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90039" w:rsidRPr="004E3EB6" w:rsidRDefault="00C90039" w:rsidP="00A56B7A">
      <w:pPr>
        <w:pStyle w:val="Rubrik1"/>
        <w:pageBreakBefore/>
      </w:pPr>
      <w:bookmarkStart w:id="0" w:name="_Toc84500598"/>
      <w:bookmarkStart w:id="1" w:name="_Toc131850067"/>
      <w:bookmarkStart w:id="2" w:name="_Toc134370223"/>
      <w:bookmarkStart w:id="3" w:name="_Toc135027575"/>
      <w:bookmarkStart w:id="4" w:name="_Toc135114317"/>
      <w:r w:rsidRPr="004E3EB6">
        <w:t>Sammanfattnin</w:t>
      </w:r>
      <w:bookmarkEnd w:id="0"/>
      <w:bookmarkEnd w:id="1"/>
      <w:r w:rsidRPr="004E3EB6">
        <w:t>g</w:t>
      </w:r>
      <w:bookmarkEnd w:id="2"/>
      <w:bookmarkEnd w:id="3"/>
      <w:bookmarkEnd w:id="4"/>
    </w:p>
    <w:p w:rsidR="00C90039" w:rsidRPr="004E3EB6" w:rsidRDefault="00C90039" w:rsidP="00BC5EFE">
      <w:pPr>
        <w:pStyle w:val="Rubrik2"/>
        <w:spacing w:before="120"/>
      </w:pPr>
      <w:bookmarkStart w:id="5" w:name="_Toc134370224"/>
      <w:bookmarkStart w:id="6" w:name="_Toc135027576"/>
      <w:bookmarkStart w:id="7" w:name="_Toc135114318"/>
      <w:r w:rsidRPr="004E3EB6">
        <w:t>Konjunkturuppgång mot orolig bakgrund</w:t>
      </w:r>
      <w:bookmarkEnd w:id="5"/>
      <w:bookmarkEnd w:id="6"/>
      <w:bookmarkEnd w:id="7"/>
    </w:p>
    <w:p w:rsidR="00C90039" w:rsidRPr="004E3EB6" w:rsidRDefault="00C90039" w:rsidP="007160D2">
      <w:bookmarkStart w:id="8" w:name="_Toc84500599"/>
      <w:bookmarkEnd w:id="8"/>
      <w:r w:rsidRPr="004E3EB6">
        <w:t>Ett folkmord pågår i Darfurprovinsen i Sudan. Terrorattacker gränsande till inbö</w:t>
      </w:r>
      <w:r w:rsidRPr="004E3EB6">
        <w:t>r</w:t>
      </w:r>
      <w:r w:rsidRPr="004E3EB6">
        <w:t>deskrig plågar dagligen människorna i Irak. Flodvågen i Sydostasien vid ju</w:t>
      </w:r>
      <w:r w:rsidRPr="004E3EB6">
        <w:t>l</w:t>
      </w:r>
      <w:r w:rsidRPr="004E3EB6">
        <w:t>tid 2004 och osedvanligt våldsamma orkaner i Karibiska sjön har dränkt eller sopat med sig allt i sin väg. Misstankar att Iran planerar ett program för kärnv</w:t>
      </w:r>
      <w:r w:rsidRPr="004E3EB6">
        <w:t>a</w:t>
      </w:r>
      <w:r w:rsidRPr="004E3EB6">
        <w:t>penfram</w:t>
      </w:r>
      <w:r w:rsidRPr="004E3EB6">
        <w:softHyphen/>
        <w:t>ställning snarare än för kärnkraft ökar spänning</w:t>
      </w:r>
      <w:r w:rsidRPr="004E3EB6">
        <w:softHyphen/>
        <w:t>arna mellan också de</w:t>
      </w:r>
      <w:r w:rsidRPr="004E3EB6">
        <w:t>t</w:t>
      </w:r>
      <w:r w:rsidRPr="004E3EB6">
        <w:t>ta oljerike och (framför allt) USA.</w:t>
      </w:r>
    </w:p>
    <w:p w:rsidR="004845F9" w:rsidRPr="004E3EB6" w:rsidRDefault="004845F9" w:rsidP="004845F9">
      <w:pPr>
        <w:pStyle w:val="Normaltindrag"/>
      </w:pPr>
      <w:r w:rsidRPr="004E3EB6">
        <w:t>Det ”annus horribilis” som stora delar av världen tvingades genomlida 2005 har förlängts in i 2006. Och visst har det satt sina spår på ekonomierna i de direkt drabbade områdena. De krigsliknande tillstånden i Mellanöstern har avspeglat sig på oljemarknaden och bidragit till att driva upp priserna på det ”svarta guldet” till nivåer som tidvis överskridit 75 dollar per fat.</w:t>
      </w:r>
    </w:p>
    <w:p w:rsidR="004845F9" w:rsidRPr="004E3EB6" w:rsidRDefault="004845F9" w:rsidP="004845F9">
      <w:pPr>
        <w:pStyle w:val="Normaltindrag"/>
      </w:pPr>
      <w:r w:rsidRPr="004E3EB6">
        <w:t>Men alla dessa nederlag och bakslag till trots växer världshandeln och världsekonomin snabbare än vad exempelvis Internationella valutafonden (IMF) förutspådde så sent som hösten 2005. De har skrivit upp tidigare pr</w:t>
      </w:r>
      <w:r w:rsidRPr="004E3EB6">
        <w:t>o</w:t>
      </w:r>
      <w:r w:rsidRPr="004E3EB6">
        <w:t>gnoser och konstaterar nu att BNP-utvecklingen i världen blev 4,8 procent 2005, driven av en global handelstillväxt på över 10 procent. Prognosen för 2006 är marginellt bättre eller 4,9 procent.</w:t>
      </w:r>
    </w:p>
    <w:p w:rsidR="004845F9" w:rsidRPr="004E3EB6" w:rsidRDefault="004845F9" w:rsidP="004845F9">
      <w:pPr>
        <w:pStyle w:val="Normaltindrag"/>
      </w:pPr>
      <w:r w:rsidRPr="004E3EB6">
        <w:t>Det finns naturligtvis faror som lurar även om man söker bortse från de i</w:t>
      </w:r>
      <w:r w:rsidRPr="004E3EB6">
        <w:t>n</w:t>
      </w:r>
      <w:r w:rsidRPr="004E3EB6">
        <w:t>ledningsvis nämnda mer eller mindre öppna konflikterna. Ett växande pr</w:t>
      </w:r>
      <w:r w:rsidRPr="004E3EB6">
        <w:t>o</w:t>
      </w:r>
      <w:r w:rsidRPr="004E3EB6">
        <w:t>blem är obalansen mellan USA och omvärlden. IMF varnar nu öppet för vad USA:s ständigt ökande handels- och bytesba</w:t>
      </w:r>
      <w:r w:rsidRPr="004E3EB6">
        <w:softHyphen/>
        <w:t>lansunderskott med omvärlden kan komma att leda till. USA, som inte för så länge sedan var i stort sett själ</w:t>
      </w:r>
      <w:r w:rsidRPr="004E3EB6">
        <w:t>v</w:t>
      </w:r>
      <w:r w:rsidRPr="004E3EB6">
        <w:t>försörjande på olja, är nu världens överlägset största oljeimportör. I tider då också andra stormakter som Kina med ökad efterfrågan driver upp oljeprise</w:t>
      </w:r>
      <w:r w:rsidRPr="004E3EB6">
        <w:t>r</w:t>
      </w:r>
      <w:r w:rsidRPr="004E3EB6">
        <w:t>na vore det rimligt och naturligt om USA sökte hålla nere den egna efterfr</w:t>
      </w:r>
      <w:r w:rsidRPr="004E3EB6">
        <w:t>å</w:t>
      </w:r>
      <w:r w:rsidRPr="004E3EB6">
        <w:t>gan. Om anpassningen inte sker på varumarknaden kommer den att ske på valutamarknaden med kraftiga – och potentiellt hämmande – dollarfall som följd.</w:t>
      </w:r>
    </w:p>
    <w:p w:rsidR="00C90039" w:rsidRPr="004E3EB6" w:rsidRDefault="00C90039" w:rsidP="007160D2">
      <w:pPr>
        <w:pStyle w:val="Normaltindrag"/>
      </w:pPr>
      <w:r w:rsidRPr="004E3EB6">
        <w:lastRenderedPageBreak/>
        <w:t>När en sådan anpassning kan komma att ske är det ingen som vet, men alla måste räkna med risken. Den dagen kan världsekonomin stå inför en av sina största utmanin</w:t>
      </w:r>
      <w:r w:rsidRPr="004E3EB6">
        <w:t>g</w:t>
      </w:r>
      <w:r w:rsidRPr="004E3EB6">
        <w:t>ar.</w:t>
      </w:r>
    </w:p>
    <w:p w:rsidR="00C90039" w:rsidRPr="004E3EB6" w:rsidRDefault="00C90039" w:rsidP="007160D2">
      <w:pPr>
        <w:pStyle w:val="Rubrik2"/>
      </w:pPr>
      <w:bookmarkStart w:id="9" w:name="_Toc134370225"/>
      <w:bookmarkStart w:id="10" w:name="_Toc135027577"/>
      <w:bookmarkStart w:id="11" w:name="_Toc135114319"/>
      <w:r w:rsidRPr="004E3EB6">
        <w:t>Tid för reformer</w:t>
      </w:r>
      <w:bookmarkEnd w:id="9"/>
      <w:bookmarkEnd w:id="10"/>
      <w:bookmarkEnd w:id="11"/>
    </w:p>
    <w:p w:rsidR="00C90039" w:rsidRPr="004E3EB6" w:rsidRDefault="00C90039" w:rsidP="007160D2">
      <w:r w:rsidRPr="004E3EB6">
        <w:t>Trots höga tillväxtsiffror i världsekonomin är IMF:s huvudbudskap till pol</w:t>
      </w:r>
      <w:r w:rsidRPr="004E3EB6">
        <w:t>i</w:t>
      </w:r>
      <w:r w:rsidRPr="004E3EB6">
        <w:t>tiska beslut</w:t>
      </w:r>
      <w:r w:rsidRPr="004E3EB6">
        <w:t>s</w:t>
      </w:r>
      <w:r w:rsidRPr="004E3EB6">
        <w:t>fattare världen över ganska strävt. IMF vill att politikerna ska utnyttja den goda konjunkturen för att åtgärda mer tillväxthämmande strukt</w:t>
      </w:r>
      <w:r w:rsidRPr="004E3EB6">
        <w:t>u</w:t>
      </w:r>
      <w:r w:rsidRPr="004E3EB6">
        <w:t>rella svagheter i respektive lä</w:t>
      </w:r>
      <w:r w:rsidRPr="004E3EB6">
        <w:t>n</w:t>
      </w:r>
      <w:r w:rsidRPr="004E3EB6">
        <w:t>ders ekonomier.</w:t>
      </w:r>
    </w:p>
    <w:p w:rsidR="00C90039" w:rsidRPr="004E3EB6" w:rsidRDefault="00C90039" w:rsidP="007160D2">
      <w:pPr>
        <w:pStyle w:val="Normaltindrag"/>
      </w:pPr>
      <w:r w:rsidRPr="004E3EB6">
        <w:t>Kristdemokraternas politik bygger på samma grundlägga</w:t>
      </w:r>
      <w:r w:rsidRPr="004E3EB6">
        <w:t>n</w:t>
      </w:r>
      <w:r w:rsidRPr="004E3EB6">
        <w:t>de ekonomisk-politiska resonemang. Vi ser att mar</w:t>
      </w:r>
      <w:r w:rsidRPr="004E3EB6">
        <w:t>k</w:t>
      </w:r>
      <w:r w:rsidRPr="004E3EB6">
        <w:t>nader och möjligheter öppnar sig för svensk industri och vill bädda för fortsatta exportframgångar. Det lokomotivet i vår ekonomi vill vi värna om nu när globalis</w:t>
      </w:r>
      <w:r w:rsidRPr="004E3EB6">
        <w:t>e</w:t>
      </w:r>
      <w:r w:rsidRPr="004E3EB6">
        <w:t>ringen skapar möjligheter för ett land som Sverige. Men vi får inte blunda för att öppenheten och intern</w:t>
      </w:r>
      <w:r w:rsidRPr="004E3EB6">
        <w:t>a</w:t>
      </w:r>
      <w:r w:rsidRPr="004E3EB6">
        <w:t>tionaliseringen också ställer Sverige och det svenska näringslivet inför vä</w:t>
      </w:r>
      <w:r w:rsidRPr="004E3EB6">
        <w:t>x</w:t>
      </w:r>
      <w:r w:rsidRPr="004E3EB6">
        <w:t>ande utm</w:t>
      </w:r>
      <w:r w:rsidRPr="004E3EB6">
        <w:t>a</w:t>
      </w:r>
      <w:r w:rsidRPr="004E3EB6">
        <w:t>ningar och en hel del svåra problem. De senare är inte små. Vår exportindustri har varit framgångsrik på senare år men vi tillhör ett E</w:t>
      </w:r>
      <w:r w:rsidRPr="004E3EB6">
        <w:t>u</w:t>
      </w:r>
      <w:r w:rsidRPr="004E3EB6">
        <w:t>ropa som i ekonomisk tillväxt sackar efter den övriga världen. Och granskar vi exportframgångarna noga så visar det sig att svensk exportindustri förlorar andelar på en ännu växa</w:t>
      </w:r>
      <w:r w:rsidRPr="004E3EB6">
        <w:t>n</w:t>
      </w:r>
      <w:r w:rsidRPr="004E3EB6">
        <w:t>de världsmarknad. Detta ser man inte minst på att vi får allt sämre betalt för exporten, medan importen blivit d</w:t>
      </w:r>
      <w:r w:rsidRPr="004E3EB6">
        <w:t>y</w:t>
      </w:r>
      <w:r w:rsidRPr="004E3EB6">
        <w:t>rare.</w:t>
      </w:r>
    </w:p>
    <w:p w:rsidR="00C90039" w:rsidRPr="004E3EB6" w:rsidRDefault="00C90039" w:rsidP="007160D2">
      <w:pPr>
        <w:pStyle w:val="Normaltindrag"/>
      </w:pPr>
      <w:r w:rsidRPr="004E3EB6">
        <w:t>Våra skatter ligger högt över genomsnittet för EU som i sin tur ligger över skattetrycket i resten av världen. Inget att b</w:t>
      </w:r>
      <w:r w:rsidRPr="004E3EB6">
        <w:t>e</w:t>
      </w:r>
      <w:r w:rsidRPr="004E3EB6">
        <w:t>kymra sig för kanske den tycker som menar att problemen är små i vårt land och skatterna går till rätt saker. Men här är arbetslösheten numera hög och frånvaron från arbetet alarmera</w:t>
      </w:r>
      <w:r w:rsidRPr="004E3EB6">
        <w:t>n</w:t>
      </w:r>
      <w:r w:rsidRPr="004E3EB6">
        <w:t>de. Högre utbildning lönar sig alltför lite och kullar lä</w:t>
      </w:r>
      <w:r w:rsidRPr="004E3EB6">
        <w:t>m</w:t>
      </w:r>
      <w:r w:rsidRPr="004E3EB6">
        <w:t>nar universitet och högskolor för att gå rakt ut i arbet</w:t>
      </w:r>
      <w:r w:rsidRPr="004E3EB6">
        <w:t>s</w:t>
      </w:r>
      <w:r w:rsidRPr="004E3EB6">
        <w:t>löshet. Företagen investerar mer för att rationalisera än för att e</w:t>
      </w:r>
      <w:r w:rsidRPr="004E3EB6">
        <w:t>x</w:t>
      </w:r>
      <w:r w:rsidRPr="004E3EB6">
        <w:t>pandera och många flyttar produktion och ibland även sin FoU utomlands. Kvaliteten i skolarbetet sjunker och vid universit</w:t>
      </w:r>
      <w:r w:rsidRPr="004E3EB6">
        <w:t>e</w:t>
      </w:r>
      <w:r w:rsidRPr="004E3EB6">
        <w:t>ten är det antalet studieplatser och inte excellenta studie- och forskningsmi</w:t>
      </w:r>
      <w:r w:rsidRPr="004E3EB6">
        <w:t>l</w:t>
      </w:r>
      <w:r w:rsidRPr="004E3EB6">
        <w:t>jöer som prioriteras. Stora brister i rättsapparaten har noterats långt innan vice statsministern oavsiktligt fäste up</w:t>
      </w:r>
      <w:r w:rsidRPr="004E3EB6">
        <w:t>p</w:t>
      </w:r>
      <w:r w:rsidRPr="004E3EB6">
        <w:t>märksamhet på tillkortakommanden inom pol</w:t>
      </w:r>
      <w:r w:rsidRPr="004E3EB6">
        <w:t>i</w:t>
      </w:r>
      <w:r w:rsidRPr="004E3EB6">
        <w:t xml:space="preserve">sen. </w:t>
      </w:r>
    </w:p>
    <w:p w:rsidR="007465E8" w:rsidRPr="004E3EB6" w:rsidRDefault="007465E8" w:rsidP="00BC5EFE">
      <w:pPr>
        <w:pStyle w:val="Normaltindrag"/>
      </w:pPr>
      <w:r w:rsidRPr="004E3EB6">
        <w:t>Den stat som lovat ta väl hand om både barn och gamla är inte längre den vä</w:t>
      </w:r>
      <w:r w:rsidRPr="004E3EB6">
        <w:t>l</w:t>
      </w:r>
      <w:r w:rsidRPr="004E3EB6">
        <w:t>färdsstat som makthavarna beskriver – inte för många tusentals gamla som saknar ett äldreboende värd namnet eller de familjer som inte längre har va</w:t>
      </w:r>
      <w:r w:rsidRPr="004E3EB6">
        <w:t>l</w:t>
      </w:r>
      <w:r w:rsidRPr="004E3EB6">
        <w:t>frihet när det gäller barnomsorg och föräldraledighet med mera.</w:t>
      </w:r>
    </w:p>
    <w:p w:rsidR="007465E8" w:rsidRPr="004E3EB6" w:rsidRDefault="00C90039" w:rsidP="007160D2">
      <w:pPr>
        <w:pStyle w:val="Normaltindrag"/>
      </w:pPr>
      <w:r w:rsidRPr="004E3EB6">
        <w:t>Vad gör regerin</w:t>
      </w:r>
      <w:r w:rsidR="007465E8" w:rsidRPr="004E3EB6">
        <w:t>gen för att råda bot på de allt</w:t>
      </w:r>
      <w:r w:rsidRPr="004E3EB6">
        <w:t>mer akuta problem som här nämnts? Svaret blir tudelat. Rege</w:t>
      </w:r>
      <w:r w:rsidRPr="004E3EB6">
        <w:t>r</w:t>
      </w:r>
      <w:r w:rsidRPr="004E3EB6">
        <w:t>ingen och dess stödpartier gör mycket för att skyla över det mest iögonen</w:t>
      </w:r>
      <w:r w:rsidRPr="004E3EB6">
        <w:softHyphen/>
        <w:t>fallande problemen. Man satsar tiotals milja</w:t>
      </w:r>
      <w:r w:rsidRPr="004E3EB6">
        <w:t>r</w:t>
      </w:r>
      <w:r w:rsidRPr="004E3EB6">
        <w:t>der på arbetsmarknadså</w:t>
      </w:r>
      <w:r w:rsidRPr="004E3EB6">
        <w:t>t</w:t>
      </w:r>
      <w:r w:rsidRPr="004E3EB6">
        <w:t>gärder för att tillfälligt öka sysselsättningen över valet. Men samtidigt gör de mycket lite för att skapa jobb i det näringsliv som ändå ska generera resurserna också för den o</w:t>
      </w:r>
      <w:r w:rsidRPr="004E3EB6">
        <w:t>f</w:t>
      </w:r>
      <w:r w:rsidRPr="004E3EB6">
        <w:t>fentliga sektorn.</w:t>
      </w:r>
    </w:p>
    <w:p w:rsidR="007465E8" w:rsidRPr="004E3EB6" w:rsidRDefault="007465E8" w:rsidP="00BC5EFE">
      <w:pPr>
        <w:pStyle w:val="Normaltindrag"/>
      </w:pPr>
      <w:r w:rsidRPr="004E3EB6">
        <w:t>Valbudgeten presenteras som förhållandevis stram. Men den är, som de</w:t>
      </w:r>
      <w:r w:rsidRPr="004E3EB6">
        <w:t>n</w:t>
      </w:r>
      <w:r w:rsidRPr="004E3EB6">
        <w:t>na motion kommer att påtala, i själva verket mjuk och fet. Valplatt</w:t>
      </w:r>
      <w:r w:rsidRPr="004E3EB6">
        <w:softHyphen/>
        <w:t>formen ko</w:t>
      </w:r>
      <w:r w:rsidRPr="004E3EB6">
        <w:t>m</w:t>
      </w:r>
      <w:r w:rsidRPr="004E3EB6">
        <w:t>mer av allt att döma att bli än fetare. Att utnyttja de goda tiderna för att samla i l</w:t>
      </w:r>
      <w:r w:rsidRPr="004E3EB6">
        <w:t>a</w:t>
      </w:r>
      <w:r w:rsidRPr="004E3EB6">
        <w:t xml:space="preserve">dorna kommer inte på tal, inte när makten står på spel. </w:t>
      </w:r>
    </w:p>
    <w:p w:rsidR="00C90039" w:rsidRPr="004E3EB6" w:rsidRDefault="00C90039" w:rsidP="007160D2">
      <w:pPr>
        <w:pStyle w:val="Rubrik2"/>
      </w:pPr>
      <w:bookmarkStart w:id="12" w:name="_Toc134370226"/>
      <w:bookmarkStart w:id="13" w:name="_Toc135027578"/>
      <w:bookmarkStart w:id="14" w:name="_Toc135114320"/>
      <w:r w:rsidRPr="004E3EB6">
        <w:t>Kristdemokraternas giv</w:t>
      </w:r>
      <w:bookmarkEnd w:id="12"/>
      <w:bookmarkEnd w:id="13"/>
      <w:bookmarkEnd w:id="14"/>
    </w:p>
    <w:p w:rsidR="00C90039" w:rsidRPr="004E3EB6" w:rsidRDefault="00C90039" w:rsidP="007160D2">
      <w:r w:rsidRPr="004E3EB6">
        <w:t>Mot detta ställer Kristdemokraterna en ny giv. I långa och viktiga stycken by</w:t>
      </w:r>
      <w:r w:rsidRPr="004E3EB6">
        <w:t>g</w:t>
      </w:r>
      <w:r w:rsidRPr="004E3EB6">
        <w:t>ger den på uppgörelser inom Allians för Sverige. Men den innehåller också v</w:t>
      </w:r>
      <w:r w:rsidRPr="004E3EB6">
        <w:t>ä</w:t>
      </w:r>
      <w:r w:rsidRPr="004E3EB6">
        <w:t>sentliga inslag för en politik som vi verkar för ska omfattas av en allians</w:t>
      </w:r>
      <w:r w:rsidRPr="004E3EB6">
        <w:softHyphen/>
        <w:t>regering efter rik</w:t>
      </w:r>
      <w:r w:rsidRPr="004E3EB6">
        <w:t>s</w:t>
      </w:r>
      <w:r w:rsidRPr="004E3EB6">
        <w:t xml:space="preserve">dagsvalet den 17 september. </w:t>
      </w:r>
    </w:p>
    <w:p w:rsidR="00C90039" w:rsidRPr="004E3EB6" w:rsidRDefault="00C90039" w:rsidP="007160D2">
      <w:pPr>
        <w:pStyle w:val="Normaltindrag"/>
      </w:pPr>
      <w:r w:rsidRPr="004E3EB6">
        <w:t>De reformer vi föreslår kostar naturligtvis också pengar för staten i form av minskade inkomster och ökade utgifter på skilda konton. Men de är fina</w:t>
      </w:r>
      <w:r w:rsidRPr="004E3EB6">
        <w:t>n</w:t>
      </w:r>
      <w:r w:rsidRPr="004E3EB6">
        <w:t xml:space="preserve">sierade </w:t>
      </w:r>
      <w:r w:rsidR="007465E8" w:rsidRPr="004E3EB6">
        <w:t>–</w:t>
      </w:r>
      <w:r w:rsidRPr="004E3EB6">
        <w:t xml:space="preserve"> ibland smärtsamt så </w:t>
      </w:r>
      <w:r w:rsidR="007465E8" w:rsidRPr="004E3EB6">
        <w:t>–</w:t>
      </w:r>
      <w:r w:rsidRPr="004E3EB6">
        <w:t xml:space="preserve"> och ger som helhet en omkring 9 miljarder stramare budget både för 2007 och 2008 än regeringens förslag. </w:t>
      </w:r>
    </w:p>
    <w:p w:rsidR="00C90039" w:rsidRPr="004E3EB6" w:rsidRDefault="00C90039" w:rsidP="007160D2">
      <w:pPr>
        <w:pStyle w:val="Normaltindrag"/>
      </w:pPr>
      <w:r w:rsidRPr="004E3EB6">
        <w:t>Vad Kristdemokraterna inom ramen för Allians för Sverige föreslår b</w:t>
      </w:r>
      <w:r w:rsidRPr="004E3EB6">
        <w:t>e</w:t>
      </w:r>
      <w:r w:rsidRPr="004E3EB6">
        <w:t xml:space="preserve">skrivs detaljerat i kapitel </w:t>
      </w:r>
      <w:r w:rsidRPr="004E3EB6">
        <w:fldChar w:fldCharType="begin" w:fldLock="1"/>
      </w:r>
      <w:r w:rsidRPr="004E3EB6">
        <w:instrText xml:space="preserve"> REF _Ref134325187 \r \h </w:instrText>
      </w:r>
      <w:r w:rsidRPr="004E3EB6">
        <w:fldChar w:fldCharType="separate"/>
      </w:r>
      <w:r w:rsidR="00550115" w:rsidRPr="004E3EB6">
        <w:t>8</w:t>
      </w:r>
      <w:r w:rsidRPr="004E3EB6">
        <w:fldChar w:fldCharType="end"/>
      </w:r>
      <w:r w:rsidRPr="004E3EB6">
        <w:t>. Här följer dock i sammandrag några av de vikt</w:t>
      </w:r>
      <w:r w:rsidRPr="004E3EB6">
        <w:t>i</w:t>
      </w:r>
      <w:r w:rsidRPr="004E3EB6">
        <w:t>gaste fö</w:t>
      </w:r>
      <w:r w:rsidRPr="004E3EB6">
        <w:t>r</w:t>
      </w:r>
      <w:r w:rsidRPr="004E3EB6">
        <w:t>slagen:</w:t>
      </w:r>
    </w:p>
    <w:p w:rsidR="00C90039" w:rsidRPr="004E3EB6" w:rsidRDefault="00C90039" w:rsidP="00D06750">
      <w:pPr>
        <w:pStyle w:val="PunktlistaBomb"/>
        <w:tabs>
          <w:tab w:val="clear" w:pos="360"/>
        </w:tabs>
      </w:pPr>
      <w:r w:rsidRPr="004E3EB6">
        <w:t>Jobbavdrag för arbetsinkomster utformas i två steg så att det vid den kommunala beskattningen införs ett förvärvsavdrag för arbetsinkomster. Avdraget, som är maximerat till 46 800 kronor per år, är främst riktat till låg- och medeli</w:t>
      </w:r>
      <w:r w:rsidRPr="004E3EB6">
        <w:t>n</w:t>
      </w:r>
      <w:r w:rsidRPr="004E3EB6">
        <w:t>komst</w:t>
      </w:r>
      <w:r w:rsidRPr="004E3EB6">
        <w:softHyphen/>
        <w:t>tag</w:t>
      </w:r>
      <w:r w:rsidRPr="004E3EB6">
        <w:softHyphen/>
        <w:t>are. Det ger exempelvis en undersköterska med 17 000 kronor i månadsinkomst en skattelättnad på 700 kronor per m</w:t>
      </w:r>
      <w:r w:rsidRPr="004E3EB6">
        <w:t>å</w:t>
      </w:r>
      <w:r w:rsidRPr="004E3EB6">
        <w:t>nad. Kostnad första året: 37 miljarder kronor och i ett andra steg minst 45 mi</w:t>
      </w:r>
      <w:r w:rsidRPr="004E3EB6">
        <w:t>l</w:t>
      </w:r>
      <w:r w:rsidRPr="004E3EB6">
        <w:t>jarder kr</w:t>
      </w:r>
      <w:r w:rsidRPr="004E3EB6">
        <w:t>o</w:t>
      </w:r>
      <w:r w:rsidRPr="004E3EB6">
        <w:t xml:space="preserve">nor. </w:t>
      </w:r>
    </w:p>
    <w:p w:rsidR="00C90039" w:rsidRPr="004E3EB6" w:rsidRDefault="00C90039" w:rsidP="00D06750">
      <w:pPr>
        <w:pStyle w:val="PunktlistaBomb"/>
        <w:tabs>
          <w:tab w:val="clear" w:pos="360"/>
        </w:tabs>
      </w:pPr>
      <w:r w:rsidRPr="004E3EB6">
        <w:t>En vanlig löntagare får kvar ca 1 000 kronor per månad efter skatt med detta fö</w:t>
      </w:r>
      <w:r w:rsidRPr="004E3EB6">
        <w:t>r</w:t>
      </w:r>
      <w:r w:rsidRPr="004E3EB6">
        <w:t xml:space="preserve">slag.  </w:t>
      </w:r>
    </w:p>
    <w:p w:rsidR="00C90039" w:rsidRPr="004E3EB6" w:rsidRDefault="00C90039" w:rsidP="00D06750">
      <w:pPr>
        <w:pStyle w:val="PunktlistaBomb"/>
        <w:tabs>
          <w:tab w:val="clear" w:pos="360"/>
        </w:tabs>
      </w:pPr>
      <w:r w:rsidRPr="004E3EB6">
        <w:t>Som delfinansiering av ovanstående föreslås begränsningar i rätten till avdrag i skatten för annat än styrkta kostnadsersättningar</w:t>
      </w:r>
      <w:r w:rsidR="007465E8" w:rsidRPr="004E3EB6">
        <w:t>.</w:t>
      </w:r>
      <w:r w:rsidRPr="004E3EB6">
        <w:t xml:space="preserve"> Besparing för staten: 6,7 miljarder kr</w:t>
      </w:r>
      <w:r w:rsidRPr="004E3EB6">
        <w:t>o</w:t>
      </w:r>
      <w:r w:rsidRPr="004E3EB6">
        <w:t xml:space="preserve">nor. </w:t>
      </w:r>
    </w:p>
    <w:p w:rsidR="00C90039" w:rsidRPr="004E3EB6" w:rsidRDefault="00C90039" w:rsidP="00D06750">
      <w:pPr>
        <w:pStyle w:val="PunktlistaBomb"/>
        <w:tabs>
          <w:tab w:val="clear" w:pos="360"/>
        </w:tabs>
      </w:pPr>
      <w:r w:rsidRPr="004E3EB6">
        <w:t>Skattereduktion för hushållstjänster (RUT) inklusive tjänster utförda hos en a</w:t>
      </w:r>
      <w:r w:rsidRPr="004E3EB6">
        <w:t>n</w:t>
      </w:r>
      <w:r w:rsidRPr="004E3EB6">
        <w:t>hörig äldre.</w:t>
      </w:r>
    </w:p>
    <w:p w:rsidR="00C90039" w:rsidRPr="004E3EB6" w:rsidRDefault="00C90039" w:rsidP="00D06750">
      <w:pPr>
        <w:pStyle w:val="PunktlistaBomb"/>
        <w:tabs>
          <w:tab w:val="clear" w:pos="360"/>
        </w:tabs>
      </w:pPr>
      <w:r w:rsidRPr="004E3EB6">
        <w:t>Nystartsjobb som innebär att arbetsgivaravgifterna tas bort helt för pers</w:t>
      </w:r>
      <w:r w:rsidRPr="004E3EB6">
        <w:t>o</w:t>
      </w:r>
      <w:r w:rsidRPr="004E3EB6">
        <w:t>ner som levt på skilda offentliga ersät</w:t>
      </w:r>
      <w:r w:rsidRPr="004E3EB6">
        <w:t>t</w:t>
      </w:r>
      <w:r w:rsidRPr="004E3EB6">
        <w:t xml:space="preserve">ningar under mer än ett år. </w:t>
      </w:r>
    </w:p>
    <w:p w:rsidR="00C90039" w:rsidRPr="004E3EB6" w:rsidRDefault="00C90039" w:rsidP="00D06750">
      <w:pPr>
        <w:pStyle w:val="PunktlistaBomb"/>
        <w:tabs>
          <w:tab w:val="clear" w:pos="360"/>
        </w:tabs>
      </w:pPr>
      <w:r w:rsidRPr="004E3EB6">
        <w:t>Halverad förmögenhetsskatt från 1,5 till 0,75 pr</w:t>
      </w:r>
      <w:r w:rsidRPr="004E3EB6">
        <w:t>o</w:t>
      </w:r>
      <w:r w:rsidRPr="004E3EB6">
        <w:t>cent.</w:t>
      </w:r>
    </w:p>
    <w:p w:rsidR="00C90039" w:rsidRPr="004E3EB6" w:rsidRDefault="00C90039" w:rsidP="00D06750">
      <w:pPr>
        <w:pStyle w:val="PunktlistaBomb"/>
        <w:tabs>
          <w:tab w:val="clear" w:pos="360"/>
        </w:tabs>
      </w:pPr>
      <w:r w:rsidRPr="004E3EB6">
        <w:t>Sänkta arbetsgivaravgifter på anställningar inom tjänst</w:t>
      </w:r>
      <w:r w:rsidRPr="004E3EB6">
        <w:t>e</w:t>
      </w:r>
      <w:r w:rsidRPr="004E3EB6">
        <w:t>sektorn.</w:t>
      </w:r>
    </w:p>
    <w:p w:rsidR="00C90039" w:rsidRPr="004E3EB6" w:rsidRDefault="00C90039" w:rsidP="00D06750">
      <w:pPr>
        <w:pStyle w:val="PunktlistaBomb"/>
        <w:tabs>
          <w:tab w:val="clear" w:pos="360"/>
        </w:tabs>
      </w:pPr>
      <w:r w:rsidRPr="004E3EB6">
        <w:t>Kontrollåtgärder i sjukförsäkringen</w:t>
      </w:r>
      <w:r w:rsidR="006C1B8D" w:rsidRPr="004E3EB6">
        <w:t>.</w:t>
      </w:r>
      <w:r w:rsidRPr="004E3EB6">
        <w:t xml:space="preserve"> </w:t>
      </w:r>
    </w:p>
    <w:p w:rsidR="00C90039" w:rsidRPr="004E3EB6" w:rsidRDefault="00C90039" w:rsidP="00D06750">
      <w:pPr>
        <w:pStyle w:val="PunktlistaBomb"/>
        <w:tabs>
          <w:tab w:val="clear" w:pos="360"/>
        </w:tabs>
      </w:pPr>
      <w:r w:rsidRPr="004E3EB6">
        <w:t>Statens kostnader för trafikskadades sjukpenning och sjukersättning öve</w:t>
      </w:r>
      <w:r w:rsidRPr="004E3EB6">
        <w:t>r</w:t>
      </w:r>
      <w:r w:rsidRPr="004E3EB6">
        <w:t>förs till tr</w:t>
      </w:r>
      <w:r w:rsidRPr="004E3EB6">
        <w:t>a</w:t>
      </w:r>
      <w:r w:rsidRPr="004E3EB6">
        <w:t>fikförsäkringen.</w:t>
      </w:r>
    </w:p>
    <w:p w:rsidR="00C90039" w:rsidRPr="004E3EB6" w:rsidRDefault="00C90039" w:rsidP="00D06750">
      <w:pPr>
        <w:pStyle w:val="PunktlistaBomb"/>
        <w:tabs>
          <w:tab w:val="clear" w:pos="360"/>
        </w:tabs>
      </w:pPr>
      <w:r w:rsidRPr="004E3EB6">
        <w:t>Arbetslöshetsförsäkringen ska vara obligatorisk och omfatta alla som fö</w:t>
      </w:r>
      <w:r w:rsidRPr="004E3EB6">
        <w:t>r</w:t>
      </w:r>
      <w:r w:rsidRPr="004E3EB6">
        <w:t>värvsarbetar. Egenfinansieringen föreslås öka med 10 miljarder kronor, men kompens</w:t>
      </w:r>
      <w:r w:rsidRPr="004E3EB6">
        <w:t>e</w:t>
      </w:r>
      <w:r w:rsidRPr="004E3EB6">
        <w:t>ras mer än väl genom sänkt inkomstskatt.</w:t>
      </w:r>
    </w:p>
    <w:p w:rsidR="00C90039" w:rsidRPr="004E3EB6" w:rsidRDefault="00C90039" w:rsidP="007160D2">
      <w:pPr>
        <w:pStyle w:val="Rubrik2"/>
      </w:pPr>
      <w:bookmarkStart w:id="15" w:name="_Toc131850068"/>
      <w:bookmarkStart w:id="16" w:name="_Toc134370227"/>
      <w:bookmarkStart w:id="17" w:name="_Toc135027579"/>
      <w:bookmarkStart w:id="18" w:name="_Toc135114321"/>
      <w:r w:rsidRPr="004E3EB6">
        <w:t>Stöd till äldre</w:t>
      </w:r>
      <w:bookmarkEnd w:id="15"/>
      <w:bookmarkEnd w:id="16"/>
      <w:bookmarkEnd w:id="17"/>
      <w:bookmarkEnd w:id="18"/>
    </w:p>
    <w:p w:rsidR="00C90039" w:rsidRPr="004E3EB6" w:rsidRDefault="00C90039" w:rsidP="007160D2">
      <w:r w:rsidRPr="004E3EB6">
        <w:t xml:space="preserve">Vid sidan av </w:t>
      </w:r>
      <w:r w:rsidR="006C1B8D" w:rsidRPr="004E3EB6">
        <w:t xml:space="preserve">alliansens </w:t>
      </w:r>
      <w:r w:rsidRPr="004E3EB6">
        <w:t>program som finns samlat i partiernas gemensamma m</w:t>
      </w:r>
      <w:r w:rsidRPr="004E3EB6">
        <w:t>o</w:t>
      </w:r>
      <w:r w:rsidRPr="004E3EB6">
        <w:t>tion ”En politik för arbete och trygghet” har Kristdemokraterna prioriterat några andra viktiga omr</w:t>
      </w:r>
      <w:r w:rsidRPr="004E3EB6">
        <w:t>å</w:t>
      </w:r>
      <w:r w:rsidRPr="004E3EB6">
        <w:t>den.</w:t>
      </w:r>
    </w:p>
    <w:p w:rsidR="00C90039" w:rsidRPr="004E3EB6" w:rsidRDefault="00C90039" w:rsidP="007160D2">
      <w:pPr>
        <w:pStyle w:val="Normaltindrag"/>
      </w:pPr>
      <w:r w:rsidRPr="004E3EB6">
        <w:t xml:space="preserve">Alltför många pensionärer har en svår situation. Ekonomiskt vill </w:t>
      </w:r>
      <w:r w:rsidR="006C1B8D" w:rsidRPr="004E3EB6">
        <w:t>Kristd</w:t>
      </w:r>
      <w:r w:rsidR="006C1B8D" w:rsidRPr="004E3EB6">
        <w:t>e</w:t>
      </w:r>
      <w:r w:rsidR="006C1B8D" w:rsidRPr="004E3EB6">
        <w:t>mokrate</w:t>
      </w:r>
      <w:r w:rsidR="006C1B8D" w:rsidRPr="004E3EB6">
        <w:t>r</w:t>
      </w:r>
      <w:r w:rsidR="006C1B8D" w:rsidRPr="004E3EB6">
        <w:t xml:space="preserve">na </w:t>
      </w:r>
      <w:r w:rsidRPr="004E3EB6">
        <w:t>underlätta för de omkring 800 000 sämst ställda pensionärerna genom förslaget att höja garantipensionen från 2006 års nivå på 7 047 kronor per m</w:t>
      </w:r>
      <w:r w:rsidRPr="004E3EB6">
        <w:t>å</w:t>
      </w:r>
      <w:r w:rsidRPr="004E3EB6">
        <w:t>nad före skatt till 7 900 kronor. Det är en höjning med 853 kronor per månad.  Dessutom föreslås en grundavdragshöjning som innebär en skatt</w:t>
      </w:r>
      <w:r w:rsidRPr="004E3EB6">
        <w:t>e</w:t>
      </w:r>
      <w:r w:rsidRPr="004E3EB6">
        <w:t>sänkning på 130 kronor per månad för alla pensionärer (</w:t>
      </w:r>
      <w:r w:rsidRPr="004E3EB6">
        <w:fldChar w:fldCharType="begin" w:fldLock="1"/>
      </w:r>
      <w:r w:rsidRPr="004E3EB6">
        <w:instrText xml:space="preserve"> REF _Ref134328770 \r \h </w:instrText>
      </w:r>
      <w:r w:rsidRPr="004E3EB6">
        <w:fldChar w:fldCharType="separate"/>
      </w:r>
      <w:r w:rsidR="00550115" w:rsidRPr="004E3EB6">
        <w:t>8.8</w:t>
      </w:r>
      <w:r w:rsidRPr="004E3EB6">
        <w:fldChar w:fldCharType="end"/>
      </w:r>
      <w:r w:rsidRPr="004E3EB6">
        <w:t>)</w:t>
      </w:r>
      <w:r w:rsidR="006C1B8D" w:rsidRPr="004E3EB6">
        <w:t>.</w:t>
      </w:r>
    </w:p>
    <w:p w:rsidR="00C90039" w:rsidRPr="004E3EB6" w:rsidRDefault="00C90039" w:rsidP="007160D2">
      <w:pPr>
        <w:pStyle w:val="Normaltindrag"/>
      </w:pPr>
      <w:r w:rsidRPr="004E3EB6">
        <w:t>Vi föreslår tillsammans med alliansen också att äldre som har lusten och orken att arbeta efter 65-årsdagen ska ges dubbelt jobbavdrag, och att arbet</w:t>
      </w:r>
      <w:r w:rsidRPr="004E3EB6">
        <w:t>s</w:t>
      </w:r>
      <w:r w:rsidRPr="004E3EB6">
        <w:t>givaren slipper en del av a</w:t>
      </w:r>
      <w:r w:rsidRPr="004E3EB6">
        <w:t>r</w:t>
      </w:r>
      <w:r w:rsidRPr="004E3EB6">
        <w:t xml:space="preserve">betsgivaravgiften. </w:t>
      </w:r>
    </w:p>
    <w:p w:rsidR="00C90039" w:rsidRPr="004E3EB6" w:rsidRDefault="00C90039" w:rsidP="007160D2">
      <w:pPr>
        <w:pStyle w:val="Normaltindrag"/>
      </w:pPr>
      <w:r w:rsidRPr="004E3EB6">
        <w:t>Kristdemokraterna föreslår också att äldreäldre – de som uppnått 85 år – ska g</w:t>
      </w:r>
      <w:r w:rsidRPr="004E3EB6">
        <w:t>a</w:t>
      </w:r>
      <w:r w:rsidRPr="004E3EB6">
        <w:t>ranteras plats på ett anpassat boende antingen s.k. särskilt boende eller gemenskap</w:t>
      </w:r>
      <w:r w:rsidRPr="004E3EB6">
        <w:t>s</w:t>
      </w:r>
      <w:r w:rsidRPr="004E3EB6">
        <w:t xml:space="preserve">boende. För att kommunerna </w:t>
      </w:r>
      <w:r w:rsidR="006C1B8D" w:rsidRPr="004E3EB6">
        <w:t>ska</w:t>
      </w:r>
      <w:r w:rsidRPr="004E3EB6">
        <w:t xml:space="preserve"> kunna införa boendegarantin anslås en miljard kr</w:t>
      </w:r>
      <w:r w:rsidRPr="004E3EB6">
        <w:t>o</w:t>
      </w:r>
      <w:r w:rsidRPr="004E3EB6">
        <w:t>nor i vårt budgetalternativ (</w:t>
      </w:r>
      <w:r w:rsidRPr="004E3EB6">
        <w:fldChar w:fldCharType="begin" w:fldLock="1"/>
      </w:r>
      <w:r w:rsidRPr="004E3EB6">
        <w:instrText xml:space="preserve"> REF _Ref134328703 \r \h </w:instrText>
      </w:r>
      <w:r w:rsidRPr="004E3EB6">
        <w:fldChar w:fldCharType="separate"/>
      </w:r>
      <w:r w:rsidR="00550115" w:rsidRPr="004E3EB6">
        <w:t>8.9.1</w:t>
      </w:r>
      <w:r w:rsidRPr="004E3EB6">
        <w:fldChar w:fldCharType="end"/>
      </w:r>
      <w:r w:rsidRPr="004E3EB6">
        <w:t>).</w:t>
      </w:r>
    </w:p>
    <w:p w:rsidR="00C90039" w:rsidRPr="004E3EB6" w:rsidRDefault="00C90039" w:rsidP="007160D2">
      <w:pPr>
        <w:pStyle w:val="Rubrik2"/>
      </w:pPr>
      <w:bookmarkStart w:id="19" w:name="_Toc131850069"/>
      <w:bookmarkStart w:id="20" w:name="_Toc134370228"/>
      <w:bookmarkStart w:id="21" w:name="_Toc135027580"/>
      <w:bookmarkStart w:id="22" w:name="_Toc135114322"/>
      <w:r w:rsidRPr="004E3EB6">
        <w:t>En familjepolitik för valfrihet och rättvisa</w:t>
      </w:r>
      <w:bookmarkEnd w:id="19"/>
      <w:bookmarkEnd w:id="20"/>
      <w:bookmarkEnd w:id="21"/>
      <w:bookmarkEnd w:id="22"/>
    </w:p>
    <w:p w:rsidR="00C90039" w:rsidRPr="004E3EB6" w:rsidRDefault="00C90039" w:rsidP="007160D2">
      <w:r w:rsidRPr="004E3EB6">
        <w:t>Kristdemokraterna föreslår att det obeskattade barnbidraget ersätts med ett väsentligt högre men beskattat barnb</w:t>
      </w:r>
      <w:r w:rsidRPr="004E3EB6">
        <w:t>i</w:t>
      </w:r>
      <w:r w:rsidRPr="004E3EB6">
        <w:t xml:space="preserve">drag som ger mest till den som behöver det bäst. Det nya barnbidraget </w:t>
      </w:r>
      <w:r w:rsidR="006C1B8D" w:rsidRPr="004E3EB6">
        <w:t>ska</w:t>
      </w:r>
      <w:r w:rsidRPr="004E3EB6">
        <w:t xml:space="preserve"> utgå med 1 800 kronor per barn och m</w:t>
      </w:r>
      <w:r w:rsidRPr="004E3EB6">
        <w:t>å</w:t>
      </w:r>
      <w:r w:rsidRPr="004E3EB6">
        <w:t>nad med ett tillägg på 400 kronor per månad för tredje barnet. Förde</w:t>
      </w:r>
      <w:r w:rsidRPr="004E3EB6">
        <w:t>l</w:t>
      </w:r>
      <w:r w:rsidRPr="004E3EB6">
        <w:t>ningsprofilen på de</w:t>
      </w:r>
      <w:r w:rsidRPr="004E3EB6">
        <w:t>t</w:t>
      </w:r>
      <w:r w:rsidRPr="004E3EB6">
        <w:t>ta förslag är mycket gynnsam (</w:t>
      </w:r>
      <w:r w:rsidRPr="004E3EB6">
        <w:fldChar w:fldCharType="begin" w:fldLock="1"/>
      </w:r>
      <w:r w:rsidRPr="004E3EB6">
        <w:instrText xml:space="preserve"> REF _Ref134325353 \r \h </w:instrText>
      </w:r>
      <w:r w:rsidRPr="004E3EB6">
        <w:fldChar w:fldCharType="separate"/>
      </w:r>
      <w:r w:rsidR="00550115" w:rsidRPr="004E3EB6">
        <w:t>8.7.1</w:t>
      </w:r>
      <w:r w:rsidRPr="004E3EB6">
        <w:fldChar w:fldCharType="end"/>
      </w:r>
      <w:r w:rsidRPr="004E3EB6">
        <w:t>)</w:t>
      </w:r>
      <w:r w:rsidR="006C1B8D" w:rsidRPr="004E3EB6">
        <w:t>.</w:t>
      </w:r>
      <w:r w:rsidRPr="004E3EB6">
        <w:t xml:space="preserve"> </w:t>
      </w:r>
    </w:p>
    <w:p w:rsidR="00C90039" w:rsidRPr="004E3EB6" w:rsidRDefault="00C90039" w:rsidP="007160D2">
      <w:pPr>
        <w:pStyle w:val="Normaltindrag"/>
      </w:pPr>
      <w:r w:rsidRPr="004E3EB6">
        <w:t xml:space="preserve">För att ge föräldrarna mer tid med barnen föreslår vi </w:t>
      </w:r>
      <w:r w:rsidR="006C1B8D" w:rsidRPr="004E3EB6">
        <w:t>Kristdemokrat</w:t>
      </w:r>
      <w:r w:rsidRPr="004E3EB6">
        <w:t>er i k</w:t>
      </w:r>
      <w:r w:rsidRPr="004E3EB6">
        <w:t>a</w:t>
      </w:r>
      <w:r w:rsidRPr="004E3EB6">
        <w:t xml:space="preserve">pitel 7 att </w:t>
      </w:r>
      <w:r w:rsidR="006C1B8D" w:rsidRPr="004E3EB6">
        <w:t xml:space="preserve">s.k. </w:t>
      </w:r>
      <w:r w:rsidRPr="004E3EB6">
        <w:t>barndagar och ett kommunalt vårdnadsbidrag införs. Barnd</w:t>
      </w:r>
      <w:r w:rsidRPr="004E3EB6">
        <w:t>a</w:t>
      </w:r>
      <w:r w:rsidRPr="004E3EB6">
        <w:t>garna i</w:t>
      </w:r>
      <w:r w:rsidRPr="004E3EB6">
        <w:t>n</w:t>
      </w:r>
      <w:r w:rsidRPr="004E3EB6">
        <w:t>nebär att föräldrarna ges 300 barndagar á 200 kronor, totalt 60 000 kronor, att användas med stor flexibilitet efter att föräldraförsäkringen up</w:t>
      </w:r>
      <w:r w:rsidRPr="004E3EB6">
        <w:t>p</w:t>
      </w:r>
      <w:r w:rsidRPr="004E3EB6">
        <w:t>hört. Vårdnad</w:t>
      </w:r>
      <w:r w:rsidRPr="004E3EB6">
        <w:t>s</w:t>
      </w:r>
      <w:r w:rsidRPr="004E3EB6">
        <w:t xml:space="preserve">bidraget innebär att kommunen </w:t>
      </w:r>
      <w:r w:rsidR="006C1B8D" w:rsidRPr="004E3EB6">
        <w:t>ska</w:t>
      </w:r>
      <w:r w:rsidRPr="004E3EB6">
        <w:t xml:space="preserve"> ges skyldighet att lämna ersättning direkt till de föräl</w:t>
      </w:r>
      <w:r w:rsidRPr="004E3EB6">
        <w:t>d</w:t>
      </w:r>
      <w:r w:rsidRPr="004E3EB6">
        <w:t xml:space="preserve">rar som själva önskar ta hand om sina barn. Kommunen </w:t>
      </w:r>
      <w:r w:rsidR="006C1B8D" w:rsidRPr="004E3EB6">
        <w:t>ska</w:t>
      </w:r>
      <w:r w:rsidRPr="004E3EB6">
        <w:t xml:space="preserve"> vidare åläggas att införa etableringsfrihet inom bar</w:t>
      </w:r>
      <w:r w:rsidRPr="004E3EB6">
        <w:t>n</w:t>
      </w:r>
      <w:r w:rsidRPr="004E3EB6">
        <w:t>omsorgen på samma sätt som gäller friskolor. Statsbidraget ökas med 2 miljarder kronor för att finansiera införandet av denna r</w:t>
      </w:r>
      <w:r w:rsidRPr="004E3EB6">
        <w:t>e</w:t>
      </w:r>
      <w:r w:rsidRPr="004E3EB6">
        <w:t>form.</w:t>
      </w:r>
    </w:p>
    <w:p w:rsidR="00C90039" w:rsidRPr="004E3EB6" w:rsidRDefault="00C90039" w:rsidP="007160D2">
      <w:pPr>
        <w:pStyle w:val="Rubrik2"/>
      </w:pPr>
      <w:bookmarkStart w:id="23" w:name="_Toc131850070"/>
      <w:bookmarkStart w:id="24" w:name="_Toc134370229"/>
      <w:bookmarkStart w:id="25" w:name="_Toc135027581"/>
      <w:bookmarkStart w:id="26" w:name="_Toc135114323"/>
      <w:r w:rsidRPr="004E3EB6">
        <w:t>Avskaffad fastighetsskatt</w:t>
      </w:r>
      <w:bookmarkEnd w:id="23"/>
      <w:bookmarkEnd w:id="24"/>
      <w:bookmarkEnd w:id="25"/>
      <w:bookmarkEnd w:id="26"/>
      <w:r w:rsidRPr="004E3EB6">
        <w:t xml:space="preserve"> </w:t>
      </w:r>
    </w:p>
    <w:p w:rsidR="00C90039" w:rsidRPr="004E3EB6" w:rsidRDefault="00C90039" w:rsidP="007160D2">
      <w:r w:rsidRPr="004E3EB6">
        <w:t>Fastighetsskatten är en orättfärdig skatt som står i konflikt med såväl ägand</w:t>
      </w:r>
      <w:r w:rsidRPr="004E3EB6">
        <w:t>e</w:t>
      </w:r>
      <w:r w:rsidRPr="004E3EB6">
        <w:t>rä</w:t>
      </w:r>
      <w:r w:rsidRPr="004E3EB6">
        <w:t>t</w:t>
      </w:r>
      <w:r w:rsidRPr="004E3EB6">
        <w:t>ten som principen om skatt efter bärkraft. Vi föreslår ett avskaffande av skatten och att den bör ersättas med en låg kommunal avgift på högst 2 800 kronor per år för sm</w:t>
      </w:r>
      <w:r w:rsidRPr="004E3EB6">
        <w:t>å</w:t>
      </w:r>
      <w:r w:rsidRPr="004E3EB6">
        <w:t>hus och 900 kronor per lägenhet. Avgiften får inte överstiga de kostnader som kommunen har för att ge service till fastighetsäg</w:t>
      </w:r>
      <w:r w:rsidRPr="004E3EB6">
        <w:t>a</w:t>
      </w:r>
      <w:r w:rsidRPr="004E3EB6">
        <w:t>ren. En annan fina</w:t>
      </w:r>
      <w:r w:rsidRPr="004E3EB6">
        <w:t>n</w:t>
      </w:r>
      <w:r w:rsidRPr="004E3EB6">
        <w:t>siering av reformen är en höjning av kapitalvinstskatten från 20 till 30 procent vid fö</w:t>
      </w:r>
      <w:r w:rsidRPr="004E3EB6">
        <w:t>r</w:t>
      </w:r>
      <w:r w:rsidRPr="004E3EB6">
        <w:t xml:space="preserve">säljning och att man bara </w:t>
      </w:r>
      <w:r w:rsidR="006C1B8D" w:rsidRPr="004E3EB6">
        <w:t>ska</w:t>
      </w:r>
      <w:r w:rsidRPr="004E3EB6">
        <w:t xml:space="preserve"> kunna skjuta upp hälften av vinsten till b</w:t>
      </w:r>
      <w:r w:rsidRPr="004E3EB6">
        <w:t>e</w:t>
      </w:r>
      <w:r w:rsidRPr="004E3EB6">
        <w:t>skattning om man köper en ny bostad. Därmed tas skatt ut när pengarna finns i handen och de som får st</w:t>
      </w:r>
      <w:r w:rsidRPr="004E3EB6">
        <w:t>i</w:t>
      </w:r>
      <w:r w:rsidRPr="004E3EB6">
        <w:t>gande fastighetsvärden till följd av slopandet av den statliga fastighetsskatten får vara med och fina</w:t>
      </w:r>
      <w:r w:rsidRPr="004E3EB6">
        <w:t>n</w:t>
      </w:r>
      <w:r w:rsidRPr="004E3EB6">
        <w:t>siera reformen vid nästa försäl</w:t>
      </w:r>
      <w:r w:rsidRPr="004E3EB6">
        <w:t>j</w:t>
      </w:r>
      <w:r w:rsidRPr="004E3EB6">
        <w:t>ning.</w:t>
      </w:r>
    </w:p>
    <w:p w:rsidR="00C90039" w:rsidRPr="004E3EB6" w:rsidRDefault="00C90039" w:rsidP="007160D2">
      <w:pPr>
        <w:pStyle w:val="Normaltindrag"/>
      </w:pPr>
      <w:r w:rsidRPr="004E3EB6">
        <w:t xml:space="preserve">Höjningen av reavinstskatten </w:t>
      </w:r>
      <w:r w:rsidR="006C1B8D" w:rsidRPr="004E3EB6">
        <w:t>ska</w:t>
      </w:r>
      <w:r w:rsidRPr="004E3EB6">
        <w:t xml:space="preserve"> dock inte gälla redan b</w:t>
      </w:r>
      <w:r w:rsidRPr="004E3EB6">
        <w:t>e</w:t>
      </w:r>
      <w:r w:rsidRPr="004E3EB6">
        <w:t>viljade uppskov på genomförda fastighetsaffärer (</w:t>
      </w:r>
      <w:r w:rsidRPr="004E3EB6">
        <w:fldChar w:fldCharType="begin" w:fldLock="1"/>
      </w:r>
      <w:r w:rsidRPr="004E3EB6">
        <w:instrText xml:space="preserve"> REF _Ref134328477 \r \h </w:instrText>
      </w:r>
      <w:r w:rsidRPr="004E3EB6">
        <w:fldChar w:fldCharType="separate"/>
      </w:r>
      <w:r w:rsidR="00550115" w:rsidRPr="004E3EB6">
        <w:t>8.6.1</w:t>
      </w:r>
      <w:r w:rsidRPr="004E3EB6">
        <w:fldChar w:fldCharType="end"/>
      </w:r>
      <w:r w:rsidRPr="004E3EB6">
        <w:t>). Dessutom ska en takregel införas så att reavinstskatten aldrig överstiger 20 procent av försäl</w:t>
      </w:r>
      <w:r w:rsidRPr="004E3EB6">
        <w:t>j</w:t>
      </w:r>
      <w:r w:rsidRPr="004E3EB6">
        <w:t>ningsvärdet.</w:t>
      </w:r>
    </w:p>
    <w:p w:rsidR="00C90039" w:rsidRPr="004E3EB6" w:rsidRDefault="00C90039" w:rsidP="007160D2">
      <w:pPr>
        <w:pStyle w:val="Rubrik2"/>
      </w:pPr>
      <w:bookmarkStart w:id="27" w:name="_Toc131850071"/>
      <w:bookmarkStart w:id="28" w:name="_Toc134370230"/>
      <w:bookmarkStart w:id="29" w:name="_Toc135027582"/>
      <w:bookmarkStart w:id="30" w:name="_Toc135114324"/>
      <w:r w:rsidRPr="004E3EB6">
        <w:t>Sänkt bensinskatt</w:t>
      </w:r>
      <w:bookmarkEnd w:id="27"/>
      <w:bookmarkEnd w:id="28"/>
      <w:bookmarkEnd w:id="29"/>
      <w:bookmarkEnd w:id="30"/>
    </w:p>
    <w:p w:rsidR="00C90039" w:rsidRPr="004E3EB6" w:rsidRDefault="00C90039" w:rsidP="007160D2">
      <w:r w:rsidRPr="004E3EB6">
        <w:t>Kristdemokraterna bejakar försöken med att stärka markn</w:t>
      </w:r>
      <w:r w:rsidRPr="004E3EB6">
        <w:t>a</w:t>
      </w:r>
      <w:r w:rsidRPr="004E3EB6">
        <w:t>den för alternativa drivmedel till den allt dyrare bensinen. Prischocken har dock inte enbart ber</w:t>
      </w:r>
      <w:r w:rsidRPr="004E3EB6">
        <w:t>i</w:t>
      </w:r>
      <w:r w:rsidRPr="004E3EB6">
        <w:t>kat oljerika länder utan genom skattesystemets konstruktion också bidragit till att höja skatteintäkterna kraftigt. Uppemot 70 procent av bensi</w:t>
      </w:r>
      <w:r w:rsidRPr="004E3EB6">
        <w:t>n</w:t>
      </w:r>
      <w:r w:rsidRPr="004E3EB6">
        <w:t xml:space="preserve">priset är skatt. För att dämpa den för många hushåll svåra omställningen föreslår </w:t>
      </w:r>
      <w:r w:rsidR="006C1B8D" w:rsidRPr="004E3EB6">
        <w:t>Kristdem</w:t>
      </w:r>
      <w:r w:rsidR="006C1B8D" w:rsidRPr="004E3EB6">
        <w:t>o</w:t>
      </w:r>
      <w:r w:rsidR="006C1B8D" w:rsidRPr="004E3EB6">
        <w:t xml:space="preserve">kraterna </w:t>
      </w:r>
      <w:r w:rsidRPr="004E3EB6">
        <w:t>en sänkning av momsen på alla drivmedel, såväl bensin och diesel som biogas och etanol, från 25 till 12 procent. Det ger en prissän</w:t>
      </w:r>
      <w:r w:rsidRPr="004E3EB6">
        <w:t>k</w:t>
      </w:r>
      <w:r w:rsidRPr="004E3EB6">
        <w:t>ning vid pump på dr</w:t>
      </w:r>
      <w:r w:rsidR="006C1B8D" w:rsidRPr="004E3EB6">
        <w:t>ygt 10 procent, eller omkring 1:</w:t>
      </w:r>
      <w:r w:rsidRPr="004E3EB6">
        <w:t>30 kronor per liter (</w:t>
      </w:r>
      <w:r w:rsidRPr="004E3EB6">
        <w:fldChar w:fldCharType="begin" w:fldLock="1"/>
      </w:r>
      <w:r w:rsidRPr="004E3EB6">
        <w:instrText xml:space="preserve"> REF _Ref134328493 \r \h </w:instrText>
      </w:r>
      <w:r w:rsidRPr="004E3EB6">
        <w:fldChar w:fldCharType="separate"/>
      </w:r>
      <w:r w:rsidR="00550115" w:rsidRPr="004E3EB6">
        <w:t>0</w:t>
      </w:r>
      <w:r w:rsidRPr="004E3EB6">
        <w:fldChar w:fldCharType="end"/>
      </w:r>
      <w:r w:rsidRPr="004E3EB6">
        <w:t xml:space="preserve">). </w:t>
      </w:r>
    </w:p>
    <w:p w:rsidR="00C90039" w:rsidRPr="004E3EB6" w:rsidRDefault="00C90039" w:rsidP="007160D2">
      <w:pPr>
        <w:pStyle w:val="Rubrik2"/>
      </w:pPr>
      <w:bookmarkStart w:id="31" w:name="_Toc131850072"/>
      <w:bookmarkStart w:id="32" w:name="_Toc134370231"/>
      <w:bookmarkStart w:id="33" w:name="_Toc135027583"/>
      <w:bookmarkStart w:id="34" w:name="_Toc135114325"/>
      <w:r w:rsidRPr="004E3EB6">
        <w:t>Satsningar på rättsväsende</w:t>
      </w:r>
      <w:bookmarkEnd w:id="31"/>
      <w:bookmarkEnd w:id="32"/>
      <w:bookmarkEnd w:id="33"/>
      <w:bookmarkEnd w:id="34"/>
      <w:r w:rsidRPr="004E3EB6">
        <w:t xml:space="preserve"> </w:t>
      </w:r>
    </w:p>
    <w:p w:rsidR="00C90039" w:rsidRPr="004E3EB6" w:rsidRDefault="00C90039" w:rsidP="007160D2">
      <w:r w:rsidRPr="004E3EB6">
        <w:t>Regeringens resurstillskott till rättsväsendet räcker inte. Kristdemokraterna vill intens</w:t>
      </w:r>
      <w:r w:rsidRPr="004E3EB6">
        <w:t>i</w:t>
      </w:r>
      <w:r w:rsidRPr="004E3EB6">
        <w:t xml:space="preserve">fiera polisutbildningen så att Sverige fram till 2010 kan öka antalet med nära 3 000 till 20 000 poliser. Den satsningen är en av flera till vilken vi </w:t>
      </w:r>
      <w:r w:rsidR="006C1B8D" w:rsidRPr="004E3EB6">
        <w:t>–</w:t>
      </w:r>
      <w:r w:rsidRPr="004E3EB6">
        <w:t xml:space="preserve"> utöver regeringen </w:t>
      </w:r>
      <w:r w:rsidR="006C1B8D" w:rsidRPr="004E3EB6">
        <w:t>–</w:t>
      </w:r>
      <w:r w:rsidRPr="004E3EB6">
        <w:t xml:space="preserve"> föreslår ytterligare 1,4 miljarder kronor till rättsväse</w:t>
      </w:r>
      <w:r w:rsidRPr="004E3EB6">
        <w:t>n</w:t>
      </w:r>
      <w:r w:rsidRPr="004E3EB6">
        <w:t>det för åren 2007 och 2008</w:t>
      </w:r>
      <w:r w:rsidR="006C1B8D" w:rsidRPr="004E3EB6">
        <w:t xml:space="preserve"> (s</w:t>
      </w:r>
      <w:r w:rsidRPr="004E3EB6">
        <w:t xml:space="preserve">e </w:t>
      </w:r>
      <w:r w:rsidRPr="004E3EB6">
        <w:fldChar w:fldCharType="begin" w:fldLock="1"/>
      </w:r>
      <w:r w:rsidRPr="004E3EB6">
        <w:instrText xml:space="preserve"> REF _Ref134324319 \r \h </w:instrText>
      </w:r>
      <w:r w:rsidRPr="004E3EB6">
        <w:fldChar w:fldCharType="separate"/>
      </w:r>
      <w:r w:rsidR="00550115" w:rsidRPr="004E3EB6">
        <w:t>8.10</w:t>
      </w:r>
      <w:r w:rsidRPr="004E3EB6">
        <w:fldChar w:fldCharType="end"/>
      </w:r>
      <w:r w:rsidRPr="004E3EB6">
        <w:t>).</w:t>
      </w:r>
    </w:p>
    <w:p w:rsidR="00C90039" w:rsidRPr="004E3EB6" w:rsidRDefault="00C90039" w:rsidP="007160D2">
      <w:pPr>
        <w:pStyle w:val="Rubrik2"/>
      </w:pPr>
      <w:bookmarkStart w:id="35" w:name="_Toc131850073"/>
      <w:bookmarkStart w:id="36" w:name="_Toc134370232"/>
      <w:bookmarkStart w:id="37" w:name="_Toc135027584"/>
      <w:bookmarkStart w:id="38" w:name="_Toc135114326"/>
      <w:r w:rsidRPr="004E3EB6">
        <w:t>En budget för fler i arbetet</w:t>
      </w:r>
      <w:bookmarkEnd w:id="35"/>
      <w:bookmarkEnd w:id="36"/>
      <w:bookmarkEnd w:id="37"/>
      <w:bookmarkEnd w:id="38"/>
      <w:r w:rsidRPr="004E3EB6">
        <w:t xml:space="preserve"> </w:t>
      </w:r>
    </w:p>
    <w:p w:rsidR="00C90039" w:rsidRPr="004E3EB6" w:rsidRDefault="00C90039" w:rsidP="007160D2">
      <w:r w:rsidRPr="004E3EB6">
        <w:t xml:space="preserve">Kristdemokraterna har tillsammans med </w:t>
      </w:r>
      <w:r w:rsidR="006C1B8D" w:rsidRPr="004E3EB6">
        <w:t>Moderaterna</w:t>
      </w:r>
      <w:r w:rsidRPr="004E3EB6">
        <w:t xml:space="preserve">, </w:t>
      </w:r>
      <w:r w:rsidR="006C1B8D" w:rsidRPr="004E3EB6">
        <w:t>Fol</w:t>
      </w:r>
      <w:r w:rsidR="006C1B8D" w:rsidRPr="004E3EB6">
        <w:t>k</w:t>
      </w:r>
      <w:r w:rsidR="006C1B8D" w:rsidRPr="004E3EB6">
        <w:t xml:space="preserve">partiet </w:t>
      </w:r>
      <w:r w:rsidRPr="004E3EB6">
        <w:t xml:space="preserve">liberalerna och </w:t>
      </w:r>
      <w:r w:rsidR="006C1B8D" w:rsidRPr="004E3EB6">
        <w:t xml:space="preserve">Centerpartiet </w:t>
      </w:r>
      <w:r w:rsidRPr="004E3EB6">
        <w:t>tagit initiativet till en Allians för Sverige och för ett mak</w:t>
      </w:r>
      <w:r w:rsidRPr="004E3EB6">
        <w:t>t</w:t>
      </w:r>
      <w:r w:rsidRPr="004E3EB6">
        <w:t>skifte 2006. Den samsyn som våra partier har om den politiska inriktningen ligger oc</w:t>
      </w:r>
      <w:r w:rsidRPr="004E3EB6">
        <w:t>k</w:t>
      </w:r>
      <w:r w:rsidRPr="004E3EB6">
        <w:t xml:space="preserve">så till grund för </w:t>
      </w:r>
      <w:r w:rsidR="006C1B8D" w:rsidRPr="004E3EB6">
        <w:t>Kristdemokrat</w:t>
      </w:r>
      <w:r w:rsidRPr="004E3EB6">
        <w:t>ernas förslag i denna motion.</w:t>
      </w:r>
    </w:p>
    <w:p w:rsidR="00C90039" w:rsidRPr="004E3EB6" w:rsidRDefault="00C90039" w:rsidP="007160D2">
      <w:pPr>
        <w:pStyle w:val="Normaltindrag"/>
      </w:pPr>
      <w:r w:rsidRPr="004E3EB6">
        <w:t>Sverige står inför betydande utmaningar. Uppemot en och en halv miljon vuxna går inte till jobbet en vanlig dag eller arbetar mindre än de skulle ön</w:t>
      </w:r>
      <w:r w:rsidRPr="004E3EB6">
        <w:t>s</w:t>
      </w:r>
      <w:r w:rsidRPr="004E3EB6">
        <w:t>ka. Allt färre arbetstimmar per person i arbetsför ålder blir utförda och allt färre försörjer sig g</w:t>
      </w:r>
      <w:r w:rsidRPr="004E3EB6">
        <w:t>e</w:t>
      </w:r>
      <w:r w:rsidRPr="004E3EB6">
        <w:t xml:space="preserve">nom eget företagande. </w:t>
      </w:r>
    </w:p>
    <w:p w:rsidR="00C90039" w:rsidRPr="004E3EB6" w:rsidRDefault="00C90039" w:rsidP="007160D2">
      <w:pPr>
        <w:pStyle w:val="Normaltindrag"/>
      </w:pPr>
      <w:r w:rsidRPr="004E3EB6">
        <w:t>Det privata företagandet är centralt för samhällets utveckling. Vårt vä</w:t>
      </w:r>
      <w:r w:rsidRPr="004E3EB6">
        <w:t>l</w:t>
      </w:r>
      <w:r w:rsidRPr="004E3EB6">
        <w:t>stånd och möjligheterna att få fler människor tillbaka i arbete bygger på att fler entreprenörer kan och vill driva företag och engagera sig som arbetsgiv</w:t>
      </w:r>
      <w:r w:rsidRPr="004E3EB6">
        <w:t>a</w:t>
      </w:r>
      <w:r w:rsidRPr="004E3EB6">
        <w:t>re. Det måste därför bli mer lönsamt att arbeta, mer lönsamt att anställa och enklare för den som förlorat jobbet att ta sig tillbaka till a</w:t>
      </w:r>
      <w:r w:rsidRPr="004E3EB6">
        <w:t>r</w:t>
      </w:r>
      <w:r w:rsidRPr="004E3EB6">
        <w:t>betsmarknaden.</w:t>
      </w:r>
    </w:p>
    <w:p w:rsidR="00C90039" w:rsidRPr="004E3EB6" w:rsidRDefault="00C90039" w:rsidP="007160D2">
      <w:pPr>
        <w:pStyle w:val="Normaltindrag"/>
      </w:pPr>
      <w:r w:rsidRPr="004E3EB6">
        <w:t>På viktiga områden föreslår vi tillsammans med de övriga partierna refo</w:t>
      </w:r>
      <w:r w:rsidRPr="004E3EB6">
        <w:t>r</w:t>
      </w:r>
      <w:r w:rsidRPr="004E3EB6">
        <w:t>mer som innebär att alla samhällets insatser inriktas mot samma mål: fler jobb och fler människor i arb</w:t>
      </w:r>
      <w:r w:rsidRPr="004E3EB6">
        <w:t>e</w:t>
      </w:r>
      <w:r w:rsidRPr="004E3EB6">
        <w:t xml:space="preserve">te. </w:t>
      </w:r>
    </w:p>
    <w:p w:rsidR="00C90039" w:rsidRPr="004E3EB6" w:rsidRDefault="00C90039" w:rsidP="007160D2">
      <w:pPr>
        <w:pStyle w:val="Normaltindrag"/>
      </w:pPr>
      <w:r w:rsidRPr="004E3EB6">
        <w:t>Ovan har nämnts den stora inkomstskatte</w:t>
      </w:r>
      <w:r w:rsidRPr="004E3EB6">
        <w:softHyphen/>
        <w:t>reform för alla som arbetar som Allians för Sverige står bakom. Tyngdpun</w:t>
      </w:r>
      <w:r w:rsidRPr="004E3EB6">
        <w:t>k</w:t>
      </w:r>
      <w:r w:rsidRPr="004E3EB6">
        <w:t>ten ligger på att minska tröskel- och marginaleffekterna för låg- och medelinkomsttagare. Ett särskilt jobba</w:t>
      </w:r>
      <w:r w:rsidRPr="004E3EB6">
        <w:t>v</w:t>
      </w:r>
      <w:r w:rsidRPr="004E3EB6">
        <w:t>drag införs i syfte att göra det mer lönsamt att arbeta och att gå från bidrag</w:t>
      </w:r>
      <w:r w:rsidRPr="004E3EB6">
        <w:t>s</w:t>
      </w:r>
      <w:r w:rsidRPr="004E3EB6">
        <w:t>försörjning till försörjning genom eget arbete. Jobba</w:t>
      </w:r>
      <w:r w:rsidRPr="004E3EB6">
        <w:t>v</w:t>
      </w:r>
      <w:r w:rsidRPr="004E3EB6">
        <w:t>draget uppgår till minst 45 miljarder kronor. I det första steget sänks inkomstskatterna med 37 milja</w:t>
      </w:r>
      <w:r w:rsidRPr="004E3EB6">
        <w:t>r</w:t>
      </w:r>
      <w:r w:rsidR="006C1B8D" w:rsidRPr="004E3EB6">
        <w:t>der kronor (s</w:t>
      </w:r>
      <w:r w:rsidRPr="004E3EB6">
        <w:t xml:space="preserve">e </w:t>
      </w:r>
      <w:r w:rsidRPr="004E3EB6">
        <w:fldChar w:fldCharType="begin" w:fldLock="1"/>
      </w:r>
      <w:r w:rsidRPr="004E3EB6">
        <w:instrText xml:space="preserve"> REF _Ref134288158 \r \h </w:instrText>
      </w:r>
      <w:r w:rsidRPr="004E3EB6">
        <w:fldChar w:fldCharType="separate"/>
      </w:r>
      <w:r w:rsidR="00550115" w:rsidRPr="004E3EB6">
        <w:t>8.5</w:t>
      </w:r>
      <w:r w:rsidRPr="004E3EB6">
        <w:fldChar w:fldCharType="end"/>
      </w:r>
      <w:r w:rsidRPr="004E3EB6">
        <w:t>)</w:t>
      </w:r>
      <w:r w:rsidR="006C1B8D" w:rsidRPr="004E3EB6">
        <w:t>.</w:t>
      </w:r>
    </w:p>
    <w:p w:rsidR="00C90039" w:rsidRPr="004E3EB6" w:rsidRDefault="00C90039" w:rsidP="00BC5EFE">
      <w:pPr>
        <w:spacing w:before="250"/>
        <w:rPr>
          <w:b/>
          <w:i/>
        </w:rPr>
      </w:pPr>
      <w:r w:rsidRPr="004E3EB6">
        <w:rPr>
          <w:b/>
          <w:i/>
        </w:rPr>
        <w:t xml:space="preserve">Höjd brytpunkt ger stor skattelättnad </w:t>
      </w:r>
    </w:p>
    <w:p w:rsidR="00C90039" w:rsidRPr="004E3EB6" w:rsidRDefault="00C90039" w:rsidP="007160D2">
      <w:r w:rsidRPr="004E3EB6">
        <w:t>Kristdemokraterna håller styvt på att det måste löna sig att arbeta jämfört med att inte göra det. Men det måste också löna sig för den enskilde att ta ett större ansvar i arbetslivet samt att utbilda och vidareutbilda sig för att möta nya utm</w:t>
      </w:r>
      <w:r w:rsidRPr="004E3EB6">
        <w:t>a</w:t>
      </w:r>
      <w:r w:rsidRPr="004E3EB6">
        <w:t xml:space="preserve">ningar och nya uppgifter. </w:t>
      </w:r>
    </w:p>
    <w:p w:rsidR="00C90039" w:rsidRPr="004E3EB6" w:rsidRDefault="00C90039" w:rsidP="007160D2">
      <w:pPr>
        <w:pStyle w:val="Normaltindrag"/>
      </w:pPr>
      <w:r w:rsidRPr="004E3EB6">
        <w:t>Mot den bakgrunden är det viktigt att börja vägen mot att återupprätta principerna bakom 1990/91 års skatter</w:t>
      </w:r>
      <w:r w:rsidRPr="004E3EB6">
        <w:t>e</w:t>
      </w:r>
      <w:r w:rsidRPr="004E3EB6">
        <w:t xml:space="preserve">form. Ett första steg tas i vårt förslag att höja brytpunkten för statlig inkomstskatt från innevarande års 26 400 </w:t>
      </w:r>
      <w:r w:rsidR="00446967" w:rsidRPr="004E3EB6">
        <w:t>kr</w:t>
      </w:r>
      <w:r w:rsidR="00446967" w:rsidRPr="004E3EB6">
        <w:t>o</w:t>
      </w:r>
      <w:r w:rsidR="00446967" w:rsidRPr="004E3EB6">
        <w:t xml:space="preserve">nor </w:t>
      </w:r>
      <w:r w:rsidRPr="004E3EB6">
        <w:t>upp till 30 000 kronor i månaden. Idag betalar omkring 36 procent av de heltidsarbeta</w:t>
      </w:r>
      <w:r w:rsidRPr="004E3EB6">
        <w:t>n</w:t>
      </w:r>
      <w:r w:rsidRPr="004E3EB6">
        <w:t>de i Sverige statlig inkomstskatt. De har då en marginalskatt på minst 50 procent. Med Kristdemokraternas politik skulle 11 procent – mo</w:t>
      </w:r>
      <w:r w:rsidRPr="004E3EB6">
        <w:t>t</w:t>
      </w:r>
      <w:r w:rsidRPr="004E3EB6">
        <w:t>svarande omkring 400 000 löntagare - slippa denna höga marginalskatt och betala kommunalskatten på (oftast) lite drygt 30 pr</w:t>
      </w:r>
      <w:r w:rsidRPr="004E3EB6">
        <w:t>o</w:t>
      </w:r>
      <w:r w:rsidRPr="004E3EB6">
        <w:t>cent. Skattelättnaden blir som högst 705 kr</w:t>
      </w:r>
      <w:r w:rsidRPr="004E3EB6">
        <w:t>o</w:t>
      </w:r>
      <w:r w:rsidRPr="004E3EB6">
        <w:t xml:space="preserve">nor per månad, utöver den lättnad som fallet </w:t>
      </w:r>
      <w:r w:rsidR="00446967" w:rsidRPr="004E3EB6">
        <w:t>ut till följd av jobbavdraget (s</w:t>
      </w:r>
      <w:r w:rsidRPr="004E3EB6">
        <w:t xml:space="preserve">e </w:t>
      </w:r>
      <w:r w:rsidRPr="004E3EB6">
        <w:fldChar w:fldCharType="begin" w:fldLock="1"/>
      </w:r>
      <w:r w:rsidRPr="004E3EB6">
        <w:instrText xml:space="preserve"> REF _Ref134328924 \r \h </w:instrText>
      </w:r>
      <w:r w:rsidRPr="004E3EB6">
        <w:fldChar w:fldCharType="separate"/>
      </w:r>
      <w:r w:rsidR="00550115" w:rsidRPr="004E3EB6">
        <w:t>8.5.1</w:t>
      </w:r>
      <w:r w:rsidRPr="004E3EB6">
        <w:fldChar w:fldCharType="end"/>
      </w:r>
      <w:r w:rsidRPr="004E3EB6">
        <w:t>). Vår ambition är också att börja fasa ut den s.k. vär</w:t>
      </w:r>
      <w:r w:rsidRPr="004E3EB6">
        <w:t>n</w:t>
      </w:r>
      <w:r w:rsidRPr="004E3EB6">
        <w:t>skatten under nästa ma</w:t>
      </w:r>
      <w:r w:rsidRPr="004E3EB6">
        <w:t>n</w:t>
      </w:r>
      <w:r w:rsidRPr="004E3EB6">
        <w:t>datperiod.</w:t>
      </w:r>
    </w:p>
    <w:p w:rsidR="00C90039" w:rsidRPr="004E3EB6" w:rsidRDefault="00C90039" w:rsidP="00BC5EFE">
      <w:pPr>
        <w:spacing w:before="250"/>
        <w:rPr>
          <w:b/>
          <w:i/>
        </w:rPr>
      </w:pPr>
      <w:r w:rsidRPr="004E3EB6">
        <w:rPr>
          <w:b/>
          <w:i/>
        </w:rPr>
        <w:t xml:space="preserve">Arbetsmarknadspolitiken </w:t>
      </w:r>
    </w:p>
    <w:p w:rsidR="00C90039" w:rsidRPr="004E3EB6" w:rsidRDefault="00C90039" w:rsidP="007160D2">
      <w:r w:rsidRPr="004E3EB6">
        <w:t>Arbetsmarknadspolitiken måste effektiviseras och matc</w:t>
      </w:r>
      <w:r w:rsidRPr="004E3EB6">
        <w:t>h</w:t>
      </w:r>
      <w:r w:rsidRPr="004E3EB6">
        <w:t>ningen förbättras mellan a</w:t>
      </w:r>
      <w:r w:rsidRPr="004E3EB6">
        <w:t>r</w:t>
      </w:r>
      <w:r w:rsidRPr="004E3EB6">
        <w:t>betssökande och lediga jobb. Det behöver förmedlas arbeten – inte friår! AMS måste därför reformeras och fler alternativ, exempelvis bema</w:t>
      </w:r>
      <w:r w:rsidRPr="004E3EB6">
        <w:t>n</w:t>
      </w:r>
      <w:r w:rsidRPr="004E3EB6">
        <w:t>ningsföretagen, användas för att förbättra förmedlingsa</w:t>
      </w:r>
      <w:r w:rsidRPr="004E3EB6">
        <w:t>r</w:t>
      </w:r>
      <w:r w:rsidRPr="004E3EB6">
        <w:t xml:space="preserve">betet. </w:t>
      </w:r>
    </w:p>
    <w:p w:rsidR="00C90039" w:rsidRPr="004E3EB6" w:rsidRDefault="00C90039" w:rsidP="007160D2">
      <w:pPr>
        <w:pStyle w:val="Normaltindrag"/>
      </w:pPr>
      <w:r w:rsidRPr="004E3EB6">
        <w:t>För att minska utslagning och risken att de med sjukdom</w:t>
      </w:r>
      <w:r w:rsidRPr="004E3EB6">
        <w:t>s</w:t>
      </w:r>
      <w:r w:rsidRPr="004E3EB6">
        <w:t xml:space="preserve">historia sorteras bort på arbetsmarknaden </w:t>
      </w:r>
      <w:r w:rsidR="006C1B8D" w:rsidRPr="004E3EB6">
        <w:t>ska</w:t>
      </w:r>
      <w:r w:rsidRPr="004E3EB6">
        <w:t xml:space="preserve"> företagens medfinansieringsansvar för långtid</w:t>
      </w:r>
      <w:r w:rsidRPr="004E3EB6">
        <w:t>s</w:t>
      </w:r>
      <w:r w:rsidRPr="004E3EB6">
        <w:t>sjukskrivna a</w:t>
      </w:r>
      <w:r w:rsidRPr="004E3EB6">
        <w:t>v</w:t>
      </w:r>
      <w:r w:rsidRPr="004E3EB6">
        <w:t xml:space="preserve">skaffas. Därtill ska sjuklöneperioden som arbetsgivarna betalar halveras, från 14 till </w:t>
      </w:r>
      <w:r w:rsidR="00EA2DE2" w:rsidRPr="004E3EB6">
        <w:t>7</w:t>
      </w:r>
      <w:r w:rsidRPr="004E3EB6">
        <w:t xml:space="preserve"> dagar. Detta finansieras med marginellt högre arbetsg</w:t>
      </w:r>
      <w:r w:rsidRPr="004E3EB6">
        <w:t>i</w:t>
      </w:r>
      <w:r w:rsidRPr="004E3EB6">
        <w:t>varavgi</w:t>
      </w:r>
      <w:r w:rsidRPr="004E3EB6">
        <w:t>f</w:t>
      </w:r>
      <w:r w:rsidRPr="004E3EB6">
        <w:t>ter.</w:t>
      </w:r>
    </w:p>
    <w:p w:rsidR="00C90039" w:rsidRPr="004E3EB6" w:rsidRDefault="00C90039" w:rsidP="00BC5EFE">
      <w:pPr>
        <w:spacing w:before="250"/>
        <w:rPr>
          <w:b/>
          <w:i/>
        </w:rPr>
      </w:pPr>
      <w:r w:rsidRPr="004E3EB6">
        <w:rPr>
          <w:b/>
          <w:i/>
        </w:rPr>
        <w:t xml:space="preserve">Bredare men stramare socialförsäkringar </w:t>
      </w:r>
    </w:p>
    <w:p w:rsidR="00C90039" w:rsidRPr="004E3EB6" w:rsidRDefault="00C90039" w:rsidP="007160D2">
      <w:r w:rsidRPr="004E3EB6">
        <w:t xml:space="preserve">Enligt </w:t>
      </w:r>
      <w:r w:rsidR="00EA2DE2" w:rsidRPr="004E3EB6">
        <w:t xml:space="preserve">alliansen </w:t>
      </w:r>
      <w:r w:rsidRPr="004E3EB6">
        <w:t>förstärks arbetslöshetsför</w:t>
      </w:r>
      <w:r w:rsidRPr="004E3EB6">
        <w:softHyphen/>
        <w:t>säkringens skydd</w:t>
      </w:r>
      <w:r w:rsidRPr="004E3EB6">
        <w:t>s</w:t>
      </w:r>
      <w:r w:rsidRPr="004E3EB6">
        <w:t>nät genom att försä</w:t>
      </w:r>
      <w:r w:rsidRPr="004E3EB6">
        <w:t>k</w:t>
      </w:r>
      <w:r w:rsidRPr="004E3EB6">
        <w:t>ringen blir obligatorisk. Samtidig</w:t>
      </w:r>
      <w:r w:rsidR="00EA2DE2" w:rsidRPr="004E3EB6">
        <w:t>t ökas egenfinans</w:t>
      </w:r>
      <w:r w:rsidR="00EA2DE2" w:rsidRPr="004E3EB6">
        <w:softHyphen/>
        <w:t>ieringen, bl.</w:t>
      </w:r>
      <w:r w:rsidRPr="004E3EB6">
        <w:t>a</w:t>
      </w:r>
      <w:r w:rsidR="00EA2DE2" w:rsidRPr="004E3EB6">
        <w:t>.</w:t>
      </w:r>
      <w:r w:rsidRPr="004E3EB6">
        <w:t xml:space="preserve"> i syfte att tydliggöra parternas ansvar i lönebildningen. Ersättningsnivån i arbetslö</w:t>
      </w:r>
      <w:r w:rsidRPr="004E3EB6">
        <w:t>s</w:t>
      </w:r>
      <w:r w:rsidRPr="004E3EB6">
        <w:t>hetsförsäkringen trappas ned något så att försäkringens roll som en omstäl</w:t>
      </w:r>
      <w:r w:rsidRPr="004E3EB6">
        <w:t>l</w:t>
      </w:r>
      <w:r w:rsidRPr="004E3EB6">
        <w:t>ningsför</w:t>
      </w:r>
      <w:r w:rsidRPr="004E3EB6">
        <w:softHyphen/>
        <w:t>säkring tydliggörs. Arbetslösa med försörjnings</w:t>
      </w:r>
      <w:r w:rsidRPr="004E3EB6">
        <w:softHyphen/>
        <w:t>ansvar för barn under 18 år ges inkomstrelate</w:t>
      </w:r>
      <w:r w:rsidRPr="004E3EB6">
        <w:softHyphen/>
        <w:t>rad ersät</w:t>
      </w:r>
      <w:r w:rsidRPr="004E3EB6">
        <w:t>t</w:t>
      </w:r>
      <w:r w:rsidRPr="004E3EB6">
        <w:t xml:space="preserve">ning under längre tid. </w:t>
      </w:r>
    </w:p>
    <w:p w:rsidR="00C90039" w:rsidRPr="004E3EB6" w:rsidRDefault="00C90039" w:rsidP="007160D2">
      <w:pPr>
        <w:pStyle w:val="Normaltindrag"/>
      </w:pPr>
      <w:r w:rsidRPr="004E3EB6">
        <w:t>Åtgärder sätts in för att minska kostnaderna för sjukfrånv</w:t>
      </w:r>
      <w:r w:rsidRPr="004E3EB6">
        <w:t>a</w:t>
      </w:r>
      <w:r w:rsidRPr="004E3EB6">
        <w:t>ron och för att motverka fusk och överutnyttjande. Arbetsg</w:t>
      </w:r>
      <w:r w:rsidRPr="004E3EB6">
        <w:t>i</w:t>
      </w:r>
      <w:r w:rsidRPr="004E3EB6">
        <w:t>vare ges lagstöd för att vid behov kunna kräva sjukintyg från första dagen. Kostnaderna för sjukfrånvaro och nedsatt arbetsförmåga till följd av trafikskador överförs från det al</w:t>
      </w:r>
      <w:r w:rsidRPr="004E3EB6">
        <w:t>l</w:t>
      </w:r>
      <w:r w:rsidRPr="004E3EB6">
        <w:t>männa till den obligatoriska trafikförsäkringen. Kristdem</w:t>
      </w:r>
      <w:r w:rsidRPr="004E3EB6">
        <w:t>o</w:t>
      </w:r>
      <w:r w:rsidRPr="004E3EB6">
        <w:t xml:space="preserve">kraterna föreslår därtill att sjukvårdskostnaderna </w:t>
      </w:r>
      <w:r w:rsidR="006C1B8D" w:rsidRPr="004E3EB6">
        <w:t>ska</w:t>
      </w:r>
      <w:r w:rsidRPr="004E3EB6">
        <w:t xml:space="preserve"> bäras av trafikförsäkringen från 2008 samt att a</w:t>
      </w:r>
      <w:r w:rsidRPr="004E3EB6">
        <w:t>n</w:t>
      </w:r>
      <w:r w:rsidRPr="004E3EB6">
        <w:t>svaret för arbetsskador överförs till arbetsg</w:t>
      </w:r>
      <w:r w:rsidRPr="004E3EB6">
        <w:t>i</w:t>
      </w:r>
      <w:r w:rsidRPr="004E3EB6">
        <w:t>varna.</w:t>
      </w:r>
    </w:p>
    <w:p w:rsidR="00C90039" w:rsidRPr="004E3EB6" w:rsidRDefault="00C90039" w:rsidP="00D06750">
      <w:pPr>
        <w:spacing w:before="250"/>
        <w:rPr>
          <w:b/>
          <w:i/>
        </w:rPr>
      </w:pPr>
      <w:r w:rsidRPr="004E3EB6">
        <w:rPr>
          <w:b/>
          <w:i/>
        </w:rPr>
        <w:t>Bättre företagarklimat</w:t>
      </w:r>
    </w:p>
    <w:p w:rsidR="00C90039" w:rsidRPr="004E3EB6" w:rsidRDefault="00C90039" w:rsidP="007160D2">
      <w:r w:rsidRPr="004E3EB6">
        <w:t xml:space="preserve">Tillsammans med </w:t>
      </w:r>
      <w:r w:rsidR="00EA2DE2" w:rsidRPr="004E3EB6">
        <w:t>alliansen</w:t>
      </w:r>
      <w:r w:rsidRPr="004E3EB6">
        <w:t xml:space="preserve"> föreslår Kristdemo</w:t>
      </w:r>
      <w:r w:rsidRPr="004E3EB6">
        <w:softHyphen/>
        <w:t>kraterna också en rad åtgärder i syfte att förbättra Sveriges företagsklimat och göra det mer lönsamt att anstä</w:t>
      </w:r>
      <w:r w:rsidRPr="004E3EB6">
        <w:t>l</w:t>
      </w:r>
      <w:r w:rsidRPr="004E3EB6">
        <w:t>la och driva företag. Medel tillförs utöver regeringens förslag för att reform</w:t>
      </w:r>
      <w:r w:rsidRPr="004E3EB6">
        <w:t>e</w:t>
      </w:r>
      <w:r w:rsidRPr="004E3EB6">
        <w:t>ra 3:12-reglerna och mo</w:t>
      </w:r>
      <w:r w:rsidRPr="004E3EB6">
        <w:t>t</w:t>
      </w:r>
      <w:r w:rsidRPr="004E3EB6">
        <w:t>verka diskrimineringen av fåmansföretag. Förmögen</w:t>
      </w:r>
      <w:r w:rsidRPr="004E3EB6">
        <w:softHyphen/>
        <w:t>hetsskatten halveras först för att sedan avskaffas under nästa mandatperiod. Anställning i nya och växande företag underlättas genom sänkta arbetsgiva</w:t>
      </w:r>
      <w:r w:rsidRPr="004E3EB6">
        <w:t>r</w:t>
      </w:r>
      <w:r w:rsidRPr="004E3EB6">
        <w:t>avgifter. N</w:t>
      </w:r>
      <w:r w:rsidRPr="004E3EB6">
        <w:t>y</w:t>
      </w:r>
      <w:r w:rsidRPr="004E3EB6">
        <w:t>startsjobb införs för att ge dem en chans som under lång tid varit arbetslösa, sjukskrivna, förtidspensionerade eller socialbidragsberoende. Å</w:t>
      </w:r>
      <w:r w:rsidRPr="004E3EB6">
        <w:t>t</w:t>
      </w:r>
      <w:r w:rsidRPr="004E3EB6">
        <w:t>gärder sätts in mot regelkrångel och byråkrati som motve</w:t>
      </w:r>
      <w:r w:rsidRPr="004E3EB6">
        <w:t>r</w:t>
      </w:r>
      <w:r w:rsidRPr="004E3EB6">
        <w:t>kar företagande. Svarta arbeten förvandlas till vita när en tjänst</w:t>
      </w:r>
      <w:r w:rsidR="00EA2DE2" w:rsidRPr="004E3EB6">
        <w:t>e</w:t>
      </w:r>
      <w:r w:rsidRPr="004E3EB6">
        <w:t>marknad öppnas genom inf</w:t>
      </w:r>
      <w:r w:rsidRPr="004E3EB6">
        <w:t>ö</w:t>
      </w:r>
      <w:r w:rsidRPr="004E3EB6">
        <w:t>rande av ett avdrag för hushållstjänster. Detta innebär också förutsät</w:t>
      </w:r>
      <w:r w:rsidRPr="004E3EB6">
        <w:t>t</w:t>
      </w:r>
      <w:r w:rsidRPr="004E3EB6">
        <w:t>ningar för ökad jämställdhet genom att kvinnor och män lättare kan förena a</w:t>
      </w:r>
      <w:r w:rsidRPr="004E3EB6">
        <w:t>r</w:t>
      </w:r>
      <w:r w:rsidRPr="004E3EB6">
        <w:t>bete, karriär och tid för sina barn.</w:t>
      </w:r>
    </w:p>
    <w:p w:rsidR="00C90039" w:rsidRPr="004E3EB6" w:rsidRDefault="00C90039" w:rsidP="007160D2">
      <w:pPr>
        <w:pStyle w:val="Normaltindrag"/>
      </w:pPr>
      <w:r w:rsidRPr="004E3EB6">
        <w:t>Under den kommande mandatperioden avser vi att stärka statsfinanserna och strama upp budgetprocessen. Alliansens partier är överens om ett högre offentligt sparande, lägre o</w:t>
      </w:r>
      <w:r w:rsidRPr="004E3EB6">
        <w:t>f</w:t>
      </w:r>
      <w:r w:rsidRPr="004E3EB6">
        <w:t>fentliga utgifter, större budgeteringsmargina</w:t>
      </w:r>
      <w:r w:rsidRPr="004E3EB6">
        <w:softHyphen/>
        <w:t>ler och ett min</w:t>
      </w:r>
      <w:r w:rsidRPr="004E3EB6">
        <w:t>s</w:t>
      </w:r>
      <w:r w:rsidRPr="004E3EB6">
        <w:t>kat skattetryck.</w:t>
      </w:r>
    </w:p>
    <w:p w:rsidR="00C90039" w:rsidRPr="004E3EB6" w:rsidRDefault="00C90039" w:rsidP="007160D2">
      <w:pPr>
        <w:pStyle w:val="Normaltindrag"/>
      </w:pPr>
      <w:r w:rsidRPr="004E3EB6">
        <w:t>I den ovan nämnda gemensamma fyrpartimotionen ”En p</w:t>
      </w:r>
      <w:r w:rsidRPr="004E3EB6">
        <w:t>o</w:t>
      </w:r>
      <w:r w:rsidRPr="004E3EB6">
        <w:t>litik för arbete och trygghet” redovisas huvuddragen och grunderna för allianspartiernas geme</w:t>
      </w:r>
      <w:r w:rsidRPr="004E3EB6">
        <w:t>n</w:t>
      </w:r>
      <w:r w:rsidRPr="004E3EB6">
        <w:t>samma ekonomiska politik. Däremot lägger vi inte fram ett gemen</w:t>
      </w:r>
      <w:r w:rsidRPr="004E3EB6">
        <w:softHyphen/>
        <w:t>samt budge</w:t>
      </w:r>
      <w:r w:rsidRPr="004E3EB6">
        <w:t>t</w:t>
      </w:r>
      <w:r w:rsidRPr="004E3EB6">
        <w:t>förslag i alla dess detaljer. Detta har aldrig varit avsikten och skulle ytterst beröva väljarna mö</w:t>
      </w:r>
      <w:r w:rsidRPr="004E3EB6">
        <w:t>j</w:t>
      </w:r>
      <w:r w:rsidRPr="004E3EB6">
        <w:t>ligheten att på valdagen avgöra tyngdpunkten i en ny regerings politik</w:t>
      </w:r>
      <w:r w:rsidR="00EA2DE2" w:rsidRPr="004E3EB6">
        <w:t xml:space="preserve"> – e</w:t>
      </w:r>
      <w:r w:rsidRPr="004E3EB6">
        <w:t xml:space="preserve">n politik vi menar </w:t>
      </w:r>
      <w:r w:rsidR="006C1B8D" w:rsidRPr="004E3EB6">
        <w:t>ska</w:t>
      </w:r>
      <w:r w:rsidRPr="004E3EB6">
        <w:t xml:space="preserve"> bära kristd</w:t>
      </w:r>
      <w:r w:rsidRPr="004E3EB6">
        <w:t>e</w:t>
      </w:r>
      <w:r w:rsidRPr="004E3EB6">
        <w:t>mokratisk prägel.</w:t>
      </w:r>
    </w:p>
    <w:p w:rsidR="00C90039" w:rsidRPr="004E3EB6" w:rsidRDefault="00C90039" w:rsidP="007160D2">
      <w:pPr>
        <w:pStyle w:val="Rubrik2"/>
      </w:pPr>
      <w:bookmarkStart w:id="39" w:name="_Toc131850074"/>
      <w:bookmarkStart w:id="40" w:name="_Toc134370233"/>
      <w:bookmarkStart w:id="41" w:name="_Toc135027585"/>
      <w:bookmarkStart w:id="42" w:name="_Toc135114327"/>
      <w:r w:rsidRPr="004E3EB6">
        <w:t>Kristdemokraternas budgetpolitik 2006</w:t>
      </w:r>
      <w:r w:rsidR="00EA2DE2" w:rsidRPr="004E3EB6">
        <w:t>–</w:t>
      </w:r>
      <w:r w:rsidRPr="004E3EB6">
        <w:t>2008</w:t>
      </w:r>
      <w:bookmarkEnd w:id="39"/>
      <w:bookmarkEnd w:id="40"/>
      <w:bookmarkEnd w:id="41"/>
      <w:bookmarkEnd w:id="42"/>
    </w:p>
    <w:p w:rsidR="00C90039" w:rsidRPr="004E3EB6" w:rsidRDefault="00C90039" w:rsidP="007160D2">
      <w:r w:rsidRPr="004E3EB6">
        <w:t>Av tabell 1.1 framgår huvuddragen i Kristdemo</w:t>
      </w:r>
      <w:r w:rsidRPr="004E3EB6">
        <w:softHyphen/>
        <w:t>kraternas budgetpolitik för per</w:t>
      </w:r>
      <w:r w:rsidRPr="004E3EB6">
        <w:t>i</w:t>
      </w:r>
      <w:r w:rsidRPr="004E3EB6">
        <w:t>oden 2007</w:t>
      </w:r>
      <w:r w:rsidR="00EA2DE2" w:rsidRPr="004E3EB6">
        <w:t>–</w:t>
      </w:r>
      <w:r w:rsidRPr="004E3EB6">
        <w:t>2009. Ett minskat statligt ägande leder enligt förslaget till en långsiktig stabilisering av statens finanser. Statsskuldens andel av BNP min</w:t>
      </w:r>
      <w:r w:rsidRPr="004E3EB6">
        <w:t>s</w:t>
      </w:r>
      <w:r w:rsidRPr="004E3EB6">
        <w:t xml:space="preserve">kar. </w:t>
      </w:r>
    </w:p>
    <w:p w:rsidR="00C90039" w:rsidRPr="004E3EB6" w:rsidRDefault="00C90039" w:rsidP="007160D2">
      <w:pPr>
        <w:pStyle w:val="Normaltindrag"/>
      </w:pPr>
      <w:r w:rsidRPr="004E3EB6">
        <w:t>Strukturellt viktiga skattesänkningar föreslås för att stärka förutsättninga</w:t>
      </w:r>
      <w:r w:rsidRPr="004E3EB6">
        <w:t>r</w:t>
      </w:r>
      <w:r w:rsidRPr="004E3EB6">
        <w:t>na för arbete och företagande i Sv</w:t>
      </w:r>
      <w:r w:rsidRPr="004E3EB6">
        <w:t>e</w:t>
      </w:r>
      <w:r w:rsidRPr="004E3EB6">
        <w:t>rige.</w:t>
      </w:r>
    </w:p>
    <w:p w:rsidR="00046EB5" w:rsidRPr="004E3EB6" w:rsidRDefault="00C90039" w:rsidP="007160D2">
      <w:pPr>
        <w:pStyle w:val="Normaltindrag"/>
      </w:pPr>
      <w:r w:rsidRPr="004E3EB6">
        <w:t>För att kunna möta oväntade händelser har en högre budg</w:t>
      </w:r>
      <w:r w:rsidRPr="004E3EB6">
        <w:t>e</w:t>
      </w:r>
      <w:r w:rsidRPr="004E3EB6">
        <w:t>teringsmarginal föreslagits än den regeringen föreslår i bu</w:t>
      </w:r>
      <w:r w:rsidRPr="004E3EB6">
        <w:t>d</w:t>
      </w:r>
      <w:r w:rsidRPr="004E3EB6">
        <w:t>getpropositionen.</w:t>
      </w:r>
    </w:p>
    <w:p w:rsidR="00C90039" w:rsidRPr="004E3EB6" w:rsidRDefault="00C90039" w:rsidP="00411202">
      <w:pPr>
        <w:pStyle w:val="Tabellochbildrubrik"/>
      </w:pPr>
      <w:r w:rsidRPr="004E3EB6">
        <w:t xml:space="preserve">Tabell </w:t>
      </w:r>
      <w:r w:rsidRPr="004E3EB6">
        <w:fldChar w:fldCharType="begin" w:fldLock="1"/>
      </w:r>
      <w:r w:rsidRPr="004E3EB6">
        <w:instrText xml:space="preserve"> STYLEREF 1 \s </w:instrText>
      </w:r>
      <w:r w:rsidRPr="004E3EB6">
        <w:fldChar w:fldCharType="separate"/>
      </w:r>
      <w:r w:rsidR="00550115" w:rsidRPr="004E3EB6">
        <w:t>1</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1</w:t>
      </w:r>
      <w:r w:rsidRPr="004E3EB6">
        <w:fldChar w:fldCharType="end"/>
      </w:r>
      <w:r w:rsidRPr="004E3EB6">
        <w:t xml:space="preserve"> Preliminära nyckeltal för Kristdemokraternas budgetpolitik 2007</w:t>
      </w:r>
      <w:r w:rsidR="00446967" w:rsidRPr="004E3EB6">
        <w:t>–</w:t>
      </w:r>
      <w:r w:rsidRPr="004E3EB6">
        <w:t>2008</w:t>
      </w:r>
    </w:p>
    <w:p w:rsidR="00C90039" w:rsidRPr="004E3EB6" w:rsidRDefault="00C90039" w:rsidP="00411202">
      <w:pPr>
        <w:pStyle w:val="Tabellochbild-underrubrik"/>
      </w:pPr>
      <w:r w:rsidRPr="004E3EB6">
        <w:t>Miljarder kronor</w:t>
      </w:r>
    </w:p>
    <w:tbl>
      <w:tblPr>
        <w:tblW w:w="6068" w:type="dxa"/>
        <w:tblLayout w:type="fixed"/>
        <w:tblCellMar>
          <w:left w:w="70" w:type="dxa"/>
          <w:right w:w="70" w:type="dxa"/>
        </w:tblCellMar>
        <w:tblLook w:val="0000" w:firstRow="0" w:lastRow="0" w:firstColumn="0" w:lastColumn="0" w:noHBand="0" w:noVBand="0"/>
      </w:tblPr>
      <w:tblGrid>
        <w:gridCol w:w="2709"/>
        <w:gridCol w:w="557"/>
        <w:gridCol w:w="553"/>
        <w:gridCol w:w="508"/>
        <w:gridCol w:w="660"/>
        <w:gridCol w:w="481"/>
        <w:gridCol w:w="600"/>
      </w:tblGrid>
      <w:tr w:rsidR="00A56B7A" w:rsidRPr="004E3EB6">
        <w:trPr>
          <w:cantSplit/>
          <w:trHeight w:val="255"/>
        </w:trPr>
        <w:tc>
          <w:tcPr>
            <w:tcW w:w="2232" w:type="pct"/>
            <w:tcBorders>
              <w:top w:val="single" w:sz="12" w:space="0" w:color="auto"/>
            </w:tcBorders>
            <w:noWrap/>
          </w:tcPr>
          <w:p w:rsidR="00C90039" w:rsidRPr="004E3EB6" w:rsidRDefault="00C90039" w:rsidP="00411202">
            <w:pPr>
              <w:pStyle w:val="Tabell-rad"/>
            </w:pPr>
            <w:r w:rsidRPr="004E3EB6">
              <w:t> </w:t>
            </w:r>
          </w:p>
        </w:tc>
        <w:tc>
          <w:tcPr>
            <w:tcW w:w="915" w:type="pct"/>
            <w:gridSpan w:val="2"/>
            <w:tcBorders>
              <w:top w:val="single" w:sz="12" w:space="0" w:color="auto"/>
            </w:tcBorders>
            <w:noWrap/>
          </w:tcPr>
          <w:p w:rsidR="00C90039" w:rsidRPr="004E3EB6" w:rsidRDefault="00C90039" w:rsidP="00411202">
            <w:pPr>
              <w:pStyle w:val="Tabell-rad"/>
            </w:pPr>
            <w:r w:rsidRPr="004E3EB6">
              <w:t>Regeringen</w:t>
            </w:r>
          </w:p>
        </w:tc>
        <w:tc>
          <w:tcPr>
            <w:tcW w:w="962" w:type="pct"/>
            <w:gridSpan w:val="2"/>
            <w:tcBorders>
              <w:top w:val="single" w:sz="12" w:space="0" w:color="auto"/>
            </w:tcBorders>
            <w:noWrap/>
          </w:tcPr>
          <w:p w:rsidR="00C90039" w:rsidRPr="004E3EB6" w:rsidRDefault="00C90039" w:rsidP="00411202">
            <w:pPr>
              <w:pStyle w:val="Tabell-rad"/>
            </w:pPr>
            <w:r w:rsidRPr="004E3EB6">
              <w:t>Krist</w:t>
            </w:r>
            <w:r w:rsidR="00D04E75" w:rsidRPr="004E3EB6">
              <w:softHyphen/>
            </w:r>
            <w:r w:rsidRPr="004E3EB6">
              <w:t>demokraterna</w:t>
            </w:r>
          </w:p>
        </w:tc>
        <w:tc>
          <w:tcPr>
            <w:tcW w:w="890" w:type="pct"/>
            <w:gridSpan w:val="2"/>
            <w:tcBorders>
              <w:top w:val="single" w:sz="12" w:space="0" w:color="auto"/>
            </w:tcBorders>
            <w:noWrap/>
          </w:tcPr>
          <w:p w:rsidR="00C90039" w:rsidRPr="004E3EB6" w:rsidRDefault="00C90039" w:rsidP="00411202">
            <w:pPr>
              <w:pStyle w:val="Tabell-rad"/>
            </w:pPr>
            <w:r w:rsidRPr="004E3EB6">
              <w:t>Skillnad mot propositionen</w:t>
            </w:r>
          </w:p>
        </w:tc>
      </w:tr>
      <w:tr w:rsidR="00A56B7A" w:rsidRPr="004E3EB6">
        <w:trPr>
          <w:cantSplit/>
          <w:trHeight w:val="255"/>
        </w:trPr>
        <w:tc>
          <w:tcPr>
            <w:tcW w:w="2232" w:type="pct"/>
            <w:tcBorders>
              <w:bottom w:val="single" w:sz="12" w:space="0" w:color="auto"/>
            </w:tcBorders>
            <w:noWrap/>
            <w:vAlign w:val="bottom"/>
          </w:tcPr>
          <w:p w:rsidR="00C90039" w:rsidRPr="004E3EB6" w:rsidRDefault="00C90039" w:rsidP="00411202">
            <w:pPr>
              <w:pStyle w:val="Tabell-rad"/>
            </w:pPr>
          </w:p>
        </w:tc>
        <w:tc>
          <w:tcPr>
            <w:tcW w:w="459" w:type="pct"/>
            <w:tcBorders>
              <w:bottom w:val="single" w:sz="12" w:space="0" w:color="auto"/>
            </w:tcBorders>
            <w:noWrap/>
            <w:vAlign w:val="bottom"/>
          </w:tcPr>
          <w:p w:rsidR="00C90039" w:rsidRPr="004E3EB6" w:rsidRDefault="00C90039" w:rsidP="00411202">
            <w:pPr>
              <w:pStyle w:val="Tabell-rad"/>
            </w:pPr>
            <w:r w:rsidRPr="004E3EB6">
              <w:t>2007</w:t>
            </w:r>
          </w:p>
        </w:tc>
        <w:tc>
          <w:tcPr>
            <w:tcW w:w="456" w:type="pct"/>
            <w:tcBorders>
              <w:bottom w:val="single" w:sz="12" w:space="0" w:color="auto"/>
            </w:tcBorders>
            <w:noWrap/>
            <w:vAlign w:val="bottom"/>
          </w:tcPr>
          <w:p w:rsidR="00C90039" w:rsidRPr="004E3EB6" w:rsidRDefault="00C90039" w:rsidP="00411202">
            <w:pPr>
              <w:pStyle w:val="Tabell-rad"/>
            </w:pPr>
            <w:r w:rsidRPr="004E3EB6">
              <w:t>2008</w:t>
            </w:r>
          </w:p>
        </w:tc>
        <w:tc>
          <w:tcPr>
            <w:tcW w:w="419" w:type="pct"/>
            <w:tcBorders>
              <w:bottom w:val="single" w:sz="12" w:space="0" w:color="auto"/>
            </w:tcBorders>
            <w:noWrap/>
            <w:vAlign w:val="bottom"/>
          </w:tcPr>
          <w:p w:rsidR="00C90039" w:rsidRPr="004E3EB6" w:rsidRDefault="00C90039" w:rsidP="00411202">
            <w:pPr>
              <w:pStyle w:val="Tabell-rad"/>
            </w:pPr>
            <w:r w:rsidRPr="004E3EB6">
              <w:t>2007</w:t>
            </w:r>
          </w:p>
        </w:tc>
        <w:tc>
          <w:tcPr>
            <w:tcW w:w="544" w:type="pct"/>
            <w:tcBorders>
              <w:bottom w:val="single" w:sz="12" w:space="0" w:color="auto"/>
            </w:tcBorders>
            <w:noWrap/>
            <w:vAlign w:val="bottom"/>
          </w:tcPr>
          <w:p w:rsidR="00C90039" w:rsidRPr="004E3EB6" w:rsidRDefault="00C90039" w:rsidP="00411202">
            <w:pPr>
              <w:pStyle w:val="Tabell-rad"/>
            </w:pPr>
            <w:r w:rsidRPr="004E3EB6">
              <w:t>2008</w:t>
            </w:r>
          </w:p>
        </w:tc>
        <w:tc>
          <w:tcPr>
            <w:tcW w:w="396" w:type="pct"/>
            <w:tcBorders>
              <w:bottom w:val="single" w:sz="12" w:space="0" w:color="auto"/>
            </w:tcBorders>
            <w:noWrap/>
            <w:vAlign w:val="bottom"/>
          </w:tcPr>
          <w:p w:rsidR="00C90039" w:rsidRPr="004E3EB6" w:rsidRDefault="00C90039" w:rsidP="00411202">
            <w:pPr>
              <w:pStyle w:val="Tabell-rad"/>
            </w:pPr>
            <w:r w:rsidRPr="004E3EB6">
              <w:t>2007</w:t>
            </w:r>
          </w:p>
        </w:tc>
        <w:tc>
          <w:tcPr>
            <w:tcW w:w="494" w:type="pct"/>
            <w:tcBorders>
              <w:bottom w:val="single" w:sz="12" w:space="0" w:color="auto"/>
            </w:tcBorders>
            <w:noWrap/>
            <w:vAlign w:val="bottom"/>
          </w:tcPr>
          <w:p w:rsidR="00C90039" w:rsidRPr="004E3EB6" w:rsidRDefault="00C90039" w:rsidP="00411202">
            <w:pPr>
              <w:pStyle w:val="Tabell-rad"/>
            </w:pPr>
            <w:r w:rsidRPr="004E3EB6">
              <w:t>2008</w:t>
            </w:r>
          </w:p>
        </w:tc>
      </w:tr>
      <w:tr w:rsidR="00A56B7A" w:rsidRPr="004E3EB6">
        <w:trPr>
          <w:cantSplit/>
          <w:trHeight w:val="255"/>
        </w:trPr>
        <w:tc>
          <w:tcPr>
            <w:tcW w:w="2232" w:type="pct"/>
            <w:tcBorders>
              <w:top w:val="single" w:sz="12" w:space="0" w:color="auto"/>
            </w:tcBorders>
            <w:noWrap/>
            <w:vAlign w:val="bottom"/>
          </w:tcPr>
          <w:p w:rsidR="00C90039" w:rsidRPr="004E3EB6" w:rsidRDefault="00C90039" w:rsidP="00411202">
            <w:pPr>
              <w:pStyle w:val="Tabell-rad"/>
            </w:pPr>
            <w:r w:rsidRPr="004E3EB6">
              <w:t>Statsbudgetens saldo</w:t>
            </w:r>
          </w:p>
        </w:tc>
        <w:tc>
          <w:tcPr>
            <w:tcW w:w="459" w:type="pct"/>
            <w:tcBorders>
              <w:top w:val="single" w:sz="12" w:space="0" w:color="auto"/>
            </w:tcBorders>
            <w:noWrap/>
            <w:vAlign w:val="bottom"/>
          </w:tcPr>
          <w:p w:rsidR="00C90039" w:rsidRPr="004E3EB6" w:rsidRDefault="00C90039" w:rsidP="007B57FE">
            <w:pPr>
              <w:pStyle w:val="Tabell-rad"/>
              <w:tabs>
                <w:tab w:val="decimal" w:pos="201"/>
              </w:tabs>
            </w:pPr>
            <w:r w:rsidRPr="004E3EB6">
              <w:t>2,8</w:t>
            </w:r>
          </w:p>
        </w:tc>
        <w:tc>
          <w:tcPr>
            <w:tcW w:w="456" w:type="pct"/>
            <w:tcBorders>
              <w:top w:val="single" w:sz="12" w:space="0" w:color="auto"/>
            </w:tcBorders>
            <w:noWrap/>
            <w:vAlign w:val="bottom"/>
          </w:tcPr>
          <w:p w:rsidR="00C90039" w:rsidRPr="004E3EB6" w:rsidRDefault="00C90039" w:rsidP="007B57FE">
            <w:pPr>
              <w:pStyle w:val="Tabell-rad"/>
              <w:tabs>
                <w:tab w:val="decimal" w:pos="201"/>
              </w:tabs>
            </w:pPr>
            <w:r w:rsidRPr="004E3EB6">
              <w:t>24,7</w:t>
            </w:r>
          </w:p>
        </w:tc>
        <w:tc>
          <w:tcPr>
            <w:tcW w:w="419" w:type="pct"/>
            <w:tcBorders>
              <w:top w:val="single" w:sz="12" w:space="0" w:color="auto"/>
            </w:tcBorders>
            <w:noWrap/>
            <w:vAlign w:val="bottom"/>
          </w:tcPr>
          <w:p w:rsidR="00C90039" w:rsidRPr="004E3EB6" w:rsidRDefault="00C90039" w:rsidP="007B57FE">
            <w:pPr>
              <w:pStyle w:val="Tabell-rad"/>
              <w:tabs>
                <w:tab w:val="decimal" w:pos="201"/>
              </w:tabs>
            </w:pPr>
            <w:r w:rsidRPr="004E3EB6">
              <w:t>46,3</w:t>
            </w:r>
          </w:p>
        </w:tc>
        <w:tc>
          <w:tcPr>
            <w:tcW w:w="544" w:type="pct"/>
            <w:tcBorders>
              <w:top w:val="single" w:sz="12" w:space="0" w:color="auto"/>
            </w:tcBorders>
            <w:noWrap/>
            <w:vAlign w:val="bottom"/>
          </w:tcPr>
          <w:p w:rsidR="00C90039" w:rsidRPr="004E3EB6" w:rsidRDefault="00C90039" w:rsidP="007B57FE">
            <w:pPr>
              <w:pStyle w:val="Tabell-rad"/>
              <w:tabs>
                <w:tab w:val="decimal" w:pos="201"/>
              </w:tabs>
            </w:pPr>
            <w:r w:rsidRPr="004E3EB6">
              <w:t>93,0</w:t>
            </w:r>
          </w:p>
        </w:tc>
        <w:tc>
          <w:tcPr>
            <w:tcW w:w="396" w:type="pct"/>
            <w:tcBorders>
              <w:top w:val="single" w:sz="12" w:space="0" w:color="auto"/>
            </w:tcBorders>
            <w:noWrap/>
            <w:vAlign w:val="bottom"/>
          </w:tcPr>
          <w:p w:rsidR="00C90039" w:rsidRPr="004E3EB6" w:rsidRDefault="00C90039" w:rsidP="007B57FE">
            <w:pPr>
              <w:pStyle w:val="Tabell-rad"/>
              <w:tabs>
                <w:tab w:val="decimal" w:pos="201"/>
              </w:tabs>
            </w:pPr>
            <w:r w:rsidRPr="004E3EB6">
              <w:t>43,7</w:t>
            </w:r>
          </w:p>
        </w:tc>
        <w:tc>
          <w:tcPr>
            <w:tcW w:w="494" w:type="pct"/>
            <w:tcBorders>
              <w:top w:val="single" w:sz="12" w:space="0" w:color="auto"/>
            </w:tcBorders>
            <w:noWrap/>
            <w:vAlign w:val="bottom"/>
          </w:tcPr>
          <w:p w:rsidR="00C90039" w:rsidRPr="004E3EB6" w:rsidRDefault="00C90039" w:rsidP="007B57FE">
            <w:pPr>
              <w:pStyle w:val="Tabell-rad"/>
              <w:tabs>
                <w:tab w:val="decimal" w:pos="201"/>
              </w:tabs>
            </w:pPr>
            <w:r w:rsidRPr="004E3EB6">
              <w:t>68,5</w:t>
            </w:r>
          </w:p>
        </w:tc>
      </w:tr>
      <w:tr w:rsidR="00A56B7A" w:rsidRPr="004E3EB6">
        <w:trPr>
          <w:cantSplit/>
          <w:trHeight w:val="255"/>
        </w:trPr>
        <w:tc>
          <w:tcPr>
            <w:tcW w:w="2232" w:type="pct"/>
            <w:noWrap/>
            <w:vAlign w:val="bottom"/>
          </w:tcPr>
          <w:p w:rsidR="00C90039" w:rsidRPr="004E3EB6" w:rsidRDefault="00C90039" w:rsidP="00411202">
            <w:pPr>
              <w:pStyle w:val="Tabell-rad"/>
            </w:pPr>
            <w:r w:rsidRPr="004E3EB6">
              <w:t>Effekter av överföring från AP-fonden</w:t>
            </w:r>
          </w:p>
        </w:tc>
        <w:tc>
          <w:tcPr>
            <w:tcW w:w="459" w:type="pct"/>
            <w:noWrap/>
            <w:vAlign w:val="bottom"/>
          </w:tcPr>
          <w:p w:rsidR="00C90039" w:rsidRPr="004E3EB6" w:rsidRDefault="00C90039" w:rsidP="007B57FE">
            <w:pPr>
              <w:pStyle w:val="Tabell-rad"/>
              <w:tabs>
                <w:tab w:val="decimal" w:pos="201"/>
              </w:tabs>
            </w:pPr>
            <w:r w:rsidRPr="004E3EB6">
              <w:t>0,0</w:t>
            </w:r>
          </w:p>
        </w:tc>
        <w:tc>
          <w:tcPr>
            <w:tcW w:w="456" w:type="pct"/>
            <w:noWrap/>
            <w:vAlign w:val="bottom"/>
          </w:tcPr>
          <w:p w:rsidR="00C90039" w:rsidRPr="004E3EB6" w:rsidRDefault="00C90039" w:rsidP="007B57FE">
            <w:pPr>
              <w:pStyle w:val="Tabell-rad"/>
              <w:tabs>
                <w:tab w:val="decimal" w:pos="201"/>
              </w:tabs>
            </w:pPr>
            <w:r w:rsidRPr="004E3EB6">
              <w:t>0,0</w:t>
            </w:r>
          </w:p>
        </w:tc>
        <w:tc>
          <w:tcPr>
            <w:tcW w:w="419" w:type="pct"/>
            <w:noWrap/>
            <w:vAlign w:val="bottom"/>
          </w:tcPr>
          <w:p w:rsidR="00C90039" w:rsidRPr="004E3EB6" w:rsidRDefault="00C90039" w:rsidP="007B57FE">
            <w:pPr>
              <w:pStyle w:val="Tabell-rad"/>
              <w:tabs>
                <w:tab w:val="decimal" w:pos="201"/>
              </w:tabs>
            </w:pPr>
            <w:r w:rsidRPr="004E3EB6">
              <w:t>0,0</w:t>
            </w:r>
          </w:p>
        </w:tc>
        <w:tc>
          <w:tcPr>
            <w:tcW w:w="544" w:type="pct"/>
            <w:noWrap/>
            <w:vAlign w:val="bottom"/>
          </w:tcPr>
          <w:p w:rsidR="00C90039" w:rsidRPr="004E3EB6" w:rsidRDefault="00C90039" w:rsidP="007B57FE">
            <w:pPr>
              <w:pStyle w:val="Tabell-rad"/>
              <w:tabs>
                <w:tab w:val="decimal" w:pos="201"/>
              </w:tabs>
            </w:pPr>
            <w:r w:rsidRPr="004E3EB6">
              <w:t>0,0</w:t>
            </w:r>
          </w:p>
        </w:tc>
        <w:tc>
          <w:tcPr>
            <w:tcW w:w="396" w:type="pct"/>
            <w:noWrap/>
            <w:vAlign w:val="bottom"/>
          </w:tcPr>
          <w:p w:rsidR="00C90039" w:rsidRPr="004E3EB6" w:rsidRDefault="00C90039" w:rsidP="007B57FE">
            <w:pPr>
              <w:pStyle w:val="Tabell-rad"/>
              <w:tabs>
                <w:tab w:val="decimal" w:pos="201"/>
              </w:tabs>
            </w:pPr>
            <w:r w:rsidRPr="004E3EB6">
              <w:t>0,0</w:t>
            </w:r>
          </w:p>
        </w:tc>
        <w:tc>
          <w:tcPr>
            <w:tcW w:w="494" w:type="pct"/>
            <w:noWrap/>
            <w:vAlign w:val="bottom"/>
          </w:tcPr>
          <w:p w:rsidR="00C90039" w:rsidRPr="004E3EB6" w:rsidRDefault="00C90039" w:rsidP="007B57FE">
            <w:pPr>
              <w:pStyle w:val="Tabell-rad"/>
              <w:tabs>
                <w:tab w:val="decimal" w:pos="201"/>
              </w:tabs>
            </w:pPr>
            <w:r w:rsidRPr="004E3EB6">
              <w:t>0,0</w:t>
            </w:r>
          </w:p>
        </w:tc>
      </w:tr>
      <w:tr w:rsidR="00A56B7A" w:rsidRPr="004E3EB6">
        <w:trPr>
          <w:cantSplit/>
          <w:trHeight w:val="255"/>
        </w:trPr>
        <w:tc>
          <w:tcPr>
            <w:tcW w:w="2232" w:type="pct"/>
            <w:noWrap/>
            <w:vAlign w:val="bottom"/>
          </w:tcPr>
          <w:p w:rsidR="00C90039" w:rsidRPr="004E3EB6" w:rsidRDefault="00C90039" w:rsidP="00411202">
            <w:pPr>
              <w:pStyle w:val="Tabell-rad"/>
            </w:pPr>
            <w:r w:rsidRPr="004E3EB6">
              <w:t>CSN studielån</w:t>
            </w:r>
          </w:p>
        </w:tc>
        <w:tc>
          <w:tcPr>
            <w:tcW w:w="459" w:type="pct"/>
            <w:noWrap/>
            <w:vAlign w:val="bottom"/>
          </w:tcPr>
          <w:p w:rsidR="00C90039" w:rsidRPr="004E3EB6" w:rsidRDefault="00C90039" w:rsidP="007B57FE">
            <w:pPr>
              <w:pStyle w:val="Tabell-rad"/>
              <w:tabs>
                <w:tab w:val="decimal" w:pos="201"/>
              </w:tabs>
            </w:pPr>
            <w:r w:rsidRPr="004E3EB6">
              <w:t>7,2</w:t>
            </w:r>
          </w:p>
        </w:tc>
        <w:tc>
          <w:tcPr>
            <w:tcW w:w="456" w:type="pct"/>
            <w:noWrap/>
            <w:vAlign w:val="bottom"/>
          </w:tcPr>
          <w:p w:rsidR="00C90039" w:rsidRPr="004E3EB6" w:rsidRDefault="00C90039" w:rsidP="007B57FE">
            <w:pPr>
              <w:pStyle w:val="Tabell-rad"/>
              <w:tabs>
                <w:tab w:val="decimal" w:pos="201"/>
              </w:tabs>
            </w:pPr>
            <w:r w:rsidRPr="004E3EB6">
              <w:t>7,3</w:t>
            </w:r>
          </w:p>
        </w:tc>
        <w:tc>
          <w:tcPr>
            <w:tcW w:w="419" w:type="pct"/>
            <w:noWrap/>
            <w:vAlign w:val="bottom"/>
          </w:tcPr>
          <w:p w:rsidR="00C90039" w:rsidRPr="004E3EB6" w:rsidRDefault="00C90039" w:rsidP="007B57FE">
            <w:pPr>
              <w:pStyle w:val="Tabell-rad"/>
              <w:tabs>
                <w:tab w:val="decimal" w:pos="201"/>
              </w:tabs>
            </w:pPr>
            <w:r w:rsidRPr="004E3EB6">
              <w:t>7,2</w:t>
            </w:r>
          </w:p>
        </w:tc>
        <w:tc>
          <w:tcPr>
            <w:tcW w:w="544" w:type="pct"/>
            <w:noWrap/>
            <w:vAlign w:val="bottom"/>
          </w:tcPr>
          <w:p w:rsidR="00C90039" w:rsidRPr="004E3EB6" w:rsidRDefault="00C90039" w:rsidP="007B57FE">
            <w:pPr>
              <w:pStyle w:val="Tabell-rad"/>
              <w:tabs>
                <w:tab w:val="decimal" w:pos="201"/>
              </w:tabs>
            </w:pPr>
            <w:r w:rsidRPr="004E3EB6">
              <w:t>7,3</w:t>
            </w:r>
          </w:p>
        </w:tc>
        <w:tc>
          <w:tcPr>
            <w:tcW w:w="396" w:type="pct"/>
            <w:noWrap/>
            <w:vAlign w:val="bottom"/>
          </w:tcPr>
          <w:p w:rsidR="00C90039" w:rsidRPr="004E3EB6" w:rsidRDefault="00C90039" w:rsidP="007B57FE">
            <w:pPr>
              <w:pStyle w:val="Tabell-rad"/>
              <w:tabs>
                <w:tab w:val="decimal" w:pos="201"/>
              </w:tabs>
            </w:pPr>
            <w:r w:rsidRPr="004E3EB6">
              <w:t>0,0</w:t>
            </w:r>
          </w:p>
        </w:tc>
        <w:tc>
          <w:tcPr>
            <w:tcW w:w="494" w:type="pct"/>
            <w:noWrap/>
            <w:vAlign w:val="bottom"/>
          </w:tcPr>
          <w:p w:rsidR="00C90039" w:rsidRPr="004E3EB6" w:rsidRDefault="00C90039" w:rsidP="007B57FE">
            <w:pPr>
              <w:pStyle w:val="Tabell-rad"/>
              <w:tabs>
                <w:tab w:val="decimal" w:pos="201"/>
              </w:tabs>
            </w:pPr>
            <w:r w:rsidRPr="004E3EB6">
              <w:t>0,0</w:t>
            </w:r>
          </w:p>
        </w:tc>
      </w:tr>
      <w:tr w:rsidR="00A56B7A" w:rsidRPr="004E3EB6">
        <w:trPr>
          <w:cantSplit/>
          <w:trHeight w:val="255"/>
        </w:trPr>
        <w:tc>
          <w:tcPr>
            <w:tcW w:w="2232" w:type="pct"/>
            <w:noWrap/>
            <w:vAlign w:val="bottom"/>
          </w:tcPr>
          <w:p w:rsidR="00C90039" w:rsidRPr="004E3EB6" w:rsidRDefault="00C90039" w:rsidP="00411202">
            <w:pPr>
              <w:pStyle w:val="Tabell-rad"/>
            </w:pPr>
            <w:r w:rsidRPr="004E3EB6">
              <w:t>Amortering gamla studielån (t.o.m. 1988)</w:t>
            </w:r>
          </w:p>
        </w:tc>
        <w:tc>
          <w:tcPr>
            <w:tcW w:w="459" w:type="pct"/>
            <w:noWrap/>
            <w:vAlign w:val="bottom"/>
          </w:tcPr>
          <w:p w:rsidR="00C90039" w:rsidRPr="004E3EB6" w:rsidRDefault="00C90039" w:rsidP="007B57FE">
            <w:pPr>
              <w:pStyle w:val="Tabell-rad"/>
              <w:tabs>
                <w:tab w:val="decimal" w:pos="201"/>
              </w:tabs>
            </w:pPr>
            <w:r w:rsidRPr="004E3EB6">
              <w:t>-2,0</w:t>
            </w:r>
          </w:p>
        </w:tc>
        <w:tc>
          <w:tcPr>
            <w:tcW w:w="456" w:type="pct"/>
            <w:noWrap/>
            <w:vAlign w:val="bottom"/>
          </w:tcPr>
          <w:p w:rsidR="00C90039" w:rsidRPr="004E3EB6" w:rsidRDefault="00C90039" w:rsidP="007B57FE">
            <w:pPr>
              <w:pStyle w:val="Tabell-rad"/>
              <w:tabs>
                <w:tab w:val="decimal" w:pos="201"/>
              </w:tabs>
            </w:pPr>
            <w:r w:rsidRPr="004E3EB6">
              <w:t>-1,9</w:t>
            </w:r>
          </w:p>
        </w:tc>
        <w:tc>
          <w:tcPr>
            <w:tcW w:w="419" w:type="pct"/>
            <w:noWrap/>
            <w:vAlign w:val="bottom"/>
          </w:tcPr>
          <w:p w:rsidR="00C90039" w:rsidRPr="004E3EB6" w:rsidRDefault="00C90039" w:rsidP="007B57FE">
            <w:pPr>
              <w:pStyle w:val="Tabell-rad"/>
              <w:tabs>
                <w:tab w:val="decimal" w:pos="201"/>
              </w:tabs>
            </w:pPr>
            <w:r w:rsidRPr="004E3EB6">
              <w:t>-2,0</w:t>
            </w:r>
          </w:p>
        </w:tc>
        <w:tc>
          <w:tcPr>
            <w:tcW w:w="544" w:type="pct"/>
            <w:noWrap/>
            <w:vAlign w:val="bottom"/>
          </w:tcPr>
          <w:p w:rsidR="00C90039" w:rsidRPr="004E3EB6" w:rsidRDefault="00C90039" w:rsidP="007B57FE">
            <w:pPr>
              <w:pStyle w:val="Tabell-rad"/>
              <w:tabs>
                <w:tab w:val="decimal" w:pos="201"/>
              </w:tabs>
            </w:pPr>
            <w:r w:rsidRPr="004E3EB6">
              <w:t>-1,9</w:t>
            </w:r>
          </w:p>
        </w:tc>
        <w:tc>
          <w:tcPr>
            <w:tcW w:w="396" w:type="pct"/>
            <w:noWrap/>
            <w:vAlign w:val="bottom"/>
          </w:tcPr>
          <w:p w:rsidR="00C90039" w:rsidRPr="004E3EB6" w:rsidRDefault="00C90039" w:rsidP="007B57FE">
            <w:pPr>
              <w:pStyle w:val="Tabell-rad"/>
              <w:tabs>
                <w:tab w:val="decimal" w:pos="201"/>
              </w:tabs>
            </w:pPr>
            <w:r w:rsidRPr="004E3EB6">
              <w:t>0,0</w:t>
            </w:r>
          </w:p>
        </w:tc>
        <w:tc>
          <w:tcPr>
            <w:tcW w:w="494" w:type="pct"/>
            <w:noWrap/>
            <w:vAlign w:val="bottom"/>
          </w:tcPr>
          <w:p w:rsidR="00C90039" w:rsidRPr="004E3EB6" w:rsidRDefault="00C90039" w:rsidP="007B57FE">
            <w:pPr>
              <w:pStyle w:val="Tabell-rad"/>
              <w:tabs>
                <w:tab w:val="decimal" w:pos="201"/>
              </w:tabs>
            </w:pPr>
            <w:r w:rsidRPr="004E3EB6">
              <w:t>0,0</w:t>
            </w:r>
          </w:p>
        </w:tc>
      </w:tr>
      <w:tr w:rsidR="00A56B7A" w:rsidRPr="004E3EB6">
        <w:trPr>
          <w:cantSplit/>
          <w:trHeight w:val="255"/>
        </w:trPr>
        <w:tc>
          <w:tcPr>
            <w:tcW w:w="2232" w:type="pct"/>
            <w:noWrap/>
            <w:vAlign w:val="bottom"/>
          </w:tcPr>
          <w:p w:rsidR="00C90039" w:rsidRPr="004E3EB6" w:rsidRDefault="00C90039" w:rsidP="00411202">
            <w:pPr>
              <w:pStyle w:val="Tabell-rad"/>
            </w:pPr>
            <w:r w:rsidRPr="004E3EB6">
              <w:t>Försäljning av aktiebolag m.m., exkl. öronmärkt</w:t>
            </w:r>
          </w:p>
        </w:tc>
        <w:tc>
          <w:tcPr>
            <w:tcW w:w="459" w:type="pct"/>
            <w:noWrap/>
            <w:vAlign w:val="bottom"/>
          </w:tcPr>
          <w:p w:rsidR="00C90039" w:rsidRPr="004E3EB6" w:rsidRDefault="00C90039" w:rsidP="007B57FE">
            <w:pPr>
              <w:pStyle w:val="Tabell-rad"/>
              <w:tabs>
                <w:tab w:val="decimal" w:pos="201"/>
              </w:tabs>
            </w:pPr>
            <w:r w:rsidRPr="004E3EB6">
              <w:t>-15,0</w:t>
            </w:r>
          </w:p>
        </w:tc>
        <w:tc>
          <w:tcPr>
            <w:tcW w:w="456" w:type="pct"/>
            <w:noWrap/>
            <w:vAlign w:val="bottom"/>
          </w:tcPr>
          <w:p w:rsidR="00C90039" w:rsidRPr="004E3EB6" w:rsidRDefault="00C90039" w:rsidP="007B57FE">
            <w:pPr>
              <w:pStyle w:val="Tabell-rad"/>
              <w:tabs>
                <w:tab w:val="decimal" w:pos="201"/>
              </w:tabs>
            </w:pPr>
            <w:r w:rsidRPr="004E3EB6">
              <w:t>-15,0</w:t>
            </w:r>
          </w:p>
        </w:tc>
        <w:tc>
          <w:tcPr>
            <w:tcW w:w="419" w:type="pct"/>
            <w:noWrap/>
            <w:vAlign w:val="bottom"/>
          </w:tcPr>
          <w:p w:rsidR="00C90039" w:rsidRPr="004E3EB6" w:rsidRDefault="00C90039" w:rsidP="007B57FE">
            <w:pPr>
              <w:pStyle w:val="Tabell-rad"/>
              <w:tabs>
                <w:tab w:val="decimal" w:pos="201"/>
              </w:tabs>
            </w:pPr>
            <w:r w:rsidRPr="004E3EB6">
              <w:t>-50,0</w:t>
            </w:r>
          </w:p>
        </w:tc>
        <w:tc>
          <w:tcPr>
            <w:tcW w:w="544" w:type="pct"/>
            <w:noWrap/>
            <w:vAlign w:val="bottom"/>
          </w:tcPr>
          <w:p w:rsidR="00C90039" w:rsidRPr="004E3EB6" w:rsidRDefault="00C90039" w:rsidP="007B57FE">
            <w:pPr>
              <w:pStyle w:val="Tabell-rad"/>
              <w:tabs>
                <w:tab w:val="decimal" w:pos="201"/>
              </w:tabs>
            </w:pPr>
            <w:r w:rsidRPr="004E3EB6">
              <w:t>-75,0</w:t>
            </w:r>
          </w:p>
        </w:tc>
        <w:tc>
          <w:tcPr>
            <w:tcW w:w="396" w:type="pct"/>
            <w:noWrap/>
            <w:vAlign w:val="bottom"/>
          </w:tcPr>
          <w:p w:rsidR="00C90039" w:rsidRPr="004E3EB6" w:rsidRDefault="00C90039" w:rsidP="007B57FE">
            <w:pPr>
              <w:pStyle w:val="Tabell-rad"/>
              <w:tabs>
                <w:tab w:val="decimal" w:pos="201"/>
              </w:tabs>
            </w:pPr>
            <w:r w:rsidRPr="004E3EB6">
              <w:t>-35,0</w:t>
            </w:r>
          </w:p>
        </w:tc>
        <w:tc>
          <w:tcPr>
            <w:tcW w:w="494" w:type="pct"/>
            <w:noWrap/>
            <w:vAlign w:val="bottom"/>
          </w:tcPr>
          <w:p w:rsidR="00C90039" w:rsidRPr="004E3EB6" w:rsidRDefault="00C90039" w:rsidP="007B57FE">
            <w:pPr>
              <w:pStyle w:val="Tabell-rad"/>
              <w:tabs>
                <w:tab w:val="decimal" w:pos="201"/>
              </w:tabs>
            </w:pPr>
            <w:r w:rsidRPr="004E3EB6">
              <w:t>-60,0</w:t>
            </w:r>
          </w:p>
        </w:tc>
      </w:tr>
      <w:tr w:rsidR="00A56B7A" w:rsidRPr="004E3EB6">
        <w:trPr>
          <w:cantSplit/>
          <w:trHeight w:val="255"/>
        </w:trPr>
        <w:tc>
          <w:tcPr>
            <w:tcW w:w="2232" w:type="pct"/>
            <w:noWrap/>
            <w:vAlign w:val="bottom"/>
          </w:tcPr>
          <w:p w:rsidR="00C90039" w:rsidRPr="004E3EB6" w:rsidRDefault="00C90039" w:rsidP="00411202">
            <w:pPr>
              <w:pStyle w:val="Tabell-rad"/>
            </w:pPr>
            <w:r w:rsidRPr="004E3EB6">
              <w:t>Periodiseringseffekter, räntor</w:t>
            </w:r>
          </w:p>
        </w:tc>
        <w:tc>
          <w:tcPr>
            <w:tcW w:w="459" w:type="pct"/>
            <w:noWrap/>
            <w:vAlign w:val="bottom"/>
          </w:tcPr>
          <w:p w:rsidR="00C90039" w:rsidRPr="004E3EB6" w:rsidRDefault="00C90039" w:rsidP="007B57FE">
            <w:pPr>
              <w:pStyle w:val="Tabell-rad"/>
              <w:tabs>
                <w:tab w:val="decimal" w:pos="201"/>
              </w:tabs>
            </w:pPr>
            <w:r w:rsidRPr="004E3EB6">
              <w:t>-5,1</w:t>
            </w:r>
          </w:p>
        </w:tc>
        <w:tc>
          <w:tcPr>
            <w:tcW w:w="456" w:type="pct"/>
            <w:noWrap/>
            <w:vAlign w:val="bottom"/>
          </w:tcPr>
          <w:p w:rsidR="00C90039" w:rsidRPr="004E3EB6" w:rsidRDefault="00C90039" w:rsidP="007B57FE">
            <w:pPr>
              <w:pStyle w:val="Tabell-rad"/>
              <w:tabs>
                <w:tab w:val="decimal" w:pos="201"/>
              </w:tabs>
            </w:pPr>
            <w:r w:rsidRPr="004E3EB6">
              <w:t>-2,0</w:t>
            </w:r>
          </w:p>
        </w:tc>
        <w:tc>
          <w:tcPr>
            <w:tcW w:w="419" w:type="pct"/>
            <w:noWrap/>
            <w:vAlign w:val="bottom"/>
          </w:tcPr>
          <w:p w:rsidR="00C90039" w:rsidRPr="004E3EB6" w:rsidRDefault="00C90039" w:rsidP="007B57FE">
            <w:pPr>
              <w:pStyle w:val="Tabell-rad"/>
              <w:tabs>
                <w:tab w:val="decimal" w:pos="201"/>
              </w:tabs>
            </w:pPr>
            <w:r w:rsidRPr="004E3EB6">
              <w:t>-5,1</w:t>
            </w:r>
          </w:p>
        </w:tc>
        <w:tc>
          <w:tcPr>
            <w:tcW w:w="544" w:type="pct"/>
            <w:noWrap/>
            <w:vAlign w:val="bottom"/>
          </w:tcPr>
          <w:p w:rsidR="00C90039" w:rsidRPr="004E3EB6" w:rsidRDefault="00C90039" w:rsidP="007B57FE">
            <w:pPr>
              <w:pStyle w:val="Tabell-rad"/>
              <w:tabs>
                <w:tab w:val="decimal" w:pos="201"/>
              </w:tabs>
            </w:pPr>
            <w:r w:rsidRPr="004E3EB6">
              <w:t>-2,0</w:t>
            </w:r>
          </w:p>
        </w:tc>
        <w:tc>
          <w:tcPr>
            <w:tcW w:w="396" w:type="pct"/>
            <w:noWrap/>
            <w:vAlign w:val="bottom"/>
          </w:tcPr>
          <w:p w:rsidR="00C90039" w:rsidRPr="004E3EB6" w:rsidRDefault="00C90039" w:rsidP="007B57FE">
            <w:pPr>
              <w:pStyle w:val="Tabell-rad"/>
              <w:tabs>
                <w:tab w:val="decimal" w:pos="201"/>
              </w:tabs>
            </w:pPr>
            <w:r w:rsidRPr="004E3EB6">
              <w:t>0,0</w:t>
            </w:r>
          </w:p>
        </w:tc>
        <w:tc>
          <w:tcPr>
            <w:tcW w:w="494" w:type="pct"/>
            <w:noWrap/>
            <w:vAlign w:val="bottom"/>
          </w:tcPr>
          <w:p w:rsidR="00C90039" w:rsidRPr="004E3EB6" w:rsidRDefault="00C90039" w:rsidP="007B57FE">
            <w:pPr>
              <w:pStyle w:val="Tabell-rad"/>
              <w:tabs>
                <w:tab w:val="decimal" w:pos="201"/>
              </w:tabs>
            </w:pPr>
            <w:r w:rsidRPr="004E3EB6">
              <w:t>0,0</w:t>
            </w:r>
          </w:p>
        </w:tc>
      </w:tr>
      <w:tr w:rsidR="00A56B7A" w:rsidRPr="004E3EB6">
        <w:trPr>
          <w:cantSplit/>
          <w:trHeight w:val="255"/>
        </w:trPr>
        <w:tc>
          <w:tcPr>
            <w:tcW w:w="2232" w:type="pct"/>
            <w:noWrap/>
            <w:vAlign w:val="bottom"/>
          </w:tcPr>
          <w:p w:rsidR="00C90039" w:rsidRPr="004E3EB6" w:rsidRDefault="00C90039" w:rsidP="00411202">
            <w:pPr>
              <w:pStyle w:val="Tabell-rad"/>
            </w:pPr>
            <w:r w:rsidRPr="004E3EB6">
              <w:t>Periodiseringseffekter, skatter</w:t>
            </w:r>
          </w:p>
        </w:tc>
        <w:tc>
          <w:tcPr>
            <w:tcW w:w="459" w:type="pct"/>
            <w:noWrap/>
            <w:vAlign w:val="bottom"/>
          </w:tcPr>
          <w:p w:rsidR="00C90039" w:rsidRPr="004E3EB6" w:rsidRDefault="00C90039" w:rsidP="007B57FE">
            <w:pPr>
              <w:pStyle w:val="Tabell-rad"/>
              <w:tabs>
                <w:tab w:val="decimal" w:pos="201"/>
              </w:tabs>
            </w:pPr>
            <w:r w:rsidRPr="004E3EB6">
              <w:t>5,9</w:t>
            </w:r>
          </w:p>
        </w:tc>
        <w:tc>
          <w:tcPr>
            <w:tcW w:w="456" w:type="pct"/>
            <w:noWrap/>
            <w:vAlign w:val="bottom"/>
          </w:tcPr>
          <w:p w:rsidR="00C90039" w:rsidRPr="004E3EB6" w:rsidRDefault="00C90039" w:rsidP="007B57FE">
            <w:pPr>
              <w:pStyle w:val="Tabell-rad"/>
              <w:tabs>
                <w:tab w:val="decimal" w:pos="201"/>
              </w:tabs>
            </w:pPr>
            <w:r w:rsidRPr="004E3EB6">
              <w:t>6,6</w:t>
            </w:r>
          </w:p>
        </w:tc>
        <w:tc>
          <w:tcPr>
            <w:tcW w:w="419" w:type="pct"/>
            <w:noWrap/>
            <w:vAlign w:val="bottom"/>
          </w:tcPr>
          <w:p w:rsidR="00C90039" w:rsidRPr="004E3EB6" w:rsidRDefault="00C90039" w:rsidP="007B57FE">
            <w:pPr>
              <w:pStyle w:val="Tabell-rad"/>
              <w:tabs>
                <w:tab w:val="decimal" w:pos="201"/>
              </w:tabs>
            </w:pPr>
            <w:r w:rsidRPr="004E3EB6">
              <w:t>5,9</w:t>
            </w:r>
          </w:p>
        </w:tc>
        <w:tc>
          <w:tcPr>
            <w:tcW w:w="544" w:type="pct"/>
            <w:noWrap/>
            <w:vAlign w:val="bottom"/>
          </w:tcPr>
          <w:p w:rsidR="00C90039" w:rsidRPr="004E3EB6" w:rsidRDefault="00C90039" w:rsidP="007B57FE">
            <w:pPr>
              <w:pStyle w:val="Tabell-rad"/>
              <w:tabs>
                <w:tab w:val="decimal" w:pos="201"/>
              </w:tabs>
            </w:pPr>
            <w:r w:rsidRPr="004E3EB6">
              <w:t>6,6</w:t>
            </w:r>
          </w:p>
        </w:tc>
        <w:tc>
          <w:tcPr>
            <w:tcW w:w="396" w:type="pct"/>
            <w:noWrap/>
            <w:vAlign w:val="bottom"/>
          </w:tcPr>
          <w:p w:rsidR="00C90039" w:rsidRPr="004E3EB6" w:rsidRDefault="00C90039" w:rsidP="007B57FE">
            <w:pPr>
              <w:pStyle w:val="Tabell-rad"/>
              <w:tabs>
                <w:tab w:val="decimal" w:pos="201"/>
              </w:tabs>
            </w:pPr>
            <w:r w:rsidRPr="004E3EB6">
              <w:t>0,0</w:t>
            </w:r>
          </w:p>
        </w:tc>
        <w:tc>
          <w:tcPr>
            <w:tcW w:w="494" w:type="pct"/>
            <w:noWrap/>
            <w:vAlign w:val="bottom"/>
          </w:tcPr>
          <w:p w:rsidR="00C90039" w:rsidRPr="004E3EB6" w:rsidRDefault="00C90039" w:rsidP="007B57FE">
            <w:pPr>
              <w:pStyle w:val="Tabell-rad"/>
              <w:tabs>
                <w:tab w:val="decimal" w:pos="201"/>
              </w:tabs>
            </w:pPr>
            <w:r w:rsidRPr="004E3EB6">
              <w:t>0,0</w:t>
            </w:r>
          </w:p>
        </w:tc>
      </w:tr>
      <w:tr w:rsidR="00A56B7A" w:rsidRPr="004E3EB6">
        <w:trPr>
          <w:cantSplit/>
          <w:trHeight w:val="255"/>
        </w:trPr>
        <w:tc>
          <w:tcPr>
            <w:tcW w:w="2232" w:type="pct"/>
            <w:noWrap/>
            <w:vAlign w:val="bottom"/>
          </w:tcPr>
          <w:p w:rsidR="00C90039" w:rsidRPr="004E3EB6" w:rsidRDefault="00C90039" w:rsidP="00411202">
            <w:pPr>
              <w:pStyle w:val="Tabell-rad"/>
            </w:pPr>
            <w:r w:rsidRPr="004E3EB6">
              <w:t>Periodisering av EU-bidrag</w:t>
            </w:r>
          </w:p>
        </w:tc>
        <w:tc>
          <w:tcPr>
            <w:tcW w:w="459" w:type="pct"/>
            <w:noWrap/>
            <w:vAlign w:val="bottom"/>
          </w:tcPr>
          <w:p w:rsidR="00C90039" w:rsidRPr="004E3EB6" w:rsidRDefault="00C90039" w:rsidP="007B57FE">
            <w:pPr>
              <w:pStyle w:val="Tabell-rad"/>
              <w:tabs>
                <w:tab w:val="decimal" w:pos="201"/>
              </w:tabs>
            </w:pPr>
            <w:r w:rsidRPr="004E3EB6">
              <w:t>0,4</w:t>
            </w:r>
          </w:p>
        </w:tc>
        <w:tc>
          <w:tcPr>
            <w:tcW w:w="456" w:type="pct"/>
            <w:noWrap/>
            <w:vAlign w:val="bottom"/>
          </w:tcPr>
          <w:p w:rsidR="00C90039" w:rsidRPr="004E3EB6" w:rsidRDefault="00C90039" w:rsidP="007B57FE">
            <w:pPr>
              <w:pStyle w:val="Tabell-rad"/>
              <w:tabs>
                <w:tab w:val="decimal" w:pos="201"/>
              </w:tabs>
            </w:pPr>
            <w:r w:rsidRPr="004E3EB6">
              <w:t> </w:t>
            </w:r>
          </w:p>
        </w:tc>
        <w:tc>
          <w:tcPr>
            <w:tcW w:w="419" w:type="pct"/>
            <w:noWrap/>
            <w:vAlign w:val="bottom"/>
          </w:tcPr>
          <w:p w:rsidR="00C90039" w:rsidRPr="004E3EB6" w:rsidRDefault="00C90039" w:rsidP="007B57FE">
            <w:pPr>
              <w:pStyle w:val="Tabell-rad"/>
              <w:tabs>
                <w:tab w:val="decimal" w:pos="201"/>
              </w:tabs>
            </w:pPr>
            <w:r w:rsidRPr="004E3EB6">
              <w:t>0,4</w:t>
            </w:r>
          </w:p>
        </w:tc>
        <w:tc>
          <w:tcPr>
            <w:tcW w:w="544" w:type="pct"/>
            <w:noWrap/>
            <w:vAlign w:val="bottom"/>
          </w:tcPr>
          <w:p w:rsidR="00C90039" w:rsidRPr="004E3EB6" w:rsidRDefault="00C90039" w:rsidP="007B57FE">
            <w:pPr>
              <w:pStyle w:val="Tabell-rad"/>
              <w:tabs>
                <w:tab w:val="decimal" w:pos="201"/>
              </w:tabs>
            </w:pPr>
            <w:r w:rsidRPr="004E3EB6">
              <w:t>0,0</w:t>
            </w:r>
          </w:p>
        </w:tc>
        <w:tc>
          <w:tcPr>
            <w:tcW w:w="396" w:type="pct"/>
            <w:noWrap/>
            <w:vAlign w:val="bottom"/>
          </w:tcPr>
          <w:p w:rsidR="00C90039" w:rsidRPr="004E3EB6" w:rsidRDefault="00C90039" w:rsidP="007B57FE">
            <w:pPr>
              <w:pStyle w:val="Tabell-rad"/>
              <w:tabs>
                <w:tab w:val="decimal" w:pos="201"/>
              </w:tabs>
            </w:pPr>
            <w:r w:rsidRPr="004E3EB6">
              <w:t>0,0</w:t>
            </w:r>
          </w:p>
        </w:tc>
        <w:tc>
          <w:tcPr>
            <w:tcW w:w="494" w:type="pct"/>
            <w:noWrap/>
            <w:vAlign w:val="bottom"/>
          </w:tcPr>
          <w:p w:rsidR="00C90039" w:rsidRPr="004E3EB6" w:rsidRDefault="00C90039" w:rsidP="007B57FE">
            <w:pPr>
              <w:pStyle w:val="Tabell-rad"/>
              <w:tabs>
                <w:tab w:val="decimal" w:pos="201"/>
              </w:tabs>
            </w:pPr>
            <w:r w:rsidRPr="004E3EB6">
              <w:t>0,0</w:t>
            </w:r>
          </w:p>
        </w:tc>
      </w:tr>
      <w:tr w:rsidR="00A56B7A" w:rsidRPr="004E3EB6">
        <w:trPr>
          <w:cantSplit/>
          <w:trHeight w:val="255"/>
        </w:trPr>
        <w:tc>
          <w:tcPr>
            <w:tcW w:w="2232" w:type="pct"/>
            <w:tcBorders>
              <w:bottom w:val="single" w:sz="4" w:space="0" w:color="auto"/>
            </w:tcBorders>
            <w:noWrap/>
            <w:vAlign w:val="bottom"/>
          </w:tcPr>
          <w:p w:rsidR="00C90039" w:rsidRPr="004E3EB6" w:rsidRDefault="00C90039" w:rsidP="00411202">
            <w:pPr>
              <w:pStyle w:val="Tabell-rad"/>
            </w:pPr>
            <w:r w:rsidRPr="004E3EB6">
              <w:t>Övrigt</w:t>
            </w:r>
          </w:p>
        </w:tc>
        <w:tc>
          <w:tcPr>
            <w:tcW w:w="459" w:type="pct"/>
            <w:tcBorders>
              <w:bottom w:val="single" w:sz="4" w:space="0" w:color="auto"/>
            </w:tcBorders>
            <w:noWrap/>
            <w:vAlign w:val="bottom"/>
          </w:tcPr>
          <w:p w:rsidR="00C90039" w:rsidRPr="004E3EB6" w:rsidRDefault="00C90039" w:rsidP="007B57FE">
            <w:pPr>
              <w:pStyle w:val="Tabell-rad"/>
              <w:tabs>
                <w:tab w:val="decimal" w:pos="201"/>
              </w:tabs>
            </w:pPr>
            <w:r w:rsidRPr="004E3EB6">
              <w:t>-1,2</w:t>
            </w:r>
          </w:p>
        </w:tc>
        <w:tc>
          <w:tcPr>
            <w:tcW w:w="456" w:type="pct"/>
            <w:tcBorders>
              <w:bottom w:val="single" w:sz="4" w:space="0" w:color="auto"/>
            </w:tcBorders>
            <w:noWrap/>
            <w:vAlign w:val="bottom"/>
          </w:tcPr>
          <w:p w:rsidR="00C90039" w:rsidRPr="004E3EB6" w:rsidRDefault="00C90039" w:rsidP="007B57FE">
            <w:pPr>
              <w:pStyle w:val="Tabell-rad"/>
              <w:tabs>
                <w:tab w:val="decimal" w:pos="201"/>
              </w:tabs>
            </w:pPr>
            <w:r w:rsidRPr="004E3EB6">
              <w:t>2,0</w:t>
            </w:r>
          </w:p>
        </w:tc>
        <w:tc>
          <w:tcPr>
            <w:tcW w:w="419" w:type="pct"/>
            <w:tcBorders>
              <w:bottom w:val="single" w:sz="4" w:space="0" w:color="auto"/>
            </w:tcBorders>
            <w:noWrap/>
            <w:vAlign w:val="bottom"/>
          </w:tcPr>
          <w:p w:rsidR="00C90039" w:rsidRPr="004E3EB6" w:rsidRDefault="00C90039" w:rsidP="007B57FE">
            <w:pPr>
              <w:pStyle w:val="Tabell-rad"/>
              <w:tabs>
                <w:tab w:val="decimal" w:pos="201"/>
              </w:tabs>
            </w:pPr>
            <w:r w:rsidRPr="004E3EB6">
              <w:t>-1,2</w:t>
            </w:r>
          </w:p>
        </w:tc>
        <w:tc>
          <w:tcPr>
            <w:tcW w:w="544" w:type="pct"/>
            <w:tcBorders>
              <w:bottom w:val="single" w:sz="4" w:space="0" w:color="auto"/>
            </w:tcBorders>
            <w:noWrap/>
            <w:vAlign w:val="bottom"/>
          </w:tcPr>
          <w:p w:rsidR="00C90039" w:rsidRPr="004E3EB6" w:rsidRDefault="00C90039" w:rsidP="007B57FE">
            <w:pPr>
              <w:pStyle w:val="Tabell-rad"/>
              <w:tabs>
                <w:tab w:val="decimal" w:pos="201"/>
              </w:tabs>
            </w:pPr>
            <w:r w:rsidRPr="004E3EB6">
              <w:t>2,0</w:t>
            </w:r>
          </w:p>
        </w:tc>
        <w:tc>
          <w:tcPr>
            <w:tcW w:w="396" w:type="pct"/>
            <w:tcBorders>
              <w:bottom w:val="single" w:sz="4" w:space="0" w:color="auto"/>
            </w:tcBorders>
            <w:noWrap/>
            <w:vAlign w:val="bottom"/>
          </w:tcPr>
          <w:p w:rsidR="00C90039" w:rsidRPr="004E3EB6" w:rsidRDefault="00C90039" w:rsidP="007B57FE">
            <w:pPr>
              <w:pStyle w:val="Tabell-rad"/>
              <w:tabs>
                <w:tab w:val="decimal" w:pos="201"/>
              </w:tabs>
            </w:pPr>
            <w:r w:rsidRPr="004E3EB6">
              <w:t>0,0</w:t>
            </w:r>
          </w:p>
        </w:tc>
        <w:tc>
          <w:tcPr>
            <w:tcW w:w="494" w:type="pct"/>
            <w:tcBorders>
              <w:bottom w:val="single" w:sz="4" w:space="0" w:color="auto"/>
            </w:tcBorders>
            <w:noWrap/>
            <w:vAlign w:val="bottom"/>
          </w:tcPr>
          <w:p w:rsidR="00C90039" w:rsidRPr="004E3EB6" w:rsidRDefault="00C90039" w:rsidP="007B57FE">
            <w:pPr>
              <w:pStyle w:val="Tabell-rad"/>
              <w:tabs>
                <w:tab w:val="decimal" w:pos="201"/>
              </w:tabs>
            </w:pPr>
            <w:r w:rsidRPr="004E3EB6">
              <w:t>0,0</w:t>
            </w:r>
          </w:p>
        </w:tc>
      </w:tr>
      <w:tr w:rsidR="00A56B7A" w:rsidRPr="004E3EB6">
        <w:trPr>
          <w:cantSplit/>
          <w:trHeight w:val="255"/>
        </w:trPr>
        <w:tc>
          <w:tcPr>
            <w:tcW w:w="2232" w:type="pct"/>
            <w:tcBorders>
              <w:top w:val="single" w:sz="4" w:space="0" w:color="auto"/>
              <w:bottom w:val="single" w:sz="4" w:space="0" w:color="auto"/>
            </w:tcBorders>
            <w:noWrap/>
            <w:vAlign w:val="bottom"/>
          </w:tcPr>
          <w:p w:rsidR="00C90039" w:rsidRPr="004E3EB6" w:rsidRDefault="00C90039" w:rsidP="00411202">
            <w:pPr>
              <w:pStyle w:val="Tabell-rad"/>
            </w:pPr>
            <w:r w:rsidRPr="004E3EB6">
              <w:t>Finansiellt sparande i staten</w:t>
            </w:r>
          </w:p>
        </w:tc>
        <w:tc>
          <w:tcPr>
            <w:tcW w:w="459" w:type="pct"/>
            <w:tcBorders>
              <w:top w:val="single" w:sz="4" w:space="0" w:color="auto"/>
              <w:bottom w:val="single" w:sz="4" w:space="0" w:color="auto"/>
            </w:tcBorders>
            <w:noWrap/>
            <w:vAlign w:val="bottom"/>
          </w:tcPr>
          <w:p w:rsidR="00C90039" w:rsidRPr="004E3EB6" w:rsidRDefault="00C90039" w:rsidP="007B57FE">
            <w:pPr>
              <w:pStyle w:val="Tabell-rad"/>
              <w:tabs>
                <w:tab w:val="decimal" w:pos="201"/>
              </w:tabs>
            </w:pPr>
            <w:r w:rsidRPr="004E3EB6">
              <w:t>-7,0</w:t>
            </w:r>
          </w:p>
        </w:tc>
        <w:tc>
          <w:tcPr>
            <w:tcW w:w="456" w:type="pct"/>
            <w:tcBorders>
              <w:top w:val="single" w:sz="4" w:space="0" w:color="auto"/>
              <w:bottom w:val="single" w:sz="4" w:space="0" w:color="auto"/>
            </w:tcBorders>
            <w:noWrap/>
            <w:vAlign w:val="bottom"/>
          </w:tcPr>
          <w:p w:rsidR="00C90039" w:rsidRPr="004E3EB6" w:rsidRDefault="00C90039" w:rsidP="007B57FE">
            <w:pPr>
              <w:pStyle w:val="Tabell-rad"/>
              <w:tabs>
                <w:tab w:val="decimal" w:pos="201"/>
              </w:tabs>
            </w:pPr>
            <w:r w:rsidRPr="004E3EB6">
              <w:t>21,7</w:t>
            </w:r>
          </w:p>
        </w:tc>
        <w:tc>
          <w:tcPr>
            <w:tcW w:w="419" w:type="pct"/>
            <w:tcBorders>
              <w:top w:val="single" w:sz="4" w:space="0" w:color="auto"/>
              <w:bottom w:val="single" w:sz="4" w:space="0" w:color="auto"/>
            </w:tcBorders>
            <w:noWrap/>
            <w:vAlign w:val="bottom"/>
          </w:tcPr>
          <w:p w:rsidR="00C90039" w:rsidRPr="004E3EB6" w:rsidRDefault="00C90039" w:rsidP="007B57FE">
            <w:pPr>
              <w:pStyle w:val="Tabell-rad"/>
              <w:tabs>
                <w:tab w:val="decimal" w:pos="201"/>
              </w:tabs>
            </w:pPr>
            <w:r w:rsidRPr="004E3EB6">
              <w:t>1,5</w:t>
            </w:r>
          </w:p>
        </w:tc>
        <w:tc>
          <w:tcPr>
            <w:tcW w:w="544" w:type="pct"/>
            <w:tcBorders>
              <w:top w:val="single" w:sz="4" w:space="0" w:color="auto"/>
              <w:bottom w:val="single" w:sz="4" w:space="0" w:color="auto"/>
            </w:tcBorders>
            <w:noWrap/>
            <w:vAlign w:val="bottom"/>
          </w:tcPr>
          <w:p w:rsidR="00C90039" w:rsidRPr="004E3EB6" w:rsidRDefault="00C90039" w:rsidP="007B57FE">
            <w:pPr>
              <w:pStyle w:val="Tabell-rad"/>
              <w:tabs>
                <w:tab w:val="decimal" w:pos="201"/>
              </w:tabs>
            </w:pPr>
            <w:r w:rsidRPr="004E3EB6">
              <w:t>30,0</w:t>
            </w:r>
          </w:p>
        </w:tc>
        <w:tc>
          <w:tcPr>
            <w:tcW w:w="396" w:type="pct"/>
            <w:tcBorders>
              <w:top w:val="single" w:sz="4" w:space="0" w:color="auto"/>
              <w:bottom w:val="single" w:sz="4" w:space="0" w:color="auto"/>
            </w:tcBorders>
            <w:noWrap/>
            <w:vAlign w:val="bottom"/>
          </w:tcPr>
          <w:p w:rsidR="00C90039" w:rsidRPr="004E3EB6" w:rsidRDefault="00C90039" w:rsidP="007B57FE">
            <w:pPr>
              <w:pStyle w:val="Tabell-rad"/>
              <w:tabs>
                <w:tab w:val="decimal" w:pos="201"/>
              </w:tabs>
            </w:pPr>
            <w:r w:rsidRPr="004E3EB6">
              <w:t>8,5</w:t>
            </w:r>
          </w:p>
        </w:tc>
        <w:tc>
          <w:tcPr>
            <w:tcW w:w="494" w:type="pct"/>
            <w:tcBorders>
              <w:top w:val="single" w:sz="4" w:space="0" w:color="auto"/>
              <w:bottom w:val="single" w:sz="4" w:space="0" w:color="auto"/>
            </w:tcBorders>
            <w:noWrap/>
            <w:vAlign w:val="bottom"/>
          </w:tcPr>
          <w:p w:rsidR="00C90039" w:rsidRPr="004E3EB6" w:rsidRDefault="00C90039" w:rsidP="007B57FE">
            <w:pPr>
              <w:pStyle w:val="Tabell-rad"/>
              <w:tabs>
                <w:tab w:val="decimal" w:pos="201"/>
              </w:tabs>
            </w:pPr>
            <w:r w:rsidRPr="004E3EB6">
              <w:t>8,3</w:t>
            </w:r>
          </w:p>
        </w:tc>
      </w:tr>
      <w:tr w:rsidR="00A56B7A" w:rsidRPr="004E3EB6">
        <w:trPr>
          <w:cantSplit/>
          <w:trHeight w:val="255"/>
        </w:trPr>
        <w:tc>
          <w:tcPr>
            <w:tcW w:w="2232" w:type="pct"/>
            <w:tcBorders>
              <w:top w:val="single" w:sz="4" w:space="0" w:color="auto"/>
              <w:bottom w:val="single" w:sz="12" w:space="0" w:color="auto"/>
            </w:tcBorders>
            <w:noWrap/>
            <w:vAlign w:val="bottom"/>
          </w:tcPr>
          <w:p w:rsidR="00C90039" w:rsidRPr="004E3EB6" w:rsidRDefault="00C90039" w:rsidP="00411202">
            <w:pPr>
              <w:pStyle w:val="Tabell-rad"/>
            </w:pPr>
            <w:r w:rsidRPr="004E3EB6">
              <w:t>Procent av BNP</w:t>
            </w:r>
          </w:p>
        </w:tc>
        <w:tc>
          <w:tcPr>
            <w:tcW w:w="459" w:type="pct"/>
            <w:tcBorders>
              <w:top w:val="single" w:sz="4" w:space="0" w:color="auto"/>
              <w:bottom w:val="single" w:sz="12" w:space="0" w:color="auto"/>
            </w:tcBorders>
            <w:noWrap/>
            <w:vAlign w:val="bottom"/>
          </w:tcPr>
          <w:p w:rsidR="00C90039" w:rsidRPr="004E3EB6" w:rsidRDefault="00C90039" w:rsidP="007B57FE">
            <w:pPr>
              <w:pStyle w:val="Tabell-rad"/>
              <w:tabs>
                <w:tab w:val="decimal" w:pos="201"/>
              </w:tabs>
            </w:pPr>
            <w:r w:rsidRPr="004E3EB6">
              <w:t>-0,2%</w:t>
            </w:r>
          </w:p>
        </w:tc>
        <w:tc>
          <w:tcPr>
            <w:tcW w:w="456" w:type="pct"/>
            <w:tcBorders>
              <w:top w:val="single" w:sz="4" w:space="0" w:color="auto"/>
              <w:bottom w:val="single" w:sz="12" w:space="0" w:color="auto"/>
            </w:tcBorders>
            <w:noWrap/>
            <w:vAlign w:val="bottom"/>
          </w:tcPr>
          <w:p w:rsidR="00C90039" w:rsidRPr="004E3EB6" w:rsidRDefault="00C90039" w:rsidP="007B57FE">
            <w:pPr>
              <w:pStyle w:val="Tabell-rad"/>
              <w:tabs>
                <w:tab w:val="decimal" w:pos="201"/>
              </w:tabs>
            </w:pPr>
            <w:r w:rsidRPr="004E3EB6">
              <w:t>0,7%</w:t>
            </w:r>
          </w:p>
        </w:tc>
        <w:tc>
          <w:tcPr>
            <w:tcW w:w="419" w:type="pct"/>
            <w:tcBorders>
              <w:top w:val="single" w:sz="4" w:space="0" w:color="auto"/>
              <w:bottom w:val="single" w:sz="12" w:space="0" w:color="auto"/>
            </w:tcBorders>
            <w:noWrap/>
            <w:vAlign w:val="bottom"/>
          </w:tcPr>
          <w:p w:rsidR="00C90039" w:rsidRPr="004E3EB6" w:rsidRDefault="00C90039" w:rsidP="007B57FE">
            <w:pPr>
              <w:pStyle w:val="Tabell-rad"/>
              <w:tabs>
                <w:tab w:val="decimal" w:pos="201"/>
              </w:tabs>
            </w:pPr>
            <w:r w:rsidRPr="004E3EB6">
              <w:t>0,1%</w:t>
            </w:r>
          </w:p>
        </w:tc>
        <w:tc>
          <w:tcPr>
            <w:tcW w:w="544" w:type="pct"/>
            <w:tcBorders>
              <w:top w:val="single" w:sz="4" w:space="0" w:color="auto"/>
              <w:bottom w:val="single" w:sz="12" w:space="0" w:color="auto"/>
            </w:tcBorders>
            <w:noWrap/>
            <w:vAlign w:val="bottom"/>
          </w:tcPr>
          <w:p w:rsidR="00C90039" w:rsidRPr="004E3EB6" w:rsidRDefault="00C90039" w:rsidP="007B57FE">
            <w:pPr>
              <w:pStyle w:val="Tabell-rad"/>
              <w:tabs>
                <w:tab w:val="decimal" w:pos="201"/>
              </w:tabs>
            </w:pPr>
            <w:r w:rsidRPr="004E3EB6">
              <w:t>1,0%</w:t>
            </w:r>
          </w:p>
        </w:tc>
        <w:tc>
          <w:tcPr>
            <w:tcW w:w="396" w:type="pct"/>
            <w:tcBorders>
              <w:top w:val="single" w:sz="4" w:space="0" w:color="auto"/>
              <w:bottom w:val="single" w:sz="12" w:space="0" w:color="auto"/>
            </w:tcBorders>
            <w:noWrap/>
            <w:vAlign w:val="bottom"/>
          </w:tcPr>
          <w:p w:rsidR="00C90039" w:rsidRPr="004E3EB6" w:rsidRDefault="00C90039" w:rsidP="007B57FE">
            <w:pPr>
              <w:pStyle w:val="Tabell-rad"/>
              <w:tabs>
                <w:tab w:val="decimal" w:pos="201"/>
              </w:tabs>
            </w:pPr>
            <w:r w:rsidRPr="004E3EB6">
              <w:t>0,3%</w:t>
            </w:r>
          </w:p>
        </w:tc>
        <w:tc>
          <w:tcPr>
            <w:tcW w:w="494" w:type="pct"/>
            <w:tcBorders>
              <w:top w:val="single" w:sz="4" w:space="0" w:color="auto"/>
              <w:bottom w:val="single" w:sz="12" w:space="0" w:color="auto"/>
            </w:tcBorders>
            <w:noWrap/>
            <w:vAlign w:val="bottom"/>
          </w:tcPr>
          <w:p w:rsidR="00C90039" w:rsidRPr="004E3EB6" w:rsidRDefault="00C90039" w:rsidP="007B57FE">
            <w:pPr>
              <w:pStyle w:val="Tabell-rad"/>
              <w:tabs>
                <w:tab w:val="decimal" w:pos="201"/>
              </w:tabs>
            </w:pPr>
            <w:r w:rsidRPr="004E3EB6">
              <w:t>0,3%</w:t>
            </w:r>
          </w:p>
        </w:tc>
      </w:tr>
    </w:tbl>
    <w:p w:rsidR="00C90039" w:rsidRPr="004E3EB6" w:rsidRDefault="00C90039" w:rsidP="00411202">
      <w:pPr>
        <w:pStyle w:val="Tabell-fotnot"/>
      </w:pPr>
      <w:r w:rsidRPr="004E3EB6">
        <w:t>Källa: Prop. 2005/06:100, egen beräkning</w:t>
      </w:r>
      <w:r w:rsidR="00BC5EFE" w:rsidRPr="004E3EB6">
        <w:t>.</w:t>
      </w:r>
    </w:p>
    <w:p w:rsidR="00C90039" w:rsidRPr="004E3EB6" w:rsidRDefault="00C90039" w:rsidP="00411202">
      <w:pPr>
        <w:pStyle w:val="Tabellochbildrubrik"/>
      </w:pPr>
      <w:r w:rsidRPr="004E3EB6">
        <w:t xml:space="preserve">Tabell </w:t>
      </w:r>
      <w:r w:rsidRPr="004E3EB6">
        <w:fldChar w:fldCharType="begin" w:fldLock="1"/>
      </w:r>
      <w:r w:rsidRPr="004E3EB6">
        <w:instrText xml:space="preserve"> STYLEREF 1 \s </w:instrText>
      </w:r>
      <w:r w:rsidRPr="004E3EB6">
        <w:fldChar w:fldCharType="separate"/>
      </w:r>
      <w:r w:rsidR="00550115" w:rsidRPr="004E3EB6">
        <w:t>1</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2</w:t>
      </w:r>
      <w:r w:rsidRPr="004E3EB6">
        <w:fldChar w:fldCharType="end"/>
      </w:r>
      <w:r w:rsidRPr="004E3EB6">
        <w:t xml:space="preserve"> Preliminära nyckeltal för Kristdemokraternas budgetpolitik 2007</w:t>
      </w:r>
      <w:r w:rsidR="00446967" w:rsidRPr="004E3EB6">
        <w:t>–</w:t>
      </w:r>
      <w:r w:rsidRPr="004E3EB6">
        <w:t>2008</w:t>
      </w:r>
    </w:p>
    <w:p w:rsidR="00C90039" w:rsidRPr="004E3EB6" w:rsidRDefault="00C90039" w:rsidP="00411202">
      <w:pPr>
        <w:pStyle w:val="Tabellochbild-underrubrik"/>
      </w:pPr>
      <w:r w:rsidRPr="004E3EB6">
        <w:t>Miljarder kronor</w:t>
      </w:r>
    </w:p>
    <w:tbl>
      <w:tblPr>
        <w:tblW w:w="5950" w:type="dxa"/>
        <w:tblLayout w:type="fixed"/>
        <w:tblCellMar>
          <w:left w:w="70" w:type="dxa"/>
          <w:right w:w="70" w:type="dxa"/>
        </w:tblCellMar>
        <w:tblLook w:val="0000" w:firstRow="0" w:lastRow="0" w:firstColumn="0" w:lastColumn="0" w:noHBand="0" w:noVBand="0"/>
      </w:tblPr>
      <w:tblGrid>
        <w:gridCol w:w="2689"/>
        <w:gridCol w:w="1003"/>
        <w:gridCol w:w="816"/>
        <w:gridCol w:w="700"/>
        <w:gridCol w:w="742"/>
      </w:tblGrid>
      <w:tr w:rsidR="002772B5" w:rsidRPr="004E3EB6">
        <w:trPr>
          <w:cantSplit/>
          <w:trHeight w:val="270"/>
        </w:trPr>
        <w:tc>
          <w:tcPr>
            <w:tcW w:w="2689" w:type="dxa"/>
            <w:tcBorders>
              <w:top w:val="single" w:sz="12" w:space="0" w:color="auto"/>
              <w:left w:val="nil"/>
              <w:right w:val="nil"/>
            </w:tcBorders>
            <w:noWrap/>
            <w:vAlign w:val="bottom"/>
          </w:tcPr>
          <w:p w:rsidR="00C90039" w:rsidRPr="004E3EB6" w:rsidRDefault="00C90039" w:rsidP="00411202">
            <w:pPr>
              <w:pStyle w:val="Tabell-rad"/>
            </w:pPr>
            <w:r w:rsidRPr="004E3EB6">
              <w:t> </w:t>
            </w:r>
          </w:p>
        </w:tc>
        <w:tc>
          <w:tcPr>
            <w:tcW w:w="1003" w:type="dxa"/>
            <w:tcBorders>
              <w:top w:val="single" w:sz="12" w:space="0" w:color="auto"/>
              <w:left w:val="nil"/>
              <w:right w:val="nil"/>
            </w:tcBorders>
            <w:noWrap/>
            <w:vAlign w:val="bottom"/>
          </w:tcPr>
          <w:p w:rsidR="00C90039" w:rsidRPr="004E3EB6" w:rsidRDefault="00C90039" w:rsidP="007B57FE">
            <w:pPr>
              <w:pStyle w:val="Tabell-rad"/>
              <w:jc w:val="right"/>
            </w:pPr>
            <w:r w:rsidRPr="004E3EB6">
              <w:t>Regeringen</w:t>
            </w:r>
          </w:p>
        </w:tc>
        <w:tc>
          <w:tcPr>
            <w:tcW w:w="2258" w:type="dxa"/>
            <w:gridSpan w:val="3"/>
            <w:tcBorders>
              <w:top w:val="single" w:sz="12" w:space="0" w:color="auto"/>
              <w:left w:val="nil"/>
              <w:right w:val="nil"/>
            </w:tcBorders>
            <w:noWrap/>
            <w:vAlign w:val="bottom"/>
          </w:tcPr>
          <w:p w:rsidR="00C90039" w:rsidRPr="004E3EB6" w:rsidRDefault="00C90039" w:rsidP="007B57FE">
            <w:pPr>
              <w:pStyle w:val="Tabell-rad"/>
              <w:jc w:val="center"/>
            </w:pPr>
            <w:r w:rsidRPr="004E3EB6">
              <w:t>Kristdemokraterna</w:t>
            </w:r>
          </w:p>
        </w:tc>
      </w:tr>
      <w:tr w:rsidR="002772B5" w:rsidRPr="004E3EB6">
        <w:trPr>
          <w:cantSplit/>
          <w:trHeight w:val="270"/>
        </w:trPr>
        <w:tc>
          <w:tcPr>
            <w:tcW w:w="2689" w:type="dxa"/>
            <w:tcBorders>
              <w:top w:val="nil"/>
              <w:left w:val="nil"/>
              <w:bottom w:val="single" w:sz="12" w:space="0" w:color="auto"/>
              <w:right w:val="nil"/>
            </w:tcBorders>
            <w:noWrap/>
            <w:vAlign w:val="bottom"/>
          </w:tcPr>
          <w:p w:rsidR="00C90039" w:rsidRPr="004E3EB6" w:rsidRDefault="00C90039" w:rsidP="00411202">
            <w:pPr>
              <w:pStyle w:val="Tabell-rad"/>
            </w:pPr>
            <w:r w:rsidRPr="004E3EB6">
              <w:t> </w:t>
            </w:r>
          </w:p>
        </w:tc>
        <w:tc>
          <w:tcPr>
            <w:tcW w:w="1003" w:type="dxa"/>
            <w:tcBorders>
              <w:top w:val="nil"/>
              <w:left w:val="nil"/>
              <w:bottom w:val="single" w:sz="12" w:space="0" w:color="auto"/>
              <w:right w:val="nil"/>
            </w:tcBorders>
            <w:noWrap/>
            <w:vAlign w:val="bottom"/>
          </w:tcPr>
          <w:p w:rsidR="00C90039" w:rsidRPr="004E3EB6" w:rsidRDefault="00C90039" w:rsidP="007B57FE">
            <w:pPr>
              <w:pStyle w:val="Tabell-rad"/>
              <w:jc w:val="right"/>
            </w:pPr>
            <w:r w:rsidRPr="004E3EB6">
              <w:t>2007</w:t>
            </w:r>
          </w:p>
        </w:tc>
        <w:tc>
          <w:tcPr>
            <w:tcW w:w="816" w:type="dxa"/>
            <w:tcBorders>
              <w:top w:val="nil"/>
              <w:left w:val="nil"/>
              <w:bottom w:val="single" w:sz="12" w:space="0" w:color="auto"/>
              <w:right w:val="nil"/>
            </w:tcBorders>
            <w:noWrap/>
            <w:vAlign w:val="bottom"/>
          </w:tcPr>
          <w:p w:rsidR="00C90039" w:rsidRPr="004E3EB6" w:rsidRDefault="00C90039" w:rsidP="00215420">
            <w:pPr>
              <w:pStyle w:val="Tabell-rad"/>
              <w:jc w:val="right"/>
            </w:pPr>
            <w:r w:rsidRPr="004E3EB6">
              <w:t>2008</w:t>
            </w:r>
          </w:p>
        </w:tc>
        <w:tc>
          <w:tcPr>
            <w:tcW w:w="700" w:type="dxa"/>
            <w:tcBorders>
              <w:top w:val="nil"/>
              <w:left w:val="nil"/>
              <w:bottom w:val="single" w:sz="12" w:space="0" w:color="auto"/>
              <w:right w:val="nil"/>
            </w:tcBorders>
            <w:noWrap/>
            <w:vAlign w:val="bottom"/>
          </w:tcPr>
          <w:p w:rsidR="00C90039" w:rsidRPr="004E3EB6" w:rsidRDefault="00C90039" w:rsidP="00215420">
            <w:pPr>
              <w:pStyle w:val="Tabell-rad"/>
              <w:jc w:val="right"/>
            </w:pPr>
            <w:r w:rsidRPr="004E3EB6">
              <w:t>2007</w:t>
            </w:r>
          </w:p>
        </w:tc>
        <w:tc>
          <w:tcPr>
            <w:tcW w:w="742" w:type="dxa"/>
            <w:tcBorders>
              <w:top w:val="nil"/>
              <w:left w:val="nil"/>
              <w:bottom w:val="single" w:sz="12" w:space="0" w:color="auto"/>
              <w:right w:val="nil"/>
            </w:tcBorders>
            <w:noWrap/>
            <w:vAlign w:val="bottom"/>
          </w:tcPr>
          <w:p w:rsidR="00C90039" w:rsidRPr="004E3EB6" w:rsidRDefault="00C90039" w:rsidP="00215420">
            <w:pPr>
              <w:pStyle w:val="Tabell-rad"/>
              <w:jc w:val="right"/>
            </w:pPr>
            <w:r w:rsidRPr="004E3EB6">
              <w:t>2008</w:t>
            </w:r>
          </w:p>
        </w:tc>
      </w:tr>
      <w:tr w:rsidR="002772B5" w:rsidRPr="004E3EB6">
        <w:trPr>
          <w:cantSplit/>
          <w:trHeight w:val="270"/>
        </w:trPr>
        <w:tc>
          <w:tcPr>
            <w:tcW w:w="2689" w:type="dxa"/>
            <w:tcBorders>
              <w:top w:val="single" w:sz="12" w:space="0" w:color="auto"/>
              <w:left w:val="nil"/>
              <w:right w:val="nil"/>
            </w:tcBorders>
            <w:noWrap/>
            <w:vAlign w:val="bottom"/>
          </w:tcPr>
          <w:p w:rsidR="00C90039" w:rsidRPr="004E3EB6" w:rsidRDefault="00C90039" w:rsidP="00411202">
            <w:pPr>
              <w:pStyle w:val="Tabell-rad"/>
            </w:pPr>
            <w:r w:rsidRPr="004E3EB6">
              <w:t>Statsskuld vid årets början</w:t>
            </w:r>
          </w:p>
        </w:tc>
        <w:tc>
          <w:tcPr>
            <w:tcW w:w="1003" w:type="dxa"/>
            <w:tcBorders>
              <w:top w:val="single" w:sz="12" w:space="0" w:color="auto"/>
              <w:left w:val="nil"/>
              <w:right w:val="nil"/>
            </w:tcBorders>
            <w:noWrap/>
            <w:vAlign w:val="bottom"/>
          </w:tcPr>
          <w:p w:rsidR="00C90039" w:rsidRPr="004E3EB6" w:rsidRDefault="00C90039" w:rsidP="00215420">
            <w:pPr>
              <w:pStyle w:val="Tabell-rad"/>
              <w:jc w:val="right"/>
            </w:pPr>
            <w:r w:rsidRPr="004E3EB6">
              <w:t>1 214,0</w:t>
            </w:r>
          </w:p>
        </w:tc>
        <w:tc>
          <w:tcPr>
            <w:tcW w:w="816" w:type="dxa"/>
            <w:tcBorders>
              <w:top w:val="single" w:sz="12" w:space="0" w:color="auto"/>
              <w:left w:val="nil"/>
              <w:right w:val="nil"/>
            </w:tcBorders>
            <w:noWrap/>
            <w:vAlign w:val="bottom"/>
          </w:tcPr>
          <w:p w:rsidR="00C90039" w:rsidRPr="004E3EB6" w:rsidRDefault="00C90039" w:rsidP="00215420">
            <w:pPr>
              <w:pStyle w:val="Tabell-rad"/>
              <w:jc w:val="right"/>
            </w:pPr>
            <w:r w:rsidRPr="004E3EB6">
              <w:t>1 202,7</w:t>
            </w:r>
          </w:p>
        </w:tc>
        <w:tc>
          <w:tcPr>
            <w:tcW w:w="700" w:type="dxa"/>
            <w:tcBorders>
              <w:top w:val="single" w:sz="12" w:space="0" w:color="auto"/>
              <w:left w:val="nil"/>
              <w:right w:val="nil"/>
            </w:tcBorders>
            <w:noWrap/>
            <w:vAlign w:val="bottom"/>
          </w:tcPr>
          <w:p w:rsidR="00C90039" w:rsidRPr="004E3EB6" w:rsidRDefault="00C90039" w:rsidP="00215420">
            <w:pPr>
              <w:pStyle w:val="Tabell-rad"/>
              <w:jc w:val="right"/>
            </w:pPr>
            <w:r w:rsidRPr="004E3EB6">
              <w:t>1 214,0</w:t>
            </w:r>
          </w:p>
        </w:tc>
        <w:tc>
          <w:tcPr>
            <w:tcW w:w="742" w:type="dxa"/>
            <w:tcBorders>
              <w:top w:val="single" w:sz="12" w:space="0" w:color="auto"/>
              <w:left w:val="nil"/>
              <w:right w:val="nil"/>
            </w:tcBorders>
            <w:noWrap/>
            <w:vAlign w:val="bottom"/>
          </w:tcPr>
          <w:p w:rsidR="00C90039" w:rsidRPr="004E3EB6" w:rsidRDefault="00C90039" w:rsidP="00215420">
            <w:pPr>
              <w:pStyle w:val="Tabell-rad"/>
              <w:jc w:val="right"/>
            </w:pPr>
            <w:r w:rsidRPr="004E3EB6">
              <w:t>1 158,4</w:t>
            </w:r>
          </w:p>
        </w:tc>
      </w:tr>
      <w:tr w:rsidR="002772B5" w:rsidRPr="004E3EB6">
        <w:trPr>
          <w:cantSplit/>
          <w:trHeight w:val="270"/>
        </w:trPr>
        <w:tc>
          <w:tcPr>
            <w:tcW w:w="2689" w:type="dxa"/>
            <w:tcBorders>
              <w:top w:val="nil"/>
              <w:left w:val="nil"/>
              <w:bottom w:val="single" w:sz="4" w:space="0" w:color="auto"/>
              <w:right w:val="nil"/>
            </w:tcBorders>
            <w:noWrap/>
            <w:vAlign w:val="bottom"/>
          </w:tcPr>
          <w:p w:rsidR="00C90039" w:rsidRPr="004E3EB6" w:rsidRDefault="00C90039" w:rsidP="00411202">
            <w:pPr>
              <w:pStyle w:val="Tabell-rad"/>
            </w:pPr>
            <w:r w:rsidRPr="004E3EB6">
              <w:t>Okonsoliderad stats</w:t>
            </w:r>
            <w:r w:rsidR="00446967" w:rsidRPr="004E3EB6">
              <w:t>s</w:t>
            </w:r>
            <w:r w:rsidRPr="004E3EB6">
              <w:t>kuld vid årets början</w:t>
            </w:r>
          </w:p>
        </w:tc>
        <w:tc>
          <w:tcPr>
            <w:tcW w:w="1003" w:type="dxa"/>
            <w:tcBorders>
              <w:top w:val="nil"/>
              <w:left w:val="nil"/>
              <w:bottom w:val="single" w:sz="4" w:space="0" w:color="auto"/>
              <w:right w:val="nil"/>
            </w:tcBorders>
            <w:noWrap/>
            <w:vAlign w:val="bottom"/>
          </w:tcPr>
          <w:p w:rsidR="00C90039" w:rsidRPr="004E3EB6" w:rsidRDefault="00C90039" w:rsidP="00215420">
            <w:pPr>
              <w:pStyle w:val="Tabell-rad"/>
              <w:jc w:val="right"/>
            </w:pPr>
            <w:r w:rsidRPr="004E3EB6">
              <w:t>1 262,0</w:t>
            </w:r>
          </w:p>
        </w:tc>
        <w:tc>
          <w:tcPr>
            <w:tcW w:w="816" w:type="dxa"/>
            <w:tcBorders>
              <w:top w:val="nil"/>
              <w:left w:val="nil"/>
              <w:bottom w:val="single" w:sz="4" w:space="0" w:color="auto"/>
              <w:right w:val="nil"/>
            </w:tcBorders>
            <w:noWrap/>
            <w:vAlign w:val="bottom"/>
          </w:tcPr>
          <w:p w:rsidR="00C90039" w:rsidRPr="004E3EB6" w:rsidRDefault="00C90039" w:rsidP="00215420">
            <w:pPr>
              <w:pStyle w:val="Tabell-rad"/>
              <w:jc w:val="right"/>
            </w:pPr>
            <w:r w:rsidRPr="004E3EB6">
              <w:t>1 251,7</w:t>
            </w:r>
          </w:p>
        </w:tc>
        <w:tc>
          <w:tcPr>
            <w:tcW w:w="700" w:type="dxa"/>
            <w:tcBorders>
              <w:top w:val="nil"/>
              <w:left w:val="nil"/>
              <w:bottom w:val="single" w:sz="4" w:space="0" w:color="auto"/>
              <w:right w:val="nil"/>
            </w:tcBorders>
            <w:noWrap/>
            <w:vAlign w:val="bottom"/>
          </w:tcPr>
          <w:p w:rsidR="00C90039" w:rsidRPr="004E3EB6" w:rsidRDefault="00C90039" w:rsidP="00215420">
            <w:pPr>
              <w:pStyle w:val="Tabell-rad"/>
              <w:jc w:val="right"/>
            </w:pPr>
            <w:r w:rsidRPr="004E3EB6">
              <w:t>1 262,0</w:t>
            </w:r>
          </w:p>
        </w:tc>
        <w:tc>
          <w:tcPr>
            <w:tcW w:w="742" w:type="dxa"/>
            <w:tcBorders>
              <w:top w:val="nil"/>
              <w:left w:val="nil"/>
              <w:bottom w:val="single" w:sz="4" w:space="0" w:color="auto"/>
              <w:right w:val="nil"/>
            </w:tcBorders>
            <w:noWrap/>
            <w:vAlign w:val="bottom"/>
          </w:tcPr>
          <w:p w:rsidR="00C90039" w:rsidRPr="004E3EB6" w:rsidRDefault="00C90039" w:rsidP="00215420">
            <w:pPr>
              <w:pStyle w:val="Tabell-rad"/>
              <w:jc w:val="right"/>
            </w:pPr>
            <w:r w:rsidRPr="004E3EB6">
              <w:t>1 208,2</w:t>
            </w:r>
          </w:p>
        </w:tc>
      </w:tr>
      <w:tr w:rsidR="002772B5" w:rsidRPr="004E3EB6">
        <w:trPr>
          <w:cantSplit/>
          <w:trHeight w:val="270"/>
        </w:trPr>
        <w:tc>
          <w:tcPr>
            <w:tcW w:w="2689" w:type="dxa"/>
            <w:tcBorders>
              <w:top w:val="single" w:sz="4" w:space="0" w:color="auto"/>
              <w:left w:val="nil"/>
              <w:bottom w:val="nil"/>
              <w:right w:val="nil"/>
            </w:tcBorders>
            <w:noWrap/>
            <w:vAlign w:val="bottom"/>
          </w:tcPr>
          <w:p w:rsidR="00C90039" w:rsidRPr="004E3EB6" w:rsidRDefault="00C90039" w:rsidP="00411202">
            <w:pPr>
              <w:pStyle w:val="Tabell-rad"/>
            </w:pPr>
            <w:r w:rsidRPr="004E3EB6">
              <w:t>Statens inkomster, exkl. försåld egendom</w:t>
            </w:r>
          </w:p>
        </w:tc>
        <w:tc>
          <w:tcPr>
            <w:tcW w:w="1003" w:type="dxa"/>
            <w:tcBorders>
              <w:top w:val="single" w:sz="4" w:space="0" w:color="auto"/>
              <w:left w:val="nil"/>
              <w:bottom w:val="nil"/>
              <w:right w:val="nil"/>
            </w:tcBorders>
            <w:noWrap/>
            <w:vAlign w:val="bottom"/>
          </w:tcPr>
          <w:p w:rsidR="00C90039" w:rsidRPr="004E3EB6" w:rsidRDefault="00C90039" w:rsidP="00215420">
            <w:pPr>
              <w:pStyle w:val="Tabell-rad"/>
              <w:jc w:val="right"/>
            </w:pPr>
            <w:r w:rsidRPr="004E3EB6">
              <w:t>793,5</w:t>
            </w:r>
          </w:p>
        </w:tc>
        <w:tc>
          <w:tcPr>
            <w:tcW w:w="816" w:type="dxa"/>
            <w:tcBorders>
              <w:top w:val="single" w:sz="4" w:space="0" w:color="auto"/>
              <w:left w:val="nil"/>
              <w:bottom w:val="nil"/>
              <w:right w:val="nil"/>
            </w:tcBorders>
            <w:noWrap/>
            <w:vAlign w:val="bottom"/>
          </w:tcPr>
          <w:p w:rsidR="00C90039" w:rsidRPr="004E3EB6" w:rsidRDefault="00C90039" w:rsidP="00215420">
            <w:pPr>
              <w:pStyle w:val="Tabell-rad"/>
              <w:jc w:val="right"/>
            </w:pPr>
            <w:r w:rsidRPr="004E3EB6">
              <w:t>830,7</w:t>
            </w:r>
          </w:p>
        </w:tc>
        <w:tc>
          <w:tcPr>
            <w:tcW w:w="700" w:type="dxa"/>
            <w:tcBorders>
              <w:top w:val="single" w:sz="4" w:space="0" w:color="auto"/>
              <w:left w:val="nil"/>
              <w:bottom w:val="nil"/>
              <w:right w:val="nil"/>
            </w:tcBorders>
            <w:noWrap/>
            <w:vAlign w:val="bottom"/>
          </w:tcPr>
          <w:p w:rsidR="00C90039" w:rsidRPr="004E3EB6" w:rsidRDefault="00C90039" w:rsidP="00215420">
            <w:pPr>
              <w:pStyle w:val="Tabell-rad"/>
              <w:jc w:val="right"/>
            </w:pPr>
            <w:r w:rsidRPr="004E3EB6">
              <w:t>807,6</w:t>
            </w:r>
          </w:p>
        </w:tc>
        <w:tc>
          <w:tcPr>
            <w:tcW w:w="742" w:type="dxa"/>
            <w:tcBorders>
              <w:top w:val="single" w:sz="4" w:space="0" w:color="auto"/>
              <w:left w:val="nil"/>
              <w:bottom w:val="nil"/>
              <w:right w:val="nil"/>
            </w:tcBorders>
            <w:noWrap/>
            <w:vAlign w:val="bottom"/>
          </w:tcPr>
          <w:p w:rsidR="00C90039" w:rsidRPr="004E3EB6" w:rsidRDefault="00C90039" w:rsidP="00215420">
            <w:pPr>
              <w:pStyle w:val="Tabell-rad"/>
              <w:jc w:val="right"/>
            </w:pPr>
            <w:r w:rsidRPr="004E3EB6">
              <w:t>833,9</w:t>
            </w:r>
          </w:p>
        </w:tc>
      </w:tr>
      <w:tr w:rsidR="002772B5" w:rsidRPr="004E3EB6">
        <w:trPr>
          <w:cantSplit/>
          <w:trHeight w:val="270"/>
        </w:trPr>
        <w:tc>
          <w:tcPr>
            <w:tcW w:w="2689" w:type="dxa"/>
            <w:tcBorders>
              <w:top w:val="nil"/>
              <w:left w:val="nil"/>
              <w:bottom w:val="nil"/>
              <w:right w:val="nil"/>
            </w:tcBorders>
            <w:noWrap/>
            <w:vAlign w:val="bottom"/>
          </w:tcPr>
          <w:p w:rsidR="00C90039" w:rsidRPr="004E3EB6" w:rsidRDefault="00C90039" w:rsidP="00411202">
            <w:pPr>
              <w:pStyle w:val="Tabell-rad"/>
            </w:pPr>
            <w:r w:rsidRPr="004E3EB6">
              <w:t>Ink. av försåld egendom, exkl. öronmärkt</w:t>
            </w:r>
          </w:p>
        </w:tc>
        <w:tc>
          <w:tcPr>
            <w:tcW w:w="1003" w:type="dxa"/>
            <w:tcBorders>
              <w:top w:val="nil"/>
              <w:left w:val="nil"/>
              <w:bottom w:val="nil"/>
              <w:right w:val="nil"/>
            </w:tcBorders>
            <w:noWrap/>
            <w:vAlign w:val="bottom"/>
          </w:tcPr>
          <w:p w:rsidR="00C90039" w:rsidRPr="004E3EB6" w:rsidRDefault="00C90039" w:rsidP="00215420">
            <w:pPr>
              <w:pStyle w:val="Tabell-rad"/>
              <w:jc w:val="right"/>
            </w:pPr>
            <w:r w:rsidRPr="004E3EB6">
              <w:t>15,0</w:t>
            </w:r>
          </w:p>
        </w:tc>
        <w:tc>
          <w:tcPr>
            <w:tcW w:w="816" w:type="dxa"/>
            <w:tcBorders>
              <w:top w:val="nil"/>
              <w:left w:val="nil"/>
              <w:bottom w:val="nil"/>
              <w:right w:val="nil"/>
            </w:tcBorders>
            <w:noWrap/>
            <w:vAlign w:val="bottom"/>
          </w:tcPr>
          <w:p w:rsidR="00C90039" w:rsidRPr="004E3EB6" w:rsidRDefault="00C90039" w:rsidP="00215420">
            <w:pPr>
              <w:pStyle w:val="Tabell-rad"/>
              <w:jc w:val="right"/>
            </w:pPr>
            <w:r w:rsidRPr="004E3EB6">
              <w:t>15,0</w:t>
            </w:r>
          </w:p>
        </w:tc>
        <w:tc>
          <w:tcPr>
            <w:tcW w:w="700" w:type="dxa"/>
            <w:tcBorders>
              <w:top w:val="nil"/>
              <w:left w:val="nil"/>
              <w:bottom w:val="nil"/>
              <w:right w:val="nil"/>
            </w:tcBorders>
            <w:noWrap/>
            <w:vAlign w:val="bottom"/>
          </w:tcPr>
          <w:p w:rsidR="00C90039" w:rsidRPr="004E3EB6" w:rsidRDefault="00C90039" w:rsidP="00215420">
            <w:pPr>
              <w:pStyle w:val="Tabell-rad"/>
              <w:jc w:val="right"/>
            </w:pPr>
            <w:r w:rsidRPr="004E3EB6">
              <w:t>50,0</w:t>
            </w:r>
          </w:p>
        </w:tc>
        <w:tc>
          <w:tcPr>
            <w:tcW w:w="742" w:type="dxa"/>
            <w:tcBorders>
              <w:top w:val="nil"/>
              <w:left w:val="nil"/>
              <w:bottom w:val="nil"/>
              <w:right w:val="nil"/>
            </w:tcBorders>
            <w:noWrap/>
            <w:vAlign w:val="bottom"/>
          </w:tcPr>
          <w:p w:rsidR="00C90039" w:rsidRPr="004E3EB6" w:rsidRDefault="00C90039" w:rsidP="00215420">
            <w:pPr>
              <w:pStyle w:val="Tabell-rad"/>
              <w:jc w:val="right"/>
            </w:pPr>
            <w:r w:rsidRPr="004E3EB6">
              <w:t>75,0</w:t>
            </w:r>
          </w:p>
        </w:tc>
      </w:tr>
      <w:tr w:rsidR="002772B5" w:rsidRPr="004E3EB6">
        <w:trPr>
          <w:cantSplit/>
          <w:trHeight w:val="270"/>
        </w:trPr>
        <w:tc>
          <w:tcPr>
            <w:tcW w:w="2689" w:type="dxa"/>
            <w:tcBorders>
              <w:top w:val="nil"/>
              <w:left w:val="nil"/>
              <w:bottom w:val="nil"/>
              <w:right w:val="nil"/>
            </w:tcBorders>
            <w:noWrap/>
            <w:vAlign w:val="bottom"/>
          </w:tcPr>
          <w:p w:rsidR="00C90039" w:rsidRPr="004E3EB6" w:rsidRDefault="00C90039" w:rsidP="00411202">
            <w:pPr>
              <w:pStyle w:val="Tabell-rad"/>
            </w:pPr>
            <w:r w:rsidRPr="004E3EB6">
              <w:t>Utgifter exkl. statsskuld</w:t>
            </w:r>
            <w:r w:rsidR="00446967" w:rsidRPr="004E3EB6">
              <w:t>s</w:t>
            </w:r>
            <w:r w:rsidRPr="004E3EB6">
              <w:t>räntor</w:t>
            </w:r>
          </w:p>
        </w:tc>
        <w:tc>
          <w:tcPr>
            <w:tcW w:w="1003" w:type="dxa"/>
            <w:tcBorders>
              <w:top w:val="nil"/>
              <w:left w:val="nil"/>
              <w:bottom w:val="nil"/>
              <w:right w:val="nil"/>
            </w:tcBorders>
            <w:noWrap/>
            <w:vAlign w:val="bottom"/>
          </w:tcPr>
          <w:p w:rsidR="00C90039" w:rsidRPr="004E3EB6" w:rsidRDefault="00C90039" w:rsidP="00215420">
            <w:pPr>
              <w:pStyle w:val="Tabell-rad"/>
              <w:jc w:val="right"/>
            </w:pPr>
            <w:r w:rsidRPr="004E3EB6">
              <w:t>750,2</w:t>
            </w:r>
          </w:p>
        </w:tc>
        <w:tc>
          <w:tcPr>
            <w:tcW w:w="816" w:type="dxa"/>
            <w:tcBorders>
              <w:top w:val="nil"/>
              <w:left w:val="nil"/>
              <w:bottom w:val="nil"/>
              <w:right w:val="nil"/>
            </w:tcBorders>
            <w:noWrap/>
            <w:vAlign w:val="bottom"/>
          </w:tcPr>
          <w:p w:rsidR="00C90039" w:rsidRPr="004E3EB6" w:rsidRDefault="00C90039" w:rsidP="00215420">
            <w:pPr>
              <w:pStyle w:val="Tabell-rad"/>
              <w:jc w:val="right"/>
            </w:pPr>
            <w:r w:rsidRPr="004E3EB6">
              <w:t>764,4</w:t>
            </w:r>
          </w:p>
        </w:tc>
        <w:tc>
          <w:tcPr>
            <w:tcW w:w="700" w:type="dxa"/>
            <w:tcBorders>
              <w:top w:val="nil"/>
              <w:left w:val="nil"/>
              <w:bottom w:val="nil"/>
              <w:right w:val="nil"/>
            </w:tcBorders>
            <w:noWrap/>
            <w:vAlign w:val="bottom"/>
          </w:tcPr>
          <w:p w:rsidR="00C90039" w:rsidRPr="004E3EB6" w:rsidRDefault="00C90039" w:rsidP="00215420">
            <w:pPr>
              <w:pStyle w:val="Tabell-rad"/>
              <w:jc w:val="right"/>
            </w:pPr>
            <w:r w:rsidRPr="004E3EB6">
              <w:t>756,5</w:t>
            </w:r>
          </w:p>
        </w:tc>
        <w:tc>
          <w:tcPr>
            <w:tcW w:w="742" w:type="dxa"/>
            <w:tcBorders>
              <w:top w:val="nil"/>
              <w:left w:val="nil"/>
              <w:bottom w:val="nil"/>
              <w:right w:val="nil"/>
            </w:tcBorders>
            <w:noWrap/>
            <w:vAlign w:val="bottom"/>
          </w:tcPr>
          <w:p w:rsidR="00C90039" w:rsidRPr="004E3EB6" w:rsidRDefault="00C90039" w:rsidP="00215420">
            <w:pPr>
              <w:pStyle w:val="Tabell-rad"/>
              <w:jc w:val="right"/>
            </w:pPr>
            <w:r w:rsidRPr="004E3EB6">
              <w:t>762,1</w:t>
            </w:r>
          </w:p>
        </w:tc>
      </w:tr>
      <w:tr w:rsidR="002772B5" w:rsidRPr="004E3EB6">
        <w:trPr>
          <w:cantSplit/>
          <w:trHeight w:val="270"/>
        </w:trPr>
        <w:tc>
          <w:tcPr>
            <w:tcW w:w="2689" w:type="dxa"/>
            <w:tcBorders>
              <w:top w:val="nil"/>
              <w:left w:val="nil"/>
              <w:bottom w:val="nil"/>
              <w:right w:val="nil"/>
            </w:tcBorders>
            <w:noWrap/>
            <w:vAlign w:val="bottom"/>
          </w:tcPr>
          <w:p w:rsidR="00C90039" w:rsidRPr="004E3EB6" w:rsidRDefault="00C90039" w:rsidP="00411202">
            <w:pPr>
              <w:pStyle w:val="Tabell-rad"/>
            </w:pPr>
            <w:r w:rsidRPr="004E3EB6">
              <w:t>Statsskuldräntor</w:t>
            </w:r>
          </w:p>
        </w:tc>
        <w:tc>
          <w:tcPr>
            <w:tcW w:w="1003" w:type="dxa"/>
            <w:tcBorders>
              <w:top w:val="nil"/>
              <w:left w:val="nil"/>
              <w:bottom w:val="nil"/>
              <w:right w:val="nil"/>
            </w:tcBorders>
            <w:noWrap/>
            <w:vAlign w:val="bottom"/>
          </w:tcPr>
          <w:p w:rsidR="00C90039" w:rsidRPr="004E3EB6" w:rsidRDefault="00C90039" w:rsidP="00215420">
            <w:pPr>
              <w:pStyle w:val="Tabell-rad"/>
              <w:jc w:val="right"/>
            </w:pPr>
            <w:r w:rsidRPr="004E3EB6">
              <w:t>42,0</w:t>
            </w:r>
          </w:p>
        </w:tc>
        <w:tc>
          <w:tcPr>
            <w:tcW w:w="816" w:type="dxa"/>
            <w:tcBorders>
              <w:top w:val="nil"/>
              <w:left w:val="nil"/>
              <w:bottom w:val="nil"/>
              <w:right w:val="nil"/>
            </w:tcBorders>
            <w:noWrap/>
            <w:vAlign w:val="bottom"/>
          </w:tcPr>
          <w:p w:rsidR="00C90039" w:rsidRPr="004E3EB6" w:rsidRDefault="00C90039" w:rsidP="00215420">
            <w:pPr>
              <w:pStyle w:val="Tabell-rad"/>
              <w:jc w:val="right"/>
            </w:pPr>
            <w:r w:rsidRPr="004E3EB6">
              <w:t>44,1</w:t>
            </w:r>
          </w:p>
        </w:tc>
        <w:tc>
          <w:tcPr>
            <w:tcW w:w="700" w:type="dxa"/>
            <w:tcBorders>
              <w:top w:val="nil"/>
              <w:left w:val="nil"/>
              <w:bottom w:val="nil"/>
              <w:right w:val="nil"/>
            </w:tcBorders>
            <w:noWrap/>
            <w:vAlign w:val="bottom"/>
          </w:tcPr>
          <w:p w:rsidR="00C90039" w:rsidRPr="004E3EB6" w:rsidRDefault="00C90039" w:rsidP="00215420">
            <w:pPr>
              <w:pStyle w:val="Tabell-rad"/>
              <w:jc w:val="right"/>
            </w:pPr>
            <w:r w:rsidRPr="004E3EB6">
              <w:t>41,1</w:t>
            </w:r>
          </w:p>
        </w:tc>
        <w:tc>
          <w:tcPr>
            <w:tcW w:w="742" w:type="dxa"/>
            <w:tcBorders>
              <w:top w:val="nil"/>
              <w:left w:val="nil"/>
              <w:bottom w:val="nil"/>
              <w:right w:val="nil"/>
            </w:tcBorders>
            <w:noWrap/>
            <w:vAlign w:val="bottom"/>
          </w:tcPr>
          <w:p w:rsidR="00C90039" w:rsidRPr="004E3EB6" w:rsidRDefault="00C90039" w:rsidP="00215420">
            <w:pPr>
              <w:pStyle w:val="Tabell-rad"/>
              <w:jc w:val="right"/>
            </w:pPr>
            <w:r w:rsidRPr="004E3EB6">
              <w:t>41,4</w:t>
            </w:r>
          </w:p>
        </w:tc>
      </w:tr>
      <w:tr w:rsidR="002772B5" w:rsidRPr="004E3EB6">
        <w:trPr>
          <w:cantSplit/>
          <w:trHeight w:val="270"/>
        </w:trPr>
        <w:tc>
          <w:tcPr>
            <w:tcW w:w="2689" w:type="dxa"/>
            <w:tcBorders>
              <w:top w:val="nil"/>
              <w:left w:val="nil"/>
              <w:bottom w:val="single" w:sz="4" w:space="0" w:color="auto"/>
              <w:right w:val="nil"/>
            </w:tcBorders>
            <w:noWrap/>
            <w:vAlign w:val="bottom"/>
          </w:tcPr>
          <w:p w:rsidR="00C90039" w:rsidRPr="004E3EB6" w:rsidRDefault="00C90039" w:rsidP="00411202">
            <w:pPr>
              <w:pStyle w:val="Tabell-rad"/>
            </w:pPr>
            <w:r w:rsidRPr="004E3EB6">
              <w:t>Riksgäldens nettoutlåning</w:t>
            </w:r>
          </w:p>
        </w:tc>
        <w:tc>
          <w:tcPr>
            <w:tcW w:w="1003" w:type="dxa"/>
            <w:tcBorders>
              <w:top w:val="nil"/>
              <w:left w:val="nil"/>
              <w:bottom w:val="single" w:sz="4" w:space="0" w:color="auto"/>
              <w:right w:val="nil"/>
            </w:tcBorders>
            <w:noWrap/>
            <w:vAlign w:val="bottom"/>
          </w:tcPr>
          <w:p w:rsidR="00C90039" w:rsidRPr="004E3EB6" w:rsidRDefault="00C90039" w:rsidP="00215420">
            <w:pPr>
              <w:pStyle w:val="Tabell-rad"/>
              <w:jc w:val="right"/>
            </w:pPr>
            <w:r w:rsidRPr="004E3EB6">
              <w:t>13,5</w:t>
            </w:r>
          </w:p>
        </w:tc>
        <w:tc>
          <w:tcPr>
            <w:tcW w:w="816" w:type="dxa"/>
            <w:tcBorders>
              <w:top w:val="nil"/>
              <w:left w:val="nil"/>
              <w:bottom w:val="single" w:sz="4" w:space="0" w:color="auto"/>
              <w:right w:val="nil"/>
            </w:tcBorders>
            <w:noWrap/>
            <w:vAlign w:val="bottom"/>
          </w:tcPr>
          <w:p w:rsidR="00C90039" w:rsidRPr="004E3EB6" w:rsidRDefault="00C90039" w:rsidP="00215420">
            <w:pPr>
              <w:pStyle w:val="Tabell-rad"/>
              <w:jc w:val="right"/>
            </w:pPr>
            <w:r w:rsidRPr="004E3EB6">
              <w:t>12,5</w:t>
            </w:r>
          </w:p>
        </w:tc>
        <w:tc>
          <w:tcPr>
            <w:tcW w:w="700" w:type="dxa"/>
            <w:tcBorders>
              <w:top w:val="nil"/>
              <w:left w:val="nil"/>
              <w:bottom w:val="single" w:sz="4" w:space="0" w:color="auto"/>
              <w:right w:val="nil"/>
            </w:tcBorders>
            <w:noWrap/>
            <w:vAlign w:val="bottom"/>
          </w:tcPr>
          <w:p w:rsidR="00C90039" w:rsidRPr="004E3EB6" w:rsidRDefault="00C90039" w:rsidP="00215420">
            <w:pPr>
              <w:pStyle w:val="Tabell-rad"/>
              <w:jc w:val="right"/>
            </w:pPr>
            <w:r w:rsidRPr="004E3EB6">
              <w:t>13,5</w:t>
            </w:r>
          </w:p>
        </w:tc>
        <w:tc>
          <w:tcPr>
            <w:tcW w:w="742" w:type="dxa"/>
            <w:tcBorders>
              <w:top w:val="nil"/>
              <w:left w:val="nil"/>
              <w:bottom w:val="single" w:sz="4" w:space="0" w:color="auto"/>
              <w:right w:val="nil"/>
            </w:tcBorders>
            <w:noWrap/>
            <w:vAlign w:val="bottom"/>
          </w:tcPr>
          <w:p w:rsidR="00C90039" w:rsidRPr="004E3EB6" w:rsidRDefault="00C90039" w:rsidP="00215420">
            <w:pPr>
              <w:pStyle w:val="Tabell-rad"/>
              <w:jc w:val="right"/>
            </w:pPr>
            <w:r w:rsidRPr="004E3EB6">
              <w:t>12,7</w:t>
            </w:r>
          </w:p>
        </w:tc>
      </w:tr>
      <w:tr w:rsidR="002772B5" w:rsidRPr="004E3EB6">
        <w:trPr>
          <w:cantSplit/>
          <w:trHeight w:val="270"/>
        </w:trPr>
        <w:tc>
          <w:tcPr>
            <w:tcW w:w="2689" w:type="dxa"/>
            <w:tcBorders>
              <w:top w:val="single" w:sz="4" w:space="0" w:color="auto"/>
              <w:left w:val="nil"/>
              <w:bottom w:val="single" w:sz="12" w:space="0" w:color="auto"/>
              <w:right w:val="nil"/>
            </w:tcBorders>
            <w:noWrap/>
            <w:vAlign w:val="bottom"/>
          </w:tcPr>
          <w:p w:rsidR="00C90039" w:rsidRPr="004E3EB6" w:rsidRDefault="00C90039" w:rsidP="00411202">
            <w:pPr>
              <w:pStyle w:val="Tabell-rad"/>
            </w:pPr>
            <w:r w:rsidRPr="004E3EB6">
              <w:t>Statsbudgetens saldo</w:t>
            </w:r>
          </w:p>
        </w:tc>
        <w:tc>
          <w:tcPr>
            <w:tcW w:w="1003" w:type="dxa"/>
            <w:tcBorders>
              <w:top w:val="single" w:sz="4" w:space="0" w:color="auto"/>
              <w:left w:val="nil"/>
              <w:bottom w:val="single" w:sz="12" w:space="0" w:color="auto"/>
              <w:right w:val="nil"/>
            </w:tcBorders>
            <w:noWrap/>
            <w:vAlign w:val="bottom"/>
          </w:tcPr>
          <w:p w:rsidR="00C90039" w:rsidRPr="004E3EB6" w:rsidRDefault="00C90039" w:rsidP="00215420">
            <w:pPr>
              <w:pStyle w:val="Tabell-rad"/>
              <w:jc w:val="right"/>
            </w:pPr>
            <w:r w:rsidRPr="004E3EB6">
              <w:t>2,8</w:t>
            </w:r>
          </w:p>
        </w:tc>
        <w:tc>
          <w:tcPr>
            <w:tcW w:w="816" w:type="dxa"/>
            <w:tcBorders>
              <w:top w:val="single" w:sz="4" w:space="0" w:color="auto"/>
              <w:left w:val="nil"/>
              <w:bottom w:val="single" w:sz="12" w:space="0" w:color="auto"/>
              <w:right w:val="nil"/>
            </w:tcBorders>
            <w:noWrap/>
            <w:vAlign w:val="bottom"/>
          </w:tcPr>
          <w:p w:rsidR="00C90039" w:rsidRPr="004E3EB6" w:rsidRDefault="00C90039" w:rsidP="00215420">
            <w:pPr>
              <w:pStyle w:val="Tabell-rad"/>
              <w:jc w:val="right"/>
            </w:pPr>
            <w:r w:rsidRPr="004E3EB6">
              <w:t>24,7</w:t>
            </w:r>
          </w:p>
        </w:tc>
        <w:tc>
          <w:tcPr>
            <w:tcW w:w="700" w:type="dxa"/>
            <w:tcBorders>
              <w:top w:val="single" w:sz="4" w:space="0" w:color="auto"/>
              <w:left w:val="nil"/>
              <w:bottom w:val="single" w:sz="12" w:space="0" w:color="auto"/>
              <w:right w:val="nil"/>
            </w:tcBorders>
            <w:noWrap/>
            <w:vAlign w:val="bottom"/>
          </w:tcPr>
          <w:p w:rsidR="00C90039" w:rsidRPr="004E3EB6" w:rsidRDefault="00C90039" w:rsidP="00215420">
            <w:pPr>
              <w:pStyle w:val="Tabell-rad"/>
              <w:jc w:val="right"/>
            </w:pPr>
            <w:r w:rsidRPr="004E3EB6">
              <w:t>46,3</w:t>
            </w:r>
          </w:p>
        </w:tc>
        <w:tc>
          <w:tcPr>
            <w:tcW w:w="742" w:type="dxa"/>
            <w:tcBorders>
              <w:top w:val="single" w:sz="4" w:space="0" w:color="auto"/>
              <w:left w:val="nil"/>
              <w:bottom w:val="single" w:sz="12" w:space="0" w:color="auto"/>
              <w:right w:val="nil"/>
            </w:tcBorders>
            <w:noWrap/>
            <w:vAlign w:val="bottom"/>
          </w:tcPr>
          <w:p w:rsidR="00C90039" w:rsidRPr="004E3EB6" w:rsidRDefault="00C90039" w:rsidP="00215420">
            <w:pPr>
              <w:pStyle w:val="Tabell-rad"/>
              <w:jc w:val="right"/>
            </w:pPr>
            <w:r w:rsidRPr="004E3EB6">
              <w:t>93,0</w:t>
            </w:r>
          </w:p>
        </w:tc>
      </w:tr>
      <w:tr w:rsidR="002772B5" w:rsidRPr="004E3EB6">
        <w:trPr>
          <w:cantSplit/>
          <w:trHeight w:val="270"/>
        </w:trPr>
        <w:tc>
          <w:tcPr>
            <w:tcW w:w="2689" w:type="dxa"/>
            <w:tcBorders>
              <w:top w:val="single" w:sz="12" w:space="0" w:color="auto"/>
              <w:left w:val="nil"/>
              <w:right w:val="nil"/>
            </w:tcBorders>
            <w:noWrap/>
            <w:vAlign w:val="bottom"/>
          </w:tcPr>
          <w:p w:rsidR="00C90039" w:rsidRPr="004E3EB6" w:rsidRDefault="00C90039" w:rsidP="00411202">
            <w:pPr>
              <w:pStyle w:val="Tabell-rad"/>
            </w:pPr>
            <w:r w:rsidRPr="004E3EB6">
              <w:t>Skulddispositioner m.m.</w:t>
            </w:r>
          </w:p>
        </w:tc>
        <w:tc>
          <w:tcPr>
            <w:tcW w:w="1003" w:type="dxa"/>
            <w:tcBorders>
              <w:top w:val="single" w:sz="12" w:space="0" w:color="auto"/>
              <w:left w:val="nil"/>
              <w:right w:val="nil"/>
            </w:tcBorders>
            <w:noWrap/>
            <w:vAlign w:val="bottom"/>
          </w:tcPr>
          <w:p w:rsidR="00C90039" w:rsidRPr="004E3EB6" w:rsidRDefault="00C90039" w:rsidP="00215420">
            <w:pPr>
              <w:pStyle w:val="Tabell-rad"/>
              <w:jc w:val="right"/>
            </w:pPr>
            <w:r w:rsidRPr="004E3EB6">
              <w:t>-7,5</w:t>
            </w:r>
          </w:p>
        </w:tc>
        <w:tc>
          <w:tcPr>
            <w:tcW w:w="816" w:type="dxa"/>
            <w:tcBorders>
              <w:top w:val="single" w:sz="12" w:space="0" w:color="auto"/>
              <w:left w:val="nil"/>
              <w:right w:val="nil"/>
            </w:tcBorders>
            <w:noWrap/>
            <w:vAlign w:val="bottom"/>
          </w:tcPr>
          <w:p w:rsidR="00C90039" w:rsidRPr="004E3EB6" w:rsidRDefault="00C90039" w:rsidP="00215420">
            <w:pPr>
              <w:pStyle w:val="Tabell-rad"/>
              <w:jc w:val="right"/>
            </w:pPr>
            <w:r w:rsidRPr="004E3EB6">
              <w:t>-2,4</w:t>
            </w:r>
          </w:p>
        </w:tc>
        <w:tc>
          <w:tcPr>
            <w:tcW w:w="700" w:type="dxa"/>
            <w:tcBorders>
              <w:top w:val="single" w:sz="12" w:space="0" w:color="auto"/>
              <w:left w:val="nil"/>
              <w:right w:val="nil"/>
            </w:tcBorders>
            <w:noWrap/>
            <w:vAlign w:val="bottom"/>
          </w:tcPr>
          <w:p w:rsidR="00C90039" w:rsidRPr="004E3EB6" w:rsidRDefault="00C90039" w:rsidP="00215420">
            <w:pPr>
              <w:pStyle w:val="Tabell-rad"/>
              <w:jc w:val="right"/>
            </w:pPr>
            <w:r w:rsidRPr="004E3EB6">
              <w:t>-7,5</w:t>
            </w:r>
          </w:p>
        </w:tc>
        <w:tc>
          <w:tcPr>
            <w:tcW w:w="742" w:type="dxa"/>
            <w:tcBorders>
              <w:top w:val="single" w:sz="12" w:space="0" w:color="auto"/>
              <w:left w:val="nil"/>
              <w:right w:val="nil"/>
            </w:tcBorders>
            <w:noWrap/>
            <w:vAlign w:val="bottom"/>
          </w:tcPr>
          <w:p w:rsidR="00C90039" w:rsidRPr="004E3EB6" w:rsidRDefault="00C90039" w:rsidP="00215420">
            <w:pPr>
              <w:pStyle w:val="Tabell-rad"/>
              <w:jc w:val="right"/>
            </w:pPr>
            <w:r w:rsidRPr="004E3EB6">
              <w:t>-2,4</w:t>
            </w:r>
          </w:p>
        </w:tc>
      </w:tr>
      <w:tr w:rsidR="002772B5" w:rsidRPr="004E3EB6">
        <w:trPr>
          <w:cantSplit/>
          <w:trHeight w:val="270"/>
        </w:trPr>
        <w:tc>
          <w:tcPr>
            <w:tcW w:w="2689" w:type="dxa"/>
            <w:tcBorders>
              <w:left w:val="nil"/>
              <w:right w:val="nil"/>
            </w:tcBorders>
            <w:noWrap/>
            <w:vAlign w:val="bottom"/>
          </w:tcPr>
          <w:p w:rsidR="00C90039" w:rsidRPr="004E3EB6" w:rsidRDefault="00C90039" w:rsidP="00411202">
            <w:pPr>
              <w:pStyle w:val="Tabell-rad"/>
            </w:pPr>
            <w:r w:rsidRPr="004E3EB6">
              <w:t>Okonsoliderad statsskuld</w:t>
            </w:r>
          </w:p>
        </w:tc>
        <w:tc>
          <w:tcPr>
            <w:tcW w:w="1003" w:type="dxa"/>
            <w:tcBorders>
              <w:left w:val="nil"/>
              <w:right w:val="nil"/>
            </w:tcBorders>
            <w:noWrap/>
            <w:vAlign w:val="bottom"/>
          </w:tcPr>
          <w:p w:rsidR="00C90039" w:rsidRPr="004E3EB6" w:rsidRDefault="00C90039" w:rsidP="00215420">
            <w:pPr>
              <w:pStyle w:val="Tabell-rad"/>
              <w:jc w:val="right"/>
            </w:pPr>
            <w:r w:rsidRPr="004E3EB6">
              <w:t>1 251,7</w:t>
            </w:r>
          </w:p>
        </w:tc>
        <w:tc>
          <w:tcPr>
            <w:tcW w:w="816" w:type="dxa"/>
            <w:tcBorders>
              <w:left w:val="nil"/>
              <w:right w:val="nil"/>
            </w:tcBorders>
            <w:noWrap/>
            <w:vAlign w:val="bottom"/>
          </w:tcPr>
          <w:p w:rsidR="00C90039" w:rsidRPr="004E3EB6" w:rsidRDefault="00C90039" w:rsidP="00215420">
            <w:pPr>
              <w:pStyle w:val="Tabell-rad"/>
              <w:jc w:val="right"/>
            </w:pPr>
            <w:r w:rsidRPr="004E3EB6">
              <w:t>1 224,6</w:t>
            </w:r>
          </w:p>
        </w:tc>
        <w:tc>
          <w:tcPr>
            <w:tcW w:w="700" w:type="dxa"/>
            <w:tcBorders>
              <w:left w:val="nil"/>
              <w:right w:val="nil"/>
            </w:tcBorders>
            <w:noWrap/>
            <w:vAlign w:val="bottom"/>
          </w:tcPr>
          <w:p w:rsidR="00C90039" w:rsidRPr="004E3EB6" w:rsidRDefault="00C90039" w:rsidP="00215420">
            <w:pPr>
              <w:pStyle w:val="Tabell-rad"/>
              <w:jc w:val="right"/>
            </w:pPr>
            <w:r w:rsidRPr="004E3EB6">
              <w:t>1 207,8</w:t>
            </w:r>
          </w:p>
        </w:tc>
        <w:tc>
          <w:tcPr>
            <w:tcW w:w="742" w:type="dxa"/>
            <w:tcBorders>
              <w:left w:val="nil"/>
              <w:right w:val="nil"/>
            </w:tcBorders>
            <w:noWrap/>
            <w:vAlign w:val="bottom"/>
          </w:tcPr>
          <w:p w:rsidR="00C90039" w:rsidRPr="004E3EB6" w:rsidRDefault="00C90039" w:rsidP="00215420">
            <w:pPr>
              <w:pStyle w:val="Tabell-rad"/>
              <w:jc w:val="right"/>
            </w:pPr>
            <w:r w:rsidRPr="004E3EB6">
              <w:t>1 112,0</w:t>
            </w:r>
          </w:p>
        </w:tc>
      </w:tr>
      <w:tr w:rsidR="002772B5" w:rsidRPr="004E3EB6">
        <w:trPr>
          <w:cantSplit/>
          <w:trHeight w:val="270"/>
        </w:trPr>
        <w:tc>
          <w:tcPr>
            <w:tcW w:w="2689" w:type="dxa"/>
            <w:tcBorders>
              <w:left w:val="nil"/>
              <w:bottom w:val="single" w:sz="4" w:space="0" w:color="auto"/>
              <w:right w:val="nil"/>
            </w:tcBorders>
            <w:noWrap/>
            <w:vAlign w:val="bottom"/>
          </w:tcPr>
          <w:p w:rsidR="00C90039" w:rsidRPr="004E3EB6" w:rsidRDefault="00C90039" w:rsidP="00411202">
            <w:pPr>
              <w:pStyle w:val="Tabell-rad"/>
            </w:pPr>
            <w:r w:rsidRPr="004E3EB6">
              <w:t>Eliminering av statliga myndigheters innehav av statspapper</w:t>
            </w:r>
          </w:p>
        </w:tc>
        <w:tc>
          <w:tcPr>
            <w:tcW w:w="1003" w:type="dxa"/>
            <w:tcBorders>
              <w:left w:val="nil"/>
              <w:bottom w:val="single" w:sz="4" w:space="0" w:color="auto"/>
              <w:right w:val="nil"/>
            </w:tcBorders>
            <w:noWrap/>
            <w:vAlign w:val="bottom"/>
          </w:tcPr>
          <w:p w:rsidR="00C90039" w:rsidRPr="004E3EB6" w:rsidRDefault="00C90039" w:rsidP="00215420">
            <w:pPr>
              <w:pStyle w:val="Tabell-rad"/>
              <w:jc w:val="right"/>
            </w:pPr>
            <w:r w:rsidRPr="004E3EB6">
              <w:t>49,0</w:t>
            </w:r>
          </w:p>
        </w:tc>
        <w:tc>
          <w:tcPr>
            <w:tcW w:w="816" w:type="dxa"/>
            <w:tcBorders>
              <w:left w:val="nil"/>
              <w:bottom w:val="single" w:sz="4" w:space="0" w:color="auto"/>
              <w:right w:val="nil"/>
            </w:tcBorders>
            <w:noWrap/>
            <w:vAlign w:val="bottom"/>
          </w:tcPr>
          <w:p w:rsidR="00C90039" w:rsidRPr="004E3EB6" w:rsidRDefault="00C90039" w:rsidP="00215420">
            <w:pPr>
              <w:pStyle w:val="Tabell-rad"/>
              <w:jc w:val="right"/>
            </w:pPr>
            <w:r w:rsidRPr="004E3EB6">
              <w:t>50,0</w:t>
            </w:r>
          </w:p>
        </w:tc>
        <w:tc>
          <w:tcPr>
            <w:tcW w:w="700" w:type="dxa"/>
            <w:tcBorders>
              <w:left w:val="nil"/>
              <w:bottom w:val="single" w:sz="4" w:space="0" w:color="auto"/>
              <w:right w:val="nil"/>
            </w:tcBorders>
            <w:noWrap/>
            <w:vAlign w:val="bottom"/>
          </w:tcPr>
          <w:p w:rsidR="00C90039" w:rsidRPr="004E3EB6" w:rsidRDefault="00C90039" w:rsidP="00215420">
            <w:pPr>
              <w:pStyle w:val="Tabell-rad"/>
              <w:jc w:val="right"/>
            </w:pPr>
            <w:r w:rsidRPr="004E3EB6">
              <w:t>49,0</w:t>
            </w:r>
          </w:p>
        </w:tc>
        <w:tc>
          <w:tcPr>
            <w:tcW w:w="742" w:type="dxa"/>
            <w:tcBorders>
              <w:left w:val="nil"/>
              <w:bottom w:val="single" w:sz="4" w:space="0" w:color="auto"/>
              <w:right w:val="nil"/>
            </w:tcBorders>
            <w:noWrap/>
            <w:vAlign w:val="bottom"/>
          </w:tcPr>
          <w:p w:rsidR="00C90039" w:rsidRPr="004E3EB6" w:rsidRDefault="00C90039" w:rsidP="00215420">
            <w:pPr>
              <w:pStyle w:val="Tabell-rad"/>
              <w:jc w:val="right"/>
            </w:pPr>
            <w:r w:rsidRPr="004E3EB6">
              <w:t>50,0</w:t>
            </w:r>
          </w:p>
        </w:tc>
      </w:tr>
      <w:tr w:rsidR="002772B5" w:rsidRPr="004E3EB6">
        <w:trPr>
          <w:cantSplit/>
          <w:trHeight w:val="270"/>
        </w:trPr>
        <w:tc>
          <w:tcPr>
            <w:tcW w:w="2689" w:type="dxa"/>
            <w:tcBorders>
              <w:top w:val="single" w:sz="4" w:space="0" w:color="auto"/>
              <w:left w:val="nil"/>
              <w:bottom w:val="single" w:sz="12" w:space="0" w:color="auto"/>
              <w:right w:val="nil"/>
            </w:tcBorders>
            <w:noWrap/>
            <w:vAlign w:val="bottom"/>
          </w:tcPr>
          <w:p w:rsidR="00C90039" w:rsidRPr="004E3EB6" w:rsidRDefault="00C90039" w:rsidP="00411202">
            <w:pPr>
              <w:pStyle w:val="Tabell-rad"/>
            </w:pPr>
            <w:r w:rsidRPr="004E3EB6">
              <w:t>Statsskuld vid årets slut</w:t>
            </w:r>
          </w:p>
        </w:tc>
        <w:tc>
          <w:tcPr>
            <w:tcW w:w="1003" w:type="dxa"/>
            <w:tcBorders>
              <w:top w:val="single" w:sz="4" w:space="0" w:color="auto"/>
              <w:left w:val="nil"/>
              <w:bottom w:val="single" w:sz="12" w:space="0" w:color="auto"/>
              <w:right w:val="nil"/>
            </w:tcBorders>
            <w:noWrap/>
            <w:vAlign w:val="bottom"/>
          </w:tcPr>
          <w:p w:rsidR="00C90039" w:rsidRPr="004E3EB6" w:rsidRDefault="00C90039" w:rsidP="00215420">
            <w:pPr>
              <w:pStyle w:val="Tabell-rad"/>
              <w:jc w:val="right"/>
            </w:pPr>
            <w:r w:rsidRPr="004E3EB6">
              <w:t>1 202,7</w:t>
            </w:r>
          </w:p>
        </w:tc>
        <w:tc>
          <w:tcPr>
            <w:tcW w:w="816" w:type="dxa"/>
            <w:tcBorders>
              <w:top w:val="single" w:sz="4" w:space="0" w:color="auto"/>
              <w:left w:val="nil"/>
              <w:bottom w:val="single" w:sz="12" w:space="0" w:color="auto"/>
              <w:right w:val="nil"/>
            </w:tcBorders>
            <w:noWrap/>
            <w:vAlign w:val="bottom"/>
          </w:tcPr>
          <w:p w:rsidR="00C90039" w:rsidRPr="004E3EB6" w:rsidRDefault="00C90039" w:rsidP="00215420">
            <w:pPr>
              <w:pStyle w:val="Tabell-rad"/>
              <w:jc w:val="right"/>
            </w:pPr>
            <w:r w:rsidRPr="004E3EB6">
              <w:t>1 174,6</w:t>
            </w:r>
          </w:p>
        </w:tc>
        <w:tc>
          <w:tcPr>
            <w:tcW w:w="700" w:type="dxa"/>
            <w:tcBorders>
              <w:top w:val="single" w:sz="4" w:space="0" w:color="auto"/>
              <w:left w:val="nil"/>
              <w:bottom w:val="single" w:sz="12" w:space="0" w:color="auto"/>
              <w:right w:val="nil"/>
            </w:tcBorders>
            <w:noWrap/>
            <w:vAlign w:val="bottom"/>
          </w:tcPr>
          <w:p w:rsidR="00C90039" w:rsidRPr="004E3EB6" w:rsidRDefault="00C90039" w:rsidP="00215420">
            <w:pPr>
              <w:pStyle w:val="Tabell-rad"/>
              <w:jc w:val="right"/>
            </w:pPr>
            <w:r w:rsidRPr="004E3EB6">
              <w:t>1 158,4</w:t>
            </w:r>
          </w:p>
        </w:tc>
        <w:tc>
          <w:tcPr>
            <w:tcW w:w="742" w:type="dxa"/>
            <w:tcBorders>
              <w:top w:val="single" w:sz="4" w:space="0" w:color="auto"/>
              <w:left w:val="nil"/>
              <w:bottom w:val="single" w:sz="12" w:space="0" w:color="auto"/>
              <w:right w:val="nil"/>
            </w:tcBorders>
            <w:noWrap/>
            <w:vAlign w:val="bottom"/>
          </w:tcPr>
          <w:p w:rsidR="00C90039" w:rsidRPr="004E3EB6" w:rsidRDefault="00C90039" w:rsidP="00215420">
            <w:pPr>
              <w:pStyle w:val="Tabell-rad"/>
              <w:jc w:val="right"/>
            </w:pPr>
            <w:r w:rsidRPr="004E3EB6">
              <w:t>1 061,2</w:t>
            </w:r>
          </w:p>
        </w:tc>
      </w:tr>
      <w:tr w:rsidR="002772B5" w:rsidRPr="004E3EB6">
        <w:trPr>
          <w:cantSplit/>
          <w:trHeight w:val="270"/>
        </w:trPr>
        <w:tc>
          <w:tcPr>
            <w:tcW w:w="2689" w:type="dxa"/>
            <w:tcBorders>
              <w:top w:val="single" w:sz="12" w:space="0" w:color="auto"/>
              <w:left w:val="nil"/>
              <w:bottom w:val="nil"/>
              <w:right w:val="nil"/>
            </w:tcBorders>
            <w:noWrap/>
            <w:vAlign w:val="bottom"/>
          </w:tcPr>
          <w:p w:rsidR="00C90039" w:rsidRPr="004E3EB6" w:rsidRDefault="00C90039" w:rsidP="00411202">
            <w:pPr>
              <w:pStyle w:val="Tabell-rad"/>
            </w:pPr>
            <w:r w:rsidRPr="004E3EB6">
              <w:t>Procent av BNP</w:t>
            </w:r>
          </w:p>
        </w:tc>
        <w:tc>
          <w:tcPr>
            <w:tcW w:w="1003" w:type="dxa"/>
            <w:tcBorders>
              <w:top w:val="single" w:sz="12" w:space="0" w:color="auto"/>
              <w:left w:val="nil"/>
              <w:bottom w:val="nil"/>
              <w:right w:val="nil"/>
            </w:tcBorders>
            <w:noWrap/>
            <w:vAlign w:val="bottom"/>
          </w:tcPr>
          <w:p w:rsidR="00C90039" w:rsidRPr="004E3EB6" w:rsidRDefault="00C90039" w:rsidP="00215420">
            <w:pPr>
              <w:pStyle w:val="Tabell-rad"/>
              <w:jc w:val="right"/>
            </w:pPr>
            <w:r w:rsidRPr="004E3EB6">
              <w:t>40,4%</w:t>
            </w:r>
          </w:p>
        </w:tc>
        <w:tc>
          <w:tcPr>
            <w:tcW w:w="816" w:type="dxa"/>
            <w:tcBorders>
              <w:top w:val="single" w:sz="12" w:space="0" w:color="auto"/>
              <w:left w:val="nil"/>
              <w:bottom w:val="nil"/>
              <w:right w:val="nil"/>
            </w:tcBorders>
            <w:noWrap/>
            <w:vAlign w:val="bottom"/>
          </w:tcPr>
          <w:p w:rsidR="00C90039" w:rsidRPr="004E3EB6" w:rsidRDefault="00C90039" w:rsidP="00215420">
            <w:pPr>
              <w:pStyle w:val="Tabell-rad"/>
              <w:jc w:val="right"/>
            </w:pPr>
            <w:r w:rsidRPr="004E3EB6">
              <w:t>37,6%</w:t>
            </w:r>
          </w:p>
        </w:tc>
        <w:tc>
          <w:tcPr>
            <w:tcW w:w="700" w:type="dxa"/>
            <w:tcBorders>
              <w:top w:val="single" w:sz="12" w:space="0" w:color="auto"/>
              <w:left w:val="nil"/>
              <w:bottom w:val="nil"/>
              <w:right w:val="nil"/>
            </w:tcBorders>
            <w:noWrap/>
            <w:vAlign w:val="bottom"/>
          </w:tcPr>
          <w:p w:rsidR="00C90039" w:rsidRPr="004E3EB6" w:rsidRDefault="00C90039" w:rsidP="00215420">
            <w:pPr>
              <w:pStyle w:val="Tabell-rad"/>
              <w:jc w:val="right"/>
            </w:pPr>
            <w:r w:rsidRPr="004E3EB6">
              <w:t>38,9%</w:t>
            </w:r>
          </w:p>
        </w:tc>
        <w:tc>
          <w:tcPr>
            <w:tcW w:w="742" w:type="dxa"/>
            <w:tcBorders>
              <w:top w:val="single" w:sz="12" w:space="0" w:color="auto"/>
              <w:left w:val="nil"/>
              <w:bottom w:val="nil"/>
              <w:right w:val="nil"/>
            </w:tcBorders>
            <w:noWrap/>
            <w:vAlign w:val="bottom"/>
          </w:tcPr>
          <w:p w:rsidR="00C90039" w:rsidRPr="004E3EB6" w:rsidRDefault="00C90039" w:rsidP="00215420">
            <w:pPr>
              <w:pStyle w:val="Tabell-rad"/>
              <w:jc w:val="right"/>
            </w:pPr>
            <w:r w:rsidRPr="004E3EB6">
              <w:t>34,0%</w:t>
            </w:r>
          </w:p>
        </w:tc>
      </w:tr>
      <w:tr w:rsidR="002772B5" w:rsidRPr="004E3EB6">
        <w:trPr>
          <w:cantSplit/>
          <w:trHeight w:val="270"/>
        </w:trPr>
        <w:tc>
          <w:tcPr>
            <w:tcW w:w="2689" w:type="dxa"/>
            <w:tcBorders>
              <w:top w:val="nil"/>
              <w:left w:val="nil"/>
              <w:bottom w:val="single" w:sz="12" w:space="0" w:color="auto"/>
              <w:right w:val="nil"/>
            </w:tcBorders>
            <w:noWrap/>
            <w:vAlign w:val="bottom"/>
          </w:tcPr>
          <w:p w:rsidR="00C90039" w:rsidRPr="004E3EB6" w:rsidRDefault="00C90039" w:rsidP="00411202">
            <w:pPr>
              <w:pStyle w:val="Tabell-rad"/>
            </w:pPr>
            <w:r w:rsidRPr="004E3EB6">
              <w:t>Statsskuldsförändring</w:t>
            </w:r>
          </w:p>
        </w:tc>
        <w:tc>
          <w:tcPr>
            <w:tcW w:w="1003" w:type="dxa"/>
            <w:tcBorders>
              <w:top w:val="nil"/>
              <w:left w:val="nil"/>
              <w:bottom w:val="single" w:sz="12" w:space="0" w:color="auto"/>
              <w:right w:val="nil"/>
            </w:tcBorders>
            <w:noWrap/>
            <w:vAlign w:val="bottom"/>
          </w:tcPr>
          <w:p w:rsidR="00C90039" w:rsidRPr="004E3EB6" w:rsidRDefault="00C90039" w:rsidP="00215420">
            <w:pPr>
              <w:pStyle w:val="Tabell-rad"/>
              <w:jc w:val="right"/>
            </w:pPr>
            <w:r w:rsidRPr="004E3EB6">
              <w:t>-11,3</w:t>
            </w:r>
          </w:p>
        </w:tc>
        <w:tc>
          <w:tcPr>
            <w:tcW w:w="816" w:type="dxa"/>
            <w:tcBorders>
              <w:top w:val="nil"/>
              <w:left w:val="nil"/>
              <w:bottom w:val="single" w:sz="12" w:space="0" w:color="auto"/>
              <w:right w:val="nil"/>
            </w:tcBorders>
            <w:noWrap/>
            <w:vAlign w:val="bottom"/>
          </w:tcPr>
          <w:p w:rsidR="00C90039" w:rsidRPr="004E3EB6" w:rsidRDefault="00C90039" w:rsidP="00215420">
            <w:pPr>
              <w:pStyle w:val="Tabell-rad"/>
              <w:jc w:val="right"/>
            </w:pPr>
            <w:r w:rsidRPr="004E3EB6">
              <w:t>-28,1</w:t>
            </w:r>
          </w:p>
        </w:tc>
        <w:tc>
          <w:tcPr>
            <w:tcW w:w="700" w:type="dxa"/>
            <w:tcBorders>
              <w:top w:val="nil"/>
              <w:left w:val="nil"/>
              <w:bottom w:val="single" w:sz="12" w:space="0" w:color="auto"/>
              <w:right w:val="nil"/>
            </w:tcBorders>
            <w:noWrap/>
            <w:vAlign w:val="bottom"/>
          </w:tcPr>
          <w:p w:rsidR="00C90039" w:rsidRPr="004E3EB6" w:rsidRDefault="00C90039" w:rsidP="00215420">
            <w:pPr>
              <w:pStyle w:val="Tabell-rad"/>
              <w:jc w:val="right"/>
            </w:pPr>
            <w:r w:rsidRPr="004E3EB6">
              <w:t>-54,8</w:t>
            </w:r>
          </w:p>
        </w:tc>
        <w:tc>
          <w:tcPr>
            <w:tcW w:w="742" w:type="dxa"/>
            <w:tcBorders>
              <w:top w:val="nil"/>
              <w:left w:val="nil"/>
              <w:bottom w:val="single" w:sz="12" w:space="0" w:color="auto"/>
              <w:right w:val="nil"/>
            </w:tcBorders>
            <w:noWrap/>
            <w:vAlign w:val="bottom"/>
          </w:tcPr>
          <w:p w:rsidR="00C90039" w:rsidRPr="004E3EB6" w:rsidRDefault="00C90039" w:rsidP="00215420">
            <w:pPr>
              <w:pStyle w:val="Tabell-rad"/>
              <w:jc w:val="right"/>
            </w:pPr>
            <w:r w:rsidRPr="004E3EB6">
              <w:t>-96,0</w:t>
            </w:r>
          </w:p>
        </w:tc>
      </w:tr>
    </w:tbl>
    <w:p w:rsidR="00C90039" w:rsidRPr="004E3EB6" w:rsidRDefault="00C90039" w:rsidP="00411202">
      <w:pPr>
        <w:pStyle w:val="Tabell-fotnot"/>
      </w:pPr>
      <w:r w:rsidRPr="004E3EB6">
        <w:t>Källa: Prop. 2005/06:100, egen beräkning</w:t>
      </w:r>
      <w:r w:rsidR="004D5C27" w:rsidRPr="004E3EB6">
        <w:t>.</w:t>
      </w:r>
    </w:p>
    <w:p w:rsidR="00446967" w:rsidRPr="004E3EB6" w:rsidRDefault="00446967" w:rsidP="007B57FE">
      <w:pPr>
        <w:pStyle w:val="RubrikInnehllsf"/>
        <w:pageBreakBefore/>
        <w:spacing w:before="0"/>
      </w:pPr>
      <w:bookmarkStart w:id="43" w:name="_Toc134370235"/>
      <w:bookmarkStart w:id="44" w:name="_Toc135027587"/>
      <w:bookmarkStart w:id="45" w:name="_Toc134370234"/>
      <w:bookmarkStart w:id="46" w:name="_Toc135027586"/>
      <w:bookmarkStart w:id="47" w:name="_Toc135114328"/>
      <w:r w:rsidRPr="004E3EB6">
        <w:t>Innehållsförteckning</w:t>
      </w:r>
      <w:bookmarkEnd w:id="47"/>
    </w:p>
    <w:p w:rsidR="004D5C27" w:rsidRPr="004E3EB6" w:rsidRDefault="00446967" w:rsidP="000E13B2">
      <w:pPr>
        <w:pStyle w:val="Innehll1"/>
        <w:tabs>
          <w:tab w:val="left" w:pos="285"/>
        </w:tabs>
        <w:rPr>
          <w:sz w:val="24"/>
          <w:szCs w:val="24"/>
        </w:rPr>
      </w:pPr>
      <w:r w:rsidRPr="004E3EB6">
        <w:fldChar w:fldCharType="begin" w:fldLock="1"/>
      </w:r>
      <w:r w:rsidRPr="004E3EB6">
        <w:instrText xml:space="preserve"> TOC \o "1-3" \h \z \u </w:instrText>
      </w:r>
      <w:r w:rsidRPr="004E3EB6">
        <w:fldChar w:fldCharType="separate"/>
      </w:r>
      <w:hyperlink w:anchor="_Toc135114317" w:history="1">
        <w:r w:rsidR="004D5C27" w:rsidRPr="004E3EB6">
          <w:t>1</w:t>
        </w:r>
        <w:r w:rsidR="004D5C27" w:rsidRPr="004E3EB6">
          <w:rPr>
            <w:sz w:val="24"/>
            <w:szCs w:val="24"/>
          </w:rPr>
          <w:tab/>
        </w:r>
        <w:r w:rsidR="004D5C27" w:rsidRPr="004E3EB6">
          <w:t>Sammanfattning</w:t>
        </w:r>
        <w:r w:rsidR="004D5C27" w:rsidRPr="004E3EB6">
          <w:rPr>
            <w:webHidden/>
          </w:rPr>
          <w:tab/>
        </w:r>
        <w:r w:rsidR="004D5C27" w:rsidRPr="004E3EB6">
          <w:rPr>
            <w:webHidden/>
          </w:rPr>
          <w:fldChar w:fldCharType="begin" w:fldLock="1"/>
        </w:r>
        <w:r w:rsidR="004D5C27" w:rsidRPr="004E3EB6">
          <w:rPr>
            <w:webHidden/>
          </w:rPr>
          <w:instrText xml:space="preserve"> PAGEREF _Toc135114317 \h </w:instrText>
        </w:r>
        <w:r w:rsidR="004D5C27" w:rsidRPr="004E3EB6">
          <w:rPr>
            <w:webHidden/>
          </w:rPr>
          <w:fldChar w:fldCharType="separate"/>
        </w:r>
        <w:r w:rsidR="0012302D" w:rsidRPr="004E3EB6">
          <w:rPr>
            <w:webHidden/>
          </w:rPr>
          <w:t>1</w:t>
        </w:r>
        <w:r w:rsidR="004D5C27" w:rsidRPr="004E3EB6">
          <w:rPr>
            <w:webHidden/>
          </w:rPr>
          <w:fldChar w:fldCharType="end"/>
        </w:r>
      </w:hyperlink>
    </w:p>
    <w:p w:rsidR="004D5C27" w:rsidRPr="004E3EB6" w:rsidRDefault="004D5C27" w:rsidP="000E13B2">
      <w:pPr>
        <w:pStyle w:val="Innehll2"/>
        <w:tabs>
          <w:tab w:val="left" w:pos="665"/>
        </w:tabs>
        <w:rPr>
          <w:sz w:val="24"/>
          <w:szCs w:val="24"/>
        </w:rPr>
      </w:pPr>
      <w:hyperlink w:anchor="_Toc135114318" w:history="1">
        <w:r w:rsidRPr="004E3EB6">
          <w:t>1.1</w:t>
        </w:r>
        <w:r w:rsidRPr="004E3EB6">
          <w:rPr>
            <w:sz w:val="24"/>
            <w:szCs w:val="24"/>
          </w:rPr>
          <w:tab/>
        </w:r>
        <w:r w:rsidRPr="004E3EB6">
          <w:t>Konjunkturuppgång mot orolig bakgrund</w:t>
        </w:r>
        <w:r w:rsidRPr="004E3EB6">
          <w:rPr>
            <w:webHidden/>
          </w:rPr>
          <w:tab/>
        </w:r>
        <w:r w:rsidRPr="004E3EB6">
          <w:rPr>
            <w:webHidden/>
          </w:rPr>
          <w:fldChar w:fldCharType="begin" w:fldLock="1"/>
        </w:r>
        <w:r w:rsidRPr="004E3EB6">
          <w:rPr>
            <w:webHidden/>
          </w:rPr>
          <w:instrText xml:space="preserve"> PAGEREF _Toc135114318 \h </w:instrText>
        </w:r>
        <w:r w:rsidRPr="004E3EB6">
          <w:rPr>
            <w:webHidden/>
          </w:rPr>
          <w:fldChar w:fldCharType="separate"/>
        </w:r>
        <w:r w:rsidR="0012302D" w:rsidRPr="004E3EB6">
          <w:rPr>
            <w:webHidden/>
          </w:rPr>
          <w:t>1</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19" w:history="1">
        <w:r w:rsidRPr="004E3EB6">
          <w:t>1.2</w:t>
        </w:r>
        <w:r w:rsidRPr="004E3EB6">
          <w:rPr>
            <w:sz w:val="24"/>
            <w:szCs w:val="24"/>
          </w:rPr>
          <w:tab/>
        </w:r>
        <w:r w:rsidRPr="004E3EB6">
          <w:t>Tid för reformer</w:t>
        </w:r>
        <w:r w:rsidRPr="004E3EB6">
          <w:rPr>
            <w:webHidden/>
          </w:rPr>
          <w:tab/>
        </w:r>
        <w:r w:rsidRPr="004E3EB6">
          <w:rPr>
            <w:webHidden/>
          </w:rPr>
          <w:fldChar w:fldCharType="begin" w:fldLock="1"/>
        </w:r>
        <w:r w:rsidRPr="004E3EB6">
          <w:rPr>
            <w:webHidden/>
          </w:rPr>
          <w:instrText xml:space="preserve"> PAGEREF _Toc135114319 \h </w:instrText>
        </w:r>
        <w:r w:rsidRPr="004E3EB6">
          <w:rPr>
            <w:webHidden/>
          </w:rPr>
          <w:fldChar w:fldCharType="separate"/>
        </w:r>
        <w:r w:rsidR="0012302D" w:rsidRPr="004E3EB6">
          <w:rPr>
            <w:webHidden/>
          </w:rPr>
          <w:t>2</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20" w:history="1">
        <w:r w:rsidRPr="004E3EB6">
          <w:t>1.3</w:t>
        </w:r>
        <w:r w:rsidRPr="004E3EB6">
          <w:rPr>
            <w:sz w:val="24"/>
            <w:szCs w:val="24"/>
          </w:rPr>
          <w:tab/>
        </w:r>
        <w:r w:rsidRPr="004E3EB6">
          <w:t>Kristdemokraternas giv</w:t>
        </w:r>
        <w:r w:rsidRPr="004E3EB6">
          <w:rPr>
            <w:webHidden/>
          </w:rPr>
          <w:tab/>
        </w:r>
        <w:r w:rsidRPr="004E3EB6">
          <w:rPr>
            <w:webHidden/>
          </w:rPr>
          <w:fldChar w:fldCharType="begin" w:fldLock="1"/>
        </w:r>
        <w:r w:rsidRPr="004E3EB6">
          <w:rPr>
            <w:webHidden/>
          </w:rPr>
          <w:instrText xml:space="preserve"> PAGEREF _Toc135114320 \h </w:instrText>
        </w:r>
        <w:r w:rsidRPr="004E3EB6">
          <w:rPr>
            <w:webHidden/>
          </w:rPr>
          <w:fldChar w:fldCharType="separate"/>
        </w:r>
        <w:r w:rsidR="0012302D" w:rsidRPr="004E3EB6">
          <w:rPr>
            <w:webHidden/>
          </w:rPr>
          <w:t>3</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21" w:history="1">
        <w:r w:rsidRPr="004E3EB6">
          <w:t>1.4</w:t>
        </w:r>
        <w:r w:rsidRPr="004E3EB6">
          <w:rPr>
            <w:sz w:val="24"/>
            <w:szCs w:val="24"/>
          </w:rPr>
          <w:tab/>
        </w:r>
        <w:r w:rsidRPr="004E3EB6">
          <w:t>Stöd till äldre</w:t>
        </w:r>
        <w:r w:rsidRPr="004E3EB6">
          <w:rPr>
            <w:webHidden/>
          </w:rPr>
          <w:tab/>
        </w:r>
        <w:r w:rsidRPr="004E3EB6">
          <w:rPr>
            <w:webHidden/>
          </w:rPr>
          <w:fldChar w:fldCharType="begin" w:fldLock="1"/>
        </w:r>
        <w:r w:rsidRPr="004E3EB6">
          <w:rPr>
            <w:webHidden/>
          </w:rPr>
          <w:instrText xml:space="preserve"> PAGEREF _Toc135114321 \h </w:instrText>
        </w:r>
        <w:r w:rsidRPr="004E3EB6">
          <w:rPr>
            <w:webHidden/>
          </w:rPr>
          <w:fldChar w:fldCharType="separate"/>
        </w:r>
        <w:r w:rsidR="0012302D" w:rsidRPr="004E3EB6">
          <w:rPr>
            <w:webHidden/>
          </w:rPr>
          <w:t>4</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22" w:history="1">
        <w:r w:rsidRPr="004E3EB6">
          <w:t>1.5</w:t>
        </w:r>
        <w:r w:rsidRPr="004E3EB6">
          <w:rPr>
            <w:sz w:val="24"/>
            <w:szCs w:val="24"/>
          </w:rPr>
          <w:tab/>
        </w:r>
        <w:r w:rsidRPr="004E3EB6">
          <w:t>En familjepolitik för valfrihet och rättvisa</w:t>
        </w:r>
        <w:r w:rsidRPr="004E3EB6">
          <w:rPr>
            <w:webHidden/>
          </w:rPr>
          <w:tab/>
        </w:r>
        <w:r w:rsidRPr="004E3EB6">
          <w:rPr>
            <w:webHidden/>
          </w:rPr>
          <w:fldChar w:fldCharType="begin" w:fldLock="1"/>
        </w:r>
        <w:r w:rsidRPr="004E3EB6">
          <w:rPr>
            <w:webHidden/>
          </w:rPr>
          <w:instrText xml:space="preserve"> PAGEREF _Toc135114322 \h </w:instrText>
        </w:r>
        <w:r w:rsidRPr="004E3EB6">
          <w:rPr>
            <w:webHidden/>
          </w:rPr>
          <w:fldChar w:fldCharType="separate"/>
        </w:r>
        <w:r w:rsidR="0012302D" w:rsidRPr="004E3EB6">
          <w:rPr>
            <w:webHidden/>
          </w:rPr>
          <w:t>4</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23" w:history="1">
        <w:r w:rsidRPr="004E3EB6">
          <w:t>1.6</w:t>
        </w:r>
        <w:r w:rsidRPr="004E3EB6">
          <w:rPr>
            <w:sz w:val="24"/>
            <w:szCs w:val="24"/>
          </w:rPr>
          <w:tab/>
        </w:r>
        <w:r w:rsidRPr="004E3EB6">
          <w:t>Avskaffad fastighetsskatt</w:t>
        </w:r>
        <w:r w:rsidRPr="004E3EB6">
          <w:rPr>
            <w:webHidden/>
          </w:rPr>
          <w:tab/>
        </w:r>
        <w:r w:rsidRPr="004E3EB6">
          <w:rPr>
            <w:webHidden/>
          </w:rPr>
          <w:fldChar w:fldCharType="begin" w:fldLock="1"/>
        </w:r>
        <w:r w:rsidRPr="004E3EB6">
          <w:rPr>
            <w:webHidden/>
          </w:rPr>
          <w:instrText xml:space="preserve"> PAGEREF _Toc135114323 \h </w:instrText>
        </w:r>
        <w:r w:rsidRPr="004E3EB6">
          <w:rPr>
            <w:webHidden/>
          </w:rPr>
          <w:fldChar w:fldCharType="separate"/>
        </w:r>
        <w:r w:rsidR="0012302D" w:rsidRPr="004E3EB6">
          <w:rPr>
            <w:webHidden/>
          </w:rPr>
          <w:t>4</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24" w:history="1">
        <w:r w:rsidRPr="004E3EB6">
          <w:t>1.7</w:t>
        </w:r>
        <w:r w:rsidRPr="004E3EB6">
          <w:rPr>
            <w:sz w:val="24"/>
            <w:szCs w:val="24"/>
          </w:rPr>
          <w:tab/>
        </w:r>
        <w:r w:rsidRPr="004E3EB6">
          <w:t>Sänkt bensinskatt</w:t>
        </w:r>
        <w:r w:rsidRPr="004E3EB6">
          <w:rPr>
            <w:webHidden/>
          </w:rPr>
          <w:tab/>
        </w:r>
        <w:r w:rsidRPr="004E3EB6">
          <w:rPr>
            <w:webHidden/>
          </w:rPr>
          <w:fldChar w:fldCharType="begin" w:fldLock="1"/>
        </w:r>
        <w:r w:rsidRPr="004E3EB6">
          <w:rPr>
            <w:webHidden/>
          </w:rPr>
          <w:instrText xml:space="preserve"> PAGEREF _Toc135114324 \h </w:instrText>
        </w:r>
        <w:r w:rsidRPr="004E3EB6">
          <w:rPr>
            <w:webHidden/>
          </w:rPr>
          <w:fldChar w:fldCharType="separate"/>
        </w:r>
        <w:r w:rsidR="0012302D" w:rsidRPr="004E3EB6">
          <w:rPr>
            <w:webHidden/>
          </w:rPr>
          <w:t>5</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25" w:history="1">
        <w:r w:rsidRPr="004E3EB6">
          <w:t>1.8</w:t>
        </w:r>
        <w:r w:rsidRPr="004E3EB6">
          <w:rPr>
            <w:sz w:val="24"/>
            <w:szCs w:val="24"/>
          </w:rPr>
          <w:tab/>
        </w:r>
        <w:r w:rsidRPr="004E3EB6">
          <w:t>Satsningar på rättsväsende</w:t>
        </w:r>
        <w:r w:rsidRPr="004E3EB6">
          <w:rPr>
            <w:webHidden/>
          </w:rPr>
          <w:tab/>
        </w:r>
        <w:r w:rsidRPr="004E3EB6">
          <w:rPr>
            <w:webHidden/>
          </w:rPr>
          <w:fldChar w:fldCharType="begin" w:fldLock="1"/>
        </w:r>
        <w:r w:rsidRPr="004E3EB6">
          <w:rPr>
            <w:webHidden/>
          </w:rPr>
          <w:instrText xml:space="preserve"> PAGEREF _Toc135114325 \h </w:instrText>
        </w:r>
        <w:r w:rsidRPr="004E3EB6">
          <w:rPr>
            <w:webHidden/>
          </w:rPr>
          <w:fldChar w:fldCharType="separate"/>
        </w:r>
        <w:r w:rsidR="0012302D" w:rsidRPr="004E3EB6">
          <w:rPr>
            <w:webHidden/>
          </w:rPr>
          <w:t>5</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26" w:history="1">
        <w:r w:rsidRPr="004E3EB6">
          <w:t>1.9</w:t>
        </w:r>
        <w:r w:rsidRPr="004E3EB6">
          <w:rPr>
            <w:sz w:val="24"/>
            <w:szCs w:val="24"/>
          </w:rPr>
          <w:tab/>
        </w:r>
        <w:r w:rsidRPr="004E3EB6">
          <w:t>En budget för fler i arbetet</w:t>
        </w:r>
        <w:r w:rsidRPr="004E3EB6">
          <w:rPr>
            <w:webHidden/>
          </w:rPr>
          <w:tab/>
        </w:r>
        <w:r w:rsidRPr="004E3EB6">
          <w:rPr>
            <w:webHidden/>
          </w:rPr>
          <w:fldChar w:fldCharType="begin" w:fldLock="1"/>
        </w:r>
        <w:r w:rsidRPr="004E3EB6">
          <w:rPr>
            <w:webHidden/>
          </w:rPr>
          <w:instrText xml:space="preserve"> PAGEREF _Toc135114326 \h </w:instrText>
        </w:r>
        <w:r w:rsidRPr="004E3EB6">
          <w:rPr>
            <w:webHidden/>
          </w:rPr>
          <w:fldChar w:fldCharType="separate"/>
        </w:r>
        <w:r w:rsidR="0012302D" w:rsidRPr="004E3EB6">
          <w:rPr>
            <w:webHidden/>
          </w:rPr>
          <w:t>5</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27" w:history="1">
        <w:r w:rsidRPr="004E3EB6">
          <w:t>1.10</w:t>
        </w:r>
        <w:r w:rsidRPr="004E3EB6">
          <w:rPr>
            <w:sz w:val="24"/>
            <w:szCs w:val="24"/>
          </w:rPr>
          <w:tab/>
        </w:r>
        <w:r w:rsidRPr="004E3EB6">
          <w:t>Kristdemokraternas budgetpolitik 2006–2008</w:t>
        </w:r>
        <w:r w:rsidRPr="004E3EB6">
          <w:rPr>
            <w:webHidden/>
          </w:rPr>
          <w:tab/>
        </w:r>
        <w:r w:rsidRPr="004E3EB6">
          <w:rPr>
            <w:webHidden/>
          </w:rPr>
          <w:fldChar w:fldCharType="begin" w:fldLock="1"/>
        </w:r>
        <w:r w:rsidRPr="004E3EB6">
          <w:rPr>
            <w:webHidden/>
          </w:rPr>
          <w:instrText xml:space="preserve"> PAGEREF _Toc135114327 \h </w:instrText>
        </w:r>
        <w:r w:rsidRPr="004E3EB6">
          <w:rPr>
            <w:webHidden/>
          </w:rPr>
          <w:fldChar w:fldCharType="separate"/>
        </w:r>
        <w:r w:rsidR="0012302D" w:rsidRPr="004E3EB6">
          <w:rPr>
            <w:webHidden/>
          </w:rPr>
          <w:t>7</w:t>
        </w:r>
        <w:r w:rsidRPr="004E3EB6">
          <w:rPr>
            <w:webHidden/>
          </w:rPr>
          <w:fldChar w:fldCharType="end"/>
        </w:r>
      </w:hyperlink>
    </w:p>
    <w:p w:rsidR="004D5C27" w:rsidRPr="004E3EB6" w:rsidRDefault="004D5C27" w:rsidP="00096685">
      <w:pPr>
        <w:pStyle w:val="Innehll1"/>
        <w:tabs>
          <w:tab w:val="left" w:pos="285"/>
        </w:tabs>
        <w:rPr>
          <w:sz w:val="24"/>
          <w:szCs w:val="24"/>
        </w:rPr>
      </w:pPr>
      <w:hyperlink w:anchor="_Toc135114328" w:history="1">
        <w:r w:rsidRPr="004E3EB6">
          <w:t>2</w:t>
        </w:r>
        <w:r w:rsidRPr="004E3EB6">
          <w:rPr>
            <w:sz w:val="24"/>
            <w:szCs w:val="24"/>
          </w:rPr>
          <w:tab/>
        </w:r>
        <w:r w:rsidRPr="004E3EB6">
          <w:t>Innehållsförteckning</w:t>
        </w:r>
        <w:r w:rsidRPr="004E3EB6">
          <w:rPr>
            <w:webHidden/>
          </w:rPr>
          <w:tab/>
        </w:r>
        <w:r w:rsidRPr="004E3EB6">
          <w:rPr>
            <w:webHidden/>
          </w:rPr>
          <w:fldChar w:fldCharType="begin" w:fldLock="1"/>
        </w:r>
        <w:r w:rsidRPr="004E3EB6">
          <w:rPr>
            <w:webHidden/>
          </w:rPr>
          <w:instrText xml:space="preserve"> PAGEREF _Toc135114328 \h </w:instrText>
        </w:r>
        <w:r w:rsidRPr="004E3EB6">
          <w:rPr>
            <w:webHidden/>
          </w:rPr>
          <w:fldChar w:fldCharType="separate"/>
        </w:r>
        <w:r w:rsidR="0012302D" w:rsidRPr="004E3EB6">
          <w:rPr>
            <w:webHidden/>
          </w:rPr>
          <w:t>9</w:t>
        </w:r>
        <w:r w:rsidRPr="004E3EB6">
          <w:rPr>
            <w:webHidden/>
          </w:rPr>
          <w:fldChar w:fldCharType="end"/>
        </w:r>
      </w:hyperlink>
    </w:p>
    <w:p w:rsidR="004D5C27" w:rsidRPr="004E3EB6" w:rsidRDefault="004D5C27" w:rsidP="001F7DE2">
      <w:pPr>
        <w:pStyle w:val="Innehll1"/>
        <w:tabs>
          <w:tab w:val="left" w:pos="285"/>
        </w:tabs>
        <w:rPr>
          <w:sz w:val="24"/>
          <w:szCs w:val="24"/>
        </w:rPr>
      </w:pPr>
      <w:hyperlink w:anchor="_Toc135114329" w:history="1">
        <w:r w:rsidRPr="004E3EB6">
          <w:t>3</w:t>
        </w:r>
        <w:r w:rsidRPr="004E3EB6">
          <w:rPr>
            <w:sz w:val="24"/>
            <w:szCs w:val="24"/>
          </w:rPr>
          <w:tab/>
        </w:r>
        <w:r w:rsidRPr="004E3EB6">
          <w:t>Förslag till riksdagsbeslut</w:t>
        </w:r>
        <w:r w:rsidRPr="004E3EB6">
          <w:rPr>
            <w:webHidden/>
          </w:rPr>
          <w:tab/>
        </w:r>
        <w:r w:rsidRPr="004E3EB6">
          <w:rPr>
            <w:webHidden/>
          </w:rPr>
          <w:fldChar w:fldCharType="begin" w:fldLock="1"/>
        </w:r>
        <w:r w:rsidRPr="004E3EB6">
          <w:rPr>
            <w:webHidden/>
          </w:rPr>
          <w:instrText xml:space="preserve"> PAGEREF _Toc135114329 \h </w:instrText>
        </w:r>
        <w:r w:rsidRPr="004E3EB6">
          <w:rPr>
            <w:webHidden/>
          </w:rPr>
          <w:fldChar w:fldCharType="separate"/>
        </w:r>
        <w:r w:rsidR="0012302D" w:rsidRPr="004E3EB6">
          <w:rPr>
            <w:webHidden/>
          </w:rPr>
          <w:t>13</w:t>
        </w:r>
        <w:r w:rsidRPr="004E3EB6">
          <w:rPr>
            <w:webHidden/>
          </w:rPr>
          <w:fldChar w:fldCharType="end"/>
        </w:r>
      </w:hyperlink>
    </w:p>
    <w:p w:rsidR="004D5C27" w:rsidRPr="004E3EB6" w:rsidRDefault="004D5C27" w:rsidP="001F7DE2">
      <w:pPr>
        <w:pStyle w:val="Innehll1"/>
        <w:tabs>
          <w:tab w:val="left" w:pos="285"/>
        </w:tabs>
        <w:rPr>
          <w:sz w:val="24"/>
          <w:szCs w:val="24"/>
        </w:rPr>
      </w:pPr>
      <w:hyperlink w:anchor="_Toc135114330" w:history="1">
        <w:r w:rsidRPr="004E3EB6">
          <w:t>4</w:t>
        </w:r>
        <w:r w:rsidRPr="004E3EB6">
          <w:rPr>
            <w:sz w:val="24"/>
            <w:szCs w:val="24"/>
          </w:rPr>
          <w:tab/>
        </w:r>
        <w:r w:rsidRPr="004E3EB6">
          <w:t>Ny giv för Sverige</w:t>
        </w:r>
        <w:r w:rsidRPr="004E3EB6">
          <w:rPr>
            <w:webHidden/>
          </w:rPr>
          <w:tab/>
        </w:r>
        <w:r w:rsidRPr="004E3EB6">
          <w:rPr>
            <w:webHidden/>
          </w:rPr>
          <w:fldChar w:fldCharType="begin" w:fldLock="1"/>
        </w:r>
        <w:r w:rsidRPr="004E3EB6">
          <w:rPr>
            <w:webHidden/>
          </w:rPr>
          <w:instrText xml:space="preserve"> PAGEREF _Toc135114330 \h </w:instrText>
        </w:r>
        <w:r w:rsidRPr="004E3EB6">
          <w:rPr>
            <w:webHidden/>
          </w:rPr>
          <w:fldChar w:fldCharType="separate"/>
        </w:r>
        <w:r w:rsidR="0012302D" w:rsidRPr="004E3EB6">
          <w:rPr>
            <w:webHidden/>
          </w:rPr>
          <w:t>13</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31" w:history="1">
        <w:r w:rsidRPr="004E3EB6">
          <w:t>4.1</w:t>
        </w:r>
        <w:r w:rsidRPr="004E3EB6">
          <w:rPr>
            <w:sz w:val="24"/>
            <w:szCs w:val="24"/>
          </w:rPr>
          <w:tab/>
        </w:r>
        <w:r w:rsidRPr="004E3EB6">
          <w:t>Sverige i arbete?</w:t>
        </w:r>
        <w:r w:rsidRPr="004E3EB6">
          <w:rPr>
            <w:webHidden/>
          </w:rPr>
          <w:tab/>
        </w:r>
        <w:r w:rsidRPr="004E3EB6">
          <w:rPr>
            <w:webHidden/>
          </w:rPr>
          <w:fldChar w:fldCharType="begin" w:fldLock="1"/>
        </w:r>
        <w:r w:rsidRPr="004E3EB6">
          <w:rPr>
            <w:webHidden/>
          </w:rPr>
          <w:instrText xml:space="preserve"> PAGEREF _Toc135114331 \h </w:instrText>
        </w:r>
        <w:r w:rsidRPr="004E3EB6">
          <w:rPr>
            <w:webHidden/>
          </w:rPr>
          <w:fldChar w:fldCharType="separate"/>
        </w:r>
        <w:r w:rsidR="0012302D" w:rsidRPr="004E3EB6">
          <w:rPr>
            <w:webHidden/>
          </w:rPr>
          <w:t>13</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32" w:history="1">
        <w:r w:rsidRPr="004E3EB6">
          <w:t>4.2</w:t>
        </w:r>
        <w:r w:rsidRPr="004E3EB6">
          <w:rPr>
            <w:sz w:val="24"/>
            <w:szCs w:val="24"/>
          </w:rPr>
          <w:tab/>
        </w:r>
        <w:r w:rsidRPr="004E3EB6">
          <w:t>Sveriges problem</w:t>
        </w:r>
        <w:r w:rsidRPr="004E3EB6">
          <w:rPr>
            <w:webHidden/>
          </w:rPr>
          <w:tab/>
        </w:r>
        <w:r w:rsidRPr="004E3EB6">
          <w:rPr>
            <w:webHidden/>
          </w:rPr>
          <w:fldChar w:fldCharType="begin" w:fldLock="1"/>
        </w:r>
        <w:r w:rsidRPr="004E3EB6">
          <w:rPr>
            <w:webHidden/>
          </w:rPr>
          <w:instrText xml:space="preserve"> PAGEREF _Toc135114332 \h </w:instrText>
        </w:r>
        <w:r w:rsidRPr="004E3EB6">
          <w:rPr>
            <w:webHidden/>
          </w:rPr>
          <w:fldChar w:fldCharType="separate"/>
        </w:r>
        <w:r w:rsidR="0012302D" w:rsidRPr="004E3EB6">
          <w:rPr>
            <w:webHidden/>
          </w:rPr>
          <w:t>14</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33" w:history="1">
        <w:r w:rsidRPr="004E3EB6">
          <w:t>4.3</w:t>
        </w:r>
        <w:r w:rsidRPr="004E3EB6">
          <w:rPr>
            <w:sz w:val="24"/>
            <w:szCs w:val="24"/>
          </w:rPr>
          <w:tab/>
        </w:r>
        <w:r w:rsidRPr="004E3EB6">
          <w:t>Reformpolitik för fler jobb</w:t>
        </w:r>
        <w:r w:rsidRPr="004E3EB6">
          <w:rPr>
            <w:webHidden/>
          </w:rPr>
          <w:tab/>
        </w:r>
        <w:r w:rsidRPr="004E3EB6">
          <w:rPr>
            <w:webHidden/>
          </w:rPr>
          <w:fldChar w:fldCharType="begin" w:fldLock="1"/>
        </w:r>
        <w:r w:rsidRPr="004E3EB6">
          <w:rPr>
            <w:webHidden/>
          </w:rPr>
          <w:instrText xml:space="preserve"> PAGEREF _Toc135114333 \h </w:instrText>
        </w:r>
        <w:r w:rsidRPr="004E3EB6">
          <w:rPr>
            <w:webHidden/>
          </w:rPr>
          <w:fldChar w:fldCharType="separate"/>
        </w:r>
        <w:r w:rsidR="0012302D" w:rsidRPr="004E3EB6">
          <w:rPr>
            <w:webHidden/>
          </w:rPr>
          <w:t>18</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34" w:history="1">
        <w:r w:rsidRPr="004E3EB6">
          <w:t>4.4</w:t>
        </w:r>
        <w:r w:rsidRPr="004E3EB6">
          <w:rPr>
            <w:sz w:val="24"/>
            <w:szCs w:val="24"/>
          </w:rPr>
          <w:tab/>
        </w:r>
        <w:r w:rsidRPr="004E3EB6">
          <w:t>Riktlinjer för den ekonomiska politiken</w:t>
        </w:r>
        <w:r w:rsidRPr="004E3EB6">
          <w:rPr>
            <w:webHidden/>
          </w:rPr>
          <w:tab/>
        </w:r>
        <w:r w:rsidRPr="004E3EB6">
          <w:rPr>
            <w:webHidden/>
          </w:rPr>
          <w:fldChar w:fldCharType="begin" w:fldLock="1"/>
        </w:r>
        <w:r w:rsidRPr="004E3EB6">
          <w:rPr>
            <w:webHidden/>
          </w:rPr>
          <w:instrText xml:space="preserve"> PAGEREF _Toc135114334 \h </w:instrText>
        </w:r>
        <w:r w:rsidRPr="004E3EB6">
          <w:rPr>
            <w:webHidden/>
          </w:rPr>
          <w:fldChar w:fldCharType="separate"/>
        </w:r>
        <w:r w:rsidR="0012302D" w:rsidRPr="004E3EB6">
          <w:rPr>
            <w:webHidden/>
          </w:rPr>
          <w:t>21</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35" w:history="1">
        <w:r w:rsidRPr="004E3EB6">
          <w:t>4.5</w:t>
        </w:r>
        <w:r w:rsidRPr="004E3EB6">
          <w:rPr>
            <w:sz w:val="24"/>
            <w:szCs w:val="24"/>
          </w:rPr>
          <w:tab/>
        </w:r>
        <w:r w:rsidRPr="004E3EB6">
          <w:t>Prioriterade budgetområden</w:t>
        </w:r>
        <w:r w:rsidRPr="004E3EB6">
          <w:rPr>
            <w:webHidden/>
          </w:rPr>
          <w:tab/>
        </w:r>
        <w:r w:rsidRPr="004E3EB6">
          <w:rPr>
            <w:webHidden/>
          </w:rPr>
          <w:fldChar w:fldCharType="begin" w:fldLock="1"/>
        </w:r>
        <w:r w:rsidRPr="004E3EB6">
          <w:rPr>
            <w:webHidden/>
          </w:rPr>
          <w:instrText xml:space="preserve"> PAGEREF _Toc135114335 \h </w:instrText>
        </w:r>
        <w:r w:rsidRPr="004E3EB6">
          <w:rPr>
            <w:webHidden/>
          </w:rPr>
          <w:fldChar w:fldCharType="separate"/>
        </w:r>
        <w:r w:rsidR="0012302D" w:rsidRPr="004E3EB6">
          <w:rPr>
            <w:webHidden/>
          </w:rPr>
          <w:t>22</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36" w:history="1">
        <w:r w:rsidRPr="004E3EB6">
          <w:t>4.6</w:t>
        </w:r>
        <w:r w:rsidRPr="004E3EB6">
          <w:rPr>
            <w:sz w:val="24"/>
            <w:szCs w:val="24"/>
          </w:rPr>
          <w:tab/>
        </w:r>
        <w:r w:rsidRPr="004E3EB6">
          <w:t>Förändringar sedan hösten 2005</w:t>
        </w:r>
        <w:r w:rsidRPr="004E3EB6">
          <w:rPr>
            <w:webHidden/>
          </w:rPr>
          <w:tab/>
        </w:r>
        <w:r w:rsidRPr="004E3EB6">
          <w:rPr>
            <w:webHidden/>
          </w:rPr>
          <w:fldChar w:fldCharType="begin" w:fldLock="1"/>
        </w:r>
        <w:r w:rsidRPr="004E3EB6">
          <w:rPr>
            <w:webHidden/>
          </w:rPr>
          <w:instrText xml:space="preserve"> PAGEREF _Toc135114336 \h </w:instrText>
        </w:r>
        <w:r w:rsidRPr="004E3EB6">
          <w:rPr>
            <w:webHidden/>
          </w:rPr>
          <w:fldChar w:fldCharType="separate"/>
        </w:r>
        <w:r w:rsidR="0012302D" w:rsidRPr="004E3EB6">
          <w:rPr>
            <w:webHidden/>
          </w:rPr>
          <w:t>23</w:t>
        </w:r>
        <w:r w:rsidRPr="004E3EB6">
          <w:rPr>
            <w:webHidden/>
          </w:rPr>
          <w:fldChar w:fldCharType="end"/>
        </w:r>
      </w:hyperlink>
    </w:p>
    <w:p w:rsidR="004D5C27" w:rsidRPr="004E3EB6" w:rsidRDefault="004D5C27" w:rsidP="001F7DE2">
      <w:pPr>
        <w:pStyle w:val="Innehll1"/>
        <w:tabs>
          <w:tab w:val="left" w:pos="285"/>
        </w:tabs>
        <w:rPr>
          <w:sz w:val="24"/>
          <w:szCs w:val="24"/>
        </w:rPr>
      </w:pPr>
      <w:hyperlink w:anchor="_Toc135114337" w:history="1">
        <w:r w:rsidRPr="004E3EB6">
          <w:t>5</w:t>
        </w:r>
        <w:r w:rsidRPr="004E3EB6">
          <w:rPr>
            <w:sz w:val="24"/>
            <w:szCs w:val="24"/>
          </w:rPr>
          <w:tab/>
        </w:r>
        <w:r w:rsidRPr="004E3EB6">
          <w:t>Tolv förlorade år</w:t>
        </w:r>
        <w:r w:rsidRPr="004E3EB6">
          <w:rPr>
            <w:webHidden/>
          </w:rPr>
          <w:tab/>
        </w:r>
        <w:r w:rsidRPr="004E3EB6">
          <w:rPr>
            <w:webHidden/>
          </w:rPr>
          <w:fldChar w:fldCharType="begin" w:fldLock="1"/>
        </w:r>
        <w:r w:rsidRPr="004E3EB6">
          <w:rPr>
            <w:webHidden/>
          </w:rPr>
          <w:instrText xml:space="preserve"> PAGEREF _Toc135114337 \h </w:instrText>
        </w:r>
        <w:r w:rsidRPr="004E3EB6">
          <w:rPr>
            <w:webHidden/>
          </w:rPr>
          <w:fldChar w:fldCharType="separate"/>
        </w:r>
        <w:r w:rsidR="0012302D" w:rsidRPr="004E3EB6">
          <w:rPr>
            <w:webHidden/>
          </w:rPr>
          <w:t>25</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38" w:history="1">
        <w:r w:rsidRPr="004E3EB6">
          <w:t>5.1</w:t>
        </w:r>
        <w:r w:rsidRPr="004E3EB6">
          <w:rPr>
            <w:sz w:val="24"/>
            <w:szCs w:val="24"/>
          </w:rPr>
          <w:tab/>
        </w:r>
        <w:r w:rsidRPr="004E3EB6">
          <w:t>Tolv förlorade år med Socialdemokraterna</w:t>
        </w:r>
        <w:r w:rsidRPr="004E3EB6">
          <w:rPr>
            <w:webHidden/>
          </w:rPr>
          <w:tab/>
        </w:r>
        <w:r w:rsidRPr="004E3EB6">
          <w:rPr>
            <w:webHidden/>
          </w:rPr>
          <w:fldChar w:fldCharType="begin" w:fldLock="1"/>
        </w:r>
        <w:r w:rsidRPr="004E3EB6">
          <w:rPr>
            <w:webHidden/>
          </w:rPr>
          <w:instrText xml:space="preserve"> PAGEREF _Toc135114338 \h </w:instrText>
        </w:r>
        <w:r w:rsidRPr="004E3EB6">
          <w:rPr>
            <w:webHidden/>
          </w:rPr>
          <w:fldChar w:fldCharType="separate"/>
        </w:r>
        <w:r w:rsidR="0012302D" w:rsidRPr="004E3EB6">
          <w:rPr>
            <w:webHidden/>
          </w:rPr>
          <w:t>25</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39" w:history="1">
        <w:r w:rsidRPr="004E3EB6">
          <w:t>5.2</w:t>
        </w:r>
        <w:r w:rsidRPr="004E3EB6">
          <w:rPr>
            <w:sz w:val="24"/>
            <w:szCs w:val="24"/>
          </w:rPr>
          <w:tab/>
        </w:r>
        <w:r w:rsidRPr="004E3EB6">
          <w:t>Tolv förlorade år för tillväxtpolitiken</w:t>
        </w:r>
        <w:r w:rsidRPr="004E3EB6">
          <w:rPr>
            <w:webHidden/>
          </w:rPr>
          <w:tab/>
        </w:r>
        <w:r w:rsidRPr="004E3EB6">
          <w:rPr>
            <w:webHidden/>
          </w:rPr>
          <w:fldChar w:fldCharType="begin" w:fldLock="1"/>
        </w:r>
        <w:r w:rsidRPr="004E3EB6">
          <w:rPr>
            <w:webHidden/>
          </w:rPr>
          <w:instrText xml:space="preserve"> PAGEREF _Toc135114339 \h </w:instrText>
        </w:r>
        <w:r w:rsidRPr="004E3EB6">
          <w:rPr>
            <w:webHidden/>
          </w:rPr>
          <w:fldChar w:fldCharType="separate"/>
        </w:r>
        <w:r w:rsidR="0012302D" w:rsidRPr="004E3EB6">
          <w:rPr>
            <w:webHidden/>
          </w:rPr>
          <w:t>26</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40" w:history="1">
        <w:r w:rsidRPr="004E3EB6">
          <w:t>5.3</w:t>
        </w:r>
        <w:r w:rsidRPr="004E3EB6">
          <w:rPr>
            <w:sz w:val="24"/>
            <w:szCs w:val="24"/>
          </w:rPr>
          <w:tab/>
        </w:r>
        <w:r w:rsidRPr="004E3EB6">
          <w:t>Tolv förlorade år för barnomsorgen</w:t>
        </w:r>
        <w:r w:rsidRPr="004E3EB6">
          <w:rPr>
            <w:webHidden/>
          </w:rPr>
          <w:tab/>
        </w:r>
        <w:r w:rsidRPr="004E3EB6">
          <w:rPr>
            <w:webHidden/>
          </w:rPr>
          <w:fldChar w:fldCharType="begin" w:fldLock="1"/>
        </w:r>
        <w:r w:rsidRPr="004E3EB6">
          <w:rPr>
            <w:webHidden/>
          </w:rPr>
          <w:instrText xml:space="preserve"> PAGEREF _Toc135114340 \h </w:instrText>
        </w:r>
        <w:r w:rsidRPr="004E3EB6">
          <w:rPr>
            <w:webHidden/>
          </w:rPr>
          <w:fldChar w:fldCharType="separate"/>
        </w:r>
        <w:r w:rsidR="0012302D" w:rsidRPr="004E3EB6">
          <w:rPr>
            <w:webHidden/>
          </w:rPr>
          <w:t>28</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41" w:history="1">
        <w:r w:rsidRPr="004E3EB6">
          <w:t>5.4</w:t>
        </w:r>
        <w:r w:rsidRPr="004E3EB6">
          <w:rPr>
            <w:sz w:val="24"/>
            <w:szCs w:val="24"/>
          </w:rPr>
          <w:tab/>
        </w:r>
        <w:r w:rsidRPr="004E3EB6">
          <w:t>Tolv förlorade år för skolan</w:t>
        </w:r>
        <w:r w:rsidRPr="004E3EB6">
          <w:rPr>
            <w:webHidden/>
          </w:rPr>
          <w:tab/>
        </w:r>
        <w:r w:rsidRPr="004E3EB6">
          <w:rPr>
            <w:webHidden/>
          </w:rPr>
          <w:fldChar w:fldCharType="begin" w:fldLock="1"/>
        </w:r>
        <w:r w:rsidRPr="004E3EB6">
          <w:rPr>
            <w:webHidden/>
          </w:rPr>
          <w:instrText xml:space="preserve"> PAGEREF _Toc135114341 \h </w:instrText>
        </w:r>
        <w:r w:rsidRPr="004E3EB6">
          <w:rPr>
            <w:webHidden/>
          </w:rPr>
          <w:fldChar w:fldCharType="separate"/>
        </w:r>
        <w:r w:rsidR="0012302D" w:rsidRPr="004E3EB6">
          <w:rPr>
            <w:webHidden/>
          </w:rPr>
          <w:t>30</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42" w:history="1">
        <w:r w:rsidRPr="004E3EB6">
          <w:t>5.5</w:t>
        </w:r>
        <w:r w:rsidRPr="004E3EB6">
          <w:rPr>
            <w:sz w:val="24"/>
            <w:szCs w:val="24"/>
          </w:rPr>
          <w:tab/>
        </w:r>
        <w:r w:rsidRPr="004E3EB6">
          <w:t>Tolv förlorade år för de äldre</w:t>
        </w:r>
        <w:r w:rsidRPr="004E3EB6">
          <w:rPr>
            <w:webHidden/>
          </w:rPr>
          <w:tab/>
        </w:r>
        <w:r w:rsidRPr="004E3EB6">
          <w:rPr>
            <w:webHidden/>
          </w:rPr>
          <w:fldChar w:fldCharType="begin" w:fldLock="1"/>
        </w:r>
        <w:r w:rsidRPr="004E3EB6">
          <w:rPr>
            <w:webHidden/>
          </w:rPr>
          <w:instrText xml:space="preserve"> PAGEREF _Toc135114342 \h </w:instrText>
        </w:r>
        <w:r w:rsidRPr="004E3EB6">
          <w:rPr>
            <w:webHidden/>
          </w:rPr>
          <w:fldChar w:fldCharType="separate"/>
        </w:r>
        <w:r w:rsidR="0012302D" w:rsidRPr="004E3EB6">
          <w:rPr>
            <w:webHidden/>
          </w:rPr>
          <w:t>31</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43" w:history="1">
        <w:r w:rsidRPr="004E3EB6">
          <w:t>5.6</w:t>
        </w:r>
        <w:r w:rsidRPr="004E3EB6">
          <w:rPr>
            <w:sz w:val="24"/>
            <w:szCs w:val="24"/>
          </w:rPr>
          <w:tab/>
        </w:r>
        <w:r w:rsidRPr="004E3EB6">
          <w:t>Tolv förlorade år för sjukvården</w:t>
        </w:r>
        <w:r w:rsidRPr="004E3EB6">
          <w:rPr>
            <w:webHidden/>
          </w:rPr>
          <w:tab/>
        </w:r>
        <w:r w:rsidRPr="004E3EB6">
          <w:rPr>
            <w:webHidden/>
          </w:rPr>
          <w:fldChar w:fldCharType="begin" w:fldLock="1"/>
        </w:r>
        <w:r w:rsidRPr="004E3EB6">
          <w:rPr>
            <w:webHidden/>
          </w:rPr>
          <w:instrText xml:space="preserve"> PAGEREF _Toc135114343 \h </w:instrText>
        </w:r>
        <w:r w:rsidRPr="004E3EB6">
          <w:rPr>
            <w:webHidden/>
          </w:rPr>
          <w:fldChar w:fldCharType="separate"/>
        </w:r>
        <w:r w:rsidR="0012302D" w:rsidRPr="004E3EB6">
          <w:rPr>
            <w:webHidden/>
          </w:rPr>
          <w:t>33</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44" w:history="1">
        <w:r w:rsidRPr="004E3EB6">
          <w:t>5.7</w:t>
        </w:r>
        <w:r w:rsidRPr="004E3EB6">
          <w:rPr>
            <w:sz w:val="24"/>
            <w:szCs w:val="24"/>
          </w:rPr>
          <w:tab/>
        </w:r>
        <w:r w:rsidRPr="004E3EB6">
          <w:t>Tolv förlorade år för ungdomarna</w:t>
        </w:r>
        <w:r w:rsidRPr="004E3EB6">
          <w:rPr>
            <w:webHidden/>
          </w:rPr>
          <w:tab/>
        </w:r>
        <w:r w:rsidRPr="004E3EB6">
          <w:rPr>
            <w:webHidden/>
          </w:rPr>
          <w:fldChar w:fldCharType="begin" w:fldLock="1"/>
        </w:r>
        <w:r w:rsidRPr="004E3EB6">
          <w:rPr>
            <w:webHidden/>
          </w:rPr>
          <w:instrText xml:space="preserve"> PAGEREF _Toc135114344 \h </w:instrText>
        </w:r>
        <w:r w:rsidRPr="004E3EB6">
          <w:rPr>
            <w:webHidden/>
          </w:rPr>
          <w:fldChar w:fldCharType="separate"/>
        </w:r>
        <w:r w:rsidR="0012302D" w:rsidRPr="004E3EB6">
          <w:rPr>
            <w:webHidden/>
          </w:rPr>
          <w:t>35</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45" w:history="1">
        <w:r w:rsidRPr="004E3EB6">
          <w:t>5.8</w:t>
        </w:r>
        <w:r w:rsidRPr="004E3EB6">
          <w:rPr>
            <w:sz w:val="24"/>
            <w:szCs w:val="24"/>
          </w:rPr>
          <w:tab/>
        </w:r>
        <w:r w:rsidRPr="004E3EB6">
          <w:t>Tolv förlorade år för företagandet</w:t>
        </w:r>
        <w:r w:rsidRPr="004E3EB6">
          <w:rPr>
            <w:webHidden/>
          </w:rPr>
          <w:tab/>
        </w:r>
        <w:r w:rsidRPr="004E3EB6">
          <w:rPr>
            <w:webHidden/>
          </w:rPr>
          <w:fldChar w:fldCharType="begin" w:fldLock="1"/>
        </w:r>
        <w:r w:rsidRPr="004E3EB6">
          <w:rPr>
            <w:webHidden/>
          </w:rPr>
          <w:instrText xml:space="preserve"> PAGEREF _Toc135114345 \h </w:instrText>
        </w:r>
        <w:r w:rsidRPr="004E3EB6">
          <w:rPr>
            <w:webHidden/>
          </w:rPr>
          <w:fldChar w:fldCharType="separate"/>
        </w:r>
        <w:r w:rsidR="0012302D" w:rsidRPr="004E3EB6">
          <w:rPr>
            <w:webHidden/>
          </w:rPr>
          <w:t>36</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46" w:history="1">
        <w:r w:rsidRPr="004E3EB6">
          <w:t>5.9</w:t>
        </w:r>
        <w:r w:rsidRPr="004E3EB6">
          <w:rPr>
            <w:sz w:val="24"/>
            <w:szCs w:val="24"/>
          </w:rPr>
          <w:tab/>
        </w:r>
        <w:r w:rsidRPr="004E3EB6">
          <w:t>Tolv förlorade år för arbetslösheten och sjukfrånvaron</w:t>
        </w:r>
        <w:r w:rsidRPr="004E3EB6">
          <w:rPr>
            <w:webHidden/>
          </w:rPr>
          <w:tab/>
        </w:r>
        <w:r w:rsidRPr="004E3EB6">
          <w:rPr>
            <w:webHidden/>
          </w:rPr>
          <w:fldChar w:fldCharType="begin" w:fldLock="1"/>
        </w:r>
        <w:r w:rsidRPr="004E3EB6">
          <w:rPr>
            <w:webHidden/>
          </w:rPr>
          <w:instrText xml:space="preserve"> PAGEREF _Toc135114346 \h </w:instrText>
        </w:r>
        <w:r w:rsidRPr="004E3EB6">
          <w:rPr>
            <w:webHidden/>
          </w:rPr>
          <w:fldChar w:fldCharType="separate"/>
        </w:r>
        <w:r w:rsidR="0012302D" w:rsidRPr="004E3EB6">
          <w:rPr>
            <w:webHidden/>
          </w:rPr>
          <w:t>37</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47" w:history="1">
        <w:r w:rsidRPr="004E3EB6">
          <w:t>5.10</w:t>
        </w:r>
        <w:r w:rsidRPr="004E3EB6">
          <w:rPr>
            <w:sz w:val="24"/>
            <w:szCs w:val="24"/>
          </w:rPr>
          <w:tab/>
        </w:r>
        <w:r w:rsidRPr="004E3EB6">
          <w:t>Tolv förlorade år för rättstryggheten</w:t>
        </w:r>
        <w:r w:rsidRPr="004E3EB6">
          <w:rPr>
            <w:webHidden/>
          </w:rPr>
          <w:tab/>
        </w:r>
        <w:r w:rsidRPr="004E3EB6">
          <w:rPr>
            <w:webHidden/>
          </w:rPr>
          <w:fldChar w:fldCharType="begin" w:fldLock="1"/>
        </w:r>
        <w:r w:rsidRPr="004E3EB6">
          <w:rPr>
            <w:webHidden/>
          </w:rPr>
          <w:instrText xml:space="preserve"> PAGEREF _Toc135114347 \h </w:instrText>
        </w:r>
        <w:r w:rsidRPr="004E3EB6">
          <w:rPr>
            <w:webHidden/>
          </w:rPr>
          <w:fldChar w:fldCharType="separate"/>
        </w:r>
        <w:r w:rsidR="0012302D" w:rsidRPr="004E3EB6">
          <w:rPr>
            <w:webHidden/>
          </w:rPr>
          <w:t>39</w:t>
        </w:r>
        <w:r w:rsidRPr="004E3EB6">
          <w:rPr>
            <w:webHidden/>
          </w:rPr>
          <w:fldChar w:fldCharType="end"/>
        </w:r>
      </w:hyperlink>
    </w:p>
    <w:p w:rsidR="004D5C27" w:rsidRPr="004E3EB6" w:rsidRDefault="004D5C27" w:rsidP="001F7DE2">
      <w:pPr>
        <w:pStyle w:val="Innehll1"/>
        <w:tabs>
          <w:tab w:val="left" w:pos="285"/>
        </w:tabs>
        <w:rPr>
          <w:sz w:val="24"/>
          <w:szCs w:val="24"/>
        </w:rPr>
      </w:pPr>
      <w:hyperlink w:anchor="_Toc135114348" w:history="1">
        <w:r w:rsidRPr="004E3EB6">
          <w:t>6</w:t>
        </w:r>
        <w:r w:rsidRPr="004E3EB6">
          <w:rPr>
            <w:sz w:val="24"/>
            <w:szCs w:val="24"/>
          </w:rPr>
          <w:tab/>
        </w:r>
        <w:r w:rsidRPr="004E3EB6">
          <w:t>Vårpropositionen</w:t>
        </w:r>
        <w:r w:rsidRPr="004E3EB6">
          <w:rPr>
            <w:webHidden/>
          </w:rPr>
          <w:tab/>
        </w:r>
        <w:r w:rsidRPr="004E3EB6">
          <w:rPr>
            <w:webHidden/>
          </w:rPr>
          <w:fldChar w:fldCharType="begin" w:fldLock="1"/>
        </w:r>
        <w:r w:rsidRPr="004E3EB6">
          <w:rPr>
            <w:webHidden/>
          </w:rPr>
          <w:instrText xml:space="preserve"> PAGEREF _Toc135114348 \h </w:instrText>
        </w:r>
        <w:r w:rsidRPr="004E3EB6">
          <w:rPr>
            <w:webHidden/>
          </w:rPr>
          <w:fldChar w:fldCharType="separate"/>
        </w:r>
        <w:r w:rsidR="0012302D" w:rsidRPr="004E3EB6">
          <w:rPr>
            <w:webHidden/>
          </w:rPr>
          <w:t>40</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49" w:history="1">
        <w:r w:rsidRPr="004E3EB6">
          <w:t>6.1</w:t>
        </w:r>
        <w:r w:rsidRPr="004E3EB6">
          <w:rPr>
            <w:sz w:val="24"/>
            <w:szCs w:val="24"/>
          </w:rPr>
          <w:tab/>
        </w:r>
        <w:r w:rsidRPr="004E3EB6">
          <w:t>Goda tider förslösas på valfläsk</w:t>
        </w:r>
        <w:r w:rsidRPr="004E3EB6">
          <w:rPr>
            <w:webHidden/>
          </w:rPr>
          <w:tab/>
        </w:r>
        <w:r w:rsidRPr="004E3EB6">
          <w:rPr>
            <w:webHidden/>
          </w:rPr>
          <w:fldChar w:fldCharType="begin" w:fldLock="1"/>
        </w:r>
        <w:r w:rsidRPr="004E3EB6">
          <w:rPr>
            <w:webHidden/>
          </w:rPr>
          <w:instrText xml:space="preserve"> PAGEREF _Toc135114349 \h </w:instrText>
        </w:r>
        <w:r w:rsidRPr="004E3EB6">
          <w:rPr>
            <w:webHidden/>
          </w:rPr>
          <w:fldChar w:fldCharType="separate"/>
        </w:r>
        <w:r w:rsidR="0012302D" w:rsidRPr="004E3EB6">
          <w:rPr>
            <w:webHidden/>
          </w:rPr>
          <w:t>40</w:t>
        </w:r>
        <w:r w:rsidRPr="004E3EB6">
          <w:rPr>
            <w:webHidden/>
          </w:rPr>
          <w:fldChar w:fldCharType="end"/>
        </w:r>
      </w:hyperlink>
    </w:p>
    <w:p w:rsidR="004D5C27" w:rsidRPr="004E3EB6" w:rsidRDefault="004D5C27" w:rsidP="00841240">
      <w:pPr>
        <w:pStyle w:val="Innehll3"/>
        <w:rPr>
          <w:sz w:val="24"/>
          <w:szCs w:val="24"/>
        </w:rPr>
      </w:pPr>
      <w:hyperlink w:anchor="_Toc135114350" w:history="1">
        <w:r w:rsidRPr="004E3EB6">
          <w:t>6.1.1</w:t>
        </w:r>
        <w:r w:rsidRPr="004E3EB6">
          <w:rPr>
            <w:sz w:val="24"/>
            <w:szCs w:val="24"/>
          </w:rPr>
          <w:tab/>
        </w:r>
        <w:r w:rsidRPr="004E3EB6">
          <w:t>Efter valår kommer lågkonjunktur</w:t>
        </w:r>
        <w:r w:rsidRPr="004E3EB6">
          <w:rPr>
            <w:webHidden/>
          </w:rPr>
          <w:tab/>
        </w:r>
        <w:r w:rsidRPr="004E3EB6">
          <w:rPr>
            <w:webHidden/>
          </w:rPr>
          <w:fldChar w:fldCharType="begin" w:fldLock="1"/>
        </w:r>
        <w:r w:rsidRPr="004E3EB6">
          <w:rPr>
            <w:webHidden/>
          </w:rPr>
          <w:instrText xml:space="preserve"> PAGEREF _Toc135114350 \h </w:instrText>
        </w:r>
        <w:r w:rsidRPr="004E3EB6">
          <w:rPr>
            <w:webHidden/>
          </w:rPr>
          <w:fldChar w:fldCharType="separate"/>
        </w:r>
        <w:r w:rsidR="0012302D" w:rsidRPr="004E3EB6">
          <w:rPr>
            <w:webHidden/>
          </w:rPr>
          <w:t>42</w:t>
        </w:r>
        <w:r w:rsidRPr="004E3EB6">
          <w:rPr>
            <w:webHidden/>
          </w:rPr>
          <w:fldChar w:fldCharType="end"/>
        </w:r>
      </w:hyperlink>
    </w:p>
    <w:p w:rsidR="004D5C27" w:rsidRPr="004E3EB6" w:rsidRDefault="004D5C27" w:rsidP="00841240">
      <w:pPr>
        <w:pStyle w:val="Innehll3"/>
        <w:rPr>
          <w:sz w:val="24"/>
          <w:szCs w:val="24"/>
        </w:rPr>
      </w:pPr>
      <w:hyperlink w:anchor="_Toc135114351" w:history="1">
        <w:r w:rsidRPr="004E3EB6">
          <w:t>6.1.2</w:t>
        </w:r>
        <w:r w:rsidRPr="004E3EB6">
          <w:rPr>
            <w:sz w:val="24"/>
            <w:szCs w:val="24"/>
          </w:rPr>
          <w:tab/>
        </w:r>
        <w:r w:rsidRPr="004E3EB6">
          <w:t>Expansion under valår betalas med engångsintäkter</w:t>
        </w:r>
        <w:r w:rsidRPr="004E3EB6">
          <w:rPr>
            <w:webHidden/>
          </w:rPr>
          <w:tab/>
        </w:r>
        <w:r w:rsidRPr="004E3EB6">
          <w:rPr>
            <w:webHidden/>
          </w:rPr>
          <w:fldChar w:fldCharType="begin" w:fldLock="1"/>
        </w:r>
        <w:r w:rsidRPr="004E3EB6">
          <w:rPr>
            <w:webHidden/>
          </w:rPr>
          <w:instrText xml:space="preserve"> PAGEREF _Toc135114351 \h </w:instrText>
        </w:r>
        <w:r w:rsidRPr="004E3EB6">
          <w:rPr>
            <w:webHidden/>
          </w:rPr>
          <w:fldChar w:fldCharType="separate"/>
        </w:r>
        <w:r w:rsidR="0012302D" w:rsidRPr="004E3EB6">
          <w:rPr>
            <w:webHidden/>
          </w:rPr>
          <w:t>44</w:t>
        </w:r>
        <w:r w:rsidRPr="004E3EB6">
          <w:rPr>
            <w:webHidden/>
          </w:rPr>
          <w:fldChar w:fldCharType="end"/>
        </w:r>
      </w:hyperlink>
    </w:p>
    <w:p w:rsidR="004D5C27" w:rsidRPr="004E3EB6" w:rsidRDefault="004D5C27" w:rsidP="00841240">
      <w:pPr>
        <w:pStyle w:val="Innehll3"/>
        <w:rPr>
          <w:sz w:val="24"/>
          <w:szCs w:val="24"/>
        </w:rPr>
      </w:pPr>
      <w:hyperlink w:anchor="_Toc135114352" w:history="1">
        <w:r w:rsidRPr="004E3EB6">
          <w:t>6.1.3</w:t>
        </w:r>
        <w:r w:rsidRPr="004E3EB6">
          <w:rPr>
            <w:sz w:val="24"/>
            <w:szCs w:val="24"/>
          </w:rPr>
          <w:tab/>
        </w:r>
        <w:r w:rsidRPr="004E3EB6">
          <w:t>Skattekrediteringar kringgår strama utgiftsramar</w:t>
        </w:r>
        <w:r w:rsidRPr="004E3EB6">
          <w:rPr>
            <w:webHidden/>
          </w:rPr>
          <w:tab/>
        </w:r>
        <w:r w:rsidRPr="004E3EB6">
          <w:rPr>
            <w:webHidden/>
          </w:rPr>
          <w:fldChar w:fldCharType="begin" w:fldLock="1"/>
        </w:r>
        <w:r w:rsidRPr="004E3EB6">
          <w:rPr>
            <w:webHidden/>
          </w:rPr>
          <w:instrText xml:space="preserve"> PAGEREF _Toc135114352 \h </w:instrText>
        </w:r>
        <w:r w:rsidRPr="004E3EB6">
          <w:rPr>
            <w:webHidden/>
          </w:rPr>
          <w:fldChar w:fldCharType="separate"/>
        </w:r>
        <w:r w:rsidR="0012302D" w:rsidRPr="004E3EB6">
          <w:rPr>
            <w:webHidden/>
          </w:rPr>
          <w:t>44</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53" w:history="1">
        <w:r w:rsidRPr="004E3EB6">
          <w:t>6.2</w:t>
        </w:r>
        <w:r w:rsidRPr="004E3EB6">
          <w:rPr>
            <w:sz w:val="24"/>
            <w:szCs w:val="24"/>
          </w:rPr>
          <w:tab/>
        </w:r>
        <w:r w:rsidRPr="004E3EB6">
          <w:t>Uddlös politik mot vår tids stora utmaningar</w:t>
        </w:r>
        <w:r w:rsidRPr="004E3EB6">
          <w:rPr>
            <w:webHidden/>
          </w:rPr>
          <w:tab/>
        </w:r>
        <w:r w:rsidRPr="004E3EB6">
          <w:rPr>
            <w:webHidden/>
          </w:rPr>
          <w:fldChar w:fldCharType="begin" w:fldLock="1"/>
        </w:r>
        <w:r w:rsidRPr="004E3EB6">
          <w:rPr>
            <w:webHidden/>
          </w:rPr>
          <w:instrText xml:space="preserve"> PAGEREF _Toc135114353 \h </w:instrText>
        </w:r>
        <w:r w:rsidRPr="004E3EB6">
          <w:rPr>
            <w:webHidden/>
          </w:rPr>
          <w:fldChar w:fldCharType="separate"/>
        </w:r>
        <w:r w:rsidR="0012302D" w:rsidRPr="004E3EB6">
          <w:rPr>
            <w:webHidden/>
          </w:rPr>
          <w:t>45</w:t>
        </w:r>
        <w:r w:rsidRPr="004E3EB6">
          <w:rPr>
            <w:webHidden/>
          </w:rPr>
          <w:fldChar w:fldCharType="end"/>
        </w:r>
      </w:hyperlink>
    </w:p>
    <w:p w:rsidR="004D5C27" w:rsidRPr="004E3EB6" w:rsidRDefault="004D5C27" w:rsidP="00841240">
      <w:pPr>
        <w:pStyle w:val="Innehll3"/>
        <w:rPr>
          <w:sz w:val="24"/>
          <w:szCs w:val="24"/>
        </w:rPr>
      </w:pPr>
      <w:hyperlink w:anchor="_Toc135114354" w:history="1">
        <w:r w:rsidRPr="004E3EB6">
          <w:t>6.2.1</w:t>
        </w:r>
        <w:r w:rsidRPr="004E3EB6">
          <w:rPr>
            <w:sz w:val="24"/>
            <w:szCs w:val="24"/>
          </w:rPr>
          <w:tab/>
        </w:r>
        <w:r w:rsidRPr="004E3EB6">
          <w:t>Utmaning 1: Utanförskapet</w:t>
        </w:r>
        <w:r w:rsidRPr="004E3EB6">
          <w:rPr>
            <w:webHidden/>
          </w:rPr>
          <w:tab/>
        </w:r>
        <w:r w:rsidRPr="004E3EB6">
          <w:rPr>
            <w:webHidden/>
          </w:rPr>
          <w:fldChar w:fldCharType="begin" w:fldLock="1"/>
        </w:r>
        <w:r w:rsidRPr="004E3EB6">
          <w:rPr>
            <w:webHidden/>
          </w:rPr>
          <w:instrText xml:space="preserve"> PAGEREF _Toc135114354 \h </w:instrText>
        </w:r>
        <w:r w:rsidRPr="004E3EB6">
          <w:rPr>
            <w:webHidden/>
          </w:rPr>
          <w:fldChar w:fldCharType="separate"/>
        </w:r>
        <w:r w:rsidR="0012302D" w:rsidRPr="004E3EB6">
          <w:rPr>
            <w:webHidden/>
          </w:rPr>
          <w:t>45</w:t>
        </w:r>
        <w:r w:rsidRPr="004E3EB6">
          <w:rPr>
            <w:webHidden/>
          </w:rPr>
          <w:fldChar w:fldCharType="end"/>
        </w:r>
      </w:hyperlink>
    </w:p>
    <w:p w:rsidR="004D5C27" w:rsidRPr="004E3EB6" w:rsidRDefault="004D5C27" w:rsidP="00841240">
      <w:pPr>
        <w:pStyle w:val="Innehll3"/>
        <w:rPr>
          <w:sz w:val="24"/>
          <w:szCs w:val="24"/>
        </w:rPr>
      </w:pPr>
      <w:hyperlink w:anchor="_Toc135114355" w:history="1">
        <w:r w:rsidRPr="004E3EB6">
          <w:t>6.2.2</w:t>
        </w:r>
        <w:r w:rsidRPr="004E3EB6">
          <w:rPr>
            <w:sz w:val="24"/>
            <w:szCs w:val="24"/>
          </w:rPr>
          <w:tab/>
        </w:r>
        <w:r w:rsidRPr="004E3EB6">
          <w:t>Utmaning 2: Demografin</w:t>
        </w:r>
        <w:r w:rsidRPr="004E3EB6">
          <w:rPr>
            <w:webHidden/>
          </w:rPr>
          <w:tab/>
        </w:r>
        <w:r w:rsidRPr="004E3EB6">
          <w:rPr>
            <w:webHidden/>
          </w:rPr>
          <w:fldChar w:fldCharType="begin" w:fldLock="1"/>
        </w:r>
        <w:r w:rsidRPr="004E3EB6">
          <w:rPr>
            <w:webHidden/>
          </w:rPr>
          <w:instrText xml:space="preserve"> PAGEREF _Toc135114355 \h </w:instrText>
        </w:r>
        <w:r w:rsidRPr="004E3EB6">
          <w:rPr>
            <w:webHidden/>
          </w:rPr>
          <w:fldChar w:fldCharType="separate"/>
        </w:r>
        <w:r w:rsidR="0012302D" w:rsidRPr="004E3EB6">
          <w:rPr>
            <w:webHidden/>
          </w:rPr>
          <w:t>46</w:t>
        </w:r>
        <w:r w:rsidRPr="004E3EB6">
          <w:rPr>
            <w:webHidden/>
          </w:rPr>
          <w:fldChar w:fldCharType="end"/>
        </w:r>
      </w:hyperlink>
    </w:p>
    <w:p w:rsidR="004D5C27" w:rsidRPr="004E3EB6" w:rsidRDefault="004D5C27" w:rsidP="00841240">
      <w:pPr>
        <w:pStyle w:val="Innehll3"/>
        <w:rPr>
          <w:sz w:val="24"/>
          <w:szCs w:val="24"/>
        </w:rPr>
      </w:pPr>
      <w:hyperlink w:anchor="_Toc135114356" w:history="1">
        <w:r w:rsidRPr="004E3EB6">
          <w:t>6.2.3</w:t>
        </w:r>
        <w:r w:rsidRPr="004E3EB6">
          <w:rPr>
            <w:sz w:val="24"/>
            <w:szCs w:val="24"/>
          </w:rPr>
          <w:tab/>
        </w:r>
        <w:r w:rsidRPr="004E3EB6">
          <w:t>Utmaning 3: Globaliseringen</w:t>
        </w:r>
        <w:r w:rsidRPr="004E3EB6">
          <w:rPr>
            <w:webHidden/>
          </w:rPr>
          <w:tab/>
        </w:r>
        <w:r w:rsidRPr="004E3EB6">
          <w:rPr>
            <w:webHidden/>
          </w:rPr>
          <w:fldChar w:fldCharType="begin" w:fldLock="1"/>
        </w:r>
        <w:r w:rsidRPr="004E3EB6">
          <w:rPr>
            <w:webHidden/>
          </w:rPr>
          <w:instrText xml:space="preserve"> PAGEREF _Toc135114356 \h </w:instrText>
        </w:r>
        <w:r w:rsidRPr="004E3EB6">
          <w:rPr>
            <w:webHidden/>
          </w:rPr>
          <w:fldChar w:fldCharType="separate"/>
        </w:r>
        <w:r w:rsidR="0012302D" w:rsidRPr="004E3EB6">
          <w:rPr>
            <w:webHidden/>
          </w:rPr>
          <w:t>46</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57" w:history="1">
        <w:r w:rsidRPr="004E3EB6">
          <w:t>6.3</w:t>
        </w:r>
        <w:r w:rsidRPr="004E3EB6">
          <w:rPr>
            <w:sz w:val="24"/>
            <w:szCs w:val="24"/>
          </w:rPr>
          <w:tab/>
        </w:r>
        <w:r w:rsidRPr="004E3EB6">
          <w:t>Socialdemokraterna gör självmål på alla uppsatta mål</w:t>
        </w:r>
        <w:r w:rsidRPr="004E3EB6">
          <w:rPr>
            <w:webHidden/>
          </w:rPr>
          <w:tab/>
        </w:r>
        <w:r w:rsidRPr="004E3EB6">
          <w:rPr>
            <w:webHidden/>
          </w:rPr>
          <w:fldChar w:fldCharType="begin" w:fldLock="1"/>
        </w:r>
        <w:r w:rsidRPr="004E3EB6">
          <w:rPr>
            <w:webHidden/>
          </w:rPr>
          <w:instrText xml:space="preserve"> PAGEREF _Toc135114357 \h </w:instrText>
        </w:r>
        <w:r w:rsidRPr="004E3EB6">
          <w:rPr>
            <w:webHidden/>
          </w:rPr>
          <w:fldChar w:fldCharType="separate"/>
        </w:r>
        <w:r w:rsidR="0012302D" w:rsidRPr="004E3EB6">
          <w:rPr>
            <w:webHidden/>
          </w:rPr>
          <w:t>47</w:t>
        </w:r>
        <w:r w:rsidRPr="004E3EB6">
          <w:rPr>
            <w:webHidden/>
          </w:rPr>
          <w:fldChar w:fldCharType="end"/>
        </w:r>
      </w:hyperlink>
    </w:p>
    <w:p w:rsidR="004D5C27" w:rsidRPr="004E3EB6" w:rsidRDefault="004D5C27" w:rsidP="00841240">
      <w:pPr>
        <w:pStyle w:val="Innehll3"/>
        <w:rPr>
          <w:sz w:val="24"/>
          <w:szCs w:val="24"/>
        </w:rPr>
      </w:pPr>
      <w:hyperlink w:anchor="_Toc135114358" w:history="1">
        <w:r w:rsidRPr="004E3EB6">
          <w:t>6.3.1</w:t>
        </w:r>
        <w:r w:rsidRPr="004E3EB6">
          <w:rPr>
            <w:sz w:val="24"/>
            <w:szCs w:val="24"/>
          </w:rPr>
          <w:tab/>
        </w:r>
        <w:r w:rsidRPr="004E3EB6">
          <w:t>Målet för finansiellt sparande räddas av premiepensioner</w:t>
        </w:r>
        <w:r w:rsidRPr="004E3EB6">
          <w:rPr>
            <w:webHidden/>
          </w:rPr>
          <w:tab/>
        </w:r>
        <w:r w:rsidRPr="004E3EB6">
          <w:rPr>
            <w:webHidden/>
          </w:rPr>
          <w:fldChar w:fldCharType="begin" w:fldLock="1"/>
        </w:r>
        <w:r w:rsidRPr="004E3EB6">
          <w:rPr>
            <w:webHidden/>
          </w:rPr>
          <w:instrText xml:space="preserve"> PAGEREF _Toc135114358 \h </w:instrText>
        </w:r>
        <w:r w:rsidRPr="004E3EB6">
          <w:rPr>
            <w:webHidden/>
          </w:rPr>
          <w:fldChar w:fldCharType="separate"/>
        </w:r>
        <w:r w:rsidR="0012302D" w:rsidRPr="004E3EB6">
          <w:rPr>
            <w:webHidden/>
          </w:rPr>
          <w:t>47</w:t>
        </w:r>
        <w:r w:rsidRPr="004E3EB6">
          <w:rPr>
            <w:webHidden/>
          </w:rPr>
          <w:fldChar w:fldCharType="end"/>
        </w:r>
      </w:hyperlink>
    </w:p>
    <w:p w:rsidR="004D5C27" w:rsidRPr="004E3EB6" w:rsidRDefault="004D5C27" w:rsidP="00841240">
      <w:pPr>
        <w:pStyle w:val="Innehll3"/>
        <w:rPr>
          <w:sz w:val="24"/>
          <w:szCs w:val="24"/>
        </w:rPr>
      </w:pPr>
      <w:hyperlink w:anchor="_Toc135114359" w:history="1">
        <w:r w:rsidRPr="004E3EB6">
          <w:t>6.3.2</w:t>
        </w:r>
        <w:r w:rsidRPr="004E3EB6">
          <w:rPr>
            <w:sz w:val="24"/>
            <w:szCs w:val="24"/>
          </w:rPr>
          <w:tab/>
        </w:r>
        <w:r w:rsidRPr="004E3EB6">
          <w:t>Sysselsättningsmålet uppnås inte ens till år 2050</w:t>
        </w:r>
        <w:r w:rsidRPr="004E3EB6">
          <w:rPr>
            <w:webHidden/>
          </w:rPr>
          <w:tab/>
        </w:r>
        <w:r w:rsidRPr="004E3EB6">
          <w:rPr>
            <w:webHidden/>
          </w:rPr>
          <w:fldChar w:fldCharType="begin" w:fldLock="1"/>
        </w:r>
        <w:r w:rsidRPr="004E3EB6">
          <w:rPr>
            <w:webHidden/>
          </w:rPr>
          <w:instrText xml:space="preserve"> PAGEREF _Toc135114359 \h </w:instrText>
        </w:r>
        <w:r w:rsidRPr="004E3EB6">
          <w:rPr>
            <w:webHidden/>
          </w:rPr>
          <w:fldChar w:fldCharType="separate"/>
        </w:r>
        <w:r w:rsidR="0012302D" w:rsidRPr="004E3EB6">
          <w:rPr>
            <w:webHidden/>
          </w:rPr>
          <w:t>48</w:t>
        </w:r>
        <w:r w:rsidRPr="004E3EB6">
          <w:rPr>
            <w:webHidden/>
          </w:rPr>
          <w:fldChar w:fldCharType="end"/>
        </w:r>
      </w:hyperlink>
    </w:p>
    <w:p w:rsidR="004D5C27" w:rsidRPr="004E3EB6" w:rsidRDefault="004D5C27" w:rsidP="00841240">
      <w:pPr>
        <w:pStyle w:val="Innehll3"/>
        <w:rPr>
          <w:sz w:val="24"/>
          <w:szCs w:val="24"/>
        </w:rPr>
      </w:pPr>
      <w:hyperlink w:anchor="_Toc135114360" w:history="1">
        <w:r w:rsidRPr="004E3EB6">
          <w:t>6.3.3</w:t>
        </w:r>
        <w:r w:rsidRPr="004E3EB6">
          <w:rPr>
            <w:sz w:val="24"/>
            <w:szCs w:val="24"/>
          </w:rPr>
          <w:tab/>
        </w:r>
        <w:r w:rsidRPr="004E3EB6">
          <w:t>Målet om 4 procents öppen arbetslöshet uppnås inte</w:t>
        </w:r>
        <w:r w:rsidRPr="004E3EB6">
          <w:rPr>
            <w:webHidden/>
          </w:rPr>
          <w:tab/>
        </w:r>
        <w:r w:rsidRPr="004E3EB6">
          <w:rPr>
            <w:webHidden/>
          </w:rPr>
          <w:fldChar w:fldCharType="begin" w:fldLock="1"/>
        </w:r>
        <w:r w:rsidRPr="004E3EB6">
          <w:rPr>
            <w:webHidden/>
          </w:rPr>
          <w:instrText xml:space="preserve"> PAGEREF _Toc135114360 \h </w:instrText>
        </w:r>
        <w:r w:rsidRPr="004E3EB6">
          <w:rPr>
            <w:webHidden/>
          </w:rPr>
          <w:fldChar w:fldCharType="separate"/>
        </w:r>
        <w:r w:rsidR="0012302D" w:rsidRPr="004E3EB6">
          <w:rPr>
            <w:webHidden/>
          </w:rPr>
          <w:t>49</w:t>
        </w:r>
        <w:r w:rsidRPr="004E3EB6">
          <w:rPr>
            <w:webHidden/>
          </w:rPr>
          <w:fldChar w:fldCharType="end"/>
        </w:r>
      </w:hyperlink>
    </w:p>
    <w:p w:rsidR="004D5C27" w:rsidRPr="004E3EB6" w:rsidRDefault="004D5C27" w:rsidP="00841240">
      <w:pPr>
        <w:pStyle w:val="Innehll3"/>
        <w:rPr>
          <w:sz w:val="24"/>
          <w:szCs w:val="24"/>
        </w:rPr>
      </w:pPr>
      <w:hyperlink w:anchor="_Toc135114361" w:history="1">
        <w:r w:rsidRPr="004E3EB6">
          <w:t>6.3.4</w:t>
        </w:r>
        <w:r w:rsidRPr="004E3EB6">
          <w:rPr>
            <w:sz w:val="24"/>
            <w:szCs w:val="24"/>
          </w:rPr>
          <w:tab/>
        </w:r>
        <w:r w:rsidRPr="004E3EB6">
          <w:t>Allt längre från målet om halverat antal socialbidragstagare</w:t>
        </w:r>
        <w:r w:rsidRPr="004E3EB6">
          <w:rPr>
            <w:webHidden/>
          </w:rPr>
          <w:tab/>
        </w:r>
        <w:r w:rsidRPr="004E3EB6">
          <w:rPr>
            <w:webHidden/>
          </w:rPr>
          <w:fldChar w:fldCharType="begin" w:fldLock="1"/>
        </w:r>
        <w:r w:rsidRPr="004E3EB6">
          <w:rPr>
            <w:webHidden/>
          </w:rPr>
          <w:instrText xml:space="preserve"> PAGEREF _Toc135114361 \h </w:instrText>
        </w:r>
        <w:r w:rsidRPr="004E3EB6">
          <w:rPr>
            <w:webHidden/>
          </w:rPr>
          <w:fldChar w:fldCharType="separate"/>
        </w:r>
        <w:r w:rsidR="0012302D" w:rsidRPr="004E3EB6">
          <w:rPr>
            <w:webHidden/>
          </w:rPr>
          <w:t>50</w:t>
        </w:r>
        <w:r w:rsidRPr="004E3EB6">
          <w:rPr>
            <w:webHidden/>
          </w:rPr>
          <w:fldChar w:fldCharType="end"/>
        </w:r>
      </w:hyperlink>
    </w:p>
    <w:p w:rsidR="004D5C27" w:rsidRPr="004E3EB6" w:rsidRDefault="004D5C27" w:rsidP="00841240">
      <w:pPr>
        <w:pStyle w:val="Innehll3"/>
        <w:rPr>
          <w:sz w:val="24"/>
          <w:szCs w:val="24"/>
        </w:rPr>
      </w:pPr>
      <w:hyperlink w:anchor="_Toc135114362" w:history="1">
        <w:r w:rsidRPr="004E3EB6">
          <w:t>6.3.5</w:t>
        </w:r>
        <w:r w:rsidRPr="004E3EB6">
          <w:rPr>
            <w:sz w:val="24"/>
            <w:szCs w:val="24"/>
          </w:rPr>
          <w:tab/>
        </w:r>
        <w:r w:rsidRPr="004E3EB6">
          <w:t>Målet om halverad ohälsa nås inte utan kraftfulla åtgärder</w:t>
        </w:r>
        <w:r w:rsidRPr="004E3EB6">
          <w:rPr>
            <w:webHidden/>
          </w:rPr>
          <w:tab/>
        </w:r>
        <w:r w:rsidRPr="004E3EB6">
          <w:rPr>
            <w:webHidden/>
          </w:rPr>
          <w:fldChar w:fldCharType="begin" w:fldLock="1"/>
        </w:r>
        <w:r w:rsidRPr="004E3EB6">
          <w:rPr>
            <w:webHidden/>
          </w:rPr>
          <w:instrText xml:space="preserve"> PAGEREF _Toc135114362 \h </w:instrText>
        </w:r>
        <w:r w:rsidRPr="004E3EB6">
          <w:rPr>
            <w:webHidden/>
          </w:rPr>
          <w:fldChar w:fldCharType="separate"/>
        </w:r>
        <w:r w:rsidR="0012302D" w:rsidRPr="004E3EB6">
          <w:rPr>
            <w:webHidden/>
          </w:rPr>
          <w:t>51</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63" w:history="1">
        <w:r w:rsidRPr="004E3EB6">
          <w:t>6.4</w:t>
        </w:r>
        <w:r w:rsidRPr="004E3EB6">
          <w:rPr>
            <w:sz w:val="24"/>
            <w:szCs w:val="24"/>
          </w:rPr>
          <w:tab/>
        </w:r>
        <w:r w:rsidRPr="004E3EB6">
          <w:t>Inga förslag för långsiktig hög tillväxt</w:t>
        </w:r>
        <w:r w:rsidRPr="004E3EB6">
          <w:rPr>
            <w:webHidden/>
          </w:rPr>
          <w:tab/>
        </w:r>
        <w:r w:rsidRPr="004E3EB6">
          <w:rPr>
            <w:webHidden/>
          </w:rPr>
          <w:fldChar w:fldCharType="begin" w:fldLock="1"/>
        </w:r>
        <w:r w:rsidRPr="004E3EB6">
          <w:rPr>
            <w:webHidden/>
          </w:rPr>
          <w:instrText xml:space="preserve"> PAGEREF _Toc135114363 \h </w:instrText>
        </w:r>
        <w:r w:rsidRPr="004E3EB6">
          <w:rPr>
            <w:webHidden/>
          </w:rPr>
          <w:fldChar w:fldCharType="separate"/>
        </w:r>
        <w:r w:rsidR="0012302D" w:rsidRPr="004E3EB6">
          <w:rPr>
            <w:webHidden/>
          </w:rPr>
          <w:t>52</w:t>
        </w:r>
        <w:r w:rsidRPr="004E3EB6">
          <w:rPr>
            <w:webHidden/>
          </w:rPr>
          <w:fldChar w:fldCharType="end"/>
        </w:r>
      </w:hyperlink>
    </w:p>
    <w:p w:rsidR="004D5C27" w:rsidRPr="004E3EB6" w:rsidRDefault="004D5C27" w:rsidP="00841240">
      <w:pPr>
        <w:pStyle w:val="Innehll3"/>
        <w:rPr>
          <w:sz w:val="24"/>
          <w:szCs w:val="24"/>
        </w:rPr>
      </w:pPr>
      <w:hyperlink w:anchor="_Toc135114364" w:history="1">
        <w:r w:rsidRPr="004E3EB6">
          <w:t>6.4.1</w:t>
        </w:r>
        <w:r w:rsidRPr="004E3EB6">
          <w:rPr>
            <w:sz w:val="24"/>
            <w:szCs w:val="24"/>
          </w:rPr>
          <w:tab/>
        </w:r>
        <w:r w:rsidRPr="004E3EB6">
          <w:t>Den 25:e propositionen i rad utan verkningsfulla tillväxtåtgärder</w:t>
        </w:r>
        <w:r w:rsidRPr="004E3EB6">
          <w:rPr>
            <w:webHidden/>
          </w:rPr>
          <w:tab/>
        </w:r>
        <w:r w:rsidRPr="004E3EB6">
          <w:rPr>
            <w:webHidden/>
          </w:rPr>
          <w:fldChar w:fldCharType="begin" w:fldLock="1"/>
        </w:r>
        <w:r w:rsidRPr="004E3EB6">
          <w:rPr>
            <w:webHidden/>
          </w:rPr>
          <w:instrText xml:space="preserve"> PAGEREF _Toc135114364 \h </w:instrText>
        </w:r>
        <w:r w:rsidRPr="004E3EB6">
          <w:rPr>
            <w:webHidden/>
          </w:rPr>
          <w:fldChar w:fldCharType="separate"/>
        </w:r>
        <w:r w:rsidR="0012302D" w:rsidRPr="004E3EB6">
          <w:rPr>
            <w:webHidden/>
          </w:rPr>
          <w:t>54</w:t>
        </w:r>
        <w:r w:rsidRPr="004E3EB6">
          <w:rPr>
            <w:webHidden/>
          </w:rPr>
          <w:fldChar w:fldCharType="end"/>
        </w:r>
      </w:hyperlink>
    </w:p>
    <w:p w:rsidR="004D5C27" w:rsidRPr="004E3EB6" w:rsidRDefault="004D5C27" w:rsidP="00841240">
      <w:pPr>
        <w:pStyle w:val="Innehll3"/>
        <w:rPr>
          <w:sz w:val="24"/>
          <w:szCs w:val="24"/>
        </w:rPr>
      </w:pPr>
      <w:hyperlink w:anchor="_Toc135114365" w:history="1">
        <w:r w:rsidRPr="004E3EB6">
          <w:t>6.4.2</w:t>
        </w:r>
        <w:r w:rsidRPr="004E3EB6">
          <w:rPr>
            <w:sz w:val="24"/>
            <w:szCs w:val="24"/>
          </w:rPr>
          <w:tab/>
        </w:r>
        <w:r w:rsidRPr="004E3EB6">
          <w:t xml:space="preserve">Tillväxtpolitiken dömd att misslyckas så länge </w:t>
        </w:r>
        <w:r w:rsidR="00841240" w:rsidRPr="004E3EB6">
          <w:br/>
        </w:r>
        <w:r w:rsidRPr="004E3EB6">
          <w:t>vänster</w:t>
        </w:r>
        <w:r w:rsidR="00841240" w:rsidRPr="004E3EB6">
          <w:softHyphen/>
        </w:r>
        <w:r w:rsidRPr="004E3EB6">
          <w:t>kartellen styr</w:t>
        </w:r>
        <w:r w:rsidRPr="004E3EB6">
          <w:rPr>
            <w:webHidden/>
          </w:rPr>
          <w:tab/>
        </w:r>
        <w:r w:rsidRPr="004E3EB6">
          <w:rPr>
            <w:webHidden/>
          </w:rPr>
          <w:fldChar w:fldCharType="begin" w:fldLock="1"/>
        </w:r>
        <w:r w:rsidRPr="004E3EB6">
          <w:rPr>
            <w:webHidden/>
          </w:rPr>
          <w:instrText xml:space="preserve"> PAGEREF _Toc135114365 \h </w:instrText>
        </w:r>
        <w:r w:rsidRPr="004E3EB6">
          <w:rPr>
            <w:webHidden/>
          </w:rPr>
          <w:fldChar w:fldCharType="separate"/>
        </w:r>
        <w:r w:rsidR="0012302D" w:rsidRPr="004E3EB6">
          <w:rPr>
            <w:webHidden/>
          </w:rPr>
          <w:t>55</w:t>
        </w:r>
        <w:r w:rsidRPr="004E3EB6">
          <w:rPr>
            <w:webHidden/>
          </w:rPr>
          <w:fldChar w:fldCharType="end"/>
        </w:r>
      </w:hyperlink>
    </w:p>
    <w:p w:rsidR="004D5C27" w:rsidRPr="004E3EB6" w:rsidRDefault="004D5C27" w:rsidP="00841240">
      <w:pPr>
        <w:pStyle w:val="Innehll3"/>
        <w:rPr>
          <w:sz w:val="24"/>
          <w:szCs w:val="24"/>
        </w:rPr>
      </w:pPr>
      <w:hyperlink w:anchor="_Toc135114366" w:history="1">
        <w:r w:rsidRPr="004E3EB6">
          <w:t>6.4.3</w:t>
        </w:r>
        <w:r w:rsidRPr="004E3EB6">
          <w:rPr>
            <w:sz w:val="24"/>
            <w:szCs w:val="24"/>
          </w:rPr>
          <w:tab/>
        </w:r>
        <w:r w:rsidRPr="004E3EB6">
          <w:t>Sveriges tillväxt – verklighet eller chimär?</w:t>
        </w:r>
        <w:r w:rsidRPr="004E3EB6">
          <w:rPr>
            <w:webHidden/>
          </w:rPr>
          <w:tab/>
        </w:r>
        <w:r w:rsidRPr="004E3EB6">
          <w:rPr>
            <w:webHidden/>
          </w:rPr>
          <w:fldChar w:fldCharType="begin" w:fldLock="1"/>
        </w:r>
        <w:r w:rsidRPr="004E3EB6">
          <w:rPr>
            <w:webHidden/>
          </w:rPr>
          <w:instrText xml:space="preserve"> PAGEREF _Toc135114366 \h </w:instrText>
        </w:r>
        <w:r w:rsidRPr="004E3EB6">
          <w:rPr>
            <w:webHidden/>
          </w:rPr>
          <w:fldChar w:fldCharType="separate"/>
        </w:r>
        <w:r w:rsidR="0012302D" w:rsidRPr="004E3EB6">
          <w:rPr>
            <w:webHidden/>
          </w:rPr>
          <w:t>56</w:t>
        </w:r>
        <w:r w:rsidRPr="004E3EB6">
          <w:rPr>
            <w:webHidden/>
          </w:rPr>
          <w:fldChar w:fldCharType="end"/>
        </w:r>
      </w:hyperlink>
    </w:p>
    <w:p w:rsidR="004D5C27" w:rsidRPr="004E3EB6" w:rsidRDefault="004D5C27" w:rsidP="00841240">
      <w:pPr>
        <w:pStyle w:val="Innehll3"/>
        <w:rPr>
          <w:sz w:val="24"/>
          <w:szCs w:val="24"/>
        </w:rPr>
      </w:pPr>
      <w:hyperlink w:anchor="_Toc135114367" w:history="1">
        <w:r w:rsidRPr="004E3EB6">
          <w:t>6.4.4</w:t>
        </w:r>
        <w:r w:rsidRPr="004E3EB6">
          <w:rPr>
            <w:sz w:val="24"/>
            <w:szCs w:val="24"/>
          </w:rPr>
          <w:tab/>
        </w:r>
        <w:r w:rsidRPr="004E3EB6">
          <w:t>Glädjekalkyl eller realism bakom hög svensk tillväxt?</w:t>
        </w:r>
        <w:r w:rsidRPr="004E3EB6">
          <w:rPr>
            <w:webHidden/>
          </w:rPr>
          <w:tab/>
        </w:r>
        <w:r w:rsidRPr="004E3EB6">
          <w:rPr>
            <w:webHidden/>
          </w:rPr>
          <w:fldChar w:fldCharType="begin" w:fldLock="1"/>
        </w:r>
        <w:r w:rsidRPr="004E3EB6">
          <w:rPr>
            <w:webHidden/>
          </w:rPr>
          <w:instrText xml:space="preserve"> PAGEREF _Toc135114367 \h </w:instrText>
        </w:r>
        <w:r w:rsidRPr="004E3EB6">
          <w:rPr>
            <w:webHidden/>
          </w:rPr>
          <w:fldChar w:fldCharType="separate"/>
        </w:r>
        <w:r w:rsidR="0012302D" w:rsidRPr="004E3EB6">
          <w:rPr>
            <w:webHidden/>
          </w:rPr>
          <w:t>57</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68" w:history="1">
        <w:r w:rsidRPr="004E3EB6">
          <w:t>6.5</w:t>
        </w:r>
        <w:r w:rsidRPr="004E3EB6">
          <w:rPr>
            <w:sz w:val="24"/>
            <w:szCs w:val="24"/>
          </w:rPr>
          <w:tab/>
        </w:r>
        <w:r w:rsidRPr="004E3EB6">
          <w:t>Konjunkturella intäkter döljer svaga statsfinanser</w:t>
        </w:r>
        <w:r w:rsidRPr="004E3EB6">
          <w:rPr>
            <w:webHidden/>
          </w:rPr>
          <w:tab/>
        </w:r>
        <w:r w:rsidRPr="004E3EB6">
          <w:rPr>
            <w:webHidden/>
          </w:rPr>
          <w:fldChar w:fldCharType="begin" w:fldLock="1"/>
        </w:r>
        <w:r w:rsidRPr="004E3EB6">
          <w:rPr>
            <w:webHidden/>
          </w:rPr>
          <w:instrText xml:space="preserve"> PAGEREF _Toc135114368 \h </w:instrText>
        </w:r>
        <w:r w:rsidRPr="004E3EB6">
          <w:rPr>
            <w:webHidden/>
          </w:rPr>
          <w:fldChar w:fldCharType="separate"/>
        </w:r>
        <w:r w:rsidR="0012302D" w:rsidRPr="004E3EB6">
          <w:rPr>
            <w:webHidden/>
          </w:rPr>
          <w:t>58</w:t>
        </w:r>
        <w:r w:rsidRPr="004E3EB6">
          <w:rPr>
            <w:webHidden/>
          </w:rPr>
          <w:fldChar w:fldCharType="end"/>
        </w:r>
      </w:hyperlink>
    </w:p>
    <w:p w:rsidR="004D5C27" w:rsidRPr="004E3EB6" w:rsidRDefault="004D5C27" w:rsidP="00841240">
      <w:pPr>
        <w:pStyle w:val="Innehll3"/>
        <w:rPr>
          <w:sz w:val="24"/>
          <w:szCs w:val="24"/>
        </w:rPr>
      </w:pPr>
      <w:hyperlink w:anchor="_Toc135114369" w:history="1">
        <w:r w:rsidRPr="004E3EB6">
          <w:t>6.5.1</w:t>
        </w:r>
        <w:r w:rsidRPr="004E3EB6">
          <w:rPr>
            <w:sz w:val="24"/>
            <w:szCs w:val="24"/>
          </w:rPr>
          <w:tab/>
        </w:r>
        <w:r w:rsidRPr="004E3EB6">
          <w:t>Engångseffekter överskuggar stora underskott</w:t>
        </w:r>
        <w:r w:rsidRPr="004E3EB6">
          <w:rPr>
            <w:webHidden/>
          </w:rPr>
          <w:tab/>
        </w:r>
        <w:r w:rsidRPr="004E3EB6">
          <w:rPr>
            <w:webHidden/>
          </w:rPr>
          <w:fldChar w:fldCharType="begin" w:fldLock="1"/>
        </w:r>
        <w:r w:rsidRPr="004E3EB6">
          <w:rPr>
            <w:webHidden/>
          </w:rPr>
          <w:instrText xml:space="preserve"> PAGEREF _Toc135114369 \h </w:instrText>
        </w:r>
        <w:r w:rsidRPr="004E3EB6">
          <w:rPr>
            <w:webHidden/>
          </w:rPr>
          <w:fldChar w:fldCharType="separate"/>
        </w:r>
        <w:r w:rsidR="0012302D" w:rsidRPr="004E3EB6">
          <w:rPr>
            <w:webHidden/>
          </w:rPr>
          <w:t>60</w:t>
        </w:r>
        <w:r w:rsidRPr="004E3EB6">
          <w:rPr>
            <w:webHidden/>
          </w:rPr>
          <w:fldChar w:fldCharType="end"/>
        </w:r>
      </w:hyperlink>
    </w:p>
    <w:p w:rsidR="004D5C27" w:rsidRPr="004E3EB6" w:rsidRDefault="004D5C27" w:rsidP="00841240">
      <w:pPr>
        <w:pStyle w:val="Innehll3"/>
        <w:rPr>
          <w:sz w:val="24"/>
          <w:szCs w:val="24"/>
        </w:rPr>
      </w:pPr>
      <w:hyperlink w:anchor="_Toc135114370" w:history="1">
        <w:r w:rsidRPr="004E3EB6">
          <w:t>6.5.2</w:t>
        </w:r>
        <w:r w:rsidRPr="004E3EB6">
          <w:rPr>
            <w:sz w:val="24"/>
            <w:szCs w:val="24"/>
          </w:rPr>
          <w:tab/>
        </w:r>
        <w:r w:rsidRPr="004E3EB6">
          <w:t xml:space="preserve">Utgifterna för sjukpenning och förtidspensioneringar är </w:t>
        </w:r>
        <w:r w:rsidR="00841240" w:rsidRPr="004E3EB6">
          <w:br/>
        </w:r>
        <w:r w:rsidRPr="004E3EB6">
          <w:t>fortsatt utom kontroll</w:t>
        </w:r>
        <w:r w:rsidRPr="004E3EB6">
          <w:rPr>
            <w:webHidden/>
          </w:rPr>
          <w:tab/>
        </w:r>
        <w:r w:rsidRPr="004E3EB6">
          <w:rPr>
            <w:webHidden/>
          </w:rPr>
          <w:fldChar w:fldCharType="begin" w:fldLock="1"/>
        </w:r>
        <w:r w:rsidRPr="004E3EB6">
          <w:rPr>
            <w:webHidden/>
          </w:rPr>
          <w:instrText xml:space="preserve"> PAGEREF _Toc135114370 \h </w:instrText>
        </w:r>
        <w:r w:rsidRPr="004E3EB6">
          <w:rPr>
            <w:webHidden/>
          </w:rPr>
          <w:fldChar w:fldCharType="separate"/>
        </w:r>
        <w:r w:rsidR="0012302D" w:rsidRPr="004E3EB6">
          <w:rPr>
            <w:webHidden/>
          </w:rPr>
          <w:t>61</w:t>
        </w:r>
        <w:r w:rsidRPr="004E3EB6">
          <w:rPr>
            <w:webHidden/>
          </w:rPr>
          <w:fldChar w:fldCharType="end"/>
        </w:r>
      </w:hyperlink>
    </w:p>
    <w:p w:rsidR="004D5C27" w:rsidRPr="004E3EB6" w:rsidRDefault="004D5C27" w:rsidP="00841240">
      <w:pPr>
        <w:pStyle w:val="Innehll3"/>
        <w:rPr>
          <w:sz w:val="24"/>
          <w:szCs w:val="24"/>
        </w:rPr>
      </w:pPr>
      <w:hyperlink w:anchor="_Toc135114371" w:history="1">
        <w:r w:rsidRPr="004E3EB6">
          <w:t>6.5.3</w:t>
        </w:r>
        <w:r w:rsidRPr="004E3EB6">
          <w:rPr>
            <w:sz w:val="24"/>
            <w:szCs w:val="24"/>
          </w:rPr>
          <w:tab/>
        </w:r>
        <w:r w:rsidRPr="004E3EB6">
          <w:t>Kraftiga utgiftsökningar i tilläggsbudget</w:t>
        </w:r>
        <w:r w:rsidRPr="004E3EB6">
          <w:rPr>
            <w:webHidden/>
          </w:rPr>
          <w:tab/>
        </w:r>
        <w:r w:rsidRPr="004E3EB6">
          <w:rPr>
            <w:webHidden/>
          </w:rPr>
          <w:fldChar w:fldCharType="begin" w:fldLock="1"/>
        </w:r>
        <w:r w:rsidRPr="004E3EB6">
          <w:rPr>
            <w:webHidden/>
          </w:rPr>
          <w:instrText xml:space="preserve"> PAGEREF _Toc135114371 \h </w:instrText>
        </w:r>
        <w:r w:rsidRPr="004E3EB6">
          <w:rPr>
            <w:webHidden/>
          </w:rPr>
          <w:fldChar w:fldCharType="separate"/>
        </w:r>
        <w:r w:rsidR="0012302D" w:rsidRPr="004E3EB6">
          <w:rPr>
            <w:webHidden/>
          </w:rPr>
          <w:t>61</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72" w:history="1">
        <w:r w:rsidRPr="004E3EB6">
          <w:t>6.6</w:t>
        </w:r>
        <w:r w:rsidRPr="004E3EB6">
          <w:rPr>
            <w:sz w:val="24"/>
            <w:szCs w:val="24"/>
          </w:rPr>
          <w:tab/>
        </w:r>
        <w:r w:rsidRPr="004E3EB6">
          <w:t>Socialdemokraterna klarar inte utmaningarna från omvärlden</w:t>
        </w:r>
        <w:r w:rsidRPr="004E3EB6">
          <w:rPr>
            <w:webHidden/>
          </w:rPr>
          <w:tab/>
        </w:r>
        <w:r w:rsidRPr="004E3EB6">
          <w:rPr>
            <w:webHidden/>
          </w:rPr>
          <w:fldChar w:fldCharType="begin" w:fldLock="1"/>
        </w:r>
        <w:r w:rsidRPr="004E3EB6">
          <w:rPr>
            <w:webHidden/>
          </w:rPr>
          <w:instrText xml:space="preserve"> PAGEREF _Toc135114372 \h </w:instrText>
        </w:r>
        <w:r w:rsidRPr="004E3EB6">
          <w:rPr>
            <w:webHidden/>
          </w:rPr>
          <w:fldChar w:fldCharType="separate"/>
        </w:r>
        <w:r w:rsidR="0012302D" w:rsidRPr="004E3EB6">
          <w:rPr>
            <w:webHidden/>
          </w:rPr>
          <w:t>62</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73" w:history="1">
        <w:r w:rsidRPr="004E3EB6">
          <w:t>6.7</w:t>
        </w:r>
        <w:r w:rsidRPr="004E3EB6">
          <w:rPr>
            <w:sz w:val="24"/>
            <w:szCs w:val="24"/>
          </w:rPr>
          <w:tab/>
        </w:r>
        <w:r w:rsidRPr="004E3EB6">
          <w:t>Fortsatt straffskatt på svenskars sparande i Sverige</w:t>
        </w:r>
        <w:r w:rsidRPr="004E3EB6">
          <w:rPr>
            <w:webHidden/>
          </w:rPr>
          <w:tab/>
        </w:r>
        <w:r w:rsidRPr="004E3EB6">
          <w:rPr>
            <w:webHidden/>
          </w:rPr>
          <w:fldChar w:fldCharType="begin" w:fldLock="1"/>
        </w:r>
        <w:r w:rsidRPr="004E3EB6">
          <w:rPr>
            <w:webHidden/>
          </w:rPr>
          <w:instrText xml:space="preserve"> PAGEREF _Toc135114373 \h </w:instrText>
        </w:r>
        <w:r w:rsidRPr="004E3EB6">
          <w:rPr>
            <w:webHidden/>
          </w:rPr>
          <w:fldChar w:fldCharType="separate"/>
        </w:r>
        <w:r w:rsidR="0012302D" w:rsidRPr="004E3EB6">
          <w:rPr>
            <w:webHidden/>
          </w:rPr>
          <w:t>62</w:t>
        </w:r>
        <w:r w:rsidRPr="004E3EB6">
          <w:rPr>
            <w:webHidden/>
          </w:rPr>
          <w:fldChar w:fldCharType="end"/>
        </w:r>
      </w:hyperlink>
    </w:p>
    <w:p w:rsidR="004D5C27" w:rsidRPr="004E3EB6" w:rsidRDefault="004D5C27" w:rsidP="00841240">
      <w:pPr>
        <w:pStyle w:val="Innehll3"/>
        <w:rPr>
          <w:sz w:val="24"/>
          <w:szCs w:val="24"/>
        </w:rPr>
      </w:pPr>
      <w:hyperlink w:anchor="_Toc135114374" w:history="1">
        <w:r w:rsidRPr="004E3EB6">
          <w:t>6.7.1</w:t>
        </w:r>
        <w:r w:rsidRPr="004E3EB6">
          <w:rPr>
            <w:sz w:val="24"/>
            <w:szCs w:val="24"/>
          </w:rPr>
          <w:tab/>
        </w:r>
        <w:r w:rsidRPr="004E3EB6">
          <w:t>Fastighetsskatten ökar – fler tvingas att flytta</w:t>
        </w:r>
        <w:r w:rsidRPr="004E3EB6">
          <w:rPr>
            <w:webHidden/>
          </w:rPr>
          <w:tab/>
        </w:r>
        <w:r w:rsidRPr="004E3EB6">
          <w:rPr>
            <w:webHidden/>
          </w:rPr>
          <w:fldChar w:fldCharType="begin" w:fldLock="1"/>
        </w:r>
        <w:r w:rsidRPr="004E3EB6">
          <w:rPr>
            <w:webHidden/>
          </w:rPr>
          <w:instrText xml:space="preserve"> PAGEREF _Toc135114374 \h </w:instrText>
        </w:r>
        <w:r w:rsidRPr="004E3EB6">
          <w:rPr>
            <w:webHidden/>
          </w:rPr>
          <w:fldChar w:fldCharType="separate"/>
        </w:r>
        <w:r w:rsidR="0012302D" w:rsidRPr="004E3EB6">
          <w:rPr>
            <w:webHidden/>
          </w:rPr>
          <w:t>63</w:t>
        </w:r>
        <w:r w:rsidRPr="004E3EB6">
          <w:rPr>
            <w:webHidden/>
          </w:rPr>
          <w:fldChar w:fldCharType="end"/>
        </w:r>
      </w:hyperlink>
    </w:p>
    <w:p w:rsidR="004D5C27" w:rsidRPr="004E3EB6" w:rsidRDefault="004D5C27" w:rsidP="00841240">
      <w:pPr>
        <w:pStyle w:val="Innehll3"/>
        <w:rPr>
          <w:sz w:val="24"/>
          <w:szCs w:val="24"/>
        </w:rPr>
      </w:pPr>
      <w:hyperlink w:anchor="_Toc135114375" w:history="1">
        <w:r w:rsidRPr="004E3EB6">
          <w:t>6.7.2</w:t>
        </w:r>
        <w:r w:rsidRPr="004E3EB6">
          <w:rPr>
            <w:sz w:val="24"/>
            <w:szCs w:val="24"/>
          </w:rPr>
          <w:tab/>
        </w:r>
        <w:r w:rsidRPr="004E3EB6">
          <w:t>Lönebildningen och arbetsmarknaden lämnas åt sitt öde</w:t>
        </w:r>
        <w:r w:rsidRPr="004E3EB6">
          <w:rPr>
            <w:webHidden/>
          </w:rPr>
          <w:tab/>
        </w:r>
        <w:r w:rsidRPr="004E3EB6">
          <w:rPr>
            <w:webHidden/>
          </w:rPr>
          <w:fldChar w:fldCharType="begin" w:fldLock="1"/>
        </w:r>
        <w:r w:rsidRPr="004E3EB6">
          <w:rPr>
            <w:webHidden/>
          </w:rPr>
          <w:instrText xml:space="preserve"> PAGEREF _Toc135114375 \h </w:instrText>
        </w:r>
        <w:r w:rsidRPr="004E3EB6">
          <w:rPr>
            <w:webHidden/>
          </w:rPr>
          <w:fldChar w:fldCharType="separate"/>
        </w:r>
        <w:r w:rsidR="0012302D" w:rsidRPr="004E3EB6">
          <w:rPr>
            <w:webHidden/>
          </w:rPr>
          <w:t>63</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76" w:history="1">
        <w:r w:rsidRPr="004E3EB6">
          <w:t>6.8</w:t>
        </w:r>
        <w:r w:rsidRPr="004E3EB6">
          <w:rPr>
            <w:sz w:val="24"/>
            <w:szCs w:val="24"/>
          </w:rPr>
          <w:tab/>
        </w:r>
        <w:r w:rsidRPr="004E3EB6">
          <w:t>Utanförskapet fortsätter att öka</w:t>
        </w:r>
        <w:r w:rsidRPr="004E3EB6">
          <w:rPr>
            <w:webHidden/>
          </w:rPr>
          <w:tab/>
        </w:r>
        <w:r w:rsidRPr="004E3EB6">
          <w:rPr>
            <w:webHidden/>
          </w:rPr>
          <w:fldChar w:fldCharType="begin" w:fldLock="1"/>
        </w:r>
        <w:r w:rsidRPr="004E3EB6">
          <w:rPr>
            <w:webHidden/>
          </w:rPr>
          <w:instrText xml:space="preserve"> PAGEREF _Toc135114376 \h </w:instrText>
        </w:r>
        <w:r w:rsidRPr="004E3EB6">
          <w:rPr>
            <w:webHidden/>
          </w:rPr>
          <w:fldChar w:fldCharType="separate"/>
        </w:r>
        <w:r w:rsidR="0012302D" w:rsidRPr="004E3EB6">
          <w:rPr>
            <w:webHidden/>
          </w:rPr>
          <w:t>66</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77" w:history="1">
        <w:r w:rsidRPr="004E3EB6">
          <w:t>6.9</w:t>
        </w:r>
        <w:r w:rsidRPr="004E3EB6">
          <w:rPr>
            <w:sz w:val="24"/>
            <w:szCs w:val="24"/>
          </w:rPr>
          <w:tab/>
        </w:r>
        <w:r w:rsidRPr="004E3EB6">
          <w:t>Välfärdens sprickor blottläggs alltmer</w:t>
        </w:r>
        <w:r w:rsidRPr="004E3EB6">
          <w:rPr>
            <w:webHidden/>
          </w:rPr>
          <w:tab/>
        </w:r>
        <w:r w:rsidRPr="004E3EB6">
          <w:rPr>
            <w:webHidden/>
          </w:rPr>
          <w:fldChar w:fldCharType="begin" w:fldLock="1"/>
        </w:r>
        <w:r w:rsidRPr="004E3EB6">
          <w:rPr>
            <w:webHidden/>
          </w:rPr>
          <w:instrText xml:space="preserve"> PAGEREF _Toc135114377 \h </w:instrText>
        </w:r>
        <w:r w:rsidRPr="004E3EB6">
          <w:rPr>
            <w:webHidden/>
          </w:rPr>
          <w:fldChar w:fldCharType="separate"/>
        </w:r>
        <w:r w:rsidR="0012302D" w:rsidRPr="004E3EB6">
          <w:rPr>
            <w:webHidden/>
          </w:rPr>
          <w:t>68</w:t>
        </w:r>
        <w:r w:rsidRPr="004E3EB6">
          <w:rPr>
            <w:webHidden/>
          </w:rPr>
          <w:fldChar w:fldCharType="end"/>
        </w:r>
      </w:hyperlink>
    </w:p>
    <w:p w:rsidR="004D5C27" w:rsidRPr="004E3EB6" w:rsidRDefault="004D5C27" w:rsidP="001F7DE2">
      <w:pPr>
        <w:pStyle w:val="Innehll1"/>
        <w:tabs>
          <w:tab w:val="left" w:pos="285"/>
        </w:tabs>
        <w:rPr>
          <w:sz w:val="24"/>
          <w:szCs w:val="24"/>
        </w:rPr>
      </w:pPr>
      <w:hyperlink w:anchor="_Toc135114378" w:history="1">
        <w:r w:rsidRPr="004E3EB6">
          <w:t>7</w:t>
        </w:r>
        <w:r w:rsidRPr="004E3EB6">
          <w:rPr>
            <w:sz w:val="24"/>
            <w:szCs w:val="24"/>
          </w:rPr>
          <w:tab/>
        </w:r>
        <w:r w:rsidRPr="004E3EB6">
          <w:t>Den ekonomiska utvecklingen</w:t>
        </w:r>
        <w:r w:rsidRPr="004E3EB6">
          <w:rPr>
            <w:webHidden/>
          </w:rPr>
          <w:tab/>
        </w:r>
        <w:r w:rsidRPr="004E3EB6">
          <w:rPr>
            <w:webHidden/>
          </w:rPr>
          <w:fldChar w:fldCharType="begin" w:fldLock="1"/>
        </w:r>
        <w:r w:rsidRPr="004E3EB6">
          <w:rPr>
            <w:webHidden/>
          </w:rPr>
          <w:instrText xml:space="preserve"> PAGEREF _Toc135114378 \h </w:instrText>
        </w:r>
        <w:r w:rsidRPr="004E3EB6">
          <w:rPr>
            <w:webHidden/>
          </w:rPr>
          <w:fldChar w:fldCharType="separate"/>
        </w:r>
        <w:r w:rsidR="0012302D" w:rsidRPr="004E3EB6">
          <w:rPr>
            <w:webHidden/>
          </w:rPr>
          <w:t>70</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79" w:history="1">
        <w:r w:rsidRPr="004E3EB6">
          <w:t>7.1</w:t>
        </w:r>
        <w:r w:rsidRPr="004E3EB6">
          <w:rPr>
            <w:sz w:val="24"/>
            <w:szCs w:val="24"/>
          </w:rPr>
          <w:tab/>
        </w:r>
        <w:r w:rsidRPr="004E3EB6">
          <w:t>Världstillväxten håller i sig men Europa stagnerar</w:t>
        </w:r>
        <w:r w:rsidRPr="004E3EB6">
          <w:rPr>
            <w:webHidden/>
          </w:rPr>
          <w:tab/>
        </w:r>
        <w:r w:rsidRPr="004E3EB6">
          <w:rPr>
            <w:webHidden/>
          </w:rPr>
          <w:fldChar w:fldCharType="begin" w:fldLock="1"/>
        </w:r>
        <w:r w:rsidRPr="004E3EB6">
          <w:rPr>
            <w:webHidden/>
          </w:rPr>
          <w:instrText xml:space="preserve"> PAGEREF _Toc135114379 \h </w:instrText>
        </w:r>
        <w:r w:rsidRPr="004E3EB6">
          <w:rPr>
            <w:webHidden/>
          </w:rPr>
          <w:fldChar w:fldCharType="separate"/>
        </w:r>
        <w:r w:rsidR="0012302D" w:rsidRPr="004E3EB6">
          <w:rPr>
            <w:webHidden/>
          </w:rPr>
          <w:t>70</w:t>
        </w:r>
        <w:r w:rsidRPr="004E3EB6">
          <w:rPr>
            <w:webHidden/>
          </w:rPr>
          <w:fldChar w:fldCharType="end"/>
        </w:r>
      </w:hyperlink>
    </w:p>
    <w:p w:rsidR="004D5C27" w:rsidRPr="004E3EB6" w:rsidRDefault="004D5C27" w:rsidP="00841240">
      <w:pPr>
        <w:pStyle w:val="Innehll3"/>
        <w:rPr>
          <w:sz w:val="24"/>
          <w:szCs w:val="24"/>
        </w:rPr>
      </w:pPr>
      <w:hyperlink w:anchor="_Toc135114380" w:history="1">
        <w:r w:rsidRPr="004E3EB6">
          <w:t>7.1.1</w:t>
        </w:r>
        <w:r w:rsidRPr="004E3EB6">
          <w:rPr>
            <w:sz w:val="24"/>
            <w:szCs w:val="24"/>
          </w:rPr>
          <w:tab/>
        </w:r>
        <w:r w:rsidRPr="004E3EB6">
          <w:t>Växande obalanser gentemot USA måste korrigeras</w:t>
        </w:r>
        <w:r w:rsidRPr="004E3EB6">
          <w:rPr>
            <w:webHidden/>
          </w:rPr>
          <w:tab/>
        </w:r>
        <w:r w:rsidRPr="004E3EB6">
          <w:rPr>
            <w:webHidden/>
          </w:rPr>
          <w:fldChar w:fldCharType="begin" w:fldLock="1"/>
        </w:r>
        <w:r w:rsidRPr="004E3EB6">
          <w:rPr>
            <w:webHidden/>
          </w:rPr>
          <w:instrText xml:space="preserve"> PAGEREF _Toc135114380 \h </w:instrText>
        </w:r>
        <w:r w:rsidRPr="004E3EB6">
          <w:rPr>
            <w:webHidden/>
          </w:rPr>
          <w:fldChar w:fldCharType="separate"/>
        </w:r>
        <w:r w:rsidR="0012302D" w:rsidRPr="004E3EB6">
          <w:rPr>
            <w:webHidden/>
          </w:rPr>
          <w:t>71</w:t>
        </w:r>
        <w:r w:rsidRPr="004E3EB6">
          <w:rPr>
            <w:webHidden/>
          </w:rPr>
          <w:fldChar w:fldCharType="end"/>
        </w:r>
      </w:hyperlink>
    </w:p>
    <w:p w:rsidR="004D5C27" w:rsidRPr="004E3EB6" w:rsidRDefault="004D5C27" w:rsidP="00841240">
      <w:pPr>
        <w:pStyle w:val="Innehll3"/>
        <w:rPr>
          <w:sz w:val="24"/>
          <w:szCs w:val="24"/>
        </w:rPr>
      </w:pPr>
      <w:hyperlink w:anchor="_Toc135114381" w:history="1">
        <w:r w:rsidRPr="004E3EB6">
          <w:t>7.1.2</w:t>
        </w:r>
        <w:r w:rsidRPr="004E3EB6">
          <w:rPr>
            <w:sz w:val="24"/>
            <w:szCs w:val="24"/>
          </w:rPr>
          <w:tab/>
        </w:r>
        <w:r w:rsidRPr="004E3EB6">
          <w:t>Nya hot från pandemi och snabb ränteuppgång</w:t>
        </w:r>
        <w:r w:rsidRPr="004E3EB6">
          <w:rPr>
            <w:webHidden/>
          </w:rPr>
          <w:tab/>
        </w:r>
        <w:r w:rsidRPr="004E3EB6">
          <w:rPr>
            <w:webHidden/>
          </w:rPr>
          <w:fldChar w:fldCharType="begin" w:fldLock="1"/>
        </w:r>
        <w:r w:rsidRPr="004E3EB6">
          <w:rPr>
            <w:webHidden/>
          </w:rPr>
          <w:instrText xml:space="preserve"> PAGEREF _Toc135114381 \h </w:instrText>
        </w:r>
        <w:r w:rsidRPr="004E3EB6">
          <w:rPr>
            <w:webHidden/>
          </w:rPr>
          <w:fldChar w:fldCharType="separate"/>
        </w:r>
        <w:r w:rsidR="0012302D" w:rsidRPr="004E3EB6">
          <w:rPr>
            <w:webHidden/>
          </w:rPr>
          <w:t>72</w:t>
        </w:r>
        <w:r w:rsidRPr="004E3EB6">
          <w:rPr>
            <w:webHidden/>
          </w:rPr>
          <w:fldChar w:fldCharType="end"/>
        </w:r>
      </w:hyperlink>
    </w:p>
    <w:p w:rsidR="004D5C27" w:rsidRPr="004E3EB6" w:rsidRDefault="004D5C27" w:rsidP="00841240">
      <w:pPr>
        <w:pStyle w:val="Innehll3"/>
        <w:rPr>
          <w:sz w:val="24"/>
          <w:szCs w:val="24"/>
        </w:rPr>
      </w:pPr>
      <w:hyperlink w:anchor="_Toc135114382" w:history="1">
        <w:r w:rsidRPr="004E3EB6">
          <w:t>7.1.3</w:t>
        </w:r>
        <w:r w:rsidRPr="004E3EB6">
          <w:rPr>
            <w:sz w:val="24"/>
            <w:szCs w:val="24"/>
          </w:rPr>
          <w:tab/>
        </w:r>
        <w:r w:rsidRPr="004E3EB6">
          <w:t>Reformer och ledarskap krävs för att undvika nya kriser</w:t>
        </w:r>
        <w:r w:rsidRPr="004E3EB6">
          <w:rPr>
            <w:webHidden/>
          </w:rPr>
          <w:tab/>
        </w:r>
        <w:r w:rsidRPr="004E3EB6">
          <w:rPr>
            <w:webHidden/>
          </w:rPr>
          <w:fldChar w:fldCharType="begin" w:fldLock="1"/>
        </w:r>
        <w:r w:rsidRPr="004E3EB6">
          <w:rPr>
            <w:webHidden/>
          </w:rPr>
          <w:instrText xml:space="preserve"> PAGEREF _Toc135114382 \h </w:instrText>
        </w:r>
        <w:r w:rsidRPr="004E3EB6">
          <w:rPr>
            <w:webHidden/>
          </w:rPr>
          <w:fldChar w:fldCharType="separate"/>
        </w:r>
        <w:r w:rsidR="0012302D" w:rsidRPr="004E3EB6">
          <w:rPr>
            <w:webHidden/>
          </w:rPr>
          <w:t>72</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83" w:history="1">
        <w:r w:rsidRPr="004E3EB6">
          <w:t>7.2</w:t>
        </w:r>
        <w:r w:rsidRPr="004E3EB6">
          <w:rPr>
            <w:sz w:val="24"/>
            <w:szCs w:val="24"/>
          </w:rPr>
          <w:tab/>
        </w:r>
        <w:r w:rsidRPr="004E3EB6">
          <w:t>Sverige rider på världskonjunkturen</w:t>
        </w:r>
        <w:r w:rsidRPr="004E3EB6">
          <w:rPr>
            <w:webHidden/>
          </w:rPr>
          <w:tab/>
        </w:r>
        <w:r w:rsidRPr="004E3EB6">
          <w:rPr>
            <w:webHidden/>
          </w:rPr>
          <w:fldChar w:fldCharType="begin" w:fldLock="1"/>
        </w:r>
        <w:r w:rsidRPr="004E3EB6">
          <w:rPr>
            <w:webHidden/>
          </w:rPr>
          <w:instrText xml:space="preserve"> PAGEREF _Toc135114383 \h </w:instrText>
        </w:r>
        <w:r w:rsidRPr="004E3EB6">
          <w:rPr>
            <w:webHidden/>
          </w:rPr>
          <w:fldChar w:fldCharType="separate"/>
        </w:r>
        <w:r w:rsidR="0012302D" w:rsidRPr="004E3EB6">
          <w:rPr>
            <w:webHidden/>
          </w:rPr>
          <w:t>73</w:t>
        </w:r>
        <w:r w:rsidRPr="004E3EB6">
          <w:rPr>
            <w:webHidden/>
          </w:rPr>
          <w:fldChar w:fldCharType="end"/>
        </w:r>
      </w:hyperlink>
    </w:p>
    <w:p w:rsidR="004D5C27" w:rsidRPr="004E3EB6" w:rsidRDefault="004D5C27" w:rsidP="00841240">
      <w:pPr>
        <w:pStyle w:val="Innehll3"/>
        <w:rPr>
          <w:sz w:val="24"/>
          <w:szCs w:val="24"/>
        </w:rPr>
      </w:pPr>
      <w:hyperlink w:anchor="_Toc135114384" w:history="1">
        <w:r w:rsidRPr="004E3EB6">
          <w:t>7.2.1</w:t>
        </w:r>
        <w:r w:rsidRPr="004E3EB6">
          <w:rPr>
            <w:sz w:val="24"/>
            <w:szCs w:val="24"/>
          </w:rPr>
          <w:tab/>
        </w:r>
        <w:r w:rsidRPr="004E3EB6">
          <w:t>Sysselsättning och arbetslöshet</w:t>
        </w:r>
        <w:r w:rsidRPr="004E3EB6">
          <w:rPr>
            <w:webHidden/>
          </w:rPr>
          <w:tab/>
        </w:r>
        <w:r w:rsidRPr="004E3EB6">
          <w:rPr>
            <w:webHidden/>
          </w:rPr>
          <w:fldChar w:fldCharType="begin" w:fldLock="1"/>
        </w:r>
        <w:r w:rsidRPr="004E3EB6">
          <w:rPr>
            <w:webHidden/>
          </w:rPr>
          <w:instrText xml:space="preserve"> PAGEREF _Toc135114384 \h </w:instrText>
        </w:r>
        <w:r w:rsidRPr="004E3EB6">
          <w:rPr>
            <w:webHidden/>
          </w:rPr>
          <w:fldChar w:fldCharType="separate"/>
        </w:r>
        <w:r w:rsidR="0012302D" w:rsidRPr="004E3EB6">
          <w:rPr>
            <w:webHidden/>
          </w:rPr>
          <w:t>75</w:t>
        </w:r>
        <w:r w:rsidRPr="004E3EB6">
          <w:rPr>
            <w:webHidden/>
          </w:rPr>
          <w:fldChar w:fldCharType="end"/>
        </w:r>
      </w:hyperlink>
    </w:p>
    <w:p w:rsidR="004D5C27" w:rsidRPr="004E3EB6" w:rsidRDefault="004D5C27" w:rsidP="00841240">
      <w:pPr>
        <w:pStyle w:val="Innehll3"/>
        <w:rPr>
          <w:sz w:val="24"/>
          <w:szCs w:val="24"/>
        </w:rPr>
      </w:pPr>
      <w:hyperlink w:anchor="_Toc135114385" w:history="1">
        <w:r w:rsidRPr="004E3EB6">
          <w:t>7.2.2</w:t>
        </w:r>
        <w:r w:rsidRPr="004E3EB6">
          <w:rPr>
            <w:sz w:val="24"/>
            <w:szCs w:val="24"/>
          </w:rPr>
          <w:tab/>
        </w:r>
        <w:r w:rsidRPr="004E3EB6">
          <w:t>Investeringar</w:t>
        </w:r>
        <w:r w:rsidRPr="004E3EB6">
          <w:rPr>
            <w:webHidden/>
          </w:rPr>
          <w:tab/>
        </w:r>
        <w:r w:rsidRPr="004E3EB6">
          <w:rPr>
            <w:webHidden/>
          </w:rPr>
          <w:fldChar w:fldCharType="begin" w:fldLock="1"/>
        </w:r>
        <w:r w:rsidRPr="004E3EB6">
          <w:rPr>
            <w:webHidden/>
          </w:rPr>
          <w:instrText xml:space="preserve"> PAGEREF _Toc135114385 \h </w:instrText>
        </w:r>
        <w:r w:rsidRPr="004E3EB6">
          <w:rPr>
            <w:webHidden/>
          </w:rPr>
          <w:fldChar w:fldCharType="separate"/>
        </w:r>
        <w:r w:rsidR="0012302D" w:rsidRPr="004E3EB6">
          <w:rPr>
            <w:webHidden/>
          </w:rPr>
          <w:t>75</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86" w:history="1">
        <w:r w:rsidRPr="004E3EB6">
          <w:t>7.3</w:t>
        </w:r>
        <w:r w:rsidRPr="004E3EB6">
          <w:rPr>
            <w:sz w:val="24"/>
            <w:szCs w:val="24"/>
          </w:rPr>
          <w:tab/>
        </w:r>
        <w:r w:rsidRPr="004E3EB6">
          <w:t>Problemområden</w:t>
        </w:r>
        <w:r w:rsidRPr="004E3EB6">
          <w:rPr>
            <w:webHidden/>
          </w:rPr>
          <w:tab/>
        </w:r>
        <w:r w:rsidRPr="004E3EB6">
          <w:rPr>
            <w:webHidden/>
          </w:rPr>
          <w:fldChar w:fldCharType="begin" w:fldLock="1"/>
        </w:r>
        <w:r w:rsidRPr="004E3EB6">
          <w:rPr>
            <w:webHidden/>
          </w:rPr>
          <w:instrText xml:space="preserve"> PAGEREF _Toc135114386 \h </w:instrText>
        </w:r>
        <w:r w:rsidRPr="004E3EB6">
          <w:rPr>
            <w:webHidden/>
          </w:rPr>
          <w:fldChar w:fldCharType="separate"/>
        </w:r>
        <w:r w:rsidR="0012302D" w:rsidRPr="004E3EB6">
          <w:rPr>
            <w:webHidden/>
          </w:rPr>
          <w:t>76</w:t>
        </w:r>
        <w:r w:rsidRPr="004E3EB6">
          <w:rPr>
            <w:webHidden/>
          </w:rPr>
          <w:fldChar w:fldCharType="end"/>
        </w:r>
      </w:hyperlink>
    </w:p>
    <w:p w:rsidR="004D5C27" w:rsidRPr="004E3EB6" w:rsidRDefault="004D5C27" w:rsidP="00841240">
      <w:pPr>
        <w:pStyle w:val="Innehll3"/>
        <w:rPr>
          <w:sz w:val="24"/>
          <w:szCs w:val="24"/>
        </w:rPr>
      </w:pPr>
      <w:hyperlink w:anchor="_Toc135114387" w:history="1">
        <w:r w:rsidRPr="004E3EB6">
          <w:t>7.3.1</w:t>
        </w:r>
        <w:r w:rsidRPr="004E3EB6">
          <w:rPr>
            <w:sz w:val="24"/>
            <w:szCs w:val="24"/>
          </w:rPr>
          <w:tab/>
        </w:r>
        <w:r w:rsidRPr="004E3EB6">
          <w:t>Svensk ekonomi – påfrestningarna ökar i det fördolda</w:t>
        </w:r>
        <w:r w:rsidRPr="004E3EB6">
          <w:rPr>
            <w:webHidden/>
          </w:rPr>
          <w:tab/>
        </w:r>
        <w:r w:rsidRPr="004E3EB6">
          <w:rPr>
            <w:webHidden/>
          </w:rPr>
          <w:fldChar w:fldCharType="begin" w:fldLock="1"/>
        </w:r>
        <w:r w:rsidRPr="004E3EB6">
          <w:rPr>
            <w:webHidden/>
          </w:rPr>
          <w:instrText xml:space="preserve"> PAGEREF _Toc135114387 \h </w:instrText>
        </w:r>
        <w:r w:rsidRPr="004E3EB6">
          <w:rPr>
            <w:webHidden/>
          </w:rPr>
          <w:fldChar w:fldCharType="separate"/>
        </w:r>
        <w:r w:rsidR="0012302D" w:rsidRPr="004E3EB6">
          <w:rPr>
            <w:webHidden/>
          </w:rPr>
          <w:t>76</w:t>
        </w:r>
        <w:r w:rsidRPr="004E3EB6">
          <w:rPr>
            <w:webHidden/>
          </w:rPr>
          <w:fldChar w:fldCharType="end"/>
        </w:r>
      </w:hyperlink>
    </w:p>
    <w:p w:rsidR="004D5C27" w:rsidRPr="004E3EB6" w:rsidRDefault="004D5C27" w:rsidP="00841240">
      <w:pPr>
        <w:pStyle w:val="Innehll3"/>
        <w:rPr>
          <w:sz w:val="24"/>
          <w:szCs w:val="24"/>
        </w:rPr>
      </w:pPr>
      <w:hyperlink w:anchor="_Toc135114388" w:history="1">
        <w:r w:rsidRPr="004E3EB6">
          <w:t>7.3.2</w:t>
        </w:r>
        <w:r w:rsidRPr="004E3EB6">
          <w:rPr>
            <w:sz w:val="24"/>
            <w:szCs w:val="24"/>
          </w:rPr>
          <w:tab/>
        </w:r>
        <w:r w:rsidRPr="004E3EB6">
          <w:t>Alltför få arbetar alltför lite</w:t>
        </w:r>
        <w:r w:rsidRPr="004E3EB6">
          <w:rPr>
            <w:webHidden/>
          </w:rPr>
          <w:tab/>
        </w:r>
        <w:r w:rsidRPr="004E3EB6">
          <w:rPr>
            <w:webHidden/>
          </w:rPr>
          <w:fldChar w:fldCharType="begin" w:fldLock="1"/>
        </w:r>
        <w:r w:rsidRPr="004E3EB6">
          <w:rPr>
            <w:webHidden/>
          </w:rPr>
          <w:instrText xml:space="preserve"> PAGEREF _Toc135114388 \h </w:instrText>
        </w:r>
        <w:r w:rsidRPr="004E3EB6">
          <w:rPr>
            <w:webHidden/>
          </w:rPr>
          <w:fldChar w:fldCharType="separate"/>
        </w:r>
        <w:r w:rsidR="0012302D" w:rsidRPr="004E3EB6">
          <w:rPr>
            <w:webHidden/>
          </w:rPr>
          <w:t>77</w:t>
        </w:r>
        <w:r w:rsidRPr="004E3EB6">
          <w:rPr>
            <w:webHidden/>
          </w:rPr>
          <w:fldChar w:fldCharType="end"/>
        </w:r>
      </w:hyperlink>
    </w:p>
    <w:p w:rsidR="004D5C27" w:rsidRPr="004E3EB6" w:rsidRDefault="004D5C27" w:rsidP="00841240">
      <w:pPr>
        <w:pStyle w:val="Innehll3"/>
        <w:rPr>
          <w:sz w:val="24"/>
          <w:szCs w:val="24"/>
        </w:rPr>
      </w:pPr>
      <w:hyperlink w:anchor="_Toc135114389" w:history="1">
        <w:r w:rsidRPr="004E3EB6">
          <w:t>7.3.3</w:t>
        </w:r>
        <w:r w:rsidRPr="004E3EB6">
          <w:rPr>
            <w:sz w:val="24"/>
            <w:szCs w:val="24"/>
          </w:rPr>
          <w:tab/>
        </w:r>
        <w:r w:rsidRPr="004E3EB6">
          <w:t>Sjukskrivningstalen fortfarande alarmerande höga</w:t>
        </w:r>
        <w:r w:rsidRPr="004E3EB6">
          <w:rPr>
            <w:webHidden/>
          </w:rPr>
          <w:tab/>
        </w:r>
        <w:r w:rsidRPr="004E3EB6">
          <w:rPr>
            <w:webHidden/>
          </w:rPr>
          <w:fldChar w:fldCharType="begin" w:fldLock="1"/>
        </w:r>
        <w:r w:rsidRPr="004E3EB6">
          <w:rPr>
            <w:webHidden/>
          </w:rPr>
          <w:instrText xml:space="preserve"> PAGEREF _Toc135114389 \h </w:instrText>
        </w:r>
        <w:r w:rsidRPr="004E3EB6">
          <w:rPr>
            <w:webHidden/>
          </w:rPr>
          <w:fldChar w:fldCharType="separate"/>
        </w:r>
        <w:r w:rsidR="0012302D" w:rsidRPr="004E3EB6">
          <w:rPr>
            <w:webHidden/>
          </w:rPr>
          <w:t>77</w:t>
        </w:r>
        <w:r w:rsidRPr="004E3EB6">
          <w:rPr>
            <w:webHidden/>
          </w:rPr>
          <w:fldChar w:fldCharType="end"/>
        </w:r>
      </w:hyperlink>
    </w:p>
    <w:p w:rsidR="004D5C27" w:rsidRPr="004E3EB6" w:rsidRDefault="004D5C27" w:rsidP="00841240">
      <w:pPr>
        <w:pStyle w:val="Innehll3"/>
        <w:rPr>
          <w:sz w:val="24"/>
          <w:szCs w:val="24"/>
        </w:rPr>
      </w:pPr>
      <w:hyperlink w:anchor="_Toc135114390" w:history="1">
        <w:r w:rsidRPr="004E3EB6">
          <w:t>7.3.4</w:t>
        </w:r>
        <w:r w:rsidRPr="004E3EB6">
          <w:rPr>
            <w:sz w:val="24"/>
            <w:szCs w:val="24"/>
          </w:rPr>
          <w:tab/>
        </w:r>
        <w:r w:rsidRPr="004E3EB6">
          <w:t>Dålig tillgänglighet i vården</w:t>
        </w:r>
        <w:r w:rsidRPr="004E3EB6">
          <w:rPr>
            <w:webHidden/>
          </w:rPr>
          <w:tab/>
        </w:r>
        <w:r w:rsidRPr="004E3EB6">
          <w:rPr>
            <w:webHidden/>
          </w:rPr>
          <w:fldChar w:fldCharType="begin" w:fldLock="1"/>
        </w:r>
        <w:r w:rsidRPr="004E3EB6">
          <w:rPr>
            <w:webHidden/>
          </w:rPr>
          <w:instrText xml:space="preserve"> PAGEREF _Toc135114390 \h </w:instrText>
        </w:r>
        <w:r w:rsidRPr="004E3EB6">
          <w:rPr>
            <w:webHidden/>
          </w:rPr>
          <w:fldChar w:fldCharType="separate"/>
        </w:r>
        <w:r w:rsidR="0012302D" w:rsidRPr="004E3EB6">
          <w:rPr>
            <w:webHidden/>
          </w:rPr>
          <w:t>78</w:t>
        </w:r>
        <w:r w:rsidRPr="004E3EB6">
          <w:rPr>
            <w:webHidden/>
          </w:rPr>
          <w:fldChar w:fldCharType="end"/>
        </w:r>
      </w:hyperlink>
    </w:p>
    <w:p w:rsidR="004D5C27" w:rsidRPr="004E3EB6" w:rsidRDefault="004D5C27" w:rsidP="00841240">
      <w:pPr>
        <w:pStyle w:val="Innehll3"/>
        <w:rPr>
          <w:sz w:val="24"/>
          <w:szCs w:val="24"/>
        </w:rPr>
      </w:pPr>
      <w:hyperlink w:anchor="_Toc135114391" w:history="1">
        <w:r w:rsidRPr="004E3EB6">
          <w:t>7.3.5</w:t>
        </w:r>
        <w:r w:rsidRPr="004E3EB6">
          <w:rPr>
            <w:sz w:val="24"/>
            <w:szCs w:val="24"/>
          </w:rPr>
          <w:tab/>
        </w:r>
        <w:r w:rsidRPr="004E3EB6">
          <w:t>Sverige tappar mark som investeringsland</w:t>
        </w:r>
        <w:r w:rsidRPr="004E3EB6">
          <w:rPr>
            <w:webHidden/>
          </w:rPr>
          <w:tab/>
        </w:r>
        <w:r w:rsidRPr="004E3EB6">
          <w:rPr>
            <w:webHidden/>
          </w:rPr>
          <w:fldChar w:fldCharType="begin" w:fldLock="1"/>
        </w:r>
        <w:r w:rsidRPr="004E3EB6">
          <w:rPr>
            <w:webHidden/>
          </w:rPr>
          <w:instrText xml:space="preserve"> PAGEREF _Toc135114391 \h </w:instrText>
        </w:r>
        <w:r w:rsidRPr="004E3EB6">
          <w:rPr>
            <w:webHidden/>
          </w:rPr>
          <w:fldChar w:fldCharType="separate"/>
        </w:r>
        <w:r w:rsidR="0012302D" w:rsidRPr="004E3EB6">
          <w:rPr>
            <w:webHidden/>
          </w:rPr>
          <w:t>78</w:t>
        </w:r>
        <w:r w:rsidRPr="004E3EB6">
          <w:rPr>
            <w:webHidden/>
          </w:rPr>
          <w:fldChar w:fldCharType="end"/>
        </w:r>
      </w:hyperlink>
    </w:p>
    <w:p w:rsidR="004D5C27" w:rsidRPr="004E3EB6" w:rsidRDefault="004D5C27" w:rsidP="00841240">
      <w:pPr>
        <w:pStyle w:val="Innehll3"/>
        <w:rPr>
          <w:sz w:val="24"/>
          <w:szCs w:val="24"/>
        </w:rPr>
      </w:pPr>
      <w:hyperlink w:anchor="_Toc135114392" w:history="1">
        <w:r w:rsidRPr="004E3EB6">
          <w:t>7.3.6</w:t>
        </w:r>
        <w:r w:rsidRPr="004E3EB6">
          <w:rPr>
            <w:sz w:val="24"/>
            <w:szCs w:val="24"/>
          </w:rPr>
          <w:tab/>
        </w:r>
        <w:r w:rsidRPr="004E3EB6">
          <w:t>Hushållen lånar</w:t>
        </w:r>
        <w:r w:rsidRPr="004E3EB6">
          <w:rPr>
            <w:webHidden/>
          </w:rPr>
          <w:tab/>
        </w:r>
        <w:r w:rsidRPr="004E3EB6">
          <w:rPr>
            <w:webHidden/>
          </w:rPr>
          <w:fldChar w:fldCharType="begin" w:fldLock="1"/>
        </w:r>
        <w:r w:rsidRPr="004E3EB6">
          <w:rPr>
            <w:webHidden/>
          </w:rPr>
          <w:instrText xml:space="preserve"> PAGEREF _Toc135114392 \h </w:instrText>
        </w:r>
        <w:r w:rsidRPr="004E3EB6">
          <w:rPr>
            <w:webHidden/>
          </w:rPr>
          <w:fldChar w:fldCharType="separate"/>
        </w:r>
        <w:r w:rsidR="0012302D" w:rsidRPr="004E3EB6">
          <w:rPr>
            <w:webHidden/>
          </w:rPr>
          <w:t>79</w:t>
        </w:r>
        <w:r w:rsidRPr="004E3EB6">
          <w:rPr>
            <w:webHidden/>
          </w:rPr>
          <w:fldChar w:fldCharType="end"/>
        </w:r>
      </w:hyperlink>
    </w:p>
    <w:p w:rsidR="004D5C27" w:rsidRPr="004E3EB6" w:rsidRDefault="004D5C27" w:rsidP="001F7DE2">
      <w:pPr>
        <w:pStyle w:val="Innehll1"/>
        <w:tabs>
          <w:tab w:val="left" w:pos="285"/>
        </w:tabs>
        <w:rPr>
          <w:sz w:val="24"/>
          <w:szCs w:val="24"/>
        </w:rPr>
      </w:pPr>
      <w:hyperlink w:anchor="_Toc135114393" w:history="1">
        <w:r w:rsidRPr="004E3EB6">
          <w:t>8</w:t>
        </w:r>
        <w:r w:rsidRPr="004E3EB6">
          <w:rPr>
            <w:sz w:val="24"/>
            <w:szCs w:val="24"/>
          </w:rPr>
          <w:tab/>
        </w:r>
        <w:r w:rsidRPr="004E3EB6">
          <w:t>Kristdemokraternas alternativ</w:t>
        </w:r>
        <w:r w:rsidRPr="004E3EB6">
          <w:rPr>
            <w:webHidden/>
          </w:rPr>
          <w:tab/>
        </w:r>
        <w:r w:rsidRPr="004E3EB6">
          <w:rPr>
            <w:webHidden/>
          </w:rPr>
          <w:fldChar w:fldCharType="begin" w:fldLock="1"/>
        </w:r>
        <w:r w:rsidRPr="004E3EB6">
          <w:rPr>
            <w:webHidden/>
          </w:rPr>
          <w:instrText xml:space="preserve"> PAGEREF _Toc135114393 \h </w:instrText>
        </w:r>
        <w:r w:rsidRPr="004E3EB6">
          <w:rPr>
            <w:webHidden/>
          </w:rPr>
          <w:fldChar w:fldCharType="separate"/>
        </w:r>
        <w:r w:rsidR="0012302D" w:rsidRPr="004E3EB6">
          <w:rPr>
            <w:webHidden/>
          </w:rPr>
          <w:t>79</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94" w:history="1">
        <w:r w:rsidRPr="004E3EB6">
          <w:rPr>
            <w:snapToGrid w:val="0"/>
          </w:rPr>
          <w:t>8.1</w:t>
        </w:r>
        <w:r w:rsidRPr="004E3EB6">
          <w:rPr>
            <w:sz w:val="24"/>
            <w:szCs w:val="24"/>
          </w:rPr>
          <w:tab/>
        </w:r>
        <w:r w:rsidRPr="004E3EB6">
          <w:rPr>
            <w:snapToGrid w:val="0"/>
          </w:rPr>
          <w:t>En politik för valfrihet och trygghet</w:t>
        </w:r>
        <w:r w:rsidRPr="004E3EB6">
          <w:rPr>
            <w:webHidden/>
          </w:rPr>
          <w:tab/>
        </w:r>
        <w:r w:rsidRPr="004E3EB6">
          <w:rPr>
            <w:webHidden/>
          </w:rPr>
          <w:fldChar w:fldCharType="begin" w:fldLock="1"/>
        </w:r>
        <w:r w:rsidRPr="004E3EB6">
          <w:rPr>
            <w:webHidden/>
          </w:rPr>
          <w:instrText xml:space="preserve"> PAGEREF _Toc135114394 \h </w:instrText>
        </w:r>
        <w:r w:rsidRPr="004E3EB6">
          <w:rPr>
            <w:webHidden/>
          </w:rPr>
          <w:fldChar w:fldCharType="separate"/>
        </w:r>
        <w:r w:rsidR="0012302D" w:rsidRPr="004E3EB6">
          <w:rPr>
            <w:webHidden/>
          </w:rPr>
          <w:t>79</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95" w:history="1">
        <w:r w:rsidRPr="004E3EB6">
          <w:t>8.2</w:t>
        </w:r>
        <w:r w:rsidRPr="004E3EB6">
          <w:rPr>
            <w:sz w:val="24"/>
            <w:szCs w:val="24"/>
          </w:rPr>
          <w:tab/>
        </w:r>
        <w:r w:rsidRPr="004E3EB6">
          <w:t>Kristdemokratins utgångspunkter</w:t>
        </w:r>
        <w:r w:rsidRPr="004E3EB6">
          <w:rPr>
            <w:webHidden/>
          </w:rPr>
          <w:tab/>
        </w:r>
        <w:r w:rsidRPr="004E3EB6">
          <w:rPr>
            <w:webHidden/>
          </w:rPr>
          <w:fldChar w:fldCharType="begin" w:fldLock="1"/>
        </w:r>
        <w:r w:rsidRPr="004E3EB6">
          <w:rPr>
            <w:webHidden/>
          </w:rPr>
          <w:instrText xml:space="preserve"> PAGEREF _Toc135114395 \h </w:instrText>
        </w:r>
        <w:r w:rsidRPr="004E3EB6">
          <w:rPr>
            <w:webHidden/>
          </w:rPr>
          <w:fldChar w:fldCharType="separate"/>
        </w:r>
        <w:r w:rsidR="0012302D" w:rsidRPr="004E3EB6">
          <w:rPr>
            <w:webHidden/>
          </w:rPr>
          <w:t>79</w:t>
        </w:r>
        <w:r w:rsidRPr="004E3EB6">
          <w:rPr>
            <w:webHidden/>
          </w:rPr>
          <w:fldChar w:fldCharType="end"/>
        </w:r>
      </w:hyperlink>
    </w:p>
    <w:p w:rsidR="004D5C27" w:rsidRPr="004E3EB6" w:rsidRDefault="004D5C27" w:rsidP="00841240">
      <w:pPr>
        <w:pStyle w:val="Innehll3"/>
        <w:rPr>
          <w:sz w:val="24"/>
          <w:szCs w:val="24"/>
        </w:rPr>
      </w:pPr>
      <w:hyperlink w:anchor="_Toc135114396" w:history="1">
        <w:r w:rsidRPr="004E3EB6">
          <w:t>8.2.1</w:t>
        </w:r>
        <w:r w:rsidRPr="004E3EB6">
          <w:rPr>
            <w:sz w:val="24"/>
            <w:szCs w:val="24"/>
          </w:rPr>
          <w:tab/>
        </w:r>
        <w:r w:rsidRPr="004E3EB6">
          <w:t>Social marknadsekonomi</w:t>
        </w:r>
        <w:r w:rsidRPr="004E3EB6">
          <w:rPr>
            <w:webHidden/>
          </w:rPr>
          <w:tab/>
        </w:r>
        <w:r w:rsidRPr="004E3EB6">
          <w:rPr>
            <w:webHidden/>
          </w:rPr>
          <w:fldChar w:fldCharType="begin" w:fldLock="1"/>
        </w:r>
        <w:r w:rsidRPr="004E3EB6">
          <w:rPr>
            <w:webHidden/>
          </w:rPr>
          <w:instrText xml:space="preserve"> PAGEREF _Toc135114396 \h </w:instrText>
        </w:r>
        <w:r w:rsidRPr="004E3EB6">
          <w:rPr>
            <w:webHidden/>
          </w:rPr>
          <w:fldChar w:fldCharType="separate"/>
        </w:r>
        <w:r w:rsidR="0012302D" w:rsidRPr="004E3EB6">
          <w:rPr>
            <w:webHidden/>
          </w:rPr>
          <w:t>79</w:t>
        </w:r>
        <w:r w:rsidRPr="004E3EB6">
          <w:rPr>
            <w:webHidden/>
          </w:rPr>
          <w:fldChar w:fldCharType="end"/>
        </w:r>
      </w:hyperlink>
    </w:p>
    <w:p w:rsidR="004D5C27" w:rsidRPr="004E3EB6" w:rsidRDefault="004D5C27" w:rsidP="00841240">
      <w:pPr>
        <w:pStyle w:val="Innehll3"/>
        <w:rPr>
          <w:sz w:val="24"/>
          <w:szCs w:val="24"/>
        </w:rPr>
      </w:pPr>
      <w:hyperlink w:anchor="_Toc135114397" w:history="1">
        <w:r w:rsidRPr="004E3EB6">
          <w:t>8.2.2</w:t>
        </w:r>
        <w:r w:rsidRPr="004E3EB6">
          <w:rPr>
            <w:sz w:val="24"/>
            <w:szCs w:val="24"/>
          </w:rPr>
          <w:tab/>
        </w:r>
        <w:r w:rsidRPr="004E3EB6">
          <w:t>En social och ekologiskt hållbar marknadsekonomi</w:t>
        </w:r>
        <w:r w:rsidRPr="004E3EB6">
          <w:rPr>
            <w:webHidden/>
          </w:rPr>
          <w:tab/>
        </w:r>
        <w:r w:rsidRPr="004E3EB6">
          <w:rPr>
            <w:webHidden/>
          </w:rPr>
          <w:fldChar w:fldCharType="begin" w:fldLock="1"/>
        </w:r>
        <w:r w:rsidRPr="004E3EB6">
          <w:rPr>
            <w:webHidden/>
          </w:rPr>
          <w:instrText xml:space="preserve"> PAGEREF _Toc135114397 \h </w:instrText>
        </w:r>
        <w:r w:rsidRPr="004E3EB6">
          <w:rPr>
            <w:webHidden/>
          </w:rPr>
          <w:fldChar w:fldCharType="separate"/>
        </w:r>
        <w:r w:rsidR="0012302D" w:rsidRPr="004E3EB6">
          <w:rPr>
            <w:webHidden/>
          </w:rPr>
          <w:t>82</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398" w:history="1">
        <w:r w:rsidRPr="004E3EB6">
          <w:t>8.3</w:t>
        </w:r>
        <w:r w:rsidRPr="004E3EB6">
          <w:rPr>
            <w:sz w:val="24"/>
            <w:szCs w:val="24"/>
          </w:rPr>
          <w:tab/>
        </w:r>
        <w:r w:rsidRPr="004E3EB6">
          <w:t>Den ekonomiska politikens inriktning</w:t>
        </w:r>
        <w:r w:rsidRPr="004E3EB6">
          <w:rPr>
            <w:webHidden/>
          </w:rPr>
          <w:tab/>
        </w:r>
        <w:r w:rsidRPr="004E3EB6">
          <w:rPr>
            <w:webHidden/>
          </w:rPr>
          <w:fldChar w:fldCharType="begin" w:fldLock="1"/>
        </w:r>
        <w:r w:rsidRPr="004E3EB6">
          <w:rPr>
            <w:webHidden/>
          </w:rPr>
          <w:instrText xml:space="preserve"> PAGEREF _Toc135114398 \h </w:instrText>
        </w:r>
        <w:r w:rsidRPr="004E3EB6">
          <w:rPr>
            <w:webHidden/>
          </w:rPr>
          <w:fldChar w:fldCharType="separate"/>
        </w:r>
        <w:r w:rsidR="0012302D" w:rsidRPr="004E3EB6">
          <w:rPr>
            <w:webHidden/>
          </w:rPr>
          <w:t>82</w:t>
        </w:r>
        <w:r w:rsidRPr="004E3EB6">
          <w:rPr>
            <w:webHidden/>
          </w:rPr>
          <w:fldChar w:fldCharType="end"/>
        </w:r>
      </w:hyperlink>
    </w:p>
    <w:p w:rsidR="004D5C27" w:rsidRPr="004E3EB6" w:rsidRDefault="004D5C27" w:rsidP="00841240">
      <w:pPr>
        <w:pStyle w:val="Innehll3"/>
        <w:rPr>
          <w:sz w:val="24"/>
          <w:szCs w:val="24"/>
        </w:rPr>
      </w:pPr>
      <w:hyperlink w:anchor="_Toc135114399" w:history="1">
        <w:r w:rsidRPr="004E3EB6">
          <w:t>8.3.1</w:t>
        </w:r>
        <w:r w:rsidRPr="004E3EB6">
          <w:rPr>
            <w:sz w:val="24"/>
            <w:szCs w:val="24"/>
          </w:rPr>
          <w:tab/>
        </w:r>
        <w:r w:rsidRPr="004E3EB6">
          <w:t>Målet är 3 procents uthållig tillväxt</w:t>
        </w:r>
        <w:r w:rsidRPr="004E3EB6">
          <w:rPr>
            <w:webHidden/>
          </w:rPr>
          <w:tab/>
        </w:r>
        <w:r w:rsidRPr="004E3EB6">
          <w:rPr>
            <w:webHidden/>
          </w:rPr>
          <w:fldChar w:fldCharType="begin" w:fldLock="1"/>
        </w:r>
        <w:r w:rsidRPr="004E3EB6">
          <w:rPr>
            <w:webHidden/>
          </w:rPr>
          <w:instrText xml:space="preserve"> PAGEREF _Toc135114399 \h </w:instrText>
        </w:r>
        <w:r w:rsidRPr="004E3EB6">
          <w:rPr>
            <w:webHidden/>
          </w:rPr>
          <w:fldChar w:fldCharType="separate"/>
        </w:r>
        <w:r w:rsidR="0012302D" w:rsidRPr="004E3EB6">
          <w:rPr>
            <w:webHidden/>
          </w:rPr>
          <w:t>83</w:t>
        </w:r>
        <w:r w:rsidRPr="004E3EB6">
          <w:rPr>
            <w:webHidden/>
          </w:rPr>
          <w:fldChar w:fldCharType="end"/>
        </w:r>
      </w:hyperlink>
    </w:p>
    <w:p w:rsidR="004D5C27" w:rsidRPr="004E3EB6" w:rsidRDefault="004D5C27" w:rsidP="00841240">
      <w:pPr>
        <w:pStyle w:val="Innehll3"/>
        <w:rPr>
          <w:sz w:val="24"/>
          <w:szCs w:val="24"/>
        </w:rPr>
      </w:pPr>
      <w:hyperlink w:anchor="_Toc135114400" w:history="1">
        <w:r w:rsidRPr="004E3EB6">
          <w:t>8.3.2</w:t>
        </w:r>
        <w:r w:rsidRPr="004E3EB6">
          <w:rPr>
            <w:sz w:val="24"/>
            <w:szCs w:val="24"/>
          </w:rPr>
          <w:tab/>
        </w:r>
        <w:r w:rsidRPr="004E3EB6">
          <w:t>Sunda statsfinanser</w:t>
        </w:r>
        <w:r w:rsidRPr="004E3EB6">
          <w:rPr>
            <w:webHidden/>
          </w:rPr>
          <w:tab/>
        </w:r>
        <w:r w:rsidRPr="004E3EB6">
          <w:rPr>
            <w:webHidden/>
          </w:rPr>
          <w:fldChar w:fldCharType="begin" w:fldLock="1"/>
        </w:r>
        <w:r w:rsidRPr="004E3EB6">
          <w:rPr>
            <w:webHidden/>
          </w:rPr>
          <w:instrText xml:space="preserve"> PAGEREF _Toc135114400 \h </w:instrText>
        </w:r>
        <w:r w:rsidRPr="004E3EB6">
          <w:rPr>
            <w:webHidden/>
          </w:rPr>
          <w:fldChar w:fldCharType="separate"/>
        </w:r>
        <w:r w:rsidR="0012302D" w:rsidRPr="004E3EB6">
          <w:rPr>
            <w:webHidden/>
          </w:rPr>
          <w:t>84</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01" w:history="1">
        <w:r w:rsidRPr="004E3EB6">
          <w:t>8.4</w:t>
        </w:r>
        <w:r w:rsidRPr="004E3EB6">
          <w:rPr>
            <w:sz w:val="24"/>
            <w:szCs w:val="24"/>
          </w:rPr>
          <w:tab/>
        </w:r>
        <w:r w:rsidRPr="004E3EB6">
          <w:t>Prioriterat område: Tillväxtpolitik för nya jobb och ökad välfärd</w:t>
        </w:r>
        <w:r w:rsidRPr="004E3EB6">
          <w:rPr>
            <w:webHidden/>
          </w:rPr>
          <w:tab/>
        </w:r>
        <w:r w:rsidRPr="004E3EB6">
          <w:rPr>
            <w:webHidden/>
          </w:rPr>
          <w:fldChar w:fldCharType="begin" w:fldLock="1"/>
        </w:r>
        <w:r w:rsidRPr="004E3EB6">
          <w:rPr>
            <w:webHidden/>
          </w:rPr>
          <w:instrText xml:space="preserve"> PAGEREF _Toc135114401 \h </w:instrText>
        </w:r>
        <w:r w:rsidRPr="004E3EB6">
          <w:rPr>
            <w:webHidden/>
          </w:rPr>
          <w:fldChar w:fldCharType="separate"/>
        </w:r>
        <w:r w:rsidR="0012302D" w:rsidRPr="004E3EB6">
          <w:rPr>
            <w:webHidden/>
          </w:rPr>
          <w:t>84</w:t>
        </w:r>
        <w:r w:rsidRPr="004E3EB6">
          <w:rPr>
            <w:webHidden/>
          </w:rPr>
          <w:fldChar w:fldCharType="end"/>
        </w:r>
      </w:hyperlink>
    </w:p>
    <w:p w:rsidR="004D5C27" w:rsidRPr="004E3EB6" w:rsidRDefault="004D5C27" w:rsidP="00841240">
      <w:pPr>
        <w:pStyle w:val="Innehll3"/>
        <w:rPr>
          <w:sz w:val="24"/>
          <w:szCs w:val="24"/>
        </w:rPr>
      </w:pPr>
      <w:hyperlink w:anchor="_Toc135114402" w:history="1">
        <w:r w:rsidRPr="004E3EB6">
          <w:t>8.4.1</w:t>
        </w:r>
        <w:r w:rsidRPr="004E3EB6">
          <w:rPr>
            <w:sz w:val="24"/>
            <w:szCs w:val="24"/>
          </w:rPr>
          <w:tab/>
        </w:r>
        <w:r w:rsidRPr="004E3EB6">
          <w:t>Utbildningsnivån avgörande för tillväxten</w:t>
        </w:r>
        <w:r w:rsidRPr="004E3EB6">
          <w:rPr>
            <w:webHidden/>
          </w:rPr>
          <w:tab/>
        </w:r>
        <w:r w:rsidRPr="004E3EB6">
          <w:rPr>
            <w:webHidden/>
          </w:rPr>
          <w:fldChar w:fldCharType="begin" w:fldLock="1"/>
        </w:r>
        <w:r w:rsidRPr="004E3EB6">
          <w:rPr>
            <w:webHidden/>
          </w:rPr>
          <w:instrText xml:space="preserve"> PAGEREF _Toc135114402 \h </w:instrText>
        </w:r>
        <w:r w:rsidRPr="004E3EB6">
          <w:rPr>
            <w:webHidden/>
          </w:rPr>
          <w:fldChar w:fldCharType="separate"/>
        </w:r>
        <w:r w:rsidR="0012302D" w:rsidRPr="004E3EB6">
          <w:rPr>
            <w:webHidden/>
          </w:rPr>
          <w:t>84</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03" w:history="1">
        <w:r w:rsidRPr="004E3EB6">
          <w:t>8.5</w:t>
        </w:r>
        <w:r w:rsidRPr="004E3EB6">
          <w:rPr>
            <w:sz w:val="24"/>
            <w:szCs w:val="24"/>
          </w:rPr>
          <w:tab/>
        </w:r>
        <w:r w:rsidRPr="004E3EB6">
          <w:t>Förslag för jobb och tillväxt</w:t>
        </w:r>
        <w:r w:rsidRPr="004E3EB6">
          <w:rPr>
            <w:webHidden/>
          </w:rPr>
          <w:tab/>
        </w:r>
        <w:r w:rsidRPr="004E3EB6">
          <w:rPr>
            <w:webHidden/>
          </w:rPr>
          <w:fldChar w:fldCharType="begin" w:fldLock="1"/>
        </w:r>
        <w:r w:rsidRPr="004E3EB6">
          <w:rPr>
            <w:webHidden/>
          </w:rPr>
          <w:instrText xml:space="preserve"> PAGEREF _Toc135114403 \h </w:instrText>
        </w:r>
        <w:r w:rsidRPr="004E3EB6">
          <w:rPr>
            <w:webHidden/>
          </w:rPr>
          <w:fldChar w:fldCharType="separate"/>
        </w:r>
        <w:r w:rsidR="0012302D" w:rsidRPr="004E3EB6">
          <w:rPr>
            <w:webHidden/>
          </w:rPr>
          <w:t>86</w:t>
        </w:r>
        <w:r w:rsidRPr="004E3EB6">
          <w:rPr>
            <w:webHidden/>
          </w:rPr>
          <w:fldChar w:fldCharType="end"/>
        </w:r>
      </w:hyperlink>
    </w:p>
    <w:p w:rsidR="004D5C27" w:rsidRPr="004E3EB6" w:rsidRDefault="004D5C27" w:rsidP="00841240">
      <w:pPr>
        <w:pStyle w:val="Innehll3"/>
        <w:rPr>
          <w:sz w:val="24"/>
          <w:szCs w:val="24"/>
        </w:rPr>
      </w:pPr>
      <w:hyperlink w:anchor="_Toc135114404" w:history="1">
        <w:r w:rsidRPr="004E3EB6">
          <w:t>8.5.1</w:t>
        </w:r>
        <w:r w:rsidRPr="004E3EB6">
          <w:rPr>
            <w:sz w:val="24"/>
            <w:szCs w:val="24"/>
          </w:rPr>
          <w:tab/>
        </w:r>
        <w:r w:rsidRPr="004E3EB6">
          <w:t xml:space="preserve">Inkomstskattesänkningar som förbättrar lönebildningen </w:t>
        </w:r>
        <w:r w:rsidR="00841240" w:rsidRPr="004E3EB6">
          <w:br/>
        </w:r>
        <w:r w:rsidRPr="004E3EB6">
          <w:t>och arbetsutbudet</w:t>
        </w:r>
        <w:r w:rsidRPr="004E3EB6">
          <w:rPr>
            <w:webHidden/>
          </w:rPr>
          <w:tab/>
        </w:r>
        <w:r w:rsidRPr="004E3EB6">
          <w:rPr>
            <w:webHidden/>
          </w:rPr>
          <w:fldChar w:fldCharType="begin" w:fldLock="1"/>
        </w:r>
        <w:r w:rsidRPr="004E3EB6">
          <w:rPr>
            <w:webHidden/>
          </w:rPr>
          <w:instrText xml:space="preserve"> PAGEREF _Toc135114404 \h </w:instrText>
        </w:r>
        <w:r w:rsidRPr="004E3EB6">
          <w:rPr>
            <w:webHidden/>
          </w:rPr>
          <w:fldChar w:fldCharType="separate"/>
        </w:r>
        <w:r w:rsidR="0012302D" w:rsidRPr="004E3EB6">
          <w:rPr>
            <w:webHidden/>
          </w:rPr>
          <w:t>87</w:t>
        </w:r>
        <w:r w:rsidRPr="004E3EB6">
          <w:rPr>
            <w:webHidden/>
          </w:rPr>
          <w:fldChar w:fldCharType="end"/>
        </w:r>
      </w:hyperlink>
    </w:p>
    <w:p w:rsidR="004D5C27" w:rsidRPr="004E3EB6" w:rsidRDefault="004D5C27" w:rsidP="00841240">
      <w:pPr>
        <w:pStyle w:val="Innehll3"/>
        <w:rPr>
          <w:sz w:val="24"/>
          <w:szCs w:val="24"/>
        </w:rPr>
      </w:pPr>
      <w:hyperlink w:anchor="_Toc135114405" w:history="1">
        <w:r w:rsidRPr="004E3EB6">
          <w:t>8.5.2</w:t>
        </w:r>
        <w:r w:rsidRPr="004E3EB6">
          <w:rPr>
            <w:sz w:val="24"/>
            <w:szCs w:val="24"/>
          </w:rPr>
          <w:tab/>
        </w:r>
        <w:r w:rsidRPr="004E3EB6">
          <w:t>Ytterligare förslag för jobb och tillväxt</w:t>
        </w:r>
        <w:r w:rsidRPr="004E3EB6">
          <w:rPr>
            <w:webHidden/>
          </w:rPr>
          <w:tab/>
        </w:r>
        <w:r w:rsidRPr="004E3EB6">
          <w:rPr>
            <w:webHidden/>
          </w:rPr>
          <w:fldChar w:fldCharType="begin" w:fldLock="1"/>
        </w:r>
        <w:r w:rsidRPr="004E3EB6">
          <w:rPr>
            <w:webHidden/>
          </w:rPr>
          <w:instrText xml:space="preserve"> PAGEREF _Toc135114405 \h </w:instrText>
        </w:r>
        <w:r w:rsidRPr="004E3EB6">
          <w:rPr>
            <w:webHidden/>
          </w:rPr>
          <w:fldChar w:fldCharType="separate"/>
        </w:r>
        <w:r w:rsidR="0012302D" w:rsidRPr="004E3EB6">
          <w:rPr>
            <w:webHidden/>
          </w:rPr>
          <w:t>88</w:t>
        </w:r>
        <w:r w:rsidRPr="004E3EB6">
          <w:rPr>
            <w:webHidden/>
          </w:rPr>
          <w:fldChar w:fldCharType="end"/>
        </w:r>
      </w:hyperlink>
    </w:p>
    <w:p w:rsidR="004D5C27" w:rsidRPr="004E3EB6" w:rsidRDefault="004D5C27" w:rsidP="00841240">
      <w:pPr>
        <w:pStyle w:val="Innehll3"/>
        <w:rPr>
          <w:sz w:val="24"/>
          <w:szCs w:val="24"/>
        </w:rPr>
      </w:pPr>
      <w:hyperlink w:anchor="_Toc135114406" w:history="1">
        <w:r w:rsidRPr="004E3EB6">
          <w:t>8.5.3</w:t>
        </w:r>
        <w:r w:rsidRPr="004E3EB6">
          <w:rPr>
            <w:sz w:val="24"/>
            <w:szCs w:val="24"/>
          </w:rPr>
          <w:tab/>
        </w:r>
        <w:r w:rsidRPr="004E3EB6">
          <w:t>Omläggning av egendoms- och kapitalbeskattningen</w:t>
        </w:r>
        <w:r w:rsidRPr="004E3EB6">
          <w:rPr>
            <w:webHidden/>
          </w:rPr>
          <w:tab/>
        </w:r>
        <w:r w:rsidRPr="004E3EB6">
          <w:rPr>
            <w:webHidden/>
          </w:rPr>
          <w:fldChar w:fldCharType="begin" w:fldLock="1"/>
        </w:r>
        <w:r w:rsidRPr="004E3EB6">
          <w:rPr>
            <w:webHidden/>
          </w:rPr>
          <w:instrText xml:space="preserve"> PAGEREF _Toc135114406 \h </w:instrText>
        </w:r>
        <w:r w:rsidRPr="004E3EB6">
          <w:rPr>
            <w:webHidden/>
          </w:rPr>
          <w:fldChar w:fldCharType="separate"/>
        </w:r>
        <w:r w:rsidR="0012302D" w:rsidRPr="004E3EB6">
          <w:rPr>
            <w:webHidden/>
          </w:rPr>
          <w:t>89</w:t>
        </w:r>
        <w:r w:rsidRPr="004E3EB6">
          <w:rPr>
            <w:webHidden/>
          </w:rPr>
          <w:fldChar w:fldCharType="end"/>
        </w:r>
      </w:hyperlink>
    </w:p>
    <w:p w:rsidR="004D5C27" w:rsidRPr="004E3EB6" w:rsidRDefault="004D5C27" w:rsidP="00841240">
      <w:pPr>
        <w:pStyle w:val="Innehll3"/>
        <w:rPr>
          <w:sz w:val="24"/>
          <w:szCs w:val="24"/>
        </w:rPr>
      </w:pPr>
      <w:hyperlink w:anchor="_Toc135114407" w:history="1">
        <w:r w:rsidRPr="004E3EB6">
          <w:t>8.5.4</w:t>
        </w:r>
        <w:r w:rsidRPr="004E3EB6">
          <w:rPr>
            <w:sz w:val="24"/>
            <w:szCs w:val="24"/>
          </w:rPr>
          <w:tab/>
        </w:r>
        <w:r w:rsidRPr="004E3EB6">
          <w:t>Nystartsjobb</w:t>
        </w:r>
        <w:r w:rsidRPr="004E3EB6">
          <w:rPr>
            <w:webHidden/>
          </w:rPr>
          <w:tab/>
        </w:r>
        <w:r w:rsidRPr="004E3EB6">
          <w:rPr>
            <w:webHidden/>
          </w:rPr>
          <w:fldChar w:fldCharType="begin" w:fldLock="1"/>
        </w:r>
        <w:r w:rsidRPr="004E3EB6">
          <w:rPr>
            <w:webHidden/>
          </w:rPr>
          <w:instrText xml:space="preserve"> PAGEREF _Toc135114407 \h </w:instrText>
        </w:r>
        <w:r w:rsidRPr="004E3EB6">
          <w:rPr>
            <w:webHidden/>
          </w:rPr>
          <w:fldChar w:fldCharType="separate"/>
        </w:r>
        <w:r w:rsidR="0012302D" w:rsidRPr="004E3EB6">
          <w:rPr>
            <w:webHidden/>
          </w:rPr>
          <w:t>89</w:t>
        </w:r>
        <w:r w:rsidRPr="004E3EB6">
          <w:rPr>
            <w:webHidden/>
          </w:rPr>
          <w:fldChar w:fldCharType="end"/>
        </w:r>
      </w:hyperlink>
    </w:p>
    <w:p w:rsidR="004D5C27" w:rsidRPr="004E3EB6" w:rsidRDefault="004D5C27" w:rsidP="00841240">
      <w:pPr>
        <w:pStyle w:val="Innehll3"/>
        <w:rPr>
          <w:sz w:val="24"/>
          <w:szCs w:val="24"/>
        </w:rPr>
      </w:pPr>
      <w:hyperlink w:anchor="_Toc135114408" w:history="1">
        <w:r w:rsidRPr="004E3EB6">
          <w:t>8.5.5</w:t>
        </w:r>
        <w:r w:rsidRPr="004E3EB6">
          <w:rPr>
            <w:sz w:val="24"/>
            <w:szCs w:val="24"/>
          </w:rPr>
          <w:tab/>
        </w:r>
        <w:r w:rsidRPr="004E3EB6">
          <w:t>Folkhögskolorna</w:t>
        </w:r>
        <w:r w:rsidRPr="004E3EB6">
          <w:rPr>
            <w:webHidden/>
          </w:rPr>
          <w:tab/>
        </w:r>
        <w:r w:rsidRPr="004E3EB6">
          <w:rPr>
            <w:webHidden/>
          </w:rPr>
          <w:fldChar w:fldCharType="begin" w:fldLock="1"/>
        </w:r>
        <w:r w:rsidRPr="004E3EB6">
          <w:rPr>
            <w:webHidden/>
          </w:rPr>
          <w:instrText xml:space="preserve"> PAGEREF _Toc135114408 \h </w:instrText>
        </w:r>
        <w:r w:rsidRPr="004E3EB6">
          <w:rPr>
            <w:webHidden/>
          </w:rPr>
          <w:fldChar w:fldCharType="separate"/>
        </w:r>
        <w:r w:rsidR="0012302D" w:rsidRPr="004E3EB6">
          <w:rPr>
            <w:webHidden/>
          </w:rPr>
          <w:t>90</w:t>
        </w:r>
        <w:r w:rsidRPr="004E3EB6">
          <w:rPr>
            <w:webHidden/>
          </w:rPr>
          <w:fldChar w:fldCharType="end"/>
        </w:r>
      </w:hyperlink>
    </w:p>
    <w:p w:rsidR="004D5C27" w:rsidRPr="004E3EB6" w:rsidRDefault="004D5C27" w:rsidP="00841240">
      <w:pPr>
        <w:pStyle w:val="Innehll3"/>
        <w:rPr>
          <w:sz w:val="24"/>
          <w:szCs w:val="24"/>
        </w:rPr>
      </w:pPr>
      <w:hyperlink w:anchor="_Toc135114409" w:history="1">
        <w:r w:rsidRPr="004E3EB6">
          <w:t>8.5.6</w:t>
        </w:r>
        <w:r w:rsidRPr="004E3EB6">
          <w:rPr>
            <w:sz w:val="24"/>
            <w:szCs w:val="24"/>
          </w:rPr>
          <w:tab/>
        </w:r>
        <w:r w:rsidRPr="004E3EB6">
          <w:t>Avskaffa andra sjuklöneveckan!</w:t>
        </w:r>
        <w:r w:rsidRPr="004E3EB6">
          <w:rPr>
            <w:webHidden/>
          </w:rPr>
          <w:tab/>
        </w:r>
        <w:r w:rsidRPr="004E3EB6">
          <w:rPr>
            <w:webHidden/>
          </w:rPr>
          <w:fldChar w:fldCharType="begin" w:fldLock="1"/>
        </w:r>
        <w:r w:rsidRPr="004E3EB6">
          <w:rPr>
            <w:webHidden/>
          </w:rPr>
          <w:instrText xml:space="preserve"> PAGEREF _Toc135114409 \h </w:instrText>
        </w:r>
        <w:r w:rsidRPr="004E3EB6">
          <w:rPr>
            <w:webHidden/>
          </w:rPr>
          <w:fldChar w:fldCharType="separate"/>
        </w:r>
        <w:r w:rsidR="0012302D" w:rsidRPr="004E3EB6">
          <w:rPr>
            <w:webHidden/>
          </w:rPr>
          <w:t>90</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10" w:history="1">
        <w:r w:rsidRPr="004E3EB6">
          <w:t>8.6</w:t>
        </w:r>
        <w:r w:rsidRPr="004E3EB6">
          <w:rPr>
            <w:sz w:val="24"/>
            <w:szCs w:val="24"/>
          </w:rPr>
          <w:tab/>
        </w:r>
        <w:r w:rsidRPr="004E3EB6">
          <w:t xml:space="preserve">Prioriterat område: En skattepolitik där alla får behålla mer av </w:t>
        </w:r>
        <w:r w:rsidR="00841240" w:rsidRPr="004E3EB6">
          <w:br/>
        </w:r>
        <w:r w:rsidRPr="004E3EB6">
          <w:t>sin egen lön</w:t>
        </w:r>
        <w:r w:rsidRPr="004E3EB6">
          <w:rPr>
            <w:webHidden/>
          </w:rPr>
          <w:tab/>
        </w:r>
        <w:r w:rsidRPr="004E3EB6">
          <w:rPr>
            <w:webHidden/>
          </w:rPr>
          <w:fldChar w:fldCharType="begin" w:fldLock="1"/>
        </w:r>
        <w:r w:rsidRPr="004E3EB6">
          <w:rPr>
            <w:webHidden/>
          </w:rPr>
          <w:instrText xml:space="preserve"> PAGEREF _Toc135114410 \h </w:instrText>
        </w:r>
        <w:r w:rsidRPr="004E3EB6">
          <w:rPr>
            <w:webHidden/>
          </w:rPr>
          <w:fldChar w:fldCharType="separate"/>
        </w:r>
        <w:r w:rsidR="0012302D" w:rsidRPr="004E3EB6">
          <w:rPr>
            <w:webHidden/>
          </w:rPr>
          <w:t>90</w:t>
        </w:r>
        <w:r w:rsidRPr="004E3EB6">
          <w:rPr>
            <w:webHidden/>
          </w:rPr>
          <w:fldChar w:fldCharType="end"/>
        </w:r>
      </w:hyperlink>
    </w:p>
    <w:p w:rsidR="004D5C27" w:rsidRPr="004E3EB6" w:rsidRDefault="004D5C27" w:rsidP="00841240">
      <w:pPr>
        <w:pStyle w:val="Innehll3"/>
        <w:rPr>
          <w:sz w:val="24"/>
          <w:szCs w:val="24"/>
        </w:rPr>
      </w:pPr>
      <w:hyperlink w:anchor="_Toc135114411" w:history="1">
        <w:r w:rsidRPr="004E3EB6">
          <w:t>8.6.1</w:t>
        </w:r>
        <w:r w:rsidRPr="004E3EB6">
          <w:rPr>
            <w:sz w:val="24"/>
            <w:szCs w:val="24"/>
          </w:rPr>
          <w:tab/>
        </w:r>
        <w:r w:rsidRPr="004E3EB6">
          <w:t>Avskaffad fastighetsskatt</w:t>
        </w:r>
        <w:r w:rsidRPr="004E3EB6">
          <w:rPr>
            <w:webHidden/>
          </w:rPr>
          <w:tab/>
        </w:r>
        <w:r w:rsidRPr="004E3EB6">
          <w:rPr>
            <w:webHidden/>
          </w:rPr>
          <w:fldChar w:fldCharType="begin" w:fldLock="1"/>
        </w:r>
        <w:r w:rsidRPr="004E3EB6">
          <w:rPr>
            <w:webHidden/>
          </w:rPr>
          <w:instrText xml:space="preserve"> PAGEREF _Toc135114411 \h </w:instrText>
        </w:r>
        <w:r w:rsidRPr="004E3EB6">
          <w:rPr>
            <w:webHidden/>
          </w:rPr>
          <w:fldChar w:fldCharType="separate"/>
        </w:r>
        <w:r w:rsidR="0012302D" w:rsidRPr="004E3EB6">
          <w:rPr>
            <w:webHidden/>
          </w:rPr>
          <w:t>90</w:t>
        </w:r>
        <w:r w:rsidRPr="004E3EB6">
          <w:rPr>
            <w:webHidden/>
          </w:rPr>
          <w:fldChar w:fldCharType="end"/>
        </w:r>
      </w:hyperlink>
    </w:p>
    <w:p w:rsidR="004D5C27" w:rsidRPr="004E3EB6" w:rsidRDefault="004D5C27" w:rsidP="00841240">
      <w:pPr>
        <w:pStyle w:val="Innehll3"/>
        <w:rPr>
          <w:sz w:val="24"/>
          <w:szCs w:val="24"/>
        </w:rPr>
      </w:pPr>
      <w:hyperlink w:anchor="_Toc135114412" w:history="1">
        <w:r w:rsidRPr="004E3EB6">
          <w:rPr>
            <w:snapToGrid w:val="0"/>
          </w:rPr>
          <w:t>8.6.2</w:t>
        </w:r>
        <w:r w:rsidRPr="004E3EB6">
          <w:rPr>
            <w:sz w:val="24"/>
            <w:szCs w:val="24"/>
          </w:rPr>
          <w:tab/>
        </w:r>
        <w:r w:rsidRPr="004E3EB6">
          <w:t>Kommunal</w:t>
        </w:r>
        <w:r w:rsidRPr="004E3EB6">
          <w:rPr>
            <w:snapToGrid w:val="0"/>
          </w:rPr>
          <w:t xml:space="preserve"> fastighetsavgift</w:t>
        </w:r>
        <w:r w:rsidRPr="004E3EB6">
          <w:rPr>
            <w:webHidden/>
          </w:rPr>
          <w:tab/>
        </w:r>
        <w:r w:rsidRPr="004E3EB6">
          <w:rPr>
            <w:webHidden/>
          </w:rPr>
          <w:fldChar w:fldCharType="begin" w:fldLock="1"/>
        </w:r>
        <w:r w:rsidRPr="004E3EB6">
          <w:rPr>
            <w:webHidden/>
          </w:rPr>
          <w:instrText xml:space="preserve"> PAGEREF _Toc135114412 \h </w:instrText>
        </w:r>
        <w:r w:rsidRPr="004E3EB6">
          <w:rPr>
            <w:webHidden/>
          </w:rPr>
          <w:fldChar w:fldCharType="separate"/>
        </w:r>
        <w:r w:rsidR="0012302D" w:rsidRPr="004E3EB6">
          <w:rPr>
            <w:webHidden/>
          </w:rPr>
          <w:t>91</w:t>
        </w:r>
        <w:r w:rsidRPr="004E3EB6">
          <w:rPr>
            <w:webHidden/>
          </w:rPr>
          <w:fldChar w:fldCharType="end"/>
        </w:r>
      </w:hyperlink>
    </w:p>
    <w:p w:rsidR="004D5C27" w:rsidRPr="004E3EB6" w:rsidRDefault="004D5C27" w:rsidP="00841240">
      <w:pPr>
        <w:pStyle w:val="Innehll3"/>
        <w:rPr>
          <w:sz w:val="24"/>
          <w:szCs w:val="24"/>
        </w:rPr>
      </w:pPr>
      <w:hyperlink w:anchor="_Toc135114413" w:history="1">
        <w:r w:rsidRPr="004E3EB6">
          <w:t>8.6.3</w:t>
        </w:r>
        <w:r w:rsidRPr="004E3EB6">
          <w:rPr>
            <w:sz w:val="24"/>
            <w:szCs w:val="24"/>
          </w:rPr>
          <w:tab/>
        </w:r>
        <w:r w:rsidRPr="004E3EB6">
          <w:t>Sänkt skatt på bensin</w:t>
        </w:r>
        <w:r w:rsidRPr="004E3EB6">
          <w:rPr>
            <w:webHidden/>
          </w:rPr>
          <w:tab/>
        </w:r>
        <w:r w:rsidRPr="004E3EB6">
          <w:rPr>
            <w:webHidden/>
          </w:rPr>
          <w:fldChar w:fldCharType="begin" w:fldLock="1"/>
        </w:r>
        <w:r w:rsidRPr="004E3EB6">
          <w:rPr>
            <w:webHidden/>
          </w:rPr>
          <w:instrText xml:space="preserve"> PAGEREF _Toc135114413 \h </w:instrText>
        </w:r>
        <w:r w:rsidRPr="004E3EB6">
          <w:rPr>
            <w:webHidden/>
          </w:rPr>
          <w:fldChar w:fldCharType="separate"/>
        </w:r>
        <w:r w:rsidR="0012302D" w:rsidRPr="004E3EB6">
          <w:rPr>
            <w:webHidden/>
          </w:rPr>
          <w:t>93</w:t>
        </w:r>
        <w:r w:rsidRPr="004E3EB6">
          <w:rPr>
            <w:webHidden/>
          </w:rPr>
          <w:fldChar w:fldCharType="end"/>
        </w:r>
      </w:hyperlink>
    </w:p>
    <w:p w:rsidR="004D5C27" w:rsidRPr="004E3EB6" w:rsidRDefault="004D5C27" w:rsidP="00841240">
      <w:pPr>
        <w:pStyle w:val="Innehll2"/>
        <w:tabs>
          <w:tab w:val="left" w:pos="665"/>
        </w:tabs>
        <w:rPr>
          <w:sz w:val="24"/>
          <w:szCs w:val="24"/>
        </w:rPr>
      </w:pPr>
      <w:hyperlink w:anchor="_Toc135114414" w:history="1">
        <w:r w:rsidRPr="004E3EB6">
          <w:t>8.7</w:t>
        </w:r>
        <w:r w:rsidRPr="004E3EB6">
          <w:rPr>
            <w:sz w:val="24"/>
            <w:szCs w:val="24"/>
          </w:rPr>
          <w:tab/>
        </w:r>
        <w:r w:rsidRPr="004E3EB6">
          <w:t>Prioriterat område: En reformerad familjepolitik för valfrihet och rättvisa</w:t>
        </w:r>
        <w:r w:rsidRPr="004E3EB6">
          <w:rPr>
            <w:webHidden/>
          </w:rPr>
          <w:tab/>
        </w:r>
        <w:r w:rsidRPr="004E3EB6">
          <w:rPr>
            <w:webHidden/>
          </w:rPr>
          <w:fldChar w:fldCharType="begin" w:fldLock="1"/>
        </w:r>
        <w:r w:rsidRPr="004E3EB6">
          <w:rPr>
            <w:webHidden/>
          </w:rPr>
          <w:instrText xml:space="preserve"> PAGEREF _Toc135114414 \h </w:instrText>
        </w:r>
        <w:r w:rsidRPr="004E3EB6">
          <w:rPr>
            <w:webHidden/>
          </w:rPr>
          <w:fldChar w:fldCharType="separate"/>
        </w:r>
        <w:r w:rsidR="0012302D" w:rsidRPr="004E3EB6">
          <w:rPr>
            <w:webHidden/>
          </w:rPr>
          <w:t>93</w:t>
        </w:r>
        <w:r w:rsidRPr="004E3EB6">
          <w:rPr>
            <w:webHidden/>
          </w:rPr>
          <w:fldChar w:fldCharType="end"/>
        </w:r>
      </w:hyperlink>
    </w:p>
    <w:p w:rsidR="004D5C27" w:rsidRPr="004E3EB6" w:rsidRDefault="004D5C27" w:rsidP="00841240">
      <w:pPr>
        <w:pStyle w:val="Innehll3"/>
        <w:rPr>
          <w:sz w:val="24"/>
          <w:szCs w:val="24"/>
        </w:rPr>
      </w:pPr>
      <w:hyperlink w:anchor="_Toc135114415" w:history="1">
        <w:r w:rsidRPr="004E3EB6">
          <w:t>8.7.1</w:t>
        </w:r>
        <w:r w:rsidRPr="004E3EB6">
          <w:rPr>
            <w:sz w:val="24"/>
            <w:szCs w:val="24"/>
          </w:rPr>
          <w:tab/>
        </w:r>
        <w:r w:rsidRPr="004E3EB6">
          <w:t>Rättvist barnbidrag!</w:t>
        </w:r>
        <w:r w:rsidRPr="004E3EB6">
          <w:rPr>
            <w:webHidden/>
          </w:rPr>
          <w:tab/>
        </w:r>
        <w:r w:rsidRPr="004E3EB6">
          <w:rPr>
            <w:webHidden/>
          </w:rPr>
          <w:fldChar w:fldCharType="begin" w:fldLock="1"/>
        </w:r>
        <w:r w:rsidRPr="004E3EB6">
          <w:rPr>
            <w:webHidden/>
          </w:rPr>
          <w:instrText xml:space="preserve"> PAGEREF _Toc135114415 \h </w:instrText>
        </w:r>
        <w:r w:rsidRPr="004E3EB6">
          <w:rPr>
            <w:webHidden/>
          </w:rPr>
          <w:fldChar w:fldCharType="separate"/>
        </w:r>
        <w:r w:rsidR="0012302D" w:rsidRPr="004E3EB6">
          <w:rPr>
            <w:webHidden/>
          </w:rPr>
          <w:t>94</w:t>
        </w:r>
        <w:r w:rsidRPr="004E3EB6">
          <w:rPr>
            <w:webHidden/>
          </w:rPr>
          <w:fldChar w:fldCharType="end"/>
        </w:r>
      </w:hyperlink>
    </w:p>
    <w:p w:rsidR="004D5C27" w:rsidRPr="004E3EB6" w:rsidRDefault="004D5C27" w:rsidP="00841240">
      <w:pPr>
        <w:pStyle w:val="Innehll3"/>
        <w:rPr>
          <w:sz w:val="24"/>
          <w:szCs w:val="24"/>
        </w:rPr>
      </w:pPr>
      <w:hyperlink w:anchor="_Toc135114416" w:history="1">
        <w:r w:rsidRPr="004E3EB6">
          <w:t>8.7.2</w:t>
        </w:r>
        <w:r w:rsidRPr="004E3EB6">
          <w:rPr>
            <w:sz w:val="24"/>
            <w:szCs w:val="24"/>
          </w:rPr>
          <w:tab/>
        </w:r>
        <w:r w:rsidRPr="004E3EB6">
          <w:t>Höjd grundnivå</w:t>
        </w:r>
        <w:r w:rsidRPr="004E3EB6">
          <w:rPr>
            <w:webHidden/>
          </w:rPr>
          <w:tab/>
        </w:r>
        <w:r w:rsidRPr="004E3EB6">
          <w:rPr>
            <w:webHidden/>
          </w:rPr>
          <w:fldChar w:fldCharType="begin" w:fldLock="1"/>
        </w:r>
        <w:r w:rsidRPr="004E3EB6">
          <w:rPr>
            <w:webHidden/>
          </w:rPr>
          <w:instrText xml:space="preserve"> PAGEREF _Toc135114416 \h </w:instrText>
        </w:r>
        <w:r w:rsidRPr="004E3EB6">
          <w:rPr>
            <w:webHidden/>
          </w:rPr>
          <w:fldChar w:fldCharType="separate"/>
        </w:r>
        <w:r w:rsidR="0012302D" w:rsidRPr="004E3EB6">
          <w:rPr>
            <w:webHidden/>
          </w:rPr>
          <w:t>94</w:t>
        </w:r>
        <w:r w:rsidRPr="004E3EB6">
          <w:rPr>
            <w:webHidden/>
          </w:rPr>
          <w:fldChar w:fldCharType="end"/>
        </w:r>
      </w:hyperlink>
    </w:p>
    <w:p w:rsidR="004D5C27" w:rsidRPr="004E3EB6" w:rsidRDefault="004D5C27" w:rsidP="00841240">
      <w:pPr>
        <w:pStyle w:val="Innehll3"/>
        <w:rPr>
          <w:sz w:val="24"/>
          <w:szCs w:val="24"/>
        </w:rPr>
      </w:pPr>
      <w:hyperlink w:anchor="_Toc135114417" w:history="1">
        <w:r w:rsidRPr="004E3EB6">
          <w:t>8.7.3</w:t>
        </w:r>
        <w:r w:rsidRPr="004E3EB6">
          <w:rPr>
            <w:sz w:val="24"/>
            <w:szCs w:val="24"/>
          </w:rPr>
          <w:tab/>
        </w:r>
        <w:r w:rsidRPr="004E3EB6">
          <w:t>Barndagar – flexibelt och rättvist</w:t>
        </w:r>
        <w:r w:rsidRPr="004E3EB6">
          <w:rPr>
            <w:webHidden/>
          </w:rPr>
          <w:tab/>
        </w:r>
        <w:r w:rsidRPr="004E3EB6">
          <w:rPr>
            <w:webHidden/>
          </w:rPr>
          <w:fldChar w:fldCharType="begin" w:fldLock="1"/>
        </w:r>
        <w:r w:rsidRPr="004E3EB6">
          <w:rPr>
            <w:webHidden/>
          </w:rPr>
          <w:instrText xml:space="preserve"> PAGEREF _Toc135114417 \h </w:instrText>
        </w:r>
        <w:r w:rsidRPr="004E3EB6">
          <w:rPr>
            <w:webHidden/>
          </w:rPr>
          <w:fldChar w:fldCharType="separate"/>
        </w:r>
        <w:r w:rsidR="0012302D" w:rsidRPr="004E3EB6">
          <w:rPr>
            <w:webHidden/>
          </w:rPr>
          <w:t>94</w:t>
        </w:r>
        <w:r w:rsidRPr="004E3EB6">
          <w:rPr>
            <w:webHidden/>
          </w:rPr>
          <w:fldChar w:fldCharType="end"/>
        </w:r>
      </w:hyperlink>
    </w:p>
    <w:p w:rsidR="004D5C27" w:rsidRPr="004E3EB6" w:rsidRDefault="004D5C27" w:rsidP="00841240">
      <w:pPr>
        <w:pStyle w:val="Innehll3"/>
        <w:rPr>
          <w:sz w:val="24"/>
          <w:szCs w:val="24"/>
        </w:rPr>
      </w:pPr>
      <w:hyperlink w:anchor="_Toc135114418" w:history="1">
        <w:r w:rsidRPr="004E3EB6">
          <w:t>8.7.4</w:t>
        </w:r>
        <w:r w:rsidRPr="004E3EB6">
          <w:rPr>
            <w:sz w:val="24"/>
            <w:szCs w:val="24"/>
          </w:rPr>
          <w:tab/>
        </w:r>
        <w:r w:rsidRPr="004E3EB6">
          <w:t>Valfrihet och rättvisa inom barnomsorgen – kommunalt vårdnadsbidrag</w:t>
        </w:r>
        <w:r w:rsidRPr="004E3EB6">
          <w:rPr>
            <w:webHidden/>
          </w:rPr>
          <w:tab/>
        </w:r>
        <w:r w:rsidRPr="004E3EB6">
          <w:rPr>
            <w:webHidden/>
          </w:rPr>
          <w:fldChar w:fldCharType="begin" w:fldLock="1"/>
        </w:r>
        <w:r w:rsidRPr="004E3EB6">
          <w:rPr>
            <w:webHidden/>
          </w:rPr>
          <w:instrText xml:space="preserve"> PAGEREF _Toc135114418 \h </w:instrText>
        </w:r>
        <w:r w:rsidRPr="004E3EB6">
          <w:rPr>
            <w:webHidden/>
          </w:rPr>
          <w:fldChar w:fldCharType="separate"/>
        </w:r>
        <w:r w:rsidR="0012302D" w:rsidRPr="004E3EB6">
          <w:rPr>
            <w:webHidden/>
          </w:rPr>
          <w:t>96</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19" w:history="1">
        <w:r w:rsidRPr="004E3EB6">
          <w:t>8.8</w:t>
        </w:r>
        <w:r w:rsidRPr="004E3EB6">
          <w:rPr>
            <w:sz w:val="24"/>
            <w:szCs w:val="24"/>
          </w:rPr>
          <w:tab/>
        </w:r>
        <w:r w:rsidRPr="004E3EB6">
          <w:t>Prioriterat område: Pensionärerna</w:t>
        </w:r>
        <w:r w:rsidRPr="004E3EB6">
          <w:rPr>
            <w:webHidden/>
          </w:rPr>
          <w:tab/>
        </w:r>
        <w:r w:rsidRPr="004E3EB6">
          <w:rPr>
            <w:webHidden/>
          </w:rPr>
          <w:fldChar w:fldCharType="begin" w:fldLock="1"/>
        </w:r>
        <w:r w:rsidRPr="004E3EB6">
          <w:rPr>
            <w:webHidden/>
          </w:rPr>
          <w:instrText xml:space="preserve"> PAGEREF _Toc135114419 \h </w:instrText>
        </w:r>
        <w:r w:rsidRPr="004E3EB6">
          <w:rPr>
            <w:webHidden/>
          </w:rPr>
          <w:fldChar w:fldCharType="separate"/>
        </w:r>
        <w:r w:rsidR="0012302D" w:rsidRPr="004E3EB6">
          <w:rPr>
            <w:webHidden/>
          </w:rPr>
          <w:t>97</w:t>
        </w:r>
        <w:r w:rsidRPr="004E3EB6">
          <w:rPr>
            <w:webHidden/>
          </w:rPr>
          <w:fldChar w:fldCharType="end"/>
        </w:r>
      </w:hyperlink>
    </w:p>
    <w:p w:rsidR="004D5C27" w:rsidRPr="004E3EB6" w:rsidRDefault="004D5C27" w:rsidP="00841240">
      <w:pPr>
        <w:pStyle w:val="Innehll3"/>
        <w:rPr>
          <w:sz w:val="24"/>
          <w:szCs w:val="24"/>
        </w:rPr>
      </w:pPr>
      <w:hyperlink w:anchor="_Toc135114420" w:history="1">
        <w:r w:rsidRPr="004E3EB6">
          <w:t>8.8.1</w:t>
        </w:r>
        <w:r w:rsidRPr="004E3EB6">
          <w:rPr>
            <w:sz w:val="24"/>
            <w:szCs w:val="24"/>
          </w:rPr>
          <w:tab/>
        </w:r>
        <w:r w:rsidRPr="004E3EB6">
          <w:t>Höjd garantipension med 853 kronor till 7 900 kronor per månad</w:t>
        </w:r>
        <w:r w:rsidRPr="004E3EB6">
          <w:rPr>
            <w:webHidden/>
          </w:rPr>
          <w:tab/>
        </w:r>
        <w:r w:rsidRPr="004E3EB6">
          <w:rPr>
            <w:webHidden/>
          </w:rPr>
          <w:fldChar w:fldCharType="begin" w:fldLock="1"/>
        </w:r>
        <w:r w:rsidRPr="004E3EB6">
          <w:rPr>
            <w:webHidden/>
          </w:rPr>
          <w:instrText xml:space="preserve"> PAGEREF _Toc135114420 \h </w:instrText>
        </w:r>
        <w:r w:rsidRPr="004E3EB6">
          <w:rPr>
            <w:webHidden/>
          </w:rPr>
          <w:fldChar w:fldCharType="separate"/>
        </w:r>
        <w:r w:rsidR="0012302D" w:rsidRPr="004E3EB6">
          <w:rPr>
            <w:webHidden/>
          </w:rPr>
          <w:t>97</w:t>
        </w:r>
        <w:r w:rsidRPr="004E3EB6">
          <w:rPr>
            <w:webHidden/>
          </w:rPr>
          <w:fldChar w:fldCharType="end"/>
        </w:r>
      </w:hyperlink>
    </w:p>
    <w:p w:rsidR="004D5C27" w:rsidRPr="004E3EB6" w:rsidRDefault="004D5C27" w:rsidP="00841240">
      <w:pPr>
        <w:pStyle w:val="Innehll3"/>
        <w:rPr>
          <w:sz w:val="24"/>
          <w:szCs w:val="24"/>
        </w:rPr>
      </w:pPr>
      <w:hyperlink w:anchor="_Toc135114421" w:history="1">
        <w:r w:rsidRPr="004E3EB6">
          <w:t>8.8.2</w:t>
        </w:r>
        <w:r w:rsidRPr="004E3EB6">
          <w:rPr>
            <w:sz w:val="24"/>
            <w:szCs w:val="24"/>
          </w:rPr>
          <w:tab/>
        </w:r>
        <w:r w:rsidRPr="004E3EB6">
          <w:t>Höjt grundavdrag för alla pensionärer</w:t>
        </w:r>
        <w:r w:rsidRPr="004E3EB6">
          <w:rPr>
            <w:webHidden/>
          </w:rPr>
          <w:tab/>
        </w:r>
        <w:r w:rsidRPr="004E3EB6">
          <w:rPr>
            <w:webHidden/>
          </w:rPr>
          <w:fldChar w:fldCharType="begin" w:fldLock="1"/>
        </w:r>
        <w:r w:rsidRPr="004E3EB6">
          <w:rPr>
            <w:webHidden/>
          </w:rPr>
          <w:instrText xml:space="preserve"> PAGEREF _Toc135114421 \h </w:instrText>
        </w:r>
        <w:r w:rsidRPr="004E3EB6">
          <w:rPr>
            <w:webHidden/>
          </w:rPr>
          <w:fldChar w:fldCharType="separate"/>
        </w:r>
        <w:r w:rsidR="0012302D" w:rsidRPr="004E3EB6">
          <w:rPr>
            <w:webHidden/>
          </w:rPr>
          <w:t>97</w:t>
        </w:r>
        <w:r w:rsidRPr="004E3EB6">
          <w:rPr>
            <w:webHidden/>
          </w:rPr>
          <w:fldChar w:fldCharType="end"/>
        </w:r>
      </w:hyperlink>
    </w:p>
    <w:p w:rsidR="004D5C27" w:rsidRPr="004E3EB6" w:rsidRDefault="004D5C27" w:rsidP="00841240">
      <w:pPr>
        <w:pStyle w:val="Innehll3"/>
        <w:rPr>
          <w:sz w:val="24"/>
          <w:szCs w:val="24"/>
        </w:rPr>
      </w:pPr>
      <w:hyperlink w:anchor="_Toc135114422" w:history="1">
        <w:r w:rsidRPr="004E3EB6">
          <w:t>8.8.3</w:t>
        </w:r>
        <w:r w:rsidRPr="004E3EB6">
          <w:rPr>
            <w:sz w:val="24"/>
            <w:szCs w:val="24"/>
          </w:rPr>
          <w:tab/>
        </w:r>
        <w:r w:rsidRPr="004E3EB6">
          <w:t>Fritidsfastighet ska inte räknas med när bostadstillägg beräknas</w:t>
        </w:r>
        <w:r w:rsidRPr="004E3EB6">
          <w:rPr>
            <w:webHidden/>
          </w:rPr>
          <w:tab/>
        </w:r>
        <w:r w:rsidRPr="004E3EB6">
          <w:rPr>
            <w:webHidden/>
          </w:rPr>
          <w:fldChar w:fldCharType="begin" w:fldLock="1"/>
        </w:r>
        <w:r w:rsidRPr="004E3EB6">
          <w:rPr>
            <w:webHidden/>
          </w:rPr>
          <w:instrText xml:space="preserve"> PAGEREF _Toc135114422 \h </w:instrText>
        </w:r>
        <w:r w:rsidRPr="004E3EB6">
          <w:rPr>
            <w:webHidden/>
          </w:rPr>
          <w:fldChar w:fldCharType="separate"/>
        </w:r>
        <w:r w:rsidR="0012302D" w:rsidRPr="004E3EB6">
          <w:rPr>
            <w:webHidden/>
          </w:rPr>
          <w:t>97</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23" w:history="1">
        <w:r w:rsidRPr="004E3EB6">
          <w:t>8.9</w:t>
        </w:r>
        <w:r w:rsidRPr="004E3EB6">
          <w:rPr>
            <w:sz w:val="24"/>
            <w:szCs w:val="24"/>
          </w:rPr>
          <w:tab/>
        </w:r>
        <w:r w:rsidRPr="004E3EB6">
          <w:t>Prioriterat område: Vården och omsorgen</w:t>
        </w:r>
        <w:r w:rsidRPr="004E3EB6">
          <w:rPr>
            <w:webHidden/>
          </w:rPr>
          <w:tab/>
        </w:r>
        <w:r w:rsidRPr="004E3EB6">
          <w:rPr>
            <w:webHidden/>
          </w:rPr>
          <w:fldChar w:fldCharType="begin" w:fldLock="1"/>
        </w:r>
        <w:r w:rsidRPr="004E3EB6">
          <w:rPr>
            <w:webHidden/>
          </w:rPr>
          <w:instrText xml:space="preserve"> PAGEREF _Toc135114423 \h </w:instrText>
        </w:r>
        <w:r w:rsidRPr="004E3EB6">
          <w:rPr>
            <w:webHidden/>
          </w:rPr>
          <w:fldChar w:fldCharType="separate"/>
        </w:r>
        <w:r w:rsidR="0012302D" w:rsidRPr="004E3EB6">
          <w:rPr>
            <w:webHidden/>
          </w:rPr>
          <w:t>98</w:t>
        </w:r>
        <w:r w:rsidRPr="004E3EB6">
          <w:rPr>
            <w:webHidden/>
          </w:rPr>
          <w:fldChar w:fldCharType="end"/>
        </w:r>
      </w:hyperlink>
    </w:p>
    <w:p w:rsidR="004D5C27" w:rsidRPr="004E3EB6" w:rsidRDefault="004D5C27" w:rsidP="00841240">
      <w:pPr>
        <w:pStyle w:val="Innehll3"/>
        <w:rPr>
          <w:sz w:val="24"/>
          <w:szCs w:val="24"/>
        </w:rPr>
      </w:pPr>
      <w:hyperlink w:anchor="_Toc135114424" w:history="1">
        <w:r w:rsidRPr="004E3EB6">
          <w:t>8.9.1</w:t>
        </w:r>
        <w:r w:rsidRPr="004E3EB6">
          <w:rPr>
            <w:sz w:val="24"/>
            <w:szCs w:val="24"/>
          </w:rPr>
          <w:tab/>
        </w:r>
        <w:r w:rsidRPr="004E3EB6">
          <w:t>Boendegaranti för 85-plus</w:t>
        </w:r>
        <w:r w:rsidRPr="004E3EB6">
          <w:rPr>
            <w:webHidden/>
          </w:rPr>
          <w:tab/>
        </w:r>
        <w:r w:rsidRPr="004E3EB6">
          <w:rPr>
            <w:webHidden/>
          </w:rPr>
          <w:fldChar w:fldCharType="begin" w:fldLock="1"/>
        </w:r>
        <w:r w:rsidRPr="004E3EB6">
          <w:rPr>
            <w:webHidden/>
          </w:rPr>
          <w:instrText xml:space="preserve"> PAGEREF _Toc135114424 \h </w:instrText>
        </w:r>
        <w:r w:rsidRPr="004E3EB6">
          <w:rPr>
            <w:webHidden/>
          </w:rPr>
          <w:fldChar w:fldCharType="separate"/>
        </w:r>
        <w:r w:rsidR="0012302D" w:rsidRPr="004E3EB6">
          <w:rPr>
            <w:webHidden/>
          </w:rPr>
          <w:t>98</w:t>
        </w:r>
        <w:r w:rsidRPr="004E3EB6">
          <w:rPr>
            <w:webHidden/>
          </w:rPr>
          <w:fldChar w:fldCharType="end"/>
        </w:r>
      </w:hyperlink>
    </w:p>
    <w:p w:rsidR="004D5C27" w:rsidRPr="004E3EB6" w:rsidRDefault="004D5C27" w:rsidP="00841240">
      <w:pPr>
        <w:pStyle w:val="Innehll3"/>
        <w:rPr>
          <w:sz w:val="24"/>
          <w:szCs w:val="24"/>
        </w:rPr>
      </w:pPr>
      <w:hyperlink w:anchor="_Toc135114425" w:history="1">
        <w:r w:rsidRPr="004E3EB6">
          <w:t>8.9.2</w:t>
        </w:r>
        <w:r w:rsidRPr="004E3EB6">
          <w:rPr>
            <w:sz w:val="24"/>
            <w:szCs w:val="24"/>
          </w:rPr>
          <w:tab/>
        </w:r>
        <w:r w:rsidRPr="004E3EB6">
          <w:t>Kristdemokratiska satsningar i alliansen</w:t>
        </w:r>
        <w:r w:rsidRPr="004E3EB6">
          <w:rPr>
            <w:webHidden/>
          </w:rPr>
          <w:tab/>
        </w:r>
        <w:r w:rsidRPr="004E3EB6">
          <w:rPr>
            <w:webHidden/>
          </w:rPr>
          <w:fldChar w:fldCharType="begin" w:fldLock="1"/>
        </w:r>
        <w:r w:rsidRPr="004E3EB6">
          <w:rPr>
            <w:webHidden/>
          </w:rPr>
          <w:instrText xml:space="preserve"> PAGEREF _Toc135114425 \h </w:instrText>
        </w:r>
        <w:r w:rsidRPr="004E3EB6">
          <w:rPr>
            <w:webHidden/>
          </w:rPr>
          <w:fldChar w:fldCharType="separate"/>
        </w:r>
        <w:r w:rsidR="0012302D" w:rsidRPr="004E3EB6">
          <w:rPr>
            <w:webHidden/>
          </w:rPr>
          <w:t>98</w:t>
        </w:r>
        <w:r w:rsidRPr="004E3EB6">
          <w:rPr>
            <w:webHidden/>
          </w:rPr>
          <w:fldChar w:fldCharType="end"/>
        </w:r>
      </w:hyperlink>
    </w:p>
    <w:p w:rsidR="004D5C27" w:rsidRPr="004E3EB6" w:rsidRDefault="004D5C27" w:rsidP="00841240">
      <w:pPr>
        <w:pStyle w:val="Innehll3"/>
        <w:rPr>
          <w:sz w:val="24"/>
          <w:szCs w:val="24"/>
        </w:rPr>
      </w:pPr>
      <w:hyperlink w:anchor="_Toc135114426" w:history="1">
        <w:r w:rsidRPr="004E3EB6">
          <w:t>8.9.3</w:t>
        </w:r>
        <w:r w:rsidRPr="004E3EB6">
          <w:rPr>
            <w:sz w:val="24"/>
            <w:szCs w:val="24"/>
          </w:rPr>
          <w:tab/>
        </w:r>
        <w:r w:rsidRPr="004E3EB6">
          <w:t>Kristdemokratisk satsning på rehabilitering</w:t>
        </w:r>
        <w:r w:rsidRPr="004E3EB6">
          <w:rPr>
            <w:webHidden/>
          </w:rPr>
          <w:tab/>
        </w:r>
        <w:r w:rsidRPr="004E3EB6">
          <w:rPr>
            <w:webHidden/>
          </w:rPr>
          <w:fldChar w:fldCharType="begin" w:fldLock="1"/>
        </w:r>
        <w:r w:rsidRPr="004E3EB6">
          <w:rPr>
            <w:webHidden/>
          </w:rPr>
          <w:instrText xml:space="preserve"> PAGEREF _Toc135114426 \h </w:instrText>
        </w:r>
        <w:r w:rsidRPr="004E3EB6">
          <w:rPr>
            <w:webHidden/>
          </w:rPr>
          <w:fldChar w:fldCharType="separate"/>
        </w:r>
        <w:r w:rsidR="0012302D" w:rsidRPr="004E3EB6">
          <w:rPr>
            <w:webHidden/>
          </w:rPr>
          <w:t>99</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27" w:history="1">
        <w:r w:rsidRPr="004E3EB6">
          <w:t>8.10</w:t>
        </w:r>
        <w:r w:rsidRPr="004E3EB6">
          <w:rPr>
            <w:sz w:val="24"/>
            <w:szCs w:val="24"/>
          </w:rPr>
          <w:tab/>
        </w:r>
        <w:r w:rsidRPr="004E3EB6">
          <w:t>Prioriterat område: Ett stärkt rättssamhälle</w:t>
        </w:r>
        <w:r w:rsidRPr="004E3EB6">
          <w:rPr>
            <w:webHidden/>
          </w:rPr>
          <w:tab/>
        </w:r>
        <w:r w:rsidRPr="004E3EB6">
          <w:rPr>
            <w:webHidden/>
          </w:rPr>
          <w:fldChar w:fldCharType="begin" w:fldLock="1"/>
        </w:r>
        <w:r w:rsidRPr="004E3EB6">
          <w:rPr>
            <w:webHidden/>
          </w:rPr>
          <w:instrText xml:space="preserve"> PAGEREF _Toc135114427 \h </w:instrText>
        </w:r>
        <w:r w:rsidRPr="004E3EB6">
          <w:rPr>
            <w:webHidden/>
          </w:rPr>
          <w:fldChar w:fldCharType="separate"/>
        </w:r>
        <w:r w:rsidR="0012302D" w:rsidRPr="004E3EB6">
          <w:rPr>
            <w:webHidden/>
          </w:rPr>
          <w:t>99</w:t>
        </w:r>
        <w:r w:rsidRPr="004E3EB6">
          <w:rPr>
            <w:webHidden/>
          </w:rPr>
          <w:fldChar w:fldCharType="end"/>
        </w:r>
      </w:hyperlink>
    </w:p>
    <w:p w:rsidR="004D5C27" w:rsidRPr="004E3EB6" w:rsidRDefault="004D5C27" w:rsidP="00841240">
      <w:pPr>
        <w:pStyle w:val="Innehll3"/>
        <w:rPr>
          <w:sz w:val="24"/>
          <w:szCs w:val="24"/>
        </w:rPr>
      </w:pPr>
      <w:hyperlink w:anchor="_Toc135114428" w:history="1">
        <w:r w:rsidRPr="004E3EB6">
          <w:t>8.10.1</w:t>
        </w:r>
        <w:r w:rsidR="00606CD5" w:rsidRPr="004E3EB6">
          <w:tab/>
        </w:r>
        <w:r w:rsidRPr="004E3EB6">
          <w:t>Ett återupprättat rättsväsende</w:t>
        </w:r>
        <w:r w:rsidRPr="004E3EB6">
          <w:rPr>
            <w:webHidden/>
          </w:rPr>
          <w:tab/>
        </w:r>
        <w:r w:rsidRPr="004E3EB6">
          <w:rPr>
            <w:webHidden/>
          </w:rPr>
          <w:fldChar w:fldCharType="begin" w:fldLock="1"/>
        </w:r>
        <w:r w:rsidRPr="004E3EB6">
          <w:rPr>
            <w:webHidden/>
          </w:rPr>
          <w:instrText xml:space="preserve"> PAGEREF _Toc135114428 \h </w:instrText>
        </w:r>
        <w:r w:rsidRPr="004E3EB6">
          <w:rPr>
            <w:webHidden/>
          </w:rPr>
          <w:fldChar w:fldCharType="separate"/>
        </w:r>
        <w:r w:rsidR="0012302D" w:rsidRPr="004E3EB6">
          <w:rPr>
            <w:webHidden/>
          </w:rPr>
          <w:t>99</w:t>
        </w:r>
        <w:r w:rsidRPr="004E3EB6">
          <w:rPr>
            <w:webHidden/>
          </w:rPr>
          <w:fldChar w:fldCharType="end"/>
        </w:r>
      </w:hyperlink>
    </w:p>
    <w:p w:rsidR="004D5C27" w:rsidRPr="004E3EB6" w:rsidRDefault="004D5C27" w:rsidP="001F7DE2">
      <w:pPr>
        <w:pStyle w:val="Innehll1"/>
        <w:tabs>
          <w:tab w:val="left" w:pos="285"/>
        </w:tabs>
        <w:rPr>
          <w:sz w:val="24"/>
          <w:szCs w:val="24"/>
        </w:rPr>
      </w:pPr>
      <w:hyperlink w:anchor="_Toc135114429" w:history="1">
        <w:r w:rsidRPr="004E3EB6">
          <w:t>9</w:t>
        </w:r>
        <w:r w:rsidRPr="004E3EB6">
          <w:rPr>
            <w:sz w:val="24"/>
            <w:szCs w:val="24"/>
          </w:rPr>
          <w:tab/>
        </w:r>
        <w:r w:rsidRPr="004E3EB6">
          <w:t>Budgetpolitikens inriktning</w:t>
        </w:r>
        <w:r w:rsidRPr="004E3EB6">
          <w:rPr>
            <w:webHidden/>
          </w:rPr>
          <w:tab/>
        </w:r>
        <w:r w:rsidRPr="004E3EB6">
          <w:rPr>
            <w:webHidden/>
          </w:rPr>
          <w:fldChar w:fldCharType="begin" w:fldLock="1"/>
        </w:r>
        <w:r w:rsidRPr="004E3EB6">
          <w:rPr>
            <w:webHidden/>
          </w:rPr>
          <w:instrText xml:space="preserve"> PAGEREF _Toc135114429 \h </w:instrText>
        </w:r>
        <w:r w:rsidRPr="004E3EB6">
          <w:rPr>
            <w:webHidden/>
          </w:rPr>
          <w:fldChar w:fldCharType="separate"/>
        </w:r>
        <w:r w:rsidR="0012302D" w:rsidRPr="004E3EB6">
          <w:rPr>
            <w:webHidden/>
          </w:rPr>
          <w:t>100</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30" w:history="1">
        <w:r w:rsidRPr="004E3EB6">
          <w:t>9.1</w:t>
        </w:r>
        <w:r w:rsidRPr="004E3EB6">
          <w:rPr>
            <w:sz w:val="24"/>
            <w:szCs w:val="24"/>
          </w:rPr>
          <w:tab/>
        </w:r>
        <w:r w:rsidRPr="004E3EB6">
          <w:t>Överskottsmål</w:t>
        </w:r>
        <w:r w:rsidRPr="004E3EB6">
          <w:rPr>
            <w:webHidden/>
          </w:rPr>
          <w:tab/>
        </w:r>
        <w:r w:rsidRPr="004E3EB6">
          <w:rPr>
            <w:webHidden/>
          </w:rPr>
          <w:fldChar w:fldCharType="begin" w:fldLock="1"/>
        </w:r>
        <w:r w:rsidRPr="004E3EB6">
          <w:rPr>
            <w:webHidden/>
          </w:rPr>
          <w:instrText xml:space="preserve"> PAGEREF _Toc135114430 \h </w:instrText>
        </w:r>
        <w:r w:rsidRPr="004E3EB6">
          <w:rPr>
            <w:webHidden/>
          </w:rPr>
          <w:fldChar w:fldCharType="separate"/>
        </w:r>
        <w:r w:rsidR="0012302D" w:rsidRPr="004E3EB6">
          <w:rPr>
            <w:webHidden/>
          </w:rPr>
          <w:t>100</w:t>
        </w:r>
        <w:r w:rsidRPr="004E3EB6">
          <w:rPr>
            <w:webHidden/>
          </w:rPr>
          <w:fldChar w:fldCharType="end"/>
        </w:r>
      </w:hyperlink>
    </w:p>
    <w:p w:rsidR="004D5C27" w:rsidRPr="004E3EB6" w:rsidRDefault="004D5C27" w:rsidP="00841240">
      <w:pPr>
        <w:pStyle w:val="Innehll3"/>
        <w:rPr>
          <w:sz w:val="24"/>
          <w:szCs w:val="24"/>
        </w:rPr>
      </w:pPr>
      <w:hyperlink w:anchor="_Toc135114431" w:history="1">
        <w:r w:rsidRPr="004E3EB6">
          <w:t>9.1.1</w:t>
        </w:r>
        <w:r w:rsidRPr="004E3EB6">
          <w:rPr>
            <w:sz w:val="24"/>
            <w:szCs w:val="24"/>
          </w:rPr>
          <w:tab/>
        </w:r>
        <w:r w:rsidRPr="004E3EB6">
          <w:t xml:space="preserve">Socialdemokraternas överskottsmål resulterar i ökad </w:t>
        </w:r>
        <w:r w:rsidR="00841240" w:rsidRPr="004E3EB6">
          <w:br/>
        </w:r>
        <w:r w:rsidRPr="004E3EB6">
          <w:t>statsskuld</w:t>
        </w:r>
        <w:r w:rsidRPr="004E3EB6">
          <w:rPr>
            <w:webHidden/>
          </w:rPr>
          <w:tab/>
        </w:r>
        <w:r w:rsidRPr="004E3EB6">
          <w:rPr>
            <w:webHidden/>
          </w:rPr>
          <w:fldChar w:fldCharType="begin" w:fldLock="1"/>
        </w:r>
        <w:r w:rsidRPr="004E3EB6">
          <w:rPr>
            <w:webHidden/>
          </w:rPr>
          <w:instrText xml:space="preserve"> PAGEREF _Toc135114431 \h </w:instrText>
        </w:r>
        <w:r w:rsidRPr="004E3EB6">
          <w:rPr>
            <w:webHidden/>
          </w:rPr>
          <w:fldChar w:fldCharType="separate"/>
        </w:r>
        <w:r w:rsidR="0012302D" w:rsidRPr="004E3EB6">
          <w:rPr>
            <w:webHidden/>
          </w:rPr>
          <w:t>103</w:t>
        </w:r>
        <w:r w:rsidRPr="004E3EB6">
          <w:rPr>
            <w:webHidden/>
          </w:rPr>
          <w:fldChar w:fldCharType="end"/>
        </w:r>
      </w:hyperlink>
    </w:p>
    <w:p w:rsidR="004D5C27" w:rsidRPr="004E3EB6" w:rsidRDefault="004D5C27" w:rsidP="00841240">
      <w:pPr>
        <w:pStyle w:val="Innehll3"/>
        <w:rPr>
          <w:sz w:val="24"/>
          <w:szCs w:val="24"/>
        </w:rPr>
      </w:pPr>
      <w:hyperlink w:anchor="_Toc135114432" w:history="1">
        <w:r w:rsidRPr="004E3EB6">
          <w:t>9.1.2</w:t>
        </w:r>
        <w:r w:rsidRPr="004E3EB6">
          <w:rPr>
            <w:sz w:val="24"/>
            <w:szCs w:val="24"/>
          </w:rPr>
          <w:tab/>
        </w:r>
        <w:r w:rsidRPr="004E3EB6">
          <w:t>Nuvarande överskottsmål behöver kompletteras</w:t>
        </w:r>
        <w:r w:rsidRPr="004E3EB6">
          <w:rPr>
            <w:webHidden/>
          </w:rPr>
          <w:tab/>
        </w:r>
        <w:r w:rsidRPr="004E3EB6">
          <w:rPr>
            <w:webHidden/>
          </w:rPr>
          <w:fldChar w:fldCharType="begin" w:fldLock="1"/>
        </w:r>
        <w:r w:rsidRPr="004E3EB6">
          <w:rPr>
            <w:webHidden/>
          </w:rPr>
          <w:instrText xml:space="preserve"> PAGEREF _Toc135114432 \h </w:instrText>
        </w:r>
        <w:r w:rsidRPr="004E3EB6">
          <w:rPr>
            <w:webHidden/>
          </w:rPr>
          <w:fldChar w:fldCharType="separate"/>
        </w:r>
        <w:r w:rsidR="0012302D" w:rsidRPr="004E3EB6">
          <w:rPr>
            <w:webHidden/>
          </w:rPr>
          <w:t>104</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33" w:history="1">
        <w:r w:rsidRPr="004E3EB6">
          <w:t>9.2</w:t>
        </w:r>
        <w:r w:rsidRPr="004E3EB6">
          <w:rPr>
            <w:sz w:val="24"/>
            <w:szCs w:val="24"/>
          </w:rPr>
          <w:tab/>
        </w:r>
        <w:r w:rsidRPr="004E3EB6">
          <w:t>Utgiftstaken</w:t>
        </w:r>
        <w:r w:rsidRPr="004E3EB6">
          <w:rPr>
            <w:webHidden/>
          </w:rPr>
          <w:tab/>
        </w:r>
        <w:r w:rsidRPr="004E3EB6">
          <w:rPr>
            <w:webHidden/>
          </w:rPr>
          <w:fldChar w:fldCharType="begin" w:fldLock="1"/>
        </w:r>
        <w:r w:rsidRPr="004E3EB6">
          <w:rPr>
            <w:webHidden/>
          </w:rPr>
          <w:instrText xml:space="preserve"> PAGEREF _Toc135114433 \h </w:instrText>
        </w:r>
        <w:r w:rsidRPr="004E3EB6">
          <w:rPr>
            <w:webHidden/>
          </w:rPr>
          <w:fldChar w:fldCharType="separate"/>
        </w:r>
        <w:r w:rsidR="0012302D" w:rsidRPr="004E3EB6">
          <w:rPr>
            <w:webHidden/>
          </w:rPr>
          <w:t>106</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34" w:history="1">
        <w:r w:rsidRPr="004E3EB6">
          <w:t>9.3</w:t>
        </w:r>
        <w:r w:rsidRPr="004E3EB6">
          <w:rPr>
            <w:sz w:val="24"/>
            <w:szCs w:val="24"/>
          </w:rPr>
          <w:tab/>
        </w:r>
        <w:r w:rsidRPr="004E3EB6">
          <w:t>Sunda statsfinanser och långsiktig inkomst- och utgiftsstrategi</w:t>
        </w:r>
        <w:r w:rsidRPr="004E3EB6">
          <w:rPr>
            <w:webHidden/>
          </w:rPr>
          <w:tab/>
        </w:r>
        <w:r w:rsidRPr="004E3EB6">
          <w:rPr>
            <w:webHidden/>
          </w:rPr>
          <w:fldChar w:fldCharType="begin" w:fldLock="1"/>
        </w:r>
        <w:r w:rsidRPr="004E3EB6">
          <w:rPr>
            <w:webHidden/>
          </w:rPr>
          <w:instrText xml:space="preserve"> PAGEREF _Toc135114434 \h </w:instrText>
        </w:r>
        <w:r w:rsidRPr="004E3EB6">
          <w:rPr>
            <w:webHidden/>
          </w:rPr>
          <w:fldChar w:fldCharType="separate"/>
        </w:r>
        <w:r w:rsidR="0012302D" w:rsidRPr="004E3EB6">
          <w:rPr>
            <w:webHidden/>
          </w:rPr>
          <w:t>106</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35" w:history="1">
        <w:r w:rsidRPr="004E3EB6">
          <w:t>9.4</w:t>
        </w:r>
        <w:r w:rsidRPr="004E3EB6">
          <w:rPr>
            <w:sz w:val="24"/>
            <w:szCs w:val="24"/>
          </w:rPr>
          <w:tab/>
        </w:r>
        <w:r w:rsidRPr="004E3EB6">
          <w:t>Statens lånebehov och statsskuld</w:t>
        </w:r>
        <w:r w:rsidRPr="004E3EB6">
          <w:rPr>
            <w:webHidden/>
          </w:rPr>
          <w:tab/>
        </w:r>
        <w:r w:rsidRPr="004E3EB6">
          <w:rPr>
            <w:webHidden/>
          </w:rPr>
          <w:fldChar w:fldCharType="begin" w:fldLock="1"/>
        </w:r>
        <w:r w:rsidRPr="004E3EB6">
          <w:rPr>
            <w:webHidden/>
          </w:rPr>
          <w:instrText xml:space="preserve"> PAGEREF _Toc135114435 \h </w:instrText>
        </w:r>
        <w:r w:rsidRPr="004E3EB6">
          <w:rPr>
            <w:webHidden/>
          </w:rPr>
          <w:fldChar w:fldCharType="separate"/>
        </w:r>
        <w:r w:rsidR="0012302D" w:rsidRPr="004E3EB6">
          <w:rPr>
            <w:webHidden/>
          </w:rPr>
          <w:t>107</w:t>
        </w:r>
        <w:r w:rsidRPr="004E3EB6">
          <w:rPr>
            <w:webHidden/>
          </w:rPr>
          <w:fldChar w:fldCharType="end"/>
        </w:r>
      </w:hyperlink>
    </w:p>
    <w:p w:rsidR="004D5C27" w:rsidRPr="004E3EB6" w:rsidRDefault="004D5C27" w:rsidP="001F7DE2">
      <w:pPr>
        <w:pStyle w:val="Innehll1"/>
        <w:tabs>
          <w:tab w:val="left" w:pos="285"/>
        </w:tabs>
        <w:rPr>
          <w:sz w:val="24"/>
          <w:szCs w:val="24"/>
        </w:rPr>
      </w:pPr>
      <w:hyperlink w:anchor="_Toc135114436" w:history="1">
        <w:r w:rsidRPr="004E3EB6">
          <w:t>10</w:t>
        </w:r>
        <w:r w:rsidRPr="004E3EB6">
          <w:rPr>
            <w:sz w:val="24"/>
            <w:szCs w:val="24"/>
          </w:rPr>
          <w:tab/>
        </w:r>
        <w:r w:rsidRPr="004E3EB6">
          <w:t>Effekter av Kristdemokraternas politik</w:t>
        </w:r>
        <w:r w:rsidRPr="004E3EB6">
          <w:rPr>
            <w:webHidden/>
          </w:rPr>
          <w:tab/>
        </w:r>
        <w:r w:rsidRPr="004E3EB6">
          <w:rPr>
            <w:webHidden/>
          </w:rPr>
          <w:fldChar w:fldCharType="begin" w:fldLock="1"/>
        </w:r>
        <w:r w:rsidRPr="004E3EB6">
          <w:rPr>
            <w:webHidden/>
          </w:rPr>
          <w:instrText xml:space="preserve"> PAGEREF _Toc135114436 \h </w:instrText>
        </w:r>
        <w:r w:rsidRPr="004E3EB6">
          <w:rPr>
            <w:webHidden/>
          </w:rPr>
          <w:fldChar w:fldCharType="separate"/>
        </w:r>
        <w:r w:rsidR="0012302D" w:rsidRPr="004E3EB6">
          <w:rPr>
            <w:webHidden/>
          </w:rPr>
          <w:t>107</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37" w:history="1">
        <w:r w:rsidRPr="004E3EB6">
          <w:t>10.1</w:t>
        </w:r>
        <w:r w:rsidRPr="004E3EB6">
          <w:rPr>
            <w:sz w:val="24"/>
            <w:szCs w:val="24"/>
          </w:rPr>
          <w:tab/>
        </w:r>
        <w:r w:rsidRPr="004E3EB6">
          <w:t>En politik för arbete</w:t>
        </w:r>
        <w:r w:rsidRPr="004E3EB6">
          <w:rPr>
            <w:webHidden/>
          </w:rPr>
          <w:tab/>
        </w:r>
        <w:r w:rsidRPr="004E3EB6">
          <w:rPr>
            <w:webHidden/>
          </w:rPr>
          <w:fldChar w:fldCharType="begin" w:fldLock="1"/>
        </w:r>
        <w:r w:rsidRPr="004E3EB6">
          <w:rPr>
            <w:webHidden/>
          </w:rPr>
          <w:instrText xml:space="preserve"> PAGEREF _Toc135114437 \h </w:instrText>
        </w:r>
        <w:r w:rsidRPr="004E3EB6">
          <w:rPr>
            <w:webHidden/>
          </w:rPr>
          <w:fldChar w:fldCharType="separate"/>
        </w:r>
        <w:r w:rsidR="0012302D" w:rsidRPr="004E3EB6">
          <w:rPr>
            <w:webHidden/>
          </w:rPr>
          <w:t>107</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38" w:history="1">
        <w:r w:rsidRPr="004E3EB6">
          <w:t>10.2</w:t>
        </w:r>
        <w:r w:rsidRPr="004E3EB6">
          <w:rPr>
            <w:sz w:val="24"/>
            <w:szCs w:val="24"/>
          </w:rPr>
          <w:tab/>
        </w:r>
        <w:r w:rsidRPr="004E3EB6">
          <w:t>Optimal beskattning</w:t>
        </w:r>
        <w:r w:rsidRPr="004E3EB6">
          <w:rPr>
            <w:webHidden/>
          </w:rPr>
          <w:tab/>
        </w:r>
        <w:r w:rsidRPr="004E3EB6">
          <w:rPr>
            <w:webHidden/>
          </w:rPr>
          <w:fldChar w:fldCharType="begin" w:fldLock="1"/>
        </w:r>
        <w:r w:rsidRPr="004E3EB6">
          <w:rPr>
            <w:webHidden/>
          </w:rPr>
          <w:instrText xml:space="preserve"> PAGEREF _Toc135114438 \h </w:instrText>
        </w:r>
        <w:r w:rsidRPr="004E3EB6">
          <w:rPr>
            <w:webHidden/>
          </w:rPr>
          <w:fldChar w:fldCharType="separate"/>
        </w:r>
        <w:r w:rsidR="0012302D" w:rsidRPr="004E3EB6">
          <w:rPr>
            <w:webHidden/>
          </w:rPr>
          <w:t>108</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39" w:history="1">
        <w:r w:rsidRPr="004E3EB6">
          <w:t>10.3</w:t>
        </w:r>
        <w:r w:rsidRPr="004E3EB6">
          <w:rPr>
            <w:sz w:val="24"/>
            <w:szCs w:val="24"/>
          </w:rPr>
          <w:tab/>
        </w:r>
        <w:r w:rsidRPr="004E3EB6">
          <w:t>Fler skattebetalare – inte högre skatter</w:t>
        </w:r>
        <w:r w:rsidRPr="004E3EB6">
          <w:rPr>
            <w:webHidden/>
          </w:rPr>
          <w:tab/>
        </w:r>
        <w:r w:rsidRPr="004E3EB6">
          <w:rPr>
            <w:webHidden/>
          </w:rPr>
          <w:fldChar w:fldCharType="begin" w:fldLock="1"/>
        </w:r>
        <w:r w:rsidRPr="004E3EB6">
          <w:rPr>
            <w:webHidden/>
          </w:rPr>
          <w:instrText xml:space="preserve"> PAGEREF _Toc135114439 \h </w:instrText>
        </w:r>
        <w:r w:rsidRPr="004E3EB6">
          <w:rPr>
            <w:webHidden/>
          </w:rPr>
          <w:fldChar w:fldCharType="separate"/>
        </w:r>
        <w:r w:rsidR="0012302D" w:rsidRPr="004E3EB6">
          <w:rPr>
            <w:webHidden/>
          </w:rPr>
          <w:t>108</w:t>
        </w:r>
        <w:r w:rsidRPr="004E3EB6">
          <w:rPr>
            <w:webHidden/>
          </w:rPr>
          <w:fldChar w:fldCharType="end"/>
        </w:r>
      </w:hyperlink>
    </w:p>
    <w:p w:rsidR="004D5C27" w:rsidRPr="004E3EB6" w:rsidRDefault="004D5C27" w:rsidP="00841240">
      <w:pPr>
        <w:pStyle w:val="Innehll3"/>
        <w:rPr>
          <w:sz w:val="24"/>
          <w:szCs w:val="24"/>
        </w:rPr>
      </w:pPr>
      <w:hyperlink w:anchor="_Toc135114440" w:history="1">
        <w:r w:rsidRPr="004E3EB6">
          <w:t>10.3.1</w:t>
        </w:r>
        <w:r w:rsidRPr="004E3EB6">
          <w:rPr>
            <w:sz w:val="24"/>
            <w:szCs w:val="24"/>
          </w:rPr>
          <w:tab/>
        </w:r>
        <w:r w:rsidRPr="004E3EB6">
          <w:t>Budgetalternativ utan dynamiska effekter</w:t>
        </w:r>
        <w:r w:rsidRPr="004E3EB6">
          <w:rPr>
            <w:webHidden/>
          </w:rPr>
          <w:tab/>
        </w:r>
        <w:r w:rsidRPr="004E3EB6">
          <w:rPr>
            <w:webHidden/>
          </w:rPr>
          <w:fldChar w:fldCharType="begin" w:fldLock="1"/>
        </w:r>
        <w:r w:rsidRPr="004E3EB6">
          <w:rPr>
            <w:webHidden/>
          </w:rPr>
          <w:instrText xml:space="preserve"> PAGEREF _Toc135114440 \h </w:instrText>
        </w:r>
        <w:r w:rsidRPr="004E3EB6">
          <w:rPr>
            <w:webHidden/>
          </w:rPr>
          <w:fldChar w:fldCharType="separate"/>
        </w:r>
        <w:r w:rsidR="0012302D" w:rsidRPr="004E3EB6">
          <w:rPr>
            <w:webHidden/>
          </w:rPr>
          <w:t>108</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41" w:history="1">
        <w:r w:rsidRPr="004E3EB6">
          <w:t>10.4</w:t>
        </w:r>
        <w:r w:rsidRPr="004E3EB6">
          <w:rPr>
            <w:sz w:val="24"/>
            <w:szCs w:val="24"/>
          </w:rPr>
          <w:tab/>
        </w:r>
        <w:r w:rsidRPr="004E3EB6">
          <w:t>Utbudet av arbetskraft</w:t>
        </w:r>
        <w:r w:rsidRPr="004E3EB6">
          <w:rPr>
            <w:webHidden/>
          </w:rPr>
          <w:tab/>
        </w:r>
        <w:r w:rsidRPr="004E3EB6">
          <w:rPr>
            <w:webHidden/>
          </w:rPr>
          <w:fldChar w:fldCharType="begin" w:fldLock="1"/>
        </w:r>
        <w:r w:rsidRPr="004E3EB6">
          <w:rPr>
            <w:webHidden/>
          </w:rPr>
          <w:instrText xml:space="preserve"> PAGEREF _Toc135114441 \h </w:instrText>
        </w:r>
        <w:r w:rsidRPr="004E3EB6">
          <w:rPr>
            <w:webHidden/>
          </w:rPr>
          <w:fldChar w:fldCharType="separate"/>
        </w:r>
        <w:r w:rsidR="0012302D" w:rsidRPr="004E3EB6">
          <w:rPr>
            <w:webHidden/>
          </w:rPr>
          <w:t>109</w:t>
        </w:r>
        <w:r w:rsidRPr="004E3EB6">
          <w:rPr>
            <w:webHidden/>
          </w:rPr>
          <w:fldChar w:fldCharType="end"/>
        </w:r>
      </w:hyperlink>
    </w:p>
    <w:p w:rsidR="004D5C27" w:rsidRPr="004E3EB6" w:rsidRDefault="004D5C27" w:rsidP="00841240">
      <w:pPr>
        <w:pStyle w:val="Innehll3"/>
        <w:rPr>
          <w:sz w:val="24"/>
          <w:szCs w:val="24"/>
        </w:rPr>
      </w:pPr>
      <w:hyperlink w:anchor="_Toc135114442" w:history="1">
        <w:r w:rsidRPr="004E3EB6">
          <w:t>10.4.1</w:t>
        </w:r>
        <w:r w:rsidRPr="004E3EB6">
          <w:rPr>
            <w:sz w:val="24"/>
            <w:szCs w:val="24"/>
          </w:rPr>
          <w:tab/>
        </w:r>
        <w:r w:rsidRPr="004E3EB6">
          <w:t>Reformer som ger ökat arbetsutbud</w:t>
        </w:r>
        <w:r w:rsidRPr="004E3EB6">
          <w:rPr>
            <w:webHidden/>
          </w:rPr>
          <w:tab/>
        </w:r>
        <w:r w:rsidRPr="004E3EB6">
          <w:rPr>
            <w:webHidden/>
          </w:rPr>
          <w:fldChar w:fldCharType="begin" w:fldLock="1"/>
        </w:r>
        <w:r w:rsidRPr="004E3EB6">
          <w:rPr>
            <w:webHidden/>
          </w:rPr>
          <w:instrText xml:space="preserve"> PAGEREF _Toc135114442 \h </w:instrText>
        </w:r>
        <w:r w:rsidRPr="004E3EB6">
          <w:rPr>
            <w:webHidden/>
          </w:rPr>
          <w:fldChar w:fldCharType="separate"/>
        </w:r>
        <w:r w:rsidR="0012302D" w:rsidRPr="004E3EB6">
          <w:rPr>
            <w:webHidden/>
          </w:rPr>
          <w:t>110</w:t>
        </w:r>
        <w:r w:rsidRPr="004E3EB6">
          <w:rPr>
            <w:webHidden/>
          </w:rPr>
          <w:fldChar w:fldCharType="end"/>
        </w:r>
      </w:hyperlink>
    </w:p>
    <w:p w:rsidR="004D5C27" w:rsidRPr="004E3EB6" w:rsidRDefault="004D5C27" w:rsidP="00841240">
      <w:pPr>
        <w:pStyle w:val="Innehll3"/>
        <w:rPr>
          <w:sz w:val="24"/>
          <w:szCs w:val="24"/>
        </w:rPr>
      </w:pPr>
      <w:hyperlink w:anchor="_Toc135114443" w:history="1">
        <w:r w:rsidRPr="004E3EB6">
          <w:t>10.4.2</w:t>
        </w:r>
        <w:r w:rsidRPr="004E3EB6">
          <w:rPr>
            <w:sz w:val="24"/>
            <w:szCs w:val="24"/>
          </w:rPr>
          <w:tab/>
        </w:r>
        <w:r w:rsidRPr="004E3EB6">
          <w:t>Reformer som ökar efterfrågan på arbetskraft</w:t>
        </w:r>
        <w:r w:rsidRPr="004E3EB6">
          <w:rPr>
            <w:webHidden/>
          </w:rPr>
          <w:tab/>
        </w:r>
        <w:r w:rsidRPr="004E3EB6">
          <w:rPr>
            <w:webHidden/>
          </w:rPr>
          <w:fldChar w:fldCharType="begin" w:fldLock="1"/>
        </w:r>
        <w:r w:rsidRPr="004E3EB6">
          <w:rPr>
            <w:webHidden/>
          </w:rPr>
          <w:instrText xml:space="preserve"> PAGEREF _Toc135114443 \h </w:instrText>
        </w:r>
        <w:r w:rsidRPr="004E3EB6">
          <w:rPr>
            <w:webHidden/>
          </w:rPr>
          <w:fldChar w:fldCharType="separate"/>
        </w:r>
        <w:r w:rsidR="0012302D" w:rsidRPr="004E3EB6">
          <w:rPr>
            <w:webHidden/>
          </w:rPr>
          <w:t>111</w:t>
        </w:r>
        <w:r w:rsidRPr="004E3EB6">
          <w:rPr>
            <w:webHidden/>
          </w:rPr>
          <w:fldChar w:fldCharType="end"/>
        </w:r>
      </w:hyperlink>
    </w:p>
    <w:p w:rsidR="004D5C27" w:rsidRPr="004E3EB6" w:rsidRDefault="004D5C27" w:rsidP="00841240">
      <w:pPr>
        <w:pStyle w:val="Innehll3"/>
        <w:rPr>
          <w:sz w:val="24"/>
          <w:szCs w:val="24"/>
        </w:rPr>
      </w:pPr>
      <w:hyperlink w:anchor="_Toc135114444" w:history="1">
        <w:r w:rsidRPr="004E3EB6">
          <w:t>10.4.3</w:t>
        </w:r>
        <w:r w:rsidRPr="004E3EB6">
          <w:rPr>
            <w:sz w:val="24"/>
            <w:szCs w:val="24"/>
          </w:rPr>
          <w:tab/>
        </w:r>
        <w:r w:rsidRPr="004E3EB6">
          <w:t>Samlade effekter på produktion och sysselsättning</w:t>
        </w:r>
        <w:r w:rsidRPr="004E3EB6">
          <w:rPr>
            <w:webHidden/>
          </w:rPr>
          <w:tab/>
        </w:r>
        <w:r w:rsidRPr="004E3EB6">
          <w:rPr>
            <w:webHidden/>
          </w:rPr>
          <w:fldChar w:fldCharType="begin" w:fldLock="1"/>
        </w:r>
        <w:r w:rsidRPr="004E3EB6">
          <w:rPr>
            <w:webHidden/>
          </w:rPr>
          <w:instrText xml:space="preserve"> PAGEREF _Toc135114444 \h </w:instrText>
        </w:r>
        <w:r w:rsidRPr="004E3EB6">
          <w:rPr>
            <w:webHidden/>
          </w:rPr>
          <w:fldChar w:fldCharType="separate"/>
        </w:r>
        <w:r w:rsidR="0012302D" w:rsidRPr="004E3EB6">
          <w:rPr>
            <w:webHidden/>
          </w:rPr>
          <w:t>112</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45" w:history="1">
        <w:r w:rsidRPr="004E3EB6">
          <w:t>10.5</w:t>
        </w:r>
        <w:r w:rsidRPr="004E3EB6">
          <w:rPr>
            <w:sz w:val="24"/>
            <w:szCs w:val="24"/>
          </w:rPr>
          <w:tab/>
        </w:r>
        <w:r w:rsidRPr="004E3EB6">
          <w:t>Effekter på de offentliga finanserna</w:t>
        </w:r>
        <w:r w:rsidRPr="004E3EB6">
          <w:rPr>
            <w:webHidden/>
          </w:rPr>
          <w:tab/>
        </w:r>
        <w:r w:rsidRPr="004E3EB6">
          <w:rPr>
            <w:webHidden/>
          </w:rPr>
          <w:fldChar w:fldCharType="begin" w:fldLock="1"/>
        </w:r>
        <w:r w:rsidRPr="004E3EB6">
          <w:rPr>
            <w:webHidden/>
          </w:rPr>
          <w:instrText xml:space="preserve"> PAGEREF _Toc135114445 \h </w:instrText>
        </w:r>
        <w:r w:rsidRPr="004E3EB6">
          <w:rPr>
            <w:webHidden/>
          </w:rPr>
          <w:fldChar w:fldCharType="separate"/>
        </w:r>
        <w:r w:rsidR="0012302D" w:rsidRPr="004E3EB6">
          <w:rPr>
            <w:webHidden/>
          </w:rPr>
          <w:t>114</w:t>
        </w:r>
        <w:r w:rsidRPr="004E3EB6">
          <w:rPr>
            <w:webHidden/>
          </w:rPr>
          <w:fldChar w:fldCharType="end"/>
        </w:r>
      </w:hyperlink>
    </w:p>
    <w:p w:rsidR="004D5C27" w:rsidRPr="004E3EB6" w:rsidRDefault="004D5C27" w:rsidP="00841240">
      <w:pPr>
        <w:pStyle w:val="Innehll3"/>
        <w:rPr>
          <w:sz w:val="24"/>
          <w:szCs w:val="24"/>
        </w:rPr>
      </w:pPr>
      <w:hyperlink w:anchor="_Toc135114446" w:history="1">
        <w:r w:rsidRPr="004E3EB6">
          <w:t>10.5.1</w:t>
        </w:r>
        <w:r w:rsidRPr="004E3EB6">
          <w:rPr>
            <w:sz w:val="24"/>
            <w:szCs w:val="24"/>
          </w:rPr>
          <w:tab/>
        </w:r>
        <w:r w:rsidRPr="004E3EB6">
          <w:t>Effekter av ökad långsiktig produktionsnivå</w:t>
        </w:r>
        <w:r w:rsidRPr="004E3EB6">
          <w:rPr>
            <w:webHidden/>
          </w:rPr>
          <w:tab/>
        </w:r>
        <w:r w:rsidRPr="004E3EB6">
          <w:rPr>
            <w:webHidden/>
          </w:rPr>
          <w:fldChar w:fldCharType="begin" w:fldLock="1"/>
        </w:r>
        <w:r w:rsidRPr="004E3EB6">
          <w:rPr>
            <w:webHidden/>
          </w:rPr>
          <w:instrText xml:space="preserve"> PAGEREF _Toc135114446 \h </w:instrText>
        </w:r>
        <w:r w:rsidRPr="004E3EB6">
          <w:rPr>
            <w:webHidden/>
          </w:rPr>
          <w:fldChar w:fldCharType="separate"/>
        </w:r>
        <w:r w:rsidR="0012302D" w:rsidRPr="004E3EB6">
          <w:rPr>
            <w:webHidden/>
          </w:rPr>
          <w:t>115</w:t>
        </w:r>
        <w:r w:rsidRPr="004E3EB6">
          <w:rPr>
            <w:webHidden/>
          </w:rPr>
          <w:fldChar w:fldCharType="end"/>
        </w:r>
      </w:hyperlink>
    </w:p>
    <w:p w:rsidR="004D5C27" w:rsidRPr="004E3EB6" w:rsidRDefault="004D5C27" w:rsidP="001F7DE2">
      <w:pPr>
        <w:pStyle w:val="Innehll1"/>
        <w:tabs>
          <w:tab w:val="left" w:pos="285"/>
        </w:tabs>
        <w:rPr>
          <w:sz w:val="24"/>
          <w:szCs w:val="24"/>
        </w:rPr>
      </w:pPr>
      <w:hyperlink w:anchor="_Toc135114447" w:history="1">
        <w:r w:rsidRPr="004E3EB6">
          <w:t>11</w:t>
        </w:r>
        <w:r w:rsidRPr="004E3EB6">
          <w:rPr>
            <w:sz w:val="24"/>
            <w:szCs w:val="24"/>
          </w:rPr>
          <w:tab/>
        </w:r>
        <w:r w:rsidRPr="004E3EB6">
          <w:t>Den kommunala sektorn</w:t>
        </w:r>
        <w:r w:rsidRPr="004E3EB6">
          <w:rPr>
            <w:webHidden/>
          </w:rPr>
          <w:tab/>
        </w:r>
        <w:r w:rsidRPr="004E3EB6">
          <w:rPr>
            <w:webHidden/>
          </w:rPr>
          <w:fldChar w:fldCharType="begin" w:fldLock="1"/>
        </w:r>
        <w:r w:rsidRPr="004E3EB6">
          <w:rPr>
            <w:webHidden/>
          </w:rPr>
          <w:instrText xml:space="preserve"> PAGEREF _Toc135114447 \h </w:instrText>
        </w:r>
        <w:r w:rsidRPr="004E3EB6">
          <w:rPr>
            <w:webHidden/>
          </w:rPr>
          <w:fldChar w:fldCharType="separate"/>
        </w:r>
        <w:r w:rsidR="0012302D" w:rsidRPr="004E3EB6">
          <w:rPr>
            <w:webHidden/>
          </w:rPr>
          <w:t>117</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48" w:history="1">
        <w:r w:rsidRPr="004E3EB6">
          <w:t>11.1</w:t>
        </w:r>
        <w:r w:rsidRPr="004E3EB6">
          <w:rPr>
            <w:sz w:val="24"/>
            <w:szCs w:val="24"/>
          </w:rPr>
          <w:tab/>
        </w:r>
        <w:r w:rsidRPr="004E3EB6">
          <w:t xml:space="preserve">Vård- och omsorgsreformer för 5 miljarder per år under </w:t>
        </w:r>
        <w:r w:rsidR="00841240" w:rsidRPr="004E3EB6">
          <w:br/>
        </w:r>
        <w:r w:rsidRPr="004E3EB6">
          <w:t>2007–2008</w:t>
        </w:r>
        <w:r w:rsidRPr="004E3EB6">
          <w:rPr>
            <w:webHidden/>
          </w:rPr>
          <w:tab/>
        </w:r>
        <w:r w:rsidRPr="004E3EB6">
          <w:rPr>
            <w:webHidden/>
          </w:rPr>
          <w:fldChar w:fldCharType="begin" w:fldLock="1"/>
        </w:r>
        <w:r w:rsidRPr="004E3EB6">
          <w:rPr>
            <w:webHidden/>
          </w:rPr>
          <w:instrText xml:space="preserve"> PAGEREF _Toc135114448 \h </w:instrText>
        </w:r>
        <w:r w:rsidRPr="004E3EB6">
          <w:rPr>
            <w:webHidden/>
          </w:rPr>
          <w:fldChar w:fldCharType="separate"/>
        </w:r>
        <w:r w:rsidR="0012302D" w:rsidRPr="004E3EB6">
          <w:rPr>
            <w:webHidden/>
          </w:rPr>
          <w:t>117</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49" w:history="1">
        <w:r w:rsidRPr="004E3EB6">
          <w:t>11.2</w:t>
        </w:r>
        <w:r w:rsidRPr="004E3EB6">
          <w:rPr>
            <w:sz w:val="24"/>
            <w:szCs w:val="24"/>
          </w:rPr>
          <w:tab/>
        </w:r>
        <w:r w:rsidRPr="004E3EB6">
          <w:t>Kristdemokraternas prioriteringar på kommunnivå</w:t>
        </w:r>
        <w:r w:rsidRPr="004E3EB6">
          <w:rPr>
            <w:webHidden/>
          </w:rPr>
          <w:tab/>
        </w:r>
        <w:r w:rsidRPr="004E3EB6">
          <w:rPr>
            <w:webHidden/>
          </w:rPr>
          <w:fldChar w:fldCharType="begin" w:fldLock="1"/>
        </w:r>
        <w:r w:rsidRPr="004E3EB6">
          <w:rPr>
            <w:webHidden/>
          </w:rPr>
          <w:instrText xml:space="preserve"> PAGEREF _Toc135114449 \h </w:instrText>
        </w:r>
        <w:r w:rsidRPr="004E3EB6">
          <w:rPr>
            <w:webHidden/>
          </w:rPr>
          <w:fldChar w:fldCharType="separate"/>
        </w:r>
        <w:r w:rsidR="0012302D" w:rsidRPr="004E3EB6">
          <w:rPr>
            <w:webHidden/>
          </w:rPr>
          <w:t>117</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50" w:history="1">
        <w:r w:rsidRPr="004E3EB6">
          <w:t>11.3</w:t>
        </w:r>
        <w:r w:rsidRPr="004E3EB6">
          <w:rPr>
            <w:sz w:val="24"/>
            <w:szCs w:val="24"/>
          </w:rPr>
          <w:tab/>
        </w:r>
        <w:r w:rsidRPr="004E3EB6">
          <w:t>Nationella prioriteringar för kommunsektorn</w:t>
        </w:r>
        <w:r w:rsidRPr="004E3EB6">
          <w:rPr>
            <w:webHidden/>
          </w:rPr>
          <w:tab/>
        </w:r>
        <w:r w:rsidRPr="004E3EB6">
          <w:rPr>
            <w:webHidden/>
          </w:rPr>
          <w:fldChar w:fldCharType="begin" w:fldLock="1"/>
        </w:r>
        <w:r w:rsidRPr="004E3EB6">
          <w:rPr>
            <w:webHidden/>
          </w:rPr>
          <w:instrText xml:space="preserve"> PAGEREF _Toc135114450 \h </w:instrText>
        </w:r>
        <w:r w:rsidRPr="004E3EB6">
          <w:rPr>
            <w:webHidden/>
          </w:rPr>
          <w:fldChar w:fldCharType="separate"/>
        </w:r>
        <w:r w:rsidR="0012302D" w:rsidRPr="004E3EB6">
          <w:rPr>
            <w:webHidden/>
          </w:rPr>
          <w:t>118</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51" w:history="1">
        <w:r w:rsidRPr="004E3EB6">
          <w:t>11.4</w:t>
        </w:r>
        <w:r w:rsidRPr="004E3EB6">
          <w:rPr>
            <w:sz w:val="24"/>
            <w:szCs w:val="24"/>
          </w:rPr>
          <w:tab/>
        </w:r>
        <w:r w:rsidRPr="004E3EB6">
          <w:t>Regleringar enligt finansieringsprincipen</w:t>
        </w:r>
        <w:r w:rsidRPr="004E3EB6">
          <w:rPr>
            <w:webHidden/>
          </w:rPr>
          <w:tab/>
        </w:r>
        <w:r w:rsidRPr="004E3EB6">
          <w:rPr>
            <w:webHidden/>
          </w:rPr>
          <w:fldChar w:fldCharType="begin" w:fldLock="1"/>
        </w:r>
        <w:r w:rsidRPr="004E3EB6">
          <w:rPr>
            <w:webHidden/>
          </w:rPr>
          <w:instrText xml:space="preserve"> PAGEREF _Toc135114451 \h </w:instrText>
        </w:r>
        <w:r w:rsidRPr="004E3EB6">
          <w:rPr>
            <w:webHidden/>
          </w:rPr>
          <w:fldChar w:fldCharType="separate"/>
        </w:r>
        <w:r w:rsidR="0012302D" w:rsidRPr="004E3EB6">
          <w:rPr>
            <w:webHidden/>
          </w:rPr>
          <w:t>119</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52" w:history="1">
        <w:r w:rsidRPr="004E3EB6">
          <w:t>11.5</w:t>
        </w:r>
        <w:r w:rsidRPr="004E3EB6">
          <w:rPr>
            <w:sz w:val="24"/>
            <w:szCs w:val="24"/>
          </w:rPr>
          <w:tab/>
        </w:r>
        <w:r w:rsidRPr="004E3EB6">
          <w:t>Inriktningen på längre sikt</w:t>
        </w:r>
        <w:r w:rsidRPr="004E3EB6">
          <w:rPr>
            <w:webHidden/>
          </w:rPr>
          <w:tab/>
        </w:r>
        <w:r w:rsidRPr="004E3EB6">
          <w:rPr>
            <w:webHidden/>
          </w:rPr>
          <w:fldChar w:fldCharType="begin" w:fldLock="1"/>
        </w:r>
        <w:r w:rsidRPr="004E3EB6">
          <w:rPr>
            <w:webHidden/>
          </w:rPr>
          <w:instrText xml:space="preserve"> PAGEREF _Toc135114452 \h </w:instrText>
        </w:r>
        <w:r w:rsidRPr="004E3EB6">
          <w:rPr>
            <w:webHidden/>
          </w:rPr>
          <w:fldChar w:fldCharType="separate"/>
        </w:r>
        <w:r w:rsidR="0012302D" w:rsidRPr="004E3EB6">
          <w:rPr>
            <w:webHidden/>
          </w:rPr>
          <w:t>119</w:t>
        </w:r>
        <w:r w:rsidRPr="004E3EB6">
          <w:rPr>
            <w:webHidden/>
          </w:rPr>
          <w:fldChar w:fldCharType="end"/>
        </w:r>
      </w:hyperlink>
    </w:p>
    <w:p w:rsidR="004D5C27" w:rsidRPr="004E3EB6" w:rsidRDefault="004D5C27" w:rsidP="001F7DE2">
      <w:pPr>
        <w:pStyle w:val="Innehll1"/>
        <w:tabs>
          <w:tab w:val="left" w:pos="285"/>
        </w:tabs>
        <w:rPr>
          <w:sz w:val="24"/>
          <w:szCs w:val="24"/>
        </w:rPr>
      </w:pPr>
      <w:hyperlink w:anchor="_Toc135114453" w:history="1">
        <w:r w:rsidRPr="004E3EB6">
          <w:t>12</w:t>
        </w:r>
        <w:r w:rsidRPr="004E3EB6">
          <w:rPr>
            <w:sz w:val="24"/>
            <w:szCs w:val="24"/>
          </w:rPr>
          <w:tab/>
        </w:r>
        <w:r w:rsidRPr="004E3EB6">
          <w:t>Statens inkomster</w:t>
        </w:r>
        <w:r w:rsidRPr="004E3EB6">
          <w:rPr>
            <w:webHidden/>
          </w:rPr>
          <w:tab/>
        </w:r>
        <w:r w:rsidRPr="004E3EB6">
          <w:rPr>
            <w:webHidden/>
          </w:rPr>
          <w:fldChar w:fldCharType="begin" w:fldLock="1"/>
        </w:r>
        <w:r w:rsidRPr="004E3EB6">
          <w:rPr>
            <w:webHidden/>
          </w:rPr>
          <w:instrText xml:space="preserve"> PAGEREF _Toc135114453 \h </w:instrText>
        </w:r>
        <w:r w:rsidRPr="004E3EB6">
          <w:rPr>
            <w:webHidden/>
          </w:rPr>
          <w:fldChar w:fldCharType="separate"/>
        </w:r>
        <w:r w:rsidR="0012302D" w:rsidRPr="004E3EB6">
          <w:rPr>
            <w:webHidden/>
          </w:rPr>
          <w:t>120</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54" w:history="1">
        <w:r w:rsidRPr="004E3EB6">
          <w:t>12.1</w:t>
        </w:r>
        <w:r w:rsidRPr="004E3EB6">
          <w:rPr>
            <w:sz w:val="24"/>
            <w:szCs w:val="24"/>
          </w:rPr>
          <w:tab/>
        </w:r>
        <w:r w:rsidRPr="004E3EB6">
          <w:t>Sänkta skatter 2006–2008</w:t>
        </w:r>
        <w:r w:rsidRPr="004E3EB6">
          <w:rPr>
            <w:webHidden/>
          </w:rPr>
          <w:tab/>
        </w:r>
        <w:r w:rsidRPr="004E3EB6">
          <w:rPr>
            <w:webHidden/>
          </w:rPr>
          <w:fldChar w:fldCharType="begin" w:fldLock="1"/>
        </w:r>
        <w:r w:rsidRPr="004E3EB6">
          <w:rPr>
            <w:webHidden/>
          </w:rPr>
          <w:instrText xml:space="preserve"> PAGEREF _Toc135114454 \h </w:instrText>
        </w:r>
        <w:r w:rsidRPr="004E3EB6">
          <w:rPr>
            <w:webHidden/>
          </w:rPr>
          <w:fldChar w:fldCharType="separate"/>
        </w:r>
        <w:r w:rsidR="0012302D" w:rsidRPr="004E3EB6">
          <w:rPr>
            <w:webHidden/>
          </w:rPr>
          <w:t>120</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55" w:history="1">
        <w:r w:rsidRPr="004E3EB6">
          <w:t>12.2</w:t>
        </w:r>
        <w:r w:rsidRPr="004E3EB6">
          <w:rPr>
            <w:sz w:val="24"/>
            <w:szCs w:val="24"/>
          </w:rPr>
          <w:tab/>
        </w:r>
        <w:r w:rsidRPr="004E3EB6">
          <w:t>Renodling av statens roll genom försäljning av statliga aktier</w:t>
        </w:r>
        <w:r w:rsidRPr="004E3EB6">
          <w:rPr>
            <w:webHidden/>
          </w:rPr>
          <w:tab/>
        </w:r>
        <w:r w:rsidRPr="004E3EB6">
          <w:rPr>
            <w:webHidden/>
          </w:rPr>
          <w:fldChar w:fldCharType="begin" w:fldLock="1"/>
        </w:r>
        <w:r w:rsidRPr="004E3EB6">
          <w:rPr>
            <w:webHidden/>
          </w:rPr>
          <w:instrText xml:space="preserve"> PAGEREF _Toc135114455 \h </w:instrText>
        </w:r>
        <w:r w:rsidRPr="004E3EB6">
          <w:rPr>
            <w:webHidden/>
          </w:rPr>
          <w:fldChar w:fldCharType="separate"/>
        </w:r>
        <w:r w:rsidR="0012302D" w:rsidRPr="004E3EB6">
          <w:rPr>
            <w:webHidden/>
          </w:rPr>
          <w:t>123</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56" w:history="1">
        <w:r w:rsidRPr="004E3EB6">
          <w:t>12.3</w:t>
        </w:r>
        <w:r w:rsidRPr="004E3EB6">
          <w:rPr>
            <w:sz w:val="24"/>
            <w:szCs w:val="24"/>
          </w:rPr>
          <w:tab/>
        </w:r>
        <w:r w:rsidRPr="004E3EB6">
          <w:t>Skattepolitikens inriktning på längre sikt</w:t>
        </w:r>
        <w:r w:rsidRPr="004E3EB6">
          <w:rPr>
            <w:webHidden/>
          </w:rPr>
          <w:tab/>
        </w:r>
        <w:r w:rsidRPr="004E3EB6">
          <w:rPr>
            <w:webHidden/>
          </w:rPr>
          <w:fldChar w:fldCharType="begin" w:fldLock="1"/>
        </w:r>
        <w:r w:rsidRPr="004E3EB6">
          <w:rPr>
            <w:webHidden/>
          </w:rPr>
          <w:instrText xml:space="preserve"> PAGEREF _Toc135114456 \h </w:instrText>
        </w:r>
        <w:r w:rsidRPr="004E3EB6">
          <w:rPr>
            <w:webHidden/>
          </w:rPr>
          <w:fldChar w:fldCharType="separate"/>
        </w:r>
        <w:r w:rsidR="0012302D" w:rsidRPr="004E3EB6">
          <w:rPr>
            <w:webHidden/>
          </w:rPr>
          <w:t>123</w:t>
        </w:r>
        <w:r w:rsidRPr="004E3EB6">
          <w:rPr>
            <w:webHidden/>
          </w:rPr>
          <w:fldChar w:fldCharType="end"/>
        </w:r>
      </w:hyperlink>
    </w:p>
    <w:p w:rsidR="004D5C27" w:rsidRPr="004E3EB6" w:rsidRDefault="004D5C27" w:rsidP="001F7DE2">
      <w:pPr>
        <w:pStyle w:val="Innehll1"/>
        <w:tabs>
          <w:tab w:val="left" w:pos="285"/>
        </w:tabs>
        <w:rPr>
          <w:sz w:val="24"/>
          <w:szCs w:val="24"/>
        </w:rPr>
      </w:pPr>
      <w:hyperlink w:anchor="_Toc135114457" w:history="1">
        <w:r w:rsidRPr="004E3EB6">
          <w:t>13</w:t>
        </w:r>
        <w:r w:rsidRPr="004E3EB6">
          <w:rPr>
            <w:sz w:val="24"/>
            <w:szCs w:val="24"/>
          </w:rPr>
          <w:tab/>
        </w:r>
        <w:r w:rsidRPr="004E3EB6">
          <w:t>Statens utgifter och utgiftstak</w:t>
        </w:r>
        <w:r w:rsidRPr="004E3EB6">
          <w:rPr>
            <w:webHidden/>
          </w:rPr>
          <w:tab/>
        </w:r>
        <w:r w:rsidRPr="004E3EB6">
          <w:rPr>
            <w:webHidden/>
          </w:rPr>
          <w:fldChar w:fldCharType="begin" w:fldLock="1"/>
        </w:r>
        <w:r w:rsidRPr="004E3EB6">
          <w:rPr>
            <w:webHidden/>
          </w:rPr>
          <w:instrText xml:space="preserve"> PAGEREF _Toc135114457 \h </w:instrText>
        </w:r>
        <w:r w:rsidRPr="004E3EB6">
          <w:rPr>
            <w:webHidden/>
          </w:rPr>
          <w:fldChar w:fldCharType="separate"/>
        </w:r>
        <w:r w:rsidR="0012302D" w:rsidRPr="004E3EB6">
          <w:rPr>
            <w:webHidden/>
          </w:rPr>
          <w:t>125</w:t>
        </w:r>
        <w:r w:rsidRPr="004E3EB6">
          <w:rPr>
            <w:webHidden/>
          </w:rPr>
          <w:fldChar w:fldCharType="end"/>
        </w:r>
      </w:hyperlink>
    </w:p>
    <w:p w:rsidR="004D5C27" w:rsidRPr="004E3EB6" w:rsidRDefault="004D5C27" w:rsidP="00606CD5">
      <w:pPr>
        <w:pStyle w:val="Innehll2"/>
        <w:tabs>
          <w:tab w:val="left" w:pos="665"/>
        </w:tabs>
        <w:rPr>
          <w:sz w:val="24"/>
          <w:szCs w:val="24"/>
        </w:rPr>
      </w:pPr>
      <w:hyperlink w:anchor="_Toc135114458" w:history="1">
        <w:r w:rsidRPr="004E3EB6">
          <w:t>13.1</w:t>
        </w:r>
        <w:r w:rsidRPr="004E3EB6">
          <w:rPr>
            <w:sz w:val="24"/>
            <w:szCs w:val="24"/>
          </w:rPr>
          <w:tab/>
        </w:r>
        <w:r w:rsidRPr="004E3EB6">
          <w:t>Fördelning av utgifter på utgiftsområden 2006–2008</w:t>
        </w:r>
        <w:r w:rsidRPr="004E3EB6">
          <w:rPr>
            <w:webHidden/>
          </w:rPr>
          <w:tab/>
        </w:r>
        <w:r w:rsidRPr="004E3EB6">
          <w:rPr>
            <w:webHidden/>
          </w:rPr>
          <w:fldChar w:fldCharType="begin" w:fldLock="1"/>
        </w:r>
        <w:r w:rsidRPr="004E3EB6">
          <w:rPr>
            <w:webHidden/>
          </w:rPr>
          <w:instrText xml:space="preserve"> PAGEREF _Toc135114458 \h </w:instrText>
        </w:r>
        <w:r w:rsidRPr="004E3EB6">
          <w:rPr>
            <w:webHidden/>
          </w:rPr>
          <w:fldChar w:fldCharType="separate"/>
        </w:r>
        <w:r w:rsidR="0012302D" w:rsidRPr="004E3EB6">
          <w:rPr>
            <w:webHidden/>
          </w:rPr>
          <w:t>125</w:t>
        </w:r>
        <w:r w:rsidRPr="004E3EB6">
          <w:rPr>
            <w:webHidden/>
          </w:rPr>
          <w:fldChar w:fldCharType="end"/>
        </w:r>
      </w:hyperlink>
    </w:p>
    <w:p w:rsidR="00446967" w:rsidRPr="004E3EB6" w:rsidRDefault="00446967" w:rsidP="00446967">
      <w:r w:rsidRPr="004E3EB6">
        <w:fldChar w:fldCharType="end"/>
      </w:r>
    </w:p>
    <w:p w:rsidR="00D04E75" w:rsidRPr="004E3EB6" w:rsidRDefault="00D04E75" w:rsidP="004D5C27">
      <w:pPr>
        <w:pStyle w:val="Hemstlrubrik"/>
        <w:pageBreakBefore/>
        <w:spacing w:before="0"/>
      </w:pPr>
      <w:bookmarkStart w:id="48" w:name="_Toc135114329"/>
      <w:r w:rsidRPr="004E3EB6">
        <w:t>Förslag till riksdagsbeslut</w:t>
      </w:r>
      <w:bookmarkEnd w:id="45"/>
      <w:bookmarkEnd w:id="46"/>
      <w:bookmarkEnd w:id="48"/>
    </w:p>
    <w:p w:rsidR="00D04E75" w:rsidRPr="004E3EB6" w:rsidRDefault="00D04E75" w:rsidP="00D04E75">
      <w:pPr>
        <w:pStyle w:val="Hemstlatt"/>
      </w:pPr>
      <w:r w:rsidRPr="004E3EB6">
        <w:t>Riksdagen beslutar att godkänna motionens förslag till riktlinjer för den ekonomiska politiken och för budgetp</w:t>
      </w:r>
      <w:r w:rsidRPr="004E3EB6">
        <w:t>o</w:t>
      </w:r>
      <w:r w:rsidRPr="004E3EB6">
        <w:t>litiken.</w:t>
      </w:r>
    </w:p>
    <w:p w:rsidR="00C90039" w:rsidRPr="004E3EB6" w:rsidRDefault="00C90039" w:rsidP="007160D2">
      <w:pPr>
        <w:pStyle w:val="Rubrik1"/>
      </w:pPr>
      <w:bookmarkStart w:id="49" w:name="_Toc135114330"/>
      <w:r w:rsidRPr="004E3EB6">
        <w:t>Ny giv för Sverige</w:t>
      </w:r>
      <w:bookmarkEnd w:id="43"/>
      <w:bookmarkEnd w:id="44"/>
      <w:bookmarkEnd w:id="49"/>
    </w:p>
    <w:p w:rsidR="00C90039" w:rsidRPr="004E3EB6" w:rsidRDefault="00C90039" w:rsidP="00BC5EFE">
      <w:pPr>
        <w:pStyle w:val="Rubrik2"/>
        <w:spacing w:before="120"/>
      </w:pPr>
      <w:bookmarkStart w:id="50" w:name="_Toc134370236"/>
      <w:bookmarkStart w:id="51" w:name="_Toc135027588"/>
      <w:bookmarkStart w:id="52" w:name="_Toc135114331"/>
      <w:r w:rsidRPr="004E3EB6">
        <w:t>Sverige i arbete?</w:t>
      </w:r>
      <w:bookmarkEnd w:id="50"/>
      <w:bookmarkEnd w:id="51"/>
      <w:bookmarkEnd w:id="52"/>
    </w:p>
    <w:p w:rsidR="00C90039" w:rsidRPr="004E3EB6" w:rsidRDefault="00C90039" w:rsidP="007160D2">
      <w:r w:rsidRPr="004E3EB6">
        <w:t>”Sverige i arbete” var den inledande och allt överskuggande rubriken på r</w:t>
      </w:r>
      <w:r w:rsidRPr="004E3EB6">
        <w:t>e</w:t>
      </w:r>
      <w:r w:rsidRPr="004E3EB6">
        <w:t>geringens finansplan i budgetpropositionen för valåret 2006. I vårpropositi</w:t>
      </w:r>
      <w:r w:rsidRPr="004E3EB6">
        <w:t>o</w:t>
      </w:r>
      <w:r w:rsidRPr="004E3EB6">
        <w:t>nen 2006 inleds f</w:t>
      </w:r>
      <w:r w:rsidRPr="004E3EB6">
        <w:t>i</w:t>
      </w:r>
      <w:r w:rsidRPr="004E3EB6">
        <w:t>nansplanen med samma visa – den som i olika tonarter alltid spelas upp men som klin</w:t>
      </w:r>
      <w:r w:rsidRPr="004E3EB6">
        <w:t>g</w:t>
      </w:r>
      <w:r w:rsidRPr="004E3EB6">
        <w:t>ar alltmer falskt ju längre åren går:</w:t>
      </w:r>
    </w:p>
    <w:p w:rsidR="00C90039" w:rsidRPr="004E3EB6" w:rsidRDefault="00C90039" w:rsidP="004D5C27">
      <w:pPr>
        <w:pStyle w:val="Citat"/>
      </w:pPr>
      <w:r w:rsidRPr="004E3EB6">
        <w:t>Att pressa tillbaka arbetslösheten och öka sysselsättningen är en huvu</w:t>
      </w:r>
      <w:r w:rsidRPr="004E3EB6">
        <w:t>d</w:t>
      </w:r>
      <w:r w:rsidRPr="004E3EB6">
        <w:t>upp</w:t>
      </w:r>
      <w:r w:rsidR="004D5C27" w:rsidRPr="004E3EB6">
        <w:t>gift för regeringen.</w:t>
      </w:r>
    </w:p>
    <w:p w:rsidR="00C90039" w:rsidRPr="004E3EB6" w:rsidRDefault="00C90039" w:rsidP="007160D2">
      <w:r w:rsidRPr="004E3EB6">
        <w:t>Men inte ens när världskonjunkturen är god och mycket gynnsam för svensk exportindustri når regeringen fram till blygsamt uppsatta mål för sysselsät</w:t>
      </w:r>
      <w:r w:rsidRPr="004E3EB6">
        <w:t>t</w:t>
      </w:r>
      <w:r w:rsidRPr="004E3EB6">
        <w:t>ning och nedpressad a</w:t>
      </w:r>
      <w:r w:rsidRPr="004E3EB6">
        <w:t>r</w:t>
      </w:r>
      <w:r w:rsidRPr="004E3EB6">
        <w:t>betslöshet. Sysselsättningsläget förbättras marginellt genom massiva åtgärdssatsningar, men arbetslösheten är alarmera</w:t>
      </w:r>
      <w:r w:rsidRPr="004E3EB6">
        <w:t>n</w:t>
      </w:r>
      <w:r w:rsidRPr="004E3EB6">
        <w:t>de stor bland de unga som vill in, men under rådande o</w:t>
      </w:r>
      <w:r w:rsidRPr="004E3EB6">
        <w:t>m</w:t>
      </w:r>
      <w:r w:rsidRPr="004E3EB6">
        <w:t>ständigheter inte släpps in, på arbet</w:t>
      </w:r>
      <w:r w:rsidRPr="004E3EB6">
        <w:t>s</w:t>
      </w:r>
      <w:r w:rsidRPr="004E3EB6">
        <w:t>mark</w:t>
      </w:r>
      <w:r w:rsidR="00446967" w:rsidRPr="004E3EB6">
        <w:t>n</w:t>
      </w:r>
      <w:r w:rsidRPr="004E3EB6">
        <w:t xml:space="preserve">aden. </w:t>
      </w:r>
    </w:p>
    <w:p w:rsidR="00C90039" w:rsidRPr="004E3EB6" w:rsidRDefault="00C90039" w:rsidP="007160D2">
      <w:pPr>
        <w:pStyle w:val="Normaltindrag"/>
      </w:pPr>
      <w:r w:rsidRPr="004E3EB6">
        <w:t>Vad regeringen beskriver i sina finansplaner är mer av fö</w:t>
      </w:r>
      <w:r w:rsidRPr="004E3EB6">
        <w:t>r</w:t>
      </w:r>
      <w:r w:rsidRPr="004E3EB6">
        <w:t>hoppningar än av beskrivningar av det verkliga til</w:t>
      </w:r>
      <w:r w:rsidRPr="004E3EB6">
        <w:t>l</w:t>
      </w:r>
      <w:r w:rsidRPr="004E3EB6">
        <w:t>ståndet på arbetsmarknaden eller i landet i stort. Mycket görs för att mildra intrycket av hög arbetslöshet och vad ek</w:t>
      </w:r>
      <w:r w:rsidRPr="004E3EB6">
        <w:t>o</w:t>
      </w:r>
      <w:r w:rsidRPr="004E3EB6">
        <w:t>nomerna kallar ”jobless growth”.  Med omkring 1,5 miljoner männ</w:t>
      </w:r>
      <w:r w:rsidRPr="004E3EB6">
        <w:t>i</w:t>
      </w:r>
      <w:r w:rsidRPr="004E3EB6">
        <w:t>skor i arbetsför ålder utan jobb eller undersysselsatta är det verkliga tillståndet ett helt annat än regeringen utlovar näml</w:t>
      </w:r>
      <w:r w:rsidRPr="004E3EB6">
        <w:t>i</w:t>
      </w:r>
      <w:r w:rsidRPr="004E3EB6">
        <w:t xml:space="preserve">gen att ”alla ska få vara med och bygga framtidens Sverige”. </w:t>
      </w:r>
    </w:p>
    <w:p w:rsidR="00C90039" w:rsidRPr="004E3EB6" w:rsidRDefault="00C90039" w:rsidP="007160D2">
      <w:pPr>
        <w:pStyle w:val="Normaltindrag"/>
      </w:pPr>
      <w:r w:rsidRPr="004E3EB6">
        <w:t>Trots hyggliga och till och med mycket goda konjunkturer från sekelskiftet har utanförskapet bara tilltagit. Hundratusentals är inte med om att ”bygga Sv</w:t>
      </w:r>
      <w:r w:rsidRPr="004E3EB6">
        <w:t>e</w:t>
      </w:r>
      <w:r w:rsidRPr="004E3EB6">
        <w:t>rige” i den utsträckning de själva önskar eller i tillräcklig utsträckning för att klara de ek</w:t>
      </w:r>
      <w:r w:rsidRPr="004E3EB6">
        <w:t>o</w:t>
      </w:r>
      <w:r w:rsidRPr="004E3EB6">
        <w:t xml:space="preserve">nomiska utmaningar samhället står inför.  </w:t>
      </w:r>
    </w:p>
    <w:p w:rsidR="00C90039" w:rsidRPr="004E3EB6" w:rsidRDefault="00C90039" w:rsidP="007160D2">
      <w:pPr>
        <w:pStyle w:val="Normaltindrag"/>
      </w:pPr>
      <w:r w:rsidRPr="004E3EB6">
        <w:t>Den höga arbetslösheten går ut över många som har arbete och som pre</w:t>
      </w:r>
      <w:r w:rsidRPr="004E3EB6">
        <w:t>s</w:t>
      </w:r>
      <w:r w:rsidRPr="004E3EB6">
        <w:t>sas och stressas till det yttersta för att klara oc</w:t>
      </w:r>
      <w:r w:rsidRPr="004E3EB6">
        <w:t>k</w:t>
      </w:r>
      <w:r w:rsidRPr="004E3EB6">
        <w:t>så de uppgifter som andra lämnat eller tvingats lä</w:t>
      </w:r>
      <w:r w:rsidRPr="004E3EB6">
        <w:t>m</w:t>
      </w:r>
      <w:r w:rsidRPr="004E3EB6">
        <w:t xml:space="preserve">na. </w:t>
      </w:r>
    </w:p>
    <w:p w:rsidR="00C90039" w:rsidRPr="004E3EB6" w:rsidRDefault="00C90039" w:rsidP="007160D2">
      <w:pPr>
        <w:pStyle w:val="Normaltindrag"/>
      </w:pPr>
      <w:r w:rsidRPr="004E3EB6">
        <w:t>Den 17 september kommer väljarna att avgöra vilket av två regeringsalte</w:t>
      </w:r>
      <w:r w:rsidRPr="004E3EB6">
        <w:t>r</w:t>
      </w:r>
      <w:r w:rsidRPr="004E3EB6">
        <w:t>nativ som har de bästa förutsättningarna att leda utvecklingen mot ett Sv</w:t>
      </w:r>
      <w:r w:rsidRPr="004E3EB6">
        <w:t>e</w:t>
      </w:r>
      <w:r w:rsidRPr="004E3EB6">
        <w:t>rige i arbete.</w:t>
      </w:r>
    </w:p>
    <w:p w:rsidR="00C90039" w:rsidRPr="004E3EB6" w:rsidRDefault="00C90039" w:rsidP="007160D2">
      <w:pPr>
        <w:pStyle w:val="Normaltindrag"/>
      </w:pPr>
      <w:r w:rsidRPr="004E3EB6">
        <w:t>Allians för Sveriges gemensamma politik som manifesteras i budgetm</w:t>
      </w:r>
      <w:r w:rsidRPr="004E3EB6">
        <w:t>o</w:t>
      </w:r>
      <w:r w:rsidRPr="004E3EB6">
        <w:t>tionen ”En politik för arbete och trygghet” ställs då mot regeringens vårpr</w:t>
      </w:r>
      <w:r w:rsidRPr="004E3EB6">
        <w:t>o</w:t>
      </w:r>
      <w:r w:rsidRPr="004E3EB6">
        <w:t xml:space="preserve">position, understödd av </w:t>
      </w:r>
      <w:r w:rsidR="00446967" w:rsidRPr="004E3EB6">
        <w:t>Vänste</w:t>
      </w:r>
      <w:r w:rsidR="00446967" w:rsidRPr="004E3EB6">
        <w:t>r</w:t>
      </w:r>
      <w:r w:rsidR="00446967" w:rsidRPr="004E3EB6">
        <w:t xml:space="preserve">partiet </w:t>
      </w:r>
      <w:r w:rsidRPr="004E3EB6">
        <w:t xml:space="preserve">och </w:t>
      </w:r>
      <w:r w:rsidR="00446967" w:rsidRPr="004E3EB6">
        <w:t>Miljöpartiet</w:t>
      </w:r>
      <w:r w:rsidR="000816D3" w:rsidRPr="004E3EB6">
        <w:t>.</w:t>
      </w:r>
    </w:p>
    <w:p w:rsidR="00C90039" w:rsidRPr="004E3EB6" w:rsidRDefault="00C90039" w:rsidP="007160D2">
      <w:pPr>
        <w:pStyle w:val="Normaltindrag"/>
      </w:pPr>
      <w:r w:rsidRPr="004E3EB6">
        <w:t>Kristdemokraterna har som ett av fyra icke-socialistiska partier deltagit i utarb</w:t>
      </w:r>
      <w:r w:rsidRPr="004E3EB6">
        <w:t>e</w:t>
      </w:r>
      <w:r w:rsidRPr="004E3EB6">
        <w:t xml:space="preserve">tandet av det alternativ som återges i </w:t>
      </w:r>
      <w:r w:rsidR="00446967" w:rsidRPr="004E3EB6">
        <w:t xml:space="preserve">en alliansmotion </w:t>
      </w:r>
      <w:r w:rsidRPr="004E3EB6">
        <w:t>och som i sina huvu</w:t>
      </w:r>
      <w:r w:rsidRPr="004E3EB6">
        <w:t>d</w:t>
      </w:r>
      <w:r w:rsidRPr="004E3EB6">
        <w:t xml:space="preserve">drag återges i kapitel </w:t>
      </w:r>
      <w:r w:rsidRPr="004E3EB6">
        <w:fldChar w:fldCharType="begin" w:fldLock="1"/>
      </w:r>
      <w:r w:rsidRPr="004E3EB6">
        <w:instrText xml:space="preserve"> REF _Ref134291154 \r \h </w:instrText>
      </w:r>
      <w:r w:rsidRPr="004E3EB6">
        <w:fldChar w:fldCharType="separate"/>
      </w:r>
      <w:r w:rsidR="00550115" w:rsidRPr="004E3EB6">
        <w:t>8</w:t>
      </w:r>
      <w:r w:rsidRPr="004E3EB6">
        <w:fldChar w:fldCharType="end"/>
      </w:r>
      <w:r w:rsidRPr="004E3EB6">
        <w:t>. Motionen utgör grunden för de fyra partiernas ekonomiska politik under det första året efter ett regeringsskifte i höst. Fö</w:t>
      </w:r>
      <w:r w:rsidRPr="004E3EB6">
        <w:t>r</w:t>
      </w:r>
      <w:r w:rsidRPr="004E3EB6">
        <w:t>slagen tar främst sikte på att komma tillrätta med det växande utanfö</w:t>
      </w:r>
      <w:r w:rsidRPr="004E3EB6">
        <w:t>r</w:t>
      </w:r>
      <w:r w:rsidRPr="004E3EB6">
        <w:t>skapet och den s-märkta politik som har gjort det olönsamt för många människor att gå från bidragsförsörjning till arbete. I centrum står en omfattande inkoms</w:t>
      </w:r>
      <w:r w:rsidRPr="004E3EB6">
        <w:t>t</w:t>
      </w:r>
      <w:r w:rsidRPr="004E3EB6">
        <w:t>skattereform och en företagandereform med skattesänkningar på 51 mi</w:t>
      </w:r>
      <w:r w:rsidRPr="004E3EB6">
        <w:t>l</w:t>
      </w:r>
      <w:r w:rsidRPr="004E3EB6">
        <w:t>jarder kronor. Därtill finans</w:t>
      </w:r>
      <w:r w:rsidRPr="004E3EB6">
        <w:t>i</w:t>
      </w:r>
      <w:r w:rsidRPr="004E3EB6">
        <w:t xml:space="preserve">eras i motionen gemensamma satsningar på vården, omsorgen, skolan och rättstryggheten utifrån de förslag som </w:t>
      </w:r>
      <w:r w:rsidR="00EA2DE2" w:rsidRPr="004E3EB6">
        <w:t>alliansen</w:t>
      </w:r>
      <w:r w:rsidRPr="004E3EB6">
        <w:t>s sex arbetsgrupper arbetat fram. I dessa förslag ingår också väsentliga sat</w:t>
      </w:r>
      <w:r w:rsidRPr="004E3EB6">
        <w:t>s</w:t>
      </w:r>
      <w:r w:rsidRPr="004E3EB6">
        <w:t xml:space="preserve">ningar med </w:t>
      </w:r>
      <w:r w:rsidR="00446967" w:rsidRPr="004E3EB6">
        <w:t xml:space="preserve">kristdemokratiskt </w:t>
      </w:r>
      <w:r w:rsidRPr="004E3EB6">
        <w:t xml:space="preserve">märke, </w:t>
      </w:r>
      <w:r w:rsidR="00446967" w:rsidRPr="004E3EB6">
        <w:t xml:space="preserve">bl.a. </w:t>
      </w:r>
      <w:r w:rsidRPr="004E3EB6">
        <w:t>när det gäller vården och o</w:t>
      </w:r>
      <w:r w:rsidRPr="004E3EB6">
        <w:t>m</w:t>
      </w:r>
      <w:r w:rsidRPr="004E3EB6">
        <w:t xml:space="preserve">sorgen. </w:t>
      </w:r>
    </w:p>
    <w:p w:rsidR="00C90039" w:rsidRPr="004E3EB6" w:rsidRDefault="00C90039" w:rsidP="007160D2">
      <w:pPr>
        <w:pStyle w:val="Normaltindrag"/>
      </w:pPr>
      <w:r w:rsidRPr="004E3EB6">
        <w:t xml:space="preserve">Men </w:t>
      </w:r>
      <w:r w:rsidR="00EA2DE2" w:rsidRPr="004E3EB6">
        <w:t>alliansen</w:t>
      </w:r>
      <w:r w:rsidRPr="004E3EB6">
        <w:t>s politik är inte alltigenom gemensam och kommer inte att så vara ens på valdagen 2006. Kristdemokraterna har en rad förslag till förbät</w:t>
      </w:r>
      <w:r w:rsidRPr="004E3EB6">
        <w:t>t</w:t>
      </w:r>
      <w:r w:rsidRPr="004E3EB6">
        <w:t>ringar för barnfamiljer och äldre som (ännu) inte omfattas av de övriga part</w:t>
      </w:r>
      <w:r w:rsidRPr="004E3EB6">
        <w:t>i</w:t>
      </w:r>
      <w:r w:rsidRPr="004E3EB6">
        <w:t>erna i All</w:t>
      </w:r>
      <w:r w:rsidRPr="004E3EB6">
        <w:t>i</w:t>
      </w:r>
      <w:r w:rsidRPr="004E3EB6">
        <w:t>ans för Sverige.</w:t>
      </w:r>
    </w:p>
    <w:p w:rsidR="00C90039" w:rsidRPr="004E3EB6" w:rsidRDefault="00C90039" w:rsidP="007160D2">
      <w:pPr>
        <w:pStyle w:val="Normaltindrag"/>
      </w:pPr>
      <w:r w:rsidRPr="004E3EB6">
        <w:t>Kristdemokraternas budgetförslag är avsevärt stramare än regeringens, men ger ändå utrymme för ökad valfrihet i f</w:t>
      </w:r>
      <w:r w:rsidRPr="004E3EB6">
        <w:t>a</w:t>
      </w:r>
      <w:r w:rsidRPr="004E3EB6">
        <w:t>miljepolitiken, boendegaranti för riktigt gamla, höjd garant</w:t>
      </w:r>
      <w:r w:rsidRPr="004E3EB6">
        <w:t>i</w:t>
      </w:r>
      <w:r w:rsidRPr="004E3EB6">
        <w:t>pension för de sämst ställda pensionärerna och avskaffad fa</w:t>
      </w:r>
      <w:r w:rsidRPr="004E3EB6">
        <w:t>s</w:t>
      </w:r>
      <w:r w:rsidRPr="004E3EB6">
        <w:t>tighetsskatt parad med införandet av en låg kommunal avgift och höjd reavinstskatt på bostäder. Här ingår också ett förslag till hur den ekon</w:t>
      </w:r>
      <w:r w:rsidRPr="004E3EB6">
        <w:t>o</w:t>
      </w:r>
      <w:r w:rsidRPr="004E3EB6">
        <w:t>miska påfrestningen av de ökade bensinpr</w:t>
      </w:r>
      <w:r w:rsidRPr="004E3EB6">
        <w:t>i</w:t>
      </w:r>
      <w:r w:rsidRPr="004E3EB6">
        <w:t>serna kan hållas tillbaka med hjälp av en sänkt moms på bensin och andra dri</w:t>
      </w:r>
      <w:r w:rsidRPr="004E3EB6">
        <w:t>v</w:t>
      </w:r>
      <w:r w:rsidRPr="004E3EB6">
        <w:t>medel från 25 till 12 procent.</w:t>
      </w:r>
    </w:p>
    <w:p w:rsidR="00C90039" w:rsidRPr="004E3EB6" w:rsidRDefault="00C90039" w:rsidP="007160D2">
      <w:pPr>
        <w:pStyle w:val="Normaltindrag"/>
      </w:pPr>
      <w:r w:rsidRPr="004E3EB6">
        <w:t>Vi menar också att en större skatteöversyn måste till för att beakta framtida behov av utbildning och förkovran. Den sta</w:t>
      </w:r>
      <w:r w:rsidRPr="004E3EB6">
        <w:t>t</w:t>
      </w:r>
      <w:r w:rsidRPr="004E3EB6">
        <w:t>liga inkomstskatten har på senare tid kommit att bli en skatt på heltidsarbete och högre utbildning. Det är ori</w:t>
      </w:r>
      <w:r w:rsidRPr="004E3EB6">
        <w:t>m</w:t>
      </w:r>
      <w:r w:rsidRPr="004E3EB6">
        <w:t>ligt att mer än var tredje heltidsarbetande går miste om mer än hälften av en löneö</w:t>
      </w:r>
      <w:r w:rsidRPr="004E3EB6">
        <w:t>k</w:t>
      </w:r>
      <w:r w:rsidRPr="004E3EB6">
        <w:t>ning. Vi stöder principerna bakom skattereformen 1990/91 som var att högst 15 procent av inkomsttagarna skulle betala statlig skatt. Marginalska</w:t>
      </w:r>
      <w:r w:rsidRPr="004E3EB6">
        <w:t>t</w:t>
      </w:r>
      <w:r w:rsidRPr="004E3EB6">
        <w:t>ten skulle inte bli högre än 50 pr</w:t>
      </w:r>
      <w:r w:rsidRPr="004E3EB6">
        <w:t>o</w:t>
      </w:r>
      <w:r w:rsidRPr="004E3EB6">
        <w:t xml:space="preserve">cent. </w:t>
      </w:r>
    </w:p>
    <w:p w:rsidR="00C90039" w:rsidRPr="004E3EB6" w:rsidRDefault="00C90039" w:rsidP="007160D2">
      <w:pPr>
        <w:pStyle w:val="Normaltindrag"/>
      </w:pPr>
      <w:r w:rsidRPr="004E3EB6">
        <w:t xml:space="preserve">Mot den bakgrunden föreslår </w:t>
      </w:r>
      <w:r w:rsidR="006C1B8D" w:rsidRPr="004E3EB6">
        <w:t>Kristdemokrat</w:t>
      </w:r>
      <w:r w:rsidRPr="004E3EB6">
        <w:t>erna att brytpunkten för den statliga inkomstskatten höjs från dryga 26 000 kronor till 30 000 kronor i månadsinkomst. Med vårt fö</w:t>
      </w:r>
      <w:r w:rsidRPr="004E3EB6">
        <w:t>r</w:t>
      </w:r>
      <w:r w:rsidRPr="004E3EB6">
        <w:t xml:space="preserve">slag faller andelen av de heltidsarbetande som betalar statlig skatt – och därmed en marginalskatt på över 50 procent – från 36 till 25 procent. </w:t>
      </w:r>
    </w:p>
    <w:p w:rsidR="00C90039" w:rsidRPr="004E3EB6" w:rsidRDefault="00C90039" w:rsidP="007160D2">
      <w:pPr>
        <w:pStyle w:val="Normaltindrag"/>
      </w:pPr>
      <w:r w:rsidRPr="004E3EB6">
        <w:t>Den regering som införde värnskatten lovade också att ta bort den. Det lö</w:t>
      </w:r>
      <w:r w:rsidRPr="004E3EB6">
        <w:t>f</w:t>
      </w:r>
      <w:r w:rsidRPr="004E3EB6">
        <w:t>tet är sedan länge brutet och värnskatten har permanentats under socialdem</w:t>
      </w:r>
      <w:r w:rsidRPr="004E3EB6">
        <w:t>o</w:t>
      </w:r>
      <w:r w:rsidRPr="004E3EB6">
        <w:t>kratiskt styre. Kristdemokrat</w:t>
      </w:r>
      <w:r w:rsidRPr="004E3EB6">
        <w:softHyphen/>
        <w:t>erna vill verka för att en ny regering påbörjar avvecklingen av värnskatten under nästa mandatper</w:t>
      </w:r>
      <w:r w:rsidRPr="004E3EB6">
        <w:t>i</w:t>
      </w:r>
      <w:r w:rsidRPr="004E3EB6">
        <w:t>od.</w:t>
      </w:r>
    </w:p>
    <w:p w:rsidR="00C90039" w:rsidRPr="004E3EB6" w:rsidRDefault="00C90039" w:rsidP="007160D2">
      <w:pPr>
        <w:pStyle w:val="Normaltindrag"/>
      </w:pPr>
      <w:r w:rsidRPr="004E3EB6">
        <w:t xml:space="preserve">Sammantaget ser vi dessa förslag, tillsammans med </w:t>
      </w:r>
      <w:r w:rsidR="00EA2DE2" w:rsidRPr="004E3EB6">
        <w:t>alliansen</w:t>
      </w:r>
      <w:r w:rsidRPr="004E3EB6">
        <w:t>s och våra e</w:t>
      </w:r>
      <w:r w:rsidRPr="004E3EB6">
        <w:t>n</w:t>
      </w:r>
      <w:r w:rsidRPr="004E3EB6">
        <w:t xml:space="preserve">skilda, som en Ny giv för Sverige. </w:t>
      </w:r>
    </w:p>
    <w:p w:rsidR="00C90039" w:rsidRPr="004E3EB6" w:rsidRDefault="00C90039" w:rsidP="007160D2">
      <w:pPr>
        <w:pStyle w:val="Rubrik2"/>
      </w:pPr>
      <w:bookmarkStart w:id="53" w:name="_Toc134370237"/>
      <w:bookmarkStart w:id="54" w:name="_Toc135027589"/>
      <w:bookmarkStart w:id="55" w:name="_Toc135114332"/>
      <w:r w:rsidRPr="004E3EB6">
        <w:t>Sveriges problem</w:t>
      </w:r>
      <w:bookmarkEnd w:id="53"/>
      <w:bookmarkEnd w:id="54"/>
      <w:bookmarkEnd w:id="55"/>
    </w:p>
    <w:p w:rsidR="00C90039" w:rsidRPr="004E3EB6" w:rsidRDefault="00C90039" w:rsidP="007160D2">
      <w:r w:rsidRPr="004E3EB6">
        <w:t>Den höga totala arbetslösheten är det mest akuta ekonomisk-politiska pr</w:t>
      </w:r>
      <w:r w:rsidRPr="004E3EB6">
        <w:t>o</w:t>
      </w:r>
      <w:r w:rsidRPr="004E3EB6">
        <w:t>blemet i vårt land. Men det finns många närali</w:t>
      </w:r>
      <w:r w:rsidRPr="004E3EB6">
        <w:t>g</w:t>
      </w:r>
      <w:r w:rsidRPr="004E3EB6">
        <w:t>gande problem som också måste tacklas. Dit hör det växande utanförskapet bland unga och invandrare, och bland sjuk</w:t>
      </w:r>
      <w:r w:rsidR="00446967" w:rsidRPr="004E3EB6">
        <w:t>a och fö</w:t>
      </w:r>
      <w:r w:rsidR="00446967" w:rsidRPr="004E3EB6">
        <w:t>r</w:t>
      </w:r>
      <w:r w:rsidR="00446967" w:rsidRPr="004E3EB6">
        <w:t>tidspensionerade. Allt</w:t>
      </w:r>
      <w:r w:rsidRPr="004E3EB6">
        <w:t>för många är alltjämt korttids- eller långtidsfrånv</w:t>
      </w:r>
      <w:r w:rsidRPr="004E3EB6">
        <w:t>a</w:t>
      </w:r>
      <w:r w:rsidRPr="004E3EB6">
        <w:t xml:space="preserve">rande från sina arbeten till följd av sjukdomar eller stress. </w:t>
      </w:r>
    </w:p>
    <w:p w:rsidR="00C90039" w:rsidRPr="004E3EB6" w:rsidRDefault="00C90039" w:rsidP="007160D2">
      <w:pPr>
        <w:pStyle w:val="Normaltindrag"/>
      </w:pPr>
      <w:r w:rsidRPr="004E3EB6">
        <w:t>Till viss del beror detta på att det inte är tillräckligt lönsamt att gå till jo</w:t>
      </w:r>
      <w:r w:rsidRPr="004E3EB6">
        <w:t>b</w:t>
      </w:r>
      <w:r w:rsidRPr="004E3EB6">
        <w:t>bet. All</w:t>
      </w:r>
      <w:r w:rsidRPr="004E3EB6">
        <w:t>t</w:t>
      </w:r>
      <w:r w:rsidRPr="004E3EB6">
        <w:t>för många hamnar i s.k. fattigdomsfällor där en ökad inkomst mer än väl äts upp av minskade bidrag och höjd skatt. Högre studier lönar sig jämf</w:t>
      </w:r>
      <w:r w:rsidRPr="004E3EB6">
        <w:t>ö</w:t>
      </w:r>
      <w:r w:rsidRPr="004E3EB6">
        <w:t>relsevis dåligt i vårt land. Många av dem som utbildas går rakt ut i arbetslö</w:t>
      </w:r>
      <w:r w:rsidRPr="004E3EB6">
        <w:t>s</w:t>
      </w:r>
      <w:r w:rsidRPr="004E3EB6">
        <w:t>het. De som efter åratal av studier kommer ut med stora st</w:t>
      </w:r>
      <w:r w:rsidRPr="004E3EB6">
        <w:t>u</w:t>
      </w:r>
      <w:r w:rsidRPr="004E3EB6">
        <w:t xml:space="preserve">dieskulder </w:t>
      </w:r>
      <w:r w:rsidR="006C1B8D" w:rsidRPr="004E3EB6">
        <w:t>ska</w:t>
      </w:r>
      <w:r w:rsidRPr="004E3EB6">
        <w:t xml:space="preserve"> om de får jobb ofta betala margina</w:t>
      </w:r>
      <w:r w:rsidRPr="004E3EB6">
        <w:t>l</w:t>
      </w:r>
      <w:r w:rsidRPr="004E3EB6">
        <w:t>skatter som är alltför höga.</w:t>
      </w:r>
    </w:p>
    <w:p w:rsidR="00C90039" w:rsidRPr="004E3EB6" w:rsidRDefault="00C90039" w:rsidP="007160D2">
      <w:pPr>
        <w:pStyle w:val="Normaltindrag"/>
      </w:pPr>
      <w:r w:rsidRPr="004E3EB6">
        <w:t>Brist på incitament till arbete och förkovran är ett allvarligt problem som tas upp i det följande. Men det finns också en uppenbar brist på incitament för för</w:t>
      </w:r>
      <w:r w:rsidRPr="004E3EB6">
        <w:t>e</w:t>
      </w:r>
      <w:r w:rsidRPr="004E3EB6">
        <w:t>tagare till risktagande och expansion. Kommersiella risker är en sak som företagaren måste ta. Men att risken är så stor för den som vill anstä</w:t>
      </w:r>
      <w:r w:rsidRPr="004E3EB6">
        <w:t>l</w:t>
      </w:r>
      <w:r w:rsidRPr="004E3EB6">
        <w:t>la fler har att göra med skatter och regler som inte enbart är betungande utan kan ändras på ett för företagaren oföruts</w:t>
      </w:r>
      <w:r w:rsidRPr="004E3EB6">
        <w:t>e</w:t>
      </w:r>
      <w:r w:rsidRPr="004E3EB6">
        <w:t>bart sätt. Synen på detta regelverk skiljer sig väsentligt mellan de två regeringsalte</w:t>
      </w:r>
      <w:r w:rsidRPr="004E3EB6">
        <w:t>r</w:t>
      </w:r>
      <w:r w:rsidRPr="004E3EB6">
        <w:t xml:space="preserve">nativen. </w:t>
      </w:r>
    </w:p>
    <w:p w:rsidR="00C90039" w:rsidRPr="004E3EB6" w:rsidRDefault="00C90039" w:rsidP="007160D2">
      <w:pPr>
        <w:pStyle w:val="Normaltindrag"/>
      </w:pPr>
      <w:r w:rsidRPr="004E3EB6">
        <w:t>En förvärrande omständighet i samman</w:t>
      </w:r>
      <w:r w:rsidRPr="004E3EB6">
        <w:softHyphen/>
        <w:t>hanget är att svensk industri trots goda vinster väljer att lägga allt stö</w:t>
      </w:r>
      <w:r w:rsidRPr="004E3EB6">
        <w:t>r</w:t>
      </w:r>
      <w:r w:rsidRPr="004E3EB6">
        <w:t>re del av sina investe</w:t>
      </w:r>
      <w:r w:rsidRPr="004E3EB6">
        <w:softHyphen/>
        <w:t>ringar utomlands och allt större del av det man investerar i Sverige på åtgärder för att rationalisera. Man jagar kos</w:t>
      </w:r>
      <w:r w:rsidRPr="004E3EB6">
        <w:t>t</w:t>
      </w:r>
      <w:r w:rsidRPr="004E3EB6">
        <w:t>nader hellre än att satsa på expansion i Sverige. Trots export</w:t>
      </w:r>
      <w:r w:rsidRPr="004E3EB6">
        <w:softHyphen/>
        <w:t>framgångar tappar svensk industri marknads</w:t>
      </w:r>
      <w:r w:rsidRPr="004E3EB6">
        <w:softHyphen/>
        <w:t>andelar på en växande värld</w:t>
      </w:r>
      <w:r w:rsidRPr="004E3EB6">
        <w:t>s</w:t>
      </w:r>
      <w:r w:rsidRPr="004E3EB6">
        <w:t xml:space="preserve">marknad. </w:t>
      </w:r>
    </w:p>
    <w:p w:rsidR="00C90039" w:rsidRPr="004E3EB6" w:rsidRDefault="00C90039" w:rsidP="007160D2">
      <w:pPr>
        <w:pStyle w:val="Normaltindrag"/>
      </w:pPr>
      <w:r w:rsidRPr="004E3EB6">
        <w:t xml:space="preserve">Även om </w:t>
      </w:r>
      <w:r w:rsidR="00446967" w:rsidRPr="004E3EB6">
        <w:t xml:space="preserve">Socialdemokraterna </w:t>
      </w:r>
      <w:r w:rsidRPr="004E3EB6">
        <w:t>och dess stödpartier inte till fullo håller med om ova</w:t>
      </w:r>
      <w:r w:rsidRPr="004E3EB6">
        <w:t>n</w:t>
      </w:r>
      <w:r w:rsidRPr="004E3EB6">
        <w:t>stående problembeskrivning så är alla överens om att arbetslösheten är för hög och att man måste göra något åt den. Vänsterpartiets kongress har föreslagit att man på ett bräde anställer ett par hundra tusen pe</w:t>
      </w:r>
      <w:r w:rsidRPr="004E3EB6">
        <w:t>r</w:t>
      </w:r>
      <w:r w:rsidRPr="004E3EB6">
        <w:t>soner i den komm</w:t>
      </w:r>
      <w:r w:rsidRPr="004E3EB6">
        <w:t>u</w:t>
      </w:r>
      <w:r w:rsidRPr="004E3EB6">
        <w:t xml:space="preserve">nala sektorn för att på så sätt bli av med den öppna arbetslösheten i ett enda huj. </w:t>
      </w:r>
    </w:p>
    <w:p w:rsidR="00C90039" w:rsidRPr="004E3EB6" w:rsidRDefault="00C90039" w:rsidP="007160D2">
      <w:pPr>
        <w:pStyle w:val="Normaltindrag"/>
      </w:pPr>
      <w:r w:rsidRPr="004E3EB6">
        <w:t>Denna politik har (ännu) inte fått fullt genomslag. Men r</w:t>
      </w:r>
      <w:r w:rsidRPr="004E3EB6">
        <w:t>e</w:t>
      </w:r>
      <w:r w:rsidRPr="004E3EB6">
        <w:t>geringen och dess stödpartier satsade redan i budgetpropositionen för 2006 dryga 30 mi</w:t>
      </w:r>
      <w:r w:rsidRPr="004E3EB6">
        <w:t>l</w:t>
      </w:r>
      <w:r w:rsidRPr="004E3EB6">
        <w:t>jarder kronor i arbetsmarknadsåtgärder med syfte att tillfälligt öka sysselsät</w:t>
      </w:r>
      <w:r w:rsidRPr="004E3EB6">
        <w:t>t</w:t>
      </w:r>
      <w:r w:rsidRPr="004E3EB6">
        <w:t>ningen i den offentliga sektorn. Denna satsning späs nu på med ytterligare 11 miljarder kronor och mer kan väntas i kommande valm</w:t>
      </w:r>
      <w:r w:rsidRPr="004E3EB6">
        <w:t>a</w:t>
      </w:r>
      <w:r w:rsidRPr="004E3EB6">
        <w:t xml:space="preserve">nifest. </w:t>
      </w:r>
    </w:p>
    <w:p w:rsidR="00C90039" w:rsidRPr="004E3EB6" w:rsidRDefault="00C90039" w:rsidP="007160D2">
      <w:pPr>
        <w:pStyle w:val="Normaltindrag"/>
      </w:pPr>
      <w:r w:rsidRPr="004E3EB6">
        <w:t>Den ekonomiska tillväxten är god. Den är inte så hög som i vissa fjärran länder men står sig väl vid jämförelse med EU-genomsnittet. Det kan vi i stor utsträckning tacka en konkurrenskraftig exportindustri för. Men u</w:t>
      </w:r>
      <w:r w:rsidRPr="004E3EB6">
        <w:t>t</w:t>
      </w:r>
      <w:r w:rsidRPr="004E3EB6">
        <w:t>vecklingen är långt ifrån så hållfast som regeringen i vårpropositionen vill göra gä</w:t>
      </w:r>
      <w:r w:rsidRPr="004E3EB6">
        <w:t>l</w:t>
      </w:r>
      <w:r w:rsidRPr="004E3EB6">
        <w:t xml:space="preserve">lande. </w:t>
      </w:r>
    </w:p>
    <w:p w:rsidR="00C90039" w:rsidRPr="004E3EB6" w:rsidRDefault="00C90039" w:rsidP="007160D2">
      <w:pPr>
        <w:pStyle w:val="Normaltindrag"/>
      </w:pPr>
      <w:r w:rsidRPr="004E3EB6">
        <w:t xml:space="preserve">Regeringen har tillsatt en kommission som </w:t>
      </w:r>
      <w:r w:rsidR="006C1B8D" w:rsidRPr="004E3EB6">
        <w:t>ska</w:t>
      </w:r>
      <w:r w:rsidRPr="004E3EB6">
        <w:t xml:space="preserve"> lämna förslag på hur Sver</w:t>
      </w:r>
      <w:r w:rsidRPr="004E3EB6">
        <w:t>i</w:t>
      </w:r>
      <w:r w:rsidRPr="004E3EB6">
        <w:t xml:space="preserve">ge </w:t>
      </w:r>
      <w:r w:rsidR="006C1B8D" w:rsidRPr="004E3EB6">
        <w:t>ska</w:t>
      </w:r>
      <w:r w:rsidRPr="004E3EB6">
        <w:t xml:space="preserve"> kunna göra sig ”oberoende” av oljan fram till år 2020. Det är en ore</w:t>
      </w:r>
      <w:r w:rsidRPr="004E3EB6">
        <w:t>a</w:t>
      </w:r>
      <w:r w:rsidRPr="004E3EB6">
        <w:t>listisk ambition att Sverige som föregångsland och utan fullkomligt drakoni</w:t>
      </w:r>
      <w:r w:rsidRPr="004E3EB6">
        <w:t>s</w:t>
      </w:r>
      <w:r w:rsidRPr="004E3EB6">
        <w:t>ka åtgärder skulle kunna befria sig från ett sådant starkt beroende inom tran</w:t>
      </w:r>
      <w:r w:rsidRPr="004E3EB6">
        <w:t>s</w:t>
      </w:r>
      <w:r w:rsidRPr="004E3EB6">
        <w:t>portsektorn. Men planerna bot</w:t>
      </w:r>
      <w:r w:rsidRPr="004E3EB6">
        <w:t>t</w:t>
      </w:r>
      <w:r w:rsidRPr="004E3EB6">
        <w:t>nar ändå i vetskapen att oljan kommer att sina till följd av att en snabbt ökad efterfr</w:t>
      </w:r>
      <w:r w:rsidRPr="004E3EB6">
        <w:t>å</w:t>
      </w:r>
      <w:r w:rsidRPr="004E3EB6">
        <w:t>gan inte tycks mötas av tillräckligt med nya fyndigh</w:t>
      </w:r>
      <w:r w:rsidRPr="004E3EB6">
        <w:t>e</w:t>
      </w:r>
      <w:r w:rsidRPr="004E3EB6">
        <w:t>ter och oljereserver.  Mot denna bakgrund är det märkligt att rege</w:t>
      </w:r>
      <w:r w:rsidRPr="004E3EB6">
        <w:t>r</w:t>
      </w:r>
      <w:r w:rsidRPr="004E3EB6">
        <w:t xml:space="preserve">ingen baserar sina prognoser på sjunkande snarare än fortsatt kraftigt stigande oljepriser. </w:t>
      </w:r>
    </w:p>
    <w:p w:rsidR="00C90039" w:rsidRPr="004E3EB6" w:rsidRDefault="00C90039" w:rsidP="007160D2">
      <w:pPr>
        <w:pStyle w:val="Normaltindrag"/>
      </w:pPr>
      <w:r w:rsidRPr="004E3EB6">
        <w:t>Risken för nya oljekriser tycks regeringen blunda för. Den väljer också att blunda för – eller åtminstone att dölja – att det för året hyggliga statsfinansie</w:t>
      </w:r>
      <w:r w:rsidRPr="004E3EB6">
        <w:t>l</w:t>
      </w:r>
      <w:r w:rsidRPr="004E3EB6">
        <w:t>la läget kan vara högst tillfälligt. Vinstskatterna är stora till följd av exportf</w:t>
      </w:r>
      <w:r w:rsidRPr="004E3EB6">
        <w:t>ö</w:t>
      </w:r>
      <w:r w:rsidRPr="004E3EB6">
        <w:t>retagens framgån</w:t>
      </w:r>
      <w:r w:rsidRPr="004E3EB6">
        <w:t>g</w:t>
      </w:r>
      <w:r w:rsidRPr="004E3EB6">
        <w:t>ar, börsuppgången och prisstegringar på fastigheter. Därtill har regeringen fra</w:t>
      </w:r>
      <w:r w:rsidRPr="004E3EB6">
        <w:t>m</w:t>
      </w:r>
      <w:r w:rsidRPr="004E3EB6">
        <w:t>tvingat stora engångsinbetalningar av bolagsskatt genom att räntebelägga periodis</w:t>
      </w:r>
      <w:r w:rsidRPr="004E3EB6">
        <w:t>e</w:t>
      </w:r>
      <w:r w:rsidRPr="004E3EB6">
        <w:t>ringsfonder som företagen av det skälet valt att upplösa. Här har finansministern tagit hem engångsb</w:t>
      </w:r>
      <w:r w:rsidRPr="004E3EB6">
        <w:t>e</w:t>
      </w:r>
      <w:r w:rsidRPr="004E3EB6">
        <w:t>lopp på ungefär 40 miljarder kronor till statskassan.</w:t>
      </w:r>
    </w:p>
    <w:p w:rsidR="00C90039" w:rsidRPr="004E3EB6" w:rsidRDefault="00C90039" w:rsidP="007160D2">
      <w:pPr>
        <w:pStyle w:val="Normaltindrag"/>
      </w:pPr>
      <w:r w:rsidRPr="004E3EB6">
        <w:t>Utgiftstaken i budgeten blir missvisande när regeringen i allt större u</w:t>
      </w:r>
      <w:r w:rsidRPr="004E3EB6">
        <w:t>t</w:t>
      </w:r>
      <w:r w:rsidRPr="004E3EB6">
        <w:t>sträckning finansierar åtgärder via intäktsminskningar snarare än utgiftsö</w:t>
      </w:r>
      <w:r w:rsidRPr="004E3EB6">
        <w:t>k</w:t>
      </w:r>
      <w:r w:rsidRPr="004E3EB6">
        <w:t>ningar. Detta, m</w:t>
      </w:r>
      <w:r w:rsidRPr="004E3EB6">
        <w:t>e</w:t>
      </w:r>
      <w:r w:rsidRPr="004E3EB6">
        <w:t>nar vi, utgör brott mot budgetlagen. Budgetlagen bryts också enligt vår mening när regeringen låter stora infrastrukturprojekt ske med sta</w:t>
      </w:r>
      <w:r w:rsidRPr="004E3EB6">
        <w:t>t</w:t>
      </w:r>
      <w:r w:rsidRPr="004E3EB6">
        <w:t>liga lån utanför statsbudgeten. Därmed döljs de verkliga kostnaderna för pr</w:t>
      </w:r>
      <w:r w:rsidRPr="004E3EB6">
        <w:t>o</w:t>
      </w:r>
      <w:r w:rsidRPr="004E3EB6">
        <w:t>jekten samtidigt som staten för långliga tider dras med ett finansieringsansvar som blockerar för andra investeringar i infr</w:t>
      </w:r>
      <w:r w:rsidRPr="004E3EB6">
        <w:t>a</w:t>
      </w:r>
      <w:r w:rsidRPr="004E3EB6">
        <w:t xml:space="preserve">struktur. </w:t>
      </w:r>
    </w:p>
    <w:p w:rsidR="00C90039" w:rsidRPr="004E3EB6" w:rsidRDefault="00C90039" w:rsidP="007160D2">
      <w:pPr>
        <w:pStyle w:val="Normaltindrag"/>
      </w:pPr>
      <w:r w:rsidRPr="004E3EB6">
        <w:t>Att använda tillfälliga förstärkningar av statskassan till permanenta refo</w:t>
      </w:r>
      <w:r w:rsidRPr="004E3EB6">
        <w:t>r</w:t>
      </w:r>
      <w:r w:rsidRPr="004E3EB6">
        <w:t>mer är att binda ris åt egen rygg. Kristd</w:t>
      </w:r>
      <w:r w:rsidRPr="004E3EB6">
        <w:t>e</w:t>
      </w:r>
      <w:r w:rsidRPr="004E3EB6">
        <w:t>mokraterna, som här redovisar ett starkare budgetsa</w:t>
      </w:r>
      <w:r w:rsidRPr="004E3EB6">
        <w:t>l</w:t>
      </w:r>
      <w:r w:rsidRPr="004E3EB6">
        <w:t xml:space="preserve">do än regeringens, varnar för en sådan utveckling. </w:t>
      </w:r>
    </w:p>
    <w:p w:rsidR="00C90039" w:rsidRPr="004E3EB6" w:rsidRDefault="00C90039" w:rsidP="007160D2">
      <w:pPr>
        <w:pStyle w:val="Normaltindrag"/>
      </w:pPr>
      <w:r w:rsidRPr="004E3EB6">
        <w:t xml:space="preserve">Med undantag av nio år har </w:t>
      </w:r>
      <w:r w:rsidR="00446967" w:rsidRPr="004E3EB6">
        <w:t xml:space="preserve">Socialdemokraterna </w:t>
      </w:r>
      <w:r w:rsidRPr="004E3EB6">
        <w:t>– alltid stödda av ko</w:t>
      </w:r>
      <w:r w:rsidRPr="004E3EB6">
        <w:t>m</w:t>
      </w:r>
      <w:r w:rsidRPr="004E3EB6">
        <w:t xml:space="preserve">munister eller vänsterpartister – haft makten i Sverige sedan tidigt 1930-tal. </w:t>
      </w:r>
    </w:p>
    <w:p w:rsidR="00C90039" w:rsidRPr="004E3EB6" w:rsidRDefault="00C90039" w:rsidP="007160D2">
      <w:pPr>
        <w:pStyle w:val="Normaltindrag"/>
      </w:pPr>
      <w:r w:rsidRPr="004E3EB6">
        <w:t>De har haft god tid att pröva sina recept mot arbetslösheten och har gång på gång ställt ut nya löften och kommit med nya förespeglingar om full sy</w:t>
      </w:r>
      <w:r w:rsidRPr="004E3EB6">
        <w:t>s</w:t>
      </w:r>
      <w:r w:rsidRPr="004E3EB6">
        <w:t>selsät</w:t>
      </w:r>
      <w:r w:rsidRPr="004E3EB6">
        <w:t>t</w:t>
      </w:r>
      <w:r w:rsidRPr="004E3EB6">
        <w:t xml:space="preserve">ning. </w:t>
      </w:r>
    </w:p>
    <w:p w:rsidR="00C90039" w:rsidRPr="004E3EB6" w:rsidRDefault="00C90039" w:rsidP="007160D2">
      <w:pPr>
        <w:pStyle w:val="Normaltindrag"/>
      </w:pPr>
      <w:r w:rsidRPr="004E3EB6">
        <w:t>Den nu sittande statsministern anknöt alltså till en lång tradition när han avgav sin första regeringsförklarin</w:t>
      </w:r>
      <w:r w:rsidR="00446967" w:rsidRPr="004E3EB6">
        <w:t>g den 22 mars år 1996</w:t>
      </w:r>
      <w:r w:rsidRPr="004E3EB6">
        <w:t xml:space="preserve">: </w:t>
      </w:r>
    </w:p>
    <w:p w:rsidR="00C90039" w:rsidRPr="004E3EB6" w:rsidRDefault="00C90039" w:rsidP="000816D3">
      <w:pPr>
        <w:pStyle w:val="Citat"/>
      </w:pPr>
      <w:r w:rsidRPr="004E3EB6">
        <w:t xml:space="preserve">Att minska arbetslösheten är den främsta och allt annat överskuggande uppgiften för min regering. Målet är att Sverige år 2000 </w:t>
      </w:r>
      <w:r w:rsidR="006C1B8D" w:rsidRPr="004E3EB6">
        <w:t>ska</w:t>
      </w:r>
      <w:r w:rsidRPr="004E3EB6">
        <w:t xml:space="preserve"> ha halverat den öppna</w:t>
      </w:r>
      <w:r w:rsidR="000816D3" w:rsidRPr="004E3EB6">
        <w:t xml:space="preserve"> a</w:t>
      </w:r>
      <w:r w:rsidR="000816D3" w:rsidRPr="004E3EB6">
        <w:t>r</w:t>
      </w:r>
      <w:r w:rsidR="000816D3" w:rsidRPr="004E3EB6">
        <w:t>betslösheten till 4 procent.</w:t>
      </w:r>
      <w:r w:rsidRPr="004E3EB6">
        <w:t xml:space="preserve"> </w:t>
      </w:r>
    </w:p>
    <w:p w:rsidR="00C90039" w:rsidRPr="004E3EB6" w:rsidRDefault="00C90039" w:rsidP="000A3B41">
      <w:pPr>
        <w:spacing w:before="250"/>
        <w:rPr>
          <w:b/>
          <w:i/>
        </w:rPr>
      </w:pPr>
      <w:r w:rsidRPr="004E3EB6">
        <w:rPr>
          <w:b/>
          <w:i/>
        </w:rPr>
        <w:t xml:space="preserve">Den främsta uppgiften ofullbordad </w:t>
      </w:r>
    </w:p>
    <w:p w:rsidR="00C90039" w:rsidRPr="004E3EB6" w:rsidRDefault="00C90039" w:rsidP="007160D2">
      <w:r w:rsidRPr="004E3EB6">
        <w:t>Våren 2006 kvarstår den ”allt annat överskuggande” uppgi</w:t>
      </w:r>
      <w:r w:rsidRPr="004E3EB6">
        <w:t>f</w:t>
      </w:r>
      <w:r w:rsidRPr="004E3EB6">
        <w:t>ten med en öppen arbetslöshet på omkring 5</w:t>
      </w:r>
      <w:r w:rsidR="00446967" w:rsidRPr="004E3EB6">
        <w:t>–</w:t>
      </w:r>
      <w:r w:rsidRPr="004E3EB6">
        <w:t>6 procent under innevarande år. Den ”totala a</w:t>
      </w:r>
      <w:r w:rsidRPr="004E3EB6">
        <w:t>r</w:t>
      </w:r>
      <w:r w:rsidRPr="004E3EB6">
        <w:t>betslösheten” inkluderar deltagare i konjunkturberoende arbetsmark</w:t>
      </w:r>
      <w:r w:rsidR="00446967" w:rsidRPr="004E3EB6">
        <w:t>na</w:t>
      </w:r>
      <w:r w:rsidRPr="004E3EB6">
        <w:t>dspol</w:t>
      </w:r>
      <w:r w:rsidRPr="004E3EB6">
        <w:t>i</w:t>
      </w:r>
      <w:r w:rsidRPr="004E3EB6">
        <w:t>tiska program och är 3,5 procentenheter högre än den öppna. Men den verkl</w:t>
      </w:r>
      <w:r w:rsidRPr="004E3EB6">
        <w:t>i</w:t>
      </w:r>
      <w:r w:rsidRPr="004E3EB6">
        <w:t>ga ”totala arbetslösheten” är mer än två, kanske tre, gånger så stor som de 8,5 procent regeringen redovisar i bu</w:t>
      </w:r>
      <w:r w:rsidRPr="004E3EB6">
        <w:t>d</w:t>
      </w:r>
      <w:r w:rsidRPr="004E3EB6">
        <w:t xml:space="preserve">geten. </w:t>
      </w:r>
    </w:p>
    <w:p w:rsidR="00C90039" w:rsidRPr="004E3EB6" w:rsidRDefault="00C90039" w:rsidP="007160D2">
      <w:pPr>
        <w:pStyle w:val="Normaltindrag"/>
      </w:pPr>
      <w:r w:rsidRPr="004E3EB6">
        <w:t>Som bland andra en, numera avhoppad, LO-expert konst</w:t>
      </w:r>
      <w:r w:rsidRPr="004E3EB6">
        <w:t>a</w:t>
      </w:r>
      <w:r w:rsidRPr="004E3EB6">
        <w:t>terat är den bistra sanningen att omkring 1,5 miljoner männ</w:t>
      </w:r>
      <w:r w:rsidRPr="004E3EB6">
        <w:t>i</w:t>
      </w:r>
      <w:r w:rsidRPr="004E3EB6">
        <w:t>skor i arbetsför ålder står utanför den ordin</w:t>
      </w:r>
      <w:r w:rsidRPr="004E3EB6">
        <w:t>a</w:t>
      </w:r>
      <w:r w:rsidRPr="004E3EB6">
        <w:t>rie arbetsmark</w:t>
      </w:r>
      <w:r w:rsidRPr="004E3EB6">
        <w:softHyphen/>
        <w:t>naden eller vill arbeta mer än de får. Bland dessa är det särskilt oroande att un</w:t>
      </w:r>
      <w:r w:rsidRPr="004E3EB6">
        <w:t>g</w:t>
      </w:r>
      <w:r w:rsidRPr="004E3EB6">
        <w:t>domsarbetslös</w:t>
      </w:r>
      <w:r w:rsidRPr="004E3EB6">
        <w:softHyphen/>
        <w:t>heten slår nya alarmerande rekord med 60</w:t>
      </w:r>
      <w:r w:rsidR="000816D3" w:rsidRPr="004E3EB6">
        <w:t> </w:t>
      </w:r>
      <w:r w:rsidRPr="004E3EB6">
        <w:t>000 i åldrarna upp till och med 24 år utanför den reguljära arbet</w:t>
      </w:r>
      <w:r w:rsidRPr="004E3EB6">
        <w:t>s</w:t>
      </w:r>
      <w:r w:rsidRPr="004E3EB6">
        <w:t>marknaden i mars 2006. Siffran är mer än tre gånger så hög om man enligt internationell praxis inkluderar de 113 000 he</w:t>
      </w:r>
      <w:r w:rsidRPr="004E3EB6">
        <w:t>l</w:t>
      </w:r>
      <w:r w:rsidRPr="004E3EB6">
        <w:t>tidsstuderande som söker jobb och alltså stud</w:t>
      </w:r>
      <w:r w:rsidRPr="004E3EB6">
        <w:t>e</w:t>
      </w:r>
      <w:r w:rsidRPr="004E3EB6">
        <w:t>rar därför att de inte har något annat sätt att försörja sig på än studieb</w:t>
      </w:r>
      <w:r w:rsidRPr="004E3EB6">
        <w:t>i</w:t>
      </w:r>
      <w:r w:rsidRPr="004E3EB6">
        <w:t>drag och studielån. Många unga människors första egna försörjning efter att ha flyttat hemifrån kommer numera från de offentliga systemen. Drygt 550 000 männ</w:t>
      </w:r>
      <w:r w:rsidRPr="004E3EB6">
        <w:t>i</w:t>
      </w:r>
      <w:r w:rsidRPr="004E3EB6">
        <w:t>skor är förtidspensionerade.</w:t>
      </w:r>
    </w:p>
    <w:p w:rsidR="00C90039" w:rsidRPr="004E3EB6" w:rsidRDefault="00C90039" w:rsidP="007160D2">
      <w:pPr>
        <w:pStyle w:val="Normaltindrag"/>
      </w:pPr>
      <w:r w:rsidRPr="004E3EB6">
        <w:t xml:space="preserve">Av den svenska befolkningen på </w:t>
      </w:r>
      <w:r w:rsidR="00446967" w:rsidRPr="004E3EB6">
        <w:t>9</w:t>
      </w:r>
      <w:r w:rsidRPr="004E3EB6">
        <w:t xml:space="preserve"> miljoner människor är drygt 4,2 milj</w:t>
      </w:r>
      <w:r w:rsidRPr="004E3EB6">
        <w:t>o</w:t>
      </w:r>
      <w:r w:rsidRPr="004E3EB6">
        <w:t>ner sysselsatta och knappt 3,8 miljoner i arbete. Det är i princip deras fö</w:t>
      </w:r>
      <w:r w:rsidRPr="004E3EB6">
        <w:t>r</w:t>
      </w:r>
      <w:r w:rsidRPr="004E3EB6">
        <w:t xml:space="preserve">tjänster som </w:t>
      </w:r>
      <w:r w:rsidR="006C1B8D" w:rsidRPr="004E3EB6">
        <w:t>ska</w:t>
      </w:r>
      <w:r w:rsidRPr="004E3EB6">
        <w:t xml:space="preserve"> räcka till att fö</w:t>
      </w:r>
      <w:r w:rsidRPr="004E3EB6">
        <w:t>r</w:t>
      </w:r>
      <w:r w:rsidRPr="004E3EB6">
        <w:t>sörja alla övriga. Då hade det varit en god hjälp om regerin</w:t>
      </w:r>
      <w:r w:rsidRPr="004E3EB6">
        <w:t>g</w:t>
      </w:r>
      <w:r w:rsidRPr="004E3EB6">
        <w:t>ens mål om 80 procents sysselsättningsgrad hade varit nära att uppfyllas. En liten förbättring noterar regeringen i sin pr</w:t>
      </w:r>
      <w:r w:rsidRPr="004E3EB6">
        <w:t>o</w:t>
      </w:r>
      <w:r w:rsidRPr="004E3EB6">
        <w:t>gnos för 2006. Vi når 77,8 procent jämfört med 77,2</w:t>
      </w:r>
      <w:r w:rsidR="000816D3" w:rsidRPr="004E3EB6">
        <w:t xml:space="preserve"> pr</w:t>
      </w:r>
      <w:r w:rsidR="000816D3" w:rsidRPr="004E3EB6">
        <w:t>o</w:t>
      </w:r>
      <w:r w:rsidR="000816D3" w:rsidRPr="004E3EB6">
        <w:t>cent</w:t>
      </w:r>
      <w:r w:rsidRPr="004E3EB6">
        <w:t xml:space="preserve"> </w:t>
      </w:r>
      <w:r w:rsidR="00446967" w:rsidRPr="004E3EB6">
        <w:t xml:space="preserve">– </w:t>
      </w:r>
      <w:r w:rsidRPr="004E3EB6">
        <w:t xml:space="preserve">år 2005  </w:t>
      </w:r>
      <w:r w:rsidR="00446967" w:rsidRPr="004E3EB6">
        <w:t>–</w:t>
      </w:r>
      <w:r w:rsidRPr="004E3EB6">
        <w:t xml:space="preserve"> men klart lägre än både år 2000 och 2001.</w:t>
      </w:r>
    </w:p>
    <w:p w:rsidR="00C90039" w:rsidRPr="004E3EB6" w:rsidRDefault="00C90039" w:rsidP="000A3B41">
      <w:pPr>
        <w:spacing w:before="250"/>
        <w:rPr>
          <w:b/>
          <w:i/>
        </w:rPr>
      </w:pPr>
      <w:r w:rsidRPr="004E3EB6">
        <w:rPr>
          <w:b/>
          <w:i/>
        </w:rPr>
        <w:t>Valårets sysselsättningspaket …</w:t>
      </w:r>
    </w:p>
    <w:p w:rsidR="00C90039" w:rsidRPr="004E3EB6" w:rsidRDefault="00446967" w:rsidP="007160D2">
      <w:r w:rsidRPr="004E3EB6">
        <w:t>Om S</w:t>
      </w:r>
      <w:r w:rsidR="00C90039" w:rsidRPr="004E3EB6">
        <w:t>ocialdemokraternas allt överskuggande uppgift är att minska arbetslö</w:t>
      </w:r>
      <w:r w:rsidR="00C90039" w:rsidRPr="004E3EB6">
        <w:t>s</w:t>
      </w:r>
      <w:r w:rsidR="00C90039" w:rsidRPr="004E3EB6">
        <w:t>heten borde man inte nöja sig med huvudsakligen tillfälliga sysselsättningså</w:t>
      </w:r>
      <w:r w:rsidR="00C90039" w:rsidRPr="004E3EB6">
        <w:t>t</w:t>
      </w:r>
      <w:r w:rsidR="00C90039" w:rsidRPr="004E3EB6">
        <w:t>gärder. En sådan politik ter sig mer lämpad om den allt överskuggande up</w:t>
      </w:r>
      <w:r w:rsidR="00C90039" w:rsidRPr="004E3EB6">
        <w:t>p</w:t>
      </w:r>
      <w:r w:rsidR="00C90039" w:rsidRPr="004E3EB6">
        <w:t xml:space="preserve">giften är att behålla makten. </w:t>
      </w:r>
    </w:p>
    <w:p w:rsidR="00C90039" w:rsidRPr="004E3EB6" w:rsidRDefault="00C90039" w:rsidP="007160D2">
      <w:pPr>
        <w:pStyle w:val="Normaltindrag"/>
      </w:pPr>
      <w:r w:rsidRPr="004E3EB6">
        <w:t>Vad gör då regeringen konkret för att pressa tillbaka den öppna arbetslö</w:t>
      </w:r>
      <w:r w:rsidRPr="004E3EB6">
        <w:t>s</w:t>
      </w:r>
      <w:r w:rsidRPr="004E3EB6">
        <w:t xml:space="preserve">heten till </w:t>
      </w:r>
      <w:r w:rsidR="00446967" w:rsidRPr="004E3EB6">
        <w:t>–</w:t>
      </w:r>
      <w:r w:rsidRPr="004E3EB6">
        <w:t xml:space="preserve"> enligt finansplanen – 4,5 procent i slutet av 2006? Ett sysselsät</w:t>
      </w:r>
      <w:r w:rsidRPr="004E3EB6">
        <w:t>t</w:t>
      </w:r>
      <w:r w:rsidRPr="004E3EB6">
        <w:t>ningspaket på 55 000 platser har föreslagits i budgetpropositionen och ant</w:t>
      </w:r>
      <w:r w:rsidRPr="004E3EB6">
        <w:t>a</w:t>
      </w:r>
      <w:r w:rsidRPr="004E3EB6">
        <w:t>gits av riksd</w:t>
      </w:r>
      <w:r w:rsidRPr="004E3EB6">
        <w:t>a</w:t>
      </w:r>
      <w:r w:rsidRPr="004E3EB6">
        <w:t>gen. Av dessa är 20 000 s.k. plusjobb, 13 000 praktikplatser och 10 000 utbil</w:t>
      </w:r>
      <w:r w:rsidRPr="004E3EB6">
        <w:t>d</w:t>
      </w:r>
      <w:r w:rsidRPr="004E3EB6">
        <w:t>ningsvikariat inom vård och omsorg.</w:t>
      </w:r>
    </w:p>
    <w:p w:rsidR="00C90039" w:rsidRPr="004E3EB6" w:rsidRDefault="00C90039" w:rsidP="007160D2">
      <w:pPr>
        <w:pStyle w:val="Normaltindrag"/>
      </w:pPr>
      <w:r w:rsidRPr="004E3EB6">
        <w:t>Omkring 30 000 nya offentliga jobb kan lätt komma att medföra unda</w:t>
      </w:r>
      <w:r w:rsidRPr="004E3EB6">
        <w:t>n</w:t>
      </w:r>
      <w:r w:rsidRPr="004E3EB6">
        <w:t>trängningseffekter så att andra blir arbetslösa – färre får riktiga jobb. Detta kompletteras nu med bl.a. plu</w:t>
      </w:r>
      <w:r w:rsidRPr="004E3EB6">
        <w:t>s</w:t>
      </w:r>
      <w:r w:rsidRPr="004E3EB6">
        <w:t xml:space="preserve">jobb fram till pension för 60-åringar, 1 000 </w:t>
      </w:r>
      <w:r w:rsidRPr="004E3EB6">
        <w:rPr>
          <w:spacing w:val="-2"/>
          <w:szCs w:val="19"/>
        </w:rPr>
        <w:t>plusjobb för ungdomar och 2 000 fler lönebidragsplatser för funktionshindr</w:t>
      </w:r>
      <w:r w:rsidRPr="004E3EB6">
        <w:rPr>
          <w:spacing w:val="-2"/>
          <w:szCs w:val="19"/>
        </w:rPr>
        <w:t>a</w:t>
      </w:r>
      <w:r w:rsidRPr="004E3EB6">
        <w:rPr>
          <w:spacing w:val="-2"/>
          <w:szCs w:val="19"/>
        </w:rPr>
        <w:t xml:space="preserve">de. </w:t>
      </w:r>
      <w:r w:rsidRPr="004E3EB6">
        <w:t xml:space="preserve"> </w:t>
      </w:r>
    </w:p>
    <w:p w:rsidR="00C90039" w:rsidRPr="004E3EB6" w:rsidRDefault="00C90039" w:rsidP="000A3B41">
      <w:pPr>
        <w:spacing w:before="250"/>
        <w:rPr>
          <w:b/>
          <w:i/>
        </w:rPr>
      </w:pPr>
      <w:r w:rsidRPr="004E3EB6">
        <w:rPr>
          <w:b/>
          <w:i/>
        </w:rPr>
        <w:t>… gör mycket lite för näringslivet</w:t>
      </w:r>
    </w:p>
    <w:p w:rsidR="00C90039" w:rsidRPr="004E3EB6" w:rsidRDefault="00C90039" w:rsidP="007160D2">
      <w:r w:rsidRPr="004E3EB6">
        <w:t>Fler jobb i näringslivet var en av huvudrubrikerna i bu</w:t>
      </w:r>
      <w:r w:rsidRPr="004E3EB6">
        <w:t>d</w:t>
      </w:r>
      <w:r w:rsidRPr="004E3EB6">
        <w:t xml:space="preserve">geten för 2006. </w:t>
      </w:r>
    </w:p>
    <w:p w:rsidR="00C90039" w:rsidRPr="004E3EB6" w:rsidRDefault="00C90039" w:rsidP="007160D2">
      <w:pPr>
        <w:pStyle w:val="Normaltindrag"/>
      </w:pPr>
      <w:r w:rsidRPr="004E3EB6">
        <w:t xml:space="preserve">Det är något vi </w:t>
      </w:r>
      <w:r w:rsidR="00446967" w:rsidRPr="004E3EB6">
        <w:t xml:space="preserve">kristdemokrater </w:t>
      </w:r>
      <w:r w:rsidRPr="004E3EB6">
        <w:t>skulle ha bejakat om det inte var så att här knappast finns förslag som verkligen kan ge sådana jobb. Här finns visserl</w:t>
      </w:r>
      <w:r w:rsidRPr="004E3EB6">
        <w:t>i</w:t>
      </w:r>
      <w:r w:rsidRPr="004E3EB6">
        <w:t>gen en ettårig nedsättning av arbetsgivaravgiften för de s.k. soloföretag som vill a</w:t>
      </w:r>
      <w:r w:rsidRPr="004E3EB6">
        <w:t>n</w:t>
      </w:r>
      <w:r w:rsidRPr="004E3EB6">
        <w:t xml:space="preserve">ställa en person till. Men om det bara </w:t>
      </w:r>
      <w:r w:rsidR="006C1B8D" w:rsidRPr="004E3EB6">
        <w:t>ska</w:t>
      </w:r>
      <w:r w:rsidRPr="004E3EB6">
        <w:t xml:space="preserve"> gälla under valår så blir nog incit</w:t>
      </w:r>
      <w:r w:rsidRPr="004E3EB6">
        <w:t>a</w:t>
      </w:r>
      <w:r w:rsidRPr="004E3EB6">
        <w:t>mentet alltför svagt för att få effekt. De 30 miljoner som läggs på att förbättra fåmansföre</w:t>
      </w:r>
      <w:r w:rsidR="00446967" w:rsidRPr="004E3EB6">
        <w:t>tagsbeskattningen (de s.k. 3:12-</w:t>
      </w:r>
      <w:r w:rsidRPr="004E3EB6">
        <w:t>reglerna) kommer uppe</w:t>
      </w:r>
      <w:r w:rsidRPr="004E3EB6">
        <w:t>n</w:t>
      </w:r>
      <w:r w:rsidRPr="004E3EB6">
        <w:t>barligen att få effekt först på längre sikt och även då vara otil</w:t>
      </w:r>
      <w:r w:rsidRPr="004E3EB6">
        <w:t>l</w:t>
      </w:r>
      <w:r w:rsidRPr="004E3EB6">
        <w:t xml:space="preserve">räckliga. </w:t>
      </w:r>
    </w:p>
    <w:p w:rsidR="00C90039" w:rsidRPr="004E3EB6" w:rsidRDefault="00C90039" w:rsidP="007160D2">
      <w:pPr>
        <w:pStyle w:val="Normaltindrag"/>
      </w:pPr>
      <w:r w:rsidRPr="004E3EB6">
        <w:t xml:space="preserve">I vårpropositionen kompletteras dessa riktade åtgärder med nya anslag till </w:t>
      </w:r>
      <w:r w:rsidR="00446967" w:rsidRPr="004E3EB6">
        <w:t xml:space="preserve">Almi </w:t>
      </w:r>
      <w:r w:rsidRPr="004E3EB6">
        <w:t>och Nutek samt strategiska utveckling</w:t>
      </w:r>
      <w:r w:rsidRPr="004E3EB6">
        <w:t>s</w:t>
      </w:r>
      <w:r w:rsidRPr="004E3EB6">
        <w:t>program för svensk industri. De senare beräknas ko</w:t>
      </w:r>
      <w:r w:rsidRPr="004E3EB6">
        <w:t>s</w:t>
      </w:r>
      <w:r w:rsidRPr="004E3EB6">
        <w:t xml:space="preserve">ta staten en miljard mellan åren 2006 och 2010. </w:t>
      </w:r>
    </w:p>
    <w:p w:rsidR="00C90039" w:rsidRPr="004E3EB6" w:rsidRDefault="00C90039" w:rsidP="007160D2">
      <w:pPr>
        <w:pStyle w:val="Normaltindrag"/>
      </w:pPr>
      <w:r w:rsidRPr="004E3EB6">
        <w:t xml:space="preserve">En del av detta bejakar </w:t>
      </w:r>
      <w:r w:rsidR="006C1B8D" w:rsidRPr="004E3EB6">
        <w:t>Kristdemokrat</w:t>
      </w:r>
      <w:r w:rsidRPr="004E3EB6">
        <w:t>erna samtidigt som vi ifrågasätter om det är regeringens sak att avgöra vilka branscher som kan bli framgång</w:t>
      </w:r>
      <w:r w:rsidRPr="004E3EB6">
        <w:t>s</w:t>
      </w:r>
      <w:r w:rsidRPr="004E3EB6">
        <w:t>rika och som är värda statligt stöd. Det grundläggande bör vara att skapa allmänt goda förutsättnin</w:t>
      </w:r>
      <w:r w:rsidRPr="004E3EB6">
        <w:t>g</w:t>
      </w:r>
      <w:r w:rsidRPr="004E3EB6">
        <w:t>ar för företag och branscher att bedriva FoU-verksamhet på en internationellt hög och konku</w:t>
      </w:r>
      <w:r w:rsidRPr="004E3EB6">
        <w:t>r</w:t>
      </w:r>
      <w:r w:rsidRPr="004E3EB6">
        <w:t xml:space="preserve">renskraftig nivå. </w:t>
      </w:r>
    </w:p>
    <w:p w:rsidR="00C90039" w:rsidRPr="004E3EB6" w:rsidRDefault="00C90039" w:rsidP="000A3B41">
      <w:pPr>
        <w:spacing w:before="250"/>
        <w:rPr>
          <w:b/>
          <w:i/>
        </w:rPr>
      </w:pPr>
      <w:r w:rsidRPr="004E3EB6">
        <w:rPr>
          <w:b/>
          <w:i/>
        </w:rPr>
        <w:t>En kraftfull politik för mindre energi</w:t>
      </w:r>
    </w:p>
    <w:p w:rsidR="00C90039" w:rsidRPr="004E3EB6" w:rsidRDefault="00C90039" w:rsidP="007160D2">
      <w:r w:rsidRPr="004E3EB6">
        <w:t>En av de kraftfullaste och dyrbaraste åtgärder som regeringen Persson g</w:t>
      </w:r>
      <w:r w:rsidRPr="004E3EB6">
        <w:t>e</w:t>
      </w:r>
      <w:r w:rsidRPr="004E3EB6">
        <w:t>nomdrivit på senare år är stängningen av det enligt myndigheterna säkra och enligt expertisen lönsamma kär</w:t>
      </w:r>
      <w:r w:rsidRPr="004E3EB6">
        <w:t>n</w:t>
      </w:r>
      <w:r w:rsidRPr="004E3EB6">
        <w:t xml:space="preserve">kraftverket Barsebäck. </w:t>
      </w:r>
    </w:p>
    <w:p w:rsidR="00C90039" w:rsidRPr="004E3EB6" w:rsidRDefault="00C90039" w:rsidP="007160D2">
      <w:pPr>
        <w:pStyle w:val="Normaltindrag"/>
      </w:pPr>
      <w:r w:rsidRPr="004E3EB6">
        <w:t>I budgeten nära nog fördubblade man effektskatten på kärnkraften. Genom att belasta kärnkraften med ytterligare närmare två miljarder kronor i produ</w:t>
      </w:r>
      <w:r w:rsidRPr="004E3EB6">
        <w:t>k</w:t>
      </w:r>
      <w:r w:rsidRPr="004E3EB6">
        <w:t>tionsskatt per år ser d</w:t>
      </w:r>
      <w:r w:rsidR="00F06C3C" w:rsidRPr="004E3EB6">
        <w:t>et ut som om regeringen och des</w:t>
      </w:r>
      <w:r w:rsidRPr="004E3EB6">
        <w:t>s energipolitiska stö</w:t>
      </w:r>
      <w:r w:rsidRPr="004E3EB6">
        <w:t>d</w:t>
      </w:r>
      <w:r w:rsidRPr="004E3EB6">
        <w:t>partier vill påskynda avvec</w:t>
      </w:r>
      <w:r w:rsidRPr="004E3EB6">
        <w:t>k</w:t>
      </w:r>
      <w:r w:rsidRPr="004E3EB6">
        <w:t>lingen av kärnkraften. Kanske är det så, men mot det strider information om att regeringen godkänner effekthöjningar i kvarv</w:t>
      </w:r>
      <w:r w:rsidRPr="004E3EB6">
        <w:t>a</w:t>
      </w:r>
      <w:r w:rsidRPr="004E3EB6">
        <w:t>rande reakt</w:t>
      </w:r>
      <w:r w:rsidRPr="004E3EB6">
        <w:t>o</w:t>
      </w:r>
      <w:r w:rsidRPr="004E3EB6">
        <w:t>rer så att man inom en femårsperiod mer än väl kompenserar för nedläggningen av Barsebäck. Effekthöjningarna ter sig dock mindre lönsa</w:t>
      </w:r>
      <w:r w:rsidRPr="004E3EB6">
        <w:t>m</w:t>
      </w:r>
      <w:r w:rsidRPr="004E3EB6">
        <w:t>ma efter skattehö</w:t>
      </w:r>
      <w:r w:rsidRPr="004E3EB6">
        <w:t>j</w:t>
      </w:r>
      <w:r w:rsidRPr="004E3EB6">
        <w:t>ningen.</w:t>
      </w:r>
    </w:p>
    <w:p w:rsidR="00C90039" w:rsidRPr="004E3EB6" w:rsidRDefault="00C90039" w:rsidP="007160D2">
      <w:pPr>
        <w:pStyle w:val="Normaltindrag"/>
      </w:pPr>
      <w:r w:rsidRPr="004E3EB6">
        <w:t>Också vattenkraft</w:t>
      </w:r>
      <w:r w:rsidR="00F06C3C" w:rsidRPr="004E3EB6">
        <w:t>s</w:t>
      </w:r>
      <w:r w:rsidRPr="004E3EB6">
        <w:t>skatten (utformad som en fastighet</w:t>
      </w:r>
      <w:r w:rsidRPr="004E3EB6">
        <w:t>s</w:t>
      </w:r>
      <w:r w:rsidRPr="004E3EB6">
        <w:t>skatt) höjdes med ett par milja</w:t>
      </w:r>
      <w:r w:rsidRPr="004E3EB6">
        <w:t>r</w:t>
      </w:r>
      <w:r w:rsidRPr="004E3EB6">
        <w:t>der kronor per år. Därtill kommer att energiskatten för hushållen höjs för att ta in ytte</w:t>
      </w:r>
      <w:r w:rsidRPr="004E3EB6">
        <w:t>r</w:t>
      </w:r>
      <w:r w:rsidRPr="004E3EB6">
        <w:t>ligare en miljard kronor.</w:t>
      </w:r>
    </w:p>
    <w:p w:rsidR="00C90039" w:rsidRPr="004E3EB6" w:rsidRDefault="00C90039" w:rsidP="007160D2">
      <w:pPr>
        <w:pStyle w:val="Normaltindrag"/>
      </w:pPr>
      <w:r w:rsidRPr="004E3EB6">
        <w:t>Samtidigt som regeringen med hjälp av stödpartierna höjt skatterna på el så att de tillsammans med moms och avgift för elcertifikat motsvarar hälften av hu</w:t>
      </w:r>
      <w:r w:rsidRPr="004E3EB6">
        <w:t>s</w:t>
      </w:r>
      <w:r w:rsidRPr="004E3EB6">
        <w:t xml:space="preserve">hållens elkostnader säger man sig vilja pressa ner elpriserna. Det </w:t>
      </w:r>
      <w:r w:rsidR="006C1B8D" w:rsidRPr="004E3EB6">
        <w:t>ska</w:t>
      </w:r>
      <w:r w:rsidRPr="004E3EB6">
        <w:t xml:space="preserve"> nu ske g</w:t>
      </w:r>
      <w:r w:rsidRPr="004E3EB6">
        <w:t>e</w:t>
      </w:r>
      <w:r w:rsidRPr="004E3EB6">
        <w:t>nom att låta Vattenfall tillhandahålla den billigaste elen till hushållen och med hjälp av korssu</w:t>
      </w:r>
      <w:r w:rsidRPr="004E3EB6">
        <w:t>b</w:t>
      </w:r>
      <w:r w:rsidRPr="004E3EB6">
        <w:t>ventioner mellan en mycket lönsam produktion och en mindre lönsam handel konkurrera ut handelsföretagen på marknaden. De</w:t>
      </w:r>
      <w:r w:rsidRPr="004E3EB6">
        <w:t>t</w:t>
      </w:r>
      <w:r w:rsidRPr="004E3EB6">
        <w:t xml:space="preserve">ta är en mycket tveksam policy till vilken </w:t>
      </w:r>
      <w:r w:rsidR="006C1B8D" w:rsidRPr="004E3EB6">
        <w:t>Kristdemokrat</w:t>
      </w:r>
      <w:r w:rsidRPr="004E3EB6">
        <w:t>erna ämnar åte</w:t>
      </w:r>
      <w:r w:rsidRPr="004E3EB6">
        <w:t>r</w:t>
      </w:r>
      <w:r w:rsidRPr="004E3EB6">
        <w:t>komma i annat sammanhang. Skattehöjningen för hushållen har Kristdem</w:t>
      </w:r>
      <w:r w:rsidRPr="004E3EB6">
        <w:t>o</w:t>
      </w:r>
      <w:r w:rsidRPr="004E3EB6">
        <w:t>kraterna röstat nej till. Höjningarna på vattenkraft och kär</w:t>
      </w:r>
      <w:r w:rsidRPr="004E3EB6">
        <w:t>n</w:t>
      </w:r>
      <w:r w:rsidRPr="004E3EB6">
        <w:t>kraft har dock accepteras i väntan på att Allians för Sverige utarbetar ett gemensamt altern</w:t>
      </w:r>
      <w:r w:rsidRPr="004E3EB6">
        <w:t>a</w:t>
      </w:r>
      <w:r w:rsidRPr="004E3EB6">
        <w:t>tiv för att säkerställa den nu hotade tillförseln av el till Sveriges industrier och hu</w:t>
      </w:r>
      <w:r w:rsidRPr="004E3EB6">
        <w:t>s</w:t>
      </w:r>
      <w:r w:rsidRPr="004E3EB6">
        <w:t>håll.</w:t>
      </w:r>
    </w:p>
    <w:p w:rsidR="00C90039" w:rsidRPr="004E3EB6" w:rsidRDefault="00C90039" w:rsidP="007160D2">
      <w:pPr>
        <w:pStyle w:val="Rubrik2"/>
      </w:pPr>
      <w:bookmarkStart w:id="56" w:name="_Toc134370238"/>
      <w:bookmarkStart w:id="57" w:name="_Toc135027590"/>
      <w:bookmarkStart w:id="58" w:name="_Toc135114333"/>
      <w:r w:rsidRPr="004E3EB6">
        <w:t>Reformpolitik för fler jobb</w:t>
      </w:r>
      <w:bookmarkEnd w:id="56"/>
      <w:bookmarkEnd w:id="57"/>
      <w:bookmarkEnd w:id="58"/>
    </w:p>
    <w:p w:rsidR="00C90039" w:rsidRPr="004E3EB6" w:rsidRDefault="00C90039" w:rsidP="007160D2">
      <w:r w:rsidRPr="004E3EB6">
        <w:t>I det ovanstående har vi skisserat de ekonomisk-politiska h</w:t>
      </w:r>
      <w:r w:rsidRPr="004E3EB6">
        <w:t>u</w:t>
      </w:r>
      <w:r w:rsidRPr="004E3EB6">
        <w:t>vudproblem som Sverige står inför. Vi har granskat vad regeringen lovat vad gäller arbetslö</w:t>
      </w:r>
      <w:r w:rsidRPr="004E3EB6">
        <w:t>s</w:t>
      </w:r>
      <w:r w:rsidRPr="004E3EB6">
        <w:t>hetsbekämpning och sysselsättning och vad den och dess stödpartier lev</w:t>
      </w:r>
      <w:r w:rsidRPr="004E3EB6">
        <w:t>e</w:t>
      </w:r>
      <w:r w:rsidRPr="004E3EB6">
        <w:t>rerat. Vi har tagit upp de åtgärder man nu föreslår för att bemästra de akuta probl</w:t>
      </w:r>
      <w:r w:rsidRPr="004E3EB6">
        <w:t>e</w:t>
      </w:r>
      <w:r w:rsidRPr="004E3EB6">
        <w:t>men på arbetsmarknaden och snygga till statistiken för den öppna arbetslösh</w:t>
      </w:r>
      <w:r w:rsidRPr="004E3EB6">
        <w:t>e</w:t>
      </w:r>
      <w:r w:rsidRPr="004E3EB6">
        <w:t xml:space="preserve">ten under innevarande det valår. </w:t>
      </w:r>
    </w:p>
    <w:p w:rsidR="00C90039" w:rsidRPr="004E3EB6" w:rsidRDefault="00C90039" w:rsidP="007160D2">
      <w:pPr>
        <w:pStyle w:val="Normaltindrag"/>
      </w:pPr>
      <w:r w:rsidRPr="004E3EB6">
        <w:t>Det är nu dags att sammanfatta den politik som Kristdem</w:t>
      </w:r>
      <w:r w:rsidRPr="004E3EB6">
        <w:t>o</w:t>
      </w:r>
      <w:r w:rsidRPr="004E3EB6">
        <w:t>kraterna föreslår som ett alternativ till regeringens förslag. När det gäller de centrala frågorna kring sysselsättning och tillväxt har de fyra partierna i Allians för Sverige ko</w:t>
      </w:r>
      <w:r w:rsidRPr="004E3EB6">
        <w:t>m</w:t>
      </w:r>
      <w:r w:rsidRPr="004E3EB6">
        <w:t>mit överens om förslag som vi för fram i full enighet. I denna motion lägger Kristdemokraterna fram riktlinjer för den ek</w:t>
      </w:r>
      <w:r w:rsidRPr="004E3EB6">
        <w:t>o</w:t>
      </w:r>
      <w:r w:rsidRPr="004E3EB6">
        <w:t>nomiska politiken och för budgetpolitiken som därför i hög grad bygger på g</w:t>
      </w:r>
      <w:r w:rsidRPr="004E3EB6">
        <w:t>e</w:t>
      </w:r>
      <w:r w:rsidRPr="004E3EB6">
        <w:t xml:space="preserve">mensamma åtaganden. </w:t>
      </w:r>
    </w:p>
    <w:p w:rsidR="00C90039" w:rsidRPr="004E3EB6" w:rsidRDefault="00C90039" w:rsidP="007160D2">
      <w:pPr>
        <w:pStyle w:val="Normaltindrag"/>
      </w:pPr>
      <w:r w:rsidRPr="004E3EB6">
        <w:t>I några viktiga hänseenden för Kristdemokraterna fram en politik som vi ännu s</w:t>
      </w:r>
      <w:r w:rsidRPr="004E3EB6">
        <w:t>ö</w:t>
      </w:r>
      <w:r w:rsidRPr="004E3EB6">
        <w:t>ker gehör för inom Allians för Sverige. Dit hör frågor som kommunalt vårdnadsb</w:t>
      </w:r>
      <w:r w:rsidRPr="004E3EB6">
        <w:t>i</w:t>
      </w:r>
      <w:r w:rsidRPr="004E3EB6">
        <w:t>drag, avskaffad statlig fastighetsskatt, sänkt skatt på drivmedel men också ett akt</w:t>
      </w:r>
      <w:r w:rsidRPr="004E3EB6">
        <w:t>u</w:t>
      </w:r>
      <w:r w:rsidRPr="004E3EB6">
        <w:t>ellt förslag om höjd brytpunkt för statlig inkomstskatt. Här är målsät</w:t>
      </w:r>
      <w:r w:rsidRPr="004E3EB6">
        <w:t>t</w:t>
      </w:r>
      <w:r w:rsidRPr="004E3EB6">
        <w:t>ningen att komma tillbaka till de principer som låg bakom 1990/91 års skattereform och att på sikt avveckla den s.k. vär</w:t>
      </w:r>
      <w:r w:rsidRPr="004E3EB6">
        <w:t>n</w:t>
      </w:r>
      <w:r w:rsidRPr="004E3EB6">
        <w:t>skatten. Sammantaget kan vi hävda att denna vår politik är ägnad att långt bättre än vänsterkartellens tackla de problem Sverige står inför.</w:t>
      </w:r>
    </w:p>
    <w:p w:rsidR="00C90039" w:rsidRPr="004E3EB6" w:rsidRDefault="000A3B41" w:rsidP="000A3B41">
      <w:pPr>
        <w:spacing w:before="0"/>
        <w:rPr>
          <w:b/>
          <w:i/>
        </w:rPr>
      </w:pPr>
      <w:r w:rsidRPr="004E3EB6">
        <w:rPr>
          <w:b/>
          <w:i/>
        </w:rPr>
        <w:br w:type="page"/>
      </w:r>
      <w:r w:rsidR="00C90039" w:rsidRPr="004E3EB6">
        <w:rPr>
          <w:b/>
          <w:i/>
        </w:rPr>
        <w:t xml:space="preserve">Skattereform signerad Allians för Sverige </w:t>
      </w:r>
    </w:p>
    <w:p w:rsidR="00C90039" w:rsidRPr="004E3EB6" w:rsidRDefault="00C90039" w:rsidP="007160D2">
      <w:r w:rsidRPr="004E3EB6">
        <w:t xml:space="preserve">Kristdemokraternas och </w:t>
      </w:r>
      <w:r w:rsidR="00EA2DE2" w:rsidRPr="004E3EB6">
        <w:t>alliansen</w:t>
      </w:r>
      <w:r w:rsidRPr="004E3EB6">
        <w:t>s ekonomiska politik är att genom en r</w:t>
      </w:r>
      <w:r w:rsidRPr="004E3EB6">
        <w:t>e</w:t>
      </w:r>
      <w:r w:rsidRPr="004E3EB6">
        <w:t>formpolitik för framför allt fler varaktiga jobb och ökat företagande skapa en bättre välfärdsu</w:t>
      </w:r>
      <w:r w:rsidRPr="004E3EB6">
        <w:t>t</w:t>
      </w:r>
      <w:r w:rsidRPr="004E3EB6">
        <w:t>veckling. Vi vill se en utveckling som inte bara tillfälligt som nu br</w:t>
      </w:r>
      <w:r w:rsidRPr="004E3EB6">
        <w:t>y</w:t>
      </w:r>
      <w:r w:rsidRPr="004E3EB6">
        <w:t>ter Sveriges trettioåriga period av eftersläpning och bristande växtkraft. Detta åstadkoms genom strukturella reformer och strategiska skattesänknin</w:t>
      </w:r>
      <w:r w:rsidRPr="004E3EB6">
        <w:t>g</w:t>
      </w:r>
      <w:r w:rsidRPr="004E3EB6">
        <w:t>ar på arbete, sparande och företagande. Vi finner att rådande goda konjunkt</w:t>
      </w:r>
      <w:r w:rsidRPr="004E3EB6">
        <w:t>u</w:t>
      </w:r>
      <w:r w:rsidRPr="004E3EB6">
        <w:t>rer utgör ett y</w:t>
      </w:r>
      <w:r w:rsidRPr="004E3EB6">
        <w:t>p</w:t>
      </w:r>
      <w:r w:rsidRPr="004E3EB6">
        <w:t>perligt tillfälle att vidta de långsiktiga åtgärder som krävs och som kan vara mycket svåra att genomföra under den konjun</w:t>
      </w:r>
      <w:r w:rsidRPr="004E3EB6">
        <w:t>k</w:t>
      </w:r>
      <w:r w:rsidRPr="004E3EB6">
        <w:t>turnedgång som alla vet kommer. Alliansen satsar på att både stim</w:t>
      </w:r>
      <w:r w:rsidRPr="004E3EB6">
        <w:t>u</w:t>
      </w:r>
      <w:r w:rsidRPr="004E3EB6">
        <w:t>lera utbud och efterfrågan på arbetskraft och lägger fram förslag till en stor inkoms</w:t>
      </w:r>
      <w:r w:rsidRPr="004E3EB6">
        <w:t>t</w:t>
      </w:r>
      <w:r w:rsidRPr="004E3EB6">
        <w:t>skattereform.</w:t>
      </w:r>
    </w:p>
    <w:p w:rsidR="00C90039" w:rsidRPr="004E3EB6" w:rsidRDefault="00C90039" w:rsidP="007160D2">
      <w:pPr>
        <w:pStyle w:val="Normaltindrag"/>
      </w:pPr>
      <w:r w:rsidRPr="004E3EB6">
        <w:t>Vid den kommunala beskattningen införs ett förvärvsavdrag för arbetsi</w:t>
      </w:r>
      <w:r w:rsidRPr="004E3EB6">
        <w:t>n</w:t>
      </w:r>
      <w:r w:rsidRPr="004E3EB6">
        <w:t>kom</w:t>
      </w:r>
      <w:r w:rsidRPr="004E3EB6">
        <w:t>s</w:t>
      </w:r>
      <w:r w:rsidRPr="004E3EB6">
        <w:t>ter som vi kallar jobbavdrag. Reformen genomförs i två etapper till en statsfinansiell kostnad om 37 miljarder kronor för det första steget och o</w:t>
      </w:r>
      <w:r w:rsidRPr="004E3EB6">
        <w:t>m</w:t>
      </w:r>
      <w:r w:rsidRPr="004E3EB6">
        <w:t>kring 45 miljarder kr</w:t>
      </w:r>
      <w:r w:rsidRPr="004E3EB6">
        <w:t>o</w:t>
      </w:r>
      <w:r w:rsidRPr="004E3EB6">
        <w:t>nor för det andra. Kostnaden för jobbavdraget bärs helt av staten och innebär ingen försvagning av den kommunala ekonomin. I de</w:t>
      </w:r>
      <w:r w:rsidRPr="004E3EB6">
        <w:t>n</w:t>
      </w:r>
      <w:r w:rsidRPr="004E3EB6">
        <w:t>na m</w:t>
      </w:r>
      <w:r w:rsidRPr="004E3EB6">
        <w:t>o</w:t>
      </w:r>
      <w:r w:rsidRPr="004E3EB6">
        <w:t>tion presenteras finansiering av det första steget som är gemensam med övriga partier i Allians för Sverige. F</w:t>
      </w:r>
      <w:r w:rsidRPr="004E3EB6">
        <w:t>i</w:t>
      </w:r>
      <w:r w:rsidRPr="004E3EB6">
        <w:t>nansiering av det andra steget kommer att prese</w:t>
      </w:r>
      <w:r w:rsidRPr="004E3EB6">
        <w:t>n</w:t>
      </w:r>
      <w:r w:rsidRPr="004E3EB6">
        <w:t>teras senare.</w:t>
      </w:r>
    </w:p>
    <w:p w:rsidR="00C90039" w:rsidRPr="004E3EB6" w:rsidRDefault="00C90039" w:rsidP="007465E8">
      <w:pPr>
        <w:pStyle w:val="Normaltindrag"/>
      </w:pPr>
      <w:r w:rsidRPr="004E3EB6">
        <w:t>Förutom jobbavdrag på arbetsinkomster tillkommer ett motsvarande a</w:t>
      </w:r>
      <w:r w:rsidRPr="004E3EB6">
        <w:t>v</w:t>
      </w:r>
      <w:r w:rsidRPr="004E3EB6">
        <w:t>drag för näringsinkomster. En vanlig löntag</w:t>
      </w:r>
      <w:r w:rsidRPr="004E3EB6">
        <w:t>a</w:t>
      </w:r>
      <w:r w:rsidRPr="004E3EB6">
        <w:t xml:space="preserve">re eller enskild näringsidkare får kvar </w:t>
      </w:r>
      <w:r w:rsidR="007465E8" w:rsidRPr="004E3EB6">
        <w:t>ca</w:t>
      </w:r>
      <w:r w:rsidRPr="004E3EB6">
        <w:t xml:space="preserve"> 1 000 kr</w:t>
      </w:r>
      <w:r w:rsidRPr="004E3EB6">
        <w:t>o</w:t>
      </w:r>
      <w:r w:rsidRPr="004E3EB6">
        <w:t xml:space="preserve">nor per månad efter skatt med våra förslag.  </w:t>
      </w:r>
    </w:p>
    <w:p w:rsidR="00C90039" w:rsidRPr="004E3EB6" w:rsidRDefault="00C90039" w:rsidP="007160D2">
      <w:pPr>
        <w:pStyle w:val="Normaltindrag"/>
      </w:pPr>
      <w:r w:rsidRPr="004E3EB6">
        <w:t xml:space="preserve">Som närmare beskrivs i avsnitt </w:t>
      </w:r>
      <w:r w:rsidRPr="004E3EB6">
        <w:fldChar w:fldCharType="begin" w:fldLock="1"/>
      </w:r>
      <w:r w:rsidRPr="004E3EB6">
        <w:instrText xml:space="preserve"> REF _Ref134288158 \r \h </w:instrText>
      </w:r>
      <w:r w:rsidRPr="004E3EB6">
        <w:fldChar w:fldCharType="separate"/>
      </w:r>
      <w:r w:rsidR="00550115" w:rsidRPr="004E3EB6">
        <w:t>8.5</w:t>
      </w:r>
      <w:r w:rsidRPr="004E3EB6">
        <w:fldChar w:fldCharType="end"/>
      </w:r>
      <w:r w:rsidRPr="004E3EB6">
        <w:t xml:space="preserve"> är detta en stor skattereform för alla som arbetar. Tyngdpunkten ligger på att minska tröskel- och marginaleffe</w:t>
      </w:r>
      <w:r w:rsidRPr="004E3EB6">
        <w:t>k</w:t>
      </w:r>
      <w:r w:rsidRPr="004E3EB6">
        <w:t>terna för låg- och medelinkomstt</w:t>
      </w:r>
      <w:r w:rsidRPr="004E3EB6">
        <w:t>a</w:t>
      </w:r>
      <w:r w:rsidRPr="004E3EB6">
        <w:t>gare. Genomfört kommer detta förslag att göra det mer lönsamt att arbeta men också mer lönsamt att gå från bidragsfö</w:t>
      </w:r>
      <w:r w:rsidRPr="004E3EB6">
        <w:t>r</w:t>
      </w:r>
      <w:r w:rsidRPr="004E3EB6">
        <w:t>sörjning till fö</w:t>
      </w:r>
      <w:r w:rsidRPr="004E3EB6">
        <w:t>r</w:t>
      </w:r>
      <w:r w:rsidRPr="004E3EB6">
        <w:t xml:space="preserve">sörjning genom eget arbete.  </w:t>
      </w:r>
    </w:p>
    <w:p w:rsidR="00C90039" w:rsidRPr="004E3EB6" w:rsidRDefault="00C90039" w:rsidP="007160D2">
      <w:pPr>
        <w:pStyle w:val="Normaltindrag"/>
      </w:pPr>
      <w:r w:rsidRPr="004E3EB6">
        <w:t>Inkomstskatteförslaget är framför allt utbudsstimulerande men kan genom ökad köpkraft hos många människor i förlängningen också stimulera efterfr</w:t>
      </w:r>
      <w:r w:rsidRPr="004E3EB6">
        <w:t>å</w:t>
      </w:r>
      <w:r w:rsidRPr="004E3EB6">
        <w:t>gan på arbetskraft. Enligt erfarenheter från liknande skatterefo</w:t>
      </w:r>
      <w:r w:rsidRPr="004E3EB6">
        <w:t>r</w:t>
      </w:r>
      <w:r w:rsidRPr="004E3EB6">
        <w:t>mer i bl.a. England är denna typ av breda skattesänkningar ett effektivt sätt att sk</w:t>
      </w:r>
      <w:r w:rsidRPr="004E3EB6">
        <w:t>a</w:t>
      </w:r>
      <w:r w:rsidRPr="004E3EB6">
        <w:t xml:space="preserve">pa nya jobb. </w:t>
      </w:r>
    </w:p>
    <w:p w:rsidR="00C90039" w:rsidRPr="004E3EB6" w:rsidRDefault="00C90039" w:rsidP="007160D2">
      <w:pPr>
        <w:pStyle w:val="Normaltindrag"/>
      </w:pPr>
      <w:r w:rsidRPr="004E3EB6">
        <w:t>Bland finansieringsåtgärderna märks vårt förslag att införa en finsk trafi</w:t>
      </w:r>
      <w:r w:rsidRPr="004E3EB6">
        <w:t>k</w:t>
      </w:r>
      <w:r w:rsidRPr="004E3EB6">
        <w:t>försäkringsmodell som innebär att försäkringsbolagen via höjd trafikför</w:t>
      </w:r>
      <w:r w:rsidR="00F06C3C" w:rsidRPr="004E3EB6">
        <w:t>sä</w:t>
      </w:r>
      <w:r w:rsidR="00F06C3C" w:rsidRPr="004E3EB6">
        <w:t>k</w:t>
      </w:r>
      <w:r w:rsidR="00F06C3C" w:rsidRPr="004E3EB6">
        <w:t>ring får stå</w:t>
      </w:r>
      <w:r w:rsidRPr="004E3EB6">
        <w:t xml:space="preserve"> för sjuk- och sjukl</w:t>
      </w:r>
      <w:r w:rsidRPr="004E3EB6">
        <w:t>ö</w:t>
      </w:r>
      <w:r w:rsidRPr="004E3EB6">
        <w:t>nekostnader i samband med olyckor i trafiken. En sådan reform b</w:t>
      </w:r>
      <w:r w:rsidRPr="004E3EB6">
        <w:t>e</w:t>
      </w:r>
      <w:r w:rsidRPr="004E3EB6">
        <w:t>döms på sikt ge stora samhällsekonomiska vinster i form av ökad trafiksäkerhet, förbättrad rehabilitering och minskade skadekostn</w:t>
      </w:r>
      <w:r w:rsidRPr="004E3EB6">
        <w:t>a</w:t>
      </w:r>
      <w:r w:rsidRPr="004E3EB6">
        <w:t xml:space="preserve">der. </w:t>
      </w:r>
    </w:p>
    <w:p w:rsidR="00C90039" w:rsidRPr="004E3EB6" w:rsidRDefault="00C90039" w:rsidP="007160D2">
      <w:pPr>
        <w:pStyle w:val="Normaltindrag"/>
      </w:pPr>
      <w:r w:rsidRPr="004E3EB6">
        <w:t>Vi föreslår vidare reformer av arbetsmarknadspolitiken, arbetslöshetsfö</w:t>
      </w:r>
      <w:r w:rsidRPr="004E3EB6">
        <w:t>r</w:t>
      </w:r>
      <w:r w:rsidRPr="004E3EB6">
        <w:t>säkringen och sjukförsäkringen. Dagens riktade anställningsstöd ersätts med nystart</w:t>
      </w:r>
      <w:r w:rsidR="00F06C3C" w:rsidRPr="004E3EB6">
        <w:t>s</w:t>
      </w:r>
      <w:r w:rsidRPr="004E3EB6">
        <w:t>jobb. Friåret avskaffas. Totalt sett handlar det om besparingar i sto</w:t>
      </w:r>
      <w:r w:rsidRPr="004E3EB6">
        <w:t>r</w:t>
      </w:r>
      <w:r w:rsidRPr="004E3EB6">
        <w:t>leksordningen 8,5 miljarder kronor år 2006.  Förslagen beskrivs utförligt i m</w:t>
      </w:r>
      <w:r w:rsidRPr="004E3EB6">
        <w:t>o</w:t>
      </w:r>
      <w:r w:rsidRPr="004E3EB6">
        <w:t>tionens kapitel 9.</w:t>
      </w:r>
    </w:p>
    <w:p w:rsidR="00C90039" w:rsidRPr="004E3EB6" w:rsidRDefault="000A3B41" w:rsidP="000A3B41">
      <w:pPr>
        <w:spacing w:before="250"/>
        <w:rPr>
          <w:b/>
          <w:i/>
        </w:rPr>
      </w:pPr>
      <w:r w:rsidRPr="004E3EB6">
        <w:rPr>
          <w:b/>
          <w:i/>
        </w:rPr>
        <w:br w:type="page"/>
      </w:r>
      <w:r w:rsidR="00C90039" w:rsidRPr="004E3EB6">
        <w:rPr>
          <w:b/>
          <w:i/>
        </w:rPr>
        <w:t>Också efterfrågan på arbetskraft stimuleras</w:t>
      </w:r>
    </w:p>
    <w:p w:rsidR="00C90039" w:rsidRPr="004E3EB6" w:rsidRDefault="00C90039" w:rsidP="007160D2">
      <w:r w:rsidRPr="004E3EB6">
        <w:t>Medan inkomstskattereformen i huvudsak är utbudsstimul</w:t>
      </w:r>
      <w:r w:rsidRPr="004E3EB6">
        <w:t>e</w:t>
      </w:r>
      <w:r w:rsidRPr="004E3EB6">
        <w:t xml:space="preserve">rande finns också förslag </w:t>
      </w:r>
      <w:r w:rsidR="00F06C3C" w:rsidRPr="004E3EB6">
        <w:t xml:space="preserve">till </w:t>
      </w:r>
      <w:r w:rsidRPr="004E3EB6">
        <w:t>hur efterfrågan på arbet</w:t>
      </w:r>
      <w:r w:rsidRPr="004E3EB6">
        <w:t>s</w:t>
      </w:r>
      <w:r w:rsidRPr="004E3EB6">
        <w:t xml:space="preserve">kraft </w:t>
      </w:r>
      <w:r w:rsidR="006C1B8D" w:rsidRPr="004E3EB6">
        <w:t>ska</w:t>
      </w:r>
      <w:r w:rsidRPr="004E3EB6">
        <w:t xml:space="preserve"> uppmuntras.</w:t>
      </w:r>
    </w:p>
    <w:p w:rsidR="00C90039" w:rsidRPr="004E3EB6" w:rsidRDefault="00C90039" w:rsidP="007160D2">
      <w:pPr>
        <w:pStyle w:val="Normaltindrag"/>
      </w:pPr>
      <w:r w:rsidRPr="004E3EB6">
        <w:t>Allians för Sverige föreslår exempelvis att arbetsgivaravgifterna tas bort helt för personer som uppburit arbetslöshetsersättning, sjukpenning, förtid</w:t>
      </w:r>
      <w:r w:rsidRPr="004E3EB6">
        <w:t>s</w:t>
      </w:r>
      <w:r w:rsidRPr="004E3EB6">
        <w:t>pension eller s</w:t>
      </w:r>
      <w:r w:rsidRPr="004E3EB6">
        <w:t>o</w:t>
      </w:r>
      <w:r w:rsidRPr="004E3EB6">
        <w:t xml:space="preserve">cialbidrag i mer än ett år. Nedsättningen </w:t>
      </w:r>
      <w:r w:rsidR="006C1B8D" w:rsidRPr="004E3EB6">
        <w:t>ska</w:t>
      </w:r>
      <w:r w:rsidRPr="004E3EB6">
        <w:t xml:space="preserve"> gälla under lika lång tid som vederb</w:t>
      </w:r>
      <w:r w:rsidRPr="004E3EB6">
        <w:t>ö</w:t>
      </w:r>
      <w:r w:rsidRPr="004E3EB6">
        <w:t>rande varit frånvarande från arbetslivet, dock högst fem år.  Un</w:t>
      </w:r>
      <w:r w:rsidRPr="004E3EB6">
        <w:t>g</w:t>
      </w:r>
      <w:r w:rsidRPr="004E3EB6">
        <w:t>domar i åldrarna 20</w:t>
      </w:r>
      <w:r w:rsidR="009C22C1" w:rsidRPr="004E3EB6">
        <w:t>–</w:t>
      </w:r>
      <w:r w:rsidRPr="004E3EB6">
        <w:t xml:space="preserve">24 år som varit arbetslösa i sex månader </w:t>
      </w:r>
      <w:r w:rsidR="006C1B8D" w:rsidRPr="004E3EB6">
        <w:t>ska</w:t>
      </w:r>
      <w:r w:rsidRPr="004E3EB6">
        <w:t xml:space="preserve"> omfattas av nystart</w:t>
      </w:r>
      <w:r w:rsidR="009C22C1" w:rsidRPr="004E3EB6">
        <w:t>s</w:t>
      </w:r>
      <w:r w:rsidRPr="004E3EB6">
        <w:t>jobben. Enligt våra bedömningar kan refo</w:t>
      </w:r>
      <w:r w:rsidRPr="004E3EB6">
        <w:t>r</w:t>
      </w:r>
      <w:r w:rsidRPr="004E3EB6">
        <w:t xml:space="preserve">men generera 50 000 arbeten. </w:t>
      </w:r>
    </w:p>
    <w:p w:rsidR="00C90039" w:rsidRPr="004E3EB6" w:rsidRDefault="00C90039" w:rsidP="007160D2">
      <w:pPr>
        <w:pStyle w:val="Normaltindrag"/>
      </w:pPr>
      <w:r w:rsidRPr="004E3EB6">
        <w:t>Alliansen står bakom ett gammalt kristdemokratiskt förslag om skatter</w:t>
      </w:r>
      <w:r w:rsidRPr="004E3EB6">
        <w:t>e</w:t>
      </w:r>
      <w:r w:rsidRPr="004E3EB6">
        <w:t>duktion för hushållstjänster (RUT). Företag som säljer hushållstjänster får rätt att vid den månatliga inbeta</w:t>
      </w:r>
      <w:r w:rsidRPr="004E3EB6">
        <w:t>l</w:t>
      </w:r>
      <w:r w:rsidRPr="004E3EB6">
        <w:t>ningen av moms och arbetsgivaravgifter dra av 50 procent av arbetskostnaden för alla hushållstjänster som man utfört. Hu</w:t>
      </w:r>
      <w:r w:rsidRPr="004E3EB6">
        <w:t>s</w:t>
      </w:r>
      <w:r w:rsidRPr="004E3EB6">
        <w:t>hållen får under ett år köpa hushållstjänster enligt de f</w:t>
      </w:r>
      <w:r w:rsidRPr="004E3EB6">
        <w:t>ö</w:t>
      </w:r>
      <w:r w:rsidRPr="004E3EB6">
        <w:t>reslagna reglerna för maximalt 100 000 kronor. Den maximala skatteredu</w:t>
      </w:r>
      <w:r w:rsidRPr="004E3EB6">
        <w:t>k</w:t>
      </w:r>
      <w:r w:rsidRPr="004E3EB6">
        <w:t>tionen kan alltså uppgå till 50 000 kronor.</w:t>
      </w:r>
    </w:p>
    <w:p w:rsidR="00C90039" w:rsidRPr="004E3EB6" w:rsidRDefault="00C90039" w:rsidP="007160D2">
      <w:pPr>
        <w:pStyle w:val="Normaltindrag"/>
      </w:pPr>
      <w:r w:rsidRPr="004E3EB6">
        <w:t>Liknade förslag har ivrigt understötts av exempelvis HSB.</w:t>
      </w:r>
    </w:p>
    <w:p w:rsidR="00C90039" w:rsidRPr="004E3EB6" w:rsidRDefault="00C90039" w:rsidP="007160D2">
      <w:pPr>
        <w:pStyle w:val="Normaltindrag"/>
      </w:pPr>
      <w:r w:rsidRPr="004E3EB6">
        <w:t>Allians för Sverige vill stimulera efterfrågan på arbetskraft ytterligare g</w:t>
      </w:r>
      <w:r w:rsidRPr="004E3EB6">
        <w:t>e</w:t>
      </w:r>
      <w:r w:rsidRPr="004E3EB6">
        <w:t>nom ett förslag enligt vilket arbetsgivare i tjänstesektorn får nedsatt arbetsg</w:t>
      </w:r>
      <w:r w:rsidRPr="004E3EB6">
        <w:t>i</w:t>
      </w:r>
      <w:r w:rsidRPr="004E3EB6">
        <w:t>varavgift på den delen som e</w:t>
      </w:r>
      <w:r w:rsidRPr="004E3EB6">
        <w:t>x</w:t>
      </w:r>
      <w:r w:rsidRPr="004E3EB6">
        <w:t>kluderar pensionsavgiften. Förslaget är en del av det slutb</w:t>
      </w:r>
      <w:r w:rsidRPr="004E3EB6">
        <w:t>e</w:t>
      </w:r>
      <w:r w:rsidRPr="004E3EB6">
        <w:t>tänkande som Tjänsteskattekommittén under LO-ekonomen Dan Andersson presenterade för ett antal år sedan. Syftet med förslaget är att b</w:t>
      </w:r>
      <w:r w:rsidRPr="004E3EB6">
        <w:t>e</w:t>
      </w:r>
      <w:r w:rsidRPr="004E3EB6">
        <w:t>reda nya jobb i den sektor för hu</w:t>
      </w:r>
      <w:r w:rsidRPr="004E3EB6">
        <w:t>s</w:t>
      </w:r>
      <w:r w:rsidRPr="004E3EB6">
        <w:t>hållsnära tjänster som av många bedöms ha stor tillväxtpote</w:t>
      </w:r>
      <w:r w:rsidRPr="004E3EB6">
        <w:t>n</w:t>
      </w:r>
      <w:r w:rsidRPr="004E3EB6">
        <w:t>tial, men också att minska förekomsten av svartarbete inom denna sektor. Förslaget kan på sikt ha såväl stora sysselsättningseffekter sa</w:t>
      </w:r>
      <w:r w:rsidRPr="004E3EB6">
        <w:t>m</w:t>
      </w:r>
      <w:r w:rsidRPr="004E3EB6">
        <w:t>tidigt som det ökar andra skatteintäkter från denna sektor.</w:t>
      </w:r>
    </w:p>
    <w:p w:rsidR="00C90039" w:rsidRPr="004E3EB6" w:rsidRDefault="00C90039" w:rsidP="000A3B41">
      <w:pPr>
        <w:spacing w:before="250"/>
        <w:rPr>
          <w:b/>
          <w:i/>
        </w:rPr>
      </w:pPr>
      <w:r w:rsidRPr="004E3EB6">
        <w:rPr>
          <w:b/>
          <w:i/>
        </w:rPr>
        <w:t xml:space="preserve">Förmögenhetsskatten halveras  </w:t>
      </w:r>
    </w:p>
    <w:p w:rsidR="00C90039" w:rsidRPr="004E3EB6" w:rsidRDefault="00C90039" w:rsidP="007160D2">
      <w:r w:rsidRPr="004E3EB6">
        <w:t xml:space="preserve">Till de förslag som </w:t>
      </w:r>
      <w:r w:rsidR="00EA2DE2" w:rsidRPr="004E3EB6">
        <w:t>alliansen</w:t>
      </w:r>
      <w:r w:rsidRPr="004E3EB6">
        <w:t xml:space="preserve"> enats om hör en avveckling av förmögenhet</w:t>
      </w:r>
      <w:r w:rsidRPr="004E3EB6">
        <w:t>s</w:t>
      </w:r>
      <w:r w:rsidRPr="004E3EB6">
        <w:t>skatten, i ett första steg genom att skattesatsen sänks från 1,5 procent till 0,75 procent redan år 2007. Detta kan få stor effekt för svensk ekonomi då sven</w:t>
      </w:r>
      <w:r w:rsidRPr="004E3EB6">
        <w:t>s</w:t>
      </w:r>
      <w:r w:rsidRPr="004E3EB6">
        <w:t>kar placerat många hundratals miljarder kronor utomlands i stor utsträc</w:t>
      </w:r>
      <w:r w:rsidRPr="004E3EB6">
        <w:t>k</w:t>
      </w:r>
      <w:r w:rsidRPr="004E3EB6">
        <w:t>ning för att slippa förmögenhetsska</w:t>
      </w:r>
      <w:r w:rsidRPr="004E3EB6">
        <w:t>t</w:t>
      </w:r>
      <w:r w:rsidRPr="004E3EB6">
        <w:t>ten. I</w:t>
      </w:r>
      <w:r w:rsidR="009C22C1" w:rsidRPr="004E3EB6">
        <w:t xml:space="preserve"> </w:t>
      </w:r>
      <w:r w:rsidRPr="004E3EB6">
        <w:t>stället för fortsatt utflöde kan man räkna med ett stort inflöde av riskvilligt k</w:t>
      </w:r>
      <w:r w:rsidRPr="004E3EB6">
        <w:t>a</w:t>
      </w:r>
      <w:r w:rsidRPr="004E3EB6">
        <w:t>pital till vårt land.</w:t>
      </w:r>
    </w:p>
    <w:p w:rsidR="00C90039" w:rsidRPr="004E3EB6" w:rsidRDefault="00C90039" w:rsidP="007160D2">
      <w:pPr>
        <w:pStyle w:val="Normaltindrag"/>
      </w:pPr>
      <w:r w:rsidRPr="004E3EB6">
        <w:t xml:space="preserve"> Allians för Sverige inför ett riskkapitalavdrag för att ytte</w:t>
      </w:r>
      <w:r w:rsidRPr="004E3EB6">
        <w:t>r</w:t>
      </w:r>
      <w:r w:rsidRPr="004E3EB6">
        <w:t>ligare stimulera framväxten av privat investering</w:t>
      </w:r>
      <w:r w:rsidRPr="004E3EB6">
        <w:t>s</w:t>
      </w:r>
      <w:r w:rsidRPr="004E3EB6">
        <w:t xml:space="preserve">kapital. </w:t>
      </w:r>
    </w:p>
    <w:p w:rsidR="00C90039" w:rsidRPr="004E3EB6" w:rsidRDefault="00C90039" w:rsidP="007160D2">
      <w:pPr>
        <w:pStyle w:val="Normaltindrag"/>
      </w:pPr>
      <w:r w:rsidRPr="004E3EB6">
        <w:t xml:space="preserve">Vi </w:t>
      </w:r>
      <w:r w:rsidR="009C22C1" w:rsidRPr="004E3EB6">
        <w:t xml:space="preserve">kristdemokrater </w:t>
      </w:r>
      <w:r w:rsidRPr="004E3EB6">
        <w:t xml:space="preserve">kräver också att företagens sjuklöneansvar </w:t>
      </w:r>
      <w:r w:rsidR="006C1B8D" w:rsidRPr="004E3EB6">
        <w:t>ska</w:t>
      </w:r>
      <w:r w:rsidRPr="004E3EB6">
        <w:t xml:space="preserve"> avvec</w:t>
      </w:r>
      <w:r w:rsidRPr="004E3EB6">
        <w:t>k</w:t>
      </w:r>
      <w:r w:rsidRPr="004E3EB6">
        <w:t>las efter den första sjuklöneveckan, liksom medfinansieringen av långtidssj</w:t>
      </w:r>
      <w:r w:rsidRPr="004E3EB6">
        <w:t>u</w:t>
      </w:r>
      <w:r w:rsidRPr="004E3EB6">
        <w:t xml:space="preserve">ka efter den andra veckan. I det senare har vi också </w:t>
      </w:r>
      <w:r w:rsidR="00EA2DE2" w:rsidRPr="004E3EB6">
        <w:t>alliansen</w:t>
      </w:r>
      <w:r w:rsidRPr="004E3EB6">
        <w:t>s helhjä</w:t>
      </w:r>
      <w:r w:rsidRPr="004E3EB6">
        <w:t>r</w:t>
      </w:r>
      <w:r w:rsidRPr="004E3EB6">
        <w:t>tade stöd.</w:t>
      </w:r>
    </w:p>
    <w:p w:rsidR="00C90039" w:rsidRPr="004E3EB6" w:rsidRDefault="00C90039" w:rsidP="007160D2">
      <w:pPr>
        <w:pStyle w:val="Normaltindrag"/>
      </w:pPr>
      <w:r w:rsidRPr="004E3EB6">
        <w:t>För god och uthållig tillväxt krävs också en större satsning på forskning och på en kvalitetsinriktad skola, gymnasie- och högskoleutbildning. En kra</w:t>
      </w:r>
      <w:r w:rsidRPr="004E3EB6">
        <w:t>f</w:t>
      </w:r>
      <w:r w:rsidRPr="004E3EB6">
        <w:t>tig ökad sat</w:t>
      </w:r>
      <w:r w:rsidRPr="004E3EB6">
        <w:t>s</w:t>
      </w:r>
      <w:r w:rsidRPr="004E3EB6">
        <w:t>ning på forskning har presenterats i gemensamma förslag från partierna i Allians för Sv</w:t>
      </w:r>
      <w:r w:rsidRPr="004E3EB6">
        <w:t>e</w:t>
      </w:r>
      <w:r w:rsidRPr="004E3EB6">
        <w:t xml:space="preserve">rige. </w:t>
      </w:r>
    </w:p>
    <w:p w:rsidR="00C90039" w:rsidRPr="004E3EB6" w:rsidRDefault="00C90039" w:rsidP="009C22C1">
      <w:pPr>
        <w:rPr>
          <w:b/>
          <w:i/>
        </w:rPr>
      </w:pPr>
      <w:r w:rsidRPr="004E3EB6">
        <w:rPr>
          <w:b/>
          <w:i/>
        </w:rPr>
        <w:t xml:space="preserve">Tre procent är Kristdemokraternas tillväxtmål </w:t>
      </w:r>
    </w:p>
    <w:p w:rsidR="00C90039" w:rsidRPr="004E3EB6" w:rsidRDefault="00C90039" w:rsidP="007160D2">
      <w:r w:rsidRPr="004E3EB6">
        <w:t>Den ekonomiska tillväxten ser enligt finansplanen för hö</w:t>
      </w:r>
      <w:r w:rsidRPr="004E3EB6">
        <w:t>g</w:t>
      </w:r>
      <w:r w:rsidRPr="004E3EB6">
        <w:t>konjunkturåret 2006 ut att bli så pass hög som 3,6 procent, för att även nästa år nå upp till jämna 3 procent. Det är välkommet och bör utnyttjas till att skapa förutsät</w:t>
      </w:r>
      <w:r w:rsidRPr="004E3EB6">
        <w:t>t</w:t>
      </w:r>
      <w:r w:rsidRPr="004E3EB6">
        <w:t>ningar för en uthållig ekon</w:t>
      </w:r>
      <w:r w:rsidRPr="004E3EB6">
        <w:t>o</w:t>
      </w:r>
      <w:r w:rsidRPr="004E3EB6">
        <w:t>misk tillväxt på i genomsnitt minst 3 procent per år. Sett över längre tid har tillväxten nämligen varit b</w:t>
      </w:r>
      <w:r w:rsidRPr="004E3EB6">
        <w:t>e</w:t>
      </w:r>
      <w:r w:rsidRPr="004E3EB6">
        <w:t>tydligt lägre än så.</w:t>
      </w:r>
    </w:p>
    <w:p w:rsidR="00C90039" w:rsidRPr="004E3EB6" w:rsidRDefault="00C90039" w:rsidP="007160D2">
      <w:pPr>
        <w:pStyle w:val="Normaltindrag"/>
      </w:pPr>
      <w:r w:rsidRPr="004E3EB6">
        <w:t>Den framtida tillväxten bör i så stor utsträckning som möjligt åstadko</w:t>
      </w:r>
      <w:r w:rsidRPr="004E3EB6">
        <w:t>m</w:t>
      </w:r>
      <w:r w:rsidRPr="004E3EB6">
        <w:t>mas g</w:t>
      </w:r>
      <w:r w:rsidRPr="004E3EB6">
        <w:t>e</w:t>
      </w:r>
      <w:r w:rsidRPr="004E3EB6">
        <w:t xml:space="preserve">nom att fler kommer i arbete och att det totala antalet arbetade timmar därmed ökar. Alliansens och Kristdemokraternas ovan nämnda reformförslag är ägnade att åstadkomma detta, som är så nödvändigt om vi </w:t>
      </w:r>
      <w:r w:rsidR="006C1B8D" w:rsidRPr="004E3EB6">
        <w:t>ska</w:t>
      </w:r>
      <w:r w:rsidRPr="004E3EB6">
        <w:t xml:space="preserve"> klara utm</w:t>
      </w:r>
      <w:r w:rsidRPr="004E3EB6">
        <w:t>a</w:t>
      </w:r>
      <w:r w:rsidRPr="004E3EB6">
        <w:t>ningarna med bl.a. en åldrande b</w:t>
      </w:r>
      <w:r w:rsidRPr="004E3EB6">
        <w:t>e</w:t>
      </w:r>
      <w:r w:rsidRPr="004E3EB6">
        <w:t xml:space="preserve">folkning. </w:t>
      </w:r>
    </w:p>
    <w:p w:rsidR="00C90039" w:rsidRPr="004E3EB6" w:rsidRDefault="00C90039" w:rsidP="000A3B41">
      <w:pPr>
        <w:spacing w:before="250"/>
        <w:rPr>
          <w:b/>
          <w:i/>
        </w:rPr>
      </w:pPr>
      <w:r w:rsidRPr="004E3EB6">
        <w:rPr>
          <w:b/>
          <w:i/>
        </w:rPr>
        <w:t>Det måste löna sig att</w:t>
      </w:r>
      <w:r w:rsidR="007B57FE" w:rsidRPr="004E3EB6">
        <w:rPr>
          <w:b/>
          <w:i/>
        </w:rPr>
        <w:t xml:space="preserve"> </w:t>
      </w:r>
      <w:r w:rsidRPr="004E3EB6">
        <w:rPr>
          <w:b/>
          <w:i/>
        </w:rPr>
        <w:t>…</w:t>
      </w:r>
    </w:p>
    <w:p w:rsidR="00C90039" w:rsidRPr="004E3EB6" w:rsidRDefault="00C90039" w:rsidP="007160D2">
      <w:r w:rsidRPr="004E3EB6">
        <w:t>Det måste vara mödan värt att starta och driva företag. Det måste vara lönt att arbeta mer. Det måste löna sig bättre med utbildning. Det handlar också om att öka människors möjli</w:t>
      </w:r>
      <w:r w:rsidRPr="004E3EB6">
        <w:t>g</w:t>
      </w:r>
      <w:r w:rsidRPr="004E3EB6">
        <w:t xml:space="preserve">heter att påverka och känna trygghet i sin vardag: </w:t>
      </w:r>
      <w:r w:rsidR="009C22C1" w:rsidRPr="004E3EB6">
        <w:t xml:space="preserve">att </w:t>
      </w:r>
      <w:r w:rsidRPr="004E3EB6">
        <w:t>få tiden att räcka till – också för barnen, att kunna leva på sin lön och sli</w:t>
      </w:r>
      <w:r w:rsidRPr="004E3EB6">
        <w:t>p</w:t>
      </w:r>
      <w:r w:rsidRPr="004E3EB6">
        <w:t>pa bidragsberoende, att kunna påverka sin arbetssituation, att känna att man behövs, att sjukvården fungerar när man behöver den, att man får det självkl</w:t>
      </w:r>
      <w:r w:rsidRPr="004E3EB6">
        <w:t>a</w:t>
      </w:r>
      <w:r w:rsidRPr="004E3EB6">
        <w:t>ra förtroendet och rätten att välja barnomsorg, skola eller äldreomsorg efter egna ön</w:t>
      </w:r>
      <w:r w:rsidRPr="004E3EB6">
        <w:t>s</w:t>
      </w:r>
      <w:r w:rsidRPr="004E3EB6">
        <w:t>kemål</w:t>
      </w:r>
      <w:r w:rsidR="007B57FE" w:rsidRPr="004E3EB6">
        <w:t>.</w:t>
      </w:r>
    </w:p>
    <w:p w:rsidR="00C90039" w:rsidRPr="004E3EB6" w:rsidRDefault="00C90039" w:rsidP="007160D2">
      <w:pPr>
        <w:pStyle w:val="Normaltindrag"/>
      </w:pPr>
      <w:r w:rsidRPr="004E3EB6">
        <w:t>Inriktningen för vår ekonomiska politik är därför också att kraftsamla på de omr</w:t>
      </w:r>
      <w:r w:rsidRPr="004E3EB6">
        <w:t>å</w:t>
      </w:r>
      <w:r w:rsidRPr="004E3EB6">
        <w:t>den vi anser måste prioriteras högre. Som framgått anser vi att det centrala i det läge Sverige nu befinner sig i är jobben. Fler jobb, tryggare jobb och fler företag som kan erbjuda jobb. Det är här vi måste sätta in all mö</w:t>
      </w:r>
      <w:r w:rsidRPr="004E3EB6">
        <w:t>j</w:t>
      </w:r>
      <w:r w:rsidRPr="004E3EB6">
        <w:t xml:space="preserve">lig kraft om vi också </w:t>
      </w:r>
      <w:r w:rsidR="006C1B8D" w:rsidRPr="004E3EB6">
        <w:t>ska</w:t>
      </w:r>
      <w:r w:rsidR="009C22C1" w:rsidRPr="004E3EB6">
        <w:t xml:space="preserve"> kunna nå andra viktiga mål:</w:t>
      </w:r>
      <w:r w:rsidRPr="004E3EB6">
        <w:t xml:space="preserve"> bättre vård, skola och o</w:t>
      </w:r>
      <w:r w:rsidRPr="004E3EB6">
        <w:t>m</w:t>
      </w:r>
      <w:r w:rsidRPr="004E3EB6">
        <w:t>sorg, ökad valfrihet och köpkraft för barnfamiljerna, ökat ekonomiskt utry</w:t>
      </w:r>
      <w:r w:rsidRPr="004E3EB6">
        <w:t>m</w:t>
      </w:r>
      <w:r w:rsidRPr="004E3EB6">
        <w:t>me för enski</w:t>
      </w:r>
      <w:r w:rsidRPr="004E3EB6">
        <w:t>l</w:t>
      </w:r>
      <w:r w:rsidRPr="004E3EB6">
        <w:t>da, familjer och pensionärer. Krafttag måste tas för att råda bot på den fortsatt höga sjukfrånvaron och det ökande antalet förtidspension</w:t>
      </w:r>
      <w:r w:rsidRPr="004E3EB6">
        <w:t>e</w:t>
      </w:r>
      <w:r w:rsidRPr="004E3EB6">
        <w:t>ringar. Det bör ske genom en ny och samordnad rehabilite</w:t>
      </w:r>
      <w:r w:rsidRPr="004E3EB6">
        <w:t>r</w:t>
      </w:r>
      <w:r w:rsidRPr="004E3EB6">
        <w:t>ingsförsäkring som redan från början sätter individens rehabiliteringsbehov i cen</w:t>
      </w:r>
      <w:r w:rsidRPr="004E3EB6">
        <w:t>t</w:t>
      </w:r>
      <w:r w:rsidRPr="004E3EB6">
        <w:t xml:space="preserve">rum. </w:t>
      </w:r>
    </w:p>
    <w:p w:rsidR="00C90039" w:rsidRPr="004E3EB6" w:rsidRDefault="00C90039" w:rsidP="007160D2">
      <w:pPr>
        <w:pStyle w:val="Normaltindrag"/>
        <w:rPr>
          <w:spacing w:val="-2"/>
          <w:szCs w:val="19"/>
        </w:rPr>
      </w:pPr>
      <w:r w:rsidRPr="004E3EB6">
        <w:rPr>
          <w:spacing w:val="-2"/>
          <w:szCs w:val="19"/>
        </w:rPr>
        <w:t>Företagsklimatet måste förbättras liksom infrastrukturen och bostadspolit</w:t>
      </w:r>
      <w:r w:rsidRPr="004E3EB6">
        <w:rPr>
          <w:spacing w:val="-2"/>
          <w:szCs w:val="19"/>
        </w:rPr>
        <w:t>i</w:t>
      </w:r>
      <w:r w:rsidRPr="004E3EB6">
        <w:rPr>
          <w:spacing w:val="-2"/>
          <w:szCs w:val="19"/>
        </w:rPr>
        <w:t>ken.</w:t>
      </w:r>
    </w:p>
    <w:p w:rsidR="00C90039" w:rsidRPr="004E3EB6" w:rsidRDefault="00C90039" w:rsidP="007160D2">
      <w:pPr>
        <w:pStyle w:val="Normaltindrag"/>
      </w:pPr>
      <w:r w:rsidRPr="004E3EB6">
        <w:t xml:space="preserve"> Konkurrensen måste stärkas. Polisen och övriga rättsv</w:t>
      </w:r>
      <w:r w:rsidRPr="004E3EB6">
        <w:t>ä</w:t>
      </w:r>
      <w:r w:rsidRPr="004E3EB6">
        <w:t>sendet måste ges avsevärt bättre möjligheter att b</w:t>
      </w:r>
      <w:r w:rsidRPr="004E3EB6">
        <w:t>e</w:t>
      </w:r>
      <w:r w:rsidRPr="004E3EB6">
        <w:t xml:space="preserve">kämpa brottsligheten. </w:t>
      </w:r>
    </w:p>
    <w:p w:rsidR="00C90039" w:rsidRPr="004E3EB6" w:rsidRDefault="00C90039" w:rsidP="007160D2">
      <w:pPr>
        <w:pStyle w:val="Rubrik2"/>
      </w:pPr>
      <w:bookmarkStart w:id="59" w:name="_Toc134370239"/>
      <w:bookmarkStart w:id="60" w:name="_Toc135027591"/>
      <w:bookmarkStart w:id="61" w:name="_Toc135114334"/>
      <w:r w:rsidRPr="004E3EB6">
        <w:t>Riktlinjer för den ekonomiska politiken</w:t>
      </w:r>
      <w:bookmarkEnd w:id="59"/>
      <w:bookmarkEnd w:id="60"/>
      <w:bookmarkEnd w:id="61"/>
    </w:p>
    <w:p w:rsidR="00C90039" w:rsidRPr="004E3EB6" w:rsidRDefault="00C90039" w:rsidP="007160D2">
      <w:r w:rsidRPr="004E3EB6">
        <w:t>Det överordnade målet för den ekonomiska politiken är att ge människorna en till alla delar god livsmiljö (se avsnitt 6.1.1). Därför måste den ekonomiska politiken frä</w:t>
      </w:r>
      <w:r w:rsidRPr="004E3EB6">
        <w:t>m</w:t>
      </w:r>
      <w:r w:rsidRPr="004E3EB6">
        <w:t>ja en uthållig tillväxt av den totala nationalförmögenheten. Endast så kan ett gott förvaltarskap förverkligas och verklig välfärd utvec</w:t>
      </w:r>
      <w:r w:rsidRPr="004E3EB6">
        <w:t>k</w:t>
      </w:r>
      <w:r w:rsidRPr="004E3EB6">
        <w:t>las. Inom ramen för detta synsätt är vår i</w:t>
      </w:r>
      <w:r w:rsidRPr="004E3EB6">
        <w:t>n</w:t>
      </w:r>
      <w:r w:rsidRPr="004E3EB6">
        <w:t xml:space="preserve">riktning för den ekonomiska politiken att lägga grunden för att inte enbart tillfälligt utan varaktigt och sett över konjunkturcykeln skapa förutsättningar för hållbar tillväxten på minst </w:t>
      </w:r>
      <w:r w:rsidR="009C22C1" w:rsidRPr="004E3EB6">
        <w:t>3</w:t>
      </w:r>
      <w:r w:rsidRPr="004E3EB6">
        <w:t xml:space="preserve"> pr</w:t>
      </w:r>
      <w:r w:rsidRPr="004E3EB6">
        <w:t>o</w:t>
      </w:r>
      <w:r w:rsidRPr="004E3EB6">
        <w:t>cent per år i geno</w:t>
      </w:r>
      <w:r w:rsidRPr="004E3EB6">
        <w:t>m</w:t>
      </w:r>
      <w:r w:rsidRPr="004E3EB6">
        <w:t xml:space="preserve">snitt. </w:t>
      </w:r>
    </w:p>
    <w:p w:rsidR="00C90039" w:rsidRPr="004E3EB6" w:rsidRDefault="00C90039" w:rsidP="007160D2">
      <w:pPr>
        <w:pStyle w:val="Normaltindrag"/>
      </w:pPr>
      <w:r w:rsidRPr="004E3EB6">
        <w:t>För att möjliggöra detta krävs en politik som:</w:t>
      </w:r>
    </w:p>
    <w:p w:rsidR="00C90039" w:rsidRPr="004E3EB6" w:rsidRDefault="00C90039" w:rsidP="00D06750">
      <w:pPr>
        <w:pStyle w:val="PunktlistaBomb"/>
        <w:tabs>
          <w:tab w:val="clear" w:pos="360"/>
        </w:tabs>
      </w:pPr>
      <w:r w:rsidRPr="004E3EB6">
        <w:t>slår vakt om statsfinansiell stabilitet genom lägre utgifter, lägre skatt</w:t>
      </w:r>
      <w:r w:rsidRPr="004E3EB6">
        <w:t>e</w:t>
      </w:r>
      <w:r w:rsidRPr="004E3EB6">
        <w:t>tryck, sänkt skuldkvot och minskad statsskuld. Därigenom minskar den svenska ekonomins sårba</w:t>
      </w:r>
      <w:r w:rsidRPr="004E3EB6">
        <w:t>r</w:t>
      </w:r>
      <w:r w:rsidR="009C22C1" w:rsidRPr="004E3EB6">
        <w:t>het</w:t>
      </w:r>
      <w:r w:rsidR="0013499A" w:rsidRPr="004E3EB6">
        <w:t>,</w:t>
      </w:r>
    </w:p>
    <w:p w:rsidR="00C90039" w:rsidRPr="004E3EB6" w:rsidRDefault="00C90039" w:rsidP="00D06750">
      <w:pPr>
        <w:pStyle w:val="PunktlistaBomb"/>
        <w:tabs>
          <w:tab w:val="clear" w:pos="360"/>
        </w:tabs>
      </w:pPr>
      <w:r w:rsidRPr="004E3EB6">
        <w:t>skapar bättre villkor för arbete och företagande genom konkurrenskraft</w:t>
      </w:r>
      <w:r w:rsidRPr="004E3EB6">
        <w:t>i</w:t>
      </w:r>
      <w:r w:rsidRPr="004E3EB6">
        <w:t>ga skattenivåer, ett bättre utbildningss</w:t>
      </w:r>
      <w:r w:rsidRPr="004E3EB6">
        <w:t>y</w:t>
      </w:r>
      <w:r w:rsidRPr="004E3EB6">
        <w:t>stem, en reformerad lönebildning samt krafttag mot ohä</w:t>
      </w:r>
      <w:r w:rsidRPr="004E3EB6">
        <w:t>l</w:t>
      </w:r>
      <w:r w:rsidR="009C22C1" w:rsidRPr="004E3EB6">
        <w:t>sa och sjukskrivningar</w:t>
      </w:r>
      <w:r w:rsidR="0013499A" w:rsidRPr="004E3EB6">
        <w:t>,</w:t>
      </w:r>
    </w:p>
    <w:p w:rsidR="00C90039" w:rsidRPr="004E3EB6" w:rsidRDefault="00C90039" w:rsidP="00D06750">
      <w:pPr>
        <w:pStyle w:val="PunktlistaBomb"/>
        <w:tabs>
          <w:tab w:val="clear" w:pos="360"/>
        </w:tabs>
      </w:pPr>
      <w:r w:rsidRPr="004E3EB6">
        <w:t xml:space="preserve">skapar goda förutsättningar för att alla </w:t>
      </w:r>
      <w:r w:rsidR="006C1B8D" w:rsidRPr="004E3EB6">
        <w:t>ska</w:t>
      </w:r>
      <w:r w:rsidRPr="004E3EB6">
        <w:t xml:space="preserve"> kunna växa och förverkliga sina ambitioner och på så sätt minska de regionala och sociala obalanse</w:t>
      </w:r>
      <w:r w:rsidRPr="004E3EB6">
        <w:t>r</w:t>
      </w:r>
      <w:r w:rsidR="009C22C1" w:rsidRPr="004E3EB6">
        <w:t>na</w:t>
      </w:r>
      <w:r w:rsidR="0013499A" w:rsidRPr="004E3EB6">
        <w:t>,</w:t>
      </w:r>
    </w:p>
    <w:p w:rsidR="00C90039" w:rsidRPr="004E3EB6" w:rsidRDefault="00C90039" w:rsidP="00D06750">
      <w:pPr>
        <w:pStyle w:val="PunktlistaBomb"/>
        <w:tabs>
          <w:tab w:val="clear" w:pos="360"/>
        </w:tabs>
      </w:pPr>
      <w:r w:rsidRPr="004E3EB6">
        <w:t>ökar valfriheten och säkra både mäns och kvinnors ko</w:t>
      </w:r>
      <w:r w:rsidRPr="004E3EB6">
        <w:t>n</w:t>
      </w:r>
      <w:r w:rsidRPr="004E3EB6">
        <w:t>troll över den egna tillv</w:t>
      </w:r>
      <w:r w:rsidRPr="004E3EB6">
        <w:t>a</w:t>
      </w:r>
      <w:r w:rsidR="009C22C1" w:rsidRPr="004E3EB6">
        <w:t>ron</w:t>
      </w:r>
      <w:r w:rsidR="0013499A" w:rsidRPr="004E3EB6">
        <w:t>,</w:t>
      </w:r>
    </w:p>
    <w:p w:rsidR="00C90039" w:rsidRPr="004E3EB6" w:rsidRDefault="00C90039" w:rsidP="00D06750">
      <w:pPr>
        <w:pStyle w:val="PunktlistaBomb"/>
        <w:tabs>
          <w:tab w:val="clear" w:pos="360"/>
        </w:tabs>
      </w:pPr>
      <w:r w:rsidRPr="004E3EB6">
        <w:t xml:space="preserve">förbättrar den inhemska konkurrensen, </w:t>
      </w:r>
      <w:r w:rsidR="009C22C1" w:rsidRPr="004E3EB6">
        <w:t xml:space="preserve">bl.a. </w:t>
      </w:r>
      <w:r w:rsidRPr="004E3EB6">
        <w:t>i offentlig tjänsteprodu</w:t>
      </w:r>
      <w:r w:rsidRPr="004E3EB6">
        <w:t>k</w:t>
      </w:r>
      <w:r w:rsidRPr="004E3EB6">
        <w:t>tion och byggsektorn.</w:t>
      </w:r>
    </w:p>
    <w:p w:rsidR="00C90039" w:rsidRPr="004E3EB6" w:rsidRDefault="00C90039" w:rsidP="007160D2">
      <w:r w:rsidRPr="004E3EB6">
        <w:t>Kristdemokraternas inriktning för den ekonomiska politiken och för budge</w:t>
      </w:r>
      <w:r w:rsidRPr="004E3EB6">
        <w:t>t</w:t>
      </w:r>
      <w:r w:rsidRPr="004E3EB6">
        <w:t>pol</w:t>
      </w:r>
      <w:r w:rsidRPr="004E3EB6">
        <w:t>i</w:t>
      </w:r>
      <w:r w:rsidRPr="004E3EB6">
        <w:t>tiken framgår i kapitel 6, 7 och 8.</w:t>
      </w:r>
    </w:p>
    <w:p w:rsidR="00C90039" w:rsidRPr="004E3EB6" w:rsidRDefault="00C90039" w:rsidP="007160D2">
      <w:pPr>
        <w:pStyle w:val="Rubrik2"/>
      </w:pPr>
      <w:bookmarkStart w:id="62" w:name="_Toc134370240"/>
      <w:bookmarkStart w:id="63" w:name="_Toc135027592"/>
      <w:bookmarkStart w:id="64" w:name="_Toc135114335"/>
      <w:r w:rsidRPr="004E3EB6">
        <w:t>Prioriterade budgetområden</w:t>
      </w:r>
      <w:bookmarkEnd w:id="62"/>
      <w:bookmarkEnd w:id="63"/>
      <w:bookmarkEnd w:id="64"/>
    </w:p>
    <w:p w:rsidR="00C90039" w:rsidRPr="004E3EB6" w:rsidRDefault="00C90039" w:rsidP="007160D2">
      <w:r w:rsidRPr="004E3EB6">
        <w:t>Kristdemokraterna anger sex politik- och budgetområden som är prioriterade i den ek</w:t>
      </w:r>
      <w:r w:rsidRPr="004E3EB6">
        <w:t>o</w:t>
      </w:r>
      <w:r w:rsidRPr="004E3EB6">
        <w:t>nomiska politiken. På samtliga dessa områden krävs reformer i ordets verkliga mening. Det gäller politiken för att skapa långsiktigt goda tillväx</w:t>
      </w:r>
      <w:r w:rsidRPr="004E3EB6">
        <w:t>t</w:t>
      </w:r>
      <w:r w:rsidRPr="004E3EB6">
        <w:t>förutsättningar g</w:t>
      </w:r>
      <w:r w:rsidRPr="004E3EB6">
        <w:t>e</w:t>
      </w:r>
      <w:r w:rsidRPr="004E3EB6">
        <w:t>nom ett bättre investerings- och företagarklimat med en fungerande infrastruktur och bostadsbyggande. Det gäller skattepolitiken för låg- och mede</w:t>
      </w:r>
      <w:r w:rsidRPr="004E3EB6">
        <w:t>l</w:t>
      </w:r>
      <w:r w:rsidRPr="004E3EB6">
        <w:t xml:space="preserve">inkomsttagare där den ovan nämnda skattereformen utgör spjutspetsen i </w:t>
      </w:r>
      <w:r w:rsidR="00EA2DE2" w:rsidRPr="004E3EB6">
        <w:t>alliansen</w:t>
      </w:r>
      <w:r w:rsidRPr="004E3EB6">
        <w:t xml:space="preserve">s och </w:t>
      </w:r>
      <w:r w:rsidR="006C1B8D" w:rsidRPr="004E3EB6">
        <w:t>Kristdemokrat</w:t>
      </w:r>
      <w:r w:rsidRPr="004E3EB6">
        <w:t>ernas politik. I den i</w:t>
      </w:r>
      <w:r w:rsidRPr="004E3EB6">
        <w:t>n</w:t>
      </w:r>
      <w:r w:rsidRPr="004E3EB6">
        <w:t>går för vår del ett förslag att höja brytpunkten för statlig inkomstskatt till 30 000 kronor per månad och att under nästkommande manda</w:t>
      </w:r>
      <w:r w:rsidRPr="004E3EB6">
        <w:t>t</w:t>
      </w:r>
      <w:r w:rsidRPr="004E3EB6">
        <w:t>period påbörja avvecklingen av den s.k. värnskatten som oc</w:t>
      </w:r>
      <w:r w:rsidRPr="004E3EB6">
        <w:t>k</w:t>
      </w:r>
      <w:r w:rsidRPr="004E3EB6">
        <w:t>så den i praktiken fungerar som straffskatt på högre utbil</w:t>
      </w:r>
      <w:r w:rsidRPr="004E3EB6">
        <w:t>d</w:t>
      </w:r>
      <w:r w:rsidRPr="004E3EB6">
        <w:t>ning.</w:t>
      </w:r>
    </w:p>
    <w:p w:rsidR="00C90039" w:rsidRPr="004E3EB6" w:rsidRDefault="009C22C1" w:rsidP="007160D2">
      <w:pPr>
        <w:pStyle w:val="Normaltindrag"/>
      </w:pPr>
      <w:r w:rsidRPr="004E3EB6">
        <w:t>Vi värnar om och stöd</w:t>
      </w:r>
      <w:r w:rsidR="00C90039" w:rsidRPr="004E3EB6">
        <w:t>er också valfriheten för barnfamiljer, pensionärernas ek</w:t>
      </w:r>
      <w:r w:rsidR="00C90039" w:rsidRPr="004E3EB6">
        <w:t>o</w:t>
      </w:r>
      <w:r w:rsidR="00C90039" w:rsidRPr="004E3EB6">
        <w:t>nomiska situati</w:t>
      </w:r>
      <w:r w:rsidRPr="004E3EB6">
        <w:t>on, vården, omsorgen och skolan</w:t>
      </w:r>
      <w:r w:rsidR="00C90039" w:rsidRPr="004E3EB6">
        <w:t xml:space="preserve"> samt ett återupprättat rättssamhälle. Bland satsninga</w:t>
      </w:r>
      <w:r w:rsidR="00C90039" w:rsidRPr="004E3EB6">
        <w:t>r</w:t>
      </w:r>
      <w:r w:rsidR="00C90039" w:rsidRPr="004E3EB6">
        <w:t>na på en bättre vård och omsorg är en kraftigt förbättrad rehabiliteringsförsäkring och andra åtgärder mot ohälsoutvecklin</w:t>
      </w:r>
      <w:r w:rsidR="00C90039" w:rsidRPr="004E3EB6">
        <w:t>g</w:t>
      </w:r>
      <w:r w:rsidR="00C90039" w:rsidRPr="004E3EB6">
        <w:t>en av ce</w:t>
      </w:r>
      <w:r w:rsidR="00C90039" w:rsidRPr="004E3EB6">
        <w:t>n</w:t>
      </w:r>
      <w:r w:rsidR="00C90039" w:rsidRPr="004E3EB6">
        <w:t>tral betydelse. Vi satsar också drygt 2 miljarder på äldreomsorgen och på en b</w:t>
      </w:r>
      <w:r w:rsidR="00C90039" w:rsidRPr="004E3EB6">
        <w:t>o</w:t>
      </w:r>
      <w:r w:rsidR="00C90039" w:rsidRPr="004E3EB6">
        <w:t>endegaranti för alla som fyllt 85</w:t>
      </w:r>
      <w:r w:rsidRPr="004E3EB6">
        <w:t xml:space="preserve"> år</w:t>
      </w:r>
      <w:r w:rsidR="00C90039" w:rsidRPr="004E3EB6">
        <w:t xml:space="preserve">. Därtill vill vi ha en </w:t>
      </w:r>
      <w:r w:rsidRPr="004E3EB6">
        <w:t>fritt val</w:t>
      </w:r>
      <w:r w:rsidR="00C90039" w:rsidRPr="004E3EB6">
        <w:t>-reform inom äldreomsorgen för att s</w:t>
      </w:r>
      <w:r w:rsidR="00C90039" w:rsidRPr="004E3EB6">
        <w:t>ä</w:t>
      </w:r>
      <w:r w:rsidR="00C90039" w:rsidRPr="004E3EB6">
        <w:t xml:space="preserve">kerställa de äldres rätt att själva välja vem som </w:t>
      </w:r>
      <w:r w:rsidR="006C1B8D" w:rsidRPr="004E3EB6">
        <w:t>ska</w:t>
      </w:r>
      <w:r w:rsidR="00C90039" w:rsidRPr="004E3EB6">
        <w:t xml:space="preserve"> sköta deras omsorg. Den socia</w:t>
      </w:r>
      <w:r w:rsidR="00C90039" w:rsidRPr="004E3EB6">
        <w:t>l</w:t>
      </w:r>
      <w:r w:rsidR="00C90039" w:rsidRPr="004E3EB6">
        <w:t>demokratiska regeringens politik på dessa områden är utpräglat bristfällig eller d</w:t>
      </w:r>
      <w:r w:rsidR="00C90039" w:rsidRPr="004E3EB6">
        <w:t>i</w:t>
      </w:r>
      <w:r w:rsidR="00C90039" w:rsidRPr="004E3EB6">
        <w:t xml:space="preserve">rekt felaktig. </w:t>
      </w:r>
    </w:p>
    <w:p w:rsidR="00C90039" w:rsidRPr="004E3EB6" w:rsidRDefault="00C90039" w:rsidP="007160D2">
      <w:pPr>
        <w:pStyle w:val="Normaltindrag"/>
      </w:pPr>
      <w:r w:rsidRPr="004E3EB6">
        <w:t xml:space="preserve">I kapitel </w:t>
      </w:r>
      <w:r w:rsidRPr="004E3EB6">
        <w:fldChar w:fldCharType="begin" w:fldLock="1"/>
      </w:r>
      <w:r w:rsidRPr="004E3EB6">
        <w:instrText xml:space="preserve"> REF _Ref134294243 \r \h </w:instrText>
      </w:r>
      <w:r w:rsidRPr="004E3EB6">
        <w:fldChar w:fldCharType="separate"/>
      </w:r>
      <w:r w:rsidR="00550115" w:rsidRPr="004E3EB6">
        <w:t>8</w:t>
      </w:r>
      <w:r w:rsidRPr="004E3EB6">
        <w:fldChar w:fldCharType="end"/>
      </w:r>
      <w:r w:rsidRPr="004E3EB6">
        <w:t xml:space="preserve"> presenteras inriktningen för Kristdemokraternas politik på dessa pol</w:t>
      </w:r>
      <w:r w:rsidRPr="004E3EB6">
        <w:t>i</w:t>
      </w:r>
      <w:r w:rsidRPr="004E3EB6">
        <w:t xml:space="preserve">tikområden i sammandrag. </w:t>
      </w:r>
    </w:p>
    <w:p w:rsidR="00C90039" w:rsidRPr="004E3EB6" w:rsidRDefault="00C90039" w:rsidP="007160D2">
      <w:pPr>
        <w:pStyle w:val="Normaltindrag"/>
      </w:pPr>
      <w:r w:rsidRPr="004E3EB6">
        <w:t>Samtliga förslag är fullt ut finansierade genom ompriorit</w:t>
      </w:r>
      <w:r w:rsidRPr="004E3EB6">
        <w:t>e</w:t>
      </w:r>
      <w:r w:rsidRPr="004E3EB6">
        <w:t>ringar inom statsbudgeten, såväl på utgifts- som på inkoms</w:t>
      </w:r>
      <w:r w:rsidRPr="004E3EB6">
        <w:t>t</w:t>
      </w:r>
      <w:r w:rsidRPr="004E3EB6">
        <w:t xml:space="preserve">sidan. </w:t>
      </w:r>
    </w:p>
    <w:p w:rsidR="00C90039" w:rsidRPr="004E3EB6" w:rsidRDefault="00C90039" w:rsidP="007160D2">
      <w:pPr>
        <w:pStyle w:val="Rubrik2"/>
      </w:pPr>
      <w:bookmarkStart w:id="65" w:name="_Toc134370241"/>
      <w:bookmarkStart w:id="66" w:name="_Toc135027593"/>
      <w:bookmarkStart w:id="67" w:name="_Toc135114336"/>
      <w:r w:rsidRPr="004E3EB6">
        <w:t>Förändringar sedan hösten 2005</w:t>
      </w:r>
      <w:bookmarkEnd w:id="65"/>
      <w:bookmarkEnd w:id="66"/>
      <w:bookmarkEnd w:id="67"/>
    </w:p>
    <w:p w:rsidR="00C90039" w:rsidRPr="004E3EB6" w:rsidRDefault="00C90039" w:rsidP="007160D2">
      <w:r w:rsidRPr="004E3EB6">
        <w:t>Den uppdatering och framskrivning som normalt görs i förhållande till våra fö</w:t>
      </w:r>
      <w:r w:rsidRPr="004E3EB6">
        <w:t>r</w:t>
      </w:r>
      <w:r w:rsidRPr="004E3EB6">
        <w:t>slag i föregående budgetmotion har fått en annan utformning genom att de i långa stycken samma</w:t>
      </w:r>
      <w:r w:rsidRPr="004E3EB6">
        <w:t>n</w:t>
      </w:r>
      <w:r w:rsidRPr="004E3EB6">
        <w:t>faller med vad som överenskommits inom ramen för All</w:t>
      </w:r>
      <w:r w:rsidRPr="004E3EB6">
        <w:t>i</w:t>
      </w:r>
      <w:r w:rsidRPr="004E3EB6">
        <w:t>ans för Sverige och som ovan redovisats i sina huvuddrag. Här nedan följer några för Kristdemokraterna prioriterade omr</w:t>
      </w:r>
      <w:r w:rsidRPr="004E3EB6">
        <w:t>å</w:t>
      </w:r>
      <w:r w:rsidRPr="004E3EB6">
        <w:t xml:space="preserve">den som alltså inte i alla delar eller sin helhet sammanfaller med de förslag som </w:t>
      </w:r>
      <w:r w:rsidR="00EA2DE2" w:rsidRPr="004E3EB6">
        <w:t>alliansen</w:t>
      </w:r>
      <w:r w:rsidRPr="004E3EB6">
        <w:t xml:space="preserve"> enats om.</w:t>
      </w:r>
    </w:p>
    <w:p w:rsidR="00C90039" w:rsidRPr="004E3EB6" w:rsidRDefault="009C22C1" w:rsidP="000A3B41">
      <w:pPr>
        <w:spacing w:before="250"/>
        <w:rPr>
          <w:b/>
          <w:i/>
        </w:rPr>
      </w:pPr>
      <w:r w:rsidRPr="004E3EB6">
        <w:rPr>
          <w:b/>
          <w:i/>
        </w:rPr>
        <w:t>Arbete måste löna sig bättre</w:t>
      </w:r>
    </w:p>
    <w:p w:rsidR="00C90039" w:rsidRPr="004E3EB6" w:rsidRDefault="00C90039" w:rsidP="007160D2">
      <w:r w:rsidRPr="004E3EB6">
        <w:t xml:space="preserve">En ledande princip bakom </w:t>
      </w:r>
      <w:r w:rsidR="00EA2DE2" w:rsidRPr="004E3EB6">
        <w:t>alliansen</w:t>
      </w:r>
      <w:r w:rsidRPr="004E3EB6">
        <w:t>s inkomstskattefö</w:t>
      </w:r>
      <w:r w:rsidRPr="004E3EB6">
        <w:t>r</w:t>
      </w:r>
      <w:r w:rsidR="009C22C1" w:rsidRPr="004E3EB6">
        <w:t>s</w:t>
      </w:r>
      <w:r w:rsidRPr="004E3EB6">
        <w:t>lag, som riktar sig till låg- och medelinkomsttagare, är att de</w:t>
      </w:r>
      <w:r w:rsidR="009C22C1" w:rsidRPr="004E3EB6">
        <w:t>t</w:t>
      </w:r>
      <w:r w:rsidRPr="004E3EB6">
        <w:t xml:space="preserve"> </w:t>
      </w:r>
      <w:r w:rsidR="006C1B8D" w:rsidRPr="004E3EB6">
        <w:t>ska</w:t>
      </w:r>
      <w:r w:rsidRPr="004E3EB6">
        <w:t xml:space="preserve"> stimulera till arbete. Oavsett om man går från bidrag till arb</w:t>
      </w:r>
      <w:r w:rsidRPr="004E3EB6">
        <w:t>e</w:t>
      </w:r>
      <w:r w:rsidRPr="004E3EB6">
        <w:t xml:space="preserve">te eller från deltid till heltid så </w:t>
      </w:r>
      <w:r w:rsidR="006C1B8D" w:rsidRPr="004E3EB6">
        <w:t>ska</w:t>
      </w:r>
      <w:r w:rsidRPr="004E3EB6">
        <w:t xml:space="preserve"> nettot för den enski</w:t>
      </w:r>
      <w:r w:rsidRPr="004E3EB6">
        <w:t>l</w:t>
      </w:r>
      <w:r w:rsidRPr="004E3EB6">
        <w:t xml:space="preserve">de vara en rejäl slant i lönekuvertet efter skatt. </w:t>
      </w:r>
    </w:p>
    <w:p w:rsidR="00C90039" w:rsidRPr="004E3EB6" w:rsidRDefault="00C90039" w:rsidP="007160D2">
      <w:pPr>
        <w:pStyle w:val="Normaltindrag"/>
      </w:pPr>
      <w:r w:rsidRPr="004E3EB6">
        <w:t>Skatteförslaget påverkar inte marginal</w:t>
      </w:r>
      <w:r w:rsidRPr="004E3EB6">
        <w:softHyphen/>
        <w:t>skatterna i lite högre inkomstlägen. Men dessa är inte bortglömda. Kristdemokr</w:t>
      </w:r>
      <w:r w:rsidRPr="004E3EB6">
        <w:t>a</w:t>
      </w:r>
      <w:r w:rsidRPr="004E3EB6">
        <w:t xml:space="preserve">terna håller fast vid att det </w:t>
      </w:r>
      <w:r w:rsidR="006C1B8D" w:rsidRPr="004E3EB6">
        <w:t>ska</w:t>
      </w:r>
      <w:r w:rsidRPr="004E3EB6">
        <w:t xml:space="preserve"> vara l</w:t>
      </w:r>
      <w:r w:rsidRPr="004E3EB6">
        <w:t>ö</w:t>
      </w:r>
      <w:r w:rsidRPr="004E3EB6">
        <w:t>nande för den enskilde att vidareutbilda sig och anstränga sig extra. Det första steget mot en återgång till principerna för 1990/91 års skattereform tas enligt vårt förslag med höjd brytpunkt för statlig inkoms</w:t>
      </w:r>
      <w:r w:rsidRPr="004E3EB6">
        <w:t>t</w:t>
      </w:r>
      <w:r w:rsidRPr="004E3EB6">
        <w:t>skatt. Därtill vill vi under nästa mandatperiod påbörja a</w:t>
      </w:r>
      <w:r w:rsidRPr="004E3EB6">
        <w:t>v</w:t>
      </w:r>
      <w:r w:rsidRPr="004E3EB6">
        <w:t>vecklingen av den s.k. värnskatten.</w:t>
      </w:r>
    </w:p>
    <w:p w:rsidR="00C90039" w:rsidRPr="004E3EB6" w:rsidRDefault="00C90039" w:rsidP="007160D2">
      <w:pPr>
        <w:pStyle w:val="Normaltindrag"/>
      </w:pPr>
      <w:r w:rsidRPr="004E3EB6">
        <w:t>Att höja brytpunkten anser vi vara särskilt angeläget, efte</w:t>
      </w:r>
      <w:r w:rsidRPr="004E3EB6">
        <w:t>r</w:t>
      </w:r>
      <w:r w:rsidRPr="004E3EB6">
        <w:t>som den inte har just</w:t>
      </w:r>
      <w:r w:rsidRPr="004E3EB6">
        <w:t>e</w:t>
      </w:r>
      <w:r w:rsidRPr="004E3EB6">
        <w:t>rats upp i takt med löneutvecklingen. Det har inneburit att en allt större andel av de heltidsarbeta</w:t>
      </w:r>
      <w:r w:rsidRPr="004E3EB6">
        <w:t>n</w:t>
      </w:r>
      <w:r w:rsidRPr="004E3EB6">
        <w:t>de löntagarna betalar statlig inkomstskatt. För år 2006 beräknas andelen bli 35,9 procent. I år tillhör 33 procent av gymnasiel</w:t>
      </w:r>
      <w:r w:rsidRPr="004E3EB6">
        <w:t>ä</w:t>
      </w:r>
      <w:r w:rsidRPr="004E3EB6">
        <w:t>rarna och 26 procent av sjuksköterskorna denna grupp och hela 78 procent av landets heltidsarbetande pol</w:t>
      </w:r>
      <w:r w:rsidRPr="004E3EB6">
        <w:t>i</w:t>
      </w:r>
      <w:r w:rsidRPr="004E3EB6">
        <w:t>ser. Sammantaget är det 1,3 miljoner svenskar som i år väntas betala statlig inkoms</w:t>
      </w:r>
      <w:r w:rsidRPr="004E3EB6">
        <w:t>t</w:t>
      </w:r>
      <w:r w:rsidRPr="004E3EB6">
        <w:t>skatt. Med vårt förslag får alla dessa sänkt inkomstskatt med som mest 705 kronor per månad. Marginalskatten sänks med 20 procentenheter för 11 procent av de heltidsarbetande motsv</w:t>
      </w:r>
      <w:r w:rsidRPr="004E3EB6">
        <w:t>a</w:t>
      </w:r>
      <w:r w:rsidRPr="004E3EB6">
        <w:t>rande knappa 400 000 löntag</w:t>
      </w:r>
      <w:r w:rsidRPr="004E3EB6">
        <w:t>a</w:t>
      </w:r>
      <w:r w:rsidRPr="004E3EB6">
        <w:t xml:space="preserve">re. </w:t>
      </w:r>
    </w:p>
    <w:p w:rsidR="00C90039" w:rsidRPr="004E3EB6" w:rsidRDefault="00C90039" w:rsidP="007160D2">
      <w:pPr>
        <w:pStyle w:val="Normaltindrag"/>
      </w:pPr>
      <w:r w:rsidRPr="004E3EB6">
        <w:t>Det är en viktigt poäng i sammanhanget att vår skattepol</w:t>
      </w:r>
      <w:r w:rsidRPr="004E3EB6">
        <w:t>i</w:t>
      </w:r>
      <w:r w:rsidRPr="004E3EB6">
        <w:t>tik innebär en förbättrad l</w:t>
      </w:r>
      <w:r w:rsidRPr="004E3EB6">
        <w:t>ö</w:t>
      </w:r>
      <w:r w:rsidRPr="004E3EB6">
        <w:t>nebildning för dem som investerat i högre utbildning och troligen tagit studielån som måste b</w:t>
      </w:r>
      <w:r w:rsidRPr="004E3EB6">
        <w:t>e</w:t>
      </w:r>
      <w:r w:rsidRPr="004E3EB6">
        <w:t xml:space="preserve">talas av. Men det är också en rättvisereform med hänsyn till att vår och </w:t>
      </w:r>
      <w:r w:rsidR="00EA2DE2" w:rsidRPr="004E3EB6">
        <w:t>alliansen</w:t>
      </w:r>
      <w:r w:rsidRPr="004E3EB6">
        <w:t>s politik på vissa områden innebär vissa up</w:t>
      </w:r>
      <w:r w:rsidRPr="004E3EB6">
        <w:t>p</w:t>
      </w:r>
      <w:r w:rsidRPr="004E3EB6">
        <w:t>offringar. Alliansen säger nej till höjningar i taken i soc</w:t>
      </w:r>
      <w:r w:rsidRPr="004E3EB6">
        <w:t>i</w:t>
      </w:r>
      <w:r w:rsidRPr="004E3EB6">
        <w:t>alförsäkringarna, förutom föräldraförsäkringen. En del av finansieringen av denna reform inn</w:t>
      </w:r>
      <w:r w:rsidRPr="004E3EB6">
        <w:t>e</w:t>
      </w:r>
      <w:r w:rsidRPr="004E3EB6">
        <w:t>bär höjning av ma</w:t>
      </w:r>
      <w:r w:rsidRPr="004E3EB6">
        <w:t>x</w:t>
      </w:r>
      <w:r w:rsidRPr="004E3EB6">
        <w:t>taxa i barnomsorgen</w:t>
      </w:r>
      <w:r w:rsidR="009C22C1" w:rsidRPr="004E3EB6">
        <w:t>,</w:t>
      </w:r>
      <w:r w:rsidRPr="004E3EB6">
        <w:t xml:space="preserve"> vilket kommer att drabba en del av dem som får glädje av bry</w:t>
      </w:r>
      <w:r w:rsidRPr="004E3EB6">
        <w:t>t</w:t>
      </w:r>
      <w:r w:rsidRPr="004E3EB6">
        <w:t xml:space="preserve">punktsreformen.   </w:t>
      </w:r>
    </w:p>
    <w:p w:rsidR="00C90039" w:rsidRPr="004E3EB6" w:rsidRDefault="00C90039" w:rsidP="000A3B41">
      <w:pPr>
        <w:spacing w:before="250"/>
        <w:rPr>
          <w:b/>
          <w:i/>
        </w:rPr>
      </w:pPr>
      <w:r w:rsidRPr="004E3EB6">
        <w:rPr>
          <w:b/>
          <w:i/>
        </w:rPr>
        <w:t xml:space="preserve">Avskaffa fastighetsskatten – men ingen skattehöjning på beviljade uppskov </w:t>
      </w:r>
    </w:p>
    <w:p w:rsidR="00C90039" w:rsidRPr="004E3EB6" w:rsidRDefault="00C90039" w:rsidP="007160D2">
      <w:r w:rsidRPr="004E3EB6">
        <w:t>Kristdemokraterna föreslår att fastighetsskatten avskaffas och ersätts med en ko</w:t>
      </w:r>
      <w:r w:rsidRPr="004E3EB6">
        <w:t>m</w:t>
      </w:r>
      <w:r w:rsidRPr="004E3EB6">
        <w:t>munal avgift på högst 2 800 kronor för småhus och motsvarande 900 kronor per år för lägenheter. Vi föreslår vidare att reformen delfinansieras genom att reavinstskatten vid försäl</w:t>
      </w:r>
      <w:r w:rsidRPr="004E3EB6">
        <w:t>j</w:t>
      </w:r>
      <w:r w:rsidRPr="004E3EB6">
        <w:t>ning av en bostad höjs från i</w:t>
      </w:r>
      <w:r w:rsidR="009C22C1" w:rsidRPr="004E3EB6">
        <w:t xml:space="preserve"> </w:t>
      </w:r>
      <w:r w:rsidRPr="004E3EB6">
        <w:t>dag 20 till 30 procent på vinsten. Denna skattehöjning ska däremot inte gälla redan b</w:t>
      </w:r>
      <w:r w:rsidRPr="004E3EB6">
        <w:t>e</w:t>
      </w:r>
      <w:r w:rsidRPr="004E3EB6">
        <w:t>viljade uppskov på genomförda fastighetsaffärer utan bara på framtida b</w:t>
      </w:r>
      <w:r w:rsidRPr="004E3EB6">
        <w:t>o</w:t>
      </w:r>
      <w:r w:rsidRPr="004E3EB6">
        <w:t>stadsfö</w:t>
      </w:r>
      <w:r w:rsidRPr="004E3EB6">
        <w:t>r</w:t>
      </w:r>
      <w:r w:rsidRPr="004E3EB6">
        <w:t xml:space="preserve">säljningar. </w:t>
      </w:r>
    </w:p>
    <w:p w:rsidR="00C90039" w:rsidRPr="004E3EB6" w:rsidRDefault="00C90039" w:rsidP="007160D2">
      <w:pPr>
        <w:pStyle w:val="Normaltindrag"/>
      </w:pPr>
      <w:r w:rsidRPr="004E3EB6">
        <w:t xml:space="preserve">För att finansiera den slopade fastighetsskatten föreslår vi att hälften av reavinster vid försäljning </w:t>
      </w:r>
      <w:r w:rsidR="006C1B8D" w:rsidRPr="004E3EB6">
        <w:t>ska</w:t>
      </w:r>
      <w:r w:rsidRPr="004E3EB6">
        <w:t xml:space="preserve"> tas upp till b</w:t>
      </w:r>
      <w:r w:rsidRPr="004E3EB6">
        <w:t>e</w:t>
      </w:r>
      <w:r w:rsidRPr="004E3EB6">
        <w:t>skattning även om man köper en annan – och dyrare – bostad. Uppskovsbeloppen har nu blivit gigantiska och uppgår till omkring 130 miljarder kronor. De växer med drygt 20 mi</w:t>
      </w:r>
      <w:r w:rsidRPr="004E3EB6">
        <w:t>l</w:t>
      </w:r>
      <w:r w:rsidRPr="004E3EB6">
        <w:t>jarder kronor per år. Ett viktigt skäl till de senast nämnda förslagen är att ett bortt</w:t>
      </w:r>
      <w:r w:rsidRPr="004E3EB6">
        <w:t>a</w:t>
      </w:r>
      <w:r w:rsidRPr="004E3EB6">
        <w:t>gande av fastighetsskatten – oaktat a</w:t>
      </w:r>
      <w:r w:rsidRPr="004E3EB6">
        <w:t>v</w:t>
      </w:r>
      <w:r w:rsidRPr="004E3EB6">
        <w:t>giften för kommunens kostnader – i annat fall på sina håll skulle leda till snabba värdestegringar på småhus och bostadsrätter. Mot bakgrund av den tendens till överhet</w:t>
      </w:r>
      <w:r w:rsidRPr="004E3EB6">
        <w:t>t</w:t>
      </w:r>
      <w:r w:rsidRPr="004E3EB6">
        <w:t>ning som finns på sina håll vore det oklokt att genom ofinansier</w:t>
      </w:r>
      <w:r w:rsidRPr="004E3EB6">
        <w:t>a</w:t>
      </w:r>
      <w:r w:rsidRPr="004E3EB6">
        <w:t>de skattesänkningar bidra till att den u</w:t>
      </w:r>
      <w:r w:rsidRPr="004E3EB6">
        <w:t>t</w:t>
      </w:r>
      <w:r w:rsidRPr="004E3EB6">
        <w:t>vecklingen förstärks.</w:t>
      </w:r>
    </w:p>
    <w:p w:rsidR="00C90039" w:rsidRPr="004E3EB6" w:rsidRDefault="00C90039" w:rsidP="000A3B41">
      <w:pPr>
        <w:spacing w:before="250"/>
        <w:rPr>
          <w:b/>
          <w:i/>
        </w:rPr>
      </w:pPr>
      <w:r w:rsidRPr="004E3EB6">
        <w:rPr>
          <w:b/>
          <w:i/>
        </w:rPr>
        <w:t>Avskaffa andra sjuklöneveckan</w:t>
      </w:r>
    </w:p>
    <w:p w:rsidR="00C90039" w:rsidRPr="004E3EB6" w:rsidRDefault="00C90039" w:rsidP="007160D2">
      <w:r w:rsidRPr="004E3EB6">
        <w:t>Den selektering på arbetsmarknaden som arbetsgivarnas medfinansieringsa</w:t>
      </w:r>
      <w:r w:rsidRPr="004E3EB6">
        <w:t>n</w:t>
      </w:r>
      <w:r w:rsidRPr="004E3EB6">
        <w:t>svar och ansvar för andra sjuklön</w:t>
      </w:r>
      <w:r w:rsidRPr="004E3EB6">
        <w:t>e</w:t>
      </w:r>
      <w:r w:rsidRPr="004E3EB6">
        <w:t xml:space="preserve">veckan medfört måste brytas. Tillsammans med </w:t>
      </w:r>
      <w:r w:rsidR="009C22C1" w:rsidRPr="004E3EB6">
        <w:t xml:space="preserve">Allians </w:t>
      </w:r>
      <w:r w:rsidRPr="004E3EB6">
        <w:t>för Sverige föreslår Kristdemokraterna att medfinanserings</w:t>
      </w:r>
      <w:r w:rsidR="007B57FE" w:rsidRPr="004E3EB6">
        <w:softHyphen/>
      </w:r>
      <w:r w:rsidRPr="004E3EB6">
        <w:t>ansvaret för arbetsgivarna sl</w:t>
      </w:r>
      <w:r w:rsidRPr="004E3EB6">
        <w:t>o</w:t>
      </w:r>
      <w:r w:rsidRPr="004E3EB6">
        <w:t>pas. Kristdemokraterna vill gå ett steg längre och även avskaffa företagens ansvar för den andra sjuklön</w:t>
      </w:r>
      <w:r w:rsidRPr="004E3EB6">
        <w:t>e</w:t>
      </w:r>
      <w:r w:rsidRPr="004E3EB6">
        <w:t>veckan. Vi anser att staten ska bära försäkringsansvaret för människors sjukdom och inte a</w:t>
      </w:r>
      <w:r w:rsidRPr="004E3EB6">
        <w:t>r</w:t>
      </w:r>
      <w:r w:rsidRPr="004E3EB6">
        <w:t>betsg</w:t>
      </w:r>
      <w:r w:rsidRPr="004E3EB6">
        <w:t>i</w:t>
      </w:r>
      <w:r w:rsidRPr="004E3EB6">
        <w:t xml:space="preserve">varna. Den överskjutning av detta ansvar som </w:t>
      </w:r>
      <w:r w:rsidR="009C22C1" w:rsidRPr="004E3EB6">
        <w:t xml:space="preserve">Socialdemokraterna </w:t>
      </w:r>
      <w:r w:rsidRPr="004E3EB6">
        <w:t>målmedvetet genomfört håller på att skapa en obehaglig a</w:t>
      </w:r>
      <w:r w:rsidRPr="004E3EB6">
        <w:t>r</w:t>
      </w:r>
      <w:r w:rsidRPr="004E3EB6">
        <w:t>betsmarknad som inte förmår ge plats åt dem som är mer sjukdomsbenä</w:t>
      </w:r>
      <w:r w:rsidRPr="004E3EB6">
        <w:t>g</w:t>
      </w:r>
      <w:r w:rsidRPr="004E3EB6">
        <w:t>na än andra.</w:t>
      </w:r>
    </w:p>
    <w:p w:rsidR="00C90039" w:rsidRPr="004E3EB6" w:rsidRDefault="00C90039" w:rsidP="000A3B41">
      <w:pPr>
        <w:spacing w:before="250"/>
        <w:rPr>
          <w:b/>
          <w:i/>
        </w:rPr>
      </w:pPr>
      <w:r w:rsidRPr="004E3EB6">
        <w:rPr>
          <w:b/>
          <w:i/>
        </w:rPr>
        <w:t>Höj garantipensionen!</w:t>
      </w:r>
    </w:p>
    <w:p w:rsidR="00C90039" w:rsidRPr="004E3EB6" w:rsidRDefault="00C90039" w:rsidP="007160D2">
      <w:r w:rsidRPr="004E3EB6">
        <w:t>I vårt land lever över 800 000 av våra äldre på inkomster som vanliga i</w:t>
      </w:r>
      <w:r w:rsidRPr="004E3EB6">
        <w:t>n</w:t>
      </w:r>
      <w:r w:rsidRPr="004E3EB6">
        <w:t>komsttagare skulle betrakta som helt orimliga för egen del. En garantipensi</w:t>
      </w:r>
      <w:r w:rsidRPr="004E3EB6">
        <w:t>o</w:t>
      </w:r>
      <w:r w:rsidRPr="004E3EB6">
        <w:t>när får 2006 blygsamma 7</w:t>
      </w:r>
      <w:r w:rsidR="005D156E" w:rsidRPr="004E3EB6">
        <w:t> </w:t>
      </w:r>
      <w:r w:rsidRPr="004E3EB6">
        <w:t>047 kronor i månaden – före skatt! Kristdemokr</w:t>
      </w:r>
      <w:r w:rsidRPr="004E3EB6">
        <w:t>a</w:t>
      </w:r>
      <w:r w:rsidRPr="004E3EB6">
        <w:t>terna föreslår nu av anständighetsskäl att denna nivå höjs rejält med 853 kr</w:t>
      </w:r>
      <w:r w:rsidRPr="004E3EB6">
        <w:t>o</w:t>
      </w:r>
      <w:r w:rsidRPr="004E3EB6">
        <w:t>nor per månad till 7</w:t>
      </w:r>
      <w:r w:rsidR="005D156E" w:rsidRPr="004E3EB6">
        <w:t> </w:t>
      </w:r>
      <w:r w:rsidRPr="004E3EB6">
        <w:t>900 kr</w:t>
      </w:r>
      <w:r w:rsidRPr="004E3EB6">
        <w:t>o</w:t>
      </w:r>
      <w:r w:rsidRPr="004E3EB6">
        <w:t xml:space="preserve">nor.   </w:t>
      </w:r>
    </w:p>
    <w:p w:rsidR="00C90039" w:rsidRPr="004E3EB6" w:rsidRDefault="00C90039" w:rsidP="000A3B41">
      <w:pPr>
        <w:spacing w:before="250"/>
        <w:rPr>
          <w:b/>
          <w:i/>
        </w:rPr>
      </w:pPr>
      <w:r w:rsidRPr="004E3EB6">
        <w:rPr>
          <w:b/>
          <w:i/>
        </w:rPr>
        <w:t>Inför boendegaranti för 85</w:t>
      </w:r>
      <w:r w:rsidR="005D156E" w:rsidRPr="004E3EB6">
        <w:rPr>
          <w:b/>
          <w:i/>
        </w:rPr>
        <w:t>-plus</w:t>
      </w:r>
    </w:p>
    <w:p w:rsidR="00C90039" w:rsidRPr="004E3EB6" w:rsidRDefault="00C90039" w:rsidP="007160D2">
      <w:r w:rsidRPr="004E3EB6">
        <w:t>Nästan 230 000 av svenskarna har fyllt 85 år. En del är friska och pigga m</w:t>
      </w:r>
      <w:r w:rsidRPr="004E3EB6">
        <w:t>e</w:t>
      </w:r>
      <w:r w:rsidRPr="004E3EB6">
        <w:t>dan en del känner sig mer krassliga. Tyvärr faller en grupp äldre mellan land</w:t>
      </w:r>
      <w:r w:rsidRPr="004E3EB6">
        <w:t>s</w:t>
      </w:r>
      <w:r w:rsidRPr="004E3EB6">
        <w:t>tingens och kommunernas stolar när problem uppstår. Det finns tyvärr exempel på hur komm</w:t>
      </w:r>
      <w:r w:rsidRPr="004E3EB6">
        <w:t>u</w:t>
      </w:r>
      <w:r w:rsidRPr="004E3EB6">
        <w:t>ner inte gör samma medicinska bedömning som den äldre och den anhörige och nekar den äldre i</w:t>
      </w:r>
      <w:r w:rsidR="005D156E" w:rsidRPr="004E3EB6">
        <w:t xml:space="preserve"> </w:t>
      </w:r>
      <w:r w:rsidRPr="004E3EB6">
        <w:t>fråga en plats i ett anpassat äl</w:t>
      </w:r>
      <w:r w:rsidRPr="004E3EB6">
        <w:t>d</w:t>
      </w:r>
      <w:r w:rsidRPr="004E3EB6">
        <w:t xml:space="preserve">reboende. </w:t>
      </w:r>
    </w:p>
    <w:p w:rsidR="00C90039" w:rsidRPr="004E3EB6" w:rsidRDefault="00C90039" w:rsidP="007160D2">
      <w:pPr>
        <w:pStyle w:val="Normaltindrag"/>
      </w:pPr>
      <w:r w:rsidRPr="004E3EB6">
        <w:t xml:space="preserve">Vi </w:t>
      </w:r>
      <w:r w:rsidR="006C1B8D" w:rsidRPr="004E3EB6">
        <w:t>Kristdemokrat</w:t>
      </w:r>
      <w:r w:rsidRPr="004E3EB6">
        <w:t>er menar att detta är ovärdigt Sverige och att den enskilde och hans eller hennes anhöriga själva alltid ska kunna bedöma behovet. Kommunerna ska därför stimul</w:t>
      </w:r>
      <w:r w:rsidRPr="004E3EB6">
        <w:t>e</w:t>
      </w:r>
      <w:r w:rsidRPr="004E3EB6">
        <w:t xml:space="preserve">ras till att bereda plats i anpassat äldreboende åt alla som fyllt 85 år och som önskar att få komma in.  </w:t>
      </w:r>
    </w:p>
    <w:p w:rsidR="00046EB5" w:rsidRPr="004E3EB6" w:rsidRDefault="00C90039" w:rsidP="007160D2">
      <w:pPr>
        <w:pStyle w:val="Normaltindrag"/>
      </w:pPr>
      <w:r w:rsidRPr="004E3EB6">
        <w:t>För detta ändamål anslår Kristdemokraterna därför att ett statligt stöd om 1 miljard kronor införs för att boendegarantin ska kunna omfatta landets samtl</w:t>
      </w:r>
      <w:r w:rsidRPr="004E3EB6">
        <w:t>i</w:t>
      </w:r>
      <w:r w:rsidRPr="004E3EB6">
        <w:t>ga kommuner. Resurstil</w:t>
      </w:r>
      <w:r w:rsidRPr="004E3EB6">
        <w:t>l</w:t>
      </w:r>
      <w:r w:rsidRPr="004E3EB6">
        <w:t>skotten ska gå till att understödja finansiering av nybyggnad och ombyg</w:t>
      </w:r>
      <w:r w:rsidRPr="004E3EB6">
        <w:t>g</w:t>
      </w:r>
      <w:r w:rsidRPr="004E3EB6">
        <w:t>nad av boenden för äldre.</w:t>
      </w:r>
    </w:p>
    <w:p w:rsidR="00C90039" w:rsidRPr="004E3EB6" w:rsidRDefault="00C90039" w:rsidP="00411202">
      <w:pPr>
        <w:pStyle w:val="Tabellochbildrubrik"/>
      </w:pPr>
      <w:r w:rsidRPr="004E3EB6">
        <w:t xml:space="preserve">Tabell </w:t>
      </w:r>
      <w:r w:rsidRPr="004E3EB6">
        <w:fldChar w:fldCharType="begin" w:fldLock="1"/>
      </w:r>
      <w:r w:rsidRPr="004E3EB6">
        <w:instrText xml:space="preserve"> STYLEREF 1 \s </w:instrText>
      </w:r>
      <w:r w:rsidRPr="004E3EB6">
        <w:fldChar w:fldCharType="separate"/>
      </w:r>
      <w:r w:rsidR="00550115" w:rsidRPr="004E3EB6">
        <w:t>4</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1</w:t>
      </w:r>
      <w:r w:rsidRPr="004E3EB6">
        <w:fldChar w:fldCharType="end"/>
      </w:r>
      <w:r w:rsidRPr="004E3EB6">
        <w:t xml:space="preserve"> Kristdemokraternas preliminära budgetpolitik utöver Allians för Sverige 2008</w:t>
      </w:r>
    </w:p>
    <w:p w:rsidR="00C90039" w:rsidRPr="004E3EB6" w:rsidRDefault="00C90039" w:rsidP="00411202">
      <w:pPr>
        <w:pStyle w:val="Tabellochbild-underrubrik"/>
      </w:pPr>
      <w:r w:rsidRPr="004E3EB6">
        <w:t>Miljoner kronor</w:t>
      </w:r>
    </w:p>
    <w:tbl>
      <w:tblPr>
        <w:tblW w:w="6242" w:type="dxa"/>
        <w:tblLayout w:type="fixed"/>
        <w:tblCellMar>
          <w:left w:w="70" w:type="dxa"/>
          <w:right w:w="70" w:type="dxa"/>
        </w:tblCellMar>
        <w:tblLook w:val="0000" w:firstRow="0" w:lastRow="0" w:firstColumn="0" w:lastColumn="0" w:noHBand="0" w:noVBand="0"/>
      </w:tblPr>
      <w:tblGrid>
        <w:gridCol w:w="2724"/>
        <w:gridCol w:w="670"/>
        <w:gridCol w:w="2134"/>
        <w:gridCol w:w="714"/>
      </w:tblGrid>
      <w:tr w:rsidR="00C90039" w:rsidRPr="004E3EB6">
        <w:trPr>
          <w:cantSplit/>
          <w:trHeight w:val="232"/>
        </w:trPr>
        <w:tc>
          <w:tcPr>
            <w:tcW w:w="2182" w:type="pct"/>
            <w:tcBorders>
              <w:top w:val="single" w:sz="8" w:space="0" w:color="auto"/>
              <w:bottom w:val="single" w:sz="8" w:space="0" w:color="auto"/>
            </w:tcBorders>
            <w:noWrap/>
            <w:vAlign w:val="bottom"/>
          </w:tcPr>
          <w:p w:rsidR="00C90039" w:rsidRPr="004E3EB6" w:rsidRDefault="00C90039" w:rsidP="00411202">
            <w:pPr>
              <w:pStyle w:val="Tabell-rad"/>
            </w:pPr>
            <w:r w:rsidRPr="004E3EB6">
              <w:t>Finansiering utanför alliansen</w:t>
            </w:r>
          </w:p>
        </w:tc>
        <w:tc>
          <w:tcPr>
            <w:tcW w:w="537" w:type="pct"/>
            <w:tcBorders>
              <w:top w:val="single" w:sz="8" w:space="0" w:color="auto"/>
              <w:bottom w:val="single" w:sz="8" w:space="0" w:color="auto"/>
            </w:tcBorders>
            <w:noWrap/>
            <w:vAlign w:val="bottom"/>
          </w:tcPr>
          <w:p w:rsidR="00C90039" w:rsidRPr="004E3EB6" w:rsidRDefault="00C90039" w:rsidP="007B57FE">
            <w:pPr>
              <w:pStyle w:val="Tabell-rad"/>
              <w:ind w:right="57"/>
              <w:jc w:val="right"/>
            </w:pPr>
            <w:r w:rsidRPr="004E3EB6">
              <w:t>2008</w:t>
            </w:r>
          </w:p>
        </w:tc>
        <w:tc>
          <w:tcPr>
            <w:tcW w:w="1709" w:type="pct"/>
            <w:tcBorders>
              <w:top w:val="single" w:sz="8" w:space="0" w:color="auto"/>
              <w:bottom w:val="single" w:sz="8" w:space="0" w:color="auto"/>
            </w:tcBorders>
            <w:noWrap/>
            <w:vAlign w:val="bottom"/>
          </w:tcPr>
          <w:p w:rsidR="00C90039" w:rsidRPr="004E3EB6" w:rsidRDefault="00C90039" w:rsidP="00411202">
            <w:pPr>
              <w:pStyle w:val="Tabell-rad"/>
            </w:pPr>
            <w:r w:rsidRPr="004E3EB6">
              <w:t>Större reformer utanför alliansen</w:t>
            </w:r>
          </w:p>
        </w:tc>
        <w:tc>
          <w:tcPr>
            <w:tcW w:w="572" w:type="pct"/>
            <w:tcBorders>
              <w:top w:val="single" w:sz="8" w:space="0" w:color="auto"/>
              <w:bottom w:val="single" w:sz="8" w:space="0" w:color="auto"/>
            </w:tcBorders>
            <w:noWrap/>
            <w:vAlign w:val="bottom"/>
          </w:tcPr>
          <w:p w:rsidR="00C90039" w:rsidRPr="004E3EB6" w:rsidRDefault="00C90039" w:rsidP="00D41EA5">
            <w:pPr>
              <w:pStyle w:val="Tabell-rad"/>
              <w:jc w:val="right"/>
            </w:pPr>
            <w:r w:rsidRPr="004E3EB6">
              <w:t>2008</w:t>
            </w:r>
          </w:p>
        </w:tc>
      </w:tr>
      <w:tr w:rsidR="00C90039" w:rsidRPr="004E3EB6">
        <w:trPr>
          <w:cantSplit/>
          <w:trHeight w:val="249"/>
        </w:trPr>
        <w:tc>
          <w:tcPr>
            <w:tcW w:w="2182" w:type="pct"/>
            <w:tcBorders>
              <w:top w:val="single" w:sz="8" w:space="0" w:color="auto"/>
            </w:tcBorders>
            <w:noWrap/>
            <w:vAlign w:val="bottom"/>
          </w:tcPr>
          <w:p w:rsidR="00C90039" w:rsidRPr="004E3EB6" w:rsidRDefault="00C90039" w:rsidP="00411202">
            <w:pPr>
              <w:pStyle w:val="Tabell-rad"/>
            </w:pPr>
            <w:r w:rsidRPr="004E3EB6">
              <w:t>Minskad avdragsrätt pensionssparande</w:t>
            </w:r>
          </w:p>
        </w:tc>
        <w:tc>
          <w:tcPr>
            <w:tcW w:w="537" w:type="pct"/>
            <w:tcBorders>
              <w:top w:val="single" w:sz="8" w:space="0" w:color="auto"/>
            </w:tcBorders>
            <w:noWrap/>
            <w:vAlign w:val="bottom"/>
          </w:tcPr>
          <w:p w:rsidR="00C90039" w:rsidRPr="004E3EB6" w:rsidRDefault="00C90039" w:rsidP="007B57FE">
            <w:pPr>
              <w:pStyle w:val="Tabell-rad"/>
              <w:ind w:right="57"/>
              <w:jc w:val="right"/>
            </w:pPr>
            <w:r w:rsidRPr="004E3EB6">
              <w:t>+1 300</w:t>
            </w:r>
          </w:p>
        </w:tc>
        <w:tc>
          <w:tcPr>
            <w:tcW w:w="1709" w:type="pct"/>
            <w:tcBorders>
              <w:top w:val="single" w:sz="8" w:space="0" w:color="auto"/>
            </w:tcBorders>
            <w:noWrap/>
            <w:vAlign w:val="bottom"/>
          </w:tcPr>
          <w:p w:rsidR="00C90039" w:rsidRPr="004E3EB6" w:rsidRDefault="00C90039" w:rsidP="00411202">
            <w:pPr>
              <w:pStyle w:val="Tabell-rad"/>
            </w:pPr>
            <w:r w:rsidRPr="004E3EB6">
              <w:t>Skattereduktion gåvor till ideell verksamhet</w:t>
            </w:r>
          </w:p>
        </w:tc>
        <w:tc>
          <w:tcPr>
            <w:tcW w:w="572" w:type="pct"/>
            <w:tcBorders>
              <w:top w:val="single" w:sz="8" w:space="0" w:color="auto"/>
            </w:tcBorders>
            <w:noWrap/>
            <w:vAlign w:val="bottom"/>
          </w:tcPr>
          <w:p w:rsidR="00C90039" w:rsidRPr="004E3EB6" w:rsidRDefault="00C90039" w:rsidP="00D41EA5">
            <w:pPr>
              <w:pStyle w:val="Tabell-rad"/>
              <w:jc w:val="right"/>
            </w:pPr>
            <w:r w:rsidRPr="004E3EB6">
              <w:t>-700</w:t>
            </w:r>
          </w:p>
        </w:tc>
      </w:tr>
      <w:tr w:rsidR="00C90039" w:rsidRPr="004E3EB6">
        <w:trPr>
          <w:cantSplit/>
          <w:trHeight w:val="249"/>
        </w:trPr>
        <w:tc>
          <w:tcPr>
            <w:tcW w:w="2182" w:type="pct"/>
            <w:shd w:val="clear" w:color="auto" w:fill="FFFFFF"/>
            <w:noWrap/>
            <w:vAlign w:val="bottom"/>
          </w:tcPr>
          <w:p w:rsidR="00C90039" w:rsidRPr="004E3EB6" w:rsidRDefault="00C90039" w:rsidP="00411202">
            <w:pPr>
              <w:pStyle w:val="Tabell-rad"/>
            </w:pPr>
            <w:r w:rsidRPr="004E3EB6">
              <w:t>Justerat grundavdrag</w:t>
            </w:r>
          </w:p>
        </w:tc>
        <w:tc>
          <w:tcPr>
            <w:tcW w:w="537" w:type="pct"/>
            <w:noWrap/>
            <w:vAlign w:val="bottom"/>
          </w:tcPr>
          <w:p w:rsidR="00C90039" w:rsidRPr="004E3EB6" w:rsidRDefault="00C90039" w:rsidP="007B57FE">
            <w:pPr>
              <w:pStyle w:val="Tabell-rad"/>
              <w:ind w:right="57"/>
              <w:jc w:val="right"/>
            </w:pPr>
            <w:r w:rsidRPr="004E3EB6">
              <w:t>+3 500</w:t>
            </w:r>
          </w:p>
        </w:tc>
        <w:tc>
          <w:tcPr>
            <w:tcW w:w="1709" w:type="pct"/>
            <w:noWrap/>
            <w:vAlign w:val="bottom"/>
          </w:tcPr>
          <w:p w:rsidR="00C90039" w:rsidRPr="004E3EB6" w:rsidRDefault="00C90039" w:rsidP="00411202">
            <w:pPr>
              <w:pStyle w:val="Tabell-rad"/>
            </w:pPr>
            <w:r w:rsidRPr="004E3EB6">
              <w:t>Drivmedel (moms 12</w:t>
            </w:r>
            <w:r w:rsidR="008C05D3" w:rsidRPr="004E3EB6">
              <w:t xml:space="preserve"> </w:t>
            </w:r>
            <w:r w:rsidRPr="004E3EB6">
              <w:t>%)</w:t>
            </w:r>
          </w:p>
        </w:tc>
        <w:tc>
          <w:tcPr>
            <w:tcW w:w="572" w:type="pct"/>
            <w:noWrap/>
            <w:vAlign w:val="bottom"/>
          </w:tcPr>
          <w:p w:rsidR="00C90039" w:rsidRPr="004E3EB6" w:rsidRDefault="00C90039" w:rsidP="00D41EA5">
            <w:pPr>
              <w:pStyle w:val="Tabell-rad"/>
              <w:jc w:val="right"/>
            </w:pPr>
            <w:r w:rsidRPr="004E3EB6">
              <w:t>-4 100</w:t>
            </w:r>
          </w:p>
        </w:tc>
      </w:tr>
      <w:tr w:rsidR="00C90039" w:rsidRPr="004E3EB6">
        <w:trPr>
          <w:cantSplit/>
          <w:trHeight w:val="249"/>
        </w:trPr>
        <w:tc>
          <w:tcPr>
            <w:tcW w:w="2182" w:type="pct"/>
            <w:noWrap/>
            <w:vAlign w:val="bottom"/>
          </w:tcPr>
          <w:p w:rsidR="00C90039" w:rsidRPr="004E3EB6" w:rsidRDefault="00C90039" w:rsidP="00411202">
            <w:pPr>
              <w:pStyle w:val="Tabell-rad"/>
            </w:pPr>
            <w:r w:rsidRPr="004E3EB6">
              <w:t>Höjd bolagsskatt</w:t>
            </w:r>
          </w:p>
        </w:tc>
        <w:tc>
          <w:tcPr>
            <w:tcW w:w="537" w:type="pct"/>
            <w:noWrap/>
            <w:vAlign w:val="bottom"/>
          </w:tcPr>
          <w:p w:rsidR="00C90039" w:rsidRPr="004E3EB6" w:rsidRDefault="00C90039" w:rsidP="007B57FE">
            <w:pPr>
              <w:pStyle w:val="Tabell-rad"/>
              <w:ind w:right="57"/>
              <w:jc w:val="right"/>
            </w:pPr>
            <w:r w:rsidRPr="004E3EB6">
              <w:t>+7 000</w:t>
            </w:r>
          </w:p>
        </w:tc>
        <w:tc>
          <w:tcPr>
            <w:tcW w:w="1709" w:type="pct"/>
            <w:noWrap/>
            <w:vAlign w:val="bottom"/>
          </w:tcPr>
          <w:p w:rsidR="00C90039" w:rsidRPr="004E3EB6" w:rsidRDefault="00C90039" w:rsidP="00411202">
            <w:pPr>
              <w:pStyle w:val="Tabell-rad"/>
            </w:pPr>
            <w:r w:rsidRPr="004E3EB6">
              <w:t>Skatteavdrag för bosparande</w:t>
            </w:r>
          </w:p>
        </w:tc>
        <w:tc>
          <w:tcPr>
            <w:tcW w:w="572" w:type="pct"/>
            <w:noWrap/>
            <w:vAlign w:val="bottom"/>
          </w:tcPr>
          <w:p w:rsidR="00C90039" w:rsidRPr="004E3EB6" w:rsidRDefault="00C90039" w:rsidP="00D41EA5">
            <w:pPr>
              <w:pStyle w:val="Tabell-rad"/>
              <w:jc w:val="right"/>
            </w:pPr>
            <w:r w:rsidRPr="004E3EB6">
              <w:t>-500</w:t>
            </w:r>
          </w:p>
        </w:tc>
      </w:tr>
      <w:tr w:rsidR="00C90039" w:rsidRPr="004E3EB6">
        <w:trPr>
          <w:cantSplit/>
          <w:trHeight w:val="249"/>
        </w:trPr>
        <w:tc>
          <w:tcPr>
            <w:tcW w:w="2182" w:type="pct"/>
            <w:noWrap/>
            <w:vAlign w:val="bottom"/>
          </w:tcPr>
          <w:p w:rsidR="00C90039" w:rsidRPr="004E3EB6" w:rsidRDefault="00C90039" w:rsidP="00411202">
            <w:pPr>
              <w:pStyle w:val="Tabell-rad"/>
            </w:pPr>
            <w:r w:rsidRPr="004E3EB6">
              <w:t>Effekter av 2:a karensdag från 2008</w:t>
            </w:r>
          </w:p>
        </w:tc>
        <w:tc>
          <w:tcPr>
            <w:tcW w:w="537" w:type="pct"/>
            <w:noWrap/>
            <w:vAlign w:val="bottom"/>
          </w:tcPr>
          <w:p w:rsidR="00C90039" w:rsidRPr="004E3EB6" w:rsidRDefault="00C90039" w:rsidP="007B57FE">
            <w:pPr>
              <w:pStyle w:val="Tabell-rad"/>
              <w:ind w:right="57"/>
              <w:jc w:val="right"/>
            </w:pPr>
            <w:r w:rsidRPr="004E3EB6">
              <w:t>+3 100</w:t>
            </w:r>
          </w:p>
        </w:tc>
        <w:tc>
          <w:tcPr>
            <w:tcW w:w="1709" w:type="pct"/>
            <w:noWrap/>
            <w:vAlign w:val="bottom"/>
          </w:tcPr>
          <w:p w:rsidR="00C90039" w:rsidRPr="004E3EB6" w:rsidRDefault="00C90039" w:rsidP="00411202">
            <w:pPr>
              <w:pStyle w:val="Tabell-rad"/>
            </w:pPr>
            <w:r w:rsidRPr="004E3EB6">
              <w:t>Garantipensionärer +853 kronor per månad</w:t>
            </w:r>
          </w:p>
        </w:tc>
        <w:tc>
          <w:tcPr>
            <w:tcW w:w="572" w:type="pct"/>
            <w:noWrap/>
            <w:vAlign w:val="bottom"/>
          </w:tcPr>
          <w:p w:rsidR="00C90039" w:rsidRPr="004E3EB6" w:rsidRDefault="00C90039" w:rsidP="00D41EA5">
            <w:pPr>
              <w:pStyle w:val="Tabell-rad"/>
              <w:jc w:val="right"/>
            </w:pPr>
            <w:r w:rsidRPr="004E3EB6">
              <w:t>-4 300</w:t>
            </w:r>
          </w:p>
        </w:tc>
      </w:tr>
      <w:tr w:rsidR="00C90039" w:rsidRPr="004E3EB6">
        <w:trPr>
          <w:cantSplit/>
          <w:trHeight w:val="249"/>
        </w:trPr>
        <w:tc>
          <w:tcPr>
            <w:tcW w:w="2182" w:type="pct"/>
            <w:noWrap/>
            <w:vAlign w:val="bottom"/>
          </w:tcPr>
          <w:p w:rsidR="00C90039" w:rsidRPr="004E3EB6" w:rsidRDefault="00C90039" w:rsidP="00411202">
            <w:pPr>
              <w:pStyle w:val="Tabell-rad"/>
            </w:pPr>
            <w:r w:rsidRPr="004E3EB6">
              <w:t>Generell moms (25 %) på tidskrifter</w:t>
            </w:r>
          </w:p>
        </w:tc>
        <w:tc>
          <w:tcPr>
            <w:tcW w:w="537" w:type="pct"/>
            <w:noWrap/>
            <w:vAlign w:val="bottom"/>
          </w:tcPr>
          <w:p w:rsidR="00C90039" w:rsidRPr="004E3EB6" w:rsidRDefault="00C90039" w:rsidP="007B57FE">
            <w:pPr>
              <w:pStyle w:val="Tabell-rad"/>
              <w:ind w:right="57"/>
              <w:jc w:val="right"/>
            </w:pPr>
            <w:r w:rsidRPr="004E3EB6">
              <w:t>+500</w:t>
            </w:r>
          </w:p>
        </w:tc>
        <w:tc>
          <w:tcPr>
            <w:tcW w:w="1709" w:type="pct"/>
            <w:noWrap/>
            <w:vAlign w:val="bottom"/>
          </w:tcPr>
          <w:p w:rsidR="00C90039" w:rsidRPr="004E3EB6" w:rsidRDefault="00C90039" w:rsidP="00411202">
            <w:pPr>
              <w:pStyle w:val="Tabell-rad"/>
            </w:pPr>
            <w:r w:rsidRPr="004E3EB6">
              <w:t>Beskattat barnbidrag</w:t>
            </w:r>
          </w:p>
        </w:tc>
        <w:tc>
          <w:tcPr>
            <w:tcW w:w="572" w:type="pct"/>
            <w:noWrap/>
            <w:vAlign w:val="bottom"/>
          </w:tcPr>
          <w:p w:rsidR="00C90039" w:rsidRPr="004E3EB6" w:rsidRDefault="00C90039" w:rsidP="00D41EA5">
            <w:pPr>
              <w:pStyle w:val="Tabell-rad"/>
              <w:jc w:val="right"/>
            </w:pPr>
            <w:r w:rsidRPr="004E3EB6">
              <w:t>-400</w:t>
            </w:r>
          </w:p>
        </w:tc>
      </w:tr>
      <w:tr w:rsidR="00C90039" w:rsidRPr="004E3EB6">
        <w:trPr>
          <w:cantSplit/>
          <w:trHeight w:val="249"/>
        </w:trPr>
        <w:tc>
          <w:tcPr>
            <w:tcW w:w="2182" w:type="pct"/>
            <w:noWrap/>
            <w:vAlign w:val="bottom"/>
          </w:tcPr>
          <w:p w:rsidR="00C90039" w:rsidRPr="004E3EB6" w:rsidRDefault="00C90039" w:rsidP="00411202">
            <w:pPr>
              <w:pStyle w:val="Tabell-rad"/>
            </w:pPr>
            <w:r w:rsidRPr="004E3EB6">
              <w:t>Sänkta införselkvoter av alkohol</w:t>
            </w:r>
          </w:p>
        </w:tc>
        <w:tc>
          <w:tcPr>
            <w:tcW w:w="537" w:type="pct"/>
            <w:noWrap/>
            <w:vAlign w:val="bottom"/>
          </w:tcPr>
          <w:p w:rsidR="00C90039" w:rsidRPr="004E3EB6" w:rsidRDefault="00C90039" w:rsidP="007B57FE">
            <w:pPr>
              <w:pStyle w:val="Tabell-rad"/>
              <w:ind w:right="57"/>
              <w:jc w:val="right"/>
            </w:pPr>
            <w:r w:rsidRPr="004E3EB6">
              <w:t>+3 500</w:t>
            </w:r>
          </w:p>
        </w:tc>
        <w:tc>
          <w:tcPr>
            <w:tcW w:w="1709" w:type="pct"/>
            <w:noWrap/>
            <w:vAlign w:val="bottom"/>
          </w:tcPr>
          <w:p w:rsidR="00C90039" w:rsidRPr="004E3EB6" w:rsidRDefault="00C90039" w:rsidP="00411202">
            <w:pPr>
              <w:pStyle w:val="Tabell-rad"/>
            </w:pPr>
            <w:r w:rsidRPr="004E3EB6">
              <w:t>Fastighetsskatt (netto)</w:t>
            </w:r>
          </w:p>
        </w:tc>
        <w:tc>
          <w:tcPr>
            <w:tcW w:w="572" w:type="pct"/>
            <w:noWrap/>
            <w:vAlign w:val="bottom"/>
          </w:tcPr>
          <w:p w:rsidR="00C90039" w:rsidRPr="004E3EB6" w:rsidRDefault="00C90039" w:rsidP="00D41EA5">
            <w:pPr>
              <w:pStyle w:val="Tabell-rad"/>
              <w:jc w:val="right"/>
            </w:pPr>
            <w:r w:rsidRPr="004E3EB6">
              <w:t>-5 800</w:t>
            </w:r>
          </w:p>
        </w:tc>
      </w:tr>
      <w:tr w:rsidR="00C90039" w:rsidRPr="004E3EB6">
        <w:trPr>
          <w:cantSplit/>
          <w:trHeight w:val="249"/>
        </w:trPr>
        <w:tc>
          <w:tcPr>
            <w:tcW w:w="2182" w:type="pct"/>
            <w:noWrap/>
            <w:vAlign w:val="bottom"/>
          </w:tcPr>
          <w:p w:rsidR="00C90039" w:rsidRPr="004E3EB6" w:rsidRDefault="00C90039" w:rsidP="00411202">
            <w:pPr>
              <w:pStyle w:val="Tabell-rad"/>
            </w:pPr>
            <w:r w:rsidRPr="004E3EB6">
              <w:t>Avskaffad koldioxidskattebefrielse för torv</w:t>
            </w:r>
          </w:p>
        </w:tc>
        <w:tc>
          <w:tcPr>
            <w:tcW w:w="537" w:type="pct"/>
            <w:noWrap/>
            <w:vAlign w:val="bottom"/>
          </w:tcPr>
          <w:p w:rsidR="00C90039" w:rsidRPr="004E3EB6" w:rsidRDefault="00C90039" w:rsidP="007B57FE">
            <w:pPr>
              <w:pStyle w:val="Tabell-rad"/>
              <w:ind w:right="57"/>
              <w:jc w:val="right"/>
            </w:pPr>
            <w:r w:rsidRPr="004E3EB6">
              <w:t>+770</w:t>
            </w:r>
          </w:p>
        </w:tc>
        <w:tc>
          <w:tcPr>
            <w:tcW w:w="1709" w:type="pct"/>
            <w:noWrap/>
            <w:vAlign w:val="bottom"/>
          </w:tcPr>
          <w:p w:rsidR="00C90039" w:rsidRPr="004E3EB6" w:rsidRDefault="00C90039" w:rsidP="00411202">
            <w:pPr>
              <w:pStyle w:val="Tabell-rad"/>
            </w:pPr>
            <w:r w:rsidRPr="004E3EB6">
              <w:t>Höjd brytpunkt för statlig inkomstskatt</w:t>
            </w:r>
          </w:p>
        </w:tc>
        <w:tc>
          <w:tcPr>
            <w:tcW w:w="572" w:type="pct"/>
            <w:noWrap/>
            <w:vAlign w:val="bottom"/>
          </w:tcPr>
          <w:p w:rsidR="00C90039" w:rsidRPr="004E3EB6" w:rsidRDefault="00C90039" w:rsidP="00D41EA5">
            <w:pPr>
              <w:pStyle w:val="Tabell-rad"/>
              <w:jc w:val="right"/>
            </w:pPr>
            <w:r w:rsidRPr="004E3EB6">
              <w:t>-7 100</w:t>
            </w:r>
          </w:p>
        </w:tc>
      </w:tr>
      <w:tr w:rsidR="00C90039" w:rsidRPr="004E3EB6">
        <w:trPr>
          <w:cantSplit/>
          <w:trHeight w:val="249"/>
        </w:trPr>
        <w:tc>
          <w:tcPr>
            <w:tcW w:w="2182" w:type="pct"/>
            <w:noWrap/>
            <w:vAlign w:val="bottom"/>
          </w:tcPr>
          <w:p w:rsidR="00C90039" w:rsidRPr="004E3EB6" w:rsidRDefault="00C90039" w:rsidP="00411202">
            <w:pPr>
              <w:pStyle w:val="Tabell-rad"/>
            </w:pPr>
            <w:r w:rsidRPr="004E3EB6">
              <w:t>Slopat skattestöd till miljöinvesteringar i offentliga lokaler</w:t>
            </w:r>
          </w:p>
        </w:tc>
        <w:tc>
          <w:tcPr>
            <w:tcW w:w="537" w:type="pct"/>
            <w:noWrap/>
            <w:vAlign w:val="bottom"/>
          </w:tcPr>
          <w:p w:rsidR="00C90039" w:rsidRPr="004E3EB6" w:rsidRDefault="00C90039" w:rsidP="007B57FE">
            <w:pPr>
              <w:pStyle w:val="Tabell-rad"/>
              <w:ind w:right="57"/>
              <w:jc w:val="right"/>
            </w:pPr>
            <w:r w:rsidRPr="004E3EB6">
              <w:t>+500</w:t>
            </w:r>
          </w:p>
        </w:tc>
        <w:tc>
          <w:tcPr>
            <w:tcW w:w="1709" w:type="pct"/>
            <w:noWrap/>
            <w:vAlign w:val="bottom"/>
          </w:tcPr>
          <w:p w:rsidR="00C90039" w:rsidRPr="004E3EB6" w:rsidRDefault="00C90039" w:rsidP="00411202">
            <w:pPr>
              <w:pStyle w:val="Tabell-rad"/>
            </w:pPr>
            <w:r w:rsidRPr="004E3EB6">
              <w:t>Nej till skatt på flygresor</w:t>
            </w:r>
          </w:p>
        </w:tc>
        <w:tc>
          <w:tcPr>
            <w:tcW w:w="572" w:type="pct"/>
            <w:noWrap/>
            <w:vAlign w:val="bottom"/>
          </w:tcPr>
          <w:p w:rsidR="00C90039" w:rsidRPr="004E3EB6" w:rsidRDefault="00C90039" w:rsidP="00D41EA5">
            <w:pPr>
              <w:pStyle w:val="Tabell-rad"/>
              <w:jc w:val="right"/>
            </w:pPr>
            <w:r w:rsidRPr="004E3EB6">
              <w:t>-1 060</w:t>
            </w:r>
          </w:p>
        </w:tc>
      </w:tr>
      <w:tr w:rsidR="00C90039" w:rsidRPr="004E3EB6">
        <w:trPr>
          <w:cantSplit/>
          <w:trHeight w:val="249"/>
        </w:trPr>
        <w:tc>
          <w:tcPr>
            <w:tcW w:w="2182" w:type="pct"/>
            <w:noWrap/>
            <w:vAlign w:val="bottom"/>
          </w:tcPr>
          <w:p w:rsidR="00C90039" w:rsidRPr="004E3EB6" w:rsidRDefault="00C90039" w:rsidP="00411202">
            <w:pPr>
              <w:pStyle w:val="Tabell-rad"/>
            </w:pPr>
            <w:r w:rsidRPr="004E3EB6">
              <w:t>Höjd skatt på cigaretter och snus</w:t>
            </w:r>
          </w:p>
        </w:tc>
        <w:tc>
          <w:tcPr>
            <w:tcW w:w="537" w:type="pct"/>
            <w:noWrap/>
            <w:vAlign w:val="bottom"/>
          </w:tcPr>
          <w:p w:rsidR="00C90039" w:rsidRPr="004E3EB6" w:rsidRDefault="00C90039" w:rsidP="007B57FE">
            <w:pPr>
              <w:pStyle w:val="Tabell-rad"/>
              <w:ind w:right="57"/>
              <w:jc w:val="right"/>
            </w:pPr>
            <w:r w:rsidRPr="004E3EB6">
              <w:t>+1 000</w:t>
            </w:r>
          </w:p>
        </w:tc>
        <w:tc>
          <w:tcPr>
            <w:tcW w:w="1709" w:type="pct"/>
            <w:noWrap/>
            <w:vAlign w:val="bottom"/>
          </w:tcPr>
          <w:p w:rsidR="00C90039" w:rsidRPr="004E3EB6" w:rsidRDefault="00C90039" w:rsidP="00411202">
            <w:pPr>
              <w:pStyle w:val="Tabell-rad"/>
            </w:pPr>
            <w:r w:rsidRPr="004E3EB6">
              <w:t xml:space="preserve">Barndagar </w:t>
            </w:r>
          </w:p>
        </w:tc>
        <w:tc>
          <w:tcPr>
            <w:tcW w:w="572" w:type="pct"/>
            <w:noWrap/>
            <w:vAlign w:val="bottom"/>
          </w:tcPr>
          <w:p w:rsidR="00C90039" w:rsidRPr="004E3EB6" w:rsidRDefault="00C90039" w:rsidP="00D41EA5">
            <w:pPr>
              <w:pStyle w:val="Tabell-rad"/>
              <w:jc w:val="right"/>
            </w:pPr>
            <w:r w:rsidRPr="004E3EB6">
              <w:t>-4 000</w:t>
            </w:r>
          </w:p>
        </w:tc>
      </w:tr>
      <w:tr w:rsidR="00C90039" w:rsidRPr="004E3EB6">
        <w:trPr>
          <w:cantSplit/>
          <w:trHeight w:val="249"/>
        </w:trPr>
        <w:tc>
          <w:tcPr>
            <w:tcW w:w="2182" w:type="pct"/>
            <w:noWrap/>
            <w:vAlign w:val="bottom"/>
          </w:tcPr>
          <w:p w:rsidR="00C90039" w:rsidRPr="004E3EB6" w:rsidRDefault="00C90039" w:rsidP="00411202">
            <w:pPr>
              <w:pStyle w:val="Tabell-rad"/>
            </w:pPr>
            <w:r w:rsidRPr="004E3EB6">
              <w:t>Nej till plusjobb</w:t>
            </w:r>
          </w:p>
        </w:tc>
        <w:tc>
          <w:tcPr>
            <w:tcW w:w="537" w:type="pct"/>
            <w:noWrap/>
            <w:vAlign w:val="bottom"/>
          </w:tcPr>
          <w:p w:rsidR="00C90039" w:rsidRPr="004E3EB6" w:rsidRDefault="00C90039" w:rsidP="007B57FE">
            <w:pPr>
              <w:pStyle w:val="Tabell-rad"/>
              <w:ind w:right="57"/>
              <w:jc w:val="right"/>
            </w:pPr>
            <w:r w:rsidRPr="004E3EB6">
              <w:t>+2 600</w:t>
            </w:r>
          </w:p>
        </w:tc>
        <w:tc>
          <w:tcPr>
            <w:tcW w:w="1709" w:type="pct"/>
            <w:noWrap/>
            <w:vAlign w:val="bottom"/>
          </w:tcPr>
          <w:p w:rsidR="00C90039" w:rsidRPr="004E3EB6" w:rsidRDefault="008C05D3" w:rsidP="00411202">
            <w:pPr>
              <w:pStyle w:val="Tabell-rad"/>
            </w:pPr>
            <w:bookmarkStart w:id="68" w:name="OLE_LINK1"/>
            <w:bookmarkStart w:id="69" w:name="OLE_LINK2"/>
            <w:r w:rsidRPr="004E3EB6">
              <w:t>utgiftsområde</w:t>
            </w:r>
            <w:r w:rsidR="00C90039" w:rsidRPr="004E3EB6">
              <w:t xml:space="preserve"> </w:t>
            </w:r>
            <w:bookmarkEnd w:id="68"/>
            <w:bookmarkEnd w:id="69"/>
            <w:r w:rsidR="00C90039" w:rsidRPr="004E3EB6">
              <w:t>17</w:t>
            </w:r>
          </w:p>
        </w:tc>
        <w:tc>
          <w:tcPr>
            <w:tcW w:w="572" w:type="pct"/>
            <w:noWrap/>
            <w:vAlign w:val="bottom"/>
          </w:tcPr>
          <w:p w:rsidR="00C90039" w:rsidRPr="004E3EB6" w:rsidRDefault="00C90039" w:rsidP="00D41EA5">
            <w:pPr>
              <w:pStyle w:val="Tabell-rad"/>
              <w:jc w:val="right"/>
            </w:pPr>
            <w:r w:rsidRPr="004E3EB6">
              <w:t>-100</w:t>
            </w:r>
          </w:p>
        </w:tc>
      </w:tr>
      <w:tr w:rsidR="00C90039" w:rsidRPr="004E3EB6">
        <w:trPr>
          <w:cantSplit/>
          <w:trHeight w:val="249"/>
        </w:trPr>
        <w:tc>
          <w:tcPr>
            <w:tcW w:w="2182" w:type="pct"/>
            <w:noWrap/>
            <w:vAlign w:val="bottom"/>
          </w:tcPr>
          <w:p w:rsidR="00C90039" w:rsidRPr="004E3EB6" w:rsidRDefault="008C05D3" w:rsidP="00411202">
            <w:pPr>
              <w:pStyle w:val="Tabell-rad"/>
            </w:pPr>
            <w:r w:rsidRPr="004E3EB6">
              <w:t xml:space="preserve">utgiftsområde </w:t>
            </w:r>
            <w:r w:rsidR="00C90039" w:rsidRPr="004E3EB6">
              <w:t>5 netto</w:t>
            </w:r>
          </w:p>
        </w:tc>
        <w:tc>
          <w:tcPr>
            <w:tcW w:w="537" w:type="pct"/>
            <w:noWrap/>
            <w:vAlign w:val="bottom"/>
          </w:tcPr>
          <w:p w:rsidR="00C90039" w:rsidRPr="004E3EB6" w:rsidRDefault="00C90039" w:rsidP="007B57FE">
            <w:pPr>
              <w:pStyle w:val="Tabell-rad"/>
              <w:ind w:right="57"/>
              <w:jc w:val="right"/>
            </w:pPr>
            <w:r w:rsidRPr="004E3EB6">
              <w:t>+112</w:t>
            </w:r>
          </w:p>
        </w:tc>
        <w:tc>
          <w:tcPr>
            <w:tcW w:w="1709" w:type="pct"/>
            <w:noWrap/>
            <w:vAlign w:val="bottom"/>
          </w:tcPr>
          <w:p w:rsidR="00C90039" w:rsidRPr="004E3EB6" w:rsidRDefault="008C05D3" w:rsidP="00411202">
            <w:pPr>
              <w:pStyle w:val="Tabell-rad"/>
            </w:pPr>
            <w:r w:rsidRPr="004E3EB6">
              <w:t xml:space="preserve">utgiftsområde </w:t>
            </w:r>
            <w:r w:rsidR="00C90039" w:rsidRPr="004E3EB6">
              <w:t>18</w:t>
            </w:r>
          </w:p>
        </w:tc>
        <w:tc>
          <w:tcPr>
            <w:tcW w:w="572" w:type="pct"/>
            <w:noWrap/>
            <w:vAlign w:val="bottom"/>
          </w:tcPr>
          <w:p w:rsidR="00C90039" w:rsidRPr="004E3EB6" w:rsidRDefault="00C90039" w:rsidP="00D41EA5">
            <w:pPr>
              <w:pStyle w:val="Tabell-rad"/>
              <w:jc w:val="right"/>
            </w:pPr>
            <w:r w:rsidRPr="004E3EB6">
              <w:t>-500</w:t>
            </w:r>
          </w:p>
        </w:tc>
      </w:tr>
      <w:tr w:rsidR="00C90039" w:rsidRPr="004E3EB6">
        <w:trPr>
          <w:cantSplit/>
          <w:trHeight w:val="249"/>
        </w:trPr>
        <w:tc>
          <w:tcPr>
            <w:tcW w:w="2182" w:type="pct"/>
            <w:noWrap/>
            <w:vAlign w:val="bottom"/>
          </w:tcPr>
          <w:p w:rsidR="00C90039" w:rsidRPr="004E3EB6" w:rsidRDefault="008C05D3" w:rsidP="00411202">
            <w:pPr>
              <w:pStyle w:val="Tabell-rad"/>
            </w:pPr>
            <w:r w:rsidRPr="004E3EB6">
              <w:t xml:space="preserve">utgiftsområde </w:t>
            </w:r>
            <w:r w:rsidR="00C90039" w:rsidRPr="004E3EB6">
              <w:t>8 netto</w:t>
            </w:r>
          </w:p>
        </w:tc>
        <w:tc>
          <w:tcPr>
            <w:tcW w:w="537" w:type="pct"/>
            <w:noWrap/>
            <w:vAlign w:val="bottom"/>
          </w:tcPr>
          <w:p w:rsidR="00C90039" w:rsidRPr="004E3EB6" w:rsidRDefault="00C90039" w:rsidP="007B57FE">
            <w:pPr>
              <w:pStyle w:val="Tabell-rad"/>
              <w:ind w:right="57"/>
              <w:jc w:val="right"/>
            </w:pPr>
            <w:r w:rsidRPr="004E3EB6">
              <w:t>+1 800</w:t>
            </w:r>
          </w:p>
        </w:tc>
        <w:tc>
          <w:tcPr>
            <w:tcW w:w="1709" w:type="pct"/>
            <w:noWrap/>
            <w:vAlign w:val="bottom"/>
          </w:tcPr>
          <w:p w:rsidR="00C90039" w:rsidRPr="004E3EB6" w:rsidRDefault="008C05D3" w:rsidP="00411202">
            <w:pPr>
              <w:pStyle w:val="Tabell-rad"/>
            </w:pPr>
            <w:r w:rsidRPr="004E3EB6">
              <w:t xml:space="preserve">utgiftsområde </w:t>
            </w:r>
            <w:r w:rsidR="00C90039" w:rsidRPr="004E3EB6">
              <w:t>23</w:t>
            </w:r>
          </w:p>
        </w:tc>
        <w:tc>
          <w:tcPr>
            <w:tcW w:w="572" w:type="pct"/>
            <w:noWrap/>
            <w:vAlign w:val="bottom"/>
          </w:tcPr>
          <w:p w:rsidR="00C90039" w:rsidRPr="004E3EB6" w:rsidRDefault="00C90039" w:rsidP="00D41EA5">
            <w:pPr>
              <w:pStyle w:val="Tabell-rad"/>
              <w:jc w:val="right"/>
            </w:pPr>
            <w:r w:rsidRPr="004E3EB6">
              <w:t>-300</w:t>
            </w:r>
          </w:p>
        </w:tc>
      </w:tr>
      <w:tr w:rsidR="00C90039" w:rsidRPr="004E3EB6">
        <w:trPr>
          <w:cantSplit/>
          <w:trHeight w:val="249"/>
        </w:trPr>
        <w:tc>
          <w:tcPr>
            <w:tcW w:w="2182" w:type="pct"/>
            <w:noWrap/>
            <w:vAlign w:val="bottom"/>
          </w:tcPr>
          <w:p w:rsidR="00C90039" w:rsidRPr="004E3EB6" w:rsidRDefault="00C90039" w:rsidP="00411202">
            <w:pPr>
              <w:pStyle w:val="Tabell-rad"/>
            </w:pPr>
            <w:r w:rsidRPr="004E3EB6">
              <w:t>Sjukvårdskostnader införs i trafikförsäkringen</w:t>
            </w:r>
          </w:p>
        </w:tc>
        <w:tc>
          <w:tcPr>
            <w:tcW w:w="537" w:type="pct"/>
            <w:noWrap/>
            <w:vAlign w:val="bottom"/>
          </w:tcPr>
          <w:p w:rsidR="00C90039" w:rsidRPr="004E3EB6" w:rsidRDefault="00C90039" w:rsidP="007B57FE">
            <w:pPr>
              <w:pStyle w:val="Tabell-rad"/>
              <w:ind w:right="57"/>
              <w:jc w:val="right"/>
            </w:pPr>
            <w:r w:rsidRPr="004E3EB6">
              <w:t>+3 400</w:t>
            </w:r>
          </w:p>
        </w:tc>
        <w:tc>
          <w:tcPr>
            <w:tcW w:w="1709" w:type="pct"/>
            <w:noWrap/>
            <w:vAlign w:val="bottom"/>
          </w:tcPr>
          <w:p w:rsidR="00C90039" w:rsidRPr="004E3EB6" w:rsidRDefault="00C90039" w:rsidP="00411202">
            <w:pPr>
              <w:pStyle w:val="Tabell-rad"/>
            </w:pPr>
            <w:r w:rsidRPr="004E3EB6">
              <w:t>Kommunalt vårdnadsbidrag</w:t>
            </w:r>
          </w:p>
        </w:tc>
        <w:tc>
          <w:tcPr>
            <w:tcW w:w="572" w:type="pct"/>
            <w:noWrap/>
            <w:vAlign w:val="bottom"/>
          </w:tcPr>
          <w:p w:rsidR="00C90039" w:rsidRPr="004E3EB6" w:rsidRDefault="00C90039" w:rsidP="00D41EA5">
            <w:pPr>
              <w:pStyle w:val="Tabell-rad"/>
              <w:jc w:val="right"/>
            </w:pPr>
            <w:r w:rsidRPr="004E3EB6">
              <w:t>-2 000</w:t>
            </w:r>
          </w:p>
        </w:tc>
      </w:tr>
      <w:tr w:rsidR="00C90039" w:rsidRPr="004E3EB6">
        <w:trPr>
          <w:cantSplit/>
          <w:trHeight w:val="249"/>
        </w:trPr>
        <w:tc>
          <w:tcPr>
            <w:tcW w:w="2182" w:type="pct"/>
            <w:noWrap/>
            <w:vAlign w:val="bottom"/>
          </w:tcPr>
          <w:p w:rsidR="00C90039" w:rsidRPr="004E3EB6" w:rsidRDefault="00C90039" w:rsidP="00411202">
            <w:pPr>
              <w:pStyle w:val="Tabell-rad"/>
            </w:pPr>
            <w:r w:rsidRPr="004E3EB6">
              <w:t>Privatiserad arbetsskadeförsäkring</w:t>
            </w:r>
          </w:p>
        </w:tc>
        <w:tc>
          <w:tcPr>
            <w:tcW w:w="537" w:type="pct"/>
            <w:noWrap/>
            <w:vAlign w:val="bottom"/>
          </w:tcPr>
          <w:p w:rsidR="00C90039" w:rsidRPr="004E3EB6" w:rsidRDefault="00C90039" w:rsidP="007B57FE">
            <w:pPr>
              <w:pStyle w:val="Tabell-rad"/>
              <w:ind w:right="57"/>
              <w:jc w:val="right"/>
            </w:pPr>
            <w:r w:rsidRPr="004E3EB6">
              <w:t>+3 800</w:t>
            </w:r>
          </w:p>
        </w:tc>
        <w:tc>
          <w:tcPr>
            <w:tcW w:w="1709" w:type="pct"/>
            <w:noWrap/>
            <w:vAlign w:val="bottom"/>
          </w:tcPr>
          <w:p w:rsidR="00C90039" w:rsidRPr="004E3EB6" w:rsidRDefault="00C90039" w:rsidP="00411202">
            <w:pPr>
              <w:pStyle w:val="Tabell-rad"/>
            </w:pPr>
            <w:r w:rsidRPr="004E3EB6">
              <w:t>Boendegaranti för 85</w:t>
            </w:r>
            <w:r w:rsidR="008C05D3" w:rsidRPr="004E3EB6">
              <w:t>-plus</w:t>
            </w:r>
          </w:p>
        </w:tc>
        <w:tc>
          <w:tcPr>
            <w:tcW w:w="572" w:type="pct"/>
            <w:noWrap/>
            <w:vAlign w:val="bottom"/>
          </w:tcPr>
          <w:p w:rsidR="00C90039" w:rsidRPr="004E3EB6" w:rsidRDefault="00C90039" w:rsidP="00D41EA5">
            <w:pPr>
              <w:pStyle w:val="Tabell-rad"/>
              <w:jc w:val="right"/>
            </w:pPr>
            <w:r w:rsidRPr="004E3EB6">
              <w:t>-1 000</w:t>
            </w:r>
          </w:p>
        </w:tc>
      </w:tr>
      <w:tr w:rsidR="00C90039" w:rsidRPr="004E3EB6">
        <w:trPr>
          <w:cantSplit/>
          <w:trHeight w:val="249"/>
        </w:trPr>
        <w:tc>
          <w:tcPr>
            <w:tcW w:w="2182" w:type="pct"/>
            <w:noWrap/>
            <w:vAlign w:val="bottom"/>
          </w:tcPr>
          <w:p w:rsidR="00C90039" w:rsidRPr="004E3EB6" w:rsidRDefault="008C05D3" w:rsidP="00411202">
            <w:pPr>
              <w:pStyle w:val="Tabell-rad"/>
            </w:pPr>
            <w:r w:rsidRPr="004E3EB6">
              <w:t>utgiftsområde</w:t>
            </w:r>
            <w:r w:rsidR="00C90039" w:rsidRPr="004E3EB6">
              <w:t xml:space="preserve"> 14</w:t>
            </w:r>
          </w:p>
        </w:tc>
        <w:tc>
          <w:tcPr>
            <w:tcW w:w="537" w:type="pct"/>
            <w:noWrap/>
            <w:vAlign w:val="bottom"/>
          </w:tcPr>
          <w:p w:rsidR="00C90039" w:rsidRPr="004E3EB6" w:rsidRDefault="00C90039" w:rsidP="007B57FE">
            <w:pPr>
              <w:pStyle w:val="Tabell-rad"/>
              <w:ind w:right="57"/>
              <w:jc w:val="right"/>
            </w:pPr>
            <w:r w:rsidRPr="004E3EB6">
              <w:t>+600</w:t>
            </w:r>
          </w:p>
        </w:tc>
        <w:tc>
          <w:tcPr>
            <w:tcW w:w="1709" w:type="pct"/>
            <w:noWrap/>
            <w:vAlign w:val="bottom"/>
          </w:tcPr>
          <w:p w:rsidR="00C90039" w:rsidRPr="004E3EB6" w:rsidRDefault="00C90039" w:rsidP="00411202">
            <w:pPr>
              <w:pStyle w:val="Tabell-rad"/>
            </w:pPr>
            <w:r w:rsidRPr="004E3EB6">
              <w:t>Höjt grundavdrag för pensionärer</w:t>
            </w:r>
          </w:p>
        </w:tc>
        <w:tc>
          <w:tcPr>
            <w:tcW w:w="572" w:type="pct"/>
            <w:noWrap/>
            <w:vAlign w:val="bottom"/>
          </w:tcPr>
          <w:p w:rsidR="00C90039" w:rsidRPr="004E3EB6" w:rsidRDefault="00C90039" w:rsidP="00D41EA5">
            <w:pPr>
              <w:pStyle w:val="Tabell-rad"/>
              <w:jc w:val="right"/>
            </w:pPr>
            <w:r w:rsidRPr="004E3EB6">
              <w:t>-2 700</w:t>
            </w:r>
          </w:p>
        </w:tc>
      </w:tr>
      <w:tr w:rsidR="00C90039" w:rsidRPr="004E3EB6">
        <w:trPr>
          <w:cantSplit/>
          <w:trHeight w:val="249"/>
        </w:trPr>
        <w:tc>
          <w:tcPr>
            <w:tcW w:w="2182" w:type="pct"/>
            <w:noWrap/>
            <w:vAlign w:val="bottom"/>
          </w:tcPr>
          <w:p w:rsidR="00C90039" w:rsidRPr="004E3EB6" w:rsidRDefault="008C05D3" w:rsidP="00411202">
            <w:pPr>
              <w:pStyle w:val="Tabell-rad"/>
            </w:pPr>
            <w:r w:rsidRPr="004E3EB6">
              <w:t>utgiftsområde</w:t>
            </w:r>
            <w:r w:rsidR="00C90039" w:rsidRPr="004E3EB6">
              <w:t xml:space="preserve"> 19</w:t>
            </w:r>
          </w:p>
        </w:tc>
        <w:tc>
          <w:tcPr>
            <w:tcW w:w="537" w:type="pct"/>
            <w:noWrap/>
            <w:vAlign w:val="bottom"/>
          </w:tcPr>
          <w:p w:rsidR="00C90039" w:rsidRPr="004E3EB6" w:rsidRDefault="00C90039" w:rsidP="007B57FE">
            <w:pPr>
              <w:pStyle w:val="Tabell-rad"/>
              <w:ind w:right="57"/>
              <w:jc w:val="right"/>
            </w:pPr>
            <w:r w:rsidRPr="004E3EB6">
              <w:t>+350</w:t>
            </w:r>
          </w:p>
        </w:tc>
        <w:tc>
          <w:tcPr>
            <w:tcW w:w="1709" w:type="pct"/>
            <w:noWrap/>
            <w:vAlign w:val="bottom"/>
          </w:tcPr>
          <w:p w:rsidR="00C90039" w:rsidRPr="004E3EB6" w:rsidRDefault="00C90039" w:rsidP="00411202">
            <w:pPr>
              <w:pStyle w:val="Tabell-rad"/>
            </w:pPr>
            <w:r w:rsidRPr="004E3EB6">
              <w:t> </w:t>
            </w:r>
          </w:p>
        </w:tc>
        <w:tc>
          <w:tcPr>
            <w:tcW w:w="572" w:type="pct"/>
            <w:noWrap/>
            <w:vAlign w:val="bottom"/>
          </w:tcPr>
          <w:p w:rsidR="00C90039" w:rsidRPr="004E3EB6" w:rsidRDefault="00C90039" w:rsidP="00D41EA5">
            <w:pPr>
              <w:pStyle w:val="Tabell-rad"/>
              <w:jc w:val="right"/>
            </w:pPr>
            <w:r w:rsidRPr="004E3EB6">
              <w:t> </w:t>
            </w:r>
          </w:p>
        </w:tc>
      </w:tr>
      <w:tr w:rsidR="00C90039" w:rsidRPr="004E3EB6">
        <w:trPr>
          <w:cantSplit/>
          <w:trHeight w:val="249"/>
        </w:trPr>
        <w:tc>
          <w:tcPr>
            <w:tcW w:w="2182" w:type="pct"/>
            <w:noWrap/>
            <w:vAlign w:val="bottom"/>
          </w:tcPr>
          <w:p w:rsidR="00C90039" w:rsidRPr="004E3EB6" w:rsidRDefault="008C05D3" w:rsidP="00411202">
            <w:pPr>
              <w:pStyle w:val="Tabell-rad"/>
            </w:pPr>
            <w:r w:rsidRPr="004E3EB6">
              <w:t xml:space="preserve">utgiftsområde </w:t>
            </w:r>
            <w:r w:rsidR="00C90039" w:rsidRPr="004E3EB6">
              <w:t>20 netto</w:t>
            </w:r>
          </w:p>
        </w:tc>
        <w:tc>
          <w:tcPr>
            <w:tcW w:w="537" w:type="pct"/>
            <w:noWrap/>
            <w:vAlign w:val="bottom"/>
          </w:tcPr>
          <w:p w:rsidR="00C90039" w:rsidRPr="004E3EB6" w:rsidRDefault="00C90039" w:rsidP="007B57FE">
            <w:pPr>
              <w:pStyle w:val="Tabell-rad"/>
              <w:ind w:right="57"/>
              <w:jc w:val="right"/>
            </w:pPr>
            <w:r w:rsidRPr="004E3EB6">
              <w:t>+700</w:t>
            </w:r>
          </w:p>
        </w:tc>
        <w:tc>
          <w:tcPr>
            <w:tcW w:w="1709" w:type="pct"/>
            <w:noWrap/>
            <w:vAlign w:val="bottom"/>
          </w:tcPr>
          <w:p w:rsidR="00C90039" w:rsidRPr="004E3EB6" w:rsidRDefault="00C90039" w:rsidP="00411202">
            <w:pPr>
              <w:pStyle w:val="Tabell-rad"/>
            </w:pPr>
            <w:r w:rsidRPr="004E3EB6">
              <w:t> </w:t>
            </w:r>
          </w:p>
        </w:tc>
        <w:tc>
          <w:tcPr>
            <w:tcW w:w="572" w:type="pct"/>
            <w:noWrap/>
            <w:vAlign w:val="bottom"/>
          </w:tcPr>
          <w:p w:rsidR="00C90039" w:rsidRPr="004E3EB6" w:rsidRDefault="00C90039" w:rsidP="00D41EA5">
            <w:pPr>
              <w:pStyle w:val="Tabell-rad"/>
              <w:jc w:val="right"/>
            </w:pPr>
            <w:r w:rsidRPr="004E3EB6">
              <w:t> </w:t>
            </w:r>
          </w:p>
        </w:tc>
      </w:tr>
      <w:tr w:rsidR="00C90039" w:rsidRPr="004E3EB6">
        <w:trPr>
          <w:cantSplit/>
          <w:trHeight w:val="249"/>
        </w:trPr>
        <w:tc>
          <w:tcPr>
            <w:tcW w:w="2182" w:type="pct"/>
            <w:noWrap/>
            <w:vAlign w:val="bottom"/>
          </w:tcPr>
          <w:p w:rsidR="00C90039" w:rsidRPr="004E3EB6" w:rsidRDefault="008C05D3" w:rsidP="00411202">
            <w:pPr>
              <w:pStyle w:val="Tabell-rad"/>
            </w:pPr>
            <w:r w:rsidRPr="004E3EB6">
              <w:t xml:space="preserve">utgiftsområde </w:t>
            </w:r>
            <w:r w:rsidR="00C90039" w:rsidRPr="004E3EB6">
              <w:t>21 netto</w:t>
            </w:r>
          </w:p>
        </w:tc>
        <w:tc>
          <w:tcPr>
            <w:tcW w:w="537" w:type="pct"/>
            <w:noWrap/>
            <w:vAlign w:val="bottom"/>
          </w:tcPr>
          <w:p w:rsidR="00C90039" w:rsidRPr="004E3EB6" w:rsidRDefault="00C90039" w:rsidP="007B57FE">
            <w:pPr>
              <w:pStyle w:val="Tabell-rad"/>
              <w:ind w:right="57"/>
              <w:jc w:val="right"/>
            </w:pPr>
            <w:r w:rsidRPr="004E3EB6">
              <w:t>+250</w:t>
            </w:r>
          </w:p>
        </w:tc>
        <w:tc>
          <w:tcPr>
            <w:tcW w:w="1709" w:type="pct"/>
            <w:noWrap/>
            <w:vAlign w:val="bottom"/>
          </w:tcPr>
          <w:p w:rsidR="00C90039" w:rsidRPr="004E3EB6" w:rsidRDefault="00C90039" w:rsidP="00411202">
            <w:pPr>
              <w:pStyle w:val="Tabell-rad"/>
            </w:pPr>
            <w:r w:rsidRPr="004E3EB6">
              <w:t> </w:t>
            </w:r>
          </w:p>
        </w:tc>
        <w:tc>
          <w:tcPr>
            <w:tcW w:w="572" w:type="pct"/>
            <w:noWrap/>
            <w:vAlign w:val="bottom"/>
          </w:tcPr>
          <w:p w:rsidR="00C90039" w:rsidRPr="004E3EB6" w:rsidRDefault="00C90039" w:rsidP="00D41EA5">
            <w:pPr>
              <w:pStyle w:val="Tabell-rad"/>
              <w:jc w:val="right"/>
            </w:pPr>
            <w:r w:rsidRPr="004E3EB6">
              <w:t> </w:t>
            </w:r>
          </w:p>
        </w:tc>
      </w:tr>
      <w:tr w:rsidR="00C90039" w:rsidRPr="004E3EB6">
        <w:trPr>
          <w:cantSplit/>
          <w:trHeight w:val="249"/>
        </w:trPr>
        <w:tc>
          <w:tcPr>
            <w:tcW w:w="2182" w:type="pct"/>
            <w:noWrap/>
            <w:vAlign w:val="bottom"/>
          </w:tcPr>
          <w:p w:rsidR="00C90039" w:rsidRPr="004E3EB6" w:rsidRDefault="008C05D3" w:rsidP="00411202">
            <w:pPr>
              <w:pStyle w:val="Tabell-rad"/>
            </w:pPr>
            <w:r w:rsidRPr="004E3EB6">
              <w:t xml:space="preserve">utgiftsområde </w:t>
            </w:r>
            <w:r w:rsidR="00C90039" w:rsidRPr="004E3EB6">
              <w:t>22</w:t>
            </w:r>
          </w:p>
        </w:tc>
        <w:tc>
          <w:tcPr>
            <w:tcW w:w="537" w:type="pct"/>
            <w:noWrap/>
            <w:vAlign w:val="bottom"/>
          </w:tcPr>
          <w:p w:rsidR="00C90039" w:rsidRPr="004E3EB6" w:rsidRDefault="00C90039" w:rsidP="007B57FE">
            <w:pPr>
              <w:pStyle w:val="Tabell-rad"/>
              <w:ind w:right="57"/>
              <w:jc w:val="right"/>
            </w:pPr>
            <w:r w:rsidRPr="004E3EB6">
              <w:t>+50</w:t>
            </w:r>
          </w:p>
        </w:tc>
        <w:tc>
          <w:tcPr>
            <w:tcW w:w="1709" w:type="pct"/>
            <w:noWrap/>
            <w:vAlign w:val="bottom"/>
          </w:tcPr>
          <w:p w:rsidR="00C90039" w:rsidRPr="004E3EB6" w:rsidRDefault="00C90039" w:rsidP="00411202">
            <w:pPr>
              <w:pStyle w:val="Tabell-rad"/>
            </w:pPr>
            <w:r w:rsidRPr="004E3EB6">
              <w:t> </w:t>
            </w:r>
          </w:p>
        </w:tc>
        <w:tc>
          <w:tcPr>
            <w:tcW w:w="572" w:type="pct"/>
            <w:noWrap/>
            <w:vAlign w:val="bottom"/>
          </w:tcPr>
          <w:p w:rsidR="00C90039" w:rsidRPr="004E3EB6" w:rsidRDefault="00C90039" w:rsidP="00D41EA5">
            <w:pPr>
              <w:pStyle w:val="Tabell-rad"/>
              <w:jc w:val="right"/>
            </w:pPr>
            <w:r w:rsidRPr="004E3EB6">
              <w:t> </w:t>
            </w:r>
          </w:p>
        </w:tc>
      </w:tr>
      <w:tr w:rsidR="00C90039" w:rsidRPr="004E3EB6">
        <w:trPr>
          <w:cantSplit/>
          <w:trHeight w:val="249"/>
        </w:trPr>
        <w:tc>
          <w:tcPr>
            <w:tcW w:w="2182" w:type="pct"/>
            <w:noWrap/>
            <w:vAlign w:val="bottom"/>
          </w:tcPr>
          <w:p w:rsidR="00C90039" w:rsidRPr="004E3EB6" w:rsidRDefault="008C05D3" w:rsidP="00411202">
            <w:pPr>
              <w:pStyle w:val="Tabell-rad"/>
            </w:pPr>
            <w:r w:rsidRPr="004E3EB6">
              <w:t>utgiftsområde</w:t>
            </w:r>
            <w:r w:rsidR="00C90039" w:rsidRPr="004E3EB6">
              <w:t xml:space="preserve"> 24</w:t>
            </w:r>
          </w:p>
        </w:tc>
        <w:tc>
          <w:tcPr>
            <w:tcW w:w="537" w:type="pct"/>
            <w:noWrap/>
            <w:vAlign w:val="bottom"/>
          </w:tcPr>
          <w:p w:rsidR="00C90039" w:rsidRPr="004E3EB6" w:rsidRDefault="00C90039" w:rsidP="007B57FE">
            <w:pPr>
              <w:pStyle w:val="Tabell-rad"/>
              <w:ind w:right="57"/>
              <w:jc w:val="right"/>
            </w:pPr>
            <w:r w:rsidRPr="004E3EB6">
              <w:t>+300</w:t>
            </w:r>
          </w:p>
        </w:tc>
        <w:tc>
          <w:tcPr>
            <w:tcW w:w="1709" w:type="pct"/>
            <w:noWrap/>
            <w:vAlign w:val="bottom"/>
          </w:tcPr>
          <w:p w:rsidR="00C90039" w:rsidRPr="004E3EB6" w:rsidRDefault="00C90039" w:rsidP="00411202">
            <w:pPr>
              <w:pStyle w:val="Tabell-rad"/>
            </w:pPr>
            <w:r w:rsidRPr="004E3EB6">
              <w:t> </w:t>
            </w:r>
          </w:p>
        </w:tc>
        <w:tc>
          <w:tcPr>
            <w:tcW w:w="572" w:type="pct"/>
            <w:noWrap/>
            <w:vAlign w:val="bottom"/>
          </w:tcPr>
          <w:p w:rsidR="00C90039" w:rsidRPr="004E3EB6" w:rsidRDefault="00C90039" w:rsidP="00D41EA5">
            <w:pPr>
              <w:pStyle w:val="Tabell-rad"/>
              <w:jc w:val="right"/>
            </w:pPr>
            <w:r w:rsidRPr="004E3EB6">
              <w:t> </w:t>
            </w:r>
          </w:p>
        </w:tc>
      </w:tr>
      <w:tr w:rsidR="00C90039" w:rsidRPr="004E3EB6">
        <w:trPr>
          <w:cantSplit/>
          <w:trHeight w:val="249"/>
        </w:trPr>
        <w:tc>
          <w:tcPr>
            <w:tcW w:w="2182" w:type="pct"/>
            <w:noWrap/>
            <w:vAlign w:val="bottom"/>
          </w:tcPr>
          <w:p w:rsidR="00C90039" w:rsidRPr="004E3EB6" w:rsidRDefault="00C90039" w:rsidP="00411202">
            <w:pPr>
              <w:pStyle w:val="Tabell-rad"/>
            </w:pPr>
            <w:r w:rsidRPr="004E3EB6">
              <w:t>Höjd maxtaxa</w:t>
            </w:r>
          </w:p>
        </w:tc>
        <w:tc>
          <w:tcPr>
            <w:tcW w:w="537" w:type="pct"/>
            <w:noWrap/>
            <w:vAlign w:val="bottom"/>
          </w:tcPr>
          <w:p w:rsidR="00C90039" w:rsidRPr="004E3EB6" w:rsidRDefault="00C90039" w:rsidP="007B57FE">
            <w:pPr>
              <w:pStyle w:val="Tabell-rad"/>
              <w:ind w:right="57"/>
              <w:jc w:val="right"/>
            </w:pPr>
            <w:r w:rsidRPr="004E3EB6">
              <w:t>+2 500</w:t>
            </w:r>
          </w:p>
        </w:tc>
        <w:tc>
          <w:tcPr>
            <w:tcW w:w="1709" w:type="pct"/>
            <w:noWrap/>
            <w:vAlign w:val="bottom"/>
          </w:tcPr>
          <w:p w:rsidR="00C90039" w:rsidRPr="004E3EB6" w:rsidRDefault="00C90039" w:rsidP="00411202">
            <w:pPr>
              <w:pStyle w:val="Tabell-rad"/>
            </w:pPr>
            <w:r w:rsidRPr="004E3EB6">
              <w:t> </w:t>
            </w:r>
          </w:p>
        </w:tc>
        <w:tc>
          <w:tcPr>
            <w:tcW w:w="572" w:type="pct"/>
            <w:noWrap/>
            <w:vAlign w:val="bottom"/>
          </w:tcPr>
          <w:p w:rsidR="00C90039" w:rsidRPr="004E3EB6" w:rsidRDefault="00C90039" w:rsidP="00D41EA5">
            <w:pPr>
              <w:pStyle w:val="Tabell-rad"/>
              <w:jc w:val="right"/>
            </w:pPr>
            <w:r w:rsidRPr="004E3EB6">
              <w:t> </w:t>
            </w:r>
          </w:p>
        </w:tc>
      </w:tr>
      <w:tr w:rsidR="00C90039" w:rsidRPr="004E3EB6">
        <w:trPr>
          <w:cantSplit/>
          <w:trHeight w:val="249"/>
        </w:trPr>
        <w:tc>
          <w:tcPr>
            <w:tcW w:w="2182" w:type="pct"/>
            <w:tcBorders>
              <w:bottom w:val="single" w:sz="8" w:space="0" w:color="auto"/>
            </w:tcBorders>
            <w:noWrap/>
            <w:vAlign w:val="bottom"/>
          </w:tcPr>
          <w:p w:rsidR="00C90039" w:rsidRPr="004E3EB6" w:rsidRDefault="00C90039" w:rsidP="00411202">
            <w:pPr>
              <w:pStyle w:val="Tabell-rad"/>
            </w:pPr>
            <w:r w:rsidRPr="004E3EB6">
              <w:t>Summa förstärkningar</w:t>
            </w:r>
          </w:p>
        </w:tc>
        <w:tc>
          <w:tcPr>
            <w:tcW w:w="537" w:type="pct"/>
            <w:tcBorders>
              <w:bottom w:val="single" w:sz="8" w:space="0" w:color="auto"/>
            </w:tcBorders>
            <w:noWrap/>
            <w:vAlign w:val="bottom"/>
          </w:tcPr>
          <w:p w:rsidR="00C90039" w:rsidRPr="004E3EB6" w:rsidRDefault="00C90039" w:rsidP="007B57FE">
            <w:pPr>
              <w:pStyle w:val="Tabell-rad"/>
              <w:ind w:right="57"/>
              <w:jc w:val="right"/>
            </w:pPr>
            <w:r w:rsidRPr="004E3EB6">
              <w:t>37 632</w:t>
            </w:r>
          </w:p>
        </w:tc>
        <w:tc>
          <w:tcPr>
            <w:tcW w:w="1709" w:type="pct"/>
            <w:tcBorders>
              <w:bottom w:val="single" w:sz="8" w:space="0" w:color="auto"/>
            </w:tcBorders>
            <w:noWrap/>
            <w:vAlign w:val="bottom"/>
          </w:tcPr>
          <w:p w:rsidR="00C90039" w:rsidRPr="004E3EB6" w:rsidRDefault="00C90039" w:rsidP="00411202">
            <w:pPr>
              <w:pStyle w:val="Tabell-rad"/>
            </w:pPr>
            <w:r w:rsidRPr="004E3EB6">
              <w:t>Summa försvagningar</w:t>
            </w:r>
          </w:p>
        </w:tc>
        <w:tc>
          <w:tcPr>
            <w:tcW w:w="572" w:type="pct"/>
            <w:tcBorders>
              <w:bottom w:val="single" w:sz="8" w:space="0" w:color="auto"/>
            </w:tcBorders>
            <w:noWrap/>
            <w:vAlign w:val="bottom"/>
          </w:tcPr>
          <w:p w:rsidR="00C90039" w:rsidRPr="004E3EB6" w:rsidRDefault="00C90039" w:rsidP="00D41EA5">
            <w:pPr>
              <w:pStyle w:val="Tabell-rad"/>
              <w:jc w:val="right"/>
            </w:pPr>
            <w:r w:rsidRPr="004E3EB6">
              <w:t>-34 560</w:t>
            </w:r>
          </w:p>
        </w:tc>
      </w:tr>
    </w:tbl>
    <w:p w:rsidR="00C90039" w:rsidRPr="004E3EB6" w:rsidRDefault="00C90039" w:rsidP="007160D2">
      <w:pPr>
        <w:pStyle w:val="Rubrik1"/>
      </w:pPr>
      <w:bookmarkStart w:id="70" w:name="_Toc53304431"/>
      <w:bookmarkStart w:id="71" w:name="_Toc71311868"/>
      <w:bookmarkStart w:id="72" w:name="_Toc84608489"/>
      <w:bookmarkStart w:id="73" w:name="_Ref134205586"/>
      <w:bookmarkStart w:id="74" w:name="_Toc134370242"/>
      <w:bookmarkStart w:id="75" w:name="_Toc135027594"/>
      <w:bookmarkStart w:id="76" w:name="_Toc135114337"/>
      <w:r w:rsidRPr="004E3EB6">
        <w:t>Tolv förlorade å</w:t>
      </w:r>
      <w:bookmarkEnd w:id="70"/>
      <w:bookmarkEnd w:id="71"/>
      <w:r w:rsidRPr="004E3EB6">
        <w:t>r</w:t>
      </w:r>
      <w:bookmarkEnd w:id="72"/>
      <w:bookmarkEnd w:id="73"/>
      <w:bookmarkEnd w:id="74"/>
      <w:bookmarkEnd w:id="75"/>
      <w:bookmarkEnd w:id="76"/>
    </w:p>
    <w:p w:rsidR="00C90039" w:rsidRPr="004E3EB6" w:rsidRDefault="00C90039" w:rsidP="00BC5EFE">
      <w:pPr>
        <w:pStyle w:val="Rubrik2"/>
        <w:spacing w:before="120"/>
      </w:pPr>
      <w:bookmarkStart w:id="77" w:name="_Toc134370243"/>
      <w:bookmarkStart w:id="78" w:name="_Toc135027595"/>
      <w:bookmarkStart w:id="79" w:name="_Toc135114338"/>
      <w:r w:rsidRPr="004E3EB6">
        <w:t xml:space="preserve">Tolv förlorade år med </w:t>
      </w:r>
      <w:r w:rsidR="00D62E0C" w:rsidRPr="004E3EB6">
        <w:t>Socialdemokraterna</w:t>
      </w:r>
      <w:bookmarkEnd w:id="77"/>
      <w:bookmarkEnd w:id="78"/>
      <w:bookmarkEnd w:id="79"/>
    </w:p>
    <w:p w:rsidR="00C90039" w:rsidRPr="004E3EB6" w:rsidRDefault="00C90039" w:rsidP="007160D2">
      <w:r w:rsidRPr="004E3EB6">
        <w:t>Trots draghjälp från en god internationell konjunktur under större delen av sitt tolvåriga regeringsinnehav och trots kra</w:t>
      </w:r>
      <w:r w:rsidRPr="004E3EB6">
        <w:t>f</w:t>
      </w:r>
      <w:r w:rsidRPr="004E3EB6">
        <w:t>tigt ökade skatteintäkter är resultatet för den socialdemokr</w:t>
      </w:r>
      <w:r w:rsidRPr="004E3EB6">
        <w:t>a</w:t>
      </w:r>
      <w:r w:rsidRPr="004E3EB6">
        <w:t>tiska regeringen svagt på viktiga välfärdsområden. Utvecklingen har till och med gått åt fel håll för sjukvården, skolan, tillväx</w:t>
      </w:r>
      <w:r w:rsidRPr="004E3EB6">
        <w:t>t</w:t>
      </w:r>
      <w:r w:rsidRPr="004E3EB6">
        <w:t>politiken, barnomsorgen, företagandet, rättsväsendet samt den totala arbet</w:t>
      </w:r>
      <w:r w:rsidRPr="004E3EB6">
        <w:t>s</w:t>
      </w:r>
      <w:r w:rsidRPr="004E3EB6">
        <w:t xml:space="preserve">lösheten och sjukfrånvaron. </w:t>
      </w:r>
    </w:p>
    <w:p w:rsidR="00C90039" w:rsidRPr="004E3EB6" w:rsidRDefault="00C90039" w:rsidP="007160D2">
      <w:pPr>
        <w:pStyle w:val="Normaltindrag"/>
      </w:pPr>
      <w:r w:rsidRPr="004E3EB6">
        <w:t>Skatteintäkterna har nästintill fördubblats men har välfä</w:t>
      </w:r>
      <w:r w:rsidRPr="004E3EB6">
        <w:t>r</w:t>
      </w:r>
      <w:r w:rsidRPr="004E3EB6">
        <w:t>den blivit dubbelt så bra? Siffrorna i statistiken talar sitt ty</w:t>
      </w:r>
      <w:r w:rsidRPr="004E3EB6">
        <w:t>d</w:t>
      </w:r>
      <w:r w:rsidRPr="004E3EB6">
        <w:t>liga språk. Svaret på frågan är nej.</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5</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1</w:t>
      </w:r>
      <w:r w:rsidRPr="004E3EB6">
        <w:fldChar w:fldCharType="end"/>
      </w:r>
      <w:r w:rsidRPr="004E3EB6">
        <w:t xml:space="preserve"> Skatte- och avgiftsintäkter i den offentliga </w:t>
      </w:r>
      <w:r w:rsidR="00D62E0C" w:rsidRPr="004E3EB6">
        <w:t>sektorn sedan 1994</w:t>
      </w:r>
    </w:p>
    <w:p w:rsidR="00C90039" w:rsidRPr="004E3EB6" w:rsidRDefault="00C90039" w:rsidP="00411202">
      <w:pPr>
        <w:pStyle w:val="Tabellochbild-underrubrik"/>
      </w:pPr>
      <w:r w:rsidRPr="004E3EB6">
        <w:t>Miljarder kronor</w:t>
      </w:r>
    </w:p>
    <w:p w:rsidR="00C90039" w:rsidRPr="004E3EB6" w:rsidRDefault="004E3EB6" w:rsidP="002427E3">
      <w:pPr>
        <w:spacing w:before="0"/>
      </w:pPr>
      <w:r w:rsidRPr="004E3EB6">
        <w:rPr>
          <w:noProof/>
        </w:rPr>
        <w:drawing>
          <wp:inline distT="0" distB="0" distL="0" distR="0">
            <wp:extent cx="2667000" cy="2438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2438400"/>
                    </a:xfrm>
                    <a:prstGeom prst="rect">
                      <a:avLst/>
                    </a:prstGeom>
                    <a:noFill/>
                    <a:ln>
                      <a:noFill/>
                    </a:ln>
                  </pic:spPr>
                </pic:pic>
              </a:graphicData>
            </a:graphic>
          </wp:inline>
        </w:drawing>
      </w:r>
    </w:p>
    <w:p w:rsidR="00C90039" w:rsidRPr="004E3EB6" w:rsidRDefault="00C90039" w:rsidP="00411202">
      <w:pPr>
        <w:pStyle w:val="Tabell-fotnot"/>
      </w:pPr>
      <w:r w:rsidRPr="004E3EB6">
        <w:t>Källa: Budgetpropositionen 1996, 1998 och den ekonomiska vårpropositionen 2006.</w:t>
      </w:r>
    </w:p>
    <w:p w:rsidR="00C90039" w:rsidRPr="004E3EB6" w:rsidRDefault="00C90039" w:rsidP="00FE4FEB">
      <w:pPr>
        <w:spacing w:before="250"/>
      </w:pPr>
      <w:r w:rsidRPr="004E3EB6">
        <w:t>I det följande redovisas kortfattat utveck</w:t>
      </w:r>
      <w:r w:rsidRPr="004E3EB6">
        <w:softHyphen/>
        <w:t>lingen under det s</w:t>
      </w:r>
      <w:r w:rsidRPr="004E3EB6">
        <w:t>o</w:t>
      </w:r>
      <w:r w:rsidRPr="004E3EB6">
        <w:t>cialdemokratiska maktin</w:t>
      </w:r>
      <w:r w:rsidRPr="004E3EB6">
        <w:softHyphen/>
        <w:t xml:space="preserve">nehavet från 1994 och framåt. </w:t>
      </w:r>
      <w:bookmarkStart w:id="80" w:name="_Toc17786011"/>
      <w:r w:rsidRPr="004E3EB6">
        <w:t xml:space="preserve">I vissa fall </w:t>
      </w:r>
      <w:bookmarkStart w:id="81" w:name="_Toc53304432"/>
      <w:r w:rsidRPr="004E3EB6">
        <w:t xml:space="preserve">finns endast statistik fram till och med 2004. </w:t>
      </w:r>
      <w:bookmarkStart w:id="82" w:name="_Toc17786015"/>
      <w:bookmarkStart w:id="83" w:name="_Toc53304435"/>
      <w:bookmarkStart w:id="84" w:name="_Toc71311872"/>
      <w:bookmarkStart w:id="85" w:name="_Toc84608493"/>
      <w:bookmarkStart w:id="86" w:name="_Toc71311869"/>
      <w:bookmarkStart w:id="87" w:name="_Toc84608490"/>
    </w:p>
    <w:p w:rsidR="00C90039" w:rsidRPr="004E3EB6" w:rsidRDefault="00C90039" w:rsidP="007160D2">
      <w:pPr>
        <w:pStyle w:val="Rubrik2"/>
      </w:pPr>
      <w:bookmarkStart w:id="88" w:name="_Toc17786014"/>
      <w:bookmarkStart w:id="89" w:name="_Toc53304434"/>
      <w:bookmarkStart w:id="90" w:name="_Toc71311871"/>
      <w:bookmarkStart w:id="91" w:name="_Toc84608492"/>
      <w:bookmarkStart w:id="92" w:name="_Toc134370244"/>
      <w:bookmarkStart w:id="93" w:name="_Toc135027596"/>
      <w:bookmarkStart w:id="94" w:name="_Toc135114339"/>
      <w:r w:rsidRPr="004E3EB6">
        <w:t>Tolv förlorade år för tillväxt</w:t>
      </w:r>
      <w:bookmarkEnd w:id="88"/>
      <w:r w:rsidRPr="004E3EB6">
        <w:t>politiken</w:t>
      </w:r>
      <w:bookmarkEnd w:id="89"/>
      <w:bookmarkEnd w:id="90"/>
      <w:bookmarkEnd w:id="91"/>
      <w:bookmarkEnd w:id="92"/>
      <w:bookmarkEnd w:id="93"/>
      <w:bookmarkEnd w:id="94"/>
    </w:p>
    <w:p w:rsidR="00C90039" w:rsidRPr="004E3EB6" w:rsidRDefault="00C90039" w:rsidP="0012034D">
      <w:r w:rsidRPr="004E3EB6">
        <w:t>Om Sverige från 1994 hade hängt med i tillväxttakten i Fi</w:t>
      </w:r>
      <w:r w:rsidRPr="004E3EB6">
        <w:t>n</w:t>
      </w:r>
      <w:r w:rsidRPr="004E3EB6">
        <w:t xml:space="preserve">land, skulle vår BNP i år vara </w:t>
      </w:r>
      <w:r w:rsidR="007465E8" w:rsidRPr="004E3EB6">
        <w:t>ca</w:t>
      </w:r>
      <w:r w:rsidRPr="004E3EB6">
        <w:t xml:space="preserve"> 155 miljarder kronor högre, och skatteintäkterna över 75 mi</w:t>
      </w:r>
      <w:r w:rsidRPr="004E3EB6">
        <w:t>l</w:t>
      </w:r>
      <w:r w:rsidRPr="004E3EB6">
        <w:t>jarder kronor högre även med sänkta skattesatser. Om Sverige hängt med i Irlands til</w:t>
      </w:r>
      <w:r w:rsidRPr="004E3EB6">
        <w:t>l</w:t>
      </w:r>
      <w:r w:rsidRPr="004E3EB6">
        <w:t>växt sedan 1994 skulle vår BNP i år vara över 65 procent, eller 1</w:t>
      </w:r>
      <w:r w:rsidR="007B57FE" w:rsidRPr="004E3EB6">
        <w:t> </w:t>
      </w:r>
      <w:r w:rsidRPr="004E3EB6">
        <w:t xml:space="preserve">568 miljarder kronor, högre. </w:t>
      </w:r>
    </w:p>
    <w:p w:rsidR="00C90039" w:rsidRPr="004E3EB6" w:rsidRDefault="000A3B41" w:rsidP="00411202">
      <w:pPr>
        <w:pStyle w:val="Tabellochbildrubrik"/>
      </w:pPr>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5</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2</w:t>
      </w:r>
      <w:r w:rsidR="00C90039" w:rsidRPr="004E3EB6">
        <w:fldChar w:fldCharType="end"/>
      </w:r>
      <w:r w:rsidR="00C90039" w:rsidRPr="004E3EB6">
        <w:t xml:space="preserve"> Sveriges eftersläpning i BNP-tillväxt s</w:t>
      </w:r>
      <w:r w:rsidR="0012034D" w:rsidRPr="004E3EB6">
        <w:t>edan 1994</w:t>
      </w:r>
    </w:p>
    <w:p w:rsidR="00C90039" w:rsidRPr="004E3EB6" w:rsidRDefault="0012034D" w:rsidP="00411202">
      <w:pPr>
        <w:pStyle w:val="Tabellochbild-underrubrik"/>
      </w:pPr>
      <w:r w:rsidRPr="004E3EB6">
        <w:t>Miljarder kronor</w:t>
      </w:r>
    </w:p>
    <w:p w:rsidR="00C90039" w:rsidRPr="004E3EB6" w:rsidRDefault="004E3EB6" w:rsidP="002427E3">
      <w:pPr>
        <w:spacing w:before="0"/>
      </w:pPr>
      <w:r w:rsidRPr="004E3EB6">
        <w:rPr>
          <w:noProof/>
        </w:rPr>
        <w:drawing>
          <wp:inline distT="0" distB="0" distL="0" distR="0">
            <wp:extent cx="2753995" cy="23241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3995" cy="2324100"/>
                    </a:xfrm>
                    <a:prstGeom prst="rect">
                      <a:avLst/>
                    </a:prstGeom>
                    <a:noFill/>
                    <a:ln>
                      <a:noFill/>
                    </a:ln>
                  </pic:spPr>
                </pic:pic>
              </a:graphicData>
            </a:graphic>
          </wp:inline>
        </w:drawing>
      </w:r>
    </w:p>
    <w:p w:rsidR="00C90039" w:rsidRPr="004E3EB6" w:rsidRDefault="00C90039" w:rsidP="00411202">
      <w:pPr>
        <w:pStyle w:val="Tabell-fotnot"/>
      </w:pPr>
      <w:r w:rsidRPr="004E3EB6">
        <w:t>Källa: OECD 2006, SCB 2006-04-29 och egna beräkningar.</w:t>
      </w:r>
    </w:p>
    <w:p w:rsidR="00C90039" w:rsidRPr="004E3EB6" w:rsidRDefault="00C90039" w:rsidP="007160D2">
      <w:r w:rsidRPr="004E3EB6">
        <w:t xml:space="preserve">Ett ytterligare tecken på </w:t>
      </w:r>
      <w:r w:rsidR="00BF17C3" w:rsidRPr="004E3EB6">
        <w:t xml:space="preserve">Socialdemokraternas </w:t>
      </w:r>
      <w:r w:rsidRPr="004E3EB6">
        <w:t>misslyckande när det gäller tillväxtpolitiken är att Sverige fortf</w:t>
      </w:r>
      <w:r w:rsidRPr="004E3EB6">
        <w:t>a</w:t>
      </w:r>
      <w:r w:rsidRPr="004E3EB6">
        <w:t>rande ligger kvar på en 13:e plats i OECD:s välfärdsliga enligt senast tillgänglig</w:t>
      </w:r>
      <w:r w:rsidR="00BF17C3" w:rsidRPr="004E3EB6">
        <w:t>a</w:t>
      </w:r>
      <w:r w:rsidRPr="004E3EB6">
        <w:t xml:space="preserve"> statistik (april 2006). Det är oc</w:t>
      </w:r>
      <w:r w:rsidRPr="004E3EB6">
        <w:t>k</w:t>
      </w:r>
      <w:r w:rsidRPr="004E3EB6">
        <w:t>så värt att notera att det stora raset i välfärdsligan var det som följde på 1980-talets släpphänta ekonomiska pol</w:t>
      </w:r>
      <w:r w:rsidRPr="004E3EB6">
        <w:t>i</w:t>
      </w:r>
      <w:r w:rsidRPr="004E3EB6">
        <w:t>tik</w:t>
      </w:r>
      <w:r w:rsidRPr="004E3EB6">
        <w:rPr>
          <w:szCs w:val="22"/>
          <w:vertAlign w:val="superscript"/>
        </w:rPr>
        <w:footnoteReference w:id="1"/>
      </w:r>
      <w:r w:rsidRPr="004E3EB6">
        <w:t xml:space="preserve">. Det största fallet var det som </w:t>
      </w:r>
      <w:r w:rsidR="00BF17C3" w:rsidRPr="004E3EB6">
        <w:t xml:space="preserve">Socialdemokraterna </w:t>
      </w:r>
      <w:r w:rsidRPr="004E3EB6">
        <w:t xml:space="preserve">lämnade över hösten 1991, då Sverige mellan åren 1990 och 1992 föll från en </w:t>
      </w:r>
      <w:r w:rsidR="00BF17C3" w:rsidRPr="004E3EB6">
        <w:t>7:e</w:t>
      </w:r>
      <w:r w:rsidRPr="004E3EB6">
        <w:t xml:space="preserve"> till en 13:e plats i välfärdsl</w:t>
      </w:r>
      <w:r w:rsidRPr="004E3EB6">
        <w:t>i</w:t>
      </w:r>
      <w:r w:rsidRPr="004E3EB6">
        <w:t xml:space="preserve">gan. </w:t>
      </w:r>
    </w:p>
    <w:p w:rsidR="00C90039" w:rsidRPr="004E3EB6" w:rsidRDefault="00C90039" w:rsidP="007160D2">
      <w:pPr>
        <w:pStyle w:val="Normaltindrag"/>
      </w:pPr>
      <w:r w:rsidRPr="004E3EB6">
        <w:t>Under den borgerliga regeringsperioden 1992</w:t>
      </w:r>
      <w:r w:rsidR="00BF17C3" w:rsidRPr="004E3EB6">
        <w:t>–</w:t>
      </w:r>
      <w:r w:rsidRPr="004E3EB6">
        <w:t>1994 bromsades det kraft</w:t>
      </w:r>
      <w:r w:rsidRPr="004E3EB6">
        <w:t>i</w:t>
      </w:r>
      <w:r w:rsidRPr="004E3EB6">
        <w:t>ga fallet upp, och Sverige sjönk inte lägre ned än till 14:e plats 1993 trots dåliga yttre föru</w:t>
      </w:r>
      <w:r w:rsidRPr="004E3EB6">
        <w:t>t</w:t>
      </w:r>
      <w:r w:rsidRPr="004E3EB6">
        <w:t>sättningar. År 1994 hade utvecklingen vänts och Sverige klättrade till en 13:e plats. De r</w:t>
      </w:r>
      <w:r w:rsidRPr="004E3EB6">
        <w:t>e</w:t>
      </w:r>
      <w:r w:rsidRPr="004E3EB6">
        <w:t>videringar som gjorts av Sveriges och andra länders statistik sedan dess visar att fallet i den svenska ek</w:t>
      </w:r>
      <w:r w:rsidRPr="004E3EB6">
        <w:t>o</w:t>
      </w:r>
      <w:r w:rsidRPr="004E3EB6">
        <w:t>nomin i början av 1990-talet inte var fullt så kraftigt som den äldre statist</w:t>
      </w:r>
      <w:r w:rsidRPr="004E3EB6">
        <w:t>i</w:t>
      </w:r>
      <w:r w:rsidRPr="004E3EB6">
        <w:t>ken visat.</w:t>
      </w:r>
    </w:p>
    <w:p w:rsidR="00C90039" w:rsidRPr="004E3EB6" w:rsidRDefault="00C90039" w:rsidP="007160D2">
      <w:pPr>
        <w:pStyle w:val="Normaltindrag"/>
      </w:pPr>
      <w:r w:rsidRPr="004E3EB6">
        <w:t>Den internationella konjunkturen har större delen av de senaste tio åren v</w:t>
      </w:r>
      <w:r w:rsidRPr="004E3EB6">
        <w:t>a</w:t>
      </w:r>
      <w:r w:rsidRPr="004E3EB6">
        <w:t>rit gynnsam för svensk ekonomi. Ändå har vi inte tagit igen något av det vi tidigare förl</w:t>
      </w:r>
      <w:r w:rsidRPr="004E3EB6">
        <w:t>o</w:t>
      </w:r>
      <w:r w:rsidRPr="004E3EB6">
        <w:t>rat, utan ligger kvar på en 13:e plats när alla 30 OECD-länder rankas.</w:t>
      </w:r>
    </w:p>
    <w:p w:rsidR="00C90039" w:rsidRPr="004E3EB6" w:rsidRDefault="00C90039" w:rsidP="007160D2">
      <w:pPr>
        <w:pStyle w:val="Rubrik2"/>
      </w:pPr>
      <w:bookmarkStart w:id="95" w:name="_Toc134370245"/>
      <w:bookmarkStart w:id="96" w:name="_Toc135027597"/>
      <w:bookmarkStart w:id="97" w:name="_Toc135114340"/>
      <w:r w:rsidRPr="004E3EB6">
        <w:t>Tolv förlorade år för barnomsorgen</w:t>
      </w:r>
      <w:bookmarkEnd w:id="82"/>
      <w:bookmarkEnd w:id="83"/>
      <w:bookmarkEnd w:id="84"/>
      <w:bookmarkEnd w:id="85"/>
      <w:bookmarkEnd w:id="95"/>
      <w:bookmarkEnd w:id="96"/>
      <w:bookmarkEnd w:id="97"/>
    </w:p>
    <w:p w:rsidR="00C90039" w:rsidRPr="004E3EB6" w:rsidRDefault="00C90039" w:rsidP="007160D2">
      <w:r w:rsidRPr="004E3EB6">
        <w:t>Barngrupperna på dagis har ökat med i genomsnitt två barn per grupp, från 15,5 år 1993/94 till 17,2 år 2004. Det motsv</w:t>
      </w:r>
      <w:r w:rsidRPr="004E3EB6">
        <w:t>a</w:t>
      </w:r>
      <w:r w:rsidRPr="004E3EB6">
        <w:t>rar en ökning med 11 procent. Men så många som vart fjärde barn finns nu i en grupp med 20 barn eller fler. Sedan maxtaxan i</w:t>
      </w:r>
      <w:r w:rsidRPr="004E3EB6">
        <w:t>n</w:t>
      </w:r>
      <w:r w:rsidRPr="004E3EB6">
        <w:t>förts har trycket på förskolan ökat ytterligare, vilket på många håll leder till allt stö</w:t>
      </w:r>
      <w:r w:rsidRPr="004E3EB6">
        <w:t>r</w:t>
      </w:r>
      <w:r w:rsidRPr="004E3EB6">
        <w:t>re grupper. Hela 89 procent av kommunerna anger att efterfrågan på barnomsorg ökat sedan ma</w:t>
      </w:r>
      <w:r w:rsidRPr="004E3EB6">
        <w:t>x</w:t>
      </w:r>
      <w:r w:rsidRPr="004E3EB6">
        <w:t xml:space="preserve">taxan infördes. </w:t>
      </w:r>
    </w:p>
    <w:p w:rsidR="00C90039" w:rsidRPr="004E3EB6" w:rsidRDefault="00C90039" w:rsidP="007160D2">
      <w:pPr>
        <w:pStyle w:val="Normaltindrag"/>
      </w:pPr>
      <w:r w:rsidRPr="004E3EB6">
        <w:t>Någon valfrihet existerar inte när det gäller det offentliga stödet till bar</w:t>
      </w:r>
      <w:r w:rsidRPr="004E3EB6">
        <w:t>n</w:t>
      </w:r>
      <w:r w:rsidRPr="004E3EB6">
        <w:t xml:space="preserve">omsorg, i stället har </w:t>
      </w:r>
      <w:r w:rsidR="00BF17C3" w:rsidRPr="004E3EB6">
        <w:t xml:space="preserve">Socialdemokraterna </w:t>
      </w:r>
      <w:r w:rsidRPr="004E3EB6">
        <w:t>ökat centralstyrningen och försämrat kvaliteten g</w:t>
      </w:r>
      <w:r w:rsidRPr="004E3EB6">
        <w:t>e</w:t>
      </w:r>
      <w:r w:rsidRPr="004E3EB6">
        <w:t>nom satsningen på en enda barnomsorgsform.</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5</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3</w:t>
      </w:r>
      <w:r w:rsidRPr="004E3EB6">
        <w:fldChar w:fldCharType="end"/>
      </w:r>
      <w:r w:rsidRPr="004E3EB6">
        <w:t xml:space="preserve"> Barngruppernas genomsnittliga storlek i förskolan</w:t>
      </w:r>
    </w:p>
    <w:p w:rsidR="00C90039" w:rsidRPr="004E3EB6" w:rsidRDefault="00C90039" w:rsidP="00411202">
      <w:pPr>
        <w:pStyle w:val="Tabellochbild-underrubrik"/>
      </w:pPr>
      <w:r w:rsidRPr="004E3EB6">
        <w:t xml:space="preserve">Antal barn </w:t>
      </w:r>
    </w:p>
    <w:p w:rsidR="00C90039" w:rsidRPr="004E3EB6" w:rsidRDefault="004E3EB6" w:rsidP="002427E3">
      <w:pPr>
        <w:spacing w:before="0"/>
      </w:pPr>
      <w:r w:rsidRPr="004E3EB6">
        <w:rPr>
          <w:noProof/>
        </w:rPr>
        <w:drawing>
          <wp:inline distT="0" distB="0" distL="0" distR="0">
            <wp:extent cx="2569210" cy="237871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9210" cy="2378710"/>
                    </a:xfrm>
                    <a:prstGeom prst="rect">
                      <a:avLst/>
                    </a:prstGeom>
                    <a:noFill/>
                    <a:ln>
                      <a:noFill/>
                    </a:ln>
                  </pic:spPr>
                </pic:pic>
              </a:graphicData>
            </a:graphic>
          </wp:inline>
        </w:drawing>
      </w:r>
    </w:p>
    <w:p w:rsidR="00C90039" w:rsidRPr="004E3EB6" w:rsidRDefault="00C90039" w:rsidP="00411202">
      <w:pPr>
        <w:pStyle w:val="Tabell-fotnot"/>
      </w:pPr>
      <w:r w:rsidRPr="004E3EB6">
        <w:t>Källa: Skolverket.</w:t>
      </w:r>
    </w:p>
    <w:p w:rsidR="00C90039" w:rsidRPr="004E3EB6" w:rsidRDefault="00C90039" w:rsidP="007160D2">
      <w:r w:rsidRPr="004E3EB6">
        <w:t xml:space="preserve">Spegelbilden av att barngrupperna blivit större i förskolan är att både </w:t>
      </w:r>
      <w:r w:rsidR="00BF17C3" w:rsidRPr="004E3EB6">
        <w:t xml:space="preserve">öppna </w:t>
      </w:r>
      <w:r w:rsidRPr="004E3EB6">
        <w:t>försk</w:t>
      </w:r>
      <w:r w:rsidRPr="004E3EB6">
        <w:t>o</w:t>
      </w:r>
      <w:r w:rsidRPr="004E3EB6">
        <w:t xml:space="preserve">lor och familjedaghem har minskat drastiskt. Antalet öppna förskolor har minskat med över 65 procent under </w:t>
      </w:r>
      <w:r w:rsidR="00BF17C3" w:rsidRPr="004E3EB6">
        <w:t xml:space="preserve">Socialdemokraternas </w:t>
      </w:r>
      <w:r w:rsidRPr="004E3EB6">
        <w:t>rege</w:t>
      </w:r>
      <w:r w:rsidRPr="004E3EB6">
        <w:t>r</w:t>
      </w:r>
      <w:r w:rsidRPr="004E3EB6">
        <w:t>ingstid, från 1 340 till 447 stycken.</w:t>
      </w:r>
    </w:p>
    <w:p w:rsidR="00C90039" w:rsidRPr="004E3EB6" w:rsidRDefault="00F43F43" w:rsidP="00411202">
      <w:pPr>
        <w:pStyle w:val="Tabellochbildrubrik"/>
      </w:pPr>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5</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4</w:t>
      </w:r>
      <w:r w:rsidR="00C90039" w:rsidRPr="004E3EB6">
        <w:fldChar w:fldCharType="end"/>
      </w:r>
      <w:r w:rsidR="00C90039" w:rsidRPr="004E3EB6">
        <w:t xml:space="preserve"> An</w:t>
      </w:r>
      <w:r w:rsidR="00BF17C3" w:rsidRPr="004E3EB6">
        <w:t>talet öppna förskolor 1994–2004</w:t>
      </w:r>
    </w:p>
    <w:p w:rsidR="00C90039" w:rsidRPr="004E3EB6" w:rsidRDefault="004E3EB6" w:rsidP="002427E3">
      <w:pPr>
        <w:spacing w:before="0"/>
      </w:pPr>
      <w:r w:rsidRPr="004E3EB6">
        <w:rPr>
          <w:noProof/>
        </w:rPr>
        <w:drawing>
          <wp:inline distT="0" distB="0" distL="0" distR="0">
            <wp:extent cx="2737485" cy="253619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7485" cy="2536190"/>
                    </a:xfrm>
                    <a:prstGeom prst="rect">
                      <a:avLst/>
                    </a:prstGeom>
                    <a:noFill/>
                    <a:ln>
                      <a:noFill/>
                    </a:ln>
                  </pic:spPr>
                </pic:pic>
              </a:graphicData>
            </a:graphic>
          </wp:inline>
        </w:drawing>
      </w:r>
    </w:p>
    <w:p w:rsidR="00C90039" w:rsidRPr="004E3EB6" w:rsidRDefault="00C90039" w:rsidP="00411202">
      <w:pPr>
        <w:pStyle w:val="Tabell-fotnot"/>
      </w:pPr>
      <w:r w:rsidRPr="004E3EB6">
        <w:t>Källa: Skolverket</w:t>
      </w:r>
      <w:r w:rsidR="00BF17C3" w:rsidRPr="004E3EB6">
        <w:t>.</w:t>
      </w:r>
    </w:p>
    <w:p w:rsidR="00C90039" w:rsidRPr="004E3EB6" w:rsidRDefault="00C90039" w:rsidP="00FD6AF4">
      <w:r w:rsidRPr="004E3EB6">
        <w:t>Vidare har antalet barn inskrivna i familjedag</w:t>
      </w:r>
      <w:r w:rsidRPr="004E3EB6">
        <w:softHyphen/>
        <w:t>hem (hos kommunala dagbar</w:t>
      </w:r>
      <w:r w:rsidRPr="004E3EB6">
        <w:t>n</w:t>
      </w:r>
      <w:r w:rsidRPr="004E3EB6">
        <w:t xml:space="preserve">vårdare) minskat från 129 400 till 35 970, eller med 72 procent sedan 1994. Detta är resultatet av den ensidiga styrning av resurser till förskolan som </w:t>
      </w:r>
      <w:r w:rsidR="00BF17C3" w:rsidRPr="004E3EB6">
        <w:t xml:space="preserve">Socialdemokraterna </w:t>
      </w:r>
      <w:r w:rsidRPr="004E3EB6">
        <w:t>konsekvent ägnar sig åt. Genom maxtaxans införa</w:t>
      </w:r>
      <w:r w:rsidRPr="004E3EB6">
        <w:t>n</w:t>
      </w:r>
      <w:r w:rsidRPr="004E3EB6">
        <w:t>de försämrades familjedaghemmens möjligheter att konkurr</w:t>
      </w:r>
      <w:r w:rsidRPr="004E3EB6">
        <w:t>e</w:t>
      </w:r>
      <w:r w:rsidRPr="004E3EB6">
        <w:t xml:space="preserve">ra med förskolan. </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5</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5</w:t>
      </w:r>
      <w:r w:rsidRPr="004E3EB6">
        <w:fldChar w:fldCharType="end"/>
      </w:r>
      <w:r w:rsidRPr="004E3EB6">
        <w:t xml:space="preserve"> Antal inskrivna</w:t>
      </w:r>
      <w:r w:rsidR="00BF17C3" w:rsidRPr="004E3EB6">
        <w:t xml:space="preserve"> barn i familjedaghem 1994–2004</w:t>
      </w:r>
    </w:p>
    <w:p w:rsidR="00C90039" w:rsidRPr="004E3EB6" w:rsidRDefault="004E3EB6" w:rsidP="002427E3">
      <w:pPr>
        <w:spacing w:before="0"/>
      </w:pPr>
      <w:r w:rsidRPr="004E3EB6">
        <w:rPr>
          <w:noProof/>
        </w:rPr>
        <w:drawing>
          <wp:inline distT="0" distB="0" distL="0" distR="0">
            <wp:extent cx="2536190" cy="2677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6190" cy="2677795"/>
                    </a:xfrm>
                    <a:prstGeom prst="rect">
                      <a:avLst/>
                    </a:prstGeom>
                    <a:noFill/>
                    <a:ln>
                      <a:noFill/>
                    </a:ln>
                  </pic:spPr>
                </pic:pic>
              </a:graphicData>
            </a:graphic>
          </wp:inline>
        </w:drawing>
      </w:r>
    </w:p>
    <w:p w:rsidR="00C90039" w:rsidRPr="004E3EB6" w:rsidRDefault="00C90039" w:rsidP="00411202">
      <w:pPr>
        <w:pStyle w:val="Tabell-fotnot"/>
      </w:pPr>
      <w:r w:rsidRPr="004E3EB6">
        <w:t>Källa: Skolverket</w:t>
      </w:r>
      <w:r w:rsidR="0013499A" w:rsidRPr="004E3EB6">
        <w:t>.</w:t>
      </w:r>
    </w:p>
    <w:p w:rsidR="00C90039" w:rsidRPr="004E3EB6" w:rsidRDefault="00C90039" w:rsidP="007160D2">
      <w:r w:rsidRPr="004E3EB6">
        <w:t xml:space="preserve">Det minskande </w:t>
      </w:r>
      <w:r w:rsidRPr="004E3EB6">
        <w:rPr>
          <w:i/>
        </w:rPr>
        <w:t>antalet</w:t>
      </w:r>
      <w:r w:rsidRPr="004E3EB6">
        <w:t xml:space="preserve"> barn i familjedaghem och i öppna fö</w:t>
      </w:r>
      <w:r w:rsidRPr="004E3EB6">
        <w:t>r</w:t>
      </w:r>
      <w:r w:rsidRPr="004E3EB6">
        <w:t xml:space="preserve">skolor är inte en effekt av att barnkullarna varit små under 1990-talet. Även </w:t>
      </w:r>
      <w:r w:rsidRPr="004E3EB6">
        <w:rPr>
          <w:i/>
        </w:rPr>
        <w:t>andelen</w:t>
      </w:r>
      <w:r w:rsidRPr="004E3EB6">
        <w:t xml:space="preserve"> barn i fami</w:t>
      </w:r>
      <w:r w:rsidRPr="004E3EB6">
        <w:t>l</w:t>
      </w:r>
      <w:r w:rsidRPr="004E3EB6">
        <w:t>jedaghem och öppna förskolor har minskat i samma utsträckning som antalet barn har gjort.</w:t>
      </w:r>
    </w:p>
    <w:p w:rsidR="00C90039" w:rsidRPr="004E3EB6" w:rsidRDefault="00C90039" w:rsidP="007160D2">
      <w:pPr>
        <w:pStyle w:val="Rubrik2"/>
      </w:pPr>
      <w:bookmarkStart w:id="98" w:name="_Toc17786012"/>
      <w:bookmarkStart w:id="99" w:name="_Toc53304433"/>
      <w:bookmarkStart w:id="100" w:name="_Toc71311870"/>
      <w:bookmarkStart w:id="101" w:name="_Toc84608491"/>
      <w:bookmarkStart w:id="102" w:name="_Toc134370246"/>
      <w:bookmarkStart w:id="103" w:name="_Toc135027598"/>
      <w:bookmarkStart w:id="104" w:name="_Toc135114341"/>
      <w:r w:rsidRPr="004E3EB6">
        <w:t>Tolv förlorade år för skolan</w:t>
      </w:r>
      <w:bookmarkEnd w:id="98"/>
      <w:bookmarkEnd w:id="99"/>
      <w:bookmarkEnd w:id="100"/>
      <w:bookmarkEnd w:id="101"/>
      <w:bookmarkEnd w:id="102"/>
      <w:bookmarkEnd w:id="103"/>
      <w:bookmarkEnd w:id="104"/>
    </w:p>
    <w:p w:rsidR="00C90039" w:rsidRPr="004E3EB6" w:rsidRDefault="00C90039" w:rsidP="007160D2">
      <w:r w:rsidRPr="004E3EB6">
        <w:t>Mer än var fjärde elev i grundskolan uppnår inte kunskap</w:t>
      </w:r>
      <w:r w:rsidRPr="004E3EB6">
        <w:t>s</w:t>
      </w:r>
      <w:r w:rsidRPr="004E3EB6">
        <w:t>målen. Andelen unde</w:t>
      </w:r>
      <w:r w:rsidRPr="004E3EB6">
        <w:t>r</w:t>
      </w:r>
      <w:r w:rsidRPr="004E3EB6">
        <w:t>kända elever har ökat varje år sedan det nya betygssystemet infördes. Efter en marginell förbättring 2003 och 2004 ökade andelen underkända el</w:t>
      </w:r>
      <w:r w:rsidRPr="004E3EB6">
        <w:t>e</w:t>
      </w:r>
      <w:r w:rsidRPr="004E3EB6">
        <w:t>ver igen förra året. Även i det tidigare betygssystemet försämrades result</w:t>
      </w:r>
      <w:r w:rsidRPr="004E3EB6">
        <w:t>a</w:t>
      </w:r>
      <w:r w:rsidRPr="004E3EB6">
        <w:t>ten varje år från 1994.</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5</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6</w:t>
      </w:r>
      <w:r w:rsidRPr="004E3EB6">
        <w:fldChar w:fldCharType="end"/>
      </w:r>
      <w:r w:rsidRPr="004E3EB6">
        <w:t xml:space="preserve"> Andel underkända elever</w:t>
      </w:r>
    </w:p>
    <w:p w:rsidR="00C90039" w:rsidRPr="004E3EB6" w:rsidRDefault="00C90039" w:rsidP="00411202">
      <w:pPr>
        <w:pStyle w:val="Tabellochbild-underrubrik"/>
      </w:pPr>
      <w:r w:rsidRPr="004E3EB6">
        <w:t>Procent</w:t>
      </w:r>
    </w:p>
    <w:p w:rsidR="00C90039" w:rsidRPr="004E3EB6" w:rsidRDefault="004E3EB6" w:rsidP="002427E3">
      <w:pPr>
        <w:spacing w:before="0"/>
      </w:pPr>
      <w:r w:rsidRPr="004E3EB6">
        <w:rPr>
          <w:noProof/>
        </w:rPr>
        <w:drawing>
          <wp:inline distT="0" distB="0" distL="0" distR="0">
            <wp:extent cx="2623185" cy="234061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3185" cy="2340610"/>
                    </a:xfrm>
                    <a:prstGeom prst="rect">
                      <a:avLst/>
                    </a:prstGeom>
                    <a:noFill/>
                    <a:ln>
                      <a:noFill/>
                    </a:ln>
                  </pic:spPr>
                </pic:pic>
              </a:graphicData>
            </a:graphic>
          </wp:inline>
        </w:drawing>
      </w:r>
    </w:p>
    <w:p w:rsidR="00C90039" w:rsidRPr="004E3EB6" w:rsidRDefault="00C90039" w:rsidP="007B57FE">
      <w:pPr>
        <w:pStyle w:val="Tabell-fotnot"/>
        <w:jc w:val="both"/>
      </w:pPr>
      <w:r w:rsidRPr="004E3EB6">
        <w:t>Anm. Statistiken avser elever som saknade ämnesbetyg eller slutbetyg 1993/94</w:t>
      </w:r>
      <w:r w:rsidR="007A6EC3" w:rsidRPr="004E3EB6">
        <w:t>–</w:t>
      </w:r>
      <w:r w:rsidRPr="004E3EB6">
        <w:t>1996/97 och elever som ej nått målen av dem som fått eller skulle ha fått mål- eller kunskapsrelaterade betyg 1997/98</w:t>
      </w:r>
      <w:r w:rsidR="007A6EC3" w:rsidRPr="004E3EB6">
        <w:t>–</w:t>
      </w:r>
      <w:r w:rsidRPr="004E3EB6">
        <w:t>2002/03.</w:t>
      </w:r>
    </w:p>
    <w:p w:rsidR="00C90039" w:rsidRPr="004E3EB6" w:rsidRDefault="00C90039" w:rsidP="00411202">
      <w:pPr>
        <w:spacing w:before="60" w:line="200" w:lineRule="exact"/>
        <w:rPr>
          <w:sz w:val="16"/>
          <w:szCs w:val="16"/>
        </w:rPr>
      </w:pPr>
      <w:r w:rsidRPr="004E3EB6">
        <w:rPr>
          <w:sz w:val="16"/>
          <w:szCs w:val="16"/>
        </w:rPr>
        <w:t>Källa: Skolverket</w:t>
      </w:r>
      <w:r w:rsidR="007A6EC3" w:rsidRPr="004E3EB6">
        <w:rPr>
          <w:sz w:val="16"/>
          <w:szCs w:val="16"/>
        </w:rPr>
        <w:t>.</w:t>
      </w:r>
    </w:p>
    <w:p w:rsidR="00C90039" w:rsidRPr="004E3EB6" w:rsidRDefault="00C90039" w:rsidP="0013499A">
      <w:r w:rsidRPr="004E3EB6">
        <w:t>Om man betraktar andelen elever som saknar ämnesbetyg eller slutbetyg i högst ett ämne, eller som i det nya systemet inte fått mål- eller kunskapsrel</w:t>
      </w:r>
      <w:r w:rsidRPr="004E3EB6">
        <w:t>a</w:t>
      </w:r>
      <w:r w:rsidRPr="004E3EB6">
        <w:t xml:space="preserve">terade slutbetyg i ett ämne, är utvecklingen lika dyster. </w:t>
      </w:r>
    </w:p>
    <w:p w:rsidR="00C90039" w:rsidRPr="004E3EB6" w:rsidRDefault="00F43F43" w:rsidP="00411202">
      <w:pPr>
        <w:pStyle w:val="Tabellochbildrubrik"/>
      </w:pPr>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5</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7</w:t>
      </w:r>
      <w:r w:rsidR="00C90039" w:rsidRPr="004E3EB6">
        <w:fldChar w:fldCharType="end"/>
      </w:r>
      <w:r w:rsidR="00C90039" w:rsidRPr="004E3EB6">
        <w:t xml:space="preserve"> Andel elever </w:t>
      </w:r>
      <w:r w:rsidR="007A6EC3" w:rsidRPr="004E3EB6">
        <w:t>som saknar slutbetyg i ett ämne</w:t>
      </w:r>
    </w:p>
    <w:p w:rsidR="00C90039" w:rsidRPr="004E3EB6" w:rsidRDefault="00C90039" w:rsidP="00411202">
      <w:pPr>
        <w:pStyle w:val="Tabellochbild-underrubrik"/>
      </w:pPr>
      <w:r w:rsidRPr="004E3EB6">
        <w:t>Procent</w:t>
      </w:r>
    </w:p>
    <w:p w:rsidR="00C90039" w:rsidRPr="004E3EB6" w:rsidRDefault="004E3EB6" w:rsidP="00FD6AF4">
      <w:r w:rsidRPr="004E3EB6">
        <w:rPr>
          <w:noProof/>
        </w:rPr>
        <w:drawing>
          <wp:inline distT="0" distB="0" distL="0" distR="0">
            <wp:extent cx="2623185" cy="227520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3185" cy="2275205"/>
                    </a:xfrm>
                    <a:prstGeom prst="rect">
                      <a:avLst/>
                    </a:prstGeom>
                    <a:noFill/>
                    <a:ln>
                      <a:noFill/>
                    </a:ln>
                  </pic:spPr>
                </pic:pic>
              </a:graphicData>
            </a:graphic>
          </wp:inline>
        </w:drawing>
      </w:r>
    </w:p>
    <w:p w:rsidR="00C90039" w:rsidRPr="004E3EB6" w:rsidRDefault="007A6EC3" w:rsidP="00411202">
      <w:pPr>
        <w:pStyle w:val="Tabell-fotnot"/>
      </w:pPr>
      <w:r w:rsidRPr="004E3EB6">
        <w:t>Källa: Skolverket.</w:t>
      </w:r>
    </w:p>
    <w:p w:rsidR="00C90039" w:rsidRPr="004E3EB6" w:rsidRDefault="00C90039" w:rsidP="007160D2">
      <w:r w:rsidRPr="004E3EB6">
        <w:t>Den svenska skolan är därtill en av de stökigaste i världen, enligt OECD:s undersö</w:t>
      </w:r>
      <w:r w:rsidRPr="004E3EB6">
        <w:t>k</w:t>
      </w:r>
      <w:r w:rsidRPr="004E3EB6">
        <w:t>ningar. Den svenska skolan hamnade senast på 26:e plats bland de 30 OECD-länderna. Vidare har antalet lärare per 100 elever minskat från 8,3 läsåret 1993/94 till 8,0 läsåret 2004/05.</w:t>
      </w:r>
    </w:p>
    <w:p w:rsidR="00C90039" w:rsidRPr="004E3EB6" w:rsidRDefault="00C90039" w:rsidP="007160D2">
      <w:pPr>
        <w:pStyle w:val="Rubrik2"/>
      </w:pPr>
      <w:bookmarkStart w:id="105" w:name="_Toc134370247"/>
      <w:bookmarkStart w:id="106" w:name="_Ref134381549"/>
      <w:bookmarkStart w:id="107" w:name="_Toc135027599"/>
      <w:bookmarkStart w:id="108" w:name="_Toc135114342"/>
      <w:r w:rsidRPr="004E3EB6">
        <w:t>Tolv förlorade år för de äldre</w:t>
      </w:r>
      <w:bookmarkEnd w:id="105"/>
      <w:bookmarkEnd w:id="106"/>
      <w:bookmarkEnd w:id="107"/>
      <w:bookmarkEnd w:id="108"/>
    </w:p>
    <w:p w:rsidR="00C90039" w:rsidRPr="004E3EB6" w:rsidRDefault="00C90039" w:rsidP="007160D2">
      <w:r w:rsidRPr="004E3EB6">
        <w:t xml:space="preserve">Sedan </w:t>
      </w:r>
      <w:r w:rsidR="007A6EC3" w:rsidRPr="004E3EB6">
        <w:t xml:space="preserve">Socialdemokraterna </w:t>
      </w:r>
      <w:r w:rsidRPr="004E3EB6">
        <w:t>återkom till makten 1994 har nä</w:t>
      </w:r>
      <w:r w:rsidRPr="004E3EB6">
        <w:t>s</w:t>
      </w:r>
      <w:r w:rsidRPr="004E3EB6">
        <w:t>tan 30 000 platser försvu</w:t>
      </w:r>
      <w:r w:rsidRPr="004E3EB6">
        <w:t>n</w:t>
      </w:r>
      <w:r w:rsidRPr="004E3EB6">
        <w:t>nit inom äldreomsorgen. Inför valet 2002 lovade statsminister Göran Persson att bygga 10 000 nya äldreboenden under den kommande mandatp</w:t>
      </w:r>
      <w:r w:rsidRPr="004E3EB6">
        <w:t>e</w:t>
      </w:r>
      <w:r w:rsidRPr="004E3EB6">
        <w:t>rioden. Med facit i hand kan vi konstatera att det i</w:t>
      </w:r>
      <w:r w:rsidR="007A6EC3" w:rsidRPr="004E3EB6">
        <w:t xml:space="preserve"> </w:t>
      </w:r>
      <w:r w:rsidRPr="004E3EB6">
        <w:t>stället försvunnit 15 152 platser i de särskilda boe</w:t>
      </w:r>
      <w:r w:rsidRPr="004E3EB6">
        <w:t>n</w:t>
      </w:r>
      <w:r w:rsidRPr="004E3EB6">
        <w:t xml:space="preserve">dena för äldre. </w:t>
      </w:r>
    </w:p>
    <w:p w:rsidR="00C90039" w:rsidRPr="004E3EB6" w:rsidRDefault="00D77E7F" w:rsidP="00411202">
      <w:pPr>
        <w:pStyle w:val="Tabellochbildrubrik"/>
      </w:pPr>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5</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8</w:t>
      </w:r>
      <w:r w:rsidR="00C90039" w:rsidRPr="004E3EB6">
        <w:fldChar w:fldCharType="end"/>
      </w:r>
      <w:r w:rsidR="00C90039" w:rsidRPr="004E3EB6">
        <w:t xml:space="preserve"> Antal personer över 65</w:t>
      </w:r>
      <w:r w:rsidR="007A6EC3" w:rsidRPr="004E3EB6">
        <w:t xml:space="preserve"> år med plats i särskilt boende</w:t>
      </w:r>
    </w:p>
    <w:p w:rsidR="00C90039" w:rsidRPr="004E3EB6" w:rsidRDefault="004E3EB6" w:rsidP="00FE4FEB">
      <w:r w:rsidRPr="004E3EB6">
        <w:rPr>
          <w:noProof/>
        </w:rPr>
        <w:drawing>
          <wp:inline distT="0" distB="0" distL="0" distR="0">
            <wp:extent cx="3075305" cy="207899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t="6760" b="3433"/>
                    <a:stretch>
                      <a:fillRect/>
                    </a:stretch>
                  </pic:blipFill>
                  <pic:spPr bwMode="auto">
                    <a:xfrm>
                      <a:off x="0" y="0"/>
                      <a:ext cx="3075305" cy="2078990"/>
                    </a:xfrm>
                    <a:prstGeom prst="rect">
                      <a:avLst/>
                    </a:prstGeom>
                    <a:noFill/>
                    <a:ln>
                      <a:noFill/>
                    </a:ln>
                  </pic:spPr>
                </pic:pic>
              </a:graphicData>
            </a:graphic>
          </wp:inline>
        </w:drawing>
      </w:r>
    </w:p>
    <w:p w:rsidR="00C90039" w:rsidRPr="004E3EB6" w:rsidRDefault="00C90039" w:rsidP="00FE4FEB">
      <w:pPr>
        <w:spacing w:before="60" w:line="180" w:lineRule="exact"/>
        <w:rPr>
          <w:sz w:val="16"/>
          <w:szCs w:val="16"/>
        </w:rPr>
      </w:pPr>
      <w:r w:rsidRPr="004E3EB6">
        <w:rPr>
          <w:sz w:val="16"/>
          <w:szCs w:val="16"/>
        </w:rPr>
        <w:t>Anm. Från och med 1998 räknas endast permanentboende. Innan dess ingår även korttid</w:t>
      </w:r>
      <w:r w:rsidRPr="004E3EB6">
        <w:rPr>
          <w:sz w:val="16"/>
          <w:szCs w:val="16"/>
        </w:rPr>
        <w:t>s</w:t>
      </w:r>
      <w:r w:rsidRPr="004E3EB6">
        <w:rPr>
          <w:sz w:val="16"/>
          <w:szCs w:val="16"/>
        </w:rPr>
        <w:t>boende personer</w:t>
      </w:r>
      <w:r w:rsidR="007A6EC3" w:rsidRPr="004E3EB6">
        <w:rPr>
          <w:sz w:val="16"/>
          <w:szCs w:val="16"/>
        </w:rPr>
        <w:t>.</w:t>
      </w:r>
    </w:p>
    <w:p w:rsidR="007B57FE" w:rsidRPr="004E3EB6" w:rsidRDefault="007B57FE" w:rsidP="007B57FE">
      <w:pPr>
        <w:pStyle w:val="Tabell-fotnot"/>
      </w:pPr>
      <w:r w:rsidRPr="004E3EB6">
        <w:t>Källa: Socialstyrelsen.</w:t>
      </w:r>
    </w:p>
    <w:p w:rsidR="00C90039" w:rsidRPr="004E3EB6" w:rsidRDefault="00C90039" w:rsidP="007160D2">
      <w:r w:rsidRPr="004E3EB6">
        <w:t>Även de äldres ekonomi har fått stå tillbaka för andra prioriteringar när vän</w:t>
      </w:r>
      <w:r w:rsidRPr="004E3EB6">
        <w:t>s</w:t>
      </w:r>
      <w:r w:rsidRPr="004E3EB6">
        <w:t>terkartellen gjort upp i slutna rum. När andra grupper har fått del av den til</w:t>
      </w:r>
      <w:r w:rsidRPr="004E3EB6">
        <w:t>l</w:t>
      </w:r>
      <w:r w:rsidRPr="004E3EB6">
        <w:t>växt som den internati</w:t>
      </w:r>
      <w:r w:rsidRPr="004E3EB6">
        <w:t>o</w:t>
      </w:r>
      <w:r w:rsidRPr="004E3EB6">
        <w:t>nella högkonjunkturen har genererat så har de mest utsatta pensionärerna fått noll och intet. En ensa</w:t>
      </w:r>
      <w:r w:rsidRPr="004E3EB6">
        <w:t>m</w:t>
      </w:r>
      <w:r w:rsidRPr="004E3EB6">
        <w:t>stående garantipensionär har i</w:t>
      </w:r>
      <w:r w:rsidR="002322E0" w:rsidRPr="004E3EB6">
        <w:t xml:space="preserve"> </w:t>
      </w:r>
      <w:r w:rsidRPr="004E3EB6">
        <w:t>dag endast 105 kronor mer än hon hade 1994 att leva på varje månad efter att alla nödvändiga kostnader är betalda. Detta kan jämföras med andra enpersonshu</w:t>
      </w:r>
      <w:r w:rsidRPr="004E3EB6">
        <w:t>s</w:t>
      </w:r>
      <w:r w:rsidRPr="004E3EB6">
        <w:t>håll som har fått 2 909 kronor mer att leva på varje månad eller tvåbarnsfamiljen som i genomsnitt fått 5 875 kr</w:t>
      </w:r>
      <w:r w:rsidRPr="004E3EB6">
        <w:t>o</w:t>
      </w:r>
      <w:r w:rsidRPr="004E3EB6">
        <w:t xml:space="preserve">nor mer per månad. </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5</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9</w:t>
      </w:r>
      <w:r w:rsidRPr="004E3EB6">
        <w:fldChar w:fldCharType="end"/>
      </w:r>
      <w:r w:rsidRPr="004E3EB6">
        <w:t xml:space="preserve"> Kvar att leva på 1994</w:t>
      </w:r>
      <w:r w:rsidR="007A6EC3" w:rsidRPr="004E3EB6">
        <w:t>–</w:t>
      </w:r>
      <w:r w:rsidRPr="004E3EB6">
        <w:t>2005</w:t>
      </w:r>
    </w:p>
    <w:p w:rsidR="00C90039" w:rsidRPr="004E3EB6" w:rsidRDefault="00C90039" w:rsidP="00411202">
      <w:pPr>
        <w:pStyle w:val="Tabellochbild-underrubrik"/>
      </w:pPr>
      <w:r w:rsidRPr="004E3EB6">
        <w:t>Kronor/ månad</w:t>
      </w:r>
    </w:p>
    <w:p w:rsidR="00C90039" w:rsidRPr="004E3EB6" w:rsidRDefault="004E3EB6" w:rsidP="002427E3">
      <w:pPr>
        <w:spacing w:before="0"/>
      </w:pPr>
      <w:r w:rsidRPr="004E3EB6">
        <w:rPr>
          <w:noProof/>
        </w:rPr>
        <w:drawing>
          <wp:inline distT="0" distB="0" distL="0" distR="0">
            <wp:extent cx="3075305" cy="220408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5305" cy="2204085"/>
                    </a:xfrm>
                    <a:prstGeom prst="rect">
                      <a:avLst/>
                    </a:prstGeom>
                    <a:noFill/>
                    <a:ln>
                      <a:noFill/>
                    </a:ln>
                  </pic:spPr>
                </pic:pic>
              </a:graphicData>
            </a:graphic>
          </wp:inline>
        </w:drawing>
      </w:r>
    </w:p>
    <w:p w:rsidR="00C90039" w:rsidRPr="004E3EB6" w:rsidRDefault="00C90039" w:rsidP="00411202">
      <w:pPr>
        <w:pStyle w:val="Tabell-fotnot"/>
      </w:pPr>
      <w:r w:rsidRPr="004E3EB6">
        <w:t>Källa: Föreningssparbanken</w:t>
      </w:r>
      <w:r w:rsidR="007A6EC3" w:rsidRPr="004E3EB6">
        <w:t>.</w:t>
      </w:r>
    </w:p>
    <w:p w:rsidR="00C90039" w:rsidRPr="004E3EB6" w:rsidRDefault="00C90039" w:rsidP="007160D2">
      <w:pPr>
        <w:pStyle w:val="Rubrik2"/>
      </w:pPr>
      <w:bookmarkStart w:id="109" w:name="_Ref134191491"/>
      <w:bookmarkStart w:id="110" w:name="_Toc134370248"/>
      <w:bookmarkStart w:id="111" w:name="_Toc135027600"/>
      <w:bookmarkStart w:id="112" w:name="_Toc135114343"/>
      <w:r w:rsidRPr="004E3EB6">
        <w:t>Tolv förlorade år för sjukvården</w:t>
      </w:r>
      <w:bookmarkEnd w:id="80"/>
      <w:bookmarkEnd w:id="81"/>
      <w:bookmarkEnd w:id="86"/>
      <w:bookmarkEnd w:id="87"/>
      <w:bookmarkEnd w:id="109"/>
      <w:bookmarkEnd w:id="110"/>
      <w:bookmarkEnd w:id="111"/>
      <w:bookmarkEnd w:id="112"/>
    </w:p>
    <w:p w:rsidR="00C90039" w:rsidRPr="004E3EB6" w:rsidRDefault="00C90039" w:rsidP="007160D2">
      <w:r w:rsidRPr="004E3EB6">
        <w:t>Antalet vårdplatser i Sverige har minskat med 18 769 sedan 1994. Det mo</w:t>
      </w:r>
      <w:r w:rsidRPr="004E3EB6">
        <w:t>t</w:t>
      </w:r>
      <w:r w:rsidRPr="004E3EB6">
        <w:t>svarar en minskning med hela 41 procent. På längre sikt är det naturligt att det till följd av nya behan</w:t>
      </w:r>
      <w:r w:rsidRPr="004E3EB6">
        <w:t>d</w:t>
      </w:r>
      <w:r w:rsidRPr="004E3EB6">
        <w:t>lingsme</w:t>
      </w:r>
      <w:r w:rsidRPr="004E3EB6">
        <w:softHyphen/>
        <w:t>toder och bättre läkemedel inte behövs lika många vårdplatser som tidigare. Detta återspeg</w:t>
      </w:r>
      <w:r w:rsidRPr="004E3EB6">
        <w:softHyphen/>
        <w:t>las i att medelvårdt</w:t>
      </w:r>
      <w:r w:rsidRPr="004E3EB6">
        <w:t>i</w:t>
      </w:r>
      <w:r w:rsidRPr="004E3EB6">
        <w:t>den har sjunkit. Men den mycket kraftiga minskningen av antalet vård</w:t>
      </w:r>
      <w:r w:rsidRPr="004E3EB6">
        <w:softHyphen/>
        <w:t>platser sedan 1994 kan inte tillnä</w:t>
      </w:r>
      <w:r w:rsidRPr="004E3EB6">
        <w:t>r</w:t>
      </w:r>
      <w:r w:rsidRPr="004E3EB6">
        <w:t>melsevis upp</w:t>
      </w:r>
      <w:r w:rsidRPr="004E3EB6">
        <w:softHyphen/>
        <w:t>vägas av sådana faktorer. En minskning av antalet vårdplatser med 41 procent innebär, allt annat lika, att den totala pr</w:t>
      </w:r>
      <w:r w:rsidRPr="004E3EB6">
        <w:t>o</w:t>
      </w:r>
      <w:r w:rsidRPr="004E3EB6">
        <w:t>duktiviteten måste öka med 69 procent för att samma standard ska behållas. Produktivitetsutvecklingen har knapp</w:t>
      </w:r>
      <w:r w:rsidRPr="004E3EB6">
        <w:softHyphen/>
        <w:t>ast varit så positiv s</w:t>
      </w:r>
      <w:r w:rsidRPr="004E3EB6">
        <w:t>e</w:t>
      </w:r>
      <w:r w:rsidRPr="004E3EB6">
        <w:t>dan 1994. Vi vet också att antalet patienter inte har minskat i denna takt. Snarare kan resultatet av platsneddra</w:t>
      </w:r>
      <w:r w:rsidRPr="004E3EB6">
        <w:t>g</w:t>
      </w:r>
      <w:r w:rsidRPr="004E3EB6">
        <w:t>ningarna avläsas i de vårdköer som finns runtom i landet.</w:t>
      </w:r>
    </w:p>
    <w:p w:rsidR="00C90039" w:rsidRPr="004E3EB6" w:rsidRDefault="00C90039" w:rsidP="007160D2">
      <w:pPr>
        <w:pStyle w:val="Normaltindrag"/>
      </w:pPr>
      <w:r w:rsidRPr="004E3EB6">
        <w:t>Antalet landstingsanställda, undersköterskor och vårdbiträden., har min</w:t>
      </w:r>
      <w:r w:rsidRPr="004E3EB6">
        <w:t>s</w:t>
      </w:r>
      <w:r w:rsidRPr="004E3EB6">
        <w:t>kat med nästan 10 000 sedan 1994. Den mins</w:t>
      </w:r>
      <w:r w:rsidRPr="004E3EB6">
        <w:t>k</w:t>
      </w:r>
      <w:r w:rsidRPr="004E3EB6">
        <w:t>ningen uppvägs inte av att antalet läkare och sjuksk</w:t>
      </w:r>
      <w:r w:rsidRPr="004E3EB6">
        <w:t>ö</w:t>
      </w:r>
      <w:r w:rsidRPr="004E3EB6">
        <w:t xml:space="preserve">terskor ökat något under senare år. De har andra uppgifter. </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5</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10</w:t>
      </w:r>
      <w:r w:rsidRPr="004E3EB6">
        <w:fldChar w:fldCharType="end"/>
      </w:r>
      <w:r w:rsidRPr="004E3EB6">
        <w:t xml:space="preserve"> Antal </w:t>
      </w:r>
      <w:r w:rsidR="002322E0" w:rsidRPr="004E3EB6">
        <w:t>vårdplatser i Sverige 1994–2003</w:t>
      </w:r>
    </w:p>
    <w:p w:rsidR="00C90039" w:rsidRPr="004E3EB6" w:rsidRDefault="004E3EB6" w:rsidP="002427E3">
      <w:pPr>
        <w:spacing w:before="0"/>
      </w:pPr>
      <w:r w:rsidRPr="004E3EB6">
        <w:rPr>
          <w:noProof/>
        </w:rPr>
        <w:drawing>
          <wp:inline distT="0" distB="0" distL="0" distR="0">
            <wp:extent cx="2732405" cy="185610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405" cy="1856105"/>
                    </a:xfrm>
                    <a:prstGeom prst="rect">
                      <a:avLst/>
                    </a:prstGeom>
                    <a:noFill/>
                    <a:ln>
                      <a:noFill/>
                    </a:ln>
                  </pic:spPr>
                </pic:pic>
              </a:graphicData>
            </a:graphic>
          </wp:inline>
        </w:drawing>
      </w:r>
    </w:p>
    <w:p w:rsidR="00C90039" w:rsidRPr="004E3EB6" w:rsidRDefault="00C90039" w:rsidP="00411202">
      <w:pPr>
        <w:pStyle w:val="Tabell-fotnot"/>
      </w:pPr>
      <w:r w:rsidRPr="004E3EB6">
        <w:t xml:space="preserve">Källa: Sveriges </w:t>
      </w:r>
      <w:r w:rsidR="00B75D25" w:rsidRPr="004E3EB6">
        <w:t xml:space="preserve">Kommuner </w:t>
      </w:r>
      <w:r w:rsidRPr="004E3EB6">
        <w:t xml:space="preserve">och </w:t>
      </w:r>
      <w:r w:rsidR="00B75D25" w:rsidRPr="004E3EB6">
        <w:t>Landsting</w:t>
      </w:r>
      <w:r w:rsidR="002322E0" w:rsidRPr="004E3EB6">
        <w:t>.</w:t>
      </w:r>
    </w:p>
    <w:p w:rsidR="00C90039" w:rsidRPr="004E3EB6" w:rsidRDefault="00C90039" w:rsidP="007160D2">
      <w:r w:rsidRPr="004E3EB6">
        <w:t>Minskningen av det totala antalet vårdplatser gäller också den landstingsdri</w:t>
      </w:r>
      <w:r w:rsidRPr="004E3EB6">
        <w:t>v</w:t>
      </w:r>
      <w:r w:rsidRPr="004E3EB6">
        <w:t>na ps</w:t>
      </w:r>
      <w:r w:rsidRPr="004E3EB6">
        <w:t>y</w:t>
      </w:r>
      <w:r w:rsidRPr="004E3EB6">
        <w:t>kiatrin. Där är minskningen sedan 1994 ännu större. Antalet platser har mer än ha</w:t>
      </w:r>
      <w:r w:rsidRPr="004E3EB6">
        <w:t>l</w:t>
      </w:r>
      <w:r w:rsidRPr="004E3EB6">
        <w:t xml:space="preserve">verats, från 9 797 platser 1994 till 4 606 platser 2003, en minskning med 53 procent. </w:t>
      </w:r>
    </w:p>
    <w:p w:rsidR="00C90039" w:rsidRPr="004E3EB6" w:rsidRDefault="00D77E7F" w:rsidP="00411202">
      <w:pPr>
        <w:pStyle w:val="Tabellochbildrubrik"/>
      </w:pPr>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5</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11</w:t>
      </w:r>
      <w:r w:rsidR="00C90039" w:rsidRPr="004E3EB6">
        <w:fldChar w:fldCharType="end"/>
      </w:r>
      <w:r w:rsidR="00C90039" w:rsidRPr="004E3EB6">
        <w:t xml:space="preserve"> Antal vårdplatser inom landstingsdriven psykiatri 1994 till 2003</w:t>
      </w:r>
    </w:p>
    <w:p w:rsidR="00C90039" w:rsidRPr="004E3EB6" w:rsidRDefault="004E3EB6" w:rsidP="002427E3">
      <w:pPr>
        <w:spacing w:before="0"/>
      </w:pPr>
      <w:r w:rsidRPr="004E3EB6">
        <w:rPr>
          <w:noProof/>
        </w:rPr>
        <w:drawing>
          <wp:inline distT="0" distB="0" distL="0" distR="0">
            <wp:extent cx="2650490" cy="183451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0490" cy="1834515"/>
                    </a:xfrm>
                    <a:prstGeom prst="rect">
                      <a:avLst/>
                    </a:prstGeom>
                    <a:noFill/>
                    <a:ln>
                      <a:noFill/>
                    </a:ln>
                  </pic:spPr>
                </pic:pic>
              </a:graphicData>
            </a:graphic>
          </wp:inline>
        </w:drawing>
      </w:r>
    </w:p>
    <w:p w:rsidR="00C90039" w:rsidRPr="004E3EB6" w:rsidRDefault="00C90039" w:rsidP="00D77E7F">
      <w:pPr>
        <w:pStyle w:val="Tabell-fotnot"/>
        <w:spacing w:before="0"/>
      </w:pPr>
      <w:r w:rsidRPr="004E3EB6">
        <w:t>Källa: Statisti</w:t>
      </w:r>
      <w:r w:rsidR="00B75D25" w:rsidRPr="004E3EB6">
        <w:t>s</w:t>
      </w:r>
      <w:r w:rsidRPr="004E3EB6">
        <w:t>k årsbok för landsting 2005</w:t>
      </w:r>
      <w:r w:rsidR="00B75D25" w:rsidRPr="004E3EB6">
        <w:t>.</w:t>
      </w:r>
    </w:p>
    <w:p w:rsidR="00C90039" w:rsidRPr="004E3EB6" w:rsidRDefault="00C90039" w:rsidP="00D77E7F">
      <w:pPr>
        <w:pStyle w:val="Tabell-fotnot"/>
        <w:spacing w:before="20"/>
      </w:pPr>
      <w:r w:rsidRPr="004E3EB6">
        <w:t>Anm. Psykiatrireformen trädde i kraft 1 januari 1995.</w:t>
      </w:r>
    </w:p>
    <w:p w:rsidR="00C90039" w:rsidRPr="004E3EB6" w:rsidRDefault="00C90039" w:rsidP="00B75D25">
      <w:r w:rsidRPr="004E3EB6">
        <w:t>Antalet vårdplatser per 1 000 invånare är mycket lågt i Sverige vid en intern</w:t>
      </w:r>
      <w:r w:rsidRPr="004E3EB6">
        <w:t>a</w:t>
      </w:r>
      <w:r w:rsidRPr="004E3EB6">
        <w:t>tionell jämförelse. Sedan 1995 har denna andel minskat från 3 platser till 2,4. Ungern, ett land som ekonomiskt ligger långt efter Sverige, har mer än du</w:t>
      </w:r>
      <w:r w:rsidRPr="004E3EB6">
        <w:t>b</w:t>
      </w:r>
      <w:r w:rsidRPr="004E3EB6">
        <w:t>belt så många platser – 6,3 per 1 000 invånare. Enligt OECD:s senaste stat</w:t>
      </w:r>
      <w:r w:rsidRPr="004E3EB6">
        <w:t>i</w:t>
      </w:r>
      <w:r w:rsidRPr="004E3EB6">
        <w:t>stik (2003) är det bara Turkiet och Mexiko bland medlemsländerna som har en lägre andel vårdplatser i kor</w:t>
      </w:r>
      <w:r w:rsidRPr="004E3EB6">
        <w:t>t</w:t>
      </w:r>
      <w:r w:rsidRPr="004E3EB6">
        <w:t xml:space="preserve">tidsvården per 1 000 invånare än Sverige. </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5</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12</w:t>
      </w:r>
      <w:r w:rsidRPr="004E3EB6">
        <w:fldChar w:fldCharType="end"/>
      </w:r>
      <w:r w:rsidRPr="004E3EB6">
        <w:t xml:space="preserve"> Antal vårdplatser i </w:t>
      </w:r>
      <w:r w:rsidR="00EC206C" w:rsidRPr="004E3EB6">
        <w:t>korttidsvård (akutplatser) per 1 </w:t>
      </w:r>
      <w:r w:rsidRPr="004E3EB6">
        <w:t>000 invånare i 24 OECD-länder</w:t>
      </w:r>
    </w:p>
    <w:p w:rsidR="00C90039" w:rsidRPr="004E3EB6" w:rsidRDefault="004E3EB6" w:rsidP="002427E3">
      <w:pPr>
        <w:spacing w:before="0"/>
      </w:pPr>
      <w:r w:rsidRPr="004E3EB6">
        <w:rPr>
          <w:noProof/>
        </w:rPr>
        <w:drawing>
          <wp:inline distT="0" distB="0" distL="0" distR="0">
            <wp:extent cx="2781300" cy="35159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3515995"/>
                    </a:xfrm>
                    <a:prstGeom prst="rect">
                      <a:avLst/>
                    </a:prstGeom>
                    <a:noFill/>
                    <a:ln>
                      <a:noFill/>
                    </a:ln>
                  </pic:spPr>
                </pic:pic>
              </a:graphicData>
            </a:graphic>
          </wp:inline>
        </w:drawing>
      </w:r>
    </w:p>
    <w:p w:rsidR="00C90039" w:rsidRPr="004E3EB6" w:rsidRDefault="00C90039" w:rsidP="00D77E7F">
      <w:pPr>
        <w:pStyle w:val="Tabell-fotnot"/>
        <w:spacing w:before="0"/>
      </w:pPr>
      <w:r w:rsidRPr="004E3EB6">
        <w:t>Källa: OECD 2003, Health at a Glance</w:t>
      </w:r>
      <w:r w:rsidR="00EC206C" w:rsidRPr="004E3EB6">
        <w:t>.</w:t>
      </w:r>
    </w:p>
    <w:p w:rsidR="00C90039" w:rsidRPr="004E3EB6" w:rsidRDefault="00C90039" w:rsidP="007160D2">
      <w:pPr>
        <w:pStyle w:val="Rubrik2"/>
      </w:pPr>
      <w:bookmarkStart w:id="113" w:name="_Toc134370249"/>
      <w:bookmarkStart w:id="114" w:name="_Toc17786016"/>
      <w:bookmarkStart w:id="115" w:name="_Toc53304436"/>
      <w:bookmarkStart w:id="116" w:name="_Toc71311873"/>
      <w:bookmarkStart w:id="117" w:name="_Toc84608494"/>
      <w:bookmarkStart w:id="118" w:name="_Toc135027601"/>
      <w:bookmarkStart w:id="119" w:name="_Toc135114344"/>
      <w:r w:rsidRPr="004E3EB6">
        <w:t>Tolv förlorade år för ungdomarna</w:t>
      </w:r>
      <w:bookmarkEnd w:id="113"/>
      <w:bookmarkEnd w:id="118"/>
      <w:bookmarkEnd w:id="119"/>
    </w:p>
    <w:p w:rsidR="00C90039" w:rsidRPr="004E3EB6" w:rsidRDefault="00C90039" w:rsidP="007160D2">
      <w:r w:rsidRPr="004E3EB6">
        <w:t>Även om den totala ungdomsarbetslösheten har minskat s</w:t>
      </w:r>
      <w:r w:rsidRPr="004E3EB6">
        <w:t>e</w:t>
      </w:r>
      <w:r w:rsidRPr="004E3EB6">
        <w:t>dan den djupa lågko</w:t>
      </w:r>
      <w:r w:rsidRPr="004E3EB6">
        <w:t>n</w:t>
      </w:r>
      <w:r w:rsidRPr="004E3EB6">
        <w:t>junkturen under 1990-talets första hälft så har det relativt sett blivit svårare för un</w:t>
      </w:r>
      <w:r w:rsidRPr="004E3EB6">
        <w:t>g</w:t>
      </w:r>
      <w:r w:rsidRPr="004E3EB6">
        <w:t xml:space="preserve">domar att få ett arbete. </w:t>
      </w:r>
      <w:r w:rsidR="00E23E2E" w:rsidRPr="004E3EB6">
        <w:t xml:space="preserve">År </w:t>
      </w:r>
      <w:r w:rsidRPr="004E3EB6">
        <w:t>1994 var 36,8 procent av alla de</w:t>
      </w:r>
      <w:r w:rsidR="00E23E2E" w:rsidRPr="004E3EB6">
        <w:t>m</w:t>
      </w:r>
      <w:r w:rsidRPr="004E3EB6">
        <w:t xml:space="preserve"> som ville a</w:t>
      </w:r>
      <w:r w:rsidRPr="004E3EB6">
        <w:t>r</w:t>
      </w:r>
      <w:r w:rsidRPr="004E3EB6">
        <w:t>beta men som inte hade ett jobb att gå till ungdomar mellan 16 och 24 år. I</w:t>
      </w:r>
      <w:r w:rsidR="00EC206C" w:rsidRPr="004E3EB6">
        <w:t xml:space="preserve"> </w:t>
      </w:r>
      <w:r w:rsidRPr="004E3EB6">
        <w:t>dag är motsvarande andel 38,4 pr</w:t>
      </w:r>
      <w:r w:rsidRPr="004E3EB6">
        <w:t>o</w:t>
      </w:r>
      <w:r w:rsidRPr="004E3EB6">
        <w:t xml:space="preserve">cent. </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5</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13</w:t>
      </w:r>
      <w:r w:rsidRPr="004E3EB6">
        <w:fldChar w:fldCharType="end"/>
      </w:r>
      <w:r w:rsidRPr="004E3EB6">
        <w:t xml:space="preserve"> Andel ungdomar bland personer som vill arbeta men som antingen är arbetslö</w:t>
      </w:r>
      <w:r w:rsidR="00EC206C" w:rsidRPr="004E3EB6">
        <w:t>sa eller utanför arbetskraften</w:t>
      </w:r>
    </w:p>
    <w:p w:rsidR="00C90039" w:rsidRPr="004E3EB6" w:rsidRDefault="004E3EB6" w:rsidP="002427E3">
      <w:pPr>
        <w:spacing w:before="0"/>
      </w:pPr>
      <w:r w:rsidRPr="004E3EB6">
        <w:rPr>
          <w:noProof/>
        </w:rPr>
        <w:drawing>
          <wp:inline distT="0" distB="0" distL="0" distR="0">
            <wp:extent cx="3075305" cy="26777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5305" cy="2677795"/>
                    </a:xfrm>
                    <a:prstGeom prst="rect">
                      <a:avLst/>
                    </a:prstGeom>
                    <a:noFill/>
                    <a:ln>
                      <a:noFill/>
                    </a:ln>
                  </pic:spPr>
                </pic:pic>
              </a:graphicData>
            </a:graphic>
          </wp:inline>
        </w:drawing>
      </w:r>
    </w:p>
    <w:p w:rsidR="00C90039" w:rsidRPr="004E3EB6" w:rsidRDefault="00C90039" w:rsidP="00411202">
      <w:pPr>
        <w:pStyle w:val="Tabell-fotnot"/>
      </w:pPr>
      <w:r w:rsidRPr="004E3EB6">
        <w:t>Källa: SCB</w:t>
      </w:r>
      <w:r w:rsidR="00EC206C" w:rsidRPr="004E3EB6">
        <w:t>.</w:t>
      </w:r>
    </w:p>
    <w:p w:rsidR="00C90039" w:rsidRPr="004E3EB6" w:rsidRDefault="00C90039" w:rsidP="007160D2">
      <w:r w:rsidRPr="004E3EB6">
        <w:t>Efter återhämtningen på arbetsmarknaden åren runt millennieskiftet har ant</w:t>
      </w:r>
      <w:r w:rsidRPr="004E3EB6">
        <w:t>a</w:t>
      </w:r>
      <w:r w:rsidRPr="004E3EB6">
        <w:t>let arbetslösa ungdomar ökat kraftigt.  Jä</w:t>
      </w:r>
      <w:r w:rsidRPr="004E3EB6">
        <w:t>m</w:t>
      </w:r>
      <w:r w:rsidRPr="004E3EB6">
        <w:t>fört med år 2000 fanns det förra året över 55 000 fler arbet</w:t>
      </w:r>
      <w:r w:rsidRPr="004E3EB6">
        <w:t>s</w:t>
      </w:r>
      <w:r w:rsidRPr="004E3EB6">
        <w:t>lösa ungdomar. Sammanlagt var det 2005 188 000 ungdomar mellan 16 och 24 år som ville arbeta men som antingen var arbet</w:t>
      </w:r>
      <w:r w:rsidRPr="004E3EB6">
        <w:t>s</w:t>
      </w:r>
      <w:r w:rsidRPr="004E3EB6">
        <w:t xml:space="preserve">lösa eller stod utanför arbetskraften. </w:t>
      </w:r>
    </w:p>
    <w:p w:rsidR="00C90039" w:rsidRPr="004E3EB6" w:rsidRDefault="00D77E7F" w:rsidP="00411202">
      <w:pPr>
        <w:pStyle w:val="Tabellochbildrubrik"/>
      </w:pPr>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5</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14</w:t>
      </w:r>
      <w:r w:rsidR="00C90039" w:rsidRPr="004E3EB6">
        <w:fldChar w:fldCharType="end"/>
      </w:r>
      <w:r w:rsidR="00C90039" w:rsidRPr="004E3EB6">
        <w:t xml:space="preserve"> Antal ungdomar som vill arbeta men som antingen är arbetslö</w:t>
      </w:r>
      <w:r w:rsidR="0096062B" w:rsidRPr="004E3EB6">
        <w:t>sa eller utanför arbetskraften</w:t>
      </w:r>
    </w:p>
    <w:p w:rsidR="00C90039" w:rsidRPr="004E3EB6" w:rsidRDefault="004E3EB6" w:rsidP="002427E3">
      <w:pPr>
        <w:spacing w:before="0"/>
      </w:pPr>
      <w:r w:rsidRPr="004E3EB6">
        <w:rPr>
          <w:noProof/>
        </w:rPr>
        <w:drawing>
          <wp:inline distT="0" distB="0" distL="0" distR="0">
            <wp:extent cx="3075305" cy="265620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5305" cy="2656205"/>
                    </a:xfrm>
                    <a:prstGeom prst="rect">
                      <a:avLst/>
                    </a:prstGeom>
                    <a:noFill/>
                    <a:ln>
                      <a:noFill/>
                    </a:ln>
                  </pic:spPr>
                </pic:pic>
              </a:graphicData>
            </a:graphic>
          </wp:inline>
        </w:drawing>
      </w:r>
    </w:p>
    <w:p w:rsidR="00C90039" w:rsidRPr="004E3EB6" w:rsidRDefault="00C90039" w:rsidP="00411202">
      <w:pPr>
        <w:pStyle w:val="Tabell-fotnot"/>
      </w:pPr>
      <w:r w:rsidRPr="004E3EB6">
        <w:t>Källa: SCB</w:t>
      </w:r>
      <w:r w:rsidR="00E23E2E" w:rsidRPr="004E3EB6">
        <w:t>.</w:t>
      </w:r>
    </w:p>
    <w:p w:rsidR="00C90039" w:rsidRPr="004E3EB6" w:rsidRDefault="00C90039" w:rsidP="007160D2">
      <w:pPr>
        <w:pStyle w:val="Rubrik2"/>
      </w:pPr>
      <w:bookmarkStart w:id="120" w:name="_Toc134370250"/>
      <w:bookmarkStart w:id="121" w:name="_Toc135027602"/>
      <w:bookmarkStart w:id="122" w:name="_Toc135114345"/>
      <w:r w:rsidRPr="004E3EB6">
        <w:t>Tolv förlorade år för företagandet</w:t>
      </w:r>
      <w:bookmarkEnd w:id="114"/>
      <w:bookmarkEnd w:id="115"/>
      <w:bookmarkEnd w:id="116"/>
      <w:bookmarkEnd w:id="117"/>
      <w:bookmarkEnd w:id="120"/>
      <w:bookmarkEnd w:id="121"/>
      <w:bookmarkEnd w:id="122"/>
    </w:p>
    <w:p w:rsidR="00C90039" w:rsidRPr="004E3EB6" w:rsidRDefault="00C90039" w:rsidP="007160D2">
      <w:r w:rsidRPr="004E3EB6">
        <w:t>Enligt SCB:s arbetskraftsundersökning från mars 2006 har antalet företagare minskat med 27 500 sedan dece</w:t>
      </w:r>
      <w:r w:rsidRPr="004E3EB6">
        <w:t>m</w:t>
      </w:r>
      <w:r w:rsidRPr="004E3EB6">
        <w:t>ber 1994. Detta kan jämföras med att antalet företagare ökade med 61 700 under de tre borgerliga regeringsåren 1991 till 1994. Sverige har i</w:t>
      </w:r>
      <w:r w:rsidR="00E23E2E" w:rsidRPr="004E3EB6">
        <w:t xml:space="preserve"> </w:t>
      </w:r>
      <w:r w:rsidRPr="004E3EB6">
        <w:t xml:space="preserve">dag bland den lägsta andelen nyföretagare </w:t>
      </w:r>
      <w:r w:rsidR="00E23E2E" w:rsidRPr="004E3EB6">
        <w:t>i</w:t>
      </w:r>
      <w:r w:rsidRPr="004E3EB6">
        <w:t xml:space="preserve"> OECD-länderna. </w:t>
      </w:r>
    </w:p>
    <w:p w:rsidR="00C90039" w:rsidRPr="004E3EB6" w:rsidRDefault="00C90039" w:rsidP="007160D2">
      <w:pPr>
        <w:pStyle w:val="Normaltindrag"/>
      </w:pPr>
      <w:r w:rsidRPr="004E3EB6">
        <w:t>Bristen på nyföretagande märks också i arbetslöshetsstat</w:t>
      </w:r>
      <w:r w:rsidRPr="004E3EB6">
        <w:t>i</w:t>
      </w:r>
      <w:r w:rsidRPr="004E3EB6">
        <w:t>stiken. Trots flera år av ek</w:t>
      </w:r>
      <w:r w:rsidRPr="004E3EB6">
        <w:t>o</w:t>
      </w:r>
      <w:r w:rsidRPr="004E3EB6">
        <w:t xml:space="preserve">nomisk tillväxt skapas inga nya jobb. Sverige har blivit världsbäst på det som kallas ”jobbless growth”. I Danmark höjer </w:t>
      </w:r>
      <w:r w:rsidR="00E23E2E" w:rsidRPr="004E3EB6">
        <w:t>1</w:t>
      </w:r>
      <w:r w:rsidRPr="004E3EB6">
        <w:t xml:space="preserve"> procents tillväxt sysse</w:t>
      </w:r>
      <w:r w:rsidRPr="004E3EB6">
        <w:t>l</w:t>
      </w:r>
      <w:r w:rsidRPr="004E3EB6">
        <w:t>sättningen med 0,25 pr</w:t>
      </w:r>
      <w:r w:rsidRPr="004E3EB6">
        <w:t>o</w:t>
      </w:r>
      <w:r w:rsidRPr="004E3EB6">
        <w:t>cent, i USA med 0,5 procent och i Spanien med 0,6 procent. I Sverige är sambandet mellan tillväxt och sysselsättning i det nä</w:t>
      </w:r>
      <w:r w:rsidRPr="004E3EB6">
        <w:t>r</w:t>
      </w:r>
      <w:r w:rsidRPr="004E3EB6">
        <w:t>maste negativt.</w:t>
      </w:r>
    </w:p>
    <w:p w:rsidR="00C90039" w:rsidRPr="004E3EB6" w:rsidRDefault="00D77E7F" w:rsidP="00411202">
      <w:pPr>
        <w:pStyle w:val="Tabellochbildrubrik"/>
      </w:pPr>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5</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15</w:t>
      </w:r>
      <w:r w:rsidR="00C90039" w:rsidRPr="004E3EB6">
        <w:fldChar w:fldCharType="end"/>
      </w:r>
      <w:r w:rsidR="00C90039" w:rsidRPr="004E3EB6">
        <w:t xml:space="preserve"> Antal egna företagare </w:t>
      </w:r>
    </w:p>
    <w:p w:rsidR="00C90039" w:rsidRPr="004E3EB6" w:rsidRDefault="004E3EB6" w:rsidP="002427E3">
      <w:pPr>
        <w:spacing w:before="0"/>
      </w:pPr>
      <w:r w:rsidRPr="004E3EB6">
        <w:rPr>
          <w:noProof/>
        </w:rPr>
        <w:drawing>
          <wp:inline distT="0" distB="0" distL="0" distR="0">
            <wp:extent cx="3004185" cy="277558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4185" cy="2775585"/>
                    </a:xfrm>
                    <a:prstGeom prst="rect">
                      <a:avLst/>
                    </a:prstGeom>
                    <a:noFill/>
                    <a:ln>
                      <a:noFill/>
                    </a:ln>
                  </pic:spPr>
                </pic:pic>
              </a:graphicData>
            </a:graphic>
          </wp:inline>
        </w:drawing>
      </w:r>
    </w:p>
    <w:p w:rsidR="00C90039" w:rsidRPr="004E3EB6" w:rsidRDefault="00C90039" w:rsidP="00411202">
      <w:pPr>
        <w:pStyle w:val="Tabell-fotnot"/>
      </w:pPr>
      <w:r w:rsidRPr="004E3EB6">
        <w:t>Källa: SCB, Arbetskraftsundersökningarna.</w:t>
      </w:r>
    </w:p>
    <w:p w:rsidR="00C90039" w:rsidRPr="004E3EB6" w:rsidRDefault="00C90039" w:rsidP="007160D2">
      <w:r w:rsidRPr="004E3EB6">
        <w:t xml:space="preserve">Trots sju års utredande i </w:t>
      </w:r>
      <w:r w:rsidR="00E23E2E" w:rsidRPr="004E3EB6">
        <w:t>Näringsdepartementets s.k. Sim</w:t>
      </w:r>
      <w:r w:rsidR="00E23E2E" w:rsidRPr="004E3EB6">
        <w:t>p</w:t>
      </w:r>
      <w:r w:rsidR="00E23E2E" w:rsidRPr="004E3EB6">
        <w:t>lex</w:t>
      </w:r>
      <w:r w:rsidRPr="004E3EB6">
        <w:t>grupp har enbart en handfull smärre och ofta irrelevanta regelför</w:t>
      </w:r>
      <w:r w:rsidRPr="004E3EB6">
        <w:softHyphen/>
        <w:t>enklingar kommit till stånd. Sedan 1999 när regerin</w:t>
      </w:r>
      <w:r w:rsidRPr="004E3EB6">
        <w:t>g</w:t>
      </w:r>
      <w:r w:rsidRPr="004E3EB6">
        <w:t>en inledde sitt arbete med regelförenklingar med målsätt</w:t>
      </w:r>
      <w:r w:rsidR="00E23E2E" w:rsidRPr="004E3EB6">
        <w:t>ningen att ”</w:t>
      </w:r>
      <w:r w:rsidRPr="004E3EB6">
        <w:t>inom en treårsperiod tydligt minska regelverkets adminis</w:t>
      </w:r>
      <w:r w:rsidRPr="004E3EB6">
        <w:t>t</w:t>
      </w:r>
      <w:r w:rsidRPr="004E3EB6">
        <w:t>rativa börda för småföretag</w:t>
      </w:r>
      <w:r w:rsidR="00E23E2E" w:rsidRPr="004E3EB6">
        <w:t>”</w:t>
      </w:r>
      <w:r w:rsidRPr="004E3EB6">
        <w:t xml:space="preserve"> har antalet nya eller fö</w:t>
      </w:r>
      <w:r w:rsidRPr="004E3EB6">
        <w:t>r</w:t>
      </w:r>
      <w:r w:rsidRPr="004E3EB6">
        <w:t>ändrade föreskrifter och råd ökat med 3 141. Samtidigt är det bara 1 104 som upphävts. Nettoökningen är alltså 2 037 styc</w:t>
      </w:r>
      <w:r w:rsidRPr="004E3EB6">
        <w:t>k</w:t>
      </w:r>
      <w:r w:rsidRPr="004E3EB6">
        <w:t xml:space="preserve">en. </w:t>
      </w:r>
    </w:p>
    <w:p w:rsidR="00C90039" w:rsidRPr="004E3EB6" w:rsidRDefault="00C90039" w:rsidP="007160D2">
      <w:pPr>
        <w:pStyle w:val="Normaltindrag"/>
      </w:pPr>
      <w:r w:rsidRPr="004E3EB6">
        <w:t xml:space="preserve">Den socialdemokratiska regeringen framhåller själv </w:t>
      </w:r>
      <w:r w:rsidR="00E23E2E" w:rsidRPr="004E3EB6">
        <w:t xml:space="preserve">bl.a. </w:t>
      </w:r>
      <w:r w:rsidRPr="004E3EB6">
        <w:t>följande regelfö</w:t>
      </w:r>
      <w:r w:rsidRPr="004E3EB6">
        <w:t>r</w:t>
      </w:r>
      <w:r w:rsidRPr="004E3EB6">
        <w:t>enklingar i den senaste redogörelsen till riksdagen (</w:t>
      </w:r>
      <w:r w:rsidR="00E23E2E" w:rsidRPr="004E3EB6">
        <w:t xml:space="preserve">skr. </w:t>
      </w:r>
      <w:r w:rsidRPr="004E3EB6">
        <w:t>2005/06:49) om r</w:t>
      </w:r>
      <w:r w:rsidRPr="004E3EB6">
        <w:t>e</w:t>
      </w:r>
      <w:r w:rsidRPr="004E3EB6">
        <w:t>gelförenklingsa</w:t>
      </w:r>
      <w:r w:rsidRPr="004E3EB6">
        <w:t>r</w:t>
      </w:r>
      <w:r w:rsidRPr="004E3EB6">
        <w:t>betet:</w:t>
      </w:r>
    </w:p>
    <w:p w:rsidR="00C90039" w:rsidRPr="004E3EB6" w:rsidRDefault="00C90039" w:rsidP="00BD6221">
      <w:pPr>
        <w:pStyle w:val="PunktlistaBomb"/>
        <w:tabs>
          <w:tab w:val="clear" w:pos="360"/>
        </w:tabs>
      </w:pPr>
      <w:r w:rsidRPr="004E3EB6">
        <w:t>Det har blivit enklare att söka lotteritillstånd genom att Lotteriinspekti</w:t>
      </w:r>
      <w:r w:rsidRPr="004E3EB6">
        <w:t>o</w:t>
      </w:r>
      <w:r w:rsidR="00E23E2E" w:rsidRPr="004E3EB6">
        <w:t xml:space="preserve">nen själv inhämtar </w:t>
      </w:r>
      <w:r w:rsidR="003B5325" w:rsidRPr="004E3EB6">
        <w:t>de</w:t>
      </w:r>
      <w:r w:rsidRPr="004E3EB6">
        <w:t xml:space="preserve"> uppgifter </w:t>
      </w:r>
      <w:r w:rsidR="003B5325" w:rsidRPr="004E3EB6">
        <w:t>man</w:t>
      </w:r>
      <w:r w:rsidRPr="004E3EB6">
        <w:t xml:space="preserve"> b</w:t>
      </w:r>
      <w:r w:rsidRPr="004E3EB6">
        <w:t>e</w:t>
      </w:r>
      <w:r w:rsidRPr="004E3EB6">
        <w:t>höver från andra myndigheter.</w:t>
      </w:r>
    </w:p>
    <w:p w:rsidR="00C90039" w:rsidRPr="004E3EB6" w:rsidRDefault="00C90039" w:rsidP="00BD6221">
      <w:pPr>
        <w:pStyle w:val="PunktlistaBomb"/>
        <w:tabs>
          <w:tab w:val="clear" w:pos="360"/>
        </w:tabs>
      </w:pPr>
      <w:r w:rsidRPr="004E3EB6">
        <w:t>Genom en förändring i momsreglerna har det gjorts lätt</w:t>
      </w:r>
      <w:r w:rsidRPr="004E3EB6">
        <w:t>a</w:t>
      </w:r>
      <w:r w:rsidRPr="004E3EB6">
        <w:t>re att handla med gas och el över gränse</w:t>
      </w:r>
      <w:r w:rsidRPr="004E3EB6">
        <w:t>r</w:t>
      </w:r>
      <w:r w:rsidRPr="004E3EB6">
        <w:t xml:space="preserve">na. </w:t>
      </w:r>
    </w:p>
    <w:p w:rsidR="00C90039" w:rsidRPr="004E3EB6" w:rsidRDefault="00C90039" w:rsidP="00BD6221">
      <w:pPr>
        <w:pStyle w:val="PunktlistaBomb"/>
        <w:tabs>
          <w:tab w:val="clear" w:pos="360"/>
        </w:tabs>
      </w:pPr>
      <w:r w:rsidRPr="004E3EB6">
        <w:t>Fastighetstaxeringen har förenklats genom att det nu går att lämna in sin fastighetsdeklaration via Inte</w:t>
      </w:r>
      <w:r w:rsidRPr="004E3EB6">
        <w:t>r</w:t>
      </w:r>
      <w:r w:rsidRPr="004E3EB6">
        <w:t>net.</w:t>
      </w:r>
    </w:p>
    <w:p w:rsidR="00C90039" w:rsidRPr="004E3EB6" w:rsidRDefault="00C90039" w:rsidP="00BD6221">
      <w:pPr>
        <w:pStyle w:val="PunktlistaBomb"/>
        <w:tabs>
          <w:tab w:val="clear" w:pos="360"/>
        </w:tabs>
      </w:pPr>
      <w:r w:rsidRPr="004E3EB6">
        <w:t>Konsumentverket har tillsammans med Elsäkerhetsverket, Arbetsmiljöve</w:t>
      </w:r>
      <w:r w:rsidRPr="004E3EB6">
        <w:t>r</w:t>
      </w:r>
      <w:r w:rsidRPr="004E3EB6">
        <w:t>ket, Kemikalieinspektionen och Läkemedelsverket tagit fram nya blanke</w:t>
      </w:r>
      <w:r w:rsidRPr="004E3EB6">
        <w:t>t</w:t>
      </w:r>
      <w:r w:rsidRPr="004E3EB6">
        <w:t>ter med a</w:t>
      </w:r>
      <w:r w:rsidRPr="004E3EB6">
        <w:t>n</w:t>
      </w:r>
      <w:r w:rsidRPr="004E3EB6">
        <w:t>ledning av den nya produktsäkerhetslagen.</w:t>
      </w:r>
    </w:p>
    <w:p w:rsidR="00C90039" w:rsidRPr="004E3EB6" w:rsidRDefault="00C90039" w:rsidP="007160D2">
      <w:pPr>
        <w:pStyle w:val="Rubrik2"/>
      </w:pPr>
      <w:bookmarkStart w:id="123" w:name="_Toc17786018"/>
      <w:bookmarkStart w:id="124" w:name="_Toc53304438"/>
      <w:bookmarkStart w:id="125" w:name="_Toc71311875"/>
      <w:bookmarkStart w:id="126" w:name="_Toc84608496"/>
      <w:bookmarkStart w:id="127" w:name="_Toc134370251"/>
      <w:bookmarkStart w:id="128" w:name="_Toc135027603"/>
      <w:bookmarkStart w:id="129" w:name="_Toc135114346"/>
      <w:r w:rsidRPr="004E3EB6">
        <w:t>Tolv förlorade år för arbetslösheten och sjukfrånvaron</w:t>
      </w:r>
      <w:bookmarkEnd w:id="123"/>
      <w:bookmarkEnd w:id="124"/>
      <w:bookmarkEnd w:id="125"/>
      <w:bookmarkEnd w:id="126"/>
      <w:bookmarkEnd w:id="127"/>
      <w:bookmarkEnd w:id="128"/>
      <w:bookmarkEnd w:id="129"/>
    </w:p>
    <w:p w:rsidR="00C90039" w:rsidRPr="004E3EB6" w:rsidRDefault="00C90039" w:rsidP="007160D2">
      <w:r w:rsidRPr="004E3EB6">
        <w:t>Arbetslöshet, sjukdom och förtidspensionering av med</w:t>
      </w:r>
      <w:r w:rsidRPr="004E3EB6">
        <w:t>i</w:t>
      </w:r>
      <w:r w:rsidRPr="004E3EB6">
        <w:t>cinska skäl innebär ett svårt mänskligt lidande. Men det innebär också stora samhällskostnader. De offentliga budgetarna b</w:t>
      </w:r>
      <w:r w:rsidRPr="004E3EB6">
        <w:t>e</w:t>
      </w:r>
      <w:r w:rsidRPr="004E3EB6">
        <w:t>lastas, och ett produktionsbortfall uppstår. Därför måste det betecknas som ett misslyckande av gigantiska mått att den samma</w:t>
      </w:r>
      <w:r w:rsidRPr="004E3EB6">
        <w:t>n</w:t>
      </w:r>
      <w:r w:rsidRPr="004E3EB6">
        <w:t>lagda kostnaden för arbetslöshet, sjukpenning inkl</w:t>
      </w:r>
      <w:r w:rsidRPr="004E3EB6">
        <w:t>u</w:t>
      </w:r>
      <w:r w:rsidRPr="004E3EB6">
        <w:t>sive rehabilitering samt förtidspension – ”olyckstalet” – har ökat med nästan 90 milja</w:t>
      </w:r>
      <w:r w:rsidRPr="004E3EB6">
        <w:t>r</w:t>
      </w:r>
      <w:r w:rsidRPr="004E3EB6">
        <w:t xml:space="preserve">der kronor sedan 1994 och ser ut att snart överstiga 200 miljarder kronor. </w:t>
      </w:r>
    </w:p>
    <w:p w:rsidR="00C90039" w:rsidRPr="004E3EB6" w:rsidRDefault="00C90039" w:rsidP="007160D2">
      <w:pPr>
        <w:pStyle w:val="Normaltindrag"/>
      </w:pPr>
      <w:r w:rsidRPr="004E3EB6">
        <w:t xml:space="preserve">Den öppna arbetslösheten sjönk till 4,3 procent år 2001 och 2002, men steg till 5,3 procent år 2003 och har sedan dess fortsatt </w:t>
      </w:r>
      <w:r w:rsidR="00E23E2E" w:rsidRPr="004E3EB6">
        <w:t xml:space="preserve">att </w:t>
      </w:r>
      <w:r w:rsidRPr="004E3EB6">
        <w:t>stiga. Först i år har trenden med en ständigt ökande arbetslöshet brutits och den öppna arbetslö</w:t>
      </w:r>
      <w:r w:rsidRPr="004E3EB6">
        <w:t>s</w:t>
      </w:r>
      <w:r w:rsidRPr="004E3EB6">
        <w:t>heten förväntas hamna på 4,9 procent. Minskningen av arbetslösheten up</w:t>
      </w:r>
      <w:r w:rsidRPr="004E3EB6">
        <w:t>p</w:t>
      </w:r>
      <w:r w:rsidRPr="004E3EB6">
        <w:t>v</w:t>
      </w:r>
      <w:r w:rsidRPr="004E3EB6">
        <w:rPr>
          <w:spacing w:val="-2"/>
          <w:szCs w:val="19"/>
        </w:rPr>
        <w:t>ägs dock mer än väl av ökade sjukskrivningar, förtidspe</w:t>
      </w:r>
      <w:r w:rsidRPr="004E3EB6">
        <w:rPr>
          <w:spacing w:val="-2"/>
          <w:szCs w:val="19"/>
        </w:rPr>
        <w:t>n</w:t>
      </w:r>
      <w:r w:rsidRPr="004E3EB6">
        <w:rPr>
          <w:spacing w:val="-2"/>
          <w:szCs w:val="19"/>
        </w:rPr>
        <w:t>sioner (aktivitets- och sjukersättningar) och att arbetslösa flyttats till andra kolumner i statist</w:t>
      </w:r>
      <w:r w:rsidRPr="004E3EB6">
        <w:rPr>
          <w:spacing w:val="-2"/>
          <w:szCs w:val="19"/>
        </w:rPr>
        <w:t>i</w:t>
      </w:r>
      <w:r w:rsidRPr="004E3EB6">
        <w:rPr>
          <w:spacing w:val="-2"/>
          <w:szCs w:val="19"/>
        </w:rPr>
        <w:t>ken.</w:t>
      </w:r>
      <w:r w:rsidRPr="004E3EB6">
        <w:t xml:space="preserve"> </w:t>
      </w:r>
    </w:p>
    <w:p w:rsidR="00C90039" w:rsidRPr="004E3EB6" w:rsidRDefault="00C90039" w:rsidP="007160D2">
      <w:pPr>
        <w:pStyle w:val="Normaltindrag"/>
      </w:pPr>
      <w:r w:rsidRPr="004E3EB6">
        <w:t>För närvarande är det över 900 000 helårsarbetskrafter som uteblir i Sver</w:t>
      </w:r>
      <w:r w:rsidRPr="004E3EB6">
        <w:t>i</w:t>
      </w:r>
      <w:r w:rsidRPr="004E3EB6">
        <w:t>ge på grund av sjukskrivning samt aktivitets- och sjukersättning. Därtill ska läggas de 258 900 a</w:t>
      </w:r>
      <w:r w:rsidRPr="004E3EB6">
        <w:t>r</w:t>
      </w:r>
      <w:r w:rsidRPr="004E3EB6">
        <w:t>betslösa</w:t>
      </w:r>
      <w:r w:rsidR="00E23E2E" w:rsidRPr="004E3EB6">
        <w:t>,</w:t>
      </w:r>
      <w:r w:rsidRPr="004E3EB6">
        <w:t xml:space="preserve"> de drygt 250 000 undersysselsatta personer som uppger att de vill arbeta mer men inte kan av arbetsmarknadsskäl</w:t>
      </w:r>
      <w:r w:rsidR="00E23E2E" w:rsidRPr="004E3EB6">
        <w:t>,</w:t>
      </w:r>
      <w:r w:rsidRPr="004E3EB6">
        <w:t xml:space="preserve"> de 182 000 latent a</w:t>
      </w:r>
      <w:r w:rsidRPr="004E3EB6">
        <w:t>r</w:t>
      </w:r>
      <w:r w:rsidRPr="004E3EB6">
        <w:t>betssökande och de 34 400 som vill arbeta men är förhindrade (SCB:s Arbet</w:t>
      </w:r>
      <w:r w:rsidRPr="004E3EB6">
        <w:t>s</w:t>
      </w:r>
      <w:r w:rsidRPr="004E3EB6">
        <w:t xml:space="preserve">kraftsundersökning för april 2006). </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5</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16</w:t>
      </w:r>
      <w:r w:rsidRPr="004E3EB6">
        <w:fldChar w:fldCharType="end"/>
      </w:r>
      <w:r w:rsidRPr="004E3EB6">
        <w:t xml:space="preserve"> Utanförskap </w:t>
      </w:r>
    </w:p>
    <w:p w:rsidR="00C90039" w:rsidRPr="004E3EB6" w:rsidRDefault="00C90039" w:rsidP="00411202">
      <w:pPr>
        <w:pStyle w:val="Tabellochbild-underrubrik"/>
      </w:pPr>
      <w:r w:rsidRPr="004E3EB6">
        <w:t>Helårsekvivalenter, totalt antal arbetslösa och latent arbetssökande samt förtidspensionärer och perso</w:t>
      </w:r>
      <w:r w:rsidR="00E23E2E" w:rsidRPr="004E3EB6">
        <w:t>ner beroende av försörjningsstöd</w:t>
      </w:r>
      <w:r w:rsidRPr="004E3EB6">
        <w:t xml:space="preserve"> </w:t>
      </w:r>
    </w:p>
    <w:p w:rsidR="00C90039" w:rsidRPr="004E3EB6" w:rsidRDefault="004E3EB6" w:rsidP="002427E3">
      <w:pPr>
        <w:spacing w:before="0"/>
      </w:pPr>
      <w:r w:rsidRPr="004E3EB6">
        <w:rPr>
          <w:noProof/>
        </w:rPr>
        <w:drawing>
          <wp:inline distT="0" distB="0" distL="0" distR="0">
            <wp:extent cx="2917190" cy="238950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7190" cy="2389505"/>
                    </a:xfrm>
                    <a:prstGeom prst="rect">
                      <a:avLst/>
                    </a:prstGeom>
                    <a:noFill/>
                    <a:ln>
                      <a:noFill/>
                    </a:ln>
                  </pic:spPr>
                </pic:pic>
              </a:graphicData>
            </a:graphic>
          </wp:inline>
        </w:drawing>
      </w:r>
    </w:p>
    <w:p w:rsidR="00C90039" w:rsidRPr="004E3EB6" w:rsidRDefault="00C90039" w:rsidP="00411202">
      <w:pPr>
        <w:pStyle w:val="Tabell-fotnot"/>
      </w:pPr>
      <w:r w:rsidRPr="004E3EB6">
        <w:t>Källa: SCB och Konjunkturinstitutet</w:t>
      </w:r>
      <w:r w:rsidR="00B472C5" w:rsidRPr="004E3EB6">
        <w:t>.</w:t>
      </w:r>
    </w:p>
    <w:p w:rsidR="00C90039" w:rsidRPr="004E3EB6" w:rsidRDefault="00C90039" w:rsidP="007160D2">
      <w:r w:rsidRPr="004E3EB6">
        <w:t xml:space="preserve">Enligt </w:t>
      </w:r>
      <w:r w:rsidR="00E23E2E" w:rsidRPr="004E3EB6">
        <w:t xml:space="preserve">Socialdemokraternas </w:t>
      </w:r>
      <w:r w:rsidRPr="004E3EB6">
        <w:t>beräkningar i budgeten för 2006 kommer den samlade kos</w:t>
      </w:r>
      <w:r w:rsidRPr="004E3EB6">
        <w:t>t</w:t>
      </w:r>
      <w:r w:rsidRPr="004E3EB6">
        <w:t>naden för olyckstalet att fortsätta öka fram till budgetperiodens slut år 2008. Kostnaden beräknas redan i år nå upp till nästan 200 mi</w:t>
      </w:r>
      <w:r w:rsidRPr="004E3EB6">
        <w:t>l</w:t>
      </w:r>
      <w:r w:rsidRPr="004E3EB6">
        <w:t xml:space="preserve">jarder kronor. Det motsvarar drygt 22 000 kronor per invånare. </w:t>
      </w:r>
    </w:p>
    <w:p w:rsidR="00C90039" w:rsidRPr="004E3EB6" w:rsidRDefault="00D77E7F" w:rsidP="00411202">
      <w:pPr>
        <w:pStyle w:val="Tabellochbildrubrik"/>
      </w:pPr>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5</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17</w:t>
      </w:r>
      <w:r w:rsidR="00C90039" w:rsidRPr="004E3EB6">
        <w:fldChar w:fldCharType="end"/>
      </w:r>
      <w:r w:rsidR="00C90039" w:rsidRPr="004E3EB6">
        <w:t xml:space="preserve"> ”Olyckstalet” 1994–2005. Total kostnad för arbetslöshet, sjukskrivning och förtidspension (aktivitetsersättning)</w:t>
      </w:r>
    </w:p>
    <w:p w:rsidR="00C90039" w:rsidRPr="004E3EB6" w:rsidRDefault="00C90039" w:rsidP="00411202">
      <w:pPr>
        <w:pStyle w:val="Tabellochbild-underrubrik"/>
      </w:pPr>
      <w:r w:rsidRPr="004E3EB6">
        <w:t>Miljarder kronor</w:t>
      </w:r>
    </w:p>
    <w:p w:rsidR="00C90039" w:rsidRPr="004E3EB6" w:rsidRDefault="004E3EB6" w:rsidP="002427E3">
      <w:pPr>
        <w:spacing w:before="0"/>
      </w:pPr>
      <w:r w:rsidRPr="004E3EB6">
        <w:rPr>
          <w:noProof/>
        </w:rPr>
        <w:drawing>
          <wp:inline distT="0" distB="0" distL="0" distR="0">
            <wp:extent cx="2917190" cy="24003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7190" cy="2400300"/>
                    </a:xfrm>
                    <a:prstGeom prst="rect">
                      <a:avLst/>
                    </a:prstGeom>
                    <a:noFill/>
                    <a:ln>
                      <a:noFill/>
                    </a:ln>
                  </pic:spPr>
                </pic:pic>
              </a:graphicData>
            </a:graphic>
          </wp:inline>
        </w:drawing>
      </w:r>
    </w:p>
    <w:p w:rsidR="00C90039" w:rsidRPr="004E3EB6" w:rsidRDefault="00C90039" w:rsidP="007B57FE">
      <w:pPr>
        <w:pStyle w:val="Tabell-fotnot"/>
        <w:jc w:val="both"/>
      </w:pPr>
      <w:r w:rsidRPr="004E3EB6">
        <w:t>Källor: Prop. 2003/04:100 för åren 1998</w:t>
      </w:r>
      <w:r w:rsidR="00B472C5" w:rsidRPr="004E3EB6">
        <w:t>–</w:t>
      </w:r>
      <w:r w:rsidRPr="004E3EB6">
        <w:t>2002 (utgiftsområde 10 och 13) och för år 1994: Riksrevisionsverket, Budgetprognos nr 5, 1994/95, samt Statens finanser 1995. Beloppet för år 2005 är regeringens prognos från</w:t>
      </w:r>
      <w:r w:rsidR="00E23E2E" w:rsidRPr="004E3EB6">
        <w:t xml:space="preserve"> p</w:t>
      </w:r>
      <w:r w:rsidRPr="004E3EB6">
        <w:t>rop. 2005/06:1 (utgiftsområde 10 och 13).</w:t>
      </w:r>
    </w:p>
    <w:p w:rsidR="00C90039" w:rsidRPr="004E3EB6" w:rsidRDefault="00C90039" w:rsidP="007160D2">
      <w:r w:rsidRPr="004E3EB6">
        <w:t>Enbart för perioden 1997</w:t>
      </w:r>
      <w:r w:rsidR="00E23E2E" w:rsidRPr="004E3EB6">
        <w:t>–</w:t>
      </w:r>
      <w:r w:rsidRPr="004E3EB6">
        <w:t>2004 var den sammanlagda kostnaden för olyckst</w:t>
      </w:r>
      <w:r w:rsidRPr="004E3EB6">
        <w:t>a</w:t>
      </w:r>
      <w:r w:rsidRPr="004E3EB6">
        <w:t>let hela 1 362 miljarder kronor. Det mo</w:t>
      </w:r>
      <w:r w:rsidRPr="004E3EB6">
        <w:t>t</w:t>
      </w:r>
      <w:r w:rsidRPr="004E3EB6">
        <w:t>svarar värdet av drygt ett halvt års BNP, eller den samlade kos</w:t>
      </w:r>
      <w:r w:rsidRPr="004E3EB6">
        <w:t>t</w:t>
      </w:r>
      <w:r w:rsidRPr="004E3EB6">
        <w:t>naden för 65 års barnbidragsutbetalningar</w:t>
      </w:r>
      <w:r w:rsidR="00E23E2E" w:rsidRPr="004E3EB6">
        <w:t>.</w:t>
      </w:r>
    </w:p>
    <w:p w:rsidR="00C90039" w:rsidRPr="004E3EB6" w:rsidRDefault="00C90039" w:rsidP="007160D2">
      <w:pPr>
        <w:pStyle w:val="Rubrik2"/>
      </w:pPr>
      <w:bookmarkStart w:id="130" w:name="_Toc17786017"/>
      <w:bookmarkStart w:id="131" w:name="_Toc53304437"/>
      <w:bookmarkStart w:id="132" w:name="_Toc71311874"/>
      <w:bookmarkStart w:id="133" w:name="_Toc84608495"/>
      <w:bookmarkStart w:id="134" w:name="_Toc134370252"/>
      <w:bookmarkStart w:id="135" w:name="_Toc135027604"/>
      <w:bookmarkStart w:id="136" w:name="_Toc135114347"/>
      <w:r w:rsidRPr="004E3EB6">
        <w:t>Tolv förlorade år för rättstryggheten</w:t>
      </w:r>
      <w:bookmarkEnd w:id="130"/>
      <w:bookmarkEnd w:id="131"/>
      <w:bookmarkEnd w:id="132"/>
      <w:bookmarkEnd w:id="133"/>
      <w:bookmarkEnd w:id="134"/>
      <w:bookmarkEnd w:id="135"/>
      <w:bookmarkEnd w:id="136"/>
    </w:p>
    <w:p w:rsidR="00C90039" w:rsidRPr="004E3EB6" w:rsidRDefault="00C90039" w:rsidP="00E23E2E">
      <w:r w:rsidRPr="004E3EB6">
        <w:t>Antalet poliser i Sverige har minskats med nästan 1 100 s</w:t>
      </w:r>
      <w:r w:rsidRPr="004E3EB6">
        <w:t>e</w:t>
      </w:r>
      <w:r w:rsidRPr="004E3EB6">
        <w:t>dan 1994, från 18 162 till 17 073 år 2005. Det motsvarar en minskning med 6 procent. Anno</w:t>
      </w:r>
      <w:r w:rsidRPr="004E3EB6">
        <w:t>r</w:t>
      </w:r>
      <w:r w:rsidRPr="004E3EB6">
        <w:t>lunda u</w:t>
      </w:r>
      <w:r w:rsidRPr="004E3EB6">
        <w:t>t</w:t>
      </w:r>
      <w:r w:rsidRPr="004E3EB6">
        <w:t>tryckt har det sedan 1994 i genomsnitt försvunnit drygt åtta poliser per månad. Antalet civilanställda inom polisen har under samma period min</w:t>
      </w:r>
      <w:r w:rsidRPr="004E3EB6">
        <w:t>s</w:t>
      </w:r>
      <w:r w:rsidRPr="004E3EB6">
        <w:t xml:space="preserve">kats med </w:t>
      </w:r>
      <w:r w:rsidR="007465E8" w:rsidRPr="004E3EB6">
        <w:t>ca</w:t>
      </w:r>
      <w:r w:rsidRPr="004E3EB6">
        <w:t xml:space="preserve"> 1</w:t>
      </w:r>
      <w:r w:rsidR="00E23E2E" w:rsidRPr="004E3EB6">
        <w:t> </w:t>
      </w:r>
      <w:r w:rsidRPr="004E3EB6">
        <w:t>100, eller 14 pr</w:t>
      </w:r>
      <w:r w:rsidRPr="004E3EB6">
        <w:t>o</w:t>
      </w:r>
      <w:r w:rsidRPr="004E3EB6">
        <w:t>cent. Detta har givetvis ytterligare försämrat polisens möjligheter att utreda brott och bidra till att skapa tryg</w:t>
      </w:r>
      <w:r w:rsidRPr="004E3EB6">
        <w:t>g</w:t>
      </w:r>
      <w:r w:rsidRPr="004E3EB6">
        <w:t>het på gator och torg.</w:t>
      </w:r>
    </w:p>
    <w:p w:rsidR="00C90039" w:rsidRPr="004E3EB6" w:rsidRDefault="00D77E7F" w:rsidP="00411202">
      <w:pPr>
        <w:pStyle w:val="Tabellochbildrubrik"/>
      </w:pPr>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5</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18</w:t>
      </w:r>
      <w:r w:rsidR="00C90039" w:rsidRPr="004E3EB6">
        <w:fldChar w:fldCharType="end"/>
      </w:r>
      <w:r w:rsidR="00C90039" w:rsidRPr="004E3EB6">
        <w:t xml:space="preserve"> Antal anställda poliser</w:t>
      </w:r>
    </w:p>
    <w:p w:rsidR="00C90039" w:rsidRPr="004E3EB6" w:rsidRDefault="004E3EB6" w:rsidP="002427E3">
      <w:pPr>
        <w:spacing w:before="0"/>
      </w:pPr>
      <w:r w:rsidRPr="004E3EB6">
        <w:rPr>
          <w:noProof/>
        </w:rPr>
        <w:drawing>
          <wp:inline distT="0" distB="0" distL="0" distR="0">
            <wp:extent cx="2645410" cy="24003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5410" cy="2400300"/>
                    </a:xfrm>
                    <a:prstGeom prst="rect">
                      <a:avLst/>
                    </a:prstGeom>
                    <a:noFill/>
                    <a:ln>
                      <a:noFill/>
                    </a:ln>
                  </pic:spPr>
                </pic:pic>
              </a:graphicData>
            </a:graphic>
          </wp:inline>
        </w:drawing>
      </w:r>
    </w:p>
    <w:p w:rsidR="00C90039" w:rsidRPr="004E3EB6" w:rsidRDefault="00C90039" w:rsidP="00411202">
      <w:pPr>
        <w:pStyle w:val="Tabell-fotnot"/>
      </w:pPr>
      <w:r w:rsidRPr="004E3EB6">
        <w:t>Källor: Rikspolisstyrelsens årsredovisningar</w:t>
      </w:r>
      <w:r w:rsidR="00B472C5" w:rsidRPr="004E3EB6">
        <w:t>.</w:t>
      </w:r>
    </w:p>
    <w:p w:rsidR="00C90039" w:rsidRPr="004E3EB6" w:rsidRDefault="00C90039" w:rsidP="007160D2">
      <w:pPr>
        <w:pStyle w:val="Rubrik1"/>
      </w:pPr>
      <w:bookmarkStart w:id="137" w:name="_Toc134370253"/>
      <w:bookmarkStart w:id="138" w:name="_Toc135027605"/>
      <w:bookmarkStart w:id="139" w:name="_Toc135114348"/>
      <w:r w:rsidRPr="004E3EB6">
        <w:t>Vårpropositionen</w:t>
      </w:r>
      <w:bookmarkEnd w:id="137"/>
      <w:bookmarkEnd w:id="138"/>
      <w:bookmarkEnd w:id="139"/>
    </w:p>
    <w:p w:rsidR="00C90039" w:rsidRPr="004E3EB6" w:rsidRDefault="00C90039" w:rsidP="00BC5EFE">
      <w:pPr>
        <w:pStyle w:val="Rubrik2"/>
        <w:spacing w:before="120"/>
      </w:pPr>
      <w:bookmarkStart w:id="140" w:name="_Toc134370254"/>
      <w:bookmarkStart w:id="141" w:name="_Toc102750255"/>
      <w:bookmarkStart w:id="142" w:name="_Toc135027606"/>
      <w:bookmarkStart w:id="143" w:name="_Toc135114349"/>
      <w:r w:rsidRPr="004E3EB6">
        <w:t>Goda tider förslösas på valfläsk</w:t>
      </w:r>
      <w:bookmarkEnd w:id="140"/>
      <w:bookmarkEnd w:id="142"/>
      <w:bookmarkEnd w:id="143"/>
    </w:p>
    <w:p w:rsidR="00C90039" w:rsidRPr="004E3EB6" w:rsidRDefault="00C90039" w:rsidP="00D77E7F">
      <w:r w:rsidRPr="004E3EB6">
        <w:t>Med regeringens ekonomiska vårproposition fortsätter vän</w:t>
      </w:r>
      <w:r w:rsidRPr="004E3EB6">
        <w:t>s</w:t>
      </w:r>
      <w:r w:rsidRPr="004E3EB6">
        <w:t>terkartellen den kraftfulla utgiftsexpansion som inleddes r</w:t>
      </w:r>
      <w:r w:rsidRPr="004E3EB6">
        <w:t>e</w:t>
      </w:r>
      <w:r w:rsidRPr="004E3EB6">
        <w:t>dan i höstas inför valåret 2006. Till de i huvudsak temporära satsningar på 10 miljarder per år som utlovades i september läggs nu ytterligare utgiftsreformer på 4,8 miljarder i år, 12,1 mi</w:t>
      </w:r>
      <w:r w:rsidRPr="004E3EB6">
        <w:t>l</w:t>
      </w:r>
      <w:r w:rsidRPr="004E3EB6">
        <w:t>jarder 2007 och 12,6 miljarder 2008 (se</w:t>
      </w:r>
      <w:r w:rsidR="00FC3671" w:rsidRPr="004E3EB6">
        <w:t xml:space="preserve"> </w:t>
      </w:r>
      <w:r w:rsidR="004F4680" w:rsidRPr="004E3EB6">
        <w:fldChar w:fldCharType="begin" w:fldLock="1"/>
      </w:r>
      <w:r w:rsidR="004F4680" w:rsidRPr="004E3EB6">
        <w:instrText xml:space="preserve"> REF  _Ref134167666 \* Lower \h </w:instrText>
      </w:r>
      <w:r w:rsidR="004F4680" w:rsidRPr="004E3EB6">
        <w:fldChar w:fldCharType="separate"/>
      </w:r>
      <w:r w:rsidR="00550115" w:rsidRPr="004E3EB6">
        <w:br w:type="page"/>
        <w:t>diagram 6.1</w:t>
      </w:r>
      <w:r w:rsidR="004F4680" w:rsidRPr="004E3EB6">
        <w:fldChar w:fldCharType="end"/>
      </w:r>
      <w:r w:rsidRPr="004E3EB6">
        <w:t>). Syftet är detsamma – Göran Per</w:t>
      </w:r>
      <w:r w:rsidRPr="004E3EB6">
        <w:t>s</w:t>
      </w:r>
      <w:r w:rsidRPr="004E3EB6">
        <w:t xml:space="preserve">son </w:t>
      </w:r>
      <w:r w:rsidR="006C1B8D" w:rsidRPr="004E3EB6">
        <w:t>ska</w:t>
      </w:r>
      <w:r w:rsidRPr="004E3EB6">
        <w:t xml:space="preserve"> vinna valet.</w:t>
      </w:r>
    </w:p>
    <w:p w:rsidR="00C90039" w:rsidRPr="004E3EB6" w:rsidRDefault="007B57FE" w:rsidP="007B57FE">
      <w:pPr>
        <w:pStyle w:val="Tabellochbildrubrik"/>
        <w:spacing w:before="0"/>
      </w:pPr>
      <w:bookmarkStart w:id="144" w:name="_Ref134167666"/>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6</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1</w:t>
      </w:r>
      <w:r w:rsidR="00C90039" w:rsidRPr="004E3EB6">
        <w:fldChar w:fldCharType="end"/>
      </w:r>
      <w:bookmarkEnd w:id="144"/>
      <w:r w:rsidR="00C90039" w:rsidRPr="004E3EB6">
        <w:t xml:space="preserve"> Förändringar i vårbudgeten – nettoförsvagning av den offentliga sektorns finanser</w:t>
      </w:r>
    </w:p>
    <w:p w:rsidR="00C90039" w:rsidRPr="004E3EB6" w:rsidRDefault="00C90039" w:rsidP="00411202">
      <w:pPr>
        <w:pStyle w:val="Tabellochbild-underrubrik"/>
      </w:pPr>
      <w:r w:rsidRPr="004E3EB6">
        <w:t>Miljoner kronor</w:t>
      </w:r>
    </w:p>
    <w:p w:rsidR="00595669" w:rsidRPr="004E3EB6" w:rsidRDefault="00BD6221" w:rsidP="00595669">
      <w:r w:rsidRPr="004E3EB6">
        <w:object w:dxaOrig="4442" w:dyaOrig="3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22pt;height:181.7pt" o:ole="">
            <v:imagedata r:id="rId25" o:title=""/>
          </v:shape>
          <o:OLEObject Type="Embed" ProgID="Excel.Chart.8" ShapeID="_x0000_i1043" DrawAspect="Content" ObjectID="_1827421994" r:id="rId26">
            <o:FieldCodes>\s</o:FieldCodes>
          </o:OLEObject>
        </w:object>
      </w:r>
    </w:p>
    <w:p w:rsidR="00C90039" w:rsidRPr="004E3EB6" w:rsidRDefault="00C90039" w:rsidP="00411202">
      <w:pPr>
        <w:pStyle w:val="Tabell-fotnot"/>
      </w:pPr>
      <w:r w:rsidRPr="004E3EB6">
        <w:t>Källa: 2006 års ekonomisk vårprop</w:t>
      </w:r>
      <w:r w:rsidRPr="004E3EB6">
        <w:t>o</w:t>
      </w:r>
      <w:r w:rsidRPr="004E3EB6">
        <w:t>sition (2005/06:100)</w:t>
      </w:r>
      <w:r w:rsidR="00595669" w:rsidRPr="004E3EB6">
        <w:t>.</w:t>
      </w:r>
    </w:p>
    <w:p w:rsidR="00C90039" w:rsidRPr="004E3EB6" w:rsidRDefault="00C90039" w:rsidP="007160D2">
      <w:r w:rsidRPr="004E3EB6">
        <w:t>De ökade satsningarna är en indikation på vänsterkartellens ökade nervositet för att valet kan gå dem ur händerna. En viktig skillnad finns dock mot fö</w:t>
      </w:r>
      <w:r w:rsidRPr="004E3EB6">
        <w:t>r</w:t>
      </w:r>
      <w:r w:rsidRPr="004E3EB6">
        <w:t>slagen från i höstas. Denna gång rör det sig mer om permanenta utgiftsö</w:t>
      </w:r>
      <w:r w:rsidRPr="004E3EB6">
        <w:t>k</w:t>
      </w:r>
      <w:r w:rsidRPr="004E3EB6">
        <w:t>ningar än bara åtgärder som syftar till att skyla över vänsterkartellens mis</w:t>
      </w:r>
      <w:r w:rsidRPr="004E3EB6">
        <w:t>s</w:t>
      </w:r>
      <w:r w:rsidRPr="004E3EB6">
        <w:t>lyckanden med arbetslösheten, sysselsättningen och det växande utanförsk</w:t>
      </w:r>
      <w:r w:rsidRPr="004E3EB6">
        <w:t>a</w:t>
      </w:r>
      <w:r w:rsidRPr="004E3EB6">
        <w:t>pet. Det är visserligen till viss del politiska inriktningar som vi kristdemokr</w:t>
      </w:r>
      <w:r w:rsidRPr="004E3EB6">
        <w:t>a</w:t>
      </w:r>
      <w:r w:rsidRPr="004E3EB6">
        <w:t>ter välkomnar inom bl.a. tandvård och äldreomsorg. Men regeringen satsar också mer på arbetsmarknadspolitiska åtgärder och annat av den tandl</w:t>
      </w:r>
      <w:r w:rsidRPr="004E3EB6">
        <w:t>ö</w:t>
      </w:r>
      <w:r w:rsidRPr="004E3EB6">
        <w:t>sa politik som inte förmått bryta det växande utanförskapet bland ungdomar, förtidspensionärer, invandrare och sju</w:t>
      </w:r>
      <w:r w:rsidRPr="004E3EB6">
        <w:t>k</w:t>
      </w:r>
      <w:r w:rsidRPr="004E3EB6">
        <w:t>skrivna.</w:t>
      </w:r>
    </w:p>
    <w:p w:rsidR="00C90039" w:rsidRPr="004E3EB6" w:rsidRDefault="00C90039" w:rsidP="007160D2">
      <w:pPr>
        <w:pStyle w:val="Normaltindrag"/>
      </w:pPr>
      <w:r w:rsidRPr="004E3EB6">
        <w:t>De nya satsningarna i vårbudgeten sker trots vetskapen om att den statsf</w:t>
      </w:r>
      <w:r w:rsidRPr="004E3EB6">
        <w:t>i</w:t>
      </w:r>
      <w:r w:rsidRPr="004E3EB6">
        <w:t>nansiella förbättringen i huvudsak beror på te</w:t>
      </w:r>
      <w:r w:rsidRPr="004E3EB6">
        <w:t>m</w:t>
      </w:r>
      <w:r w:rsidRPr="004E3EB6">
        <w:t>porära intäktsökningar till följd av de goda tiderna. När såväl börsen som fastighetsmarknaden slår nya rekord, stiger st</w:t>
      </w:r>
      <w:r w:rsidRPr="004E3EB6">
        <w:t>a</w:t>
      </w:r>
      <w:r w:rsidRPr="004E3EB6">
        <w:t>tens intäkter från reavinster och utdelningsskatten snabbt. Den internationella högkonjunkturen hjälper därtill den svenska exportind</w:t>
      </w:r>
      <w:r w:rsidRPr="004E3EB6">
        <w:t>u</w:t>
      </w:r>
      <w:r w:rsidRPr="004E3EB6">
        <w:t>strin till rekordvinster, vilket gener</w:t>
      </w:r>
      <w:r w:rsidRPr="004E3EB6">
        <w:t>e</w:t>
      </w:r>
      <w:r w:rsidRPr="004E3EB6">
        <w:t>rar ökade skatteintäkter från bolags</w:t>
      </w:r>
      <w:r w:rsidRPr="004E3EB6">
        <w:softHyphen/>
        <w:t>skatten. Till detta bidrar också regeringens räntebeläggning av för</w:t>
      </w:r>
      <w:r w:rsidRPr="004E3EB6">
        <w:t>e</w:t>
      </w:r>
      <w:r w:rsidRPr="004E3EB6">
        <w:t>tagens periodiserings</w:t>
      </w:r>
      <w:r w:rsidRPr="004E3EB6">
        <w:softHyphen/>
        <w:t xml:space="preserve">fonder, som gör att statskassan fylls på i en snabbare takt än om reglerna varit oförändrade. </w:t>
      </w:r>
    </w:p>
    <w:p w:rsidR="00C90039" w:rsidRPr="004E3EB6" w:rsidRDefault="00C90039" w:rsidP="007160D2">
      <w:pPr>
        <w:pStyle w:val="Rubrik3"/>
      </w:pPr>
      <w:bookmarkStart w:id="145" w:name="_Toc134370255"/>
      <w:bookmarkStart w:id="146" w:name="_Toc135027607"/>
      <w:bookmarkStart w:id="147" w:name="_Toc135114350"/>
      <w:r w:rsidRPr="004E3EB6">
        <w:t>Efter valår kommer lågkonjunktur</w:t>
      </w:r>
      <w:bookmarkEnd w:id="145"/>
      <w:bookmarkEnd w:id="146"/>
      <w:bookmarkEnd w:id="147"/>
    </w:p>
    <w:p w:rsidR="00C90039" w:rsidRPr="004E3EB6" w:rsidRDefault="00C90039" w:rsidP="007160D2">
      <w:r w:rsidRPr="004E3EB6">
        <w:t>De starka statsfinanserna och konjunkturlyftet är förstås glä</w:t>
      </w:r>
      <w:r w:rsidRPr="004E3EB6">
        <w:t>d</w:t>
      </w:r>
      <w:r w:rsidRPr="004E3EB6">
        <w:t>jande – men samtidigt oroande. Precis som skedde vid inför valet 2002 så riskerar de pe</w:t>
      </w:r>
      <w:r w:rsidRPr="004E3EB6">
        <w:t>r</w:t>
      </w:r>
      <w:r w:rsidRPr="004E3EB6">
        <w:t>manenta utgiftsökningar som regeringen nu föreslår att följas av nya unde</w:t>
      </w:r>
      <w:r w:rsidRPr="004E3EB6">
        <w:t>r</w:t>
      </w:r>
      <w:r w:rsidRPr="004E3EB6">
        <w:t>skott i statsf</w:t>
      </w:r>
      <w:r w:rsidRPr="004E3EB6">
        <w:t>i</w:t>
      </w:r>
      <w:r w:rsidRPr="004E3EB6">
        <w:t>nanserna den dag som börsen kyls av och stigande räntor dämpar prisutvecklingen på fastighet</w:t>
      </w:r>
      <w:r w:rsidRPr="004E3EB6">
        <w:t>s</w:t>
      </w:r>
      <w:r w:rsidRPr="004E3EB6">
        <w:t xml:space="preserve">marknaden. </w:t>
      </w:r>
    </w:p>
    <w:p w:rsidR="00C90039" w:rsidRPr="004E3EB6" w:rsidRDefault="00C90039" w:rsidP="007160D2">
      <w:pPr>
        <w:pStyle w:val="Normaltindrag"/>
      </w:pPr>
      <w:r w:rsidRPr="004E3EB6">
        <w:t>Det har också blivit något av socialdemokratins signum att inför valröre</w:t>
      </w:r>
      <w:r w:rsidRPr="004E3EB6">
        <w:t>l</w:t>
      </w:r>
      <w:r w:rsidRPr="004E3EB6">
        <w:t>sen fylla på rikligt med valgodis till väljarna. Men året därefter dras de tillfä</w:t>
      </w:r>
      <w:r w:rsidRPr="004E3EB6">
        <w:t>l</w:t>
      </w:r>
      <w:r w:rsidRPr="004E3EB6">
        <w:t>liga vallöftena tillbaka, och löften om reformer läggs på is i väntan på nästa konjunktu</w:t>
      </w:r>
      <w:r w:rsidRPr="004E3EB6">
        <w:t>r</w:t>
      </w:r>
      <w:r w:rsidRPr="004E3EB6">
        <w:t>uppsving. Av det som talades vitt och brett om före valet blidde inte ens en munsbit kvar. Det kan de gamla i äldreom</w:t>
      </w:r>
      <w:r w:rsidRPr="004E3EB6">
        <w:softHyphen/>
        <w:t>sorgen vittna om som blev utl</w:t>
      </w:r>
      <w:r w:rsidRPr="004E3EB6">
        <w:t>o</w:t>
      </w:r>
      <w:r w:rsidRPr="004E3EB6">
        <w:t>vade 10 000 nya platser inför valet 2002. Av detta blev det hittills drygt 15 000 pla</w:t>
      </w:r>
      <w:r w:rsidRPr="004E3EB6">
        <w:t>t</w:t>
      </w:r>
      <w:r w:rsidRPr="004E3EB6">
        <w:t xml:space="preserve">ser </w:t>
      </w:r>
      <w:r w:rsidRPr="004E3EB6">
        <w:rPr>
          <w:rStyle w:val="FormatmallKursivChar"/>
        </w:rPr>
        <w:t>färre</w:t>
      </w:r>
      <w:r w:rsidRPr="004E3EB6">
        <w:t xml:space="preserve"> till och med slutet av 2005 (se </w:t>
      </w:r>
      <w:r w:rsidRPr="004E3EB6">
        <w:fldChar w:fldCharType="begin" w:fldLock="1"/>
      </w:r>
      <w:r w:rsidRPr="004E3EB6">
        <w:instrText xml:space="preserve"> REF _Ref134381549 \r \h </w:instrText>
      </w:r>
      <w:r w:rsidRPr="004E3EB6">
        <w:fldChar w:fldCharType="separate"/>
      </w:r>
      <w:r w:rsidR="00550115" w:rsidRPr="004E3EB6">
        <w:t>5.5</w:t>
      </w:r>
      <w:r w:rsidRPr="004E3EB6">
        <w:fldChar w:fldCharType="end"/>
      </w:r>
      <w:r w:rsidRPr="004E3EB6">
        <w:t>).</w:t>
      </w:r>
    </w:p>
    <w:p w:rsidR="00C90039" w:rsidRPr="004E3EB6" w:rsidRDefault="00C90039" w:rsidP="007160D2">
      <w:pPr>
        <w:pStyle w:val="Normaltindrag"/>
      </w:pPr>
      <w:r w:rsidRPr="004E3EB6">
        <w:t>I sak är detta inget nytt. Socialdemokraterna har en lång och trogen trad</w:t>
      </w:r>
      <w:r w:rsidRPr="004E3EB6">
        <w:t>i</w:t>
      </w:r>
      <w:r w:rsidRPr="004E3EB6">
        <w:t>tion av ”gas och broms” i den ekonomiska politiken för att väljarna ska hållas n</w:t>
      </w:r>
      <w:r w:rsidRPr="004E3EB6">
        <w:rPr>
          <w:spacing w:val="-2"/>
          <w:szCs w:val="19"/>
        </w:rPr>
        <w:t>öjda i samband med va</w:t>
      </w:r>
      <w:r w:rsidRPr="004E3EB6">
        <w:rPr>
          <w:spacing w:val="-2"/>
          <w:szCs w:val="19"/>
        </w:rPr>
        <w:t>l</w:t>
      </w:r>
      <w:r w:rsidRPr="004E3EB6">
        <w:rPr>
          <w:spacing w:val="-2"/>
          <w:szCs w:val="19"/>
        </w:rPr>
        <w:t>år. Sedan de återtog regeringsmakten 1994 har de fört en ekonomisk politik som mer tar hänsyn till valcykeln än konjunkturc</w:t>
      </w:r>
      <w:r w:rsidRPr="004E3EB6">
        <w:rPr>
          <w:spacing w:val="-2"/>
          <w:szCs w:val="19"/>
        </w:rPr>
        <w:t>y</w:t>
      </w:r>
      <w:r w:rsidRPr="004E3EB6">
        <w:rPr>
          <w:spacing w:val="-2"/>
          <w:szCs w:val="19"/>
        </w:rPr>
        <w:t>keln.</w:t>
      </w:r>
    </w:p>
    <w:p w:rsidR="00C90039" w:rsidRPr="004E3EB6" w:rsidRDefault="00C90039" w:rsidP="007160D2">
      <w:pPr>
        <w:pStyle w:val="Normaltindrag"/>
      </w:pPr>
      <w:r w:rsidRPr="004E3EB6">
        <w:t>Skandiabankens chefekonom Sven-Arne Svensson visade i en studie</w:t>
      </w:r>
      <w:r w:rsidRPr="004E3EB6">
        <w:rPr>
          <w:rStyle w:val="Fotnotsreferens"/>
        </w:rPr>
        <w:footnoteReference w:id="2"/>
      </w:r>
      <w:r w:rsidRPr="004E3EB6">
        <w:t xml:space="preserve"> i höstas att denna politik också har haft realekon</w:t>
      </w:r>
      <w:r w:rsidRPr="004E3EB6">
        <w:t>o</w:t>
      </w:r>
      <w:r w:rsidRPr="004E3EB6">
        <w:t>miska konsekvenser. Under valår har tillvä</w:t>
      </w:r>
      <w:r w:rsidRPr="004E3EB6">
        <w:t>x</w:t>
      </w:r>
      <w:r w:rsidRPr="004E3EB6">
        <w:t>ten dragit i</w:t>
      </w:r>
      <w:r w:rsidR="00595669" w:rsidRPr="004E3EB6">
        <w:t xml:space="preserve"> </w:t>
      </w:r>
      <w:r w:rsidRPr="004E3EB6">
        <w:t>väg, påeldad av en privat konsumtionstillväxt som härrör från de plånboksförstärknin</w:t>
      </w:r>
      <w:r w:rsidRPr="004E3EB6">
        <w:t>g</w:t>
      </w:r>
      <w:r w:rsidRPr="004E3EB6">
        <w:t>ar regeringen gjort lagom till valet. Men så fort valet vunnits dras godiset til</w:t>
      </w:r>
      <w:r w:rsidRPr="004E3EB6">
        <w:t>l</w:t>
      </w:r>
      <w:r w:rsidRPr="004E3EB6">
        <w:t>baka, och väljarna får betala med lägre tillväxt, stigande arbetslöshet och fallande konsumtion (</w:t>
      </w:r>
      <w:r w:rsidR="00A014A8" w:rsidRPr="004E3EB6">
        <w:t xml:space="preserve">se </w:t>
      </w:r>
      <w:r w:rsidRPr="004E3EB6">
        <w:fldChar w:fldCharType="begin" w:fldLock="1"/>
      </w:r>
      <w:r w:rsidRPr="004E3EB6">
        <w:instrText xml:space="preserve"> REF _Ref134099804 \h </w:instrText>
      </w:r>
      <w:r w:rsidRPr="004E3EB6">
        <w:fldChar w:fldCharType="separate"/>
      </w:r>
      <w:r w:rsidR="00FC3671" w:rsidRPr="004E3EB6">
        <w:t>tabell 6.1</w:t>
      </w:r>
      <w:r w:rsidRPr="004E3EB6">
        <w:fldChar w:fldCharType="end"/>
      </w:r>
      <w:r w:rsidRPr="004E3EB6">
        <w:t xml:space="preserve"> och</w:t>
      </w:r>
      <w:r w:rsidR="00FC3671" w:rsidRPr="004E3EB6">
        <w:t xml:space="preserve"> t</w:t>
      </w:r>
      <w:r w:rsidR="00FC3671" w:rsidRPr="004E3EB6">
        <w:t>a</w:t>
      </w:r>
      <w:r w:rsidR="00FC3671" w:rsidRPr="004E3EB6">
        <w:t>bell 6.2</w:t>
      </w:r>
      <w:r w:rsidRPr="004E3EB6">
        <w:t>).</w:t>
      </w:r>
    </w:p>
    <w:p w:rsidR="00C90039" w:rsidRPr="004E3EB6" w:rsidRDefault="00C90039" w:rsidP="00411202">
      <w:pPr>
        <w:pStyle w:val="Tabellochbildrubrik"/>
      </w:pPr>
      <w:bookmarkStart w:id="148" w:name="_Ref134099804"/>
      <w:bookmarkStart w:id="149" w:name="_Ref134099793"/>
      <w:r w:rsidRPr="004E3EB6">
        <w:t xml:space="preserve">Tabell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1</w:t>
      </w:r>
      <w:r w:rsidRPr="004E3EB6">
        <w:fldChar w:fldCharType="end"/>
      </w:r>
      <w:bookmarkEnd w:id="148"/>
      <w:r w:rsidRPr="004E3EB6">
        <w:t xml:space="preserve"> BNP-tillväxt 1970</w:t>
      </w:r>
      <w:r w:rsidR="00595669" w:rsidRPr="004E3EB6">
        <w:t>–</w:t>
      </w:r>
      <w:r w:rsidRPr="004E3EB6">
        <w:t>2004 (Valår, året efter valår och övriga år)</w:t>
      </w:r>
      <w:bookmarkEnd w:id="149"/>
      <w:r w:rsidRPr="004E3EB6">
        <w:t xml:space="preserve"> </w:t>
      </w:r>
    </w:p>
    <w:p w:rsidR="00C90039" w:rsidRPr="004E3EB6" w:rsidRDefault="00C90039" w:rsidP="00411202">
      <w:pPr>
        <w:pStyle w:val="Tabellochbild-underrubrik"/>
      </w:pPr>
      <w:r w:rsidRPr="004E3EB6">
        <w:t>Genomsnittlig BNP-tillväxt</w:t>
      </w:r>
    </w:p>
    <w:tbl>
      <w:tblPr>
        <w:tblW w:w="5897" w:type="dxa"/>
        <w:tblCellMar>
          <w:left w:w="30" w:type="dxa"/>
          <w:right w:w="30" w:type="dxa"/>
        </w:tblCellMar>
        <w:tblLook w:val="00BF" w:firstRow="1" w:lastRow="0" w:firstColumn="1" w:lastColumn="0" w:noHBand="0" w:noVBand="0"/>
      </w:tblPr>
      <w:tblGrid>
        <w:gridCol w:w="3267"/>
        <w:gridCol w:w="2630"/>
      </w:tblGrid>
      <w:tr w:rsidR="00C90039" w:rsidRPr="004E3EB6">
        <w:trPr>
          <w:cantSplit/>
          <w:trHeight w:val="254"/>
        </w:trPr>
        <w:tc>
          <w:tcPr>
            <w:tcW w:w="2770" w:type="pct"/>
            <w:tcBorders>
              <w:top w:val="single" w:sz="8" w:space="0" w:color="auto"/>
              <w:bottom w:val="single" w:sz="8" w:space="0" w:color="auto"/>
            </w:tcBorders>
            <w:vAlign w:val="center"/>
          </w:tcPr>
          <w:p w:rsidR="00C90039" w:rsidRPr="004E3EB6" w:rsidRDefault="00C90039" w:rsidP="00411202">
            <w:pPr>
              <w:pStyle w:val="Tabell-rad"/>
            </w:pPr>
            <w:r w:rsidRPr="004E3EB6">
              <w:t>År</w:t>
            </w:r>
          </w:p>
        </w:tc>
        <w:tc>
          <w:tcPr>
            <w:tcW w:w="2230" w:type="pct"/>
            <w:tcBorders>
              <w:top w:val="single" w:sz="8" w:space="0" w:color="auto"/>
              <w:bottom w:val="single" w:sz="8" w:space="0" w:color="auto"/>
            </w:tcBorders>
            <w:vAlign w:val="center"/>
          </w:tcPr>
          <w:p w:rsidR="00C90039" w:rsidRPr="004E3EB6" w:rsidRDefault="00C90039" w:rsidP="00411202">
            <w:pPr>
              <w:pStyle w:val="Tabell-rad"/>
            </w:pPr>
            <w:r w:rsidRPr="004E3EB6">
              <w:t>BNP-tillväxt*</w:t>
            </w:r>
          </w:p>
        </w:tc>
      </w:tr>
      <w:tr w:rsidR="00C90039" w:rsidRPr="004E3EB6">
        <w:trPr>
          <w:cantSplit/>
          <w:trHeight w:val="254"/>
        </w:trPr>
        <w:tc>
          <w:tcPr>
            <w:tcW w:w="2770" w:type="pct"/>
            <w:tcBorders>
              <w:top w:val="single" w:sz="8" w:space="0" w:color="auto"/>
            </w:tcBorders>
            <w:vAlign w:val="center"/>
          </w:tcPr>
          <w:p w:rsidR="00C90039" w:rsidRPr="004E3EB6" w:rsidRDefault="00C90039" w:rsidP="00411202">
            <w:pPr>
              <w:pStyle w:val="Tabell-rad"/>
            </w:pPr>
            <w:r w:rsidRPr="004E3EB6">
              <w:t>Valår (11 år)</w:t>
            </w:r>
          </w:p>
        </w:tc>
        <w:tc>
          <w:tcPr>
            <w:tcW w:w="2230" w:type="pct"/>
            <w:tcBorders>
              <w:top w:val="single" w:sz="8" w:space="0" w:color="auto"/>
            </w:tcBorders>
            <w:vAlign w:val="center"/>
          </w:tcPr>
          <w:p w:rsidR="00C90039" w:rsidRPr="004E3EB6" w:rsidRDefault="00C90039" w:rsidP="00D41EA5">
            <w:pPr>
              <w:pStyle w:val="Tabell-rad"/>
              <w:ind w:left="438"/>
            </w:pPr>
            <w:r w:rsidRPr="004E3EB6">
              <w:t>2,7</w:t>
            </w:r>
          </w:p>
        </w:tc>
      </w:tr>
      <w:tr w:rsidR="00C90039" w:rsidRPr="004E3EB6">
        <w:trPr>
          <w:cantSplit/>
          <w:trHeight w:val="254"/>
        </w:trPr>
        <w:tc>
          <w:tcPr>
            <w:tcW w:w="2770" w:type="pct"/>
            <w:vAlign w:val="center"/>
          </w:tcPr>
          <w:p w:rsidR="00C90039" w:rsidRPr="004E3EB6" w:rsidRDefault="00C90039" w:rsidP="00411202">
            <w:pPr>
              <w:pStyle w:val="Tabell-rad"/>
            </w:pPr>
            <w:r w:rsidRPr="004E3EB6">
              <w:t>Året efter valår (11 år)</w:t>
            </w:r>
          </w:p>
        </w:tc>
        <w:tc>
          <w:tcPr>
            <w:tcW w:w="2230" w:type="pct"/>
            <w:vAlign w:val="center"/>
          </w:tcPr>
          <w:p w:rsidR="00C90039" w:rsidRPr="004E3EB6" w:rsidRDefault="00C90039" w:rsidP="00D41EA5">
            <w:pPr>
              <w:pStyle w:val="Tabell-rad"/>
              <w:ind w:left="438"/>
            </w:pPr>
            <w:r w:rsidRPr="004E3EB6">
              <w:t>1,7</w:t>
            </w:r>
          </w:p>
        </w:tc>
      </w:tr>
      <w:tr w:rsidR="00C90039" w:rsidRPr="004E3EB6">
        <w:trPr>
          <w:cantSplit/>
          <w:trHeight w:val="254"/>
        </w:trPr>
        <w:tc>
          <w:tcPr>
            <w:tcW w:w="2770" w:type="pct"/>
            <w:tcBorders>
              <w:bottom w:val="single" w:sz="4" w:space="0" w:color="auto"/>
            </w:tcBorders>
            <w:vAlign w:val="center"/>
          </w:tcPr>
          <w:p w:rsidR="00C90039" w:rsidRPr="004E3EB6" w:rsidRDefault="00C90039" w:rsidP="00411202">
            <w:pPr>
              <w:pStyle w:val="Tabell-rad"/>
            </w:pPr>
            <w:r w:rsidRPr="004E3EB6">
              <w:t>Övriga år (13 år)</w:t>
            </w:r>
          </w:p>
        </w:tc>
        <w:tc>
          <w:tcPr>
            <w:tcW w:w="2230" w:type="pct"/>
            <w:tcBorders>
              <w:bottom w:val="single" w:sz="4" w:space="0" w:color="auto"/>
            </w:tcBorders>
            <w:vAlign w:val="center"/>
          </w:tcPr>
          <w:p w:rsidR="00C90039" w:rsidRPr="004E3EB6" w:rsidRDefault="00C90039" w:rsidP="00D41EA5">
            <w:pPr>
              <w:pStyle w:val="Tabell-rad"/>
              <w:ind w:left="438"/>
            </w:pPr>
            <w:r w:rsidRPr="004E3EB6">
              <w:t>2,0</w:t>
            </w:r>
          </w:p>
        </w:tc>
      </w:tr>
      <w:tr w:rsidR="00C90039" w:rsidRPr="004E3EB6">
        <w:trPr>
          <w:cantSplit/>
          <w:trHeight w:val="254"/>
        </w:trPr>
        <w:tc>
          <w:tcPr>
            <w:tcW w:w="2770" w:type="pct"/>
            <w:tcBorders>
              <w:top w:val="single" w:sz="4" w:space="0" w:color="auto"/>
              <w:bottom w:val="single" w:sz="8" w:space="0" w:color="auto"/>
            </w:tcBorders>
            <w:vAlign w:val="center"/>
          </w:tcPr>
          <w:p w:rsidR="00C90039" w:rsidRPr="004E3EB6" w:rsidRDefault="00C90039" w:rsidP="00411202">
            <w:pPr>
              <w:pStyle w:val="Tabell-rad"/>
            </w:pPr>
            <w:r w:rsidRPr="004E3EB6">
              <w:t>Totalt 1970</w:t>
            </w:r>
            <w:r w:rsidR="00595669" w:rsidRPr="004E3EB6">
              <w:t>–</w:t>
            </w:r>
            <w:r w:rsidRPr="004E3EB6">
              <w:t>2004</w:t>
            </w:r>
          </w:p>
        </w:tc>
        <w:tc>
          <w:tcPr>
            <w:tcW w:w="2230" w:type="pct"/>
            <w:tcBorders>
              <w:top w:val="single" w:sz="4" w:space="0" w:color="auto"/>
              <w:bottom w:val="single" w:sz="8" w:space="0" w:color="auto"/>
            </w:tcBorders>
            <w:vAlign w:val="center"/>
          </w:tcPr>
          <w:p w:rsidR="00C90039" w:rsidRPr="004E3EB6" w:rsidRDefault="00C90039" w:rsidP="00D41EA5">
            <w:pPr>
              <w:pStyle w:val="Tabell-rad"/>
              <w:ind w:left="438"/>
            </w:pPr>
            <w:r w:rsidRPr="004E3EB6">
              <w:t>2,1</w:t>
            </w:r>
          </w:p>
        </w:tc>
      </w:tr>
    </w:tbl>
    <w:p w:rsidR="00C90039" w:rsidRPr="004E3EB6" w:rsidRDefault="00C90039" w:rsidP="00411202">
      <w:pPr>
        <w:pStyle w:val="Tabell-fotnot"/>
      </w:pPr>
      <w:r w:rsidRPr="004E3EB6">
        <w:t>* Aritmetiskt genomsnitt</w:t>
      </w:r>
      <w:r w:rsidR="00595669" w:rsidRPr="004E3EB6">
        <w:t>.</w:t>
      </w:r>
    </w:p>
    <w:p w:rsidR="00C90039" w:rsidRPr="004E3EB6" w:rsidRDefault="00C90039" w:rsidP="00411202">
      <w:pPr>
        <w:pStyle w:val="Tabell-fotnot"/>
      </w:pPr>
      <w:r w:rsidRPr="004E3EB6">
        <w:t>Källa: Skandiabanken</w:t>
      </w:r>
      <w:r w:rsidR="00595669" w:rsidRPr="004E3EB6">
        <w:t>.</w:t>
      </w:r>
    </w:p>
    <w:p w:rsidR="00C90039" w:rsidRPr="004E3EB6" w:rsidRDefault="00FC3671" w:rsidP="00411202">
      <w:pPr>
        <w:pStyle w:val="Tabellochbildrubrik"/>
      </w:pPr>
      <w:bookmarkStart w:id="150" w:name="_Ref134099811"/>
      <w:r w:rsidRPr="004E3EB6">
        <w:br w:type="page"/>
      </w:r>
      <w:r w:rsidR="00C90039" w:rsidRPr="004E3EB6">
        <w:t xml:space="preserve">Tabell </w:t>
      </w:r>
      <w:r w:rsidR="00C90039" w:rsidRPr="004E3EB6">
        <w:fldChar w:fldCharType="begin" w:fldLock="1"/>
      </w:r>
      <w:r w:rsidR="00C90039" w:rsidRPr="004E3EB6">
        <w:instrText xml:space="preserve"> STYLEREF 1 \s </w:instrText>
      </w:r>
      <w:r w:rsidR="00C90039" w:rsidRPr="004E3EB6">
        <w:fldChar w:fldCharType="separate"/>
      </w:r>
      <w:r w:rsidR="00550115" w:rsidRPr="004E3EB6">
        <w:t>6</w:t>
      </w:r>
      <w:r w:rsidR="00C90039" w:rsidRPr="004E3EB6">
        <w:fldChar w:fldCharType="end"/>
      </w:r>
      <w:r w:rsidR="00C90039" w:rsidRPr="004E3EB6">
        <w:t>.</w:t>
      </w:r>
      <w:r w:rsidR="00C90039" w:rsidRPr="004E3EB6">
        <w:fldChar w:fldCharType="begin" w:fldLock="1"/>
      </w:r>
      <w:r w:rsidR="00C90039" w:rsidRPr="004E3EB6">
        <w:instrText xml:space="preserve"> SEQ Tabell \* ARABIC \s 1 </w:instrText>
      </w:r>
      <w:r w:rsidR="00C90039" w:rsidRPr="004E3EB6">
        <w:fldChar w:fldCharType="separate"/>
      </w:r>
      <w:r w:rsidR="00550115" w:rsidRPr="004E3EB6">
        <w:t>2</w:t>
      </w:r>
      <w:r w:rsidR="00C90039" w:rsidRPr="004E3EB6">
        <w:fldChar w:fldCharType="end"/>
      </w:r>
      <w:bookmarkEnd w:id="150"/>
      <w:r w:rsidR="00C90039" w:rsidRPr="004E3EB6">
        <w:t xml:space="preserve"> Privat konsumtion 1970</w:t>
      </w:r>
      <w:r w:rsidR="00595669" w:rsidRPr="004E3EB6">
        <w:t>–</w:t>
      </w:r>
      <w:r w:rsidR="00C90039" w:rsidRPr="004E3EB6">
        <w:t xml:space="preserve">2004 (Valår, året efter valår och övriga år) </w:t>
      </w:r>
    </w:p>
    <w:p w:rsidR="00C90039" w:rsidRPr="004E3EB6" w:rsidRDefault="00C90039" w:rsidP="00411202">
      <w:pPr>
        <w:pStyle w:val="Tabellochbild-underrubrik"/>
      </w:pPr>
      <w:r w:rsidRPr="004E3EB6">
        <w:t>Genomsnittlig ökningstakt</w:t>
      </w:r>
    </w:p>
    <w:tbl>
      <w:tblPr>
        <w:tblW w:w="5897" w:type="dxa"/>
        <w:tblCellMar>
          <w:left w:w="30" w:type="dxa"/>
          <w:right w:w="30" w:type="dxa"/>
        </w:tblCellMar>
        <w:tblLook w:val="00BF" w:firstRow="1" w:lastRow="0" w:firstColumn="1" w:lastColumn="0" w:noHBand="0" w:noVBand="0"/>
      </w:tblPr>
      <w:tblGrid>
        <w:gridCol w:w="3267"/>
        <w:gridCol w:w="2630"/>
      </w:tblGrid>
      <w:tr w:rsidR="00C90039" w:rsidRPr="004E3EB6">
        <w:trPr>
          <w:cantSplit/>
          <w:trHeight w:val="254"/>
        </w:trPr>
        <w:tc>
          <w:tcPr>
            <w:tcW w:w="2770" w:type="pct"/>
            <w:tcBorders>
              <w:top w:val="single" w:sz="4" w:space="0" w:color="auto"/>
              <w:bottom w:val="single" w:sz="8" w:space="0" w:color="auto"/>
            </w:tcBorders>
            <w:vAlign w:val="center"/>
          </w:tcPr>
          <w:p w:rsidR="00C90039" w:rsidRPr="004E3EB6" w:rsidRDefault="00C90039" w:rsidP="00411202">
            <w:pPr>
              <w:pStyle w:val="Tabell-rad"/>
            </w:pPr>
            <w:r w:rsidRPr="004E3EB6">
              <w:t>År</w:t>
            </w:r>
          </w:p>
        </w:tc>
        <w:tc>
          <w:tcPr>
            <w:tcW w:w="2230" w:type="pct"/>
            <w:tcBorders>
              <w:top w:val="single" w:sz="4" w:space="0" w:color="auto"/>
              <w:bottom w:val="single" w:sz="8" w:space="0" w:color="auto"/>
            </w:tcBorders>
            <w:vAlign w:val="center"/>
          </w:tcPr>
          <w:p w:rsidR="00C90039" w:rsidRPr="004E3EB6" w:rsidRDefault="00C90039" w:rsidP="00411202">
            <w:pPr>
              <w:pStyle w:val="Tabell-rad"/>
            </w:pPr>
            <w:r w:rsidRPr="004E3EB6">
              <w:t>Konsumtionstillväxt*</w:t>
            </w:r>
          </w:p>
        </w:tc>
      </w:tr>
      <w:tr w:rsidR="00C90039" w:rsidRPr="004E3EB6">
        <w:trPr>
          <w:cantSplit/>
          <w:trHeight w:val="254"/>
        </w:trPr>
        <w:tc>
          <w:tcPr>
            <w:tcW w:w="2770" w:type="pct"/>
            <w:tcBorders>
              <w:top w:val="single" w:sz="8" w:space="0" w:color="auto"/>
            </w:tcBorders>
            <w:vAlign w:val="center"/>
          </w:tcPr>
          <w:p w:rsidR="00C90039" w:rsidRPr="004E3EB6" w:rsidRDefault="00C90039" w:rsidP="00411202">
            <w:pPr>
              <w:pStyle w:val="Tabell-rad"/>
            </w:pPr>
            <w:r w:rsidRPr="004E3EB6">
              <w:t>Valår (11 år)</w:t>
            </w:r>
          </w:p>
        </w:tc>
        <w:tc>
          <w:tcPr>
            <w:tcW w:w="2230" w:type="pct"/>
            <w:tcBorders>
              <w:top w:val="single" w:sz="8" w:space="0" w:color="auto"/>
            </w:tcBorders>
            <w:vAlign w:val="center"/>
          </w:tcPr>
          <w:p w:rsidR="00C90039" w:rsidRPr="004E3EB6" w:rsidRDefault="00C90039" w:rsidP="00D41EA5">
            <w:pPr>
              <w:pStyle w:val="Tabell-rad"/>
              <w:ind w:left="533"/>
            </w:pPr>
            <w:r w:rsidRPr="004E3EB6">
              <w:t>2,5</w:t>
            </w:r>
          </w:p>
        </w:tc>
      </w:tr>
      <w:tr w:rsidR="00C90039" w:rsidRPr="004E3EB6">
        <w:trPr>
          <w:cantSplit/>
          <w:trHeight w:val="254"/>
        </w:trPr>
        <w:tc>
          <w:tcPr>
            <w:tcW w:w="2770" w:type="pct"/>
            <w:vAlign w:val="center"/>
          </w:tcPr>
          <w:p w:rsidR="00C90039" w:rsidRPr="004E3EB6" w:rsidRDefault="00C90039" w:rsidP="00411202">
            <w:pPr>
              <w:pStyle w:val="Tabell-rad"/>
            </w:pPr>
            <w:r w:rsidRPr="004E3EB6">
              <w:t>Året efter valår (11 år)</w:t>
            </w:r>
          </w:p>
        </w:tc>
        <w:tc>
          <w:tcPr>
            <w:tcW w:w="2230" w:type="pct"/>
            <w:vAlign w:val="center"/>
          </w:tcPr>
          <w:p w:rsidR="00C90039" w:rsidRPr="004E3EB6" w:rsidRDefault="00C90039" w:rsidP="00D41EA5">
            <w:pPr>
              <w:pStyle w:val="Tabell-rad"/>
              <w:ind w:left="533"/>
            </w:pPr>
            <w:r w:rsidRPr="004E3EB6">
              <w:t>1,0</w:t>
            </w:r>
          </w:p>
        </w:tc>
      </w:tr>
      <w:tr w:rsidR="00C90039" w:rsidRPr="004E3EB6">
        <w:trPr>
          <w:cantSplit/>
          <w:trHeight w:val="254"/>
        </w:trPr>
        <w:tc>
          <w:tcPr>
            <w:tcW w:w="2770" w:type="pct"/>
            <w:tcBorders>
              <w:bottom w:val="single" w:sz="4" w:space="0" w:color="auto"/>
            </w:tcBorders>
            <w:vAlign w:val="center"/>
          </w:tcPr>
          <w:p w:rsidR="00C90039" w:rsidRPr="004E3EB6" w:rsidRDefault="00C90039" w:rsidP="00411202">
            <w:pPr>
              <w:pStyle w:val="Tabell-rad"/>
            </w:pPr>
            <w:r w:rsidRPr="004E3EB6">
              <w:t>Övriga år (13 år)</w:t>
            </w:r>
          </w:p>
        </w:tc>
        <w:tc>
          <w:tcPr>
            <w:tcW w:w="2230" w:type="pct"/>
            <w:tcBorders>
              <w:bottom w:val="single" w:sz="4" w:space="0" w:color="auto"/>
            </w:tcBorders>
            <w:vAlign w:val="center"/>
          </w:tcPr>
          <w:p w:rsidR="00C90039" w:rsidRPr="004E3EB6" w:rsidRDefault="00C90039" w:rsidP="00D41EA5">
            <w:pPr>
              <w:pStyle w:val="Tabell-rad"/>
              <w:ind w:left="533"/>
            </w:pPr>
            <w:r w:rsidRPr="004E3EB6">
              <w:t>1,5</w:t>
            </w:r>
          </w:p>
        </w:tc>
      </w:tr>
      <w:tr w:rsidR="00C90039" w:rsidRPr="004E3EB6">
        <w:trPr>
          <w:cantSplit/>
          <w:trHeight w:val="254"/>
        </w:trPr>
        <w:tc>
          <w:tcPr>
            <w:tcW w:w="2770" w:type="pct"/>
            <w:tcBorders>
              <w:top w:val="single" w:sz="4" w:space="0" w:color="auto"/>
              <w:bottom w:val="single" w:sz="8" w:space="0" w:color="auto"/>
            </w:tcBorders>
            <w:vAlign w:val="center"/>
          </w:tcPr>
          <w:p w:rsidR="00C90039" w:rsidRPr="004E3EB6" w:rsidRDefault="00C90039" w:rsidP="00411202">
            <w:pPr>
              <w:pStyle w:val="Tabell-rad"/>
            </w:pPr>
            <w:r w:rsidRPr="004E3EB6">
              <w:t>Totalt 1970</w:t>
            </w:r>
            <w:r w:rsidR="007418D8" w:rsidRPr="004E3EB6">
              <w:t>–</w:t>
            </w:r>
            <w:r w:rsidRPr="004E3EB6">
              <w:t>2004</w:t>
            </w:r>
          </w:p>
        </w:tc>
        <w:tc>
          <w:tcPr>
            <w:tcW w:w="2230" w:type="pct"/>
            <w:tcBorders>
              <w:top w:val="single" w:sz="4" w:space="0" w:color="auto"/>
              <w:bottom w:val="single" w:sz="8" w:space="0" w:color="auto"/>
            </w:tcBorders>
            <w:vAlign w:val="center"/>
          </w:tcPr>
          <w:p w:rsidR="00C90039" w:rsidRPr="004E3EB6" w:rsidRDefault="00C90039" w:rsidP="00D41EA5">
            <w:pPr>
              <w:pStyle w:val="Tabell-rad"/>
              <w:ind w:left="533"/>
            </w:pPr>
            <w:r w:rsidRPr="004E3EB6">
              <w:t>1,6</w:t>
            </w:r>
          </w:p>
        </w:tc>
      </w:tr>
    </w:tbl>
    <w:p w:rsidR="00C90039" w:rsidRPr="004E3EB6" w:rsidRDefault="00C90039" w:rsidP="00411202">
      <w:pPr>
        <w:pStyle w:val="Tabell-fotnot"/>
      </w:pPr>
      <w:r w:rsidRPr="004E3EB6">
        <w:t>* Aritmetiskt genomsnitt</w:t>
      </w:r>
      <w:r w:rsidR="00595669" w:rsidRPr="004E3EB6">
        <w:t>.</w:t>
      </w:r>
    </w:p>
    <w:p w:rsidR="00C90039" w:rsidRPr="004E3EB6" w:rsidRDefault="00C90039" w:rsidP="00411202">
      <w:pPr>
        <w:pStyle w:val="Tabell-fotnot"/>
      </w:pPr>
      <w:r w:rsidRPr="004E3EB6">
        <w:t>Källa: Skandiabanken</w:t>
      </w:r>
      <w:r w:rsidR="00595669" w:rsidRPr="004E3EB6">
        <w:t>.</w:t>
      </w:r>
    </w:p>
    <w:p w:rsidR="00C90039" w:rsidRPr="004E3EB6" w:rsidRDefault="00C90039" w:rsidP="007160D2">
      <w:pPr>
        <w:pStyle w:val="Rubrik3"/>
      </w:pPr>
      <w:bookmarkStart w:id="151" w:name="_Toc134370256"/>
      <w:bookmarkStart w:id="152" w:name="_Toc135027608"/>
      <w:bookmarkStart w:id="153" w:name="_Toc135114351"/>
      <w:r w:rsidRPr="004E3EB6">
        <w:t>Expansion under valår betalas med engångsintäkter</w:t>
      </w:r>
      <w:bookmarkEnd w:id="151"/>
      <w:bookmarkEnd w:id="152"/>
      <w:bookmarkEnd w:id="153"/>
    </w:p>
    <w:p w:rsidR="00C90039" w:rsidRPr="004E3EB6" w:rsidRDefault="00C90039" w:rsidP="007160D2">
      <w:r w:rsidRPr="004E3EB6">
        <w:t>Regeringens satsningar inför valet på sammanlagt 14 miljarder 2006, 22 mi</w:t>
      </w:r>
      <w:r w:rsidRPr="004E3EB6">
        <w:t>l</w:t>
      </w:r>
      <w:r w:rsidRPr="004E3EB6">
        <w:t>jarder 2007 och 12 miljarder 2008 sker mot bakgrund av ett stärkt statsfina</w:t>
      </w:r>
      <w:r w:rsidRPr="004E3EB6">
        <w:t>n</w:t>
      </w:r>
      <w:r w:rsidRPr="004E3EB6">
        <w:t>siellt läge. Men förstärknin</w:t>
      </w:r>
      <w:r w:rsidRPr="004E3EB6">
        <w:t>g</w:t>
      </w:r>
      <w:r w:rsidRPr="004E3EB6">
        <w:t>en kom oväntat snabbt. Så sent som i höstas spådde regeringen fortsatta underskott under dessa år på sammanlagt 79 mi</w:t>
      </w:r>
      <w:r w:rsidRPr="004E3EB6">
        <w:t>l</w:t>
      </w:r>
      <w:r w:rsidRPr="004E3EB6">
        <w:t>jarder kronor. Nu räknar man i</w:t>
      </w:r>
      <w:r w:rsidR="007418D8" w:rsidRPr="004E3EB6">
        <w:t xml:space="preserve"> </w:t>
      </w:r>
      <w:r w:rsidRPr="004E3EB6">
        <w:t>stä</w:t>
      </w:r>
      <w:r w:rsidRPr="004E3EB6">
        <w:t>l</w:t>
      </w:r>
      <w:r w:rsidRPr="004E3EB6">
        <w:t xml:space="preserve">let med balans. </w:t>
      </w:r>
    </w:p>
    <w:p w:rsidR="00C90039" w:rsidRPr="004E3EB6" w:rsidRDefault="00C90039" w:rsidP="007160D2">
      <w:pPr>
        <w:pStyle w:val="Normaltindrag"/>
      </w:pPr>
      <w:r w:rsidRPr="004E3EB6">
        <w:t>Även andra bedömare har missat den snabba förstärkningen av statsfina</w:t>
      </w:r>
      <w:r w:rsidRPr="004E3EB6">
        <w:t>n</w:t>
      </w:r>
      <w:r w:rsidRPr="004E3EB6">
        <w:t>serna. Från december till mars tvingades Ekonomistyrningsverket ESV rev</w:t>
      </w:r>
      <w:r w:rsidRPr="004E3EB6">
        <w:t>i</w:t>
      </w:r>
      <w:r w:rsidRPr="004E3EB6">
        <w:t xml:space="preserve">dera upp sin budgetprognos med 37 miljarder kronor för 2006. Och </w:t>
      </w:r>
      <w:r w:rsidR="007418D8" w:rsidRPr="004E3EB6">
        <w:t>Rik</w:t>
      </w:r>
      <w:r w:rsidR="007418D8" w:rsidRPr="004E3EB6">
        <w:t>s</w:t>
      </w:r>
      <w:r w:rsidR="007418D8" w:rsidRPr="004E3EB6">
        <w:t xml:space="preserve">gäldskontorets </w:t>
      </w:r>
      <w:r w:rsidRPr="004E3EB6">
        <w:t>prognos för upplånin</w:t>
      </w:r>
      <w:r w:rsidRPr="004E3EB6">
        <w:t>g</w:t>
      </w:r>
      <w:r w:rsidRPr="004E3EB6">
        <w:t xml:space="preserve">en fick skrivas ned med 42 miljarder kronor. </w:t>
      </w:r>
    </w:p>
    <w:p w:rsidR="00C90039" w:rsidRPr="004E3EB6" w:rsidRDefault="00C90039" w:rsidP="007160D2">
      <w:pPr>
        <w:pStyle w:val="Normaltindrag"/>
      </w:pPr>
      <w:r w:rsidRPr="004E3EB6">
        <w:t>Huvuddelen av överraskningen består av oväntat stora i</w:t>
      </w:r>
      <w:r w:rsidRPr="004E3EB6">
        <w:t>n</w:t>
      </w:r>
      <w:r w:rsidRPr="004E3EB6">
        <w:t>komstökningar, som man så sent som i höstas inte kunde fö</w:t>
      </w:r>
      <w:r w:rsidRPr="004E3EB6">
        <w:t>r</w:t>
      </w:r>
      <w:r w:rsidRPr="004E3EB6">
        <w:t xml:space="preserve">utse. Det handlar </w:t>
      </w:r>
      <w:r w:rsidR="007418D8" w:rsidRPr="004E3EB6">
        <w:t xml:space="preserve">t.ex. </w:t>
      </w:r>
      <w:r w:rsidRPr="004E3EB6">
        <w:t>om en kraftig ökning av bolagsskatteinkomsterna, delvis som en följd av ränteb</w:t>
      </w:r>
      <w:r w:rsidRPr="004E3EB6">
        <w:t>e</w:t>
      </w:r>
      <w:r w:rsidRPr="004E3EB6">
        <w:t>läggningen av periodis</w:t>
      </w:r>
      <w:r w:rsidRPr="004E3EB6">
        <w:t>e</w:t>
      </w:r>
      <w:r w:rsidRPr="004E3EB6">
        <w:t>ringsfonder, men också av en ökad skattebas till följd av ökade vinster i exportind</w:t>
      </w:r>
      <w:r w:rsidRPr="004E3EB6">
        <w:t>u</w:t>
      </w:r>
      <w:r w:rsidRPr="004E3EB6">
        <w:t>strin. Exportindustrins framgångar har därtill lyft börsen, vilket til</w:t>
      </w:r>
      <w:r w:rsidRPr="004E3EB6">
        <w:t>l</w:t>
      </w:r>
      <w:r w:rsidRPr="004E3EB6">
        <w:t>sammans med förändringar i kapitalbeskattningen för att möjliggöra kapitalförsäkringar gjort att reavinstintäkterna från aktieförsäl</w:t>
      </w:r>
      <w:r w:rsidRPr="004E3EB6">
        <w:t>j</w:t>
      </w:r>
      <w:r w:rsidRPr="004E3EB6">
        <w:t>ningar exploderat. Därtill har priserna fortsatt att stiga på fastighetsmarkn</w:t>
      </w:r>
      <w:r w:rsidRPr="004E3EB6">
        <w:t>a</w:t>
      </w:r>
      <w:r w:rsidRPr="004E3EB6">
        <w:t>den, vilket också ökar reavinstskatteintä</w:t>
      </w:r>
      <w:r w:rsidRPr="004E3EB6">
        <w:t>k</w:t>
      </w:r>
      <w:r w:rsidRPr="004E3EB6">
        <w:t>terna.</w:t>
      </w:r>
    </w:p>
    <w:p w:rsidR="00C90039" w:rsidRPr="004E3EB6" w:rsidRDefault="00C90039" w:rsidP="007160D2">
      <w:pPr>
        <w:pStyle w:val="Normaltindrag"/>
      </w:pPr>
      <w:r w:rsidRPr="004E3EB6">
        <w:t xml:space="preserve">Ser man till utgifterna så är förändringen marginell, de väntas enligt ESV bli </w:t>
      </w:r>
      <w:r w:rsidR="007418D8" w:rsidRPr="004E3EB6">
        <w:t>3</w:t>
      </w:r>
      <w:r w:rsidRPr="004E3EB6">
        <w:t xml:space="preserve"> miljarder mindre än vad som förutsågs i december. Denna utgiftsmins</w:t>
      </w:r>
      <w:r w:rsidRPr="004E3EB6">
        <w:t>k</w:t>
      </w:r>
      <w:r w:rsidRPr="004E3EB6">
        <w:t>ning b</w:t>
      </w:r>
      <w:r w:rsidRPr="004E3EB6">
        <w:t>e</w:t>
      </w:r>
      <w:r w:rsidRPr="004E3EB6">
        <w:t xml:space="preserve">ror på att utgifter som planerats till 2006 tidigarelades till 2005. Det visar återigen att </w:t>
      </w:r>
      <w:r w:rsidR="007418D8" w:rsidRPr="004E3EB6">
        <w:t xml:space="preserve">Socialdemokraterna </w:t>
      </w:r>
      <w:r w:rsidRPr="004E3EB6">
        <w:t>inte har någon respekt för bu</w:t>
      </w:r>
      <w:r w:rsidRPr="004E3EB6">
        <w:t>d</w:t>
      </w:r>
      <w:r w:rsidRPr="004E3EB6">
        <w:t xml:space="preserve">getlagen, som tydligt stipulerar att utgifter inte får flyttas mellan olika perioder. </w:t>
      </w:r>
    </w:p>
    <w:p w:rsidR="00C90039" w:rsidRPr="004E3EB6" w:rsidRDefault="00C90039" w:rsidP="007160D2">
      <w:pPr>
        <w:pStyle w:val="Rubrik3"/>
      </w:pPr>
      <w:bookmarkStart w:id="154" w:name="_Toc134370257"/>
      <w:bookmarkStart w:id="155" w:name="_Toc135027609"/>
      <w:bookmarkStart w:id="156" w:name="_Toc135114352"/>
      <w:r w:rsidRPr="004E3EB6">
        <w:t>Skattekrediteringar kringgår strama utgiftsramar</w:t>
      </w:r>
      <w:bookmarkEnd w:id="154"/>
      <w:bookmarkEnd w:id="155"/>
      <w:bookmarkEnd w:id="156"/>
    </w:p>
    <w:p w:rsidR="00C90039" w:rsidRPr="004E3EB6" w:rsidRDefault="00C90039" w:rsidP="007160D2">
      <w:r w:rsidRPr="004E3EB6">
        <w:t>Förutom att i brott mot budgetlagen flytta utgifter mellan ol</w:t>
      </w:r>
      <w:r w:rsidRPr="004E3EB6">
        <w:t>i</w:t>
      </w:r>
      <w:r w:rsidRPr="004E3EB6">
        <w:t>ka år så bygger regeringens utgiftsexpansion under de senaste åren på ett idogt budge</w:t>
      </w:r>
      <w:r w:rsidRPr="004E3EB6">
        <w:t>t</w:t>
      </w:r>
      <w:r w:rsidRPr="004E3EB6">
        <w:t>tri</w:t>
      </w:r>
      <w:r w:rsidR="007418D8" w:rsidRPr="004E3EB6">
        <w:t>cks</w:t>
      </w:r>
      <w:r w:rsidRPr="004E3EB6">
        <w:t>ande på i</w:t>
      </w:r>
      <w:r w:rsidRPr="004E3EB6">
        <w:t>n</w:t>
      </w:r>
      <w:r w:rsidRPr="004E3EB6">
        <w:t>täktssidan. För att kunna genomföra expansionen utan att bryta mot utgift</w:t>
      </w:r>
      <w:r w:rsidRPr="004E3EB6">
        <w:t>s</w:t>
      </w:r>
      <w:r w:rsidRPr="004E3EB6">
        <w:t>taket har regeringen tagit till olika tekniker som de flesta bedömare ser som rent budge</w:t>
      </w:r>
      <w:r w:rsidRPr="004E3EB6">
        <w:t>t</w:t>
      </w:r>
      <w:r w:rsidRPr="004E3EB6">
        <w:t>tri</w:t>
      </w:r>
      <w:r w:rsidR="007418D8" w:rsidRPr="004E3EB6">
        <w:t>cks</w:t>
      </w:r>
      <w:r w:rsidRPr="004E3EB6">
        <w:t xml:space="preserve">ande. </w:t>
      </w:r>
    </w:p>
    <w:p w:rsidR="00C90039" w:rsidRPr="004E3EB6" w:rsidRDefault="00C90039" w:rsidP="007160D2">
      <w:pPr>
        <w:pStyle w:val="Normaltindrag"/>
      </w:pPr>
      <w:r w:rsidRPr="004E3EB6">
        <w:t>Anledningen till detta är mycket strama marginaler mellan beräknade u</w:t>
      </w:r>
      <w:r w:rsidRPr="004E3EB6">
        <w:t>t</w:t>
      </w:r>
      <w:r w:rsidRPr="004E3EB6">
        <w:t xml:space="preserve">gifter och det av riksdagen fastlagda utgiftstaket. Den </w:t>
      </w:r>
      <w:r w:rsidR="007418D8" w:rsidRPr="004E3EB6">
        <w:t xml:space="preserve">s.k. </w:t>
      </w:r>
      <w:r w:rsidRPr="004E3EB6">
        <w:t>budgeteringsmarg</w:t>
      </w:r>
      <w:r w:rsidRPr="004E3EB6">
        <w:t>i</w:t>
      </w:r>
      <w:r w:rsidRPr="004E3EB6">
        <w:t>nalen upp till u</w:t>
      </w:r>
      <w:r w:rsidRPr="004E3EB6">
        <w:t>t</w:t>
      </w:r>
      <w:r w:rsidRPr="004E3EB6">
        <w:t>giftstaket för 2006 uppgick under fjolårets budgetarbete till endast 1,5 miljarder kronor. Det motsvarar cirka två promille av de samlade statsutgi</w:t>
      </w:r>
      <w:r w:rsidRPr="004E3EB6">
        <w:t>f</w:t>
      </w:r>
      <w:r w:rsidRPr="004E3EB6">
        <w:t>terna.</w:t>
      </w:r>
    </w:p>
    <w:p w:rsidR="00C90039" w:rsidRPr="004E3EB6" w:rsidRDefault="007418D8" w:rsidP="007160D2">
      <w:pPr>
        <w:pStyle w:val="Normaltindrag"/>
      </w:pPr>
      <w:r w:rsidRPr="004E3EB6">
        <w:t>Först och främst sker tricks</w:t>
      </w:r>
      <w:r w:rsidR="00C90039" w:rsidRPr="004E3EB6">
        <w:t>andet genom att regeringen i</w:t>
      </w:r>
      <w:r w:rsidRPr="004E3EB6">
        <w:t xml:space="preserve"> </w:t>
      </w:r>
      <w:r w:rsidR="00C90039" w:rsidRPr="004E3EB6">
        <w:t>stället för utgift</w:t>
      </w:r>
      <w:r w:rsidR="00C90039" w:rsidRPr="004E3EB6">
        <w:t>s</w:t>
      </w:r>
      <w:r w:rsidR="00C90039" w:rsidRPr="004E3EB6">
        <w:t>ökningar ger krediter på skattekonton till kommuner och landsting. Det han</w:t>
      </w:r>
      <w:r w:rsidR="00C90039" w:rsidRPr="004E3EB6">
        <w:t>d</w:t>
      </w:r>
      <w:r w:rsidR="00C90039" w:rsidRPr="004E3EB6">
        <w:t>lar om 17,9 miljarder kronor 2006, 12,1 miljarder kronor 2007 och 8,3 milja</w:t>
      </w:r>
      <w:r w:rsidR="00C90039" w:rsidRPr="004E3EB6">
        <w:t>r</w:t>
      </w:r>
      <w:r w:rsidR="00C90039" w:rsidRPr="004E3EB6">
        <w:t>der 2008. Sammantaget räknar regeringen med att budgettri</w:t>
      </w:r>
      <w:r w:rsidRPr="004E3EB6">
        <w:t>cks</w:t>
      </w:r>
      <w:r w:rsidR="00C90039" w:rsidRPr="004E3EB6">
        <w:t>a på de</w:t>
      </w:r>
      <w:r w:rsidR="00C90039" w:rsidRPr="004E3EB6">
        <w:t>t</w:t>
      </w:r>
      <w:r w:rsidR="00C90039" w:rsidRPr="004E3EB6">
        <w:t>ta sätt för 59,6 mi</w:t>
      </w:r>
      <w:r w:rsidR="00C90039" w:rsidRPr="004E3EB6">
        <w:t>l</w:t>
      </w:r>
      <w:r w:rsidR="00C90039" w:rsidRPr="004E3EB6">
        <w:t>jarder kronor under perioden 2004</w:t>
      </w:r>
      <w:r w:rsidRPr="004E3EB6">
        <w:t>–</w:t>
      </w:r>
      <w:r w:rsidR="007B57FE" w:rsidRPr="004E3EB6">
        <w:t>20</w:t>
      </w:r>
      <w:r w:rsidR="00C90039" w:rsidRPr="004E3EB6">
        <w:t>08. Av detta tillkom 15,5 miljarder på grund av satsningarna i den senaste budgetpropositionen. Att vårpropositionens förslag innebär att 0,5 miljarder nu lyfts över till utgiftss</w:t>
      </w:r>
      <w:r w:rsidR="00C90039" w:rsidRPr="004E3EB6">
        <w:t>i</w:t>
      </w:r>
      <w:r w:rsidR="00C90039" w:rsidRPr="004E3EB6">
        <w:t>dan minskar inte intrycket av en regering som me</w:t>
      </w:r>
      <w:r w:rsidR="00C90039" w:rsidRPr="004E3EB6">
        <w:t>d</w:t>
      </w:r>
      <w:r w:rsidR="00C90039" w:rsidRPr="004E3EB6">
        <w:t>vetet mörkar hur snabbt statsutgifterna egentl</w:t>
      </w:r>
      <w:r w:rsidR="00C90039" w:rsidRPr="004E3EB6">
        <w:t>i</w:t>
      </w:r>
      <w:r w:rsidR="00C90039" w:rsidRPr="004E3EB6">
        <w:t>gen växer.</w:t>
      </w:r>
    </w:p>
    <w:p w:rsidR="00C90039" w:rsidRPr="004E3EB6" w:rsidRDefault="00C90039" w:rsidP="00411202">
      <w:pPr>
        <w:pStyle w:val="Tabellochbildrubrik"/>
      </w:pPr>
      <w:r w:rsidRPr="004E3EB6">
        <w:t xml:space="preserve">Tabell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3</w:t>
      </w:r>
      <w:r w:rsidRPr="004E3EB6">
        <w:fldChar w:fldCharType="end"/>
      </w:r>
      <w:r w:rsidRPr="004E3EB6">
        <w:t xml:space="preserve"> Krediteringar av skattekonton 2004</w:t>
      </w:r>
      <w:r w:rsidR="007418D8" w:rsidRPr="004E3EB6">
        <w:t>–</w:t>
      </w:r>
      <w:r w:rsidRPr="004E3EB6">
        <w:t>08</w:t>
      </w:r>
    </w:p>
    <w:p w:rsidR="00C90039" w:rsidRPr="004E3EB6" w:rsidRDefault="007418D8" w:rsidP="00411202">
      <w:pPr>
        <w:pStyle w:val="Tabellochbild-underrubrik"/>
      </w:pPr>
      <w:r w:rsidRPr="004E3EB6">
        <w:t xml:space="preserve">Miljarder </w:t>
      </w:r>
      <w:r w:rsidR="00C90039" w:rsidRPr="004E3EB6">
        <w:t>kronor</w:t>
      </w:r>
    </w:p>
    <w:tbl>
      <w:tblPr>
        <w:tblW w:w="5897" w:type="dxa"/>
        <w:tblCellMar>
          <w:left w:w="70" w:type="dxa"/>
          <w:right w:w="70" w:type="dxa"/>
        </w:tblCellMar>
        <w:tblLook w:val="0000" w:firstRow="0" w:lastRow="0" w:firstColumn="0" w:lastColumn="0" w:noHBand="0" w:noVBand="0"/>
      </w:tblPr>
      <w:tblGrid>
        <w:gridCol w:w="1515"/>
        <w:gridCol w:w="730"/>
        <w:gridCol w:w="730"/>
        <w:gridCol w:w="730"/>
        <w:gridCol w:w="730"/>
        <w:gridCol w:w="730"/>
        <w:gridCol w:w="732"/>
      </w:tblGrid>
      <w:tr w:rsidR="00C90039" w:rsidRPr="004E3EB6">
        <w:trPr>
          <w:cantSplit/>
          <w:trHeight w:val="29"/>
        </w:trPr>
        <w:tc>
          <w:tcPr>
            <w:tcW w:w="1284" w:type="pct"/>
            <w:tcBorders>
              <w:top w:val="single" w:sz="8" w:space="0" w:color="auto"/>
              <w:bottom w:val="single" w:sz="8" w:space="0" w:color="auto"/>
            </w:tcBorders>
            <w:vAlign w:val="center"/>
          </w:tcPr>
          <w:p w:rsidR="00C90039" w:rsidRPr="004E3EB6" w:rsidRDefault="00C90039" w:rsidP="00411202">
            <w:pPr>
              <w:pStyle w:val="Tabell-rad"/>
            </w:pPr>
          </w:p>
        </w:tc>
        <w:tc>
          <w:tcPr>
            <w:tcW w:w="619" w:type="pct"/>
            <w:tcBorders>
              <w:top w:val="single" w:sz="8" w:space="0" w:color="auto"/>
              <w:bottom w:val="single" w:sz="8" w:space="0" w:color="auto"/>
            </w:tcBorders>
            <w:vAlign w:val="center"/>
          </w:tcPr>
          <w:p w:rsidR="00C90039" w:rsidRPr="004E3EB6" w:rsidRDefault="00C90039" w:rsidP="00D41EA5">
            <w:pPr>
              <w:pStyle w:val="Tabell-rad"/>
              <w:jc w:val="right"/>
            </w:pPr>
            <w:r w:rsidRPr="004E3EB6">
              <w:t>2004</w:t>
            </w:r>
          </w:p>
        </w:tc>
        <w:tc>
          <w:tcPr>
            <w:tcW w:w="619" w:type="pct"/>
            <w:tcBorders>
              <w:top w:val="single" w:sz="8" w:space="0" w:color="auto"/>
              <w:bottom w:val="single" w:sz="8" w:space="0" w:color="auto"/>
            </w:tcBorders>
            <w:vAlign w:val="center"/>
          </w:tcPr>
          <w:p w:rsidR="00C90039" w:rsidRPr="004E3EB6" w:rsidRDefault="00C90039" w:rsidP="00D41EA5">
            <w:pPr>
              <w:pStyle w:val="Tabell-rad"/>
              <w:jc w:val="right"/>
            </w:pPr>
            <w:r w:rsidRPr="004E3EB6">
              <w:t>2005</w:t>
            </w:r>
          </w:p>
        </w:tc>
        <w:tc>
          <w:tcPr>
            <w:tcW w:w="619" w:type="pct"/>
            <w:tcBorders>
              <w:top w:val="single" w:sz="8" w:space="0" w:color="auto"/>
              <w:bottom w:val="single" w:sz="8" w:space="0" w:color="auto"/>
            </w:tcBorders>
            <w:vAlign w:val="center"/>
          </w:tcPr>
          <w:p w:rsidR="00C90039" w:rsidRPr="004E3EB6" w:rsidRDefault="00C90039" w:rsidP="00D41EA5">
            <w:pPr>
              <w:pStyle w:val="Tabell-rad"/>
              <w:jc w:val="right"/>
            </w:pPr>
            <w:r w:rsidRPr="004E3EB6">
              <w:t>2006</w:t>
            </w:r>
          </w:p>
        </w:tc>
        <w:tc>
          <w:tcPr>
            <w:tcW w:w="619" w:type="pct"/>
            <w:tcBorders>
              <w:top w:val="single" w:sz="8" w:space="0" w:color="auto"/>
              <w:bottom w:val="single" w:sz="8" w:space="0" w:color="auto"/>
            </w:tcBorders>
            <w:vAlign w:val="center"/>
          </w:tcPr>
          <w:p w:rsidR="00C90039" w:rsidRPr="004E3EB6" w:rsidRDefault="00C90039" w:rsidP="00D41EA5">
            <w:pPr>
              <w:pStyle w:val="Tabell-rad"/>
              <w:jc w:val="right"/>
            </w:pPr>
            <w:r w:rsidRPr="004E3EB6">
              <w:t>2007</w:t>
            </w:r>
          </w:p>
        </w:tc>
        <w:tc>
          <w:tcPr>
            <w:tcW w:w="619" w:type="pct"/>
            <w:tcBorders>
              <w:top w:val="single" w:sz="8" w:space="0" w:color="auto"/>
              <w:bottom w:val="single" w:sz="8" w:space="0" w:color="auto"/>
            </w:tcBorders>
            <w:vAlign w:val="center"/>
          </w:tcPr>
          <w:p w:rsidR="00C90039" w:rsidRPr="004E3EB6" w:rsidRDefault="00C90039" w:rsidP="00D41EA5">
            <w:pPr>
              <w:pStyle w:val="Tabell-rad"/>
              <w:jc w:val="right"/>
            </w:pPr>
            <w:r w:rsidRPr="004E3EB6">
              <w:t>2008</w:t>
            </w:r>
          </w:p>
        </w:tc>
        <w:tc>
          <w:tcPr>
            <w:tcW w:w="622" w:type="pct"/>
            <w:tcBorders>
              <w:top w:val="single" w:sz="8" w:space="0" w:color="auto"/>
              <w:bottom w:val="single" w:sz="8" w:space="0" w:color="auto"/>
            </w:tcBorders>
            <w:vAlign w:val="center"/>
          </w:tcPr>
          <w:p w:rsidR="00C90039" w:rsidRPr="004E3EB6" w:rsidRDefault="00C90039" w:rsidP="00D41EA5">
            <w:pPr>
              <w:pStyle w:val="Tabell-rad"/>
              <w:jc w:val="right"/>
            </w:pPr>
            <w:r w:rsidRPr="004E3EB6">
              <w:t>Totalt</w:t>
            </w:r>
          </w:p>
        </w:tc>
      </w:tr>
      <w:tr w:rsidR="00C90039" w:rsidRPr="004E3EB6">
        <w:trPr>
          <w:cantSplit/>
          <w:trHeight w:val="247"/>
        </w:trPr>
        <w:tc>
          <w:tcPr>
            <w:tcW w:w="1284" w:type="pct"/>
            <w:tcBorders>
              <w:top w:val="single" w:sz="8" w:space="0" w:color="auto"/>
              <w:bottom w:val="single" w:sz="8" w:space="0" w:color="auto"/>
            </w:tcBorders>
            <w:vAlign w:val="bottom"/>
          </w:tcPr>
          <w:p w:rsidR="00C90039" w:rsidRPr="004E3EB6" w:rsidRDefault="00C90039" w:rsidP="00411202">
            <w:pPr>
              <w:pStyle w:val="Tabell-rad"/>
            </w:pPr>
            <w:r w:rsidRPr="004E3EB6">
              <w:t>Krediteringar skattekonton</w:t>
            </w:r>
          </w:p>
        </w:tc>
        <w:tc>
          <w:tcPr>
            <w:tcW w:w="619" w:type="pct"/>
            <w:tcBorders>
              <w:top w:val="single" w:sz="8" w:space="0" w:color="auto"/>
              <w:bottom w:val="single" w:sz="8" w:space="0" w:color="auto"/>
            </w:tcBorders>
            <w:vAlign w:val="bottom"/>
          </w:tcPr>
          <w:p w:rsidR="00C90039" w:rsidRPr="004E3EB6" w:rsidRDefault="00C90039" w:rsidP="00D41EA5">
            <w:pPr>
              <w:pStyle w:val="Tabell-rad"/>
              <w:jc w:val="right"/>
            </w:pPr>
            <w:r w:rsidRPr="004E3EB6">
              <w:t>-7,7</w:t>
            </w:r>
          </w:p>
        </w:tc>
        <w:tc>
          <w:tcPr>
            <w:tcW w:w="619" w:type="pct"/>
            <w:tcBorders>
              <w:top w:val="single" w:sz="8" w:space="0" w:color="auto"/>
              <w:bottom w:val="single" w:sz="8" w:space="0" w:color="auto"/>
            </w:tcBorders>
            <w:vAlign w:val="bottom"/>
          </w:tcPr>
          <w:p w:rsidR="00C90039" w:rsidRPr="004E3EB6" w:rsidRDefault="00C90039" w:rsidP="00D41EA5">
            <w:pPr>
              <w:pStyle w:val="Tabell-rad"/>
              <w:jc w:val="right"/>
            </w:pPr>
            <w:r w:rsidRPr="004E3EB6">
              <w:t>-13,6</w:t>
            </w:r>
          </w:p>
        </w:tc>
        <w:tc>
          <w:tcPr>
            <w:tcW w:w="619" w:type="pct"/>
            <w:tcBorders>
              <w:top w:val="single" w:sz="8" w:space="0" w:color="auto"/>
              <w:bottom w:val="single" w:sz="8" w:space="0" w:color="auto"/>
            </w:tcBorders>
            <w:vAlign w:val="bottom"/>
          </w:tcPr>
          <w:p w:rsidR="00C90039" w:rsidRPr="004E3EB6" w:rsidRDefault="00C90039" w:rsidP="00D41EA5">
            <w:pPr>
              <w:pStyle w:val="Tabell-rad"/>
              <w:jc w:val="right"/>
            </w:pPr>
            <w:r w:rsidRPr="004E3EB6">
              <w:t>-17,9</w:t>
            </w:r>
          </w:p>
        </w:tc>
        <w:tc>
          <w:tcPr>
            <w:tcW w:w="619" w:type="pct"/>
            <w:tcBorders>
              <w:top w:val="single" w:sz="8" w:space="0" w:color="auto"/>
              <w:bottom w:val="single" w:sz="8" w:space="0" w:color="auto"/>
            </w:tcBorders>
            <w:vAlign w:val="bottom"/>
          </w:tcPr>
          <w:p w:rsidR="00C90039" w:rsidRPr="004E3EB6" w:rsidRDefault="00C90039" w:rsidP="00D41EA5">
            <w:pPr>
              <w:pStyle w:val="Tabell-rad"/>
              <w:jc w:val="right"/>
            </w:pPr>
            <w:r w:rsidRPr="004E3EB6">
              <w:t>-12,1</w:t>
            </w:r>
          </w:p>
        </w:tc>
        <w:tc>
          <w:tcPr>
            <w:tcW w:w="619" w:type="pct"/>
            <w:tcBorders>
              <w:top w:val="single" w:sz="8" w:space="0" w:color="auto"/>
              <w:bottom w:val="single" w:sz="8" w:space="0" w:color="auto"/>
            </w:tcBorders>
            <w:vAlign w:val="bottom"/>
          </w:tcPr>
          <w:p w:rsidR="00C90039" w:rsidRPr="004E3EB6" w:rsidRDefault="00C90039" w:rsidP="00D41EA5">
            <w:pPr>
              <w:pStyle w:val="Tabell-rad"/>
              <w:jc w:val="right"/>
            </w:pPr>
            <w:r w:rsidRPr="004E3EB6">
              <w:t>-8,3</w:t>
            </w:r>
          </w:p>
        </w:tc>
        <w:tc>
          <w:tcPr>
            <w:tcW w:w="622" w:type="pct"/>
            <w:tcBorders>
              <w:top w:val="single" w:sz="8" w:space="0" w:color="auto"/>
              <w:bottom w:val="single" w:sz="8" w:space="0" w:color="auto"/>
            </w:tcBorders>
            <w:vAlign w:val="bottom"/>
          </w:tcPr>
          <w:p w:rsidR="00C90039" w:rsidRPr="004E3EB6" w:rsidRDefault="00C90039" w:rsidP="00D41EA5">
            <w:pPr>
              <w:pStyle w:val="Tabell-rad"/>
              <w:jc w:val="right"/>
            </w:pPr>
            <w:r w:rsidRPr="004E3EB6">
              <w:t>-59,6</w:t>
            </w:r>
          </w:p>
        </w:tc>
      </w:tr>
      <w:tr w:rsidR="00C90039" w:rsidRPr="004E3EB6">
        <w:trPr>
          <w:cantSplit/>
          <w:trHeight w:val="262"/>
        </w:trPr>
        <w:tc>
          <w:tcPr>
            <w:tcW w:w="1284" w:type="pct"/>
            <w:tcBorders>
              <w:top w:val="single" w:sz="8" w:space="0" w:color="auto"/>
              <w:bottom w:val="single" w:sz="8" w:space="0" w:color="auto"/>
            </w:tcBorders>
            <w:vAlign w:val="bottom"/>
          </w:tcPr>
          <w:p w:rsidR="00C90039" w:rsidRPr="004E3EB6" w:rsidRDefault="00C90039" w:rsidP="00411202">
            <w:pPr>
              <w:pStyle w:val="Tabell-rad"/>
            </w:pPr>
            <w:r w:rsidRPr="004E3EB6">
              <w:t>varav nya förslag i BP05/06</w:t>
            </w:r>
          </w:p>
        </w:tc>
        <w:tc>
          <w:tcPr>
            <w:tcW w:w="619" w:type="pct"/>
            <w:tcBorders>
              <w:top w:val="single" w:sz="8" w:space="0" w:color="auto"/>
              <w:bottom w:val="single" w:sz="8" w:space="0" w:color="auto"/>
            </w:tcBorders>
            <w:vAlign w:val="bottom"/>
          </w:tcPr>
          <w:p w:rsidR="00C90039" w:rsidRPr="004E3EB6" w:rsidRDefault="00C90039" w:rsidP="00D41EA5">
            <w:pPr>
              <w:pStyle w:val="Tabell-rad"/>
              <w:jc w:val="right"/>
            </w:pPr>
            <w:r w:rsidRPr="004E3EB6">
              <w:t xml:space="preserve"> </w:t>
            </w:r>
          </w:p>
        </w:tc>
        <w:tc>
          <w:tcPr>
            <w:tcW w:w="619" w:type="pct"/>
            <w:tcBorders>
              <w:top w:val="single" w:sz="8" w:space="0" w:color="auto"/>
              <w:bottom w:val="single" w:sz="8" w:space="0" w:color="auto"/>
            </w:tcBorders>
            <w:vAlign w:val="bottom"/>
          </w:tcPr>
          <w:p w:rsidR="00C90039" w:rsidRPr="004E3EB6" w:rsidRDefault="00C90039" w:rsidP="00D41EA5">
            <w:pPr>
              <w:pStyle w:val="Tabell-rad"/>
              <w:jc w:val="right"/>
            </w:pPr>
            <w:r w:rsidRPr="004E3EB6">
              <w:t xml:space="preserve"> </w:t>
            </w:r>
          </w:p>
        </w:tc>
        <w:tc>
          <w:tcPr>
            <w:tcW w:w="619" w:type="pct"/>
            <w:tcBorders>
              <w:top w:val="single" w:sz="8" w:space="0" w:color="auto"/>
              <w:bottom w:val="single" w:sz="8" w:space="0" w:color="auto"/>
            </w:tcBorders>
            <w:vAlign w:val="bottom"/>
          </w:tcPr>
          <w:p w:rsidR="00C90039" w:rsidRPr="004E3EB6" w:rsidRDefault="00C90039" w:rsidP="00D41EA5">
            <w:pPr>
              <w:pStyle w:val="Tabell-rad"/>
              <w:jc w:val="right"/>
            </w:pPr>
            <w:r w:rsidRPr="004E3EB6">
              <w:t>-5,4</w:t>
            </w:r>
          </w:p>
        </w:tc>
        <w:tc>
          <w:tcPr>
            <w:tcW w:w="619" w:type="pct"/>
            <w:tcBorders>
              <w:top w:val="single" w:sz="8" w:space="0" w:color="auto"/>
              <w:bottom w:val="single" w:sz="8" w:space="0" w:color="auto"/>
            </w:tcBorders>
            <w:vAlign w:val="bottom"/>
          </w:tcPr>
          <w:p w:rsidR="00C90039" w:rsidRPr="004E3EB6" w:rsidRDefault="00C90039" w:rsidP="00D41EA5">
            <w:pPr>
              <w:pStyle w:val="Tabell-rad"/>
              <w:jc w:val="right"/>
            </w:pPr>
            <w:r w:rsidRPr="004E3EB6">
              <w:t>-6,9</w:t>
            </w:r>
          </w:p>
        </w:tc>
        <w:tc>
          <w:tcPr>
            <w:tcW w:w="619" w:type="pct"/>
            <w:tcBorders>
              <w:top w:val="single" w:sz="8" w:space="0" w:color="auto"/>
              <w:bottom w:val="single" w:sz="8" w:space="0" w:color="auto"/>
            </w:tcBorders>
            <w:vAlign w:val="bottom"/>
          </w:tcPr>
          <w:p w:rsidR="00C90039" w:rsidRPr="004E3EB6" w:rsidRDefault="00C90039" w:rsidP="00D41EA5">
            <w:pPr>
              <w:pStyle w:val="Tabell-rad"/>
              <w:jc w:val="right"/>
            </w:pPr>
            <w:r w:rsidRPr="004E3EB6">
              <w:t>-3,2</w:t>
            </w:r>
          </w:p>
        </w:tc>
        <w:tc>
          <w:tcPr>
            <w:tcW w:w="622" w:type="pct"/>
            <w:tcBorders>
              <w:top w:val="single" w:sz="8" w:space="0" w:color="auto"/>
              <w:bottom w:val="single" w:sz="8" w:space="0" w:color="auto"/>
            </w:tcBorders>
            <w:vAlign w:val="bottom"/>
          </w:tcPr>
          <w:p w:rsidR="00C90039" w:rsidRPr="004E3EB6" w:rsidRDefault="00C90039" w:rsidP="00D41EA5">
            <w:pPr>
              <w:pStyle w:val="Tabell-rad"/>
              <w:jc w:val="right"/>
            </w:pPr>
            <w:r w:rsidRPr="004E3EB6">
              <w:t>-15,5</w:t>
            </w:r>
          </w:p>
        </w:tc>
      </w:tr>
    </w:tbl>
    <w:p w:rsidR="00C90039" w:rsidRPr="004E3EB6" w:rsidRDefault="00C90039" w:rsidP="00411202">
      <w:pPr>
        <w:pStyle w:val="Tabell-fotnot"/>
      </w:pPr>
      <w:r w:rsidRPr="004E3EB6">
        <w:t xml:space="preserve">Källa: Prop. 2005/06:100 (tabell 5.13) samt </w:t>
      </w:r>
      <w:r w:rsidR="007418D8" w:rsidRPr="004E3EB6">
        <w:t>prop</w:t>
      </w:r>
      <w:r w:rsidRPr="004E3EB6">
        <w:t>. 2005/06:1 ( tabell 6.14)</w:t>
      </w:r>
      <w:r w:rsidR="007418D8" w:rsidRPr="004E3EB6">
        <w:t>.</w:t>
      </w:r>
    </w:p>
    <w:p w:rsidR="00C90039" w:rsidRPr="004E3EB6" w:rsidRDefault="00C90039" w:rsidP="007160D2">
      <w:pPr>
        <w:pStyle w:val="Rubrik2"/>
      </w:pPr>
      <w:bookmarkStart w:id="157" w:name="_Toc134370258"/>
      <w:bookmarkStart w:id="158" w:name="_Toc135027610"/>
      <w:bookmarkStart w:id="159" w:name="_Toc135114353"/>
      <w:r w:rsidRPr="004E3EB6">
        <w:t>Uddlös politik mot vår tids stora utmaningar</w:t>
      </w:r>
      <w:bookmarkEnd w:id="141"/>
      <w:bookmarkEnd w:id="157"/>
      <w:bookmarkEnd w:id="158"/>
      <w:bookmarkEnd w:id="159"/>
    </w:p>
    <w:p w:rsidR="00C90039" w:rsidRPr="004E3EB6" w:rsidRDefault="00C90039" w:rsidP="007160D2">
      <w:r w:rsidRPr="004E3EB6">
        <w:t>Sverige står just nu inför några av de största ekonomisk-politiska utmaninga</w:t>
      </w:r>
      <w:r w:rsidRPr="004E3EB6">
        <w:t>r</w:t>
      </w:r>
      <w:r w:rsidRPr="004E3EB6">
        <w:t>na i modern tid.  På kort sikt måste det växande utanförskapet på arbetsmar</w:t>
      </w:r>
      <w:r w:rsidRPr="004E3EB6">
        <w:t>k</w:t>
      </w:r>
      <w:r w:rsidRPr="004E3EB6">
        <w:t>naden brytas. På längre sikt väntar såväl inhemska utmaningar från d</w:t>
      </w:r>
      <w:r w:rsidR="007418D8" w:rsidRPr="004E3EB6">
        <w:t>en d</w:t>
      </w:r>
      <w:r w:rsidR="007418D8" w:rsidRPr="004E3EB6">
        <w:t>e</w:t>
      </w:r>
      <w:r w:rsidR="007418D8" w:rsidRPr="004E3EB6">
        <w:t xml:space="preserve">mografiska utvecklingen </w:t>
      </w:r>
      <w:r w:rsidRPr="004E3EB6">
        <w:t>som internationella utmaningar av den tillt</w:t>
      </w:r>
      <w:r w:rsidRPr="004E3EB6">
        <w:t>a</w:t>
      </w:r>
      <w:r w:rsidRPr="004E3EB6">
        <w:t>gande globaliseringen och job</w:t>
      </w:r>
      <w:r w:rsidRPr="004E3EB6">
        <w:t>b</w:t>
      </w:r>
      <w:r w:rsidRPr="004E3EB6">
        <w:t>flytten till låglöneländer.</w:t>
      </w:r>
    </w:p>
    <w:p w:rsidR="00C90039" w:rsidRPr="004E3EB6" w:rsidRDefault="00C90039" w:rsidP="007160D2">
      <w:pPr>
        <w:pStyle w:val="Normaltindrag"/>
      </w:pPr>
      <w:r w:rsidRPr="004E3EB6">
        <w:t>Socialdemokraternas politik för att möta dessa utmaningar har samtidigt kommit till vägs ände. I budgetpropositionen görs i</w:t>
      </w:r>
      <w:r w:rsidR="007418D8" w:rsidRPr="004E3EB6">
        <w:t xml:space="preserve"> </w:t>
      </w:r>
      <w:r w:rsidRPr="004E3EB6">
        <w:t>stället satsningar som risk</w:t>
      </w:r>
      <w:r w:rsidRPr="004E3EB6">
        <w:t>e</w:t>
      </w:r>
      <w:r w:rsidRPr="004E3EB6">
        <w:t>rar att leda till att problemen med utanförskap på arbetsmarknaden, svag jobbtillväxt och kapita</w:t>
      </w:r>
      <w:r w:rsidRPr="004E3EB6">
        <w:t>l</w:t>
      </w:r>
      <w:r w:rsidRPr="004E3EB6">
        <w:t xml:space="preserve">flykt till utlandet förvärras. Vänsterkartellen framstår </w:t>
      </w:r>
      <w:r w:rsidR="007418D8" w:rsidRPr="004E3EB6">
        <w:t xml:space="preserve">som </w:t>
      </w:r>
      <w:r w:rsidRPr="004E3EB6">
        <w:t>rejält handlingsförlamad, delvis till följd av sin egen slapphänta hante</w:t>
      </w:r>
      <w:r w:rsidRPr="004E3EB6">
        <w:t>r</w:t>
      </w:r>
      <w:r w:rsidRPr="004E3EB6">
        <w:t>ing av statsfinanserna</w:t>
      </w:r>
      <w:r w:rsidR="007418D8" w:rsidRPr="004E3EB6">
        <w:t xml:space="preserve"> </w:t>
      </w:r>
      <w:r w:rsidR="00A014A8" w:rsidRPr="004E3EB6">
        <w:t>men</w:t>
      </w:r>
      <w:r w:rsidR="007418D8" w:rsidRPr="004E3EB6">
        <w:t xml:space="preserve"> </w:t>
      </w:r>
      <w:r w:rsidRPr="004E3EB6">
        <w:t xml:space="preserve">främst för att </w:t>
      </w:r>
      <w:r w:rsidR="007418D8" w:rsidRPr="004E3EB6">
        <w:t>Socialdemokraterna</w:t>
      </w:r>
      <w:r w:rsidRPr="004E3EB6">
        <w:t xml:space="preserve">, </w:t>
      </w:r>
      <w:r w:rsidR="007418D8" w:rsidRPr="004E3EB6">
        <w:t xml:space="preserve">Vänsterpartiet </w:t>
      </w:r>
      <w:r w:rsidRPr="004E3EB6">
        <w:t xml:space="preserve">och </w:t>
      </w:r>
      <w:r w:rsidR="007418D8" w:rsidRPr="004E3EB6">
        <w:t xml:space="preserve">Miljöpartiet </w:t>
      </w:r>
      <w:r w:rsidRPr="004E3EB6">
        <w:t>saknar såväl egna som gemensamma visioner för hur framt</w:t>
      </w:r>
      <w:r w:rsidRPr="004E3EB6">
        <w:t>i</w:t>
      </w:r>
      <w:r w:rsidRPr="004E3EB6">
        <w:t>dens u</w:t>
      </w:r>
      <w:r w:rsidRPr="004E3EB6">
        <w:t>t</w:t>
      </w:r>
      <w:r w:rsidRPr="004E3EB6">
        <w:t>maningar ska mötas.</w:t>
      </w:r>
    </w:p>
    <w:p w:rsidR="00C90039" w:rsidRPr="004E3EB6" w:rsidRDefault="00C90039" w:rsidP="007160D2">
      <w:pPr>
        <w:pStyle w:val="Rubrik3"/>
      </w:pPr>
      <w:bookmarkStart w:id="160" w:name="_Toc102750256"/>
      <w:bookmarkStart w:id="161" w:name="_Toc134370259"/>
      <w:bookmarkStart w:id="162" w:name="_Toc135027611"/>
      <w:bookmarkStart w:id="163" w:name="_Toc135114354"/>
      <w:r w:rsidRPr="004E3EB6">
        <w:t>Utmaning 1: Utanförskapet</w:t>
      </w:r>
      <w:bookmarkEnd w:id="160"/>
      <w:bookmarkEnd w:id="161"/>
      <w:bookmarkEnd w:id="162"/>
      <w:bookmarkEnd w:id="163"/>
    </w:p>
    <w:p w:rsidR="00C90039" w:rsidRPr="004E3EB6" w:rsidRDefault="00C90039" w:rsidP="007160D2">
      <w:r w:rsidRPr="004E3EB6">
        <w:t>Uppemot 1,5 miljoner människor i arbetsför ålder står av ol</w:t>
      </w:r>
      <w:r w:rsidRPr="004E3EB6">
        <w:t>i</w:t>
      </w:r>
      <w:r w:rsidRPr="004E3EB6">
        <w:t>ka anledningar uta</w:t>
      </w:r>
      <w:r w:rsidRPr="004E3EB6">
        <w:t>n</w:t>
      </w:r>
      <w:r w:rsidRPr="004E3EB6">
        <w:t>för den reguljära arbetsmarknaden. Det motsvarar en total arbetslöshet, öppen som dold, på mellan 20 och 25 procent, enligt avhoppade LO-utredaren Jan Edlings rapport från v</w:t>
      </w:r>
      <w:r w:rsidRPr="004E3EB6">
        <w:t>å</w:t>
      </w:r>
      <w:r w:rsidRPr="004E3EB6">
        <w:t xml:space="preserve">ren 2005. </w:t>
      </w:r>
    </w:p>
    <w:p w:rsidR="00C90039" w:rsidRPr="004E3EB6" w:rsidRDefault="00C90039" w:rsidP="007160D2">
      <w:pPr>
        <w:pStyle w:val="Normaltindrag"/>
      </w:pPr>
      <w:r w:rsidRPr="004E3EB6">
        <w:t>Utanförskapet är en tragedi för enskilda människor och en djup reva i det svenska välfärdssamhället. Känslan av att inte vara behövd och att inte kunna svara för sin egen försörjning får många människor att känna maktlö</w:t>
      </w:r>
      <w:r w:rsidRPr="004E3EB6">
        <w:t>s</w:t>
      </w:r>
      <w:r w:rsidRPr="004E3EB6">
        <w:t xml:space="preserve">het och frustration. </w:t>
      </w:r>
    </w:p>
    <w:p w:rsidR="00C90039" w:rsidRPr="004E3EB6" w:rsidRDefault="00C90039" w:rsidP="007160D2">
      <w:pPr>
        <w:pStyle w:val="Normaltindrag"/>
      </w:pPr>
      <w:r w:rsidRPr="004E3EB6">
        <w:t xml:space="preserve">På dessa utmaningar har </w:t>
      </w:r>
      <w:r w:rsidR="007418D8" w:rsidRPr="004E3EB6">
        <w:t xml:space="preserve">Socialdemokraterna </w:t>
      </w:r>
      <w:r w:rsidRPr="004E3EB6">
        <w:t>inget svar. Arbetslinjen, som partiet påstått sig vara främsta garant för, är nu sedan länge övergiven. I</w:t>
      </w:r>
      <w:r w:rsidR="007418D8" w:rsidRPr="004E3EB6">
        <w:t xml:space="preserve"> </w:t>
      </w:r>
      <w:r w:rsidRPr="004E3EB6">
        <w:t>stä</w:t>
      </w:r>
      <w:r w:rsidRPr="004E3EB6">
        <w:t>l</w:t>
      </w:r>
      <w:r w:rsidRPr="004E3EB6">
        <w:t>let är det b</w:t>
      </w:r>
      <w:r w:rsidRPr="004E3EB6">
        <w:t>i</w:t>
      </w:r>
      <w:r w:rsidRPr="004E3EB6">
        <w:t>dragslinjen som gäller. Genom att slussa människor allt längre bort från arbetsmar</w:t>
      </w:r>
      <w:r w:rsidRPr="004E3EB6">
        <w:t>k</w:t>
      </w:r>
      <w:r w:rsidRPr="004E3EB6">
        <w:t xml:space="preserve">naden hoppas </w:t>
      </w:r>
      <w:r w:rsidR="007418D8" w:rsidRPr="004E3EB6">
        <w:t xml:space="preserve">Socialdemokraterna </w:t>
      </w:r>
      <w:r w:rsidRPr="004E3EB6">
        <w:t>kunna dölja det som nu är uppenbart för nästan alla – att Sverige blivit ett land med massarbet</w:t>
      </w:r>
      <w:r w:rsidRPr="004E3EB6">
        <w:t>s</w:t>
      </w:r>
      <w:r w:rsidRPr="004E3EB6">
        <w:t>löshet på europ</w:t>
      </w:r>
      <w:r w:rsidRPr="004E3EB6">
        <w:t>e</w:t>
      </w:r>
      <w:r w:rsidRPr="004E3EB6">
        <w:t>isk nivå.</w:t>
      </w:r>
    </w:p>
    <w:p w:rsidR="00C90039" w:rsidRPr="004E3EB6" w:rsidRDefault="00C90039" w:rsidP="007160D2">
      <w:pPr>
        <w:pStyle w:val="Rubrik3"/>
      </w:pPr>
      <w:bookmarkStart w:id="164" w:name="_Toc102750257"/>
      <w:bookmarkStart w:id="165" w:name="_Toc134370260"/>
      <w:bookmarkStart w:id="166" w:name="_Toc135027612"/>
      <w:bookmarkStart w:id="167" w:name="_Toc135114355"/>
      <w:r w:rsidRPr="004E3EB6">
        <w:t>Utmaning 2: Demografin</w:t>
      </w:r>
      <w:bookmarkEnd w:id="164"/>
      <w:bookmarkEnd w:id="165"/>
      <w:bookmarkEnd w:id="166"/>
      <w:bookmarkEnd w:id="167"/>
    </w:p>
    <w:p w:rsidR="00C90039" w:rsidRPr="004E3EB6" w:rsidRDefault="00C90039" w:rsidP="007160D2">
      <w:r w:rsidRPr="004E3EB6">
        <w:t>Svenskarna blir allt äldre. Inte bara för att vi lever längre, utan för att de äldre generationerna snart kommer att vara större än de yngre. Redan från 2007 ko</w:t>
      </w:r>
      <w:r w:rsidRPr="004E3EB6">
        <w:t>m</w:t>
      </w:r>
      <w:r w:rsidRPr="004E3EB6">
        <w:t>mer den åldersklass som inträder i arbetsför ålder att vara mindre än den som lämnar arbet</w:t>
      </w:r>
      <w:r w:rsidRPr="004E3EB6">
        <w:t>s</w:t>
      </w:r>
      <w:r w:rsidRPr="004E3EB6">
        <w:t>marknaden. Det innebär att andelen människor som inte är i arbetsför ålder kommer att öka. Och inte förrän mot slutet av 2020-talet vä</w:t>
      </w:r>
      <w:r w:rsidRPr="004E3EB6">
        <w:t>n</w:t>
      </w:r>
      <w:r w:rsidRPr="004E3EB6">
        <w:t>tas det förhållandet vända. Fram till dess kommer således försör</w:t>
      </w:r>
      <w:r w:rsidRPr="004E3EB6">
        <w:t>j</w:t>
      </w:r>
      <w:r w:rsidRPr="004E3EB6">
        <w:t>ningsbördan att öka.</w:t>
      </w:r>
    </w:p>
    <w:p w:rsidR="00C90039" w:rsidRPr="004E3EB6" w:rsidRDefault="00C90039" w:rsidP="007160D2">
      <w:pPr>
        <w:pStyle w:val="Normaltindrag"/>
      </w:pPr>
      <w:r w:rsidRPr="004E3EB6">
        <w:t>Denna utveckling innebär också en utmaning för de offen</w:t>
      </w:r>
      <w:r w:rsidRPr="004E3EB6">
        <w:t>t</w:t>
      </w:r>
      <w:r w:rsidRPr="004E3EB6">
        <w:t>liga finanserna. Med fler utanför arbetsför ålder så ökar belastningen på ålderspensionssyst</w:t>
      </w:r>
      <w:r w:rsidRPr="004E3EB6">
        <w:t>e</w:t>
      </w:r>
      <w:r w:rsidRPr="004E3EB6">
        <w:t>met. Det är visserligen numera frikopplat från statsutgifterna. Men verksa</w:t>
      </w:r>
      <w:r w:rsidRPr="004E3EB6">
        <w:t>m</w:t>
      </w:r>
      <w:r w:rsidRPr="004E3EB6">
        <w:t>heten i offentlig se</w:t>
      </w:r>
      <w:r w:rsidRPr="004E3EB6">
        <w:t>k</w:t>
      </w:r>
      <w:r w:rsidRPr="004E3EB6">
        <w:t>tor kan också väntas få ökade kostnader när alltfler äldre kräver sin rättmätiga vård och omsorg. Därför är det av central vikt att de samlade offentl</w:t>
      </w:r>
      <w:r w:rsidRPr="004E3EB6">
        <w:t>i</w:t>
      </w:r>
      <w:r w:rsidRPr="004E3EB6">
        <w:t>ga finanserna står på fast grund, och att kvaliteten i vården och omsorgen får gå före andra satsningar.</w:t>
      </w:r>
    </w:p>
    <w:p w:rsidR="00C90039" w:rsidRPr="004E3EB6" w:rsidRDefault="00C90039" w:rsidP="007160D2">
      <w:pPr>
        <w:pStyle w:val="Normaltindrag"/>
      </w:pPr>
      <w:r w:rsidRPr="004E3EB6">
        <w:t xml:space="preserve">Här saknar </w:t>
      </w:r>
      <w:r w:rsidR="007418D8" w:rsidRPr="004E3EB6">
        <w:t xml:space="preserve">Socialdemokraterna </w:t>
      </w:r>
      <w:r w:rsidRPr="004E3EB6">
        <w:t>återigen en trovärdig politik. Statsbudg</w:t>
      </w:r>
      <w:r w:rsidRPr="004E3EB6">
        <w:t>e</w:t>
      </w:r>
      <w:r w:rsidRPr="004E3EB6">
        <w:t>ten har den senaste mandatperioden dragits med de största underskotten sedan 1990-talets krisår. Och kvaliteten i de kommunala vård- och omsorgsver</w:t>
      </w:r>
      <w:r w:rsidRPr="004E3EB6">
        <w:t>k</w:t>
      </w:r>
      <w:r w:rsidRPr="004E3EB6">
        <w:t>samheterna har trots löften om offensiva sat</w:t>
      </w:r>
      <w:r w:rsidRPr="004E3EB6">
        <w:t>s</w:t>
      </w:r>
      <w:r w:rsidRPr="004E3EB6">
        <w:t>ningar fortsatt att försämras.</w:t>
      </w:r>
    </w:p>
    <w:p w:rsidR="00C90039" w:rsidRPr="004E3EB6" w:rsidRDefault="00C90039" w:rsidP="007160D2">
      <w:pPr>
        <w:pStyle w:val="Rubrik3"/>
      </w:pPr>
      <w:bookmarkStart w:id="168" w:name="_Toc102750258"/>
      <w:bookmarkStart w:id="169" w:name="_Toc134370261"/>
      <w:bookmarkStart w:id="170" w:name="_Toc135027613"/>
      <w:bookmarkStart w:id="171" w:name="_Toc135114356"/>
      <w:r w:rsidRPr="004E3EB6">
        <w:t>Utmaning 3: Globaliseringen</w:t>
      </w:r>
      <w:bookmarkEnd w:id="168"/>
      <w:bookmarkEnd w:id="169"/>
      <w:bookmarkEnd w:id="170"/>
      <w:bookmarkEnd w:id="171"/>
    </w:p>
    <w:p w:rsidR="00C90039" w:rsidRPr="004E3EB6" w:rsidRDefault="00C90039" w:rsidP="007160D2">
      <w:r w:rsidRPr="004E3EB6">
        <w:t>Den tredje stora utmaningen kommer från en ökad internati</w:t>
      </w:r>
      <w:r w:rsidRPr="004E3EB6">
        <w:t>o</w:t>
      </w:r>
      <w:r w:rsidRPr="004E3EB6">
        <w:t>nalisering som lett till en global konkurrens om arbetskraften. Länder som tidigare ansetts för riskfyllda ur ett politiskt perspektiv och ofördelaktiga ur ett ekonomiskt pe</w:t>
      </w:r>
      <w:r w:rsidRPr="004E3EB6">
        <w:t>r</w:t>
      </w:r>
      <w:r w:rsidRPr="004E3EB6">
        <w:t>spektiv har under de senaste tio åren blivit alltmer integrerade i världsekon</w:t>
      </w:r>
      <w:r w:rsidRPr="004E3EB6">
        <w:t>o</w:t>
      </w:r>
      <w:r w:rsidRPr="004E3EB6">
        <w:rPr>
          <w:spacing w:val="-2"/>
          <w:szCs w:val="19"/>
        </w:rPr>
        <w:t>min. Det gäller Kina och de övriga länderna i Öst- och Sydostasien, liksom de forna sovjetrepublikerna och deras före detta lydstater i diktaturens Östeur</w:t>
      </w:r>
      <w:r w:rsidRPr="004E3EB6">
        <w:rPr>
          <w:spacing w:val="-2"/>
          <w:szCs w:val="19"/>
        </w:rPr>
        <w:t>o</w:t>
      </w:r>
      <w:r w:rsidRPr="004E3EB6">
        <w:rPr>
          <w:spacing w:val="-2"/>
          <w:szCs w:val="19"/>
        </w:rPr>
        <w:t xml:space="preserve">pa. </w:t>
      </w:r>
    </w:p>
    <w:p w:rsidR="00C90039" w:rsidRPr="004E3EB6" w:rsidRDefault="00C90039" w:rsidP="007160D2">
      <w:pPr>
        <w:pStyle w:val="Normaltindrag"/>
      </w:pPr>
      <w:r w:rsidRPr="004E3EB6">
        <w:t>Resultatet av denna globalisering syns såväl i den svenska sysselsättning</w:t>
      </w:r>
      <w:r w:rsidRPr="004E3EB6">
        <w:t>s</w:t>
      </w:r>
      <w:r w:rsidRPr="004E3EB6">
        <w:t>statistiken som i storföretagens resultaträkningar. Medan vinsterna i exporti</w:t>
      </w:r>
      <w:r w:rsidRPr="004E3EB6">
        <w:t>n</w:t>
      </w:r>
      <w:r w:rsidRPr="004E3EB6">
        <w:t>dustrin stiger till följd av att produktionen flyttar dit där den är bill</w:t>
      </w:r>
      <w:r w:rsidRPr="004E3EB6">
        <w:t>i</w:t>
      </w:r>
      <w:r w:rsidRPr="004E3EB6">
        <w:t>gare så blir antalet jobb som är kvar på hemmaplan allt färre. Stora varsel har blivit va</w:t>
      </w:r>
      <w:r w:rsidRPr="004E3EB6">
        <w:t>r</w:t>
      </w:r>
      <w:r w:rsidRPr="004E3EB6">
        <w:t>dagsmat i tidningarnas rubr</w:t>
      </w:r>
      <w:r w:rsidRPr="004E3EB6">
        <w:t>i</w:t>
      </w:r>
      <w:r w:rsidRPr="004E3EB6">
        <w:t xml:space="preserve">ker, och ännu syns inga tendenser till att trenden är på väg att brytas. </w:t>
      </w:r>
    </w:p>
    <w:p w:rsidR="00C90039" w:rsidRPr="004E3EB6" w:rsidRDefault="00C90039" w:rsidP="007160D2">
      <w:pPr>
        <w:pStyle w:val="Normaltindrag"/>
      </w:pPr>
      <w:r w:rsidRPr="004E3EB6">
        <w:t>Sveriges jämförelsevis höga lönekostnader är en konku</w:t>
      </w:r>
      <w:r w:rsidRPr="004E3EB6">
        <w:t>r</w:t>
      </w:r>
      <w:r w:rsidRPr="004E3EB6">
        <w:t>rensnackdel som måste kompenseras med ett ökat kunskapsinnehåll om det ska finnas konku</w:t>
      </w:r>
      <w:r w:rsidRPr="004E3EB6">
        <w:t>r</w:t>
      </w:r>
      <w:r w:rsidRPr="004E3EB6">
        <w:t>rensutsatta jobb kvar i la</w:t>
      </w:r>
      <w:r w:rsidRPr="004E3EB6">
        <w:t>n</w:t>
      </w:r>
      <w:r w:rsidRPr="004E3EB6">
        <w:t>det även i framtiden. Även på detta område bistår sociald</w:t>
      </w:r>
      <w:r w:rsidRPr="004E3EB6">
        <w:t>e</w:t>
      </w:r>
      <w:r w:rsidRPr="004E3EB6">
        <w:t>mokratin debatten med fler frågetecken än svar. I</w:t>
      </w:r>
      <w:r w:rsidR="007418D8" w:rsidRPr="004E3EB6">
        <w:t xml:space="preserve"> </w:t>
      </w:r>
      <w:r w:rsidRPr="004E3EB6">
        <w:t>stället för att bryta dödläget med offensiva reformer så tycks metoden vara att skylla misslyc</w:t>
      </w:r>
      <w:r w:rsidRPr="004E3EB6">
        <w:t>k</w:t>
      </w:r>
      <w:r w:rsidRPr="004E3EB6">
        <w:t xml:space="preserve">anden på </w:t>
      </w:r>
      <w:r w:rsidR="007418D8" w:rsidRPr="004E3EB6">
        <w:t xml:space="preserve">Riksbankens </w:t>
      </w:r>
      <w:r w:rsidRPr="004E3EB6">
        <w:t>räntepol</w:t>
      </w:r>
      <w:r w:rsidRPr="004E3EB6">
        <w:t>i</w:t>
      </w:r>
      <w:r w:rsidRPr="004E3EB6">
        <w:t>tik och på att konjunkturen varit ogynnsam.</w:t>
      </w:r>
    </w:p>
    <w:p w:rsidR="00C90039" w:rsidRPr="004E3EB6" w:rsidRDefault="00C90039" w:rsidP="007160D2">
      <w:pPr>
        <w:pStyle w:val="Rubrik2"/>
      </w:pPr>
      <w:bookmarkStart w:id="172" w:name="_Toc71311877"/>
      <w:bookmarkStart w:id="173" w:name="_Toc102750259"/>
      <w:bookmarkStart w:id="174" w:name="_Toc134370262"/>
      <w:bookmarkStart w:id="175" w:name="_Toc135027614"/>
      <w:bookmarkStart w:id="176" w:name="_Toc135114357"/>
      <w:r w:rsidRPr="004E3EB6">
        <w:t>Socialdemokraterna gör självmål på alla uppsatta mål</w:t>
      </w:r>
      <w:bookmarkEnd w:id="172"/>
      <w:bookmarkEnd w:id="173"/>
      <w:bookmarkEnd w:id="174"/>
      <w:bookmarkEnd w:id="175"/>
      <w:bookmarkEnd w:id="176"/>
    </w:p>
    <w:p w:rsidR="00C90039" w:rsidRPr="004E3EB6" w:rsidRDefault="00C90039" w:rsidP="007160D2">
      <w:r w:rsidRPr="004E3EB6">
        <w:t>Ett bevis på att utmaningarna inte möts kan också utläsas direkt ur budgetpr</w:t>
      </w:r>
      <w:r w:rsidRPr="004E3EB6">
        <w:t>o</w:t>
      </w:r>
      <w:r w:rsidRPr="004E3EB6">
        <w:t>positi</w:t>
      </w:r>
      <w:r w:rsidRPr="004E3EB6">
        <w:t>o</w:t>
      </w:r>
      <w:r w:rsidRPr="004E3EB6">
        <w:t>nen. Socialdemokraterna har sedan tidigare satt upp ett antal mätbara mål inom viktiga politi</w:t>
      </w:r>
      <w:r w:rsidRPr="004E3EB6">
        <w:t>k</w:t>
      </w:r>
      <w:r w:rsidRPr="004E3EB6">
        <w:t>områden och för budgetpolitiken. Det gäller målet för den offentliga sektorns finansiella sparande, målet om ökad reguljär sysse</w:t>
      </w:r>
      <w:r w:rsidRPr="004E3EB6">
        <w:t>l</w:t>
      </w:r>
      <w:r w:rsidRPr="004E3EB6">
        <w:t>sättning, målet för öppen arbetslöshet, för ohälsa och för antalet socialb</w:t>
      </w:r>
      <w:r w:rsidRPr="004E3EB6">
        <w:t>i</w:t>
      </w:r>
      <w:r w:rsidRPr="004E3EB6">
        <w:t>dragstagare. Målen är tidsmässigt bestämda till vissa årtal, och sedan niv</w:t>
      </w:r>
      <w:r w:rsidRPr="004E3EB6">
        <w:t>å</w:t>
      </w:r>
      <w:r w:rsidRPr="004E3EB6">
        <w:t>mässigt bundna för t</w:t>
      </w:r>
      <w:r w:rsidRPr="004E3EB6">
        <w:t>i</w:t>
      </w:r>
      <w:r w:rsidRPr="004E3EB6">
        <w:t xml:space="preserve">den därefter. </w:t>
      </w:r>
    </w:p>
    <w:p w:rsidR="00C90039" w:rsidRPr="004E3EB6" w:rsidRDefault="00C90039" w:rsidP="007160D2">
      <w:pPr>
        <w:pStyle w:val="Normaltindrag"/>
      </w:pPr>
      <w:r w:rsidRPr="004E3EB6">
        <w:t>Det står redan klart att Socialdemokraterna har misslyckats med fyra av målen. Det femte, att halvera ohälsan till år 2008</w:t>
      </w:r>
      <w:r w:rsidR="004B69F8" w:rsidRPr="004E3EB6">
        <w:t>,</w:t>
      </w:r>
      <w:r w:rsidRPr="004E3EB6">
        <w:t xml:space="preserve"> kommer med stor sannoli</w:t>
      </w:r>
      <w:r w:rsidRPr="004E3EB6">
        <w:t>k</w:t>
      </w:r>
      <w:r w:rsidRPr="004E3EB6">
        <w:t>het inte heller att nås. Förklaringen till dessa misslyckanden på egen planha</w:t>
      </w:r>
      <w:r w:rsidRPr="004E3EB6">
        <w:t>l</w:t>
      </w:r>
      <w:r w:rsidRPr="004E3EB6">
        <w:t>va är att målen inte följts av kraf</w:t>
      </w:r>
      <w:r w:rsidRPr="004E3EB6">
        <w:t>t</w:t>
      </w:r>
      <w:r w:rsidRPr="004E3EB6">
        <w:t>fulla åtgärder, eller åtminstone inte rätt typ av åtgärder. Det saknas också en verkningsfull politik för fler människor i arbete för att m</w:t>
      </w:r>
      <w:r w:rsidRPr="004E3EB6">
        <w:t>å</w:t>
      </w:r>
      <w:r w:rsidRPr="004E3EB6">
        <w:t>len ska kunna nås. Målen har med andra ord blivit självmål – och tydliga exe</w:t>
      </w:r>
      <w:r w:rsidRPr="004E3EB6">
        <w:t>m</w:t>
      </w:r>
      <w:r w:rsidRPr="004E3EB6">
        <w:t>pel på att den förda politiken måste förändras.</w:t>
      </w:r>
    </w:p>
    <w:p w:rsidR="00C90039" w:rsidRPr="004E3EB6" w:rsidRDefault="00C90039" w:rsidP="007160D2">
      <w:pPr>
        <w:pStyle w:val="Rubrik3"/>
      </w:pPr>
      <w:bookmarkStart w:id="177" w:name="_Toc71311878"/>
      <w:bookmarkStart w:id="178" w:name="_Toc102750260"/>
      <w:bookmarkStart w:id="179" w:name="_Toc134370263"/>
      <w:bookmarkStart w:id="180" w:name="_Toc135027615"/>
      <w:bookmarkStart w:id="181" w:name="_Toc135114358"/>
      <w:r w:rsidRPr="004E3EB6">
        <w:t xml:space="preserve">Målet för finansiellt sparande </w:t>
      </w:r>
      <w:bookmarkEnd w:id="177"/>
      <w:bookmarkEnd w:id="178"/>
      <w:r w:rsidRPr="004E3EB6">
        <w:t>räddas av premiepensioner</w:t>
      </w:r>
      <w:bookmarkEnd w:id="179"/>
      <w:bookmarkEnd w:id="180"/>
      <w:bookmarkEnd w:id="181"/>
    </w:p>
    <w:p w:rsidR="00C90039" w:rsidRPr="004E3EB6" w:rsidRDefault="00C90039" w:rsidP="007160D2">
      <w:r w:rsidRPr="004E3EB6">
        <w:t xml:space="preserve">Målet för det finansiella sparandet är att överskottet i den offentliga sektorn ska vara </w:t>
      </w:r>
      <w:r w:rsidR="004B69F8" w:rsidRPr="004E3EB6">
        <w:t>2</w:t>
      </w:r>
      <w:r w:rsidRPr="004E3EB6">
        <w:t xml:space="preserve"> procent av BNP över en ko</w:t>
      </w:r>
      <w:r w:rsidRPr="004E3EB6">
        <w:t>n</w:t>
      </w:r>
      <w:r w:rsidRPr="004E3EB6">
        <w:t>junkturcykel. Till följd av den kraftiga ökningen av skattei</w:t>
      </w:r>
      <w:r w:rsidRPr="004E3EB6">
        <w:t>n</w:t>
      </w:r>
      <w:r w:rsidRPr="004E3EB6">
        <w:t>täkterna så räknar regeringen med att leva upp till detta mål under femårsp</w:t>
      </w:r>
      <w:r w:rsidRPr="004E3EB6">
        <w:t>e</w:t>
      </w:r>
      <w:r w:rsidRPr="004E3EB6">
        <w:t xml:space="preserve">rioden mellan 2004 och 2008. </w:t>
      </w:r>
    </w:p>
    <w:p w:rsidR="00C90039" w:rsidRPr="004E3EB6" w:rsidRDefault="00C90039" w:rsidP="00411202">
      <w:pPr>
        <w:pStyle w:val="Tabellochbildrubrik"/>
      </w:pPr>
      <w:bookmarkStart w:id="182" w:name="_Toc102722185"/>
      <w:r w:rsidRPr="004E3EB6">
        <w:t xml:space="preserve">Tabell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4</w:t>
      </w:r>
      <w:r w:rsidRPr="004E3EB6">
        <w:fldChar w:fldCharType="end"/>
      </w:r>
      <w:r w:rsidRPr="004E3EB6">
        <w:t xml:space="preserve"> Den offentliga sektorns finansiella sparande 2004–2008 enligt budgetpropositionen</w:t>
      </w:r>
      <w:bookmarkEnd w:id="182"/>
      <w:r w:rsidRPr="004E3EB6">
        <w:t xml:space="preserve"> </w:t>
      </w:r>
    </w:p>
    <w:p w:rsidR="00C90039" w:rsidRPr="004E3EB6" w:rsidRDefault="00C90039" w:rsidP="00411202">
      <w:pPr>
        <w:pStyle w:val="Tabellochbild-underrubrik"/>
      </w:pPr>
      <w:r w:rsidRPr="004E3EB6">
        <w:t>Procent av BNP</w:t>
      </w:r>
    </w:p>
    <w:tbl>
      <w:tblPr>
        <w:tblW w:w="6070" w:type="dxa"/>
        <w:tblCellMar>
          <w:left w:w="70" w:type="dxa"/>
          <w:right w:w="70" w:type="dxa"/>
        </w:tblCellMar>
        <w:tblLook w:val="0000" w:firstRow="0" w:lastRow="0" w:firstColumn="0" w:lastColumn="0" w:noHBand="0" w:noVBand="0"/>
      </w:tblPr>
      <w:tblGrid>
        <w:gridCol w:w="1550"/>
        <w:gridCol w:w="724"/>
        <w:gridCol w:w="724"/>
        <w:gridCol w:w="725"/>
        <w:gridCol w:w="725"/>
        <w:gridCol w:w="725"/>
        <w:gridCol w:w="897"/>
      </w:tblGrid>
      <w:tr w:rsidR="00C90039" w:rsidRPr="004E3EB6">
        <w:trPr>
          <w:cantSplit/>
          <w:trHeight w:val="488"/>
        </w:trPr>
        <w:tc>
          <w:tcPr>
            <w:tcW w:w="1277" w:type="pct"/>
            <w:tcBorders>
              <w:top w:val="single" w:sz="8" w:space="0" w:color="000000"/>
              <w:left w:val="nil"/>
              <w:bottom w:val="nil"/>
              <w:right w:val="nil"/>
            </w:tcBorders>
            <w:vAlign w:val="bottom"/>
          </w:tcPr>
          <w:p w:rsidR="00C90039" w:rsidRPr="004E3EB6" w:rsidRDefault="00C90039" w:rsidP="00411202">
            <w:pPr>
              <w:pStyle w:val="Tabell-rad"/>
            </w:pPr>
          </w:p>
        </w:tc>
        <w:tc>
          <w:tcPr>
            <w:tcW w:w="596" w:type="pct"/>
            <w:tcBorders>
              <w:top w:val="single" w:sz="8" w:space="0" w:color="000000"/>
              <w:left w:val="nil"/>
              <w:bottom w:val="nil"/>
              <w:right w:val="nil"/>
            </w:tcBorders>
            <w:vAlign w:val="bottom"/>
          </w:tcPr>
          <w:p w:rsidR="00C90039" w:rsidRPr="004E3EB6" w:rsidRDefault="00450FAD" w:rsidP="00D41EA5">
            <w:pPr>
              <w:pStyle w:val="Tabell-rad"/>
              <w:jc w:val="right"/>
            </w:pPr>
            <w:r w:rsidRPr="004E3EB6">
              <w:t>2004</w:t>
            </w:r>
          </w:p>
        </w:tc>
        <w:tc>
          <w:tcPr>
            <w:tcW w:w="596" w:type="pct"/>
            <w:tcBorders>
              <w:top w:val="single" w:sz="8" w:space="0" w:color="000000"/>
              <w:left w:val="nil"/>
              <w:bottom w:val="nil"/>
              <w:right w:val="nil"/>
            </w:tcBorders>
            <w:vAlign w:val="bottom"/>
          </w:tcPr>
          <w:p w:rsidR="00C90039" w:rsidRPr="004E3EB6" w:rsidRDefault="00450FAD" w:rsidP="00D41EA5">
            <w:pPr>
              <w:pStyle w:val="Tabell-rad"/>
              <w:jc w:val="right"/>
            </w:pPr>
            <w:r w:rsidRPr="004E3EB6">
              <w:t>2005</w:t>
            </w:r>
          </w:p>
        </w:tc>
        <w:tc>
          <w:tcPr>
            <w:tcW w:w="597" w:type="pct"/>
            <w:tcBorders>
              <w:top w:val="single" w:sz="8" w:space="0" w:color="000000"/>
              <w:left w:val="nil"/>
              <w:bottom w:val="nil"/>
              <w:right w:val="nil"/>
            </w:tcBorders>
            <w:vAlign w:val="bottom"/>
          </w:tcPr>
          <w:p w:rsidR="00C90039" w:rsidRPr="004E3EB6" w:rsidRDefault="00450FAD" w:rsidP="00D41EA5">
            <w:pPr>
              <w:pStyle w:val="Tabell-rad"/>
              <w:jc w:val="right"/>
            </w:pPr>
            <w:r w:rsidRPr="004E3EB6">
              <w:t>2006</w:t>
            </w:r>
          </w:p>
        </w:tc>
        <w:tc>
          <w:tcPr>
            <w:tcW w:w="597" w:type="pct"/>
            <w:tcBorders>
              <w:top w:val="single" w:sz="8" w:space="0" w:color="000000"/>
              <w:left w:val="nil"/>
              <w:bottom w:val="nil"/>
              <w:right w:val="nil"/>
            </w:tcBorders>
            <w:vAlign w:val="bottom"/>
          </w:tcPr>
          <w:p w:rsidR="00C90039" w:rsidRPr="004E3EB6" w:rsidRDefault="00450FAD" w:rsidP="00D41EA5">
            <w:pPr>
              <w:pStyle w:val="Tabell-rad"/>
              <w:jc w:val="right"/>
            </w:pPr>
            <w:r w:rsidRPr="004E3EB6">
              <w:t>2007</w:t>
            </w:r>
          </w:p>
        </w:tc>
        <w:tc>
          <w:tcPr>
            <w:tcW w:w="597" w:type="pct"/>
            <w:tcBorders>
              <w:top w:val="single" w:sz="8" w:space="0" w:color="000000"/>
              <w:left w:val="nil"/>
              <w:bottom w:val="nil"/>
              <w:right w:val="nil"/>
            </w:tcBorders>
            <w:vAlign w:val="bottom"/>
          </w:tcPr>
          <w:p w:rsidR="00C90039" w:rsidRPr="004E3EB6" w:rsidRDefault="00450FAD" w:rsidP="00D41EA5">
            <w:pPr>
              <w:pStyle w:val="Tabell-rad"/>
              <w:jc w:val="right"/>
            </w:pPr>
            <w:r w:rsidRPr="004E3EB6">
              <w:t>2008</w:t>
            </w:r>
          </w:p>
        </w:tc>
        <w:tc>
          <w:tcPr>
            <w:tcW w:w="739" w:type="pct"/>
            <w:tcBorders>
              <w:top w:val="single" w:sz="8" w:space="0" w:color="000000"/>
              <w:left w:val="nil"/>
              <w:bottom w:val="nil"/>
              <w:right w:val="nil"/>
            </w:tcBorders>
            <w:vAlign w:val="bottom"/>
          </w:tcPr>
          <w:p w:rsidR="00C90039" w:rsidRPr="004E3EB6" w:rsidRDefault="00450FAD" w:rsidP="00D41EA5">
            <w:pPr>
              <w:pStyle w:val="Tabell-rad"/>
              <w:jc w:val="right"/>
            </w:pPr>
            <w:r w:rsidRPr="004E3EB6">
              <w:t>Snitt 2004–2008</w:t>
            </w:r>
          </w:p>
        </w:tc>
      </w:tr>
      <w:tr w:rsidR="00D96932" w:rsidRPr="004E3EB6">
        <w:trPr>
          <w:cantSplit/>
          <w:trHeight w:val="488"/>
        </w:trPr>
        <w:tc>
          <w:tcPr>
            <w:tcW w:w="1277" w:type="pct"/>
            <w:tcBorders>
              <w:top w:val="single" w:sz="8" w:space="0" w:color="000000"/>
              <w:left w:val="nil"/>
              <w:bottom w:val="nil"/>
              <w:right w:val="nil"/>
            </w:tcBorders>
            <w:vAlign w:val="bottom"/>
          </w:tcPr>
          <w:p w:rsidR="00D96932" w:rsidRPr="004E3EB6" w:rsidRDefault="00D96932" w:rsidP="00411202">
            <w:pPr>
              <w:pStyle w:val="Tabell-rad"/>
            </w:pPr>
            <w:r w:rsidRPr="004E3EB6">
              <w:t>Finansiellt sparande enl. regeringen</w:t>
            </w:r>
          </w:p>
        </w:tc>
        <w:tc>
          <w:tcPr>
            <w:tcW w:w="596" w:type="pct"/>
            <w:tcBorders>
              <w:top w:val="single" w:sz="8" w:space="0" w:color="000000"/>
              <w:left w:val="nil"/>
              <w:bottom w:val="nil"/>
              <w:right w:val="nil"/>
            </w:tcBorders>
            <w:vAlign w:val="bottom"/>
          </w:tcPr>
          <w:p w:rsidR="00D96932" w:rsidRPr="004E3EB6" w:rsidRDefault="00D96932" w:rsidP="00D41EA5">
            <w:pPr>
              <w:pStyle w:val="Tabell-rad"/>
              <w:jc w:val="right"/>
            </w:pPr>
            <w:r w:rsidRPr="004E3EB6">
              <w:t>1,6</w:t>
            </w:r>
          </w:p>
        </w:tc>
        <w:tc>
          <w:tcPr>
            <w:tcW w:w="596" w:type="pct"/>
            <w:tcBorders>
              <w:top w:val="single" w:sz="8" w:space="0" w:color="000000"/>
              <w:left w:val="nil"/>
              <w:bottom w:val="nil"/>
              <w:right w:val="nil"/>
            </w:tcBorders>
            <w:vAlign w:val="bottom"/>
          </w:tcPr>
          <w:p w:rsidR="00D96932" w:rsidRPr="004E3EB6" w:rsidRDefault="00D96932" w:rsidP="00D41EA5">
            <w:pPr>
              <w:pStyle w:val="Tabell-rad"/>
              <w:jc w:val="right"/>
            </w:pPr>
            <w:r w:rsidRPr="004E3EB6">
              <w:t>2,7</w:t>
            </w:r>
          </w:p>
        </w:tc>
        <w:tc>
          <w:tcPr>
            <w:tcW w:w="597" w:type="pct"/>
            <w:tcBorders>
              <w:top w:val="single" w:sz="8" w:space="0" w:color="000000"/>
              <w:left w:val="nil"/>
              <w:bottom w:val="nil"/>
              <w:right w:val="nil"/>
            </w:tcBorders>
            <w:vAlign w:val="bottom"/>
          </w:tcPr>
          <w:p w:rsidR="00D96932" w:rsidRPr="004E3EB6" w:rsidRDefault="00D96932" w:rsidP="00D41EA5">
            <w:pPr>
              <w:pStyle w:val="Tabell-rad"/>
              <w:jc w:val="right"/>
            </w:pPr>
            <w:r w:rsidRPr="004E3EB6">
              <w:t>2,0</w:t>
            </w:r>
          </w:p>
        </w:tc>
        <w:tc>
          <w:tcPr>
            <w:tcW w:w="597" w:type="pct"/>
            <w:tcBorders>
              <w:top w:val="single" w:sz="8" w:space="0" w:color="000000"/>
              <w:left w:val="nil"/>
              <w:bottom w:val="nil"/>
              <w:right w:val="nil"/>
            </w:tcBorders>
            <w:vAlign w:val="bottom"/>
          </w:tcPr>
          <w:p w:rsidR="00D96932" w:rsidRPr="004E3EB6" w:rsidRDefault="00D96932" w:rsidP="00D41EA5">
            <w:pPr>
              <w:pStyle w:val="Tabell-rad"/>
              <w:jc w:val="right"/>
            </w:pPr>
            <w:r w:rsidRPr="004E3EB6">
              <w:t>2,2</w:t>
            </w:r>
          </w:p>
        </w:tc>
        <w:tc>
          <w:tcPr>
            <w:tcW w:w="597" w:type="pct"/>
            <w:tcBorders>
              <w:top w:val="single" w:sz="8" w:space="0" w:color="000000"/>
              <w:left w:val="nil"/>
              <w:bottom w:val="nil"/>
              <w:right w:val="nil"/>
            </w:tcBorders>
            <w:vAlign w:val="bottom"/>
          </w:tcPr>
          <w:p w:rsidR="00D96932" w:rsidRPr="004E3EB6" w:rsidRDefault="00D96932" w:rsidP="00D41EA5">
            <w:pPr>
              <w:pStyle w:val="Tabell-rad"/>
              <w:jc w:val="right"/>
            </w:pPr>
            <w:r w:rsidRPr="004E3EB6">
              <w:t>2,8</w:t>
            </w:r>
          </w:p>
        </w:tc>
        <w:tc>
          <w:tcPr>
            <w:tcW w:w="739" w:type="pct"/>
            <w:tcBorders>
              <w:top w:val="single" w:sz="8" w:space="0" w:color="000000"/>
              <w:left w:val="nil"/>
              <w:bottom w:val="nil"/>
              <w:right w:val="nil"/>
            </w:tcBorders>
            <w:vAlign w:val="bottom"/>
          </w:tcPr>
          <w:p w:rsidR="00D96932" w:rsidRPr="004E3EB6" w:rsidRDefault="00D96932" w:rsidP="00D41EA5">
            <w:pPr>
              <w:pStyle w:val="Tabell-rad"/>
              <w:jc w:val="right"/>
            </w:pPr>
            <w:r w:rsidRPr="004E3EB6">
              <w:t>2,3</w:t>
            </w:r>
          </w:p>
        </w:tc>
      </w:tr>
      <w:tr w:rsidR="00D96932" w:rsidRPr="004E3EB6">
        <w:trPr>
          <w:cantSplit/>
          <w:trHeight w:val="488"/>
        </w:trPr>
        <w:tc>
          <w:tcPr>
            <w:tcW w:w="1277" w:type="pct"/>
            <w:tcBorders>
              <w:top w:val="nil"/>
              <w:left w:val="nil"/>
              <w:bottom w:val="single" w:sz="8" w:space="0" w:color="000000"/>
              <w:right w:val="nil"/>
            </w:tcBorders>
            <w:vAlign w:val="bottom"/>
          </w:tcPr>
          <w:p w:rsidR="00D96932" w:rsidRPr="004E3EB6" w:rsidRDefault="00D96932" w:rsidP="00411202">
            <w:pPr>
              <w:pStyle w:val="Tabell-rad"/>
            </w:pPr>
            <w:r w:rsidRPr="004E3EB6">
              <w:t>avgår premiepensioner</w:t>
            </w:r>
          </w:p>
        </w:tc>
        <w:tc>
          <w:tcPr>
            <w:tcW w:w="596" w:type="pct"/>
            <w:tcBorders>
              <w:top w:val="nil"/>
              <w:left w:val="nil"/>
              <w:bottom w:val="single" w:sz="8" w:space="0" w:color="000000"/>
              <w:right w:val="nil"/>
            </w:tcBorders>
            <w:vAlign w:val="bottom"/>
          </w:tcPr>
          <w:p w:rsidR="00D96932" w:rsidRPr="004E3EB6" w:rsidRDefault="00D96932" w:rsidP="00D41EA5">
            <w:pPr>
              <w:pStyle w:val="Tabell-rad"/>
              <w:jc w:val="right"/>
            </w:pPr>
            <w:r w:rsidRPr="004E3EB6">
              <w:t>-1,0</w:t>
            </w:r>
          </w:p>
        </w:tc>
        <w:tc>
          <w:tcPr>
            <w:tcW w:w="596" w:type="pct"/>
            <w:tcBorders>
              <w:top w:val="nil"/>
              <w:left w:val="nil"/>
              <w:bottom w:val="single" w:sz="8" w:space="0" w:color="000000"/>
              <w:right w:val="nil"/>
            </w:tcBorders>
            <w:vAlign w:val="bottom"/>
          </w:tcPr>
          <w:p w:rsidR="00D96932" w:rsidRPr="004E3EB6" w:rsidRDefault="00D96932" w:rsidP="00D41EA5">
            <w:pPr>
              <w:pStyle w:val="Tabell-rad"/>
              <w:jc w:val="right"/>
            </w:pPr>
            <w:r w:rsidRPr="004E3EB6">
              <w:t>-1,0</w:t>
            </w:r>
          </w:p>
        </w:tc>
        <w:tc>
          <w:tcPr>
            <w:tcW w:w="597" w:type="pct"/>
            <w:tcBorders>
              <w:top w:val="nil"/>
              <w:left w:val="nil"/>
              <w:bottom w:val="single" w:sz="8" w:space="0" w:color="000000"/>
              <w:right w:val="nil"/>
            </w:tcBorders>
            <w:vAlign w:val="bottom"/>
          </w:tcPr>
          <w:p w:rsidR="00D96932" w:rsidRPr="004E3EB6" w:rsidRDefault="00D96932" w:rsidP="00D41EA5">
            <w:pPr>
              <w:pStyle w:val="Tabell-rad"/>
              <w:jc w:val="right"/>
            </w:pPr>
            <w:r w:rsidRPr="004E3EB6">
              <w:t>-1,0</w:t>
            </w:r>
          </w:p>
        </w:tc>
        <w:tc>
          <w:tcPr>
            <w:tcW w:w="597" w:type="pct"/>
            <w:tcBorders>
              <w:top w:val="nil"/>
              <w:left w:val="nil"/>
              <w:bottom w:val="single" w:sz="8" w:space="0" w:color="000000"/>
              <w:right w:val="nil"/>
            </w:tcBorders>
            <w:vAlign w:val="bottom"/>
          </w:tcPr>
          <w:p w:rsidR="00D96932" w:rsidRPr="004E3EB6" w:rsidRDefault="00D96932" w:rsidP="00D41EA5">
            <w:pPr>
              <w:pStyle w:val="Tabell-rad"/>
              <w:jc w:val="right"/>
            </w:pPr>
            <w:r w:rsidRPr="004E3EB6">
              <w:t>-1,1</w:t>
            </w:r>
          </w:p>
        </w:tc>
        <w:tc>
          <w:tcPr>
            <w:tcW w:w="597" w:type="pct"/>
            <w:tcBorders>
              <w:top w:val="nil"/>
              <w:left w:val="nil"/>
              <w:bottom w:val="single" w:sz="8" w:space="0" w:color="000000"/>
              <w:right w:val="nil"/>
            </w:tcBorders>
            <w:vAlign w:val="bottom"/>
          </w:tcPr>
          <w:p w:rsidR="00D96932" w:rsidRPr="004E3EB6" w:rsidRDefault="00D96932" w:rsidP="00D41EA5">
            <w:pPr>
              <w:pStyle w:val="Tabell-rad"/>
              <w:jc w:val="right"/>
            </w:pPr>
            <w:r w:rsidRPr="004E3EB6">
              <w:t>-1,1</w:t>
            </w:r>
          </w:p>
        </w:tc>
        <w:tc>
          <w:tcPr>
            <w:tcW w:w="739" w:type="pct"/>
            <w:tcBorders>
              <w:top w:val="nil"/>
              <w:left w:val="nil"/>
              <w:bottom w:val="single" w:sz="8" w:space="0" w:color="000000"/>
              <w:right w:val="nil"/>
            </w:tcBorders>
            <w:vAlign w:val="bottom"/>
          </w:tcPr>
          <w:p w:rsidR="00D96932" w:rsidRPr="004E3EB6" w:rsidRDefault="00D96932" w:rsidP="00D41EA5">
            <w:pPr>
              <w:pStyle w:val="Tabell-rad"/>
              <w:jc w:val="right"/>
            </w:pPr>
            <w:r w:rsidRPr="004E3EB6">
              <w:t>-1,0</w:t>
            </w:r>
          </w:p>
        </w:tc>
      </w:tr>
      <w:tr w:rsidR="00D96932" w:rsidRPr="004E3EB6">
        <w:trPr>
          <w:cantSplit/>
          <w:trHeight w:val="488"/>
        </w:trPr>
        <w:tc>
          <w:tcPr>
            <w:tcW w:w="1277" w:type="pct"/>
            <w:tcBorders>
              <w:top w:val="single" w:sz="8" w:space="0" w:color="000000"/>
              <w:left w:val="nil"/>
              <w:bottom w:val="single" w:sz="8" w:space="0" w:color="000000"/>
              <w:right w:val="nil"/>
            </w:tcBorders>
            <w:vAlign w:val="bottom"/>
          </w:tcPr>
          <w:p w:rsidR="00D96932" w:rsidRPr="004E3EB6" w:rsidRDefault="00D96932" w:rsidP="00411202">
            <w:pPr>
              <w:pStyle w:val="Tabell-rad"/>
            </w:pPr>
            <w:r w:rsidRPr="004E3EB6">
              <w:t>Finansiellt sparande, netto</w:t>
            </w:r>
          </w:p>
        </w:tc>
        <w:tc>
          <w:tcPr>
            <w:tcW w:w="596" w:type="pct"/>
            <w:tcBorders>
              <w:top w:val="single" w:sz="8" w:space="0" w:color="000000"/>
              <w:left w:val="nil"/>
              <w:bottom w:val="single" w:sz="8" w:space="0" w:color="000000"/>
              <w:right w:val="nil"/>
            </w:tcBorders>
            <w:vAlign w:val="bottom"/>
          </w:tcPr>
          <w:p w:rsidR="00D96932" w:rsidRPr="004E3EB6" w:rsidRDefault="00D96932" w:rsidP="00D41EA5">
            <w:pPr>
              <w:pStyle w:val="Tabell-rad"/>
              <w:jc w:val="right"/>
            </w:pPr>
            <w:r w:rsidRPr="004E3EB6">
              <w:t>0,6</w:t>
            </w:r>
          </w:p>
        </w:tc>
        <w:tc>
          <w:tcPr>
            <w:tcW w:w="596" w:type="pct"/>
            <w:tcBorders>
              <w:top w:val="single" w:sz="8" w:space="0" w:color="000000"/>
              <w:left w:val="nil"/>
              <w:bottom w:val="single" w:sz="8" w:space="0" w:color="000000"/>
              <w:right w:val="nil"/>
            </w:tcBorders>
            <w:vAlign w:val="bottom"/>
          </w:tcPr>
          <w:p w:rsidR="00D96932" w:rsidRPr="004E3EB6" w:rsidRDefault="00D96932" w:rsidP="00D41EA5">
            <w:pPr>
              <w:pStyle w:val="Tabell-rad"/>
              <w:jc w:val="right"/>
            </w:pPr>
            <w:r w:rsidRPr="004E3EB6">
              <w:t>1,7</w:t>
            </w:r>
          </w:p>
        </w:tc>
        <w:tc>
          <w:tcPr>
            <w:tcW w:w="597" w:type="pct"/>
            <w:tcBorders>
              <w:top w:val="single" w:sz="8" w:space="0" w:color="000000"/>
              <w:left w:val="nil"/>
              <w:bottom w:val="single" w:sz="8" w:space="0" w:color="000000"/>
              <w:right w:val="nil"/>
            </w:tcBorders>
            <w:vAlign w:val="bottom"/>
          </w:tcPr>
          <w:p w:rsidR="00D96932" w:rsidRPr="004E3EB6" w:rsidRDefault="00D96932" w:rsidP="00D41EA5">
            <w:pPr>
              <w:pStyle w:val="Tabell-rad"/>
              <w:jc w:val="right"/>
            </w:pPr>
            <w:r w:rsidRPr="004E3EB6">
              <w:t>1,0</w:t>
            </w:r>
          </w:p>
        </w:tc>
        <w:tc>
          <w:tcPr>
            <w:tcW w:w="597" w:type="pct"/>
            <w:tcBorders>
              <w:top w:val="single" w:sz="8" w:space="0" w:color="000000"/>
              <w:left w:val="nil"/>
              <w:bottom w:val="single" w:sz="8" w:space="0" w:color="000000"/>
              <w:right w:val="nil"/>
            </w:tcBorders>
            <w:vAlign w:val="bottom"/>
          </w:tcPr>
          <w:p w:rsidR="00D96932" w:rsidRPr="004E3EB6" w:rsidRDefault="00D96932" w:rsidP="00D41EA5">
            <w:pPr>
              <w:pStyle w:val="Tabell-rad"/>
              <w:jc w:val="right"/>
            </w:pPr>
            <w:r w:rsidRPr="004E3EB6">
              <w:t>1,1</w:t>
            </w:r>
          </w:p>
        </w:tc>
        <w:tc>
          <w:tcPr>
            <w:tcW w:w="597" w:type="pct"/>
            <w:tcBorders>
              <w:top w:val="single" w:sz="8" w:space="0" w:color="000000"/>
              <w:left w:val="nil"/>
              <w:bottom w:val="single" w:sz="8" w:space="0" w:color="000000"/>
              <w:right w:val="nil"/>
            </w:tcBorders>
            <w:vAlign w:val="bottom"/>
          </w:tcPr>
          <w:p w:rsidR="00D96932" w:rsidRPr="004E3EB6" w:rsidRDefault="00D96932" w:rsidP="00D41EA5">
            <w:pPr>
              <w:pStyle w:val="Tabell-rad"/>
              <w:jc w:val="right"/>
            </w:pPr>
            <w:r w:rsidRPr="004E3EB6">
              <w:t>1,7</w:t>
            </w:r>
          </w:p>
        </w:tc>
        <w:tc>
          <w:tcPr>
            <w:tcW w:w="739" w:type="pct"/>
            <w:tcBorders>
              <w:top w:val="single" w:sz="8" w:space="0" w:color="000000"/>
              <w:left w:val="nil"/>
              <w:bottom w:val="single" w:sz="8" w:space="0" w:color="000000"/>
              <w:right w:val="nil"/>
            </w:tcBorders>
            <w:vAlign w:val="bottom"/>
          </w:tcPr>
          <w:p w:rsidR="00D96932" w:rsidRPr="004E3EB6" w:rsidRDefault="00D96932" w:rsidP="00D41EA5">
            <w:pPr>
              <w:pStyle w:val="Tabell-rad"/>
              <w:jc w:val="right"/>
            </w:pPr>
            <w:r w:rsidRPr="004E3EB6">
              <w:t>1,2</w:t>
            </w:r>
          </w:p>
        </w:tc>
      </w:tr>
    </w:tbl>
    <w:p w:rsidR="00C90039" w:rsidRPr="004E3EB6" w:rsidRDefault="00C90039" w:rsidP="00411202">
      <w:pPr>
        <w:pStyle w:val="Tabell-fotnot"/>
      </w:pPr>
      <w:r w:rsidRPr="004E3EB6">
        <w:t>Källa: Budgetpropositionen för 2006, egen beräkning.</w:t>
      </w:r>
    </w:p>
    <w:p w:rsidR="00C90039" w:rsidRPr="004E3EB6" w:rsidRDefault="00C90039" w:rsidP="004B69F8">
      <w:r w:rsidRPr="004E3EB6">
        <w:t>Det förväntade utfallet i de offentliga finanserna är delvis en förklaring av att konjunkturen är gynnsam. Justerar man dä</w:t>
      </w:r>
      <w:r w:rsidRPr="004E3EB6">
        <w:t>r</w:t>
      </w:r>
      <w:r w:rsidRPr="004E3EB6">
        <w:t>till för att resursutnyttjandet inte är i linje med ekonomins potential så hävdar regeringen att det strukturella sp</w:t>
      </w:r>
      <w:r w:rsidRPr="004E3EB6">
        <w:t>a</w:t>
      </w:r>
      <w:r w:rsidRPr="004E3EB6">
        <w:t xml:space="preserve">randet, efter justering i förhållande till det </w:t>
      </w:r>
      <w:r w:rsidR="00D72144" w:rsidRPr="004E3EB6">
        <w:t xml:space="preserve">s.k. </w:t>
      </w:r>
      <w:r w:rsidRPr="004E3EB6">
        <w:t>BNP-gapet, uppgår till 2,6 procent för femårsper</w:t>
      </w:r>
      <w:r w:rsidRPr="004E3EB6">
        <w:t>i</w:t>
      </w:r>
      <w:r w:rsidRPr="004E3EB6">
        <w:t xml:space="preserve">oden. </w:t>
      </w:r>
    </w:p>
    <w:p w:rsidR="00C90039" w:rsidRPr="004E3EB6" w:rsidRDefault="00C90039" w:rsidP="007160D2">
      <w:pPr>
        <w:pStyle w:val="Normaltindrag"/>
      </w:pPr>
      <w:r w:rsidRPr="004E3EB6">
        <w:t>Det finns dock en brist i hela regeringens beräkning, och det är att man tillgodoräknar sig intäkterna i premiepension</w:t>
      </w:r>
      <w:r w:rsidRPr="004E3EB6">
        <w:t>s</w:t>
      </w:r>
      <w:r w:rsidRPr="004E3EB6">
        <w:t>systemet i sitt eget sparande. Detta sparande är dock att b</w:t>
      </w:r>
      <w:r w:rsidRPr="004E3EB6">
        <w:t>e</w:t>
      </w:r>
      <w:r w:rsidRPr="004E3EB6">
        <w:t>trakta som hushållens privata pensionssparande, enligt Eurostats definitioner. Eur</w:t>
      </w:r>
      <w:r w:rsidRPr="004E3EB6">
        <w:t>o</w:t>
      </w:r>
      <w:r w:rsidRPr="004E3EB6">
        <w:t>stat har bett den svenska regeringen att följa denna klassificering, men regeringen har hittills vägrat ändra sitt beräkning</w:t>
      </w:r>
      <w:r w:rsidRPr="004E3EB6">
        <w:t>s</w:t>
      </w:r>
      <w:r w:rsidRPr="004E3EB6">
        <w:t>sätt. Räknar man bort premiepensionsa</w:t>
      </w:r>
      <w:r w:rsidRPr="004E3EB6">
        <w:t>v</w:t>
      </w:r>
      <w:r w:rsidRPr="004E3EB6">
        <w:t>sättning</w:t>
      </w:r>
      <w:r w:rsidR="00D72144" w:rsidRPr="004E3EB6">
        <w:t xml:space="preserve">arna, som uppgår till mellan 25 och </w:t>
      </w:r>
      <w:r w:rsidRPr="004E3EB6">
        <w:t>34 miljarder kronor per år, min</w:t>
      </w:r>
      <w:r w:rsidRPr="004E3EB6">
        <w:t>s</w:t>
      </w:r>
      <w:r w:rsidRPr="004E3EB6">
        <w:t xml:space="preserve">kar det finansiella sparandet i offentlig sektor med omkring </w:t>
      </w:r>
      <w:r w:rsidR="00D72144" w:rsidRPr="004E3EB6">
        <w:t>1</w:t>
      </w:r>
      <w:r w:rsidRPr="004E3EB6">
        <w:t xml:space="preserve"> procentenhet av BNP per år.</w:t>
      </w:r>
    </w:p>
    <w:p w:rsidR="00C90039" w:rsidRPr="004E3EB6" w:rsidRDefault="00C90039" w:rsidP="007160D2">
      <w:pPr>
        <w:pStyle w:val="Normaltindrag"/>
      </w:pPr>
      <w:r w:rsidRPr="004E3EB6">
        <w:t>Detta medför att regeringen inte under något enskilt år väntas nå upp till sin egen målsättning om detta tas i beakta</w:t>
      </w:r>
      <w:r w:rsidRPr="004E3EB6">
        <w:t>n</w:t>
      </w:r>
      <w:r w:rsidRPr="004E3EB6">
        <w:t>de.</w:t>
      </w:r>
    </w:p>
    <w:p w:rsidR="00C90039" w:rsidRPr="004E3EB6" w:rsidRDefault="00C90039" w:rsidP="007160D2">
      <w:pPr>
        <w:pStyle w:val="Rubrik3"/>
      </w:pPr>
      <w:bookmarkStart w:id="183" w:name="_Toc71311879"/>
      <w:bookmarkStart w:id="184" w:name="_Toc102750261"/>
      <w:bookmarkStart w:id="185" w:name="_Toc134370264"/>
      <w:bookmarkStart w:id="186" w:name="_Toc135027616"/>
      <w:bookmarkStart w:id="187" w:name="_Toc135114359"/>
      <w:r w:rsidRPr="004E3EB6">
        <w:t>Sysselsättningsmålet uppnås inte ens till år 2050</w:t>
      </w:r>
      <w:bookmarkEnd w:id="183"/>
      <w:bookmarkEnd w:id="184"/>
      <w:bookmarkEnd w:id="185"/>
      <w:bookmarkEnd w:id="186"/>
      <w:bookmarkEnd w:id="187"/>
    </w:p>
    <w:p w:rsidR="00C90039" w:rsidRPr="004E3EB6" w:rsidRDefault="00C90039" w:rsidP="007160D2">
      <w:r w:rsidRPr="004E3EB6">
        <w:t>Socialdemokraternas mål var att 80 procent av befol</w:t>
      </w:r>
      <w:r w:rsidRPr="004E3EB6">
        <w:t>k</w:t>
      </w:r>
      <w:r w:rsidRPr="004E3EB6">
        <w:t>ningen mellan 20 och 64 år skulle vara reguljärt sysse</w:t>
      </w:r>
      <w:r w:rsidRPr="004E3EB6">
        <w:t>l</w:t>
      </w:r>
      <w:r w:rsidRPr="004E3EB6">
        <w:t>satt senast år 2004. Som reguljärt sysselsatt räknas inte de personer som är sysselsatta i arbetsmarknadspolitiska åtgärder. Däremot rä</w:t>
      </w:r>
      <w:r w:rsidRPr="004E3EB6">
        <w:t>k</w:t>
      </w:r>
      <w:r w:rsidRPr="004E3EB6">
        <w:t>nas många sjukskrivna fortfarande som sysselsatta, liksom alla föräldralediga, friårslediga och vissa stud</w:t>
      </w:r>
      <w:r w:rsidRPr="004E3EB6">
        <w:t>e</w:t>
      </w:r>
      <w:r w:rsidRPr="004E3EB6">
        <w:t xml:space="preserve">rande. </w:t>
      </w:r>
    </w:p>
    <w:p w:rsidR="00C90039" w:rsidRPr="004E3EB6" w:rsidRDefault="00C90039" w:rsidP="007160D2">
      <w:pPr>
        <w:pStyle w:val="Normaltindrag"/>
      </w:pPr>
      <w:r w:rsidRPr="004E3EB6">
        <w:t xml:space="preserve">År 2004 var ungefär 4,2 miljoner personer i denna åldersgrupp reguljärt </w:t>
      </w:r>
      <w:r w:rsidRPr="004E3EB6">
        <w:rPr>
          <w:spacing w:val="-2"/>
          <w:szCs w:val="19"/>
        </w:rPr>
        <w:t>sysselsatta, vilket motsvarar en sysselsättningsgrad på 77,2 procent. I år b</w:t>
      </w:r>
      <w:r w:rsidRPr="004E3EB6">
        <w:rPr>
          <w:spacing w:val="-2"/>
          <w:szCs w:val="19"/>
        </w:rPr>
        <w:t>e</w:t>
      </w:r>
      <w:r w:rsidRPr="004E3EB6">
        <w:rPr>
          <w:spacing w:val="-2"/>
          <w:szCs w:val="19"/>
        </w:rPr>
        <w:t>döms sysselsättningsgraden enligt budgetpropositionen uppgå till 77,8 pr</w:t>
      </w:r>
      <w:r w:rsidRPr="004E3EB6">
        <w:rPr>
          <w:spacing w:val="-2"/>
          <w:szCs w:val="19"/>
        </w:rPr>
        <w:t>o</w:t>
      </w:r>
      <w:r w:rsidRPr="004E3EB6">
        <w:rPr>
          <w:spacing w:val="-2"/>
          <w:szCs w:val="19"/>
        </w:rPr>
        <w:t xml:space="preserve">cent. </w:t>
      </w:r>
    </w:p>
    <w:p w:rsidR="00C90039" w:rsidRPr="004E3EB6" w:rsidRDefault="00C90039" w:rsidP="007160D2">
      <w:pPr>
        <w:pStyle w:val="Normaltindrag"/>
      </w:pPr>
      <w:r w:rsidRPr="004E3EB6">
        <w:t xml:space="preserve">Under perioden fram till 2008 räknar </w:t>
      </w:r>
      <w:r w:rsidR="00D72144" w:rsidRPr="004E3EB6">
        <w:t xml:space="preserve">Finansdepartementet </w:t>
      </w:r>
      <w:r w:rsidRPr="004E3EB6">
        <w:t>med att trenden ska fortsätta uppåt, så att sysselsättningsgr</w:t>
      </w:r>
      <w:r w:rsidRPr="004E3EB6">
        <w:t>a</w:t>
      </w:r>
      <w:r w:rsidRPr="004E3EB6">
        <w:t>den når upp till 78,6 procent under 2008. Bedömningen är betydligt högre än den som gjordes i höstens budge</w:t>
      </w:r>
      <w:r w:rsidRPr="004E3EB6">
        <w:t>t</w:t>
      </w:r>
      <w:r w:rsidRPr="004E3EB6">
        <w:t>proposition. Den största skil</w:t>
      </w:r>
      <w:r w:rsidRPr="004E3EB6">
        <w:t>l</w:t>
      </w:r>
      <w:r w:rsidRPr="004E3EB6">
        <w:t>naden är emellertid att 2005 års utfall blev bättre än väntat och att regeringen därför räknar med att utvecklingen under innev</w:t>
      </w:r>
      <w:r w:rsidRPr="004E3EB6">
        <w:t>a</w:t>
      </w:r>
      <w:r w:rsidRPr="004E3EB6">
        <w:t xml:space="preserve">rande och nästa år också </w:t>
      </w:r>
      <w:r w:rsidR="006C1B8D" w:rsidRPr="004E3EB6">
        <w:t>ska</w:t>
      </w:r>
      <w:r w:rsidRPr="004E3EB6">
        <w:t xml:space="preserve"> bli något bättre. Det skulle ändå saknas omkring 130 000 regu</w:t>
      </w:r>
      <w:r w:rsidRPr="004E3EB6">
        <w:t>l</w:t>
      </w:r>
      <w:r w:rsidRPr="004E3EB6">
        <w:t xml:space="preserve">järt sysselsatta för att målet ska nås år 2008. </w:t>
      </w:r>
    </w:p>
    <w:p w:rsidR="00C90039" w:rsidRPr="004E3EB6" w:rsidRDefault="00C90039" w:rsidP="007160D2">
      <w:pPr>
        <w:pStyle w:val="Normaltindrag"/>
      </w:pPr>
      <w:r w:rsidRPr="004E3EB6">
        <w:t>I höstens budgetproposition redovisades en översiktlig långsiktskalkyl som sträcker sig ända till år 2050. Den bygger i stora drag på den förväntade b</w:t>
      </w:r>
      <w:r w:rsidRPr="004E3EB6">
        <w:t>e</w:t>
      </w:r>
      <w:r w:rsidRPr="004E3EB6">
        <w:t>folkningsu</w:t>
      </w:r>
      <w:r w:rsidRPr="004E3EB6">
        <w:t>t</w:t>
      </w:r>
      <w:r w:rsidRPr="004E3EB6">
        <w:t>vecklingen och oförändrad sysselsättningsgrad bland olika grupper i befolkningen efter 2008. En mer optimistisk beräkning görs också av effe</w:t>
      </w:r>
      <w:r w:rsidRPr="004E3EB6">
        <w:t>k</w:t>
      </w:r>
      <w:r w:rsidRPr="004E3EB6">
        <w:t>ten av en antagen förbättrad integration av utrikesfödda svenskar på arbet</w:t>
      </w:r>
      <w:r w:rsidRPr="004E3EB6">
        <w:t>s</w:t>
      </w:r>
      <w:r w:rsidRPr="004E3EB6">
        <w:t xml:space="preserve">marknaden. </w:t>
      </w:r>
    </w:p>
    <w:p w:rsidR="00C90039" w:rsidRPr="004E3EB6" w:rsidRDefault="00C90039" w:rsidP="007160D2">
      <w:pPr>
        <w:pStyle w:val="Normaltindrag"/>
      </w:pPr>
      <w:r w:rsidRPr="004E3EB6">
        <w:t>Inte ens i denna mer optimistiska långsiktskalkyl nås sy</w:t>
      </w:r>
      <w:r w:rsidRPr="004E3EB6">
        <w:t>s</w:t>
      </w:r>
      <w:r w:rsidRPr="004E3EB6">
        <w:t>selsättningsmålet till år 2050. I</w:t>
      </w:r>
      <w:r w:rsidR="00D72144" w:rsidRPr="004E3EB6">
        <w:t xml:space="preserve"> </w:t>
      </w:r>
      <w:r w:rsidRPr="004E3EB6">
        <w:t>stället väntas sysselsättningen som bäst uppgå till 78 procent. Även om många invändningar kan riktas mot antaganden i denna typ av lån</w:t>
      </w:r>
      <w:r w:rsidRPr="004E3EB6">
        <w:t>g</w:t>
      </w:r>
      <w:r w:rsidRPr="004E3EB6">
        <w:t>siktiga kalk</w:t>
      </w:r>
      <w:r w:rsidRPr="004E3EB6">
        <w:t>y</w:t>
      </w:r>
      <w:r w:rsidRPr="004E3EB6">
        <w:t>ler måste man, tills något annat har framkommit, förutsätta att de är gjorda efter bästa förmåga av personer specialiserade på just denna typ av beräkningar. Snarare ligger det i farans rik</w:t>
      </w:r>
      <w:r w:rsidRPr="004E3EB6">
        <w:t>t</w:t>
      </w:r>
      <w:r w:rsidRPr="004E3EB6">
        <w:t>ning att även dessa kalkyler är för optimistiska.</w:t>
      </w:r>
    </w:p>
    <w:p w:rsidR="00C90039" w:rsidRPr="004E3EB6" w:rsidRDefault="00C90039" w:rsidP="007160D2">
      <w:pPr>
        <w:pStyle w:val="Normaltindrag"/>
      </w:pPr>
      <w:r w:rsidRPr="004E3EB6">
        <w:t>Både de kortsiktiga bedömningarna fram till år 2008 och de mer långsikt</w:t>
      </w:r>
      <w:r w:rsidRPr="004E3EB6">
        <w:t>i</w:t>
      </w:r>
      <w:r w:rsidRPr="004E3EB6">
        <w:t>ga kalkylerna visar alltså med all tydlighet att den nuvarande socialdemokr</w:t>
      </w:r>
      <w:r w:rsidRPr="004E3EB6">
        <w:t>a</w:t>
      </w:r>
      <w:r w:rsidRPr="004E3EB6">
        <w:t>tiska politiken inte duger. En ökad sysselsättning (fler arbetade timmar) är helt avg</w:t>
      </w:r>
      <w:r w:rsidRPr="004E3EB6">
        <w:t>ö</w:t>
      </w:r>
      <w:r w:rsidRPr="004E3EB6">
        <w:t>rande för den framtida välfärdsutvecklingen. Det är hög tid för en kursändring där kraftfulla åtgärder vidtas för att öka drivkra</w:t>
      </w:r>
      <w:r w:rsidRPr="004E3EB6">
        <w:t>f</w:t>
      </w:r>
      <w:r w:rsidRPr="004E3EB6">
        <w:t>terna för arbete och företaga</w:t>
      </w:r>
      <w:r w:rsidRPr="004E3EB6">
        <w:t>n</w:t>
      </w:r>
      <w:r w:rsidRPr="004E3EB6">
        <w:t xml:space="preserve">de. </w:t>
      </w:r>
    </w:p>
    <w:p w:rsidR="00C90039" w:rsidRPr="004E3EB6" w:rsidRDefault="002427E3" w:rsidP="00411202">
      <w:pPr>
        <w:pStyle w:val="Tabellochbildrubrik"/>
      </w:pPr>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6</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2</w:t>
      </w:r>
      <w:r w:rsidR="00C90039" w:rsidRPr="004E3EB6">
        <w:fldChar w:fldCharType="end"/>
      </w:r>
      <w:r w:rsidR="00C90039" w:rsidRPr="004E3EB6">
        <w:t xml:space="preserve"> Reguljär sysselsättningsgrad 1993–2050 enligt regeringens optimistiska scenario</w:t>
      </w:r>
    </w:p>
    <w:p w:rsidR="00C90039" w:rsidRPr="004E3EB6" w:rsidRDefault="00C90039" w:rsidP="00411202">
      <w:pPr>
        <w:pStyle w:val="Tabellochbild-underrubrik"/>
      </w:pPr>
      <w:r w:rsidRPr="004E3EB6">
        <w:t>I procent av befolkningen i åldern 20–64 år</w:t>
      </w:r>
    </w:p>
    <w:p w:rsidR="00C90039" w:rsidRPr="004E3EB6" w:rsidRDefault="004E3EB6" w:rsidP="00A844FC">
      <w:pPr>
        <w:pStyle w:val="Tabell-fotnot"/>
        <w:spacing w:line="240" w:lineRule="atLeast"/>
      </w:pPr>
      <w:r w:rsidRPr="004E3EB6">
        <w:rPr>
          <w:noProof/>
        </w:rPr>
        <mc:AlternateContent>
          <mc:Choice Requires="wpc">
            <w:drawing>
              <wp:inline distT="0" distB="0" distL="0" distR="0">
                <wp:extent cx="2647950" cy="2860675"/>
                <wp:effectExtent l="0" t="0" r="0" b="0"/>
                <wp:docPr id="1205" name="Arbetsyta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2766527" name="Rectangle 1206"/>
                        <wps:cNvSpPr>
                          <a:spLocks noChangeArrowheads="1"/>
                        </wps:cNvSpPr>
                        <wps:spPr bwMode="auto">
                          <a:xfrm>
                            <a:off x="0" y="1270"/>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927587024" name="Rectangle 1207"/>
                        <wps:cNvSpPr>
                          <a:spLocks noChangeArrowheads="1"/>
                        </wps:cNvSpPr>
                        <wps:spPr bwMode="auto">
                          <a:xfrm>
                            <a:off x="44450" y="44450"/>
                            <a:ext cx="2555240" cy="255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676401" name="Freeform 1208"/>
                        <wps:cNvSpPr>
                          <a:spLocks noEditPoints="1"/>
                        </wps:cNvSpPr>
                        <wps:spPr bwMode="auto">
                          <a:xfrm>
                            <a:off x="246380" y="1861820"/>
                            <a:ext cx="2261235" cy="1905"/>
                          </a:xfrm>
                          <a:custGeom>
                            <a:avLst/>
                            <a:gdLst>
                              <a:gd name="T0" fmla="*/ 392 w 24605"/>
                              <a:gd name="T1" fmla="*/ 0 h 22"/>
                              <a:gd name="T2" fmla="*/ 776 w 24605"/>
                              <a:gd name="T3" fmla="*/ 0 h 22"/>
                              <a:gd name="T4" fmla="*/ 1168 w 24605"/>
                              <a:gd name="T5" fmla="*/ 8 h 22"/>
                              <a:gd name="T6" fmla="*/ 1545 w 24605"/>
                              <a:gd name="T7" fmla="*/ 16 h 22"/>
                              <a:gd name="T8" fmla="*/ 1929 w 24605"/>
                              <a:gd name="T9" fmla="*/ 16 h 22"/>
                              <a:gd name="T10" fmla="*/ 2305 w 24605"/>
                              <a:gd name="T11" fmla="*/ 8 h 22"/>
                              <a:gd name="T12" fmla="*/ 2697 w 24605"/>
                              <a:gd name="T13" fmla="*/ 0 h 22"/>
                              <a:gd name="T14" fmla="*/ 3113 w 24605"/>
                              <a:gd name="T15" fmla="*/ 1 h 22"/>
                              <a:gd name="T16" fmla="*/ 3498 w 24605"/>
                              <a:gd name="T17" fmla="*/ 1 h 22"/>
                              <a:gd name="T18" fmla="*/ 3890 w 24605"/>
                              <a:gd name="T19" fmla="*/ 9 h 22"/>
                              <a:gd name="T20" fmla="*/ 4266 w 24605"/>
                              <a:gd name="T21" fmla="*/ 17 h 22"/>
                              <a:gd name="T22" fmla="*/ 4650 w 24605"/>
                              <a:gd name="T23" fmla="*/ 17 h 22"/>
                              <a:gd name="T24" fmla="*/ 5026 w 24605"/>
                              <a:gd name="T25" fmla="*/ 9 h 22"/>
                              <a:gd name="T26" fmla="*/ 5418 w 24605"/>
                              <a:gd name="T27" fmla="*/ 1 h 22"/>
                              <a:gd name="T28" fmla="*/ 5835 w 24605"/>
                              <a:gd name="T29" fmla="*/ 1 h 22"/>
                              <a:gd name="T30" fmla="*/ 6219 w 24605"/>
                              <a:gd name="T31" fmla="*/ 1 h 22"/>
                              <a:gd name="T32" fmla="*/ 6611 w 24605"/>
                              <a:gd name="T33" fmla="*/ 9 h 22"/>
                              <a:gd name="T34" fmla="*/ 6987 w 24605"/>
                              <a:gd name="T35" fmla="*/ 18 h 22"/>
                              <a:gd name="T36" fmla="*/ 7371 w 24605"/>
                              <a:gd name="T37" fmla="*/ 18 h 22"/>
                              <a:gd name="T38" fmla="*/ 7748 w 24605"/>
                              <a:gd name="T39" fmla="*/ 10 h 22"/>
                              <a:gd name="T40" fmla="*/ 8140 w 24605"/>
                              <a:gd name="T41" fmla="*/ 2 h 22"/>
                              <a:gd name="T42" fmla="*/ 8556 w 24605"/>
                              <a:gd name="T43" fmla="*/ 2 h 22"/>
                              <a:gd name="T44" fmla="*/ 8940 w 24605"/>
                              <a:gd name="T45" fmla="*/ 2 h 22"/>
                              <a:gd name="T46" fmla="*/ 9332 w 24605"/>
                              <a:gd name="T47" fmla="*/ 10 h 22"/>
                              <a:gd name="T48" fmla="*/ 9709 w 24605"/>
                              <a:gd name="T49" fmla="*/ 18 h 22"/>
                              <a:gd name="T50" fmla="*/ 10093 w 24605"/>
                              <a:gd name="T51" fmla="*/ 18 h 22"/>
                              <a:gd name="T52" fmla="*/ 10469 w 24605"/>
                              <a:gd name="T53" fmla="*/ 10 h 22"/>
                              <a:gd name="T54" fmla="*/ 10861 w 24605"/>
                              <a:gd name="T55" fmla="*/ 2 h 22"/>
                              <a:gd name="T56" fmla="*/ 11277 w 24605"/>
                              <a:gd name="T57" fmla="*/ 3 h 22"/>
                              <a:gd name="T58" fmla="*/ 11662 w 24605"/>
                              <a:gd name="T59" fmla="*/ 3 h 22"/>
                              <a:gd name="T60" fmla="*/ 12054 w 24605"/>
                              <a:gd name="T61" fmla="*/ 11 h 22"/>
                              <a:gd name="T62" fmla="*/ 12430 w 24605"/>
                              <a:gd name="T63" fmla="*/ 19 h 22"/>
                              <a:gd name="T64" fmla="*/ 12814 w 24605"/>
                              <a:gd name="T65" fmla="*/ 19 h 22"/>
                              <a:gd name="T66" fmla="*/ 13190 w 24605"/>
                              <a:gd name="T67" fmla="*/ 11 h 22"/>
                              <a:gd name="T68" fmla="*/ 13583 w 24605"/>
                              <a:gd name="T69" fmla="*/ 3 h 22"/>
                              <a:gd name="T70" fmla="*/ 13999 w 24605"/>
                              <a:gd name="T71" fmla="*/ 3 h 22"/>
                              <a:gd name="T72" fmla="*/ 14383 w 24605"/>
                              <a:gd name="T73" fmla="*/ 3 h 22"/>
                              <a:gd name="T74" fmla="*/ 14775 w 24605"/>
                              <a:gd name="T75" fmla="*/ 11 h 22"/>
                              <a:gd name="T76" fmla="*/ 15151 w 24605"/>
                              <a:gd name="T77" fmla="*/ 20 h 22"/>
                              <a:gd name="T78" fmla="*/ 15536 w 24605"/>
                              <a:gd name="T79" fmla="*/ 20 h 22"/>
                              <a:gd name="T80" fmla="*/ 15912 w 24605"/>
                              <a:gd name="T81" fmla="*/ 12 h 22"/>
                              <a:gd name="T82" fmla="*/ 16304 w 24605"/>
                              <a:gd name="T83" fmla="*/ 4 h 22"/>
                              <a:gd name="T84" fmla="*/ 16720 w 24605"/>
                              <a:gd name="T85" fmla="*/ 4 h 22"/>
                              <a:gd name="T86" fmla="*/ 17104 w 24605"/>
                              <a:gd name="T87" fmla="*/ 4 h 22"/>
                              <a:gd name="T88" fmla="*/ 17497 w 24605"/>
                              <a:gd name="T89" fmla="*/ 12 h 22"/>
                              <a:gd name="T90" fmla="*/ 17873 w 24605"/>
                              <a:gd name="T91" fmla="*/ 20 h 22"/>
                              <a:gd name="T92" fmla="*/ 18257 w 24605"/>
                              <a:gd name="T93" fmla="*/ 21 h 22"/>
                              <a:gd name="T94" fmla="*/ 18633 w 24605"/>
                              <a:gd name="T95" fmla="*/ 13 h 22"/>
                              <a:gd name="T96" fmla="*/ 19025 w 24605"/>
                              <a:gd name="T97" fmla="*/ 5 h 22"/>
                              <a:gd name="T98" fmla="*/ 19442 w 24605"/>
                              <a:gd name="T99" fmla="*/ 5 h 22"/>
                              <a:gd name="T100" fmla="*/ 19826 w 24605"/>
                              <a:gd name="T101" fmla="*/ 5 h 22"/>
                              <a:gd name="T102" fmla="*/ 20218 w 24605"/>
                              <a:gd name="T103" fmla="*/ 13 h 22"/>
                              <a:gd name="T104" fmla="*/ 20594 w 24605"/>
                              <a:gd name="T105" fmla="*/ 21 h 22"/>
                              <a:gd name="T106" fmla="*/ 20979 w 24605"/>
                              <a:gd name="T107" fmla="*/ 21 h 22"/>
                              <a:gd name="T108" fmla="*/ 21355 w 24605"/>
                              <a:gd name="T109" fmla="*/ 13 h 22"/>
                              <a:gd name="T110" fmla="*/ 21747 w 24605"/>
                              <a:gd name="T111" fmla="*/ 6 h 22"/>
                              <a:gd name="T112" fmla="*/ 22163 w 24605"/>
                              <a:gd name="T113" fmla="*/ 6 h 22"/>
                              <a:gd name="T114" fmla="*/ 22547 w 24605"/>
                              <a:gd name="T115" fmla="*/ 6 h 22"/>
                              <a:gd name="T116" fmla="*/ 22940 w 24605"/>
                              <a:gd name="T117" fmla="*/ 14 h 22"/>
                              <a:gd name="T118" fmla="*/ 23316 w 24605"/>
                              <a:gd name="T119" fmla="*/ 22 h 22"/>
                              <a:gd name="T120" fmla="*/ 23700 w 24605"/>
                              <a:gd name="T121" fmla="*/ 22 h 22"/>
                              <a:gd name="T122" fmla="*/ 24076 w 24605"/>
                              <a:gd name="T123" fmla="*/ 14 h 22"/>
                              <a:gd name="T124" fmla="*/ 24469 w 24605"/>
                              <a:gd name="T125"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605" h="22">
                                <a:moveTo>
                                  <a:pt x="8" y="0"/>
                                </a:moveTo>
                                <a:lnTo>
                                  <a:pt x="8" y="0"/>
                                </a:lnTo>
                                <a:cubicBezTo>
                                  <a:pt x="12" y="0"/>
                                  <a:pt x="16" y="3"/>
                                  <a:pt x="16" y="8"/>
                                </a:cubicBezTo>
                                <a:cubicBezTo>
                                  <a:pt x="16" y="12"/>
                                  <a:pt x="12" y="16"/>
                                  <a:pt x="8" y="16"/>
                                </a:cubicBezTo>
                                <a:lnTo>
                                  <a:pt x="8" y="16"/>
                                </a:lnTo>
                                <a:cubicBezTo>
                                  <a:pt x="3" y="16"/>
                                  <a:pt x="0" y="12"/>
                                  <a:pt x="0" y="8"/>
                                </a:cubicBezTo>
                                <a:cubicBezTo>
                                  <a:pt x="0" y="3"/>
                                  <a:pt x="3" y="0"/>
                                  <a:pt x="8" y="0"/>
                                </a:cubicBezTo>
                                <a:close/>
                                <a:moveTo>
                                  <a:pt x="40" y="0"/>
                                </a:moveTo>
                                <a:lnTo>
                                  <a:pt x="40" y="0"/>
                                </a:lnTo>
                                <a:cubicBezTo>
                                  <a:pt x="44" y="0"/>
                                  <a:pt x="48" y="3"/>
                                  <a:pt x="48" y="8"/>
                                </a:cubicBezTo>
                                <a:cubicBezTo>
                                  <a:pt x="48" y="12"/>
                                  <a:pt x="44" y="16"/>
                                  <a:pt x="40" y="16"/>
                                </a:cubicBezTo>
                                <a:lnTo>
                                  <a:pt x="40" y="16"/>
                                </a:lnTo>
                                <a:cubicBezTo>
                                  <a:pt x="35" y="16"/>
                                  <a:pt x="32" y="12"/>
                                  <a:pt x="32" y="8"/>
                                </a:cubicBezTo>
                                <a:cubicBezTo>
                                  <a:pt x="32" y="3"/>
                                  <a:pt x="35" y="0"/>
                                  <a:pt x="40" y="0"/>
                                </a:cubicBezTo>
                                <a:close/>
                                <a:moveTo>
                                  <a:pt x="72" y="0"/>
                                </a:moveTo>
                                <a:lnTo>
                                  <a:pt x="72" y="0"/>
                                </a:lnTo>
                                <a:cubicBezTo>
                                  <a:pt x="76" y="0"/>
                                  <a:pt x="80" y="3"/>
                                  <a:pt x="80" y="8"/>
                                </a:cubicBezTo>
                                <a:cubicBezTo>
                                  <a:pt x="80" y="12"/>
                                  <a:pt x="76" y="16"/>
                                  <a:pt x="72" y="16"/>
                                </a:cubicBezTo>
                                <a:lnTo>
                                  <a:pt x="72" y="16"/>
                                </a:lnTo>
                                <a:cubicBezTo>
                                  <a:pt x="67" y="16"/>
                                  <a:pt x="64" y="12"/>
                                  <a:pt x="64" y="8"/>
                                </a:cubicBezTo>
                                <a:cubicBezTo>
                                  <a:pt x="64" y="3"/>
                                  <a:pt x="67" y="0"/>
                                  <a:pt x="72" y="0"/>
                                </a:cubicBezTo>
                                <a:close/>
                                <a:moveTo>
                                  <a:pt x="104" y="0"/>
                                </a:moveTo>
                                <a:lnTo>
                                  <a:pt x="104" y="0"/>
                                </a:lnTo>
                                <a:cubicBezTo>
                                  <a:pt x="108" y="0"/>
                                  <a:pt x="112" y="3"/>
                                  <a:pt x="112" y="8"/>
                                </a:cubicBezTo>
                                <a:cubicBezTo>
                                  <a:pt x="112" y="12"/>
                                  <a:pt x="108" y="16"/>
                                  <a:pt x="104" y="16"/>
                                </a:cubicBezTo>
                                <a:lnTo>
                                  <a:pt x="104" y="16"/>
                                </a:lnTo>
                                <a:cubicBezTo>
                                  <a:pt x="99" y="16"/>
                                  <a:pt x="96" y="12"/>
                                  <a:pt x="96" y="8"/>
                                </a:cubicBezTo>
                                <a:cubicBezTo>
                                  <a:pt x="96" y="3"/>
                                  <a:pt x="99" y="0"/>
                                  <a:pt x="104" y="0"/>
                                </a:cubicBezTo>
                                <a:close/>
                                <a:moveTo>
                                  <a:pt x="136" y="0"/>
                                </a:moveTo>
                                <a:lnTo>
                                  <a:pt x="136" y="0"/>
                                </a:lnTo>
                                <a:cubicBezTo>
                                  <a:pt x="140" y="0"/>
                                  <a:pt x="144" y="3"/>
                                  <a:pt x="144" y="8"/>
                                </a:cubicBezTo>
                                <a:cubicBezTo>
                                  <a:pt x="144" y="12"/>
                                  <a:pt x="140" y="16"/>
                                  <a:pt x="136" y="16"/>
                                </a:cubicBezTo>
                                <a:lnTo>
                                  <a:pt x="136" y="16"/>
                                </a:lnTo>
                                <a:cubicBezTo>
                                  <a:pt x="131" y="16"/>
                                  <a:pt x="128" y="12"/>
                                  <a:pt x="128" y="8"/>
                                </a:cubicBezTo>
                                <a:cubicBezTo>
                                  <a:pt x="128" y="3"/>
                                  <a:pt x="131" y="0"/>
                                  <a:pt x="136" y="0"/>
                                </a:cubicBezTo>
                                <a:close/>
                                <a:moveTo>
                                  <a:pt x="168" y="0"/>
                                </a:moveTo>
                                <a:lnTo>
                                  <a:pt x="168" y="0"/>
                                </a:lnTo>
                                <a:cubicBezTo>
                                  <a:pt x="172" y="0"/>
                                  <a:pt x="176" y="3"/>
                                  <a:pt x="176" y="8"/>
                                </a:cubicBezTo>
                                <a:cubicBezTo>
                                  <a:pt x="176" y="12"/>
                                  <a:pt x="172" y="16"/>
                                  <a:pt x="168" y="16"/>
                                </a:cubicBezTo>
                                <a:lnTo>
                                  <a:pt x="168" y="16"/>
                                </a:lnTo>
                                <a:cubicBezTo>
                                  <a:pt x="163" y="16"/>
                                  <a:pt x="160" y="12"/>
                                  <a:pt x="160" y="8"/>
                                </a:cubicBezTo>
                                <a:cubicBezTo>
                                  <a:pt x="160" y="3"/>
                                  <a:pt x="163" y="0"/>
                                  <a:pt x="168" y="0"/>
                                </a:cubicBezTo>
                                <a:close/>
                                <a:moveTo>
                                  <a:pt x="200" y="0"/>
                                </a:moveTo>
                                <a:lnTo>
                                  <a:pt x="200" y="0"/>
                                </a:lnTo>
                                <a:cubicBezTo>
                                  <a:pt x="204" y="0"/>
                                  <a:pt x="208" y="3"/>
                                  <a:pt x="208" y="8"/>
                                </a:cubicBezTo>
                                <a:cubicBezTo>
                                  <a:pt x="208" y="12"/>
                                  <a:pt x="204" y="16"/>
                                  <a:pt x="200" y="16"/>
                                </a:cubicBezTo>
                                <a:lnTo>
                                  <a:pt x="200" y="16"/>
                                </a:lnTo>
                                <a:cubicBezTo>
                                  <a:pt x="195" y="16"/>
                                  <a:pt x="192" y="12"/>
                                  <a:pt x="192" y="8"/>
                                </a:cubicBezTo>
                                <a:cubicBezTo>
                                  <a:pt x="192" y="3"/>
                                  <a:pt x="195" y="0"/>
                                  <a:pt x="200" y="0"/>
                                </a:cubicBezTo>
                                <a:close/>
                                <a:moveTo>
                                  <a:pt x="232" y="0"/>
                                </a:moveTo>
                                <a:lnTo>
                                  <a:pt x="232" y="0"/>
                                </a:lnTo>
                                <a:cubicBezTo>
                                  <a:pt x="236" y="0"/>
                                  <a:pt x="240" y="3"/>
                                  <a:pt x="240" y="8"/>
                                </a:cubicBezTo>
                                <a:cubicBezTo>
                                  <a:pt x="240" y="12"/>
                                  <a:pt x="236" y="16"/>
                                  <a:pt x="232" y="16"/>
                                </a:cubicBezTo>
                                <a:lnTo>
                                  <a:pt x="232" y="16"/>
                                </a:lnTo>
                                <a:cubicBezTo>
                                  <a:pt x="227" y="16"/>
                                  <a:pt x="224" y="12"/>
                                  <a:pt x="224" y="8"/>
                                </a:cubicBezTo>
                                <a:cubicBezTo>
                                  <a:pt x="224" y="3"/>
                                  <a:pt x="227" y="0"/>
                                  <a:pt x="232" y="0"/>
                                </a:cubicBezTo>
                                <a:close/>
                                <a:moveTo>
                                  <a:pt x="264" y="0"/>
                                </a:moveTo>
                                <a:lnTo>
                                  <a:pt x="264" y="0"/>
                                </a:lnTo>
                                <a:cubicBezTo>
                                  <a:pt x="268" y="0"/>
                                  <a:pt x="272" y="3"/>
                                  <a:pt x="272" y="8"/>
                                </a:cubicBezTo>
                                <a:cubicBezTo>
                                  <a:pt x="272" y="12"/>
                                  <a:pt x="268" y="16"/>
                                  <a:pt x="264" y="16"/>
                                </a:cubicBezTo>
                                <a:lnTo>
                                  <a:pt x="264" y="16"/>
                                </a:lnTo>
                                <a:cubicBezTo>
                                  <a:pt x="260" y="16"/>
                                  <a:pt x="256" y="12"/>
                                  <a:pt x="256" y="8"/>
                                </a:cubicBezTo>
                                <a:cubicBezTo>
                                  <a:pt x="256" y="3"/>
                                  <a:pt x="260" y="0"/>
                                  <a:pt x="264" y="0"/>
                                </a:cubicBezTo>
                                <a:close/>
                                <a:moveTo>
                                  <a:pt x="296" y="0"/>
                                </a:moveTo>
                                <a:lnTo>
                                  <a:pt x="296" y="0"/>
                                </a:lnTo>
                                <a:cubicBezTo>
                                  <a:pt x="300" y="0"/>
                                  <a:pt x="304" y="3"/>
                                  <a:pt x="304" y="8"/>
                                </a:cubicBezTo>
                                <a:cubicBezTo>
                                  <a:pt x="304" y="12"/>
                                  <a:pt x="300" y="16"/>
                                  <a:pt x="296" y="16"/>
                                </a:cubicBezTo>
                                <a:lnTo>
                                  <a:pt x="296" y="16"/>
                                </a:lnTo>
                                <a:cubicBezTo>
                                  <a:pt x="292" y="16"/>
                                  <a:pt x="288" y="12"/>
                                  <a:pt x="288" y="8"/>
                                </a:cubicBezTo>
                                <a:cubicBezTo>
                                  <a:pt x="288" y="3"/>
                                  <a:pt x="292" y="0"/>
                                  <a:pt x="296" y="0"/>
                                </a:cubicBezTo>
                                <a:close/>
                                <a:moveTo>
                                  <a:pt x="328" y="0"/>
                                </a:moveTo>
                                <a:lnTo>
                                  <a:pt x="328" y="0"/>
                                </a:lnTo>
                                <a:cubicBezTo>
                                  <a:pt x="332" y="0"/>
                                  <a:pt x="336" y="3"/>
                                  <a:pt x="336" y="8"/>
                                </a:cubicBezTo>
                                <a:cubicBezTo>
                                  <a:pt x="336" y="12"/>
                                  <a:pt x="332" y="16"/>
                                  <a:pt x="328" y="16"/>
                                </a:cubicBezTo>
                                <a:lnTo>
                                  <a:pt x="328" y="16"/>
                                </a:lnTo>
                                <a:cubicBezTo>
                                  <a:pt x="324" y="16"/>
                                  <a:pt x="320" y="12"/>
                                  <a:pt x="320" y="8"/>
                                </a:cubicBezTo>
                                <a:cubicBezTo>
                                  <a:pt x="320" y="3"/>
                                  <a:pt x="324" y="0"/>
                                  <a:pt x="328" y="0"/>
                                </a:cubicBezTo>
                                <a:close/>
                                <a:moveTo>
                                  <a:pt x="360" y="0"/>
                                </a:moveTo>
                                <a:lnTo>
                                  <a:pt x="360" y="0"/>
                                </a:lnTo>
                                <a:cubicBezTo>
                                  <a:pt x="364" y="0"/>
                                  <a:pt x="368" y="3"/>
                                  <a:pt x="368" y="8"/>
                                </a:cubicBezTo>
                                <a:cubicBezTo>
                                  <a:pt x="368" y="12"/>
                                  <a:pt x="364" y="16"/>
                                  <a:pt x="360" y="16"/>
                                </a:cubicBezTo>
                                <a:lnTo>
                                  <a:pt x="360" y="16"/>
                                </a:lnTo>
                                <a:cubicBezTo>
                                  <a:pt x="356" y="16"/>
                                  <a:pt x="352" y="12"/>
                                  <a:pt x="352" y="8"/>
                                </a:cubicBezTo>
                                <a:cubicBezTo>
                                  <a:pt x="352" y="3"/>
                                  <a:pt x="356" y="0"/>
                                  <a:pt x="360" y="0"/>
                                </a:cubicBezTo>
                                <a:close/>
                                <a:moveTo>
                                  <a:pt x="392" y="0"/>
                                </a:moveTo>
                                <a:lnTo>
                                  <a:pt x="392" y="0"/>
                                </a:lnTo>
                                <a:cubicBezTo>
                                  <a:pt x="396" y="0"/>
                                  <a:pt x="400" y="3"/>
                                  <a:pt x="400" y="8"/>
                                </a:cubicBezTo>
                                <a:cubicBezTo>
                                  <a:pt x="400" y="12"/>
                                  <a:pt x="396" y="16"/>
                                  <a:pt x="392" y="16"/>
                                </a:cubicBezTo>
                                <a:lnTo>
                                  <a:pt x="392" y="16"/>
                                </a:lnTo>
                                <a:cubicBezTo>
                                  <a:pt x="388" y="16"/>
                                  <a:pt x="384" y="12"/>
                                  <a:pt x="384" y="8"/>
                                </a:cubicBezTo>
                                <a:cubicBezTo>
                                  <a:pt x="384" y="3"/>
                                  <a:pt x="388" y="0"/>
                                  <a:pt x="392" y="0"/>
                                </a:cubicBezTo>
                                <a:close/>
                                <a:moveTo>
                                  <a:pt x="424" y="0"/>
                                </a:moveTo>
                                <a:lnTo>
                                  <a:pt x="424" y="0"/>
                                </a:lnTo>
                                <a:cubicBezTo>
                                  <a:pt x="428" y="0"/>
                                  <a:pt x="432" y="3"/>
                                  <a:pt x="432" y="8"/>
                                </a:cubicBezTo>
                                <a:cubicBezTo>
                                  <a:pt x="432" y="12"/>
                                  <a:pt x="428" y="16"/>
                                  <a:pt x="424" y="16"/>
                                </a:cubicBezTo>
                                <a:lnTo>
                                  <a:pt x="424" y="16"/>
                                </a:lnTo>
                                <a:cubicBezTo>
                                  <a:pt x="420" y="16"/>
                                  <a:pt x="416" y="12"/>
                                  <a:pt x="416" y="8"/>
                                </a:cubicBezTo>
                                <a:cubicBezTo>
                                  <a:pt x="416" y="3"/>
                                  <a:pt x="420" y="0"/>
                                  <a:pt x="424" y="0"/>
                                </a:cubicBezTo>
                                <a:close/>
                                <a:moveTo>
                                  <a:pt x="456" y="0"/>
                                </a:moveTo>
                                <a:lnTo>
                                  <a:pt x="456" y="0"/>
                                </a:lnTo>
                                <a:cubicBezTo>
                                  <a:pt x="460" y="0"/>
                                  <a:pt x="464" y="3"/>
                                  <a:pt x="464" y="8"/>
                                </a:cubicBezTo>
                                <a:cubicBezTo>
                                  <a:pt x="464" y="12"/>
                                  <a:pt x="460" y="16"/>
                                  <a:pt x="456" y="16"/>
                                </a:cubicBezTo>
                                <a:lnTo>
                                  <a:pt x="456" y="16"/>
                                </a:lnTo>
                                <a:cubicBezTo>
                                  <a:pt x="452" y="16"/>
                                  <a:pt x="448" y="12"/>
                                  <a:pt x="448" y="8"/>
                                </a:cubicBezTo>
                                <a:cubicBezTo>
                                  <a:pt x="448" y="3"/>
                                  <a:pt x="452" y="0"/>
                                  <a:pt x="456" y="0"/>
                                </a:cubicBezTo>
                                <a:close/>
                                <a:moveTo>
                                  <a:pt x="488" y="0"/>
                                </a:moveTo>
                                <a:lnTo>
                                  <a:pt x="488" y="0"/>
                                </a:lnTo>
                                <a:cubicBezTo>
                                  <a:pt x="492" y="0"/>
                                  <a:pt x="496" y="4"/>
                                  <a:pt x="496" y="8"/>
                                </a:cubicBezTo>
                                <a:cubicBezTo>
                                  <a:pt x="496" y="12"/>
                                  <a:pt x="492" y="16"/>
                                  <a:pt x="488" y="16"/>
                                </a:cubicBezTo>
                                <a:lnTo>
                                  <a:pt x="488" y="16"/>
                                </a:lnTo>
                                <a:cubicBezTo>
                                  <a:pt x="484" y="16"/>
                                  <a:pt x="480" y="12"/>
                                  <a:pt x="480" y="8"/>
                                </a:cubicBezTo>
                                <a:cubicBezTo>
                                  <a:pt x="480" y="4"/>
                                  <a:pt x="484" y="0"/>
                                  <a:pt x="488" y="0"/>
                                </a:cubicBezTo>
                                <a:close/>
                                <a:moveTo>
                                  <a:pt x="520" y="0"/>
                                </a:moveTo>
                                <a:lnTo>
                                  <a:pt x="520" y="0"/>
                                </a:lnTo>
                                <a:cubicBezTo>
                                  <a:pt x="524" y="0"/>
                                  <a:pt x="528" y="4"/>
                                  <a:pt x="528" y="8"/>
                                </a:cubicBezTo>
                                <a:cubicBezTo>
                                  <a:pt x="528" y="12"/>
                                  <a:pt x="524" y="16"/>
                                  <a:pt x="520" y="16"/>
                                </a:cubicBezTo>
                                <a:lnTo>
                                  <a:pt x="520" y="16"/>
                                </a:lnTo>
                                <a:cubicBezTo>
                                  <a:pt x="516" y="16"/>
                                  <a:pt x="512" y="12"/>
                                  <a:pt x="512" y="8"/>
                                </a:cubicBezTo>
                                <a:cubicBezTo>
                                  <a:pt x="512" y="4"/>
                                  <a:pt x="516" y="0"/>
                                  <a:pt x="520" y="0"/>
                                </a:cubicBezTo>
                                <a:close/>
                                <a:moveTo>
                                  <a:pt x="552" y="0"/>
                                </a:moveTo>
                                <a:lnTo>
                                  <a:pt x="552" y="0"/>
                                </a:lnTo>
                                <a:cubicBezTo>
                                  <a:pt x="557" y="0"/>
                                  <a:pt x="560" y="4"/>
                                  <a:pt x="560" y="8"/>
                                </a:cubicBezTo>
                                <a:cubicBezTo>
                                  <a:pt x="560" y="12"/>
                                  <a:pt x="557" y="16"/>
                                  <a:pt x="552" y="16"/>
                                </a:cubicBezTo>
                                <a:lnTo>
                                  <a:pt x="552" y="16"/>
                                </a:lnTo>
                                <a:cubicBezTo>
                                  <a:pt x="548" y="16"/>
                                  <a:pt x="544" y="12"/>
                                  <a:pt x="544" y="8"/>
                                </a:cubicBezTo>
                                <a:cubicBezTo>
                                  <a:pt x="544" y="4"/>
                                  <a:pt x="548" y="0"/>
                                  <a:pt x="552" y="0"/>
                                </a:cubicBezTo>
                                <a:close/>
                                <a:moveTo>
                                  <a:pt x="584" y="0"/>
                                </a:moveTo>
                                <a:lnTo>
                                  <a:pt x="584" y="0"/>
                                </a:lnTo>
                                <a:cubicBezTo>
                                  <a:pt x="589" y="0"/>
                                  <a:pt x="592" y="4"/>
                                  <a:pt x="592" y="8"/>
                                </a:cubicBezTo>
                                <a:cubicBezTo>
                                  <a:pt x="592" y="12"/>
                                  <a:pt x="589" y="16"/>
                                  <a:pt x="584" y="16"/>
                                </a:cubicBezTo>
                                <a:lnTo>
                                  <a:pt x="584" y="16"/>
                                </a:lnTo>
                                <a:cubicBezTo>
                                  <a:pt x="580" y="16"/>
                                  <a:pt x="576" y="12"/>
                                  <a:pt x="576" y="8"/>
                                </a:cubicBezTo>
                                <a:cubicBezTo>
                                  <a:pt x="576" y="4"/>
                                  <a:pt x="580" y="0"/>
                                  <a:pt x="584" y="0"/>
                                </a:cubicBezTo>
                                <a:close/>
                                <a:moveTo>
                                  <a:pt x="616" y="0"/>
                                </a:moveTo>
                                <a:lnTo>
                                  <a:pt x="616" y="0"/>
                                </a:lnTo>
                                <a:cubicBezTo>
                                  <a:pt x="621" y="0"/>
                                  <a:pt x="624" y="4"/>
                                  <a:pt x="624" y="8"/>
                                </a:cubicBezTo>
                                <a:cubicBezTo>
                                  <a:pt x="624" y="12"/>
                                  <a:pt x="621" y="16"/>
                                  <a:pt x="616" y="16"/>
                                </a:cubicBezTo>
                                <a:lnTo>
                                  <a:pt x="616" y="16"/>
                                </a:lnTo>
                                <a:cubicBezTo>
                                  <a:pt x="612" y="16"/>
                                  <a:pt x="608" y="12"/>
                                  <a:pt x="608" y="8"/>
                                </a:cubicBezTo>
                                <a:cubicBezTo>
                                  <a:pt x="608" y="4"/>
                                  <a:pt x="612" y="0"/>
                                  <a:pt x="616" y="0"/>
                                </a:cubicBezTo>
                                <a:close/>
                                <a:moveTo>
                                  <a:pt x="648" y="0"/>
                                </a:moveTo>
                                <a:lnTo>
                                  <a:pt x="648" y="0"/>
                                </a:lnTo>
                                <a:cubicBezTo>
                                  <a:pt x="653" y="0"/>
                                  <a:pt x="656" y="4"/>
                                  <a:pt x="656" y="8"/>
                                </a:cubicBezTo>
                                <a:cubicBezTo>
                                  <a:pt x="656" y="12"/>
                                  <a:pt x="653" y="16"/>
                                  <a:pt x="648" y="16"/>
                                </a:cubicBezTo>
                                <a:lnTo>
                                  <a:pt x="648" y="16"/>
                                </a:lnTo>
                                <a:cubicBezTo>
                                  <a:pt x="644" y="16"/>
                                  <a:pt x="640" y="12"/>
                                  <a:pt x="640" y="8"/>
                                </a:cubicBezTo>
                                <a:cubicBezTo>
                                  <a:pt x="640" y="4"/>
                                  <a:pt x="644" y="0"/>
                                  <a:pt x="648" y="0"/>
                                </a:cubicBezTo>
                                <a:close/>
                                <a:moveTo>
                                  <a:pt x="680" y="0"/>
                                </a:moveTo>
                                <a:lnTo>
                                  <a:pt x="680" y="0"/>
                                </a:lnTo>
                                <a:cubicBezTo>
                                  <a:pt x="685" y="0"/>
                                  <a:pt x="688" y="4"/>
                                  <a:pt x="688" y="8"/>
                                </a:cubicBezTo>
                                <a:cubicBezTo>
                                  <a:pt x="688" y="12"/>
                                  <a:pt x="685" y="16"/>
                                  <a:pt x="680" y="16"/>
                                </a:cubicBezTo>
                                <a:lnTo>
                                  <a:pt x="680" y="16"/>
                                </a:lnTo>
                                <a:cubicBezTo>
                                  <a:pt x="676" y="16"/>
                                  <a:pt x="672" y="12"/>
                                  <a:pt x="672" y="8"/>
                                </a:cubicBezTo>
                                <a:cubicBezTo>
                                  <a:pt x="672" y="4"/>
                                  <a:pt x="676" y="0"/>
                                  <a:pt x="680" y="0"/>
                                </a:cubicBezTo>
                                <a:close/>
                                <a:moveTo>
                                  <a:pt x="712" y="0"/>
                                </a:moveTo>
                                <a:lnTo>
                                  <a:pt x="712" y="0"/>
                                </a:lnTo>
                                <a:cubicBezTo>
                                  <a:pt x="717" y="0"/>
                                  <a:pt x="720" y="4"/>
                                  <a:pt x="720" y="8"/>
                                </a:cubicBezTo>
                                <a:cubicBezTo>
                                  <a:pt x="720" y="12"/>
                                  <a:pt x="717" y="16"/>
                                  <a:pt x="712" y="16"/>
                                </a:cubicBezTo>
                                <a:lnTo>
                                  <a:pt x="712" y="16"/>
                                </a:lnTo>
                                <a:cubicBezTo>
                                  <a:pt x="708" y="16"/>
                                  <a:pt x="704" y="12"/>
                                  <a:pt x="704" y="8"/>
                                </a:cubicBezTo>
                                <a:cubicBezTo>
                                  <a:pt x="704" y="4"/>
                                  <a:pt x="708" y="0"/>
                                  <a:pt x="712" y="0"/>
                                </a:cubicBezTo>
                                <a:close/>
                                <a:moveTo>
                                  <a:pt x="744" y="0"/>
                                </a:moveTo>
                                <a:lnTo>
                                  <a:pt x="744" y="0"/>
                                </a:lnTo>
                                <a:cubicBezTo>
                                  <a:pt x="749" y="0"/>
                                  <a:pt x="752" y="4"/>
                                  <a:pt x="752" y="8"/>
                                </a:cubicBezTo>
                                <a:cubicBezTo>
                                  <a:pt x="752" y="12"/>
                                  <a:pt x="749" y="16"/>
                                  <a:pt x="744" y="16"/>
                                </a:cubicBezTo>
                                <a:lnTo>
                                  <a:pt x="744" y="16"/>
                                </a:lnTo>
                                <a:cubicBezTo>
                                  <a:pt x="740" y="16"/>
                                  <a:pt x="736" y="12"/>
                                  <a:pt x="736" y="8"/>
                                </a:cubicBezTo>
                                <a:cubicBezTo>
                                  <a:pt x="736" y="4"/>
                                  <a:pt x="740" y="0"/>
                                  <a:pt x="744" y="0"/>
                                </a:cubicBezTo>
                                <a:close/>
                                <a:moveTo>
                                  <a:pt x="776" y="0"/>
                                </a:moveTo>
                                <a:lnTo>
                                  <a:pt x="776" y="0"/>
                                </a:lnTo>
                                <a:cubicBezTo>
                                  <a:pt x="781" y="0"/>
                                  <a:pt x="784" y="4"/>
                                  <a:pt x="784" y="8"/>
                                </a:cubicBezTo>
                                <a:cubicBezTo>
                                  <a:pt x="784" y="12"/>
                                  <a:pt x="781" y="16"/>
                                  <a:pt x="776" y="16"/>
                                </a:cubicBezTo>
                                <a:lnTo>
                                  <a:pt x="776" y="16"/>
                                </a:lnTo>
                                <a:cubicBezTo>
                                  <a:pt x="772" y="16"/>
                                  <a:pt x="768" y="12"/>
                                  <a:pt x="768" y="8"/>
                                </a:cubicBezTo>
                                <a:cubicBezTo>
                                  <a:pt x="768" y="4"/>
                                  <a:pt x="772" y="0"/>
                                  <a:pt x="776" y="0"/>
                                </a:cubicBezTo>
                                <a:close/>
                                <a:moveTo>
                                  <a:pt x="808" y="0"/>
                                </a:moveTo>
                                <a:lnTo>
                                  <a:pt x="808" y="0"/>
                                </a:lnTo>
                                <a:cubicBezTo>
                                  <a:pt x="813" y="0"/>
                                  <a:pt x="816" y="4"/>
                                  <a:pt x="816" y="8"/>
                                </a:cubicBezTo>
                                <a:cubicBezTo>
                                  <a:pt x="816" y="12"/>
                                  <a:pt x="813" y="16"/>
                                  <a:pt x="808" y="16"/>
                                </a:cubicBezTo>
                                <a:lnTo>
                                  <a:pt x="808" y="16"/>
                                </a:lnTo>
                                <a:cubicBezTo>
                                  <a:pt x="804" y="16"/>
                                  <a:pt x="800" y="12"/>
                                  <a:pt x="800" y="8"/>
                                </a:cubicBezTo>
                                <a:cubicBezTo>
                                  <a:pt x="800" y="4"/>
                                  <a:pt x="804" y="0"/>
                                  <a:pt x="808" y="0"/>
                                </a:cubicBezTo>
                                <a:close/>
                                <a:moveTo>
                                  <a:pt x="840" y="0"/>
                                </a:moveTo>
                                <a:lnTo>
                                  <a:pt x="840" y="0"/>
                                </a:lnTo>
                                <a:cubicBezTo>
                                  <a:pt x="845" y="0"/>
                                  <a:pt x="848" y="4"/>
                                  <a:pt x="848" y="8"/>
                                </a:cubicBezTo>
                                <a:cubicBezTo>
                                  <a:pt x="848" y="12"/>
                                  <a:pt x="845" y="16"/>
                                  <a:pt x="840" y="16"/>
                                </a:cubicBezTo>
                                <a:lnTo>
                                  <a:pt x="840" y="16"/>
                                </a:lnTo>
                                <a:cubicBezTo>
                                  <a:pt x="836" y="16"/>
                                  <a:pt x="832" y="12"/>
                                  <a:pt x="832" y="8"/>
                                </a:cubicBezTo>
                                <a:cubicBezTo>
                                  <a:pt x="832" y="4"/>
                                  <a:pt x="836" y="0"/>
                                  <a:pt x="840" y="0"/>
                                </a:cubicBezTo>
                                <a:close/>
                                <a:moveTo>
                                  <a:pt x="872" y="0"/>
                                </a:moveTo>
                                <a:lnTo>
                                  <a:pt x="872" y="0"/>
                                </a:lnTo>
                                <a:cubicBezTo>
                                  <a:pt x="877" y="0"/>
                                  <a:pt x="880" y="4"/>
                                  <a:pt x="880" y="8"/>
                                </a:cubicBezTo>
                                <a:cubicBezTo>
                                  <a:pt x="880" y="12"/>
                                  <a:pt x="877" y="16"/>
                                  <a:pt x="872" y="16"/>
                                </a:cubicBezTo>
                                <a:lnTo>
                                  <a:pt x="872" y="16"/>
                                </a:lnTo>
                                <a:cubicBezTo>
                                  <a:pt x="868" y="16"/>
                                  <a:pt x="864" y="12"/>
                                  <a:pt x="864" y="8"/>
                                </a:cubicBezTo>
                                <a:cubicBezTo>
                                  <a:pt x="864" y="4"/>
                                  <a:pt x="868" y="0"/>
                                  <a:pt x="872" y="0"/>
                                </a:cubicBezTo>
                                <a:close/>
                                <a:moveTo>
                                  <a:pt x="904" y="0"/>
                                </a:moveTo>
                                <a:lnTo>
                                  <a:pt x="904" y="0"/>
                                </a:lnTo>
                                <a:cubicBezTo>
                                  <a:pt x="909" y="0"/>
                                  <a:pt x="912" y="4"/>
                                  <a:pt x="912" y="8"/>
                                </a:cubicBezTo>
                                <a:cubicBezTo>
                                  <a:pt x="912" y="12"/>
                                  <a:pt x="909" y="16"/>
                                  <a:pt x="904" y="16"/>
                                </a:cubicBezTo>
                                <a:lnTo>
                                  <a:pt x="904" y="16"/>
                                </a:lnTo>
                                <a:cubicBezTo>
                                  <a:pt x="900" y="16"/>
                                  <a:pt x="896" y="12"/>
                                  <a:pt x="896" y="8"/>
                                </a:cubicBezTo>
                                <a:cubicBezTo>
                                  <a:pt x="896" y="4"/>
                                  <a:pt x="900" y="0"/>
                                  <a:pt x="904" y="0"/>
                                </a:cubicBezTo>
                                <a:close/>
                                <a:moveTo>
                                  <a:pt x="936" y="0"/>
                                </a:moveTo>
                                <a:lnTo>
                                  <a:pt x="936" y="0"/>
                                </a:lnTo>
                                <a:cubicBezTo>
                                  <a:pt x="941" y="0"/>
                                  <a:pt x="944" y="4"/>
                                  <a:pt x="944" y="8"/>
                                </a:cubicBezTo>
                                <a:cubicBezTo>
                                  <a:pt x="944" y="12"/>
                                  <a:pt x="941" y="16"/>
                                  <a:pt x="936" y="16"/>
                                </a:cubicBezTo>
                                <a:lnTo>
                                  <a:pt x="936" y="16"/>
                                </a:lnTo>
                                <a:cubicBezTo>
                                  <a:pt x="932" y="16"/>
                                  <a:pt x="928" y="12"/>
                                  <a:pt x="928" y="8"/>
                                </a:cubicBezTo>
                                <a:cubicBezTo>
                                  <a:pt x="928" y="4"/>
                                  <a:pt x="932" y="0"/>
                                  <a:pt x="936" y="0"/>
                                </a:cubicBezTo>
                                <a:close/>
                                <a:moveTo>
                                  <a:pt x="968" y="0"/>
                                </a:moveTo>
                                <a:lnTo>
                                  <a:pt x="968" y="0"/>
                                </a:lnTo>
                                <a:cubicBezTo>
                                  <a:pt x="973" y="0"/>
                                  <a:pt x="976" y="4"/>
                                  <a:pt x="976" y="8"/>
                                </a:cubicBezTo>
                                <a:cubicBezTo>
                                  <a:pt x="976" y="12"/>
                                  <a:pt x="973" y="16"/>
                                  <a:pt x="968" y="16"/>
                                </a:cubicBezTo>
                                <a:lnTo>
                                  <a:pt x="968" y="16"/>
                                </a:lnTo>
                                <a:cubicBezTo>
                                  <a:pt x="964" y="16"/>
                                  <a:pt x="960" y="12"/>
                                  <a:pt x="960" y="8"/>
                                </a:cubicBezTo>
                                <a:cubicBezTo>
                                  <a:pt x="960" y="4"/>
                                  <a:pt x="964" y="0"/>
                                  <a:pt x="968" y="0"/>
                                </a:cubicBezTo>
                                <a:close/>
                                <a:moveTo>
                                  <a:pt x="1000" y="0"/>
                                </a:moveTo>
                                <a:lnTo>
                                  <a:pt x="1000" y="0"/>
                                </a:lnTo>
                                <a:cubicBezTo>
                                  <a:pt x="1005" y="0"/>
                                  <a:pt x="1008" y="4"/>
                                  <a:pt x="1008" y="8"/>
                                </a:cubicBezTo>
                                <a:cubicBezTo>
                                  <a:pt x="1008" y="12"/>
                                  <a:pt x="1005" y="16"/>
                                  <a:pt x="1000" y="16"/>
                                </a:cubicBezTo>
                                <a:lnTo>
                                  <a:pt x="1000" y="16"/>
                                </a:lnTo>
                                <a:cubicBezTo>
                                  <a:pt x="996" y="16"/>
                                  <a:pt x="992" y="12"/>
                                  <a:pt x="992" y="8"/>
                                </a:cubicBezTo>
                                <a:cubicBezTo>
                                  <a:pt x="992" y="4"/>
                                  <a:pt x="996" y="0"/>
                                  <a:pt x="1000" y="0"/>
                                </a:cubicBezTo>
                                <a:close/>
                                <a:moveTo>
                                  <a:pt x="1032" y="0"/>
                                </a:moveTo>
                                <a:lnTo>
                                  <a:pt x="1032" y="0"/>
                                </a:lnTo>
                                <a:cubicBezTo>
                                  <a:pt x="1037" y="0"/>
                                  <a:pt x="1040" y="4"/>
                                  <a:pt x="1040" y="8"/>
                                </a:cubicBezTo>
                                <a:cubicBezTo>
                                  <a:pt x="1040" y="12"/>
                                  <a:pt x="1037" y="16"/>
                                  <a:pt x="1032" y="16"/>
                                </a:cubicBezTo>
                                <a:lnTo>
                                  <a:pt x="1032" y="16"/>
                                </a:lnTo>
                                <a:cubicBezTo>
                                  <a:pt x="1028" y="16"/>
                                  <a:pt x="1024" y="12"/>
                                  <a:pt x="1024" y="8"/>
                                </a:cubicBezTo>
                                <a:cubicBezTo>
                                  <a:pt x="1024" y="4"/>
                                  <a:pt x="1028" y="0"/>
                                  <a:pt x="1032" y="0"/>
                                </a:cubicBezTo>
                                <a:close/>
                                <a:moveTo>
                                  <a:pt x="1064" y="0"/>
                                </a:moveTo>
                                <a:lnTo>
                                  <a:pt x="1064" y="0"/>
                                </a:lnTo>
                                <a:cubicBezTo>
                                  <a:pt x="1069" y="0"/>
                                  <a:pt x="1072" y="4"/>
                                  <a:pt x="1072" y="8"/>
                                </a:cubicBezTo>
                                <a:cubicBezTo>
                                  <a:pt x="1072" y="12"/>
                                  <a:pt x="1069" y="16"/>
                                  <a:pt x="1064" y="16"/>
                                </a:cubicBezTo>
                                <a:lnTo>
                                  <a:pt x="1064" y="16"/>
                                </a:lnTo>
                                <a:cubicBezTo>
                                  <a:pt x="1060" y="16"/>
                                  <a:pt x="1056" y="12"/>
                                  <a:pt x="1056" y="8"/>
                                </a:cubicBezTo>
                                <a:cubicBezTo>
                                  <a:pt x="1056" y="4"/>
                                  <a:pt x="1060" y="0"/>
                                  <a:pt x="1064" y="0"/>
                                </a:cubicBezTo>
                                <a:close/>
                                <a:moveTo>
                                  <a:pt x="1096" y="0"/>
                                </a:moveTo>
                                <a:lnTo>
                                  <a:pt x="1096" y="0"/>
                                </a:lnTo>
                                <a:cubicBezTo>
                                  <a:pt x="1101" y="0"/>
                                  <a:pt x="1104" y="4"/>
                                  <a:pt x="1104" y="8"/>
                                </a:cubicBezTo>
                                <a:cubicBezTo>
                                  <a:pt x="1104" y="12"/>
                                  <a:pt x="1101" y="16"/>
                                  <a:pt x="1096" y="16"/>
                                </a:cubicBezTo>
                                <a:lnTo>
                                  <a:pt x="1096" y="16"/>
                                </a:lnTo>
                                <a:cubicBezTo>
                                  <a:pt x="1092" y="16"/>
                                  <a:pt x="1088" y="12"/>
                                  <a:pt x="1088" y="8"/>
                                </a:cubicBezTo>
                                <a:cubicBezTo>
                                  <a:pt x="1088" y="4"/>
                                  <a:pt x="1092" y="0"/>
                                  <a:pt x="1096" y="0"/>
                                </a:cubicBezTo>
                                <a:close/>
                                <a:moveTo>
                                  <a:pt x="1128" y="0"/>
                                </a:moveTo>
                                <a:lnTo>
                                  <a:pt x="1128" y="0"/>
                                </a:lnTo>
                                <a:cubicBezTo>
                                  <a:pt x="1133" y="0"/>
                                  <a:pt x="1136" y="4"/>
                                  <a:pt x="1136" y="8"/>
                                </a:cubicBezTo>
                                <a:cubicBezTo>
                                  <a:pt x="1136" y="12"/>
                                  <a:pt x="1133" y="16"/>
                                  <a:pt x="1128" y="16"/>
                                </a:cubicBezTo>
                                <a:lnTo>
                                  <a:pt x="1128" y="16"/>
                                </a:lnTo>
                                <a:cubicBezTo>
                                  <a:pt x="1124" y="16"/>
                                  <a:pt x="1120" y="12"/>
                                  <a:pt x="1120" y="8"/>
                                </a:cubicBezTo>
                                <a:cubicBezTo>
                                  <a:pt x="1120" y="4"/>
                                  <a:pt x="1124" y="0"/>
                                  <a:pt x="1128" y="0"/>
                                </a:cubicBezTo>
                                <a:close/>
                                <a:moveTo>
                                  <a:pt x="1160" y="0"/>
                                </a:moveTo>
                                <a:lnTo>
                                  <a:pt x="1160" y="0"/>
                                </a:lnTo>
                                <a:cubicBezTo>
                                  <a:pt x="1165" y="0"/>
                                  <a:pt x="1168" y="4"/>
                                  <a:pt x="1168" y="8"/>
                                </a:cubicBezTo>
                                <a:cubicBezTo>
                                  <a:pt x="1168" y="13"/>
                                  <a:pt x="1165" y="16"/>
                                  <a:pt x="1160" y="16"/>
                                </a:cubicBezTo>
                                <a:lnTo>
                                  <a:pt x="1160" y="16"/>
                                </a:lnTo>
                                <a:cubicBezTo>
                                  <a:pt x="1156" y="16"/>
                                  <a:pt x="1152" y="13"/>
                                  <a:pt x="1152" y="8"/>
                                </a:cubicBezTo>
                                <a:cubicBezTo>
                                  <a:pt x="1152" y="4"/>
                                  <a:pt x="1156" y="0"/>
                                  <a:pt x="1160" y="0"/>
                                </a:cubicBezTo>
                                <a:close/>
                                <a:moveTo>
                                  <a:pt x="1192" y="0"/>
                                </a:moveTo>
                                <a:lnTo>
                                  <a:pt x="1192" y="0"/>
                                </a:lnTo>
                                <a:cubicBezTo>
                                  <a:pt x="1197" y="0"/>
                                  <a:pt x="1200" y="4"/>
                                  <a:pt x="1200" y="8"/>
                                </a:cubicBezTo>
                                <a:cubicBezTo>
                                  <a:pt x="1200" y="13"/>
                                  <a:pt x="1197" y="16"/>
                                  <a:pt x="1192" y="16"/>
                                </a:cubicBezTo>
                                <a:lnTo>
                                  <a:pt x="1192" y="16"/>
                                </a:lnTo>
                                <a:cubicBezTo>
                                  <a:pt x="1188" y="16"/>
                                  <a:pt x="1184" y="13"/>
                                  <a:pt x="1184" y="8"/>
                                </a:cubicBezTo>
                                <a:cubicBezTo>
                                  <a:pt x="1184" y="4"/>
                                  <a:pt x="1188" y="0"/>
                                  <a:pt x="1192" y="0"/>
                                </a:cubicBezTo>
                                <a:close/>
                                <a:moveTo>
                                  <a:pt x="1224" y="0"/>
                                </a:moveTo>
                                <a:lnTo>
                                  <a:pt x="1224" y="0"/>
                                </a:lnTo>
                                <a:cubicBezTo>
                                  <a:pt x="1229" y="0"/>
                                  <a:pt x="1232" y="4"/>
                                  <a:pt x="1232" y="8"/>
                                </a:cubicBezTo>
                                <a:cubicBezTo>
                                  <a:pt x="1232" y="13"/>
                                  <a:pt x="1229" y="16"/>
                                  <a:pt x="1224" y="16"/>
                                </a:cubicBezTo>
                                <a:lnTo>
                                  <a:pt x="1224" y="16"/>
                                </a:lnTo>
                                <a:cubicBezTo>
                                  <a:pt x="1220" y="16"/>
                                  <a:pt x="1216" y="13"/>
                                  <a:pt x="1216" y="8"/>
                                </a:cubicBezTo>
                                <a:cubicBezTo>
                                  <a:pt x="1216" y="4"/>
                                  <a:pt x="1220" y="0"/>
                                  <a:pt x="1224" y="0"/>
                                </a:cubicBezTo>
                                <a:close/>
                                <a:moveTo>
                                  <a:pt x="1256" y="0"/>
                                </a:moveTo>
                                <a:lnTo>
                                  <a:pt x="1256" y="0"/>
                                </a:lnTo>
                                <a:cubicBezTo>
                                  <a:pt x="1261" y="0"/>
                                  <a:pt x="1264" y="4"/>
                                  <a:pt x="1264" y="8"/>
                                </a:cubicBezTo>
                                <a:cubicBezTo>
                                  <a:pt x="1264" y="13"/>
                                  <a:pt x="1261" y="16"/>
                                  <a:pt x="1256" y="16"/>
                                </a:cubicBezTo>
                                <a:lnTo>
                                  <a:pt x="1256" y="16"/>
                                </a:lnTo>
                                <a:cubicBezTo>
                                  <a:pt x="1252" y="16"/>
                                  <a:pt x="1248" y="13"/>
                                  <a:pt x="1248" y="8"/>
                                </a:cubicBezTo>
                                <a:cubicBezTo>
                                  <a:pt x="1248" y="4"/>
                                  <a:pt x="1252" y="0"/>
                                  <a:pt x="1256" y="0"/>
                                </a:cubicBezTo>
                                <a:close/>
                                <a:moveTo>
                                  <a:pt x="1288" y="0"/>
                                </a:moveTo>
                                <a:lnTo>
                                  <a:pt x="1288" y="0"/>
                                </a:lnTo>
                                <a:cubicBezTo>
                                  <a:pt x="1293" y="0"/>
                                  <a:pt x="1296" y="4"/>
                                  <a:pt x="1296" y="8"/>
                                </a:cubicBezTo>
                                <a:cubicBezTo>
                                  <a:pt x="1296" y="13"/>
                                  <a:pt x="1293" y="16"/>
                                  <a:pt x="1288" y="16"/>
                                </a:cubicBezTo>
                                <a:lnTo>
                                  <a:pt x="1288" y="16"/>
                                </a:lnTo>
                                <a:cubicBezTo>
                                  <a:pt x="1284" y="16"/>
                                  <a:pt x="1280" y="13"/>
                                  <a:pt x="1280" y="8"/>
                                </a:cubicBezTo>
                                <a:cubicBezTo>
                                  <a:pt x="1280" y="4"/>
                                  <a:pt x="1284" y="0"/>
                                  <a:pt x="1288" y="0"/>
                                </a:cubicBezTo>
                                <a:close/>
                                <a:moveTo>
                                  <a:pt x="1320" y="0"/>
                                </a:moveTo>
                                <a:lnTo>
                                  <a:pt x="1320" y="0"/>
                                </a:lnTo>
                                <a:cubicBezTo>
                                  <a:pt x="1325" y="0"/>
                                  <a:pt x="1328" y="4"/>
                                  <a:pt x="1328" y="8"/>
                                </a:cubicBezTo>
                                <a:cubicBezTo>
                                  <a:pt x="1328" y="13"/>
                                  <a:pt x="1325" y="16"/>
                                  <a:pt x="1320" y="16"/>
                                </a:cubicBezTo>
                                <a:lnTo>
                                  <a:pt x="1320" y="16"/>
                                </a:lnTo>
                                <a:cubicBezTo>
                                  <a:pt x="1316" y="16"/>
                                  <a:pt x="1312" y="13"/>
                                  <a:pt x="1312" y="8"/>
                                </a:cubicBezTo>
                                <a:cubicBezTo>
                                  <a:pt x="1312" y="4"/>
                                  <a:pt x="1316" y="0"/>
                                  <a:pt x="1320" y="0"/>
                                </a:cubicBezTo>
                                <a:close/>
                                <a:moveTo>
                                  <a:pt x="1352" y="0"/>
                                </a:moveTo>
                                <a:lnTo>
                                  <a:pt x="1352" y="0"/>
                                </a:lnTo>
                                <a:cubicBezTo>
                                  <a:pt x="1357" y="0"/>
                                  <a:pt x="1360" y="4"/>
                                  <a:pt x="1360" y="8"/>
                                </a:cubicBezTo>
                                <a:cubicBezTo>
                                  <a:pt x="1360" y="13"/>
                                  <a:pt x="1357" y="16"/>
                                  <a:pt x="1352" y="16"/>
                                </a:cubicBezTo>
                                <a:lnTo>
                                  <a:pt x="1352" y="16"/>
                                </a:lnTo>
                                <a:cubicBezTo>
                                  <a:pt x="1348" y="16"/>
                                  <a:pt x="1344" y="13"/>
                                  <a:pt x="1344" y="8"/>
                                </a:cubicBezTo>
                                <a:cubicBezTo>
                                  <a:pt x="1344" y="4"/>
                                  <a:pt x="1348" y="0"/>
                                  <a:pt x="1352" y="0"/>
                                </a:cubicBezTo>
                                <a:close/>
                                <a:moveTo>
                                  <a:pt x="1384" y="0"/>
                                </a:moveTo>
                                <a:lnTo>
                                  <a:pt x="1385" y="0"/>
                                </a:lnTo>
                                <a:cubicBezTo>
                                  <a:pt x="1389" y="0"/>
                                  <a:pt x="1393" y="4"/>
                                  <a:pt x="1393" y="8"/>
                                </a:cubicBezTo>
                                <a:cubicBezTo>
                                  <a:pt x="1393" y="13"/>
                                  <a:pt x="1389" y="16"/>
                                  <a:pt x="1385" y="16"/>
                                </a:cubicBezTo>
                                <a:lnTo>
                                  <a:pt x="1384" y="16"/>
                                </a:lnTo>
                                <a:cubicBezTo>
                                  <a:pt x="1380" y="16"/>
                                  <a:pt x="1376" y="13"/>
                                  <a:pt x="1376" y="8"/>
                                </a:cubicBezTo>
                                <a:cubicBezTo>
                                  <a:pt x="1376" y="4"/>
                                  <a:pt x="1380" y="0"/>
                                  <a:pt x="1384" y="0"/>
                                </a:cubicBezTo>
                                <a:close/>
                                <a:moveTo>
                                  <a:pt x="1417" y="0"/>
                                </a:moveTo>
                                <a:lnTo>
                                  <a:pt x="1417" y="0"/>
                                </a:lnTo>
                                <a:cubicBezTo>
                                  <a:pt x="1421" y="0"/>
                                  <a:pt x="1425" y="4"/>
                                  <a:pt x="1425" y="8"/>
                                </a:cubicBezTo>
                                <a:cubicBezTo>
                                  <a:pt x="1425" y="13"/>
                                  <a:pt x="1421" y="16"/>
                                  <a:pt x="1417" y="16"/>
                                </a:cubicBezTo>
                                <a:lnTo>
                                  <a:pt x="1417" y="16"/>
                                </a:lnTo>
                                <a:cubicBezTo>
                                  <a:pt x="1412" y="16"/>
                                  <a:pt x="1408" y="13"/>
                                  <a:pt x="1408" y="8"/>
                                </a:cubicBezTo>
                                <a:cubicBezTo>
                                  <a:pt x="1408" y="4"/>
                                  <a:pt x="1412" y="0"/>
                                  <a:pt x="1417" y="0"/>
                                </a:cubicBezTo>
                                <a:close/>
                                <a:moveTo>
                                  <a:pt x="1449" y="0"/>
                                </a:moveTo>
                                <a:lnTo>
                                  <a:pt x="1449" y="0"/>
                                </a:lnTo>
                                <a:cubicBezTo>
                                  <a:pt x="1453" y="0"/>
                                  <a:pt x="1457" y="4"/>
                                  <a:pt x="1457" y="8"/>
                                </a:cubicBezTo>
                                <a:cubicBezTo>
                                  <a:pt x="1457" y="13"/>
                                  <a:pt x="1453" y="16"/>
                                  <a:pt x="1449" y="16"/>
                                </a:cubicBezTo>
                                <a:lnTo>
                                  <a:pt x="1449" y="16"/>
                                </a:lnTo>
                                <a:cubicBezTo>
                                  <a:pt x="1444" y="16"/>
                                  <a:pt x="1441" y="13"/>
                                  <a:pt x="1441" y="8"/>
                                </a:cubicBezTo>
                                <a:cubicBezTo>
                                  <a:pt x="1441" y="4"/>
                                  <a:pt x="1444" y="0"/>
                                  <a:pt x="1449" y="0"/>
                                </a:cubicBezTo>
                                <a:close/>
                                <a:moveTo>
                                  <a:pt x="1481" y="0"/>
                                </a:moveTo>
                                <a:lnTo>
                                  <a:pt x="1481" y="0"/>
                                </a:lnTo>
                                <a:cubicBezTo>
                                  <a:pt x="1485" y="0"/>
                                  <a:pt x="1489" y="4"/>
                                  <a:pt x="1489" y="8"/>
                                </a:cubicBezTo>
                                <a:cubicBezTo>
                                  <a:pt x="1489" y="13"/>
                                  <a:pt x="1485" y="16"/>
                                  <a:pt x="1481" y="16"/>
                                </a:cubicBezTo>
                                <a:lnTo>
                                  <a:pt x="1481" y="16"/>
                                </a:lnTo>
                                <a:cubicBezTo>
                                  <a:pt x="1476" y="16"/>
                                  <a:pt x="1473" y="13"/>
                                  <a:pt x="1473" y="8"/>
                                </a:cubicBezTo>
                                <a:cubicBezTo>
                                  <a:pt x="1473" y="4"/>
                                  <a:pt x="1476" y="0"/>
                                  <a:pt x="1481" y="0"/>
                                </a:cubicBezTo>
                                <a:close/>
                                <a:moveTo>
                                  <a:pt x="1513" y="0"/>
                                </a:moveTo>
                                <a:lnTo>
                                  <a:pt x="1513" y="0"/>
                                </a:lnTo>
                                <a:cubicBezTo>
                                  <a:pt x="1517" y="0"/>
                                  <a:pt x="1521" y="4"/>
                                  <a:pt x="1521" y="8"/>
                                </a:cubicBezTo>
                                <a:cubicBezTo>
                                  <a:pt x="1521" y="13"/>
                                  <a:pt x="1517" y="16"/>
                                  <a:pt x="1513" y="16"/>
                                </a:cubicBezTo>
                                <a:lnTo>
                                  <a:pt x="1513" y="16"/>
                                </a:lnTo>
                                <a:cubicBezTo>
                                  <a:pt x="1508" y="16"/>
                                  <a:pt x="1505" y="13"/>
                                  <a:pt x="1505" y="8"/>
                                </a:cubicBezTo>
                                <a:cubicBezTo>
                                  <a:pt x="1505" y="4"/>
                                  <a:pt x="1508" y="0"/>
                                  <a:pt x="1513" y="0"/>
                                </a:cubicBezTo>
                                <a:close/>
                                <a:moveTo>
                                  <a:pt x="1545" y="0"/>
                                </a:moveTo>
                                <a:lnTo>
                                  <a:pt x="1545" y="0"/>
                                </a:lnTo>
                                <a:cubicBezTo>
                                  <a:pt x="1549" y="0"/>
                                  <a:pt x="1553" y="4"/>
                                  <a:pt x="1553" y="8"/>
                                </a:cubicBezTo>
                                <a:cubicBezTo>
                                  <a:pt x="1553" y="13"/>
                                  <a:pt x="1549" y="16"/>
                                  <a:pt x="1545" y="16"/>
                                </a:cubicBezTo>
                                <a:lnTo>
                                  <a:pt x="1545" y="16"/>
                                </a:lnTo>
                                <a:cubicBezTo>
                                  <a:pt x="1540" y="16"/>
                                  <a:pt x="1537" y="13"/>
                                  <a:pt x="1537" y="8"/>
                                </a:cubicBezTo>
                                <a:cubicBezTo>
                                  <a:pt x="1537" y="4"/>
                                  <a:pt x="1540" y="0"/>
                                  <a:pt x="1545" y="0"/>
                                </a:cubicBezTo>
                                <a:close/>
                                <a:moveTo>
                                  <a:pt x="1577" y="0"/>
                                </a:moveTo>
                                <a:lnTo>
                                  <a:pt x="1577" y="0"/>
                                </a:lnTo>
                                <a:cubicBezTo>
                                  <a:pt x="1581" y="0"/>
                                  <a:pt x="1585" y="4"/>
                                  <a:pt x="1585" y="8"/>
                                </a:cubicBezTo>
                                <a:cubicBezTo>
                                  <a:pt x="1585" y="13"/>
                                  <a:pt x="1581" y="16"/>
                                  <a:pt x="1577" y="16"/>
                                </a:cubicBezTo>
                                <a:lnTo>
                                  <a:pt x="1577" y="16"/>
                                </a:lnTo>
                                <a:cubicBezTo>
                                  <a:pt x="1572" y="16"/>
                                  <a:pt x="1569" y="13"/>
                                  <a:pt x="1569" y="8"/>
                                </a:cubicBezTo>
                                <a:cubicBezTo>
                                  <a:pt x="1569" y="4"/>
                                  <a:pt x="1572" y="0"/>
                                  <a:pt x="1577" y="0"/>
                                </a:cubicBezTo>
                                <a:close/>
                                <a:moveTo>
                                  <a:pt x="1609" y="0"/>
                                </a:moveTo>
                                <a:lnTo>
                                  <a:pt x="1609" y="0"/>
                                </a:lnTo>
                                <a:cubicBezTo>
                                  <a:pt x="1613" y="0"/>
                                  <a:pt x="1617" y="4"/>
                                  <a:pt x="1617" y="8"/>
                                </a:cubicBezTo>
                                <a:cubicBezTo>
                                  <a:pt x="1617" y="13"/>
                                  <a:pt x="1613" y="16"/>
                                  <a:pt x="1609" y="16"/>
                                </a:cubicBezTo>
                                <a:lnTo>
                                  <a:pt x="1609" y="16"/>
                                </a:lnTo>
                                <a:cubicBezTo>
                                  <a:pt x="1604" y="16"/>
                                  <a:pt x="1601" y="13"/>
                                  <a:pt x="1601" y="8"/>
                                </a:cubicBezTo>
                                <a:cubicBezTo>
                                  <a:pt x="1601" y="4"/>
                                  <a:pt x="1604" y="0"/>
                                  <a:pt x="1609" y="0"/>
                                </a:cubicBezTo>
                                <a:close/>
                                <a:moveTo>
                                  <a:pt x="1641" y="0"/>
                                </a:moveTo>
                                <a:lnTo>
                                  <a:pt x="1641" y="0"/>
                                </a:lnTo>
                                <a:cubicBezTo>
                                  <a:pt x="1645" y="0"/>
                                  <a:pt x="1649" y="4"/>
                                  <a:pt x="1649" y="8"/>
                                </a:cubicBezTo>
                                <a:cubicBezTo>
                                  <a:pt x="1649" y="13"/>
                                  <a:pt x="1645" y="16"/>
                                  <a:pt x="1641" y="16"/>
                                </a:cubicBezTo>
                                <a:lnTo>
                                  <a:pt x="1641" y="16"/>
                                </a:lnTo>
                                <a:cubicBezTo>
                                  <a:pt x="1636" y="16"/>
                                  <a:pt x="1633" y="13"/>
                                  <a:pt x="1633" y="8"/>
                                </a:cubicBezTo>
                                <a:cubicBezTo>
                                  <a:pt x="1633" y="4"/>
                                  <a:pt x="1636" y="0"/>
                                  <a:pt x="1641" y="0"/>
                                </a:cubicBezTo>
                                <a:close/>
                                <a:moveTo>
                                  <a:pt x="1673" y="0"/>
                                </a:moveTo>
                                <a:lnTo>
                                  <a:pt x="1673" y="0"/>
                                </a:lnTo>
                                <a:cubicBezTo>
                                  <a:pt x="1677" y="0"/>
                                  <a:pt x="1681" y="4"/>
                                  <a:pt x="1681" y="8"/>
                                </a:cubicBezTo>
                                <a:cubicBezTo>
                                  <a:pt x="1681" y="13"/>
                                  <a:pt x="1677" y="16"/>
                                  <a:pt x="1673" y="16"/>
                                </a:cubicBezTo>
                                <a:lnTo>
                                  <a:pt x="1673" y="16"/>
                                </a:lnTo>
                                <a:cubicBezTo>
                                  <a:pt x="1668" y="16"/>
                                  <a:pt x="1665" y="13"/>
                                  <a:pt x="1665" y="8"/>
                                </a:cubicBezTo>
                                <a:cubicBezTo>
                                  <a:pt x="1665" y="4"/>
                                  <a:pt x="1668" y="0"/>
                                  <a:pt x="1673" y="0"/>
                                </a:cubicBezTo>
                                <a:close/>
                                <a:moveTo>
                                  <a:pt x="1705" y="0"/>
                                </a:moveTo>
                                <a:lnTo>
                                  <a:pt x="1705" y="0"/>
                                </a:lnTo>
                                <a:cubicBezTo>
                                  <a:pt x="1709" y="0"/>
                                  <a:pt x="1713" y="4"/>
                                  <a:pt x="1713" y="8"/>
                                </a:cubicBezTo>
                                <a:cubicBezTo>
                                  <a:pt x="1713" y="13"/>
                                  <a:pt x="1709" y="16"/>
                                  <a:pt x="1705" y="16"/>
                                </a:cubicBezTo>
                                <a:lnTo>
                                  <a:pt x="1705" y="16"/>
                                </a:lnTo>
                                <a:cubicBezTo>
                                  <a:pt x="1700" y="16"/>
                                  <a:pt x="1697" y="13"/>
                                  <a:pt x="1697" y="8"/>
                                </a:cubicBezTo>
                                <a:cubicBezTo>
                                  <a:pt x="1697" y="4"/>
                                  <a:pt x="1700" y="0"/>
                                  <a:pt x="1705" y="0"/>
                                </a:cubicBezTo>
                                <a:close/>
                                <a:moveTo>
                                  <a:pt x="1737" y="0"/>
                                </a:moveTo>
                                <a:lnTo>
                                  <a:pt x="1737" y="0"/>
                                </a:lnTo>
                                <a:cubicBezTo>
                                  <a:pt x="1741" y="0"/>
                                  <a:pt x="1745" y="4"/>
                                  <a:pt x="1745" y="8"/>
                                </a:cubicBezTo>
                                <a:cubicBezTo>
                                  <a:pt x="1745" y="13"/>
                                  <a:pt x="1741" y="16"/>
                                  <a:pt x="1737" y="16"/>
                                </a:cubicBezTo>
                                <a:lnTo>
                                  <a:pt x="1737" y="16"/>
                                </a:lnTo>
                                <a:cubicBezTo>
                                  <a:pt x="1732" y="16"/>
                                  <a:pt x="1729" y="13"/>
                                  <a:pt x="1729" y="8"/>
                                </a:cubicBezTo>
                                <a:cubicBezTo>
                                  <a:pt x="1729" y="4"/>
                                  <a:pt x="1732" y="0"/>
                                  <a:pt x="1737" y="0"/>
                                </a:cubicBezTo>
                                <a:close/>
                                <a:moveTo>
                                  <a:pt x="1769" y="0"/>
                                </a:moveTo>
                                <a:lnTo>
                                  <a:pt x="1769" y="0"/>
                                </a:lnTo>
                                <a:cubicBezTo>
                                  <a:pt x="1773" y="0"/>
                                  <a:pt x="1777" y="4"/>
                                  <a:pt x="1777" y="8"/>
                                </a:cubicBezTo>
                                <a:cubicBezTo>
                                  <a:pt x="1777" y="13"/>
                                  <a:pt x="1773" y="16"/>
                                  <a:pt x="1769" y="16"/>
                                </a:cubicBezTo>
                                <a:lnTo>
                                  <a:pt x="1769" y="16"/>
                                </a:lnTo>
                                <a:cubicBezTo>
                                  <a:pt x="1764" y="16"/>
                                  <a:pt x="1761" y="13"/>
                                  <a:pt x="1761" y="8"/>
                                </a:cubicBezTo>
                                <a:cubicBezTo>
                                  <a:pt x="1761" y="4"/>
                                  <a:pt x="1764" y="0"/>
                                  <a:pt x="1769" y="0"/>
                                </a:cubicBezTo>
                                <a:close/>
                                <a:moveTo>
                                  <a:pt x="1801" y="0"/>
                                </a:moveTo>
                                <a:lnTo>
                                  <a:pt x="1801" y="0"/>
                                </a:lnTo>
                                <a:cubicBezTo>
                                  <a:pt x="1805" y="0"/>
                                  <a:pt x="1809" y="4"/>
                                  <a:pt x="1809" y="8"/>
                                </a:cubicBezTo>
                                <a:cubicBezTo>
                                  <a:pt x="1809" y="13"/>
                                  <a:pt x="1805" y="16"/>
                                  <a:pt x="1801" y="16"/>
                                </a:cubicBezTo>
                                <a:lnTo>
                                  <a:pt x="1801" y="16"/>
                                </a:lnTo>
                                <a:cubicBezTo>
                                  <a:pt x="1796" y="16"/>
                                  <a:pt x="1793" y="13"/>
                                  <a:pt x="1793" y="8"/>
                                </a:cubicBezTo>
                                <a:cubicBezTo>
                                  <a:pt x="1793" y="4"/>
                                  <a:pt x="1796" y="0"/>
                                  <a:pt x="1801" y="0"/>
                                </a:cubicBezTo>
                                <a:close/>
                                <a:moveTo>
                                  <a:pt x="1833" y="0"/>
                                </a:moveTo>
                                <a:lnTo>
                                  <a:pt x="1833" y="0"/>
                                </a:lnTo>
                                <a:cubicBezTo>
                                  <a:pt x="1837" y="0"/>
                                  <a:pt x="1841" y="4"/>
                                  <a:pt x="1841" y="8"/>
                                </a:cubicBezTo>
                                <a:cubicBezTo>
                                  <a:pt x="1841" y="13"/>
                                  <a:pt x="1837" y="16"/>
                                  <a:pt x="1833" y="16"/>
                                </a:cubicBezTo>
                                <a:lnTo>
                                  <a:pt x="1833" y="16"/>
                                </a:lnTo>
                                <a:cubicBezTo>
                                  <a:pt x="1828" y="16"/>
                                  <a:pt x="1825" y="13"/>
                                  <a:pt x="1825" y="8"/>
                                </a:cubicBezTo>
                                <a:cubicBezTo>
                                  <a:pt x="1825" y="4"/>
                                  <a:pt x="1828" y="0"/>
                                  <a:pt x="1833" y="0"/>
                                </a:cubicBezTo>
                                <a:close/>
                                <a:moveTo>
                                  <a:pt x="1865" y="0"/>
                                </a:moveTo>
                                <a:lnTo>
                                  <a:pt x="1865" y="0"/>
                                </a:lnTo>
                                <a:cubicBezTo>
                                  <a:pt x="1869" y="0"/>
                                  <a:pt x="1873" y="4"/>
                                  <a:pt x="1873" y="8"/>
                                </a:cubicBezTo>
                                <a:cubicBezTo>
                                  <a:pt x="1873" y="13"/>
                                  <a:pt x="1869" y="16"/>
                                  <a:pt x="1865" y="16"/>
                                </a:cubicBezTo>
                                <a:lnTo>
                                  <a:pt x="1865" y="16"/>
                                </a:lnTo>
                                <a:cubicBezTo>
                                  <a:pt x="1860" y="16"/>
                                  <a:pt x="1857" y="13"/>
                                  <a:pt x="1857" y="8"/>
                                </a:cubicBezTo>
                                <a:cubicBezTo>
                                  <a:pt x="1857" y="4"/>
                                  <a:pt x="1860" y="0"/>
                                  <a:pt x="1865" y="0"/>
                                </a:cubicBezTo>
                                <a:close/>
                                <a:moveTo>
                                  <a:pt x="1897" y="0"/>
                                </a:moveTo>
                                <a:lnTo>
                                  <a:pt x="1897" y="0"/>
                                </a:lnTo>
                                <a:cubicBezTo>
                                  <a:pt x="1901" y="0"/>
                                  <a:pt x="1905" y="4"/>
                                  <a:pt x="1905" y="8"/>
                                </a:cubicBezTo>
                                <a:cubicBezTo>
                                  <a:pt x="1905" y="13"/>
                                  <a:pt x="1901" y="16"/>
                                  <a:pt x="1897" y="16"/>
                                </a:cubicBezTo>
                                <a:lnTo>
                                  <a:pt x="1897" y="16"/>
                                </a:lnTo>
                                <a:cubicBezTo>
                                  <a:pt x="1892" y="16"/>
                                  <a:pt x="1889" y="13"/>
                                  <a:pt x="1889" y="8"/>
                                </a:cubicBezTo>
                                <a:cubicBezTo>
                                  <a:pt x="1889" y="4"/>
                                  <a:pt x="1892" y="0"/>
                                  <a:pt x="1897" y="0"/>
                                </a:cubicBezTo>
                                <a:close/>
                                <a:moveTo>
                                  <a:pt x="1929" y="0"/>
                                </a:moveTo>
                                <a:lnTo>
                                  <a:pt x="1929" y="0"/>
                                </a:lnTo>
                                <a:cubicBezTo>
                                  <a:pt x="1933" y="0"/>
                                  <a:pt x="1937" y="4"/>
                                  <a:pt x="1937" y="8"/>
                                </a:cubicBezTo>
                                <a:cubicBezTo>
                                  <a:pt x="1937" y="13"/>
                                  <a:pt x="1933" y="16"/>
                                  <a:pt x="1929" y="16"/>
                                </a:cubicBezTo>
                                <a:lnTo>
                                  <a:pt x="1929" y="16"/>
                                </a:lnTo>
                                <a:cubicBezTo>
                                  <a:pt x="1924" y="16"/>
                                  <a:pt x="1921" y="13"/>
                                  <a:pt x="1921" y="8"/>
                                </a:cubicBezTo>
                                <a:cubicBezTo>
                                  <a:pt x="1921" y="4"/>
                                  <a:pt x="1924" y="0"/>
                                  <a:pt x="1929" y="0"/>
                                </a:cubicBezTo>
                                <a:close/>
                                <a:moveTo>
                                  <a:pt x="1961" y="0"/>
                                </a:moveTo>
                                <a:lnTo>
                                  <a:pt x="1961" y="0"/>
                                </a:lnTo>
                                <a:cubicBezTo>
                                  <a:pt x="1965" y="0"/>
                                  <a:pt x="1969" y="4"/>
                                  <a:pt x="1969" y="8"/>
                                </a:cubicBezTo>
                                <a:cubicBezTo>
                                  <a:pt x="1969" y="13"/>
                                  <a:pt x="1965" y="16"/>
                                  <a:pt x="1961" y="16"/>
                                </a:cubicBezTo>
                                <a:lnTo>
                                  <a:pt x="1961" y="16"/>
                                </a:lnTo>
                                <a:cubicBezTo>
                                  <a:pt x="1956" y="16"/>
                                  <a:pt x="1953" y="13"/>
                                  <a:pt x="1953" y="8"/>
                                </a:cubicBezTo>
                                <a:cubicBezTo>
                                  <a:pt x="1953" y="4"/>
                                  <a:pt x="1956" y="0"/>
                                  <a:pt x="1961" y="0"/>
                                </a:cubicBezTo>
                                <a:close/>
                                <a:moveTo>
                                  <a:pt x="1993" y="0"/>
                                </a:moveTo>
                                <a:lnTo>
                                  <a:pt x="1993" y="0"/>
                                </a:lnTo>
                                <a:cubicBezTo>
                                  <a:pt x="1997" y="0"/>
                                  <a:pt x="2001" y="4"/>
                                  <a:pt x="2001" y="8"/>
                                </a:cubicBezTo>
                                <a:cubicBezTo>
                                  <a:pt x="2001" y="13"/>
                                  <a:pt x="1997" y="16"/>
                                  <a:pt x="1993" y="16"/>
                                </a:cubicBezTo>
                                <a:lnTo>
                                  <a:pt x="1993" y="16"/>
                                </a:lnTo>
                                <a:cubicBezTo>
                                  <a:pt x="1988" y="16"/>
                                  <a:pt x="1985" y="13"/>
                                  <a:pt x="1985" y="8"/>
                                </a:cubicBezTo>
                                <a:cubicBezTo>
                                  <a:pt x="1985" y="4"/>
                                  <a:pt x="1988" y="0"/>
                                  <a:pt x="1993" y="0"/>
                                </a:cubicBezTo>
                                <a:close/>
                                <a:moveTo>
                                  <a:pt x="2025" y="0"/>
                                </a:moveTo>
                                <a:lnTo>
                                  <a:pt x="2025" y="0"/>
                                </a:lnTo>
                                <a:cubicBezTo>
                                  <a:pt x="2029" y="0"/>
                                  <a:pt x="2033" y="4"/>
                                  <a:pt x="2033" y="8"/>
                                </a:cubicBezTo>
                                <a:cubicBezTo>
                                  <a:pt x="2033" y="13"/>
                                  <a:pt x="2029" y="16"/>
                                  <a:pt x="2025" y="16"/>
                                </a:cubicBezTo>
                                <a:lnTo>
                                  <a:pt x="2025" y="16"/>
                                </a:lnTo>
                                <a:cubicBezTo>
                                  <a:pt x="2020" y="16"/>
                                  <a:pt x="2017" y="13"/>
                                  <a:pt x="2017" y="8"/>
                                </a:cubicBezTo>
                                <a:cubicBezTo>
                                  <a:pt x="2017" y="4"/>
                                  <a:pt x="2020" y="0"/>
                                  <a:pt x="2025" y="0"/>
                                </a:cubicBezTo>
                                <a:close/>
                                <a:moveTo>
                                  <a:pt x="2057" y="0"/>
                                </a:moveTo>
                                <a:lnTo>
                                  <a:pt x="2057" y="0"/>
                                </a:lnTo>
                                <a:cubicBezTo>
                                  <a:pt x="2061" y="0"/>
                                  <a:pt x="2065" y="4"/>
                                  <a:pt x="2065" y="8"/>
                                </a:cubicBezTo>
                                <a:cubicBezTo>
                                  <a:pt x="2065" y="13"/>
                                  <a:pt x="2061" y="16"/>
                                  <a:pt x="2057" y="16"/>
                                </a:cubicBezTo>
                                <a:lnTo>
                                  <a:pt x="2057" y="16"/>
                                </a:lnTo>
                                <a:cubicBezTo>
                                  <a:pt x="2052" y="16"/>
                                  <a:pt x="2049" y="13"/>
                                  <a:pt x="2049" y="8"/>
                                </a:cubicBezTo>
                                <a:cubicBezTo>
                                  <a:pt x="2049" y="4"/>
                                  <a:pt x="2052" y="0"/>
                                  <a:pt x="2057" y="0"/>
                                </a:cubicBezTo>
                                <a:close/>
                                <a:moveTo>
                                  <a:pt x="2089" y="0"/>
                                </a:moveTo>
                                <a:lnTo>
                                  <a:pt x="2089" y="0"/>
                                </a:lnTo>
                                <a:cubicBezTo>
                                  <a:pt x="2093" y="0"/>
                                  <a:pt x="2097" y="4"/>
                                  <a:pt x="2097" y="8"/>
                                </a:cubicBezTo>
                                <a:cubicBezTo>
                                  <a:pt x="2097" y="13"/>
                                  <a:pt x="2093" y="16"/>
                                  <a:pt x="2089" y="16"/>
                                </a:cubicBezTo>
                                <a:lnTo>
                                  <a:pt x="2089" y="16"/>
                                </a:lnTo>
                                <a:cubicBezTo>
                                  <a:pt x="2084" y="16"/>
                                  <a:pt x="2081" y="13"/>
                                  <a:pt x="2081" y="8"/>
                                </a:cubicBezTo>
                                <a:cubicBezTo>
                                  <a:pt x="2081" y="4"/>
                                  <a:pt x="2084" y="0"/>
                                  <a:pt x="2089" y="0"/>
                                </a:cubicBezTo>
                                <a:close/>
                                <a:moveTo>
                                  <a:pt x="2121" y="0"/>
                                </a:moveTo>
                                <a:lnTo>
                                  <a:pt x="2121" y="0"/>
                                </a:lnTo>
                                <a:cubicBezTo>
                                  <a:pt x="2125" y="0"/>
                                  <a:pt x="2129" y="4"/>
                                  <a:pt x="2129" y="8"/>
                                </a:cubicBezTo>
                                <a:cubicBezTo>
                                  <a:pt x="2129" y="13"/>
                                  <a:pt x="2125" y="16"/>
                                  <a:pt x="2121" y="16"/>
                                </a:cubicBezTo>
                                <a:lnTo>
                                  <a:pt x="2121" y="16"/>
                                </a:lnTo>
                                <a:cubicBezTo>
                                  <a:pt x="2116" y="16"/>
                                  <a:pt x="2113" y="13"/>
                                  <a:pt x="2113" y="8"/>
                                </a:cubicBezTo>
                                <a:cubicBezTo>
                                  <a:pt x="2113" y="4"/>
                                  <a:pt x="2116" y="0"/>
                                  <a:pt x="2121" y="0"/>
                                </a:cubicBezTo>
                                <a:close/>
                                <a:moveTo>
                                  <a:pt x="2153" y="0"/>
                                </a:moveTo>
                                <a:lnTo>
                                  <a:pt x="2153" y="0"/>
                                </a:lnTo>
                                <a:cubicBezTo>
                                  <a:pt x="2157" y="0"/>
                                  <a:pt x="2161" y="4"/>
                                  <a:pt x="2161" y="8"/>
                                </a:cubicBezTo>
                                <a:cubicBezTo>
                                  <a:pt x="2161" y="13"/>
                                  <a:pt x="2157" y="16"/>
                                  <a:pt x="2153" y="16"/>
                                </a:cubicBezTo>
                                <a:lnTo>
                                  <a:pt x="2153" y="16"/>
                                </a:lnTo>
                                <a:cubicBezTo>
                                  <a:pt x="2148" y="16"/>
                                  <a:pt x="2145" y="13"/>
                                  <a:pt x="2145" y="8"/>
                                </a:cubicBezTo>
                                <a:cubicBezTo>
                                  <a:pt x="2145" y="4"/>
                                  <a:pt x="2148" y="0"/>
                                  <a:pt x="2153" y="0"/>
                                </a:cubicBezTo>
                                <a:close/>
                                <a:moveTo>
                                  <a:pt x="2185" y="0"/>
                                </a:moveTo>
                                <a:lnTo>
                                  <a:pt x="2185" y="0"/>
                                </a:lnTo>
                                <a:cubicBezTo>
                                  <a:pt x="2189" y="0"/>
                                  <a:pt x="2193" y="4"/>
                                  <a:pt x="2193" y="8"/>
                                </a:cubicBezTo>
                                <a:cubicBezTo>
                                  <a:pt x="2193" y="13"/>
                                  <a:pt x="2189" y="16"/>
                                  <a:pt x="2185" y="16"/>
                                </a:cubicBezTo>
                                <a:lnTo>
                                  <a:pt x="2185" y="16"/>
                                </a:lnTo>
                                <a:cubicBezTo>
                                  <a:pt x="2180" y="16"/>
                                  <a:pt x="2177" y="13"/>
                                  <a:pt x="2177" y="8"/>
                                </a:cubicBezTo>
                                <a:cubicBezTo>
                                  <a:pt x="2177" y="4"/>
                                  <a:pt x="2180" y="0"/>
                                  <a:pt x="2185" y="0"/>
                                </a:cubicBezTo>
                                <a:close/>
                                <a:moveTo>
                                  <a:pt x="2217" y="0"/>
                                </a:moveTo>
                                <a:lnTo>
                                  <a:pt x="2217" y="0"/>
                                </a:lnTo>
                                <a:cubicBezTo>
                                  <a:pt x="2221" y="0"/>
                                  <a:pt x="2225" y="4"/>
                                  <a:pt x="2225" y="8"/>
                                </a:cubicBezTo>
                                <a:cubicBezTo>
                                  <a:pt x="2225" y="13"/>
                                  <a:pt x="2221" y="16"/>
                                  <a:pt x="2217" y="16"/>
                                </a:cubicBezTo>
                                <a:lnTo>
                                  <a:pt x="2217" y="16"/>
                                </a:lnTo>
                                <a:cubicBezTo>
                                  <a:pt x="2212" y="16"/>
                                  <a:pt x="2209" y="13"/>
                                  <a:pt x="2209" y="8"/>
                                </a:cubicBezTo>
                                <a:cubicBezTo>
                                  <a:pt x="2209" y="4"/>
                                  <a:pt x="2212" y="0"/>
                                  <a:pt x="2217" y="0"/>
                                </a:cubicBezTo>
                                <a:close/>
                                <a:moveTo>
                                  <a:pt x="2249" y="0"/>
                                </a:moveTo>
                                <a:lnTo>
                                  <a:pt x="2249" y="0"/>
                                </a:lnTo>
                                <a:cubicBezTo>
                                  <a:pt x="2253" y="0"/>
                                  <a:pt x="2257" y="4"/>
                                  <a:pt x="2257" y="8"/>
                                </a:cubicBezTo>
                                <a:cubicBezTo>
                                  <a:pt x="2257" y="13"/>
                                  <a:pt x="2253" y="16"/>
                                  <a:pt x="2249" y="16"/>
                                </a:cubicBezTo>
                                <a:lnTo>
                                  <a:pt x="2249" y="16"/>
                                </a:lnTo>
                                <a:cubicBezTo>
                                  <a:pt x="2244" y="16"/>
                                  <a:pt x="2241" y="13"/>
                                  <a:pt x="2241" y="8"/>
                                </a:cubicBezTo>
                                <a:cubicBezTo>
                                  <a:pt x="2241" y="4"/>
                                  <a:pt x="2244" y="0"/>
                                  <a:pt x="2249" y="0"/>
                                </a:cubicBezTo>
                                <a:close/>
                                <a:moveTo>
                                  <a:pt x="2281" y="0"/>
                                </a:moveTo>
                                <a:lnTo>
                                  <a:pt x="2281" y="0"/>
                                </a:lnTo>
                                <a:cubicBezTo>
                                  <a:pt x="2285" y="0"/>
                                  <a:pt x="2289" y="4"/>
                                  <a:pt x="2289" y="8"/>
                                </a:cubicBezTo>
                                <a:cubicBezTo>
                                  <a:pt x="2289" y="13"/>
                                  <a:pt x="2285" y="16"/>
                                  <a:pt x="2281" y="16"/>
                                </a:cubicBezTo>
                                <a:lnTo>
                                  <a:pt x="2281" y="16"/>
                                </a:lnTo>
                                <a:cubicBezTo>
                                  <a:pt x="2277" y="16"/>
                                  <a:pt x="2273" y="13"/>
                                  <a:pt x="2273" y="8"/>
                                </a:cubicBezTo>
                                <a:cubicBezTo>
                                  <a:pt x="2273" y="4"/>
                                  <a:pt x="2277" y="0"/>
                                  <a:pt x="2281" y="0"/>
                                </a:cubicBezTo>
                                <a:close/>
                                <a:moveTo>
                                  <a:pt x="2313" y="0"/>
                                </a:moveTo>
                                <a:lnTo>
                                  <a:pt x="2313" y="0"/>
                                </a:lnTo>
                                <a:cubicBezTo>
                                  <a:pt x="2317" y="0"/>
                                  <a:pt x="2321" y="4"/>
                                  <a:pt x="2321" y="8"/>
                                </a:cubicBezTo>
                                <a:cubicBezTo>
                                  <a:pt x="2321" y="13"/>
                                  <a:pt x="2317" y="16"/>
                                  <a:pt x="2313" y="16"/>
                                </a:cubicBezTo>
                                <a:lnTo>
                                  <a:pt x="2313" y="16"/>
                                </a:lnTo>
                                <a:cubicBezTo>
                                  <a:pt x="2309" y="16"/>
                                  <a:pt x="2305" y="13"/>
                                  <a:pt x="2305" y="8"/>
                                </a:cubicBezTo>
                                <a:cubicBezTo>
                                  <a:pt x="2305" y="4"/>
                                  <a:pt x="2309" y="0"/>
                                  <a:pt x="2313" y="0"/>
                                </a:cubicBezTo>
                                <a:close/>
                                <a:moveTo>
                                  <a:pt x="2345" y="0"/>
                                </a:moveTo>
                                <a:lnTo>
                                  <a:pt x="2345" y="0"/>
                                </a:lnTo>
                                <a:cubicBezTo>
                                  <a:pt x="2349" y="0"/>
                                  <a:pt x="2353" y="4"/>
                                  <a:pt x="2353" y="8"/>
                                </a:cubicBezTo>
                                <a:cubicBezTo>
                                  <a:pt x="2353" y="13"/>
                                  <a:pt x="2349" y="16"/>
                                  <a:pt x="2345" y="16"/>
                                </a:cubicBezTo>
                                <a:lnTo>
                                  <a:pt x="2345" y="16"/>
                                </a:lnTo>
                                <a:cubicBezTo>
                                  <a:pt x="2341" y="16"/>
                                  <a:pt x="2337" y="13"/>
                                  <a:pt x="2337" y="8"/>
                                </a:cubicBezTo>
                                <a:cubicBezTo>
                                  <a:pt x="2337" y="4"/>
                                  <a:pt x="2341" y="0"/>
                                  <a:pt x="2345" y="0"/>
                                </a:cubicBezTo>
                                <a:close/>
                                <a:moveTo>
                                  <a:pt x="2377" y="0"/>
                                </a:moveTo>
                                <a:lnTo>
                                  <a:pt x="2377" y="0"/>
                                </a:lnTo>
                                <a:cubicBezTo>
                                  <a:pt x="2381" y="0"/>
                                  <a:pt x="2385" y="4"/>
                                  <a:pt x="2385" y="8"/>
                                </a:cubicBezTo>
                                <a:cubicBezTo>
                                  <a:pt x="2385" y="13"/>
                                  <a:pt x="2381" y="16"/>
                                  <a:pt x="2377" y="16"/>
                                </a:cubicBezTo>
                                <a:lnTo>
                                  <a:pt x="2377" y="16"/>
                                </a:lnTo>
                                <a:cubicBezTo>
                                  <a:pt x="2373" y="16"/>
                                  <a:pt x="2369" y="13"/>
                                  <a:pt x="2369" y="8"/>
                                </a:cubicBezTo>
                                <a:cubicBezTo>
                                  <a:pt x="2369" y="4"/>
                                  <a:pt x="2373" y="0"/>
                                  <a:pt x="2377" y="0"/>
                                </a:cubicBezTo>
                                <a:close/>
                                <a:moveTo>
                                  <a:pt x="2409" y="0"/>
                                </a:moveTo>
                                <a:lnTo>
                                  <a:pt x="2409" y="0"/>
                                </a:lnTo>
                                <a:cubicBezTo>
                                  <a:pt x="2413" y="0"/>
                                  <a:pt x="2417" y="4"/>
                                  <a:pt x="2417" y="8"/>
                                </a:cubicBezTo>
                                <a:cubicBezTo>
                                  <a:pt x="2417" y="13"/>
                                  <a:pt x="2413" y="16"/>
                                  <a:pt x="2409" y="16"/>
                                </a:cubicBezTo>
                                <a:lnTo>
                                  <a:pt x="2409" y="16"/>
                                </a:lnTo>
                                <a:cubicBezTo>
                                  <a:pt x="2405" y="16"/>
                                  <a:pt x="2401" y="13"/>
                                  <a:pt x="2401" y="8"/>
                                </a:cubicBezTo>
                                <a:cubicBezTo>
                                  <a:pt x="2401" y="4"/>
                                  <a:pt x="2405" y="0"/>
                                  <a:pt x="2409" y="0"/>
                                </a:cubicBezTo>
                                <a:close/>
                                <a:moveTo>
                                  <a:pt x="2441" y="0"/>
                                </a:moveTo>
                                <a:lnTo>
                                  <a:pt x="2441" y="0"/>
                                </a:lnTo>
                                <a:cubicBezTo>
                                  <a:pt x="2445" y="0"/>
                                  <a:pt x="2449" y="4"/>
                                  <a:pt x="2449" y="8"/>
                                </a:cubicBezTo>
                                <a:cubicBezTo>
                                  <a:pt x="2449" y="13"/>
                                  <a:pt x="2445" y="16"/>
                                  <a:pt x="2441" y="16"/>
                                </a:cubicBezTo>
                                <a:lnTo>
                                  <a:pt x="2441" y="16"/>
                                </a:lnTo>
                                <a:cubicBezTo>
                                  <a:pt x="2437" y="16"/>
                                  <a:pt x="2433" y="13"/>
                                  <a:pt x="2433" y="8"/>
                                </a:cubicBezTo>
                                <a:cubicBezTo>
                                  <a:pt x="2433" y="4"/>
                                  <a:pt x="2437" y="0"/>
                                  <a:pt x="2441" y="0"/>
                                </a:cubicBezTo>
                                <a:close/>
                                <a:moveTo>
                                  <a:pt x="2473" y="0"/>
                                </a:moveTo>
                                <a:lnTo>
                                  <a:pt x="2473" y="0"/>
                                </a:lnTo>
                                <a:cubicBezTo>
                                  <a:pt x="2477" y="0"/>
                                  <a:pt x="2481" y="4"/>
                                  <a:pt x="2481" y="8"/>
                                </a:cubicBezTo>
                                <a:cubicBezTo>
                                  <a:pt x="2481" y="13"/>
                                  <a:pt x="2477" y="16"/>
                                  <a:pt x="2473" y="16"/>
                                </a:cubicBezTo>
                                <a:lnTo>
                                  <a:pt x="2473" y="16"/>
                                </a:lnTo>
                                <a:cubicBezTo>
                                  <a:pt x="2469" y="16"/>
                                  <a:pt x="2465" y="13"/>
                                  <a:pt x="2465" y="8"/>
                                </a:cubicBezTo>
                                <a:cubicBezTo>
                                  <a:pt x="2465" y="4"/>
                                  <a:pt x="2469" y="0"/>
                                  <a:pt x="2473" y="0"/>
                                </a:cubicBezTo>
                                <a:close/>
                                <a:moveTo>
                                  <a:pt x="2505" y="0"/>
                                </a:moveTo>
                                <a:lnTo>
                                  <a:pt x="2505" y="0"/>
                                </a:lnTo>
                                <a:cubicBezTo>
                                  <a:pt x="2509" y="0"/>
                                  <a:pt x="2513" y="4"/>
                                  <a:pt x="2513" y="8"/>
                                </a:cubicBezTo>
                                <a:cubicBezTo>
                                  <a:pt x="2513" y="13"/>
                                  <a:pt x="2509" y="16"/>
                                  <a:pt x="2505" y="16"/>
                                </a:cubicBezTo>
                                <a:lnTo>
                                  <a:pt x="2505" y="16"/>
                                </a:lnTo>
                                <a:cubicBezTo>
                                  <a:pt x="2501" y="16"/>
                                  <a:pt x="2497" y="13"/>
                                  <a:pt x="2497" y="8"/>
                                </a:cubicBezTo>
                                <a:cubicBezTo>
                                  <a:pt x="2497" y="4"/>
                                  <a:pt x="2501" y="0"/>
                                  <a:pt x="2505" y="0"/>
                                </a:cubicBezTo>
                                <a:close/>
                                <a:moveTo>
                                  <a:pt x="2537" y="0"/>
                                </a:moveTo>
                                <a:lnTo>
                                  <a:pt x="2537" y="0"/>
                                </a:lnTo>
                                <a:cubicBezTo>
                                  <a:pt x="2541" y="0"/>
                                  <a:pt x="2545" y="4"/>
                                  <a:pt x="2545" y="8"/>
                                </a:cubicBezTo>
                                <a:cubicBezTo>
                                  <a:pt x="2545" y="13"/>
                                  <a:pt x="2541" y="16"/>
                                  <a:pt x="2537" y="16"/>
                                </a:cubicBezTo>
                                <a:lnTo>
                                  <a:pt x="2537" y="16"/>
                                </a:lnTo>
                                <a:cubicBezTo>
                                  <a:pt x="2533" y="16"/>
                                  <a:pt x="2529" y="13"/>
                                  <a:pt x="2529" y="8"/>
                                </a:cubicBezTo>
                                <a:cubicBezTo>
                                  <a:pt x="2529" y="4"/>
                                  <a:pt x="2533" y="0"/>
                                  <a:pt x="2537" y="0"/>
                                </a:cubicBezTo>
                                <a:close/>
                                <a:moveTo>
                                  <a:pt x="2569" y="0"/>
                                </a:moveTo>
                                <a:lnTo>
                                  <a:pt x="2569" y="0"/>
                                </a:lnTo>
                                <a:cubicBezTo>
                                  <a:pt x="2573" y="0"/>
                                  <a:pt x="2577" y="4"/>
                                  <a:pt x="2577" y="8"/>
                                </a:cubicBezTo>
                                <a:cubicBezTo>
                                  <a:pt x="2577" y="13"/>
                                  <a:pt x="2573" y="16"/>
                                  <a:pt x="2569" y="16"/>
                                </a:cubicBezTo>
                                <a:lnTo>
                                  <a:pt x="2569" y="16"/>
                                </a:lnTo>
                                <a:cubicBezTo>
                                  <a:pt x="2565" y="16"/>
                                  <a:pt x="2561" y="13"/>
                                  <a:pt x="2561" y="8"/>
                                </a:cubicBezTo>
                                <a:cubicBezTo>
                                  <a:pt x="2561" y="4"/>
                                  <a:pt x="2565" y="0"/>
                                  <a:pt x="2569" y="0"/>
                                </a:cubicBezTo>
                                <a:close/>
                                <a:moveTo>
                                  <a:pt x="2601" y="0"/>
                                </a:moveTo>
                                <a:lnTo>
                                  <a:pt x="2601" y="0"/>
                                </a:lnTo>
                                <a:cubicBezTo>
                                  <a:pt x="2606" y="0"/>
                                  <a:pt x="2609" y="4"/>
                                  <a:pt x="2609" y="8"/>
                                </a:cubicBezTo>
                                <a:cubicBezTo>
                                  <a:pt x="2609" y="13"/>
                                  <a:pt x="2606" y="16"/>
                                  <a:pt x="2601" y="16"/>
                                </a:cubicBezTo>
                                <a:lnTo>
                                  <a:pt x="2601" y="16"/>
                                </a:lnTo>
                                <a:cubicBezTo>
                                  <a:pt x="2597" y="16"/>
                                  <a:pt x="2593" y="13"/>
                                  <a:pt x="2593" y="8"/>
                                </a:cubicBezTo>
                                <a:cubicBezTo>
                                  <a:pt x="2593" y="4"/>
                                  <a:pt x="2597" y="0"/>
                                  <a:pt x="2601" y="0"/>
                                </a:cubicBezTo>
                                <a:close/>
                                <a:moveTo>
                                  <a:pt x="2633" y="0"/>
                                </a:moveTo>
                                <a:lnTo>
                                  <a:pt x="2633" y="0"/>
                                </a:lnTo>
                                <a:cubicBezTo>
                                  <a:pt x="2638" y="0"/>
                                  <a:pt x="2641" y="4"/>
                                  <a:pt x="2641" y="8"/>
                                </a:cubicBezTo>
                                <a:cubicBezTo>
                                  <a:pt x="2641" y="13"/>
                                  <a:pt x="2638" y="16"/>
                                  <a:pt x="2633" y="16"/>
                                </a:cubicBezTo>
                                <a:lnTo>
                                  <a:pt x="2633" y="16"/>
                                </a:lnTo>
                                <a:cubicBezTo>
                                  <a:pt x="2629" y="16"/>
                                  <a:pt x="2625" y="13"/>
                                  <a:pt x="2625" y="8"/>
                                </a:cubicBezTo>
                                <a:cubicBezTo>
                                  <a:pt x="2625" y="4"/>
                                  <a:pt x="2629" y="0"/>
                                  <a:pt x="2633" y="0"/>
                                </a:cubicBezTo>
                                <a:close/>
                                <a:moveTo>
                                  <a:pt x="2665" y="0"/>
                                </a:moveTo>
                                <a:lnTo>
                                  <a:pt x="2665" y="0"/>
                                </a:lnTo>
                                <a:cubicBezTo>
                                  <a:pt x="2670" y="0"/>
                                  <a:pt x="2673" y="4"/>
                                  <a:pt x="2673" y="8"/>
                                </a:cubicBezTo>
                                <a:cubicBezTo>
                                  <a:pt x="2673" y="13"/>
                                  <a:pt x="2670" y="16"/>
                                  <a:pt x="2665" y="16"/>
                                </a:cubicBezTo>
                                <a:lnTo>
                                  <a:pt x="2665" y="16"/>
                                </a:lnTo>
                                <a:cubicBezTo>
                                  <a:pt x="2661" y="16"/>
                                  <a:pt x="2657" y="13"/>
                                  <a:pt x="2657" y="8"/>
                                </a:cubicBezTo>
                                <a:cubicBezTo>
                                  <a:pt x="2657" y="4"/>
                                  <a:pt x="2661" y="0"/>
                                  <a:pt x="2665" y="0"/>
                                </a:cubicBezTo>
                                <a:close/>
                                <a:moveTo>
                                  <a:pt x="2697" y="0"/>
                                </a:moveTo>
                                <a:lnTo>
                                  <a:pt x="2697" y="0"/>
                                </a:lnTo>
                                <a:cubicBezTo>
                                  <a:pt x="2702" y="0"/>
                                  <a:pt x="2705" y="4"/>
                                  <a:pt x="2705" y="8"/>
                                </a:cubicBezTo>
                                <a:cubicBezTo>
                                  <a:pt x="2705" y="13"/>
                                  <a:pt x="2702" y="16"/>
                                  <a:pt x="2697" y="16"/>
                                </a:cubicBezTo>
                                <a:lnTo>
                                  <a:pt x="2697" y="16"/>
                                </a:lnTo>
                                <a:cubicBezTo>
                                  <a:pt x="2693" y="16"/>
                                  <a:pt x="2689" y="13"/>
                                  <a:pt x="2689" y="8"/>
                                </a:cubicBezTo>
                                <a:cubicBezTo>
                                  <a:pt x="2689" y="4"/>
                                  <a:pt x="2693" y="0"/>
                                  <a:pt x="2697" y="0"/>
                                </a:cubicBezTo>
                                <a:close/>
                                <a:moveTo>
                                  <a:pt x="2729" y="0"/>
                                </a:moveTo>
                                <a:lnTo>
                                  <a:pt x="2729" y="0"/>
                                </a:lnTo>
                                <a:cubicBezTo>
                                  <a:pt x="2734" y="0"/>
                                  <a:pt x="2737" y="4"/>
                                  <a:pt x="2737" y="8"/>
                                </a:cubicBezTo>
                                <a:cubicBezTo>
                                  <a:pt x="2737" y="13"/>
                                  <a:pt x="2734" y="16"/>
                                  <a:pt x="2729" y="16"/>
                                </a:cubicBezTo>
                                <a:lnTo>
                                  <a:pt x="2729" y="16"/>
                                </a:lnTo>
                                <a:cubicBezTo>
                                  <a:pt x="2725" y="16"/>
                                  <a:pt x="2721" y="13"/>
                                  <a:pt x="2721" y="8"/>
                                </a:cubicBezTo>
                                <a:cubicBezTo>
                                  <a:pt x="2721" y="4"/>
                                  <a:pt x="2725" y="0"/>
                                  <a:pt x="2729" y="0"/>
                                </a:cubicBezTo>
                                <a:close/>
                                <a:moveTo>
                                  <a:pt x="2761" y="0"/>
                                </a:moveTo>
                                <a:lnTo>
                                  <a:pt x="2761" y="0"/>
                                </a:lnTo>
                                <a:cubicBezTo>
                                  <a:pt x="2766" y="0"/>
                                  <a:pt x="2769" y="4"/>
                                  <a:pt x="2769" y="8"/>
                                </a:cubicBezTo>
                                <a:cubicBezTo>
                                  <a:pt x="2769" y="13"/>
                                  <a:pt x="2766" y="16"/>
                                  <a:pt x="2761" y="16"/>
                                </a:cubicBezTo>
                                <a:lnTo>
                                  <a:pt x="2761" y="16"/>
                                </a:lnTo>
                                <a:cubicBezTo>
                                  <a:pt x="2757" y="16"/>
                                  <a:pt x="2753" y="13"/>
                                  <a:pt x="2753" y="8"/>
                                </a:cubicBezTo>
                                <a:cubicBezTo>
                                  <a:pt x="2753" y="4"/>
                                  <a:pt x="2757" y="0"/>
                                  <a:pt x="2761" y="0"/>
                                </a:cubicBezTo>
                                <a:close/>
                                <a:moveTo>
                                  <a:pt x="2793" y="0"/>
                                </a:moveTo>
                                <a:lnTo>
                                  <a:pt x="2793" y="0"/>
                                </a:lnTo>
                                <a:cubicBezTo>
                                  <a:pt x="2798" y="0"/>
                                  <a:pt x="2801" y="4"/>
                                  <a:pt x="2801" y="8"/>
                                </a:cubicBezTo>
                                <a:cubicBezTo>
                                  <a:pt x="2801" y="13"/>
                                  <a:pt x="2798" y="16"/>
                                  <a:pt x="2793" y="16"/>
                                </a:cubicBezTo>
                                <a:lnTo>
                                  <a:pt x="2793" y="16"/>
                                </a:lnTo>
                                <a:cubicBezTo>
                                  <a:pt x="2789" y="16"/>
                                  <a:pt x="2785" y="13"/>
                                  <a:pt x="2785" y="8"/>
                                </a:cubicBezTo>
                                <a:cubicBezTo>
                                  <a:pt x="2785" y="4"/>
                                  <a:pt x="2789" y="0"/>
                                  <a:pt x="2793" y="0"/>
                                </a:cubicBezTo>
                                <a:close/>
                                <a:moveTo>
                                  <a:pt x="2825" y="0"/>
                                </a:moveTo>
                                <a:lnTo>
                                  <a:pt x="2825" y="0"/>
                                </a:lnTo>
                                <a:cubicBezTo>
                                  <a:pt x="2830" y="0"/>
                                  <a:pt x="2833" y="4"/>
                                  <a:pt x="2833" y="8"/>
                                </a:cubicBezTo>
                                <a:cubicBezTo>
                                  <a:pt x="2833" y="13"/>
                                  <a:pt x="2830" y="16"/>
                                  <a:pt x="2825" y="16"/>
                                </a:cubicBezTo>
                                <a:lnTo>
                                  <a:pt x="2825" y="16"/>
                                </a:lnTo>
                                <a:cubicBezTo>
                                  <a:pt x="2821" y="16"/>
                                  <a:pt x="2817" y="13"/>
                                  <a:pt x="2817" y="8"/>
                                </a:cubicBezTo>
                                <a:cubicBezTo>
                                  <a:pt x="2817" y="4"/>
                                  <a:pt x="2821" y="0"/>
                                  <a:pt x="2825" y="0"/>
                                </a:cubicBezTo>
                                <a:close/>
                                <a:moveTo>
                                  <a:pt x="2857" y="0"/>
                                </a:moveTo>
                                <a:lnTo>
                                  <a:pt x="2857" y="0"/>
                                </a:lnTo>
                                <a:cubicBezTo>
                                  <a:pt x="2862" y="0"/>
                                  <a:pt x="2865" y="4"/>
                                  <a:pt x="2865" y="8"/>
                                </a:cubicBezTo>
                                <a:cubicBezTo>
                                  <a:pt x="2865" y="13"/>
                                  <a:pt x="2862" y="16"/>
                                  <a:pt x="2857" y="16"/>
                                </a:cubicBezTo>
                                <a:lnTo>
                                  <a:pt x="2857" y="16"/>
                                </a:lnTo>
                                <a:cubicBezTo>
                                  <a:pt x="2853" y="16"/>
                                  <a:pt x="2849" y="13"/>
                                  <a:pt x="2849" y="8"/>
                                </a:cubicBezTo>
                                <a:cubicBezTo>
                                  <a:pt x="2849" y="4"/>
                                  <a:pt x="2853" y="0"/>
                                  <a:pt x="2857" y="0"/>
                                </a:cubicBezTo>
                                <a:close/>
                                <a:moveTo>
                                  <a:pt x="2889" y="1"/>
                                </a:moveTo>
                                <a:lnTo>
                                  <a:pt x="2889" y="1"/>
                                </a:lnTo>
                                <a:cubicBezTo>
                                  <a:pt x="2894" y="1"/>
                                  <a:pt x="2897" y="4"/>
                                  <a:pt x="2897" y="9"/>
                                </a:cubicBezTo>
                                <a:cubicBezTo>
                                  <a:pt x="2897" y="13"/>
                                  <a:pt x="2894" y="17"/>
                                  <a:pt x="2889" y="17"/>
                                </a:cubicBezTo>
                                <a:lnTo>
                                  <a:pt x="2889" y="17"/>
                                </a:lnTo>
                                <a:cubicBezTo>
                                  <a:pt x="2885" y="17"/>
                                  <a:pt x="2881" y="13"/>
                                  <a:pt x="2881" y="9"/>
                                </a:cubicBezTo>
                                <a:cubicBezTo>
                                  <a:pt x="2881" y="4"/>
                                  <a:pt x="2885" y="1"/>
                                  <a:pt x="2889" y="1"/>
                                </a:cubicBezTo>
                                <a:close/>
                                <a:moveTo>
                                  <a:pt x="2921" y="1"/>
                                </a:moveTo>
                                <a:lnTo>
                                  <a:pt x="2921" y="1"/>
                                </a:lnTo>
                                <a:cubicBezTo>
                                  <a:pt x="2926" y="1"/>
                                  <a:pt x="2929" y="4"/>
                                  <a:pt x="2929" y="9"/>
                                </a:cubicBezTo>
                                <a:cubicBezTo>
                                  <a:pt x="2929" y="13"/>
                                  <a:pt x="2926" y="17"/>
                                  <a:pt x="2921" y="17"/>
                                </a:cubicBezTo>
                                <a:lnTo>
                                  <a:pt x="2921" y="17"/>
                                </a:lnTo>
                                <a:cubicBezTo>
                                  <a:pt x="2917" y="17"/>
                                  <a:pt x="2913" y="13"/>
                                  <a:pt x="2913" y="9"/>
                                </a:cubicBezTo>
                                <a:cubicBezTo>
                                  <a:pt x="2913" y="4"/>
                                  <a:pt x="2917" y="1"/>
                                  <a:pt x="2921" y="1"/>
                                </a:cubicBezTo>
                                <a:close/>
                                <a:moveTo>
                                  <a:pt x="2953" y="1"/>
                                </a:moveTo>
                                <a:lnTo>
                                  <a:pt x="2953" y="1"/>
                                </a:lnTo>
                                <a:cubicBezTo>
                                  <a:pt x="2958" y="1"/>
                                  <a:pt x="2961" y="4"/>
                                  <a:pt x="2961" y="9"/>
                                </a:cubicBezTo>
                                <a:cubicBezTo>
                                  <a:pt x="2961" y="13"/>
                                  <a:pt x="2958" y="17"/>
                                  <a:pt x="2953" y="17"/>
                                </a:cubicBezTo>
                                <a:lnTo>
                                  <a:pt x="2953" y="17"/>
                                </a:lnTo>
                                <a:cubicBezTo>
                                  <a:pt x="2949" y="17"/>
                                  <a:pt x="2945" y="13"/>
                                  <a:pt x="2945" y="9"/>
                                </a:cubicBezTo>
                                <a:cubicBezTo>
                                  <a:pt x="2945" y="4"/>
                                  <a:pt x="2949" y="1"/>
                                  <a:pt x="2953" y="1"/>
                                </a:cubicBezTo>
                                <a:close/>
                                <a:moveTo>
                                  <a:pt x="2985" y="1"/>
                                </a:moveTo>
                                <a:lnTo>
                                  <a:pt x="2985" y="1"/>
                                </a:lnTo>
                                <a:cubicBezTo>
                                  <a:pt x="2990" y="1"/>
                                  <a:pt x="2993" y="4"/>
                                  <a:pt x="2993" y="9"/>
                                </a:cubicBezTo>
                                <a:cubicBezTo>
                                  <a:pt x="2993" y="13"/>
                                  <a:pt x="2990" y="17"/>
                                  <a:pt x="2985" y="17"/>
                                </a:cubicBezTo>
                                <a:lnTo>
                                  <a:pt x="2985" y="17"/>
                                </a:lnTo>
                                <a:cubicBezTo>
                                  <a:pt x="2981" y="17"/>
                                  <a:pt x="2977" y="13"/>
                                  <a:pt x="2977" y="9"/>
                                </a:cubicBezTo>
                                <a:cubicBezTo>
                                  <a:pt x="2977" y="4"/>
                                  <a:pt x="2981" y="1"/>
                                  <a:pt x="2985" y="1"/>
                                </a:cubicBezTo>
                                <a:close/>
                                <a:moveTo>
                                  <a:pt x="3017" y="1"/>
                                </a:moveTo>
                                <a:lnTo>
                                  <a:pt x="3017" y="1"/>
                                </a:lnTo>
                                <a:cubicBezTo>
                                  <a:pt x="3022" y="1"/>
                                  <a:pt x="3025" y="4"/>
                                  <a:pt x="3025" y="9"/>
                                </a:cubicBezTo>
                                <a:cubicBezTo>
                                  <a:pt x="3025" y="13"/>
                                  <a:pt x="3022" y="17"/>
                                  <a:pt x="3017" y="17"/>
                                </a:cubicBezTo>
                                <a:lnTo>
                                  <a:pt x="3017" y="17"/>
                                </a:lnTo>
                                <a:cubicBezTo>
                                  <a:pt x="3013" y="17"/>
                                  <a:pt x="3009" y="13"/>
                                  <a:pt x="3009" y="9"/>
                                </a:cubicBezTo>
                                <a:cubicBezTo>
                                  <a:pt x="3009" y="4"/>
                                  <a:pt x="3013" y="1"/>
                                  <a:pt x="3017" y="1"/>
                                </a:cubicBezTo>
                                <a:close/>
                                <a:moveTo>
                                  <a:pt x="3049" y="1"/>
                                </a:moveTo>
                                <a:lnTo>
                                  <a:pt x="3049" y="1"/>
                                </a:lnTo>
                                <a:cubicBezTo>
                                  <a:pt x="3054" y="1"/>
                                  <a:pt x="3057" y="4"/>
                                  <a:pt x="3057" y="9"/>
                                </a:cubicBezTo>
                                <a:cubicBezTo>
                                  <a:pt x="3057" y="13"/>
                                  <a:pt x="3054" y="17"/>
                                  <a:pt x="3049" y="17"/>
                                </a:cubicBezTo>
                                <a:lnTo>
                                  <a:pt x="3049" y="17"/>
                                </a:lnTo>
                                <a:cubicBezTo>
                                  <a:pt x="3045" y="17"/>
                                  <a:pt x="3041" y="13"/>
                                  <a:pt x="3041" y="9"/>
                                </a:cubicBezTo>
                                <a:cubicBezTo>
                                  <a:pt x="3041" y="4"/>
                                  <a:pt x="3045" y="1"/>
                                  <a:pt x="3049" y="1"/>
                                </a:cubicBezTo>
                                <a:close/>
                                <a:moveTo>
                                  <a:pt x="3081" y="1"/>
                                </a:moveTo>
                                <a:lnTo>
                                  <a:pt x="3081" y="1"/>
                                </a:lnTo>
                                <a:cubicBezTo>
                                  <a:pt x="3086" y="1"/>
                                  <a:pt x="3089" y="4"/>
                                  <a:pt x="3089" y="9"/>
                                </a:cubicBezTo>
                                <a:cubicBezTo>
                                  <a:pt x="3089" y="13"/>
                                  <a:pt x="3086" y="17"/>
                                  <a:pt x="3081" y="17"/>
                                </a:cubicBezTo>
                                <a:lnTo>
                                  <a:pt x="3081" y="17"/>
                                </a:lnTo>
                                <a:cubicBezTo>
                                  <a:pt x="3077" y="17"/>
                                  <a:pt x="3073" y="13"/>
                                  <a:pt x="3073" y="9"/>
                                </a:cubicBezTo>
                                <a:cubicBezTo>
                                  <a:pt x="3073" y="4"/>
                                  <a:pt x="3077" y="1"/>
                                  <a:pt x="3081" y="1"/>
                                </a:cubicBezTo>
                                <a:close/>
                                <a:moveTo>
                                  <a:pt x="3113" y="1"/>
                                </a:moveTo>
                                <a:lnTo>
                                  <a:pt x="3113" y="1"/>
                                </a:lnTo>
                                <a:cubicBezTo>
                                  <a:pt x="3118" y="1"/>
                                  <a:pt x="3121" y="4"/>
                                  <a:pt x="3121" y="9"/>
                                </a:cubicBezTo>
                                <a:cubicBezTo>
                                  <a:pt x="3121" y="13"/>
                                  <a:pt x="3118" y="17"/>
                                  <a:pt x="3113" y="17"/>
                                </a:cubicBezTo>
                                <a:lnTo>
                                  <a:pt x="3113" y="17"/>
                                </a:lnTo>
                                <a:cubicBezTo>
                                  <a:pt x="3109" y="17"/>
                                  <a:pt x="3105" y="13"/>
                                  <a:pt x="3105" y="9"/>
                                </a:cubicBezTo>
                                <a:cubicBezTo>
                                  <a:pt x="3105" y="4"/>
                                  <a:pt x="3109" y="1"/>
                                  <a:pt x="3113" y="1"/>
                                </a:cubicBezTo>
                                <a:close/>
                                <a:moveTo>
                                  <a:pt x="3145" y="1"/>
                                </a:moveTo>
                                <a:lnTo>
                                  <a:pt x="3145" y="1"/>
                                </a:lnTo>
                                <a:cubicBezTo>
                                  <a:pt x="3150" y="1"/>
                                  <a:pt x="3153" y="4"/>
                                  <a:pt x="3153" y="9"/>
                                </a:cubicBezTo>
                                <a:cubicBezTo>
                                  <a:pt x="3153" y="13"/>
                                  <a:pt x="3150" y="17"/>
                                  <a:pt x="3145" y="17"/>
                                </a:cubicBezTo>
                                <a:lnTo>
                                  <a:pt x="3145" y="17"/>
                                </a:lnTo>
                                <a:cubicBezTo>
                                  <a:pt x="3141" y="17"/>
                                  <a:pt x="3137" y="13"/>
                                  <a:pt x="3137" y="9"/>
                                </a:cubicBezTo>
                                <a:cubicBezTo>
                                  <a:pt x="3137" y="4"/>
                                  <a:pt x="3141" y="1"/>
                                  <a:pt x="3145" y="1"/>
                                </a:cubicBezTo>
                                <a:close/>
                                <a:moveTo>
                                  <a:pt x="3177" y="1"/>
                                </a:moveTo>
                                <a:lnTo>
                                  <a:pt x="3177" y="1"/>
                                </a:lnTo>
                                <a:cubicBezTo>
                                  <a:pt x="3182" y="1"/>
                                  <a:pt x="3185" y="4"/>
                                  <a:pt x="3185" y="9"/>
                                </a:cubicBezTo>
                                <a:cubicBezTo>
                                  <a:pt x="3185" y="13"/>
                                  <a:pt x="3182" y="17"/>
                                  <a:pt x="3177" y="17"/>
                                </a:cubicBezTo>
                                <a:lnTo>
                                  <a:pt x="3177" y="17"/>
                                </a:lnTo>
                                <a:cubicBezTo>
                                  <a:pt x="3173" y="17"/>
                                  <a:pt x="3169" y="13"/>
                                  <a:pt x="3169" y="9"/>
                                </a:cubicBezTo>
                                <a:cubicBezTo>
                                  <a:pt x="3169" y="4"/>
                                  <a:pt x="3173" y="1"/>
                                  <a:pt x="3177" y="1"/>
                                </a:cubicBezTo>
                                <a:close/>
                                <a:moveTo>
                                  <a:pt x="3209" y="1"/>
                                </a:moveTo>
                                <a:lnTo>
                                  <a:pt x="3209" y="1"/>
                                </a:lnTo>
                                <a:cubicBezTo>
                                  <a:pt x="3214" y="1"/>
                                  <a:pt x="3217" y="4"/>
                                  <a:pt x="3217" y="9"/>
                                </a:cubicBezTo>
                                <a:cubicBezTo>
                                  <a:pt x="3217" y="13"/>
                                  <a:pt x="3214" y="17"/>
                                  <a:pt x="3209" y="17"/>
                                </a:cubicBezTo>
                                <a:lnTo>
                                  <a:pt x="3209" y="17"/>
                                </a:lnTo>
                                <a:cubicBezTo>
                                  <a:pt x="3205" y="17"/>
                                  <a:pt x="3201" y="13"/>
                                  <a:pt x="3201" y="9"/>
                                </a:cubicBezTo>
                                <a:cubicBezTo>
                                  <a:pt x="3201" y="4"/>
                                  <a:pt x="3205" y="1"/>
                                  <a:pt x="3209" y="1"/>
                                </a:cubicBezTo>
                                <a:close/>
                                <a:moveTo>
                                  <a:pt x="3241" y="1"/>
                                </a:moveTo>
                                <a:lnTo>
                                  <a:pt x="3241" y="1"/>
                                </a:lnTo>
                                <a:cubicBezTo>
                                  <a:pt x="3246" y="1"/>
                                  <a:pt x="3249" y="4"/>
                                  <a:pt x="3249" y="9"/>
                                </a:cubicBezTo>
                                <a:cubicBezTo>
                                  <a:pt x="3249" y="13"/>
                                  <a:pt x="3246" y="17"/>
                                  <a:pt x="3241" y="17"/>
                                </a:cubicBezTo>
                                <a:lnTo>
                                  <a:pt x="3241" y="17"/>
                                </a:lnTo>
                                <a:cubicBezTo>
                                  <a:pt x="3237" y="17"/>
                                  <a:pt x="3233" y="13"/>
                                  <a:pt x="3233" y="9"/>
                                </a:cubicBezTo>
                                <a:cubicBezTo>
                                  <a:pt x="3233" y="4"/>
                                  <a:pt x="3237" y="1"/>
                                  <a:pt x="3241" y="1"/>
                                </a:cubicBezTo>
                                <a:close/>
                                <a:moveTo>
                                  <a:pt x="3273" y="1"/>
                                </a:moveTo>
                                <a:lnTo>
                                  <a:pt x="3273" y="1"/>
                                </a:lnTo>
                                <a:cubicBezTo>
                                  <a:pt x="3278" y="1"/>
                                  <a:pt x="3281" y="4"/>
                                  <a:pt x="3281" y="9"/>
                                </a:cubicBezTo>
                                <a:cubicBezTo>
                                  <a:pt x="3281" y="13"/>
                                  <a:pt x="3278" y="17"/>
                                  <a:pt x="3273" y="17"/>
                                </a:cubicBezTo>
                                <a:lnTo>
                                  <a:pt x="3273" y="17"/>
                                </a:lnTo>
                                <a:cubicBezTo>
                                  <a:pt x="3269" y="17"/>
                                  <a:pt x="3265" y="13"/>
                                  <a:pt x="3265" y="9"/>
                                </a:cubicBezTo>
                                <a:cubicBezTo>
                                  <a:pt x="3265" y="4"/>
                                  <a:pt x="3269" y="1"/>
                                  <a:pt x="3273" y="1"/>
                                </a:cubicBezTo>
                                <a:close/>
                                <a:moveTo>
                                  <a:pt x="3305" y="1"/>
                                </a:moveTo>
                                <a:lnTo>
                                  <a:pt x="3305" y="1"/>
                                </a:lnTo>
                                <a:cubicBezTo>
                                  <a:pt x="3310" y="1"/>
                                  <a:pt x="3313" y="4"/>
                                  <a:pt x="3313" y="9"/>
                                </a:cubicBezTo>
                                <a:cubicBezTo>
                                  <a:pt x="3313" y="13"/>
                                  <a:pt x="3310" y="17"/>
                                  <a:pt x="3305" y="17"/>
                                </a:cubicBezTo>
                                <a:lnTo>
                                  <a:pt x="3305" y="17"/>
                                </a:lnTo>
                                <a:cubicBezTo>
                                  <a:pt x="3301" y="17"/>
                                  <a:pt x="3297" y="13"/>
                                  <a:pt x="3297" y="9"/>
                                </a:cubicBezTo>
                                <a:cubicBezTo>
                                  <a:pt x="3297" y="4"/>
                                  <a:pt x="3301" y="1"/>
                                  <a:pt x="3305" y="1"/>
                                </a:cubicBezTo>
                                <a:close/>
                                <a:moveTo>
                                  <a:pt x="3337" y="1"/>
                                </a:moveTo>
                                <a:lnTo>
                                  <a:pt x="3337" y="1"/>
                                </a:lnTo>
                                <a:cubicBezTo>
                                  <a:pt x="3342" y="1"/>
                                  <a:pt x="3345" y="4"/>
                                  <a:pt x="3345" y="9"/>
                                </a:cubicBezTo>
                                <a:cubicBezTo>
                                  <a:pt x="3345" y="13"/>
                                  <a:pt x="3342" y="17"/>
                                  <a:pt x="3337" y="17"/>
                                </a:cubicBezTo>
                                <a:lnTo>
                                  <a:pt x="3337" y="17"/>
                                </a:lnTo>
                                <a:cubicBezTo>
                                  <a:pt x="3333" y="17"/>
                                  <a:pt x="3329" y="13"/>
                                  <a:pt x="3329" y="9"/>
                                </a:cubicBezTo>
                                <a:cubicBezTo>
                                  <a:pt x="3329" y="4"/>
                                  <a:pt x="3333" y="1"/>
                                  <a:pt x="3337" y="1"/>
                                </a:cubicBezTo>
                                <a:close/>
                                <a:moveTo>
                                  <a:pt x="3369" y="1"/>
                                </a:moveTo>
                                <a:lnTo>
                                  <a:pt x="3369" y="1"/>
                                </a:lnTo>
                                <a:cubicBezTo>
                                  <a:pt x="3374" y="1"/>
                                  <a:pt x="3377" y="4"/>
                                  <a:pt x="3377" y="9"/>
                                </a:cubicBezTo>
                                <a:cubicBezTo>
                                  <a:pt x="3377" y="13"/>
                                  <a:pt x="3374" y="17"/>
                                  <a:pt x="3369" y="17"/>
                                </a:cubicBezTo>
                                <a:lnTo>
                                  <a:pt x="3369" y="17"/>
                                </a:lnTo>
                                <a:cubicBezTo>
                                  <a:pt x="3365" y="17"/>
                                  <a:pt x="3361" y="13"/>
                                  <a:pt x="3361" y="9"/>
                                </a:cubicBezTo>
                                <a:cubicBezTo>
                                  <a:pt x="3361" y="4"/>
                                  <a:pt x="3365" y="1"/>
                                  <a:pt x="3369" y="1"/>
                                </a:cubicBezTo>
                                <a:close/>
                                <a:moveTo>
                                  <a:pt x="3401" y="1"/>
                                </a:moveTo>
                                <a:lnTo>
                                  <a:pt x="3401" y="1"/>
                                </a:lnTo>
                                <a:cubicBezTo>
                                  <a:pt x="3406" y="1"/>
                                  <a:pt x="3409" y="4"/>
                                  <a:pt x="3409" y="9"/>
                                </a:cubicBezTo>
                                <a:cubicBezTo>
                                  <a:pt x="3409" y="13"/>
                                  <a:pt x="3406" y="17"/>
                                  <a:pt x="3401" y="17"/>
                                </a:cubicBezTo>
                                <a:lnTo>
                                  <a:pt x="3401" y="17"/>
                                </a:lnTo>
                                <a:cubicBezTo>
                                  <a:pt x="3397" y="17"/>
                                  <a:pt x="3393" y="13"/>
                                  <a:pt x="3393" y="9"/>
                                </a:cubicBezTo>
                                <a:cubicBezTo>
                                  <a:pt x="3393" y="4"/>
                                  <a:pt x="3397" y="1"/>
                                  <a:pt x="3401" y="1"/>
                                </a:cubicBezTo>
                                <a:close/>
                                <a:moveTo>
                                  <a:pt x="3433" y="1"/>
                                </a:moveTo>
                                <a:lnTo>
                                  <a:pt x="3434" y="1"/>
                                </a:lnTo>
                                <a:cubicBezTo>
                                  <a:pt x="3438" y="1"/>
                                  <a:pt x="3442" y="4"/>
                                  <a:pt x="3442" y="9"/>
                                </a:cubicBezTo>
                                <a:cubicBezTo>
                                  <a:pt x="3442" y="13"/>
                                  <a:pt x="3438" y="17"/>
                                  <a:pt x="3434" y="17"/>
                                </a:cubicBezTo>
                                <a:lnTo>
                                  <a:pt x="3433" y="17"/>
                                </a:lnTo>
                                <a:cubicBezTo>
                                  <a:pt x="3429" y="17"/>
                                  <a:pt x="3425" y="13"/>
                                  <a:pt x="3425" y="9"/>
                                </a:cubicBezTo>
                                <a:cubicBezTo>
                                  <a:pt x="3425" y="4"/>
                                  <a:pt x="3429" y="1"/>
                                  <a:pt x="3433" y="1"/>
                                </a:cubicBezTo>
                                <a:close/>
                                <a:moveTo>
                                  <a:pt x="3466" y="1"/>
                                </a:moveTo>
                                <a:lnTo>
                                  <a:pt x="3466" y="1"/>
                                </a:lnTo>
                                <a:cubicBezTo>
                                  <a:pt x="3470" y="1"/>
                                  <a:pt x="3474" y="4"/>
                                  <a:pt x="3474" y="9"/>
                                </a:cubicBezTo>
                                <a:cubicBezTo>
                                  <a:pt x="3474" y="13"/>
                                  <a:pt x="3470" y="17"/>
                                  <a:pt x="3466" y="17"/>
                                </a:cubicBezTo>
                                <a:lnTo>
                                  <a:pt x="3466" y="17"/>
                                </a:lnTo>
                                <a:cubicBezTo>
                                  <a:pt x="3461" y="17"/>
                                  <a:pt x="3457" y="13"/>
                                  <a:pt x="3457" y="9"/>
                                </a:cubicBezTo>
                                <a:cubicBezTo>
                                  <a:pt x="3457" y="4"/>
                                  <a:pt x="3461" y="1"/>
                                  <a:pt x="3466" y="1"/>
                                </a:cubicBezTo>
                                <a:close/>
                                <a:moveTo>
                                  <a:pt x="3498" y="1"/>
                                </a:moveTo>
                                <a:lnTo>
                                  <a:pt x="3498" y="1"/>
                                </a:lnTo>
                                <a:cubicBezTo>
                                  <a:pt x="3502" y="1"/>
                                  <a:pt x="3506" y="4"/>
                                  <a:pt x="3506" y="9"/>
                                </a:cubicBezTo>
                                <a:cubicBezTo>
                                  <a:pt x="3506" y="13"/>
                                  <a:pt x="3502" y="17"/>
                                  <a:pt x="3498" y="17"/>
                                </a:cubicBezTo>
                                <a:lnTo>
                                  <a:pt x="3498" y="17"/>
                                </a:lnTo>
                                <a:cubicBezTo>
                                  <a:pt x="3493" y="17"/>
                                  <a:pt x="3490" y="13"/>
                                  <a:pt x="3490" y="9"/>
                                </a:cubicBezTo>
                                <a:cubicBezTo>
                                  <a:pt x="3490" y="4"/>
                                  <a:pt x="3493" y="1"/>
                                  <a:pt x="3498" y="1"/>
                                </a:cubicBezTo>
                                <a:close/>
                                <a:moveTo>
                                  <a:pt x="3530" y="1"/>
                                </a:moveTo>
                                <a:lnTo>
                                  <a:pt x="3530" y="1"/>
                                </a:lnTo>
                                <a:cubicBezTo>
                                  <a:pt x="3534" y="1"/>
                                  <a:pt x="3538" y="4"/>
                                  <a:pt x="3538" y="9"/>
                                </a:cubicBezTo>
                                <a:cubicBezTo>
                                  <a:pt x="3538" y="13"/>
                                  <a:pt x="3534" y="17"/>
                                  <a:pt x="3530" y="17"/>
                                </a:cubicBezTo>
                                <a:lnTo>
                                  <a:pt x="3530" y="17"/>
                                </a:lnTo>
                                <a:cubicBezTo>
                                  <a:pt x="3525" y="17"/>
                                  <a:pt x="3522" y="13"/>
                                  <a:pt x="3522" y="9"/>
                                </a:cubicBezTo>
                                <a:cubicBezTo>
                                  <a:pt x="3522" y="4"/>
                                  <a:pt x="3525" y="1"/>
                                  <a:pt x="3530" y="1"/>
                                </a:cubicBezTo>
                                <a:close/>
                                <a:moveTo>
                                  <a:pt x="3562" y="1"/>
                                </a:moveTo>
                                <a:lnTo>
                                  <a:pt x="3562" y="1"/>
                                </a:lnTo>
                                <a:cubicBezTo>
                                  <a:pt x="3566" y="1"/>
                                  <a:pt x="3570" y="4"/>
                                  <a:pt x="3570" y="9"/>
                                </a:cubicBezTo>
                                <a:cubicBezTo>
                                  <a:pt x="3570" y="13"/>
                                  <a:pt x="3566" y="17"/>
                                  <a:pt x="3562" y="17"/>
                                </a:cubicBezTo>
                                <a:lnTo>
                                  <a:pt x="3562" y="17"/>
                                </a:lnTo>
                                <a:cubicBezTo>
                                  <a:pt x="3557" y="17"/>
                                  <a:pt x="3554" y="13"/>
                                  <a:pt x="3554" y="9"/>
                                </a:cubicBezTo>
                                <a:cubicBezTo>
                                  <a:pt x="3554" y="4"/>
                                  <a:pt x="3557" y="1"/>
                                  <a:pt x="3562" y="1"/>
                                </a:cubicBezTo>
                                <a:close/>
                                <a:moveTo>
                                  <a:pt x="3594" y="1"/>
                                </a:moveTo>
                                <a:lnTo>
                                  <a:pt x="3594" y="1"/>
                                </a:lnTo>
                                <a:cubicBezTo>
                                  <a:pt x="3598" y="1"/>
                                  <a:pt x="3602" y="4"/>
                                  <a:pt x="3602" y="9"/>
                                </a:cubicBezTo>
                                <a:cubicBezTo>
                                  <a:pt x="3602" y="13"/>
                                  <a:pt x="3598" y="17"/>
                                  <a:pt x="3594" y="17"/>
                                </a:cubicBezTo>
                                <a:lnTo>
                                  <a:pt x="3594" y="17"/>
                                </a:lnTo>
                                <a:cubicBezTo>
                                  <a:pt x="3589" y="17"/>
                                  <a:pt x="3586" y="13"/>
                                  <a:pt x="3586" y="9"/>
                                </a:cubicBezTo>
                                <a:cubicBezTo>
                                  <a:pt x="3586" y="4"/>
                                  <a:pt x="3589" y="1"/>
                                  <a:pt x="3594" y="1"/>
                                </a:cubicBezTo>
                                <a:close/>
                                <a:moveTo>
                                  <a:pt x="3626" y="1"/>
                                </a:moveTo>
                                <a:lnTo>
                                  <a:pt x="3626" y="1"/>
                                </a:lnTo>
                                <a:cubicBezTo>
                                  <a:pt x="3630" y="1"/>
                                  <a:pt x="3634" y="4"/>
                                  <a:pt x="3634" y="9"/>
                                </a:cubicBezTo>
                                <a:cubicBezTo>
                                  <a:pt x="3634" y="13"/>
                                  <a:pt x="3630" y="17"/>
                                  <a:pt x="3626" y="17"/>
                                </a:cubicBezTo>
                                <a:lnTo>
                                  <a:pt x="3626" y="17"/>
                                </a:lnTo>
                                <a:cubicBezTo>
                                  <a:pt x="3621" y="17"/>
                                  <a:pt x="3618" y="13"/>
                                  <a:pt x="3618" y="9"/>
                                </a:cubicBezTo>
                                <a:cubicBezTo>
                                  <a:pt x="3618" y="4"/>
                                  <a:pt x="3621" y="1"/>
                                  <a:pt x="3626" y="1"/>
                                </a:cubicBezTo>
                                <a:close/>
                                <a:moveTo>
                                  <a:pt x="3658" y="1"/>
                                </a:moveTo>
                                <a:lnTo>
                                  <a:pt x="3658" y="1"/>
                                </a:lnTo>
                                <a:cubicBezTo>
                                  <a:pt x="3662" y="1"/>
                                  <a:pt x="3666" y="4"/>
                                  <a:pt x="3666" y="9"/>
                                </a:cubicBezTo>
                                <a:cubicBezTo>
                                  <a:pt x="3666" y="13"/>
                                  <a:pt x="3662" y="17"/>
                                  <a:pt x="3658" y="17"/>
                                </a:cubicBezTo>
                                <a:lnTo>
                                  <a:pt x="3658" y="17"/>
                                </a:lnTo>
                                <a:cubicBezTo>
                                  <a:pt x="3653" y="17"/>
                                  <a:pt x="3650" y="13"/>
                                  <a:pt x="3650" y="9"/>
                                </a:cubicBezTo>
                                <a:cubicBezTo>
                                  <a:pt x="3650" y="4"/>
                                  <a:pt x="3653" y="1"/>
                                  <a:pt x="3658" y="1"/>
                                </a:cubicBezTo>
                                <a:close/>
                                <a:moveTo>
                                  <a:pt x="3690" y="1"/>
                                </a:moveTo>
                                <a:lnTo>
                                  <a:pt x="3690" y="1"/>
                                </a:lnTo>
                                <a:cubicBezTo>
                                  <a:pt x="3694" y="1"/>
                                  <a:pt x="3698" y="4"/>
                                  <a:pt x="3698" y="9"/>
                                </a:cubicBezTo>
                                <a:cubicBezTo>
                                  <a:pt x="3698" y="13"/>
                                  <a:pt x="3694" y="17"/>
                                  <a:pt x="3690" y="17"/>
                                </a:cubicBezTo>
                                <a:lnTo>
                                  <a:pt x="3690" y="17"/>
                                </a:lnTo>
                                <a:cubicBezTo>
                                  <a:pt x="3685" y="17"/>
                                  <a:pt x="3682" y="13"/>
                                  <a:pt x="3682" y="9"/>
                                </a:cubicBezTo>
                                <a:cubicBezTo>
                                  <a:pt x="3682" y="4"/>
                                  <a:pt x="3685" y="1"/>
                                  <a:pt x="3690" y="1"/>
                                </a:cubicBezTo>
                                <a:close/>
                                <a:moveTo>
                                  <a:pt x="3722" y="1"/>
                                </a:moveTo>
                                <a:lnTo>
                                  <a:pt x="3722" y="1"/>
                                </a:lnTo>
                                <a:cubicBezTo>
                                  <a:pt x="3726" y="1"/>
                                  <a:pt x="3730" y="4"/>
                                  <a:pt x="3730" y="9"/>
                                </a:cubicBezTo>
                                <a:cubicBezTo>
                                  <a:pt x="3730" y="13"/>
                                  <a:pt x="3726" y="17"/>
                                  <a:pt x="3722" y="17"/>
                                </a:cubicBezTo>
                                <a:lnTo>
                                  <a:pt x="3722" y="17"/>
                                </a:lnTo>
                                <a:cubicBezTo>
                                  <a:pt x="3717" y="17"/>
                                  <a:pt x="3714" y="13"/>
                                  <a:pt x="3714" y="9"/>
                                </a:cubicBezTo>
                                <a:cubicBezTo>
                                  <a:pt x="3714" y="4"/>
                                  <a:pt x="3717" y="1"/>
                                  <a:pt x="3722" y="1"/>
                                </a:cubicBezTo>
                                <a:close/>
                                <a:moveTo>
                                  <a:pt x="3754" y="1"/>
                                </a:moveTo>
                                <a:lnTo>
                                  <a:pt x="3754" y="1"/>
                                </a:lnTo>
                                <a:cubicBezTo>
                                  <a:pt x="3758" y="1"/>
                                  <a:pt x="3762" y="4"/>
                                  <a:pt x="3762" y="9"/>
                                </a:cubicBezTo>
                                <a:cubicBezTo>
                                  <a:pt x="3762" y="13"/>
                                  <a:pt x="3758" y="17"/>
                                  <a:pt x="3754" y="17"/>
                                </a:cubicBezTo>
                                <a:lnTo>
                                  <a:pt x="3754" y="17"/>
                                </a:lnTo>
                                <a:cubicBezTo>
                                  <a:pt x="3749" y="17"/>
                                  <a:pt x="3746" y="13"/>
                                  <a:pt x="3746" y="9"/>
                                </a:cubicBezTo>
                                <a:cubicBezTo>
                                  <a:pt x="3746" y="4"/>
                                  <a:pt x="3749" y="1"/>
                                  <a:pt x="3754" y="1"/>
                                </a:cubicBezTo>
                                <a:close/>
                                <a:moveTo>
                                  <a:pt x="3786" y="1"/>
                                </a:moveTo>
                                <a:lnTo>
                                  <a:pt x="3786" y="1"/>
                                </a:lnTo>
                                <a:cubicBezTo>
                                  <a:pt x="3790" y="1"/>
                                  <a:pt x="3794" y="4"/>
                                  <a:pt x="3794" y="9"/>
                                </a:cubicBezTo>
                                <a:cubicBezTo>
                                  <a:pt x="3794" y="13"/>
                                  <a:pt x="3790" y="17"/>
                                  <a:pt x="3786" y="17"/>
                                </a:cubicBezTo>
                                <a:lnTo>
                                  <a:pt x="3786" y="17"/>
                                </a:lnTo>
                                <a:cubicBezTo>
                                  <a:pt x="3781" y="17"/>
                                  <a:pt x="3778" y="13"/>
                                  <a:pt x="3778" y="9"/>
                                </a:cubicBezTo>
                                <a:cubicBezTo>
                                  <a:pt x="3778" y="4"/>
                                  <a:pt x="3781" y="1"/>
                                  <a:pt x="3786" y="1"/>
                                </a:cubicBezTo>
                                <a:close/>
                                <a:moveTo>
                                  <a:pt x="3818" y="1"/>
                                </a:moveTo>
                                <a:lnTo>
                                  <a:pt x="3818" y="1"/>
                                </a:lnTo>
                                <a:cubicBezTo>
                                  <a:pt x="3822" y="1"/>
                                  <a:pt x="3826" y="4"/>
                                  <a:pt x="3826" y="9"/>
                                </a:cubicBezTo>
                                <a:cubicBezTo>
                                  <a:pt x="3826" y="13"/>
                                  <a:pt x="3822" y="17"/>
                                  <a:pt x="3818" y="17"/>
                                </a:cubicBezTo>
                                <a:lnTo>
                                  <a:pt x="3818" y="17"/>
                                </a:lnTo>
                                <a:cubicBezTo>
                                  <a:pt x="3813" y="17"/>
                                  <a:pt x="3810" y="13"/>
                                  <a:pt x="3810" y="9"/>
                                </a:cubicBezTo>
                                <a:cubicBezTo>
                                  <a:pt x="3810" y="4"/>
                                  <a:pt x="3813" y="1"/>
                                  <a:pt x="3818" y="1"/>
                                </a:cubicBezTo>
                                <a:close/>
                                <a:moveTo>
                                  <a:pt x="3850" y="1"/>
                                </a:moveTo>
                                <a:lnTo>
                                  <a:pt x="3850" y="1"/>
                                </a:lnTo>
                                <a:cubicBezTo>
                                  <a:pt x="3854" y="1"/>
                                  <a:pt x="3858" y="4"/>
                                  <a:pt x="3858" y="9"/>
                                </a:cubicBezTo>
                                <a:cubicBezTo>
                                  <a:pt x="3858" y="13"/>
                                  <a:pt x="3854" y="17"/>
                                  <a:pt x="3850" y="17"/>
                                </a:cubicBezTo>
                                <a:lnTo>
                                  <a:pt x="3850" y="17"/>
                                </a:lnTo>
                                <a:cubicBezTo>
                                  <a:pt x="3845" y="17"/>
                                  <a:pt x="3842" y="13"/>
                                  <a:pt x="3842" y="9"/>
                                </a:cubicBezTo>
                                <a:cubicBezTo>
                                  <a:pt x="3842" y="4"/>
                                  <a:pt x="3845" y="1"/>
                                  <a:pt x="3850" y="1"/>
                                </a:cubicBezTo>
                                <a:close/>
                                <a:moveTo>
                                  <a:pt x="3882" y="1"/>
                                </a:moveTo>
                                <a:lnTo>
                                  <a:pt x="3882" y="1"/>
                                </a:lnTo>
                                <a:cubicBezTo>
                                  <a:pt x="3886" y="1"/>
                                  <a:pt x="3890" y="4"/>
                                  <a:pt x="3890" y="9"/>
                                </a:cubicBezTo>
                                <a:cubicBezTo>
                                  <a:pt x="3890" y="13"/>
                                  <a:pt x="3886" y="17"/>
                                  <a:pt x="3882" y="17"/>
                                </a:cubicBezTo>
                                <a:lnTo>
                                  <a:pt x="3882" y="17"/>
                                </a:lnTo>
                                <a:cubicBezTo>
                                  <a:pt x="3877" y="17"/>
                                  <a:pt x="3874" y="13"/>
                                  <a:pt x="3874" y="9"/>
                                </a:cubicBezTo>
                                <a:cubicBezTo>
                                  <a:pt x="3874" y="4"/>
                                  <a:pt x="3877" y="1"/>
                                  <a:pt x="3882" y="1"/>
                                </a:cubicBezTo>
                                <a:close/>
                                <a:moveTo>
                                  <a:pt x="3914" y="1"/>
                                </a:moveTo>
                                <a:lnTo>
                                  <a:pt x="3914" y="1"/>
                                </a:lnTo>
                                <a:cubicBezTo>
                                  <a:pt x="3918" y="1"/>
                                  <a:pt x="3922" y="4"/>
                                  <a:pt x="3922" y="9"/>
                                </a:cubicBezTo>
                                <a:cubicBezTo>
                                  <a:pt x="3922" y="13"/>
                                  <a:pt x="3918" y="17"/>
                                  <a:pt x="3914" y="17"/>
                                </a:cubicBezTo>
                                <a:lnTo>
                                  <a:pt x="3914" y="17"/>
                                </a:lnTo>
                                <a:cubicBezTo>
                                  <a:pt x="3909" y="17"/>
                                  <a:pt x="3906" y="13"/>
                                  <a:pt x="3906" y="9"/>
                                </a:cubicBezTo>
                                <a:cubicBezTo>
                                  <a:pt x="3906" y="4"/>
                                  <a:pt x="3909" y="1"/>
                                  <a:pt x="3914" y="1"/>
                                </a:cubicBezTo>
                                <a:close/>
                                <a:moveTo>
                                  <a:pt x="3946" y="1"/>
                                </a:moveTo>
                                <a:lnTo>
                                  <a:pt x="3946" y="1"/>
                                </a:lnTo>
                                <a:cubicBezTo>
                                  <a:pt x="3950" y="1"/>
                                  <a:pt x="3954" y="4"/>
                                  <a:pt x="3954" y="9"/>
                                </a:cubicBezTo>
                                <a:cubicBezTo>
                                  <a:pt x="3954" y="13"/>
                                  <a:pt x="3950" y="17"/>
                                  <a:pt x="3946" y="17"/>
                                </a:cubicBezTo>
                                <a:lnTo>
                                  <a:pt x="3946" y="17"/>
                                </a:lnTo>
                                <a:cubicBezTo>
                                  <a:pt x="3941" y="17"/>
                                  <a:pt x="3938" y="13"/>
                                  <a:pt x="3938" y="9"/>
                                </a:cubicBezTo>
                                <a:cubicBezTo>
                                  <a:pt x="3938" y="4"/>
                                  <a:pt x="3941" y="1"/>
                                  <a:pt x="3946" y="1"/>
                                </a:cubicBezTo>
                                <a:close/>
                                <a:moveTo>
                                  <a:pt x="3978" y="1"/>
                                </a:moveTo>
                                <a:lnTo>
                                  <a:pt x="3978" y="1"/>
                                </a:lnTo>
                                <a:cubicBezTo>
                                  <a:pt x="3982" y="1"/>
                                  <a:pt x="3986" y="4"/>
                                  <a:pt x="3986" y="9"/>
                                </a:cubicBezTo>
                                <a:cubicBezTo>
                                  <a:pt x="3986" y="13"/>
                                  <a:pt x="3982" y="17"/>
                                  <a:pt x="3978" y="17"/>
                                </a:cubicBezTo>
                                <a:lnTo>
                                  <a:pt x="3978" y="17"/>
                                </a:lnTo>
                                <a:cubicBezTo>
                                  <a:pt x="3973" y="17"/>
                                  <a:pt x="3970" y="13"/>
                                  <a:pt x="3970" y="9"/>
                                </a:cubicBezTo>
                                <a:cubicBezTo>
                                  <a:pt x="3970" y="4"/>
                                  <a:pt x="3973" y="1"/>
                                  <a:pt x="3978" y="1"/>
                                </a:cubicBezTo>
                                <a:close/>
                                <a:moveTo>
                                  <a:pt x="4010" y="1"/>
                                </a:moveTo>
                                <a:lnTo>
                                  <a:pt x="4010" y="1"/>
                                </a:lnTo>
                                <a:cubicBezTo>
                                  <a:pt x="4014" y="1"/>
                                  <a:pt x="4018" y="4"/>
                                  <a:pt x="4018" y="9"/>
                                </a:cubicBezTo>
                                <a:cubicBezTo>
                                  <a:pt x="4018" y="13"/>
                                  <a:pt x="4014" y="17"/>
                                  <a:pt x="4010" y="17"/>
                                </a:cubicBezTo>
                                <a:lnTo>
                                  <a:pt x="4010" y="17"/>
                                </a:lnTo>
                                <a:cubicBezTo>
                                  <a:pt x="4005" y="17"/>
                                  <a:pt x="4002" y="13"/>
                                  <a:pt x="4002" y="9"/>
                                </a:cubicBezTo>
                                <a:cubicBezTo>
                                  <a:pt x="4002" y="4"/>
                                  <a:pt x="4005" y="1"/>
                                  <a:pt x="4010" y="1"/>
                                </a:cubicBezTo>
                                <a:close/>
                                <a:moveTo>
                                  <a:pt x="4042" y="1"/>
                                </a:moveTo>
                                <a:lnTo>
                                  <a:pt x="4042" y="1"/>
                                </a:lnTo>
                                <a:cubicBezTo>
                                  <a:pt x="4046" y="1"/>
                                  <a:pt x="4050" y="4"/>
                                  <a:pt x="4050" y="9"/>
                                </a:cubicBezTo>
                                <a:cubicBezTo>
                                  <a:pt x="4050" y="13"/>
                                  <a:pt x="4046" y="17"/>
                                  <a:pt x="4042" y="17"/>
                                </a:cubicBezTo>
                                <a:lnTo>
                                  <a:pt x="4042" y="17"/>
                                </a:lnTo>
                                <a:cubicBezTo>
                                  <a:pt x="4037" y="17"/>
                                  <a:pt x="4034" y="13"/>
                                  <a:pt x="4034" y="9"/>
                                </a:cubicBezTo>
                                <a:cubicBezTo>
                                  <a:pt x="4034" y="4"/>
                                  <a:pt x="4037" y="1"/>
                                  <a:pt x="4042" y="1"/>
                                </a:cubicBezTo>
                                <a:close/>
                                <a:moveTo>
                                  <a:pt x="4074" y="1"/>
                                </a:moveTo>
                                <a:lnTo>
                                  <a:pt x="4074" y="1"/>
                                </a:lnTo>
                                <a:cubicBezTo>
                                  <a:pt x="4078" y="1"/>
                                  <a:pt x="4082" y="4"/>
                                  <a:pt x="4082" y="9"/>
                                </a:cubicBezTo>
                                <a:cubicBezTo>
                                  <a:pt x="4082" y="13"/>
                                  <a:pt x="4078" y="17"/>
                                  <a:pt x="4074" y="17"/>
                                </a:cubicBezTo>
                                <a:lnTo>
                                  <a:pt x="4074" y="17"/>
                                </a:lnTo>
                                <a:cubicBezTo>
                                  <a:pt x="4069" y="17"/>
                                  <a:pt x="4066" y="13"/>
                                  <a:pt x="4066" y="9"/>
                                </a:cubicBezTo>
                                <a:cubicBezTo>
                                  <a:pt x="4066" y="4"/>
                                  <a:pt x="4069" y="1"/>
                                  <a:pt x="4074" y="1"/>
                                </a:cubicBezTo>
                                <a:close/>
                                <a:moveTo>
                                  <a:pt x="4106" y="1"/>
                                </a:moveTo>
                                <a:lnTo>
                                  <a:pt x="4106" y="1"/>
                                </a:lnTo>
                                <a:cubicBezTo>
                                  <a:pt x="4110" y="1"/>
                                  <a:pt x="4114" y="4"/>
                                  <a:pt x="4114" y="9"/>
                                </a:cubicBezTo>
                                <a:cubicBezTo>
                                  <a:pt x="4114" y="13"/>
                                  <a:pt x="4110" y="17"/>
                                  <a:pt x="4106" y="17"/>
                                </a:cubicBezTo>
                                <a:lnTo>
                                  <a:pt x="4106" y="17"/>
                                </a:lnTo>
                                <a:cubicBezTo>
                                  <a:pt x="4101" y="17"/>
                                  <a:pt x="4098" y="13"/>
                                  <a:pt x="4098" y="9"/>
                                </a:cubicBezTo>
                                <a:cubicBezTo>
                                  <a:pt x="4098" y="4"/>
                                  <a:pt x="4101" y="1"/>
                                  <a:pt x="4106" y="1"/>
                                </a:cubicBezTo>
                                <a:close/>
                                <a:moveTo>
                                  <a:pt x="4138" y="1"/>
                                </a:moveTo>
                                <a:lnTo>
                                  <a:pt x="4138" y="1"/>
                                </a:lnTo>
                                <a:cubicBezTo>
                                  <a:pt x="4142" y="1"/>
                                  <a:pt x="4146" y="4"/>
                                  <a:pt x="4146" y="9"/>
                                </a:cubicBezTo>
                                <a:cubicBezTo>
                                  <a:pt x="4146" y="13"/>
                                  <a:pt x="4142" y="17"/>
                                  <a:pt x="4138" y="17"/>
                                </a:cubicBezTo>
                                <a:lnTo>
                                  <a:pt x="4138" y="17"/>
                                </a:lnTo>
                                <a:cubicBezTo>
                                  <a:pt x="4133" y="17"/>
                                  <a:pt x="4130" y="13"/>
                                  <a:pt x="4130" y="9"/>
                                </a:cubicBezTo>
                                <a:cubicBezTo>
                                  <a:pt x="4130" y="4"/>
                                  <a:pt x="4133" y="1"/>
                                  <a:pt x="4138" y="1"/>
                                </a:cubicBezTo>
                                <a:close/>
                                <a:moveTo>
                                  <a:pt x="4170" y="1"/>
                                </a:moveTo>
                                <a:lnTo>
                                  <a:pt x="4170" y="1"/>
                                </a:lnTo>
                                <a:cubicBezTo>
                                  <a:pt x="4174" y="1"/>
                                  <a:pt x="4178" y="4"/>
                                  <a:pt x="4178" y="9"/>
                                </a:cubicBezTo>
                                <a:cubicBezTo>
                                  <a:pt x="4178" y="13"/>
                                  <a:pt x="4174" y="17"/>
                                  <a:pt x="4170" y="17"/>
                                </a:cubicBezTo>
                                <a:lnTo>
                                  <a:pt x="4170" y="17"/>
                                </a:lnTo>
                                <a:cubicBezTo>
                                  <a:pt x="4165" y="17"/>
                                  <a:pt x="4162" y="13"/>
                                  <a:pt x="4162" y="9"/>
                                </a:cubicBezTo>
                                <a:cubicBezTo>
                                  <a:pt x="4162" y="4"/>
                                  <a:pt x="4165" y="1"/>
                                  <a:pt x="4170" y="1"/>
                                </a:cubicBezTo>
                                <a:close/>
                                <a:moveTo>
                                  <a:pt x="4202" y="1"/>
                                </a:moveTo>
                                <a:lnTo>
                                  <a:pt x="4202" y="1"/>
                                </a:lnTo>
                                <a:cubicBezTo>
                                  <a:pt x="4206" y="1"/>
                                  <a:pt x="4210" y="4"/>
                                  <a:pt x="4210" y="9"/>
                                </a:cubicBezTo>
                                <a:cubicBezTo>
                                  <a:pt x="4210" y="13"/>
                                  <a:pt x="4206" y="17"/>
                                  <a:pt x="4202" y="17"/>
                                </a:cubicBezTo>
                                <a:lnTo>
                                  <a:pt x="4202" y="17"/>
                                </a:lnTo>
                                <a:cubicBezTo>
                                  <a:pt x="4197" y="17"/>
                                  <a:pt x="4194" y="13"/>
                                  <a:pt x="4194" y="9"/>
                                </a:cubicBezTo>
                                <a:cubicBezTo>
                                  <a:pt x="4194" y="4"/>
                                  <a:pt x="4197" y="1"/>
                                  <a:pt x="4202" y="1"/>
                                </a:cubicBezTo>
                                <a:close/>
                                <a:moveTo>
                                  <a:pt x="4234" y="1"/>
                                </a:moveTo>
                                <a:lnTo>
                                  <a:pt x="4234" y="1"/>
                                </a:lnTo>
                                <a:cubicBezTo>
                                  <a:pt x="4238" y="1"/>
                                  <a:pt x="4242" y="4"/>
                                  <a:pt x="4242" y="9"/>
                                </a:cubicBezTo>
                                <a:cubicBezTo>
                                  <a:pt x="4242" y="13"/>
                                  <a:pt x="4238" y="17"/>
                                  <a:pt x="4234" y="17"/>
                                </a:cubicBezTo>
                                <a:lnTo>
                                  <a:pt x="4234" y="17"/>
                                </a:lnTo>
                                <a:cubicBezTo>
                                  <a:pt x="4229" y="17"/>
                                  <a:pt x="4226" y="13"/>
                                  <a:pt x="4226" y="9"/>
                                </a:cubicBezTo>
                                <a:cubicBezTo>
                                  <a:pt x="4226" y="4"/>
                                  <a:pt x="4229" y="1"/>
                                  <a:pt x="4234" y="1"/>
                                </a:cubicBezTo>
                                <a:close/>
                                <a:moveTo>
                                  <a:pt x="4266" y="1"/>
                                </a:moveTo>
                                <a:lnTo>
                                  <a:pt x="4266" y="1"/>
                                </a:lnTo>
                                <a:cubicBezTo>
                                  <a:pt x="4270" y="1"/>
                                  <a:pt x="4274" y="4"/>
                                  <a:pt x="4274" y="9"/>
                                </a:cubicBezTo>
                                <a:cubicBezTo>
                                  <a:pt x="4274" y="13"/>
                                  <a:pt x="4270" y="17"/>
                                  <a:pt x="4266" y="17"/>
                                </a:cubicBezTo>
                                <a:lnTo>
                                  <a:pt x="4266" y="17"/>
                                </a:lnTo>
                                <a:cubicBezTo>
                                  <a:pt x="4261" y="17"/>
                                  <a:pt x="4258" y="13"/>
                                  <a:pt x="4258" y="9"/>
                                </a:cubicBezTo>
                                <a:cubicBezTo>
                                  <a:pt x="4258" y="4"/>
                                  <a:pt x="4261" y="1"/>
                                  <a:pt x="4266" y="1"/>
                                </a:cubicBezTo>
                                <a:close/>
                                <a:moveTo>
                                  <a:pt x="4298" y="1"/>
                                </a:moveTo>
                                <a:lnTo>
                                  <a:pt x="4298" y="1"/>
                                </a:lnTo>
                                <a:cubicBezTo>
                                  <a:pt x="4302" y="1"/>
                                  <a:pt x="4306" y="4"/>
                                  <a:pt x="4306" y="9"/>
                                </a:cubicBezTo>
                                <a:cubicBezTo>
                                  <a:pt x="4306" y="13"/>
                                  <a:pt x="4302" y="17"/>
                                  <a:pt x="4298" y="17"/>
                                </a:cubicBezTo>
                                <a:lnTo>
                                  <a:pt x="4298" y="17"/>
                                </a:lnTo>
                                <a:cubicBezTo>
                                  <a:pt x="4293" y="17"/>
                                  <a:pt x="4290" y="13"/>
                                  <a:pt x="4290" y="9"/>
                                </a:cubicBezTo>
                                <a:cubicBezTo>
                                  <a:pt x="4290" y="4"/>
                                  <a:pt x="4293" y="1"/>
                                  <a:pt x="4298" y="1"/>
                                </a:cubicBezTo>
                                <a:close/>
                                <a:moveTo>
                                  <a:pt x="4330" y="1"/>
                                </a:moveTo>
                                <a:lnTo>
                                  <a:pt x="4330" y="1"/>
                                </a:lnTo>
                                <a:cubicBezTo>
                                  <a:pt x="4334" y="1"/>
                                  <a:pt x="4338" y="4"/>
                                  <a:pt x="4338" y="9"/>
                                </a:cubicBezTo>
                                <a:cubicBezTo>
                                  <a:pt x="4338" y="13"/>
                                  <a:pt x="4334" y="17"/>
                                  <a:pt x="4330" y="17"/>
                                </a:cubicBezTo>
                                <a:lnTo>
                                  <a:pt x="4330" y="17"/>
                                </a:lnTo>
                                <a:cubicBezTo>
                                  <a:pt x="4326" y="17"/>
                                  <a:pt x="4322" y="13"/>
                                  <a:pt x="4322" y="9"/>
                                </a:cubicBezTo>
                                <a:cubicBezTo>
                                  <a:pt x="4322" y="4"/>
                                  <a:pt x="4326" y="1"/>
                                  <a:pt x="4330" y="1"/>
                                </a:cubicBezTo>
                                <a:close/>
                                <a:moveTo>
                                  <a:pt x="4362" y="1"/>
                                </a:moveTo>
                                <a:lnTo>
                                  <a:pt x="4362" y="1"/>
                                </a:lnTo>
                                <a:cubicBezTo>
                                  <a:pt x="4366" y="1"/>
                                  <a:pt x="4370" y="4"/>
                                  <a:pt x="4370" y="9"/>
                                </a:cubicBezTo>
                                <a:cubicBezTo>
                                  <a:pt x="4370" y="13"/>
                                  <a:pt x="4366" y="17"/>
                                  <a:pt x="4362" y="17"/>
                                </a:cubicBezTo>
                                <a:lnTo>
                                  <a:pt x="4362" y="17"/>
                                </a:lnTo>
                                <a:cubicBezTo>
                                  <a:pt x="4358" y="17"/>
                                  <a:pt x="4354" y="13"/>
                                  <a:pt x="4354" y="9"/>
                                </a:cubicBezTo>
                                <a:cubicBezTo>
                                  <a:pt x="4354" y="4"/>
                                  <a:pt x="4358" y="1"/>
                                  <a:pt x="4362" y="1"/>
                                </a:cubicBezTo>
                                <a:close/>
                                <a:moveTo>
                                  <a:pt x="4394" y="1"/>
                                </a:moveTo>
                                <a:lnTo>
                                  <a:pt x="4394" y="1"/>
                                </a:lnTo>
                                <a:cubicBezTo>
                                  <a:pt x="4398" y="1"/>
                                  <a:pt x="4402" y="4"/>
                                  <a:pt x="4402" y="9"/>
                                </a:cubicBezTo>
                                <a:cubicBezTo>
                                  <a:pt x="4402" y="13"/>
                                  <a:pt x="4398" y="17"/>
                                  <a:pt x="4394" y="17"/>
                                </a:cubicBezTo>
                                <a:lnTo>
                                  <a:pt x="4394" y="17"/>
                                </a:lnTo>
                                <a:cubicBezTo>
                                  <a:pt x="4390" y="17"/>
                                  <a:pt x="4386" y="13"/>
                                  <a:pt x="4386" y="9"/>
                                </a:cubicBezTo>
                                <a:cubicBezTo>
                                  <a:pt x="4386" y="4"/>
                                  <a:pt x="4390" y="1"/>
                                  <a:pt x="4394" y="1"/>
                                </a:cubicBezTo>
                                <a:close/>
                                <a:moveTo>
                                  <a:pt x="4426" y="1"/>
                                </a:moveTo>
                                <a:lnTo>
                                  <a:pt x="4426" y="1"/>
                                </a:lnTo>
                                <a:cubicBezTo>
                                  <a:pt x="4430" y="1"/>
                                  <a:pt x="4434" y="4"/>
                                  <a:pt x="4434" y="9"/>
                                </a:cubicBezTo>
                                <a:cubicBezTo>
                                  <a:pt x="4434" y="13"/>
                                  <a:pt x="4430" y="17"/>
                                  <a:pt x="4426" y="17"/>
                                </a:cubicBezTo>
                                <a:lnTo>
                                  <a:pt x="4426" y="17"/>
                                </a:lnTo>
                                <a:cubicBezTo>
                                  <a:pt x="4422" y="17"/>
                                  <a:pt x="4418" y="13"/>
                                  <a:pt x="4418" y="9"/>
                                </a:cubicBezTo>
                                <a:cubicBezTo>
                                  <a:pt x="4418" y="4"/>
                                  <a:pt x="4422" y="1"/>
                                  <a:pt x="4426" y="1"/>
                                </a:cubicBezTo>
                                <a:close/>
                                <a:moveTo>
                                  <a:pt x="4458" y="1"/>
                                </a:moveTo>
                                <a:lnTo>
                                  <a:pt x="4458" y="1"/>
                                </a:lnTo>
                                <a:cubicBezTo>
                                  <a:pt x="4462" y="1"/>
                                  <a:pt x="4466" y="4"/>
                                  <a:pt x="4466" y="9"/>
                                </a:cubicBezTo>
                                <a:cubicBezTo>
                                  <a:pt x="4466" y="13"/>
                                  <a:pt x="4462" y="17"/>
                                  <a:pt x="4458" y="17"/>
                                </a:cubicBezTo>
                                <a:lnTo>
                                  <a:pt x="4458" y="17"/>
                                </a:lnTo>
                                <a:cubicBezTo>
                                  <a:pt x="4454" y="17"/>
                                  <a:pt x="4450" y="13"/>
                                  <a:pt x="4450" y="9"/>
                                </a:cubicBezTo>
                                <a:cubicBezTo>
                                  <a:pt x="4450" y="4"/>
                                  <a:pt x="4454" y="1"/>
                                  <a:pt x="4458" y="1"/>
                                </a:cubicBezTo>
                                <a:close/>
                                <a:moveTo>
                                  <a:pt x="4490" y="1"/>
                                </a:moveTo>
                                <a:lnTo>
                                  <a:pt x="4490" y="1"/>
                                </a:lnTo>
                                <a:cubicBezTo>
                                  <a:pt x="4494" y="1"/>
                                  <a:pt x="4498" y="4"/>
                                  <a:pt x="4498" y="9"/>
                                </a:cubicBezTo>
                                <a:cubicBezTo>
                                  <a:pt x="4498" y="13"/>
                                  <a:pt x="4494" y="17"/>
                                  <a:pt x="4490" y="17"/>
                                </a:cubicBezTo>
                                <a:lnTo>
                                  <a:pt x="4490" y="17"/>
                                </a:lnTo>
                                <a:cubicBezTo>
                                  <a:pt x="4486" y="17"/>
                                  <a:pt x="4482" y="13"/>
                                  <a:pt x="4482" y="9"/>
                                </a:cubicBezTo>
                                <a:cubicBezTo>
                                  <a:pt x="4482" y="4"/>
                                  <a:pt x="4486" y="1"/>
                                  <a:pt x="4490" y="1"/>
                                </a:cubicBezTo>
                                <a:close/>
                                <a:moveTo>
                                  <a:pt x="4522" y="1"/>
                                </a:moveTo>
                                <a:lnTo>
                                  <a:pt x="4522" y="1"/>
                                </a:lnTo>
                                <a:cubicBezTo>
                                  <a:pt x="4526" y="1"/>
                                  <a:pt x="4530" y="4"/>
                                  <a:pt x="4530" y="9"/>
                                </a:cubicBezTo>
                                <a:cubicBezTo>
                                  <a:pt x="4530" y="13"/>
                                  <a:pt x="4526" y="17"/>
                                  <a:pt x="4522" y="17"/>
                                </a:cubicBezTo>
                                <a:lnTo>
                                  <a:pt x="4522" y="17"/>
                                </a:lnTo>
                                <a:cubicBezTo>
                                  <a:pt x="4518" y="17"/>
                                  <a:pt x="4514" y="13"/>
                                  <a:pt x="4514" y="9"/>
                                </a:cubicBezTo>
                                <a:cubicBezTo>
                                  <a:pt x="4514" y="4"/>
                                  <a:pt x="4518" y="1"/>
                                  <a:pt x="4522" y="1"/>
                                </a:cubicBezTo>
                                <a:close/>
                                <a:moveTo>
                                  <a:pt x="4554" y="1"/>
                                </a:moveTo>
                                <a:lnTo>
                                  <a:pt x="4554" y="1"/>
                                </a:lnTo>
                                <a:cubicBezTo>
                                  <a:pt x="4558" y="1"/>
                                  <a:pt x="4562" y="4"/>
                                  <a:pt x="4562" y="9"/>
                                </a:cubicBezTo>
                                <a:cubicBezTo>
                                  <a:pt x="4562" y="13"/>
                                  <a:pt x="4558" y="17"/>
                                  <a:pt x="4554" y="17"/>
                                </a:cubicBezTo>
                                <a:lnTo>
                                  <a:pt x="4554" y="17"/>
                                </a:lnTo>
                                <a:cubicBezTo>
                                  <a:pt x="4550" y="17"/>
                                  <a:pt x="4546" y="13"/>
                                  <a:pt x="4546" y="9"/>
                                </a:cubicBezTo>
                                <a:cubicBezTo>
                                  <a:pt x="4546" y="4"/>
                                  <a:pt x="4550" y="1"/>
                                  <a:pt x="4554" y="1"/>
                                </a:cubicBezTo>
                                <a:close/>
                                <a:moveTo>
                                  <a:pt x="4586" y="1"/>
                                </a:moveTo>
                                <a:lnTo>
                                  <a:pt x="4586" y="1"/>
                                </a:lnTo>
                                <a:cubicBezTo>
                                  <a:pt x="4590" y="1"/>
                                  <a:pt x="4594" y="5"/>
                                  <a:pt x="4594" y="9"/>
                                </a:cubicBezTo>
                                <a:cubicBezTo>
                                  <a:pt x="4594" y="13"/>
                                  <a:pt x="4590" y="17"/>
                                  <a:pt x="4586" y="17"/>
                                </a:cubicBezTo>
                                <a:lnTo>
                                  <a:pt x="4586" y="17"/>
                                </a:lnTo>
                                <a:cubicBezTo>
                                  <a:pt x="4582" y="17"/>
                                  <a:pt x="4578" y="13"/>
                                  <a:pt x="4578" y="9"/>
                                </a:cubicBezTo>
                                <a:cubicBezTo>
                                  <a:pt x="4578" y="5"/>
                                  <a:pt x="4582" y="1"/>
                                  <a:pt x="4586" y="1"/>
                                </a:cubicBezTo>
                                <a:close/>
                                <a:moveTo>
                                  <a:pt x="4618" y="1"/>
                                </a:moveTo>
                                <a:lnTo>
                                  <a:pt x="4618" y="1"/>
                                </a:lnTo>
                                <a:cubicBezTo>
                                  <a:pt x="4622" y="1"/>
                                  <a:pt x="4626" y="5"/>
                                  <a:pt x="4626" y="9"/>
                                </a:cubicBezTo>
                                <a:cubicBezTo>
                                  <a:pt x="4626" y="13"/>
                                  <a:pt x="4622" y="17"/>
                                  <a:pt x="4618" y="17"/>
                                </a:cubicBezTo>
                                <a:lnTo>
                                  <a:pt x="4618" y="17"/>
                                </a:lnTo>
                                <a:cubicBezTo>
                                  <a:pt x="4614" y="17"/>
                                  <a:pt x="4610" y="13"/>
                                  <a:pt x="4610" y="9"/>
                                </a:cubicBezTo>
                                <a:cubicBezTo>
                                  <a:pt x="4610" y="5"/>
                                  <a:pt x="4614" y="1"/>
                                  <a:pt x="4618" y="1"/>
                                </a:cubicBezTo>
                                <a:close/>
                                <a:moveTo>
                                  <a:pt x="4650" y="1"/>
                                </a:moveTo>
                                <a:lnTo>
                                  <a:pt x="4650" y="1"/>
                                </a:lnTo>
                                <a:cubicBezTo>
                                  <a:pt x="4655" y="1"/>
                                  <a:pt x="4658" y="5"/>
                                  <a:pt x="4658" y="9"/>
                                </a:cubicBezTo>
                                <a:cubicBezTo>
                                  <a:pt x="4658" y="13"/>
                                  <a:pt x="4655" y="17"/>
                                  <a:pt x="4650" y="17"/>
                                </a:cubicBezTo>
                                <a:lnTo>
                                  <a:pt x="4650" y="17"/>
                                </a:lnTo>
                                <a:cubicBezTo>
                                  <a:pt x="4646" y="17"/>
                                  <a:pt x="4642" y="13"/>
                                  <a:pt x="4642" y="9"/>
                                </a:cubicBezTo>
                                <a:cubicBezTo>
                                  <a:pt x="4642" y="5"/>
                                  <a:pt x="4646" y="1"/>
                                  <a:pt x="4650" y="1"/>
                                </a:cubicBezTo>
                                <a:close/>
                                <a:moveTo>
                                  <a:pt x="4682" y="1"/>
                                </a:moveTo>
                                <a:lnTo>
                                  <a:pt x="4682" y="1"/>
                                </a:lnTo>
                                <a:cubicBezTo>
                                  <a:pt x="4687" y="1"/>
                                  <a:pt x="4690" y="5"/>
                                  <a:pt x="4690" y="9"/>
                                </a:cubicBezTo>
                                <a:cubicBezTo>
                                  <a:pt x="4690" y="13"/>
                                  <a:pt x="4687" y="17"/>
                                  <a:pt x="4682" y="17"/>
                                </a:cubicBezTo>
                                <a:lnTo>
                                  <a:pt x="4682" y="17"/>
                                </a:lnTo>
                                <a:cubicBezTo>
                                  <a:pt x="4678" y="17"/>
                                  <a:pt x="4674" y="13"/>
                                  <a:pt x="4674" y="9"/>
                                </a:cubicBezTo>
                                <a:cubicBezTo>
                                  <a:pt x="4674" y="5"/>
                                  <a:pt x="4678" y="1"/>
                                  <a:pt x="4682" y="1"/>
                                </a:cubicBezTo>
                                <a:close/>
                                <a:moveTo>
                                  <a:pt x="4714" y="1"/>
                                </a:moveTo>
                                <a:lnTo>
                                  <a:pt x="4714" y="1"/>
                                </a:lnTo>
                                <a:cubicBezTo>
                                  <a:pt x="4719" y="1"/>
                                  <a:pt x="4722" y="5"/>
                                  <a:pt x="4722" y="9"/>
                                </a:cubicBezTo>
                                <a:cubicBezTo>
                                  <a:pt x="4722" y="13"/>
                                  <a:pt x="4719" y="17"/>
                                  <a:pt x="4714" y="17"/>
                                </a:cubicBezTo>
                                <a:lnTo>
                                  <a:pt x="4714" y="17"/>
                                </a:lnTo>
                                <a:cubicBezTo>
                                  <a:pt x="4710" y="17"/>
                                  <a:pt x="4706" y="13"/>
                                  <a:pt x="4706" y="9"/>
                                </a:cubicBezTo>
                                <a:cubicBezTo>
                                  <a:pt x="4706" y="5"/>
                                  <a:pt x="4710" y="1"/>
                                  <a:pt x="4714" y="1"/>
                                </a:cubicBezTo>
                                <a:close/>
                                <a:moveTo>
                                  <a:pt x="4746" y="1"/>
                                </a:moveTo>
                                <a:lnTo>
                                  <a:pt x="4746" y="1"/>
                                </a:lnTo>
                                <a:cubicBezTo>
                                  <a:pt x="4751" y="1"/>
                                  <a:pt x="4754" y="5"/>
                                  <a:pt x="4754" y="9"/>
                                </a:cubicBezTo>
                                <a:cubicBezTo>
                                  <a:pt x="4754" y="13"/>
                                  <a:pt x="4751" y="17"/>
                                  <a:pt x="4746" y="17"/>
                                </a:cubicBezTo>
                                <a:lnTo>
                                  <a:pt x="4746" y="17"/>
                                </a:lnTo>
                                <a:cubicBezTo>
                                  <a:pt x="4742" y="17"/>
                                  <a:pt x="4738" y="13"/>
                                  <a:pt x="4738" y="9"/>
                                </a:cubicBezTo>
                                <a:cubicBezTo>
                                  <a:pt x="4738" y="5"/>
                                  <a:pt x="4742" y="1"/>
                                  <a:pt x="4746" y="1"/>
                                </a:cubicBezTo>
                                <a:close/>
                                <a:moveTo>
                                  <a:pt x="4778" y="1"/>
                                </a:moveTo>
                                <a:lnTo>
                                  <a:pt x="4778" y="1"/>
                                </a:lnTo>
                                <a:cubicBezTo>
                                  <a:pt x="4783" y="1"/>
                                  <a:pt x="4786" y="5"/>
                                  <a:pt x="4786" y="9"/>
                                </a:cubicBezTo>
                                <a:cubicBezTo>
                                  <a:pt x="4786" y="13"/>
                                  <a:pt x="4783" y="17"/>
                                  <a:pt x="4778" y="17"/>
                                </a:cubicBezTo>
                                <a:lnTo>
                                  <a:pt x="4778" y="17"/>
                                </a:lnTo>
                                <a:cubicBezTo>
                                  <a:pt x="4774" y="17"/>
                                  <a:pt x="4770" y="13"/>
                                  <a:pt x="4770" y="9"/>
                                </a:cubicBezTo>
                                <a:cubicBezTo>
                                  <a:pt x="4770" y="5"/>
                                  <a:pt x="4774" y="1"/>
                                  <a:pt x="4778" y="1"/>
                                </a:cubicBezTo>
                                <a:close/>
                                <a:moveTo>
                                  <a:pt x="4810" y="1"/>
                                </a:moveTo>
                                <a:lnTo>
                                  <a:pt x="4810" y="1"/>
                                </a:lnTo>
                                <a:cubicBezTo>
                                  <a:pt x="4815" y="1"/>
                                  <a:pt x="4818" y="5"/>
                                  <a:pt x="4818" y="9"/>
                                </a:cubicBezTo>
                                <a:cubicBezTo>
                                  <a:pt x="4818" y="13"/>
                                  <a:pt x="4815" y="17"/>
                                  <a:pt x="4810" y="17"/>
                                </a:cubicBezTo>
                                <a:lnTo>
                                  <a:pt x="4810" y="17"/>
                                </a:lnTo>
                                <a:cubicBezTo>
                                  <a:pt x="4806" y="17"/>
                                  <a:pt x="4802" y="13"/>
                                  <a:pt x="4802" y="9"/>
                                </a:cubicBezTo>
                                <a:cubicBezTo>
                                  <a:pt x="4802" y="5"/>
                                  <a:pt x="4806" y="1"/>
                                  <a:pt x="4810" y="1"/>
                                </a:cubicBezTo>
                                <a:close/>
                                <a:moveTo>
                                  <a:pt x="4842" y="1"/>
                                </a:moveTo>
                                <a:lnTo>
                                  <a:pt x="4842" y="1"/>
                                </a:lnTo>
                                <a:cubicBezTo>
                                  <a:pt x="4847" y="1"/>
                                  <a:pt x="4850" y="5"/>
                                  <a:pt x="4850" y="9"/>
                                </a:cubicBezTo>
                                <a:cubicBezTo>
                                  <a:pt x="4850" y="13"/>
                                  <a:pt x="4847" y="17"/>
                                  <a:pt x="4842" y="17"/>
                                </a:cubicBezTo>
                                <a:lnTo>
                                  <a:pt x="4842" y="17"/>
                                </a:lnTo>
                                <a:cubicBezTo>
                                  <a:pt x="4838" y="17"/>
                                  <a:pt x="4834" y="13"/>
                                  <a:pt x="4834" y="9"/>
                                </a:cubicBezTo>
                                <a:cubicBezTo>
                                  <a:pt x="4834" y="5"/>
                                  <a:pt x="4838" y="1"/>
                                  <a:pt x="4842" y="1"/>
                                </a:cubicBezTo>
                                <a:close/>
                                <a:moveTo>
                                  <a:pt x="4874" y="1"/>
                                </a:moveTo>
                                <a:lnTo>
                                  <a:pt x="4874" y="1"/>
                                </a:lnTo>
                                <a:cubicBezTo>
                                  <a:pt x="4879" y="1"/>
                                  <a:pt x="4882" y="5"/>
                                  <a:pt x="4882" y="9"/>
                                </a:cubicBezTo>
                                <a:cubicBezTo>
                                  <a:pt x="4882" y="13"/>
                                  <a:pt x="4879" y="17"/>
                                  <a:pt x="4874" y="17"/>
                                </a:cubicBezTo>
                                <a:lnTo>
                                  <a:pt x="4874" y="17"/>
                                </a:lnTo>
                                <a:cubicBezTo>
                                  <a:pt x="4870" y="17"/>
                                  <a:pt x="4866" y="13"/>
                                  <a:pt x="4866" y="9"/>
                                </a:cubicBezTo>
                                <a:cubicBezTo>
                                  <a:pt x="4866" y="5"/>
                                  <a:pt x="4870" y="1"/>
                                  <a:pt x="4874" y="1"/>
                                </a:cubicBezTo>
                                <a:close/>
                                <a:moveTo>
                                  <a:pt x="4906" y="1"/>
                                </a:moveTo>
                                <a:lnTo>
                                  <a:pt x="4906" y="1"/>
                                </a:lnTo>
                                <a:cubicBezTo>
                                  <a:pt x="4911" y="1"/>
                                  <a:pt x="4914" y="5"/>
                                  <a:pt x="4914" y="9"/>
                                </a:cubicBezTo>
                                <a:cubicBezTo>
                                  <a:pt x="4914" y="13"/>
                                  <a:pt x="4911" y="17"/>
                                  <a:pt x="4906" y="17"/>
                                </a:cubicBezTo>
                                <a:lnTo>
                                  <a:pt x="4906" y="17"/>
                                </a:lnTo>
                                <a:cubicBezTo>
                                  <a:pt x="4902" y="17"/>
                                  <a:pt x="4898" y="13"/>
                                  <a:pt x="4898" y="9"/>
                                </a:cubicBezTo>
                                <a:cubicBezTo>
                                  <a:pt x="4898" y="5"/>
                                  <a:pt x="4902" y="1"/>
                                  <a:pt x="4906" y="1"/>
                                </a:cubicBezTo>
                                <a:close/>
                                <a:moveTo>
                                  <a:pt x="4938" y="1"/>
                                </a:moveTo>
                                <a:lnTo>
                                  <a:pt x="4938" y="1"/>
                                </a:lnTo>
                                <a:cubicBezTo>
                                  <a:pt x="4943" y="1"/>
                                  <a:pt x="4946" y="5"/>
                                  <a:pt x="4946" y="9"/>
                                </a:cubicBezTo>
                                <a:cubicBezTo>
                                  <a:pt x="4946" y="13"/>
                                  <a:pt x="4943" y="17"/>
                                  <a:pt x="4938" y="17"/>
                                </a:cubicBezTo>
                                <a:lnTo>
                                  <a:pt x="4938" y="17"/>
                                </a:lnTo>
                                <a:cubicBezTo>
                                  <a:pt x="4934" y="17"/>
                                  <a:pt x="4930" y="13"/>
                                  <a:pt x="4930" y="9"/>
                                </a:cubicBezTo>
                                <a:cubicBezTo>
                                  <a:pt x="4930" y="5"/>
                                  <a:pt x="4934" y="1"/>
                                  <a:pt x="4938" y="1"/>
                                </a:cubicBezTo>
                                <a:close/>
                                <a:moveTo>
                                  <a:pt x="4970" y="1"/>
                                </a:moveTo>
                                <a:lnTo>
                                  <a:pt x="4970" y="1"/>
                                </a:lnTo>
                                <a:cubicBezTo>
                                  <a:pt x="4975" y="1"/>
                                  <a:pt x="4978" y="5"/>
                                  <a:pt x="4978" y="9"/>
                                </a:cubicBezTo>
                                <a:cubicBezTo>
                                  <a:pt x="4978" y="13"/>
                                  <a:pt x="4975" y="17"/>
                                  <a:pt x="4970" y="17"/>
                                </a:cubicBezTo>
                                <a:lnTo>
                                  <a:pt x="4970" y="17"/>
                                </a:lnTo>
                                <a:cubicBezTo>
                                  <a:pt x="4966" y="17"/>
                                  <a:pt x="4962" y="13"/>
                                  <a:pt x="4962" y="9"/>
                                </a:cubicBezTo>
                                <a:cubicBezTo>
                                  <a:pt x="4962" y="5"/>
                                  <a:pt x="4966" y="1"/>
                                  <a:pt x="4970" y="1"/>
                                </a:cubicBezTo>
                                <a:close/>
                                <a:moveTo>
                                  <a:pt x="5002" y="1"/>
                                </a:moveTo>
                                <a:lnTo>
                                  <a:pt x="5002" y="1"/>
                                </a:lnTo>
                                <a:cubicBezTo>
                                  <a:pt x="5007" y="1"/>
                                  <a:pt x="5010" y="5"/>
                                  <a:pt x="5010" y="9"/>
                                </a:cubicBezTo>
                                <a:cubicBezTo>
                                  <a:pt x="5010" y="13"/>
                                  <a:pt x="5007" y="17"/>
                                  <a:pt x="5002" y="17"/>
                                </a:cubicBezTo>
                                <a:lnTo>
                                  <a:pt x="5002" y="17"/>
                                </a:lnTo>
                                <a:cubicBezTo>
                                  <a:pt x="4998" y="17"/>
                                  <a:pt x="4994" y="13"/>
                                  <a:pt x="4994" y="9"/>
                                </a:cubicBezTo>
                                <a:cubicBezTo>
                                  <a:pt x="4994" y="5"/>
                                  <a:pt x="4998" y="1"/>
                                  <a:pt x="5002" y="1"/>
                                </a:cubicBezTo>
                                <a:close/>
                                <a:moveTo>
                                  <a:pt x="5034" y="1"/>
                                </a:moveTo>
                                <a:lnTo>
                                  <a:pt x="5034" y="1"/>
                                </a:lnTo>
                                <a:cubicBezTo>
                                  <a:pt x="5039" y="1"/>
                                  <a:pt x="5042" y="5"/>
                                  <a:pt x="5042" y="9"/>
                                </a:cubicBezTo>
                                <a:cubicBezTo>
                                  <a:pt x="5042" y="13"/>
                                  <a:pt x="5039" y="17"/>
                                  <a:pt x="5034" y="17"/>
                                </a:cubicBezTo>
                                <a:lnTo>
                                  <a:pt x="5034" y="17"/>
                                </a:lnTo>
                                <a:cubicBezTo>
                                  <a:pt x="5030" y="17"/>
                                  <a:pt x="5026" y="13"/>
                                  <a:pt x="5026" y="9"/>
                                </a:cubicBezTo>
                                <a:cubicBezTo>
                                  <a:pt x="5026" y="5"/>
                                  <a:pt x="5030" y="1"/>
                                  <a:pt x="5034" y="1"/>
                                </a:cubicBezTo>
                                <a:close/>
                                <a:moveTo>
                                  <a:pt x="5066" y="1"/>
                                </a:moveTo>
                                <a:lnTo>
                                  <a:pt x="5066" y="1"/>
                                </a:lnTo>
                                <a:cubicBezTo>
                                  <a:pt x="5071" y="1"/>
                                  <a:pt x="5074" y="5"/>
                                  <a:pt x="5074" y="9"/>
                                </a:cubicBezTo>
                                <a:cubicBezTo>
                                  <a:pt x="5074" y="13"/>
                                  <a:pt x="5071" y="17"/>
                                  <a:pt x="5066" y="17"/>
                                </a:cubicBezTo>
                                <a:lnTo>
                                  <a:pt x="5066" y="17"/>
                                </a:lnTo>
                                <a:cubicBezTo>
                                  <a:pt x="5062" y="17"/>
                                  <a:pt x="5058" y="13"/>
                                  <a:pt x="5058" y="9"/>
                                </a:cubicBezTo>
                                <a:cubicBezTo>
                                  <a:pt x="5058" y="5"/>
                                  <a:pt x="5062" y="1"/>
                                  <a:pt x="5066" y="1"/>
                                </a:cubicBezTo>
                                <a:close/>
                                <a:moveTo>
                                  <a:pt x="5098" y="1"/>
                                </a:moveTo>
                                <a:lnTo>
                                  <a:pt x="5098" y="1"/>
                                </a:lnTo>
                                <a:cubicBezTo>
                                  <a:pt x="5103" y="1"/>
                                  <a:pt x="5106" y="5"/>
                                  <a:pt x="5106" y="9"/>
                                </a:cubicBezTo>
                                <a:cubicBezTo>
                                  <a:pt x="5106" y="13"/>
                                  <a:pt x="5103" y="17"/>
                                  <a:pt x="5098" y="17"/>
                                </a:cubicBezTo>
                                <a:lnTo>
                                  <a:pt x="5098" y="17"/>
                                </a:lnTo>
                                <a:cubicBezTo>
                                  <a:pt x="5094" y="17"/>
                                  <a:pt x="5090" y="13"/>
                                  <a:pt x="5090" y="9"/>
                                </a:cubicBezTo>
                                <a:cubicBezTo>
                                  <a:pt x="5090" y="5"/>
                                  <a:pt x="5094" y="1"/>
                                  <a:pt x="5098" y="1"/>
                                </a:cubicBezTo>
                                <a:close/>
                                <a:moveTo>
                                  <a:pt x="5130" y="1"/>
                                </a:moveTo>
                                <a:lnTo>
                                  <a:pt x="5130" y="1"/>
                                </a:lnTo>
                                <a:cubicBezTo>
                                  <a:pt x="5135" y="1"/>
                                  <a:pt x="5138" y="5"/>
                                  <a:pt x="5138" y="9"/>
                                </a:cubicBezTo>
                                <a:cubicBezTo>
                                  <a:pt x="5138" y="13"/>
                                  <a:pt x="5135" y="17"/>
                                  <a:pt x="5130" y="17"/>
                                </a:cubicBezTo>
                                <a:lnTo>
                                  <a:pt x="5130" y="17"/>
                                </a:lnTo>
                                <a:cubicBezTo>
                                  <a:pt x="5126" y="17"/>
                                  <a:pt x="5122" y="13"/>
                                  <a:pt x="5122" y="9"/>
                                </a:cubicBezTo>
                                <a:cubicBezTo>
                                  <a:pt x="5122" y="5"/>
                                  <a:pt x="5126" y="1"/>
                                  <a:pt x="5130" y="1"/>
                                </a:cubicBezTo>
                                <a:close/>
                                <a:moveTo>
                                  <a:pt x="5162" y="1"/>
                                </a:moveTo>
                                <a:lnTo>
                                  <a:pt x="5162" y="1"/>
                                </a:lnTo>
                                <a:cubicBezTo>
                                  <a:pt x="5167" y="1"/>
                                  <a:pt x="5170" y="5"/>
                                  <a:pt x="5170" y="9"/>
                                </a:cubicBezTo>
                                <a:cubicBezTo>
                                  <a:pt x="5170" y="13"/>
                                  <a:pt x="5167" y="17"/>
                                  <a:pt x="5162" y="17"/>
                                </a:cubicBezTo>
                                <a:lnTo>
                                  <a:pt x="5162" y="17"/>
                                </a:lnTo>
                                <a:cubicBezTo>
                                  <a:pt x="5158" y="17"/>
                                  <a:pt x="5154" y="13"/>
                                  <a:pt x="5154" y="9"/>
                                </a:cubicBezTo>
                                <a:cubicBezTo>
                                  <a:pt x="5154" y="5"/>
                                  <a:pt x="5158" y="1"/>
                                  <a:pt x="5162" y="1"/>
                                </a:cubicBezTo>
                                <a:close/>
                                <a:moveTo>
                                  <a:pt x="5194" y="1"/>
                                </a:moveTo>
                                <a:lnTo>
                                  <a:pt x="5194" y="1"/>
                                </a:lnTo>
                                <a:cubicBezTo>
                                  <a:pt x="5199" y="1"/>
                                  <a:pt x="5202" y="5"/>
                                  <a:pt x="5202" y="9"/>
                                </a:cubicBezTo>
                                <a:cubicBezTo>
                                  <a:pt x="5202" y="13"/>
                                  <a:pt x="5199" y="17"/>
                                  <a:pt x="5194" y="17"/>
                                </a:cubicBezTo>
                                <a:lnTo>
                                  <a:pt x="5194" y="17"/>
                                </a:lnTo>
                                <a:cubicBezTo>
                                  <a:pt x="5190" y="17"/>
                                  <a:pt x="5186" y="13"/>
                                  <a:pt x="5186" y="9"/>
                                </a:cubicBezTo>
                                <a:cubicBezTo>
                                  <a:pt x="5186" y="5"/>
                                  <a:pt x="5190" y="1"/>
                                  <a:pt x="5194" y="1"/>
                                </a:cubicBezTo>
                                <a:close/>
                                <a:moveTo>
                                  <a:pt x="5226" y="1"/>
                                </a:moveTo>
                                <a:lnTo>
                                  <a:pt x="5226" y="1"/>
                                </a:lnTo>
                                <a:cubicBezTo>
                                  <a:pt x="5231" y="1"/>
                                  <a:pt x="5234" y="5"/>
                                  <a:pt x="5234" y="9"/>
                                </a:cubicBezTo>
                                <a:cubicBezTo>
                                  <a:pt x="5234" y="13"/>
                                  <a:pt x="5231" y="17"/>
                                  <a:pt x="5226" y="17"/>
                                </a:cubicBezTo>
                                <a:lnTo>
                                  <a:pt x="5226" y="17"/>
                                </a:lnTo>
                                <a:cubicBezTo>
                                  <a:pt x="5222" y="17"/>
                                  <a:pt x="5218" y="13"/>
                                  <a:pt x="5218" y="9"/>
                                </a:cubicBezTo>
                                <a:cubicBezTo>
                                  <a:pt x="5218" y="5"/>
                                  <a:pt x="5222" y="1"/>
                                  <a:pt x="5226" y="1"/>
                                </a:cubicBezTo>
                                <a:close/>
                                <a:moveTo>
                                  <a:pt x="5258" y="1"/>
                                </a:moveTo>
                                <a:lnTo>
                                  <a:pt x="5258" y="1"/>
                                </a:lnTo>
                                <a:cubicBezTo>
                                  <a:pt x="5263" y="1"/>
                                  <a:pt x="5266" y="5"/>
                                  <a:pt x="5266" y="9"/>
                                </a:cubicBezTo>
                                <a:cubicBezTo>
                                  <a:pt x="5266" y="14"/>
                                  <a:pt x="5263" y="17"/>
                                  <a:pt x="5258" y="17"/>
                                </a:cubicBezTo>
                                <a:lnTo>
                                  <a:pt x="5258" y="17"/>
                                </a:lnTo>
                                <a:cubicBezTo>
                                  <a:pt x="5254" y="17"/>
                                  <a:pt x="5250" y="14"/>
                                  <a:pt x="5250" y="9"/>
                                </a:cubicBezTo>
                                <a:cubicBezTo>
                                  <a:pt x="5250" y="5"/>
                                  <a:pt x="5254" y="1"/>
                                  <a:pt x="5258" y="1"/>
                                </a:cubicBezTo>
                                <a:close/>
                                <a:moveTo>
                                  <a:pt x="5290" y="1"/>
                                </a:moveTo>
                                <a:lnTo>
                                  <a:pt x="5290" y="1"/>
                                </a:lnTo>
                                <a:cubicBezTo>
                                  <a:pt x="5295" y="1"/>
                                  <a:pt x="5298" y="5"/>
                                  <a:pt x="5298" y="9"/>
                                </a:cubicBezTo>
                                <a:cubicBezTo>
                                  <a:pt x="5298" y="14"/>
                                  <a:pt x="5295" y="17"/>
                                  <a:pt x="5290" y="17"/>
                                </a:cubicBezTo>
                                <a:lnTo>
                                  <a:pt x="5290" y="17"/>
                                </a:lnTo>
                                <a:cubicBezTo>
                                  <a:pt x="5286" y="17"/>
                                  <a:pt x="5282" y="14"/>
                                  <a:pt x="5282" y="9"/>
                                </a:cubicBezTo>
                                <a:cubicBezTo>
                                  <a:pt x="5282" y="5"/>
                                  <a:pt x="5286" y="1"/>
                                  <a:pt x="5290" y="1"/>
                                </a:cubicBezTo>
                                <a:close/>
                                <a:moveTo>
                                  <a:pt x="5322" y="1"/>
                                </a:moveTo>
                                <a:lnTo>
                                  <a:pt x="5322" y="1"/>
                                </a:lnTo>
                                <a:cubicBezTo>
                                  <a:pt x="5327" y="1"/>
                                  <a:pt x="5330" y="5"/>
                                  <a:pt x="5330" y="9"/>
                                </a:cubicBezTo>
                                <a:cubicBezTo>
                                  <a:pt x="5330" y="14"/>
                                  <a:pt x="5327" y="17"/>
                                  <a:pt x="5322" y="17"/>
                                </a:cubicBezTo>
                                <a:lnTo>
                                  <a:pt x="5322" y="17"/>
                                </a:lnTo>
                                <a:cubicBezTo>
                                  <a:pt x="5318" y="17"/>
                                  <a:pt x="5314" y="14"/>
                                  <a:pt x="5314" y="9"/>
                                </a:cubicBezTo>
                                <a:cubicBezTo>
                                  <a:pt x="5314" y="5"/>
                                  <a:pt x="5318" y="1"/>
                                  <a:pt x="5322" y="1"/>
                                </a:cubicBezTo>
                                <a:close/>
                                <a:moveTo>
                                  <a:pt x="5354" y="1"/>
                                </a:moveTo>
                                <a:lnTo>
                                  <a:pt x="5354" y="1"/>
                                </a:lnTo>
                                <a:cubicBezTo>
                                  <a:pt x="5359" y="1"/>
                                  <a:pt x="5362" y="5"/>
                                  <a:pt x="5362" y="9"/>
                                </a:cubicBezTo>
                                <a:cubicBezTo>
                                  <a:pt x="5362" y="14"/>
                                  <a:pt x="5359" y="17"/>
                                  <a:pt x="5354" y="17"/>
                                </a:cubicBezTo>
                                <a:lnTo>
                                  <a:pt x="5354" y="17"/>
                                </a:lnTo>
                                <a:cubicBezTo>
                                  <a:pt x="5350" y="17"/>
                                  <a:pt x="5346" y="14"/>
                                  <a:pt x="5346" y="9"/>
                                </a:cubicBezTo>
                                <a:cubicBezTo>
                                  <a:pt x="5346" y="5"/>
                                  <a:pt x="5350" y="1"/>
                                  <a:pt x="5354" y="1"/>
                                </a:cubicBezTo>
                                <a:close/>
                                <a:moveTo>
                                  <a:pt x="5386" y="1"/>
                                </a:moveTo>
                                <a:lnTo>
                                  <a:pt x="5386" y="1"/>
                                </a:lnTo>
                                <a:cubicBezTo>
                                  <a:pt x="5391" y="1"/>
                                  <a:pt x="5394" y="5"/>
                                  <a:pt x="5394" y="9"/>
                                </a:cubicBezTo>
                                <a:cubicBezTo>
                                  <a:pt x="5394" y="14"/>
                                  <a:pt x="5391" y="17"/>
                                  <a:pt x="5386" y="17"/>
                                </a:cubicBezTo>
                                <a:lnTo>
                                  <a:pt x="5386" y="17"/>
                                </a:lnTo>
                                <a:cubicBezTo>
                                  <a:pt x="5382" y="17"/>
                                  <a:pt x="5378" y="14"/>
                                  <a:pt x="5378" y="9"/>
                                </a:cubicBezTo>
                                <a:cubicBezTo>
                                  <a:pt x="5378" y="5"/>
                                  <a:pt x="5382" y="1"/>
                                  <a:pt x="5386" y="1"/>
                                </a:cubicBezTo>
                                <a:close/>
                                <a:moveTo>
                                  <a:pt x="5418" y="1"/>
                                </a:moveTo>
                                <a:lnTo>
                                  <a:pt x="5418" y="1"/>
                                </a:lnTo>
                                <a:cubicBezTo>
                                  <a:pt x="5423" y="1"/>
                                  <a:pt x="5426" y="5"/>
                                  <a:pt x="5426" y="9"/>
                                </a:cubicBezTo>
                                <a:cubicBezTo>
                                  <a:pt x="5426" y="14"/>
                                  <a:pt x="5423" y="17"/>
                                  <a:pt x="5418" y="17"/>
                                </a:cubicBezTo>
                                <a:lnTo>
                                  <a:pt x="5418" y="17"/>
                                </a:lnTo>
                                <a:cubicBezTo>
                                  <a:pt x="5414" y="17"/>
                                  <a:pt x="5410" y="14"/>
                                  <a:pt x="5410" y="9"/>
                                </a:cubicBezTo>
                                <a:cubicBezTo>
                                  <a:pt x="5410" y="5"/>
                                  <a:pt x="5414" y="1"/>
                                  <a:pt x="5418" y="1"/>
                                </a:cubicBezTo>
                                <a:close/>
                                <a:moveTo>
                                  <a:pt x="5450" y="1"/>
                                </a:moveTo>
                                <a:lnTo>
                                  <a:pt x="5450" y="1"/>
                                </a:lnTo>
                                <a:cubicBezTo>
                                  <a:pt x="5455" y="1"/>
                                  <a:pt x="5458" y="5"/>
                                  <a:pt x="5458" y="9"/>
                                </a:cubicBezTo>
                                <a:cubicBezTo>
                                  <a:pt x="5458" y="14"/>
                                  <a:pt x="5455" y="17"/>
                                  <a:pt x="5450" y="17"/>
                                </a:cubicBezTo>
                                <a:lnTo>
                                  <a:pt x="5450" y="17"/>
                                </a:lnTo>
                                <a:cubicBezTo>
                                  <a:pt x="5446" y="17"/>
                                  <a:pt x="5442" y="14"/>
                                  <a:pt x="5442" y="9"/>
                                </a:cubicBezTo>
                                <a:cubicBezTo>
                                  <a:pt x="5442" y="5"/>
                                  <a:pt x="5446" y="1"/>
                                  <a:pt x="5450" y="1"/>
                                </a:cubicBezTo>
                                <a:close/>
                                <a:moveTo>
                                  <a:pt x="5482" y="1"/>
                                </a:moveTo>
                                <a:lnTo>
                                  <a:pt x="5483" y="1"/>
                                </a:lnTo>
                                <a:cubicBezTo>
                                  <a:pt x="5487" y="1"/>
                                  <a:pt x="5491" y="5"/>
                                  <a:pt x="5491" y="9"/>
                                </a:cubicBezTo>
                                <a:cubicBezTo>
                                  <a:pt x="5491" y="14"/>
                                  <a:pt x="5487" y="17"/>
                                  <a:pt x="5483" y="17"/>
                                </a:cubicBezTo>
                                <a:lnTo>
                                  <a:pt x="5482" y="17"/>
                                </a:lnTo>
                                <a:cubicBezTo>
                                  <a:pt x="5478" y="17"/>
                                  <a:pt x="5474" y="14"/>
                                  <a:pt x="5474" y="9"/>
                                </a:cubicBezTo>
                                <a:cubicBezTo>
                                  <a:pt x="5474" y="5"/>
                                  <a:pt x="5478" y="1"/>
                                  <a:pt x="5482" y="1"/>
                                </a:cubicBezTo>
                                <a:close/>
                                <a:moveTo>
                                  <a:pt x="5515" y="1"/>
                                </a:moveTo>
                                <a:lnTo>
                                  <a:pt x="5515" y="1"/>
                                </a:lnTo>
                                <a:cubicBezTo>
                                  <a:pt x="5519" y="1"/>
                                  <a:pt x="5523" y="5"/>
                                  <a:pt x="5523" y="9"/>
                                </a:cubicBezTo>
                                <a:cubicBezTo>
                                  <a:pt x="5523" y="14"/>
                                  <a:pt x="5519" y="17"/>
                                  <a:pt x="5515" y="17"/>
                                </a:cubicBezTo>
                                <a:lnTo>
                                  <a:pt x="5515" y="17"/>
                                </a:lnTo>
                                <a:cubicBezTo>
                                  <a:pt x="5510" y="17"/>
                                  <a:pt x="5507" y="14"/>
                                  <a:pt x="5507" y="9"/>
                                </a:cubicBezTo>
                                <a:cubicBezTo>
                                  <a:pt x="5507" y="5"/>
                                  <a:pt x="5510" y="1"/>
                                  <a:pt x="5515" y="1"/>
                                </a:cubicBezTo>
                                <a:close/>
                                <a:moveTo>
                                  <a:pt x="5547" y="1"/>
                                </a:moveTo>
                                <a:lnTo>
                                  <a:pt x="5547" y="1"/>
                                </a:lnTo>
                                <a:cubicBezTo>
                                  <a:pt x="5551" y="1"/>
                                  <a:pt x="5555" y="5"/>
                                  <a:pt x="5555" y="9"/>
                                </a:cubicBezTo>
                                <a:cubicBezTo>
                                  <a:pt x="5555" y="14"/>
                                  <a:pt x="5551" y="17"/>
                                  <a:pt x="5547" y="17"/>
                                </a:cubicBezTo>
                                <a:lnTo>
                                  <a:pt x="5547" y="17"/>
                                </a:lnTo>
                                <a:cubicBezTo>
                                  <a:pt x="5542" y="17"/>
                                  <a:pt x="5539" y="14"/>
                                  <a:pt x="5539" y="9"/>
                                </a:cubicBezTo>
                                <a:cubicBezTo>
                                  <a:pt x="5539" y="5"/>
                                  <a:pt x="5542" y="1"/>
                                  <a:pt x="5547" y="1"/>
                                </a:cubicBezTo>
                                <a:close/>
                                <a:moveTo>
                                  <a:pt x="5579" y="1"/>
                                </a:moveTo>
                                <a:lnTo>
                                  <a:pt x="5579" y="1"/>
                                </a:lnTo>
                                <a:cubicBezTo>
                                  <a:pt x="5583" y="1"/>
                                  <a:pt x="5587" y="5"/>
                                  <a:pt x="5587" y="9"/>
                                </a:cubicBezTo>
                                <a:cubicBezTo>
                                  <a:pt x="5587" y="14"/>
                                  <a:pt x="5583" y="17"/>
                                  <a:pt x="5579" y="17"/>
                                </a:cubicBezTo>
                                <a:lnTo>
                                  <a:pt x="5579" y="17"/>
                                </a:lnTo>
                                <a:cubicBezTo>
                                  <a:pt x="5574" y="17"/>
                                  <a:pt x="5571" y="14"/>
                                  <a:pt x="5571" y="9"/>
                                </a:cubicBezTo>
                                <a:cubicBezTo>
                                  <a:pt x="5571" y="5"/>
                                  <a:pt x="5574" y="1"/>
                                  <a:pt x="5579" y="1"/>
                                </a:cubicBezTo>
                                <a:close/>
                                <a:moveTo>
                                  <a:pt x="5611" y="1"/>
                                </a:moveTo>
                                <a:lnTo>
                                  <a:pt x="5611" y="1"/>
                                </a:lnTo>
                                <a:cubicBezTo>
                                  <a:pt x="5615" y="1"/>
                                  <a:pt x="5619" y="5"/>
                                  <a:pt x="5619" y="9"/>
                                </a:cubicBezTo>
                                <a:cubicBezTo>
                                  <a:pt x="5619" y="14"/>
                                  <a:pt x="5615" y="17"/>
                                  <a:pt x="5611" y="17"/>
                                </a:cubicBezTo>
                                <a:lnTo>
                                  <a:pt x="5611" y="17"/>
                                </a:lnTo>
                                <a:cubicBezTo>
                                  <a:pt x="5606" y="17"/>
                                  <a:pt x="5603" y="14"/>
                                  <a:pt x="5603" y="9"/>
                                </a:cubicBezTo>
                                <a:cubicBezTo>
                                  <a:pt x="5603" y="5"/>
                                  <a:pt x="5606" y="1"/>
                                  <a:pt x="5611" y="1"/>
                                </a:cubicBezTo>
                                <a:close/>
                                <a:moveTo>
                                  <a:pt x="5643" y="1"/>
                                </a:moveTo>
                                <a:lnTo>
                                  <a:pt x="5643" y="1"/>
                                </a:lnTo>
                                <a:cubicBezTo>
                                  <a:pt x="5647" y="1"/>
                                  <a:pt x="5651" y="5"/>
                                  <a:pt x="5651" y="9"/>
                                </a:cubicBezTo>
                                <a:cubicBezTo>
                                  <a:pt x="5651" y="14"/>
                                  <a:pt x="5647" y="17"/>
                                  <a:pt x="5643" y="17"/>
                                </a:cubicBezTo>
                                <a:lnTo>
                                  <a:pt x="5643" y="17"/>
                                </a:lnTo>
                                <a:cubicBezTo>
                                  <a:pt x="5638" y="17"/>
                                  <a:pt x="5635" y="14"/>
                                  <a:pt x="5635" y="9"/>
                                </a:cubicBezTo>
                                <a:cubicBezTo>
                                  <a:pt x="5635" y="5"/>
                                  <a:pt x="5638" y="1"/>
                                  <a:pt x="5643" y="1"/>
                                </a:cubicBezTo>
                                <a:close/>
                                <a:moveTo>
                                  <a:pt x="5675" y="1"/>
                                </a:moveTo>
                                <a:lnTo>
                                  <a:pt x="5675" y="1"/>
                                </a:lnTo>
                                <a:cubicBezTo>
                                  <a:pt x="5679" y="1"/>
                                  <a:pt x="5683" y="5"/>
                                  <a:pt x="5683" y="9"/>
                                </a:cubicBezTo>
                                <a:cubicBezTo>
                                  <a:pt x="5683" y="14"/>
                                  <a:pt x="5679" y="17"/>
                                  <a:pt x="5675" y="17"/>
                                </a:cubicBezTo>
                                <a:lnTo>
                                  <a:pt x="5675" y="17"/>
                                </a:lnTo>
                                <a:cubicBezTo>
                                  <a:pt x="5670" y="17"/>
                                  <a:pt x="5667" y="14"/>
                                  <a:pt x="5667" y="9"/>
                                </a:cubicBezTo>
                                <a:cubicBezTo>
                                  <a:pt x="5667" y="5"/>
                                  <a:pt x="5670" y="1"/>
                                  <a:pt x="5675" y="1"/>
                                </a:cubicBezTo>
                                <a:close/>
                                <a:moveTo>
                                  <a:pt x="5707" y="1"/>
                                </a:moveTo>
                                <a:lnTo>
                                  <a:pt x="5707" y="1"/>
                                </a:lnTo>
                                <a:cubicBezTo>
                                  <a:pt x="5711" y="1"/>
                                  <a:pt x="5715" y="5"/>
                                  <a:pt x="5715" y="9"/>
                                </a:cubicBezTo>
                                <a:cubicBezTo>
                                  <a:pt x="5715" y="14"/>
                                  <a:pt x="5711" y="17"/>
                                  <a:pt x="5707" y="17"/>
                                </a:cubicBezTo>
                                <a:lnTo>
                                  <a:pt x="5707" y="17"/>
                                </a:lnTo>
                                <a:cubicBezTo>
                                  <a:pt x="5702" y="17"/>
                                  <a:pt x="5699" y="14"/>
                                  <a:pt x="5699" y="9"/>
                                </a:cubicBezTo>
                                <a:cubicBezTo>
                                  <a:pt x="5699" y="5"/>
                                  <a:pt x="5702" y="1"/>
                                  <a:pt x="5707" y="1"/>
                                </a:cubicBezTo>
                                <a:close/>
                                <a:moveTo>
                                  <a:pt x="5739" y="1"/>
                                </a:moveTo>
                                <a:lnTo>
                                  <a:pt x="5739" y="1"/>
                                </a:lnTo>
                                <a:cubicBezTo>
                                  <a:pt x="5743" y="1"/>
                                  <a:pt x="5747" y="5"/>
                                  <a:pt x="5747" y="9"/>
                                </a:cubicBezTo>
                                <a:cubicBezTo>
                                  <a:pt x="5747" y="14"/>
                                  <a:pt x="5743" y="17"/>
                                  <a:pt x="5739" y="17"/>
                                </a:cubicBezTo>
                                <a:lnTo>
                                  <a:pt x="5739" y="17"/>
                                </a:lnTo>
                                <a:cubicBezTo>
                                  <a:pt x="5734" y="17"/>
                                  <a:pt x="5731" y="14"/>
                                  <a:pt x="5731" y="9"/>
                                </a:cubicBezTo>
                                <a:cubicBezTo>
                                  <a:pt x="5731" y="5"/>
                                  <a:pt x="5734" y="1"/>
                                  <a:pt x="5739" y="1"/>
                                </a:cubicBezTo>
                                <a:close/>
                                <a:moveTo>
                                  <a:pt x="5771" y="1"/>
                                </a:moveTo>
                                <a:lnTo>
                                  <a:pt x="5771" y="1"/>
                                </a:lnTo>
                                <a:cubicBezTo>
                                  <a:pt x="5775" y="1"/>
                                  <a:pt x="5779" y="5"/>
                                  <a:pt x="5779" y="9"/>
                                </a:cubicBezTo>
                                <a:cubicBezTo>
                                  <a:pt x="5779" y="14"/>
                                  <a:pt x="5775" y="17"/>
                                  <a:pt x="5771" y="17"/>
                                </a:cubicBezTo>
                                <a:lnTo>
                                  <a:pt x="5771" y="17"/>
                                </a:lnTo>
                                <a:cubicBezTo>
                                  <a:pt x="5766" y="17"/>
                                  <a:pt x="5763" y="14"/>
                                  <a:pt x="5763" y="9"/>
                                </a:cubicBezTo>
                                <a:cubicBezTo>
                                  <a:pt x="5763" y="5"/>
                                  <a:pt x="5766" y="1"/>
                                  <a:pt x="5771" y="1"/>
                                </a:cubicBezTo>
                                <a:close/>
                                <a:moveTo>
                                  <a:pt x="5803" y="1"/>
                                </a:moveTo>
                                <a:lnTo>
                                  <a:pt x="5803" y="1"/>
                                </a:lnTo>
                                <a:cubicBezTo>
                                  <a:pt x="5807" y="1"/>
                                  <a:pt x="5811" y="5"/>
                                  <a:pt x="5811" y="9"/>
                                </a:cubicBezTo>
                                <a:cubicBezTo>
                                  <a:pt x="5811" y="14"/>
                                  <a:pt x="5807" y="17"/>
                                  <a:pt x="5803" y="17"/>
                                </a:cubicBezTo>
                                <a:lnTo>
                                  <a:pt x="5803" y="17"/>
                                </a:lnTo>
                                <a:cubicBezTo>
                                  <a:pt x="5798" y="17"/>
                                  <a:pt x="5795" y="14"/>
                                  <a:pt x="5795" y="9"/>
                                </a:cubicBezTo>
                                <a:cubicBezTo>
                                  <a:pt x="5795" y="5"/>
                                  <a:pt x="5798" y="1"/>
                                  <a:pt x="5803" y="1"/>
                                </a:cubicBezTo>
                                <a:close/>
                                <a:moveTo>
                                  <a:pt x="5835" y="1"/>
                                </a:moveTo>
                                <a:lnTo>
                                  <a:pt x="5835" y="1"/>
                                </a:lnTo>
                                <a:cubicBezTo>
                                  <a:pt x="5839" y="1"/>
                                  <a:pt x="5843" y="5"/>
                                  <a:pt x="5843" y="9"/>
                                </a:cubicBezTo>
                                <a:cubicBezTo>
                                  <a:pt x="5843" y="14"/>
                                  <a:pt x="5839" y="17"/>
                                  <a:pt x="5835" y="17"/>
                                </a:cubicBezTo>
                                <a:lnTo>
                                  <a:pt x="5835" y="17"/>
                                </a:lnTo>
                                <a:cubicBezTo>
                                  <a:pt x="5830" y="17"/>
                                  <a:pt x="5827" y="14"/>
                                  <a:pt x="5827" y="9"/>
                                </a:cubicBezTo>
                                <a:cubicBezTo>
                                  <a:pt x="5827" y="5"/>
                                  <a:pt x="5830" y="1"/>
                                  <a:pt x="5835" y="1"/>
                                </a:cubicBezTo>
                                <a:close/>
                                <a:moveTo>
                                  <a:pt x="5867" y="1"/>
                                </a:moveTo>
                                <a:lnTo>
                                  <a:pt x="5867" y="1"/>
                                </a:lnTo>
                                <a:cubicBezTo>
                                  <a:pt x="5871" y="1"/>
                                  <a:pt x="5875" y="5"/>
                                  <a:pt x="5875" y="9"/>
                                </a:cubicBezTo>
                                <a:cubicBezTo>
                                  <a:pt x="5875" y="14"/>
                                  <a:pt x="5871" y="17"/>
                                  <a:pt x="5867" y="17"/>
                                </a:cubicBezTo>
                                <a:lnTo>
                                  <a:pt x="5867" y="17"/>
                                </a:lnTo>
                                <a:cubicBezTo>
                                  <a:pt x="5862" y="17"/>
                                  <a:pt x="5859" y="14"/>
                                  <a:pt x="5859" y="9"/>
                                </a:cubicBezTo>
                                <a:cubicBezTo>
                                  <a:pt x="5859" y="5"/>
                                  <a:pt x="5862" y="1"/>
                                  <a:pt x="5867" y="1"/>
                                </a:cubicBezTo>
                                <a:close/>
                                <a:moveTo>
                                  <a:pt x="5899" y="1"/>
                                </a:moveTo>
                                <a:lnTo>
                                  <a:pt x="5899" y="1"/>
                                </a:lnTo>
                                <a:cubicBezTo>
                                  <a:pt x="5903" y="1"/>
                                  <a:pt x="5907" y="5"/>
                                  <a:pt x="5907" y="9"/>
                                </a:cubicBezTo>
                                <a:cubicBezTo>
                                  <a:pt x="5907" y="14"/>
                                  <a:pt x="5903" y="17"/>
                                  <a:pt x="5899" y="17"/>
                                </a:cubicBezTo>
                                <a:lnTo>
                                  <a:pt x="5899" y="17"/>
                                </a:lnTo>
                                <a:cubicBezTo>
                                  <a:pt x="5894" y="17"/>
                                  <a:pt x="5891" y="14"/>
                                  <a:pt x="5891" y="9"/>
                                </a:cubicBezTo>
                                <a:cubicBezTo>
                                  <a:pt x="5891" y="5"/>
                                  <a:pt x="5894" y="1"/>
                                  <a:pt x="5899" y="1"/>
                                </a:cubicBezTo>
                                <a:close/>
                                <a:moveTo>
                                  <a:pt x="5931" y="1"/>
                                </a:moveTo>
                                <a:lnTo>
                                  <a:pt x="5931" y="1"/>
                                </a:lnTo>
                                <a:cubicBezTo>
                                  <a:pt x="5935" y="1"/>
                                  <a:pt x="5939" y="5"/>
                                  <a:pt x="5939" y="9"/>
                                </a:cubicBezTo>
                                <a:cubicBezTo>
                                  <a:pt x="5939" y="14"/>
                                  <a:pt x="5935" y="17"/>
                                  <a:pt x="5931" y="17"/>
                                </a:cubicBezTo>
                                <a:lnTo>
                                  <a:pt x="5931" y="17"/>
                                </a:lnTo>
                                <a:cubicBezTo>
                                  <a:pt x="5926" y="17"/>
                                  <a:pt x="5923" y="14"/>
                                  <a:pt x="5923" y="9"/>
                                </a:cubicBezTo>
                                <a:cubicBezTo>
                                  <a:pt x="5923" y="5"/>
                                  <a:pt x="5926" y="1"/>
                                  <a:pt x="5931" y="1"/>
                                </a:cubicBezTo>
                                <a:close/>
                                <a:moveTo>
                                  <a:pt x="5963" y="1"/>
                                </a:moveTo>
                                <a:lnTo>
                                  <a:pt x="5963" y="1"/>
                                </a:lnTo>
                                <a:cubicBezTo>
                                  <a:pt x="5967" y="1"/>
                                  <a:pt x="5971" y="5"/>
                                  <a:pt x="5971" y="9"/>
                                </a:cubicBezTo>
                                <a:cubicBezTo>
                                  <a:pt x="5971" y="14"/>
                                  <a:pt x="5967" y="17"/>
                                  <a:pt x="5963" y="17"/>
                                </a:cubicBezTo>
                                <a:lnTo>
                                  <a:pt x="5963" y="17"/>
                                </a:lnTo>
                                <a:cubicBezTo>
                                  <a:pt x="5958" y="17"/>
                                  <a:pt x="5955" y="14"/>
                                  <a:pt x="5955" y="9"/>
                                </a:cubicBezTo>
                                <a:cubicBezTo>
                                  <a:pt x="5955" y="5"/>
                                  <a:pt x="5958" y="1"/>
                                  <a:pt x="5963" y="1"/>
                                </a:cubicBezTo>
                                <a:close/>
                                <a:moveTo>
                                  <a:pt x="5995" y="1"/>
                                </a:moveTo>
                                <a:lnTo>
                                  <a:pt x="5995" y="1"/>
                                </a:lnTo>
                                <a:cubicBezTo>
                                  <a:pt x="5999" y="1"/>
                                  <a:pt x="6003" y="5"/>
                                  <a:pt x="6003" y="9"/>
                                </a:cubicBezTo>
                                <a:cubicBezTo>
                                  <a:pt x="6003" y="14"/>
                                  <a:pt x="5999" y="17"/>
                                  <a:pt x="5995" y="17"/>
                                </a:cubicBezTo>
                                <a:lnTo>
                                  <a:pt x="5995" y="17"/>
                                </a:lnTo>
                                <a:cubicBezTo>
                                  <a:pt x="5990" y="17"/>
                                  <a:pt x="5987" y="14"/>
                                  <a:pt x="5987" y="9"/>
                                </a:cubicBezTo>
                                <a:cubicBezTo>
                                  <a:pt x="5987" y="5"/>
                                  <a:pt x="5990" y="1"/>
                                  <a:pt x="5995" y="1"/>
                                </a:cubicBezTo>
                                <a:close/>
                                <a:moveTo>
                                  <a:pt x="6027" y="1"/>
                                </a:moveTo>
                                <a:lnTo>
                                  <a:pt x="6027" y="1"/>
                                </a:lnTo>
                                <a:cubicBezTo>
                                  <a:pt x="6031" y="1"/>
                                  <a:pt x="6035" y="5"/>
                                  <a:pt x="6035" y="9"/>
                                </a:cubicBezTo>
                                <a:cubicBezTo>
                                  <a:pt x="6035" y="14"/>
                                  <a:pt x="6031" y="17"/>
                                  <a:pt x="6027" y="17"/>
                                </a:cubicBezTo>
                                <a:lnTo>
                                  <a:pt x="6027" y="17"/>
                                </a:lnTo>
                                <a:cubicBezTo>
                                  <a:pt x="6022" y="17"/>
                                  <a:pt x="6019" y="14"/>
                                  <a:pt x="6019" y="9"/>
                                </a:cubicBezTo>
                                <a:cubicBezTo>
                                  <a:pt x="6019" y="5"/>
                                  <a:pt x="6022" y="1"/>
                                  <a:pt x="6027" y="1"/>
                                </a:cubicBezTo>
                                <a:close/>
                                <a:moveTo>
                                  <a:pt x="6059" y="1"/>
                                </a:moveTo>
                                <a:lnTo>
                                  <a:pt x="6059" y="1"/>
                                </a:lnTo>
                                <a:cubicBezTo>
                                  <a:pt x="6063" y="1"/>
                                  <a:pt x="6067" y="5"/>
                                  <a:pt x="6067" y="9"/>
                                </a:cubicBezTo>
                                <a:cubicBezTo>
                                  <a:pt x="6067" y="14"/>
                                  <a:pt x="6063" y="17"/>
                                  <a:pt x="6059" y="17"/>
                                </a:cubicBezTo>
                                <a:lnTo>
                                  <a:pt x="6059" y="17"/>
                                </a:lnTo>
                                <a:cubicBezTo>
                                  <a:pt x="6054" y="17"/>
                                  <a:pt x="6051" y="14"/>
                                  <a:pt x="6051" y="9"/>
                                </a:cubicBezTo>
                                <a:cubicBezTo>
                                  <a:pt x="6051" y="5"/>
                                  <a:pt x="6054" y="1"/>
                                  <a:pt x="6059" y="1"/>
                                </a:cubicBezTo>
                                <a:close/>
                                <a:moveTo>
                                  <a:pt x="6091" y="1"/>
                                </a:moveTo>
                                <a:lnTo>
                                  <a:pt x="6091" y="1"/>
                                </a:lnTo>
                                <a:cubicBezTo>
                                  <a:pt x="6095" y="1"/>
                                  <a:pt x="6099" y="5"/>
                                  <a:pt x="6099" y="9"/>
                                </a:cubicBezTo>
                                <a:cubicBezTo>
                                  <a:pt x="6099" y="14"/>
                                  <a:pt x="6095" y="17"/>
                                  <a:pt x="6091" y="17"/>
                                </a:cubicBezTo>
                                <a:lnTo>
                                  <a:pt x="6091" y="17"/>
                                </a:lnTo>
                                <a:cubicBezTo>
                                  <a:pt x="6086" y="17"/>
                                  <a:pt x="6083" y="14"/>
                                  <a:pt x="6083" y="9"/>
                                </a:cubicBezTo>
                                <a:cubicBezTo>
                                  <a:pt x="6083" y="5"/>
                                  <a:pt x="6086" y="1"/>
                                  <a:pt x="6091" y="1"/>
                                </a:cubicBezTo>
                                <a:close/>
                                <a:moveTo>
                                  <a:pt x="6123" y="1"/>
                                </a:moveTo>
                                <a:lnTo>
                                  <a:pt x="6123" y="1"/>
                                </a:lnTo>
                                <a:cubicBezTo>
                                  <a:pt x="6127" y="1"/>
                                  <a:pt x="6131" y="5"/>
                                  <a:pt x="6131" y="9"/>
                                </a:cubicBezTo>
                                <a:cubicBezTo>
                                  <a:pt x="6131" y="14"/>
                                  <a:pt x="6127" y="17"/>
                                  <a:pt x="6123" y="17"/>
                                </a:cubicBezTo>
                                <a:lnTo>
                                  <a:pt x="6123" y="17"/>
                                </a:lnTo>
                                <a:cubicBezTo>
                                  <a:pt x="6118" y="17"/>
                                  <a:pt x="6115" y="14"/>
                                  <a:pt x="6115" y="9"/>
                                </a:cubicBezTo>
                                <a:cubicBezTo>
                                  <a:pt x="6115" y="5"/>
                                  <a:pt x="6118" y="1"/>
                                  <a:pt x="6123" y="1"/>
                                </a:cubicBezTo>
                                <a:close/>
                                <a:moveTo>
                                  <a:pt x="6155" y="1"/>
                                </a:moveTo>
                                <a:lnTo>
                                  <a:pt x="6155" y="1"/>
                                </a:lnTo>
                                <a:cubicBezTo>
                                  <a:pt x="6159" y="1"/>
                                  <a:pt x="6163" y="5"/>
                                  <a:pt x="6163" y="9"/>
                                </a:cubicBezTo>
                                <a:cubicBezTo>
                                  <a:pt x="6163" y="14"/>
                                  <a:pt x="6159" y="17"/>
                                  <a:pt x="6155" y="17"/>
                                </a:cubicBezTo>
                                <a:lnTo>
                                  <a:pt x="6155" y="17"/>
                                </a:lnTo>
                                <a:cubicBezTo>
                                  <a:pt x="6150" y="17"/>
                                  <a:pt x="6147" y="14"/>
                                  <a:pt x="6147" y="9"/>
                                </a:cubicBezTo>
                                <a:cubicBezTo>
                                  <a:pt x="6147" y="5"/>
                                  <a:pt x="6150" y="1"/>
                                  <a:pt x="6155" y="1"/>
                                </a:cubicBezTo>
                                <a:close/>
                                <a:moveTo>
                                  <a:pt x="6187" y="1"/>
                                </a:moveTo>
                                <a:lnTo>
                                  <a:pt x="6187" y="1"/>
                                </a:lnTo>
                                <a:cubicBezTo>
                                  <a:pt x="6191" y="1"/>
                                  <a:pt x="6195" y="5"/>
                                  <a:pt x="6195" y="9"/>
                                </a:cubicBezTo>
                                <a:cubicBezTo>
                                  <a:pt x="6195" y="14"/>
                                  <a:pt x="6191" y="17"/>
                                  <a:pt x="6187" y="17"/>
                                </a:cubicBezTo>
                                <a:lnTo>
                                  <a:pt x="6187" y="17"/>
                                </a:lnTo>
                                <a:cubicBezTo>
                                  <a:pt x="6182" y="17"/>
                                  <a:pt x="6179" y="14"/>
                                  <a:pt x="6179" y="9"/>
                                </a:cubicBezTo>
                                <a:cubicBezTo>
                                  <a:pt x="6179" y="5"/>
                                  <a:pt x="6182" y="1"/>
                                  <a:pt x="6187" y="1"/>
                                </a:cubicBezTo>
                                <a:close/>
                                <a:moveTo>
                                  <a:pt x="6219" y="1"/>
                                </a:moveTo>
                                <a:lnTo>
                                  <a:pt x="6219" y="1"/>
                                </a:lnTo>
                                <a:cubicBezTo>
                                  <a:pt x="6223" y="1"/>
                                  <a:pt x="6227" y="5"/>
                                  <a:pt x="6227" y="9"/>
                                </a:cubicBezTo>
                                <a:cubicBezTo>
                                  <a:pt x="6227" y="14"/>
                                  <a:pt x="6223" y="17"/>
                                  <a:pt x="6219" y="17"/>
                                </a:cubicBezTo>
                                <a:lnTo>
                                  <a:pt x="6219" y="17"/>
                                </a:lnTo>
                                <a:cubicBezTo>
                                  <a:pt x="6214" y="17"/>
                                  <a:pt x="6211" y="14"/>
                                  <a:pt x="6211" y="9"/>
                                </a:cubicBezTo>
                                <a:cubicBezTo>
                                  <a:pt x="6211" y="5"/>
                                  <a:pt x="6214" y="1"/>
                                  <a:pt x="6219" y="1"/>
                                </a:cubicBezTo>
                                <a:close/>
                                <a:moveTo>
                                  <a:pt x="6251" y="1"/>
                                </a:moveTo>
                                <a:lnTo>
                                  <a:pt x="6251" y="1"/>
                                </a:lnTo>
                                <a:cubicBezTo>
                                  <a:pt x="6255" y="1"/>
                                  <a:pt x="6259" y="5"/>
                                  <a:pt x="6259" y="9"/>
                                </a:cubicBezTo>
                                <a:cubicBezTo>
                                  <a:pt x="6259" y="14"/>
                                  <a:pt x="6255" y="17"/>
                                  <a:pt x="6251" y="17"/>
                                </a:cubicBezTo>
                                <a:lnTo>
                                  <a:pt x="6251" y="17"/>
                                </a:lnTo>
                                <a:cubicBezTo>
                                  <a:pt x="6246" y="17"/>
                                  <a:pt x="6243" y="14"/>
                                  <a:pt x="6243" y="9"/>
                                </a:cubicBezTo>
                                <a:cubicBezTo>
                                  <a:pt x="6243" y="5"/>
                                  <a:pt x="6246" y="1"/>
                                  <a:pt x="6251" y="1"/>
                                </a:cubicBezTo>
                                <a:close/>
                                <a:moveTo>
                                  <a:pt x="6283" y="1"/>
                                </a:moveTo>
                                <a:lnTo>
                                  <a:pt x="6283" y="1"/>
                                </a:lnTo>
                                <a:cubicBezTo>
                                  <a:pt x="6287" y="1"/>
                                  <a:pt x="6291" y="5"/>
                                  <a:pt x="6291" y="9"/>
                                </a:cubicBezTo>
                                <a:cubicBezTo>
                                  <a:pt x="6291" y="14"/>
                                  <a:pt x="6287" y="17"/>
                                  <a:pt x="6283" y="17"/>
                                </a:cubicBezTo>
                                <a:lnTo>
                                  <a:pt x="6283" y="17"/>
                                </a:lnTo>
                                <a:cubicBezTo>
                                  <a:pt x="6278" y="17"/>
                                  <a:pt x="6275" y="14"/>
                                  <a:pt x="6275" y="9"/>
                                </a:cubicBezTo>
                                <a:cubicBezTo>
                                  <a:pt x="6275" y="5"/>
                                  <a:pt x="6278" y="1"/>
                                  <a:pt x="6283" y="1"/>
                                </a:cubicBezTo>
                                <a:close/>
                                <a:moveTo>
                                  <a:pt x="6315" y="1"/>
                                </a:moveTo>
                                <a:lnTo>
                                  <a:pt x="6315" y="1"/>
                                </a:lnTo>
                                <a:cubicBezTo>
                                  <a:pt x="6319" y="1"/>
                                  <a:pt x="6323" y="5"/>
                                  <a:pt x="6323" y="9"/>
                                </a:cubicBezTo>
                                <a:cubicBezTo>
                                  <a:pt x="6323" y="14"/>
                                  <a:pt x="6319" y="17"/>
                                  <a:pt x="6315" y="17"/>
                                </a:cubicBezTo>
                                <a:lnTo>
                                  <a:pt x="6315" y="17"/>
                                </a:lnTo>
                                <a:cubicBezTo>
                                  <a:pt x="6310" y="17"/>
                                  <a:pt x="6307" y="14"/>
                                  <a:pt x="6307" y="9"/>
                                </a:cubicBezTo>
                                <a:cubicBezTo>
                                  <a:pt x="6307" y="5"/>
                                  <a:pt x="6310" y="1"/>
                                  <a:pt x="6315" y="1"/>
                                </a:cubicBezTo>
                                <a:close/>
                                <a:moveTo>
                                  <a:pt x="6347" y="1"/>
                                </a:moveTo>
                                <a:lnTo>
                                  <a:pt x="6347" y="1"/>
                                </a:lnTo>
                                <a:cubicBezTo>
                                  <a:pt x="6351" y="1"/>
                                  <a:pt x="6355" y="5"/>
                                  <a:pt x="6355" y="9"/>
                                </a:cubicBezTo>
                                <a:cubicBezTo>
                                  <a:pt x="6355" y="14"/>
                                  <a:pt x="6351" y="17"/>
                                  <a:pt x="6347" y="17"/>
                                </a:cubicBezTo>
                                <a:lnTo>
                                  <a:pt x="6347" y="17"/>
                                </a:lnTo>
                                <a:cubicBezTo>
                                  <a:pt x="6342" y="17"/>
                                  <a:pt x="6339" y="14"/>
                                  <a:pt x="6339" y="9"/>
                                </a:cubicBezTo>
                                <a:cubicBezTo>
                                  <a:pt x="6339" y="5"/>
                                  <a:pt x="6342" y="1"/>
                                  <a:pt x="6347" y="1"/>
                                </a:cubicBezTo>
                                <a:close/>
                                <a:moveTo>
                                  <a:pt x="6379" y="1"/>
                                </a:moveTo>
                                <a:lnTo>
                                  <a:pt x="6379" y="1"/>
                                </a:lnTo>
                                <a:cubicBezTo>
                                  <a:pt x="6383" y="1"/>
                                  <a:pt x="6387" y="5"/>
                                  <a:pt x="6387" y="9"/>
                                </a:cubicBezTo>
                                <a:cubicBezTo>
                                  <a:pt x="6387" y="14"/>
                                  <a:pt x="6383" y="17"/>
                                  <a:pt x="6379" y="17"/>
                                </a:cubicBezTo>
                                <a:lnTo>
                                  <a:pt x="6379" y="17"/>
                                </a:lnTo>
                                <a:cubicBezTo>
                                  <a:pt x="6375" y="17"/>
                                  <a:pt x="6371" y="14"/>
                                  <a:pt x="6371" y="9"/>
                                </a:cubicBezTo>
                                <a:cubicBezTo>
                                  <a:pt x="6371" y="5"/>
                                  <a:pt x="6375" y="1"/>
                                  <a:pt x="6379" y="1"/>
                                </a:cubicBezTo>
                                <a:close/>
                                <a:moveTo>
                                  <a:pt x="6411" y="1"/>
                                </a:moveTo>
                                <a:lnTo>
                                  <a:pt x="6411" y="1"/>
                                </a:lnTo>
                                <a:cubicBezTo>
                                  <a:pt x="6415" y="1"/>
                                  <a:pt x="6419" y="5"/>
                                  <a:pt x="6419" y="9"/>
                                </a:cubicBezTo>
                                <a:cubicBezTo>
                                  <a:pt x="6419" y="14"/>
                                  <a:pt x="6415" y="17"/>
                                  <a:pt x="6411" y="17"/>
                                </a:cubicBezTo>
                                <a:lnTo>
                                  <a:pt x="6411" y="17"/>
                                </a:lnTo>
                                <a:cubicBezTo>
                                  <a:pt x="6407" y="17"/>
                                  <a:pt x="6403" y="14"/>
                                  <a:pt x="6403" y="9"/>
                                </a:cubicBezTo>
                                <a:cubicBezTo>
                                  <a:pt x="6403" y="5"/>
                                  <a:pt x="6407" y="1"/>
                                  <a:pt x="6411" y="1"/>
                                </a:cubicBezTo>
                                <a:close/>
                                <a:moveTo>
                                  <a:pt x="6443" y="1"/>
                                </a:moveTo>
                                <a:lnTo>
                                  <a:pt x="6443" y="1"/>
                                </a:lnTo>
                                <a:cubicBezTo>
                                  <a:pt x="6447" y="1"/>
                                  <a:pt x="6451" y="5"/>
                                  <a:pt x="6451" y="9"/>
                                </a:cubicBezTo>
                                <a:cubicBezTo>
                                  <a:pt x="6451" y="14"/>
                                  <a:pt x="6447" y="17"/>
                                  <a:pt x="6443" y="17"/>
                                </a:cubicBezTo>
                                <a:lnTo>
                                  <a:pt x="6443" y="17"/>
                                </a:lnTo>
                                <a:cubicBezTo>
                                  <a:pt x="6439" y="17"/>
                                  <a:pt x="6435" y="14"/>
                                  <a:pt x="6435" y="9"/>
                                </a:cubicBezTo>
                                <a:cubicBezTo>
                                  <a:pt x="6435" y="5"/>
                                  <a:pt x="6439" y="1"/>
                                  <a:pt x="6443" y="1"/>
                                </a:cubicBezTo>
                                <a:close/>
                                <a:moveTo>
                                  <a:pt x="6475" y="1"/>
                                </a:moveTo>
                                <a:lnTo>
                                  <a:pt x="6475" y="1"/>
                                </a:lnTo>
                                <a:cubicBezTo>
                                  <a:pt x="6479" y="1"/>
                                  <a:pt x="6483" y="5"/>
                                  <a:pt x="6483" y="9"/>
                                </a:cubicBezTo>
                                <a:cubicBezTo>
                                  <a:pt x="6483" y="14"/>
                                  <a:pt x="6479" y="17"/>
                                  <a:pt x="6475" y="17"/>
                                </a:cubicBezTo>
                                <a:lnTo>
                                  <a:pt x="6475" y="17"/>
                                </a:lnTo>
                                <a:cubicBezTo>
                                  <a:pt x="6471" y="17"/>
                                  <a:pt x="6467" y="14"/>
                                  <a:pt x="6467" y="9"/>
                                </a:cubicBezTo>
                                <a:cubicBezTo>
                                  <a:pt x="6467" y="5"/>
                                  <a:pt x="6471" y="1"/>
                                  <a:pt x="6475" y="1"/>
                                </a:cubicBezTo>
                                <a:close/>
                                <a:moveTo>
                                  <a:pt x="6507" y="1"/>
                                </a:moveTo>
                                <a:lnTo>
                                  <a:pt x="6507" y="1"/>
                                </a:lnTo>
                                <a:cubicBezTo>
                                  <a:pt x="6511" y="1"/>
                                  <a:pt x="6515" y="5"/>
                                  <a:pt x="6515" y="9"/>
                                </a:cubicBezTo>
                                <a:cubicBezTo>
                                  <a:pt x="6515" y="14"/>
                                  <a:pt x="6511" y="17"/>
                                  <a:pt x="6507" y="17"/>
                                </a:cubicBezTo>
                                <a:lnTo>
                                  <a:pt x="6507" y="17"/>
                                </a:lnTo>
                                <a:cubicBezTo>
                                  <a:pt x="6503" y="17"/>
                                  <a:pt x="6499" y="14"/>
                                  <a:pt x="6499" y="9"/>
                                </a:cubicBezTo>
                                <a:cubicBezTo>
                                  <a:pt x="6499" y="5"/>
                                  <a:pt x="6503" y="1"/>
                                  <a:pt x="6507" y="1"/>
                                </a:cubicBezTo>
                                <a:close/>
                                <a:moveTo>
                                  <a:pt x="6539" y="1"/>
                                </a:moveTo>
                                <a:lnTo>
                                  <a:pt x="6539" y="1"/>
                                </a:lnTo>
                                <a:cubicBezTo>
                                  <a:pt x="6543" y="1"/>
                                  <a:pt x="6547" y="5"/>
                                  <a:pt x="6547" y="9"/>
                                </a:cubicBezTo>
                                <a:cubicBezTo>
                                  <a:pt x="6547" y="14"/>
                                  <a:pt x="6543" y="17"/>
                                  <a:pt x="6539" y="17"/>
                                </a:cubicBezTo>
                                <a:lnTo>
                                  <a:pt x="6539" y="17"/>
                                </a:lnTo>
                                <a:cubicBezTo>
                                  <a:pt x="6535" y="17"/>
                                  <a:pt x="6531" y="14"/>
                                  <a:pt x="6531" y="9"/>
                                </a:cubicBezTo>
                                <a:cubicBezTo>
                                  <a:pt x="6531" y="5"/>
                                  <a:pt x="6535" y="1"/>
                                  <a:pt x="6539" y="1"/>
                                </a:cubicBezTo>
                                <a:close/>
                                <a:moveTo>
                                  <a:pt x="6571" y="1"/>
                                </a:moveTo>
                                <a:lnTo>
                                  <a:pt x="6571" y="1"/>
                                </a:lnTo>
                                <a:cubicBezTo>
                                  <a:pt x="6575" y="1"/>
                                  <a:pt x="6579" y="5"/>
                                  <a:pt x="6579" y="9"/>
                                </a:cubicBezTo>
                                <a:cubicBezTo>
                                  <a:pt x="6579" y="14"/>
                                  <a:pt x="6575" y="17"/>
                                  <a:pt x="6571" y="17"/>
                                </a:cubicBezTo>
                                <a:lnTo>
                                  <a:pt x="6571" y="17"/>
                                </a:lnTo>
                                <a:cubicBezTo>
                                  <a:pt x="6567" y="17"/>
                                  <a:pt x="6563" y="14"/>
                                  <a:pt x="6563" y="9"/>
                                </a:cubicBezTo>
                                <a:cubicBezTo>
                                  <a:pt x="6563" y="5"/>
                                  <a:pt x="6567" y="1"/>
                                  <a:pt x="6571" y="1"/>
                                </a:cubicBezTo>
                                <a:close/>
                                <a:moveTo>
                                  <a:pt x="6603" y="1"/>
                                </a:moveTo>
                                <a:lnTo>
                                  <a:pt x="6603" y="1"/>
                                </a:lnTo>
                                <a:cubicBezTo>
                                  <a:pt x="6607" y="1"/>
                                  <a:pt x="6611" y="5"/>
                                  <a:pt x="6611" y="9"/>
                                </a:cubicBezTo>
                                <a:cubicBezTo>
                                  <a:pt x="6611" y="14"/>
                                  <a:pt x="6607" y="17"/>
                                  <a:pt x="6603" y="17"/>
                                </a:cubicBezTo>
                                <a:lnTo>
                                  <a:pt x="6603" y="17"/>
                                </a:lnTo>
                                <a:cubicBezTo>
                                  <a:pt x="6599" y="17"/>
                                  <a:pt x="6595" y="14"/>
                                  <a:pt x="6595" y="9"/>
                                </a:cubicBezTo>
                                <a:cubicBezTo>
                                  <a:pt x="6595" y="5"/>
                                  <a:pt x="6599" y="1"/>
                                  <a:pt x="6603" y="1"/>
                                </a:cubicBezTo>
                                <a:close/>
                                <a:moveTo>
                                  <a:pt x="6635" y="1"/>
                                </a:moveTo>
                                <a:lnTo>
                                  <a:pt x="6635" y="1"/>
                                </a:lnTo>
                                <a:cubicBezTo>
                                  <a:pt x="6639" y="1"/>
                                  <a:pt x="6643" y="5"/>
                                  <a:pt x="6643" y="9"/>
                                </a:cubicBezTo>
                                <a:cubicBezTo>
                                  <a:pt x="6643" y="14"/>
                                  <a:pt x="6639" y="17"/>
                                  <a:pt x="6635" y="17"/>
                                </a:cubicBezTo>
                                <a:lnTo>
                                  <a:pt x="6635" y="17"/>
                                </a:lnTo>
                                <a:cubicBezTo>
                                  <a:pt x="6631" y="17"/>
                                  <a:pt x="6627" y="14"/>
                                  <a:pt x="6627" y="9"/>
                                </a:cubicBezTo>
                                <a:cubicBezTo>
                                  <a:pt x="6627" y="5"/>
                                  <a:pt x="6631" y="1"/>
                                  <a:pt x="6635" y="1"/>
                                </a:cubicBezTo>
                                <a:close/>
                                <a:moveTo>
                                  <a:pt x="6667" y="1"/>
                                </a:moveTo>
                                <a:lnTo>
                                  <a:pt x="6667" y="1"/>
                                </a:lnTo>
                                <a:cubicBezTo>
                                  <a:pt x="6672" y="1"/>
                                  <a:pt x="6675" y="5"/>
                                  <a:pt x="6675" y="9"/>
                                </a:cubicBezTo>
                                <a:cubicBezTo>
                                  <a:pt x="6675" y="14"/>
                                  <a:pt x="6672" y="17"/>
                                  <a:pt x="6667" y="17"/>
                                </a:cubicBezTo>
                                <a:lnTo>
                                  <a:pt x="6667" y="17"/>
                                </a:lnTo>
                                <a:cubicBezTo>
                                  <a:pt x="6663" y="17"/>
                                  <a:pt x="6659" y="14"/>
                                  <a:pt x="6659" y="9"/>
                                </a:cubicBezTo>
                                <a:cubicBezTo>
                                  <a:pt x="6659" y="5"/>
                                  <a:pt x="6663" y="1"/>
                                  <a:pt x="6667" y="1"/>
                                </a:cubicBezTo>
                                <a:close/>
                                <a:moveTo>
                                  <a:pt x="6699" y="1"/>
                                </a:moveTo>
                                <a:lnTo>
                                  <a:pt x="6699" y="1"/>
                                </a:lnTo>
                                <a:cubicBezTo>
                                  <a:pt x="6704" y="1"/>
                                  <a:pt x="6707" y="5"/>
                                  <a:pt x="6707" y="9"/>
                                </a:cubicBezTo>
                                <a:cubicBezTo>
                                  <a:pt x="6707" y="14"/>
                                  <a:pt x="6704" y="17"/>
                                  <a:pt x="6699" y="17"/>
                                </a:cubicBezTo>
                                <a:lnTo>
                                  <a:pt x="6699" y="17"/>
                                </a:lnTo>
                                <a:cubicBezTo>
                                  <a:pt x="6695" y="17"/>
                                  <a:pt x="6691" y="14"/>
                                  <a:pt x="6691" y="9"/>
                                </a:cubicBezTo>
                                <a:cubicBezTo>
                                  <a:pt x="6691" y="5"/>
                                  <a:pt x="6695" y="1"/>
                                  <a:pt x="6699" y="1"/>
                                </a:cubicBezTo>
                                <a:close/>
                                <a:moveTo>
                                  <a:pt x="6731" y="1"/>
                                </a:moveTo>
                                <a:lnTo>
                                  <a:pt x="6731" y="1"/>
                                </a:lnTo>
                                <a:cubicBezTo>
                                  <a:pt x="6736" y="1"/>
                                  <a:pt x="6739" y="5"/>
                                  <a:pt x="6739" y="9"/>
                                </a:cubicBezTo>
                                <a:cubicBezTo>
                                  <a:pt x="6739" y="14"/>
                                  <a:pt x="6736" y="17"/>
                                  <a:pt x="6731" y="17"/>
                                </a:cubicBezTo>
                                <a:lnTo>
                                  <a:pt x="6731" y="17"/>
                                </a:lnTo>
                                <a:cubicBezTo>
                                  <a:pt x="6727" y="17"/>
                                  <a:pt x="6723" y="14"/>
                                  <a:pt x="6723" y="9"/>
                                </a:cubicBezTo>
                                <a:cubicBezTo>
                                  <a:pt x="6723" y="5"/>
                                  <a:pt x="6727" y="1"/>
                                  <a:pt x="6731" y="1"/>
                                </a:cubicBezTo>
                                <a:close/>
                                <a:moveTo>
                                  <a:pt x="6763" y="1"/>
                                </a:moveTo>
                                <a:lnTo>
                                  <a:pt x="6763" y="1"/>
                                </a:lnTo>
                                <a:cubicBezTo>
                                  <a:pt x="6768" y="1"/>
                                  <a:pt x="6771" y="5"/>
                                  <a:pt x="6771" y="9"/>
                                </a:cubicBezTo>
                                <a:cubicBezTo>
                                  <a:pt x="6771" y="14"/>
                                  <a:pt x="6768" y="17"/>
                                  <a:pt x="6763" y="17"/>
                                </a:cubicBezTo>
                                <a:lnTo>
                                  <a:pt x="6763" y="17"/>
                                </a:lnTo>
                                <a:cubicBezTo>
                                  <a:pt x="6759" y="17"/>
                                  <a:pt x="6755" y="14"/>
                                  <a:pt x="6755" y="9"/>
                                </a:cubicBezTo>
                                <a:cubicBezTo>
                                  <a:pt x="6755" y="5"/>
                                  <a:pt x="6759" y="1"/>
                                  <a:pt x="6763" y="1"/>
                                </a:cubicBezTo>
                                <a:close/>
                                <a:moveTo>
                                  <a:pt x="6795" y="1"/>
                                </a:moveTo>
                                <a:lnTo>
                                  <a:pt x="6795" y="1"/>
                                </a:lnTo>
                                <a:cubicBezTo>
                                  <a:pt x="6800" y="1"/>
                                  <a:pt x="6803" y="5"/>
                                  <a:pt x="6803" y="9"/>
                                </a:cubicBezTo>
                                <a:cubicBezTo>
                                  <a:pt x="6803" y="14"/>
                                  <a:pt x="6800" y="17"/>
                                  <a:pt x="6795" y="17"/>
                                </a:cubicBezTo>
                                <a:lnTo>
                                  <a:pt x="6795" y="17"/>
                                </a:lnTo>
                                <a:cubicBezTo>
                                  <a:pt x="6791" y="17"/>
                                  <a:pt x="6787" y="14"/>
                                  <a:pt x="6787" y="9"/>
                                </a:cubicBezTo>
                                <a:cubicBezTo>
                                  <a:pt x="6787" y="5"/>
                                  <a:pt x="6791" y="1"/>
                                  <a:pt x="6795" y="1"/>
                                </a:cubicBezTo>
                                <a:close/>
                                <a:moveTo>
                                  <a:pt x="6827" y="1"/>
                                </a:moveTo>
                                <a:lnTo>
                                  <a:pt x="6827" y="1"/>
                                </a:lnTo>
                                <a:cubicBezTo>
                                  <a:pt x="6832" y="1"/>
                                  <a:pt x="6835" y="5"/>
                                  <a:pt x="6835" y="9"/>
                                </a:cubicBezTo>
                                <a:cubicBezTo>
                                  <a:pt x="6835" y="14"/>
                                  <a:pt x="6832" y="17"/>
                                  <a:pt x="6827" y="17"/>
                                </a:cubicBezTo>
                                <a:lnTo>
                                  <a:pt x="6827" y="17"/>
                                </a:lnTo>
                                <a:cubicBezTo>
                                  <a:pt x="6823" y="17"/>
                                  <a:pt x="6819" y="14"/>
                                  <a:pt x="6819" y="9"/>
                                </a:cubicBezTo>
                                <a:cubicBezTo>
                                  <a:pt x="6819" y="5"/>
                                  <a:pt x="6823" y="1"/>
                                  <a:pt x="6827" y="1"/>
                                </a:cubicBezTo>
                                <a:close/>
                                <a:moveTo>
                                  <a:pt x="6859" y="1"/>
                                </a:moveTo>
                                <a:lnTo>
                                  <a:pt x="6859" y="1"/>
                                </a:lnTo>
                                <a:cubicBezTo>
                                  <a:pt x="6864" y="1"/>
                                  <a:pt x="6867" y="5"/>
                                  <a:pt x="6867" y="9"/>
                                </a:cubicBezTo>
                                <a:cubicBezTo>
                                  <a:pt x="6867" y="14"/>
                                  <a:pt x="6864" y="17"/>
                                  <a:pt x="6859" y="17"/>
                                </a:cubicBezTo>
                                <a:lnTo>
                                  <a:pt x="6859" y="17"/>
                                </a:lnTo>
                                <a:cubicBezTo>
                                  <a:pt x="6855" y="17"/>
                                  <a:pt x="6851" y="14"/>
                                  <a:pt x="6851" y="9"/>
                                </a:cubicBezTo>
                                <a:cubicBezTo>
                                  <a:pt x="6851" y="5"/>
                                  <a:pt x="6855" y="1"/>
                                  <a:pt x="6859" y="1"/>
                                </a:cubicBezTo>
                                <a:close/>
                                <a:moveTo>
                                  <a:pt x="6891" y="1"/>
                                </a:moveTo>
                                <a:lnTo>
                                  <a:pt x="6891" y="1"/>
                                </a:lnTo>
                                <a:cubicBezTo>
                                  <a:pt x="6896" y="1"/>
                                  <a:pt x="6899" y="5"/>
                                  <a:pt x="6899" y="9"/>
                                </a:cubicBezTo>
                                <a:cubicBezTo>
                                  <a:pt x="6899" y="14"/>
                                  <a:pt x="6896" y="17"/>
                                  <a:pt x="6891" y="17"/>
                                </a:cubicBezTo>
                                <a:lnTo>
                                  <a:pt x="6891" y="17"/>
                                </a:lnTo>
                                <a:cubicBezTo>
                                  <a:pt x="6887" y="17"/>
                                  <a:pt x="6883" y="14"/>
                                  <a:pt x="6883" y="9"/>
                                </a:cubicBezTo>
                                <a:cubicBezTo>
                                  <a:pt x="6883" y="5"/>
                                  <a:pt x="6887" y="1"/>
                                  <a:pt x="6891" y="1"/>
                                </a:cubicBezTo>
                                <a:close/>
                                <a:moveTo>
                                  <a:pt x="6923" y="1"/>
                                </a:moveTo>
                                <a:lnTo>
                                  <a:pt x="6923" y="1"/>
                                </a:lnTo>
                                <a:cubicBezTo>
                                  <a:pt x="6928" y="1"/>
                                  <a:pt x="6931" y="5"/>
                                  <a:pt x="6931" y="9"/>
                                </a:cubicBezTo>
                                <a:cubicBezTo>
                                  <a:pt x="6931" y="14"/>
                                  <a:pt x="6928" y="17"/>
                                  <a:pt x="6923" y="17"/>
                                </a:cubicBezTo>
                                <a:lnTo>
                                  <a:pt x="6923" y="17"/>
                                </a:lnTo>
                                <a:cubicBezTo>
                                  <a:pt x="6919" y="17"/>
                                  <a:pt x="6915" y="14"/>
                                  <a:pt x="6915" y="9"/>
                                </a:cubicBezTo>
                                <a:cubicBezTo>
                                  <a:pt x="6915" y="5"/>
                                  <a:pt x="6919" y="1"/>
                                  <a:pt x="6923" y="1"/>
                                </a:cubicBezTo>
                                <a:close/>
                                <a:moveTo>
                                  <a:pt x="6955" y="1"/>
                                </a:moveTo>
                                <a:lnTo>
                                  <a:pt x="6955" y="1"/>
                                </a:lnTo>
                                <a:cubicBezTo>
                                  <a:pt x="6960" y="1"/>
                                  <a:pt x="6963" y="5"/>
                                  <a:pt x="6963" y="9"/>
                                </a:cubicBezTo>
                                <a:cubicBezTo>
                                  <a:pt x="6963" y="14"/>
                                  <a:pt x="6960" y="17"/>
                                  <a:pt x="6955" y="17"/>
                                </a:cubicBezTo>
                                <a:lnTo>
                                  <a:pt x="6955" y="17"/>
                                </a:lnTo>
                                <a:cubicBezTo>
                                  <a:pt x="6951" y="17"/>
                                  <a:pt x="6947" y="14"/>
                                  <a:pt x="6947" y="9"/>
                                </a:cubicBezTo>
                                <a:cubicBezTo>
                                  <a:pt x="6947" y="5"/>
                                  <a:pt x="6951" y="1"/>
                                  <a:pt x="6955" y="1"/>
                                </a:cubicBezTo>
                                <a:close/>
                                <a:moveTo>
                                  <a:pt x="6987" y="2"/>
                                </a:moveTo>
                                <a:lnTo>
                                  <a:pt x="6987" y="2"/>
                                </a:lnTo>
                                <a:cubicBezTo>
                                  <a:pt x="6992" y="2"/>
                                  <a:pt x="6995" y="5"/>
                                  <a:pt x="6995" y="10"/>
                                </a:cubicBezTo>
                                <a:cubicBezTo>
                                  <a:pt x="6995" y="14"/>
                                  <a:pt x="6992" y="18"/>
                                  <a:pt x="6987" y="18"/>
                                </a:cubicBezTo>
                                <a:lnTo>
                                  <a:pt x="6987" y="18"/>
                                </a:lnTo>
                                <a:cubicBezTo>
                                  <a:pt x="6983" y="18"/>
                                  <a:pt x="6979" y="14"/>
                                  <a:pt x="6979" y="10"/>
                                </a:cubicBezTo>
                                <a:cubicBezTo>
                                  <a:pt x="6979" y="5"/>
                                  <a:pt x="6983" y="2"/>
                                  <a:pt x="6987" y="2"/>
                                </a:cubicBezTo>
                                <a:close/>
                                <a:moveTo>
                                  <a:pt x="7019" y="2"/>
                                </a:moveTo>
                                <a:lnTo>
                                  <a:pt x="7019" y="2"/>
                                </a:lnTo>
                                <a:cubicBezTo>
                                  <a:pt x="7024" y="2"/>
                                  <a:pt x="7027" y="5"/>
                                  <a:pt x="7027" y="10"/>
                                </a:cubicBezTo>
                                <a:cubicBezTo>
                                  <a:pt x="7027" y="14"/>
                                  <a:pt x="7024" y="18"/>
                                  <a:pt x="7019" y="18"/>
                                </a:cubicBezTo>
                                <a:lnTo>
                                  <a:pt x="7019" y="18"/>
                                </a:lnTo>
                                <a:cubicBezTo>
                                  <a:pt x="7015" y="18"/>
                                  <a:pt x="7011" y="14"/>
                                  <a:pt x="7011" y="10"/>
                                </a:cubicBezTo>
                                <a:cubicBezTo>
                                  <a:pt x="7011" y="5"/>
                                  <a:pt x="7015" y="2"/>
                                  <a:pt x="7019" y="2"/>
                                </a:cubicBezTo>
                                <a:close/>
                                <a:moveTo>
                                  <a:pt x="7051" y="2"/>
                                </a:moveTo>
                                <a:lnTo>
                                  <a:pt x="7051" y="2"/>
                                </a:lnTo>
                                <a:cubicBezTo>
                                  <a:pt x="7056" y="2"/>
                                  <a:pt x="7059" y="5"/>
                                  <a:pt x="7059" y="10"/>
                                </a:cubicBezTo>
                                <a:cubicBezTo>
                                  <a:pt x="7059" y="14"/>
                                  <a:pt x="7056" y="18"/>
                                  <a:pt x="7051" y="18"/>
                                </a:cubicBezTo>
                                <a:lnTo>
                                  <a:pt x="7051" y="18"/>
                                </a:lnTo>
                                <a:cubicBezTo>
                                  <a:pt x="7047" y="18"/>
                                  <a:pt x="7043" y="14"/>
                                  <a:pt x="7043" y="10"/>
                                </a:cubicBezTo>
                                <a:cubicBezTo>
                                  <a:pt x="7043" y="5"/>
                                  <a:pt x="7047" y="2"/>
                                  <a:pt x="7051" y="2"/>
                                </a:cubicBezTo>
                                <a:close/>
                                <a:moveTo>
                                  <a:pt x="7083" y="2"/>
                                </a:moveTo>
                                <a:lnTo>
                                  <a:pt x="7083" y="2"/>
                                </a:lnTo>
                                <a:cubicBezTo>
                                  <a:pt x="7088" y="2"/>
                                  <a:pt x="7091" y="5"/>
                                  <a:pt x="7091" y="10"/>
                                </a:cubicBezTo>
                                <a:cubicBezTo>
                                  <a:pt x="7091" y="14"/>
                                  <a:pt x="7088" y="18"/>
                                  <a:pt x="7083" y="18"/>
                                </a:cubicBezTo>
                                <a:lnTo>
                                  <a:pt x="7083" y="18"/>
                                </a:lnTo>
                                <a:cubicBezTo>
                                  <a:pt x="7079" y="18"/>
                                  <a:pt x="7075" y="14"/>
                                  <a:pt x="7075" y="10"/>
                                </a:cubicBezTo>
                                <a:cubicBezTo>
                                  <a:pt x="7075" y="5"/>
                                  <a:pt x="7079" y="2"/>
                                  <a:pt x="7083" y="2"/>
                                </a:cubicBezTo>
                                <a:close/>
                                <a:moveTo>
                                  <a:pt x="7115" y="2"/>
                                </a:moveTo>
                                <a:lnTo>
                                  <a:pt x="7115" y="2"/>
                                </a:lnTo>
                                <a:cubicBezTo>
                                  <a:pt x="7120" y="2"/>
                                  <a:pt x="7123" y="5"/>
                                  <a:pt x="7123" y="10"/>
                                </a:cubicBezTo>
                                <a:cubicBezTo>
                                  <a:pt x="7123" y="14"/>
                                  <a:pt x="7120" y="18"/>
                                  <a:pt x="7115" y="18"/>
                                </a:cubicBezTo>
                                <a:lnTo>
                                  <a:pt x="7115" y="18"/>
                                </a:lnTo>
                                <a:cubicBezTo>
                                  <a:pt x="7111" y="18"/>
                                  <a:pt x="7107" y="14"/>
                                  <a:pt x="7107" y="10"/>
                                </a:cubicBezTo>
                                <a:cubicBezTo>
                                  <a:pt x="7107" y="5"/>
                                  <a:pt x="7111" y="2"/>
                                  <a:pt x="7115" y="2"/>
                                </a:cubicBezTo>
                                <a:close/>
                                <a:moveTo>
                                  <a:pt x="7147" y="2"/>
                                </a:moveTo>
                                <a:lnTo>
                                  <a:pt x="7147" y="2"/>
                                </a:lnTo>
                                <a:cubicBezTo>
                                  <a:pt x="7152" y="2"/>
                                  <a:pt x="7155" y="5"/>
                                  <a:pt x="7155" y="10"/>
                                </a:cubicBezTo>
                                <a:cubicBezTo>
                                  <a:pt x="7155" y="14"/>
                                  <a:pt x="7152" y="18"/>
                                  <a:pt x="7147" y="18"/>
                                </a:cubicBezTo>
                                <a:lnTo>
                                  <a:pt x="7147" y="18"/>
                                </a:lnTo>
                                <a:cubicBezTo>
                                  <a:pt x="7143" y="18"/>
                                  <a:pt x="7139" y="14"/>
                                  <a:pt x="7139" y="10"/>
                                </a:cubicBezTo>
                                <a:cubicBezTo>
                                  <a:pt x="7139" y="5"/>
                                  <a:pt x="7143" y="2"/>
                                  <a:pt x="7147" y="2"/>
                                </a:cubicBezTo>
                                <a:close/>
                                <a:moveTo>
                                  <a:pt x="7179" y="2"/>
                                </a:moveTo>
                                <a:lnTo>
                                  <a:pt x="7179" y="2"/>
                                </a:lnTo>
                                <a:cubicBezTo>
                                  <a:pt x="7184" y="2"/>
                                  <a:pt x="7187" y="5"/>
                                  <a:pt x="7187" y="10"/>
                                </a:cubicBezTo>
                                <a:cubicBezTo>
                                  <a:pt x="7187" y="14"/>
                                  <a:pt x="7184" y="18"/>
                                  <a:pt x="7179" y="18"/>
                                </a:cubicBezTo>
                                <a:lnTo>
                                  <a:pt x="7179" y="18"/>
                                </a:lnTo>
                                <a:cubicBezTo>
                                  <a:pt x="7175" y="18"/>
                                  <a:pt x="7171" y="14"/>
                                  <a:pt x="7171" y="10"/>
                                </a:cubicBezTo>
                                <a:cubicBezTo>
                                  <a:pt x="7171" y="5"/>
                                  <a:pt x="7175" y="2"/>
                                  <a:pt x="7179" y="2"/>
                                </a:cubicBezTo>
                                <a:close/>
                                <a:moveTo>
                                  <a:pt x="7211" y="2"/>
                                </a:moveTo>
                                <a:lnTo>
                                  <a:pt x="7211" y="2"/>
                                </a:lnTo>
                                <a:cubicBezTo>
                                  <a:pt x="7216" y="2"/>
                                  <a:pt x="7219" y="5"/>
                                  <a:pt x="7219" y="10"/>
                                </a:cubicBezTo>
                                <a:cubicBezTo>
                                  <a:pt x="7219" y="14"/>
                                  <a:pt x="7216" y="18"/>
                                  <a:pt x="7211" y="18"/>
                                </a:cubicBezTo>
                                <a:lnTo>
                                  <a:pt x="7211" y="18"/>
                                </a:lnTo>
                                <a:cubicBezTo>
                                  <a:pt x="7207" y="18"/>
                                  <a:pt x="7203" y="14"/>
                                  <a:pt x="7203" y="10"/>
                                </a:cubicBezTo>
                                <a:cubicBezTo>
                                  <a:pt x="7203" y="5"/>
                                  <a:pt x="7207" y="2"/>
                                  <a:pt x="7211" y="2"/>
                                </a:cubicBezTo>
                                <a:close/>
                                <a:moveTo>
                                  <a:pt x="7243" y="2"/>
                                </a:moveTo>
                                <a:lnTo>
                                  <a:pt x="7243" y="2"/>
                                </a:lnTo>
                                <a:cubicBezTo>
                                  <a:pt x="7248" y="2"/>
                                  <a:pt x="7251" y="5"/>
                                  <a:pt x="7251" y="10"/>
                                </a:cubicBezTo>
                                <a:cubicBezTo>
                                  <a:pt x="7251" y="14"/>
                                  <a:pt x="7248" y="18"/>
                                  <a:pt x="7243" y="18"/>
                                </a:cubicBezTo>
                                <a:lnTo>
                                  <a:pt x="7243" y="18"/>
                                </a:lnTo>
                                <a:cubicBezTo>
                                  <a:pt x="7239" y="18"/>
                                  <a:pt x="7235" y="14"/>
                                  <a:pt x="7235" y="10"/>
                                </a:cubicBezTo>
                                <a:cubicBezTo>
                                  <a:pt x="7235" y="5"/>
                                  <a:pt x="7239" y="2"/>
                                  <a:pt x="7243" y="2"/>
                                </a:cubicBezTo>
                                <a:close/>
                                <a:moveTo>
                                  <a:pt x="7275" y="2"/>
                                </a:moveTo>
                                <a:lnTo>
                                  <a:pt x="7275" y="2"/>
                                </a:lnTo>
                                <a:cubicBezTo>
                                  <a:pt x="7280" y="2"/>
                                  <a:pt x="7283" y="5"/>
                                  <a:pt x="7283" y="10"/>
                                </a:cubicBezTo>
                                <a:cubicBezTo>
                                  <a:pt x="7283" y="14"/>
                                  <a:pt x="7280" y="18"/>
                                  <a:pt x="7275" y="18"/>
                                </a:cubicBezTo>
                                <a:lnTo>
                                  <a:pt x="7275" y="18"/>
                                </a:lnTo>
                                <a:cubicBezTo>
                                  <a:pt x="7271" y="18"/>
                                  <a:pt x="7267" y="14"/>
                                  <a:pt x="7267" y="10"/>
                                </a:cubicBezTo>
                                <a:cubicBezTo>
                                  <a:pt x="7267" y="5"/>
                                  <a:pt x="7271" y="2"/>
                                  <a:pt x="7275" y="2"/>
                                </a:cubicBezTo>
                                <a:close/>
                                <a:moveTo>
                                  <a:pt x="7307" y="2"/>
                                </a:moveTo>
                                <a:lnTo>
                                  <a:pt x="7307" y="2"/>
                                </a:lnTo>
                                <a:cubicBezTo>
                                  <a:pt x="7312" y="2"/>
                                  <a:pt x="7315" y="5"/>
                                  <a:pt x="7315" y="10"/>
                                </a:cubicBezTo>
                                <a:cubicBezTo>
                                  <a:pt x="7315" y="14"/>
                                  <a:pt x="7312" y="18"/>
                                  <a:pt x="7307" y="18"/>
                                </a:cubicBezTo>
                                <a:lnTo>
                                  <a:pt x="7307" y="18"/>
                                </a:lnTo>
                                <a:cubicBezTo>
                                  <a:pt x="7303" y="18"/>
                                  <a:pt x="7299" y="14"/>
                                  <a:pt x="7299" y="10"/>
                                </a:cubicBezTo>
                                <a:cubicBezTo>
                                  <a:pt x="7299" y="5"/>
                                  <a:pt x="7303" y="2"/>
                                  <a:pt x="7307" y="2"/>
                                </a:cubicBezTo>
                                <a:close/>
                                <a:moveTo>
                                  <a:pt x="7339" y="2"/>
                                </a:moveTo>
                                <a:lnTo>
                                  <a:pt x="7339" y="2"/>
                                </a:lnTo>
                                <a:cubicBezTo>
                                  <a:pt x="7344" y="2"/>
                                  <a:pt x="7347" y="5"/>
                                  <a:pt x="7347" y="10"/>
                                </a:cubicBezTo>
                                <a:cubicBezTo>
                                  <a:pt x="7347" y="14"/>
                                  <a:pt x="7344" y="18"/>
                                  <a:pt x="7339" y="18"/>
                                </a:cubicBezTo>
                                <a:lnTo>
                                  <a:pt x="7339" y="18"/>
                                </a:lnTo>
                                <a:cubicBezTo>
                                  <a:pt x="7335" y="18"/>
                                  <a:pt x="7331" y="14"/>
                                  <a:pt x="7331" y="10"/>
                                </a:cubicBezTo>
                                <a:cubicBezTo>
                                  <a:pt x="7331" y="5"/>
                                  <a:pt x="7335" y="2"/>
                                  <a:pt x="7339" y="2"/>
                                </a:cubicBezTo>
                                <a:close/>
                                <a:moveTo>
                                  <a:pt x="7371" y="2"/>
                                </a:moveTo>
                                <a:lnTo>
                                  <a:pt x="7371" y="2"/>
                                </a:lnTo>
                                <a:cubicBezTo>
                                  <a:pt x="7376" y="2"/>
                                  <a:pt x="7379" y="5"/>
                                  <a:pt x="7379" y="10"/>
                                </a:cubicBezTo>
                                <a:cubicBezTo>
                                  <a:pt x="7379" y="14"/>
                                  <a:pt x="7376" y="18"/>
                                  <a:pt x="7371" y="18"/>
                                </a:cubicBezTo>
                                <a:lnTo>
                                  <a:pt x="7371" y="18"/>
                                </a:lnTo>
                                <a:cubicBezTo>
                                  <a:pt x="7367" y="18"/>
                                  <a:pt x="7363" y="14"/>
                                  <a:pt x="7363" y="10"/>
                                </a:cubicBezTo>
                                <a:cubicBezTo>
                                  <a:pt x="7363" y="5"/>
                                  <a:pt x="7367" y="2"/>
                                  <a:pt x="7371" y="2"/>
                                </a:cubicBezTo>
                                <a:close/>
                                <a:moveTo>
                                  <a:pt x="7403" y="2"/>
                                </a:moveTo>
                                <a:lnTo>
                                  <a:pt x="7403" y="2"/>
                                </a:lnTo>
                                <a:cubicBezTo>
                                  <a:pt x="7408" y="2"/>
                                  <a:pt x="7411" y="5"/>
                                  <a:pt x="7411" y="10"/>
                                </a:cubicBezTo>
                                <a:cubicBezTo>
                                  <a:pt x="7411" y="14"/>
                                  <a:pt x="7408" y="18"/>
                                  <a:pt x="7403" y="18"/>
                                </a:cubicBezTo>
                                <a:lnTo>
                                  <a:pt x="7403" y="18"/>
                                </a:lnTo>
                                <a:cubicBezTo>
                                  <a:pt x="7399" y="18"/>
                                  <a:pt x="7395" y="14"/>
                                  <a:pt x="7395" y="10"/>
                                </a:cubicBezTo>
                                <a:cubicBezTo>
                                  <a:pt x="7395" y="5"/>
                                  <a:pt x="7399" y="2"/>
                                  <a:pt x="7403" y="2"/>
                                </a:cubicBezTo>
                                <a:close/>
                                <a:moveTo>
                                  <a:pt x="7435" y="2"/>
                                </a:moveTo>
                                <a:lnTo>
                                  <a:pt x="7435" y="2"/>
                                </a:lnTo>
                                <a:cubicBezTo>
                                  <a:pt x="7440" y="2"/>
                                  <a:pt x="7443" y="5"/>
                                  <a:pt x="7443" y="10"/>
                                </a:cubicBezTo>
                                <a:cubicBezTo>
                                  <a:pt x="7443" y="14"/>
                                  <a:pt x="7440" y="18"/>
                                  <a:pt x="7435" y="18"/>
                                </a:cubicBezTo>
                                <a:lnTo>
                                  <a:pt x="7435" y="18"/>
                                </a:lnTo>
                                <a:cubicBezTo>
                                  <a:pt x="7431" y="18"/>
                                  <a:pt x="7427" y="14"/>
                                  <a:pt x="7427" y="10"/>
                                </a:cubicBezTo>
                                <a:cubicBezTo>
                                  <a:pt x="7427" y="5"/>
                                  <a:pt x="7431" y="2"/>
                                  <a:pt x="7435" y="2"/>
                                </a:cubicBezTo>
                                <a:close/>
                                <a:moveTo>
                                  <a:pt x="7467" y="2"/>
                                </a:moveTo>
                                <a:lnTo>
                                  <a:pt x="7467" y="2"/>
                                </a:lnTo>
                                <a:cubicBezTo>
                                  <a:pt x="7472" y="2"/>
                                  <a:pt x="7475" y="5"/>
                                  <a:pt x="7475" y="10"/>
                                </a:cubicBezTo>
                                <a:cubicBezTo>
                                  <a:pt x="7475" y="14"/>
                                  <a:pt x="7472" y="18"/>
                                  <a:pt x="7467" y="18"/>
                                </a:cubicBezTo>
                                <a:lnTo>
                                  <a:pt x="7467" y="18"/>
                                </a:lnTo>
                                <a:cubicBezTo>
                                  <a:pt x="7463" y="18"/>
                                  <a:pt x="7459" y="14"/>
                                  <a:pt x="7459" y="10"/>
                                </a:cubicBezTo>
                                <a:cubicBezTo>
                                  <a:pt x="7459" y="5"/>
                                  <a:pt x="7463" y="2"/>
                                  <a:pt x="7467" y="2"/>
                                </a:cubicBezTo>
                                <a:close/>
                                <a:moveTo>
                                  <a:pt x="7499" y="2"/>
                                </a:moveTo>
                                <a:lnTo>
                                  <a:pt x="7499" y="2"/>
                                </a:lnTo>
                                <a:cubicBezTo>
                                  <a:pt x="7504" y="2"/>
                                  <a:pt x="7507" y="5"/>
                                  <a:pt x="7507" y="10"/>
                                </a:cubicBezTo>
                                <a:cubicBezTo>
                                  <a:pt x="7507" y="14"/>
                                  <a:pt x="7504" y="18"/>
                                  <a:pt x="7499" y="18"/>
                                </a:cubicBezTo>
                                <a:lnTo>
                                  <a:pt x="7499" y="18"/>
                                </a:lnTo>
                                <a:cubicBezTo>
                                  <a:pt x="7495" y="18"/>
                                  <a:pt x="7491" y="14"/>
                                  <a:pt x="7491" y="10"/>
                                </a:cubicBezTo>
                                <a:cubicBezTo>
                                  <a:pt x="7491" y="5"/>
                                  <a:pt x="7495" y="2"/>
                                  <a:pt x="7499" y="2"/>
                                </a:cubicBezTo>
                                <a:close/>
                                <a:moveTo>
                                  <a:pt x="7531" y="2"/>
                                </a:moveTo>
                                <a:lnTo>
                                  <a:pt x="7532" y="2"/>
                                </a:lnTo>
                                <a:cubicBezTo>
                                  <a:pt x="7536" y="2"/>
                                  <a:pt x="7540" y="5"/>
                                  <a:pt x="7540" y="10"/>
                                </a:cubicBezTo>
                                <a:cubicBezTo>
                                  <a:pt x="7540" y="14"/>
                                  <a:pt x="7536" y="18"/>
                                  <a:pt x="7532" y="18"/>
                                </a:cubicBezTo>
                                <a:lnTo>
                                  <a:pt x="7531" y="18"/>
                                </a:lnTo>
                                <a:cubicBezTo>
                                  <a:pt x="7527" y="18"/>
                                  <a:pt x="7523" y="14"/>
                                  <a:pt x="7523" y="10"/>
                                </a:cubicBezTo>
                                <a:cubicBezTo>
                                  <a:pt x="7523" y="5"/>
                                  <a:pt x="7527" y="2"/>
                                  <a:pt x="7531" y="2"/>
                                </a:cubicBezTo>
                                <a:close/>
                                <a:moveTo>
                                  <a:pt x="7564" y="2"/>
                                </a:moveTo>
                                <a:lnTo>
                                  <a:pt x="7564" y="2"/>
                                </a:lnTo>
                                <a:cubicBezTo>
                                  <a:pt x="7568" y="2"/>
                                  <a:pt x="7572" y="5"/>
                                  <a:pt x="7572" y="10"/>
                                </a:cubicBezTo>
                                <a:cubicBezTo>
                                  <a:pt x="7572" y="14"/>
                                  <a:pt x="7568" y="18"/>
                                  <a:pt x="7564" y="18"/>
                                </a:cubicBezTo>
                                <a:lnTo>
                                  <a:pt x="7564" y="18"/>
                                </a:lnTo>
                                <a:cubicBezTo>
                                  <a:pt x="7559" y="18"/>
                                  <a:pt x="7556" y="14"/>
                                  <a:pt x="7556" y="10"/>
                                </a:cubicBezTo>
                                <a:cubicBezTo>
                                  <a:pt x="7556" y="5"/>
                                  <a:pt x="7559" y="2"/>
                                  <a:pt x="7564" y="2"/>
                                </a:cubicBezTo>
                                <a:close/>
                                <a:moveTo>
                                  <a:pt x="7596" y="2"/>
                                </a:moveTo>
                                <a:lnTo>
                                  <a:pt x="7596" y="2"/>
                                </a:lnTo>
                                <a:cubicBezTo>
                                  <a:pt x="7600" y="2"/>
                                  <a:pt x="7604" y="5"/>
                                  <a:pt x="7604" y="10"/>
                                </a:cubicBezTo>
                                <a:cubicBezTo>
                                  <a:pt x="7604" y="14"/>
                                  <a:pt x="7600" y="18"/>
                                  <a:pt x="7596" y="18"/>
                                </a:cubicBezTo>
                                <a:lnTo>
                                  <a:pt x="7596" y="18"/>
                                </a:lnTo>
                                <a:cubicBezTo>
                                  <a:pt x="7591" y="18"/>
                                  <a:pt x="7588" y="14"/>
                                  <a:pt x="7588" y="10"/>
                                </a:cubicBezTo>
                                <a:cubicBezTo>
                                  <a:pt x="7588" y="5"/>
                                  <a:pt x="7591" y="2"/>
                                  <a:pt x="7596" y="2"/>
                                </a:cubicBezTo>
                                <a:close/>
                                <a:moveTo>
                                  <a:pt x="7628" y="2"/>
                                </a:moveTo>
                                <a:lnTo>
                                  <a:pt x="7628" y="2"/>
                                </a:lnTo>
                                <a:cubicBezTo>
                                  <a:pt x="7632" y="2"/>
                                  <a:pt x="7636" y="5"/>
                                  <a:pt x="7636" y="10"/>
                                </a:cubicBezTo>
                                <a:cubicBezTo>
                                  <a:pt x="7636" y="14"/>
                                  <a:pt x="7632" y="18"/>
                                  <a:pt x="7628" y="18"/>
                                </a:cubicBezTo>
                                <a:lnTo>
                                  <a:pt x="7628" y="18"/>
                                </a:lnTo>
                                <a:cubicBezTo>
                                  <a:pt x="7623" y="18"/>
                                  <a:pt x="7620" y="14"/>
                                  <a:pt x="7620" y="10"/>
                                </a:cubicBezTo>
                                <a:cubicBezTo>
                                  <a:pt x="7620" y="5"/>
                                  <a:pt x="7623" y="2"/>
                                  <a:pt x="7628" y="2"/>
                                </a:cubicBezTo>
                                <a:close/>
                                <a:moveTo>
                                  <a:pt x="7660" y="2"/>
                                </a:moveTo>
                                <a:lnTo>
                                  <a:pt x="7660" y="2"/>
                                </a:lnTo>
                                <a:cubicBezTo>
                                  <a:pt x="7664" y="2"/>
                                  <a:pt x="7668" y="5"/>
                                  <a:pt x="7668" y="10"/>
                                </a:cubicBezTo>
                                <a:cubicBezTo>
                                  <a:pt x="7668" y="14"/>
                                  <a:pt x="7664" y="18"/>
                                  <a:pt x="7660" y="18"/>
                                </a:cubicBezTo>
                                <a:lnTo>
                                  <a:pt x="7660" y="18"/>
                                </a:lnTo>
                                <a:cubicBezTo>
                                  <a:pt x="7655" y="18"/>
                                  <a:pt x="7652" y="14"/>
                                  <a:pt x="7652" y="10"/>
                                </a:cubicBezTo>
                                <a:cubicBezTo>
                                  <a:pt x="7652" y="5"/>
                                  <a:pt x="7655" y="2"/>
                                  <a:pt x="7660" y="2"/>
                                </a:cubicBezTo>
                                <a:close/>
                                <a:moveTo>
                                  <a:pt x="7692" y="2"/>
                                </a:moveTo>
                                <a:lnTo>
                                  <a:pt x="7692" y="2"/>
                                </a:lnTo>
                                <a:cubicBezTo>
                                  <a:pt x="7696" y="2"/>
                                  <a:pt x="7700" y="5"/>
                                  <a:pt x="7700" y="10"/>
                                </a:cubicBezTo>
                                <a:cubicBezTo>
                                  <a:pt x="7700" y="14"/>
                                  <a:pt x="7696" y="18"/>
                                  <a:pt x="7692" y="18"/>
                                </a:cubicBezTo>
                                <a:lnTo>
                                  <a:pt x="7692" y="18"/>
                                </a:lnTo>
                                <a:cubicBezTo>
                                  <a:pt x="7687" y="18"/>
                                  <a:pt x="7684" y="14"/>
                                  <a:pt x="7684" y="10"/>
                                </a:cubicBezTo>
                                <a:cubicBezTo>
                                  <a:pt x="7684" y="5"/>
                                  <a:pt x="7687" y="2"/>
                                  <a:pt x="7692" y="2"/>
                                </a:cubicBezTo>
                                <a:close/>
                                <a:moveTo>
                                  <a:pt x="7724" y="2"/>
                                </a:moveTo>
                                <a:lnTo>
                                  <a:pt x="7724" y="2"/>
                                </a:lnTo>
                                <a:cubicBezTo>
                                  <a:pt x="7728" y="2"/>
                                  <a:pt x="7732" y="5"/>
                                  <a:pt x="7732" y="10"/>
                                </a:cubicBezTo>
                                <a:cubicBezTo>
                                  <a:pt x="7732" y="14"/>
                                  <a:pt x="7728" y="18"/>
                                  <a:pt x="7724" y="18"/>
                                </a:cubicBezTo>
                                <a:lnTo>
                                  <a:pt x="7724" y="18"/>
                                </a:lnTo>
                                <a:cubicBezTo>
                                  <a:pt x="7719" y="18"/>
                                  <a:pt x="7716" y="14"/>
                                  <a:pt x="7716" y="10"/>
                                </a:cubicBezTo>
                                <a:cubicBezTo>
                                  <a:pt x="7716" y="5"/>
                                  <a:pt x="7719" y="2"/>
                                  <a:pt x="7724" y="2"/>
                                </a:cubicBezTo>
                                <a:close/>
                                <a:moveTo>
                                  <a:pt x="7756" y="2"/>
                                </a:moveTo>
                                <a:lnTo>
                                  <a:pt x="7756" y="2"/>
                                </a:lnTo>
                                <a:cubicBezTo>
                                  <a:pt x="7760" y="2"/>
                                  <a:pt x="7764" y="5"/>
                                  <a:pt x="7764" y="10"/>
                                </a:cubicBezTo>
                                <a:cubicBezTo>
                                  <a:pt x="7764" y="14"/>
                                  <a:pt x="7760" y="18"/>
                                  <a:pt x="7756" y="18"/>
                                </a:cubicBezTo>
                                <a:lnTo>
                                  <a:pt x="7756" y="18"/>
                                </a:lnTo>
                                <a:cubicBezTo>
                                  <a:pt x="7751" y="18"/>
                                  <a:pt x="7748" y="14"/>
                                  <a:pt x="7748" y="10"/>
                                </a:cubicBezTo>
                                <a:cubicBezTo>
                                  <a:pt x="7748" y="5"/>
                                  <a:pt x="7751" y="2"/>
                                  <a:pt x="7756" y="2"/>
                                </a:cubicBezTo>
                                <a:close/>
                                <a:moveTo>
                                  <a:pt x="7788" y="2"/>
                                </a:moveTo>
                                <a:lnTo>
                                  <a:pt x="7788" y="2"/>
                                </a:lnTo>
                                <a:cubicBezTo>
                                  <a:pt x="7792" y="2"/>
                                  <a:pt x="7796" y="5"/>
                                  <a:pt x="7796" y="10"/>
                                </a:cubicBezTo>
                                <a:cubicBezTo>
                                  <a:pt x="7796" y="14"/>
                                  <a:pt x="7792" y="18"/>
                                  <a:pt x="7788" y="18"/>
                                </a:cubicBezTo>
                                <a:lnTo>
                                  <a:pt x="7788" y="18"/>
                                </a:lnTo>
                                <a:cubicBezTo>
                                  <a:pt x="7783" y="18"/>
                                  <a:pt x="7780" y="14"/>
                                  <a:pt x="7780" y="10"/>
                                </a:cubicBezTo>
                                <a:cubicBezTo>
                                  <a:pt x="7780" y="5"/>
                                  <a:pt x="7783" y="2"/>
                                  <a:pt x="7788" y="2"/>
                                </a:cubicBezTo>
                                <a:close/>
                                <a:moveTo>
                                  <a:pt x="7820" y="2"/>
                                </a:moveTo>
                                <a:lnTo>
                                  <a:pt x="7820" y="2"/>
                                </a:lnTo>
                                <a:cubicBezTo>
                                  <a:pt x="7824" y="2"/>
                                  <a:pt x="7828" y="5"/>
                                  <a:pt x="7828" y="10"/>
                                </a:cubicBezTo>
                                <a:cubicBezTo>
                                  <a:pt x="7828" y="14"/>
                                  <a:pt x="7824" y="18"/>
                                  <a:pt x="7820" y="18"/>
                                </a:cubicBezTo>
                                <a:lnTo>
                                  <a:pt x="7820" y="18"/>
                                </a:lnTo>
                                <a:cubicBezTo>
                                  <a:pt x="7815" y="18"/>
                                  <a:pt x="7812" y="14"/>
                                  <a:pt x="7812" y="10"/>
                                </a:cubicBezTo>
                                <a:cubicBezTo>
                                  <a:pt x="7812" y="5"/>
                                  <a:pt x="7815" y="2"/>
                                  <a:pt x="7820" y="2"/>
                                </a:cubicBezTo>
                                <a:close/>
                                <a:moveTo>
                                  <a:pt x="7852" y="2"/>
                                </a:moveTo>
                                <a:lnTo>
                                  <a:pt x="7852" y="2"/>
                                </a:lnTo>
                                <a:cubicBezTo>
                                  <a:pt x="7856" y="2"/>
                                  <a:pt x="7860" y="5"/>
                                  <a:pt x="7860" y="10"/>
                                </a:cubicBezTo>
                                <a:cubicBezTo>
                                  <a:pt x="7860" y="14"/>
                                  <a:pt x="7856" y="18"/>
                                  <a:pt x="7852" y="18"/>
                                </a:cubicBezTo>
                                <a:lnTo>
                                  <a:pt x="7852" y="18"/>
                                </a:lnTo>
                                <a:cubicBezTo>
                                  <a:pt x="7847" y="18"/>
                                  <a:pt x="7844" y="14"/>
                                  <a:pt x="7844" y="10"/>
                                </a:cubicBezTo>
                                <a:cubicBezTo>
                                  <a:pt x="7844" y="5"/>
                                  <a:pt x="7847" y="2"/>
                                  <a:pt x="7852" y="2"/>
                                </a:cubicBezTo>
                                <a:close/>
                                <a:moveTo>
                                  <a:pt x="7884" y="2"/>
                                </a:moveTo>
                                <a:lnTo>
                                  <a:pt x="7884" y="2"/>
                                </a:lnTo>
                                <a:cubicBezTo>
                                  <a:pt x="7888" y="2"/>
                                  <a:pt x="7892" y="5"/>
                                  <a:pt x="7892" y="10"/>
                                </a:cubicBezTo>
                                <a:cubicBezTo>
                                  <a:pt x="7892" y="14"/>
                                  <a:pt x="7888" y="18"/>
                                  <a:pt x="7884" y="18"/>
                                </a:cubicBezTo>
                                <a:lnTo>
                                  <a:pt x="7884" y="18"/>
                                </a:lnTo>
                                <a:cubicBezTo>
                                  <a:pt x="7879" y="18"/>
                                  <a:pt x="7876" y="14"/>
                                  <a:pt x="7876" y="10"/>
                                </a:cubicBezTo>
                                <a:cubicBezTo>
                                  <a:pt x="7876" y="5"/>
                                  <a:pt x="7879" y="2"/>
                                  <a:pt x="7884" y="2"/>
                                </a:cubicBezTo>
                                <a:close/>
                                <a:moveTo>
                                  <a:pt x="7916" y="2"/>
                                </a:moveTo>
                                <a:lnTo>
                                  <a:pt x="7916" y="2"/>
                                </a:lnTo>
                                <a:cubicBezTo>
                                  <a:pt x="7920" y="2"/>
                                  <a:pt x="7924" y="5"/>
                                  <a:pt x="7924" y="10"/>
                                </a:cubicBezTo>
                                <a:cubicBezTo>
                                  <a:pt x="7924" y="14"/>
                                  <a:pt x="7920" y="18"/>
                                  <a:pt x="7916" y="18"/>
                                </a:cubicBezTo>
                                <a:lnTo>
                                  <a:pt x="7916" y="18"/>
                                </a:lnTo>
                                <a:cubicBezTo>
                                  <a:pt x="7911" y="18"/>
                                  <a:pt x="7908" y="14"/>
                                  <a:pt x="7908" y="10"/>
                                </a:cubicBezTo>
                                <a:cubicBezTo>
                                  <a:pt x="7908" y="5"/>
                                  <a:pt x="7911" y="2"/>
                                  <a:pt x="7916" y="2"/>
                                </a:cubicBezTo>
                                <a:close/>
                                <a:moveTo>
                                  <a:pt x="7948" y="2"/>
                                </a:moveTo>
                                <a:lnTo>
                                  <a:pt x="7948" y="2"/>
                                </a:lnTo>
                                <a:cubicBezTo>
                                  <a:pt x="7952" y="2"/>
                                  <a:pt x="7956" y="5"/>
                                  <a:pt x="7956" y="10"/>
                                </a:cubicBezTo>
                                <a:cubicBezTo>
                                  <a:pt x="7956" y="14"/>
                                  <a:pt x="7952" y="18"/>
                                  <a:pt x="7948" y="18"/>
                                </a:cubicBezTo>
                                <a:lnTo>
                                  <a:pt x="7948" y="18"/>
                                </a:lnTo>
                                <a:cubicBezTo>
                                  <a:pt x="7943" y="18"/>
                                  <a:pt x="7940" y="14"/>
                                  <a:pt x="7940" y="10"/>
                                </a:cubicBezTo>
                                <a:cubicBezTo>
                                  <a:pt x="7940" y="5"/>
                                  <a:pt x="7943" y="2"/>
                                  <a:pt x="7948" y="2"/>
                                </a:cubicBezTo>
                                <a:close/>
                                <a:moveTo>
                                  <a:pt x="7980" y="2"/>
                                </a:moveTo>
                                <a:lnTo>
                                  <a:pt x="7980" y="2"/>
                                </a:lnTo>
                                <a:cubicBezTo>
                                  <a:pt x="7984" y="2"/>
                                  <a:pt x="7988" y="5"/>
                                  <a:pt x="7988" y="10"/>
                                </a:cubicBezTo>
                                <a:cubicBezTo>
                                  <a:pt x="7988" y="14"/>
                                  <a:pt x="7984" y="18"/>
                                  <a:pt x="7980" y="18"/>
                                </a:cubicBezTo>
                                <a:lnTo>
                                  <a:pt x="7980" y="18"/>
                                </a:lnTo>
                                <a:cubicBezTo>
                                  <a:pt x="7975" y="18"/>
                                  <a:pt x="7972" y="14"/>
                                  <a:pt x="7972" y="10"/>
                                </a:cubicBezTo>
                                <a:cubicBezTo>
                                  <a:pt x="7972" y="5"/>
                                  <a:pt x="7975" y="2"/>
                                  <a:pt x="7980" y="2"/>
                                </a:cubicBezTo>
                                <a:close/>
                                <a:moveTo>
                                  <a:pt x="8012" y="2"/>
                                </a:moveTo>
                                <a:lnTo>
                                  <a:pt x="8012" y="2"/>
                                </a:lnTo>
                                <a:cubicBezTo>
                                  <a:pt x="8016" y="2"/>
                                  <a:pt x="8020" y="5"/>
                                  <a:pt x="8020" y="10"/>
                                </a:cubicBezTo>
                                <a:cubicBezTo>
                                  <a:pt x="8020" y="14"/>
                                  <a:pt x="8016" y="18"/>
                                  <a:pt x="8012" y="18"/>
                                </a:cubicBezTo>
                                <a:lnTo>
                                  <a:pt x="8012" y="18"/>
                                </a:lnTo>
                                <a:cubicBezTo>
                                  <a:pt x="8007" y="18"/>
                                  <a:pt x="8004" y="14"/>
                                  <a:pt x="8004" y="10"/>
                                </a:cubicBezTo>
                                <a:cubicBezTo>
                                  <a:pt x="8004" y="5"/>
                                  <a:pt x="8007" y="2"/>
                                  <a:pt x="8012" y="2"/>
                                </a:cubicBezTo>
                                <a:close/>
                                <a:moveTo>
                                  <a:pt x="8044" y="2"/>
                                </a:moveTo>
                                <a:lnTo>
                                  <a:pt x="8044" y="2"/>
                                </a:lnTo>
                                <a:cubicBezTo>
                                  <a:pt x="8048" y="2"/>
                                  <a:pt x="8052" y="5"/>
                                  <a:pt x="8052" y="10"/>
                                </a:cubicBezTo>
                                <a:cubicBezTo>
                                  <a:pt x="8052" y="14"/>
                                  <a:pt x="8048" y="18"/>
                                  <a:pt x="8044" y="18"/>
                                </a:cubicBezTo>
                                <a:lnTo>
                                  <a:pt x="8044" y="18"/>
                                </a:lnTo>
                                <a:cubicBezTo>
                                  <a:pt x="8039" y="18"/>
                                  <a:pt x="8036" y="14"/>
                                  <a:pt x="8036" y="10"/>
                                </a:cubicBezTo>
                                <a:cubicBezTo>
                                  <a:pt x="8036" y="5"/>
                                  <a:pt x="8039" y="2"/>
                                  <a:pt x="8044" y="2"/>
                                </a:cubicBezTo>
                                <a:close/>
                                <a:moveTo>
                                  <a:pt x="8076" y="2"/>
                                </a:moveTo>
                                <a:lnTo>
                                  <a:pt x="8076" y="2"/>
                                </a:lnTo>
                                <a:cubicBezTo>
                                  <a:pt x="8080" y="2"/>
                                  <a:pt x="8084" y="5"/>
                                  <a:pt x="8084" y="10"/>
                                </a:cubicBezTo>
                                <a:cubicBezTo>
                                  <a:pt x="8084" y="14"/>
                                  <a:pt x="8080" y="18"/>
                                  <a:pt x="8076" y="18"/>
                                </a:cubicBezTo>
                                <a:lnTo>
                                  <a:pt x="8076" y="18"/>
                                </a:lnTo>
                                <a:cubicBezTo>
                                  <a:pt x="8071" y="18"/>
                                  <a:pt x="8068" y="14"/>
                                  <a:pt x="8068" y="10"/>
                                </a:cubicBezTo>
                                <a:cubicBezTo>
                                  <a:pt x="8068" y="5"/>
                                  <a:pt x="8071" y="2"/>
                                  <a:pt x="8076" y="2"/>
                                </a:cubicBezTo>
                                <a:close/>
                                <a:moveTo>
                                  <a:pt x="8108" y="2"/>
                                </a:moveTo>
                                <a:lnTo>
                                  <a:pt x="8108" y="2"/>
                                </a:lnTo>
                                <a:cubicBezTo>
                                  <a:pt x="8112" y="2"/>
                                  <a:pt x="8116" y="5"/>
                                  <a:pt x="8116" y="10"/>
                                </a:cubicBezTo>
                                <a:cubicBezTo>
                                  <a:pt x="8116" y="14"/>
                                  <a:pt x="8112" y="18"/>
                                  <a:pt x="8108" y="18"/>
                                </a:cubicBezTo>
                                <a:lnTo>
                                  <a:pt x="8108" y="18"/>
                                </a:lnTo>
                                <a:cubicBezTo>
                                  <a:pt x="8103" y="18"/>
                                  <a:pt x="8100" y="14"/>
                                  <a:pt x="8100" y="10"/>
                                </a:cubicBezTo>
                                <a:cubicBezTo>
                                  <a:pt x="8100" y="5"/>
                                  <a:pt x="8103" y="2"/>
                                  <a:pt x="8108" y="2"/>
                                </a:cubicBezTo>
                                <a:close/>
                                <a:moveTo>
                                  <a:pt x="8140" y="2"/>
                                </a:moveTo>
                                <a:lnTo>
                                  <a:pt x="8140" y="2"/>
                                </a:lnTo>
                                <a:cubicBezTo>
                                  <a:pt x="8144" y="2"/>
                                  <a:pt x="8148" y="5"/>
                                  <a:pt x="8148" y="10"/>
                                </a:cubicBezTo>
                                <a:cubicBezTo>
                                  <a:pt x="8148" y="14"/>
                                  <a:pt x="8144" y="18"/>
                                  <a:pt x="8140" y="18"/>
                                </a:cubicBezTo>
                                <a:lnTo>
                                  <a:pt x="8140" y="18"/>
                                </a:lnTo>
                                <a:cubicBezTo>
                                  <a:pt x="8135" y="18"/>
                                  <a:pt x="8132" y="14"/>
                                  <a:pt x="8132" y="10"/>
                                </a:cubicBezTo>
                                <a:cubicBezTo>
                                  <a:pt x="8132" y="5"/>
                                  <a:pt x="8135" y="2"/>
                                  <a:pt x="8140" y="2"/>
                                </a:cubicBezTo>
                                <a:close/>
                                <a:moveTo>
                                  <a:pt x="8172" y="2"/>
                                </a:moveTo>
                                <a:lnTo>
                                  <a:pt x="8172" y="2"/>
                                </a:lnTo>
                                <a:cubicBezTo>
                                  <a:pt x="8176" y="2"/>
                                  <a:pt x="8180" y="5"/>
                                  <a:pt x="8180" y="10"/>
                                </a:cubicBezTo>
                                <a:cubicBezTo>
                                  <a:pt x="8180" y="14"/>
                                  <a:pt x="8176" y="18"/>
                                  <a:pt x="8172" y="18"/>
                                </a:cubicBezTo>
                                <a:lnTo>
                                  <a:pt x="8172" y="18"/>
                                </a:lnTo>
                                <a:cubicBezTo>
                                  <a:pt x="8167" y="18"/>
                                  <a:pt x="8164" y="14"/>
                                  <a:pt x="8164" y="10"/>
                                </a:cubicBezTo>
                                <a:cubicBezTo>
                                  <a:pt x="8164" y="5"/>
                                  <a:pt x="8167" y="2"/>
                                  <a:pt x="8172" y="2"/>
                                </a:cubicBezTo>
                                <a:close/>
                                <a:moveTo>
                                  <a:pt x="8204" y="2"/>
                                </a:moveTo>
                                <a:lnTo>
                                  <a:pt x="8204" y="2"/>
                                </a:lnTo>
                                <a:cubicBezTo>
                                  <a:pt x="8208" y="2"/>
                                  <a:pt x="8212" y="5"/>
                                  <a:pt x="8212" y="10"/>
                                </a:cubicBezTo>
                                <a:cubicBezTo>
                                  <a:pt x="8212" y="14"/>
                                  <a:pt x="8208" y="18"/>
                                  <a:pt x="8204" y="18"/>
                                </a:cubicBezTo>
                                <a:lnTo>
                                  <a:pt x="8204" y="18"/>
                                </a:lnTo>
                                <a:cubicBezTo>
                                  <a:pt x="8199" y="18"/>
                                  <a:pt x="8196" y="14"/>
                                  <a:pt x="8196" y="10"/>
                                </a:cubicBezTo>
                                <a:cubicBezTo>
                                  <a:pt x="8196" y="5"/>
                                  <a:pt x="8199" y="2"/>
                                  <a:pt x="8204" y="2"/>
                                </a:cubicBezTo>
                                <a:close/>
                                <a:moveTo>
                                  <a:pt x="8236" y="2"/>
                                </a:moveTo>
                                <a:lnTo>
                                  <a:pt x="8236" y="2"/>
                                </a:lnTo>
                                <a:cubicBezTo>
                                  <a:pt x="8240" y="2"/>
                                  <a:pt x="8244" y="5"/>
                                  <a:pt x="8244" y="10"/>
                                </a:cubicBezTo>
                                <a:cubicBezTo>
                                  <a:pt x="8244" y="14"/>
                                  <a:pt x="8240" y="18"/>
                                  <a:pt x="8236" y="18"/>
                                </a:cubicBezTo>
                                <a:lnTo>
                                  <a:pt x="8236" y="18"/>
                                </a:lnTo>
                                <a:cubicBezTo>
                                  <a:pt x="8231" y="18"/>
                                  <a:pt x="8228" y="14"/>
                                  <a:pt x="8228" y="10"/>
                                </a:cubicBezTo>
                                <a:cubicBezTo>
                                  <a:pt x="8228" y="5"/>
                                  <a:pt x="8231" y="2"/>
                                  <a:pt x="8236" y="2"/>
                                </a:cubicBezTo>
                                <a:close/>
                                <a:moveTo>
                                  <a:pt x="8268" y="2"/>
                                </a:moveTo>
                                <a:lnTo>
                                  <a:pt x="8268" y="2"/>
                                </a:lnTo>
                                <a:cubicBezTo>
                                  <a:pt x="8272" y="2"/>
                                  <a:pt x="8276" y="5"/>
                                  <a:pt x="8276" y="10"/>
                                </a:cubicBezTo>
                                <a:cubicBezTo>
                                  <a:pt x="8276" y="14"/>
                                  <a:pt x="8272" y="18"/>
                                  <a:pt x="8268" y="18"/>
                                </a:cubicBezTo>
                                <a:lnTo>
                                  <a:pt x="8268" y="18"/>
                                </a:lnTo>
                                <a:cubicBezTo>
                                  <a:pt x="8263" y="18"/>
                                  <a:pt x="8260" y="14"/>
                                  <a:pt x="8260" y="10"/>
                                </a:cubicBezTo>
                                <a:cubicBezTo>
                                  <a:pt x="8260" y="5"/>
                                  <a:pt x="8263" y="2"/>
                                  <a:pt x="8268" y="2"/>
                                </a:cubicBezTo>
                                <a:close/>
                                <a:moveTo>
                                  <a:pt x="8300" y="2"/>
                                </a:moveTo>
                                <a:lnTo>
                                  <a:pt x="8300" y="2"/>
                                </a:lnTo>
                                <a:cubicBezTo>
                                  <a:pt x="8304" y="2"/>
                                  <a:pt x="8308" y="5"/>
                                  <a:pt x="8308" y="10"/>
                                </a:cubicBezTo>
                                <a:cubicBezTo>
                                  <a:pt x="8308" y="14"/>
                                  <a:pt x="8304" y="18"/>
                                  <a:pt x="8300" y="18"/>
                                </a:cubicBezTo>
                                <a:lnTo>
                                  <a:pt x="8300" y="18"/>
                                </a:lnTo>
                                <a:cubicBezTo>
                                  <a:pt x="8295" y="18"/>
                                  <a:pt x="8292" y="14"/>
                                  <a:pt x="8292" y="10"/>
                                </a:cubicBezTo>
                                <a:cubicBezTo>
                                  <a:pt x="8292" y="5"/>
                                  <a:pt x="8295" y="2"/>
                                  <a:pt x="8300" y="2"/>
                                </a:cubicBezTo>
                                <a:close/>
                                <a:moveTo>
                                  <a:pt x="8332" y="2"/>
                                </a:moveTo>
                                <a:lnTo>
                                  <a:pt x="8332" y="2"/>
                                </a:lnTo>
                                <a:cubicBezTo>
                                  <a:pt x="8336" y="2"/>
                                  <a:pt x="8340" y="5"/>
                                  <a:pt x="8340" y="10"/>
                                </a:cubicBezTo>
                                <a:cubicBezTo>
                                  <a:pt x="8340" y="14"/>
                                  <a:pt x="8336" y="18"/>
                                  <a:pt x="8332" y="18"/>
                                </a:cubicBezTo>
                                <a:lnTo>
                                  <a:pt x="8332" y="18"/>
                                </a:lnTo>
                                <a:cubicBezTo>
                                  <a:pt x="8327" y="18"/>
                                  <a:pt x="8324" y="14"/>
                                  <a:pt x="8324" y="10"/>
                                </a:cubicBezTo>
                                <a:cubicBezTo>
                                  <a:pt x="8324" y="5"/>
                                  <a:pt x="8327" y="2"/>
                                  <a:pt x="8332" y="2"/>
                                </a:cubicBezTo>
                                <a:close/>
                                <a:moveTo>
                                  <a:pt x="8364" y="2"/>
                                </a:moveTo>
                                <a:lnTo>
                                  <a:pt x="8364" y="2"/>
                                </a:lnTo>
                                <a:cubicBezTo>
                                  <a:pt x="8368" y="2"/>
                                  <a:pt x="8372" y="5"/>
                                  <a:pt x="8372" y="10"/>
                                </a:cubicBezTo>
                                <a:cubicBezTo>
                                  <a:pt x="8372" y="14"/>
                                  <a:pt x="8368" y="18"/>
                                  <a:pt x="8364" y="18"/>
                                </a:cubicBezTo>
                                <a:lnTo>
                                  <a:pt x="8364" y="18"/>
                                </a:lnTo>
                                <a:cubicBezTo>
                                  <a:pt x="8359" y="18"/>
                                  <a:pt x="8356" y="14"/>
                                  <a:pt x="8356" y="10"/>
                                </a:cubicBezTo>
                                <a:cubicBezTo>
                                  <a:pt x="8356" y="5"/>
                                  <a:pt x="8359" y="2"/>
                                  <a:pt x="8364" y="2"/>
                                </a:cubicBezTo>
                                <a:close/>
                                <a:moveTo>
                                  <a:pt x="8396" y="2"/>
                                </a:moveTo>
                                <a:lnTo>
                                  <a:pt x="8396" y="2"/>
                                </a:lnTo>
                                <a:cubicBezTo>
                                  <a:pt x="8400" y="2"/>
                                  <a:pt x="8404" y="5"/>
                                  <a:pt x="8404" y="10"/>
                                </a:cubicBezTo>
                                <a:cubicBezTo>
                                  <a:pt x="8404" y="14"/>
                                  <a:pt x="8400" y="18"/>
                                  <a:pt x="8396" y="18"/>
                                </a:cubicBezTo>
                                <a:lnTo>
                                  <a:pt x="8396" y="18"/>
                                </a:lnTo>
                                <a:cubicBezTo>
                                  <a:pt x="8391" y="18"/>
                                  <a:pt x="8388" y="14"/>
                                  <a:pt x="8388" y="10"/>
                                </a:cubicBezTo>
                                <a:cubicBezTo>
                                  <a:pt x="8388" y="5"/>
                                  <a:pt x="8391" y="2"/>
                                  <a:pt x="8396" y="2"/>
                                </a:cubicBezTo>
                                <a:close/>
                                <a:moveTo>
                                  <a:pt x="8428" y="2"/>
                                </a:moveTo>
                                <a:lnTo>
                                  <a:pt x="8428" y="2"/>
                                </a:lnTo>
                                <a:cubicBezTo>
                                  <a:pt x="8432" y="2"/>
                                  <a:pt x="8436" y="5"/>
                                  <a:pt x="8436" y="10"/>
                                </a:cubicBezTo>
                                <a:cubicBezTo>
                                  <a:pt x="8436" y="14"/>
                                  <a:pt x="8432" y="18"/>
                                  <a:pt x="8428" y="18"/>
                                </a:cubicBezTo>
                                <a:lnTo>
                                  <a:pt x="8428" y="18"/>
                                </a:lnTo>
                                <a:cubicBezTo>
                                  <a:pt x="8424" y="18"/>
                                  <a:pt x="8420" y="14"/>
                                  <a:pt x="8420" y="10"/>
                                </a:cubicBezTo>
                                <a:cubicBezTo>
                                  <a:pt x="8420" y="5"/>
                                  <a:pt x="8424" y="2"/>
                                  <a:pt x="8428" y="2"/>
                                </a:cubicBezTo>
                                <a:close/>
                                <a:moveTo>
                                  <a:pt x="8460" y="2"/>
                                </a:moveTo>
                                <a:lnTo>
                                  <a:pt x="8460" y="2"/>
                                </a:lnTo>
                                <a:cubicBezTo>
                                  <a:pt x="8464" y="2"/>
                                  <a:pt x="8468" y="5"/>
                                  <a:pt x="8468" y="10"/>
                                </a:cubicBezTo>
                                <a:cubicBezTo>
                                  <a:pt x="8468" y="14"/>
                                  <a:pt x="8464" y="18"/>
                                  <a:pt x="8460" y="18"/>
                                </a:cubicBezTo>
                                <a:lnTo>
                                  <a:pt x="8460" y="18"/>
                                </a:lnTo>
                                <a:cubicBezTo>
                                  <a:pt x="8456" y="18"/>
                                  <a:pt x="8452" y="14"/>
                                  <a:pt x="8452" y="10"/>
                                </a:cubicBezTo>
                                <a:cubicBezTo>
                                  <a:pt x="8452" y="5"/>
                                  <a:pt x="8456" y="2"/>
                                  <a:pt x="8460" y="2"/>
                                </a:cubicBezTo>
                                <a:close/>
                                <a:moveTo>
                                  <a:pt x="8492" y="2"/>
                                </a:moveTo>
                                <a:lnTo>
                                  <a:pt x="8492" y="2"/>
                                </a:lnTo>
                                <a:cubicBezTo>
                                  <a:pt x="8496" y="2"/>
                                  <a:pt x="8500" y="5"/>
                                  <a:pt x="8500" y="10"/>
                                </a:cubicBezTo>
                                <a:cubicBezTo>
                                  <a:pt x="8500" y="14"/>
                                  <a:pt x="8496" y="18"/>
                                  <a:pt x="8492" y="18"/>
                                </a:cubicBezTo>
                                <a:lnTo>
                                  <a:pt x="8492" y="18"/>
                                </a:lnTo>
                                <a:cubicBezTo>
                                  <a:pt x="8488" y="18"/>
                                  <a:pt x="8484" y="14"/>
                                  <a:pt x="8484" y="10"/>
                                </a:cubicBezTo>
                                <a:cubicBezTo>
                                  <a:pt x="8484" y="5"/>
                                  <a:pt x="8488" y="2"/>
                                  <a:pt x="8492" y="2"/>
                                </a:cubicBezTo>
                                <a:close/>
                                <a:moveTo>
                                  <a:pt x="8524" y="2"/>
                                </a:moveTo>
                                <a:lnTo>
                                  <a:pt x="8524" y="2"/>
                                </a:lnTo>
                                <a:cubicBezTo>
                                  <a:pt x="8528" y="2"/>
                                  <a:pt x="8532" y="5"/>
                                  <a:pt x="8532" y="10"/>
                                </a:cubicBezTo>
                                <a:cubicBezTo>
                                  <a:pt x="8532" y="14"/>
                                  <a:pt x="8528" y="18"/>
                                  <a:pt x="8524" y="18"/>
                                </a:cubicBezTo>
                                <a:lnTo>
                                  <a:pt x="8524" y="18"/>
                                </a:lnTo>
                                <a:cubicBezTo>
                                  <a:pt x="8520" y="18"/>
                                  <a:pt x="8516" y="14"/>
                                  <a:pt x="8516" y="10"/>
                                </a:cubicBezTo>
                                <a:cubicBezTo>
                                  <a:pt x="8516" y="5"/>
                                  <a:pt x="8520" y="2"/>
                                  <a:pt x="8524" y="2"/>
                                </a:cubicBezTo>
                                <a:close/>
                                <a:moveTo>
                                  <a:pt x="8556" y="2"/>
                                </a:moveTo>
                                <a:lnTo>
                                  <a:pt x="8556" y="2"/>
                                </a:lnTo>
                                <a:cubicBezTo>
                                  <a:pt x="8560" y="2"/>
                                  <a:pt x="8564" y="5"/>
                                  <a:pt x="8564" y="10"/>
                                </a:cubicBezTo>
                                <a:cubicBezTo>
                                  <a:pt x="8564" y="14"/>
                                  <a:pt x="8560" y="18"/>
                                  <a:pt x="8556" y="18"/>
                                </a:cubicBezTo>
                                <a:lnTo>
                                  <a:pt x="8556" y="18"/>
                                </a:lnTo>
                                <a:cubicBezTo>
                                  <a:pt x="8552" y="18"/>
                                  <a:pt x="8548" y="14"/>
                                  <a:pt x="8548" y="10"/>
                                </a:cubicBezTo>
                                <a:cubicBezTo>
                                  <a:pt x="8548" y="5"/>
                                  <a:pt x="8552" y="2"/>
                                  <a:pt x="8556" y="2"/>
                                </a:cubicBezTo>
                                <a:close/>
                                <a:moveTo>
                                  <a:pt x="8588" y="2"/>
                                </a:moveTo>
                                <a:lnTo>
                                  <a:pt x="8588" y="2"/>
                                </a:lnTo>
                                <a:cubicBezTo>
                                  <a:pt x="8592" y="2"/>
                                  <a:pt x="8596" y="5"/>
                                  <a:pt x="8596" y="10"/>
                                </a:cubicBezTo>
                                <a:cubicBezTo>
                                  <a:pt x="8596" y="14"/>
                                  <a:pt x="8592" y="18"/>
                                  <a:pt x="8588" y="18"/>
                                </a:cubicBezTo>
                                <a:lnTo>
                                  <a:pt x="8588" y="18"/>
                                </a:lnTo>
                                <a:cubicBezTo>
                                  <a:pt x="8584" y="18"/>
                                  <a:pt x="8580" y="14"/>
                                  <a:pt x="8580" y="10"/>
                                </a:cubicBezTo>
                                <a:cubicBezTo>
                                  <a:pt x="8580" y="5"/>
                                  <a:pt x="8584" y="2"/>
                                  <a:pt x="8588" y="2"/>
                                </a:cubicBezTo>
                                <a:close/>
                                <a:moveTo>
                                  <a:pt x="8620" y="2"/>
                                </a:moveTo>
                                <a:lnTo>
                                  <a:pt x="8620" y="2"/>
                                </a:lnTo>
                                <a:cubicBezTo>
                                  <a:pt x="8624" y="2"/>
                                  <a:pt x="8628" y="5"/>
                                  <a:pt x="8628" y="10"/>
                                </a:cubicBezTo>
                                <a:cubicBezTo>
                                  <a:pt x="8628" y="14"/>
                                  <a:pt x="8624" y="18"/>
                                  <a:pt x="8620" y="18"/>
                                </a:cubicBezTo>
                                <a:lnTo>
                                  <a:pt x="8620" y="18"/>
                                </a:lnTo>
                                <a:cubicBezTo>
                                  <a:pt x="8616" y="18"/>
                                  <a:pt x="8612" y="14"/>
                                  <a:pt x="8612" y="10"/>
                                </a:cubicBezTo>
                                <a:cubicBezTo>
                                  <a:pt x="8612" y="5"/>
                                  <a:pt x="8616" y="2"/>
                                  <a:pt x="8620" y="2"/>
                                </a:cubicBezTo>
                                <a:close/>
                                <a:moveTo>
                                  <a:pt x="8652" y="2"/>
                                </a:moveTo>
                                <a:lnTo>
                                  <a:pt x="8652" y="2"/>
                                </a:lnTo>
                                <a:cubicBezTo>
                                  <a:pt x="8656" y="2"/>
                                  <a:pt x="8660" y="5"/>
                                  <a:pt x="8660" y="10"/>
                                </a:cubicBezTo>
                                <a:cubicBezTo>
                                  <a:pt x="8660" y="14"/>
                                  <a:pt x="8656" y="18"/>
                                  <a:pt x="8652" y="18"/>
                                </a:cubicBezTo>
                                <a:lnTo>
                                  <a:pt x="8652" y="18"/>
                                </a:lnTo>
                                <a:cubicBezTo>
                                  <a:pt x="8648" y="18"/>
                                  <a:pt x="8644" y="14"/>
                                  <a:pt x="8644" y="10"/>
                                </a:cubicBezTo>
                                <a:cubicBezTo>
                                  <a:pt x="8644" y="5"/>
                                  <a:pt x="8648" y="2"/>
                                  <a:pt x="8652" y="2"/>
                                </a:cubicBezTo>
                                <a:close/>
                                <a:moveTo>
                                  <a:pt x="8684" y="2"/>
                                </a:moveTo>
                                <a:lnTo>
                                  <a:pt x="8684" y="2"/>
                                </a:lnTo>
                                <a:cubicBezTo>
                                  <a:pt x="8688" y="2"/>
                                  <a:pt x="8692" y="6"/>
                                  <a:pt x="8692" y="10"/>
                                </a:cubicBezTo>
                                <a:cubicBezTo>
                                  <a:pt x="8692" y="14"/>
                                  <a:pt x="8688" y="18"/>
                                  <a:pt x="8684" y="18"/>
                                </a:cubicBezTo>
                                <a:lnTo>
                                  <a:pt x="8684" y="18"/>
                                </a:lnTo>
                                <a:cubicBezTo>
                                  <a:pt x="8680" y="18"/>
                                  <a:pt x="8676" y="14"/>
                                  <a:pt x="8676" y="10"/>
                                </a:cubicBezTo>
                                <a:cubicBezTo>
                                  <a:pt x="8676" y="6"/>
                                  <a:pt x="8680" y="2"/>
                                  <a:pt x="8684" y="2"/>
                                </a:cubicBezTo>
                                <a:close/>
                                <a:moveTo>
                                  <a:pt x="8716" y="2"/>
                                </a:moveTo>
                                <a:lnTo>
                                  <a:pt x="8716" y="2"/>
                                </a:lnTo>
                                <a:cubicBezTo>
                                  <a:pt x="8721" y="2"/>
                                  <a:pt x="8724" y="6"/>
                                  <a:pt x="8724" y="10"/>
                                </a:cubicBezTo>
                                <a:cubicBezTo>
                                  <a:pt x="8724" y="14"/>
                                  <a:pt x="8721" y="18"/>
                                  <a:pt x="8716" y="18"/>
                                </a:cubicBezTo>
                                <a:lnTo>
                                  <a:pt x="8716" y="18"/>
                                </a:lnTo>
                                <a:cubicBezTo>
                                  <a:pt x="8712" y="18"/>
                                  <a:pt x="8708" y="14"/>
                                  <a:pt x="8708" y="10"/>
                                </a:cubicBezTo>
                                <a:cubicBezTo>
                                  <a:pt x="8708" y="6"/>
                                  <a:pt x="8712" y="2"/>
                                  <a:pt x="8716" y="2"/>
                                </a:cubicBezTo>
                                <a:close/>
                                <a:moveTo>
                                  <a:pt x="8748" y="2"/>
                                </a:moveTo>
                                <a:lnTo>
                                  <a:pt x="8748" y="2"/>
                                </a:lnTo>
                                <a:cubicBezTo>
                                  <a:pt x="8753" y="2"/>
                                  <a:pt x="8756" y="6"/>
                                  <a:pt x="8756" y="10"/>
                                </a:cubicBezTo>
                                <a:cubicBezTo>
                                  <a:pt x="8756" y="14"/>
                                  <a:pt x="8753" y="18"/>
                                  <a:pt x="8748" y="18"/>
                                </a:cubicBezTo>
                                <a:lnTo>
                                  <a:pt x="8748" y="18"/>
                                </a:lnTo>
                                <a:cubicBezTo>
                                  <a:pt x="8744" y="18"/>
                                  <a:pt x="8740" y="14"/>
                                  <a:pt x="8740" y="10"/>
                                </a:cubicBezTo>
                                <a:cubicBezTo>
                                  <a:pt x="8740" y="6"/>
                                  <a:pt x="8744" y="2"/>
                                  <a:pt x="8748" y="2"/>
                                </a:cubicBezTo>
                                <a:close/>
                                <a:moveTo>
                                  <a:pt x="8780" y="2"/>
                                </a:moveTo>
                                <a:lnTo>
                                  <a:pt x="8780" y="2"/>
                                </a:lnTo>
                                <a:cubicBezTo>
                                  <a:pt x="8785" y="2"/>
                                  <a:pt x="8788" y="6"/>
                                  <a:pt x="8788" y="10"/>
                                </a:cubicBezTo>
                                <a:cubicBezTo>
                                  <a:pt x="8788" y="14"/>
                                  <a:pt x="8785" y="18"/>
                                  <a:pt x="8780" y="18"/>
                                </a:cubicBezTo>
                                <a:lnTo>
                                  <a:pt x="8780" y="18"/>
                                </a:lnTo>
                                <a:cubicBezTo>
                                  <a:pt x="8776" y="18"/>
                                  <a:pt x="8772" y="14"/>
                                  <a:pt x="8772" y="10"/>
                                </a:cubicBezTo>
                                <a:cubicBezTo>
                                  <a:pt x="8772" y="6"/>
                                  <a:pt x="8776" y="2"/>
                                  <a:pt x="8780" y="2"/>
                                </a:cubicBezTo>
                                <a:close/>
                                <a:moveTo>
                                  <a:pt x="8812" y="2"/>
                                </a:moveTo>
                                <a:lnTo>
                                  <a:pt x="8812" y="2"/>
                                </a:lnTo>
                                <a:cubicBezTo>
                                  <a:pt x="8817" y="2"/>
                                  <a:pt x="8820" y="6"/>
                                  <a:pt x="8820" y="10"/>
                                </a:cubicBezTo>
                                <a:cubicBezTo>
                                  <a:pt x="8820" y="14"/>
                                  <a:pt x="8817" y="18"/>
                                  <a:pt x="8812" y="18"/>
                                </a:cubicBezTo>
                                <a:lnTo>
                                  <a:pt x="8812" y="18"/>
                                </a:lnTo>
                                <a:cubicBezTo>
                                  <a:pt x="8808" y="18"/>
                                  <a:pt x="8804" y="14"/>
                                  <a:pt x="8804" y="10"/>
                                </a:cubicBezTo>
                                <a:cubicBezTo>
                                  <a:pt x="8804" y="6"/>
                                  <a:pt x="8808" y="2"/>
                                  <a:pt x="8812" y="2"/>
                                </a:cubicBezTo>
                                <a:close/>
                                <a:moveTo>
                                  <a:pt x="8844" y="2"/>
                                </a:moveTo>
                                <a:lnTo>
                                  <a:pt x="8844" y="2"/>
                                </a:lnTo>
                                <a:cubicBezTo>
                                  <a:pt x="8849" y="2"/>
                                  <a:pt x="8852" y="6"/>
                                  <a:pt x="8852" y="10"/>
                                </a:cubicBezTo>
                                <a:cubicBezTo>
                                  <a:pt x="8852" y="14"/>
                                  <a:pt x="8849" y="18"/>
                                  <a:pt x="8844" y="18"/>
                                </a:cubicBezTo>
                                <a:lnTo>
                                  <a:pt x="8844" y="18"/>
                                </a:lnTo>
                                <a:cubicBezTo>
                                  <a:pt x="8840" y="18"/>
                                  <a:pt x="8836" y="14"/>
                                  <a:pt x="8836" y="10"/>
                                </a:cubicBezTo>
                                <a:cubicBezTo>
                                  <a:pt x="8836" y="6"/>
                                  <a:pt x="8840" y="2"/>
                                  <a:pt x="8844" y="2"/>
                                </a:cubicBezTo>
                                <a:close/>
                                <a:moveTo>
                                  <a:pt x="8876" y="2"/>
                                </a:moveTo>
                                <a:lnTo>
                                  <a:pt x="8876" y="2"/>
                                </a:lnTo>
                                <a:cubicBezTo>
                                  <a:pt x="8881" y="2"/>
                                  <a:pt x="8884" y="6"/>
                                  <a:pt x="8884" y="10"/>
                                </a:cubicBezTo>
                                <a:cubicBezTo>
                                  <a:pt x="8884" y="14"/>
                                  <a:pt x="8881" y="18"/>
                                  <a:pt x="8876" y="18"/>
                                </a:cubicBezTo>
                                <a:lnTo>
                                  <a:pt x="8876" y="18"/>
                                </a:lnTo>
                                <a:cubicBezTo>
                                  <a:pt x="8872" y="18"/>
                                  <a:pt x="8868" y="14"/>
                                  <a:pt x="8868" y="10"/>
                                </a:cubicBezTo>
                                <a:cubicBezTo>
                                  <a:pt x="8868" y="6"/>
                                  <a:pt x="8872" y="2"/>
                                  <a:pt x="8876" y="2"/>
                                </a:cubicBezTo>
                                <a:close/>
                                <a:moveTo>
                                  <a:pt x="8908" y="2"/>
                                </a:moveTo>
                                <a:lnTo>
                                  <a:pt x="8908" y="2"/>
                                </a:lnTo>
                                <a:cubicBezTo>
                                  <a:pt x="8913" y="2"/>
                                  <a:pt x="8916" y="6"/>
                                  <a:pt x="8916" y="10"/>
                                </a:cubicBezTo>
                                <a:cubicBezTo>
                                  <a:pt x="8916" y="14"/>
                                  <a:pt x="8913" y="18"/>
                                  <a:pt x="8908" y="18"/>
                                </a:cubicBezTo>
                                <a:lnTo>
                                  <a:pt x="8908" y="18"/>
                                </a:lnTo>
                                <a:cubicBezTo>
                                  <a:pt x="8904" y="18"/>
                                  <a:pt x="8900" y="14"/>
                                  <a:pt x="8900" y="10"/>
                                </a:cubicBezTo>
                                <a:cubicBezTo>
                                  <a:pt x="8900" y="6"/>
                                  <a:pt x="8904" y="2"/>
                                  <a:pt x="8908" y="2"/>
                                </a:cubicBezTo>
                                <a:close/>
                                <a:moveTo>
                                  <a:pt x="8940" y="2"/>
                                </a:moveTo>
                                <a:lnTo>
                                  <a:pt x="8940" y="2"/>
                                </a:lnTo>
                                <a:cubicBezTo>
                                  <a:pt x="8945" y="2"/>
                                  <a:pt x="8948" y="6"/>
                                  <a:pt x="8948" y="10"/>
                                </a:cubicBezTo>
                                <a:cubicBezTo>
                                  <a:pt x="8948" y="14"/>
                                  <a:pt x="8945" y="18"/>
                                  <a:pt x="8940" y="18"/>
                                </a:cubicBezTo>
                                <a:lnTo>
                                  <a:pt x="8940" y="18"/>
                                </a:lnTo>
                                <a:cubicBezTo>
                                  <a:pt x="8936" y="18"/>
                                  <a:pt x="8932" y="14"/>
                                  <a:pt x="8932" y="10"/>
                                </a:cubicBezTo>
                                <a:cubicBezTo>
                                  <a:pt x="8932" y="6"/>
                                  <a:pt x="8936" y="2"/>
                                  <a:pt x="8940" y="2"/>
                                </a:cubicBezTo>
                                <a:close/>
                                <a:moveTo>
                                  <a:pt x="8972" y="2"/>
                                </a:moveTo>
                                <a:lnTo>
                                  <a:pt x="8972" y="2"/>
                                </a:lnTo>
                                <a:cubicBezTo>
                                  <a:pt x="8977" y="2"/>
                                  <a:pt x="8980" y="6"/>
                                  <a:pt x="8980" y="10"/>
                                </a:cubicBezTo>
                                <a:cubicBezTo>
                                  <a:pt x="8980" y="14"/>
                                  <a:pt x="8977" y="18"/>
                                  <a:pt x="8972" y="18"/>
                                </a:cubicBezTo>
                                <a:lnTo>
                                  <a:pt x="8972" y="18"/>
                                </a:lnTo>
                                <a:cubicBezTo>
                                  <a:pt x="8968" y="18"/>
                                  <a:pt x="8964" y="14"/>
                                  <a:pt x="8964" y="10"/>
                                </a:cubicBezTo>
                                <a:cubicBezTo>
                                  <a:pt x="8964" y="6"/>
                                  <a:pt x="8968" y="2"/>
                                  <a:pt x="8972" y="2"/>
                                </a:cubicBezTo>
                                <a:close/>
                                <a:moveTo>
                                  <a:pt x="9004" y="2"/>
                                </a:moveTo>
                                <a:lnTo>
                                  <a:pt x="9004" y="2"/>
                                </a:lnTo>
                                <a:cubicBezTo>
                                  <a:pt x="9009" y="2"/>
                                  <a:pt x="9012" y="6"/>
                                  <a:pt x="9012" y="10"/>
                                </a:cubicBezTo>
                                <a:cubicBezTo>
                                  <a:pt x="9012" y="14"/>
                                  <a:pt x="9009" y="18"/>
                                  <a:pt x="9004" y="18"/>
                                </a:cubicBezTo>
                                <a:lnTo>
                                  <a:pt x="9004" y="18"/>
                                </a:lnTo>
                                <a:cubicBezTo>
                                  <a:pt x="9000" y="18"/>
                                  <a:pt x="8996" y="14"/>
                                  <a:pt x="8996" y="10"/>
                                </a:cubicBezTo>
                                <a:cubicBezTo>
                                  <a:pt x="8996" y="6"/>
                                  <a:pt x="9000" y="2"/>
                                  <a:pt x="9004" y="2"/>
                                </a:cubicBezTo>
                                <a:close/>
                                <a:moveTo>
                                  <a:pt x="9036" y="2"/>
                                </a:moveTo>
                                <a:lnTo>
                                  <a:pt x="9036" y="2"/>
                                </a:lnTo>
                                <a:cubicBezTo>
                                  <a:pt x="9041" y="2"/>
                                  <a:pt x="9044" y="6"/>
                                  <a:pt x="9044" y="10"/>
                                </a:cubicBezTo>
                                <a:cubicBezTo>
                                  <a:pt x="9044" y="14"/>
                                  <a:pt x="9041" y="18"/>
                                  <a:pt x="9036" y="18"/>
                                </a:cubicBezTo>
                                <a:lnTo>
                                  <a:pt x="9036" y="18"/>
                                </a:lnTo>
                                <a:cubicBezTo>
                                  <a:pt x="9032" y="18"/>
                                  <a:pt x="9028" y="14"/>
                                  <a:pt x="9028" y="10"/>
                                </a:cubicBezTo>
                                <a:cubicBezTo>
                                  <a:pt x="9028" y="6"/>
                                  <a:pt x="9032" y="2"/>
                                  <a:pt x="9036" y="2"/>
                                </a:cubicBezTo>
                                <a:close/>
                                <a:moveTo>
                                  <a:pt x="9068" y="2"/>
                                </a:moveTo>
                                <a:lnTo>
                                  <a:pt x="9068" y="2"/>
                                </a:lnTo>
                                <a:cubicBezTo>
                                  <a:pt x="9073" y="2"/>
                                  <a:pt x="9076" y="6"/>
                                  <a:pt x="9076" y="10"/>
                                </a:cubicBezTo>
                                <a:cubicBezTo>
                                  <a:pt x="9076" y="14"/>
                                  <a:pt x="9073" y="18"/>
                                  <a:pt x="9068" y="18"/>
                                </a:cubicBezTo>
                                <a:lnTo>
                                  <a:pt x="9068" y="18"/>
                                </a:lnTo>
                                <a:cubicBezTo>
                                  <a:pt x="9064" y="18"/>
                                  <a:pt x="9060" y="14"/>
                                  <a:pt x="9060" y="10"/>
                                </a:cubicBezTo>
                                <a:cubicBezTo>
                                  <a:pt x="9060" y="6"/>
                                  <a:pt x="9064" y="2"/>
                                  <a:pt x="9068" y="2"/>
                                </a:cubicBezTo>
                                <a:close/>
                                <a:moveTo>
                                  <a:pt x="9100" y="2"/>
                                </a:moveTo>
                                <a:lnTo>
                                  <a:pt x="9100" y="2"/>
                                </a:lnTo>
                                <a:cubicBezTo>
                                  <a:pt x="9105" y="2"/>
                                  <a:pt x="9108" y="6"/>
                                  <a:pt x="9108" y="10"/>
                                </a:cubicBezTo>
                                <a:cubicBezTo>
                                  <a:pt x="9108" y="14"/>
                                  <a:pt x="9105" y="18"/>
                                  <a:pt x="9100" y="18"/>
                                </a:cubicBezTo>
                                <a:lnTo>
                                  <a:pt x="9100" y="18"/>
                                </a:lnTo>
                                <a:cubicBezTo>
                                  <a:pt x="9096" y="18"/>
                                  <a:pt x="9092" y="14"/>
                                  <a:pt x="9092" y="10"/>
                                </a:cubicBezTo>
                                <a:cubicBezTo>
                                  <a:pt x="9092" y="6"/>
                                  <a:pt x="9096" y="2"/>
                                  <a:pt x="9100" y="2"/>
                                </a:cubicBezTo>
                                <a:close/>
                                <a:moveTo>
                                  <a:pt x="9132" y="2"/>
                                </a:moveTo>
                                <a:lnTo>
                                  <a:pt x="9132" y="2"/>
                                </a:lnTo>
                                <a:cubicBezTo>
                                  <a:pt x="9137" y="2"/>
                                  <a:pt x="9140" y="6"/>
                                  <a:pt x="9140" y="10"/>
                                </a:cubicBezTo>
                                <a:cubicBezTo>
                                  <a:pt x="9140" y="14"/>
                                  <a:pt x="9137" y="18"/>
                                  <a:pt x="9132" y="18"/>
                                </a:cubicBezTo>
                                <a:lnTo>
                                  <a:pt x="9132" y="18"/>
                                </a:lnTo>
                                <a:cubicBezTo>
                                  <a:pt x="9128" y="18"/>
                                  <a:pt x="9124" y="14"/>
                                  <a:pt x="9124" y="10"/>
                                </a:cubicBezTo>
                                <a:cubicBezTo>
                                  <a:pt x="9124" y="6"/>
                                  <a:pt x="9128" y="2"/>
                                  <a:pt x="9132" y="2"/>
                                </a:cubicBezTo>
                                <a:close/>
                                <a:moveTo>
                                  <a:pt x="9164" y="2"/>
                                </a:moveTo>
                                <a:lnTo>
                                  <a:pt x="9164" y="2"/>
                                </a:lnTo>
                                <a:cubicBezTo>
                                  <a:pt x="9169" y="2"/>
                                  <a:pt x="9172" y="6"/>
                                  <a:pt x="9172" y="10"/>
                                </a:cubicBezTo>
                                <a:cubicBezTo>
                                  <a:pt x="9172" y="14"/>
                                  <a:pt x="9169" y="18"/>
                                  <a:pt x="9164" y="18"/>
                                </a:cubicBezTo>
                                <a:lnTo>
                                  <a:pt x="9164" y="18"/>
                                </a:lnTo>
                                <a:cubicBezTo>
                                  <a:pt x="9160" y="18"/>
                                  <a:pt x="9156" y="14"/>
                                  <a:pt x="9156" y="10"/>
                                </a:cubicBezTo>
                                <a:cubicBezTo>
                                  <a:pt x="9156" y="6"/>
                                  <a:pt x="9160" y="2"/>
                                  <a:pt x="9164" y="2"/>
                                </a:cubicBezTo>
                                <a:close/>
                                <a:moveTo>
                                  <a:pt x="9196" y="2"/>
                                </a:moveTo>
                                <a:lnTo>
                                  <a:pt x="9196" y="2"/>
                                </a:lnTo>
                                <a:cubicBezTo>
                                  <a:pt x="9201" y="2"/>
                                  <a:pt x="9204" y="6"/>
                                  <a:pt x="9204" y="10"/>
                                </a:cubicBezTo>
                                <a:cubicBezTo>
                                  <a:pt x="9204" y="14"/>
                                  <a:pt x="9201" y="18"/>
                                  <a:pt x="9196" y="18"/>
                                </a:cubicBezTo>
                                <a:lnTo>
                                  <a:pt x="9196" y="18"/>
                                </a:lnTo>
                                <a:cubicBezTo>
                                  <a:pt x="9192" y="18"/>
                                  <a:pt x="9188" y="14"/>
                                  <a:pt x="9188" y="10"/>
                                </a:cubicBezTo>
                                <a:cubicBezTo>
                                  <a:pt x="9188" y="6"/>
                                  <a:pt x="9192" y="2"/>
                                  <a:pt x="9196" y="2"/>
                                </a:cubicBezTo>
                                <a:close/>
                                <a:moveTo>
                                  <a:pt x="9228" y="2"/>
                                </a:moveTo>
                                <a:lnTo>
                                  <a:pt x="9228" y="2"/>
                                </a:lnTo>
                                <a:cubicBezTo>
                                  <a:pt x="9233" y="2"/>
                                  <a:pt x="9236" y="6"/>
                                  <a:pt x="9236" y="10"/>
                                </a:cubicBezTo>
                                <a:cubicBezTo>
                                  <a:pt x="9236" y="14"/>
                                  <a:pt x="9233" y="18"/>
                                  <a:pt x="9228" y="18"/>
                                </a:cubicBezTo>
                                <a:lnTo>
                                  <a:pt x="9228" y="18"/>
                                </a:lnTo>
                                <a:cubicBezTo>
                                  <a:pt x="9224" y="18"/>
                                  <a:pt x="9220" y="14"/>
                                  <a:pt x="9220" y="10"/>
                                </a:cubicBezTo>
                                <a:cubicBezTo>
                                  <a:pt x="9220" y="6"/>
                                  <a:pt x="9224" y="2"/>
                                  <a:pt x="9228" y="2"/>
                                </a:cubicBezTo>
                                <a:close/>
                                <a:moveTo>
                                  <a:pt x="9260" y="2"/>
                                </a:moveTo>
                                <a:lnTo>
                                  <a:pt x="9260" y="2"/>
                                </a:lnTo>
                                <a:cubicBezTo>
                                  <a:pt x="9265" y="2"/>
                                  <a:pt x="9268" y="6"/>
                                  <a:pt x="9268" y="10"/>
                                </a:cubicBezTo>
                                <a:cubicBezTo>
                                  <a:pt x="9268" y="14"/>
                                  <a:pt x="9265" y="18"/>
                                  <a:pt x="9260" y="18"/>
                                </a:cubicBezTo>
                                <a:lnTo>
                                  <a:pt x="9260" y="18"/>
                                </a:lnTo>
                                <a:cubicBezTo>
                                  <a:pt x="9256" y="18"/>
                                  <a:pt x="9252" y="14"/>
                                  <a:pt x="9252" y="10"/>
                                </a:cubicBezTo>
                                <a:cubicBezTo>
                                  <a:pt x="9252" y="6"/>
                                  <a:pt x="9256" y="2"/>
                                  <a:pt x="9260" y="2"/>
                                </a:cubicBezTo>
                                <a:close/>
                                <a:moveTo>
                                  <a:pt x="9292" y="2"/>
                                </a:moveTo>
                                <a:lnTo>
                                  <a:pt x="9292" y="2"/>
                                </a:lnTo>
                                <a:cubicBezTo>
                                  <a:pt x="9297" y="2"/>
                                  <a:pt x="9300" y="6"/>
                                  <a:pt x="9300" y="10"/>
                                </a:cubicBezTo>
                                <a:cubicBezTo>
                                  <a:pt x="9300" y="14"/>
                                  <a:pt x="9297" y="18"/>
                                  <a:pt x="9292" y="18"/>
                                </a:cubicBezTo>
                                <a:lnTo>
                                  <a:pt x="9292" y="18"/>
                                </a:lnTo>
                                <a:cubicBezTo>
                                  <a:pt x="9288" y="18"/>
                                  <a:pt x="9284" y="14"/>
                                  <a:pt x="9284" y="10"/>
                                </a:cubicBezTo>
                                <a:cubicBezTo>
                                  <a:pt x="9284" y="6"/>
                                  <a:pt x="9288" y="2"/>
                                  <a:pt x="9292" y="2"/>
                                </a:cubicBezTo>
                                <a:close/>
                                <a:moveTo>
                                  <a:pt x="9324" y="2"/>
                                </a:moveTo>
                                <a:lnTo>
                                  <a:pt x="9324" y="2"/>
                                </a:lnTo>
                                <a:cubicBezTo>
                                  <a:pt x="9329" y="2"/>
                                  <a:pt x="9332" y="6"/>
                                  <a:pt x="9332" y="10"/>
                                </a:cubicBezTo>
                                <a:cubicBezTo>
                                  <a:pt x="9332" y="14"/>
                                  <a:pt x="9329" y="18"/>
                                  <a:pt x="9324" y="18"/>
                                </a:cubicBezTo>
                                <a:lnTo>
                                  <a:pt x="9324" y="18"/>
                                </a:lnTo>
                                <a:cubicBezTo>
                                  <a:pt x="9320" y="18"/>
                                  <a:pt x="9316" y="14"/>
                                  <a:pt x="9316" y="10"/>
                                </a:cubicBezTo>
                                <a:cubicBezTo>
                                  <a:pt x="9316" y="6"/>
                                  <a:pt x="9320" y="2"/>
                                  <a:pt x="9324" y="2"/>
                                </a:cubicBezTo>
                                <a:close/>
                                <a:moveTo>
                                  <a:pt x="9356" y="2"/>
                                </a:moveTo>
                                <a:lnTo>
                                  <a:pt x="9356" y="2"/>
                                </a:lnTo>
                                <a:cubicBezTo>
                                  <a:pt x="9361" y="2"/>
                                  <a:pt x="9364" y="6"/>
                                  <a:pt x="9364" y="10"/>
                                </a:cubicBezTo>
                                <a:cubicBezTo>
                                  <a:pt x="9364" y="15"/>
                                  <a:pt x="9361" y="18"/>
                                  <a:pt x="9356" y="18"/>
                                </a:cubicBezTo>
                                <a:lnTo>
                                  <a:pt x="9356" y="18"/>
                                </a:lnTo>
                                <a:cubicBezTo>
                                  <a:pt x="9352" y="18"/>
                                  <a:pt x="9348" y="15"/>
                                  <a:pt x="9348" y="10"/>
                                </a:cubicBezTo>
                                <a:cubicBezTo>
                                  <a:pt x="9348" y="6"/>
                                  <a:pt x="9352" y="2"/>
                                  <a:pt x="9356" y="2"/>
                                </a:cubicBezTo>
                                <a:close/>
                                <a:moveTo>
                                  <a:pt x="9388" y="2"/>
                                </a:moveTo>
                                <a:lnTo>
                                  <a:pt x="9388" y="2"/>
                                </a:lnTo>
                                <a:cubicBezTo>
                                  <a:pt x="9393" y="2"/>
                                  <a:pt x="9396" y="6"/>
                                  <a:pt x="9396" y="10"/>
                                </a:cubicBezTo>
                                <a:cubicBezTo>
                                  <a:pt x="9396" y="15"/>
                                  <a:pt x="9393" y="18"/>
                                  <a:pt x="9388" y="18"/>
                                </a:cubicBezTo>
                                <a:lnTo>
                                  <a:pt x="9388" y="18"/>
                                </a:lnTo>
                                <a:cubicBezTo>
                                  <a:pt x="9384" y="18"/>
                                  <a:pt x="9380" y="15"/>
                                  <a:pt x="9380" y="10"/>
                                </a:cubicBezTo>
                                <a:cubicBezTo>
                                  <a:pt x="9380" y="6"/>
                                  <a:pt x="9384" y="2"/>
                                  <a:pt x="9388" y="2"/>
                                </a:cubicBezTo>
                                <a:close/>
                                <a:moveTo>
                                  <a:pt x="9420" y="2"/>
                                </a:moveTo>
                                <a:lnTo>
                                  <a:pt x="9420" y="2"/>
                                </a:lnTo>
                                <a:cubicBezTo>
                                  <a:pt x="9425" y="2"/>
                                  <a:pt x="9428" y="6"/>
                                  <a:pt x="9428" y="10"/>
                                </a:cubicBezTo>
                                <a:cubicBezTo>
                                  <a:pt x="9428" y="15"/>
                                  <a:pt x="9425" y="18"/>
                                  <a:pt x="9420" y="18"/>
                                </a:cubicBezTo>
                                <a:lnTo>
                                  <a:pt x="9420" y="18"/>
                                </a:lnTo>
                                <a:cubicBezTo>
                                  <a:pt x="9416" y="18"/>
                                  <a:pt x="9412" y="15"/>
                                  <a:pt x="9412" y="10"/>
                                </a:cubicBezTo>
                                <a:cubicBezTo>
                                  <a:pt x="9412" y="6"/>
                                  <a:pt x="9416" y="2"/>
                                  <a:pt x="9420" y="2"/>
                                </a:cubicBezTo>
                                <a:close/>
                                <a:moveTo>
                                  <a:pt x="9452" y="2"/>
                                </a:moveTo>
                                <a:lnTo>
                                  <a:pt x="9452" y="2"/>
                                </a:lnTo>
                                <a:cubicBezTo>
                                  <a:pt x="9457" y="2"/>
                                  <a:pt x="9460" y="6"/>
                                  <a:pt x="9460" y="10"/>
                                </a:cubicBezTo>
                                <a:cubicBezTo>
                                  <a:pt x="9460" y="15"/>
                                  <a:pt x="9457" y="18"/>
                                  <a:pt x="9452" y="18"/>
                                </a:cubicBezTo>
                                <a:lnTo>
                                  <a:pt x="9452" y="18"/>
                                </a:lnTo>
                                <a:cubicBezTo>
                                  <a:pt x="9448" y="18"/>
                                  <a:pt x="9444" y="15"/>
                                  <a:pt x="9444" y="10"/>
                                </a:cubicBezTo>
                                <a:cubicBezTo>
                                  <a:pt x="9444" y="6"/>
                                  <a:pt x="9448" y="2"/>
                                  <a:pt x="9452" y="2"/>
                                </a:cubicBezTo>
                                <a:close/>
                                <a:moveTo>
                                  <a:pt x="9484" y="2"/>
                                </a:moveTo>
                                <a:lnTo>
                                  <a:pt x="9484" y="2"/>
                                </a:lnTo>
                                <a:cubicBezTo>
                                  <a:pt x="9489" y="2"/>
                                  <a:pt x="9492" y="6"/>
                                  <a:pt x="9492" y="10"/>
                                </a:cubicBezTo>
                                <a:cubicBezTo>
                                  <a:pt x="9492" y="15"/>
                                  <a:pt x="9489" y="18"/>
                                  <a:pt x="9484" y="18"/>
                                </a:cubicBezTo>
                                <a:lnTo>
                                  <a:pt x="9484" y="18"/>
                                </a:lnTo>
                                <a:cubicBezTo>
                                  <a:pt x="9480" y="18"/>
                                  <a:pt x="9476" y="15"/>
                                  <a:pt x="9476" y="10"/>
                                </a:cubicBezTo>
                                <a:cubicBezTo>
                                  <a:pt x="9476" y="6"/>
                                  <a:pt x="9480" y="2"/>
                                  <a:pt x="9484" y="2"/>
                                </a:cubicBezTo>
                                <a:close/>
                                <a:moveTo>
                                  <a:pt x="9516" y="2"/>
                                </a:moveTo>
                                <a:lnTo>
                                  <a:pt x="9517" y="2"/>
                                </a:lnTo>
                                <a:cubicBezTo>
                                  <a:pt x="9521" y="2"/>
                                  <a:pt x="9525" y="6"/>
                                  <a:pt x="9525" y="10"/>
                                </a:cubicBezTo>
                                <a:cubicBezTo>
                                  <a:pt x="9525" y="15"/>
                                  <a:pt x="9521" y="18"/>
                                  <a:pt x="9517" y="18"/>
                                </a:cubicBezTo>
                                <a:lnTo>
                                  <a:pt x="9516" y="18"/>
                                </a:lnTo>
                                <a:cubicBezTo>
                                  <a:pt x="9512" y="18"/>
                                  <a:pt x="9508" y="15"/>
                                  <a:pt x="9508" y="10"/>
                                </a:cubicBezTo>
                                <a:cubicBezTo>
                                  <a:pt x="9508" y="6"/>
                                  <a:pt x="9512" y="2"/>
                                  <a:pt x="9516" y="2"/>
                                </a:cubicBezTo>
                                <a:close/>
                                <a:moveTo>
                                  <a:pt x="9549" y="2"/>
                                </a:moveTo>
                                <a:lnTo>
                                  <a:pt x="9549" y="2"/>
                                </a:lnTo>
                                <a:cubicBezTo>
                                  <a:pt x="9553" y="2"/>
                                  <a:pt x="9557" y="6"/>
                                  <a:pt x="9557" y="10"/>
                                </a:cubicBezTo>
                                <a:cubicBezTo>
                                  <a:pt x="9557" y="15"/>
                                  <a:pt x="9553" y="18"/>
                                  <a:pt x="9549" y="18"/>
                                </a:cubicBezTo>
                                <a:lnTo>
                                  <a:pt x="9549" y="18"/>
                                </a:lnTo>
                                <a:cubicBezTo>
                                  <a:pt x="9544" y="18"/>
                                  <a:pt x="9541" y="15"/>
                                  <a:pt x="9541" y="10"/>
                                </a:cubicBezTo>
                                <a:cubicBezTo>
                                  <a:pt x="9541" y="6"/>
                                  <a:pt x="9544" y="2"/>
                                  <a:pt x="9549" y="2"/>
                                </a:cubicBezTo>
                                <a:close/>
                                <a:moveTo>
                                  <a:pt x="9581" y="2"/>
                                </a:moveTo>
                                <a:lnTo>
                                  <a:pt x="9581" y="2"/>
                                </a:lnTo>
                                <a:cubicBezTo>
                                  <a:pt x="9585" y="2"/>
                                  <a:pt x="9589" y="6"/>
                                  <a:pt x="9589" y="10"/>
                                </a:cubicBezTo>
                                <a:cubicBezTo>
                                  <a:pt x="9589" y="15"/>
                                  <a:pt x="9585" y="18"/>
                                  <a:pt x="9581" y="18"/>
                                </a:cubicBezTo>
                                <a:lnTo>
                                  <a:pt x="9581" y="18"/>
                                </a:lnTo>
                                <a:cubicBezTo>
                                  <a:pt x="9576" y="18"/>
                                  <a:pt x="9573" y="15"/>
                                  <a:pt x="9573" y="10"/>
                                </a:cubicBezTo>
                                <a:cubicBezTo>
                                  <a:pt x="9573" y="6"/>
                                  <a:pt x="9576" y="2"/>
                                  <a:pt x="9581" y="2"/>
                                </a:cubicBezTo>
                                <a:close/>
                                <a:moveTo>
                                  <a:pt x="9613" y="2"/>
                                </a:moveTo>
                                <a:lnTo>
                                  <a:pt x="9613" y="2"/>
                                </a:lnTo>
                                <a:cubicBezTo>
                                  <a:pt x="9617" y="2"/>
                                  <a:pt x="9621" y="6"/>
                                  <a:pt x="9621" y="10"/>
                                </a:cubicBezTo>
                                <a:cubicBezTo>
                                  <a:pt x="9621" y="15"/>
                                  <a:pt x="9617" y="18"/>
                                  <a:pt x="9613" y="18"/>
                                </a:cubicBezTo>
                                <a:lnTo>
                                  <a:pt x="9613" y="18"/>
                                </a:lnTo>
                                <a:cubicBezTo>
                                  <a:pt x="9608" y="18"/>
                                  <a:pt x="9605" y="15"/>
                                  <a:pt x="9605" y="10"/>
                                </a:cubicBezTo>
                                <a:cubicBezTo>
                                  <a:pt x="9605" y="6"/>
                                  <a:pt x="9608" y="2"/>
                                  <a:pt x="9613" y="2"/>
                                </a:cubicBezTo>
                                <a:close/>
                                <a:moveTo>
                                  <a:pt x="9645" y="2"/>
                                </a:moveTo>
                                <a:lnTo>
                                  <a:pt x="9645" y="2"/>
                                </a:lnTo>
                                <a:cubicBezTo>
                                  <a:pt x="9649" y="2"/>
                                  <a:pt x="9653" y="6"/>
                                  <a:pt x="9653" y="10"/>
                                </a:cubicBezTo>
                                <a:cubicBezTo>
                                  <a:pt x="9653" y="15"/>
                                  <a:pt x="9649" y="18"/>
                                  <a:pt x="9645" y="18"/>
                                </a:cubicBezTo>
                                <a:lnTo>
                                  <a:pt x="9645" y="18"/>
                                </a:lnTo>
                                <a:cubicBezTo>
                                  <a:pt x="9640" y="18"/>
                                  <a:pt x="9637" y="15"/>
                                  <a:pt x="9637" y="10"/>
                                </a:cubicBezTo>
                                <a:cubicBezTo>
                                  <a:pt x="9637" y="6"/>
                                  <a:pt x="9640" y="2"/>
                                  <a:pt x="9645" y="2"/>
                                </a:cubicBezTo>
                                <a:close/>
                                <a:moveTo>
                                  <a:pt x="9677" y="2"/>
                                </a:moveTo>
                                <a:lnTo>
                                  <a:pt x="9677" y="2"/>
                                </a:lnTo>
                                <a:cubicBezTo>
                                  <a:pt x="9681" y="2"/>
                                  <a:pt x="9685" y="6"/>
                                  <a:pt x="9685" y="10"/>
                                </a:cubicBezTo>
                                <a:cubicBezTo>
                                  <a:pt x="9685" y="15"/>
                                  <a:pt x="9681" y="18"/>
                                  <a:pt x="9677" y="18"/>
                                </a:cubicBezTo>
                                <a:lnTo>
                                  <a:pt x="9677" y="18"/>
                                </a:lnTo>
                                <a:cubicBezTo>
                                  <a:pt x="9672" y="18"/>
                                  <a:pt x="9669" y="15"/>
                                  <a:pt x="9669" y="10"/>
                                </a:cubicBezTo>
                                <a:cubicBezTo>
                                  <a:pt x="9669" y="6"/>
                                  <a:pt x="9672" y="2"/>
                                  <a:pt x="9677" y="2"/>
                                </a:cubicBezTo>
                                <a:close/>
                                <a:moveTo>
                                  <a:pt x="9709" y="2"/>
                                </a:moveTo>
                                <a:lnTo>
                                  <a:pt x="9709" y="2"/>
                                </a:lnTo>
                                <a:cubicBezTo>
                                  <a:pt x="9713" y="2"/>
                                  <a:pt x="9717" y="6"/>
                                  <a:pt x="9717" y="10"/>
                                </a:cubicBezTo>
                                <a:cubicBezTo>
                                  <a:pt x="9717" y="15"/>
                                  <a:pt x="9713" y="18"/>
                                  <a:pt x="9709" y="18"/>
                                </a:cubicBezTo>
                                <a:lnTo>
                                  <a:pt x="9709" y="18"/>
                                </a:lnTo>
                                <a:cubicBezTo>
                                  <a:pt x="9704" y="18"/>
                                  <a:pt x="9701" y="15"/>
                                  <a:pt x="9701" y="10"/>
                                </a:cubicBezTo>
                                <a:cubicBezTo>
                                  <a:pt x="9701" y="6"/>
                                  <a:pt x="9704" y="2"/>
                                  <a:pt x="9709" y="2"/>
                                </a:cubicBezTo>
                                <a:close/>
                                <a:moveTo>
                                  <a:pt x="9741" y="2"/>
                                </a:moveTo>
                                <a:lnTo>
                                  <a:pt x="9741" y="2"/>
                                </a:lnTo>
                                <a:cubicBezTo>
                                  <a:pt x="9745" y="2"/>
                                  <a:pt x="9749" y="6"/>
                                  <a:pt x="9749" y="10"/>
                                </a:cubicBezTo>
                                <a:cubicBezTo>
                                  <a:pt x="9749" y="15"/>
                                  <a:pt x="9745" y="18"/>
                                  <a:pt x="9741" y="18"/>
                                </a:cubicBezTo>
                                <a:lnTo>
                                  <a:pt x="9741" y="18"/>
                                </a:lnTo>
                                <a:cubicBezTo>
                                  <a:pt x="9736" y="18"/>
                                  <a:pt x="9733" y="15"/>
                                  <a:pt x="9733" y="10"/>
                                </a:cubicBezTo>
                                <a:cubicBezTo>
                                  <a:pt x="9733" y="6"/>
                                  <a:pt x="9736" y="2"/>
                                  <a:pt x="9741" y="2"/>
                                </a:cubicBezTo>
                                <a:close/>
                                <a:moveTo>
                                  <a:pt x="9773" y="2"/>
                                </a:moveTo>
                                <a:lnTo>
                                  <a:pt x="9773" y="2"/>
                                </a:lnTo>
                                <a:cubicBezTo>
                                  <a:pt x="9777" y="2"/>
                                  <a:pt x="9781" y="6"/>
                                  <a:pt x="9781" y="10"/>
                                </a:cubicBezTo>
                                <a:cubicBezTo>
                                  <a:pt x="9781" y="15"/>
                                  <a:pt x="9777" y="18"/>
                                  <a:pt x="9773" y="18"/>
                                </a:cubicBezTo>
                                <a:lnTo>
                                  <a:pt x="9773" y="18"/>
                                </a:lnTo>
                                <a:cubicBezTo>
                                  <a:pt x="9768" y="18"/>
                                  <a:pt x="9765" y="15"/>
                                  <a:pt x="9765" y="10"/>
                                </a:cubicBezTo>
                                <a:cubicBezTo>
                                  <a:pt x="9765" y="6"/>
                                  <a:pt x="9768" y="2"/>
                                  <a:pt x="9773" y="2"/>
                                </a:cubicBezTo>
                                <a:close/>
                                <a:moveTo>
                                  <a:pt x="9805" y="2"/>
                                </a:moveTo>
                                <a:lnTo>
                                  <a:pt x="9805" y="2"/>
                                </a:lnTo>
                                <a:cubicBezTo>
                                  <a:pt x="9809" y="2"/>
                                  <a:pt x="9813" y="6"/>
                                  <a:pt x="9813" y="10"/>
                                </a:cubicBezTo>
                                <a:cubicBezTo>
                                  <a:pt x="9813" y="15"/>
                                  <a:pt x="9809" y="18"/>
                                  <a:pt x="9805" y="18"/>
                                </a:cubicBezTo>
                                <a:lnTo>
                                  <a:pt x="9805" y="18"/>
                                </a:lnTo>
                                <a:cubicBezTo>
                                  <a:pt x="9800" y="18"/>
                                  <a:pt x="9797" y="15"/>
                                  <a:pt x="9797" y="10"/>
                                </a:cubicBezTo>
                                <a:cubicBezTo>
                                  <a:pt x="9797" y="6"/>
                                  <a:pt x="9800" y="2"/>
                                  <a:pt x="9805" y="2"/>
                                </a:cubicBezTo>
                                <a:close/>
                                <a:moveTo>
                                  <a:pt x="9837" y="2"/>
                                </a:moveTo>
                                <a:lnTo>
                                  <a:pt x="9837" y="2"/>
                                </a:lnTo>
                                <a:cubicBezTo>
                                  <a:pt x="9841" y="2"/>
                                  <a:pt x="9845" y="6"/>
                                  <a:pt x="9845" y="10"/>
                                </a:cubicBezTo>
                                <a:cubicBezTo>
                                  <a:pt x="9845" y="15"/>
                                  <a:pt x="9841" y="18"/>
                                  <a:pt x="9837" y="18"/>
                                </a:cubicBezTo>
                                <a:lnTo>
                                  <a:pt x="9837" y="18"/>
                                </a:lnTo>
                                <a:cubicBezTo>
                                  <a:pt x="9832" y="18"/>
                                  <a:pt x="9829" y="15"/>
                                  <a:pt x="9829" y="10"/>
                                </a:cubicBezTo>
                                <a:cubicBezTo>
                                  <a:pt x="9829" y="6"/>
                                  <a:pt x="9832" y="2"/>
                                  <a:pt x="9837" y="2"/>
                                </a:cubicBezTo>
                                <a:close/>
                                <a:moveTo>
                                  <a:pt x="9869" y="2"/>
                                </a:moveTo>
                                <a:lnTo>
                                  <a:pt x="9869" y="2"/>
                                </a:lnTo>
                                <a:cubicBezTo>
                                  <a:pt x="9873" y="2"/>
                                  <a:pt x="9877" y="6"/>
                                  <a:pt x="9877" y="10"/>
                                </a:cubicBezTo>
                                <a:cubicBezTo>
                                  <a:pt x="9877" y="15"/>
                                  <a:pt x="9873" y="18"/>
                                  <a:pt x="9869" y="18"/>
                                </a:cubicBezTo>
                                <a:lnTo>
                                  <a:pt x="9869" y="18"/>
                                </a:lnTo>
                                <a:cubicBezTo>
                                  <a:pt x="9864" y="18"/>
                                  <a:pt x="9861" y="15"/>
                                  <a:pt x="9861" y="10"/>
                                </a:cubicBezTo>
                                <a:cubicBezTo>
                                  <a:pt x="9861" y="6"/>
                                  <a:pt x="9864" y="2"/>
                                  <a:pt x="9869" y="2"/>
                                </a:cubicBezTo>
                                <a:close/>
                                <a:moveTo>
                                  <a:pt x="9901" y="2"/>
                                </a:moveTo>
                                <a:lnTo>
                                  <a:pt x="9901" y="2"/>
                                </a:lnTo>
                                <a:cubicBezTo>
                                  <a:pt x="9905" y="2"/>
                                  <a:pt x="9909" y="6"/>
                                  <a:pt x="9909" y="10"/>
                                </a:cubicBezTo>
                                <a:cubicBezTo>
                                  <a:pt x="9909" y="15"/>
                                  <a:pt x="9905" y="18"/>
                                  <a:pt x="9901" y="18"/>
                                </a:cubicBezTo>
                                <a:lnTo>
                                  <a:pt x="9901" y="18"/>
                                </a:lnTo>
                                <a:cubicBezTo>
                                  <a:pt x="9896" y="18"/>
                                  <a:pt x="9893" y="15"/>
                                  <a:pt x="9893" y="10"/>
                                </a:cubicBezTo>
                                <a:cubicBezTo>
                                  <a:pt x="9893" y="6"/>
                                  <a:pt x="9896" y="2"/>
                                  <a:pt x="9901" y="2"/>
                                </a:cubicBezTo>
                                <a:close/>
                                <a:moveTo>
                                  <a:pt x="9933" y="2"/>
                                </a:moveTo>
                                <a:lnTo>
                                  <a:pt x="9933" y="2"/>
                                </a:lnTo>
                                <a:cubicBezTo>
                                  <a:pt x="9937" y="2"/>
                                  <a:pt x="9941" y="6"/>
                                  <a:pt x="9941" y="10"/>
                                </a:cubicBezTo>
                                <a:cubicBezTo>
                                  <a:pt x="9941" y="15"/>
                                  <a:pt x="9937" y="18"/>
                                  <a:pt x="9933" y="18"/>
                                </a:cubicBezTo>
                                <a:lnTo>
                                  <a:pt x="9933" y="18"/>
                                </a:lnTo>
                                <a:cubicBezTo>
                                  <a:pt x="9928" y="18"/>
                                  <a:pt x="9925" y="15"/>
                                  <a:pt x="9925" y="10"/>
                                </a:cubicBezTo>
                                <a:cubicBezTo>
                                  <a:pt x="9925" y="6"/>
                                  <a:pt x="9928" y="2"/>
                                  <a:pt x="9933" y="2"/>
                                </a:cubicBezTo>
                                <a:close/>
                                <a:moveTo>
                                  <a:pt x="9965" y="2"/>
                                </a:moveTo>
                                <a:lnTo>
                                  <a:pt x="9965" y="2"/>
                                </a:lnTo>
                                <a:cubicBezTo>
                                  <a:pt x="9969" y="2"/>
                                  <a:pt x="9973" y="6"/>
                                  <a:pt x="9973" y="10"/>
                                </a:cubicBezTo>
                                <a:cubicBezTo>
                                  <a:pt x="9973" y="15"/>
                                  <a:pt x="9969" y="18"/>
                                  <a:pt x="9965" y="18"/>
                                </a:cubicBezTo>
                                <a:lnTo>
                                  <a:pt x="9965" y="18"/>
                                </a:lnTo>
                                <a:cubicBezTo>
                                  <a:pt x="9960" y="18"/>
                                  <a:pt x="9957" y="15"/>
                                  <a:pt x="9957" y="10"/>
                                </a:cubicBezTo>
                                <a:cubicBezTo>
                                  <a:pt x="9957" y="6"/>
                                  <a:pt x="9960" y="2"/>
                                  <a:pt x="9965" y="2"/>
                                </a:cubicBezTo>
                                <a:close/>
                                <a:moveTo>
                                  <a:pt x="9997" y="2"/>
                                </a:moveTo>
                                <a:lnTo>
                                  <a:pt x="9997" y="2"/>
                                </a:lnTo>
                                <a:cubicBezTo>
                                  <a:pt x="10001" y="2"/>
                                  <a:pt x="10005" y="6"/>
                                  <a:pt x="10005" y="10"/>
                                </a:cubicBezTo>
                                <a:cubicBezTo>
                                  <a:pt x="10005" y="15"/>
                                  <a:pt x="10001" y="18"/>
                                  <a:pt x="9997" y="18"/>
                                </a:cubicBezTo>
                                <a:lnTo>
                                  <a:pt x="9997" y="18"/>
                                </a:lnTo>
                                <a:cubicBezTo>
                                  <a:pt x="9992" y="18"/>
                                  <a:pt x="9989" y="15"/>
                                  <a:pt x="9989" y="10"/>
                                </a:cubicBezTo>
                                <a:cubicBezTo>
                                  <a:pt x="9989" y="6"/>
                                  <a:pt x="9992" y="2"/>
                                  <a:pt x="9997" y="2"/>
                                </a:cubicBezTo>
                                <a:close/>
                                <a:moveTo>
                                  <a:pt x="10029" y="2"/>
                                </a:moveTo>
                                <a:lnTo>
                                  <a:pt x="10029" y="2"/>
                                </a:lnTo>
                                <a:cubicBezTo>
                                  <a:pt x="10033" y="2"/>
                                  <a:pt x="10037" y="6"/>
                                  <a:pt x="10037" y="10"/>
                                </a:cubicBezTo>
                                <a:cubicBezTo>
                                  <a:pt x="10037" y="15"/>
                                  <a:pt x="10033" y="18"/>
                                  <a:pt x="10029" y="18"/>
                                </a:cubicBezTo>
                                <a:lnTo>
                                  <a:pt x="10029" y="18"/>
                                </a:lnTo>
                                <a:cubicBezTo>
                                  <a:pt x="10024" y="18"/>
                                  <a:pt x="10021" y="15"/>
                                  <a:pt x="10021" y="10"/>
                                </a:cubicBezTo>
                                <a:cubicBezTo>
                                  <a:pt x="10021" y="6"/>
                                  <a:pt x="10024" y="2"/>
                                  <a:pt x="10029" y="2"/>
                                </a:cubicBezTo>
                                <a:close/>
                                <a:moveTo>
                                  <a:pt x="10061" y="2"/>
                                </a:moveTo>
                                <a:lnTo>
                                  <a:pt x="10061" y="2"/>
                                </a:lnTo>
                                <a:cubicBezTo>
                                  <a:pt x="10065" y="2"/>
                                  <a:pt x="10069" y="6"/>
                                  <a:pt x="10069" y="10"/>
                                </a:cubicBezTo>
                                <a:cubicBezTo>
                                  <a:pt x="10069" y="15"/>
                                  <a:pt x="10065" y="18"/>
                                  <a:pt x="10061" y="18"/>
                                </a:cubicBezTo>
                                <a:lnTo>
                                  <a:pt x="10061" y="18"/>
                                </a:lnTo>
                                <a:cubicBezTo>
                                  <a:pt x="10056" y="18"/>
                                  <a:pt x="10053" y="15"/>
                                  <a:pt x="10053" y="10"/>
                                </a:cubicBezTo>
                                <a:cubicBezTo>
                                  <a:pt x="10053" y="6"/>
                                  <a:pt x="10056" y="2"/>
                                  <a:pt x="10061" y="2"/>
                                </a:cubicBezTo>
                                <a:close/>
                                <a:moveTo>
                                  <a:pt x="10093" y="2"/>
                                </a:moveTo>
                                <a:lnTo>
                                  <a:pt x="10093" y="2"/>
                                </a:lnTo>
                                <a:cubicBezTo>
                                  <a:pt x="10097" y="2"/>
                                  <a:pt x="10101" y="6"/>
                                  <a:pt x="10101" y="10"/>
                                </a:cubicBezTo>
                                <a:cubicBezTo>
                                  <a:pt x="10101" y="15"/>
                                  <a:pt x="10097" y="18"/>
                                  <a:pt x="10093" y="18"/>
                                </a:cubicBezTo>
                                <a:lnTo>
                                  <a:pt x="10093" y="18"/>
                                </a:lnTo>
                                <a:cubicBezTo>
                                  <a:pt x="10088" y="18"/>
                                  <a:pt x="10085" y="15"/>
                                  <a:pt x="10085" y="10"/>
                                </a:cubicBezTo>
                                <a:cubicBezTo>
                                  <a:pt x="10085" y="6"/>
                                  <a:pt x="10088" y="2"/>
                                  <a:pt x="10093" y="2"/>
                                </a:cubicBezTo>
                                <a:close/>
                                <a:moveTo>
                                  <a:pt x="10125" y="2"/>
                                </a:moveTo>
                                <a:lnTo>
                                  <a:pt x="10125" y="2"/>
                                </a:lnTo>
                                <a:cubicBezTo>
                                  <a:pt x="10129" y="2"/>
                                  <a:pt x="10133" y="6"/>
                                  <a:pt x="10133" y="10"/>
                                </a:cubicBezTo>
                                <a:cubicBezTo>
                                  <a:pt x="10133" y="15"/>
                                  <a:pt x="10129" y="18"/>
                                  <a:pt x="10125" y="18"/>
                                </a:cubicBezTo>
                                <a:lnTo>
                                  <a:pt x="10125" y="18"/>
                                </a:lnTo>
                                <a:cubicBezTo>
                                  <a:pt x="10120" y="18"/>
                                  <a:pt x="10117" y="15"/>
                                  <a:pt x="10117" y="10"/>
                                </a:cubicBezTo>
                                <a:cubicBezTo>
                                  <a:pt x="10117" y="6"/>
                                  <a:pt x="10120" y="2"/>
                                  <a:pt x="10125" y="2"/>
                                </a:cubicBezTo>
                                <a:close/>
                                <a:moveTo>
                                  <a:pt x="10157" y="2"/>
                                </a:moveTo>
                                <a:lnTo>
                                  <a:pt x="10157" y="2"/>
                                </a:lnTo>
                                <a:cubicBezTo>
                                  <a:pt x="10161" y="2"/>
                                  <a:pt x="10165" y="6"/>
                                  <a:pt x="10165" y="10"/>
                                </a:cubicBezTo>
                                <a:cubicBezTo>
                                  <a:pt x="10165" y="15"/>
                                  <a:pt x="10161" y="18"/>
                                  <a:pt x="10157" y="18"/>
                                </a:cubicBezTo>
                                <a:lnTo>
                                  <a:pt x="10157" y="18"/>
                                </a:lnTo>
                                <a:cubicBezTo>
                                  <a:pt x="10152" y="18"/>
                                  <a:pt x="10149" y="15"/>
                                  <a:pt x="10149" y="10"/>
                                </a:cubicBezTo>
                                <a:cubicBezTo>
                                  <a:pt x="10149" y="6"/>
                                  <a:pt x="10152" y="2"/>
                                  <a:pt x="10157" y="2"/>
                                </a:cubicBezTo>
                                <a:close/>
                                <a:moveTo>
                                  <a:pt x="10189" y="2"/>
                                </a:moveTo>
                                <a:lnTo>
                                  <a:pt x="10189" y="2"/>
                                </a:lnTo>
                                <a:cubicBezTo>
                                  <a:pt x="10193" y="2"/>
                                  <a:pt x="10197" y="6"/>
                                  <a:pt x="10197" y="10"/>
                                </a:cubicBezTo>
                                <a:cubicBezTo>
                                  <a:pt x="10197" y="15"/>
                                  <a:pt x="10193" y="18"/>
                                  <a:pt x="10189" y="18"/>
                                </a:cubicBezTo>
                                <a:lnTo>
                                  <a:pt x="10189" y="18"/>
                                </a:lnTo>
                                <a:cubicBezTo>
                                  <a:pt x="10184" y="18"/>
                                  <a:pt x="10181" y="15"/>
                                  <a:pt x="10181" y="10"/>
                                </a:cubicBezTo>
                                <a:cubicBezTo>
                                  <a:pt x="10181" y="6"/>
                                  <a:pt x="10184" y="2"/>
                                  <a:pt x="10189" y="2"/>
                                </a:cubicBezTo>
                                <a:close/>
                                <a:moveTo>
                                  <a:pt x="10221" y="2"/>
                                </a:moveTo>
                                <a:lnTo>
                                  <a:pt x="10221" y="2"/>
                                </a:lnTo>
                                <a:cubicBezTo>
                                  <a:pt x="10225" y="2"/>
                                  <a:pt x="10229" y="6"/>
                                  <a:pt x="10229" y="10"/>
                                </a:cubicBezTo>
                                <a:cubicBezTo>
                                  <a:pt x="10229" y="15"/>
                                  <a:pt x="10225" y="18"/>
                                  <a:pt x="10221" y="18"/>
                                </a:cubicBezTo>
                                <a:lnTo>
                                  <a:pt x="10221" y="18"/>
                                </a:lnTo>
                                <a:cubicBezTo>
                                  <a:pt x="10216" y="18"/>
                                  <a:pt x="10213" y="15"/>
                                  <a:pt x="10213" y="10"/>
                                </a:cubicBezTo>
                                <a:cubicBezTo>
                                  <a:pt x="10213" y="6"/>
                                  <a:pt x="10216" y="2"/>
                                  <a:pt x="10221" y="2"/>
                                </a:cubicBezTo>
                                <a:close/>
                                <a:moveTo>
                                  <a:pt x="10253" y="2"/>
                                </a:moveTo>
                                <a:lnTo>
                                  <a:pt x="10253" y="2"/>
                                </a:lnTo>
                                <a:cubicBezTo>
                                  <a:pt x="10257" y="2"/>
                                  <a:pt x="10261" y="6"/>
                                  <a:pt x="10261" y="10"/>
                                </a:cubicBezTo>
                                <a:cubicBezTo>
                                  <a:pt x="10261" y="15"/>
                                  <a:pt x="10257" y="18"/>
                                  <a:pt x="10253" y="18"/>
                                </a:cubicBezTo>
                                <a:lnTo>
                                  <a:pt x="10253" y="18"/>
                                </a:lnTo>
                                <a:cubicBezTo>
                                  <a:pt x="10248" y="18"/>
                                  <a:pt x="10245" y="15"/>
                                  <a:pt x="10245" y="10"/>
                                </a:cubicBezTo>
                                <a:cubicBezTo>
                                  <a:pt x="10245" y="6"/>
                                  <a:pt x="10248" y="2"/>
                                  <a:pt x="10253" y="2"/>
                                </a:cubicBezTo>
                                <a:close/>
                                <a:moveTo>
                                  <a:pt x="10285" y="2"/>
                                </a:moveTo>
                                <a:lnTo>
                                  <a:pt x="10285" y="2"/>
                                </a:lnTo>
                                <a:cubicBezTo>
                                  <a:pt x="10289" y="2"/>
                                  <a:pt x="10293" y="6"/>
                                  <a:pt x="10293" y="10"/>
                                </a:cubicBezTo>
                                <a:cubicBezTo>
                                  <a:pt x="10293" y="15"/>
                                  <a:pt x="10289" y="18"/>
                                  <a:pt x="10285" y="18"/>
                                </a:cubicBezTo>
                                <a:lnTo>
                                  <a:pt x="10285" y="18"/>
                                </a:lnTo>
                                <a:cubicBezTo>
                                  <a:pt x="10280" y="18"/>
                                  <a:pt x="10277" y="15"/>
                                  <a:pt x="10277" y="10"/>
                                </a:cubicBezTo>
                                <a:cubicBezTo>
                                  <a:pt x="10277" y="6"/>
                                  <a:pt x="10280" y="2"/>
                                  <a:pt x="10285" y="2"/>
                                </a:cubicBezTo>
                                <a:close/>
                                <a:moveTo>
                                  <a:pt x="10317" y="2"/>
                                </a:moveTo>
                                <a:lnTo>
                                  <a:pt x="10317" y="2"/>
                                </a:lnTo>
                                <a:cubicBezTo>
                                  <a:pt x="10321" y="2"/>
                                  <a:pt x="10325" y="6"/>
                                  <a:pt x="10325" y="10"/>
                                </a:cubicBezTo>
                                <a:cubicBezTo>
                                  <a:pt x="10325" y="15"/>
                                  <a:pt x="10321" y="18"/>
                                  <a:pt x="10317" y="18"/>
                                </a:cubicBezTo>
                                <a:lnTo>
                                  <a:pt x="10317" y="18"/>
                                </a:lnTo>
                                <a:cubicBezTo>
                                  <a:pt x="10312" y="18"/>
                                  <a:pt x="10309" y="15"/>
                                  <a:pt x="10309" y="10"/>
                                </a:cubicBezTo>
                                <a:cubicBezTo>
                                  <a:pt x="10309" y="6"/>
                                  <a:pt x="10312" y="2"/>
                                  <a:pt x="10317" y="2"/>
                                </a:cubicBezTo>
                                <a:close/>
                                <a:moveTo>
                                  <a:pt x="10349" y="2"/>
                                </a:moveTo>
                                <a:lnTo>
                                  <a:pt x="10349" y="2"/>
                                </a:lnTo>
                                <a:cubicBezTo>
                                  <a:pt x="10353" y="2"/>
                                  <a:pt x="10357" y="6"/>
                                  <a:pt x="10357" y="10"/>
                                </a:cubicBezTo>
                                <a:cubicBezTo>
                                  <a:pt x="10357" y="15"/>
                                  <a:pt x="10353" y="18"/>
                                  <a:pt x="10349" y="18"/>
                                </a:cubicBezTo>
                                <a:lnTo>
                                  <a:pt x="10349" y="18"/>
                                </a:lnTo>
                                <a:cubicBezTo>
                                  <a:pt x="10345" y="18"/>
                                  <a:pt x="10341" y="15"/>
                                  <a:pt x="10341" y="10"/>
                                </a:cubicBezTo>
                                <a:cubicBezTo>
                                  <a:pt x="10341" y="6"/>
                                  <a:pt x="10345" y="2"/>
                                  <a:pt x="10349" y="2"/>
                                </a:cubicBezTo>
                                <a:close/>
                                <a:moveTo>
                                  <a:pt x="10381" y="2"/>
                                </a:moveTo>
                                <a:lnTo>
                                  <a:pt x="10381" y="2"/>
                                </a:lnTo>
                                <a:cubicBezTo>
                                  <a:pt x="10385" y="2"/>
                                  <a:pt x="10389" y="6"/>
                                  <a:pt x="10389" y="10"/>
                                </a:cubicBezTo>
                                <a:cubicBezTo>
                                  <a:pt x="10389" y="15"/>
                                  <a:pt x="10385" y="18"/>
                                  <a:pt x="10381" y="18"/>
                                </a:cubicBezTo>
                                <a:lnTo>
                                  <a:pt x="10381" y="18"/>
                                </a:lnTo>
                                <a:cubicBezTo>
                                  <a:pt x="10377" y="18"/>
                                  <a:pt x="10373" y="15"/>
                                  <a:pt x="10373" y="10"/>
                                </a:cubicBezTo>
                                <a:cubicBezTo>
                                  <a:pt x="10373" y="6"/>
                                  <a:pt x="10377" y="2"/>
                                  <a:pt x="10381" y="2"/>
                                </a:cubicBezTo>
                                <a:close/>
                                <a:moveTo>
                                  <a:pt x="10413" y="2"/>
                                </a:moveTo>
                                <a:lnTo>
                                  <a:pt x="10413" y="2"/>
                                </a:lnTo>
                                <a:cubicBezTo>
                                  <a:pt x="10417" y="2"/>
                                  <a:pt x="10421" y="6"/>
                                  <a:pt x="10421" y="10"/>
                                </a:cubicBezTo>
                                <a:cubicBezTo>
                                  <a:pt x="10421" y="15"/>
                                  <a:pt x="10417" y="18"/>
                                  <a:pt x="10413" y="18"/>
                                </a:cubicBezTo>
                                <a:lnTo>
                                  <a:pt x="10413" y="18"/>
                                </a:lnTo>
                                <a:cubicBezTo>
                                  <a:pt x="10409" y="18"/>
                                  <a:pt x="10405" y="15"/>
                                  <a:pt x="10405" y="10"/>
                                </a:cubicBezTo>
                                <a:cubicBezTo>
                                  <a:pt x="10405" y="6"/>
                                  <a:pt x="10409" y="2"/>
                                  <a:pt x="10413" y="2"/>
                                </a:cubicBezTo>
                                <a:close/>
                                <a:moveTo>
                                  <a:pt x="10445" y="2"/>
                                </a:moveTo>
                                <a:lnTo>
                                  <a:pt x="10445" y="2"/>
                                </a:lnTo>
                                <a:cubicBezTo>
                                  <a:pt x="10449" y="2"/>
                                  <a:pt x="10453" y="6"/>
                                  <a:pt x="10453" y="10"/>
                                </a:cubicBezTo>
                                <a:cubicBezTo>
                                  <a:pt x="10453" y="15"/>
                                  <a:pt x="10449" y="18"/>
                                  <a:pt x="10445" y="18"/>
                                </a:cubicBezTo>
                                <a:lnTo>
                                  <a:pt x="10445" y="18"/>
                                </a:lnTo>
                                <a:cubicBezTo>
                                  <a:pt x="10441" y="18"/>
                                  <a:pt x="10437" y="15"/>
                                  <a:pt x="10437" y="10"/>
                                </a:cubicBezTo>
                                <a:cubicBezTo>
                                  <a:pt x="10437" y="6"/>
                                  <a:pt x="10441" y="2"/>
                                  <a:pt x="10445" y="2"/>
                                </a:cubicBezTo>
                                <a:close/>
                                <a:moveTo>
                                  <a:pt x="10477" y="2"/>
                                </a:moveTo>
                                <a:lnTo>
                                  <a:pt x="10477" y="2"/>
                                </a:lnTo>
                                <a:cubicBezTo>
                                  <a:pt x="10481" y="2"/>
                                  <a:pt x="10485" y="6"/>
                                  <a:pt x="10485" y="10"/>
                                </a:cubicBezTo>
                                <a:cubicBezTo>
                                  <a:pt x="10485" y="15"/>
                                  <a:pt x="10481" y="18"/>
                                  <a:pt x="10477" y="18"/>
                                </a:cubicBezTo>
                                <a:lnTo>
                                  <a:pt x="10477" y="18"/>
                                </a:lnTo>
                                <a:cubicBezTo>
                                  <a:pt x="10473" y="18"/>
                                  <a:pt x="10469" y="15"/>
                                  <a:pt x="10469" y="10"/>
                                </a:cubicBezTo>
                                <a:cubicBezTo>
                                  <a:pt x="10469" y="6"/>
                                  <a:pt x="10473" y="2"/>
                                  <a:pt x="10477" y="2"/>
                                </a:cubicBezTo>
                                <a:close/>
                                <a:moveTo>
                                  <a:pt x="10509" y="2"/>
                                </a:moveTo>
                                <a:lnTo>
                                  <a:pt x="10509" y="2"/>
                                </a:lnTo>
                                <a:cubicBezTo>
                                  <a:pt x="10513" y="2"/>
                                  <a:pt x="10517" y="6"/>
                                  <a:pt x="10517" y="10"/>
                                </a:cubicBezTo>
                                <a:cubicBezTo>
                                  <a:pt x="10517" y="15"/>
                                  <a:pt x="10513" y="18"/>
                                  <a:pt x="10509" y="18"/>
                                </a:cubicBezTo>
                                <a:lnTo>
                                  <a:pt x="10509" y="18"/>
                                </a:lnTo>
                                <a:cubicBezTo>
                                  <a:pt x="10505" y="18"/>
                                  <a:pt x="10501" y="15"/>
                                  <a:pt x="10501" y="10"/>
                                </a:cubicBezTo>
                                <a:cubicBezTo>
                                  <a:pt x="10501" y="6"/>
                                  <a:pt x="10505" y="2"/>
                                  <a:pt x="10509" y="2"/>
                                </a:cubicBezTo>
                                <a:close/>
                                <a:moveTo>
                                  <a:pt x="10541" y="2"/>
                                </a:moveTo>
                                <a:lnTo>
                                  <a:pt x="10541" y="2"/>
                                </a:lnTo>
                                <a:cubicBezTo>
                                  <a:pt x="10545" y="2"/>
                                  <a:pt x="10549" y="6"/>
                                  <a:pt x="10549" y="10"/>
                                </a:cubicBezTo>
                                <a:cubicBezTo>
                                  <a:pt x="10549" y="15"/>
                                  <a:pt x="10545" y="18"/>
                                  <a:pt x="10541" y="18"/>
                                </a:cubicBezTo>
                                <a:lnTo>
                                  <a:pt x="10541" y="18"/>
                                </a:lnTo>
                                <a:cubicBezTo>
                                  <a:pt x="10537" y="18"/>
                                  <a:pt x="10533" y="15"/>
                                  <a:pt x="10533" y="10"/>
                                </a:cubicBezTo>
                                <a:cubicBezTo>
                                  <a:pt x="10533" y="6"/>
                                  <a:pt x="10537" y="2"/>
                                  <a:pt x="10541" y="2"/>
                                </a:cubicBezTo>
                                <a:close/>
                                <a:moveTo>
                                  <a:pt x="10573" y="2"/>
                                </a:moveTo>
                                <a:lnTo>
                                  <a:pt x="10573" y="2"/>
                                </a:lnTo>
                                <a:cubicBezTo>
                                  <a:pt x="10577" y="2"/>
                                  <a:pt x="10581" y="6"/>
                                  <a:pt x="10581" y="10"/>
                                </a:cubicBezTo>
                                <a:cubicBezTo>
                                  <a:pt x="10581" y="15"/>
                                  <a:pt x="10577" y="18"/>
                                  <a:pt x="10573" y="18"/>
                                </a:cubicBezTo>
                                <a:lnTo>
                                  <a:pt x="10573" y="18"/>
                                </a:lnTo>
                                <a:cubicBezTo>
                                  <a:pt x="10569" y="18"/>
                                  <a:pt x="10565" y="15"/>
                                  <a:pt x="10565" y="10"/>
                                </a:cubicBezTo>
                                <a:cubicBezTo>
                                  <a:pt x="10565" y="6"/>
                                  <a:pt x="10569" y="2"/>
                                  <a:pt x="10573" y="2"/>
                                </a:cubicBezTo>
                                <a:close/>
                                <a:moveTo>
                                  <a:pt x="10605" y="2"/>
                                </a:moveTo>
                                <a:lnTo>
                                  <a:pt x="10605" y="2"/>
                                </a:lnTo>
                                <a:cubicBezTo>
                                  <a:pt x="10609" y="2"/>
                                  <a:pt x="10613" y="6"/>
                                  <a:pt x="10613" y="10"/>
                                </a:cubicBezTo>
                                <a:cubicBezTo>
                                  <a:pt x="10613" y="15"/>
                                  <a:pt x="10609" y="18"/>
                                  <a:pt x="10605" y="18"/>
                                </a:cubicBezTo>
                                <a:lnTo>
                                  <a:pt x="10605" y="18"/>
                                </a:lnTo>
                                <a:cubicBezTo>
                                  <a:pt x="10601" y="18"/>
                                  <a:pt x="10597" y="15"/>
                                  <a:pt x="10597" y="10"/>
                                </a:cubicBezTo>
                                <a:cubicBezTo>
                                  <a:pt x="10597" y="6"/>
                                  <a:pt x="10601" y="2"/>
                                  <a:pt x="10605" y="2"/>
                                </a:cubicBezTo>
                                <a:close/>
                                <a:moveTo>
                                  <a:pt x="10637" y="2"/>
                                </a:moveTo>
                                <a:lnTo>
                                  <a:pt x="10637" y="2"/>
                                </a:lnTo>
                                <a:cubicBezTo>
                                  <a:pt x="10642" y="2"/>
                                  <a:pt x="10645" y="6"/>
                                  <a:pt x="10645" y="10"/>
                                </a:cubicBezTo>
                                <a:cubicBezTo>
                                  <a:pt x="10645" y="15"/>
                                  <a:pt x="10642" y="18"/>
                                  <a:pt x="10637" y="18"/>
                                </a:cubicBezTo>
                                <a:lnTo>
                                  <a:pt x="10637" y="18"/>
                                </a:lnTo>
                                <a:cubicBezTo>
                                  <a:pt x="10633" y="18"/>
                                  <a:pt x="10629" y="15"/>
                                  <a:pt x="10629" y="10"/>
                                </a:cubicBezTo>
                                <a:cubicBezTo>
                                  <a:pt x="10629" y="6"/>
                                  <a:pt x="10633" y="2"/>
                                  <a:pt x="10637" y="2"/>
                                </a:cubicBezTo>
                                <a:close/>
                                <a:moveTo>
                                  <a:pt x="10669" y="2"/>
                                </a:moveTo>
                                <a:lnTo>
                                  <a:pt x="10669" y="2"/>
                                </a:lnTo>
                                <a:cubicBezTo>
                                  <a:pt x="10674" y="2"/>
                                  <a:pt x="10677" y="6"/>
                                  <a:pt x="10677" y="10"/>
                                </a:cubicBezTo>
                                <a:cubicBezTo>
                                  <a:pt x="10677" y="15"/>
                                  <a:pt x="10674" y="18"/>
                                  <a:pt x="10669" y="18"/>
                                </a:cubicBezTo>
                                <a:lnTo>
                                  <a:pt x="10669" y="18"/>
                                </a:lnTo>
                                <a:cubicBezTo>
                                  <a:pt x="10665" y="18"/>
                                  <a:pt x="10661" y="15"/>
                                  <a:pt x="10661" y="10"/>
                                </a:cubicBezTo>
                                <a:cubicBezTo>
                                  <a:pt x="10661" y="6"/>
                                  <a:pt x="10665" y="2"/>
                                  <a:pt x="10669" y="2"/>
                                </a:cubicBezTo>
                                <a:close/>
                                <a:moveTo>
                                  <a:pt x="10701" y="2"/>
                                </a:moveTo>
                                <a:lnTo>
                                  <a:pt x="10701" y="2"/>
                                </a:lnTo>
                                <a:cubicBezTo>
                                  <a:pt x="10706" y="2"/>
                                  <a:pt x="10709" y="6"/>
                                  <a:pt x="10709" y="10"/>
                                </a:cubicBezTo>
                                <a:cubicBezTo>
                                  <a:pt x="10709" y="15"/>
                                  <a:pt x="10706" y="18"/>
                                  <a:pt x="10701" y="18"/>
                                </a:cubicBezTo>
                                <a:lnTo>
                                  <a:pt x="10701" y="18"/>
                                </a:lnTo>
                                <a:cubicBezTo>
                                  <a:pt x="10697" y="18"/>
                                  <a:pt x="10693" y="15"/>
                                  <a:pt x="10693" y="10"/>
                                </a:cubicBezTo>
                                <a:cubicBezTo>
                                  <a:pt x="10693" y="6"/>
                                  <a:pt x="10697" y="2"/>
                                  <a:pt x="10701" y="2"/>
                                </a:cubicBezTo>
                                <a:close/>
                                <a:moveTo>
                                  <a:pt x="10733" y="2"/>
                                </a:moveTo>
                                <a:lnTo>
                                  <a:pt x="10733" y="2"/>
                                </a:lnTo>
                                <a:cubicBezTo>
                                  <a:pt x="10738" y="2"/>
                                  <a:pt x="10741" y="6"/>
                                  <a:pt x="10741" y="10"/>
                                </a:cubicBezTo>
                                <a:cubicBezTo>
                                  <a:pt x="10741" y="15"/>
                                  <a:pt x="10738" y="18"/>
                                  <a:pt x="10733" y="18"/>
                                </a:cubicBezTo>
                                <a:lnTo>
                                  <a:pt x="10733" y="18"/>
                                </a:lnTo>
                                <a:cubicBezTo>
                                  <a:pt x="10729" y="18"/>
                                  <a:pt x="10725" y="15"/>
                                  <a:pt x="10725" y="10"/>
                                </a:cubicBezTo>
                                <a:cubicBezTo>
                                  <a:pt x="10725" y="6"/>
                                  <a:pt x="10729" y="2"/>
                                  <a:pt x="10733" y="2"/>
                                </a:cubicBezTo>
                                <a:close/>
                                <a:moveTo>
                                  <a:pt x="10765" y="2"/>
                                </a:moveTo>
                                <a:lnTo>
                                  <a:pt x="10765" y="2"/>
                                </a:lnTo>
                                <a:cubicBezTo>
                                  <a:pt x="10770" y="2"/>
                                  <a:pt x="10773" y="6"/>
                                  <a:pt x="10773" y="10"/>
                                </a:cubicBezTo>
                                <a:cubicBezTo>
                                  <a:pt x="10773" y="15"/>
                                  <a:pt x="10770" y="18"/>
                                  <a:pt x="10765" y="18"/>
                                </a:cubicBezTo>
                                <a:lnTo>
                                  <a:pt x="10765" y="18"/>
                                </a:lnTo>
                                <a:cubicBezTo>
                                  <a:pt x="10761" y="18"/>
                                  <a:pt x="10757" y="15"/>
                                  <a:pt x="10757" y="10"/>
                                </a:cubicBezTo>
                                <a:cubicBezTo>
                                  <a:pt x="10757" y="6"/>
                                  <a:pt x="10761" y="2"/>
                                  <a:pt x="10765" y="2"/>
                                </a:cubicBezTo>
                                <a:close/>
                                <a:moveTo>
                                  <a:pt x="10797" y="2"/>
                                </a:moveTo>
                                <a:lnTo>
                                  <a:pt x="10797" y="2"/>
                                </a:lnTo>
                                <a:cubicBezTo>
                                  <a:pt x="10802" y="2"/>
                                  <a:pt x="10805" y="6"/>
                                  <a:pt x="10805" y="10"/>
                                </a:cubicBezTo>
                                <a:cubicBezTo>
                                  <a:pt x="10805" y="15"/>
                                  <a:pt x="10802" y="18"/>
                                  <a:pt x="10797" y="18"/>
                                </a:cubicBezTo>
                                <a:lnTo>
                                  <a:pt x="10797" y="18"/>
                                </a:lnTo>
                                <a:cubicBezTo>
                                  <a:pt x="10793" y="18"/>
                                  <a:pt x="10789" y="15"/>
                                  <a:pt x="10789" y="10"/>
                                </a:cubicBezTo>
                                <a:cubicBezTo>
                                  <a:pt x="10789" y="6"/>
                                  <a:pt x="10793" y="2"/>
                                  <a:pt x="10797" y="2"/>
                                </a:cubicBezTo>
                                <a:close/>
                                <a:moveTo>
                                  <a:pt x="10829" y="2"/>
                                </a:moveTo>
                                <a:lnTo>
                                  <a:pt x="10829" y="2"/>
                                </a:lnTo>
                                <a:cubicBezTo>
                                  <a:pt x="10834" y="2"/>
                                  <a:pt x="10837" y="6"/>
                                  <a:pt x="10837" y="10"/>
                                </a:cubicBezTo>
                                <a:cubicBezTo>
                                  <a:pt x="10837" y="15"/>
                                  <a:pt x="10834" y="18"/>
                                  <a:pt x="10829" y="18"/>
                                </a:cubicBezTo>
                                <a:lnTo>
                                  <a:pt x="10829" y="18"/>
                                </a:lnTo>
                                <a:cubicBezTo>
                                  <a:pt x="10825" y="18"/>
                                  <a:pt x="10821" y="15"/>
                                  <a:pt x="10821" y="10"/>
                                </a:cubicBezTo>
                                <a:cubicBezTo>
                                  <a:pt x="10821" y="6"/>
                                  <a:pt x="10825" y="2"/>
                                  <a:pt x="10829" y="2"/>
                                </a:cubicBezTo>
                                <a:close/>
                                <a:moveTo>
                                  <a:pt x="10861" y="2"/>
                                </a:moveTo>
                                <a:lnTo>
                                  <a:pt x="10861" y="2"/>
                                </a:lnTo>
                                <a:cubicBezTo>
                                  <a:pt x="10866" y="2"/>
                                  <a:pt x="10869" y="6"/>
                                  <a:pt x="10869" y="10"/>
                                </a:cubicBezTo>
                                <a:cubicBezTo>
                                  <a:pt x="10869" y="15"/>
                                  <a:pt x="10866" y="18"/>
                                  <a:pt x="10861" y="18"/>
                                </a:cubicBezTo>
                                <a:lnTo>
                                  <a:pt x="10861" y="18"/>
                                </a:lnTo>
                                <a:cubicBezTo>
                                  <a:pt x="10857" y="18"/>
                                  <a:pt x="10853" y="15"/>
                                  <a:pt x="10853" y="10"/>
                                </a:cubicBezTo>
                                <a:cubicBezTo>
                                  <a:pt x="10853" y="6"/>
                                  <a:pt x="10857" y="2"/>
                                  <a:pt x="10861" y="2"/>
                                </a:cubicBezTo>
                                <a:close/>
                                <a:moveTo>
                                  <a:pt x="10893" y="2"/>
                                </a:moveTo>
                                <a:lnTo>
                                  <a:pt x="10893" y="2"/>
                                </a:lnTo>
                                <a:cubicBezTo>
                                  <a:pt x="10898" y="2"/>
                                  <a:pt x="10901" y="6"/>
                                  <a:pt x="10901" y="10"/>
                                </a:cubicBezTo>
                                <a:cubicBezTo>
                                  <a:pt x="10901" y="15"/>
                                  <a:pt x="10898" y="18"/>
                                  <a:pt x="10893" y="18"/>
                                </a:cubicBezTo>
                                <a:lnTo>
                                  <a:pt x="10893" y="18"/>
                                </a:lnTo>
                                <a:cubicBezTo>
                                  <a:pt x="10889" y="18"/>
                                  <a:pt x="10885" y="15"/>
                                  <a:pt x="10885" y="10"/>
                                </a:cubicBezTo>
                                <a:cubicBezTo>
                                  <a:pt x="10885" y="6"/>
                                  <a:pt x="10889" y="2"/>
                                  <a:pt x="10893" y="2"/>
                                </a:cubicBezTo>
                                <a:close/>
                                <a:moveTo>
                                  <a:pt x="10925" y="2"/>
                                </a:moveTo>
                                <a:lnTo>
                                  <a:pt x="10925" y="2"/>
                                </a:lnTo>
                                <a:cubicBezTo>
                                  <a:pt x="10930" y="2"/>
                                  <a:pt x="10933" y="6"/>
                                  <a:pt x="10933" y="10"/>
                                </a:cubicBezTo>
                                <a:cubicBezTo>
                                  <a:pt x="10933" y="15"/>
                                  <a:pt x="10930" y="18"/>
                                  <a:pt x="10925" y="18"/>
                                </a:cubicBezTo>
                                <a:lnTo>
                                  <a:pt x="10925" y="18"/>
                                </a:lnTo>
                                <a:cubicBezTo>
                                  <a:pt x="10921" y="18"/>
                                  <a:pt x="10917" y="15"/>
                                  <a:pt x="10917" y="10"/>
                                </a:cubicBezTo>
                                <a:cubicBezTo>
                                  <a:pt x="10917" y="6"/>
                                  <a:pt x="10921" y="2"/>
                                  <a:pt x="10925" y="2"/>
                                </a:cubicBezTo>
                                <a:close/>
                                <a:moveTo>
                                  <a:pt x="10957" y="2"/>
                                </a:moveTo>
                                <a:lnTo>
                                  <a:pt x="10957" y="2"/>
                                </a:lnTo>
                                <a:cubicBezTo>
                                  <a:pt x="10962" y="2"/>
                                  <a:pt x="10965" y="6"/>
                                  <a:pt x="10965" y="10"/>
                                </a:cubicBezTo>
                                <a:cubicBezTo>
                                  <a:pt x="10965" y="15"/>
                                  <a:pt x="10962" y="18"/>
                                  <a:pt x="10957" y="18"/>
                                </a:cubicBezTo>
                                <a:lnTo>
                                  <a:pt x="10957" y="18"/>
                                </a:lnTo>
                                <a:cubicBezTo>
                                  <a:pt x="10953" y="18"/>
                                  <a:pt x="10949" y="15"/>
                                  <a:pt x="10949" y="10"/>
                                </a:cubicBezTo>
                                <a:cubicBezTo>
                                  <a:pt x="10949" y="6"/>
                                  <a:pt x="10953" y="2"/>
                                  <a:pt x="10957" y="2"/>
                                </a:cubicBezTo>
                                <a:close/>
                                <a:moveTo>
                                  <a:pt x="10989" y="2"/>
                                </a:moveTo>
                                <a:lnTo>
                                  <a:pt x="10989" y="2"/>
                                </a:lnTo>
                                <a:cubicBezTo>
                                  <a:pt x="10994" y="2"/>
                                  <a:pt x="10997" y="6"/>
                                  <a:pt x="10997" y="10"/>
                                </a:cubicBezTo>
                                <a:cubicBezTo>
                                  <a:pt x="10997" y="15"/>
                                  <a:pt x="10994" y="18"/>
                                  <a:pt x="10989" y="18"/>
                                </a:cubicBezTo>
                                <a:lnTo>
                                  <a:pt x="10989" y="18"/>
                                </a:lnTo>
                                <a:cubicBezTo>
                                  <a:pt x="10985" y="18"/>
                                  <a:pt x="10981" y="15"/>
                                  <a:pt x="10981" y="10"/>
                                </a:cubicBezTo>
                                <a:cubicBezTo>
                                  <a:pt x="10981" y="6"/>
                                  <a:pt x="10985" y="2"/>
                                  <a:pt x="10989" y="2"/>
                                </a:cubicBezTo>
                                <a:close/>
                                <a:moveTo>
                                  <a:pt x="11021" y="2"/>
                                </a:moveTo>
                                <a:lnTo>
                                  <a:pt x="11021" y="2"/>
                                </a:lnTo>
                                <a:cubicBezTo>
                                  <a:pt x="11026" y="2"/>
                                  <a:pt x="11029" y="6"/>
                                  <a:pt x="11029" y="10"/>
                                </a:cubicBezTo>
                                <a:cubicBezTo>
                                  <a:pt x="11029" y="15"/>
                                  <a:pt x="11026" y="18"/>
                                  <a:pt x="11021" y="18"/>
                                </a:cubicBezTo>
                                <a:lnTo>
                                  <a:pt x="11021" y="18"/>
                                </a:lnTo>
                                <a:cubicBezTo>
                                  <a:pt x="11017" y="18"/>
                                  <a:pt x="11013" y="15"/>
                                  <a:pt x="11013" y="10"/>
                                </a:cubicBezTo>
                                <a:cubicBezTo>
                                  <a:pt x="11013" y="6"/>
                                  <a:pt x="11017" y="2"/>
                                  <a:pt x="11021" y="2"/>
                                </a:cubicBezTo>
                                <a:close/>
                                <a:moveTo>
                                  <a:pt x="11053" y="2"/>
                                </a:moveTo>
                                <a:lnTo>
                                  <a:pt x="11053" y="2"/>
                                </a:lnTo>
                                <a:cubicBezTo>
                                  <a:pt x="11058" y="2"/>
                                  <a:pt x="11061" y="6"/>
                                  <a:pt x="11061" y="10"/>
                                </a:cubicBezTo>
                                <a:cubicBezTo>
                                  <a:pt x="11061" y="15"/>
                                  <a:pt x="11058" y="18"/>
                                  <a:pt x="11053" y="18"/>
                                </a:cubicBezTo>
                                <a:lnTo>
                                  <a:pt x="11053" y="18"/>
                                </a:lnTo>
                                <a:cubicBezTo>
                                  <a:pt x="11049" y="18"/>
                                  <a:pt x="11045" y="15"/>
                                  <a:pt x="11045" y="10"/>
                                </a:cubicBezTo>
                                <a:cubicBezTo>
                                  <a:pt x="11045" y="6"/>
                                  <a:pt x="11049" y="2"/>
                                  <a:pt x="11053" y="2"/>
                                </a:cubicBezTo>
                                <a:close/>
                                <a:moveTo>
                                  <a:pt x="11085" y="3"/>
                                </a:moveTo>
                                <a:lnTo>
                                  <a:pt x="11085" y="3"/>
                                </a:lnTo>
                                <a:cubicBezTo>
                                  <a:pt x="11090" y="3"/>
                                  <a:pt x="11093" y="6"/>
                                  <a:pt x="11093" y="11"/>
                                </a:cubicBezTo>
                                <a:cubicBezTo>
                                  <a:pt x="11093" y="15"/>
                                  <a:pt x="11090" y="19"/>
                                  <a:pt x="11085" y="19"/>
                                </a:cubicBezTo>
                                <a:lnTo>
                                  <a:pt x="11085" y="19"/>
                                </a:lnTo>
                                <a:cubicBezTo>
                                  <a:pt x="11081" y="19"/>
                                  <a:pt x="11077" y="15"/>
                                  <a:pt x="11077" y="11"/>
                                </a:cubicBezTo>
                                <a:cubicBezTo>
                                  <a:pt x="11077" y="6"/>
                                  <a:pt x="11081" y="3"/>
                                  <a:pt x="11085" y="3"/>
                                </a:cubicBezTo>
                                <a:close/>
                                <a:moveTo>
                                  <a:pt x="11117" y="3"/>
                                </a:moveTo>
                                <a:lnTo>
                                  <a:pt x="11117" y="3"/>
                                </a:lnTo>
                                <a:cubicBezTo>
                                  <a:pt x="11122" y="3"/>
                                  <a:pt x="11125" y="6"/>
                                  <a:pt x="11125" y="11"/>
                                </a:cubicBezTo>
                                <a:cubicBezTo>
                                  <a:pt x="11125" y="15"/>
                                  <a:pt x="11122" y="19"/>
                                  <a:pt x="11117" y="19"/>
                                </a:cubicBezTo>
                                <a:lnTo>
                                  <a:pt x="11117" y="19"/>
                                </a:lnTo>
                                <a:cubicBezTo>
                                  <a:pt x="11113" y="19"/>
                                  <a:pt x="11109" y="15"/>
                                  <a:pt x="11109" y="11"/>
                                </a:cubicBezTo>
                                <a:cubicBezTo>
                                  <a:pt x="11109" y="6"/>
                                  <a:pt x="11113" y="3"/>
                                  <a:pt x="11117" y="3"/>
                                </a:cubicBezTo>
                                <a:close/>
                                <a:moveTo>
                                  <a:pt x="11149" y="3"/>
                                </a:moveTo>
                                <a:lnTo>
                                  <a:pt x="11149" y="3"/>
                                </a:lnTo>
                                <a:cubicBezTo>
                                  <a:pt x="11154" y="3"/>
                                  <a:pt x="11157" y="6"/>
                                  <a:pt x="11157" y="11"/>
                                </a:cubicBezTo>
                                <a:cubicBezTo>
                                  <a:pt x="11157" y="15"/>
                                  <a:pt x="11154" y="19"/>
                                  <a:pt x="11149" y="19"/>
                                </a:cubicBezTo>
                                <a:lnTo>
                                  <a:pt x="11149" y="19"/>
                                </a:lnTo>
                                <a:cubicBezTo>
                                  <a:pt x="11145" y="19"/>
                                  <a:pt x="11141" y="15"/>
                                  <a:pt x="11141" y="11"/>
                                </a:cubicBezTo>
                                <a:cubicBezTo>
                                  <a:pt x="11141" y="6"/>
                                  <a:pt x="11145" y="3"/>
                                  <a:pt x="11149" y="3"/>
                                </a:cubicBezTo>
                                <a:close/>
                                <a:moveTo>
                                  <a:pt x="11181" y="3"/>
                                </a:moveTo>
                                <a:lnTo>
                                  <a:pt x="11181" y="3"/>
                                </a:lnTo>
                                <a:cubicBezTo>
                                  <a:pt x="11186" y="3"/>
                                  <a:pt x="11189" y="6"/>
                                  <a:pt x="11189" y="11"/>
                                </a:cubicBezTo>
                                <a:cubicBezTo>
                                  <a:pt x="11189" y="15"/>
                                  <a:pt x="11186" y="19"/>
                                  <a:pt x="11181" y="19"/>
                                </a:cubicBezTo>
                                <a:lnTo>
                                  <a:pt x="11181" y="19"/>
                                </a:lnTo>
                                <a:cubicBezTo>
                                  <a:pt x="11177" y="19"/>
                                  <a:pt x="11173" y="15"/>
                                  <a:pt x="11173" y="11"/>
                                </a:cubicBezTo>
                                <a:cubicBezTo>
                                  <a:pt x="11173" y="6"/>
                                  <a:pt x="11177" y="3"/>
                                  <a:pt x="11181" y="3"/>
                                </a:cubicBezTo>
                                <a:close/>
                                <a:moveTo>
                                  <a:pt x="11213" y="3"/>
                                </a:moveTo>
                                <a:lnTo>
                                  <a:pt x="11213" y="3"/>
                                </a:lnTo>
                                <a:cubicBezTo>
                                  <a:pt x="11218" y="3"/>
                                  <a:pt x="11221" y="6"/>
                                  <a:pt x="11221" y="11"/>
                                </a:cubicBezTo>
                                <a:cubicBezTo>
                                  <a:pt x="11221" y="15"/>
                                  <a:pt x="11218" y="19"/>
                                  <a:pt x="11213" y="19"/>
                                </a:cubicBezTo>
                                <a:lnTo>
                                  <a:pt x="11213" y="19"/>
                                </a:lnTo>
                                <a:cubicBezTo>
                                  <a:pt x="11209" y="19"/>
                                  <a:pt x="11205" y="15"/>
                                  <a:pt x="11205" y="11"/>
                                </a:cubicBezTo>
                                <a:cubicBezTo>
                                  <a:pt x="11205" y="6"/>
                                  <a:pt x="11209" y="3"/>
                                  <a:pt x="11213" y="3"/>
                                </a:cubicBezTo>
                                <a:close/>
                                <a:moveTo>
                                  <a:pt x="11245" y="3"/>
                                </a:moveTo>
                                <a:lnTo>
                                  <a:pt x="11245" y="3"/>
                                </a:lnTo>
                                <a:cubicBezTo>
                                  <a:pt x="11250" y="3"/>
                                  <a:pt x="11253" y="6"/>
                                  <a:pt x="11253" y="11"/>
                                </a:cubicBezTo>
                                <a:cubicBezTo>
                                  <a:pt x="11253" y="15"/>
                                  <a:pt x="11250" y="19"/>
                                  <a:pt x="11245" y="19"/>
                                </a:cubicBezTo>
                                <a:lnTo>
                                  <a:pt x="11245" y="19"/>
                                </a:lnTo>
                                <a:cubicBezTo>
                                  <a:pt x="11241" y="19"/>
                                  <a:pt x="11237" y="15"/>
                                  <a:pt x="11237" y="11"/>
                                </a:cubicBezTo>
                                <a:cubicBezTo>
                                  <a:pt x="11237" y="6"/>
                                  <a:pt x="11241" y="3"/>
                                  <a:pt x="11245" y="3"/>
                                </a:cubicBezTo>
                                <a:close/>
                                <a:moveTo>
                                  <a:pt x="11277" y="3"/>
                                </a:moveTo>
                                <a:lnTo>
                                  <a:pt x="11277" y="3"/>
                                </a:lnTo>
                                <a:cubicBezTo>
                                  <a:pt x="11282" y="3"/>
                                  <a:pt x="11285" y="6"/>
                                  <a:pt x="11285" y="11"/>
                                </a:cubicBezTo>
                                <a:cubicBezTo>
                                  <a:pt x="11285" y="15"/>
                                  <a:pt x="11282" y="19"/>
                                  <a:pt x="11277" y="19"/>
                                </a:cubicBezTo>
                                <a:lnTo>
                                  <a:pt x="11277" y="19"/>
                                </a:lnTo>
                                <a:cubicBezTo>
                                  <a:pt x="11273" y="19"/>
                                  <a:pt x="11269" y="15"/>
                                  <a:pt x="11269" y="11"/>
                                </a:cubicBezTo>
                                <a:cubicBezTo>
                                  <a:pt x="11269" y="6"/>
                                  <a:pt x="11273" y="3"/>
                                  <a:pt x="11277" y="3"/>
                                </a:cubicBezTo>
                                <a:close/>
                                <a:moveTo>
                                  <a:pt x="11309" y="3"/>
                                </a:moveTo>
                                <a:lnTo>
                                  <a:pt x="11309" y="3"/>
                                </a:lnTo>
                                <a:cubicBezTo>
                                  <a:pt x="11314" y="3"/>
                                  <a:pt x="11317" y="6"/>
                                  <a:pt x="11317" y="11"/>
                                </a:cubicBezTo>
                                <a:cubicBezTo>
                                  <a:pt x="11317" y="15"/>
                                  <a:pt x="11314" y="19"/>
                                  <a:pt x="11309" y="19"/>
                                </a:cubicBezTo>
                                <a:lnTo>
                                  <a:pt x="11309" y="19"/>
                                </a:lnTo>
                                <a:cubicBezTo>
                                  <a:pt x="11305" y="19"/>
                                  <a:pt x="11301" y="15"/>
                                  <a:pt x="11301" y="11"/>
                                </a:cubicBezTo>
                                <a:cubicBezTo>
                                  <a:pt x="11301" y="6"/>
                                  <a:pt x="11305" y="3"/>
                                  <a:pt x="11309" y="3"/>
                                </a:cubicBezTo>
                                <a:close/>
                                <a:moveTo>
                                  <a:pt x="11341" y="3"/>
                                </a:moveTo>
                                <a:lnTo>
                                  <a:pt x="11341" y="3"/>
                                </a:lnTo>
                                <a:cubicBezTo>
                                  <a:pt x="11346" y="3"/>
                                  <a:pt x="11349" y="6"/>
                                  <a:pt x="11349" y="11"/>
                                </a:cubicBezTo>
                                <a:cubicBezTo>
                                  <a:pt x="11349" y="15"/>
                                  <a:pt x="11346" y="19"/>
                                  <a:pt x="11341" y="19"/>
                                </a:cubicBezTo>
                                <a:lnTo>
                                  <a:pt x="11341" y="19"/>
                                </a:lnTo>
                                <a:cubicBezTo>
                                  <a:pt x="11337" y="19"/>
                                  <a:pt x="11333" y="15"/>
                                  <a:pt x="11333" y="11"/>
                                </a:cubicBezTo>
                                <a:cubicBezTo>
                                  <a:pt x="11333" y="6"/>
                                  <a:pt x="11337" y="3"/>
                                  <a:pt x="11341" y="3"/>
                                </a:cubicBezTo>
                                <a:close/>
                                <a:moveTo>
                                  <a:pt x="11373" y="3"/>
                                </a:moveTo>
                                <a:lnTo>
                                  <a:pt x="11373" y="3"/>
                                </a:lnTo>
                                <a:cubicBezTo>
                                  <a:pt x="11378" y="3"/>
                                  <a:pt x="11381" y="6"/>
                                  <a:pt x="11381" y="11"/>
                                </a:cubicBezTo>
                                <a:cubicBezTo>
                                  <a:pt x="11381" y="15"/>
                                  <a:pt x="11378" y="19"/>
                                  <a:pt x="11373" y="19"/>
                                </a:cubicBezTo>
                                <a:lnTo>
                                  <a:pt x="11373" y="19"/>
                                </a:lnTo>
                                <a:cubicBezTo>
                                  <a:pt x="11369" y="19"/>
                                  <a:pt x="11365" y="15"/>
                                  <a:pt x="11365" y="11"/>
                                </a:cubicBezTo>
                                <a:cubicBezTo>
                                  <a:pt x="11365" y="6"/>
                                  <a:pt x="11369" y="3"/>
                                  <a:pt x="11373" y="3"/>
                                </a:cubicBezTo>
                                <a:close/>
                                <a:moveTo>
                                  <a:pt x="11405" y="3"/>
                                </a:moveTo>
                                <a:lnTo>
                                  <a:pt x="11405" y="3"/>
                                </a:lnTo>
                                <a:cubicBezTo>
                                  <a:pt x="11410" y="3"/>
                                  <a:pt x="11413" y="6"/>
                                  <a:pt x="11413" y="11"/>
                                </a:cubicBezTo>
                                <a:cubicBezTo>
                                  <a:pt x="11413" y="15"/>
                                  <a:pt x="11410" y="19"/>
                                  <a:pt x="11405" y="19"/>
                                </a:cubicBezTo>
                                <a:lnTo>
                                  <a:pt x="11405" y="19"/>
                                </a:lnTo>
                                <a:cubicBezTo>
                                  <a:pt x="11401" y="19"/>
                                  <a:pt x="11397" y="15"/>
                                  <a:pt x="11397" y="11"/>
                                </a:cubicBezTo>
                                <a:cubicBezTo>
                                  <a:pt x="11397" y="6"/>
                                  <a:pt x="11401" y="3"/>
                                  <a:pt x="11405" y="3"/>
                                </a:cubicBezTo>
                                <a:close/>
                                <a:moveTo>
                                  <a:pt x="11437" y="3"/>
                                </a:moveTo>
                                <a:lnTo>
                                  <a:pt x="11438" y="3"/>
                                </a:lnTo>
                                <a:cubicBezTo>
                                  <a:pt x="11442" y="3"/>
                                  <a:pt x="11446" y="6"/>
                                  <a:pt x="11446" y="11"/>
                                </a:cubicBezTo>
                                <a:cubicBezTo>
                                  <a:pt x="11446" y="15"/>
                                  <a:pt x="11442" y="19"/>
                                  <a:pt x="11438" y="19"/>
                                </a:cubicBezTo>
                                <a:lnTo>
                                  <a:pt x="11437" y="19"/>
                                </a:lnTo>
                                <a:cubicBezTo>
                                  <a:pt x="11433" y="19"/>
                                  <a:pt x="11429" y="15"/>
                                  <a:pt x="11429" y="11"/>
                                </a:cubicBezTo>
                                <a:cubicBezTo>
                                  <a:pt x="11429" y="6"/>
                                  <a:pt x="11433" y="3"/>
                                  <a:pt x="11437" y="3"/>
                                </a:cubicBezTo>
                                <a:close/>
                                <a:moveTo>
                                  <a:pt x="11470" y="3"/>
                                </a:moveTo>
                                <a:lnTo>
                                  <a:pt x="11470" y="3"/>
                                </a:lnTo>
                                <a:cubicBezTo>
                                  <a:pt x="11474" y="3"/>
                                  <a:pt x="11478" y="6"/>
                                  <a:pt x="11478" y="11"/>
                                </a:cubicBezTo>
                                <a:cubicBezTo>
                                  <a:pt x="11478" y="15"/>
                                  <a:pt x="11474" y="19"/>
                                  <a:pt x="11470" y="19"/>
                                </a:cubicBezTo>
                                <a:lnTo>
                                  <a:pt x="11470" y="19"/>
                                </a:lnTo>
                                <a:cubicBezTo>
                                  <a:pt x="11465" y="19"/>
                                  <a:pt x="11462" y="15"/>
                                  <a:pt x="11462" y="11"/>
                                </a:cubicBezTo>
                                <a:cubicBezTo>
                                  <a:pt x="11462" y="6"/>
                                  <a:pt x="11465" y="3"/>
                                  <a:pt x="11470" y="3"/>
                                </a:cubicBezTo>
                                <a:close/>
                                <a:moveTo>
                                  <a:pt x="11502" y="3"/>
                                </a:moveTo>
                                <a:lnTo>
                                  <a:pt x="11502" y="3"/>
                                </a:lnTo>
                                <a:cubicBezTo>
                                  <a:pt x="11506" y="3"/>
                                  <a:pt x="11510" y="6"/>
                                  <a:pt x="11510" y="11"/>
                                </a:cubicBezTo>
                                <a:cubicBezTo>
                                  <a:pt x="11510" y="15"/>
                                  <a:pt x="11506" y="19"/>
                                  <a:pt x="11502" y="19"/>
                                </a:cubicBezTo>
                                <a:lnTo>
                                  <a:pt x="11502" y="19"/>
                                </a:lnTo>
                                <a:cubicBezTo>
                                  <a:pt x="11497" y="19"/>
                                  <a:pt x="11494" y="15"/>
                                  <a:pt x="11494" y="11"/>
                                </a:cubicBezTo>
                                <a:cubicBezTo>
                                  <a:pt x="11494" y="6"/>
                                  <a:pt x="11497" y="3"/>
                                  <a:pt x="11502" y="3"/>
                                </a:cubicBezTo>
                                <a:close/>
                                <a:moveTo>
                                  <a:pt x="11534" y="3"/>
                                </a:moveTo>
                                <a:lnTo>
                                  <a:pt x="11534" y="3"/>
                                </a:lnTo>
                                <a:cubicBezTo>
                                  <a:pt x="11538" y="3"/>
                                  <a:pt x="11542" y="6"/>
                                  <a:pt x="11542" y="11"/>
                                </a:cubicBezTo>
                                <a:cubicBezTo>
                                  <a:pt x="11542" y="15"/>
                                  <a:pt x="11538" y="19"/>
                                  <a:pt x="11534" y="19"/>
                                </a:cubicBezTo>
                                <a:lnTo>
                                  <a:pt x="11534" y="19"/>
                                </a:lnTo>
                                <a:cubicBezTo>
                                  <a:pt x="11529" y="19"/>
                                  <a:pt x="11526" y="15"/>
                                  <a:pt x="11526" y="11"/>
                                </a:cubicBezTo>
                                <a:cubicBezTo>
                                  <a:pt x="11526" y="6"/>
                                  <a:pt x="11529" y="3"/>
                                  <a:pt x="11534" y="3"/>
                                </a:cubicBezTo>
                                <a:close/>
                                <a:moveTo>
                                  <a:pt x="11566" y="3"/>
                                </a:moveTo>
                                <a:lnTo>
                                  <a:pt x="11566" y="3"/>
                                </a:lnTo>
                                <a:cubicBezTo>
                                  <a:pt x="11570" y="3"/>
                                  <a:pt x="11574" y="6"/>
                                  <a:pt x="11574" y="11"/>
                                </a:cubicBezTo>
                                <a:cubicBezTo>
                                  <a:pt x="11574" y="15"/>
                                  <a:pt x="11570" y="19"/>
                                  <a:pt x="11566" y="19"/>
                                </a:cubicBezTo>
                                <a:lnTo>
                                  <a:pt x="11566" y="19"/>
                                </a:lnTo>
                                <a:cubicBezTo>
                                  <a:pt x="11561" y="19"/>
                                  <a:pt x="11558" y="15"/>
                                  <a:pt x="11558" y="11"/>
                                </a:cubicBezTo>
                                <a:cubicBezTo>
                                  <a:pt x="11558" y="6"/>
                                  <a:pt x="11561" y="3"/>
                                  <a:pt x="11566" y="3"/>
                                </a:cubicBezTo>
                                <a:close/>
                                <a:moveTo>
                                  <a:pt x="11598" y="3"/>
                                </a:moveTo>
                                <a:lnTo>
                                  <a:pt x="11598" y="3"/>
                                </a:lnTo>
                                <a:cubicBezTo>
                                  <a:pt x="11602" y="3"/>
                                  <a:pt x="11606" y="6"/>
                                  <a:pt x="11606" y="11"/>
                                </a:cubicBezTo>
                                <a:cubicBezTo>
                                  <a:pt x="11606" y="15"/>
                                  <a:pt x="11602" y="19"/>
                                  <a:pt x="11598" y="19"/>
                                </a:cubicBezTo>
                                <a:lnTo>
                                  <a:pt x="11598" y="19"/>
                                </a:lnTo>
                                <a:cubicBezTo>
                                  <a:pt x="11593" y="19"/>
                                  <a:pt x="11590" y="15"/>
                                  <a:pt x="11590" y="11"/>
                                </a:cubicBezTo>
                                <a:cubicBezTo>
                                  <a:pt x="11590" y="6"/>
                                  <a:pt x="11593" y="3"/>
                                  <a:pt x="11598" y="3"/>
                                </a:cubicBezTo>
                                <a:close/>
                                <a:moveTo>
                                  <a:pt x="11630" y="3"/>
                                </a:moveTo>
                                <a:lnTo>
                                  <a:pt x="11630" y="3"/>
                                </a:lnTo>
                                <a:cubicBezTo>
                                  <a:pt x="11634" y="3"/>
                                  <a:pt x="11638" y="6"/>
                                  <a:pt x="11638" y="11"/>
                                </a:cubicBezTo>
                                <a:cubicBezTo>
                                  <a:pt x="11638" y="15"/>
                                  <a:pt x="11634" y="19"/>
                                  <a:pt x="11630" y="19"/>
                                </a:cubicBezTo>
                                <a:lnTo>
                                  <a:pt x="11630" y="19"/>
                                </a:lnTo>
                                <a:cubicBezTo>
                                  <a:pt x="11625" y="19"/>
                                  <a:pt x="11622" y="15"/>
                                  <a:pt x="11622" y="11"/>
                                </a:cubicBezTo>
                                <a:cubicBezTo>
                                  <a:pt x="11622" y="6"/>
                                  <a:pt x="11625" y="3"/>
                                  <a:pt x="11630" y="3"/>
                                </a:cubicBezTo>
                                <a:close/>
                                <a:moveTo>
                                  <a:pt x="11662" y="3"/>
                                </a:moveTo>
                                <a:lnTo>
                                  <a:pt x="11662" y="3"/>
                                </a:lnTo>
                                <a:cubicBezTo>
                                  <a:pt x="11666" y="3"/>
                                  <a:pt x="11670" y="6"/>
                                  <a:pt x="11670" y="11"/>
                                </a:cubicBezTo>
                                <a:cubicBezTo>
                                  <a:pt x="11670" y="15"/>
                                  <a:pt x="11666" y="19"/>
                                  <a:pt x="11662" y="19"/>
                                </a:cubicBezTo>
                                <a:lnTo>
                                  <a:pt x="11662" y="19"/>
                                </a:lnTo>
                                <a:cubicBezTo>
                                  <a:pt x="11657" y="19"/>
                                  <a:pt x="11654" y="15"/>
                                  <a:pt x="11654" y="11"/>
                                </a:cubicBezTo>
                                <a:cubicBezTo>
                                  <a:pt x="11654" y="6"/>
                                  <a:pt x="11657" y="3"/>
                                  <a:pt x="11662" y="3"/>
                                </a:cubicBezTo>
                                <a:close/>
                                <a:moveTo>
                                  <a:pt x="11694" y="3"/>
                                </a:moveTo>
                                <a:lnTo>
                                  <a:pt x="11694" y="3"/>
                                </a:lnTo>
                                <a:cubicBezTo>
                                  <a:pt x="11698" y="3"/>
                                  <a:pt x="11702" y="6"/>
                                  <a:pt x="11702" y="11"/>
                                </a:cubicBezTo>
                                <a:cubicBezTo>
                                  <a:pt x="11702" y="15"/>
                                  <a:pt x="11698" y="19"/>
                                  <a:pt x="11694" y="19"/>
                                </a:cubicBezTo>
                                <a:lnTo>
                                  <a:pt x="11694" y="19"/>
                                </a:lnTo>
                                <a:cubicBezTo>
                                  <a:pt x="11689" y="19"/>
                                  <a:pt x="11686" y="15"/>
                                  <a:pt x="11686" y="11"/>
                                </a:cubicBezTo>
                                <a:cubicBezTo>
                                  <a:pt x="11686" y="6"/>
                                  <a:pt x="11689" y="3"/>
                                  <a:pt x="11694" y="3"/>
                                </a:cubicBezTo>
                                <a:close/>
                                <a:moveTo>
                                  <a:pt x="11726" y="3"/>
                                </a:moveTo>
                                <a:lnTo>
                                  <a:pt x="11726" y="3"/>
                                </a:lnTo>
                                <a:cubicBezTo>
                                  <a:pt x="11730" y="3"/>
                                  <a:pt x="11734" y="6"/>
                                  <a:pt x="11734" y="11"/>
                                </a:cubicBezTo>
                                <a:cubicBezTo>
                                  <a:pt x="11734" y="15"/>
                                  <a:pt x="11730" y="19"/>
                                  <a:pt x="11726" y="19"/>
                                </a:cubicBezTo>
                                <a:lnTo>
                                  <a:pt x="11726" y="19"/>
                                </a:lnTo>
                                <a:cubicBezTo>
                                  <a:pt x="11721" y="19"/>
                                  <a:pt x="11718" y="15"/>
                                  <a:pt x="11718" y="11"/>
                                </a:cubicBezTo>
                                <a:cubicBezTo>
                                  <a:pt x="11718" y="6"/>
                                  <a:pt x="11721" y="3"/>
                                  <a:pt x="11726" y="3"/>
                                </a:cubicBezTo>
                                <a:close/>
                                <a:moveTo>
                                  <a:pt x="11758" y="3"/>
                                </a:moveTo>
                                <a:lnTo>
                                  <a:pt x="11758" y="3"/>
                                </a:lnTo>
                                <a:cubicBezTo>
                                  <a:pt x="11762" y="3"/>
                                  <a:pt x="11766" y="6"/>
                                  <a:pt x="11766" y="11"/>
                                </a:cubicBezTo>
                                <a:cubicBezTo>
                                  <a:pt x="11766" y="15"/>
                                  <a:pt x="11762" y="19"/>
                                  <a:pt x="11758" y="19"/>
                                </a:cubicBezTo>
                                <a:lnTo>
                                  <a:pt x="11758" y="19"/>
                                </a:lnTo>
                                <a:cubicBezTo>
                                  <a:pt x="11753" y="19"/>
                                  <a:pt x="11750" y="15"/>
                                  <a:pt x="11750" y="11"/>
                                </a:cubicBezTo>
                                <a:cubicBezTo>
                                  <a:pt x="11750" y="6"/>
                                  <a:pt x="11753" y="3"/>
                                  <a:pt x="11758" y="3"/>
                                </a:cubicBezTo>
                                <a:close/>
                                <a:moveTo>
                                  <a:pt x="11790" y="3"/>
                                </a:moveTo>
                                <a:lnTo>
                                  <a:pt x="11790" y="3"/>
                                </a:lnTo>
                                <a:cubicBezTo>
                                  <a:pt x="11794" y="3"/>
                                  <a:pt x="11798" y="6"/>
                                  <a:pt x="11798" y="11"/>
                                </a:cubicBezTo>
                                <a:cubicBezTo>
                                  <a:pt x="11798" y="15"/>
                                  <a:pt x="11794" y="19"/>
                                  <a:pt x="11790" y="19"/>
                                </a:cubicBezTo>
                                <a:lnTo>
                                  <a:pt x="11790" y="19"/>
                                </a:lnTo>
                                <a:cubicBezTo>
                                  <a:pt x="11785" y="19"/>
                                  <a:pt x="11782" y="15"/>
                                  <a:pt x="11782" y="11"/>
                                </a:cubicBezTo>
                                <a:cubicBezTo>
                                  <a:pt x="11782" y="6"/>
                                  <a:pt x="11785" y="3"/>
                                  <a:pt x="11790" y="3"/>
                                </a:cubicBezTo>
                                <a:close/>
                                <a:moveTo>
                                  <a:pt x="11822" y="3"/>
                                </a:moveTo>
                                <a:lnTo>
                                  <a:pt x="11822" y="3"/>
                                </a:lnTo>
                                <a:cubicBezTo>
                                  <a:pt x="11826" y="3"/>
                                  <a:pt x="11830" y="6"/>
                                  <a:pt x="11830" y="11"/>
                                </a:cubicBezTo>
                                <a:cubicBezTo>
                                  <a:pt x="11830" y="15"/>
                                  <a:pt x="11826" y="19"/>
                                  <a:pt x="11822" y="19"/>
                                </a:cubicBezTo>
                                <a:lnTo>
                                  <a:pt x="11822" y="19"/>
                                </a:lnTo>
                                <a:cubicBezTo>
                                  <a:pt x="11817" y="19"/>
                                  <a:pt x="11814" y="15"/>
                                  <a:pt x="11814" y="11"/>
                                </a:cubicBezTo>
                                <a:cubicBezTo>
                                  <a:pt x="11814" y="6"/>
                                  <a:pt x="11817" y="3"/>
                                  <a:pt x="11822" y="3"/>
                                </a:cubicBezTo>
                                <a:close/>
                                <a:moveTo>
                                  <a:pt x="11854" y="3"/>
                                </a:moveTo>
                                <a:lnTo>
                                  <a:pt x="11854" y="3"/>
                                </a:lnTo>
                                <a:cubicBezTo>
                                  <a:pt x="11858" y="3"/>
                                  <a:pt x="11862" y="6"/>
                                  <a:pt x="11862" y="11"/>
                                </a:cubicBezTo>
                                <a:cubicBezTo>
                                  <a:pt x="11862" y="15"/>
                                  <a:pt x="11858" y="19"/>
                                  <a:pt x="11854" y="19"/>
                                </a:cubicBezTo>
                                <a:lnTo>
                                  <a:pt x="11854" y="19"/>
                                </a:lnTo>
                                <a:cubicBezTo>
                                  <a:pt x="11849" y="19"/>
                                  <a:pt x="11846" y="15"/>
                                  <a:pt x="11846" y="11"/>
                                </a:cubicBezTo>
                                <a:cubicBezTo>
                                  <a:pt x="11846" y="6"/>
                                  <a:pt x="11849" y="3"/>
                                  <a:pt x="11854" y="3"/>
                                </a:cubicBezTo>
                                <a:close/>
                                <a:moveTo>
                                  <a:pt x="11886" y="3"/>
                                </a:moveTo>
                                <a:lnTo>
                                  <a:pt x="11886" y="3"/>
                                </a:lnTo>
                                <a:cubicBezTo>
                                  <a:pt x="11890" y="3"/>
                                  <a:pt x="11894" y="6"/>
                                  <a:pt x="11894" y="11"/>
                                </a:cubicBezTo>
                                <a:cubicBezTo>
                                  <a:pt x="11894" y="15"/>
                                  <a:pt x="11890" y="19"/>
                                  <a:pt x="11886" y="19"/>
                                </a:cubicBezTo>
                                <a:lnTo>
                                  <a:pt x="11886" y="19"/>
                                </a:lnTo>
                                <a:cubicBezTo>
                                  <a:pt x="11881" y="19"/>
                                  <a:pt x="11878" y="15"/>
                                  <a:pt x="11878" y="11"/>
                                </a:cubicBezTo>
                                <a:cubicBezTo>
                                  <a:pt x="11878" y="6"/>
                                  <a:pt x="11881" y="3"/>
                                  <a:pt x="11886" y="3"/>
                                </a:cubicBezTo>
                                <a:close/>
                                <a:moveTo>
                                  <a:pt x="11918" y="3"/>
                                </a:moveTo>
                                <a:lnTo>
                                  <a:pt x="11918" y="3"/>
                                </a:lnTo>
                                <a:cubicBezTo>
                                  <a:pt x="11922" y="3"/>
                                  <a:pt x="11926" y="6"/>
                                  <a:pt x="11926" y="11"/>
                                </a:cubicBezTo>
                                <a:cubicBezTo>
                                  <a:pt x="11926" y="15"/>
                                  <a:pt x="11922" y="19"/>
                                  <a:pt x="11918" y="19"/>
                                </a:cubicBezTo>
                                <a:lnTo>
                                  <a:pt x="11918" y="19"/>
                                </a:lnTo>
                                <a:cubicBezTo>
                                  <a:pt x="11913" y="19"/>
                                  <a:pt x="11910" y="15"/>
                                  <a:pt x="11910" y="11"/>
                                </a:cubicBezTo>
                                <a:cubicBezTo>
                                  <a:pt x="11910" y="6"/>
                                  <a:pt x="11913" y="3"/>
                                  <a:pt x="11918" y="3"/>
                                </a:cubicBezTo>
                                <a:close/>
                                <a:moveTo>
                                  <a:pt x="11950" y="3"/>
                                </a:moveTo>
                                <a:lnTo>
                                  <a:pt x="11950" y="3"/>
                                </a:lnTo>
                                <a:cubicBezTo>
                                  <a:pt x="11954" y="3"/>
                                  <a:pt x="11958" y="6"/>
                                  <a:pt x="11958" y="11"/>
                                </a:cubicBezTo>
                                <a:cubicBezTo>
                                  <a:pt x="11958" y="15"/>
                                  <a:pt x="11954" y="19"/>
                                  <a:pt x="11950" y="19"/>
                                </a:cubicBezTo>
                                <a:lnTo>
                                  <a:pt x="11950" y="19"/>
                                </a:lnTo>
                                <a:cubicBezTo>
                                  <a:pt x="11945" y="19"/>
                                  <a:pt x="11942" y="15"/>
                                  <a:pt x="11942" y="11"/>
                                </a:cubicBezTo>
                                <a:cubicBezTo>
                                  <a:pt x="11942" y="6"/>
                                  <a:pt x="11945" y="3"/>
                                  <a:pt x="11950" y="3"/>
                                </a:cubicBezTo>
                                <a:close/>
                                <a:moveTo>
                                  <a:pt x="11982" y="3"/>
                                </a:moveTo>
                                <a:lnTo>
                                  <a:pt x="11982" y="3"/>
                                </a:lnTo>
                                <a:cubicBezTo>
                                  <a:pt x="11986" y="3"/>
                                  <a:pt x="11990" y="6"/>
                                  <a:pt x="11990" y="11"/>
                                </a:cubicBezTo>
                                <a:cubicBezTo>
                                  <a:pt x="11990" y="15"/>
                                  <a:pt x="11986" y="19"/>
                                  <a:pt x="11982" y="19"/>
                                </a:cubicBezTo>
                                <a:lnTo>
                                  <a:pt x="11982" y="19"/>
                                </a:lnTo>
                                <a:cubicBezTo>
                                  <a:pt x="11977" y="19"/>
                                  <a:pt x="11974" y="15"/>
                                  <a:pt x="11974" y="11"/>
                                </a:cubicBezTo>
                                <a:cubicBezTo>
                                  <a:pt x="11974" y="6"/>
                                  <a:pt x="11977" y="3"/>
                                  <a:pt x="11982" y="3"/>
                                </a:cubicBezTo>
                                <a:close/>
                                <a:moveTo>
                                  <a:pt x="12014" y="3"/>
                                </a:moveTo>
                                <a:lnTo>
                                  <a:pt x="12014" y="3"/>
                                </a:lnTo>
                                <a:cubicBezTo>
                                  <a:pt x="12018" y="3"/>
                                  <a:pt x="12022" y="6"/>
                                  <a:pt x="12022" y="11"/>
                                </a:cubicBezTo>
                                <a:cubicBezTo>
                                  <a:pt x="12022" y="15"/>
                                  <a:pt x="12018" y="19"/>
                                  <a:pt x="12014" y="19"/>
                                </a:cubicBezTo>
                                <a:lnTo>
                                  <a:pt x="12014" y="19"/>
                                </a:lnTo>
                                <a:cubicBezTo>
                                  <a:pt x="12009" y="19"/>
                                  <a:pt x="12006" y="15"/>
                                  <a:pt x="12006" y="11"/>
                                </a:cubicBezTo>
                                <a:cubicBezTo>
                                  <a:pt x="12006" y="6"/>
                                  <a:pt x="12009" y="3"/>
                                  <a:pt x="12014" y="3"/>
                                </a:cubicBezTo>
                                <a:close/>
                                <a:moveTo>
                                  <a:pt x="12046" y="3"/>
                                </a:moveTo>
                                <a:lnTo>
                                  <a:pt x="12046" y="3"/>
                                </a:lnTo>
                                <a:cubicBezTo>
                                  <a:pt x="12050" y="3"/>
                                  <a:pt x="12054" y="6"/>
                                  <a:pt x="12054" y="11"/>
                                </a:cubicBezTo>
                                <a:cubicBezTo>
                                  <a:pt x="12054" y="15"/>
                                  <a:pt x="12050" y="19"/>
                                  <a:pt x="12046" y="19"/>
                                </a:cubicBezTo>
                                <a:lnTo>
                                  <a:pt x="12046" y="19"/>
                                </a:lnTo>
                                <a:cubicBezTo>
                                  <a:pt x="12041" y="19"/>
                                  <a:pt x="12038" y="15"/>
                                  <a:pt x="12038" y="11"/>
                                </a:cubicBezTo>
                                <a:cubicBezTo>
                                  <a:pt x="12038" y="6"/>
                                  <a:pt x="12041" y="3"/>
                                  <a:pt x="12046" y="3"/>
                                </a:cubicBezTo>
                                <a:close/>
                                <a:moveTo>
                                  <a:pt x="12078" y="3"/>
                                </a:moveTo>
                                <a:lnTo>
                                  <a:pt x="12078" y="3"/>
                                </a:lnTo>
                                <a:cubicBezTo>
                                  <a:pt x="12082" y="3"/>
                                  <a:pt x="12086" y="6"/>
                                  <a:pt x="12086" y="11"/>
                                </a:cubicBezTo>
                                <a:cubicBezTo>
                                  <a:pt x="12086" y="15"/>
                                  <a:pt x="12082" y="19"/>
                                  <a:pt x="12078" y="19"/>
                                </a:cubicBezTo>
                                <a:lnTo>
                                  <a:pt x="12078" y="19"/>
                                </a:lnTo>
                                <a:cubicBezTo>
                                  <a:pt x="12073" y="19"/>
                                  <a:pt x="12070" y="15"/>
                                  <a:pt x="12070" y="11"/>
                                </a:cubicBezTo>
                                <a:cubicBezTo>
                                  <a:pt x="12070" y="6"/>
                                  <a:pt x="12073" y="3"/>
                                  <a:pt x="12078" y="3"/>
                                </a:cubicBezTo>
                                <a:close/>
                                <a:moveTo>
                                  <a:pt x="12110" y="3"/>
                                </a:moveTo>
                                <a:lnTo>
                                  <a:pt x="12110" y="3"/>
                                </a:lnTo>
                                <a:cubicBezTo>
                                  <a:pt x="12114" y="3"/>
                                  <a:pt x="12118" y="6"/>
                                  <a:pt x="12118" y="11"/>
                                </a:cubicBezTo>
                                <a:cubicBezTo>
                                  <a:pt x="12118" y="15"/>
                                  <a:pt x="12114" y="19"/>
                                  <a:pt x="12110" y="19"/>
                                </a:cubicBezTo>
                                <a:lnTo>
                                  <a:pt x="12110" y="19"/>
                                </a:lnTo>
                                <a:cubicBezTo>
                                  <a:pt x="12105" y="19"/>
                                  <a:pt x="12102" y="15"/>
                                  <a:pt x="12102" y="11"/>
                                </a:cubicBezTo>
                                <a:cubicBezTo>
                                  <a:pt x="12102" y="6"/>
                                  <a:pt x="12105" y="3"/>
                                  <a:pt x="12110" y="3"/>
                                </a:cubicBezTo>
                                <a:close/>
                                <a:moveTo>
                                  <a:pt x="12142" y="3"/>
                                </a:moveTo>
                                <a:lnTo>
                                  <a:pt x="12142" y="3"/>
                                </a:lnTo>
                                <a:cubicBezTo>
                                  <a:pt x="12146" y="3"/>
                                  <a:pt x="12150" y="6"/>
                                  <a:pt x="12150" y="11"/>
                                </a:cubicBezTo>
                                <a:cubicBezTo>
                                  <a:pt x="12150" y="15"/>
                                  <a:pt x="12146" y="19"/>
                                  <a:pt x="12142" y="19"/>
                                </a:cubicBezTo>
                                <a:lnTo>
                                  <a:pt x="12142" y="19"/>
                                </a:lnTo>
                                <a:cubicBezTo>
                                  <a:pt x="12137" y="19"/>
                                  <a:pt x="12134" y="15"/>
                                  <a:pt x="12134" y="11"/>
                                </a:cubicBezTo>
                                <a:cubicBezTo>
                                  <a:pt x="12134" y="6"/>
                                  <a:pt x="12137" y="3"/>
                                  <a:pt x="12142" y="3"/>
                                </a:cubicBezTo>
                                <a:close/>
                                <a:moveTo>
                                  <a:pt x="12174" y="3"/>
                                </a:moveTo>
                                <a:lnTo>
                                  <a:pt x="12174" y="3"/>
                                </a:lnTo>
                                <a:cubicBezTo>
                                  <a:pt x="12178" y="3"/>
                                  <a:pt x="12182" y="6"/>
                                  <a:pt x="12182" y="11"/>
                                </a:cubicBezTo>
                                <a:cubicBezTo>
                                  <a:pt x="12182" y="15"/>
                                  <a:pt x="12178" y="19"/>
                                  <a:pt x="12174" y="19"/>
                                </a:cubicBezTo>
                                <a:lnTo>
                                  <a:pt x="12174" y="19"/>
                                </a:lnTo>
                                <a:cubicBezTo>
                                  <a:pt x="12169" y="19"/>
                                  <a:pt x="12166" y="15"/>
                                  <a:pt x="12166" y="11"/>
                                </a:cubicBezTo>
                                <a:cubicBezTo>
                                  <a:pt x="12166" y="6"/>
                                  <a:pt x="12169" y="3"/>
                                  <a:pt x="12174" y="3"/>
                                </a:cubicBezTo>
                                <a:close/>
                                <a:moveTo>
                                  <a:pt x="12206" y="3"/>
                                </a:moveTo>
                                <a:lnTo>
                                  <a:pt x="12206" y="3"/>
                                </a:lnTo>
                                <a:cubicBezTo>
                                  <a:pt x="12210" y="3"/>
                                  <a:pt x="12214" y="6"/>
                                  <a:pt x="12214" y="11"/>
                                </a:cubicBezTo>
                                <a:cubicBezTo>
                                  <a:pt x="12214" y="15"/>
                                  <a:pt x="12210" y="19"/>
                                  <a:pt x="12206" y="19"/>
                                </a:cubicBezTo>
                                <a:lnTo>
                                  <a:pt x="12206" y="19"/>
                                </a:lnTo>
                                <a:cubicBezTo>
                                  <a:pt x="12201" y="19"/>
                                  <a:pt x="12198" y="15"/>
                                  <a:pt x="12198" y="11"/>
                                </a:cubicBezTo>
                                <a:cubicBezTo>
                                  <a:pt x="12198" y="6"/>
                                  <a:pt x="12201" y="3"/>
                                  <a:pt x="12206" y="3"/>
                                </a:cubicBezTo>
                                <a:close/>
                                <a:moveTo>
                                  <a:pt x="12238" y="3"/>
                                </a:moveTo>
                                <a:lnTo>
                                  <a:pt x="12238" y="3"/>
                                </a:lnTo>
                                <a:cubicBezTo>
                                  <a:pt x="12242" y="3"/>
                                  <a:pt x="12246" y="6"/>
                                  <a:pt x="12246" y="11"/>
                                </a:cubicBezTo>
                                <a:cubicBezTo>
                                  <a:pt x="12246" y="15"/>
                                  <a:pt x="12242" y="19"/>
                                  <a:pt x="12238" y="19"/>
                                </a:cubicBezTo>
                                <a:lnTo>
                                  <a:pt x="12238" y="19"/>
                                </a:lnTo>
                                <a:cubicBezTo>
                                  <a:pt x="12233" y="19"/>
                                  <a:pt x="12230" y="15"/>
                                  <a:pt x="12230" y="11"/>
                                </a:cubicBezTo>
                                <a:cubicBezTo>
                                  <a:pt x="12230" y="6"/>
                                  <a:pt x="12233" y="3"/>
                                  <a:pt x="12238" y="3"/>
                                </a:cubicBezTo>
                                <a:close/>
                                <a:moveTo>
                                  <a:pt x="12270" y="3"/>
                                </a:moveTo>
                                <a:lnTo>
                                  <a:pt x="12270" y="3"/>
                                </a:lnTo>
                                <a:cubicBezTo>
                                  <a:pt x="12274" y="3"/>
                                  <a:pt x="12278" y="6"/>
                                  <a:pt x="12278" y="11"/>
                                </a:cubicBezTo>
                                <a:cubicBezTo>
                                  <a:pt x="12278" y="15"/>
                                  <a:pt x="12274" y="19"/>
                                  <a:pt x="12270" y="19"/>
                                </a:cubicBezTo>
                                <a:lnTo>
                                  <a:pt x="12270" y="19"/>
                                </a:lnTo>
                                <a:cubicBezTo>
                                  <a:pt x="12266" y="19"/>
                                  <a:pt x="12262" y="15"/>
                                  <a:pt x="12262" y="11"/>
                                </a:cubicBezTo>
                                <a:cubicBezTo>
                                  <a:pt x="12262" y="6"/>
                                  <a:pt x="12266" y="3"/>
                                  <a:pt x="12270" y="3"/>
                                </a:cubicBezTo>
                                <a:close/>
                                <a:moveTo>
                                  <a:pt x="12302" y="3"/>
                                </a:moveTo>
                                <a:lnTo>
                                  <a:pt x="12302" y="3"/>
                                </a:lnTo>
                                <a:cubicBezTo>
                                  <a:pt x="12306" y="3"/>
                                  <a:pt x="12310" y="6"/>
                                  <a:pt x="12310" y="11"/>
                                </a:cubicBezTo>
                                <a:cubicBezTo>
                                  <a:pt x="12310" y="15"/>
                                  <a:pt x="12306" y="19"/>
                                  <a:pt x="12302" y="19"/>
                                </a:cubicBezTo>
                                <a:lnTo>
                                  <a:pt x="12302" y="19"/>
                                </a:lnTo>
                                <a:cubicBezTo>
                                  <a:pt x="12298" y="19"/>
                                  <a:pt x="12294" y="15"/>
                                  <a:pt x="12294" y="11"/>
                                </a:cubicBezTo>
                                <a:cubicBezTo>
                                  <a:pt x="12294" y="6"/>
                                  <a:pt x="12298" y="3"/>
                                  <a:pt x="12302" y="3"/>
                                </a:cubicBezTo>
                                <a:close/>
                                <a:moveTo>
                                  <a:pt x="12334" y="3"/>
                                </a:moveTo>
                                <a:lnTo>
                                  <a:pt x="12334" y="3"/>
                                </a:lnTo>
                                <a:cubicBezTo>
                                  <a:pt x="12338" y="3"/>
                                  <a:pt x="12342" y="6"/>
                                  <a:pt x="12342" y="11"/>
                                </a:cubicBezTo>
                                <a:cubicBezTo>
                                  <a:pt x="12342" y="15"/>
                                  <a:pt x="12338" y="19"/>
                                  <a:pt x="12334" y="19"/>
                                </a:cubicBezTo>
                                <a:lnTo>
                                  <a:pt x="12334" y="19"/>
                                </a:lnTo>
                                <a:cubicBezTo>
                                  <a:pt x="12330" y="19"/>
                                  <a:pt x="12326" y="15"/>
                                  <a:pt x="12326" y="11"/>
                                </a:cubicBezTo>
                                <a:cubicBezTo>
                                  <a:pt x="12326" y="6"/>
                                  <a:pt x="12330" y="3"/>
                                  <a:pt x="12334" y="3"/>
                                </a:cubicBezTo>
                                <a:close/>
                                <a:moveTo>
                                  <a:pt x="12366" y="3"/>
                                </a:moveTo>
                                <a:lnTo>
                                  <a:pt x="12366" y="3"/>
                                </a:lnTo>
                                <a:cubicBezTo>
                                  <a:pt x="12370" y="3"/>
                                  <a:pt x="12374" y="6"/>
                                  <a:pt x="12374" y="11"/>
                                </a:cubicBezTo>
                                <a:cubicBezTo>
                                  <a:pt x="12374" y="15"/>
                                  <a:pt x="12370" y="19"/>
                                  <a:pt x="12366" y="19"/>
                                </a:cubicBezTo>
                                <a:lnTo>
                                  <a:pt x="12366" y="19"/>
                                </a:lnTo>
                                <a:cubicBezTo>
                                  <a:pt x="12362" y="19"/>
                                  <a:pt x="12358" y="15"/>
                                  <a:pt x="12358" y="11"/>
                                </a:cubicBezTo>
                                <a:cubicBezTo>
                                  <a:pt x="12358" y="6"/>
                                  <a:pt x="12362" y="3"/>
                                  <a:pt x="12366" y="3"/>
                                </a:cubicBezTo>
                                <a:close/>
                                <a:moveTo>
                                  <a:pt x="12398" y="3"/>
                                </a:moveTo>
                                <a:lnTo>
                                  <a:pt x="12398" y="3"/>
                                </a:lnTo>
                                <a:cubicBezTo>
                                  <a:pt x="12402" y="3"/>
                                  <a:pt x="12406" y="6"/>
                                  <a:pt x="12406" y="11"/>
                                </a:cubicBezTo>
                                <a:cubicBezTo>
                                  <a:pt x="12406" y="15"/>
                                  <a:pt x="12402" y="19"/>
                                  <a:pt x="12398" y="19"/>
                                </a:cubicBezTo>
                                <a:lnTo>
                                  <a:pt x="12398" y="19"/>
                                </a:lnTo>
                                <a:cubicBezTo>
                                  <a:pt x="12394" y="19"/>
                                  <a:pt x="12390" y="15"/>
                                  <a:pt x="12390" y="11"/>
                                </a:cubicBezTo>
                                <a:cubicBezTo>
                                  <a:pt x="12390" y="6"/>
                                  <a:pt x="12394" y="3"/>
                                  <a:pt x="12398" y="3"/>
                                </a:cubicBezTo>
                                <a:close/>
                                <a:moveTo>
                                  <a:pt x="12430" y="3"/>
                                </a:moveTo>
                                <a:lnTo>
                                  <a:pt x="12430" y="3"/>
                                </a:lnTo>
                                <a:cubicBezTo>
                                  <a:pt x="12434" y="3"/>
                                  <a:pt x="12438" y="6"/>
                                  <a:pt x="12438" y="11"/>
                                </a:cubicBezTo>
                                <a:cubicBezTo>
                                  <a:pt x="12438" y="15"/>
                                  <a:pt x="12434" y="19"/>
                                  <a:pt x="12430" y="19"/>
                                </a:cubicBezTo>
                                <a:lnTo>
                                  <a:pt x="12430" y="19"/>
                                </a:lnTo>
                                <a:cubicBezTo>
                                  <a:pt x="12426" y="19"/>
                                  <a:pt x="12422" y="15"/>
                                  <a:pt x="12422" y="11"/>
                                </a:cubicBezTo>
                                <a:cubicBezTo>
                                  <a:pt x="12422" y="6"/>
                                  <a:pt x="12426" y="3"/>
                                  <a:pt x="12430" y="3"/>
                                </a:cubicBezTo>
                                <a:close/>
                                <a:moveTo>
                                  <a:pt x="12462" y="3"/>
                                </a:moveTo>
                                <a:lnTo>
                                  <a:pt x="12462" y="3"/>
                                </a:lnTo>
                                <a:cubicBezTo>
                                  <a:pt x="12466" y="3"/>
                                  <a:pt x="12470" y="6"/>
                                  <a:pt x="12470" y="11"/>
                                </a:cubicBezTo>
                                <a:cubicBezTo>
                                  <a:pt x="12470" y="15"/>
                                  <a:pt x="12466" y="19"/>
                                  <a:pt x="12462" y="19"/>
                                </a:cubicBezTo>
                                <a:lnTo>
                                  <a:pt x="12462" y="19"/>
                                </a:lnTo>
                                <a:cubicBezTo>
                                  <a:pt x="12458" y="19"/>
                                  <a:pt x="12454" y="15"/>
                                  <a:pt x="12454" y="11"/>
                                </a:cubicBezTo>
                                <a:cubicBezTo>
                                  <a:pt x="12454" y="6"/>
                                  <a:pt x="12458" y="3"/>
                                  <a:pt x="12462" y="3"/>
                                </a:cubicBezTo>
                                <a:close/>
                                <a:moveTo>
                                  <a:pt x="12494" y="3"/>
                                </a:moveTo>
                                <a:lnTo>
                                  <a:pt x="12494" y="3"/>
                                </a:lnTo>
                                <a:cubicBezTo>
                                  <a:pt x="12498" y="3"/>
                                  <a:pt x="12502" y="6"/>
                                  <a:pt x="12502" y="11"/>
                                </a:cubicBezTo>
                                <a:cubicBezTo>
                                  <a:pt x="12502" y="15"/>
                                  <a:pt x="12498" y="19"/>
                                  <a:pt x="12494" y="19"/>
                                </a:cubicBezTo>
                                <a:lnTo>
                                  <a:pt x="12494" y="19"/>
                                </a:lnTo>
                                <a:cubicBezTo>
                                  <a:pt x="12490" y="19"/>
                                  <a:pt x="12486" y="15"/>
                                  <a:pt x="12486" y="11"/>
                                </a:cubicBezTo>
                                <a:cubicBezTo>
                                  <a:pt x="12486" y="6"/>
                                  <a:pt x="12490" y="3"/>
                                  <a:pt x="12494" y="3"/>
                                </a:cubicBezTo>
                                <a:close/>
                                <a:moveTo>
                                  <a:pt x="12526" y="3"/>
                                </a:moveTo>
                                <a:lnTo>
                                  <a:pt x="12526" y="3"/>
                                </a:lnTo>
                                <a:cubicBezTo>
                                  <a:pt x="12530" y="3"/>
                                  <a:pt x="12534" y="6"/>
                                  <a:pt x="12534" y="11"/>
                                </a:cubicBezTo>
                                <a:cubicBezTo>
                                  <a:pt x="12534" y="15"/>
                                  <a:pt x="12530" y="19"/>
                                  <a:pt x="12526" y="19"/>
                                </a:cubicBezTo>
                                <a:lnTo>
                                  <a:pt x="12526" y="19"/>
                                </a:lnTo>
                                <a:cubicBezTo>
                                  <a:pt x="12522" y="19"/>
                                  <a:pt x="12518" y="15"/>
                                  <a:pt x="12518" y="11"/>
                                </a:cubicBezTo>
                                <a:cubicBezTo>
                                  <a:pt x="12518" y="6"/>
                                  <a:pt x="12522" y="3"/>
                                  <a:pt x="12526" y="3"/>
                                </a:cubicBezTo>
                                <a:close/>
                                <a:moveTo>
                                  <a:pt x="12558" y="3"/>
                                </a:moveTo>
                                <a:lnTo>
                                  <a:pt x="12558" y="3"/>
                                </a:lnTo>
                                <a:cubicBezTo>
                                  <a:pt x="12563" y="3"/>
                                  <a:pt x="12566" y="6"/>
                                  <a:pt x="12566" y="11"/>
                                </a:cubicBezTo>
                                <a:cubicBezTo>
                                  <a:pt x="12566" y="15"/>
                                  <a:pt x="12563" y="19"/>
                                  <a:pt x="12558" y="19"/>
                                </a:cubicBezTo>
                                <a:lnTo>
                                  <a:pt x="12558" y="19"/>
                                </a:lnTo>
                                <a:cubicBezTo>
                                  <a:pt x="12554" y="19"/>
                                  <a:pt x="12550" y="15"/>
                                  <a:pt x="12550" y="11"/>
                                </a:cubicBezTo>
                                <a:cubicBezTo>
                                  <a:pt x="12550" y="6"/>
                                  <a:pt x="12554" y="3"/>
                                  <a:pt x="12558" y="3"/>
                                </a:cubicBezTo>
                                <a:close/>
                                <a:moveTo>
                                  <a:pt x="12590" y="3"/>
                                </a:moveTo>
                                <a:lnTo>
                                  <a:pt x="12590" y="3"/>
                                </a:lnTo>
                                <a:cubicBezTo>
                                  <a:pt x="12595" y="3"/>
                                  <a:pt x="12598" y="6"/>
                                  <a:pt x="12598" y="11"/>
                                </a:cubicBezTo>
                                <a:cubicBezTo>
                                  <a:pt x="12598" y="15"/>
                                  <a:pt x="12595" y="19"/>
                                  <a:pt x="12590" y="19"/>
                                </a:cubicBezTo>
                                <a:lnTo>
                                  <a:pt x="12590" y="19"/>
                                </a:lnTo>
                                <a:cubicBezTo>
                                  <a:pt x="12586" y="19"/>
                                  <a:pt x="12582" y="15"/>
                                  <a:pt x="12582" y="11"/>
                                </a:cubicBezTo>
                                <a:cubicBezTo>
                                  <a:pt x="12582" y="6"/>
                                  <a:pt x="12586" y="3"/>
                                  <a:pt x="12590" y="3"/>
                                </a:cubicBezTo>
                                <a:close/>
                                <a:moveTo>
                                  <a:pt x="12622" y="3"/>
                                </a:moveTo>
                                <a:lnTo>
                                  <a:pt x="12622" y="3"/>
                                </a:lnTo>
                                <a:cubicBezTo>
                                  <a:pt x="12627" y="3"/>
                                  <a:pt x="12630" y="6"/>
                                  <a:pt x="12630" y="11"/>
                                </a:cubicBezTo>
                                <a:cubicBezTo>
                                  <a:pt x="12630" y="15"/>
                                  <a:pt x="12627" y="19"/>
                                  <a:pt x="12622" y="19"/>
                                </a:cubicBezTo>
                                <a:lnTo>
                                  <a:pt x="12622" y="19"/>
                                </a:lnTo>
                                <a:cubicBezTo>
                                  <a:pt x="12618" y="19"/>
                                  <a:pt x="12614" y="15"/>
                                  <a:pt x="12614" y="11"/>
                                </a:cubicBezTo>
                                <a:cubicBezTo>
                                  <a:pt x="12614" y="6"/>
                                  <a:pt x="12618" y="3"/>
                                  <a:pt x="12622" y="3"/>
                                </a:cubicBezTo>
                                <a:close/>
                                <a:moveTo>
                                  <a:pt x="12654" y="3"/>
                                </a:moveTo>
                                <a:lnTo>
                                  <a:pt x="12654" y="3"/>
                                </a:lnTo>
                                <a:cubicBezTo>
                                  <a:pt x="12659" y="3"/>
                                  <a:pt x="12662" y="6"/>
                                  <a:pt x="12662" y="11"/>
                                </a:cubicBezTo>
                                <a:cubicBezTo>
                                  <a:pt x="12662" y="15"/>
                                  <a:pt x="12659" y="19"/>
                                  <a:pt x="12654" y="19"/>
                                </a:cubicBezTo>
                                <a:lnTo>
                                  <a:pt x="12654" y="19"/>
                                </a:lnTo>
                                <a:cubicBezTo>
                                  <a:pt x="12650" y="19"/>
                                  <a:pt x="12646" y="15"/>
                                  <a:pt x="12646" y="11"/>
                                </a:cubicBezTo>
                                <a:cubicBezTo>
                                  <a:pt x="12646" y="6"/>
                                  <a:pt x="12650" y="3"/>
                                  <a:pt x="12654" y="3"/>
                                </a:cubicBezTo>
                                <a:close/>
                                <a:moveTo>
                                  <a:pt x="12686" y="3"/>
                                </a:moveTo>
                                <a:lnTo>
                                  <a:pt x="12686" y="3"/>
                                </a:lnTo>
                                <a:cubicBezTo>
                                  <a:pt x="12691" y="3"/>
                                  <a:pt x="12694" y="6"/>
                                  <a:pt x="12694" y="11"/>
                                </a:cubicBezTo>
                                <a:cubicBezTo>
                                  <a:pt x="12694" y="15"/>
                                  <a:pt x="12691" y="19"/>
                                  <a:pt x="12686" y="19"/>
                                </a:cubicBezTo>
                                <a:lnTo>
                                  <a:pt x="12686" y="19"/>
                                </a:lnTo>
                                <a:cubicBezTo>
                                  <a:pt x="12682" y="19"/>
                                  <a:pt x="12678" y="15"/>
                                  <a:pt x="12678" y="11"/>
                                </a:cubicBezTo>
                                <a:cubicBezTo>
                                  <a:pt x="12678" y="6"/>
                                  <a:pt x="12682" y="3"/>
                                  <a:pt x="12686" y="3"/>
                                </a:cubicBezTo>
                                <a:close/>
                                <a:moveTo>
                                  <a:pt x="12718" y="3"/>
                                </a:moveTo>
                                <a:lnTo>
                                  <a:pt x="12718" y="3"/>
                                </a:lnTo>
                                <a:cubicBezTo>
                                  <a:pt x="12723" y="3"/>
                                  <a:pt x="12726" y="6"/>
                                  <a:pt x="12726" y="11"/>
                                </a:cubicBezTo>
                                <a:cubicBezTo>
                                  <a:pt x="12726" y="15"/>
                                  <a:pt x="12723" y="19"/>
                                  <a:pt x="12718" y="19"/>
                                </a:cubicBezTo>
                                <a:lnTo>
                                  <a:pt x="12718" y="19"/>
                                </a:lnTo>
                                <a:cubicBezTo>
                                  <a:pt x="12714" y="19"/>
                                  <a:pt x="12710" y="15"/>
                                  <a:pt x="12710" y="11"/>
                                </a:cubicBezTo>
                                <a:cubicBezTo>
                                  <a:pt x="12710" y="6"/>
                                  <a:pt x="12714" y="3"/>
                                  <a:pt x="12718" y="3"/>
                                </a:cubicBezTo>
                                <a:close/>
                                <a:moveTo>
                                  <a:pt x="12750" y="3"/>
                                </a:moveTo>
                                <a:lnTo>
                                  <a:pt x="12750" y="3"/>
                                </a:lnTo>
                                <a:cubicBezTo>
                                  <a:pt x="12755" y="3"/>
                                  <a:pt x="12758" y="6"/>
                                  <a:pt x="12758" y="11"/>
                                </a:cubicBezTo>
                                <a:cubicBezTo>
                                  <a:pt x="12758" y="15"/>
                                  <a:pt x="12755" y="19"/>
                                  <a:pt x="12750" y="19"/>
                                </a:cubicBezTo>
                                <a:lnTo>
                                  <a:pt x="12750" y="19"/>
                                </a:lnTo>
                                <a:cubicBezTo>
                                  <a:pt x="12746" y="19"/>
                                  <a:pt x="12742" y="15"/>
                                  <a:pt x="12742" y="11"/>
                                </a:cubicBezTo>
                                <a:cubicBezTo>
                                  <a:pt x="12742" y="6"/>
                                  <a:pt x="12746" y="3"/>
                                  <a:pt x="12750" y="3"/>
                                </a:cubicBezTo>
                                <a:close/>
                                <a:moveTo>
                                  <a:pt x="12782" y="3"/>
                                </a:moveTo>
                                <a:lnTo>
                                  <a:pt x="12782" y="3"/>
                                </a:lnTo>
                                <a:cubicBezTo>
                                  <a:pt x="12787" y="3"/>
                                  <a:pt x="12790" y="7"/>
                                  <a:pt x="12790" y="11"/>
                                </a:cubicBezTo>
                                <a:cubicBezTo>
                                  <a:pt x="12790" y="15"/>
                                  <a:pt x="12787" y="19"/>
                                  <a:pt x="12782" y="19"/>
                                </a:cubicBezTo>
                                <a:lnTo>
                                  <a:pt x="12782" y="19"/>
                                </a:lnTo>
                                <a:cubicBezTo>
                                  <a:pt x="12778" y="19"/>
                                  <a:pt x="12774" y="15"/>
                                  <a:pt x="12774" y="11"/>
                                </a:cubicBezTo>
                                <a:cubicBezTo>
                                  <a:pt x="12774" y="7"/>
                                  <a:pt x="12778" y="3"/>
                                  <a:pt x="12782" y="3"/>
                                </a:cubicBezTo>
                                <a:close/>
                                <a:moveTo>
                                  <a:pt x="12814" y="3"/>
                                </a:moveTo>
                                <a:lnTo>
                                  <a:pt x="12814" y="3"/>
                                </a:lnTo>
                                <a:cubicBezTo>
                                  <a:pt x="12819" y="3"/>
                                  <a:pt x="12822" y="7"/>
                                  <a:pt x="12822" y="11"/>
                                </a:cubicBezTo>
                                <a:cubicBezTo>
                                  <a:pt x="12822" y="15"/>
                                  <a:pt x="12819" y="19"/>
                                  <a:pt x="12814" y="19"/>
                                </a:cubicBezTo>
                                <a:lnTo>
                                  <a:pt x="12814" y="19"/>
                                </a:lnTo>
                                <a:cubicBezTo>
                                  <a:pt x="12810" y="19"/>
                                  <a:pt x="12806" y="15"/>
                                  <a:pt x="12806" y="11"/>
                                </a:cubicBezTo>
                                <a:cubicBezTo>
                                  <a:pt x="12806" y="7"/>
                                  <a:pt x="12810" y="3"/>
                                  <a:pt x="12814" y="3"/>
                                </a:cubicBezTo>
                                <a:close/>
                                <a:moveTo>
                                  <a:pt x="12846" y="3"/>
                                </a:moveTo>
                                <a:lnTo>
                                  <a:pt x="12846" y="3"/>
                                </a:lnTo>
                                <a:cubicBezTo>
                                  <a:pt x="12851" y="3"/>
                                  <a:pt x="12854" y="7"/>
                                  <a:pt x="12854" y="11"/>
                                </a:cubicBezTo>
                                <a:cubicBezTo>
                                  <a:pt x="12854" y="15"/>
                                  <a:pt x="12851" y="19"/>
                                  <a:pt x="12846" y="19"/>
                                </a:cubicBezTo>
                                <a:lnTo>
                                  <a:pt x="12846" y="19"/>
                                </a:lnTo>
                                <a:cubicBezTo>
                                  <a:pt x="12842" y="19"/>
                                  <a:pt x="12838" y="15"/>
                                  <a:pt x="12838" y="11"/>
                                </a:cubicBezTo>
                                <a:cubicBezTo>
                                  <a:pt x="12838" y="7"/>
                                  <a:pt x="12842" y="3"/>
                                  <a:pt x="12846" y="3"/>
                                </a:cubicBezTo>
                                <a:close/>
                                <a:moveTo>
                                  <a:pt x="12878" y="3"/>
                                </a:moveTo>
                                <a:lnTo>
                                  <a:pt x="12878" y="3"/>
                                </a:lnTo>
                                <a:cubicBezTo>
                                  <a:pt x="12883" y="3"/>
                                  <a:pt x="12886" y="7"/>
                                  <a:pt x="12886" y="11"/>
                                </a:cubicBezTo>
                                <a:cubicBezTo>
                                  <a:pt x="12886" y="15"/>
                                  <a:pt x="12883" y="19"/>
                                  <a:pt x="12878" y="19"/>
                                </a:cubicBezTo>
                                <a:lnTo>
                                  <a:pt x="12878" y="19"/>
                                </a:lnTo>
                                <a:cubicBezTo>
                                  <a:pt x="12874" y="19"/>
                                  <a:pt x="12870" y="15"/>
                                  <a:pt x="12870" y="11"/>
                                </a:cubicBezTo>
                                <a:cubicBezTo>
                                  <a:pt x="12870" y="7"/>
                                  <a:pt x="12874" y="3"/>
                                  <a:pt x="12878" y="3"/>
                                </a:cubicBezTo>
                                <a:close/>
                                <a:moveTo>
                                  <a:pt x="12910" y="3"/>
                                </a:moveTo>
                                <a:lnTo>
                                  <a:pt x="12910" y="3"/>
                                </a:lnTo>
                                <a:cubicBezTo>
                                  <a:pt x="12915" y="3"/>
                                  <a:pt x="12918" y="7"/>
                                  <a:pt x="12918" y="11"/>
                                </a:cubicBezTo>
                                <a:cubicBezTo>
                                  <a:pt x="12918" y="15"/>
                                  <a:pt x="12915" y="19"/>
                                  <a:pt x="12910" y="19"/>
                                </a:cubicBezTo>
                                <a:lnTo>
                                  <a:pt x="12910" y="19"/>
                                </a:lnTo>
                                <a:cubicBezTo>
                                  <a:pt x="12906" y="19"/>
                                  <a:pt x="12902" y="15"/>
                                  <a:pt x="12902" y="11"/>
                                </a:cubicBezTo>
                                <a:cubicBezTo>
                                  <a:pt x="12902" y="7"/>
                                  <a:pt x="12906" y="3"/>
                                  <a:pt x="12910" y="3"/>
                                </a:cubicBezTo>
                                <a:close/>
                                <a:moveTo>
                                  <a:pt x="12942" y="3"/>
                                </a:moveTo>
                                <a:lnTo>
                                  <a:pt x="12942" y="3"/>
                                </a:lnTo>
                                <a:cubicBezTo>
                                  <a:pt x="12947" y="3"/>
                                  <a:pt x="12950" y="7"/>
                                  <a:pt x="12950" y="11"/>
                                </a:cubicBezTo>
                                <a:cubicBezTo>
                                  <a:pt x="12950" y="15"/>
                                  <a:pt x="12947" y="19"/>
                                  <a:pt x="12942" y="19"/>
                                </a:cubicBezTo>
                                <a:lnTo>
                                  <a:pt x="12942" y="19"/>
                                </a:lnTo>
                                <a:cubicBezTo>
                                  <a:pt x="12938" y="19"/>
                                  <a:pt x="12934" y="15"/>
                                  <a:pt x="12934" y="11"/>
                                </a:cubicBezTo>
                                <a:cubicBezTo>
                                  <a:pt x="12934" y="7"/>
                                  <a:pt x="12938" y="3"/>
                                  <a:pt x="12942" y="3"/>
                                </a:cubicBezTo>
                                <a:close/>
                                <a:moveTo>
                                  <a:pt x="12974" y="3"/>
                                </a:moveTo>
                                <a:lnTo>
                                  <a:pt x="12974" y="3"/>
                                </a:lnTo>
                                <a:cubicBezTo>
                                  <a:pt x="12979" y="3"/>
                                  <a:pt x="12982" y="7"/>
                                  <a:pt x="12982" y="11"/>
                                </a:cubicBezTo>
                                <a:cubicBezTo>
                                  <a:pt x="12982" y="15"/>
                                  <a:pt x="12979" y="19"/>
                                  <a:pt x="12974" y="19"/>
                                </a:cubicBezTo>
                                <a:lnTo>
                                  <a:pt x="12974" y="19"/>
                                </a:lnTo>
                                <a:cubicBezTo>
                                  <a:pt x="12970" y="19"/>
                                  <a:pt x="12966" y="15"/>
                                  <a:pt x="12966" y="11"/>
                                </a:cubicBezTo>
                                <a:cubicBezTo>
                                  <a:pt x="12966" y="7"/>
                                  <a:pt x="12970" y="3"/>
                                  <a:pt x="12974" y="3"/>
                                </a:cubicBezTo>
                                <a:close/>
                                <a:moveTo>
                                  <a:pt x="13006" y="3"/>
                                </a:moveTo>
                                <a:lnTo>
                                  <a:pt x="13006" y="3"/>
                                </a:lnTo>
                                <a:cubicBezTo>
                                  <a:pt x="13011" y="3"/>
                                  <a:pt x="13014" y="7"/>
                                  <a:pt x="13014" y="11"/>
                                </a:cubicBezTo>
                                <a:cubicBezTo>
                                  <a:pt x="13014" y="15"/>
                                  <a:pt x="13011" y="19"/>
                                  <a:pt x="13006" y="19"/>
                                </a:cubicBezTo>
                                <a:lnTo>
                                  <a:pt x="13006" y="19"/>
                                </a:lnTo>
                                <a:cubicBezTo>
                                  <a:pt x="13002" y="19"/>
                                  <a:pt x="12998" y="15"/>
                                  <a:pt x="12998" y="11"/>
                                </a:cubicBezTo>
                                <a:cubicBezTo>
                                  <a:pt x="12998" y="7"/>
                                  <a:pt x="13002" y="3"/>
                                  <a:pt x="13006" y="3"/>
                                </a:cubicBezTo>
                                <a:close/>
                                <a:moveTo>
                                  <a:pt x="13038" y="3"/>
                                </a:moveTo>
                                <a:lnTo>
                                  <a:pt x="13038" y="3"/>
                                </a:lnTo>
                                <a:cubicBezTo>
                                  <a:pt x="13043" y="3"/>
                                  <a:pt x="13046" y="7"/>
                                  <a:pt x="13046" y="11"/>
                                </a:cubicBezTo>
                                <a:cubicBezTo>
                                  <a:pt x="13046" y="15"/>
                                  <a:pt x="13043" y="19"/>
                                  <a:pt x="13038" y="19"/>
                                </a:cubicBezTo>
                                <a:lnTo>
                                  <a:pt x="13038" y="19"/>
                                </a:lnTo>
                                <a:cubicBezTo>
                                  <a:pt x="13034" y="19"/>
                                  <a:pt x="13030" y="15"/>
                                  <a:pt x="13030" y="11"/>
                                </a:cubicBezTo>
                                <a:cubicBezTo>
                                  <a:pt x="13030" y="7"/>
                                  <a:pt x="13034" y="3"/>
                                  <a:pt x="13038" y="3"/>
                                </a:cubicBezTo>
                                <a:close/>
                                <a:moveTo>
                                  <a:pt x="13070" y="3"/>
                                </a:moveTo>
                                <a:lnTo>
                                  <a:pt x="13070" y="3"/>
                                </a:lnTo>
                                <a:cubicBezTo>
                                  <a:pt x="13075" y="3"/>
                                  <a:pt x="13078" y="7"/>
                                  <a:pt x="13078" y="11"/>
                                </a:cubicBezTo>
                                <a:cubicBezTo>
                                  <a:pt x="13078" y="15"/>
                                  <a:pt x="13075" y="19"/>
                                  <a:pt x="13070" y="19"/>
                                </a:cubicBezTo>
                                <a:lnTo>
                                  <a:pt x="13070" y="19"/>
                                </a:lnTo>
                                <a:cubicBezTo>
                                  <a:pt x="13066" y="19"/>
                                  <a:pt x="13062" y="15"/>
                                  <a:pt x="13062" y="11"/>
                                </a:cubicBezTo>
                                <a:cubicBezTo>
                                  <a:pt x="13062" y="7"/>
                                  <a:pt x="13066" y="3"/>
                                  <a:pt x="13070" y="3"/>
                                </a:cubicBezTo>
                                <a:close/>
                                <a:moveTo>
                                  <a:pt x="13102" y="3"/>
                                </a:moveTo>
                                <a:lnTo>
                                  <a:pt x="13102" y="3"/>
                                </a:lnTo>
                                <a:cubicBezTo>
                                  <a:pt x="13107" y="3"/>
                                  <a:pt x="13110" y="7"/>
                                  <a:pt x="13110" y="11"/>
                                </a:cubicBezTo>
                                <a:cubicBezTo>
                                  <a:pt x="13110" y="15"/>
                                  <a:pt x="13107" y="19"/>
                                  <a:pt x="13102" y="19"/>
                                </a:cubicBezTo>
                                <a:lnTo>
                                  <a:pt x="13102" y="19"/>
                                </a:lnTo>
                                <a:cubicBezTo>
                                  <a:pt x="13098" y="19"/>
                                  <a:pt x="13094" y="15"/>
                                  <a:pt x="13094" y="11"/>
                                </a:cubicBezTo>
                                <a:cubicBezTo>
                                  <a:pt x="13094" y="7"/>
                                  <a:pt x="13098" y="3"/>
                                  <a:pt x="13102" y="3"/>
                                </a:cubicBezTo>
                                <a:close/>
                                <a:moveTo>
                                  <a:pt x="13134" y="3"/>
                                </a:moveTo>
                                <a:lnTo>
                                  <a:pt x="13134" y="3"/>
                                </a:lnTo>
                                <a:cubicBezTo>
                                  <a:pt x="13139" y="3"/>
                                  <a:pt x="13142" y="7"/>
                                  <a:pt x="13142" y="11"/>
                                </a:cubicBezTo>
                                <a:cubicBezTo>
                                  <a:pt x="13142" y="15"/>
                                  <a:pt x="13139" y="19"/>
                                  <a:pt x="13134" y="19"/>
                                </a:cubicBezTo>
                                <a:lnTo>
                                  <a:pt x="13134" y="19"/>
                                </a:lnTo>
                                <a:cubicBezTo>
                                  <a:pt x="13130" y="19"/>
                                  <a:pt x="13126" y="15"/>
                                  <a:pt x="13126" y="11"/>
                                </a:cubicBezTo>
                                <a:cubicBezTo>
                                  <a:pt x="13126" y="7"/>
                                  <a:pt x="13130" y="3"/>
                                  <a:pt x="13134" y="3"/>
                                </a:cubicBezTo>
                                <a:close/>
                                <a:moveTo>
                                  <a:pt x="13166" y="3"/>
                                </a:moveTo>
                                <a:lnTo>
                                  <a:pt x="13166" y="3"/>
                                </a:lnTo>
                                <a:cubicBezTo>
                                  <a:pt x="13171" y="3"/>
                                  <a:pt x="13174" y="7"/>
                                  <a:pt x="13174" y="11"/>
                                </a:cubicBezTo>
                                <a:cubicBezTo>
                                  <a:pt x="13174" y="15"/>
                                  <a:pt x="13171" y="19"/>
                                  <a:pt x="13166" y="19"/>
                                </a:cubicBezTo>
                                <a:lnTo>
                                  <a:pt x="13166" y="19"/>
                                </a:lnTo>
                                <a:cubicBezTo>
                                  <a:pt x="13162" y="19"/>
                                  <a:pt x="13158" y="15"/>
                                  <a:pt x="13158" y="11"/>
                                </a:cubicBezTo>
                                <a:cubicBezTo>
                                  <a:pt x="13158" y="7"/>
                                  <a:pt x="13162" y="3"/>
                                  <a:pt x="13166" y="3"/>
                                </a:cubicBezTo>
                                <a:close/>
                                <a:moveTo>
                                  <a:pt x="13198" y="3"/>
                                </a:moveTo>
                                <a:lnTo>
                                  <a:pt x="13198" y="3"/>
                                </a:lnTo>
                                <a:cubicBezTo>
                                  <a:pt x="13203" y="3"/>
                                  <a:pt x="13206" y="7"/>
                                  <a:pt x="13206" y="11"/>
                                </a:cubicBezTo>
                                <a:cubicBezTo>
                                  <a:pt x="13206" y="15"/>
                                  <a:pt x="13203" y="19"/>
                                  <a:pt x="13198" y="19"/>
                                </a:cubicBezTo>
                                <a:lnTo>
                                  <a:pt x="13198" y="19"/>
                                </a:lnTo>
                                <a:cubicBezTo>
                                  <a:pt x="13194" y="19"/>
                                  <a:pt x="13190" y="15"/>
                                  <a:pt x="13190" y="11"/>
                                </a:cubicBezTo>
                                <a:cubicBezTo>
                                  <a:pt x="13190" y="7"/>
                                  <a:pt x="13194" y="3"/>
                                  <a:pt x="13198" y="3"/>
                                </a:cubicBezTo>
                                <a:close/>
                                <a:moveTo>
                                  <a:pt x="13230" y="3"/>
                                </a:moveTo>
                                <a:lnTo>
                                  <a:pt x="13230" y="3"/>
                                </a:lnTo>
                                <a:cubicBezTo>
                                  <a:pt x="13235" y="3"/>
                                  <a:pt x="13238" y="7"/>
                                  <a:pt x="13238" y="11"/>
                                </a:cubicBezTo>
                                <a:cubicBezTo>
                                  <a:pt x="13238" y="15"/>
                                  <a:pt x="13235" y="19"/>
                                  <a:pt x="13230" y="19"/>
                                </a:cubicBezTo>
                                <a:lnTo>
                                  <a:pt x="13230" y="19"/>
                                </a:lnTo>
                                <a:cubicBezTo>
                                  <a:pt x="13226" y="19"/>
                                  <a:pt x="13222" y="15"/>
                                  <a:pt x="13222" y="11"/>
                                </a:cubicBezTo>
                                <a:cubicBezTo>
                                  <a:pt x="13222" y="7"/>
                                  <a:pt x="13226" y="3"/>
                                  <a:pt x="13230" y="3"/>
                                </a:cubicBezTo>
                                <a:close/>
                                <a:moveTo>
                                  <a:pt x="13262" y="3"/>
                                </a:moveTo>
                                <a:lnTo>
                                  <a:pt x="13262" y="3"/>
                                </a:lnTo>
                                <a:cubicBezTo>
                                  <a:pt x="13267" y="3"/>
                                  <a:pt x="13270" y="7"/>
                                  <a:pt x="13270" y="11"/>
                                </a:cubicBezTo>
                                <a:cubicBezTo>
                                  <a:pt x="13270" y="15"/>
                                  <a:pt x="13267" y="19"/>
                                  <a:pt x="13262" y="19"/>
                                </a:cubicBezTo>
                                <a:lnTo>
                                  <a:pt x="13262" y="19"/>
                                </a:lnTo>
                                <a:cubicBezTo>
                                  <a:pt x="13258" y="19"/>
                                  <a:pt x="13254" y="15"/>
                                  <a:pt x="13254" y="11"/>
                                </a:cubicBezTo>
                                <a:cubicBezTo>
                                  <a:pt x="13254" y="7"/>
                                  <a:pt x="13258" y="3"/>
                                  <a:pt x="13262" y="3"/>
                                </a:cubicBezTo>
                                <a:close/>
                                <a:moveTo>
                                  <a:pt x="13294" y="3"/>
                                </a:moveTo>
                                <a:lnTo>
                                  <a:pt x="13294" y="3"/>
                                </a:lnTo>
                                <a:cubicBezTo>
                                  <a:pt x="13299" y="3"/>
                                  <a:pt x="13302" y="7"/>
                                  <a:pt x="13302" y="11"/>
                                </a:cubicBezTo>
                                <a:cubicBezTo>
                                  <a:pt x="13302" y="15"/>
                                  <a:pt x="13299" y="19"/>
                                  <a:pt x="13294" y="19"/>
                                </a:cubicBezTo>
                                <a:lnTo>
                                  <a:pt x="13294" y="19"/>
                                </a:lnTo>
                                <a:cubicBezTo>
                                  <a:pt x="13290" y="19"/>
                                  <a:pt x="13286" y="15"/>
                                  <a:pt x="13286" y="11"/>
                                </a:cubicBezTo>
                                <a:cubicBezTo>
                                  <a:pt x="13286" y="7"/>
                                  <a:pt x="13290" y="3"/>
                                  <a:pt x="13294" y="3"/>
                                </a:cubicBezTo>
                                <a:close/>
                                <a:moveTo>
                                  <a:pt x="13326" y="3"/>
                                </a:moveTo>
                                <a:lnTo>
                                  <a:pt x="13326" y="3"/>
                                </a:lnTo>
                                <a:cubicBezTo>
                                  <a:pt x="13331" y="3"/>
                                  <a:pt x="13334" y="7"/>
                                  <a:pt x="13334" y="11"/>
                                </a:cubicBezTo>
                                <a:cubicBezTo>
                                  <a:pt x="13334" y="15"/>
                                  <a:pt x="13331" y="19"/>
                                  <a:pt x="13326" y="19"/>
                                </a:cubicBezTo>
                                <a:lnTo>
                                  <a:pt x="13326" y="19"/>
                                </a:lnTo>
                                <a:cubicBezTo>
                                  <a:pt x="13322" y="19"/>
                                  <a:pt x="13318" y="15"/>
                                  <a:pt x="13318" y="11"/>
                                </a:cubicBezTo>
                                <a:cubicBezTo>
                                  <a:pt x="13318" y="7"/>
                                  <a:pt x="13322" y="3"/>
                                  <a:pt x="13326" y="3"/>
                                </a:cubicBezTo>
                                <a:close/>
                                <a:moveTo>
                                  <a:pt x="13358" y="3"/>
                                </a:moveTo>
                                <a:lnTo>
                                  <a:pt x="13359" y="3"/>
                                </a:lnTo>
                                <a:cubicBezTo>
                                  <a:pt x="13363" y="3"/>
                                  <a:pt x="13367" y="7"/>
                                  <a:pt x="13367" y="11"/>
                                </a:cubicBezTo>
                                <a:cubicBezTo>
                                  <a:pt x="13367" y="15"/>
                                  <a:pt x="13363" y="19"/>
                                  <a:pt x="13359" y="19"/>
                                </a:cubicBezTo>
                                <a:lnTo>
                                  <a:pt x="13358" y="19"/>
                                </a:lnTo>
                                <a:cubicBezTo>
                                  <a:pt x="13354" y="19"/>
                                  <a:pt x="13350" y="15"/>
                                  <a:pt x="13350" y="11"/>
                                </a:cubicBezTo>
                                <a:cubicBezTo>
                                  <a:pt x="13350" y="7"/>
                                  <a:pt x="13354" y="3"/>
                                  <a:pt x="13358" y="3"/>
                                </a:cubicBezTo>
                                <a:close/>
                                <a:moveTo>
                                  <a:pt x="13391" y="3"/>
                                </a:moveTo>
                                <a:lnTo>
                                  <a:pt x="13391" y="3"/>
                                </a:lnTo>
                                <a:cubicBezTo>
                                  <a:pt x="13395" y="3"/>
                                  <a:pt x="13399" y="7"/>
                                  <a:pt x="13399" y="11"/>
                                </a:cubicBezTo>
                                <a:cubicBezTo>
                                  <a:pt x="13399" y="15"/>
                                  <a:pt x="13395" y="19"/>
                                  <a:pt x="13391" y="19"/>
                                </a:cubicBezTo>
                                <a:lnTo>
                                  <a:pt x="13391" y="19"/>
                                </a:lnTo>
                                <a:cubicBezTo>
                                  <a:pt x="13386" y="19"/>
                                  <a:pt x="13383" y="15"/>
                                  <a:pt x="13383" y="11"/>
                                </a:cubicBezTo>
                                <a:cubicBezTo>
                                  <a:pt x="13383" y="7"/>
                                  <a:pt x="13386" y="3"/>
                                  <a:pt x="13391" y="3"/>
                                </a:cubicBezTo>
                                <a:close/>
                                <a:moveTo>
                                  <a:pt x="13423" y="3"/>
                                </a:moveTo>
                                <a:lnTo>
                                  <a:pt x="13423" y="3"/>
                                </a:lnTo>
                                <a:cubicBezTo>
                                  <a:pt x="13427" y="3"/>
                                  <a:pt x="13431" y="7"/>
                                  <a:pt x="13431" y="11"/>
                                </a:cubicBezTo>
                                <a:cubicBezTo>
                                  <a:pt x="13431" y="15"/>
                                  <a:pt x="13427" y="19"/>
                                  <a:pt x="13423" y="19"/>
                                </a:cubicBezTo>
                                <a:lnTo>
                                  <a:pt x="13423" y="19"/>
                                </a:lnTo>
                                <a:cubicBezTo>
                                  <a:pt x="13418" y="19"/>
                                  <a:pt x="13415" y="15"/>
                                  <a:pt x="13415" y="11"/>
                                </a:cubicBezTo>
                                <a:cubicBezTo>
                                  <a:pt x="13415" y="7"/>
                                  <a:pt x="13418" y="3"/>
                                  <a:pt x="13423" y="3"/>
                                </a:cubicBezTo>
                                <a:close/>
                                <a:moveTo>
                                  <a:pt x="13455" y="3"/>
                                </a:moveTo>
                                <a:lnTo>
                                  <a:pt x="13455" y="3"/>
                                </a:lnTo>
                                <a:cubicBezTo>
                                  <a:pt x="13459" y="3"/>
                                  <a:pt x="13463" y="7"/>
                                  <a:pt x="13463" y="11"/>
                                </a:cubicBezTo>
                                <a:cubicBezTo>
                                  <a:pt x="13463" y="16"/>
                                  <a:pt x="13459" y="19"/>
                                  <a:pt x="13455" y="19"/>
                                </a:cubicBezTo>
                                <a:lnTo>
                                  <a:pt x="13455" y="19"/>
                                </a:lnTo>
                                <a:cubicBezTo>
                                  <a:pt x="13450" y="19"/>
                                  <a:pt x="13447" y="16"/>
                                  <a:pt x="13447" y="11"/>
                                </a:cubicBezTo>
                                <a:cubicBezTo>
                                  <a:pt x="13447" y="7"/>
                                  <a:pt x="13450" y="3"/>
                                  <a:pt x="13455" y="3"/>
                                </a:cubicBezTo>
                                <a:close/>
                                <a:moveTo>
                                  <a:pt x="13487" y="3"/>
                                </a:moveTo>
                                <a:lnTo>
                                  <a:pt x="13487" y="3"/>
                                </a:lnTo>
                                <a:cubicBezTo>
                                  <a:pt x="13491" y="3"/>
                                  <a:pt x="13495" y="7"/>
                                  <a:pt x="13495" y="11"/>
                                </a:cubicBezTo>
                                <a:cubicBezTo>
                                  <a:pt x="13495" y="16"/>
                                  <a:pt x="13491" y="19"/>
                                  <a:pt x="13487" y="19"/>
                                </a:cubicBezTo>
                                <a:lnTo>
                                  <a:pt x="13487" y="19"/>
                                </a:lnTo>
                                <a:cubicBezTo>
                                  <a:pt x="13482" y="19"/>
                                  <a:pt x="13479" y="16"/>
                                  <a:pt x="13479" y="11"/>
                                </a:cubicBezTo>
                                <a:cubicBezTo>
                                  <a:pt x="13479" y="7"/>
                                  <a:pt x="13482" y="3"/>
                                  <a:pt x="13487" y="3"/>
                                </a:cubicBezTo>
                                <a:close/>
                                <a:moveTo>
                                  <a:pt x="13519" y="3"/>
                                </a:moveTo>
                                <a:lnTo>
                                  <a:pt x="13519" y="3"/>
                                </a:lnTo>
                                <a:cubicBezTo>
                                  <a:pt x="13523" y="3"/>
                                  <a:pt x="13527" y="7"/>
                                  <a:pt x="13527" y="11"/>
                                </a:cubicBezTo>
                                <a:cubicBezTo>
                                  <a:pt x="13527" y="16"/>
                                  <a:pt x="13523" y="19"/>
                                  <a:pt x="13519" y="19"/>
                                </a:cubicBezTo>
                                <a:lnTo>
                                  <a:pt x="13519" y="19"/>
                                </a:lnTo>
                                <a:cubicBezTo>
                                  <a:pt x="13514" y="19"/>
                                  <a:pt x="13511" y="16"/>
                                  <a:pt x="13511" y="11"/>
                                </a:cubicBezTo>
                                <a:cubicBezTo>
                                  <a:pt x="13511" y="7"/>
                                  <a:pt x="13514" y="3"/>
                                  <a:pt x="13519" y="3"/>
                                </a:cubicBezTo>
                                <a:close/>
                                <a:moveTo>
                                  <a:pt x="13551" y="3"/>
                                </a:moveTo>
                                <a:lnTo>
                                  <a:pt x="13551" y="3"/>
                                </a:lnTo>
                                <a:cubicBezTo>
                                  <a:pt x="13555" y="3"/>
                                  <a:pt x="13559" y="7"/>
                                  <a:pt x="13559" y="11"/>
                                </a:cubicBezTo>
                                <a:cubicBezTo>
                                  <a:pt x="13559" y="16"/>
                                  <a:pt x="13555" y="19"/>
                                  <a:pt x="13551" y="19"/>
                                </a:cubicBezTo>
                                <a:lnTo>
                                  <a:pt x="13551" y="19"/>
                                </a:lnTo>
                                <a:cubicBezTo>
                                  <a:pt x="13546" y="19"/>
                                  <a:pt x="13543" y="16"/>
                                  <a:pt x="13543" y="11"/>
                                </a:cubicBezTo>
                                <a:cubicBezTo>
                                  <a:pt x="13543" y="7"/>
                                  <a:pt x="13546" y="3"/>
                                  <a:pt x="13551" y="3"/>
                                </a:cubicBezTo>
                                <a:close/>
                                <a:moveTo>
                                  <a:pt x="13583" y="3"/>
                                </a:moveTo>
                                <a:lnTo>
                                  <a:pt x="13583" y="3"/>
                                </a:lnTo>
                                <a:cubicBezTo>
                                  <a:pt x="13587" y="3"/>
                                  <a:pt x="13591" y="7"/>
                                  <a:pt x="13591" y="11"/>
                                </a:cubicBezTo>
                                <a:cubicBezTo>
                                  <a:pt x="13591" y="16"/>
                                  <a:pt x="13587" y="19"/>
                                  <a:pt x="13583" y="19"/>
                                </a:cubicBezTo>
                                <a:lnTo>
                                  <a:pt x="13583" y="19"/>
                                </a:lnTo>
                                <a:cubicBezTo>
                                  <a:pt x="13578" y="19"/>
                                  <a:pt x="13575" y="16"/>
                                  <a:pt x="13575" y="11"/>
                                </a:cubicBezTo>
                                <a:cubicBezTo>
                                  <a:pt x="13575" y="7"/>
                                  <a:pt x="13578" y="3"/>
                                  <a:pt x="13583" y="3"/>
                                </a:cubicBezTo>
                                <a:close/>
                                <a:moveTo>
                                  <a:pt x="13615" y="3"/>
                                </a:moveTo>
                                <a:lnTo>
                                  <a:pt x="13615" y="3"/>
                                </a:lnTo>
                                <a:cubicBezTo>
                                  <a:pt x="13619" y="3"/>
                                  <a:pt x="13623" y="7"/>
                                  <a:pt x="13623" y="11"/>
                                </a:cubicBezTo>
                                <a:cubicBezTo>
                                  <a:pt x="13623" y="16"/>
                                  <a:pt x="13619" y="19"/>
                                  <a:pt x="13615" y="19"/>
                                </a:cubicBezTo>
                                <a:lnTo>
                                  <a:pt x="13615" y="19"/>
                                </a:lnTo>
                                <a:cubicBezTo>
                                  <a:pt x="13610" y="19"/>
                                  <a:pt x="13607" y="16"/>
                                  <a:pt x="13607" y="11"/>
                                </a:cubicBezTo>
                                <a:cubicBezTo>
                                  <a:pt x="13607" y="7"/>
                                  <a:pt x="13610" y="3"/>
                                  <a:pt x="13615" y="3"/>
                                </a:cubicBezTo>
                                <a:close/>
                                <a:moveTo>
                                  <a:pt x="13647" y="3"/>
                                </a:moveTo>
                                <a:lnTo>
                                  <a:pt x="13647" y="3"/>
                                </a:lnTo>
                                <a:cubicBezTo>
                                  <a:pt x="13651" y="3"/>
                                  <a:pt x="13655" y="7"/>
                                  <a:pt x="13655" y="11"/>
                                </a:cubicBezTo>
                                <a:cubicBezTo>
                                  <a:pt x="13655" y="16"/>
                                  <a:pt x="13651" y="19"/>
                                  <a:pt x="13647" y="19"/>
                                </a:cubicBezTo>
                                <a:lnTo>
                                  <a:pt x="13647" y="19"/>
                                </a:lnTo>
                                <a:cubicBezTo>
                                  <a:pt x="13642" y="19"/>
                                  <a:pt x="13639" y="16"/>
                                  <a:pt x="13639" y="11"/>
                                </a:cubicBezTo>
                                <a:cubicBezTo>
                                  <a:pt x="13639" y="7"/>
                                  <a:pt x="13642" y="3"/>
                                  <a:pt x="13647" y="3"/>
                                </a:cubicBezTo>
                                <a:close/>
                                <a:moveTo>
                                  <a:pt x="13679" y="3"/>
                                </a:moveTo>
                                <a:lnTo>
                                  <a:pt x="13679" y="3"/>
                                </a:lnTo>
                                <a:cubicBezTo>
                                  <a:pt x="13683" y="3"/>
                                  <a:pt x="13687" y="7"/>
                                  <a:pt x="13687" y="11"/>
                                </a:cubicBezTo>
                                <a:cubicBezTo>
                                  <a:pt x="13687" y="16"/>
                                  <a:pt x="13683" y="19"/>
                                  <a:pt x="13679" y="19"/>
                                </a:cubicBezTo>
                                <a:lnTo>
                                  <a:pt x="13679" y="19"/>
                                </a:lnTo>
                                <a:cubicBezTo>
                                  <a:pt x="13674" y="19"/>
                                  <a:pt x="13671" y="16"/>
                                  <a:pt x="13671" y="11"/>
                                </a:cubicBezTo>
                                <a:cubicBezTo>
                                  <a:pt x="13671" y="7"/>
                                  <a:pt x="13674" y="3"/>
                                  <a:pt x="13679" y="3"/>
                                </a:cubicBezTo>
                                <a:close/>
                                <a:moveTo>
                                  <a:pt x="13711" y="3"/>
                                </a:moveTo>
                                <a:lnTo>
                                  <a:pt x="13711" y="3"/>
                                </a:lnTo>
                                <a:cubicBezTo>
                                  <a:pt x="13715" y="3"/>
                                  <a:pt x="13719" y="7"/>
                                  <a:pt x="13719" y="11"/>
                                </a:cubicBezTo>
                                <a:cubicBezTo>
                                  <a:pt x="13719" y="16"/>
                                  <a:pt x="13715" y="19"/>
                                  <a:pt x="13711" y="19"/>
                                </a:cubicBezTo>
                                <a:lnTo>
                                  <a:pt x="13711" y="19"/>
                                </a:lnTo>
                                <a:cubicBezTo>
                                  <a:pt x="13706" y="19"/>
                                  <a:pt x="13703" y="16"/>
                                  <a:pt x="13703" y="11"/>
                                </a:cubicBezTo>
                                <a:cubicBezTo>
                                  <a:pt x="13703" y="7"/>
                                  <a:pt x="13706" y="3"/>
                                  <a:pt x="13711" y="3"/>
                                </a:cubicBezTo>
                                <a:close/>
                                <a:moveTo>
                                  <a:pt x="13743" y="3"/>
                                </a:moveTo>
                                <a:lnTo>
                                  <a:pt x="13743" y="3"/>
                                </a:lnTo>
                                <a:cubicBezTo>
                                  <a:pt x="13747" y="3"/>
                                  <a:pt x="13751" y="7"/>
                                  <a:pt x="13751" y="11"/>
                                </a:cubicBezTo>
                                <a:cubicBezTo>
                                  <a:pt x="13751" y="16"/>
                                  <a:pt x="13747" y="19"/>
                                  <a:pt x="13743" y="19"/>
                                </a:cubicBezTo>
                                <a:lnTo>
                                  <a:pt x="13743" y="19"/>
                                </a:lnTo>
                                <a:cubicBezTo>
                                  <a:pt x="13738" y="19"/>
                                  <a:pt x="13735" y="16"/>
                                  <a:pt x="13735" y="11"/>
                                </a:cubicBezTo>
                                <a:cubicBezTo>
                                  <a:pt x="13735" y="7"/>
                                  <a:pt x="13738" y="3"/>
                                  <a:pt x="13743" y="3"/>
                                </a:cubicBezTo>
                                <a:close/>
                                <a:moveTo>
                                  <a:pt x="13775" y="3"/>
                                </a:moveTo>
                                <a:lnTo>
                                  <a:pt x="13775" y="3"/>
                                </a:lnTo>
                                <a:cubicBezTo>
                                  <a:pt x="13779" y="3"/>
                                  <a:pt x="13783" y="7"/>
                                  <a:pt x="13783" y="11"/>
                                </a:cubicBezTo>
                                <a:cubicBezTo>
                                  <a:pt x="13783" y="16"/>
                                  <a:pt x="13779" y="19"/>
                                  <a:pt x="13775" y="19"/>
                                </a:cubicBezTo>
                                <a:lnTo>
                                  <a:pt x="13775" y="19"/>
                                </a:lnTo>
                                <a:cubicBezTo>
                                  <a:pt x="13770" y="19"/>
                                  <a:pt x="13767" y="16"/>
                                  <a:pt x="13767" y="11"/>
                                </a:cubicBezTo>
                                <a:cubicBezTo>
                                  <a:pt x="13767" y="7"/>
                                  <a:pt x="13770" y="3"/>
                                  <a:pt x="13775" y="3"/>
                                </a:cubicBezTo>
                                <a:close/>
                                <a:moveTo>
                                  <a:pt x="13807" y="3"/>
                                </a:moveTo>
                                <a:lnTo>
                                  <a:pt x="13807" y="3"/>
                                </a:lnTo>
                                <a:cubicBezTo>
                                  <a:pt x="13811" y="3"/>
                                  <a:pt x="13815" y="7"/>
                                  <a:pt x="13815" y="11"/>
                                </a:cubicBezTo>
                                <a:cubicBezTo>
                                  <a:pt x="13815" y="16"/>
                                  <a:pt x="13811" y="19"/>
                                  <a:pt x="13807" y="19"/>
                                </a:cubicBezTo>
                                <a:lnTo>
                                  <a:pt x="13807" y="19"/>
                                </a:lnTo>
                                <a:cubicBezTo>
                                  <a:pt x="13802" y="19"/>
                                  <a:pt x="13799" y="16"/>
                                  <a:pt x="13799" y="11"/>
                                </a:cubicBezTo>
                                <a:cubicBezTo>
                                  <a:pt x="13799" y="7"/>
                                  <a:pt x="13802" y="3"/>
                                  <a:pt x="13807" y="3"/>
                                </a:cubicBezTo>
                                <a:close/>
                                <a:moveTo>
                                  <a:pt x="13839" y="3"/>
                                </a:moveTo>
                                <a:lnTo>
                                  <a:pt x="13839" y="3"/>
                                </a:lnTo>
                                <a:cubicBezTo>
                                  <a:pt x="13843" y="3"/>
                                  <a:pt x="13847" y="7"/>
                                  <a:pt x="13847" y="11"/>
                                </a:cubicBezTo>
                                <a:cubicBezTo>
                                  <a:pt x="13847" y="16"/>
                                  <a:pt x="13843" y="19"/>
                                  <a:pt x="13839" y="19"/>
                                </a:cubicBezTo>
                                <a:lnTo>
                                  <a:pt x="13839" y="19"/>
                                </a:lnTo>
                                <a:cubicBezTo>
                                  <a:pt x="13834" y="19"/>
                                  <a:pt x="13831" y="16"/>
                                  <a:pt x="13831" y="11"/>
                                </a:cubicBezTo>
                                <a:cubicBezTo>
                                  <a:pt x="13831" y="7"/>
                                  <a:pt x="13834" y="3"/>
                                  <a:pt x="13839" y="3"/>
                                </a:cubicBezTo>
                                <a:close/>
                                <a:moveTo>
                                  <a:pt x="13871" y="3"/>
                                </a:moveTo>
                                <a:lnTo>
                                  <a:pt x="13871" y="3"/>
                                </a:lnTo>
                                <a:cubicBezTo>
                                  <a:pt x="13875" y="3"/>
                                  <a:pt x="13879" y="7"/>
                                  <a:pt x="13879" y="11"/>
                                </a:cubicBezTo>
                                <a:cubicBezTo>
                                  <a:pt x="13879" y="16"/>
                                  <a:pt x="13875" y="19"/>
                                  <a:pt x="13871" y="19"/>
                                </a:cubicBezTo>
                                <a:lnTo>
                                  <a:pt x="13871" y="19"/>
                                </a:lnTo>
                                <a:cubicBezTo>
                                  <a:pt x="13866" y="19"/>
                                  <a:pt x="13863" y="16"/>
                                  <a:pt x="13863" y="11"/>
                                </a:cubicBezTo>
                                <a:cubicBezTo>
                                  <a:pt x="13863" y="7"/>
                                  <a:pt x="13866" y="3"/>
                                  <a:pt x="13871" y="3"/>
                                </a:cubicBezTo>
                                <a:close/>
                                <a:moveTo>
                                  <a:pt x="13903" y="3"/>
                                </a:moveTo>
                                <a:lnTo>
                                  <a:pt x="13903" y="3"/>
                                </a:lnTo>
                                <a:cubicBezTo>
                                  <a:pt x="13907" y="3"/>
                                  <a:pt x="13911" y="7"/>
                                  <a:pt x="13911" y="11"/>
                                </a:cubicBezTo>
                                <a:cubicBezTo>
                                  <a:pt x="13911" y="16"/>
                                  <a:pt x="13907" y="19"/>
                                  <a:pt x="13903" y="19"/>
                                </a:cubicBezTo>
                                <a:lnTo>
                                  <a:pt x="13903" y="19"/>
                                </a:lnTo>
                                <a:cubicBezTo>
                                  <a:pt x="13898" y="19"/>
                                  <a:pt x="13895" y="16"/>
                                  <a:pt x="13895" y="11"/>
                                </a:cubicBezTo>
                                <a:cubicBezTo>
                                  <a:pt x="13895" y="7"/>
                                  <a:pt x="13898" y="3"/>
                                  <a:pt x="13903" y="3"/>
                                </a:cubicBezTo>
                                <a:close/>
                                <a:moveTo>
                                  <a:pt x="13935" y="3"/>
                                </a:moveTo>
                                <a:lnTo>
                                  <a:pt x="13935" y="3"/>
                                </a:lnTo>
                                <a:cubicBezTo>
                                  <a:pt x="13939" y="3"/>
                                  <a:pt x="13943" y="7"/>
                                  <a:pt x="13943" y="11"/>
                                </a:cubicBezTo>
                                <a:cubicBezTo>
                                  <a:pt x="13943" y="16"/>
                                  <a:pt x="13939" y="19"/>
                                  <a:pt x="13935" y="19"/>
                                </a:cubicBezTo>
                                <a:lnTo>
                                  <a:pt x="13935" y="19"/>
                                </a:lnTo>
                                <a:cubicBezTo>
                                  <a:pt x="13930" y="19"/>
                                  <a:pt x="13927" y="16"/>
                                  <a:pt x="13927" y="11"/>
                                </a:cubicBezTo>
                                <a:cubicBezTo>
                                  <a:pt x="13927" y="7"/>
                                  <a:pt x="13930" y="3"/>
                                  <a:pt x="13935" y="3"/>
                                </a:cubicBezTo>
                                <a:close/>
                                <a:moveTo>
                                  <a:pt x="13967" y="3"/>
                                </a:moveTo>
                                <a:lnTo>
                                  <a:pt x="13967" y="3"/>
                                </a:lnTo>
                                <a:cubicBezTo>
                                  <a:pt x="13971" y="3"/>
                                  <a:pt x="13975" y="7"/>
                                  <a:pt x="13975" y="11"/>
                                </a:cubicBezTo>
                                <a:cubicBezTo>
                                  <a:pt x="13975" y="16"/>
                                  <a:pt x="13971" y="19"/>
                                  <a:pt x="13967" y="19"/>
                                </a:cubicBezTo>
                                <a:lnTo>
                                  <a:pt x="13967" y="19"/>
                                </a:lnTo>
                                <a:cubicBezTo>
                                  <a:pt x="13962" y="19"/>
                                  <a:pt x="13959" y="16"/>
                                  <a:pt x="13959" y="11"/>
                                </a:cubicBezTo>
                                <a:cubicBezTo>
                                  <a:pt x="13959" y="7"/>
                                  <a:pt x="13962" y="3"/>
                                  <a:pt x="13967" y="3"/>
                                </a:cubicBezTo>
                                <a:close/>
                                <a:moveTo>
                                  <a:pt x="13999" y="3"/>
                                </a:moveTo>
                                <a:lnTo>
                                  <a:pt x="13999" y="3"/>
                                </a:lnTo>
                                <a:cubicBezTo>
                                  <a:pt x="14003" y="3"/>
                                  <a:pt x="14007" y="7"/>
                                  <a:pt x="14007" y="11"/>
                                </a:cubicBezTo>
                                <a:cubicBezTo>
                                  <a:pt x="14007" y="16"/>
                                  <a:pt x="14003" y="19"/>
                                  <a:pt x="13999" y="19"/>
                                </a:cubicBezTo>
                                <a:lnTo>
                                  <a:pt x="13999" y="19"/>
                                </a:lnTo>
                                <a:cubicBezTo>
                                  <a:pt x="13994" y="19"/>
                                  <a:pt x="13991" y="16"/>
                                  <a:pt x="13991" y="11"/>
                                </a:cubicBezTo>
                                <a:cubicBezTo>
                                  <a:pt x="13991" y="7"/>
                                  <a:pt x="13994" y="3"/>
                                  <a:pt x="13999" y="3"/>
                                </a:cubicBezTo>
                                <a:close/>
                                <a:moveTo>
                                  <a:pt x="14031" y="3"/>
                                </a:moveTo>
                                <a:lnTo>
                                  <a:pt x="14031" y="3"/>
                                </a:lnTo>
                                <a:cubicBezTo>
                                  <a:pt x="14035" y="3"/>
                                  <a:pt x="14039" y="7"/>
                                  <a:pt x="14039" y="11"/>
                                </a:cubicBezTo>
                                <a:cubicBezTo>
                                  <a:pt x="14039" y="16"/>
                                  <a:pt x="14035" y="19"/>
                                  <a:pt x="14031" y="19"/>
                                </a:cubicBezTo>
                                <a:lnTo>
                                  <a:pt x="14031" y="19"/>
                                </a:lnTo>
                                <a:cubicBezTo>
                                  <a:pt x="14026" y="19"/>
                                  <a:pt x="14023" y="16"/>
                                  <a:pt x="14023" y="11"/>
                                </a:cubicBezTo>
                                <a:cubicBezTo>
                                  <a:pt x="14023" y="7"/>
                                  <a:pt x="14026" y="3"/>
                                  <a:pt x="14031" y="3"/>
                                </a:cubicBezTo>
                                <a:close/>
                                <a:moveTo>
                                  <a:pt x="14063" y="3"/>
                                </a:moveTo>
                                <a:lnTo>
                                  <a:pt x="14063" y="3"/>
                                </a:lnTo>
                                <a:cubicBezTo>
                                  <a:pt x="14067" y="3"/>
                                  <a:pt x="14071" y="7"/>
                                  <a:pt x="14071" y="11"/>
                                </a:cubicBezTo>
                                <a:cubicBezTo>
                                  <a:pt x="14071" y="16"/>
                                  <a:pt x="14067" y="19"/>
                                  <a:pt x="14063" y="19"/>
                                </a:cubicBezTo>
                                <a:lnTo>
                                  <a:pt x="14063" y="19"/>
                                </a:lnTo>
                                <a:cubicBezTo>
                                  <a:pt x="14058" y="19"/>
                                  <a:pt x="14055" y="16"/>
                                  <a:pt x="14055" y="11"/>
                                </a:cubicBezTo>
                                <a:cubicBezTo>
                                  <a:pt x="14055" y="7"/>
                                  <a:pt x="14058" y="3"/>
                                  <a:pt x="14063" y="3"/>
                                </a:cubicBezTo>
                                <a:close/>
                                <a:moveTo>
                                  <a:pt x="14095" y="3"/>
                                </a:moveTo>
                                <a:lnTo>
                                  <a:pt x="14095" y="3"/>
                                </a:lnTo>
                                <a:cubicBezTo>
                                  <a:pt x="14099" y="3"/>
                                  <a:pt x="14103" y="7"/>
                                  <a:pt x="14103" y="11"/>
                                </a:cubicBezTo>
                                <a:cubicBezTo>
                                  <a:pt x="14103" y="16"/>
                                  <a:pt x="14099" y="19"/>
                                  <a:pt x="14095" y="19"/>
                                </a:cubicBezTo>
                                <a:lnTo>
                                  <a:pt x="14095" y="19"/>
                                </a:lnTo>
                                <a:cubicBezTo>
                                  <a:pt x="14090" y="19"/>
                                  <a:pt x="14087" y="16"/>
                                  <a:pt x="14087" y="11"/>
                                </a:cubicBezTo>
                                <a:cubicBezTo>
                                  <a:pt x="14087" y="7"/>
                                  <a:pt x="14090" y="3"/>
                                  <a:pt x="14095" y="3"/>
                                </a:cubicBezTo>
                                <a:close/>
                                <a:moveTo>
                                  <a:pt x="14127" y="3"/>
                                </a:moveTo>
                                <a:lnTo>
                                  <a:pt x="14127" y="3"/>
                                </a:lnTo>
                                <a:cubicBezTo>
                                  <a:pt x="14131" y="3"/>
                                  <a:pt x="14135" y="7"/>
                                  <a:pt x="14135" y="11"/>
                                </a:cubicBezTo>
                                <a:cubicBezTo>
                                  <a:pt x="14135" y="16"/>
                                  <a:pt x="14131" y="19"/>
                                  <a:pt x="14127" y="19"/>
                                </a:cubicBezTo>
                                <a:lnTo>
                                  <a:pt x="14127" y="19"/>
                                </a:lnTo>
                                <a:cubicBezTo>
                                  <a:pt x="14122" y="19"/>
                                  <a:pt x="14119" y="16"/>
                                  <a:pt x="14119" y="11"/>
                                </a:cubicBezTo>
                                <a:cubicBezTo>
                                  <a:pt x="14119" y="7"/>
                                  <a:pt x="14122" y="3"/>
                                  <a:pt x="14127" y="3"/>
                                </a:cubicBezTo>
                                <a:close/>
                                <a:moveTo>
                                  <a:pt x="14159" y="3"/>
                                </a:moveTo>
                                <a:lnTo>
                                  <a:pt x="14159" y="3"/>
                                </a:lnTo>
                                <a:cubicBezTo>
                                  <a:pt x="14163" y="3"/>
                                  <a:pt x="14167" y="7"/>
                                  <a:pt x="14167" y="11"/>
                                </a:cubicBezTo>
                                <a:cubicBezTo>
                                  <a:pt x="14167" y="16"/>
                                  <a:pt x="14163" y="19"/>
                                  <a:pt x="14159" y="19"/>
                                </a:cubicBezTo>
                                <a:lnTo>
                                  <a:pt x="14159" y="19"/>
                                </a:lnTo>
                                <a:cubicBezTo>
                                  <a:pt x="14154" y="19"/>
                                  <a:pt x="14151" y="16"/>
                                  <a:pt x="14151" y="11"/>
                                </a:cubicBezTo>
                                <a:cubicBezTo>
                                  <a:pt x="14151" y="7"/>
                                  <a:pt x="14154" y="3"/>
                                  <a:pt x="14159" y="3"/>
                                </a:cubicBezTo>
                                <a:close/>
                                <a:moveTo>
                                  <a:pt x="14191" y="3"/>
                                </a:moveTo>
                                <a:lnTo>
                                  <a:pt x="14191" y="3"/>
                                </a:lnTo>
                                <a:cubicBezTo>
                                  <a:pt x="14195" y="3"/>
                                  <a:pt x="14199" y="7"/>
                                  <a:pt x="14199" y="11"/>
                                </a:cubicBezTo>
                                <a:cubicBezTo>
                                  <a:pt x="14199" y="16"/>
                                  <a:pt x="14195" y="19"/>
                                  <a:pt x="14191" y="19"/>
                                </a:cubicBezTo>
                                <a:lnTo>
                                  <a:pt x="14191" y="19"/>
                                </a:lnTo>
                                <a:cubicBezTo>
                                  <a:pt x="14186" y="19"/>
                                  <a:pt x="14183" y="16"/>
                                  <a:pt x="14183" y="11"/>
                                </a:cubicBezTo>
                                <a:cubicBezTo>
                                  <a:pt x="14183" y="7"/>
                                  <a:pt x="14186" y="3"/>
                                  <a:pt x="14191" y="3"/>
                                </a:cubicBezTo>
                                <a:close/>
                                <a:moveTo>
                                  <a:pt x="14223" y="3"/>
                                </a:moveTo>
                                <a:lnTo>
                                  <a:pt x="14223" y="3"/>
                                </a:lnTo>
                                <a:cubicBezTo>
                                  <a:pt x="14227" y="3"/>
                                  <a:pt x="14231" y="7"/>
                                  <a:pt x="14231" y="11"/>
                                </a:cubicBezTo>
                                <a:cubicBezTo>
                                  <a:pt x="14231" y="16"/>
                                  <a:pt x="14227" y="19"/>
                                  <a:pt x="14223" y="19"/>
                                </a:cubicBezTo>
                                <a:lnTo>
                                  <a:pt x="14223" y="19"/>
                                </a:lnTo>
                                <a:cubicBezTo>
                                  <a:pt x="14218" y="19"/>
                                  <a:pt x="14215" y="16"/>
                                  <a:pt x="14215" y="11"/>
                                </a:cubicBezTo>
                                <a:cubicBezTo>
                                  <a:pt x="14215" y="7"/>
                                  <a:pt x="14218" y="3"/>
                                  <a:pt x="14223" y="3"/>
                                </a:cubicBezTo>
                                <a:close/>
                                <a:moveTo>
                                  <a:pt x="14255" y="3"/>
                                </a:moveTo>
                                <a:lnTo>
                                  <a:pt x="14255" y="3"/>
                                </a:lnTo>
                                <a:cubicBezTo>
                                  <a:pt x="14259" y="3"/>
                                  <a:pt x="14263" y="7"/>
                                  <a:pt x="14263" y="11"/>
                                </a:cubicBezTo>
                                <a:cubicBezTo>
                                  <a:pt x="14263" y="16"/>
                                  <a:pt x="14259" y="19"/>
                                  <a:pt x="14255" y="19"/>
                                </a:cubicBezTo>
                                <a:lnTo>
                                  <a:pt x="14255" y="19"/>
                                </a:lnTo>
                                <a:cubicBezTo>
                                  <a:pt x="14251" y="19"/>
                                  <a:pt x="14247" y="16"/>
                                  <a:pt x="14247" y="11"/>
                                </a:cubicBezTo>
                                <a:cubicBezTo>
                                  <a:pt x="14247" y="7"/>
                                  <a:pt x="14251" y="3"/>
                                  <a:pt x="14255" y="3"/>
                                </a:cubicBezTo>
                                <a:close/>
                                <a:moveTo>
                                  <a:pt x="14287" y="3"/>
                                </a:moveTo>
                                <a:lnTo>
                                  <a:pt x="14287" y="3"/>
                                </a:lnTo>
                                <a:cubicBezTo>
                                  <a:pt x="14291" y="3"/>
                                  <a:pt x="14295" y="7"/>
                                  <a:pt x="14295" y="11"/>
                                </a:cubicBezTo>
                                <a:cubicBezTo>
                                  <a:pt x="14295" y="16"/>
                                  <a:pt x="14291" y="19"/>
                                  <a:pt x="14287" y="19"/>
                                </a:cubicBezTo>
                                <a:lnTo>
                                  <a:pt x="14287" y="19"/>
                                </a:lnTo>
                                <a:cubicBezTo>
                                  <a:pt x="14283" y="19"/>
                                  <a:pt x="14279" y="16"/>
                                  <a:pt x="14279" y="11"/>
                                </a:cubicBezTo>
                                <a:cubicBezTo>
                                  <a:pt x="14279" y="7"/>
                                  <a:pt x="14283" y="3"/>
                                  <a:pt x="14287" y="3"/>
                                </a:cubicBezTo>
                                <a:close/>
                                <a:moveTo>
                                  <a:pt x="14319" y="3"/>
                                </a:moveTo>
                                <a:lnTo>
                                  <a:pt x="14319" y="3"/>
                                </a:lnTo>
                                <a:cubicBezTo>
                                  <a:pt x="14323" y="3"/>
                                  <a:pt x="14327" y="7"/>
                                  <a:pt x="14327" y="11"/>
                                </a:cubicBezTo>
                                <a:cubicBezTo>
                                  <a:pt x="14327" y="16"/>
                                  <a:pt x="14323" y="19"/>
                                  <a:pt x="14319" y="19"/>
                                </a:cubicBezTo>
                                <a:lnTo>
                                  <a:pt x="14319" y="19"/>
                                </a:lnTo>
                                <a:cubicBezTo>
                                  <a:pt x="14315" y="19"/>
                                  <a:pt x="14311" y="16"/>
                                  <a:pt x="14311" y="11"/>
                                </a:cubicBezTo>
                                <a:cubicBezTo>
                                  <a:pt x="14311" y="7"/>
                                  <a:pt x="14315" y="3"/>
                                  <a:pt x="14319" y="3"/>
                                </a:cubicBezTo>
                                <a:close/>
                                <a:moveTo>
                                  <a:pt x="14351" y="3"/>
                                </a:moveTo>
                                <a:lnTo>
                                  <a:pt x="14351" y="3"/>
                                </a:lnTo>
                                <a:cubicBezTo>
                                  <a:pt x="14355" y="3"/>
                                  <a:pt x="14359" y="7"/>
                                  <a:pt x="14359" y="11"/>
                                </a:cubicBezTo>
                                <a:cubicBezTo>
                                  <a:pt x="14359" y="16"/>
                                  <a:pt x="14355" y="19"/>
                                  <a:pt x="14351" y="19"/>
                                </a:cubicBezTo>
                                <a:lnTo>
                                  <a:pt x="14351" y="19"/>
                                </a:lnTo>
                                <a:cubicBezTo>
                                  <a:pt x="14347" y="19"/>
                                  <a:pt x="14343" y="16"/>
                                  <a:pt x="14343" y="11"/>
                                </a:cubicBezTo>
                                <a:cubicBezTo>
                                  <a:pt x="14343" y="7"/>
                                  <a:pt x="14347" y="3"/>
                                  <a:pt x="14351" y="3"/>
                                </a:cubicBezTo>
                                <a:close/>
                                <a:moveTo>
                                  <a:pt x="14383" y="3"/>
                                </a:moveTo>
                                <a:lnTo>
                                  <a:pt x="14383" y="3"/>
                                </a:lnTo>
                                <a:cubicBezTo>
                                  <a:pt x="14387" y="3"/>
                                  <a:pt x="14391" y="7"/>
                                  <a:pt x="14391" y="11"/>
                                </a:cubicBezTo>
                                <a:cubicBezTo>
                                  <a:pt x="14391" y="16"/>
                                  <a:pt x="14387" y="19"/>
                                  <a:pt x="14383" y="19"/>
                                </a:cubicBezTo>
                                <a:lnTo>
                                  <a:pt x="14383" y="19"/>
                                </a:lnTo>
                                <a:cubicBezTo>
                                  <a:pt x="14379" y="19"/>
                                  <a:pt x="14375" y="16"/>
                                  <a:pt x="14375" y="11"/>
                                </a:cubicBezTo>
                                <a:cubicBezTo>
                                  <a:pt x="14375" y="7"/>
                                  <a:pt x="14379" y="3"/>
                                  <a:pt x="14383" y="3"/>
                                </a:cubicBezTo>
                                <a:close/>
                                <a:moveTo>
                                  <a:pt x="14415" y="3"/>
                                </a:moveTo>
                                <a:lnTo>
                                  <a:pt x="14415" y="3"/>
                                </a:lnTo>
                                <a:cubicBezTo>
                                  <a:pt x="14419" y="3"/>
                                  <a:pt x="14423" y="7"/>
                                  <a:pt x="14423" y="11"/>
                                </a:cubicBezTo>
                                <a:cubicBezTo>
                                  <a:pt x="14423" y="16"/>
                                  <a:pt x="14419" y="19"/>
                                  <a:pt x="14415" y="19"/>
                                </a:cubicBezTo>
                                <a:lnTo>
                                  <a:pt x="14415" y="19"/>
                                </a:lnTo>
                                <a:cubicBezTo>
                                  <a:pt x="14411" y="19"/>
                                  <a:pt x="14407" y="16"/>
                                  <a:pt x="14407" y="11"/>
                                </a:cubicBezTo>
                                <a:cubicBezTo>
                                  <a:pt x="14407" y="7"/>
                                  <a:pt x="14411" y="3"/>
                                  <a:pt x="14415" y="3"/>
                                </a:cubicBezTo>
                                <a:close/>
                                <a:moveTo>
                                  <a:pt x="14447" y="3"/>
                                </a:moveTo>
                                <a:lnTo>
                                  <a:pt x="14447" y="3"/>
                                </a:lnTo>
                                <a:cubicBezTo>
                                  <a:pt x="14451" y="3"/>
                                  <a:pt x="14455" y="7"/>
                                  <a:pt x="14455" y="11"/>
                                </a:cubicBezTo>
                                <a:cubicBezTo>
                                  <a:pt x="14455" y="16"/>
                                  <a:pt x="14451" y="19"/>
                                  <a:pt x="14447" y="19"/>
                                </a:cubicBezTo>
                                <a:lnTo>
                                  <a:pt x="14447" y="19"/>
                                </a:lnTo>
                                <a:cubicBezTo>
                                  <a:pt x="14443" y="19"/>
                                  <a:pt x="14439" y="16"/>
                                  <a:pt x="14439" y="11"/>
                                </a:cubicBezTo>
                                <a:cubicBezTo>
                                  <a:pt x="14439" y="7"/>
                                  <a:pt x="14443" y="3"/>
                                  <a:pt x="14447" y="3"/>
                                </a:cubicBezTo>
                                <a:close/>
                                <a:moveTo>
                                  <a:pt x="14479" y="3"/>
                                </a:moveTo>
                                <a:lnTo>
                                  <a:pt x="14479" y="3"/>
                                </a:lnTo>
                                <a:cubicBezTo>
                                  <a:pt x="14483" y="3"/>
                                  <a:pt x="14487" y="7"/>
                                  <a:pt x="14487" y="11"/>
                                </a:cubicBezTo>
                                <a:cubicBezTo>
                                  <a:pt x="14487" y="16"/>
                                  <a:pt x="14483" y="19"/>
                                  <a:pt x="14479" y="19"/>
                                </a:cubicBezTo>
                                <a:lnTo>
                                  <a:pt x="14479" y="19"/>
                                </a:lnTo>
                                <a:cubicBezTo>
                                  <a:pt x="14475" y="19"/>
                                  <a:pt x="14471" y="16"/>
                                  <a:pt x="14471" y="11"/>
                                </a:cubicBezTo>
                                <a:cubicBezTo>
                                  <a:pt x="14471" y="7"/>
                                  <a:pt x="14475" y="3"/>
                                  <a:pt x="14479" y="3"/>
                                </a:cubicBezTo>
                                <a:close/>
                                <a:moveTo>
                                  <a:pt x="14511" y="3"/>
                                </a:moveTo>
                                <a:lnTo>
                                  <a:pt x="14511" y="3"/>
                                </a:lnTo>
                                <a:cubicBezTo>
                                  <a:pt x="14515" y="3"/>
                                  <a:pt x="14519" y="7"/>
                                  <a:pt x="14519" y="11"/>
                                </a:cubicBezTo>
                                <a:cubicBezTo>
                                  <a:pt x="14519" y="16"/>
                                  <a:pt x="14515" y="19"/>
                                  <a:pt x="14511" y="19"/>
                                </a:cubicBezTo>
                                <a:lnTo>
                                  <a:pt x="14511" y="19"/>
                                </a:lnTo>
                                <a:cubicBezTo>
                                  <a:pt x="14507" y="19"/>
                                  <a:pt x="14503" y="16"/>
                                  <a:pt x="14503" y="11"/>
                                </a:cubicBezTo>
                                <a:cubicBezTo>
                                  <a:pt x="14503" y="7"/>
                                  <a:pt x="14507" y="3"/>
                                  <a:pt x="14511" y="3"/>
                                </a:cubicBezTo>
                                <a:close/>
                                <a:moveTo>
                                  <a:pt x="14543" y="3"/>
                                </a:moveTo>
                                <a:lnTo>
                                  <a:pt x="14543" y="3"/>
                                </a:lnTo>
                                <a:cubicBezTo>
                                  <a:pt x="14548" y="3"/>
                                  <a:pt x="14551" y="7"/>
                                  <a:pt x="14551" y="11"/>
                                </a:cubicBezTo>
                                <a:cubicBezTo>
                                  <a:pt x="14551" y="16"/>
                                  <a:pt x="14548" y="19"/>
                                  <a:pt x="14543" y="19"/>
                                </a:cubicBezTo>
                                <a:lnTo>
                                  <a:pt x="14543" y="19"/>
                                </a:lnTo>
                                <a:cubicBezTo>
                                  <a:pt x="14539" y="19"/>
                                  <a:pt x="14535" y="16"/>
                                  <a:pt x="14535" y="11"/>
                                </a:cubicBezTo>
                                <a:cubicBezTo>
                                  <a:pt x="14535" y="7"/>
                                  <a:pt x="14539" y="3"/>
                                  <a:pt x="14543" y="3"/>
                                </a:cubicBezTo>
                                <a:close/>
                                <a:moveTo>
                                  <a:pt x="14575" y="3"/>
                                </a:moveTo>
                                <a:lnTo>
                                  <a:pt x="14575" y="3"/>
                                </a:lnTo>
                                <a:cubicBezTo>
                                  <a:pt x="14580" y="3"/>
                                  <a:pt x="14583" y="7"/>
                                  <a:pt x="14583" y="11"/>
                                </a:cubicBezTo>
                                <a:cubicBezTo>
                                  <a:pt x="14583" y="16"/>
                                  <a:pt x="14580" y="19"/>
                                  <a:pt x="14575" y="19"/>
                                </a:cubicBezTo>
                                <a:lnTo>
                                  <a:pt x="14575" y="19"/>
                                </a:lnTo>
                                <a:cubicBezTo>
                                  <a:pt x="14571" y="19"/>
                                  <a:pt x="14567" y="16"/>
                                  <a:pt x="14567" y="11"/>
                                </a:cubicBezTo>
                                <a:cubicBezTo>
                                  <a:pt x="14567" y="7"/>
                                  <a:pt x="14571" y="3"/>
                                  <a:pt x="14575" y="3"/>
                                </a:cubicBezTo>
                                <a:close/>
                                <a:moveTo>
                                  <a:pt x="14607" y="3"/>
                                </a:moveTo>
                                <a:lnTo>
                                  <a:pt x="14607" y="3"/>
                                </a:lnTo>
                                <a:cubicBezTo>
                                  <a:pt x="14612" y="3"/>
                                  <a:pt x="14615" y="7"/>
                                  <a:pt x="14615" y="11"/>
                                </a:cubicBezTo>
                                <a:cubicBezTo>
                                  <a:pt x="14615" y="16"/>
                                  <a:pt x="14612" y="19"/>
                                  <a:pt x="14607" y="19"/>
                                </a:cubicBezTo>
                                <a:lnTo>
                                  <a:pt x="14607" y="19"/>
                                </a:lnTo>
                                <a:cubicBezTo>
                                  <a:pt x="14603" y="19"/>
                                  <a:pt x="14599" y="16"/>
                                  <a:pt x="14599" y="11"/>
                                </a:cubicBezTo>
                                <a:cubicBezTo>
                                  <a:pt x="14599" y="7"/>
                                  <a:pt x="14603" y="3"/>
                                  <a:pt x="14607" y="3"/>
                                </a:cubicBezTo>
                                <a:close/>
                                <a:moveTo>
                                  <a:pt x="14639" y="3"/>
                                </a:moveTo>
                                <a:lnTo>
                                  <a:pt x="14639" y="3"/>
                                </a:lnTo>
                                <a:cubicBezTo>
                                  <a:pt x="14644" y="3"/>
                                  <a:pt x="14647" y="7"/>
                                  <a:pt x="14647" y="11"/>
                                </a:cubicBezTo>
                                <a:cubicBezTo>
                                  <a:pt x="14647" y="16"/>
                                  <a:pt x="14644" y="19"/>
                                  <a:pt x="14639" y="19"/>
                                </a:cubicBezTo>
                                <a:lnTo>
                                  <a:pt x="14639" y="19"/>
                                </a:lnTo>
                                <a:cubicBezTo>
                                  <a:pt x="14635" y="19"/>
                                  <a:pt x="14631" y="16"/>
                                  <a:pt x="14631" y="11"/>
                                </a:cubicBezTo>
                                <a:cubicBezTo>
                                  <a:pt x="14631" y="7"/>
                                  <a:pt x="14635" y="3"/>
                                  <a:pt x="14639" y="3"/>
                                </a:cubicBezTo>
                                <a:close/>
                                <a:moveTo>
                                  <a:pt x="14671" y="3"/>
                                </a:moveTo>
                                <a:lnTo>
                                  <a:pt x="14671" y="3"/>
                                </a:lnTo>
                                <a:cubicBezTo>
                                  <a:pt x="14676" y="3"/>
                                  <a:pt x="14679" y="7"/>
                                  <a:pt x="14679" y="11"/>
                                </a:cubicBezTo>
                                <a:cubicBezTo>
                                  <a:pt x="14679" y="16"/>
                                  <a:pt x="14676" y="19"/>
                                  <a:pt x="14671" y="19"/>
                                </a:cubicBezTo>
                                <a:lnTo>
                                  <a:pt x="14671" y="19"/>
                                </a:lnTo>
                                <a:cubicBezTo>
                                  <a:pt x="14667" y="19"/>
                                  <a:pt x="14663" y="16"/>
                                  <a:pt x="14663" y="11"/>
                                </a:cubicBezTo>
                                <a:cubicBezTo>
                                  <a:pt x="14663" y="7"/>
                                  <a:pt x="14667" y="3"/>
                                  <a:pt x="14671" y="3"/>
                                </a:cubicBezTo>
                                <a:close/>
                                <a:moveTo>
                                  <a:pt x="14703" y="3"/>
                                </a:moveTo>
                                <a:lnTo>
                                  <a:pt x="14703" y="3"/>
                                </a:lnTo>
                                <a:cubicBezTo>
                                  <a:pt x="14708" y="3"/>
                                  <a:pt x="14711" y="7"/>
                                  <a:pt x="14711" y="11"/>
                                </a:cubicBezTo>
                                <a:cubicBezTo>
                                  <a:pt x="14711" y="16"/>
                                  <a:pt x="14708" y="19"/>
                                  <a:pt x="14703" y="19"/>
                                </a:cubicBezTo>
                                <a:lnTo>
                                  <a:pt x="14703" y="19"/>
                                </a:lnTo>
                                <a:cubicBezTo>
                                  <a:pt x="14699" y="19"/>
                                  <a:pt x="14695" y="16"/>
                                  <a:pt x="14695" y="11"/>
                                </a:cubicBezTo>
                                <a:cubicBezTo>
                                  <a:pt x="14695" y="7"/>
                                  <a:pt x="14699" y="3"/>
                                  <a:pt x="14703" y="3"/>
                                </a:cubicBezTo>
                                <a:close/>
                                <a:moveTo>
                                  <a:pt x="14735" y="3"/>
                                </a:moveTo>
                                <a:lnTo>
                                  <a:pt x="14735" y="3"/>
                                </a:lnTo>
                                <a:cubicBezTo>
                                  <a:pt x="14740" y="3"/>
                                  <a:pt x="14743" y="7"/>
                                  <a:pt x="14743" y="11"/>
                                </a:cubicBezTo>
                                <a:cubicBezTo>
                                  <a:pt x="14743" y="16"/>
                                  <a:pt x="14740" y="19"/>
                                  <a:pt x="14735" y="19"/>
                                </a:cubicBezTo>
                                <a:lnTo>
                                  <a:pt x="14735" y="19"/>
                                </a:lnTo>
                                <a:cubicBezTo>
                                  <a:pt x="14731" y="19"/>
                                  <a:pt x="14727" y="16"/>
                                  <a:pt x="14727" y="11"/>
                                </a:cubicBezTo>
                                <a:cubicBezTo>
                                  <a:pt x="14727" y="7"/>
                                  <a:pt x="14731" y="3"/>
                                  <a:pt x="14735" y="3"/>
                                </a:cubicBezTo>
                                <a:close/>
                                <a:moveTo>
                                  <a:pt x="14767" y="3"/>
                                </a:moveTo>
                                <a:lnTo>
                                  <a:pt x="14767" y="3"/>
                                </a:lnTo>
                                <a:cubicBezTo>
                                  <a:pt x="14772" y="3"/>
                                  <a:pt x="14775" y="7"/>
                                  <a:pt x="14775" y="11"/>
                                </a:cubicBezTo>
                                <a:cubicBezTo>
                                  <a:pt x="14775" y="16"/>
                                  <a:pt x="14772" y="19"/>
                                  <a:pt x="14767" y="19"/>
                                </a:cubicBezTo>
                                <a:lnTo>
                                  <a:pt x="14767" y="19"/>
                                </a:lnTo>
                                <a:cubicBezTo>
                                  <a:pt x="14763" y="19"/>
                                  <a:pt x="14759" y="16"/>
                                  <a:pt x="14759" y="11"/>
                                </a:cubicBezTo>
                                <a:cubicBezTo>
                                  <a:pt x="14759" y="7"/>
                                  <a:pt x="14763" y="3"/>
                                  <a:pt x="14767" y="3"/>
                                </a:cubicBezTo>
                                <a:close/>
                                <a:moveTo>
                                  <a:pt x="14799" y="3"/>
                                </a:moveTo>
                                <a:lnTo>
                                  <a:pt x="14799" y="3"/>
                                </a:lnTo>
                                <a:cubicBezTo>
                                  <a:pt x="14804" y="3"/>
                                  <a:pt x="14807" y="7"/>
                                  <a:pt x="14807" y="11"/>
                                </a:cubicBezTo>
                                <a:cubicBezTo>
                                  <a:pt x="14807" y="16"/>
                                  <a:pt x="14804" y="19"/>
                                  <a:pt x="14799" y="19"/>
                                </a:cubicBezTo>
                                <a:lnTo>
                                  <a:pt x="14799" y="19"/>
                                </a:lnTo>
                                <a:cubicBezTo>
                                  <a:pt x="14795" y="19"/>
                                  <a:pt x="14791" y="16"/>
                                  <a:pt x="14791" y="11"/>
                                </a:cubicBezTo>
                                <a:cubicBezTo>
                                  <a:pt x="14791" y="7"/>
                                  <a:pt x="14795" y="3"/>
                                  <a:pt x="14799" y="3"/>
                                </a:cubicBezTo>
                                <a:close/>
                                <a:moveTo>
                                  <a:pt x="14831" y="3"/>
                                </a:moveTo>
                                <a:lnTo>
                                  <a:pt x="14831" y="3"/>
                                </a:lnTo>
                                <a:cubicBezTo>
                                  <a:pt x="14836" y="3"/>
                                  <a:pt x="14839" y="7"/>
                                  <a:pt x="14839" y="11"/>
                                </a:cubicBezTo>
                                <a:cubicBezTo>
                                  <a:pt x="14839" y="16"/>
                                  <a:pt x="14836" y="19"/>
                                  <a:pt x="14831" y="19"/>
                                </a:cubicBezTo>
                                <a:lnTo>
                                  <a:pt x="14831" y="19"/>
                                </a:lnTo>
                                <a:cubicBezTo>
                                  <a:pt x="14827" y="19"/>
                                  <a:pt x="14823" y="16"/>
                                  <a:pt x="14823" y="11"/>
                                </a:cubicBezTo>
                                <a:cubicBezTo>
                                  <a:pt x="14823" y="7"/>
                                  <a:pt x="14827" y="3"/>
                                  <a:pt x="14831" y="3"/>
                                </a:cubicBezTo>
                                <a:close/>
                                <a:moveTo>
                                  <a:pt x="14863" y="3"/>
                                </a:moveTo>
                                <a:lnTo>
                                  <a:pt x="14863" y="3"/>
                                </a:lnTo>
                                <a:cubicBezTo>
                                  <a:pt x="14868" y="3"/>
                                  <a:pt x="14871" y="7"/>
                                  <a:pt x="14871" y="11"/>
                                </a:cubicBezTo>
                                <a:cubicBezTo>
                                  <a:pt x="14871" y="16"/>
                                  <a:pt x="14868" y="19"/>
                                  <a:pt x="14863" y="19"/>
                                </a:cubicBezTo>
                                <a:lnTo>
                                  <a:pt x="14863" y="19"/>
                                </a:lnTo>
                                <a:cubicBezTo>
                                  <a:pt x="14859" y="19"/>
                                  <a:pt x="14855" y="16"/>
                                  <a:pt x="14855" y="11"/>
                                </a:cubicBezTo>
                                <a:cubicBezTo>
                                  <a:pt x="14855" y="7"/>
                                  <a:pt x="14859" y="3"/>
                                  <a:pt x="14863" y="3"/>
                                </a:cubicBezTo>
                                <a:close/>
                                <a:moveTo>
                                  <a:pt x="14895" y="4"/>
                                </a:moveTo>
                                <a:lnTo>
                                  <a:pt x="14895" y="4"/>
                                </a:lnTo>
                                <a:cubicBezTo>
                                  <a:pt x="14900" y="4"/>
                                  <a:pt x="14903" y="7"/>
                                  <a:pt x="14903" y="12"/>
                                </a:cubicBezTo>
                                <a:cubicBezTo>
                                  <a:pt x="14903" y="16"/>
                                  <a:pt x="14900" y="20"/>
                                  <a:pt x="14895" y="20"/>
                                </a:cubicBezTo>
                                <a:lnTo>
                                  <a:pt x="14895" y="20"/>
                                </a:lnTo>
                                <a:cubicBezTo>
                                  <a:pt x="14891" y="20"/>
                                  <a:pt x="14887" y="16"/>
                                  <a:pt x="14887" y="12"/>
                                </a:cubicBezTo>
                                <a:cubicBezTo>
                                  <a:pt x="14887" y="7"/>
                                  <a:pt x="14891" y="4"/>
                                  <a:pt x="14895" y="4"/>
                                </a:cubicBezTo>
                                <a:close/>
                                <a:moveTo>
                                  <a:pt x="14927" y="4"/>
                                </a:moveTo>
                                <a:lnTo>
                                  <a:pt x="14927" y="4"/>
                                </a:lnTo>
                                <a:cubicBezTo>
                                  <a:pt x="14932" y="4"/>
                                  <a:pt x="14935" y="7"/>
                                  <a:pt x="14935" y="12"/>
                                </a:cubicBezTo>
                                <a:cubicBezTo>
                                  <a:pt x="14935" y="16"/>
                                  <a:pt x="14932" y="20"/>
                                  <a:pt x="14927" y="20"/>
                                </a:cubicBezTo>
                                <a:lnTo>
                                  <a:pt x="14927" y="20"/>
                                </a:lnTo>
                                <a:cubicBezTo>
                                  <a:pt x="14923" y="20"/>
                                  <a:pt x="14919" y="16"/>
                                  <a:pt x="14919" y="12"/>
                                </a:cubicBezTo>
                                <a:cubicBezTo>
                                  <a:pt x="14919" y="7"/>
                                  <a:pt x="14923" y="4"/>
                                  <a:pt x="14927" y="4"/>
                                </a:cubicBezTo>
                                <a:close/>
                                <a:moveTo>
                                  <a:pt x="14959" y="4"/>
                                </a:moveTo>
                                <a:lnTo>
                                  <a:pt x="14959" y="4"/>
                                </a:lnTo>
                                <a:cubicBezTo>
                                  <a:pt x="14964" y="4"/>
                                  <a:pt x="14967" y="7"/>
                                  <a:pt x="14967" y="12"/>
                                </a:cubicBezTo>
                                <a:cubicBezTo>
                                  <a:pt x="14967" y="16"/>
                                  <a:pt x="14964" y="20"/>
                                  <a:pt x="14959" y="20"/>
                                </a:cubicBezTo>
                                <a:lnTo>
                                  <a:pt x="14959" y="20"/>
                                </a:lnTo>
                                <a:cubicBezTo>
                                  <a:pt x="14955" y="20"/>
                                  <a:pt x="14951" y="16"/>
                                  <a:pt x="14951" y="12"/>
                                </a:cubicBezTo>
                                <a:cubicBezTo>
                                  <a:pt x="14951" y="7"/>
                                  <a:pt x="14955" y="4"/>
                                  <a:pt x="14959" y="4"/>
                                </a:cubicBezTo>
                                <a:close/>
                                <a:moveTo>
                                  <a:pt x="14991" y="4"/>
                                </a:moveTo>
                                <a:lnTo>
                                  <a:pt x="14991" y="4"/>
                                </a:lnTo>
                                <a:cubicBezTo>
                                  <a:pt x="14996" y="4"/>
                                  <a:pt x="14999" y="7"/>
                                  <a:pt x="14999" y="12"/>
                                </a:cubicBezTo>
                                <a:cubicBezTo>
                                  <a:pt x="14999" y="16"/>
                                  <a:pt x="14996" y="20"/>
                                  <a:pt x="14991" y="20"/>
                                </a:cubicBezTo>
                                <a:lnTo>
                                  <a:pt x="14991" y="20"/>
                                </a:lnTo>
                                <a:cubicBezTo>
                                  <a:pt x="14987" y="20"/>
                                  <a:pt x="14983" y="16"/>
                                  <a:pt x="14983" y="12"/>
                                </a:cubicBezTo>
                                <a:cubicBezTo>
                                  <a:pt x="14983" y="7"/>
                                  <a:pt x="14987" y="4"/>
                                  <a:pt x="14991" y="4"/>
                                </a:cubicBezTo>
                                <a:close/>
                                <a:moveTo>
                                  <a:pt x="15023" y="4"/>
                                </a:moveTo>
                                <a:lnTo>
                                  <a:pt x="15023" y="4"/>
                                </a:lnTo>
                                <a:cubicBezTo>
                                  <a:pt x="15028" y="4"/>
                                  <a:pt x="15031" y="7"/>
                                  <a:pt x="15031" y="12"/>
                                </a:cubicBezTo>
                                <a:cubicBezTo>
                                  <a:pt x="15031" y="16"/>
                                  <a:pt x="15028" y="20"/>
                                  <a:pt x="15023" y="20"/>
                                </a:cubicBezTo>
                                <a:lnTo>
                                  <a:pt x="15023" y="20"/>
                                </a:lnTo>
                                <a:cubicBezTo>
                                  <a:pt x="15019" y="20"/>
                                  <a:pt x="15015" y="16"/>
                                  <a:pt x="15015" y="12"/>
                                </a:cubicBezTo>
                                <a:cubicBezTo>
                                  <a:pt x="15015" y="7"/>
                                  <a:pt x="15019" y="4"/>
                                  <a:pt x="15023" y="4"/>
                                </a:cubicBezTo>
                                <a:close/>
                                <a:moveTo>
                                  <a:pt x="15055" y="4"/>
                                </a:moveTo>
                                <a:lnTo>
                                  <a:pt x="15055" y="4"/>
                                </a:lnTo>
                                <a:cubicBezTo>
                                  <a:pt x="15060" y="4"/>
                                  <a:pt x="15063" y="7"/>
                                  <a:pt x="15063" y="12"/>
                                </a:cubicBezTo>
                                <a:cubicBezTo>
                                  <a:pt x="15063" y="16"/>
                                  <a:pt x="15060" y="20"/>
                                  <a:pt x="15055" y="20"/>
                                </a:cubicBezTo>
                                <a:lnTo>
                                  <a:pt x="15055" y="20"/>
                                </a:lnTo>
                                <a:cubicBezTo>
                                  <a:pt x="15051" y="20"/>
                                  <a:pt x="15047" y="16"/>
                                  <a:pt x="15047" y="12"/>
                                </a:cubicBezTo>
                                <a:cubicBezTo>
                                  <a:pt x="15047" y="7"/>
                                  <a:pt x="15051" y="4"/>
                                  <a:pt x="15055" y="4"/>
                                </a:cubicBezTo>
                                <a:close/>
                                <a:moveTo>
                                  <a:pt x="15087" y="4"/>
                                </a:moveTo>
                                <a:lnTo>
                                  <a:pt x="15087" y="4"/>
                                </a:lnTo>
                                <a:cubicBezTo>
                                  <a:pt x="15092" y="4"/>
                                  <a:pt x="15095" y="7"/>
                                  <a:pt x="15095" y="12"/>
                                </a:cubicBezTo>
                                <a:cubicBezTo>
                                  <a:pt x="15095" y="16"/>
                                  <a:pt x="15092" y="20"/>
                                  <a:pt x="15087" y="20"/>
                                </a:cubicBezTo>
                                <a:lnTo>
                                  <a:pt x="15087" y="20"/>
                                </a:lnTo>
                                <a:cubicBezTo>
                                  <a:pt x="15083" y="20"/>
                                  <a:pt x="15079" y="16"/>
                                  <a:pt x="15079" y="12"/>
                                </a:cubicBezTo>
                                <a:cubicBezTo>
                                  <a:pt x="15079" y="7"/>
                                  <a:pt x="15083" y="4"/>
                                  <a:pt x="15087" y="4"/>
                                </a:cubicBezTo>
                                <a:close/>
                                <a:moveTo>
                                  <a:pt x="15119" y="4"/>
                                </a:moveTo>
                                <a:lnTo>
                                  <a:pt x="15119" y="4"/>
                                </a:lnTo>
                                <a:cubicBezTo>
                                  <a:pt x="15124" y="4"/>
                                  <a:pt x="15127" y="7"/>
                                  <a:pt x="15127" y="12"/>
                                </a:cubicBezTo>
                                <a:cubicBezTo>
                                  <a:pt x="15127" y="16"/>
                                  <a:pt x="15124" y="20"/>
                                  <a:pt x="15119" y="20"/>
                                </a:cubicBezTo>
                                <a:lnTo>
                                  <a:pt x="15119" y="20"/>
                                </a:lnTo>
                                <a:cubicBezTo>
                                  <a:pt x="15115" y="20"/>
                                  <a:pt x="15111" y="16"/>
                                  <a:pt x="15111" y="12"/>
                                </a:cubicBezTo>
                                <a:cubicBezTo>
                                  <a:pt x="15111" y="7"/>
                                  <a:pt x="15115" y="4"/>
                                  <a:pt x="15119" y="4"/>
                                </a:cubicBezTo>
                                <a:close/>
                                <a:moveTo>
                                  <a:pt x="15151" y="4"/>
                                </a:moveTo>
                                <a:lnTo>
                                  <a:pt x="15151" y="4"/>
                                </a:lnTo>
                                <a:cubicBezTo>
                                  <a:pt x="15156" y="4"/>
                                  <a:pt x="15159" y="7"/>
                                  <a:pt x="15159" y="12"/>
                                </a:cubicBezTo>
                                <a:cubicBezTo>
                                  <a:pt x="15159" y="16"/>
                                  <a:pt x="15156" y="20"/>
                                  <a:pt x="15151" y="20"/>
                                </a:cubicBezTo>
                                <a:lnTo>
                                  <a:pt x="15151" y="20"/>
                                </a:lnTo>
                                <a:cubicBezTo>
                                  <a:pt x="15147" y="20"/>
                                  <a:pt x="15143" y="16"/>
                                  <a:pt x="15143" y="12"/>
                                </a:cubicBezTo>
                                <a:cubicBezTo>
                                  <a:pt x="15143" y="7"/>
                                  <a:pt x="15147" y="4"/>
                                  <a:pt x="15151" y="4"/>
                                </a:cubicBezTo>
                                <a:close/>
                                <a:moveTo>
                                  <a:pt x="15183" y="4"/>
                                </a:moveTo>
                                <a:lnTo>
                                  <a:pt x="15183" y="4"/>
                                </a:lnTo>
                                <a:cubicBezTo>
                                  <a:pt x="15188" y="4"/>
                                  <a:pt x="15191" y="7"/>
                                  <a:pt x="15191" y="12"/>
                                </a:cubicBezTo>
                                <a:cubicBezTo>
                                  <a:pt x="15191" y="16"/>
                                  <a:pt x="15188" y="20"/>
                                  <a:pt x="15183" y="20"/>
                                </a:cubicBezTo>
                                <a:lnTo>
                                  <a:pt x="15183" y="20"/>
                                </a:lnTo>
                                <a:cubicBezTo>
                                  <a:pt x="15179" y="20"/>
                                  <a:pt x="15175" y="16"/>
                                  <a:pt x="15175" y="12"/>
                                </a:cubicBezTo>
                                <a:cubicBezTo>
                                  <a:pt x="15175" y="7"/>
                                  <a:pt x="15179" y="4"/>
                                  <a:pt x="15183" y="4"/>
                                </a:cubicBezTo>
                                <a:close/>
                                <a:moveTo>
                                  <a:pt x="15215" y="4"/>
                                </a:moveTo>
                                <a:lnTo>
                                  <a:pt x="15215" y="4"/>
                                </a:lnTo>
                                <a:cubicBezTo>
                                  <a:pt x="15220" y="4"/>
                                  <a:pt x="15223" y="7"/>
                                  <a:pt x="15223" y="12"/>
                                </a:cubicBezTo>
                                <a:cubicBezTo>
                                  <a:pt x="15223" y="16"/>
                                  <a:pt x="15220" y="20"/>
                                  <a:pt x="15215" y="20"/>
                                </a:cubicBezTo>
                                <a:lnTo>
                                  <a:pt x="15215" y="20"/>
                                </a:lnTo>
                                <a:cubicBezTo>
                                  <a:pt x="15211" y="20"/>
                                  <a:pt x="15207" y="16"/>
                                  <a:pt x="15207" y="12"/>
                                </a:cubicBezTo>
                                <a:cubicBezTo>
                                  <a:pt x="15207" y="7"/>
                                  <a:pt x="15211" y="4"/>
                                  <a:pt x="15215" y="4"/>
                                </a:cubicBezTo>
                                <a:close/>
                                <a:moveTo>
                                  <a:pt x="15247" y="4"/>
                                </a:moveTo>
                                <a:lnTo>
                                  <a:pt x="15247" y="4"/>
                                </a:lnTo>
                                <a:cubicBezTo>
                                  <a:pt x="15252" y="4"/>
                                  <a:pt x="15255" y="7"/>
                                  <a:pt x="15255" y="12"/>
                                </a:cubicBezTo>
                                <a:cubicBezTo>
                                  <a:pt x="15255" y="16"/>
                                  <a:pt x="15252" y="20"/>
                                  <a:pt x="15247" y="20"/>
                                </a:cubicBezTo>
                                <a:lnTo>
                                  <a:pt x="15247" y="20"/>
                                </a:lnTo>
                                <a:cubicBezTo>
                                  <a:pt x="15243" y="20"/>
                                  <a:pt x="15239" y="16"/>
                                  <a:pt x="15239" y="12"/>
                                </a:cubicBezTo>
                                <a:cubicBezTo>
                                  <a:pt x="15239" y="7"/>
                                  <a:pt x="15243" y="4"/>
                                  <a:pt x="15247" y="4"/>
                                </a:cubicBezTo>
                                <a:close/>
                                <a:moveTo>
                                  <a:pt x="15279" y="4"/>
                                </a:moveTo>
                                <a:lnTo>
                                  <a:pt x="15279" y="4"/>
                                </a:lnTo>
                                <a:cubicBezTo>
                                  <a:pt x="15284" y="4"/>
                                  <a:pt x="15287" y="7"/>
                                  <a:pt x="15287" y="12"/>
                                </a:cubicBezTo>
                                <a:cubicBezTo>
                                  <a:pt x="15287" y="16"/>
                                  <a:pt x="15284" y="20"/>
                                  <a:pt x="15279" y="20"/>
                                </a:cubicBezTo>
                                <a:lnTo>
                                  <a:pt x="15279" y="20"/>
                                </a:lnTo>
                                <a:cubicBezTo>
                                  <a:pt x="15275" y="20"/>
                                  <a:pt x="15271" y="16"/>
                                  <a:pt x="15271" y="12"/>
                                </a:cubicBezTo>
                                <a:cubicBezTo>
                                  <a:pt x="15271" y="7"/>
                                  <a:pt x="15275" y="4"/>
                                  <a:pt x="15279" y="4"/>
                                </a:cubicBezTo>
                                <a:close/>
                                <a:moveTo>
                                  <a:pt x="15311" y="4"/>
                                </a:moveTo>
                                <a:lnTo>
                                  <a:pt x="15311" y="4"/>
                                </a:lnTo>
                                <a:cubicBezTo>
                                  <a:pt x="15316" y="4"/>
                                  <a:pt x="15319" y="7"/>
                                  <a:pt x="15319" y="12"/>
                                </a:cubicBezTo>
                                <a:cubicBezTo>
                                  <a:pt x="15319" y="16"/>
                                  <a:pt x="15316" y="20"/>
                                  <a:pt x="15311" y="20"/>
                                </a:cubicBezTo>
                                <a:lnTo>
                                  <a:pt x="15311" y="20"/>
                                </a:lnTo>
                                <a:cubicBezTo>
                                  <a:pt x="15307" y="20"/>
                                  <a:pt x="15303" y="16"/>
                                  <a:pt x="15303" y="12"/>
                                </a:cubicBezTo>
                                <a:cubicBezTo>
                                  <a:pt x="15303" y="7"/>
                                  <a:pt x="15307" y="4"/>
                                  <a:pt x="15311" y="4"/>
                                </a:cubicBezTo>
                                <a:close/>
                                <a:moveTo>
                                  <a:pt x="15343" y="4"/>
                                </a:moveTo>
                                <a:lnTo>
                                  <a:pt x="15343" y="4"/>
                                </a:lnTo>
                                <a:cubicBezTo>
                                  <a:pt x="15348" y="4"/>
                                  <a:pt x="15351" y="7"/>
                                  <a:pt x="15351" y="12"/>
                                </a:cubicBezTo>
                                <a:cubicBezTo>
                                  <a:pt x="15351" y="16"/>
                                  <a:pt x="15348" y="20"/>
                                  <a:pt x="15343" y="20"/>
                                </a:cubicBezTo>
                                <a:lnTo>
                                  <a:pt x="15343" y="20"/>
                                </a:lnTo>
                                <a:cubicBezTo>
                                  <a:pt x="15339" y="20"/>
                                  <a:pt x="15335" y="16"/>
                                  <a:pt x="15335" y="12"/>
                                </a:cubicBezTo>
                                <a:cubicBezTo>
                                  <a:pt x="15335" y="7"/>
                                  <a:pt x="15339" y="4"/>
                                  <a:pt x="15343" y="4"/>
                                </a:cubicBezTo>
                                <a:close/>
                                <a:moveTo>
                                  <a:pt x="15375" y="4"/>
                                </a:moveTo>
                                <a:lnTo>
                                  <a:pt x="15375" y="4"/>
                                </a:lnTo>
                                <a:cubicBezTo>
                                  <a:pt x="15380" y="4"/>
                                  <a:pt x="15383" y="7"/>
                                  <a:pt x="15383" y="12"/>
                                </a:cubicBezTo>
                                <a:cubicBezTo>
                                  <a:pt x="15383" y="16"/>
                                  <a:pt x="15380" y="20"/>
                                  <a:pt x="15375" y="20"/>
                                </a:cubicBezTo>
                                <a:lnTo>
                                  <a:pt x="15375" y="20"/>
                                </a:lnTo>
                                <a:cubicBezTo>
                                  <a:pt x="15371" y="20"/>
                                  <a:pt x="15367" y="16"/>
                                  <a:pt x="15367" y="12"/>
                                </a:cubicBezTo>
                                <a:cubicBezTo>
                                  <a:pt x="15367" y="7"/>
                                  <a:pt x="15371" y="4"/>
                                  <a:pt x="15375" y="4"/>
                                </a:cubicBezTo>
                                <a:close/>
                                <a:moveTo>
                                  <a:pt x="15407" y="4"/>
                                </a:moveTo>
                                <a:lnTo>
                                  <a:pt x="15408" y="4"/>
                                </a:lnTo>
                                <a:cubicBezTo>
                                  <a:pt x="15412" y="4"/>
                                  <a:pt x="15416" y="7"/>
                                  <a:pt x="15416" y="12"/>
                                </a:cubicBezTo>
                                <a:cubicBezTo>
                                  <a:pt x="15416" y="16"/>
                                  <a:pt x="15412" y="20"/>
                                  <a:pt x="15408" y="20"/>
                                </a:cubicBezTo>
                                <a:lnTo>
                                  <a:pt x="15407" y="20"/>
                                </a:lnTo>
                                <a:cubicBezTo>
                                  <a:pt x="15403" y="20"/>
                                  <a:pt x="15399" y="16"/>
                                  <a:pt x="15399" y="12"/>
                                </a:cubicBezTo>
                                <a:cubicBezTo>
                                  <a:pt x="15399" y="7"/>
                                  <a:pt x="15403" y="4"/>
                                  <a:pt x="15407" y="4"/>
                                </a:cubicBezTo>
                                <a:close/>
                                <a:moveTo>
                                  <a:pt x="15440" y="4"/>
                                </a:moveTo>
                                <a:lnTo>
                                  <a:pt x="15440" y="4"/>
                                </a:lnTo>
                                <a:cubicBezTo>
                                  <a:pt x="15444" y="4"/>
                                  <a:pt x="15448" y="7"/>
                                  <a:pt x="15448" y="12"/>
                                </a:cubicBezTo>
                                <a:cubicBezTo>
                                  <a:pt x="15448" y="16"/>
                                  <a:pt x="15444" y="20"/>
                                  <a:pt x="15440" y="20"/>
                                </a:cubicBezTo>
                                <a:lnTo>
                                  <a:pt x="15440" y="20"/>
                                </a:lnTo>
                                <a:cubicBezTo>
                                  <a:pt x="15435" y="20"/>
                                  <a:pt x="15432" y="16"/>
                                  <a:pt x="15432" y="12"/>
                                </a:cubicBezTo>
                                <a:cubicBezTo>
                                  <a:pt x="15432" y="7"/>
                                  <a:pt x="15435" y="4"/>
                                  <a:pt x="15440" y="4"/>
                                </a:cubicBezTo>
                                <a:close/>
                                <a:moveTo>
                                  <a:pt x="15472" y="4"/>
                                </a:moveTo>
                                <a:lnTo>
                                  <a:pt x="15472" y="4"/>
                                </a:lnTo>
                                <a:cubicBezTo>
                                  <a:pt x="15476" y="4"/>
                                  <a:pt x="15480" y="7"/>
                                  <a:pt x="15480" y="12"/>
                                </a:cubicBezTo>
                                <a:cubicBezTo>
                                  <a:pt x="15480" y="16"/>
                                  <a:pt x="15476" y="20"/>
                                  <a:pt x="15472" y="20"/>
                                </a:cubicBezTo>
                                <a:lnTo>
                                  <a:pt x="15472" y="20"/>
                                </a:lnTo>
                                <a:cubicBezTo>
                                  <a:pt x="15467" y="20"/>
                                  <a:pt x="15464" y="16"/>
                                  <a:pt x="15464" y="12"/>
                                </a:cubicBezTo>
                                <a:cubicBezTo>
                                  <a:pt x="15464" y="7"/>
                                  <a:pt x="15467" y="4"/>
                                  <a:pt x="15472" y="4"/>
                                </a:cubicBezTo>
                                <a:close/>
                                <a:moveTo>
                                  <a:pt x="15504" y="4"/>
                                </a:moveTo>
                                <a:lnTo>
                                  <a:pt x="15504" y="4"/>
                                </a:lnTo>
                                <a:cubicBezTo>
                                  <a:pt x="15508" y="4"/>
                                  <a:pt x="15512" y="7"/>
                                  <a:pt x="15512" y="12"/>
                                </a:cubicBezTo>
                                <a:cubicBezTo>
                                  <a:pt x="15512" y="16"/>
                                  <a:pt x="15508" y="20"/>
                                  <a:pt x="15504" y="20"/>
                                </a:cubicBezTo>
                                <a:lnTo>
                                  <a:pt x="15504" y="20"/>
                                </a:lnTo>
                                <a:cubicBezTo>
                                  <a:pt x="15499" y="20"/>
                                  <a:pt x="15496" y="16"/>
                                  <a:pt x="15496" y="12"/>
                                </a:cubicBezTo>
                                <a:cubicBezTo>
                                  <a:pt x="15496" y="7"/>
                                  <a:pt x="15499" y="4"/>
                                  <a:pt x="15504" y="4"/>
                                </a:cubicBezTo>
                                <a:close/>
                                <a:moveTo>
                                  <a:pt x="15536" y="4"/>
                                </a:moveTo>
                                <a:lnTo>
                                  <a:pt x="15536" y="4"/>
                                </a:lnTo>
                                <a:cubicBezTo>
                                  <a:pt x="15540" y="4"/>
                                  <a:pt x="15544" y="7"/>
                                  <a:pt x="15544" y="12"/>
                                </a:cubicBezTo>
                                <a:cubicBezTo>
                                  <a:pt x="15544" y="16"/>
                                  <a:pt x="15540" y="20"/>
                                  <a:pt x="15536" y="20"/>
                                </a:cubicBezTo>
                                <a:lnTo>
                                  <a:pt x="15536" y="20"/>
                                </a:lnTo>
                                <a:cubicBezTo>
                                  <a:pt x="15531" y="20"/>
                                  <a:pt x="15528" y="16"/>
                                  <a:pt x="15528" y="12"/>
                                </a:cubicBezTo>
                                <a:cubicBezTo>
                                  <a:pt x="15528" y="7"/>
                                  <a:pt x="15531" y="4"/>
                                  <a:pt x="15536" y="4"/>
                                </a:cubicBezTo>
                                <a:close/>
                                <a:moveTo>
                                  <a:pt x="15568" y="4"/>
                                </a:moveTo>
                                <a:lnTo>
                                  <a:pt x="15568" y="4"/>
                                </a:lnTo>
                                <a:cubicBezTo>
                                  <a:pt x="15572" y="4"/>
                                  <a:pt x="15576" y="7"/>
                                  <a:pt x="15576" y="12"/>
                                </a:cubicBezTo>
                                <a:cubicBezTo>
                                  <a:pt x="15576" y="16"/>
                                  <a:pt x="15572" y="20"/>
                                  <a:pt x="15568" y="20"/>
                                </a:cubicBezTo>
                                <a:lnTo>
                                  <a:pt x="15568" y="20"/>
                                </a:lnTo>
                                <a:cubicBezTo>
                                  <a:pt x="15563" y="20"/>
                                  <a:pt x="15560" y="16"/>
                                  <a:pt x="15560" y="12"/>
                                </a:cubicBezTo>
                                <a:cubicBezTo>
                                  <a:pt x="15560" y="7"/>
                                  <a:pt x="15563" y="4"/>
                                  <a:pt x="15568" y="4"/>
                                </a:cubicBezTo>
                                <a:close/>
                                <a:moveTo>
                                  <a:pt x="15600" y="4"/>
                                </a:moveTo>
                                <a:lnTo>
                                  <a:pt x="15600" y="4"/>
                                </a:lnTo>
                                <a:cubicBezTo>
                                  <a:pt x="15604" y="4"/>
                                  <a:pt x="15608" y="7"/>
                                  <a:pt x="15608" y="12"/>
                                </a:cubicBezTo>
                                <a:cubicBezTo>
                                  <a:pt x="15608" y="16"/>
                                  <a:pt x="15604" y="20"/>
                                  <a:pt x="15600" y="20"/>
                                </a:cubicBezTo>
                                <a:lnTo>
                                  <a:pt x="15600" y="20"/>
                                </a:lnTo>
                                <a:cubicBezTo>
                                  <a:pt x="15595" y="20"/>
                                  <a:pt x="15592" y="16"/>
                                  <a:pt x="15592" y="12"/>
                                </a:cubicBezTo>
                                <a:cubicBezTo>
                                  <a:pt x="15592" y="7"/>
                                  <a:pt x="15595" y="4"/>
                                  <a:pt x="15600" y="4"/>
                                </a:cubicBezTo>
                                <a:close/>
                                <a:moveTo>
                                  <a:pt x="15632" y="4"/>
                                </a:moveTo>
                                <a:lnTo>
                                  <a:pt x="15632" y="4"/>
                                </a:lnTo>
                                <a:cubicBezTo>
                                  <a:pt x="15636" y="4"/>
                                  <a:pt x="15640" y="7"/>
                                  <a:pt x="15640" y="12"/>
                                </a:cubicBezTo>
                                <a:cubicBezTo>
                                  <a:pt x="15640" y="16"/>
                                  <a:pt x="15636" y="20"/>
                                  <a:pt x="15632" y="20"/>
                                </a:cubicBezTo>
                                <a:lnTo>
                                  <a:pt x="15632" y="20"/>
                                </a:lnTo>
                                <a:cubicBezTo>
                                  <a:pt x="15627" y="20"/>
                                  <a:pt x="15624" y="16"/>
                                  <a:pt x="15624" y="12"/>
                                </a:cubicBezTo>
                                <a:cubicBezTo>
                                  <a:pt x="15624" y="7"/>
                                  <a:pt x="15627" y="4"/>
                                  <a:pt x="15632" y="4"/>
                                </a:cubicBezTo>
                                <a:close/>
                                <a:moveTo>
                                  <a:pt x="15664" y="4"/>
                                </a:moveTo>
                                <a:lnTo>
                                  <a:pt x="15664" y="4"/>
                                </a:lnTo>
                                <a:cubicBezTo>
                                  <a:pt x="15668" y="4"/>
                                  <a:pt x="15672" y="7"/>
                                  <a:pt x="15672" y="12"/>
                                </a:cubicBezTo>
                                <a:cubicBezTo>
                                  <a:pt x="15672" y="16"/>
                                  <a:pt x="15668" y="20"/>
                                  <a:pt x="15664" y="20"/>
                                </a:cubicBezTo>
                                <a:lnTo>
                                  <a:pt x="15664" y="20"/>
                                </a:lnTo>
                                <a:cubicBezTo>
                                  <a:pt x="15659" y="20"/>
                                  <a:pt x="15656" y="16"/>
                                  <a:pt x="15656" y="12"/>
                                </a:cubicBezTo>
                                <a:cubicBezTo>
                                  <a:pt x="15656" y="7"/>
                                  <a:pt x="15659" y="4"/>
                                  <a:pt x="15664" y="4"/>
                                </a:cubicBezTo>
                                <a:close/>
                                <a:moveTo>
                                  <a:pt x="15696" y="4"/>
                                </a:moveTo>
                                <a:lnTo>
                                  <a:pt x="15696" y="4"/>
                                </a:lnTo>
                                <a:cubicBezTo>
                                  <a:pt x="15700" y="4"/>
                                  <a:pt x="15704" y="7"/>
                                  <a:pt x="15704" y="12"/>
                                </a:cubicBezTo>
                                <a:cubicBezTo>
                                  <a:pt x="15704" y="16"/>
                                  <a:pt x="15700" y="20"/>
                                  <a:pt x="15696" y="20"/>
                                </a:cubicBezTo>
                                <a:lnTo>
                                  <a:pt x="15696" y="20"/>
                                </a:lnTo>
                                <a:cubicBezTo>
                                  <a:pt x="15691" y="20"/>
                                  <a:pt x="15688" y="16"/>
                                  <a:pt x="15688" y="12"/>
                                </a:cubicBezTo>
                                <a:cubicBezTo>
                                  <a:pt x="15688" y="7"/>
                                  <a:pt x="15691" y="4"/>
                                  <a:pt x="15696" y="4"/>
                                </a:cubicBezTo>
                                <a:close/>
                                <a:moveTo>
                                  <a:pt x="15728" y="4"/>
                                </a:moveTo>
                                <a:lnTo>
                                  <a:pt x="15728" y="4"/>
                                </a:lnTo>
                                <a:cubicBezTo>
                                  <a:pt x="15732" y="4"/>
                                  <a:pt x="15736" y="7"/>
                                  <a:pt x="15736" y="12"/>
                                </a:cubicBezTo>
                                <a:cubicBezTo>
                                  <a:pt x="15736" y="16"/>
                                  <a:pt x="15732" y="20"/>
                                  <a:pt x="15728" y="20"/>
                                </a:cubicBezTo>
                                <a:lnTo>
                                  <a:pt x="15728" y="20"/>
                                </a:lnTo>
                                <a:cubicBezTo>
                                  <a:pt x="15723" y="20"/>
                                  <a:pt x="15720" y="16"/>
                                  <a:pt x="15720" y="12"/>
                                </a:cubicBezTo>
                                <a:cubicBezTo>
                                  <a:pt x="15720" y="7"/>
                                  <a:pt x="15723" y="4"/>
                                  <a:pt x="15728" y="4"/>
                                </a:cubicBezTo>
                                <a:close/>
                                <a:moveTo>
                                  <a:pt x="15760" y="4"/>
                                </a:moveTo>
                                <a:lnTo>
                                  <a:pt x="15760" y="4"/>
                                </a:lnTo>
                                <a:cubicBezTo>
                                  <a:pt x="15764" y="4"/>
                                  <a:pt x="15768" y="7"/>
                                  <a:pt x="15768" y="12"/>
                                </a:cubicBezTo>
                                <a:cubicBezTo>
                                  <a:pt x="15768" y="16"/>
                                  <a:pt x="15764" y="20"/>
                                  <a:pt x="15760" y="20"/>
                                </a:cubicBezTo>
                                <a:lnTo>
                                  <a:pt x="15760" y="20"/>
                                </a:lnTo>
                                <a:cubicBezTo>
                                  <a:pt x="15755" y="20"/>
                                  <a:pt x="15752" y="16"/>
                                  <a:pt x="15752" y="12"/>
                                </a:cubicBezTo>
                                <a:cubicBezTo>
                                  <a:pt x="15752" y="7"/>
                                  <a:pt x="15755" y="4"/>
                                  <a:pt x="15760" y="4"/>
                                </a:cubicBezTo>
                                <a:close/>
                                <a:moveTo>
                                  <a:pt x="15792" y="4"/>
                                </a:moveTo>
                                <a:lnTo>
                                  <a:pt x="15792" y="4"/>
                                </a:lnTo>
                                <a:cubicBezTo>
                                  <a:pt x="15796" y="4"/>
                                  <a:pt x="15800" y="7"/>
                                  <a:pt x="15800" y="12"/>
                                </a:cubicBezTo>
                                <a:cubicBezTo>
                                  <a:pt x="15800" y="16"/>
                                  <a:pt x="15796" y="20"/>
                                  <a:pt x="15792" y="20"/>
                                </a:cubicBezTo>
                                <a:lnTo>
                                  <a:pt x="15792" y="20"/>
                                </a:lnTo>
                                <a:cubicBezTo>
                                  <a:pt x="15787" y="20"/>
                                  <a:pt x="15784" y="16"/>
                                  <a:pt x="15784" y="12"/>
                                </a:cubicBezTo>
                                <a:cubicBezTo>
                                  <a:pt x="15784" y="7"/>
                                  <a:pt x="15787" y="4"/>
                                  <a:pt x="15792" y="4"/>
                                </a:cubicBezTo>
                                <a:close/>
                                <a:moveTo>
                                  <a:pt x="15824" y="4"/>
                                </a:moveTo>
                                <a:lnTo>
                                  <a:pt x="15824" y="4"/>
                                </a:lnTo>
                                <a:cubicBezTo>
                                  <a:pt x="15828" y="4"/>
                                  <a:pt x="15832" y="7"/>
                                  <a:pt x="15832" y="12"/>
                                </a:cubicBezTo>
                                <a:cubicBezTo>
                                  <a:pt x="15832" y="16"/>
                                  <a:pt x="15828" y="20"/>
                                  <a:pt x="15824" y="20"/>
                                </a:cubicBezTo>
                                <a:lnTo>
                                  <a:pt x="15824" y="20"/>
                                </a:lnTo>
                                <a:cubicBezTo>
                                  <a:pt x="15819" y="20"/>
                                  <a:pt x="15816" y="16"/>
                                  <a:pt x="15816" y="12"/>
                                </a:cubicBezTo>
                                <a:cubicBezTo>
                                  <a:pt x="15816" y="7"/>
                                  <a:pt x="15819" y="4"/>
                                  <a:pt x="15824" y="4"/>
                                </a:cubicBezTo>
                                <a:close/>
                                <a:moveTo>
                                  <a:pt x="15856" y="4"/>
                                </a:moveTo>
                                <a:lnTo>
                                  <a:pt x="15856" y="4"/>
                                </a:lnTo>
                                <a:cubicBezTo>
                                  <a:pt x="15860" y="4"/>
                                  <a:pt x="15864" y="7"/>
                                  <a:pt x="15864" y="12"/>
                                </a:cubicBezTo>
                                <a:cubicBezTo>
                                  <a:pt x="15864" y="16"/>
                                  <a:pt x="15860" y="20"/>
                                  <a:pt x="15856" y="20"/>
                                </a:cubicBezTo>
                                <a:lnTo>
                                  <a:pt x="15856" y="20"/>
                                </a:lnTo>
                                <a:cubicBezTo>
                                  <a:pt x="15851" y="20"/>
                                  <a:pt x="15848" y="16"/>
                                  <a:pt x="15848" y="12"/>
                                </a:cubicBezTo>
                                <a:cubicBezTo>
                                  <a:pt x="15848" y="7"/>
                                  <a:pt x="15851" y="4"/>
                                  <a:pt x="15856" y="4"/>
                                </a:cubicBezTo>
                                <a:close/>
                                <a:moveTo>
                                  <a:pt x="15888" y="4"/>
                                </a:moveTo>
                                <a:lnTo>
                                  <a:pt x="15888" y="4"/>
                                </a:lnTo>
                                <a:cubicBezTo>
                                  <a:pt x="15892" y="4"/>
                                  <a:pt x="15896" y="7"/>
                                  <a:pt x="15896" y="12"/>
                                </a:cubicBezTo>
                                <a:cubicBezTo>
                                  <a:pt x="15896" y="16"/>
                                  <a:pt x="15892" y="20"/>
                                  <a:pt x="15888" y="20"/>
                                </a:cubicBezTo>
                                <a:lnTo>
                                  <a:pt x="15888" y="20"/>
                                </a:lnTo>
                                <a:cubicBezTo>
                                  <a:pt x="15883" y="20"/>
                                  <a:pt x="15880" y="16"/>
                                  <a:pt x="15880" y="12"/>
                                </a:cubicBezTo>
                                <a:cubicBezTo>
                                  <a:pt x="15880" y="7"/>
                                  <a:pt x="15883" y="4"/>
                                  <a:pt x="15888" y="4"/>
                                </a:cubicBezTo>
                                <a:close/>
                                <a:moveTo>
                                  <a:pt x="15920" y="4"/>
                                </a:moveTo>
                                <a:lnTo>
                                  <a:pt x="15920" y="4"/>
                                </a:lnTo>
                                <a:cubicBezTo>
                                  <a:pt x="15924" y="4"/>
                                  <a:pt x="15928" y="7"/>
                                  <a:pt x="15928" y="12"/>
                                </a:cubicBezTo>
                                <a:cubicBezTo>
                                  <a:pt x="15928" y="16"/>
                                  <a:pt x="15924" y="20"/>
                                  <a:pt x="15920" y="20"/>
                                </a:cubicBezTo>
                                <a:lnTo>
                                  <a:pt x="15920" y="20"/>
                                </a:lnTo>
                                <a:cubicBezTo>
                                  <a:pt x="15915" y="20"/>
                                  <a:pt x="15912" y="16"/>
                                  <a:pt x="15912" y="12"/>
                                </a:cubicBezTo>
                                <a:cubicBezTo>
                                  <a:pt x="15912" y="7"/>
                                  <a:pt x="15915" y="4"/>
                                  <a:pt x="15920" y="4"/>
                                </a:cubicBezTo>
                                <a:close/>
                                <a:moveTo>
                                  <a:pt x="15952" y="4"/>
                                </a:moveTo>
                                <a:lnTo>
                                  <a:pt x="15952" y="4"/>
                                </a:lnTo>
                                <a:cubicBezTo>
                                  <a:pt x="15956" y="4"/>
                                  <a:pt x="15960" y="7"/>
                                  <a:pt x="15960" y="12"/>
                                </a:cubicBezTo>
                                <a:cubicBezTo>
                                  <a:pt x="15960" y="16"/>
                                  <a:pt x="15956" y="20"/>
                                  <a:pt x="15952" y="20"/>
                                </a:cubicBezTo>
                                <a:lnTo>
                                  <a:pt x="15952" y="20"/>
                                </a:lnTo>
                                <a:cubicBezTo>
                                  <a:pt x="15947" y="20"/>
                                  <a:pt x="15944" y="16"/>
                                  <a:pt x="15944" y="12"/>
                                </a:cubicBezTo>
                                <a:cubicBezTo>
                                  <a:pt x="15944" y="7"/>
                                  <a:pt x="15947" y="4"/>
                                  <a:pt x="15952" y="4"/>
                                </a:cubicBezTo>
                                <a:close/>
                                <a:moveTo>
                                  <a:pt x="15984" y="4"/>
                                </a:moveTo>
                                <a:lnTo>
                                  <a:pt x="15984" y="4"/>
                                </a:lnTo>
                                <a:cubicBezTo>
                                  <a:pt x="15988" y="4"/>
                                  <a:pt x="15992" y="7"/>
                                  <a:pt x="15992" y="12"/>
                                </a:cubicBezTo>
                                <a:cubicBezTo>
                                  <a:pt x="15992" y="16"/>
                                  <a:pt x="15988" y="20"/>
                                  <a:pt x="15984" y="20"/>
                                </a:cubicBezTo>
                                <a:lnTo>
                                  <a:pt x="15984" y="20"/>
                                </a:lnTo>
                                <a:cubicBezTo>
                                  <a:pt x="15979" y="20"/>
                                  <a:pt x="15976" y="16"/>
                                  <a:pt x="15976" y="12"/>
                                </a:cubicBezTo>
                                <a:cubicBezTo>
                                  <a:pt x="15976" y="7"/>
                                  <a:pt x="15979" y="4"/>
                                  <a:pt x="15984" y="4"/>
                                </a:cubicBezTo>
                                <a:close/>
                                <a:moveTo>
                                  <a:pt x="16016" y="4"/>
                                </a:moveTo>
                                <a:lnTo>
                                  <a:pt x="16016" y="4"/>
                                </a:lnTo>
                                <a:cubicBezTo>
                                  <a:pt x="16020" y="4"/>
                                  <a:pt x="16024" y="7"/>
                                  <a:pt x="16024" y="12"/>
                                </a:cubicBezTo>
                                <a:cubicBezTo>
                                  <a:pt x="16024" y="16"/>
                                  <a:pt x="16020" y="20"/>
                                  <a:pt x="16016" y="20"/>
                                </a:cubicBezTo>
                                <a:lnTo>
                                  <a:pt x="16016" y="20"/>
                                </a:lnTo>
                                <a:cubicBezTo>
                                  <a:pt x="16011" y="20"/>
                                  <a:pt x="16008" y="16"/>
                                  <a:pt x="16008" y="12"/>
                                </a:cubicBezTo>
                                <a:cubicBezTo>
                                  <a:pt x="16008" y="7"/>
                                  <a:pt x="16011" y="4"/>
                                  <a:pt x="16016" y="4"/>
                                </a:cubicBezTo>
                                <a:close/>
                                <a:moveTo>
                                  <a:pt x="16048" y="4"/>
                                </a:moveTo>
                                <a:lnTo>
                                  <a:pt x="16048" y="4"/>
                                </a:lnTo>
                                <a:cubicBezTo>
                                  <a:pt x="16052" y="4"/>
                                  <a:pt x="16056" y="7"/>
                                  <a:pt x="16056" y="12"/>
                                </a:cubicBezTo>
                                <a:cubicBezTo>
                                  <a:pt x="16056" y="16"/>
                                  <a:pt x="16052" y="20"/>
                                  <a:pt x="16048" y="20"/>
                                </a:cubicBezTo>
                                <a:lnTo>
                                  <a:pt x="16048" y="20"/>
                                </a:lnTo>
                                <a:cubicBezTo>
                                  <a:pt x="16043" y="20"/>
                                  <a:pt x="16040" y="16"/>
                                  <a:pt x="16040" y="12"/>
                                </a:cubicBezTo>
                                <a:cubicBezTo>
                                  <a:pt x="16040" y="7"/>
                                  <a:pt x="16043" y="4"/>
                                  <a:pt x="16048" y="4"/>
                                </a:cubicBezTo>
                                <a:close/>
                                <a:moveTo>
                                  <a:pt x="16080" y="4"/>
                                </a:moveTo>
                                <a:lnTo>
                                  <a:pt x="16080" y="4"/>
                                </a:lnTo>
                                <a:cubicBezTo>
                                  <a:pt x="16084" y="4"/>
                                  <a:pt x="16088" y="7"/>
                                  <a:pt x="16088" y="12"/>
                                </a:cubicBezTo>
                                <a:cubicBezTo>
                                  <a:pt x="16088" y="16"/>
                                  <a:pt x="16084" y="20"/>
                                  <a:pt x="16080" y="20"/>
                                </a:cubicBezTo>
                                <a:lnTo>
                                  <a:pt x="16080" y="20"/>
                                </a:lnTo>
                                <a:cubicBezTo>
                                  <a:pt x="16075" y="20"/>
                                  <a:pt x="16072" y="16"/>
                                  <a:pt x="16072" y="12"/>
                                </a:cubicBezTo>
                                <a:cubicBezTo>
                                  <a:pt x="16072" y="7"/>
                                  <a:pt x="16075" y="4"/>
                                  <a:pt x="16080" y="4"/>
                                </a:cubicBezTo>
                                <a:close/>
                                <a:moveTo>
                                  <a:pt x="16112" y="4"/>
                                </a:moveTo>
                                <a:lnTo>
                                  <a:pt x="16112" y="4"/>
                                </a:lnTo>
                                <a:cubicBezTo>
                                  <a:pt x="16116" y="4"/>
                                  <a:pt x="16120" y="7"/>
                                  <a:pt x="16120" y="12"/>
                                </a:cubicBezTo>
                                <a:cubicBezTo>
                                  <a:pt x="16120" y="16"/>
                                  <a:pt x="16116" y="20"/>
                                  <a:pt x="16112" y="20"/>
                                </a:cubicBezTo>
                                <a:lnTo>
                                  <a:pt x="16112" y="20"/>
                                </a:lnTo>
                                <a:cubicBezTo>
                                  <a:pt x="16107" y="20"/>
                                  <a:pt x="16104" y="16"/>
                                  <a:pt x="16104" y="12"/>
                                </a:cubicBezTo>
                                <a:cubicBezTo>
                                  <a:pt x="16104" y="7"/>
                                  <a:pt x="16107" y="4"/>
                                  <a:pt x="16112" y="4"/>
                                </a:cubicBezTo>
                                <a:close/>
                                <a:moveTo>
                                  <a:pt x="16144" y="4"/>
                                </a:moveTo>
                                <a:lnTo>
                                  <a:pt x="16144" y="4"/>
                                </a:lnTo>
                                <a:cubicBezTo>
                                  <a:pt x="16148" y="4"/>
                                  <a:pt x="16152" y="7"/>
                                  <a:pt x="16152" y="12"/>
                                </a:cubicBezTo>
                                <a:cubicBezTo>
                                  <a:pt x="16152" y="16"/>
                                  <a:pt x="16148" y="20"/>
                                  <a:pt x="16144" y="20"/>
                                </a:cubicBezTo>
                                <a:lnTo>
                                  <a:pt x="16144" y="20"/>
                                </a:lnTo>
                                <a:cubicBezTo>
                                  <a:pt x="16139" y="20"/>
                                  <a:pt x="16136" y="16"/>
                                  <a:pt x="16136" y="12"/>
                                </a:cubicBezTo>
                                <a:cubicBezTo>
                                  <a:pt x="16136" y="7"/>
                                  <a:pt x="16139" y="4"/>
                                  <a:pt x="16144" y="4"/>
                                </a:cubicBezTo>
                                <a:close/>
                                <a:moveTo>
                                  <a:pt x="16176" y="4"/>
                                </a:moveTo>
                                <a:lnTo>
                                  <a:pt x="16176" y="4"/>
                                </a:lnTo>
                                <a:cubicBezTo>
                                  <a:pt x="16180" y="4"/>
                                  <a:pt x="16184" y="7"/>
                                  <a:pt x="16184" y="12"/>
                                </a:cubicBezTo>
                                <a:cubicBezTo>
                                  <a:pt x="16184" y="16"/>
                                  <a:pt x="16180" y="20"/>
                                  <a:pt x="16176" y="20"/>
                                </a:cubicBezTo>
                                <a:lnTo>
                                  <a:pt x="16176" y="20"/>
                                </a:lnTo>
                                <a:cubicBezTo>
                                  <a:pt x="16171" y="20"/>
                                  <a:pt x="16168" y="16"/>
                                  <a:pt x="16168" y="12"/>
                                </a:cubicBezTo>
                                <a:cubicBezTo>
                                  <a:pt x="16168" y="7"/>
                                  <a:pt x="16171" y="4"/>
                                  <a:pt x="16176" y="4"/>
                                </a:cubicBezTo>
                                <a:close/>
                                <a:moveTo>
                                  <a:pt x="16208" y="4"/>
                                </a:moveTo>
                                <a:lnTo>
                                  <a:pt x="16208" y="4"/>
                                </a:lnTo>
                                <a:cubicBezTo>
                                  <a:pt x="16212" y="4"/>
                                  <a:pt x="16216" y="7"/>
                                  <a:pt x="16216" y="12"/>
                                </a:cubicBezTo>
                                <a:cubicBezTo>
                                  <a:pt x="16216" y="16"/>
                                  <a:pt x="16212" y="20"/>
                                  <a:pt x="16208" y="20"/>
                                </a:cubicBezTo>
                                <a:lnTo>
                                  <a:pt x="16208" y="20"/>
                                </a:lnTo>
                                <a:cubicBezTo>
                                  <a:pt x="16204" y="20"/>
                                  <a:pt x="16200" y="16"/>
                                  <a:pt x="16200" y="12"/>
                                </a:cubicBezTo>
                                <a:cubicBezTo>
                                  <a:pt x="16200" y="7"/>
                                  <a:pt x="16204" y="4"/>
                                  <a:pt x="16208" y="4"/>
                                </a:cubicBezTo>
                                <a:close/>
                                <a:moveTo>
                                  <a:pt x="16240" y="4"/>
                                </a:moveTo>
                                <a:lnTo>
                                  <a:pt x="16240" y="4"/>
                                </a:lnTo>
                                <a:cubicBezTo>
                                  <a:pt x="16244" y="4"/>
                                  <a:pt x="16248" y="7"/>
                                  <a:pt x="16248" y="12"/>
                                </a:cubicBezTo>
                                <a:cubicBezTo>
                                  <a:pt x="16248" y="16"/>
                                  <a:pt x="16244" y="20"/>
                                  <a:pt x="16240" y="20"/>
                                </a:cubicBezTo>
                                <a:lnTo>
                                  <a:pt x="16240" y="20"/>
                                </a:lnTo>
                                <a:cubicBezTo>
                                  <a:pt x="16236" y="20"/>
                                  <a:pt x="16232" y="16"/>
                                  <a:pt x="16232" y="12"/>
                                </a:cubicBezTo>
                                <a:cubicBezTo>
                                  <a:pt x="16232" y="7"/>
                                  <a:pt x="16236" y="4"/>
                                  <a:pt x="16240" y="4"/>
                                </a:cubicBezTo>
                                <a:close/>
                                <a:moveTo>
                                  <a:pt x="16272" y="4"/>
                                </a:moveTo>
                                <a:lnTo>
                                  <a:pt x="16272" y="4"/>
                                </a:lnTo>
                                <a:cubicBezTo>
                                  <a:pt x="16276" y="4"/>
                                  <a:pt x="16280" y="8"/>
                                  <a:pt x="16280" y="12"/>
                                </a:cubicBezTo>
                                <a:cubicBezTo>
                                  <a:pt x="16280" y="16"/>
                                  <a:pt x="16276" y="20"/>
                                  <a:pt x="16272" y="20"/>
                                </a:cubicBezTo>
                                <a:lnTo>
                                  <a:pt x="16272" y="20"/>
                                </a:lnTo>
                                <a:cubicBezTo>
                                  <a:pt x="16268" y="20"/>
                                  <a:pt x="16264" y="16"/>
                                  <a:pt x="16264" y="12"/>
                                </a:cubicBezTo>
                                <a:cubicBezTo>
                                  <a:pt x="16264" y="8"/>
                                  <a:pt x="16268" y="4"/>
                                  <a:pt x="16272" y="4"/>
                                </a:cubicBezTo>
                                <a:close/>
                                <a:moveTo>
                                  <a:pt x="16304" y="4"/>
                                </a:moveTo>
                                <a:lnTo>
                                  <a:pt x="16304" y="4"/>
                                </a:lnTo>
                                <a:cubicBezTo>
                                  <a:pt x="16308" y="4"/>
                                  <a:pt x="16312" y="8"/>
                                  <a:pt x="16312" y="12"/>
                                </a:cubicBezTo>
                                <a:cubicBezTo>
                                  <a:pt x="16312" y="16"/>
                                  <a:pt x="16308" y="20"/>
                                  <a:pt x="16304" y="20"/>
                                </a:cubicBezTo>
                                <a:lnTo>
                                  <a:pt x="16304" y="20"/>
                                </a:lnTo>
                                <a:cubicBezTo>
                                  <a:pt x="16300" y="20"/>
                                  <a:pt x="16296" y="16"/>
                                  <a:pt x="16296" y="12"/>
                                </a:cubicBezTo>
                                <a:cubicBezTo>
                                  <a:pt x="16296" y="8"/>
                                  <a:pt x="16300" y="4"/>
                                  <a:pt x="16304" y="4"/>
                                </a:cubicBezTo>
                                <a:close/>
                                <a:moveTo>
                                  <a:pt x="16336" y="4"/>
                                </a:moveTo>
                                <a:lnTo>
                                  <a:pt x="16336" y="4"/>
                                </a:lnTo>
                                <a:cubicBezTo>
                                  <a:pt x="16340" y="4"/>
                                  <a:pt x="16344" y="8"/>
                                  <a:pt x="16344" y="12"/>
                                </a:cubicBezTo>
                                <a:cubicBezTo>
                                  <a:pt x="16344" y="16"/>
                                  <a:pt x="16340" y="20"/>
                                  <a:pt x="16336" y="20"/>
                                </a:cubicBezTo>
                                <a:lnTo>
                                  <a:pt x="16336" y="20"/>
                                </a:lnTo>
                                <a:cubicBezTo>
                                  <a:pt x="16332" y="20"/>
                                  <a:pt x="16328" y="16"/>
                                  <a:pt x="16328" y="12"/>
                                </a:cubicBezTo>
                                <a:cubicBezTo>
                                  <a:pt x="16328" y="8"/>
                                  <a:pt x="16332" y="4"/>
                                  <a:pt x="16336" y="4"/>
                                </a:cubicBezTo>
                                <a:close/>
                                <a:moveTo>
                                  <a:pt x="16368" y="4"/>
                                </a:moveTo>
                                <a:lnTo>
                                  <a:pt x="16368" y="4"/>
                                </a:lnTo>
                                <a:cubicBezTo>
                                  <a:pt x="16372" y="4"/>
                                  <a:pt x="16376" y="8"/>
                                  <a:pt x="16376" y="12"/>
                                </a:cubicBezTo>
                                <a:cubicBezTo>
                                  <a:pt x="16376" y="16"/>
                                  <a:pt x="16372" y="20"/>
                                  <a:pt x="16368" y="20"/>
                                </a:cubicBezTo>
                                <a:lnTo>
                                  <a:pt x="16368" y="20"/>
                                </a:lnTo>
                                <a:cubicBezTo>
                                  <a:pt x="16364" y="20"/>
                                  <a:pt x="16360" y="16"/>
                                  <a:pt x="16360" y="12"/>
                                </a:cubicBezTo>
                                <a:cubicBezTo>
                                  <a:pt x="16360" y="8"/>
                                  <a:pt x="16364" y="4"/>
                                  <a:pt x="16368" y="4"/>
                                </a:cubicBezTo>
                                <a:close/>
                                <a:moveTo>
                                  <a:pt x="16400" y="4"/>
                                </a:moveTo>
                                <a:lnTo>
                                  <a:pt x="16400" y="4"/>
                                </a:lnTo>
                                <a:cubicBezTo>
                                  <a:pt x="16404" y="4"/>
                                  <a:pt x="16408" y="8"/>
                                  <a:pt x="16408" y="12"/>
                                </a:cubicBezTo>
                                <a:cubicBezTo>
                                  <a:pt x="16408" y="16"/>
                                  <a:pt x="16404" y="20"/>
                                  <a:pt x="16400" y="20"/>
                                </a:cubicBezTo>
                                <a:lnTo>
                                  <a:pt x="16400" y="20"/>
                                </a:lnTo>
                                <a:cubicBezTo>
                                  <a:pt x="16396" y="20"/>
                                  <a:pt x="16392" y="16"/>
                                  <a:pt x="16392" y="12"/>
                                </a:cubicBezTo>
                                <a:cubicBezTo>
                                  <a:pt x="16392" y="8"/>
                                  <a:pt x="16396" y="4"/>
                                  <a:pt x="16400" y="4"/>
                                </a:cubicBezTo>
                                <a:close/>
                                <a:moveTo>
                                  <a:pt x="16432" y="4"/>
                                </a:moveTo>
                                <a:lnTo>
                                  <a:pt x="16432" y="4"/>
                                </a:lnTo>
                                <a:cubicBezTo>
                                  <a:pt x="16436" y="4"/>
                                  <a:pt x="16440" y="8"/>
                                  <a:pt x="16440" y="12"/>
                                </a:cubicBezTo>
                                <a:cubicBezTo>
                                  <a:pt x="16440" y="16"/>
                                  <a:pt x="16436" y="20"/>
                                  <a:pt x="16432" y="20"/>
                                </a:cubicBezTo>
                                <a:lnTo>
                                  <a:pt x="16432" y="20"/>
                                </a:lnTo>
                                <a:cubicBezTo>
                                  <a:pt x="16428" y="20"/>
                                  <a:pt x="16424" y="16"/>
                                  <a:pt x="16424" y="12"/>
                                </a:cubicBezTo>
                                <a:cubicBezTo>
                                  <a:pt x="16424" y="8"/>
                                  <a:pt x="16428" y="4"/>
                                  <a:pt x="16432" y="4"/>
                                </a:cubicBezTo>
                                <a:close/>
                                <a:moveTo>
                                  <a:pt x="16464" y="4"/>
                                </a:moveTo>
                                <a:lnTo>
                                  <a:pt x="16464" y="4"/>
                                </a:lnTo>
                                <a:cubicBezTo>
                                  <a:pt x="16468" y="4"/>
                                  <a:pt x="16472" y="8"/>
                                  <a:pt x="16472" y="12"/>
                                </a:cubicBezTo>
                                <a:cubicBezTo>
                                  <a:pt x="16472" y="16"/>
                                  <a:pt x="16468" y="20"/>
                                  <a:pt x="16464" y="20"/>
                                </a:cubicBezTo>
                                <a:lnTo>
                                  <a:pt x="16464" y="20"/>
                                </a:lnTo>
                                <a:cubicBezTo>
                                  <a:pt x="16460" y="20"/>
                                  <a:pt x="16456" y="16"/>
                                  <a:pt x="16456" y="12"/>
                                </a:cubicBezTo>
                                <a:cubicBezTo>
                                  <a:pt x="16456" y="8"/>
                                  <a:pt x="16460" y="4"/>
                                  <a:pt x="16464" y="4"/>
                                </a:cubicBezTo>
                                <a:close/>
                                <a:moveTo>
                                  <a:pt x="16496" y="4"/>
                                </a:moveTo>
                                <a:lnTo>
                                  <a:pt x="16496" y="4"/>
                                </a:lnTo>
                                <a:cubicBezTo>
                                  <a:pt x="16501" y="4"/>
                                  <a:pt x="16504" y="8"/>
                                  <a:pt x="16504" y="12"/>
                                </a:cubicBezTo>
                                <a:cubicBezTo>
                                  <a:pt x="16504" y="16"/>
                                  <a:pt x="16501" y="20"/>
                                  <a:pt x="16496" y="20"/>
                                </a:cubicBezTo>
                                <a:lnTo>
                                  <a:pt x="16496" y="20"/>
                                </a:lnTo>
                                <a:cubicBezTo>
                                  <a:pt x="16492" y="20"/>
                                  <a:pt x="16488" y="16"/>
                                  <a:pt x="16488" y="12"/>
                                </a:cubicBezTo>
                                <a:cubicBezTo>
                                  <a:pt x="16488" y="8"/>
                                  <a:pt x="16492" y="4"/>
                                  <a:pt x="16496" y="4"/>
                                </a:cubicBezTo>
                                <a:close/>
                                <a:moveTo>
                                  <a:pt x="16528" y="4"/>
                                </a:moveTo>
                                <a:lnTo>
                                  <a:pt x="16528" y="4"/>
                                </a:lnTo>
                                <a:cubicBezTo>
                                  <a:pt x="16533" y="4"/>
                                  <a:pt x="16536" y="8"/>
                                  <a:pt x="16536" y="12"/>
                                </a:cubicBezTo>
                                <a:cubicBezTo>
                                  <a:pt x="16536" y="16"/>
                                  <a:pt x="16533" y="20"/>
                                  <a:pt x="16528" y="20"/>
                                </a:cubicBezTo>
                                <a:lnTo>
                                  <a:pt x="16528" y="20"/>
                                </a:lnTo>
                                <a:cubicBezTo>
                                  <a:pt x="16524" y="20"/>
                                  <a:pt x="16520" y="16"/>
                                  <a:pt x="16520" y="12"/>
                                </a:cubicBezTo>
                                <a:cubicBezTo>
                                  <a:pt x="16520" y="8"/>
                                  <a:pt x="16524" y="4"/>
                                  <a:pt x="16528" y="4"/>
                                </a:cubicBezTo>
                                <a:close/>
                                <a:moveTo>
                                  <a:pt x="16560" y="4"/>
                                </a:moveTo>
                                <a:lnTo>
                                  <a:pt x="16560" y="4"/>
                                </a:lnTo>
                                <a:cubicBezTo>
                                  <a:pt x="16565" y="4"/>
                                  <a:pt x="16568" y="8"/>
                                  <a:pt x="16568" y="12"/>
                                </a:cubicBezTo>
                                <a:cubicBezTo>
                                  <a:pt x="16568" y="16"/>
                                  <a:pt x="16565" y="20"/>
                                  <a:pt x="16560" y="20"/>
                                </a:cubicBezTo>
                                <a:lnTo>
                                  <a:pt x="16560" y="20"/>
                                </a:lnTo>
                                <a:cubicBezTo>
                                  <a:pt x="16556" y="20"/>
                                  <a:pt x="16552" y="16"/>
                                  <a:pt x="16552" y="12"/>
                                </a:cubicBezTo>
                                <a:cubicBezTo>
                                  <a:pt x="16552" y="8"/>
                                  <a:pt x="16556" y="4"/>
                                  <a:pt x="16560" y="4"/>
                                </a:cubicBezTo>
                                <a:close/>
                                <a:moveTo>
                                  <a:pt x="16592" y="4"/>
                                </a:moveTo>
                                <a:lnTo>
                                  <a:pt x="16592" y="4"/>
                                </a:lnTo>
                                <a:cubicBezTo>
                                  <a:pt x="16597" y="4"/>
                                  <a:pt x="16600" y="8"/>
                                  <a:pt x="16600" y="12"/>
                                </a:cubicBezTo>
                                <a:cubicBezTo>
                                  <a:pt x="16600" y="16"/>
                                  <a:pt x="16597" y="20"/>
                                  <a:pt x="16592" y="20"/>
                                </a:cubicBezTo>
                                <a:lnTo>
                                  <a:pt x="16592" y="20"/>
                                </a:lnTo>
                                <a:cubicBezTo>
                                  <a:pt x="16588" y="20"/>
                                  <a:pt x="16584" y="16"/>
                                  <a:pt x="16584" y="12"/>
                                </a:cubicBezTo>
                                <a:cubicBezTo>
                                  <a:pt x="16584" y="8"/>
                                  <a:pt x="16588" y="4"/>
                                  <a:pt x="16592" y="4"/>
                                </a:cubicBezTo>
                                <a:close/>
                                <a:moveTo>
                                  <a:pt x="16624" y="4"/>
                                </a:moveTo>
                                <a:lnTo>
                                  <a:pt x="16624" y="4"/>
                                </a:lnTo>
                                <a:cubicBezTo>
                                  <a:pt x="16629" y="4"/>
                                  <a:pt x="16632" y="8"/>
                                  <a:pt x="16632" y="12"/>
                                </a:cubicBezTo>
                                <a:cubicBezTo>
                                  <a:pt x="16632" y="16"/>
                                  <a:pt x="16629" y="20"/>
                                  <a:pt x="16624" y="20"/>
                                </a:cubicBezTo>
                                <a:lnTo>
                                  <a:pt x="16624" y="20"/>
                                </a:lnTo>
                                <a:cubicBezTo>
                                  <a:pt x="16620" y="20"/>
                                  <a:pt x="16616" y="16"/>
                                  <a:pt x="16616" y="12"/>
                                </a:cubicBezTo>
                                <a:cubicBezTo>
                                  <a:pt x="16616" y="8"/>
                                  <a:pt x="16620" y="4"/>
                                  <a:pt x="16624" y="4"/>
                                </a:cubicBezTo>
                                <a:close/>
                                <a:moveTo>
                                  <a:pt x="16656" y="4"/>
                                </a:moveTo>
                                <a:lnTo>
                                  <a:pt x="16656" y="4"/>
                                </a:lnTo>
                                <a:cubicBezTo>
                                  <a:pt x="16661" y="4"/>
                                  <a:pt x="16664" y="8"/>
                                  <a:pt x="16664" y="12"/>
                                </a:cubicBezTo>
                                <a:cubicBezTo>
                                  <a:pt x="16664" y="16"/>
                                  <a:pt x="16661" y="20"/>
                                  <a:pt x="16656" y="20"/>
                                </a:cubicBezTo>
                                <a:lnTo>
                                  <a:pt x="16656" y="20"/>
                                </a:lnTo>
                                <a:cubicBezTo>
                                  <a:pt x="16652" y="20"/>
                                  <a:pt x="16648" y="16"/>
                                  <a:pt x="16648" y="12"/>
                                </a:cubicBezTo>
                                <a:cubicBezTo>
                                  <a:pt x="16648" y="8"/>
                                  <a:pt x="16652" y="4"/>
                                  <a:pt x="16656" y="4"/>
                                </a:cubicBezTo>
                                <a:close/>
                                <a:moveTo>
                                  <a:pt x="16688" y="4"/>
                                </a:moveTo>
                                <a:lnTo>
                                  <a:pt x="16688" y="4"/>
                                </a:lnTo>
                                <a:cubicBezTo>
                                  <a:pt x="16693" y="4"/>
                                  <a:pt x="16696" y="8"/>
                                  <a:pt x="16696" y="12"/>
                                </a:cubicBezTo>
                                <a:cubicBezTo>
                                  <a:pt x="16696" y="16"/>
                                  <a:pt x="16693" y="20"/>
                                  <a:pt x="16688" y="20"/>
                                </a:cubicBezTo>
                                <a:lnTo>
                                  <a:pt x="16688" y="20"/>
                                </a:lnTo>
                                <a:cubicBezTo>
                                  <a:pt x="16684" y="20"/>
                                  <a:pt x="16680" y="16"/>
                                  <a:pt x="16680" y="12"/>
                                </a:cubicBezTo>
                                <a:cubicBezTo>
                                  <a:pt x="16680" y="8"/>
                                  <a:pt x="16684" y="4"/>
                                  <a:pt x="16688" y="4"/>
                                </a:cubicBezTo>
                                <a:close/>
                                <a:moveTo>
                                  <a:pt x="16720" y="4"/>
                                </a:moveTo>
                                <a:lnTo>
                                  <a:pt x="16720" y="4"/>
                                </a:lnTo>
                                <a:cubicBezTo>
                                  <a:pt x="16725" y="4"/>
                                  <a:pt x="16728" y="8"/>
                                  <a:pt x="16728" y="12"/>
                                </a:cubicBezTo>
                                <a:cubicBezTo>
                                  <a:pt x="16728" y="16"/>
                                  <a:pt x="16725" y="20"/>
                                  <a:pt x="16720" y="20"/>
                                </a:cubicBezTo>
                                <a:lnTo>
                                  <a:pt x="16720" y="20"/>
                                </a:lnTo>
                                <a:cubicBezTo>
                                  <a:pt x="16716" y="20"/>
                                  <a:pt x="16712" y="16"/>
                                  <a:pt x="16712" y="12"/>
                                </a:cubicBezTo>
                                <a:cubicBezTo>
                                  <a:pt x="16712" y="8"/>
                                  <a:pt x="16716" y="4"/>
                                  <a:pt x="16720" y="4"/>
                                </a:cubicBezTo>
                                <a:close/>
                                <a:moveTo>
                                  <a:pt x="16752" y="4"/>
                                </a:moveTo>
                                <a:lnTo>
                                  <a:pt x="16752" y="4"/>
                                </a:lnTo>
                                <a:cubicBezTo>
                                  <a:pt x="16757" y="4"/>
                                  <a:pt x="16760" y="8"/>
                                  <a:pt x="16760" y="12"/>
                                </a:cubicBezTo>
                                <a:cubicBezTo>
                                  <a:pt x="16760" y="16"/>
                                  <a:pt x="16757" y="20"/>
                                  <a:pt x="16752" y="20"/>
                                </a:cubicBezTo>
                                <a:lnTo>
                                  <a:pt x="16752" y="20"/>
                                </a:lnTo>
                                <a:cubicBezTo>
                                  <a:pt x="16748" y="20"/>
                                  <a:pt x="16744" y="16"/>
                                  <a:pt x="16744" y="12"/>
                                </a:cubicBezTo>
                                <a:cubicBezTo>
                                  <a:pt x="16744" y="8"/>
                                  <a:pt x="16748" y="4"/>
                                  <a:pt x="16752" y="4"/>
                                </a:cubicBezTo>
                                <a:close/>
                                <a:moveTo>
                                  <a:pt x="16784" y="4"/>
                                </a:moveTo>
                                <a:lnTo>
                                  <a:pt x="16784" y="4"/>
                                </a:lnTo>
                                <a:cubicBezTo>
                                  <a:pt x="16789" y="4"/>
                                  <a:pt x="16792" y="8"/>
                                  <a:pt x="16792" y="12"/>
                                </a:cubicBezTo>
                                <a:cubicBezTo>
                                  <a:pt x="16792" y="16"/>
                                  <a:pt x="16789" y="20"/>
                                  <a:pt x="16784" y="20"/>
                                </a:cubicBezTo>
                                <a:lnTo>
                                  <a:pt x="16784" y="20"/>
                                </a:lnTo>
                                <a:cubicBezTo>
                                  <a:pt x="16780" y="20"/>
                                  <a:pt x="16776" y="16"/>
                                  <a:pt x="16776" y="12"/>
                                </a:cubicBezTo>
                                <a:cubicBezTo>
                                  <a:pt x="16776" y="8"/>
                                  <a:pt x="16780" y="4"/>
                                  <a:pt x="16784" y="4"/>
                                </a:cubicBezTo>
                                <a:close/>
                                <a:moveTo>
                                  <a:pt x="16816" y="4"/>
                                </a:moveTo>
                                <a:lnTo>
                                  <a:pt x="16816" y="4"/>
                                </a:lnTo>
                                <a:cubicBezTo>
                                  <a:pt x="16821" y="4"/>
                                  <a:pt x="16824" y="8"/>
                                  <a:pt x="16824" y="12"/>
                                </a:cubicBezTo>
                                <a:cubicBezTo>
                                  <a:pt x="16824" y="17"/>
                                  <a:pt x="16821" y="20"/>
                                  <a:pt x="16816" y="20"/>
                                </a:cubicBezTo>
                                <a:lnTo>
                                  <a:pt x="16816" y="20"/>
                                </a:lnTo>
                                <a:cubicBezTo>
                                  <a:pt x="16812" y="20"/>
                                  <a:pt x="16808" y="17"/>
                                  <a:pt x="16808" y="12"/>
                                </a:cubicBezTo>
                                <a:cubicBezTo>
                                  <a:pt x="16808" y="8"/>
                                  <a:pt x="16812" y="4"/>
                                  <a:pt x="16816" y="4"/>
                                </a:cubicBezTo>
                                <a:close/>
                                <a:moveTo>
                                  <a:pt x="16848" y="4"/>
                                </a:moveTo>
                                <a:lnTo>
                                  <a:pt x="16848" y="4"/>
                                </a:lnTo>
                                <a:cubicBezTo>
                                  <a:pt x="16853" y="4"/>
                                  <a:pt x="16856" y="8"/>
                                  <a:pt x="16856" y="12"/>
                                </a:cubicBezTo>
                                <a:cubicBezTo>
                                  <a:pt x="16856" y="17"/>
                                  <a:pt x="16853" y="20"/>
                                  <a:pt x="16848" y="20"/>
                                </a:cubicBezTo>
                                <a:lnTo>
                                  <a:pt x="16848" y="20"/>
                                </a:lnTo>
                                <a:cubicBezTo>
                                  <a:pt x="16844" y="20"/>
                                  <a:pt x="16840" y="17"/>
                                  <a:pt x="16840" y="12"/>
                                </a:cubicBezTo>
                                <a:cubicBezTo>
                                  <a:pt x="16840" y="8"/>
                                  <a:pt x="16844" y="4"/>
                                  <a:pt x="16848" y="4"/>
                                </a:cubicBezTo>
                                <a:close/>
                                <a:moveTo>
                                  <a:pt x="16880" y="4"/>
                                </a:moveTo>
                                <a:lnTo>
                                  <a:pt x="16880" y="4"/>
                                </a:lnTo>
                                <a:cubicBezTo>
                                  <a:pt x="16885" y="4"/>
                                  <a:pt x="16888" y="8"/>
                                  <a:pt x="16888" y="12"/>
                                </a:cubicBezTo>
                                <a:cubicBezTo>
                                  <a:pt x="16888" y="17"/>
                                  <a:pt x="16885" y="20"/>
                                  <a:pt x="16880" y="20"/>
                                </a:cubicBezTo>
                                <a:lnTo>
                                  <a:pt x="16880" y="20"/>
                                </a:lnTo>
                                <a:cubicBezTo>
                                  <a:pt x="16876" y="20"/>
                                  <a:pt x="16872" y="17"/>
                                  <a:pt x="16872" y="12"/>
                                </a:cubicBezTo>
                                <a:cubicBezTo>
                                  <a:pt x="16872" y="8"/>
                                  <a:pt x="16876" y="4"/>
                                  <a:pt x="16880" y="4"/>
                                </a:cubicBezTo>
                                <a:close/>
                                <a:moveTo>
                                  <a:pt x="16912" y="4"/>
                                </a:moveTo>
                                <a:lnTo>
                                  <a:pt x="16912" y="4"/>
                                </a:lnTo>
                                <a:cubicBezTo>
                                  <a:pt x="16917" y="4"/>
                                  <a:pt x="16920" y="8"/>
                                  <a:pt x="16920" y="12"/>
                                </a:cubicBezTo>
                                <a:cubicBezTo>
                                  <a:pt x="16920" y="17"/>
                                  <a:pt x="16917" y="20"/>
                                  <a:pt x="16912" y="20"/>
                                </a:cubicBezTo>
                                <a:lnTo>
                                  <a:pt x="16912" y="20"/>
                                </a:lnTo>
                                <a:cubicBezTo>
                                  <a:pt x="16908" y="20"/>
                                  <a:pt x="16904" y="17"/>
                                  <a:pt x="16904" y="12"/>
                                </a:cubicBezTo>
                                <a:cubicBezTo>
                                  <a:pt x="16904" y="8"/>
                                  <a:pt x="16908" y="4"/>
                                  <a:pt x="16912" y="4"/>
                                </a:cubicBezTo>
                                <a:close/>
                                <a:moveTo>
                                  <a:pt x="16944" y="4"/>
                                </a:moveTo>
                                <a:lnTo>
                                  <a:pt x="16944" y="4"/>
                                </a:lnTo>
                                <a:cubicBezTo>
                                  <a:pt x="16949" y="4"/>
                                  <a:pt x="16952" y="8"/>
                                  <a:pt x="16952" y="12"/>
                                </a:cubicBezTo>
                                <a:cubicBezTo>
                                  <a:pt x="16952" y="17"/>
                                  <a:pt x="16949" y="20"/>
                                  <a:pt x="16944" y="20"/>
                                </a:cubicBezTo>
                                <a:lnTo>
                                  <a:pt x="16944" y="20"/>
                                </a:lnTo>
                                <a:cubicBezTo>
                                  <a:pt x="16940" y="20"/>
                                  <a:pt x="16936" y="17"/>
                                  <a:pt x="16936" y="12"/>
                                </a:cubicBezTo>
                                <a:cubicBezTo>
                                  <a:pt x="16936" y="8"/>
                                  <a:pt x="16940" y="4"/>
                                  <a:pt x="16944" y="4"/>
                                </a:cubicBezTo>
                                <a:close/>
                                <a:moveTo>
                                  <a:pt x="16976" y="4"/>
                                </a:moveTo>
                                <a:lnTo>
                                  <a:pt x="16976" y="4"/>
                                </a:lnTo>
                                <a:cubicBezTo>
                                  <a:pt x="16981" y="4"/>
                                  <a:pt x="16984" y="8"/>
                                  <a:pt x="16984" y="12"/>
                                </a:cubicBezTo>
                                <a:cubicBezTo>
                                  <a:pt x="16984" y="17"/>
                                  <a:pt x="16981" y="20"/>
                                  <a:pt x="16976" y="20"/>
                                </a:cubicBezTo>
                                <a:lnTo>
                                  <a:pt x="16976" y="20"/>
                                </a:lnTo>
                                <a:cubicBezTo>
                                  <a:pt x="16972" y="20"/>
                                  <a:pt x="16968" y="17"/>
                                  <a:pt x="16968" y="12"/>
                                </a:cubicBezTo>
                                <a:cubicBezTo>
                                  <a:pt x="16968" y="8"/>
                                  <a:pt x="16972" y="4"/>
                                  <a:pt x="16976" y="4"/>
                                </a:cubicBezTo>
                                <a:close/>
                                <a:moveTo>
                                  <a:pt x="17008" y="4"/>
                                </a:moveTo>
                                <a:lnTo>
                                  <a:pt x="17008" y="4"/>
                                </a:lnTo>
                                <a:cubicBezTo>
                                  <a:pt x="17013" y="4"/>
                                  <a:pt x="17016" y="8"/>
                                  <a:pt x="17016" y="12"/>
                                </a:cubicBezTo>
                                <a:cubicBezTo>
                                  <a:pt x="17016" y="17"/>
                                  <a:pt x="17013" y="20"/>
                                  <a:pt x="17008" y="20"/>
                                </a:cubicBezTo>
                                <a:lnTo>
                                  <a:pt x="17008" y="20"/>
                                </a:lnTo>
                                <a:cubicBezTo>
                                  <a:pt x="17004" y="20"/>
                                  <a:pt x="17000" y="17"/>
                                  <a:pt x="17000" y="12"/>
                                </a:cubicBezTo>
                                <a:cubicBezTo>
                                  <a:pt x="17000" y="8"/>
                                  <a:pt x="17004" y="4"/>
                                  <a:pt x="17008" y="4"/>
                                </a:cubicBezTo>
                                <a:close/>
                                <a:moveTo>
                                  <a:pt x="17040" y="4"/>
                                </a:moveTo>
                                <a:lnTo>
                                  <a:pt x="17040" y="4"/>
                                </a:lnTo>
                                <a:cubicBezTo>
                                  <a:pt x="17045" y="4"/>
                                  <a:pt x="17048" y="8"/>
                                  <a:pt x="17048" y="12"/>
                                </a:cubicBezTo>
                                <a:cubicBezTo>
                                  <a:pt x="17048" y="17"/>
                                  <a:pt x="17045" y="20"/>
                                  <a:pt x="17040" y="20"/>
                                </a:cubicBezTo>
                                <a:lnTo>
                                  <a:pt x="17040" y="20"/>
                                </a:lnTo>
                                <a:cubicBezTo>
                                  <a:pt x="17036" y="20"/>
                                  <a:pt x="17032" y="17"/>
                                  <a:pt x="17032" y="12"/>
                                </a:cubicBezTo>
                                <a:cubicBezTo>
                                  <a:pt x="17032" y="8"/>
                                  <a:pt x="17036" y="4"/>
                                  <a:pt x="17040" y="4"/>
                                </a:cubicBezTo>
                                <a:close/>
                                <a:moveTo>
                                  <a:pt x="17072" y="4"/>
                                </a:moveTo>
                                <a:lnTo>
                                  <a:pt x="17072" y="4"/>
                                </a:lnTo>
                                <a:cubicBezTo>
                                  <a:pt x="17077" y="4"/>
                                  <a:pt x="17080" y="8"/>
                                  <a:pt x="17080" y="12"/>
                                </a:cubicBezTo>
                                <a:cubicBezTo>
                                  <a:pt x="17080" y="17"/>
                                  <a:pt x="17077" y="20"/>
                                  <a:pt x="17072" y="20"/>
                                </a:cubicBezTo>
                                <a:lnTo>
                                  <a:pt x="17072" y="20"/>
                                </a:lnTo>
                                <a:cubicBezTo>
                                  <a:pt x="17068" y="20"/>
                                  <a:pt x="17064" y="17"/>
                                  <a:pt x="17064" y="12"/>
                                </a:cubicBezTo>
                                <a:cubicBezTo>
                                  <a:pt x="17064" y="8"/>
                                  <a:pt x="17068" y="4"/>
                                  <a:pt x="17072" y="4"/>
                                </a:cubicBezTo>
                                <a:close/>
                                <a:moveTo>
                                  <a:pt x="17104" y="4"/>
                                </a:moveTo>
                                <a:lnTo>
                                  <a:pt x="17104" y="4"/>
                                </a:lnTo>
                                <a:cubicBezTo>
                                  <a:pt x="17109" y="4"/>
                                  <a:pt x="17112" y="8"/>
                                  <a:pt x="17112" y="12"/>
                                </a:cubicBezTo>
                                <a:cubicBezTo>
                                  <a:pt x="17112" y="17"/>
                                  <a:pt x="17109" y="20"/>
                                  <a:pt x="17104" y="20"/>
                                </a:cubicBezTo>
                                <a:lnTo>
                                  <a:pt x="17104" y="20"/>
                                </a:lnTo>
                                <a:cubicBezTo>
                                  <a:pt x="17100" y="20"/>
                                  <a:pt x="17096" y="17"/>
                                  <a:pt x="17096" y="12"/>
                                </a:cubicBezTo>
                                <a:cubicBezTo>
                                  <a:pt x="17096" y="8"/>
                                  <a:pt x="17100" y="4"/>
                                  <a:pt x="17104" y="4"/>
                                </a:cubicBezTo>
                                <a:close/>
                                <a:moveTo>
                                  <a:pt x="17136" y="4"/>
                                </a:moveTo>
                                <a:lnTo>
                                  <a:pt x="17136" y="4"/>
                                </a:lnTo>
                                <a:cubicBezTo>
                                  <a:pt x="17141" y="4"/>
                                  <a:pt x="17144" y="8"/>
                                  <a:pt x="17144" y="12"/>
                                </a:cubicBezTo>
                                <a:cubicBezTo>
                                  <a:pt x="17144" y="17"/>
                                  <a:pt x="17141" y="20"/>
                                  <a:pt x="17136" y="20"/>
                                </a:cubicBezTo>
                                <a:lnTo>
                                  <a:pt x="17136" y="20"/>
                                </a:lnTo>
                                <a:cubicBezTo>
                                  <a:pt x="17132" y="20"/>
                                  <a:pt x="17128" y="17"/>
                                  <a:pt x="17128" y="12"/>
                                </a:cubicBezTo>
                                <a:cubicBezTo>
                                  <a:pt x="17128" y="8"/>
                                  <a:pt x="17132" y="4"/>
                                  <a:pt x="17136" y="4"/>
                                </a:cubicBezTo>
                                <a:close/>
                                <a:moveTo>
                                  <a:pt x="17168" y="4"/>
                                </a:moveTo>
                                <a:lnTo>
                                  <a:pt x="17168" y="4"/>
                                </a:lnTo>
                                <a:cubicBezTo>
                                  <a:pt x="17173" y="4"/>
                                  <a:pt x="17176" y="8"/>
                                  <a:pt x="17176" y="12"/>
                                </a:cubicBezTo>
                                <a:cubicBezTo>
                                  <a:pt x="17176" y="17"/>
                                  <a:pt x="17173" y="20"/>
                                  <a:pt x="17168" y="20"/>
                                </a:cubicBezTo>
                                <a:lnTo>
                                  <a:pt x="17168" y="20"/>
                                </a:lnTo>
                                <a:cubicBezTo>
                                  <a:pt x="17164" y="20"/>
                                  <a:pt x="17160" y="17"/>
                                  <a:pt x="17160" y="12"/>
                                </a:cubicBezTo>
                                <a:cubicBezTo>
                                  <a:pt x="17160" y="8"/>
                                  <a:pt x="17164" y="4"/>
                                  <a:pt x="17168" y="4"/>
                                </a:cubicBezTo>
                                <a:close/>
                                <a:moveTo>
                                  <a:pt x="17200" y="4"/>
                                </a:moveTo>
                                <a:lnTo>
                                  <a:pt x="17200" y="4"/>
                                </a:lnTo>
                                <a:cubicBezTo>
                                  <a:pt x="17205" y="4"/>
                                  <a:pt x="17208" y="8"/>
                                  <a:pt x="17208" y="12"/>
                                </a:cubicBezTo>
                                <a:cubicBezTo>
                                  <a:pt x="17208" y="17"/>
                                  <a:pt x="17205" y="20"/>
                                  <a:pt x="17200" y="20"/>
                                </a:cubicBezTo>
                                <a:lnTo>
                                  <a:pt x="17200" y="20"/>
                                </a:lnTo>
                                <a:cubicBezTo>
                                  <a:pt x="17196" y="20"/>
                                  <a:pt x="17192" y="17"/>
                                  <a:pt x="17192" y="12"/>
                                </a:cubicBezTo>
                                <a:cubicBezTo>
                                  <a:pt x="17192" y="8"/>
                                  <a:pt x="17196" y="4"/>
                                  <a:pt x="17200" y="4"/>
                                </a:cubicBezTo>
                                <a:close/>
                                <a:moveTo>
                                  <a:pt x="17232" y="4"/>
                                </a:moveTo>
                                <a:lnTo>
                                  <a:pt x="17233" y="4"/>
                                </a:lnTo>
                                <a:cubicBezTo>
                                  <a:pt x="17237" y="4"/>
                                  <a:pt x="17241" y="8"/>
                                  <a:pt x="17241" y="12"/>
                                </a:cubicBezTo>
                                <a:cubicBezTo>
                                  <a:pt x="17241" y="17"/>
                                  <a:pt x="17237" y="20"/>
                                  <a:pt x="17233" y="20"/>
                                </a:cubicBezTo>
                                <a:lnTo>
                                  <a:pt x="17232" y="20"/>
                                </a:lnTo>
                                <a:cubicBezTo>
                                  <a:pt x="17228" y="20"/>
                                  <a:pt x="17224" y="17"/>
                                  <a:pt x="17224" y="12"/>
                                </a:cubicBezTo>
                                <a:cubicBezTo>
                                  <a:pt x="17224" y="8"/>
                                  <a:pt x="17228" y="4"/>
                                  <a:pt x="17232" y="4"/>
                                </a:cubicBezTo>
                                <a:close/>
                                <a:moveTo>
                                  <a:pt x="17265" y="4"/>
                                </a:moveTo>
                                <a:lnTo>
                                  <a:pt x="17265" y="4"/>
                                </a:lnTo>
                                <a:cubicBezTo>
                                  <a:pt x="17269" y="4"/>
                                  <a:pt x="17273" y="8"/>
                                  <a:pt x="17273" y="12"/>
                                </a:cubicBezTo>
                                <a:cubicBezTo>
                                  <a:pt x="17273" y="17"/>
                                  <a:pt x="17269" y="20"/>
                                  <a:pt x="17265" y="20"/>
                                </a:cubicBezTo>
                                <a:lnTo>
                                  <a:pt x="17265" y="20"/>
                                </a:lnTo>
                                <a:cubicBezTo>
                                  <a:pt x="17260" y="20"/>
                                  <a:pt x="17257" y="17"/>
                                  <a:pt x="17257" y="12"/>
                                </a:cubicBezTo>
                                <a:cubicBezTo>
                                  <a:pt x="17257" y="8"/>
                                  <a:pt x="17260" y="4"/>
                                  <a:pt x="17265" y="4"/>
                                </a:cubicBezTo>
                                <a:close/>
                                <a:moveTo>
                                  <a:pt x="17297" y="4"/>
                                </a:moveTo>
                                <a:lnTo>
                                  <a:pt x="17297" y="4"/>
                                </a:lnTo>
                                <a:cubicBezTo>
                                  <a:pt x="17301" y="4"/>
                                  <a:pt x="17305" y="8"/>
                                  <a:pt x="17305" y="12"/>
                                </a:cubicBezTo>
                                <a:cubicBezTo>
                                  <a:pt x="17305" y="17"/>
                                  <a:pt x="17301" y="20"/>
                                  <a:pt x="17297" y="20"/>
                                </a:cubicBezTo>
                                <a:lnTo>
                                  <a:pt x="17297" y="20"/>
                                </a:lnTo>
                                <a:cubicBezTo>
                                  <a:pt x="17292" y="20"/>
                                  <a:pt x="17289" y="17"/>
                                  <a:pt x="17289" y="12"/>
                                </a:cubicBezTo>
                                <a:cubicBezTo>
                                  <a:pt x="17289" y="8"/>
                                  <a:pt x="17292" y="4"/>
                                  <a:pt x="17297" y="4"/>
                                </a:cubicBezTo>
                                <a:close/>
                                <a:moveTo>
                                  <a:pt x="17329" y="4"/>
                                </a:moveTo>
                                <a:lnTo>
                                  <a:pt x="17329" y="4"/>
                                </a:lnTo>
                                <a:cubicBezTo>
                                  <a:pt x="17333" y="4"/>
                                  <a:pt x="17337" y="8"/>
                                  <a:pt x="17337" y="12"/>
                                </a:cubicBezTo>
                                <a:cubicBezTo>
                                  <a:pt x="17337" y="17"/>
                                  <a:pt x="17333" y="20"/>
                                  <a:pt x="17329" y="20"/>
                                </a:cubicBezTo>
                                <a:lnTo>
                                  <a:pt x="17329" y="20"/>
                                </a:lnTo>
                                <a:cubicBezTo>
                                  <a:pt x="17324" y="20"/>
                                  <a:pt x="17321" y="17"/>
                                  <a:pt x="17321" y="12"/>
                                </a:cubicBezTo>
                                <a:cubicBezTo>
                                  <a:pt x="17321" y="8"/>
                                  <a:pt x="17324" y="4"/>
                                  <a:pt x="17329" y="4"/>
                                </a:cubicBezTo>
                                <a:close/>
                                <a:moveTo>
                                  <a:pt x="17361" y="4"/>
                                </a:moveTo>
                                <a:lnTo>
                                  <a:pt x="17361" y="4"/>
                                </a:lnTo>
                                <a:cubicBezTo>
                                  <a:pt x="17365" y="4"/>
                                  <a:pt x="17369" y="8"/>
                                  <a:pt x="17369" y="12"/>
                                </a:cubicBezTo>
                                <a:cubicBezTo>
                                  <a:pt x="17369" y="17"/>
                                  <a:pt x="17365" y="20"/>
                                  <a:pt x="17361" y="20"/>
                                </a:cubicBezTo>
                                <a:lnTo>
                                  <a:pt x="17361" y="20"/>
                                </a:lnTo>
                                <a:cubicBezTo>
                                  <a:pt x="17356" y="20"/>
                                  <a:pt x="17353" y="17"/>
                                  <a:pt x="17353" y="12"/>
                                </a:cubicBezTo>
                                <a:cubicBezTo>
                                  <a:pt x="17353" y="8"/>
                                  <a:pt x="17356" y="4"/>
                                  <a:pt x="17361" y="4"/>
                                </a:cubicBezTo>
                                <a:close/>
                                <a:moveTo>
                                  <a:pt x="17393" y="4"/>
                                </a:moveTo>
                                <a:lnTo>
                                  <a:pt x="17393" y="4"/>
                                </a:lnTo>
                                <a:cubicBezTo>
                                  <a:pt x="17397" y="4"/>
                                  <a:pt x="17401" y="8"/>
                                  <a:pt x="17401" y="12"/>
                                </a:cubicBezTo>
                                <a:cubicBezTo>
                                  <a:pt x="17401" y="17"/>
                                  <a:pt x="17397" y="20"/>
                                  <a:pt x="17393" y="20"/>
                                </a:cubicBezTo>
                                <a:lnTo>
                                  <a:pt x="17393" y="20"/>
                                </a:lnTo>
                                <a:cubicBezTo>
                                  <a:pt x="17388" y="20"/>
                                  <a:pt x="17385" y="17"/>
                                  <a:pt x="17385" y="12"/>
                                </a:cubicBezTo>
                                <a:cubicBezTo>
                                  <a:pt x="17385" y="8"/>
                                  <a:pt x="17388" y="4"/>
                                  <a:pt x="17393" y="4"/>
                                </a:cubicBezTo>
                                <a:close/>
                                <a:moveTo>
                                  <a:pt x="17425" y="4"/>
                                </a:moveTo>
                                <a:lnTo>
                                  <a:pt x="17425" y="4"/>
                                </a:lnTo>
                                <a:cubicBezTo>
                                  <a:pt x="17429" y="4"/>
                                  <a:pt x="17433" y="8"/>
                                  <a:pt x="17433" y="12"/>
                                </a:cubicBezTo>
                                <a:cubicBezTo>
                                  <a:pt x="17433" y="17"/>
                                  <a:pt x="17429" y="20"/>
                                  <a:pt x="17425" y="20"/>
                                </a:cubicBezTo>
                                <a:lnTo>
                                  <a:pt x="17425" y="20"/>
                                </a:lnTo>
                                <a:cubicBezTo>
                                  <a:pt x="17420" y="20"/>
                                  <a:pt x="17417" y="17"/>
                                  <a:pt x="17417" y="12"/>
                                </a:cubicBezTo>
                                <a:cubicBezTo>
                                  <a:pt x="17417" y="8"/>
                                  <a:pt x="17420" y="4"/>
                                  <a:pt x="17425" y="4"/>
                                </a:cubicBezTo>
                                <a:close/>
                                <a:moveTo>
                                  <a:pt x="17457" y="4"/>
                                </a:moveTo>
                                <a:lnTo>
                                  <a:pt x="17457" y="4"/>
                                </a:lnTo>
                                <a:cubicBezTo>
                                  <a:pt x="17461" y="4"/>
                                  <a:pt x="17465" y="8"/>
                                  <a:pt x="17465" y="12"/>
                                </a:cubicBezTo>
                                <a:cubicBezTo>
                                  <a:pt x="17465" y="17"/>
                                  <a:pt x="17461" y="20"/>
                                  <a:pt x="17457" y="20"/>
                                </a:cubicBezTo>
                                <a:lnTo>
                                  <a:pt x="17457" y="20"/>
                                </a:lnTo>
                                <a:cubicBezTo>
                                  <a:pt x="17452" y="20"/>
                                  <a:pt x="17449" y="17"/>
                                  <a:pt x="17449" y="12"/>
                                </a:cubicBezTo>
                                <a:cubicBezTo>
                                  <a:pt x="17449" y="8"/>
                                  <a:pt x="17452" y="4"/>
                                  <a:pt x="17457" y="4"/>
                                </a:cubicBezTo>
                                <a:close/>
                                <a:moveTo>
                                  <a:pt x="17489" y="4"/>
                                </a:moveTo>
                                <a:lnTo>
                                  <a:pt x="17489" y="4"/>
                                </a:lnTo>
                                <a:cubicBezTo>
                                  <a:pt x="17493" y="4"/>
                                  <a:pt x="17497" y="8"/>
                                  <a:pt x="17497" y="12"/>
                                </a:cubicBezTo>
                                <a:cubicBezTo>
                                  <a:pt x="17497" y="17"/>
                                  <a:pt x="17493" y="20"/>
                                  <a:pt x="17489" y="20"/>
                                </a:cubicBezTo>
                                <a:lnTo>
                                  <a:pt x="17489" y="20"/>
                                </a:lnTo>
                                <a:cubicBezTo>
                                  <a:pt x="17484" y="20"/>
                                  <a:pt x="17481" y="17"/>
                                  <a:pt x="17481" y="12"/>
                                </a:cubicBezTo>
                                <a:cubicBezTo>
                                  <a:pt x="17481" y="8"/>
                                  <a:pt x="17484" y="4"/>
                                  <a:pt x="17489" y="4"/>
                                </a:cubicBezTo>
                                <a:close/>
                                <a:moveTo>
                                  <a:pt x="17521" y="4"/>
                                </a:moveTo>
                                <a:lnTo>
                                  <a:pt x="17521" y="4"/>
                                </a:lnTo>
                                <a:cubicBezTo>
                                  <a:pt x="17525" y="4"/>
                                  <a:pt x="17529" y="8"/>
                                  <a:pt x="17529" y="12"/>
                                </a:cubicBezTo>
                                <a:cubicBezTo>
                                  <a:pt x="17529" y="17"/>
                                  <a:pt x="17525" y="20"/>
                                  <a:pt x="17521" y="20"/>
                                </a:cubicBezTo>
                                <a:lnTo>
                                  <a:pt x="17521" y="20"/>
                                </a:lnTo>
                                <a:cubicBezTo>
                                  <a:pt x="17516" y="20"/>
                                  <a:pt x="17513" y="17"/>
                                  <a:pt x="17513" y="12"/>
                                </a:cubicBezTo>
                                <a:cubicBezTo>
                                  <a:pt x="17513" y="8"/>
                                  <a:pt x="17516" y="4"/>
                                  <a:pt x="17521" y="4"/>
                                </a:cubicBezTo>
                                <a:close/>
                                <a:moveTo>
                                  <a:pt x="17553" y="4"/>
                                </a:moveTo>
                                <a:lnTo>
                                  <a:pt x="17553" y="4"/>
                                </a:lnTo>
                                <a:cubicBezTo>
                                  <a:pt x="17557" y="4"/>
                                  <a:pt x="17561" y="8"/>
                                  <a:pt x="17561" y="12"/>
                                </a:cubicBezTo>
                                <a:cubicBezTo>
                                  <a:pt x="17561" y="17"/>
                                  <a:pt x="17557" y="20"/>
                                  <a:pt x="17553" y="20"/>
                                </a:cubicBezTo>
                                <a:lnTo>
                                  <a:pt x="17553" y="20"/>
                                </a:lnTo>
                                <a:cubicBezTo>
                                  <a:pt x="17548" y="20"/>
                                  <a:pt x="17545" y="17"/>
                                  <a:pt x="17545" y="12"/>
                                </a:cubicBezTo>
                                <a:cubicBezTo>
                                  <a:pt x="17545" y="8"/>
                                  <a:pt x="17548" y="4"/>
                                  <a:pt x="17553" y="4"/>
                                </a:cubicBezTo>
                                <a:close/>
                                <a:moveTo>
                                  <a:pt x="17585" y="4"/>
                                </a:moveTo>
                                <a:lnTo>
                                  <a:pt x="17585" y="4"/>
                                </a:lnTo>
                                <a:cubicBezTo>
                                  <a:pt x="17589" y="4"/>
                                  <a:pt x="17593" y="8"/>
                                  <a:pt x="17593" y="12"/>
                                </a:cubicBezTo>
                                <a:cubicBezTo>
                                  <a:pt x="17593" y="17"/>
                                  <a:pt x="17589" y="20"/>
                                  <a:pt x="17585" y="20"/>
                                </a:cubicBezTo>
                                <a:lnTo>
                                  <a:pt x="17585" y="20"/>
                                </a:lnTo>
                                <a:cubicBezTo>
                                  <a:pt x="17580" y="20"/>
                                  <a:pt x="17577" y="17"/>
                                  <a:pt x="17577" y="12"/>
                                </a:cubicBezTo>
                                <a:cubicBezTo>
                                  <a:pt x="17577" y="8"/>
                                  <a:pt x="17580" y="4"/>
                                  <a:pt x="17585" y="4"/>
                                </a:cubicBezTo>
                                <a:close/>
                                <a:moveTo>
                                  <a:pt x="17617" y="4"/>
                                </a:moveTo>
                                <a:lnTo>
                                  <a:pt x="17617" y="4"/>
                                </a:lnTo>
                                <a:cubicBezTo>
                                  <a:pt x="17621" y="4"/>
                                  <a:pt x="17625" y="8"/>
                                  <a:pt x="17625" y="12"/>
                                </a:cubicBezTo>
                                <a:cubicBezTo>
                                  <a:pt x="17625" y="17"/>
                                  <a:pt x="17621" y="20"/>
                                  <a:pt x="17617" y="20"/>
                                </a:cubicBezTo>
                                <a:lnTo>
                                  <a:pt x="17617" y="20"/>
                                </a:lnTo>
                                <a:cubicBezTo>
                                  <a:pt x="17612" y="20"/>
                                  <a:pt x="17609" y="17"/>
                                  <a:pt x="17609" y="12"/>
                                </a:cubicBezTo>
                                <a:cubicBezTo>
                                  <a:pt x="17609" y="8"/>
                                  <a:pt x="17612" y="4"/>
                                  <a:pt x="17617" y="4"/>
                                </a:cubicBezTo>
                                <a:close/>
                                <a:moveTo>
                                  <a:pt x="17649" y="4"/>
                                </a:moveTo>
                                <a:lnTo>
                                  <a:pt x="17649" y="4"/>
                                </a:lnTo>
                                <a:cubicBezTo>
                                  <a:pt x="17653" y="4"/>
                                  <a:pt x="17657" y="8"/>
                                  <a:pt x="17657" y="12"/>
                                </a:cubicBezTo>
                                <a:cubicBezTo>
                                  <a:pt x="17657" y="17"/>
                                  <a:pt x="17653" y="20"/>
                                  <a:pt x="17649" y="20"/>
                                </a:cubicBezTo>
                                <a:lnTo>
                                  <a:pt x="17649" y="20"/>
                                </a:lnTo>
                                <a:cubicBezTo>
                                  <a:pt x="17644" y="20"/>
                                  <a:pt x="17641" y="17"/>
                                  <a:pt x="17641" y="12"/>
                                </a:cubicBezTo>
                                <a:cubicBezTo>
                                  <a:pt x="17641" y="8"/>
                                  <a:pt x="17644" y="4"/>
                                  <a:pt x="17649" y="4"/>
                                </a:cubicBezTo>
                                <a:close/>
                                <a:moveTo>
                                  <a:pt x="17681" y="4"/>
                                </a:moveTo>
                                <a:lnTo>
                                  <a:pt x="17681" y="4"/>
                                </a:lnTo>
                                <a:cubicBezTo>
                                  <a:pt x="17685" y="4"/>
                                  <a:pt x="17689" y="8"/>
                                  <a:pt x="17689" y="12"/>
                                </a:cubicBezTo>
                                <a:cubicBezTo>
                                  <a:pt x="17689" y="17"/>
                                  <a:pt x="17685" y="20"/>
                                  <a:pt x="17681" y="20"/>
                                </a:cubicBezTo>
                                <a:lnTo>
                                  <a:pt x="17681" y="20"/>
                                </a:lnTo>
                                <a:cubicBezTo>
                                  <a:pt x="17676" y="20"/>
                                  <a:pt x="17673" y="17"/>
                                  <a:pt x="17673" y="12"/>
                                </a:cubicBezTo>
                                <a:cubicBezTo>
                                  <a:pt x="17673" y="8"/>
                                  <a:pt x="17676" y="4"/>
                                  <a:pt x="17681" y="4"/>
                                </a:cubicBezTo>
                                <a:close/>
                                <a:moveTo>
                                  <a:pt x="17713" y="4"/>
                                </a:moveTo>
                                <a:lnTo>
                                  <a:pt x="17713" y="4"/>
                                </a:lnTo>
                                <a:cubicBezTo>
                                  <a:pt x="17717" y="4"/>
                                  <a:pt x="17721" y="8"/>
                                  <a:pt x="17721" y="12"/>
                                </a:cubicBezTo>
                                <a:cubicBezTo>
                                  <a:pt x="17721" y="17"/>
                                  <a:pt x="17717" y="20"/>
                                  <a:pt x="17713" y="20"/>
                                </a:cubicBezTo>
                                <a:lnTo>
                                  <a:pt x="17713" y="20"/>
                                </a:lnTo>
                                <a:cubicBezTo>
                                  <a:pt x="17708" y="20"/>
                                  <a:pt x="17705" y="17"/>
                                  <a:pt x="17705" y="12"/>
                                </a:cubicBezTo>
                                <a:cubicBezTo>
                                  <a:pt x="17705" y="8"/>
                                  <a:pt x="17708" y="4"/>
                                  <a:pt x="17713" y="4"/>
                                </a:cubicBezTo>
                                <a:close/>
                                <a:moveTo>
                                  <a:pt x="17745" y="4"/>
                                </a:moveTo>
                                <a:lnTo>
                                  <a:pt x="17745" y="4"/>
                                </a:lnTo>
                                <a:cubicBezTo>
                                  <a:pt x="17749" y="4"/>
                                  <a:pt x="17753" y="8"/>
                                  <a:pt x="17753" y="12"/>
                                </a:cubicBezTo>
                                <a:cubicBezTo>
                                  <a:pt x="17753" y="17"/>
                                  <a:pt x="17749" y="20"/>
                                  <a:pt x="17745" y="20"/>
                                </a:cubicBezTo>
                                <a:lnTo>
                                  <a:pt x="17745" y="20"/>
                                </a:lnTo>
                                <a:cubicBezTo>
                                  <a:pt x="17740" y="20"/>
                                  <a:pt x="17737" y="17"/>
                                  <a:pt x="17737" y="12"/>
                                </a:cubicBezTo>
                                <a:cubicBezTo>
                                  <a:pt x="17737" y="8"/>
                                  <a:pt x="17740" y="4"/>
                                  <a:pt x="17745" y="4"/>
                                </a:cubicBezTo>
                                <a:close/>
                                <a:moveTo>
                                  <a:pt x="17777" y="4"/>
                                </a:moveTo>
                                <a:lnTo>
                                  <a:pt x="17777" y="4"/>
                                </a:lnTo>
                                <a:cubicBezTo>
                                  <a:pt x="17781" y="4"/>
                                  <a:pt x="17785" y="8"/>
                                  <a:pt x="17785" y="12"/>
                                </a:cubicBezTo>
                                <a:cubicBezTo>
                                  <a:pt x="17785" y="17"/>
                                  <a:pt x="17781" y="20"/>
                                  <a:pt x="17777" y="20"/>
                                </a:cubicBezTo>
                                <a:lnTo>
                                  <a:pt x="17777" y="20"/>
                                </a:lnTo>
                                <a:cubicBezTo>
                                  <a:pt x="17772" y="20"/>
                                  <a:pt x="17769" y="17"/>
                                  <a:pt x="17769" y="12"/>
                                </a:cubicBezTo>
                                <a:cubicBezTo>
                                  <a:pt x="17769" y="8"/>
                                  <a:pt x="17772" y="4"/>
                                  <a:pt x="17777" y="4"/>
                                </a:cubicBezTo>
                                <a:close/>
                                <a:moveTo>
                                  <a:pt x="17809" y="4"/>
                                </a:moveTo>
                                <a:lnTo>
                                  <a:pt x="17809" y="4"/>
                                </a:lnTo>
                                <a:cubicBezTo>
                                  <a:pt x="17813" y="4"/>
                                  <a:pt x="17817" y="8"/>
                                  <a:pt x="17817" y="12"/>
                                </a:cubicBezTo>
                                <a:cubicBezTo>
                                  <a:pt x="17817" y="17"/>
                                  <a:pt x="17813" y="20"/>
                                  <a:pt x="17809" y="20"/>
                                </a:cubicBezTo>
                                <a:lnTo>
                                  <a:pt x="17809" y="20"/>
                                </a:lnTo>
                                <a:cubicBezTo>
                                  <a:pt x="17804" y="20"/>
                                  <a:pt x="17801" y="17"/>
                                  <a:pt x="17801" y="12"/>
                                </a:cubicBezTo>
                                <a:cubicBezTo>
                                  <a:pt x="17801" y="8"/>
                                  <a:pt x="17804" y="4"/>
                                  <a:pt x="17809" y="4"/>
                                </a:cubicBezTo>
                                <a:close/>
                                <a:moveTo>
                                  <a:pt x="17841" y="4"/>
                                </a:moveTo>
                                <a:lnTo>
                                  <a:pt x="17841" y="4"/>
                                </a:lnTo>
                                <a:cubicBezTo>
                                  <a:pt x="17845" y="4"/>
                                  <a:pt x="17849" y="8"/>
                                  <a:pt x="17849" y="12"/>
                                </a:cubicBezTo>
                                <a:cubicBezTo>
                                  <a:pt x="17849" y="17"/>
                                  <a:pt x="17845" y="20"/>
                                  <a:pt x="17841" y="20"/>
                                </a:cubicBezTo>
                                <a:lnTo>
                                  <a:pt x="17841" y="20"/>
                                </a:lnTo>
                                <a:cubicBezTo>
                                  <a:pt x="17836" y="20"/>
                                  <a:pt x="17833" y="17"/>
                                  <a:pt x="17833" y="12"/>
                                </a:cubicBezTo>
                                <a:cubicBezTo>
                                  <a:pt x="17833" y="8"/>
                                  <a:pt x="17836" y="4"/>
                                  <a:pt x="17841" y="4"/>
                                </a:cubicBezTo>
                                <a:close/>
                                <a:moveTo>
                                  <a:pt x="17873" y="4"/>
                                </a:moveTo>
                                <a:lnTo>
                                  <a:pt x="17873" y="4"/>
                                </a:lnTo>
                                <a:cubicBezTo>
                                  <a:pt x="17877" y="4"/>
                                  <a:pt x="17881" y="8"/>
                                  <a:pt x="17881" y="12"/>
                                </a:cubicBezTo>
                                <a:cubicBezTo>
                                  <a:pt x="17881" y="17"/>
                                  <a:pt x="17877" y="20"/>
                                  <a:pt x="17873" y="20"/>
                                </a:cubicBezTo>
                                <a:lnTo>
                                  <a:pt x="17873" y="20"/>
                                </a:lnTo>
                                <a:cubicBezTo>
                                  <a:pt x="17868" y="20"/>
                                  <a:pt x="17865" y="17"/>
                                  <a:pt x="17865" y="12"/>
                                </a:cubicBezTo>
                                <a:cubicBezTo>
                                  <a:pt x="17865" y="8"/>
                                  <a:pt x="17868" y="4"/>
                                  <a:pt x="17873" y="4"/>
                                </a:cubicBezTo>
                                <a:close/>
                                <a:moveTo>
                                  <a:pt x="17905" y="4"/>
                                </a:moveTo>
                                <a:lnTo>
                                  <a:pt x="17905" y="4"/>
                                </a:lnTo>
                                <a:cubicBezTo>
                                  <a:pt x="17909" y="4"/>
                                  <a:pt x="17913" y="8"/>
                                  <a:pt x="17913" y="12"/>
                                </a:cubicBezTo>
                                <a:cubicBezTo>
                                  <a:pt x="17913" y="17"/>
                                  <a:pt x="17909" y="20"/>
                                  <a:pt x="17905" y="20"/>
                                </a:cubicBezTo>
                                <a:lnTo>
                                  <a:pt x="17905" y="20"/>
                                </a:lnTo>
                                <a:cubicBezTo>
                                  <a:pt x="17900" y="20"/>
                                  <a:pt x="17897" y="17"/>
                                  <a:pt x="17897" y="12"/>
                                </a:cubicBezTo>
                                <a:cubicBezTo>
                                  <a:pt x="17897" y="8"/>
                                  <a:pt x="17900" y="4"/>
                                  <a:pt x="17905" y="4"/>
                                </a:cubicBezTo>
                                <a:close/>
                                <a:moveTo>
                                  <a:pt x="17937" y="4"/>
                                </a:moveTo>
                                <a:lnTo>
                                  <a:pt x="17937" y="4"/>
                                </a:lnTo>
                                <a:cubicBezTo>
                                  <a:pt x="17941" y="4"/>
                                  <a:pt x="17945" y="8"/>
                                  <a:pt x="17945" y="12"/>
                                </a:cubicBezTo>
                                <a:cubicBezTo>
                                  <a:pt x="17945" y="17"/>
                                  <a:pt x="17941" y="20"/>
                                  <a:pt x="17937" y="20"/>
                                </a:cubicBezTo>
                                <a:lnTo>
                                  <a:pt x="17937" y="20"/>
                                </a:lnTo>
                                <a:cubicBezTo>
                                  <a:pt x="17932" y="20"/>
                                  <a:pt x="17929" y="17"/>
                                  <a:pt x="17929" y="12"/>
                                </a:cubicBezTo>
                                <a:cubicBezTo>
                                  <a:pt x="17929" y="8"/>
                                  <a:pt x="17932" y="4"/>
                                  <a:pt x="17937" y="4"/>
                                </a:cubicBezTo>
                                <a:close/>
                                <a:moveTo>
                                  <a:pt x="17969" y="4"/>
                                </a:moveTo>
                                <a:lnTo>
                                  <a:pt x="17969" y="4"/>
                                </a:lnTo>
                                <a:cubicBezTo>
                                  <a:pt x="17973" y="4"/>
                                  <a:pt x="17977" y="8"/>
                                  <a:pt x="17977" y="12"/>
                                </a:cubicBezTo>
                                <a:cubicBezTo>
                                  <a:pt x="17977" y="17"/>
                                  <a:pt x="17973" y="20"/>
                                  <a:pt x="17969" y="20"/>
                                </a:cubicBezTo>
                                <a:lnTo>
                                  <a:pt x="17969" y="20"/>
                                </a:lnTo>
                                <a:cubicBezTo>
                                  <a:pt x="17964" y="20"/>
                                  <a:pt x="17961" y="17"/>
                                  <a:pt x="17961" y="12"/>
                                </a:cubicBezTo>
                                <a:cubicBezTo>
                                  <a:pt x="17961" y="8"/>
                                  <a:pt x="17964" y="4"/>
                                  <a:pt x="17969" y="4"/>
                                </a:cubicBezTo>
                                <a:close/>
                                <a:moveTo>
                                  <a:pt x="18001" y="4"/>
                                </a:moveTo>
                                <a:lnTo>
                                  <a:pt x="18001" y="4"/>
                                </a:lnTo>
                                <a:cubicBezTo>
                                  <a:pt x="18005" y="4"/>
                                  <a:pt x="18009" y="8"/>
                                  <a:pt x="18009" y="12"/>
                                </a:cubicBezTo>
                                <a:cubicBezTo>
                                  <a:pt x="18009" y="17"/>
                                  <a:pt x="18005" y="20"/>
                                  <a:pt x="18001" y="20"/>
                                </a:cubicBezTo>
                                <a:lnTo>
                                  <a:pt x="18001" y="20"/>
                                </a:lnTo>
                                <a:cubicBezTo>
                                  <a:pt x="17996" y="20"/>
                                  <a:pt x="17993" y="17"/>
                                  <a:pt x="17993" y="12"/>
                                </a:cubicBezTo>
                                <a:cubicBezTo>
                                  <a:pt x="17993" y="8"/>
                                  <a:pt x="17996" y="4"/>
                                  <a:pt x="18001" y="4"/>
                                </a:cubicBezTo>
                                <a:close/>
                                <a:moveTo>
                                  <a:pt x="18033" y="4"/>
                                </a:moveTo>
                                <a:lnTo>
                                  <a:pt x="18033" y="4"/>
                                </a:lnTo>
                                <a:cubicBezTo>
                                  <a:pt x="18037" y="4"/>
                                  <a:pt x="18041" y="8"/>
                                  <a:pt x="18041" y="12"/>
                                </a:cubicBezTo>
                                <a:cubicBezTo>
                                  <a:pt x="18041" y="17"/>
                                  <a:pt x="18037" y="20"/>
                                  <a:pt x="18033" y="20"/>
                                </a:cubicBezTo>
                                <a:lnTo>
                                  <a:pt x="18033" y="20"/>
                                </a:lnTo>
                                <a:cubicBezTo>
                                  <a:pt x="18029" y="20"/>
                                  <a:pt x="18025" y="17"/>
                                  <a:pt x="18025" y="12"/>
                                </a:cubicBezTo>
                                <a:cubicBezTo>
                                  <a:pt x="18025" y="8"/>
                                  <a:pt x="18029" y="4"/>
                                  <a:pt x="18033" y="4"/>
                                </a:cubicBezTo>
                                <a:close/>
                                <a:moveTo>
                                  <a:pt x="18065" y="4"/>
                                </a:moveTo>
                                <a:lnTo>
                                  <a:pt x="18065" y="4"/>
                                </a:lnTo>
                                <a:cubicBezTo>
                                  <a:pt x="18069" y="4"/>
                                  <a:pt x="18073" y="8"/>
                                  <a:pt x="18073" y="12"/>
                                </a:cubicBezTo>
                                <a:cubicBezTo>
                                  <a:pt x="18073" y="17"/>
                                  <a:pt x="18069" y="20"/>
                                  <a:pt x="18065" y="20"/>
                                </a:cubicBezTo>
                                <a:lnTo>
                                  <a:pt x="18065" y="20"/>
                                </a:lnTo>
                                <a:cubicBezTo>
                                  <a:pt x="18061" y="20"/>
                                  <a:pt x="18057" y="17"/>
                                  <a:pt x="18057" y="12"/>
                                </a:cubicBezTo>
                                <a:cubicBezTo>
                                  <a:pt x="18057" y="8"/>
                                  <a:pt x="18061" y="4"/>
                                  <a:pt x="18065" y="4"/>
                                </a:cubicBezTo>
                                <a:close/>
                                <a:moveTo>
                                  <a:pt x="18097" y="4"/>
                                </a:moveTo>
                                <a:lnTo>
                                  <a:pt x="18097" y="4"/>
                                </a:lnTo>
                                <a:cubicBezTo>
                                  <a:pt x="18101" y="4"/>
                                  <a:pt x="18105" y="8"/>
                                  <a:pt x="18105" y="12"/>
                                </a:cubicBezTo>
                                <a:cubicBezTo>
                                  <a:pt x="18105" y="17"/>
                                  <a:pt x="18101" y="20"/>
                                  <a:pt x="18097" y="20"/>
                                </a:cubicBezTo>
                                <a:lnTo>
                                  <a:pt x="18097" y="20"/>
                                </a:lnTo>
                                <a:cubicBezTo>
                                  <a:pt x="18093" y="20"/>
                                  <a:pt x="18089" y="17"/>
                                  <a:pt x="18089" y="12"/>
                                </a:cubicBezTo>
                                <a:cubicBezTo>
                                  <a:pt x="18089" y="8"/>
                                  <a:pt x="18093" y="4"/>
                                  <a:pt x="18097" y="4"/>
                                </a:cubicBezTo>
                                <a:close/>
                                <a:moveTo>
                                  <a:pt x="18129" y="4"/>
                                </a:moveTo>
                                <a:lnTo>
                                  <a:pt x="18129" y="4"/>
                                </a:lnTo>
                                <a:cubicBezTo>
                                  <a:pt x="18133" y="4"/>
                                  <a:pt x="18137" y="8"/>
                                  <a:pt x="18137" y="12"/>
                                </a:cubicBezTo>
                                <a:cubicBezTo>
                                  <a:pt x="18137" y="17"/>
                                  <a:pt x="18133" y="20"/>
                                  <a:pt x="18129" y="20"/>
                                </a:cubicBezTo>
                                <a:lnTo>
                                  <a:pt x="18129" y="20"/>
                                </a:lnTo>
                                <a:cubicBezTo>
                                  <a:pt x="18125" y="20"/>
                                  <a:pt x="18121" y="17"/>
                                  <a:pt x="18121" y="12"/>
                                </a:cubicBezTo>
                                <a:cubicBezTo>
                                  <a:pt x="18121" y="8"/>
                                  <a:pt x="18125" y="4"/>
                                  <a:pt x="18129" y="4"/>
                                </a:cubicBezTo>
                                <a:close/>
                                <a:moveTo>
                                  <a:pt x="18161" y="4"/>
                                </a:moveTo>
                                <a:lnTo>
                                  <a:pt x="18161" y="4"/>
                                </a:lnTo>
                                <a:cubicBezTo>
                                  <a:pt x="18165" y="4"/>
                                  <a:pt x="18169" y="8"/>
                                  <a:pt x="18169" y="13"/>
                                </a:cubicBezTo>
                                <a:cubicBezTo>
                                  <a:pt x="18169" y="17"/>
                                  <a:pt x="18165" y="21"/>
                                  <a:pt x="18161" y="21"/>
                                </a:cubicBezTo>
                                <a:lnTo>
                                  <a:pt x="18161" y="21"/>
                                </a:lnTo>
                                <a:cubicBezTo>
                                  <a:pt x="18157" y="21"/>
                                  <a:pt x="18153" y="17"/>
                                  <a:pt x="18153" y="13"/>
                                </a:cubicBezTo>
                                <a:cubicBezTo>
                                  <a:pt x="18153" y="8"/>
                                  <a:pt x="18157" y="4"/>
                                  <a:pt x="18161" y="4"/>
                                </a:cubicBezTo>
                                <a:close/>
                                <a:moveTo>
                                  <a:pt x="18193" y="5"/>
                                </a:moveTo>
                                <a:lnTo>
                                  <a:pt x="18193" y="5"/>
                                </a:lnTo>
                                <a:cubicBezTo>
                                  <a:pt x="18197" y="5"/>
                                  <a:pt x="18201" y="8"/>
                                  <a:pt x="18201" y="13"/>
                                </a:cubicBezTo>
                                <a:cubicBezTo>
                                  <a:pt x="18201" y="17"/>
                                  <a:pt x="18197" y="21"/>
                                  <a:pt x="18193" y="21"/>
                                </a:cubicBezTo>
                                <a:lnTo>
                                  <a:pt x="18193" y="21"/>
                                </a:lnTo>
                                <a:cubicBezTo>
                                  <a:pt x="18189" y="21"/>
                                  <a:pt x="18185" y="17"/>
                                  <a:pt x="18185" y="13"/>
                                </a:cubicBezTo>
                                <a:cubicBezTo>
                                  <a:pt x="18185" y="8"/>
                                  <a:pt x="18189" y="5"/>
                                  <a:pt x="18193" y="5"/>
                                </a:cubicBezTo>
                                <a:close/>
                                <a:moveTo>
                                  <a:pt x="18225" y="5"/>
                                </a:moveTo>
                                <a:lnTo>
                                  <a:pt x="18225" y="5"/>
                                </a:lnTo>
                                <a:cubicBezTo>
                                  <a:pt x="18229" y="5"/>
                                  <a:pt x="18233" y="8"/>
                                  <a:pt x="18233" y="13"/>
                                </a:cubicBezTo>
                                <a:cubicBezTo>
                                  <a:pt x="18233" y="17"/>
                                  <a:pt x="18229" y="21"/>
                                  <a:pt x="18225" y="21"/>
                                </a:cubicBezTo>
                                <a:lnTo>
                                  <a:pt x="18225" y="21"/>
                                </a:lnTo>
                                <a:cubicBezTo>
                                  <a:pt x="18221" y="21"/>
                                  <a:pt x="18217" y="17"/>
                                  <a:pt x="18217" y="13"/>
                                </a:cubicBezTo>
                                <a:cubicBezTo>
                                  <a:pt x="18217" y="8"/>
                                  <a:pt x="18221" y="5"/>
                                  <a:pt x="18225" y="5"/>
                                </a:cubicBezTo>
                                <a:close/>
                                <a:moveTo>
                                  <a:pt x="18257" y="5"/>
                                </a:moveTo>
                                <a:lnTo>
                                  <a:pt x="18257" y="5"/>
                                </a:lnTo>
                                <a:cubicBezTo>
                                  <a:pt x="18261" y="5"/>
                                  <a:pt x="18265" y="8"/>
                                  <a:pt x="18265" y="13"/>
                                </a:cubicBezTo>
                                <a:cubicBezTo>
                                  <a:pt x="18265" y="17"/>
                                  <a:pt x="18261" y="21"/>
                                  <a:pt x="18257" y="21"/>
                                </a:cubicBezTo>
                                <a:lnTo>
                                  <a:pt x="18257" y="21"/>
                                </a:lnTo>
                                <a:cubicBezTo>
                                  <a:pt x="18253" y="21"/>
                                  <a:pt x="18249" y="17"/>
                                  <a:pt x="18249" y="13"/>
                                </a:cubicBezTo>
                                <a:cubicBezTo>
                                  <a:pt x="18249" y="8"/>
                                  <a:pt x="18253" y="5"/>
                                  <a:pt x="18257" y="5"/>
                                </a:cubicBezTo>
                                <a:close/>
                                <a:moveTo>
                                  <a:pt x="18289" y="5"/>
                                </a:moveTo>
                                <a:lnTo>
                                  <a:pt x="18289" y="5"/>
                                </a:lnTo>
                                <a:cubicBezTo>
                                  <a:pt x="18293" y="5"/>
                                  <a:pt x="18297" y="8"/>
                                  <a:pt x="18297" y="13"/>
                                </a:cubicBezTo>
                                <a:cubicBezTo>
                                  <a:pt x="18297" y="17"/>
                                  <a:pt x="18293" y="21"/>
                                  <a:pt x="18289" y="21"/>
                                </a:cubicBezTo>
                                <a:lnTo>
                                  <a:pt x="18289" y="21"/>
                                </a:lnTo>
                                <a:cubicBezTo>
                                  <a:pt x="18285" y="21"/>
                                  <a:pt x="18281" y="17"/>
                                  <a:pt x="18281" y="13"/>
                                </a:cubicBezTo>
                                <a:cubicBezTo>
                                  <a:pt x="18281" y="8"/>
                                  <a:pt x="18285" y="5"/>
                                  <a:pt x="18289" y="5"/>
                                </a:cubicBezTo>
                                <a:close/>
                                <a:moveTo>
                                  <a:pt x="18321" y="5"/>
                                </a:moveTo>
                                <a:lnTo>
                                  <a:pt x="18321" y="5"/>
                                </a:lnTo>
                                <a:cubicBezTo>
                                  <a:pt x="18326" y="5"/>
                                  <a:pt x="18329" y="8"/>
                                  <a:pt x="18329" y="13"/>
                                </a:cubicBezTo>
                                <a:cubicBezTo>
                                  <a:pt x="18329" y="17"/>
                                  <a:pt x="18326" y="21"/>
                                  <a:pt x="18321" y="21"/>
                                </a:cubicBezTo>
                                <a:lnTo>
                                  <a:pt x="18321" y="21"/>
                                </a:lnTo>
                                <a:cubicBezTo>
                                  <a:pt x="18317" y="21"/>
                                  <a:pt x="18313" y="17"/>
                                  <a:pt x="18313" y="13"/>
                                </a:cubicBezTo>
                                <a:cubicBezTo>
                                  <a:pt x="18313" y="8"/>
                                  <a:pt x="18317" y="5"/>
                                  <a:pt x="18321" y="5"/>
                                </a:cubicBezTo>
                                <a:close/>
                                <a:moveTo>
                                  <a:pt x="18353" y="5"/>
                                </a:moveTo>
                                <a:lnTo>
                                  <a:pt x="18353" y="5"/>
                                </a:lnTo>
                                <a:cubicBezTo>
                                  <a:pt x="18358" y="5"/>
                                  <a:pt x="18361" y="8"/>
                                  <a:pt x="18361" y="13"/>
                                </a:cubicBezTo>
                                <a:cubicBezTo>
                                  <a:pt x="18361" y="17"/>
                                  <a:pt x="18358" y="21"/>
                                  <a:pt x="18353" y="21"/>
                                </a:cubicBezTo>
                                <a:lnTo>
                                  <a:pt x="18353" y="21"/>
                                </a:lnTo>
                                <a:cubicBezTo>
                                  <a:pt x="18349" y="21"/>
                                  <a:pt x="18345" y="17"/>
                                  <a:pt x="18345" y="13"/>
                                </a:cubicBezTo>
                                <a:cubicBezTo>
                                  <a:pt x="18345" y="8"/>
                                  <a:pt x="18349" y="5"/>
                                  <a:pt x="18353" y="5"/>
                                </a:cubicBezTo>
                                <a:close/>
                                <a:moveTo>
                                  <a:pt x="18385" y="5"/>
                                </a:moveTo>
                                <a:lnTo>
                                  <a:pt x="18385" y="5"/>
                                </a:lnTo>
                                <a:cubicBezTo>
                                  <a:pt x="18390" y="5"/>
                                  <a:pt x="18393" y="8"/>
                                  <a:pt x="18393" y="13"/>
                                </a:cubicBezTo>
                                <a:cubicBezTo>
                                  <a:pt x="18393" y="17"/>
                                  <a:pt x="18390" y="21"/>
                                  <a:pt x="18385" y="21"/>
                                </a:cubicBezTo>
                                <a:lnTo>
                                  <a:pt x="18385" y="21"/>
                                </a:lnTo>
                                <a:cubicBezTo>
                                  <a:pt x="18381" y="21"/>
                                  <a:pt x="18377" y="17"/>
                                  <a:pt x="18377" y="13"/>
                                </a:cubicBezTo>
                                <a:cubicBezTo>
                                  <a:pt x="18377" y="8"/>
                                  <a:pt x="18381" y="5"/>
                                  <a:pt x="18385" y="5"/>
                                </a:cubicBezTo>
                                <a:close/>
                                <a:moveTo>
                                  <a:pt x="18417" y="5"/>
                                </a:moveTo>
                                <a:lnTo>
                                  <a:pt x="18417" y="5"/>
                                </a:lnTo>
                                <a:cubicBezTo>
                                  <a:pt x="18422" y="5"/>
                                  <a:pt x="18425" y="8"/>
                                  <a:pt x="18425" y="13"/>
                                </a:cubicBezTo>
                                <a:cubicBezTo>
                                  <a:pt x="18425" y="17"/>
                                  <a:pt x="18422" y="21"/>
                                  <a:pt x="18417" y="21"/>
                                </a:cubicBezTo>
                                <a:lnTo>
                                  <a:pt x="18417" y="21"/>
                                </a:lnTo>
                                <a:cubicBezTo>
                                  <a:pt x="18413" y="21"/>
                                  <a:pt x="18409" y="17"/>
                                  <a:pt x="18409" y="13"/>
                                </a:cubicBezTo>
                                <a:cubicBezTo>
                                  <a:pt x="18409" y="8"/>
                                  <a:pt x="18413" y="5"/>
                                  <a:pt x="18417" y="5"/>
                                </a:cubicBezTo>
                                <a:close/>
                                <a:moveTo>
                                  <a:pt x="18449" y="5"/>
                                </a:moveTo>
                                <a:lnTo>
                                  <a:pt x="18449" y="5"/>
                                </a:lnTo>
                                <a:cubicBezTo>
                                  <a:pt x="18454" y="5"/>
                                  <a:pt x="18457" y="8"/>
                                  <a:pt x="18457" y="13"/>
                                </a:cubicBezTo>
                                <a:cubicBezTo>
                                  <a:pt x="18457" y="17"/>
                                  <a:pt x="18454" y="21"/>
                                  <a:pt x="18449" y="21"/>
                                </a:cubicBezTo>
                                <a:lnTo>
                                  <a:pt x="18449" y="21"/>
                                </a:lnTo>
                                <a:cubicBezTo>
                                  <a:pt x="18445" y="21"/>
                                  <a:pt x="18441" y="17"/>
                                  <a:pt x="18441" y="13"/>
                                </a:cubicBezTo>
                                <a:cubicBezTo>
                                  <a:pt x="18441" y="8"/>
                                  <a:pt x="18445" y="5"/>
                                  <a:pt x="18449" y="5"/>
                                </a:cubicBezTo>
                                <a:close/>
                                <a:moveTo>
                                  <a:pt x="18481" y="5"/>
                                </a:moveTo>
                                <a:lnTo>
                                  <a:pt x="18481" y="5"/>
                                </a:lnTo>
                                <a:cubicBezTo>
                                  <a:pt x="18486" y="5"/>
                                  <a:pt x="18489" y="8"/>
                                  <a:pt x="18489" y="13"/>
                                </a:cubicBezTo>
                                <a:cubicBezTo>
                                  <a:pt x="18489" y="17"/>
                                  <a:pt x="18486" y="21"/>
                                  <a:pt x="18481" y="21"/>
                                </a:cubicBezTo>
                                <a:lnTo>
                                  <a:pt x="18481" y="21"/>
                                </a:lnTo>
                                <a:cubicBezTo>
                                  <a:pt x="18477" y="21"/>
                                  <a:pt x="18473" y="17"/>
                                  <a:pt x="18473" y="13"/>
                                </a:cubicBezTo>
                                <a:cubicBezTo>
                                  <a:pt x="18473" y="8"/>
                                  <a:pt x="18477" y="5"/>
                                  <a:pt x="18481" y="5"/>
                                </a:cubicBezTo>
                                <a:close/>
                                <a:moveTo>
                                  <a:pt x="18513" y="5"/>
                                </a:moveTo>
                                <a:lnTo>
                                  <a:pt x="18513" y="5"/>
                                </a:lnTo>
                                <a:cubicBezTo>
                                  <a:pt x="18518" y="5"/>
                                  <a:pt x="18521" y="8"/>
                                  <a:pt x="18521" y="13"/>
                                </a:cubicBezTo>
                                <a:cubicBezTo>
                                  <a:pt x="18521" y="17"/>
                                  <a:pt x="18518" y="21"/>
                                  <a:pt x="18513" y="21"/>
                                </a:cubicBezTo>
                                <a:lnTo>
                                  <a:pt x="18513" y="21"/>
                                </a:lnTo>
                                <a:cubicBezTo>
                                  <a:pt x="18509" y="21"/>
                                  <a:pt x="18505" y="17"/>
                                  <a:pt x="18505" y="13"/>
                                </a:cubicBezTo>
                                <a:cubicBezTo>
                                  <a:pt x="18505" y="8"/>
                                  <a:pt x="18509" y="5"/>
                                  <a:pt x="18513" y="5"/>
                                </a:cubicBezTo>
                                <a:close/>
                                <a:moveTo>
                                  <a:pt x="18545" y="5"/>
                                </a:moveTo>
                                <a:lnTo>
                                  <a:pt x="18545" y="5"/>
                                </a:lnTo>
                                <a:cubicBezTo>
                                  <a:pt x="18550" y="5"/>
                                  <a:pt x="18553" y="8"/>
                                  <a:pt x="18553" y="13"/>
                                </a:cubicBezTo>
                                <a:cubicBezTo>
                                  <a:pt x="18553" y="17"/>
                                  <a:pt x="18550" y="21"/>
                                  <a:pt x="18545" y="21"/>
                                </a:cubicBezTo>
                                <a:lnTo>
                                  <a:pt x="18545" y="21"/>
                                </a:lnTo>
                                <a:cubicBezTo>
                                  <a:pt x="18541" y="21"/>
                                  <a:pt x="18537" y="17"/>
                                  <a:pt x="18537" y="13"/>
                                </a:cubicBezTo>
                                <a:cubicBezTo>
                                  <a:pt x="18537" y="8"/>
                                  <a:pt x="18541" y="5"/>
                                  <a:pt x="18545" y="5"/>
                                </a:cubicBezTo>
                                <a:close/>
                                <a:moveTo>
                                  <a:pt x="18577" y="5"/>
                                </a:moveTo>
                                <a:lnTo>
                                  <a:pt x="18577" y="5"/>
                                </a:lnTo>
                                <a:cubicBezTo>
                                  <a:pt x="18582" y="5"/>
                                  <a:pt x="18585" y="8"/>
                                  <a:pt x="18585" y="13"/>
                                </a:cubicBezTo>
                                <a:cubicBezTo>
                                  <a:pt x="18585" y="17"/>
                                  <a:pt x="18582" y="21"/>
                                  <a:pt x="18577" y="21"/>
                                </a:cubicBezTo>
                                <a:lnTo>
                                  <a:pt x="18577" y="21"/>
                                </a:lnTo>
                                <a:cubicBezTo>
                                  <a:pt x="18573" y="21"/>
                                  <a:pt x="18569" y="17"/>
                                  <a:pt x="18569" y="13"/>
                                </a:cubicBezTo>
                                <a:cubicBezTo>
                                  <a:pt x="18569" y="8"/>
                                  <a:pt x="18573" y="5"/>
                                  <a:pt x="18577" y="5"/>
                                </a:cubicBezTo>
                                <a:close/>
                                <a:moveTo>
                                  <a:pt x="18609" y="5"/>
                                </a:moveTo>
                                <a:lnTo>
                                  <a:pt x="18609" y="5"/>
                                </a:lnTo>
                                <a:cubicBezTo>
                                  <a:pt x="18614" y="5"/>
                                  <a:pt x="18617" y="8"/>
                                  <a:pt x="18617" y="13"/>
                                </a:cubicBezTo>
                                <a:cubicBezTo>
                                  <a:pt x="18617" y="17"/>
                                  <a:pt x="18614" y="21"/>
                                  <a:pt x="18609" y="21"/>
                                </a:cubicBezTo>
                                <a:lnTo>
                                  <a:pt x="18609" y="21"/>
                                </a:lnTo>
                                <a:cubicBezTo>
                                  <a:pt x="18605" y="21"/>
                                  <a:pt x="18601" y="17"/>
                                  <a:pt x="18601" y="13"/>
                                </a:cubicBezTo>
                                <a:cubicBezTo>
                                  <a:pt x="18601" y="8"/>
                                  <a:pt x="18605" y="5"/>
                                  <a:pt x="18609" y="5"/>
                                </a:cubicBezTo>
                                <a:close/>
                                <a:moveTo>
                                  <a:pt x="18641" y="5"/>
                                </a:moveTo>
                                <a:lnTo>
                                  <a:pt x="18641" y="5"/>
                                </a:lnTo>
                                <a:cubicBezTo>
                                  <a:pt x="18646" y="5"/>
                                  <a:pt x="18649" y="8"/>
                                  <a:pt x="18649" y="13"/>
                                </a:cubicBezTo>
                                <a:cubicBezTo>
                                  <a:pt x="18649" y="17"/>
                                  <a:pt x="18646" y="21"/>
                                  <a:pt x="18641" y="21"/>
                                </a:cubicBezTo>
                                <a:lnTo>
                                  <a:pt x="18641" y="21"/>
                                </a:lnTo>
                                <a:cubicBezTo>
                                  <a:pt x="18637" y="21"/>
                                  <a:pt x="18633" y="17"/>
                                  <a:pt x="18633" y="13"/>
                                </a:cubicBezTo>
                                <a:cubicBezTo>
                                  <a:pt x="18633" y="8"/>
                                  <a:pt x="18637" y="5"/>
                                  <a:pt x="18641" y="5"/>
                                </a:cubicBezTo>
                                <a:close/>
                                <a:moveTo>
                                  <a:pt x="18673" y="5"/>
                                </a:moveTo>
                                <a:lnTo>
                                  <a:pt x="18673" y="5"/>
                                </a:lnTo>
                                <a:cubicBezTo>
                                  <a:pt x="18678" y="5"/>
                                  <a:pt x="18681" y="8"/>
                                  <a:pt x="18681" y="13"/>
                                </a:cubicBezTo>
                                <a:cubicBezTo>
                                  <a:pt x="18681" y="17"/>
                                  <a:pt x="18678" y="21"/>
                                  <a:pt x="18673" y="21"/>
                                </a:cubicBezTo>
                                <a:lnTo>
                                  <a:pt x="18673" y="21"/>
                                </a:lnTo>
                                <a:cubicBezTo>
                                  <a:pt x="18669" y="21"/>
                                  <a:pt x="18665" y="17"/>
                                  <a:pt x="18665" y="13"/>
                                </a:cubicBezTo>
                                <a:cubicBezTo>
                                  <a:pt x="18665" y="8"/>
                                  <a:pt x="18669" y="5"/>
                                  <a:pt x="18673" y="5"/>
                                </a:cubicBezTo>
                                <a:close/>
                                <a:moveTo>
                                  <a:pt x="18705" y="5"/>
                                </a:moveTo>
                                <a:lnTo>
                                  <a:pt x="18705" y="5"/>
                                </a:lnTo>
                                <a:cubicBezTo>
                                  <a:pt x="18710" y="5"/>
                                  <a:pt x="18713" y="8"/>
                                  <a:pt x="18713" y="13"/>
                                </a:cubicBezTo>
                                <a:cubicBezTo>
                                  <a:pt x="18713" y="17"/>
                                  <a:pt x="18710" y="21"/>
                                  <a:pt x="18705" y="21"/>
                                </a:cubicBezTo>
                                <a:lnTo>
                                  <a:pt x="18705" y="21"/>
                                </a:lnTo>
                                <a:cubicBezTo>
                                  <a:pt x="18701" y="21"/>
                                  <a:pt x="18697" y="17"/>
                                  <a:pt x="18697" y="13"/>
                                </a:cubicBezTo>
                                <a:cubicBezTo>
                                  <a:pt x="18697" y="8"/>
                                  <a:pt x="18701" y="5"/>
                                  <a:pt x="18705" y="5"/>
                                </a:cubicBezTo>
                                <a:close/>
                                <a:moveTo>
                                  <a:pt x="18737" y="5"/>
                                </a:moveTo>
                                <a:lnTo>
                                  <a:pt x="18737" y="5"/>
                                </a:lnTo>
                                <a:cubicBezTo>
                                  <a:pt x="18742" y="5"/>
                                  <a:pt x="18745" y="8"/>
                                  <a:pt x="18745" y="13"/>
                                </a:cubicBezTo>
                                <a:cubicBezTo>
                                  <a:pt x="18745" y="17"/>
                                  <a:pt x="18742" y="21"/>
                                  <a:pt x="18737" y="21"/>
                                </a:cubicBezTo>
                                <a:lnTo>
                                  <a:pt x="18737" y="21"/>
                                </a:lnTo>
                                <a:cubicBezTo>
                                  <a:pt x="18733" y="21"/>
                                  <a:pt x="18729" y="17"/>
                                  <a:pt x="18729" y="13"/>
                                </a:cubicBezTo>
                                <a:cubicBezTo>
                                  <a:pt x="18729" y="8"/>
                                  <a:pt x="18733" y="5"/>
                                  <a:pt x="18737" y="5"/>
                                </a:cubicBezTo>
                                <a:close/>
                                <a:moveTo>
                                  <a:pt x="18769" y="5"/>
                                </a:moveTo>
                                <a:lnTo>
                                  <a:pt x="18769" y="5"/>
                                </a:lnTo>
                                <a:cubicBezTo>
                                  <a:pt x="18774" y="5"/>
                                  <a:pt x="18777" y="8"/>
                                  <a:pt x="18777" y="13"/>
                                </a:cubicBezTo>
                                <a:cubicBezTo>
                                  <a:pt x="18777" y="17"/>
                                  <a:pt x="18774" y="21"/>
                                  <a:pt x="18769" y="21"/>
                                </a:cubicBezTo>
                                <a:lnTo>
                                  <a:pt x="18769" y="21"/>
                                </a:lnTo>
                                <a:cubicBezTo>
                                  <a:pt x="18765" y="21"/>
                                  <a:pt x="18761" y="17"/>
                                  <a:pt x="18761" y="13"/>
                                </a:cubicBezTo>
                                <a:cubicBezTo>
                                  <a:pt x="18761" y="8"/>
                                  <a:pt x="18765" y="5"/>
                                  <a:pt x="18769" y="5"/>
                                </a:cubicBezTo>
                                <a:close/>
                                <a:moveTo>
                                  <a:pt x="18801" y="5"/>
                                </a:moveTo>
                                <a:lnTo>
                                  <a:pt x="18801" y="5"/>
                                </a:lnTo>
                                <a:cubicBezTo>
                                  <a:pt x="18806" y="5"/>
                                  <a:pt x="18809" y="8"/>
                                  <a:pt x="18809" y="13"/>
                                </a:cubicBezTo>
                                <a:cubicBezTo>
                                  <a:pt x="18809" y="17"/>
                                  <a:pt x="18806" y="21"/>
                                  <a:pt x="18801" y="21"/>
                                </a:cubicBezTo>
                                <a:lnTo>
                                  <a:pt x="18801" y="21"/>
                                </a:lnTo>
                                <a:cubicBezTo>
                                  <a:pt x="18797" y="21"/>
                                  <a:pt x="18793" y="17"/>
                                  <a:pt x="18793" y="13"/>
                                </a:cubicBezTo>
                                <a:cubicBezTo>
                                  <a:pt x="18793" y="8"/>
                                  <a:pt x="18797" y="5"/>
                                  <a:pt x="18801" y="5"/>
                                </a:cubicBezTo>
                                <a:close/>
                                <a:moveTo>
                                  <a:pt x="18833" y="5"/>
                                </a:moveTo>
                                <a:lnTo>
                                  <a:pt x="18833" y="5"/>
                                </a:lnTo>
                                <a:cubicBezTo>
                                  <a:pt x="18838" y="5"/>
                                  <a:pt x="18841" y="8"/>
                                  <a:pt x="18841" y="13"/>
                                </a:cubicBezTo>
                                <a:cubicBezTo>
                                  <a:pt x="18841" y="17"/>
                                  <a:pt x="18838" y="21"/>
                                  <a:pt x="18833" y="21"/>
                                </a:cubicBezTo>
                                <a:lnTo>
                                  <a:pt x="18833" y="21"/>
                                </a:lnTo>
                                <a:cubicBezTo>
                                  <a:pt x="18829" y="21"/>
                                  <a:pt x="18825" y="17"/>
                                  <a:pt x="18825" y="13"/>
                                </a:cubicBezTo>
                                <a:cubicBezTo>
                                  <a:pt x="18825" y="8"/>
                                  <a:pt x="18829" y="5"/>
                                  <a:pt x="18833" y="5"/>
                                </a:cubicBezTo>
                                <a:close/>
                                <a:moveTo>
                                  <a:pt x="18865" y="5"/>
                                </a:moveTo>
                                <a:lnTo>
                                  <a:pt x="18865" y="5"/>
                                </a:lnTo>
                                <a:cubicBezTo>
                                  <a:pt x="18870" y="5"/>
                                  <a:pt x="18873" y="8"/>
                                  <a:pt x="18873" y="13"/>
                                </a:cubicBezTo>
                                <a:cubicBezTo>
                                  <a:pt x="18873" y="17"/>
                                  <a:pt x="18870" y="21"/>
                                  <a:pt x="18865" y="21"/>
                                </a:cubicBezTo>
                                <a:lnTo>
                                  <a:pt x="18865" y="21"/>
                                </a:lnTo>
                                <a:cubicBezTo>
                                  <a:pt x="18861" y="21"/>
                                  <a:pt x="18857" y="17"/>
                                  <a:pt x="18857" y="13"/>
                                </a:cubicBezTo>
                                <a:cubicBezTo>
                                  <a:pt x="18857" y="8"/>
                                  <a:pt x="18861" y="5"/>
                                  <a:pt x="18865" y="5"/>
                                </a:cubicBezTo>
                                <a:close/>
                                <a:moveTo>
                                  <a:pt x="18897" y="5"/>
                                </a:moveTo>
                                <a:lnTo>
                                  <a:pt x="18897" y="5"/>
                                </a:lnTo>
                                <a:cubicBezTo>
                                  <a:pt x="18902" y="5"/>
                                  <a:pt x="18905" y="8"/>
                                  <a:pt x="18905" y="13"/>
                                </a:cubicBezTo>
                                <a:cubicBezTo>
                                  <a:pt x="18905" y="17"/>
                                  <a:pt x="18902" y="21"/>
                                  <a:pt x="18897" y="21"/>
                                </a:cubicBezTo>
                                <a:lnTo>
                                  <a:pt x="18897" y="21"/>
                                </a:lnTo>
                                <a:cubicBezTo>
                                  <a:pt x="18893" y="21"/>
                                  <a:pt x="18889" y="17"/>
                                  <a:pt x="18889" y="13"/>
                                </a:cubicBezTo>
                                <a:cubicBezTo>
                                  <a:pt x="18889" y="8"/>
                                  <a:pt x="18893" y="5"/>
                                  <a:pt x="18897" y="5"/>
                                </a:cubicBezTo>
                                <a:close/>
                                <a:moveTo>
                                  <a:pt x="18929" y="5"/>
                                </a:moveTo>
                                <a:lnTo>
                                  <a:pt x="18929" y="5"/>
                                </a:lnTo>
                                <a:cubicBezTo>
                                  <a:pt x="18934" y="5"/>
                                  <a:pt x="18937" y="8"/>
                                  <a:pt x="18937" y="13"/>
                                </a:cubicBezTo>
                                <a:cubicBezTo>
                                  <a:pt x="18937" y="17"/>
                                  <a:pt x="18934" y="21"/>
                                  <a:pt x="18929" y="21"/>
                                </a:cubicBezTo>
                                <a:lnTo>
                                  <a:pt x="18929" y="21"/>
                                </a:lnTo>
                                <a:cubicBezTo>
                                  <a:pt x="18925" y="21"/>
                                  <a:pt x="18921" y="17"/>
                                  <a:pt x="18921" y="13"/>
                                </a:cubicBezTo>
                                <a:cubicBezTo>
                                  <a:pt x="18921" y="8"/>
                                  <a:pt x="18925" y="5"/>
                                  <a:pt x="18929" y="5"/>
                                </a:cubicBezTo>
                                <a:close/>
                                <a:moveTo>
                                  <a:pt x="18961" y="5"/>
                                </a:moveTo>
                                <a:lnTo>
                                  <a:pt x="18961" y="5"/>
                                </a:lnTo>
                                <a:cubicBezTo>
                                  <a:pt x="18966" y="5"/>
                                  <a:pt x="18969" y="8"/>
                                  <a:pt x="18969" y="13"/>
                                </a:cubicBezTo>
                                <a:cubicBezTo>
                                  <a:pt x="18969" y="17"/>
                                  <a:pt x="18966" y="21"/>
                                  <a:pt x="18961" y="21"/>
                                </a:cubicBezTo>
                                <a:lnTo>
                                  <a:pt x="18961" y="21"/>
                                </a:lnTo>
                                <a:cubicBezTo>
                                  <a:pt x="18957" y="21"/>
                                  <a:pt x="18953" y="17"/>
                                  <a:pt x="18953" y="13"/>
                                </a:cubicBezTo>
                                <a:cubicBezTo>
                                  <a:pt x="18953" y="8"/>
                                  <a:pt x="18957" y="5"/>
                                  <a:pt x="18961" y="5"/>
                                </a:cubicBezTo>
                                <a:close/>
                                <a:moveTo>
                                  <a:pt x="18993" y="5"/>
                                </a:moveTo>
                                <a:lnTo>
                                  <a:pt x="18993" y="5"/>
                                </a:lnTo>
                                <a:cubicBezTo>
                                  <a:pt x="18998" y="5"/>
                                  <a:pt x="19001" y="8"/>
                                  <a:pt x="19001" y="13"/>
                                </a:cubicBezTo>
                                <a:cubicBezTo>
                                  <a:pt x="19001" y="17"/>
                                  <a:pt x="18998" y="21"/>
                                  <a:pt x="18993" y="21"/>
                                </a:cubicBezTo>
                                <a:lnTo>
                                  <a:pt x="18993" y="21"/>
                                </a:lnTo>
                                <a:cubicBezTo>
                                  <a:pt x="18989" y="21"/>
                                  <a:pt x="18985" y="17"/>
                                  <a:pt x="18985" y="13"/>
                                </a:cubicBezTo>
                                <a:cubicBezTo>
                                  <a:pt x="18985" y="8"/>
                                  <a:pt x="18989" y="5"/>
                                  <a:pt x="18993" y="5"/>
                                </a:cubicBezTo>
                                <a:close/>
                                <a:moveTo>
                                  <a:pt x="19025" y="5"/>
                                </a:moveTo>
                                <a:lnTo>
                                  <a:pt x="19025" y="5"/>
                                </a:lnTo>
                                <a:cubicBezTo>
                                  <a:pt x="19030" y="5"/>
                                  <a:pt x="19033" y="8"/>
                                  <a:pt x="19033" y="13"/>
                                </a:cubicBezTo>
                                <a:cubicBezTo>
                                  <a:pt x="19033" y="17"/>
                                  <a:pt x="19030" y="21"/>
                                  <a:pt x="19025" y="21"/>
                                </a:cubicBezTo>
                                <a:lnTo>
                                  <a:pt x="19025" y="21"/>
                                </a:lnTo>
                                <a:cubicBezTo>
                                  <a:pt x="19021" y="21"/>
                                  <a:pt x="19017" y="17"/>
                                  <a:pt x="19017" y="13"/>
                                </a:cubicBezTo>
                                <a:cubicBezTo>
                                  <a:pt x="19017" y="8"/>
                                  <a:pt x="19021" y="5"/>
                                  <a:pt x="19025" y="5"/>
                                </a:cubicBezTo>
                                <a:close/>
                                <a:moveTo>
                                  <a:pt x="19057" y="5"/>
                                </a:moveTo>
                                <a:lnTo>
                                  <a:pt x="19058" y="5"/>
                                </a:lnTo>
                                <a:cubicBezTo>
                                  <a:pt x="19062" y="5"/>
                                  <a:pt x="19066" y="8"/>
                                  <a:pt x="19066" y="13"/>
                                </a:cubicBezTo>
                                <a:cubicBezTo>
                                  <a:pt x="19066" y="17"/>
                                  <a:pt x="19062" y="21"/>
                                  <a:pt x="19058" y="21"/>
                                </a:cubicBezTo>
                                <a:lnTo>
                                  <a:pt x="19057" y="21"/>
                                </a:lnTo>
                                <a:cubicBezTo>
                                  <a:pt x="19053" y="21"/>
                                  <a:pt x="19049" y="17"/>
                                  <a:pt x="19049" y="13"/>
                                </a:cubicBezTo>
                                <a:cubicBezTo>
                                  <a:pt x="19049" y="8"/>
                                  <a:pt x="19053" y="5"/>
                                  <a:pt x="19057" y="5"/>
                                </a:cubicBezTo>
                                <a:close/>
                                <a:moveTo>
                                  <a:pt x="19090" y="5"/>
                                </a:moveTo>
                                <a:lnTo>
                                  <a:pt x="19090" y="5"/>
                                </a:lnTo>
                                <a:cubicBezTo>
                                  <a:pt x="19094" y="5"/>
                                  <a:pt x="19098" y="8"/>
                                  <a:pt x="19098" y="13"/>
                                </a:cubicBezTo>
                                <a:cubicBezTo>
                                  <a:pt x="19098" y="17"/>
                                  <a:pt x="19094" y="21"/>
                                  <a:pt x="19090" y="21"/>
                                </a:cubicBezTo>
                                <a:lnTo>
                                  <a:pt x="19090" y="21"/>
                                </a:lnTo>
                                <a:cubicBezTo>
                                  <a:pt x="19085" y="21"/>
                                  <a:pt x="19082" y="17"/>
                                  <a:pt x="19082" y="13"/>
                                </a:cubicBezTo>
                                <a:cubicBezTo>
                                  <a:pt x="19082" y="8"/>
                                  <a:pt x="19085" y="5"/>
                                  <a:pt x="19090" y="5"/>
                                </a:cubicBezTo>
                                <a:close/>
                                <a:moveTo>
                                  <a:pt x="19122" y="5"/>
                                </a:moveTo>
                                <a:lnTo>
                                  <a:pt x="19122" y="5"/>
                                </a:lnTo>
                                <a:cubicBezTo>
                                  <a:pt x="19126" y="5"/>
                                  <a:pt x="19130" y="8"/>
                                  <a:pt x="19130" y="13"/>
                                </a:cubicBezTo>
                                <a:cubicBezTo>
                                  <a:pt x="19130" y="17"/>
                                  <a:pt x="19126" y="21"/>
                                  <a:pt x="19122" y="21"/>
                                </a:cubicBezTo>
                                <a:lnTo>
                                  <a:pt x="19122" y="21"/>
                                </a:lnTo>
                                <a:cubicBezTo>
                                  <a:pt x="19117" y="21"/>
                                  <a:pt x="19114" y="17"/>
                                  <a:pt x="19114" y="13"/>
                                </a:cubicBezTo>
                                <a:cubicBezTo>
                                  <a:pt x="19114" y="8"/>
                                  <a:pt x="19117" y="5"/>
                                  <a:pt x="19122" y="5"/>
                                </a:cubicBezTo>
                                <a:close/>
                                <a:moveTo>
                                  <a:pt x="19154" y="5"/>
                                </a:moveTo>
                                <a:lnTo>
                                  <a:pt x="19154" y="5"/>
                                </a:lnTo>
                                <a:cubicBezTo>
                                  <a:pt x="19158" y="5"/>
                                  <a:pt x="19162" y="8"/>
                                  <a:pt x="19162" y="13"/>
                                </a:cubicBezTo>
                                <a:cubicBezTo>
                                  <a:pt x="19162" y="17"/>
                                  <a:pt x="19158" y="21"/>
                                  <a:pt x="19154" y="21"/>
                                </a:cubicBezTo>
                                <a:lnTo>
                                  <a:pt x="19154" y="21"/>
                                </a:lnTo>
                                <a:cubicBezTo>
                                  <a:pt x="19149" y="21"/>
                                  <a:pt x="19146" y="17"/>
                                  <a:pt x="19146" y="13"/>
                                </a:cubicBezTo>
                                <a:cubicBezTo>
                                  <a:pt x="19146" y="8"/>
                                  <a:pt x="19149" y="5"/>
                                  <a:pt x="19154" y="5"/>
                                </a:cubicBezTo>
                                <a:close/>
                                <a:moveTo>
                                  <a:pt x="19186" y="5"/>
                                </a:moveTo>
                                <a:lnTo>
                                  <a:pt x="19186" y="5"/>
                                </a:lnTo>
                                <a:cubicBezTo>
                                  <a:pt x="19190" y="5"/>
                                  <a:pt x="19194" y="8"/>
                                  <a:pt x="19194" y="13"/>
                                </a:cubicBezTo>
                                <a:cubicBezTo>
                                  <a:pt x="19194" y="17"/>
                                  <a:pt x="19190" y="21"/>
                                  <a:pt x="19186" y="21"/>
                                </a:cubicBezTo>
                                <a:lnTo>
                                  <a:pt x="19186" y="21"/>
                                </a:lnTo>
                                <a:cubicBezTo>
                                  <a:pt x="19181" y="21"/>
                                  <a:pt x="19178" y="17"/>
                                  <a:pt x="19178" y="13"/>
                                </a:cubicBezTo>
                                <a:cubicBezTo>
                                  <a:pt x="19178" y="8"/>
                                  <a:pt x="19181" y="5"/>
                                  <a:pt x="19186" y="5"/>
                                </a:cubicBezTo>
                                <a:close/>
                                <a:moveTo>
                                  <a:pt x="19218" y="5"/>
                                </a:moveTo>
                                <a:lnTo>
                                  <a:pt x="19218" y="5"/>
                                </a:lnTo>
                                <a:cubicBezTo>
                                  <a:pt x="19222" y="5"/>
                                  <a:pt x="19226" y="8"/>
                                  <a:pt x="19226" y="13"/>
                                </a:cubicBezTo>
                                <a:cubicBezTo>
                                  <a:pt x="19226" y="17"/>
                                  <a:pt x="19222" y="21"/>
                                  <a:pt x="19218" y="21"/>
                                </a:cubicBezTo>
                                <a:lnTo>
                                  <a:pt x="19218" y="21"/>
                                </a:lnTo>
                                <a:cubicBezTo>
                                  <a:pt x="19213" y="21"/>
                                  <a:pt x="19210" y="17"/>
                                  <a:pt x="19210" y="13"/>
                                </a:cubicBezTo>
                                <a:cubicBezTo>
                                  <a:pt x="19210" y="8"/>
                                  <a:pt x="19213" y="5"/>
                                  <a:pt x="19218" y="5"/>
                                </a:cubicBezTo>
                                <a:close/>
                                <a:moveTo>
                                  <a:pt x="19250" y="5"/>
                                </a:moveTo>
                                <a:lnTo>
                                  <a:pt x="19250" y="5"/>
                                </a:lnTo>
                                <a:cubicBezTo>
                                  <a:pt x="19254" y="5"/>
                                  <a:pt x="19258" y="8"/>
                                  <a:pt x="19258" y="13"/>
                                </a:cubicBezTo>
                                <a:cubicBezTo>
                                  <a:pt x="19258" y="17"/>
                                  <a:pt x="19254" y="21"/>
                                  <a:pt x="19250" y="21"/>
                                </a:cubicBezTo>
                                <a:lnTo>
                                  <a:pt x="19250" y="21"/>
                                </a:lnTo>
                                <a:cubicBezTo>
                                  <a:pt x="19245" y="21"/>
                                  <a:pt x="19242" y="17"/>
                                  <a:pt x="19242" y="13"/>
                                </a:cubicBezTo>
                                <a:cubicBezTo>
                                  <a:pt x="19242" y="8"/>
                                  <a:pt x="19245" y="5"/>
                                  <a:pt x="19250" y="5"/>
                                </a:cubicBezTo>
                                <a:close/>
                                <a:moveTo>
                                  <a:pt x="19282" y="5"/>
                                </a:moveTo>
                                <a:lnTo>
                                  <a:pt x="19282" y="5"/>
                                </a:lnTo>
                                <a:cubicBezTo>
                                  <a:pt x="19286" y="5"/>
                                  <a:pt x="19290" y="8"/>
                                  <a:pt x="19290" y="13"/>
                                </a:cubicBezTo>
                                <a:cubicBezTo>
                                  <a:pt x="19290" y="17"/>
                                  <a:pt x="19286" y="21"/>
                                  <a:pt x="19282" y="21"/>
                                </a:cubicBezTo>
                                <a:lnTo>
                                  <a:pt x="19282" y="21"/>
                                </a:lnTo>
                                <a:cubicBezTo>
                                  <a:pt x="19277" y="21"/>
                                  <a:pt x="19274" y="17"/>
                                  <a:pt x="19274" y="13"/>
                                </a:cubicBezTo>
                                <a:cubicBezTo>
                                  <a:pt x="19274" y="8"/>
                                  <a:pt x="19277" y="5"/>
                                  <a:pt x="19282" y="5"/>
                                </a:cubicBezTo>
                                <a:close/>
                                <a:moveTo>
                                  <a:pt x="19314" y="5"/>
                                </a:moveTo>
                                <a:lnTo>
                                  <a:pt x="19314" y="5"/>
                                </a:lnTo>
                                <a:cubicBezTo>
                                  <a:pt x="19318" y="5"/>
                                  <a:pt x="19322" y="8"/>
                                  <a:pt x="19322" y="13"/>
                                </a:cubicBezTo>
                                <a:cubicBezTo>
                                  <a:pt x="19322" y="17"/>
                                  <a:pt x="19318" y="21"/>
                                  <a:pt x="19314" y="21"/>
                                </a:cubicBezTo>
                                <a:lnTo>
                                  <a:pt x="19314" y="21"/>
                                </a:lnTo>
                                <a:cubicBezTo>
                                  <a:pt x="19309" y="21"/>
                                  <a:pt x="19306" y="17"/>
                                  <a:pt x="19306" y="13"/>
                                </a:cubicBezTo>
                                <a:cubicBezTo>
                                  <a:pt x="19306" y="8"/>
                                  <a:pt x="19309" y="5"/>
                                  <a:pt x="19314" y="5"/>
                                </a:cubicBezTo>
                                <a:close/>
                                <a:moveTo>
                                  <a:pt x="19346" y="5"/>
                                </a:moveTo>
                                <a:lnTo>
                                  <a:pt x="19346" y="5"/>
                                </a:lnTo>
                                <a:cubicBezTo>
                                  <a:pt x="19350" y="5"/>
                                  <a:pt x="19354" y="8"/>
                                  <a:pt x="19354" y="13"/>
                                </a:cubicBezTo>
                                <a:cubicBezTo>
                                  <a:pt x="19354" y="17"/>
                                  <a:pt x="19350" y="21"/>
                                  <a:pt x="19346" y="21"/>
                                </a:cubicBezTo>
                                <a:lnTo>
                                  <a:pt x="19346" y="21"/>
                                </a:lnTo>
                                <a:cubicBezTo>
                                  <a:pt x="19341" y="21"/>
                                  <a:pt x="19338" y="17"/>
                                  <a:pt x="19338" y="13"/>
                                </a:cubicBezTo>
                                <a:cubicBezTo>
                                  <a:pt x="19338" y="8"/>
                                  <a:pt x="19341" y="5"/>
                                  <a:pt x="19346" y="5"/>
                                </a:cubicBezTo>
                                <a:close/>
                                <a:moveTo>
                                  <a:pt x="19378" y="5"/>
                                </a:moveTo>
                                <a:lnTo>
                                  <a:pt x="19378" y="5"/>
                                </a:lnTo>
                                <a:cubicBezTo>
                                  <a:pt x="19382" y="5"/>
                                  <a:pt x="19386" y="8"/>
                                  <a:pt x="19386" y="13"/>
                                </a:cubicBezTo>
                                <a:cubicBezTo>
                                  <a:pt x="19386" y="17"/>
                                  <a:pt x="19382" y="21"/>
                                  <a:pt x="19378" y="21"/>
                                </a:cubicBezTo>
                                <a:lnTo>
                                  <a:pt x="19378" y="21"/>
                                </a:lnTo>
                                <a:cubicBezTo>
                                  <a:pt x="19373" y="21"/>
                                  <a:pt x="19370" y="17"/>
                                  <a:pt x="19370" y="13"/>
                                </a:cubicBezTo>
                                <a:cubicBezTo>
                                  <a:pt x="19370" y="8"/>
                                  <a:pt x="19373" y="5"/>
                                  <a:pt x="19378" y="5"/>
                                </a:cubicBezTo>
                                <a:close/>
                                <a:moveTo>
                                  <a:pt x="19410" y="5"/>
                                </a:moveTo>
                                <a:lnTo>
                                  <a:pt x="19410" y="5"/>
                                </a:lnTo>
                                <a:cubicBezTo>
                                  <a:pt x="19414" y="5"/>
                                  <a:pt x="19418" y="8"/>
                                  <a:pt x="19418" y="13"/>
                                </a:cubicBezTo>
                                <a:cubicBezTo>
                                  <a:pt x="19418" y="17"/>
                                  <a:pt x="19414" y="21"/>
                                  <a:pt x="19410" y="21"/>
                                </a:cubicBezTo>
                                <a:lnTo>
                                  <a:pt x="19410" y="21"/>
                                </a:lnTo>
                                <a:cubicBezTo>
                                  <a:pt x="19405" y="21"/>
                                  <a:pt x="19402" y="17"/>
                                  <a:pt x="19402" y="13"/>
                                </a:cubicBezTo>
                                <a:cubicBezTo>
                                  <a:pt x="19402" y="8"/>
                                  <a:pt x="19405" y="5"/>
                                  <a:pt x="19410" y="5"/>
                                </a:cubicBezTo>
                                <a:close/>
                                <a:moveTo>
                                  <a:pt x="19442" y="5"/>
                                </a:moveTo>
                                <a:lnTo>
                                  <a:pt x="19442" y="5"/>
                                </a:lnTo>
                                <a:cubicBezTo>
                                  <a:pt x="19446" y="5"/>
                                  <a:pt x="19450" y="8"/>
                                  <a:pt x="19450" y="13"/>
                                </a:cubicBezTo>
                                <a:cubicBezTo>
                                  <a:pt x="19450" y="17"/>
                                  <a:pt x="19446" y="21"/>
                                  <a:pt x="19442" y="21"/>
                                </a:cubicBezTo>
                                <a:lnTo>
                                  <a:pt x="19442" y="21"/>
                                </a:lnTo>
                                <a:cubicBezTo>
                                  <a:pt x="19437" y="21"/>
                                  <a:pt x="19434" y="17"/>
                                  <a:pt x="19434" y="13"/>
                                </a:cubicBezTo>
                                <a:cubicBezTo>
                                  <a:pt x="19434" y="8"/>
                                  <a:pt x="19437" y="5"/>
                                  <a:pt x="19442" y="5"/>
                                </a:cubicBezTo>
                                <a:close/>
                                <a:moveTo>
                                  <a:pt x="19474" y="5"/>
                                </a:moveTo>
                                <a:lnTo>
                                  <a:pt x="19474" y="5"/>
                                </a:lnTo>
                                <a:cubicBezTo>
                                  <a:pt x="19478" y="5"/>
                                  <a:pt x="19482" y="8"/>
                                  <a:pt x="19482" y="13"/>
                                </a:cubicBezTo>
                                <a:cubicBezTo>
                                  <a:pt x="19482" y="17"/>
                                  <a:pt x="19478" y="21"/>
                                  <a:pt x="19474" y="21"/>
                                </a:cubicBezTo>
                                <a:lnTo>
                                  <a:pt x="19474" y="21"/>
                                </a:lnTo>
                                <a:cubicBezTo>
                                  <a:pt x="19469" y="21"/>
                                  <a:pt x="19466" y="17"/>
                                  <a:pt x="19466" y="13"/>
                                </a:cubicBezTo>
                                <a:cubicBezTo>
                                  <a:pt x="19466" y="8"/>
                                  <a:pt x="19469" y="5"/>
                                  <a:pt x="19474" y="5"/>
                                </a:cubicBezTo>
                                <a:close/>
                                <a:moveTo>
                                  <a:pt x="19506" y="5"/>
                                </a:moveTo>
                                <a:lnTo>
                                  <a:pt x="19506" y="5"/>
                                </a:lnTo>
                                <a:cubicBezTo>
                                  <a:pt x="19510" y="5"/>
                                  <a:pt x="19514" y="8"/>
                                  <a:pt x="19514" y="13"/>
                                </a:cubicBezTo>
                                <a:cubicBezTo>
                                  <a:pt x="19514" y="17"/>
                                  <a:pt x="19510" y="21"/>
                                  <a:pt x="19506" y="21"/>
                                </a:cubicBezTo>
                                <a:lnTo>
                                  <a:pt x="19506" y="21"/>
                                </a:lnTo>
                                <a:cubicBezTo>
                                  <a:pt x="19501" y="21"/>
                                  <a:pt x="19498" y="17"/>
                                  <a:pt x="19498" y="13"/>
                                </a:cubicBezTo>
                                <a:cubicBezTo>
                                  <a:pt x="19498" y="8"/>
                                  <a:pt x="19501" y="5"/>
                                  <a:pt x="19506" y="5"/>
                                </a:cubicBezTo>
                                <a:close/>
                                <a:moveTo>
                                  <a:pt x="19538" y="5"/>
                                </a:moveTo>
                                <a:lnTo>
                                  <a:pt x="19538" y="5"/>
                                </a:lnTo>
                                <a:cubicBezTo>
                                  <a:pt x="19542" y="5"/>
                                  <a:pt x="19546" y="9"/>
                                  <a:pt x="19546" y="13"/>
                                </a:cubicBezTo>
                                <a:cubicBezTo>
                                  <a:pt x="19546" y="17"/>
                                  <a:pt x="19542" y="21"/>
                                  <a:pt x="19538" y="21"/>
                                </a:cubicBezTo>
                                <a:lnTo>
                                  <a:pt x="19538" y="21"/>
                                </a:lnTo>
                                <a:cubicBezTo>
                                  <a:pt x="19533" y="21"/>
                                  <a:pt x="19530" y="17"/>
                                  <a:pt x="19530" y="13"/>
                                </a:cubicBezTo>
                                <a:cubicBezTo>
                                  <a:pt x="19530" y="9"/>
                                  <a:pt x="19533" y="5"/>
                                  <a:pt x="19538" y="5"/>
                                </a:cubicBezTo>
                                <a:close/>
                                <a:moveTo>
                                  <a:pt x="19570" y="5"/>
                                </a:moveTo>
                                <a:lnTo>
                                  <a:pt x="19570" y="5"/>
                                </a:lnTo>
                                <a:cubicBezTo>
                                  <a:pt x="19574" y="5"/>
                                  <a:pt x="19578" y="9"/>
                                  <a:pt x="19578" y="13"/>
                                </a:cubicBezTo>
                                <a:cubicBezTo>
                                  <a:pt x="19578" y="17"/>
                                  <a:pt x="19574" y="21"/>
                                  <a:pt x="19570" y="21"/>
                                </a:cubicBezTo>
                                <a:lnTo>
                                  <a:pt x="19570" y="21"/>
                                </a:lnTo>
                                <a:cubicBezTo>
                                  <a:pt x="19565" y="21"/>
                                  <a:pt x="19562" y="17"/>
                                  <a:pt x="19562" y="13"/>
                                </a:cubicBezTo>
                                <a:cubicBezTo>
                                  <a:pt x="19562" y="9"/>
                                  <a:pt x="19565" y="5"/>
                                  <a:pt x="19570" y="5"/>
                                </a:cubicBezTo>
                                <a:close/>
                                <a:moveTo>
                                  <a:pt x="19602" y="5"/>
                                </a:moveTo>
                                <a:lnTo>
                                  <a:pt x="19602" y="5"/>
                                </a:lnTo>
                                <a:cubicBezTo>
                                  <a:pt x="19606" y="5"/>
                                  <a:pt x="19610" y="9"/>
                                  <a:pt x="19610" y="13"/>
                                </a:cubicBezTo>
                                <a:cubicBezTo>
                                  <a:pt x="19610" y="17"/>
                                  <a:pt x="19606" y="21"/>
                                  <a:pt x="19602" y="21"/>
                                </a:cubicBezTo>
                                <a:lnTo>
                                  <a:pt x="19602" y="21"/>
                                </a:lnTo>
                                <a:cubicBezTo>
                                  <a:pt x="19597" y="21"/>
                                  <a:pt x="19594" y="17"/>
                                  <a:pt x="19594" y="13"/>
                                </a:cubicBezTo>
                                <a:cubicBezTo>
                                  <a:pt x="19594" y="9"/>
                                  <a:pt x="19597" y="5"/>
                                  <a:pt x="19602" y="5"/>
                                </a:cubicBezTo>
                                <a:close/>
                                <a:moveTo>
                                  <a:pt x="19634" y="5"/>
                                </a:moveTo>
                                <a:lnTo>
                                  <a:pt x="19634" y="5"/>
                                </a:lnTo>
                                <a:cubicBezTo>
                                  <a:pt x="19638" y="5"/>
                                  <a:pt x="19642" y="9"/>
                                  <a:pt x="19642" y="13"/>
                                </a:cubicBezTo>
                                <a:cubicBezTo>
                                  <a:pt x="19642" y="17"/>
                                  <a:pt x="19638" y="21"/>
                                  <a:pt x="19634" y="21"/>
                                </a:cubicBezTo>
                                <a:lnTo>
                                  <a:pt x="19634" y="21"/>
                                </a:lnTo>
                                <a:cubicBezTo>
                                  <a:pt x="19629" y="21"/>
                                  <a:pt x="19626" y="17"/>
                                  <a:pt x="19626" y="13"/>
                                </a:cubicBezTo>
                                <a:cubicBezTo>
                                  <a:pt x="19626" y="9"/>
                                  <a:pt x="19629" y="5"/>
                                  <a:pt x="19634" y="5"/>
                                </a:cubicBezTo>
                                <a:close/>
                                <a:moveTo>
                                  <a:pt x="19666" y="5"/>
                                </a:moveTo>
                                <a:lnTo>
                                  <a:pt x="19666" y="5"/>
                                </a:lnTo>
                                <a:cubicBezTo>
                                  <a:pt x="19670" y="5"/>
                                  <a:pt x="19674" y="9"/>
                                  <a:pt x="19674" y="13"/>
                                </a:cubicBezTo>
                                <a:cubicBezTo>
                                  <a:pt x="19674" y="17"/>
                                  <a:pt x="19670" y="21"/>
                                  <a:pt x="19666" y="21"/>
                                </a:cubicBezTo>
                                <a:lnTo>
                                  <a:pt x="19666" y="21"/>
                                </a:lnTo>
                                <a:cubicBezTo>
                                  <a:pt x="19661" y="21"/>
                                  <a:pt x="19658" y="17"/>
                                  <a:pt x="19658" y="13"/>
                                </a:cubicBezTo>
                                <a:cubicBezTo>
                                  <a:pt x="19658" y="9"/>
                                  <a:pt x="19661" y="5"/>
                                  <a:pt x="19666" y="5"/>
                                </a:cubicBezTo>
                                <a:close/>
                                <a:moveTo>
                                  <a:pt x="19698" y="5"/>
                                </a:moveTo>
                                <a:lnTo>
                                  <a:pt x="19698" y="5"/>
                                </a:lnTo>
                                <a:cubicBezTo>
                                  <a:pt x="19702" y="5"/>
                                  <a:pt x="19706" y="9"/>
                                  <a:pt x="19706" y="13"/>
                                </a:cubicBezTo>
                                <a:cubicBezTo>
                                  <a:pt x="19706" y="17"/>
                                  <a:pt x="19702" y="21"/>
                                  <a:pt x="19698" y="21"/>
                                </a:cubicBezTo>
                                <a:lnTo>
                                  <a:pt x="19698" y="21"/>
                                </a:lnTo>
                                <a:cubicBezTo>
                                  <a:pt x="19693" y="21"/>
                                  <a:pt x="19690" y="17"/>
                                  <a:pt x="19690" y="13"/>
                                </a:cubicBezTo>
                                <a:cubicBezTo>
                                  <a:pt x="19690" y="9"/>
                                  <a:pt x="19693" y="5"/>
                                  <a:pt x="19698" y="5"/>
                                </a:cubicBezTo>
                                <a:close/>
                                <a:moveTo>
                                  <a:pt x="19730" y="5"/>
                                </a:moveTo>
                                <a:lnTo>
                                  <a:pt x="19730" y="5"/>
                                </a:lnTo>
                                <a:cubicBezTo>
                                  <a:pt x="19734" y="5"/>
                                  <a:pt x="19738" y="9"/>
                                  <a:pt x="19738" y="13"/>
                                </a:cubicBezTo>
                                <a:cubicBezTo>
                                  <a:pt x="19738" y="17"/>
                                  <a:pt x="19734" y="21"/>
                                  <a:pt x="19730" y="21"/>
                                </a:cubicBezTo>
                                <a:lnTo>
                                  <a:pt x="19730" y="21"/>
                                </a:lnTo>
                                <a:cubicBezTo>
                                  <a:pt x="19725" y="21"/>
                                  <a:pt x="19722" y="17"/>
                                  <a:pt x="19722" y="13"/>
                                </a:cubicBezTo>
                                <a:cubicBezTo>
                                  <a:pt x="19722" y="9"/>
                                  <a:pt x="19725" y="5"/>
                                  <a:pt x="19730" y="5"/>
                                </a:cubicBezTo>
                                <a:close/>
                                <a:moveTo>
                                  <a:pt x="19762" y="5"/>
                                </a:moveTo>
                                <a:lnTo>
                                  <a:pt x="19762" y="5"/>
                                </a:lnTo>
                                <a:cubicBezTo>
                                  <a:pt x="19766" y="5"/>
                                  <a:pt x="19770" y="9"/>
                                  <a:pt x="19770" y="13"/>
                                </a:cubicBezTo>
                                <a:cubicBezTo>
                                  <a:pt x="19770" y="17"/>
                                  <a:pt x="19766" y="21"/>
                                  <a:pt x="19762" y="21"/>
                                </a:cubicBezTo>
                                <a:lnTo>
                                  <a:pt x="19762" y="21"/>
                                </a:lnTo>
                                <a:cubicBezTo>
                                  <a:pt x="19757" y="21"/>
                                  <a:pt x="19754" y="17"/>
                                  <a:pt x="19754" y="13"/>
                                </a:cubicBezTo>
                                <a:cubicBezTo>
                                  <a:pt x="19754" y="9"/>
                                  <a:pt x="19757" y="5"/>
                                  <a:pt x="19762" y="5"/>
                                </a:cubicBezTo>
                                <a:close/>
                                <a:moveTo>
                                  <a:pt x="19794" y="5"/>
                                </a:moveTo>
                                <a:lnTo>
                                  <a:pt x="19794" y="5"/>
                                </a:lnTo>
                                <a:cubicBezTo>
                                  <a:pt x="19798" y="5"/>
                                  <a:pt x="19802" y="9"/>
                                  <a:pt x="19802" y="13"/>
                                </a:cubicBezTo>
                                <a:cubicBezTo>
                                  <a:pt x="19802" y="17"/>
                                  <a:pt x="19798" y="21"/>
                                  <a:pt x="19794" y="21"/>
                                </a:cubicBezTo>
                                <a:lnTo>
                                  <a:pt x="19794" y="21"/>
                                </a:lnTo>
                                <a:cubicBezTo>
                                  <a:pt x="19789" y="21"/>
                                  <a:pt x="19786" y="17"/>
                                  <a:pt x="19786" y="13"/>
                                </a:cubicBezTo>
                                <a:cubicBezTo>
                                  <a:pt x="19786" y="9"/>
                                  <a:pt x="19789" y="5"/>
                                  <a:pt x="19794" y="5"/>
                                </a:cubicBezTo>
                                <a:close/>
                                <a:moveTo>
                                  <a:pt x="19826" y="5"/>
                                </a:moveTo>
                                <a:lnTo>
                                  <a:pt x="19826" y="5"/>
                                </a:lnTo>
                                <a:cubicBezTo>
                                  <a:pt x="19830" y="5"/>
                                  <a:pt x="19834" y="9"/>
                                  <a:pt x="19834" y="13"/>
                                </a:cubicBezTo>
                                <a:cubicBezTo>
                                  <a:pt x="19834" y="17"/>
                                  <a:pt x="19830" y="21"/>
                                  <a:pt x="19826" y="21"/>
                                </a:cubicBezTo>
                                <a:lnTo>
                                  <a:pt x="19826" y="21"/>
                                </a:lnTo>
                                <a:cubicBezTo>
                                  <a:pt x="19821" y="21"/>
                                  <a:pt x="19818" y="17"/>
                                  <a:pt x="19818" y="13"/>
                                </a:cubicBezTo>
                                <a:cubicBezTo>
                                  <a:pt x="19818" y="9"/>
                                  <a:pt x="19821" y="5"/>
                                  <a:pt x="19826" y="5"/>
                                </a:cubicBezTo>
                                <a:close/>
                                <a:moveTo>
                                  <a:pt x="19858" y="5"/>
                                </a:moveTo>
                                <a:lnTo>
                                  <a:pt x="19858" y="5"/>
                                </a:lnTo>
                                <a:cubicBezTo>
                                  <a:pt x="19862" y="5"/>
                                  <a:pt x="19866" y="9"/>
                                  <a:pt x="19866" y="13"/>
                                </a:cubicBezTo>
                                <a:cubicBezTo>
                                  <a:pt x="19866" y="17"/>
                                  <a:pt x="19862" y="21"/>
                                  <a:pt x="19858" y="21"/>
                                </a:cubicBezTo>
                                <a:lnTo>
                                  <a:pt x="19858" y="21"/>
                                </a:lnTo>
                                <a:cubicBezTo>
                                  <a:pt x="19854" y="21"/>
                                  <a:pt x="19850" y="17"/>
                                  <a:pt x="19850" y="13"/>
                                </a:cubicBezTo>
                                <a:cubicBezTo>
                                  <a:pt x="19850" y="9"/>
                                  <a:pt x="19854" y="5"/>
                                  <a:pt x="19858" y="5"/>
                                </a:cubicBezTo>
                                <a:close/>
                                <a:moveTo>
                                  <a:pt x="19890" y="5"/>
                                </a:moveTo>
                                <a:lnTo>
                                  <a:pt x="19890" y="5"/>
                                </a:lnTo>
                                <a:cubicBezTo>
                                  <a:pt x="19894" y="5"/>
                                  <a:pt x="19898" y="9"/>
                                  <a:pt x="19898" y="13"/>
                                </a:cubicBezTo>
                                <a:cubicBezTo>
                                  <a:pt x="19898" y="17"/>
                                  <a:pt x="19894" y="21"/>
                                  <a:pt x="19890" y="21"/>
                                </a:cubicBezTo>
                                <a:lnTo>
                                  <a:pt x="19890" y="21"/>
                                </a:lnTo>
                                <a:cubicBezTo>
                                  <a:pt x="19886" y="21"/>
                                  <a:pt x="19882" y="17"/>
                                  <a:pt x="19882" y="13"/>
                                </a:cubicBezTo>
                                <a:cubicBezTo>
                                  <a:pt x="19882" y="9"/>
                                  <a:pt x="19886" y="5"/>
                                  <a:pt x="19890" y="5"/>
                                </a:cubicBezTo>
                                <a:close/>
                                <a:moveTo>
                                  <a:pt x="19922" y="5"/>
                                </a:moveTo>
                                <a:lnTo>
                                  <a:pt x="19922" y="5"/>
                                </a:lnTo>
                                <a:cubicBezTo>
                                  <a:pt x="19926" y="5"/>
                                  <a:pt x="19930" y="9"/>
                                  <a:pt x="19930" y="13"/>
                                </a:cubicBezTo>
                                <a:cubicBezTo>
                                  <a:pt x="19930" y="17"/>
                                  <a:pt x="19926" y="21"/>
                                  <a:pt x="19922" y="21"/>
                                </a:cubicBezTo>
                                <a:lnTo>
                                  <a:pt x="19922" y="21"/>
                                </a:lnTo>
                                <a:cubicBezTo>
                                  <a:pt x="19918" y="21"/>
                                  <a:pt x="19914" y="17"/>
                                  <a:pt x="19914" y="13"/>
                                </a:cubicBezTo>
                                <a:cubicBezTo>
                                  <a:pt x="19914" y="9"/>
                                  <a:pt x="19918" y="5"/>
                                  <a:pt x="19922" y="5"/>
                                </a:cubicBezTo>
                                <a:close/>
                                <a:moveTo>
                                  <a:pt x="19954" y="5"/>
                                </a:moveTo>
                                <a:lnTo>
                                  <a:pt x="19954" y="5"/>
                                </a:lnTo>
                                <a:cubicBezTo>
                                  <a:pt x="19958" y="5"/>
                                  <a:pt x="19962" y="9"/>
                                  <a:pt x="19962" y="13"/>
                                </a:cubicBezTo>
                                <a:cubicBezTo>
                                  <a:pt x="19962" y="17"/>
                                  <a:pt x="19958" y="21"/>
                                  <a:pt x="19954" y="21"/>
                                </a:cubicBezTo>
                                <a:lnTo>
                                  <a:pt x="19954" y="21"/>
                                </a:lnTo>
                                <a:cubicBezTo>
                                  <a:pt x="19950" y="21"/>
                                  <a:pt x="19946" y="17"/>
                                  <a:pt x="19946" y="13"/>
                                </a:cubicBezTo>
                                <a:cubicBezTo>
                                  <a:pt x="19946" y="9"/>
                                  <a:pt x="19950" y="5"/>
                                  <a:pt x="19954" y="5"/>
                                </a:cubicBezTo>
                                <a:close/>
                                <a:moveTo>
                                  <a:pt x="19986" y="5"/>
                                </a:moveTo>
                                <a:lnTo>
                                  <a:pt x="19986" y="5"/>
                                </a:lnTo>
                                <a:cubicBezTo>
                                  <a:pt x="19990" y="5"/>
                                  <a:pt x="19994" y="9"/>
                                  <a:pt x="19994" y="13"/>
                                </a:cubicBezTo>
                                <a:cubicBezTo>
                                  <a:pt x="19994" y="17"/>
                                  <a:pt x="19990" y="21"/>
                                  <a:pt x="19986" y="21"/>
                                </a:cubicBezTo>
                                <a:lnTo>
                                  <a:pt x="19986" y="21"/>
                                </a:lnTo>
                                <a:cubicBezTo>
                                  <a:pt x="19982" y="21"/>
                                  <a:pt x="19978" y="17"/>
                                  <a:pt x="19978" y="13"/>
                                </a:cubicBezTo>
                                <a:cubicBezTo>
                                  <a:pt x="19978" y="9"/>
                                  <a:pt x="19982" y="5"/>
                                  <a:pt x="19986" y="5"/>
                                </a:cubicBezTo>
                                <a:close/>
                                <a:moveTo>
                                  <a:pt x="20018" y="5"/>
                                </a:moveTo>
                                <a:lnTo>
                                  <a:pt x="20018" y="5"/>
                                </a:lnTo>
                                <a:cubicBezTo>
                                  <a:pt x="20022" y="5"/>
                                  <a:pt x="20026" y="9"/>
                                  <a:pt x="20026" y="13"/>
                                </a:cubicBezTo>
                                <a:cubicBezTo>
                                  <a:pt x="20026" y="17"/>
                                  <a:pt x="20022" y="21"/>
                                  <a:pt x="20018" y="21"/>
                                </a:cubicBezTo>
                                <a:lnTo>
                                  <a:pt x="20018" y="21"/>
                                </a:lnTo>
                                <a:cubicBezTo>
                                  <a:pt x="20014" y="21"/>
                                  <a:pt x="20010" y="17"/>
                                  <a:pt x="20010" y="13"/>
                                </a:cubicBezTo>
                                <a:cubicBezTo>
                                  <a:pt x="20010" y="9"/>
                                  <a:pt x="20014" y="5"/>
                                  <a:pt x="20018" y="5"/>
                                </a:cubicBezTo>
                                <a:close/>
                                <a:moveTo>
                                  <a:pt x="20050" y="5"/>
                                </a:moveTo>
                                <a:lnTo>
                                  <a:pt x="20050" y="5"/>
                                </a:lnTo>
                                <a:cubicBezTo>
                                  <a:pt x="20054" y="5"/>
                                  <a:pt x="20058" y="9"/>
                                  <a:pt x="20058" y="13"/>
                                </a:cubicBezTo>
                                <a:cubicBezTo>
                                  <a:pt x="20058" y="17"/>
                                  <a:pt x="20054" y="21"/>
                                  <a:pt x="20050" y="21"/>
                                </a:cubicBezTo>
                                <a:lnTo>
                                  <a:pt x="20050" y="21"/>
                                </a:lnTo>
                                <a:cubicBezTo>
                                  <a:pt x="20046" y="21"/>
                                  <a:pt x="20042" y="17"/>
                                  <a:pt x="20042" y="13"/>
                                </a:cubicBezTo>
                                <a:cubicBezTo>
                                  <a:pt x="20042" y="9"/>
                                  <a:pt x="20046" y="5"/>
                                  <a:pt x="20050" y="5"/>
                                </a:cubicBezTo>
                                <a:close/>
                                <a:moveTo>
                                  <a:pt x="20082" y="5"/>
                                </a:moveTo>
                                <a:lnTo>
                                  <a:pt x="20082" y="5"/>
                                </a:lnTo>
                                <a:cubicBezTo>
                                  <a:pt x="20086" y="5"/>
                                  <a:pt x="20090" y="9"/>
                                  <a:pt x="20090" y="13"/>
                                </a:cubicBezTo>
                                <a:cubicBezTo>
                                  <a:pt x="20090" y="18"/>
                                  <a:pt x="20086" y="21"/>
                                  <a:pt x="20082" y="21"/>
                                </a:cubicBezTo>
                                <a:lnTo>
                                  <a:pt x="20082" y="21"/>
                                </a:lnTo>
                                <a:cubicBezTo>
                                  <a:pt x="20078" y="21"/>
                                  <a:pt x="20074" y="18"/>
                                  <a:pt x="20074" y="13"/>
                                </a:cubicBezTo>
                                <a:cubicBezTo>
                                  <a:pt x="20074" y="9"/>
                                  <a:pt x="20078" y="5"/>
                                  <a:pt x="20082" y="5"/>
                                </a:cubicBezTo>
                                <a:close/>
                                <a:moveTo>
                                  <a:pt x="20114" y="5"/>
                                </a:moveTo>
                                <a:lnTo>
                                  <a:pt x="20114" y="5"/>
                                </a:lnTo>
                                <a:cubicBezTo>
                                  <a:pt x="20119" y="5"/>
                                  <a:pt x="20122" y="9"/>
                                  <a:pt x="20122" y="13"/>
                                </a:cubicBezTo>
                                <a:cubicBezTo>
                                  <a:pt x="20122" y="18"/>
                                  <a:pt x="20119" y="21"/>
                                  <a:pt x="20114" y="21"/>
                                </a:cubicBezTo>
                                <a:lnTo>
                                  <a:pt x="20114" y="21"/>
                                </a:lnTo>
                                <a:cubicBezTo>
                                  <a:pt x="20110" y="21"/>
                                  <a:pt x="20106" y="18"/>
                                  <a:pt x="20106" y="13"/>
                                </a:cubicBezTo>
                                <a:cubicBezTo>
                                  <a:pt x="20106" y="9"/>
                                  <a:pt x="20110" y="5"/>
                                  <a:pt x="20114" y="5"/>
                                </a:cubicBezTo>
                                <a:close/>
                                <a:moveTo>
                                  <a:pt x="20146" y="5"/>
                                </a:moveTo>
                                <a:lnTo>
                                  <a:pt x="20146" y="5"/>
                                </a:lnTo>
                                <a:cubicBezTo>
                                  <a:pt x="20151" y="5"/>
                                  <a:pt x="20154" y="9"/>
                                  <a:pt x="20154" y="13"/>
                                </a:cubicBezTo>
                                <a:cubicBezTo>
                                  <a:pt x="20154" y="18"/>
                                  <a:pt x="20151" y="21"/>
                                  <a:pt x="20146" y="21"/>
                                </a:cubicBezTo>
                                <a:lnTo>
                                  <a:pt x="20146" y="21"/>
                                </a:lnTo>
                                <a:cubicBezTo>
                                  <a:pt x="20142" y="21"/>
                                  <a:pt x="20138" y="18"/>
                                  <a:pt x="20138" y="13"/>
                                </a:cubicBezTo>
                                <a:cubicBezTo>
                                  <a:pt x="20138" y="9"/>
                                  <a:pt x="20142" y="5"/>
                                  <a:pt x="20146" y="5"/>
                                </a:cubicBezTo>
                                <a:close/>
                                <a:moveTo>
                                  <a:pt x="20178" y="5"/>
                                </a:moveTo>
                                <a:lnTo>
                                  <a:pt x="20178" y="5"/>
                                </a:lnTo>
                                <a:cubicBezTo>
                                  <a:pt x="20183" y="5"/>
                                  <a:pt x="20186" y="9"/>
                                  <a:pt x="20186" y="13"/>
                                </a:cubicBezTo>
                                <a:cubicBezTo>
                                  <a:pt x="20186" y="18"/>
                                  <a:pt x="20183" y="21"/>
                                  <a:pt x="20178" y="21"/>
                                </a:cubicBezTo>
                                <a:lnTo>
                                  <a:pt x="20178" y="21"/>
                                </a:lnTo>
                                <a:cubicBezTo>
                                  <a:pt x="20174" y="21"/>
                                  <a:pt x="20170" y="18"/>
                                  <a:pt x="20170" y="13"/>
                                </a:cubicBezTo>
                                <a:cubicBezTo>
                                  <a:pt x="20170" y="9"/>
                                  <a:pt x="20174" y="5"/>
                                  <a:pt x="20178" y="5"/>
                                </a:cubicBezTo>
                                <a:close/>
                                <a:moveTo>
                                  <a:pt x="20210" y="5"/>
                                </a:moveTo>
                                <a:lnTo>
                                  <a:pt x="20210" y="5"/>
                                </a:lnTo>
                                <a:cubicBezTo>
                                  <a:pt x="20215" y="5"/>
                                  <a:pt x="20218" y="9"/>
                                  <a:pt x="20218" y="13"/>
                                </a:cubicBezTo>
                                <a:cubicBezTo>
                                  <a:pt x="20218" y="18"/>
                                  <a:pt x="20215" y="21"/>
                                  <a:pt x="20210" y="21"/>
                                </a:cubicBezTo>
                                <a:lnTo>
                                  <a:pt x="20210" y="21"/>
                                </a:lnTo>
                                <a:cubicBezTo>
                                  <a:pt x="20206" y="21"/>
                                  <a:pt x="20202" y="18"/>
                                  <a:pt x="20202" y="13"/>
                                </a:cubicBezTo>
                                <a:cubicBezTo>
                                  <a:pt x="20202" y="9"/>
                                  <a:pt x="20206" y="5"/>
                                  <a:pt x="20210" y="5"/>
                                </a:cubicBezTo>
                                <a:close/>
                                <a:moveTo>
                                  <a:pt x="20242" y="5"/>
                                </a:moveTo>
                                <a:lnTo>
                                  <a:pt x="20242" y="5"/>
                                </a:lnTo>
                                <a:cubicBezTo>
                                  <a:pt x="20247" y="5"/>
                                  <a:pt x="20250" y="9"/>
                                  <a:pt x="20250" y="13"/>
                                </a:cubicBezTo>
                                <a:cubicBezTo>
                                  <a:pt x="20250" y="18"/>
                                  <a:pt x="20247" y="21"/>
                                  <a:pt x="20242" y="21"/>
                                </a:cubicBezTo>
                                <a:lnTo>
                                  <a:pt x="20242" y="21"/>
                                </a:lnTo>
                                <a:cubicBezTo>
                                  <a:pt x="20238" y="21"/>
                                  <a:pt x="20234" y="18"/>
                                  <a:pt x="20234" y="13"/>
                                </a:cubicBezTo>
                                <a:cubicBezTo>
                                  <a:pt x="20234" y="9"/>
                                  <a:pt x="20238" y="5"/>
                                  <a:pt x="20242" y="5"/>
                                </a:cubicBezTo>
                                <a:close/>
                                <a:moveTo>
                                  <a:pt x="20274" y="5"/>
                                </a:moveTo>
                                <a:lnTo>
                                  <a:pt x="20274" y="5"/>
                                </a:lnTo>
                                <a:cubicBezTo>
                                  <a:pt x="20279" y="5"/>
                                  <a:pt x="20282" y="9"/>
                                  <a:pt x="20282" y="13"/>
                                </a:cubicBezTo>
                                <a:cubicBezTo>
                                  <a:pt x="20282" y="18"/>
                                  <a:pt x="20279" y="21"/>
                                  <a:pt x="20274" y="21"/>
                                </a:cubicBezTo>
                                <a:lnTo>
                                  <a:pt x="20274" y="21"/>
                                </a:lnTo>
                                <a:cubicBezTo>
                                  <a:pt x="20270" y="21"/>
                                  <a:pt x="20266" y="18"/>
                                  <a:pt x="20266" y="13"/>
                                </a:cubicBezTo>
                                <a:cubicBezTo>
                                  <a:pt x="20266" y="9"/>
                                  <a:pt x="20270" y="5"/>
                                  <a:pt x="20274" y="5"/>
                                </a:cubicBezTo>
                                <a:close/>
                                <a:moveTo>
                                  <a:pt x="20306" y="5"/>
                                </a:moveTo>
                                <a:lnTo>
                                  <a:pt x="20306" y="5"/>
                                </a:lnTo>
                                <a:cubicBezTo>
                                  <a:pt x="20311" y="5"/>
                                  <a:pt x="20314" y="9"/>
                                  <a:pt x="20314" y="13"/>
                                </a:cubicBezTo>
                                <a:cubicBezTo>
                                  <a:pt x="20314" y="18"/>
                                  <a:pt x="20311" y="21"/>
                                  <a:pt x="20306" y="21"/>
                                </a:cubicBezTo>
                                <a:lnTo>
                                  <a:pt x="20306" y="21"/>
                                </a:lnTo>
                                <a:cubicBezTo>
                                  <a:pt x="20302" y="21"/>
                                  <a:pt x="20298" y="18"/>
                                  <a:pt x="20298" y="13"/>
                                </a:cubicBezTo>
                                <a:cubicBezTo>
                                  <a:pt x="20298" y="9"/>
                                  <a:pt x="20302" y="5"/>
                                  <a:pt x="20306" y="5"/>
                                </a:cubicBezTo>
                                <a:close/>
                                <a:moveTo>
                                  <a:pt x="20338" y="5"/>
                                </a:moveTo>
                                <a:lnTo>
                                  <a:pt x="20338" y="5"/>
                                </a:lnTo>
                                <a:cubicBezTo>
                                  <a:pt x="20343" y="5"/>
                                  <a:pt x="20346" y="9"/>
                                  <a:pt x="20346" y="13"/>
                                </a:cubicBezTo>
                                <a:cubicBezTo>
                                  <a:pt x="20346" y="18"/>
                                  <a:pt x="20343" y="21"/>
                                  <a:pt x="20338" y="21"/>
                                </a:cubicBezTo>
                                <a:lnTo>
                                  <a:pt x="20338" y="21"/>
                                </a:lnTo>
                                <a:cubicBezTo>
                                  <a:pt x="20334" y="21"/>
                                  <a:pt x="20330" y="18"/>
                                  <a:pt x="20330" y="13"/>
                                </a:cubicBezTo>
                                <a:cubicBezTo>
                                  <a:pt x="20330" y="9"/>
                                  <a:pt x="20334" y="5"/>
                                  <a:pt x="20338" y="5"/>
                                </a:cubicBezTo>
                                <a:close/>
                                <a:moveTo>
                                  <a:pt x="20370" y="5"/>
                                </a:moveTo>
                                <a:lnTo>
                                  <a:pt x="20370" y="5"/>
                                </a:lnTo>
                                <a:cubicBezTo>
                                  <a:pt x="20375" y="5"/>
                                  <a:pt x="20378" y="9"/>
                                  <a:pt x="20378" y="13"/>
                                </a:cubicBezTo>
                                <a:cubicBezTo>
                                  <a:pt x="20378" y="18"/>
                                  <a:pt x="20375" y="21"/>
                                  <a:pt x="20370" y="21"/>
                                </a:cubicBezTo>
                                <a:lnTo>
                                  <a:pt x="20370" y="21"/>
                                </a:lnTo>
                                <a:cubicBezTo>
                                  <a:pt x="20366" y="21"/>
                                  <a:pt x="20362" y="18"/>
                                  <a:pt x="20362" y="13"/>
                                </a:cubicBezTo>
                                <a:cubicBezTo>
                                  <a:pt x="20362" y="9"/>
                                  <a:pt x="20366" y="5"/>
                                  <a:pt x="20370" y="5"/>
                                </a:cubicBezTo>
                                <a:close/>
                                <a:moveTo>
                                  <a:pt x="20402" y="5"/>
                                </a:moveTo>
                                <a:lnTo>
                                  <a:pt x="20402" y="5"/>
                                </a:lnTo>
                                <a:cubicBezTo>
                                  <a:pt x="20407" y="5"/>
                                  <a:pt x="20410" y="9"/>
                                  <a:pt x="20410" y="13"/>
                                </a:cubicBezTo>
                                <a:cubicBezTo>
                                  <a:pt x="20410" y="18"/>
                                  <a:pt x="20407" y="21"/>
                                  <a:pt x="20402" y="21"/>
                                </a:cubicBezTo>
                                <a:lnTo>
                                  <a:pt x="20402" y="21"/>
                                </a:lnTo>
                                <a:cubicBezTo>
                                  <a:pt x="20398" y="21"/>
                                  <a:pt x="20394" y="18"/>
                                  <a:pt x="20394" y="13"/>
                                </a:cubicBezTo>
                                <a:cubicBezTo>
                                  <a:pt x="20394" y="9"/>
                                  <a:pt x="20398" y="5"/>
                                  <a:pt x="20402" y="5"/>
                                </a:cubicBezTo>
                                <a:close/>
                                <a:moveTo>
                                  <a:pt x="20434" y="5"/>
                                </a:moveTo>
                                <a:lnTo>
                                  <a:pt x="20434" y="5"/>
                                </a:lnTo>
                                <a:cubicBezTo>
                                  <a:pt x="20439" y="5"/>
                                  <a:pt x="20442" y="9"/>
                                  <a:pt x="20442" y="13"/>
                                </a:cubicBezTo>
                                <a:cubicBezTo>
                                  <a:pt x="20442" y="18"/>
                                  <a:pt x="20439" y="21"/>
                                  <a:pt x="20434" y="21"/>
                                </a:cubicBezTo>
                                <a:lnTo>
                                  <a:pt x="20434" y="21"/>
                                </a:lnTo>
                                <a:cubicBezTo>
                                  <a:pt x="20430" y="21"/>
                                  <a:pt x="20426" y="18"/>
                                  <a:pt x="20426" y="13"/>
                                </a:cubicBezTo>
                                <a:cubicBezTo>
                                  <a:pt x="20426" y="9"/>
                                  <a:pt x="20430" y="5"/>
                                  <a:pt x="20434" y="5"/>
                                </a:cubicBezTo>
                                <a:close/>
                                <a:moveTo>
                                  <a:pt x="20466" y="5"/>
                                </a:moveTo>
                                <a:lnTo>
                                  <a:pt x="20466" y="5"/>
                                </a:lnTo>
                                <a:cubicBezTo>
                                  <a:pt x="20471" y="5"/>
                                  <a:pt x="20474" y="9"/>
                                  <a:pt x="20474" y="13"/>
                                </a:cubicBezTo>
                                <a:cubicBezTo>
                                  <a:pt x="20474" y="18"/>
                                  <a:pt x="20471" y="21"/>
                                  <a:pt x="20466" y="21"/>
                                </a:cubicBezTo>
                                <a:lnTo>
                                  <a:pt x="20466" y="21"/>
                                </a:lnTo>
                                <a:cubicBezTo>
                                  <a:pt x="20462" y="21"/>
                                  <a:pt x="20458" y="18"/>
                                  <a:pt x="20458" y="13"/>
                                </a:cubicBezTo>
                                <a:cubicBezTo>
                                  <a:pt x="20458" y="9"/>
                                  <a:pt x="20462" y="5"/>
                                  <a:pt x="20466" y="5"/>
                                </a:cubicBezTo>
                                <a:close/>
                                <a:moveTo>
                                  <a:pt x="20498" y="5"/>
                                </a:moveTo>
                                <a:lnTo>
                                  <a:pt x="20498" y="5"/>
                                </a:lnTo>
                                <a:cubicBezTo>
                                  <a:pt x="20503" y="5"/>
                                  <a:pt x="20506" y="9"/>
                                  <a:pt x="20506" y="13"/>
                                </a:cubicBezTo>
                                <a:cubicBezTo>
                                  <a:pt x="20506" y="18"/>
                                  <a:pt x="20503" y="21"/>
                                  <a:pt x="20498" y="21"/>
                                </a:cubicBezTo>
                                <a:lnTo>
                                  <a:pt x="20498" y="21"/>
                                </a:lnTo>
                                <a:cubicBezTo>
                                  <a:pt x="20494" y="21"/>
                                  <a:pt x="20490" y="18"/>
                                  <a:pt x="20490" y="13"/>
                                </a:cubicBezTo>
                                <a:cubicBezTo>
                                  <a:pt x="20490" y="9"/>
                                  <a:pt x="20494" y="5"/>
                                  <a:pt x="20498" y="5"/>
                                </a:cubicBezTo>
                                <a:close/>
                                <a:moveTo>
                                  <a:pt x="20530" y="5"/>
                                </a:moveTo>
                                <a:lnTo>
                                  <a:pt x="20530" y="5"/>
                                </a:lnTo>
                                <a:cubicBezTo>
                                  <a:pt x="20535" y="5"/>
                                  <a:pt x="20538" y="9"/>
                                  <a:pt x="20538" y="13"/>
                                </a:cubicBezTo>
                                <a:cubicBezTo>
                                  <a:pt x="20538" y="18"/>
                                  <a:pt x="20535" y="21"/>
                                  <a:pt x="20530" y="21"/>
                                </a:cubicBezTo>
                                <a:lnTo>
                                  <a:pt x="20530" y="21"/>
                                </a:lnTo>
                                <a:cubicBezTo>
                                  <a:pt x="20526" y="21"/>
                                  <a:pt x="20522" y="18"/>
                                  <a:pt x="20522" y="13"/>
                                </a:cubicBezTo>
                                <a:cubicBezTo>
                                  <a:pt x="20522" y="9"/>
                                  <a:pt x="20526" y="5"/>
                                  <a:pt x="20530" y="5"/>
                                </a:cubicBezTo>
                                <a:close/>
                                <a:moveTo>
                                  <a:pt x="20562" y="5"/>
                                </a:moveTo>
                                <a:lnTo>
                                  <a:pt x="20562" y="5"/>
                                </a:lnTo>
                                <a:cubicBezTo>
                                  <a:pt x="20567" y="5"/>
                                  <a:pt x="20570" y="9"/>
                                  <a:pt x="20570" y="13"/>
                                </a:cubicBezTo>
                                <a:cubicBezTo>
                                  <a:pt x="20570" y="18"/>
                                  <a:pt x="20567" y="21"/>
                                  <a:pt x="20562" y="21"/>
                                </a:cubicBezTo>
                                <a:lnTo>
                                  <a:pt x="20562" y="21"/>
                                </a:lnTo>
                                <a:cubicBezTo>
                                  <a:pt x="20558" y="21"/>
                                  <a:pt x="20554" y="18"/>
                                  <a:pt x="20554" y="13"/>
                                </a:cubicBezTo>
                                <a:cubicBezTo>
                                  <a:pt x="20554" y="9"/>
                                  <a:pt x="20558" y="5"/>
                                  <a:pt x="20562" y="5"/>
                                </a:cubicBezTo>
                                <a:close/>
                                <a:moveTo>
                                  <a:pt x="20594" y="5"/>
                                </a:moveTo>
                                <a:lnTo>
                                  <a:pt x="20594" y="5"/>
                                </a:lnTo>
                                <a:cubicBezTo>
                                  <a:pt x="20599" y="5"/>
                                  <a:pt x="20602" y="9"/>
                                  <a:pt x="20602" y="13"/>
                                </a:cubicBezTo>
                                <a:cubicBezTo>
                                  <a:pt x="20602" y="18"/>
                                  <a:pt x="20599" y="21"/>
                                  <a:pt x="20594" y="21"/>
                                </a:cubicBezTo>
                                <a:lnTo>
                                  <a:pt x="20594" y="21"/>
                                </a:lnTo>
                                <a:cubicBezTo>
                                  <a:pt x="20590" y="21"/>
                                  <a:pt x="20586" y="18"/>
                                  <a:pt x="20586" y="13"/>
                                </a:cubicBezTo>
                                <a:cubicBezTo>
                                  <a:pt x="20586" y="9"/>
                                  <a:pt x="20590" y="5"/>
                                  <a:pt x="20594" y="5"/>
                                </a:cubicBezTo>
                                <a:close/>
                                <a:moveTo>
                                  <a:pt x="20626" y="5"/>
                                </a:moveTo>
                                <a:lnTo>
                                  <a:pt x="20626" y="5"/>
                                </a:lnTo>
                                <a:cubicBezTo>
                                  <a:pt x="20631" y="5"/>
                                  <a:pt x="20634" y="9"/>
                                  <a:pt x="20634" y="13"/>
                                </a:cubicBezTo>
                                <a:cubicBezTo>
                                  <a:pt x="20634" y="18"/>
                                  <a:pt x="20631" y="21"/>
                                  <a:pt x="20626" y="21"/>
                                </a:cubicBezTo>
                                <a:lnTo>
                                  <a:pt x="20626" y="21"/>
                                </a:lnTo>
                                <a:cubicBezTo>
                                  <a:pt x="20622" y="21"/>
                                  <a:pt x="20618" y="18"/>
                                  <a:pt x="20618" y="13"/>
                                </a:cubicBezTo>
                                <a:cubicBezTo>
                                  <a:pt x="20618" y="9"/>
                                  <a:pt x="20622" y="5"/>
                                  <a:pt x="20626" y="5"/>
                                </a:cubicBezTo>
                                <a:close/>
                                <a:moveTo>
                                  <a:pt x="20658" y="5"/>
                                </a:moveTo>
                                <a:lnTo>
                                  <a:pt x="20658" y="5"/>
                                </a:lnTo>
                                <a:cubicBezTo>
                                  <a:pt x="20663" y="5"/>
                                  <a:pt x="20666" y="9"/>
                                  <a:pt x="20666" y="13"/>
                                </a:cubicBezTo>
                                <a:cubicBezTo>
                                  <a:pt x="20666" y="18"/>
                                  <a:pt x="20663" y="21"/>
                                  <a:pt x="20658" y="21"/>
                                </a:cubicBezTo>
                                <a:lnTo>
                                  <a:pt x="20658" y="21"/>
                                </a:lnTo>
                                <a:cubicBezTo>
                                  <a:pt x="20654" y="21"/>
                                  <a:pt x="20650" y="18"/>
                                  <a:pt x="20650" y="13"/>
                                </a:cubicBezTo>
                                <a:cubicBezTo>
                                  <a:pt x="20650" y="9"/>
                                  <a:pt x="20654" y="5"/>
                                  <a:pt x="20658" y="5"/>
                                </a:cubicBezTo>
                                <a:close/>
                                <a:moveTo>
                                  <a:pt x="20690" y="5"/>
                                </a:moveTo>
                                <a:lnTo>
                                  <a:pt x="20690" y="5"/>
                                </a:lnTo>
                                <a:cubicBezTo>
                                  <a:pt x="20695" y="5"/>
                                  <a:pt x="20698" y="9"/>
                                  <a:pt x="20698" y="13"/>
                                </a:cubicBezTo>
                                <a:cubicBezTo>
                                  <a:pt x="20698" y="18"/>
                                  <a:pt x="20695" y="21"/>
                                  <a:pt x="20690" y="21"/>
                                </a:cubicBezTo>
                                <a:lnTo>
                                  <a:pt x="20690" y="21"/>
                                </a:lnTo>
                                <a:cubicBezTo>
                                  <a:pt x="20686" y="21"/>
                                  <a:pt x="20682" y="18"/>
                                  <a:pt x="20682" y="13"/>
                                </a:cubicBezTo>
                                <a:cubicBezTo>
                                  <a:pt x="20682" y="9"/>
                                  <a:pt x="20686" y="5"/>
                                  <a:pt x="20690" y="5"/>
                                </a:cubicBezTo>
                                <a:close/>
                                <a:moveTo>
                                  <a:pt x="20722" y="5"/>
                                </a:moveTo>
                                <a:lnTo>
                                  <a:pt x="20722" y="5"/>
                                </a:lnTo>
                                <a:cubicBezTo>
                                  <a:pt x="20727" y="5"/>
                                  <a:pt x="20730" y="9"/>
                                  <a:pt x="20730" y="13"/>
                                </a:cubicBezTo>
                                <a:cubicBezTo>
                                  <a:pt x="20730" y="18"/>
                                  <a:pt x="20727" y="21"/>
                                  <a:pt x="20722" y="21"/>
                                </a:cubicBezTo>
                                <a:lnTo>
                                  <a:pt x="20722" y="21"/>
                                </a:lnTo>
                                <a:cubicBezTo>
                                  <a:pt x="20718" y="21"/>
                                  <a:pt x="20714" y="18"/>
                                  <a:pt x="20714" y="13"/>
                                </a:cubicBezTo>
                                <a:cubicBezTo>
                                  <a:pt x="20714" y="9"/>
                                  <a:pt x="20718" y="5"/>
                                  <a:pt x="20722" y="5"/>
                                </a:cubicBezTo>
                                <a:close/>
                                <a:moveTo>
                                  <a:pt x="20754" y="5"/>
                                </a:moveTo>
                                <a:lnTo>
                                  <a:pt x="20754" y="5"/>
                                </a:lnTo>
                                <a:cubicBezTo>
                                  <a:pt x="20759" y="5"/>
                                  <a:pt x="20762" y="9"/>
                                  <a:pt x="20762" y="13"/>
                                </a:cubicBezTo>
                                <a:cubicBezTo>
                                  <a:pt x="20762" y="18"/>
                                  <a:pt x="20759" y="21"/>
                                  <a:pt x="20754" y="21"/>
                                </a:cubicBezTo>
                                <a:lnTo>
                                  <a:pt x="20754" y="21"/>
                                </a:lnTo>
                                <a:cubicBezTo>
                                  <a:pt x="20750" y="21"/>
                                  <a:pt x="20746" y="18"/>
                                  <a:pt x="20746" y="13"/>
                                </a:cubicBezTo>
                                <a:cubicBezTo>
                                  <a:pt x="20746" y="9"/>
                                  <a:pt x="20750" y="5"/>
                                  <a:pt x="20754" y="5"/>
                                </a:cubicBezTo>
                                <a:close/>
                                <a:moveTo>
                                  <a:pt x="20786" y="5"/>
                                </a:moveTo>
                                <a:lnTo>
                                  <a:pt x="20786" y="5"/>
                                </a:lnTo>
                                <a:cubicBezTo>
                                  <a:pt x="20791" y="5"/>
                                  <a:pt x="20794" y="9"/>
                                  <a:pt x="20794" y="13"/>
                                </a:cubicBezTo>
                                <a:cubicBezTo>
                                  <a:pt x="20794" y="18"/>
                                  <a:pt x="20791" y="21"/>
                                  <a:pt x="20786" y="21"/>
                                </a:cubicBezTo>
                                <a:lnTo>
                                  <a:pt x="20786" y="21"/>
                                </a:lnTo>
                                <a:cubicBezTo>
                                  <a:pt x="20782" y="21"/>
                                  <a:pt x="20778" y="18"/>
                                  <a:pt x="20778" y="13"/>
                                </a:cubicBezTo>
                                <a:cubicBezTo>
                                  <a:pt x="20778" y="9"/>
                                  <a:pt x="20782" y="5"/>
                                  <a:pt x="20786" y="5"/>
                                </a:cubicBezTo>
                                <a:close/>
                                <a:moveTo>
                                  <a:pt x="20818" y="5"/>
                                </a:moveTo>
                                <a:lnTo>
                                  <a:pt x="20818" y="5"/>
                                </a:lnTo>
                                <a:cubicBezTo>
                                  <a:pt x="20823" y="5"/>
                                  <a:pt x="20826" y="9"/>
                                  <a:pt x="20826" y="13"/>
                                </a:cubicBezTo>
                                <a:cubicBezTo>
                                  <a:pt x="20826" y="18"/>
                                  <a:pt x="20823" y="21"/>
                                  <a:pt x="20818" y="21"/>
                                </a:cubicBezTo>
                                <a:lnTo>
                                  <a:pt x="20818" y="21"/>
                                </a:lnTo>
                                <a:cubicBezTo>
                                  <a:pt x="20814" y="21"/>
                                  <a:pt x="20810" y="18"/>
                                  <a:pt x="20810" y="13"/>
                                </a:cubicBezTo>
                                <a:cubicBezTo>
                                  <a:pt x="20810" y="9"/>
                                  <a:pt x="20814" y="5"/>
                                  <a:pt x="20818" y="5"/>
                                </a:cubicBezTo>
                                <a:close/>
                                <a:moveTo>
                                  <a:pt x="20850" y="5"/>
                                </a:moveTo>
                                <a:lnTo>
                                  <a:pt x="20850" y="5"/>
                                </a:lnTo>
                                <a:cubicBezTo>
                                  <a:pt x="20855" y="5"/>
                                  <a:pt x="20858" y="9"/>
                                  <a:pt x="20858" y="13"/>
                                </a:cubicBezTo>
                                <a:cubicBezTo>
                                  <a:pt x="20858" y="18"/>
                                  <a:pt x="20855" y="21"/>
                                  <a:pt x="20850" y="21"/>
                                </a:cubicBezTo>
                                <a:lnTo>
                                  <a:pt x="20850" y="21"/>
                                </a:lnTo>
                                <a:cubicBezTo>
                                  <a:pt x="20846" y="21"/>
                                  <a:pt x="20842" y="18"/>
                                  <a:pt x="20842" y="13"/>
                                </a:cubicBezTo>
                                <a:cubicBezTo>
                                  <a:pt x="20842" y="9"/>
                                  <a:pt x="20846" y="5"/>
                                  <a:pt x="20850" y="5"/>
                                </a:cubicBezTo>
                                <a:close/>
                                <a:moveTo>
                                  <a:pt x="20882" y="5"/>
                                </a:moveTo>
                                <a:lnTo>
                                  <a:pt x="20883" y="5"/>
                                </a:lnTo>
                                <a:cubicBezTo>
                                  <a:pt x="20887" y="5"/>
                                  <a:pt x="20891" y="9"/>
                                  <a:pt x="20891" y="13"/>
                                </a:cubicBezTo>
                                <a:cubicBezTo>
                                  <a:pt x="20891" y="18"/>
                                  <a:pt x="20887" y="21"/>
                                  <a:pt x="20883" y="21"/>
                                </a:cubicBezTo>
                                <a:lnTo>
                                  <a:pt x="20882" y="21"/>
                                </a:lnTo>
                                <a:cubicBezTo>
                                  <a:pt x="20878" y="21"/>
                                  <a:pt x="20874" y="18"/>
                                  <a:pt x="20874" y="13"/>
                                </a:cubicBezTo>
                                <a:cubicBezTo>
                                  <a:pt x="20874" y="9"/>
                                  <a:pt x="20878" y="5"/>
                                  <a:pt x="20882" y="5"/>
                                </a:cubicBezTo>
                                <a:close/>
                                <a:moveTo>
                                  <a:pt x="20915" y="5"/>
                                </a:moveTo>
                                <a:lnTo>
                                  <a:pt x="20915" y="5"/>
                                </a:lnTo>
                                <a:cubicBezTo>
                                  <a:pt x="20919" y="5"/>
                                  <a:pt x="20923" y="9"/>
                                  <a:pt x="20923" y="13"/>
                                </a:cubicBezTo>
                                <a:cubicBezTo>
                                  <a:pt x="20923" y="18"/>
                                  <a:pt x="20919" y="21"/>
                                  <a:pt x="20915" y="21"/>
                                </a:cubicBezTo>
                                <a:lnTo>
                                  <a:pt x="20915" y="21"/>
                                </a:lnTo>
                                <a:cubicBezTo>
                                  <a:pt x="20910" y="21"/>
                                  <a:pt x="20907" y="18"/>
                                  <a:pt x="20907" y="13"/>
                                </a:cubicBezTo>
                                <a:cubicBezTo>
                                  <a:pt x="20907" y="9"/>
                                  <a:pt x="20910" y="5"/>
                                  <a:pt x="20915" y="5"/>
                                </a:cubicBezTo>
                                <a:close/>
                                <a:moveTo>
                                  <a:pt x="20947" y="5"/>
                                </a:moveTo>
                                <a:lnTo>
                                  <a:pt x="20947" y="5"/>
                                </a:lnTo>
                                <a:cubicBezTo>
                                  <a:pt x="20951" y="5"/>
                                  <a:pt x="20955" y="9"/>
                                  <a:pt x="20955" y="13"/>
                                </a:cubicBezTo>
                                <a:cubicBezTo>
                                  <a:pt x="20955" y="18"/>
                                  <a:pt x="20951" y="21"/>
                                  <a:pt x="20947" y="21"/>
                                </a:cubicBezTo>
                                <a:lnTo>
                                  <a:pt x="20947" y="21"/>
                                </a:lnTo>
                                <a:cubicBezTo>
                                  <a:pt x="20942" y="21"/>
                                  <a:pt x="20939" y="18"/>
                                  <a:pt x="20939" y="13"/>
                                </a:cubicBezTo>
                                <a:cubicBezTo>
                                  <a:pt x="20939" y="9"/>
                                  <a:pt x="20942" y="5"/>
                                  <a:pt x="20947" y="5"/>
                                </a:cubicBezTo>
                                <a:close/>
                                <a:moveTo>
                                  <a:pt x="20979" y="5"/>
                                </a:moveTo>
                                <a:lnTo>
                                  <a:pt x="20979" y="5"/>
                                </a:lnTo>
                                <a:cubicBezTo>
                                  <a:pt x="20983" y="5"/>
                                  <a:pt x="20987" y="9"/>
                                  <a:pt x="20987" y="13"/>
                                </a:cubicBezTo>
                                <a:cubicBezTo>
                                  <a:pt x="20987" y="18"/>
                                  <a:pt x="20983" y="21"/>
                                  <a:pt x="20979" y="21"/>
                                </a:cubicBezTo>
                                <a:lnTo>
                                  <a:pt x="20979" y="21"/>
                                </a:lnTo>
                                <a:cubicBezTo>
                                  <a:pt x="20974" y="21"/>
                                  <a:pt x="20971" y="18"/>
                                  <a:pt x="20971" y="13"/>
                                </a:cubicBezTo>
                                <a:cubicBezTo>
                                  <a:pt x="20971" y="9"/>
                                  <a:pt x="20974" y="5"/>
                                  <a:pt x="20979" y="5"/>
                                </a:cubicBezTo>
                                <a:close/>
                                <a:moveTo>
                                  <a:pt x="21011" y="5"/>
                                </a:moveTo>
                                <a:lnTo>
                                  <a:pt x="21011" y="5"/>
                                </a:lnTo>
                                <a:cubicBezTo>
                                  <a:pt x="21015" y="5"/>
                                  <a:pt x="21019" y="9"/>
                                  <a:pt x="21019" y="13"/>
                                </a:cubicBezTo>
                                <a:cubicBezTo>
                                  <a:pt x="21019" y="18"/>
                                  <a:pt x="21015" y="21"/>
                                  <a:pt x="21011" y="21"/>
                                </a:cubicBezTo>
                                <a:lnTo>
                                  <a:pt x="21011" y="21"/>
                                </a:lnTo>
                                <a:cubicBezTo>
                                  <a:pt x="21006" y="21"/>
                                  <a:pt x="21003" y="18"/>
                                  <a:pt x="21003" y="13"/>
                                </a:cubicBezTo>
                                <a:cubicBezTo>
                                  <a:pt x="21003" y="9"/>
                                  <a:pt x="21006" y="5"/>
                                  <a:pt x="21011" y="5"/>
                                </a:cubicBezTo>
                                <a:close/>
                                <a:moveTo>
                                  <a:pt x="21043" y="5"/>
                                </a:moveTo>
                                <a:lnTo>
                                  <a:pt x="21043" y="5"/>
                                </a:lnTo>
                                <a:cubicBezTo>
                                  <a:pt x="21047" y="5"/>
                                  <a:pt x="21051" y="9"/>
                                  <a:pt x="21051" y="13"/>
                                </a:cubicBezTo>
                                <a:cubicBezTo>
                                  <a:pt x="21051" y="18"/>
                                  <a:pt x="21047" y="21"/>
                                  <a:pt x="21043" y="21"/>
                                </a:cubicBezTo>
                                <a:lnTo>
                                  <a:pt x="21043" y="21"/>
                                </a:lnTo>
                                <a:cubicBezTo>
                                  <a:pt x="21038" y="21"/>
                                  <a:pt x="21035" y="18"/>
                                  <a:pt x="21035" y="13"/>
                                </a:cubicBezTo>
                                <a:cubicBezTo>
                                  <a:pt x="21035" y="9"/>
                                  <a:pt x="21038" y="5"/>
                                  <a:pt x="21043" y="5"/>
                                </a:cubicBezTo>
                                <a:close/>
                                <a:moveTo>
                                  <a:pt x="21075" y="5"/>
                                </a:moveTo>
                                <a:lnTo>
                                  <a:pt x="21075" y="5"/>
                                </a:lnTo>
                                <a:cubicBezTo>
                                  <a:pt x="21079" y="5"/>
                                  <a:pt x="21083" y="9"/>
                                  <a:pt x="21083" y="13"/>
                                </a:cubicBezTo>
                                <a:cubicBezTo>
                                  <a:pt x="21083" y="18"/>
                                  <a:pt x="21079" y="21"/>
                                  <a:pt x="21075" y="21"/>
                                </a:cubicBezTo>
                                <a:lnTo>
                                  <a:pt x="21075" y="21"/>
                                </a:lnTo>
                                <a:cubicBezTo>
                                  <a:pt x="21070" y="21"/>
                                  <a:pt x="21067" y="18"/>
                                  <a:pt x="21067" y="13"/>
                                </a:cubicBezTo>
                                <a:cubicBezTo>
                                  <a:pt x="21067" y="9"/>
                                  <a:pt x="21070" y="5"/>
                                  <a:pt x="21075" y="5"/>
                                </a:cubicBezTo>
                                <a:close/>
                                <a:moveTo>
                                  <a:pt x="21107" y="5"/>
                                </a:moveTo>
                                <a:lnTo>
                                  <a:pt x="21107" y="5"/>
                                </a:lnTo>
                                <a:cubicBezTo>
                                  <a:pt x="21111" y="5"/>
                                  <a:pt x="21115" y="9"/>
                                  <a:pt x="21115" y="13"/>
                                </a:cubicBezTo>
                                <a:cubicBezTo>
                                  <a:pt x="21115" y="18"/>
                                  <a:pt x="21111" y="21"/>
                                  <a:pt x="21107" y="21"/>
                                </a:cubicBezTo>
                                <a:lnTo>
                                  <a:pt x="21107" y="21"/>
                                </a:lnTo>
                                <a:cubicBezTo>
                                  <a:pt x="21102" y="21"/>
                                  <a:pt x="21099" y="18"/>
                                  <a:pt x="21099" y="13"/>
                                </a:cubicBezTo>
                                <a:cubicBezTo>
                                  <a:pt x="21099" y="9"/>
                                  <a:pt x="21102" y="5"/>
                                  <a:pt x="21107" y="5"/>
                                </a:cubicBezTo>
                                <a:close/>
                                <a:moveTo>
                                  <a:pt x="21139" y="5"/>
                                </a:moveTo>
                                <a:lnTo>
                                  <a:pt x="21139" y="5"/>
                                </a:lnTo>
                                <a:cubicBezTo>
                                  <a:pt x="21143" y="5"/>
                                  <a:pt x="21147" y="9"/>
                                  <a:pt x="21147" y="13"/>
                                </a:cubicBezTo>
                                <a:cubicBezTo>
                                  <a:pt x="21147" y="18"/>
                                  <a:pt x="21143" y="21"/>
                                  <a:pt x="21139" y="21"/>
                                </a:cubicBezTo>
                                <a:lnTo>
                                  <a:pt x="21139" y="21"/>
                                </a:lnTo>
                                <a:cubicBezTo>
                                  <a:pt x="21134" y="21"/>
                                  <a:pt x="21131" y="18"/>
                                  <a:pt x="21131" y="13"/>
                                </a:cubicBezTo>
                                <a:cubicBezTo>
                                  <a:pt x="21131" y="9"/>
                                  <a:pt x="21134" y="5"/>
                                  <a:pt x="21139" y="5"/>
                                </a:cubicBezTo>
                                <a:close/>
                                <a:moveTo>
                                  <a:pt x="21171" y="5"/>
                                </a:moveTo>
                                <a:lnTo>
                                  <a:pt x="21171" y="5"/>
                                </a:lnTo>
                                <a:cubicBezTo>
                                  <a:pt x="21175" y="5"/>
                                  <a:pt x="21179" y="9"/>
                                  <a:pt x="21179" y="13"/>
                                </a:cubicBezTo>
                                <a:cubicBezTo>
                                  <a:pt x="21179" y="18"/>
                                  <a:pt x="21175" y="21"/>
                                  <a:pt x="21171" y="21"/>
                                </a:cubicBezTo>
                                <a:lnTo>
                                  <a:pt x="21171" y="21"/>
                                </a:lnTo>
                                <a:cubicBezTo>
                                  <a:pt x="21166" y="21"/>
                                  <a:pt x="21163" y="18"/>
                                  <a:pt x="21163" y="13"/>
                                </a:cubicBezTo>
                                <a:cubicBezTo>
                                  <a:pt x="21163" y="9"/>
                                  <a:pt x="21166" y="5"/>
                                  <a:pt x="21171" y="5"/>
                                </a:cubicBezTo>
                                <a:close/>
                                <a:moveTo>
                                  <a:pt x="21203" y="5"/>
                                </a:moveTo>
                                <a:lnTo>
                                  <a:pt x="21203" y="5"/>
                                </a:lnTo>
                                <a:cubicBezTo>
                                  <a:pt x="21207" y="5"/>
                                  <a:pt x="21211" y="9"/>
                                  <a:pt x="21211" y="13"/>
                                </a:cubicBezTo>
                                <a:cubicBezTo>
                                  <a:pt x="21211" y="18"/>
                                  <a:pt x="21207" y="21"/>
                                  <a:pt x="21203" y="21"/>
                                </a:cubicBezTo>
                                <a:lnTo>
                                  <a:pt x="21203" y="21"/>
                                </a:lnTo>
                                <a:cubicBezTo>
                                  <a:pt x="21198" y="21"/>
                                  <a:pt x="21195" y="18"/>
                                  <a:pt x="21195" y="13"/>
                                </a:cubicBezTo>
                                <a:cubicBezTo>
                                  <a:pt x="21195" y="9"/>
                                  <a:pt x="21198" y="5"/>
                                  <a:pt x="21203" y="5"/>
                                </a:cubicBezTo>
                                <a:close/>
                                <a:moveTo>
                                  <a:pt x="21235" y="5"/>
                                </a:moveTo>
                                <a:lnTo>
                                  <a:pt x="21235" y="5"/>
                                </a:lnTo>
                                <a:cubicBezTo>
                                  <a:pt x="21239" y="5"/>
                                  <a:pt x="21243" y="9"/>
                                  <a:pt x="21243" y="13"/>
                                </a:cubicBezTo>
                                <a:cubicBezTo>
                                  <a:pt x="21243" y="18"/>
                                  <a:pt x="21239" y="21"/>
                                  <a:pt x="21235" y="21"/>
                                </a:cubicBezTo>
                                <a:lnTo>
                                  <a:pt x="21235" y="21"/>
                                </a:lnTo>
                                <a:cubicBezTo>
                                  <a:pt x="21230" y="21"/>
                                  <a:pt x="21227" y="18"/>
                                  <a:pt x="21227" y="13"/>
                                </a:cubicBezTo>
                                <a:cubicBezTo>
                                  <a:pt x="21227" y="9"/>
                                  <a:pt x="21230" y="5"/>
                                  <a:pt x="21235" y="5"/>
                                </a:cubicBezTo>
                                <a:close/>
                                <a:moveTo>
                                  <a:pt x="21267" y="5"/>
                                </a:moveTo>
                                <a:lnTo>
                                  <a:pt x="21267" y="5"/>
                                </a:lnTo>
                                <a:cubicBezTo>
                                  <a:pt x="21271" y="5"/>
                                  <a:pt x="21275" y="9"/>
                                  <a:pt x="21275" y="13"/>
                                </a:cubicBezTo>
                                <a:cubicBezTo>
                                  <a:pt x="21275" y="18"/>
                                  <a:pt x="21271" y="21"/>
                                  <a:pt x="21267" y="21"/>
                                </a:cubicBezTo>
                                <a:lnTo>
                                  <a:pt x="21267" y="21"/>
                                </a:lnTo>
                                <a:cubicBezTo>
                                  <a:pt x="21262" y="21"/>
                                  <a:pt x="21259" y="18"/>
                                  <a:pt x="21259" y="13"/>
                                </a:cubicBezTo>
                                <a:cubicBezTo>
                                  <a:pt x="21259" y="9"/>
                                  <a:pt x="21262" y="5"/>
                                  <a:pt x="21267" y="5"/>
                                </a:cubicBezTo>
                                <a:close/>
                                <a:moveTo>
                                  <a:pt x="21299" y="5"/>
                                </a:moveTo>
                                <a:lnTo>
                                  <a:pt x="21299" y="5"/>
                                </a:lnTo>
                                <a:cubicBezTo>
                                  <a:pt x="21303" y="5"/>
                                  <a:pt x="21307" y="9"/>
                                  <a:pt x="21307" y="13"/>
                                </a:cubicBezTo>
                                <a:cubicBezTo>
                                  <a:pt x="21307" y="18"/>
                                  <a:pt x="21303" y="21"/>
                                  <a:pt x="21299" y="21"/>
                                </a:cubicBezTo>
                                <a:lnTo>
                                  <a:pt x="21299" y="21"/>
                                </a:lnTo>
                                <a:cubicBezTo>
                                  <a:pt x="21294" y="21"/>
                                  <a:pt x="21291" y="18"/>
                                  <a:pt x="21291" y="13"/>
                                </a:cubicBezTo>
                                <a:cubicBezTo>
                                  <a:pt x="21291" y="9"/>
                                  <a:pt x="21294" y="5"/>
                                  <a:pt x="21299" y="5"/>
                                </a:cubicBezTo>
                                <a:close/>
                                <a:moveTo>
                                  <a:pt x="21331" y="5"/>
                                </a:moveTo>
                                <a:lnTo>
                                  <a:pt x="21331" y="5"/>
                                </a:lnTo>
                                <a:cubicBezTo>
                                  <a:pt x="21335" y="5"/>
                                  <a:pt x="21339" y="9"/>
                                  <a:pt x="21339" y="13"/>
                                </a:cubicBezTo>
                                <a:cubicBezTo>
                                  <a:pt x="21339" y="18"/>
                                  <a:pt x="21335" y="21"/>
                                  <a:pt x="21331" y="21"/>
                                </a:cubicBezTo>
                                <a:lnTo>
                                  <a:pt x="21331" y="21"/>
                                </a:lnTo>
                                <a:cubicBezTo>
                                  <a:pt x="21326" y="21"/>
                                  <a:pt x="21323" y="18"/>
                                  <a:pt x="21323" y="13"/>
                                </a:cubicBezTo>
                                <a:cubicBezTo>
                                  <a:pt x="21323" y="9"/>
                                  <a:pt x="21326" y="5"/>
                                  <a:pt x="21331" y="5"/>
                                </a:cubicBezTo>
                                <a:close/>
                                <a:moveTo>
                                  <a:pt x="21363" y="5"/>
                                </a:moveTo>
                                <a:lnTo>
                                  <a:pt x="21363" y="5"/>
                                </a:lnTo>
                                <a:cubicBezTo>
                                  <a:pt x="21367" y="5"/>
                                  <a:pt x="21371" y="9"/>
                                  <a:pt x="21371" y="13"/>
                                </a:cubicBezTo>
                                <a:cubicBezTo>
                                  <a:pt x="21371" y="18"/>
                                  <a:pt x="21367" y="21"/>
                                  <a:pt x="21363" y="21"/>
                                </a:cubicBezTo>
                                <a:lnTo>
                                  <a:pt x="21363" y="21"/>
                                </a:lnTo>
                                <a:cubicBezTo>
                                  <a:pt x="21358" y="21"/>
                                  <a:pt x="21355" y="18"/>
                                  <a:pt x="21355" y="13"/>
                                </a:cubicBezTo>
                                <a:cubicBezTo>
                                  <a:pt x="21355" y="9"/>
                                  <a:pt x="21358" y="5"/>
                                  <a:pt x="21363" y="5"/>
                                </a:cubicBezTo>
                                <a:close/>
                                <a:moveTo>
                                  <a:pt x="21395" y="5"/>
                                </a:moveTo>
                                <a:lnTo>
                                  <a:pt x="21395" y="5"/>
                                </a:lnTo>
                                <a:cubicBezTo>
                                  <a:pt x="21399" y="5"/>
                                  <a:pt x="21403" y="9"/>
                                  <a:pt x="21403" y="13"/>
                                </a:cubicBezTo>
                                <a:cubicBezTo>
                                  <a:pt x="21403" y="18"/>
                                  <a:pt x="21399" y="21"/>
                                  <a:pt x="21395" y="21"/>
                                </a:cubicBezTo>
                                <a:lnTo>
                                  <a:pt x="21395" y="21"/>
                                </a:lnTo>
                                <a:cubicBezTo>
                                  <a:pt x="21390" y="21"/>
                                  <a:pt x="21387" y="18"/>
                                  <a:pt x="21387" y="13"/>
                                </a:cubicBezTo>
                                <a:cubicBezTo>
                                  <a:pt x="21387" y="9"/>
                                  <a:pt x="21390" y="5"/>
                                  <a:pt x="21395" y="5"/>
                                </a:cubicBezTo>
                                <a:close/>
                                <a:moveTo>
                                  <a:pt x="21427" y="5"/>
                                </a:moveTo>
                                <a:lnTo>
                                  <a:pt x="21427" y="5"/>
                                </a:lnTo>
                                <a:cubicBezTo>
                                  <a:pt x="21431" y="5"/>
                                  <a:pt x="21435" y="9"/>
                                  <a:pt x="21435" y="13"/>
                                </a:cubicBezTo>
                                <a:cubicBezTo>
                                  <a:pt x="21435" y="18"/>
                                  <a:pt x="21431" y="21"/>
                                  <a:pt x="21427" y="21"/>
                                </a:cubicBezTo>
                                <a:lnTo>
                                  <a:pt x="21427" y="21"/>
                                </a:lnTo>
                                <a:cubicBezTo>
                                  <a:pt x="21422" y="21"/>
                                  <a:pt x="21419" y="18"/>
                                  <a:pt x="21419" y="13"/>
                                </a:cubicBezTo>
                                <a:cubicBezTo>
                                  <a:pt x="21419" y="9"/>
                                  <a:pt x="21422" y="5"/>
                                  <a:pt x="21427" y="5"/>
                                </a:cubicBezTo>
                                <a:close/>
                                <a:moveTo>
                                  <a:pt x="21459" y="6"/>
                                </a:moveTo>
                                <a:lnTo>
                                  <a:pt x="21459" y="6"/>
                                </a:lnTo>
                                <a:cubicBezTo>
                                  <a:pt x="21463" y="6"/>
                                  <a:pt x="21467" y="9"/>
                                  <a:pt x="21467" y="14"/>
                                </a:cubicBezTo>
                                <a:cubicBezTo>
                                  <a:pt x="21467" y="18"/>
                                  <a:pt x="21463" y="22"/>
                                  <a:pt x="21459" y="22"/>
                                </a:cubicBezTo>
                                <a:lnTo>
                                  <a:pt x="21459" y="22"/>
                                </a:lnTo>
                                <a:cubicBezTo>
                                  <a:pt x="21454" y="22"/>
                                  <a:pt x="21451" y="18"/>
                                  <a:pt x="21451" y="14"/>
                                </a:cubicBezTo>
                                <a:cubicBezTo>
                                  <a:pt x="21451" y="9"/>
                                  <a:pt x="21454" y="6"/>
                                  <a:pt x="21459" y="6"/>
                                </a:cubicBezTo>
                                <a:close/>
                                <a:moveTo>
                                  <a:pt x="21491" y="6"/>
                                </a:moveTo>
                                <a:lnTo>
                                  <a:pt x="21491" y="6"/>
                                </a:lnTo>
                                <a:cubicBezTo>
                                  <a:pt x="21495" y="6"/>
                                  <a:pt x="21499" y="9"/>
                                  <a:pt x="21499" y="14"/>
                                </a:cubicBezTo>
                                <a:cubicBezTo>
                                  <a:pt x="21499" y="18"/>
                                  <a:pt x="21495" y="22"/>
                                  <a:pt x="21491" y="22"/>
                                </a:cubicBezTo>
                                <a:lnTo>
                                  <a:pt x="21491" y="22"/>
                                </a:lnTo>
                                <a:cubicBezTo>
                                  <a:pt x="21486" y="22"/>
                                  <a:pt x="21483" y="18"/>
                                  <a:pt x="21483" y="14"/>
                                </a:cubicBezTo>
                                <a:cubicBezTo>
                                  <a:pt x="21483" y="9"/>
                                  <a:pt x="21486" y="6"/>
                                  <a:pt x="21491" y="6"/>
                                </a:cubicBezTo>
                                <a:close/>
                                <a:moveTo>
                                  <a:pt x="21523" y="6"/>
                                </a:moveTo>
                                <a:lnTo>
                                  <a:pt x="21523" y="6"/>
                                </a:lnTo>
                                <a:cubicBezTo>
                                  <a:pt x="21527" y="6"/>
                                  <a:pt x="21531" y="9"/>
                                  <a:pt x="21531" y="14"/>
                                </a:cubicBezTo>
                                <a:cubicBezTo>
                                  <a:pt x="21531" y="18"/>
                                  <a:pt x="21527" y="22"/>
                                  <a:pt x="21523" y="22"/>
                                </a:cubicBezTo>
                                <a:lnTo>
                                  <a:pt x="21523" y="22"/>
                                </a:lnTo>
                                <a:cubicBezTo>
                                  <a:pt x="21518" y="22"/>
                                  <a:pt x="21515" y="18"/>
                                  <a:pt x="21515" y="14"/>
                                </a:cubicBezTo>
                                <a:cubicBezTo>
                                  <a:pt x="21515" y="9"/>
                                  <a:pt x="21518" y="6"/>
                                  <a:pt x="21523" y="6"/>
                                </a:cubicBezTo>
                                <a:close/>
                                <a:moveTo>
                                  <a:pt x="21555" y="6"/>
                                </a:moveTo>
                                <a:lnTo>
                                  <a:pt x="21555" y="6"/>
                                </a:lnTo>
                                <a:cubicBezTo>
                                  <a:pt x="21559" y="6"/>
                                  <a:pt x="21563" y="9"/>
                                  <a:pt x="21563" y="14"/>
                                </a:cubicBezTo>
                                <a:cubicBezTo>
                                  <a:pt x="21563" y="18"/>
                                  <a:pt x="21559" y="22"/>
                                  <a:pt x="21555" y="22"/>
                                </a:cubicBezTo>
                                <a:lnTo>
                                  <a:pt x="21555" y="22"/>
                                </a:lnTo>
                                <a:cubicBezTo>
                                  <a:pt x="21550" y="22"/>
                                  <a:pt x="21547" y="18"/>
                                  <a:pt x="21547" y="14"/>
                                </a:cubicBezTo>
                                <a:cubicBezTo>
                                  <a:pt x="21547" y="9"/>
                                  <a:pt x="21550" y="6"/>
                                  <a:pt x="21555" y="6"/>
                                </a:cubicBezTo>
                                <a:close/>
                                <a:moveTo>
                                  <a:pt x="21587" y="6"/>
                                </a:moveTo>
                                <a:lnTo>
                                  <a:pt x="21587" y="6"/>
                                </a:lnTo>
                                <a:cubicBezTo>
                                  <a:pt x="21591" y="6"/>
                                  <a:pt x="21595" y="9"/>
                                  <a:pt x="21595" y="14"/>
                                </a:cubicBezTo>
                                <a:cubicBezTo>
                                  <a:pt x="21595" y="18"/>
                                  <a:pt x="21591" y="22"/>
                                  <a:pt x="21587" y="22"/>
                                </a:cubicBezTo>
                                <a:lnTo>
                                  <a:pt x="21587" y="22"/>
                                </a:lnTo>
                                <a:cubicBezTo>
                                  <a:pt x="21582" y="22"/>
                                  <a:pt x="21579" y="18"/>
                                  <a:pt x="21579" y="14"/>
                                </a:cubicBezTo>
                                <a:cubicBezTo>
                                  <a:pt x="21579" y="9"/>
                                  <a:pt x="21582" y="6"/>
                                  <a:pt x="21587" y="6"/>
                                </a:cubicBezTo>
                                <a:close/>
                                <a:moveTo>
                                  <a:pt x="21619" y="6"/>
                                </a:moveTo>
                                <a:lnTo>
                                  <a:pt x="21619" y="6"/>
                                </a:lnTo>
                                <a:cubicBezTo>
                                  <a:pt x="21623" y="6"/>
                                  <a:pt x="21627" y="9"/>
                                  <a:pt x="21627" y="14"/>
                                </a:cubicBezTo>
                                <a:cubicBezTo>
                                  <a:pt x="21627" y="18"/>
                                  <a:pt x="21623" y="22"/>
                                  <a:pt x="21619" y="22"/>
                                </a:cubicBezTo>
                                <a:lnTo>
                                  <a:pt x="21619" y="22"/>
                                </a:lnTo>
                                <a:cubicBezTo>
                                  <a:pt x="21614" y="22"/>
                                  <a:pt x="21611" y="18"/>
                                  <a:pt x="21611" y="14"/>
                                </a:cubicBezTo>
                                <a:cubicBezTo>
                                  <a:pt x="21611" y="9"/>
                                  <a:pt x="21614" y="6"/>
                                  <a:pt x="21619" y="6"/>
                                </a:cubicBezTo>
                                <a:close/>
                                <a:moveTo>
                                  <a:pt x="21651" y="6"/>
                                </a:moveTo>
                                <a:lnTo>
                                  <a:pt x="21651" y="6"/>
                                </a:lnTo>
                                <a:cubicBezTo>
                                  <a:pt x="21655" y="6"/>
                                  <a:pt x="21659" y="9"/>
                                  <a:pt x="21659" y="14"/>
                                </a:cubicBezTo>
                                <a:cubicBezTo>
                                  <a:pt x="21659" y="18"/>
                                  <a:pt x="21655" y="22"/>
                                  <a:pt x="21651" y="22"/>
                                </a:cubicBezTo>
                                <a:lnTo>
                                  <a:pt x="21651" y="22"/>
                                </a:lnTo>
                                <a:cubicBezTo>
                                  <a:pt x="21646" y="22"/>
                                  <a:pt x="21643" y="18"/>
                                  <a:pt x="21643" y="14"/>
                                </a:cubicBezTo>
                                <a:cubicBezTo>
                                  <a:pt x="21643" y="9"/>
                                  <a:pt x="21646" y="6"/>
                                  <a:pt x="21651" y="6"/>
                                </a:cubicBezTo>
                                <a:close/>
                                <a:moveTo>
                                  <a:pt x="21683" y="6"/>
                                </a:moveTo>
                                <a:lnTo>
                                  <a:pt x="21683" y="6"/>
                                </a:lnTo>
                                <a:cubicBezTo>
                                  <a:pt x="21687" y="6"/>
                                  <a:pt x="21691" y="9"/>
                                  <a:pt x="21691" y="14"/>
                                </a:cubicBezTo>
                                <a:cubicBezTo>
                                  <a:pt x="21691" y="18"/>
                                  <a:pt x="21687" y="22"/>
                                  <a:pt x="21683" y="22"/>
                                </a:cubicBezTo>
                                <a:lnTo>
                                  <a:pt x="21683" y="22"/>
                                </a:lnTo>
                                <a:cubicBezTo>
                                  <a:pt x="21679" y="22"/>
                                  <a:pt x="21675" y="18"/>
                                  <a:pt x="21675" y="14"/>
                                </a:cubicBezTo>
                                <a:cubicBezTo>
                                  <a:pt x="21675" y="9"/>
                                  <a:pt x="21679" y="6"/>
                                  <a:pt x="21683" y="6"/>
                                </a:cubicBezTo>
                                <a:close/>
                                <a:moveTo>
                                  <a:pt x="21715" y="6"/>
                                </a:moveTo>
                                <a:lnTo>
                                  <a:pt x="21715" y="6"/>
                                </a:lnTo>
                                <a:cubicBezTo>
                                  <a:pt x="21719" y="6"/>
                                  <a:pt x="21723" y="9"/>
                                  <a:pt x="21723" y="14"/>
                                </a:cubicBezTo>
                                <a:cubicBezTo>
                                  <a:pt x="21723" y="18"/>
                                  <a:pt x="21719" y="22"/>
                                  <a:pt x="21715" y="22"/>
                                </a:cubicBezTo>
                                <a:lnTo>
                                  <a:pt x="21715" y="22"/>
                                </a:lnTo>
                                <a:cubicBezTo>
                                  <a:pt x="21711" y="22"/>
                                  <a:pt x="21707" y="18"/>
                                  <a:pt x="21707" y="14"/>
                                </a:cubicBezTo>
                                <a:cubicBezTo>
                                  <a:pt x="21707" y="9"/>
                                  <a:pt x="21711" y="6"/>
                                  <a:pt x="21715" y="6"/>
                                </a:cubicBezTo>
                                <a:close/>
                                <a:moveTo>
                                  <a:pt x="21747" y="6"/>
                                </a:moveTo>
                                <a:lnTo>
                                  <a:pt x="21747" y="6"/>
                                </a:lnTo>
                                <a:cubicBezTo>
                                  <a:pt x="21751" y="6"/>
                                  <a:pt x="21755" y="9"/>
                                  <a:pt x="21755" y="14"/>
                                </a:cubicBezTo>
                                <a:cubicBezTo>
                                  <a:pt x="21755" y="18"/>
                                  <a:pt x="21751" y="22"/>
                                  <a:pt x="21747" y="22"/>
                                </a:cubicBezTo>
                                <a:lnTo>
                                  <a:pt x="21747" y="22"/>
                                </a:lnTo>
                                <a:cubicBezTo>
                                  <a:pt x="21743" y="22"/>
                                  <a:pt x="21739" y="18"/>
                                  <a:pt x="21739" y="14"/>
                                </a:cubicBezTo>
                                <a:cubicBezTo>
                                  <a:pt x="21739" y="9"/>
                                  <a:pt x="21743" y="6"/>
                                  <a:pt x="21747" y="6"/>
                                </a:cubicBezTo>
                                <a:close/>
                                <a:moveTo>
                                  <a:pt x="21779" y="6"/>
                                </a:moveTo>
                                <a:lnTo>
                                  <a:pt x="21779" y="6"/>
                                </a:lnTo>
                                <a:cubicBezTo>
                                  <a:pt x="21783" y="6"/>
                                  <a:pt x="21787" y="9"/>
                                  <a:pt x="21787" y="14"/>
                                </a:cubicBezTo>
                                <a:cubicBezTo>
                                  <a:pt x="21787" y="18"/>
                                  <a:pt x="21783" y="22"/>
                                  <a:pt x="21779" y="22"/>
                                </a:cubicBezTo>
                                <a:lnTo>
                                  <a:pt x="21779" y="22"/>
                                </a:lnTo>
                                <a:cubicBezTo>
                                  <a:pt x="21775" y="22"/>
                                  <a:pt x="21771" y="18"/>
                                  <a:pt x="21771" y="14"/>
                                </a:cubicBezTo>
                                <a:cubicBezTo>
                                  <a:pt x="21771" y="9"/>
                                  <a:pt x="21775" y="6"/>
                                  <a:pt x="21779" y="6"/>
                                </a:cubicBezTo>
                                <a:close/>
                                <a:moveTo>
                                  <a:pt x="21811" y="6"/>
                                </a:moveTo>
                                <a:lnTo>
                                  <a:pt x="21811" y="6"/>
                                </a:lnTo>
                                <a:cubicBezTo>
                                  <a:pt x="21815" y="6"/>
                                  <a:pt x="21819" y="9"/>
                                  <a:pt x="21819" y="14"/>
                                </a:cubicBezTo>
                                <a:cubicBezTo>
                                  <a:pt x="21819" y="18"/>
                                  <a:pt x="21815" y="22"/>
                                  <a:pt x="21811" y="22"/>
                                </a:cubicBezTo>
                                <a:lnTo>
                                  <a:pt x="21811" y="22"/>
                                </a:lnTo>
                                <a:cubicBezTo>
                                  <a:pt x="21807" y="22"/>
                                  <a:pt x="21803" y="18"/>
                                  <a:pt x="21803" y="14"/>
                                </a:cubicBezTo>
                                <a:cubicBezTo>
                                  <a:pt x="21803" y="9"/>
                                  <a:pt x="21807" y="6"/>
                                  <a:pt x="21811" y="6"/>
                                </a:cubicBezTo>
                                <a:close/>
                                <a:moveTo>
                                  <a:pt x="21843" y="6"/>
                                </a:moveTo>
                                <a:lnTo>
                                  <a:pt x="21843" y="6"/>
                                </a:lnTo>
                                <a:cubicBezTo>
                                  <a:pt x="21847" y="6"/>
                                  <a:pt x="21851" y="9"/>
                                  <a:pt x="21851" y="14"/>
                                </a:cubicBezTo>
                                <a:cubicBezTo>
                                  <a:pt x="21851" y="18"/>
                                  <a:pt x="21847" y="22"/>
                                  <a:pt x="21843" y="22"/>
                                </a:cubicBezTo>
                                <a:lnTo>
                                  <a:pt x="21843" y="22"/>
                                </a:lnTo>
                                <a:cubicBezTo>
                                  <a:pt x="21839" y="22"/>
                                  <a:pt x="21835" y="18"/>
                                  <a:pt x="21835" y="14"/>
                                </a:cubicBezTo>
                                <a:cubicBezTo>
                                  <a:pt x="21835" y="9"/>
                                  <a:pt x="21839" y="6"/>
                                  <a:pt x="21843" y="6"/>
                                </a:cubicBezTo>
                                <a:close/>
                                <a:moveTo>
                                  <a:pt x="21875" y="6"/>
                                </a:moveTo>
                                <a:lnTo>
                                  <a:pt x="21875" y="6"/>
                                </a:lnTo>
                                <a:cubicBezTo>
                                  <a:pt x="21879" y="6"/>
                                  <a:pt x="21883" y="9"/>
                                  <a:pt x="21883" y="14"/>
                                </a:cubicBezTo>
                                <a:cubicBezTo>
                                  <a:pt x="21883" y="18"/>
                                  <a:pt x="21879" y="22"/>
                                  <a:pt x="21875" y="22"/>
                                </a:cubicBezTo>
                                <a:lnTo>
                                  <a:pt x="21875" y="22"/>
                                </a:lnTo>
                                <a:cubicBezTo>
                                  <a:pt x="21871" y="22"/>
                                  <a:pt x="21867" y="18"/>
                                  <a:pt x="21867" y="14"/>
                                </a:cubicBezTo>
                                <a:cubicBezTo>
                                  <a:pt x="21867" y="9"/>
                                  <a:pt x="21871" y="6"/>
                                  <a:pt x="21875" y="6"/>
                                </a:cubicBezTo>
                                <a:close/>
                                <a:moveTo>
                                  <a:pt x="21907" y="6"/>
                                </a:moveTo>
                                <a:lnTo>
                                  <a:pt x="21907" y="6"/>
                                </a:lnTo>
                                <a:cubicBezTo>
                                  <a:pt x="21911" y="6"/>
                                  <a:pt x="21915" y="9"/>
                                  <a:pt x="21915" y="14"/>
                                </a:cubicBezTo>
                                <a:cubicBezTo>
                                  <a:pt x="21915" y="18"/>
                                  <a:pt x="21911" y="22"/>
                                  <a:pt x="21907" y="22"/>
                                </a:cubicBezTo>
                                <a:lnTo>
                                  <a:pt x="21907" y="22"/>
                                </a:lnTo>
                                <a:cubicBezTo>
                                  <a:pt x="21903" y="22"/>
                                  <a:pt x="21899" y="18"/>
                                  <a:pt x="21899" y="14"/>
                                </a:cubicBezTo>
                                <a:cubicBezTo>
                                  <a:pt x="21899" y="9"/>
                                  <a:pt x="21903" y="6"/>
                                  <a:pt x="21907" y="6"/>
                                </a:cubicBezTo>
                                <a:close/>
                                <a:moveTo>
                                  <a:pt x="21939" y="6"/>
                                </a:moveTo>
                                <a:lnTo>
                                  <a:pt x="21939" y="6"/>
                                </a:lnTo>
                                <a:cubicBezTo>
                                  <a:pt x="21944" y="6"/>
                                  <a:pt x="21947" y="9"/>
                                  <a:pt x="21947" y="14"/>
                                </a:cubicBezTo>
                                <a:cubicBezTo>
                                  <a:pt x="21947" y="18"/>
                                  <a:pt x="21944" y="22"/>
                                  <a:pt x="21939" y="22"/>
                                </a:cubicBezTo>
                                <a:lnTo>
                                  <a:pt x="21939" y="22"/>
                                </a:lnTo>
                                <a:cubicBezTo>
                                  <a:pt x="21935" y="22"/>
                                  <a:pt x="21931" y="18"/>
                                  <a:pt x="21931" y="14"/>
                                </a:cubicBezTo>
                                <a:cubicBezTo>
                                  <a:pt x="21931" y="9"/>
                                  <a:pt x="21935" y="6"/>
                                  <a:pt x="21939" y="6"/>
                                </a:cubicBezTo>
                                <a:close/>
                                <a:moveTo>
                                  <a:pt x="21971" y="6"/>
                                </a:moveTo>
                                <a:lnTo>
                                  <a:pt x="21971" y="6"/>
                                </a:lnTo>
                                <a:cubicBezTo>
                                  <a:pt x="21976" y="6"/>
                                  <a:pt x="21979" y="9"/>
                                  <a:pt x="21979" y="14"/>
                                </a:cubicBezTo>
                                <a:cubicBezTo>
                                  <a:pt x="21979" y="18"/>
                                  <a:pt x="21976" y="22"/>
                                  <a:pt x="21971" y="22"/>
                                </a:cubicBezTo>
                                <a:lnTo>
                                  <a:pt x="21971" y="22"/>
                                </a:lnTo>
                                <a:cubicBezTo>
                                  <a:pt x="21967" y="22"/>
                                  <a:pt x="21963" y="18"/>
                                  <a:pt x="21963" y="14"/>
                                </a:cubicBezTo>
                                <a:cubicBezTo>
                                  <a:pt x="21963" y="9"/>
                                  <a:pt x="21967" y="6"/>
                                  <a:pt x="21971" y="6"/>
                                </a:cubicBezTo>
                                <a:close/>
                                <a:moveTo>
                                  <a:pt x="22003" y="6"/>
                                </a:moveTo>
                                <a:lnTo>
                                  <a:pt x="22003" y="6"/>
                                </a:lnTo>
                                <a:cubicBezTo>
                                  <a:pt x="22008" y="6"/>
                                  <a:pt x="22011" y="9"/>
                                  <a:pt x="22011" y="14"/>
                                </a:cubicBezTo>
                                <a:cubicBezTo>
                                  <a:pt x="22011" y="18"/>
                                  <a:pt x="22008" y="22"/>
                                  <a:pt x="22003" y="22"/>
                                </a:cubicBezTo>
                                <a:lnTo>
                                  <a:pt x="22003" y="22"/>
                                </a:lnTo>
                                <a:cubicBezTo>
                                  <a:pt x="21999" y="22"/>
                                  <a:pt x="21995" y="18"/>
                                  <a:pt x="21995" y="14"/>
                                </a:cubicBezTo>
                                <a:cubicBezTo>
                                  <a:pt x="21995" y="9"/>
                                  <a:pt x="21999" y="6"/>
                                  <a:pt x="22003" y="6"/>
                                </a:cubicBezTo>
                                <a:close/>
                                <a:moveTo>
                                  <a:pt x="22035" y="6"/>
                                </a:moveTo>
                                <a:lnTo>
                                  <a:pt x="22035" y="6"/>
                                </a:lnTo>
                                <a:cubicBezTo>
                                  <a:pt x="22040" y="6"/>
                                  <a:pt x="22043" y="9"/>
                                  <a:pt x="22043" y="14"/>
                                </a:cubicBezTo>
                                <a:cubicBezTo>
                                  <a:pt x="22043" y="18"/>
                                  <a:pt x="22040" y="22"/>
                                  <a:pt x="22035" y="22"/>
                                </a:cubicBezTo>
                                <a:lnTo>
                                  <a:pt x="22035" y="22"/>
                                </a:lnTo>
                                <a:cubicBezTo>
                                  <a:pt x="22031" y="22"/>
                                  <a:pt x="22027" y="18"/>
                                  <a:pt x="22027" y="14"/>
                                </a:cubicBezTo>
                                <a:cubicBezTo>
                                  <a:pt x="22027" y="9"/>
                                  <a:pt x="22031" y="6"/>
                                  <a:pt x="22035" y="6"/>
                                </a:cubicBezTo>
                                <a:close/>
                                <a:moveTo>
                                  <a:pt x="22067" y="6"/>
                                </a:moveTo>
                                <a:lnTo>
                                  <a:pt x="22067" y="6"/>
                                </a:lnTo>
                                <a:cubicBezTo>
                                  <a:pt x="22072" y="6"/>
                                  <a:pt x="22075" y="9"/>
                                  <a:pt x="22075" y="14"/>
                                </a:cubicBezTo>
                                <a:cubicBezTo>
                                  <a:pt x="22075" y="18"/>
                                  <a:pt x="22072" y="22"/>
                                  <a:pt x="22067" y="22"/>
                                </a:cubicBezTo>
                                <a:lnTo>
                                  <a:pt x="22067" y="22"/>
                                </a:lnTo>
                                <a:cubicBezTo>
                                  <a:pt x="22063" y="22"/>
                                  <a:pt x="22059" y="18"/>
                                  <a:pt x="22059" y="14"/>
                                </a:cubicBezTo>
                                <a:cubicBezTo>
                                  <a:pt x="22059" y="9"/>
                                  <a:pt x="22063" y="6"/>
                                  <a:pt x="22067" y="6"/>
                                </a:cubicBezTo>
                                <a:close/>
                                <a:moveTo>
                                  <a:pt x="22099" y="6"/>
                                </a:moveTo>
                                <a:lnTo>
                                  <a:pt x="22099" y="6"/>
                                </a:lnTo>
                                <a:cubicBezTo>
                                  <a:pt x="22104" y="6"/>
                                  <a:pt x="22107" y="9"/>
                                  <a:pt x="22107" y="14"/>
                                </a:cubicBezTo>
                                <a:cubicBezTo>
                                  <a:pt x="22107" y="18"/>
                                  <a:pt x="22104" y="22"/>
                                  <a:pt x="22099" y="22"/>
                                </a:cubicBezTo>
                                <a:lnTo>
                                  <a:pt x="22099" y="22"/>
                                </a:lnTo>
                                <a:cubicBezTo>
                                  <a:pt x="22095" y="22"/>
                                  <a:pt x="22091" y="18"/>
                                  <a:pt x="22091" y="14"/>
                                </a:cubicBezTo>
                                <a:cubicBezTo>
                                  <a:pt x="22091" y="9"/>
                                  <a:pt x="22095" y="6"/>
                                  <a:pt x="22099" y="6"/>
                                </a:cubicBezTo>
                                <a:close/>
                                <a:moveTo>
                                  <a:pt x="22131" y="6"/>
                                </a:moveTo>
                                <a:lnTo>
                                  <a:pt x="22131" y="6"/>
                                </a:lnTo>
                                <a:cubicBezTo>
                                  <a:pt x="22136" y="6"/>
                                  <a:pt x="22139" y="9"/>
                                  <a:pt x="22139" y="14"/>
                                </a:cubicBezTo>
                                <a:cubicBezTo>
                                  <a:pt x="22139" y="18"/>
                                  <a:pt x="22136" y="22"/>
                                  <a:pt x="22131" y="22"/>
                                </a:cubicBezTo>
                                <a:lnTo>
                                  <a:pt x="22131" y="22"/>
                                </a:lnTo>
                                <a:cubicBezTo>
                                  <a:pt x="22127" y="22"/>
                                  <a:pt x="22123" y="18"/>
                                  <a:pt x="22123" y="14"/>
                                </a:cubicBezTo>
                                <a:cubicBezTo>
                                  <a:pt x="22123" y="9"/>
                                  <a:pt x="22127" y="6"/>
                                  <a:pt x="22131" y="6"/>
                                </a:cubicBezTo>
                                <a:close/>
                                <a:moveTo>
                                  <a:pt x="22163" y="6"/>
                                </a:moveTo>
                                <a:lnTo>
                                  <a:pt x="22163" y="6"/>
                                </a:lnTo>
                                <a:cubicBezTo>
                                  <a:pt x="22168" y="6"/>
                                  <a:pt x="22171" y="9"/>
                                  <a:pt x="22171" y="14"/>
                                </a:cubicBezTo>
                                <a:cubicBezTo>
                                  <a:pt x="22171" y="18"/>
                                  <a:pt x="22168" y="22"/>
                                  <a:pt x="22163" y="22"/>
                                </a:cubicBezTo>
                                <a:lnTo>
                                  <a:pt x="22163" y="22"/>
                                </a:lnTo>
                                <a:cubicBezTo>
                                  <a:pt x="22159" y="22"/>
                                  <a:pt x="22155" y="18"/>
                                  <a:pt x="22155" y="14"/>
                                </a:cubicBezTo>
                                <a:cubicBezTo>
                                  <a:pt x="22155" y="9"/>
                                  <a:pt x="22159" y="6"/>
                                  <a:pt x="22163" y="6"/>
                                </a:cubicBezTo>
                                <a:close/>
                                <a:moveTo>
                                  <a:pt x="22195" y="6"/>
                                </a:moveTo>
                                <a:lnTo>
                                  <a:pt x="22195" y="6"/>
                                </a:lnTo>
                                <a:cubicBezTo>
                                  <a:pt x="22200" y="6"/>
                                  <a:pt x="22203" y="9"/>
                                  <a:pt x="22203" y="14"/>
                                </a:cubicBezTo>
                                <a:cubicBezTo>
                                  <a:pt x="22203" y="18"/>
                                  <a:pt x="22200" y="22"/>
                                  <a:pt x="22195" y="22"/>
                                </a:cubicBezTo>
                                <a:lnTo>
                                  <a:pt x="22195" y="22"/>
                                </a:lnTo>
                                <a:cubicBezTo>
                                  <a:pt x="22191" y="22"/>
                                  <a:pt x="22187" y="18"/>
                                  <a:pt x="22187" y="14"/>
                                </a:cubicBezTo>
                                <a:cubicBezTo>
                                  <a:pt x="22187" y="9"/>
                                  <a:pt x="22191" y="6"/>
                                  <a:pt x="22195" y="6"/>
                                </a:cubicBezTo>
                                <a:close/>
                                <a:moveTo>
                                  <a:pt x="22227" y="6"/>
                                </a:moveTo>
                                <a:lnTo>
                                  <a:pt x="22227" y="6"/>
                                </a:lnTo>
                                <a:cubicBezTo>
                                  <a:pt x="22232" y="6"/>
                                  <a:pt x="22235" y="9"/>
                                  <a:pt x="22235" y="14"/>
                                </a:cubicBezTo>
                                <a:cubicBezTo>
                                  <a:pt x="22235" y="18"/>
                                  <a:pt x="22232" y="22"/>
                                  <a:pt x="22227" y="22"/>
                                </a:cubicBezTo>
                                <a:lnTo>
                                  <a:pt x="22227" y="22"/>
                                </a:lnTo>
                                <a:cubicBezTo>
                                  <a:pt x="22223" y="22"/>
                                  <a:pt x="22219" y="18"/>
                                  <a:pt x="22219" y="14"/>
                                </a:cubicBezTo>
                                <a:cubicBezTo>
                                  <a:pt x="22219" y="9"/>
                                  <a:pt x="22223" y="6"/>
                                  <a:pt x="22227" y="6"/>
                                </a:cubicBezTo>
                                <a:close/>
                                <a:moveTo>
                                  <a:pt x="22259" y="6"/>
                                </a:moveTo>
                                <a:lnTo>
                                  <a:pt x="22259" y="6"/>
                                </a:lnTo>
                                <a:cubicBezTo>
                                  <a:pt x="22264" y="6"/>
                                  <a:pt x="22267" y="9"/>
                                  <a:pt x="22267" y="14"/>
                                </a:cubicBezTo>
                                <a:cubicBezTo>
                                  <a:pt x="22267" y="18"/>
                                  <a:pt x="22264" y="22"/>
                                  <a:pt x="22259" y="22"/>
                                </a:cubicBezTo>
                                <a:lnTo>
                                  <a:pt x="22259" y="22"/>
                                </a:lnTo>
                                <a:cubicBezTo>
                                  <a:pt x="22255" y="22"/>
                                  <a:pt x="22251" y="18"/>
                                  <a:pt x="22251" y="14"/>
                                </a:cubicBezTo>
                                <a:cubicBezTo>
                                  <a:pt x="22251" y="9"/>
                                  <a:pt x="22255" y="6"/>
                                  <a:pt x="22259" y="6"/>
                                </a:cubicBezTo>
                                <a:close/>
                                <a:moveTo>
                                  <a:pt x="22291" y="6"/>
                                </a:moveTo>
                                <a:lnTo>
                                  <a:pt x="22291" y="6"/>
                                </a:lnTo>
                                <a:cubicBezTo>
                                  <a:pt x="22296" y="6"/>
                                  <a:pt x="22299" y="9"/>
                                  <a:pt x="22299" y="14"/>
                                </a:cubicBezTo>
                                <a:cubicBezTo>
                                  <a:pt x="22299" y="18"/>
                                  <a:pt x="22296" y="22"/>
                                  <a:pt x="22291" y="22"/>
                                </a:cubicBezTo>
                                <a:lnTo>
                                  <a:pt x="22291" y="22"/>
                                </a:lnTo>
                                <a:cubicBezTo>
                                  <a:pt x="22287" y="22"/>
                                  <a:pt x="22283" y="18"/>
                                  <a:pt x="22283" y="14"/>
                                </a:cubicBezTo>
                                <a:cubicBezTo>
                                  <a:pt x="22283" y="9"/>
                                  <a:pt x="22287" y="6"/>
                                  <a:pt x="22291" y="6"/>
                                </a:cubicBezTo>
                                <a:close/>
                                <a:moveTo>
                                  <a:pt x="22323" y="6"/>
                                </a:moveTo>
                                <a:lnTo>
                                  <a:pt x="22323" y="6"/>
                                </a:lnTo>
                                <a:cubicBezTo>
                                  <a:pt x="22328" y="6"/>
                                  <a:pt x="22331" y="9"/>
                                  <a:pt x="22331" y="14"/>
                                </a:cubicBezTo>
                                <a:cubicBezTo>
                                  <a:pt x="22331" y="18"/>
                                  <a:pt x="22328" y="22"/>
                                  <a:pt x="22323" y="22"/>
                                </a:cubicBezTo>
                                <a:lnTo>
                                  <a:pt x="22323" y="22"/>
                                </a:lnTo>
                                <a:cubicBezTo>
                                  <a:pt x="22319" y="22"/>
                                  <a:pt x="22315" y="18"/>
                                  <a:pt x="22315" y="14"/>
                                </a:cubicBezTo>
                                <a:cubicBezTo>
                                  <a:pt x="22315" y="9"/>
                                  <a:pt x="22319" y="6"/>
                                  <a:pt x="22323" y="6"/>
                                </a:cubicBezTo>
                                <a:close/>
                                <a:moveTo>
                                  <a:pt x="22355" y="6"/>
                                </a:moveTo>
                                <a:lnTo>
                                  <a:pt x="22355" y="6"/>
                                </a:lnTo>
                                <a:cubicBezTo>
                                  <a:pt x="22360" y="6"/>
                                  <a:pt x="22363" y="9"/>
                                  <a:pt x="22363" y="14"/>
                                </a:cubicBezTo>
                                <a:cubicBezTo>
                                  <a:pt x="22363" y="18"/>
                                  <a:pt x="22360" y="22"/>
                                  <a:pt x="22355" y="22"/>
                                </a:cubicBezTo>
                                <a:lnTo>
                                  <a:pt x="22355" y="22"/>
                                </a:lnTo>
                                <a:cubicBezTo>
                                  <a:pt x="22351" y="22"/>
                                  <a:pt x="22347" y="18"/>
                                  <a:pt x="22347" y="14"/>
                                </a:cubicBezTo>
                                <a:cubicBezTo>
                                  <a:pt x="22347" y="9"/>
                                  <a:pt x="22351" y="6"/>
                                  <a:pt x="22355" y="6"/>
                                </a:cubicBezTo>
                                <a:close/>
                                <a:moveTo>
                                  <a:pt x="22387" y="6"/>
                                </a:moveTo>
                                <a:lnTo>
                                  <a:pt x="22387" y="6"/>
                                </a:lnTo>
                                <a:cubicBezTo>
                                  <a:pt x="22392" y="6"/>
                                  <a:pt x="22395" y="9"/>
                                  <a:pt x="22395" y="14"/>
                                </a:cubicBezTo>
                                <a:cubicBezTo>
                                  <a:pt x="22395" y="18"/>
                                  <a:pt x="22392" y="22"/>
                                  <a:pt x="22387" y="22"/>
                                </a:cubicBezTo>
                                <a:lnTo>
                                  <a:pt x="22387" y="22"/>
                                </a:lnTo>
                                <a:cubicBezTo>
                                  <a:pt x="22383" y="22"/>
                                  <a:pt x="22379" y="18"/>
                                  <a:pt x="22379" y="14"/>
                                </a:cubicBezTo>
                                <a:cubicBezTo>
                                  <a:pt x="22379" y="9"/>
                                  <a:pt x="22383" y="6"/>
                                  <a:pt x="22387" y="6"/>
                                </a:cubicBezTo>
                                <a:close/>
                                <a:moveTo>
                                  <a:pt x="22419" y="6"/>
                                </a:moveTo>
                                <a:lnTo>
                                  <a:pt x="22419" y="6"/>
                                </a:lnTo>
                                <a:cubicBezTo>
                                  <a:pt x="22424" y="6"/>
                                  <a:pt x="22427" y="9"/>
                                  <a:pt x="22427" y="14"/>
                                </a:cubicBezTo>
                                <a:cubicBezTo>
                                  <a:pt x="22427" y="18"/>
                                  <a:pt x="22424" y="22"/>
                                  <a:pt x="22419" y="22"/>
                                </a:cubicBezTo>
                                <a:lnTo>
                                  <a:pt x="22419" y="22"/>
                                </a:lnTo>
                                <a:cubicBezTo>
                                  <a:pt x="22415" y="22"/>
                                  <a:pt x="22411" y="18"/>
                                  <a:pt x="22411" y="14"/>
                                </a:cubicBezTo>
                                <a:cubicBezTo>
                                  <a:pt x="22411" y="9"/>
                                  <a:pt x="22415" y="6"/>
                                  <a:pt x="22419" y="6"/>
                                </a:cubicBezTo>
                                <a:close/>
                                <a:moveTo>
                                  <a:pt x="22451" y="6"/>
                                </a:moveTo>
                                <a:lnTo>
                                  <a:pt x="22451" y="6"/>
                                </a:lnTo>
                                <a:cubicBezTo>
                                  <a:pt x="22456" y="6"/>
                                  <a:pt x="22459" y="9"/>
                                  <a:pt x="22459" y="14"/>
                                </a:cubicBezTo>
                                <a:cubicBezTo>
                                  <a:pt x="22459" y="18"/>
                                  <a:pt x="22456" y="22"/>
                                  <a:pt x="22451" y="22"/>
                                </a:cubicBezTo>
                                <a:lnTo>
                                  <a:pt x="22451" y="22"/>
                                </a:lnTo>
                                <a:cubicBezTo>
                                  <a:pt x="22447" y="22"/>
                                  <a:pt x="22443" y="18"/>
                                  <a:pt x="22443" y="14"/>
                                </a:cubicBezTo>
                                <a:cubicBezTo>
                                  <a:pt x="22443" y="9"/>
                                  <a:pt x="22447" y="6"/>
                                  <a:pt x="22451" y="6"/>
                                </a:cubicBezTo>
                                <a:close/>
                                <a:moveTo>
                                  <a:pt x="22483" y="6"/>
                                </a:moveTo>
                                <a:lnTo>
                                  <a:pt x="22483" y="6"/>
                                </a:lnTo>
                                <a:cubicBezTo>
                                  <a:pt x="22488" y="6"/>
                                  <a:pt x="22491" y="9"/>
                                  <a:pt x="22491" y="14"/>
                                </a:cubicBezTo>
                                <a:cubicBezTo>
                                  <a:pt x="22491" y="18"/>
                                  <a:pt x="22488" y="22"/>
                                  <a:pt x="22483" y="22"/>
                                </a:cubicBezTo>
                                <a:lnTo>
                                  <a:pt x="22483" y="22"/>
                                </a:lnTo>
                                <a:cubicBezTo>
                                  <a:pt x="22479" y="22"/>
                                  <a:pt x="22475" y="18"/>
                                  <a:pt x="22475" y="14"/>
                                </a:cubicBezTo>
                                <a:cubicBezTo>
                                  <a:pt x="22475" y="9"/>
                                  <a:pt x="22479" y="6"/>
                                  <a:pt x="22483" y="6"/>
                                </a:cubicBezTo>
                                <a:close/>
                                <a:moveTo>
                                  <a:pt x="22515" y="6"/>
                                </a:moveTo>
                                <a:lnTo>
                                  <a:pt x="22515" y="6"/>
                                </a:lnTo>
                                <a:cubicBezTo>
                                  <a:pt x="22520" y="6"/>
                                  <a:pt x="22523" y="9"/>
                                  <a:pt x="22523" y="14"/>
                                </a:cubicBezTo>
                                <a:cubicBezTo>
                                  <a:pt x="22523" y="18"/>
                                  <a:pt x="22520" y="22"/>
                                  <a:pt x="22515" y="22"/>
                                </a:cubicBezTo>
                                <a:lnTo>
                                  <a:pt x="22515" y="22"/>
                                </a:lnTo>
                                <a:cubicBezTo>
                                  <a:pt x="22511" y="22"/>
                                  <a:pt x="22507" y="18"/>
                                  <a:pt x="22507" y="14"/>
                                </a:cubicBezTo>
                                <a:cubicBezTo>
                                  <a:pt x="22507" y="9"/>
                                  <a:pt x="22511" y="6"/>
                                  <a:pt x="22515" y="6"/>
                                </a:cubicBezTo>
                                <a:close/>
                                <a:moveTo>
                                  <a:pt x="22547" y="6"/>
                                </a:moveTo>
                                <a:lnTo>
                                  <a:pt x="22547" y="6"/>
                                </a:lnTo>
                                <a:cubicBezTo>
                                  <a:pt x="22552" y="6"/>
                                  <a:pt x="22555" y="9"/>
                                  <a:pt x="22555" y="14"/>
                                </a:cubicBezTo>
                                <a:cubicBezTo>
                                  <a:pt x="22555" y="18"/>
                                  <a:pt x="22552" y="22"/>
                                  <a:pt x="22547" y="22"/>
                                </a:cubicBezTo>
                                <a:lnTo>
                                  <a:pt x="22547" y="22"/>
                                </a:lnTo>
                                <a:cubicBezTo>
                                  <a:pt x="22543" y="22"/>
                                  <a:pt x="22539" y="18"/>
                                  <a:pt x="22539" y="14"/>
                                </a:cubicBezTo>
                                <a:cubicBezTo>
                                  <a:pt x="22539" y="9"/>
                                  <a:pt x="22543" y="6"/>
                                  <a:pt x="22547" y="6"/>
                                </a:cubicBezTo>
                                <a:close/>
                                <a:moveTo>
                                  <a:pt x="22579" y="6"/>
                                </a:moveTo>
                                <a:lnTo>
                                  <a:pt x="22579" y="6"/>
                                </a:lnTo>
                                <a:cubicBezTo>
                                  <a:pt x="22584" y="6"/>
                                  <a:pt x="22587" y="9"/>
                                  <a:pt x="22587" y="14"/>
                                </a:cubicBezTo>
                                <a:cubicBezTo>
                                  <a:pt x="22587" y="18"/>
                                  <a:pt x="22584" y="22"/>
                                  <a:pt x="22579" y="22"/>
                                </a:cubicBezTo>
                                <a:lnTo>
                                  <a:pt x="22579" y="22"/>
                                </a:lnTo>
                                <a:cubicBezTo>
                                  <a:pt x="22575" y="22"/>
                                  <a:pt x="22571" y="18"/>
                                  <a:pt x="22571" y="14"/>
                                </a:cubicBezTo>
                                <a:cubicBezTo>
                                  <a:pt x="22571" y="9"/>
                                  <a:pt x="22575" y="6"/>
                                  <a:pt x="22579" y="6"/>
                                </a:cubicBezTo>
                                <a:close/>
                                <a:moveTo>
                                  <a:pt x="22611" y="6"/>
                                </a:moveTo>
                                <a:lnTo>
                                  <a:pt x="22611" y="6"/>
                                </a:lnTo>
                                <a:cubicBezTo>
                                  <a:pt x="22616" y="6"/>
                                  <a:pt x="22619" y="9"/>
                                  <a:pt x="22619" y="14"/>
                                </a:cubicBezTo>
                                <a:cubicBezTo>
                                  <a:pt x="22619" y="18"/>
                                  <a:pt x="22616" y="22"/>
                                  <a:pt x="22611" y="22"/>
                                </a:cubicBezTo>
                                <a:lnTo>
                                  <a:pt x="22611" y="22"/>
                                </a:lnTo>
                                <a:cubicBezTo>
                                  <a:pt x="22607" y="22"/>
                                  <a:pt x="22603" y="18"/>
                                  <a:pt x="22603" y="14"/>
                                </a:cubicBezTo>
                                <a:cubicBezTo>
                                  <a:pt x="22603" y="9"/>
                                  <a:pt x="22607" y="6"/>
                                  <a:pt x="22611" y="6"/>
                                </a:cubicBezTo>
                                <a:close/>
                                <a:moveTo>
                                  <a:pt x="22643" y="6"/>
                                </a:moveTo>
                                <a:lnTo>
                                  <a:pt x="22643" y="6"/>
                                </a:lnTo>
                                <a:cubicBezTo>
                                  <a:pt x="22648" y="6"/>
                                  <a:pt x="22651" y="9"/>
                                  <a:pt x="22651" y="14"/>
                                </a:cubicBezTo>
                                <a:cubicBezTo>
                                  <a:pt x="22651" y="18"/>
                                  <a:pt x="22648" y="22"/>
                                  <a:pt x="22643" y="22"/>
                                </a:cubicBezTo>
                                <a:lnTo>
                                  <a:pt x="22643" y="22"/>
                                </a:lnTo>
                                <a:cubicBezTo>
                                  <a:pt x="22639" y="22"/>
                                  <a:pt x="22635" y="18"/>
                                  <a:pt x="22635" y="14"/>
                                </a:cubicBezTo>
                                <a:cubicBezTo>
                                  <a:pt x="22635" y="9"/>
                                  <a:pt x="22639" y="6"/>
                                  <a:pt x="22643" y="6"/>
                                </a:cubicBezTo>
                                <a:close/>
                                <a:moveTo>
                                  <a:pt x="22675" y="6"/>
                                </a:moveTo>
                                <a:lnTo>
                                  <a:pt x="22675" y="6"/>
                                </a:lnTo>
                                <a:cubicBezTo>
                                  <a:pt x="22680" y="6"/>
                                  <a:pt x="22683" y="9"/>
                                  <a:pt x="22683" y="14"/>
                                </a:cubicBezTo>
                                <a:cubicBezTo>
                                  <a:pt x="22683" y="18"/>
                                  <a:pt x="22680" y="22"/>
                                  <a:pt x="22675" y="22"/>
                                </a:cubicBezTo>
                                <a:lnTo>
                                  <a:pt x="22675" y="22"/>
                                </a:lnTo>
                                <a:cubicBezTo>
                                  <a:pt x="22671" y="22"/>
                                  <a:pt x="22667" y="18"/>
                                  <a:pt x="22667" y="14"/>
                                </a:cubicBezTo>
                                <a:cubicBezTo>
                                  <a:pt x="22667" y="9"/>
                                  <a:pt x="22671" y="6"/>
                                  <a:pt x="22675" y="6"/>
                                </a:cubicBezTo>
                                <a:close/>
                                <a:moveTo>
                                  <a:pt x="22707" y="6"/>
                                </a:moveTo>
                                <a:lnTo>
                                  <a:pt x="22708" y="6"/>
                                </a:lnTo>
                                <a:cubicBezTo>
                                  <a:pt x="22712" y="6"/>
                                  <a:pt x="22716" y="9"/>
                                  <a:pt x="22716" y="14"/>
                                </a:cubicBezTo>
                                <a:cubicBezTo>
                                  <a:pt x="22716" y="18"/>
                                  <a:pt x="22712" y="22"/>
                                  <a:pt x="22708" y="22"/>
                                </a:cubicBezTo>
                                <a:lnTo>
                                  <a:pt x="22707" y="22"/>
                                </a:lnTo>
                                <a:cubicBezTo>
                                  <a:pt x="22703" y="22"/>
                                  <a:pt x="22699" y="18"/>
                                  <a:pt x="22699" y="14"/>
                                </a:cubicBezTo>
                                <a:cubicBezTo>
                                  <a:pt x="22699" y="9"/>
                                  <a:pt x="22703" y="6"/>
                                  <a:pt x="22707" y="6"/>
                                </a:cubicBezTo>
                                <a:close/>
                                <a:moveTo>
                                  <a:pt x="22740" y="6"/>
                                </a:moveTo>
                                <a:lnTo>
                                  <a:pt x="22740" y="6"/>
                                </a:lnTo>
                                <a:cubicBezTo>
                                  <a:pt x="22744" y="6"/>
                                  <a:pt x="22748" y="9"/>
                                  <a:pt x="22748" y="14"/>
                                </a:cubicBezTo>
                                <a:cubicBezTo>
                                  <a:pt x="22748" y="18"/>
                                  <a:pt x="22744" y="22"/>
                                  <a:pt x="22740" y="22"/>
                                </a:cubicBezTo>
                                <a:lnTo>
                                  <a:pt x="22740" y="22"/>
                                </a:lnTo>
                                <a:cubicBezTo>
                                  <a:pt x="22735" y="22"/>
                                  <a:pt x="22732" y="18"/>
                                  <a:pt x="22732" y="14"/>
                                </a:cubicBezTo>
                                <a:cubicBezTo>
                                  <a:pt x="22732" y="9"/>
                                  <a:pt x="22735" y="6"/>
                                  <a:pt x="22740" y="6"/>
                                </a:cubicBezTo>
                                <a:close/>
                                <a:moveTo>
                                  <a:pt x="22772" y="6"/>
                                </a:moveTo>
                                <a:lnTo>
                                  <a:pt x="22772" y="6"/>
                                </a:lnTo>
                                <a:cubicBezTo>
                                  <a:pt x="22776" y="6"/>
                                  <a:pt x="22780" y="9"/>
                                  <a:pt x="22780" y="14"/>
                                </a:cubicBezTo>
                                <a:cubicBezTo>
                                  <a:pt x="22780" y="18"/>
                                  <a:pt x="22776" y="22"/>
                                  <a:pt x="22772" y="22"/>
                                </a:cubicBezTo>
                                <a:lnTo>
                                  <a:pt x="22772" y="22"/>
                                </a:lnTo>
                                <a:cubicBezTo>
                                  <a:pt x="22767" y="22"/>
                                  <a:pt x="22764" y="18"/>
                                  <a:pt x="22764" y="14"/>
                                </a:cubicBezTo>
                                <a:cubicBezTo>
                                  <a:pt x="22764" y="9"/>
                                  <a:pt x="22767" y="6"/>
                                  <a:pt x="22772" y="6"/>
                                </a:cubicBezTo>
                                <a:close/>
                                <a:moveTo>
                                  <a:pt x="22804" y="6"/>
                                </a:moveTo>
                                <a:lnTo>
                                  <a:pt x="22804" y="6"/>
                                </a:lnTo>
                                <a:cubicBezTo>
                                  <a:pt x="22808" y="6"/>
                                  <a:pt x="22812" y="9"/>
                                  <a:pt x="22812" y="14"/>
                                </a:cubicBezTo>
                                <a:cubicBezTo>
                                  <a:pt x="22812" y="18"/>
                                  <a:pt x="22808" y="22"/>
                                  <a:pt x="22804" y="22"/>
                                </a:cubicBezTo>
                                <a:lnTo>
                                  <a:pt x="22804" y="22"/>
                                </a:lnTo>
                                <a:cubicBezTo>
                                  <a:pt x="22799" y="22"/>
                                  <a:pt x="22796" y="18"/>
                                  <a:pt x="22796" y="14"/>
                                </a:cubicBezTo>
                                <a:cubicBezTo>
                                  <a:pt x="22796" y="9"/>
                                  <a:pt x="22799" y="6"/>
                                  <a:pt x="22804" y="6"/>
                                </a:cubicBezTo>
                                <a:close/>
                                <a:moveTo>
                                  <a:pt x="22836" y="6"/>
                                </a:moveTo>
                                <a:lnTo>
                                  <a:pt x="22836" y="6"/>
                                </a:lnTo>
                                <a:cubicBezTo>
                                  <a:pt x="22840" y="6"/>
                                  <a:pt x="22844" y="10"/>
                                  <a:pt x="22844" y="14"/>
                                </a:cubicBezTo>
                                <a:cubicBezTo>
                                  <a:pt x="22844" y="18"/>
                                  <a:pt x="22840" y="22"/>
                                  <a:pt x="22836" y="22"/>
                                </a:cubicBezTo>
                                <a:lnTo>
                                  <a:pt x="22836" y="22"/>
                                </a:lnTo>
                                <a:cubicBezTo>
                                  <a:pt x="22831" y="22"/>
                                  <a:pt x="22828" y="18"/>
                                  <a:pt x="22828" y="14"/>
                                </a:cubicBezTo>
                                <a:cubicBezTo>
                                  <a:pt x="22828" y="10"/>
                                  <a:pt x="22831" y="6"/>
                                  <a:pt x="22836" y="6"/>
                                </a:cubicBezTo>
                                <a:close/>
                                <a:moveTo>
                                  <a:pt x="22868" y="6"/>
                                </a:moveTo>
                                <a:lnTo>
                                  <a:pt x="22868" y="6"/>
                                </a:lnTo>
                                <a:cubicBezTo>
                                  <a:pt x="22872" y="6"/>
                                  <a:pt x="22876" y="10"/>
                                  <a:pt x="22876" y="14"/>
                                </a:cubicBezTo>
                                <a:cubicBezTo>
                                  <a:pt x="22876" y="18"/>
                                  <a:pt x="22872" y="22"/>
                                  <a:pt x="22868" y="22"/>
                                </a:cubicBezTo>
                                <a:lnTo>
                                  <a:pt x="22868" y="22"/>
                                </a:lnTo>
                                <a:cubicBezTo>
                                  <a:pt x="22863" y="22"/>
                                  <a:pt x="22860" y="18"/>
                                  <a:pt x="22860" y="14"/>
                                </a:cubicBezTo>
                                <a:cubicBezTo>
                                  <a:pt x="22860" y="10"/>
                                  <a:pt x="22863" y="6"/>
                                  <a:pt x="22868" y="6"/>
                                </a:cubicBezTo>
                                <a:close/>
                                <a:moveTo>
                                  <a:pt x="22900" y="6"/>
                                </a:moveTo>
                                <a:lnTo>
                                  <a:pt x="22900" y="6"/>
                                </a:lnTo>
                                <a:cubicBezTo>
                                  <a:pt x="22904" y="6"/>
                                  <a:pt x="22908" y="10"/>
                                  <a:pt x="22908" y="14"/>
                                </a:cubicBezTo>
                                <a:cubicBezTo>
                                  <a:pt x="22908" y="18"/>
                                  <a:pt x="22904" y="22"/>
                                  <a:pt x="22900" y="22"/>
                                </a:cubicBezTo>
                                <a:lnTo>
                                  <a:pt x="22900" y="22"/>
                                </a:lnTo>
                                <a:cubicBezTo>
                                  <a:pt x="22895" y="22"/>
                                  <a:pt x="22892" y="18"/>
                                  <a:pt x="22892" y="14"/>
                                </a:cubicBezTo>
                                <a:cubicBezTo>
                                  <a:pt x="22892" y="10"/>
                                  <a:pt x="22895" y="6"/>
                                  <a:pt x="22900" y="6"/>
                                </a:cubicBezTo>
                                <a:close/>
                                <a:moveTo>
                                  <a:pt x="22932" y="6"/>
                                </a:moveTo>
                                <a:lnTo>
                                  <a:pt x="22932" y="6"/>
                                </a:lnTo>
                                <a:cubicBezTo>
                                  <a:pt x="22936" y="6"/>
                                  <a:pt x="22940" y="10"/>
                                  <a:pt x="22940" y="14"/>
                                </a:cubicBezTo>
                                <a:cubicBezTo>
                                  <a:pt x="22940" y="18"/>
                                  <a:pt x="22936" y="22"/>
                                  <a:pt x="22932" y="22"/>
                                </a:cubicBezTo>
                                <a:lnTo>
                                  <a:pt x="22932" y="22"/>
                                </a:lnTo>
                                <a:cubicBezTo>
                                  <a:pt x="22927" y="22"/>
                                  <a:pt x="22924" y="18"/>
                                  <a:pt x="22924" y="14"/>
                                </a:cubicBezTo>
                                <a:cubicBezTo>
                                  <a:pt x="22924" y="10"/>
                                  <a:pt x="22927" y="6"/>
                                  <a:pt x="22932" y="6"/>
                                </a:cubicBezTo>
                                <a:close/>
                                <a:moveTo>
                                  <a:pt x="22964" y="6"/>
                                </a:moveTo>
                                <a:lnTo>
                                  <a:pt x="22964" y="6"/>
                                </a:lnTo>
                                <a:cubicBezTo>
                                  <a:pt x="22968" y="6"/>
                                  <a:pt x="22972" y="10"/>
                                  <a:pt x="22972" y="14"/>
                                </a:cubicBezTo>
                                <a:cubicBezTo>
                                  <a:pt x="22972" y="18"/>
                                  <a:pt x="22968" y="22"/>
                                  <a:pt x="22964" y="22"/>
                                </a:cubicBezTo>
                                <a:lnTo>
                                  <a:pt x="22964" y="22"/>
                                </a:lnTo>
                                <a:cubicBezTo>
                                  <a:pt x="22959" y="22"/>
                                  <a:pt x="22956" y="18"/>
                                  <a:pt x="22956" y="14"/>
                                </a:cubicBezTo>
                                <a:cubicBezTo>
                                  <a:pt x="22956" y="10"/>
                                  <a:pt x="22959" y="6"/>
                                  <a:pt x="22964" y="6"/>
                                </a:cubicBezTo>
                                <a:close/>
                                <a:moveTo>
                                  <a:pt x="22996" y="6"/>
                                </a:moveTo>
                                <a:lnTo>
                                  <a:pt x="22996" y="6"/>
                                </a:lnTo>
                                <a:cubicBezTo>
                                  <a:pt x="23000" y="6"/>
                                  <a:pt x="23004" y="10"/>
                                  <a:pt x="23004" y="14"/>
                                </a:cubicBezTo>
                                <a:cubicBezTo>
                                  <a:pt x="23004" y="18"/>
                                  <a:pt x="23000" y="22"/>
                                  <a:pt x="22996" y="22"/>
                                </a:cubicBezTo>
                                <a:lnTo>
                                  <a:pt x="22996" y="22"/>
                                </a:lnTo>
                                <a:cubicBezTo>
                                  <a:pt x="22991" y="22"/>
                                  <a:pt x="22988" y="18"/>
                                  <a:pt x="22988" y="14"/>
                                </a:cubicBezTo>
                                <a:cubicBezTo>
                                  <a:pt x="22988" y="10"/>
                                  <a:pt x="22991" y="6"/>
                                  <a:pt x="22996" y="6"/>
                                </a:cubicBezTo>
                                <a:close/>
                                <a:moveTo>
                                  <a:pt x="23028" y="6"/>
                                </a:moveTo>
                                <a:lnTo>
                                  <a:pt x="23028" y="6"/>
                                </a:lnTo>
                                <a:cubicBezTo>
                                  <a:pt x="23032" y="6"/>
                                  <a:pt x="23036" y="10"/>
                                  <a:pt x="23036" y="14"/>
                                </a:cubicBezTo>
                                <a:cubicBezTo>
                                  <a:pt x="23036" y="18"/>
                                  <a:pt x="23032" y="22"/>
                                  <a:pt x="23028" y="22"/>
                                </a:cubicBezTo>
                                <a:lnTo>
                                  <a:pt x="23028" y="22"/>
                                </a:lnTo>
                                <a:cubicBezTo>
                                  <a:pt x="23023" y="22"/>
                                  <a:pt x="23020" y="18"/>
                                  <a:pt x="23020" y="14"/>
                                </a:cubicBezTo>
                                <a:cubicBezTo>
                                  <a:pt x="23020" y="10"/>
                                  <a:pt x="23023" y="6"/>
                                  <a:pt x="23028" y="6"/>
                                </a:cubicBezTo>
                                <a:close/>
                                <a:moveTo>
                                  <a:pt x="23060" y="6"/>
                                </a:moveTo>
                                <a:lnTo>
                                  <a:pt x="23060" y="6"/>
                                </a:lnTo>
                                <a:cubicBezTo>
                                  <a:pt x="23064" y="6"/>
                                  <a:pt x="23068" y="10"/>
                                  <a:pt x="23068" y="14"/>
                                </a:cubicBezTo>
                                <a:cubicBezTo>
                                  <a:pt x="23068" y="18"/>
                                  <a:pt x="23064" y="22"/>
                                  <a:pt x="23060" y="22"/>
                                </a:cubicBezTo>
                                <a:lnTo>
                                  <a:pt x="23060" y="22"/>
                                </a:lnTo>
                                <a:cubicBezTo>
                                  <a:pt x="23055" y="22"/>
                                  <a:pt x="23052" y="18"/>
                                  <a:pt x="23052" y="14"/>
                                </a:cubicBezTo>
                                <a:cubicBezTo>
                                  <a:pt x="23052" y="10"/>
                                  <a:pt x="23055" y="6"/>
                                  <a:pt x="23060" y="6"/>
                                </a:cubicBezTo>
                                <a:close/>
                                <a:moveTo>
                                  <a:pt x="23092" y="6"/>
                                </a:moveTo>
                                <a:lnTo>
                                  <a:pt x="23092" y="6"/>
                                </a:lnTo>
                                <a:cubicBezTo>
                                  <a:pt x="23096" y="6"/>
                                  <a:pt x="23100" y="10"/>
                                  <a:pt x="23100" y="14"/>
                                </a:cubicBezTo>
                                <a:cubicBezTo>
                                  <a:pt x="23100" y="18"/>
                                  <a:pt x="23096" y="22"/>
                                  <a:pt x="23092" y="22"/>
                                </a:cubicBezTo>
                                <a:lnTo>
                                  <a:pt x="23092" y="22"/>
                                </a:lnTo>
                                <a:cubicBezTo>
                                  <a:pt x="23087" y="22"/>
                                  <a:pt x="23084" y="18"/>
                                  <a:pt x="23084" y="14"/>
                                </a:cubicBezTo>
                                <a:cubicBezTo>
                                  <a:pt x="23084" y="10"/>
                                  <a:pt x="23087" y="6"/>
                                  <a:pt x="23092" y="6"/>
                                </a:cubicBezTo>
                                <a:close/>
                                <a:moveTo>
                                  <a:pt x="23124" y="6"/>
                                </a:moveTo>
                                <a:lnTo>
                                  <a:pt x="23124" y="6"/>
                                </a:lnTo>
                                <a:cubicBezTo>
                                  <a:pt x="23128" y="6"/>
                                  <a:pt x="23132" y="10"/>
                                  <a:pt x="23132" y="14"/>
                                </a:cubicBezTo>
                                <a:cubicBezTo>
                                  <a:pt x="23132" y="18"/>
                                  <a:pt x="23128" y="22"/>
                                  <a:pt x="23124" y="22"/>
                                </a:cubicBezTo>
                                <a:lnTo>
                                  <a:pt x="23124" y="22"/>
                                </a:lnTo>
                                <a:cubicBezTo>
                                  <a:pt x="23119" y="22"/>
                                  <a:pt x="23116" y="18"/>
                                  <a:pt x="23116" y="14"/>
                                </a:cubicBezTo>
                                <a:cubicBezTo>
                                  <a:pt x="23116" y="10"/>
                                  <a:pt x="23119" y="6"/>
                                  <a:pt x="23124" y="6"/>
                                </a:cubicBezTo>
                                <a:close/>
                                <a:moveTo>
                                  <a:pt x="23156" y="6"/>
                                </a:moveTo>
                                <a:lnTo>
                                  <a:pt x="23156" y="6"/>
                                </a:lnTo>
                                <a:cubicBezTo>
                                  <a:pt x="23160" y="6"/>
                                  <a:pt x="23164" y="10"/>
                                  <a:pt x="23164" y="14"/>
                                </a:cubicBezTo>
                                <a:cubicBezTo>
                                  <a:pt x="23164" y="18"/>
                                  <a:pt x="23160" y="22"/>
                                  <a:pt x="23156" y="22"/>
                                </a:cubicBezTo>
                                <a:lnTo>
                                  <a:pt x="23156" y="22"/>
                                </a:lnTo>
                                <a:cubicBezTo>
                                  <a:pt x="23151" y="22"/>
                                  <a:pt x="23148" y="18"/>
                                  <a:pt x="23148" y="14"/>
                                </a:cubicBezTo>
                                <a:cubicBezTo>
                                  <a:pt x="23148" y="10"/>
                                  <a:pt x="23151" y="6"/>
                                  <a:pt x="23156" y="6"/>
                                </a:cubicBezTo>
                                <a:close/>
                                <a:moveTo>
                                  <a:pt x="23188" y="6"/>
                                </a:moveTo>
                                <a:lnTo>
                                  <a:pt x="23188" y="6"/>
                                </a:lnTo>
                                <a:cubicBezTo>
                                  <a:pt x="23192" y="6"/>
                                  <a:pt x="23196" y="10"/>
                                  <a:pt x="23196" y="14"/>
                                </a:cubicBezTo>
                                <a:cubicBezTo>
                                  <a:pt x="23196" y="18"/>
                                  <a:pt x="23192" y="22"/>
                                  <a:pt x="23188" y="22"/>
                                </a:cubicBezTo>
                                <a:lnTo>
                                  <a:pt x="23188" y="22"/>
                                </a:lnTo>
                                <a:cubicBezTo>
                                  <a:pt x="23183" y="22"/>
                                  <a:pt x="23180" y="18"/>
                                  <a:pt x="23180" y="14"/>
                                </a:cubicBezTo>
                                <a:cubicBezTo>
                                  <a:pt x="23180" y="10"/>
                                  <a:pt x="23183" y="6"/>
                                  <a:pt x="23188" y="6"/>
                                </a:cubicBezTo>
                                <a:close/>
                                <a:moveTo>
                                  <a:pt x="23220" y="6"/>
                                </a:moveTo>
                                <a:lnTo>
                                  <a:pt x="23220" y="6"/>
                                </a:lnTo>
                                <a:cubicBezTo>
                                  <a:pt x="23224" y="6"/>
                                  <a:pt x="23228" y="10"/>
                                  <a:pt x="23228" y="14"/>
                                </a:cubicBezTo>
                                <a:cubicBezTo>
                                  <a:pt x="23228" y="18"/>
                                  <a:pt x="23224" y="22"/>
                                  <a:pt x="23220" y="22"/>
                                </a:cubicBezTo>
                                <a:lnTo>
                                  <a:pt x="23220" y="22"/>
                                </a:lnTo>
                                <a:cubicBezTo>
                                  <a:pt x="23215" y="22"/>
                                  <a:pt x="23212" y="18"/>
                                  <a:pt x="23212" y="14"/>
                                </a:cubicBezTo>
                                <a:cubicBezTo>
                                  <a:pt x="23212" y="10"/>
                                  <a:pt x="23215" y="6"/>
                                  <a:pt x="23220" y="6"/>
                                </a:cubicBezTo>
                                <a:close/>
                                <a:moveTo>
                                  <a:pt x="23252" y="6"/>
                                </a:moveTo>
                                <a:lnTo>
                                  <a:pt x="23252" y="6"/>
                                </a:lnTo>
                                <a:cubicBezTo>
                                  <a:pt x="23256" y="6"/>
                                  <a:pt x="23260" y="10"/>
                                  <a:pt x="23260" y="14"/>
                                </a:cubicBezTo>
                                <a:cubicBezTo>
                                  <a:pt x="23260" y="18"/>
                                  <a:pt x="23256" y="22"/>
                                  <a:pt x="23252" y="22"/>
                                </a:cubicBezTo>
                                <a:lnTo>
                                  <a:pt x="23252" y="22"/>
                                </a:lnTo>
                                <a:cubicBezTo>
                                  <a:pt x="23247" y="22"/>
                                  <a:pt x="23244" y="18"/>
                                  <a:pt x="23244" y="14"/>
                                </a:cubicBezTo>
                                <a:cubicBezTo>
                                  <a:pt x="23244" y="10"/>
                                  <a:pt x="23247" y="6"/>
                                  <a:pt x="23252" y="6"/>
                                </a:cubicBezTo>
                                <a:close/>
                                <a:moveTo>
                                  <a:pt x="23284" y="6"/>
                                </a:moveTo>
                                <a:lnTo>
                                  <a:pt x="23284" y="6"/>
                                </a:lnTo>
                                <a:cubicBezTo>
                                  <a:pt x="23288" y="6"/>
                                  <a:pt x="23292" y="10"/>
                                  <a:pt x="23292" y="14"/>
                                </a:cubicBezTo>
                                <a:cubicBezTo>
                                  <a:pt x="23292" y="18"/>
                                  <a:pt x="23288" y="22"/>
                                  <a:pt x="23284" y="22"/>
                                </a:cubicBezTo>
                                <a:lnTo>
                                  <a:pt x="23284" y="22"/>
                                </a:lnTo>
                                <a:cubicBezTo>
                                  <a:pt x="23279" y="22"/>
                                  <a:pt x="23276" y="18"/>
                                  <a:pt x="23276" y="14"/>
                                </a:cubicBezTo>
                                <a:cubicBezTo>
                                  <a:pt x="23276" y="10"/>
                                  <a:pt x="23279" y="6"/>
                                  <a:pt x="23284" y="6"/>
                                </a:cubicBezTo>
                                <a:close/>
                                <a:moveTo>
                                  <a:pt x="23316" y="6"/>
                                </a:moveTo>
                                <a:lnTo>
                                  <a:pt x="23316" y="6"/>
                                </a:lnTo>
                                <a:cubicBezTo>
                                  <a:pt x="23320" y="6"/>
                                  <a:pt x="23324" y="10"/>
                                  <a:pt x="23324" y="14"/>
                                </a:cubicBezTo>
                                <a:cubicBezTo>
                                  <a:pt x="23324" y="18"/>
                                  <a:pt x="23320" y="22"/>
                                  <a:pt x="23316" y="22"/>
                                </a:cubicBezTo>
                                <a:lnTo>
                                  <a:pt x="23316" y="22"/>
                                </a:lnTo>
                                <a:cubicBezTo>
                                  <a:pt x="23311" y="22"/>
                                  <a:pt x="23308" y="18"/>
                                  <a:pt x="23308" y="14"/>
                                </a:cubicBezTo>
                                <a:cubicBezTo>
                                  <a:pt x="23308" y="10"/>
                                  <a:pt x="23311" y="6"/>
                                  <a:pt x="23316" y="6"/>
                                </a:cubicBezTo>
                                <a:close/>
                                <a:moveTo>
                                  <a:pt x="23348" y="6"/>
                                </a:moveTo>
                                <a:lnTo>
                                  <a:pt x="23348" y="6"/>
                                </a:lnTo>
                                <a:cubicBezTo>
                                  <a:pt x="23352" y="6"/>
                                  <a:pt x="23356" y="10"/>
                                  <a:pt x="23356" y="14"/>
                                </a:cubicBezTo>
                                <a:cubicBezTo>
                                  <a:pt x="23356" y="19"/>
                                  <a:pt x="23352" y="22"/>
                                  <a:pt x="23348" y="22"/>
                                </a:cubicBezTo>
                                <a:lnTo>
                                  <a:pt x="23348" y="22"/>
                                </a:lnTo>
                                <a:cubicBezTo>
                                  <a:pt x="23343" y="22"/>
                                  <a:pt x="23340" y="19"/>
                                  <a:pt x="23340" y="14"/>
                                </a:cubicBezTo>
                                <a:cubicBezTo>
                                  <a:pt x="23340" y="10"/>
                                  <a:pt x="23343" y="6"/>
                                  <a:pt x="23348" y="6"/>
                                </a:cubicBezTo>
                                <a:close/>
                                <a:moveTo>
                                  <a:pt x="23380" y="6"/>
                                </a:moveTo>
                                <a:lnTo>
                                  <a:pt x="23380" y="6"/>
                                </a:lnTo>
                                <a:cubicBezTo>
                                  <a:pt x="23384" y="6"/>
                                  <a:pt x="23388" y="10"/>
                                  <a:pt x="23388" y="14"/>
                                </a:cubicBezTo>
                                <a:cubicBezTo>
                                  <a:pt x="23388" y="19"/>
                                  <a:pt x="23384" y="22"/>
                                  <a:pt x="23380" y="22"/>
                                </a:cubicBezTo>
                                <a:lnTo>
                                  <a:pt x="23380" y="22"/>
                                </a:lnTo>
                                <a:cubicBezTo>
                                  <a:pt x="23375" y="22"/>
                                  <a:pt x="23372" y="19"/>
                                  <a:pt x="23372" y="14"/>
                                </a:cubicBezTo>
                                <a:cubicBezTo>
                                  <a:pt x="23372" y="10"/>
                                  <a:pt x="23375" y="6"/>
                                  <a:pt x="23380" y="6"/>
                                </a:cubicBezTo>
                                <a:close/>
                                <a:moveTo>
                                  <a:pt x="23412" y="6"/>
                                </a:moveTo>
                                <a:lnTo>
                                  <a:pt x="23412" y="6"/>
                                </a:lnTo>
                                <a:cubicBezTo>
                                  <a:pt x="23416" y="6"/>
                                  <a:pt x="23420" y="10"/>
                                  <a:pt x="23420" y="14"/>
                                </a:cubicBezTo>
                                <a:cubicBezTo>
                                  <a:pt x="23420" y="19"/>
                                  <a:pt x="23416" y="22"/>
                                  <a:pt x="23412" y="22"/>
                                </a:cubicBezTo>
                                <a:lnTo>
                                  <a:pt x="23412" y="22"/>
                                </a:lnTo>
                                <a:cubicBezTo>
                                  <a:pt x="23408" y="22"/>
                                  <a:pt x="23404" y="19"/>
                                  <a:pt x="23404" y="14"/>
                                </a:cubicBezTo>
                                <a:cubicBezTo>
                                  <a:pt x="23404" y="10"/>
                                  <a:pt x="23408" y="6"/>
                                  <a:pt x="23412" y="6"/>
                                </a:cubicBezTo>
                                <a:close/>
                                <a:moveTo>
                                  <a:pt x="23444" y="6"/>
                                </a:moveTo>
                                <a:lnTo>
                                  <a:pt x="23444" y="6"/>
                                </a:lnTo>
                                <a:cubicBezTo>
                                  <a:pt x="23448" y="6"/>
                                  <a:pt x="23452" y="10"/>
                                  <a:pt x="23452" y="14"/>
                                </a:cubicBezTo>
                                <a:cubicBezTo>
                                  <a:pt x="23452" y="19"/>
                                  <a:pt x="23448" y="22"/>
                                  <a:pt x="23444" y="22"/>
                                </a:cubicBezTo>
                                <a:lnTo>
                                  <a:pt x="23444" y="22"/>
                                </a:lnTo>
                                <a:cubicBezTo>
                                  <a:pt x="23440" y="22"/>
                                  <a:pt x="23436" y="19"/>
                                  <a:pt x="23436" y="14"/>
                                </a:cubicBezTo>
                                <a:cubicBezTo>
                                  <a:pt x="23436" y="10"/>
                                  <a:pt x="23440" y="6"/>
                                  <a:pt x="23444" y="6"/>
                                </a:cubicBezTo>
                                <a:close/>
                                <a:moveTo>
                                  <a:pt x="23476" y="6"/>
                                </a:moveTo>
                                <a:lnTo>
                                  <a:pt x="23476" y="6"/>
                                </a:lnTo>
                                <a:cubicBezTo>
                                  <a:pt x="23480" y="6"/>
                                  <a:pt x="23484" y="10"/>
                                  <a:pt x="23484" y="14"/>
                                </a:cubicBezTo>
                                <a:cubicBezTo>
                                  <a:pt x="23484" y="19"/>
                                  <a:pt x="23480" y="22"/>
                                  <a:pt x="23476" y="22"/>
                                </a:cubicBezTo>
                                <a:lnTo>
                                  <a:pt x="23476" y="22"/>
                                </a:lnTo>
                                <a:cubicBezTo>
                                  <a:pt x="23472" y="22"/>
                                  <a:pt x="23468" y="19"/>
                                  <a:pt x="23468" y="14"/>
                                </a:cubicBezTo>
                                <a:cubicBezTo>
                                  <a:pt x="23468" y="10"/>
                                  <a:pt x="23472" y="6"/>
                                  <a:pt x="23476" y="6"/>
                                </a:cubicBezTo>
                                <a:close/>
                                <a:moveTo>
                                  <a:pt x="23508" y="6"/>
                                </a:moveTo>
                                <a:lnTo>
                                  <a:pt x="23508" y="6"/>
                                </a:lnTo>
                                <a:cubicBezTo>
                                  <a:pt x="23512" y="6"/>
                                  <a:pt x="23516" y="10"/>
                                  <a:pt x="23516" y="14"/>
                                </a:cubicBezTo>
                                <a:cubicBezTo>
                                  <a:pt x="23516" y="19"/>
                                  <a:pt x="23512" y="22"/>
                                  <a:pt x="23508" y="22"/>
                                </a:cubicBezTo>
                                <a:lnTo>
                                  <a:pt x="23508" y="22"/>
                                </a:lnTo>
                                <a:cubicBezTo>
                                  <a:pt x="23504" y="22"/>
                                  <a:pt x="23500" y="19"/>
                                  <a:pt x="23500" y="14"/>
                                </a:cubicBezTo>
                                <a:cubicBezTo>
                                  <a:pt x="23500" y="10"/>
                                  <a:pt x="23504" y="6"/>
                                  <a:pt x="23508" y="6"/>
                                </a:cubicBezTo>
                                <a:close/>
                                <a:moveTo>
                                  <a:pt x="23540" y="6"/>
                                </a:moveTo>
                                <a:lnTo>
                                  <a:pt x="23540" y="6"/>
                                </a:lnTo>
                                <a:cubicBezTo>
                                  <a:pt x="23544" y="6"/>
                                  <a:pt x="23548" y="10"/>
                                  <a:pt x="23548" y="14"/>
                                </a:cubicBezTo>
                                <a:cubicBezTo>
                                  <a:pt x="23548" y="19"/>
                                  <a:pt x="23544" y="22"/>
                                  <a:pt x="23540" y="22"/>
                                </a:cubicBezTo>
                                <a:lnTo>
                                  <a:pt x="23540" y="22"/>
                                </a:lnTo>
                                <a:cubicBezTo>
                                  <a:pt x="23536" y="22"/>
                                  <a:pt x="23532" y="19"/>
                                  <a:pt x="23532" y="14"/>
                                </a:cubicBezTo>
                                <a:cubicBezTo>
                                  <a:pt x="23532" y="10"/>
                                  <a:pt x="23536" y="6"/>
                                  <a:pt x="23540" y="6"/>
                                </a:cubicBezTo>
                                <a:close/>
                                <a:moveTo>
                                  <a:pt x="23572" y="6"/>
                                </a:moveTo>
                                <a:lnTo>
                                  <a:pt x="23572" y="6"/>
                                </a:lnTo>
                                <a:cubicBezTo>
                                  <a:pt x="23576" y="6"/>
                                  <a:pt x="23580" y="10"/>
                                  <a:pt x="23580" y="14"/>
                                </a:cubicBezTo>
                                <a:cubicBezTo>
                                  <a:pt x="23580" y="19"/>
                                  <a:pt x="23576" y="22"/>
                                  <a:pt x="23572" y="22"/>
                                </a:cubicBezTo>
                                <a:lnTo>
                                  <a:pt x="23572" y="22"/>
                                </a:lnTo>
                                <a:cubicBezTo>
                                  <a:pt x="23568" y="22"/>
                                  <a:pt x="23564" y="19"/>
                                  <a:pt x="23564" y="14"/>
                                </a:cubicBezTo>
                                <a:cubicBezTo>
                                  <a:pt x="23564" y="10"/>
                                  <a:pt x="23568" y="6"/>
                                  <a:pt x="23572" y="6"/>
                                </a:cubicBezTo>
                                <a:close/>
                                <a:moveTo>
                                  <a:pt x="23604" y="6"/>
                                </a:moveTo>
                                <a:lnTo>
                                  <a:pt x="23604" y="6"/>
                                </a:lnTo>
                                <a:cubicBezTo>
                                  <a:pt x="23608" y="6"/>
                                  <a:pt x="23612" y="10"/>
                                  <a:pt x="23612" y="14"/>
                                </a:cubicBezTo>
                                <a:cubicBezTo>
                                  <a:pt x="23612" y="19"/>
                                  <a:pt x="23608" y="22"/>
                                  <a:pt x="23604" y="22"/>
                                </a:cubicBezTo>
                                <a:lnTo>
                                  <a:pt x="23604" y="22"/>
                                </a:lnTo>
                                <a:cubicBezTo>
                                  <a:pt x="23600" y="22"/>
                                  <a:pt x="23596" y="19"/>
                                  <a:pt x="23596" y="14"/>
                                </a:cubicBezTo>
                                <a:cubicBezTo>
                                  <a:pt x="23596" y="10"/>
                                  <a:pt x="23600" y="6"/>
                                  <a:pt x="23604" y="6"/>
                                </a:cubicBezTo>
                                <a:close/>
                                <a:moveTo>
                                  <a:pt x="23636" y="6"/>
                                </a:moveTo>
                                <a:lnTo>
                                  <a:pt x="23636" y="6"/>
                                </a:lnTo>
                                <a:cubicBezTo>
                                  <a:pt x="23640" y="6"/>
                                  <a:pt x="23644" y="10"/>
                                  <a:pt x="23644" y="14"/>
                                </a:cubicBezTo>
                                <a:cubicBezTo>
                                  <a:pt x="23644" y="19"/>
                                  <a:pt x="23640" y="22"/>
                                  <a:pt x="23636" y="22"/>
                                </a:cubicBezTo>
                                <a:lnTo>
                                  <a:pt x="23636" y="22"/>
                                </a:lnTo>
                                <a:cubicBezTo>
                                  <a:pt x="23632" y="22"/>
                                  <a:pt x="23628" y="19"/>
                                  <a:pt x="23628" y="14"/>
                                </a:cubicBezTo>
                                <a:cubicBezTo>
                                  <a:pt x="23628" y="10"/>
                                  <a:pt x="23632" y="6"/>
                                  <a:pt x="23636" y="6"/>
                                </a:cubicBezTo>
                                <a:close/>
                                <a:moveTo>
                                  <a:pt x="23668" y="6"/>
                                </a:moveTo>
                                <a:lnTo>
                                  <a:pt x="23668" y="6"/>
                                </a:lnTo>
                                <a:cubicBezTo>
                                  <a:pt x="23673" y="6"/>
                                  <a:pt x="23676" y="10"/>
                                  <a:pt x="23676" y="14"/>
                                </a:cubicBezTo>
                                <a:cubicBezTo>
                                  <a:pt x="23676" y="19"/>
                                  <a:pt x="23673" y="22"/>
                                  <a:pt x="23668" y="22"/>
                                </a:cubicBezTo>
                                <a:lnTo>
                                  <a:pt x="23668" y="22"/>
                                </a:lnTo>
                                <a:cubicBezTo>
                                  <a:pt x="23664" y="22"/>
                                  <a:pt x="23660" y="19"/>
                                  <a:pt x="23660" y="14"/>
                                </a:cubicBezTo>
                                <a:cubicBezTo>
                                  <a:pt x="23660" y="10"/>
                                  <a:pt x="23664" y="6"/>
                                  <a:pt x="23668" y="6"/>
                                </a:cubicBezTo>
                                <a:close/>
                                <a:moveTo>
                                  <a:pt x="23700" y="6"/>
                                </a:moveTo>
                                <a:lnTo>
                                  <a:pt x="23700" y="6"/>
                                </a:lnTo>
                                <a:cubicBezTo>
                                  <a:pt x="23705" y="6"/>
                                  <a:pt x="23708" y="10"/>
                                  <a:pt x="23708" y="14"/>
                                </a:cubicBezTo>
                                <a:cubicBezTo>
                                  <a:pt x="23708" y="19"/>
                                  <a:pt x="23705" y="22"/>
                                  <a:pt x="23700" y="22"/>
                                </a:cubicBezTo>
                                <a:lnTo>
                                  <a:pt x="23700" y="22"/>
                                </a:lnTo>
                                <a:cubicBezTo>
                                  <a:pt x="23696" y="22"/>
                                  <a:pt x="23692" y="19"/>
                                  <a:pt x="23692" y="14"/>
                                </a:cubicBezTo>
                                <a:cubicBezTo>
                                  <a:pt x="23692" y="10"/>
                                  <a:pt x="23696" y="6"/>
                                  <a:pt x="23700" y="6"/>
                                </a:cubicBezTo>
                                <a:close/>
                                <a:moveTo>
                                  <a:pt x="23732" y="6"/>
                                </a:moveTo>
                                <a:lnTo>
                                  <a:pt x="23732" y="6"/>
                                </a:lnTo>
                                <a:cubicBezTo>
                                  <a:pt x="23737" y="6"/>
                                  <a:pt x="23740" y="10"/>
                                  <a:pt x="23740" y="14"/>
                                </a:cubicBezTo>
                                <a:cubicBezTo>
                                  <a:pt x="23740" y="19"/>
                                  <a:pt x="23737" y="22"/>
                                  <a:pt x="23732" y="22"/>
                                </a:cubicBezTo>
                                <a:lnTo>
                                  <a:pt x="23732" y="22"/>
                                </a:lnTo>
                                <a:cubicBezTo>
                                  <a:pt x="23728" y="22"/>
                                  <a:pt x="23724" y="19"/>
                                  <a:pt x="23724" y="14"/>
                                </a:cubicBezTo>
                                <a:cubicBezTo>
                                  <a:pt x="23724" y="10"/>
                                  <a:pt x="23728" y="6"/>
                                  <a:pt x="23732" y="6"/>
                                </a:cubicBezTo>
                                <a:close/>
                                <a:moveTo>
                                  <a:pt x="23764" y="6"/>
                                </a:moveTo>
                                <a:lnTo>
                                  <a:pt x="23764" y="6"/>
                                </a:lnTo>
                                <a:cubicBezTo>
                                  <a:pt x="23769" y="6"/>
                                  <a:pt x="23772" y="10"/>
                                  <a:pt x="23772" y="14"/>
                                </a:cubicBezTo>
                                <a:cubicBezTo>
                                  <a:pt x="23772" y="19"/>
                                  <a:pt x="23769" y="22"/>
                                  <a:pt x="23764" y="22"/>
                                </a:cubicBezTo>
                                <a:lnTo>
                                  <a:pt x="23764" y="22"/>
                                </a:lnTo>
                                <a:cubicBezTo>
                                  <a:pt x="23760" y="22"/>
                                  <a:pt x="23756" y="19"/>
                                  <a:pt x="23756" y="14"/>
                                </a:cubicBezTo>
                                <a:cubicBezTo>
                                  <a:pt x="23756" y="10"/>
                                  <a:pt x="23760" y="6"/>
                                  <a:pt x="23764" y="6"/>
                                </a:cubicBezTo>
                                <a:close/>
                                <a:moveTo>
                                  <a:pt x="23796" y="6"/>
                                </a:moveTo>
                                <a:lnTo>
                                  <a:pt x="23796" y="6"/>
                                </a:lnTo>
                                <a:cubicBezTo>
                                  <a:pt x="23801" y="6"/>
                                  <a:pt x="23804" y="10"/>
                                  <a:pt x="23804" y="14"/>
                                </a:cubicBezTo>
                                <a:cubicBezTo>
                                  <a:pt x="23804" y="19"/>
                                  <a:pt x="23801" y="22"/>
                                  <a:pt x="23796" y="22"/>
                                </a:cubicBezTo>
                                <a:lnTo>
                                  <a:pt x="23796" y="22"/>
                                </a:lnTo>
                                <a:cubicBezTo>
                                  <a:pt x="23792" y="22"/>
                                  <a:pt x="23788" y="19"/>
                                  <a:pt x="23788" y="14"/>
                                </a:cubicBezTo>
                                <a:cubicBezTo>
                                  <a:pt x="23788" y="10"/>
                                  <a:pt x="23792" y="6"/>
                                  <a:pt x="23796" y="6"/>
                                </a:cubicBezTo>
                                <a:close/>
                                <a:moveTo>
                                  <a:pt x="23828" y="6"/>
                                </a:moveTo>
                                <a:lnTo>
                                  <a:pt x="23828" y="6"/>
                                </a:lnTo>
                                <a:cubicBezTo>
                                  <a:pt x="23833" y="6"/>
                                  <a:pt x="23836" y="10"/>
                                  <a:pt x="23836" y="14"/>
                                </a:cubicBezTo>
                                <a:cubicBezTo>
                                  <a:pt x="23836" y="19"/>
                                  <a:pt x="23833" y="22"/>
                                  <a:pt x="23828" y="22"/>
                                </a:cubicBezTo>
                                <a:lnTo>
                                  <a:pt x="23828" y="22"/>
                                </a:lnTo>
                                <a:cubicBezTo>
                                  <a:pt x="23824" y="22"/>
                                  <a:pt x="23820" y="19"/>
                                  <a:pt x="23820" y="14"/>
                                </a:cubicBezTo>
                                <a:cubicBezTo>
                                  <a:pt x="23820" y="10"/>
                                  <a:pt x="23824" y="6"/>
                                  <a:pt x="23828" y="6"/>
                                </a:cubicBezTo>
                                <a:close/>
                                <a:moveTo>
                                  <a:pt x="23860" y="6"/>
                                </a:moveTo>
                                <a:lnTo>
                                  <a:pt x="23860" y="6"/>
                                </a:lnTo>
                                <a:cubicBezTo>
                                  <a:pt x="23865" y="6"/>
                                  <a:pt x="23868" y="10"/>
                                  <a:pt x="23868" y="14"/>
                                </a:cubicBezTo>
                                <a:cubicBezTo>
                                  <a:pt x="23868" y="19"/>
                                  <a:pt x="23865" y="22"/>
                                  <a:pt x="23860" y="22"/>
                                </a:cubicBezTo>
                                <a:lnTo>
                                  <a:pt x="23860" y="22"/>
                                </a:lnTo>
                                <a:cubicBezTo>
                                  <a:pt x="23856" y="22"/>
                                  <a:pt x="23852" y="19"/>
                                  <a:pt x="23852" y="14"/>
                                </a:cubicBezTo>
                                <a:cubicBezTo>
                                  <a:pt x="23852" y="10"/>
                                  <a:pt x="23856" y="6"/>
                                  <a:pt x="23860" y="6"/>
                                </a:cubicBezTo>
                                <a:close/>
                                <a:moveTo>
                                  <a:pt x="23892" y="6"/>
                                </a:moveTo>
                                <a:lnTo>
                                  <a:pt x="23892" y="6"/>
                                </a:lnTo>
                                <a:cubicBezTo>
                                  <a:pt x="23897" y="6"/>
                                  <a:pt x="23900" y="10"/>
                                  <a:pt x="23900" y="14"/>
                                </a:cubicBezTo>
                                <a:cubicBezTo>
                                  <a:pt x="23900" y="19"/>
                                  <a:pt x="23897" y="22"/>
                                  <a:pt x="23892" y="22"/>
                                </a:cubicBezTo>
                                <a:lnTo>
                                  <a:pt x="23892" y="22"/>
                                </a:lnTo>
                                <a:cubicBezTo>
                                  <a:pt x="23888" y="22"/>
                                  <a:pt x="23884" y="19"/>
                                  <a:pt x="23884" y="14"/>
                                </a:cubicBezTo>
                                <a:cubicBezTo>
                                  <a:pt x="23884" y="10"/>
                                  <a:pt x="23888" y="6"/>
                                  <a:pt x="23892" y="6"/>
                                </a:cubicBezTo>
                                <a:close/>
                                <a:moveTo>
                                  <a:pt x="23924" y="6"/>
                                </a:moveTo>
                                <a:lnTo>
                                  <a:pt x="23924" y="6"/>
                                </a:lnTo>
                                <a:cubicBezTo>
                                  <a:pt x="23929" y="6"/>
                                  <a:pt x="23932" y="10"/>
                                  <a:pt x="23932" y="14"/>
                                </a:cubicBezTo>
                                <a:cubicBezTo>
                                  <a:pt x="23932" y="19"/>
                                  <a:pt x="23929" y="22"/>
                                  <a:pt x="23924" y="22"/>
                                </a:cubicBezTo>
                                <a:lnTo>
                                  <a:pt x="23924" y="22"/>
                                </a:lnTo>
                                <a:cubicBezTo>
                                  <a:pt x="23920" y="22"/>
                                  <a:pt x="23916" y="19"/>
                                  <a:pt x="23916" y="14"/>
                                </a:cubicBezTo>
                                <a:cubicBezTo>
                                  <a:pt x="23916" y="10"/>
                                  <a:pt x="23920" y="6"/>
                                  <a:pt x="23924" y="6"/>
                                </a:cubicBezTo>
                                <a:close/>
                                <a:moveTo>
                                  <a:pt x="23956" y="6"/>
                                </a:moveTo>
                                <a:lnTo>
                                  <a:pt x="23956" y="6"/>
                                </a:lnTo>
                                <a:cubicBezTo>
                                  <a:pt x="23961" y="6"/>
                                  <a:pt x="23964" y="10"/>
                                  <a:pt x="23964" y="14"/>
                                </a:cubicBezTo>
                                <a:cubicBezTo>
                                  <a:pt x="23964" y="19"/>
                                  <a:pt x="23961" y="22"/>
                                  <a:pt x="23956" y="22"/>
                                </a:cubicBezTo>
                                <a:lnTo>
                                  <a:pt x="23956" y="22"/>
                                </a:lnTo>
                                <a:cubicBezTo>
                                  <a:pt x="23952" y="22"/>
                                  <a:pt x="23948" y="19"/>
                                  <a:pt x="23948" y="14"/>
                                </a:cubicBezTo>
                                <a:cubicBezTo>
                                  <a:pt x="23948" y="10"/>
                                  <a:pt x="23952" y="6"/>
                                  <a:pt x="23956" y="6"/>
                                </a:cubicBezTo>
                                <a:close/>
                                <a:moveTo>
                                  <a:pt x="23988" y="6"/>
                                </a:moveTo>
                                <a:lnTo>
                                  <a:pt x="23988" y="6"/>
                                </a:lnTo>
                                <a:cubicBezTo>
                                  <a:pt x="23993" y="6"/>
                                  <a:pt x="23996" y="10"/>
                                  <a:pt x="23996" y="14"/>
                                </a:cubicBezTo>
                                <a:cubicBezTo>
                                  <a:pt x="23996" y="19"/>
                                  <a:pt x="23993" y="22"/>
                                  <a:pt x="23988" y="22"/>
                                </a:cubicBezTo>
                                <a:lnTo>
                                  <a:pt x="23988" y="22"/>
                                </a:lnTo>
                                <a:cubicBezTo>
                                  <a:pt x="23984" y="22"/>
                                  <a:pt x="23980" y="19"/>
                                  <a:pt x="23980" y="14"/>
                                </a:cubicBezTo>
                                <a:cubicBezTo>
                                  <a:pt x="23980" y="10"/>
                                  <a:pt x="23984" y="6"/>
                                  <a:pt x="23988" y="6"/>
                                </a:cubicBezTo>
                                <a:close/>
                                <a:moveTo>
                                  <a:pt x="24020" y="6"/>
                                </a:moveTo>
                                <a:lnTo>
                                  <a:pt x="24020" y="6"/>
                                </a:lnTo>
                                <a:cubicBezTo>
                                  <a:pt x="24025" y="6"/>
                                  <a:pt x="24028" y="10"/>
                                  <a:pt x="24028" y="14"/>
                                </a:cubicBezTo>
                                <a:cubicBezTo>
                                  <a:pt x="24028" y="19"/>
                                  <a:pt x="24025" y="22"/>
                                  <a:pt x="24020" y="22"/>
                                </a:cubicBezTo>
                                <a:lnTo>
                                  <a:pt x="24020" y="22"/>
                                </a:lnTo>
                                <a:cubicBezTo>
                                  <a:pt x="24016" y="22"/>
                                  <a:pt x="24012" y="19"/>
                                  <a:pt x="24012" y="14"/>
                                </a:cubicBezTo>
                                <a:cubicBezTo>
                                  <a:pt x="24012" y="10"/>
                                  <a:pt x="24016" y="6"/>
                                  <a:pt x="24020" y="6"/>
                                </a:cubicBezTo>
                                <a:close/>
                                <a:moveTo>
                                  <a:pt x="24052" y="6"/>
                                </a:moveTo>
                                <a:lnTo>
                                  <a:pt x="24052" y="6"/>
                                </a:lnTo>
                                <a:cubicBezTo>
                                  <a:pt x="24057" y="6"/>
                                  <a:pt x="24060" y="10"/>
                                  <a:pt x="24060" y="14"/>
                                </a:cubicBezTo>
                                <a:cubicBezTo>
                                  <a:pt x="24060" y="19"/>
                                  <a:pt x="24057" y="22"/>
                                  <a:pt x="24052" y="22"/>
                                </a:cubicBezTo>
                                <a:lnTo>
                                  <a:pt x="24052" y="22"/>
                                </a:lnTo>
                                <a:cubicBezTo>
                                  <a:pt x="24048" y="22"/>
                                  <a:pt x="24044" y="19"/>
                                  <a:pt x="24044" y="14"/>
                                </a:cubicBezTo>
                                <a:cubicBezTo>
                                  <a:pt x="24044" y="10"/>
                                  <a:pt x="24048" y="6"/>
                                  <a:pt x="24052" y="6"/>
                                </a:cubicBezTo>
                                <a:close/>
                                <a:moveTo>
                                  <a:pt x="24084" y="6"/>
                                </a:moveTo>
                                <a:lnTo>
                                  <a:pt x="24084" y="6"/>
                                </a:lnTo>
                                <a:cubicBezTo>
                                  <a:pt x="24089" y="6"/>
                                  <a:pt x="24092" y="10"/>
                                  <a:pt x="24092" y="14"/>
                                </a:cubicBezTo>
                                <a:cubicBezTo>
                                  <a:pt x="24092" y="19"/>
                                  <a:pt x="24089" y="22"/>
                                  <a:pt x="24084" y="22"/>
                                </a:cubicBezTo>
                                <a:lnTo>
                                  <a:pt x="24084" y="22"/>
                                </a:lnTo>
                                <a:cubicBezTo>
                                  <a:pt x="24080" y="22"/>
                                  <a:pt x="24076" y="19"/>
                                  <a:pt x="24076" y="14"/>
                                </a:cubicBezTo>
                                <a:cubicBezTo>
                                  <a:pt x="24076" y="10"/>
                                  <a:pt x="24080" y="6"/>
                                  <a:pt x="24084" y="6"/>
                                </a:cubicBezTo>
                                <a:close/>
                                <a:moveTo>
                                  <a:pt x="24116" y="6"/>
                                </a:moveTo>
                                <a:lnTo>
                                  <a:pt x="24116" y="6"/>
                                </a:lnTo>
                                <a:cubicBezTo>
                                  <a:pt x="24121" y="6"/>
                                  <a:pt x="24124" y="10"/>
                                  <a:pt x="24124" y="14"/>
                                </a:cubicBezTo>
                                <a:cubicBezTo>
                                  <a:pt x="24124" y="19"/>
                                  <a:pt x="24121" y="22"/>
                                  <a:pt x="24116" y="22"/>
                                </a:cubicBezTo>
                                <a:lnTo>
                                  <a:pt x="24116" y="22"/>
                                </a:lnTo>
                                <a:cubicBezTo>
                                  <a:pt x="24112" y="22"/>
                                  <a:pt x="24108" y="19"/>
                                  <a:pt x="24108" y="14"/>
                                </a:cubicBezTo>
                                <a:cubicBezTo>
                                  <a:pt x="24108" y="10"/>
                                  <a:pt x="24112" y="6"/>
                                  <a:pt x="24116" y="6"/>
                                </a:cubicBezTo>
                                <a:close/>
                                <a:moveTo>
                                  <a:pt x="24148" y="6"/>
                                </a:moveTo>
                                <a:lnTo>
                                  <a:pt x="24148" y="6"/>
                                </a:lnTo>
                                <a:cubicBezTo>
                                  <a:pt x="24153" y="6"/>
                                  <a:pt x="24156" y="10"/>
                                  <a:pt x="24156" y="14"/>
                                </a:cubicBezTo>
                                <a:cubicBezTo>
                                  <a:pt x="24156" y="19"/>
                                  <a:pt x="24153" y="22"/>
                                  <a:pt x="24148" y="22"/>
                                </a:cubicBezTo>
                                <a:lnTo>
                                  <a:pt x="24148" y="22"/>
                                </a:lnTo>
                                <a:cubicBezTo>
                                  <a:pt x="24144" y="22"/>
                                  <a:pt x="24140" y="19"/>
                                  <a:pt x="24140" y="14"/>
                                </a:cubicBezTo>
                                <a:cubicBezTo>
                                  <a:pt x="24140" y="10"/>
                                  <a:pt x="24144" y="6"/>
                                  <a:pt x="24148" y="6"/>
                                </a:cubicBezTo>
                                <a:close/>
                                <a:moveTo>
                                  <a:pt x="24180" y="6"/>
                                </a:moveTo>
                                <a:lnTo>
                                  <a:pt x="24180" y="6"/>
                                </a:lnTo>
                                <a:cubicBezTo>
                                  <a:pt x="24185" y="6"/>
                                  <a:pt x="24188" y="10"/>
                                  <a:pt x="24188" y="14"/>
                                </a:cubicBezTo>
                                <a:cubicBezTo>
                                  <a:pt x="24188" y="19"/>
                                  <a:pt x="24185" y="22"/>
                                  <a:pt x="24180" y="22"/>
                                </a:cubicBezTo>
                                <a:lnTo>
                                  <a:pt x="24180" y="22"/>
                                </a:lnTo>
                                <a:cubicBezTo>
                                  <a:pt x="24176" y="22"/>
                                  <a:pt x="24172" y="19"/>
                                  <a:pt x="24172" y="14"/>
                                </a:cubicBezTo>
                                <a:cubicBezTo>
                                  <a:pt x="24172" y="10"/>
                                  <a:pt x="24176" y="6"/>
                                  <a:pt x="24180" y="6"/>
                                </a:cubicBezTo>
                                <a:close/>
                                <a:moveTo>
                                  <a:pt x="24212" y="6"/>
                                </a:moveTo>
                                <a:lnTo>
                                  <a:pt x="24212" y="6"/>
                                </a:lnTo>
                                <a:cubicBezTo>
                                  <a:pt x="24217" y="6"/>
                                  <a:pt x="24220" y="10"/>
                                  <a:pt x="24220" y="14"/>
                                </a:cubicBezTo>
                                <a:cubicBezTo>
                                  <a:pt x="24220" y="19"/>
                                  <a:pt x="24217" y="22"/>
                                  <a:pt x="24212" y="22"/>
                                </a:cubicBezTo>
                                <a:lnTo>
                                  <a:pt x="24212" y="22"/>
                                </a:lnTo>
                                <a:cubicBezTo>
                                  <a:pt x="24208" y="22"/>
                                  <a:pt x="24204" y="19"/>
                                  <a:pt x="24204" y="14"/>
                                </a:cubicBezTo>
                                <a:cubicBezTo>
                                  <a:pt x="24204" y="10"/>
                                  <a:pt x="24208" y="6"/>
                                  <a:pt x="24212" y="6"/>
                                </a:cubicBezTo>
                                <a:close/>
                                <a:moveTo>
                                  <a:pt x="24244" y="6"/>
                                </a:moveTo>
                                <a:lnTo>
                                  <a:pt x="24244" y="6"/>
                                </a:lnTo>
                                <a:cubicBezTo>
                                  <a:pt x="24249" y="6"/>
                                  <a:pt x="24252" y="10"/>
                                  <a:pt x="24252" y="14"/>
                                </a:cubicBezTo>
                                <a:cubicBezTo>
                                  <a:pt x="24252" y="19"/>
                                  <a:pt x="24249" y="22"/>
                                  <a:pt x="24244" y="22"/>
                                </a:cubicBezTo>
                                <a:lnTo>
                                  <a:pt x="24244" y="22"/>
                                </a:lnTo>
                                <a:cubicBezTo>
                                  <a:pt x="24240" y="22"/>
                                  <a:pt x="24236" y="19"/>
                                  <a:pt x="24236" y="14"/>
                                </a:cubicBezTo>
                                <a:cubicBezTo>
                                  <a:pt x="24236" y="10"/>
                                  <a:pt x="24240" y="6"/>
                                  <a:pt x="24244" y="6"/>
                                </a:cubicBezTo>
                                <a:close/>
                                <a:moveTo>
                                  <a:pt x="24276" y="6"/>
                                </a:moveTo>
                                <a:lnTo>
                                  <a:pt x="24276" y="6"/>
                                </a:lnTo>
                                <a:cubicBezTo>
                                  <a:pt x="24281" y="6"/>
                                  <a:pt x="24284" y="10"/>
                                  <a:pt x="24284" y="14"/>
                                </a:cubicBezTo>
                                <a:cubicBezTo>
                                  <a:pt x="24284" y="19"/>
                                  <a:pt x="24281" y="22"/>
                                  <a:pt x="24276" y="22"/>
                                </a:cubicBezTo>
                                <a:lnTo>
                                  <a:pt x="24276" y="22"/>
                                </a:lnTo>
                                <a:cubicBezTo>
                                  <a:pt x="24272" y="22"/>
                                  <a:pt x="24268" y="19"/>
                                  <a:pt x="24268" y="14"/>
                                </a:cubicBezTo>
                                <a:cubicBezTo>
                                  <a:pt x="24268" y="10"/>
                                  <a:pt x="24272" y="6"/>
                                  <a:pt x="24276" y="6"/>
                                </a:cubicBezTo>
                                <a:close/>
                                <a:moveTo>
                                  <a:pt x="24308" y="6"/>
                                </a:moveTo>
                                <a:lnTo>
                                  <a:pt x="24308" y="6"/>
                                </a:lnTo>
                                <a:cubicBezTo>
                                  <a:pt x="24313" y="6"/>
                                  <a:pt x="24316" y="10"/>
                                  <a:pt x="24316" y="14"/>
                                </a:cubicBezTo>
                                <a:cubicBezTo>
                                  <a:pt x="24316" y="19"/>
                                  <a:pt x="24313" y="22"/>
                                  <a:pt x="24308" y="22"/>
                                </a:cubicBezTo>
                                <a:lnTo>
                                  <a:pt x="24308" y="22"/>
                                </a:lnTo>
                                <a:cubicBezTo>
                                  <a:pt x="24304" y="22"/>
                                  <a:pt x="24300" y="19"/>
                                  <a:pt x="24300" y="14"/>
                                </a:cubicBezTo>
                                <a:cubicBezTo>
                                  <a:pt x="24300" y="10"/>
                                  <a:pt x="24304" y="6"/>
                                  <a:pt x="24308" y="6"/>
                                </a:cubicBezTo>
                                <a:close/>
                                <a:moveTo>
                                  <a:pt x="24340" y="6"/>
                                </a:moveTo>
                                <a:lnTo>
                                  <a:pt x="24341" y="6"/>
                                </a:lnTo>
                                <a:cubicBezTo>
                                  <a:pt x="24345" y="6"/>
                                  <a:pt x="24349" y="10"/>
                                  <a:pt x="24349" y="14"/>
                                </a:cubicBezTo>
                                <a:cubicBezTo>
                                  <a:pt x="24349" y="19"/>
                                  <a:pt x="24345" y="22"/>
                                  <a:pt x="24341" y="22"/>
                                </a:cubicBezTo>
                                <a:lnTo>
                                  <a:pt x="24340" y="22"/>
                                </a:lnTo>
                                <a:cubicBezTo>
                                  <a:pt x="24336" y="22"/>
                                  <a:pt x="24332" y="19"/>
                                  <a:pt x="24332" y="14"/>
                                </a:cubicBezTo>
                                <a:cubicBezTo>
                                  <a:pt x="24332" y="10"/>
                                  <a:pt x="24336" y="6"/>
                                  <a:pt x="24340" y="6"/>
                                </a:cubicBezTo>
                                <a:close/>
                                <a:moveTo>
                                  <a:pt x="24373" y="6"/>
                                </a:moveTo>
                                <a:lnTo>
                                  <a:pt x="24373" y="6"/>
                                </a:lnTo>
                                <a:cubicBezTo>
                                  <a:pt x="24377" y="6"/>
                                  <a:pt x="24381" y="10"/>
                                  <a:pt x="24381" y="14"/>
                                </a:cubicBezTo>
                                <a:cubicBezTo>
                                  <a:pt x="24381" y="19"/>
                                  <a:pt x="24377" y="22"/>
                                  <a:pt x="24373" y="22"/>
                                </a:cubicBezTo>
                                <a:lnTo>
                                  <a:pt x="24373" y="22"/>
                                </a:lnTo>
                                <a:cubicBezTo>
                                  <a:pt x="24368" y="22"/>
                                  <a:pt x="24365" y="19"/>
                                  <a:pt x="24365" y="14"/>
                                </a:cubicBezTo>
                                <a:cubicBezTo>
                                  <a:pt x="24365" y="10"/>
                                  <a:pt x="24368" y="6"/>
                                  <a:pt x="24373" y="6"/>
                                </a:cubicBezTo>
                                <a:close/>
                                <a:moveTo>
                                  <a:pt x="24405" y="6"/>
                                </a:moveTo>
                                <a:lnTo>
                                  <a:pt x="24405" y="6"/>
                                </a:lnTo>
                                <a:cubicBezTo>
                                  <a:pt x="24409" y="6"/>
                                  <a:pt x="24413" y="10"/>
                                  <a:pt x="24413" y="14"/>
                                </a:cubicBezTo>
                                <a:cubicBezTo>
                                  <a:pt x="24413" y="19"/>
                                  <a:pt x="24409" y="22"/>
                                  <a:pt x="24405" y="22"/>
                                </a:cubicBezTo>
                                <a:lnTo>
                                  <a:pt x="24405" y="22"/>
                                </a:lnTo>
                                <a:cubicBezTo>
                                  <a:pt x="24400" y="22"/>
                                  <a:pt x="24397" y="19"/>
                                  <a:pt x="24397" y="14"/>
                                </a:cubicBezTo>
                                <a:cubicBezTo>
                                  <a:pt x="24397" y="10"/>
                                  <a:pt x="24400" y="6"/>
                                  <a:pt x="24405" y="6"/>
                                </a:cubicBezTo>
                                <a:close/>
                                <a:moveTo>
                                  <a:pt x="24437" y="6"/>
                                </a:moveTo>
                                <a:lnTo>
                                  <a:pt x="24437" y="6"/>
                                </a:lnTo>
                                <a:cubicBezTo>
                                  <a:pt x="24441" y="6"/>
                                  <a:pt x="24445" y="10"/>
                                  <a:pt x="24445" y="14"/>
                                </a:cubicBezTo>
                                <a:cubicBezTo>
                                  <a:pt x="24445" y="19"/>
                                  <a:pt x="24441" y="22"/>
                                  <a:pt x="24437" y="22"/>
                                </a:cubicBezTo>
                                <a:lnTo>
                                  <a:pt x="24437" y="22"/>
                                </a:lnTo>
                                <a:cubicBezTo>
                                  <a:pt x="24432" y="22"/>
                                  <a:pt x="24429" y="19"/>
                                  <a:pt x="24429" y="14"/>
                                </a:cubicBezTo>
                                <a:cubicBezTo>
                                  <a:pt x="24429" y="10"/>
                                  <a:pt x="24432" y="6"/>
                                  <a:pt x="24437" y="6"/>
                                </a:cubicBezTo>
                                <a:close/>
                                <a:moveTo>
                                  <a:pt x="24469" y="6"/>
                                </a:moveTo>
                                <a:lnTo>
                                  <a:pt x="24469" y="6"/>
                                </a:lnTo>
                                <a:cubicBezTo>
                                  <a:pt x="24473" y="6"/>
                                  <a:pt x="24477" y="10"/>
                                  <a:pt x="24477" y="14"/>
                                </a:cubicBezTo>
                                <a:cubicBezTo>
                                  <a:pt x="24477" y="19"/>
                                  <a:pt x="24473" y="22"/>
                                  <a:pt x="24469" y="22"/>
                                </a:cubicBezTo>
                                <a:lnTo>
                                  <a:pt x="24469" y="22"/>
                                </a:lnTo>
                                <a:cubicBezTo>
                                  <a:pt x="24464" y="22"/>
                                  <a:pt x="24461" y="19"/>
                                  <a:pt x="24461" y="14"/>
                                </a:cubicBezTo>
                                <a:cubicBezTo>
                                  <a:pt x="24461" y="10"/>
                                  <a:pt x="24464" y="6"/>
                                  <a:pt x="24469" y="6"/>
                                </a:cubicBezTo>
                                <a:close/>
                                <a:moveTo>
                                  <a:pt x="24501" y="6"/>
                                </a:moveTo>
                                <a:lnTo>
                                  <a:pt x="24501" y="6"/>
                                </a:lnTo>
                                <a:cubicBezTo>
                                  <a:pt x="24505" y="6"/>
                                  <a:pt x="24509" y="10"/>
                                  <a:pt x="24509" y="14"/>
                                </a:cubicBezTo>
                                <a:cubicBezTo>
                                  <a:pt x="24509" y="19"/>
                                  <a:pt x="24505" y="22"/>
                                  <a:pt x="24501" y="22"/>
                                </a:cubicBezTo>
                                <a:lnTo>
                                  <a:pt x="24501" y="22"/>
                                </a:lnTo>
                                <a:cubicBezTo>
                                  <a:pt x="24496" y="22"/>
                                  <a:pt x="24493" y="19"/>
                                  <a:pt x="24493" y="14"/>
                                </a:cubicBezTo>
                                <a:cubicBezTo>
                                  <a:pt x="24493" y="10"/>
                                  <a:pt x="24496" y="6"/>
                                  <a:pt x="24501" y="6"/>
                                </a:cubicBezTo>
                                <a:close/>
                                <a:moveTo>
                                  <a:pt x="24533" y="6"/>
                                </a:moveTo>
                                <a:lnTo>
                                  <a:pt x="24533" y="6"/>
                                </a:lnTo>
                                <a:cubicBezTo>
                                  <a:pt x="24537" y="6"/>
                                  <a:pt x="24541" y="10"/>
                                  <a:pt x="24541" y="14"/>
                                </a:cubicBezTo>
                                <a:cubicBezTo>
                                  <a:pt x="24541" y="19"/>
                                  <a:pt x="24537" y="22"/>
                                  <a:pt x="24533" y="22"/>
                                </a:cubicBezTo>
                                <a:lnTo>
                                  <a:pt x="24533" y="22"/>
                                </a:lnTo>
                                <a:cubicBezTo>
                                  <a:pt x="24528" y="22"/>
                                  <a:pt x="24525" y="19"/>
                                  <a:pt x="24525" y="14"/>
                                </a:cubicBezTo>
                                <a:cubicBezTo>
                                  <a:pt x="24525" y="10"/>
                                  <a:pt x="24528" y="6"/>
                                  <a:pt x="24533" y="6"/>
                                </a:cubicBezTo>
                                <a:close/>
                                <a:moveTo>
                                  <a:pt x="24565" y="6"/>
                                </a:moveTo>
                                <a:lnTo>
                                  <a:pt x="24565" y="6"/>
                                </a:lnTo>
                                <a:cubicBezTo>
                                  <a:pt x="24569" y="6"/>
                                  <a:pt x="24573" y="10"/>
                                  <a:pt x="24573" y="14"/>
                                </a:cubicBezTo>
                                <a:cubicBezTo>
                                  <a:pt x="24573" y="19"/>
                                  <a:pt x="24569" y="22"/>
                                  <a:pt x="24565" y="22"/>
                                </a:cubicBezTo>
                                <a:lnTo>
                                  <a:pt x="24565" y="22"/>
                                </a:lnTo>
                                <a:cubicBezTo>
                                  <a:pt x="24560" y="22"/>
                                  <a:pt x="24557" y="19"/>
                                  <a:pt x="24557" y="14"/>
                                </a:cubicBezTo>
                                <a:cubicBezTo>
                                  <a:pt x="24557" y="10"/>
                                  <a:pt x="24560" y="6"/>
                                  <a:pt x="24565" y="6"/>
                                </a:cubicBezTo>
                                <a:close/>
                                <a:moveTo>
                                  <a:pt x="24597" y="6"/>
                                </a:moveTo>
                                <a:lnTo>
                                  <a:pt x="24597" y="6"/>
                                </a:lnTo>
                                <a:cubicBezTo>
                                  <a:pt x="24601" y="6"/>
                                  <a:pt x="24605" y="10"/>
                                  <a:pt x="24605" y="14"/>
                                </a:cubicBezTo>
                                <a:cubicBezTo>
                                  <a:pt x="24605" y="19"/>
                                  <a:pt x="24601" y="22"/>
                                  <a:pt x="24597" y="22"/>
                                </a:cubicBezTo>
                                <a:lnTo>
                                  <a:pt x="24597" y="22"/>
                                </a:lnTo>
                                <a:cubicBezTo>
                                  <a:pt x="24592" y="22"/>
                                  <a:pt x="24589" y="19"/>
                                  <a:pt x="24589" y="14"/>
                                </a:cubicBezTo>
                                <a:cubicBezTo>
                                  <a:pt x="24589" y="10"/>
                                  <a:pt x="24592" y="6"/>
                                  <a:pt x="24597" y="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71843191" name="Freeform 1209"/>
                        <wps:cNvSpPr>
                          <a:spLocks noEditPoints="1"/>
                        </wps:cNvSpPr>
                        <wps:spPr bwMode="auto">
                          <a:xfrm>
                            <a:off x="246380" y="1641475"/>
                            <a:ext cx="2261235" cy="1905"/>
                          </a:xfrm>
                          <a:custGeom>
                            <a:avLst/>
                            <a:gdLst>
                              <a:gd name="T0" fmla="*/ 392 w 24605"/>
                              <a:gd name="T1" fmla="*/ 0 h 22"/>
                              <a:gd name="T2" fmla="*/ 776 w 24605"/>
                              <a:gd name="T3" fmla="*/ 0 h 22"/>
                              <a:gd name="T4" fmla="*/ 1168 w 24605"/>
                              <a:gd name="T5" fmla="*/ 8 h 22"/>
                              <a:gd name="T6" fmla="*/ 1545 w 24605"/>
                              <a:gd name="T7" fmla="*/ 16 h 22"/>
                              <a:gd name="T8" fmla="*/ 1929 w 24605"/>
                              <a:gd name="T9" fmla="*/ 16 h 22"/>
                              <a:gd name="T10" fmla="*/ 2305 w 24605"/>
                              <a:gd name="T11" fmla="*/ 8 h 22"/>
                              <a:gd name="T12" fmla="*/ 2697 w 24605"/>
                              <a:gd name="T13" fmla="*/ 0 h 22"/>
                              <a:gd name="T14" fmla="*/ 3113 w 24605"/>
                              <a:gd name="T15" fmla="*/ 1 h 22"/>
                              <a:gd name="T16" fmla="*/ 3498 w 24605"/>
                              <a:gd name="T17" fmla="*/ 1 h 22"/>
                              <a:gd name="T18" fmla="*/ 3890 w 24605"/>
                              <a:gd name="T19" fmla="*/ 9 h 22"/>
                              <a:gd name="T20" fmla="*/ 4266 w 24605"/>
                              <a:gd name="T21" fmla="*/ 17 h 22"/>
                              <a:gd name="T22" fmla="*/ 4650 w 24605"/>
                              <a:gd name="T23" fmla="*/ 17 h 22"/>
                              <a:gd name="T24" fmla="*/ 5026 w 24605"/>
                              <a:gd name="T25" fmla="*/ 9 h 22"/>
                              <a:gd name="T26" fmla="*/ 5418 w 24605"/>
                              <a:gd name="T27" fmla="*/ 1 h 22"/>
                              <a:gd name="T28" fmla="*/ 5835 w 24605"/>
                              <a:gd name="T29" fmla="*/ 1 h 22"/>
                              <a:gd name="T30" fmla="*/ 6219 w 24605"/>
                              <a:gd name="T31" fmla="*/ 1 h 22"/>
                              <a:gd name="T32" fmla="*/ 6611 w 24605"/>
                              <a:gd name="T33" fmla="*/ 9 h 22"/>
                              <a:gd name="T34" fmla="*/ 6987 w 24605"/>
                              <a:gd name="T35" fmla="*/ 18 h 22"/>
                              <a:gd name="T36" fmla="*/ 7371 w 24605"/>
                              <a:gd name="T37" fmla="*/ 18 h 22"/>
                              <a:gd name="T38" fmla="*/ 7748 w 24605"/>
                              <a:gd name="T39" fmla="*/ 10 h 22"/>
                              <a:gd name="T40" fmla="*/ 8140 w 24605"/>
                              <a:gd name="T41" fmla="*/ 2 h 22"/>
                              <a:gd name="T42" fmla="*/ 8556 w 24605"/>
                              <a:gd name="T43" fmla="*/ 2 h 22"/>
                              <a:gd name="T44" fmla="*/ 8940 w 24605"/>
                              <a:gd name="T45" fmla="*/ 2 h 22"/>
                              <a:gd name="T46" fmla="*/ 9332 w 24605"/>
                              <a:gd name="T47" fmla="*/ 10 h 22"/>
                              <a:gd name="T48" fmla="*/ 9709 w 24605"/>
                              <a:gd name="T49" fmla="*/ 18 h 22"/>
                              <a:gd name="T50" fmla="*/ 10093 w 24605"/>
                              <a:gd name="T51" fmla="*/ 18 h 22"/>
                              <a:gd name="T52" fmla="*/ 10469 w 24605"/>
                              <a:gd name="T53" fmla="*/ 10 h 22"/>
                              <a:gd name="T54" fmla="*/ 10861 w 24605"/>
                              <a:gd name="T55" fmla="*/ 2 h 22"/>
                              <a:gd name="T56" fmla="*/ 11277 w 24605"/>
                              <a:gd name="T57" fmla="*/ 3 h 22"/>
                              <a:gd name="T58" fmla="*/ 11662 w 24605"/>
                              <a:gd name="T59" fmla="*/ 3 h 22"/>
                              <a:gd name="T60" fmla="*/ 12054 w 24605"/>
                              <a:gd name="T61" fmla="*/ 11 h 22"/>
                              <a:gd name="T62" fmla="*/ 12430 w 24605"/>
                              <a:gd name="T63" fmla="*/ 19 h 22"/>
                              <a:gd name="T64" fmla="*/ 12814 w 24605"/>
                              <a:gd name="T65" fmla="*/ 19 h 22"/>
                              <a:gd name="T66" fmla="*/ 13190 w 24605"/>
                              <a:gd name="T67" fmla="*/ 11 h 22"/>
                              <a:gd name="T68" fmla="*/ 13583 w 24605"/>
                              <a:gd name="T69" fmla="*/ 3 h 22"/>
                              <a:gd name="T70" fmla="*/ 13999 w 24605"/>
                              <a:gd name="T71" fmla="*/ 3 h 22"/>
                              <a:gd name="T72" fmla="*/ 14383 w 24605"/>
                              <a:gd name="T73" fmla="*/ 3 h 22"/>
                              <a:gd name="T74" fmla="*/ 14775 w 24605"/>
                              <a:gd name="T75" fmla="*/ 11 h 22"/>
                              <a:gd name="T76" fmla="*/ 15151 w 24605"/>
                              <a:gd name="T77" fmla="*/ 20 h 22"/>
                              <a:gd name="T78" fmla="*/ 15536 w 24605"/>
                              <a:gd name="T79" fmla="*/ 20 h 22"/>
                              <a:gd name="T80" fmla="*/ 15912 w 24605"/>
                              <a:gd name="T81" fmla="*/ 12 h 22"/>
                              <a:gd name="T82" fmla="*/ 16304 w 24605"/>
                              <a:gd name="T83" fmla="*/ 4 h 22"/>
                              <a:gd name="T84" fmla="*/ 16720 w 24605"/>
                              <a:gd name="T85" fmla="*/ 4 h 22"/>
                              <a:gd name="T86" fmla="*/ 17104 w 24605"/>
                              <a:gd name="T87" fmla="*/ 4 h 22"/>
                              <a:gd name="T88" fmla="*/ 17497 w 24605"/>
                              <a:gd name="T89" fmla="*/ 12 h 22"/>
                              <a:gd name="T90" fmla="*/ 17873 w 24605"/>
                              <a:gd name="T91" fmla="*/ 20 h 22"/>
                              <a:gd name="T92" fmla="*/ 18257 w 24605"/>
                              <a:gd name="T93" fmla="*/ 21 h 22"/>
                              <a:gd name="T94" fmla="*/ 18633 w 24605"/>
                              <a:gd name="T95" fmla="*/ 13 h 22"/>
                              <a:gd name="T96" fmla="*/ 19025 w 24605"/>
                              <a:gd name="T97" fmla="*/ 5 h 22"/>
                              <a:gd name="T98" fmla="*/ 19442 w 24605"/>
                              <a:gd name="T99" fmla="*/ 5 h 22"/>
                              <a:gd name="T100" fmla="*/ 19826 w 24605"/>
                              <a:gd name="T101" fmla="*/ 5 h 22"/>
                              <a:gd name="T102" fmla="*/ 20218 w 24605"/>
                              <a:gd name="T103" fmla="*/ 13 h 22"/>
                              <a:gd name="T104" fmla="*/ 20594 w 24605"/>
                              <a:gd name="T105" fmla="*/ 21 h 22"/>
                              <a:gd name="T106" fmla="*/ 20979 w 24605"/>
                              <a:gd name="T107" fmla="*/ 21 h 22"/>
                              <a:gd name="T108" fmla="*/ 21355 w 24605"/>
                              <a:gd name="T109" fmla="*/ 13 h 22"/>
                              <a:gd name="T110" fmla="*/ 21747 w 24605"/>
                              <a:gd name="T111" fmla="*/ 6 h 22"/>
                              <a:gd name="T112" fmla="*/ 22163 w 24605"/>
                              <a:gd name="T113" fmla="*/ 6 h 22"/>
                              <a:gd name="T114" fmla="*/ 22547 w 24605"/>
                              <a:gd name="T115" fmla="*/ 6 h 22"/>
                              <a:gd name="T116" fmla="*/ 22940 w 24605"/>
                              <a:gd name="T117" fmla="*/ 14 h 22"/>
                              <a:gd name="T118" fmla="*/ 23316 w 24605"/>
                              <a:gd name="T119" fmla="*/ 22 h 22"/>
                              <a:gd name="T120" fmla="*/ 23700 w 24605"/>
                              <a:gd name="T121" fmla="*/ 22 h 22"/>
                              <a:gd name="T122" fmla="*/ 24076 w 24605"/>
                              <a:gd name="T123" fmla="*/ 14 h 22"/>
                              <a:gd name="T124" fmla="*/ 24469 w 24605"/>
                              <a:gd name="T125"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605" h="22">
                                <a:moveTo>
                                  <a:pt x="8" y="0"/>
                                </a:moveTo>
                                <a:lnTo>
                                  <a:pt x="8" y="0"/>
                                </a:lnTo>
                                <a:cubicBezTo>
                                  <a:pt x="12" y="0"/>
                                  <a:pt x="16" y="3"/>
                                  <a:pt x="16" y="8"/>
                                </a:cubicBezTo>
                                <a:cubicBezTo>
                                  <a:pt x="16" y="12"/>
                                  <a:pt x="12" y="16"/>
                                  <a:pt x="8" y="16"/>
                                </a:cubicBezTo>
                                <a:lnTo>
                                  <a:pt x="8" y="16"/>
                                </a:lnTo>
                                <a:cubicBezTo>
                                  <a:pt x="3" y="16"/>
                                  <a:pt x="0" y="12"/>
                                  <a:pt x="0" y="8"/>
                                </a:cubicBezTo>
                                <a:cubicBezTo>
                                  <a:pt x="0" y="3"/>
                                  <a:pt x="3" y="0"/>
                                  <a:pt x="8" y="0"/>
                                </a:cubicBezTo>
                                <a:close/>
                                <a:moveTo>
                                  <a:pt x="40" y="0"/>
                                </a:moveTo>
                                <a:lnTo>
                                  <a:pt x="40" y="0"/>
                                </a:lnTo>
                                <a:cubicBezTo>
                                  <a:pt x="44" y="0"/>
                                  <a:pt x="48" y="3"/>
                                  <a:pt x="48" y="8"/>
                                </a:cubicBezTo>
                                <a:cubicBezTo>
                                  <a:pt x="48" y="12"/>
                                  <a:pt x="44" y="16"/>
                                  <a:pt x="40" y="16"/>
                                </a:cubicBezTo>
                                <a:lnTo>
                                  <a:pt x="40" y="16"/>
                                </a:lnTo>
                                <a:cubicBezTo>
                                  <a:pt x="35" y="16"/>
                                  <a:pt x="32" y="12"/>
                                  <a:pt x="32" y="8"/>
                                </a:cubicBezTo>
                                <a:cubicBezTo>
                                  <a:pt x="32" y="3"/>
                                  <a:pt x="35" y="0"/>
                                  <a:pt x="40" y="0"/>
                                </a:cubicBezTo>
                                <a:close/>
                                <a:moveTo>
                                  <a:pt x="72" y="0"/>
                                </a:moveTo>
                                <a:lnTo>
                                  <a:pt x="72" y="0"/>
                                </a:lnTo>
                                <a:cubicBezTo>
                                  <a:pt x="76" y="0"/>
                                  <a:pt x="80" y="3"/>
                                  <a:pt x="80" y="8"/>
                                </a:cubicBezTo>
                                <a:cubicBezTo>
                                  <a:pt x="80" y="12"/>
                                  <a:pt x="76" y="16"/>
                                  <a:pt x="72" y="16"/>
                                </a:cubicBezTo>
                                <a:lnTo>
                                  <a:pt x="72" y="16"/>
                                </a:lnTo>
                                <a:cubicBezTo>
                                  <a:pt x="67" y="16"/>
                                  <a:pt x="64" y="12"/>
                                  <a:pt x="64" y="8"/>
                                </a:cubicBezTo>
                                <a:cubicBezTo>
                                  <a:pt x="64" y="3"/>
                                  <a:pt x="67" y="0"/>
                                  <a:pt x="72" y="0"/>
                                </a:cubicBezTo>
                                <a:close/>
                                <a:moveTo>
                                  <a:pt x="104" y="0"/>
                                </a:moveTo>
                                <a:lnTo>
                                  <a:pt x="104" y="0"/>
                                </a:lnTo>
                                <a:cubicBezTo>
                                  <a:pt x="108" y="0"/>
                                  <a:pt x="112" y="3"/>
                                  <a:pt x="112" y="8"/>
                                </a:cubicBezTo>
                                <a:cubicBezTo>
                                  <a:pt x="112" y="12"/>
                                  <a:pt x="108" y="16"/>
                                  <a:pt x="104" y="16"/>
                                </a:cubicBezTo>
                                <a:lnTo>
                                  <a:pt x="104" y="16"/>
                                </a:lnTo>
                                <a:cubicBezTo>
                                  <a:pt x="99" y="16"/>
                                  <a:pt x="96" y="12"/>
                                  <a:pt x="96" y="8"/>
                                </a:cubicBezTo>
                                <a:cubicBezTo>
                                  <a:pt x="96" y="3"/>
                                  <a:pt x="99" y="0"/>
                                  <a:pt x="104" y="0"/>
                                </a:cubicBezTo>
                                <a:close/>
                                <a:moveTo>
                                  <a:pt x="136" y="0"/>
                                </a:moveTo>
                                <a:lnTo>
                                  <a:pt x="136" y="0"/>
                                </a:lnTo>
                                <a:cubicBezTo>
                                  <a:pt x="140" y="0"/>
                                  <a:pt x="144" y="3"/>
                                  <a:pt x="144" y="8"/>
                                </a:cubicBezTo>
                                <a:cubicBezTo>
                                  <a:pt x="144" y="12"/>
                                  <a:pt x="140" y="16"/>
                                  <a:pt x="136" y="16"/>
                                </a:cubicBezTo>
                                <a:lnTo>
                                  <a:pt x="136" y="16"/>
                                </a:lnTo>
                                <a:cubicBezTo>
                                  <a:pt x="131" y="16"/>
                                  <a:pt x="128" y="12"/>
                                  <a:pt x="128" y="8"/>
                                </a:cubicBezTo>
                                <a:cubicBezTo>
                                  <a:pt x="128" y="3"/>
                                  <a:pt x="131" y="0"/>
                                  <a:pt x="136" y="0"/>
                                </a:cubicBezTo>
                                <a:close/>
                                <a:moveTo>
                                  <a:pt x="168" y="0"/>
                                </a:moveTo>
                                <a:lnTo>
                                  <a:pt x="168" y="0"/>
                                </a:lnTo>
                                <a:cubicBezTo>
                                  <a:pt x="172" y="0"/>
                                  <a:pt x="176" y="3"/>
                                  <a:pt x="176" y="8"/>
                                </a:cubicBezTo>
                                <a:cubicBezTo>
                                  <a:pt x="176" y="12"/>
                                  <a:pt x="172" y="16"/>
                                  <a:pt x="168" y="16"/>
                                </a:cubicBezTo>
                                <a:lnTo>
                                  <a:pt x="168" y="16"/>
                                </a:lnTo>
                                <a:cubicBezTo>
                                  <a:pt x="163" y="16"/>
                                  <a:pt x="160" y="12"/>
                                  <a:pt x="160" y="8"/>
                                </a:cubicBezTo>
                                <a:cubicBezTo>
                                  <a:pt x="160" y="3"/>
                                  <a:pt x="163" y="0"/>
                                  <a:pt x="168" y="0"/>
                                </a:cubicBezTo>
                                <a:close/>
                                <a:moveTo>
                                  <a:pt x="200" y="0"/>
                                </a:moveTo>
                                <a:lnTo>
                                  <a:pt x="200" y="0"/>
                                </a:lnTo>
                                <a:cubicBezTo>
                                  <a:pt x="204" y="0"/>
                                  <a:pt x="208" y="3"/>
                                  <a:pt x="208" y="8"/>
                                </a:cubicBezTo>
                                <a:cubicBezTo>
                                  <a:pt x="208" y="12"/>
                                  <a:pt x="204" y="16"/>
                                  <a:pt x="200" y="16"/>
                                </a:cubicBezTo>
                                <a:lnTo>
                                  <a:pt x="200" y="16"/>
                                </a:lnTo>
                                <a:cubicBezTo>
                                  <a:pt x="195" y="16"/>
                                  <a:pt x="192" y="12"/>
                                  <a:pt x="192" y="8"/>
                                </a:cubicBezTo>
                                <a:cubicBezTo>
                                  <a:pt x="192" y="3"/>
                                  <a:pt x="195" y="0"/>
                                  <a:pt x="200" y="0"/>
                                </a:cubicBezTo>
                                <a:close/>
                                <a:moveTo>
                                  <a:pt x="232" y="0"/>
                                </a:moveTo>
                                <a:lnTo>
                                  <a:pt x="232" y="0"/>
                                </a:lnTo>
                                <a:cubicBezTo>
                                  <a:pt x="236" y="0"/>
                                  <a:pt x="240" y="3"/>
                                  <a:pt x="240" y="8"/>
                                </a:cubicBezTo>
                                <a:cubicBezTo>
                                  <a:pt x="240" y="12"/>
                                  <a:pt x="236" y="16"/>
                                  <a:pt x="232" y="16"/>
                                </a:cubicBezTo>
                                <a:lnTo>
                                  <a:pt x="232" y="16"/>
                                </a:lnTo>
                                <a:cubicBezTo>
                                  <a:pt x="227" y="16"/>
                                  <a:pt x="224" y="12"/>
                                  <a:pt x="224" y="8"/>
                                </a:cubicBezTo>
                                <a:cubicBezTo>
                                  <a:pt x="224" y="3"/>
                                  <a:pt x="227" y="0"/>
                                  <a:pt x="232" y="0"/>
                                </a:cubicBezTo>
                                <a:close/>
                                <a:moveTo>
                                  <a:pt x="264" y="0"/>
                                </a:moveTo>
                                <a:lnTo>
                                  <a:pt x="264" y="0"/>
                                </a:lnTo>
                                <a:cubicBezTo>
                                  <a:pt x="268" y="0"/>
                                  <a:pt x="272" y="3"/>
                                  <a:pt x="272" y="8"/>
                                </a:cubicBezTo>
                                <a:cubicBezTo>
                                  <a:pt x="272" y="12"/>
                                  <a:pt x="268" y="16"/>
                                  <a:pt x="264" y="16"/>
                                </a:cubicBezTo>
                                <a:lnTo>
                                  <a:pt x="264" y="16"/>
                                </a:lnTo>
                                <a:cubicBezTo>
                                  <a:pt x="260" y="16"/>
                                  <a:pt x="256" y="12"/>
                                  <a:pt x="256" y="8"/>
                                </a:cubicBezTo>
                                <a:cubicBezTo>
                                  <a:pt x="256" y="3"/>
                                  <a:pt x="260" y="0"/>
                                  <a:pt x="264" y="0"/>
                                </a:cubicBezTo>
                                <a:close/>
                                <a:moveTo>
                                  <a:pt x="296" y="0"/>
                                </a:moveTo>
                                <a:lnTo>
                                  <a:pt x="296" y="0"/>
                                </a:lnTo>
                                <a:cubicBezTo>
                                  <a:pt x="300" y="0"/>
                                  <a:pt x="304" y="3"/>
                                  <a:pt x="304" y="8"/>
                                </a:cubicBezTo>
                                <a:cubicBezTo>
                                  <a:pt x="304" y="12"/>
                                  <a:pt x="300" y="16"/>
                                  <a:pt x="296" y="16"/>
                                </a:cubicBezTo>
                                <a:lnTo>
                                  <a:pt x="296" y="16"/>
                                </a:lnTo>
                                <a:cubicBezTo>
                                  <a:pt x="292" y="16"/>
                                  <a:pt x="288" y="12"/>
                                  <a:pt x="288" y="8"/>
                                </a:cubicBezTo>
                                <a:cubicBezTo>
                                  <a:pt x="288" y="3"/>
                                  <a:pt x="292" y="0"/>
                                  <a:pt x="296" y="0"/>
                                </a:cubicBezTo>
                                <a:close/>
                                <a:moveTo>
                                  <a:pt x="328" y="0"/>
                                </a:moveTo>
                                <a:lnTo>
                                  <a:pt x="328" y="0"/>
                                </a:lnTo>
                                <a:cubicBezTo>
                                  <a:pt x="332" y="0"/>
                                  <a:pt x="336" y="3"/>
                                  <a:pt x="336" y="8"/>
                                </a:cubicBezTo>
                                <a:cubicBezTo>
                                  <a:pt x="336" y="12"/>
                                  <a:pt x="332" y="16"/>
                                  <a:pt x="328" y="16"/>
                                </a:cubicBezTo>
                                <a:lnTo>
                                  <a:pt x="328" y="16"/>
                                </a:lnTo>
                                <a:cubicBezTo>
                                  <a:pt x="324" y="16"/>
                                  <a:pt x="320" y="12"/>
                                  <a:pt x="320" y="8"/>
                                </a:cubicBezTo>
                                <a:cubicBezTo>
                                  <a:pt x="320" y="3"/>
                                  <a:pt x="324" y="0"/>
                                  <a:pt x="328" y="0"/>
                                </a:cubicBezTo>
                                <a:close/>
                                <a:moveTo>
                                  <a:pt x="360" y="0"/>
                                </a:moveTo>
                                <a:lnTo>
                                  <a:pt x="360" y="0"/>
                                </a:lnTo>
                                <a:cubicBezTo>
                                  <a:pt x="364" y="0"/>
                                  <a:pt x="368" y="3"/>
                                  <a:pt x="368" y="8"/>
                                </a:cubicBezTo>
                                <a:cubicBezTo>
                                  <a:pt x="368" y="12"/>
                                  <a:pt x="364" y="16"/>
                                  <a:pt x="360" y="16"/>
                                </a:cubicBezTo>
                                <a:lnTo>
                                  <a:pt x="360" y="16"/>
                                </a:lnTo>
                                <a:cubicBezTo>
                                  <a:pt x="356" y="16"/>
                                  <a:pt x="352" y="12"/>
                                  <a:pt x="352" y="8"/>
                                </a:cubicBezTo>
                                <a:cubicBezTo>
                                  <a:pt x="352" y="3"/>
                                  <a:pt x="356" y="0"/>
                                  <a:pt x="360" y="0"/>
                                </a:cubicBezTo>
                                <a:close/>
                                <a:moveTo>
                                  <a:pt x="392" y="0"/>
                                </a:moveTo>
                                <a:lnTo>
                                  <a:pt x="392" y="0"/>
                                </a:lnTo>
                                <a:cubicBezTo>
                                  <a:pt x="396" y="0"/>
                                  <a:pt x="400" y="3"/>
                                  <a:pt x="400" y="8"/>
                                </a:cubicBezTo>
                                <a:cubicBezTo>
                                  <a:pt x="400" y="12"/>
                                  <a:pt x="396" y="16"/>
                                  <a:pt x="392" y="16"/>
                                </a:cubicBezTo>
                                <a:lnTo>
                                  <a:pt x="392" y="16"/>
                                </a:lnTo>
                                <a:cubicBezTo>
                                  <a:pt x="388" y="16"/>
                                  <a:pt x="384" y="12"/>
                                  <a:pt x="384" y="8"/>
                                </a:cubicBezTo>
                                <a:cubicBezTo>
                                  <a:pt x="384" y="3"/>
                                  <a:pt x="388" y="0"/>
                                  <a:pt x="392" y="0"/>
                                </a:cubicBezTo>
                                <a:close/>
                                <a:moveTo>
                                  <a:pt x="424" y="0"/>
                                </a:moveTo>
                                <a:lnTo>
                                  <a:pt x="424" y="0"/>
                                </a:lnTo>
                                <a:cubicBezTo>
                                  <a:pt x="428" y="0"/>
                                  <a:pt x="432" y="3"/>
                                  <a:pt x="432" y="8"/>
                                </a:cubicBezTo>
                                <a:cubicBezTo>
                                  <a:pt x="432" y="12"/>
                                  <a:pt x="428" y="16"/>
                                  <a:pt x="424" y="16"/>
                                </a:cubicBezTo>
                                <a:lnTo>
                                  <a:pt x="424" y="16"/>
                                </a:lnTo>
                                <a:cubicBezTo>
                                  <a:pt x="420" y="16"/>
                                  <a:pt x="416" y="12"/>
                                  <a:pt x="416" y="8"/>
                                </a:cubicBezTo>
                                <a:cubicBezTo>
                                  <a:pt x="416" y="3"/>
                                  <a:pt x="420" y="0"/>
                                  <a:pt x="424" y="0"/>
                                </a:cubicBezTo>
                                <a:close/>
                                <a:moveTo>
                                  <a:pt x="456" y="0"/>
                                </a:moveTo>
                                <a:lnTo>
                                  <a:pt x="456" y="0"/>
                                </a:lnTo>
                                <a:cubicBezTo>
                                  <a:pt x="460" y="0"/>
                                  <a:pt x="464" y="3"/>
                                  <a:pt x="464" y="8"/>
                                </a:cubicBezTo>
                                <a:cubicBezTo>
                                  <a:pt x="464" y="12"/>
                                  <a:pt x="460" y="16"/>
                                  <a:pt x="456" y="16"/>
                                </a:cubicBezTo>
                                <a:lnTo>
                                  <a:pt x="456" y="16"/>
                                </a:lnTo>
                                <a:cubicBezTo>
                                  <a:pt x="452" y="16"/>
                                  <a:pt x="448" y="12"/>
                                  <a:pt x="448" y="8"/>
                                </a:cubicBezTo>
                                <a:cubicBezTo>
                                  <a:pt x="448" y="3"/>
                                  <a:pt x="452" y="0"/>
                                  <a:pt x="456" y="0"/>
                                </a:cubicBezTo>
                                <a:close/>
                                <a:moveTo>
                                  <a:pt x="488" y="0"/>
                                </a:moveTo>
                                <a:lnTo>
                                  <a:pt x="488" y="0"/>
                                </a:lnTo>
                                <a:cubicBezTo>
                                  <a:pt x="492" y="0"/>
                                  <a:pt x="496" y="4"/>
                                  <a:pt x="496" y="8"/>
                                </a:cubicBezTo>
                                <a:cubicBezTo>
                                  <a:pt x="496" y="12"/>
                                  <a:pt x="492" y="16"/>
                                  <a:pt x="488" y="16"/>
                                </a:cubicBezTo>
                                <a:lnTo>
                                  <a:pt x="488" y="16"/>
                                </a:lnTo>
                                <a:cubicBezTo>
                                  <a:pt x="484" y="16"/>
                                  <a:pt x="480" y="12"/>
                                  <a:pt x="480" y="8"/>
                                </a:cubicBezTo>
                                <a:cubicBezTo>
                                  <a:pt x="480" y="4"/>
                                  <a:pt x="484" y="0"/>
                                  <a:pt x="488" y="0"/>
                                </a:cubicBezTo>
                                <a:close/>
                                <a:moveTo>
                                  <a:pt x="520" y="0"/>
                                </a:moveTo>
                                <a:lnTo>
                                  <a:pt x="520" y="0"/>
                                </a:lnTo>
                                <a:cubicBezTo>
                                  <a:pt x="524" y="0"/>
                                  <a:pt x="528" y="4"/>
                                  <a:pt x="528" y="8"/>
                                </a:cubicBezTo>
                                <a:cubicBezTo>
                                  <a:pt x="528" y="12"/>
                                  <a:pt x="524" y="16"/>
                                  <a:pt x="520" y="16"/>
                                </a:cubicBezTo>
                                <a:lnTo>
                                  <a:pt x="520" y="16"/>
                                </a:lnTo>
                                <a:cubicBezTo>
                                  <a:pt x="516" y="16"/>
                                  <a:pt x="512" y="12"/>
                                  <a:pt x="512" y="8"/>
                                </a:cubicBezTo>
                                <a:cubicBezTo>
                                  <a:pt x="512" y="4"/>
                                  <a:pt x="516" y="0"/>
                                  <a:pt x="520" y="0"/>
                                </a:cubicBezTo>
                                <a:close/>
                                <a:moveTo>
                                  <a:pt x="552" y="0"/>
                                </a:moveTo>
                                <a:lnTo>
                                  <a:pt x="552" y="0"/>
                                </a:lnTo>
                                <a:cubicBezTo>
                                  <a:pt x="557" y="0"/>
                                  <a:pt x="560" y="4"/>
                                  <a:pt x="560" y="8"/>
                                </a:cubicBezTo>
                                <a:cubicBezTo>
                                  <a:pt x="560" y="12"/>
                                  <a:pt x="557" y="16"/>
                                  <a:pt x="552" y="16"/>
                                </a:cubicBezTo>
                                <a:lnTo>
                                  <a:pt x="552" y="16"/>
                                </a:lnTo>
                                <a:cubicBezTo>
                                  <a:pt x="548" y="16"/>
                                  <a:pt x="544" y="12"/>
                                  <a:pt x="544" y="8"/>
                                </a:cubicBezTo>
                                <a:cubicBezTo>
                                  <a:pt x="544" y="4"/>
                                  <a:pt x="548" y="0"/>
                                  <a:pt x="552" y="0"/>
                                </a:cubicBezTo>
                                <a:close/>
                                <a:moveTo>
                                  <a:pt x="584" y="0"/>
                                </a:moveTo>
                                <a:lnTo>
                                  <a:pt x="584" y="0"/>
                                </a:lnTo>
                                <a:cubicBezTo>
                                  <a:pt x="589" y="0"/>
                                  <a:pt x="592" y="4"/>
                                  <a:pt x="592" y="8"/>
                                </a:cubicBezTo>
                                <a:cubicBezTo>
                                  <a:pt x="592" y="12"/>
                                  <a:pt x="589" y="16"/>
                                  <a:pt x="584" y="16"/>
                                </a:cubicBezTo>
                                <a:lnTo>
                                  <a:pt x="584" y="16"/>
                                </a:lnTo>
                                <a:cubicBezTo>
                                  <a:pt x="580" y="16"/>
                                  <a:pt x="576" y="12"/>
                                  <a:pt x="576" y="8"/>
                                </a:cubicBezTo>
                                <a:cubicBezTo>
                                  <a:pt x="576" y="4"/>
                                  <a:pt x="580" y="0"/>
                                  <a:pt x="584" y="0"/>
                                </a:cubicBezTo>
                                <a:close/>
                                <a:moveTo>
                                  <a:pt x="616" y="0"/>
                                </a:moveTo>
                                <a:lnTo>
                                  <a:pt x="616" y="0"/>
                                </a:lnTo>
                                <a:cubicBezTo>
                                  <a:pt x="621" y="0"/>
                                  <a:pt x="624" y="4"/>
                                  <a:pt x="624" y="8"/>
                                </a:cubicBezTo>
                                <a:cubicBezTo>
                                  <a:pt x="624" y="12"/>
                                  <a:pt x="621" y="16"/>
                                  <a:pt x="616" y="16"/>
                                </a:cubicBezTo>
                                <a:lnTo>
                                  <a:pt x="616" y="16"/>
                                </a:lnTo>
                                <a:cubicBezTo>
                                  <a:pt x="612" y="16"/>
                                  <a:pt x="608" y="12"/>
                                  <a:pt x="608" y="8"/>
                                </a:cubicBezTo>
                                <a:cubicBezTo>
                                  <a:pt x="608" y="4"/>
                                  <a:pt x="612" y="0"/>
                                  <a:pt x="616" y="0"/>
                                </a:cubicBezTo>
                                <a:close/>
                                <a:moveTo>
                                  <a:pt x="648" y="0"/>
                                </a:moveTo>
                                <a:lnTo>
                                  <a:pt x="648" y="0"/>
                                </a:lnTo>
                                <a:cubicBezTo>
                                  <a:pt x="653" y="0"/>
                                  <a:pt x="656" y="4"/>
                                  <a:pt x="656" y="8"/>
                                </a:cubicBezTo>
                                <a:cubicBezTo>
                                  <a:pt x="656" y="12"/>
                                  <a:pt x="653" y="16"/>
                                  <a:pt x="648" y="16"/>
                                </a:cubicBezTo>
                                <a:lnTo>
                                  <a:pt x="648" y="16"/>
                                </a:lnTo>
                                <a:cubicBezTo>
                                  <a:pt x="644" y="16"/>
                                  <a:pt x="640" y="12"/>
                                  <a:pt x="640" y="8"/>
                                </a:cubicBezTo>
                                <a:cubicBezTo>
                                  <a:pt x="640" y="4"/>
                                  <a:pt x="644" y="0"/>
                                  <a:pt x="648" y="0"/>
                                </a:cubicBezTo>
                                <a:close/>
                                <a:moveTo>
                                  <a:pt x="680" y="0"/>
                                </a:moveTo>
                                <a:lnTo>
                                  <a:pt x="680" y="0"/>
                                </a:lnTo>
                                <a:cubicBezTo>
                                  <a:pt x="685" y="0"/>
                                  <a:pt x="688" y="4"/>
                                  <a:pt x="688" y="8"/>
                                </a:cubicBezTo>
                                <a:cubicBezTo>
                                  <a:pt x="688" y="12"/>
                                  <a:pt x="685" y="16"/>
                                  <a:pt x="680" y="16"/>
                                </a:cubicBezTo>
                                <a:lnTo>
                                  <a:pt x="680" y="16"/>
                                </a:lnTo>
                                <a:cubicBezTo>
                                  <a:pt x="676" y="16"/>
                                  <a:pt x="672" y="12"/>
                                  <a:pt x="672" y="8"/>
                                </a:cubicBezTo>
                                <a:cubicBezTo>
                                  <a:pt x="672" y="4"/>
                                  <a:pt x="676" y="0"/>
                                  <a:pt x="680" y="0"/>
                                </a:cubicBezTo>
                                <a:close/>
                                <a:moveTo>
                                  <a:pt x="712" y="0"/>
                                </a:moveTo>
                                <a:lnTo>
                                  <a:pt x="712" y="0"/>
                                </a:lnTo>
                                <a:cubicBezTo>
                                  <a:pt x="717" y="0"/>
                                  <a:pt x="720" y="4"/>
                                  <a:pt x="720" y="8"/>
                                </a:cubicBezTo>
                                <a:cubicBezTo>
                                  <a:pt x="720" y="12"/>
                                  <a:pt x="717" y="16"/>
                                  <a:pt x="712" y="16"/>
                                </a:cubicBezTo>
                                <a:lnTo>
                                  <a:pt x="712" y="16"/>
                                </a:lnTo>
                                <a:cubicBezTo>
                                  <a:pt x="708" y="16"/>
                                  <a:pt x="704" y="12"/>
                                  <a:pt x="704" y="8"/>
                                </a:cubicBezTo>
                                <a:cubicBezTo>
                                  <a:pt x="704" y="4"/>
                                  <a:pt x="708" y="0"/>
                                  <a:pt x="712" y="0"/>
                                </a:cubicBezTo>
                                <a:close/>
                                <a:moveTo>
                                  <a:pt x="744" y="0"/>
                                </a:moveTo>
                                <a:lnTo>
                                  <a:pt x="744" y="0"/>
                                </a:lnTo>
                                <a:cubicBezTo>
                                  <a:pt x="749" y="0"/>
                                  <a:pt x="752" y="4"/>
                                  <a:pt x="752" y="8"/>
                                </a:cubicBezTo>
                                <a:cubicBezTo>
                                  <a:pt x="752" y="12"/>
                                  <a:pt x="749" y="16"/>
                                  <a:pt x="744" y="16"/>
                                </a:cubicBezTo>
                                <a:lnTo>
                                  <a:pt x="744" y="16"/>
                                </a:lnTo>
                                <a:cubicBezTo>
                                  <a:pt x="740" y="16"/>
                                  <a:pt x="736" y="12"/>
                                  <a:pt x="736" y="8"/>
                                </a:cubicBezTo>
                                <a:cubicBezTo>
                                  <a:pt x="736" y="4"/>
                                  <a:pt x="740" y="0"/>
                                  <a:pt x="744" y="0"/>
                                </a:cubicBezTo>
                                <a:close/>
                                <a:moveTo>
                                  <a:pt x="776" y="0"/>
                                </a:moveTo>
                                <a:lnTo>
                                  <a:pt x="776" y="0"/>
                                </a:lnTo>
                                <a:cubicBezTo>
                                  <a:pt x="781" y="0"/>
                                  <a:pt x="784" y="4"/>
                                  <a:pt x="784" y="8"/>
                                </a:cubicBezTo>
                                <a:cubicBezTo>
                                  <a:pt x="784" y="12"/>
                                  <a:pt x="781" y="16"/>
                                  <a:pt x="776" y="16"/>
                                </a:cubicBezTo>
                                <a:lnTo>
                                  <a:pt x="776" y="16"/>
                                </a:lnTo>
                                <a:cubicBezTo>
                                  <a:pt x="772" y="16"/>
                                  <a:pt x="768" y="12"/>
                                  <a:pt x="768" y="8"/>
                                </a:cubicBezTo>
                                <a:cubicBezTo>
                                  <a:pt x="768" y="4"/>
                                  <a:pt x="772" y="0"/>
                                  <a:pt x="776" y="0"/>
                                </a:cubicBezTo>
                                <a:close/>
                                <a:moveTo>
                                  <a:pt x="808" y="0"/>
                                </a:moveTo>
                                <a:lnTo>
                                  <a:pt x="808" y="0"/>
                                </a:lnTo>
                                <a:cubicBezTo>
                                  <a:pt x="813" y="0"/>
                                  <a:pt x="816" y="4"/>
                                  <a:pt x="816" y="8"/>
                                </a:cubicBezTo>
                                <a:cubicBezTo>
                                  <a:pt x="816" y="12"/>
                                  <a:pt x="813" y="16"/>
                                  <a:pt x="808" y="16"/>
                                </a:cubicBezTo>
                                <a:lnTo>
                                  <a:pt x="808" y="16"/>
                                </a:lnTo>
                                <a:cubicBezTo>
                                  <a:pt x="804" y="16"/>
                                  <a:pt x="800" y="12"/>
                                  <a:pt x="800" y="8"/>
                                </a:cubicBezTo>
                                <a:cubicBezTo>
                                  <a:pt x="800" y="4"/>
                                  <a:pt x="804" y="0"/>
                                  <a:pt x="808" y="0"/>
                                </a:cubicBezTo>
                                <a:close/>
                                <a:moveTo>
                                  <a:pt x="840" y="0"/>
                                </a:moveTo>
                                <a:lnTo>
                                  <a:pt x="840" y="0"/>
                                </a:lnTo>
                                <a:cubicBezTo>
                                  <a:pt x="845" y="0"/>
                                  <a:pt x="848" y="4"/>
                                  <a:pt x="848" y="8"/>
                                </a:cubicBezTo>
                                <a:cubicBezTo>
                                  <a:pt x="848" y="12"/>
                                  <a:pt x="845" y="16"/>
                                  <a:pt x="840" y="16"/>
                                </a:cubicBezTo>
                                <a:lnTo>
                                  <a:pt x="840" y="16"/>
                                </a:lnTo>
                                <a:cubicBezTo>
                                  <a:pt x="836" y="16"/>
                                  <a:pt x="832" y="12"/>
                                  <a:pt x="832" y="8"/>
                                </a:cubicBezTo>
                                <a:cubicBezTo>
                                  <a:pt x="832" y="4"/>
                                  <a:pt x="836" y="0"/>
                                  <a:pt x="840" y="0"/>
                                </a:cubicBezTo>
                                <a:close/>
                                <a:moveTo>
                                  <a:pt x="872" y="0"/>
                                </a:moveTo>
                                <a:lnTo>
                                  <a:pt x="872" y="0"/>
                                </a:lnTo>
                                <a:cubicBezTo>
                                  <a:pt x="877" y="0"/>
                                  <a:pt x="880" y="4"/>
                                  <a:pt x="880" y="8"/>
                                </a:cubicBezTo>
                                <a:cubicBezTo>
                                  <a:pt x="880" y="12"/>
                                  <a:pt x="877" y="16"/>
                                  <a:pt x="872" y="16"/>
                                </a:cubicBezTo>
                                <a:lnTo>
                                  <a:pt x="872" y="16"/>
                                </a:lnTo>
                                <a:cubicBezTo>
                                  <a:pt x="868" y="16"/>
                                  <a:pt x="864" y="12"/>
                                  <a:pt x="864" y="8"/>
                                </a:cubicBezTo>
                                <a:cubicBezTo>
                                  <a:pt x="864" y="4"/>
                                  <a:pt x="868" y="0"/>
                                  <a:pt x="872" y="0"/>
                                </a:cubicBezTo>
                                <a:close/>
                                <a:moveTo>
                                  <a:pt x="904" y="0"/>
                                </a:moveTo>
                                <a:lnTo>
                                  <a:pt x="904" y="0"/>
                                </a:lnTo>
                                <a:cubicBezTo>
                                  <a:pt x="909" y="0"/>
                                  <a:pt x="912" y="4"/>
                                  <a:pt x="912" y="8"/>
                                </a:cubicBezTo>
                                <a:cubicBezTo>
                                  <a:pt x="912" y="12"/>
                                  <a:pt x="909" y="16"/>
                                  <a:pt x="904" y="16"/>
                                </a:cubicBezTo>
                                <a:lnTo>
                                  <a:pt x="904" y="16"/>
                                </a:lnTo>
                                <a:cubicBezTo>
                                  <a:pt x="900" y="16"/>
                                  <a:pt x="896" y="12"/>
                                  <a:pt x="896" y="8"/>
                                </a:cubicBezTo>
                                <a:cubicBezTo>
                                  <a:pt x="896" y="4"/>
                                  <a:pt x="900" y="0"/>
                                  <a:pt x="904" y="0"/>
                                </a:cubicBezTo>
                                <a:close/>
                                <a:moveTo>
                                  <a:pt x="936" y="0"/>
                                </a:moveTo>
                                <a:lnTo>
                                  <a:pt x="936" y="0"/>
                                </a:lnTo>
                                <a:cubicBezTo>
                                  <a:pt x="941" y="0"/>
                                  <a:pt x="944" y="4"/>
                                  <a:pt x="944" y="8"/>
                                </a:cubicBezTo>
                                <a:cubicBezTo>
                                  <a:pt x="944" y="12"/>
                                  <a:pt x="941" y="16"/>
                                  <a:pt x="936" y="16"/>
                                </a:cubicBezTo>
                                <a:lnTo>
                                  <a:pt x="936" y="16"/>
                                </a:lnTo>
                                <a:cubicBezTo>
                                  <a:pt x="932" y="16"/>
                                  <a:pt x="928" y="12"/>
                                  <a:pt x="928" y="8"/>
                                </a:cubicBezTo>
                                <a:cubicBezTo>
                                  <a:pt x="928" y="4"/>
                                  <a:pt x="932" y="0"/>
                                  <a:pt x="936" y="0"/>
                                </a:cubicBezTo>
                                <a:close/>
                                <a:moveTo>
                                  <a:pt x="968" y="0"/>
                                </a:moveTo>
                                <a:lnTo>
                                  <a:pt x="968" y="0"/>
                                </a:lnTo>
                                <a:cubicBezTo>
                                  <a:pt x="973" y="0"/>
                                  <a:pt x="976" y="4"/>
                                  <a:pt x="976" y="8"/>
                                </a:cubicBezTo>
                                <a:cubicBezTo>
                                  <a:pt x="976" y="12"/>
                                  <a:pt x="973" y="16"/>
                                  <a:pt x="968" y="16"/>
                                </a:cubicBezTo>
                                <a:lnTo>
                                  <a:pt x="968" y="16"/>
                                </a:lnTo>
                                <a:cubicBezTo>
                                  <a:pt x="964" y="16"/>
                                  <a:pt x="960" y="12"/>
                                  <a:pt x="960" y="8"/>
                                </a:cubicBezTo>
                                <a:cubicBezTo>
                                  <a:pt x="960" y="4"/>
                                  <a:pt x="964" y="0"/>
                                  <a:pt x="968" y="0"/>
                                </a:cubicBezTo>
                                <a:close/>
                                <a:moveTo>
                                  <a:pt x="1000" y="0"/>
                                </a:moveTo>
                                <a:lnTo>
                                  <a:pt x="1000" y="0"/>
                                </a:lnTo>
                                <a:cubicBezTo>
                                  <a:pt x="1005" y="0"/>
                                  <a:pt x="1008" y="4"/>
                                  <a:pt x="1008" y="8"/>
                                </a:cubicBezTo>
                                <a:cubicBezTo>
                                  <a:pt x="1008" y="12"/>
                                  <a:pt x="1005" y="16"/>
                                  <a:pt x="1000" y="16"/>
                                </a:cubicBezTo>
                                <a:lnTo>
                                  <a:pt x="1000" y="16"/>
                                </a:lnTo>
                                <a:cubicBezTo>
                                  <a:pt x="996" y="16"/>
                                  <a:pt x="992" y="12"/>
                                  <a:pt x="992" y="8"/>
                                </a:cubicBezTo>
                                <a:cubicBezTo>
                                  <a:pt x="992" y="4"/>
                                  <a:pt x="996" y="0"/>
                                  <a:pt x="1000" y="0"/>
                                </a:cubicBezTo>
                                <a:close/>
                                <a:moveTo>
                                  <a:pt x="1032" y="0"/>
                                </a:moveTo>
                                <a:lnTo>
                                  <a:pt x="1032" y="0"/>
                                </a:lnTo>
                                <a:cubicBezTo>
                                  <a:pt x="1037" y="0"/>
                                  <a:pt x="1040" y="4"/>
                                  <a:pt x="1040" y="8"/>
                                </a:cubicBezTo>
                                <a:cubicBezTo>
                                  <a:pt x="1040" y="12"/>
                                  <a:pt x="1037" y="16"/>
                                  <a:pt x="1032" y="16"/>
                                </a:cubicBezTo>
                                <a:lnTo>
                                  <a:pt x="1032" y="16"/>
                                </a:lnTo>
                                <a:cubicBezTo>
                                  <a:pt x="1028" y="16"/>
                                  <a:pt x="1024" y="12"/>
                                  <a:pt x="1024" y="8"/>
                                </a:cubicBezTo>
                                <a:cubicBezTo>
                                  <a:pt x="1024" y="4"/>
                                  <a:pt x="1028" y="0"/>
                                  <a:pt x="1032" y="0"/>
                                </a:cubicBezTo>
                                <a:close/>
                                <a:moveTo>
                                  <a:pt x="1064" y="0"/>
                                </a:moveTo>
                                <a:lnTo>
                                  <a:pt x="1064" y="0"/>
                                </a:lnTo>
                                <a:cubicBezTo>
                                  <a:pt x="1069" y="0"/>
                                  <a:pt x="1072" y="4"/>
                                  <a:pt x="1072" y="8"/>
                                </a:cubicBezTo>
                                <a:cubicBezTo>
                                  <a:pt x="1072" y="12"/>
                                  <a:pt x="1069" y="16"/>
                                  <a:pt x="1064" y="16"/>
                                </a:cubicBezTo>
                                <a:lnTo>
                                  <a:pt x="1064" y="16"/>
                                </a:lnTo>
                                <a:cubicBezTo>
                                  <a:pt x="1060" y="16"/>
                                  <a:pt x="1056" y="12"/>
                                  <a:pt x="1056" y="8"/>
                                </a:cubicBezTo>
                                <a:cubicBezTo>
                                  <a:pt x="1056" y="4"/>
                                  <a:pt x="1060" y="0"/>
                                  <a:pt x="1064" y="0"/>
                                </a:cubicBezTo>
                                <a:close/>
                                <a:moveTo>
                                  <a:pt x="1096" y="0"/>
                                </a:moveTo>
                                <a:lnTo>
                                  <a:pt x="1096" y="0"/>
                                </a:lnTo>
                                <a:cubicBezTo>
                                  <a:pt x="1101" y="0"/>
                                  <a:pt x="1104" y="4"/>
                                  <a:pt x="1104" y="8"/>
                                </a:cubicBezTo>
                                <a:cubicBezTo>
                                  <a:pt x="1104" y="12"/>
                                  <a:pt x="1101" y="16"/>
                                  <a:pt x="1096" y="16"/>
                                </a:cubicBezTo>
                                <a:lnTo>
                                  <a:pt x="1096" y="16"/>
                                </a:lnTo>
                                <a:cubicBezTo>
                                  <a:pt x="1092" y="16"/>
                                  <a:pt x="1088" y="12"/>
                                  <a:pt x="1088" y="8"/>
                                </a:cubicBezTo>
                                <a:cubicBezTo>
                                  <a:pt x="1088" y="4"/>
                                  <a:pt x="1092" y="0"/>
                                  <a:pt x="1096" y="0"/>
                                </a:cubicBezTo>
                                <a:close/>
                                <a:moveTo>
                                  <a:pt x="1128" y="0"/>
                                </a:moveTo>
                                <a:lnTo>
                                  <a:pt x="1128" y="0"/>
                                </a:lnTo>
                                <a:cubicBezTo>
                                  <a:pt x="1133" y="0"/>
                                  <a:pt x="1136" y="4"/>
                                  <a:pt x="1136" y="8"/>
                                </a:cubicBezTo>
                                <a:cubicBezTo>
                                  <a:pt x="1136" y="12"/>
                                  <a:pt x="1133" y="16"/>
                                  <a:pt x="1128" y="16"/>
                                </a:cubicBezTo>
                                <a:lnTo>
                                  <a:pt x="1128" y="16"/>
                                </a:lnTo>
                                <a:cubicBezTo>
                                  <a:pt x="1124" y="16"/>
                                  <a:pt x="1120" y="12"/>
                                  <a:pt x="1120" y="8"/>
                                </a:cubicBezTo>
                                <a:cubicBezTo>
                                  <a:pt x="1120" y="4"/>
                                  <a:pt x="1124" y="0"/>
                                  <a:pt x="1128" y="0"/>
                                </a:cubicBezTo>
                                <a:close/>
                                <a:moveTo>
                                  <a:pt x="1160" y="0"/>
                                </a:moveTo>
                                <a:lnTo>
                                  <a:pt x="1160" y="0"/>
                                </a:lnTo>
                                <a:cubicBezTo>
                                  <a:pt x="1165" y="0"/>
                                  <a:pt x="1168" y="4"/>
                                  <a:pt x="1168" y="8"/>
                                </a:cubicBezTo>
                                <a:cubicBezTo>
                                  <a:pt x="1168" y="13"/>
                                  <a:pt x="1165" y="16"/>
                                  <a:pt x="1160" y="16"/>
                                </a:cubicBezTo>
                                <a:lnTo>
                                  <a:pt x="1160" y="16"/>
                                </a:lnTo>
                                <a:cubicBezTo>
                                  <a:pt x="1156" y="16"/>
                                  <a:pt x="1152" y="13"/>
                                  <a:pt x="1152" y="8"/>
                                </a:cubicBezTo>
                                <a:cubicBezTo>
                                  <a:pt x="1152" y="4"/>
                                  <a:pt x="1156" y="0"/>
                                  <a:pt x="1160" y="0"/>
                                </a:cubicBezTo>
                                <a:close/>
                                <a:moveTo>
                                  <a:pt x="1192" y="0"/>
                                </a:moveTo>
                                <a:lnTo>
                                  <a:pt x="1192" y="0"/>
                                </a:lnTo>
                                <a:cubicBezTo>
                                  <a:pt x="1197" y="0"/>
                                  <a:pt x="1200" y="4"/>
                                  <a:pt x="1200" y="8"/>
                                </a:cubicBezTo>
                                <a:cubicBezTo>
                                  <a:pt x="1200" y="13"/>
                                  <a:pt x="1197" y="16"/>
                                  <a:pt x="1192" y="16"/>
                                </a:cubicBezTo>
                                <a:lnTo>
                                  <a:pt x="1192" y="16"/>
                                </a:lnTo>
                                <a:cubicBezTo>
                                  <a:pt x="1188" y="16"/>
                                  <a:pt x="1184" y="13"/>
                                  <a:pt x="1184" y="8"/>
                                </a:cubicBezTo>
                                <a:cubicBezTo>
                                  <a:pt x="1184" y="4"/>
                                  <a:pt x="1188" y="0"/>
                                  <a:pt x="1192" y="0"/>
                                </a:cubicBezTo>
                                <a:close/>
                                <a:moveTo>
                                  <a:pt x="1224" y="0"/>
                                </a:moveTo>
                                <a:lnTo>
                                  <a:pt x="1224" y="0"/>
                                </a:lnTo>
                                <a:cubicBezTo>
                                  <a:pt x="1229" y="0"/>
                                  <a:pt x="1232" y="4"/>
                                  <a:pt x="1232" y="8"/>
                                </a:cubicBezTo>
                                <a:cubicBezTo>
                                  <a:pt x="1232" y="13"/>
                                  <a:pt x="1229" y="16"/>
                                  <a:pt x="1224" y="16"/>
                                </a:cubicBezTo>
                                <a:lnTo>
                                  <a:pt x="1224" y="16"/>
                                </a:lnTo>
                                <a:cubicBezTo>
                                  <a:pt x="1220" y="16"/>
                                  <a:pt x="1216" y="13"/>
                                  <a:pt x="1216" y="8"/>
                                </a:cubicBezTo>
                                <a:cubicBezTo>
                                  <a:pt x="1216" y="4"/>
                                  <a:pt x="1220" y="0"/>
                                  <a:pt x="1224" y="0"/>
                                </a:cubicBezTo>
                                <a:close/>
                                <a:moveTo>
                                  <a:pt x="1256" y="0"/>
                                </a:moveTo>
                                <a:lnTo>
                                  <a:pt x="1256" y="0"/>
                                </a:lnTo>
                                <a:cubicBezTo>
                                  <a:pt x="1261" y="0"/>
                                  <a:pt x="1264" y="4"/>
                                  <a:pt x="1264" y="8"/>
                                </a:cubicBezTo>
                                <a:cubicBezTo>
                                  <a:pt x="1264" y="13"/>
                                  <a:pt x="1261" y="16"/>
                                  <a:pt x="1256" y="16"/>
                                </a:cubicBezTo>
                                <a:lnTo>
                                  <a:pt x="1256" y="16"/>
                                </a:lnTo>
                                <a:cubicBezTo>
                                  <a:pt x="1252" y="16"/>
                                  <a:pt x="1248" y="13"/>
                                  <a:pt x="1248" y="8"/>
                                </a:cubicBezTo>
                                <a:cubicBezTo>
                                  <a:pt x="1248" y="4"/>
                                  <a:pt x="1252" y="0"/>
                                  <a:pt x="1256" y="0"/>
                                </a:cubicBezTo>
                                <a:close/>
                                <a:moveTo>
                                  <a:pt x="1288" y="0"/>
                                </a:moveTo>
                                <a:lnTo>
                                  <a:pt x="1288" y="0"/>
                                </a:lnTo>
                                <a:cubicBezTo>
                                  <a:pt x="1293" y="0"/>
                                  <a:pt x="1296" y="4"/>
                                  <a:pt x="1296" y="8"/>
                                </a:cubicBezTo>
                                <a:cubicBezTo>
                                  <a:pt x="1296" y="13"/>
                                  <a:pt x="1293" y="16"/>
                                  <a:pt x="1288" y="16"/>
                                </a:cubicBezTo>
                                <a:lnTo>
                                  <a:pt x="1288" y="16"/>
                                </a:lnTo>
                                <a:cubicBezTo>
                                  <a:pt x="1284" y="16"/>
                                  <a:pt x="1280" y="13"/>
                                  <a:pt x="1280" y="8"/>
                                </a:cubicBezTo>
                                <a:cubicBezTo>
                                  <a:pt x="1280" y="4"/>
                                  <a:pt x="1284" y="0"/>
                                  <a:pt x="1288" y="0"/>
                                </a:cubicBezTo>
                                <a:close/>
                                <a:moveTo>
                                  <a:pt x="1320" y="0"/>
                                </a:moveTo>
                                <a:lnTo>
                                  <a:pt x="1320" y="0"/>
                                </a:lnTo>
                                <a:cubicBezTo>
                                  <a:pt x="1325" y="0"/>
                                  <a:pt x="1328" y="4"/>
                                  <a:pt x="1328" y="8"/>
                                </a:cubicBezTo>
                                <a:cubicBezTo>
                                  <a:pt x="1328" y="13"/>
                                  <a:pt x="1325" y="16"/>
                                  <a:pt x="1320" y="16"/>
                                </a:cubicBezTo>
                                <a:lnTo>
                                  <a:pt x="1320" y="16"/>
                                </a:lnTo>
                                <a:cubicBezTo>
                                  <a:pt x="1316" y="16"/>
                                  <a:pt x="1312" y="13"/>
                                  <a:pt x="1312" y="8"/>
                                </a:cubicBezTo>
                                <a:cubicBezTo>
                                  <a:pt x="1312" y="4"/>
                                  <a:pt x="1316" y="0"/>
                                  <a:pt x="1320" y="0"/>
                                </a:cubicBezTo>
                                <a:close/>
                                <a:moveTo>
                                  <a:pt x="1352" y="0"/>
                                </a:moveTo>
                                <a:lnTo>
                                  <a:pt x="1352" y="0"/>
                                </a:lnTo>
                                <a:cubicBezTo>
                                  <a:pt x="1357" y="0"/>
                                  <a:pt x="1360" y="4"/>
                                  <a:pt x="1360" y="8"/>
                                </a:cubicBezTo>
                                <a:cubicBezTo>
                                  <a:pt x="1360" y="13"/>
                                  <a:pt x="1357" y="16"/>
                                  <a:pt x="1352" y="16"/>
                                </a:cubicBezTo>
                                <a:lnTo>
                                  <a:pt x="1352" y="16"/>
                                </a:lnTo>
                                <a:cubicBezTo>
                                  <a:pt x="1348" y="16"/>
                                  <a:pt x="1344" y="13"/>
                                  <a:pt x="1344" y="8"/>
                                </a:cubicBezTo>
                                <a:cubicBezTo>
                                  <a:pt x="1344" y="4"/>
                                  <a:pt x="1348" y="0"/>
                                  <a:pt x="1352" y="0"/>
                                </a:cubicBezTo>
                                <a:close/>
                                <a:moveTo>
                                  <a:pt x="1384" y="0"/>
                                </a:moveTo>
                                <a:lnTo>
                                  <a:pt x="1385" y="0"/>
                                </a:lnTo>
                                <a:cubicBezTo>
                                  <a:pt x="1389" y="0"/>
                                  <a:pt x="1393" y="4"/>
                                  <a:pt x="1393" y="8"/>
                                </a:cubicBezTo>
                                <a:cubicBezTo>
                                  <a:pt x="1393" y="13"/>
                                  <a:pt x="1389" y="16"/>
                                  <a:pt x="1385" y="16"/>
                                </a:cubicBezTo>
                                <a:lnTo>
                                  <a:pt x="1384" y="16"/>
                                </a:lnTo>
                                <a:cubicBezTo>
                                  <a:pt x="1380" y="16"/>
                                  <a:pt x="1376" y="13"/>
                                  <a:pt x="1376" y="8"/>
                                </a:cubicBezTo>
                                <a:cubicBezTo>
                                  <a:pt x="1376" y="4"/>
                                  <a:pt x="1380" y="0"/>
                                  <a:pt x="1384" y="0"/>
                                </a:cubicBezTo>
                                <a:close/>
                                <a:moveTo>
                                  <a:pt x="1417" y="0"/>
                                </a:moveTo>
                                <a:lnTo>
                                  <a:pt x="1417" y="0"/>
                                </a:lnTo>
                                <a:cubicBezTo>
                                  <a:pt x="1421" y="0"/>
                                  <a:pt x="1425" y="4"/>
                                  <a:pt x="1425" y="8"/>
                                </a:cubicBezTo>
                                <a:cubicBezTo>
                                  <a:pt x="1425" y="13"/>
                                  <a:pt x="1421" y="16"/>
                                  <a:pt x="1417" y="16"/>
                                </a:cubicBezTo>
                                <a:lnTo>
                                  <a:pt x="1417" y="16"/>
                                </a:lnTo>
                                <a:cubicBezTo>
                                  <a:pt x="1412" y="16"/>
                                  <a:pt x="1408" y="13"/>
                                  <a:pt x="1408" y="8"/>
                                </a:cubicBezTo>
                                <a:cubicBezTo>
                                  <a:pt x="1408" y="4"/>
                                  <a:pt x="1412" y="0"/>
                                  <a:pt x="1417" y="0"/>
                                </a:cubicBezTo>
                                <a:close/>
                                <a:moveTo>
                                  <a:pt x="1449" y="0"/>
                                </a:moveTo>
                                <a:lnTo>
                                  <a:pt x="1449" y="0"/>
                                </a:lnTo>
                                <a:cubicBezTo>
                                  <a:pt x="1453" y="0"/>
                                  <a:pt x="1457" y="4"/>
                                  <a:pt x="1457" y="8"/>
                                </a:cubicBezTo>
                                <a:cubicBezTo>
                                  <a:pt x="1457" y="13"/>
                                  <a:pt x="1453" y="16"/>
                                  <a:pt x="1449" y="16"/>
                                </a:cubicBezTo>
                                <a:lnTo>
                                  <a:pt x="1449" y="16"/>
                                </a:lnTo>
                                <a:cubicBezTo>
                                  <a:pt x="1444" y="16"/>
                                  <a:pt x="1441" y="13"/>
                                  <a:pt x="1441" y="8"/>
                                </a:cubicBezTo>
                                <a:cubicBezTo>
                                  <a:pt x="1441" y="4"/>
                                  <a:pt x="1444" y="0"/>
                                  <a:pt x="1449" y="0"/>
                                </a:cubicBezTo>
                                <a:close/>
                                <a:moveTo>
                                  <a:pt x="1481" y="0"/>
                                </a:moveTo>
                                <a:lnTo>
                                  <a:pt x="1481" y="0"/>
                                </a:lnTo>
                                <a:cubicBezTo>
                                  <a:pt x="1485" y="0"/>
                                  <a:pt x="1489" y="4"/>
                                  <a:pt x="1489" y="8"/>
                                </a:cubicBezTo>
                                <a:cubicBezTo>
                                  <a:pt x="1489" y="13"/>
                                  <a:pt x="1485" y="16"/>
                                  <a:pt x="1481" y="16"/>
                                </a:cubicBezTo>
                                <a:lnTo>
                                  <a:pt x="1481" y="16"/>
                                </a:lnTo>
                                <a:cubicBezTo>
                                  <a:pt x="1476" y="16"/>
                                  <a:pt x="1473" y="13"/>
                                  <a:pt x="1473" y="8"/>
                                </a:cubicBezTo>
                                <a:cubicBezTo>
                                  <a:pt x="1473" y="4"/>
                                  <a:pt x="1476" y="0"/>
                                  <a:pt x="1481" y="0"/>
                                </a:cubicBezTo>
                                <a:close/>
                                <a:moveTo>
                                  <a:pt x="1513" y="0"/>
                                </a:moveTo>
                                <a:lnTo>
                                  <a:pt x="1513" y="0"/>
                                </a:lnTo>
                                <a:cubicBezTo>
                                  <a:pt x="1517" y="0"/>
                                  <a:pt x="1521" y="4"/>
                                  <a:pt x="1521" y="8"/>
                                </a:cubicBezTo>
                                <a:cubicBezTo>
                                  <a:pt x="1521" y="13"/>
                                  <a:pt x="1517" y="16"/>
                                  <a:pt x="1513" y="16"/>
                                </a:cubicBezTo>
                                <a:lnTo>
                                  <a:pt x="1513" y="16"/>
                                </a:lnTo>
                                <a:cubicBezTo>
                                  <a:pt x="1508" y="16"/>
                                  <a:pt x="1505" y="13"/>
                                  <a:pt x="1505" y="8"/>
                                </a:cubicBezTo>
                                <a:cubicBezTo>
                                  <a:pt x="1505" y="4"/>
                                  <a:pt x="1508" y="0"/>
                                  <a:pt x="1513" y="0"/>
                                </a:cubicBezTo>
                                <a:close/>
                                <a:moveTo>
                                  <a:pt x="1545" y="0"/>
                                </a:moveTo>
                                <a:lnTo>
                                  <a:pt x="1545" y="0"/>
                                </a:lnTo>
                                <a:cubicBezTo>
                                  <a:pt x="1549" y="0"/>
                                  <a:pt x="1553" y="4"/>
                                  <a:pt x="1553" y="8"/>
                                </a:cubicBezTo>
                                <a:cubicBezTo>
                                  <a:pt x="1553" y="13"/>
                                  <a:pt x="1549" y="16"/>
                                  <a:pt x="1545" y="16"/>
                                </a:cubicBezTo>
                                <a:lnTo>
                                  <a:pt x="1545" y="16"/>
                                </a:lnTo>
                                <a:cubicBezTo>
                                  <a:pt x="1540" y="16"/>
                                  <a:pt x="1537" y="13"/>
                                  <a:pt x="1537" y="8"/>
                                </a:cubicBezTo>
                                <a:cubicBezTo>
                                  <a:pt x="1537" y="4"/>
                                  <a:pt x="1540" y="0"/>
                                  <a:pt x="1545" y="0"/>
                                </a:cubicBezTo>
                                <a:close/>
                                <a:moveTo>
                                  <a:pt x="1577" y="0"/>
                                </a:moveTo>
                                <a:lnTo>
                                  <a:pt x="1577" y="0"/>
                                </a:lnTo>
                                <a:cubicBezTo>
                                  <a:pt x="1581" y="0"/>
                                  <a:pt x="1585" y="4"/>
                                  <a:pt x="1585" y="8"/>
                                </a:cubicBezTo>
                                <a:cubicBezTo>
                                  <a:pt x="1585" y="13"/>
                                  <a:pt x="1581" y="16"/>
                                  <a:pt x="1577" y="16"/>
                                </a:cubicBezTo>
                                <a:lnTo>
                                  <a:pt x="1577" y="16"/>
                                </a:lnTo>
                                <a:cubicBezTo>
                                  <a:pt x="1572" y="16"/>
                                  <a:pt x="1569" y="13"/>
                                  <a:pt x="1569" y="8"/>
                                </a:cubicBezTo>
                                <a:cubicBezTo>
                                  <a:pt x="1569" y="4"/>
                                  <a:pt x="1572" y="0"/>
                                  <a:pt x="1577" y="0"/>
                                </a:cubicBezTo>
                                <a:close/>
                                <a:moveTo>
                                  <a:pt x="1609" y="0"/>
                                </a:moveTo>
                                <a:lnTo>
                                  <a:pt x="1609" y="0"/>
                                </a:lnTo>
                                <a:cubicBezTo>
                                  <a:pt x="1613" y="0"/>
                                  <a:pt x="1617" y="4"/>
                                  <a:pt x="1617" y="8"/>
                                </a:cubicBezTo>
                                <a:cubicBezTo>
                                  <a:pt x="1617" y="13"/>
                                  <a:pt x="1613" y="16"/>
                                  <a:pt x="1609" y="16"/>
                                </a:cubicBezTo>
                                <a:lnTo>
                                  <a:pt x="1609" y="16"/>
                                </a:lnTo>
                                <a:cubicBezTo>
                                  <a:pt x="1604" y="16"/>
                                  <a:pt x="1601" y="13"/>
                                  <a:pt x="1601" y="8"/>
                                </a:cubicBezTo>
                                <a:cubicBezTo>
                                  <a:pt x="1601" y="4"/>
                                  <a:pt x="1604" y="0"/>
                                  <a:pt x="1609" y="0"/>
                                </a:cubicBezTo>
                                <a:close/>
                                <a:moveTo>
                                  <a:pt x="1641" y="0"/>
                                </a:moveTo>
                                <a:lnTo>
                                  <a:pt x="1641" y="0"/>
                                </a:lnTo>
                                <a:cubicBezTo>
                                  <a:pt x="1645" y="0"/>
                                  <a:pt x="1649" y="4"/>
                                  <a:pt x="1649" y="8"/>
                                </a:cubicBezTo>
                                <a:cubicBezTo>
                                  <a:pt x="1649" y="13"/>
                                  <a:pt x="1645" y="16"/>
                                  <a:pt x="1641" y="16"/>
                                </a:cubicBezTo>
                                <a:lnTo>
                                  <a:pt x="1641" y="16"/>
                                </a:lnTo>
                                <a:cubicBezTo>
                                  <a:pt x="1636" y="16"/>
                                  <a:pt x="1633" y="13"/>
                                  <a:pt x="1633" y="8"/>
                                </a:cubicBezTo>
                                <a:cubicBezTo>
                                  <a:pt x="1633" y="4"/>
                                  <a:pt x="1636" y="0"/>
                                  <a:pt x="1641" y="0"/>
                                </a:cubicBezTo>
                                <a:close/>
                                <a:moveTo>
                                  <a:pt x="1673" y="0"/>
                                </a:moveTo>
                                <a:lnTo>
                                  <a:pt x="1673" y="0"/>
                                </a:lnTo>
                                <a:cubicBezTo>
                                  <a:pt x="1677" y="0"/>
                                  <a:pt x="1681" y="4"/>
                                  <a:pt x="1681" y="8"/>
                                </a:cubicBezTo>
                                <a:cubicBezTo>
                                  <a:pt x="1681" y="13"/>
                                  <a:pt x="1677" y="16"/>
                                  <a:pt x="1673" y="16"/>
                                </a:cubicBezTo>
                                <a:lnTo>
                                  <a:pt x="1673" y="16"/>
                                </a:lnTo>
                                <a:cubicBezTo>
                                  <a:pt x="1668" y="16"/>
                                  <a:pt x="1665" y="13"/>
                                  <a:pt x="1665" y="8"/>
                                </a:cubicBezTo>
                                <a:cubicBezTo>
                                  <a:pt x="1665" y="4"/>
                                  <a:pt x="1668" y="0"/>
                                  <a:pt x="1673" y="0"/>
                                </a:cubicBezTo>
                                <a:close/>
                                <a:moveTo>
                                  <a:pt x="1705" y="0"/>
                                </a:moveTo>
                                <a:lnTo>
                                  <a:pt x="1705" y="0"/>
                                </a:lnTo>
                                <a:cubicBezTo>
                                  <a:pt x="1709" y="0"/>
                                  <a:pt x="1713" y="4"/>
                                  <a:pt x="1713" y="8"/>
                                </a:cubicBezTo>
                                <a:cubicBezTo>
                                  <a:pt x="1713" y="13"/>
                                  <a:pt x="1709" y="16"/>
                                  <a:pt x="1705" y="16"/>
                                </a:cubicBezTo>
                                <a:lnTo>
                                  <a:pt x="1705" y="16"/>
                                </a:lnTo>
                                <a:cubicBezTo>
                                  <a:pt x="1700" y="16"/>
                                  <a:pt x="1697" y="13"/>
                                  <a:pt x="1697" y="8"/>
                                </a:cubicBezTo>
                                <a:cubicBezTo>
                                  <a:pt x="1697" y="4"/>
                                  <a:pt x="1700" y="0"/>
                                  <a:pt x="1705" y="0"/>
                                </a:cubicBezTo>
                                <a:close/>
                                <a:moveTo>
                                  <a:pt x="1737" y="0"/>
                                </a:moveTo>
                                <a:lnTo>
                                  <a:pt x="1737" y="0"/>
                                </a:lnTo>
                                <a:cubicBezTo>
                                  <a:pt x="1741" y="0"/>
                                  <a:pt x="1745" y="4"/>
                                  <a:pt x="1745" y="8"/>
                                </a:cubicBezTo>
                                <a:cubicBezTo>
                                  <a:pt x="1745" y="13"/>
                                  <a:pt x="1741" y="16"/>
                                  <a:pt x="1737" y="16"/>
                                </a:cubicBezTo>
                                <a:lnTo>
                                  <a:pt x="1737" y="16"/>
                                </a:lnTo>
                                <a:cubicBezTo>
                                  <a:pt x="1732" y="16"/>
                                  <a:pt x="1729" y="13"/>
                                  <a:pt x="1729" y="8"/>
                                </a:cubicBezTo>
                                <a:cubicBezTo>
                                  <a:pt x="1729" y="4"/>
                                  <a:pt x="1732" y="0"/>
                                  <a:pt x="1737" y="0"/>
                                </a:cubicBezTo>
                                <a:close/>
                                <a:moveTo>
                                  <a:pt x="1769" y="0"/>
                                </a:moveTo>
                                <a:lnTo>
                                  <a:pt x="1769" y="0"/>
                                </a:lnTo>
                                <a:cubicBezTo>
                                  <a:pt x="1773" y="0"/>
                                  <a:pt x="1777" y="4"/>
                                  <a:pt x="1777" y="8"/>
                                </a:cubicBezTo>
                                <a:cubicBezTo>
                                  <a:pt x="1777" y="13"/>
                                  <a:pt x="1773" y="16"/>
                                  <a:pt x="1769" y="16"/>
                                </a:cubicBezTo>
                                <a:lnTo>
                                  <a:pt x="1769" y="16"/>
                                </a:lnTo>
                                <a:cubicBezTo>
                                  <a:pt x="1764" y="16"/>
                                  <a:pt x="1761" y="13"/>
                                  <a:pt x="1761" y="8"/>
                                </a:cubicBezTo>
                                <a:cubicBezTo>
                                  <a:pt x="1761" y="4"/>
                                  <a:pt x="1764" y="0"/>
                                  <a:pt x="1769" y="0"/>
                                </a:cubicBezTo>
                                <a:close/>
                                <a:moveTo>
                                  <a:pt x="1801" y="0"/>
                                </a:moveTo>
                                <a:lnTo>
                                  <a:pt x="1801" y="0"/>
                                </a:lnTo>
                                <a:cubicBezTo>
                                  <a:pt x="1805" y="0"/>
                                  <a:pt x="1809" y="4"/>
                                  <a:pt x="1809" y="8"/>
                                </a:cubicBezTo>
                                <a:cubicBezTo>
                                  <a:pt x="1809" y="13"/>
                                  <a:pt x="1805" y="16"/>
                                  <a:pt x="1801" y="16"/>
                                </a:cubicBezTo>
                                <a:lnTo>
                                  <a:pt x="1801" y="16"/>
                                </a:lnTo>
                                <a:cubicBezTo>
                                  <a:pt x="1796" y="16"/>
                                  <a:pt x="1793" y="13"/>
                                  <a:pt x="1793" y="8"/>
                                </a:cubicBezTo>
                                <a:cubicBezTo>
                                  <a:pt x="1793" y="4"/>
                                  <a:pt x="1796" y="0"/>
                                  <a:pt x="1801" y="0"/>
                                </a:cubicBezTo>
                                <a:close/>
                                <a:moveTo>
                                  <a:pt x="1833" y="0"/>
                                </a:moveTo>
                                <a:lnTo>
                                  <a:pt x="1833" y="0"/>
                                </a:lnTo>
                                <a:cubicBezTo>
                                  <a:pt x="1837" y="0"/>
                                  <a:pt x="1841" y="4"/>
                                  <a:pt x="1841" y="8"/>
                                </a:cubicBezTo>
                                <a:cubicBezTo>
                                  <a:pt x="1841" y="13"/>
                                  <a:pt x="1837" y="16"/>
                                  <a:pt x="1833" y="16"/>
                                </a:cubicBezTo>
                                <a:lnTo>
                                  <a:pt x="1833" y="16"/>
                                </a:lnTo>
                                <a:cubicBezTo>
                                  <a:pt x="1828" y="16"/>
                                  <a:pt x="1825" y="13"/>
                                  <a:pt x="1825" y="8"/>
                                </a:cubicBezTo>
                                <a:cubicBezTo>
                                  <a:pt x="1825" y="4"/>
                                  <a:pt x="1828" y="0"/>
                                  <a:pt x="1833" y="0"/>
                                </a:cubicBezTo>
                                <a:close/>
                                <a:moveTo>
                                  <a:pt x="1865" y="0"/>
                                </a:moveTo>
                                <a:lnTo>
                                  <a:pt x="1865" y="0"/>
                                </a:lnTo>
                                <a:cubicBezTo>
                                  <a:pt x="1869" y="0"/>
                                  <a:pt x="1873" y="4"/>
                                  <a:pt x="1873" y="8"/>
                                </a:cubicBezTo>
                                <a:cubicBezTo>
                                  <a:pt x="1873" y="13"/>
                                  <a:pt x="1869" y="16"/>
                                  <a:pt x="1865" y="16"/>
                                </a:cubicBezTo>
                                <a:lnTo>
                                  <a:pt x="1865" y="16"/>
                                </a:lnTo>
                                <a:cubicBezTo>
                                  <a:pt x="1860" y="16"/>
                                  <a:pt x="1857" y="13"/>
                                  <a:pt x="1857" y="8"/>
                                </a:cubicBezTo>
                                <a:cubicBezTo>
                                  <a:pt x="1857" y="4"/>
                                  <a:pt x="1860" y="0"/>
                                  <a:pt x="1865" y="0"/>
                                </a:cubicBezTo>
                                <a:close/>
                                <a:moveTo>
                                  <a:pt x="1897" y="0"/>
                                </a:moveTo>
                                <a:lnTo>
                                  <a:pt x="1897" y="0"/>
                                </a:lnTo>
                                <a:cubicBezTo>
                                  <a:pt x="1901" y="0"/>
                                  <a:pt x="1905" y="4"/>
                                  <a:pt x="1905" y="8"/>
                                </a:cubicBezTo>
                                <a:cubicBezTo>
                                  <a:pt x="1905" y="13"/>
                                  <a:pt x="1901" y="16"/>
                                  <a:pt x="1897" y="16"/>
                                </a:cubicBezTo>
                                <a:lnTo>
                                  <a:pt x="1897" y="16"/>
                                </a:lnTo>
                                <a:cubicBezTo>
                                  <a:pt x="1892" y="16"/>
                                  <a:pt x="1889" y="13"/>
                                  <a:pt x="1889" y="8"/>
                                </a:cubicBezTo>
                                <a:cubicBezTo>
                                  <a:pt x="1889" y="4"/>
                                  <a:pt x="1892" y="0"/>
                                  <a:pt x="1897" y="0"/>
                                </a:cubicBezTo>
                                <a:close/>
                                <a:moveTo>
                                  <a:pt x="1929" y="0"/>
                                </a:moveTo>
                                <a:lnTo>
                                  <a:pt x="1929" y="0"/>
                                </a:lnTo>
                                <a:cubicBezTo>
                                  <a:pt x="1933" y="0"/>
                                  <a:pt x="1937" y="4"/>
                                  <a:pt x="1937" y="8"/>
                                </a:cubicBezTo>
                                <a:cubicBezTo>
                                  <a:pt x="1937" y="13"/>
                                  <a:pt x="1933" y="16"/>
                                  <a:pt x="1929" y="16"/>
                                </a:cubicBezTo>
                                <a:lnTo>
                                  <a:pt x="1929" y="16"/>
                                </a:lnTo>
                                <a:cubicBezTo>
                                  <a:pt x="1924" y="16"/>
                                  <a:pt x="1921" y="13"/>
                                  <a:pt x="1921" y="8"/>
                                </a:cubicBezTo>
                                <a:cubicBezTo>
                                  <a:pt x="1921" y="4"/>
                                  <a:pt x="1924" y="0"/>
                                  <a:pt x="1929" y="0"/>
                                </a:cubicBezTo>
                                <a:close/>
                                <a:moveTo>
                                  <a:pt x="1961" y="0"/>
                                </a:moveTo>
                                <a:lnTo>
                                  <a:pt x="1961" y="0"/>
                                </a:lnTo>
                                <a:cubicBezTo>
                                  <a:pt x="1965" y="0"/>
                                  <a:pt x="1969" y="4"/>
                                  <a:pt x="1969" y="8"/>
                                </a:cubicBezTo>
                                <a:cubicBezTo>
                                  <a:pt x="1969" y="13"/>
                                  <a:pt x="1965" y="16"/>
                                  <a:pt x="1961" y="16"/>
                                </a:cubicBezTo>
                                <a:lnTo>
                                  <a:pt x="1961" y="16"/>
                                </a:lnTo>
                                <a:cubicBezTo>
                                  <a:pt x="1956" y="16"/>
                                  <a:pt x="1953" y="13"/>
                                  <a:pt x="1953" y="8"/>
                                </a:cubicBezTo>
                                <a:cubicBezTo>
                                  <a:pt x="1953" y="4"/>
                                  <a:pt x="1956" y="0"/>
                                  <a:pt x="1961" y="0"/>
                                </a:cubicBezTo>
                                <a:close/>
                                <a:moveTo>
                                  <a:pt x="1993" y="0"/>
                                </a:moveTo>
                                <a:lnTo>
                                  <a:pt x="1993" y="0"/>
                                </a:lnTo>
                                <a:cubicBezTo>
                                  <a:pt x="1997" y="0"/>
                                  <a:pt x="2001" y="4"/>
                                  <a:pt x="2001" y="8"/>
                                </a:cubicBezTo>
                                <a:cubicBezTo>
                                  <a:pt x="2001" y="13"/>
                                  <a:pt x="1997" y="16"/>
                                  <a:pt x="1993" y="16"/>
                                </a:cubicBezTo>
                                <a:lnTo>
                                  <a:pt x="1993" y="16"/>
                                </a:lnTo>
                                <a:cubicBezTo>
                                  <a:pt x="1988" y="16"/>
                                  <a:pt x="1985" y="13"/>
                                  <a:pt x="1985" y="8"/>
                                </a:cubicBezTo>
                                <a:cubicBezTo>
                                  <a:pt x="1985" y="4"/>
                                  <a:pt x="1988" y="0"/>
                                  <a:pt x="1993" y="0"/>
                                </a:cubicBezTo>
                                <a:close/>
                                <a:moveTo>
                                  <a:pt x="2025" y="0"/>
                                </a:moveTo>
                                <a:lnTo>
                                  <a:pt x="2025" y="0"/>
                                </a:lnTo>
                                <a:cubicBezTo>
                                  <a:pt x="2029" y="0"/>
                                  <a:pt x="2033" y="4"/>
                                  <a:pt x="2033" y="8"/>
                                </a:cubicBezTo>
                                <a:cubicBezTo>
                                  <a:pt x="2033" y="13"/>
                                  <a:pt x="2029" y="16"/>
                                  <a:pt x="2025" y="16"/>
                                </a:cubicBezTo>
                                <a:lnTo>
                                  <a:pt x="2025" y="16"/>
                                </a:lnTo>
                                <a:cubicBezTo>
                                  <a:pt x="2020" y="16"/>
                                  <a:pt x="2017" y="13"/>
                                  <a:pt x="2017" y="8"/>
                                </a:cubicBezTo>
                                <a:cubicBezTo>
                                  <a:pt x="2017" y="4"/>
                                  <a:pt x="2020" y="0"/>
                                  <a:pt x="2025" y="0"/>
                                </a:cubicBezTo>
                                <a:close/>
                                <a:moveTo>
                                  <a:pt x="2057" y="0"/>
                                </a:moveTo>
                                <a:lnTo>
                                  <a:pt x="2057" y="0"/>
                                </a:lnTo>
                                <a:cubicBezTo>
                                  <a:pt x="2061" y="0"/>
                                  <a:pt x="2065" y="4"/>
                                  <a:pt x="2065" y="8"/>
                                </a:cubicBezTo>
                                <a:cubicBezTo>
                                  <a:pt x="2065" y="13"/>
                                  <a:pt x="2061" y="16"/>
                                  <a:pt x="2057" y="16"/>
                                </a:cubicBezTo>
                                <a:lnTo>
                                  <a:pt x="2057" y="16"/>
                                </a:lnTo>
                                <a:cubicBezTo>
                                  <a:pt x="2052" y="16"/>
                                  <a:pt x="2049" y="13"/>
                                  <a:pt x="2049" y="8"/>
                                </a:cubicBezTo>
                                <a:cubicBezTo>
                                  <a:pt x="2049" y="4"/>
                                  <a:pt x="2052" y="0"/>
                                  <a:pt x="2057" y="0"/>
                                </a:cubicBezTo>
                                <a:close/>
                                <a:moveTo>
                                  <a:pt x="2089" y="0"/>
                                </a:moveTo>
                                <a:lnTo>
                                  <a:pt x="2089" y="0"/>
                                </a:lnTo>
                                <a:cubicBezTo>
                                  <a:pt x="2093" y="0"/>
                                  <a:pt x="2097" y="4"/>
                                  <a:pt x="2097" y="8"/>
                                </a:cubicBezTo>
                                <a:cubicBezTo>
                                  <a:pt x="2097" y="13"/>
                                  <a:pt x="2093" y="16"/>
                                  <a:pt x="2089" y="16"/>
                                </a:cubicBezTo>
                                <a:lnTo>
                                  <a:pt x="2089" y="16"/>
                                </a:lnTo>
                                <a:cubicBezTo>
                                  <a:pt x="2084" y="16"/>
                                  <a:pt x="2081" y="13"/>
                                  <a:pt x="2081" y="8"/>
                                </a:cubicBezTo>
                                <a:cubicBezTo>
                                  <a:pt x="2081" y="4"/>
                                  <a:pt x="2084" y="0"/>
                                  <a:pt x="2089" y="0"/>
                                </a:cubicBezTo>
                                <a:close/>
                                <a:moveTo>
                                  <a:pt x="2121" y="0"/>
                                </a:moveTo>
                                <a:lnTo>
                                  <a:pt x="2121" y="0"/>
                                </a:lnTo>
                                <a:cubicBezTo>
                                  <a:pt x="2125" y="0"/>
                                  <a:pt x="2129" y="4"/>
                                  <a:pt x="2129" y="8"/>
                                </a:cubicBezTo>
                                <a:cubicBezTo>
                                  <a:pt x="2129" y="13"/>
                                  <a:pt x="2125" y="16"/>
                                  <a:pt x="2121" y="16"/>
                                </a:cubicBezTo>
                                <a:lnTo>
                                  <a:pt x="2121" y="16"/>
                                </a:lnTo>
                                <a:cubicBezTo>
                                  <a:pt x="2116" y="16"/>
                                  <a:pt x="2113" y="13"/>
                                  <a:pt x="2113" y="8"/>
                                </a:cubicBezTo>
                                <a:cubicBezTo>
                                  <a:pt x="2113" y="4"/>
                                  <a:pt x="2116" y="0"/>
                                  <a:pt x="2121" y="0"/>
                                </a:cubicBezTo>
                                <a:close/>
                                <a:moveTo>
                                  <a:pt x="2153" y="0"/>
                                </a:moveTo>
                                <a:lnTo>
                                  <a:pt x="2153" y="0"/>
                                </a:lnTo>
                                <a:cubicBezTo>
                                  <a:pt x="2157" y="0"/>
                                  <a:pt x="2161" y="4"/>
                                  <a:pt x="2161" y="8"/>
                                </a:cubicBezTo>
                                <a:cubicBezTo>
                                  <a:pt x="2161" y="13"/>
                                  <a:pt x="2157" y="16"/>
                                  <a:pt x="2153" y="16"/>
                                </a:cubicBezTo>
                                <a:lnTo>
                                  <a:pt x="2153" y="16"/>
                                </a:lnTo>
                                <a:cubicBezTo>
                                  <a:pt x="2148" y="16"/>
                                  <a:pt x="2145" y="13"/>
                                  <a:pt x="2145" y="8"/>
                                </a:cubicBezTo>
                                <a:cubicBezTo>
                                  <a:pt x="2145" y="4"/>
                                  <a:pt x="2148" y="0"/>
                                  <a:pt x="2153" y="0"/>
                                </a:cubicBezTo>
                                <a:close/>
                                <a:moveTo>
                                  <a:pt x="2185" y="0"/>
                                </a:moveTo>
                                <a:lnTo>
                                  <a:pt x="2185" y="0"/>
                                </a:lnTo>
                                <a:cubicBezTo>
                                  <a:pt x="2189" y="0"/>
                                  <a:pt x="2193" y="4"/>
                                  <a:pt x="2193" y="8"/>
                                </a:cubicBezTo>
                                <a:cubicBezTo>
                                  <a:pt x="2193" y="13"/>
                                  <a:pt x="2189" y="16"/>
                                  <a:pt x="2185" y="16"/>
                                </a:cubicBezTo>
                                <a:lnTo>
                                  <a:pt x="2185" y="16"/>
                                </a:lnTo>
                                <a:cubicBezTo>
                                  <a:pt x="2180" y="16"/>
                                  <a:pt x="2177" y="13"/>
                                  <a:pt x="2177" y="8"/>
                                </a:cubicBezTo>
                                <a:cubicBezTo>
                                  <a:pt x="2177" y="4"/>
                                  <a:pt x="2180" y="0"/>
                                  <a:pt x="2185" y="0"/>
                                </a:cubicBezTo>
                                <a:close/>
                                <a:moveTo>
                                  <a:pt x="2217" y="0"/>
                                </a:moveTo>
                                <a:lnTo>
                                  <a:pt x="2217" y="0"/>
                                </a:lnTo>
                                <a:cubicBezTo>
                                  <a:pt x="2221" y="0"/>
                                  <a:pt x="2225" y="4"/>
                                  <a:pt x="2225" y="8"/>
                                </a:cubicBezTo>
                                <a:cubicBezTo>
                                  <a:pt x="2225" y="13"/>
                                  <a:pt x="2221" y="16"/>
                                  <a:pt x="2217" y="16"/>
                                </a:cubicBezTo>
                                <a:lnTo>
                                  <a:pt x="2217" y="16"/>
                                </a:lnTo>
                                <a:cubicBezTo>
                                  <a:pt x="2212" y="16"/>
                                  <a:pt x="2209" y="13"/>
                                  <a:pt x="2209" y="8"/>
                                </a:cubicBezTo>
                                <a:cubicBezTo>
                                  <a:pt x="2209" y="4"/>
                                  <a:pt x="2212" y="0"/>
                                  <a:pt x="2217" y="0"/>
                                </a:cubicBezTo>
                                <a:close/>
                                <a:moveTo>
                                  <a:pt x="2249" y="0"/>
                                </a:moveTo>
                                <a:lnTo>
                                  <a:pt x="2249" y="0"/>
                                </a:lnTo>
                                <a:cubicBezTo>
                                  <a:pt x="2253" y="0"/>
                                  <a:pt x="2257" y="4"/>
                                  <a:pt x="2257" y="8"/>
                                </a:cubicBezTo>
                                <a:cubicBezTo>
                                  <a:pt x="2257" y="13"/>
                                  <a:pt x="2253" y="16"/>
                                  <a:pt x="2249" y="16"/>
                                </a:cubicBezTo>
                                <a:lnTo>
                                  <a:pt x="2249" y="16"/>
                                </a:lnTo>
                                <a:cubicBezTo>
                                  <a:pt x="2244" y="16"/>
                                  <a:pt x="2241" y="13"/>
                                  <a:pt x="2241" y="8"/>
                                </a:cubicBezTo>
                                <a:cubicBezTo>
                                  <a:pt x="2241" y="4"/>
                                  <a:pt x="2244" y="0"/>
                                  <a:pt x="2249" y="0"/>
                                </a:cubicBezTo>
                                <a:close/>
                                <a:moveTo>
                                  <a:pt x="2281" y="0"/>
                                </a:moveTo>
                                <a:lnTo>
                                  <a:pt x="2281" y="0"/>
                                </a:lnTo>
                                <a:cubicBezTo>
                                  <a:pt x="2285" y="0"/>
                                  <a:pt x="2289" y="4"/>
                                  <a:pt x="2289" y="8"/>
                                </a:cubicBezTo>
                                <a:cubicBezTo>
                                  <a:pt x="2289" y="13"/>
                                  <a:pt x="2285" y="16"/>
                                  <a:pt x="2281" y="16"/>
                                </a:cubicBezTo>
                                <a:lnTo>
                                  <a:pt x="2281" y="16"/>
                                </a:lnTo>
                                <a:cubicBezTo>
                                  <a:pt x="2277" y="16"/>
                                  <a:pt x="2273" y="13"/>
                                  <a:pt x="2273" y="8"/>
                                </a:cubicBezTo>
                                <a:cubicBezTo>
                                  <a:pt x="2273" y="4"/>
                                  <a:pt x="2277" y="0"/>
                                  <a:pt x="2281" y="0"/>
                                </a:cubicBezTo>
                                <a:close/>
                                <a:moveTo>
                                  <a:pt x="2313" y="0"/>
                                </a:moveTo>
                                <a:lnTo>
                                  <a:pt x="2313" y="0"/>
                                </a:lnTo>
                                <a:cubicBezTo>
                                  <a:pt x="2317" y="0"/>
                                  <a:pt x="2321" y="4"/>
                                  <a:pt x="2321" y="8"/>
                                </a:cubicBezTo>
                                <a:cubicBezTo>
                                  <a:pt x="2321" y="13"/>
                                  <a:pt x="2317" y="16"/>
                                  <a:pt x="2313" y="16"/>
                                </a:cubicBezTo>
                                <a:lnTo>
                                  <a:pt x="2313" y="16"/>
                                </a:lnTo>
                                <a:cubicBezTo>
                                  <a:pt x="2309" y="16"/>
                                  <a:pt x="2305" y="13"/>
                                  <a:pt x="2305" y="8"/>
                                </a:cubicBezTo>
                                <a:cubicBezTo>
                                  <a:pt x="2305" y="4"/>
                                  <a:pt x="2309" y="0"/>
                                  <a:pt x="2313" y="0"/>
                                </a:cubicBezTo>
                                <a:close/>
                                <a:moveTo>
                                  <a:pt x="2345" y="0"/>
                                </a:moveTo>
                                <a:lnTo>
                                  <a:pt x="2345" y="0"/>
                                </a:lnTo>
                                <a:cubicBezTo>
                                  <a:pt x="2349" y="0"/>
                                  <a:pt x="2353" y="4"/>
                                  <a:pt x="2353" y="8"/>
                                </a:cubicBezTo>
                                <a:cubicBezTo>
                                  <a:pt x="2353" y="13"/>
                                  <a:pt x="2349" y="16"/>
                                  <a:pt x="2345" y="16"/>
                                </a:cubicBezTo>
                                <a:lnTo>
                                  <a:pt x="2345" y="16"/>
                                </a:lnTo>
                                <a:cubicBezTo>
                                  <a:pt x="2341" y="16"/>
                                  <a:pt x="2337" y="13"/>
                                  <a:pt x="2337" y="8"/>
                                </a:cubicBezTo>
                                <a:cubicBezTo>
                                  <a:pt x="2337" y="4"/>
                                  <a:pt x="2341" y="0"/>
                                  <a:pt x="2345" y="0"/>
                                </a:cubicBezTo>
                                <a:close/>
                                <a:moveTo>
                                  <a:pt x="2377" y="0"/>
                                </a:moveTo>
                                <a:lnTo>
                                  <a:pt x="2377" y="0"/>
                                </a:lnTo>
                                <a:cubicBezTo>
                                  <a:pt x="2381" y="0"/>
                                  <a:pt x="2385" y="4"/>
                                  <a:pt x="2385" y="8"/>
                                </a:cubicBezTo>
                                <a:cubicBezTo>
                                  <a:pt x="2385" y="13"/>
                                  <a:pt x="2381" y="16"/>
                                  <a:pt x="2377" y="16"/>
                                </a:cubicBezTo>
                                <a:lnTo>
                                  <a:pt x="2377" y="16"/>
                                </a:lnTo>
                                <a:cubicBezTo>
                                  <a:pt x="2373" y="16"/>
                                  <a:pt x="2369" y="13"/>
                                  <a:pt x="2369" y="8"/>
                                </a:cubicBezTo>
                                <a:cubicBezTo>
                                  <a:pt x="2369" y="4"/>
                                  <a:pt x="2373" y="0"/>
                                  <a:pt x="2377" y="0"/>
                                </a:cubicBezTo>
                                <a:close/>
                                <a:moveTo>
                                  <a:pt x="2409" y="0"/>
                                </a:moveTo>
                                <a:lnTo>
                                  <a:pt x="2409" y="0"/>
                                </a:lnTo>
                                <a:cubicBezTo>
                                  <a:pt x="2413" y="0"/>
                                  <a:pt x="2417" y="4"/>
                                  <a:pt x="2417" y="8"/>
                                </a:cubicBezTo>
                                <a:cubicBezTo>
                                  <a:pt x="2417" y="13"/>
                                  <a:pt x="2413" y="16"/>
                                  <a:pt x="2409" y="16"/>
                                </a:cubicBezTo>
                                <a:lnTo>
                                  <a:pt x="2409" y="16"/>
                                </a:lnTo>
                                <a:cubicBezTo>
                                  <a:pt x="2405" y="16"/>
                                  <a:pt x="2401" y="13"/>
                                  <a:pt x="2401" y="8"/>
                                </a:cubicBezTo>
                                <a:cubicBezTo>
                                  <a:pt x="2401" y="4"/>
                                  <a:pt x="2405" y="0"/>
                                  <a:pt x="2409" y="0"/>
                                </a:cubicBezTo>
                                <a:close/>
                                <a:moveTo>
                                  <a:pt x="2441" y="0"/>
                                </a:moveTo>
                                <a:lnTo>
                                  <a:pt x="2441" y="0"/>
                                </a:lnTo>
                                <a:cubicBezTo>
                                  <a:pt x="2445" y="0"/>
                                  <a:pt x="2449" y="4"/>
                                  <a:pt x="2449" y="8"/>
                                </a:cubicBezTo>
                                <a:cubicBezTo>
                                  <a:pt x="2449" y="13"/>
                                  <a:pt x="2445" y="16"/>
                                  <a:pt x="2441" y="16"/>
                                </a:cubicBezTo>
                                <a:lnTo>
                                  <a:pt x="2441" y="16"/>
                                </a:lnTo>
                                <a:cubicBezTo>
                                  <a:pt x="2437" y="16"/>
                                  <a:pt x="2433" y="13"/>
                                  <a:pt x="2433" y="8"/>
                                </a:cubicBezTo>
                                <a:cubicBezTo>
                                  <a:pt x="2433" y="4"/>
                                  <a:pt x="2437" y="0"/>
                                  <a:pt x="2441" y="0"/>
                                </a:cubicBezTo>
                                <a:close/>
                                <a:moveTo>
                                  <a:pt x="2473" y="0"/>
                                </a:moveTo>
                                <a:lnTo>
                                  <a:pt x="2473" y="0"/>
                                </a:lnTo>
                                <a:cubicBezTo>
                                  <a:pt x="2477" y="0"/>
                                  <a:pt x="2481" y="4"/>
                                  <a:pt x="2481" y="8"/>
                                </a:cubicBezTo>
                                <a:cubicBezTo>
                                  <a:pt x="2481" y="13"/>
                                  <a:pt x="2477" y="16"/>
                                  <a:pt x="2473" y="16"/>
                                </a:cubicBezTo>
                                <a:lnTo>
                                  <a:pt x="2473" y="16"/>
                                </a:lnTo>
                                <a:cubicBezTo>
                                  <a:pt x="2469" y="16"/>
                                  <a:pt x="2465" y="13"/>
                                  <a:pt x="2465" y="8"/>
                                </a:cubicBezTo>
                                <a:cubicBezTo>
                                  <a:pt x="2465" y="4"/>
                                  <a:pt x="2469" y="0"/>
                                  <a:pt x="2473" y="0"/>
                                </a:cubicBezTo>
                                <a:close/>
                                <a:moveTo>
                                  <a:pt x="2505" y="0"/>
                                </a:moveTo>
                                <a:lnTo>
                                  <a:pt x="2505" y="0"/>
                                </a:lnTo>
                                <a:cubicBezTo>
                                  <a:pt x="2509" y="0"/>
                                  <a:pt x="2513" y="4"/>
                                  <a:pt x="2513" y="8"/>
                                </a:cubicBezTo>
                                <a:cubicBezTo>
                                  <a:pt x="2513" y="13"/>
                                  <a:pt x="2509" y="16"/>
                                  <a:pt x="2505" y="16"/>
                                </a:cubicBezTo>
                                <a:lnTo>
                                  <a:pt x="2505" y="16"/>
                                </a:lnTo>
                                <a:cubicBezTo>
                                  <a:pt x="2501" y="16"/>
                                  <a:pt x="2497" y="13"/>
                                  <a:pt x="2497" y="8"/>
                                </a:cubicBezTo>
                                <a:cubicBezTo>
                                  <a:pt x="2497" y="4"/>
                                  <a:pt x="2501" y="0"/>
                                  <a:pt x="2505" y="0"/>
                                </a:cubicBezTo>
                                <a:close/>
                                <a:moveTo>
                                  <a:pt x="2537" y="0"/>
                                </a:moveTo>
                                <a:lnTo>
                                  <a:pt x="2537" y="0"/>
                                </a:lnTo>
                                <a:cubicBezTo>
                                  <a:pt x="2541" y="0"/>
                                  <a:pt x="2545" y="4"/>
                                  <a:pt x="2545" y="8"/>
                                </a:cubicBezTo>
                                <a:cubicBezTo>
                                  <a:pt x="2545" y="13"/>
                                  <a:pt x="2541" y="16"/>
                                  <a:pt x="2537" y="16"/>
                                </a:cubicBezTo>
                                <a:lnTo>
                                  <a:pt x="2537" y="16"/>
                                </a:lnTo>
                                <a:cubicBezTo>
                                  <a:pt x="2533" y="16"/>
                                  <a:pt x="2529" y="13"/>
                                  <a:pt x="2529" y="8"/>
                                </a:cubicBezTo>
                                <a:cubicBezTo>
                                  <a:pt x="2529" y="4"/>
                                  <a:pt x="2533" y="0"/>
                                  <a:pt x="2537" y="0"/>
                                </a:cubicBezTo>
                                <a:close/>
                                <a:moveTo>
                                  <a:pt x="2569" y="0"/>
                                </a:moveTo>
                                <a:lnTo>
                                  <a:pt x="2569" y="0"/>
                                </a:lnTo>
                                <a:cubicBezTo>
                                  <a:pt x="2573" y="0"/>
                                  <a:pt x="2577" y="4"/>
                                  <a:pt x="2577" y="8"/>
                                </a:cubicBezTo>
                                <a:cubicBezTo>
                                  <a:pt x="2577" y="13"/>
                                  <a:pt x="2573" y="16"/>
                                  <a:pt x="2569" y="16"/>
                                </a:cubicBezTo>
                                <a:lnTo>
                                  <a:pt x="2569" y="16"/>
                                </a:lnTo>
                                <a:cubicBezTo>
                                  <a:pt x="2565" y="16"/>
                                  <a:pt x="2561" y="13"/>
                                  <a:pt x="2561" y="8"/>
                                </a:cubicBezTo>
                                <a:cubicBezTo>
                                  <a:pt x="2561" y="4"/>
                                  <a:pt x="2565" y="0"/>
                                  <a:pt x="2569" y="0"/>
                                </a:cubicBezTo>
                                <a:close/>
                                <a:moveTo>
                                  <a:pt x="2601" y="0"/>
                                </a:moveTo>
                                <a:lnTo>
                                  <a:pt x="2601" y="0"/>
                                </a:lnTo>
                                <a:cubicBezTo>
                                  <a:pt x="2606" y="0"/>
                                  <a:pt x="2609" y="4"/>
                                  <a:pt x="2609" y="8"/>
                                </a:cubicBezTo>
                                <a:cubicBezTo>
                                  <a:pt x="2609" y="13"/>
                                  <a:pt x="2606" y="16"/>
                                  <a:pt x="2601" y="16"/>
                                </a:cubicBezTo>
                                <a:lnTo>
                                  <a:pt x="2601" y="16"/>
                                </a:lnTo>
                                <a:cubicBezTo>
                                  <a:pt x="2597" y="16"/>
                                  <a:pt x="2593" y="13"/>
                                  <a:pt x="2593" y="8"/>
                                </a:cubicBezTo>
                                <a:cubicBezTo>
                                  <a:pt x="2593" y="4"/>
                                  <a:pt x="2597" y="0"/>
                                  <a:pt x="2601" y="0"/>
                                </a:cubicBezTo>
                                <a:close/>
                                <a:moveTo>
                                  <a:pt x="2633" y="0"/>
                                </a:moveTo>
                                <a:lnTo>
                                  <a:pt x="2633" y="0"/>
                                </a:lnTo>
                                <a:cubicBezTo>
                                  <a:pt x="2638" y="0"/>
                                  <a:pt x="2641" y="4"/>
                                  <a:pt x="2641" y="8"/>
                                </a:cubicBezTo>
                                <a:cubicBezTo>
                                  <a:pt x="2641" y="13"/>
                                  <a:pt x="2638" y="16"/>
                                  <a:pt x="2633" y="16"/>
                                </a:cubicBezTo>
                                <a:lnTo>
                                  <a:pt x="2633" y="16"/>
                                </a:lnTo>
                                <a:cubicBezTo>
                                  <a:pt x="2629" y="16"/>
                                  <a:pt x="2625" y="13"/>
                                  <a:pt x="2625" y="8"/>
                                </a:cubicBezTo>
                                <a:cubicBezTo>
                                  <a:pt x="2625" y="4"/>
                                  <a:pt x="2629" y="0"/>
                                  <a:pt x="2633" y="0"/>
                                </a:cubicBezTo>
                                <a:close/>
                                <a:moveTo>
                                  <a:pt x="2665" y="0"/>
                                </a:moveTo>
                                <a:lnTo>
                                  <a:pt x="2665" y="0"/>
                                </a:lnTo>
                                <a:cubicBezTo>
                                  <a:pt x="2670" y="0"/>
                                  <a:pt x="2673" y="4"/>
                                  <a:pt x="2673" y="8"/>
                                </a:cubicBezTo>
                                <a:cubicBezTo>
                                  <a:pt x="2673" y="13"/>
                                  <a:pt x="2670" y="16"/>
                                  <a:pt x="2665" y="16"/>
                                </a:cubicBezTo>
                                <a:lnTo>
                                  <a:pt x="2665" y="16"/>
                                </a:lnTo>
                                <a:cubicBezTo>
                                  <a:pt x="2661" y="16"/>
                                  <a:pt x="2657" y="13"/>
                                  <a:pt x="2657" y="8"/>
                                </a:cubicBezTo>
                                <a:cubicBezTo>
                                  <a:pt x="2657" y="4"/>
                                  <a:pt x="2661" y="0"/>
                                  <a:pt x="2665" y="0"/>
                                </a:cubicBezTo>
                                <a:close/>
                                <a:moveTo>
                                  <a:pt x="2697" y="0"/>
                                </a:moveTo>
                                <a:lnTo>
                                  <a:pt x="2697" y="0"/>
                                </a:lnTo>
                                <a:cubicBezTo>
                                  <a:pt x="2702" y="0"/>
                                  <a:pt x="2705" y="4"/>
                                  <a:pt x="2705" y="8"/>
                                </a:cubicBezTo>
                                <a:cubicBezTo>
                                  <a:pt x="2705" y="13"/>
                                  <a:pt x="2702" y="16"/>
                                  <a:pt x="2697" y="16"/>
                                </a:cubicBezTo>
                                <a:lnTo>
                                  <a:pt x="2697" y="16"/>
                                </a:lnTo>
                                <a:cubicBezTo>
                                  <a:pt x="2693" y="16"/>
                                  <a:pt x="2689" y="13"/>
                                  <a:pt x="2689" y="8"/>
                                </a:cubicBezTo>
                                <a:cubicBezTo>
                                  <a:pt x="2689" y="4"/>
                                  <a:pt x="2693" y="0"/>
                                  <a:pt x="2697" y="0"/>
                                </a:cubicBezTo>
                                <a:close/>
                                <a:moveTo>
                                  <a:pt x="2729" y="0"/>
                                </a:moveTo>
                                <a:lnTo>
                                  <a:pt x="2729" y="0"/>
                                </a:lnTo>
                                <a:cubicBezTo>
                                  <a:pt x="2734" y="0"/>
                                  <a:pt x="2737" y="4"/>
                                  <a:pt x="2737" y="8"/>
                                </a:cubicBezTo>
                                <a:cubicBezTo>
                                  <a:pt x="2737" y="13"/>
                                  <a:pt x="2734" y="16"/>
                                  <a:pt x="2729" y="16"/>
                                </a:cubicBezTo>
                                <a:lnTo>
                                  <a:pt x="2729" y="16"/>
                                </a:lnTo>
                                <a:cubicBezTo>
                                  <a:pt x="2725" y="16"/>
                                  <a:pt x="2721" y="13"/>
                                  <a:pt x="2721" y="8"/>
                                </a:cubicBezTo>
                                <a:cubicBezTo>
                                  <a:pt x="2721" y="4"/>
                                  <a:pt x="2725" y="0"/>
                                  <a:pt x="2729" y="0"/>
                                </a:cubicBezTo>
                                <a:close/>
                                <a:moveTo>
                                  <a:pt x="2761" y="0"/>
                                </a:moveTo>
                                <a:lnTo>
                                  <a:pt x="2761" y="0"/>
                                </a:lnTo>
                                <a:cubicBezTo>
                                  <a:pt x="2766" y="0"/>
                                  <a:pt x="2769" y="4"/>
                                  <a:pt x="2769" y="8"/>
                                </a:cubicBezTo>
                                <a:cubicBezTo>
                                  <a:pt x="2769" y="13"/>
                                  <a:pt x="2766" y="16"/>
                                  <a:pt x="2761" y="16"/>
                                </a:cubicBezTo>
                                <a:lnTo>
                                  <a:pt x="2761" y="16"/>
                                </a:lnTo>
                                <a:cubicBezTo>
                                  <a:pt x="2757" y="16"/>
                                  <a:pt x="2753" y="13"/>
                                  <a:pt x="2753" y="8"/>
                                </a:cubicBezTo>
                                <a:cubicBezTo>
                                  <a:pt x="2753" y="4"/>
                                  <a:pt x="2757" y="0"/>
                                  <a:pt x="2761" y="0"/>
                                </a:cubicBezTo>
                                <a:close/>
                                <a:moveTo>
                                  <a:pt x="2793" y="0"/>
                                </a:moveTo>
                                <a:lnTo>
                                  <a:pt x="2793" y="0"/>
                                </a:lnTo>
                                <a:cubicBezTo>
                                  <a:pt x="2798" y="0"/>
                                  <a:pt x="2801" y="4"/>
                                  <a:pt x="2801" y="8"/>
                                </a:cubicBezTo>
                                <a:cubicBezTo>
                                  <a:pt x="2801" y="13"/>
                                  <a:pt x="2798" y="16"/>
                                  <a:pt x="2793" y="16"/>
                                </a:cubicBezTo>
                                <a:lnTo>
                                  <a:pt x="2793" y="16"/>
                                </a:lnTo>
                                <a:cubicBezTo>
                                  <a:pt x="2789" y="16"/>
                                  <a:pt x="2785" y="13"/>
                                  <a:pt x="2785" y="8"/>
                                </a:cubicBezTo>
                                <a:cubicBezTo>
                                  <a:pt x="2785" y="4"/>
                                  <a:pt x="2789" y="0"/>
                                  <a:pt x="2793" y="0"/>
                                </a:cubicBezTo>
                                <a:close/>
                                <a:moveTo>
                                  <a:pt x="2825" y="0"/>
                                </a:moveTo>
                                <a:lnTo>
                                  <a:pt x="2825" y="0"/>
                                </a:lnTo>
                                <a:cubicBezTo>
                                  <a:pt x="2830" y="0"/>
                                  <a:pt x="2833" y="4"/>
                                  <a:pt x="2833" y="8"/>
                                </a:cubicBezTo>
                                <a:cubicBezTo>
                                  <a:pt x="2833" y="13"/>
                                  <a:pt x="2830" y="16"/>
                                  <a:pt x="2825" y="16"/>
                                </a:cubicBezTo>
                                <a:lnTo>
                                  <a:pt x="2825" y="16"/>
                                </a:lnTo>
                                <a:cubicBezTo>
                                  <a:pt x="2821" y="16"/>
                                  <a:pt x="2817" y="13"/>
                                  <a:pt x="2817" y="8"/>
                                </a:cubicBezTo>
                                <a:cubicBezTo>
                                  <a:pt x="2817" y="4"/>
                                  <a:pt x="2821" y="0"/>
                                  <a:pt x="2825" y="0"/>
                                </a:cubicBezTo>
                                <a:close/>
                                <a:moveTo>
                                  <a:pt x="2857" y="0"/>
                                </a:moveTo>
                                <a:lnTo>
                                  <a:pt x="2857" y="0"/>
                                </a:lnTo>
                                <a:cubicBezTo>
                                  <a:pt x="2862" y="0"/>
                                  <a:pt x="2865" y="4"/>
                                  <a:pt x="2865" y="8"/>
                                </a:cubicBezTo>
                                <a:cubicBezTo>
                                  <a:pt x="2865" y="13"/>
                                  <a:pt x="2862" y="16"/>
                                  <a:pt x="2857" y="16"/>
                                </a:cubicBezTo>
                                <a:lnTo>
                                  <a:pt x="2857" y="16"/>
                                </a:lnTo>
                                <a:cubicBezTo>
                                  <a:pt x="2853" y="16"/>
                                  <a:pt x="2849" y="13"/>
                                  <a:pt x="2849" y="8"/>
                                </a:cubicBezTo>
                                <a:cubicBezTo>
                                  <a:pt x="2849" y="4"/>
                                  <a:pt x="2853" y="0"/>
                                  <a:pt x="2857" y="0"/>
                                </a:cubicBezTo>
                                <a:close/>
                                <a:moveTo>
                                  <a:pt x="2889" y="1"/>
                                </a:moveTo>
                                <a:lnTo>
                                  <a:pt x="2889" y="1"/>
                                </a:lnTo>
                                <a:cubicBezTo>
                                  <a:pt x="2894" y="1"/>
                                  <a:pt x="2897" y="4"/>
                                  <a:pt x="2897" y="9"/>
                                </a:cubicBezTo>
                                <a:cubicBezTo>
                                  <a:pt x="2897" y="13"/>
                                  <a:pt x="2894" y="17"/>
                                  <a:pt x="2889" y="17"/>
                                </a:cubicBezTo>
                                <a:lnTo>
                                  <a:pt x="2889" y="17"/>
                                </a:lnTo>
                                <a:cubicBezTo>
                                  <a:pt x="2885" y="17"/>
                                  <a:pt x="2881" y="13"/>
                                  <a:pt x="2881" y="9"/>
                                </a:cubicBezTo>
                                <a:cubicBezTo>
                                  <a:pt x="2881" y="4"/>
                                  <a:pt x="2885" y="1"/>
                                  <a:pt x="2889" y="1"/>
                                </a:cubicBezTo>
                                <a:close/>
                                <a:moveTo>
                                  <a:pt x="2921" y="1"/>
                                </a:moveTo>
                                <a:lnTo>
                                  <a:pt x="2921" y="1"/>
                                </a:lnTo>
                                <a:cubicBezTo>
                                  <a:pt x="2926" y="1"/>
                                  <a:pt x="2929" y="4"/>
                                  <a:pt x="2929" y="9"/>
                                </a:cubicBezTo>
                                <a:cubicBezTo>
                                  <a:pt x="2929" y="13"/>
                                  <a:pt x="2926" y="17"/>
                                  <a:pt x="2921" y="17"/>
                                </a:cubicBezTo>
                                <a:lnTo>
                                  <a:pt x="2921" y="17"/>
                                </a:lnTo>
                                <a:cubicBezTo>
                                  <a:pt x="2917" y="17"/>
                                  <a:pt x="2913" y="13"/>
                                  <a:pt x="2913" y="9"/>
                                </a:cubicBezTo>
                                <a:cubicBezTo>
                                  <a:pt x="2913" y="4"/>
                                  <a:pt x="2917" y="1"/>
                                  <a:pt x="2921" y="1"/>
                                </a:cubicBezTo>
                                <a:close/>
                                <a:moveTo>
                                  <a:pt x="2953" y="1"/>
                                </a:moveTo>
                                <a:lnTo>
                                  <a:pt x="2953" y="1"/>
                                </a:lnTo>
                                <a:cubicBezTo>
                                  <a:pt x="2958" y="1"/>
                                  <a:pt x="2961" y="4"/>
                                  <a:pt x="2961" y="9"/>
                                </a:cubicBezTo>
                                <a:cubicBezTo>
                                  <a:pt x="2961" y="13"/>
                                  <a:pt x="2958" y="17"/>
                                  <a:pt x="2953" y="17"/>
                                </a:cubicBezTo>
                                <a:lnTo>
                                  <a:pt x="2953" y="17"/>
                                </a:lnTo>
                                <a:cubicBezTo>
                                  <a:pt x="2949" y="17"/>
                                  <a:pt x="2945" y="13"/>
                                  <a:pt x="2945" y="9"/>
                                </a:cubicBezTo>
                                <a:cubicBezTo>
                                  <a:pt x="2945" y="4"/>
                                  <a:pt x="2949" y="1"/>
                                  <a:pt x="2953" y="1"/>
                                </a:cubicBezTo>
                                <a:close/>
                                <a:moveTo>
                                  <a:pt x="2985" y="1"/>
                                </a:moveTo>
                                <a:lnTo>
                                  <a:pt x="2985" y="1"/>
                                </a:lnTo>
                                <a:cubicBezTo>
                                  <a:pt x="2990" y="1"/>
                                  <a:pt x="2993" y="4"/>
                                  <a:pt x="2993" y="9"/>
                                </a:cubicBezTo>
                                <a:cubicBezTo>
                                  <a:pt x="2993" y="13"/>
                                  <a:pt x="2990" y="17"/>
                                  <a:pt x="2985" y="17"/>
                                </a:cubicBezTo>
                                <a:lnTo>
                                  <a:pt x="2985" y="17"/>
                                </a:lnTo>
                                <a:cubicBezTo>
                                  <a:pt x="2981" y="17"/>
                                  <a:pt x="2977" y="13"/>
                                  <a:pt x="2977" y="9"/>
                                </a:cubicBezTo>
                                <a:cubicBezTo>
                                  <a:pt x="2977" y="4"/>
                                  <a:pt x="2981" y="1"/>
                                  <a:pt x="2985" y="1"/>
                                </a:cubicBezTo>
                                <a:close/>
                                <a:moveTo>
                                  <a:pt x="3017" y="1"/>
                                </a:moveTo>
                                <a:lnTo>
                                  <a:pt x="3017" y="1"/>
                                </a:lnTo>
                                <a:cubicBezTo>
                                  <a:pt x="3022" y="1"/>
                                  <a:pt x="3025" y="4"/>
                                  <a:pt x="3025" y="9"/>
                                </a:cubicBezTo>
                                <a:cubicBezTo>
                                  <a:pt x="3025" y="13"/>
                                  <a:pt x="3022" y="17"/>
                                  <a:pt x="3017" y="17"/>
                                </a:cubicBezTo>
                                <a:lnTo>
                                  <a:pt x="3017" y="17"/>
                                </a:lnTo>
                                <a:cubicBezTo>
                                  <a:pt x="3013" y="17"/>
                                  <a:pt x="3009" y="13"/>
                                  <a:pt x="3009" y="9"/>
                                </a:cubicBezTo>
                                <a:cubicBezTo>
                                  <a:pt x="3009" y="4"/>
                                  <a:pt x="3013" y="1"/>
                                  <a:pt x="3017" y="1"/>
                                </a:cubicBezTo>
                                <a:close/>
                                <a:moveTo>
                                  <a:pt x="3049" y="1"/>
                                </a:moveTo>
                                <a:lnTo>
                                  <a:pt x="3049" y="1"/>
                                </a:lnTo>
                                <a:cubicBezTo>
                                  <a:pt x="3054" y="1"/>
                                  <a:pt x="3057" y="4"/>
                                  <a:pt x="3057" y="9"/>
                                </a:cubicBezTo>
                                <a:cubicBezTo>
                                  <a:pt x="3057" y="13"/>
                                  <a:pt x="3054" y="17"/>
                                  <a:pt x="3049" y="17"/>
                                </a:cubicBezTo>
                                <a:lnTo>
                                  <a:pt x="3049" y="17"/>
                                </a:lnTo>
                                <a:cubicBezTo>
                                  <a:pt x="3045" y="17"/>
                                  <a:pt x="3041" y="13"/>
                                  <a:pt x="3041" y="9"/>
                                </a:cubicBezTo>
                                <a:cubicBezTo>
                                  <a:pt x="3041" y="4"/>
                                  <a:pt x="3045" y="1"/>
                                  <a:pt x="3049" y="1"/>
                                </a:cubicBezTo>
                                <a:close/>
                                <a:moveTo>
                                  <a:pt x="3081" y="1"/>
                                </a:moveTo>
                                <a:lnTo>
                                  <a:pt x="3081" y="1"/>
                                </a:lnTo>
                                <a:cubicBezTo>
                                  <a:pt x="3086" y="1"/>
                                  <a:pt x="3089" y="4"/>
                                  <a:pt x="3089" y="9"/>
                                </a:cubicBezTo>
                                <a:cubicBezTo>
                                  <a:pt x="3089" y="13"/>
                                  <a:pt x="3086" y="17"/>
                                  <a:pt x="3081" y="17"/>
                                </a:cubicBezTo>
                                <a:lnTo>
                                  <a:pt x="3081" y="17"/>
                                </a:lnTo>
                                <a:cubicBezTo>
                                  <a:pt x="3077" y="17"/>
                                  <a:pt x="3073" y="13"/>
                                  <a:pt x="3073" y="9"/>
                                </a:cubicBezTo>
                                <a:cubicBezTo>
                                  <a:pt x="3073" y="4"/>
                                  <a:pt x="3077" y="1"/>
                                  <a:pt x="3081" y="1"/>
                                </a:cubicBezTo>
                                <a:close/>
                                <a:moveTo>
                                  <a:pt x="3113" y="1"/>
                                </a:moveTo>
                                <a:lnTo>
                                  <a:pt x="3113" y="1"/>
                                </a:lnTo>
                                <a:cubicBezTo>
                                  <a:pt x="3118" y="1"/>
                                  <a:pt x="3121" y="4"/>
                                  <a:pt x="3121" y="9"/>
                                </a:cubicBezTo>
                                <a:cubicBezTo>
                                  <a:pt x="3121" y="13"/>
                                  <a:pt x="3118" y="17"/>
                                  <a:pt x="3113" y="17"/>
                                </a:cubicBezTo>
                                <a:lnTo>
                                  <a:pt x="3113" y="17"/>
                                </a:lnTo>
                                <a:cubicBezTo>
                                  <a:pt x="3109" y="17"/>
                                  <a:pt x="3105" y="13"/>
                                  <a:pt x="3105" y="9"/>
                                </a:cubicBezTo>
                                <a:cubicBezTo>
                                  <a:pt x="3105" y="4"/>
                                  <a:pt x="3109" y="1"/>
                                  <a:pt x="3113" y="1"/>
                                </a:cubicBezTo>
                                <a:close/>
                                <a:moveTo>
                                  <a:pt x="3145" y="1"/>
                                </a:moveTo>
                                <a:lnTo>
                                  <a:pt x="3145" y="1"/>
                                </a:lnTo>
                                <a:cubicBezTo>
                                  <a:pt x="3150" y="1"/>
                                  <a:pt x="3153" y="4"/>
                                  <a:pt x="3153" y="9"/>
                                </a:cubicBezTo>
                                <a:cubicBezTo>
                                  <a:pt x="3153" y="13"/>
                                  <a:pt x="3150" y="17"/>
                                  <a:pt x="3145" y="17"/>
                                </a:cubicBezTo>
                                <a:lnTo>
                                  <a:pt x="3145" y="17"/>
                                </a:lnTo>
                                <a:cubicBezTo>
                                  <a:pt x="3141" y="17"/>
                                  <a:pt x="3137" y="13"/>
                                  <a:pt x="3137" y="9"/>
                                </a:cubicBezTo>
                                <a:cubicBezTo>
                                  <a:pt x="3137" y="4"/>
                                  <a:pt x="3141" y="1"/>
                                  <a:pt x="3145" y="1"/>
                                </a:cubicBezTo>
                                <a:close/>
                                <a:moveTo>
                                  <a:pt x="3177" y="1"/>
                                </a:moveTo>
                                <a:lnTo>
                                  <a:pt x="3177" y="1"/>
                                </a:lnTo>
                                <a:cubicBezTo>
                                  <a:pt x="3182" y="1"/>
                                  <a:pt x="3185" y="4"/>
                                  <a:pt x="3185" y="9"/>
                                </a:cubicBezTo>
                                <a:cubicBezTo>
                                  <a:pt x="3185" y="13"/>
                                  <a:pt x="3182" y="17"/>
                                  <a:pt x="3177" y="17"/>
                                </a:cubicBezTo>
                                <a:lnTo>
                                  <a:pt x="3177" y="17"/>
                                </a:lnTo>
                                <a:cubicBezTo>
                                  <a:pt x="3173" y="17"/>
                                  <a:pt x="3169" y="13"/>
                                  <a:pt x="3169" y="9"/>
                                </a:cubicBezTo>
                                <a:cubicBezTo>
                                  <a:pt x="3169" y="4"/>
                                  <a:pt x="3173" y="1"/>
                                  <a:pt x="3177" y="1"/>
                                </a:cubicBezTo>
                                <a:close/>
                                <a:moveTo>
                                  <a:pt x="3209" y="1"/>
                                </a:moveTo>
                                <a:lnTo>
                                  <a:pt x="3209" y="1"/>
                                </a:lnTo>
                                <a:cubicBezTo>
                                  <a:pt x="3214" y="1"/>
                                  <a:pt x="3217" y="4"/>
                                  <a:pt x="3217" y="9"/>
                                </a:cubicBezTo>
                                <a:cubicBezTo>
                                  <a:pt x="3217" y="13"/>
                                  <a:pt x="3214" y="17"/>
                                  <a:pt x="3209" y="17"/>
                                </a:cubicBezTo>
                                <a:lnTo>
                                  <a:pt x="3209" y="17"/>
                                </a:lnTo>
                                <a:cubicBezTo>
                                  <a:pt x="3205" y="17"/>
                                  <a:pt x="3201" y="13"/>
                                  <a:pt x="3201" y="9"/>
                                </a:cubicBezTo>
                                <a:cubicBezTo>
                                  <a:pt x="3201" y="4"/>
                                  <a:pt x="3205" y="1"/>
                                  <a:pt x="3209" y="1"/>
                                </a:cubicBezTo>
                                <a:close/>
                                <a:moveTo>
                                  <a:pt x="3241" y="1"/>
                                </a:moveTo>
                                <a:lnTo>
                                  <a:pt x="3241" y="1"/>
                                </a:lnTo>
                                <a:cubicBezTo>
                                  <a:pt x="3246" y="1"/>
                                  <a:pt x="3249" y="4"/>
                                  <a:pt x="3249" y="9"/>
                                </a:cubicBezTo>
                                <a:cubicBezTo>
                                  <a:pt x="3249" y="13"/>
                                  <a:pt x="3246" y="17"/>
                                  <a:pt x="3241" y="17"/>
                                </a:cubicBezTo>
                                <a:lnTo>
                                  <a:pt x="3241" y="17"/>
                                </a:lnTo>
                                <a:cubicBezTo>
                                  <a:pt x="3237" y="17"/>
                                  <a:pt x="3233" y="13"/>
                                  <a:pt x="3233" y="9"/>
                                </a:cubicBezTo>
                                <a:cubicBezTo>
                                  <a:pt x="3233" y="4"/>
                                  <a:pt x="3237" y="1"/>
                                  <a:pt x="3241" y="1"/>
                                </a:cubicBezTo>
                                <a:close/>
                                <a:moveTo>
                                  <a:pt x="3273" y="1"/>
                                </a:moveTo>
                                <a:lnTo>
                                  <a:pt x="3273" y="1"/>
                                </a:lnTo>
                                <a:cubicBezTo>
                                  <a:pt x="3278" y="1"/>
                                  <a:pt x="3281" y="4"/>
                                  <a:pt x="3281" y="9"/>
                                </a:cubicBezTo>
                                <a:cubicBezTo>
                                  <a:pt x="3281" y="13"/>
                                  <a:pt x="3278" y="17"/>
                                  <a:pt x="3273" y="17"/>
                                </a:cubicBezTo>
                                <a:lnTo>
                                  <a:pt x="3273" y="17"/>
                                </a:lnTo>
                                <a:cubicBezTo>
                                  <a:pt x="3269" y="17"/>
                                  <a:pt x="3265" y="13"/>
                                  <a:pt x="3265" y="9"/>
                                </a:cubicBezTo>
                                <a:cubicBezTo>
                                  <a:pt x="3265" y="4"/>
                                  <a:pt x="3269" y="1"/>
                                  <a:pt x="3273" y="1"/>
                                </a:cubicBezTo>
                                <a:close/>
                                <a:moveTo>
                                  <a:pt x="3305" y="1"/>
                                </a:moveTo>
                                <a:lnTo>
                                  <a:pt x="3305" y="1"/>
                                </a:lnTo>
                                <a:cubicBezTo>
                                  <a:pt x="3310" y="1"/>
                                  <a:pt x="3313" y="4"/>
                                  <a:pt x="3313" y="9"/>
                                </a:cubicBezTo>
                                <a:cubicBezTo>
                                  <a:pt x="3313" y="13"/>
                                  <a:pt x="3310" y="17"/>
                                  <a:pt x="3305" y="17"/>
                                </a:cubicBezTo>
                                <a:lnTo>
                                  <a:pt x="3305" y="17"/>
                                </a:lnTo>
                                <a:cubicBezTo>
                                  <a:pt x="3301" y="17"/>
                                  <a:pt x="3297" y="13"/>
                                  <a:pt x="3297" y="9"/>
                                </a:cubicBezTo>
                                <a:cubicBezTo>
                                  <a:pt x="3297" y="4"/>
                                  <a:pt x="3301" y="1"/>
                                  <a:pt x="3305" y="1"/>
                                </a:cubicBezTo>
                                <a:close/>
                                <a:moveTo>
                                  <a:pt x="3337" y="1"/>
                                </a:moveTo>
                                <a:lnTo>
                                  <a:pt x="3337" y="1"/>
                                </a:lnTo>
                                <a:cubicBezTo>
                                  <a:pt x="3342" y="1"/>
                                  <a:pt x="3345" y="4"/>
                                  <a:pt x="3345" y="9"/>
                                </a:cubicBezTo>
                                <a:cubicBezTo>
                                  <a:pt x="3345" y="13"/>
                                  <a:pt x="3342" y="17"/>
                                  <a:pt x="3337" y="17"/>
                                </a:cubicBezTo>
                                <a:lnTo>
                                  <a:pt x="3337" y="17"/>
                                </a:lnTo>
                                <a:cubicBezTo>
                                  <a:pt x="3333" y="17"/>
                                  <a:pt x="3329" y="13"/>
                                  <a:pt x="3329" y="9"/>
                                </a:cubicBezTo>
                                <a:cubicBezTo>
                                  <a:pt x="3329" y="4"/>
                                  <a:pt x="3333" y="1"/>
                                  <a:pt x="3337" y="1"/>
                                </a:cubicBezTo>
                                <a:close/>
                                <a:moveTo>
                                  <a:pt x="3369" y="1"/>
                                </a:moveTo>
                                <a:lnTo>
                                  <a:pt x="3369" y="1"/>
                                </a:lnTo>
                                <a:cubicBezTo>
                                  <a:pt x="3374" y="1"/>
                                  <a:pt x="3377" y="4"/>
                                  <a:pt x="3377" y="9"/>
                                </a:cubicBezTo>
                                <a:cubicBezTo>
                                  <a:pt x="3377" y="13"/>
                                  <a:pt x="3374" y="17"/>
                                  <a:pt x="3369" y="17"/>
                                </a:cubicBezTo>
                                <a:lnTo>
                                  <a:pt x="3369" y="17"/>
                                </a:lnTo>
                                <a:cubicBezTo>
                                  <a:pt x="3365" y="17"/>
                                  <a:pt x="3361" y="13"/>
                                  <a:pt x="3361" y="9"/>
                                </a:cubicBezTo>
                                <a:cubicBezTo>
                                  <a:pt x="3361" y="4"/>
                                  <a:pt x="3365" y="1"/>
                                  <a:pt x="3369" y="1"/>
                                </a:cubicBezTo>
                                <a:close/>
                                <a:moveTo>
                                  <a:pt x="3401" y="1"/>
                                </a:moveTo>
                                <a:lnTo>
                                  <a:pt x="3401" y="1"/>
                                </a:lnTo>
                                <a:cubicBezTo>
                                  <a:pt x="3406" y="1"/>
                                  <a:pt x="3409" y="4"/>
                                  <a:pt x="3409" y="9"/>
                                </a:cubicBezTo>
                                <a:cubicBezTo>
                                  <a:pt x="3409" y="13"/>
                                  <a:pt x="3406" y="17"/>
                                  <a:pt x="3401" y="17"/>
                                </a:cubicBezTo>
                                <a:lnTo>
                                  <a:pt x="3401" y="17"/>
                                </a:lnTo>
                                <a:cubicBezTo>
                                  <a:pt x="3397" y="17"/>
                                  <a:pt x="3393" y="13"/>
                                  <a:pt x="3393" y="9"/>
                                </a:cubicBezTo>
                                <a:cubicBezTo>
                                  <a:pt x="3393" y="4"/>
                                  <a:pt x="3397" y="1"/>
                                  <a:pt x="3401" y="1"/>
                                </a:cubicBezTo>
                                <a:close/>
                                <a:moveTo>
                                  <a:pt x="3433" y="1"/>
                                </a:moveTo>
                                <a:lnTo>
                                  <a:pt x="3434" y="1"/>
                                </a:lnTo>
                                <a:cubicBezTo>
                                  <a:pt x="3438" y="1"/>
                                  <a:pt x="3442" y="4"/>
                                  <a:pt x="3442" y="9"/>
                                </a:cubicBezTo>
                                <a:cubicBezTo>
                                  <a:pt x="3442" y="13"/>
                                  <a:pt x="3438" y="17"/>
                                  <a:pt x="3434" y="17"/>
                                </a:cubicBezTo>
                                <a:lnTo>
                                  <a:pt x="3433" y="17"/>
                                </a:lnTo>
                                <a:cubicBezTo>
                                  <a:pt x="3429" y="17"/>
                                  <a:pt x="3425" y="13"/>
                                  <a:pt x="3425" y="9"/>
                                </a:cubicBezTo>
                                <a:cubicBezTo>
                                  <a:pt x="3425" y="4"/>
                                  <a:pt x="3429" y="1"/>
                                  <a:pt x="3433" y="1"/>
                                </a:cubicBezTo>
                                <a:close/>
                                <a:moveTo>
                                  <a:pt x="3466" y="1"/>
                                </a:moveTo>
                                <a:lnTo>
                                  <a:pt x="3466" y="1"/>
                                </a:lnTo>
                                <a:cubicBezTo>
                                  <a:pt x="3470" y="1"/>
                                  <a:pt x="3474" y="4"/>
                                  <a:pt x="3474" y="9"/>
                                </a:cubicBezTo>
                                <a:cubicBezTo>
                                  <a:pt x="3474" y="13"/>
                                  <a:pt x="3470" y="17"/>
                                  <a:pt x="3466" y="17"/>
                                </a:cubicBezTo>
                                <a:lnTo>
                                  <a:pt x="3466" y="17"/>
                                </a:lnTo>
                                <a:cubicBezTo>
                                  <a:pt x="3461" y="17"/>
                                  <a:pt x="3457" y="13"/>
                                  <a:pt x="3457" y="9"/>
                                </a:cubicBezTo>
                                <a:cubicBezTo>
                                  <a:pt x="3457" y="4"/>
                                  <a:pt x="3461" y="1"/>
                                  <a:pt x="3466" y="1"/>
                                </a:cubicBezTo>
                                <a:close/>
                                <a:moveTo>
                                  <a:pt x="3498" y="1"/>
                                </a:moveTo>
                                <a:lnTo>
                                  <a:pt x="3498" y="1"/>
                                </a:lnTo>
                                <a:cubicBezTo>
                                  <a:pt x="3502" y="1"/>
                                  <a:pt x="3506" y="4"/>
                                  <a:pt x="3506" y="9"/>
                                </a:cubicBezTo>
                                <a:cubicBezTo>
                                  <a:pt x="3506" y="13"/>
                                  <a:pt x="3502" y="17"/>
                                  <a:pt x="3498" y="17"/>
                                </a:cubicBezTo>
                                <a:lnTo>
                                  <a:pt x="3498" y="17"/>
                                </a:lnTo>
                                <a:cubicBezTo>
                                  <a:pt x="3493" y="17"/>
                                  <a:pt x="3490" y="13"/>
                                  <a:pt x="3490" y="9"/>
                                </a:cubicBezTo>
                                <a:cubicBezTo>
                                  <a:pt x="3490" y="4"/>
                                  <a:pt x="3493" y="1"/>
                                  <a:pt x="3498" y="1"/>
                                </a:cubicBezTo>
                                <a:close/>
                                <a:moveTo>
                                  <a:pt x="3530" y="1"/>
                                </a:moveTo>
                                <a:lnTo>
                                  <a:pt x="3530" y="1"/>
                                </a:lnTo>
                                <a:cubicBezTo>
                                  <a:pt x="3534" y="1"/>
                                  <a:pt x="3538" y="4"/>
                                  <a:pt x="3538" y="9"/>
                                </a:cubicBezTo>
                                <a:cubicBezTo>
                                  <a:pt x="3538" y="13"/>
                                  <a:pt x="3534" y="17"/>
                                  <a:pt x="3530" y="17"/>
                                </a:cubicBezTo>
                                <a:lnTo>
                                  <a:pt x="3530" y="17"/>
                                </a:lnTo>
                                <a:cubicBezTo>
                                  <a:pt x="3525" y="17"/>
                                  <a:pt x="3522" y="13"/>
                                  <a:pt x="3522" y="9"/>
                                </a:cubicBezTo>
                                <a:cubicBezTo>
                                  <a:pt x="3522" y="4"/>
                                  <a:pt x="3525" y="1"/>
                                  <a:pt x="3530" y="1"/>
                                </a:cubicBezTo>
                                <a:close/>
                                <a:moveTo>
                                  <a:pt x="3562" y="1"/>
                                </a:moveTo>
                                <a:lnTo>
                                  <a:pt x="3562" y="1"/>
                                </a:lnTo>
                                <a:cubicBezTo>
                                  <a:pt x="3566" y="1"/>
                                  <a:pt x="3570" y="4"/>
                                  <a:pt x="3570" y="9"/>
                                </a:cubicBezTo>
                                <a:cubicBezTo>
                                  <a:pt x="3570" y="13"/>
                                  <a:pt x="3566" y="17"/>
                                  <a:pt x="3562" y="17"/>
                                </a:cubicBezTo>
                                <a:lnTo>
                                  <a:pt x="3562" y="17"/>
                                </a:lnTo>
                                <a:cubicBezTo>
                                  <a:pt x="3557" y="17"/>
                                  <a:pt x="3554" y="13"/>
                                  <a:pt x="3554" y="9"/>
                                </a:cubicBezTo>
                                <a:cubicBezTo>
                                  <a:pt x="3554" y="4"/>
                                  <a:pt x="3557" y="1"/>
                                  <a:pt x="3562" y="1"/>
                                </a:cubicBezTo>
                                <a:close/>
                                <a:moveTo>
                                  <a:pt x="3594" y="1"/>
                                </a:moveTo>
                                <a:lnTo>
                                  <a:pt x="3594" y="1"/>
                                </a:lnTo>
                                <a:cubicBezTo>
                                  <a:pt x="3598" y="1"/>
                                  <a:pt x="3602" y="4"/>
                                  <a:pt x="3602" y="9"/>
                                </a:cubicBezTo>
                                <a:cubicBezTo>
                                  <a:pt x="3602" y="13"/>
                                  <a:pt x="3598" y="17"/>
                                  <a:pt x="3594" y="17"/>
                                </a:cubicBezTo>
                                <a:lnTo>
                                  <a:pt x="3594" y="17"/>
                                </a:lnTo>
                                <a:cubicBezTo>
                                  <a:pt x="3589" y="17"/>
                                  <a:pt x="3586" y="13"/>
                                  <a:pt x="3586" y="9"/>
                                </a:cubicBezTo>
                                <a:cubicBezTo>
                                  <a:pt x="3586" y="4"/>
                                  <a:pt x="3589" y="1"/>
                                  <a:pt x="3594" y="1"/>
                                </a:cubicBezTo>
                                <a:close/>
                                <a:moveTo>
                                  <a:pt x="3626" y="1"/>
                                </a:moveTo>
                                <a:lnTo>
                                  <a:pt x="3626" y="1"/>
                                </a:lnTo>
                                <a:cubicBezTo>
                                  <a:pt x="3630" y="1"/>
                                  <a:pt x="3634" y="4"/>
                                  <a:pt x="3634" y="9"/>
                                </a:cubicBezTo>
                                <a:cubicBezTo>
                                  <a:pt x="3634" y="13"/>
                                  <a:pt x="3630" y="17"/>
                                  <a:pt x="3626" y="17"/>
                                </a:cubicBezTo>
                                <a:lnTo>
                                  <a:pt x="3626" y="17"/>
                                </a:lnTo>
                                <a:cubicBezTo>
                                  <a:pt x="3621" y="17"/>
                                  <a:pt x="3618" y="13"/>
                                  <a:pt x="3618" y="9"/>
                                </a:cubicBezTo>
                                <a:cubicBezTo>
                                  <a:pt x="3618" y="4"/>
                                  <a:pt x="3621" y="1"/>
                                  <a:pt x="3626" y="1"/>
                                </a:cubicBezTo>
                                <a:close/>
                                <a:moveTo>
                                  <a:pt x="3658" y="1"/>
                                </a:moveTo>
                                <a:lnTo>
                                  <a:pt x="3658" y="1"/>
                                </a:lnTo>
                                <a:cubicBezTo>
                                  <a:pt x="3662" y="1"/>
                                  <a:pt x="3666" y="4"/>
                                  <a:pt x="3666" y="9"/>
                                </a:cubicBezTo>
                                <a:cubicBezTo>
                                  <a:pt x="3666" y="13"/>
                                  <a:pt x="3662" y="17"/>
                                  <a:pt x="3658" y="17"/>
                                </a:cubicBezTo>
                                <a:lnTo>
                                  <a:pt x="3658" y="17"/>
                                </a:lnTo>
                                <a:cubicBezTo>
                                  <a:pt x="3653" y="17"/>
                                  <a:pt x="3650" y="13"/>
                                  <a:pt x="3650" y="9"/>
                                </a:cubicBezTo>
                                <a:cubicBezTo>
                                  <a:pt x="3650" y="4"/>
                                  <a:pt x="3653" y="1"/>
                                  <a:pt x="3658" y="1"/>
                                </a:cubicBezTo>
                                <a:close/>
                                <a:moveTo>
                                  <a:pt x="3690" y="1"/>
                                </a:moveTo>
                                <a:lnTo>
                                  <a:pt x="3690" y="1"/>
                                </a:lnTo>
                                <a:cubicBezTo>
                                  <a:pt x="3694" y="1"/>
                                  <a:pt x="3698" y="4"/>
                                  <a:pt x="3698" y="9"/>
                                </a:cubicBezTo>
                                <a:cubicBezTo>
                                  <a:pt x="3698" y="13"/>
                                  <a:pt x="3694" y="17"/>
                                  <a:pt x="3690" y="17"/>
                                </a:cubicBezTo>
                                <a:lnTo>
                                  <a:pt x="3690" y="17"/>
                                </a:lnTo>
                                <a:cubicBezTo>
                                  <a:pt x="3685" y="17"/>
                                  <a:pt x="3682" y="13"/>
                                  <a:pt x="3682" y="9"/>
                                </a:cubicBezTo>
                                <a:cubicBezTo>
                                  <a:pt x="3682" y="4"/>
                                  <a:pt x="3685" y="1"/>
                                  <a:pt x="3690" y="1"/>
                                </a:cubicBezTo>
                                <a:close/>
                                <a:moveTo>
                                  <a:pt x="3722" y="1"/>
                                </a:moveTo>
                                <a:lnTo>
                                  <a:pt x="3722" y="1"/>
                                </a:lnTo>
                                <a:cubicBezTo>
                                  <a:pt x="3726" y="1"/>
                                  <a:pt x="3730" y="4"/>
                                  <a:pt x="3730" y="9"/>
                                </a:cubicBezTo>
                                <a:cubicBezTo>
                                  <a:pt x="3730" y="13"/>
                                  <a:pt x="3726" y="17"/>
                                  <a:pt x="3722" y="17"/>
                                </a:cubicBezTo>
                                <a:lnTo>
                                  <a:pt x="3722" y="17"/>
                                </a:lnTo>
                                <a:cubicBezTo>
                                  <a:pt x="3717" y="17"/>
                                  <a:pt x="3714" y="13"/>
                                  <a:pt x="3714" y="9"/>
                                </a:cubicBezTo>
                                <a:cubicBezTo>
                                  <a:pt x="3714" y="4"/>
                                  <a:pt x="3717" y="1"/>
                                  <a:pt x="3722" y="1"/>
                                </a:cubicBezTo>
                                <a:close/>
                                <a:moveTo>
                                  <a:pt x="3754" y="1"/>
                                </a:moveTo>
                                <a:lnTo>
                                  <a:pt x="3754" y="1"/>
                                </a:lnTo>
                                <a:cubicBezTo>
                                  <a:pt x="3758" y="1"/>
                                  <a:pt x="3762" y="4"/>
                                  <a:pt x="3762" y="9"/>
                                </a:cubicBezTo>
                                <a:cubicBezTo>
                                  <a:pt x="3762" y="13"/>
                                  <a:pt x="3758" y="17"/>
                                  <a:pt x="3754" y="17"/>
                                </a:cubicBezTo>
                                <a:lnTo>
                                  <a:pt x="3754" y="17"/>
                                </a:lnTo>
                                <a:cubicBezTo>
                                  <a:pt x="3749" y="17"/>
                                  <a:pt x="3746" y="13"/>
                                  <a:pt x="3746" y="9"/>
                                </a:cubicBezTo>
                                <a:cubicBezTo>
                                  <a:pt x="3746" y="4"/>
                                  <a:pt x="3749" y="1"/>
                                  <a:pt x="3754" y="1"/>
                                </a:cubicBezTo>
                                <a:close/>
                                <a:moveTo>
                                  <a:pt x="3786" y="1"/>
                                </a:moveTo>
                                <a:lnTo>
                                  <a:pt x="3786" y="1"/>
                                </a:lnTo>
                                <a:cubicBezTo>
                                  <a:pt x="3790" y="1"/>
                                  <a:pt x="3794" y="4"/>
                                  <a:pt x="3794" y="9"/>
                                </a:cubicBezTo>
                                <a:cubicBezTo>
                                  <a:pt x="3794" y="13"/>
                                  <a:pt x="3790" y="17"/>
                                  <a:pt x="3786" y="17"/>
                                </a:cubicBezTo>
                                <a:lnTo>
                                  <a:pt x="3786" y="17"/>
                                </a:lnTo>
                                <a:cubicBezTo>
                                  <a:pt x="3781" y="17"/>
                                  <a:pt x="3778" y="13"/>
                                  <a:pt x="3778" y="9"/>
                                </a:cubicBezTo>
                                <a:cubicBezTo>
                                  <a:pt x="3778" y="4"/>
                                  <a:pt x="3781" y="1"/>
                                  <a:pt x="3786" y="1"/>
                                </a:cubicBezTo>
                                <a:close/>
                                <a:moveTo>
                                  <a:pt x="3818" y="1"/>
                                </a:moveTo>
                                <a:lnTo>
                                  <a:pt x="3818" y="1"/>
                                </a:lnTo>
                                <a:cubicBezTo>
                                  <a:pt x="3822" y="1"/>
                                  <a:pt x="3826" y="4"/>
                                  <a:pt x="3826" y="9"/>
                                </a:cubicBezTo>
                                <a:cubicBezTo>
                                  <a:pt x="3826" y="13"/>
                                  <a:pt x="3822" y="17"/>
                                  <a:pt x="3818" y="17"/>
                                </a:cubicBezTo>
                                <a:lnTo>
                                  <a:pt x="3818" y="17"/>
                                </a:lnTo>
                                <a:cubicBezTo>
                                  <a:pt x="3813" y="17"/>
                                  <a:pt x="3810" y="13"/>
                                  <a:pt x="3810" y="9"/>
                                </a:cubicBezTo>
                                <a:cubicBezTo>
                                  <a:pt x="3810" y="4"/>
                                  <a:pt x="3813" y="1"/>
                                  <a:pt x="3818" y="1"/>
                                </a:cubicBezTo>
                                <a:close/>
                                <a:moveTo>
                                  <a:pt x="3850" y="1"/>
                                </a:moveTo>
                                <a:lnTo>
                                  <a:pt x="3850" y="1"/>
                                </a:lnTo>
                                <a:cubicBezTo>
                                  <a:pt x="3854" y="1"/>
                                  <a:pt x="3858" y="4"/>
                                  <a:pt x="3858" y="9"/>
                                </a:cubicBezTo>
                                <a:cubicBezTo>
                                  <a:pt x="3858" y="13"/>
                                  <a:pt x="3854" y="17"/>
                                  <a:pt x="3850" y="17"/>
                                </a:cubicBezTo>
                                <a:lnTo>
                                  <a:pt x="3850" y="17"/>
                                </a:lnTo>
                                <a:cubicBezTo>
                                  <a:pt x="3845" y="17"/>
                                  <a:pt x="3842" y="13"/>
                                  <a:pt x="3842" y="9"/>
                                </a:cubicBezTo>
                                <a:cubicBezTo>
                                  <a:pt x="3842" y="4"/>
                                  <a:pt x="3845" y="1"/>
                                  <a:pt x="3850" y="1"/>
                                </a:cubicBezTo>
                                <a:close/>
                                <a:moveTo>
                                  <a:pt x="3882" y="1"/>
                                </a:moveTo>
                                <a:lnTo>
                                  <a:pt x="3882" y="1"/>
                                </a:lnTo>
                                <a:cubicBezTo>
                                  <a:pt x="3886" y="1"/>
                                  <a:pt x="3890" y="4"/>
                                  <a:pt x="3890" y="9"/>
                                </a:cubicBezTo>
                                <a:cubicBezTo>
                                  <a:pt x="3890" y="13"/>
                                  <a:pt x="3886" y="17"/>
                                  <a:pt x="3882" y="17"/>
                                </a:cubicBezTo>
                                <a:lnTo>
                                  <a:pt x="3882" y="17"/>
                                </a:lnTo>
                                <a:cubicBezTo>
                                  <a:pt x="3877" y="17"/>
                                  <a:pt x="3874" y="13"/>
                                  <a:pt x="3874" y="9"/>
                                </a:cubicBezTo>
                                <a:cubicBezTo>
                                  <a:pt x="3874" y="4"/>
                                  <a:pt x="3877" y="1"/>
                                  <a:pt x="3882" y="1"/>
                                </a:cubicBezTo>
                                <a:close/>
                                <a:moveTo>
                                  <a:pt x="3914" y="1"/>
                                </a:moveTo>
                                <a:lnTo>
                                  <a:pt x="3914" y="1"/>
                                </a:lnTo>
                                <a:cubicBezTo>
                                  <a:pt x="3918" y="1"/>
                                  <a:pt x="3922" y="4"/>
                                  <a:pt x="3922" y="9"/>
                                </a:cubicBezTo>
                                <a:cubicBezTo>
                                  <a:pt x="3922" y="13"/>
                                  <a:pt x="3918" y="17"/>
                                  <a:pt x="3914" y="17"/>
                                </a:cubicBezTo>
                                <a:lnTo>
                                  <a:pt x="3914" y="17"/>
                                </a:lnTo>
                                <a:cubicBezTo>
                                  <a:pt x="3909" y="17"/>
                                  <a:pt x="3906" y="13"/>
                                  <a:pt x="3906" y="9"/>
                                </a:cubicBezTo>
                                <a:cubicBezTo>
                                  <a:pt x="3906" y="4"/>
                                  <a:pt x="3909" y="1"/>
                                  <a:pt x="3914" y="1"/>
                                </a:cubicBezTo>
                                <a:close/>
                                <a:moveTo>
                                  <a:pt x="3946" y="1"/>
                                </a:moveTo>
                                <a:lnTo>
                                  <a:pt x="3946" y="1"/>
                                </a:lnTo>
                                <a:cubicBezTo>
                                  <a:pt x="3950" y="1"/>
                                  <a:pt x="3954" y="4"/>
                                  <a:pt x="3954" y="9"/>
                                </a:cubicBezTo>
                                <a:cubicBezTo>
                                  <a:pt x="3954" y="13"/>
                                  <a:pt x="3950" y="17"/>
                                  <a:pt x="3946" y="17"/>
                                </a:cubicBezTo>
                                <a:lnTo>
                                  <a:pt x="3946" y="17"/>
                                </a:lnTo>
                                <a:cubicBezTo>
                                  <a:pt x="3941" y="17"/>
                                  <a:pt x="3938" y="13"/>
                                  <a:pt x="3938" y="9"/>
                                </a:cubicBezTo>
                                <a:cubicBezTo>
                                  <a:pt x="3938" y="4"/>
                                  <a:pt x="3941" y="1"/>
                                  <a:pt x="3946" y="1"/>
                                </a:cubicBezTo>
                                <a:close/>
                                <a:moveTo>
                                  <a:pt x="3978" y="1"/>
                                </a:moveTo>
                                <a:lnTo>
                                  <a:pt x="3978" y="1"/>
                                </a:lnTo>
                                <a:cubicBezTo>
                                  <a:pt x="3982" y="1"/>
                                  <a:pt x="3986" y="4"/>
                                  <a:pt x="3986" y="9"/>
                                </a:cubicBezTo>
                                <a:cubicBezTo>
                                  <a:pt x="3986" y="13"/>
                                  <a:pt x="3982" y="17"/>
                                  <a:pt x="3978" y="17"/>
                                </a:cubicBezTo>
                                <a:lnTo>
                                  <a:pt x="3978" y="17"/>
                                </a:lnTo>
                                <a:cubicBezTo>
                                  <a:pt x="3973" y="17"/>
                                  <a:pt x="3970" y="13"/>
                                  <a:pt x="3970" y="9"/>
                                </a:cubicBezTo>
                                <a:cubicBezTo>
                                  <a:pt x="3970" y="4"/>
                                  <a:pt x="3973" y="1"/>
                                  <a:pt x="3978" y="1"/>
                                </a:cubicBezTo>
                                <a:close/>
                                <a:moveTo>
                                  <a:pt x="4010" y="1"/>
                                </a:moveTo>
                                <a:lnTo>
                                  <a:pt x="4010" y="1"/>
                                </a:lnTo>
                                <a:cubicBezTo>
                                  <a:pt x="4014" y="1"/>
                                  <a:pt x="4018" y="4"/>
                                  <a:pt x="4018" y="9"/>
                                </a:cubicBezTo>
                                <a:cubicBezTo>
                                  <a:pt x="4018" y="13"/>
                                  <a:pt x="4014" y="17"/>
                                  <a:pt x="4010" y="17"/>
                                </a:cubicBezTo>
                                <a:lnTo>
                                  <a:pt x="4010" y="17"/>
                                </a:lnTo>
                                <a:cubicBezTo>
                                  <a:pt x="4005" y="17"/>
                                  <a:pt x="4002" y="13"/>
                                  <a:pt x="4002" y="9"/>
                                </a:cubicBezTo>
                                <a:cubicBezTo>
                                  <a:pt x="4002" y="4"/>
                                  <a:pt x="4005" y="1"/>
                                  <a:pt x="4010" y="1"/>
                                </a:cubicBezTo>
                                <a:close/>
                                <a:moveTo>
                                  <a:pt x="4042" y="1"/>
                                </a:moveTo>
                                <a:lnTo>
                                  <a:pt x="4042" y="1"/>
                                </a:lnTo>
                                <a:cubicBezTo>
                                  <a:pt x="4046" y="1"/>
                                  <a:pt x="4050" y="4"/>
                                  <a:pt x="4050" y="9"/>
                                </a:cubicBezTo>
                                <a:cubicBezTo>
                                  <a:pt x="4050" y="13"/>
                                  <a:pt x="4046" y="17"/>
                                  <a:pt x="4042" y="17"/>
                                </a:cubicBezTo>
                                <a:lnTo>
                                  <a:pt x="4042" y="17"/>
                                </a:lnTo>
                                <a:cubicBezTo>
                                  <a:pt x="4037" y="17"/>
                                  <a:pt x="4034" y="13"/>
                                  <a:pt x="4034" y="9"/>
                                </a:cubicBezTo>
                                <a:cubicBezTo>
                                  <a:pt x="4034" y="4"/>
                                  <a:pt x="4037" y="1"/>
                                  <a:pt x="4042" y="1"/>
                                </a:cubicBezTo>
                                <a:close/>
                                <a:moveTo>
                                  <a:pt x="4074" y="1"/>
                                </a:moveTo>
                                <a:lnTo>
                                  <a:pt x="4074" y="1"/>
                                </a:lnTo>
                                <a:cubicBezTo>
                                  <a:pt x="4078" y="1"/>
                                  <a:pt x="4082" y="4"/>
                                  <a:pt x="4082" y="9"/>
                                </a:cubicBezTo>
                                <a:cubicBezTo>
                                  <a:pt x="4082" y="13"/>
                                  <a:pt x="4078" y="17"/>
                                  <a:pt x="4074" y="17"/>
                                </a:cubicBezTo>
                                <a:lnTo>
                                  <a:pt x="4074" y="17"/>
                                </a:lnTo>
                                <a:cubicBezTo>
                                  <a:pt x="4069" y="17"/>
                                  <a:pt x="4066" y="13"/>
                                  <a:pt x="4066" y="9"/>
                                </a:cubicBezTo>
                                <a:cubicBezTo>
                                  <a:pt x="4066" y="4"/>
                                  <a:pt x="4069" y="1"/>
                                  <a:pt x="4074" y="1"/>
                                </a:cubicBezTo>
                                <a:close/>
                                <a:moveTo>
                                  <a:pt x="4106" y="1"/>
                                </a:moveTo>
                                <a:lnTo>
                                  <a:pt x="4106" y="1"/>
                                </a:lnTo>
                                <a:cubicBezTo>
                                  <a:pt x="4110" y="1"/>
                                  <a:pt x="4114" y="4"/>
                                  <a:pt x="4114" y="9"/>
                                </a:cubicBezTo>
                                <a:cubicBezTo>
                                  <a:pt x="4114" y="13"/>
                                  <a:pt x="4110" y="17"/>
                                  <a:pt x="4106" y="17"/>
                                </a:cubicBezTo>
                                <a:lnTo>
                                  <a:pt x="4106" y="17"/>
                                </a:lnTo>
                                <a:cubicBezTo>
                                  <a:pt x="4101" y="17"/>
                                  <a:pt x="4098" y="13"/>
                                  <a:pt x="4098" y="9"/>
                                </a:cubicBezTo>
                                <a:cubicBezTo>
                                  <a:pt x="4098" y="4"/>
                                  <a:pt x="4101" y="1"/>
                                  <a:pt x="4106" y="1"/>
                                </a:cubicBezTo>
                                <a:close/>
                                <a:moveTo>
                                  <a:pt x="4138" y="1"/>
                                </a:moveTo>
                                <a:lnTo>
                                  <a:pt x="4138" y="1"/>
                                </a:lnTo>
                                <a:cubicBezTo>
                                  <a:pt x="4142" y="1"/>
                                  <a:pt x="4146" y="4"/>
                                  <a:pt x="4146" y="9"/>
                                </a:cubicBezTo>
                                <a:cubicBezTo>
                                  <a:pt x="4146" y="13"/>
                                  <a:pt x="4142" y="17"/>
                                  <a:pt x="4138" y="17"/>
                                </a:cubicBezTo>
                                <a:lnTo>
                                  <a:pt x="4138" y="17"/>
                                </a:lnTo>
                                <a:cubicBezTo>
                                  <a:pt x="4133" y="17"/>
                                  <a:pt x="4130" y="13"/>
                                  <a:pt x="4130" y="9"/>
                                </a:cubicBezTo>
                                <a:cubicBezTo>
                                  <a:pt x="4130" y="4"/>
                                  <a:pt x="4133" y="1"/>
                                  <a:pt x="4138" y="1"/>
                                </a:cubicBezTo>
                                <a:close/>
                                <a:moveTo>
                                  <a:pt x="4170" y="1"/>
                                </a:moveTo>
                                <a:lnTo>
                                  <a:pt x="4170" y="1"/>
                                </a:lnTo>
                                <a:cubicBezTo>
                                  <a:pt x="4174" y="1"/>
                                  <a:pt x="4178" y="4"/>
                                  <a:pt x="4178" y="9"/>
                                </a:cubicBezTo>
                                <a:cubicBezTo>
                                  <a:pt x="4178" y="13"/>
                                  <a:pt x="4174" y="17"/>
                                  <a:pt x="4170" y="17"/>
                                </a:cubicBezTo>
                                <a:lnTo>
                                  <a:pt x="4170" y="17"/>
                                </a:lnTo>
                                <a:cubicBezTo>
                                  <a:pt x="4165" y="17"/>
                                  <a:pt x="4162" y="13"/>
                                  <a:pt x="4162" y="9"/>
                                </a:cubicBezTo>
                                <a:cubicBezTo>
                                  <a:pt x="4162" y="4"/>
                                  <a:pt x="4165" y="1"/>
                                  <a:pt x="4170" y="1"/>
                                </a:cubicBezTo>
                                <a:close/>
                                <a:moveTo>
                                  <a:pt x="4202" y="1"/>
                                </a:moveTo>
                                <a:lnTo>
                                  <a:pt x="4202" y="1"/>
                                </a:lnTo>
                                <a:cubicBezTo>
                                  <a:pt x="4206" y="1"/>
                                  <a:pt x="4210" y="4"/>
                                  <a:pt x="4210" y="9"/>
                                </a:cubicBezTo>
                                <a:cubicBezTo>
                                  <a:pt x="4210" y="13"/>
                                  <a:pt x="4206" y="17"/>
                                  <a:pt x="4202" y="17"/>
                                </a:cubicBezTo>
                                <a:lnTo>
                                  <a:pt x="4202" y="17"/>
                                </a:lnTo>
                                <a:cubicBezTo>
                                  <a:pt x="4197" y="17"/>
                                  <a:pt x="4194" y="13"/>
                                  <a:pt x="4194" y="9"/>
                                </a:cubicBezTo>
                                <a:cubicBezTo>
                                  <a:pt x="4194" y="4"/>
                                  <a:pt x="4197" y="1"/>
                                  <a:pt x="4202" y="1"/>
                                </a:cubicBezTo>
                                <a:close/>
                                <a:moveTo>
                                  <a:pt x="4234" y="1"/>
                                </a:moveTo>
                                <a:lnTo>
                                  <a:pt x="4234" y="1"/>
                                </a:lnTo>
                                <a:cubicBezTo>
                                  <a:pt x="4238" y="1"/>
                                  <a:pt x="4242" y="4"/>
                                  <a:pt x="4242" y="9"/>
                                </a:cubicBezTo>
                                <a:cubicBezTo>
                                  <a:pt x="4242" y="13"/>
                                  <a:pt x="4238" y="17"/>
                                  <a:pt x="4234" y="17"/>
                                </a:cubicBezTo>
                                <a:lnTo>
                                  <a:pt x="4234" y="17"/>
                                </a:lnTo>
                                <a:cubicBezTo>
                                  <a:pt x="4229" y="17"/>
                                  <a:pt x="4226" y="13"/>
                                  <a:pt x="4226" y="9"/>
                                </a:cubicBezTo>
                                <a:cubicBezTo>
                                  <a:pt x="4226" y="4"/>
                                  <a:pt x="4229" y="1"/>
                                  <a:pt x="4234" y="1"/>
                                </a:cubicBezTo>
                                <a:close/>
                                <a:moveTo>
                                  <a:pt x="4266" y="1"/>
                                </a:moveTo>
                                <a:lnTo>
                                  <a:pt x="4266" y="1"/>
                                </a:lnTo>
                                <a:cubicBezTo>
                                  <a:pt x="4270" y="1"/>
                                  <a:pt x="4274" y="4"/>
                                  <a:pt x="4274" y="9"/>
                                </a:cubicBezTo>
                                <a:cubicBezTo>
                                  <a:pt x="4274" y="13"/>
                                  <a:pt x="4270" y="17"/>
                                  <a:pt x="4266" y="17"/>
                                </a:cubicBezTo>
                                <a:lnTo>
                                  <a:pt x="4266" y="17"/>
                                </a:lnTo>
                                <a:cubicBezTo>
                                  <a:pt x="4261" y="17"/>
                                  <a:pt x="4258" y="13"/>
                                  <a:pt x="4258" y="9"/>
                                </a:cubicBezTo>
                                <a:cubicBezTo>
                                  <a:pt x="4258" y="4"/>
                                  <a:pt x="4261" y="1"/>
                                  <a:pt x="4266" y="1"/>
                                </a:cubicBezTo>
                                <a:close/>
                                <a:moveTo>
                                  <a:pt x="4298" y="1"/>
                                </a:moveTo>
                                <a:lnTo>
                                  <a:pt x="4298" y="1"/>
                                </a:lnTo>
                                <a:cubicBezTo>
                                  <a:pt x="4302" y="1"/>
                                  <a:pt x="4306" y="4"/>
                                  <a:pt x="4306" y="9"/>
                                </a:cubicBezTo>
                                <a:cubicBezTo>
                                  <a:pt x="4306" y="13"/>
                                  <a:pt x="4302" y="17"/>
                                  <a:pt x="4298" y="17"/>
                                </a:cubicBezTo>
                                <a:lnTo>
                                  <a:pt x="4298" y="17"/>
                                </a:lnTo>
                                <a:cubicBezTo>
                                  <a:pt x="4293" y="17"/>
                                  <a:pt x="4290" y="13"/>
                                  <a:pt x="4290" y="9"/>
                                </a:cubicBezTo>
                                <a:cubicBezTo>
                                  <a:pt x="4290" y="4"/>
                                  <a:pt x="4293" y="1"/>
                                  <a:pt x="4298" y="1"/>
                                </a:cubicBezTo>
                                <a:close/>
                                <a:moveTo>
                                  <a:pt x="4330" y="1"/>
                                </a:moveTo>
                                <a:lnTo>
                                  <a:pt x="4330" y="1"/>
                                </a:lnTo>
                                <a:cubicBezTo>
                                  <a:pt x="4334" y="1"/>
                                  <a:pt x="4338" y="4"/>
                                  <a:pt x="4338" y="9"/>
                                </a:cubicBezTo>
                                <a:cubicBezTo>
                                  <a:pt x="4338" y="13"/>
                                  <a:pt x="4334" y="17"/>
                                  <a:pt x="4330" y="17"/>
                                </a:cubicBezTo>
                                <a:lnTo>
                                  <a:pt x="4330" y="17"/>
                                </a:lnTo>
                                <a:cubicBezTo>
                                  <a:pt x="4326" y="17"/>
                                  <a:pt x="4322" y="13"/>
                                  <a:pt x="4322" y="9"/>
                                </a:cubicBezTo>
                                <a:cubicBezTo>
                                  <a:pt x="4322" y="4"/>
                                  <a:pt x="4326" y="1"/>
                                  <a:pt x="4330" y="1"/>
                                </a:cubicBezTo>
                                <a:close/>
                                <a:moveTo>
                                  <a:pt x="4362" y="1"/>
                                </a:moveTo>
                                <a:lnTo>
                                  <a:pt x="4362" y="1"/>
                                </a:lnTo>
                                <a:cubicBezTo>
                                  <a:pt x="4366" y="1"/>
                                  <a:pt x="4370" y="4"/>
                                  <a:pt x="4370" y="9"/>
                                </a:cubicBezTo>
                                <a:cubicBezTo>
                                  <a:pt x="4370" y="13"/>
                                  <a:pt x="4366" y="17"/>
                                  <a:pt x="4362" y="17"/>
                                </a:cubicBezTo>
                                <a:lnTo>
                                  <a:pt x="4362" y="17"/>
                                </a:lnTo>
                                <a:cubicBezTo>
                                  <a:pt x="4358" y="17"/>
                                  <a:pt x="4354" y="13"/>
                                  <a:pt x="4354" y="9"/>
                                </a:cubicBezTo>
                                <a:cubicBezTo>
                                  <a:pt x="4354" y="4"/>
                                  <a:pt x="4358" y="1"/>
                                  <a:pt x="4362" y="1"/>
                                </a:cubicBezTo>
                                <a:close/>
                                <a:moveTo>
                                  <a:pt x="4394" y="1"/>
                                </a:moveTo>
                                <a:lnTo>
                                  <a:pt x="4394" y="1"/>
                                </a:lnTo>
                                <a:cubicBezTo>
                                  <a:pt x="4398" y="1"/>
                                  <a:pt x="4402" y="4"/>
                                  <a:pt x="4402" y="9"/>
                                </a:cubicBezTo>
                                <a:cubicBezTo>
                                  <a:pt x="4402" y="13"/>
                                  <a:pt x="4398" y="17"/>
                                  <a:pt x="4394" y="17"/>
                                </a:cubicBezTo>
                                <a:lnTo>
                                  <a:pt x="4394" y="17"/>
                                </a:lnTo>
                                <a:cubicBezTo>
                                  <a:pt x="4390" y="17"/>
                                  <a:pt x="4386" y="13"/>
                                  <a:pt x="4386" y="9"/>
                                </a:cubicBezTo>
                                <a:cubicBezTo>
                                  <a:pt x="4386" y="4"/>
                                  <a:pt x="4390" y="1"/>
                                  <a:pt x="4394" y="1"/>
                                </a:cubicBezTo>
                                <a:close/>
                                <a:moveTo>
                                  <a:pt x="4426" y="1"/>
                                </a:moveTo>
                                <a:lnTo>
                                  <a:pt x="4426" y="1"/>
                                </a:lnTo>
                                <a:cubicBezTo>
                                  <a:pt x="4430" y="1"/>
                                  <a:pt x="4434" y="4"/>
                                  <a:pt x="4434" y="9"/>
                                </a:cubicBezTo>
                                <a:cubicBezTo>
                                  <a:pt x="4434" y="13"/>
                                  <a:pt x="4430" y="17"/>
                                  <a:pt x="4426" y="17"/>
                                </a:cubicBezTo>
                                <a:lnTo>
                                  <a:pt x="4426" y="17"/>
                                </a:lnTo>
                                <a:cubicBezTo>
                                  <a:pt x="4422" y="17"/>
                                  <a:pt x="4418" y="13"/>
                                  <a:pt x="4418" y="9"/>
                                </a:cubicBezTo>
                                <a:cubicBezTo>
                                  <a:pt x="4418" y="4"/>
                                  <a:pt x="4422" y="1"/>
                                  <a:pt x="4426" y="1"/>
                                </a:cubicBezTo>
                                <a:close/>
                                <a:moveTo>
                                  <a:pt x="4458" y="1"/>
                                </a:moveTo>
                                <a:lnTo>
                                  <a:pt x="4458" y="1"/>
                                </a:lnTo>
                                <a:cubicBezTo>
                                  <a:pt x="4462" y="1"/>
                                  <a:pt x="4466" y="4"/>
                                  <a:pt x="4466" y="9"/>
                                </a:cubicBezTo>
                                <a:cubicBezTo>
                                  <a:pt x="4466" y="13"/>
                                  <a:pt x="4462" y="17"/>
                                  <a:pt x="4458" y="17"/>
                                </a:cubicBezTo>
                                <a:lnTo>
                                  <a:pt x="4458" y="17"/>
                                </a:lnTo>
                                <a:cubicBezTo>
                                  <a:pt x="4454" y="17"/>
                                  <a:pt x="4450" y="13"/>
                                  <a:pt x="4450" y="9"/>
                                </a:cubicBezTo>
                                <a:cubicBezTo>
                                  <a:pt x="4450" y="4"/>
                                  <a:pt x="4454" y="1"/>
                                  <a:pt x="4458" y="1"/>
                                </a:cubicBezTo>
                                <a:close/>
                                <a:moveTo>
                                  <a:pt x="4490" y="1"/>
                                </a:moveTo>
                                <a:lnTo>
                                  <a:pt x="4490" y="1"/>
                                </a:lnTo>
                                <a:cubicBezTo>
                                  <a:pt x="4494" y="1"/>
                                  <a:pt x="4498" y="4"/>
                                  <a:pt x="4498" y="9"/>
                                </a:cubicBezTo>
                                <a:cubicBezTo>
                                  <a:pt x="4498" y="13"/>
                                  <a:pt x="4494" y="17"/>
                                  <a:pt x="4490" y="17"/>
                                </a:cubicBezTo>
                                <a:lnTo>
                                  <a:pt x="4490" y="17"/>
                                </a:lnTo>
                                <a:cubicBezTo>
                                  <a:pt x="4486" y="17"/>
                                  <a:pt x="4482" y="13"/>
                                  <a:pt x="4482" y="9"/>
                                </a:cubicBezTo>
                                <a:cubicBezTo>
                                  <a:pt x="4482" y="4"/>
                                  <a:pt x="4486" y="1"/>
                                  <a:pt x="4490" y="1"/>
                                </a:cubicBezTo>
                                <a:close/>
                                <a:moveTo>
                                  <a:pt x="4522" y="1"/>
                                </a:moveTo>
                                <a:lnTo>
                                  <a:pt x="4522" y="1"/>
                                </a:lnTo>
                                <a:cubicBezTo>
                                  <a:pt x="4526" y="1"/>
                                  <a:pt x="4530" y="4"/>
                                  <a:pt x="4530" y="9"/>
                                </a:cubicBezTo>
                                <a:cubicBezTo>
                                  <a:pt x="4530" y="13"/>
                                  <a:pt x="4526" y="17"/>
                                  <a:pt x="4522" y="17"/>
                                </a:cubicBezTo>
                                <a:lnTo>
                                  <a:pt x="4522" y="17"/>
                                </a:lnTo>
                                <a:cubicBezTo>
                                  <a:pt x="4518" y="17"/>
                                  <a:pt x="4514" y="13"/>
                                  <a:pt x="4514" y="9"/>
                                </a:cubicBezTo>
                                <a:cubicBezTo>
                                  <a:pt x="4514" y="4"/>
                                  <a:pt x="4518" y="1"/>
                                  <a:pt x="4522" y="1"/>
                                </a:cubicBezTo>
                                <a:close/>
                                <a:moveTo>
                                  <a:pt x="4554" y="1"/>
                                </a:moveTo>
                                <a:lnTo>
                                  <a:pt x="4554" y="1"/>
                                </a:lnTo>
                                <a:cubicBezTo>
                                  <a:pt x="4558" y="1"/>
                                  <a:pt x="4562" y="4"/>
                                  <a:pt x="4562" y="9"/>
                                </a:cubicBezTo>
                                <a:cubicBezTo>
                                  <a:pt x="4562" y="13"/>
                                  <a:pt x="4558" y="17"/>
                                  <a:pt x="4554" y="17"/>
                                </a:cubicBezTo>
                                <a:lnTo>
                                  <a:pt x="4554" y="17"/>
                                </a:lnTo>
                                <a:cubicBezTo>
                                  <a:pt x="4550" y="17"/>
                                  <a:pt x="4546" y="13"/>
                                  <a:pt x="4546" y="9"/>
                                </a:cubicBezTo>
                                <a:cubicBezTo>
                                  <a:pt x="4546" y="4"/>
                                  <a:pt x="4550" y="1"/>
                                  <a:pt x="4554" y="1"/>
                                </a:cubicBezTo>
                                <a:close/>
                                <a:moveTo>
                                  <a:pt x="4586" y="1"/>
                                </a:moveTo>
                                <a:lnTo>
                                  <a:pt x="4586" y="1"/>
                                </a:lnTo>
                                <a:cubicBezTo>
                                  <a:pt x="4590" y="1"/>
                                  <a:pt x="4594" y="5"/>
                                  <a:pt x="4594" y="9"/>
                                </a:cubicBezTo>
                                <a:cubicBezTo>
                                  <a:pt x="4594" y="13"/>
                                  <a:pt x="4590" y="17"/>
                                  <a:pt x="4586" y="17"/>
                                </a:cubicBezTo>
                                <a:lnTo>
                                  <a:pt x="4586" y="17"/>
                                </a:lnTo>
                                <a:cubicBezTo>
                                  <a:pt x="4582" y="17"/>
                                  <a:pt x="4578" y="13"/>
                                  <a:pt x="4578" y="9"/>
                                </a:cubicBezTo>
                                <a:cubicBezTo>
                                  <a:pt x="4578" y="5"/>
                                  <a:pt x="4582" y="1"/>
                                  <a:pt x="4586" y="1"/>
                                </a:cubicBezTo>
                                <a:close/>
                                <a:moveTo>
                                  <a:pt x="4618" y="1"/>
                                </a:moveTo>
                                <a:lnTo>
                                  <a:pt x="4618" y="1"/>
                                </a:lnTo>
                                <a:cubicBezTo>
                                  <a:pt x="4622" y="1"/>
                                  <a:pt x="4626" y="5"/>
                                  <a:pt x="4626" y="9"/>
                                </a:cubicBezTo>
                                <a:cubicBezTo>
                                  <a:pt x="4626" y="13"/>
                                  <a:pt x="4622" y="17"/>
                                  <a:pt x="4618" y="17"/>
                                </a:cubicBezTo>
                                <a:lnTo>
                                  <a:pt x="4618" y="17"/>
                                </a:lnTo>
                                <a:cubicBezTo>
                                  <a:pt x="4614" y="17"/>
                                  <a:pt x="4610" y="13"/>
                                  <a:pt x="4610" y="9"/>
                                </a:cubicBezTo>
                                <a:cubicBezTo>
                                  <a:pt x="4610" y="5"/>
                                  <a:pt x="4614" y="1"/>
                                  <a:pt x="4618" y="1"/>
                                </a:cubicBezTo>
                                <a:close/>
                                <a:moveTo>
                                  <a:pt x="4650" y="1"/>
                                </a:moveTo>
                                <a:lnTo>
                                  <a:pt x="4650" y="1"/>
                                </a:lnTo>
                                <a:cubicBezTo>
                                  <a:pt x="4655" y="1"/>
                                  <a:pt x="4658" y="5"/>
                                  <a:pt x="4658" y="9"/>
                                </a:cubicBezTo>
                                <a:cubicBezTo>
                                  <a:pt x="4658" y="13"/>
                                  <a:pt x="4655" y="17"/>
                                  <a:pt x="4650" y="17"/>
                                </a:cubicBezTo>
                                <a:lnTo>
                                  <a:pt x="4650" y="17"/>
                                </a:lnTo>
                                <a:cubicBezTo>
                                  <a:pt x="4646" y="17"/>
                                  <a:pt x="4642" y="13"/>
                                  <a:pt x="4642" y="9"/>
                                </a:cubicBezTo>
                                <a:cubicBezTo>
                                  <a:pt x="4642" y="5"/>
                                  <a:pt x="4646" y="1"/>
                                  <a:pt x="4650" y="1"/>
                                </a:cubicBezTo>
                                <a:close/>
                                <a:moveTo>
                                  <a:pt x="4682" y="1"/>
                                </a:moveTo>
                                <a:lnTo>
                                  <a:pt x="4682" y="1"/>
                                </a:lnTo>
                                <a:cubicBezTo>
                                  <a:pt x="4687" y="1"/>
                                  <a:pt x="4690" y="5"/>
                                  <a:pt x="4690" y="9"/>
                                </a:cubicBezTo>
                                <a:cubicBezTo>
                                  <a:pt x="4690" y="13"/>
                                  <a:pt x="4687" y="17"/>
                                  <a:pt x="4682" y="17"/>
                                </a:cubicBezTo>
                                <a:lnTo>
                                  <a:pt x="4682" y="17"/>
                                </a:lnTo>
                                <a:cubicBezTo>
                                  <a:pt x="4678" y="17"/>
                                  <a:pt x="4674" y="13"/>
                                  <a:pt x="4674" y="9"/>
                                </a:cubicBezTo>
                                <a:cubicBezTo>
                                  <a:pt x="4674" y="5"/>
                                  <a:pt x="4678" y="1"/>
                                  <a:pt x="4682" y="1"/>
                                </a:cubicBezTo>
                                <a:close/>
                                <a:moveTo>
                                  <a:pt x="4714" y="1"/>
                                </a:moveTo>
                                <a:lnTo>
                                  <a:pt x="4714" y="1"/>
                                </a:lnTo>
                                <a:cubicBezTo>
                                  <a:pt x="4719" y="1"/>
                                  <a:pt x="4722" y="5"/>
                                  <a:pt x="4722" y="9"/>
                                </a:cubicBezTo>
                                <a:cubicBezTo>
                                  <a:pt x="4722" y="13"/>
                                  <a:pt x="4719" y="17"/>
                                  <a:pt x="4714" y="17"/>
                                </a:cubicBezTo>
                                <a:lnTo>
                                  <a:pt x="4714" y="17"/>
                                </a:lnTo>
                                <a:cubicBezTo>
                                  <a:pt x="4710" y="17"/>
                                  <a:pt x="4706" y="13"/>
                                  <a:pt x="4706" y="9"/>
                                </a:cubicBezTo>
                                <a:cubicBezTo>
                                  <a:pt x="4706" y="5"/>
                                  <a:pt x="4710" y="1"/>
                                  <a:pt x="4714" y="1"/>
                                </a:cubicBezTo>
                                <a:close/>
                                <a:moveTo>
                                  <a:pt x="4746" y="1"/>
                                </a:moveTo>
                                <a:lnTo>
                                  <a:pt x="4746" y="1"/>
                                </a:lnTo>
                                <a:cubicBezTo>
                                  <a:pt x="4751" y="1"/>
                                  <a:pt x="4754" y="5"/>
                                  <a:pt x="4754" y="9"/>
                                </a:cubicBezTo>
                                <a:cubicBezTo>
                                  <a:pt x="4754" y="13"/>
                                  <a:pt x="4751" y="17"/>
                                  <a:pt x="4746" y="17"/>
                                </a:cubicBezTo>
                                <a:lnTo>
                                  <a:pt x="4746" y="17"/>
                                </a:lnTo>
                                <a:cubicBezTo>
                                  <a:pt x="4742" y="17"/>
                                  <a:pt x="4738" y="13"/>
                                  <a:pt x="4738" y="9"/>
                                </a:cubicBezTo>
                                <a:cubicBezTo>
                                  <a:pt x="4738" y="5"/>
                                  <a:pt x="4742" y="1"/>
                                  <a:pt x="4746" y="1"/>
                                </a:cubicBezTo>
                                <a:close/>
                                <a:moveTo>
                                  <a:pt x="4778" y="1"/>
                                </a:moveTo>
                                <a:lnTo>
                                  <a:pt x="4778" y="1"/>
                                </a:lnTo>
                                <a:cubicBezTo>
                                  <a:pt x="4783" y="1"/>
                                  <a:pt x="4786" y="5"/>
                                  <a:pt x="4786" y="9"/>
                                </a:cubicBezTo>
                                <a:cubicBezTo>
                                  <a:pt x="4786" y="13"/>
                                  <a:pt x="4783" y="17"/>
                                  <a:pt x="4778" y="17"/>
                                </a:cubicBezTo>
                                <a:lnTo>
                                  <a:pt x="4778" y="17"/>
                                </a:lnTo>
                                <a:cubicBezTo>
                                  <a:pt x="4774" y="17"/>
                                  <a:pt x="4770" y="13"/>
                                  <a:pt x="4770" y="9"/>
                                </a:cubicBezTo>
                                <a:cubicBezTo>
                                  <a:pt x="4770" y="5"/>
                                  <a:pt x="4774" y="1"/>
                                  <a:pt x="4778" y="1"/>
                                </a:cubicBezTo>
                                <a:close/>
                                <a:moveTo>
                                  <a:pt x="4810" y="1"/>
                                </a:moveTo>
                                <a:lnTo>
                                  <a:pt x="4810" y="1"/>
                                </a:lnTo>
                                <a:cubicBezTo>
                                  <a:pt x="4815" y="1"/>
                                  <a:pt x="4818" y="5"/>
                                  <a:pt x="4818" y="9"/>
                                </a:cubicBezTo>
                                <a:cubicBezTo>
                                  <a:pt x="4818" y="13"/>
                                  <a:pt x="4815" y="17"/>
                                  <a:pt x="4810" y="17"/>
                                </a:cubicBezTo>
                                <a:lnTo>
                                  <a:pt x="4810" y="17"/>
                                </a:lnTo>
                                <a:cubicBezTo>
                                  <a:pt x="4806" y="17"/>
                                  <a:pt x="4802" y="13"/>
                                  <a:pt x="4802" y="9"/>
                                </a:cubicBezTo>
                                <a:cubicBezTo>
                                  <a:pt x="4802" y="5"/>
                                  <a:pt x="4806" y="1"/>
                                  <a:pt x="4810" y="1"/>
                                </a:cubicBezTo>
                                <a:close/>
                                <a:moveTo>
                                  <a:pt x="4842" y="1"/>
                                </a:moveTo>
                                <a:lnTo>
                                  <a:pt x="4842" y="1"/>
                                </a:lnTo>
                                <a:cubicBezTo>
                                  <a:pt x="4847" y="1"/>
                                  <a:pt x="4850" y="5"/>
                                  <a:pt x="4850" y="9"/>
                                </a:cubicBezTo>
                                <a:cubicBezTo>
                                  <a:pt x="4850" y="13"/>
                                  <a:pt x="4847" y="17"/>
                                  <a:pt x="4842" y="17"/>
                                </a:cubicBezTo>
                                <a:lnTo>
                                  <a:pt x="4842" y="17"/>
                                </a:lnTo>
                                <a:cubicBezTo>
                                  <a:pt x="4838" y="17"/>
                                  <a:pt x="4834" y="13"/>
                                  <a:pt x="4834" y="9"/>
                                </a:cubicBezTo>
                                <a:cubicBezTo>
                                  <a:pt x="4834" y="5"/>
                                  <a:pt x="4838" y="1"/>
                                  <a:pt x="4842" y="1"/>
                                </a:cubicBezTo>
                                <a:close/>
                                <a:moveTo>
                                  <a:pt x="4874" y="1"/>
                                </a:moveTo>
                                <a:lnTo>
                                  <a:pt x="4874" y="1"/>
                                </a:lnTo>
                                <a:cubicBezTo>
                                  <a:pt x="4879" y="1"/>
                                  <a:pt x="4882" y="5"/>
                                  <a:pt x="4882" y="9"/>
                                </a:cubicBezTo>
                                <a:cubicBezTo>
                                  <a:pt x="4882" y="13"/>
                                  <a:pt x="4879" y="17"/>
                                  <a:pt x="4874" y="17"/>
                                </a:cubicBezTo>
                                <a:lnTo>
                                  <a:pt x="4874" y="17"/>
                                </a:lnTo>
                                <a:cubicBezTo>
                                  <a:pt x="4870" y="17"/>
                                  <a:pt x="4866" y="13"/>
                                  <a:pt x="4866" y="9"/>
                                </a:cubicBezTo>
                                <a:cubicBezTo>
                                  <a:pt x="4866" y="5"/>
                                  <a:pt x="4870" y="1"/>
                                  <a:pt x="4874" y="1"/>
                                </a:cubicBezTo>
                                <a:close/>
                                <a:moveTo>
                                  <a:pt x="4906" y="1"/>
                                </a:moveTo>
                                <a:lnTo>
                                  <a:pt x="4906" y="1"/>
                                </a:lnTo>
                                <a:cubicBezTo>
                                  <a:pt x="4911" y="1"/>
                                  <a:pt x="4914" y="5"/>
                                  <a:pt x="4914" y="9"/>
                                </a:cubicBezTo>
                                <a:cubicBezTo>
                                  <a:pt x="4914" y="13"/>
                                  <a:pt x="4911" y="17"/>
                                  <a:pt x="4906" y="17"/>
                                </a:cubicBezTo>
                                <a:lnTo>
                                  <a:pt x="4906" y="17"/>
                                </a:lnTo>
                                <a:cubicBezTo>
                                  <a:pt x="4902" y="17"/>
                                  <a:pt x="4898" y="13"/>
                                  <a:pt x="4898" y="9"/>
                                </a:cubicBezTo>
                                <a:cubicBezTo>
                                  <a:pt x="4898" y="5"/>
                                  <a:pt x="4902" y="1"/>
                                  <a:pt x="4906" y="1"/>
                                </a:cubicBezTo>
                                <a:close/>
                                <a:moveTo>
                                  <a:pt x="4938" y="1"/>
                                </a:moveTo>
                                <a:lnTo>
                                  <a:pt x="4938" y="1"/>
                                </a:lnTo>
                                <a:cubicBezTo>
                                  <a:pt x="4943" y="1"/>
                                  <a:pt x="4946" y="5"/>
                                  <a:pt x="4946" y="9"/>
                                </a:cubicBezTo>
                                <a:cubicBezTo>
                                  <a:pt x="4946" y="13"/>
                                  <a:pt x="4943" y="17"/>
                                  <a:pt x="4938" y="17"/>
                                </a:cubicBezTo>
                                <a:lnTo>
                                  <a:pt x="4938" y="17"/>
                                </a:lnTo>
                                <a:cubicBezTo>
                                  <a:pt x="4934" y="17"/>
                                  <a:pt x="4930" y="13"/>
                                  <a:pt x="4930" y="9"/>
                                </a:cubicBezTo>
                                <a:cubicBezTo>
                                  <a:pt x="4930" y="5"/>
                                  <a:pt x="4934" y="1"/>
                                  <a:pt x="4938" y="1"/>
                                </a:cubicBezTo>
                                <a:close/>
                                <a:moveTo>
                                  <a:pt x="4970" y="1"/>
                                </a:moveTo>
                                <a:lnTo>
                                  <a:pt x="4970" y="1"/>
                                </a:lnTo>
                                <a:cubicBezTo>
                                  <a:pt x="4975" y="1"/>
                                  <a:pt x="4978" y="5"/>
                                  <a:pt x="4978" y="9"/>
                                </a:cubicBezTo>
                                <a:cubicBezTo>
                                  <a:pt x="4978" y="13"/>
                                  <a:pt x="4975" y="17"/>
                                  <a:pt x="4970" y="17"/>
                                </a:cubicBezTo>
                                <a:lnTo>
                                  <a:pt x="4970" y="17"/>
                                </a:lnTo>
                                <a:cubicBezTo>
                                  <a:pt x="4966" y="17"/>
                                  <a:pt x="4962" y="13"/>
                                  <a:pt x="4962" y="9"/>
                                </a:cubicBezTo>
                                <a:cubicBezTo>
                                  <a:pt x="4962" y="5"/>
                                  <a:pt x="4966" y="1"/>
                                  <a:pt x="4970" y="1"/>
                                </a:cubicBezTo>
                                <a:close/>
                                <a:moveTo>
                                  <a:pt x="5002" y="1"/>
                                </a:moveTo>
                                <a:lnTo>
                                  <a:pt x="5002" y="1"/>
                                </a:lnTo>
                                <a:cubicBezTo>
                                  <a:pt x="5007" y="1"/>
                                  <a:pt x="5010" y="5"/>
                                  <a:pt x="5010" y="9"/>
                                </a:cubicBezTo>
                                <a:cubicBezTo>
                                  <a:pt x="5010" y="13"/>
                                  <a:pt x="5007" y="17"/>
                                  <a:pt x="5002" y="17"/>
                                </a:cubicBezTo>
                                <a:lnTo>
                                  <a:pt x="5002" y="17"/>
                                </a:lnTo>
                                <a:cubicBezTo>
                                  <a:pt x="4998" y="17"/>
                                  <a:pt x="4994" y="13"/>
                                  <a:pt x="4994" y="9"/>
                                </a:cubicBezTo>
                                <a:cubicBezTo>
                                  <a:pt x="4994" y="5"/>
                                  <a:pt x="4998" y="1"/>
                                  <a:pt x="5002" y="1"/>
                                </a:cubicBezTo>
                                <a:close/>
                                <a:moveTo>
                                  <a:pt x="5034" y="1"/>
                                </a:moveTo>
                                <a:lnTo>
                                  <a:pt x="5034" y="1"/>
                                </a:lnTo>
                                <a:cubicBezTo>
                                  <a:pt x="5039" y="1"/>
                                  <a:pt x="5042" y="5"/>
                                  <a:pt x="5042" y="9"/>
                                </a:cubicBezTo>
                                <a:cubicBezTo>
                                  <a:pt x="5042" y="13"/>
                                  <a:pt x="5039" y="17"/>
                                  <a:pt x="5034" y="17"/>
                                </a:cubicBezTo>
                                <a:lnTo>
                                  <a:pt x="5034" y="17"/>
                                </a:lnTo>
                                <a:cubicBezTo>
                                  <a:pt x="5030" y="17"/>
                                  <a:pt x="5026" y="13"/>
                                  <a:pt x="5026" y="9"/>
                                </a:cubicBezTo>
                                <a:cubicBezTo>
                                  <a:pt x="5026" y="5"/>
                                  <a:pt x="5030" y="1"/>
                                  <a:pt x="5034" y="1"/>
                                </a:cubicBezTo>
                                <a:close/>
                                <a:moveTo>
                                  <a:pt x="5066" y="1"/>
                                </a:moveTo>
                                <a:lnTo>
                                  <a:pt x="5066" y="1"/>
                                </a:lnTo>
                                <a:cubicBezTo>
                                  <a:pt x="5071" y="1"/>
                                  <a:pt x="5074" y="5"/>
                                  <a:pt x="5074" y="9"/>
                                </a:cubicBezTo>
                                <a:cubicBezTo>
                                  <a:pt x="5074" y="13"/>
                                  <a:pt x="5071" y="17"/>
                                  <a:pt x="5066" y="17"/>
                                </a:cubicBezTo>
                                <a:lnTo>
                                  <a:pt x="5066" y="17"/>
                                </a:lnTo>
                                <a:cubicBezTo>
                                  <a:pt x="5062" y="17"/>
                                  <a:pt x="5058" y="13"/>
                                  <a:pt x="5058" y="9"/>
                                </a:cubicBezTo>
                                <a:cubicBezTo>
                                  <a:pt x="5058" y="5"/>
                                  <a:pt x="5062" y="1"/>
                                  <a:pt x="5066" y="1"/>
                                </a:cubicBezTo>
                                <a:close/>
                                <a:moveTo>
                                  <a:pt x="5098" y="1"/>
                                </a:moveTo>
                                <a:lnTo>
                                  <a:pt x="5098" y="1"/>
                                </a:lnTo>
                                <a:cubicBezTo>
                                  <a:pt x="5103" y="1"/>
                                  <a:pt x="5106" y="5"/>
                                  <a:pt x="5106" y="9"/>
                                </a:cubicBezTo>
                                <a:cubicBezTo>
                                  <a:pt x="5106" y="13"/>
                                  <a:pt x="5103" y="17"/>
                                  <a:pt x="5098" y="17"/>
                                </a:cubicBezTo>
                                <a:lnTo>
                                  <a:pt x="5098" y="17"/>
                                </a:lnTo>
                                <a:cubicBezTo>
                                  <a:pt x="5094" y="17"/>
                                  <a:pt x="5090" y="13"/>
                                  <a:pt x="5090" y="9"/>
                                </a:cubicBezTo>
                                <a:cubicBezTo>
                                  <a:pt x="5090" y="5"/>
                                  <a:pt x="5094" y="1"/>
                                  <a:pt x="5098" y="1"/>
                                </a:cubicBezTo>
                                <a:close/>
                                <a:moveTo>
                                  <a:pt x="5130" y="1"/>
                                </a:moveTo>
                                <a:lnTo>
                                  <a:pt x="5130" y="1"/>
                                </a:lnTo>
                                <a:cubicBezTo>
                                  <a:pt x="5135" y="1"/>
                                  <a:pt x="5138" y="5"/>
                                  <a:pt x="5138" y="9"/>
                                </a:cubicBezTo>
                                <a:cubicBezTo>
                                  <a:pt x="5138" y="13"/>
                                  <a:pt x="5135" y="17"/>
                                  <a:pt x="5130" y="17"/>
                                </a:cubicBezTo>
                                <a:lnTo>
                                  <a:pt x="5130" y="17"/>
                                </a:lnTo>
                                <a:cubicBezTo>
                                  <a:pt x="5126" y="17"/>
                                  <a:pt x="5122" y="13"/>
                                  <a:pt x="5122" y="9"/>
                                </a:cubicBezTo>
                                <a:cubicBezTo>
                                  <a:pt x="5122" y="5"/>
                                  <a:pt x="5126" y="1"/>
                                  <a:pt x="5130" y="1"/>
                                </a:cubicBezTo>
                                <a:close/>
                                <a:moveTo>
                                  <a:pt x="5162" y="1"/>
                                </a:moveTo>
                                <a:lnTo>
                                  <a:pt x="5162" y="1"/>
                                </a:lnTo>
                                <a:cubicBezTo>
                                  <a:pt x="5167" y="1"/>
                                  <a:pt x="5170" y="5"/>
                                  <a:pt x="5170" y="9"/>
                                </a:cubicBezTo>
                                <a:cubicBezTo>
                                  <a:pt x="5170" y="13"/>
                                  <a:pt x="5167" y="17"/>
                                  <a:pt x="5162" y="17"/>
                                </a:cubicBezTo>
                                <a:lnTo>
                                  <a:pt x="5162" y="17"/>
                                </a:lnTo>
                                <a:cubicBezTo>
                                  <a:pt x="5158" y="17"/>
                                  <a:pt x="5154" y="13"/>
                                  <a:pt x="5154" y="9"/>
                                </a:cubicBezTo>
                                <a:cubicBezTo>
                                  <a:pt x="5154" y="5"/>
                                  <a:pt x="5158" y="1"/>
                                  <a:pt x="5162" y="1"/>
                                </a:cubicBezTo>
                                <a:close/>
                                <a:moveTo>
                                  <a:pt x="5194" y="1"/>
                                </a:moveTo>
                                <a:lnTo>
                                  <a:pt x="5194" y="1"/>
                                </a:lnTo>
                                <a:cubicBezTo>
                                  <a:pt x="5199" y="1"/>
                                  <a:pt x="5202" y="5"/>
                                  <a:pt x="5202" y="9"/>
                                </a:cubicBezTo>
                                <a:cubicBezTo>
                                  <a:pt x="5202" y="13"/>
                                  <a:pt x="5199" y="17"/>
                                  <a:pt x="5194" y="17"/>
                                </a:cubicBezTo>
                                <a:lnTo>
                                  <a:pt x="5194" y="17"/>
                                </a:lnTo>
                                <a:cubicBezTo>
                                  <a:pt x="5190" y="17"/>
                                  <a:pt x="5186" y="13"/>
                                  <a:pt x="5186" y="9"/>
                                </a:cubicBezTo>
                                <a:cubicBezTo>
                                  <a:pt x="5186" y="5"/>
                                  <a:pt x="5190" y="1"/>
                                  <a:pt x="5194" y="1"/>
                                </a:cubicBezTo>
                                <a:close/>
                                <a:moveTo>
                                  <a:pt x="5226" y="1"/>
                                </a:moveTo>
                                <a:lnTo>
                                  <a:pt x="5226" y="1"/>
                                </a:lnTo>
                                <a:cubicBezTo>
                                  <a:pt x="5231" y="1"/>
                                  <a:pt x="5234" y="5"/>
                                  <a:pt x="5234" y="9"/>
                                </a:cubicBezTo>
                                <a:cubicBezTo>
                                  <a:pt x="5234" y="13"/>
                                  <a:pt x="5231" y="17"/>
                                  <a:pt x="5226" y="17"/>
                                </a:cubicBezTo>
                                <a:lnTo>
                                  <a:pt x="5226" y="17"/>
                                </a:lnTo>
                                <a:cubicBezTo>
                                  <a:pt x="5222" y="17"/>
                                  <a:pt x="5218" y="13"/>
                                  <a:pt x="5218" y="9"/>
                                </a:cubicBezTo>
                                <a:cubicBezTo>
                                  <a:pt x="5218" y="5"/>
                                  <a:pt x="5222" y="1"/>
                                  <a:pt x="5226" y="1"/>
                                </a:cubicBezTo>
                                <a:close/>
                                <a:moveTo>
                                  <a:pt x="5258" y="1"/>
                                </a:moveTo>
                                <a:lnTo>
                                  <a:pt x="5258" y="1"/>
                                </a:lnTo>
                                <a:cubicBezTo>
                                  <a:pt x="5263" y="1"/>
                                  <a:pt x="5266" y="5"/>
                                  <a:pt x="5266" y="9"/>
                                </a:cubicBezTo>
                                <a:cubicBezTo>
                                  <a:pt x="5266" y="14"/>
                                  <a:pt x="5263" y="17"/>
                                  <a:pt x="5258" y="17"/>
                                </a:cubicBezTo>
                                <a:lnTo>
                                  <a:pt x="5258" y="17"/>
                                </a:lnTo>
                                <a:cubicBezTo>
                                  <a:pt x="5254" y="17"/>
                                  <a:pt x="5250" y="14"/>
                                  <a:pt x="5250" y="9"/>
                                </a:cubicBezTo>
                                <a:cubicBezTo>
                                  <a:pt x="5250" y="5"/>
                                  <a:pt x="5254" y="1"/>
                                  <a:pt x="5258" y="1"/>
                                </a:cubicBezTo>
                                <a:close/>
                                <a:moveTo>
                                  <a:pt x="5290" y="1"/>
                                </a:moveTo>
                                <a:lnTo>
                                  <a:pt x="5290" y="1"/>
                                </a:lnTo>
                                <a:cubicBezTo>
                                  <a:pt x="5295" y="1"/>
                                  <a:pt x="5298" y="5"/>
                                  <a:pt x="5298" y="9"/>
                                </a:cubicBezTo>
                                <a:cubicBezTo>
                                  <a:pt x="5298" y="14"/>
                                  <a:pt x="5295" y="17"/>
                                  <a:pt x="5290" y="17"/>
                                </a:cubicBezTo>
                                <a:lnTo>
                                  <a:pt x="5290" y="17"/>
                                </a:lnTo>
                                <a:cubicBezTo>
                                  <a:pt x="5286" y="17"/>
                                  <a:pt x="5282" y="14"/>
                                  <a:pt x="5282" y="9"/>
                                </a:cubicBezTo>
                                <a:cubicBezTo>
                                  <a:pt x="5282" y="5"/>
                                  <a:pt x="5286" y="1"/>
                                  <a:pt x="5290" y="1"/>
                                </a:cubicBezTo>
                                <a:close/>
                                <a:moveTo>
                                  <a:pt x="5322" y="1"/>
                                </a:moveTo>
                                <a:lnTo>
                                  <a:pt x="5322" y="1"/>
                                </a:lnTo>
                                <a:cubicBezTo>
                                  <a:pt x="5327" y="1"/>
                                  <a:pt x="5330" y="5"/>
                                  <a:pt x="5330" y="9"/>
                                </a:cubicBezTo>
                                <a:cubicBezTo>
                                  <a:pt x="5330" y="14"/>
                                  <a:pt x="5327" y="17"/>
                                  <a:pt x="5322" y="17"/>
                                </a:cubicBezTo>
                                <a:lnTo>
                                  <a:pt x="5322" y="17"/>
                                </a:lnTo>
                                <a:cubicBezTo>
                                  <a:pt x="5318" y="17"/>
                                  <a:pt x="5314" y="14"/>
                                  <a:pt x="5314" y="9"/>
                                </a:cubicBezTo>
                                <a:cubicBezTo>
                                  <a:pt x="5314" y="5"/>
                                  <a:pt x="5318" y="1"/>
                                  <a:pt x="5322" y="1"/>
                                </a:cubicBezTo>
                                <a:close/>
                                <a:moveTo>
                                  <a:pt x="5354" y="1"/>
                                </a:moveTo>
                                <a:lnTo>
                                  <a:pt x="5354" y="1"/>
                                </a:lnTo>
                                <a:cubicBezTo>
                                  <a:pt x="5359" y="1"/>
                                  <a:pt x="5362" y="5"/>
                                  <a:pt x="5362" y="9"/>
                                </a:cubicBezTo>
                                <a:cubicBezTo>
                                  <a:pt x="5362" y="14"/>
                                  <a:pt x="5359" y="17"/>
                                  <a:pt x="5354" y="17"/>
                                </a:cubicBezTo>
                                <a:lnTo>
                                  <a:pt x="5354" y="17"/>
                                </a:lnTo>
                                <a:cubicBezTo>
                                  <a:pt x="5350" y="17"/>
                                  <a:pt x="5346" y="14"/>
                                  <a:pt x="5346" y="9"/>
                                </a:cubicBezTo>
                                <a:cubicBezTo>
                                  <a:pt x="5346" y="5"/>
                                  <a:pt x="5350" y="1"/>
                                  <a:pt x="5354" y="1"/>
                                </a:cubicBezTo>
                                <a:close/>
                                <a:moveTo>
                                  <a:pt x="5386" y="1"/>
                                </a:moveTo>
                                <a:lnTo>
                                  <a:pt x="5386" y="1"/>
                                </a:lnTo>
                                <a:cubicBezTo>
                                  <a:pt x="5391" y="1"/>
                                  <a:pt x="5394" y="5"/>
                                  <a:pt x="5394" y="9"/>
                                </a:cubicBezTo>
                                <a:cubicBezTo>
                                  <a:pt x="5394" y="14"/>
                                  <a:pt x="5391" y="17"/>
                                  <a:pt x="5386" y="17"/>
                                </a:cubicBezTo>
                                <a:lnTo>
                                  <a:pt x="5386" y="17"/>
                                </a:lnTo>
                                <a:cubicBezTo>
                                  <a:pt x="5382" y="17"/>
                                  <a:pt x="5378" y="14"/>
                                  <a:pt x="5378" y="9"/>
                                </a:cubicBezTo>
                                <a:cubicBezTo>
                                  <a:pt x="5378" y="5"/>
                                  <a:pt x="5382" y="1"/>
                                  <a:pt x="5386" y="1"/>
                                </a:cubicBezTo>
                                <a:close/>
                                <a:moveTo>
                                  <a:pt x="5418" y="1"/>
                                </a:moveTo>
                                <a:lnTo>
                                  <a:pt x="5418" y="1"/>
                                </a:lnTo>
                                <a:cubicBezTo>
                                  <a:pt x="5423" y="1"/>
                                  <a:pt x="5426" y="5"/>
                                  <a:pt x="5426" y="9"/>
                                </a:cubicBezTo>
                                <a:cubicBezTo>
                                  <a:pt x="5426" y="14"/>
                                  <a:pt x="5423" y="17"/>
                                  <a:pt x="5418" y="17"/>
                                </a:cubicBezTo>
                                <a:lnTo>
                                  <a:pt x="5418" y="17"/>
                                </a:lnTo>
                                <a:cubicBezTo>
                                  <a:pt x="5414" y="17"/>
                                  <a:pt x="5410" y="14"/>
                                  <a:pt x="5410" y="9"/>
                                </a:cubicBezTo>
                                <a:cubicBezTo>
                                  <a:pt x="5410" y="5"/>
                                  <a:pt x="5414" y="1"/>
                                  <a:pt x="5418" y="1"/>
                                </a:cubicBezTo>
                                <a:close/>
                                <a:moveTo>
                                  <a:pt x="5450" y="1"/>
                                </a:moveTo>
                                <a:lnTo>
                                  <a:pt x="5450" y="1"/>
                                </a:lnTo>
                                <a:cubicBezTo>
                                  <a:pt x="5455" y="1"/>
                                  <a:pt x="5458" y="5"/>
                                  <a:pt x="5458" y="9"/>
                                </a:cubicBezTo>
                                <a:cubicBezTo>
                                  <a:pt x="5458" y="14"/>
                                  <a:pt x="5455" y="17"/>
                                  <a:pt x="5450" y="17"/>
                                </a:cubicBezTo>
                                <a:lnTo>
                                  <a:pt x="5450" y="17"/>
                                </a:lnTo>
                                <a:cubicBezTo>
                                  <a:pt x="5446" y="17"/>
                                  <a:pt x="5442" y="14"/>
                                  <a:pt x="5442" y="9"/>
                                </a:cubicBezTo>
                                <a:cubicBezTo>
                                  <a:pt x="5442" y="5"/>
                                  <a:pt x="5446" y="1"/>
                                  <a:pt x="5450" y="1"/>
                                </a:cubicBezTo>
                                <a:close/>
                                <a:moveTo>
                                  <a:pt x="5482" y="1"/>
                                </a:moveTo>
                                <a:lnTo>
                                  <a:pt x="5483" y="1"/>
                                </a:lnTo>
                                <a:cubicBezTo>
                                  <a:pt x="5487" y="1"/>
                                  <a:pt x="5491" y="5"/>
                                  <a:pt x="5491" y="9"/>
                                </a:cubicBezTo>
                                <a:cubicBezTo>
                                  <a:pt x="5491" y="14"/>
                                  <a:pt x="5487" y="17"/>
                                  <a:pt x="5483" y="17"/>
                                </a:cubicBezTo>
                                <a:lnTo>
                                  <a:pt x="5482" y="17"/>
                                </a:lnTo>
                                <a:cubicBezTo>
                                  <a:pt x="5478" y="17"/>
                                  <a:pt x="5474" y="14"/>
                                  <a:pt x="5474" y="9"/>
                                </a:cubicBezTo>
                                <a:cubicBezTo>
                                  <a:pt x="5474" y="5"/>
                                  <a:pt x="5478" y="1"/>
                                  <a:pt x="5482" y="1"/>
                                </a:cubicBezTo>
                                <a:close/>
                                <a:moveTo>
                                  <a:pt x="5515" y="1"/>
                                </a:moveTo>
                                <a:lnTo>
                                  <a:pt x="5515" y="1"/>
                                </a:lnTo>
                                <a:cubicBezTo>
                                  <a:pt x="5519" y="1"/>
                                  <a:pt x="5523" y="5"/>
                                  <a:pt x="5523" y="9"/>
                                </a:cubicBezTo>
                                <a:cubicBezTo>
                                  <a:pt x="5523" y="14"/>
                                  <a:pt x="5519" y="17"/>
                                  <a:pt x="5515" y="17"/>
                                </a:cubicBezTo>
                                <a:lnTo>
                                  <a:pt x="5515" y="17"/>
                                </a:lnTo>
                                <a:cubicBezTo>
                                  <a:pt x="5510" y="17"/>
                                  <a:pt x="5507" y="14"/>
                                  <a:pt x="5507" y="9"/>
                                </a:cubicBezTo>
                                <a:cubicBezTo>
                                  <a:pt x="5507" y="5"/>
                                  <a:pt x="5510" y="1"/>
                                  <a:pt x="5515" y="1"/>
                                </a:cubicBezTo>
                                <a:close/>
                                <a:moveTo>
                                  <a:pt x="5547" y="1"/>
                                </a:moveTo>
                                <a:lnTo>
                                  <a:pt x="5547" y="1"/>
                                </a:lnTo>
                                <a:cubicBezTo>
                                  <a:pt x="5551" y="1"/>
                                  <a:pt x="5555" y="5"/>
                                  <a:pt x="5555" y="9"/>
                                </a:cubicBezTo>
                                <a:cubicBezTo>
                                  <a:pt x="5555" y="14"/>
                                  <a:pt x="5551" y="17"/>
                                  <a:pt x="5547" y="17"/>
                                </a:cubicBezTo>
                                <a:lnTo>
                                  <a:pt x="5547" y="17"/>
                                </a:lnTo>
                                <a:cubicBezTo>
                                  <a:pt x="5542" y="17"/>
                                  <a:pt x="5539" y="14"/>
                                  <a:pt x="5539" y="9"/>
                                </a:cubicBezTo>
                                <a:cubicBezTo>
                                  <a:pt x="5539" y="5"/>
                                  <a:pt x="5542" y="1"/>
                                  <a:pt x="5547" y="1"/>
                                </a:cubicBezTo>
                                <a:close/>
                                <a:moveTo>
                                  <a:pt x="5579" y="1"/>
                                </a:moveTo>
                                <a:lnTo>
                                  <a:pt x="5579" y="1"/>
                                </a:lnTo>
                                <a:cubicBezTo>
                                  <a:pt x="5583" y="1"/>
                                  <a:pt x="5587" y="5"/>
                                  <a:pt x="5587" y="9"/>
                                </a:cubicBezTo>
                                <a:cubicBezTo>
                                  <a:pt x="5587" y="14"/>
                                  <a:pt x="5583" y="17"/>
                                  <a:pt x="5579" y="17"/>
                                </a:cubicBezTo>
                                <a:lnTo>
                                  <a:pt x="5579" y="17"/>
                                </a:lnTo>
                                <a:cubicBezTo>
                                  <a:pt x="5574" y="17"/>
                                  <a:pt x="5571" y="14"/>
                                  <a:pt x="5571" y="9"/>
                                </a:cubicBezTo>
                                <a:cubicBezTo>
                                  <a:pt x="5571" y="5"/>
                                  <a:pt x="5574" y="1"/>
                                  <a:pt x="5579" y="1"/>
                                </a:cubicBezTo>
                                <a:close/>
                                <a:moveTo>
                                  <a:pt x="5611" y="1"/>
                                </a:moveTo>
                                <a:lnTo>
                                  <a:pt x="5611" y="1"/>
                                </a:lnTo>
                                <a:cubicBezTo>
                                  <a:pt x="5615" y="1"/>
                                  <a:pt x="5619" y="5"/>
                                  <a:pt x="5619" y="9"/>
                                </a:cubicBezTo>
                                <a:cubicBezTo>
                                  <a:pt x="5619" y="14"/>
                                  <a:pt x="5615" y="17"/>
                                  <a:pt x="5611" y="17"/>
                                </a:cubicBezTo>
                                <a:lnTo>
                                  <a:pt x="5611" y="17"/>
                                </a:lnTo>
                                <a:cubicBezTo>
                                  <a:pt x="5606" y="17"/>
                                  <a:pt x="5603" y="14"/>
                                  <a:pt x="5603" y="9"/>
                                </a:cubicBezTo>
                                <a:cubicBezTo>
                                  <a:pt x="5603" y="5"/>
                                  <a:pt x="5606" y="1"/>
                                  <a:pt x="5611" y="1"/>
                                </a:cubicBezTo>
                                <a:close/>
                                <a:moveTo>
                                  <a:pt x="5643" y="1"/>
                                </a:moveTo>
                                <a:lnTo>
                                  <a:pt x="5643" y="1"/>
                                </a:lnTo>
                                <a:cubicBezTo>
                                  <a:pt x="5647" y="1"/>
                                  <a:pt x="5651" y="5"/>
                                  <a:pt x="5651" y="9"/>
                                </a:cubicBezTo>
                                <a:cubicBezTo>
                                  <a:pt x="5651" y="14"/>
                                  <a:pt x="5647" y="17"/>
                                  <a:pt x="5643" y="17"/>
                                </a:cubicBezTo>
                                <a:lnTo>
                                  <a:pt x="5643" y="17"/>
                                </a:lnTo>
                                <a:cubicBezTo>
                                  <a:pt x="5638" y="17"/>
                                  <a:pt x="5635" y="14"/>
                                  <a:pt x="5635" y="9"/>
                                </a:cubicBezTo>
                                <a:cubicBezTo>
                                  <a:pt x="5635" y="5"/>
                                  <a:pt x="5638" y="1"/>
                                  <a:pt x="5643" y="1"/>
                                </a:cubicBezTo>
                                <a:close/>
                                <a:moveTo>
                                  <a:pt x="5675" y="1"/>
                                </a:moveTo>
                                <a:lnTo>
                                  <a:pt x="5675" y="1"/>
                                </a:lnTo>
                                <a:cubicBezTo>
                                  <a:pt x="5679" y="1"/>
                                  <a:pt x="5683" y="5"/>
                                  <a:pt x="5683" y="9"/>
                                </a:cubicBezTo>
                                <a:cubicBezTo>
                                  <a:pt x="5683" y="14"/>
                                  <a:pt x="5679" y="17"/>
                                  <a:pt x="5675" y="17"/>
                                </a:cubicBezTo>
                                <a:lnTo>
                                  <a:pt x="5675" y="17"/>
                                </a:lnTo>
                                <a:cubicBezTo>
                                  <a:pt x="5670" y="17"/>
                                  <a:pt x="5667" y="14"/>
                                  <a:pt x="5667" y="9"/>
                                </a:cubicBezTo>
                                <a:cubicBezTo>
                                  <a:pt x="5667" y="5"/>
                                  <a:pt x="5670" y="1"/>
                                  <a:pt x="5675" y="1"/>
                                </a:cubicBezTo>
                                <a:close/>
                                <a:moveTo>
                                  <a:pt x="5707" y="1"/>
                                </a:moveTo>
                                <a:lnTo>
                                  <a:pt x="5707" y="1"/>
                                </a:lnTo>
                                <a:cubicBezTo>
                                  <a:pt x="5711" y="1"/>
                                  <a:pt x="5715" y="5"/>
                                  <a:pt x="5715" y="9"/>
                                </a:cubicBezTo>
                                <a:cubicBezTo>
                                  <a:pt x="5715" y="14"/>
                                  <a:pt x="5711" y="17"/>
                                  <a:pt x="5707" y="17"/>
                                </a:cubicBezTo>
                                <a:lnTo>
                                  <a:pt x="5707" y="17"/>
                                </a:lnTo>
                                <a:cubicBezTo>
                                  <a:pt x="5702" y="17"/>
                                  <a:pt x="5699" y="14"/>
                                  <a:pt x="5699" y="9"/>
                                </a:cubicBezTo>
                                <a:cubicBezTo>
                                  <a:pt x="5699" y="5"/>
                                  <a:pt x="5702" y="1"/>
                                  <a:pt x="5707" y="1"/>
                                </a:cubicBezTo>
                                <a:close/>
                                <a:moveTo>
                                  <a:pt x="5739" y="1"/>
                                </a:moveTo>
                                <a:lnTo>
                                  <a:pt x="5739" y="1"/>
                                </a:lnTo>
                                <a:cubicBezTo>
                                  <a:pt x="5743" y="1"/>
                                  <a:pt x="5747" y="5"/>
                                  <a:pt x="5747" y="9"/>
                                </a:cubicBezTo>
                                <a:cubicBezTo>
                                  <a:pt x="5747" y="14"/>
                                  <a:pt x="5743" y="17"/>
                                  <a:pt x="5739" y="17"/>
                                </a:cubicBezTo>
                                <a:lnTo>
                                  <a:pt x="5739" y="17"/>
                                </a:lnTo>
                                <a:cubicBezTo>
                                  <a:pt x="5734" y="17"/>
                                  <a:pt x="5731" y="14"/>
                                  <a:pt x="5731" y="9"/>
                                </a:cubicBezTo>
                                <a:cubicBezTo>
                                  <a:pt x="5731" y="5"/>
                                  <a:pt x="5734" y="1"/>
                                  <a:pt x="5739" y="1"/>
                                </a:cubicBezTo>
                                <a:close/>
                                <a:moveTo>
                                  <a:pt x="5771" y="1"/>
                                </a:moveTo>
                                <a:lnTo>
                                  <a:pt x="5771" y="1"/>
                                </a:lnTo>
                                <a:cubicBezTo>
                                  <a:pt x="5775" y="1"/>
                                  <a:pt x="5779" y="5"/>
                                  <a:pt x="5779" y="9"/>
                                </a:cubicBezTo>
                                <a:cubicBezTo>
                                  <a:pt x="5779" y="14"/>
                                  <a:pt x="5775" y="17"/>
                                  <a:pt x="5771" y="17"/>
                                </a:cubicBezTo>
                                <a:lnTo>
                                  <a:pt x="5771" y="17"/>
                                </a:lnTo>
                                <a:cubicBezTo>
                                  <a:pt x="5766" y="17"/>
                                  <a:pt x="5763" y="14"/>
                                  <a:pt x="5763" y="9"/>
                                </a:cubicBezTo>
                                <a:cubicBezTo>
                                  <a:pt x="5763" y="5"/>
                                  <a:pt x="5766" y="1"/>
                                  <a:pt x="5771" y="1"/>
                                </a:cubicBezTo>
                                <a:close/>
                                <a:moveTo>
                                  <a:pt x="5803" y="1"/>
                                </a:moveTo>
                                <a:lnTo>
                                  <a:pt x="5803" y="1"/>
                                </a:lnTo>
                                <a:cubicBezTo>
                                  <a:pt x="5807" y="1"/>
                                  <a:pt x="5811" y="5"/>
                                  <a:pt x="5811" y="9"/>
                                </a:cubicBezTo>
                                <a:cubicBezTo>
                                  <a:pt x="5811" y="14"/>
                                  <a:pt x="5807" y="17"/>
                                  <a:pt x="5803" y="17"/>
                                </a:cubicBezTo>
                                <a:lnTo>
                                  <a:pt x="5803" y="17"/>
                                </a:lnTo>
                                <a:cubicBezTo>
                                  <a:pt x="5798" y="17"/>
                                  <a:pt x="5795" y="14"/>
                                  <a:pt x="5795" y="9"/>
                                </a:cubicBezTo>
                                <a:cubicBezTo>
                                  <a:pt x="5795" y="5"/>
                                  <a:pt x="5798" y="1"/>
                                  <a:pt x="5803" y="1"/>
                                </a:cubicBezTo>
                                <a:close/>
                                <a:moveTo>
                                  <a:pt x="5835" y="1"/>
                                </a:moveTo>
                                <a:lnTo>
                                  <a:pt x="5835" y="1"/>
                                </a:lnTo>
                                <a:cubicBezTo>
                                  <a:pt x="5839" y="1"/>
                                  <a:pt x="5843" y="5"/>
                                  <a:pt x="5843" y="9"/>
                                </a:cubicBezTo>
                                <a:cubicBezTo>
                                  <a:pt x="5843" y="14"/>
                                  <a:pt x="5839" y="17"/>
                                  <a:pt x="5835" y="17"/>
                                </a:cubicBezTo>
                                <a:lnTo>
                                  <a:pt x="5835" y="17"/>
                                </a:lnTo>
                                <a:cubicBezTo>
                                  <a:pt x="5830" y="17"/>
                                  <a:pt x="5827" y="14"/>
                                  <a:pt x="5827" y="9"/>
                                </a:cubicBezTo>
                                <a:cubicBezTo>
                                  <a:pt x="5827" y="5"/>
                                  <a:pt x="5830" y="1"/>
                                  <a:pt x="5835" y="1"/>
                                </a:cubicBezTo>
                                <a:close/>
                                <a:moveTo>
                                  <a:pt x="5867" y="1"/>
                                </a:moveTo>
                                <a:lnTo>
                                  <a:pt x="5867" y="1"/>
                                </a:lnTo>
                                <a:cubicBezTo>
                                  <a:pt x="5871" y="1"/>
                                  <a:pt x="5875" y="5"/>
                                  <a:pt x="5875" y="9"/>
                                </a:cubicBezTo>
                                <a:cubicBezTo>
                                  <a:pt x="5875" y="14"/>
                                  <a:pt x="5871" y="17"/>
                                  <a:pt x="5867" y="17"/>
                                </a:cubicBezTo>
                                <a:lnTo>
                                  <a:pt x="5867" y="17"/>
                                </a:lnTo>
                                <a:cubicBezTo>
                                  <a:pt x="5862" y="17"/>
                                  <a:pt x="5859" y="14"/>
                                  <a:pt x="5859" y="9"/>
                                </a:cubicBezTo>
                                <a:cubicBezTo>
                                  <a:pt x="5859" y="5"/>
                                  <a:pt x="5862" y="1"/>
                                  <a:pt x="5867" y="1"/>
                                </a:cubicBezTo>
                                <a:close/>
                                <a:moveTo>
                                  <a:pt x="5899" y="1"/>
                                </a:moveTo>
                                <a:lnTo>
                                  <a:pt x="5899" y="1"/>
                                </a:lnTo>
                                <a:cubicBezTo>
                                  <a:pt x="5903" y="1"/>
                                  <a:pt x="5907" y="5"/>
                                  <a:pt x="5907" y="9"/>
                                </a:cubicBezTo>
                                <a:cubicBezTo>
                                  <a:pt x="5907" y="14"/>
                                  <a:pt x="5903" y="17"/>
                                  <a:pt x="5899" y="17"/>
                                </a:cubicBezTo>
                                <a:lnTo>
                                  <a:pt x="5899" y="17"/>
                                </a:lnTo>
                                <a:cubicBezTo>
                                  <a:pt x="5894" y="17"/>
                                  <a:pt x="5891" y="14"/>
                                  <a:pt x="5891" y="9"/>
                                </a:cubicBezTo>
                                <a:cubicBezTo>
                                  <a:pt x="5891" y="5"/>
                                  <a:pt x="5894" y="1"/>
                                  <a:pt x="5899" y="1"/>
                                </a:cubicBezTo>
                                <a:close/>
                                <a:moveTo>
                                  <a:pt x="5931" y="1"/>
                                </a:moveTo>
                                <a:lnTo>
                                  <a:pt x="5931" y="1"/>
                                </a:lnTo>
                                <a:cubicBezTo>
                                  <a:pt x="5935" y="1"/>
                                  <a:pt x="5939" y="5"/>
                                  <a:pt x="5939" y="9"/>
                                </a:cubicBezTo>
                                <a:cubicBezTo>
                                  <a:pt x="5939" y="14"/>
                                  <a:pt x="5935" y="17"/>
                                  <a:pt x="5931" y="17"/>
                                </a:cubicBezTo>
                                <a:lnTo>
                                  <a:pt x="5931" y="17"/>
                                </a:lnTo>
                                <a:cubicBezTo>
                                  <a:pt x="5926" y="17"/>
                                  <a:pt x="5923" y="14"/>
                                  <a:pt x="5923" y="9"/>
                                </a:cubicBezTo>
                                <a:cubicBezTo>
                                  <a:pt x="5923" y="5"/>
                                  <a:pt x="5926" y="1"/>
                                  <a:pt x="5931" y="1"/>
                                </a:cubicBezTo>
                                <a:close/>
                                <a:moveTo>
                                  <a:pt x="5963" y="1"/>
                                </a:moveTo>
                                <a:lnTo>
                                  <a:pt x="5963" y="1"/>
                                </a:lnTo>
                                <a:cubicBezTo>
                                  <a:pt x="5967" y="1"/>
                                  <a:pt x="5971" y="5"/>
                                  <a:pt x="5971" y="9"/>
                                </a:cubicBezTo>
                                <a:cubicBezTo>
                                  <a:pt x="5971" y="14"/>
                                  <a:pt x="5967" y="17"/>
                                  <a:pt x="5963" y="17"/>
                                </a:cubicBezTo>
                                <a:lnTo>
                                  <a:pt x="5963" y="17"/>
                                </a:lnTo>
                                <a:cubicBezTo>
                                  <a:pt x="5958" y="17"/>
                                  <a:pt x="5955" y="14"/>
                                  <a:pt x="5955" y="9"/>
                                </a:cubicBezTo>
                                <a:cubicBezTo>
                                  <a:pt x="5955" y="5"/>
                                  <a:pt x="5958" y="1"/>
                                  <a:pt x="5963" y="1"/>
                                </a:cubicBezTo>
                                <a:close/>
                                <a:moveTo>
                                  <a:pt x="5995" y="1"/>
                                </a:moveTo>
                                <a:lnTo>
                                  <a:pt x="5995" y="1"/>
                                </a:lnTo>
                                <a:cubicBezTo>
                                  <a:pt x="5999" y="1"/>
                                  <a:pt x="6003" y="5"/>
                                  <a:pt x="6003" y="9"/>
                                </a:cubicBezTo>
                                <a:cubicBezTo>
                                  <a:pt x="6003" y="14"/>
                                  <a:pt x="5999" y="17"/>
                                  <a:pt x="5995" y="17"/>
                                </a:cubicBezTo>
                                <a:lnTo>
                                  <a:pt x="5995" y="17"/>
                                </a:lnTo>
                                <a:cubicBezTo>
                                  <a:pt x="5990" y="17"/>
                                  <a:pt x="5987" y="14"/>
                                  <a:pt x="5987" y="9"/>
                                </a:cubicBezTo>
                                <a:cubicBezTo>
                                  <a:pt x="5987" y="5"/>
                                  <a:pt x="5990" y="1"/>
                                  <a:pt x="5995" y="1"/>
                                </a:cubicBezTo>
                                <a:close/>
                                <a:moveTo>
                                  <a:pt x="6027" y="1"/>
                                </a:moveTo>
                                <a:lnTo>
                                  <a:pt x="6027" y="1"/>
                                </a:lnTo>
                                <a:cubicBezTo>
                                  <a:pt x="6031" y="1"/>
                                  <a:pt x="6035" y="5"/>
                                  <a:pt x="6035" y="9"/>
                                </a:cubicBezTo>
                                <a:cubicBezTo>
                                  <a:pt x="6035" y="14"/>
                                  <a:pt x="6031" y="17"/>
                                  <a:pt x="6027" y="17"/>
                                </a:cubicBezTo>
                                <a:lnTo>
                                  <a:pt x="6027" y="17"/>
                                </a:lnTo>
                                <a:cubicBezTo>
                                  <a:pt x="6022" y="17"/>
                                  <a:pt x="6019" y="14"/>
                                  <a:pt x="6019" y="9"/>
                                </a:cubicBezTo>
                                <a:cubicBezTo>
                                  <a:pt x="6019" y="5"/>
                                  <a:pt x="6022" y="1"/>
                                  <a:pt x="6027" y="1"/>
                                </a:cubicBezTo>
                                <a:close/>
                                <a:moveTo>
                                  <a:pt x="6059" y="1"/>
                                </a:moveTo>
                                <a:lnTo>
                                  <a:pt x="6059" y="1"/>
                                </a:lnTo>
                                <a:cubicBezTo>
                                  <a:pt x="6063" y="1"/>
                                  <a:pt x="6067" y="5"/>
                                  <a:pt x="6067" y="9"/>
                                </a:cubicBezTo>
                                <a:cubicBezTo>
                                  <a:pt x="6067" y="14"/>
                                  <a:pt x="6063" y="17"/>
                                  <a:pt x="6059" y="17"/>
                                </a:cubicBezTo>
                                <a:lnTo>
                                  <a:pt x="6059" y="17"/>
                                </a:lnTo>
                                <a:cubicBezTo>
                                  <a:pt x="6054" y="17"/>
                                  <a:pt x="6051" y="14"/>
                                  <a:pt x="6051" y="9"/>
                                </a:cubicBezTo>
                                <a:cubicBezTo>
                                  <a:pt x="6051" y="5"/>
                                  <a:pt x="6054" y="1"/>
                                  <a:pt x="6059" y="1"/>
                                </a:cubicBezTo>
                                <a:close/>
                                <a:moveTo>
                                  <a:pt x="6091" y="1"/>
                                </a:moveTo>
                                <a:lnTo>
                                  <a:pt x="6091" y="1"/>
                                </a:lnTo>
                                <a:cubicBezTo>
                                  <a:pt x="6095" y="1"/>
                                  <a:pt x="6099" y="5"/>
                                  <a:pt x="6099" y="9"/>
                                </a:cubicBezTo>
                                <a:cubicBezTo>
                                  <a:pt x="6099" y="14"/>
                                  <a:pt x="6095" y="17"/>
                                  <a:pt x="6091" y="17"/>
                                </a:cubicBezTo>
                                <a:lnTo>
                                  <a:pt x="6091" y="17"/>
                                </a:lnTo>
                                <a:cubicBezTo>
                                  <a:pt x="6086" y="17"/>
                                  <a:pt x="6083" y="14"/>
                                  <a:pt x="6083" y="9"/>
                                </a:cubicBezTo>
                                <a:cubicBezTo>
                                  <a:pt x="6083" y="5"/>
                                  <a:pt x="6086" y="1"/>
                                  <a:pt x="6091" y="1"/>
                                </a:cubicBezTo>
                                <a:close/>
                                <a:moveTo>
                                  <a:pt x="6123" y="1"/>
                                </a:moveTo>
                                <a:lnTo>
                                  <a:pt x="6123" y="1"/>
                                </a:lnTo>
                                <a:cubicBezTo>
                                  <a:pt x="6127" y="1"/>
                                  <a:pt x="6131" y="5"/>
                                  <a:pt x="6131" y="9"/>
                                </a:cubicBezTo>
                                <a:cubicBezTo>
                                  <a:pt x="6131" y="14"/>
                                  <a:pt x="6127" y="17"/>
                                  <a:pt x="6123" y="17"/>
                                </a:cubicBezTo>
                                <a:lnTo>
                                  <a:pt x="6123" y="17"/>
                                </a:lnTo>
                                <a:cubicBezTo>
                                  <a:pt x="6118" y="17"/>
                                  <a:pt x="6115" y="14"/>
                                  <a:pt x="6115" y="9"/>
                                </a:cubicBezTo>
                                <a:cubicBezTo>
                                  <a:pt x="6115" y="5"/>
                                  <a:pt x="6118" y="1"/>
                                  <a:pt x="6123" y="1"/>
                                </a:cubicBezTo>
                                <a:close/>
                                <a:moveTo>
                                  <a:pt x="6155" y="1"/>
                                </a:moveTo>
                                <a:lnTo>
                                  <a:pt x="6155" y="1"/>
                                </a:lnTo>
                                <a:cubicBezTo>
                                  <a:pt x="6159" y="1"/>
                                  <a:pt x="6163" y="5"/>
                                  <a:pt x="6163" y="9"/>
                                </a:cubicBezTo>
                                <a:cubicBezTo>
                                  <a:pt x="6163" y="14"/>
                                  <a:pt x="6159" y="17"/>
                                  <a:pt x="6155" y="17"/>
                                </a:cubicBezTo>
                                <a:lnTo>
                                  <a:pt x="6155" y="17"/>
                                </a:lnTo>
                                <a:cubicBezTo>
                                  <a:pt x="6150" y="17"/>
                                  <a:pt x="6147" y="14"/>
                                  <a:pt x="6147" y="9"/>
                                </a:cubicBezTo>
                                <a:cubicBezTo>
                                  <a:pt x="6147" y="5"/>
                                  <a:pt x="6150" y="1"/>
                                  <a:pt x="6155" y="1"/>
                                </a:cubicBezTo>
                                <a:close/>
                                <a:moveTo>
                                  <a:pt x="6187" y="1"/>
                                </a:moveTo>
                                <a:lnTo>
                                  <a:pt x="6187" y="1"/>
                                </a:lnTo>
                                <a:cubicBezTo>
                                  <a:pt x="6191" y="1"/>
                                  <a:pt x="6195" y="5"/>
                                  <a:pt x="6195" y="9"/>
                                </a:cubicBezTo>
                                <a:cubicBezTo>
                                  <a:pt x="6195" y="14"/>
                                  <a:pt x="6191" y="17"/>
                                  <a:pt x="6187" y="17"/>
                                </a:cubicBezTo>
                                <a:lnTo>
                                  <a:pt x="6187" y="17"/>
                                </a:lnTo>
                                <a:cubicBezTo>
                                  <a:pt x="6182" y="17"/>
                                  <a:pt x="6179" y="14"/>
                                  <a:pt x="6179" y="9"/>
                                </a:cubicBezTo>
                                <a:cubicBezTo>
                                  <a:pt x="6179" y="5"/>
                                  <a:pt x="6182" y="1"/>
                                  <a:pt x="6187" y="1"/>
                                </a:cubicBezTo>
                                <a:close/>
                                <a:moveTo>
                                  <a:pt x="6219" y="1"/>
                                </a:moveTo>
                                <a:lnTo>
                                  <a:pt x="6219" y="1"/>
                                </a:lnTo>
                                <a:cubicBezTo>
                                  <a:pt x="6223" y="1"/>
                                  <a:pt x="6227" y="5"/>
                                  <a:pt x="6227" y="9"/>
                                </a:cubicBezTo>
                                <a:cubicBezTo>
                                  <a:pt x="6227" y="14"/>
                                  <a:pt x="6223" y="17"/>
                                  <a:pt x="6219" y="17"/>
                                </a:cubicBezTo>
                                <a:lnTo>
                                  <a:pt x="6219" y="17"/>
                                </a:lnTo>
                                <a:cubicBezTo>
                                  <a:pt x="6214" y="17"/>
                                  <a:pt x="6211" y="14"/>
                                  <a:pt x="6211" y="9"/>
                                </a:cubicBezTo>
                                <a:cubicBezTo>
                                  <a:pt x="6211" y="5"/>
                                  <a:pt x="6214" y="1"/>
                                  <a:pt x="6219" y="1"/>
                                </a:cubicBezTo>
                                <a:close/>
                                <a:moveTo>
                                  <a:pt x="6251" y="1"/>
                                </a:moveTo>
                                <a:lnTo>
                                  <a:pt x="6251" y="1"/>
                                </a:lnTo>
                                <a:cubicBezTo>
                                  <a:pt x="6255" y="1"/>
                                  <a:pt x="6259" y="5"/>
                                  <a:pt x="6259" y="9"/>
                                </a:cubicBezTo>
                                <a:cubicBezTo>
                                  <a:pt x="6259" y="14"/>
                                  <a:pt x="6255" y="17"/>
                                  <a:pt x="6251" y="17"/>
                                </a:cubicBezTo>
                                <a:lnTo>
                                  <a:pt x="6251" y="17"/>
                                </a:lnTo>
                                <a:cubicBezTo>
                                  <a:pt x="6246" y="17"/>
                                  <a:pt x="6243" y="14"/>
                                  <a:pt x="6243" y="9"/>
                                </a:cubicBezTo>
                                <a:cubicBezTo>
                                  <a:pt x="6243" y="5"/>
                                  <a:pt x="6246" y="1"/>
                                  <a:pt x="6251" y="1"/>
                                </a:cubicBezTo>
                                <a:close/>
                                <a:moveTo>
                                  <a:pt x="6283" y="1"/>
                                </a:moveTo>
                                <a:lnTo>
                                  <a:pt x="6283" y="1"/>
                                </a:lnTo>
                                <a:cubicBezTo>
                                  <a:pt x="6287" y="1"/>
                                  <a:pt x="6291" y="5"/>
                                  <a:pt x="6291" y="9"/>
                                </a:cubicBezTo>
                                <a:cubicBezTo>
                                  <a:pt x="6291" y="14"/>
                                  <a:pt x="6287" y="17"/>
                                  <a:pt x="6283" y="17"/>
                                </a:cubicBezTo>
                                <a:lnTo>
                                  <a:pt x="6283" y="17"/>
                                </a:lnTo>
                                <a:cubicBezTo>
                                  <a:pt x="6278" y="17"/>
                                  <a:pt x="6275" y="14"/>
                                  <a:pt x="6275" y="9"/>
                                </a:cubicBezTo>
                                <a:cubicBezTo>
                                  <a:pt x="6275" y="5"/>
                                  <a:pt x="6278" y="1"/>
                                  <a:pt x="6283" y="1"/>
                                </a:cubicBezTo>
                                <a:close/>
                                <a:moveTo>
                                  <a:pt x="6315" y="1"/>
                                </a:moveTo>
                                <a:lnTo>
                                  <a:pt x="6315" y="1"/>
                                </a:lnTo>
                                <a:cubicBezTo>
                                  <a:pt x="6319" y="1"/>
                                  <a:pt x="6323" y="5"/>
                                  <a:pt x="6323" y="9"/>
                                </a:cubicBezTo>
                                <a:cubicBezTo>
                                  <a:pt x="6323" y="14"/>
                                  <a:pt x="6319" y="17"/>
                                  <a:pt x="6315" y="17"/>
                                </a:cubicBezTo>
                                <a:lnTo>
                                  <a:pt x="6315" y="17"/>
                                </a:lnTo>
                                <a:cubicBezTo>
                                  <a:pt x="6310" y="17"/>
                                  <a:pt x="6307" y="14"/>
                                  <a:pt x="6307" y="9"/>
                                </a:cubicBezTo>
                                <a:cubicBezTo>
                                  <a:pt x="6307" y="5"/>
                                  <a:pt x="6310" y="1"/>
                                  <a:pt x="6315" y="1"/>
                                </a:cubicBezTo>
                                <a:close/>
                                <a:moveTo>
                                  <a:pt x="6347" y="1"/>
                                </a:moveTo>
                                <a:lnTo>
                                  <a:pt x="6347" y="1"/>
                                </a:lnTo>
                                <a:cubicBezTo>
                                  <a:pt x="6351" y="1"/>
                                  <a:pt x="6355" y="5"/>
                                  <a:pt x="6355" y="9"/>
                                </a:cubicBezTo>
                                <a:cubicBezTo>
                                  <a:pt x="6355" y="14"/>
                                  <a:pt x="6351" y="17"/>
                                  <a:pt x="6347" y="17"/>
                                </a:cubicBezTo>
                                <a:lnTo>
                                  <a:pt x="6347" y="17"/>
                                </a:lnTo>
                                <a:cubicBezTo>
                                  <a:pt x="6342" y="17"/>
                                  <a:pt x="6339" y="14"/>
                                  <a:pt x="6339" y="9"/>
                                </a:cubicBezTo>
                                <a:cubicBezTo>
                                  <a:pt x="6339" y="5"/>
                                  <a:pt x="6342" y="1"/>
                                  <a:pt x="6347" y="1"/>
                                </a:cubicBezTo>
                                <a:close/>
                                <a:moveTo>
                                  <a:pt x="6379" y="1"/>
                                </a:moveTo>
                                <a:lnTo>
                                  <a:pt x="6379" y="1"/>
                                </a:lnTo>
                                <a:cubicBezTo>
                                  <a:pt x="6383" y="1"/>
                                  <a:pt x="6387" y="5"/>
                                  <a:pt x="6387" y="9"/>
                                </a:cubicBezTo>
                                <a:cubicBezTo>
                                  <a:pt x="6387" y="14"/>
                                  <a:pt x="6383" y="17"/>
                                  <a:pt x="6379" y="17"/>
                                </a:cubicBezTo>
                                <a:lnTo>
                                  <a:pt x="6379" y="17"/>
                                </a:lnTo>
                                <a:cubicBezTo>
                                  <a:pt x="6375" y="17"/>
                                  <a:pt x="6371" y="14"/>
                                  <a:pt x="6371" y="9"/>
                                </a:cubicBezTo>
                                <a:cubicBezTo>
                                  <a:pt x="6371" y="5"/>
                                  <a:pt x="6375" y="1"/>
                                  <a:pt x="6379" y="1"/>
                                </a:cubicBezTo>
                                <a:close/>
                                <a:moveTo>
                                  <a:pt x="6411" y="1"/>
                                </a:moveTo>
                                <a:lnTo>
                                  <a:pt x="6411" y="1"/>
                                </a:lnTo>
                                <a:cubicBezTo>
                                  <a:pt x="6415" y="1"/>
                                  <a:pt x="6419" y="5"/>
                                  <a:pt x="6419" y="9"/>
                                </a:cubicBezTo>
                                <a:cubicBezTo>
                                  <a:pt x="6419" y="14"/>
                                  <a:pt x="6415" y="17"/>
                                  <a:pt x="6411" y="17"/>
                                </a:cubicBezTo>
                                <a:lnTo>
                                  <a:pt x="6411" y="17"/>
                                </a:lnTo>
                                <a:cubicBezTo>
                                  <a:pt x="6407" y="17"/>
                                  <a:pt x="6403" y="14"/>
                                  <a:pt x="6403" y="9"/>
                                </a:cubicBezTo>
                                <a:cubicBezTo>
                                  <a:pt x="6403" y="5"/>
                                  <a:pt x="6407" y="1"/>
                                  <a:pt x="6411" y="1"/>
                                </a:cubicBezTo>
                                <a:close/>
                                <a:moveTo>
                                  <a:pt x="6443" y="1"/>
                                </a:moveTo>
                                <a:lnTo>
                                  <a:pt x="6443" y="1"/>
                                </a:lnTo>
                                <a:cubicBezTo>
                                  <a:pt x="6447" y="1"/>
                                  <a:pt x="6451" y="5"/>
                                  <a:pt x="6451" y="9"/>
                                </a:cubicBezTo>
                                <a:cubicBezTo>
                                  <a:pt x="6451" y="14"/>
                                  <a:pt x="6447" y="17"/>
                                  <a:pt x="6443" y="17"/>
                                </a:cubicBezTo>
                                <a:lnTo>
                                  <a:pt x="6443" y="17"/>
                                </a:lnTo>
                                <a:cubicBezTo>
                                  <a:pt x="6439" y="17"/>
                                  <a:pt x="6435" y="14"/>
                                  <a:pt x="6435" y="9"/>
                                </a:cubicBezTo>
                                <a:cubicBezTo>
                                  <a:pt x="6435" y="5"/>
                                  <a:pt x="6439" y="1"/>
                                  <a:pt x="6443" y="1"/>
                                </a:cubicBezTo>
                                <a:close/>
                                <a:moveTo>
                                  <a:pt x="6475" y="1"/>
                                </a:moveTo>
                                <a:lnTo>
                                  <a:pt x="6475" y="1"/>
                                </a:lnTo>
                                <a:cubicBezTo>
                                  <a:pt x="6479" y="1"/>
                                  <a:pt x="6483" y="5"/>
                                  <a:pt x="6483" y="9"/>
                                </a:cubicBezTo>
                                <a:cubicBezTo>
                                  <a:pt x="6483" y="14"/>
                                  <a:pt x="6479" y="17"/>
                                  <a:pt x="6475" y="17"/>
                                </a:cubicBezTo>
                                <a:lnTo>
                                  <a:pt x="6475" y="17"/>
                                </a:lnTo>
                                <a:cubicBezTo>
                                  <a:pt x="6471" y="17"/>
                                  <a:pt x="6467" y="14"/>
                                  <a:pt x="6467" y="9"/>
                                </a:cubicBezTo>
                                <a:cubicBezTo>
                                  <a:pt x="6467" y="5"/>
                                  <a:pt x="6471" y="1"/>
                                  <a:pt x="6475" y="1"/>
                                </a:cubicBezTo>
                                <a:close/>
                                <a:moveTo>
                                  <a:pt x="6507" y="1"/>
                                </a:moveTo>
                                <a:lnTo>
                                  <a:pt x="6507" y="1"/>
                                </a:lnTo>
                                <a:cubicBezTo>
                                  <a:pt x="6511" y="1"/>
                                  <a:pt x="6515" y="5"/>
                                  <a:pt x="6515" y="9"/>
                                </a:cubicBezTo>
                                <a:cubicBezTo>
                                  <a:pt x="6515" y="14"/>
                                  <a:pt x="6511" y="17"/>
                                  <a:pt x="6507" y="17"/>
                                </a:cubicBezTo>
                                <a:lnTo>
                                  <a:pt x="6507" y="17"/>
                                </a:lnTo>
                                <a:cubicBezTo>
                                  <a:pt x="6503" y="17"/>
                                  <a:pt x="6499" y="14"/>
                                  <a:pt x="6499" y="9"/>
                                </a:cubicBezTo>
                                <a:cubicBezTo>
                                  <a:pt x="6499" y="5"/>
                                  <a:pt x="6503" y="1"/>
                                  <a:pt x="6507" y="1"/>
                                </a:cubicBezTo>
                                <a:close/>
                                <a:moveTo>
                                  <a:pt x="6539" y="1"/>
                                </a:moveTo>
                                <a:lnTo>
                                  <a:pt x="6539" y="1"/>
                                </a:lnTo>
                                <a:cubicBezTo>
                                  <a:pt x="6543" y="1"/>
                                  <a:pt x="6547" y="5"/>
                                  <a:pt x="6547" y="9"/>
                                </a:cubicBezTo>
                                <a:cubicBezTo>
                                  <a:pt x="6547" y="14"/>
                                  <a:pt x="6543" y="17"/>
                                  <a:pt x="6539" y="17"/>
                                </a:cubicBezTo>
                                <a:lnTo>
                                  <a:pt x="6539" y="17"/>
                                </a:lnTo>
                                <a:cubicBezTo>
                                  <a:pt x="6535" y="17"/>
                                  <a:pt x="6531" y="14"/>
                                  <a:pt x="6531" y="9"/>
                                </a:cubicBezTo>
                                <a:cubicBezTo>
                                  <a:pt x="6531" y="5"/>
                                  <a:pt x="6535" y="1"/>
                                  <a:pt x="6539" y="1"/>
                                </a:cubicBezTo>
                                <a:close/>
                                <a:moveTo>
                                  <a:pt x="6571" y="1"/>
                                </a:moveTo>
                                <a:lnTo>
                                  <a:pt x="6571" y="1"/>
                                </a:lnTo>
                                <a:cubicBezTo>
                                  <a:pt x="6575" y="1"/>
                                  <a:pt x="6579" y="5"/>
                                  <a:pt x="6579" y="9"/>
                                </a:cubicBezTo>
                                <a:cubicBezTo>
                                  <a:pt x="6579" y="14"/>
                                  <a:pt x="6575" y="17"/>
                                  <a:pt x="6571" y="17"/>
                                </a:cubicBezTo>
                                <a:lnTo>
                                  <a:pt x="6571" y="17"/>
                                </a:lnTo>
                                <a:cubicBezTo>
                                  <a:pt x="6567" y="17"/>
                                  <a:pt x="6563" y="14"/>
                                  <a:pt x="6563" y="9"/>
                                </a:cubicBezTo>
                                <a:cubicBezTo>
                                  <a:pt x="6563" y="5"/>
                                  <a:pt x="6567" y="1"/>
                                  <a:pt x="6571" y="1"/>
                                </a:cubicBezTo>
                                <a:close/>
                                <a:moveTo>
                                  <a:pt x="6603" y="1"/>
                                </a:moveTo>
                                <a:lnTo>
                                  <a:pt x="6603" y="1"/>
                                </a:lnTo>
                                <a:cubicBezTo>
                                  <a:pt x="6607" y="1"/>
                                  <a:pt x="6611" y="5"/>
                                  <a:pt x="6611" y="9"/>
                                </a:cubicBezTo>
                                <a:cubicBezTo>
                                  <a:pt x="6611" y="14"/>
                                  <a:pt x="6607" y="17"/>
                                  <a:pt x="6603" y="17"/>
                                </a:cubicBezTo>
                                <a:lnTo>
                                  <a:pt x="6603" y="17"/>
                                </a:lnTo>
                                <a:cubicBezTo>
                                  <a:pt x="6599" y="17"/>
                                  <a:pt x="6595" y="14"/>
                                  <a:pt x="6595" y="9"/>
                                </a:cubicBezTo>
                                <a:cubicBezTo>
                                  <a:pt x="6595" y="5"/>
                                  <a:pt x="6599" y="1"/>
                                  <a:pt x="6603" y="1"/>
                                </a:cubicBezTo>
                                <a:close/>
                                <a:moveTo>
                                  <a:pt x="6635" y="1"/>
                                </a:moveTo>
                                <a:lnTo>
                                  <a:pt x="6635" y="1"/>
                                </a:lnTo>
                                <a:cubicBezTo>
                                  <a:pt x="6639" y="1"/>
                                  <a:pt x="6643" y="5"/>
                                  <a:pt x="6643" y="9"/>
                                </a:cubicBezTo>
                                <a:cubicBezTo>
                                  <a:pt x="6643" y="14"/>
                                  <a:pt x="6639" y="17"/>
                                  <a:pt x="6635" y="17"/>
                                </a:cubicBezTo>
                                <a:lnTo>
                                  <a:pt x="6635" y="17"/>
                                </a:lnTo>
                                <a:cubicBezTo>
                                  <a:pt x="6631" y="17"/>
                                  <a:pt x="6627" y="14"/>
                                  <a:pt x="6627" y="9"/>
                                </a:cubicBezTo>
                                <a:cubicBezTo>
                                  <a:pt x="6627" y="5"/>
                                  <a:pt x="6631" y="1"/>
                                  <a:pt x="6635" y="1"/>
                                </a:cubicBezTo>
                                <a:close/>
                                <a:moveTo>
                                  <a:pt x="6667" y="1"/>
                                </a:moveTo>
                                <a:lnTo>
                                  <a:pt x="6667" y="1"/>
                                </a:lnTo>
                                <a:cubicBezTo>
                                  <a:pt x="6672" y="1"/>
                                  <a:pt x="6675" y="5"/>
                                  <a:pt x="6675" y="9"/>
                                </a:cubicBezTo>
                                <a:cubicBezTo>
                                  <a:pt x="6675" y="14"/>
                                  <a:pt x="6672" y="17"/>
                                  <a:pt x="6667" y="17"/>
                                </a:cubicBezTo>
                                <a:lnTo>
                                  <a:pt x="6667" y="17"/>
                                </a:lnTo>
                                <a:cubicBezTo>
                                  <a:pt x="6663" y="17"/>
                                  <a:pt x="6659" y="14"/>
                                  <a:pt x="6659" y="9"/>
                                </a:cubicBezTo>
                                <a:cubicBezTo>
                                  <a:pt x="6659" y="5"/>
                                  <a:pt x="6663" y="1"/>
                                  <a:pt x="6667" y="1"/>
                                </a:cubicBezTo>
                                <a:close/>
                                <a:moveTo>
                                  <a:pt x="6699" y="1"/>
                                </a:moveTo>
                                <a:lnTo>
                                  <a:pt x="6699" y="1"/>
                                </a:lnTo>
                                <a:cubicBezTo>
                                  <a:pt x="6704" y="1"/>
                                  <a:pt x="6707" y="5"/>
                                  <a:pt x="6707" y="9"/>
                                </a:cubicBezTo>
                                <a:cubicBezTo>
                                  <a:pt x="6707" y="14"/>
                                  <a:pt x="6704" y="17"/>
                                  <a:pt x="6699" y="17"/>
                                </a:cubicBezTo>
                                <a:lnTo>
                                  <a:pt x="6699" y="17"/>
                                </a:lnTo>
                                <a:cubicBezTo>
                                  <a:pt x="6695" y="17"/>
                                  <a:pt x="6691" y="14"/>
                                  <a:pt x="6691" y="9"/>
                                </a:cubicBezTo>
                                <a:cubicBezTo>
                                  <a:pt x="6691" y="5"/>
                                  <a:pt x="6695" y="1"/>
                                  <a:pt x="6699" y="1"/>
                                </a:cubicBezTo>
                                <a:close/>
                                <a:moveTo>
                                  <a:pt x="6731" y="1"/>
                                </a:moveTo>
                                <a:lnTo>
                                  <a:pt x="6731" y="1"/>
                                </a:lnTo>
                                <a:cubicBezTo>
                                  <a:pt x="6736" y="1"/>
                                  <a:pt x="6739" y="5"/>
                                  <a:pt x="6739" y="9"/>
                                </a:cubicBezTo>
                                <a:cubicBezTo>
                                  <a:pt x="6739" y="14"/>
                                  <a:pt x="6736" y="17"/>
                                  <a:pt x="6731" y="17"/>
                                </a:cubicBezTo>
                                <a:lnTo>
                                  <a:pt x="6731" y="17"/>
                                </a:lnTo>
                                <a:cubicBezTo>
                                  <a:pt x="6727" y="17"/>
                                  <a:pt x="6723" y="14"/>
                                  <a:pt x="6723" y="9"/>
                                </a:cubicBezTo>
                                <a:cubicBezTo>
                                  <a:pt x="6723" y="5"/>
                                  <a:pt x="6727" y="1"/>
                                  <a:pt x="6731" y="1"/>
                                </a:cubicBezTo>
                                <a:close/>
                                <a:moveTo>
                                  <a:pt x="6763" y="1"/>
                                </a:moveTo>
                                <a:lnTo>
                                  <a:pt x="6763" y="1"/>
                                </a:lnTo>
                                <a:cubicBezTo>
                                  <a:pt x="6768" y="1"/>
                                  <a:pt x="6771" y="5"/>
                                  <a:pt x="6771" y="9"/>
                                </a:cubicBezTo>
                                <a:cubicBezTo>
                                  <a:pt x="6771" y="14"/>
                                  <a:pt x="6768" y="17"/>
                                  <a:pt x="6763" y="17"/>
                                </a:cubicBezTo>
                                <a:lnTo>
                                  <a:pt x="6763" y="17"/>
                                </a:lnTo>
                                <a:cubicBezTo>
                                  <a:pt x="6759" y="17"/>
                                  <a:pt x="6755" y="14"/>
                                  <a:pt x="6755" y="9"/>
                                </a:cubicBezTo>
                                <a:cubicBezTo>
                                  <a:pt x="6755" y="5"/>
                                  <a:pt x="6759" y="1"/>
                                  <a:pt x="6763" y="1"/>
                                </a:cubicBezTo>
                                <a:close/>
                                <a:moveTo>
                                  <a:pt x="6795" y="1"/>
                                </a:moveTo>
                                <a:lnTo>
                                  <a:pt x="6795" y="1"/>
                                </a:lnTo>
                                <a:cubicBezTo>
                                  <a:pt x="6800" y="1"/>
                                  <a:pt x="6803" y="5"/>
                                  <a:pt x="6803" y="9"/>
                                </a:cubicBezTo>
                                <a:cubicBezTo>
                                  <a:pt x="6803" y="14"/>
                                  <a:pt x="6800" y="17"/>
                                  <a:pt x="6795" y="17"/>
                                </a:cubicBezTo>
                                <a:lnTo>
                                  <a:pt x="6795" y="17"/>
                                </a:lnTo>
                                <a:cubicBezTo>
                                  <a:pt x="6791" y="17"/>
                                  <a:pt x="6787" y="14"/>
                                  <a:pt x="6787" y="9"/>
                                </a:cubicBezTo>
                                <a:cubicBezTo>
                                  <a:pt x="6787" y="5"/>
                                  <a:pt x="6791" y="1"/>
                                  <a:pt x="6795" y="1"/>
                                </a:cubicBezTo>
                                <a:close/>
                                <a:moveTo>
                                  <a:pt x="6827" y="1"/>
                                </a:moveTo>
                                <a:lnTo>
                                  <a:pt x="6827" y="1"/>
                                </a:lnTo>
                                <a:cubicBezTo>
                                  <a:pt x="6832" y="1"/>
                                  <a:pt x="6835" y="5"/>
                                  <a:pt x="6835" y="9"/>
                                </a:cubicBezTo>
                                <a:cubicBezTo>
                                  <a:pt x="6835" y="14"/>
                                  <a:pt x="6832" y="17"/>
                                  <a:pt x="6827" y="17"/>
                                </a:cubicBezTo>
                                <a:lnTo>
                                  <a:pt x="6827" y="17"/>
                                </a:lnTo>
                                <a:cubicBezTo>
                                  <a:pt x="6823" y="17"/>
                                  <a:pt x="6819" y="14"/>
                                  <a:pt x="6819" y="9"/>
                                </a:cubicBezTo>
                                <a:cubicBezTo>
                                  <a:pt x="6819" y="5"/>
                                  <a:pt x="6823" y="1"/>
                                  <a:pt x="6827" y="1"/>
                                </a:cubicBezTo>
                                <a:close/>
                                <a:moveTo>
                                  <a:pt x="6859" y="1"/>
                                </a:moveTo>
                                <a:lnTo>
                                  <a:pt x="6859" y="1"/>
                                </a:lnTo>
                                <a:cubicBezTo>
                                  <a:pt x="6864" y="1"/>
                                  <a:pt x="6867" y="5"/>
                                  <a:pt x="6867" y="9"/>
                                </a:cubicBezTo>
                                <a:cubicBezTo>
                                  <a:pt x="6867" y="14"/>
                                  <a:pt x="6864" y="17"/>
                                  <a:pt x="6859" y="17"/>
                                </a:cubicBezTo>
                                <a:lnTo>
                                  <a:pt x="6859" y="17"/>
                                </a:lnTo>
                                <a:cubicBezTo>
                                  <a:pt x="6855" y="17"/>
                                  <a:pt x="6851" y="14"/>
                                  <a:pt x="6851" y="9"/>
                                </a:cubicBezTo>
                                <a:cubicBezTo>
                                  <a:pt x="6851" y="5"/>
                                  <a:pt x="6855" y="1"/>
                                  <a:pt x="6859" y="1"/>
                                </a:cubicBezTo>
                                <a:close/>
                                <a:moveTo>
                                  <a:pt x="6891" y="1"/>
                                </a:moveTo>
                                <a:lnTo>
                                  <a:pt x="6891" y="1"/>
                                </a:lnTo>
                                <a:cubicBezTo>
                                  <a:pt x="6896" y="1"/>
                                  <a:pt x="6899" y="5"/>
                                  <a:pt x="6899" y="9"/>
                                </a:cubicBezTo>
                                <a:cubicBezTo>
                                  <a:pt x="6899" y="14"/>
                                  <a:pt x="6896" y="17"/>
                                  <a:pt x="6891" y="17"/>
                                </a:cubicBezTo>
                                <a:lnTo>
                                  <a:pt x="6891" y="17"/>
                                </a:lnTo>
                                <a:cubicBezTo>
                                  <a:pt x="6887" y="17"/>
                                  <a:pt x="6883" y="14"/>
                                  <a:pt x="6883" y="9"/>
                                </a:cubicBezTo>
                                <a:cubicBezTo>
                                  <a:pt x="6883" y="5"/>
                                  <a:pt x="6887" y="1"/>
                                  <a:pt x="6891" y="1"/>
                                </a:cubicBezTo>
                                <a:close/>
                                <a:moveTo>
                                  <a:pt x="6923" y="1"/>
                                </a:moveTo>
                                <a:lnTo>
                                  <a:pt x="6923" y="1"/>
                                </a:lnTo>
                                <a:cubicBezTo>
                                  <a:pt x="6928" y="1"/>
                                  <a:pt x="6931" y="5"/>
                                  <a:pt x="6931" y="9"/>
                                </a:cubicBezTo>
                                <a:cubicBezTo>
                                  <a:pt x="6931" y="14"/>
                                  <a:pt x="6928" y="17"/>
                                  <a:pt x="6923" y="17"/>
                                </a:cubicBezTo>
                                <a:lnTo>
                                  <a:pt x="6923" y="17"/>
                                </a:lnTo>
                                <a:cubicBezTo>
                                  <a:pt x="6919" y="17"/>
                                  <a:pt x="6915" y="14"/>
                                  <a:pt x="6915" y="9"/>
                                </a:cubicBezTo>
                                <a:cubicBezTo>
                                  <a:pt x="6915" y="5"/>
                                  <a:pt x="6919" y="1"/>
                                  <a:pt x="6923" y="1"/>
                                </a:cubicBezTo>
                                <a:close/>
                                <a:moveTo>
                                  <a:pt x="6955" y="1"/>
                                </a:moveTo>
                                <a:lnTo>
                                  <a:pt x="6955" y="1"/>
                                </a:lnTo>
                                <a:cubicBezTo>
                                  <a:pt x="6960" y="1"/>
                                  <a:pt x="6963" y="5"/>
                                  <a:pt x="6963" y="9"/>
                                </a:cubicBezTo>
                                <a:cubicBezTo>
                                  <a:pt x="6963" y="14"/>
                                  <a:pt x="6960" y="17"/>
                                  <a:pt x="6955" y="17"/>
                                </a:cubicBezTo>
                                <a:lnTo>
                                  <a:pt x="6955" y="17"/>
                                </a:lnTo>
                                <a:cubicBezTo>
                                  <a:pt x="6951" y="17"/>
                                  <a:pt x="6947" y="14"/>
                                  <a:pt x="6947" y="9"/>
                                </a:cubicBezTo>
                                <a:cubicBezTo>
                                  <a:pt x="6947" y="5"/>
                                  <a:pt x="6951" y="1"/>
                                  <a:pt x="6955" y="1"/>
                                </a:cubicBezTo>
                                <a:close/>
                                <a:moveTo>
                                  <a:pt x="6987" y="2"/>
                                </a:moveTo>
                                <a:lnTo>
                                  <a:pt x="6987" y="2"/>
                                </a:lnTo>
                                <a:cubicBezTo>
                                  <a:pt x="6992" y="2"/>
                                  <a:pt x="6995" y="5"/>
                                  <a:pt x="6995" y="10"/>
                                </a:cubicBezTo>
                                <a:cubicBezTo>
                                  <a:pt x="6995" y="14"/>
                                  <a:pt x="6992" y="18"/>
                                  <a:pt x="6987" y="18"/>
                                </a:cubicBezTo>
                                <a:lnTo>
                                  <a:pt x="6987" y="18"/>
                                </a:lnTo>
                                <a:cubicBezTo>
                                  <a:pt x="6983" y="18"/>
                                  <a:pt x="6979" y="14"/>
                                  <a:pt x="6979" y="10"/>
                                </a:cubicBezTo>
                                <a:cubicBezTo>
                                  <a:pt x="6979" y="5"/>
                                  <a:pt x="6983" y="2"/>
                                  <a:pt x="6987" y="2"/>
                                </a:cubicBezTo>
                                <a:close/>
                                <a:moveTo>
                                  <a:pt x="7019" y="2"/>
                                </a:moveTo>
                                <a:lnTo>
                                  <a:pt x="7019" y="2"/>
                                </a:lnTo>
                                <a:cubicBezTo>
                                  <a:pt x="7024" y="2"/>
                                  <a:pt x="7027" y="5"/>
                                  <a:pt x="7027" y="10"/>
                                </a:cubicBezTo>
                                <a:cubicBezTo>
                                  <a:pt x="7027" y="14"/>
                                  <a:pt x="7024" y="18"/>
                                  <a:pt x="7019" y="18"/>
                                </a:cubicBezTo>
                                <a:lnTo>
                                  <a:pt x="7019" y="18"/>
                                </a:lnTo>
                                <a:cubicBezTo>
                                  <a:pt x="7015" y="18"/>
                                  <a:pt x="7011" y="14"/>
                                  <a:pt x="7011" y="10"/>
                                </a:cubicBezTo>
                                <a:cubicBezTo>
                                  <a:pt x="7011" y="5"/>
                                  <a:pt x="7015" y="2"/>
                                  <a:pt x="7019" y="2"/>
                                </a:cubicBezTo>
                                <a:close/>
                                <a:moveTo>
                                  <a:pt x="7051" y="2"/>
                                </a:moveTo>
                                <a:lnTo>
                                  <a:pt x="7051" y="2"/>
                                </a:lnTo>
                                <a:cubicBezTo>
                                  <a:pt x="7056" y="2"/>
                                  <a:pt x="7059" y="5"/>
                                  <a:pt x="7059" y="10"/>
                                </a:cubicBezTo>
                                <a:cubicBezTo>
                                  <a:pt x="7059" y="14"/>
                                  <a:pt x="7056" y="18"/>
                                  <a:pt x="7051" y="18"/>
                                </a:cubicBezTo>
                                <a:lnTo>
                                  <a:pt x="7051" y="18"/>
                                </a:lnTo>
                                <a:cubicBezTo>
                                  <a:pt x="7047" y="18"/>
                                  <a:pt x="7043" y="14"/>
                                  <a:pt x="7043" y="10"/>
                                </a:cubicBezTo>
                                <a:cubicBezTo>
                                  <a:pt x="7043" y="5"/>
                                  <a:pt x="7047" y="2"/>
                                  <a:pt x="7051" y="2"/>
                                </a:cubicBezTo>
                                <a:close/>
                                <a:moveTo>
                                  <a:pt x="7083" y="2"/>
                                </a:moveTo>
                                <a:lnTo>
                                  <a:pt x="7083" y="2"/>
                                </a:lnTo>
                                <a:cubicBezTo>
                                  <a:pt x="7088" y="2"/>
                                  <a:pt x="7091" y="5"/>
                                  <a:pt x="7091" y="10"/>
                                </a:cubicBezTo>
                                <a:cubicBezTo>
                                  <a:pt x="7091" y="14"/>
                                  <a:pt x="7088" y="18"/>
                                  <a:pt x="7083" y="18"/>
                                </a:cubicBezTo>
                                <a:lnTo>
                                  <a:pt x="7083" y="18"/>
                                </a:lnTo>
                                <a:cubicBezTo>
                                  <a:pt x="7079" y="18"/>
                                  <a:pt x="7075" y="14"/>
                                  <a:pt x="7075" y="10"/>
                                </a:cubicBezTo>
                                <a:cubicBezTo>
                                  <a:pt x="7075" y="5"/>
                                  <a:pt x="7079" y="2"/>
                                  <a:pt x="7083" y="2"/>
                                </a:cubicBezTo>
                                <a:close/>
                                <a:moveTo>
                                  <a:pt x="7115" y="2"/>
                                </a:moveTo>
                                <a:lnTo>
                                  <a:pt x="7115" y="2"/>
                                </a:lnTo>
                                <a:cubicBezTo>
                                  <a:pt x="7120" y="2"/>
                                  <a:pt x="7123" y="5"/>
                                  <a:pt x="7123" y="10"/>
                                </a:cubicBezTo>
                                <a:cubicBezTo>
                                  <a:pt x="7123" y="14"/>
                                  <a:pt x="7120" y="18"/>
                                  <a:pt x="7115" y="18"/>
                                </a:cubicBezTo>
                                <a:lnTo>
                                  <a:pt x="7115" y="18"/>
                                </a:lnTo>
                                <a:cubicBezTo>
                                  <a:pt x="7111" y="18"/>
                                  <a:pt x="7107" y="14"/>
                                  <a:pt x="7107" y="10"/>
                                </a:cubicBezTo>
                                <a:cubicBezTo>
                                  <a:pt x="7107" y="5"/>
                                  <a:pt x="7111" y="2"/>
                                  <a:pt x="7115" y="2"/>
                                </a:cubicBezTo>
                                <a:close/>
                                <a:moveTo>
                                  <a:pt x="7147" y="2"/>
                                </a:moveTo>
                                <a:lnTo>
                                  <a:pt x="7147" y="2"/>
                                </a:lnTo>
                                <a:cubicBezTo>
                                  <a:pt x="7152" y="2"/>
                                  <a:pt x="7155" y="5"/>
                                  <a:pt x="7155" y="10"/>
                                </a:cubicBezTo>
                                <a:cubicBezTo>
                                  <a:pt x="7155" y="14"/>
                                  <a:pt x="7152" y="18"/>
                                  <a:pt x="7147" y="18"/>
                                </a:cubicBezTo>
                                <a:lnTo>
                                  <a:pt x="7147" y="18"/>
                                </a:lnTo>
                                <a:cubicBezTo>
                                  <a:pt x="7143" y="18"/>
                                  <a:pt x="7139" y="14"/>
                                  <a:pt x="7139" y="10"/>
                                </a:cubicBezTo>
                                <a:cubicBezTo>
                                  <a:pt x="7139" y="5"/>
                                  <a:pt x="7143" y="2"/>
                                  <a:pt x="7147" y="2"/>
                                </a:cubicBezTo>
                                <a:close/>
                                <a:moveTo>
                                  <a:pt x="7179" y="2"/>
                                </a:moveTo>
                                <a:lnTo>
                                  <a:pt x="7179" y="2"/>
                                </a:lnTo>
                                <a:cubicBezTo>
                                  <a:pt x="7184" y="2"/>
                                  <a:pt x="7187" y="5"/>
                                  <a:pt x="7187" y="10"/>
                                </a:cubicBezTo>
                                <a:cubicBezTo>
                                  <a:pt x="7187" y="14"/>
                                  <a:pt x="7184" y="18"/>
                                  <a:pt x="7179" y="18"/>
                                </a:cubicBezTo>
                                <a:lnTo>
                                  <a:pt x="7179" y="18"/>
                                </a:lnTo>
                                <a:cubicBezTo>
                                  <a:pt x="7175" y="18"/>
                                  <a:pt x="7171" y="14"/>
                                  <a:pt x="7171" y="10"/>
                                </a:cubicBezTo>
                                <a:cubicBezTo>
                                  <a:pt x="7171" y="5"/>
                                  <a:pt x="7175" y="2"/>
                                  <a:pt x="7179" y="2"/>
                                </a:cubicBezTo>
                                <a:close/>
                                <a:moveTo>
                                  <a:pt x="7211" y="2"/>
                                </a:moveTo>
                                <a:lnTo>
                                  <a:pt x="7211" y="2"/>
                                </a:lnTo>
                                <a:cubicBezTo>
                                  <a:pt x="7216" y="2"/>
                                  <a:pt x="7219" y="5"/>
                                  <a:pt x="7219" y="10"/>
                                </a:cubicBezTo>
                                <a:cubicBezTo>
                                  <a:pt x="7219" y="14"/>
                                  <a:pt x="7216" y="18"/>
                                  <a:pt x="7211" y="18"/>
                                </a:cubicBezTo>
                                <a:lnTo>
                                  <a:pt x="7211" y="18"/>
                                </a:lnTo>
                                <a:cubicBezTo>
                                  <a:pt x="7207" y="18"/>
                                  <a:pt x="7203" y="14"/>
                                  <a:pt x="7203" y="10"/>
                                </a:cubicBezTo>
                                <a:cubicBezTo>
                                  <a:pt x="7203" y="5"/>
                                  <a:pt x="7207" y="2"/>
                                  <a:pt x="7211" y="2"/>
                                </a:cubicBezTo>
                                <a:close/>
                                <a:moveTo>
                                  <a:pt x="7243" y="2"/>
                                </a:moveTo>
                                <a:lnTo>
                                  <a:pt x="7243" y="2"/>
                                </a:lnTo>
                                <a:cubicBezTo>
                                  <a:pt x="7248" y="2"/>
                                  <a:pt x="7251" y="5"/>
                                  <a:pt x="7251" y="10"/>
                                </a:cubicBezTo>
                                <a:cubicBezTo>
                                  <a:pt x="7251" y="14"/>
                                  <a:pt x="7248" y="18"/>
                                  <a:pt x="7243" y="18"/>
                                </a:cubicBezTo>
                                <a:lnTo>
                                  <a:pt x="7243" y="18"/>
                                </a:lnTo>
                                <a:cubicBezTo>
                                  <a:pt x="7239" y="18"/>
                                  <a:pt x="7235" y="14"/>
                                  <a:pt x="7235" y="10"/>
                                </a:cubicBezTo>
                                <a:cubicBezTo>
                                  <a:pt x="7235" y="5"/>
                                  <a:pt x="7239" y="2"/>
                                  <a:pt x="7243" y="2"/>
                                </a:cubicBezTo>
                                <a:close/>
                                <a:moveTo>
                                  <a:pt x="7275" y="2"/>
                                </a:moveTo>
                                <a:lnTo>
                                  <a:pt x="7275" y="2"/>
                                </a:lnTo>
                                <a:cubicBezTo>
                                  <a:pt x="7280" y="2"/>
                                  <a:pt x="7283" y="5"/>
                                  <a:pt x="7283" y="10"/>
                                </a:cubicBezTo>
                                <a:cubicBezTo>
                                  <a:pt x="7283" y="14"/>
                                  <a:pt x="7280" y="18"/>
                                  <a:pt x="7275" y="18"/>
                                </a:cubicBezTo>
                                <a:lnTo>
                                  <a:pt x="7275" y="18"/>
                                </a:lnTo>
                                <a:cubicBezTo>
                                  <a:pt x="7271" y="18"/>
                                  <a:pt x="7267" y="14"/>
                                  <a:pt x="7267" y="10"/>
                                </a:cubicBezTo>
                                <a:cubicBezTo>
                                  <a:pt x="7267" y="5"/>
                                  <a:pt x="7271" y="2"/>
                                  <a:pt x="7275" y="2"/>
                                </a:cubicBezTo>
                                <a:close/>
                                <a:moveTo>
                                  <a:pt x="7307" y="2"/>
                                </a:moveTo>
                                <a:lnTo>
                                  <a:pt x="7307" y="2"/>
                                </a:lnTo>
                                <a:cubicBezTo>
                                  <a:pt x="7312" y="2"/>
                                  <a:pt x="7315" y="5"/>
                                  <a:pt x="7315" y="10"/>
                                </a:cubicBezTo>
                                <a:cubicBezTo>
                                  <a:pt x="7315" y="14"/>
                                  <a:pt x="7312" y="18"/>
                                  <a:pt x="7307" y="18"/>
                                </a:cubicBezTo>
                                <a:lnTo>
                                  <a:pt x="7307" y="18"/>
                                </a:lnTo>
                                <a:cubicBezTo>
                                  <a:pt x="7303" y="18"/>
                                  <a:pt x="7299" y="14"/>
                                  <a:pt x="7299" y="10"/>
                                </a:cubicBezTo>
                                <a:cubicBezTo>
                                  <a:pt x="7299" y="5"/>
                                  <a:pt x="7303" y="2"/>
                                  <a:pt x="7307" y="2"/>
                                </a:cubicBezTo>
                                <a:close/>
                                <a:moveTo>
                                  <a:pt x="7339" y="2"/>
                                </a:moveTo>
                                <a:lnTo>
                                  <a:pt x="7339" y="2"/>
                                </a:lnTo>
                                <a:cubicBezTo>
                                  <a:pt x="7344" y="2"/>
                                  <a:pt x="7347" y="5"/>
                                  <a:pt x="7347" y="10"/>
                                </a:cubicBezTo>
                                <a:cubicBezTo>
                                  <a:pt x="7347" y="14"/>
                                  <a:pt x="7344" y="18"/>
                                  <a:pt x="7339" y="18"/>
                                </a:cubicBezTo>
                                <a:lnTo>
                                  <a:pt x="7339" y="18"/>
                                </a:lnTo>
                                <a:cubicBezTo>
                                  <a:pt x="7335" y="18"/>
                                  <a:pt x="7331" y="14"/>
                                  <a:pt x="7331" y="10"/>
                                </a:cubicBezTo>
                                <a:cubicBezTo>
                                  <a:pt x="7331" y="5"/>
                                  <a:pt x="7335" y="2"/>
                                  <a:pt x="7339" y="2"/>
                                </a:cubicBezTo>
                                <a:close/>
                                <a:moveTo>
                                  <a:pt x="7371" y="2"/>
                                </a:moveTo>
                                <a:lnTo>
                                  <a:pt x="7371" y="2"/>
                                </a:lnTo>
                                <a:cubicBezTo>
                                  <a:pt x="7376" y="2"/>
                                  <a:pt x="7379" y="5"/>
                                  <a:pt x="7379" y="10"/>
                                </a:cubicBezTo>
                                <a:cubicBezTo>
                                  <a:pt x="7379" y="14"/>
                                  <a:pt x="7376" y="18"/>
                                  <a:pt x="7371" y="18"/>
                                </a:cubicBezTo>
                                <a:lnTo>
                                  <a:pt x="7371" y="18"/>
                                </a:lnTo>
                                <a:cubicBezTo>
                                  <a:pt x="7367" y="18"/>
                                  <a:pt x="7363" y="14"/>
                                  <a:pt x="7363" y="10"/>
                                </a:cubicBezTo>
                                <a:cubicBezTo>
                                  <a:pt x="7363" y="5"/>
                                  <a:pt x="7367" y="2"/>
                                  <a:pt x="7371" y="2"/>
                                </a:cubicBezTo>
                                <a:close/>
                                <a:moveTo>
                                  <a:pt x="7403" y="2"/>
                                </a:moveTo>
                                <a:lnTo>
                                  <a:pt x="7403" y="2"/>
                                </a:lnTo>
                                <a:cubicBezTo>
                                  <a:pt x="7408" y="2"/>
                                  <a:pt x="7411" y="5"/>
                                  <a:pt x="7411" y="10"/>
                                </a:cubicBezTo>
                                <a:cubicBezTo>
                                  <a:pt x="7411" y="14"/>
                                  <a:pt x="7408" y="18"/>
                                  <a:pt x="7403" y="18"/>
                                </a:cubicBezTo>
                                <a:lnTo>
                                  <a:pt x="7403" y="18"/>
                                </a:lnTo>
                                <a:cubicBezTo>
                                  <a:pt x="7399" y="18"/>
                                  <a:pt x="7395" y="14"/>
                                  <a:pt x="7395" y="10"/>
                                </a:cubicBezTo>
                                <a:cubicBezTo>
                                  <a:pt x="7395" y="5"/>
                                  <a:pt x="7399" y="2"/>
                                  <a:pt x="7403" y="2"/>
                                </a:cubicBezTo>
                                <a:close/>
                                <a:moveTo>
                                  <a:pt x="7435" y="2"/>
                                </a:moveTo>
                                <a:lnTo>
                                  <a:pt x="7435" y="2"/>
                                </a:lnTo>
                                <a:cubicBezTo>
                                  <a:pt x="7440" y="2"/>
                                  <a:pt x="7443" y="5"/>
                                  <a:pt x="7443" y="10"/>
                                </a:cubicBezTo>
                                <a:cubicBezTo>
                                  <a:pt x="7443" y="14"/>
                                  <a:pt x="7440" y="18"/>
                                  <a:pt x="7435" y="18"/>
                                </a:cubicBezTo>
                                <a:lnTo>
                                  <a:pt x="7435" y="18"/>
                                </a:lnTo>
                                <a:cubicBezTo>
                                  <a:pt x="7431" y="18"/>
                                  <a:pt x="7427" y="14"/>
                                  <a:pt x="7427" y="10"/>
                                </a:cubicBezTo>
                                <a:cubicBezTo>
                                  <a:pt x="7427" y="5"/>
                                  <a:pt x="7431" y="2"/>
                                  <a:pt x="7435" y="2"/>
                                </a:cubicBezTo>
                                <a:close/>
                                <a:moveTo>
                                  <a:pt x="7467" y="2"/>
                                </a:moveTo>
                                <a:lnTo>
                                  <a:pt x="7467" y="2"/>
                                </a:lnTo>
                                <a:cubicBezTo>
                                  <a:pt x="7472" y="2"/>
                                  <a:pt x="7475" y="5"/>
                                  <a:pt x="7475" y="10"/>
                                </a:cubicBezTo>
                                <a:cubicBezTo>
                                  <a:pt x="7475" y="14"/>
                                  <a:pt x="7472" y="18"/>
                                  <a:pt x="7467" y="18"/>
                                </a:cubicBezTo>
                                <a:lnTo>
                                  <a:pt x="7467" y="18"/>
                                </a:lnTo>
                                <a:cubicBezTo>
                                  <a:pt x="7463" y="18"/>
                                  <a:pt x="7459" y="14"/>
                                  <a:pt x="7459" y="10"/>
                                </a:cubicBezTo>
                                <a:cubicBezTo>
                                  <a:pt x="7459" y="5"/>
                                  <a:pt x="7463" y="2"/>
                                  <a:pt x="7467" y="2"/>
                                </a:cubicBezTo>
                                <a:close/>
                                <a:moveTo>
                                  <a:pt x="7499" y="2"/>
                                </a:moveTo>
                                <a:lnTo>
                                  <a:pt x="7499" y="2"/>
                                </a:lnTo>
                                <a:cubicBezTo>
                                  <a:pt x="7504" y="2"/>
                                  <a:pt x="7507" y="5"/>
                                  <a:pt x="7507" y="10"/>
                                </a:cubicBezTo>
                                <a:cubicBezTo>
                                  <a:pt x="7507" y="14"/>
                                  <a:pt x="7504" y="18"/>
                                  <a:pt x="7499" y="18"/>
                                </a:cubicBezTo>
                                <a:lnTo>
                                  <a:pt x="7499" y="18"/>
                                </a:lnTo>
                                <a:cubicBezTo>
                                  <a:pt x="7495" y="18"/>
                                  <a:pt x="7491" y="14"/>
                                  <a:pt x="7491" y="10"/>
                                </a:cubicBezTo>
                                <a:cubicBezTo>
                                  <a:pt x="7491" y="5"/>
                                  <a:pt x="7495" y="2"/>
                                  <a:pt x="7499" y="2"/>
                                </a:cubicBezTo>
                                <a:close/>
                                <a:moveTo>
                                  <a:pt x="7531" y="2"/>
                                </a:moveTo>
                                <a:lnTo>
                                  <a:pt x="7532" y="2"/>
                                </a:lnTo>
                                <a:cubicBezTo>
                                  <a:pt x="7536" y="2"/>
                                  <a:pt x="7540" y="5"/>
                                  <a:pt x="7540" y="10"/>
                                </a:cubicBezTo>
                                <a:cubicBezTo>
                                  <a:pt x="7540" y="14"/>
                                  <a:pt x="7536" y="18"/>
                                  <a:pt x="7532" y="18"/>
                                </a:cubicBezTo>
                                <a:lnTo>
                                  <a:pt x="7531" y="18"/>
                                </a:lnTo>
                                <a:cubicBezTo>
                                  <a:pt x="7527" y="18"/>
                                  <a:pt x="7523" y="14"/>
                                  <a:pt x="7523" y="10"/>
                                </a:cubicBezTo>
                                <a:cubicBezTo>
                                  <a:pt x="7523" y="5"/>
                                  <a:pt x="7527" y="2"/>
                                  <a:pt x="7531" y="2"/>
                                </a:cubicBezTo>
                                <a:close/>
                                <a:moveTo>
                                  <a:pt x="7564" y="2"/>
                                </a:moveTo>
                                <a:lnTo>
                                  <a:pt x="7564" y="2"/>
                                </a:lnTo>
                                <a:cubicBezTo>
                                  <a:pt x="7568" y="2"/>
                                  <a:pt x="7572" y="5"/>
                                  <a:pt x="7572" y="10"/>
                                </a:cubicBezTo>
                                <a:cubicBezTo>
                                  <a:pt x="7572" y="14"/>
                                  <a:pt x="7568" y="18"/>
                                  <a:pt x="7564" y="18"/>
                                </a:cubicBezTo>
                                <a:lnTo>
                                  <a:pt x="7564" y="18"/>
                                </a:lnTo>
                                <a:cubicBezTo>
                                  <a:pt x="7559" y="18"/>
                                  <a:pt x="7556" y="14"/>
                                  <a:pt x="7556" y="10"/>
                                </a:cubicBezTo>
                                <a:cubicBezTo>
                                  <a:pt x="7556" y="5"/>
                                  <a:pt x="7559" y="2"/>
                                  <a:pt x="7564" y="2"/>
                                </a:cubicBezTo>
                                <a:close/>
                                <a:moveTo>
                                  <a:pt x="7596" y="2"/>
                                </a:moveTo>
                                <a:lnTo>
                                  <a:pt x="7596" y="2"/>
                                </a:lnTo>
                                <a:cubicBezTo>
                                  <a:pt x="7600" y="2"/>
                                  <a:pt x="7604" y="5"/>
                                  <a:pt x="7604" y="10"/>
                                </a:cubicBezTo>
                                <a:cubicBezTo>
                                  <a:pt x="7604" y="14"/>
                                  <a:pt x="7600" y="18"/>
                                  <a:pt x="7596" y="18"/>
                                </a:cubicBezTo>
                                <a:lnTo>
                                  <a:pt x="7596" y="18"/>
                                </a:lnTo>
                                <a:cubicBezTo>
                                  <a:pt x="7591" y="18"/>
                                  <a:pt x="7588" y="14"/>
                                  <a:pt x="7588" y="10"/>
                                </a:cubicBezTo>
                                <a:cubicBezTo>
                                  <a:pt x="7588" y="5"/>
                                  <a:pt x="7591" y="2"/>
                                  <a:pt x="7596" y="2"/>
                                </a:cubicBezTo>
                                <a:close/>
                                <a:moveTo>
                                  <a:pt x="7628" y="2"/>
                                </a:moveTo>
                                <a:lnTo>
                                  <a:pt x="7628" y="2"/>
                                </a:lnTo>
                                <a:cubicBezTo>
                                  <a:pt x="7632" y="2"/>
                                  <a:pt x="7636" y="5"/>
                                  <a:pt x="7636" y="10"/>
                                </a:cubicBezTo>
                                <a:cubicBezTo>
                                  <a:pt x="7636" y="14"/>
                                  <a:pt x="7632" y="18"/>
                                  <a:pt x="7628" y="18"/>
                                </a:cubicBezTo>
                                <a:lnTo>
                                  <a:pt x="7628" y="18"/>
                                </a:lnTo>
                                <a:cubicBezTo>
                                  <a:pt x="7623" y="18"/>
                                  <a:pt x="7620" y="14"/>
                                  <a:pt x="7620" y="10"/>
                                </a:cubicBezTo>
                                <a:cubicBezTo>
                                  <a:pt x="7620" y="5"/>
                                  <a:pt x="7623" y="2"/>
                                  <a:pt x="7628" y="2"/>
                                </a:cubicBezTo>
                                <a:close/>
                                <a:moveTo>
                                  <a:pt x="7660" y="2"/>
                                </a:moveTo>
                                <a:lnTo>
                                  <a:pt x="7660" y="2"/>
                                </a:lnTo>
                                <a:cubicBezTo>
                                  <a:pt x="7664" y="2"/>
                                  <a:pt x="7668" y="5"/>
                                  <a:pt x="7668" y="10"/>
                                </a:cubicBezTo>
                                <a:cubicBezTo>
                                  <a:pt x="7668" y="14"/>
                                  <a:pt x="7664" y="18"/>
                                  <a:pt x="7660" y="18"/>
                                </a:cubicBezTo>
                                <a:lnTo>
                                  <a:pt x="7660" y="18"/>
                                </a:lnTo>
                                <a:cubicBezTo>
                                  <a:pt x="7655" y="18"/>
                                  <a:pt x="7652" y="14"/>
                                  <a:pt x="7652" y="10"/>
                                </a:cubicBezTo>
                                <a:cubicBezTo>
                                  <a:pt x="7652" y="5"/>
                                  <a:pt x="7655" y="2"/>
                                  <a:pt x="7660" y="2"/>
                                </a:cubicBezTo>
                                <a:close/>
                                <a:moveTo>
                                  <a:pt x="7692" y="2"/>
                                </a:moveTo>
                                <a:lnTo>
                                  <a:pt x="7692" y="2"/>
                                </a:lnTo>
                                <a:cubicBezTo>
                                  <a:pt x="7696" y="2"/>
                                  <a:pt x="7700" y="5"/>
                                  <a:pt x="7700" y="10"/>
                                </a:cubicBezTo>
                                <a:cubicBezTo>
                                  <a:pt x="7700" y="14"/>
                                  <a:pt x="7696" y="18"/>
                                  <a:pt x="7692" y="18"/>
                                </a:cubicBezTo>
                                <a:lnTo>
                                  <a:pt x="7692" y="18"/>
                                </a:lnTo>
                                <a:cubicBezTo>
                                  <a:pt x="7687" y="18"/>
                                  <a:pt x="7684" y="14"/>
                                  <a:pt x="7684" y="10"/>
                                </a:cubicBezTo>
                                <a:cubicBezTo>
                                  <a:pt x="7684" y="5"/>
                                  <a:pt x="7687" y="2"/>
                                  <a:pt x="7692" y="2"/>
                                </a:cubicBezTo>
                                <a:close/>
                                <a:moveTo>
                                  <a:pt x="7724" y="2"/>
                                </a:moveTo>
                                <a:lnTo>
                                  <a:pt x="7724" y="2"/>
                                </a:lnTo>
                                <a:cubicBezTo>
                                  <a:pt x="7728" y="2"/>
                                  <a:pt x="7732" y="5"/>
                                  <a:pt x="7732" y="10"/>
                                </a:cubicBezTo>
                                <a:cubicBezTo>
                                  <a:pt x="7732" y="14"/>
                                  <a:pt x="7728" y="18"/>
                                  <a:pt x="7724" y="18"/>
                                </a:cubicBezTo>
                                <a:lnTo>
                                  <a:pt x="7724" y="18"/>
                                </a:lnTo>
                                <a:cubicBezTo>
                                  <a:pt x="7719" y="18"/>
                                  <a:pt x="7716" y="14"/>
                                  <a:pt x="7716" y="10"/>
                                </a:cubicBezTo>
                                <a:cubicBezTo>
                                  <a:pt x="7716" y="5"/>
                                  <a:pt x="7719" y="2"/>
                                  <a:pt x="7724" y="2"/>
                                </a:cubicBezTo>
                                <a:close/>
                                <a:moveTo>
                                  <a:pt x="7756" y="2"/>
                                </a:moveTo>
                                <a:lnTo>
                                  <a:pt x="7756" y="2"/>
                                </a:lnTo>
                                <a:cubicBezTo>
                                  <a:pt x="7760" y="2"/>
                                  <a:pt x="7764" y="5"/>
                                  <a:pt x="7764" y="10"/>
                                </a:cubicBezTo>
                                <a:cubicBezTo>
                                  <a:pt x="7764" y="14"/>
                                  <a:pt x="7760" y="18"/>
                                  <a:pt x="7756" y="18"/>
                                </a:cubicBezTo>
                                <a:lnTo>
                                  <a:pt x="7756" y="18"/>
                                </a:lnTo>
                                <a:cubicBezTo>
                                  <a:pt x="7751" y="18"/>
                                  <a:pt x="7748" y="14"/>
                                  <a:pt x="7748" y="10"/>
                                </a:cubicBezTo>
                                <a:cubicBezTo>
                                  <a:pt x="7748" y="5"/>
                                  <a:pt x="7751" y="2"/>
                                  <a:pt x="7756" y="2"/>
                                </a:cubicBezTo>
                                <a:close/>
                                <a:moveTo>
                                  <a:pt x="7788" y="2"/>
                                </a:moveTo>
                                <a:lnTo>
                                  <a:pt x="7788" y="2"/>
                                </a:lnTo>
                                <a:cubicBezTo>
                                  <a:pt x="7792" y="2"/>
                                  <a:pt x="7796" y="5"/>
                                  <a:pt x="7796" y="10"/>
                                </a:cubicBezTo>
                                <a:cubicBezTo>
                                  <a:pt x="7796" y="14"/>
                                  <a:pt x="7792" y="18"/>
                                  <a:pt x="7788" y="18"/>
                                </a:cubicBezTo>
                                <a:lnTo>
                                  <a:pt x="7788" y="18"/>
                                </a:lnTo>
                                <a:cubicBezTo>
                                  <a:pt x="7783" y="18"/>
                                  <a:pt x="7780" y="14"/>
                                  <a:pt x="7780" y="10"/>
                                </a:cubicBezTo>
                                <a:cubicBezTo>
                                  <a:pt x="7780" y="5"/>
                                  <a:pt x="7783" y="2"/>
                                  <a:pt x="7788" y="2"/>
                                </a:cubicBezTo>
                                <a:close/>
                                <a:moveTo>
                                  <a:pt x="7820" y="2"/>
                                </a:moveTo>
                                <a:lnTo>
                                  <a:pt x="7820" y="2"/>
                                </a:lnTo>
                                <a:cubicBezTo>
                                  <a:pt x="7824" y="2"/>
                                  <a:pt x="7828" y="5"/>
                                  <a:pt x="7828" y="10"/>
                                </a:cubicBezTo>
                                <a:cubicBezTo>
                                  <a:pt x="7828" y="14"/>
                                  <a:pt x="7824" y="18"/>
                                  <a:pt x="7820" y="18"/>
                                </a:cubicBezTo>
                                <a:lnTo>
                                  <a:pt x="7820" y="18"/>
                                </a:lnTo>
                                <a:cubicBezTo>
                                  <a:pt x="7815" y="18"/>
                                  <a:pt x="7812" y="14"/>
                                  <a:pt x="7812" y="10"/>
                                </a:cubicBezTo>
                                <a:cubicBezTo>
                                  <a:pt x="7812" y="5"/>
                                  <a:pt x="7815" y="2"/>
                                  <a:pt x="7820" y="2"/>
                                </a:cubicBezTo>
                                <a:close/>
                                <a:moveTo>
                                  <a:pt x="7852" y="2"/>
                                </a:moveTo>
                                <a:lnTo>
                                  <a:pt x="7852" y="2"/>
                                </a:lnTo>
                                <a:cubicBezTo>
                                  <a:pt x="7856" y="2"/>
                                  <a:pt x="7860" y="5"/>
                                  <a:pt x="7860" y="10"/>
                                </a:cubicBezTo>
                                <a:cubicBezTo>
                                  <a:pt x="7860" y="14"/>
                                  <a:pt x="7856" y="18"/>
                                  <a:pt x="7852" y="18"/>
                                </a:cubicBezTo>
                                <a:lnTo>
                                  <a:pt x="7852" y="18"/>
                                </a:lnTo>
                                <a:cubicBezTo>
                                  <a:pt x="7847" y="18"/>
                                  <a:pt x="7844" y="14"/>
                                  <a:pt x="7844" y="10"/>
                                </a:cubicBezTo>
                                <a:cubicBezTo>
                                  <a:pt x="7844" y="5"/>
                                  <a:pt x="7847" y="2"/>
                                  <a:pt x="7852" y="2"/>
                                </a:cubicBezTo>
                                <a:close/>
                                <a:moveTo>
                                  <a:pt x="7884" y="2"/>
                                </a:moveTo>
                                <a:lnTo>
                                  <a:pt x="7884" y="2"/>
                                </a:lnTo>
                                <a:cubicBezTo>
                                  <a:pt x="7888" y="2"/>
                                  <a:pt x="7892" y="5"/>
                                  <a:pt x="7892" y="10"/>
                                </a:cubicBezTo>
                                <a:cubicBezTo>
                                  <a:pt x="7892" y="14"/>
                                  <a:pt x="7888" y="18"/>
                                  <a:pt x="7884" y="18"/>
                                </a:cubicBezTo>
                                <a:lnTo>
                                  <a:pt x="7884" y="18"/>
                                </a:lnTo>
                                <a:cubicBezTo>
                                  <a:pt x="7879" y="18"/>
                                  <a:pt x="7876" y="14"/>
                                  <a:pt x="7876" y="10"/>
                                </a:cubicBezTo>
                                <a:cubicBezTo>
                                  <a:pt x="7876" y="5"/>
                                  <a:pt x="7879" y="2"/>
                                  <a:pt x="7884" y="2"/>
                                </a:cubicBezTo>
                                <a:close/>
                                <a:moveTo>
                                  <a:pt x="7916" y="2"/>
                                </a:moveTo>
                                <a:lnTo>
                                  <a:pt x="7916" y="2"/>
                                </a:lnTo>
                                <a:cubicBezTo>
                                  <a:pt x="7920" y="2"/>
                                  <a:pt x="7924" y="5"/>
                                  <a:pt x="7924" y="10"/>
                                </a:cubicBezTo>
                                <a:cubicBezTo>
                                  <a:pt x="7924" y="14"/>
                                  <a:pt x="7920" y="18"/>
                                  <a:pt x="7916" y="18"/>
                                </a:cubicBezTo>
                                <a:lnTo>
                                  <a:pt x="7916" y="18"/>
                                </a:lnTo>
                                <a:cubicBezTo>
                                  <a:pt x="7911" y="18"/>
                                  <a:pt x="7908" y="14"/>
                                  <a:pt x="7908" y="10"/>
                                </a:cubicBezTo>
                                <a:cubicBezTo>
                                  <a:pt x="7908" y="5"/>
                                  <a:pt x="7911" y="2"/>
                                  <a:pt x="7916" y="2"/>
                                </a:cubicBezTo>
                                <a:close/>
                                <a:moveTo>
                                  <a:pt x="7948" y="2"/>
                                </a:moveTo>
                                <a:lnTo>
                                  <a:pt x="7948" y="2"/>
                                </a:lnTo>
                                <a:cubicBezTo>
                                  <a:pt x="7952" y="2"/>
                                  <a:pt x="7956" y="5"/>
                                  <a:pt x="7956" y="10"/>
                                </a:cubicBezTo>
                                <a:cubicBezTo>
                                  <a:pt x="7956" y="14"/>
                                  <a:pt x="7952" y="18"/>
                                  <a:pt x="7948" y="18"/>
                                </a:cubicBezTo>
                                <a:lnTo>
                                  <a:pt x="7948" y="18"/>
                                </a:lnTo>
                                <a:cubicBezTo>
                                  <a:pt x="7943" y="18"/>
                                  <a:pt x="7940" y="14"/>
                                  <a:pt x="7940" y="10"/>
                                </a:cubicBezTo>
                                <a:cubicBezTo>
                                  <a:pt x="7940" y="5"/>
                                  <a:pt x="7943" y="2"/>
                                  <a:pt x="7948" y="2"/>
                                </a:cubicBezTo>
                                <a:close/>
                                <a:moveTo>
                                  <a:pt x="7980" y="2"/>
                                </a:moveTo>
                                <a:lnTo>
                                  <a:pt x="7980" y="2"/>
                                </a:lnTo>
                                <a:cubicBezTo>
                                  <a:pt x="7984" y="2"/>
                                  <a:pt x="7988" y="5"/>
                                  <a:pt x="7988" y="10"/>
                                </a:cubicBezTo>
                                <a:cubicBezTo>
                                  <a:pt x="7988" y="14"/>
                                  <a:pt x="7984" y="18"/>
                                  <a:pt x="7980" y="18"/>
                                </a:cubicBezTo>
                                <a:lnTo>
                                  <a:pt x="7980" y="18"/>
                                </a:lnTo>
                                <a:cubicBezTo>
                                  <a:pt x="7975" y="18"/>
                                  <a:pt x="7972" y="14"/>
                                  <a:pt x="7972" y="10"/>
                                </a:cubicBezTo>
                                <a:cubicBezTo>
                                  <a:pt x="7972" y="5"/>
                                  <a:pt x="7975" y="2"/>
                                  <a:pt x="7980" y="2"/>
                                </a:cubicBezTo>
                                <a:close/>
                                <a:moveTo>
                                  <a:pt x="8012" y="2"/>
                                </a:moveTo>
                                <a:lnTo>
                                  <a:pt x="8012" y="2"/>
                                </a:lnTo>
                                <a:cubicBezTo>
                                  <a:pt x="8016" y="2"/>
                                  <a:pt x="8020" y="5"/>
                                  <a:pt x="8020" y="10"/>
                                </a:cubicBezTo>
                                <a:cubicBezTo>
                                  <a:pt x="8020" y="14"/>
                                  <a:pt x="8016" y="18"/>
                                  <a:pt x="8012" y="18"/>
                                </a:cubicBezTo>
                                <a:lnTo>
                                  <a:pt x="8012" y="18"/>
                                </a:lnTo>
                                <a:cubicBezTo>
                                  <a:pt x="8007" y="18"/>
                                  <a:pt x="8004" y="14"/>
                                  <a:pt x="8004" y="10"/>
                                </a:cubicBezTo>
                                <a:cubicBezTo>
                                  <a:pt x="8004" y="5"/>
                                  <a:pt x="8007" y="2"/>
                                  <a:pt x="8012" y="2"/>
                                </a:cubicBezTo>
                                <a:close/>
                                <a:moveTo>
                                  <a:pt x="8044" y="2"/>
                                </a:moveTo>
                                <a:lnTo>
                                  <a:pt x="8044" y="2"/>
                                </a:lnTo>
                                <a:cubicBezTo>
                                  <a:pt x="8048" y="2"/>
                                  <a:pt x="8052" y="5"/>
                                  <a:pt x="8052" y="10"/>
                                </a:cubicBezTo>
                                <a:cubicBezTo>
                                  <a:pt x="8052" y="14"/>
                                  <a:pt x="8048" y="18"/>
                                  <a:pt x="8044" y="18"/>
                                </a:cubicBezTo>
                                <a:lnTo>
                                  <a:pt x="8044" y="18"/>
                                </a:lnTo>
                                <a:cubicBezTo>
                                  <a:pt x="8039" y="18"/>
                                  <a:pt x="8036" y="14"/>
                                  <a:pt x="8036" y="10"/>
                                </a:cubicBezTo>
                                <a:cubicBezTo>
                                  <a:pt x="8036" y="5"/>
                                  <a:pt x="8039" y="2"/>
                                  <a:pt x="8044" y="2"/>
                                </a:cubicBezTo>
                                <a:close/>
                                <a:moveTo>
                                  <a:pt x="8076" y="2"/>
                                </a:moveTo>
                                <a:lnTo>
                                  <a:pt x="8076" y="2"/>
                                </a:lnTo>
                                <a:cubicBezTo>
                                  <a:pt x="8080" y="2"/>
                                  <a:pt x="8084" y="5"/>
                                  <a:pt x="8084" y="10"/>
                                </a:cubicBezTo>
                                <a:cubicBezTo>
                                  <a:pt x="8084" y="14"/>
                                  <a:pt x="8080" y="18"/>
                                  <a:pt x="8076" y="18"/>
                                </a:cubicBezTo>
                                <a:lnTo>
                                  <a:pt x="8076" y="18"/>
                                </a:lnTo>
                                <a:cubicBezTo>
                                  <a:pt x="8071" y="18"/>
                                  <a:pt x="8068" y="14"/>
                                  <a:pt x="8068" y="10"/>
                                </a:cubicBezTo>
                                <a:cubicBezTo>
                                  <a:pt x="8068" y="5"/>
                                  <a:pt x="8071" y="2"/>
                                  <a:pt x="8076" y="2"/>
                                </a:cubicBezTo>
                                <a:close/>
                                <a:moveTo>
                                  <a:pt x="8108" y="2"/>
                                </a:moveTo>
                                <a:lnTo>
                                  <a:pt x="8108" y="2"/>
                                </a:lnTo>
                                <a:cubicBezTo>
                                  <a:pt x="8112" y="2"/>
                                  <a:pt x="8116" y="5"/>
                                  <a:pt x="8116" y="10"/>
                                </a:cubicBezTo>
                                <a:cubicBezTo>
                                  <a:pt x="8116" y="14"/>
                                  <a:pt x="8112" y="18"/>
                                  <a:pt x="8108" y="18"/>
                                </a:cubicBezTo>
                                <a:lnTo>
                                  <a:pt x="8108" y="18"/>
                                </a:lnTo>
                                <a:cubicBezTo>
                                  <a:pt x="8103" y="18"/>
                                  <a:pt x="8100" y="14"/>
                                  <a:pt x="8100" y="10"/>
                                </a:cubicBezTo>
                                <a:cubicBezTo>
                                  <a:pt x="8100" y="5"/>
                                  <a:pt x="8103" y="2"/>
                                  <a:pt x="8108" y="2"/>
                                </a:cubicBezTo>
                                <a:close/>
                                <a:moveTo>
                                  <a:pt x="8140" y="2"/>
                                </a:moveTo>
                                <a:lnTo>
                                  <a:pt x="8140" y="2"/>
                                </a:lnTo>
                                <a:cubicBezTo>
                                  <a:pt x="8144" y="2"/>
                                  <a:pt x="8148" y="5"/>
                                  <a:pt x="8148" y="10"/>
                                </a:cubicBezTo>
                                <a:cubicBezTo>
                                  <a:pt x="8148" y="14"/>
                                  <a:pt x="8144" y="18"/>
                                  <a:pt x="8140" y="18"/>
                                </a:cubicBezTo>
                                <a:lnTo>
                                  <a:pt x="8140" y="18"/>
                                </a:lnTo>
                                <a:cubicBezTo>
                                  <a:pt x="8135" y="18"/>
                                  <a:pt x="8132" y="14"/>
                                  <a:pt x="8132" y="10"/>
                                </a:cubicBezTo>
                                <a:cubicBezTo>
                                  <a:pt x="8132" y="5"/>
                                  <a:pt x="8135" y="2"/>
                                  <a:pt x="8140" y="2"/>
                                </a:cubicBezTo>
                                <a:close/>
                                <a:moveTo>
                                  <a:pt x="8172" y="2"/>
                                </a:moveTo>
                                <a:lnTo>
                                  <a:pt x="8172" y="2"/>
                                </a:lnTo>
                                <a:cubicBezTo>
                                  <a:pt x="8176" y="2"/>
                                  <a:pt x="8180" y="5"/>
                                  <a:pt x="8180" y="10"/>
                                </a:cubicBezTo>
                                <a:cubicBezTo>
                                  <a:pt x="8180" y="14"/>
                                  <a:pt x="8176" y="18"/>
                                  <a:pt x="8172" y="18"/>
                                </a:cubicBezTo>
                                <a:lnTo>
                                  <a:pt x="8172" y="18"/>
                                </a:lnTo>
                                <a:cubicBezTo>
                                  <a:pt x="8167" y="18"/>
                                  <a:pt x="8164" y="14"/>
                                  <a:pt x="8164" y="10"/>
                                </a:cubicBezTo>
                                <a:cubicBezTo>
                                  <a:pt x="8164" y="5"/>
                                  <a:pt x="8167" y="2"/>
                                  <a:pt x="8172" y="2"/>
                                </a:cubicBezTo>
                                <a:close/>
                                <a:moveTo>
                                  <a:pt x="8204" y="2"/>
                                </a:moveTo>
                                <a:lnTo>
                                  <a:pt x="8204" y="2"/>
                                </a:lnTo>
                                <a:cubicBezTo>
                                  <a:pt x="8208" y="2"/>
                                  <a:pt x="8212" y="5"/>
                                  <a:pt x="8212" y="10"/>
                                </a:cubicBezTo>
                                <a:cubicBezTo>
                                  <a:pt x="8212" y="14"/>
                                  <a:pt x="8208" y="18"/>
                                  <a:pt x="8204" y="18"/>
                                </a:cubicBezTo>
                                <a:lnTo>
                                  <a:pt x="8204" y="18"/>
                                </a:lnTo>
                                <a:cubicBezTo>
                                  <a:pt x="8199" y="18"/>
                                  <a:pt x="8196" y="14"/>
                                  <a:pt x="8196" y="10"/>
                                </a:cubicBezTo>
                                <a:cubicBezTo>
                                  <a:pt x="8196" y="5"/>
                                  <a:pt x="8199" y="2"/>
                                  <a:pt x="8204" y="2"/>
                                </a:cubicBezTo>
                                <a:close/>
                                <a:moveTo>
                                  <a:pt x="8236" y="2"/>
                                </a:moveTo>
                                <a:lnTo>
                                  <a:pt x="8236" y="2"/>
                                </a:lnTo>
                                <a:cubicBezTo>
                                  <a:pt x="8240" y="2"/>
                                  <a:pt x="8244" y="5"/>
                                  <a:pt x="8244" y="10"/>
                                </a:cubicBezTo>
                                <a:cubicBezTo>
                                  <a:pt x="8244" y="14"/>
                                  <a:pt x="8240" y="18"/>
                                  <a:pt x="8236" y="18"/>
                                </a:cubicBezTo>
                                <a:lnTo>
                                  <a:pt x="8236" y="18"/>
                                </a:lnTo>
                                <a:cubicBezTo>
                                  <a:pt x="8231" y="18"/>
                                  <a:pt x="8228" y="14"/>
                                  <a:pt x="8228" y="10"/>
                                </a:cubicBezTo>
                                <a:cubicBezTo>
                                  <a:pt x="8228" y="5"/>
                                  <a:pt x="8231" y="2"/>
                                  <a:pt x="8236" y="2"/>
                                </a:cubicBezTo>
                                <a:close/>
                                <a:moveTo>
                                  <a:pt x="8268" y="2"/>
                                </a:moveTo>
                                <a:lnTo>
                                  <a:pt x="8268" y="2"/>
                                </a:lnTo>
                                <a:cubicBezTo>
                                  <a:pt x="8272" y="2"/>
                                  <a:pt x="8276" y="5"/>
                                  <a:pt x="8276" y="10"/>
                                </a:cubicBezTo>
                                <a:cubicBezTo>
                                  <a:pt x="8276" y="14"/>
                                  <a:pt x="8272" y="18"/>
                                  <a:pt x="8268" y="18"/>
                                </a:cubicBezTo>
                                <a:lnTo>
                                  <a:pt x="8268" y="18"/>
                                </a:lnTo>
                                <a:cubicBezTo>
                                  <a:pt x="8263" y="18"/>
                                  <a:pt x="8260" y="14"/>
                                  <a:pt x="8260" y="10"/>
                                </a:cubicBezTo>
                                <a:cubicBezTo>
                                  <a:pt x="8260" y="5"/>
                                  <a:pt x="8263" y="2"/>
                                  <a:pt x="8268" y="2"/>
                                </a:cubicBezTo>
                                <a:close/>
                                <a:moveTo>
                                  <a:pt x="8300" y="2"/>
                                </a:moveTo>
                                <a:lnTo>
                                  <a:pt x="8300" y="2"/>
                                </a:lnTo>
                                <a:cubicBezTo>
                                  <a:pt x="8304" y="2"/>
                                  <a:pt x="8308" y="5"/>
                                  <a:pt x="8308" y="10"/>
                                </a:cubicBezTo>
                                <a:cubicBezTo>
                                  <a:pt x="8308" y="14"/>
                                  <a:pt x="8304" y="18"/>
                                  <a:pt x="8300" y="18"/>
                                </a:cubicBezTo>
                                <a:lnTo>
                                  <a:pt x="8300" y="18"/>
                                </a:lnTo>
                                <a:cubicBezTo>
                                  <a:pt x="8295" y="18"/>
                                  <a:pt x="8292" y="14"/>
                                  <a:pt x="8292" y="10"/>
                                </a:cubicBezTo>
                                <a:cubicBezTo>
                                  <a:pt x="8292" y="5"/>
                                  <a:pt x="8295" y="2"/>
                                  <a:pt x="8300" y="2"/>
                                </a:cubicBezTo>
                                <a:close/>
                                <a:moveTo>
                                  <a:pt x="8332" y="2"/>
                                </a:moveTo>
                                <a:lnTo>
                                  <a:pt x="8332" y="2"/>
                                </a:lnTo>
                                <a:cubicBezTo>
                                  <a:pt x="8336" y="2"/>
                                  <a:pt x="8340" y="5"/>
                                  <a:pt x="8340" y="10"/>
                                </a:cubicBezTo>
                                <a:cubicBezTo>
                                  <a:pt x="8340" y="14"/>
                                  <a:pt x="8336" y="18"/>
                                  <a:pt x="8332" y="18"/>
                                </a:cubicBezTo>
                                <a:lnTo>
                                  <a:pt x="8332" y="18"/>
                                </a:lnTo>
                                <a:cubicBezTo>
                                  <a:pt x="8327" y="18"/>
                                  <a:pt x="8324" y="14"/>
                                  <a:pt x="8324" y="10"/>
                                </a:cubicBezTo>
                                <a:cubicBezTo>
                                  <a:pt x="8324" y="5"/>
                                  <a:pt x="8327" y="2"/>
                                  <a:pt x="8332" y="2"/>
                                </a:cubicBezTo>
                                <a:close/>
                                <a:moveTo>
                                  <a:pt x="8364" y="2"/>
                                </a:moveTo>
                                <a:lnTo>
                                  <a:pt x="8364" y="2"/>
                                </a:lnTo>
                                <a:cubicBezTo>
                                  <a:pt x="8368" y="2"/>
                                  <a:pt x="8372" y="5"/>
                                  <a:pt x="8372" y="10"/>
                                </a:cubicBezTo>
                                <a:cubicBezTo>
                                  <a:pt x="8372" y="14"/>
                                  <a:pt x="8368" y="18"/>
                                  <a:pt x="8364" y="18"/>
                                </a:cubicBezTo>
                                <a:lnTo>
                                  <a:pt x="8364" y="18"/>
                                </a:lnTo>
                                <a:cubicBezTo>
                                  <a:pt x="8359" y="18"/>
                                  <a:pt x="8356" y="14"/>
                                  <a:pt x="8356" y="10"/>
                                </a:cubicBezTo>
                                <a:cubicBezTo>
                                  <a:pt x="8356" y="5"/>
                                  <a:pt x="8359" y="2"/>
                                  <a:pt x="8364" y="2"/>
                                </a:cubicBezTo>
                                <a:close/>
                                <a:moveTo>
                                  <a:pt x="8396" y="2"/>
                                </a:moveTo>
                                <a:lnTo>
                                  <a:pt x="8396" y="2"/>
                                </a:lnTo>
                                <a:cubicBezTo>
                                  <a:pt x="8400" y="2"/>
                                  <a:pt x="8404" y="5"/>
                                  <a:pt x="8404" y="10"/>
                                </a:cubicBezTo>
                                <a:cubicBezTo>
                                  <a:pt x="8404" y="14"/>
                                  <a:pt x="8400" y="18"/>
                                  <a:pt x="8396" y="18"/>
                                </a:cubicBezTo>
                                <a:lnTo>
                                  <a:pt x="8396" y="18"/>
                                </a:lnTo>
                                <a:cubicBezTo>
                                  <a:pt x="8391" y="18"/>
                                  <a:pt x="8388" y="14"/>
                                  <a:pt x="8388" y="10"/>
                                </a:cubicBezTo>
                                <a:cubicBezTo>
                                  <a:pt x="8388" y="5"/>
                                  <a:pt x="8391" y="2"/>
                                  <a:pt x="8396" y="2"/>
                                </a:cubicBezTo>
                                <a:close/>
                                <a:moveTo>
                                  <a:pt x="8428" y="2"/>
                                </a:moveTo>
                                <a:lnTo>
                                  <a:pt x="8428" y="2"/>
                                </a:lnTo>
                                <a:cubicBezTo>
                                  <a:pt x="8432" y="2"/>
                                  <a:pt x="8436" y="5"/>
                                  <a:pt x="8436" y="10"/>
                                </a:cubicBezTo>
                                <a:cubicBezTo>
                                  <a:pt x="8436" y="14"/>
                                  <a:pt x="8432" y="18"/>
                                  <a:pt x="8428" y="18"/>
                                </a:cubicBezTo>
                                <a:lnTo>
                                  <a:pt x="8428" y="18"/>
                                </a:lnTo>
                                <a:cubicBezTo>
                                  <a:pt x="8424" y="18"/>
                                  <a:pt x="8420" y="14"/>
                                  <a:pt x="8420" y="10"/>
                                </a:cubicBezTo>
                                <a:cubicBezTo>
                                  <a:pt x="8420" y="5"/>
                                  <a:pt x="8424" y="2"/>
                                  <a:pt x="8428" y="2"/>
                                </a:cubicBezTo>
                                <a:close/>
                                <a:moveTo>
                                  <a:pt x="8460" y="2"/>
                                </a:moveTo>
                                <a:lnTo>
                                  <a:pt x="8460" y="2"/>
                                </a:lnTo>
                                <a:cubicBezTo>
                                  <a:pt x="8464" y="2"/>
                                  <a:pt x="8468" y="5"/>
                                  <a:pt x="8468" y="10"/>
                                </a:cubicBezTo>
                                <a:cubicBezTo>
                                  <a:pt x="8468" y="14"/>
                                  <a:pt x="8464" y="18"/>
                                  <a:pt x="8460" y="18"/>
                                </a:cubicBezTo>
                                <a:lnTo>
                                  <a:pt x="8460" y="18"/>
                                </a:lnTo>
                                <a:cubicBezTo>
                                  <a:pt x="8456" y="18"/>
                                  <a:pt x="8452" y="14"/>
                                  <a:pt x="8452" y="10"/>
                                </a:cubicBezTo>
                                <a:cubicBezTo>
                                  <a:pt x="8452" y="5"/>
                                  <a:pt x="8456" y="2"/>
                                  <a:pt x="8460" y="2"/>
                                </a:cubicBezTo>
                                <a:close/>
                                <a:moveTo>
                                  <a:pt x="8492" y="2"/>
                                </a:moveTo>
                                <a:lnTo>
                                  <a:pt x="8492" y="2"/>
                                </a:lnTo>
                                <a:cubicBezTo>
                                  <a:pt x="8496" y="2"/>
                                  <a:pt x="8500" y="5"/>
                                  <a:pt x="8500" y="10"/>
                                </a:cubicBezTo>
                                <a:cubicBezTo>
                                  <a:pt x="8500" y="14"/>
                                  <a:pt x="8496" y="18"/>
                                  <a:pt x="8492" y="18"/>
                                </a:cubicBezTo>
                                <a:lnTo>
                                  <a:pt x="8492" y="18"/>
                                </a:lnTo>
                                <a:cubicBezTo>
                                  <a:pt x="8488" y="18"/>
                                  <a:pt x="8484" y="14"/>
                                  <a:pt x="8484" y="10"/>
                                </a:cubicBezTo>
                                <a:cubicBezTo>
                                  <a:pt x="8484" y="5"/>
                                  <a:pt x="8488" y="2"/>
                                  <a:pt x="8492" y="2"/>
                                </a:cubicBezTo>
                                <a:close/>
                                <a:moveTo>
                                  <a:pt x="8524" y="2"/>
                                </a:moveTo>
                                <a:lnTo>
                                  <a:pt x="8524" y="2"/>
                                </a:lnTo>
                                <a:cubicBezTo>
                                  <a:pt x="8528" y="2"/>
                                  <a:pt x="8532" y="5"/>
                                  <a:pt x="8532" y="10"/>
                                </a:cubicBezTo>
                                <a:cubicBezTo>
                                  <a:pt x="8532" y="14"/>
                                  <a:pt x="8528" y="18"/>
                                  <a:pt x="8524" y="18"/>
                                </a:cubicBezTo>
                                <a:lnTo>
                                  <a:pt x="8524" y="18"/>
                                </a:lnTo>
                                <a:cubicBezTo>
                                  <a:pt x="8520" y="18"/>
                                  <a:pt x="8516" y="14"/>
                                  <a:pt x="8516" y="10"/>
                                </a:cubicBezTo>
                                <a:cubicBezTo>
                                  <a:pt x="8516" y="5"/>
                                  <a:pt x="8520" y="2"/>
                                  <a:pt x="8524" y="2"/>
                                </a:cubicBezTo>
                                <a:close/>
                                <a:moveTo>
                                  <a:pt x="8556" y="2"/>
                                </a:moveTo>
                                <a:lnTo>
                                  <a:pt x="8556" y="2"/>
                                </a:lnTo>
                                <a:cubicBezTo>
                                  <a:pt x="8560" y="2"/>
                                  <a:pt x="8564" y="5"/>
                                  <a:pt x="8564" y="10"/>
                                </a:cubicBezTo>
                                <a:cubicBezTo>
                                  <a:pt x="8564" y="14"/>
                                  <a:pt x="8560" y="18"/>
                                  <a:pt x="8556" y="18"/>
                                </a:cubicBezTo>
                                <a:lnTo>
                                  <a:pt x="8556" y="18"/>
                                </a:lnTo>
                                <a:cubicBezTo>
                                  <a:pt x="8552" y="18"/>
                                  <a:pt x="8548" y="14"/>
                                  <a:pt x="8548" y="10"/>
                                </a:cubicBezTo>
                                <a:cubicBezTo>
                                  <a:pt x="8548" y="5"/>
                                  <a:pt x="8552" y="2"/>
                                  <a:pt x="8556" y="2"/>
                                </a:cubicBezTo>
                                <a:close/>
                                <a:moveTo>
                                  <a:pt x="8588" y="2"/>
                                </a:moveTo>
                                <a:lnTo>
                                  <a:pt x="8588" y="2"/>
                                </a:lnTo>
                                <a:cubicBezTo>
                                  <a:pt x="8592" y="2"/>
                                  <a:pt x="8596" y="5"/>
                                  <a:pt x="8596" y="10"/>
                                </a:cubicBezTo>
                                <a:cubicBezTo>
                                  <a:pt x="8596" y="14"/>
                                  <a:pt x="8592" y="18"/>
                                  <a:pt x="8588" y="18"/>
                                </a:cubicBezTo>
                                <a:lnTo>
                                  <a:pt x="8588" y="18"/>
                                </a:lnTo>
                                <a:cubicBezTo>
                                  <a:pt x="8584" y="18"/>
                                  <a:pt x="8580" y="14"/>
                                  <a:pt x="8580" y="10"/>
                                </a:cubicBezTo>
                                <a:cubicBezTo>
                                  <a:pt x="8580" y="5"/>
                                  <a:pt x="8584" y="2"/>
                                  <a:pt x="8588" y="2"/>
                                </a:cubicBezTo>
                                <a:close/>
                                <a:moveTo>
                                  <a:pt x="8620" y="2"/>
                                </a:moveTo>
                                <a:lnTo>
                                  <a:pt x="8620" y="2"/>
                                </a:lnTo>
                                <a:cubicBezTo>
                                  <a:pt x="8624" y="2"/>
                                  <a:pt x="8628" y="5"/>
                                  <a:pt x="8628" y="10"/>
                                </a:cubicBezTo>
                                <a:cubicBezTo>
                                  <a:pt x="8628" y="14"/>
                                  <a:pt x="8624" y="18"/>
                                  <a:pt x="8620" y="18"/>
                                </a:cubicBezTo>
                                <a:lnTo>
                                  <a:pt x="8620" y="18"/>
                                </a:lnTo>
                                <a:cubicBezTo>
                                  <a:pt x="8616" y="18"/>
                                  <a:pt x="8612" y="14"/>
                                  <a:pt x="8612" y="10"/>
                                </a:cubicBezTo>
                                <a:cubicBezTo>
                                  <a:pt x="8612" y="5"/>
                                  <a:pt x="8616" y="2"/>
                                  <a:pt x="8620" y="2"/>
                                </a:cubicBezTo>
                                <a:close/>
                                <a:moveTo>
                                  <a:pt x="8652" y="2"/>
                                </a:moveTo>
                                <a:lnTo>
                                  <a:pt x="8652" y="2"/>
                                </a:lnTo>
                                <a:cubicBezTo>
                                  <a:pt x="8656" y="2"/>
                                  <a:pt x="8660" y="5"/>
                                  <a:pt x="8660" y="10"/>
                                </a:cubicBezTo>
                                <a:cubicBezTo>
                                  <a:pt x="8660" y="14"/>
                                  <a:pt x="8656" y="18"/>
                                  <a:pt x="8652" y="18"/>
                                </a:cubicBezTo>
                                <a:lnTo>
                                  <a:pt x="8652" y="18"/>
                                </a:lnTo>
                                <a:cubicBezTo>
                                  <a:pt x="8648" y="18"/>
                                  <a:pt x="8644" y="14"/>
                                  <a:pt x="8644" y="10"/>
                                </a:cubicBezTo>
                                <a:cubicBezTo>
                                  <a:pt x="8644" y="5"/>
                                  <a:pt x="8648" y="2"/>
                                  <a:pt x="8652" y="2"/>
                                </a:cubicBezTo>
                                <a:close/>
                                <a:moveTo>
                                  <a:pt x="8684" y="2"/>
                                </a:moveTo>
                                <a:lnTo>
                                  <a:pt x="8684" y="2"/>
                                </a:lnTo>
                                <a:cubicBezTo>
                                  <a:pt x="8688" y="2"/>
                                  <a:pt x="8692" y="6"/>
                                  <a:pt x="8692" y="10"/>
                                </a:cubicBezTo>
                                <a:cubicBezTo>
                                  <a:pt x="8692" y="14"/>
                                  <a:pt x="8688" y="18"/>
                                  <a:pt x="8684" y="18"/>
                                </a:cubicBezTo>
                                <a:lnTo>
                                  <a:pt x="8684" y="18"/>
                                </a:lnTo>
                                <a:cubicBezTo>
                                  <a:pt x="8680" y="18"/>
                                  <a:pt x="8676" y="14"/>
                                  <a:pt x="8676" y="10"/>
                                </a:cubicBezTo>
                                <a:cubicBezTo>
                                  <a:pt x="8676" y="6"/>
                                  <a:pt x="8680" y="2"/>
                                  <a:pt x="8684" y="2"/>
                                </a:cubicBezTo>
                                <a:close/>
                                <a:moveTo>
                                  <a:pt x="8716" y="2"/>
                                </a:moveTo>
                                <a:lnTo>
                                  <a:pt x="8716" y="2"/>
                                </a:lnTo>
                                <a:cubicBezTo>
                                  <a:pt x="8721" y="2"/>
                                  <a:pt x="8724" y="6"/>
                                  <a:pt x="8724" y="10"/>
                                </a:cubicBezTo>
                                <a:cubicBezTo>
                                  <a:pt x="8724" y="14"/>
                                  <a:pt x="8721" y="18"/>
                                  <a:pt x="8716" y="18"/>
                                </a:cubicBezTo>
                                <a:lnTo>
                                  <a:pt x="8716" y="18"/>
                                </a:lnTo>
                                <a:cubicBezTo>
                                  <a:pt x="8712" y="18"/>
                                  <a:pt x="8708" y="14"/>
                                  <a:pt x="8708" y="10"/>
                                </a:cubicBezTo>
                                <a:cubicBezTo>
                                  <a:pt x="8708" y="6"/>
                                  <a:pt x="8712" y="2"/>
                                  <a:pt x="8716" y="2"/>
                                </a:cubicBezTo>
                                <a:close/>
                                <a:moveTo>
                                  <a:pt x="8748" y="2"/>
                                </a:moveTo>
                                <a:lnTo>
                                  <a:pt x="8748" y="2"/>
                                </a:lnTo>
                                <a:cubicBezTo>
                                  <a:pt x="8753" y="2"/>
                                  <a:pt x="8756" y="6"/>
                                  <a:pt x="8756" y="10"/>
                                </a:cubicBezTo>
                                <a:cubicBezTo>
                                  <a:pt x="8756" y="14"/>
                                  <a:pt x="8753" y="18"/>
                                  <a:pt x="8748" y="18"/>
                                </a:cubicBezTo>
                                <a:lnTo>
                                  <a:pt x="8748" y="18"/>
                                </a:lnTo>
                                <a:cubicBezTo>
                                  <a:pt x="8744" y="18"/>
                                  <a:pt x="8740" y="14"/>
                                  <a:pt x="8740" y="10"/>
                                </a:cubicBezTo>
                                <a:cubicBezTo>
                                  <a:pt x="8740" y="6"/>
                                  <a:pt x="8744" y="2"/>
                                  <a:pt x="8748" y="2"/>
                                </a:cubicBezTo>
                                <a:close/>
                                <a:moveTo>
                                  <a:pt x="8780" y="2"/>
                                </a:moveTo>
                                <a:lnTo>
                                  <a:pt x="8780" y="2"/>
                                </a:lnTo>
                                <a:cubicBezTo>
                                  <a:pt x="8785" y="2"/>
                                  <a:pt x="8788" y="6"/>
                                  <a:pt x="8788" y="10"/>
                                </a:cubicBezTo>
                                <a:cubicBezTo>
                                  <a:pt x="8788" y="14"/>
                                  <a:pt x="8785" y="18"/>
                                  <a:pt x="8780" y="18"/>
                                </a:cubicBezTo>
                                <a:lnTo>
                                  <a:pt x="8780" y="18"/>
                                </a:lnTo>
                                <a:cubicBezTo>
                                  <a:pt x="8776" y="18"/>
                                  <a:pt x="8772" y="14"/>
                                  <a:pt x="8772" y="10"/>
                                </a:cubicBezTo>
                                <a:cubicBezTo>
                                  <a:pt x="8772" y="6"/>
                                  <a:pt x="8776" y="2"/>
                                  <a:pt x="8780" y="2"/>
                                </a:cubicBezTo>
                                <a:close/>
                                <a:moveTo>
                                  <a:pt x="8812" y="2"/>
                                </a:moveTo>
                                <a:lnTo>
                                  <a:pt x="8812" y="2"/>
                                </a:lnTo>
                                <a:cubicBezTo>
                                  <a:pt x="8817" y="2"/>
                                  <a:pt x="8820" y="6"/>
                                  <a:pt x="8820" y="10"/>
                                </a:cubicBezTo>
                                <a:cubicBezTo>
                                  <a:pt x="8820" y="14"/>
                                  <a:pt x="8817" y="18"/>
                                  <a:pt x="8812" y="18"/>
                                </a:cubicBezTo>
                                <a:lnTo>
                                  <a:pt x="8812" y="18"/>
                                </a:lnTo>
                                <a:cubicBezTo>
                                  <a:pt x="8808" y="18"/>
                                  <a:pt x="8804" y="14"/>
                                  <a:pt x="8804" y="10"/>
                                </a:cubicBezTo>
                                <a:cubicBezTo>
                                  <a:pt x="8804" y="6"/>
                                  <a:pt x="8808" y="2"/>
                                  <a:pt x="8812" y="2"/>
                                </a:cubicBezTo>
                                <a:close/>
                                <a:moveTo>
                                  <a:pt x="8844" y="2"/>
                                </a:moveTo>
                                <a:lnTo>
                                  <a:pt x="8844" y="2"/>
                                </a:lnTo>
                                <a:cubicBezTo>
                                  <a:pt x="8849" y="2"/>
                                  <a:pt x="8852" y="6"/>
                                  <a:pt x="8852" y="10"/>
                                </a:cubicBezTo>
                                <a:cubicBezTo>
                                  <a:pt x="8852" y="14"/>
                                  <a:pt x="8849" y="18"/>
                                  <a:pt x="8844" y="18"/>
                                </a:cubicBezTo>
                                <a:lnTo>
                                  <a:pt x="8844" y="18"/>
                                </a:lnTo>
                                <a:cubicBezTo>
                                  <a:pt x="8840" y="18"/>
                                  <a:pt x="8836" y="14"/>
                                  <a:pt x="8836" y="10"/>
                                </a:cubicBezTo>
                                <a:cubicBezTo>
                                  <a:pt x="8836" y="6"/>
                                  <a:pt x="8840" y="2"/>
                                  <a:pt x="8844" y="2"/>
                                </a:cubicBezTo>
                                <a:close/>
                                <a:moveTo>
                                  <a:pt x="8876" y="2"/>
                                </a:moveTo>
                                <a:lnTo>
                                  <a:pt x="8876" y="2"/>
                                </a:lnTo>
                                <a:cubicBezTo>
                                  <a:pt x="8881" y="2"/>
                                  <a:pt x="8884" y="6"/>
                                  <a:pt x="8884" y="10"/>
                                </a:cubicBezTo>
                                <a:cubicBezTo>
                                  <a:pt x="8884" y="14"/>
                                  <a:pt x="8881" y="18"/>
                                  <a:pt x="8876" y="18"/>
                                </a:cubicBezTo>
                                <a:lnTo>
                                  <a:pt x="8876" y="18"/>
                                </a:lnTo>
                                <a:cubicBezTo>
                                  <a:pt x="8872" y="18"/>
                                  <a:pt x="8868" y="14"/>
                                  <a:pt x="8868" y="10"/>
                                </a:cubicBezTo>
                                <a:cubicBezTo>
                                  <a:pt x="8868" y="6"/>
                                  <a:pt x="8872" y="2"/>
                                  <a:pt x="8876" y="2"/>
                                </a:cubicBezTo>
                                <a:close/>
                                <a:moveTo>
                                  <a:pt x="8908" y="2"/>
                                </a:moveTo>
                                <a:lnTo>
                                  <a:pt x="8908" y="2"/>
                                </a:lnTo>
                                <a:cubicBezTo>
                                  <a:pt x="8913" y="2"/>
                                  <a:pt x="8916" y="6"/>
                                  <a:pt x="8916" y="10"/>
                                </a:cubicBezTo>
                                <a:cubicBezTo>
                                  <a:pt x="8916" y="14"/>
                                  <a:pt x="8913" y="18"/>
                                  <a:pt x="8908" y="18"/>
                                </a:cubicBezTo>
                                <a:lnTo>
                                  <a:pt x="8908" y="18"/>
                                </a:lnTo>
                                <a:cubicBezTo>
                                  <a:pt x="8904" y="18"/>
                                  <a:pt x="8900" y="14"/>
                                  <a:pt x="8900" y="10"/>
                                </a:cubicBezTo>
                                <a:cubicBezTo>
                                  <a:pt x="8900" y="6"/>
                                  <a:pt x="8904" y="2"/>
                                  <a:pt x="8908" y="2"/>
                                </a:cubicBezTo>
                                <a:close/>
                                <a:moveTo>
                                  <a:pt x="8940" y="2"/>
                                </a:moveTo>
                                <a:lnTo>
                                  <a:pt x="8940" y="2"/>
                                </a:lnTo>
                                <a:cubicBezTo>
                                  <a:pt x="8945" y="2"/>
                                  <a:pt x="8948" y="6"/>
                                  <a:pt x="8948" y="10"/>
                                </a:cubicBezTo>
                                <a:cubicBezTo>
                                  <a:pt x="8948" y="14"/>
                                  <a:pt x="8945" y="18"/>
                                  <a:pt x="8940" y="18"/>
                                </a:cubicBezTo>
                                <a:lnTo>
                                  <a:pt x="8940" y="18"/>
                                </a:lnTo>
                                <a:cubicBezTo>
                                  <a:pt x="8936" y="18"/>
                                  <a:pt x="8932" y="14"/>
                                  <a:pt x="8932" y="10"/>
                                </a:cubicBezTo>
                                <a:cubicBezTo>
                                  <a:pt x="8932" y="6"/>
                                  <a:pt x="8936" y="2"/>
                                  <a:pt x="8940" y="2"/>
                                </a:cubicBezTo>
                                <a:close/>
                                <a:moveTo>
                                  <a:pt x="8972" y="2"/>
                                </a:moveTo>
                                <a:lnTo>
                                  <a:pt x="8972" y="2"/>
                                </a:lnTo>
                                <a:cubicBezTo>
                                  <a:pt x="8977" y="2"/>
                                  <a:pt x="8980" y="6"/>
                                  <a:pt x="8980" y="10"/>
                                </a:cubicBezTo>
                                <a:cubicBezTo>
                                  <a:pt x="8980" y="14"/>
                                  <a:pt x="8977" y="18"/>
                                  <a:pt x="8972" y="18"/>
                                </a:cubicBezTo>
                                <a:lnTo>
                                  <a:pt x="8972" y="18"/>
                                </a:lnTo>
                                <a:cubicBezTo>
                                  <a:pt x="8968" y="18"/>
                                  <a:pt x="8964" y="14"/>
                                  <a:pt x="8964" y="10"/>
                                </a:cubicBezTo>
                                <a:cubicBezTo>
                                  <a:pt x="8964" y="6"/>
                                  <a:pt x="8968" y="2"/>
                                  <a:pt x="8972" y="2"/>
                                </a:cubicBezTo>
                                <a:close/>
                                <a:moveTo>
                                  <a:pt x="9004" y="2"/>
                                </a:moveTo>
                                <a:lnTo>
                                  <a:pt x="9004" y="2"/>
                                </a:lnTo>
                                <a:cubicBezTo>
                                  <a:pt x="9009" y="2"/>
                                  <a:pt x="9012" y="6"/>
                                  <a:pt x="9012" y="10"/>
                                </a:cubicBezTo>
                                <a:cubicBezTo>
                                  <a:pt x="9012" y="14"/>
                                  <a:pt x="9009" y="18"/>
                                  <a:pt x="9004" y="18"/>
                                </a:cubicBezTo>
                                <a:lnTo>
                                  <a:pt x="9004" y="18"/>
                                </a:lnTo>
                                <a:cubicBezTo>
                                  <a:pt x="9000" y="18"/>
                                  <a:pt x="8996" y="14"/>
                                  <a:pt x="8996" y="10"/>
                                </a:cubicBezTo>
                                <a:cubicBezTo>
                                  <a:pt x="8996" y="6"/>
                                  <a:pt x="9000" y="2"/>
                                  <a:pt x="9004" y="2"/>
                                </a:cubicBezTo>
                                <a:close/>
                                <a:moveTo>
                                  <a:pt x="9036" y="2"/>
                                </a:moveTo>
                                <a:lnTo>
                                  <a:pt x="9036" y="2"/>
                                </a:lnTo>
                                <a:cubicBezTo>
                                  <a:pt x="9041" y="2"/>
                                  <a:pt x="9044" y="6"/>
                                  <a:pt x="9044" y="10"/>
                                </a:cubicBezTo>
                                <a:cubicBezTo>
                                  <a:pt x="9044" y="14"/>
                                  <a:pt x="9041" y="18"/>
                                  <a:pt x="9036" y="18"/>
                                </a:cubicBezTo>
                                <a:lnTo>
                                  <a:pt x="9036" y="18"/>
                                </a:lnTo>
                                <a:cubicBezTo>
                                  <a:pt x="9032" y="18"/>
                                  <a:pt x="9028" y="14"/>
                                  <a:pt x="9028" y="10"/>
                                </a:cubicBezTo>
                                <a:cubicBezTo>
                                  <a:pt x="9028" y="6"/>
                                  <a:pt x="9032" y="2"/>
                                  <a:pt x="9036" y="2"/>
                                </a:cubicBezTo>
                                <a:close/>
                                <a:moveTo>
                                  <a:pt x="9068" y="2"/>
                                </a:moveTo>
                                <a:lnTo>
                                  <a:pt x="9068" y="2"/>
                                </a:lnTo>
                                <a:cubicBezTo>
                                  <a:pt x="9073" y="2"/>
                                  <a:pt x="9076" y="6"/>
                                  <a:pt x="9076" y="10"/>
                                </a:cubicBezTo>
                                <a:cubicBezTo>
                                  <a:pt x="9076" y="14"/>
                                  <a:pt x="9073" y="18"/>
                                  <a:pt x="9068" y="18"/>
                                </a:cubicBezTo>
                                <a:lnTo>
                                  <a:pt x="9068" y="18"/>
                                </a:lnTo>
                                <a:cubicBezTo>
                                  <a:pt x="9064" y="18"/>
                                  <a:pt x="9060" y="14"/>
                                  <a:pt x="9060" y="10"/>
                                </a:cubicBezTo>
                                <a:cubicBezTo>
                                  <a:pt x="9060" y="6"/>
                                  <a:pt x="9064" y="2"/>
                                  <a:pt x="9068" y="2"/>
                                </a:cubicBezTo>
                                <a:close/>
                                <a:moveTo>
                                  <a:pt x="9100" y="2"/>
                                </a:moveTo>
                                <a:lnTo>
                                  <a:pt x="9100" y="2"/>
                                </a:lnTo>
                                <a:cubicBezTo>
                                  <a:pt x="9105" y="2"/>
                                  <a:pt x="9108" y="6"/>
                                  <a:pt x="9108" y="10"/>
                                </a:cubicBezTo>
                                <a:cubicBezTo>
                                  <a:pt x="9108" y="14"/>
                                  <a:pt x="9105" y="18"/>
                                  <a:pt x="9100" y="18"/>
                                </a:cubicBezTo>
                                <a:lnTo>
                                  <a:pt x="9100" y="18"/>
                                </a:lnTo>
                                <a:cubicBezTo>
                                  <a:pt x="9096" y="18"/>
                                  <a:pt x="9092" y="14"/>
                                  <a:pt x="9092" y="10"/>
                                </a:cubicBezTo>
                                <a:cubicBezTo>
                                  <a:pt x="9092" y="6"/>
                                  <a:pt x="9096" y="2"/>
                                  <a:pt x="9100" y="2"/>
                                </a:cubicBezTo>
                                <a:close/>
                                <a:moveTo>
                                  <a:pt x="9132" y="2"/>
                                </a:moveTo>
                                <a:lnTo>
                                  <a:pt x="9132" y="2"/>
                                </a:lnTo>
                                <a:cubicBezTo>
                                  <a:pt x="9137" y="2"/>
                                  <a:pt x="9140" y="6"/>
                                  <a:pt x="9140" y="10"/>
                                </a:cubicBezTo>
                                <a:cubicBezTo>
                                  <a:pt x="9140" y="14"/>
                                  <a:pt x="9137" y="18"/>
                                  <a:pt x="9132" y="18"/>
                                </a:cubicBezTo>
                                <a:lnTo>
                                  <a:pt x="9132" y="18"/>
                                </a:lnTo>
                                <a:cubicBezTo>
                                  <a:pt x="9128" y="18"/>
                                  <a:pt x="9124" y="14"/>
                                  <a:pt x="9124" y="10"/>
                                </a:cubicBezTo>
                                <a:cubicBezTo>
                                  <a:pt x="9124" y="6"/>
                                  <a:pt x="9128" y="2"/>
                                  <a:pt x="9132" y="2"/>
                                </a:cubicBezTo>
                                <a:close/>
                                <a:moveTo>
                                  <a:pt x="9164" y="2"/>
                                </a:moveTo>
                                <a:lnTo>
                                  <a:pt x="9164" y="2"/>
                                </a:lnTo>
                                <a:cubicBezTo>
                                  <a:pt x="9169" y="2"/>
                                  <a:pt x="9172" y="6"/>
                                  <a:pt x="9172" y="10"/>
                                </a:cubicBezTo>
                                <a:cubicBezTo>
                                  <a:pt x="9172" y="14"/>
                                  <a:pt x="9169" y="18"/>
                                  <a:pt x="9164" y="18"/>
                                </a:cubicBezTo>
                                <a:lnTo>
                                  <a:pt x="9164" y="18"/>
                                </a:lnTo>
                                <a:cubicBezTo>
                                  <a:pt x="9160" y="18"/>
                                  <a:pt x="9156" y="14"/>
                                  <a:pt x="9156" y="10"/>
                                </a:cubicBezTo>
                                <a:cubicBezTo>
                                  <a:pt x="9156" y="6"/>
                                  <a:pt x="9160" y="2"/>
                                  <a:pt x="9164" y="2"/>
                                </a:cubicBezTo>
                                <a:close/>
                                <a:moveTo>
                                  <a:pt x="9196" y="2"/>
                                </a:moveTo>
                                <a:lnTo>
                                  <a:pt x="9196" y="2"/>
                                </a:lnTo>
                                <a:cubicBezTo>
                                  <a:pt x="9201" y="2"/>
                                  <a:pt x="9204" y="6"/>
                                  <a:pt x="9204" y="10"/>
                                </a:cubicBezTo>
                                <a:cubicBezTo>
                                  <a:pt x="9204" y="14"/>
                                  <a:pt x="9201" y="18"/>
                                  <a:pt x="9196" y="18"/>
                                </a:cubicBezTo>
                                <a:lnTo>
                                  <a:pt x="9196" y="18"/>
                                </a:lnTo>
                                <a:cubicBezTo>
                                  <a:pt x="9192" y="18"/>
                                  <a:pt x="9188" y="14"/>
                                  <a:pt x="9188" y="10"/>
                                </a:cubicBezTo>
                                <a:cubicBezTo>
                                  <a:pt x="9188" y="6"/>
                                  <a:pt x="9192" y="2"/>
                                  <a:pt x="9196" y="2"/>
                                </a:cubicBezTo>
                                <a:close/>
                                <a:moveTo>
                                  <a:pt x="9228" y="2"/>
                                </a:moveTo>
                                <a:lnTo>
                                  <a:pt x="9228" y="2"/>
                                </a:lnTo>
                                <a:cubicBezTo>
                                  <a:pt x="9233" y="2"/>
                                  <a:pt x="9236" y="6"/>
                                  <a:pt x="9236" y="10"/>
                                </a:cubicBezTo>
                                <a:cubicBezTo>
                                  <a:pt x="9236" y="14"/>
                                  <a:pt x="9233" y="18"/>
                                  <a:pt x="9228" y="18"/>
                                </a:cubicBezTo>
                                <a:lnTo>
                                  <a:pt x="9228" y="18"/>
                                </a:lnTo>
                                <a:cubicBezTo>
                                  <a:pt x="9224" y="18"/>
                                  <a:pt x="9220" y="14"/>
                                  <a:pt x="9220" y="10"/>
                                </a:cubicBezTo>
                                <a:cubicBezTo>
                                  <a:pt x="9220" y="6"/>
                                  <a:pt x="9224" y="2"/>
                                  <a:pt x="9228" y="2"/>
                                </a:cubicBezTo>
                                <a:close/>
                                <a:moveTo>
                                  <a:pt x="9260" y="2"/>
                                </a:moveTo>
                                <a:lnTo>
                                  <a:pt x="9260" y="2"/>
                                </a:lnTo>
                                <a:cubicBezTo>
                                  <a:pt x="9265" y="2"/>
                                  <a:pt x="9268" y="6"/>
                                  <a:pt x="9268" y="10"/>
                                </a:cubicBezTo>
                                <a:cubicBezTo>
                                  <a:pt x="9268" y="14"/>
                                  <a:pt x="9265" y="18"/>
                                  <a:pt x="9260" y="18"/>
                                </a:cubicBezTo>
                                <a:lnTo>
                                  <a:pt x="9260" y="18"/>
                                </a:lnTo>
                                <a:cubicBezTo>
                                  <a:pt x="9256" y="18"/>
                                  <a:pt x="9252" y="14"/>
                                  <a:pt x="9252" y="10"/>
                                </a:cubicBezTo>
                                <a:cubicBezTo>
                                  <a:pt x="9252" y="6"/>
                                  <a:pt x="9256" y="2"/>
                                  <a:pt x="9260" y="2"/>
                                </a:cubicBezTo>
                                <a:close/>
                                <a:moveTo>
                                  <a:pt x="9292" y="2"/>
                                </a:moveTo>
                                <a:lnTo>
                                  <a:pt x="9292" y="2"/>
                                </a:lnTo>
                                <a:cubicBezTo>
                                  <a:pt x="9297" y="2"/>
                                  <a:pt x="9300" y="6"/>
                                  <a:pt x="9300" y="10"/>
                                </a:cubicBezTo>
                                <a:cubicBezTo>
                                  <a:pt x="9300" y="14"/>
                                  <a:pt x="9297" y="18"/>
                                  <a:pt x="9292" y="18"/>
                                </a:cubicBezTo>
                                <a:lnTo>
                                  <a:pt x="9292" y="18"/>
                                </a:lnTo>
                                <a:cubicBezTo>
                                  <a:pt x="9288" y="18"/>
                                  <a:pt x="9284" y="14"/>
                                  <a:pt x="9284" y="10"/>
                                </a:cubicBezTo>
                                <a:cubicBezTo>
                                  <a:pt x="9284" y="6"/>
                                  <a:pt x="9288" y="2"/>
                                  <a:pt x="9292" y="2"/>
                                </a:cubicBezTo>
                                <a:close/>
                                <a:moveTo>
                                  <a:pt x="9324" y="2"/>
                                </a:moveTo>
                                <a:lnTo>
                                  <a:pt x="9324" y="2"/>
                                </a:lnTo>
                                <a:cubicBezTo>
                                  <a:pt x="9329" y="2"/>
                                  <a:pt x="9332" y="6"/>
                                  <a:pt x="9332" y="10"/>
                                </a:cubicBezTo>
                                <a:cubicBezTo>
                                  <a:pt x="9332" y="14"/>
                                  <a:pt x="9329" y="18"/>
                                  <a:pt x="9324" y="18"/>
                                </a:cubicBezTo>
                                <a:lnTo>
                                  <a:pt x="9324" y="18"/>
                                </a:lnTo>
                                <a:cubicBezTo>
                                  <a:pt x="9320" y="18"/>
                                  <a:pt x="9316" y="14"/>
                                  <a:pt x="9316" y="10"/>
                                </a:cubicBezTo>
                                <a:cubicBezTo>
                                  <a:pt x="9316" y="6"/>
                                  <a:pt x="9320" y="2"/>
                                  <a:pt x="9324" y="2"/>
                                </a:cubicBezTo>
                                <a:close/>
                                <a:moveTo>
                                  <a:pt x="9356" y="2"/>
                                </a:moveTo>
                                <a:lnTo>
                                  <a:pt x="9356" y="2"/>
                                </a:lnTo>
                                <a:cubicBezTo>
                                  <a:pt x="9361" y="2"/>
                                  <a:pt x="9364" y="6"/>
                                  <a:pt x="9364" y="10"/>
                                </a:cubicBezTo>
                                <a:cubicBezTo>
                                  <a:pt x="9364" y="15"/>
                                  <a:pt x="9361" y="18"/>
                                  <a:pt x="9356" y="18"/>
                                </a:cubicBezTo>
                                <a:lnTo>
                                  <a:pt x="9356" y="18"/>
                                </a:lnTo>
                                <a:cubicBezTo>
                                  <a:pt x="9352" y="18"/>
                                  <a:pt x="9348" y="15"/>
                                  <a:pt x="9348" y="10"/>
                                </a:cubicBezTo>
                                <a:cubicBezTo>
                                  <a:pt x="9348" y="6"/>
                                  <a:pt x="9352" y="2"/>
                                  <a:pt x="9356" y="2"/>
                                </a:cubicBezTo>
                                <a:close/>
                                <a:moveTo>
                                  <a:pt x="9388" y="2"/>
                                </a:moveTo>
                                <a:lnTo>
                                  <a:pt x="9388" y="2"/>
                                </a:lnTo>
                                <a:cubicBezTo>
                                  <a:pt x="9393" y="2"/>
                                  <a:pt x="9396" y="6"/>
                                  <a:pt x="9396" y="10"/>
                                </a:cubicBezTo>
                                <a:cubicBezTo>
                                  <a:pt x="9396" y="15"/>
                                  <a:pt x="9393" y="18"/>
                                  <a:pt x="9388" y="18"/>
                                </a:cubicBezTo>
                                <a:lnTo>
                                  <a:pt x="9388" y="18"/>
                                </a:lnTo>
                                <a:cubicBezTo>
                                  <a:pt x="9384" y="18"/>
                                  <a:pt x="9380" y="15"/>
                                  <a:pt x="9380" y="10"/>
                                </a:cubicBezTo>
                                <a:cubicBezTo>
                                  <a:pt x="9380" y="6"/>
                                  <a:pt x="9384" y="2"/>
                                  <a:pt x="9388" y="2"/>
                                </a:cubicBezTo>
                                <a:close/>
                                <a:moveTo>
                                  <a:pt x="9420" y="2"/>
                                </a:moveTo>
                                <a:lnTo>
                                  <a:pt x="9420" y="2"/>
                                </a:lnTo>
                                <a:cubicBezTo>
                                  <a:pt x="9425" y="2"/>
                                  <a:pt x="9428" y="6"/>
                                  <a:pt x="9428" y="10"/>
                                </a:cubicBezTo>
                                <a:cubicBezTo>
                                  <a:pt x="9428" y="15"/>
                                  <a:pt x="9425" y="18"/>
                                  <a:pt x="9420" y="18"/>
                                </a:cubicBezTo>
                                <a:lnTo>
                                  <a:pt x="9420" y="18"/>
                                </a:lnTo>
                                <a:cubicBezTo>
                                  <a:pt x="9416" y="18"/>
                                  <a:pt x="9412" y="15"/>
                                  <a:pt x="9412" y="10"/>
                                </a:cubicBezTo>
                                <a:cubicBezTo>
                                  <a:pt x="9412" y="6"/>
                                  <a:pt x="9416" y="2"/>
                                  <a:pt x="9420" y="2"/>
                                </a:cubicBezTo>
                                <a:close/>
                                <a:moveTo>
                                  <a:pt x="9452" y="2"/>
                                </a:moveTo>
                                <a:lnTo>
                                  <a:pt x="9452" y="2"/>
                                </a:lnTo>
                                <a:cubicBezTo>
                                  <a:pt x="9457" y="2"/>
                                  <a:pt x="9460" y="6"/>
                                  <a:pt x="9460" y="10"/>
                                </a:cubicBezTo>
                                <a:cubicBezTo>
                                  <a:pt x="9460" y="15"/>
                                  <a:pt x="9457" y="18"/>
                                  <a:pt x="9452" y="18"/>
                                </a:cubicBezTo>
                                <a:lnTo>
                                  <a:pt x="9452" y="18"/>
                                </a:lnTo>
                                <a:cubicBezTo>
                                  <a:pt x="9448" y="18"/>
                                  <a:pt x="9444" y="15"/>
                                  <a:pt x="9444" y="10"/>
                                </a:cubicBezTo>
                                <a:cubicBezTo>
                                  <a:pt x="9444" y="6"/>
                                  <a:pt x="9448" y="2"/>
                                  <a:pt x="9452" y="2"/>
                                </a:cubicBezTo>
                                <a:close/>
                                <a:moveTo>
                                  <a:pt x="9484" y="2"/>
                                </a:moveTo>
                                <a:lnTo>
                                  <a:pt x="9484" y="2"/>
                                </a:lnTo>
                                <a:cubicBezTo>
                                  <a:pt x="9489" y="2"/>
                                  <a:pt x="9492" y="6"/>
                                  <a:pt x="9492" y="10"/>
                                </a:cubicBezTo>
                                <a:cubicBezTo>
                                  <a:pt x="9492" y="15"/>
                                  <a:pt x="9489" y="18"/>
                                  <a:pt x="9484" y="18"/>
                                </a:cubicBezTo>
                                <a:lnTo>
                                  <a:pt x="9484" y="18"/>
                                </a:lnTo>
                                <a:cubicBezTo>
                                  <a:pt x="9480" y="18"/>
                                  <a:pt x="9476" y="15"/>
                                  <a:pt x="9476" y="10"/>
                                </a:cubicBezTo>
                                <a:cubicBezTo>
                                  <a:pt x="9476" y="6"/>
                                  <a:pt x="9480" y="2"/>
                                  <a:pt x="9484" y="2"/>
                                </a:cubicBezTo>
                                <a:close/>
                                <a:moveTo>
                                  <a:pt x="9516" y="2"/>
                                </a:moveTo>
                                <a:lnTo>
                                  <a:pt x="9517" y="2"/>
                                </a:lnTo>
                                <a:cubicBezTo>
                                  <a:pt x="9521" y="2"/>
                                  <a:pt x="9525" y="6"/>
                                  <a:pt x="9525" y="10"/>
                                </a:cubicBezTo>
                                <a:cubicBezTo>
                                  <a:pt x="9525" y="15"/>
                                  <a:pt x="9521" y="18"/>
                                  <a:pt x="9517" y="18"/>
                                </a:cubicBezTo>
                                <a:lnTo>
                                  <a:pt x="9516" y="18"/>
                                </a:lnTo>
                                <a:cubicBezTo>
                                  <a:pt x="9512" y="18"/>
                                  <a:pt x="9508" y="15"/>
                                  <a:pt x="9508" y="10"/>
                                </a:cubicBezTo>
                                <a:cubicBezTo>
                                  <a:pt x="9508" y="6"/>
                                  <a:pt x="9512" y="2"/>
                                  <a:pt x="9516" y="2"/>
                                </a:cubicBezTo>
                                <a:close/>
                                <a:moveTo>
                                  <a:pt x="9549" y="2"/>
                                </a:moveTo>
                                <a:lnTo>
                                  <a:pt x="9549" y="2"/>
                                </a:lnTo>
                                <a:cubicBezTo>
                                  <a:pt x="9553" y="2"/>
                                  <a:pt x="9557" y="6"/>
                                  <a:pt x="9557" y="10"/>
                                </a:cubicBezTo>
                                <a:cubicBezTo>
                                  <a:pt x="9557" y="15"/>
                                  <a:pt x="9553" y="18"/>
                                  <a:pt x="9549" y="18"/>
                                </a:cubicBezTo>
                                <a:lnTo>
                                  <a:pt x="9549" y="18"/>
                                </a:lnTo>
                                <a:cubicBezTo>
                                  <a:pt x="9544" y="18"/>
                                  <a:pt x="9541" y="15"/>
                                  <a:pt x="9541" y="10"/>
                                </a:cubicBezTo>
                                <a:cubicBezTo>
                                  <a:pt x="9541" y="6"/>
                                  <a:pt x="9544" y="2"/>
                                  <a:pt x="9549" y="2"/>
                                </a:cubicBezTo>
                                <a:close/>
                                <a:moveTo>
                                  <a:pt x="9581" y="2"/>
                                </a:moveTo>
                                <a:lnTo>
                                  <a:pt x="9581" y="2"/>
                                </a:lnTo>
                                <a:cubicBezTo>
                                  <a:pt x="9585" y="2"/>
                                  <a:pt x="9589" y="6"/>
                                  <a:pt x="9589" y="10"/>
                                </a:cubicBezTo>
                                <a:cubicBezTo>
                                  <a:pt x="9589" y="15"/>
                                  <a:pt x="9585" y="18"/>
                                  <a:pt x="9581" y="18"/>
                                </a:cubicBezTo>
                                <a:lnTo>
                                  <a:pt x="9581" y="18"/>
                                </a:lnTo>
                                <a:cubicBezTo>
                                  <a:pt x="9576" y="18"/>
                                  <a:pt x="9573" y="15"/>
                                  <a:pt x="9573" y="10"/>
                                </a:cubicBezTo>
                                <a:cubicBezTo>
                                  <a:pt x="9573" y="6"/>
                                  <a:pt x="9576" y="2"/>
                                  <a:pt x="9581" y="2"/>
                                </a:cubicBezTo>
                                <a:close/>
                                <a:moveTo>
                                  <a:pt x="9613" y="2"/>
                                </a:moveTo>
                                <a:lnTo>
                                  <a:pt x="9613" y="2"/>
                                </a:lnTo>
                                <a:cubicBezTo>
                                  <a:pt x="9617" y="2"/>
                                  <a:pt x="9621" y="6"/>
                                  <a:pt x="9621" y="10"/>
                                </a:cubicBezTo>
                                <a:cubicBezTo>
                                  <a:pt x="9621" y="15"/>
                                  <a:pt x="9617" y="18"/>
                                  <a:pt x="9613" y="18"/>
                                </a:cubicBezTo>
                                <a:lnTo>
                                  <a:pt x="9613" y="18"/>
                                </a:lnTo>
                                <a:cubicBezTo>
                                  <a:pt x="9608" y="18"/>
                                  <a:pt x="9605" y="15"/>
                                  <a:pt x="9605" y="10"/>
                                </a:cubicBezTo>
                                <a:cubicBezTo>
                                  <a:pt x="9605" y="6"/>
                                  <a:pt x="9608" y="2"/>
                                  <a:pt x="9613" y="2"/>
                                </a:cubicBezTo>
                                <a:close/>
                                <a:moveTo>
                                  <a:pt x="9645" y="2"/>
                                </a:moveTo>
                                <a:lnTo>
                                  <a:pt x="9645" y="2"/>
                                </a:lnTo>
                                <a:cubicBezTo>
                                  <a:pt x="9649" y="2"/>
                                  <a:pt x="9653" y="6"/>
                                  <a:pt x="9653" y="10"/>
                                </a:cubicBezTo>
                                <a:cubicBezTo>
                                  <a:pt x="9653" y="15"/>
                                  <a:pt x="9649" y="18"/>
                                  <a:pt x="9645" y="18"/>
                                </a:cubicBezTo>
                                <a:lnTo>
                                  <a:pt x="9645" y="18"/>
                                </a:lnTo>
                                <a:cubicBezTo>
                                  <a:pt x="9640" y="18"/>
                                  <a:pt x="9637" y="15"/>
                                  <a:pt x="9637" y="10"/>
                                </a:cubicBezTo>
                                <a:cubicBezTo>
                                  <a:pt x="9637" y="6"/>
                                  <a:pt x="9640" y="2"/>
                                  <a:pt x="9645" y="2"/>
                                </a:cubicBezTo>
                                <a:close/>
                                <a:moveTo>
                                  <a:pt x="9677" y="2"/>
                                </a:moveTo>
                                <a:lnTo>
                                  <a:pt x="9677" y="2"/>
                                </a:lnTo>
                                <a:cubicBezTo>
                                  <a:pt x="9681" y="2"/>
                                  <a:pt x="9685" y="6"/>
                                  <a:pt x="9685" y="10"/>
                                </a:cubicBezTo>
                                <a:cubicBezTo>
                                  <a:pt x="9685" y="15"/>
                                  <a:pt x="9681" y="18"/>
                                  <a:pt x="9677" y="18"/>
                                </a:cubicBezTo>
                                <a:lnTo>
                                  <a:pt x="9677" y="18"/>
                                </a:lnTo>
                                <a:cubicBezTo>
                                  <a:pt x="9672" y="18"/>
                                  <a:pt x="9669" y="15"/>
                                  <a:pt x="9669" y="10"/>
                                </a:cubicBezTo>
                                <a:cubicBezTo>
                                  <a:pt x="9669" y="6"/>
                                  <a:pt x="9672" y="2"/>
                                  <a:pt x="9677" y="2"/>
                                </a:cubicBezTo>
                                <a:close/>
                                <a:moveTo>
                                  <a:pt x="9709" y="2"/>
                                </a:moveTo>
                                <a:lnTo>
                                  <a:pt x="9709" y="2"/>
                                </a:lnTo>
                                <a:cubicBezTo>
                                  <a:pt x="9713" y="2"/>
                                  <a:pt x="9717" y="6"/>
                                  <a:pt x="9717" y="10"/>
                                </a:cubicBezTo>
                                <a:cubicBezTo>
                                  <a:pt x="9717" y="15"/>
                                  <a:pt x="9713" y="18"/>
                                  <a:pt x="9709" y="18"/>
                                </a:cubicBezTo>
                                <a:lnTo>
                                  <a:pt x="9709" y="18"/>
                                </a:lnTo>
                                <a:cubicBezTo>
                                  <a:pt x="9704" y="18"/>
                                  <a:pt x="9701" y="15"/>
                                  <a:pt x="9701" y="10"/>
                                </a:cubicBezTo>
                                <a:cubicBezTo>
                                  <a:pt x="9701" y="6"/>
                                  <a:pt x="9704" y="2"/>
                                  <a:pt x="9709" y="2"/>
                                </a:cubicBezTo>
                                <a:close/>
                                <a:moveTo>
                                  <a:pt x="9741" y="2"/>
                                </a:moveTo>
                                <a:lnTo>
                                  <a:pt x="9741" y="2"/>
                                </a:lnTo>
                                <a:cubicBezTo>
                                  <a:pt x="9745" y="2"/>
                                  <a:pt x="9749" y="6"/>
                                  <a:pt x="9749" y="10"/>
                                </a:cubicBezTo>
                                <a:cubicBezTo>
                                  <a:pt x="9749" y="15"/>
                                  <a:pt x="9745" y="18"/>
                                  <a:pt x="9741" y="18"/>
                                </a:cubicBezTo>
                                <a:lnTo>
                                  <a:pt x="9741" y="18"/>
                                </a:lnTo>
                                <a:cubicBezTo>
                                  <a:pt x="9736" y="18"/>
                                  <a:pt x="9733" y="15"/>
                                  <a:pt x="9733" y="10"/>
                                </a:cubicBezTo>
                                <a:cubicBezTo>
                                  <a:pt x="9733" y="6"/>
                                  <a:pt x="9736" y="2"/>
                                  <a:pt x="9741" y="2"/>
                                </a:cubicBezTo>
                                <a:close/>
                                <a:moveTo>
                                  <a:pt x="9773" y="2"/>
                                </a:moveTo>
                                <a:lnTo>
                                  <a:pt x="9773" y="2"/>
                                </a:lnTo>
                                <a:cubicBezTo>
                                  <a:pt x="9777" y="2"/>
                                  <a:pt x="9781" y="6"/>
                                  <a:pt x="9781" y="10"/>
                                </a:cubicBezTo>
                                <a:cubicBezTo>
                                  <a:pt x="9781" y="15"/>
                                  <a:pt x="9777" y="18"/>
                                  <a:pt x="9773" y="18"/>
                                </a:cubicBezTo>
                                <a:lnTo>
                                  <a:pt x="9773" y="18"/>
                                </a:lnTo>
                                <a:cubicBezTo>
                                  <a:pt x="9768" y="18"/>
                                  <a:pt x="9765" y="15"/>
                                  <a:pt x="9765" y="10"/>
                                </a:cubicBezTo>
                                <a:cubicBezTo>
                                  <a:pt x="9765" y="6"/>
                                  <a:pt x="9768" y="2"/>
                                  <a:pt x="9773" y="2"/>
                                </a:cubicBezTo>
                                <a:close/>
                                <a:moveTo>
                                  <a:pt x="9805" y="2"/>
                                </a:moveTo>
                                <a:lnTo>
                                  <a:pt x="9805" y="2"/>
                                </a:lnTo>
                                <a:cubicBezTo>
                                  <a:pt x="9809" y="2"/>
                                  <a:pt x="9813" y="6"/>
                                  <a:pt x="9813" y="10"/>
                                </a:cubicBezTo>
                                <a:cubicBezTo>
                                  <a:pt x="9813" y="15"/>
                                  <a:pt x="9809" y="18"/>
                                  <a:pt x="9805" y="18"/>
                                </a:cubicBezTo>
                                <a:lnTo>
                                  <a:pt x="9805" y="18"/>
                                </a:lnTo>
                                <a:cubicBezTo>
                                  <a:pt x="9800" y="18"/>
                                  <a:pt x="9797" y="15"/>
                                  <a:pt x="9797" y="10"/>
                                </a:cubicBezTo>
                                <a:cubicBezTo>
                                  <a:pt x="9797" y="6"/>
                                  <a:pt x="9800" y="2"/>
                                  <a:pt x="9805" y="2"/>
                                </a:cubicBezTo>
                                <a:close/>
                                <a:moveTo>
                                  <a:pt x="9837" y="2"/>
                                </a:moveTo>
                                <a:lnTo>
                                  <a:pt x="9837" y="2"/>
                                </a:lnTo>
                                <a:cubicBezTo>
                                  <a:pt x="9841" y="2"/>
                                  <a:pt x="9845" y="6"/>
                                  <a:pt x="9845" y="10"/>
                                </a:cubicBezTo>
                                <a:cubicBezTo>
                                  <a:pt x="9845" y="15"/>
                                  <a:pt x="9841" y="18"/>
                                  <a:pt x="9837" y="18"/>
                                </a:cubicBezTo>
                                <a:lnTo>
                                  <a:pt x="9837" y="18"/>
                                </a:lnTo>
                                <a:cubicBezTo>
                                  <a:pt x="9832" y="18"/>
                                  <a:pt x="9829" y="15"/>
                                  <a:pt x="9829" y="10"/>
                                </a:cubicBezTo>
                                <a:cubicBezTo>
                                  <a:pt x="9829" y="6"/>
                                  <a:pt x="9832" y="2"/>
                                  <a:pt x="9837" y="2"/>
                                </a:cubicBezTo>
                                <a:close/>
                                <a:moveTo>
                                  <a:pt x="9869" y="2"/>
                                </a:moveTo>
                                <a:lnTo>
                                  <a:pt x="9869" y="2"/>
                                </a:lnTo>
                                <a:cubicBezTo>
                                  <a:pt x="9873" y="2"/>
                                  <a:pt x="9877" y="6"/>
                                  <a:pt x="9877" y="10"/>
                                </a:cubicBezTo>
                                <a:cubicBezTo>
                                  <a:pt x="9877" y="15"/>
                                  <a:pt x="9873" y="18"/>
                                  <a:pt x="9869" y="18"/>
                                </a:cubicBezTo>
                                <a:lnTo>
                                  <a:pt x="9869" y="18"/>
                                </a:lnTo>
                                <a:cubicBezTo>
                                  <a:pt x="9864" y="18"/>
                                  <a:pt x="9861" y="15"/>
                                  <a:pt x="9861" y="10"/>
                                </a:cubicBezTo>
                                <a:cubicBezTo>
                                  <a:pt x="9861" y="6"/>
                                  <a:pt x="9864" y="2"/>
                                  <a:pt x="9869" y="2"/>
                                </a:cubicBezTo>
                                <a:close/>
                                <a:moveTo>
                                  <a:pt x="9901" y="2"/>
                                </a:moveTo>
                                <a:lnTo>
                                  <a:pt x="9901" y="2"/>
                                </a:lnTo>
                                <a:cubicBezTo>
                                  <a:pt x="9905" y="2"/>
                                  <a:pt x="9909" y="6"/>
                                  <a:pt x="9909" y="10"/>
                                </a:cubicBezTo>
                                <a:cubicBezTo>
                                  <a:pt x="9909" y="15"/>
                                  <a:pt x="9905" y="18"/>
                                  <a:pt x="9901" y="18"/>
                                </a:cubicBezTo>
                                <a:lnTo>
                                  <a:pt x="9901" y="18"/>
                                </a:lnTo>
                                <a:cubicBezTo>
                                  <a:pt x="9896" y="18"/>
                                  <a:pt x="9893" y="15"/>
                                  <a:pt x="9893" y="10"/>
                                </a:cubicBezTo>
                                <a:cubicBezTo>
                                  <a:pt x="9893" y="6"/>
                                  <a:pt x="9896" y="2"/>
                                  <a:pt x="9901" y="2"/>
                                </a:cubicBezTo>
                                <a:close/>
                                <a:moveTo>
                                  <a:pt x="9933" y="2"/>
                                </a:moveTo>
                                <a:lnTo>
                                  <a:pt x="9933" y="2"/>
                                </a:lnTo>
                                <a:cubicBezTo>
                                  <a:pt x="9937" y="2"/>
                                  <a:pt x="9941" y="6"/>
                                  <a:pt x="9941" y="10"/>
                                </a:cubicBezTo>
                                <a:cubicBezTo>
                                  <a:pt x="9941" y="15"/>
                                  <a:pt x="9937" y="18"/>
                                  <a:pt x="9933" y="18"/>
                                </a:cubicBezTo>
                                <a:lnTo>
                                  <a:pt x="9933" y="18"/>
                                </a:lnTo>
                                <a:cubicBezTo>
                                  <a:pt x="9928" y="18"/>
                                  <a:pt x="9925" y="15"/>
                                  <a:pt x="9925" y="10"/>
                                </a:cubicBezTo>
                                <a:cubicBezTo>
                                  <a:pt x="9925" y="6"/>
                                  <a:pt x="9928" y="2"/>
                                  <a:pt x="9933" y="2"/>
                                </a:cubicBezTo>
                                <a:close/>
                                <a:moveTo>
                                  <a:pt x="9965" y="2"/>
                                </a:moveTo>
                                <a:lnTo>
                                  <a:pt x="9965" y="2"/>
                                </a:lnTo>
                                <a:cubicBezTo>
                                  <a:pt x="9969" y="2"/>
                                  <a:pt x="9973" y="6"/>
                                  <a:pt x="9973" y="10"/>
                                </a:cubicBezTo>
                                <a:cubicBezTo>
                                  <a:pt x="9973" y="15"/>
                                  <a:pt x="9969" y="18"/>
                                  <a:pt x="9965" y="18"/>
                                </a:cubicBezTo>
                                <a:lnTo>
                                  <a:pt x="9965" y="18"/>
                                </a:lnTo>
                                <a:cubicBezTo>
                                  <a:pt x="9960" y="18"/>
                                  <a:pt x="9957" y="15"/>
                                  <a:pt x="9957" y="10"/>
                                </a:cubicBezTo>
                                <a:cubicBezTo>
                                  <a:pt x="9957" y="6"/>
                                  <a:pt x="9960" y="2"/>
                                  <a:pt x="9965" y="2"/>
                                </a:cubicBezTo>
                                <a:close/>
                                <a:moveTo>
                                  <a:pt x="9997" y="2"/>
                                </a:moveTo>
                                <a:lnTo>
                                  <a:pt x="9997" y="2"/>
                                </a:lnTo>
                                <a:cubicBezTo>
                                  <a:pt x="10001" y="2"/>
                                  <a:pt x="10005" y="6"/>
                                  <a:pt x="10005" y="10"/>
                                </a:cubicBezTo>
                                <a:cubicBezTo>
                                  <a:pt x="10005" y="15"/>
                                  <a:pt x="10001" y="18"/>
                                  <a:pt x="9997" y="18"/>
                                </a:cubicBezTo>
                                <a:lnTo>
                                  <a:pt x="9997" y="18"/>
                                </a:lnTo>
                                <a:cubicBezTo>
                                  <a:pt x="9992" y="18"/>
                                  <a:pt x="9989" y="15"/>
                                  <a:pt x="9989" y="10"/>
                                </a:cubicBezTo>
                                <a:cubicBezTo>
                                  <a:pt x="9989" y="6"/>
                                  <a:pt x="9992" y="2"/>
                                  <a:pt x="9997" y="2"/>
                                </a:cubicBezTo>
                                <a:close/>
                                <a:moveTo>
                                  <a:pt x="10029" y="2"/>
                                </a:moveTo>
                                <a:lnTo>
                                  <a:pt x="10029" y="2"/>
                                </a:lnTo>
                                <a:cubicBezTo>
                                  <a:pt x="10033" y="2"/>
                                  <a:pt x="10037" y="6"/>
                                  <a:pt x="10037" y="10"/>
                                </a:cubicBezTo>
                                <a:cubicBezTo>
                                  <a:pt x="10037" y="15"/>
                                  <a:pt x="10033" y="18"/>
                                  <a:pt x="10029" y="18"/>
                                </a:cubicBezTo>
                                <a:lnTo>
                                  <a:pt x="10029" y="18"/>
                                </a:lnTo>
                                <a:cubicBezTo>
                                  <a:pt x="10024" y="18"/>
                                  <a:pt x="10021" y="15"/>
                                  <a:pt x="10021" y="10"/>
                                </a:cubicBezTo>
                                <a:cubicBezTo>
                                  <a:pt x="10021" y="6"/>
                                  <a:pt x="10024" y="2"/>
                                  <a:pt x="10029" y="2"/>
                                </a:cubicBezTo>
                                <a:close/>
                                <a:moveTo>
                                  <a:pt x="10061" y="2"/>
                                </a:moveTo>
                                <a:lnTo>
                                  <a:pt x="10061" y="2"/>
                                </a:lnTo>
                                <a:cubicBezTo>
                                  <a:pt x="10065" y="2"/>
                                  <a:pt x="10069" y="6"/>
                                  <a:pt x="10069" y="10"/>
                                </a:cubicBezTo>
                                <a:cubicBezTo>
                                  <a:pt x="10069" y="15"/>
                                  <a:pt x="10065" y="18"/>
                                  <a:pt x="10061" y="18"/>
                                </a:cubicBezTo>
                                <a:lnTo>
                                  <a:pt x="10061" y="18"/>
                                </a:lnTo>
                                <a:cubicBezTo>
                                  <a:pt x="10056" y="18"/>
                                  <a:pt x="10053" y="15"/>
                                  <a:pt x="10053" y="10"/>
                                </a:cubicBezTo>
                                <a:cubicBezTo>
                                  <a:pt x="10053" y="6"/>
                                  <a:pt x="10056" y="2"/>
                                  <a:pt x="10061" y="2"/>
                                </a:cubicBezTo>
                                <a:close/>
                                <a:moveTo>
                                  <a:pt x="10093" y="2"/>
                                </a:moveTo>
                                <a:lnTo>
                                  <a:pt x="10093" y="2"/>
                                </a:lnTo>
                                <a:cubicBezTo>
                                  <a:pt x="10097" y="2"/>
                                  <a:pt x="10101" y="6"/>
                                  <a:pt x="10101" y="10"/>
                                </a:cubicBezTo>
                                <a:cubicBezTo>
                                  <a:pt x="10101" y="15"/>
                                  <a:pt x="10097" y="18"/>
                                  <a:pt x="10093" y="18"/>
                                </a:cubicBezTo>
                                <a:lnTo>
                                  <a:pt x="10093" y="18"/>
                                </a:lnTo>
                                <a:cubicBezTo>
                                  <a:pt x="10088" y="18"/>
                                  <a:pt x="10085" y="15"/>
                                  <a:pt x="10085" y="10"/>
                                </a:cubicBezTo>
                                <a:cubicBezTo>
                                  <a:pt x="10085" y="6"/>
                                  <a:pt x="10088" y="2"/>
                                  <a:pt x="10093" y="2"/>
                                </a:cubicBezTo>
                                <a:close/>
                                <a:moveTo>
                                  <a:pt x="10125" y="2"/>
                                </a:moveTo>
                                <a:lnTo>
                                  <a:pt x="10125" y="2"/>
                                </a:lnTo>
                                <a:cubicBezTo>
                                  <a:pt x="10129" y="2"/>
                                  <a:pt x="10133" y="6"/>
                                  <a:pt x="10133" y="10"/>
                                </a:cubicBezTo>
                                <a:cubicBezTo>
                                  <a:pt x="10133" y="15"/>
                                  <a:pt x="10129" y="18"/>
                                  <a:pt x="10125" y="18"/>
                                </a:cubicBezTo>
                                <a:lnTo>
                                  <a:pt x="10125" y="18"/>
                                </a:lnTo>
                                <a:cubicBezTo>
                                  <a:pt x="10120" y="18"/>
                                  <a:pt x="10117" y="15"/>
                                  <a:pt x="10117" y="10"/>
                                </a:cubicBezTo>
                                <a:cubicBezTo>
                                  <a:pt x="10117" y="6"/>
                                  <a:pt x="10120" y="2"/>
                                  <a:pt x="10125" y="2"/>
                                </a:cubicBezTo>
                                <a:close/>
                                <a:moveTo>
                                  <a:pt x="10157" y="2"/>
                                </a:moveTo>
                                <a:lnTo>
                                  <a:pt x="10157" y="2"/>
                                </a:lnTo>
                                <a:cubicBezTo>
                                  <a:pt x="10161" y="2"/>
                                  <a:pt x="10165" y="6"/>
                                  <a:pt x="10165" y="10"/>
                                </a:cubicBezTo>
                                <a:cubicBezTo>
                                  <a:pt x="10165" y="15"/>
                                  <a:pt x="10161" y="18"/>
                                  <a:pt x="10157" y="18"/>
                                </a:cubicBezTo>
                                <a:lnTo>
                                  <a:pt x="10157" y="18"/>
                                </a:lnTo>
                                <a:cubicBezTo>
                                  <a:pt x="10152" y="18"/>
                                  <a:pt x="10149" y="15"/>
                                  <a:pt x="10149" y="10"/>
                                </a:cubicBezTo>
                                <a:cubicBezTo>
                                  <a:pt x="10149" y="6"/>
                                  <a:pt x="10152" y="2"/>
                                  <a:pt x="10157" y="2"/>
                                </a:cubicBezTo>
                                <a:close/>
                                <a:moveTo>
                                  <a:pt x="10189" y="2"/>
                                </a:moveTo>
                                <a:lnTo>
                                  <a:pt x="10189" y="2"/>
                                </a:lnTo>
                                <a:cubicBezTo>
                                  <a:pt x="10193" y="2"/>
                                  <a:pt x="10197" y="6"/>
                                  <a:pt x="10197" y="10"/>
                                </a:cubicBezTo>
                                <a:cubicBezTo>
                                  <a:pt x="10197" y="15"/>
                                  <a:pt x="10193" y="18"/>
                                  <a:pt x="10189" y="18"/>
                                </a:cubicBezTo>
                                <a:lnTo>
                                  <a:pt x="10189" y="18"/>
                                </a:lnTo>
                                <a:cubicBezTo>
                                  <a:pt x="10184" y="18"/>
                                  <a:pt x="10181" y="15"/>
                                  <a:pt x="10181" y="10"/>
                                </a:cubicBezTo>
                                <a:cubicBezTo>
                                  <a:pt x="10181" y="6"/>
                                  <a:pt x="10184" y="2"/>
                                  <a:pt x="10189" y="2"/>
                                </a:cubicBezTo>
                                <a:close/>
                                <a:moveTo>
                                  <a:pt x="10221" y="2"/>
                                </a:moveTo>
                                <a:lnTo>
                                  <a:pt x="10221" y="2"/>
                                </a:lnTo>
                                <a:cubicBezTo>
                                  <a:pt x="10225" y="2"/>
                                  <a:pt x="10229" y="6"/>
                                  <a:pt x="10229" y="10"/>
                                </a:cubicBezTo>
                                <a:cubicBezTo>
                                  <a:pt x="10229" y="15"/>
                                  <a:pt x="10225" y="18"/>
                                  <a:pt x="10221" y="18"/>
                                </a:cubicBezTo>
                                <a:lnTo>
                                  <a:pt x="10221" y="18"/>
                                </a:lnTo>
                                <a:cubicBezTo>
                                  <a:pt x="10216" y="18"/>
                                  <a:pt x="10213" y="15"/>
                                  <a:pt x="10213" y="10"/>
                                </a:cubicBezTo>
                                <a:cubicBezTo>
                                  <a:pt x="10213" y="6"/>
                                  <a:pt x="10216" y="2"/>
                                  <a:pt x="10221" y="2"/>
                                </a:cubicBezTo>
                                <a:close/>
                                <a:moveTo>
                                  <a:pt x="10253" y="2"/>
                                </a:moveTo>
                                <a:lnTo>
                                  <a:pt x="10253" y="2"/>
                                </a:lnTo>
                                <a:cubicBezTo>
                                  <a:pt x="10257" y="2"/>
                                  <a:pt x="10261" y="6"/>
                                  <a:pt x="10261" y="10"/>
                                </a:cubicBezTo>
                                <a:cubicBezTo>
                                  <a:pt x="10261" y="15"/>
                                  <a:pt x="10257" y="18"/>
                                  <a:pt x="10253" y="18"/>
                                </a:cubicBezTo>
                                <a:lnTo>
                                  <a:pt x="10253" y="18"/>
                                </a:lnTo>
                                <a:cubicBezTo>
                                  <a:pt x="10248" y="18"/>
                                  <a:pt x="10245" y="15"/>
                                  <a:pt x="10245" y="10"/>
                                </a:cubicBezTo>
                                <a:cubicBezTo>
                                  <a:pt x="10245" y="6"/>
                                  <a:pt x="10248" y="2"/>
                                  <a:pt x="10253" y="2"/>
                                </a:cubicBezTo>
                                <a:close/>
                                <a:moveTo>
                                  <a:pt x="10285" y="2"/>
                                </a:moveTo>
                                <a:lnTo>
                                  <a:pt x="10285" y="2"/>
                                </a:lnTo>
                                <a:cubicBezTo>
                                  <a:pt x="10289" y="2"/>
                                  <a:pt x="10293" y="6"/>
                                  <a:pt x="10293" y="10"/>
                                </a:cubicBezTo>
                                <a:cubicBezTo>
                                  <a:pt x="10293" y="15"/>
                                  <a:pt x="10289" y="18"/>
                                  <a:pt x="10285" y="18"/>
                                </a:cubicBezTo>
                                <a:lnTo>
                                  <a:pt x="10285" y="18"/>
                                </a:lnTo>
                                <a:cubicBezTo>
                                  <a:pt x="10280" y="18"/>
                                  <a:pt x="10277" y="15"/>
                                  <a:pt x="10277" y="10"/>
                                </a:cubicBezTo>
                                <a:cubicBezTo>
                                  <a:pt x="10277" y="6"/>
                                  <a:pt x="10280" y="2"/>
                                  <a:pt x="10285" y="2"/>
                                </a:cubicBezTo>
                                <a:close/>
                                <a:moveTo>
                                  <a:pt x="10317" y="2"/>
                                </a:moveTo>
                                <a:lnTo>
                                  <a:pt x="10317" y="2"/>
                                </a:lnTo>
                                <a:cubicBezTo>
                                  <a:pt x="10321" y="2"/>
                                  <a:pt x="10325" y="6"/>
                                  <a:pt x="10325" y="10"/>
                                </a:cubicBezTo>
                                <a:cubicBezTo>
                                  <a:pt x="10325" y="15"/>
                                  <a:pt x="10321" y="18"/>
                                  <a:pt x="10317" y="18"/>
                                </a:cubicBezTo>
                                <a:lnTo>
                                  <a:pt x="10317" y="18"/>
                                </a:lnTo>
                                <a:cubicBezTo>
                                  <a:pt x="10312" y="18"/>
                                  <a:pt x="10309" y="15"/>
                                  <a:pt x="10309" y="10"/>
                                </a:cubicBezTo>
                                <a:cubicBezTo>
                                  <a:pt x="10309" y="6"/>
                                  <a:pt x="10312" y="2"/>
                                  <a:pt x="10317" y="2"/>
                                </a:cubicBezTo>
                                <a:close/>
                                <a:moveTo>
                                  <a:pt x="10349" y="2"/>
                                </a:moveTo>
                                <a:lnTo>
                                  <a:pt x="10349" y="2"/>
                                </a:lnTo>
                                <a:cubicBezTo>
                                  <a:pt x="10353" y="2"/>
                                  <a:pt x="10357" y="6"/>
                                  <a:pt x="10357" y="10"/>
                                </a:cubicBezTo>
                                <a:cubicBezTo>
                                  <a:pt x="10357" y="15"/>
                                  <a:pt x="10353" y="18"/>
                                  <a:pt x="10349" y="18"/>
                                </a:cubicBezTo>
                                <a:lnTo>
                                  <a:pt x="10349" y="18"/>
                                </a:lnTo>
                                <a:cubicBezTo>
                                  <a:pt x="10345" y="18"/>
                                  <a:pt x="10341" y="15"/>
                                  <a:pt x="10341" y="10"/>
                                </a:cubicBezTo>
                                <a:cubicBezTo>
                                  <a:pt x="10341" y="6"/>
                                  <a:pt x="10345" y="2"/>
                                  <a:pt x="10349" y="2"/>
                                </a:cubicBezTo>
                                <a:close/>
                                <a:moveTo>
                                  <a:pt x="10381" y="2"/>
                                </a:moveTo>
                                <a:lnTo>
                                  <a:pt x="10381" y="2"/>
                                </a:lnTo>
                                <a:cubicBezTo>
                                  <a:pt x="10385" y="2"/>
                                  <a:pt x="10389" y="6"/>
                                  <a:pt x="10389" y="10"/>
                                </a:cubicBezTo>
                                <a:cubicBezTo>
                                  <a:pt x="10389" y="15"/>
                                  <a:pt x="10385" y="18"/>
                                  <a:pt x="10381" y="18"/>
                                </a:cubicBezTo>
                                <a:lnTo>
                                  <a:pt x="10381" y="18"/>
                                </a:lnTo>
                                <a:cubicBezTo>
                                  <a:pt x="10377" y="18"/>
                                  <a:pt x="10373" y="15"/>
                                  <a:pt x="10373" y="10"/>
                                </a:cubicBezTo>
                                <a:cubicBezTo>
                                  <a:pt x="10373" y="6"/>
                                  <a:pt x="10377" y="2"/>
                                  <a:pt x="10381" y="2"/>
                                </a:cubicBezTo>
                                <a:close/>
                                <a:moveTo>
                                  <a:pt x="10413" y="2"/>
                                </a:moveTo>
                                <a:lnTo>
                                  <a:pt x="10413" y="2"/>
                                </a:lnTo>
                                <a:cubicBezTo>
                                  <a:pt x="10417" y="2"/>
                                  <a:pt x="10421" y="6"/>
                                  <a:pt x="10421" y="10"/>
                                </a:cubicBezTo>
                                <a:cubicBezTo>
                                  <a:pt x="10421" y="15"/>
                                  <a:pt x="10417" y="18"/>
                                  <a:pt x="10413" y="18"/>
                                </a:cubicBezTo>
                                <a:lnTo>
                                  <a:pt x="10413" y="18"/>
                                </a:lnTo>
                                <a:cubicBezTo>
                                  <a:pt x="10409" y="18"/>
                                  <a:pt x="10405" y="15"/>
                                  <a:pt x="10405" y="10"/>
                                </a:cubicBezTo>
                                <a:cubicBezTo>
                                  <a:pt x="10405" y="6"/>
                                  <a:pt x="10409" y="2"/>
                                  <a:pt x="10413" y="2"/>
                                </a:cubicBezTo>
                                <a:close/>
                                <a:moveTo>
                                  <a:pt x="10445" y="2"/>
                                </a:moveTo>
                                <a:lnTo>
                                  <a:pt x="10445" y="2"/>
                                </a:lnTo>
                                <a:cubicBezTo>
                                  <a:pt x="10449" y="2"/>
                                  <a:pt x="10453" y="6"/>
                                  <a:pt x="10453" y="10"/>
                                </a:cubicBezTo>
                                <a:cubicBezTo>
                                  <a:pt x="10453" y="15"/>
                                  <a:pt x="10449" y="18"/>
                                  <a:pt x="10445" y="18"/>
                                </a:cubicBezTo>
                                <a:lnTo>
                                  <a:pt x="10445" y="18"/>
                                </a:lnTo>
                                <a:cubicBezTo>
                                  <a:pt x="10441" y="18"/>
                                  <a:pt x="10437" y="15"/>
                                  <a:pt x="10437" y="10"/>
                                </a:cubicBezTo>
                                <a:cubicBezTo>
                                  <a:pt x="10437" y="6"/>
                                  <a:pt x="10441" y="2"/>
                                  <a:pt x="10445" y="2"/>
                                </a:cubicBezTo>
                                <a:close/>
                                <a:moveTo>
                                  <a:pt x="10477" y="2"/>
                                </a:moveTo>
                                <a:lnTo>
                                  <a:pt x="10477" y="2"/>
                                </a:lnTo>
                                <a:cubicBezTo>
                                  <a:pt x="10481" y="2"/>
                                  <a:pt x="10485" y="6"/>
                                  <a:pt x="10485" y="10"/>
                                </a:cubicBezTo>
                                <a:cubicBezTo>
                                  <a:pt x="10485" y="15"/>
                                  <a:pt x="10481" y="18"/>
                                  <a:pt x="10477" y="18"/>
                                </a:cubicBezTo>
                                <a:lnTo>
                                  <a:pt x="10477" y="18"/>
                                </a:lnTo>
                                <a:cubicBezTo>
                                  <a:pt x="10473" y="18"/>
                                  <a:pt x="10469" y="15"/>
                                  <a:pt x="10469" y="10"/>
                                </a:cubicBezTo>
                                <a:cubicBezTo>
                                  <a:pt x="10469" y="6"/>
                                  <a:pt x="10473" y="2"/>
                                  <a:pt x="10477" y="2"/>
                                </a:cubicBezTo>
                                <a:close/>
                                <a:moveTo>
                                  <a:pt x="10509" y="2"/>
                                </a:moveTo>
                                <a:lnTo>
                                  <a:pt x="10509" y="2"/>
                                </a:lnTo>
                                <a:cubicBezTo>
                                  <a:pt x="10513" y="2"/>
                                  <a:pt x="10517" y="6"/>
                                  <a:pt x="10517" y="10"/>
                                </a:cubicBezTo>
                                <a:cubicBezTo>
                                  <a:pt x="10517" y="15"/>
                                  <a:pt x="10513" y="18"/>
                                  <a:pt x="10509" y="18"/>
                                </a:cubicBezTo>
                                <a:lnTo>
                                  <a:pt x="10509" y="18"/>
                                </a:lnTo>
                                <a:cubicBezTo>
                                  <a:pt x="10505" y="18"/>
                                  <a:pt x="10501" y="15"/>
                                  <a:pt x="10501" y="10"/>
                                </a:cubicBezTo>
                                <a:cubicBezTo>
                                  <a:pt x="10501" y="6"/>
                                  <a:pt x="10505" y="2"/>
                                  <a:pt x="10509" y="2"/>
                                </a:cubicBezTo>
                                <a:close/>
                                <a:moveTo>
                                  <a:pt x="10541" y="2"/>
                                </a:moveTo>
                                <a:lnTo>
                                  <a:pt x="10541" y="2"/>
                                </a:lnTo>
                                <a:cubicBezTo>
                                  <a:pt x="10545" y="2"/>
                                  <a:pt x="10549" y="6"/>
                                  <a:pt x="10549" y="10"/>
                                </a:cubicBezTo>
                                <a:cubicBezTo>
                                  <a:pt x="10549" y="15"/>
                                  <a:pt x="10545" y="18"/>
                                  <a:pt x="10541" y="18"/>
                                </a:cubicBezTo>
                                <a:lnTo>
                                  <a:pt x="10541" y="18"/>
                                </a:lnTo>
                                <a:cubicBezTo>
                                  <a:pt x="10537" y="18"/>
                                  <a:pt x="10533" y="15"/>
                                  <a:pt x="10533" y="10"/>
                                </a:cubicBezTo>
                                <a:cubicBezTo>
                                  <a:pt x="10533" y="6"/>
                                  <a:pt x="10537" y="2"/>
                                  <a:pt x="10541" y="2"/>
                                </a:cubicBezTo>
                                <a:close/>
                                <a:moveTo>
                                  <a:pt x="10573" y="2"/>
                                </a:moveTo>
                                <a:lnTo>
                                  <a:pt x="10573" y="2"/>
                                </a:lnTo>
                                <a:cubicBezTo>
                                  <a:pt x="10577" y="2"/>
                                  <a:pt x="10581" y="6"/>
                                  <a:pt x="10581" y="10"/>
                                </a:cubicBezTo>
                                <a:cubicBezTo>
                                  <a:pt x="10581" y="15"/>
                                  <a:pt x="10577" y="18"/>
                                  <a:pt x="10573" y="18"/>
                                </a:cubicBezTo>
                                <a:lnTo>
                                  <a:pt x="10573" y="18"/>
                                </a:lnTo>
                                <a:cubicBezTo>
                                  <a:pt x="10569" y="18"/>
                                  <a:pt x="10565" y="15"/>
                                  <a:pt x="10565" y="10"/>
                                </a:cubicBezTo>
                                <a:cubicBezTo>
                                  <a:pt x="10565" y="6"/>
                                  <a:pt x="10569" y="2"/>
                                  <a:pt x="10573" y="2"/>
                                </a:cubicBezTo>
                                <a:close/>
                                <a:moveTo>
                                  <a:pt x="10605" y="2"/>
                                </a:moveTo>
                                <a:lnTo>
                                  <a:pt x="10605" y="2"/>
                                </a:lnTo>
                                <a:cubicBezTo>
                                  <a:pt x="10609" y="2"/>
                                  <a:pt x="10613" y="6"/>
                                  <a:pt x="10613" y="10"/>
                                </a:cubicBezTo>
                                <a:cubicBezTo>
                                  <a:pt x="10613" y="15"/>
                                  <a:pt x="10609" y="18"/>
                                  <a:pt x="10605" y="18"/>
                                </a:cubicBezTo>
                                <a:lnTo>
                                  <a:pt x="10605" y="18"/>
                                </a:lnTo>
                                <a:cubicBezTo>
                                  <a:pt x="10601" y="18"/>
                                  <a:pt x="10597" y="15"/>
                                  <a:pt x="10597" y="10"/>
                                </a:cubicBezTo>
                                <a:cubicBezTo>
                                  <a:pt x="10597" y="6"/>
                                  <a:pt x="10601" y="2"/>
                                  <a:pt x="10605" y="2"/>
                                </a:cubicBezTo>
                                <a:close/>
                                <a:moveTo>
                                  <a:pt x="10637" y="2"/>
                                </a:moveTo>
                                <a:lnTo>
                                  <a:pt x="10637" y="2"/>
                                </a:lnTo>
                                <a:cubicBezTo>
                                  <a:pt x="10642" y="2"/>
                                  <a:pt x="10645" y="6"/>
                                  <a:pt x="10645" y="10"/>
                                </a:cubicBezTo>
                                <a:cubicBezTo>
                                  <a:pt x="10645" y="15"/>
                                  <a:pt x="10642" y="18"/>
                                  <a:pt x="10637" y="18"/>
                                </a:cubicBezTo>
                                <a:lnTo>
                                  <a:pt x="10637" y="18"/>
                                </a:lnTo>
                                <a:cubicBezTo>
                                  <a:pt x="10633" y="18"/>
                                  <a:pt x="10629" y="15"/>
                                  <a:pt x="10629" y="10"/>
                                </a:cubicBezTo>
                                <a:cubicBezTo>
                                  <a:pt x="10629" y="6"/>
                                  <a:pt x="10633" y="2"/>
                                  <a:pt x="10637" y="2"/>
                                </a:cubicBezTo>
                                <a:close/>
                                <a:moveTo>
                                  <a:pt x="10669" y="2"/>
                                </a:moveTo>
                                <a:lnTo>
                                  <a:pt x="10669" y="2"/>
                                </a:lnTo>
                                <a:cubicBezTo>
                                  <a:pt x="10674" y="2"/>
                                  <a:pt x="10677" y="6"/>
                                  <a:pt x="10677" y="10"/>
                                </a:cubicBezTo>
                                <a:cubicBezTo>
                                  <a:pt x="10677" y="15"/>
                                  <a:pt x="10674" y="18"/>
                                  <a:pt x="10669" y="18"/>
                                </a:cubicBezTo>
                                <a:lnTo>
                                  <a:pt x="10669" y="18"/>
                                </a:lnTo>
                                <a:cubicBezTo>
                                  <a:pt x="10665" y="18"/>
                                  <a:pt x="10661" y="15"/>
                                  <a:pt x="10661" y="10"/>
                                </a:cubicBezTo>
                                <a:cubicBezTo>
                                  <a:pt x="10661" y="6"/>
                                  <a:pt x="10665" y="2"/>
                                  <a:pt x="10669" y="2"/>
                                </a:cubicBezTo>
                                <a:close/>
                                <a:moveTo>
                                  <a:pt x="10701" y="2"/>
                                </a:moveTo>
                                <a:lnTo>
                                  <a:pt x="10701" y="2"/>
                                </a:lnTo>
                                <a:cubicBezTo>
                                  <a:pt x="10706" y="2"/>
                                  <a:pt x="10709" y="6"/>
                                  <a:pt x="10709" y="10"/>
                                </a:cubicBezTo>
                                <a:cubicBezTo>
                                  <a:pt x="10709" y="15"/>
                                  <a:pt x="10706" y="18"/>
                                  <a:pt x="10701" y="18"/>
                                </a:cubicBezTo>
                                <a:lnTo>
                                  <a:pt x="10701" y="18"/>
                                </a:lnTo>
                                <a:cubicBezTo>
                                  <a:pt x="10697" y="18"/>
                                  <a:pt x="10693" y="15"/>
                                  <a:pt x="10693" y="10"/>
                                </a:cubicBezTo>
                                <a:cubicBezTo>
                                  <a:pt x="10693" y="6"/>
                                  <a:pt x="10697" y="2"/>
                                  <a:pt x="10701" y="2"/>
                                </a:cubicBezTo>
                                <a:close/>
                                <a:moveTo>
                                  <a:pt x="10733" y="2"/>
                                </a:moveTo>
                                <a:lnTo>
                                  <a:pt x="10733" y="2"/>
                                </a:lnTo>
                                <a:cubicBezTo>
                                  <a:pt x="10738" y="2"/>
                                  <a:pt x="10741" y="6"/>
                                  <a:pt x="10741" y="10"/>
                                </a:cubicBezTo>
                                <a:cubicBezTo>
                                  <a:pt x="10741" y="15"/>
                                  <a:pt x="10738" y="18"/>
                                  <a:pt x="10733" y="18"/>
                                </a:cubicBezTo>
                                <a:lnTo>
                                  <a:pt x="10733" y="18"/>
                                </a:lnTo>
                                <a:cubicBezTo>
                                  <a:pt x="10729" y="18"/>
                                  <a:pt x="10725" y="15"/>
                                  <a:pt x="10725" y="10"/>
                                </a:cubicBezTo>
                                <a:cubicBezTo>
                                  <a:pt x="10725" y="6"/>
                                  <a:pt x="10729" y="2"/>
                                  <a:pt x="10733" y="2"/>
                                </a:cubicBezTo>
                                <a:close/>
                                <a:moveTo>
                                  <a:pt x="10765" y="2"/>
                                </a:moveTo>
                                <a:lnTo>
                                  <a:pt x="10765" y="2"/>
                                </a:lnTo>
                                <a:cubicBezTo>
                                  <a:pt x="10770" y="2"/>
                                  <a:pt x="10773" y="6"/>
                                  <a:pt x="10773" y="10"/>
                                </a:cubicBezTo>
                                <a:cubicBezTo>
                                  <a:pt x="10773" y="15"/>
                                  <a:pt x="10770" y="18"/>
                                  <a:pt x="10765" y="18"/>
                                </a:cubicBezTo>
                                <a:lnTo>
                                  <a:pt x="10765" y="18"/>
                                </a:lnTo>
                                <a:cubicBezTo>
                                  <a:pt x="10761" y="18"/>
                                  <a:pt x="10757" y="15"/>
                                  <a:pt x="10757" y="10"/>
                                </a:cubicBezTo>
                                <a:cubicBezTo>
                                  <a:pt x="10757" y="6"/>
                                  <a:pt x="10761" y="2"/>
                                  <a:pt x="10765" y="2"/>
                                </a:cubicBezTo>
                                <a:close/>
                                <a:moveTo>
                                  <a:pt x="10797" y="2"/>
                                </a:moveTo>
                                <a:lnTo>
                                  <a:pt x="10797" y="2"/>
                                </a:lnTo>
                                <a:cubicBezTo>
                                  <a:pt x="10802" y="2"/>
                                  <a:pt x="10805" y="6"/>
                                  <a:pt x="10805" y="10"/>
                                </a:cubicBezTo>
                                <a:cubicBezTo>
                                  <a:pt x="10805" y="15"/>
                                  <a:pt x="10802" y="18"/>
                                  <a:pt x="10797" y="18"/>
                                </a:cubicBezTo>
                                <a:lnTo>
                                  <a:pt x="10797" y="18"/>
                                </a:lnTo>
                                <a:cubicBezTo>
                                  <a:pt x="10793" y="18"/>
                                  <a:pt x="10789" y="15"/>
                                  <a:pt x="10789" y="10"/>
                                </a:cubicBezTo>
                                <a:cubicBezTo>
                                  <a:pt x="10789" y="6"/>
                                  <a:pt x="10793" y="2"/>
                                  <a:pt x="10797" y="2"/>
                                </a:cubicBezTo>
                                <a:close/>
                                <a:moveTo>
                                  <a:pt x="10829" y="2"/>
                                </a:moveTo>
                                <a:lnTo>
                                  <a:pt x="10829" y="2"/>
                                </a:lnTo>
                                <a:cubicBezTo>
                                  <a:pt x="10834" y="2"/>
                                  <a:pt x="10837" y="6"/>
                                  <a:pt x="10837" y="10"/>
                                </a:cubicBezTo>
                                <a:cubicBezTo>
                                  <a:pt x="10837" y="15"/>
                                  <a:pt x="10834" y="18"/>
                                  <a:pt x="10829" y="18"/>
                                </a:cubicBezTo>
                                <a:lnTo>
                                  <a:pt x="10829" y="18"/>
                                </a:lnTo>
                                <a:cubicBezTo>
                                  <a:pt x="10825" y="18"/>
                                  <a:pt x="10821" y="15"/>
                                  <a:pt x="10821" y="10"/>
                                </a:cubicBezTo>
                                <a:cubicBezTo>
                                  <a:pt x="10821" y="6"/>
                                  <a:pt x="10825" y="2"/>
                                  <a:pt x="10829" y="2"/>
                                </a:cubicBezTo>
                                <a:close/>
                                <a:moveTo>
                                  <a:pt x="10861" y="2"/>
                                </a:moveTo>
                                <a:lnTo>
                                  <a:pt x="10861" y="2"/>
                                </a:lnTo>
                                <a:cubicBezTo>
                                  <a:pt x="10866" y="2"/>
                                  <a:pt x="10869" y="6"/>
                                  <a:pt x="10869" y="10"/>
                                </a:cubicBezTo>
                                <a:cubicBezTo>
                                  <a:pt x="10869" y="15"/>
                                  <a:pt x="10866" y="18"/>
                                  <a:pt x="10861" y="18"/>
                                </a:cubicBezTo>
                                <a:lnTo>
                                  <a:pt x="10861" y="18"/>
                                </a:lnTo>
                                <a:cubicBezTo>
                                  <a:pt x="10857" y="18"/>
                                  <a:pt x="10853" y="15"/>
                                  <a:pt x="10853" y="10"/>
                                </a:cubicBezTo>
                                <a:cubicBezTo>
                                  <a:pt x="10853" y="6"/>
                                  <a:pt x="10857" y="2"/>
                                  <a:pt x="10861" y="2"/>
                                </a:cubicBezTo>
                                <a:close/>
                                <a:moveTo>
                                  <a:pt x="10893" y="2"/>
                                </a:moveTo>
                                <a:lnTo>
                                  <a:pt x="10893" y="2"/>
                                </a:lnTo>
                                <a:cubicBezTo>
                                  <a:pt x="10898" y="2"/>
                                  <a:pt x="10901" y="6"/>
                                  <a:pt x="10901" y="10"/>
                                </a:cubicBezTo>
                                <a:cubicBezTo>
                                  <a:pt x="10901" y="15"/>
                                  <a:pt x="10898" y="18"/>
                                  <a:pt x="10893" y="18"/>
                                </a:cubicBezTo>
                                <a:lnTo>
                                  <a:pt x="10893" y="18"/>
                                </a:lnTo>
                                <a:cubicBezTo>
                                  <a:pt x="10889" y="18"/>
                                  <a:pt x="10885" y="15"/>
                                  <a:pt x="10885" y="10"/>
                                </a:cubicBezTo>
                                <a:cubicBezTo>
                                  <a:pt x="10885" y="6"/>
                                  <a:pt x="10889" y="2"/>
                                  <a:pt x="10893" y="2"/>
                                </a:cubicBezTo>
                                <a:close/>
                                <a:moveTo>
                                  <a:pt x="10925" y="2"/>
                                </a:moveTo>
                                <a:lnTo>
                                  <a:pt x="10925" y="2"/>
                                </a:lnTo>
                                <a:cubicBezTo>
                                  <a:pt x="10930" y="2"/>
                                  <a:pt x="10933" y="6"/>
                                  <a:pt x="10933" y="10"/>
                                </a:cubicBezTo>
                                <a:cubicBezTo>
                                  <a:pt x="10933" y="15"/>
                                  <a:pt x="10930" y="18"/>
                                  <a:pt x="10925" y="18"/>
                                </a:cubicBezTo>
                                <a:lnTo>
                                  <a:pt x="10925" y="18"/>
                                </a:lnTo>
                                <a:cubicBezTo>
                                  <a:pt x="10921" y="18"/>
                                  <a:pt x="10917" y="15"/>
                                  <a:pt x="10917" y="10"/>
                                </a:cubicBezTo>
                                <a:cubicBezTo>
                                  <a:pt x="10917" y="6"/>
                                  <a:pt x="10921" y="2"/>
                                  <a:pt x="10925" y="2"/>
                                </a:cubicBezTo>
                                <a:close/>
                                <a:moveTo>
                                  <a:pt x="10957" y="2"/>
                                </a:moveTo>
                                <a:lnTo>
                                  <a:pt x="10957" y="2"/>
                                </a:lnTo>
                                <a:cubicBezTo>
                                  <a:pt x="10962" y="2"/>
                                  <a:pt x="10965" y="6"/>
                                  <a:pt x="10965" y="10"/>
                                </a:cubicBezTo>
                                <a:cubicBezTo>
                                  <a:pt x="10965" y="15"/>
                                  <a:pt x="10962" y="18"/>
                                  <a:pt x="10957" y="18"/>
                                </a:cubicBezTo>
                                <a:lnTo>
                                  <a:pt x="10957" y="18"/>
                                </a:lnTo>
                                <a:cubicBezTo>
                                  <a:pt x="10953" y="18"/>
                                  <a:pt x="10949" y="15"/>
                                  <a:pt x="10949" y="10"/>
                                </a:cubicBezTo>
                                <a:cubicBezTo>
                                  <a:pt x="10949" y="6"/>
                                  <a:pt x="10953" y="2"/>
                                  <a:pt x="10957" y="2"/>
                                </a:cubicBezTo>
                                <a:close/>
                                <a:moveTo>
                                  <a:pt x="10989" y="2"/>
                                </a:moveTo>
                                <a:lnTo>
                                  <a:pt x="10989" y="2"/>
                                </a:lnTo>
                                <a:cubicBezTo>
                                  <a:pt x="10994" y="2"/>
                                  <a:pt x="10997" y="6"/>
                                  <a:pt x="10997" y="10"/>
                                </a:cubicBezTo>
                                <a:cubicBezTo>
                                  <a:pt x="10997" y="15"/>
                                  <a:pt x="10994" y="18"/>
                                  <a:pt x="10989" y="18"/>
                                </a:cubicBezTo>
                                <a:lnTo>
                                  <a:pt x="10989" y="18"/>
                                </a:lnTo>
                                <a:cubicBezTo>
                                  <a:pt x="10985" y="18"/>
                                  <a:pt x="10981" y="15"/>
                                  <a:pt x="10981" y="10"/>
                                </a:cubicBezTo>
                                <a:cubicBezTo>
                                  <a:pt x="10981" y="6"/>
                                  <a:pt x="10985" y="2"/>
                                  <a:pt x="10989" y="2"/>
                                </a:cubicBezTo>
                                <a:close/>
                                <a:moveTo>
                                  <a:pt x="11021" y="2"/>
                                </a:moveTo>
                                <a:lnTo>
                                  <a:pt x="11021" y="2"/>
                                </a:lnTo>
                                <a:cubicBezTo>
                                  <a:pt x="11026" y="2"/>
                                  <a:pt x="11029" y="6"/>
                                  <a:pt x="11029" y="10"/>
                                </a:cubicBezTo>
                                <a:cubicBezTo>
                                  <a:pt x="11029" y="15"/>
                                  <a:pt x="11026" y="18"/>
                                  <a:pt x="11021" y="18"/>
                                </a:cubicBezTo>
                                <a:lnTo>
                                  <a:pt x="11021" y="18"/>
                                </a:lnTo>
                                <a:cubicBezTo>
                                  <a:pt x="11017" y="18"/>
                                  <a:pt x="11013" y="15"/>
                                  <a:pt x="11013" y="10"/>
                                </a:cubicBezTo>
                                <a:cubicBezTo>
                                  <a:pt x="11013" y="6"/>
                                  <a:pt x="11017" y="2"/>
                                  <a:pt x="11021" y="2"/>
                                </a:cubicBezTo>
                                <a:close/>
                                <a:moveTo>
                                  <a:pt x="11053" y="2"/>
                                </a:moveTo>
                                <a:lnTo>
                                  <a:pt x="11053" y="2"/>
                                </a:lnTo>
                                <a:cubicBezTo>
                                  <a:pt x="11058" y="2"/>
                                  <a:pt x="11061" y="6"/>
                                  <a:pt x="11061" y="10"/>
                                </a:cubicBezTo>
                                <a:cubicBezTo>
                                  <a:pt x="11061" y="15"/>
                                  <a:pt x="11058" y="18"/>
                                  <a:pt x="11053" y="18"/>
                                </a:cubicBezTo>
                                <a:lnTo>
                                  <a:pt x="11053" y="18"/>
                                </a:lnTo>
                                <a:cubicBezTo>
                                  <a:pt x="11049" y="18"/>
                                  <a:pt x="11045" y="15"/>
                                  <a:pt x="11045" y="10"/>
                                </a:cubicBezTo>
                                <a:cubicBezTo>
                                  <a:pt x="11045" y="6"/>
                                  <a:pt x="11049" y="2"/>
                                  <a:pt x="11053" y="2"/>
                                </a:cubicBezTo>
                                <a:close/>
                                <a:moveTo>
                                  <a:pt x="11085" y="3"/>
                                </a:moveTo>
                                <a:lnTo>
                                  <a:pt x="11085" y="3"/>
                                </a:lnTo>
                                <a:cubicBezTo>
                                  <a:pt x="11090" y="3"/>
                                  <a:pt x="11093" y="6"/>
                                  <a:pt x="11093" y="11"/>
                                </a:cubicBezTo>
                                <a:cubicBezTo>
                                  <a:pt x="11093" y="15"/>
                                  <a:pt x="11090" y="19"/>
                                  <a:pt x="11085" y="19"/>
                                </a:cubicBezTo>
                                <a:lnTo>
                                  <a:pt x="11085" y="19"/>
                                </a:lnTo>
                                <a:cubicBezTo>
                                  <a:pt x="11081" y="19"/>
                                  <a:pt x="11077" y="15"/>
                                  <a:pt x="11077" y="11"/>
                                </a:cubicBezTo>
                                <a:cubicBezTo>
                                  <a:pt x="11077" y="6"/>
                                  <a:pt x="11081" y="3"/>
                                  <a:pt x="11085" y="3"/>
                                </a:cubicBezTo>
                                <a:close/>
                                <a:moveTo>
                                  <a:pt x="11117" y="3"/>
                                </a:moveTo>
                                <a:lnTo>
                                  <a:pt x="11117" y="3"/>
                                </a:lnTo>
                                <a:cubicBezTo>
                                  <a:pt x="11122" y="3"/>
                                  <a:pt x="11125" y="6"/>
                                  <a:pt x="11125" y="11"/>
                                </a:cubicBezTo>
                                <a:cubicBezTo>
                                  <a:pt x="11125" y="15"/>
                                  <a:pt x="11122" y="19"/>
                                  <a:pt x="11117" y="19"/>
                                </a:cubicBezTo>
                                <a:lnTo>
                                  <a:pt x="11117" y="19"/>
                                </a:lnTo>
                                <a:cubicBezTo>
                                  <a:pt x="11113" y="19"/>
                                  <a:pt x="11109" y="15"/>
                                  <a:pt x="11109" y="11"/>
                                </a:cubicBezTo>
                                <a:cubicBezTo>
                                  <a:pt x="11109" y="6"/>
                                  <a:pt x="11113" y="3"/>
                                  <a:pt x="11117" y="3"/>
                                </a:cubicBezTo>
                                <a:close/>
                                <a:moveTo>
                                  <a:pt x="11149" y="3"/>
                                </a:moveTo>
                                <a:lnTo>
                                  <a:pt x="11149" y="3"/>
                                </a:lnTo>
                                <a:cubicBezTo>
                                  <a:pt x="11154" y="3"/>
                                  <a:pt x="11157" y="6"/>
                                  <a:pt x="11157" y="11"/>
                                </a:cubicBezTo>
                                <a:cubicBezTo>
                                  <a:pt x="11157" y="15"/>
                                  <a:pt x="11154" y="19"/>
                                  <a:pt x="11149" y="19"/>
                                </a:cubicBezTo>
                                <a:lnTo>
                                  <a:pt x="11149" y="19"/>
                                </a:lnTo>
                                <a:cubicBezTo>
                                  <a:pt x="11145" y="19"/>
                                  <a:pt x="11141" y="15"/>
                                  <a:pt x="11141" y="11"/>
                                </a:cubicBezTo>
                                <a:cubicBezTo>
                                  <a:pt x="11141" y="6"/>
                                  <a:pt x="11145" y="3"/>
                                  <a:pt x="11149" y="3"/>
                                </a:cubicBezTo>
                                <a:close/>
                                <a:moveTo>
                                  <a:pt x="11181" y="3"/>
                                </a:moveTo>
                                <a:lnTo>
                                  <a:pt x="11181" y="3"/>
                                </a:lnTo>
                                <a:cubicBezTo>
                                  <a:pt x="11186" y="3"/>
                                  <a:pt x="11189" y="6"/>
                                  <a:pt x="11189" y="11"/>
                                </a:cubicBezTo>
                                <a:cubicBezTo>
                                  <a:pt x="11189" y="15"/>
                                  <a:pt x="11186" y="19"/>
                                  <a:pt x="11181" y="19"/>
                                </a:cubicBezTo>
                                <a:lnTo>
                                  <a:pt x="11181" y="19"/>
                                </a:lnTo>
                                <a:cubicBezTo>
                                  <a:pt x="11177" y="19"/>
                                  <a:pt x="11173" y="15"/>
                                  <a:pt x="11173" y="11"/>
                                </a:cubicBezTo>
                                <a:cubicBezTo>
                                  <a:pt x="11173" y="6"/>
                                  <a:pt x="11177" y="3"/>
                                  <a:pt x="11181" y="3"/>
                                </a:cubicBezTo>
                                <a:close/>
                                <a:moveTo>
                                  <a:pt x="11213" y="3"/>
                                </a:moveTo>
                                <a:lnTo>
                                  <a:pt x="11213" y="3"/>
                                </a:lnTo>
                                <a:cubicBezTo>
                                  <a:pt x="11218" y="3"/>
                                  <a:pt x="11221" y="6"/>
                                  <a:pt x="11221" y="11"/>
                                </a:cubicBezTo>
                                <a:cubicBezTo>
                                  <a:pt x="11221" y="15"/>
                                  <a:pt x="11218" y="19"/>
                                  <a:pt x="11213" y="19"/>
                                </a:cubicBezTo>
                                <a:lnTo>
                                  <a:pt x="11213" y="19"/>
                                </a:lnTo>
                                <a:cubicBezTo>
                                  <a:pt x="11209" y="19"/>
                                  <a:pt x="11205" y="15"/>
                                  <a:pt x="11205" y="11"/>
                                </a:cubicBezTo>
                                <a:cubicBezTo>
                                  <a:pt x="11205" y="6"/>
                                  <a:pt x="11209" y="3"/>
                                  <a:pt x="11213" y="3"/>
                                </a:cubicBezTo>
                                <a:close/>
                                <a:moveTo>
                                  <a:pt x="11245" y="3"/>
                                </a:moveTo>
                                <a:lnTo>
                                  <a:pt x="11245" y="3"/>
                                </a:lnTo>
                                <a:cubicBezTo>
                                  <a:pt x="11250" y="3"/>
                                  <a:pt x="11253" y="6"/>
                                  <a:pt x="11253" y="11"/>
                                </a:cubicBezTo>
                                <a:cubicBezTo>
                                  <a:pt x="11253" y="15"/>
                                  <a:pt x="11250" y="19"/>
                                  <a:pt x="11245" y="19"/>
                                </a:cubicBezTo>
                                <a:lnTo>
                                  <a:pt x="11245" y="19"/>
                                </a:lnTo>
                                <a:cubicBezTo>
                                  <a:pt x="11241" y="19"/>
                                  <a:pt x="11237" y="15"/>
                                  <a:pt x="11237" y="11"/>
                                </a:cubicBezTo>
                                <a:cubicBezTo>
                                  <a:pt x="11237" y="6"/>
                                  <a:pt x="11241" y="3"/>
                                  <a:pt x="11245" y="3"/>
                                </a:cubicBezTo>
                                <a:close/>
                                <a:moveTo>
                                  <a:pt x="11277" y="3"/>
                                </a:moveTo>
                                <a:lnTo>
                                  <a:pt x="11277" y="3"/>
                                </a:lnTo>
                                <a:cubicBezTo>
                                  <a:pt x="11282" y="3"/>
                                  <a:pt x="11285" y="6"/>
                                  <a:pt x="11285" y="11"/>
                                </a:cubicBezTo>
                                <a:cubicBezTo>
                                  <a:pt x="11285" y="15"/>
                                  <a:pt x="11282" y="19"/>
                                  <a:pt x="11277" y="19"/>
                                </a:cubicBezTo>
                                <a:lnTo>
                                  <a:pt x="11277" y="19"/>
                                </a:lnTo>
                                <a:cubicBezTo>
                                  <a:pt x="11273" y="19"/>
                                  <a:pt x="11269" y="15"/>
                                  <a:pt x="11269" y="11"/>
                                </a:cubicBezTo>
                                <a:cubicBezTo>
                                  <a:pt x="11269" y="6"/>
                                  <a:pt x="11273" y="3"/>
                                  <a:pt x="11277" y="3"/>
                                </a:cubicBezTo>
                                <a:close/>
                                <a:moveTo>
                                  <a:pt x="11309" y="3"/>
                                </a:moveTo>
                                <a:lnTo>
                                  <a:pt x="11309" y="3"/>
                                </a:lnTo>
                                <a:cubicBezTo>
                                  <a:pt x="11314" y="3"/>
                                  <a:pt x="11317" y="6"/>
                                  <a:pt x="11317" y="11"/>
                                </a:cubicBezTo>
                                <a:cubicBezTo>
                                  <a:pt x="11317" y="15"/>
                                  <a:pt x="11314" y="19"/>
                                  <a:pt x="11309" y="19"/>
                                </a:cubicBezTo>
                                <a:lnTo>
                                  <a:pt x="11309" y="19"/>
                                </a:lnTo>
                                <a:cubicBezTo>
                                  <a:pt x="11305" y="19"/>
                                  <a:pt x="11301" y="15"/>
                                  <a:pt x="11301" y="11"/>
                                </a:cubicBezTo>
                                <a:cubicBezTo>
                                  <a:pt x="11301" y="6"/>
                                  <a:pt x="11305" y="3"/>
                                  <a:pt x="11309" y="3"/>
                                </a:cubicBezTo>
                                <a:close/>
                                <a:moveTo>
                                  <a:pt x="11341" y="3"/>
                                </a:moveTo>
                                <a:lnTo>
                                  <a:pt x="11341" y="3"/>
                                </a:lnTo>
                                <a:cubicBezTo>
                                  <a:pt x="11346" y="3"/>
                                  <a:pt x="11349" y="6"/>
                                  <a:pt x="11349" y="11"/>
                                </a:cubicBezTo>
                                <a:cubicBezTo>
                                  <a:pt x="11349" y="15"/>
                                  <a:pt x="11346" y="19"/>
                                  <a:pt x="11341" y="19"/>
                                </a:cubicBezTo>
                                <a:lnTo>
                                  <a:pt x="11341" y="19"/>
                                </a:lnTo>
                                <a:cubicBezTo>
                                  <a:pt x="11337" y="19"/>
                                  <a:pt x="11333" y="15"/>
                                  <a:pt x="11333" y="11"/>
                                </a:cubicBezTo>
                                <a:cubicBezTo>
                                  <a:pt x="11333" y="6"/>
                                  <a:pt x="11337" y="3"/>
                                  <a:pt x="11341" y="3"/>
                                </a:cubicBezTo>
                                <a:close/>
                                <a:moveTo>
                                  <a:pt x="11373" y="3"/>
                                </a:moveTo>
                                <a:lnTo>
                                  <a:pt x="11373" y="3"/>
                                </a:lnTo>
                                <a:cubicBezTo>
                                  <a:pt x="11378" y="3"/>
                                  <a:pt x="11381" y="6"/>
                                  <a:pt x="11381" y="11"/>
                                </a:cubicBezTo>
                                <a:cubicBezTo>
                                  <a:pt x="11381" y="15"/>
                                  <a:pt x="11378" y="19"/>
                                  <a:pt x="11373" y="19"/>
                                </a:cubicBezTo>
                                <a:lnTo>
                                  <a:pt x="11373" y="19"/>
                                </a:lnTo>
                                <a:cubicBezTo>
                                  <a:pt x="11369" y="19"/>
                                  <a:pt x="11365" y="15"/>
                                  <a:pt x="11365" y="11"/>
                                </a:cubicBezTo>
                                <a:cubicBezTo>
                                  <a:pt x="11365" y="6"/>
                                  <a:pt x="11369" y="3"/>
                                  <a:pt x="11373" y="3"/>
                                </a:cubicBezTo>
                                <a:close/>
                                <a:moveTo>
                                  <a:pt x="11405" y="3"/>
                                </a:moveTo>
                                <a:lnTo>
                                  <a:pt x="11405" y="3"/>
                                </a:lnTo>
                                <a:cubicBezTo>
                                  <a:pt x="11410" y="3"/>
                                  <a:pt x="11413" y="6"/>
                                  <a:pt x="11413" y="11"/>
                                </a:cubicBezTo>
                                <a:cubicBezTo>
                                  <a:pt x="11413" y="15"/>
                                  <a:pt x="11410" y="19"/>
                                  <a:pt x="11405" y="19"/>
                                </a:cubicBezTo>
                                <a:lnTo>
                                  <a:pt x="11405" y="19"/>
                                </a:lnTo>
                                <a:cubicBezTo>
                                  <a:pt x="11401" y="19"/>
                                  <a:pt x="11397" y="15"/>
                                  <a:pt x="11397" y="11"/>
                                </a:cubicBezTo>
                                <a:cubicBezTo>
                                  <a:pt x="11397" y="6"/>
                                  <a:pt x="11401" y="3"/>
                                  <a:pt x="11405" y="3"/>
                                </a:cubicBezTo>
                                <a:close/>
                                <a:moveTo>
                                  <a:pt x="11437" y="3"/>
                                </a:moveTo>
                                <a:lnTo>
                                  <a:pt x="11438" y="3"/>
                                </a:lnTo>
                                <a:cubicBezTo>
                                  <a:pt x="11442" y="3"/>
                                  <a:pt x="11446" y="6"/>
                                  <a:pt x="11446" y="11"/>
                                </a:cubicBezTo>
                                <a:cubicBezTo>
                                  <a:pt x="11446" y="15"/>
                                  <a:pt x="11442" y="19"/>
                                  <a:pt x="11438" y="19"/>
                                </a:cubicBezTo>
                                <a:lnTo>
                                  <a:pt x="11437" y="19"/>
                                </a:lnTo>
                                <a:cubicBezTo>
                                  <a:pt x="11433" y="19"/>
                                  <a:pt x="11429" y="15"/>
                                  <a:pt x="11429" y="11"/>
                                </a:cubicBezTo>
                                <a:cubicBezTo>
                                  <a:pt x="11429" y="6"/>
                                  <a:pt x="11433" y="3"/>
                                  <a:pt x="11437" y="3"/>
                                </a:cubicBezTo>
                                <a:close/>
                                <a:moveTo>
                                  <a:pt x="11470" y="3"/>
                                </a:moveTo>
                                <a:lnTo>
                                  <a:pt x="11470" y="3"/>
                                </a:lnTo>
                                <a:cubicBezTo>
                                  <a:pt x="11474" y="3"/>
                                  <a:pt x="11478" y="6"/>
                                  <a:pt x="11478" y="11"/>
                                </a:cubicBezTo>
                                <a:cubicBezTo>
                                  <a:pt x="11478" y="15"/>
                                  <a:pt x="11474" y="19"/>
                                  <a:pt x="11470" y="19"/>
                                </a:cubicBezTo>
                                <a:lnTo>
                                  <a:pt x="11470" y="19"/>
                                </a:lnTo>
                                <a:cubicBezTo>
                                  <a:pt x="11465" y="19"/>
                                  <a:pt x="11462" y="15"/>
                                  <a:pt x="11462" y="11"/>
                                </a:cubicBezTo>
                                <a:cubicBezTo>
                                  <a:pt x="11462" y="6"/>
                                  <a:pt x="11465" y="3"/>
                                  <a:pt x="11470" y="3"/>
                                </a:cubicBezTo>
                                <a:close/>
                                <a:moveTo>
                                  <a:pt x="11502" y="3"/>
                                </a:moveTo>
                                <a:lnTo>
                                  <a:pt x="11502" y="3"/>
                                </a:lnTo>
                                <a:cubicBezTo>
                                  <a:pt x="11506" y="3"/>
                                  <a:pt x="11510" y="6"/>
                                  <a:pt x="11510" y="11"/>
                                </a:cubicBezTo>
                                <a:cubicBezTo>
                                  <a:pt x="11510" y="15"/>
                                  <a:pt x="11506" y="19"/>
                                  <a:pt x="11502" y="19"/>
                                </a:cubicBezTo>
                                <a:lnTo>
                                  <a:pt x="11502" y="19"/>
                                </a:lnTo>
                                <a:cubicBezTo>
                                  <a:pt x="11497" y="19"/>
                                  <a:pt x="11494" y="15"/>
                                  <a:pt x="11494" y="11"/>
                                </a:cubicBezTo>
                                <a:cubicBezTo>
                                  <a:pt x="11494" y="6"/>
                                  <a:pt x="11497" y="3"/>
                                  <a:pt x="11502" y="3"/>
                                </a:cubicBezTo>
                                <a:close/>
                                <a:moveTo>
                                  <a:pt x="11534" y="3"/>
                                </a:moveTo>
                                <a:lnTo>
                                  <a:pt x="11534" y="3"/>
                                </a:lnTo>
                                <a:cubicBezTo>
                                  <a:pt x="11538" y="3"/>
                                  <a:pt x="11542" y="6"/>
                                  <a:pt x="11542" y="11"/>
                                </a:cubicBezTo>
                                <a:cubicBezTo>
                                  <a:pt x="11542" y="15"/>
                                  <a:pt x="11538" y="19"/>
                                  <a:pt x="11534" y="19"/>
                                </a:cubicBezTo>
                                <a:lnTo>
                                  <a:pt x="11534" y="19"/>
                                </a:lnTo>
                                <a:cubicBezTo>
                                  <a:pt x="11529" y="19"/>
                                  <a:pt x="11526" y="15"/>
                                  <a:pt x="11526" y="11"/>
                                </a:cubicBezTo>
                                <a:cubicBezTo>
                                  <a:pt x="11526" y="6"/>
                                  <a:pt x="11529" y="3"/>
                                  <a:pt x="11534" y="3"/>
                                </a:cubicBezTo>
                                <a:close/>
                                <a:moveTo>
                                  <a:pt x="11566" y="3"/>
                                </a:moveTo>
                                <a:lnTo>
                                  <a:pt x="11566" y="3"/>
                                </a:lnTo>
                                <a:cubicBezTo>
                                  <a:pt x="11570" y="3"/>
                                  <a:pt x="11574" y="6"/>
                                  <a:pt x="11574" y="11"/>
                                </a:cubicBezTo>
                                <a:cubicBezTo>
                                  <a:pt x="11574" y="15"/>
                                  <a:pt x="11570" y="19"/>
                                  <a:pt x="11566" y="19"/>
                                </a:cubicBezTo>
                                <a:lnTo>
                                  <a:pt x="11566" y="19"/>
                                </a:lnTo>
                                <a:cubicBezTo>
                                  <a:pt x="11561" y="19"/>
                                  <a:pt x="11558" y="15"/>
                                  <a:pt x="11558" y="11"/>
                                </a:cubicBezTo>
                                <a:cubicBezTo>
                                  <a:pt x="11558" y="6"/>
                                  <a:pt x="11561" y="3"/>
                                  <a:pt x="11566" y="3"/>
                                </a:cubicBezTo>
                                <a:close/>
                                <a:moveTo>
                                  <a:pt x="11598" y="3"/>
                                </a:moveTo>
                                <a:lnTo>
                                  <a:pt x="11598" y="3"/>
                                </a:lnTo>
                                <a:cubicBezTo>
                                  <a:pt x="11602" y="3"/>
                                  <a:pt x="11606" y="6"/>
                                  <a:pt x="11606" y="11"/>
                                </a:cubicBezTo>
                                <a:cubicBezTo>
                                  <a:pt x="11606" y="15"/>
                                  <a:pt x="11602" y="19"/>
                                  <a:pt x="11598" y="19"/>
                                </a:cubicBezTo>
                                <a:lnTo>
                                  <a:pt x="11598" y="19"/>
                                </a:lnTo>
                                <a:cubicBezTo>
                                  <a:pt x="11593" y="19"/>
                                  <a:pt x="11590" y="15"/>
                                  <a:pt x="11590" y="11"/>
                                </a:cubicBezTo>
                                <a:cubicBezTo>
                                  <a:pt x="11590" y="6"/>
                                  <a:pt x="11593" y="3"/>
                                  <a:pt x="11598" y="3"/>
                                </a:cubicBezTo>
                                <a:close/>
                                <a:moveTo>
                                  <a:pt x="11630" y="3"/>
                                </a:moveTo>
                                <a:lnTo>
                                  <a:pt x="11630" y="3"/>
                                </a:lnTo>
                                <a:cubicBezTo>
                                  <a:pt x="11634" y="3"/>
                                  <a:pt x="11638" y="6"/>
                                  <a:pt x="11638" y="11"/>
                                </a:cubicBezTo>
                                <a:cubicBezTo>
                                  <a:pt x="11638" y="15"/>
                                  <a:pt x="11634" y="19"/>
                                  <a:pt x="11630" y="19"/>
                                </a:cubicBezTo>
                                <a:lnTo>
                                  <a:pt x="11630" y="19"/>
                                </a:lnTo>
                                <a:cubicBezTo>
                                  <a:pt x="11625" y="19"/>
                                  <a:pt x="11622" y="15"/>
                                  <a:pt x="11622" y="11"/>
                                </a:cubicBezTo>
                                <a:cubicBezTo>
                                  <a:pt x="11622" y="6"/>
                                  <a:pt x="11625" y="3"/>
                                  <a:pt x="11630" y="3"/>
                                </a:cubicBezTo>
                                <a:close/>
                                <a:moveTo>
                                  <a:pt x="11662" y="3"/>
                                </a:moveTo>
                                <a:lnTo>
                                  <a:pt x="11662" y="3"/>
                                </a:lnTo>
                                <a:cubicBezTo>
                                  <a:pt x="11666" y="3"/>
                                  <a:pt x="11670" y="6"/>
                                  <a:pt x="11670" y="11"/>
                                </a:cubicBezTo>
                                <a:cubicBezTo>
                                  <a:pt x="11670" y="15"/>
                                  <a:pt x="11666" y="19"/>
                                  <a:pt x="11662" y="19"/>
                                </a:cubicBezTo>
                                <a:lnTo>
                                  <a:pt x="11662" y="19"/>
                                </a:lnTo>
                                <a:cubicBezTo>
                                  <a:pt x="11657" y="19"/>
                                  <a:pt x="11654" y="15"/>
                                  <a:pt x="11654" y="11"/>
                                </a:cubicBezTo>
                                <a:cubicBezTo>
                                  <a:pt x="11654" y="6"/>
                                  <a:pt x="11657" y="3"/>
                                  <a:pt x="11662" y="3"/>
                                </a:cubicBezTo>
                                <a:close/>
                                <a:moveTo>
                                  <a:pt x="11694" y="3"/>
                                </a:moveTo>
                                <a:lnTo>
                                  <a:pt x="11694" y="3"/>
                                </a:lnTo>
                                <a:cubicBezTo>
                                  <a:pt x="11698" y="3"/>
                                  <a:pt x="11702" y="6"/>
                                  <a:pt x="11702" y="11"/>
                                </a:cubicBezTo>
                                <a:cubicBezTo>
                                  <a:pt x="11702" y="15"/>
                                  <a:pt x="11698" y="19"/>
                                  <a:pt x="11694" y="19"/>
                                </a:cubicBezTo>
                                <a:lnTo>
                                  <a:pt x="11694" y="19"/>
                                </a:lnTo>
                                <a:cubicBezTo>
                                  <a:pt x="11689" y="19"/>
                                  <a:pt x="11686" y="15"/>
                                  <a:pt x="11686" y="11"/>
                                </a:cubicBezTo>
                                <a:cubicBezTo>
                                  <a:pt x="11686" y="6"/>
                                  <a:pt x="11689" y="3"/>
                                  <a:pt x="11694" y="3"/>
                                </a:cubicBezTo>
                                <a:close/>
                                <a:moveTo>
                                  <a:pt x="11726" y="3"/>
                                </a:moveTo>
                                <a:lnTo>
                                  <a:pt x="11726" y="3"/>
                                </a:lnTo>
                                <a:cubicBezTo>
                                  <a:pt x="11730" y="3"/>
                                  <a:pt x="11734" y="6"/>
                                  <a:pt x="11734" y="11"/>
                                </a:cubicBezTo>
                                <a:cubicBezTo>
                                  <a:pt x="11734" y="15"/>
                                  <a:pt x="11730" y="19"/>
                                  <a:pt x="11726" y="19"/>
                                </a:cubicBezTo>
                                <a:lnTo>
                                  <a:pt x="11726" y="19"/>
                                </a:lnTo>
                                <a:cubicBezTo>
                                  <a:pt x="11721" y="19"/>
                                  <a:pt x="11718" y="15"/>
                                  <a:pt x="11718" y="11"/>
                                </a:cubicBezTo>
                                <a:cubicBezTo>
                                  <a:pt x="11718" y="6"/>
                                  <a:pt x="11721" y="3"/>
                                  <a:pt x="11726" y="3"/>
                                </a:cubicBezTo>
                                <a:close/>
                                <a:moveTo>
                                  <a:pt x="11758" y="3"/>
                                </a:moveTo>
                                <a:lnTo>
                                  <a:pt x="11758" y="3"/>
                                </a:lnTo>
                                <a:cubicBezTo>
                                  <a:pt x="11762" y="3"/>
                                  <a:pt x="11766" y="6"/>
                                  <a:pt x="11766" y="11"/>
                                </a:cubicBezTo>
                                <a:cubicBezTo>
                                  <a:pt x="11766" y="15"/>
                                  <a:pt x="11762" y="19"/>
                                  <a:pt x="11758" y="19"/>
                                </a:cubicBezTo>
                                <a:lnTo>
                                  <a:pt x="11758" y="19"/>
                                </a:lnTo>
                                <a:cubicBezTo>
                                  <a:pt x="11753" y="19"/>
                                  <a:pt x="11750" y="15"/>
                                  <a:pt x="11750" y="11"/>
                                </a:cubicBezTo>
                                <a:cubicBezTo>
                                  <a:pt x="11750" y="6"/>
                                  <a:pt x="11753" y="3"/>
                                  <a:pt x="11758" y="3"/>
                                </a:cubicBezTo>
                                <a:close/>
                                <a:moveTo>
                                  <a:pt x="11790" y="3"/>
                                </a:moveTo>
                                <a:lnTo>
                                  <a:pt x="11790" y="3"/>
                                </a:lnTo>
                                <a:cubicBezTo>
                                  <a:pt x="11794" y="3"/>
                                  <a:pt x="11798" y="6"/>
                                  <a:pt x="11798" y="11"/>
                                </a:cubicBezTo>
                                <a:cubicBezTo>
                                  <a:pt x="11798" y="15"/>
                                  <a:pt x="11794" y="19"/>
                                  <a:pt x="11790" y="19"/>
                                </a:cubicBezTo>
                                <a:lnTo>
                                  <a:pt x="11790" y="19"/>
                                </a:lnTo>
                                <a:cubicBezTo>
                                  <a:pt x="11785" y="19"/>
                                  <a:pt x="11782" y="15"/>
                                  <a:pt x="11782" y="11"/>
                                </a:cubicBezTo>
                                <a:cubicBezTo>
                                  <a:pt x="11782" y="6"/>
                                  <a:pt x="11785" y="3"/>
                                  <a:pt x="11790" y="3"/>
                                </a:cubicBezTo>
                                <a:close/>
                                <a:moveTo>
                                  <a:pt x="11822" y="3"/>
                                </a:moveTo>
                                <a:lnTo>
                                  <a:pt x="11822" y="3"/>
                                </a:lnTo>
                                <a:cubicBezTo>
                                  <a:pt x="11826" y="3"/>
                                  <a:pt x="11830" y="6"/>
                                  <a:pt x="11830" y="11"/>
                                </a:cubicBezTo>
                                <a:cubicBezTo>
                                  <a:pt x="11830" y="15"/>
                                  <a:pt x="11826" y="19"/>
                                  <a:pt x="11822" y="19"/>
                                </a:cubicBezTo>
                                <a:lnTo>
                                  <a:pt x="11822" y="19"/>
                                </a:lnTo>
                                <a:cubicBezTo>
                                  <a:pt x="11817" y="19"/>
                                  <a:pt x="11814" y="15"/>
                                  <a:pt x="11814" y="11"/>
                                </a:cubicBezTo>
                                <a:cubicBezTo>
                                  <a:pt x="11814" y="6"/>
                                  <a:pt x="11817" y="3"/>
                                  <a:pt x="11822" y="3"/>
                                </a:cubicBezTo>
                                <a:close/>
                                <a:moveTo>
                                  <a:pt x="11854" y="3"/>
                                </a:moveTo>
                                <a:lnTo>
                                  <a:pt x="11854" y="3"/>
                                </a:lnTo>
                                <a:cubicBezTo>
                                  <a:pt x="11858" y="3"/>
                                  <a:pt x="11862" y="6"/>
                                  <a:pt x="11862" y="11"/>
                                </a:cubicBezTo>
                                <a:cubicBezTo>
                                  <a:pt x="11862" y="15"/>
                                  <a:pt x="11858" y="19"/>
                                  <a:pt x="11854" y="19"/>
                                </a:cubicBezTo>
                                <a:lnTo>
                                  <a:pt x="11854" y="19"/>
                                </a:lnTo>
                                <a:cubicBezTo>
                                  <a:pt x="11849" y="19"/>
                                  <a:pt x="11846" y="15"/>
                                  <a:pt x="11846" y="11"/>
                                </a:cubicBezTo>
                                <a:cubicBezTo>
                                  <a:pt x="11846" y="6"/>
                                  <a:pt x="11849" y="3"/>
                                  <a:pt x="11854" y="3"/>
                                </a:cubicBezTo>
                                <a:close/>
                                <a:moveTo>
                                  <a:pt x="11886" y="3"/>
                                </a:moveTo>
                                <a:lnTo>
                                  <a:pt x="11886" y="3"/>
                                </a:lnTo>
                                <a:cubicBezTo>
                                  <a:pt x="11890" y="3"/>
                                  <a:pt x="11894" y="6"/>
                                  <a:pt x="11894" y="11"/>
                                </a:cubicBezTo>
                                <a:cubicBezTo>
                                  <a:pt x="11894" y="15"/>
                                  <a:pt x="11890" y="19"/>
                                  <a:pt x="11886" y="19"/>
                                </a:cubicBezTo>
                                <a:lnTo>
                                  <a:pt x="11886" y="19"/>
                                </a:lnTo>
                                <a:cubicBezTo>
                                  <a:pt x="11881" y="19"/>
                                  <a:pt x="11878" y="15"/>
                                  <a:pt x="11878" y="11"/>
                                </a:cubicBezTo>
                                <a:cubicBezTo>
                                  <a:pt x="11878" y="6"/>
                                  <a:pt x="11881" y="3"/>
                                  <a:pt x="11886" y="3"/>
                                </a:cubicBezTo>
                                <a:close/>
                                <a:moveTo>
                                  <a:pt x="11918" y="3"/>
                                </a:moveTo>
                                <a:lnTo>
                                  <a:pt x="11918" y="3"/>
                                </a:lnTo>
                                <a:cubicBezTo>
                                  <a:pt x="11922" y="3"/>
                                  <a:pt x="11926" y="6"/>
                                  <a:pt x="11926" y="11"/>
                                </a:cubicBezTo>
                                <a:cubicBezTo>
                                  <a:pt x="11926" y="15"/>
                                  <a:pt x="11922" y="19"/>
                                  <a:pt x="11918" y="19"/>
                                </a:cubicBezTo>
                                <a:lnTo>
                                  <a:pt x="11918" y="19"/>
                                </a:lnTo>
                                <a:cubicBezTo>
                                  <a:pt x="11913" y="19"/>
                                  <a:pt x="11910" y="15"/>
                                  <a:pt x="11910" y="11"/>
                                </a:cubicBezTo>
                                <a:cubicBezTo>
                                  <a:pt x="11910" y="6"/>
                                  <a:pt x="11913" y="3"/>
                                  <a:pt x="11918" y="3"/>
                                </a:cubicBezTo>
                                <a:close/>
                                <a:moveTo>
                                  <a:pt x="11950" y="3"/>
                                </a:moveTo>
                                <a:lnTo>
                                  <a:pt x="11950" y="3"/>
                                </a:lnTo>
                                <a:cubicBezTo>
                                  <a:pt x="11954" y="3"/>
                                  <a:pt x="11958" y="6"/>
                                  <a:pt x="11958" y="11"/>
                                </a:cubicBezTo>
                                <a:cubicBezTo>
                                  <a:pt x="11958" y="15"/>
                                  <a:pt x="11954" y="19"/>
                                  <a:pt x="11950" y="19"/>
                                </a:cubicBezTo>
                                <a:lnTo>
                                  <a:pt x="11950" y="19"/>
                                </a:lnTo>
                                <a:cubicBezTo>
                                  <a:pt x="11945" y="19"/>
                                  <a:pt x="11942" y="15"/>
                                  <a:pt x="11942" y="11"/>
                                </a:cubicBezTo>
                                <a:cubicBezTo>
                                  <a:pt x="11942" y="6"/>
                                  <a:pt x="11945" y="3"/>
                                  <a:pt x="11950" y="3"/>
                                </a:cubicBezTo>
                                <a:close/>
                                <a:moveTo>
                                  <a:pt x="11982" y="3"/>
                                </a:moveTo>
                                <a:lnTo>
                                  <a:pt x="11982" y="3"/>
                                </a:lnTo>
                                <a:cubicBezTo>
                                  <a:pt x="11986" y="3"/>
                                  <a:pt x="11990" y="6"/>
                                  <a:pt x="11990" y="11"/>
                                </a:cubicBezTo>
                                <a:cubicBezTo>
                                  <a:pt x="11990" y="15"/>
                                  <a:pt x="11986" y="19"/>
                                  <a:pt x="11982" y="19"/>
                                </a:cubicBezTo>
                                <a:lnTo>
                                  <a:pt x="11982" y="19"/>
                                </a:lnTo>
                                <a:cubicBezTo>
                                  <a:pt x="11977" y="19"/>
                                  <a:pt x="11974" y="15"/>
                                  <a:pt x="11974" y="11"/>
                                </a:cubicBezTo>
                                <a:cubicBezTo>
                                  <a:pt x="11974" y="6"/>
                                  <a:pt x="11977" y="3"/>
                                  <a:pt x="11982" y="3"/>
                                </a:cubicBezTo>
                                <a:close/>
                                <a:moveTo>
                                  <a:pt x="12014" y="3"/>
                                </a:moveTo>
                                <a:lnTo>
                                  <a:pt x="12014" y="3"/>
                                </a:lnTo>
                                <a:cubicBezTo>
                                  <a:pt x="12018" y="3"/>
                                  <a:pt x="12022" y="6"/>
                                  <a:pt x="12022" y="11"/>
                                </a:cubicBezTo>
                                <a:cubicBezTo>
                                  <a:pt x="12022" y="15"/>
                                  <a:pt x="12018" y="19"/>
                                  <a:pt x="12014" y="19"/>
                                </a:cubicBezTo>
                                <a:lnTo>
                                  <a:pt x="12014" y="19"/>
                                </a:lnTo>
                                <a:cubicBezTo>
                                  <a:pt x="12009" y="19"/>
                                  <a:pt x="12006" y="15"/>
                                  <a:pt x="12006" y="11"/>
                                </a:cubicBezTo>
                                <a:cubicBezTo>
                                  <a:pt x="12006" y="6"/>
                                  <a:pt x="12009" y="3"/>
                                  <a:pt x="12014" y="3"/>
                                </a:cubicBezTo>
                                <a:close/>
                                <a:moveTo>
                                  <a:pt x="12046" y="3"/>
                                </a:moveTo>
                                <a:lnTo>
                                  <a:pt x="12046" y="3"/>
                                </a:lnTo>
                                <a:cubicBezTo>
                                  <a:pt x="12050" y="3"/>
                                  <a:pt x="12054" y="6"/>
                                  <a:pt x="12054" y="11"/>
                                </a:cubicBezTo>
                                <a:cubicBezTo>
                                  <a:pt x="12054" y="15"/>
                                  <a:pt x="12050" y="19"/>
                                  <a:pt x="12046" y="19"/>
                                </a:cubicBezTo>
                                <a:lnTo>
                                  <a:pt x="12046" y="19"/>
                                </a:lnTo>
                                <a:cubicBezTo>
                                  <a:pt x="12041" y="19"/>
                                  <a:pt x="12038" y="15"/>
                                  <a:pt x="12038" y="11"/>
                                </a:cubicBezTo>
                                <a:cubicBezTo>
                                  <a:pt x="12038" y="6"/>
                                  <a:pt x="12041" y="3"/>
                                  <a:pt x="12046" y="3"/>
                                </a:cubicBezTo>
                                <a:close/>
                                <a:moveTo>
                                  <a:pt x="12078" y="3"/>
                                </a:moveTo>
                                <a:lnTo>
                                  <a:pt x="12078" y="3"/>
                                </a:lnTo>
                                <a:cubicBezTo>
                                  <a:pt x="12082" y="3"/>
                                  <a:pt x="12086" y="6"/>
                                  <a:pt x="12086" y="11"/>
                                </a:cubicBezTo>
                                <a:cubicBezTo>
                                  <a:pt x="12086" y="15"/>
                                  <a:pt x="12082" y="19"/>
                                  <a:pt x="12078" y="19"/>
                                </a:cubicBezTo>
                                <a:lnTo>
                                  <a:pt x="12078" y="19"/>
                                </a:lnTo>
                                <a:cubicBezTo>
                                  <a:pt x="12073" y="19"/>
                                  <a:pt x="12070" y="15"/>
                                  <a:pt x="12070" y="11"/>
                                </a:cubicBezTo>
                                <a:cubicBezTo>
                                  <a:pt x="12070" y="6"/>
                                  <a:pt x="12073" y="3"/>
                                  <a:pt x="12078" y="3"/>
                                </a:cubicBezTo>
                                <a:close/>
                                <a:moveTo>
                                  <a:pt x="12110" y="3"/>
                                </a:moveTo>
                                <a:lnTo>
                                  <a:pt x="12110" y="3"/>
                                </a:lnTo>
                                <a:cubicBezTo>
                                  <a:pt x="12114" y="3"/>
                                  <a:pt x="12118" y="6"/>
                                  <a:pt x="12118" y="11"/>
                                </a:cubicBezTo>
                                <a:cubicBezTo>
                                  <a:pt x="12118" y="15"/>
                                  <a:pt x="12114" y="19"/>
                                  <a:pt x="12110" y="19"/>
                                </a:cubicBezTo>
                                <a:lnTo>
                                  <a:pt x="12110" y="19"/>
                                </a:lnTo>
                                <a:cubicBezTo>
                                  <a:pt x="12105" y="19"/>
                                  <a:pt x="12102" y="15"/>
                                  <a:pt x="12102" y="11"/>
                                </a:cubicBezTo>
                                <a:cubicBezTo>
                                  <a:pt x="12102" y="6"/>
                                  <a:pt x="12105" y="3"/>
                                  <a:pt x="12110" y="3"/>
                                </a:cubicBezTo>
                                <a:close/>
                                <a:moveTo>
                                  <a:pt x="12142" y="3"/>
                                </a:moveTo>
                                <a:lnTo>
                                  <a:pt x="12142" y="3"/>
                                </a:lnTo>
                                <a:cubicBezTo>
                                  <a:pt x="12146" y="3"/>
                                  <a:pt x="12150" y="6"/>
                                  <a:pt x="12150" y="11"/>
                                </a:cubicBezTo>
                                <a:cubicBezTo>
                                  <a:pt x="12150" y="15"/>
                                  <a:pt x="12146" y="19"/>
                                  <a:pt x="12142" y="19"/>
                                </a:cubicBezTo>
                                <a:lnTo>
                                  <a:pt x="12142" y="19"/>
                                </a:lnTo>
                                <a:cubicBezTo>
                                  <a:pt x="12137" y="19"/>
                                  <a:pt x="12134" y="15"/>
                                  <a:pt x="12134" y="11"/>
                                </a:cubicBezTo>
                                <a:cubicBezTo>
                                  <a:pt x="12134" y="6"/>
                                  <a:pt x="12137" y="3"/>
                                  <a:pt x="12142" y="3"/>
                                </a:cubicBezTo>
                                <a:close/>
                                <a:moveTo>
                                  <a:pt x="12174" y="3"/>
                                </a:moveTo>
                                <a:lnTo>
                                  <a:pt x="12174" y="3"/>
                                </a:lnTo>
                                <a:cubicBezTo>
                                  <a:pt x="12178" y="3"/>
                                  <a:pt x="12182" y="6"/>
                                  <a:pt x="12182" y="11"/>
                                </a:cubicBezTo>
                                <a:cubicBezTo>
                                  <a:pt x="12182" y="15"/>
                                  <a:pt x="12178" y="19"/>
                                  <a:pt x="12174" y="19"/>
                                </a:cubicBezTo>
                                <a:lnTo>
                                  <a:pt x="12174" y="19"/>
                                </a:lnTo>
                                <a:cubicBezTo>
                                  <a:pt x="12169" y="19"/>
                                  <a:pt x="12166" y="15"/>
                                  <a:pt x="12166" y="11"/>
                                </a:cubicBezTo>
                                <a:cubicBezTo>
                                  <a:pt x="12166" y="6"/>
                                  <a:pt x="12169" y="3"/>
                                  <a:pt x="12174" y="3"/>
                                </a:cubicBezTo>
                                <a:close/>
                                <a:moveTo>
                                  <a:pt x="12206" y="3"/>
                                </a:moveTo>
                                <a:lnTo>
                                  <a:pt x="12206" y="3"/>
                                </a:lnTo>
                                <a:cubicBezTo>
                                  <a:pt x="12210" y="3"/>
                                  <a:pt x="12214" y="6"/>
                                  <a:pt x="12214" y="11"/>
                                </a:cubicBezTo>
                                <a:cubicBezTo>
                                  <a:pt x="12214" y="15"/>
                                  <a:pt x="12210" y="19"/>
                                  <a:pt x="12206" y="19"/>
                                </a:cubicBezTo>
                                <a:lnTo>
                                  <a:pt x="12206" y="19"/>
                                </a:lnTo>
                                <a:cubicBezTo>
                                  <a:pt x="12201" y="19"/>
                                  <a:pt x="12198" y="15"/>
                                  <a:pt x="12198" y="11"/>
                                </a:cubicBezTo>
                                <a:cubicBezTo>
                                  <a:pt x="12198" y="6"/>
                                  <a:pt x="12201" y="3"/>
                                  <a:pt x="12206" y="3"/>
                                </a:cubicBezTo>
                                <a:close/>
                                <a:moveTo>
                                  <a:pt x="12238" y="3"/>
                                </a:moveTo>
                                <a:lnTo>
                                  <a:pt x="12238" y="3"/>
                                </a:lnTo>
                                <a:cubicBezTo>
                                  <a:pt x="12242" y="3"/>
                                  <a:pt x="12246" y="6"/>
                                  <a:pt x="12246" y="11"/>
                                </a:cubicBezTo>
                                <a:cubicBezTo>
                                  <a:pt x="12246" y="15"/>
                                  <a:pt x="12242" y="19"/>
                                  <a:pt x="12238" y="19"/>
                                </a:cubicBezTo>
                                <a:lnTo>
                                  <a:pt x="12238" y="19"/>
                                </a:lnTo>
                                <a:cubicBezTo>
                                  <a:pt x="12233" y="19"/>
                                  <a:pt x="12230" y="15"/>
                                  <a:pt x="12230" y="11"/>
                                </a:cubicBezTo>
                                <a:cubicBezTo>
                                  <a:pt x="12230" y="6"/>
                                  <a:pt x="12233" y="3"/>
                                  <a:pt x="12238" y="3"/>
                                </a:cubicBezTo>
                                <a:close/>
                                <a:moveTo>
                                  <a:pt x="12270" y="3"/>
                                </a:moveTo>
                                <a:lnTo>
                                  <a:pt x="12270" y="3"/>
                                </a:lnTo>
                                <a:cubicBezTo>
                                  <a:pt x="12274" y="3"/>
                                  <a:pt x="12278" y="6"/>
                                  <a:pt x="12278" y="11"/>
                                </a:cubicBezTo>
                                <a:cubicBezTo>
                                  <a:pt x="12278" y="15"/>
                                  <a:pt x="12274" y="19"/>
                                  <a:pt x="12270" y="19"/>
                                </a:cubicBezTo>
                                <a:lnTo>
                                  <a:pt x="12270" y="19"/>
                                </a:lnTo>
                                <a:cubicBezTo>
                                  <a:pt x="12266" y="19"/>
                                  <a:pt x="12262" y="15"/>
                                  <a:pt x="12262" y="11"/>
                                </a:cubicBezTo>
                                <a:cubicBezTo>
                                  <a:pt x="12262" y="6"/>
                                  <a:pt x="12266" y="3"/>
                                  <a:pt x="12270" y="3"/>
                                </a:cubicBezTo>
                                <a:close/>
                                <a:moveTo>
                                  <a:pt x="12302" y="3"/>
                                </a:moveTo>
                                <a:lnTo>
                                  <a:pt x="12302" y="3"/>
                                </a:lnTo>
                                <a:cubicBezTo>
                                  <a:pt x="12306" y="3"/>
                                  <a:pt x="12310" y="6"/>
                                  <a:pt x="12310" y="11"/>
                                </a:cubicBezTo>
                                <a:cubicBezTo>
                                  <a:pt x="12310" y="15"/>
                                  <a:pt x="12306" y="19"/>
                                  <a:pt x="12302" y="19"/>
                                </a:cubicBezTo>
                                <a:lnTo>
                                  <a:pt x="12302" y="19"/>
                                </a:lnTo>
                                <a:cubicBezTo>
                                  <a:pt x="12298" y="19"/>
                                  <a:pt x="12294" y="15"/>
                                  <a:pt x="12294" y="11"/>
                                </a:cubicBezTo>
                                <a:cubicBezTo>
                                  <a:pt x="12294" y="6"/>
                                  <a:pt x="12298" y="3"/>
                                  <a:pt x="12302" y="3"/>
                                </a:cubicBezTo>
                                <a:close/>
                                <a:moveTo>
                                  <a:pt x="12334" y="3"/>
                                </a:moveTo>
                                <a:lnTo>
                                  <a:pt x="12334" y="3"/>
                                </a:lnTo>
                                <a:cubicBezTo>
                                  <a:pt x="12338" y="3"/>
                                  <a:pt x="12342" y="6"/>
                                  <a:pt x="12342" y="11"/>
                                </a:cubicBezTo>
                                <a:cubicBezTo>
                                  <a:pt x="12342" y="15"/>
                                  <a:pt x="12338" y="19"/>
                                  <a:pt x="12334" y="19"/>
                                </a:cubicBezTo>
                                <a:lnTo>
                                  <a:pt x="12334" y="19"/>
                                </a:lnTo>
                                <a:cubicBezTo>
                                  <a:pt x="12330" y="19"/>
                                  <a:pt x="12326" y="15"/>
                                  <a:pt x="12326" y="11"/>
                                </a:cubicBezTo>
                                <a:cubicBezTo>
                                  <a:pt x="12326" y="6"/>
                                  <a:pt x="12330" y="3"/>
                                  <a:pt x="12334" y="3"/>
                                </a:cubicBezTo>
                                <a:close/>
                                <a:moveTo>
                                  <a:pt x="12366" y="3"/>
                                </a:moveTo>
                                <a:lnTo>
                                  <a:pt x="12366" y="3"/>
                                </a:lnTo>
                                <a:cubicBezTo>
                                  <a:pt x="12370" y="3"/>
                                  <a:pt x="12374" y="6"/>
                                  <a:pt x="12374" y="11"/>
                                </a:cubicBezTo>
                                <a:cubicBezTo>
                                  <a:pt x="12374" y="15"/>
                                  <a:pt x="12370" y="19"/>
                                  <a:pt x="12366" y="19"/>
                                </a:cubicBezTo>
                                <a:lnTo>
                                  <a:pt x="12366" y="19"/>
                                </a:lnTo>
                                <a:cubicBezTo>
                                  <a:pt x="12362" y="19"/>
                                  <a:pt x="12358" y="15"/>
                                  <a:pt x="12358" y="11"/>
                                </a:cubicBezTo>
                                <a:cubicBezTo>
                                  <a:pt x="12358" y="6"/>
                                  <a:pt x="12362" y="3"/>
                                  <a:pt x="12366" y="3"/>
                                </a:cubicBezTo>
                                <a:close/>
                                <a:moveTo>
                                  <a:pt x="12398" y="3"/>
                                </a:moveTo>
                                <a:lnTo>
                                  <a:pt x="12398" y="3"/>
                                </a:lnTo>
                                <a:cubicBezTo>
                                  <a:pt x="12402" y="3"/>
                                  <a:pt x="12406" y="6"/>
                                  <a:pt x="12406" y="11"/>
                                </a:cubicBezTo>
                                <a:cubicBezTo>
                                  <a:pt x="12406" y="15"/>
                                  <a:pt x="12402" y="19"/>
                                  <a:pt x="12398" y="19"/>
                                </a:cubicBezTo>
                                <a:lnTo>
                                  <a:pt x="12398" y="19"/>
                                </a:lnTo>
                                <a:cubicBezTo>
                                  <a:pt x="12394" y="19"/>
                                  <a:pt x="12390" y="15"/>
                                  <a:pt x="12390" y="11"/>
                                </a:cubicBezTo>
                                <a:cubicBezTo>
                                  <a:pt x="12390" y="6"/>
                                  <a:pt x="12394" y="3"/>
                                  <a:pt x="12398" y="3"/>
                                </a:cubicBezTo>
                                <a:close/>
                                <a:moveTo>
                                  <a:pt x="12430" y="3"/>
                                </a:moveTo>
                                <a:lnTo>
                                  <a:pt x="12430" y="3"/>
                                </a:lnTo>
                                <a:cubicBezTo>
                                  <a:pt x="12434" y="3"/>
                                  <a:pt x="12438" y="6"/>
                                  <a:pt x="12438" y="11"/>
                                </a:cubicBezTo>
                                <a:cubicBezTo>
                                  <a:pt x="12438" y="15"/>
                                  <a:pt x="12434" y="19"/>
                                  <a:pt x="12430" y="19"/>
                                </a:cubicBezTo>
                                <a:lnTo>
                                  <a:pt x="12430" y="19"/>
                                </a:lnTo>
                                <a:cubicBezTo>
                                  <a:pt x="12426" y="19"/>
                                  <a:pt x="12422" y="15"/>
                                  <a:pt x="12422" y="11"/>
                                </a:cubicBezTo>
                                <a:cubicBezTo>
                                  <a:pt x="12422" y="6"/>
                                  <a:pt x="12426" y="3"/>
                                  <a:pt x="12430" y="3"/>
                                </a:cubicBezTo>
                                <a:close/>
                                <a:moveTo>
                                  <a:pt x="12462" y="3"/>
                                </a:moveTo>
                                <a:lnTo>
                                  <a:pt x="12462" y="3"/>
                                </a:lnTo>
                                <a:cubicBezTo>
                                  <a:pt x="12466" y="3"/>
                                  <a:pt x="12470" y="6"/>
                                  <a:pt x="12470" y="11"/>
                                </a:cubicBezTo>
                                <a:cubicBezTo>
                                  <a:pt x="12470" y="15"/>
                                  <a:pt x="12466" y="19"/>
                                  <a:pt x="12462" y="19"/>
                                </a:cubicBezTo>
                                <a:lnTo>
                                  <a:pt x="12462" y="19"/>
                                </a:lnTo>
                                <a:cubicBezTo>
                                  <a:pt x="12458" y="19"/>
                                  <a:pt x="12454" y="15"/>
                                  <a:pt x="12454" y="11"/>
                                </a:cubicBezTo>
                                <a:cubicBezTo>
                                  <a:pt x="12454" y="6"/>
                                  <a:pt x="12458" y="3"/>
                                  <a:pt x="12462" y="3"/>
                                </a:cubicBezTo>
                                <a:close/>
                                <a:moveTo>
                                  <a:pt x="12494" y="3"/>
                                </a:moveTo>
                                <a:lnTo>
                                  <a:pt x="12494" y="3"/>
                                </a:lnTo>
                                <a:cubicBezTo>
                                  <a:pt x="12498" y="3"/>
                                  <a:pt x="12502" y="6"/>
                                  <a:pt x="12502" y="11"/>
                                </a:cubicBezTo>
                                <a:cubicBezTo>
                                  <a:pt x="12502" y="15"/>
                                  <a:pt x="12498" y="19"/>
                                  <a:pt x="12494" y="19"/>
                                </a:cubicBezTo>
                                <a:lnTo>
                                  <a:pt x="12494" y="19"/>
                                </a:lnTo>
                                <a:cubicBezTo>
                                  <a:pt x="12490" y="19"/>
                                  <a:pt x="12486" y="15"/>
                                  <a:pt x="12486" y="11"/>
                                </a:cubicBezTo>
                                <a:cubicBezTo>
                                  <a:pt x="12486" y="6"/>
                                  <a:pt x="12490" y="3"/>
                                  <a:pt x="12494" y="3"/>
                                </a:cubicBezTo>
                                <a:close/>
                                <a:moveTo>
                                  <a:pt x="12526" y="3"/>
                                </a:moveTo>
                                <a:lnTo>
                                  <a:pt x="12526" y="3"/>
                                </a:lnTo>
                                <a:cubicBezTo>
                                  <a:pt x="12530" y="3"/>
                                  <a:pt x="12534" y="6"/>
                                  <a:pt x="12534" y="11"/>
                                </a:cubicBezTo>
                                <a:cubicBezTo>
                                  <a:pt x="12534" y="15"/>
                                  <a:pt x="12530" y="19"/>
                                  <a:pt x="12526" y="19"/>
                                </a:cubicBezTo>
                                <a:lnTo>
                                  <a:pt x="12526" y="19"/>
                                </a:lnTo>
                                <a:cubicBezTo>
                                  <a:pt x="12522" y="19"/>
                                  <a:pt x="12518" y="15"/>
                                  <a:pt x="12518" y="11"/>
                                </a:cubicBezTo>
                                <a:cubicBezTo>
                                  <a:pt x="12518" y="6"/>
                                  <a:pt x="12522" y="3"/>
                                  <a:pt x="12526" y="3"/>
                                </a:cubicBezTo>
                                <a:close/>
                                <a:moveTo>
                                  <a:pt x="12558" y="3"/>
                                </a:moveTo>
                                <a:lnTo>
                                  <a:pt x="12558" y="3"/>
                                </a:lnTo>
                                <a:cubicBezTo>
                                  <a:pt x="12563" y="3"/>
                                  <a:pt x="12566" y="6"/>
                                  <a:pt x="12566" y="11"/>
                                </a:cubicBezTo>
                                <a:cubicBezTo>
                                  <a:pt x="12566" y="15"/>
                                  <a:pt x="12563" y="19"/>
                                  <a:pt x="12558" y="19"/>
                                </a:cubicBezTo>
                                <a:lnTo>
                                  <a:pt x="12558" y="19"/>
                                </a:lnTo>
                                <a:cubicBezTo>
                                  <a:pt x="12554" y="19"/>
                                  <a:pt x="12550" y="15"/>
                                  <a:pt x="12550" y="11"/>
                                </a:cubicBezTo>
                                <a:cubicBezTo>
                                  <a:pt x="12550" y="6"/>
                                  <a:pt x="12554" y="3"/>
                                  <a:pt x="12558" y="3"/>
                                </a:cubicBezTo>
                                <a:close/>
                                <a:moveTo>
                                  <a:pt x="12590" y="3"/>
                                </a:moveTo>
                                <a:lnTo>
                                  <a:pt x="12590" y="3"/>
                                </a:lnTo>
                                <a:cubicBezTo>
                                  <a:pt x="12595" y="3"/>
                                  <a:pt x="12598" y="6"/>
                                  <a:pt x="12598" y="11"/>
                                </a:cubicBezTo>
                                <a:cubicBezTo>
                                  <a:pt x="12598" y="15"/>
                                  <a:pt x="12595" y="19"/>
                                  <a:pt x="12590" y="19"/>
                                </a:cubicBezTo>
                                <a:lnTo>
                                  <a:pt x="12590" y="19"/>
                                </a:lnTo>
                                <a:cubicBezTo>
                                  <a:pt x="12586" y="19"/>
                                  <a:pt x="12582" y="15"/>
                                  <a:pt x="12582" y="11"/>
                                </a:cubicBezTo>
                                <a:cubicBezTo>
                                  <a:pt x="12582" y="6"/>
                                  <a:pt x="12586" y="3"/>
                                  <a:pt x="12590" y="3"/>
                                </a:cubicBezTo>
                                <a:close/>
                                <a:moveTo>
                                  <a:pt x="12622" y="3"/>
                                </a:moveTo>
                                <a:lnTo>
                                  <a:pt x="12622" y="3"/>
                                </a:lnTo>
                                <a:cubicBezTo>
                                  <a:pt x="12627" y="3"/>
                                  <a:pt x="12630" y="6"/>
                                  <a:pt x="12630" y="11"/>
                                </a:cubicBezTo>
                                <a:cubicBezTo>
                                  <a:pt x="12630" y="15"/>
                                  <a:pt x="12627" y="19"/>
                                  <a:pt x="12622" y="19"/>
                                </a:cubicBezTo>
                                <a:lnTo>
                                  <a:pt x="12622" y="19"/>
                                </a:lnTo>
                                <a:cubicBezTo>
                                  <a:pt x="12618" y="19"/>
                                  <a:pt x="12614" y="15"/>
                                  <a:pt x="12614" y="11"/>
                                </a:cubicBezTo>
                                <a:cubicBezTo>
                                  <a:pt x="12614" y="6"/>
                                  <a:pt x="12618" y="3"/>
                                  <a:pt x="12622" y="3"/>
                                </a:cubicBezTo>
                                <a:close/>
                                <a:moveTo>
                                  <a:pt x="12654" y="3"/>
                                </a:moveTo>
                                <a:lnTo>
                                  <a:pt x="12654" y="3"/>
                                </a:lnTo>
                                <a:cubicBezTo>
                                  <a:pt x="12659" y="3"/>
                                  <a:pt x="12662" y="6"/>
                                  <a:pt x="12662" y="11"/>
                                </a:cubicBezTo>
                                <a:cubicBezTo>
                                  <a:pt x="12662" y="15"/>
                                  <a:pt x="12659" y="19"/>
                                  <a:pt x="12654" y="19"/>
                                </a:cubicBezTo>
                                <a:lnTo>
                                  <a:pt x="12654" y="19"/>
                                </a:lnTo>
                                <a:cubicBezTo>
                                  <a:pt x="12650" y="19"/>
                                  <a:pt x="12646" y="15"/>
                                  <a:pt x="12646" y="11"/>
                                </a:cubicBezTo>
                                <a:cubicBezTo>
                                  <a:pt x="12646" y="6"/>
                                  <a:pt x="12650" y="3"/>
                                  <a:pt x="12654" y="3"/>
                                </a:cubicBezTo>
                                <a:close/>
                                <a:moveTo>
                                  <a:pt x="12686" y="3"/>
                                </a:moveTo>
                                <a:lnTo>
                                  <a:pt x="12686" y="3"/>
                                </a:lnTo>
                                <a:cubicBezTo>
                                  <a:pt x="12691" y="3"/>
                                  <a:pt x="12694" y="6"/>
                                  <a:pt x="12694" y="11"/>
                                </a:cubicBezTo>
                                <a:cubicBezTo>
                                  <a:pt x="12694" y="15"/>
                                  <a:pt x="12691" y="19"/>
                                  <a:pt x="12686" y="19"/>
                                </a:cubicBezTo>
                                <a:lnTo>
                                  <a:pt x="12686" y="19"/>
                                </a:lnTo>
                                <a:cubicBezTo>
                                  <a:pt x="12682" y="19"/>
                                  <a:pt x="12678" y="15"/>
                                  <a:pt x="12678" y="11"/>
                                </a:cubicBezTo>
                                <a:cubicBezTo>
                                  <a:pt x="12678" y="6"/>
                                  <a:pt x="12682" y="3"/>
                                  <a:pt x="12686" y="3"/>
                                </a:cubicBezTo>
                                <a:close/>
                                <a:moveTo>
                                  <a:pt x="12718" y="3"/>
                                </a:moveTo>
                                <a:lnTo>
                                  <a:pt x="12718" y="3"/>
                                </a:lnTo>
                                <a:cubicBezTo>
                                  <a:pt x="12723" y="3"/>
                                  <a:pt x="12726" y="6"/>
                                  <a:pt x="12726" y="11"/>
                                </a:cubicBezTo>
                                <a:cubicBezTo>
                                  <a:pt x="12726" y="15"/>
                                  <a:pt x="12723" y="19"/>
                                  <a:pt x="12718" y="19"/>
                                </a:cubicBezTo>
                                <a:lnTo>
                                  <a:pt x="12718" y="19"/>
                                </a:lnTo>
                                <a:cubicBezTo>
                                  <a:pt x="12714" y="19"/>
                                  <a:pt x="12710" y="15"/>
                                  <a:pt x="12710" y="11"/>
                                </a:cubicBezTo>
                                <a:cubicBezTo>
                                  <a:pt x="12710" y="6"/>
                                  <a:pt x="12714" y="3"/>
                                  <a:pt x="12718" y="3"/>
                                </a:cubicBezTo>
                                <a:close/>
                                <a:moveTo>
                                  <a:pt x="12750" y="3"/>
                                </a:moveTo>
                                <a:lnTo>
                                  <a:pt x="12750" y="3"/>
                                </a:lnTo>
                                <a:cubicBezTo>
                                  <a:pt x="12755" y="3"/>
                                  <a:pt x="12758" y="6"/>
                                  <a:pt x="12758" y="11"/>
                                </a:cubicBezTo>
                                <a:cubicBezTo>
                                  <a:pt x="12758" y="15"/>
                                  <a:pt x="12755" y="19"/>
                                  <a:pt x="12750" y="19"/>
                                </a:cubicBezTo>
                                <a:lnTo>
                                  <a:pt x="12750" y="19"/>
                                </a:lnTo>
                                <a:cubicBezTo>
                                  <a:pt x="12746" y="19"/>
                                  <a:pt x="12742" y="15"/>
                                  <a:pt x="12742" y="11"/>
                                </a:cubicBezTo>
                                <a:cubicBezTo>
                                  <a:pt x="12742" y="6"/>
                                  <a:pt x="12746" y="3"/>
                                  <a:pt x="12750" y="3"/>
                                </a:cubicBezTo>
                                <a:close/>
                                <a:moveTo>
                                  <a:pt x="12782" y="3"/>
                                </a:moveTo>
                                <a:lnTo>
                                  <a:pt x="12782" y="3"/>
                                </a:lnTo>
                                <a:cubicBezTo>
                                  <a:pt x="12787" y="3"/>
                                  <a:pt x="12790" y="7"/>
                                  <a:pt x="12790" y="11"/>
                                </a:cubicBezTo>
                                <a:cubicBezTo>
                                  <a:pt x="12790" y="15"/>
                                  <a:pt x="12787" y="19"/>
                                  <a:pt x="12782" y="19"/>
                                </a:cubicBezTo>
                                <a:lnTo>
                                  <a:pt x="12782" y="19"/>
                                </a:lnTo>
                                <a:cubicBezTo>
                                  <a:pt x="12778" y="19"/>
                                  <a:pt x="12774" y="15"/>
                                  <a:pt x="12774" y="11"/>
                                </a:cubicBezTo>
                                <a:cubicBezTo>
                                  <a:pt x="12774" y="7"/>
                                  <a:pt x="12778" y="3"/>
                                  <a:pt x="12782" y="3"/>
                                </a:cubicBezTo>
                                <a:close/>
                                <a:moveTo>
                                  <a:pt x="12814" y="3"/>
                                </a:moveTo>
                                <a:lnTo>
                                  <a:pt x="12814" y="3"/>
                                </a:lnTo>
                                <a:cubicBezTo>
                                  <a:pt x="12819" y="3"/>
                                  <a:pt x="12822" y="7"/>
                                  <a:pt x="12822" y="11"/>
                                </a:cubicBezTo>
                                <a:cubicBezTo>
                                  <a:pt x="12822" y="15"/>
                                  <a:pt x="12819" y="19"/>
                                  <a:pt x="12814" y="19"/>
                                </a:cubicBezTo>
                                <a:lnTo>
                                  <a:pt x="12814" y="19"/>
                                </a:lnTo>
                                <a:cubicBezTo>
                                  <a:pt x="12810" y="19"/>
                                  <a:pt x="12806" y="15"/>
                                  <a:pt x="12806" y="11"/>
                                </a:cubicBezTo>
                                <a:cubicBezTo>
                                  <a:pt x="12806" y="7"/>
                                  <a:pt x="12810" y="3"/>
                                  <a:pt x="12814" y="3"/>
                                </a:cubicBezTo>
                                <a:close/>
                                <a:moveTo>
                                  <a:pt x="12846" y="3"/>
                                </a:moveTo>
                                <a:lnTo>
                                  <a:pt x="12846" y="3"/>
                                </a:lnTo>
                                <a:cubicBezTo>
                                  <a:pt x="12851" y="3"/>
                                  <a:pt x="12854" y="7"/>
                                  <a:pt x="12854" y="11"/>
                                </a:cubicBezTo>
                                <a:cubicBezTo>
                                  <a:pt x="12854" y="15"/>
                                  <a:pt x="12851" y="19"/>
                                  <a:pt x="12846" y="19"/>
                                </a:cubicBezTo>
                                <a:lnTo>
                                  <a:pt x="12846" y="19"/>
                                </a:lnTo>
                                <a:cubicBezTo>
                                  <a:pt x="12842" y="19"/>
                                  <a:pt x="12838" y="15"/>
                                  <a:pt x="12838" y="11"/>
                                </a:cubicBezTo>
                                <a:cubicBezTo>
                                  <a:pt x="12838" y="7"/>
                                  <a:pt x="12842" y="3"/>
                                  <a:pt x="12846" y="3"/>
                                </a:cubicBezTo>
                                <a:close/>
                                <a:moveTo>
                                  <a:pt x="12878" y="3"/>
                                </a:moveTo>
                                <a:lnTo>
                                  <a:pt x="12878" y="3"/>
                                </a:lnTo>
                                <a:cubicBezTo>
                                  <a:pt x="12883" y="3"/>
                                  <a:pt x="12886" y="7"/>
                                  <a:pt x="12886" y="11"/>
                                </a:cubicBezTo>
                                <a:cubicBezTo>
                                  <a:pt x="12886" y="15"/>
                                  <a:pt x="12883" y="19"/>
                                  <a:pt x="12878" y="19"/>
                                </a:cubicBezTo>
                                <a:lnTo>
                                  <a:pt x="12878" y="19"/>
                                </a:lnTo>
                                <a:cubicBezTo>
                                  <a:pt x="12874" y="19"/>
                                  <a:pt x="12870" y="15"/>
                                  <a:pt x="12870" y="11"/>
                                </a:cubicBezTo>
                                <a:cubicBezTo>
                                  <a:pt x="12870" y="7"/>
                                  <a:pt x="12874" y="3"/>
                                  <a:pt x="12878" y="3"/>
                                </a:cubicBezTo>
                                <a:close/>
                                <a:moveTo>
                                  <a:pt x="12910" y="3"/>
                                </a:moveTo>
                                <a:lnTo>
                                  <a:pt x="12910" y="3"/>
                                </a:lnTo>
                                <a:cubicBezTo>
                                  <a:pt x="12915" y="3"/>
                                  <a:pt x="12918" y="7"/>
                                  <a:pt x="12918" y="11"/>
                                </a:cubicBezTo>
                                <a:cubicBezTo>
                                  <a:pt x="12918" y="15"/>
                                  <a:pt x="12915" y="19"/>
                                  <a:pt x="12910" y="19"/>
                                </a:cubicBezTo>
                                <a:lnTo>
                                  <a:pt x="12910" y="19"/>
                                </a:lnTo>
                                <a:cubicBezTo>
                                  <a:pt x="12906" y="19"/>
                                  <a:pt x="12902" y="15"/>
                                  <a:pt x="12902" y="11"/>
                                </a:cubicBezTo>
                                <a:cubicBezTo>
                                  <a:pt x="12902" y="7"/>
                                  <a:pt x="12906" y="3"/>
                                  <a:pt x="12910" y="3"/>
                                </a:cubicBezTo>
                                <a:close/>
                                <a:moveTo>
                                  <a:pt x="12942" y="3"/>
                                </a:moveTo>
                                <a:lnTo>
                                  <a:pt x="12942" y="3"/>
                                </a:lnTo>
                                <a:cubicBezTo>
                                  <a:pt x="12947" y="3"/>
                                  <a:pt x="12950" y="7"/>
                                  <a:pt x="12950" y="11"/>
                                </a:cubicBezTo>
                                <a:cubicBezTo>
                                  <a:pt x="12950" y="15"/>
                                  <a:pt x="12947" y="19"/>
                                  <a:pt x="12942" y="19"/>
                                </a:cubicBezTo>
                                <a:lnTo>
                                  <a:pt x="12942" y="19"/>
                                </a:lnTo>
                                <a:cubicBezTo>
                                  <a:pt x="12938" y="19"/>
                                  <a:pt x="12934" y="15"/>
                                  <a:pt x="12934" y="11"/>
                                </a:cubicBezTo>
                                <a:cubicBezTo>
                                  <a:pt x="12934" y="7"/>
                                  <a:pt x="12938" y="3"/>
                                  <a:pt x="12942" y="3"/>
                                </a:cubicBezTo>
                                <a:close/>
                                <a:moveTo>
                                  <a:pt x="12974" y="3"/>
                                </a:moveTo>
                                <a:lnTo>
                                  <a:pt x="12974" y="3"/>
                                </a:lnTo>
                                <a:cubicBezTo>
                                  <a:pt x="12979" y="3"/>
                                  <a:pt x="12982" y="7"/>
                                  <a:pt x="12982" y="11"/>
                                </a:cubicBezTo>
                                <a:cubicBezTo>
                                  <a:pt x="12982" y="15"/>
                                  <a:pt x="12979" y="19"/>
                                  <a:pt x="12974" y="19"/>
                                </a:cubicBezTo>
                                <a:lnTo>
                                  <a:pt x="12974" y="19"/>
                                </a:lnTo>
                                <a:cubicBezTo>
                                  <a:pt x="12970" y="19"/>
                                  <a:pt x="12966" y="15"/>
                                  <a:pt x="12966" y="11"/>
                                </a:cubicBezTo>
                                <a:cubicBezTo>
                                  <a:pt x="12966" y="7"/>
                                  <a:pt x="12970" y="3"/>
                                  <a:pt x="12974" y="3"/>
                                </a:cubicBezTo>
                                <a:close/>
                                <a:moveTo>
                                  <a:pt x="13006" y="3"/>
                                </a:moveTo>
                                <a:lnTo>
                                  <a:pt x="13006" y="3"/>
                                </a:lnTo>
                                <a:cubicBezTo>
                                  <a:pt x="13011" y="3"/>
                                  <a:pt x="13014" y="7"/>
                                  <a:pt x="13014" y="11"/>
                                </a:cubicBezTo>
                                <a:cubicBezTo>
                                  <a:pt x="13014" y="15"/>
                                  <a:pt x="13011" y="19"/>
                                  <a:pt x="13006" y="19"/>
                                </a:cubicBezTo>
                                <a:lnTo>
                                  <a:pt x="13006" y="19"/>
                                </a:lnTo>
                                <a:cubicBezTo>
                                  <a:pt x="13002" y="19"/>
                                  <a:pt x="12998" y="15"/>
                                  <a:pt x="12998" y="11"/>
                                </a:cubicBezTo>
                                <a:cubicBezTo>
                                  <a:pt x="12998" y="7"/>
                                  <a:pt x="13002" y="3"/>
                                  <a:pt x="13006" y="3"/>
                                </a:cubicBezTo>
                                <a:close/>
                                <a:moveTo>
                                  <a:pt x="13038" y="3"/>
                                </a:moveTo>
                                <a:lnTo>
                                  <a:pt x="13038" y="3"/>
                                </a:lnTo>
                                <a:cubicBezTo>
                                  <a:pt x="13043" y="3"/>
                                  <a:pt x="13046" y="7"/>
                                  <a:pt x="13046" y="11"/>
                                </a:cubicBezTo>
                                <a:cubicBezTo>
                                  <a:pt x="13046" y="15"/>
                                  <a:pt x="13043" y="19"/>
                                  <a:pt x="13038" y="19"/>
                                </a:cubicBezTo>
                                <a:lnTo>
                                  <a:pt x="13038" y="19"/>
                                </a:lnTo>
                                <a:cubicBezTo>
                                  <a:pt x="13034" y="19"/>
                                  <a:pt x="13030" y="15"/>
                                  <a:pt x="13030" y="11"/>
                                </a:cubicBezTo>
                                <a:cubicBezTo>
                                  <a:pt x="13030" y="7"/>
                                  <a:pt x="13034" y="3"/>
                                  <a:pt x="13038" y="3"/>
                                </a:cubicBezTo>
                                <a:close/>
                                <a:moveTo>
                                  <a:pt x="13070" y="3"/>
                                </a:moveTo>
                                <a:lnTo>
                                  <a:pt x="13070" y="3"/>
                                </a:lnTo>
                                <a:cubicBezTo>
                                  <a:pt x="13075" y="3"/>
                                  <a:pt x="13078" y="7"/>
                                  <a:pt x="13078" y="11"/>
                                </a:cubicBezTo>
                                <a:cubicBezTo>
                                  <a:pt x="13078" y="15"/>
                                  <a:pt x="13075" y="19"/>
                                  <a:pt x="13070" y="19"/>
                                </a:cubicBezTo>
                                <a:lnTo>
                                  <a:pt x="13070" y="19"/>
                                </a:lnTo>
                                <a:cubicBezTo>
                                  <a:pt x="13066" y="19"/>
                                  <a:pt x="13062" y="15"/>
                                  <a:pt x="13062" y="11"/>
                                </a:cubicBezTo>
                                <a:cubicBezTo>
                                  <a:pt x="13062" y="7"/>
                                  <a:pt x="13066" y="3"/>
                                  <a:pt x="13070" y="3"/>
                                </a:cubicBezTo>
                                <a:close/>
                                <a:moveTo>
                                  <a:pt x="13102" y="3"/>
                                </a:moveTo>
                                <a:lnTo>
                                  <a:pt x="13102" y="3"/>
                                </a:lnTo>
                                <a:cubicBezTo>
                                  <a:pt x="13107" y="3"/>
                                  <a:pt x="13110" y="7"/>
                                  <a:pt x="13110" y="11"/>
                                </a:cubicBezTo>
                                <a:cubicBezTo>
                                  <a:pt x="13110" y="15"/>
                                  <a:pt x="13107" y="19"/>
                                  <a:pt x="13102" y="19"/>
                                </a:cubicBezTo>
                                <a:lnTo>
                                  <a:pt x="13102" y="19"/>
                                </a:lnTo>
                                <a:cubicBezTo>
                                  <a:pt x="13098" y="19"/>
                                  <a:pt x="13094" y="15"/>
                                  <a:pt x="13094" y="11"/>
                                </a:cubicBezTo>
                                <a:cubicBezTo>
                                  <a:pt x="13094" y="7"/>
                                  <a:pt x="13098" y="3"/>
                                  <a:pt x="13102" y="3"/>
                                </a:cubicBezTo>
                                <a:close/>
                                <a:moveTo>
                                  <a:pt x="13134" y="3"/>
                                </a:moveTo>
                                <a:lnTo>
                                  <a:pt x="13134" y="3"/>
                                </a:lnTo>
                                <a:cubicBezTo>
                                  <a:pt x="13139" y="3"/>
                                  <a:pt x="13142" y="7"/>
                                  <a:pt x="13142" y="11"/>
                                </a:cubicBezTo>
                                <a:cubicBezTo>
                                  <a:pt x="13142" y="15"/>
                                  <a:pt x="13139" y="19"/>
                                  <a:pt x="13134" y="19"/>
                                </a:cubicBezTo>
                                <a:lnTo>
                                  <a:pt x="13134" y="19"/>
                                </a:lnTo>
                                <a:cubicBezTo>
                                  <a:pt x="13130" y="19"/>
                                  <a:pt x="13126" y="15"/>
                                  <a:pt x="13126" y="11"/>
                                </a:cubicBezTo>
                                <a:cubicBezTo>
                                  <a:pt x="13126" y="7"/>
                                  <a:pt x="13130" y="3"/>
                                  <a:pt x="13134" y="3"/>
                                </a:cubicBezTo>
                                <a:close/>
                                <a:moveTo>
                                  <a:pt x="13166" y="3"/>
                                </a:moveTo>
                                <a:lnTo>
                                  <a:pt x="13166" y="3"/>
                                </a:lnTo>
                                <a:cubicBezTo>
                                  <a:pt x="13171" y="3"/>
                                  <a:pt x="13174" y="7"/>
                                  <a:pt x="13174" y="11"/>
                                </a:cubicBezTo>
                                <a:cubicBezTo>
                                  <a:pt x="13174" y="15"/>
                                  <a:pt x="13171" y="19"/>
                                  <a:pt x="13166" y="19"/>
                                </a:cubicBezTo>
                                <a:lnTo>
                                  <a:pt x="13166" y="19"/>
                                </a:lnTo>
                                <a:cubicBezTo>
                                  <a:pt x="13162" y="19"/>
                                  <a:pt x="13158" y="15"/>
                                  <a:pt x="13158" y="11"/>
                                </a:cubicBezTo>
                                <a:cubicBezTo>
                                  <a:pt x="13158" y="7"/>
                                  <a:pt x="13162" y="3"/>
                                  <a:pt x="13166" y="3"/>
                                </a:cubicBezTo>
                                <a:close/>
                                <a:moveTo>
                                  <a:pt x="13198" y="3"/>
                                </a:moveTo>
                                <a:lnTo>
                                  <a:pt x="13198" y="3"/>
                                </a:lnTo>
                                <a:cubicBezTo>
                                  <a:pt x="13203" y="3"/>
                                  <a:pt x="13206" y="7"/>
                                  <a:pt x="13206" y="11"/>
                                </a:cubicBezTo>
                                <a:cubicBezTo>
                                  <a:pt x="13206" y="15"/>
                                  <a:pt x="13203" y="19"/>
                                  <a:pt x="13198" y="19"/>
                                </a:cubicBezTo>
                                <a:lnTo>
                                  <a:pt x="13198" y="19"/>
                                </a:lnTo>
                                <a:cubicBezTo>
                                  <a:pt x="13194" y="19"/>
                                  <a:pt x="13190" y="15"/>
                                  <a:pt x="13190" y="11"/>
                                </a:cubicBezTo>
                                <a:cubicBezTo>
                                  <a:pt x="13190" y="7"/>
                                  <a:pt x="13194" y="3"/>
                                  <a:pt x="13198" y="3"/>
                                </a:cubicBezTo>
                                <a:close/>
                                <a:moveTo>
                                  <a:pt x="13230" y="3"/>
                                </a:moveTo>
                                <a:lnTo>
                                  <a:pt x="13230" y="3"/>
                                </a:lnTo>
                                <a:cubicBezTo>
                                  <a:pt x="13235" y="3"/>
                                  <a:pt x="13238" y="7"/>
                                  <a:pt x="13238" y="11"/>
                                </a:cubicBezTo>
                                <a:cubicBezTo>
                                  <a:pt x="13238" y="15"/>
                                  <a:pt x="13235" y="19"/>
                                  <a:pt x="13230" y="19"/>
                                </a:cubicBezTo>
                                <a:lnTo>
                                  <a:pt x="13230" y="19"/>
                                </a:lnTo>
                                <a:cubicBezTo>
                                  <a:pt x="13226" y="19"/>
                                  <a:pt x="13222" y="15"/>
                                  <a:pt x="13222" y="11"/>
                                </a:cubicBezTo>
                                <a:cubicBezTo>
                                  <a:pt x="13222" y="7"/>
                                  <a:pt x="13226" y="3"/>
                                  <a:pt x="13230" y="3"/>
                                </a:cubicBezTo>
                                <a:close/>
                                <a:moveTo>
                                  <a:pt x="13262" y="3"/>
                                </a:moveTo>
                                <a:lnTo>
                                  <a:pt x="13262" y="3"/>
                                </a:lnTo>
                                <a:cubicBezTo>
                                  <a:pt x="13267" y="3"/>
                                  <a:pt x="13270" y="7"/>
                                  <a:pt x="13270" y="11"/>
                                </a:cubicBezTo>
                                <a:cubicBezTo>
                                  <a:pt x="13270" y="15"/>
                                  <a:pt x="13267" y="19"/>
                                  <a:pt x="13262" y="19"/>
                                </a:cubicBezTo>
                                <a:lnTo>
                                  <a:pt x="13262" y="19"/>
                                </a:lnTo>
                                <a:cubicBezTo>
                                  <a:pt x="13258" y="19"/>
                                  <a:pt x="13254" y="15"/>
                                  <a:pt x="13254" y="11"/>
                                </a:cubicBezTo>
                                <a:cubicBezTo>
                                  <a:pt x="13254" y="7"/>
                                  <a:pt x="13258" y="3"/>
                                  <a:pt x="13262" y="3"/>
                                </a:cubicBezTo>
                                <a:close/>
                                <a:moveTo>
                                  <a:pt x="13294" y="3"/>
                                </a:moveTo>
                                <a:lnTo>
                                  <a:pt x="13294" y="3"/>
                                </a:lnTo>
                                <a:cubicBezTo>
                                  <a:pt x="13299" y="3"/>
                                  <a:pt x="13302" y="7"/>
                                  <a:pt x="13302" y="11"/>
                                </a:cubicBezTo>
                                <a:cubicBezTo>
                                  <a:pt x="13302" y="15"/>
                                  <a:pt x="13299" y="19"/>
                                  <a:pt x="13294" y="19"/>
                                </a:cubicBezTo>
                                <a:lnTo>
                                  <a:pt x="13294" y="19"/>
                                </a:lnTo>
                                <a:cubicBezTo>
                                  <a:pt x="13290" y="19"/>
                                  <a:pt x="13286" y="15"/>
                                  <a:pt x="13286" y="11"/>
                                </a:cubicBezTo>
                                <a:cubicBezTo>
                                  <a:pt x="13286" y="7"/>
                                  <a:pt x="13290" y="3"/>
                                  <a:pt x="13294" y="3"/>
                                </a:cubicBezTo>
                                <a:close/>
                                <a:moveTo>
                                  <a:pt x="13326" y="3"/>
                                </a:moveTo>
                                <a:lnTo>
                                  <a:pt x="13326" y="3"/>
                                </a:lnTo>
                                <a:cubicBezTo>
                                  <a:pt x="13331" y="3"/>
                                  <a:pt x="13334" y="7"/>
                                  <a:pt x="13334" y="11"/>
                                </a:cubicBezTo>
                                <a:cubicBezTo>
                                  <a:pt x="13334" y="15"/>
                                  <a:pt x="13331" y="19"/>
                                  <a:pt x="13326" y="19"/>
                                </a:cubicBezTo>
                                <a:lnTo>
                                  <a:pt x="13326" y="19"/>
                                </a:lnTo>
                                <a:cubicBezTo>
                                  <a:pt x="13322" y="19"/>
                                  <a:pt x="13318" y="15"/>
                                  <a:pt x="13318" y="11"/>
                                </a:cubicBezTo>
                                <a:cubicBezTo>
                                  <a:pt x="13318" y="7"/>
                                  <a:pt x="13322" y="3"/>
                                  <a:pt x="13326" y="3"/>
                                </a:cubicBezTo>
                                <a:close/>
                                <a:moveTo>
                                  <a:pt x="13358" y="3"/>
                                </a:moveTo>
                                <a:lnTo>
                                  <a:pt x="13359" y="3"/>
                                </a:lnTo>
                                <a:cubicBezTo>
                                  <a:pt x="13363" y="3"/>
                                  <a:pt x="13367" y="7"/>
                                  <a:pt x="13367" y="11"/>
                                </a:cubicBezTo>
                                <a:cubicBezTo>
                                  <a:pt x="13367" y="15"/>
                                  <a:pt x="13363" y="19"/>
                                  <a:pt x="13359" y="19"/>
                                </a:cubicBezTo>
                                <a:lnTo>
                                  <a:pt x="13358" y="19"/>
                                </a:lnTo>
                                <a:cubicBezTo>
                                  <a:pt x="13354" y="19"/>
                                  <a:pt x="13350" y="15"/>
                                  <a:pt x="13350" y="11"/>
                                </a:cubicBezTo>
                                <a:cubicBezTo>
                                  <a:pt x="13350" y="7"/>
                                  <a:pt x="13354" y="3"/>
                                  <a:pt x="13358" y="3"/>
                                </a:cubicBezTo>
                                <a:close/>
                                <a:moveTo>
                                  <a:pt x="13391" y="3"/>
                                </a:moveTo>
                                <a:lnTo>
                                  <a:pt x="13391" y="3"/>
                                </a:lnTo>
                                <a:cubicBezTo>
                                  <a:pt x="13395" y="3"/>
                                  <a:pt x="13399" y="7"/>
                                  <a:pt x="13399" y="11"/>
                                </a:cubicBezTo>
                                <a:cubicBezTo>
                                  <a:pt x="13399" y="15"/>
                                  <a:pt x="13395" y="19"/>
                                  <a:pt x="13391" y="19"/>
                                </a:cubicBezTo>
                                <a:lnTo>
                                  <a:pt x="13391" y="19"/>
                                </a:lnTo>
                                <a:cubicBezTo>
                                  <a:pt x="13386" y="19"/>
                                  <a:pt x="13383" y="15"/>
                                  <a:pt x="13383" y="11"/>
                                </a:cubicBezTo>
                                <a:cubicBezTo>
                                  <a:pt x="13383" y="7"/>
                                  <a:pt x="13386" y="3"/>
                                  <a:pt x="13391" y="3"/>
                                </a:cubicBezTo>
                                <a:close/>
                                <a:moveTo>
                                  <a:pt x="13423" y="3"/>
                                </a:moveTo>
                                <a:lnTo>
                                  <a:pt x="13423" y="3"/>
                                </a:lnTo>
                                <a:cubicBezTo>
                                  <a:pt x="13427" y="3"/>
                                  <a:pt x="13431" y="7"/>
                                  <a:pt x="13431" y="11"/>
                                </a:cubicBezTo>
                                <a:cubicBezTo>
                                  <a:pt x="13431" y="15"/>
                                  <a:pt x="13427" y="19"/>
                                  <a:pt x="13423" y="19"/>
                                </a:cubicBezTo>
                                <a:lnTo>
                                  <a:pt x="13423" y="19"/>
                                </a:lnTo>
                                <a:cubicBezTo>
                                  <a:pt x="13418" y="19"/>
                                  <a:pt x="13415" y="15"/>
                                  <a:pt x="13415" y="11"/>
                                </a:cubicBezTo>
                                <a:cubicBezTo>
                                  <a:pt x="13415" y="7"/>
                                  <a:pt x="13418" y="3"/>
                                  <a:pt x="13423" y="3"/>
                                </a:cubicBezTo>
                                <a:close/>
                                <a:moveTo>
                                  <a:pt x="13455" y="3"/>
                                </a:moveTo>
                                <a:lnTo>
                                  <a:pt x="13455" y="3"/>
                                </a:lnTo>
                                <a:cubicBezTo>
                                  <a:pt x="13459" y="3"/>
                                  <a:pt x="13463" y="7"/>
                                  <a:pt x="13463" y="11"/>
                                </a:cubicBezTo>
                                <a:cubicBezTo>
                                  <a:pt x="13463" y="16"/>
                                  <a:pt x="13459" y="19"/>
                                  <a:pt x="13455" y="19"/>
                                </a:cubicBezTo>
                                <a:lnTo>
                                  <a:pt x="13455" y="19"/>
                                </a:lnTo>
                                <a:cubicBezTo>
                                  <a:pt x="13450" y="19"/>
                                  <a:pt x="13447" y="16"/>
                                  <a:pt x="13447" y="11"/>
                                </a:cubicBezTo>
                                <a:cubicBezTo>
                                  <a:pt x="13447" y="7"/>
                                  <a:pt x="13450" y="3"/>
                                  <a:pt x="13455" y="3"/>
                                </a:cubicBezTo>
                                <a:close/>
                                <a:moveTo>
                                  <a:pt x="13487" y="3"/>
                                </a:moveTo>
                                <a:lnTo>
                                  <a:pt x="13487" y="3"/>
                                </a:lnTo>
                                <a:cubicBezTo>
                                  <a:pt x="13491" y="3"/>
                                  <a:pt x="13495" y="7"/>
                                  <a:pt x="13495" y="11"/>
                                </a:cubicBezTo>
                                <a:cubicBezTo>
                                  <a:pt x="13495" y="16"/>
                                  <a:pt x="13491" y="19"/>
                                  <a:pt x="13487" y="19"/>
                                </a:cubicBezTo>
                                <a:lnTo>
                                  <a:pt x="13487" y="19"/>
                                </a:lnTo>
                                <a:cubicBezTo>
                                  <a:pt x="13482" y="19"/>
                                  <a:pt x="13479" y="16"/>
                                  <a:pt x="13479" y="11"/>
                                </a:cubicBezTo>
                                <a:cubicBezTo>
                                  <a:pt x="13479" y="7"/>
                                  <a:pt x="13482" y="3"/>
                                  <a:pt x="13487" y="3"/>
                                </a:cubicBezTo>
                                <a:close/>
                                <a:moveTo>
                                  <a:pt x="13519" y="3"/>
                                </a:moveTo>
                                <a:lnTo>
                                  <a:pt x="13519" y="3"/>
                                </a:lnTo>
                                <a:cubicBezTo>
                                  <a:pt x="13523" y="3"/>
                                  <a:pt x="13527" y="7"/>
                                  <a:pt x="13527" y="11"/>
                                </a:cubicBezTo>
                                <a:cubicBezTo>
                                  <a:pt x="13527" y="16"/>
                                  <a:pt x="13523" y="19"/>
                                  <a:pt x="13519" y="19"/>
                                </a:cubicBezTo>
                                <a:lnTo>
                                  <a:pt x="13519" y="19"/>
                                </a:lnTo>
                                <a:cubicBezTo>
                                  <a:pt x="13514" y="19"/>
                                  <a:pt x="13511" y="16"/>
                                  <a:pt x="13511" y="11"/>
                                </a:cubicBezTo>
                                <a:cubicBezTo>
                                  <a:pt x="13511" y="7"/>
                                  <a:pt x="13514" y="3"/>
                                  <a:pt x="13519" y="3"/>
                                </a:cubicBezTo>
                                <a:close/>
                                <a:moveTo>
                                  <a:pt x="13551" y="3"/>
                                </a:moveTo>
                                <a:lnTo>
                                  <a:pt x="13551" y="3"/>
                                </a:lnTo>
                                <a:cubicBezTo>
                                  <a:pt x="13555" y="3"/>
                                  <a:pt x="13559" y="7"/>
                                  <a:pt x="13559" y="11"/>
                                </a:cubicBezTo>
                                <a:cubicBezTo>
                                  <a:pt x="13559" y="16"/>
                                  <a:pt x="13555" y="19"/>
                                  <a:pt x="13551" y="19"/>
                                </a:cubicBezTo>
                                <a:lnTo>
                                  <a:pt x="13551" y="19"/>
                                </a:lnTo>
                                <a:cubicBezTo>
                                  <a:pt x="13546" y="19"/>
                                  <a:pt x="13543" y="16"/>
                                  <a:pt x="13543" y="11"/>
                                </a:cubicBezTo>
                                <a:cubicBezTo>
                                  <a:pt x="13543" y="7"/>
                                  <a:pt x="13546" y="3"/>
                                  <a:pt x="13551" y="3"/>
                                </a:cubicBezTo>
                                <a:close/>
                                <a:moveTo>
                                  <a:pt x="13583" y="3"/>
                                </a:moveTo>
                                <a:lnTo>
                                  <a:pt x="13583" y="3"/>
                                </a:lnTo>
                                <a:cubicBezTo>
                                  <a:pt x="13587" y="3"/>
                                  <a:pt x="13591" y="7"/>
                                  <a:pt x="13591" y="11"/>
                                </a:cubicBezTo>
                                <a:cubicBezTo>
                                  <a:pt x="13591" y="16"/>
                                  <a:pt x="13587" y="19"/>
                                  <a:pt x="13583" y="19"/>
                                </a:cubicBezTo>
                                <a:lnTo>
                                  <a:pt x="13583" y="19"/>
                                </a:lnTo>
                                <a:cubicBezTo>
                                  <a:pt x="13578" y="19"/>
                                  <a:pt x="13575" y="16"/>
                                  <a:pt x="13575" y="11"/>
                                </a:cubicBezTo>
                                <a:cubicBezTo>
                                  <a:pt x="13575" y="7"/>
                                  <a:pt x="13578" y="3"/>
                                  <a:pt x="13583" y="3"/>
                                </a:cubicBezTo>
                                <a:close/>
                                <a:moveTo>
                                  <a:pt x="13615" y="3"/>
                                </a:moveTo>
                                <a:lnTo>
                                  <a:pt x="13615" y="3"/>
                                </a:lnTo>
                                <a:cubicBezTo>
                                  <a:pt x="13619" y="3"/>
                                  <a:pt x="13623" y="7"/>
                                  <a:pt x="13623" y="11"/>
                                </a:cubicBezTo>
                                <a:cubicBezTo>
                                  <a:pt x="13623" y="16"/>
                                  <a:pt x="13619" y="19"/>
                                  <a:pt x="13615" y="19"/>
                                </a:cubicBezTo>
                                <a:lnTo>
                                  <a:pt x="13615" y="19"/>
                                </a:lnTo>
                                <a:cubicBezTo>
                                  <a:pt x="13610" y="19"/>
                                  <a:pt x="13607" y="16"/>
                                  <a:pt x="13607" y="11"/>
                                </a:cubicBezTo>
                                <a:cubicBezTo>
                                  <a:pt x="13607" y="7"/>
                                  <a:pt x="13610" y="3"/>
                                  <a:pt x="13615" y="3"/>
                                </a:cubicBezTo>
                                <a:close/>
                                <a:moveTo>
                                  <a:pt x="13647" y="3"/>
                                </a:moveTo>
                                <a:lnTo>
                                  <a:pt x="13647" y="3"/>
                                </a:lnTo>
                                <a:cubicBezTo>
                                  <a:pt x="13651" y="3"/>
                                  <a:pt x="13655" y="7"/>
                                  <a:pt x="13655" y="11"/>
                                </a:cubicBezTo>
                                <a:cubicBezTo>
                                  <a:pt x="13655" y="16"/>
                                  <a:pt x="13651" y="19"/>
                                  <a:pt x="13647" y="19"/>
                                </a:cubicBezTo>
                                <a:lnTo>
                                  <a:pt x="13647" y="19"/>
                                </a:lnTo>
                                <a:cubicBezTo>
                                  <a:pt x="13642" y="19"/>
                                  <a:pt x="13639" y="16"/>
                                  <a:pt x="13639" y="11"/>
                                </a:cubicBezTo>
                                <a:cubicBezTo>
                                  <a:pt x="13639" y="7"/>
                                  <a:pt x="13642" y="3"/>
                                  <a:pt x="13647" y="3"/>
                                </a:cubicBezTo>
                                <a:close/>
                                <a:moveTo>
                                  <a:pt x="13679" y="3"/>
                                </a:moveTo>
                                <a:lnTo>
                                  <a:pt x="13679" y="3"/>
                                </a:lnTo>
                                <a:cubicBezTo>
                                  <a:pt x="13683" y="3"/>
                                  <a:pt x="13687" y="7"/>
                                  <a:pt x="13687" y="11"/>
                                </a:cubicBezTo>
                                <a:cubicBezTo>
                                  <a:pt x="13687" y="16"/>
                                  <a:pt x="13683" y="19"/>
                                  <a:pt x="13679" y="19"/>
                                </a:cubicBezTo>
                                <a:lnTo>
                                  <a:pt x="13679" y="19"/>
                                </a:lnTo>
                                <a:cubicBezTo>
                                  <a:pt x="13674" y="19"/>
                                  <a:pt x="13671" y="16"/>
                                  <a:pt x="13671" y="11"/>
                                </a:cubicBezTo>
                                <a:cubicBezTo>
                                  <a:pt x="13671" y="7"/>
                                  <a:pt x="13674" y="3"/>
                                  <a:pt x="13679" y="3"/>
                                </a:cubicBezTo>
                                <a:close/>
                                <a:moveTo>
                                  <a:pt x="13711" y="3"/>
                                </a:moveTo>
                                <a:lnTo>
                                  <a:pt x="13711" y="3"/>
                                </a:lnTo>
                                <a:cubicBezTo>
                                  <a:pt x="13715" y="3"/>
                                  <a:pt x="13719" y="7"/>
                                  <a:pt x="13719" y="11"/>
                                </a:cubicBezTo>
                                <a:cubicBezTo>
                                  <a:pt x="13719" y="16"/>
                                  <a:pt x="13715" y="19"/>
                                  <a:pt x="13711" y="19"/>
                                </a:cubicBezTo>
                                <a:lnTo>
                                  <a:pt x="13711" y="19"/>
                                </a:lnTo>
                                <a:cubicBezTo>
                                  <a:pt x="13706" y="19"/>
                                  <a:pt x="13703" y="16"/>
                                  <a:pt x="13703" y="11"/>
                                </a:cubicBezTo>
                                <a:cubicBezTo>
                                  <a:pt x="13703" y="7"/>
                                  <a:pt x="13706" y="3"/>
                                  <a:pt x="13711" y="3"/>
                                </a:cubicBezTo>
                                <a:close/>
                                <a:moveTo>
                                  <a:pt x="13743" y="3"/>
                                </a:moveTo>
                                <a:lnTo>
                                  <a:pt x="13743" y="3"/>
                                </a:lnTo>
                                <a:cubicBezTo>
                                  <a:pt x="13747" y="3"/>
                                  <a:pt x="13751" y="7"/>
                                  <a:pt x="13751" y="11"/>
                                </a:cubicBezTo>
                                <a:cubicBezTo>
                                  <a:pt x="13751" y="16"/>
                                  <a:pt x="13747" y="19"/>
                                  <a:pt x="13743" y="19"/>
                                </a:cubicBezTo>
                                <a:lnTo>
                                  <a:pt x="13743" y="19"/>
                                </a:lnTo>
                                <a:cubicBezTo>
                                  <a:pt x="13738" y="19"/>
                                  <a:pt x="13735" y="16"/>
                                  <a:pt x="13735" y="11"/>
                                </a:cubicBezTo>
                                <a:cubicBezTo>
                                  <a:pt x="13735" y="7"/>
                                  <a:pt x="13738" y="3"/>
                                  <a:pt x="13743" y="3"/>
                                </a:cubicBezTo>
                                <a:close/>
                                <a:moveTo>
                                  <a:pt x="13775" y="3"/>
                                </a:moveTo>
                                <a:lnTo>
                                  <a:pt x="13775" y="3"/>
                                </a:lnTo>
                                <a:cubicBezTo>
                                  <a:pt x="13779" y="3"/>
                                  <a:pt x="13783" y="7"/>
                                  <a:pt x="13783" y="11"/>
                                </a:cubicBezTo>
                                <a:cubicBezTo>
                                  <a:pt x="13783" y="16"/>
                                  <a:pt x="13779" y="19"/>
                                  <a:pt x="13775" y="19"/>
                                </a:cubicBezTo>
                                <a:lnTo>
                                  <a:pt x="13775" y="19"/>
                                </a:lnTo>
                                <a:cubicBezTo>
                                  <a:pt x="13770" y="19"/>
                                  <a:pt x="13767" y="16"/>
                                  <a:pt x="13767" y="11"/>
                                </a:cubicBezTo>
                                <a:cubicBezTo>
                                  <a:pt x="13767" y="7"/>
                                  <a:pt x="13770" y="3"/>
                                  <a:pt x="13775" y="3"/>
                                </a:cubicBezTo>
                                <a:close/>
                                <a:moveTo>
                                  <a:pt x="13807" y="3"/>
                                </a:moveTo>
                                <a:lnTo>
                                  <a:pt x="13807" y="3"/>
                                </a:lnTo>
                                <a:cubicBezTo>
                                  <a:pt x="13811" y="3"/>
                                  <a:pt x="13815" y="7"/>
                                  <a:pt x="13815" y="11"/>
                                </a:cubicBezTo>
                                <a:cubicBezTo>
                                  <a:pt x="13815" y="16"/>
                                  <a:pt x="13811" y="19"/>
                                  <a:pt x="13807" y="19"/>
                                </a:cubicBezTo>
                                <a:lnTo>
                                  <a:pt x="13807" y="19"/>
                                </a:lnTo>
                                <a:cubicBezTo>
                                  <a:pt x="13802" y="19"/>
                                  <a:pt x="13799" y="16"/>
                                  <a:pt x="13799" y="11"/>
                                </a:cubicBezTo>
                                <a:cubicBezTo>
                                  <a:pt x="13799" y="7"/>
                                  <a:pt x="13802" y="3"/>
                                  <a:pt x="13807" y="3"/>
                                </a:cubicBezTo>
                                <a:close/>
                                <a:moveTo>
                                  <a:pt x="13839" y="3"/>
                                </a:moveTo>
                                <a:lnTo>
                                  <a:pt x="13839" y="3"/>
                                </a:lnTo>
                                <a:cubicBezTo>
                                  <a:pt x="13843" y="3"/>
                                  <a:pt x="13847" y="7"/>
                                  <a:pt x="13847" y="11"/>
                                </a:cubicBezTo>
                                <a:cubicBezTo>
                                  <a:pt x="13847" y="16"/>
                                  <a:pt x="13843" y="19"/>
                                  <a:pt x="13839" y="19"/>
                                </a:cubicBezTo>
                                <a:lnTo>
                                  <a:pt x="13839" y="19"/>
                                </a:lnTo>
                                <a:cubicBezTo>
                                  <a:pt x="13834" y="19"/>
                                  <a:pt x="13831" y="16"/>
                                  <a:pt x="13831" y="11"/>
                                </a:cubicBezTo>
                                <a:cubicBezTo>
                                  <a:pt x="13831" y="7"/>
                                  <a:pt x="13834" y="3"/>
                                  <a:pt x="13839" y="3"/>
                                </a:cubicBezTo>
                                <a:close/>
                                <a:moveTo>
                                  <a:pt x="13871" y="3"/>
                                </a:moveTo>
                                <a:lnTo>
                                  <a:pt x="13871" y="3"/>
                                </a:lnTo>
                                <a:cubicBezTo>
                                  <a:pt x="13875" y="3"/>
                                  <a:pt x="13879" y="7"/>
                                  <a:pt x="13879" y="11"/>
                                </a:cubicBezTo>
                                <a:cubicBezTo>
                                  <a:pt x="13879" y="16"/>
                                  <a:pt x="13875" y="19"/>
                                  <a:pt x="13871" y="19"/>
                                </a:cubicBezTo>
                                <a:lnTo>
                                  <a:pt x="13871" y="19"/>
                                </a:lnTo>
                                <a:cubicBezTo>
                                  <a:pt x="13866" y="19"/>
                                  <a:pt x="13863" y="16"/>
                                  <a:pt x="13863" y="11"/>
                                </a:cubicBezTo>
                                <a:cubicBezTo>
                                  <a:pt x="13863" y="7"/>
                                  <a:pt x="13866" y="3"/>
                                  <a:pt x="13871" y="3"/>
                                </a:cubicBezTo>
                                <a:close/>
                                <a:moveTo>
                                  <a:pt x="13903" y="3"/>
                                </a:moveTo>
                                <a:lnTo>
                                  <a:pt x="13903" y="3"/>
                                </a:lnTo>
                                <a:cubicBezTo>
                                  <a:pt x="13907" y="3"/>
                                  <a:pt x="13911" y="7"/>
                                  <a:pt x="13911" y="11"/>
                                </a:cubicBezTo>
                                <a:cubicBezTo>
                                  <a:pt x="13911" y="16"/>
                                  <a:pt x="13907" y="19"/>
                                  <a:pt x="13903" y="19"/>
                                </a:cubicBezTo>
                                <a:lnTo>
                                  <a:pt x="13903" y="19"/>
                                </a:lnTo>
                                <a:cubicBezTo>
                                  <a:pt x="13898" y="19"/>
                                  <a:pt x="13895" y="16"/>
                                  <a:pt x="13895" y="11"/>
                                </a:cubicBezTo>
                                <a:cubicBezTo>
                                  <a:pt x="13895" y="7"/>
                                  <a:pt x="13898" y="3"/>
                                  <a:pt x="13903" y="3"/>
                                </a:cubicBezTo>
                                <a:close/>
                                <a:moveTo>
                                  <a:pt x="13935" y="3"/>
                                </a:moveTo>
                                <a:lnTo>
                                  <a:pt x="13935" y="3"/>
                                </a:lnTo>
                                <a:cubicBezTo>
                                  <a:pt x="13939" y="3"/>
                                  <a:pt x="13943" y="7"/>
                                  <a:pt x="13943" y="11"/>
                                </a:cubicBezTo>
                                <a:cubicBezTo>
                                  <a:pt x="13943" y="16"/>
                                  <a:pt x="13939" y="19"/>
                                  <a:pt x="13935" y="19"/>
                                </a:cubicBezTo>
                                <a:lnTo>
                                  <a:pt x="13935" y="19"/>
                                </a:lnTo>
                                <a:cubicBezTo>
                                  <a:pt x="13930" y="19"/>
                                  <a:pt x="13927" y="16"/>
                                  <a:pt x="13927" y="11"/>
                                </a:cubicBezTo>
                                <a:cubicBezTo>
                                  <a:pt x="13927" y="7"/>
                                  <a:pt x="13930" y="3"/>
                                  <a:pt x="13935" y="3"/>
                                </a:cubicBezTo>
                                <a:close/>
                                <a:moveTo>
                                  <a:pt x="13967" y="3"/>
                                </a:moveTo>
                                <a:lnTo>
                                  <a:pt x="13967" y="3"/>
                                </a:lnTo>
                                <a:cubicBezTo>
                                  <a:pt x="13971" y="3"/>
                                  <a:pt x="13975" y="7"/>
                                  <a:pt x="13975" y="11"/>
                                </a:cubicBezTo>
                                <a:cubicBezTo>
                                  <a:pt x="13975" y="16"/>
                                  <a:pt x="13971" y="19"/>
                                  <a:pt x="13967" y="19"/>
                                </a:cubicBezTo>
                                <a:lnTo>
                                  <a:pt x="13967" y="19"/>
                                </a:lnTo>
                                <a:cubicBezTo>
                                  <a:pt x="13962" y="19"/>
                                  <a:pt x="13959" y="16"/>
                                  <a:pt x="13959" y="11"/>
                                </a:cubicBezTo>
                                <a:cubicBezTo>
                                  <a:pt x="13959" y="7"/>
                                  <a:pt x="13962" y="3"/>
                                  <a:pt x="13967" y="3"/>
                                </a:cubicBezTo>
                                <a:close/>
                                <a:moveTo>
                                  <a:pt x="13999" y="3"/>
                                </a:moveTo>
                                <a:lnTo>
                                  <a:pt x="13999" y="3"/>
                                </a:lnTo>
                                <a:cubicBezTo>
                                  <a:pt x="14003" y="3"/>
                                  <a:pt x="14007" y="7"/>
                                  <a:pt x="14007" y="11"/>
                                </a:cubicBezTo>
                                <a:cubicBezTo>
                                  <a:pt x="14007" y="16"/>
                                  <a:pt x="14003" y="19"/>
                                  <a:pt x="13999" y="19"/>
                                </a:cubicBezTo>
                                <a:lnTo>
                                  <a:pt x="13999" y="19"/>
                                </a:lnTo>
                                <a:cubicBezTo>
                                  <a:pt x="13994" y="19"/>
                                  <a:pt x="13991" y="16"/>
                                  <a:pt x="13991" y="11"/>
                                </a:cubicBezTo>
                                <a:cubicBezTo>
                                  <a:pt x="13991" y="7"/>
                                  <a:pt x="13994" y="3"/>
                                  <a:pt x="13999" y="3"/>
                                </a:cubicBezTo>
                                <a:close/>
                                <a:moveTo>
                                  <a:pt x="14031" y="3"/>
                                </a:moveTo>
                                <a:lnTo>
                                  <a:pt x="14031" y="3"/>
                                </a:lnTo>
                                <a:cubicBezTo>
                                  <a:pt x="14035" y="3"/>
                                  <a:pt x="14039" y="7"/>
                                  <a:pt x="14039" y="11"/>
                                </a:cubicBezTo>
                                <a:cubicBezTo>
                                  <a:pt x="14039" y="16"/>
                                  <a:pt x="14035" y="19"/>
                                  <a:pt x="14031" y="19"/>
                                </a:cubicBezTo>
                                <a:lnTo>
                                  <a:pt x="14031" y="19"/>
                                </a:lnTo>
                                <a:cubicBezTo>
                                  <a:pt x="14026" y="19"/>
                                  <a:pt x="14023" y="16"/>
                                  <a:pt x="14023" y="11"/>
                                </a:cubicBezTo>
                                <a:cubicBezTo>
                                  <a:pt x="14023" y="7"/>
                                  <a:pt x="14026" y="3"/>
                                  <a:pt x="14031" y="3"/>
                                </a:cubicBezTo>
                                <a:close/>
                                <a:moveTo>
                                  <a:pt x="14063" y="3"/>
                                </a:moveTo>
                                <a:lnTo>
                                  <a:pt x="14063" y="3"/>
                                </a:lnTo>
                                <a:cubicBezTo>
                                  <a:pt x="14067" y="3"/>
                                  <a:pt x="14071" y="7"/>
                                  <a:pt x="14071" y="11"/>
                                </a:cubicBezTo>
                                <a:cubicBezTo>
                                  <a:pt x="14071" y="16"/>
                                  <a:pt x="14067" y="19"/>
                                  <a:pt x="14063" y="19"/>
                                </a:cubicBezTo>
                                <a:lnTo>
                                  <a:pt x="14063" y="19"/>
                                </a:lnTo>
                                <a:cubicBezTo>
                                  <a:pt x="14058" y="19"/>
                                  <a:pt x="14055" y="16"/>
                                  <a:pt x="14055" y="11"/>
                                </a:cubicBezTo>
                                <a:cubicBezTo>
                                  <a:pt x="14055" y="7"/>
                                  <a:pt x="14058" y="3"/>
                                  <a:pt x="14063" y="3"/>
                                </a:cubicBezTo>
                                <a:close/>
                                <a:moveTo>
                                  <a:pt x="14095" y="3"/>
                                </a:moveTo>
                                <a:lnTo>
                                  <a:pt x="14095" y="3"/>
                                </a:lnTo>
                                <a:cubicBezTo>
                                  <a:pt x="14099" y="3"/>
                                  <a:pt x="14103" y="7"/>
                                  <a:pt x="14103" y="11"/>
                                </a:cubicBezTo>
                                <a:cubicBezTo>
                                  <a:pt x="14103" y="16"/>
                                  <a:pt x="14099" y="19"/>
                                  <a:pt x="14095" y="19"/>
                                </a:cubicBezTo>
                                <a:lnTo>
                                  <a:pt x="14095" y="19"/>
                                </a:lnTo>
                                <a:cubicBezTo>
                                  <a:pt x="14090" y="19"/>
                                  <a:pt x="14087" y="16"/>
                                  <a:pt x="14087" y="11"/>
                                </a:cubicBezTo>
                                <a:cubicBezTo>
                                  <a:pt x="14087" y="7"/>
                                  <a:pt x="14090" y="3"/>
                                  <a:pt x="14095" y="3"/>
                                </a:cubicBezTo>
                                <a:close/>
                                <a:moveTo>
                                  <a:pt x="14127" y="3"/>
                                </a:moveTo>
                                <a:lnTo>
                                  <a:pt x="14127" y="3"/>
                                </a:lnTo>
                                <a:cubicBezTo>
                                  <a:pt x="14131" y="3"/>
                                  <a:pt x="14135" y="7"/>
                                  <a:pt x="14135" y="11"/>
                                </a:cubicBezTo>
                                <a:cubicBezTo>
                                  <a:pt x="14135" y="16"/>
                                  <a:pt x="14131" y="19"/>
                                  <a:pt x="14127" y="19"/>
                                </a:cubicBezTo>
                                <a:lnTo>
                                  <a:pt x="14127" y="19"/>
                                </a:lnTo>
                                <a:cubicBezTo>
                                  <a:pt x="14122" y="19"/>
                                  <a:pt x="14119" y="16"/>
                                  <a:pt x="14119" y="11"/>
                                </a:cubicBezTo>
                                <a:cubicBezTo>
                                  <a:pt x="14119" y="7"/>
                                  <a:pt x="14122" y="3"/>
                                  <a:pt x="14127" y="3"/>
                                </a:cubicBezTo>
                                <a:close/>
                                <a:moveTo>
                                  <a:pt x="14159" y="3"/>
                                </a:moveTo>
                                <a:lnTo>
                                  <a:pt x="14159" y="3"/>
                                </a:lnTo>
                                <a:cubicBezTo>
                                  <a:pt x="14163" y="3"/>
                                  <a:pt x="14167" y="7"/>
                                  <a:pt x="14167" y="11"/>
                                </a:cubicBezTo>
                                <a:cubicBezTo>
                                  <a:pt x="14167" y="16"/>
                                  <a:pt x="14163" y="19"/>
                                  <a:pt x="14159" y="19"/>
                                </a:cubicBezTo>
                                <a:lnTo>
                                  <a:pt x="14159" y="19"/>
                                </a:lnTo>
                                <a:cubicBezTo>
                                  <a:pt x="14154" y="19"/>
                                  <a:pt x="14151" y="16"/>
                                  <a:pt x="14151" y="11"/>
                                </a:cubicBezTo>
                                <a:cubicBezTo>
                                  <a:pt x="14151" y="7"/>
                                  <a:pt x="14154" y="3"/>
                                  <a:pt x="14159" y="3"/>
                                </a:cubicBezTo>
                                <a:close/>
                                <a:moveTo>
                                  <a:pt x="14191" y="3"/>
                                </a:moveTo>
                                <a:lnTo>
                                  <a:pt x="14191" y="3"/>
                                </a:lnTo>
                                <a:cubicBezTo>
                                  <a:pt x="14195" y="3"/>
                                  <a:pt x="14199" y="7"/>
                                  <a:pt x="14199" y="11"/>
                                </a:cubicBezTo>
                                <a:cubicBezTo>
                                  <a:pt x="14199" y="16"/>
                                  <a:pt x="14195" y="19"/>
                                  <a:pt x="14191" y="19"/>
                                </a:cubicBezTo>
                                <a:lnTo>
                                  <a:pt x="14191" y="19"/>
                                </a:lnTo>
                                <a:cubicBezTo>
                                  <a:pt x="14186" y="19"/>
                                  <a:pt x="14183" y="16"/>
                                  <a:pt x="14183" y="11"/>
                                </a:cubicBezTo>
                                <a:cubicBezTo>
                                  <a:pt x="14183" y="7"/>
                                  <a:pt x="14186" y="3"/>
                                  <a:pt x="14191" y="3"/>
                                </a:cubicBezTo>
                                <a:close/>
                                <a:moveTo>
                                  <a:pt x="14223" y="3"/>
                                </a:moveTo>
                                <a:lnTo>
                                  <a:pt x="14223" y="3"/>
                                </a:lnTo>
                                <a:cubicBezTo>
                                  <a:pt x="14227" y="3"/>
                                  <a:pt x="14231" y="7"/>
                                  <a:pt x="14231" y="11"/>
                                </a:cubicBezTo>
                                <a:cubicBezTo>
                                  <a:pt x="14231" y="16"/>
                                  <a:pt x="14227" y="19"/>
                                  <a:pt x="14223" y="19"/>
                                </a:cubicBezTo>
                                <a:lnTo>
                                  <a:pt x="14223" y="19"/>
                                </a:lnTo>
                                <a:cubicBezTo>
                                  <a:pt x="14218" y="19"/>
                                  <a:pt x="14215" y="16"/>
                                  <a:pt x="14215" y="11"/>
                                </a:cubicBezTo>
                                <a:cubicBezTo>
                                  <a:pt x="14215" y="7"/>
                                  <a:pt x="14218" y="3"/>
                                  <a:pt x="14223" y="3"/>
                                </a:cubicBezTo>
                                <a:close/>
                                <a:moveTo>
                                  <a:pt x="14255" y="3"/>
                                </a:moveTo>
                                <a:lnTo>
                                  <a:pt x="14255" y="3"/>
                                </a:lnTo>
                                <a:cubicBezTo>
                                  <a:pt x="14259" y="3"/>
                                  <a:pt x="14263" y="7"/>
                                  <a:pt x="14263" y="11"/>
                                </a:cubicBezTo>
                                <a:cubicBezTo>
                                  <a:pt x="14263" y="16"/>
                                  <a:pt x="14259" y="19"/>
                                  <a:pt x="14255" y="19"/>
                                </a:cubicBezTo>
                                <a:lnTo>
                                  <a:pt x="14255" y="19"/>
                                </a:lnTo>
                                <a:cubicBezTo>
                                  <a:pt x="14251" y="19"/>
                                  <a:pt x="14247" y="16"/>
                                  <a:pt x="14247" y="11"/>
                                </a:cubicBezTo>
                                <a:cubicBezTo>
                                  <a:pt x="14247" y="7"/>
                                  <a:pt x="14251" y="3"/>
                                  <a:pt x="14255" y="3"/>
                                </a:cubicBezTo>
                                <a:close/>
                                <a:moveTo>
                                  <a:pt x="14287" y="3"/>
                                </a:moveTo>
                                <a:lnTo>
                                  <a:pt x="14287" y="3"/>
                                </a:lnTo>
                                <a:cubicBezTo>
                                  <a:pt x="14291" y="3"/>
                                  <a:pt x="14295" y="7"/>
                                  <a:pt x="14295" y="11"/>
                                </a:cubicBezTo>
                                <a:cubicBezTo>
                                  <a:pt x="14295" y="16"/>
                                  <a:pt x="14291" y="19"/>
                                  <a:pt x="14287" y="19"/>
                                </a:cubicBezTo>
                                <a:lnTo>
                                  <a:pt x="14287" y="19"/>
                                </a:lnTo>
                                <a:cubicBezTo>
                                  <a:pt x="14283" y="19"/>
                                  <a:pt x="14279" y="16"/>
                                  <a:pt x="14279" y="11"/>
                                </a:cubicBezTo>
                                <a:cubicBezTo>
                                  <a:pt x="14279" y="7"/>
                                  <a:pt x="14283" y="3"/>
                                  <a:pt x="14287" y="3"/>
                                </a:cubicBezTo>
                                <a:close/>
                                <a:moveTo>
                                  <a:pt x="14319" y="3"/>
                                </a:moveTo>
                                <a:lnTo>
                                  <a:pt x="14319" y="3"/>
                                </a:lnTo>
                                <a:cubicBezTo>
                                  <a:pt x="14323" y="3"/>
                                  <a:pt x="14327" y="7"/>
                                  <a:pt x="14327" y="11"/>
                                </a:cubicBezTo>
                                <a:cubicBezTo>
                                  <a:pt x="14327" y="16"/>
                                  <a:pt x="14323" y="19"/>
                                  <a:pt x="14319" y="19"/>
                                </a:cubicBezTo>
                                <a:lnTo>
                                  <a:pt x="14319" y="19"/>
                                </a:lnTo>
                                <a:cubicBezTo>
                                  <a:pt x="14315" y="19"/>
                                  <a:pt x="14311" y="16"/>
                                  <a:pt x="14311" y="11"/>
                                </a:cubicBezTo>
                                <a:cubicBezTo>
                                  <a:pt x="14311" y="7"/>
                                  <a:pt x="14315" y="3"/>
                                  <a:pt x="14319" y="3"/>
                                </a:cubicBezTo>
                                <a:close/>
                                <a:moveTo>
                                  <a:pt x="14351" y="3"/>
                                </a:moveTo>
                                <a:lnTo>
                                  <a:pt x="14351" y="3"/>
                                </a:lnTo>
                                <a:cubicBezTo>
                                  <a:pt x="14355" y="3"/>
                                  <a:pt x="14359" y="7"/>
                                  <a:pt x="14359" y="11"/>
                                </a:cubicBezTo>
                                <a:cubicBezTo>
                                  <a:pt x="14359" y="16"/>
                                  <a:pt x="14355" y="19"/>
                                  <a:pt x="14351" y="19"/>
                                </a:cubicBezTo>
                                <a:lnTo>
                                  <a:pt x="14351" y="19"/>
                                </a:lnTo>
                                <a:cubicBezTo>
                                  <a:pt x="14347" y="19"/>
                                  <a:pt x="14343" y="16"/>
                                  <a:pt x="14343" y="11"/>
                                </a:cubicBezTo>
                                <a:cubicBezTo>
                                  <a:pt x="14343" y="7"/>
                                  <a:pt x="14347" y="3"/>
                                  <a:pt x="14351" y="3"/>
                                </a:cubicBezTo>
                                <a:close/>
                                <a:moveTo>
                                  <a:pt x="14383" y="3"/>
                                </a:moveTo>
                                <a:lnTo>
                                  <a:pt x="14383" y="3"/>
                                </a:lnTo>
                                <a:cubicBezTo>
                                  <a:pt x="14387" y="3"/>
                                  <a:pt x="14391" y="7"/>
                                  <a:pt x="14391" y="11"/>
                                </a:cubicBezTo>
                                <a:cubicBezTo>
                                  <a:pt x="14391" y="16"/>
                                  <a:pt x="14387" y="19"/>
                                  <a:pt x="14383" y="19"/>
                                </a:cubicBezTo>
                                <a:lnTo>
                                  <a:pt x="14383" y="19"/>
                                </a:lnTo>
                                <a:cubicBezTo>
                                  <a:pt x="14379" y="19"/>
                                  <a:pt x="14375" y="16"/>
                                  <a:pt x="14375" y="11"/>
                                </a:cubicBezTo>
                                <a:cubicBezTo>
                                  <a:pt x="14375" y="7"/>
                                  <a:pt x="14379" y="3"/>
                                  <a:pt x="14383" y="3"/>
                                </a:cubicBezTo>
                                <a:close/>
                                <a:moveTo>
                                  <a:pt x="14415" y="3"/>
                                </a:moveTo>
                                <a:lnTo>
                                  <a:pt x="14415" y="3"/>
                                </a:lnTo>
                                <a:cubicBezTo>
                                  <a:pt x="14419" y="3"/>
                                  <a:pt x="14423" y="7"/>
                                  <a:pt x="14423" y="11"/>
                                </a:cubicBezTo>
                                <a:cubicBezTo>
                                  <a:pt x="14423" y="16"/>
                                  <a:pt x="14419" y="19"/>
                                  <a:pt x="14415" y="19"/>
                                </a:cubicBezTo>
                                <a:lnTo>
                                  <a:pt x="14415" y="19"/>
                                </a:lnTo>
                                <a:cubicBezTo>
                                  <a:pt x="14411" y="19"/>
                                  <a:pt x="14407" y="16"/>
                                  <a:pt x="14407" y="11"/>
                                </a:cubicBezTo>
                                <a:cubicBezTo>
                                  <a:pt x="14407" y="7"/>
                                  <a:pt x="14411" y="3"/>
                                  <a:pt x="14415" y="3"/>
                                </a:cubicBezTo>
                                <a:close/>
                                <a:moveTo>
                                  <a:pt x="14447" y="3"/>
                                </a:moveTo>
                                <a:lnTo>
                                  <a:pt x="14447" y="3"/>
                                </a:lnTo>
                                <a:cubicBezTo>
                                  <a:pt x="14451" y="3"/>
                                  <a:pt x="14455" y="7"/>
                                  <a:pt x="14455" y="11"/>
                                </a:cubicBezTo>
                                <a:cubicBezTo>
                                  <a:pt x="14455" y="16"/>
                                  <a:pt x="14451" y="19"/>
                                  <a:pt x="14447" y="19"/>
                                </a:cubicBezTo>
                                <a:lnTo>
                                  <a:pt x="14447" y="19"/>
                                </a:lnTo>
                                <a:cubicBezTo>
                                  <a:pt x="14443" y="19"/>
                                  <a:pt x="14439" y="16"/>
                                  <a:pt x="14439" y="11"/>
                                </a:cubicBezTo>
                                <a:cubicBezTo>
                                  <a:pt x="14439" y="7"/>
                                  <a:pt x="14443" y="3"/>
                                  <a:pt x="14447" y="3"/>
                                </a:cubicBezTo>
                                <a:close/>
                                <a:moveTo>
                                  <a:pt x="14479" y="3"/>
                                </a:moveTo>
                                <a:lnTo>
                                  <a:pt x="14479" y="3"/>
                                </a:lnTo>
                                <a:cubicBezTo>
                                  <a:pt x="14483" y="3"/>
                                  <a:pt x="14487" y="7"/>
                                  <a:pt x="14487" y="11"/>
                                </a:cubicBezTo>
                                <a:cubicBezTo>
                                  <a:pt x="14487" y="16"/>
                                  <a:pt x="14483" y="19"/>
                                  <a:pt x="14479" y="19"/>
                                </a:cubicBezTo>
                                <a:lnTo>
                                  <a:pt x="14479" y="19"/>
                                </a:lnTo>
                                <a:cubicBezTo>
                                  <a:pt x="14475" y="19"/>
                                  <a:pt x="14471" y="16"/>
                                  <a:pt x="14471" y="11"/>
                                </a:cubicBezTo>
                                <a:cubicBezTo>
                                  <a:pt x="14471" y="7"/>
                                  <a:pt x="14475" y="3"/>
                                  <a:pt x="14479" y="3"/>
                                </a:cubicBezTo>
                                <a:close/>
                                <a:moveTo>
                                  <a:pt x="14511" y="3"/>
                                </a:moveTo>
                                <a:lnTo>
                                  <a:pt x="14511" y="3"/>
                                </a:lnTo>
                                <a:cubicBezTo>
                                  <a:pt x="14515" y="3"/>
                                  <a:pt x="14519" y="7"/>
                                  <a:pt x="14519" y="11"/>
                                </a:cubicBezTo>
                                <a:cubicBezTo>
                                  <a:pt x="14519" y="16"/>
                                  <a:pt x="14515" y="19"/>
                                  <a:pt x="14511" y="19"/>
                                </a:cubicBezTo>
                                <a:lnTo>
                                  <a:pt x="14511" y="19"/>
                                </a:lnTo>
                                <a:cubicBezTo>
                                  <a:pt x="14507" y="19"/>
                                  <a:pt x="14503" y="16"/>
                                  <a:pt x="14503" y="11"/>
                                </a:cubicBezTo>
                                <a:cubicBezTo>
                                  <a:pt x="14503" y="7"/>
                                  <a:pt x="14507" y="3"/>
                                  <a:pt x="14511" y="3"/>
                                </a:cubicBezTo>
                                <a:close/>
                                <a:moveTo>
                                  <a:pt x="14543" y="3"/>
                                </a:moveTo>
                                <a:lnTo>
                                  <a:pt x="14543" y="3"/>
                                </a:lnTo>
                                <a:cubicBezTo>
                                  <a:pt x="14548" y="3"/>
                                  <a:pt x="14551" y="7"/>
                                  <a:pt x="14551" y="11"/>
                                </a:cubicBezTo>
                                <a:cubicBezTo>
                                  <a:pt x="14551" y="16"/>
                                  <a:pt x="14548" y="19"/>
                                  <a:pt x="14543" y="19"/>
                                </a:cubicBezTo>
                                <a:lnTo>
                                  <a:pt x="14543" y="19"/>
                                </a:lnTo>
                                <a:cubicBezTo>
                                  <a:pt x="14539" y="19"/>
                                  <a:pt x="14535" y="16"/>
                                  <a:pt x="14535" y="11"/>
                                </a:cubicBezTo>
                                <a:cubicBezTo>
                                  <a:pt x="14535" y="7"/>
                                  <a:pt x="14539" y="3"/>
                                  <a:pt x="14543" y="3"/>
                                </a:cubicBezTo>
                                <a:close/>
                                <a:moveTo>
                                  <a:pt x="14575" y="3"/>
                                </a:moveTo>
                                <a:lnTo>
                                  <a:pt x="14575" y="3"/>
                                </a:lnTo>
                                <a:cubicBezTo>
                                  <a:pt x="14580" y="3"/>
                                  <a:pt x="14583" y="7"/>
                                  <a:pt x="14583" y="11"/>
                                </a:cubicBezTo>
                                <a:cubicBezTo>
                                  <a:pt x="14583" y="16"/>
                                  <a:pt x="14580" y="19"/>
                                  <a:pt x="14575" y="19"/>
                                </a:cubicBezTo>
                                <a:lnTo>
                                  <a:pt x="14575" y="19"/>
                                </a:lnTo>
                                <a:cubicBezTo>
                                  <a:pt x="14571" y="19"/>
                                  <a:pt x="14567" y="16"/>
                                  <a:pt x="14567" y="11"/>
                                </a:cubicBezTo>
                                <a:cubicBezTo>
                                  <a:pt x="14567" y="7"/>
                                  <a:pt x="14571" y="3"/>
                                  <a:pt x="14575" y="3"/>
                                </a:cubicBezTo>
                                <a:close/>
                                <a:moveTo>
                                  <a:pt x="14607" y="3"/>
                                </a:moveTo>
                                <a:lnTo>
                                  <a:pt x="14607" y="3"/>
                                </a:lnTo>
                                <a:cubicBezTo>
                                  <a:pt x="14612" y="3"/>
                                  <a:pt x="14615" y="7"/>
                                  <a:pt x="14615" y="11"/>
                                </a:cubicBezTo>
                                <a:cubicBezTo>
                                  <a:pt x="14615" y="16"/>
                                  <a:pt x="14612" y="19"/>
                                  <a:pt x="14607" y="19"/>
                                </a:cubicBezTo>
                                <a:lnTo>
                                  <a:pt x="14607" y="19"/>
                                </a:lnTo>
                                <a:cubicBezTo>
                                  <a:pt x="14603" y="19"/>
                                  <a:pt x="14599" y="16"/>
                                  <a:pt x="14599" y="11"/>
                                </a:cubicBezTo>
                                <a:cubicBezTo>
                                  <a:pt x="14599" y="7"/>
                                  <a:pt x="14603" y="3"/>
                                  <a:pt x="14607" y="3"/>
                                </a:cubicBezTo>
                                <a:close/>
                                <a:moveTo>
                                  <a:pt x="14639" y="3"/>
                                </a:moveTo>
                                <a:lnTo>
                                  <a:pt x="14639" y="3"/>
                                </a:lnTo>
                                <a:cubicBezTo>
                                  <a:pt x="14644" y="3"/>
                                  <a:pt x="14647" y="7"/>
                                  <a:pt x="14647" y="11"/>
                                </a:cubicBezTo>
                                <a:cubicBezTo>
                                  <a:pt x="14647" y="16"/>
                                  <a:pt x="14644" y="19"/>
                                  <a:pt x="14639" y="19"/>
                                </a:cubicBezTo>
                                <a:lnTo>
                                  <a:pt x="14639" y="19"/>
                                </a:lnTo>
                                <a:cubicBezTo>
                                  <a:pt x="14635" y="19"/>
                                  <a:pt x="14631" y="16"/>
                                  <a:pt x="14631" y="11"/>
                                </a:cubicBezTo>
                                <a:cubicBezTo>
                                  <a:pt x="14631" y="7"/>
                                  <a:pt x="14635" y="3"/>
                                  <a:pt x="14639" y="3"/>
                                </a:cubicBezTo>
                                <a:close/>
                                <a:moveTo>
                                  <a:pt x="14671" y="3"/>
                                </a:moveTo>
                                <a:lnTo>
                                  <a:pt x="14671" y="3"/>
                                </a:lnTo>
                                <a:cubicBezTo>
                                  <a:pt x="14676" y="3"/>
                                  <a:pt x="14679" y="7"/>
                                  <a:pt x="14679" y="11"/>
                                </a:cubicBezTo>
                                <a:cubicBezTo>
                                  <a:pt x="14679" y="16"/>
                                  <a:pt x="14676" y="19"/>
                                  <a:pt x="14671" y="19"/>
                                </a:cubicBezTo>
                                <a:lnTo>
                                  <a:pt x="14671" y="19"/>
                                </a:lnTo>
                                <a:cubicBezTo>
                                  <a:pt x="14667" y="19"/>
                                  <a:pt x="14663" y="16"/>
                                  <a:pt x="14663" y="11"/>
                                </a:cubicBezTo>
                                <a:cubicBezTo>
                                  <a:pt x="14663" y="7"/>
                                  <a:pt x="14667" y="3"/>
                                  <a:pt x="14671" y="3"/>
                                </a:cubicBezTo>
                                <a:close/>
                                <a:moveTo>
                                  <a:pt x="14703" y="3"/>
                                </a:moveTo>
                                <a:lnTo>
                                  <a:pt x="14703" y="3"/>
                                </a:lnTo>
                                <a:cubicBezTo>
                                  <a:pt x="14708" y="3"/>
                                  <a:pt x="14711" y="7"/>
                                  <a:pt x="14711" y="11"/>
                                </a:cubicBezTo>
                                <a:cubicBezTo>
                                  <a:pt x="14711" y="16"/>
                                  <a:pt x="14708" y="19"/>
                                  <a:pt x="14703" y="19"/>
                                </a:cubicBezTo>
                                <a:lnTo>
                                  <a:pt x="14703" y="19"/>
                                </a:lnTo>
                                <a:cubicBezTo>
                                  <a:pt x="14699" y="19"/>
                                  <a:pt x="14695" y="16"/>
                                  <a:pt x="14695" y="11"/>
                                </a:cubicBezTo>
                                <a:cubicBezTo>
                                  <a:pt x="14695" y="7"/>
                                  <a:pt x="14699" y="3"/>
                                  <a:pt x="14703" y="3"/>
                                </a:cubicBezTo>
                                <a:close/>
                                <a:moveTo>
                                  <a:pt x="14735" y="3"/>
                                </a:moveTo>
                                <a:lnTo>
                                  <a:pt x="14735" y="3"/>
                                </a:lnTo>
                                <a:cubicBezTo>
                                  <a:pt x="14740" y="3"/>
                                  <a:pt x="14743" y="7"/>
                                  <a:pt x="14743" y="11"/>
                                </a:cubicBezTo>
                                <a:cubicBezTo>
                                  <a:pt x="14743" y="16"/>
                                  <a:pt x="14740" y="19"/>
                                  <a:pt x="14735" y="19"/>
                                </a:cubicBezTo>
                                <a:lnTo>
                                  <a:pt x="14735" y="19"/>
                                </a:lnTo>
                                <a:cubicBezTo>
                                  <a:pt x="14731" y="19"/>
                                  <a:pt x="14727" y="16"/>
                                  <a:pt x="14727" y="11"/>
                                </a:cubicBezTo>
                                <a:cubicBezTo>
                                  <a:pt x="14727" y="7"/>
                                  <a:pt x="14731" y="3"/>
                                  <a:pt x="14735" y="3"/>
                                </a:cubicBezTo>
                                <a:close/>
                                <a:moveTo>
                                  <a:pt x="14767" y="3"/>
                                </a:moveTo>
                                <a:lnTo>
                                  <a:pt x="14767" y="3"/>
                                </a:lnTo>
                                <a:cubicBezTo>
                                  <a:pt x="14772" y="3"/>
                                  <a:pt x="14775" y="7"/>
                                  <a:pt x="14775" y="11"/>
                                </a:cubicBezTo>
                                <a:cubicBezTo>
                                  <a:pt x="14775" y="16"/>
                                  <a:pt x="14772" y="19"/>
                                  <a:pt x="14767" y="19"/>
                                </a:cubicBezTo>
                                <a:lnTo>
                                  <a:pt x="14767" y="19"/>
                                </a:lnTo>
                                <a:cubicBezTo>
                                  <a:pt x="14763" y="19"/>
                                  <a:pt x="14759" y="16"/>
                                  <a:pt x="14759" y="11"/>
                                </a:cubicBezTo>
                                <a:cubicBezTo>
                                  <a:pt x="14759" y="7"/>
                                  <a:pt x="14763" y="3"/>
                                  <a:pt x="14767" y="3"/>
                                </a:cubicBezTo>
                                <a:close/>
                                <a:moveTo>
                                  <a:pt x="14799" y="3"/>
                                </a:moveTo>
                                <a:lnTo>
                                  <a:pt x="14799" y="3"/>
                                </a:lnTo>
                                <a:cubicBezTo>
                                  <a:pt x="14804" y="3"/>
                                  <a:pt x="14807" y="7"/>
                                  <a:pt x="14807" y="11"/>
                                </a:cubicBezTo>
                                <a:cubicBezTo>
                                  <a:pt x="14807" y="16"/>
                                  <a:pt x="14804" y="19"/>
                                  <a:pt x="14799" y="19"/>
                                </a:cubicBezTo>
                                <a:lnTo>
                                  <a:pt x="14799" y="19"/>
                                </a:lnTo>
                                <a:cubicBezTo>
                                  <a:pt x="14795" y="19"/>
                                  <a:pt x="14791" y="16"/>
                                  <a:pt x="14791" y="11"/>
                                </a:cubicBezTo>
                                <a:cubicBezTo>
                                  <a:pt x="14791" y="7"/>
                                  <a:pt x="14795" y="3"/>
                                  <a:pt x="14799" y="3"/>
                                </a:cubicBezTo>
                                <a:close/>
                                <a:moveTo>
                                  <a:pt x="14831" y="3"/>
                                </a:moveTo>
                                <a:lnTo>
                                  <a:pt x="14831" y="3"/>
                                </a:lnTo>
                                <a:cubicBezTo>
                                  <a:pt x="14836" y="3"/>
                                  <a:pt x="14839" y="7"/>
                                  <a:pt x="14839" y="11"/>
                                </a:cubicBezTo>
                                <a:cubicBezTo>
                                  <a:pt x="14839" y="16"/>
                                  <a:pt x="14836" y="19"/>
                                  <a:pt x="14831" y="19"/>
                                </a:cubicBezTo>
                                <a:lnTo>
                                  <a:pt x="14831" y="19"/>
                                </a:lnTo>
                                <a:cubicBezTo>
                                  <a:pt x="14827" y="19"/>
                                  <a:pt x="14823" y="16"/>
                                  <a:pt x="14823" y="11"/>
                                </a:cubicBezTo>
                                <a:cubicBezTo>
                                  <a:pt x="14823" y="7"/>
                                  <a:pt x="14827" y="3"/>
                                  <a:pt x="14831" y="3"/>
                                </a:cubicBezTo>
                                <a:close/>
                                <a:moveTo>
                                  <a:pt x="14863" y="3"/>
                                </a:moveTo>
                                <a:lnTo>
                                  <a:pt x="14863" y="3"/>
                                </a:lnTo>
                                <a:cubicBezTo>
                                  <a:pt x="14868" y="3"/>
                                  <a:pt x="14871" y="7"/>
                                  <a:pt x="14871" y="11"/>
                                </a:cubicBezTo>
                                <a:cubicBezTo>
                                  <a:pt x="14871" y="16"/>
                                  <a:pt x="14868" y="19"/>
                                  <a:pt x="14863" y="19"/>
                                </a:cubicBezTo>
                                <a:lnTo>
                                  <a:pt x="14863" y="19"/>
                                </a:lnTo>
                                <a:cubicBezTo>
                                  <a:pt x="14859" y="19"/>
                                  <a:pt x="14855" y="16"/>
                                  <a:pt x="14855" y="11"/>
                                </a:cubicBezTo>
                                <a:cubicBezTo>
                                  <a:pt x="14855" y="7"/>
                                  <a:pt x="14859" y="3"/>
                                  <a:pt x="14863" y="3"/>
                                </a:cubicBezTo>
                                <a:close/>
                                <a:moveTo>
                                  <a:pt x="14895" y="4"/>
                                </a:moveTo>
                                <a:lnTo>
                                  <a:pt x="14895" y="4"/>
                                </a:lnTo>
                                <a:cubicBezTo>
                                  <a:pt x="14900" y="4"/>
                                  <a:pt x="14903" y="7"/>
                                  <a:pt x="14903" y="12"/>
                                </a:cubicBezTo>
                                <a:cubicBezTo>
                                  <a:pt x="14903" y="16"/>
                                  <a:pt x="14900" y="20"/>
                                  <a:pt x="14895" y="20"/>
                                </a:cubicBezTo>
                                <a:lnTo>
                                  <a:pt x="14895" y="20"/>
                                </a:lnTo>
                                <a:cubicBezTo>
                                  <a:pt x="14891" y="20"/>
                                  <a:pt x="14887" y="16"/>
                                  <a:pt x="14887" y="12"/>
                                </a:cubicBezTo>
                                <a:cubicBezTo>
                                  <a:pt x="14887" y="7"/>
                                  <a:pt x="14891" y="4"/>
                                  <a:pt x="14895" y="4"/>
                                </a:cubicBezTo>
                                <a:close/>
                                <a:moveTo>
                                  <a:pt x="14927" y="4"/>
                                </a:moveTo>
                                <a:lnTo>
                                  <a:pt x="14927" y="4"/>
                                </a:lnTo>
                                <a:cubicBezTo>
                                  <a:pt x="14932" y="4"/>
                                  <a:pt x="14935" y="7"/>
                                  <a:pt x="14935" y="12"/>
                                </a:cubicBezTo>
                                <a:cubicBezTo>
                                  <a:pt x="14935" y="16"/>
                                  <a:pt x="14932" y="20"/>
                                  <a:pt x="14927" y="20"/>
                                </a:cubicBezTo>
                                <a:lnTo>
                                  <a:pt x="14927" y="20"/>
                                </a:lnTo>
                                <a:cubicBezTo>
                                  <a:pt x="14923" y="20"/>
                                  <a:pt x="14919" y="16"/>
                                  <a:pt x="14919" y="12"/>
                                </a:cubicBezTo>
                                <a:cubicBezTo>
                                  <a:pt x="14919" y="7"/>
                                  <a:pt x="14923" y="4"/>
                                  <a:pt x="14927" y="4"/>
                                </a:cubicBezTo>
                                <a:close/>
                                <a:moveTo>
                                  <a:pt x="14959" y="4"/>
                                </a:moveTo>
                                <a:lnTo>
                                  <a:pt x="14959" y="4"/>
                                </a:lnTo>
                                <a:cubicBezTo>
                                  <a:pt x="14964" y="4"/>
                                  <a:pt x="14967" y="7"/>
                                  <a:pt x="14967" y="12"/>
                                </a:cubicBezTo>
                                <a:cubicBezTo>
                                  <a:pt x="14967" y="16"/>
                                  <a:pt x="14964" y="20"/>
                                  <a:pt x="14959" y="20"/>
                                </a:cubicBezTo>
                                <a:lnTo>
                                  <a:pt x="14959" y="20"/>
                                </a:lnTo>
                                <a:cubicBezTo>
                                  <a:pt x="14955" y="20"/>
                                  <a:pt x="14951" y="16"/>
                                  <a:pt x="14951" y="12"/>
                                </a:cubicBezTo>
                                <a:cubicBezTo>
                                  <a:pt x="14951" y="7"/>
                                  <a:pt x="14955" y="4"/>
                                  <a:pt x="14959" y="4"/>
                                </a:cubicBezTo>
                                <a:close/>
                                <a:moveTo>
                                  <a:pt x="14991" y="4"/>
                                </a:moveTo>
                                <a:lnTo>
                                  <a:pt x="14991" y="4"/>
                                </a:lnTo>
                                <a:cubicBezTo>
                                  <a:pt x="14996" y="4"/>
                                  <a:pt x="14999" y="7"/>
                                  <a:pt x="14999" y="12"/>
                                </a:cubicBezTo>
                                <a:cubicBezTo>
                                  <a:pt x="14999" y="16"/>
                                  <a:pt x="14996" y="20"/>
                                  <a:pt x="14991" y="20"/>
                                </a:cubicBezTo>
                                <a:lnTo>
                                  <a:pt x="14991" y="20"/>
                                </a:lnTo>
                                <a:cubicBezTo>
                                  <a:pt x="14987" y="20"/>
                                  <a:pt x="14983" y="16"/>
                                  <a:pt x="14983" y="12"/>
                                </a:cubicBezTo>
                                <a:cubicBezTo>
                                  <a:pt x="14983" y="7"/>
                                  <a:pt x="14987" y="4"/>
                                  <a:pt x="14991" y="4"/>
                                </a:cubicBezTo>
                                <a:close/>
                                <a:moveTo>
                                  <a:pt x="15023" y="4"/>
                                </a:moveTo>
                                <a:lnTo>
                                  <a:pt x="15023" y="4"/>
                                </a:lnTo>
                                <a:cubicBezTo>
                                  <a:pt x="15028" y="4"/>
                                  <a:pt x="15031" y="7"/>
                                  <a:pt x="15031" y="12"/>
                                </a:cubicBezTo>
                                <a:cubicBezTo>
                                  <a:pt x="15031" y="16"/>
                                  <a:pt x="15028" y="20"/>
                                  <a:pt x="15023" y="20"/>
                                </a:cubicBezTo>
                                <a:lnTo>
                                  <a:pt x="15023" y="20"/>
                                </a:lnTo>
                                <a:cubicBezTo>
                                  <a:pt x="15019" y="20"/>
                                  <a:pt x="15015" y="16"/>
                                  <a:pt x="15015" y="12"/>
                                </a:cubicBezTo>
                                <a:cubicBezTo>
                                  <a:pt x="15015" y="7"/>
                                  <a:pt x="15019" y="4"/>
                                  <a:pt x="15023" y="4"/>
                                </a:cubicBezTo>
                                <a:close/>
                                <a:moveTo>
                                  <a:pt x="15055" y="4"/>
                                </a:moveTo>
                                <a:lnTo>
                                  <a:pt x="15055" y="4"/>
                                </a:lnTo>
                                <a:cubicBezTo>
                                  <a:pt x="15060" y="4"/>
                                  <a:pt x="15063" y="7"/>
                                  <a:pt x="15063" y="12"/>
                                </a:cubicBezTo>
                                <a:cubicBezTo>
                                  <a:pt x="15063" y="16"/>
                                  <a:pt x="15060" y="20"/>
                                  <a:pt x="15055" y="20"/>
                                </a:cubicBezTo>
                                <a:lnTo>
                                  <a:pt x="15055" y="20"/>
                                </a:lnTo>
                                <a:cubicBezTo>
                                  <a:pt x="15051" y="20"/>
                                  <a:pt x="15047" y="16"/>
                                  <a:pt x="15047" y="12"/>
                                </a:cubicBezTo>
                                <a:cubicBezTo>
                                  <a:pt x="15047" y="7"/>
                                  <a:pt x="15051" y="4"/>
                                  <a:pt x="15055" y="4"/>
                                </a:cubicBezTo>
                                <a:close/>
                                <a:moveTo>
                                  <a:pt x="15087" y="4"/>
                                </a:moveTo>
                                <a:lnTo>
                                  <a:pt x="15087" y="4"/>
                                </a:lnTo>
                                <a:cubicBezTo>
                                  <a:pt x="15092" y="4"/>
                                  <a:pt x="15095" y="7"/>
                                  <a:pt x="15095" y="12"/>
                                </a:cubicBezTo>
                                <a:cubicBezTo>
                                  <a:pt x="15095" y="16"/>
                                  <a:pt x="15092" y="20"/>
                                  <a:pt x="15087" y="20"/>
                                </a:cubicBezTo>
                                <a:lnTo>
                                  <a:pt x="15087" y="20"/>
                                </a:lnTo>
                                <a:cubicBezTo>
                                  <a:pt x="15083" y="20"/>
                                  <a:pt x="15079" y="16"/>
                                  <a:pt x="15079" y="12"/>
                                </a:cubicBezTo>
                                <a:cubicBezTo>
                                  <a:pt x="15079" y="7"/>
                                  <a:pt x="15083" y="4"/>
                                  <a:pt x="15087" y="4"/>
                                </a:cubicBezTo>
                                <a:close/>
                                <a:moveTo>
                                  <a:pt x="15119" y="4"/>
                                </a:moveTo>
                                <a:lnTo>
                                  <a:pt x="15119" y="4"/>
                                </a:lnTo>
                                <a:cubicBezTo>
                                  <a:pt x="15124" y="4"/>
                                  <a:pt x="15127" y="7"/>
                                  <a:pt x="15127" y="12"/>
                                </a:cubicBezTo>
                                <a:cubicBezTo>
                                  <a:pt x="15127" y="16"/>
                                  <a:pt x="15124" y="20"/>
                                  <a:pt x="15119" y="20"/>
                                </a:cubicBezTo>
                                <a:lnTo>
                                  <a:pt x="15119" y="20"/>
                                </a:lnTo>
                                <a:cubicBezTo>
                                  <a:pt x="15115" y="20"/>
                                  <a:pt x="15111" y="16"/>
                                  <a:pt x="15111" y="12"/>
                                </a:cubicBezTo>
                                <a:cubicBezTo>
                                  <a:pt x="15111" y="7"/>
                                  <a:pt x="15115" y="4"/>
                                  <a:pt x="15119" y="4"/>
                                </a:cubicBezTo>
                                <a:close/>
                                <a:moveTo>
                                  <a:pt x="15151" y="4"/>
                                </a:moveTo>
                                <a:lnTo>
                                  <a:pt x="15151" y="4"/>
                                </a:lnTo>
                                <a:cubicBezTo>
                                  <a:pt x="15156" y="4"/>
                                  <a:pt x="15159" y="7"/>
                                  <a:pt x="15159" y="12"/>
                                </a:cubicBezTo>
                                <a:cubicBezTo>
                                  <a:pt x="15159" y="16"/>
                                  <a:pt x="15156" y="20"/>
                                  <a:pt x="15151" y="20"/>
                                </a:cubicBezTo>
                                <a:lnTo>
                                  <a:pt x="15151" y="20"/>
                                </a:lnTo>
                                <a:cubicBezTo>
                                  <a:pt x="15147" y="20"/>
                                  <a:pt x="15143" y="16"/>
                                  <a:pt x="15143" y="12"/>
                                </a:cubicBezTo>
                                <a:cubicBezTo>
                                  <a:pt x="15143" y="7"/>
                                  <a:pt x="15147" y="4"/>
                                  <a:pt x="15151" y="4"/>
                                </a:cubicBezTo>
                                <a:close/>
                                <a:moveTo>
                                  <a:pt x="15183" y="4"/>
                                </a:moveTo>
                                <a:lnTo>
                                  <a:pt x="15183" y="4"/>
                                </a:lnTo>
                                <a:cubicBezTo>
                                  <a:pt x="15188" y="4"/>
                                  <a:pt x="15191" y="7"/>
                                  <a:pt x="15191" y="12"/>
                                </a:cubicBezTo>
                                <a:cubicBezTo>
                                  <a:pt x="15191" y="16"/>
                                  <a:pt x="15188" y="20"/>
                                  <a:pt x="15183" y="20"/>
                                </a:cubicBezTo>
                                <a:lnTo>
                                  <a:pt x="15183" y="20"/>
                                </a:lnTo>
                                <a:cubicBezTo>
                                  <a:pt x="15179" y="20"/>
                                  <a:pt x="15175" y="16"/>
                                  <a:pt x="15175" y="12"/>
                                </a:cubicBezTo>
                                <a:cubicBezTo>
                                  <a:pt x="15175" y="7"/>
                                  <a:pt x="15179" y="4"/>
                                  <a:pt x="15183" y="4"/>
                                </a:cubicBezTo>
                                <a:close/>
                                <a:moveTo>
                                  <a:pt x="15215" y="4"/>
                                </a:moveTo>
                                <a:lnTo>
                                  <a:pt x="15215" y="4"/>
                                </a:lnTo>
                                <a:cubicBezTo>
                                  <a:pt x="15220" y="4"/>
                                  <a:pt x="15223" y="7"/>
                                  <a:pt x="15223" y="12"/>
                                </a:cubicBezTo>
                                <a:cubicBezTo>
                                  <a:pt x="15223" y="16"/>
                                  <a:pt x="15220" y="20"/>
                                  <a:pt x="15215" y="20"/>
                                </a:cubicBezTo>
                                <a:lnTo>
                                  <a:pt x="15215" y="20"/>
                                </a:lnTo>
                                <a:cubicBezTo>
                                  <a:pt x="15211" y="20"/>
                                  <a:pt x="15207" y="16"/>
                                  <a:pt x="15207" y="12"/>
                                </a:cubicBezTo>
                                <a:cubicBezTo>
                                  <a:pt x="15207" y="7"/>
                                  <a:pt x="15211" y="4"/>
                                  <a:pt x="15215" y="4"/>
                                </a:cubicBezTo>
                                <a:close/>
                                <a:moveTo>
                                  <a:pt x="15247" y="4"/>
                                </a:moveTo>
                                <a:lnTo>
                                  <a:pt x="15247" y="4"/>
                                </a:lnTo>
                                <a:cubicBezTo>
                                  <a:pt x="15252" y="4"/>
                                  <a:pt x="15255" y="7"/>
                                  <a:pt x="15255" y="12"/>
                                </a:cubicBezTo>
                                <a:cubicBezTo>
                                  <a:pt x="15255" y="16"/>
                                  <a:pt x="15252" y="20"/>
                                  <a:pt x="15247" y="20"/>
                                </a:cubicBezTo>
                                <a:lnTo>
                                  <a:pt x="15247" y="20"/>
                                </a:lnTo>
                                <a:cubicBezTo>
                                  <a:pt x="15243" y="20"/>
                                  <a:pt x="15239" y="16"/>
                                  <a:pt x="15239" y="12"/>
                                </a:cubicBezTo>
                                <a:cubicBezTo>
                                  <a:pt x="15239" y="7"/>
                                  <a:pt x="15243" y="4"/>
                                  <a:pt x="15247" y="4"/>
                                </a:cubicBezTo>
                                <a:close/>
                                <a:moveTo>
                                  <a:pt x="15279" y="4"/>
                                </a:moveTo>
                                <a:lnTo>
                                  <a:pt x="15279" y="4"/>
                                </a:lnTo>
                                <a:cubicBezTo>
                                  <a:pt x="15284" y="4"/>
                                  <a:pt x="15287" y="7"/>
                                  <a:pt x="15287" y="12"/>
                                </a:cubicBezTo>
                                <a:cubicBezTo>
                                  <a:pt x="15287" y="16"/>
                                  <a:pt x="15284" y="20"/>
                                  <a:pt x="15279" y="20"/>
                                </a:cubicBezTo>
                                <a:lnTo>
                                  <a:pt x="15279" y="20"/>
                                </a:lnTo>
                                <a:cubicBezTo>
                                  <a:pt x="15275" y="20"/>
                                  <a:pt x="15271" y="16"/>
                                  <a:pt x="15271" y="12"/>
                                </a:cubicBezTo>
                                <a:cubicBezTo>
                                  <a:pt x="15271" y="7"/>
                                  <a:pt x="15275" y="4"/>
                                  <a:pt x="15279" y="4"/>
                                </a:cubicBezTo>
                                <a:close/>
                                <a:moveTo>
                                  <a:pt x="15311" y="4"/>
                                </a:moveTo>
                                <a:lnTo>
                                  <a:pt x="15311" y="4"/>
                                </a:lnTo>
                                <a:cubicBezTo>
                                  <a:pt x="15316" y="4"/>
                                  <a:pt x="15319" y="7"/>
                                  <a:pt x="15319" y="12"/>
                                </a:cubicBezTo>
                                <a:cubicBezTo>
                                  <a:pt x="15319" y="16"/>
                                  <a:pt x="15316" y="20"/>
                                  <a:pt x="15311" y="20"/>
                                </a:cubicBezTo>
                                <a:lnTo>
                                  <a:pt x="15311" y="20"/>
                                </a:lnTo>
                                <a:cubicBezTo>
                                  <a:pt x="15307" y="20"/>
                                  <a:pt x="15303" y="16"/>
                                  <a:pt x="15303" y="12"/>
                                </a:cubicBezTo>
                                <a:cubicBezTo>
                                  <a:pt x="15303" y="7"/>
                                  <a:pt x="15307" y="4"/>
                                  <a:pt x="15311" y="4"/>
                                </a:cubicBezTo>
                                <a:close/>
                                <a:moveTo>
                                  <a:pt x="15343" y="4"/>
                                </a:moveTo>
                                <a:lnTo>
                                  <a:pt x="15343" y="4"/>
                                </a:lnTo>
                                <a:cubicBezTo>
                                  <a:pt x="15348" y="4"/>
                                  <a:pt x="15351" y="7"/>
                                  <a:pt x="15351" y="12"/>
                                </a:cubicBezTo>
                                <a:cubicBezTo>
                                  <a:pt x="15351" y="16"/>
                                  <a:pt x="15348" y="20"/>
                                  <a:pt x="15343" y="20"/>
                                </a:cubicBezTo>
                                <a:lnTo>
                                  <a:pt x="15343" y="20"/>
                                </a:lnTo>
                                <a:cubicBezTo>
                                  <a:pt x="15339" y="20"/>
                                  <a:pt x="15335" y="16"/>
                                  <a:pt x="15335" y="12"/>
                                </a:cubicBezTo>
                                <a:cubicBezTo>
                                  <a:pt x="15335" y="7"/>
                                  <a:pt x="15339" y="4"/>
                                  <a:pt x="15343" y="4"/>
                                </a:cubicBezTo>
                                <a:close/>
                                <a:moveTo>
                                  <a:pt x="15375" y="4"/>
                                </a:moveTo>
                                <a:lnTo>
                                  <a:pt x="15375" y="4"/>
                                </a:lnTo>
                                <a:cubicBezTo>
                                  <a:pt x="15380" y="4"/>
                                  <a:pt x="15383" y="7"/>
                                  <a:pt x="15383" y="12"/>
                                </a:cubicBezTo>
                                <a:cubicBezTo>
                                  <a:pt x="15383" y="16"/>
                                  <a:pt x="15380" y="20"/>
                                  <a:pt x="15375" y="20"/>
                                </a:cubicBezTo>
                                <a:lnTo>
                                  <a:pt x="15375" y="20"/>
                                </a:lnTo>
                                <a:cubicBezTo>
                                  <a:pt x="15371" y="20"/>
                                  <a:pt x="15367" y="16"/>
                                  <a:pt x="15367" y="12"/>
                                </a:cubicBezTo>
                                <a:cubicBezTo>
                                  <a:pt x="15367" y="7"/>
                                  <a:pt x="15371" y="4"/>
                                  <a:pt x="15375" y="4"/>
                                </a:cubicBezTo>
                                <a:close/>
                                <a:moveTo>
                                  <a:pt x="15407" y="4"/>
                                </a:moveTo>
                                <a:lnTo>
                                  <a:pt x="15408" y="4"/>
                                </a:lnTo>
                                <a:cubicBezTo>
                                  <a:pt x="15412" y="4"/>
                                  <a:pt x="15416" y="7"/>
                                  <a:pt x="15416" y="12"/>
                                </a:cubicBezTo>
                                <a:cubicBezTo>
                                  <a:pt x="15416" y="16"/>
                                  <a:pt x="15412" y="20"/>
                                  <a:pt x="15408" y="20"/>
                                </a:cubicBezTo>
                                <a:lnTo>
                                  <a:pt x="15407" y="20"/>
                                </a:lnTo>
                                <a:cubicBezTo>
                                  <a:pt x="15403" y="20"/>
                                  <a:pt x="15399" y="16"/>
                                  <a:pt x="15399" y="12"/>
                                </a:cubicBezTo>
                                <a:cubicBezTo>
                                  <a:pt x="15399" y="7"/>
                                  <a:pt x="15403" y="4"/>
                                  <a:pt x="15407" y="4"/>
                                </a:cubicBezTo>
                                <a:close/>
                                <a:moveTo>
                                  <a:pt x="15440" y="4"/>
                                </a:moveTo>
                                <a:lnTo>
                                  <a:pt x="15440" y="4"/>
                                </a:lnTo>
                                <a:cubicBezTo>
                                  <a:pt x="15444" y="4"/>
                                  <a:pt x="15448" y="7"/>
                                  <a:pt x="15448" y="12"/>
                                </a:cubicBezTo>
                                <a:cubicBezTo>
                                  <a:pt x="15448" y="16"/>
                                  <a:pt x="15444" y="20"/>
                                  <a:pt x="15440" y="20"/>
                                </a:cubicBezTo>
                                <a:lnTo>
                                  <a:pt x="15440" y="20"/>
                                </a:lnTo>
                                <a:cubicBezTo>
                                  <a:pt x="15435" y="20"/>
                                  <a:pt x="15432" y="16"/>
                                  <a:pt x="15432" y="12"/>
                                </a:cubicBezTo>
                                <a:cubicBezTo>
                                  <a:pt x="15432" y="7"/>
                                  <a:pt x="15435" y="4"/>
                                  <a:pt x="15440" y="4"/>
                                </a:cubicBezTo>
                                <a:close/>
                                <a:moveTo>
                                  <a:pt x="15472" y="4"/>
                                </a:moveTo>
                                <a:lnTo>
                                  <a:pt x="15472" y="4"/>
                                </a:lnTo>
                                <a:cubicBezTo>
                                  <a:pt x="15476" y="4"/>
                                  <a:pt x="15480" y="7"/>
                                  <a:pt x="15480" y="12"/>
                                </a:cubicBezTo>
                                <a:cubicBezTo>
                                  <a:pt x="15480" y="16"/>
                                  <a:pt x="15476" y="20"/>
                                  <a:pt x="15472" y="20"/>
                                </a:cubicBezTo>
                                <a:lnTo>
                                  <a:pt x="15472" y="20"/>
                                </a:lnTo>
                                <a:cubicBezTo>
                                  <a:pt x="15467" y="20"/>
                                  <a:pt x="15464" y="16"/>
                                  <a:pt x="15464" y="12"/>
                                </a:cubicBezTo>
                                <a:cubicBezTo>
                                  <a:pt x="15464" y="7"/>
                                  <a:pt x="15467" y="4"/>
                                  <a:pt x="15472" y="4"/>
                                </a:cubicBezTo>
                                <a:close/>
                                <a:moveTo>
                                  <a:pt x="15504" y="4"/>
                                </a:moveTo>
                                <a:lnTo>
                                  <a:pt x="15504" y="4"/>
                                </a:lnTo>
                                <a:cubicBezTo>
                                  <a:pt x="15508" y="4"/>
                                  <a:pt x="15512" y="7"/>
                                  <a:pt x="15512" y="12"/>
                                </a:cubicBezTo>
                                <a:cubicBezTo>
                                  <a:pt x="15512" y="16"/>
                                  <a:pt x="15508" y="20"/>
                                  <a:pt x="15504" y="20"/>
                                </a:cubicBezTo>
                                <a:lnTo>
                                  <a:pt x="15504" y="20"/>
                                </a:lnTo>
                                <a:cubicBezTo>
                                  <a:pt x="15499" y="20"/>
                                  <a:pt x="15496" y="16"/>
                                  <a:pt x="15496" y="12"/>
                                </a:cubicBezTo>
                                <a:cubicBezTo>
                                  <a:pt x="15496" y="7"/>
                                  <a:pt x="15499" y="4"/>
                                  <a:pt x="15504" y="4"/>
                                </a:cubicBezTo>
                                <a:close/>
                                <a:moveTo>
                                  <a:pt x="15536" y="4"/>
                                </a:moveTo>
                                <a:lnTo>
                                  <a:pt x="15536" y="4"/>
                                </a:lnTo>
                                <a:cubicBezTo>
                                  <a:pt x="15540" y="4"/>
                                  <a:pt x="15544" y="7"/>
                                  <a:pt x="15544" y="12"/>
                                </a:cubicBezTo>
                                <a:cubicBezTo>
                                  <a:pt x="15544" y="16"/>
                                  <a:pt x="15540" y="20"/>
                                  <a:pt x="15536" y="20"/>
                                </a:cubicBezTo>
                                <a:lnTo>
                                  <a:pt x="15536" y="20"/>
                                </a:lnTo>
                                <a:cubicBezTo>
                                  <a:pt x="15531" y="20"/>
                                  <a:pt x="15528" y="16"/>
                                  <a:pt x="15528" y="12"/>
                                </a:cubicBezTo>
                                <a:cubicBezTo>
                                  <a:pt x="15528" y="7"/>
                                  <a:pt x="15531" y="4"/>
                                  <a:pt x="15536" y="4"/>
                                </a:cubicBezTo>
                                <a:close/>
                                <a:moveTo>
                                  <a:pt x="15568" y="4"/>
                                </a:moveTo>
                                <a:lnTo>
                                  <a:pt x="15568" y="4"/>
                                </a:lnTo>
                                <a:cubicBezTo>
                                  <a:pt x="15572" y="4"/>
                                  <a:pt x="15576" y="7"/>
                                  <a:pt x="15576" y="12"/>
                                </a:cubicBezTo>
                                <a:cubicBezTo>
                                  <a:pt x="15576" y="16"/>
                                  <a:pt x="15572" y="20"/>
                                  <a:pt x="15568" y="20"/>
                                </a:cubicBezTo>
                                <a:lnTo>
                                  <a:pt x="15568" y="20"/>
                                </a:lnTo>
                                <a:cubicBezTo>
                                  <a:pt x="15563" y="20"/>
                                  <a:pt x="15560" y="16"/>
                                  <a:pt x="15560" y="12"/>
                                </a:cubicBezTo>
                                <a:cubicBezTo>
                                  <a:pt x="15560" y="7"/>
                                  <a:pt x="15563" y="4"/>
                                  <a:pt x="15568" y="4"/>
                                </a:cubicBezTo>
                                <a:close/>
                                <a:moveTo>
                                  <a:pt x="15600" y="4"/>
                                </a:moveTo>
                                <a:lnTo>
                                  <a:pt x="15600" y="4"/>
                                </a:lnTo>
                                <a:cubicBezTo>
                                  <a:pt x="15604" y="4"/>
                                  <a:pt x="15608" y="7"/>
                                  <a:pt x="15608" y="12"/>
                                </a:cubicBezTo>
                                <a:cubicBezTo>
                                  <a:pt x="15608" y="16"/>
                                  <a:pt x="15604" y="20"/>
                                  <a:pt x="15600" y="20"/>
                                </a:cubicBezTo>
                                <a:lnTo>
                                  <a:pt x="15600" y="20"/>
                                </a:lnTo>
                                <a:cubicBezTo>
                                  <a:pt x="15595" y="20"/>
                                  <a:pt x="15592" y="16"/>
                                  <a:pt x="15592" y="12"/>
                                </a:cubicBezTo>
                                <a:cubicBezTo>
                                  <a:pt x="15592" y="7"/>
                                  <a:pt x="15595" y="4"/>
                                  <a:pt x="15600" y="4"/>
                                </a:cubicBezTo>
                                <a:close/>
                                <a:moveTo>
                                  <a:pt x="15632" y="4"/>
                                </a:moveTo>
                                <a:lnTo>
                                  <a:pt x="15632" y="4"/>
                                </a:lnTo>
                                <a:cubicBezTo>
                                  <a:pt x="15636" y="4"/>
                                  <a:pt x="15640" y="7"/>
                                  <a:pt x="15640" y="12"/>
                                </a:cubicBezTo>
                                <a:cubicBezTo>
                                  <a:pt x="15640" y="16"/>
                                  <a:pt x="15636" y="20"/>
                                  <a:pt x="15632" y="20"/>
                                </a:cubicBezTo>
                                <a:lnTo>
                                  <a:pt x="15632" y="20"/>
                                </a:lnTo>
                                <a:cubicBezTo>
                                  <a:pt x="15627" y="20"/>
                                  <a:pt x="15624" y="16"/>
                                  <a:pt x="15624" y="12"/>
                                </a:cubicBezTo>
                                <a:cubicBezTo>
                                  <a:pt x="15624" y="7"/>
                                  <a:pt x="15627" y="4"/>
                                  <a:pt x="15632" y="4"/>
                                </a:cubicBezTo>
                                <a:close/>
                                <a:moveTo>
                                  <a:pt x="15664" y="4"/>
                                </a:moveTo>
                                <a:lnTo>
                                  <a:pt x="15664" y="4"/>
                                </a:lnTo>
                                <a:cubicBezTo>
                                  <a:pt x="15668" y="4"/>
                                  <a:pt x="15672" y="7"/>
                                  <a:pt x="15672" y="12"/>
                                </a:cubicBezTo>
                                <a:cubicBezTo>
                                  <a:pt x="15672" y="16"/>
                                  <a:pt x="15668" y="20"/>
                                  <a:pt x="15664" y="20"/>
                                </a:cubicBezTo>
                                <a:lnTo>
                                  <a:pt x="15664" y="20"/>
                                </a:lnTo>
                                <a:cubicBezTo>
                                  <a:pt x="15659" y="20"/>
                                  <a:pt x="15656" y="16"/>
                                  <a:pt x="15656" y="12"/>
                                </a:cubicBezTo>
                                <a:cubicBezTo>
                                  <a:pt x="15656" y="7"/>
                                  <a:pt x="15659" y="4"/>
                                  <a:pt x="15664" y="4"/>
                                </a:cubicBezTo>
                                <a:close/>
                                <a:moveTo>
                                  <a:pt x="15696" y="4"/>
                                </a:moveTo>
                                <a:lnTo>
                                  <a:pt x="15696" y="4"/>
                                </a:lnTo>
                                <a:cubicBezTo>
                                  <a:pt x="15700" y="4"/>
                                  <a:pt x="15704" y="7"/>
                                  <a:pt x="15704" y="12"/>
                                </a:cubicBezTo>
                                <a:cubicBezTo>
                                  <a:pt x="15704" y="16"/>
                                  <a:pt x="15700" y="20"/>
                                  <a:pt x="15696" y="20"/>
                                </a:cubicBezTo>
                                <a:lnTo>
                                  <a:pt x="15696" y="20"/>
                                </a:lnTo>
                                <a:cubicBezTo>
                                  <a:pt x="15691" y="20"/>
                                  <a:pt x="15688" y="16"/>
                                  <a:pt x="15688" y="12"/>
                                </a:cubicBezTo>
                                <a:cubicBezTo>
                                  <a:pt x="15688" y="7"/>
                                  <a:pt x="15691" y="4"/>
                                  <a:pt x="15696" y="4"/>
                                </a:cubicBezTo>
                                <a:close/>
                                <a:moveTo>
                                  <a:pt x="15728" y="4"/>
                                </a:moveTo>
                                <a:lnTo>
                                  <a:pt x="15728" y="4"/>
                                </a:lnTo>
                                <a:cubicBezTo>
                                  <a:pt x="15732" y="4"/>
                                  <a:pt x="15736" y="7"/>
                                  <a:pt x="15736" y="12"/>
                                </a:cubicBezTo>
                                <a:cubicBezTo>
                                  <a:pt x="15736" y="16"/>
                                  <a:pt x="15732" y="20"/>
                                  <a:pt x="15728" y="20"/>
                                </a:cubicBezTo>
                                <a:lnTo>
                                  <a:pt x="15728" y="20"/>
                                </a:lnTo>
                                <a:cubicBezTo>
                                  <a:pt x="15723" y="20"/>
                                  <a:pt x="15720" y="16"/>
                                  <a:pt x="15720" y="12"/>
                                </a:cubicBezTo>
                                <a:cubicBezTo>
                                  <a:pt x="15720" y="7"/>
                                  <a:pt x="15723" y="4"/>
                                  <a:pt x="15728" y="4"/>
                                </a:cubicBezTo>
                                <a:close/>
                                <a:moveTo>
                                  <a:pt x="15760" y="4"/>
                                </a:moveTo>
                                <a:lnTo>
                                  <a:pt x="15760" y="4"/>
                                </a:lnTo>
                                <a:cubicBezTo>
                                  <a:pt x="15764" y="4"/>
                                  <a:pt x="15768" y="7"/>
                                  <a:pt x="15768" y="12"/>
                                </a:cubicBezTo>
                                <a:cubicBezTo>
                                  <a:pt x="15768" y="16"/>
                                  <a:pt x="15764" y="20"/>
                                  <a:pt x="15760" y="20"/>
                                </a:cubicBezTo>
                                <a:lnTo>
                                  <a:pt x="15760" y="20"/>
                                </a:lnTo>
                                <a:cubicBezTo>
                                  <a:pt x="15755" y="20"/>
                                  <a:pt x="15752" y="16"/>
                                  <a:pt x="15752" y="12"/>
                                </a:cubicBezTo>
                                <a:cubicBezTo>
                                  <a:pt x="15752" y="7"/>
                                  <a:pt x="15755" y="4"/>
                                  <a:pt x="15760" y="4"/>
                                </a:cubicBezTo>
                                <a:close/>
                                <a:moveTo>
                                  <a:pt x="15792" y="4"/>
                                </a:moveTo>
                                <a:lnTo>
                                  <a:pt x="15792" y="4"/>
                                </a:lnTo>
                                <a:cubicBezTo>
                                  <a:pt x="15796" y="4"/>
                                  <a:pt x="15800" y="7"/>
                                  <a:pt x="15800" y="12"/>
                                </a:cubicBezTo>
                                <a:cubicBezTo>
                                  <a:pt x="15800" y="16"/>
                                  <a:pt x="15796" y="20"/>
                                  <a:pt x="15792" y="20"/>
                                </a:cubicBezTo>
                                <a:lnTo>
                                  <a:pt x="15792" y="20"/>
                                </a:lnTo>
                                <a:cubicBezTo>
                                  <a:pt x="15787" y="20"/>
                                  <a:pt x="15784" y="16"/>
                                  <a:pt x="15784" y="12"/>
                                </a:cubicBezTo>
                                <a:cubicBezTo>
                                  <a:pt x="15784" y="7"/>
                                  <a:pt x="15787" y="4"/>
                                  <a:pt x="15792" y="4"/>
                                </a:cubicBezTo>
                                <a:close/>
                                <a:moveTo>
                                  <a:pt x="15824" y="4"/>
                                </a:moveTo>
                                <a:lnTo>
                                  <a:pt x="15824" y="4"/>
                                </a:lnTo>
                                <a:cubicBezTo>
                                  <a:pt x="15828" y="4"/>
                                  <a:pt x="15832" y="7"/>
                                  <a:pt x="15832" y="12"/>
                                </a:cubicBezTo>
                                <a:cubicBezTo>
                                  <a:pt x="15832" y="16"/>
                                  <a:pt x="15828" y="20"/>
                                  <a:pt x="15824" y="20"/>
                                </a:cubicBezTo>
                                <a:lnTo>
                                  <a:pt x="15824" y="20"/>
                                </a:lnTo>
                                <a:cubicBezTo>
                                  <a:pt x="15819" y="20"/>
                                  <a:pt x="15816" y="16"/>
                                  <a:pt x="15816" y="12"/>
                                </a:cubicBezTo>
                                <a:cubicBezTo>
                                  <a:pt x="15816" y="7"/>
                                  <a:pt x="15819" y="4"/>
                                  <a:pt x="15824" y="4"/>
                                </a:cubicBezTo>
                                <a:close/>
                                <a:moveTo>
                                  <a:pt x="15856" y="4"/>
                                </a:moveTo>
                                <a:lnTo>
                                  <a:pt x="15856" y="4"/>
                                </a:lnTo>
                                <a:cubicBezTo>
                                  <a:pt x="15860" y="4"/>
                                  <a:pt x="15864" y="7"/>
                                  <a:pt x="15864" y="12"/>
                                </a:cubicBezTo>
                                <a:cubicBezTo>
                                  <a:pt x="15864" y="16"/>
                                  <a:pt x="15860" y="20"/>
                                  <a:pt x="15856" y="20"/>
                                </a:cubicBezTo>
                                <a:lnTo>
                                  <a:pt x="15856" y="20"/>
                                </a:lnTo>
                                <a:cubicBezTo>
                                  <a:pt x="15851" y="20"/>
                                  <a:pt x="15848" y="16"/>
                                  <a:pt x="15848" y="12"/>
                                </a:cubicBezTo>
                                <a:cubicBezTo>
                                  <a:pt x="15848" y="7"/>
                                  <a:pt x="15851" y="4"/>
                                  <a:pt x="15856" y="4"/>
                                </a:cubicBezTo>
                                <a:close/>
                                <a:moveTo>
                                  <a:pt x="15888" y="4"/>
                                </a:moveTo>
                                <a:lnTo>
                                  <a:pt x="15888" y="4"/>
                                </a:lnTo>
                                <a:cubicBezTo>
                                  <a:pt x="15892" y="4"/>
                                  <a:pt x="15896" y="7"/>
                                  <a:pt x="15896" y="12"/>
                                </a:cubicBezTo>
                                <a:cubicBezTo>
                                  <a:pt x="15896" y="16"/>
                                  <a:pt x="15892" y="20"/>
                                  <a:pt x="15888" y="20"/>
                                </a:cubicBezTo>
                                <a:lnTo>
                                  <a:pt x="15888" y="20"/>
                                </a:lnTo>
                                <a:cubicBezTo>
                                  <a:pt x="15883" y="20"/>
                                  <a:pt x="15880" y="16"/>
                                  <a:pt x="15880" y="12"/>
                                </a:cubicBezTo>
                                <a:cubicBezTo>
                                  <a:pt x="15880" y="7"/>
                                  <a:pt x="15883" y="4"/>
                                  <a:pt x="15888" y="4"/>
                                </a:cubicBezTo>
                                <a:close/>
                                <a:moveTo>
                                  <a:pt x="15920" y="4"/>
                                </a:moveTo>
                                <a:lnTo>
                                  <a:pt x="15920" y="4"/>
                                </a:lnTo>
                                <a:cubicBezTo>
                                  <a:pt x="15924" y="4"/>
                                  <a:pt x="15928" y="7"/>
                                  <a:pt x="15928" y="12"/>
                                </a:cubicBezTo>
                                <a:cubicBezTo>
                                  <a:pt x="15928" y="16"/>
                                  <a:pt x="15924" y="20"/>
                                  <a:pt x="15920" y="20"/>
                                </a:cubicBezTo>
                                <a:lnTo>
                                  <a:pt x="15920" y="20"/>
                                </a:lnTo>
                                <a:cubicBezTo>
                                  <a:pt x="15915" y="20"/>
                                  <a:pt x="15912" y="16"/>
                                  <a:pt x="15912" y="12"/>
                                </a:cubicBezTo>
                                <a:cubicBezTo>
                                  <a:pt x="15912" y="7"/>
                                  <a:pt x="15915" y="4"/>
                                  <a:pt x="15920" y="4"/>
                                </a:cubicBezTo>
                                <a:close/>
                                <a:moveTo>
                                  <a:pt x="15952" y="4"/>
                                </a:moveTo>
                                <a:lnTo>
                                  <a:pt x="15952" y="4"/>
                                </a:lnTo>
                                <a:cubicBezTo>
                                  <a:pt x="15956" y="4"/>
                                  <a:pt x="15960" y="7"/>
                                  <a:pt x="15960" y="12"/>
                                </a:cubicBezTo>
                                <a:cubicBezTo>
                                  <a:pt x="15960" y="16"/>
                                  <a:pt x="15956" y="20"/>
                                  <a:pt x="15952" y="20"/>
                                </a:cubicBezTo>
                                <a:lnTo>
                                  <a:pt x="15952" y="20"/>
                                </a:lnTo>
                                <a:cubicBezTo>
                                  <a:pt x="15947" y="20"/>
                                  <a:pt x="15944" y="16"/>
                                  <a:pt x="15944" y="12"/>
                                </a:cubicBezTo>
                                <a:cubicBezTo>
                                  <a:pt x="15944" y="7"/>
                                  <a:pt x="15947" y="4"/>
                                  <a:pt x="15952" y="4"/>
                                </a:cubicBezTo>
                                <a:close/>
                                <a:moveTo>
                                  <a:pt x="15984" y="4"/>
                                </a:moveTo>
                                <a:lnTo>
                                  <a:pt x="15984" y="4"/>
                                </a:lnTo>
                                <a:cubicBezTo>
                                  <a:pt x="15988" y="4"/>
                                  <a:pt x="15992" y="7"/>
                                  <a:pt x="15992" y="12"/>
                                </a:cubicBezTo>
                                <a:cubicBezTo>
                                  <a:pt x="15992" y="16"/>
                                  <a:pt x="15988" y="20"/>
                                  <a:pt x="15984" y="20"/>
                                </a:cubicBezTo>
                                <a:lnTo>
                                  <a:pt x="15984" y="20"/>
                                </a:lnTo>
                                <a:cubicBezTo>
                                  <a:pt x="15979" y="20"/>
                                  <a:pt x="15976" y="16"/>
                                  <a:pt x="15976" y="12"/>
                                </a:cubicBezTo>
                                <a:cubicBezTo>
                                  <a:pt x="15976" y="7"/>
                                  <a:pt x="15979" y="4"/>
                                  <a:pt x="15984" y="4"/>
                                </a:cubicBezTo>
                                <a:close/>
                                <a:moveTo>
                                  <a:pt x="16016" y="4"/>
                                </a:moveTo>
                                <a:lnTo>
                                  <a:pt x="16016" y="4"/>
                                </a:lnTo>
                                <a:cubicBezTo>
                                  <a:pt x="16020" y="4"/>
                                  <a:pt x="16024" y="7"/>
                                  <a:pt x="16024" y="12"/>
                                </a:cubicBezTo>
                                <a:cubicBezTo>
                                  <a:pt x="16024" y="16"/>
                                  <a:pt x="16020" y="20"/>
                                  <a:pt x="16016" y="20"/>
                                </a:cubicBezTo>
                                <a:lnTo>
                                  <a:pt x="16016" y="20"/>
                                </a:lnTo>
                                <a:cubicBezTo>
                                  <a:pt x="16011" y="20"/>
                                  <a:pt x="16008" y="16"/>
                                  <a:pt x="16008" y="12"/>
                                </a:cubicBezTo>
                                <a:cubicBezTo>
                                  <a:pt x="16008" y="7"/>
                                  <a:pt x="16011" y="4"/>
                                  <a:pt x="16016" y="4"/>
                                </a:cubicBezTo>
                                <a:close/>
                                <a:moveTo>
                                  <a:pt x="16048" y="4"/>
                                </a:moveTo>
                                <a:lnTo>
                                  <a:pt x="16048" y="4"/>
                                </a:lnTo>
                                <a:cubicBezTo>
                                  <a:pt x="16052" y="4"/>
                                  <a:pt x="16056" y="7"/>
                                  <a:pt x="16056" y="12"/>
                                </a:cubicBezTo>
                                <a:cubicBezTo>
                                  <a:pt x="16056" y="16"/>
                                  <a:pt x="16052" y="20"/>
                                  <a:pt x="16048" y="20"/>
                                </a:cubicBezTo>
                                <a:lnTo>
                                  <a:pt x="16048" y="20"/>
                                </a:lnTo>
                                <a:cubicBezTo>
                                  <a:pt x="16043" y="20"/>
                                  <a:pt x="16040" y="16"/>
                                  <a:pt x="16040" y="12"/>
                                </a:cubicBezTo>
                                <a:cubicBezTo>
                                  <a:pt x="16040" y="7"/>
                                  <a:pt x="16043" y="4"/>
                                  <a:pt x="16048" y="4"/>
                                </a:cubicBezTo>
                                <a:close/>
                                <a:moveTo>
                                  <a:pt x="16080" y="4"/>
                                </a:moveTo>
                                <a:lnTo>
                                  <a:pt x="16080" y="4"/>
                                </a:lnTo>
                                <a:cubicBezTo>
                                  <a:pt x="16084" y="4"/>
                                  <a:pt x="16088" y="7"/>
                                  <a:pt x="16088" y="12"/>
                                </a:cubicBezTo>
                                <a:cubicBezTo>
                                  <a:pt x="16088" y="16"/>
                                  <a:pt x="16084" y="20"/>
                                  <a:pt x="16080" y="20"/>
                                </a:cubicBezTo>
                                <a:lnTo>
                                  <a:pt x="16080" y="20"/>
                                </a:lnTo>
                                <a:cubicBezTo>
                                  <a:pt x="16075" y="20"/>
                                  <a:pt x="16072" y="16"/>
                                  <a:pt x="16072" y="12"/>
                                </a:cubicBezTo>
                                <a:cubicBezTo>
                                  <a:pt x="16072" y="7"/>
                                  <a:pt x="16075" y="4"/>
                                  <a:pt x="16080" y="4"/>
                                </a:cubicBezTo>
                                <a:close/>
                                <a:moveTo>
                                  <a:pt x="16112" y="4"/>
                                </a:moveTo>
                                <a:lnTo>
                                  <a:pt x="16112" y="4"/>
                                </a:lnTo>
                                <a:cubicBezTo>
                                  <a:pt x="16116" y="4"/>
                                  <a:pt x="16120" y="7"/>
                                  <a:pt x="16120" y="12"/>
                                </a:cubicBezTo>
                                <a:cubicBezTo>
                                  <a:pt x="16120" y="16"/>
                                  <a:pt x="16116" y="20"/>
                                  <a:pt x="16112" y="20"/>
                                </a:cubicBezTo>
                                <a:lnTo>
                                  <a:pt x="16112" y="20"/>
                                </a:lnTo>
                                <a:cubicBezTo>
                                  <a:pt x="16107" y="20"/>
                                  <a:pt x="16104" y="16"/>
                                  <a:pt x="16104" y="12"/>
                                </a:cubicBezTo>
                                <a:cubicBezTo>
                                  <a:pt x="16104" y="7"/>
                                  <a:pt x="16107" y="4"/>
                                  <a:pt x="16112" y="4"/>
                                </a:cubicBezTo>
                                <a:close/>
                                <a:moveTo>
                                  <a:pt x="16144" y="4"/>
                                </a:moveTo>
                                <a:lnTo>
                                  <a:pt x="16144" y="4"/>
                                </a:lnTo>
                                <a:cubicBezTo>
                                  <a:pt x="16148" y="4"/>
                                  <a:pt x="16152" y="7"/>
                                  <a:pt x="16152" y="12"/>
                                </a:cubicBezTo>
                                <a:cubicBezTo>
                                  <a:pt x="16152" y="16"/>
                                  <a:pt x="16148" y="20"/>
                                  <a:pt x="16144" y="20"/>
                                </a:cubicBezTo>
                                <a:lnTo>
                                  <a:pt x="16144" y="20"/>
                                </a:lnTo>
                                <a:cubicBezTo>
                                  <a:pt x="16139" y="20"/>
                                  <a:pt x="16136" y="16"/>
                                  <a:pt x="16136" y="12"/>
                                </a:cubicBezTo>
                                <a:cubicBezTo>
                                  <a:pt x="16136" y="7"/>
                                  <a:pt x="16139" y="4"/>
                                  <a:pt x="16144" y="4"/>
                                </a:cubicBezTo>
                                <a:close/>
                                <a:moveTo>
                                  <a:pt x="16176" y="4"/>
                                </a:moveTo>
                                <a:lnTo>
                                  <a:pt x="16176" y="4"/>
                                </a:lnTo>
                                <a:cubicBezTo>
                                  <a:pt x="16180" y="4"/>
                                  <a:pt x="16184" y="7"/>
                                  <a:pt x="16184" y="12"/>
                                </a:cubicBezTo>
                                <a:cubicBezTo>
                                  <a:pt x="16184" y="16"/>
                                  <a:pt x="16180" y="20"/>
                                  <a:pt x="16176" y="20"/>
                                </a:cubicBezTo>
                                <a:lnTo>
                                  <a:pt x="16176" y="20"/>
                                </a:lnTo>
                                <a:cubicBezTo>
                                  <a:pt x="16171" y="20"/>
                                  <a:pt x="16168" y="16"/>
                                  <a:pt x="16168" y="12"/>
                                </a:cubicBezTo>
                                <a:cubicBezTo>
                                  <a:pt x="16168" y="7"/>
                                  <a:pt x="16171" y="4"/>
                                  <a:pt x="16176" y="4"/>
                                </a:cubicBezTo>
                                <a:close/>
                                <a:moveTo>
                                  <a:pt x="16208" y="4"/>
                                </a:moveTo>
                                <a:lnTo>
                                  <a:pt x="16208" y="4"/>
                                </a:lnTo>
                                <a:cubicBezTo>
                                  <a:pt x="16212" y="4"/>
                                  <a:pt x="16216" y="7"/>
                                  <a:pt x="16216" y="12"/>
                                </a:cubicBezTo>
                                <a:cubicBezTo>
                                  <a:pt x="16216" y="16"/>
                                  <a:pt x="16212" y="20"/>
                                  <a:pt x="16208" y="20"/>
                                </a:cubicBezTo>
                                <a:lnTo>
                                  <a:pt x="16208" y="20"/>
                                </a:lnTo>
                                <a:cubicBezTo>
                                  <a:pt x="16204" y="20"/>
                                  <a:pt x="16200" y="16"/>
                                  <a:pt x="16200" y="12"/>
                                </a:cubicBezTo>
                                <a:cubicBezTo>
                                  <a:pt x="16200" y="7"/>
                                  <a:pt x="16204" y="4"/>
                                  <a:pt x="16208" y="4"/>
                                </a:cubicBezTo>
                                <a:close/>
                                <a:moveTo>
                                  <a:pt x="16240" y="4"/>
                                </a:moveTo>
                                <a:lnTo>
                                  <a:pt x="16240" y="4"/>
                                </a:lnTo>
                                <a:cubicBezTo>
                                  <a:pt x="16244" y="4"/>
                                  <a:pt x="16248" y="7"/>
                                  <a:pt x="16248" y="12"/>
                                </a:cubicBezTo>
                                <a:cubicBezTo>
                                  <a:pt x="16248" y="16"/>
                                  <a:pt x="16244" y="20"/>
                                  <a:pt x="16240" y="20"/>
                                </a:cubicBezTo>
                                <a:lnTo>
                                  <a:pt x="16240" y="20"/>
                                </a:lnTo>
                                <a:cubicBezTo>
                                  <a:pt x="16236" y="20"/>
                                  <a:pt x="16232" y="16"/>
                                  <a:pt x="16232" y="12"/>
                                </a:cubicBezTo>
                                <a:cubicBezTo>
                                  <a:pt x="16232" y="7"/>
                                  <a:pt x="16236" y="4"/>
                                  <a:pt x="16240" y="4"/>
                                </a:cubicBezTo>
                                <a:close/>
                                <a:moveTo>
                                  <a:pt x="16272" y="4"/>
                                </a:moveTo>
                                <a:lnTo>
                                  <a:pt x="16272" y="4"/>
                                </a:lnTo>
                                <a:cubicBezTo>
                                  <a:pt x="16276" y="4"/>
                                  <a:pt x="16280" y="8"/>
                                  <a:pt x="16280" y="12"/>
                                </a:cubicBezTo>
                                <a:cubicBezTo>
                                  <a:pt x="16280" y="16"/>
                                  <a:pt x="16276" y="20"/>
                                  <a:pt x="16272" y="20"/>
                                </a:cubicBezTo>
                                <a:lnTo>
                                  <a:pt x="16272" y="20"/>
                                </a:lnTo>
                                <a:cubicBezTo>
                                  <a:pt x="16268" y="20"/>
                                  <a:pt x="16264" y="16"/>
                                  <a:pt x="16264" y="12"/>
                                </a:cubicBezTo>
                                <a:cubicBezTo>
                                  <a:pt x="16264" y="8"/>
                                  <a:pt x="16268" y="4"/>
                                  <a:pt x="16272" y="4"/>
                                </a:cubicBezTo>
                                <a:close/>
                                <a:moveTo>
                                  <a:pt x="16304" y="4"/>
                                </a:moveTo>
                                <a:lnTo>
                                  <a:pt x="16304" y="4"/>
                                </a:lnTo>
                                <a:cubicBezTo>
                                  <a:pt x="16308" y="4"/>
                                  <a:pt x="16312" y="8"/>
                                  <a:pt x="16312" y="12"/>
                                </a:cubicBezTo>
                                <a:cubicBezTo>
                                  <a:pt x="16312" y="16"/>
                                  <a:pt x="16308" y="20"/>
                                  <a:pt x="16304" y="20"/>
                                </a:cubicBezTo>
                                <a:lnTo>
                                  <a:pt x="16304" y="20"/>
                                </a:lnTo>
                                <a:cubicBezTo>
                                  <a:pt x="16300" y="20"/>
                                  <a:pt x="16296" y="16"/>
                                  <a:pt x="16296" y="12"/>
                                </a:cubicBezTo>
                                <a:cubicBezTo>
                                  <a:pt x="16296" y="8"/>
                                  <a:pt x="16300" y="4"/>
                                  <a:pt x="16304" y="4"/>
                                </a:cubicBezTo>
                                <a:close/>
                                <a:moveTo>
                                  <a:pt x="16336" y="4"/>
                                </a:moveTo>
                                <a:lnTo>
                                  <a:pt x="16336" y="4"/>
                                </a:lnTo>
                                <a:cubicBezTo>
                                  <a:pt x="16340" y="4"/>
                                  <a:pt x="16344" y="8"/>
                                  <a:pt x="16344" y="12"/>
                                </a:cubicBezTo>
                                <a:cubicBezTo>
                                  <a:pt x="16344" y="16"/>
                                  <a:pt x="16340" y="20"/>
                                  <a:pt x="16336" y="20"/>
                                </a:cubicBezTo>
                                <a:lnTo>
                                  <a:pt x="16336" y="20"/>
                                </a:lnTo>
                                <a:cubicBezTo>
                                  <a:pt x="16332" y="20"/>
                                  <a:pt x="16328" y="16"/>
                                  <a:pt x="16328" y="12"/>
                                </a:cubicBezTo>
                                <a:cubicBezTo>
                                  <a:pt x="16328" y="8"/>
                                  <a:pt x="16332" y="4"/>
                                  <a:pt x="16336" y="4"/>
                                </a:cubicBezTo>
                                <a:close/>
                                <a:moveTo>
                                  <a:pt x="16368" y="4"/>
                                </a:moveTo>
                                <a:lnTo>
                                  <a:pt x="16368" y="4"/>
                                </a:lnTo>
                                <a:cubicBezTo>
                                  <a:pt x="16372" y="4"/>
                                  <a:pt x="16376" y="8"/>
                                  <a:pt x="16376" y="12"/>
                                </a:cubicBezTo>
                                <a:cubicBezTo>
                                  <a:pt x="16376" y="16"/>
                                  <a:pt x="16372" y="20"/>
                                  <a:pt x="16368" y="20"/>
                                </a:cubicBezTo>
                                <a:lnTo>
                                  <a:pt x="16368" y="20"/>
                                </a:lnTo>
                                <a:cubicBezTo>
                                  <a:pt x="16364" y="20"/>
                                  <a:pt x="16360" y="16"/>
                                  <a:pt x="16360" y="12"/>
                                </a:cubicBezTo>
                                <a:cubicBezTo>
                                  <a:pt x="16360" y="8"/>
                                  <a:pt x="16364" y="4"/>
                                  <a:pt x="16368" y="4"/>
                                </a:cubicBezTo>
                                <a:close/>
                                <a:moveTo>
                                  <a:pt x="16400" y="4"/>
                                </a:moveTo>
                                <a:lnTo>
                                  <a:pt x="16400" y="4"/>
                                </a:lnTo>
                                <a:cubicBezTo>
                                  <a:pt x="16404" y="4"/>
                                  <a:pt x="16408" y="8"/>
                                  <a:pt x="16408" y="12"/>
                                </a:cubicBezTo>
                                <a:cubicBezTo>
                                  <a:pt x="16408" y="16"/>
                                  <a:pt x="16404" y="20"/>
                                  <a:pt x="16400" y="20"/>
                                </a:cubicBezTo>
                                <a:lnTo>
                                  <a:pt x="16400" y="20"/>
                                </a:lnTo>
                                <a:cubicBezTo>
                                  <a:pt x="16396" y="20"/>
                                  <a:pt x="16392" y="16"/>
                                  <a:pt x="16392" y="12"/>
                                </a:cubicBezTo>
                                <a:cubicBezTo>
                                  <a:pt x="16392" y="8"/>
                                  <a:pt x="16396" y="4"/>
                                  <a:pt x="16400" y="4"/>
                                </a:cubicBezTo>
                                <a:close/>
                                <a:moveTo>
                                  <a:pt x="16432" y="4"/>
                                </a:moveTo>
                                <a:lnTo>
                                  <a:pt x="16432" y="4"/>
                                </a:lnTo>
                                <a:cubicBezTo>
                                  <a:pt x="16436" y="4"/>
                                  <a:pt x="16440" y="8"/>
                                  <a:pt x="16440" y="12"/>
                                </a:cubicBezTo>
                                <a:cubicBezTo>
                                  <a:pt x="16440" y="16"/>
                                  <a:pt x="16436" y="20"/>
                                  <a:pt x="16432" y="20"/>
                                </a:cubicBezTo>
                                <a:lnTo>
                                  <a:pt x="16432" y="20"/>
                                </a:lnTo>
                                <a:cubicBezTo>
                                  <a:pt x="16428" y="20"/>
                                  <a:pt x="16424" y="16"/>
                                  <a:pt x="16424" y="12"/>
                                </a:cubicBezTo>
                                <a:cubicBezTo>
                                  <a:pt x="16424" y="8"/>
                                  <a:pt x="16428" y="4"/>
                                  <a:pt x="16432" y="4"/>
                                </a:cubicBezTo>
                                <a:close/>
                                <a:moveTo>
                                  <a:pt x="16464" y="4"/>
                                </a:moveTo>
                                <a:lnTo>
                                  <a:pt x="16464" y="4"/>
                                </a:lnTo>
                                <a:cubicBezTo>
                                  <a:pt x="16468" y="4"/>
                                  <a:pt x="16472" y="8"/>
                                  <a:pt x="16472" y="12"/>
                                </a:cubicBezTo>
                                <a:cubicBezTo>
                                  <a:pt x="16472" y="16"/>
                                  <a:pt x="16468" y="20"/>
                                  <a:pt x="16464" y="20"/>
                                </a:cubicBezTo>
                                <a:lnTo>
                                  <a:pt x="16464" y="20"/>
                                </a:lnTo>
                                <a:cubicBezTo>
                                  <a:pt x="16460" y="20"/>
                                  <a:pt x="16456" y="16"/>
                                  <a:pt x="16456" y="12"/>
                                </a:cubicBezTo>
                                <a:cubicBezTo>
                                  <a:pt x="16456" y="8"/>
                                  <a:pt x="16460" y="4"/>
                                  <a:pt x="16464" y="4"/>
                                </a:cubicBezTo>
                                <a:close/>
                                <a:moveTo>
                                  <a:pt x="16496" y="4"/>
                                </a:moveTo>
                                <a:lnTo>
                                  <a:pt x="16496" y="4"/>
                                </a:lnTo>
                                <a:cubicBezTo>
                                  <a:pt x="16501" y="4"/>
                                  <a:pt x="16504" y="8"/>
                                  <a:pt x="16504" y="12"/>
                                </a:cubicBezTo>
                                <a:cubicBezTo>
                                  <a:pt x="16504" y="16"/>
                                  <a:pt x="16501" y="20"/>
                                  <a:pt x="16496" y="20"/>
                                </a:cubicBezTo>
                                <a:lnTo>
                                  <a:pt x="16496" y="20"/>
                                </a:lnTo>
                                <a:cubicBezTo>
                                  <a:pt x="16492" y="20"/>
                                  <a:pt x="16488" y="16"/>
                                  <a:pt x="16488" y="12"/>
                                </a:cubicBezTo>
                                <a:cubicBezTo>
                                  <a:pt x="16488" y="8"/>
                                  <a:pt x="16492" y="4"/>
                                  <a:pt x="16496" y="4"/>
                                </a:cubicBezTo>
                                <a:close/>
                                <a:moveTo>
                                  <a:pt x="16528" y="4"/>
                                </a:moveTo>
                                <a:lnTo>
                                  <a:pt x="16528" y="4"/>
                                </a:lnTo>
                                <a:cubicBezTo>
                                  <a:pt x="16533" y="4"/>
                                  <a:pt x="16536" y="8"/>
                                  <a:pt x="16536" y="12"/>
                                </a:cubicBezTo>
                                <a:cubicBezTo>
                                  <a:pt x="16536" y="16"/>
                                  <a:pt x="16533" y="20"/>
                                  <a:pt x="16528" y="20"/>
                                </a:cubicBezTo>
                                <a:lnTo>
                                  <a:pt x="16528" y="20"/>
                                </a:lnTo>
                                <a:cubicBezTo>
                                  <a:pt x="16524" y="20"/>
                                  <a:pt x="16520" y="16"/>
                                  <a:pt x="16520" y="12"/>
                                </a:cubicBezTo>
                                <a:cubicBezTo>
                                  <a:pt x="16520" y="8"/>
                                  <a:pt x="16524" y="4"/>
                                  <a:pt x="16528" y="4"/>
                                </a:cubicBezTo>
                                <a:close/>
                                <a:moveTo>
                                  <a:pt x="16560" y="4"/>
                                </a:moveTo>
                                <a:lnTo>
                                  <a:pt x="16560" y="4"/>
                                </a:lnTo>
                                <a:cubicBezTo>
                                  <a:pt x="16565" y="4"/>
                                  <a:pt x="16568" y="8"/>
                                  <a:pt x="16568" y="12"/>
                                </a:cubicBezTo>
                                <a:cubicBezTo>
                                  <a:pt x="16568" y="16"/>
                                  <a:pt x="16565" y="20"/>
                                  <a:pt x="16560" y="20"/>
                                </a:cubicBezTo>
                                <a:lnTo>
                                  <a:pt x="16560" y="20"/>
                                </a:lnTo>
                                <a:cubicBezTo>
                                  <a:pt x="16556" y="20"/>
                                  <a:pt x="16552" y="16"/>
                                  <a:pt x="16552" y="12"/>
                                </a:cubicBezTo>
                                <a:cubicBezTo>
                                  <a:pt x="16552" y="8"/>
                                  <a:pt x="16556" y="4"/>
                                  <a:pt x="16560" y="4"/>
                                </a:cubicBezTo>
                                <a:close/>
                                <a:moveTo>
                                  <a:pt x="16592" y="4"/>
                                </a:moveTo>
                                <a:lnTo>
                                  <a:pt x="16592" y="4"/>
                                </a:lnTo>
                                <a:cubicBezTo>
                                  <a:pt x="16597" y="4"/>
                                  <a:pt x="16600" y="8"/>
                                  <a:pt x="16600" y="12"/>
                                </a:cubicBezTo>
                                <a:cubicBezTo>
                                  <a:pt x="16600" y="16"/>
                                  <a:pt x="16597" y="20"/>
                                  <a:pt x="16592" y="20"/>
                                </a:cubicBezTo>
                                <a:lnTo>
                                  <a:pt x="16592" y="20"/>
                                </a:lnTo>
                                <a:cubicBezTo>
                                  <a:pt x="16588" y="20"/>
                                  <a:pt x="16584" y="16"/>
                                  <a:pt x="16584" y="12"/>
                                </a:cubicBezTo>
                                <a:cubicBezTo>
                                  <a:pt x="16584" y="8"/>
                                  <a:pt x="16588" y="4"/>
                                  <a:pt x="16592" y="4"/>
                                </a:cubicBezTo>
                                <a:close/>
                                <a:moveTo>
                                  <a:pt x="16624" y="4"/>
                                </a:moveTo>
                                <a:lnTo>
                                  <a:pt x="16624" y="4"/>
                                </a:lnTo>
                                <a:cubicBezTo>
                                  <a:pt x="16629" y="4"/>
                                  <a:pt x="16632" y="8"/>
                                  <a:pt x="16632" y="12"/>
                                </a:cubicBezTo>
                                <a:cubicBezTo>
                                  <a:pt x="16632" y="16"/>
                                  <a:pt x="16629" y="20"/>
                                  <a:pt x="16624" y="20"/>
                                </a:cubicBezTo>
                                <a:lnTo>
                                  <a:pt x="16624" y="20"/>
                                </a:lnTo>
                                <a:cubicBezTo>
                                  <a:pt x="16620" y="20"/>
                                  <a:pt x="16616" y="16"/>
                                  <a:pt x="16616" y="12"/>
                                </a:cubicBezTo>
                                <a:cubicBezTo>
                                  <a:pt x="16616" y="8"/>
                                  <a:pt x="16620" y="4"/>
                                  <a:pt x="16624" y="4"/>
                                </a:cubicBezTo>
                                <a:close/>
                                <a:moveTo>
                                  <a:pt x="16656" y="4"/>
                                </a:moveTo>
                                <a:lnTo>
                                  <a:pt x="16656" y="4"/>
                                </a:lnTo>
                                <a:cubicBezTo>
                                  <a:pt x="16661" y="4"/>
                                  <a:pt x="16664" y="8"/>
                                  <a:pt x="16664" y="12"/>
                                </a:cubicBezTo>
                                <a:cubicBezTo>
                                  <a:pt x="16664" y="16"/>
                                  <a:pt x="16661" y="20"/>
                                  <a:pt x="16656" y="20"/>
                                </a:cubicBezTo>
                                <a:lnTo>
                                  <a:pt x="16656" y="20"/>
                                </a:lnTo>
                                <a:cubicBezTo>
                                  <a:pt x="16652" y="20"/>
                                  <a:pt x="16648" y="16"/>
                                  <a:pt x="16648" y="12"/>
                                </a:cubicBezTo>
                                <a:cubicBezTo>
                                  <a:pt x="16648" y="8"/>
                                  <a:pt x="16652" y="4"/>
                                  <a:pt x="16656" y="4"/>
                                </a:cubicBezTo>
                                <a:close/>
                                <a:moveTo>
                                  <a:pt x="16688" y="4"/>
                                </a:moveTo>
                                <a:lnTo>
                                  <a:pt x="16688" y="4"/>
                                </a:lnTo>
                                <a:cubicBezTo>
                                  <a:pt x="16693" y="4"/>
                                  <a:pt x="16696" y="8"/>
                                  <a:pt x="16696" y="12"/>
                                </a:cubicBezTo>
                                <a:cubicBezTo>
                                  <a:pt x="16696" y="16"/>
                                  <a:pt x="16693" y="20"/>
                                  <a:pt x="16688" y="20"/>
                                </a:cubicBezTo>
                                <a:lnTo>
                                  <a:pt x="16688" y="20"/>
                                </a:lnTo>
                                <a:cubicBezTo>
                                  <a:pt x="16684" y="20"/>
                                  <a:pt x="16680" y="16"/>
                                  <a:pt x="16680" y="12"/>
                                </a:cubicBezTo>
                                <a:cubicBezTo>
                                  <a:pt x="16680" y="8"/>
                                  <a:pt x="16684" y="4"/>
                                  <a:pt x="16688" y="4"/>
                                </a:cubicBezTo>
                                <a:close/>
                                <a:moveTo>
                                  <a:pt x="16720" y="4"/>
                                </a:moveTo>
                                <a:lnTo>
                                  <a:pt x="16720" y="4"/>
                                </a:lnTo>
                                <a:cubicBezTo>
                                  <a:pt x="16725" y="4"/>
                                  <a:pt x="16728" y="8"/>
                                  <a:pt x="16728" y="12"/>
                                </a:cubicBezTo>
                                <a:cubicBezTo>
                                  <a:pt x="16728" y="16"/>
                                  <a:pt x="16725" y="20"/>
                                  <a:pt x="16720" y="20"/>
                                </a:cubicBezTo>
                                <a:lnTo>
                                  <a:pt x="16720" y="20"/>
                                </a:lnTo>
                                <a:cubicBezTo>
                                  <a:pt x="16716" y="20"/>
                                  <a:pt x="16712" y="16"/>
                                  <a:pt x="16712" y="12"/>
                                </a:cubicBezTo>
                                <a:cubicBezTo>
                                  <a:pt x="16712" y="8"/>
                                  <a:pt x="16716" y="4"/>
                                  <a:pt x="16720" y="4"/>
                                </a:cubicBezTo>
                                <a:close/>
                                <a:moveTo>
                                  <a:pt x="16752" y="4"/>
                                </a:moveTo>
                                <a:lnTo>
                                  <a:pt x="16752" y="4"/>
                                </a:lnTo>
                                <a:cubicBezTo>
                                  <a:pt x="16757" y="4"/>
                                  <a:pt x="16760" y="8"/>
                                  <a:pt x="16760" y="12"/>
                                </a:cubicBezTo>
                                <a:cubicBezTo>
                                  <a:pt x="16760" y="16"/>
                                  <a:pt x="16757" y="20"/>
                                  <a:pt x="16752" y="20"/>
                                </a:cubicBezTo>
                                <a:lnTo>
                                  <a:pt x="16752" y="20"/>
                                </a:lnTo>
                                <a:cubicBezTo>
                                  <a:pt x="16748" y="20"/>
                                  <a:pt x="16744" y="16"/>
                                  <a:pt x="16744" y="12"/>
                                </a:cubicBezTo>
                                <a:cubicBezTo>
                                  <a:pt x="16744" y="8"/>
                                  <a:pt x="16748" y="4"/>
                                  <a:pt x="16752" y="4"/>
                                </a:cubicBezTo>
                                <a:close/>
                                <a:moveTo>
                                  <a:pt x="16784" y="4"/>
                                </a:moveTo>
                                <a:lnTo>
                                  <a:pt x="16784" y="4"/>
                                </a:lnTo>
                                <a:cubicBezTo>
                                  <a:pt x="16789" y="4"/>
                                  <a:pt x="16792" y="8"/>
                                  <a:pt x="16792" y="12"/>
                                </a:cubicBezTo>
                                <a:cubicBezTo>
                                  <a:pt x="16792" y="16"/>
                                  <a:pt x="16789" y="20"/>
                                  <a:pt x="16784" y="20"/>
                                </a:cubicBezTo>
                                <a:lnTo>
                                  <a:pt x="16784" y="20"/>
                                </a:lnTo>
                                <a:cubicBezTo>
                                  <a:pt x="16780" y="20"/>
                                  <a:pt x="16776" y="16"/>
                                  <a:pt x="16776" y="12"/>
                                </a:cubicBezTo>
                                <a:cubicBezTo>
                                  <a:pt x="16776" y="8"/>
                                  <a:pt x="16780" y="4"/>
                                  <a:pt x="16784" y="4"/>
                                </a:cubicBezTo>
                                <a:close/>
                                <a:moveTo>
                                  <a:pt x="16816" y="4"/>
                                </a:moveTo>
                                <a:lnTo>
                                  <a:pt x="16816" y="4"/>
                                </a:lnTo>
                                <a:cubicBezTo>
                                  <a:pt x="16821" y="4"/>
                                  <a:pt x="16824" y="8"/>
                                  <a:pt x="16824" y="12"/>
                                </a:cubicBezTo>
                                <a:cubicBezTo>
                                  <a:pt x="16824" y="17"/>
                                  <a:pt x="16821" y="20"/>
                                  <a:pt x="16816" y="20"/>
                                </a:cubicBezTo>
                                <a:lnTo>
                                  <a:pt x="16816" y="20"/>
                                </a:lnTo>
                                <a:cubicBezTo>
                                  <a:pt x="16812" y="20"/>
                                  <a:pt x="16808" y="17"/>
                                  <a:pt x="16808" y="12"/>
                                </a:cubicBezTo>
                                <a:cubicBezTo>
                                  <a:pt x="16808" y="8"/>
                                  <a:pt x="16812" y="4"/>
                                  <a:pt x="16816" y="4"/>
                                </a:cubicBezTo>
                                <a:close/>
                                <a:moveTo>
                                  <a:pt x="16848" y="4"/>
                                </a:moveTo>
                                <a:lnTo>
                                  <a:pt x="16848" y="4"/>
                                </a:lnTo>
                                <a:cubicBezTo>
                                  <a:pt x="16853" y="4"/>
                                  <a:pt x="16856" y="8"/>
                                  <a:pt x="16856" y="12"/>
                                </a:cubicBezTo>
                                <a:cubicBezTo>
                                  <a:pt x="16856" y="17"/>
                                  <a:pt x="16853" y="20"/>
                                  <a:pt x="16848" y="20"/>
                                </a:cubicBezTo>
                                <a:lnTo>
                                  <a:pt x="16848" y="20"/>
                                </a:lnTo>
                                <a:cubicBezTo>
                                  <a:pt x="16844" y="20"/>
                                  <a:pt x="16840" y="17"/>
                                  <a:pt x="16840" y="12"/>
                                </a:cubicBezTo>
                                <a:cubicBezTo>
                                  <a:pt x="16840" y="8"/>
                                  <a:pt x="16844" y="4"/>
                                  <a:pt x="16848" y="4"/>
                                </a:cubicBezTo>
                                <a:close/>
                                <a:moveTo>
                                  <a:pt x="16880" y="4"/>
                                </a:moveTo>
                                <a:lnTo>
                                  <a:pt x="16880" y="4"/>
                                </a:lnTo>
                                <a:cubicBezTo>
                                  <a:pt x="16885" y="4"/>
                                  <a:pt x="16888" y="8"/>
                                  <a:pt x="16888" y="12"/>
                                </a:cubicBezTo>
                                <a:cubicBezTo>
                                  <a:pt x="16888" y="17"/>
                                  <a:pt x="16885" y="20"/>
                                  <a:pt x="16880" y="20"/>
                                </a:cubicBezTo>
                                <a:lnTo>
                                  <a:pt x="16880" y="20"/>
                                </a:lnTo>
                                <a:cubicBezTo>
                                  <a:pt x="16876" y="20"/>
                                  <a:pt x="16872" y="17"/>
                                  <a:pt x="16872" y="12"/>
                                </a:cubicBezTo>
                                <a:cubicBezTo>
                                  <a:pt x="16872" y="8"/>
                                  <a:pt x="16876" y="4"/>
                                  <a:pt x="16880" y="4"/>
                                </a:cubicBezTo>
                                <a:close/>
                                <a:moveTo>
                                  <a:pt x="16912" y="4"/>
                                </a:moveTo>
                                <a:lnTo>
                                  <a:pt x="16912" y="4"/>
                                </a:lnTo>
                                <a:cubicBezTo>
                                  <a:pt x="16917" y="4"/>
                                  <a:pt x="16920" y="8"/>
                                  <a:pt x="16920" y="12"/>
                                </a:cubicBezTo>
                                <a:cubicBezTo>
                                  <a:pt x="16920" y="17"/>
                                  <a:pt x="16917" y="20"/>
                                  <a:pt x="16912" y="20"/>
                                </a:cubicBezTo>
                                <a:lnTo>
                                  <a:pt x="16912" y="20"/>
                                </a:lnTo>
                                <a:cubicBezTo>
                                  <a:pt x="16908" y="20"/>
                                  <a:pt x="16904" y="17"/>
                                  <a:pt x="16904" y="12"/>
                                </a:cubicBezTo>
                                <a:cubicBezTo>
                                  <a:pt x="16904" y="8"/>
                                  <a:pt x="16908" y="4"/>
                                  <a:pt x="16912" y="4"/>
                                </a:cubicBezTo>
                                <a:close/>
                                <a:moveTo>
                                  <a:pt x="16944" y="4"/>
                                </a:moveTo>
                                <a:lnTo>
                                  <a:pt x="16944" y="4"/>
                                </a:lnTo>
                                <a:cubicBezTo>
                                  <a:pt x="16949" y="4"/>
                                  <a:pt x="16952" y="8"/>
                                  <a:pt x="16952" y="12"/>
                                </a:cubicBezTo>
                                <a:cubicBezTo>
                                  <a:pt x="16952" y="17"/>
                                  <a:pt x="16949" y="20"/>
                                  <a:pt x="16944" y="20"/>
                                </a:cubicBezTo>
                                <a:lnTo>
                                  <a:pt x="16944" y="20"/>
                                </a:lnTo>
                                <a:cubicBezTo>
                                  <a:pt x="16940" y="20"/>
                                  <a:pt x="16936" y="17"/>
                                  <a:pt x="16936" y="12"/>
                                </a:cubicBezTo>
                                <a:cubicBezTo>
                                  <a:pt x="16936" y="8"/>
                                  <a:pt x="16940" y="4"/>
                                  <a:pt x="16944" y="4"/>
                                </a:cubicBezTo>
                                <a:close/>
                                <a:moveTo>
                                  <a:pt x="16976" y="4"/>
                                </a:moveTo>
                                <a:lnTo>
                                  <a:pt x="16976" y="4"/>
                                </a:lnTo>
                                <a:cubicBezTo>
                                  <a:pt x="16981" y="4"/>
                                  <a:pt x="16984" y="8"/>
                                  <a:pt x="16984" y="12"/>
                                </a:cubicBezTo>
                                <a:cubicBezTo>
                                  <a:pt x="16984" y="17"/>
                                  <a:pt x="16981" y="20"/>
                                  <a:pt x="16976" y="20"/>
                                </a:cubicBezTo>
                                <a:lnTo>
                                  <a:pt x="16976" y="20"/>
                                </a:lnTo>
                                <a:cubicBezTo>
                                  <a:pt x="16972" y="20"/>
                                  <a:pt x="16968" y="17"/>
                                  <a:pt x="16968" y="12"/>
                                </a:cubicBezTo>
                                <a:cubicBezTo>
                                  <a:pt x="16968" y="8"/>
                                  <a:pt x="16972" y="4"/>
                                  <a:pt x="16976" y="4"/>
                                </a:cubicBezTo>
                                <a:close/>
                                <a:moveTo>
                                  <a:pt x="17008" y="4"/>
                                </a:moveTo>
                                <a:lnTo>
                                  <a:pt x="17008" y="4"/>
                                </a:lnTo>
                                <a:cubicBezTo>
                                  <a:pt x="17013" y="4"/>
                                  <a:pt x="17016" y="8"/>
                                  <a:pt x="17016" y="12"/>
                                </a:cubicBezTo>
                                <a:cubicBezTo>
                                  <a:pt x="17016" y="17"/>
                                  <a:pt x="17013" y="20"/>
                                  <a:pt x="17008" y="20"/>
                                </a:cubicBezTo>
                                <a:lnTo>
                                  <a:pt x="17008" y="20"/>
                                </a:lnTo>
                                <a:cubicBezTo>
                                  <a:pt x="17004" y="20"/>
                                  <a:pt x="17000" y="17"/>
                                  <a:pt x="17000" y="12"/>
                                </a:cubicBezTo>
                                <a:cubicBezTo>
                                  <a:pt x="17000" y="8"/>
                                  <a:pt x="17004" y="4"/>
                                  <a:pt x="17008" y="4"/>
                                </a:cubicBezTo>
                                <a:close/>
                                <a:moveTo>
                                  <a:pt x="17040" y="4"/>
                                </a:moveTo>
                                <a:lnTo>
                                  <a:pt x="17040" y="4"/>
                                </a:lnTo>
                                <a:cubicBezTo>
                                  <a:pt x="17045" y="4"/>
                                  <a:pt x="17048" y="8"/>
                                  <a:pt x="17048" y="12"/>
                                </a:cubicBezTo>
                                <a:cubicBezTo>
                                  <a:pt x="17048" y="17"/>
                                  <a:pt x="17045" y="20"/>
                                  <a:pt x="17040" y="20"/>
                                </a:cubicBezTo>
                                <a:lnTo>
                                  <a:pt x="17040" y="20"/>
                                </a:lnTo>
                                <a:cubicBezTo>
                                  <a:pt x="17036" y="20"/>
                                  <a:pt x="17032" y="17"/>
                                  <a:pt x="17032" y="12"/>
                                </a:cubicBezTo>
                                <a:cubicBezTo>
                                  <a:pt x="17032" y="8"/>
                                  <a:pt x="17036" y="4"/>
                                  <a:pt x="17040" y="4"/>
                                </a:cubicBezTo>
                                <a:close/>
                                <a:moveTo>
                                  <a:pt x="17072" y="4"/>
                                </a:moveTo>
                                <a:lnTo>
                                  <a:pt x="17072" y="4"/>
                                </a:lnTo>
                                <a:cubicBezTo>
                                  <a:pt x="17077" y="4"/>
                                  <a:pt x="17080" y="8"/>
                                  <a:pt x="17080" y="12"/>
                                </a:cubicBezTo>
                                <a:cubicBezTo>
                                  <a:pt x="17080" y="17"/>
                                  <a:pt x="17077" y="20"/>
                                  <a:pt x="17072" y="20"/>
                                </a:cubicBezTo>
                                <a:lnTo>
                                  <a:pt x="17072" y="20"/>
                                </a:lnTo>
                                <a:cubicBezTo>
                                  <a:pt x="17068" y="20"/>
                                  <a:pt x="17064" y="17"/>
                                  <a:pt x="17064" y="12"/>
                                </a:cubicBezTo>
                                <a:cubicBezTo>
                                  <a:pt x="17064" y="8"/>
                                  <a:pt x="17068" y="4"/>
                                  <a:pt x="17072" y="4"/>
                                </a:cubicBezTo>
                                <a:close/>
                                <a:moveTo>
                                  <a:pt x="17104" y="4"/>
                                </a:moveTo>
                                <a:lnTo>
                                  <a:pt x="17104" y="4"/>
                                </a:lnTo>
                                <a:cubicBezTo>
                                  <a:pt x="17109" y="4"/>
                                  <a:pt x="17112" y="8"/>
                                  <a:pt x="17112" y="12"/>
                                </a:cubicBezTo>
                                <a:cubicBezTo>
                                  <a:pt x="17112" y="17"/>
                                  <a:pt x="17109" y="20"/>
                                  <a:pt x="17104" y="20"/>
                                </a:cubicBezTo>
                                <a:lnTo>
                                  <a:pt x="17104" y="20"/>
                                </a:lnTo>
                                <a:cubicBezTo>
                                  <a:pt x="17100" y="20"/>
                                  <a:pt x="17096" y="17"/>
                                  <a:pt x="17096" y="12"/>
                                </a:cubicBezTo>
                                <a:cubicBezTo>
                                  <a:pt x="17096" y="8"/>
                                  <a:pt x="17100" y="4"/>
                                  <a:pt x="17104" y="4"/>
                                </a:cubicBezTo>
                                <a:close/>
                                <a:moveTo>
                                  <a:pt x="17136" y="4"/>
                                </a:moveTo>
                                <a:lnTo>
                                  <a:pt x="17136" y="4"/>
                                </a:lnTo>
                                <a:cubicBezTo>
                                  <a:pt x="17141" y="4"/>
                                  <a:pt x="17144" y="8"/>
                                  <a:pt x="17144" y="12"/>
                                </a:cubicBezTo>
                                <a:cubicBezTo>
                                  <a:pt x="17144" y="17"/>
                                  <a:pt x="17141" y="20"/>
                                  <a:pt x="17136" y="20"/>
                                </a:cubicBezTo>
                                <a:lnTo>
                                  <a:pt x="17136" y="20"/>
                                </a:lnTo>
                                <a:cubicBezTo>
                                  <a:pt x="17132" y="20"/>
                                  <a:pt x="17128" y="17"/>
                                  <a:pt x="17128" y="12"/>
                                </a:cubicBezTo>
                                <a:cubicBezTo>
                                  <a:pt x="17128" y="8"/>
                                  <a:pt x="17132" y="4"/>
                                  <a:pt x="17136" y="4"/>
                                </a:cubicBezTo>
                                <a:close/>
                                <a:moveTo>
                                  <a:pt x="17168" y="4"/>
                                </a:moveTo>
                                <a:lnTo>
                                  <a:pt x="17168" y="4"/>
                                </a:lnTo>
                                <a:cubicBezTo>
                                  <a:pt x="17173" y="4"/>
                                  <a:pt x="17176" y="8"/>
                                  <a:pt x="17176" y="12"/>
                                </a:cubicBezTo>
                                <a:cubicBezTo>
                                  <a:pt x="17176" y="17"/>
                                  <a:pt x="17173" y="20"/>
                                  <a:pt x="17168" y="20"/>
                                </a:cubicBezTo>
                                <a:lnTo>
                                  <a:pt x="17168" y="20"/>
                                </a:lnTo>
                                <a:cubicBezTo>
                                  <a:pt x="17164" y="20"/>
                                  <a:pt x="17160" y="17"/>
                                  <a:pt x="17160" y="12"/>
                                </a:cubicBezTo>
                                <a:cubicBezTo>
                                  <a:pt x="17160" y="8"/>
                                  <a:pt x="17164" y="4"/>
                                  <a:pt x="17168" y="4"/>
                                </a:cubicBezTo>
                                <a:close/>
                                <a:moveTo>
                                  <a:pt x="17200" y="4"/>
                                </a:moveTo>
                                <a:lnTo>
                                  <a:pt x="17200" y="4"/>
                                </a:lnTo>
                                <a:cubicBezTo>
                                  <a:pt x="17205" y="4"/>
                                  <a:pt x="17208" y="8"/>
                                  <a:pt x="17208" y="12"/>
                                </a:cubicBezTo>
                                <a:cubicBezTo>
                                  <a:pt x="17208" y="17"/>
                                  <a:pt x="17205" y="20"/>
                                  <a:pt x="17200" y="20"/>
                                </a:cubicBezTo>
                                <a:lnTo>
                                  <a:pt x="17200" y="20"/>
                                </a:lnTo>
                                <a:cubicBezTo>
                                  <a:pt x="17196" y="20"/>
                                  <a:pt x="17192" y="17"/>
                                  <a:pt x="17192" y="12"/>
                                </a:cubicBezTo>
                                <a:cubicBezTo>
                                  <a:pt x="17192" y="8"/>
                                  <a:pt x="17196" y="4"/>
                                  <a:pt x="17200" y="4"/>
                                </a:cubicBezTo>
                                <a:close/>
                                <a:moveTo>
                                  <a:pt x="17232" y="4"/>
                                </a:moveTo>
                                <a:lnTo>
                                  <a:pt x="17233" y="4"/>
                                </a:lnTo>
                                <a:cubicBezTo>
                                  <a:pt x="17237" y="4"/>
                                  <a:pt x="17241" y="8"/>
                                  <a:pt x="17241" y="12"/>
                                </a:cubicBezTo>
                                <a:cubicBezTo>
                                  <a:pt x="17241" y="17"/>
                                  <a:pt x="17237" y="20"/>
                                  <a:pt x="17233" y="20"/>
                                </a:cubicBezTo>
                                <a:lnTo>
                                  <a:pt x="17232" y="20"/>
                                </a:lnTo>
                                <a:cubicBezTo>
                                  <a:pt x="17228" y="20"/>
                                  <a:pt x="17224" y="17"/>
                                  <a:pt x="17224" y="12"/>
                                </a:cubicBezTo>
                                <a:cubicBezTo>
                                  <a:pt x="17224" y="8"/>
                                  <a:pt x="17228" y="4"/>
                                  <a:pt x="17232" y="4"/>
                                </a:cubicBezTo>
                                <a:close/>
                                <a:moveTo>
                                  <a:pt x="17265" y="4"/>
                                </a:moveTo>
                                <a:lnTo>
                                  <a:pt x="17265" y="4"/>
                                </a:lnTo>
                                <a:cubicBezTo>
                                  <a:pt x="17269" y="4"/>
                                  <a:pt x="17273" y="8"/>
                                  <a:pt x="17273" y="12"/>
                                </a:cubicBezTo>
                                <a:cubicBezTo>
                                  <a:pt x="17273" y="17"/>
                                  <a:pt x="17269" y="20"/>
                                  <a:pt x="17265" y="20"/>
                                </a:cubicBezTo>
                                <a:lnTo>
                                  <a:pt x="17265" y="20"/>
                                </a:lnTo>
                                <a:cubicBezTo>
                                  <a:pt x="17260" y="20"/>
                                  <a:pt x="17257" y="17"/>
                                  <a:pt x="17257" y="12"/>
                                </a:cubicBezTo>
                                <a:cubicBezTo>
                                  <a:pt x="17257" y="8"/>
                                  <a:pt x="17260" y="4"/>
                                  <a:pt x="17265" y="4"/>
                                </a:cubicBezTo>
                                <a:close/>
                                <a:moveTo>
                                  <a:pt x="17297" y="4"/>
                                </a:moveTo>
                                <a:lnTo>
                                  <a:pt x="17297" y="4"/>
                                </a:lnTo>
                                <a:cubicBezTo>
                                  <a:pt x="17301" y="4"/>
                                  <a:pt x="17305" y="8"/>
                                  <a:pt x="17305" y="12"/>
                                </a:cubicBezTo>
                                <a:cubicBezTo>
                                  <a:pt x="17305" y="17"/>
                                  <a:pt x="17301" y="20"/>
                                  <a:pt x="17297" y="20"/>
                                </a:cubicBezTo>
                                <a:lnTo>
                                  <a:pt x="17297" y="20"/>
                                </a:lnTo>
                                <a:cubicBezTo>
                                  <a:pt x="17292" y="20"/>
                                  <a:pt x="17289" y="17"/>
                                  <a:pt x="17289" y="12"/>
                                </a:cubicBezTo>
                                <a:cubicBezTo>
                                  <a:pt x="17289" y="8"/>
                                  <a:pt x="17292" y="4"/>
                                  <a:pt x="17297" y="4"/>
                                </a:cubicBezTo>
                                <a:close/>
                                <a:moveTo>
                                  <a:pt x="17329" y="4"/>
                                </a:moveTo>
                                <a:lnTo>
                                  <a:pt x="17329" y="4"/>
                                </a:lnTo>
                                <a:cubicBezTo>
                                  <a:pt x="17333" y="4"/>
                                  <a:pt x="17337" y="8"/>
                                  <a:pt x="17337" y="12"/>
                                </a:cubicBezTo>
                                <a:cubicBezTo>
                                  <a:pt x="17337" y="17"/>
                                  <a:pt x="17333" y="20"/>
                                  <a:pt x="17329" y="20"/>
                                </a:cubicBezTo>
                                <a:lnTo>
                                  <a:pt x="17329" y="20"/>
                                </a:lnTo>
                                <a:cubicBezTo>
                                  <a:pt x="17324" y="20"/>
                                  <a:pt x="17321" y="17"/>
                                  <a:pt x="17321" y="12"/>
                                </a:cubicBezTo>
                                <a:cubicBezTo>
                                  <a:pt x="17321" y="8"/>
                                  <a:pt x="17324" y="4"/>
                                  <a:pt x="17329" y="4"/>
                                </a:cubicBezTo>
                                <a:close/>
                                <a:moveTo>
                                  <a:pt x="17361" y="4"/>
                                </a:moveTo>
                                <a:lnTo>
                                  <a:pt x="17361" y="4"/>
                                </a:lnTo>
                                <a:cubicBezTo>
                                  <a:pt x="17365" y="4"/>
                                  <a:pt x="17369" y="8"/>
                                  <a:pt x="17369" y="12"/>
                                </a:cubicBezTo>
                                <a:cubicBezTo>
                                  <a:pt x="17369" y="17"/>
                                  <a:pt x="17365" y="20"/>
                                  <a:pt x="17361" y="20"/>
                                </a:cubicBezTo>
                                <a:lnTo>
                                  <a:pt x="17361" y="20"/>
                                </a:lnTo>
                                <a:cubicBezTo>
                                  <a:pt x="17356" y="20"/>
                                  <a:pt x="17353" y="17"/>
                                  <a:pt x="17353" y="12"/>
                                </a:cubicBezTo>
                                <a:cubicBezTo>
                                  <a:pt x="17353" y="8"/>
                                  <a:pt x="17356" y="4"/>
                                  <a:pt x="17361" y="4"/>
                                </a:cubicBezTo>
                                <a:close/>
                                <a:moveTo>
                                  <a:pt x="17393" y="4"/>
                                </a:moveTo>
                                <a:lnTo>
                                  <a:pt x="17393" y="4"/>
                                </a:lnTo>
                                <a:cubicBezTo>
                                  <a:pt x="17397" y="4"/>
                                  <a:pt x="17401" y="8"/>
                                  <a:pt x="17401" y="12"/>
                                </a:cubicBezTo>
                                <a:cubicBezTo>
                                  <a:pt x="17401" y="17"/>
                                  <a:pt x="17397" y="20"/>
                                  <a:pt x="17393" y="20"/>
                                </a:cubicBezTo>
                                <a:lnTo>
                                  <a:pt x="17393" y="20"/>
                                </a:lnTo>
                                <a:cubicBezTo>
                                  <a:pt x="17388" y="20"/>
                                  <a:pt x="17385" y="17"/>
                                  <a:pt x="17385" y="12"/>
                                </a:cubicBezTo>
                                <a:cubicBezTo>
                                  <a:pt x="17385" y="8"/>
                                  <a:pt x="17388" y="4"/>
                                  <a:pt x="17393" y="4"/>
                                </a:cubicBezTo>
                                <a:close/>
                                <a:moveTo>
                                  <a:pt x="17425" y="4"/>
                                </a:moveTo>
                                <a:lnTo>
                                  <a:pt x="17425" y="4"/>
                                </a:lnTo>
                                <a:cubicBezTo>
                                  <a:pt x="17429" y="4"/>
                                  <a:pt x="17433" y="8"/>
                                  <a:pt x="17433" y="12"/>
                                </a:cubicBezTo>
                                <a:cubicBezTo>
                                  <a:pt x="17433" y="17"/>
                                  <a:pt x="17429" y="20"/>
                                  <a:pt x="17425" y="20"/>
                                </a:cubicBezTo>
                                <a:lnTo>
                                  <a:pt x="17425" y="20"/>
                                </a:lnTo>
                                <a:cubicBezTo>
                                  <a:pt x="17420" y="20"/>
                                  <a:pt x="17417" y="17"/>
                                  <a:pt x="17417" y="12"/>
                                </a:cubicBezTo>
                                <a:cubicBezTo>
                                  <a:pt x="17417" y="8"/>
                                  <a:pt x="17420" y="4"/>
                                  <a:pt x="17425" y="4"/>
                                </a:cubicBezTo>
                                <a:close/>
                                <a:moveTo>
                                  <a:pt x="17457" y="4"/>
                                </a:moveTo>
                                <a:lnTo>
                                  <a:pt x="17457" y="4"/>
                                </a:lnTo>
                                <a:cubicBezTo>
                                  <a:pt x="17461" y="4"/>
                                  <a:pt x="17465" y="8"/>
                                  <a:pt x="17465" y="12"/>
                                </a:cubicBezTo>
                                <a:cubicBezTo>
                                  <a:pt x="17465" y="17"/>
                                  <a:pt x="17461" y="20"/>
                                  <a:pt x="17457" y="20"/>
                                </a:cubicBezTo>
                                <a:lnTo>
                                  <a:pt x="17457" y="20"/>
                                </a:lnTo>
                                <a:cubicBezTo>
                                  <a:pt x="17452" y="20"/>
                                  <a:pt x="17449" y="17"/>
                                  <a:pt x="17449" y="12"/>
                                </a:cubicBezTo>
                                <a:cubicBezTo>
                                  <a:pt x="17449" y="8"/>
                                  <a:pt x="17452" y="4"/>
                                  <a:pt x="17457" y="4"/>
                                </a:cubicBezTo>
                                <a:close/>
                                <a:moveTo>
                                  <a:pt x="17489" y="4"/>
                                </a:moveTo>
                                <a:lnTo>
                                  <a:pt x="17489" y="4"/>
                                </a:lnTo>
                                <a:cubicBezTo>
                                  <a:pt x="17493" y="4"/>
                                  <a:pt x="17497" y="8"/>
                                  <a:pt x="17497" y="12"/>
                                </a:cubicBezTo>
                                <a:cubicBezTo>
                                  <a:pt x="17497" y="17"/>
                                  <a:pt x="17493" y="20"/>
                                  <a:pt x="17489" y="20"/>
                                </a:cubicBezTo>
                                <a:lnTo>
                                  <a:pt x="17489" y="20"/>
                                </a:lnTo>
                                <a:cubicBezTo>
                                  <a:pt x="17484" y="20"/>
                                  <a:pt x="17481" y="17"/>
                                  <a:pt x="17481" y="12"/>
                                </a:cubicBezTo>
                                <a:cubicBezTo>
                                  <a:pt x="17481" y="8"/>
                                  <a:pt x="17484" y="4"/>
                                  <a:pt x="17489" y="4"/>
                                </a:cubicBezTo>
                                <a:close/>
                                <a:moveTo>
                                  <a:pt x="17521" y="4"/>
                                </a:moveTo>
                                <a:lnTo>
                                  <a:pt x="17521" y="4"/>
                                </a:lnTo>
                                <a:cubicBezTo>
                                  <a:pt x="17525" y="4"/>
                                  <a:pt x="17529" y="8"/>
                                  <a:pt x="17529" y="12"/>
                                </a:cubicBezTo>
                                <a:cubicBezTo>
                                  <a:pt x="17529" y="17"/>
                                  <a:pt x="17525" y="20"/>
                                  <a:pt x="17521" y="20"/>
                                </a:cubicBezTo>
                                <a:lnTo>
                                  <a:pt x="17521" y="20"/>
                                </a:lnTo>
                                <a:cubicBezTo>
                                  <a:pt x="17516" y="20"/>
                                  <a:pt x="17513" y="17"/>
                                  <a:pt x="17513" y="12"/>
                                </a:cubicBezTo>
                                <a:cubicBezTo>
                                  <a:pt x="17513" y="8"/>
                                  <a:pt x="17516" y="4"/>
                                  <a:pt x="17521" y="4"/>
                                </a:cubicBezTo>
                                <a:close/>
                                <a:moveTo>
                                  <a:pt x="17553" y="4"/>
                                </a:moveTo>
                                <a:lnTo>
                                  <a:pt x="17553" y="4"/>
                                </a:lnTo>
                                <a:cubicBezTo>
                                  <a:pt x="17557" y="4"/>
                                  <a:pt x="17561" y="8"/>
                                  <a:pt x="17561" y="12"/>
                                </a:cubicBezTo>
                                <a:cubicBezTo>
                                  <a:pt x="17561" y="17"/>
                                  <a:pt x="17557" y="20"/>
                                  <a:pt x="17553" y="20"/>
                                </a:cubicBezTo>
                                <a:lnTo>
                                  <a:pt x="17553" y="20"/>
                                </a:lnTo>
                                <a:cubicBezTo>
                                  <a:pt x="17548" y="20"/>
                                  <a:pt x="17545" y="17"/>
                                  <a:pt x="17545" y="12"/>
                                </a:cubicBezTo>
                                <a:cubicBezTo>
                                  <a:pt x="17545" y="8"/>
                                  <a:pt x="17548" y="4"/>
                                  <a:pt x="17553" y="4"/>
                                </a:cubicBezTo>
                                <a:close/>
                                <a:moveTo>
                                  <a:pt x="17585" y="4"/>
                                </a:moveTo>
                                <a:lnTo>
                                  <a:pt x="17585" y="4"/>
                                </a:lnTo>
                                <a:cubicBezTo>
                                  <a:pt x="17589" y="4"/>
                                  <a:pt x="17593" y="8"/>
                                  <a:pt x="17593" y="12"/>
                                </a:cubicBezTo>
                                <a:cubicBezTo>
                                  <a:pt x="17593" y="17"/>
                                  <a:pt x="17589" y="20"/>
                                  <a:pt x="17585" y="20"/>
                                </a:cubicBezTo>
                                <a:lnTo>
                                  <a:pt x="17585" y="20"/>
                                </a:lnTo>
                                <a:cubicBezTo>
                                  <a:pt x="17580" y="20"/>
                                  <a:pt x="17577" y="17"/>
                                  <a:pt x="17577" y="12"/>
                                </a:cubicBezTo>
                                <a:cubicBezTo>
                                  <a:pt x="17577" y="8"/>
                                  <a:pt x="17580" y="4"/>
                                  <a:pt x="17585" y="4"/>
                                </a:cubicBezTo>
                                <a:close/>
                                <a:moveTo>
                                  <a:pt x="17617" y="4"/>
                                </a:moveTo>
                                <a:lnTo>
                                  <a:pt x="17617" y="4"/>
                                </a:lnTo>
                                <a:cubicBezTo>
                                  <a:pt x="17621" y="4"/>
                                  <a:pt x="17625" y="8"/>
                                  <a:pt x="17625" y="12"/>
                                </a:cubicBezTo>
                                <a:cubicBezTo>
                                  <a:pt x="17625" y="17"/>
                                  <a:pt x="17621" y="20"/>
                                  <a:pt x="17617" y="20"/>
                                </a:cubicBezTo>
                                <a:lnTo>
                                  <a:pt x="17617" y="20"/>
                                </a:lnTo>
                                <a:cubicBezTo>
                                  <a:pt x="17612" y="20"/>
                                  <a:pt x="17609" y="17"/>
                                  <a:pt x="17609" y="12"/>
                                </a:cubicBezTo>
                                <a:cubicBezTo>
                                  <a:pt x="17609" y="8"/>
                                  <a:pt x="17612" y="4"/>
                                  <a:pt x="17617" y="4"/>
                                </a:cubicBezTo>
                                <a:close/>
                                <a:moveTo>
                                  <a:pt x="17649" y="4"/>
                                </a:moveTo>
                                <a:lnTo>
                                  <a:pt x="17649" y="4"/>
                                </a:lnTo>
                                <a:cubicBezTo>
                                  <a:pt x="17653" y="4"/>
                                  <a:pt x="17657" y="8"/>
                                  <a:pt x="17657" y="12"/>
                                </a:cubicBezTo>
                                <a:cubicBezTo>
                                  <a:pt x="17657" y="17"/>
                                  <a:pt x="17653" y="20"/>
                                  <a:pt x="17649" y="20"/>
                                </a:cubicBezTo>
                                <a:lnTo>
                                  <a:pt x="17649" y="20"/>
                                </a:lnTo>
                                <a:cubicBezTo>
                                  <a:pt x="17644" y="20"/>
                                  <a:pt x="17641" y="17"/>
                                  <a:pt x="17641" y="12"/>
                                </a:cubicBezTo>
                                <a:cubicBezTo>
                                  <a:pt x="17641" y="8"/>
                                  <a:pt x="17644" y="4"/>
                                  <a:pt x="17649" y="4"/>
                                </a:cubicBezTo>
                                <a:close/>
                                <a:moveTo>
                                  <a:pt x="17681" y="4"/>
                                </a:moveTo>
                                <a:lnTo>
                                  <a:pt x="17681" y="4"/>
                                </a:lnTo>
                                <a:cubicBezTo>
                                  <a:pt x="17685" y="4"/>
                                  <a:pt x="17689" y="8"/>
                                  <a:pt x="17689" y="12"/>
                                </a:cubicBezTo>
                                <a:cubicBezTo>
                                  <a:pt x="17689" y="17"/>
                                  <a:pt x="17685" y="20"/>
                                  <a:pt x="17681" y="20"/>
                                </a:cubicBezTo>
                                <a:lnTo>
                                  <a:pt x="17681" y="20"/>
                                </a:lnTo>
                                <a:cubicBezTo>
                                  <a:pt x="17676" y="20"/>
                                  <a:pt x="17673" y="17"/>
                                  <a:pt x="17673" y="12"/>
                                </a:cubicBezTo>
                                <a:cubicBezTo>
                                  <a:pt x="17673" y="8"/>
                                  <a:pt x="17676" y="4"/>
                                  <a:pt x="17681" y="4"/>
                                </a:cubicBezTo>
                                <a:close/>
                                <a:moveTo>
                                  <a:pt x="17713" y="4"/>
                                </a:moveTo>
                                <a:lnTo>
                                  <a:pt x="17713" y="4"/>
                                </a:lnTo>
                                <a:cubicBezTo>
                                  <a:pt x="17717" y="4"/>
                                  <a:pt x="17721" y="8"/>
                                  <a:pt x="17721" y="12"/>
                                </a:cubicBezTo>
                                <a:cubicBezTo>
                                  <a:pt x="17721" y="17"/>
                                  <a:pt x="17717" y="20"/>
                                  <a:pt x="17713" y="20"/>
                                </a:cubicBezTo>
                                <a:lnTo>
                                  <a:pt x="17713" y="20"/>
                                </a:lnTo>
                                <a:cubicBezTo>
                                  <a:pt x="17708" y="20"/>
                                  <a:pt x="17705" y="17"/>
                                  <a:pt x="17705" y="12"/>
                                </a:cubicBezTo>
                                <a:cubicBezTo>
                                  <a:pt x="17705" y="8"/>
                                  <a:pt x="17708" y="4"/>
                                  <a:pt x="17713" y="4"/>
                                </a:cubicBezTo>
                                <a:close/>
                                <a:moveTo>
                                  <a:pt x="17745" y="4"/>
                                </a:moveTo>
                                <a:lnTo>
                                  <a:pt x="17745" y="4"/>
                                </a:lnTo>
                                <a:cubicBezTo>
                                  <a:pt x="17749" y="4"/>
                                  <a:pt x="17753" y="8"/>
                                  <a:pt x="17753" y="12"/>
                                </a:cubicBezTo>
                                <a:cubicBezTo>
                                  <a:pt x="17753" y="17"/>
                                  <a:pt x="17749" y="20"/>
                                  <a:pt x="17745" y="20"/>
                                </a:cubicBezTo>
                                <a:lnTo>
                                  <a:pt x="17745" y="20"/>
                                </a:lnTo>
                                <a:cubicBezTo>
                                  <a:pt x="17740" y="20"/>
                                  <a:pt x="17737" y="17"/>
                                  <a:pt x="17737" y="12"/>
                                </a:cubicBezTo>
                                <a:cubicBezTo>
                                  <a:pt x="17737" y="8"/>
                                  <a:pt x="17740" y="4"/>
                                  <a:pt x="17745" y="4"/>
                                </a:cubicBezTo>
                                <a:close/>
                                <a:moveTo>
                                  <a:pt x="17777" y="4"/>
                                </a:moveTo>
                                <a:lnTo>
                                  <a:pt x="17777" y="4"/>
                                </a:lnTo>
                                <a:cubicBezTo>
                                  <a:pt x="17781" y="4"/>
                                  <a:pt x="17785" y="8"/>
                                  <a:pt x="17785" y="12"/>
                                </a:cubicBezTo>
                                <a:cubicBezTo>
                                  <a:pt x="17785" y="17"/>
                                  <a:pt x="17781" y="20"/>
                                  <a:pt x="17777" y="20"/>
                                </a:cubicBezTo>
                                <a:lnTo>
                                  <a:pt x="17777" y="20"/>
                                </a:lnTo>
                                <a:cubicBezTo>
                                  <a:pt x="17772" y="20"/>
                                  <a:pt x="17769" y="17"/>
                                  <a:pt x="17769" y="12"/>
                                </a:cubicBezTo>
                                <a:cubicBezTo>
                                  <a:pt x="17769" y="8"/>
                                  <a:pt x="17772" y="4"/>
                                  <a:pt x="17777" y="4"/>
                                </a:cubicBezTo>
                                <a:close/>
                                <a:moveTo>
                                  <a:pt x="17809" y="4"/>
                                </a:moveTo>
                                <a:lnTo>
                                  <a:pt x="17809" y="4"/>
                                </a:lnTo>
                                <a:cubicBezTo>
                                  <a:pt x="17813" y="4"/>
                                  <a:pt x="17817" y="8"/>
                                  <a:pt x="17817" y="12"/>
                                </a:cubicBezTo>
                                <a:cubicBezTo>
                                  <a:pt x="17817" y="17"/>
                                  <a:pt x="17813" y="20"/>
                                  <a:pt x="17809" y="20"/>
                                </a:cubicBezTo>
                                <a:lnTo>
                                  <a:pt x="17809" y="20"/>
                                </a:lnTo>
                                <a:cubicBezTo>
                                  <a:pt x="17804" y="20"/>
                                  <a:pt x="17801" y="17"/>
                                  <a:pt x="17801" y="12"/>
                                </a:cubicBezTo>
                                <a:cubicBezTo>
                                  <a:pt x="17801" y="8"/>
                                  <a:pt x="17804" y="4"/>
                                  <a:pt x="17809" y="4"/>
                                </a:cubicBezTo>
                                <a:close/>
                                <a:moveTo>
                                  <a:pt x="17841" y="4"/>
                                </a:moveTo>
                                <a:lnTo>
                                  <a:pt x="17841" y="4"/>
                                </a:lnTo>
                                <a:cubicBezTo>
                                  <a:pt x="17845" y="4"/>
                                  <a:pt x="17849" y="8"/>
                                  <a:pt x="17849" y="12"/>
                                </a:cubicBezTo>
                                <a:cubicBezTo>
                                  <a:pt x="17849" y="17"/>
                                  <a:pt x="17845" y="20"/>
                                  <a:pt x="17841" y="20"/>
                                </a:cubicBezTo>
                                <a:lnTo>
                                  <a:pt x="17841" y="20"/>
                                </a:lnTo>
                                <a:cubicBezTo>
                                  <a:pt x="17836" y="20"/>
                                  <a:pt x="17833" y="17"/>
                                  <a:pt x="17833" y="12"/>
                                </a:cubicBezTo>
                                <a:cubicBezTo>
                                  <a:pt x="17833" y="8"/>
                                  <a:pt x="17836" y="4"/>
                                  <a:pt x="17841" y="4"/>
                                </a:cubicBezTo>
                                <a:close/>
                                <a:moveTo>
                                  <a:pt x="17873" y="4"/>
                                </a:moveTo>
                                <a:lnTo>
                                  <a:pt x="17873" y="4"/>
                                </a:lnTo>
                                <a:cubicBezTo>
                                  <a:pt x="17877" y="4"/>
                                  <a:pt x="17881" y="8"/>
                                  <a:pt x="17881" y="12"/>
                                </a:cubicBezTo>
                                <a:cubicBezTo>
                                  <a:pt x="17881" y="17"/>
                                  <a:pt x="17877" y="20"/>
                                  <a:pt x="17873" y="20"/>
                                </a:cubicBezTo>
                                <a:lnTo>
                                  <a:pt x="17873" y="20"/>
                                </a:lnTo>
                                <a:cubicBezTo>
                                  <a:pt x="17868" y="20"/>
                                  <a:pt x="17865" y="17"/>
                                  <a:pt x="17865" y="12"/>
                                </a:cubicBezTo>
                                <a:cubicBezTo>
                                  <a:pt x="17865" y="8"/>
                                  <a:pt x="17868" y="4"/>
                                  <a:pt x="17873" y="4"/>
                                </a:cubicBezTo>
                                <a:close/>
                                <a:moveTo>
                                  <a:pt x="17905" y="4"/>
                                </a:moveTo>
                                <a:lnTo>
                                  <a:pt x="17905" y="4"/>
                                </a:lnTo>
                                <a:cubicBezTo>
                                  <a:pt x="17909" y="4"/>
                                  <a:pt x="17913" y="8"/>
                                  <a:pt x="17913" y="12"/>
                                </a:cubicBezTo>
                                <a:cubicBezTo>
                                  <a:pt x="17913" y="17"/>
                                  <a:pt x="17909" y="20"/>
                                  <a:pt x="17905" y="20"/>
                                </a:cubicBezTo>
                                <a:lnTo>
                                  <a:pt x="17905" y="20"/>
                                </a:lnTo>
                                <a:cubicBezTo>
                                  <a:pt x="17900" y="20"/>
                                  <a:pt x="17897" y="17"/>
                                  <a:pt x="17897" y="12"/>
                                </a:cubicBezTo>
                                <a:cubicBezTo>
                                  <a:pt x="17897" y="8"/>
                                  <a:pt x="17900" y="4"/>
                                  <a:pt x="17905" y="4"/>
                                </a:cubicBezTo>
                                <a:close/>
                                <a:moveTo>
                                  <a:pt x="17937" y="4"/>
                                </a:moveTo>
                                <a:lnTo>
                                  <a:pt x="17937" y="4"/>
                                </a:lnTo>
                                <a:cubicBezTo>
                                  <a:pt x="17941" y="4"/>
                                  <a:pt x="17945" y="8"/>
                                  <a:pt x="17945" y="12"/>
                                </a:cubicBezTo>
                                <a:cubicBezTo>
                                  <a:pt x="17945" y="17"/>
                                  <a:pt x="17941" y="20"/>
                                  <a:pt x="17937" y="20"/>
                                </a:cubicBezTo>
                                <a:lnTo>
                                  <a:pt x="17937" y="20"/>
                                </a:lnTo>
                                <a:cubicBezTo>
                                  <a:pt x="17932" y="20"/>
                                  <a:pt x="17929" y="17"/>
                                  <a:pt x="17929" y="12"/>
                                </a:cubicBezTo>
                                <a:cubicBezTo>
                                  <a:pt x="17929" y="8"/>
                                  <a:pt x="17932" y="4"/>
                                  <a:pt x="17937" y="4"/>
                                </a:cubicBezTo>
                                <a:close/>
                                <a:moveTo>
                                  <a:pt x="17969" y="4"/>
                                </a:moveTo>
                                <a:lnTo>
                                  <a:pt x="17969" y="4"/>
                                </a:lnTo>
                                <a:cubicBezTo>
                                  <a:pt x="17973" y="4"/>
                                  <a:pt x="17977" y="8"/>
                                  <a:pt x="17977" y="12"/>
                                </a:cubicBezTo>
                                <a:cubicBezTo>
                                  <a:pt x="17977" y="17"/>
                                  <a:pt x="17973" y="20"/>
                                  <a:pt x="17969" y="20"/>
                                </a:cubicBezTo>
                                <a:lnTo>
                                  <a:pt x="17969" y="20"/>
                                </a:lnTo>
                                <a:cubicBezTo>
                                  <a:pt x="17964" y="20"/>
                                  <a:pt x="17961" y="17"/>
                                  <a:pt x="17961" y="12"/>
                                </a:cubicBezTo>
                                <a:cubicBezTo>
                                  <a:pt x="17961" y="8"/>
                                  <a:pt x="17964" y="4"/>
                                  <a:pt x="17969" y="4"/>
                                </a:cubicBezTo>
                                <a:close/>
                                <a:moveTo>
                                  <a:pt x="18001" y="4"/>
                                </a:moveTo>
                                <a:lnTo>
                                  <a:pt x="18001" y="4"/>
                                </a:lnTo>
                                <a:cubicBezTo>
                                  <a:pt x="18005" y="4"/>
                                  <a:pt x="18009" y="8"/>
                                  <a:pt x="18009" y="12"/>
                                </a:cubicBezTo>
                                <a:cubicBezTo>
                                  <a:pt x="18009" y="17"/>
                                  <a:pt x="18005" y="20"/>
                                  <a:pt x="18001" y="20"/>
                                </a:cubicBezTo>
                                <a:lnTo>
                                  <a:pt x="18001" y="20"/>
                                </a:lnTo>
                                <a:cubicBezTo>
                                  <a:pt x="17996" y="20"/>
                                  <a:pt x="17993" y="17"/>
                                  <a:pt x="17993" y="12"/>
                                </a:cubicBezTo>
                                <a:cubicBezTo>
                                  <a:pt x="17993" y="8"/>
                                  <a:pt x="17996" y="4"/>
                                  <a:pt x="18001" y="4"/>
                                </a:cubicBezTo>
                                <a:close/>
                                <a:moveTo>
                                  <a:pt x="18033" y="4"/>
                                </a:moveTo>
                                <a:lnTo>
                                  <a:pt x="18033" y="4"/>
                                </a:lnTo>
                                <a:cubicBezTo>
                                  <a:pt x="18037" y="4"/>
                                  <a:pt x="18041" y="8"/>
                                  <a:pt x="18041" y="12"/>
                                </a:cubicBezTo>
                                <a:cubicBezTo>
                                  <a:pt x="18041" y="17"/>
                                  <a:pt x="18037" y="20"/>
                                  <a:pt x="18033" y="20"/>
                                </a:cubicBezTo>
                                <a:lnTo>
                                  <a:pt x="18033" y="20"/>
                                </a:lnTo>
                                <a:cubicBezTo>
                                  <a:pt x="18029" y="20"/>
                                  <a:pt x="18025" y="17"/>
                                  <a:pt x="18025" y="12"/>
                                </a:cubicBezTo>
                                <a:cubicBezTo>
                                  <a:pt x="18025" y="8"/>
                                  <a:pt x="18029" y="4"/>
                                  <a:pt x="18033" y="4"/>
                                </a:cubicBezTo>
                                <a:close/>
                                <a:moveTo>
                                  <a:pt x="18065" y="4"/>
                                </a:moveTo>
                                <a:lnTo>
                                  <a:pt x="18065" y="4"/>
                                </a:lnTo>
                                <a:cubicBezTo>
                                  <a:pt x="18069" y="4"/>
                                  <a:pt x="18073" y="8"/>
                                  <a:pt x="18073" y="12"/>
                                </a:cubicBezTo>
                                <a:cubicBezTo>
                                  <a:pt x="18073" y="17"/>
                                  <a:pt x="18069" y="20"/>
                                  <a:pt x="18065" y="20"/>
                                </a:cubicBezTo>
                                <a:lnTo>
                                  <a:pt x="18065" y="20"/>
                                </a:lnTo>
                                <a:cubicBezTo>
                                  <a:pt x="18061" y="20"/>
                                  <a:pt x="18057" y="17"/>
                                  <a:pt x="18057" y="12"/>
                                </a:cubicBezTo>
                                <a:cubicBezTo>
                                  <a:pt x="18057" y="8"/>
                                  <a:pt x="18061" y="4"/>
                                  <a:pt x="18065" y="4"/>
                                </a:cubicBezTo>
                                <a:close/>
                                <a:moveTo>
                                  <a:pt x="18097" y="4"/>
                                </a:moveTo>
                                <a:lnTo>
                                  <a:pt x="18097" y="4"/>
                                </a:lnTo>
                                <a:cubicBezTo>
                                  <a:pt x="18101" y="4"/>
                                  <a:pt x="18105" y="8"/>
                                  <a:pt x="18105" y="12"/>
                                </a:cubicBezTo>
                                <a:cubicBezTo>
                                  <a:pt x="18105" y="17"/>
                                  <a:pt x="18101" y="20"/>
                                  <a:pt x="18097" y="20"/>
                                </a:cubicBezTo>
                                <a:lnTo>
                                  <a:pt x="18097" y="20"/>
                                </a:lnTo>
                                <a:cubicBezTo>
                                  <a:pt x="18093" y="20"/>
                                  <a:pt x="18089" y="17"/>
                                  <a:pt x="18089" y="12"/>
                                </a:cubicBezTo>
                                <a:cubicBezTo>
                                  <a:pt x="18089" y="8"/>
                                  <a:pt x="18093" y="4"/>
                                  <a:pt x="18097" y="4"/>
                                </a:cubicBezTo>
                                <a:close/>
                                <a:moveTo>
                                  <a:pt x="18129" y="4"/>
                                </a:moveTo>
                                <a:lnTo>
                                  <a:pt x="18129" y="4"/>
                                </a:lnTo>
                                <a:cubicBezTo>
                                  <a:pt x="18133" y="4"/>
                                  <a:pt x="18137" y="8"/>
                                  <a:pt x="18137" y="12"/>
                                </a:cubicBezTo>
                                <a:cubicBezTo>
                                  <a:pt x="18137" y="17"/>
                                  <a:pt x="18133" y="20"/>
                                  <a:pt x="18129" y="20"/>
                                </a:cubicBezTo>
                                <a:lnTo>
                                  <a:pt x="18129" y="20"/>
                                </a:lnTo>
                                <a:cubicBezTo>
                                  <a:pt x="18125" y="20"/>
                                  <a:pt x="18121" y="17"/>
                                  <a:pt x="18121" y="12"/>
                                </a:cubicBezTo>
                                <a:cubicBezTo>
                                  <a:pt x="18121" y="8"/>
                                  <a:pt x="18125" y="4"/>
                                  <a:pt x="18129" y="4"/>
                                </a:cubicBezTo>
                                <a:close/>
                                <a:moveTo>
                                  <a:pt x="18161" y="4"/>
                                </a:moveTo>
                                <a:lnTo>
                                  <a:pt x="18161" y="4"/>
                                </a:lnTo>
                                <a:cubicBezTo>
                                  <a:pt x="18165" y="4"/>
                                  <a:pt x="18169" y="8"/>
                                  <a:pt x="18169" y="13"/>
                                </a:cubicBezTo>
                                <a:cubicBezTo>
                                  <a:pt x="18169" y="17"/>
                                  <a:pt x="18165" y="21"/>
                                  <a:pt x="18161" y="21"/>
                                </a:cubicBezTo>
                                <a:lnTo>
                                  <a:pt x="18161" y="21"/>
                                </a:lnTo>
                                <a:cubicBezTo>
                                  <a:pt x="18157" y="21"/>
                                  <a:pt x="18153" y="17"/>
                                  <a:pt x="18153" y="13"/>
                                </a:cubicBezTo>
                                <a:cubicBezTo>
                                  <a:pt x="18153" y="8"/>
                                  <a:pt x="18157" y="4"/>
                                  <a:pt x="18161" y="4"/>
                                </a:cubicBezTo>
                                <a:close/>
                                <a:moveTo>
                                  <a:pt x="18193" y="5"/>
                                </a:moveTo>
                                <a:lnTo>
                                  <a:pt x="18193" y="5"/>
                                </a:lnTo>
                                <a:cubicBezTo>
                                  <a:pt x="18197" y="5"/>
                                  <a:pt x="18201" y="8"/>
                                  <a:pt x="18201" y="13"/>
                                </a:cubicBezTo>
                                <a:cubicBezTo>
                                  <a:pt x="18201" y="17"/>
                                  <a:pt x="18197" y="21"/>
                                  <a:pt x="18193" y="21"/>
                                </a:cubicBezTo>
                                <a:lnTo>
                                  <a:pt x="18193" y="21"/>
                                </a:lnTo>
                                <a:cubicBezTo>
                                  <a:pt x="18189" y="21"/>
                                  <a:pt x="18185" y="17"/>
                                  <a:pt x="18185" y="13"/>
                                </a:cubicBezTo>
                                <a:cubicBezTo>
                                  <a:pt x="18185" y="8"/>
                                  <a:pt x="18189" y="5"/>
                                  <a:pt x="18193" y="5"/>
                                </a:cubicBezTo>
                                <a:close/>
                                <a:moveTo>
                                  <a:pt x="18225" y="5"/>
                                </a:moveTo>
                                <a:lnTo>
                                  <a:pt x="18225" y="5"/>
                                </a:lnTo>
                                <a:cubicBezTo>
                                  <a:pt x="18229" y="5"/>
                                  <a:pt x="18233" y="8"/>
                                  <a:pt x="18233" y="13"/>
                                </a:cubicBezTo>
                                <a:cubicBezTo>
                                  <a:pt x="18233" y="17"/>
                                  <a:pt x="18229" y="21"/>
                                  <a:pt x="18225" y="21"/>
                                </a:cubicBezTo>
                                <a:lnTo>
                                  <a:pt x="18225" y="21"/>
                                </a:lnTo>
                                <a:cubicBezTo>
                                  <a:pt x="18221" y="21"/>
                                  <a:pt x="18217" y="17"/>
                                  <a:pt x="18217" y="13"/>
                                </a:cubicBezTo>
                                <a:cubicBezTo>
                                  <a:pt x="18217" y="8"/>
                                  <a:pt x="18221" y="5"/>
                                  <a:pt x="18225" y="5"/>
                                </a:cubicBezTo>
                                <a:close/>
                                <a:moveTo>
                                  <a:pt x="18257" y="5"/>
                                </a:moveTo>
                                <a:lnTo>
                                  <a:pt x="18257" y="5"/>
                                </a:lnTo>
                                <a:cubicBezTo>
                                  <a:pt x="18261" y="5"/>
                                  <a:pt x="18265" y="8"/>
                                  <a:pt x="18265" y="13"/>
                                </a:cubicBezTo>
                                <a:cubicBezTo>
                                  <a:pt x="18265" y="17"/>
                                  <a:pt x="18261" y="21"/>
                                  <a:pt x="18257" y="21"/>
                                </a:cubicBezTo>
                                <a:lnTo>
                                  <a:pt x="18257" y="21"/>
                                </a:lnTo>
                                <a:cubicBezTo>
                                  <a:pt x="18253" y="21"/>
                                  <a:pt x="18249" y="17"/>
                                  <a:pt x="18249" y="13"/>
                                </a:cubicBezTo>
                                <a:cubicBezTo>
                                  <a:pt x="18249" y="8"/>
                                  <a:pt x="18253" y="5"/>
                                  <a:pt x="18257" y="5"/>
                                </a:cubicBezTo>
                                <a:close/>
                                <a:moveTo>
                                  <a:pt x="18289" y="5"/>
                                </a:moveTo>
                                <a:lnTo>
                                  <a:pt x="18289" y="5"/>
                                </a:lnTo>
                                <a:cubicBezTo>
                                  <a:pt x="18293" y="5"/>
                                  <a:pt x="18297" y="8"/>
                                  <a:pt x="18297" y="13"/>
                                </a:cubicBezTo>
                                <a:cubicBezTo>
                                  <a:pt x="18297" y="17"/>
                                  <a:pt x="18293" y="21"/>
                                  <a:pt x="18289" y="21"/>
                                </a:cubicBezTo>
                                <a:lnTo>
                                  <a:pt x="18289" y="21"/>
                                </a:lnTo>
                                <a:cubicBezTo>
                                  <a:pt x="18285" y="21"/>
                                  <a:pt x="18281" y="17"/>
                                  <a:pt x="18281" y="13"/>
                                </a:cubicBezTo>
                                <a:cubicBezTo>
                                  <a:pt x="18281" y="8"/>
                                  <a:pt x="18285" y="5"/>
                                  <a:pt x="18289" y="5"/>
                                </a:cubicBezTo>
                                <a:close/>
                                <a:moveTo>
                                  <a:pt x="18321" y="5"/>
                                </a:moveTo>
                                <a:lnTo>
                                  <a:pt x="18321" y="5"/>
                                </a:lnTo>
                                <a:cubicBezTo>
                                  <a:pt x="18326" y="5"/>
                                  <a:pt x="18329" y="8"/>
                                  <a:pt x="18329" y="13"/>
                                </a:cubicBezTo>
                                <a:cubicBezTo>
                                  <a:pt x="18329" y="17"/>
                                  <a:pt x="18326" y="21"/>
                                  <a:pt x="18321" y="21"/>
                                </a:cubicBezTo>
                                <a:lnTo>
                                  <a:pt x="18321" y="21"/>
                                </a:lnTo>
                                <a:cubicBezTo>
                                  <a:pt x="18317" y="21"/>
                                  <a:pt x="18313" y="17"/>
                                  <a:pt x="18313" y="13"/>
                                </a:cubicBezTo>
                                <a:cubicBezTo>
                                  <a:pt x="18313" y="8"/>
                                  <a:pt x="18317" y="5"/>
                                  <a:pt x="18321" y="5"/>
                                </a:cubicBezTo>
                                <a:close/>
                                <a:moveTo>
                                  <a:pt x="18353" y="5"/>
                                </a:moveTo>
                                <a:lnTo>
                                  <a:pt x="18353" y="5"/>
                                </a:lnTo>
                                <a:cubicBezTo>
                                  <a:pt x="18358" y="5"/>
                                  <a:pt x="18361" y="8"/>
                                  <a:pt x="18361" y="13"/>
                                </a:cubicBezTo>
                                <a:cubicBezTo>
                                  <a:pt x="18361" y="17"/>
                                  <a:pt x="18358" y="21"/>
                                  <a:pt x="18353" y="21"/>
                                </a:cubicBezTo>
                                <a:lnTo>
                                  <a:pt x="18353" y="21"/>
                                </a:lnTo>
                                <a:cubicBezTo>
                                  <a:pt x="18349" y="21"/>
                                  <a:pt x="18345" y="17"/>
                                  <a:pt x="18345" y="13"/>
                                </a:cubicBezTo>
                                <a:cubicBezTo>
                                  <a:pt x="18345" y="8"/>
                                  <a:pt x="18349" y="5"/>
                                  <a:pt x="18353" y="5"/>
                                </a:cubicBezTo>
                                <a:close/>
                                <a:moveTo>
                                  <a:pt x="18385" y="5"/>
                                </a:moveTo>
                                <a:lnTo>
                                  <a:pt x="18385" y="5"/>
                                </a:lnTo>
                                <a:cubicBezTo>
                                  <a:pt x="18390" y="5"/>
                                  <a:pt x="18393" y="8"/>
                                  <a:pt x="18393" y="13"/>
                                </a:cubicBezTo>
                                <a:cubicBezTo>
                                  <a:pt x="18393" y="17"/>
                                  <a:pt x="18390" y="21"/>
                                  <a:pt x="18385" y="21"/>
                                </a:cubicBezTo>
                                <a:lnTo>
                                  <a:pt x="18385" y="21"/>
                                </a:lnTo>
                                <a:cubicBezTo>
                                  <a:pt x="18381" y="21"/>
                                  <a:pt x="18377" y="17"/>
                                  <a:pt x="18377" y="13"/>
                                </a:cubicBezTo>
                                <a:cubicBezTo>
                                  <a:pt x="18377" y="8"/>
                                  <a:pt x="18381" y="5"/>
                                  <a:pt x="18385" y="5"/>
                                </a:cubicBezTo>
                                <a:close/>
                                <a:moveTo>
                                  <a:pt x="18417" y="5"/>
                                </a:moveTo>
                                <a:lnTo>
                                  <a:pt x="18417" y="5"/>
                                </a:lnTo>
                                <a:cubicBezTo>
                                  <a:pt x="18422" y="5"/>
                                  <a:pt x="18425" y="8"/>
                                  <a:pt x="18425" y="13"/>
                                </a:cubicBezTo>
                                <a:cubicBezTo>
                                  <a:pt x="18425" y="17"/>
                                  <a:pt x="18422" y="21"/>
                                  <a:pt x="18417" y="21"/>
                                </a:cubicBezTo>
                                <a:lnTo>
                                  <a:pt x="18417" y="21"/>
                                </a:lnTo>
                                <a:cubicBezTo>
                                  <a:pt x="18413" y="21"/>
                                  <a:pt x="18409" y="17"/>
                                  <a:pt x="18409" y="13"/>
                                </a:cubicBezTo>
                                <a:cubicBezTo>
                                  <a:pt x="18409" y="8"/>
                                  <a:pt x="18413" y="5"/>
                                  <a:pt x="18417" y="5"/>
                                </a:cubicBezTo>
                                <a:close/>
                                <a:moveTo>
                                  <a:pt x="18449" y="5"/>
                                </a:moveTo>
                                <a:lnTo>
                                  <a:pt x="18449" y="5"/>
                                </a:lnTo>
                                <a:cubicBezTo>
                                  <a:pt x="18454" y="5"/>
                                  <a:pt x="18457" y="8"/>
                                  <a:pt x="18457" y="13"/>
                                </a:cubicBezTo>
                                <a:cubicBezTo>
                                  <a:pt x="18457" y="17"/>
                                  <a:pt x="18454" y="21"/>
                                  <a:pt x="18449" y="21"/>
                                </a:cubicBezTo>
                                <a:lnTo>
                                  <a:pt x="18449" y="21"/>
                                </a:lnTo>
                                <a:cubicBezTo>
                                  <a:pt x="18445" y="21"/>
                                  <a:pt x="18441" y="17"/>
                                  <a:pt x="18441" y="13"/>
                                </a:cubicBezTo>
                                <a:cubicBezTo>
                                  <a:pt x="18441" y="8"/>
                                  <a:pt x="18445" y="5"/>
                                  <a:pt x="18449" y="5"/>
                                </a:cubicBezTo>
                                <a:close/>
                                <a:moveTo>
                                  <a:pt x="18481" y="5"/>
                                </a:moveTo>
                                <a:lnTo>
                                  <a:pt x="18481" y="5"/>
                                </a:lnTo>
                                <a:cubicBezTo>
                                  <a:pt x="18486" y="5"/>
                                  <a:pt x="18489" y="8"/>
                                  <a:pt x="18489" y="13"/>
                                </a:cubicBezTo>
                                <a:cubicBezTo>
                                  <a:pt x="18489" y="17"/>
                                  <a:pt x="18486" y="21"/>
                                  <a:pt x="18481" y="21"/>
                                </a:cubicBezTo>
                                <a:lnTo>
                                  <a:pt x="18481" y="21"/>
                                </a:lnTo>
                                <a:cubicBezTo>
                                  <a:pt x="18477" y="21"/>
                                  <a:pt x="18473" y="17"/>
                                  <a:pt x="18473" y="13"/>
                                </a:cubicBezTo>
                                <a:cubicBezTo>
                                  <a:pt x="18473" y="8"/>
                                  <a:pt x="18477" y="5"/>
                                  <a:pt x="18481" y="5"/>
                                </a:cubicBezTo>
                                <a:close/>
                                <a:moveTo>
                                  <a:pt x="18513" y="5"/>
                                </a:moveTo>
                                <a:lnTo>
                                  <a:pt x="18513" y="5"/>
                                </a:lnTo>
                                <a:cubicBezTo>
                                  <a:pt x="18518" y="5"/>
                                  <a:pt x="18521" y="8"/>
                                  <a:pt x="18521" y="13"/>
                                </a:cubicBezTo>
                                <a:cubicBezTo>
                                  <a:pt x="18521" y="17"/>
                                  <a:pt x="18518" y="21"/>
                                  <a:pt x="18513" y="21"/>
                                </a:cubicBezTo>
                                <a:lnTo>
                                  <a:pt x="18513" y="21"/>
                                </a:lnTo>
                                <a:cubicBezTo>
                                  <a:pt x="18509" y="21"/>
                                  <a:pt x="18505" y="17"/>
                                  <a:pt x="18505" y="13"/>
                                </a:cubicBezTo>
                                <a:cubicBezTo>
                                  <a:pt x="18505" y="8"/>
                                  <a:pt x="18509" y="5"/>
                                  <a:pt x="18513" y="5"/>
                                </a:cubicBezTo>
                                <a:close/>
                                <a:moveTo>
                                  <a:pt x="18545" y="5"/>
                                </a:moveTo>
                                <a:lnTo>
                                  <a:pt x="18545" y="5"/>
                                </a:lnTo>
                                <a:cubicBezTo>
                                  <a:pt x="18550" y="5"/>
                                  <a:pt x="18553" y="8"/>
                                  <a:pt x="18553" y="13"/>
                                </a:cubicBezTo>
                                <a:cubicBezTo>
                                  <a:pt x="18553" y="17"/>
                                  <a:pt x="18550" y="21"/>
                                  <a:pt x="18545" y="21"/>
                                </a:cubicBezTo>
                                <a:lnTo>
                                  <a:pt x="18545" y="21"/>
                                </a:lnTo>
                                <a:cubicBezTo>
                                  <a:pt x="18541" y="21"/>
                                  <a:pt x="18537" y="17"/>
                                  <a:pt x="18537" y="13"/>
                                </a:cubicBezTo>
                                <a:cubicBezTo>
                                  <a:pt x="18537" y="8"/>
                                  <a:pt x="18541" y="5"/>
                                  <a:pt x="18545" y="5"/>
                                </a:cubicBezTo>
                                <a:close/>
                                <a:moveTo>
                                  <a:pt x="18577" y="5"/>
                                </a:moveTo>
                                <a:lnTo>
                                  <a:pt x="18577" y="5"/>
                                </a:lnTo>
                                <a:cubicBezTo>
                                  <a:pt x="18582" y="5"/>
                                  <a:pt x="18585" y="8"/>
                                  <a:pt x="18585" y="13"/>
                                </a:cubicBezTo>
                                <a:cubicBezTo>
                                  <a:pt x="18585" y="17"/>
                                  <a:pt x="18582" y="21"/>
                                  <a:pt x="18577" y="21"/>
                                </a:cubicBezTo>
                                <a:lnTo>
                                  <a:pt x="18577" y="21"/>
                                </a:lnTo>
                                <a:cubicBezTo>
                                  <a:pt x="18573" y="21"/>
                                  <a:pt x="18569" y="17"/>
                                  <a:pt x="18569" y="13"/>
                                </a:cubicBezTo>
                                <a:cubicBezTo>
                                  <a:pt x="18569" y="8"/>
                                  <a:pt x="18573" y="5"/>
                                  <a:pt x="18577" y="5"/>
                                </a:cubicBezTo>
                                <a:close/>
                                <a:moveTo>
                                  <a:pt x="18609" y="5"/>
                                </a:moveTo>
                                <a:lnTo>
                                  <a:pt x="18609" y="5"/>
                                </a:lnTo>
                                <a:cubicBezTo>
                                  <a:pt x="18614" y="5"/>
                                  <a:pt x="18617" y="8"/>
                                  <a:pt x="18617" y="13"/>
                                </a:cubicBezTo>
                                <a:cubicBezTo>
                                  <a:pt x="18617" y="17"/>
                                  <a:pt x="18614" y="21"/>
                                  <a:pt x="18609" y="21"/>
                                </a:cubicBezTo>
                                <a:lnTo>
                                  <a:pt x="18609" y="21"/>
                                </a:lnTo>
                                <a:cubicBezTo>
                                  <a:pt x="18605" y="21"/>
                                  <a:pt x="18601" y="17"/>
                                  <a:pt x="18601" y="13"/>
                                </a:cubicBezTo>
                                <a:cubicBezTo>
                                  <a:pt x="18601" y="8"/>
                                  <a:pt x="18605" y="5"/>
                                  <a:pt x="18609" y="5"/>
                                </a:cubicBezTo>
                                <a:close/>
                                <a:moveTo>
                                  <a:pt x="18641" y="5"/>
                                </a:moveTo>
                                <a:lnTo>
                                  <a:pt x="18641" y="5"/>
                                </a:lnTo>
                                <a:cubicBezTo>
                                  <a:pt x="18646" y="5"/>
                                  <a:pt x="18649" y="8"/>
                                  <a:pt x="18649" y="13"/>
                                </a:cubicBezTo>
                                <a:cubicBezTo>
                                  <a:pt x="18649" y="17"/>
                                  <a:pt x="18646" y="21"/>
                                  <a:pt x="18641" y="21"/>
                                </a:cubicBezTo>
                                <a:lnTo>
                                  <a:pt x="18641" y="21"/>
                                </a:lnTo>
                                <a:cubicBezTo>
                                  <a:pt x="18637" y="21"/>
                                  <a:pt x="18633" y="17"/>
                                  <a:pt x="18633" y="13"/>
                                </a:cubicBezTo>
                                <a:cubicBezTo>
                                  <a:pt x="18633" y="8"/>
                                  <a:pt x="18637" y="5"/>
                                  <a:pt x="18641" y="5"/>
                                </a:cubicBezTo>
                                <a:close/>
                                <a:moveTo>
                                  <a:pt x="18673" y="5"/>
                                </a:moveTo>
                                <a:lnTo>
                                  <a:pt x="18673" y="5"/>
                                </a:lnTo>
                                <a:cubicBezTo>
                                  <a:pt x="18678" y="5"/>
                                  <a:pt x="18681" y="8"/>
                                  <a:pt x="18681" y="13"/>
                                </a:cubicBezTo>
                                <a:cubicBezTo>
                                  <a:pt x="18681" y="17"/>
                                  <a:pt x="18678" y="21"/>
                                  <a:pt x="18673" y="21"/>
                                </a:cubicBezTo>
                                <a:lnTo>
                                  <a:pt x="18673" y="21"/>
                                </a:lnTo>
                                <a:cubicBezTo>
                                  <a:pt x="18669" y="21"/>
                                  <a:pt x="18665" y="17"/>
                                  <a:pt x="18665" y="13"/>
                                </a:cubicBezTo>
                                <a:cubicBezTo>
                                  <a:pt x="18665" y="8"/>
                                  <a:pt x="18669" y="5"/>
                                  <a:pt x="18673" y="5"/>
                                </a:cubicBezTo>
                                <a:close/>
                                <a:moveTo>
                                  <a:pt x="18705" y="5"/>
                                </a:moveTo>
                                <a:lnTo>
                                  <a:pt x="18705" y="5"/>
                                </a:lnTo>
                                <a:cubicBezTo>
                                  <a:pt x="18710" y="5"/>
                                  <a:pt x="18713" y="8"/>
                                  <a:pt x="18713" y="13"/>
                                </a:cubicBezTo>
                                <a:cubicBezTo>
                                  <a:pt x="18713" y="17"/>
                                  <a:pt x="18710" y="21"/>
                                  <a:pt x="18705" y="21"/>
                                </a:cubicBezTo>
                                <a:lnTo>
                                  <a:pt x="18705" y="21"/>
                                </a:lnTo>
                                <a:cubicBezTo>
                                  <a:pt x="18701" y="21"/>
                                  <a:pt x="18697" y="17"/>
                                  <a:pt x="18697" y="13"/>
                                </a:cubicBezTo>
                                <a:cubicBezTo>
                                  <a:pt x="18697" y="8"/>
                                  <a:pt x="18701" y="5"/>
                                  <a:pt x="18705" y="5"/>
                                </a:cubicBezTo>
                                <a:close/>
                                <a:moveTo>
                                  <a:pt x="18737" y="5"/>
                                </a:moveTo>
                                <a:lnTo>
                                  <a:pt x="18737" y="5"/>
                                </a:lnTo>
                                <a:cubicBezTo>
                                  <a:pt x="18742" y="5"/>
                                  <a:pt x="18745" y="8"/>
                                  <a:pt x="18745" y="13"/>
                                </a:cubicBezTo>
                                <a:cubicBezTo>
                                  <a:pt x="18745" y="17"/>
                                  <a:pt x="18742" y="21"/>
                                  <a:pt x="18737" y="21"/>
                                </a:cubicBezTo>
                                <a:lnTo>
                                  <a:pt x="18737" y="21"/>
                                </a:lnTo>
                                <a:cubicBezTo>
                                  <a:pt x="18733" y="21"/>
                                  <a:pt x="18729" y="17"/>
                                  <a:pt x="18729" y="13"/>
                                </a:cubicBezTo>
                                <a:cubicBezTo>
                                  <a:pt x="18729" y="8"/>
                                  <a:pt x="18733" y="5"/>
                                  <a:pt x="18737" y="5"/>
                                </a:cubicBezTo>
                                <a:close/>
                                <a:moveTo>
                                  <a:pt x="18769" y="5"/>
                                </a:moveTo>
                                <a:lnTo>
                                  <a:pt x="18769" y="5"/>
                                </a:lnTo>
                                <a:cubicBezTo>
                                  <a:pt x="18774" y="5"/>
                                  <a:pt x="18777" y="8"/>
                                  <a:pt x="18777" y="13"/>
                                </a:cubicBezTo>
                                <a:cubicBezTo>
                                  <a:pt x="18777" y="17"/>
                                  <a:pt x="18774" y="21"/>
                                  <a:pt x="18769" y="21"/>
                                </a:cubicBezTo>
                                <a:lnTo>
                                  <a:pt x="18769" y="21"/>
                                </a:lnTo>
                                <a:cubicBezTo>
                                  <a:pt x="18765" y="21"/>
                                  <a:pt x="18761" y="17"/>
                                  <a:pt x="18761" y="13"/>
                                </a:cubicBezTo>
                                <a:cubicBezTo>
                                  <a:pt x="18761" y="8"/>
                                  <a:pt x="18765" y="5"/>
                                  <a:pt x="18769" y="5"/>
                                </a:cubicBezTo>
                                <a:close/>
                                <a:moveTo>
                                  <a:pt x="18801" y="5"/>
                                </a:moveTo>
                                <a:lnTo>
                                  <a:pt x="18801" y="5"/>
                                </a:lnTo>
                                <a:cubicBezTo>
                                  <a:pt x="18806" y="5"/>
                                  <a:pt x="18809" y="8"/>
                                  <a:pt x="18809" y="13"/>
                                </a:cubicBezTo>
                                <a:cubicBezTo>
                                  <a:pt x="18809" y="17"/>
                                  <a:pt x="18806" y="21"/>
                                  <a:pt x="18801" y="21"/>
                                </a:cubicBezTo>
                                <a:lnTo>
                                  <a:pt x="18801" y="21"/>
                                </a:lnTo>
                                <a:cubicBezTo>
                                  <a:pt x="18797" y="21"/>
                                  <a:pt x="18793" y="17"/>
                                  <a:pt x="18793" y="13"/>
                                </a:cubicBezTo>
                                <a:cubicBezTo>
                                  <a:pt x="18793" y="8"/>
                                  <a:pt x="18797" y="5"/>
                                  <a:pt x="18801" y="5"/>
                                </a:cubicBezTo>
                                <a:close/>
                                <a:moveTo>
                                  <a:pt x="18833" y="5"/>
                                </a:moveTo>
                                <a:lnTo>
                                  <a:pt x="18833" y="5"/>
                                </a:lnTo>
                                <a:cubicBezTo>
                                  <a:pt x="18838" y="5"/>
                                  <a:pt x="18841" y="8"/>
                                  <a:pt x="18841" y="13"/>
                                </a:cubicBezTo>
                                <a:cubicBezTo>
                                  <a:pt x="18841" y="17"/>
                                  <a:pt x="18838" y="21"/>
                                  <a:pt x="18833" y="21"/>
                                </a:cubicBezTo>
                                <a:lnTo>
                                  <a:pt x="18833" y="21"/>
                                </a:lnTo>
                                <a:cubicBezTo>
                                  <a:pt x="18829" y="21"/>
                                  <a:pt x="18825" y="17"/>
                                  <a:pt x="18825" y="13"/>
                                </a:cubicBezTo>
                                <a:cubicBezTo>
                                  <a:pt x="18825" y="8"/>
                                  <a:pt x="18829" y="5"/>
                                  <a:pt x="18833" y="5"/>
                                </a:cubicBezTo>
                                <a:close/>
                                <a:moveTo>
                                  <a:pt x="18865" y="5"/>
                                </a:moveTo>
                                <a:lnTo>
                                  <a:pt x="18865" y="5"/>
                                </a:lnTo>
                                <a:cubicBezTo>
                                  <a:pt x="18870" y="5"/>
                                  <a:pt x="18873" y="8"/>
                                  <a:pt x="18873" y="13"/>
                                </a:cubicBezTo>
                                <a:cubicBezTo>
                                  <a:pt x="18873" y="17"/>
                                  <a:pt x="18870" y="21"/>
                                  <a:pt x="18865" y="21"/>
                                </a:cubicBezTo>
                                <a:lnTo>
                                  <a:pt x="18865" y="21"/>
                                </a:lnTo>
                                <a:cubicBezTo>
                                  <a:pt x="18861" y="21"/>
                                  <a:pt x="18857" y="17"/>
                                  <a:pt x="18857" y="13"/>
                                </a:cubicBezTo>
                                <a:cubicBezTo>
                                  <a:pt x="18857" y="8"/>
                                  <a:pt x="18861" y="5"/>
                                  <a:pt x="18865" y="5"/>
                                </a:cubicBezTo>
                                <a:close/>
                                <a:moveTo>
                                  <a:pt x="18897" y="5"/>
                                </a:moveTo>
                                <a:lnTo>
                                  <a:pt x="18897" y="5"/>
                                </a:lnTo>
                                <a:cubicBezTo>
                                  <a:pt x="18902" y="5"/>
                                  <a:pt x="18905" y="8"/>
                                  <a:pt x="18905" y="13"/>
                                </a:cubicBezTo>
                                <a:cubicBezTo>
                                  <a:pt x="18905" y="17"/>
                                  <a:pt x="18902" y="21"/>
                                  <a:pt x="18897" y="21"/>
                                </a:cubicBezTo>
                                <a:lnTo>
                                  <a:pt x="18897" y="21"/>
                                </a:lnTo>
                                <a:cubicBezTo>
                                  <a:pt x="18893" y="21"/>
                                  <a:pt x="18889" y="17"/>
                                  <a:pt x="18889" y="13"/>
                                </a:cubicBezTo>
                                <a:cubicBezTo>
                                  <a:pt x="18889" y="8"/>
                                  <a:pt x="18893" y="5"/>
                                  <a:pt x="18897" y="5"/>
                                </a:cubicBezTo>
                                <a:close/>
                                <a:moveTo>
                                  <a:pt x="18929" y="5"/>
                                </a:moveTo>
                                <a:lnTo>
                                  <a:pt x="18929" y="5"/>
                                </a:lnTo>
                                <a:cubicBezTo>
                                  <a:pt x="18934" y="5"/>
                                  <a:pt x="18937" y="8"/>
                                  <a:pt x="18937" y="13"/>
                                </a:cubicBezTo>
                                <a:cubicBezTo>
                                  <a:pt x="18937" y="17"/>
                                  <a:pt x="18934" y="21"/>
                                  <a:pt x="18929" y="21"/>
                                </a:cubicBezTo>
                                <a:lnTo>
                                  <a:pt x="18929" y="21"/>
                                </a:lnTo>
                                <a:cubicBezTo>
                                  <a:pt x="18925" y="21"/>
                                  <a:pt x="18921" y="17"/>
                                  <a:pt x="18921" y="13"/>
                                </a:cubicBezTo>
                                <a:cubicBezTo>
                                  <a:pt x="18921" y="8"/>
                                  <a:pt x="18925" y="5"/>
                                  <a:pt x="18929" y="5"/>
                                </a:cubicBezTo>
                                <a:close/>
                                <a:moveTo>
                                  <a:pt x="18961" y="5"/>
                                </a:moveTo>
                                <a:lnTo>
                                  <a:pt x="18961" y="5"/>
                                </a:lnTo>
                                <a:cubicBezTo>
                                  <a:pt x="18966" y="5"/>
                                  <a:pt x="18969" y="8"/>
                                  <a:pt x="18969" y="13"/>
                                </a:cubicBezTo>
                                <a:cubicBezTo>
                                  <a:pt x="18969" y="17"/>
                                  <a:pt x="18966" y="21"/>
                                  <a:pt x="18961" y="21"/>
                                </a:cubicBezTo>
                                <a:lnTo>
                                  <a:pt x="18961" y="21"/>
                                </a:lnTo>
                                <a:cubicBezTo>
                                  <a:pt x="18957" y="21"/>
                                  <a:pt x="18953" y="17"/>
                                  <a:pt x="18953" y="13"/>
                                </a:cubicBezTo>
                                <a:cubicBezTo>
                                  <a:pt x="18953" y="8"/>
                                  <a:pt x="18957" y="5"/>
                                  <a:pt x="18961" y="5"/>
                                </a:cubicBezTo>
                                <a:close/>
                                <a:moveTo>
                                  <a:pt x="18993" y="5"/>
                                </a:moveTo>
                                <a:lnTo>
                                  <a:pt x="18993" y="5"/>
                                </a:lnTo>
                                <a:cubicBezTo>
                                  <a:pt x="18998" y="5"/>
                                  <a:pt x="19001" y="8"/>
                                  <a:pt x="19001" y="13"/>
                                </a:cubicBezTo>
                                <a:cubicBezTo>
                                  <a:pt x="19001" y="17"/>
                                  <a:pt x="18998" y="21"/>
                                  <a:pt x="18993" y="21"/>
                                </a:cubicBezTo>
                                <a:lnTo>
                                  <a:pt x="18993" y="21"/>
                                </a:lnTo>
                                <a:cubicBezTo>
                                  <a:pt x="18989" y="21"/>
                                  <a:pt x="18985" y="17"/>
                                  <a:pt x="18985" y="13"/>
                                </a:cubicBezTo>
                                <a:cubicBezTo>
                                  <a:pt x="18985" y="8"/>
                                  <a:pt x="18989" y="5"/>
                                  <a:pt x="18993" y="5"/>
                                </a:cubicBezTo>
                                <a:close/>
                                <a:moveTo>
                                  <a:pt x="19025" y="5"/>
                                </a:moveTo>
                                <a:lnTo>
                                  <a:pt x="19025" y="5"/>
                                </a:lnTo>
                                <a:cubicBezTo>
                                  <a:pt x="19030" y="5"/>
                                  <a:pt x="19033" y="8"/>
                                  <a:pt x="19033" y="13"/>
                                </a:cubicBezTo>
                                <a:cubicBezTo>
                                  <a:pt x="19033" y="17"/>
                                  <a:pt x="19030" y="21"/>
                                  <a:pt x="19025" y="21"/>
                                </a:cubicBezTo>
                                <a:lnTo>
                                  <a:pt x="19025" y="21"/>
                                </a:lnTo>
                                <a:cubicBezTo>
                                  <a:pt x="19021" y="21"/>
                                  <a:pt x="19017" y="17"/>
                                  <a:pt x="19017" y="13"/>
                                </a:cubicBezTo>
                                <a:cubicBezTo>
                                  <a:pt x="19017" y="8"/>
                                  <a:pt x="19021" y="5"/>
                                  <a:pt x="19025" y="5"/>
                                </a:cubicBezTo>
                                <a:close/>
                                <a:moveTo>
                                  <a:pt x="19057" y="5"/>
                                </a:moveTo>
                                <a:lnTo>
                                  <a:pt x="19058" y="5"/>
                                </a:lnTo>
                                <a:cubicBezTo>
                                  <a:pt x="19062" y="5"/>
                                  <a:pt x="19066" y="8"/>
                                  <a:pt x="19066" y="13"/>
                                </a:cubicBezTo>
                                <a:cubicBezTo>
                                  <a:pt x="19066" y="17"/>
                                  <a:pt x="19062" y="21"/>
                                  <a:pt x="19058" y="21"/>
                                </a:cubicBezTo>
                                <a:lnTo>
                                  <a:pt x="19057" y="21"/>
                                </a:lnTo>
                                <a:cubicBezTo>
                                  <a:pt x="19053" y="21"/>
                                  <a:pt x="19049" y="17"/>
                                  <a:pt x="19049" y="13"/>
                                </a:cubicBezTo>
                                <a:cubicBezTo>
                                  <a:pt x="19049" y="8"/>
                                  <a:pt x="19053" y="5"/>
                                  <a:pt x="19057" y="5"/>
                                </a:cubicBezTo>
                                <a:close/>
                                <a:moveTo>
                                  <a:pt x="19090" y="5"/>
                                </a:moveTo>
                                <a:lnTo>
                                  <a:pt x="19090" y="5"/>
                                </a:lnTo>
                                <a:cubicBezTo>
                                  <a:pt x="19094" y="5"/>
                                  <a:pt x="19098" y="8"/>
                                  <a:pt x="19098" y="13"/>
                                </a:cubicBezTo>
                                <a:cubicBezTo>
                                  <a:pt x="19098" y="17"/>
                                  <a:pt x="19094" y="21"/>
                                  <a:pt x="19090" y="21"/>
                                </a:cubicBezTo>
                                <a:lnTo>
                                  <a:pt x="19090" y="21"/>
                                </a:lnTo>
                                <a:cubicBezTo>
                                  <a:pt x="19085" y="21"/>
                                  <a:pt x="19082" y="17"/>
                                  <a:pt x="19082" y="13"/>
                                </a:cubicBezTo>
                                <a:cubicBezTo>
                                  <a:pt x="19082" y="8"/>
                                  <a:pt x="19085" y="5"/>
                                  <a:pt x="19090" y="5"/>
                                </a:cubicBezTo>
                                <a:close/>
                                <a:moveTo>
                                  <a:pt x="19122" y="5"/>
                                </a:moveTo>
                                <a:lnTo>
                                  <a:pt x="19122" y="5"/>
                                </a:lnTo>
                                <a:cubicBezTo>
                                  <a:pt x="19126" y="5"/>
                                  <a:pt x="19130" y="8"/>
                                  <a:pt x="19130" y="13"/>
                                </a:cubicBezTo>
                                <a:cubicBezTo>
                                  <a:pt x="19130" y="17"/>
                                  <a:pt x="19126" y="21"/>
                                  <a:pt x="19122" y="21"/>
                                </a:cubicBezTo>
                                <a:lnTo>
                                  <a:pt x="19122" y="21"/>
                                </a:lnTo>
                                <a:cubicBezTo>
                                  <a:pt x="19117" y="21"/>
                                  <a:pt x="19114" y="17"/>
                                  <a:pt x="19114" y="13"/>
                                </a:cubicBezTo>
                                <a:cubicBezTo>
                                  <a:pt x="19114" y="8"/>
                                  <a:pt x="19117" y="5"/>
                                  <a:pt x="19122" y="5"/>
                                </a:cubicBezTo>
                                <a:close/>
                                <a:moveTo>
                                  <a:pt x="19154" y="5"/>
                                </a:moveTo>
                                <a:lnTo>
                                  <a:pt x="19154" y="5"/>
                                </a:lnTo>
                                <a:cubicBezTo>
                                  <a:pt x="19158" y="5"/>
                                  <a:pt x="19162" y="8"/>
                                  <a:pt x="19162" y="13"/>
                                </a:cubicBezTo>
                                <a:cubicBezTo>
                                  <a:pt x="19162" y="17"/>
                                  <a:pt x="19158" y="21"/>
                                  <a:pt x="19154" y="21"/>
                                </a:cubicBezTo>
                                <a:lnTo>
                                  <a:pt x="19154" y="21"/>
                                </a:lnTo>
                                <a:cubicBezTo>
                                  <a:pt x="19149" y="21"/>
                                  <a:pt x="19146" y="17"/>
                                  <a:pt x="19146" y="13"/>
                                </a:cubicBezTo>
                                <a:cubicBezTo>
                                  <a:pt x="19146" y="8"/>
                                  <a:pt x="19149" y="5"/>
                                  <a:pt x="19154" y="5"/>
                                </a:cubicBezTo>
                                <a:close/>
                                <a:moveTo>
                                  <a:pt x="19186" y="5"/>
                                </a:moveTo>
                                <a:lnTo>
                                  <a:pt x="19186" y="5"/>
                                </a:lnTo>
                                <a:cubicBezTo>
                                  <a:pt x="19190" y="5"/>
                                  <a:pt x="19194" y="8"/>
                                  <a:pt x="19194" y="13"/>
                                </a:cubicBezTo>
                                <a:cubicBezTo>
                                  <a:pt x="19194" y="17"/>
                                  <a:pt x="19190" y="21"/>
                                  <a:pt x="19186" y="21"/>
                                </a:cubicBezTo>
                                <a:lnTo>
                                  <a:pt x="19186" y="21"/>
                                </a:lnTo>
                                <a:cubicBezTo>
                                  <a:pt x="19181" y="21"/>
                                  <a:pt x="19178" y="17"/>
                                  <a:pt x="19178" y="13"/>
                                </a:cubicBezTo>
                                <a:cubicBezTo>
                                  <a:pt x="19178" y="8"/>
                                  <a:pt x="19181" y="5"/>
                                  <a:pt x="19186" y="5"/>
                                </a:cubicBezTo>
                                <a:close/>
                                <a:moveTo>
                                  <a:pt x="19218" y="5"/>
                                </a:moveTo>
                                <a:lnTo>
                                  <a:pt x="19218" y="5"/>
                                </a:lnTo>
                                <a:cubicBezTo>
                                  <a:pt x="19222" y="5"/>
                                  <a:pt x="19226" y="8"/>
                                  <a:pt x="19226" y="13"/>
                                </a:cubicBezTo>
                                <a:cubicBezTo>
                                  <a:pt x="19226" y="17"/>
                                  <a:pt x="19222" y="21"/>
                                  <a:pt x="19218" y="21"/>
                                </a:cubicBezTo>
                                <a:lnTo>
                                  <a:pt x="19218" y="21"/>
                                </a:lnTo>
                                <a:cubicBezTo>
                                  <a:pt x="19213" y="21"/>
                                  <a:pt x="19210" y="17"/>
                                  <a:pt x="19210" y="13"/>
                                </a:cubicBezTo>
                                <a:cubicBezTo>
                                  <a:pt x="19210" y="8"/>
                                  <a:pt x="19213" y="5"/>
                                  <a:pt x="19218" y="5"/>
                                </a:cubicBezTo>
                                <a:close/>
                                <a:moveTo>
                                  <a:pt x="19250" y="5"/>
                                </a:moveTo>
                                <a:lnTo>
                                  <a:pt x="19250" y="5"/>
                                </a:lnTo>
                                <a:cubicBezTo>
                                  <a:pt x="19254" y="5"/>
                                  <a:pt x="19258" y="8"/>
                                  <a:pt x="19258" y="13"/>
                                </a:cubicBezTo>
                                <a:cubicBezTo>
                                  <a:pt x="19258" y="17"/>
                                  <a:pt x="19254" y="21"/>
                                  <a:pt x="19250" y="21"/>
                                </a:cubicBezTo>
                                <a:lnTo>
                                  <a:pt x="19250" y="21"/>
                                </a:lnTo>
                                <a:cubicBezTo>
                                  <a:pt x="19245" y="21"/>
                                  <a:pt x="19242" y="17"/>
                                  <a:pt x="19242" y="13"/>
                                </a:cubicBezTo>
                                <a:cubicBezTo>
                                  <a:pt x="19242" y="8"/>
                                  <a:pt x="19245" y="5"/>
                                  <a:pt x="19250" y="5"/>
                                </a:cubicBezTo>
                                <a:close/>
                                <a:moveTo>
                                  <a:pt x="19282" y="5"/>
                                </a:moveTo>
                                <a:lnTo>
                                  <a:pt x="19282" y="5"/>
                                </a:lnTo>
                                <a:cubicBezTo>
                                  <a:pt x="19286" y="5"/>
                                  <a:pt x="19290" y="8"/>
                                  <a:pt x="19290" y="13"/>
                                </a:cubicBezTo>
                                <a:cubicBezTo>
                                  <a:pt x="19290" y="17"/>
                                  <a:pt x="19286" y="21"/>
                                  <a:pt x="19282" y="21"/>
                                </a:cubicBezTo>
                                <a:lnTo>
                                  <a:pt x="19282" y="21"/>
                                </a:lnTo>
                                <a:cubicBezTo>
                                  <a:pt x="19277" y="21"/>
                                  <a:pt x="19274" y="17"/>
                                  <a:pt x="19274" y="13"/>
                                </a:cubicBezTo>
                                <a:cubicBezTo>
                                  <a:pt x="19274" y="8"/>
                                  <a:pt x="19277" y="5"/>
                                  <a:pt x="19282" y="5"/>
                                </a:cubicBezTo>
                                <a:close/>
                                <a:moveTo>
                                  <a:pt x="19314" y="5"/>
                                </a:moveTo>
                                <a:lnTo>
                                  <a:pt x="19314" y="5"/>
                                </a:lnTo>
                                <a:cubicBezTo>
                                  <a:pt x="19318" y="5"/>
                                  <a:pt x="19322" y="8"/>
                                  <a:pt x="19322" y="13"/>
                                </a:cubicBezTo>
                                <a:cubicBezTo>
                                  <a:pt x="19322" y="17"/>
                                  <a:pt x="19318" y="21"/>
                                  <a:pt x="19314" y="21"/>
                                </a:cubicBezTo>
                                <a:lnTo>
                                  <a:pt x="19314" y="21"/>
                                </a:lnTo>
                                <a:cubicBezTo>
                                  <a:pt x="19309" y="21"/>
                                  <a:pt x="19306" y="17"/>
                                  <a:pt x="19306" y="13"/>
                                </a:cubicBezTo>
                                <a:cubicBezTo>
                                  <a:pt x="19306" y="8"/>
                                  <a:pt x="19309" y="5"/>
                                  <a:pt x="19314" y="5"/>
                                </a:cubicBezTo>
                                <a:close/>
                                <a:moveTo>
                                  <a:pt x="19346" y="5"/>
                                </a:moveTo>
                                <a:lnTo>
                                  <a:pt x="19346" y="5"/>
                                </a:lnTo>
                                <a:cubicBezTo>
                                  <a:pt x="19350" y="5"/>
                                  <a:pt x="19354" y="8"/>
                                  <a:pt x="19354" y="13"/>
                                </a:cubicBezTo>
                                <a:cubicBezTo>
                                  <a:pt x="19354" y="17"/>
                                  <a:pt x="19350" y="21"/>
                                  <a:pt x="19346" y="21"/>
                                </a:cubicBezTo>
                                <a:lnTo>
                                  <a:pt x="19346" y="21"/>
                                </a:lnTo>
                                <a:cubicBezTo>
                                  <a:pt x="19341" y="21"/>
                                  <a:pt x="19338" y="17"/>
                                  <a:pt x="19338" y="13"/>
                                </a:cubicBezTo>
                                <a:cubicBezTo>
                                  <a:pt x="19338" y="8"/>
                                  <a:pt x="19341" y="5"/>
                                  <a:pt x="19346" y="5"/>
                                </a:cubicBezTo>
                                <a:close/>
                                <a:moveTo>
                                  <a:pt x="19378" y="5"/>
                                </a:moveTo>
                                <a:lnTo>
                                  <a:pt x="19378" y="5"/>
                                </a:lnTo>
                                <a:cubicBezTo>
                                  <a:pt x="19382" y="5"/>
                                  <a:pt x="19386" y="8"/>
                                  <a:pt x="19386" y="13"/>
                                </a:cubicBezTo>
                                <a:cubicBezTo>
                                  <a:pt x="19386" y="17"/>
                                  <a:pt x="19382" y="21"/>
                                  <a:pt x="19378" y="21"/>
                                </a:cubicBezTo>
                                <a:lnTo>
                                  <a:pt x="19378" y="21"/>
                                </a:lnTo>
                                <a:cubicBezTo>
                                  <a:pt x="19373" y="21"/>
                                  <a:pt x="19370" y="17"/>
                                  <a:pt x="19370" y="13"/>
                                </a:cubicBezTo>
                                <a:cubicBezTo>
                                  <a:pt x="19370" y="8"/>
                                  <a:pt x="19373" y="5"/>
                                  <a:pt x="19378" y="5"/>
                                </a:cubicBezTo>
                                <a:close/>
                                <a:moveTo>
                                  <a:pt x="19410" y="5"/>
                                </a:moveTo>
                                <a:lnTo>
                                  <a:pt x="19410" y="5"/>
                                </a:lnTo>
                                <a:cubicBezTo>
                                  <a:pt x="19414" y="5"/>
                                  <a:pt x="19418" y="8"/>
                                  <a:pt x="19418" y="13"/>
                                </a:cubicBezTo>
                                <a:cubicBezTo>
                                  <a:pt x="19418" y="17"/>
                                  <a:pt x="19414" y="21"/>
                                  <a:pt x="19410" y="21"/>
                                </a:cubicBezTo>
                                <a:lnTo>
                                  <a:pt x="19410" y="21"/>
                                </a:lnTo>
                                <a:cubicBezTo>
                                  <a:pt x="19405" y="21"/>
                                  <a:pt x="19402" y="17"/>
                                  <a:pt x="19402" y="13"/>
                                </a:cubicBezTo>
                                <a:cubicBezTo>
                                  <a:pt x="19402" y="8"/>
                                  <a:pt x="19405" y="5"/>
                                  <a:pt x="19410" y="5"/>
                                </a:cubicBezTo>
                                <a:close/>
                                <a:moveTo>
                                  <a:pt x="19442" y="5"/>
                                </a:moveTo>
                                <a:lnTo>
                                  <a:pt x="19442" y="5"/>
                                </a:lnTo>
                                <a:cubicBezTo>
                                  <a:pt x="19446" y="5"/>
                                  <a:pt x="19450" y="8"/>
                                  <a:pt x="19450" y="13"/>
                                </a:cubicBezTo>
                                <a:cubicBezTo>
                                  <a:pt x="19450" y="17"/>
                                  <a:pt x="19446" y="21"/>
                                  <a:pt x="19442" y="21"/>
                                </a:cubicBezTo>
                                <a:lnTo>
                                  <a:pt x="19442" y="21"/>
                                </a:lnTo>
                                <a:cubicBezTo>
                                  <a:pt x="19437" y="21"/>
                                  <a:pt x="19434" y="17"/>
                                  <a:pt x="19434" y="13"/>
                                </a:cubicBezTo>
                                <a:cubicBezTo>
                                  <a:pt x="19434" y="8"/>
                                  <a:pt x="19437" y="5"/>
                                  <a:pt x="19442" y="5"/>
                                </a:cubicBezTo>
                                <a:close/>
                                <a:moveTo>
                                  <a:pt x="19474" y="5"/>
                                </a:moveTo>
                                <a:lnTo>
                                  <a:pt x="19474" y="5"/>
                                </a:lnTo>
                                <a:cubicBezTo>
                                  <a:pt x="19478" y="5"/>
                                  <a:pt x="19482" y="8"/>
                                  <a:pt x="19482" y="13"/>
                                </a:cubicBezTo>
                                <a:cubicBezTo>
                                  <a:pt x="19482" y="17"/>
                                  <a:pt x="19478" y="21"/>
                                  <a:pt x="19474" y="21"/>
                                </a:cubicBezTo>
                                <a:lnTo>
                                  <a:pt x="19474" y="21"/>
                                </a:lnTo>
                                <a:cubicBezTo>
                                  <a:pt x="19469" y="21"/>
                                  <a:pt x="19466" y="17"/>
                                  <a:pt x="19466" y="13"/>
                                </a:cubicBezTo>
                                <a:cubicBezTo>
                                  <a:pt x="19466" y="8"/>
                                  <a:pt x="19469" y="5"/>
                                  <a:pt x="19474" y="5"/>
                                </a:cubicBezTo>
                                <a:close/>
                                <a:moveTo>
                                  <a:pt x="19506" y="5"/>
                                </a:moveTo>
                                <a:lnTo>
                                  <a:pt x="19506" y="5"/>
                                </a:lnTo>
                                <a:cubicBezTo>
                                  <a:pt x="19510" y="5"/>
                                  <a:pt x="19514" y="8"/>
                                  <a:pt x="19514" y="13"/>
                                </a:cubicBezTo>
                                <a:cubicBezTo>
                                  <a:pt x="19514" y="17"/>
                                  <a:pt x="19510" y="21"/>
                                  <a:pt x="19506" y="21"/>
                                </a:cubicBezTo>
                                <a:lnTo>
                                  <a:pt x="19506" y="21"/>
                                </a:lnTo>
                                <a:cubicBezTo>
                                  <a:pt x="19501" y="21"/>
                                  <a:pt x="19498" y="17"/>
                                  <a:pt x="19498" y="13"/>
                                </a:cubicBezTo>
                                <a:cubicBezTo>
                                  <a:pt x="19498" y="8"/>
                                  <a:pt x="19501" y="5"/>
                                  <a:pt x="19506" y="5"/>
                                </a:cubicBezTo>
                                <a:close/>
                                <a:moveTo>
                                  <a:pt x="19538" y="5"/>
                                </a:moveTo>
                                <a:lnTo>
                                  <a:pt x="19538" y="5"/>
                                </a:lnTo>
                                <a:cubicBezTo>
                                  <a:pt x="19542" y="5"/>
                                  <a:pt x="19546" y="9"/>
                                  <a:pt x="19546" y="13"/>
                                </a:cubicBezTo>
                                <a:cubicBezTo>
                                  <a:pt x="19546" y="17"/>
                                  <a:pt x="19542" y="21"/>
                                  <a:pt x="19538" y="21"/>
                                </a:cubicBezTo>
                                <a:lnTo>
                                  <a:pt x="19538" y="21"/>
                                </a:lnTo>
                                <a:cubicBezTo>
                                  <a:pt x="19533" y="21"/>
                                  <a:pt x="19530" y="17"/>
                                  <a:pt x="19530" y="13"/>
                                </a:cubicBezTo>
                                <a:cubicBezTo>
                                  <a:pt x="19530" y="9"/>
                                  <a:pt x="19533" y="5"/>
                                  <a:pt x="19538" y="5"/>
                                </a:cubicBezTo>
                                <a:close/>
                                <a:moveTo>
                                  <a:pt x="19570" y="5"/>
                                </a:moveTo>
                                <a:lnTo>
                                  <a:pt x="19570" y="5"/>
                                </a:lnTo>
                                <a:cubicBezTo>
                                  <a:pt x="19574" y="5"/>
                                  <a:pt x="19578" y="9"/>
                                  <a:pt x="19578" y="13"/>
                                </a:cubicBezTo>
                                <a:cubicBezTo>
                                  <a:pt x="19578" y="17"/>
                                  <a:pt x="19574" y="21"/>
                                  <a:pt x="19570" y="21"/>
                                </a:cubicBezTo>
                                <a:lnTo>
                                  <a:pt x="19570" y="21"/>
                                </a:lnTo>
                                <a:cubicBezTo>
                                  <a:pt x="19565" y="21"/>
                                  <a:pt x="19562" y="17"/>
                                  <a:pt x="19562" y="13"/>
                                </a:cubicBezTo>
                                <a:cubicBezTo>
                                  <a:pt x="19562" y="9"/>
                                  <a:pt x="19565" y="5"/>
                                  <a:pt x="19570" y="5"/>
                                </a:cubicBezTo>
                                <a:close/>
                                <a:moveTo>
                                  <a:pt x="19602" y="5"/>
                                </a:moveTo>
                                <a:lnTo>
                                  <a:pt x="19602" y="5"/>
                                </a:lnTo>
                                <a:cubicBezTo>
                                  <a:pt x="19606" y="5"/>
                                  <a:pt x="19610" y="9"/>
                                  <a:pt x="19610" y="13"/>
                                </a:cubicBezTo>
                                <a:cubicBezTo>
                                  <a:pt x="19610" y="17"/>
                                  <a:pt x="19606" y="21"/>
                                  <a:pt x="19602" y="21"/>
                                </a:cubicBezTo>
                                <a:lnTo>
                                  <a:pt x="19602" y="21"/>
                                </a:lnTo>
                                <a:cubicBezTo>
                                  <a:pt x="19597" y="21"/>
                                  <a:pt x="19594" y="17"/>
                                  <a:pt x="19594" y="13"/>
                                </a:cubicBezTo>
                                <a:cubicBezTo>
                                  <a:pt x="19594" y="9"/>
                                  <a:pt x="19597" y="5"/>
                                  <a:pt x="19602" y="5"/>
                                </a:cubicBezTo>
                                <a:close/>
                                <a:moveTo>
                                  <a:pt x="19634" y="5"/>
                                </a:moveTo>
                                <a:lnTo>
                                  <a:pt x="19634" y="5"/>
                                </a:lnTo>
                                <a:cubicBezTo>
                                  <a:pt x="19638" y="5"/>
                                  <a:pt x="19642" y="9"/>
                                  <a:pt x="19642" y="13"/>
                                </a:cubicBezTo>
                                <a:cubicBezTo>
                                  <a:pt x="19642" y="17"/>
                                  <a:pt x="19638" y="21"/>
                                  <a:pt x="19634" y="21"/>
                                </a:cubicBezTo>
                                <a:lnTo>
                                  <a:pt x="19634" y="21"/>
                                </a:lnTo>
                                <a:cubicBezTo>
                                  <a:pt x="19629" y="21"/>
                                  <a:pt x="19626" y="17"/>
                                  <a:pt x="19626" y="13"/>
                                </a:cubicBezTo>
                                <a:cubicBezTo>
                                  <a:pt x="19626" y="9"/>
                                  <a:pt x="19629" y="5"/>
                                  <a:pt x="19634" y="5"/>
                                </a:cubicBezTo>
                                <a:close/>
                                <a:moveTo>
                                  <a:pt x="19666" y="5"/>
                                </a:moveTo>
                                <a:lnTo>
                                  <a:pt x="19666" y="5"/>
                                </a:lnTo>
                                <a:cubicBezTo>
                                  <a:pt x="19670" y="5"/>
                                  <a:pt x="19674" y="9"/>
                                  <a:pt x="19674" y="13"/>
                                </a:cubicBezTo>
                                <a:cubicBezTo>
                                  <a:pt x="19674" y="17"/>
                                  <a:pt x="19670" y="21"/>
                                  <a:pt x="19666" y="21"/>
                                </a:cubicBezTo>
                                <a:lnTo>
                                  <a:pt x="19666" y="21"/>
                                </a:lnTo>
                                <a:cubicBezTo>
                                  <a:pt x="19661" y="21"/>
                                  <a:pt x="19658" y="17"/>
                                  <a:pt x="19658" y="13"/>
                                </a:cubicBezTo>
                                <a:cubicBezTo>
                                  <a:pt x="19658" y="9"/>
                                  <a:pt x="19661" y="5"/>
                                  <a:pt x="19666" y="5"/>
                                </a:cubicBezTo>
                                <a:close/>
                                <a:moveTo>
                                  <a:pt x="19698" y="5"/>
                                </a:moveTo>
                                <a:lnTo>
                                  <a:pt x="19698" y="5"/>
                                </a:lnTo>
                                <a:cubicBezTo>
                                  <a:pt x="19702" y="5"/>
                                  <a:pt x="19706" y="9"/>
                                  <a:pt x="19706" y="13"/>
                                </a:cubicBezTo>
                                <a:cubicBezTo>
                                  <a:pt x="19706" y="17"/>
                                  <a:pt x="19702" y="21"/>
                                  <a:pt x="19698" y="21"/>
                                </a:cubicBezTo>
                                <a:lnTo>
                                  <a:pt x="19698" y="21"/>
                                </a:lnTo>
                                <a:cubicBezTo>
                                  <a:pt x="19693" y="21"/>
                                  <a:pt x="19690" y="17"/>
                                  <a:pt x="19690" y="13"/>
                                </a:cubicBezTo>
                                <a:cubicBezTo>
                                  <a:pt x="19690" y="9"/>
                                  <a:pt x="19693" y="5"/>
                                  <a:pt x="19698" y="5"/>
                                </a:cubicBezTo>
                                <a:close/>
                                <a:moveTo>
                                  <a:pt x="19730" y="5"/>
                                </a:moveTo>
                                <a:lnTo>
                                  <a:pt x="19730" y="5"/>
                                </a:lnTo>
                                <a:cubicBezTo>
                                  <a:pt x="19734" y="5"/>
                                  <a:pt x="19738" y="9"/>
                                  <a:pt x="19738" y="13"/>
                                </a:cubicBezTo>
                                <a:cubicBezTo>
                                  <a:pt x="19738" y="17"/>
                                  <a:pt x="19734" y="21"/>
                                  <a:pt x="19730" y="21"/>
                                </a:cubicBezTo>
                                <a:lnTo>
                                  <a:pt x="19730" y="21"/>
                                </a:lnTo>
                                <a:cubicBezTo>
                                  <a:pt x="19725" y="21"/>
                                  <a:pt x="19722" y="17"/>
                                  <a:pt x="19722" y="13"/>
                                </a:cubicBezTo>
                                <a:cubicBezTo>
                                  <a:pt x="19722" y="9"/>
                                  <a:pt x="19725" y="5"/>
                                  <a:pt x="19730" y="5"/>
                                </a:cubicBezTo>
                                <a:close/>
                                <a:moveTo>
                                  <a:pt x="19762" y="5"/>
                                </a:moveTo>
                                <a:lnTo>
                                  <a:pt x="19762" y="5"/>
                                </a:lnTo>
                                <a:cubicBezTo>
                                  <a:pt x="19766" y="5"/>
                                  <a:pt x="19770" y="9"/>
                                  <a:pt x="19770" y="13"/>
                                </a:cubicBezTo>
                                <a:cubicBezTo>
                                  <a:pt x="19770" y="17"/>
                                  <a:pt x="19766" y="21"/>
                                  <a:pt x="19762" y="21"/>
                                </a:cubicBezTo>
                                <a:lnTo>
                                  <a:pt x="19762" y="21"/>
                                </a:lnTo>
                                <a:cubicBezTo>
                                  <a:pt x="19757" y="21"/>
                                  <a:pt x="19754" y="17"/>
                                  <a:pt x="19754" y="13"/>
                                </a:cubicBezTo>
                                <a:cubicBezTo>
                                  <a:pt x="19754" y="9"/>
                                  <a:pt x="19757" y="5"/>
                                  <a:pt x="19762" y="5"/>
                                </a:cubicBezTo>
                                <a:close/>
                                <a:moveTo>
                                  <a:pt x="19794" y="5"/>
                                </a:moveTo>
                                <a:lnTo>
                                  <a:pt x="19794" y="5"/>
                                </a:lnTo>
                                <a:cubicBezTo>
                                  <a:pt x="19798" y="5"/>
                                  <a:pt x="19802" y="9"/>
                                  <a:pt x="19802" y="13"/>
                                </a:cubicBezTo>
                                <a:cubicBezTo>
                                  <a:pt x="19802" y="17"/>
                                  <a:pt x="19798" y="21"/>
                                  <a:pt x="19794" y="21"/>
                                </a:cubicBezTo>
                                <a:lnTo>
                                  <a:pt x="19794" y="21"/>
                                </a:lnTo>
                                <a:cubicBezTo>
                                  <a:pt x="19789" y="21"/>
                                  <a:pt x="19786" y="17"/>
                                  <a:pt x="19786" y="13"/>
                                </a:cubicBezTo>
                                <a:cubicBezTo>
                                  <a:pt x="19786" y="9"/>
                                  <a:pt x="19789" y="5"/>
                                  <a:pt x="19794" y="5"/>
                                </a:cubicBezTo>
                                <a:close/>
                                <a:moveTo>
                                  <a:pt x="19826" y="5"/>
                                </a:moveTo>
                                <a:lnTo>
                                  <a:pt x="19826" y="5"/>
                                </a:lnTo>
                                <a:cubicBezTo>
                                  <a:pt x="19830" y="5"/>
                                  <a:pt x="19834" y="9"/>
                                  <a:pt x="19834" y="13"/>
                                </a:cubicBezTo>
                                <a:cubicBezTo>
                                  <a:pt x="19834" y="17"/>
                                  <a:pt x="19830" y="21"/>
                                  <a:pt x="19826" y="21"/>
                                </a:cubicBezTo>
                                <a:lnTo>
                                  <a:pt x="19826" y="21"/>
                                </a:lnTo>
                                <a:cubicBezTo>
                                  <a:pt x="19821" y="21"/>
                                  <a:pt x="19818" y="17"/>
                                  <a:pt x="19818" y="13"/>
                                </a:cubicBezTo>
                                <a:cubicBezTo>
                                  <a:pt x="19818" y="9"/>
                                  <a:pt x="19821" y="5"/>
                                  <a:pt x="19826" y="5"/>
                                </a:cubicBezTo>
                                <a:close/>
                                <a:moveTo>
                                  <a:pt x="19858" y="5"/>
                                </a:moveTo>
                                <a:lnTo>
                                  <a:pt x="19858" y="5"/>
                                </a:lnTo>
                                <a:cubicBezTo>
                                  <a:pt x="19862" y="5"/>
                                  <a:pt x="19866" y="9"/>
                                  <a:pt x="19866" y="13"/>
                                </a:cubicBezTo>
                                <a:cubicBezTo>
                                  <a:pt x="19866" y="17"/>
                                  <a:pt x="19862" y="21"/>
                                  <a:pt x="19858" y="21"/>
                                </a:cubicBezTo>
                                <a:lnTo>
                                  <a:pt x="19858" y="21"/>
                                </a:lnTo>
                                <a:cubicBezTo>
                                  <a:pt x="19854" y="21"/>
                                  <a:pt x="19850" y="17"/>
                                  <a:pt x="19850" y="13"/>
                                </a:cubicBezTo>
                                <a:cubicBezTo>
                                  <a:pt x="19850" y="9"/>
                                  <a:pt x="19854" y="5"/>
                                  <a:pt x="19858" y="5"/>
                                </a:cubicBezTo>
                                <a:close/>
                                <a:moveTo>
                                  <a:pt x="19890" y="5"/>
                                </a:moveTo>
                                <a:lnTo>
                                  <a:pt x="19890" y="5"/>
                                </a:lnTo>
                                <a:cubicBezTo>
                                  <a:pt x="19894" y="5"/>
                                  <a:pt x="19898" y="9"/>
                                  <a:pt x="19898" y="13"/>
                                </a:cubicBezTo>
                                <a:cubicBezTo>
                                  <a:pt x="19898" y="17"/>
                                  <a:pt x="19894" y="21"/>
                                  <a:pt x="19890" y="21"/>
                                </a:cubicBezTo>
                                <a:lnTo>
                                  <a:pt x="19890" y="21"/>
                                </a:lnTo>
                                <a:cubicBezTo>
                                  <a:pt x="19886" y="21"/>
                                  <a:pt x="19882" y="17"/>
                                  <a:pt x="19882" y="13"/>
                                </a:cubicBezTo>
                                <a:cubicBezTo>
                                  <a:pt x="19882" y="9"/>
                                  <a:pt x="19886" y="5"/>
                                  <a:pt x="19890" y="5"/>
                                </a:cubicBezTo>
                                <a:close/>
                                <a:moveTo>
                                  <a:pt x="19922" y="5"/>
                                </a:moveTo>
                                <a:lnTo>
                                  <a:pt x="19922" y="5"/>
                                </a:lnTo>
                                <a:cubicBezTo>
                                  <a:pt x="19926" y="5"/>
                                  <a:pt x="19930" y="9"/>
                                  <a:pt x="19930" y="13"/>
                                </a:cubicBezTo>
                                <a:cubicBezTo>
                                  <a:pt x="19930" y="17"/>
                                  <a:pt x="19926" y="21"/>
                                  <a:pt x="19922" y="21"/>
                                </a:cubicBezTo>
                                <a:lnTo>
                                  <a:pt x="19922" y="21"/>
                                </a:lnTo>
                                <a:cubicBezTo>
                                  <a:pt x="19918" y="21"/>
                                  <a:pt x="19914" y="17"/>
                                  <a:pt x="19914" y="13"/>
                                </a:cubicBezTo>
                                <a:cubicBezTo>
                                  <a:pt x="19914" y="9"/>
                                  <a:pt x="19918" y="5"/>
                                  <a:pt x="19922" y="5"/>
                                </a:cubicBezTo>
                                <a:close/>
                                <a:moveTo>
                                  <a:pt x="19954" y="5"/>
                                </a:moveTo>
                                <a:lnTo>
                                  <a:pt x="19954" y="5"/>
                                </a:lnTo>
                                <a:cubicBezTo>
                                  <a:pt x="19958" y="5"/>
                                  <a:pt x="19962" y="9"/>
                                  <a:pt x="19962" y="13"/>
                                </a:cubicBezTo>
                                <a:cubicBezTo>
                                  <a:pt x="19962" y="17"/>
                                  <a:pt x="19958" y="21"/>
                                  <a:pt x="19954" y="21"/>
                                </a:cubicBezTo>
                                <a:lnTo>
                                  <a:pt x="19954" y="21"/>
                                </a:lnTo>
                                <a:cubicBezTo>
                                  <a:pt x="19950" y="21"/>
                                  <a:pt x="19946" y="17"/>
                                  <a:pt x="19946" y="13"/>
                                </a:cubicBezTo>
                                <a:cubicBezTo>
                                  <a:pt x="19946" y="9"/>
                                  <a:pt x="19950" y="5"/>
                                  <a:pt x="19954" y="5"/>
                                </a:cubicBezTo>
                                <a:close/>
                                <a:moveTo>
                                  <a:pt x="19986" y="5"/>
                                </a:moveTo>
                                <a:lnTo>
                                  <a:pt x="19986" y="5"/>
                                </a:lnTo>
                                <a:cubicBezTo>
                                  <a:pt x="19990" y="5"/>
                                  <a:pt x="19994" y="9"/>
                                  <a:pt x="19994" y="13"/>
                                </a:cubicBezTo>
                                <a:cubicBezTo>
                                  <a:pt x="19994" y="17"/>
                                  <a:pt x="19990" y="21"/>
                                  <a:pt x="19986" y="21"/>
                                </a:cubicBezTo>
                                <a:lnTo>
                                  <a:pt x="19986" y="21"/>
                                </a:lnTo>
                                <a:cubicBezTo>
                                  <a:pt x="19982" y="21"/>
                                  <a:pt x="19978" y="17"/>
                                  <a:pt x="19978" y="13"/>
                                </a:cubicBezTo>
                                <a:cubicBezTo>
                                  <a:pt x="19978" y="9"/>
                                  <a:pt x="19982" y="5"/>
                                  <a:pt x="19986" y="5"/>
                                </a:cubicBezTo>
                                <a:close/>
                                <a:moveTo>
                                  <a:pt x="20018" y="5"/>
                                </a:moveTo>
                                <a:lnTo>
                                  <a:pt x="20018" y="5"/>
                                </a:lnTo>
                                <a:cubicBezTo>
                                  <a:pt x="20022" y="5"/>
                                  <a:pt x="20026" y="9"/>
                                  <a:pt x="20026" y="13"/>
                                </a:cubicBezTo>
                                <a:cubicBezTo>
                                  <a:pt x="20026" y="17"/>
                                  <a:pt x="20022" y="21"/>
                                  <a:pt x="20018" y="21"/>
                                </a:cubicBezTo>
                                <a:lnTo>
                                  <a:pt x="20018" y="21"/>
                                </a:lnTo>
                                <a:cubicBezTo>
                                  <a:pt x="20014" y="21"/>
                                  <a:pt x="20010" y="17"/>
                                  <a:pt x="20010" y="13"/>
                                </a:cubicBezTo>
                                <a:cubicBezTo>
                                  <a:pt x="20010" y="9"/>
                                  <a:pt x="20014" y="5"/>
                                  <a:pt x="20018" y="5"/>
                                </a:cubicBezTo>
                                <a:close/>
                                <a:moveTo>
                                  <a:pt x="20050" y="5"/>
                                </a:moveTo>
                                <a:lnTo>
                                  <a:pt x="20050" y="5"/>
                                </a:lnTo>
                                <a:cubicBezTo>
                                  <a:pt x="20054" y="5"/>
                                  <a:pt x="20058" y="9"/>
                                  <a:pt x="20058" y="13"/>
                                </a:cubicBezTo>
                                <a:cubicBezTo>
                                  <a:pt x="20058" y="17"/>
                                  <a:pt x="20054" y="21"/>
                                  <a:pt x="20050" y="21"/>
                                </a:cubicBezTo>
                                <a:lnTo>
                                  <a:pt x="20050" y="21"/>
                                </a:lnTo>
                                <a:cubicBezTo>
                                  <a:pt x="20046" y="21"/>
                                  <a:pt x="20042" y="17"/>
                                  <a:pt x="20042" y="13"/>
                                </a:cubicBezTo>
                                <a:cubicBezTo>
                                  <a:pt x="20042" y="9"/>
                                  <a:pt x="20046" y="5"/>
                                  <a:pt x="20050" y="5"/>
                                </a:cubicBezTo>
                                <a:close/>
                                <a:moveTo>
                                  <a:pt x="20082" y="5"/>
                                </a:moveTo>
                                <a:lnTo>
                                  <a:pt x="20082" y="5"/>
                                </a:lnTo>
                                <a:cubicBezTo>
                                  <a:pt x="20086" y="5"/>
                                  <a:pt x="20090" y="9"/>
                                  <a:pt x="20090" y="13"/>
                                </a:cubicBezTo>
                                <a:cubicBezTo>
                                  <a:pt x="20090" y="18"/>
                                  <a:pt x="20086" y="21"/>
                                  <a:pt x="20082" y="21"/>
                                </a:cubicBezTo>
                                <a:lnTo>
                                  <a:pt x="20082" y="21"/>
                                </a:lnTo>
                                <a:cubicBezTo>
                                  <a:pt x="20078" y="21"/>
                                  <a:pt x="20074" y="18"/>
                                  <a:pt x="20074" y="13"/>
                                </a:cubicBezTo>
                                <a:cubicBezTo>
                                  <a:pt x="20074" y="9"/>
                                  <a:pt x="20078" y="5"/>
                                  <a:pt x="20082" y="5"/>
                                </a:cubicBezTo>
                                <a:close/>
                                <a:moveTo>
                                  <a:pt x="20114" y="5"/>
                                </a:moveTo>
                                <a:lnTo>
                                  <a:pt x="20114" y="5"/>
                                </a:lnTo>
                                <a:cubicBezTo>
                                  <a:pt x="20119" y="5"/>
                                  <a:pt x="20122" y="9"/>
                                  <a:pt x="20122" y="13"/>
                                </a:cubicBezTo>
                                <a:cubicBezTo>
                                  <a:pt x="20122" y="18"/>
                                  <a:pt x="20119" y="21"/>
                                  <a:pt x="20114" y="21"/>
                                </a:cubicBezTo>
                                <a:lnTo>
                                  <a:pt x="20114" y="21"/>
                                </a:lnTo>
                                <a:cubicBezTo>
                                  <a:pt x="20110" y="21"/>
                                  <a:pt x="20106" y="18"/>
                                  <a:pt x="20106" y="13"/>
                                </a:cubicBezTo>
                                <a:cubicBezTo>
                                  <a:pt x="20106" y="9"/>
                                  <a:pt x="20110" y="5"/>
                                  <a:pt x="20114" y="5"/>
                                </a:cubicBezTo>
                                <a:close/>
                                <a:moveTo>
                                  <a:pt x="20146" y="5"/>
                                </a:moveTo>
                                <a:lnTo>
                                  <a:pt x="20146" y="5"/>
                                </a:lnTo>
                                <a:cubicBezTo>
                                  <a:pt x="20151" y="5"/>
                                  <a:pt x="20154" y="9"/>
                                  <a:pt x="20154" y="13"/>
                                </a:cubicBezTo>
                                <a:cubicBezTo>
                                  <a:pt x="20154" y="18"/>
                                  <a:pt x="20151" y="21"/>
                                  <a:pt x="20146" y="21"/>
                                </a:cubicBezTo>
                                <a:lnTo>
                                  <a:pt x="20146" y="21"/>
                                </a:lnTo>
                                <a:cubicBezTo>
                                  <a:pt x="20142" y="21"/>
                                  <a:pt x="20138" y="18"/>
                                  <a:pt x="20138" y="13"/>
                                </a:cubicBezTo>
                                <a:cubicBezTo>
                                  <a:pt x="20138" y="9"/>
                                  <a:pt x="20142" y="5"/>
                                  <a:pt x="20146" y="5"/>
                                </a:cubicBezTo>
                                <a:close/>
                                <a:moveTo>
                                  <a:pt x="20178" y="5"/>
                                </a:moveTo>
                                <a:lnTo>
                                  <a:pt x="20178" y="5"/>
                                </a:lnTo>
                                <a:cubicBezTo>
                                  <a:pt x="20183" y="5"/>
                                  <a:pt x="20186" y="9"/>
                                  <a:pt x="20186" y="13"/>
                                </a:cubicBezTo>
                                <a:cubicBezTo>
                                  <a:pt x="20186" y="18"/>
                                  <a:pt x="20183" y="21"/>
                                  <a:pt x="20178" y="21"/>
                                </a:cubicBezTo>
                                <a:lnTo>
                                  <a:pt x="20178" y="21"/>
                                </a:lnTo>
                                <a:cubicBezTo>
                                  <a:pt x="20174" y="21"/>
                                  <a:pt x="20170" y="18"/>
                                  <a:pt x="20170" y="13"/>
                                </a:cubicBezTo>
                                <a:cubicBezTo>
                                  <a:pt x="20170" y="9"/>
                                  <a:pt x="20174" y="5"/>
                                  <a:pt x="20178" y="5"/>
                                </a:cubicBezTo>
                                <a:close/>
                                <a:moveTo>
                                  <a:pt x="20210" y="5"/>
                                </a:moveTo>
                                <a:lnTo>
                                  <a:pt x="20210" y="5"/>
                                </a:lnTo>
                                <a:cubicBezTo>
                                  <a:pt x="20215" y="5"/>
                                  <a:pt x="20218" y="9"/>
                                  <a:pt x="20218" y="13"/>
                                </a:cubicBezTo>
                                <a:cubicBezTo>
                                  <a:pt x="20218" y="18"/>
                                  <a:pt x="20215" y="21"/>
                                  <a:pt x="20210" y="21"/>
                                </a:cubicBezTo>
                                <a:lnTo>
                                  <a:pt x="20210" y="21"/>
                                </a:lnTo>
                                <a:cubicBezTo>
                                  <a:pt x="20206" y="21"/>
                                  <a:pt x="20202" y="18"/>
                                  <a:pt x="20202" y="13"/>
                                </a:cubicBezTo>
                                <a:cubicBezTo>
                                  <a:pt x="20202" y="9"/>
                                  <a:pt x="20206" y="5"/>
                                  <a:pt x="20210" y="5"/>
                                </a:cubicBezTo>
                                <a:close/>
                                <a:moveTo>
                                  <a:pt x="20242" y="5"/>
                                </a:moveTo>
                                <a:lnTo>
                                  <a:pt x="20242" y="5"/>
                                </a:lnTo>
                                <a:cubicBezTo>
                                  <a:pt x="20247" y="5"/>
                                  <a:pt x="20250" y="9"/>
                                  <a:pt x="20250" y="13"/>
                                </a:cubicBezTo>
                                <a:cubicBezTo>
                                  <a:pt x="20250" y="18"/>
                                  <a:pt x="20247" y="21"/>
                                  <a:pt x="20242" y="21"/>
                                </a:cubicBezTo>
                                <a:lnTo>
                                  <a:pt x="20242" y="21"/>
                                </a:lnTo>
                                <a:cubicBezTo>
                                  <a:pt x="20238" y="21"/>
                                  <a:pt x="20234" y="18"/>
                                  <a:pt x="20234" y="13"/>
                                </a:cubicBezTo>
                                <a:cubicBezTo>
                                  <a:pt x="20234" y="9"/>
                                  <a:pt x="20238" y="5"/>
                                  <a:pt x="20242" y="5"/>
                                </a:cubicBezTo>
                                <a:close/>
                                <a:moveTo>
                                  <a:pt x="20274" y="5"/>
                                </a:moveTo>
                                <a:lnTo>
                                  <a:pt x="20274" y="5"/>
                                </a:lnTo>
                                <a:cubicBezTo>
                                  <a:pt x="20279" y="5"/>
                                  <a:pt x="20282" y="9"/>
                                  <a:pt x="20282" y="13"/>
                                </a:cubicBezTo>
                                <a:cubicBezTo>
                                  <a:pt x="20282" y="18"/>
                                  <a:pt x="20279" y="21"/>
                                  <a:pt x="20274" y="21"/>
                                </a:cubicBezTo>
                                <a:lnTo>
                                  <a:pt x="20274" y="21"/>
                                </a:lnTo>
                                <a:cubicBezTo>
                                  <a:pt x="20270" y="21"/>
                                  <a:pt x="20266" y="18"/>
                                  <a:pt x="20266" y="13"/>
                                </a:cubicBezTo>
                                <a:cubicBezTo>
                                  <a:pt x="20266" y="9"/>
                                  <a:pt x="20270" y="5"/>
                                  <a:pt x="20274" y="5"/>
                                </a:cubicBezTo>
                                <a:close/>
                                <a:moveTo>
                                  <a:pt x="20306" y="5"/>
                                </a:moveTo>
                                <a:lnTo>
                                  <a:pt x="20306" y="5"/>
                                </a:lnTo>
                                <a:cubicBezTo>
                                  <a:pt x="20311" y="5"/>
                                  <a:pt x="20314" y="9"/>
                                  <a:pt x="20314" y="13"/>
                                </a:cubicBezTo>
                                <a:cubicBezTo>
                                  <a:pt x="20314" y="18"/>
                                  <a:pt x="20311" y="21"/>
                                  <a:pt x="20306" y="21"/>
                                </a:cubicBezTo>
                                <a:lnTo>
                                  <a:pt x="20306" y="21"/>
                                </a:lnTo>
                                <a:cubicBezTo>
                                  <a:pt x="20302" y="21"/>
                                  <a:pt x="20298" y="18"/>
                                  <a:pt x="20298" y="13"/>
                                </a:cubicBezTo>
                                <a:cubicBezTo>
                                  <a:pt x="20298" y="9"/>
                                  <a:pt x="20302" y="5"/>
                                  <a:pt x="20306" y="5"/>
                                </a:cubicBezTo>
                                <a:close/>
                                <a:moveTo>
                                  <a:pt x="20338" y="5"/>
                                </a:moveTo>
                                <a:lnTo>
                                  <a:pt x="20338" y="5"/>
                                </a:lnTo>
                                <a:cubicBezTo>
                                  <a:pt x="20343" y="5"/>
                                  <a:pt x="20346" y="9"/>
                                  <a:pt x="20346" y="13"/>
                                </a:cubicBezTo>
                                <a:cubicBezTo>
                                  <a:pt x="20346" y="18"/>
                                  <a:pt x="20343" y="21"/>
                                  <a:pt x="20338" y="21"/>
                                </a:cubicBezTo>
                                <a:lnTo>
                                  <a:pt x="20338" y="21"/>
                                </a:lnTo>
                                <a:cubicBezTo>
                                  <a:pt x="20334" y="21"/>
                                  <a:pt x="20330" y="18"/>
                                  <a:pt x="20330" y="13"/>
                                </a:cubicBezTo>
                                <a:cubicBezTo>
                                  <a:pt x="20330" y="9"/>
                                  <a:pt x="20334" y="5"/>
                                  <a:pt x="20338" y="5"/>
                                </a:cubicBezTo>
                                <a:close/>
                                <a:moveTo>
                                  <a:pt x="20370" y="5"/>
                                </a:moveTo>
                                <a:lnTo>
                                  <a:pt x="20370" y="5"/>
                                </a:lnTo>
                                <a:cubicBezTo>
                                  <a:pt x="20375" y="5"/>
                                  <a:pt x="20378" y="9"/>
                                  <a:pt x="20378" y="13"/>
                                </a:cubicBezTo>
                                <a:cubicBezTo>
                                  <a:pt x="20378" y="18"/>
                                  <a:pt x="20375" y="21"/>
                                  <a:pt x="20370" y="21"/>
                                </a:cubicBezTo>
                                <a:lnTo>
                                  <a:pt x="20370" y="21"/>
                                </a:lnTo>
                                <a:cubicBezTo>
                                  <a:pt x="20366" y="21"/>
                                  <a:pt x="20362" y="18"/>
                                  <a:pt x="20362" y="13"/>
                                </a:cubicBezTo>
                                <a:cubicBezTo>
                                  <a:pt x="20362" y="9"/>
                                  <a:pt x="20366" y="5"/>
                                  <a:pt x="20370" y="5"/>
                                </a:cubicBezTo>
                                <a:close/>
                                <a:moveTo>
                                  <a:pt x="20402" y="5"/>
                                </a:moveTo>
                                <a:lnTo>
                                  <a:pt x="20402" y="5"/>
                                </a:lnTo>
                                <a:cubicBezTo>
                                  <a:pt x="20407" y="5"/>
                                  <a:pt x="20410" y="9"/>
                                  <a:pt x="20410" y="13"/>
                                </a:cubicBezTo>
                                <a:cubicBezTo>
                                  <a:pt x="20410" y="18"/>
                                  <a:pt x="20407" y="21"/>
                                  <a:pt x="20402" y="21"/>
                                </a:cubicBezTo>
                                <a:lnTo>
                                  <a:pt x="20402" y="21"/>
                                </a:lnTo>
                                <a:cubicBezTo>
                                  <a:pt x="20398" y="21"/>
                                  <a:pt x="20394" y="18"/>
                                  <a:pt x="20394" y="13"/>
                                </a:cubicBezTo>
                                <a:cubicBezTo>
                                  <a:pt x="20394" y="9"/>
                                  <a:pt x="20398" y="5"/>
                                  <a:pt x="20402" y="5"/>
                                </a:cubicBezTo>
                                <a:close/>
                                <a:moveTo>
                                  <a:pt x="20434" y="5"/>
                                </a:moveTo>
                                <a:lnTo>
                                  <a:pt x="20434" y="5"/>
                                </a:lnTo>
                                <a:cubicBezTo>
                                  <a:pt x="20439" y="5"/>
                                  <a:pt x="20442" y="9"/>
                                  <a:pt x="20442" y="13"/>
                                </a:cubicBezTo>
                                <a:cubicBezTo>
                                  <a:pt x="20442" y="18"/>
                                  <a:pt x="20439" y="21"/>
                                  <a:pt x="20434" y="21"/>
                                </a:cubicBezTo>
                                <a:lnTo>
                                  <a:pt x="20434" y="21"/>
                                </a:lnTo>
                                <a:cubicBezTo>
                                  <a:pt x="20430" y="21"/>
                                  <a:pt x="20426" y="18"/>
                                  <a:pt x="20426" y="13"/>
                                </a:cubicBezTo>
                                <a:cubicBezTo>
                                  <a:pt x="20426" y="9"/>
                                  <a:pt x="20430" y="5"/>
                                  <a:pt x="20434" y="5"/>
                                </a:cubicBezTo>
                                <a:close/>
                                <a:moveTo>
                                  <a:pt x="20466" y="5"/>
                                </a:moveTo>
                                <a:lnTo>
                                  <a:pt x="20466" y="5"/>
                                </a:lnTo>
                                <a:cubicBezTo>
                                  <a:pt x="20471" y="5"/>
                                  <a:pt x="20474" y="9"/>
                                  <a:pt x="20474" y="13"/>
                                </a:cubicBezTo>
                                <a:cubicBezTo>
                                  <a:pt x="20474" y="18"/>
                                  <a:pt x="20471" y="21"/>
                                  <a:pt x="20466" y="21"/>
                                </a:cubicBezTo>
                                <a:lnTo>
                                  <a:pt x="20466" y="21"/>
                                </a:lnTo>
                                <a:cubicBezTo>
                                  <a:pt x="20462" y="21"/>
                                  <a:pt x="20458" y="18"/>
                                  <a:pt x="20458" y="13"/>
                                </a:cubicBezTo>
                                <a:cubicBezTo>
                                  <a:pt x="20458" y="9"/>
                                  <a:pt x="20462" y="5"/>
                                  <a:pt x="20466" y="5"/>
                                </a:cubicBezTo>
                                <a:close/>
                                <a:moveTo>
                                  <a:pt x="20498" y="5"/>
                                </a:moveTo>
                                <a:lnTo>
                                  <a:pt x="20498" y="5"/>
                                </a:lnTo>
                                <a:cubicBezTo>
                                  <a:pt x="20503" y="5"/>
                                  <a:pt x="20506" y="9"/>
                                  <a:pt x="20506" y="13"/>
                                </a:cubicBezTo>
                                <a:cubicBezTo>
                                  <a:pt x="20506" y="18"/>
                                  <a:pt x="20503" y="21"/>
                                  <a:pt x="20498" y="21"/>
                                </a:cubicBezTo>
                                <a:lnTo>
                                  <a:pt x="20498" y="21"/>
                                </a:lnTo>
                                <a:cubicBezTo>
                                  <a:pt x="20494" y="21"/>
                                  <a:pt x="20490" y="18"/>
                                  <a:pt x="20490" y="13"/>
                                </a:cubicBezTo>
                                <a:cubicBezTo>
                                  <a:pt x="20490" y="9"/>
                                  <a:pt x="20494" y="5"/>
                                  <a:pt x="20498" y="5"/>
                                </a:cubicBezTo>
                                <a:close/>
                                <a:moveTo>
                                  <a:pt x="20530" y="5"/>
                                </a:moveTo>
                                <a:lnTo>
                                  <a:pt x="20530" y="5"/>
                                </a:lnTo>
                                <a:cubicBezTo>
                                  <a:pt x="20535" y="5"/>
                                  <a:pt x="20538" y="9"/>
                                  <a:pt x="20538" y="13"/>
                                </a:cubicBezTo>
                                <a:cubicBezTo>
                                  <a:pt x="20538" y="18"/>
                                  <a:pt x="20535" y="21"/>
                                  <a:pt x="20530" y="21"/>
                                </a:cubicBezTo>
                                <a:lnTo>
                                  <a:pt x="20530" y="21"/>
                                </a:lnTo>
                                <a:cubicBezTo>
                                  <a:pt x="20526" y="21"/>
                                  <a:pt x="20522" y="18"/>
                                  <a:pt x="20522" y="13"/>
                                </a:cubicBezTo>
                                <a:cubicBezTo>
                                  <a:pt x="20522" y="9"/>
                                  <a:pt x="20526" y="5"/>
                                  <a:pt x="20530" y="5"/>
                                </a:cubicBezTo>
                                <a:close/>
                                <a:moveTo>
                                  <a:pt x="20562" y="5"/>
                                </a:moveTo>
                                <a:lnTo>
                                  <a:pt x="20562" y="5"/>
                                </a:lnTo>
                                <a:cubicBezTo>
                                  <a:pt x="20567" y="5"/>
                                  <a:pt x="20570" y="9"/>
                                  <a:pt x="20570" y="13"/>
                                </a:cubicBezTo>
                                <a:cubicBezTo>
                                  <a:pt x="20570" y="18"/>
                                  <a:pt x="20567" y="21"/>
                                  <a:pt x="20562" y="21"/>
                                </a:cubicBezTo>
                                <a:lnTo>
                                  <a:pt x="20562" y="21"/>
                                </a:lnTo>
                                <a:cubicBezTo>
                                  <a:pt x="20558" y="21"/>
                                  <a:pt x="20554" y="18"/>
                                  <a:pt x="20554" y="13"/>
                                </a:cubicBezTo>
                                <a:cubicBezTo>
                                  <a:pt x="20554" y="9"/>
                                  <a:pt x="20558" y="5"/>
                                  <a:pt x="20562" y="5"/>
                                </a:cubicBezTo>
                                <a:close/>
                                <a:moveTo>
                                  <a:pt x="20594" y="5"/>
                                </a:moveTo>
                                <a:lnTo>
                                  <a:pt x="20594" y="5"/>
                                </a:lnTo>
                                <a:cubicBezTo>
                                  <a:pt x="20599" y="5"/>
                                  <a:pt x="20602" y="9"/>
                                  <a:pt x="20602" y="13"/>
                                </a:cubicBezTo>
                                <a:cubicBezTo>
                                  <a:pt x="20602" y="18"/>
                                  <a:pt x="20599" y="21"/>
                                  <a:pt x="20594" y="21"/>
                                </a:cubicBezTo>
                                <a:lnTo>
                                  <a:pt x="20594" y="21"/>
                                </a:lnTo>
                                <a:cubicBezTo>
                                  <a:pt x="20590" y="21"/>
                                  <a:pt x="20586" y="18"/>
                                  <a:pt x="20586" y="13"/>
                                </a:cubicBezTo>
                                <a:cubicBezTo>
                                  <a:pt x="20586" y="9"/>
                                  <a:pt x="20590" y="5"/>
                                  <a:pt x="20594" y="5"/>
                                </a:cubicBezTo>
                                <a:close/>
                                <a:moveTo>
                                  <a:pt x="20626" y="5"/>
                                </a:moveTo>
                                <a:lnTo>
                                  <a:pt x="20626" y="5"/>
                                </a:lnTo>
                                <a:cubicBezTo>
                                  <a:pt x="20631" y="5"/>
                                  <a:pt x="20634" y="9"/>
                                  <a:pt x="20634" y="13"/>
                                </a:cubicBezTo>
                                <a:cubicBezTo>
                                  <a:pt x="20634" y="18"/>
                                  <a:pt x="20631" y="21"/>
                                  <a:pt x="20626" y="21"/>
                                </a:cubicBezTo>
                                <a:lnTo>
                                  <a:pt x="20626" y="21"/>
                                </a:lnTo>
                                <a:cubicBezTo>
                                  <a:pt x="20622" y="21"/>
                                  <a:pt x="20618" y="18"/>
                                  <a:pt x="20618" y="13"/>
                                </a:cubicBezTo>
                                <a:cubicBezTo>
                                  <a:pt x="20618" y="9"/>
                                  <a:pt x="20622" y="5"/>
                                  <a:pt x="20626" y="5"/>
                                </a:cubicBezTo>
                                <a:close/>
                                <a:moveTo>
                                  <a:pt x="20658" y="5"/>
                                </a:moveTo>
                                <a:lnTo>
                                  <a:pt x="20658" y="5"/>
                                </a:lnTo>
                                <a:cubicBezTo>
                                  <a:pt x="20663" y="5"/>
                                  <a:pt x="20666" y="9"/>
                                  <a:pt x="20666" y="13"/>
                                </a:cubicBezTo>
                                <a:cubicBezTo>
                                  <a:pt x="20666" y="18"/>
                                  <a:pt x="20663" y="21"/>
                                  <a:pt x="20658" y="21"/>
                                </a:cubicBezTo>
                                <a:lnTo>
                                  <a:pt x="20658" y="21"/>
                                </a:lnTo>
                                <a:cubicBezTo>
                                  <a:pt x="20654" y="21"/>
                                  <a:pt x="20650" y="18"/>
                                  <a:pt x="20650" y="13"/>
                                </a:cubicBezTo>
                                <a:cubicBezTo>
                                  <a:pt x="20650" y="9"/>
                                  <a:pt x="20654" y="5"/>
                                  <a:pt x="20658" y="5"/>
                                </a:cubicBezTo>
                                <a:close/>
                                <a:moveTo>
                                  <a:pt x="20690" y="5"/>
                                </a:moveTo>
                                <a:lnTo>
                                  <a:pt x="20690" y="5"/>
                                </a:lnTo>
                                <a:cubicBezTo>
                                  <a:pt x="20695" y="5"/>
                                  <a:pt x="20698" y="9"/>
                                  <a:pt x="20698" y="13"/>
                                </a:cubicBezTo>
                                <a:cubicBezTo>
                                  <a:pt x="20698" y="18"/>
                                  <a:pt x="20695" y="21"/>
                                  <a:pt x="20690" y="21"/>
                                </a:cubicBezTo>
                                <a:lnTo>
                                  <a:pt x="20690" y="21"/>
                                </a:lnTo>
                                <a:cubicBezTo>
                                  <a:pt x="20686" y="21"/>
                                  <a:pt x="20682" y="18"/>
                                  <a:pt x="20682" y="13"/>
                                </a:cubicBezTo>
                                <a:cubicBezTo>
                                  <a:pt x="20682" y="9"/>
                                  <a:pt x="20686" y="5"/>
                                  <a:pt x="20690" y="5"/>
                                </a:cubicBezTo>
                                <a:close/>
                                <a:moveTo>
                                  <a:pt x="20722" y="5"/>
                                </a:moveTo>
                                <a:lnTo>
                                  <a:pt x="20722" y="5"/>
                                </a:lnTo>
                                <a:cubicBezTo>
                                  <a:pt x="20727" y="5"/>
                                  <a:pt x="20730" y="9"/>
                                  <a:pt x="20730" y="13"/>
                                </a:cubicBezTo>
                                <a:cubicBezTo>
                                  <a:pt x="20730" y="18"/>
                                  <a:pt x="20727" y="21"/>
                                  <a:pt x="20722" y="21"/>
                                </a:cubicBezTo>
                                <a:lnTo>
                                  <a:pt x="20722" y="21"/>
                                </a:lnTo>
                                <a:cubicBezTo>
                                  <a:pt x="20718" y="21"/>
                                  <a:pt x="20714" y="18"/>
                                  <a:pt x="20714" y="13"/>
                                </a:cubicBezTo>
                                <a:cubicBezTo>
                                  <a:pt x="20714" y="9"/>
                                  <a:pt x="20718" y="5"/>
                                  <a:pt x="20722" y="5"/>
                                </a:cubicBezTo>
                                <a:close/>
                                <a:moveTo>
                                  <a:pt x="20754" y="5"/>
                                </a:moveTo>
                                <a:lnTo>
                                  <a:pt x="20754" y="5"/>
                                </a:lnTo>
                                <a:cubicBezTo>
                                  <a:pt x="20759" y="5"/>
                                  <a:pt x="20762" y="9"/>
                                  <a:pt x="20762" y="13"/>
                                </a:cubicBezTo>
                                <a:cubicBezTo>
                                  <a:pt x="20762" y="18"/>
                                  <a:pt x="20759" y="21"/>
                                  <a:pt x="20754" y="21"/>
                                </a:cubicBezTo>
                                <a:lnTo>
                                  <a:pt x="20754" y="21"/>
                                </a:lnTo>
                                <a:cubicBezTo>
                                  <a:pt x="20750" y="21"/>
                                  <a:pt x="20746" y="18"/>
                                  <a:pt x="20746" y="13"/>
                                </a:cubicBezTo>
                                <a:cubicBezTo>
                                  <a:pt x="20746" y="9"/>
                                  <a:pt x="20750" y="5"/>
                                  <a:pt x="20754" y="5"/>
                                </a:cubicBezTo>
                                <a:close/>
                                <a:moveTo>
                                  <a:pt x="20786" y="5"/>
                                </a:moveTo>
                                <a:lnTo>
                                  <a:pt x="20786" y="5"/>
                                </a:lnTo>
                                <a:cubicBezTo>
                                  <a:pt x="20791" y="5"/>
                                  <a:pt x="20794" y="9"/>
                                  <a:pt x="20794" y="13"/>
                                </a:cubicBezTo>
                                <a:cubicBezTo>
                                  <a:pt x="20794" y="18"/>
                                  <a:pt x="20791" y="21"/>
                                  <a:pt x="20786" y="21"/>
                                </a:cubicBezTo>
                                <a:lnTo>
                                  <a:pt x="20786" y="21"/>
                                </a:lnTo>
                                <a:cubicBezTo>
                                  <a:pt x="20782" y="21"/>
                                  <a:pt x="20778" y="18"/>
                                  <a:pt x="20778" y="13"/>
                                </a:cubicBezTo>
                                <a:cubicBezTo>
                                  <a:pt x="20778" y="9"/>
                                  <a:pt x="20782" y="5"/>
                                  <a:pt x="20786" y="5"/>
                                </a:cubicBezTo>
                                <a:close/>
                                <a:moveTo>
                                  <a:pt x="20818" y="5"/>
                                </a:moveTo>
                                <a:lnTo>
                                  <a:pt x="20818" y="5"/>
                                </a:lnTo>
                                <a:cubicBezTo>
                                  <a:pt x="20823" y="5"/>
                                  <a:pt x="20826" y="9"/>
                                  <a:pt x="20826" y="13"/>
                                </a:cubicBezTo>
                                <a:cubicBezTo>
                                  <a:pt x="20826" y="18"/>
                                  <a:pt x="20823" y="21"/>
                                  <a:pt x="20818" y="21"/>
                                </a:cubicBezTo>
                                <a:lnTo>
                                  <a:pt x="20818" y="21"/>
                                </a:lnTo>
                                <a:cubicBezTo>
                                  <a:pt x="20814" y="21"/>
                                  <a:pt x="20810" y="18"/>
                                  <a:pt x="20810" y="13"/>
                                </a:cubicBezTo>
                                <a:cubicBezTo>
                                  <a:pt x="20810" y="9"/>
                                  <a:pt x="20814" y="5"/>
                                  <a:pt x="20818" y="5"/>
                                </a:cubicBezTo>
                                <a:close/>
                                <a:moveTo>
                                  <a:pt x="20850" y="5"/>
                                </a:moveTo>
                                <a:lnTo>
                                  <a:pt x="20850" y="5"/>
                                </a:lnTo>
                                <a:cubicBezTo>
                                  <a:pt x="20855" y="5"/>
                                  <a:pt x="20858" y="9"/>
                                  <a:pt x="20858" y="13"/>
                                </a:cubicBezTo>
                                <a:cubicBezTo>
                                  <a:pt x="20858" y="18"/>
                                  <a:pt x="20855" y="21"/>
                                  <a:pt x="20850" y="21"/>
                                </a:cubicBezTo>
                                <a:lnTo>
                                  <a:pt x="20850" y="21"/>
                                </a:lnTo>
                                <a:cubicBezTo>
                                  <a:pt x="20846" y="21"/>
                                  <a:pt x="20842" y="18"/>
                                  <a:pt x="20842" y="13"/>
                                </a:cubicBezTo>
                                <a:cubicBezTo>
                                  <a:pt x="20842" y="9"/>
                                  <a:pt x="20846" y="5"/>
                                  <a:pt x="20850" y="5"/>
                                </a:cubicBezTo>
                                <a:close/>
                                <a:moveTo>
                                  <a:pt x="20882" y="5"/>
                                </a:moveTo>
                                <a:lnTo>
                                  <a:pt x="20883" y="5"/>
                                </a:lnTo>
                                <a:cubicBezTo>
                                  <a:pt x="20887" y="5"/>
                                  <a:pt x="20891" y="9"/>
                                  <a:pt x="20891" y="13"/>
                                </a:cubicBezTo>
                                <a:cubicBezTo>
                                  <a:pt x="20891" y="18"/>
                                  <a:pt x="20887" y="21"/>
                                  <a:pt x="20883" y="21"/>
                                </a:cubicBezTo>
                                <a:lnTo>
                                  <a:pt x="20882" y="21"/>
                                </a:lnTo>
                                <a:cubicBezTo>
                                  <a:pt x="20878" y="21"/>
                                  <a:pt x="20874" y="18"/>
                                  <a:pt x="20874" y="13"/>
                                </a:cubicBezTo>
                                <a:cubicBezTo>
                                  <a:pt x="20874" y="9"/>
                                  <a:pt x="20878" y="5"/>
                                  <a:pt x="20882" y="5"/>
                                </a:cubicBezTo>
                                <a:close/>
                                <a:moveTo>
                                  <a:pt x="20915" y="5"/>
                                </a:moveTo>
                                <a:lnTo>
                                  <a:pt x="20915" y="5"/>
                                </a:lnTo>
                                <a:cubicBezTo>
                                  <a:pt x="20919" y="5"/>
                                  <a:pt x="20923" y="9"/>
                                  <a:pt x="20923" y="13"/>
                                </a:cubicBezTo>
                                <a:cubicBezTo>
                                  <a:pt x="20923" y="18"/>
                                  <a:pt x="20919" y="21"/>
                                  <a:pt x="20915" y="21"/>
                                </a:cubicBezTo>
                                <a:lnTo>
                                  <a:pt x="20915" y="21"/>
                                </a:lnTo>
                                <a:cubicBezTo>
                                  <a:pt x="20910" y="21"/>
                                  <a:pt x="20907" y="18"/>
                                  <a:pt x="20907" y="13"/>
                                </a:cubicBezTo>
                                <a:cubicBezTo>
                                  <a:pt x="20907" y="9"/>
                                  <a:pt x="20910" y="5"/>
                                  <a:pt x="20915" y="5"/>
                                </a:cubicBezTo>
                                <a:close/>
                                <a:moveTo>
                                  <a:pt x="20947" y="5"/>
                                </a:moveTo>
                                <a:lnTo>
                                  <a:pt x="20947" y="5"/>
                                </a:lnTo>
                                <a:cubicBezTo>
                                  <a:pt x="20951" y="5"/>
                                  <a:pt x="20955" y="9"/>
                                  <a:pt x="20955" y="13"/>
                                </a:cubicBezTo>
                                <a:cubicBezTo>
                                  <a:pt x="20955" y="18"/>
                                  <a:pt x="20951" y="21"/>
                                  <a:pt x="20947" y="21"/>
                                </a:cubicBezTo>
                                <a:lnTo>
                                  <a:pt x="20947" y="21"/>
                                </a:lnTo>
                                <a:cubicBezTo>
                                  <a:pt x="20942" y="21"/>
                                  <a:pt x="20939" y="18"/>
                                  <a:pt x="20939" y="13"/>
                                </a:cubicBezTo>
                                <a:cubicBezTo>
                                  <a:pt x="20939" y="9"/>
                                  <a:pt x="20942" y="5"/>
                                  <a:pt x="20947" y="5"/>
                                </a:cubicBezTo>
                                <a:close/>
                                <a:moveTo>
                                  <a:pt x="20979" y="5"/>
                                </a:moveTo>
                                <a:lnTo>
                                  <a:pt x="20979" y="5"/>
                                </a:lnTo>
                                <a:cubicBezTo>
                                  <a:pt x="20983" y="5"/>
                                  <a:pt x="20987" y="9"/>
                                  <a:pt x="20987" y="13"/>
                                </a:cubicBezTo>
                                <a:cubicBezTo>
                                  <a:pt x="20987" y="18"/>
                                  <a:pt x="20983" y="21"/>
                                  <a:pt x="20979" y="21"/>
                                </a:cubicBezTo>
                                <a:lnTo>
                                  <a:pt x="20979" y="21"/>
                                </a:lnTo>
                                <a:cubicBezTo>
                                  <a:pt x="20974" y="21"/>
                                  <a:pt x="20971" y="18"/>
                                  <a:pt x="20971" y="13"/>
                                </a:cubicBezTo>
                                <a:cubicBezTo>
                                  <a:pt x="20971" y="9"/>
                                  <a:pt x="20974" y="5"/>
                                  <a:pt x="20979" y="5"/>
                                </a:cubicBezTo>
                                <a:close/>
                                <a:moveTo>
                                  <a:pt x="21011" y="5"/>
                                </a:moveTo>
                                <a:lnTo>
                                  <a:pt x="21011" y="5"/>
                                </a:lnTo>
                                <a:cubicBezTo>
                                  <a:pt x="21015" y="5"/>
                                  <a:pt x="21019" y="9"/>
                                  <a:pt x="21019" y="13"/>
                                </a:cubicBezTo>
                                <a:cubicBezTo>
                                  <a:pt x="21019" y="18"/>
                                  <a:pt x="21015" y="21"/>
                                  <a:pt x="21011" y="21"/>
                                </a:cubicBezTo>
                                <a:lnTo>
                                  <a:pt x="21011" y="21"/>
                                </a:lnTo>
                                <a:cubicBezTo>
                                  <a:pt x="21006" y="21"/>
                                  <a:pt x="21003" y="18"/>
                                  <a:pt x="21003" y="13"/>
                                </a:cubicBezTo>
                                <a:cubicBezTo>
                                  <a:pt x="21003" y="9"/>
                                  <a:pt x="21006" y="5"/>
                                  <a:pt x="21011" y="5"/>
                                </a:cubicBezTo>
                                <a:close/>
                                <a:moveTo>
                                  <a:pt x="21043" y="5"/>
                                </a:moveTo>
                                <a:lnTo>
                                  <a:pt x="21043" y="5"/>
                                </a:lnTo>
                                <a:cubicBezTo>
                                  <a:pt x="21047" y="5"/>
                                  <a:pt x="21051" y="9"/>
                                  <a:pt x="21051" y="13"/>
                                </a:cubicBezTo>
                                <a:cubicBezTo>
                                  <a:pt x="21051" y="18"/>
                                  <a:pt x="21047" y="21"/>
                                  <a:pt x="21043" y="21"/>
                                </a:cubicBezTo>
                                <a:lnTo>
                                  <a:pt x="21043" y="21"/>
                                </a:lnTo>
                                <a:cubicBezTo>
                                  <a:pt x="21038" y="21"/>
                                  <a:pt x="21035" y="18"/>
                                  <a:pt x="21035" y="13"/>
                                </a:cubicBezTo>
                                <a:cubicBezTo>
                                  <a:pt x="21035" y="9"/>
                                  <a:pt x="21038" y="5"/>
                                  <a:pt x="21043" y="5"/>
                                </a:cubicBezTo>
                                <a:close/>
                                <a:moveTo>
                                  <a:pt x="21075" y="5"/>
                                </a:moveTo>
                                <a:lnTo>
                                  <a:pt x="21075" y="5"/>
                                </a:lnTo>
                                <a:cubicBezTo>
                                  <a:pt x="21079" y="5"/>
                                  <a:pt x="21083" y="9"/>
                                  <a:pt x="21083" y="13"/>
                                </a:cubicBezTo>
                                <a:cubicBezTo>
                                  <a:pt x="21083" y="18"/>
                                  <a:pt x="21079" y="21"/>
                                  <a:pt x="21075" y="21"/>
                                </a:cubicBezTo>
                                <a:lnTo>
                                  <a:pt x="21075" y="21"/>
                                </a:lnTo>
                                <a:cubicBezTo>
                                  <a:pt x="21070" y="21"/>
                                  <a:pt x="21067" y="18"/>
                                  <a:pt x="21067" y="13"/>
                                </a:cubicBezTo>
                                <a:cubicBezTo>
                                  <a:pt x="21067" y="9"/>
                                  <a:pt x="21070" y="5"/>
                                  <a:pt x="21075" y="5"/>
                                </a:cubicBezTo>
                                <a:close/>
                                <a:moveTo>
                                  <a:pt x="21107" y="5"/>
                                </a:moveTo>
                                <a:lnTo>
                                  <a:pt x="21107" y="5"/>
                                </a:lnTo>
                                <a:cubicBezTo>
                                  <a:pt x="21111" y="5"/>
                                  <a:pt x="21115" y="9"/>
                                  <a:pt x="21115" y="13"/>
                                </a:cubicBezTo>
                                <a:cubicBezTo>
                                  <a:pt x="21115" y="18"/>
                                  <a:pt x="21111" y="21"/>
                                  <a:pt x="21107" y="21"/>
                                </a:cubicBezTo>
                                <a:lnTo>
                                  <a:pt x="21107" y="21"/>
                                </a:lnTo>
                                <a:cubicBezTo>
                                  <a:pt x="21102" y="21"/>
                                  <a:pt x="21099" y="18"/>
                                  <a:pt x="21099" y="13"/>
                                </a:cubicBezTo>
                                <a:cubicBezTo>
                                  <a:pt x="21099" y="9"/>
                                  <a:pt x="21102" y="5"/>
                                  <a:pt x="21107" y="5"/>
                                </a:cubicBezTo>
                                <a:close/>
                                <a:moveTo>
                                  <a:pt x="21139" y="5"/>
                                </a:moveTo>
                                <a:lnTo>
                                  <a:pt x="21139" y="5"/>
                                </a:lnTo>
                                <a:cubicBezTo>
                                  <a:pt x="21143" y="5"/>
                                  <a:pt x="21147" y="9"/>
                                  <a:pt x="21147" y="13"/>
                                </a:cubicBezTo>
                                <a:cubicBezTo>
                                  <a:pt x="21147" y="18"/>
                                  <a:pt x="21143" y="21"/>
                                  <a:pt x="21139" y="21"/>
                                </a:cubicBezTo>
                                <a:lnTo>
                                  <a:pt x="21139" y="21"/>
                                </a:lnTo>
                                <a:cubicBezTo>
                                  <a:pt x="21134" y="21"/>
                                  <a:pt x="21131" y="18"/>
                                  <a:pt x="21131" y="13"/>
                                </a:cubicBezTo>
                                <a:cubicBezTo>
                                  <a:pt x="21131" y="9"/>
                                  <a:pt x="21134" y="5"/>
                                  <a:pt x="21139" y="5"/>
                                </a:cubicBezTo>
                                <a:close/>
                                <a:moveTo>
                                  <a:pt x="21171" y="5"/>
                                </a:moveTo>
                                <a:lnTo>
                                  <a:pt x="21171" y="5"/>
                                </a:lnTo>
                                <a:cubicBezTo>
                                  <a:pt x="21175" y="5"/>
                                  <a:pt x="21179" y="9"/>
                                  <a:pt x="21179" y="13"/>
                                </a:cubicBezTo>
                                <a:cubicBezTo>
                                  <a:pt x="21179" y="18"/>
                                  <a:pt x="21175" y="21"/>
                                  <a:pt x="21171" y="21"/>
                                </a:cubicBezTo>
                                <a:lnTo>
                                  <a:pt x="21171" y="21"/>
                                </a:lnTo>
                                <a:cubicBezTo>
                                  <a:pt x="21166" y="21"/>
                                  <a:pt x="21163" y="18"/>
                                  <a:pt x="21163" y="13"/>
                                </a:cubicBezTo>
                                <a:cubicBezTo>
                                  <a:pt x="21163" y="9"/>
                                  <a:pt x="21166" y="5"/>
                                  <a:pt x="21171" y="5"/>
                                </a:cubicBezTo>
                                <a:close/>
                                <a:moveTo>
                                  <a:pt x="21203" y="5"/>
                                </a:moveTo>
                                <a:lnTo>
                                  <a:pt x="21203" y="5"/>
                                </a:lnTo>
                                <a:cubicBezTo>
                                  <a:pt x="21207" y="5"/>
                                  <a:pt x="21211" y="9"/>
                                  <a:pt x="21211" y="13"/>
                                </a:cubicBezTo>
                                <a:cubicBezTo>
                                  <a:pt x="21211" y="18"/>
                                  <a:pt x="21207" y="21"/>
                                  <a:pt x="21203" y="21"/>
                                </a:cubicBezTo>
                                <a:lnTo>
                                  <a:pt x="21203" y="21"/>
                                </a:lnTo>
                                <a:cubicBezTo>
                                  <a:pt x="21198" y="21"/>
                                  <a:pt x="21195" y="18"/>
                                  <a:pt x="21195" y="13"/>
                                </a:cubicBezTo>
                                <a:cubicBezTo>
                                  <a:pt x="21195" y="9"/>
                                  <a:pt x="21198" y="5"/>
                                  <a:pt x="21203" y="5"/>
                                </a:cubicBezTo>
                                <a:close/>
                                <a:moveTo>
                                  <a:pt x="21235" y="5"/>
                                </a:moveTo>
                                <a:lnTo>
                                  <a:pt x="21235" y="5"/>
                                </a:lnTo>
                                <a:cubicBezTo>
                                  <a:pt x="21239" y="5"/>
                                  <a:pt x="21243" y="9"/>
                                  <a:pt x="21243" y="13"/>
                                </a:cubicBezTo>
                                <a:cubicBezTo>
                                  <a:pt x="21243" y="18"/>
                                  <a:pt x="21239" y="21"/>
                                  <a:pt x="21235" y="21"/>
                                </a:cubicBezTo>
                                <a:lnTo>
                                  <a:pt x="21235" y="21"/>
                                </a:lnTo>
                                <a:cubicBezTo>
                                  <a:pt x="21230" y="21"/>
                                  <a:pt x="21227" y="18"/>
                                  <a:pt x="21227" y="13"/>
                                </a:cubicBezTo>
                                <a:cubicBezTo>
                                  <a:pt x="21227" y="9"/>
                                  <a:pt x="21230" y="5"/>
                                  <a:pt x="21235" y="5"/>
                                </a:cubicBezTo>
                                <a:close/>
                                <a:moveTo>
                                  <a:pt x="21267" y="5"/>
                                </a:moveTo>
                                <a:lnTo>
                                  <a:pt x="21267" y="5"/>
                                </a:lnTo>
                                <a:cubicBezTo>
                                  <a:pt x="21271" y="5"/>
                                  <a:pt x="21275" y="9"/>
                                  <a:pt x="21275" y="13"/>
                                </a:cubicBezTo>
                                <a:cubicBezTo>
                                  <a:pt x="21275" y="18"/>
                                  <a:pt x="21271" y="21"/>
                                  <a:pt x="21267" y="21"/>
                                </a:cubicBezTo>
                                <a:lnTo>
                                  <a:pt x="21267" y="21"/>
                                </a:lnTo>
                                <a:cubicBezTo>
                                  <a:pt x="21262" y="21"/>
                                  <a:pt x="21259" y="18"/>
                                  <a:pt x="21259" y="13"/>
                                </a:cubicBezTo>
                                <a:cubicBezTo>
                                  <a:pt x="21259" y="9"/>
                                  <a:pt x="21262" y="5"/>
                                  <a:pt x="21267" y="5"/>
                                </a:cubicBezTo>
                                <a:close/>
                                <a:moveTo>
                                  <a:pt x="21299" y="5"/>
                                </a:moveTo>
                                <a:lnTo>
                                  <a:pt x="21299" y="5"/>
                                </a:lnTo>
                                <a:cubicBezTo>
                                  <a:pt x="21303" y="5"/>
                                  <a:pt x="21307" y="9"/>
                                  <a:pt x="21307" y="13"/>
                                </a:cubicBezTo>
                                <a:cubicBezTo>
                                  <a:pt x="21307" y="18"/>
                                  <a:pt x="21303" y="21"/>
                                  <a:pt x="21299" y="21"/>
                                </a:cubicBezTo>
                                <a:lnTo>
                                  <a:pt x="21299" y="21"/>
                                </a:lnTo>
                                <a:cubicBezTo>
                                  <a:pt x="21294" y="21"/>
                                  <a:pt x="21291" y="18"/>
                                  <a:pt x="21291" y="13"/>
                                </a:cubicBezTo>
                                <a:cubicBezTo>
                                  <a:pt x="21291" y="9"/>
                                  <a:pt x="21294" y="5"/>
                                  <a:pt x="21299" y="5"/>
                                </a:cubicBezTo>
                                <a:close/>
                                <a:moveTo>
                                  <a:pt x="21331" y="5"/>
                                </a:moveTo>
                                <a:lnTo>
                                  <a:pt x="21331" y="5"/>
                                </a:lnTo>
                                <a:cubicBezTo>
                                  <a:pt x="21335" y="5"/>
                                  <a:pt x="21339" y="9"/>
                                  <a:pt x="21339" y="13"/>
                                </a:cubicBezTo>
                                <a:cubicBezTo>
                                  <a:pt x="21339" y="18"/>
                                  <a:pt x="21335" y="21"/>
                                  <a:pt x="21331" y="21"/>
                                </a:cubicBezTo>
                                <a:lnTo>
                                  <a:pt x="21331" y="21"/>
                                </a:lnTo>
                                <a:cubicBezTo>
                                  <a:pt x="21326" y="21"/>
                                  <a:pt x="21323" y="18"/>
                                  <a:pt x="21323" y="13"/>
                                </a:cubicBezTo>
                                <a:cubicBezTo>
                                  <a:pt x="21323" y="9"/>
                                  <a:pt x="21326" y="5"/>
                                  <a:pt x="21331" y="5"/>
                                </a:cubicBezTo>
                                <a:close/>
                                <a:moveTo>
                                  <a:pt x="21363" y="5"/>
                                </a:moveTo>
                                <a:lnTo>
                                  <a:pt x="21363" y="5"/>
                                </a:lnTo>
                                <a:cubicBezTo>
                                  <a:pt x="21367" y="5"/>
                                  <a:pt x="21371" y="9"/>
                                  <a:pt x="21371" y="13"/>
                                </a:cubicBezTo>
                                <a:cubicBezTo>
                                  <a:pt x="21371" y="18"/>
                                  <a:pt x="21367" y="21"/>
                                  <a:pt x="21363" y="21"/>
                                </a:cubicBezTo>
                                <a:lnTo>
                                  <a:pt x="21363" y="21"/>
                                </a:lnTo>
                                <a:cubicBezTo>
                                  <a:pt x="21358" y="21"/>
                                  <a:pt x="21355" y="18"/>
                                  <a:pt x="21355" y="13"/>
                                </a:cubicBezTo>
                                <a:cubicBezTo>
                                  <a:pt x="21355" y="9"/>
                                  <a:pt x="21358" y="5"/>
                                  <a:pt x="21363" y="5"/>
                                </a:cubicBezTo>
                                <a:close/>
                                <a:moveTo>
                                  <a:pt x="21395" y="5"/>
                                </a:moveTo>
                                <a:lnTo>
                                  <a:pt x="21395" y="5"/>
                                </a:lnTo>
                                <a:cubicBezTo>
                                  <a:pt x="21399" y="5"/>
                                  <a:pt x="21403" y="9"/>
                                  <a:pt x="21403" y="13"/>
                                </a:cubicBezTo>
                                <a:cubicBezTo>
                                  <a:pt x="21403" y="18"/>
                                  <a:pt x="21399" y="21"/>
                                  <a:pt x="21395" y="21"/>
                                </a:cubicBezTo>
                                <a:lnTo>
                                  <a:pt x="21395" y="21"/>
                                </a:lnTo>
                                <a:cubicBezTo>
                                  <a:pt x="21390" y="21"/>
                                  <a:pt x="21387" y="18"/>
                                  <a:pt x="21387" y="13"/>
                                </a:cubicBezTo>
                                <a:cubicBezTo>
                                  <a:pt x="21387" y="9"/>
                                  <a:pt x="21390" y="5"/>
                                  <a:pt x="21395" y="5"/>
                                </a:cubicBezTo>
                                <a:close/>
                                <a:moveTo>
                                  <a:pt x="21427" y="5"/>
                                </a:moveTo>
                                <a:lnTo>
                                  <a:pt x="21427" y="5"/>
                                </a:lnTo>
                                <a:cubicBezTo>
                                  <a:pt x="21431" y="5"/>
                                  <a:pt x="21435" y="9"/>
                                  <a:pt x="21435" y="13"/>
                                </a:cubicBezTo>
                                <a:cubicBezTo>
                                  <a:pt x="21435" y="18"/>
                                  <a:pt x="21431" y="21"/>
                                  <a:pt x="21427" y="21"/>
                                </a:cubicBezTo>
                                <a:lnTo>
                                  <a:pt x="21427" y="21"/>
                                </a:lnTo>
                                <a:cubicBezTo>
                                  <a:pt x="21422" y="21"/>
                                  <a:pt x="21419" y="18"/>
                                  <a:pt x="21419" y="13"/>
                                </a:cubicBezTo>
                                <a:cubicBezTo>
                                  <a:pt x="21419" y="9"/>
                                  <a:pt x="21422" y="5"/>
                                  <a:pt x="21427" y="5"/>
                                </a:cubicBezTo>
                                <a:close/>
                                <a:moveTo>
                                  <a:pt x="21459" y="6"/>
                                </a:moveTo>
                                <a:lnTo>
                                  <a:pt x="21459" y="6"/>
                                </a:lnTo>
                                <a:cubicBezTo>
                                  <a:pt x="21463" y="6"/>
                                  <a:pt x="21467" y="9"/>
                                  <a:pt x="21467" y="14"/>
                                </a:cubicBezTo>
                                <a:cubicBezTo>
                                  <a:pt x="21467" y="18"/>
                                  <a:pt x="21463" y="22"/>
                                  <a:pt x="21459" y="22"/>
                                </a:cubicBezTo>
                                <a:lnTo>
                                  <a:pt x="21459" y="22"/>
                                </a:lnTo>
                                <a:cubicBezTo>
                                  <a:pt x="21454" y="22"/>
                                  <a:pt x="21451" y="18"/>
                                  <a:pt x="21451" y="14"/>
                                </a:cubicBezTo>
                                <a:cubicBezTo>
                                  <a:pt x="21451" y="9"/>
                                  <a:pt x="21454" y="6"/>
                                  <a:pt x="21459" y="6"/>
                                </a:cubicBezTo>
                                <a:close/>
                                <a:moveTo>
                                  <a:pt x="21491" y="6"/>
                                </a:moveTo>
                                <a:lnTo>
                                  <a:pt x="21491" y="6"/>
                                </a:lnTo>
                                <a:cubicBezTo>
                                  <a:pt x="21495" y="6"/>
                                  <a:pt x="21499" y="9"/>
                                  <a:pt x="21499" y="14"/>
                                </a:cubicBezTo>
                                <a:cubicBezTo>
                                  <a:pt x="21499" y="18"/>
                                  <a:pt x="21495" y="22"/>
                                  <a:pt x="21491" y="22"/>
                                </a:cubicBezTo>
                                <a:lnTo>
                                  <a:pt x="21491" y="22"/>
                                </a:lnTo>
                                <a:cubicBezTo>
                                  <a:pt x="21486" y="22"/>
                                  <a:pt x="21483" y="18"/>
                                  <a:pt x="21483" y="14"/>
                                </a:cubicBezTo>
                                <a:cubicBezTo>
                                  <a:pt x="21483" y="9"/>
                                  <a:pt x="21486" y="6"/>
                                  <a:pt x="21491" y="6"/>
                                </a:cubicBezTo>
                                <a:close/>
                                <a:moveTo>
                                  <a:pt x="21523" y="6"/>
                                </a:moveTo>
                                <a:lnTo>
                                  <a:pt x="21523" y="6"/>
                                </a:lnTo>
                                <a:cubicBezTo>
                                  <a:pt x="21527" y="6"/>
                                  <a:pt x="21531" y="9"/>
                                  <a:pt x="21531" y="14"/>
                                </a:cubicBezTo>
                                <a:cubicBezTo>
                                  <a:pt x="21531" y="18"/>
                                  <a:pt x="21527" y="22"/>
                                  <a:pt x="21523" y="22"/>
                                </a:cubicBezTo>
                                <a:lnTo>
                                  <a:pt x="21523" y="22"/>
                                </a:lnTo>
                                <a:cubicBezTo>
                                  <a:pt x="21518" y="22"/>
                                  <a:pt x="21515" y="18"/>
                                  <a:pt x="21515" y="14"/>
                                </a:cubicBezTo>
                                <a:cubicBezTo>
                                  <a:pt x="21515" y="9"/>
                                  <a:pt x="21518" y="6"/>
                                  <a:pt x="21523" y="6"/>
                                </a:cubicBezTo>
                                <a:close/>
                                <a:moveTo>
                                  <a:pt x="21555" y="6"/>
                                </a:moveTo>
                                <a:lnTo>
                                  <a:pt x="21555" y="6"/>
                                </a:lnTo>
                                <a:cubicBezTo>
                                  <a:pt x="21559" y="6"/>
                                  <a:pt x="21563" y="9"/>
                                  <a:pt x="21563" y="14"/>
                                </a:cubicBezTo>
                                <a:cubicBezTo>
                                  <a:pt x="21563" y="18"/>
                                  <a:pt x="21559" y="22"/>
                                  <a:pt x="21555" y="22"/>
                                </a:cubicBezTo>
                                <a:lnTo>
                                  <a:pt x="21555" y="22"/>
                                </a:lnTo>
                                <a:cubicBezTo>
                                  <a:pt x="21550" y="22"/>
                                  <a:pt x="21547" y="18"/>
                                  <a:pt x="21547" y="14"/>
                                </a:cubicBezTo>
                                <a:cubicBezTo>
                                  <a:pt x="21547" y="9"/>
                                  <a:pt x="21550" y="6"/>
                                  <a:pt x="21555" y="6"/>
                                </a:cubicBezTo>
                                <a:close/>
                                <a:moveTo>
                                  <a:pt x="21587" y="6"/>
                                </a:moveTo>
                                <a:lnTo>
                                  <a:pt x="21587" y="6"/>
                                </a:lnTo>
                                <a:cubicBezTo>
                                  <a:pt x="21591" y="6"/>
                                  <a:pt x="21595" y="9"/>
                                  <a:pt x="21595" y="14"/>
                                </a:cubicBezTo>
                                <a:cubicBezTo>
                                  <a:pt x="21595" y="18"/>
                                  <a:pt x="21591" y="22"/>
                                  <a:pt x="21587" y="22"/>
                                </a:cubicBezTo>
                                <a:lnTo>
                                  <a:pt x="21587" y="22"/>
                                </a:lnTo>
                                <a:cubicBezTo>
                                  <a:pt x="21582" y="22"/>
                                  <a:pt x="21579" y="18"/>
                                  <a:pt x="21579" y="14"/>
                                </a:cubicBezTo>
                                <a:cubicBezTo>
                                  <a:pt x="21579" y="9"/>
                                  <a:pt x="21582" y="6"/>
                                  <a:pt x="21587" y="6"/>
                                </a:cubicBezTo>
                                <a:close/>
                                <a:moveTo>
                                  <a:pt x="21619" y="6"/>
                                </a:moveTo>
                                <a:lnTo>
                                  <a:pt x="21619" y="6"/>
                                </a:lnTo>
                                <a:cubicBezTo>
                                  <a:pt x="21623" y="6"/>
                                  <a:pt x="21627" y="9"/>
                                  <a:pt x="21627" y="14"/>
                                </a:cubicBezTo>
                                <a:cubicBezTo>
                                  <a:pt x="21627" y="18"/>
                                  <a:pt x="21623" y="22"/>
                                  <a:pt x="21619" y="22"/>
                                </a:cubicBezTo>
                                <a:lnTo>
                                  <a:pt x="21619" y="22"/>
                                </a:lnTo>
                                <a:cubicBezTo>
                                  <a:pt x="21614" y="22"/>
                                  <a:pt x="21611" y="18"/>
                                  <a:pt x="21611" y="14"/>
                                </a:cubicBezTo>
                                <a:cubicBezTo>
                                  <a:pt x="21611" y="9"/>
                                  <a:pt x="21614" y="6"/>
                                  <a:pt x="21619" y="6"/>
                                </a:cubicBezTo>
                                <a:close/>
                                <a:moveTo>
                                  <a:pt x="21651" y="6"/>
                                </a:moveTo>
                                <a:lnTo>
                                  <a:pt x="21651" y="6"/>
                                </a:lnTo>
                                <a:cubicBezTo>
                                  <a:pt x="21655" y="6"/>
                                  <a:pt x="21659" y="9"/>
                                  <a:pt x="21659" y="14"/>
                                </a:cubicBezTo>
                                <a:cubicBezTo>
                                  <a:pt x="21659" y="18"/>
                                  <a:pt x="21655" y="22"/>
                                  <a:pt x="21651" y="22"/>
                                </a:cubicBezTo>
                                <a:lnTo>
                                  <a:pt x="21651" y="22"/>
                                </a:lnTo>
                                <a:cubicBezTo>
                                  <a:pt x="21646" y="22"/>
                                  <a:pt x="21643" y="18"/>
                                  <a:pt x="21643" y="14"/>
                                </a:cubicBezTo>
                                <a:cubicBezTo>
                                  <a:pt x="21643" y="9"/>
                                  <a:pt x="21646" y="6"/>
                                  <a:pt x="21651" y="6"/>
                                </a:cubicBezTo>
                                <a:close/>
                                <a:moveTo>
                                  <a:pt x="21683" y="6"/>
                                </a:moveTo>
                                <a:lnTo>
                                  <a:pt x="21683" y="6"/>
                                </a:lnTo>
                                <a:cubicBezTo>
                                  <a:pt x="21687" y="6"/>
                                  <a:pt x="21691" y="9"/>
                                  <a:pt x="21691" y="14"/>
                                </a:cubicBezTo>
                                <a:cubicBezTo>
                                  <a:pt x="21691" y="18"/>
                                  <a:pt x="21687" y="22"/>
                                  <a:pt x="21683" y="22"/>
                                </a:cubicBezTo>
                                <a:lnTo>
                                  <a:pt x="21683" y="22"/>
                                </a:lnTo>
                                <a:cubicBezTo>
                                  <a:pt x="21679" y="22"/>
                                  <a:pt x="21675" y="18"/>
                                  <a:pt x="21675" y="14"/>
                                </a:cubicBezTo>
                                <a:cubicBezTo>
                                  <a:pt x="21675" y="9"/>
                                  <a:pt x="21679" y="6"/>
                                  <a:pt x="21683" y="6"/>
                                </a:cubicBezTo>
                                <a:close/>
                                <a:moveTo>
                                  <a:pt x="21715" y="6"/>
                                </a:moveTo>
                                <a:lnTo>
                                  <a:pt x="21715" y="6"/>
                                </a:lnTo>
                                <a:cubicBezTo>
                                  <a:pt x="21719" y="6"/>
                                  <a:pt x="21723" y="9"/>
                                  <a:pt x="21723" y="14"/>
                                </a:cubicBezTo>
                                <a:cubicBezTo>
                                  <a:pt x="21723" y="18"/>
                                  <a:pt x="21719" y="22"/>
                                  <a:pt x="21715" y="22"/>
                                </a:cubicBezTo>
                                <a:lnTo>
                                  <a:pt x="21715" y="22"/>
                                </a:lnTo>
                                <a:cubicBezTo>
                                  <a:pt x="21711" y="22"/>
                                  <a:pt x="21707" y="18"/>
                                  <a:pt x="21707" y="14"/>
                                </a:cubicBezTo>
                                <a:cubicBezTo>
                                  <a:pt x="21707" y="9"/>
                                  <a:pt x="21711" y="6"/>
                                  <a:pt x="21715" y="6"/>
                                </a:cubicBezTo>
                                <a:close/>
                                <a:moveTo>
                                  <a:pt x="21747" y="6"/>
                                </a:moveTo>
                                <a:lnTo>
                                  <a:pt x="21747" y="6"/>
                                </a:lnTo>
                                <a:cubicBezTo>
                                  <a:pt x="21751" y="6"/>
                                  <a:pt x="21755" y="9"/>
                                  <a:pt x="21755" y="14"/>
                                </a:cubicBezTo>
                                <a:cubicBezTo>
                                  <a:pt x="21755" y="18"/>
                                  <a:pt x="21751" y="22"/>
                                  <a:pt x="21747" y="22"/>
                                </a:cubicBezTo>
                                <a:lnTo>
                                  <a:pt x="21747" y="22"/>
                                </a:lnTo>
                                <a:cubicBezTo>
                                  <a:pt x="21743" y="22"/>
                                  <a:pt x="21739" y="18"/>
                                  <a:pt x="21739" y="14"/>
                                </a:cubicBezTo>
                                <a:cubicBezTo>
                                  <a:pt x="21739" y="9"/>
                                  <a:pt x="21743" y="6"/>
                                  <a:pt x="21747" y="6"/>
                                </a:cubicBezTo>
                                <a:close/>
                                <a:moveTo>
                                  <a:pt x="21779" y="6"/>
                                </a:moveTo>
                                <a:lnTo>
                                  <a:pt x="21779" y="6"/>
                                </a:lnTo>
                                <a:cubicBezTo>
                                  <a:pt x="21783" y="6"/>
                                  <a:pt x="21787" y="9"/>
                                  <a:pt x="21787" y="14"/>
                                </a:cubicBezTo>
                                <a:cubicBezTo>
                                  <a:pt x="21787" y="18"/>
                                  <a:pt x="21783" y="22"/>
                                  <a:pt x="21779" y="22"/>
                                </a:cubicBezTo>
                                <a:lnTo>
                                  <a:pt x="21779" y="22"/>
                                </a:lnTo>
                                <a:cubicBezTo>
                                  <a:pt x="21775" y="22"/>
                                  <a:pt x="21771" y="18"/>
                                  <a:pt x="21771" y="14"/>
                                </a:cubicBezTo>
                                <a:cubicBezTo>
                                  <a:pt x="21771" y="9"/>
                                  <a:pt x="21775" y="6"/>
                                  <a:pt x="21779" y="6"/>
                                </a:cubicBezTo>
                                <a:close/>
                                <a:moveTo>
                                  <a:pt x="21811" y="6"/>
                                </a:moveTo>
                                <a:lnTo>
                                  <a:pt x="21811" y="6"/>
                                </a:lnTo>
                                <a:cubicBezTo>
                                  <a:pt x="21815" y="6"/>
                                  <a:pt x="21819" y="9"/>
                                  <a:pt x="21819" y="14"/>
                                </a:cubicBezTo>
                                <a:cubicBezTo>
                                  <a:pt x="21819" y="18"/>
                                  <a:pt x="21815" y="22"/>
                                  <a:pt x="21811" y="22"/>
                                </a:cubicBezTo>
                                <a:lnTo>
                                  <a:pt x="21811" y="22"/>
                                </a:lnTo>
                                <a:cubicBezTo>
                                  <a:pt x="21807" y="22"/>
                                  <a:pt x="21803" y="18"/>
                                  <a:pt x="21803" y="14"/>
                                </a:cubicBezTo>
                                <a:cubicBezTo>
                                  <a:pt x="21803" y="9"/>
                                  <a:pt x="21807" y="6"/>
                                  <a:pt x="21811" y="6"/>
                                </a:cubicBezTo>
                                <a:close/>
                                <a:moveTo>
                                  <a:pt x="21843" y="6"/>
                                </a:moveTo>
                                <a:lnTo>
                                  <a:pt x="21843" y="6"/>
                                </a:lnTo>
                                <a:cubicBezTo>
                                  <a:pt x="21847" y="6"/>
                                  <a:pt x="21851" y="9"/>
                                  <a:pt x="21851" y="14"/>
                                </a:cubicBezTo>
                                <a:cubicBezTo>
                                  <a:pt x="21851" y="18"/>
                                  <a:pt x="21847" y="22"/>
                                  <a:pt x="21843" y="22"/>
                                </a:cubicBezTo>
                                <a:lnTo>
                                  <a:pt x="21843" y="22"/>
                                </a:lnTo>
                                <a:cubicBezTo>
                                  <a:pt x="21839" y="22"/>
                                  <a:pt x="21835" y="18"/>
                                  <a:pt x="21835" y="14"/>
                                </a:cubicBezTo>
                                <a:cubicBezTo>
                                  <a:pt x="21835" y="9"/>
                                  <a:pt x="21839" y="6"/>
                                  <a:pt x="21843" y="6"/>
                                </a:cubicBezTo>
                                <a:close/>
                                <a:moveTo>
                                  <a:pt x="21875" y="6"/>
                                </a:moveTo>
                                <a:lnTo>
                                  <a:pt x="21875" y="6"/>
                                </a:lnTo>
                                <a:cubicBezTo>
                                  <a:pt x="21879" y="6"/>
                                  <a:pt x="21883" y="9"/>
                                  <a:pt x="21883" y="14"/>
                                </a:cubicBezTo>
                                <a:cubicBezTo>
                                  <a:pt x="21883" y="18"/>
                                  <a:pt x="21879" y="22"/>
                                  <a:pt x="21875" y="22"/>
                                </a:cubicBezTo>
                                <a:lnTo>
                                  <a:pt x="21875" y="22"/>
                                </a:lnTo>
                                <a:cubicBezTo>
                                  <a:pt x="21871" y="22"/>
                                  <a:pt x="21867" y="18"/>
                                  <a:pt x="21867" y="14"/>
                                </a:cubicBezTo>
                                <a:cubicBezTo>
                                  <a:pt x="21867" y="9"/>
                                  <a:pt x="21871" y="6"/>
                                  <a:pt x="21875" y="6"/>
                                </a:cubicBezTo>
                                <a:close/>
                                <a:moveTo>
                                  <a:pt x="21907" y="6"/>
                                </a:moveTo>
                                <a:lnTo>
                                  <a:pt x="21907" y="6"/>
                                </a:lnTo>
                                <a:cubicBezTo>
                                  <a:pt x="21911" y="6"/>
                                  <a:pt x="21915" y="9"/>
                                  <a:pt x="21915" y="14"/>
                                </a:cubicBezTo>
                                <a:cubicBezTo>
                                  <a:pt x="21915" y="18"/>
                                  <a:pt x="21911" y="22"/>
                                  <a:pt x="21907" y="22"/>
                                </a:cubicBezTo>
                                <a:lnTo>
                                  <a:pt x="21907" y="22"/>
                                </a:lnTo>
                                <a:cubicBezTo>
                                  <a:pt x="21903" y="22"/>
                                  <a:pt x="21899" y="18"/>
                                  <a:pt x="21899" y="14"/>
                                </a:cubicBezTo>
                                <a:cubicBezTo>
                                  <a:pt x="21899" y="9"/>
                                  <a:pt x="21903" y="6"/>
                                  <a:pt x="21907" y="6"/>
                                </a:cubicBezTo>
                                <a:close/>
                                <a:moveTo>
                                  <a:pt x="21939" y="6"/>
                                </a:moveTo>
                                <a:lnTo>
                                  <a:pt x="21939" y="6"/>
                                </a:lnTo>
                                <a:cubicBezTo>
                                  <a:pt x="21944" y="6"/>
                                  <a:pt x="21947" y="9"/>
                                  <a:pt x="21947" y="14"/>
                                </a:cubicBezTo>
                                <a:cubicBezTo>
                                  <a:pt x="21947" y="18"/>
                                  <a:pt x="21944" y="22"/>
                                  <a:pt x="21939" y="22"/>
                                </a:cubicBezTo>
                                <a:lnTo>
                                  <a:pt x="21939" y="22"/>
                                </a:lnTo>
                                <a:cubicBezTo>
                                  <a:pt x="21935" y="22"/>
                                  <a:pt x="21931" y="18"/>
                                  <a:pt x="21931" y="14"/>
                                </a:cubicBezTo>
                                <a:cubicBezTo>
                                  <a:pt x="21931" y="9"/>
                                  <a:pt x="21935" y="6"/>
                                  <a:pt x="21939" y="6"/>
                                </a:cubicBezTo>
                                <a:close/>
                                <a:moveTo>
                                  <a:pt x="21971" y="6"/>
                                </a:moveTo>
                                <a:lnTo>
                                  <a:pt x="21971" y="6"/>
                                </a:lnTo>
                                <a:cubicBezTo>
                                  <a:pt x="21976" y="6"/>
                                  <a:pt x="21979" y="9"/>
                                  <a:pt x="21979" y="14"/>
                                </a:cubicBezTo>
                                <a:cubicBezTo>
                                  <a:pt x="21979" y="18"/>
                                  <a:pt x="21976" y="22"/>
                                  <a:pt x="21971" y="22"/>
                                </a:cubicBezTo>
                                <a:lnTo>
                                  <a:pt x="21971" y="22"/>
                                </a:lnTo>
                                <a:cubicBezTo>
                                  <a:pt x="21967" y="22"/>
                                  <a:pt x="21963" y="18"/>
                                  <a:pt x="21963" y="14"/>
                                </a:cubicBezTo>
                                <a:cubicBezTo>
                                  <a:pt x="21963" y="9"/>
                                  <a:pt x="21967" y="6"/>
                                  <a:pt x="21971" y="6"/>
                                </a:cubicBezTo>
                                <a:close/>
                                <a:moveTo>
                                  <a:pt x="22003" y="6"/>
                                </a:moveTo>
                                <a:lnTo>
                                  <a:pt x="22003" y="6"/>
                                </a:lnTo>
                                <a:cubicBezTo>
                                  <a:pt x="22008" y="6"/>
                                  <a:pt x="22011" y="9"/>
                                  <a:pt x="22011" y="14"/>
                                </a:cubicBezTo>
                                <a:cubicBezTo>
                                  <a:pt x="22011" y="18"/>
                                  <a:pt x="22008" y="22"/>
                                  <a:pt x="22003" y="22"/>
                                </a:cubicBezTo>
                                <a:lnTo>
                                  <a:pt x="22003" y="22"/>
                                </a:lnTo>
                                <a:cubicBezTo>
                                  <a:pt x="21999" y="22"/>
                                  <a:pt x="21995" y="18"/>
                                  <a:pt x="21995" y="14"/>
                                </a:cubicBezTo>
                                <a:cubicBezTo>
                                  <a:pt x="21995" y="9"/>
                                  <a:pt x="21999" y="6"/>
                                  <a:pt x="22003" y="6"/>
                                </a:cubicBezTo>
                                <a:close/>
                                <a:moveTo>
                                  <a:pt x="22035" y="6"/>
                                </a:moveTo>
                                <a:lnTo>
                                  <a:pt x="22035" y="6"/>
                                </a:lnTo>
                                <a:cubicBezTo>
                                  <a:pt x="22040" y="6"/>
                                  <a:pt x="22043" y="9"/>
                                  <a:pt x="22043" y="14"/>
                                </a:cubicBezTo>
                                <a:cubicBezTo>
                                  <a:pt x="22043" y="18"/>
                                  <a:pt x="22040" y="22"/>
                                  <a:pt x="22035" y="22"/>
                                </a:cubicBezTo>
                                <a:lnTo>
                                  <a:pt x="22035" y="22"/>
                                </a:lnTo>
                                <a:cubicBezTo>
                                  <a:pt x="22031" y="22"/>
                                  <a:pt x="22027" y="18"/>
                                  <a:pt x="22027" y="14"/>
                                </a:cubicBezTo>
                                <a:cubicBezTo>
                                  <a:pt x="22027" y="9"/>
                                  <a:pt x="22031" y="6"/>
                                  <a:pt x="22035" y="6"/>
                                </a:cubicBezTo>
                                <a:close/>
                                <a:moveTo>
                                  <a:pt x="22067" y="6"/>
                                </a:moveTo>
                                <a:lnTo>
                                  <a:pt x="22067" y="6"/>
                                </a:lnTo>
                                <a:cubicBezTo>
                                  <a:pt x="22072" y="6"/>
                                  <a:pt x="22075" y="9"/>
                                  <a:pt x="22075" y="14"/>
                                </a:cubicBezTo>
                                <a:cubicBezTo>
                                  <a:pt x="22075" y="18"/>
                                  <a:pt x="22072" y="22"/>
                                  <a:pt x="22067" y="22"/>
                                </a:cubicBezTo>
                                <a:lnTo>
                                  <a:pt x="22067" y="22"/>
                                </a:lnTo>
                                <a:cubicBezTo>
                                  <a:pt x="22063" y="22"/>
                                  <a:pt x="22059" y="18"/>
                                  <a:pt x="22059" y="14"/>
                                </a:cubicBezTo>
                                <a:cubicBezTo>
                                  <a:pt x="22059" y="9"/>
                                  <a:pt x="22063" y="6"/>
                                  <a:pt x="22067" y="6"/>
                                </a:cubicBezTo>
                                <a:close/>
                                <a:moveTo>
                                  <a:pt x="22099" y="6"/>
                                </a:moveTo>
                                <a:lnTo>
                                  <a:pt x="22099" y="6"/>
                                </a:lnTo>
                                <a:cubicBezTo>
                                  <a:pt x="22104" y="6"/>
                                  <a:pt x="22107" y="9"/>
                                  <a:pt x="22107" y="14"/>
                                </a:cubicBezTo>
                                <a:cubicBezTo>
                                  <a:pt x="22107" y="18"/>
                                  <a:pt x="22104" y="22"/>
                                  <a:pt x="22099" y="22"/>
                                </a:cubicBezTo>
                                <a:lnTo>
                                  <a:pt x="22099" y="22"/>
                                </a:lnTo>
                                <a:cubicBezTo>
                                  <a:pt x="22095" y="22"/>
                                  <a:pt x="22091" y="18"/>
                                  <a:pt x="22091" y="14"/>
                                </a:cubicBezTo>
                                <a:cubicBezTo>
                                  <a:pt x="22091" y="9"/>
                                  <a:pt x="22095" y="6"/>
                                  <a:pt x="22099" y="6"/>
                                </a:cubicBezTo>
                                <a:close/>
                                <a:moveTo>
                                  <a:pt x="22131" y="6"/>
                                </a:moveTo>
                                <a:lnTo>
                                  <a:pt x="22131" y="6"/>
                                </a:lnTo>
                                <a:cubicBezTo>
                                  <a:pt x="22136" y="6"/>
                                  <a:pt x="22139" y="9"/>
                                  <a:pt x="22139" y="14"/>
                                </a:cubicBezTo>
                                <a:cubicBezTo>
                                  <a:pt x="22139" y="18"/>
                                  <a:pt x="22136" y="22"/>
                                  <a:pt x="22131" y="22"/>
                                </a:cubicBezTo>
                                <a:lnTo>
                                  <a:pt x="22131" y="22"/>
                                </a:lnTo>
                                <a:cubicBezTo>
                                  <a:pt x="22127" y="22"/>
                                  <a:pt x="22123" y="18"/>
                                  <a:pt x="22123" y="14"/>
                                </a:cubicBezTo>
                                <a:cubicBezTo>
                                  <a:pt x="22123" y="9"/>
                                  <a:pt x="22127" y="6"/>
                                  <a:pt x="22131" y="6"/>
                                </a:cubicBezTo>
                                <a:close/>
                                <a:moveTo>
                                  <a:pt x="22163" y="6"/>
                                </a:moveTo>
                                <a:lnTo>
                                  <a:pt x="22163" y="6"/>
                                </a:lnTo>
                                <a:cubicBezTo>
                                  <a:pt x="22168" y="6"/>
                                  <a:pt x="22171" y="9"/>
                                  <a:pt x="22171" y="14"/>
                                </a:cubicBezTo>
                                <a:cubicBezTo>
                                  <a:pt x="22171" y="18"/>
                                  <a:pt x="22168" y="22"/>
                                  <a:pt x="22163" y="22"/>
                                </a:cubicBezTo>
                                <a:lnTo>
                                  <a:pt x="22163" y="22"/>
                                </a:lnTo>
                                <a:cubicBezTo>
                                  <a:pt x="22159" y="22"/>
                                  <a:pt x="22155" y="18"/>
                                  <a:pt x="22155" y="14"/>
                                </a:cubicBezTo>
                                <a:cubicBezTo>
                                  <a:pt x="22155" y="9"/>
                                  <a:pt x="22159" y="6"/>
                                  <a:pt x="22163" y="6"/>
                                </a:cubicBezTo>
                                <a:close/>
                                <a:moveTo>
                                  <a:pt x="22195" y="6"/>
                                </a:moveTo>
                                <a:lnTo>
                                  <a:pt x="22195" y="6"/>
                                </a:lnTo>
                                <a:cubicBezTo>
                                  <a:pt x="22200" y="6"/>
                                  <a:pt x="22203" y="9"/>
                                  <a:pt x="22203" y="14"/>
                                </a:cubicBezTo>
                                <a:cubicBezTo>
                                  <a:pt x="22203" y="18"/>
                                  <a:pt x="22200" y="22"/>
                                  <a:pt x="22195" y="22"/>
                                </a:cubicBezTo>
                                <a:lnTo>
                                  <a:pt x="22195" y="22"/>
                                </a:lnTo>
                                <a:cubicBezTo>
                                  <a:pt x="22191" y="22"/>
                                  <a:pt x="22187" y="18"/>
                                  <a:pt x="22187" y="14"/>
                                </a:cubicBezTo>
                                <a:cubicBezTo>
                                  <a:pt x="22187" y="9"/>
                                  <a:pt x="22191" y="6"/>
                                  <a:pt x="22195" y="6"/>
                                </a:cubicBezTo>
                                <a:close/>
                                <a:moveTo>
                                  <a:pt x="22227" y="6"/>
                                </a:moveTo>
                                <a:lnTo>
                                  <a:pt x="22227" y="6"/>
                                </a:lnTo>
                                <a:cubicBezTo>
                                  <a:pt x="22232" y="6"/>
                                  <a:pt x="22235" y="9"/>
                                  <a:pt x="22235" y="14"/>
                                </a:cubicBezTo>
                                <a:cubicBezTo>
                                  <a:pt x="22235" y="18"/>
                                  <a:pt x="22232" y="22"/>
                                  <a:pt x="22227" y="22"/>
                                </a:cubicBezTo>
                                <a:lnTo>
                                  <a:pt x="22227" y="22"/>
                                </a:lnTo>
                                <a:cubicBezTo>
                                  <a:pt x="22223" y="22"/>
                                  <a:pt x="22219" y="18"/>
                                  <a:pt x="22219" y="14"/>
                                </a:cubicBezTo>
                                <a:cubicBezTo>
                                  <a:pt x="22219" y="9"/>
                                  <a:pt x="22223" y="6"/>
                                  <a:pt x="22227" y="6"/>
                                </a:cubicBezTo>
                                <a:close/>
                                <a:moveTo>
                                  <a:pt x="22259" y="6"/>
                                </a:moveTo>
                                <a:lnTo>
                                  <a:pt x="22259" y="6"/>
                                </a:lnTo>
                                <a:cubicBezTo>
                                  <a:pt x="22264" y="6"/>
                                  <a:pt x="22267" y="9"/>
                                  <a:pt x="22267" y="14"/>
                                </a:cubicBezTo>
                                <a:cubicBezTo>
                                  <a:pt x="22267" y="18"/>
                                  <a:pt x="22264" y="22"/>
                                  <a:pt x="22259" y="22"/>
                                </a:cubicBezTo>
                                <a:lnTo>
                                  <a:pt x="22259" y="22"/>
                                </a:lnTo>
                                <a:cubicBezTo>
                                  <a:pt x="22255" y="22"/>
                                  <a:pt x="22251" y="18"/>
                                  <a:pt x="22251" y="14"/>
                                </a:cubicBezTo>
                                <a:cubicBezTo>
                                  <a:pt x="22251" y="9"/>
                                  <a:pt x="22255" y="6"/>
                                  <a:pt x="22259" y="6"/>
                                </a:cubicBezTo>
                                <a:close/>
                                <a:moveTo>
                                  <a:pt x="22291" y="6"/>
                                </a:moveTo>
                                <a:lnTo>
                                  <a:pt x="22291" y="6"/>
                                </a:lnTo>
                                <a:cubicBezTo>
                                  <a:pt x="22296" y="6"/>
                                  <a:pt x="22299" y="9"/>
                                  <a:pt x="22299" y="14"/>
                                </a:cubicBezTo>
                                <a:cubicBezTo>
                                  <a:pt x="22299" y="18"/>
                                  <a:pt x="22296" y="22"/>
                                  <a:pt x="22291" y="22"/>
                                </a:cubicBezTo>
                                <a:lnTo>
                                  <a:pt x="22291" y="22"/>
                                </a:lnTo>
                                <a:cubicBezTo>
                                  <a:pt x="22287" y="22"/>
                                  <a:pt x="22283" y="18"/>
                                  <a:pt x="22283" y="14"/>
                                </a:cubicBezTo>
                                <a:cubicBezTo>
                                  <a:pt x="22283" y="9"/>
                                  <a:pt x="22287" y="6"/>
                                  <a:pt x="22291" y="6"/>
                                </a:cubicBezTo>
                                <a:close/>
                                <a:moveTo>
                                  <a:pt x="22323" y="6"/>
                                </a:moveTo>
                                <a:lnTo>
                                  <a:pt x="22323" y="6"/>
                                </a:lnTo>
                                <a:cubicBezTo>
                                  <a:pt x="22328" y="6"/>
                                  <a:pt x="22331" y="9"/>
                                  <a:pt x="22331" y="14"/>
                                </a:cubicBezTo>
                                <a:cubicBezTo>
                                  <a:pt x="22331" y="18"/>
                                  <a:pt x="22328" y="22"/>
                                  <a:pt x="22323" y="22"/>
                                </a:cubicBezTo>
                                <a:lnTo>
                                  <a:pt x="22323" y="22"/>
                                </a:lnTo>
                                <a:cubicBezTo>
                                  <a:pt x="22319" y="22"/>
                                  <a:pt x="22315" y="18"/>
                                  <a:pt x="22315" y="14"/>
                                </a:cubicBezTo>
                                <a:cubicBezTo>
                                  <a:pt x="22315" y="9"/>
                                  <a:pt x="22319" y="6"/>
                                  <a:pt x="22323" y="6"/>
                                </a:cubicBezTo>
                                <a:close/>
                                <a:moveTo>
                                  <a:pt x="22355" y="6"/>
                                </a:moveTo>
                                <a:lnTo>
                                  <a:pt x="22355" y="6"/>
                                </a:lnTo>
                                <a:cubicBezTo>
                                  <a:pt x="22360" y="6"/>
                                  <a:pt x="22363" y="9"/>
                                  <a:pt x="22363" y="14"/>
                                </a:cubicBezTo>
                                <a:cubicBezTo>
                                  <a:pt x="22363" y="18"/>
                                  <a:pt x="22360" y="22"/>
                                  <a:pt x="22355" y="22"/>
                                </a:cubicBezTo>
                                <a:lnTo>
                                  <a:pt x="22355" y="22"/>
                                </a:lnTo>
                                <a:cubicBezTo>
                                  <a:pt x="22351" y="22"/>
                                  <a:pt x="22347" y="18"/>
                                  <a:pt x="22347" y="14"/>
                                </a:cubicBezTo>
                                <a:cubicBezTo>
                                  <a:pt x="22347" y="9"/>
                                  <a:pt x="22351" y="6"/>
                                  <a:pt x="22355" y="6"/>
                                </a:cubicBezTo>
                                <a:close/>
                                <a:moveTo>
                                  <a:pt x="22387" y="6"/>
                                </a:moveTo>
                                <a:lnTo>
                                  <a:pt x="22387" y="6"/>
                                </a:lnTo>
                                <a:cubicBezTo>
                                  <a:pt x="22392" y="6"/>
                                  <a:pt x="22395" y="9"/>
                                  <a:pt x="22395" y="14"/>
                                </a:cubicBezTo>
                                <a:cubicBezTo>
                                  <a:pt x="22395" y="18"/>
                                  <a:pt x="22392" y="22"/>
                                  <a:pt x="22387" y="22"/>
                                </a:cubicBezTo>
                                <a:lnTo>
                                  <a:pt x="22387" y="22"/>
                                </a:lnTo>
                                <a:cubicBezTo>
                                  <a:pt x="22383" y="22"/>
                                  <a:pt x="22379" y="18"/>
                                  <a:pt x="22379" y="14"/>
                                </a:cubicBezTo>
                                <a:cubicBezTo>
                                  <a:pt x="22379" y="9"/>
                                  <a:pt x="22383" y="6"/>
                                  <a:pt x="22387" y="6"/>
                                </a:cubicBezTo>
                                <a:close/>
                                <a:moveTo>
                                  <a:pt x="22419" y="6"/>
                                </a:moveTo>
                                <a:lnTo>
                                  <a:pt x="22419" y="6"/>
                                </a:lnTo>
                                <a:cubicBezTo>
                                  <a:pt x="22424" y="6"/>
                                  <a:pt x="22427" y="9"/>
                                  <a:pt x="22427" y="14"/>
                                </a:cubicBezTo>
                                <a:cubicBezTo>
                                  <a:pt x="22427" y="18"/>
                                  <a:pt x="22424" y="22"/>
                                  <a:pt x="22419" y="22"/>
                                </a:cubicBezTo>
                                <a:lnTo>
                                  <a:pt x="22419" y="22"/>
                                </a:lnTo>
                                <a:cubicBezTo>
                                  <a:pt x="22415" y="22"/>
                                  <a:pt x="22411" y="18"/>
                                  <a:pt x="22411" y="14"/>
                                </a:cubicBezTo>
                                <a:cubicBezTo>
                                  <a:pt x="22411" y="9"/>
                                  <a:pt x="22415" y="6"/>
                                  <a:pt x="22419" y="6"/>
                                </a:cubicBezTo>
                                <a:close/>
                                <a:moveTo>
                                  <a:pt x="22451" y="6"/>
                                </a:moveTo>
                                <a:lnTo>
                                  <a:pt x="22451" y="6"/>
                                </a:lnTo>
                                <a:cubicBezTo>
                                  <a:pt x="22456" y="6"/>
                                  <a:pt x="22459" y="9"/>
                                  <a:pt x="22459" y="14"/>
                                </a:cubicBezTo>
                                <a:cubicBezTo>
                                  <a:pt x="22459" y="18"/>
                                  <a:pt x="22456" y="22"/>
                                  <a:pt x="22451" y="22"/>
                                </a:cubicBezTo>
                                <a:lnTo>
                                  <a:pt x="22451" y="22"/>
                                </a:lnTo>
                                <a:cubicBezTo>
                                  <a:pt x="22447" y="22"/>
                                  <a:pt x="22443" y="18"/>
                                  <a:pt x="22443" y="14"/>
                                </a:cubicBezTo>
                                <a:cubicBezTo>
                                  <a:pt x="22443" y="9"/>
                                  <a:pt x="22447" y="6"/>
                                  <a:pt x="22451" y="6"/>
                                </a:cubicBezTo>
                                <a:close/>
                                <a:moveTo>
                                  <a:pt x="22483" y="6"/>
                                </a:moveTo>
                                <a:lnTo>
                                  <a:pt x="22483" y="6"/>
                                </a:lnTo>
                                <a:cubicBezTo>
                                  <a:pt x="22488" y="6"/>
                                  <a:pt x="22491" y="9"/>
                                  <a:pt x="22491" y="14"/>
                                </a:cubicBezTo>
                                <a:cubicBezTo>
                                  <a:pt x="22491" y="18"/>
                                  <a:pt x="22488" y="22"/>
                                  <a:pt x="22483" y="22"/>
                                </a:cubicBezTo>
                                <a:lnTo>
                                  <a:pt x="22483" y="22"/>
                                </a:lnTo>
                                <a:cubicBezTo>
                                  <a:pt x="22479" y="22"/>
                                  <a:pt x="22475" y="18"/>
                                  <a:pt x="22475" y="14"/>
                                </a:cubicBezTo>
                                <a:cubicBezTo>
                                  <a:pt x="22475" y="9"/>
                                  <a:pt x="22479" y="6"/>
                                  <a:pt x="22483" y="6"/>
                                </a:cubicBezTo>
                                <a:close/>
                                <a:moveTo>
                                  <a:pt x="22515" y="6"/>
                                </a:moveTo>
                                <a:lnTo>
                                  <a:pt x="22515" y="6"/>
                                </a:lnTo>
                                <a:cubicBezTo>
                                  <a:pt x="22520" y="6"/>
                                  <a:pt x="22523" y="9"/>
                                  <a:pt x="22523" y="14"/>
                                </a:cubicBezTo>
                                <a:cubicBezTo>
                                  <a:pt x="22523" y="18"/>
                                  <a:pt x="22520" y="22"/>
                                  <a:pt x="22515" y="22"/>
                                </a:cubicBezTo>
                                <a:lnTo>
                                  <a:pt x="22515" y="22"/>
                                </a:lnTo>
                                <a:cubicBezTo>
                                  <a:pt x="22511" y="22"/>
                                  <a:pt x="22507" y="18"/>
                                  <a:pt x="22507" y="14"/>
                                </a:cubicBezTo>
                                <a:cubicBezTo>
                                  <a:pt x="22507" y="9"/>
                                  <a:pt x="22511" y="6"/>
                                  <a:pt x="22515" y="6"/>
                                </a:cubicBezTo>
                                <a:close/>
                                <a:moveTo>
                                  <a:pt x="22547" y="6"/>
                                </a:moveTo>
                                <a:lnTo>
                                  <a:pt x="22547" y="6"/>
                                </a:lnTo>
                                <a:cubicBezTo>
                                  <a:pt x="22552" y="6"/>
                                  <a:pt x="22555" y="9"/>
                                  <a:pt x="22555" y="14"/>
                                </a:cubicBezTo>
                                <a:cubicBezTo>
                                  <a:pt x="22555" y="18"/>
                                  <a:pt x="22552" y="22"/>
                                  <a:pt x="22547" y="22"/>
                                </a:cubicBezTo>
                                <a:lnTo>
                                  <a:pt x="22547" y="22"/>
                                </a:lnTo>
                                <a:cubicBezTo>
                                  <a:pt x="22543" y="22"/>
                                  <a:pt x="22539" y="18"/>
                                  <a:pt x="22539" y="14"/>
                                </a:cubicBezTo>
                                <a:cubicBezTo>
                                  <a:pt x="22539" y="9"/>
                                  <a:pt x="22543" y="6"/>
                                  <a:pt x="22547" y="6"/>
                                </a:cubicBezTo>
                                <a:close/>
                                <a:moveTo>
                                  <a:pt x="22579" y="6"/>
                                </a:moveTo>
                                <a:lnTo>
                                  <a:pt x="22579" y="6"/>
                                </a:lnTo>
                                <a:cubicBezTo>
                                  <a:pt x="22584" y="6"/>
                                  <a:pt x="22587" y="9"/>
                                  <a:pt x="22587" y="14"/>
                                </a:cubicBezTo>
                                <a:cubicBezTo>
                                  <a:pt x="22587" y="18"/>
                                  <a:pt x="22584" y="22"/>
                                  <a:pt x="22579" y="22"/>
                                </a:cubicBezTo>
                                <a:lnTo>
                                  <a:pt x="22579" y="22"/>
                                </a:lnTo>
                                <a:cubicBezTo>
                                  <a:pt x="22575" y="22"/>
                                  <a:pt x="22571" y="18"/>
                                  <a:pt x="22571" y="14"/>
                                </a:cubicBezTo>
                                <a:cubicBezTo>
                                  <a:pt x="22571" y="9"/>
                                  <a:pt x="22575" y="6"/>
                                  <a:pt x="22579" y="6"/>
                                </a:cubicBezTo>
                                <a:close/>
                                <a:moveTo>
                                  <a:pt x="22611" y="6"/>
                                </a:moveTo>
                                <a:lnTo>
                                  <a:pt x="22611" y="6"/>
                                </a:lnTo>
                                <a:cubicBezTo>
                                  <a:pt x="22616" y="6"/>
                                  <a:pt x="22619" y="9"/>
                                  <a:pt x="22619" y="14"/>
                                </a:cubicBezTo>
                                <a:cubicBezTo>
                                  <a:pt x="22619" y="18"/>
                                  <a:pt x="22616" y="22"/>
                                  <a:pt x="22611" y="22"/>
                                </a:cubicBezTo>
                                <a:lnTo>
                                  <a:pt x="22611" y="22"/>
                                </a:lnTo>
                                <a:cubicBezTo>
                                  <a:pt x="22607" y="22"/>
                                  <a:pt x="22603" y="18"/>
                                  <a:pt x="22603" y="14"/>
                                </a:cubicBezTo>
                                <a:cubicBezTo>
                                  <a:pt x="22603" y="9"/>
                                  <a:pt x="22607" y="6"/>
                                  <a:pt x="22611" y="6"/>
                                </a:cubicBezTo>
                                <a:close/>
                                <a:moveTo>
                                  <a:pt x="22643" y="6"/>
                                </a:moveTo>
                                <a:lnTo>
                                  <a:pt x="22643" y="6"/>
                                </a:lnTo>
                                <a:cubicBezTo>
                                  <a:pt x="22648" y="6"/>
                                  <a:pt x="22651" y="9"/>
                                  <a:pt x="22651" y="14"/>
                                </a:cubicBezTo>
                                <a:cubicBezTo>
                                  <a:pt x="22651" y="18"/>
                                  <a:pt x="22648" y="22"/>
                                  <a:pt x="22643" y="22"/>
                                </a:cubicBezTo>
                                <a:lnTo>
                                  <a:pt x="22643" y="22"/>
                                </a:lnTo>
                                <a:cubicBezTo>
                                  <a:pt x="22639" y="22"/>
                                  <a:pt x="22635" y="18"/>
                                  <a:pt x="22635" y="14"/>
                                </a:cubicBezTo>
                                <a:cubicBezTo>
                                  <a:pt x="22635" y="9"/>
                                  <a:pt x="22639" y="6"/>
                                  <a:pt x="22643" y="6"/>
                                </a:cubicBezTo>
                                <a:close/>
                                <a:moveTo>
                                  <a:pt x="22675" y="6"/>
                                </a:moveTo>
                                <a:lnTo>
                                  <a:pt x="22675" y="6"/>
                                </a:lnTo>
                                <a:cubicBezTo>
                                  <a:pt x="22680" y="6"/>
                                  <a:pt x="22683" y="9"/>
                                  <a:pt x="22683" y="14"/>
                                </a:cubicBezTo>
                                <a:cubicBezTo>
                                  <a:pt x="22683" y="18"/>
                                  <a:pt x="22680" y="22"/>
                                  <a:pt x="22675" y="22"/>
                                </a:cubicBezTo>
                                <a:lnTo>
                                  <a:pt x="22675" y="22"/>
                                </a:lnTo>
                                <a:cubicBezTo>
                                  <a:pt x="22671" y="22"/>
                                  <a:pt x="22667" y="18"/>
                                  <a:pt x="22667" y="14"/>
                                </a:cubicBezTo>
                                <a:cubicBezTo>
                                  <a:pt x="22667" y="9"/>
                                  <a:pt x="22671" y="6"/>
                                  <a:pt x="22675" y="6"/>
                                </a:cubicBezTo>
                                <a:close/>
                                <a:moveTo>
                                  <a:pt x="22707" y="6"/>
                                </a:moveTo>
                                <a:lnTo>
                                  <a:pt x="22708" y="6"/>
                                </a:lnTo>
                                <a:cubicBezTo>
                                  <a:pt x="22712" y="6"/>
                                  <a:pt x="22716" y="9"/>
                                  <a:pt x="22716" y="14"/>
                                </a:cubicBezTo>
                                <a:cubicBezTo>
                                  <a:pt x="22716" y="18"/>
                                  <a:pt x="22712" y="22"/>
                                  <a:pt x="22708" y="22"/>
                                </a:cubicBezTo>
                                <a:lnTo>
                                  <a:pt x="22707" y="22"/>
                                </a:lnTo>
                                <a:cubicBezTo>
                                  <a:pt x="22703" y="22"/>
                                  <a:pt x="22699" y="18"/>
                                  <a:pt x="22699" y="14"/>
                                </a:cubicBezTo>
                                <a:cubicBezTo>
                                  <a:pt x="22699" y="9"/>
                                  <a:pt x="22703" y="6"/>
                                  <a:pt x="22707" y="6"/>
                                </a:cubicBezTo>
                                <a:close/>
                                <a:moveTo>
                                  <a:pt x="22740" y="6"/>
                                </a:moveTo>
                                <a:lnTo>
                                  <a:pt x="22740" y="6"/>
                                </a:lnTo>
                                <a:cubicBezTo>
                                  <a:pt x="22744" y="6"/>
                                  <a:pt x="22748" y="9"/>
                                  <a:pt x="22748" y="14"/>
                                </a:cubicBezTo>
                                <a:cubicBezTo>
                                  <a:pt x="22748" y="18"/>
                                  <a:pt x="22744" y="22"/>
                                  <a:pt x="22740" y="22"/>
                                </a:cubicBezTo>
                                <a:lnTo>
                                  <a:pt x="22740" y="22"/>
                                </a:lnTo>
                                <a:cubicBezTo>
                                  <a:pt x="22735" y="22"/>
                                  <a:pt x="22732" y="18"/>
                                  <a:pt x="22732" y="14"/>
                                </a:cubicBezTo>
                                <a:cubicBezTo>
                                  <a:pt x="22732" y="9"/>
                                  <a:pt x="22735" y="6"/>
                                  <a:pt x="22740" y="6"/>
                                </a:cubicBezTo>
                                <a:close/>
                                <a:moveTo>
                                  <a:pt x="22772" y="6"/>
                                </a:moveTo>
                                <a:lnTo>
                                  <a:pt x="22772" y="6"/>
                                </a:lnTo>
                                <a:cubicBezTo>
                                  <a:pt x="22776" y="6"/>
                                  <a:pt x="22780" y="9"/>
                                  <a:pt x="22780" y="14"/>
                                </a:cubicBezTo>
                                <a:cubicBezTo>
                                  <a:pt x="22780" y="18"/>
                                  <a:pt x="22776" y="22"/>
                                  <a:pt x="22772" y="22"/>
                                </a:cubicBezTo>
                                <a:lnTo>
                                  <a:pt x="22772" y="22"/>
                                </a:lnTo>
                                <a:cubicBezTo>
                                  <a:pt x="22767" y="22"/>
                                  <a:pt x="22764" y="18"/>
                                  <a:pt x="22764" y="14"/>
                                </a:cubicBezTo>
                                <a:cubicBezTo>
                                  <a:pt x="22764" y="9"/>
                                  <a:pt x="22767" y="6"/>
                                  <a:pt x="22772" y="6"/>
                                </a:cubicBezTo>
                                <a:close/>
                                <a:moveTo>
                                  <a:pt x="22804" y="6"/>
                                </a:moveTo>
                                <a:lnTo>
                                  <a:pt x="22804" y="6"/>
                                </a:lnTo>
                                <a:cubicBezTo>
                                  <a:pt x="22808" y="6"/>
                                  <a:pt x="22812" y="9"/>
                                  <a:pt x="22812" y="14"/>
                                </a:cubicBezTo>
                                <a:cubicBezTo>
                                  <a:pt x="22812" y="18"/>
                                  <a:pt x="22808" y="22"/>
                                  <a:pt x="22804" y="22"/>
                                </a:cubicBezTo>
                                <a:lnTo>
                                  <a:pt x="22804" y="22"/>
                                </a:lnTo>
                                <a:cubicBezTo>
                                  <a:pt x="22799" y="22"/>
                                  <a:pt x="22796" y="18"/>
                                  <a:pt x="22796" y="14"/>
                                </a:cubicBezTo>
                                <a:cubicBezTo>
                                  <a:pt x="22796" y="9"/>
                                  <a:pt x="22799" y="6"/>
                                  <a:pt x="22804" y="6"/>
                                </a:cubicBezTo>
                                <a:close/>
                                <a:moveTo>
                                  <a:pt x="22836" y="6"/>
                                </a:moveTo>
                                <a:lnTo>
                                  <a:pt x="22836" y="6"/>
                                </a:lnTo>
                                <a:cubicBezTo>
                                  <a:pt x="22840" y="6"/>
                                  <a:pt x="22844" y="10"/>
                                  <a:pt x="22844" y="14"/>
                                </a:cubicBezTo>
                                <a:cubicBezTo>
                                  <a:pt x="22844" y="18"/>
                                  <a:pt x="22840" y="22"/>
                                  <a:pt x="22836" y="22"/>
                                </a:cubicBezTo>
                                <a:lnTo>
                                  <a:pt x="22836" y="22"/>
                                </a:lnTo>
                                <a:cubicBezTo>
                                  <a:pt x="22831" y="22"/>
                                  <a:pt x="22828" y="18"/>
                                  <a:pt x="22828" y="14"/>
                                </a:cubicBezTo>
                                <a:cubicBezTo>
                                  <a:pt x="22828" y="10"/>
                                  <a:pt x="22831" y="6"/>
                                  <a:pt x="22836" y="6"/>
                                </a:cubicBezTo>
                                <a:close/>
                                <a:moveTo>
                                  <a:pt x="22868" y="6"/>
                                </a:moveTo>
                                <a:lnTo>
                                  <a:pt x="22868" y="6"/>
                                </a:lnTo>
                                <a:cubicBezTo>
                                  <a:pt x="22872" y="6"/>
                                  <a:pt x="22876" y="10"/>
                                  <a:pt x="22876" y="14"/>
                                </a:cubicBezTo>
                                <a:cubicBezTo>
                                  <a:pt x="22876" y="18"/>
                                  <a:pt x="22872" y="22"/>
                                  <a:pt x="22868" y="22"/>
                                </a:cubicBezTo>
                                <a:lnTo>
                                  <a:pt x="22868" y="22"/>
                                </a:lnTo>
                                <a:cubicBezTo>
                                  <a:pt x="22863" y="22"/>
                                  <a:pt x="22860" y="18"/>
                                  <a:pt x="22860" y="14"/>
                                </a:cubicBezTo>
                                <a:cubicBezTo>
                                  <a:pt x="22860" y="10"/>
                                  <a:pt x="22863" y="6"/>
                                  <a:pt x="22868" y="6"/>
                                </a:cubicBezTo>
                                <a:close/>
                                <a:moveTo>
                                  <a:pt x="22900" y="6"/>
                                </a:moveTo>
                                <a:lnTo>
                                  <a:pt x="22900" y="6"/>
                                </a:lnTo>
                                <a:cubicBezTo>
                                  <a:pt x="22904" y="6"/>
                                  <a:pt x="22908" y="10"/>
                                  <a:pt x="22908" y="14"/>
                                </a:cubicBezTo>
                                <a:cubicBezTo>
                                  <a:pt x="22908" y="18"/>
                                  <a:pt x="22904" y="22"/>
                                  <a:pt x="22900" y="22"/>
                                </a:cubicBezTo>
                                <a:lnTo>
                                  <a:pt x="22900" y="22"/>
                                </a:lnTo>
                                <a:cubicBezTo>
                                  <a:pt x="22895" y="22"/>
                                  <a:pt x="22892" y="18"/>
                                  <a:pt x="22892" y="14"/>
                                </a:cubicBezTo>
                                <a:cubicBezTo>
                                  <a:pt x="22892" y="10"/>
                                  <a:pt x="22895" y="6"/>
                                  <a:pt x="22900" y="6"/>
                                </a:cubicBezTo>
                                <a:close/>
                                <a:moveTo>
                                  <a:pt x="22932" y="6"/>
                                </a:moveTo>
                                <a:lnTo>
                                  <a:pt x="22932" y="6"/>
                                </a:lnTo>
                                <a:cubicBezTo>
                                  <a:pt x="22936" y="6"/>
                                  <a:pt x="22940" y="10"/>
                                  <a:pt x="22940" y="14"/>
                                </a:cubicBezTo>
                                <a:cubicBezTo>
                                  <a:pt x="22940" y="18"/>
                                  <a:pt x="22936" y="22"/>
                                  <a:pt x="22932" y="22"/>
                                </a:cubicBezTo>
                                <a:lnTo>
                                  <a:pt x="22932" y="22"/>
                                </a:lnTo>
                                <a:cubicBezTo>
                                  <a:pt x="22927" y="22"/>
                                  <a:pt x="22924" y="18"/>
                                  <a:pt x="22924" y="14"/>
                                </a:cubicBezTo>
                                <a:cubicBezTo>
                                  <a:pt x="22924" y="10"/>
                                  <a:pt x="22927" y="6"/>
                                  <a:pt x="22932" y="6"/>
                                </a:cubicBezTo>
                                <a:close/>
                                <a:moveTo>
                                  <a:pt x="22964" y="6"/>
                                </a:moveTo>
                                <a:lnTo>
                                  <a:pt x="22964" y="6"/>
                                </a:lnTo>
                                <a:cubicBezTo>
                                  <a:pt x="22968" y="6"/>
                                  <a:pt x="22972" y="10"/>
                                  <a:pt x="22972" y="14"/>
                                </a:cubicBezTo>
                                <a:cubicBezTo>
                                  <a:pt x="22972" y="18"/>
                                  <a:pt x="22968" y="22"/>
                                  <a:pt x="22964" y="22"/>
                                </a:cubicBezTo>
                                <a:lnTo>
                                  <a:pt x="22964" y="22"/>
                                </a:lnTo>
                                <a:cubicBezTo>
                                  <a:pt x="22959" y="22"/>
                                  <a:pt x="22956" y="18"/>
                                  <a:pt x="22956" y="14"/>
                                </a:cubicBezTo>
                                <a:cubicBezTo>
                                  <a:pt x="22956" y="10"/>
                                  <a:pt x="22959" y="6"/>
                                  <a:pt x="22964" y="6"/>
                                </a:cubicBezTo>
                                <a:close/>
                                <a:moveTo>
                                  <a:pt x="22996" y="6"/>
                                </a:moveTo>
                                <a:lnTo>
                                  <a:pt x="22996" y="6"/>
                                </a:lnTo>
                                <a:cubicBezTo>
                                  <a:pt x="23000" y="6"/>
                                  <a:pt x="23004" y="10"/>
                                  <a:pt x="23004" y="14"/>
                                </a:cubicBezTo>
                                <a:cubicBezTo>
                                  <a:pt x="23004" y="18"/>
                                  <a:pt x="23000" y="22"/>
                                  <a:pt x="22996" y="22"/>
                                </a:cubicBezTo>
                                <a:lnTo>
                                  <a:pt x="22996" y="22"/>
                                </a:lnTo>
                                <a:cubicBezTo>
                                  <a:pt x="22991" y="22"/>
                                  <a:pt x="22988" y="18"/>
                                  <a:pt x="22988" y="14"/>
                                </a:cubicBezTo>
                                <a:cubicBezTo>
                                  <a:pt x="22988" y="10"/>
                                  <a:pt x="22991" y="6"/>
                                  <a:pt x="22996" y="6"/>
                                </a:cubicBezTo>
                                <a:close/>
                                <a:moveTo>
                                  <a:pt x="23028" y="6"/>
                                </a:moveTo>
                                <a:lnTo>
                                  <a:pt x="23028" y="6"/>
                                </a:lnTo>
                                <a:cubicBezTo>
                                  <a:pt x="23032" y="6"/>
                                  <a:pt x="23036" y="10"/>
                                  <a:pt x="23036" y="14"/>
                                </a:cubicBezTo>
                                <a:cubicBezTo>
                                  <a:pt x="23036" y="18"/>
                                  <a:pt x="23032" y="22"/>
                                  <a:pt x="23028" y="22"/>
                                </a:cubicBezTo>
                                <a:lnTo>
                                  <a:pt x="23028" y="22"/>
                                </a:lnTo>
                                <a:cubicBezTo>
                                  <a:pt x="23023" y="22"/>
                                  <a:pt x="23020" y="18"/>
                                  <a:pt x="23020" y="14"/>
                                </a:cubicBezTo>
                                <a:cubicBezTo>
                                  <a:pt x="23020" y="10"/>
                                  <a:pt x="23023" y="6"/>
                                  <a:pt x="23028" y="6"/>
                                </a:cubicBezTo>
                                <a:close/>
                                <a:moveTo>
                                  <a:pt x="23060" y="6"/>
                                </a:moveTo>
                                <a:lnTo>
                                  <a:pt x="23060" y="6"/>
                                </a:lnTo>
                                <a:cubicBezTo>
                                  <a:pt x="23064" y="6"/>
                                  <a:pt x="23068" y="10"/>
                                  <a:pt x="23068" y="14"/>
                                </a:cubicBezTo>
                                <a:cubicBezTo>
                                  <a:pt x="23068" y="18"/>
                                  <a:pt x="23064" y="22"/>
                                  <a:pt x="23060" y="22"/>
                                </a:cubicBezTo>
                                <a:lnTo>
                                  <a:pt x="23060" y="22"/>
                                </a:lnTo>
                                <a:cubicBezTo>
                                  <a:pt x="23055" y="22"/>
                                  <a:pt x="23052" y="18"/>
                                  <a:pt x="23052" y="14"/>
                                </a:cubicBezTo>
                                <a:cubicBezTo>
                                  <a:pt x="23052" y="10"/>
                                  <a:pt x="23055" y="6"/>
                                  <a:pt x="23060" y="6"/>
                                </a:cubicBezTo>
                                <a:close/>
                                <a:moveTo>
                                  <a:pt x="23092" y="6"/>
                                </a:moveTo>
                                <a:lnTo>
                                  <a:pt x="23092" y="6"/>
                                </a:lnTo>
                                <a:cubicBezTo>
                                  <a:pt x="23096" y="6"/>
                                  <a:pt x="23100" y="10"/>
                                  <a:pt x="23100" y="14"/>
                                </a:cubicBezTo>
                                <a:cubicBezTo>
                                  <a:pt x="23100" y="18"/>
                                  <a:pt x="23096" y="22"/>
                                  <a:pt x="23092" y="22"/>
                                </a:cubicBezTo>
                                <a:lnTo>
                                  <a:pt x="23092" y="22"/>
                                </a:lnTo>
                                <a:cubicBezTo>
                                  <a:pt x="23087" y="22"/>
                                  <a:pt x="23084" y="18"/>
                                  <a:pt x="23084" y="14"/>
                                </a:cubicBezTo>
                                <a:cubicBezTo>
                                  <a:pt x="23084" y="10"/>
                                  <a:pt x="23087" y="6"/>
                                  <a:pt x="23092" y="6"/>
                                </a:cubicBezTo>
                                <a:close/>
                                <a:moveTo>
                                  <a:pt x="23124" y="6"/>
                                </a:moveTo>
                                <a:lnTo>
                                  <a:pt x="23124" y="6"/>
                                </a:lnTo>
                                <a:cubicBezTo>
                                  <a:pt x="23128" y="6"/>
                                  <a:pt x="23132" y="10"/>
                                  <a:pt x="23132" y="14"/>
                                </a:cubicBezTo>
                                <a:cubicBezTo>
                                  <a:pt x="23132" y="18"/>
                                  <a:pt x="23128" y="22"/>
                                  <a:pt x="23124" y="22"/>
                                </a:cubicBezTo>
                                <a:lnTo>
                                  <a:pt x="23124" y="22"/>
                                </a:lnTo>
                                <a:cubicBezTo>
                                  <a:pt x="23119" y="22"/>
                                  <a:pt x="23116" y="18"/>
                                  <a:pt x="23116" y="14"/>
                                </a:cubicBezTo>
                                <a:cubicBezTo>
                                  <a:pt x="23116" y="10"/>
                                  <a:pt x="23119" y="6"/>
                                  <a:pt x="23124" y="6"/>
                                </a:cubicBezTo>
                                <a:close/>
                                <a:moveTo>
                                  <a:pt x="23156" y="6"/>
                                </a:moveTo>
                                <a:lnTo>
                                  <a:pt x="23156" y="6"/>
                                </a:lnTo>
                                <a:cubicBezTo>
                                  <a:pt x="23160" y="6"/>
                                  <a:pt x="23164" y="10"/>
                                  <a:pt x="23164" y="14"/>
                                </a:cubicBezTo>
                                <a:cubicBezTo>
                                  <a:pt x="23164" y="18"/>
                                  <a:pt x="23160" y="22"/>
                                  <a:pt x="23156" y="22"/>
                                </a:cubicBezTo>
                                <a:lnTo>
                                  <a:pt x="23156" y="22"/>
                                </a:lnTo>
                                <a:cubicBezTo>
                                  <a:pt x="23151" y="22"/>
                                  <a:pt x="23148" y="18"/>
                                  <a:pt x="23148" y="14"/>
                                </a:cubicBezTo>
                                <a:cubicBezTo>
                                  <a:pt x="23148" y="10"/>
                                  <a:pt x="23151" y="6"/>
                                  <a:pt x="23156" y="6"/>
                                </a:cubicBezTo>
                                <a:close/>
                                <a:moveTo>
                                  <a:pt x="23188" y="6"/>
                                </a:moveTo>
                                <a:lnTo>
                                  <a:pt x="23188" y="6"/>
                                </a:lnTo>
                                <a:cubicBezTo>
                                  <a:pt x="23192" y="6"/>
                                  <a:pt x="23196" y="10"/>
                                  <a:pt x="23196" y="14"/>
                                </a:cubicBezTo>
                                <a:cubicBezTo>
                                  <a:pt x="23196" y="18"/>
                                  <a:pt x="23192" y="22"/>
                                  <a:pt x="23188" y="22"/>
                                </a:cubicBezTo>
                                <a:lnTo>
                                  <a:pt x="23188" y="22"/>
                                </a:lnTo>
                                <a:cubicBezTo>
                                  <a:pt x="23183" y="22"/>
                                  <a:pt x="23180" y="18"/>
                                  <a:pt x="23180" y="14"/>
                                </a:cubicBezTo>
                                <a:cubicBezTo>
                                  <a:pt x="23180" y="10"/>
                                  <a:pt x="23183" y="6"/>
                                  <a:pt x="23188" y="6"/>
                                </a:cubicBezTo>
                                <a:close/>
                                <a:moveTo>
                                  <a:pt x="23220" y="6"/>
                                </a:moveTo>
                                <a:lnTo>
                                  <a:pt x="23220" y="6"/>
                                </a:lnTo>
                                <a:cubicBezTo>
                                  <a:pt x="23224" y="6"/>
                                  <a:pt x="23228" y="10"/>
                                  <a:pt x="23228" y="14"/>
                                </a:cubicBezTo>
                                <a:cubicBezTo>
                                  <a:pt x="23228" y="18"/>
                                  <a:pt x="23224" y="22"/>
                                  <a:pt x="23220" y="22"/>
                                </a:cubicBezTo>
                                <a:lnTo>
                                  <a:pt x="23220" y="22"/>
                                </a:lnTo>
                                <a:cubicBezTo>
                                  <a:pt x="23215" y="22"/>
                                  <a:pt x="23212" y="18"/>
                                  <a:pt x="23212" y="14"/>
                                </a:cubicBezTo>
                                <a:cubicBezTo>
                                  <a:pt x="23212" y="10"/>
                                  <a:pt x="23215" y="6"/>
                                  <a:pt x="23220" y="6"/>
                                </a:cubicBezTo>
                                <a:close/>
                                <a:moveTo>
                                  <a:pt x="23252" y="6"/>
                                </a:moveTo>
                                <a:lnTo>
                                  <a:pt x="23252" y="6"/>
                                </a:lnTo>
                                <a:cubicBezTo>
                                  <a:pt x="23256" y="6"/>
                                  <a:pt x="23260" y="10"/>
                                  <a:pt x="23260" y="14"/>
                                </a:cubicBezTo>
                                <a:cubicBezTo>
                                  <a:pt x="23260" y="18"/>
                                  <a:pt x="23256" y="22"/>
                                  <a:pt x="23252" y="22"/>
                                </a:cubicBezTo>
                                <a:lnTo>
                                  <a:pt x="23252" y="22"/>
                                </a:lnTo>
                                <a:cubicBezTo>
                                  <a:pt x="23247" y="22"/>
                                  <a:pt x="23244" y="18"/>
                                  <a:pt x="23244" y="14"/>
                                </a:cubicBezTo>
                                <a:cubicBezTo>
                                  <a:pt x="23244" y="10"/>
                                  <a:pt x="23247" y="6"/>
                                  <a:pt x="23252" y="6"/>
                                </a:cubicBezTo>
                                <a:close/>
                                <a:moveTo>
                                  <a:pt x="23284" y="6"/>
                                </a:moveTo>
                                <a:lnTo>
                                  <a:pt x="23284" y="6"/>
                                </a:lnTo>
                                <a:cubicBezTo>
                                  <a:pt x="23288" y="6"/>
                                  <a:pt x="23292" y="10"/>
                                  <a:pt x="23292" y="14"/>
                                </a:cubicBezTo>
                                <a:cubicBezTo>
                                  <a:pt x="23292" y="18"/>
                                  <a:pt x="23288" y="22"/>
                                  <a:pt x="23284" y="22"/>
                                </a:cubicBezTo>
                                <a:lnTo>
                                  <a:pt x="23284" y="22"/>
                                </a:lnTo>
                                <a:cubicBezTo>
                                  <a:pt x="23279" y="22"/>
                                  <a:pt x="23276" y="18"/>
                                  <a:pt x="23276" y="14"/>
                                </a:cubicBezTo>
                                <a:cubicBezTo>
                                  <a:pt x="23276" y="10"/>
                                  <a:pt x="23279" y="6"/>
                                  <a:pt x="23284" y="6"/>
                                </a:cubicBezTo>
                                <a:close/>
                                <a:moveTo>
                                  <a:pt x="23316" y="6"/>
                                </a:moveTo>
                                <a:lnTo>
                                  <a:pt x="23316" y="6"/>
                                </a:lnTo>
                                <a:cubicBezTo>
                                  <a:pt x="23320" y="6"/>
                                  <a:pt x="23324" y="10"/>
                                  <a:pt x="23324" y="14"/>
                                </a:cubicBezTo>
                                <a:cubicBezTo>
                                  <a:pt x="23324" y="18"/>
                                  <a:pt x="23320" y="22"/>
                                  <a:pt x="23316" y="22"/>
                                </a:cubicBezTo>
                                <a:lnTo>
                                  <a:pt x="23316" y="22"/>
                                </a:lnTo>
                                <a:cubicBezTo>
                                  <a:pt x="23311" y="22"/>
                                  <a:pt x="23308" y="18"/>
                                  <a:pt x="23308" y="14"/>
                                </a:cubicBezTo>
                                <a:cubicBezTo>
                                  <a:pt x="23308" y="10"/>
                                  <a:pt x="23311" y="6"/>
                                  <a:pt x="23316" y="6"/>
                                </a:cubicBezTo>
                                <a:close/>
                                <a:moveTo>
                                  <a:pt x="23348" y="6"/>
                                </a:moveTo>
                                <a:lnTo>
                                  <a:pt x="23348" y="6"/>
                                </a:lnTo>
                                <a:cubicBezTo>
                                  <a:pt x="23352" y="6"/>
                                  <a:pt x="23356" y="10"/>
                                  <a:pt x="23356" y="14"/>
                                </a:cubicBezTo>
                                <a:cubicBezTo>
                                  <a:pt x="23356" y="19"/>
                                  <a:pt x="23352" y="22"/>
                                  <a:pt x="23348" y="22"/>
                                </a:cubicBezTo>
                                <a:lnTo>
                                  <a:pt x="23348" y="22"/>
                                </a:lnTo>
                                <a:cubicBezTo>
                                  <a:pt x="23343" y="22"/>
                                  <a:pt x="23340" y="19"/>
                                  <a:pt x="23340" y="14"/>
                                </a:cubicBezTo>
                                <a:cubicBezTo>
                                  <a:pt x="23340" y="10"/>
                                  <a:pt x="23343" y="6"/>
                                  <a:pt x="23348" y="6"/>
                                </a:cubicBezTo>
                                <a:close/>
                                <a:moveTo>
                                  <a:pt x="23380" y="6"/>
                                </a:moveTo>
                                <a:lnTo>
                                  <a:pt x="23380" y="6"/>
                                </a:lnTo>
                                <a:cubicBezTo>
                                  <a:pt x="23384" y="6"/>
                                  <a:pt x="23388" y="10"/>
                                  <a:pt x="23388" y="14"/>
                                </a:cubicBezTo>
                                <a:cubicBezTo>
                                  <a:pt x="23388" y="19"/>
                                  <a:pt x="23384" y="22"/>
                                  <a:pt x="23380" y="22"/>
                                </a:cubicBezTo>
                                <a:lnTo>
                                  <a:pt x="23380" y="22"/>
                                </a:lnTo>
                                <a:cubicBezTo>
                                  <a:pt x="23375" y="22"/>
                                  <a:pt x="23372" y="19"/>
                                  <a:pt x="23372" y="14"/>
                                </a:cubicBezTo>
                                <a:cubicBezTo>
                                  <a:pt x="23372" y="10"/>
                                  <a:pt x="23375" y="6"/>
                                  <a:pt x="23380" y="6"/>
                                </a:cubicBezTo>
                                <a:close/>
                                <a:moveTo>
                                  <a:pt x="23412" y="6"/>
                                </a:moveTo>
                                <a:lnTo>
                                  <a:pt x="23412" y="6"/>
                                </a:lnTo>
                                <a:cubicBezTo>
                                  <a:pt x="23416" y="6"/>
                                  <a:pt x="23420" y="10"/>
                                  <a:pt x="23420" y="14"/>
                                </a:cubicBezTo>
                                <a:cubicBezTo>
                                  <a:pt x="23420" y="19"/>
                                  <a:pt x="23416" y="22"/>
                                  <a:pt x="23412" y="22"/>
                                </a:cubicBezTo>
                                <a:lnTo>
                                  <a:pt x="23412" y="22"/>
                                </a:lnTo>
                                <a:cubicBezTo>
                                  <a:pt x="23408" y="22"/>
                                  <a:pt x="23404" y="19"/>
                                  <a:pt x="23404" y="14"/>
                                </a:cubicBezTo>
                                <a:cubicBezTo>
                                  <a:pt x="23404" y="10"/>
                                  <a:pt x="23408" y="6"/>
                                  <a:pt x="23412" y="6"/>
                                </a:cubicBezTo>
                                <a:close/>
                                <a:moveTo>
                                  <a:pt x="23444" y="6"/>
                                </a:moveTo>
                                <a:lnTo>
                                  <a:pt x="23444" y="6"/>
                                </a:lnTo>
                                <a:cubicBezTo>
                                  <a:pt x="23448" y="6"/>
                                  <a:pt x="23452" y="10"/>
                                  <a:pt x="23452" y="14"/>
                                </a:cubicBezTo>
                                <a:cubicBezTo>
                                  <a:pt x="23452" y="19"/>
                                  <a:pt x="23448" y="22"/>
                                  <a:pt x="23444" y="22"/>
                                </a:cubicBezTo>
                                <a:lnTo>
                                  <a:pt x="23444" y="22"/>
                                </a:lnTo>
                                <a:cubicBezTo>
                                  <a:pt x="23440" y="22"/>
                                  <a:pt x="23436" y="19"/>
                                  <a:pt x="23436" y="14"/>
                                </a:cubicBezTo>
                                <a:cubicBezTo>
                                  <a:pt x="23436" y="10"/>
                                  <a:pt x="23440" y="6"/>
                                  <a:pt x="23444" y="6"/>
                                </a:cubicBezTo>
                                <a:close/>
                                <a:moveTo>
                                  <a:pt x="23476" y="6"/>
                                </a:moveTo>
                                <a:lnTo>
                                  <a:pt x="23476" y="6"/>
                                </a:lnTo>
                                <a:cubicBezTo>
                                  <a:pt x="23480" y="6"/>
                                  <a:pt x="23484" y="10"/>
                                  <a:pt x="23484" y="14"/>
                                </a:cubicBezTo>
                                <a:cubicBezTo>
                                  <a:pt x="23484" y="19"/>
                                  <a:pt x="23480" y="22"/>
                                  <a:pt x="23476" y="22"/>
                                </a:cubicBezTo>
                                <a:lnTo>
                                  <a:pt x="23476" y="22"/>
                                </a:lnTo>
                                <a:cubicBezTo>
                                  <a:pt x="23472" y="22"/>
                                  <a:pt x="23468" y="19"/>
                                  <a:pt x="23468" y="14"/>
                                </a:cubicBezTo>
                                <a:cubicBezTo>
                                  <a:pt x="23468" y="10"/>
                                  <a:pt x="23472" y="6"/>
                                  <a:pt x="23476" y="6"/>
                                </a:cubicBezTo>
                                <a:close/>
                                <a:moveTo>
                                  <a:pt x="23508" y="6"/>
                                </a:moveTo>
                                <a:lnTo>
                                  <a:pt x="23508" y="6"/>
                                </a:lnTo>
                                <a:cubicBezTo>
                                  <a:pt x="23512" y="6"/>
                                  <a:pt x="23516" y="10"/>
                                  <a:pt x="23516" y="14"/>
                                </a:cubicBezTo>
                                <a:cubicBezTo>
                                  <a:pt x="23516" y="19"/>
                                  <a:pt x="23512" y="22"/>
                                  <a:pt x="23508" y="22"/>
                                </a:cubicBezTo>
                                <a:lnTo>
                                  <a:pt x="23508" y="22"/>
                                </a:lnTo>
                                <a:cubicBezTo>
                                  <a:pt x="23504" y="22"/>
                                  <a:pt x="23500" y="19"/>
                                  <a:pt x="23500" y="14"/>
                                </a:cubicBezTo>
                                <a:cubicBezTo>
                                  <a:pt x="23500" y="10"/>
                                  <a:pt x="23504" y="6"/>
                                  <a:pt x="23508" y="6"/>
                                </a:cubicBezTo>
                                <a:close/>
                                <a:moveTo>
                                  <a:pt x="23540" y="6"/>
                                </a:moveTo>
                                <a:lnTo>
                                  <a:pt x="23540" y="6"/>
                                </a:lnTo>
                                <a:cubicBezTo>
                                  <a:pt x="23544" y="6"/>
                                  <a:pt x="23548" y="10"/>
                                  <a:pt x="23548" y="14"/>
                                </a:cubicBezTo>
                                <a:cubicBezTo>
                                  <a:pt x="23548" y="19"/>
                                  <a:pt x="23544" y="22"/>
                                  <a:pt x="23540" y="22"/>
                                </a:cubicBezTo>
                                <a:lnTo>
                                  <a:pt x="23540" y="22"/>
                                </a:lnTo>
                                <a:cubicBezTo>
                                  <a:pt x="23536" y="22"/>
                                  <a:pt x="23532" y="19"/>
                                  <a:pt x="23532" y="14"/>
                                </a:cubicBezTo>
                                <a:cubicBezTo>
                                  <a:pt x="23532" y="10"/>
                                  <a:pt x="23536" y="6"/>
                                  <a:pt x="23540" y="6"/>
                                </a:cubicBezTo>
                                <a:close/>
                                <a:moveTo>
                                  <a:pt x="23572" y="6"/>
                                </a:moveTo>
                                <a:lnTo>
                                  <a:pt x="23572" y="6"/>
                                </a:lnTo>
                                <a:cubicBezTo>
                                  <a:pt x="23576" y="6"/>
                                  <a:pt x="23580" y="10"/>
                                  <a:pt x="23580" y="14"/>
                                </a:cubicBezTo>
                                <a:cubicBezTo>
                                  <a:pt x="23580" y="19"/>
                                  <a:pt x="23576" y="22"/>
                                  <a:pt x="23572" y="22"/>
                                </a:cubicBezTo>
                                <a:lnTo>
                                  <a:pt x="23572" y="22"/>
                                </a:lnTo>
                                <a:cubicBezTo>
                                  <a:pt x="23568" y="22"/>
                                  <a:pt x="23564" y="19"/>
                                  <a:pt x="23564" y="14"/>
                                </a:cubicBezTo>
                                <a:cubicBezTo>
                                  <a:pt x="23564" y="10"/>
                                  <a:pt x="23568" y="6"/>
                                  <a:pt x="23572" y="6"/>
                                </a:cubicBezTo>
                                <a:close/>
                                <a:moveTo>
                                  <a:pt x="23604" y="6"/>
                                </a:moveTo>
                                <a:lnTo>
                                  <a:pt x="23604" y="6"/>
                                </a:lnTo>
                                <a:cubicBezTo>
                                  <a:pt x="23608" y="6"/>
                                  <a:pt x="23612" y="10"/>
                                  <a:pt x="23612" y="14"/>
                                </a:cubicBezTo>
                                <a:cubicBezTo>
                                  <a:pt x="23612" y="19"/>
                                  <a:pt x="23608" y="22"/>
                                  <a:pt x="23604" y="22"/>
                                </a:cubicBezTo>
                                <a:lnTo>
                                  <a:pt x="23604" y="22"/>
                                </a:lnTo>
                                <a:cubicBezTo>
                                  <a:pt x="23600" y="22"/>
                                  <a:pt x="23596" y="19"/>
                                  <a:pt x="23596" y="14"/>
                                </a:cubicBezTo>
                                <a:cubicBezTo>
                                  <a:pt x="23596" y="10"/>
                                  <a:pt x="23600" y="6"/>
                                  <a:pt x="23604" y="6"/>
                                </a:cubicBezTo>
                                <a:close/>
                                <a:moveTo>
                                  <a:pt x="23636" y="6"/>
                                </a:moveTo>
                                <a:lnTo>
                                  <a:pt x="23636" y="6"/>
                                </a:lnTo>
                                <a:cubicBezTo>
                                  <a:pt x="23640" y="6"/>
                                  <a:pt x="23644" y="10"/>
                                  <a:pt x="23644" y="14"/>
                                </a:cubicBezTo>
                                <a:cubicBezTo>
                                  <a:pt x="23644" y="19"/>
                                  <a:pt x="23640" y="22"/>
                                  <a:pt x="23636" y="22"/>
                                </a:cubicBezTo>
                                <a:lnTo>
                                  <a:pt x="23636" y="22"/>
                                </a:lnTo>
                                <a:cubicBezTo>
                                  <a:pt x="23632" y="22"/>
                                  <a:pt x="23628" y="19"/>
                                  <a:pt x="23628" y="14"/>
                                </a:cubicBezTo>
                                <a:cubicBezTo>
                                  <a:pt x="23628" y="10"/>
                                  <a:pt x="23632" y="6"/>
                                  <a:pt x="23636" y="6"/>
                                </a:cubicBezTo>
                                <a:close/>
                                <a:moveTo>
                                  <a:pt x="23668" y="6"/>
                                </a:moveTo>
                                <a:lnTo>
                                  <a:pt x="23668" y="6"/>
                                </a:lnTo>
                                <a:cubicBezTo>
                                  <a:pt x="23673" y="6"/>
                                  <a:pt x="23676" y="10"/>
                                  <a:pt x="23676" y="14"/>
                                </a:cubicBezTo>
                                <a:cubicBezTo>
                                  <a:pt x="23676" y="19"/>
                                  <a:pt x="23673" y="22"/>
                                  <a:pt x="23668" y="22"/>
                                </a:cubicBezTo>
                                <a:lnTo>
                                  <a:pt x="23668" y="22"/>
                                </a:lnTo>
                                <a:cubicBezTo>
                                  <a:pt x="23664" y="22"/>
                                  <a:pt x="23660" y="19"/>
                                  <a:pt x="23660" y="14"/>
                                </a:cubicBezTo>
                                <a:cubicBezTo>
                                  <a:pt x="23660" y="10"/>
                                  <a:pt x="23664" y="6"/>
                                  <a:pt x="23668" y="6"/>
                                </a:cubicBezTo>
                                <a:close/>
                                <a:moveTo>
                                  <a:pt x="23700" y="6"/>
                                </a:moveTo>
                                <a:lnTo>
                                  <a:pt x="23700" y="6"/>
                                </a:lnTo>
                                <a:cubicBezTo>
                                  <a:pt x="23705" y="6"/>
                                  <a:pt x="23708" y="10"/>
                                  <a:pt x="23708" y="14"/>
                                </a:cubicBezTo>
                                <a:cubicBezTo>
                                  <a:pt x="23708" y="19"/>
                                  <a:pt x="23705" y="22"/>
                                  <a:pt x="23700" y="22"/>
                                </a:cubicBezTo>
                                <a:lnTo>
                                  <a:pt x="23700" y="22"/>
                                </a:lnTo>
                                <a:cubicBezTo>
                                  <a:pt x="23696" y="22"/>
                                  <a:pt x="23692" y="19"/>
                                  <a:pt x="23692" y="14"/>
                                </a:cubicBezTo>
                                <a:cubicBezTo>
                                  <a:pt x="23692" y="10"/>
                                  <a:pt x="23696" y="6"/>
                                  <a:pt x="23700" y="6"/>
                                </a:cubicBezTo>
                                <a:close/>
                                <a:moveTo>
                                  <a:pt x="23732" y="6"/>
                                </a:moveTo>
                                <a:lnTo>
                                  <a:pt x="23732" y="6"/>
                                </a:lnTo>
                                <a:cubicBezTo>
                                  <a:pt x="23737" y="6"/>
                                  <a:pt x="23740" y="10"/>
                                  <a:pt x="23740" y="14"/>
                                </a:cubicBezTo>
                                <a:cubicBezTo>
                                  <a:pt x="23740" y="19"/>
                                  <a:pt x="23737" y="22"/>
                                  <a:pt x="23732" y="22"/>
                                </a:cubicBezTo>
                                <a:lnTo>
                                  <a:pt x="23732" y="22"/>
                                </a:lnTo>
                                <a:cubicBezTo>
                                  <a:pt x="23728" y="22"/>
                                  <a:pt x="23724" y="19"/>
                                  <a:pt x="23724" y="14"/>
                                </a:cubicBezTo>
                                <a:cubicBezTo>
                                  <a:pt x="23724" y="10"/>
                                  <a:pt x="23728" y="6"/>
                                  <a:pt x="23732" y="6"/>
                                </a:cubicBezTo>
                                <a:close/>
                                <a:moveTo>
                                  <a:pt x="23764" y="6"/>
                                </a:moveTo>
                                <a:lnTo>
                                  <a:pt x="23764" y="6"/>
                                </a:lnTo>
                                <a:cubicBezTo>
                                  <a:pt x="23769" y="6"/>
                                  <a:pt x="23772" y="10"/>
                                  <a:pt x="23772" y="14"/>
                                </a:cubicBezTo>
                                <a:cubicBezTo>
                                  <a:pt x="23772" y="19"/>
                                  <a:pt x="23769" y="22"/>
                                  <a:pt x="23764" y="22"/>
                                </a:cubicBezTo>
                                <a:lnTo>
                                  <a:pt x="23764" y="22"/>
                                </a:lnTo>
                                <a:cubicBezTo>
                                  <a:pt x="23760" y="22"/>
                                  <a:pt x="23756" y="19"/>
                                  <a:pt x="23756" y="14"/>
                                </a:cubicBezTo>
                                <a:cubicBezTo>
                                  <a:pt x="23756" y="10"/>
                                  <a:pt x="23760" y="6"/>
                                  <a:pt x="23764" y="6"/>
                                </a:cubicBezTo>
                                <a:close/>
                                <a:moveTo>
                                  <a:pt x="23796" y="6"/>
                                </a:moveTo>
                                <a:lnTo>
                                  <a:pt x="23796" y="6"/>
                                </a:lnTo>
                                <a:cubicBezTo>
                                  <a:pt x="23801" y="6"/>
                                  <a:pt x="23804" y="10"/>
                                  <a:pt x="23804" y="14"/>
                                </a:cubicBezTo>
                                <a:cubicBezTo>
                                  <a:pt x="23804" y="19"/>
                                  <a:pt x="23801" y="22"/>
                                  <a:pt x="23796" y="22"/>
                                </a:cubicBezTo>
                                <a:lnTo>
                                  <a:pt x="23796" y="22"/>
                                </a:lnTo>
                                <a:cubicBezTo>
                                  <a:pt x="23792" y="22"/>
                                  <a:pt x="23788" y="19"/>
                                  <a:pt x="23788" y="14"/>
                                </a:cubicBezTo>
                                <a:cubicBezTo>
                                  <a:pt x="23788" y="10"/>
                                  <a:pt x="23792" y="6"/>
                                  <a:pt x="23796" y="6"/>
                                </a:cubicBezTo>
                                <a:close/>
                                <a:moveTo>
                                  <a:pt x="23828" y="6"/>
                                </a:moveTo>
                                <a:lnTo>
                                  <a:pt x="23828" y="6"/>
                                </a:lnTo>
                                <a:cubicBezTo>
                                  <a:pt x="23833" y="6"/>
                                  <a:pt x="23836" y="10"/>
                                  <a:pt x="23836" y="14"/>
                                </a:cubicBezTo>
                                <a:cubicBezTo>
                                  <a:pt x="23836" y="19"/>
                                  <a:pt x="23833" y="22"/>
                                  <a:pt x="23828" y="22"/>
                                </a:cubicBezTo>
                                <a:lnTo>
                                  <a:pt x="23828" y="22"/>
                                </a:lnTo>
                                <a:cubicBezTo>
                                  <a:pt x="23824" y="22"/>
                                  <a:pt x="23820" y="19"/>
                                  <a:pt x="23820" y="14"/>
                                </a:cubicBezTo>
                                <a:cubicBezTo>
                                  <a:pt x="23820" y="10"/>
                                  <a:pt x="23824" y="6"/>
                                  <a:pt x="23828" y="6"/>
                                </a:cubicBezTo>
                                <a:close/>
                                <a:moveTo>
                                  <a:pt x="23860" y="6"/>
                                </a:moveTo>
                                <a:lnTo>
                                  <a:pt x="23860" y="6"/>
                                </a:lnTo>
                                <a:cubicBezTo>
                                  <a:pt x="23865" y="6"/>
                                  <a:pt x="23868" y="10"/>
                                  <a:pt x="23868" y="14"/>
                                </a:cubicBezTo>
                                <a:cubicBezTo>
                                  <a:pt x="23868" y="19"/>
                                  <a:pt x="23865" y="22"/>
                                  <a:pt x="23860" y="22"/>
                                </a:cubicBezTo>
                                <a:lnTo>
                                  <a:pt x="23860" y="22"/>
                                </a:lnTo>
                                <a:cubicBezTo>
                                  <a:pt x="23856" y="22"/>
                                  <a:pt x="23852" y="19"/>
                                  <a:pt x="23852" y="14"/>
                                </a:cubicBezTo>
                                <a:cubicBezTo>
                                  <a:pt x="23852" y="10"/>
                                  <a:pt x="23856" y="6"/>
                                  <a:pt x="23860" y="6"/>
                                </a:cubicBezTo>
                                <a:close/>
                                <a:moveTo>
                                  <a:pt x="23892" y="6"/>
                                </a:moveTo>
                                <a:lnTo>
                                  <a:pt x="23892" y="6"/>
                                </a:lnTo>
                                <a:cubicBezTo>
                                  <a:pt x="23897" y="6"/>
                                  <a:pt x="23900" y="10"/>
                                  <a:pt x="23900" y="14"/>
                                </a:cubicBezTo>
                                <a:cubicBezTo>
                                  <a:pt x="23900" y="19"/>
                                  <a:pt x="23897" y="22"/>
                                  <a:pt x="23892" y="22"/>
                                </a:cubicBezTo>
                                <a:lnTo>
                                  <a:pt x="23892" y="22"/>
                                </a:lnTo>
                                <a:cubicBezTo>
                                  <a:pt x="23888" y="22"/>
                                  <a:pt x="23884" y="19"/>
                                  <a:pt x="23884" y="14"/>
                                </a:cubicBezTo>
                                <a:cubicBezTo>
                                  <a:pt x="23884" y="10"/>
                                  <a:pt x="23888" y="6"/>
                                  <a:pt x="23892" y="6"/>
                                </a:cubicBezTo>
                                <a:close/>
                                <a:moveTo>
                                  <a:pt x="23924" y="6"/>
                                </a:moveTo>
                                <a:lnTo>
                                  <a:pt x="23924" y="6"/>
                                </a:lnTo>
                                <a:cubicBezTo>
                                  <a:pt x="23929" y="6"/>
                                  <a:pt x="23932" y="10"/>
                                  <a:pt x="23932" y="14"/>
                                </a:cubicBezTo>
                                <a:cubicBezTo>
                                  <a:pt x="23932" y="19"/>
                                  <a:pt x="23929" y="22"/>
                                  <a:pt x="23924" y="22"/>
                                </a:cubicBezTo>
                                <a:lnTo>
                                  <a:pt x="23924" y="22"/>
                                </a:lnTo>
                                <a:cubicBezTo>
                                  <a:pt x="23920" y="22"/>
                                  <a:pt x="23916" y="19"/>
                                  <a:pt x="23916" y="14"/>
                                </a:cubicBezTo>
                                <a:cubicBezTo>
                                  <a:pt x="23916" y="10"/>
                                  <a:pt x="23920" y="6"/>
                                  <a:pt x="23924" y="6"/>
                                </a:cubicBezTo>
                                <a:close/>
                                <a:moveTo>
                                  <a:pt x="23956" y="6"/>
                                </a:moveTo>
                                <a:lnTo>
                                  <a:pt x="23956" y="6"/>
                                </a:lnTo>
                                <a:cubicBezTo>
                                  <a:pt x="23961" y="6"/>
                                  <a:pt x="23964" y="10"/>
                                  <a:pt x="23964" y="14"/>
                                </a:cubicBezTo>
                                <a:cubicBezTo>
                                  <a:pt x="23964" y="19"/>
                                  <a:pt x="23961" y="22"/>
                                  <a:pt x="23956" y="22"/>
                                </a:cubicBezTo>
                                <a:lnTo>
                                  <a:pt x="23956" y="22"/>
                                </a:lnTo>
                                <a:cubicBezTo>
                                  <a:pt x="23952" y="22"/>
                                  <a:pt x="23948" y="19"/>
                                  <a:pt x="23948" y="14"/>
                                </a:cubicBezTo>
                                <a:cubicBezTo>
                                  <a:pt x="23948" y="10"/>
                                  <a:pt x="23952" y="6"/>
                                  <a:pt x="23956" y="6"/>
                                </a:cubicBezTo>
                                <a:close/>
                                <a:moveTo>
                                  <a:pt x="23988" y="6"/>
                                </a:moveTo>
                                <a:lnTo>
                                  <a:pt x="23988" y="6"/>
                                </a:lnTo>
                                <a:cubicBezTo>
                                  <a:pt x="23993" y="6"/>
                                  <a:pt x="23996" y="10"/>
                                  <a:pt x="23996" y="14"/>
                                </a:cubicBezTo>
                                <a:cubicBezTo>
                                  <a:pt x="23996" y="19"/>
                                  <a:pt x="23993" y="22"/>
                                  <a:pt x="23988" y="22"/>
                                </a:cubicBezTo>
                                <a:lnTo>
                                  <a:pt x="23988" y="22"/>
                                </a:lnTo>
                                <a:cubicBezTo>
                                  <a:pt x="23984" y="22"/>
                                  <a:pt x="23980" y="19"/>
                                  <a:pt x="23980" y="14"/>
                                </a:cubicBezTo>
                                <a:cubicBezTo>
                                  <a:pt x="23980" y="10"/>
                                  <a:pt x="23984" y="6"/>
                                  <a:pt x="23988" y="6"/>
                                </a:cubicBezTo>
                                <a:close/>
                                <a:moveTo>
                                  <a:pt x="24020" y="6"/>
                                </a:moveTo>
                                <a:lnTo>
                                  <a:pt x="24020" y="6"/>
                                </a:lnTo>
                                <a:cubicBezTo>
                                  <a:pt x="24025" y="6"/>
                                  <a:pt x="24028" y="10"/>
                                  <a:pt x="24028" y="14"/>
                                </a:cubicBezTo>
                                <a:cubicBezTo>
                                  <a:pt x="24028" y="19"/>
                                  <a:pt x="24025" y="22"/>
                                  <a:pt x="24020" y="22"/>
                                </a:cubicBezTo>
                                <a:lnTo>
                                  <a:pt x="24020" y="22"/>
                                </a:lnTo>
                                <a:cubicBezTo>
                                  <a:pt x="24016" y="22"/>
                                  <a:pt x="24012" y="19"/>
                                  <a:pt x="24012" y="14"/>
                                </a:cubicBezTo>
                                <a:cubicBezTo>
                                  <a:pt x="24012" y="10"/>
                                  <a:pt x="24016" y="6"/>
                                  <a:pt x="24020" y="6"/>
                                </a:cubicBezTo>
                                <a:close/>
                                <a:moveTo>
                                  <a:pt x="24052" y="6"/>
                                </a:moveTo>
                                <a:lnTo>
                                  <a:pt x="24052" y="6"/>
                                </a:lnTo>
                                <a:cubicBezTo>
                                  <a:pt x="24057" y="6"/>
                                  <a:pt x="24060" y="10"/>
                                  <a:pt x="24060" y="14"/>
                                </a:cubicBezTo>
                                <a:cubicBezTo>
                                  <a:pt x="24060" y="19"/>
                                  <a:pt x="24057" y="22"/>
                                  <a:pt x="24052" y="22"/>
                                </a:cubicBezTo>
                                <a:lnTo>
                                  <a:pt x="24052" y="22"/>
                                </a:lnTo>
                                <a:cubicBezTo>
                                  <a:pt x="24048" y="22"/>
                                  <a:pt x="24044" y="19"/>
                                  <a:pt x="24044" y="14"/>
                                </a:cubicBezTo>
                                <a:cubicBezTo>
                                  <a:pt x="24044" y="10"/>
                                  <a:pt x="24048" y="6"/>
                                  <a:pt x="24052" y="6"/>
                                </a:cubicBezTo>
                                <a:close/>
                                <a:moveTo>
                                  <a:pt x="24084" y="6"/>
                                </a:moveTo>
                                <a:lnTo>
                                  <a:pt x="24084" y="6"/>
                                </a:lnTo>
                                <a:cubicBezTo>
                                  <a:pt x="24089" y="6"/>
                                  <a:pt x="24092" y="10"/>
                                  <a:pt x="24092" y="14"/>
                                </a:cubicBezTo>
                                <a:cubicBezTo>
                                  <a:pt x="24092" y="19"/>
                                  <a:pt x="24089" y="22"/>
                                  <a:pt x="24084" y="22"/>
                                </a:cubicBezTo>
                                <a:lnTo>
                                  <a:pt x="24084" y="22"/>
                                </a:lnTo>
                                <a:cubicBezTo>
                                  <a:pt x="24080" y="22"/>
                                  <a:pt x="24076" y="19"/>
                                  <a:pt x="24076" y="14"/>
                                </a:cubicBezTo>
                                <a:cubicBezTo>
                                  <a:pt x="24076" y="10"/>
                                  <a:pt x="24080" y="6"/>
                                  <a:pt x="24084" y="6"/>
                                </a:cubicBezTo>
                                <a:close/>
                                <a:moveTo>
                                  <a:pt x="24116" y="6"/>
                                </a:moveTo>
                                <a:lnTo>
                                  <a:pt x="24116" y="6"/>
                                </a:lnTo>
                                <a:cubicBezTo>
                                  <a:pt x="24121" y="6"/>
                                  <a:pt x="24124" y="10"/>
                                  <a:pt x="24124" y="14"/>
                                </a:cubicBezTo>
                                <a:cubicBezTo>
                                  <a:pt x="24124" y="19"/>
                                  <a:pt x="24121" y="22"/>
                                  <a:pt x="24116" y="22"/>
                                </a:cubicBezTo>
                                <a:lnTo>
                                  <a:pt x="24116" y="22"/>
                                </a:lnTo>
                                <a:cubicBezTo>
                                  <a:pt x="24112" y="22"/>
                                  <a:pt x="24108" y="19"/>
                                  <a:pt x="24108" y="14"/>
                                </a:cubicBezTo>
                                <a:cubicBezTo>
                                  <a:pt x="24108" y="10"/>
                                  <a:pt x="24112" y="6"/>
                                  <a:pt x="24116" y="6"/>
                                </a:cubicBezTo>
                                <a:close/>
                                <a:moveTo>
                                  <a:pt x="24148" y="6"/>
                                </a:moveTo>
                                <a:lnTo>
                                  <a:pt x="24148" y="6"/>
                                </a:lnTo>
                                <a:cubicBezTo>
                                  <a:pt x="24153" y="6"/>
                                  <a:pt x="24156" y="10"/>
                                  <a:pt x="24156" y="14"/>
                                </a:cubicBezTo>
                                <a:cubicBezTo>
                                  <a:pt x="24156" y="19"/>
                                  <a:pt x="24153" y="22"/>
                                  <a:pt x="24148" y="22"/>
                                </a:cubicBezTo>
                                <a:lnTo>
                                  <a:pt x="24148" y="22"/>
                                </a:lnTo>
                                <a:cubicBezTo>
                                  <a:pt x="24144" y="22"/>
                                  <a:pt x="24140" y="19"/>
                                  <a:pt x="24140" y="14"/>
                                </a:cubicBezTo>
                                <a:cubicBezTo>
                                  <a:pt x="24140" y="10"/>
                                  <a:pt x="24144" y="6"/>
                                  <a:pt x="24148" y="6"/>
                                </a:cubicBezTo>
                                <a:close/>
                                <a:moveTo>
                                  <a:pt x="24180" y="6"/>
                                </a:moveTo>
                                <a:lnTo>
                                  <a:pt x="24180" y="6"/>
                                </a:lnTo>
                                <a:cubicBezTo>
                                  <a:pt x="24185" y="6"/>
                                  <a:pt x="24188" y="10"/>
                                  <a:pt x="24188" y="14"/>
                                </a:cubicBezTo>
                                <a:cubicBezTo>
                                  <a:pt x="24188" y="19"/>
                                  <a:pt x="24185" y="22"/>
                                  <a:pt x="24180" y="22"/>
                                </a:cubicBezTo>
                                <a:lnTo>
                                  <a:pt x="24180" y="22"/>
                                </a:lnTo>
                                <a:cubicBezTo>
                                  <a:pt x="24176" y="22"/>
                                  <a:pt x="24172" y="19"/>
                                  <a:pt x="24172" y="14"/>
                                </a:cubicBezTo>
                                <a:cubicBezTo>
                                  <a:pt x="24172" y="10"/>
                                  <a:pt x="24176" y="6"/>
                                  <a:pt x="24180" y="6"/>
                                </a:cubicBezTo>
                                <a:close/>
                                <a:moveTo>
                                  <a:pt x="24212" y="6"/>
                                </a:moveTo>
                                <a:lnTo>
                                  <a:pt x="24212" y="6"/>
                                </a:lnTo>
                                <a:cubicBezTo>
                                  <a:pt x="24217" y="6"/>
                                  <a:pt x="24220" y="10"/>
                                  <a:pt x="24220" y="14"/>
                                </a:cubicBezTo>
                                <a:cubicBezTo>
                                  <a:pt x="24220" y="19"/>
                                  <a:pt x="24217" y="22"/>
                                  <a:pt x="24212" y="22"/>
                                </a:cubicBezTo>
                                <a:lnTo>
                                  <a:pt x="24212" y="22"/>
                                </a:lnTo>
                                <a:cubicBezTo>
                                  <a:pt x="24208" y="22"/>
                                  <a:pt x="24204" y="19"/>
                                  <a:pt x="24204" y="14"/>
                                </a:cubicBezTo>
                                <a:cubicBezTo>
                                  <a:pt x="24204" y="10"/>
                                  <a:pt x="24208" y="6"/>
                                  <a:pt x="24212" y="6"/>
                                </a:cubicBezTo>
                                <a:close/>
                                <a:moveTo>
                                  <a:pt x="24244" y="6"/>
                                </a:moveTo>
                                <a:lnTo>
                                  <a:pt x="24244" y="6"/>
                                </a:lnTo>
                                <a:cubicBezTo>
                                  <a:pt x="24249" y="6"/>
                                  <a:pt x="24252" y="10"/>
                                  <a:pt x="24252" y="14"/>
                                </a:cubicBezTo>
                                <a:cubicBezTo>
                                  <a:pt x="24252" y="19"/>
                                  <a:pt x="24249" y="22"/>
                                  <a:pt x="24244" y="22"/>
                                </a:cubicBezTo>
                                <a:lnTo>
                                  <a:pt x="24244" y="22"/>
                                </a:lnTo>
                                <a:cubicBezTo>
                                  <a:pt x="24240" y="22"/>
                                  <a:pt x="24236" y="19"/>
                                  <a:pt x="24236" y="14"/>
                                </a:cubicBezTo>
                                <a:cubicBezTo>
                                  <a:pt x="24236" y="10"/>
                                  <a:pt x="24240" y="6"/>
                                  <a:pt x="24244" y="6"/>
                                </a:cubicBezTo>
                                <a:close/>
                                <a:moveTo>
                                  <a:pt x="24276" y="6"/>
                                </a:moveTo>
                                <a:lnTo>
                                  <a:pt x="24276" y="6"/>
                                </a:lnTo>
                                <a:cubicBezTo>
                                  <a:pt x="24281" y="6"/>
                                  <a:pt x="24284" y="10"/>
                                  <a:pt x="24284" y="14"/>
                                </a:cubicBezTo>
                                <a:cubicBezTo>
                                  <a:pt x="24284" y="19"/>
                                  <a:pt x="24281" y="22"/>
                                  <a:pt x="24276" y="22"/>
                                </a:cubicBezTo>
                                <a:lnTo>
                                  <a:pt x="24276" y="22"/>
                                </a:lnTo>
                                <a:cubicBezTo>
                                  <a:pt x="24272" y="22"/>
                                  <a:pt x="24268" y="19"/>
                                  <a:pt x="24268" y="14"/>
                                </a:cubicBezTo>
                                <a:cubicBezTo>
                                  <a:pt x="24268" y="10"/>
                                  <a:pt x="24272" y="6"/>
                                  <a:pt x="24276" y="6"/>
                                </a:cubicBezTo>
                                <a:close/>
                                <a:moveTo>
                                  <a:pt x="24308" y="6"/>
                                </a:moveTo>
                                <a:lnTo>
                                  <a:pt x="24308" y="6"/>
                                </a:lnTo>
                                <a:cubicBezTo>
                                  <a:pt x="24313" y="6"/>
                                  <a:pt x="24316" y="10"/>
                                  <a:pt x="24316" y="14"/>
                                </a:cubicBezTo>
                                <a:cubicBezTo>
                                  <a:pt x="24316" y="19"/>
                                  <a:pt x="24313" y="22"/>
                                  <a:pt x="24308" y="22"/>
                                </a:cubicBezTo>
                                <a:lnTo>
                                  <a:pt x="24308" y="22"/>
                                </a:lnTo>
                                <a:cubicBezTo>
                                  <a:pt x="24304" y="22"/>
                                  <a:pt x="24300" y="19"/>
                                  <a:pt x="24300" y="14"/>
                                </a:cubicBezTo>
                                <a:cubicBezTo>
                                  <a:pt x="24300" y="10"/>
                                  <a:pt x="24304" y="6"/>
                                  <a:pt x="24308" y="6"/>
                                </a:cubicBezTo>
                                <a:close/>
                                <a:moveTo>
                                  <a:pt x="24340" y="6"/>
                                </a:moveTo>
                                <a:lnTo>
                                  <a:pt x="24341" y="6"/>
                                </a:lnTo>
                                <a:cubicBezTo>
                                  <a:pt x="24345" y="6"/>
                                  <a:pt x="24349" y="10"/>
                                  <a:pt x="24349" y="14"/>
                                </a:cubicBezTo>
                                <a:cubicBezTo>
                                  <a:pt x="24349" y="19"/>
                                  <a:pt x="24345" y="22"/>
                                  <a:pt x="24341" y="22"/>
                                </a:cubicBezTo>
                                <a:lnTo>
                                  <a:pt x="24340" y="22"/>
                                </a:lnTo>
                                <a:cubicBezTo>
                                  <a:pt x="24336" y="22"/>
                                  <a:pt x="24332" y="19"/>
                                  <a:pt x="24332" y="14"/>
                                </a:cubicBezTo>
                                <a:cubicBezTo>
                                  <a:pt x="24332" y="10"/>
                                  <a:pt x="24336" y="6"/>
                                  <a:pt x="24340" y="6"/>
                                </a:cubicBezTo>
                                <a:close/>
                                <a:moveTo>
                                  <a:pt x="24373" y="6"/>
                                </a:moveTo>
                                <a:lnTo>
                                  <a:pt x="24373" y="6"/>
                                </a:lnTo>
                                <a:cubicBezTo>
                                  <a:pt x="24377" y="6"/>
                                  <a:pt x="24381" y="10"/>
                                  <a:pt x="24381" y="14"/>
                                </a:cubicBezTo>
                                <a:cubicBezTo>
                                  <a:pt x="24381" y="19"/>
                                  <a:pt x="24377" y="22"/>
                                  <a:pt x="24373" y="22"/>
                                </a:cubicBezTo>
                                <a:lnTo>
                                  <a:pt x="24373" y="22"/>
                                </a:lnTo>
                                <a:cubicBezTo>
                                  <a:pt x="24368" y="22"/>
                                  <a:pt x="24365" y="19"/>
                                  <a:pt x="24365" y="14"/>
                                </a:cubicBezTo>
                                <a:cubicBezTo>
                                  <a:pt x="24365" y="10"/>
                                  <a:pt x="24368" y="6"/>
                                  <a:pt x="24373" y="6"/>
                                </a:cubicBezTo>
                                <a:close/>
                                <a:moveTo>
                                  <a:pt x="24405" y="6"/>
                                </a:moveTo>
                                <a:lnTo>
                                  <a:pt x="24405" y="6"/>
                                </a:lnTo>
                                <a:cubicBezTo>
                                  <a:pt x="24409" y="6"/>
                                  <a:pt x="24413" y="10"/>
                                  <a:pt x="24413" y="14"/>
                                </a:cubicBezTo>
                                <a:cubicBezTo>
                                  <a:pt x="24413" y="19"/>
                                  <a:pt x="24409" y="22"/>
                                  <a:pt x="24405" y="22"/>
                                </a:cubicBezTo>
                                <a:lnTo>
                                  <a:pt x="24405" y="22"/>
                                </a:lnTo>
                                <a:cubicBezTo>
                                  <a:pt x="24400" y="22"/>
                                  <a:pt x="24397" y="19"/>
                                  <a:pt x="24397" y="14"/>
                                </a:cubicBezTo>
                                <a:cubicBezTo>
                                  <a:pt x="24397" y="10"/>
                                  <a:pt x="24400" y="6"/>
                                  <a:pt x="24405" y="6"/>
                                </a:cubicBezTo>
                                <a:close/>
                                <a:moveTo>
                                  <a:pt x="24437" y="6"/>
                                </a:moveTo>
                                <a:lnTo>
                                  <a:pt x="24437" y="6"/>
                                </a:lnTo>
                                <a:cubicBezTo>
                                  <a:pt x="24441" y="6"/>
                                  <a:pt x="24445" y="10"/>
                                  <a:pt x="24445" y="14"/>
                                </a:cubicBezTo>
                                <a:cubicBezTo>
                                  <a:pt x="24445" y="19"/>
                                  <a:pt x="24441" y="22"/>
                                  <a:pt x="24437" y="22"/>
                                </a:cubicBezTo>
                                <a:lnTo>
                                  <a:pt x="24437" y="22"/>
                                </a:lnTo>
                                <a:cubicBezTo>
                                  <a:pt x="24432" y="22"/>
                                  <a:pt x="24429" y="19"/>
                                  <a:pt x="24429" y="14"/>
                                </a:cubicBezTo>
                                <a:cubicBezTo>
                                  <a:pt x="24429" y="10"/>
                                  <a:pt x="24432" y="6"/>
                                  <a:pt x="24437" y="6"/>
                                </a:cubicBezTo>
                                <a:close/>
                                <a:moveTo>
                                  <a:pt x="24469" y="6"/>
                                </a:moveTo>
                                <a:lnTo>
                                  <a:pt x="24469" y="6"/>
                                </a:lnTo>
                                <a:cubicBezTo>
                                  <a:pt x="24473" y="6"/>
                                  <a:pt x="24477" y="10"/>
                                  <a:pt x="24477" y="14"/>
                                </a:cubicBezTo>
                                <a:cubicBezTo>
                                  <a:pt x="24477" y="19"/>
                                  <a:pt x="24473" y="22"/>
                                  <a:pt x="24469" y="22"/>
                                </a:cubicBezTo>
                                <a:lnTo>
                                  <a:pt x="24469" y="22"/>
                                </a:lnTo>
                                <a:cubicBezTo>
                                  <a:pt x="24464" y="22"/>
                                  <a:pt x="24461" y="19"/>
                                  <a:pt x="24461" y="14"/>
                                </a:cubicBezTo>
                                <a:cubicBezTo>
                                  <a:pt x="24461" y="10"/>
                                  <a:pt x="24464" y="6"/>
                                  <a:pt x="24469" y="6"/>
                                </a:cubicBezTo>
                                <a:close/>
                                <a:moveTo>
                                  <a:pt x="24501" y="6"/>
                                </a:moveTo>
                                <a:lnTo>
                                  <a:pt x="24501" y="6"/>
                                </a:lnTo>
                                <a:cubicBezTo>
                                  <a:pt x="24505" y="6"/>
                                  <a:pt x="24509" y="10"/>
                                  <a:pt x="24509" y="14"/>
                                </a:cubicBezTo>
                                <a:cubicBezTo>
                                  <a:pt x="24509" y="19"/>
                                  <a:pt x="24505" y="22"/>
                                  <a:pt x="24501" y="22"/>
                                </a:cubicBezTo>
                                <a:lnTo>
                                  <a:pt x="24501" y="22"/>
                                </a:lnTo>
                                <a:cubicBezTo>
                                  <a:pt x="24496" y="22"/>
                                  <a:pt x="24493" y="19"/>
                                  <a:pt x="24493" y="14"/>
                                </a:cubicBezTo>
                                <a:cubicBezTo>
                                  <a:pt x="24493" y="10"/>
                                  <a:pt x="24496" y="6"/>
                                  <a:pt x="24501" y="6"/>
                                </a:cubicBezTo>
                                <a:close/>
                                <a:moveTo>
                                  <a:pt x="24533" y="6"/>
                                </a:moveTo>
                                <a:lnTo>
                                  <a:pt x="24533" y="6"/>
                                </a:lnTo>
                                <a:cubicBezTo>
                                  <a:pt x="24537" y="6"/>
                                  <a:pt x="24541" y="10"/>
                                  <a:pt x="24541" y="14"/>
                                </a:cubicBezTo>
                                <a:cubicBezTo>
                                  <a:pt x="24541" y="19"/>
                                  <a:pt x="24537" y="22"/>
                                  <a:pt x="24533" y="22"/>
                                </a:cubicBezTo>
                                <a:lnTo>
                                  <a:pt x="24533" y="22"/>
                                </a:lnTo>
                                <a:cubicBezTo>
                                  <a:pt x="24528" y="22"/>
                                  <a:pt x="24525" y="19"/>
                                  <a:pt x="24525" y="14"/>
                                </a:cubicBezTo>
                                <a:cubicBezTo>
                                  <a:pt x="24525" y="10"/>
                                  <a:pt x="24528" y="6"/>
                                  <a:pt x="24533" y="6"/>
                                </a:cubicBezTo>
                                <a:close/>
                                <a:moveTo>
                                  <a:pt x="24565" y="6"/>
                                </a:moveTo>
                                <a:lnTo>
                                  <a:pt x="24565" y="6"/>
                                </a:lnTo>
                                <a:cubicBezTo>
                                  <a:pt x="24569" y="6"/>
                                  <a:pt x="24573" y="10"/>
                                  <a:pt x="24573" y="14"/>
                                </a:cubicBezTo>
                                <a:cubicBezTo>
                                  <a:pt x="24573" y="19"/>
                                  <a:pt x="24569" y="22"/>
                                  <a:pt x="24565" y="22"/>
                                </a:cubicBezTo>
                                <a:lnTo>
                                  <a:pt x="24565" y="22"/>
                                </a:lnTo>
                                <a:cubicBezTo>
                                  <a:pt x="24560" y="22"/>
                                  <a:pt x="24557" y="19"/>
                                  <a:pt x="24557" y="14"/>
                                </a:cubicBezTo>
                                <a:cubicBezTo>
                                  <a:pt x="24557" y="10"/>
                                  <a:pt x="24560" y="6"/>
                                  <a:pt x="24565" y="6"/>
                                </a:cubicBezTo>
                                <a:close/>
                                <a:moveTo>
                                  <a:pt x="24597" y="6"/>
                                </a:moveTo>
                                <a:lnTo>
                                  <a:pt x="24597" y="6"/>
                                </a:lnTo>
                                <a:cubicBezTo>
                                  <a:pt x="24601" y="6"/>
                                  <a:pt x="24605" y="10"/>
                                  <a:pt x="24605" y="14"/>
                                </a:cubicBezTo>
                                <a:cubicBezTo>
                                  <a:pt x="24605" y="19"/>
                                  <a:pt x="24601" y="22"/>
                                  <a:pt x="24597" y="22"/>
                                </a:cubicBezTo>
                                <a:lnTo>
                                  <a:pt x="24597" y="22"/>
                                </a:lnTo>
                                <a:cubicBezTo>
                                  <a:pt x="24592" y="22"/>
                                  <a:pt x="24589" y="19"/>
                                  <a:pt x="24589" y="14"/>
                                </a:cubicBezTo>
                                <a:cubicBezTo>
                                  <a:pt x="24589" y="10"/>
                                  <a:pt x="24592" y="6"/>
                                  <a:pt x="24597" y="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33199742" name="Freeform 1210"/>
                        <wps:cNvSpPr>
                          <a:spLocks noEditPoints="1"/>
                        </wps:cNvSpPr>
                        <wps:spPr bwMode="auto">
                          <a:xfrm>
                            <a:off x="246380" y="1430020"/>
                            <a:ext cx="2261235" cy="2540"/>
                          </a:xfrm>
                          <a:custGeom>
                            <a:avLst/>
                            <a:gdLst>
                              <a:gd name="T0" fmla="*/ 392 w 24605"/>
                              <a:gd name="T1" fmla="*/ 0 h 22"/>
                              <a:gd name="T2" fmla="*/ 776 w 24605"/>
                              <a:gd name="T3" fmla="*/ 0 h 22"/>
                              <a:gd name="T4" fmla="*/ 1168 w 24605"/>
                              <a:gd name="T5" fmla="*/ 8 h 22"/>
                              <a:gd name="T6" fmla="*/ 1545 w 24605"/>
                              <a:gd name="T7" fmla="*/ 16 h 22"/>
                              <a:gd name="T8" fmla="*/ 1929 w 24605"/>
                              <a:gd name="T9" fmla="*/ 16 h 22"/>
                              <a:gd name="T10" fmla="*/ 2305 w 24605"/>
                              <a:gd name="T11" fmla="*/ 8 h 22"/>
                              <a:gd name="T12" fmla="*/ 2697 w 24605"/>
                              <a:gd name="T13" fmla="*/ 0 h 22"/>
                              <a:gd name="T14" fmla="*/ 3113 w 24605"/>
                              <a:gd name="T15" fmla="*/ 1 h 22"/>
                              <a:gd name="T16" fmla="*/ 3498 w 24605"/>
                              <a:gd name="T17" fmla="*/ 1 h 22"/>
                              <a:gd name="T18" fmla="*/ 3890 w 24605"/>
                              <a:gd name="T19" fmla="*/ 9 h 22"/>
                              <a:gd name="T20" fmla="*/ 4266 w 24605"/>
                              <a:gd name="T21" fmla="*/ 17 h 22"/>
                              <a:gd name="T22" fmla="*/ 4650 w 24605"/>
                              <a:gd name="T23" fmla="*/ 17 h 22"/>
                              <a:gd name="T24" fmla="*/ 5026 w 24605"/>
                              <a:gd name="T25" fmla="*/ 9 h 22"/>
                              <a:gd name="T26" fmla="*/ 5418 w 24605"/>
                              <a:gd name="T27" fmla="*/ 1 h 22"/>
                              <a:gd name="T28" fmla="*/ 5835 w 24605"/>
                              <a:gd name="T29" fmla="*/ 1 h 22"/>
                              <a:gd name="T30" fmla="*/ 6219 w 24605"/>
                              <a:gd name="T31" fmla="*/ 1 h 22"/>
                              <a:gd name="T32" fmla="*/ 6611 w 24605"/>
                              <a:gd name="T33" fmla="*/ 10 h 22"/>
                              <a:gd name="T34" fmla="*/ 6987 w 24605"/>
                              <a:gd name="T35" fmla="*/ 18 h 22"/>
                              <a:gd name="T36" fmla="*/ 7371 w 24605"/>
                              <a:gd name="T37" fmla="*/ 18 h 22"/>
                              <a:gd name="T38" fmla="*/ 7748 w 24605"/>
                              <a:gd name="T39" fmla="*/ 10 h 22"/>
                              <a:gd name="T40" fmla="*/ 8140 w 24605"/>
                              <a:gd name="T41" fmla="*/ 2 h 22"/>
                              <a:gd name="T42" fmla="*/ 8556 w 24605"/>
                              <a:gd name="T43" fmla="*/ 2 h 22"/>
                              <a:gd name="T44" fmla="*/ 8940 w 24605"/>
                              <a:gd name="T45" fmla="*/ 2 h 22"/>
                              <a:gd name="T46" fmla="*/ 9332 w 24605"/>
                              <a:gd name="T47" fmla="*/ 10 h 22"/>
                              <a:gd name="T48" fmla="*/ 9709 w 24605"/>
                              <a:gd name="T49" fmla="*/ 18 h 22"/>
                              <a:gd name="T50" fmla="*/ 10093 w 24605"/>
                              <a:gd name="T51" fmla="*/ 18 h 22"/>
                              <a:gd name="T52" fmla="*/ 10469 w 24605"/>
                              <a:gd name="T53" fmla="*/ 11 h 22"/>
                              <a:gd name="T54" fmla="*/ 10861 w 24605"/>
                              <a:gd name="T55" fmla="*/ 3 h 22"/>
                              <a:gd name="T56" fmla="*/ 11277 w 24605"/>
                              <a:gd name="T57" fmla="*/ 3 h 22"/>
                              <a:gd name="T58" fmla="*/ 11662 w 24605"/>
                              <a:gd name="T59" fmla="*/ 3 h 22"/>
                              <a:gd name="T60" fmla="*/ 12054 w 24605"/>
                              <a:gd name="T61" fmla="*/ 11 h 22"/>
                              <a:gd name="T62" fmla="*/ 12430 w 24605"/>
                              <a:gd name="T63" fmla="*/ 19 h 22"/>
                              <a:gd name="T64" fmla="*/ 12814 w 24605"/>
                              <a:gd name="T65" fmla="*/ 19 h 22"/>
                              <a:gd name="T66" fmla="*/ 13190 w 24605"/>
                              <a:gd name="T67" fmla="*/ 11 h 22"/>
                              <a:gd name="T68" fmla="*/ 13583 w 24605"/>
                              <a:gd name="T69" fmla="*/ 3 h 22"/>
                              <a:gd name="T70" fmla="*/ 13999 w 24605"/>
                              <a:gd name="T71" fmla="*/ 4 h 22"/>
                              <a:gd name="T72" fmla="*/ 14383 w 24605"/>
                              <a:gd name="T73" fmla="*/ 4 h 22"/>
                              <a:gd name="T74" fmla="*/ 14775 w 24605"/>
                              <a:gd name="T75" fmla="*/ 12 h 22"/>
                              <a:gd name="T76" fmla="*/ 15151 w 24605"/>
                              <a:gd name="T77" fmla="*/ 20 h 22"/>
                              <a:gd name="T78" fmla="*/ 15536 w 24605"/>
                              <a:gd name="T79" fmla="*/ 20 h 22"/>
                              <a:gd name="T80" fmla="*/ 15912 w 24605"/>
                              <a:gd name="T81" fmla="*/ 12 h 22"/>
                              <a:gd name="T82" fmla="*/ 16304 w 24605"/>
                              <a:gd name="T83" fmla="*/ 4 h 22"/>
                              <a:gd name="T84" fmla="*/ 16720 w 24605"/>
                              <a:gd name="T85" fmla="*/ 4 h 22"/>
                              <a:gd name="T86" fmla="*/ 17104 w 24605"/>
                              <a:gd name="T87" fmla="*/ 4 h 22"/>
                              <a:gd name="T88" fmla="*/ 17497 w 24605"/>
                              <a:gd name="T89" fmla="*/ 13 h 22"/>
                              <a:gd name="T90" fmla="*/ 17873 w 24605"/>
                              <a:gd name="T91" fmla="*/ 21 h 22"/>
                              <a:gd name="T92" fmla="*/ 18257 w 24605"/>
                              <a:gd name="T93" fmla="*/ 21 h 22"/>
                              <a:gd name="T94" fmla="*/ 18633 w 24605"/>
                              <a:gd name="T95" fmla="*/ 13 h 22"/>
                              <a:gd name="T96" fmla="*/ 19025 w 24605"/>
                              <a:gd name="T97" fmla="*/ 5 h 22"/>
                              <a:gd name="T98" fmla="*/ 19442 w 24605"/>
                              <a:gd name="T99" fmla="*/ 5 h 22"/>
                              <a:gd name="T100" fmla="*/ 19826 w 24605"/>
                              <a:gd name="T101" fmla="*/ 5 h 22"/>
                              <a:gd name="T102" fmla="*/ 20218 w 24605"/>
                              <a:gd name="T103" fmla="*/ 13 h 22"/>
                              <a:gd name="T104" fmla="*/ 20594 w 24605"/>
                              <a:gd name="T105" fmla="*/ 21 h 22"/>
                              <a:gd name="T106" fmla="*/ 20979 w 24605"/>
                              <a:gd name="T107" fmla="*/ 21 h 22"/>
                              <a:gd name="T108" fmla="*/ 21355 w 24605"/>
                              <a:gd name="T109" fmla="*/ 14 h 22"/>
                              <a:gd name="T110" fmla="*/ 21747 w 24605"/>
                              <a:gd name="T111" fmla="*/ 6 h 22"/>
                              <a:gd name="T112" fmla="*/ 22163 w 24605"/>
                              <a:gd name="T113" fmla="*/ 6 h 22"/>
                              <a:gd name="T114" fmla="*/ 22547 w 24605"/>
                              <a:gd name="T115" fmla="*/ 6 h 22"/>
                              <a:gd name="T116" fmla="*/ 22940 w 24605"/>
                              <a:gd name="T117" fmla="*/ 14 h 22"/>
                              <a:gd name="T118" fmla="*/ 23316 w 24605"/>
                              <a:gd name="T119" fmla="*/ 22 h 22"/>
                              <a:gd name="T120" fmla="*/ 23700 w 24605"/>
                              <a:gd name="T121" fmla="*/ 22 h 22"/>
                              <a:gd name="T122" fmla="*/ 24076 w 24605"/>
                              <a:gd name="T123" fmla="*/ 14 h 22"/>
                              <a:gd name="T124" fmla="*/ 24469 w 24605"/>
                              <a:gd name="T125"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605" h="22">
                                <a:moveTo>
                                  <a:pt x="8" y="0"/>
                                </a:moveTo>
                                <a:lnTo>
                                  <a:pt x="8" y="0"/>
                                </a:lnTo>
                                <a:cubicBezTo>
                                  <a:pt x="12" y="0"/>
                                  <a:pt x="16" y="3"/>
                                  <a:pt x="16" y="8"/>
                                </a:cubicBezTo>
                                <a:cubicBezTo>
                                  <a:pt x="16" y="12"/>
                                  <a:pt x="12" y="16"/>
                                  <a:pt x="8" y="16"/>
                                </a:cubicBezTo>
                                <a:lnTo>
                                  <a:pt x="8" y="16"/>
                                </a:lnTo>
                                <a:cubicBezTo>
                                  <a:pt x="3" y="16"/>
                                  <a:pt x="0" y="12"/>
                                  <a:pt x="0" y="8"/>
                                </a:cubicBezTo>
                                <a:cubicBezTo>
                                  <a:pt x="0" y="3"/>
                                  <a:pt x="3" y="0"/>
                                  <a:pt x="8" y="0"/>
                                </a:cubicBezTo>
                                <a:close/>
                                <a:moveTo>
                                  <a:pt x="40" y="0"/>
                                </a:moveTo>
                                <a:lnTo>
                                  <a:pt x="40" y="0"/>
                                </a:lnTo>
                                <a:cubicBezTo>
                                  <a:pt x="44" y="0"/>
                                  <a:pt x="48" y="3"/>
                                  <a:pt x="48" y="8"/>
                                </a:cubicBezTo>
                                <a:cubicBezTo>
                                  <a:pt x="48" y="12"/>
                                  <a:pt x="44" y="16"/>
                                  <a:pt x="40" y="16"/>
                                </a:cubicBezTo>
                                <a:lnTo>
                                  <a:pt x="40" y="16"/>
                                </a:lnTo>
                                <a:cubicBezTo>
                                  <a:pt x="35" y="16"/>
                                  <a:pt x="32" y="12"/>
                                  <a:pt x="32" y="8"/>
                                </a:cubicBezTo>
                                <a:cubicBezTo>
                                  <a:pt x="32" y="3"/>
                                  <a:pt x="35" y="0"/>
                                  <a:pt x="40" y="0"/>
                                </a:cubicBezTo>
                                <a:close/>
                                <a:moveTo>
                                  <a:pt x="72" y="0"/>
                                </a:moveTo>
                                <a:lnTo>
                                  <a:pt x="72" y="0"/>
                                </a:lnTo>
                                <a:cubicBezTo>
                                  <a:pt x="76" y="0"/>
                                  <a:pt x="80" y="3"/>
                                  <a:pt x="80" y="8"/>
                                </a:cubicBezTo>
                                <a:cubicBezTo>
                                  <a:pt x="80" y="12"/>
                                  <a:pt x="76" y="16"/>
                                  <a:pt x="72" y="16"/>
                                </a:cubicBezTo>
                                <a:lnTo>
                                  <a:pt x="72" y="16"/>
                                </a:lnTo>
                                <a:cubicBezTo>
                                  <a:pt x="67" y="16"/>
                                  <a:pt x="64" y="12"/>
                                  <a:pt x="64" y="8"/>
                                </a:cubicBezTo>
                                <a:cubicBezTo>
                                  <a:pt x="64" y="3"/>
                                  <a:pt x="67" y="0"/>
                                  <a:pt x="72" y="0"/>
                                </a:cubicBezTo>
                                <a:close/>
                                <a:moveTo>
                                  <a:pt x="104" y="0"/>
                                </a:moveTo>
                                <a:lnTo>
                                  <a:pt x="104" y="0"/>
                                </a:lnTo>
                                <a:cubicBezTo>
                                  <a:pt x="108" y="0"/>
                                  <a:pt x="112" y="3"/>
                                  <a:pt x="112" y="8"/>
                                </a:cubicBezTo>
                                <a:cubicBezTo>
                                  <a:pt x="112" y="12"/>
                                  <a:pt x="108" y="16"/>
                                  <a:pt x="104" y="16"/>
                                </a:cubicBezTo>
                                <a:lnTo>
                                  <a:pt x="104" y="16"/>
                                </a:lnTo>
                                <a:cubicBezTo>
                                  <a:pt x="99" y="16"/>
                                  <a:pt x="96" y="12"/>
                                  <a:pt x="96" y="8"/>
                                </a:cubicBezTo>
                                <a:cubicBezTo>
                                  <a:pt x="96" y="3"/>
                                  <a:pt x="99" y="0"/>
                                  <a:pt x="104" y="0"/>
                                </a:cubicBezTo>
                                <a:close/>
                                <a:moveTo>
                                  <a:pt x="136" y="0"/>
                                </a:moveTo>
                                <a:lnTo>
                                  <a:pt x="136" y="0"/>
                                </a:lnTo>
                                <a:cubicBezTo>
                                  <a:pt x="140" y="0"/>
                                  <a:pt x="144" y="3"/>
                                  <a:pt x="144" y="8"/>
                                </a:cubicBezTo>
                                <a:cubicBezTo>
                                  <a:pt x="144" y="12"/>
                                  <a:pt x="140" y="16"/>
                                  <a:pt x="136" y="16"/>
                                </a:cubicBezTo>
                                <a:lnTo>
                                  <a:pt x="136" y="16"/>
                                </a:lnTo>
                                <a:cubicBezTo>
                                  <a:pt x="131" y="16"/>
                                  <a:pt x="128" y="12"/>
                                  <a:pt x="128" y="8"/>
                                </a:cubicBezTo>
                                <a:cubicBezTo>
                                  <a:pt x="128" y="3"/>
                                  <a:pt x="131" y="0"/>
                                  <a:pt x="136" y="0"/>
                                </a:cubicBezTo>
                                <a:close/>
                                <a:moveTo>
                                  <a:pt x="168" y="0"/>
                                </a:moveTo>
                                <a:lnTo>
                                  <a:pt x="168" y="0"/>
                                </a:lnTo>
                                <a:cubicBezTo>
                                  <a:pt x="172" y="0"/>
                                  <a:pt x="176" y="3"/>
                                  <a:pt x="176" y="8"/>
                                </a:cubicBezTo>
                                <a:cubicBezTo>
                                  <a:pt x="176" y="12"/>
                                  <a:pt x="172" y="16"/>
                                  <a:pt x="168" y="16"/>
                                </a:cubicBezTo>
                                <a:lnTo>
                                  <a:pt x="168" y="16"/>
                                </a:lnTo>
                                <a:cubicBezTo>
                                  <a:pt x="163" y="16"/>
                                  <a:pt x="160" y="12"/>
                                  <a:pt x="160" y="8"/>
                                </a:cubicBezTo>
                                <a:cubicBezTo>
                                  <a:pt x="160" y="3"/>
                                  <a:pt x="163" y="0"/>
                                  <a:pt x="168" y="0"/>
                                </a:cubicBezTo>
                                <a:close/>
                                <a:moveTo>
                                  <a:pt x="200" y="0"/>
                                </a:moveTo>
                                <a:lnTo>
                                  <a:pt x="200" y="0"/>
                                </a:lnTo>
                                <a:cubicBezTo>
                                  <a:pt x="204" y="0"/>
                                  <a:pt x="208" y="3"/>
                                  <a:pt x="208" y="8"/>
                                </a:cubicBezTo>
                                <a:cubicBezTo>
                                  <a:pt x="208" y="12"/>
                                  <a:pt x="204" y="16"/>
                                  <a:pt x="200" y="16"/>
                                </a:cubicBezTo>
                                <a:lnTo>
                                  <a:pt x="200" y="16"/>
                                </a:lnTo>
                                <a:cubicBezTo>
                                  <a:pt x="195" y="16"/>
                                  <a:pt x="192" y="12"/>
                                  <a:pt x="192" y="8"/>
                                </a:cubicBezTo>
                                <a:cubicBezTo>
                                  <a:pt x="192" y="3"/>
                                  <a:pt x="195" y="0"/>
                                  <a:pt x="200" y="0"/>
                                </a:cubicBezTo>
                                <a:close/>
                                <a:moveTo>
                                  <a:pt x="232" y="0"/>
                                </a:moveTo>
                                <a:lnTo>
                                  <a:pt x="232" y="0"/>
                                </a:lnTo>
                                <a:cubicBezTo>
                                  <a:pt x="236" y="0"/>
                                  <a:pt x="240" y="3"/>
                                  <a:pt x="240" y="8"/>
                                </a:cubicBezTo>
                                <a:cubicBezTo>
                                  <a:pt x="240" y="12"/>
                                  <a:pt x="236" y="16"/>
                                  <a:pt x="232" y="16"/>
                                </a:cubicBezTo>
                                <a:lnTo>
                                  <a:pt x="232" y="16"/>
                                </a:lnTo>
                                <a:cubicBezTo>
                                  <a:pt x="227" y="16"/>
                                  <a:pt x="224" y="12"/>
                                  <a:pt x="224" y="8"/>
                                </a:cubicBezTo>
                                <a:cubicBezTo>
                                  <a:pt x="224" y="3"/>
                                  <a:pt x="227" y="0"/>
                                  <a:pt x="232" y="0"/>
                                </a:cubicBezTo>
                                <a:close/>
                                <a:moveTo>
                                  <a:pt x="264" y="0"/>
                                </a:moveTo>
                                <a:lnTo>
                                  <a:pt x="264" y="0"/>
                                </a:lnTo>
                                <a:cubicBezTo>
                                  <a:pt x="268" y="0"/>
                                  <a:pt x="272" y="3"/>
                                  <a:pt x="272" y="8"/>
                                </a:cubicBezTo>
                                <a:cubicBezTo>
                                  <a:pt x="272" y="12"/>
                                  <a:pt x="268" y="16"/>
                                  <a:pt x="264" y="16"/>
                                </a:cubicBezTo>
                                <a:lnTo>
                                  <a:pt x="264" y="16"/>
                                </a:lnTo>
                                <a:cubicBezTo>
                                  <a:pt x="260" y="16"/>
                                  <a:pt x="256" y="12"/>
                                  <a:pt x="256" y="8"/>
                                </a:cubicBezTo>
                                <a:cubicBezTo>
                                  <a:pt x="256" y="3"/>
                                  <a:pt x="260" y="0"/>
                                  <a:pt x="264" y="0"/>
                                </a:cubicBezTo>
                                <a:close/>
                                <a:moveTo>
                                  <a:pt x="296" y="0"/>
                                </a:moveTo>
                                <a:lnTo>
                                  <a:pt x="296" y="0"/>
                                </a:lnTo>
                                <a:cubicBezTo>
                                  <a:pt x="300" y="0"/>
                                  <a:pt x="304" y="3"/>
                                  <a:pt x="304" y="8"/>
                                </a:cubicBezTo>
                                <a:cubicBezTo>
                                  <a:pt x="304" y="12"/>
                                  <a:pt x="300" y="16"/>
                                  <a:pt x="296" y="16"/>
                                </a:cubicBezTo>
                                <a:lnTo>
                                  <a:pt x="296" y="16"/>
                                </a:lnTo>
                                <a:cubicBezTo>
                                  <a:pt x="292" y="16"/>
                                  <a:pt x="288" y="12"/>
                                  <a:pt x="288" y="8"/>
                                </a:cubicBezTo>
                                <a:cubicBezTo>
                                  <a:pt x="288" y="3"/>
                                  <a:pt x="292" y="0"/>
                                  <a:pt x="296" y="0"/>
                                </a:cubicBezTo>
                                <a:close/>
                                <a:moveTo>
                                  <a:pt x="328" y="0"/>
                                </a:moveTo>
                                <a:lnTo>
                                  <a:pt x="328" y="0"/>
                                </a:lnTo>
                                <a:cubicBezTo>
                                  <a:pt x="332" y="0"/>
                                  <a:pt x="336" y="3"/>
                                  <a:pt x="336" y="8"/>
                                </a:cubicBezTo>
                                <a:cubicBezTo>
                                  <a:pt x="336" y="12"/>
                                  <a:pt x="332" y="16"/>
                                  <a:pt x="328" y="16"/>
                                </a:cubicBezTo>
                                <a:lnTo>
                                  <a:pt x="328" y="16"/>
                                </a:lnTo>
                                <a:cubicBezTo>
                                  <a:pt x="324" y="16"/>
                                  <a:pt x="320" y="12"/>
                                  <a:pt x="320" y="8"/>
                                </a:cubicBezTo>
                                <a:cubicBezTo>
                                  <a:pt x="320" y="3"/>
                                  <a:pt x="324" y="0"/>
                                  <a:pt x="328" y="0"/>
                                </a:cubicBezTo>
                                <a:close/>
                                <a:moveTo>
                                  <a:pt x="360" y="0"/>
                                </a:moveTo>
                                <a:lnTo>
                                  <a:pt x="360" y="0"/>
                                </a:lnTo>
                                <a:cubicBezTo>
                                  <a:pt x="364" y="0"/>
                                  <a:pt x="368" y="3"/>
                                  <a:pt x="368" y="8"/>
                                </a:cubicBezTo>
                                <a:cubicBezTo>
                                  <a:pt x="368" y="12"/>
                                  <a:pt x="364" y="16"/>
                                  <a:pt x="360" y="16"/>
                                </a:cubicBezTo>
                                <a:lnTo>
                                  <a:pt x="360" y="16"/>
                                </a:lnTo>
                                <a:cubicBezTo>
                                  <a:pt x="356" y="16"/>
                                  <a:pt x="352" y="12"/>
                                  <a:pt x="352" y="8"/>
                                </a:cubicBezTo>
                                <a:cubicBezTo>
                                  <a:pt x="352" y="3"/>
                                  <a:pt x="356" y="0"/>
                                  <a:pt x="360" y="0"/>
                                </a:cubicBezTo>
                                <a:close/>
                                <a:moveTo>
                                  <a:pt x="392" y="0"/>
                                </a:moveTo>
                                <a:lnTo>
                                  <a:pt x="392" y="0"/>
                                </a:lnTo>
                                <a:cubicBezTo>
                                  <a:pt x="396" y="0"/>
                                  <a:pt x="400" y="3"/>
                                  <a:pt x="400" y="8"/>
                                </a:cubicBezTo>
                                <a:cubicBezTo>
                                  <a:pt x="400" y="12"/>
                                  <a:pt x="396" y="16"/>
                                  <a:pt x="392" y="16"/>
                                </a:cubicBezTo>
                                <a:lnTo>
                                  <a:pt x="392" y="16"/>
                                </a:lnTo>
                                <a:cubicBezTo>
                                  <a:pt x="388" y="16"/>
                                  <a:pt x="384" y="12"/>
                                  <a:pt x="384" y="8"/>
                                </a:cubicBezTo>
                                <a:cubicBezTo>
                                  <a:pt x="384" y="3"/>
                                  <a:pt x="388" y="0"/>
                                  <a:pt x="392" y="0"/>
                                </a:cubicBezTo>
                                <a:close/>
                                <a:moveTo>
                                  <a:pt x="424" y="0"/>
                                </a:moveTo>
                                <a:lnTo>
                                  <a:pt x="424" y="0"/>
                                </a:lnTo>
                                <a:cubicBezTo>
                                  <a:pt x="428" y="0"/>
                                  <a:pt x="432" y="3"/>
                                  <a:pt x="432" y="8"/>
                                </a:cubicBezTo>
                                <a:cubicBezTo>
                                  <a:pt x="432" y="12"/>
                                  <a:pt x="428" y="16"/>
                                  <a:pt x="424" y="16"/>
                                </a:cubicBezTo>
                                <a:lnTo>
                                  <a:pt x="424" y="16"/>
                                </a:lnTo>
                                <a:cubicBezTo>
                                  <a:pt x="420" y="16"/>
                                  <a:pt x="416" y="12"/>
                                  <a:pt x="416" y="8"/>
                                </a:cubicBezTo>
                                <a:cubicBezTo>
                                  <a:pt x="416" y="3"/>
                                  <a:pt x="420" y="0"/>
                                  <a:pt x="424" y="0"/>
                                </a:cubicBezTo>
                                <a:close/>
                                <a:moveTo>
                                  <a:pt x="456" y="0"/>
                                </a:moveTo>
                                <a:lnTo>
                                  <a:pt x="456" y="0"/>
                                </a:lnTo>
                                <a:cubicBezTo>
                                  <a:pt x="460" y="0"/>
                                  <a:pt x="464" y="3"/>
                                  <a:pt x="464" y="8"/>
                                </a:cubicBezTo>
                                <a:cubicBezTo>
                                  <a:pt x="464" y="12"/>
                                  <a:pt x="460" y="16"/>
                                  <a:pt x="456" y="16"/>
                                </a:cubicBezTo>
                                <a:lnTo>
                                  <a:pt x="456" y="16"/>
                                </a:lnTo>
                                <a:cubicBezTo>
                                  <a:pt x="452" y="16"/>
                                  <a:pt x="448" y="12"/>
                                  <a:pt x="448" y="8"/>
                                </a:cubicBezTo>
                                <a:cubicBezTo>
                                  <a:pt x="448" y="3"/>
                                  <a:pt x="452" y="0"/>
                                  <a:pt x="456" y="0"/>
                                </a:cubicBezTo>
                                <a:close/>
                                <a:moveTo>
                                  <a:pt x="488" y="0"/>
                                </a:moveTo>
                                <a:lnTo>
                                  <a:pt x="488" y="0"/>
                                </a:lnTo>
                                <a:cubicBezTo>
                                  <a:pt x="492" y="0"/>
                                  <a:pt x="496" y="4"/>
                                  <a:pt x="496" y="8"/>
                                </a:cubicBezTo>
                                <a:cubicBezTo>
                                  <a:pt x="496" y="12"/>
                                  <a:pt x="492" y="16"/>
                                  <a:pt x="488" y="16"/>
                                </a:cubicBezTo>
                                <a:lnTo>
                                  <a:pt x="488" y="16"/>
                                </a:lnTo>
                                <a:cubicBezTo>
                                  <a:pt x="484" y="16"/>
                                  <a:pt x="480" y="12"/>
                                  <a:pt x="480" y="8"/>
                                </a:cubicBezTo>
                                <a:cubicBezTo>
                                  <a:pt x="480" y="4"/>
                                  <a:pt x="484" y="0"/>
                                  <a:pt x="488" y="0"/>
                                </a:cubicBezTo>
                                <a:close/>
                                <a:moveTo>
                                  <a:pt x="520" y="0"/>
                                </a:moveTo>
                                <a:lnTo>
                                  <a:pt x="520" y="0"/>
                                </a:lnTo>
                                <a:cubicBezTo>
                                  <a:pt x="524" y="0"/>
                                  <a:pt x="528" y="4"/>
                                  <a:pt x="528" y="8"/>
                                </a:cubicBezTo>
                                <a:cubicBezTo>
                                  <a:pt x="528" y="12"/>
                                  <a:pt x="524" y="16"/>
                                  <a:pt x="520" y="16"/>
                                </a:cubicBezTo>
                                <a:lnTo>
                                  <a:pt x="520" y="16"/>
                                </a:lnTo>
                                <a:cubicBezTo>
                                  <a:pt x="516" y="16"/>
                                  <a:pt x="512" y="12"/>
                                  <a:pt x="512" y="8"/>
                                </a:cubicBezTo>
                                <a:cubicBezTo>
                                  <a:pt x="512" y="4"/>
                                  <a:pt x="516" y="0"/>
                                  <a:pt x="520" y="0"/>
                                </a:cubicBezTo>
                                <a:close/>
                                <a:moveTo>
                                  <a:pt x="552" y="0"/>
                                </a:moveTo>
                                <a:lnTo>
                                  <a:pt x="552" y="0"/>
                                </a:lnTo>
                                <a:cubicBezTo>
                                  <a:pt x="557" y="0"/>
                                  <a:pt x="560" y="4"/>
                                  <a:pt x="560" y="8"/>
                                </a:cubicBezTo>
                                <a:cubicBezTo>
                                  <a:pt x="560" y="12"/>
                                  <a:pt x="557" y="16"/>
                                  <a:pt x="552" y="16"/>
                                </a:cubicBezTo>
                                <a:lnTo>
                                  <a:pt x="552" y="16"/>
                                </a:lnTo>
                                <a:cubicBezTo>
                                  <a:pt x="548" y="16"/>
                                  <a:pt x="544" y="12"/>
                                  <a:pt x="544" y="8"/>
                                </a:cubicBezTo>
                                <a:cubicBezTo>
                                  <a:pt x="544" y="4"/>
                                  <a:pt x="548" y="0"/>
                                  <a:pt x="552" y="0"/>
                                </a:cubicBezTo>
                                <a:close/>
                                <a:moveTo>
                                  <a:pt x="584" y="0"/>
                                </a:moveTo>
                                <a:lnTo>
                                  <a:pt x="584" y="0"/>
                                </a:lnTo>
                                <a:cubicBezTo>
                                  <a:pt x="589" y="0"/>
                                  <a:pt x="592" y="4"/>
                                  <a:pt x="592" y="8"/>
                                </a:cubicBezTo>
                                <a:cubicBezTo>
                                  <a:pt x="592" y="12"/>
                                  <a:pt x="589" y="16"/>
                                  <a:pt x="584" y="16"/>
                                </a:cubicBezTo>
                                <a:lnTo>
                                  <a:pt x="584" y="16"/>
                                </a:lnTo>
                                <a:cubicBezTo>
                                  <a:pt x="580" y="16"/>
                                  <a:pt x="576" y="12"/>
                                  <a:pt x="576" y="8"/>
                                </a:cubicBezTo>
                                <a:cubicBezTo>
                                  <a:pt x="576" y="4"/>
                                  <a:pt x="580" y="0"/>
                                  <a:pt x="584" y="0"/>
                                </a:cubicBezTo>
                                <a:close/>
                                <a:moveTo>
                                  <a:pt x="616" y="0"/>
                                </a:moveTo>
                                <a:lnTo>
                                  <a:pt x="616" y="0"/>
                                </a:lnTo>
                                <a:cubicBezTo>
                                  <a:pt x="621" y="0"/>
                                  <a:pt x="624" y="4"/>
                                  <a:pt x="624" y="8"/>
                                </a:cubicBezTo>
                                <a:cubicBezTo>
                                  <a:pt x="624" y="12"/>
                                  <a:pt x="621" y="16"/>
                                  <a:pt x="616" y="16"/>
                                </a:cubicBezTo>
                                <a:lnTo>
                                  <a:pt x="616" y="16"/>
                                </a:lnTo>
                                <a:cubicBezTo>
                                  <a:pt x="612" y="16"/>
                                  <a:pt x="608" y="12"/>
                                  <a:pt x="608" y="8"/>
                                </a:cubicBezTo>
                                <a:cubicBezTo>
                                  <a:pt x="608" y="4"/>
                                  <a:pt x="612" y="0"/>
                                  <a:pt x="616" y="0"/>
                                </a:cubicBezTo>
                                <a:close/>
                                <a:moveTo>
                                  <a:pt x="648" y="0"/>
                                </a:moveTo>
                                <a:lnTo>
                                  <a:pt x="648" y="0"/>
                                </a:lnTo>
                                <a:cubicBezTo>
                                  <a:pt x="653" y="0"/>
                                  <a:pt x="656" y="4"/>
                                  <a:pt x="656" y="8"/>
                                </a:cubicBezTo>
                                <a:cubicBezTo>
                                  <a:pt x="656" y="12"/>
                                  <a:pt x="653" y="16"/>
                                  <a:pt x="648" y="16"/>
                                </a:cubicBezTo>
                                <a:lnTo>
                                  <a:pt x="648" y="16"/>
                                </a:lnTo>
                                <a:cubicBezTo>
                                  <a:pt x="644" y="16"/>
                                  <a:pt x="640" y="12"/>
                                  <a:pt x="640" y="8"/>
                                </a:cubicBezTo>
                                <a:cubicBezTo>
                                  <a:pt x="640" y="4"/>
                                  <a:pt x="644" y="0"/>
                                  <a:pt x="648" y="0"/>
                                </a:cubicBezTo>
                                <a:close/>
                                <a:moveTo>
                                  <a:pt x="680" y="0"/>
                                </a:moveTo>
                                <a:lnTo>
                                  <a:pt x="680" y="0"/>
                                </a:lnTo>
                                <a:cubicBezTo>
                                  <a:pt x="685" y="0"/>
                                  <a:pt x="688" y="4"/>
                                  <a:pt x="688" y="8"/>
                                </a:cubicBezTo>
                                <a:cubicBezTo>
                                  <a:pt x="688" y="12"/>
                                  <a:pt x="685" y="16"/>
                                  <a:pt x="680" y="16"/>
                                </a:cubicBezTo>
                                <a:lnTo>
                                  <a:pt x="680" y="16"/>
                                </a:lnTo>
                                <a:cubicBezTo>
                                  <a:pt x="676" y="16"/>
                                  <a:pt x="672" y="12"/>
                                  <a:pt x="672" y="8"/>
                                </a:cubicBezTo>
                                <a:cubicBezTo>
                                  <a:pt x="672" y="4"/>
                                  <a:pt x="676" y="0"/>
                                  <a:pt x="680" y="0"/>
                                </a:cubicBezTo>
                                <a:close/>
                                <a:moveTo>
                                  <a:pt x="712" y="0"/>
                                </a:moveTo>
                                <a:lnTo>
                                  <a:pt x="712" y="0"/>
                                </a:lnTo>
                                <a:cubicBezTo>
                                  <a:pt x="717" y="0"/>
                                  <a:pt x="720" y="4"/>
                                  <a:pt x="720" y="8"/>
                                </a:cubicBezTo>
                                <a:cubicBezTo>
                                  <a:pt x="720" y="12"/>
                                  <a:pt x="717" y="16"/>
                                  <a:pt x="712" y="16"/>
                                </a:cubicBezTo>
                                <a:lnTo>
                                  <a:pt x="712" y="16"/>
                                </a:lnTo>
                                <a:cubicBezTo>
                                  <a:pt x="708" y="16"/>
                                  <a:pt x="704" y="12"/>
                                  <a:pt x="704" y="8"/>
                                </a:cubicBezTo>
                                <a:cubicBezTo>
                                  <a:pt x="704" y="4"/>
                                  <a:pt x="708" y="0"/>
                                  <a:pt x="712" y="0"/>
                                </a:cubicBezTo>
                                <a:close/>
                                <a:moveTo>
                                  <a:pt x="744" y="0"/>
                                </a:moveTo>
                                <a:lnTo>
                                  <a:pt x="744" y="0"/>
                                </a:lnTo>
                                <a:cubicBezTo>
                                  <a:pt x="749" y="0"/>
                                  <a:pt x="752" y="4"/>
                                  <a:pt x="752" y="8"/>
                                </a:cubicBezTo>
                                <a:cubicBezTo>
                                  <a:pt x="752" y="12"/>
                                  <a:pt x="749" y="16"/>
                                  <a:pt x="744" y="16"/>
                                </a:cubicBezTo>
                                <a:lnTo>
                                  <a:pt x="744" y="16"/>
                                </a:lnTo>
                                <a:cubicBezTo>
                                  <a:pt x="740" y="16"/>
                                  <a:pt x="736" y="12"/>
                                  <a:pt x="736" y="8"/>
                                </a:cubicBezTo>
                                <a:cubicBezTo>
                                  <a:pt x="736" y="4"/>
                                  <a:pt x="740" y="0"/>
                                  <a:pt x="744" y="0"/>
                                </a:cubicBezTo>
                                <a:close/>
                                <a:moveTo>
                                  <a:pt x="776" y="0"/>
                                </a:moveTo>
                                <a:lnTo>
                                  <a:pt x="776" y="0"/>
                                </a:lnTo>
                                <a:cubicBezTo>
                                  <a:pt x="781" y="0"/>
                                  <a:pt x="784" y="4"/>
                                  <a:pt x="784" y="8"/>
                                </a:cubicBezTo>
                                <a:cubicBezTo>
                                  <a:pt x="784" y="12"/>
                                  <a:pt x="781" y="16"/>
                                  <a:pt x="776" y="16"/>
                                </a:cubicBezTo>
                                <a:lnTo>
                                  <a:pt x="776" y="16"/>
                                </a:lnTo>
                                <a:cubicBezTo>
                                  <a:pt x="772" y="16"/>
                                  <a:pt x="768" y="12"/>
                                  <a:pt x="768" y="8"/>
                                </a:cubicBezTo>
                                <a:cubicBezTo>
                                  <a:pt x="768" y="4"/>
                                  <a:pt x="772" y="0"/>
                                  <a:pt x="776" y="0"/>
                                </a:cubicBezTo>
                                <a:close/>
                                <a:moveTo>
                                  <a:pt x="808" y="0"/>
                                </a:moveTo>
                                <a:lnTo>
                                  <a:pt x="808" y="0"/>
                                </a:lnTo>
                                <a:cubicBezTo>
                                  <a:pt x="813" y="0"/>
                                  <a:pt x="816" y="4"/>
                                  <a:pt x="816" y="8"/>
                                </a:cubicBezTo>
                                <a:cubicBezTo>
                                  <a:pt x="816" y="12"/>
                                  <a:pt x="813" y="16"/>
                                  <a:pt x="808" y="16"/>
                                </a:cubicBezTo>
                                <a:lnTo>
                                  <a:pt x="808" y="16"/>
                                </a:lnTo>
                                <a:cubicBezTo>
                                  <a:pt x="804" y="16"/>
                                  <a:pt x="800" y="12"/>
                                  <a:pt x="800" y="8"/>
                                </a:cubicBezTo>
                                <a:cubicBezTo>
                                  <a:pt x="800" y="4"/>
                                  <a:pt x="804" y="0"/>
                                  <a:pt x="808" y="0"/>
                                </a:cubicBezTo>
                                <a:close/>
                                <a:moveTo>
                                  <a:pt x="840" y="0"/>
                                </a:moveTo>
                                <a:lnTo>
                                  <a:pt x="840" y="0"/>
                                </a:lnTo>
                                <a:cubicBezTo>
                                  <a:pt x="845" y="0"/>
                                  <a:pt x="848" y="4"/>
                                  <a:pt x="848" y="8"/>
                                </a:cubicBezTo>
                                <a:cubicBezTo>
                                  <a:pt x="848" y="12"/>
                                  <a:pt x="845" y="16"/>
                                  <a:pt x="840" y="16"/>
                                </a:cubicBezTo>
                                <a:lnTo>
                                  <a:pt x="840" y="16"/>
                                </a:lnTo>
                                <a:cubicBezTo>
                                  <a:pt x="836" y="16"/>
                                  <a:pt x="832" y="12"/>
                                  <a:pt x="832" y="8"/>
                                </a:cubicBezTo>
                                <a:cubicBezTo>
                                  <a:pt x="832" y="4"/>
                                  <a:pt x="836" y="0"/>
                                  <a:pt x="840" y="0"/>
                                </a:cubicBezTo>
                                <a:close/>
                                <a:moveTo>
                                  <a:pt x="872" y="0"/>
                                </a:moveTo>
                                <a:lnTo>
                                  <a:pt x="872" y="0"/>
                                </a:lnTo>
                                <a:cubicBezTo>
                                  <a:pt x="877" y="0"/>
                                  <a:pt x="880" y="4"/>
                                  <a:pt x="880" y="8"/>
                                </a:cubicBezTo>
                                <a:cubicBezTo>
                                  <a:pt x="880" y="12"/>
                                  <a:pt x="877" y="16"/>
                                  <a:pt x="872" y="16"/>
                                </a:cubicBezTo>
                                <a:lnTo>
                                  <a:pt x="872" y="16"/>
                                </a:lnTo>
                                <a:cubicBezTo>
                                  <a:pt x="868" y="16"/>
                                  <a:pt x="864" y="12"/>
                                  <a:pt x="864" y="8"/>
                                </a:cubicBezTo>
                                <a:cubicBezTo>
                                  <a:pt x="864" y="4"/>
                                  <a:pt x="868" y="0"/>
                                  <a:pt x="872" y="0"/>
                                </a:cubicBezTo>
                                <a:close/>
                                <a:moveTo>
                                  <a:pt x="904" y="0"/>
                                </a:moveTo>
                                <a:lnTo>
                                  <a:pt x="904" y="0"/>
                                </a:lnTo>
                                <a:cubicBezTo>
                                  <a:pt x="909" y="0"/>
                                  <a:pt x="912" y="4"/>
                                  <a:pt x="912" y="8"/>
                                </a:cubicBezTo>
                                <a:cubicBezTo>
                                  <a:pt x="912" y="12"/>
                                  <a:pt x="909" y="16"/>
                                  <a:pt x="904" y="16"/>
                                </a:cubicBezTo>
                                <a:lnTo>
                                  <a:pt x="904" y="16"/>
                                </a:lnTo>
                                <a:cubicBezTo>
                                  <a:pt x="900" y="16"/>
                                  <a:pt x="896" y="12"/>
                                  <a:pt x="896" y="8"/>
                                </a:cubicBezTo>
                                <a:cubicBezTo>
                                  <a:pt x="896" y="4"/>
                                  <a:pt x="900" y="0"/>
                                  <a:pt x="904" y="0"/>
                                </a:cubicBezTo>
                                <a:close/>
                                <a:moveTo>
                                  <a:pt x="936" y="0"/>
                                </a:moveTo>
                                <a:lnTo>
                                  <a:pt x="936" y="0"/>
                                </a:lnTo>
                                <a:cubicBezTo>
                                  <a:pt x="941" y="0"/>
                                  <a:pt x="944" y="4"/>
                                  <a:pt x="944" y="8"/>
                                </a:cubicBezTo>
                                <a:cubicBezTo>
                                  <a:pt x="944" y="12"/>
                                  <a:pt x="941" y="16"/>
                                  <a:pt x="936" y="16"/>
                                </a:cubicBezTo>
                                <a:lnTo>
                                  <a:pt x="936" y="16"/>
                                </a:lnTo>
                                <a:cubicBezTo>
                                  <a:pt x="932" y="16"/>
                                  <a:pt x="928" y="12"/>
                                  <a:pt x="928" y="8"/>
                                </a:cubicBezTo>
                                <a:cubicBezTo>
                                  <a:pt x="928" y="4"/>
                                  <a:pt x="932" y="0"/>
                                  <a:pt x="936" y="0"/>
                                </a:cubicBezTo>
                                <a:close/>
                                <a:moveTo>
                                  <a:pt x="968" y="0"/>
                                </a:moveTo>
                                <a:lnTo>
                                  <a:pt x="968" y="0"/>
                                </a:lnTo>
                                <a:cubicBezTo>
                                  <a:pt x="973" y="0"/>
                                  <a:pt x="976" y="4"/>
                                  <a:pt x="976" y="8"/>
                                </a:cubicBezTo>
                                <a:cubicBezTo>
                                  <a:pt x="976" y="12"/>
                                  <a:pt x="973" y="16"/>
                                  <a:pt x="968" y="16"/>
                                </a:cubicBezTo>
                                <a:lnTo>
                                  <a:pt x="968" y="16"/>
                                </a:lnTo>
                                <a:cubicBezTo>
                                  <a:pt x="964" y="16"/>
                                  <a:pt x="960" y="12"/>
                                  <a:pt x="960" y="8"/>
                                </a:cubicBezTo>
                                <a:cubicBezTo>
                                  <a:pt x="960" y="4"/>
                                  <a:pt x="964" y="0"/>
                                  <a:pt x="968" y="0"/>
                                </a:cubicBezTo>
                                <a:close/>
                                <a:moveTo>
                                  <a:pt x="1000" y="0"/>
                                </a:moveTo>
                                <a:lnTo>
                                  <a:pt x="1000" y="0"/>
                                </a:lnTo>
                                <a:cubicBezTo>
                                  <a:pt x="1005" y="0"/>
                                  <a:pt x="1008" y="4"/>
                                  <a:pt x="1008" y="8"/>
                                </a:cubicBezTo>
                                <a:cubicBezTo>
                                  <a:pt x="1008" y="12"/>
                                  <a:pt x="1005" y="16"/>
                                  <a:pt x="1000" y="16"/>
                                </a:cubicBezTo>
                                <a:lnTo>
                                  <a:pt x="1000" y="16"/>
                                </a:lnTo>
                                <a:cubicBezTo>
                                  <a:pt x="996" y="16"/>
                                  <a:pt x="992" y="12"/>
                                  <a:pt x="992" y="8"/>
                                </a:cubicBezTo>
                                <a:cubicBezTo>
                                  <a:pt x="992" y="4"/>
                                  <a:pt x="996" y="0"/>
                                  <a:pt x="1000" y="0"/>
                                </a:cubicBezTo>
                                <a:close/>
                                <a:moveTo>
                                  <a:pt x="1032" y="0"/>
                                </a:moveTo>
                                <a:lnTo>
                                  <a:pt x="1032" y="0"/>
                                </a:lnTo>
                                <a:cubicBezTo>
                                  <a:pt x="1037" y="0"/>
                                  <a:pt x="1040" y="4"/>
                                  <a:pt x="1040" y="8"/>
                                </a:cubicBezTo>
                                <a:cubicBezTo>
                                  <a:pt x="1040" y="12"/>
                                  <a:pt x="1037" y="16"/>
                                  <a:pt x="1032" y="16"/>
                                </a:cubicBezTo>
                                <a:lnTo>
                                  <a:pt x="1032" y="16"/>
                                </a:lnTo>
                                <a:cubicBezTo>
                                  <a:pt x="1028" y="16"/>
                                  <a:pt x="1024" y="12"/>
                                  <a:pt x="1024" y="8"/>
                                </a:cubicBezTo>
                                <a:cubicBezTo>
                                  <a:pt x="1024" y="4"/>
                                  <a:pt x="1028" y="0"/>
                                  <a:pt x="1032" y="0"/>
                                </a:cubicBezTo>
                                <a:close/>
                                <a:moveTo>
                                  <a:pt x="1064" y="0"/>
                                </a:moveTo>
                                <a:lnTo>
                                  <a:pt x="1064" y="0"/>
                                </a:lnTo>
                                <a:cubicBezTo>
                                  <a:pt x="1069" y="0"/>
                                  <a:pt x="1072" y="4"/>
                                  <a:pt x="1072" y="8"/>
                                </a:cubicBezTo>
                                <a:cubicBezTo>
                                  <a:pt x="1072" y="12"/>
                                  <a:pt x="1069" y="16"/>
                                  <a:pt x="1064" y="16"/>
                                </a:cubicBezTo>
                                <a:lnTo>
                                  <a:pt x="1064" y="16"/>
                                </a:lnTo>
                                <a:cubicBezTo>
                                  <a:pt x="1060" y="16"/>
                                  <a:pt x="1056" y="12"/>
                                  <a:pt x="1056" y="8"/>
                                </a:cubicBezTo>
                                <a:cubicBezTo>
                                  <a:pt x="1056" y="4"/>
                                  <a:pt x="1060" y="0"/>
                                  <a:pt x="1064" y="0"/>
                                </a:cubicBezTo>
                                <a:close/>
                                <a:moveTo>
                                  <a:pt x="1096" y="0"/>
                                </a:moveTo>
                                <a:lnTo>
                                  <a:pt x="1096" y="0"/>
                                </a:lnTo>
                                <a:cubicBezTo>
                                  <a:pt x="1101" y="0"/>
                                  <a:pt x="1104" y="4"/>
                                  <a:pt x="1104" y="8"/>
                                </a:cubicBezTo>
                                <a:cubicBezTo>
                                  <a:pt x="1104" y="12"/>
                                  <a:pt x="1101" y="16"/>
                                  <a:pt x="1096" y="16"/>
                                </a:cubicBezTo>
                                <a:lnTo>
                                  <a:pt x="1096" y="16"/>
                                </a:lnTo>
                                <a:cubicBezTo>
                                  <a:pt x="1092" y="16"/>
                                  <a:pt x="1088" y="12"/>
                                  <a:pt x="1088" y="8"/>
                                </a:cubicBezTo>
                                <a:cubicBezTo>
                                  <a:pt x="1088" y="4"/>
                                  <a:pt x="1092" y="0"/>
                                  <a:pt x="1096" y="0"/>
                                </a:cubicBezTo>
                                <a:close/>
                                <a:moveTo>
                                  <a:pt x="1128" y="0"/>
                                </a:moveTo>
                                <a:lnTo>
                                  <a:pt x="1128" y="0"/>
                                </a:lnTo>
                                <a:cubicBezTo>
                                  <a:pt x="1133" y="0"/>
                                  <a:pt x="1136" y="4"/>
                                  <a:pt x="1136" y="8"/>
                                </a:cubicBezTo>
                                <a:cubicBezTo>
                                  <a:pt x="1136" y="12"/>
                                  <a:pt x="1133" y="16"/>
                                  <a:pt x="1128" y="16"/>
                                </a:cubicBezTo>
                                <a:lnTo>
                                  <a:pt x="1128" y="16"/>
                                </a:lnTo>
                                <a:cubicBezTo>
                                  <a:pt x="1124" y="16"/>
                                  <a:pt x="1120" y="12"/>
                                  <a:pt x="1120" y="8"/>
                                </a:cubicBezTo>
                                <a:cubicBezTo>
                                  <a:pt x="1120" y="4"/>
                                  <a:pt x="1124" y="0"/>
                                  <a:pt x="1128" y="0"/>
                                </a:cubicBezTo>
                                <a:close/>
                                <a:moveTo>
                                  <a:pt x="1160" y="0"/>
                                </a:moveTo>
                                <a:lnTo>
                                  <a:pt x="1160" y="0"/>
                                </a:lnTo>
                                <a:cubicBezTo>
                                  <a:pt x="1165" y="0"/>
                                  <a:pt x="1168" y="4"/>
                                  <a:pt x="1168" y="8"/>
                                </a:cubicBezTo>
                                <a:cubicBezTo>
                                  <a:pt x="1168" y="13"/>
                                  <a:pt x="1165" y="16"/>
                                  <a:pt x="1160" y="16"/>
                                </a:cubicBezTo>
                                <a:lnTo>
                                  <a:pt x="1160" y="16"/>
                                </a:lnTo>
                                <a:cubicBezTo>
                                  <a:pt x="1156" y="16"/>
                                  <a:pt x="1152" y="13"/>
                                  <a:pt x="1152" y="8"/>
                                </a:cubicBezTo>
                                <a:cubicBezTo>
                                  <a:pt x="1152" y="4"/>
                                  <a:pt x="1156" y="0"/>
                                  <a:pt x="1160" y="0"/>
                                </a:cubicBezTo>
                                <a:close/>
                                <a:moveTo>
                                  <a:pt x="1192" y="0"/>
                                </a:moveTo>
                                <a:lnTo>
                                  <a:pt x="1192" y="0"/>
                                </a:lnTo>
                                <a:cubicBezTo>
                                  <a:pt x="1197" y="0"/>
                                  <a:pt x="1200" y="4"/>
                                  <a:pt x="1200" y="8"/>
                                </a:cubicBezTo>
                                <a:cubicBezTo>
                                  <a:pt x="1200" y="13"/>
                                  <a:pt x="1197" y="16"/>
                                  <a:pt x="1192" y="16"/>
                                </a:cubicBezTo>
                                <a:lnTo>
                                  <a:pt x="1192" y="16"/>
                                </a:lnTo>
                                <a:cubicBezTo>
                                  <a:pt x="1188" y="16"/>
                                  <a:pt x="1184" y="13"/>
                                  <a:pt x="1184" y="8"/>
                                </a:cubicBezTo>
                                <a:cubicBezTo>
                                  <a:pt x="1184" y="4"/>
                                  <a:pt x="1188" y="0"/>
                                  <a:pt x="1192" y="0"/>
                                </a:cubicBezTo>
                                <a:close/>
                                <a:moveTo>
                                  <a:pt x="1224" y="0"/>
                                </a:moveTo>
                                <a:lnTo>
                                  <a:pt x="1224" y="0"/>
                                </a:lnTo>
                                <a:cubicBezTo>
                                  <a:pt x="1229" y="0"/>
                                  <a:pt x="1232" y="4"/>
                                  <a:pt x="1232" y="8"/>
                                </a:cubicBezTo>
                                <a:cubicBezTo>
                                  <a:pt x="1232" y="13"/>
                                  <a:pt x="1229" y="16"/>
                                  <a:pt x="1224" y="16"/>
                                </a:cubicBezTo>
                                <a:lnTo>
                                  <a:pt x="1224" y="16"/>
                                </a:lnTo>
                                <a:cubicBezTo>
                                  <a:pt x="1220" y="16"/>
                                  <a:pt x="1216" y="13"/>
                                  <a:pt x="1216" y="8"/>
                                </a:cubicBezTo>
                                <a:cubicBezTo>
                                  <a:pt x="1216" y="4"/>
                                  <a:pt x="1220" y="0"/>
                                  <a:pt x="1224" y="0"/>
                                </a:cubicBezTo>
                                <a:close/>
                                <a:moveTo>
                                  <a:pt x="1256" y="0"/>
                                </a:moveTo>
                                <a:lnTo>
                                  <a:pt x="1256" y="0"/>
                                </a:lnTo>
                                <a:cubicBezTo>
                                  <a:pt x="1261" y="0"/>
                                  <a:pt x="1264" y="4"/>
                                  <a:pt x="1264" y="8"/>
                                </a:cubicBezTo>
                                <a:cubicBezTo>
                                  <a:pt x="1264" y="13"/>
                                  <a:pt x="1261" y="16"/>
                                  <a:pt x="1256" y="16"/>
                                </a:cubicBezTo>
                                <a:lnTo>
                                  <a:pt x="1256" y="16"/>
                                </a:lnTo>
                                <a:cubicBezTo>
                                  <a:pt x="1252" y="16"/>
                                  <a:pt x="1248" y="13"/>
                                  <a:pt x="1248" y="8"/>
                                </a:cubicBezTo>
                                <a:cubicBezTo>
                                  <a:pt x="1248" y="4"/>
                                  <a:pt x="1252" y="0"/>
                                  <a:pt x="1256" y="0"/>
                                </a:cubicBezTo>
                                <a:close/>
                                <a:moveTo>
                                  <a:pt x="1288" y="0"/>
                                </a:moveTo>
                                <a:lnTo>
                                  <a:pt x="1288" y="0"/>
                                </a:lnTo>
                                <a:cubicBezTo>
                                  <a:pt x="1293" y="0"/>
                                  <a:pt x="1296" y="4"/>
                                  <a:pt x="1296" y="8"/>
                                </a:cubicBezTo>
                                <a:cubicBezTo>
                                  <a:pt x="1296" y="13"/>
                                  <a:pt x="1293" y="16"/>
                                  <a:pt x="1288" y="16"/>
                                </a:cubicBezTo>
                                <a:lnTo>
                                  <a:pt x="1288" y="16"/>
                                </a:lnTo>
                                <a:cubicBezTo>
                                  <a:pt x="1284" y="16"/>
                                  <a:pt x="1280" y="13"/>
                                  <a:pt x="1280" y="8"/>
                                </a:cubicBezTo>
                                <a:cubicBezTo>
                                  <a:pt x="1280" y="4"/>
                                  <a:pt x="1284" y="0"/>
                                  <a:pt x="1288" y="0"/>
                                </a:cubicBezTo>
                                <a:close/>
                                <a:moveTo>
                                  <a:pt x="1320" y="0"/>
                                </a:moveTo>
                                <a:lnTo>
                                  <a:pt x="1320" y="0"/>
                                </a:lnTo>
                                <a:cubicBezTo>
                                  <a:pt x="1325" y="0"/>
                                  <a:pt x="1328" y="4"/>
                                  <a:pt x="1328" y="8"/>
                                </a:cubicBezTo>
                                <a:cubicBezTo>
                                  <a:pt x="1328" y="13"/>
                                  <a:pt x="1325" y="16"/>
                                  <a:pt x="1320" y="16"/>
                                </a:cubicBezTo>
                                <a:lnTo>
                                  <a:pt x="1320" y="16"/>
                                </a:lnTo>
                                <a:cubicBezTo>
                                  <a:pt x="1316" y="16"/>
                                  <a:pt x="1312" y="13"/>
                                  <a:pt x="1312" y="8"/>
                                </a:cubicBezTo>
                                <a:cubicBezTo>
                                  <a:pt x="1312" y="4"/>
                                  <a:pt x="1316" y="0"/>
                                  <a:pt x="1320" y="0"/>
                                </a:cubicBezTo>
                                <a:close/>
                                <a:moveTo>
                                  <a:pt x="1352" y="0"/>
                                </a:moveTo>
                                <a:lnTo>
                                  <a:pt x="1352" y="0"/>
                                </a:lnTo>
                                <a:cubicBezTo>
                                  <a:pt x="1357" y="0"/>
                                  <a:pt x="1360" y="4"/>
                                  <a:pt x="1360" y="8"/>
                                </a:cubicBezTo>
                                <a:cubicBezTo>
                                  <a:pt x="1360" y="13"/>
                                  <a:pt x="1357" y="16"/>
                                  <a:pt x="1352" y="16"/>
                                </a:cubicBezTo>
                                <a:lnTo>
                                  <a:pt x="1352" y="16"/>
                                </a:lnTo>
                                <a:cubicBezTo>
                                  <a:pt x="1348" y="16"/>
                                  <a:pt x="1344" y="13"/>
                                  <a:pt x="1344" y="8"/>
                                </a:cubicBezTo>
                                <a:cubicBezTo>
                                  <a:pt x="1344" y="4"/>
                                  <a:pt x="1348" y="0"/>
                                  <a:pt x="1352" y="0"/>
                                </a:cubicBezTo>
                                <a:close/>
                                <a:moveTo>
                                  <a:pt x="1384" y="0"/>
                                </a:moveTo>
                                <a:lnTo>
                                  <a:pt x="1385" y="0"/>
                                </a:lnTo>
                                <a:cubicBezTo>
                                  <a:pt x="1389" y="0"/>
                                  <a:pt x="1393" y="4"/>
                                  <a:pt x="1393" y="8"/>
                                </a:cubicBezTo>
                                <a:cubicBezTo>
                                  <a:pt x="1393" y="13"/>
                                  <a:pt x="1389" y="16"/>
                                  <a:pt x="1385" y="16"/>
                                </a:cubicBezTo>
                                <a:lnTo>
                                  <a:pt x="1384" y="16"/>
                                </a:lnTo>
                                <a:cubicBezTo>
                                  <a:pt x="1380" y="16"/>
                                  <a:pt x="1376" y="13"/>
                                  <a:pt x="1376" y="8"/>
                                </a:cubicBezTo>
                                <a:cubicBezTo>
                                  <a:pt x="1376" y="4"/>
                                  <a:pt x="1380" y="0"/>
                                  <a:pt x="1384" y="0"/>
                                </a:cubicBezTo>
                                <a:close/>
                                <a:moveTo>
                                  <a:pt x="1417" y="0"/>
                                </a:moveTo>
                                <a:lnTo>
                                  <a:pt x="1417" y="0"/>
                                </a:lnTo>
                                <a:cubicBezTo>
                                  <a:pt x="1421" y="0"/>
                                  <a:pt x="1425" y="4"/>
                                  <a:pt x="1425" y="8"/>
                                </a:cubicBezTo>
                                <a:cubicBezTo>
                                  <a:pt x="1425" y="13"/>
                                  <a:pt x="1421" y="16"/>
                                  <a:pt x="1417" y="16"/>
                                </a:cubicBezTo>
                                <a:lnTo>
                                  <a:pt x="1417" y="16"/>
                                </a:lnTo>
                                <a:cubicBezTo>
                                  <a:pt x="1412" y="16"/>
                                  <a:pt x="1408" y="13"/>
                                  <a:pt x="1408" y="8"/>
                                </a:cubicBezTo>
                                <a:cubicBezTo>
                                  <a:pt x="1408" y="4"/>
                                  <a:pt x="1412" y="0"/>
                                  <a:pt x="1417" y="0"/>
                                </a:cubicBezTo>
                                <a:close/>
                                <a:moveTo>
                                  <a:pt x="1449" y="0"/>
                                </a:moveTo>
                                <a:lnTo>
                                  <a:pt x="1449" y="0"/>
                                </a:lnTo>
                                <a:cubicBezTo>
                                  <a:pt x="1453" y="0"/>
                                  <a:pt x="1457" y="4"/>
                                  <a:pt x="1457" y="8"/>
                                </a:cubicBezTo>
                                <a:cubicBezTo>
                                  <a:pt x="1457" y="13"/>
                                  <a:pt x="1453" y="16"/>
                                  <a:pt x="1449" y="16"/>
                                </a:cubicBezTo>
                                <a:lnTo>
                                  <a:pt x="1449" y="16"/>
                                </a:lnTo>
                                <a:cubicBezTo>
                                  <a:pt x="1444" y="16"/>
                                  <a:pt x="1441" y="13"/>
                                  <a:pt x="1441" y="8"/>
                                </a:cubicBezTo>
                                <a:cubicBezTo>
                                  <a:pt x="1441" y="4"/>
                                  <a:pt x="1444" y="0"/>
                                  <a:pt x="1449" y="0"/>
                                </a:cubicBezTo>
                                <a:close/>
                                <a:moveTo>
                                  <a:pt x="1481" y="0"/>
                                </a:moveTo>
                                <a:lnTo>
                                  <a:pt x="1481" y="0"/>
                                </a:lnTo>
                                <a:cubicBezTo>
                                  <a:pt x="1485" y="0"/>
                                  <a:pt x="1489" y="4"/>
                                  <a:pt x="1489" y="8"/>
                                </a:cubicBezTo>
                                <a:cubicBezTo>
                                  <a:pt x="1489" y="13"/>
                                  <a:pt x="1485" y="16"/>
                                  <a:pt x="1481" y="16"/>
                                </a:cubicBezTo>
                                <a:lnTo>
                                  <a:pt x="1481" y="16"/>
                                </a:lnTo>
                                <a:cubicBezTo>
                                  <a:pt x="1476" y="16"/>
                                  <a:pt x="1473" y="13"/>
                                  <a:pt x="1473" y="8"/>
                                </a:cubicBezTo>
                                <a:cubicBezTo>
                                  <a:pt x="1473" y="4"/>
                                  <a:pt x="1476" y="0"/>
                                  <a:pt x="1481" y="0"/>
                                </a:cubicBezTo>
                                <a:close/>
                                <a:moveTo>
                                  <a:pt x="1513" y="0"/>
                                </a:moveTo>
                                <a:lnTo>
                                  <a:pt x="1513" y="0"/>
                                </a:lnTo>
                                <a:cubicBezTo>
                                  <a:pt x="1517" y="0"/>
                                  <a:pt x="1521" y="4"/>
                                  <a:pt x="1521" y="8"/>
                                </a:cubicBezTo>
                                <a:cubicBezTo>
                                  <a:pt x="1521" y="13"/>
                                  <a:pt x="1517" y="16"/>
                                  <a:pt x="1513" y="16"/>
                                </a:cubicBezTo>
                                <a:lnTo>
                                  <a:pt x="1513" y="16"/>
                                </a:lnTo>
                                <a:cubicBezTo>
                                  <a:pt x="1508" y="16"/>
                                  <a:pt x="1505" y="13"/>
                                  <a:pt x="1505" y="8"/>
                                </a:cubicBezTo>
                                <a:cubicBezTo>
                                  <a:pt x="1505" y="4"/>
                                  <a:pt x="1508" y="0"/>
                                  <a:pt x="1513" y="0"/>
                                </a:cubicBezTo>
                                <a:close/>
                                <a:moveTo>
                                  <a:pt x="1545" y="0"/>
                                </a:moveTo>
                                <a:lnTo>
                                  <a:pt x="1545" y="0"/>
                                </a:lnTo>
                                <a:cubicBezTo>
                                  <a:pt x="1549" y="0"/>
                                  <a:pt x="1553" y="4"/>
                                  <a:pt x="1553" y="8"/>
                                </a:cubicBezTo>
                                <a:cubicBezTo>
                                  <a:pt x="1553" y="13"/>
                                  <a:pt x="1549" y="16"/>
                                  <a:pt x="1545" y="16"/>
                                </a:cubicBezTo>
                                <a:lnTo>
                                  <a:pt x="1545" y="16"/>
                                </a:lnTo>
                                <a:cubicBezTo>
                                  <a:pt x="1540" y="16"/>
                                  <a:pt x="1537" y="13"/>
                                  <a:pt x="1537" y="8"/>
                                </a:cubicBezTo>
                                <a:cubicBezTo>
                                  <a:pt x="1537" y="4"/>
                                  <a:pt x="1540" y="0"/>
                                  <a:pt x="1545" y="0"/>
                                </a:cubicBezTo>
                                <a:close/>
                                <a:moveTo>
                                  <a:pt x="1577" y="0"/>
                                </a:moveTo>
                                <a:lnTo>
                                  <a:pt x="1577" y="0"/>
                                </a:lnTo>
                                <a:cubicBezTo>
                                  <a:pt x="1581" y="0"/>
                                  <a:pt x="1585" y="4"/>
                                  <a:pt x="1585" y="8"/>
                                </a:cubicBezTo>
                                <a:cubicBezTo>
                                  <a:pt x="1585" y="13"/>
                                  <a:pt x="1581" y="16"/>
                                  <a:pt x="1577" y="16"/>
                                </a:cubicBezTo>
                                <a:lnTo>
                                  <a:pt x="1577" y="16"/>
                                </a:lnTo>
                                <a:cubicBezTo>
                                  <a:pt x="1572" y="16"/>
                                  <a:pt x="1569" y="13"/>
                                  <a:pt x="1569" y="8"/>
                                </a:cubicBezTo>
                                <a:cubicBezTo>
                                  <a:pt x="1569" y="4"/>
                                  <a:pt x="1572" y="0"/>
                                  <a:pt x="1577" y="0"/>
                                </a:cubicBezTo>
                                <a:close/>
                                <a:moveTo>
                                  <a:pt x="1609" y="0"/>
                                </a:moveTo>
                                <a:lnTo>
                                  <a:pt x="1609" y="0"/>
                                </a:lnTo>
                                <a:cubicBezTo>
                                  <a:pt x="1613" y="0"/>
                                  <a:pt x="1617" y="4"/>
                                  <a:pt x="1617" y="8"/>
                                </a:cubicBezTo>
                                <a:cubicBezTo>
                                  <a:pt x="1617" y="13"/>
                                  <a:pt x="1613" y="16"/>
                                  <a:pt x="1609" y="16"/>
                                </a:cubicBezTo>
                                <a:lnTo>
                                  <a:pt x="1609" y="16"/>
                                </a:lnTo>
                                <a:cubicBezTo>
                                  <a:pt x="1604" y="16"/>
                                  <a:pt x="1601" y="13"/>
                                  <a:pt x="1601" y="8"/>
                                </a:cubicBezTo>
                                <a:cubicBezTo>
                                  <a:pt x="1601" y="4"/>
                                  <a:pt x="1604" y="0"/>
                                  <a:pt x="1609" y="0"/>
                                </a:cubicBezTo>
                                <a:close/>
                                <a:moveTo>
                                  <a:pt x="1641" y="0"/>
                                </a:moveTo>
                                <a:lnTo>
                                  <a:pt x="1641" y="0"/>
                                </a:lnTo>
                                <a:cubicBezTo>
                                  <a:pt x="1645" y="0"/>
                                  <a:pt x="1649" y="4"/>
                                  <a:pt x="1649" y="8"/>
                                </a:cubicBezTo>
                                <a:cubicBezTo>
                                  <a:pt x="1649" y="13"/>
                                  <a:pt x="1645" y="16"/>
                                  <a:pt x="1641" y="16"/>
                                </a:cubicBezTo>
                                <a:lnTo>
                                  <a:pt x="1641" y="16"/>
                                </a:lnTo>
                                <a:cubicBezTo>
                                  <a:pt x="1636" y="16"/>
                                  <a:pt x="1633" y="13"/>
                                  <a:pt x="1633" y="8"/>
                                </a:cubicBezTo>
                                <a:cubicBezTo>
                                  <a:pt x="1633" y="4"/>
                                  <a:pt x="1636" y="0"/>
                                  <a:pt x="1641" y="0"/>
                                </a:cubicBezTo>
                                <a:close/>
                                <a:moveTo>
                                  <a:pt x="1673" y="0"/>
                                </a:moveTo>
                                <a:lnTo>
                                  <a:pt x="1673" y="0"/>
                                </a:lnTo>
                                <a:cubicBezTo>
                                  <a:pt x="1677" y="0"/>
                                  <a:pt x="1681" y="4"/>
                                  <a:pt x="1681" y="8"/>
                                </a:cubicBezTo>
                                <a:cubicBezTo>
                                  <a:pt x="1681" y="13"/>
                                  <a:pt x="1677" y="16"/>
                                  <a:pt x="1673" y="16"/>
                                </a:cubicBezTo>
                                <a:lnTo>
                                  <a:pt x="1673" y="16"/>
                                </a:lnTo>
                                <a:cubicBezTo>
                                  <a:pt x="1668" y="16"/>
                                  <a:pt x="1665" y="13"/>
                                  <a:pt x="1665" y="8"/>
                                </a:cubicBezTo>
                                <a:cubicBezTo>
                                  <a:pt x="1665" y="4"/>
                                  <a:pt x="1668" y="0"/>
                                  <a:pt x="1673" y="0"/>
                                </a:cubicBezTo>
                                <a:close/>
                                <a:moveTo>
                                  <a:pt x="1705" y="0"/>
                                </a:moveTo>
                                <a:lnTo>
                                  <a:pt x="1705" y="0"/>
                                </a:lnTo>
                                <a:cubicBezTo>
                                  <a:pt x="1709" y="0"/>
                                  <a:pt x="1713" y="4"/>
                                  <a:pt x="1713" y="8"/>
                                </a:cubicBezTo>
                                <a:cubicBezTo>
                                  <a:pt x="1713" y="13"/>
                                  <a:pt x="1709" y="16"/>
                                  <a:pt x="1705" y="16"/>
                                </a:cubicBezTo>
                                <a:lnTo>
                                  <a:pt x="1705" y="16"/>
                                </a:lnTo>
                                <a:cubicBezTo>
                                  <a:pt x="1700" y="16"/>
                                  <a:pt x="1697" y="13"/>
                                  <a:pt x="1697" y="8"/>
                                </a:cubicBezTo>
                                <a:cubicBezTo>
                                  <a:pt x="1697" y="4"/>
                                  <a:pt x="1700" y="0"/>
                                  <a:pt x="1705" y="0"/>
                                </a:cubicBezTo>
                                <a:close/>
                                <a:moveTo>
                                  <a:pt x="1737" y="0"/>
                                </a:moveTo>
                                <a:lnTo>
                                  <a:pt x="1737" y="0"/>
                                </a:lnTo>
                                <a:cubicBezTo>
                                  <a:pt x="1741" y="0"/>
                                  <a:pt x="1745" y="4"/>
                                  <a:pt x="1745" y="8"/>
                                </a:cubicBezTo>
                                <a:cubicBezTo>
                                  <a:pt x="1745" y="13"/>
                                  <a:pt x="1741" y="16"/>
                                  <a:pt x="1737" y="16"/>
                                </a:cubicBezTo>
                                <a:lnTo>
                                  <a:pt x="1737" y="16"/>
                                </a:lnTo>
                                <a:cubicBezTo>
                                  <a:pt x="1732" y="16"/>
                                  <a:pt x="1729" y="13"/>
                                  <a:pt x="1729" y="8"/>
                                </a:cubicBezTo>
                                <a:cubicBezTo>
                                  <a:pt x="1729" y="4"/>
                                  <a:pt x="1732" y="0"/>
                                  <a:pt x="1737" y="0"/>
                                </a:cubicBezTo>
                                <a:close/>
                                <a:moveTo>
                                  <a:pt x="1769" y="0"/>
                                </a:moveTo>
                                <a:lnTo>
                                  <a:pt x="1769" y="0"/>
                                </a:lnTo>
                                <a:cubicBezTo>
                                  <a:pt x="1773" y="0"/>
                                  <a:pt x="1777" y="4"/>
                                  <a:pt x="1777" y="8"/>
                                </a:cubicBezTo>
                                <a:cubicBezTo>
                                  <a:pt x="1777" y="13"/>
                                  <a:pt x="1773" y="16"/>
                                  <a:pt x="1769" y="16"/>
                                </a:cubicBezTo>
                                <a:lnTo>
                                  <a:pt x="1769" y="16"/>
                                </a:lnTo>
                                <a:cubicBezTo>
                                  <a:pt x="1764" y="16"/>
                                  <a:pt x="1761" y="13"/>
                                  <a:pt x="1761" y="8"/>
                                </a:cubicBezTo>
                                <a:cubicBezTo>
                                  <a:pt x="1761" y="4"/>
                                  <a:pt x="1764" y="0"/>
                                  <a:pt x="1769" y="0"/>
                                </a:cubicBezTo>
                                <a:close/>
                                <a:moveTo>
                                  <a:pt x="1801" y="0"/>
                                </a:moveTo>
                                <a:lnTo>
                                  <a:pt x="1801" y="0"/>
                                </a:lnTo>
                                <a:cubicBezTo>
                                  <a:pt x="1805" y="0"/>
                                  <a:pt x="1809" y="4"/>
                                  <a:pt x="1809" y="8"/>
                                </a:cubicBezTo>
                                <a:cubicBezTo>
                                  <a:pt x="1809" y="13"/>
                                  <a:pt x="1805" y="16"/>
                                  <a:pt x="1801" y="16"/>
                                </a:cubicBezTo>
                                <a:lnTo>
                                  <a:pt x="1801" y="16"/>
                                </a:lnTo>
                                <a:cubicBezTo>
                                  <a:pt x="1796" y="16"/>
                                  <a:pt x="1793" y="13"/>
                                  <a:pt x="1793" y="8"/>
                                </a:cubicBezTo>
                                <a:cubicBezTo>
                                  <a:pt x="1793" y="4"/>
                                  <a:pt x="1796" y="0"/>
                                  <a:pt x="1801" y="0"/>
                                </a:cubicBezTo>
                                <a:close/>
                                <a:moveTo>
                                  <a:pt x="1833" y="0"/>
                                </a:moveTo>
                                <a:lnTo>
                                  <a:pt x="1833" y="0"/>
                                </a:lnTo>
                                <a:cubicBezTo>
                                  <a:pt x="1837" y="0"/>
                                  <a:pt x="1841" y="4"/>
                                  <a:pt x="1841" y="8"/>
                                </a:cubicBezTo>
                                <a:cubicBezTo>
                                  <a:pt x="1841" y="13"/>
                                  <a:pt x="1837" y="16"/>
                                  <a:pt x="1833" y="16"/>
                                </a:cubicBezTo>
                                <a:lnTo>
                                  <a:pt x="1833" y="16"/>
                                </a:lnTo>
                                <a:cubicBezTo>
                                  <a:pt x="1828" y="16"/>
                                  <a:pt x="1825" y="13"/>
                                  <a:pt x="1825" y="8"/>
                                </a:cubicBezTo>
                                <a:cubicBezTo>
                                  <a:pt x="1825" y="4"/>
                                  <a:pt x="1828" y="0"/>
                                  <a:pt x="1833" y="0"/>
                                </a:cubicBezTo>
                                <a:close/>
                                <a:moveTo>
                                  <a:pt x="1865" y="0"/>
                                </a:moveTo>
                                <a:lnTo>
                                  <a:pt x="1865" y="0"/>
                                </a:lnTo>
                                <a:cubicBezTo>
                                  <a:pt x="1869" y="0"/>
                                  <a:pt x="1873" y="4"/>
                                  <a:pt x="1873" y="8"/>
                                </a:cubicBezTo>
                                <a:cubicBezTo>
                                  <a:pt x="1873" y="13"/>
                                  <a:pt x="1869" y="16"/>
                                  <a:pt x="1865" y="16"/>
                                </a:cubicBezTo>
                                <a:lnTo>
                                  <a:pt x="1865" y="16"/>
                                </a:lnTo>
                                <a:cubicBezTo>
                                  <a:pt x="1860" y="16"/>
                                  <a:pt x="1857" y="13"/>
                                  <a:pt x="1857" y="8"/>
                                </a:cubicBezTo>
                                <a:cubicBezTo>
                                  <a:pt x="1857" y="4"/>
                                  <a:pt x="1860" y="0"/>
                                  <a:pt x="1865" y="0"/>
                                </a:cubicBezTo>
                                <a:close/>
                                <a:moveTo>
                                  <a:pt x="1897" y="0"/>
                                </a:moveTo>
                                <a:lnTo>
                                  <a:pt x="1897" y="0"/>
                                </a:lnTo>
                                <a:cubicBezTo>
                                  <a:pt x="1901" y="0"/>
                                  <a:pt x="1905" y="4"/>
                                  <a:pt x="1905" y="8"/>
                                </a:cubicBezTo>
                                <a:cubicBezTo>
                                  <a:pt x="1905" y="13"/>
                                  <a:pt x="1901" y="16"/>
                                  <a:pt x="1897" y="16"/>
                                </a:cubicBezTo>
                                <a:lnTo>
                                  <a:pt x="1897" y="16"/>
                                </a:lnTo>
                                <a:cubicBezTo>
                                  <a:pt x="1892" y="16"/>
                                  <a:pt x="1889" y="13"/>
                                  <a:pt x="1889" y="8"/>
                                </a:cubicBezTo>
                                <a:cubicBezTo>
                                  <a:pt x="1889" y="4"/>
                                  <a:pt x="1892" y="0"/>
                                  <a:pt x="1897" y="0"/>
                                </a:cubicBezTo>
                                <a:close/>
                                <a:moveTo>
                                  <a:pt x="1929" y="0"/>
                                </a:moveTo>
                                <a:lnTo>
                                  <a:pt x="1929" y="0"/>
                                </a:lnTo>
                                <a:cubicBezTo>
                                  <a:pt x="1933" y="0"/>
                                  <a:pt x="1937" y="4"/>
                                  <a:pt x="1937" y="8"/>
                                </a:cubicBezTo>
                                <a:cubicBezTo>
                                  <a:pt x="1937" y="13"/>
                                  <a:pt x="1933" y="16"/>
                                  <a:pt x="1929" y="16"/>
                                </a:cubicBezTo>
                                <a:lnTo>
                                  <a:pt x="1929" y="16"/>
                                </a:lnTo>
                                <a:cubicBezTo>
                                  <a:pt x="1924" y="16"/>
                                  <a:pt x="1921" y="13"/>
                                  <a:pt x="1921" y="8"/>
                                </a:cubicBezTo>
                                <a:cubicBezTo>
                                  <a:pt x="1921" y="4"/>
                                  <a:pt x="1924" y="0"/>
                                  <a:pt x="1929" y="0"/>
                                </a:cubicBezTo>
                                <a:close/>
                                <a:moveTo>
                                  <a:pt x="1961" y="0"/>
                                </a:moveTo>
                                <a:lnTo>
                                  <a:pt x="1961" y="0"/>
                                </a:lnTo>
                                <a:cubicBezTo>
                                  <a:pt x="1965" y="0"/>
                                  <a:pt x="1969" y="4"/>
                                  <a:pt x="1969" y="8"/>
                                </a:cubicBezTo>
                                <a:cubicBezTo>
                                  <a:pt x="1969" y="13"/>
                                  <a:pt x="1965" y="16"/>
                                  <a:pt x="1961" y="16"/>
                                </a:cubicBezTo>
                                <a:lnTo>
                                  <a:pt x="1961" y="16"/>
                                </a:lnTo>
                                <a:cubicBezTo>
                                  <a:pt x="1956" y="16"/>
                                  <a:pt x="1953" y="13"/>
                                  <a:pt x="1953" y="8"/>
                                </a:cubicBezTo>
                                <a:cubicBezTo>
                                  <a:pt x="1953" y="4"/>
                                  <a:pt x="1956" y="0"/>
                                  <a:pt x="1961" y="0"/>
                                </a:cubicBezTo>
                                <a:close/>
                                <a:moveTo>
                                  <a:pt x="1993" y="0"/>
                                </a:moveTo>
                                <a:lnTo>
                                  <a:pt x="1993" y="0"/>
                                </a:lnTo>
                                <a:cubicBezTo>
                                  <a:pt x="1997" y="0"/>
                                  <a:pt x="2001" y="4"/>
                                  <a:pt x="2001" y="8"/>
                                </a:cubicBezTo>
                                <a:cubicBezTo>
                                  <a:pt x="2001" y="13"/>
                                  <a:pt x="1997" y="16"/>
                                  <a:pt x="1993" y="16"/>
                                </a:cubicBezTo>
                                <a:lnTo>
                                  <a:pt x="1993" y="16"/>
                                </a:lnTo>
                                <a:cubicBezTo>
                                  <a:pt x="1988" y="16"/>
                                  <a:pt x="1985" y="13"/>
                                  <a:pt x="1985" y="8"/>
                                </a:cubicBezTo>
                                <a:cubicBezTo>
                                  <a:pt x="1985" y="4"/>
                                  <a:pt x="1988" y="0"/>
                                  <a:pt x="1993" y="0"/>
                                </a:cubicBezTo>
                                <a:close/>
                                <a:moveTo>
                                  <a:pt x="2025" y="0"/>
                                </a:moveTo>
                                <a:lnTo>
                                  <a:pt x="2025" y="0"/>
                                </a:lnTo>
                                <a:cubicBezTo>
                                  <a:pt x="2029" y="0"/>
                                  <a:pt x="2033" y="4"/>
                                  <a:pt x="2033" y="8"/>
                                </a:cubicBezTo>
                                <a:cubicBezTo>
                                  <a:pt x="2033" y="13"/>
                                  <a:pt x="2029" y="16"/>
                                  <a:pt x="2025" y="16"/>
                                </a:cubicBezTo>
                                <a:lnTo>
                                  <a:pt x="2025" y="16"/>
                                </a:lnTo>
                                <a:cubicBezTo>
                                  <a:pt x="2020" y="16"/>
                                  <a:pt x="2017" y="13"/>
                                  <a:pt x="2017" y="8"/>
                                </a:cubicBezTo>
                                <a:cubicBezTo>
                                  <a:pt x="2017" y="4"/>
                                  <a:pt x="2020" y="0"/>
                                  <a:pt x="2025" y="0"/>
                                </a:cubicBezTo>
                                <a:close/>
                                <a:moveTo>
                                  <a:pt x="2057" y="0"/>
                                </a:moveTo>
                                <a:lnTo>
                                  <a:pt x="2057" y="0"/>
                                </a:lnTo>
                                <a:cubicBezTo>
                                  <a:pt x="2061" y="0"/>
                                  <a:pt x="2065" y="4"/>
                                  <a:pt x="2065" y="8"/>
                                </a:cubicBezTo>
                                <a:cubicBezTo>
                                  <a:pt x="2065" y="13"/>
                                  <a:pt x="2061" y="16"/>
                                  <a:pt x="2057" y="16"/>
                                </a:cubicBezTo>
                                <a:lnTo>
                                  <a:pt x="2057" y="16"/>
                                </a:lnTo>
                                <a:cubicBezTo>
                                  <a:pt x="2052" y="16"/>
                                  <a:pt x="2049" y="13"/>
                                  <a:pt x="2049" y="8"/>
                                </a:cubicBezTo>
                                <a:cubicBezTo>
                                  <a:pt x="2049" y="4"/>
                                  <a:pt x="2052" y="0"/>
                                  <a:pt x="2057" y="0"/>
                                </a:cubicBezTo>
                                <a:close/>
                                <a:moveTo>
                                  <a:pt x="2089" y="0"/>
                                </a:moveTo>
                                <a:lnTo>
                                  <a:pt x="2089" y="0"/>
                                </a:lnTo>
                                <a:cubicBezTo>
                                  <a:pt x="2093" y="0"/>
                                  <a:pt x="2097" y="4"/>
                                  <a:pt x="2097" y="8"/>
                                </a:cubicBezTo>
                                <a:cubicBezTo>
                                  <a:pt x="2097" y="13"/>
                                  <a:pt x="2093" y="16"/>
                                  <a:pt x="2089" y="16"/>
                                </a:cubicBezTo>
                                <a:lnTo>
                                  <a:pt x="2089" y="16"/>
                                </a:lnTo>
                                <a:cubicBezTo>
                                  <a:pt x="2084" y="16"/>
                                  <a:pt x="2081" y="13"/>
                                  <a:pt x="2081" y="8"/>
                                </a:cubicBezTo>
                                <a:cubicBezTo>
                                  <a:pt x="2081" y="4"/>
                                  <a:pt x="2084" y="0"/>
                                  <a:pt x="2089" y="0"/>
                                </a:cubicBezTo>
                                <a:close/>
                                <a:moveTo>
                                  <a:pt x="2121" y="0"/>
                                </a:moveTo>
                                <a:lnTo>
                                  <a:pt x="2121" y="0"/>
                                </a:lnTo>
                                <a:cubicBezTo>
                                  <a:pt x="2125" y="0"/>
                                  <a:pt x="2129" y="4"/>
                                  <a:pt x="2129" y="8"/>
                                </a:cubicBezTo>
                                <a:cubicBezTo>
                                  <a:pt x="2129" y="13"/>
                                  <a:pt x="2125" y="16"/>
                                  <a:pt x="2121" y="16"/>
                                </a:cubicBezTo>
                                <a:lnTo>
                                  <a:pt x="2121" y="16"/>
                                </a:lnTo>
                                <a:cubicBezTo>
                                  <a:pt x="2116" y="16"/>
                                  <a:pt x="2113" y="13"/>
                                  <a:pt x="2113" y="8"/>
                                </a:cubicBezTo>
                                <a:cubicBezTo>
                                  <a:pt x="2113" y="4"/>
                                  <a:pt x="2116" y="0"/>
                                  <a:pt x="2121" y="0"/>
                                </a:cubicBezTo>
                                <a:close/>
                                <a:moveTo>
                                  <a:pt x="2153" y="0"/>
                                </a:moveTo>
                                <a:lnTo>
                                  <a:pt x="2153" y="0"/>
                                </a:lnTo>
                                <a:cubicBezTo>
                                  <a:pt x="2157" y="0"/>
                                  <a:pt x="2161" y="4"/>
                                  <a:pt x="2161" y="8"/>
                                </a:cubicBezTo>
                                <a:cubicBezTo>
                                  <a:pt x="2161" y="13"/>
                                  <a:pt x="2157" y="16"/>
                                  <a:pt x="2153" y="16"/>
                                </a:cubicBezTo>
                                <a:lnTo>
                                  <a:pt x="2153" y="16"/>
                                </a:lnTo>
                                <a:cubicBezTo>
                                  <a:pt x="2148" y="16"/>
                                  <a:pt x="2145" y="13"/>
                                  <a:pt x="2145" y="8"/>
                                </a:cubicBezTo>
                                <a:cubicBezTo>
                                  <a:pt x="2145" y="4"/>
                                  <a:pt x="2148" y="0"/>
                                  <a:pt x="2153" y="0"/>
                                </a:cubicBezTo>
                                <a:close/>
                                <a:moveTo>
                                  <a:pt x="2185" y="0"/>
                                </a:moveTo>
                                <a:lnTo>
                                  <a:pt x="2185" y="0"/>
                                </a:lnTo>
                                <a:cubicBezTo>
                                  <a:pt x="2189" y="0"/>
                                  <a:pt x="2193" y="4"/>
                                  <a:pt x="2193" y="8"/>
                                </a:cubicBezTo>
                                <a:cubicBezTo>
                                  <a:pt x="2193" y="13"/>
                                  <a:pt x="2189" y="16"/>
                                  <a:pt x="2185" y="16"/>
                                </a:cubicBezTo>
                                <a:lnTo>
                                  <a:pt x="2185" y="16"/>
                                </a:lnTo>
                                <a:cubicBezTo>
                                  <a:pt x="2180" y="16"/>
                                  <a:pt x="2177" y="13"/>
                                  <a:pt x="2177" y="8"/>
                                </a:cubicBezTo>
                                <a:cubicBezTo>
                                  <a:pt x="2177" y="4"/>
                                  <a:pt x="2180" y="0"/>
                                  <a:pt x="2185" y="0"/>
                                </a:cubicBezTo>
                                <a:close/>
                                <a:moveTo>
                                  <a:pt x="2217" y="0"/>
                                </a:moveTo>
                                <a:lnTo>
                                  <a:pt x="2217" y="0"/>
                                </a:lnTo>
                                <a:cubicBezTo>
                                  <a:pt x="2221" y="0"/>
                                  <a:pt x="2225" y="4"/>
                                  <a:pt x="2225" y="8"/>
                                </a:cubicBezTo>
                                <a:cubicBezTo>
                                  <a:pt x="2225" y="13"/>
                                  <a:pt x="2221" y="16"/>
                                  <a:pt x="2217" y="16"/>
                                </a:cubicBezTo>
                                <a:lnTo>
                                  <a:pt x="2217" y="16"/>
                                </a:lnTo>
                                <a:cubicBezTo>
                                  <a:pt x="2212" y="16"/>
                                  <a:pt x="2209" y="13"/>
                                  <a:pt x="2209" y="8"/>
                                </a:cubicBezTo>
                                <a:cubicBezTo>
                                  <a:pt x="2209" y="4"/>
                                  <a:pt x="2212" y="0"/>
                                  <a:pt x="2217" y="0"/>
                                </a:cubicBezTo>
                                <a:close/>
                                <a:moveTo>
                                  <a:pt x="2249" y="0"/>
                                </a:moveTo>
                                <a:lnTo>
                                  <a:pt x="2249" y="0"/>
                                </a:lnTo>
                                <a:cubicBezTo>
                                  <a:pt x="2253" y="0"/>
                                  <a:pt x="2257" y="4"/>
                                  <a:pt x="2257" y="8"/>
                                </a:cubicBezTo>
                                <a:cubicBezTo>
                                  <a:pt x="2257" y="13"/>
                                  <a:pt x="2253" y="16"/>
                                  <a:pt x="2249" y="16"/>
                                </a:cubicBezTo>
                                <a:lnTo>
                                  <a:pt x="2249" y="16"/>
                                </a:lnTo>
                                <a:cubicBezTo>
                                  <a:pt x="2244" y="16"/>
                                  <a:pt x="2241" y="13"/>
                                  <a:pt x="2241" y="8"/>
                                </a:cubicBezTo>
                                <a:cubicBezTo>
                                  <a:pt x="2241" y="4"/>
                                  <a:pt x="2244" y="0"/>
                                  <a:pt x="2249" y="0"/>
                                </a:cubicBezTo>
                                <a:close/>
                                <a:moveTo>
                                  <a:pt x="2281" y="0"/>
                                </a:moveTo>
                                <a:lnTo>
                                  <a:pt x="2281" y="0"/>
                                </a:lnTo>
                                <a:cubicBezTo>
                                  <a:pt x="2285" y="0"/>
                                  <a:pt x="2289" y="4"/>
                                  <a:pt x="2289" y="8"/>
                                </a:cubicBezTo>
                                <a:cubicBezTo>
                                  <a:pt x="2289" y="13"/>
                                  <a:pt x="2285" y="16"/>
                                  <a:pt x="2281" y="16"/>
                                </a:cubicBezTo>
                                <a:lnTo>
                                  <a:pt x="2281" y="16"/>
                                </a:lnTo>
                                <a:cubicBezTo>
                                  <a:pt x="2277" y="16"/>
                                  <a:pt x="2273" y="13"/>
                                  <a:pt x="2273" y="8"/>
                                </a:cubicBezTo>
                                <a:cubicBezTo>
                                  <a:pt x="2273" y="4"/>
                                  <a:pt x="2277" y="0"/>
                                  <a:pt x="2281" y="0"/>
                                </a:cubicBezTo>
                                <a:close/>
                                <a:moveTo>
                                  <a:pt x="2313" y="0"/>
                                </a:moveTo>
                                <a:lnTo>
                                  <a:pt x="2313" y="0"/>
                                </a:lnTo>
                                <a:cubicBezTo>
                                  <a:pt x="2317" y="0"/>
                                  <a:pt x="2321" y="4"/>
                                  <a:pt x="2321" y="8"/>
                                </a:cubicBezTo>
                                <a:cubicBezTo>
                                  <a:pt x="2321" y="13"/>
                                  <a:pt x="2317" y="16"/>
                                  <a:pt x="2313" y="16"/>
                                </a:cubicBezTo>
                                <a:lnTo>
                                  <a:pt x="2313" y="16"/>
                                </a:lnTo>
                                <a:cubicBezTo>
                                  <a:pt x="2309" y="16"/>
                                  <a:pt x="2305" y="13"/>
                                  <a:pt x="2305" y="8"/>
                                </a:cubicBezTo>
                                <a:cubicBezTo>
                                  <a:pt x="2305" y="4"/>
                                  <a:pt x="2309" y="0"/>
                                  <a:pt x="2313" y="0"/>
                                </a:cubicBezTo>
                                <a:close/>
                                <a:moveTo>
                                  <a:pt x="2345" y="0"/>
                                </a:moveTo>
                                <a:lnTo>
                                  <a:pt x="2345" y="0"/>
                                </a:lnTo>
                                <a:cubicBezTo>
                                  <a:pt x="2349" y="0"/>
                                  <a:pt x="2353" y="4"/>
                                  <a:pt x="2353" y="8"/>
                                </a:cubicBezTo>
                                <a:cubicBezTo>
                                  <a:pt x="2353" y="13"/>
                                  <a:pt x="2349" y="16"/>
                                  <a:pt x="2345" y="16"/>
                                </a:cubicBezTo>
                                <a:lnTo>
                                  <a:pt x="2345" y="16"/>
                                </a:lnTo>
                                <a:cubicBezTo>
                                  <a:pt x="2341" y="16"/>
                                  <a:pt x="2337" y="13"/>
                                  <a:pt x="2337" y="8"/>
                                </a:cubicBezTo>
                                <a:cubicBezTo>
                                  <a:pt x="2337" y="4"/>
                                  <a:pt x="2341" y="0"/>
                                  <a:pt x="2345" y="0"/>
                                </a:cubicBezTo>
                                <a:close/>
                                <a:moveTo>
                                  <a:pt x="2377" y="0"/>
                                </a:moveTo>
                                <a:lnTo>
                                  <a:pt x="2377" y="0"/>
                                </a:lnTo>
                                <a:cubicBezTo>
                                  <a:pt x="2381" y="0"/>
                                  <a:pt x="2385" y="4"/>
                                  <a:pt x="2385" y="8"/>
                                </a:cubicBezTo>
                                <a:cubicBezTo>
                                  <a:pt x="2385" y="13"/>
                                  <a:pt x="2381" y="16"/>
                                  <a:pt x="2377" y="16"/>
                                </a:cubicBezTo>
                                <a:lnTo>
                                  <a:pt x="2377" y="16"/>
                                </a:lnTo>
                                <a:cubicBezTo>
                                  <a:pt x="2373" y="16"/>
                                  <a:pt x="2369" y="13"/>
                                  <a:pt x="2369" y="8"/>
                                </a:cubicBezTo>
                                <a:cubicBezTo>
                                  <a:pt x="2369" y="4"/>
                                  <a:pt x="2373" y="0"/>
                                  <a:pt x="2377" y="0"/>
                                </a:cubicBezTo>
                                <a:close/>
                                <a:moveTo>
                                  <a:pt x="2409" y="0"/>
                                </a:moveTo>
                                <a:lnTo>
                                  <a:pt x="2409" y="0"/>
                                </a:lnTo>
                                <a:cubicBezTo>
                                  <a:pt x="2413" y="0"/>
                                  <a:pt x="2417" y="4"/>
                                  <a:pt x="2417" y="8"/>
                                </a:cubicBezTo>
                                <a:cubicBezTo>
                                  <a:pt x="2417" y="13"/>
                                  <a:pt x="2413" y="16"/>
                                  <a:pt x="2409" y="16"/>
                                </a:cubicBezTo>
                                <a:lnTo>
                                  <a:pt x="2409" y="16"/>
                                </a:lnTo>
                                <a:cubicBezTo>
                                  <a:pt x="2405" y="16"/>
                                  <a:pt x="2401" y="13"/>
                                  <a:pt x="2401" y="8"/>
                                </a:cubicBezTo>
                                <a:cubicBezTo>
                                  <a:pt x="2401" y="4"/>
                                  <a:pt x="2405" y="0"/>
                                  <a:pt x="2409" y="0"/>
                                </a:cubicBezTo>
                                <a:close/>
                                <a:moveTo>
                                  <a:pt x="2441" y="0"/>
                                </a:moveTo>
                                <a:lnTo>
                                  <a:pt x="2441" y="0"/>
                                </a:lnTo>
                                <a:cubicBezTo>
                                  <a:pt x="2445" y="0"/>
                                  <a:pt x="2449" y="4"/>
                                  <a:pt x="2449" y="8"/>
                                </a:cubicBezTo>
                                <a:cubicBezTo>
                                  <a:pt x="2449" y="13"/>
                                  <a:pt x="2445" y="16"/>
                                  <a:pt x="2441" y="16"/>
                                </a:cubicBezTo>
                                <a:lnTo>
                                  <a:pt x="2441" y="16"/>
                                </a:lnTo>
                                <a:cubicBezTo>
                                  <a:pt x="2437" y="16"/>
                                  <a:pt x="2433" y="13"/>
                                  <a:pt x="2433" y="8"/>
                                </a:cubicBezTo>
                                <a:cubicBezTo>
                                  <a:pt x="2433" y="4"/>
                                  <a:pt x="2437" y="0"/>
                                  <a:pt x="2441" y="0"/>
                                </a:cubicBezTo>
                                <a:close/>
                                <a:moveTo>
                                  <a:pt x="2473" y="0"/>
                                </a:moveTo>
                                <a:lnTo>
                                  <a:pt x="2473" y="0"/>
                                </a:lnTo>
                                <a:cubicBezTo>
                                  <a:pt x="2477" y="0"/>
                                  <a:pt x="2481" y="4"/>
                                  <a:pt x="2481" y="8"/>
                                </a:cubicBezTo>
                                <a:cubicBezTo>
                                  <a:pt x="2481" y="13"/>
                                  <a:pt x="2477" y="16"/>
                                  <a:pt x="2473" y="16"/>
                                </a:cubicBezTo>
                                <a:lnTo>
                                  <a:pt x="2473" y="16"/>
                                </a:lnTo>
                                <a:cubicBezTo>
                                  <a:pt x="2469" y="16"/>
                                  <a:pt x="2465" y="13"/>
                                  <a:pt x="2465" y="8"/>
                                </a:cubicBezTo>
                                <a:cubicBezTo>
                                  <a:pt x="2465" y="4"/>
                                  <a:pt x="2469" y="0"/>
                                  <a:pt x="2473" y="0"/>
                                </a:cubicBezTo>
                                <a:close/>
                                <a:moveTo>
                                  <a:pt x="2505" y="0"/>
                                </a:moveTo>
                                <a:lnTo>
                                  <a:pt x="2505" y="0"/>
                                </a:lnTo>
                                <a:cubicBezTo>
                                  <a:pt x="2509" y="0"/>
                                  <a:pt x="2513" y="4"/>
                                  <a:pt x="2513" y="8"/>
                                </a:cubicBezTo>
                                <a:cubicBezTo>
                                  <a:pt x="2513" y="13"/>
                                  <a:pt x="2509" y="16"/>
                                  <a:pt x="2505" y="16"/>
                                </a:cubicBezTo>
                                <a:lnTo>
                                  <a:pt x="2505" y="16"/>
                                </a:lnTo>
                                <a:cubicBezTo>
                                  <a:pt x="2501" y="16"/>
                                  <a:pt x="2497" y="13"/>
                                  <a:pt x="2497" y="8"/>
                                </a:cubicBezTo>
                                <a:cubicBezTo>
                                  <a:pt x="2497" y="4"/>
                                  <a:pt x="2501" y="0"/>
                                  <a:pt x="2505" y="0"/>
                                </a:cubicBezTo>
                                <a:close/>
                                <a:moveTo>
                                  <a:pt x="2537" y="0"/>
                                </a:moveTo>
                                <a:lnTo>
                                  <a:pt x="2537" y="0"/>
                                </a:lnTo>
                                <a:cubicBezTo>
                                  <a:pt x="2541" y="0"/>
                                  <a:pt x="2545" y="4"/>
                                  <a:pt x="2545" y="8"/>
                                </a:cubicBezTo>
                                <a:cubicBezTo>
                                  <a:pt x="2545" y="13"/>
                                  <a:pt x="2541" y="16"/>
                                  <a:pt x="2537" y="16"/>
                                </a:cubicBezTo>
                                <a:lnTo>
                                  <a:pt x="2537" y="16"/>
                                </a:lnTo>
                                <a:cubicBezTo>
                                  <a:pt x="2533" y="16"/>
                                  <a:pt x="2529" y="13"/>
                                  <a:pt x="2529" y="8"/>
                                </a:cubicBezTo>
                                <a:cubicBezTo>
                                  <a:pt x="2529" y="4"/>
                                  <a:pt x="2533" y="0"/>
                                  <a:pt x="2537" y="0"/>
                                </a:cubicBezTo>
                                <a:close/>
                                <a:moveTo>
                                  <a:pt x="2569" y="0"/>
                                </a:moveTo>
                                <a:lnTo>
                                  <a:pt x="2569" y="0"/>
                                </a:lnTo>
                                <a:cubicBezTo>
                                  <a:pt x="2573" y="0"/>
                                  <a:pt x="2577" y="4"/>
                                  <a:pt x="2577" y="8"/>
                                </a:cubicBezTo>
                                <a:cubicBezTo>
                                  <a:pt x="2577" y="13"/>
                                  <a:pt x="2573" y="16"/>
                                  <a:pt x="2569" y="16"/>
                                </a:cubicBezTo>
                                <a:lnTo>
                                  <a:pt x="2569" y="16"/>
                                </a:lnTo>
                                <a:cubicBezTo>
                                  <a:pt x="2565" y="16"/>
                                  <a:pt x="2561" y="13"/>
                                  <a:pt x="2561" y="8"/>
                                </a:cubicBezTo>
                                <a:cubicBezTo>
                                  <a:pt x="2561" y="4"/>
                                  <a:pt x="2565" y="0"/>
                                  <a:pt x="2569" y="0"/>
                                </a:cubicBezTo>
                                <a:close/>
                                <a:moveTo>
                                  <a:pt x="2601" y="0"/>
                                </a:moveTo>
                                <a:lnTo>
                                  <a:pt x="2601" y="0"/>
                                </a:lnTo>
                                <a:cubicBezTo>
                                  <a:pt x="2606" y="0"/>
                                  <a:pt x="2609" y="4"/>
                                  <a:pt x="2609" y="8"/>
                                </a:cubicBezTo>
                                <a:cubicBezTo>
                                  <a:pt x="2609" y="13"/>
                                  <a:pt x="2606" y="16"/>
                                  <a:pt x="2601" y="16"/>
                                </a:cubicBezTo>
                                <a:lnTo>
                                  <a:pt x="2601" y="16"/>
                                </a:lnTo>
                                <a:cubicBezTo>
                                  <a:pt x="2597" y="16"/>
                                  <a:pt x="2593" y="13"/>
                                  <a:pt x="2593" y="8"/>
                                </a:cubicBezTo>
                                <a:cubicBezTo>
                                  <a:pt x="2593" y="4"/>
                                  <a:pt x="2597" y="0"/>
                                  <a:pt x="2601" y="0"/>
                                </a:cubicBezTo>
                                <a:close/>
                                <a:moveTo>
                                  <a:pt x="2633" y="0"/>
                                </a:moveTo>
                                <a:lnTo>
                                  <a:pt x="2633" y="0"/>
                                </a:lnTo>
                                <a:cubicBezTo>
                                  <a:pt x="2638" y="0"/>
                                  <a:pt x="2641" y="4"/>
                                  <a:pt x="2641" y="8"/>
                                </a:cubicBezTo>
                                <a:cubicBezTo>
                                  <a:pt x="2641" y="13"/>
                                  <a:pt x="2638" y="16"/>
                                  <a:pt x="2633" y="16"/>
                                </a:cubicBezTo>
                                <a:lnTo>
                                  <a:pt x="2633" y="16"/>
                                </a:lnTo>
                                <a:cubicBezTo>
                                  <a:pt x="2629" y="16"/>
                                  <a:pt x="2625" y="13"/>
                                  <a:pt x="2625" y="8"/>
                                </a:cubicBezTo>
                                <a:cubicBezTo>
                                  <a:pt x="2625" y="4"/>
                                  <a:pt x="2629" y="0"/>
                                  <a:pt x="2633" y="0"/>
                                </a:cubicBezTo>
                                <a:close/>
                                <a:moveTo>
                                  <a:pt x="2665" y="0"/>
                                </a:moveTo>
                                <a:lnTo>
                                  <a:pt x="2665" y="0"/>
                                </a:lnTo>
                                <a:cubicBezTo>
                                  <a:pt x="2670" y="0"/>
                                  <a:pt x="2673" y="4"/>
                                  <a:pt x="2673" y="8"/>
                                </a:cubicBezTo>
                                <a:cubicBezTo>
                                  <a:pt x="2673" y="13"/>
                                  <a:pt x="2670" y="16"/>
                                  <a:pt x="2665" y="16"/>
                                </a:cubicBezTo>
                                <a:lnTo>
                                  <a:pt x="2665" y="16"/>
                                </a:lnTo>
                                <a:cubicBezTo>
                                  <a:pt x="2661" y="16"/>
                                  <a:pt x="2657" y="13"/>
                                  <a:pt x="2657" y="8"/>
                                </a:cubicBezTo>
                                <a:cubicBezTo>
                                  <a:pt x="2657" y="4"/>
                                  <a:pt x="2661" y="0"/>
                                  <a:pt x="2665" y="0"/>
                                </a:cubicBezTo>
                                <a:close/>
                                <a:moveTo>
                                  <a:pt x="2697" y="0"/>
                                </a:moveTo>
                                <a:lnTo>
                                  <a:pt x="2697" y="0"/>
                                </a:lnTo>
                                <a:cubicBezTo>
                                  <a:pt x="2702" y="0"/>
                                  <a:pt x="2705" y="4"/>
                                  <a:pt x="2705" y="8"/>
                                </a:cubicBezTo>
                                <a:cubicBezTo>
                                  <a:pt x="2705" y="13"/>
                                  <a:pt x="2702" y="16"/>
                                  <a:pt x="2697" y="16"/>
                                </a:cubicBezTo>
                                <a:lnTo>
                                  <a:pt x="2697" y="16"/>
                                </a:lnTo>
                                <a:cubicBezTo>
                                  <a:pt x="2693" y="16"/>
                                  <a:pt x="2689" y="13"/>
                                  <a:pt x="2689" y="8"/>
                                </a:cubicBezTo>
                                <a:cubicBezTo>
                                  <a:pt x="2689" y="4"/>
                                  <a:pt x="2693" y="0"/>
                                  <a:pt x="2697" y="0"/>
                                </a:cubicBezTo>
                                <a:close/>
                                <a:moveTo>
                                  <a:pt x="2729" y="0"/>
                                </a:moveTo>
                                <a:lnTo>
                                  <a:pt x="2729" y="0"/>
                                </a:lnTo>
                                <a:cubicBezTo>
                                  <a:pt x="2734" y="0"/>
                                  <a:pt x="2737" y="4"/>
                                  <a:pt x="2737" y="8"/>
                                </a:cubicBezTo>
                                <a:cubicBezTo>
                                  <a:pt x="2737" y="13"/>
                                  <a:pt x="2734" y="16"/>
                                  <a:pt x="2729" y="16"/>
                                </a:cubicBezTo>
                                <a:lnTo>
                                  <a:pt x="2729" y="16"/>
                                </a:lnTo>
                                <a:cubicBezTo>
                                  <a:pt x="2725" y="16"/>
                                  <a:pt x="2721" y="13"/>
                                  <a:pt x="2721" y="8"/>
                                </a:cubicBezTo>
                                <a:cubicBezTo>
                                  <a:pt x="2721" y="4"/>
                                  <a:pt x="2725" y="0"/>
                                  <a:pt x="2729" y="0"/>
                                </a:cubicBezTo>
                                <a:close/>
                                <a:moveTo>
                                  <a:pt x="2761" y="0"/>
                                </a:moveTo>
                                <a:lnTo>
                                  <a:pt x="2761" y="0"/>
                                </a:lnTo>
                                <a:cubicBezTo>
                                  <a:pt x="2766" y="0"/>
                                  <a:pt x="2769" y="4"/>
                                  <a:pt x="2769" y="8"/>
                                </a:cubicBezTo>
                                <a:cubicBezTo>
                                  <a:pt x="2769" y="13"/>
                                  <a:pt x="2766" y="16"/>
                                  <a:pt x="2761" y="16"/>
                                </a:cubicBezTo>
                                <a:lnTo>
                                  <a:pt x="2761" y="16"/>
                                </a:lnTo>
                                <a:cubicBezTo>
                                  <a:pt x="2757" y="16"/>
                                  <a:pt x="2753" y="13"/>
                                  <a:pt x="2753" y="8"/>
                                </a:cubicBezTo>
                                <a:cubicBezTo>
                                  <a:pt x="2753" y="4"/>
                                  <a:pt x="2757" y="0"/>
                                  <a:pt x="2761" y="0"/>
                                </a:cubicBezTo>
                                <a:close/>
                                <a:moveTo>
                                  <a:pt x="2793" y="0"/>
                                </a:moveTo>
                                <a:lnTo>
                                  <a:pt x="2793" y="0"/>
                                </a:lnTo>
                                <a:cubicBezTo>
                                  <a:pt x="2798" y="0"/>
                                  <a:pt x="2801" y="4"/>
                                  <a:pt x="2801" y="8"/>
                                </a:cubicBezTo>
                                <a:cubicBezTo>
                                  <a:pt x="2801" y="13"/>
                                  <a:pt x="2798" y="16"/>
                                  <a:pt x="2793" y="16"/>
                                </a:cubicBezTo>
                                <a:lnTo>
                                  <a:pt x="2793" y="16"/>
                                </a:lnTo>
                                <a:cubicBezTo>
                                  <a:pt x="2789" y="16"/>
                                  <a:pt x="2785" y="13"/>
                                  <a:pt x="2785" y="8"/>
                                </a:cubicBezTo>
                                <a:cubicBezTo>
                                  <a:pt x="2785" y="4"/>
                                  <a:pt x="2789" y="0"/>
                                  <a:pt x="2793" y="0"/>
                                </a:cubicBezTo>
                                <a:close/>
                                <a:moveTo>
                                  <a:pt x="2825" y="0"/>
                                </a:moveTo>
                                <a:lnTo>
                                  <a:pt x="2825" y="0"/>
                                </a:lnTo>
                                <a:cubicBezTo>
                                  <a:pt x="2830" y="0"/>
                                  <a:pt x="2833" y="4"/>
                                  <a:pt x="2833" y="8"/>
                                </a:cubicBezTo>
                                <a:cubicBezTo>
                                  <a:pt x="2833" y="13"/>
                                  <a:pt x="2830" y="16"/>
                                  <a:pt x="2825" y="16"/>
                                </a:cubicBezTo>
                                <a:lnTo>
                                  <a:pt x="2825" y="16"/>
                                </a:lnTo>
                                <a:cubicBezTo>
                                  <a:pt x="2821" y="16"/>
                                  <a:pt x="2817" y="13"/>
                                  <a:pt x="2817" y="8"/>
                                </a:cubicBezTo>
                                <a:cubicBezTo>
                                  <a:pt x="2817" y="4"/>
                                  <a:pt x="2821" y="0"/>
                                  <a:pt x="2825" y="0"/>
                                </a:cubicBezTo>
                                <a:close/>
                                <a:moveTo>
                                  <a:pt x="2857" y="0"/>
                                </a:moveTo>
                                <a:lnTo>
                                  <a:pt x="2857" y="0"/>
                                </a:lnTo>
                                <a:cubicBezTo>
                                  <a:pt x="2862" y="0"/>
                                  <a:pt x="2865" y="4"/>
                                  <a:pt x="2865" y="8"/>
                                </a:cubicBezTo>
                                <a:cubicBezTo>
                                  <a:pt x="2865" y="13"/>
                                  <a:pt x="2862" y="16"/>
                                  <a:pt x="2857" y="16"/>
                                </a:cubicBezTo>
                                <a:lnTo>
                                  <a:pt x="2857" y="16"/>
                                </a:lnTo>
                                <a:cubicBezTo>
                                  <a:pt x="2853" y="16"/>
                                  <a:pt x="2849" y="13"/>
                                  <a:pt x="2849" y="8"/>
                                </a:cubicBezTo>
                                <a:cubicBezTo>
                                  <a:pt x="2849" y="4"/>
                                  <a:pt x="2853" y="0"/>
                                  <a:pt x="2857" y="0"/>
                                </a:cubicBezTo>
                                <a:close/>
                                <a:moveTo>
                                  <a:pt x="2889" y="1"/>
                                </a:moveTo>
                                <a:lnTo>
                                  <a:pt x="2889" y="1"/>
                                </a:lnTo>
                                <a:cubicBezTo>
                                  <a:pt x="2894" y="1"/>
                                  <a:pt x="2897" y="4"/>
                                  <a:pt x="2897" y="9"/>
                                </a:cubicBezTo>
                                <a:cubicBezTo>
                                  <a:pt x="2897" y="13"/>
                                  <a:pt x="2894" y="17"/>
                                  <a:pt x="2889" y="17"/>
                                </a:cubicBezTo>
                                <a:lnTo>
                                  <a:pt x="2889" y="17"/>
                                </a:lnTo>
                                <a:cubicBezTo>
                                  <a:pt x="2885" y="17"/>
                                  <a:pt x="2881" y="13"/>
                                  <a:pt x="2881" y="9"/>
                                </a:cubicBezTo>
                                <a:cubicBezTo>
                                  <a:pt x="2881" y="4"/>
                                  <a:pt x="2885" y="1"/>
                                  <a:pt x="2889" y="1"/>
                                </a:cubicBezTo>
                                <a:close/>
                                <a:moveTo>
                                  <a:pt x="2921" y="1"/>
                                </a:moveTo>
                                <a:lnTo>
                                  <a:pt x="2921" y="1"/>
                                </a:lnTo>
                                <a:cubicBezTo>
                                  <a:pt x="2926" y="1"/>
                                  <a:pt x="2929" y="4"/>
                                  <a:pt x="2929" y="9"/>
                                </a:cubicBezTo>
                                <a:cubicBezTo>
                                  <a:pt x="2929" y="13"/>
                                  <a:pt x="2926" y="17"/>
                                  <a:pt x="2921" y="17"/>
                                </a:cubicBezTo>
                                <a:lnTo>
                                  <a:pt x="2921" y="17"/>
                                </a:lnTo>
                                <a:cubicBezTo>
                                  <a:pt x="2917" y="17"/>
                                  <a:pt x="2913" y="13"/>
                                  <a:pt x="2913" y="9"/>
                                </a:cubicBezTo>
                                <a:cubicBezTo>
                                  <a:pt x="2913" y="4"/>
                                  <a:pt x="2917" y="1"/>
                                  <a:pt x="2921" y="1"/>
                                </a:cubicBezTo>
                                <a:close/>
                                <a:moveTo>
                                  <a:pt x="2953" y="1"/>
                                </a:moveTo>
                                <a:lnTo>
                                  <a:pt x="2953" y="1"/>
                                </a:lnTo>
                                <a:cubicBezTo>
                                  <a:pt x="2958" y="1"/>
                                  <a:pt x="2961" y="4"/>
                                  <a:pt x="2961" y="9"/>
                                </a:cubicBezTo>
                                <a:cubicBezTo>
                                  <a:pt x="2961" y="13"/>
                                  <a:pt x="2958" y="17"/>
                                  <a:pt x="2953" y="17"/>
                                </a:cubicBezTo>
                                <a:lnTo>
                                  <a:pt x="2953" y="17"/>
                                </a:lnTo>
                                <a:cubicBezTo>
                                  <a:pt x="2949" y="17"/>
                                  <a:pt x="2945" y="13"/>
                                  <a:pt x="2945" y="9"/>
                                </a:cubicBezTo>
                                <a:cubicBezTo>
                                  <a:pt x="2945" y="4"/>
                                  <a:pt x="2949" y="1"/>
                                  <a:pt x="2953" y="1"/>
                                </a:cubicBezTo>
                                <a:close/>
                                <a:moveTo>
                                  <a:pt x="2985" y="1"/>
                                </a:moveTo>
                                <a:lnTo>
                                  <a:pt x="2985" y="1"/>
                                </a:lnTo>
                                <a:cubicBezTo>
                                  <a:pt x="2990" y="1"/>
                                  <a:pt x="2993" y="4"/>
                                  <a:pt x="2993" y="9"/>
                                </a:cubicBezTo>
                                <a:cubicBezTo>
                                  <a:pt x="2993" y="13"/>
                                  <a:pt x="2990" y="17"/>
                                  <a:pt x="2985" y="17"/>
                                </a:cubicBezTo>
                                <a:lnTo>
                                  <a:pt x="2985" y="17"/>
                                </a:lnTo>
                                <a:cubicBezTo>
                                  <a:pt x="2981" y="17"/>
                                  <a:pt x="2977" y="13"/>
                                  <a:pt x="2977" y="9"/>
                                </a:cubicBezTo>
                                <a:cubicBezTo>
                                  <a:pt x="2977" y="4"/>
                                  <a:pt x="2981" y="1"/>
                                  <a:pt x="2985" y="1"/>
                                </a:cubicBezTo>
                                <a:close/>
                                <a:moveTo>
                                  <a:pt x="3017" y="1"/>
                                </a:moveTo>
                                <a:lnTo>
                                  <a:pt x="3017" y="1"/>
                                </a:lnTo>
                                <a:cubicBezTo>
                                  <a:pt x="3022" y="1"/>
                                  <a:pt x="3025" y="4"/>
                                  <a:pt x="3025" y="9"/>
                                </a:cubicBezTo>
                                <a:cubicBezTo>
                                  <a:pt x="3025" y="13"/>
                                  <a:pt x="3022" y="17"/>
                                  <a:pt x="3017" y="17"/>
                                </a:cubicBezTo>
                                <a:lnTo>
                                  <a:pt x="3017" y="17"/>
                                </a:lnTo>
                                <a:cubicBezTo>
                                  <a:pt x="3013" y="17"/>
                                  <a:pt x="3009" y="13"/>
                                  <a:pt x="3009" y="9"/>
                                </a:cubicBezTo>
                                <a:cubicBezTo>
                                  <a:pt x="3009" y="4"/>
                                  <a:pt x="3013" y="1"/>
                                  <a:pt x="3017" y="1"/>
                                </a:cubicBezTo>
                                <a:close/>
                                <a:moveTo>
                                  <a:pt x="3049" y="1"/>
                                </a:moveTo>
                                <a:lnTo>
                                  <a:pt x="3049" y="1"/>
                                </a:lnTo>
                                <a:cubicBezTo>
                                  <a:pt x="3054" y="1"/>
                                  <a:pt x="3057" y="4"/>
                                  <a:pt x="3057" y="9"/>
                                </a:cubicBezTo>
                                <a:cubicBezTo>
                                  <a:pt x="3057" y="13"/>
                                  <a:pt x="3054" y="17"/>
                                  <a:pt x="3049" y="17"/>
                                </a:cubicBezTo>
                                <a:lnTo>
                                  <a:pt x="3049" y="17"/>
                                </a:lnTo>
                                <a:cubicBezTo>
                                  <a:pt x="3045" y="17"/>
                                  <a:pt x="3041" y="13"/>
                                  <a:pt x="3041" y="9"/>
                                </a:cubicBezTo>
                                <a:cubicBezTo>
                                  <a:pt x="3041" y="4"/>
                                  <a:pt x="3045" y="1"/>
                                  <a:pt x="3049" y="1"/>
                                </a:cubicBezTo>
                                <a:close/>
                                <a:moveTo>
                                  <a:pt x="3081" y="1"/>
                                </a:moveTo>
                                <a:lnTo>
                                  <a:pt x="3081" y="1"/>
                                </a:lnTo>
                                <a:cubicBezTo>
                                  <a:pt x="3086" y="1"/>
                                  <a:pt x="3089" y="4"/>
                                  <a:pt x="3089" y="9"/>
                                </a:cubicBezTo>
                                <a:cubicBezTo>
                                  <a:pt x="3089" y="13"/>
                                  <a:pt x="3086" y="17"/>
                                  <a:pt x="3081" y="17"/>
                                </a:cubicBezTo>
                                <a:lnTo>
                                  <a:pt x="3081" y="17"/>
                                </a:lnTo>
                                <a:cubicBezTo>
                                  <a:pt x="3077" y="17"/>
                                  <a:pt x="3073" y="13"/>
                                  <a:pt x="3073" y="9"/>
                                </a:cubicBezTo>
                                <a:cubicBezTo>
                                  <a:pt x="3073" y="4"/>
                                  <a:pt x="3077" y="1"/>
                                  <a:pt x="3081" y="1"/>
                                </a:cubicBezTo>
                                <a:close/>
                                <a:moveTo>
                                  <a:pt x="3113" y="1"/>
                                </a:moveTo>
                                <a:lnTo>
                                  <a:pt x="3113" y="1"/>
                                </a:lnTo>
                                <a:cubicBezTo>
                                  <a:pt x="3118" y="1"/>
                                  <a:pt x="3121" y="4"/>
                                  <a:pt x="3121" y="9"/>
                                </a:cubicBezTo>
                                <a:cubicBezTo>
                                  <a:pt x="3121" y="13"/>
                                  <a:pt x="3118" y="17"/>
                                  <a:pt x="3113" y="17"/>
                                </a:cubicBezTo>
                                <a:lnTo>
                                  <a:pt x="3113" y="17"/>
                                </a:lnTo>
                                <a:cubicBezTo>
                                  <a:pt x="3109" y="17"/>
                                  <a:pt x="3105" y="13"/>
                                  <a:pt x="3105" y="9"/>
                                </a:cubicBezTo>
                                <a:cubicBezTo>
                                  <a:pt x="3105" y="4"/>
                                  <a:pt x="3109" y="1"/>
                                  <a:pt x="3113" y="1"/>
                                </a:cubicBezTo>
                                <a:close/>
                                <a:moveTo>
                                  <a:pt x="3145" y="1"/>
                                </a:moveTo>
                                <a:lnTo>
                                  <a:pt x="3145" y="1"/>
                                </a:lnTo>
                                <a:cubicBezTo>
                                  <a:pt x="3150" y="1"/>
                                  <a:pt x="3153" y="4"/>
                                  <a:pt x="3153" y="9"/>
                                </a:cubicBezTo>
                                <a:cubicBezTo>
                                  <a:pt x="3153" y="13"/>
                                  <a:pt x="3150" y="17"/>
                                  <a:pt x="3145" y="17"/>
                                </a:cubicBezTo>
                                <a:lnTo>
                                  <a:pt x="3145" y="17"/>
                                </a:lnTo>
                                <a:cubicBezTo>
                                  <a:pt x="3141" y="17"/>
                                  <a:pt x="3137" y="13"/>
                                  <a:pt x="3137" y="9"/>
                                </a:cubicBezTo>
                                <a:cubicBezTo>
                                  <a:pt x="3137" y="4"/>
                                  <a:pt x="3141" y="1"/>
                                  <a:pt x="3145" y="1"/>
                                </a:cubicBezTo>
                                <a:close/>
                                <a:moveTo>
                                  <a:pt x="3177" y="1"/>
                                </a:moveTo>
                                <a:lnTo>
                                  <a:pt x="3177" y="1"/>
                                </a:lnTo>
                                <a:cubicBezTo>
                                  <a:pt x="3182" y="1"/>
                                  <a:pt x="3185" y="4"/>
                                  <a:pt x="3185" y="9"/>
                                </a:cubicBezTo>
                                <a:cubicBezTo>
                                  <a:pt x="3185" y="13"/>
                                  <a:pt x="3182" y="17"/>
                                  <a:pt x="3177" y="17"/>
                                </a:cubicBezTo>
                                <a:lnTo>
                                  <a:pt x="3177" y="17"/>
                                </a:lnTo>
                                <a:cubicBezTo>
                                  <a:pt x="3173" y="17"/>
                                  <a:pt x="3169" y="13"/>
                                  <a:pt x="3169" y="9"/>
                                </a:cubicBezTo>
                                <a:cubicBezTo>
                                  <a:pt x="3169" y="4"/>
                                  <a:pt x="3173" y="1"/>
                                  <a:pt x="3177" y="1"/>
                                </a:cubicBezTo>
                                <a:close/>
                                <a:moveTo>
                                  <a:pt x="3209" y="1"/>
                                </a:moveTo>
                                <a:lnTo>
                                  <a:pt x="3209" y="1"/>
                                </a:lnTo>
                                <a:cubicBezTo>
                                  <a:pt x="3214" y="1"/>
                                  <a:pt x="3217" y="4"/>
                                  <a:pt x="3217" y="9"/>
                                </a:cubicBezTo>
                                <a:cubicBezTo>
                                  <a:pt x="3217" y="13"/>
                                  <a:pt x="3214" y="17"/>
                                  <a:pt x="3209" y="17"/>
                                </a:cubicBezTo>
                                <a:lnTo>
                                  <a:pt x="3209" y="17"/>
                                </a:lnTo>
                                <a:cubicBezTo>
                                  <a:pt x="3205" y="17"/>
                                  <a:pt x="3201" y="13"/>
                                  <a:pt x="3201" y="9"/>
                                </a:cubicBezTo>
                                <a:cubicBezTo>
                                  <a:pt x="3201" y="4"/>
                                  <a:pt x="3205" y="1"/>
                                  <a:pt x="3209" y="1"/>
                                </a:cubicBezTo>
                                <a:close/>
                                <a:moveTo>
                                  <a:pt x="3241" y="1"/>
                                </a:moveTo>
                                <a:lnTo>
                                  <a:pt x="3241" y="1"/>
                                </a:lnTo>
                                <a:cubicBezTo>
                                  <a:pt x="3246" y="1"/>
                                  <a:pt x="3249" y="4"/>
                                  <a:pt x="3249" y="9"/>
                                </a:cubicBezTo>
                                <a:cubicBezTo>
                                  <a:pt x="3249" y="13"/>
                                  <a:pt x="3246" y="17"/>
                                  <a:pt x="3241" y="17"/>
                                </a:cubicBezTo>
                                <a:lnTo>
                                  <a:pt x="3241" y="17"/>
                                </a:lnTo>
                                <a:cubicBezTo>
                                  <a:pt x="3237" y="17"/>
                                  <a:pt x="3233" y="13"/>
                                  <a:pt x="3233" y="9"/>
                                </a:cubicBezTo>
                                <a:cubicBezTo>
                                  <a:pt x="3233" y="4"/>
                                  <a:pt x="3237" y="1"/>
                                  <a:pt x="3241" y="1"/>
                                </a:cubicBezTo>
                                <a:close/>
                                <a:moveTo>
                                  <a:pt x="3273" y="1"/>
                                </a:moveTo>
                                <a:lnTo>
                                  <a:pt x="3273" y="1"/>
                                </a:lnTo>
                                <a:cubicBezTo>
                                  <a:pt x="3278" y="1"/>
                                  <a:pt x="3281" y="4"/>
                                  <a:pt x="3281" y="9"/>
                                </a:cubicBezTo>
                                <a:cubicBezTo>
                                  <a:pt x="3281" y="13"/>
                                  <a:pt x="3278" y="17"/>
                                  <a:pt x="3273" y="17"/>
                                </a:cubicBezTo>
                                <a:lnTo>
                                  <a:pt x="3273" y="17"/>
                                </a:lnTo>
                                <a:cubicBezTo>
                                  <a:pt x="3269" y="17"/>
                                  <a:pt x="3265" y="13"/>
                                  <a:pt x="3265" y="9"/>
                                </a:cubicBezTo>
                                <a:cubicBezTo>
                                  <a:pt x="3265" y="4"/>
                                  <a:pt x="3269" y="1"/>
                                  <a:pt x="3273" y="1"/>
                                </a:cubicBezTo>
                                <a:close/>
                                <a:moveTo>
                                  <a:pt x="3305" y="1"/>
                                </a:moveTo>
                                <a:lnTo>
                                  <a:pt x="3305" y="1"/>
                                </a:lnTo>
                                <a:cubicBezTo>
                                  <a:pt x="3310" y="1"/>
                                  <a:pt x="3313" y="4"/>
                                  <a:pt x="3313" y="9"/>
                                </a:cubicBezTo>
                                <a:cubicBezTo>
                                  <a:pt x="3313" y="13"/>
                                  <a:pt x="3310" y="17"/>
                                  <a:pt x="3305" y="17"/>
                                </a:cubicBezTo>
                                <a:lnTo>
                                  <a:pt x="3305" y="17"/>
                                </a:lnTo>
                                <a:cubicBezTo>
                                  <a:pt x="3301" y="17"/>
                                  <a:pt x="3297" y="13"/>
                                  <a:pt x="3297" y="9"/>
                                </a:cubicBezTo>
                                <a:cubicBezTo>
                                  <a:pt x="3297" y="4"/>
                                  <a:pt x="3301" y="1"/>
                                  <a:pt x="3305" y="1"/>
                                </a:cubicBezTo>
                                <a:close/>
                                <a:moveTo>
                                  <a:pt x="3337" y="1"/>
                                </a:moveTo>
                                <a:lnTo>
                                  <a:pt x="3337" y="1"/>
                                </a:lnTo>
                                <a:cubicBezTo>
                                  <a:pt x="3342" y="1"/>
                                  <a:pt x="3345" y="4"/>
                                  <a:pt x="3345" y="9"/>
                                </a:cubicBezTo>
                                <a:cubicBezTo>
                                  <a:pt x="3345" y="13"/>
                                  <a:pt x="3342" y="17"/>
                                  <a:pt x="3337" y="17"/>
                                </a:cubicBezTo>
                                <a:lnTo>
                                  <a:pt x="3337" y="17"/>
                                </a:lnTo>
                                <a:cubicBezTo>
                                  <a:pt x="3333" y="17"/>
                                  <a:pt x="3329" y="13"/>
                                  <a:pt x="3329" y="9"/>
                                </a:cubicBezTo>
                                <a:cubicBezTo>
                                  <a:pt x="3329" y="4"/>
                                  <a:pt x="3333" y="1"/>
                                  <a:pt x="3337" y="1"/>
                                </a:cubicBezTo>
                                <a:close/>
                                <a:moveTo>
                                  <a:pt x="3369" y="1"/>
                                </a:moveTo>
                                <a:lnTo>
                                  <a:pt x="3369" y="1"/>
                                </a:lnTo>
                                <a:cubicBezTo>
                                  <a:pt x="3374" y="1"/>
                                  <a:pt x="3377" y="4"/>
                                  <a:pt x="3377" y="9"/>
                                </a:cubicBezTo>
                                <a:cubicBezTo>
                                  <a:pt x="3377" y="13"/>
                                  <a:pt x="3374" y="17"/>
                                  <a:pt x="3369" y="17"/>
                                </a:cubicBezTo>
                                <a:lnTo>
                                  <a:pt x="3369" y="17"/>
                                </a:lnTo>
                                <a:cubicBezTo>
                                  <a:pt x="3365" y="17"/>
                                  <a:pt x="3361" y="13"/>
                                  <a:pt x="3361" y="9"/>
                                </a:cubicBezTo>
                                <a:cubicBezTo>
                                  <a:pt x="3361" y="4"/>
                                  <a:pt x="3365" y="1"/>
                                  <a:pt x="3369" y="1"/>
                                </a:cubicBezTo>
                                <a:close/>
                                <a:moveTo>
                                  <a:pt x="3401" y="1"/>
                                </a:moveTo>
                                <a:lnTo>
                                  <a:pt x="3401" y="1"/>
                                </a:lnTo>
                                <a:cubicBezTo>
                                  <a:pt x="3406" y="1"/>
                                  <a:pt x="3409" y="4"/>
                                  <a:pt x="3409" y="9"/>
                                </a:cubicBezTo>
                                <a:cubicBezTo>
                                  <a:pt x="3409" y="13"/>
                                  <a:pt x="3406" y="17"/>
                                  <a:pt x="3401" y="17"/>
                                </a:cubicBezTo>
                                <a:lnTo>
                                  <a:pt x="3401" y="17"/>
                                </a:lnTo>
                                <a:cubicBezTo>
                                  <a:pt x="3397" y="17"/>
                                  <a:pt x="3393" y="13"/>
                                  <a:pt x="3393" y="9"/>
                                </a:cubicBezTo>
                                <a:cubicBezTo>
                                  <a:pt x="3393" y="4"/>
                                  <a:pt x="3397" y="1"/>
                                  <a:pt x="3401" y="1"/>
                                </a:cubicBezTo>
                                <a:close/>
                                <a:moveTo>
                                  <a:pt x="3433" y="1"/>
                                </a:moveTo>
                                <a:lnTo>
                                  <a:pt x="3434" y="1"/>
                                </a:lnTo>
                                <a:cubicBezTo>
                                  <a:pt x="3438" y="1"/>
                                  <a:pt x="3442" y="4"/>
                                  <a:pt x="3442" y="9"/>
                                </a:cubicBezTo>
                                <a:cubicBezTo>
                                  <a:pt x="3442" y="13"/>
                                  <a:pt x="3438" y="17"/>
                                  <a:pt x="3434" y="17"/>
                                </a:cubicBezTo>
                                <a:lnTo>
                                  <a:pt x="3433" y="17"/>
                                </a:lnTo>
                                <a:cubicBezTo>
                                  <a:pt x="3429" y="17"/>
                                  <a:pt x="3425" y="13"/>
                                  <a:pt x="3425" y="9"/>
                                </a:cubicBezTo>
                                <a:cubicBezTo>
                                  <a:pt x="3425" y="4"/>
                                  <a:pt x="3429" y="1"/>
                                  <a:pt x="3433" y="1"/>
                                </a:cubicBezTo>
                                <a:close/>
                                <a:moveTo>
                                  <a:pt x="3466" y="1"/>
                                </a:moveTo>
                                <a:lnTo>
                                  <a:pt x="3466" y="1"/>
                                </a:lnTo>
                                <a:cubicBezTo>
                                  <a:pt x="3470" y="1"/>
                                  <a:pt x="3474" y="4"/>
                                  <a:pt x="3474" y="9"/>
                                </a:cubicBezTo>
                                <a:cubicBezTo>
                                  <a:pt x="3474" y="13"/>
                                  <a:pt x="3470" y="17"/>
                                  <a:pt x="3466" y="17"/>
                                </a:cubicBezTo>
                                <a:lnTo>
                                  <a:pt x="3466" y="17"/>
                                </a:lnTo>
                                <a:cubicBezTo>
                                  <a:pt x="3461" y="17"/>
                                  <a:pt x="3457" y="13"/>
                                  <a:pt x="3457" y="9"/>
                                </a:cubicBezTo>
                                <a:cubicBezTo>
                                  <a:pt x="3457" y="4"/>
                                  <a:pt x="3461" y="1"/>
                                  <a:pt x="3466" y="1"/>
                                </a:cubicBezTo>
                                <a:close/>
                                <a:moveTo>
                                  <a:pt x="3498" y="1"/>
                                </a:moveTo>
                                <a:lnTo>
                                  <a:pt x="3498" y="1"/>
                                </a:lnTo>
                                <a:cubicBezTo>
                                  <a:pt x="3502" y="1"/>
                                  <a:pt x="3506" y="4"/>
                                  <a:pt x="3506" y="9"/>
                                </a:cubicBezTo>
                                <a:cubicBezTo>
                                  <a:pt x="3506" y="13"/>
                                  <a:pt x="3502" y="17"/>
                                  <a:pt x="3498" y="17"/>
                                </a:cubicBezTo>
                                <a:lnTo>
                                  <a:pt x="3498" y="17"/>
                                </a:lnTo>
                                <a:cubicBezTo>
                                  <a:pt x="3493" y="17"/>
                                  <a:pt x="3490" y="13"/>
                                  <a:pt x="3490" y="9"/>
                                </a:cubicBezTo>
                                <a:cubicBezTo>
                                  <a:pt x="3490" y="4"/>
                                  <a:pt x="3493" y="1"/>
                                  <a:pt x="3498" y="1"/>
                                </a:cubicBezTo>
                                <a:close/>
                                <a:moveTo>
                                  <a:pt x="3530" y="1"/>
                                </a:moveTo>
                                <a:lnTo>
                                  <a:pt x="3530" y="1"/>
                                </a:lnTo>
                                <a:cubicBezTo>
                                  <a:pt x="3534" y="1"/>
                                  <a:pt x="3538" y="4"/>
                                  <a:pt x="3538" y="9"/>
                                </a:cubicBezTo>
                                <a:cubicBezTo>
                                  <a:pt x="3538" y="13"/>
                                  <a:pt x="3534" y="17"/>
                                  <a:pt x="3530" y="17"/>
                                </a:cubicBezTo>
                                <a:lnTo>
                                  <a:pt x="3530" y="17"/>
                                </a:lnTo>
                                <a:cubicBezTo>
                                  <a:pt x="3525" y="17"/>
                                  <a:pt x="3522" y="13"/>
                                  <a:pt x="3522" y="9"/>
                                </a:cubicBezTo>
                                <a:cubicBezTo>
                                  <a:pt x="3522" y="4"/>
                                  <a:pt x="3525" y="1"/>
                                  <a:pt x="3530" y="1"/>
                                </a:cubicBezTo>
                                <a:close/>
                                <a:moveTo>
                                  <a:pt x="3562" y="1"/>
                                </a:moveTo>
                                <a:lnTo>
                                  <a:pt x="3562" y="1"/>
                                </a:lnTo>
                                <a:cubicBezTo>
                                  <a:pt x="3566" y="1"/>
                                  <a:pt x="3570" y="4"/>
                                  <a:pt x="3570" y="9"/>
                                </a:cubicBezTo>
                                <a:cubicBezTo>
                                  <a:pt x="3570" y="13"/>
                                  <a:pt x="3566" y="17"/>
                                  <a:pt x="3562" y="17"/>
                                </a:cubicBezTo>
                                <a:lnTo>
                                  <a:pt x="3562" y="17"/>
                                </a:lnTo>
                                <a:cubicBezTo>
                                  <a:pt x="3557" y="17"/>
                                  <a:pt x="3554" y="13"/>
                                  <a:pt x="3554" y="9"/>
                                </a:cubicBezTo>
                                <a:cubicBezTo>
                                  <a:pt x="3554" y="4"/>
                                  <a:pt x="3557" y="1"/>
                                  <a:pt x="3562" y="1"/>
                                </a:cubicBezTo>
                                <a:close/>
                                <a:moveTo>
                                  <a:pt x="3594" y="1"/>
                                </a:moveTo>
                                <a:lnTo>
                                  <a:pt x="3594" y="1"/>
                                </a:lnTo>
                                <a:cubicBezTo>
                                  <a:pt x="3598" y="1"/>
                                  <a:pt x="3602" y="4"/>
                                  <a:pt x="3602" y="9"/>
                                </a:cubicBezTo>
                                <a:cubicBezTo>
                                  <a:pt x="3602" y="13"/>
                                  <a:pt x="3598" y="17"/>
                                  <a:pt x="3594" y="17"/>
                                </a:cubicBezTo>
                                <a:lnTo>
                                  <a:pt x="3594" y="17"/>
                                </a:lnTo>
                                <a:cubicBezTo>
                                  <a:pt x="3589" y="17"/>
                                  <a:pt x="3586" y="13"/>
                                  <a:pt x="3586" y="9"/>
                                </a:cubicBezTo>
                                <a:cubicBezTo>
                                  <a:pt x="3586" y="4"/>
                                  <a:pt x="3589" y="1"/>
                                  <a:pt x="3594" y="1"/>
                                </a:cubicBezTo>
                                <a:close/>
                                <a:moveTo>
                                  <a:pt x="3626" y="1"/>
                                </a:moveTo>
                                <a:lnTo>
                                  <a:pt x="3626" y="1"/>
                                </a:lnTo>
                                <a:cubicBezTo>
                                  <a:pt x="3630" y="1"/>
                                  <a:pt x="3634" y="4"/>
                                  <a:pt x="3634" y="9"/>
                                </a:cubicBezTo>
                                <a:cubicBezTo>
                                  <a:pt x="3634" y="13"/>
                                  <a:pt x="3630" y="17"/>
                                  <a:pt x="3626" y="17"/>
                                </a:cubicBezTo>
                                <a:lnTo>
                                  <a:pt x="3626" y="17"/>
                                </a:lnTo>
                                <a:cubicBezTo>
                                  <a:pt x="3621" y="17"/>
                                  <a:pt x="3618" y="13"/>
                                  <a:pt x="3618" y="9"/>
                                </a:cubicBezTo>
                                <a:cubicBezTo>
                                  <a:pt x="3618" y="4"/>
                                  <a:pt x="3621" y="1"/>
                                  <a:pt x="3626" y="1"/>
                                </a:cubicBezTo>
                                <a:close/>
                                <a:moveTo>
                                  <a:pt x="3658" y="1"/>
                                </a:moveTo>
                                <a:lnTo>
                                  <a:pt x="3658" y="1"/>
                                </a:lnTo>
                                <a:cubicBezTo>
                                  <a:pt x="3662" y="1"/>
                                  <a:pt x="3666" y="4"/>
                                  <a:pt x="3666" y="9"/>
                                </a:cubicBezTo>
                                <a:cubicBezTo>
                                  <a:pt x="3666" y="13"/>
                                  <a:pt x="3662" y="17"/>
                                  <a:pt x="3658" y="17"/>
                                </a:cubicBezTo>
                                <a:lnTo>
                                  <a:pt x="3658" y="17"/>
                                </a:lnTo>
                                <a:cubicBezTo>
                                  <a:pt x="3653" y="17"/>
                                  <a:pt x="3650" y="13"/>
                                  <a:pt x="3650" y="9"/>
                                </a:cubicBezTo>
                                <a:cubicBezTo>
                                  <a:pt x="3650" y="4"/>
                                  <a:pt x="3653" y="1"/>
                                  <a:pt x="3658" y="1"/>
                                </a:cubicBezTo>
                                <a:close/>
                                <a:moveTo>
                                  <a:pt x="3690" y="1"/>
                                </a:moveTo>
                                <a:lnTo>
                                  <a:pt x="3690" y="1"/>
                                </a:lnTo>
                                <a:cubicBezTo>
                                  <a:pt x="3694" y="1"/>
                                  <a:pt x="3698" y="4"/>
                                  <a:pt x="3698" y="9"/>
                                </a:cubicBezTo>
                                <a:cubicBezTo>
                                  <a:pt x="3698" y="13"/>
                                  <a:pt x="3694" y="17"/>
                                  <a:pt x="3690" y="17"/>
                                </a:cubicBezTo>
                                <a:lnTo>
                                  <a:pt x="3690" y="17"/>
                                </a:lnTo>
                                <a:cubicBezTo>
                                  <a:pt x="3685" y="17"/>
                                  <a:pt x="3682" y="13"/>
                                  <a:pt x="3682" y="9"/>
                                </a:cubicBezTo>
                                <a:cubicBezTo>
                                  <a:pt x="3682" y="4"/>
                                  <a:pt x="3685" y="1"/>
                                  <a:pt x="3690" y="1"/>
                                </a:cubicBezTo>
                                <a:close/>
                                <a:moveTo>
                                  <a:pt x="3722" y="1"/>
                                </a:moveTo>
                                <a:lnTo>
                                  <a:pt x="3722" y="1"/>
                                </a:lnTo>
                                <a:cubicBezTo>
                                  <a:pt x="3726" y="1"/>
                                  <a:pt x="3730" y="4"/>
                                  <a:pt x="3730" y="9"/>
                                </a:cubicBezTo>
                                <a:cubicBezTo>
                                  <a:pt x="3730" y="13"/>
                                  <a:pt x="3726" y="17"/>
                                  <a:pt x="3722" y="17"/>
                                </a:cubicBezTo>
                                <a:lnTo>
                                  <a:pt x="3722" y="17"/>
                                </a:lnTo>
                                <a:cubicBezTo>
                                  <a:pt x="3717" y="17"/>
                                  <a:pt x="3714" y="13"/>
                                  <a:pt x="3714" y="9"/>
                                </a:cubicBezTo>
                                <a:cubicBezTo>
                                  <a:pt x="3714" y="4"/>
                                  <a:pt x="3717" y="1"/>
                                  <a:pt x="3722" y="1"/>
                                </a:cubicBezTo>
                                <a:close/>
                                <a:moveTo>
                                  <a:pt x="3754" y="1"/>
                                </a:moveTo>
                                <a:lnTo>
                                  <a:pt x="3754" y="1"/>
                                </a:lnTo>
                                <a:cubicBezTo>
                                  <a:pt x="3758" y="1"/>
                                  <a:pt x="3762" y="4"/>
                                  <a:pt x="3762" y="9"/>
                                </a:cubicBezTo>
                                <a:cubicBezTo>
                                  <a:pt x="3762" y="13"/>
                                  <a:pt x="3758" y="17"/>
                                  <a:pt x="3754" y="17"/>
                                </a:cubicBezTo>
                                <a:lnTo>
                                  <a:pt x="3754" y="17"/>
                                </a:lnTo>
                                <a:cubicBezTo>
                                  <a:pt x="3749" y="17"/>
                                  <a:pt x="3746" y="13"/>
                                  <a:pt x="3746" y="9"/>
                                </a:cubicBezTo>
                                <a:cubicBezTo>
                                  <a:pt x="3746" y="4"/>
                                  <a:pt x="3749" y="1"/>
                                  <a:pt x="3754" y="1"/>
                                </a:cubicBezTo>
                                <a:close/>
                                <a:moveTo>
                                  <a:pt x="3786" y="1"/>
                                </a:moveTo>
                                <a:lnTo>
                                  <a:pt x="3786" y="1"/>
                                </a:lnTo>
                                <a:cubicBezTo>
                                  <a:pt x="3790" y="1"/>
                                  <a:pt x="3794" y="4"/>
                                  <a:pt x="3794" y="9"/>
                                </a:cubicBezTo>
                                <a:cubicBezTo>
                                  <a:pt x="3794" y="13"/>
                                  <a:pt x="3790" y="17"/>
                                  <a:pt x="3786" y="17"/>
                                </a:cubicBezTo>
                                <a:lnTo>
                                  <a:pt x="3786" y="17"/>
                                </a:lnTo>
                                <a:cubicBezTo>
                                  <a:pt x="3781" y="17"/>
                                  <a:pt x="3778" y="13"/>
                                  <a:pt x="3778" y="9"/>
                                </a:cubicBezTo>
                                <a:cubicBezTo>
                                  <a:pt x="3778" y="4"/>
                                  <a:pt x="3781" y="1"/>
                                  <a:pt x="3786" y="1"/>
                                </a:cubicBezTo>
                                <a:close/>
                                <a:moveTo>
                                  <a:pt x="3818" y="1"/>
                                </a:moveTo>
                                <a:lnTo>
                                  <a:pt x="3818" y="1"/>
                                </a:lnTo>
                                <a:cubicBezTo>
                                  <a:pt x="3822" y="1"/>
                                  <a:pt x="3826" y="4"/>
                                  <a:pt x="3826" y="9"/>
                                </a:cubicBezTo>
                                <a:cubicBezTo>
                                  <a:pt x="3826" y="13"/>
                                  <a:pt x="3822" y="17"/>
                                  <a:pt x="3818" y="17"/>
                                </a:cubicBezTo>
                                <a:lnTo>
                                  <a:pt x="3818" y="17"/>
                                </a:lnTo>
                                <a:cubicBezTo>
                                  <a:pt x="3813" y="17"/>
                                  <a:pt x="3810" y="13"/>
                                  <a:pt x="3810" y="9"/>
                                </a:cubicBezTo>
                                <a:cubicBezTo>
                                  <a:pt x="3810" y="4"/>
                                  <a:pt x="3813" y="1"/>
                                  <a:pt x="3818" y="1"/>
                                </a:cubicBezTo>
                                <a:close/>
                                <a:moveTo>
                                  <a:pt x="3850" y="1"/>
                                </a:moveTo>
                                <a:lnTo>
                                  <a:pt x="3850" y="1"/>
                                </a:lnTo>
                                <a:cubicBezTo>
                                  <a:pt x="3854" y="1"/>
                                  <a:pt x="3858" y="4"/>
                                  <a:pt x="3858" y="9"/>
                                </a:cubicBezTo>
                                <a:cubicBezTo>
                                  <a:pt x="3858" y="13"/>
                                  <a:pt x="3854" y="17"/>
                                  <a:pt x="3850" y="17"/>
                                </a:cubicBezTo>
                                <a:lnTo>
                                  <a:pt x="3850" y="17"/>
                                </a:lnTo>
                                <a:cubicBezTo>
                                  <a:pt x="3845" y="17"/>
                                  <a:pt x="3842" y="13"/>
                                  <a:pt x="3842" y="9"/>
                                </a:cubicBezTo>
                                <a:cubicBezTo>
                                  <a:pt x="3842" y="4"/>
                                  <a:pt x="3845" y="1"/>
                                  <a:pt x="3850" y="1"/>
                                </a:cubicBezTo>
                                <a:close/>
                                <a:moveTo>
                                  <a:pt x="3882" y="1"/>
                                </a:moveTo>
                                <a:lnTo>
                                  <a:pt x="3882" y="1"/>
                                </a:lnTo>
                                <a:cubicBezTo>
                                  <a:pt x="3886" y="1"/>
                                  <a:pt x="3890" y="4"/>
                                  <a:pt x="3890" y="9"/>
                                </a:cubicBezTo>
                                <a:cubicBezTo>
                                  <a:pt x="3890" y="13"/>
                                  <a:pt x="3886" y="17"/>
                                  <a:pt x="3882" y="17"/>
                                </a:cubicBezTo>
                                <a:lnTo>
                                  <a:pt x="3882" y="17"/>
                                </a:lnTo>
                                <a:cubicBezTo>
                                  <a:pt x="3877" y="17"/>
                                  <a:pt x="3874" y="13"/>
                                  <a:pt x="3874" y="9"/>
                                </a:cubicBezTo>
                                <a:cubicBezTo>
                                  <a:pt x="3874" y="4"/>
                                  <a:pt x="3877" y="1"/>
                                  <a:pt x="3882" y="1"/>
                                </a:cubicBezTo>
                                <a:close/>
                                <a:moveTo>
                                  <a:pt x="3914" y="1"/>
                                </a:moveTo>
                                <a:lnTo>
                                  <a:pt x="3914" y="1"/>
                                </a:lnTo>
                                <a:cubicBezTo>
                                  <a:pt x="3918" y="1"/>
                                  <a:pt x="3922" y="4"/>
                                  <a:pt x="3922" y="9"/>
                                </a:cubicBezTo>
                                <a:cubicBezTo>
                                  <a:pt x="3922" y="13"/>
                                  <a:pt x="3918" y="17"/>
                                  <a:pt x="3914" y="17"/>
                                </a:cubicBezTo>
                                <a:lnTo>
                                  <a:pt x="3914" y="17"/>
                                </a:lnTo>
                                <a:cubicBezTo>
                                  <a:pt x="3909" y="17"/>
                                  <a:pt x="3906" y="13"/>
                                  <a:pt x="3906" y="9"/>
                                </a:cubicBezTo>
                                <a:cubicBezTo>
                                  <a:pt x="3906" y="4"/>
                                  <a:pt x="3909" y="1"/>
                                  <a:pt x="3914" y="1"/>
                                </a:cubicBezTo>
                                <a:close/>
                                <a:moveTo>
                                  <a:pt x="3946" y="1"/>
                                </a:moveTo>
                                <a:lnTo>
                                  <a:pt x="3946" y="1"/>
                                </a:lnTo>
                                <a:cubicBezTo>
                                  <a:pt x="3950" y="1"/>
                                  <a:pt x="3954" y="4"/>
                                  <a:pt x="3954" y="9"/>
                                </a:cubicBezTo>
                                <a:cubicBezTo>
                                  <a:pt x="3954" y="13"/>
                                  <a:pt x="3950" y="17"/>
                                  <a:pt x="3946" y="17"/>
                                </a:cubicBezTo>
                                <a:lnTo>
                                  <a:pt x="3946" y="17"/>
                                </a:lnTo>
                                <a:cubicBezTo>
                                  <a:pt x="3941" y="17"/>
                                  <a:pt x="3938" y="13"/>
                                  <a:pt x="3938" y="9"/>
                                </a:cubicBezTo>
                                <a:cubicBezTo>
                                  <a:pt x="3938" y="4"/>
                                  <a:pt x="3941" y="1"/>
                                  <a:pt x="3946" y="1"/>
                                </a:cubicBezTo>
                                <a:close/>
                                <a:moveTo>
                                  <a:pt x="3978" y="1"/>
                                </a:moveTo>
                                <a:lnTo>
                                  <a:pt x="3978" y="1"/>
                                </a:lnTo>
                                <a:cubicBezTo>
                                  <a:pt x="3982" y="1"/>
                                  <a:pt x="3986" y="4"/>
                                  <a:pt x="3986" y="9"/>
                                </a:cubicBezTo>
                                <a:cubicBezTo>
                                  <a:pt x="3986" y="13"/>
                                  <a:pt x="3982" y="17"/>
                                  <a:pt x="3978" y="17"/>
                                </a:cubicBezTo>
                                <a:lnTo>
                                  <a:pt x="3978" y="17"/>
                                </a:lnTo>
                                <a:cubicBezTo>
                                  <a:pt x="3973" y="17"/>
                                  <a:pt x="3970" y="13"/>
                                  <a:pt x="3970" y="9"/>
                                </a:cubicBezTo>
                                <a:cubicBezTo>
                                  <a:pt x="3970" y="4"/>
                                  <a:pt x="3973" y="1"/>
                                  <a:pt x="3978" y="1"/>
                                </a:cubicBezTo>
                                <a:close/>
                                <a:moveTo>
                                  <a:pt x="4010" y="1"/>
                                </a:moveTo>
                                <a:lnTo>
                                  <a:pt x="4010" y="1"/>
                                </a:lnTo>
                                <a:cubicBezTo>
                                  <a:pt x="4014" y="1"/>
                                  <a:pt x="4018" y="4"/>
                                  <a:pt x="4018" y="9"/>
                                </a:cubicBezTo>
                                <a:cubicBezTo>
                                  <a:pt x="4018" y="13"/>
                                  <a:pt x="4014" y="17"/>
                                  <a:pt x="4010" y="17"/>
                                </a:cubicBezTo>
                                <a:lnTo>
                                  <a:pt x="4010" y="17"/>
                                </a:lnTo>
                                <a:cubicBezTo>
                                  <a:pt x="4005" y="17"/>
                                  <a:pt x="4002" y="13"/>
                                  <a:pt x="4002" y="9"/>
                                </a:cubicBezTo>
                                <a:cubicBezTo>
                                  <a:pt x="4002" y="4"/>
                                  <a:pt x="4005" y="1"/>
                                  <a:pt x="4010" y="1"/>
                                </a:cubicBezTo>
                                <a:close/>
                                <a:moveTo>
                                  <a:pt x="4042" y="1"/>
                                </a:moveTo>
                                <a:lnTo>
                                  <a:pt x="4042" y="1"/>
                                </a:lnTo>
                                <a:cubicBezTo>
                                  <a:pt x="4046" y="1"/>
                                  <a:pt x="4050" y="4"/>
                                  <a:pt x="4050" y="9"/>
                                </a:cubicBezTo>
                                <a:cubicBezTo>
                                  <a:pt x="4050" y="13"/>
                                  <a:pt x="4046" y="17"/>
                                  <a:pt x="4042" y="17"/>
                                </a:cubicBezTo>
                                <a:lnTo>
                                  <a:pt x="4042" y="17"/>
                                </a:lnTo>
                                <a:cubicBezTo>
                                  <a:pt x="4037" y="17"/>
                                  <a:pt x="4034" y="13"/>
                                  <a:pt x="4034" y="9"/>
                                </a:cubicBezTo>
                                <a:cubicBezTo>
                                  <a:pt x="4034" y="4"/>
                                  <a:pt x="4037" y="1"/>
                                  <a:pt x="4042" y="1"/>
                                </a:cubicBezTo>
                                <a:close/>
                                <a:moveTo>
                                  <a:pt x="4074" y="1"/>
                                </a:moveTo>
                                <a:lnTo>
                                  <a:pt x="4074" y="1"/>
                                </a:lnTo>
                                <a:cubicBezTo>
                                  <a:pt x="4078" y="1"/>
                                  <a:pt x="4082" y="4"/>
                                  <a:pt x="4082" y="9"/>
                                </a:cubicBezTo>
                                <a:cubicBezTo>
                                  <a:pt x="4082" y="13"/>
                                  <a:pt x="4078" y="17"/>
                                  <a:pt x="4074" y="17"/>
                                </a:cubicBezTo>
                                <a:lnTo>
                                  <a:pt x="4074" y="17"/>
                                </a:lnTo>
                                <a:cubicBezTo>
                                  <a:pt x="4069" y="17"/>
                                  <a:pt x="4066" y="13"/>
                                  <a:pt x="4066" y="9"/>
                                </a:cubicBezTo>
                                <a:cubicBezTo>
                                  <a:pt x="4066" y="4"/>
                                  <a:pt x="4069" y="1"/>
                                  <a:pt x="4074" y="1"/>
                                </a:cubicBezTo>
                                <a:close/>
                                <a:moveTo>
                                  <a:pt x="4106" y="1"/>
                                </a:moveTo>
                                <a:lnTo>
                                  <a:pt x="4106" y="1"/>
                                </a:lnTo>
                                <a:cubicBezTo>
                                  <a:pt x="4110" y="1"/>
                                  <a:pt x="4114" y="4"/>
                                  <a:pt x="4114" y="9"/>
                                </a:cubicBezTo>
                                <a:cubicBezTo>
                                  <a:pt x="4114" y="13"/>
                                  <a:pt x="4110" y="17"/>
                                  <a:pt x="4106" y="17"/>
                                </a:cubicBezTo>
                                <a:lnTo>
                                  <a:pt x="4106" y="17"/>
                                </a:lnTo>
                                <a:cubicBezTo>
                                  <a:pt x="4101" y="17"/>
                                  <a:pt x="4098" y="13"/>
                                  <a:pt x="4098" y="9"/>
                                </a:cubicBezTo>
                                <a:cubicBezTo>
                                  <a:pt x="4098" y="4"/>
                                  <a:pt x="4101" y="1"/>
                                  <a:pt x="4106" y="1"/>
                                </a:cubicBezTo>
                                <a:close/>
                                <a:moveTo>
                                  <a:pt x="4138" y="1"/>
                                </a:moveTo>
                                <a:lnTo>
                                  <a:pt x="4138" y="1"/>
                                </a:lnTo>
                                <a:cubicBezTo>
                                  <a:pt x="4142" y="1"/>
                                  <a:pt x="4146" y="4"/>
                                  <a:pt x="4146" y="9"/>
                                </a:cubicBezTo>
                                <a:cubicBezTo>
                                  <a:pt x="4146" y="13"/>
                                  <a:pt x="4142" y="17"/>
                                  <a:pt x="4138" y="17"/>
                                </a:cubicBezTo>
                                <a:lnTo>
                                  <a:pt x="4138" y="17"/>
                                </a:lnTo>
                                <a:cubicBezTo>
                                  <a:pt x="4133" y="17"/>
                                  <a:pt x="4130" y="13"/>
                                  <a:pt x="4130" y="9"/>
                                </a:cubicBezTo>
                                <a:cubicBezTo>
                                  <a:pt x="4130" y="4"/>
                                  <a:pt x="4133" y="1"/>
                                  <a:pt x="4138" y="1"/>
                                </a:cubicBezTo>
                                <a:close/>
                                <a:moveTo>
                                  <a:pt x="4170" y="1"/>
                                </a:moveTo>
                                <a:lnTo>
                                  <a:pt x="4170" y="1"/>
                                </a:lnTo>
                                <a:cubicBezTo>
                                  <a:pt x="4174" y="1"/>
                                  <a:pt x="4178" y="4"/>
                                  <a:pt x="4178" y="9"/>
                                </a:cubicBezTo>
                                <a:cubicBezTo>
                                  <a:pt x="4178" y="13"/>
                                  <a:pt x="4174" y="17"/>
                                  <a:pt x="4170" y="17"/>
                                </a:cubicBezTo>
                                <a:lnTo>
                                  <a:pt x="4170" y="17"/>
                                </a:lnTo>
                                <a:cubicBezTo>
                                  <a:pt x="4165" y="17"/>
                                  <a:pt x="4162" y="13"/>
                                  <a:pt x="4162" y="9"/>
                                </a:cubicBezTo>
                                <a:cubicBezTo>
                                  <a:pt x="4162" y="4"/>
                                  <a:pt x="4165" y="1"/>
                                  <a:pt x="4170" y="1"/>
                                </a:cubicBezTo>
                                <a:close/>
                                <a:moveTo>
                                  <a:pt x="4202" y="1"/>
                                </a:moveTo>
                                <a:lnTo>
                                  <a:pt x="4202" y="1"/>
                                </a:lnTo>
                                <a:cubicBezTo>
                                  <a:pt x="4206" y="1"/>
                                  <a:pt x="4210" y="4"/>
                                  <a:pt x="4210" y="9"/>
                                </a:cubicBezTo>
                                <a:cubicBezTo>
                                  <a:pt x="4210" y="13"/>
                                  <a:pt x="4206" y="17"/>
                                  <a:pt x="4202" y="17"/>
                                </a:cubicBezTo>
                                <a:lnTo>
                                  <a:pt x="4202" y="17"/>
                                </a:lnTo>
                                <a:cubicBezTo>
                                  <a:pt x="4197" y="17"/>
                                  <a:pt x="4194" y="13"/>
                                  <a:pt x="4194" y="9"/>
                                </a:cubicBezTo>
                                <a:cubicBezTo>
                                  <a:pt x="4194" y="4"/>
                                  <a:pt x="4197" y="1"/>
                                  <a:pt x="4202" y="1"/>
                                </a:cubicBezTo>
                                <a:close/>
                                <a:moveTo>
                                  <a:pt x="4234" y="1"/>
                                </a:moveTo>
                                <a:lnTo>
                                  <a:pt x="4234" y="1"/>
                                </a:lnTo>
                                <a:cubicBezTo>
                                  <a:pt x="4238" y="1"/>
                                  <a:pt x="4242" y="4"/>
                                  <a:pt x="4242" y="9"/>
                                </a:cubicBezTo>
                                <a:cubicBezTo>
                                  <a:pt x="4242" y="13"/>
                                  <a:pt x="4238" y="17"/>
                                  <a:pt x="4234" y="17"/>
                                </a:cubicBezTo>
                                <a:lnTo>
                                  <a:pt x="4234" y="17"/>
                                </a:lnTo>
                                <a:cubicBezTo>
                                  <a:pt x="4229" y="17"/>
                                  <a:pt x="4226" y="13"/>
                                  <a:pt x="4226" y="9"/>
                                </a:cubicBezTo>
                                <a:cubicBezTo>
                                  <a:pt x="4226" y="4"/>
                                  <a:pt x="4229" y="1"/>
                                  <a:pt x="4234" y="1"/>
                                </a:cubicBezTo>
                                <a:close/>
                                <a:moveTo>
                                  <a:pt x="4266" y="1"/>
                                </a:moveTo>
                                <a:lnTo>
                                  <a:pt x="4266" y="1"/>
                                </a:lnTo>
                                <a:cubicBezTo>
                                  <a:pt x="4270" y="1"/>
                                  <a:pt x="4274" y="4"/>
                                  <a:pt x="4274" y="9"/>
                                </a:cubicBezTo>
                                <a:cubicBezTo>
                                  <a:pt x="4274" y="13"/>
                                  <a:pt x="4270" y="17"/>
                                  <a:pt x="4266" y="17"/>
                                </a:cubicBezTo>
                                <a:lnTo>
                                  <a:pt x="4266" y="17"/>
                                </a:lnTo>
                                <a:cubicBezTo>
                                  <a:pt x="4261" y="17"/>
                                  <a:pt x="4258" y="13"/>
                                  <a:pt x="4258" y="9"/>
                                </a:cubicBezTo>
                                <a:cubicBezTo>
                                  <a:pt x="4258" y="4"/>
                                  <a:pt x="4261" y="1"/>
                                  <a:pt x="4266" y="1"/>
                                </a:cubicBezTo>
                                <a:close/>
                                <a:moveTo>
                                  <a:pt x="4298" y="1"/>
                                </a:moveTo>
                                <a:lnTo>
                                  <a:pt x="4298" y="1"/>
                                </a:lnTo>
                                <a:cubicBezTo>
                                  <a:pt x="4302" y="1"/>
                                  <a:pt x="4306" y="4"/>
                                  <a:pt x="4306" y="9"/>
                                </a:cubicBezTo>
                                <a:cubicBezTo>
                                  <a:pt x="4306" y="13"/>
                                  <a:pt x="4302" y="17"/>
                                  <a:pt x="4298" y="17"/>
                                </a:cubicBezTo>
                                <a:lnTo>
                                  <a:pt x="4298" y="17"/>
                                </a:lnTo>
                                <a:cubicBezTo>
                                  <a:pt x="4293" y="17"/>
                                  <a:pt x="4290" y="13"/>
                                  <a:pt x="4290" y="9"/>
                                </a:cubicBezTo>
                                <a:cubicBezTo>
                                  <a:pt x="4290" y="4"/>
                                  <a:pt x="4293" y="1"/>
                                  <a:pt x="4298" y="1"/>
                                </a:cubicBezTo>
                                <a:close/>
                                <a:moveTo>
                                  <a:pt x="4330" y="1"/>
                                </a:moveTo>
                                <a:lnTo>
                                  <a:pt x="4330" y="1"/>
                                </a:lnTo>
                                <a:cubicBezTo>
                                  <a:pt x="4334" y="1"/>
                                  <a:pt x="4338" y="4"/>
                                  <a:pt x="4338" y="9"/>
                                </a:cubicBezTo>
                                <a:cubicBezTo>
                                  <a:pt x="4338" y="13"/>
                                  <a:pt x="4334" y="17"/>
                                  <a:pt x="4330" y="17"/>
                                </a:cubicBezTo>
                                <a:lnTo>
                                  <a:pt x="4330" y="17"/>
                                </a:lnTo>
                                <a:cubicBezTo>
                                  <a:pt x="4326" y="17"/>
                                  <a:pt x="4322" y="13"/>
                                  <a:pt x="4322" y="9"/>
                                </a:cubicBezTo>
                                <a:cubicBezTo>
                                  <a:pt x="4322" y="4"/>
                                  <a:pt x="4326" y="1"/>
                                  <a:pt x="4330" y="1"/>
                                </a:cubicBezTo>
                                <a:close/>
                                <a:moveTo>
                                  <a:pt x="4362" y="1"/>
                                </a:moveTo>
                                <a:lnTo>
                                  <a:pt x="4362" y="1"/>
                                </a:lnTo>
                                <a:cubicBezTo>
                                  <a:pt x="4366" y="1"/>
                                  <a:pt x="4370" y="4"/>
                                  <a:pt x="4370" y="9"/>
                                </a:cubicBezTo>
                                <a:cubicBezTo>
                                  <a:pt x="4370" y="13"/>
                                  <a:pt x="4366" y="17"/>
                                  <a:pt x="4362" y="17"/>
                                </a:cubicBezTo>
                                <a:lnTo>
                                  <a:pt x="4362" y="17"/>
                                </a:lnTo>
                                <a:cubicBezTo>
                                  <a:pt x="4358" y="17"/>
                                  <a:pt x="4354" y="13"/>
                                  <a:pt x="4354" y="9"/>
                                </a:cubicBezTo>
                                <a:cubicBezTo>
                                  <a:pt x="4354" y="4"/>
                                  <a:pt x="4358" y="1"/>
                                  <a:pt x="4362" y="1"/>
                                </a:cubicBezTo>
                                <a:close/>
                                <a:moveTo>
                                  <a:pt x="4394" y="1"/>
                                </a:moveTo>
                                <a:lnTo>
                                  <a:pt x="4394" y="1"/>
                                </a:lnTo>
                                <a:cubicBezTo>
                                  <a:pt x="4398" y="1"/>
                                  <a:pt x="4402" y="4"/>
                                  <a:pt x="4402" y="9"/>
                                </a:cubicBezTo>
                                <a:cubicBezTo>
                                  <a:pt x="4402" y="13"/>
                                  <a:pt x="4398" y="17"/>
                                  <a:pt x="4394" y="17"/>
                                </a:cubicBezTo>
                                <a:lnTo>
                                  <a:pt x="4394" y="17"/>
                                </a:lnTo>
                                <a:cubicBezTo>
                                  <a:pt x="4390" y="17"/>
                                  <a:pt x="4386" y="13"/>
                                  <a:pt x="4386" y="9"/>
                                </a:cubicBezTo>
                                <a:cubicBezTo>
                                  <a:pt x="4386" y="4"/>
                                  <a:pt x="4390" y="1"/>
                                  <a:pt x="4394" y="1"/>
                                </a:cubicBezTo>
                                <a:close/>
                                <a:moveTo>
                                  <a:pt x="4426" y="1"/>
                                </a:moveTo>
                                <a:lnTo>
                                  <a:pt x="4426" y="1"/>
                                </a:lnTo>
                                <a:cubicBezTo>
                                  <a:pt x="4430" y="1"/>
                                  <a:pt x="4434" y="5"/>
                                  <a:pt x="4434" y="9"/>
                                </a:cubicBezTo>
                                <a:cubicBezTo>
                                  <a:pt x="4434" y="13"/>
                                  <a:pt x="4430" y="17"/>
                                  <a:pt x="4426" y="17"/>
                                </a:cubicBezTo>
                                <a:lnTo>
                                  <a:pt x="4426" y="17"/>
                                </a:lnTo>
                                <a:cubicBezTo>
                                  <a:pt x="4422" y="17"/>
                                  <a:pt x="4418" y="13"/>
                                  <a:pt x="4418" y="9"/>
                                </a:cubicBezTo>
                                <a:cubicBezTo>
                                  <a:pt x="4418" y="5"/>
                                  <a:pt x="4422" y="1"/>
                                  <a:pt x="4426" y="1"/>
                                </a:cubicBezTo>
                                <a:close/>
                                <a:moveTo>
                                  <a:pt x="4458" y="1"/>
                                </a:moveTo>
                                <a:lnTo>
                                  <a:pt x="4458" y="1"/>
                                </a:lnTo>
                                <a:cubicBezTo>
                                  <a:pt x="4462" y="1"/>
                                  <a:pt x="4466" y="5"/>
                                  <a:pt x="4466" y="9"/>
                                </a:cubicBezTo>
                                <a:cubicBezTo>
                                  <a:pt x="4466" y="13"/>
                                  <a:pt x="4462" y="17"/>
                                  <a:pt x="4458" y="17"/>
                                </a:cubicBezTo>
                                <a:lnTo>
                                  <a:pt x="4458" y="17"/>
                                </a:lnTo>
                                <a:cubicBezTo>
                                  <a:pt x="4454" y="17"/>
                                  <a:pt x="4450" y="13"/>
                                  <a:pt x="4450" y="9"/>
                                </a:cubicBezTo>
                                <a:cubicBezTo>
                                  <a:pt x="4450" y="5"/>
                                  <a:pt x="4454" y="1"/>
                                  <a:pt x="4458" y="1"/>
                                </a:cubicBezTo>
                                <a:close/>
                                <a:moveTo>
                                  <a:pt x="4490" y="1"/>
                                </a:moveTo>
                                <a:lnTo>
                                  <a:pt x="4490" y="1"/>
                                </a:lnTo>
                                <a:cubicBezTo>
                                  <a:pt x="4494" y="1"/>
                                  <a:pt x="4498" y="5"/>
                                  <a:pt x="4498" y="9"/>
                                </a:cubicBezTo>
                                <a:cubicBezTo>
                                  <a:pt x="4498" y="13"/>
                                  <a:pt x="4494" y="17"/>
                                  <a:pt x="4490" y="17"/>
                                </a:cubicBezTo>
                                <a:lnTo>
                                  <a:pt x="4490" y="17"/>
                                </a:lnTo>
                                <a:cubicBezTo>
                                  <a:pt x="4486" y="17"/>
                                  <a:pt x="4482" y="13"/>
                                  <a:pt x="4482" y="9"/>
                                </a:cubicBezTo>
                                <a:cubicBezTo>
                                  <a:pt x="4482" y="5"/>
                                  <a:pt x="4486" y="1"/>
                                  <a:pt x="4490" y="1"/>
                                </a:cubicBezTo>
                                <a:close/>
                                <a:moveTo>
                                  <a:pt x="4522" y="1"/>
                                </a:moveTo>
                                <a:lnTo>
                                  <a:pt x="4522" y="1"/>
                                </a:lnTo>
                                <a:cubicBezTo>
                                  <a:pt x="4526" y="1"/>
                                  <a:pt x="4530" y="5"/>
                                  <a:pt x="4530" y="9"/>
                                </a:cubicBezTo>
                                <a:cubicBezTo>
                                  <a:pt x="4530" y="13"/>
                                  <a:pt x="4526" y="17"/>
                                  <a:pt x="4522" y="17"/>
                                </a:cubicBezTo>
                                <a:lnTo>
                                  <a:pt x="4522" y="17"/>
                                </a:lnTo>
                                <a:cubicBezTo>
                                  <a:pt x="4518" y="17"/>
                                  <a:pt x="4514" y="13"/>
                                  <a:pt x="4514" y="9"/>
                                </a:cubicBezTo>
                                <a:cubicBezTo>
                                  <a:pt x="4514" y="5"/>
                                  <a:pt x="4518" y="1"/>
                                  <a:pt x="4522" y="1"/>
                                </a:cubicBezTo>
                                <a:close/>
                                <a:moveTo>
                                  <a:pt x="4554" y="1"/>
                                </a:moveTo>
                                <a:lnTo>
                                  <a:pt x="4554" y="1"/>
                                </a:lnTo>
                                <a:cubicBezTo>
                                  <a:pt x="4558" y="1"/>
                                  <a:pt x="4562" y="5"/>
                                  <a:pt x="4562" y="9"/>
                                </a:cubicBezTo>
                                <a:cubicBezTo>
                                  <a:pt x="4562" y="13"/>
                                  <a:pt x="4558" y="17"/>
                                  <a:pt x="4554" y="17"/>
                                </a:cubicBezTo>
                                <a:lnTo>
                                  <a:pt x="4554" y="17"/>
                                </a:lnTo>
                                <a:cubicBezTo>
                                  <a:pt x="4550" y="17"/>
                                  <a:pt x="4546" y="13"/>
                                  <a:pt x="4546" y="9"/>
                                </a:cubicBezTo>
                                <a:cubicBezTo>
                                  <a:pt x="4546" y="5"/>
                                  <a:pt x="4550" y="1"/>
                                  <a:pt x="4554" y="1"/>
                                </a:cubicBezTo>
                                <a:close/>
                                <a:moveTo>
                                  <a:pt x="4586" y="1"/>
                                </a:moveTo>
                                <a:lnTo>
                                  <a:pt x="4586" y="1"/>
                                </a:lnTo>
                                <a:cubicBezTo>
                                  <a:pt x="4590" y="1"/>
                                  <a:pt x="4594" y="5"/>
                                  <a:pt x="4594" y="9"/>
                                </a:cubicBezTo>
                                <a:cubicBezTo>
                                  <a:pt x="4594" y="13"/>
                                  <a:pt x="4590" y="17"/>
                                  <a:pt x="4586" y="17"/>
                                </a:cubicBezTo>
                                <a:lnTo>
                                  <a:pt x="4586" y="17"/>
                                </a:lnTo>
                                <a:cubicBezTo>
                                  <a:pt x="4582" y="17"/>
                                  <a:pt x="4578" y="13"/>
                                  <a:pt x="4578" y="9"/>
                                </a:cubicBezTo>
                                <a:cubicBezTo>
                                  <a:pt x="4578" y="5"/>
                                  <a:pt x="4582" y="1"/>
                                  <a:pt x="4586" y="1"/>
                                </a:cubicBezTo>
                                <a:close/>
                                <a:moveTo>
                                  <a:pt x="4618" y="1"/>
                                </a:moveTo>
                                <a:lnTo>
                                  <a:pt x="4618" y="1"/>
                                </a:lnTo>
                                <a:cubicBezTo>
                                  <a:pt x="4622" y="1"/>
                                  <a:pt x="4626" y="5"/>
                                  <a:pt x="4626" y="9"/>
                                </a:cubicBezTo>
                                <a:cubicBezTo>
                                  <a:pt x="4626" y="13"/>
                                  <a:pt x="4622" y="17"/>
                                  <a:pt x="4618" y="17"/>
                                </a:cubicBezTo>
                                <a:lnTo>
                                  <a:pt x="4618" y="17"/>
                                </a:lnTo>
                                <a:cubicBezTo>
                                  <a:pt x="4614" y="17"/>
                                  <a:pt x="4610" y="13"/>
                                  <a:pt x="4610" y="9"/>
                                </a:cubicBezTo>
                                <a:cubicBezTo>
                                  <a:pt x="4610" y="5"/>
                                  <a:pt x="4614" y="1"/>
                                  <a:pt x="4618" y="1"/>
                                </a:cubicBezTo>
                                <a:close/>
                                <a:moveTo>
                                  <a:pt x="4650" y="1"/>
                                </a:moveTo>
                                <a:lnTo>
                                  <a:pt x="4650" y="1"/>
                                </a:lnTo>
                                <a:cubicBezTo>
                                  <a:pt x="4655" y="1"/>
                                  <a:pt x="4658" y="5"/>
                                  <a:pt x="4658" y="9"/>
                                </a:cubicBezTo>
                                <a:cubicBezTo>
                                  <a:pt x="4658" y="13"/>
                                  <a:pt x="4655" y="17"/>
                                  <a:pt x="4650" y="17"/>
                                </a:cubicBezTo>
                                <a:lnTo>
                                  <a:pt x="4650" y="17"/>
                                </a:lnTo>
                                <a:cubicBezTo>
                                  <a:pt x="4646" y="17"/>
                                  <a:pt x="4642" y="13"/>
                                  <a:pt x="4642" y="9"/>
                                </a:cubicBezTo>
                                <a:cubicBezTo>
                                  <a:pt x="4642" y="5"/>
                                  <a:pt x="4646" y="1"/>
                                  <a:pt x="4650" y="1"/>
                                </a:cubicBezTo>
                                <a:close/>
                                <a:moveTo>
                                  <a:pt x="4682" y="1"/>
                                </a:moveTo>
                                <a:lnTo>
                                  <a:pt x="4682" y="1"/>
                                </a:lnTo>
                                <a:cubicBezTo>
                                  <a:pt x="4687" y="1"/>
                                  <a:pt x="4690" y="5"/>
                                  <a:pt x="4690" y="9"/>
                                </a:cubicBezTo>
                                <a:cubicBezTo>
                                  <a:pt x="4690" y="13"/>
                                  <a:pt x="4687" y="17"/>
                                  <a:pt x="4682" y="17"/>
                                </a:cubicBezTo>
                                <a:lnTo>
                                  <a:pt x="4682" y="17"/>
                                </a:lnTo>
                                <a:cubicBezTo>
                                  <a:pt x="4678" y="17"/>
                                  <a:pt x="4674" y="13"/>
                                  <a:pt x="4674" y="9"/>
                                </a:cubicBezTo>
                                <a:cubicBezTo>
                                  <a:pt x="4674" y="5"/>
                                  <a:pt x="4678" y="1"/>
                                  <a:pt x="4682" y="1"/>
                                </a:cubicBezTo>
                                <a:close/>
                                <a:moveTo>
                                  <a:pt x="4714" y="1"/>
                                </a:moveTo>
                                <a:lnTo>
                                  <a:pt x="4714" y="1"/>
                                </a:lnTo>
                                <a:cubicBezTo>
                                  <a:pt x="4719" y="1"/>
                                  <a:pt x="4722" y="5"/>
                                  <a:pt x="4722" y="9"/>
                                </a:cubicBezTo>
                                <a:cubicBezTo>
                                  <a:pt x="4722" y="13"/>
                                  <a:pt x="4719" y="17"/>
                                  <a:pt x="4714" y="17"/>
                                </a:cubicBezTo>
                                <a:lnTo>
                                  <a:pt x="4714" y="17"/>
                                </a:lnTo>
                                <a:cubicBezTo>
                                  <a:pt x="4710" y="17"/>
                                  <a:pt x="4706" y="13"/>
                                  <a:pt x="4706" y="9"/>
                                </a:cubicBezTo>
                                <a:cubicBezTo>
                                  <a:pt x="4706" y="5"/>
                                  <a:pt x="4710" y="1"/>
                                  <a:pt x="4714" y="1"/>
                                </a:cubicBezTo>
                                <a:close/>
                                <a:moveTo>
                                  <a:pt x="4746" y="1"/>
                                </a:moveTo>
                                <a:lnTo>
                                  <a:pt x="4746" y="1"/>
                                </a:lnTo>
                                <a:cubicBezTo>
                                  <a:pt x="4751" y="1"/>
                                  <a:pt x="4754" y="5"/>
                                  <a:pt x="4754" y="9"/>
                                </a:cubicBezTo>
                                <a:cubicBezTo>
                                  <a:pt x="4754" y="13"/>
                                  <a:pt x="4751" y="17"/>
                                  <a:pt x="4746" y="17"/>
                                </a:cubicBezTo>
                                <a:lnTo>
                                  <a:pt x="4746" y="17"/>
                                </a:lnTo>
                                <a:cubicBezTo>
                                  <a:pt x="4742" y="17"/>
                                  <a:pt x="4738" y="13"/>
                                  <a:pt x="4738" y="9"/>
                                </a:cubicBezTo>
                                <a:cubicBezTo>
                                  <a:pt x="4738" y="5"/>
                                  <a:pt x="4742" y="1"/>
                                  <a:pt x="4746" y="1"/>
                                </a:cubicBezTo>
                                <a:close/>
                                <a:moveTo>
                                  <a:pt x="4778" y="1"/>
                                </a:moveTo>
                                <a:lnTo>
                                  <a:pt x="4778" y="1"/>
                                </a:lnTo>
                                <a:cubicBezTo>
                                  <a:pt x="4783" y="1"/>
                                  <a:pt x="4786" y="5"/>
                                  <a:pt x="4786" y="9"/>
                                </a:cubicBezTo>
                                <a:cubicBezTo>
                                  <a:pt x="4786" y="13"/>
                                  <a:pt x="4783" y="17"/>
                                  <a:pt x="4778" y="17"/>
                                </a:cubicBezTo>
                                <a:lnTo>
                                  <a:pt x="4778" y="17"/>
                                </a:lnTo>
                                <a:cubicBezTo>
                                  <a:pt x="4774" y="17"/>
                                  <a:pt x="4770" y="13"/>
                                  <a:pt x="4770" y="9"/>
                                </a:cubicBezTo>
                                <a:cubicBezTo>
                                  <a:pt x="4770" y="5"/>
                                  <a:pt x="4774" y="1"/>
                                  <a:pt x="4778" y="1"/>
                                </a:cubicBezTo>
                                <a:close/>
                                <a:moveTo>
                                  <a:pt x="4810" y="1"/>
                                </a:moveTo>
                                <a:lnTo>
                                  <a:pt x="4810" y="1"/>
                                </a:lnTo>
                                <a:cubicBezTo>
                                  <a:pt x="4815" y="1"/>
                                  <a:pt x="4818" y="5"/>
                                  <a:pt x="4818" y="9"/>
                                </a:cubicBezTo>
                                <a:cubicBezTo>
                                  <a:pt x="4818" y="13"/>
                                  <a:pt x="4815" y="17"/>
                                  <a:pt x="4810" y="17"/>
                                </a:cubicBezTo>
                                <a:lnTo>
                                  <a:pt x="4810" y="17"/>
                                </a:lnTo>
                                <a:cubicBezTo>
                                  <a:pt x="4806" y="17"/>
                                  <a:pt x="4802" y="13"/>
                                  <a:pt x="4802" y="9"/>
                                </a:cubicBezTo>
                                <a:cubicBezTo>
                                  <a:pt x="4802" y="5"/>
                                  <a:pt x="4806" y="1"/>
                                  <a:pt x="4810" y="1"/>
                                </a:cubicBezTo>
                                <a:close/>
                                <a:moveTo>
                                  <a:pt x="4842" y="1"/>
                                </a:moveTo>
                                <a:lnTo>
                                  <a:pt x="4842" y="1"/>
                                </a:lnTo>
                                <a:cubicBezTo>
                                  <a:pt x="4847" y="1"/>
                                  <a:pt x="4850" y="5"/>
                                  <a:pt x="4850" y="9"/>
                                </a:cubicBezTo>
                                <a:cubicBezTo>
                                  <a:pt x="4850" y="13"/>
                                  <a:pt x="4847" y="17"/>
                                  <a:pt x="4842" y="17"/>
                                </a:cubicBezTo>
                                <a:lnTo>
                                  <a:pt x="4842" y="17"/>
                                </a:lnTo>
                                <a:cubicBezTo>
                                  <a:pt x="4838" y="17"/>
                                  <a:pt x="4834" y="13"/>
                                  <a:pt x="4834" y="9"/>
                                </a:cubicBezTo>
                                <a:cubicBezTo>
                                  <a:pt x="4834" y="5"/>
                                  <a:pt x="4838" y="1"/>
                                  <a:pt x="4842" y="1"/>
                                </a:cubicBezTo>
                                <a:close/>
                                <a:moveTo>
                                  <a:pt x="4874" y="1"/>
                                </a:moveTo>
                                <a:lnTo>
                                  <a:pt x="4874" y="1"/>
                                </a:lnTo>
                                <a:cubicBezTo>
                                  <a:pt x="4879" y="1"/>
                                  <a:pt x="4882" y="5"/>
                                  <a:pt x="4882" y="9"/>
                                </a:cubicBezTo>
                                <a:cubicBezTo>
                                  <a:pt x="4882" y="13"/>
                                  <a:pt x="4879" y="17"/>
                                  <a:pt x="4874" y="17"/>
                                </a:cubicBezTo>
                                <a:lnTo>
                                  <a:pt x="4874" y="17"/>
                                </a:lnTo>
                                <a:cubicBezTo>
                                  <a:pt x="4870" y="17"/>
                                  <a:pt x="4866" y="13"/>
                                  <a:pt x="4866" y="9"/>
                                </a:cubicBezTo>
                                <a:cubicBezTo>
                                  <a:pt x="4866" y="5"/>
                                  <a:pt x="4870" y="1"/>
                                  <a:pt x="4874" y="1"/>
                                </a:cubicBezTo>
                                <a:close/>
                                <a:moveTo>
                                  <a:pt x="4906" y="1"/>
                                </a:moveTo>
                                <a:lnTo>
                                  <a:pt x="4906" y="1"/>
                                </a:lnTo>
                                <a:cubicBezTo>
                                  <a:pt x="4911" y="1"/>
                                  <a:pt x="4914" y="5"/>
                                  <a:pt x="4914" y="9"/>
                                </a:cubicBezTo>
                                <a:cubicBezTo>
                                  <a:pt x="4914" y="13"/>
                                  <a:pt x="4911" y="17"/>
                                  <a:pt x="4906" y="17"/>
                                </a:cubicBezTo>
                                <a:lnTo>
                                  <a:pt x="4906" y="17"/>
                                </a:lnTo>
                                <a:cubicBezTo>
                                  <a:pt x="4902" y="17"/>
                                  <a:pt x="4898" y="13"/>
                                  <a:pt x="4898" y="9"/>
                                </a:cubicBezTo>
                                <a:cubicBezTo>
                                  <a:pt x="4898" y="5"/>
                                  <a:pt x="4902" y="1"/>
                                  <a:pt x="4906" y="1"/>
                                </a:cubicBezTo>
                                <a:close/>
                                <a:moveTo>
                                  <a:pt x="4938" y="1"/>
                                </a:moveTo>
                                <a:lnTo>
                                  <a:pt x="4938" y="1"/>
                                </a:lnTo>
                                <a:cubicBezTo>
                                  <a:pt x="4943" y="1"/>
                                  <a:pt x="4946" y="5"/>
                                  <a:pt x="4946" y="9"/>
                                </a:cubicBezTo>
                                <a:cubicBezTo>
                                  <a:pt x="4946" y="13"/>
                                  <a:pt x="4943" y="17"/>
                                  <a:pt x="4938" y="17"/>
                                </a:cubicBezTo>
                                <a:lnTo>
                                  <a:pt x="4938" y="17"/>
                                </a:lnTo>
                                <a:cubicBezTo>
                                  <a:pt x="4934" y="17"/>
                                  <a:pt x="4930" y="13"/>
                                  <a:pt x="4930" y="9"/>
                                </a:cubicBezTo>
                                <a:cubicBezTo>
                                  <a:pt x="4930" y="5"/>
                                  <a:pt x="4934" y="1"/>
                                  <a:pt x="4938" y="1"/>
                                </a:cubicBezTo>
                                <a:close/>
                                <a:moveTo>
                                  <a:pt x="4970" y="1"/>
                                </a:moveTo>
                                <a:lnTo>
                                  <a:pt x="4970" y="1"/>
                                </a:lnTo>
                                <a:cubicBezTo>
                                  <a:pt x="4975" y="1"/>
                                  <a:pt x="4978" y="5"/>
                                  <a:pt x="4978" y="9"/>
                                </a:cubicBezTo>
                                <a:cubicBezTo>
                                  <a:pt x="4978" y="13"/>
                                  <a:pt x="4975" y="17"/>
                                  <a:pt x="4970" y="17"/>
                                </a:cubicBezTo>
                                <a:lnTo>
                                  <a:pt x="4970" y="17"/>
                                </a:lnTo>
                                <a:cubicBezTo>
                                  <a:pt x="4966" y="17"/>
                                  <a:pt x="4962" y="13"/>
                                  <a:pt x="4962" y="9"/>
                                </a:cubicBezTo>
                                <a:cubicBezTo>
                                  <a:pt x="4962" y="5"/>
                                  <a:pt x="4966" y="1"/>
                                  <a:pt x="4970" y="1"/>
                                </a:cubicBezTo>
                                <a:close/>
                                <a:moveTo>
                                  <a:pt x="5002" y="1"/>
                                </a:moveTo>
                                <a:lnTo>
                                  <a:pt x="5002" y="1"/>
                                </a:lnTo>
                                <a:cubicBezTo>
                                  <a:pt x="5007" y="1"/>
                                  <a:pt x="5010" y="5"/>
                                  <a:pt x="5010" y="9"/>
                                </a:cubicBezTo>
                                <a:cubicBezTo>
                                  <a:pt x="5010" y="14"/>
                                  <a:pt x="5007" y="17"/>
                                  <a:pt x="5002" y="17"/>
                                </a:cubicBezTo>
                                <a:lnTo>
                                  <a:pt x="5002" y="17"/>
                                </a:lnTo>
                                <a:cubicBezTo>
                                  <a:pt x="4998" y="17"/>
                                  <a:pt x="4994" y="14"/>
                                  <a:pt x="4994" y="9"/>
                                </a:cubicBezTo>
                                <a:cubicBezTo>
                                  <a:pt x="4994" y="5"/>
                                  <a:pt x="4998" y="1"/>
                                  <a:pt x="5002" y="1"/>
                                </a:cubicBezTo>
                                <a:close/>
                                <a:moveTo>
                                  <a:pt x="5034" y="1"/>
                                </a:moveTo>
                                <a:lnTo>
                                  <a:pt x="5034" y="1"/>
                                </a:lnTo>
                                <a:cubicBezTo>
                                  <a:pt x="5039" y="1"/>
                                  <a:pt x="5042" y="5"/>
                                  <a:pt x="5042" y="9"/>
                                </a:cubicBezTo>
                                <a:cubicBezTo>
                                  <a:pt x="5042" y="14"/>
                                  <a:pt x="5039" y="17"/>
                                  <a:pt x="5034" y="17"/>
                                </a:cubicBezTo>
                                <a:lnTo>
                                  <a:pt x="5034" y="17"/>
                                </a:lnTo>
                                <a:cubicBezTo>
                                  <a:pt x="5030" y="17"/>
                                  <a:pt x="5026" y="14"/>
                                  <a:pt x="5026" y="9"/>
                                </a:cubicBezTo>
                                <a:cubicBezTo>
                                  <a:pt x="5026" y="5"/>
                                  <a:pt x="5030" y="1"/>
                                  <a:pt x="5034" y="1"/>
                                </a:cubicBezTo>
                                <a:close/>
                                <a:moveTo>
                                  <a:pt x="5066" y="1"/>
                                </a:moveTo>
                                <a:lnTo>
                                  <a:pt x="5066" y="1"/>
                                </a:lnTo>
                                <a:cubicBezTo>
                                  <a:pt x="5071" y="1"/>
                                  <a:pt x="5074" y="5"/>
                                  <a:pt x="5074" y="9"/>
                                </a:cubicBezTo>
                                <a:cubicBezTo>
                                  <a:pt x="5074" y="14"/>
                                  <a:pt x="5071" y="17"/>
                                  <a:pt x="5066" y="17"/>
                                </a:cubicBezTo>
                                <a:lnTo>
                                  <a:pt x="5066" y="17"/>
                                </a:lnTo>
                                <a:cubicBezTo>
                                  <a:pt x="5062" y="17"/>
                                  <a:pt x="5058" y="14"/>
                                  <a:pt x="5058" y="9"/>
                                </a:cubicBezTo>
                                <a:cubicBezTo>
                                  <a:pt x="5058" y="5"/>
                                  <a:pt x="5062" y="1"/>
                                  <a:pt x="5066" y="1"/>
                                </a:cubicBezTo>
                                <a:close/>
                                <a:moveTo>
                                  <a:pt x="5098" y="1"/>
                                </a:moveTo>
                                <a:lnTo>
                                  <a:pt x="5098" y="1"/>
                                </a:lnTo>
                                <a:cubicBezTo>
                                  <a:pt x="5103" y="1"/>
                                  <a:pt x="5106" y="5"/>
                                  <a:pt x="5106" y="9"/>
                                </a:cubicBezTo>
                                <a:cubicBezTo>
                                  <a:pt x="5106" y="14"/>
                                  <a:pt x="5103" y="17"/>
                                  <a:pt x="5098" y="17"/>
                                </a:cubicBezTo>
                                <a:lnTo>
                                  <a:pt x="5098" y="17"/>
                                </a:lnTo>
                                <a:cubicBezTo>
                                  <a:pt x="5094" y="17"/>
                                  <a:pt x="5090" y="14"/>
                                  <a:pt x="5090" y="9"/>
                                </a:cubicBezTo>
                                <a:cubicBezTo>
                                  <a:pt x="5090" y="5"/>
                                  <a:pt x="5094" y="1"/>
                                  <a:pt x="5098" y="1"/>
                                </a:cubicBezTo>
                                <a:close/>
                                <a:moveTo>
                                  <a:pt x="5130" y="1"/>
                                </a:moveTo>
                                <a:lnTo>
                                  <a:pt x="5130" y="1"/>
                                </a:lnTo>
                                <a:cubicBezTo>
                                  <a:pt x="5135" y="1"/>
                                  <a:pt x="5138" y="5"/>
                                  <a:pt x="5138" y="9"/>
                                </a:cubicBezTo>
                                <a:cubicBezTo>
                                  <a:pt x="5138" y="14"/>
                                  <a:pt x="5135" y="17"/>
                                  <a:pt x="5130" y="17"/>
                                </a:cubicBezTo>
                                <a:lnTo>
                                  <a:pt x="5130" y="17"/>
                                </a:lnTo>
                                <a:cubicBezTo>
                                  <a:pt x="5126" y="17"/>
                                  <a:pt x="5122" y="14"/>
                                  <a:pt x="5122" y="9"/>
                                </a:cubicBezTo>
                                <a:cubicBezTo>
                                  <a:pt x="5122" y="5"/>
                                  <a:pt x="5126" y="1"/>
                                  <a:pt x="5130" y="1"/>
                                </a:cubicBezTo>
                                <a:close/>
                                <a:moveTo>
                                  <a:pt x="5162" y="1"/>
                                </a:moveTo>
                                <a:lnTo>
                                  <a:pt x="5162" y="1"/>
                                </a:lnTo>
                                <a:cubicBezTo>
                                  <a:pt x="5167" y="1"/>
                                  <a:pt x="5170" y="5"/>
                                  <a:pt x="5170" y="9"/>
                                </a:cubicBezTo>
                                <a:cubicBezTo>
                                  <a:pt x="5170" y="14"/>
                                  <a:pt x="5167" y="17"/>
                                  <a:pt x="5162" y="17"/>
                                </a:cubicBezTo>
                                <a:lnTo>
                                  <a:pt x="5162" y="17"/>
                                </a:lnTo>
                                <a:cubicBezTo>
                                  <a:pt x="5158" y="17"/>
                                  <a:pt x="5154" y="14"/>
                                  <a:pt x="5154" y="9"/>
                                </a:cubicBezTo>
                                <a:cubicBezTo>
                                  <a:pt x="5154" y="5"/>
                                  <a:pt x="5158" y="1"/>
                                  <a:pt x="5162" y="1"/>
                                </a:cubicBezTo>
                                <a:close/>
                                <a:moveTo>
                                  <a:pt x="5194" y="1"/>
                                </a:moveTo>
                                <a:lnTo>
                                  <a:pt x="5194" y="1"/>
                                </a:lnTo>
                                <a:cubicBezTo>
                                  <a:pt x="5199" y="1"/>
                                  <a:pt x="5202" y="5"/>
                                  <a:pt x="5202" y="9"/>
                                </a:cubicBezTo>
                                <a:cubicBezTo>
                                  <a:pt x="5202" y="14"/>
                                  <a:pt x="5199" y="17"/>
                                  <a:pt x="5194" y="17"/>
                                </a:cubicBezTo>
                                <a:lnTo>
                                  <a:pt x="5194" y="17"/>
                                </a:lnTo>
                                <a:cubicBezTo>
                                  <a:pt x="5190" y="17"/>
                                  <a:pt x="5186" y="14"/>
                                  <a:pt x="5186" y="9"/>
                                </a:cubicBezTo>
                                <a:cubicBezTo>
                                  <a:pt x="5186" y="5"/>
                                  <a:pt x="5190" y="1"/>
                                  <a:pt x="5194" y="1"/>
                                </a:cubicBezTo>
                                <a:close/>
                                <a:moveTo>
                                  <a:pt x="5226" y="1"/>
                                </a:moveTo>
                                <a:lnTo>
                                  <a:pt x="5226" y="1"/>
                                </a:lnTo>
                                <a:cubicBezTo>
                                  <a:pt x="5231" y="1"/>
                                  <a:pt x="5234" y="5"/>
                                  <a:pt x="5234" y="9"/>
                                </a:cubicBezTo>
                                <a:cubicBezTo>
                                  <a:pt x="5234" y="14"/>
                                  <a:pt x="5231" y="17"/>
                                  <a:pt x="5226" y="17"/>
                                </a:cubicBezTo>
                                <a:lnTo>
                                  <a:pt x="5226" y="17"/>
                                </a:lnTo>
                                <a:cubicBezTo>
                                  <a:pt x="5222" y="17"/>
                                  <a:pt x="5218" y="14"/>
                                  <a:pt x="5218" y="9"/>
                                </a:cubicBezTo>
                                <a:cubicBezTo>
                                  <a:pt x="5218" y="5"/>
                                  <a:pt x="5222" y="1"/>
                                  <a:pt x="5226" y="1"/>
                                </a:cubicBezTo>
                                <a:close/>
                                <a:moveTo>
                                  <a:pt x="5258" y="1"/>
                                </a:moveTo>
                                <a:lnTo>
                                  <a:pt x="5258" y="1"/>
                                </a:lnTo>
                                <a:cubicBezTo>
                                  <a:pt x="5263" y="1"/>
                                  <a:pt x="5266" y="5"/>
                                  <a:pt x="5266" y="9"/>
                                </a:cubicBezTo>
                                <a:cubicBezTo>
                                  <a:pt x="5266" y="14"/>
                                  <a:pt x="5263" y="17"/>
                                  <a:pt x="5258" y="17"/>
                                </a:cubicBezTo>
                                <a:lnTo>
                                  <a:pt x="5258" y="17"/>
                                </a:lnTo>
                                <a:cubicBezTo>
                                  <a:pt x="5254" y="17"/>
                                  <a:pt x="5250" y="14"/>
                                  <a:pt x="5250" y="9"/>
                                </a:cubicBezTo>
                                <a:cubicBezTo>
                                  <a:pt x="5250" y="5"/>
                                  <a:pt x="5254" y="1"/>
                                  <a:pt x="5258" y="1"/>
                                </a:cubicBezTo>
                                <a:close/>
                                <a:moveTo>
                                  <a:pt x="5290" y="1"/>
                                </a:moveTo>
                                <a:lnTo>
                                  <a:pt x="5290" y="1"/>
                                </a:lnTo>
                                <a:cubicBezTo>
                                  <a:pt x="5295" y="1"/>
                                  <a:pt x="5298" y="5"/>
                                  <a:pt x="5298" y="9"/>
                                </a:cubicBezTo>
                                <a:cubicBezTo>
                                  <a:pt x="5298" y="14"/>
                                  <a:pt x="5295" y="17"/>
                                  <a:pt x="5290" y="17"/>
                                </a:cubicBezTo>
                                <a:lnTo>
                                  <a:pt x="5290" y="17"/>
                                </a:lnTo>
                                <a:cubicBezTo>
                                  <a:pt x="5286" y="17"/>
                                  <a:pt x="5282" y="14"/>
                                  <a:pt x="5282" y="9"/>
                                </a:cubicBezTo>
                                <a:cubicBezTo>
                                  <a:pt x="5282" y="5"/>
                                  <a:pt x="5286" y="1"/>
                                  <a:pt x="5290" y="1"/>
                                </a:cubicBezTo>
                                <a:close/>
                                <a:moveTo>
                                  <a:pt x="5322" y="1"/>
                                </a:moveTo>
                                <a:lnTo>
                                  <a:pt x="5322" y="1"/>
                                </a:lnTo>
                                <a:cubicBezTo>
                                  <a:pt x="5327" y="1"/>
                                  <a:pt x="5330" y="5"/>
                                  <a:pt x="5330" y="9"/>
                                </a:cubicBezTo>
                                <a:cubicBezTo>
                                  <a:pt x="5330" y="14"/>
                                  <a:pt x="5327" y="17"/>
                                  <a:pt x="5322" y="17"/>
                                </a:cubicBezTo>
                                <a:lnTo>
                                  <a:pt x="5322" y="17"/>
                                </a:lnTo>
                                <a:cubicBezTo>
                                  <a:pt x="5318" y="17"/>
                                  <a:pt x="5314" y="14"/>
                                  <a:pt x="5314" y="9"/>
                                </a:cubicBezTo>
                                <a:cubicBezTo>
                                  <a:pt x="5314" y="5"/>
                                  <a:pt x="5318" y="1"/>
                                  <a:pt x="5322" y="1"/>
                                </a:cubicBezTo>
                                <a:close/>
                                <a:moveTo>
                                  <a:pt x="5354" y="1"/>
                                </a:moveTo>
                                <a:lnTo>
                                  <a:pt x="5354" y="1"/>
                                </a:lnTo>
                                <a:cubicBezTo>
                                  <a:pt x="5359" y="1"/>
                                  <a:pt x="5362" y="5"/>
                                  <a:pt x="5362" y="9"/>
                                </a:cubicBezTo>
                                <a:cubicBezTo>
                                  <a:pt x="5362" y="14"/>
                                  <a:pt x="5359" y="17"/>
                                  <a:pt x="5354" y="17"/>
                                </a:cubicBezTo>
                                <a:lnTo>
                                  <a:pt x="5354" y="17"/>
                                </a:lnTo>
                                <a:cubicBezTo>
                                  <a:pt x="5350" y="17"/>
                                  <a:pt x="5346" y="14"/>
                                  <a:pt x="5346" y="9"/>
                                </a:cubicBezTo>
                                <a:cubicBezTo>
                                  <a:pt x="5346" y="5"/>
                                  <a:pt x="5350" y="1"/>
                                  <a:pt x="5354" y="1"/>
                                </a:cubicBezTo>
                                <a:close/>
                                <a:moveTo>
                                  <a:pt x="5386" y="1"/>
                                </a:moveTo>
                                <a:lnTo>
                                  <a:pt x="5386" y="1"/>
                                </a:lnTo>
                                <a:cubicBezTo>
                                  <a:pt x="5391" y="1"/>
                                  <a:pt x="5394" y="5"/>
                                  <a:pt x="5394" y="9"/>
                                </a:cubicBezTo>
                                <a:cubicBezTo>
                                  <a:pt x="5394" y="14"/>
                                  <a:pt x="5391" y="17"/>
                                  <a:pt x="5386" y="17"/>
                                </a:cubicBezTo>
                                <a:lnTo>
                                  <a:pt x="5386" y="17"/>
                                </a:lnTo>
                                <a:cubicBezTo>
                                  <a:pt x="5382" y="17"/>
                                  <a:pt x="5378" y="14"/>
                                  <a:pt x="5378" y="9"/>
                                </a:cubicBezTo>
                                <a:cubicBezTo>
                                  <a:pt x="5378" y="5"/>
                                  <a:pt x="5382" y="1"/>
                                  <a:pt x="5386" y="1"/>
                                </a:cubicBezTo>
                                <a:close/>
                                <a:moveTo>
                                  <a:pt x="5418" y="1"/>
                                </a:moveTo>
                                <a:lnTo>
                                  <a:pt x="5418" y="1"/>
                                </a:lnTo>
                                <a:cubicBezTo>
                                  <a:pt x="5423" y="1"/>
                                  <a:pt x="5426" y="5"/>
                                  <a:pt x="5426" y="9"/>
                                </a:cubicBezTo>
                                <a:cubicBezTo>
                                  <a:pt x="5426" y="14"/>
                                  <a:pt x="5423" y="17"/>
                                  <a:pt x="5418" y="17"/>
                                </a:cubicBezTo>
                                <a:lnTo>
                                  <a:pt x="5418" y="17"/>
                                </a:lnTo>
                                <a:cubicBezTo>
                                  <a:pt x="5414" y="17"/>
                                  <a:pt x="5410" y="14"/>
                                  <a:pt x="5410" y="9"/>
                                </a:cubicBezTo>
                                <a:cubicBezTo>
                                  <a:pt x="5410" y="5"/>
                                  <a:pt x="5414" y="1"/>
                                  <a:pt x="5418" y="1"/>
                                </a:cubicBezTo>
                                <a:close/>
                                <a:moveTo>
                                  <a:pt x="5450" y="1"/>
                                </a:moveTo>
                                <a:lnTo>
                                  <a:pt x="5450" y="1"/>
                                </a:lnTo>
                                <a:cubicBezTo>
                                  <a:pt x="5455" y="1"/>
                                  <a:pt x="5458" y="5"/>
                                  <a:pt x="5458" y="9"/>
                                </a:cubicBezTo>
                                <a:cubicBezTo>
                                  <a:pt x="5458" y="14"/>
                                  <a:pt x="5455" y="17"/>
                                  <a:pt x="5450" y="17"/>
                                </a:cubicBezTo>
                                <a:lnTo>
                                  <a:pt x="5450" y="17"/>
                                </a:lnTo>
                                <a:cubicBezTo>
                                  <a:pt x="5446" y="17"/>
                                  <a:pt x="5442" y="14"/>
                                  <a:pt x="5442" y="9"/>
                                </a:cubicBezTo>
                                <a:cubicBezTo>
                                  <a:pt x="5442" y="5"/>
                                  <a:pt x="5446" y="1"/>
                                  <a:pt x="5450" y="1"/>
                                </a:cubicBezTo>
                                <a:close/>
                                <a:moveTo>
                                  <a:pt x="5482" y="1"/>
                                </a:moveTo>
                                <a:lnTo>
                                  <a:pt x="5483" y="1"/>
                                </a:lnTo>
                                <a:cubicBezTo>
                                  <a:pt x="5487" y="1"/>
                                  <a:pt x="5491" y="5"/>
                                  <a:pt x="5491" y="9"/>
                                </a:cubicBezTo>
                                <a:cubicBezTo>
                                  <a:pt x="5491" y="14"/>
                                  <a:pt x="5487" y="17"/>
                                  <a:pt x="5483" y="17"/>
                                </a:cubicBezTo>
                                <a:lnTo>
                                  <a:pt x="5482" y="17"/>
                                </a:lnTo>
                                <a:cubicBezTo>
                                  <a:pt x="5478" y="17"/>
                                  <a:pt x="5474" y="14"/>
                                  <a:pt x="5474" y="9"/>
                                </a:cubicBezTo>
                                <a:cubicBezTo>
                                  <a:pt x="5474" y="5"/>
                                  <a:pt x="5478" y="1"/>
                                  <a:pt x="5482" y="1"/>
                                </a:cubicBezTo>
                                <a:close/>
                                <a:moveTo>
                                  <a:pt x="5515" y="1"/>
                                </a:moveTo>
                                <a:lnTo>
                                  <a:pt x="5515" y="1"/>
                                </a:lnTo>
                                <a:cubicBezTo>
                                  <a:pt x="5519" y="1"/>
                                  <a:pt x="5523" y="5"/>
                                  <a:pt x="5523" y="9"/>
                                </a:cubicBezTo>
                                <a:cubicBezTo>
                                  <a:pt x="5523" y="14"/>
                                  <a:pt x="5519" y="17"/>
                                  <a:pt x="5515" y="17"/>
                                </a:cubicBezTo>
                                <a:lnTo>
                                  <a:pt x="5515" y="17"/>
                                </a:lnTo>
                                <a:cubicBezTo>
                                  <a:pt x="5510" y="17"/>
                                  <a:pt x="5507" y="14"/>
                                  <a:pt x="5507" y="9"/>
                                </a:cubicBezTo>
                                <a:cubicBezTo>
                                  <a:pt x="5507" y="5"/>
                                  <a:pt x="5510" y="1"/>
                                  <a:pt x="5515" y="1"/>
                                </a:cubicBezTo>
                                <a:close/>
                                <a:moveTo>
                                  <a:pt x="5547" y="1"/>
                                </a:moveTo>
                                <a:lnTo>
                                  <a:pt x="5547" y="1"/>
                                </a:lnTo>
                                <a:cubicBezTo>
                                  <a:pt x="5551" y="1"/>
                                  <a:pt x="5555" y="5"/>
                                  <a:pt x="5555" y="9"/>
                                </a:cubicBezTo>
                                <a:cubicBezTo>
                                  <a:pt x="5555" y="14"/>
                                  <a:pt x="5551" y="17"/>
                                  <a:pt x="5547" y="17"/>
                                </a:cubicBezTo>
                                <a:lnTo>
                                  <a:pt x="5547" y="17"/>
                                </a:lnTo>
                                <a:cubicBezTo>
                                  <a:pt x="5542" y="17"/>
                                  <a:pt x="5539" y="14"/>
                                  <a:pt x="5539" y="9"/>
                                </a:cubicBezTo>
                                <a:cubicBezTo>
                                  <a:pt x="5539" y="5"/>
                                  <a:pt x="5542" y="1"/>
                                  <a:pt x="5547" y="1"/>
                                </a:cubicBezTo>
                                <a:close/>
                                <a:moveTo>
                                  <a:pt x="5579" y="1"/>
                                </a:moveTo>
                                <a:lnTo>
                                  <a:pt x="5579" y="1"/>
                                </a:lnTo>
                                <a:cubicBezTo>
                                  <a:pt x="5583" y="1"/>
                                  <a:pt x="5587" y="5"/>
                                  <a:pt x="5587" y="9"/>
                                </a:cubicBezTo>
                                <a:cubicBezTo>
                                  <a:pt x="5587" y="14"/>
                                  <a:pt x="5583" y="17"/>
                                  <a:pt x="5579" y="17"/>
                                </a:cubicBezTo>
                                <a:lnTo>
                                  <a:pt x="5579" y="17"/>
                                </a:lnTo>
                                <a:cubicBezTo>
                                  <a:pt x="5574" y="17"/>
                                  <a:pt x="5571" y="14"/>
                                  <a:pt x="5571" y="9"/>
                                </a:cubicBezTo>
                                <a:cubicBezTo>
                                  <a:pt x="5571" y="5"/>
                                  <a:pt x="5574" y="1"/>
                                  <a:pt x="5579" y="1"/>
                                </a:cubicBezTo>
                                <a:close/>
                                <a:moveTo>
                                  <a:pt x="5611" y="1"/>
                                </a:moveTo>
                                <a:lnTo>
                                  <a:pt x="5611" y="1"/>
                                </a:lnTo>
                                <a:cubicBezTo>
                                  <a:pt x="5615" y="1"/>
                                  <a:pt x="5619" y="5"/>
                                  <a:pt x="5619" y="9"/>
                                </a:cubicBezTo>
                                <a:cubicBezTo>
                                  <a:pt x="5619" y="14"/>
                                  <a:pt x="5615" y="17"/>
                                  <a:pt x="5611" y="17"/>
                                </a:cubicBezTo>
                                <a:lnTo>
                                  <a:pt x="5611" y="17"/>
                                </a:lnTo>
                                <a:cubicBezTo>
                                  <a:pt x="5606" y="17"/>
                                  <a:pt x="5603" y="14"/>
                                  <a:pt x="5603" y="9"/>
                                </a:cubicBezTo>
                                <a:cubicBezTo>
                                  <a:pt x="5603" y="5"/>
                                  <a:pt x="5606" y="1"/>
                                  <a:pt x="5611" y="1"/>
                                </a:cubicBezTo>
                                <a:close/>
                                <a:moveTo>
                                  <a:pt x="5643" y="1"/>
                                </a:moveTo>
                                <a:lnTo>
                                  <a:pt x="5643" y="1"/>
                                </a:lnTo>
                                <a:cubicBezTo>
                                  <a:pt x="5647" y="1"/>
                                  <a:pt x="5651" y="5"/>
                                  <a:pt x="5651" y="9"/>
                                </a:cubicBezTo>
                                <a:cubicBezTo>
                                  <a:pt x="5651" y="14"/>
                                  <a:pt x="5647" y="17"/>
                                  <a:pt x="5643" y="17"/>
                                </a:cubicBezTo>
                                <a:lnTo>
                                  <a:pt x="5643" y="17"/>
                                </a:lnTo>
                                <a:cubicBezTo>
                                  <a:pt x="5638" y="17"/>
                                  <a:pt x="5635" y="14"/>
                                  <a:pt x="5635" y="9"/>
                                </a:cubicBezTo>
                                <a:cubicBezTo>
                                  <a:pt x="5635" y="5"/>
                                  <a:pt x="5638" y="1"/>
                                  <a:pt x="5643" y="1"/>
                                </a:cubicBezTo>
                                <a:close/>
                                <a:moveTo>
                                  <a:pt x="5675" y="1"/>
                                </a:moveTo>
                                <a:lnTo>
                                  <a:pt x="5675" y="1"/>
                                </a:lnTo>
                                <a:cubicBezTo>
                                  <a:pt x="5679" y="1"/>
                                  <a:pt x="5683" y="5"/>
                                  <a:pt x="5683" y="9"/>
                                </a:cubicBezTo>
                                <a:cubicBezTo>
                                  <a:pt x="5683" y="14"/>
                                  <a:pt x="5679" y="17"/>
                                  <a:pt x="5675" y="17"/>
                                </a:cubicBezTo>
                                <a:lnTo>
                                  <a:pt x="5675" y="17"/>
                                </a:lnTo>
                                <a:cubicBezTo>
                                  <a:pt x="5670" y="17"/>
                                  <a:pt x="5667" y="14"/>
                                  <a:pt x="5667" y="9"/>
                                </a:cubicBezTo>
                                <a:cubicBezTo>
                                  <a:pt x="5667" y="5"/>
                                  <a:pt x="5670" y="1"/>
                                  <a:pt x="5675" y="1"/>
                                </a:cubicBezTo>
                                <a:close/>
                                <a:moveTo>
                                  <a:pt x="5707" y="1"/>
                                </a:moveTo>
                                <a:lnTo>
                                  <a:pt x="5707" y="1"/>
                                </a:lnTo>
                                <a:cubicBezTo>
                                  <a:pt x="5711" y="1"/>
                                  <a:pt x="5715" y="5"/>
                                  <a:pt x="5715" y="9"/>
                                </a:cubicBezTo>
                                <a:cubicBezTo>
                                  <a:pt x="5715" y="14"/>
                                  <a:pt x="5711" y="17"/>
                                  <a:pt x="5707" y="17"/>
                                </a:cubicBezTo>
                                <a:lnTo>
                                  <a:pt x="5707" y="17"/>
                                </a:lnTo>
                                <a:cubicBezTo>
                                  <a:pt x="5702" y="17"/>
                                  <a:pt x="5699" y="14"/>
                                  <a:pt x="5699" y="9"/>
                                </a:cubicBezTo>
                                <a:cubicBezTo>
                                  <a:pt x="5699" y="5"/>
                                  <a:pt x="5702" y="1"/>
                                  <a:pt x="5707" y="1"/>
                                </a:cubicBezTo>
                                <a:close/>
                                <a:moveTo>
                                  <a:pt x="5739" y="1"/>
                                </a:moveTo>
                                <a:lnTo>
                                  <a:pt x="5739" y="1"/>
                                </a:lnTo>
                                <a:cubicBezTo>
                                  <a:pt x="5743" y="1"/>
                                  <a:pt x="5747" y="5"/>
                                  <a:pt x="5747" y="9"/>
                                </a:cubicBezTo>
                                <a:cubicBezTo>
                                  <a:pt x="5747" y="14"/>
                                  <a:pt x="5743" y="17"/>
                                  <a:pt x="5739" y="17"/>
                                </a:cubicBezTo>
                                <a:lnTo>
                                  <a:pt x="5739" y="17"/>
                                </a:lnTo>
                                <a:cubicBezTo>
                                  <a:pt x="5734" y="17"/>
                                  <a:pt x="5731" y="14"/>
                                  <a:pt x="5731" y="9"/>
                                </a:cubicBezTo>
                                <a:cubicBezTo>
                                  <a:pt x="5731" y="5"/>
                                  <a:pt x="5734" y="1"/>
                                  <a:pt x="5739" y="1"/>
                                </a:cubicBezTo>
                                <a:close/>
                                <a:moveTo>
                                  <a:pt x="5771" y="1"/>
                                </a:moveTo>
                                <a:lnTo>
                                  <a:pt x="5771" y="1"/>
                                </a:lnTo>
                                <a:cubicBezTo>
                                  <a:pt x="5775" y="1"/>
                                  <a:pt x="5779" y="5"/>
                                  <a:pt x="5779" y="9"/>
                                </a:cubicBezTo>
                                <a:cubicBezTo>
                                  <a:pt x="5779" y="14"/>
                                  <a:pt x="5775" y="17"/>
                                  <a:pt x="5771" y="17"/>
                                </a:cubicBezTo>
                                <a:lnTo>
                                  <a:pt x="5771" y="17"/>
                                </a:lnTo>
                                <a:cubicBezTo>
                                  <a:pt x="5766" y="17"/>
                                  <a:pt x="5763" y="14"/>
                                  <a:pt x="5763" y="9"/>
                                </a:cubicBezTo>
                                <a:cubicBezTo>
                                  <a:pt x="5763" y="5"/>
                                  <a:pt x="5766" y="1"/>
                                  <a:pt x="5771" y="1"/>
                                </a:cubicBezTo>
                                <a:close/>
                                <a:moveTo>
                                  <a:pt x="5803" y="1"/>
                                </a:moveTo>
                                <a:lnTo>
                                  <a:pt x="5803" y="1"/>
                                </a:lnTo>
                                <a:cubicBezTo>
                                  <a:pt x="5807" y="1"/>
                                  <a:pt x="5811" y="5"/>
                                  <a:pt x="5811" y="9"/>
                                </a:cubicBezTo>
                                <a:cubicBezTo>
                                  <a:pt x="5811" y="14"/>
                                  <a:pt x="5807" y="17"/>
                                  <a:pt x="5803" y="17"/>
                                </a:cubicBezTo>
                                <a:lnTo>
                                  <a:pt x="5803" y="17"/>
                                </a:lnTo>
                                <a:cubicBezTo>
                                  <a:pt x="5798" y="17"/>
                                  <a:pt x="5795" y="14"/>
                                  <a:pt x="5795" y="9"/>
                                </a:cubicBezTo>
                                <a:cubicBezTo>
                                  <a:pt x="5795" y="5"/>
                                  <a:pt x="5798" y="1"/>
                                  <a:pt x="5803" y="1"/>
                                </a:cubicBezTo>
                                <a:close/>
                                <a:moveTo>
                                  <a:pt x="5835" y="1"/>
                                </a:moveTo>
                                <a:lnTo>
                                  <a:pt x="5835" y="1"/>
                                </a:lnTo>
                                <a:cubicBezTo>
                                  <a:pt x="5839" y="1"/>
                                  <a:pt x="5843" y="5"/>
                                  <a:pt x="5843" y="9"/>
                                </a:cubicBezTo>
                                <a:cubicBezTo>
                                  <a:pt x="5843" y="14"/>
                                  <a:pt x="5839" y="17"/>
                                  <a:pt x="5835" y="17"/>
                                </a:cubicBezTo>
                                <a:lnTo>
                                  <a:pt x="5835" y="17"/>
                                </a:lnTo>
                                <a:cubicBezTo>
                                  <a:pt x="5830" y="17"/>
                                  <a:pt x="5827" y="14"/>
                                  <a:pt x="5827" y="9"/>
                                </a:cubicBezTo>
                                <a:cubicBezTo>
                                  <a:pt x="5827" y="5"/>
                                  <a:pt x="5830" y="1"/>
                                  <a:pt x="5835" y="1"/>
                                </a:cubicBezTo>
                                <a:close/>
                                <a:moveTo>
                                  <a:pt x="5867" y="1"/>
                                </a:moveTo>
                                <a:lnTo>
                                  <a:pt x="5867" y="1"/>
                                </a:lnTo>
                                <a:cubicBezTo>
                                  <a:pt x="5871" y="1"/>
                                  <a:pt x="5875" y="5"/>
                                  <a:pt x="5875" y="9"/>
                                </a:cubicBezTo>
                                <a:cubicBezTo>
                                  <a:pt x="5875" y="14"/>
                                  <a:pt x="5871" y="17"/>
                                  <a:pt x="5867" y="17"/>
                                </a:cubicBezTo>
                                <a:lnTo>
                                  <a:pt x="5867" y="17"/>
                                </a:lnTo>
                                <a:cubicBezTo>
                                  <a:pt x="5862" y="17"/>
                                  <a:pt x="5859" y="14"/>
                                  <a:pt x="5859" y="9"/>
                                </a:cubicBezTo>
                                <a:cubicBezTo>
                                  <a:pt x="5859" y="5"/>
                                  <a:pt x="5862" y="1"/>
                                  <a:pt x="5867" y="1"/>
                                </a:cubicBezTo>
                                <a:close/>
                                <a:moveTo>
                                  <a:pt x="5899" y="1"/>
                                </a:moveTo>
                                <a:lnTo>
                                  <a:pt x="5899" y="1"/>
                                </a:lnTo>
                                <a:cubicBezTo>
                                  <a:pt x="5903" y="1"/>
                                  <a:pt x="5907" y="5"/>
                                  <a:pt x="5907" y="9"/>
                                </a:cubicBezTo>
                                <a:cubicBezTo>
                                  <a:pt x="5907" y="14"/>
                                  <a:pt x="5903" y="17"/>
                                  <a:pt x="5899" y="17"/>
                                </a:cubicBezTo>
                                <a:lnTo>
                                  <a:pt x="5899" y="17"/>
                                </a:lnTo>
                                <a:cubicBezTo>
                                  <a:pt x="5894" y="17"/>
                                  <a:pt x="5891" y="14"/>
                                  <a:pt x="5891" y="9"/>
                                </a:cubicBezTo>
                                <a:cubicBezTo>
                                  <a:pt x="5891" y="5"/>
                                  <a:pt x="5894" y="1"/>
                                  <a:pt x="5899" y="1"/>
                                </a:cubicBezTo>
                                <a:close/>
                                <a:moveTo>
                                  <a:pt x="5931" y="1"/>
                                </a:moveTo>
                                <a:lnTo>
                                  <a:pt x="5931" y="1"/>
                                </a:lnTo>
                                <a:cubicBezTo>
                                  <a:pt x="5935" y="1"/>
                                  <a:pt x="5939" y="5"/>
                                  <a:pt x="5939" y="9"/>
                                </a:cubicBezTo>
                                <a:cubicBezTo>
                                  <a:pt x="5939" y="14"/>
                                  <a:pt x="5935" y="17"/>
                                  <a:pt x="5931" y="17"/>
                                </a:cubicBezTo>
                                <a:lnTo>
                                  <a:pt x="5931" y="17"/>
                                </a:lnTo>
                                <a:cubicBezTo>
                                  <a:pt x="5926" y="17"/>
                                  <a:pt x="5923" y="14"/>
                                  <a:pt x="5923" y="9"/>
                                </a:cubicBezTo>
                                <a:cubicBezTo>
                                  <a:pt x="5923" y="5"/>
                                  <a:pt x="5926" y="1"/>
                                  <a:pt x="5931" y="1"/>
                                </a:cubicBezTo>
                                <a:close/>
                                <a:moveTo>
                                  <a:pt x="5963" y="1"/>
                                </a:moveTo>
                                <a:lnTo>
                                  <a:pt x="5963" y="1"/>
                                </a:lnTo>
                                <a:cubicBezTo>
                                  <a:pt x="5967" y="1"/>
                                  <a:pt x="5971" y="5"/>
                                  <a:pt x="5971" y="9"/>
                                </a:cubicBezTo>
                                <a:cubicBezTo>
                                  <a:pt x="5971" y="14"/>
                                  <a:pt x="5967" y="17"/>
                                  <a:pt x="5963" y="17"/>
                                </a:cubicBezTo>
                                <a:lnTo>
                                  <a:pt x="5963" y="17"/>
                                </a:lnTo>
                                <a:cubicBezTo>
                                  <a:pt x="5958" y="17"/>
                                  <a:pt x="5955" y="14"/>
                                  <a:pt x="5955" y="9"/>
                                </a:cubicBezTo>
                                <a:cubicBezTo>
                                  <a:pt x="5955" y="5"/>
                                  <a:pt x="5958" y="1"/>
                                  <a:pt x="5963" y="1"/>
                                </a:cubicBezTo>
                                <a:close/>
                                <a:moveTo>
                                  <a:pt x="5995" y="1"/>
                                </a:moveTo>
                                <a:lnTo>
                                  <a:pt x="5995" y="1"/>
                                </a:lnTo>
                                <a:cubicBezTo>
                                  <a:pt x="5999" y="1"/>
                                  <a:pt x="6003" y="5"/>
                                  <a:pt x="6003" y="9"/>
                                </a:cubicBezTo>
                                <a:cubicBezTo>
                                  <a:pt x="6003" y="14"/>
                                  <a:pt x="5999" y="17"/>
                                  <a:pt x="5995" y="17"/>
                                </a:cubicBezTo>
                                <a:lnTo>
                                  <a:pt x="5995" y="17"/>
                                </a:lnTo>
                                <a:cubicBezTo>
                                  <a:pt x="5990" y="17"/>
                                  <a:pt x="5987" y="14"/>
                                  <a:pt x="5987" y="9"/>
                                </a:cubicBezTo>
                                <a:cubicBezTo>
                                  <a:pt x="5987" y="5"/>
                                  <a:pt x="5990" y="1"/>
                                  <a:pt x="5995" y="1"/>
                                </a:cubicBezTo>
                                <a:close/>
                                <a:moveTo>
                                  <a:pt x="6027" y="1"/>
                                </a:moveTo>
                                <a:lnTo>
                                  <a:pt x="6027" y="1"/>
                                </a:lnTo>
                                <a:cubicBezTo>
                                  <a:pt x="6031" y="1"/>
                                  <a:pt x="6035" y="5"/>
                                  <a:pt x="6035" y="9"/>
                                </a:cubicBezTo>
                                <a:cubicBezTo>
                                  <a:pt x="6035" y="14"/>
                                  <a:pt x="6031" y="17"/>
                                  <a:pt x="6027" y="17"/>
                                </a:cubicBezTo>
                                <a:lnTo>
                                  <a:pt x="6027" y="17"/>
                                </a:lnTo>
                                <a:cubicBezTo>
                                  <a:pt x="6022" y="17"/>
                                  <a:pt x="6019" y="14"/>
                                  <a:pt x="6019" y="9"/>
                                </a:cubicBezTo>
                                <a:cubicBezTo>
                                  <a:pt x="6019" y="5"/>
                                  <a:pt x="6022" y="1"/>
                                  <a:pt x="6027" y="1"/>
                                </a:cubicBezTo>
                                <a:close/>
                                <a:moveTo>
                                  <a:pt x="6059" y="1"/>
                                </a:moveTo>
                                <a:lnTo>
                                  <a:pt x="6059" y="1"/>
                                </a:lnTo>
                                <a:cubicBezTo>
                                  <a:pt x="6063" y="1"/>
                                  <a:pt x="6067" y="5"/>
                                  <a:pt x="6067" y="9"/>
                                </a:cubicBezTo>
                                <a:cubicBezTo>
                                  <a:pt x="6067" y="14"/>
                                  <a:pt x="6063" y="17"/>
                                  <a:pt x="6059" y="17"/>
                                </a:cubicBezTo>
                                <a:lnTo>
                                  <a:pt x="6059" y="17"/>
                                </a:lnTo>
                                <a:cubicBezTo>
                                  <a:pt x="6054" y="17"/>
                                  <a:pt x="6051" y="14"/>
                                  <a:pt x="6051" y="9"/>
                                </a:cubicBezTo>
                                <a:cubicBezTo>
                                  <a:pt x="6051" y="5"/>
                                  <a:pt x="6054" y="1"/>
                                  <a:pt x="6059" y="1"/>
                                </a:cubicBezTo>
                                <a:close/>
                                <a:moveTo>
                                  <a:pt x="6091" y="1"/>
                                </a:moveTo>
                                <a:lnTo>
                                  <a:pt x="6091" y="1"/>
                                </a:lnTo>
                                <a:cubicBezTo>
                                  <a:pt x="6095" y="1"/>
                                  <a:pt x="6099" y="5"/>
                                  <a:pt x="6099" y="9"/>
                                </a:cubicBezTo>
                                <a:cubicBezTo>
                                  <a:pt x="6099" y="14"/>
                                  <a:pt x="6095" y="17"/>
                                  <a:pt x="6091" y="17"/>
                                </a:cubicBezTo>
                                <a:lnTo>
                                  <a:pt x="6091" y="17"/>
                                </a:lnTo>
                                <a:cubicBezTo>
                                  <a:pt x="6086" y="17"/>
                                  <a:pt x="6083" y="14"/>
                                  <a:pt x="6083" y="9"/>
                                </a:cubicBezTo>
                                <a:cubicBezTo>
                                  <a:pt x="6083" y="5"/>
                                  <a:pt x="6086" y="1"/>
                                  <a:pt x="6091" y="1"/>
                                </a:cubicBezTo>
                                <a:close/>
                                <a:moveTo>
                                  <a:pt x="6123" y="1"/>
                                </a:moveTo>
                                <a:lnTo>
                                  <a:pt x="6123" y="1"/>
                                </a:lnTo>
                                <a:cubicBezTo>
                                  <a:pt x="6127" y="1"/>
                                  <a:pt x="6131" y="5"/>
                                  <a:pt x="6131" y="9"/>
                                </a:cubicBezTo>
                                <a:cubicBezTo>
                                  <a:pt x="6131" y="14"/>
                                  <a:pt x="6127" y="17"/>
                                  <a:pt x="6123" y="17"/>
                                </a:cubicBezTo>
                                <a:lnTo>
                                  <a:pt x="6123" y="17"/>
                                </a:lnTo>
                                <a:cubicBezTo>
                                  <a:pt x="6118" y="17"/>
                                  <a:pt x="6115" y="14"/>
                                  <a:pt x="6115" y="9"/>
                                </a:cubicBezTo>
                                <a:cubicBezTo>
                                  <a:pt x="6115" y="5"/>
                                  <a:pt x="6118" y="1"/>
                                  <a:pt x="6123" y="1"/>
                                </a:cubicBezTo>
                                <a:close/>
                                <a:moveTo>
                                  <a:pt x="6155" y="1"/>
                                </a:moveTo>
                                <a:lnTo>
                                  <a:pt x="6155" y="1"/>
                                </a:lnTo>
                                <a:cubicBezTo>
                                  <a:pt x="6159" y="1"/>
                                  <a:pt x="6163" y="5"/>
                                  <a:pt x="6163" y="9"/>
                                </a:cubicBezTo>
                                <a:cubicBezTo>
                                  <a:pt x="6163" y="14"/>
                                  <a:pt x="6159" y="17"/>
                                  <a:pt x="6155" y="17"/>
                                </a:cubicBezTo>
                                <a:lnTo>
                                  <a:pt x="6155" y="17"/>
                                </a:lnTo>
                                <a:cubicBezTo>
                                  <a:pt x="6150" y="17"/>
                                  <a:pt x="6147" y="14"/>
                                  <a:pt x="6147" y="9"/>
                                </a:cubicBezTo>
                                <a:cubicBezTo>
                                  <a:pt x="6147" y="5"/>
                                  <a:pt x="6150" y="1"/>
                                  <a:pt x="6155" y="1"/>
                                </a:cubicBezTo>
                                <a:close/>
                                <a:moveTo>
                                  <a:pt x="6187" y="1"/>
                                </a:moveTo>
                                <a:lnTo>
                                  <a:pt x="6187" y="1"/>
                                </a:lnTo>
                                <a:cubicBezTo>
                                  <a:pt x="6191" y="1"/>
                                  <a:pt x="6195" y="5"/>
                                  <a:pt x="6195" y="9"/>
                                </a:cubicBezTo>
                                <a:cubicBezTo>
                                  <a:pt x="6195" y="14"/>
                                  <a:pt x="6191" y="17"/>
                                  <a:pt x="6187" y="17"/>
                                </a:cubicBezTo>
                                <a:lnTo>
                                  <a:pt x="6187" y="17"/>
                                </a:lnTo>
                                <a:cubicBezTo>
                                  <a:pt x="6182" y="17"/>
                                  <a:pt x="6179" y="14"/>
                                  <a:pt x="6179" y="9"/>
                                </a:cubicBezTo>
                                <a:cubicBezTo>
                                  <a:pt x="6179" y="5"/>
                                  <a:pt x="6182" y="1"/>
                                  <a:pt x="6187" y="1"/>
                                </a:cubicBezTo>
                                <a:close/>
                                <a:moveTo>
                                  <a:pt x="6219" y="1"/>
                                </a:moveTo>
                                <a:lnTo>
                                  <a:pt x="6219" y="1"/>
                                </a:lnTo>
                                <a:cubicBezTo>
                                  <a:pt x="6223" y="1"/>
                                  <a:pt x="6227" y="5"/>
                                  <a:pt x="6227" y="9"/>
                                </a:cubicBezTo>
                                <a:cubicBezTo>
                                  <a:pt x="6227" y="14"/>
                                  <a:pt x="6223" y="17"/>
                                  <a:pt x="6219" y="17"/>
                                </a:cubicBezTo>
                                <a:lnTo>
                                  <a:pt x="6219" y="17"/>
                                </a:lnTo>
                                <a:cubicBezTo>
                                  <a:pt x="6214" y="17"/>
                                  <a:pt x="6211" y="14"/>
                                  <a:pt x="6211" y="9"/>
                                </a:cubicBezTo>
                                <a:cubicBezTo>
                                  <a:pt x="6211" y="5"/>
                                  <a:pt x="6214" y="1"/>
                                  <a:pt x="6219" y="1"/>
                                </a:cubicBezTo>
                                <a:close/>
                                <a:moveTo>
                                  <a:pt x="6251" y="1"/>
                                </a:moveTo>
                                <a:lnTo>
                                  <a:pt x="6251" y="1"/>
                                </a:lnTo>
                                <a:cubicBezTo>
                                  <a:pt x="6255" y="1"/>
                                  <a:pt x="6259" y="5"/>
                                  <a:pt x="6259" y="9"/>
                                </a:cubicBezTo>
                                <a:cubicBezTo>
                                  <a:pt x="6259" y="14"/>
                                  <a:pt x="6255" y="17"/>
                                  <a:pt x="6251" y="17"/>
                                </a:cubicBezTo>
                                <a:lnTo>
                                  <a:pt x="6251" y="17"/>
                                </a:lnTo>
                                <a:cubicBezTo>
                                  <a:pt x="6246" y="17"/>
                                  <a:pt x="6243" y="14"/>
                                  <a:pt x="6243" y="9"/>
                                </a:cubicBezTo>
                                <a:cubicBezTo>
                                  <a:pt x="6243" y="5"/>
                                  <a:pt x="6246" y="1"/>
                                  <a:pt x="6251" y="1"/>
                                </a:cubicBezTo>
                                <a:close/>
                                <a:moveTo>
                                  <a:pt x="6283" y="1"/>
                                </a:moveTo>
                                <a:lnTo>
                                  <a:pt x="6283" y="1"/>
                                </a:lnTo>
                                <a:cubicBezTo>
                                  <a:pt x="6287" y="1"/>
                                  <a:pt x="6291" y="5"/>
                                  <a:pt x="6291" y="9"/>
                                </a:cubicBezTo>
                                <a:cubicBezTo>
                                  <a:pt x="6291" y="14"/>
                                  <a:pt x="6287" y="17"/>
                                  <a:pt x="6283" y="17"/>
                                </a:cubicBezTo>
                                <a:lnTo>
                                  <a:pt x="6283" y="17"/>
                                </a:lnTo>
                                <a:cubicBezTo>
                                  <a:pt x="6278" y="17"/>
                                  <a:pt x="6275" y="14"/>
                                  <a:pt x="6275" y="9"/>
                                </a:cubicBezTo>
                                <a:cubicBezTo>
                                  <a:pt x="6275" y="5"/>
                                  <a:pt x="6278" y="1"/>
                                  <a:pt x="6283" y="1"/>
                                </a:cubicBezTo>
                                <a:close/>
                                <a:moveTo>
                                  <a:pt x="6315" y="1"/>
                                </a:moveTo>
                                <a:lnTo>
                                  <a:pt x="6315" y="1"/>
                                </a:lnTo>
                                <a:cubicBezTo>
                                  <a:pt x="6319" y="1"/>
                                  <a:pt x="6323" y="5"/>
                                  <a:pt x="6323" y="9"/>
                                </a:cubicBezTo>
                                <a:cubicBezTo>
                                  <a:pt x="6323" y="14"/>
                                  <a:pt x="6319" y="17"/>
                                  <a:pt x="6315" y="17"/>
                                </a:cubicBezTo>
                                <a:lnTo>
                                  <a:pt x="6315" y="17"/>
                                </a:lnTo>
                                <a:cubicBezTo>
                                  <a:pt x="6310" y="17"/>
                                  <a:pt x="6307" y="14"/>
                                  <a:pt x="6307" y="9"/>
                                </a:cubicBezTo>
                                <a:cubicBezTo>
                                  <a:pt x="6307" y="5"/>
                                  <a:pt x="6310" y="1"/>
                                  <a:pt x="6315" y="1"/>
                                </a:cubicBezTo>
                                <a:close/>
                                <a:moveTo>
                                  <a:pt x="6347" y="1"/>
                                </a:moveTo>
                                <a:lnTo>
                                  <a:pt x="6347" y="1"/>
                                </a:lnTo>
                                <a:cubicBezTo>
                                  <a:pt x="6351" y="1"/>
                                  <a:pt x="6355" y="5"/>
                                  <a:pt x="6355" y="9"/>
                                </a:cubicBezTo>
                                <a:cubicBezTo>
                                  <a:pt x="6355" y="14"/>
                                  <a:pt x="6351" y="17"/>
                                  <a:pt x="6347" y="17"/>
                                </a:cubicBezTo>
                                <a:lnTo>
                                  <a:pt x="6347" y="17"/>
                                </a:lnTo>
                                <a:cubicBezTo>
                                  <a:pt x="6342" y="17"/>
                                  <a:pt x="6339" y="14"/>
                                  <a:pt x="6339" y="9"/>
                                </a:cubicBezTo>
                                <a:cubicBezTo>
                                  <a:pt x="6339" y="5"/>
                                  <a:pt x="6342" y="1"/>
                                  <a:pt x="6347" y="1"/>
                                </a:cubicBezTo>
                                <a:close/>
                                <a:moveTo>
                                  <a:pt x="6379" y="1"/>
                                </a:moveTo>
                                <a:lnTo>
                                  <a:pt x="6379" y="1"/>
                                </a:lnTo>
                                <a:cubicBezTo>
                                  <a:pt x="6383" y="1"/>
                                  <a:pt x="6387" y="5"/>
                                  <a:pt x="6387" y="9"/>
                                </a:cubicBezTo>
                                <a:cubicBezTo>
                                  <a:pt x="6387" y="14"/>
                                  <a:pt x="6383" y="17"/>
                                  <a:pt x="6379" y="17"/>
                                </a:cubicBezTo>
                                <a:lnTo>
                                  <a:pt x="6379" y="17"/>
                                </a:lnTo>
                                <a:cubicBezTo>
                                  <a:pt x="6375" y="17"/>
                                  <a:pt x="6371" y="14"/>
                                  <a:pt x="6371" y="9"/>
                                </a:cubicBezTo>
                                <a:cubicBezTo>
                                  <a:pt x="6371" y="5"/>
                                  <a:pt x="6375" y="1"/>
                                  <a:pt x="6379" y="1"/>
                                </a:cubicBezTo>
                                <a:close/>
                                <a:moveTo>
                                  <a:pt x="6411" y="1"/>
                                </a:moveTo>
                                <a:lnTo>
                                  <a:pt x="6411" y="1"/>
                                </a:lnTo>
                                <a:cubicBezTo>
                                  <a:pt x="6415" y="1"/>
                                  <a:pt x="6419" y="5"/>
                                  <a:pt x="6419" y="9"/>
                                </a:cubicBezTo>
                                <a:cubicBezTo>
                                  <a:pt x="6419" y="14"/>
                                  <a:pt x="6415" y="17"/>
                                  <a:pt x="6411" y="17"/>
                                </a:cubicBezTo>
                                <a:lnTo>
                                  <a:pt x="6411" y="17"/>
                                </a:lnTo>
                                <a:cubicBezTo>
                                  <a:pt x="6407" y="17"/>
                                  <a:pt x="6403" y="14"/>
                                  <a:pt x="6403" y="9"/>
                                </a:cubicBezTo>
                                <a:cubicBezTo>
                                  <a:pt x="6403" y="5"/>
                                  <a:pt x="6407" y="1"/>
                                  <a:pt x="6411" y="1"/>
                                </a:cubicBezTo>
                                <a:close/>
                                <a:moveTo>
                                  <a:pt x="6443" y="1"/>
                                </a:moveTo>
                                <a:lnTo>
                                  <a:pt x="6443" y="1"/>
                                </a:lnTo>
                                <a:cubicBezTo>
                                  <a:pt x="6447" y="1"/>
                                  <a:pt x="6451" y="5"/>
                                  <a:pt x="6451" y="9"/>
                                </a:cubicBezTo>
                                <a:cubicBezTo>
                                  <a:pt x="6451" y="14"/>
                                  <a:pt x="6447" y="17"/>
                                  <a:pt x="6443" y="17"/>
                                </a:cubicBezTo>
                                <a:lnTo>
                                  <a:pt x="6443" y="17"/>
                                </a:lnTo>
                                <a:cubicBezTo>
                                  <a:pt x="6439" y="17"/>
                                  <a:pt x="6435" y="14"/>
                                  <a:pt x="6435" y="9"/>
                                </a:cubicBezTo>
                                <a:cubicBezTo>
                                  <a:pt x="6435" y="5"/>
                                  <a:pt x="6439" y="1"/>
                                  <a:pt x="6443" y="1"/>
                                </a:cubicBezTo>
                                <a:close/>
                                <a:moveTo>
                                  <a:pt x="6475" y="1"/>
                                </a:moveTo>
                                <a:lnTo>
                                  <a:pt x="6475" y="1"/>
                                </a:lnTo>
                                <a:cubicBezTo>
                                  <a:pt x="6479" y="1"/>
                                  <a:pt x="6483" y="5"/>
                                  <a:pt x="6483" y="9"/>
                                </a:cubicBezTo>
                                <a:cubicBezTo>
                                  <a:pt x="6483" y="14"/>
                                  <a:pt x="6479" y="17"/>
                                  <a:pt x="6475" y="17"/>
                                </a:cubicBezTo>
                                <a:lnTo>
                                  <a:pt x="6475" y="17"/>
                                </a:lnTo>
                                <a:cubicBezTo>
                                  <a:pt x="6471" y="17"/>
                                  <a:pt x="6467" y="14"/>
                                  <a:pt x="6467" y="9"/>
                                </a:cubicBezTo>
                                <a:cubicBezTo>
                                  <a:pt x="6467" y="5"/>
                                  <a:pt x="6471" y="1"/>
                                  <a:pt x="6475" y="1"/>
                                </a:cubicBezTo>
                                <a:close/>
                                <a:moveTo>
                                  <a:pt x="6507" y="1"/>
                                </a:moveTo>
                                <a:lnTo>
                                  <a:pt x="6507" y="1"/>
                                </a:lnTo>
                                <a:cubicBezTo>
                                  <a:pt x="6511" y="1"/>
                                  <a:pt x="6515" y="5"/>
                                  <a:pt x="6515" y="9"/>
                                </a:cubicBezTo>
                                <a:cubicBezTo>
                                  <a:pt x="6515" y="14"/>
                                  <a:pt x="6511" y="17"/>
                                  <a:pt x="6507" y="17"/>
                                </a:cubicBezTo>
                                <a:lnTo>
                                  <a:pt x="6507" y="17"/>
                                </a:lnTo>
                                <a:cubicBezTo>
                                  <a:pt x="6503" y="17"/>
                                  <a:pt x="6499" y="14"/>
                                  <a:pt x="6499" y="9"/>
                                </a:cubicBezTo>
                                <a:cubicBezTo>
                                  <a:pt x="6499" y="5"/>
                                  <a:pt x="6503" y="1"/>
                                  <a:pt x="6507" y="1"/>
                                </a:cubicBezTo>
                                <a:close/>
                                <a:moveTo>
                                  <a:pt x="6539" y="2"/>
                                </a:moveTo>
                                <a:lnTo>
                                  <a:pt x="6539" y="2"/>
                                </a:lnTo>
                                <a:cubicBezTo>
                                  <a:pt x="6543" y="2"/>
                                  <a:pt x="6547" y="5"/>
                                  <a:pt x="6547" y="10"/>
                                </a:cubicBezTo>
                                <a:cubicBezTo>
                                  <a:pt x="6547" y="14"/>
                                  <a:pt x="6543" y="18"/>
                                  <a:pt x="6539" y="18"/>
                                </a:cubicBezTo>
                                <a:lnTo>
                                  <a:pt x="6539" y="18"/>
                                </a:lnTo>
                                <a:cubicBezTo>
                                  <a:pt x="6535" y="18"/>
                                  <a:pt x="6531" y="14"/>
                                  <a:pt x="6531" y="10"/>
                                </a:cubicBezTo>
                                <a:cubicBezTo>
                                  <a:pt x="6531" y="5"/>
                                  <a:pt x="6535" y="2"/>
                                  <a:pt x="6539" y="2"/>
                                </a:cubicBezTo>
                                <a:close/>
                                <a:moveTo>
                                  <a:pt x="6571" y="2"/>
                                </a:moveTo>
                                <a:lnTo>
                                  <a:pt x="6571" y="2"/>
                                </a:lnTo>
                                <a:cubicBezTo>
                                  <a:pt x="6575" y="2"/>
                                  <a:pt x="6579" y="5"/>
                                  <a:pt x="6579" y="10"/>
                                </a:cubicBezTo>
                                <a:cubicBezTo>
                                  <a:pt x="6579" y="14"/>
                                  <a:pt x="6575" y="18"/>
                                  <a:pt x="6571" y="18"/>
                                </a:cubicBezTo>
                                <a:lnTo>
                                  <a:pt x="6571" y="18"/>
                                </a:lnTo>
                                <a:cubicBezTo>
                                  <a:pt x="6567" y="18"/>
                                  <a:pt x="6563" y="14"/>
                                  <a:pt x="6563" y="10"/>
                                </a:cubicBezTo>
                                <a:cubicBezTo>
                                  <a:pt x="6563" y="5"/>
                                  <a:pt x="6567" y="2"/>
                                  <a:pt x="6571" y="2"/>
                                </a:cubicBezTo>
                                <a:close/>
                                <a:moveTo>
                                  <a:pt x="6603" y="2"/>
                                </a:moveTo>
                                <a:lnTo>
                                  <a:pt x="6603" y="2"/>
                                </a:lnTo>
                                <a:cubicBezTo>
                                  <a:pt x="6607" y="2"/>
                                  <a:pt x="6611" y="5"/>
                                  <a:pt x="6611" y="10"/>
                                </a:cubicBezTo>
                                <a:cubicBezTo>
                                  <a:pt x="6611" y="14"/>
                                  <a:pt x="6607" y="18"/>
                                  <a:pt x="6603" y="18"/>
                                </a:cubicBezTo>
                                <a:lnTo>
                                  <a:pt x="6603" y="18"/>
                                </a:lnTo>
                                <a:cubicBezTo>
                                  <a:pt x="6599" y="18"/>
                                  <a:pt x="6595" y="14"/>
                                  <a:pt x="6595" y="10"/>
                                </a:cubicBezTo>
                                <a:cubicBezTo>
                                  <a:pt x="6595" y="5"/>
                                  <a:pt x="6599" y="2"/>
                                  <a:pt x="6603" y="2"/>
                                </a:cubicBezTo>
                                <a:close/>
                                <a:moveTo>
                                  <a:pt x="6635" y="2"/>
                                </a:moveTo>
                                <a:lnTo>
                                  <a:pt x="6635" y="2"/>
                                </a:lnTo>
                                <a:cubicBezTo>
                                  <a:pt x="6639" y="2"/>
                                  <a:pt x="6643" y="5"/>
                                  <a:pt x="6643" y="10"/>
                                </a:cubicBezTo>
                                <a:cubicBezTo>
                                  <a:pt x="6643" y="14"/>
                                  <a:pt x="6639" y="18"/>
                                  <a:pt x="6635" y="18"/>
                                </a:cubicBezTo>
                                <a:lnTo>
                                  <a:pt x="6635" y="18"/>
                                </a:lnTo>
                                <a:cubicBezTo>
                                  <a:pt x="6631" y="18"/>
                                  <a:pt x="6627" y="14"/>
                                  <a:pt x="6627" y="10"/>
                                </a:cubicBezTo>
                                <a:cubicBezTo>
                                  <a:pt x="6627" y="5"/>
                                  <a:pt x="6631" y="2"/>
                                  <a:pt x="6635" y="2"/>
                                </a:cubicBezTo>
                                <a:close/>
                                <a:moveTo>
                                  <a:pt x="6667" y="2"/>
                                </a:moveTo>
                                <a:lnTo>
                                  <a:pt x="6667" y="2"/>
                                </a:lnTo>
                                <a:cubicBezTo>
                                  <a:pt x="6672" y="2"/>
                                  <a:pt x="6675" y="5"/>
                                  <a:pt x="6675" y="10"/>
                                </a:cubicBezTo>
                                <a:cubicBezTo>
                                  <a:pt x="6675" y="14"/>
                                  <a:pt x="6672" y="18"/>
                                  <a:pt x="6667" y="18"/>
                                </a:cubicBezTo>
                                <a:lnTo>
                                  <a:pt x="6667" y="18"/>
                                </a:lnTo>
                                <a:cubicBezTo>
                                  <a:pt x="6663" y="18"/>
                                  <a:pt x="6659" y="14"/>
                                  <a:pt x="6659" y="10"/>
                                </a:cubicBezTo>
                                <a:cubicBezTo>
                                  <a:pt x="6659" y="5"/>
                                  <a:pt x="6663" y="2"/>
                                  <a:pt x="6667" y="2"/>
                                </a:cubicBezTo>
                                <a:close/>
                                <a:moveTo>
                                  <a:pt x="6699" y="2"/>
                                </a:moveTo>
                                <a:lnTo>
                                  <a:pt x="6699" y="2"/>
                                </a:lnTo>
                                <a:cubicBezTo>
                                  <a:pt x="6704" y="2"/>
                                  <a:pt x="6707" y="5"/>
                                  <a:pt x="6707" y="10"/>
                                </a:cubicBezTo>
                                <a:cubicBezTo>
                                  <a:pt x="6707" y="14"/>
                                  <a:pt x="6704" y="18"/>
                                  <a:pt x="6699" y="18"/>
                                </a:cubicBezTo>
                                <a:lnTo>
                                  <a:pt x="6699" y="18"/>
                                </a:lnTo>
                                <a:cubicBezTo>
                                  <a:pt x="6695" y="18"/>
                                  <a:pt x="6691" y="14"/>
                                  <a:pt x="6691" y="10"/>
                                </a:cubicBezTo>
                                <a:cubicBezTo>
                                  <a:pt x="6691" y="5"/>
                                  <a:pt x="6695" y="2"/>
                                  <a:pt x="6699" y="2"/>
                                </a:cubicBezTo>
                                <a:close/>
                                <a:moveTo>
                                  <a:pt x="6731" y="2"/>
                                </a:moveTo>
                                <a:lnTo>
                                  <a:pt x="6731" y="2"/>
                                </a:lnTo>
                                <a:cubicBezTo>
                                  <a:pt x="6736" y="2"/>
                                  <a:pt x="6739" y="5"/>
                                  <a:pt x="6739" y="10"/>
                                </a:cubicBezTo>
                                <a:cubicBezTo>
                                  <a:pt x="6739" y="14"/>
                                  <a:pt x="6736" y="18"/>
                                  <a:pt x="6731" y="18"/>
                                </a:cubicBezTo>
                                <a:lnTo>
                                  <a:pt x="6731" y="18"/>
                                </a:lnTo>
                                <a:cubicBezTo>
                                  <a:pt x="6727" y="18"/>
                                  <a:pt x="6723" y="14"/>
                                  <a:pt x="6723" y="10"/>
                                </a:cubicBezTo>
                                <a:cubicBezTo>
                                  <a:pt x="6723" y="5"/>
                                  <a:pt x="6727" y="2"/>
                                  <a:pt x="6731" y="2"/>
                                </a:cubicBezTo>
                                <a:close/>
                                <a:moveTo>
                                  <a:pt x="6763" y="2"/>
                                </a:moveTo>
                                <a:lnTo>
                                  <a:pt x="6763" y="2"/>
                                </a:lnTo>
                                <a:cubicBezTo>
                                  <a:pt x="6768" y="2"/>
                                  <a:pt x="6771" y="5"/>
                                  <a:pt x="6771" y="10"/>
                                </a:cubicBezTo>
                                <a:cubicBezTo>
                                  <a:pt x="6771" y="14"/>
                                  <a:pt x="6768" y="18"/>
                                  <a:pt x="6763" y="18"/>
                                </a:cubicBezTo>
                                <a:lnTo>
                                  <a:pt x="6763" y="18"/>
                                </a:lnTo>
                                <a:cubicBezTo>
                                  <a:pt x="6759" y="18"/>
                                  <a:pt x="6755" y="14"/>
                                  <a:pt x="6755" y="10"/>
                                </a:cubicBezTo>
                                <a:cubicBezTo>
                                  <a:pt x="6755" y="5"/>
                                  <a:pt x="6759" y="2"/>
                                  <a:pt x="6763" y="2"/>
                                </a:cubicBezTo>
                                <a:close/>
                                <a:moveTo>
                                  <a:pt x="6795" y="2"/>
                                </a:moveTo>
                                <a:lnTo>
                                  <a:pt x="6795" y="2"/>
                                </a:lnTo>
                                <a:cubicBezTo>
                                  <a:pt x="6800" y="2"/>
                                  <a:pt x="6803" y="5"/>
                                  <a:pt x="6803" y="10"/>
                                </a:cubicBezTo>
                                <a:cubicBezTo>
                                  <a:pt x="6803" y="14"/>
                                  <a:pt x="6800" y="18"/>
                                  <a:pt x="6795" y="18"/>
                                </a:cubicBezTo>
                                <a:lnTo>
                                  <a:pt x="6795" y="18"/>
                                </a:lnTo>
                                <a:cubicBezTo>
                                  <a:pt x="6791" y="18"/>
                                  <a:pt x="6787" y="14"/>
                                  <a:pt x="6787" y="10"/>
                                </a:cubicBezTo>
                                <a:cubicBezTo>
                                  <a:pt x="6787" y="5"/>
                                  <a:pt x="6791" y="2"/>
                                  <a:pt x="6795" y="2"/>
                                </a:cubicBezTo>
                                <a:close/>
                                <a:moveTo>
                                  <a:pt x="6827" y="2"/>
                                </a:moveTo>
                                <a:lnTo>
                                  <a:pt x="6827" y="2"/>
                                </a:lnTo>
                                <a:cubicBezTo>
                                  <a:pt x="6832" y="2"/>
                                  <a:pt x="6835" y="5"/>
                                  <a:pt x="6835" y="10"/>
                                </a:cubicBezTo>
                                <a:cubicBezTo>
                                  <a:pt x="6835" y="14"/>
                                  <a:pt x="6832" y="18"/>
                                  <a:pt x="6827" y="18"/>
                                </a:cubicBezTo>
                                <a:lnTo>
                                  <a:pt x="6827" y="18"/>
                                </a:lnTo>
                                <a:cubicBezTo>
                                  <a:pt x="6823" y="18"/>
                                  <a:pt x="6819" y="14"/>
                                  <a:pt x="6819" y="10"/>
                                </a:cubicBezTo>
                                <a:cubicBezTo>
                                  <a:pt x="6819" y="5"/>
                                  <a:pt x="6823" y="2"/>
                                  <a:pt x="6827" y="2"/>
                                </a:cubicBezTo>
                                <a:close/>
                                <a:moveTo>
                                  <a:pt x="6859" y="2"/>
                                </a:moveTo>
                                <a:lnTo>
                                  <a:pt x="6859" y="2"/>
                                </a:lnTo>
                                <a:cubicBezTo>
                                  <a:pt x="6864" y="2"/>
                                  <a:pt x="6867" y="5"/>
                                  <a:pt x="6867" y="10"/>
                                </a:cubicBezTo>
                                <a:cubicBezTo>
                                  <a:pt x="6867" y="14"/>
                                  <a:pt x="6864" y="18"/>
                                  <a:pt x="6859" y="18"/>
                                </a:cubicBezTo>
                                <a:lnTo>
                                  <a:pt x="6859" y="18"/>
                                </a:lnTo>
                                <a:cubicBezTo>
                                  <a:pt x="6855" y="18"/>
                                  <a:pt x="6851" y="14"/>
                                  <a:pt x="6851" y="10"/>
                                </a:cubicBezTo>
                                <a:cubicBezTo>
                                  <a:pt x="6851" y="5"/>
                                  <a:pt x="6855" y="2"/>
                                  <a:pt x="6859" y="2"/>
                                </a:cubicBezTo>
                                <a:close/>
                                <a:moveTo>
                                  <a:pt x="6891" y="2"/>
                                </a:moveTo>
                                <a:lnTo>
                                  <a:pt x="6891" y="2"/>
                                </a:lnTo>
                                <a:cubicBezTo>
                                  <a:pt x="6896" y="2"/>
                                  <a:pt x="6899" y="5"/>
                                  <a:pt x="6899" y="10"/>
                                </a:cubicBezTo>
                                <a:cubicBezTo>
                                  <a:pt x="6899" y="14"/>
                                  <a:pt x="6896" y="18"/>
                                  <a:pt x="6891" y="18"/>
                                </a:cubicBezTo>
                                <a:lnTo>
                                  <a:pt x="6891" y="18"/>
                                </a:lnTo>
                                <a:cubicBezTo>
                                  <a:pt x="6887" y="18"/>
                                  <a:pt x="6883" y="14"/>
                                  <a:pt x="6883" y="10"/>
                                </a:cubicBezTo>
                                <a:cubicBezTo>
                                  <a:pt x="6883" y="5"/>
                                  <a:pt x="6887" y="2"/>
                                  <a:pt x="6891" y="2"/>
                                </a:cubicBezTo>
                                <a:close/>
                                <a:moveTo>
                                  <a:pt x="6923" y="2"/>
                                </a:moveTo>
                                <a:lnTo>
                                  <a:pt x="6923" y="2"/>
                                </a:lnTo>
                                <a:cubicBezTo>
                                  <a:pt x="6928" y="2"/>
                                  <a:pt x="6931" y="5"/>
                                  <a:pt x="6931" y="10"/>
                                </a:cubicBezTo>
                                <a:cubicBezTo>
                                  <a:pt x="6931" y="14"/>
                                  <a:pt x="6928" y="18"/>
                                  <a:pt x="6923" y="18"/>
                                </a:cubicBezTo>
                                <a:lnTo>
                                  <a:pt x="6923" y="18"/>
                                </a:lnTo>
                                <a:cubicBezTo>
                                  <a:pt x="6919" y="18"/>
                                  <a:pt x="6915" y="14"/>
                                  <a:pt x="6915" y="10"/>
                                </a:cubicBezTo>
                                <a:cubicBezTo>
                                  <a:pt x="6915" y="5"/>
                                  <a:pt x="6919" y="2"/>
                                  <a:pt x="6923" y="2"/>
                                </a:cubicBezTo>
                                <a:close/>
                                <a:moveTo>
                                  <a:pt x="6955" y="2"/>
                                </a:moveTo>
                                <a:lnTo>
                                  <a:pt x="6955" y="2"/>
                                </a:lnTo>
                                <a:cubicBezTo>
                                  <a:pt x="6960" y="2"/>
                                  <a:pt x="6963" y="5"/>
                                  <a:pt x="6963" y="10"/>
                                </a:cubicBezTo>
                                <a:cubicBezTo>
                                  <a:pt x="6963" y="14"/>
                                  <a:pt x="6960" y="18"/>
                                  <a:pt x="6955" y="18"/>
                                </a:cubicBezTo>
                                <a:lnTo>
                                  <a:pt x="6955" y="18"/>
                                </a:lnTo>
                                <a:cubicBezTo>
                                  <a:pt x="6951" y="18"/>
                                  <a:pt x="6947" y="14"/>
                                  <a:pt x="6947" y="10"/>
                                </a:cubicBezTo>
                                <a:cubicBezTo>
                                  <a:pt x="6947" y="5"/>
                                  <a:pt x="6951" y="2"/>
                                  <a:pt x="6955" y="2"/>
                                </a:cubicBezTo>
                                <a:close/>
                                <a:moveTo>
                                  <a:pt x="6987" y="2"/>
                                </a:moveTo>
                                <a:lnTo>
                                  <a:pt x="6987" y="2"/>
                                </a:lnTo>
                                <a:cubicBezTo>
                                  <a:pt x="6992" y="2"/>
                                  <a:pt x="6995" y="5"/>
                                  <a:pt x="6995" y="10"/>
                                </a:cubicBezTo>
                                <a:cubicBezTo>
                                  <a:pt x="6995" y="14"/>
                                  <a:pt x="6992" y="18"/>
                                  <a:pt x="6987" y="18"/>
                                </a:cubicBezTo>
                                <a:lnTo>
                                  <a:pt x="6987" y="18"/>
                                </a:lnTo>
                                <a:cubicBezTo>
                                  <a:pt x="6983" y="18"/>
                                  <a:pt x="6979" y="14"/>
                                  <a:pt x="6979" y="10"/>
                                </a:cubicBezTo>
                                <a:cubicBezTo>
                                  <a:pt x="6979" y="5"/>
                                  <a:pt x="6983" y="2"/>
                                  <a:pt x="6987" y="2"/>
                                </a:cubicBezTo>
                                <a:close/>
                                <a:moveTo>
                                  <a:pt x="7019" y="2"/>
                                </a:moveTo>
                                <a:lnTo>
                                  <a:pt x="7019" y="2"/>
                                </a:lnTo>
                                <a:cubicBezTo>
                                  <a:pt x="7024" y="2"/>
                                  <a:pt x="7027" y="5"/>
                                  <a:pt x="7027" y="10"/>
                                </a:cubicBezTo>
                                <a:cubicBezTo>
                                  <a:pt x="7027" y="14"/>
                                  <a:pt x="7024" y="18"/>
                                  <a:pt x="7019" y="18"/>
                                </a:cubicBezTo>
                                <a:lnTo>
                                  <a:pt x="7019" y="18"/>
                                </a:lnTo>
                                <a:cubicBezTo>
                                  <a:pt x="7015" y="18"/>
                                  <a:pt x="7011" y="14"/>
                                  <a:pt x="7011" y="10"/>
                                </a:cubicBezTo>
                                <a:cubicBezTo>
                                  <a:pt x="7011" y="5"/>
                                  <a:pt x="7015" y="2"/>
                                  <a:pt x="7019" y="2"/>
                                </a:cubicBezTo>
                                <a:close/>
                                <a:moveTo>
                                  <a:pt x="7051" y="2"/>
                                </a:moveTo>
                                <a:lnTo>
                                  <a:pt x="7051" y="2"/>
                                </a:lnTo>
                                <a:cubicBezTo>
                                  <a:pt x="7056" y="2"/>
                                  <a:pt x="7059" y="5"/>
                                  <a:pt x="7059" y="10"/>
                                </a:cubicBezTo>
                                <a:cubicBezTo>
                                  <a:pt x="7059" y="14"/>
                                  <a:pt x="7056" y="18"/>
                                  <a:pt x="7051" y="18"/>
                                </a:cubicBezTo>
                                <a:lnTo>
                                  <a:pt x="7051" y="18"/>
                                </a:lnTo>
                                <a:cubicBezTo>
                                  <a:pt x="7047" y="18"/>
                                  <a:pt x="7043" y="14"/>
                                  <a:pt x="7043" y="10"/>
                                </a:cubicBezTo>
                                <a:cubicBezTo>
                                  <a:pt x="7043" y="5"/>
                                  <a:pt x="7047" y="2"/>
                                  <a:pt x="7051" y="2"/>
                                </a:cubicBezTo>
                                <a:close/>
                                <a:moveTo>
                                  <a:pt x="7083" y="2"/>
                                </a:moveTo>
                                <a:lnTo>
                                  <a:pt x="7083" y="2"/>
                                </a:lnTo>
                                <a:cubicBezTo>
                                  <a:pt x="7088" y="2"/>
                                  <a:pt x="7091" y="5"/>
                                  <a:pt x="7091" y="10"/>
                                </a:cubicBezTo>
                                <a:cubicBezTo>
                                  <a:pt x="7091" y="14"/>
                                  <a:pt x="7088" y="18"/>
                                  <a:pt x="7083" y="18"/>
                                </a:cubicBezTo>
                                <a:lnTo>
                                  <a:pt x="7083" y="18"/>
                                </a:lnTo>
                                <a:cubicBezTo>
                                  <a:pt x="7079" y="18"/>
                                  <a:pt x="7075" y="14"/>
                                  <a:pt x="7075" y="10"/>
                                </a:cubicBezTo>
                                <a:cubicBezTo>
                                  <a:pt x="7075" y="5"/>
                                  <a:pt x="7079" y="2"/>
                                  <a:pt x="7083" y="2"/>
                                </a:cubicBezTo>
                                <a:close/>
                                <a:moveTo>
                                  <a:pt x="7115" y="2"/>
                                </a:moveTo>
                                <a:lnTo>
                                  <a:pt x="7115" y="2"/>
                                </a:lnTo>
                                <a:cubicBezTo>
                                  <a:pt x="7120" y="2"/>
                                  <a:pt x="7123" y="5"/>
                                  <a:pt x="7123" y="10"/>
                                </a:cubicBezTo>
                                <a:cubicBezTo>
                                  <a:pt x="7123" y="14"/>
                                  <a:pt x="7120" y="18"/>
                                  <a:pt x="7115" y="18"/>
                                </a:cubicBezTo>
                                <a:lnTo>
                                  <a:pt x="7115" y="18"/>
                                </a:lnTo>
                                <a:cubicBezTo>
                                  <a:pt x="7111" y="18"/>
                                  <a:pt x="7107" y="14"/>
                                  <a:pt x="7107" y="10"/>
                                </a:cubicBezTo>
                                <a:cubicBezTo>
                                  <a:pt x="7107" y="5"/>
                                  <a:pt x="7111" y="2"/>
                                  <a:pt x="7115" y="2"/>
                                </a:cubicBezTo>
                                <a:close/>
                                <a:moveTo>
                                  <a:pt x="7147" y="2"/>
                                </a:moveTo>
                                <a:lnTo>
                                  <a:pt x="7147" y="2"/>
                                </a:lnTo>
                                <a:cubicBezTo>
                                  <a:pt x="7152" y="2"/>
                                  <a:pt x="7155" y="5"/>
                                  <a:pt x="7155" y="10"/>
                                </a:cubicBezTo>
                                <a:cubicBezTo>
                                  <a:pt x="7155" y="14"/>
                                  <a:pt x="7152" y="18"/>
                                  <a:pt x="7147" y="18"/>
                                </a:cubicBezTo>
                                <a:lnTo>
                                  <a:pt x="7147" y="18"/>
                                </a:lnTo>
                                <a:cubicBezTo>
                                  <a:pt x="7143" y="18"/>
                                  <a:pt x="7139" y="14"/>
                                  <a:pt x="7139" y="10"/>
                                </a:cubicBezTo>
                                <a:cubicBezTo>
                                  <a:pt x="7139" y="5"/>
                                  <a:pt x="7143" y="2"/>
                                  <a:pt x="7147" y="2"/>
                                </a:cubicBezTo>
                                <a:close/>
                                <a:moveTo>
                                  <a:pt x="7179" y="2"/>
                                </a:moveTo>
                                <a:lnTo>
                                  <a:pt x="7179" y="2"/>
                                </a:lnTo>
                                <a:cubicBezTo>
                                  <a:pt x="7184" y="2"/>
                                  <a:pt x="7187" y="5"/>
                                  <a:pt x="7187" y="10"/>
                                </a:cubicBezTo>
                                <a:cubicBezTo>
                                  <a:pt x="7187" y="14"/>
                                  <a:pt x="7184" y="18"/>
                                  <a:pt x="7179" y="18"/>
                                </a:cubicBezTo>
                                <a:lnTo>
                                  <a:pt x="7179" y="18"/>
                                </a:lnTo>
                                <a:cubicBezTo>
                                  <a:pt x="7175" y="18"/>
                                  <a:pt x="7171" y="14"/>
                                  <a:pt x="7171" y="10"/>
                                </a:cubicBezTo>
                                <a:cubicBezTo>
                                  <a:pt x="7171" y="5"/>
                                  <a:pt x="7175" y="2"/>
                                  <a:pt x="7179" y="2"/>
                                </a:cubicBezTo>
                                <a:close/>
                                <a:moveTo>
                                  <a:pt x="7211" y="2"/>
                                </a:moveTo>
                                <a:lnTo>
                                  <a:pt x="7211" y="2"/>
                                </a:lnTo>
                                <a:cubicBezTo>
                                  <a:pt x="7216" y="2"/>
                                  <a:pt x="7219" y="5"/>
                                  <a:pt x="7219" y="10"/>
                                </a:cubicBezTo>
                                <a:cubicBezTo>
                                  <a:pt x="7219" y="14"/>
                                  <a:pt x="7216" y="18"/>
                                  <a:pt x="7211" y="18"/>
                                </a:cubicBezTo>
                                <a:lnTo>
                                  <a:pt x="7211" y="18"/>
                                </a:lnTo>
                                <a:cubicBezTo>
                                  <a:pt x="7207" y="18"/>
                                  <a:pt x="7203" y="14"/>
                                  <a:pt x="7203" y="10"/>
                                </a:cubicBezTo>
                                <a:cubicBezTo>
                                  <a:pt x="7203" y="5"/>
                                  <a:pt x="7207" y="2"/>
                                  <a:pt x="7211" y="2"/>
                                </a:cubicBezTo>
                                <a:close/>
                                <a:moveTo>
                                  <a:pt x="7243" y="2"/>
                                </a:moveTo>
                                <a:lnTo>
                                  <a:pt x="7243" y="2"/>
                                </a:lnTo>
                                <a:cubicBezTo>
                                  <a:pt x="7248" y="2"/>
                                  <a:pt x="7251" y="5"/>
                                  <a:pt x="7251" y="10"/>
                                </a:cubicBezTo>
                                <a:cubicBezTo>
                                  <a:pt x="7251" y="14"/>
                                  <a:pt x="7248" y="18"/>
                                  <a:pt x="7243" y="18"/>
                                </a:cubicBezTo>
                                <a:lnTo>
                                  <a:pt x="7243" y="18"/>
                                </a:lnTo>
                                <a:cubicBezTo>
                                  <a:pt x="7239" y="18"/>
                                  <a:pt x="7235" y="14"/>
                                  <a:pt x="7235" y="10"/>
                                </a:cubicBezTo>
                                <a:cubicBezTo>
                                  <a:pt x="7235" y="5"/>
                                  <a:pt x="7239" y="2"/>
                                  <a:pt x="7243" y="2"/>
                                </a:cubicBezTo>
                                <a:close/>
                                <a:moveTo>
                                  <a:pt x="7275" y="2"/>
                                </a:moveTo>
                                <a:lnTo>
                                  <a:pt x="7275" y="2"/>
                                </a:lnTo>
                                <a:cubicBezTo>
                                  <a:pt x="7280" y="2"/>
                                  <a:pt x="7283" y="5"/>
                                  <a:pt x="7283" y="10"/>
                                </a:cubicBezTo>
                                <a:cubicBezTo>
                                  <a:pt x="7283" y="14"/>
                                  <a:pt x="7280" y="18"/>
                                  <a:pt x="7275" y="18"/>
                                </a:cubicBezTo>
                                <a:lnTo>
                                  <a:pt x="7275" y="18"/>
                                </a:lnTo>
                                <a:cubicBezTo>
                                  <a:pt x="7271" y="18"/>
                                  <a:pt x="7267" y="14"/>
                                  <a:pt x="7267" y="10"/>
                                </a:cubicBezTo>
                                <a:cubicBezTo>
                                  <a:pt x="7267" y="5"/>
                                  <a:pt x="7271" y="2"/>
                                  <a:pt x="7275" y="2"/>
                                </a:cubicBezTo>
                                <a:close/>
                                <a:moveTo>
                                  <a:pt x="7307" y="2"/>
                                </a:moveTo>
                                <a:lnTo>
                                  <a:pt x="7307" y="2"/>
                                </a:lnTo>
                                <a:cubicBezTo>
                                  <a:pt x="7312" y="2"/>
                                  <a:pt x="7315" y="5"/>
                                  <a:pt x="7315" y="10"/>
                                </a:cubicBezTo>
                                <a:cubicBezTo>
                                  <a:pt x="7315" y="14"/>
                                  <a:pt x="7312" y="18"/>
                                  <a:pt x="7307" y="18"/>
                                </a:cubicBezTo>
                                <a:lnTo>
                                  <a:pt x="7307" y="18"/>
                                </a:lnTo>
                                <a:cubicBezTo>
                                  <a:pt x="7303" y="18"/>
                                  <a:pt x="7299" y="14"/>
                                  <a:pt x="7299" y="10"/>
                                </a:cubicBezTo>
                                <a:cubicBezTo>
                                  <a:pt x="7299" y="5"/>
                                  <a:pt x="7303" y="2"/>
                                  <a:pt x="7307" y="2"/>
                                </a:cubicBezTo>
                                <a:close/>
                                <a:moveTo>
                                  <a:pt x="7339" y="2"/>
                                </a:moveTo>
                                <a:lnTo>
                                  <a:pt x="7339" y="2"/>
                                </a:lnTo>
                                <a:cubicBezTo>
                                  <a:pt x="7344" y="2"/>
                                  <a:pt x="7347" y="5"/>
                                  <a:pt x="7347" y="10"/>
                                </a:cubicBezTo>
                                <a:cubicBezTo>
                                  <a:pt x="7347" y="14"/>
                                  <a:pt x="7344" y="18"/>
                                  <a:pt x="7339" y="18"/>
                                </a:cubicBezTo>
                                <a:lnTo>
                                  <a:pt x="7339" y="18"/>
                                </a:lnTo>
                                <a:cubicBezTo>
                                  <a:pt x="7335" y="18"/>
                                  <a:pt x="7331" y="14"/>
                                  <a:pt x="7331" y="10"/>
                                </a:cubicBezTo>
                                <a:cubicBezTo>
                                  <a:pt x="7331" y="5"/>
                                  <a:pt x="7335" y="2"/>
                                  <a:pt x="7339" y="2"/>
                                </a:cubicBezTo>
                                <a:close/>
                                <a:moveTo>
                                  <a:pt x="7371" y="2"/>
                                </a:moveTo>
                                <a:lnTo>
                                  <a:pt x="7371" y="2"/>
                                </a:lnTo>
                                <a:cubicBezTo>
                                  <a:pt x="7376" y="2"/>
                                  <a:pt x="7379" y="5"/>
                                  <a:pt x="7379" y="10"/>
                                </a:cubicBezTo>
                                <a:cubicBezTo>
                                  <a:pt x="7379" y="14"/>
                                  <a:pt x="7376" y="18"/>
                                  <a:pt x="7371" y="18"/>
                                </a:cubicBezTo>
                                <a:lnTo>
                                  <a:pt x="7371" y="18"/>
                                </a:lnTo>
                                <a:cubicBezTo>
                                  <a:pt x="7367" y="18"/>
                                  <a:pt x="7363" y="14"/>
                                  <a:pt x="7363" y="10"/>
                                </a:cubicBezTo>
                                <a:cubicBezTo>
                                  <a:pt x="7363" y="5"/>
                                  <a:pt x="7367" y="2"/>
                                  <a:pt x="7371" y="2"/>
                                </a:cubicBezTo>
                                <a:close/>
                                <a:moveTo>
                                  <a:pt x="7403" y="2"/>
                                </a:moveTo>
                                <a:lnTo>
                                  <a:pt x="7403" y="2"/>
                                </a:lnTo>
                                <a:cubicBezTo>
                                  <a:pt x="7408" y="2"/>
                                  <a:pt x="7411" y="5"/>
                                  <a:pt x="7411" y="10"/>
                                </a:cubicBezTo>
                                <a:cubicBezTo>
                                  <a:pt x="7411" y="14"/>
                                  <a:pt x="7408" y="18"/>
                                  <a:pt x="7403" y="18"/>
                                </a:cubicBezTo>
                                <a:lnTo>
                                  <a:pt x="7403" y="18"/>
                                </a:lnTo>
                                <a:cubicBezTo>
                                  <a:pt x="7399" y="18"/>
                                  <a:pt x="7395" y="14"/>
                                  <a:pt x="7395" y="10"/>
                                </a:cubicBezTo>
                                <a:cubicBezTo>
                                  <a:pt x="7395" y="5"/>
                                  <a:pt x="7399" y="2"/>
                                  <a:pt x="7403" y="2"/>
                                </a:cubicBezTo>
                                <a:close/>
                                <a:moveTo>
                                  <a:pt x="7435" y="2"/>
                                </a:moveTo>
                                <a:lnTo>
                                  <a:pt x="7435" y="2"/>
                                </a:lnTo>
                                <a:cubicBezTo>
                                  <a:pt x="7440" y="2"/>
                                  <a:pt x="7443" y="5"/>
                                  <a:pt x="7443" y="10"/>
                                </a:cubicBezTo>
                                <a:cubicBezTo>
                                  <a:pt x="7443" y="14"/>
                                  <a:pt x="7440" y="18"/>
                                  <a:pt x="7435" y="18"/>
                                </a:cubicBezTo>
                                <a:lnTo>
                                  <a:pt x="7435" y="18"/>
                                </a:lnTo>
                                <a:cubicBezTo>
                                  <a:pt x="7431" y="18"/>
                                  <a:pt x="7427" y="14"/>
                                  <a:pt x="7427" y="10"/>
                                </a:cubicBezTo>
                                <a:cubicBezTo>
                                  <a:pt x="7427" y="5"/>
                                  <a:pt x="7431" y="2"/>
                                  <a:pt x="7435" y="2"/>
                                </a:cubicBezTo>
                                <a:close/>
                                <a:moveTo>
                                  <a:pt x="7467" y="2"/>
                                </a:moveTo>
                                <a:lnTo>
                                  <a:pt x="7467" y="2"/>
                                </a:lnTo>
                                <a:cubicBezTo>
                                  <a:pt x="7472" y="2"/>
                                  <a:pt x="7475" y="5"/>
                                  <a:pt x="7475" y="10"/>
                                </a:cubicBezTo>
                                <a:cubicBezTo>
                                  <a:pt x="7475" y="14"/>
                                  <a:pt x="7472" y="18"/>
                                  <a:pt x="7467" y="18"/>
                                </a:cubicBezTo>
                                <a:lnTo>
                                  <a:pt x="7467" y="18"/>
                                </a:lnTo>
                                <a:cubicBezTo>
                                  <a:pt x="7463" y="18"/>
                                  <a:pt x="7459" y="14"/>
                                  <a:pt x="7459" y="10"/>
                                </a:cubicBezTo>
                                <a:cubicBezTo>
                                  <a:pt x="7459" y="5"/>
                                  <a:pt x="7463" y="2"/>
                                  <a:pt x="7467" y="2"/>
                                </a:cubicBezTo>
                                <a:close/>
                                <a:moveTo>
                                  <a:pt x="7499" y="2"/>
                                </a:moveTo>
                                <a:lnTo>
                                  <a:pt x="7499" y="2"/>
                                </a:lnTo>
                                <a:cubicBezTo>
                                  <a:pt x="7504" y="2"/>
                                  <a:pt x="7507" y="5"/>
                                  <a:pt x="7507" y="10"/>
                                </a:cubicBezTo>
                                <a:cubicBezTo>
                                  <a:pt x="7507" y="14"/>
                                  <a:pt x="7504" y="18"/>
                                  <a:pt x="7499" y="18"/>
                                </a:cubicBezTo>
                                <a:lnTo>
                                  <a:pt x="7499" y="18"/>
                                </a:lnTo>
                                <a:cubicBezTo>
                                  <a:pt x="7495" y="18"/>
                                  <a:pt x="7491" y="14"/>
                                  <a:pt x="7491" y="10"/>
                                </a:cubicBezTo>
                                <a:cubicBezTo>
                                  <a:pt x="7491" y="5"/>
                                  <a:pt x="7495" y="2"/>
                                  <a:pt x="7499" y="2"/>
                                </a:cubicBezTo>
                                <a:close/>
                                <a:moveTo>
                                  <a:pt x="7531" y="2"/>
                                </a:moveTo>
                                <a:lnTo>
                                  <a:pt x="7532" y="2"/>
                                </a:lnTo>
                                <a:cubicBezTo>
                                  <a:pt x="7536" y="2"/>
                                  <a:pt x="7540" y="5"/>
                                  <a:pt x="7540" y="10"/>
                                </a:cubicBezTo>
                                <a:cubicBezTo>
                                  <a:pt x="7540" y="14"/>
                                  <a:pt x="7536" y="18"/>
                                  <a:pt x="7532" y="18"/>
                                </a:cubicBezTo>
                                <a:lnTo>
                                  <a:pt x="7531" y="18"/>
                                </a:lnTo>
                                <a:cubicBezTo>
                                  <a:pt x="7527" y="18"/>
                                  <a:pt x="7523" y="14"/>
                                  <a:pt x="7523" y="10"/>
                                </a:cubicBezTo>
                                <a:cubicBezTo>
                                  <a:pt x="7523" y="5"/>
                                  <a:pt x="7527" y="2"/>
                                  <a:pt x="7531" y="2"/>
                                </a:cubicBezTo>
                                <a:close/>
                                <a:moveTo>
                                  <a:pt x="7564" y="2"/>
                                </a:moveTo>
                                <a:lnTo>
                                  <a:pt x="7564" y="2"/>
                                </a:lnTo>
                                <a:cubicBezTo>
                                  <a:pt x="7568" y="2"/>
                                  <a:pt x="7572" y="5"/>
                                  <a:pt x="7572" y="10"/>
                                </a:cubicBezTo>
                                <a:cubicBezTo>
                                  <a:pt x="7572" y="14"/>
                                  <a:pt x="7568" y="18"/>
                                  <a:pt x="7564" y="18"/>
                                </a:cubicBezTo>
                                <a:lnTo>
                                  <a:pt x="7564" y="18"/>
                                </a:lnTo>
                                <a:cubicBezTo>
                                  <a:pt x="7559" y="18"/>
                                  <a:pt x="7556" y="14"/>
                                  <a:pt x="7556" y="10"/>
                                </a:cubicBezTo>
                                <a:cubicBezTo>
                                  <a:pt x="7556" y="5"/>
                                  <a:pt x="7559" y="2"/>
                                  <a:pt x="7564" y="2"/>
                                </a:cubicBezTo>
                                <a:close/>
                                <a:moveTo>
                                  <a:pt x="7596" y="2"/>
                                </a:moveTo>
                                <a:lnTo>
                                  <a:pt x="7596" y="2"/>
                                </a:lnTo>
                                <a:cubicBezTo>
                                  <a:pt x="7600" y="2"/>
                                  <a:pt x="7604" y="5"/>
                                  <a:pt x="7604" y="10"/>
                                </a:cubicBezTo>
                                <a:cubicBezTo>
                                  <a:pt x="7604" y="14"/>
                                  <a:pt x="7600" y="18"/>
                                  <a:pt x="7596" y="18"/>
                                </a:cubicBezTo>
                                <a:lnTo>
                                  <a:pt x="7596" y="18"/>
                                </a:lnTo>
                                <a:cubicBezTo>
                                  <a:pt x="7591" y="18"/>
                                  <a:pt x="7588" y="14"/>
                                  <a:pt x="7588" y="10"/>
                                </a:cubicBezTo>
                                <a:cubicBezTo>
                                  <a:pt x="7588" y="5"/>
                                  <a:pt x="7591" y="2"/>
                                  <a:pt x="7596" y="2"/>
                                </a:cubicBezTo>
                                <a:close/>
                                <a:moveTo>
                                  <a:pt x="7628" y="2"/>
                                </a:moveTo>
                                <a:lnTo>
                                  <a:pt x="7628" y="2"/>
                                </a:lnTo>
                                <a:cubicBezTo>
                                  <a:pt x="7632" y="2"/>
                                  <a:pt x="7636" y="5"/>
                                  <a:pt x="7636" y="10"/>
                                </a:cubicBezTo>
                                <a:cubicBezTo>
                                  <a:pt x="7636" y="14"/>
                                  <a:pt x="7632" y="18"/>
                                  <a:pt x="7628" y="18"/>
                                </a:cubicBezTo>
                                <a:lnTo>
                                  <a:pt x="7628" y="18"/>
                                </a:lnTo>
                                <a:cubicBezTo>
                                  <a:pt x="7623" y="18"/>
                                  <a:pt x="7620" y="14"/>
                                  <a:pt x="7620" y="10"/>
                                </a:cubicBezTo>
                                <a:cubicBezTo>
                                  <a:pt x="7620" y="5"/>
                                  <a:pt x="7623" y="2"/>
                                  <a:pt x="7628" y="2"/>
                                </a:cubicBezTo>
                                <a:close/>
                                <a:moveTo>
                                  <a:pt x="7660" y="2"/>
                                </a:moveTo>
                                <a:lnTo>
                                  <a:pt x="7660" y="2"/>
                                </a:lnTo>
                                <a:cubicBezTo>
                                  <a:pt x="7664" y="2"/>
                                  <a:pt x="7668" y="5"/>
                                  <a:pt x="7668" y="10"/>
                                </a:cubicBezTo>
                                <a:cubicBezTo>
                                  <a:pt x="7668" y="14"/>
                                  <a:pt x="7664" y="18"/>
                                  <a:pt x="7660" y="18"/>
                                </a:cubicBezTo>
                                <a:lnTo>
                                  <a:pt x="7660" y="18"/>
                                </a:lnTo>
                                <a:cubicBezTo>
                                  <a:pt x="7655" y="18"/>
                                  <a:pt x="7652" y="14"/>
                                  <a:pt x="7652" y="10"/>
                                </a:cubicBezTo>
                                <a:cubicBezTo>
                                  <a:pt x="7652" y="5"/>
                                  <a:pt x="7655" y="2"/>
                                  <a:pt x="7660" y="2"/>
                                </a:cubicBezTo>
                                <a:close/>
                                <a:moveTo>
                                  <a:pt x="7692" y="2"/>
                                </a:moveTo>
                                <a:lnTo>
                                  <a:pt x="7692" y="2"/>
                                </a:lnTo>
                                <a:cubicBezTo>
                                  <a:pt x="7696" y="2"/>
                                  <a:pt x="7700" y="5"/>
                                  <a:pt x="7700" y="10"/>
                                </a:cubicBezTo>
                                <a:cubicBezTo>
                                  <a:pt x="7700" y="14"/>
                                  <a:pt x="7696" y="18"/>
                                  <a:pt x="7692" y="18"/>
                                </a:cubicBezTo>
                                <a:lnTo>
                                  <a:pt x="7692" y="18"/>
                                </a:lnTo>
                                <a:cubicBezTo>
                                  <a:pt x="7687" y="18"/>
                                  <a:pt x="7684" y="14"/>
                                  <a:pt x="7684" y="10"/>
                                </a:cubicBezTo>
                                <a:cubicBezTo>
                                  <a:pt x="7684" y="5"/>
                                  <a:pt x="7687" y="2"/>
                                  <a:pt x="7692" y="2"/>
                                </a:cubicBezTo>
                                <a:close/>
                                <a:moveTo>
                                  <a:pt x="7724" y="2"/>
                                </a:moveTo>
                                <a:lnTo>
                                  <a:pt x="7724" y="2"/>
                                </a:lnTo>
                                <a:cubicBezTo>
                                  <a:pt x="7728" y="2"/>
                                  <a:pt x="7732" y="5"/>
                                  <a:pt x="7732" y="10"/>
                                </a:cubicBezTo>
                                <a:cubicBezTo>
                                  <a:pt x="7732" y="14"/>
                                  <a:pt x="7728" y="18"/>
                                  <a:pt x="7724" y="18"/>
                                </a:cubicBezTo>
                                <a:lnTo>
                                  <a:pt x="7724" y="18"/>
                                </a:lnTo>
                                <a:cubicBezTo>
                                  <a:pt x="7719" y="18"/>
                                  <a:pt x="7716" y="14"/>
                                  <a:pt x="7716" y="10"/>
                                </a:cubicBezTo>
                                <a:cubicBezTo>
                                  <a:pt x="7716" y="5"/>
                                  <a:pt x="7719" y="2"/>
                                  <a:pt x="7724" y="2"/>
                                </a:cubicBezTo>
                                <a:close/>
                                <a:moveTo>
                                  <a:pt x="7756" y="2"/>
                                </a:moveTo>
                                <a:lnTo>
                                  <a:pt x="7756" y="2"/>
                                </a:lnTo>
                                <a:cubicBezTo>
                                  <a:pt x="7760" y="2"/>
                                  <a:pt x="7764" y="5"/>
                                  <a:pt x="7764" y="10"/>
                                </a:cubicBezTo>
                                <a:cubicBezTo>
                                  <a:pt x="7764" y="14"/>
                                  <a:pt x="7760" y="18"/>
                                  <a:pt x="7756" y="18"/>
                                </a:cubicBezTo>
                                <a:lnTo>
                                  <a:pt x="7756" y="18"/>
                                </a:lnTo>
                                <a:cubicBezTo>
                                  <a:pt x="7751" y="18"/>
                                  <a:pt x="7748" y="14"/>
                                  <a:pt x="7748" y="10"/>
                                </a:cubicBezTo>
                                <a:cubicBezTo>
                                  <a:pt x="7748" y="5"/>
                                  <a:pt x="7751" y="2"/>
                                  <a:pt x="7756" y="2"/>
                                </a:cubicBezTo>
                                <a:close/>
                                <a:moveTo>
                                  <a:pt x="7788" y="2"/>
                                </a:moveTo>
                                <a:lnTo>
                                  <a:pt x="7788" y="2"/>
                                </a:lnTo>
                                <a:cubicBezTo>
                                  <a:pt x="7792" y="2"/>
                                  <a:pt x="7796" y="5"/>
                                  <a:pt x="7796" y="10"/>
                                </a:cubicBezTo>
                                <a:cubicBezTo>
                                  <a:pt x="7796" y="14"/>
                                  <a:pt x="7792" y="18"/>
                                  <a:pt x="7788" y="18"/>
                                </a:cubicBezTo>
                                <a:lnTo>
                                  <a:pt x="7788" y="18"/>
                                </a:lnTo>
                                <a:cubicBezTo>
                                  <a:pt x="7783" y="18"/>
                                  <a:pt x="7780" y="14"/>
                                  <a:pt x="7780" y="10"/>
                                </a:cubicBezTo>
                                <a:cubicBezTo>
                                  <a:pt x="7780" y="5"/>
                                  <a:pt x="7783" y="2"/>
                                  <a:pt x="7788" y="2"/>
                                </a:cubicBezTo>
                                <a:close/>
                                <a:moveTo>
                                  <a:pt x="7820" y="2"/>
                                </a:moveTo>
                                <a:lnTo>
                                  <a:pt x="7820" y="2"/>
                                </a:lnTo>
                                <a:cubicBezTo>
                                  <a:pt x="7824" y="2"/>
                                  <a:pt x="7828" y="5"/>
                                  <a:pt x="7828" y="10"/>
                                </a:cubicBezTo>
                                <a:cubicBezTo>
                                  <a:pt x="7828" y="14"/>
                                  <a:pt x="7824" y="18"/>
                                  <a:pt x="7820" y="18"/>
                                </a:cubicBezTo>
                                <a:lnTo>
                                  <a:pt x="7820" y="18"/>
                                </a:lnTo>
                                <a:cubicBezTo>
                                  <a:pt x="7815" y="18"/>
                                  <a:pt x="7812" y="14"/>
                                  <a:pt x="7812" y="10"/>
                                </a:cubicBezTo>
                                <a:cubicBezTo>
                                  <a:pt x="7812" y="5"/>
                                  <a:pt x="7815" y="2"/>
                                  <a:pt x="7820" y="2"/>
                                </a:cubicBezTo>
                                <a:close/>
                                <a:moveTo>
                                  <a:pt x="7852" y="2"/>
                                </a:moveTo>
                                <a:lnTo>
                                  <a:pt x="7852" y="2"/>
                                </a:lnTo>
                                <a:cubicBezTo>
                                  <a:pt x="7856" y="2"/>
                                  <a:pt x="7860" y="5"/>
                                  <a:pt x="7860" y="10"/>
                                </a:cubicBezTo>
                                <a:cubicBezTo>
                                  <a:pt x="7860" y="14"/>
                                  <a:pt x="7856" y="18"/>
                                  <a:pt x="7852" y="18"/>
                                </a:cubicBezTo>
                                <a:lnTo>
                                  <a:pt x="7852" y="18"/>
                                </a:lnTo>
                                <a:cubicBezTo>
                                  <a:pt x="7847" y="18"/>
                                  <a:pt x="7844" y="14"/>
                                  <a:pt x="7844" y="10"/>
                                </a:cubicBezTo>
                                <a:cubicBezTo>
                                  <a:pt x="7844" y="5"/>
                                  <a:pt x="7847" y="2"/>
                                  <a:pt x="7852" y="2"/>
                                </a:cubicBezTo>
                                <a:close/>
                                <a:moveTo>
                                  <a:pt x="7884" y="2"/>
                                </a:moveTo>
                                <a:lnTo>
                                  <a:pt x="7884" y="2"/>
                                </a:lnTo>
                                <a:cubicBezTo>
                                  <a:pt x="7888" y="2"/>
                                  <a:pt x="7892" y="5"/>
                                  <a:pt x="7892" y="10"/>
                                </a:cubicBezTo>
                                <a:cubicBezTo>
                                  <a:pt x="7892" y="14"/>
                                  <a:pt x="7888" y="18"/>
                                  <a:pt x="7884" y="18"/>
                                </a:cubicBezTo>
                                <a:lnTo>
                                  <a:pt x="7884" y="18"/>
                                </a:lnTo>
                                <a:cubicBezTo>
                                  <a:pt x="7879" y="18"/>
                                  <a:pt x="7876" y="14"/>
                                  <a:pt x="7876" y="10"/>
                                </a:cubicBezTo>
                                <a:cubicBezTo>
                                  <a:pt x="7876" y="5"/>
                                  <a:pt x="7879" y="2"/>
                                  <a:pt x="7884" y="2"/>
                                </a:cubicBezTo>
                                <a:close/>
                                <a:moveTo>
                                  <a:pt x="7916" y="2"/>
                                </a:moveTo>
                                <a:lnTo>
                                  <a:pt x="7916" y="2"/>
                                </a:lnTo>
                                <a:cubicBezTo>
                                  <a:pt x="7920" y="2"/>
                                  <a:pt x="7924" y="5"/>
                                  <a:pt x="7924" y="10"/>
                                </a:cubicBezTo>
                                <a:cubicBezTo>
                                  <a:pt x="7924" y="14"/>
                                  <a:pt x="7920" y="18"/>
                                  <a:pt x="7916" y="18"/>
                                </a:cubicBezTo>
                                <a:lnTo>
                                  <a:pt x="7916" y="18"/>
                                </a:lnTo>
                                <a:cubicBezTo>
                                  <a:pt x="7911" y="18"/>
                                  <a:pt x="7908" y="14"/>
                                  <a:pt x="7908" y="10"/>
                                </a:cubicBezTo>
                                <a:cubicBezTo>
                                  <a:pt x="7908" y="5"/>
                                  <a:pt x="7911" y="2"/>
                                  <a:pt x="7916" y="2"/>
                                </a:cubicBezTo>
                                <a:close/>
                                <a:moveTo>
                                  <a:pt x="7948" y="2"/>
                                </a:moveTo>
                                <a:lnTo>
                                  <a:pt x="7948" y="2"/>
                                </a:lnTo>
                                <a:cubicBezTo>
                                  <a:pt x="7952" y="2"/>
                                  <a:pt x="7956" y="5"/>
                                  <a:pt x="7956" y="10"/>
                                </a:cubicBezTo>
                                <a:cubicBezTo>
                                  <a:pt x="7956" y="14"/>
                                  <a:pt x="7952" y="18"/>
                                  <a:pt x="7948" y="18"/>
                                </a:cubicBezTo>
                                <a:lnTo>
                                  <a:pt x="7948" y="18"/>
                                </a:lnTo>
                                <a:cubicBezTo>
                                  <a:pt x="7943" y="18"/>
                                  <a:pt x="7940" y="14"/>
                                  <a:pt x="7940" y="10"/>
                                </a:cubicBezTo>
                                <a:cubicBezTo>
                                  <a:pt x="7940" y="5"/>
                                  <a:pt x="7943" y="2"/>
                                  <a:pt x="7948" y="2"/>
                                </a:cubicBezTo>
                                <a:close/>
                                <a:moveTo>
                                  <a:pt x="7980" y="2"/>
                                </a:moveTo>
                                <a:lnTo>
                                  <a:pt x="7980" y="2"/>
                                </a:lnTo>
                                <a:cubicBezTo>
                                  <a:pt x="7984" y="2"/>
                                  <a:pt x="7988" y="5"/>
                                  <a:pt x="7988" y="10"/>
                                </a:cubicBezTo>
                                <a:cubicBezTo>
                                  <a:pt x="7988" y="14"/>
                                  <a:pt x="7984" y="18"/>
                                  <a:pt x="7980" y="18"/>
                                </a:cubicBezTo>
                                <a:lnTo>
                                  <a:pt x="7980" y="18"/>
                                </a:lnTo>
                                <a:cubicBezTo>
                                  <a:pt x="7975" y="18"/>
                                  <a:pt x="7972" y="14"/>
                                  <a:pt x="7972" y="10"/>
                                </a:cubicBezTo>
                                <a:cubicBezTo>
                                  <a:pt x="7972" y="5"/>
                                  <a:pt x="7975" y="2"/>
                                  <a:pt x="7980" y="2"/>
                                </a:cubicBezTo>
                                <a:close/>
                                <a:moveTo>
                                  <a:pt x="8012" y="2"/>
                                </a:moveTo>
                                <a:lnTo>
                                  <a:pt x="8012" y="2"/>
                                </a:lnTo>
                                <a:cubicBezTo>
                                  <a:pt x="8016" y="2"/>
                                  <a:pt x="8020" y="5"/>
                                  <a:pt x="8020" y="10"/>
                                </a:cubicBezTo>
                                <a:cubicBezTo>
                                  <a:pt x="8020" y="14"/>
                                  <a:pt x="8016" y="18"/>
                                  <a:pt x="8012" y="18"/>
                                </a:cubicBezTo>
                                <a:lnTo>
                                  <a:pt x="8012" y="18"/>
                                </a:lnTo>
                                <a:cubicBezTo>
                                  <a:pt x="8007" y="18"/>
                                  <a:pt x="8004" y="14"/>
                                  <a:pt x="8004" y="10"/>
                                </a:cubicBezTo>
                                <a:cubicBezTo>
                                  <a:pt x="8004" y="5"/>
                                  <a:pt x="8007" y="2"/>
                                  <a:pt x="8012" y="2"/>
                                </a:cubicBezTo>
                                <a:close/>
                                <a:moveTo>
                                  <a:pt x="8044" y="2"/>
                                </a:moveTo>
                                <a:lnTo>
                                  <a:pt x="8044" y="2"/>
                                </a:lnTo>
                                <a:cubicBezTo>
                                  <a:pt x="8048" y="2"/>
                                  <a:pt x="8052" y="5"/>
                                  <a:pt x="8052" y="10"/>
                                </a:cubicBezTo>
                                <a:cubicBezTo>
                                  <a:pt x="8052" y="14"/>
                                  <a:pt x="8048" y="18"/>
                                  <a:pt x="8044" y="18"/>
                                </a:cubicBezTo>
                                <a:lnTo>
                                  <a:pt x="8044" y="18"/>
                                </a:lnTo>
                                <a:cubicBezTo>
                                  <a:pt x="8039" y="18"/>
                                  <a:pt x="8036" y="14"/>
                                  <a:pt x="8036" y="10"/>
                                </a:cubicBezTo>
                                <a:cubicBezTo>
                                  <a:pt x="8036" y="5"/>
                                  <a:pt x="8039" y="2"/>
                                  <a:pt x="8044" y="2"/>
                                </a:cubicBezTo>
                                <a:close/>
                                <a:moveTo>
                                  <a:pt x="8076" y="2"/>
                                </a:moveTo>
                                <a:lnTo>
                                  <a:pt x="8076" y="2"/>
                                </a:lnTo>
                                <a:cubicBezTo>
                                  <a:pt x="8080" y="2"/>
                                  <a:pt x="8084" y="6"/>
                                  <a:pt x="8084" y="10"/>
                                </a:cubicBezTo>
                                <a:cubicBezTo>
                                  <a:pt x="8084" y="14"/>
                                  <a:pt x="8080" y="18"/>
                                  <a:pt x="8076" y="18"/>
                                </a:cubicBezTo>
                                <a:lnTo>
                                  <a:pt x="8076" y="18"/>
                                </a:lnTo>
                                <a:cubicBezTo>
                                  <a:pt x="8071" y="18"/>
                                  <a:pt x="8068" y="14"/>
                                  <a:pt x="8068" y="10"/>
                                </a:cubicBezTo>
                                <a:cubicBezTo>
                                  <a:pt x="8068" y="6"/>
                                  <a:pt x="8071" y="2"/>
                                  <a:pt x="8076" y="2"/>
                                </a:cubicBezTo>
                                <a:close/>
                                <a:moveTo>
                                  <a:pt x="8108" y="2"/>
                                </a:moveTo>
                                <a:lnTo>
                                  <a:pt x="8108" y="2"/>
                                </a:lnTo>
                                <a:cubicBezTo>
                                  <a:pt x="8112" y="2"/>
                                  <a:pt x="8116" y="6"/>
                                  <a:pt x="8116" y="10"/>
                                </a:cubicBezTo>
                                <a:cubicBezTo>
                                  <a:pt x="8116" y="14"/>
                                  <a:pt x="8112" y="18"/>
                                  <a:pt x="8108" y="18"/>
                                </a:cubicBezTo>
                                <a:lnTo>
                                  <a:pt x="8108" y="18"/>
                                </a:lnTo>
                                <a:cubicBezTo>
                                  <a:pt x="8103" y="18"/>
                                  <a:pt x="8100" y="14"/>
                                  <a:pt x="8100" y="10"/>
                                </a:cubicBezTo>
                                <a:cubicBezTo>
                                  <a:pt x="8100" y="6"/>
                                  <a:pt x="8103" y="2"/>
                                  <a:pt x="8108" y="2"/>
                                </a:cubicBezTo>
                                <a:close/>
                                <a:moveTo>
                                  <a:pt x="8140" y="2"/>
                                </a:moveTo>
                                <a:lnTo>
                                  <a:pt x="8140" y="2"/>
                                </a:lnTo>
                                <a:cubicBezTo>
                                  <a:pt x="8144" y="2"/>
                                  <a:pt x="8148" y="6"/>
                                  <a:pt x="8148" y="10"/>
                                </a:cubicBezTo>
                                <a:cubicBezTo>
                                  <a:pt x="8148" y="14"/>
                                  <a:pt x="8144" y="18"/>
                                  <a:pt x="8140" y="18"/>
                                </a:cubicBezTo>
                                <a:lnTo>
                                  <a:pt x="8140" y="18"/>
                                </a:lnTo>
                                <a:cubicBezTo>
                                  <a:pt x="8135" y="18"/>
                                  <a:pt x="8132" y="14"/>
                                  <a:pt x="8132" y="10"/>
                                </a:cubicBezTo>
                                <a:cubicBezTo>
                                  <a:pt x="8132" y="6"/>
                                  <a:pt x="8135" y="2"/>
                                  <a:pt x="8140" y="2"/>
                                </a:cubicBezTo>
                                <a:close/>
                                <a:moveTo>
                                  <a:pt x="8172" y="2"/>
                                </a:moveTo>
                                <a:lnTo>
                                  <a:pt x="8172" y="2"/>
                                </a:lnTo>
                                <a:cubicBezTo>
                                  <a:pt x="8176" y="2"/>
                                  <a:pt x="8180" y="6"/>
                                  <a:pt x="8180" y="10"/>
                                </a:cubicBezTo>
                                <a:cubicBezTo>
                                  <a:pt x="8180" y="14"/>
                                  <a:pt x="8176" y="18"/>
                                  <a:pt x="8172" y="18"/>
                                </a:cubicBezTo>
                                <a:lnTo>
                                  <a:pt x="8172" y="18"/>
                                </a:lnTo>
                                <a:cubicBezTo>
                                  <a:pt x="8167" y="18"/>
                                  <a:pt x="8164" y="14"/>
                                  <a:pt x="8164" y="10"/>
                                </a:cubicBezTo>
                                <a:cubicBezTo>
                                  <a:pt x="8164" y="6"/>
                                  <a:pt x="8167" y="2"/>
                                  <a:pt x="8172" y="2"/>
                                </a:cubicBezTo>
                                <a:close/>
                                <a:moveTo>
                                  <a:pt x="8204" y="2"/>
                                </a:moveTo>
                                <a:lnTo>
                                  <a:pt x="8204" y="2"/>
                                </a:lnTo>
                                <a:cubicBezTo>
                                  <a:pt x="8208" y="2"/>
                                  <a:pt x="8212" y="6"/>
                                  <a:pt x="8212" y="10"/>
                                </a:cubicBezTo>
                                <a:cubicBezTo>
                                  <a:pt x="8212" y="14"/>
                                  <a:pt x="8208" y="18"/>
                                  <a:pt x="8204" y="18"/>
                                </a:cubicBezTo>
                                <a:lnTo>
                                  <a:pt x="8204" y="18"/>
                                </a:lnTo>
                                <a:cubicBezTo>
                                  <a:pt x="8199" y="18"/>
                                  <a:pt x="8196" y="14"/>
                                  <a:pt x="8196" y="10"/>
                                </a:cubicBezTo>
                                <a:cubicBezTo>
                                  <a:pt x="8196" y="6"/>
                                  <a:pt x="8199" y="2"/>
                                  <a:pt x="8204" y="2"/>
                                </a:cubicBezTo>
                                <a:close/>
                                <a:moveTo>
                                  <a:pt x="8236" y="2"/>
                                </a:moveTo>
                                <a:lnTo>
                                  <a:pt x="8236" y="2"/>
                                </a:lnTo>
                                <a:cubicBezTo>
                                  <a:pt x="8240" y="2"/>
                                  <a:pt x="8244" y="6"/>
                                  <a:pt x="8244" y="10"/>
                                </a:cubicBezTo>
                                <a:cubicBezTo>
                                  <a:pt x="8244" y="14"/>
                                  <a:pt x="8240" y="18"/>
                                  <a:pt x="8236" y="18"/>
                                </a:cubicBezTo>
                                <a:lnTo>
                                  <a:pt x="8236" y="18"/>
                                </a:lnTo>
                                <a:cubicBezTo>
                                  <a:pt x="8231" y="18"/>
                                  <a:pt x="8228" y="14"/>
                                  <a:pt x="8228" y="10"/>
                                </a:cubicBezTo>
                                <a:cubicBezTo>
                                  <a:pt x="8228" y="6"/>
                                  <a:pt x="8231" y="2"/>
                                  <a:pt x="8236" y="2"/>
                                </a:cubicBezTo>
                                <a:close/>
                                <a:moveTo>
                                  <a:pt x="8268" y="2"/>
                                </a:moveTo>
                                <a:lnTo>
                                  <a:pt x="8268" y="2"/>
                                </a:lnTo>
                                <a:cubicBezTo>
                                  <a:pt x="8272" y="2"/>
                                  <a:pt x="8276" y="6"/>
                                  <a:pt x="8276" y="10"/>
                                </a:cubicBezTo>
                                <a:cubicBezTo>
                                  <a:pt x="8276" y="14"/>
                                  <a:pt x="8272" y="18"/>
                                  <a:pt x="8268" y="18"/>
                                </a:cubicBezTo>
                                <a:lnTo>
                                  <a:pt x="8268" y="18"/>
                                </a:lnTo>
                                <a:cubicBezTo>
                                  <a:pt x="8263" y="18"/>
                                  <a:pt x="8260" y="14"/>
                                  <a:pt x="8260" y="10"/>
                                </a:cubicBezTo>
                                <a:cubicBezTo>
                                  <a:pt x="8260" y="6"/>
                                  <a:pt x="8263" y="2"/>
                                  <a:pt x="8268" y="2"/>
                                </a:cubicBezTo>
                                <a:close/>
                                <a:moveTo>
                                  <a:pt x="8300" y="2"/>
                                </a:moveTo>
                                <a:lnTo>
                                  <a:pt x="8300" y="2"/>
                                </a:lnTo>
                                <a:cubicBezTo>
                                  <a:pt x="8304" y="2"/>
                                  <a:pt x="8308" y="6"/>
                                  <a:pt x="8308" y="10"/>
                                </a:cubicBezTo>
                                <a:cubicBezTo>
                                  <a:pt x="8308" y="14"/>
                                  <a:pt x="8304" y="18"/>
                                  <a:pt x="8300" y="18"/>
                                </a:cubicBezTo>
                                <a:lnTo>
                                  <a:pt x="8300" y="18"/>
                                </a:lnTo>
                                <a:cubicBezTo>
                                  <a:pt x="8295" y="18"/>
                                  <a:pt x="8292" y="14"/>
                                  <a:pt x="8292" y="10"/>
                                </a:cubicBezTo>
                                <a:cubicBezTo>
                                  <a:pt x="8292" y="6"/>
                                  <a:pt x="8295" y="2"/>
                                  <a:pt x="8300" y="2"/>
                                </a:cubicBezTo>
                                <a:close/>
                                <a:moveTo>
                                  <a:pt x="8332" y="2"/>
                                </a:moveTo>
                                <a:lnTo>
                                  <a:pt x="8332" y="2"/>
                                </a:lnTo>
                                <a:cubicBezTo>
                                  <a:pt x="8336" y="2"/>
                                  <a:pt x="8340" y="6"/>
                                  <a:pt x="8340" y="10"/>
                                </a:cubicBezTo>
                                <a:cubicBezTo>
                                  <a:pt x="8340" y="14"/>
                                  <a:pt x="8336" y="18"/>
                                  <a:pt x="8332" y="18"/>
                                </a:cubicBezTo>
                                <a:lnTo>
                                  <a:pt x="8332" y="18"/>
                                </a:lnTo>
                                <a:cubicBezTo>
                                  <a:pt x="8327" y="18"/>
                                  <a:pt x="8324" y="14"/>
                                  <a:pt x="8324" y="10"/>
                                </a:cubicBezTo>
                                <a:cubicBezTo>
                                  <a:pt x="8324" y="6"/>
                                  <a:pt x="8327" y="2"/>
                                  <a:pt x="8332" y="2"/>
                                </a:cubicBezTo>
                                <a:close/>
                                <a:moveTo>
                                  <a:pt x="8364" y="2"/>
                                </a:moveTo>
                                <a:lnTo>
                                  <a:pt x="8364" y="2"/>
                                </a:lnTo>
                                <a:cubicBezTo>
                                  <a:pt x="8368" y="2"/>
                                  <a:pt x="8372" y="6"/>
                                  <a:pt x="8372" y="10"/>
                                </a:cubicBezTo>
                                <a:cubicBezTo>
                                  <a:pt x="8372" y="14"/>
                                  <a:pt x="8368" y="18"/>
                                  <a:pt x="8364" y="18"/>
                                </a:cubicBezTo>
                                <a:lnTo>
                                  <a:pt x="8364" y="18"/>
                                </a:lnTo>
                                <a:cubicBezTo>
                                  <a:pt x="8359" y="18"/>
                                  <a:pt x="8356" y="14"/>
                                  <a:pt x="8356" y="10"/>
                                </a:cubicBezTo>
                                <a:cubicBezTo>
                                  <a:pt x="8356" y="6"/>
                                  <a:pt x="8359" y="2"/>
                                  <a:pt x="8364" y="2"/>
                                </a:cubicBezTo>
                                <a:close/>
                                <a:moveTo>
                                  <a:pt x="8396" y="2"/>
                                </a:moveTo>
                                <a:lnTo>
                                  <a:pt x="8396" y="2"/>
                                </a:lnTo>
                                <a:cubicBezTo>
                                  <a:pt x="8400" y="2"/>
                                  <a:pt x="8404" y="6"/>
                                  <a:pt x="8404" y="10"/>
                                </a:cubicBezTo>
                                <a:cubicBezTo>
                                  <a:pt x="8404" y="14"/>
                                  <a:pt x="8400" y="18"/>
                                  <a:pt x="8396" y="18"/>
                                </a:cubicBezTo>
                                <a:lnTo>
                                  <a:pt x="8396" y="18"/>
                                </a:lnTo>
                                <a:cubicBezTo>
                                  <a:pt x="8391" y="18"/>
                                  <a:pt x="8388" y="14"/>
                                  <a:pt x="8388" y="10"/>
                                </a:cubicBezTo>
                                <a:cubicBezTo>
                                  <a:pt x="8388" y="6"/>
                                  <a:pt x="8391" y="2"/>
                                  <a:pt x="8396" y="2"/>
                                </a:cubicBezTo>
                                <a:close/>
                                <a:moveTo>
                                  <a:pt x="8428" y="2"/>
                                </a:moveTo>
                                <a:lnTo>
                                  <a:pt x="8428" y="2"/>
                                </a:lnTo>
                                <a:cubicBezTo>
                                  <a:pt x="8432" y="2"/>
                                  <a:pt x="8436" y="6"/>
                                  <a:pt x="8436" y="10"/>
                                </a:cubicBezTo>
                                <a:cubicBezTo>
                                  <a:pt x="8436" y="14"/>
                                  <a:pt x="8432" y="18"/>
                                  <a:pt x="8428" y="18"/>
                                </a:cubicBezTo>
                                <a:lnTo>
                                  <a:pt x="8428" y="18"/>
                                </a:lnTo>
                                <a:cubicBezTo>
                                  <a:pt x="8424" y="18"/>
                                  <a:pt x="8420" y="14"/>
                                  <a:pt x="8420" y="10"/>
                                </a:cubicBezTo>
                                <a:cubicBezTo>
                                  <a:pt x="8420" y="6"/>
                                  <a:pt x="8424" y="2"/>
                                  <a:pt x="8428" y="2"/>
                                </a:cubicBezTo>
                                <a:close/>
                                <a:moveTo>
                                  <a:pt x="8460" y="2"/>
                                </a:moveTo>
                                <a:lnTo>
                                  <a:pt x="8460" y="2"/>
                                </a:lnTo>
                                <a:cubicBezTo>
                                  <a:pt x="8464" y="2"/>
                                  <a:pt x="8468" y="6"/>
                                  <a:pt x="8468" y="10"/>
                                </a:cubicBezTo>
                                <a:cubicBezTo>
                                  <a:pt x="8468" y="14"/>
                                  <a:pt x="8464" y="18"/>
                                  <a:pt x="8460" y="18"/>
                                </a:cubicBezTo>
                                <a:lnTo>
                                  <a:pt x="8460" y="18"/>
                                </a:lnTo>
                                <a:cubicBezTo>
                                  <a:pt x="8456" y="18"/>
                                  <a:pt x="8452" y="14"/>
                                  <a:pt x="8452" y="10"/>
                                </a:cubicBezTo>
                                <a:cubicBezTo>
                                  <a:pt x="8452" y="6"/>
                                  <a:pt x="8456" y="2"/>
                                  <a:pt x="8460" y="2"/>
                                </a:cubicBezTo>
                                <a:close/>
                                <a:moveTo>
                                  <a:pt x="8492" y="2"/>
                                </a:moveTo>
                                <a:lnTo>
                                  <a:pt x="8492" y="2"/>
                                </a:lnTo>
                                <a:cubicBezTo>
                                  <a:pt x="8496" y="2"/>
                                  <a:pt x="8500" y="6"/>
                                  <a:pt x="8500" y="10"/>
                                </a:cubicBezTo>
                                <a:cubicBezTo>
                                  <a:pt x="8500" y="14"/>
                                  <a:pt x="8496" y="18"/>
                                  <a:pt x="8492" y="18"/>
                                </a:cubicBezTo>
                                <a:lnTo>
                                  <a:pt x="8492" y="18"/>
                                </a:lnTo>
                                <a:cubicBezTo>
                                  <a:pt x="8488" y="18"/>
                                  <a:pt x="8484" y="14"/>
                                  <a:pt x="8484" y="10"/>
                                </a:cubicBezTo>
                                <a:cubicBezTo>
                                  <a:pt x="8484" y="6"/>
                                  <a:pt x="8488" y="2"/>
                                  <a:pt x="8492" y="2"/>
                                </a:cubicBezTo>
                                <a:close/>
                                <a:moveTo>
                                  <a:pt x="8524" y="2"/>
                                </a:moveTo>
                                <a:lnTo>
                                  <a:pt x="8524" y="2"/>
                                </a:lnTo>
                                <a:cubicBezTo>
                                  <a:pt x="8528" y="2"/>
                                  <a:pt x="8532" y="6"/>
                                  <a:pt x="8532" y="10"/>
                                </a:cubicBezTo>
                                <a:cubicBezTo>
                                  <a:pt x="8532" y="14"/>
                                  <a:pt x="8528" y="18"/>
                                  <a:pt x="8524" y="18"/>
                                </a:cubicBezTo>
                                <a:lnTo>
                                  <a:pt x="8524" y="18"/>
                                </a:lnTo>
                                <a:cubicBezTo>
                                  <a:pt x="8520" y="18"/>
                                  <a:pt x="8516" y="14"/>
                                  <a:pt x="8516" y="10"/>
                                </a:cubicBezTo>
                                <a:cubicBezTo>
                                  <a:pt x="8516" y="6"/>
                                  <a:pt x="8520" y="2"/>
                                  <a:pt x="8524" y="2"/>
                                </a:cubicBezTo>
                                <a:close/>
                                <a:moveTo>
                                  <a:pt x="8556" y="2"/>
                                </a:moveTo>
                                <a:lnTo>
                                  <a:pt x="8556" y="2"/>
                                </a:lnTo>
                                <a:cubicBezTo>
                                  <a:pt x="8560" y="2"/>
                                  <a:pt x="8564" y="6"/>
                                  <a:pt x="8564" y="10"/>
                                </a:cubicBezTo>
                                <a:cubicBezTo>
                                  <a:pt x="8564" y="14"/>
                                  <a:pt x="8560" y="18"/>
                                  <a:pt x="8556" y="18"/>
                                </a:cubicBezTo>
                                <a:lnTo>
                                  <a:pt x="8556" y="18"/>
                                </a:lnTo>
                                <a:cubicBezTo>
                                  <a:pt x="8552" y="18"/>
                                  <a:pt x="8548" y="14"/>
                                  <a:pt x="8548" y="10"/>
                                </a:cubicBezTo>
                                <a:cubicBezTo>
                                  <a:pt x="8548" y="6"/>
                                  <a:pt x="8552" y="2"/>
                                  <a:pt x="8556" y="2"/>
                                </a:cubicBezTo>
                                <a:close/>
                                <a:moveTo>
                                  <a:pt x="8588" y="2"/>
                                </a:moveTo>
                                <a:lnTo>
                                  <a:pt x="8588" y="2"/>
                                </a:lnTo>
                                <a:cubicBezTo>
                                  <a:pt x="8592" y="2"/>
                                  <a:pt x="8596" y="6"/>
                                  <a:pt x="8596" y="10"/>
                                </a:cubicBezTo>
                                <a:cubicBezTo>
                                  <a:pt x="8596" y="14"/>
                                  <a:pt x="8592" y="18"/>
                                  <a:pt x="8588" y="18"/>
                                </a:cubicBezTo>
                                <a:lnTo>
                                  <a:pt x="8588" y="18"/>
                                </a:lnTo>
                                <a:cubicBezTo>
                                  <a:pt x="8584" y="18"/>
                                  <a:pt x="8580" y="14"/>
                                  <a:pt x="8580" y="10"/>
                                </a:cubicBezTo>
                                <a:cubicBezTo>
                                  <a:pt x="8580" y="6"/>
                                  <a:pt x="8584" y="2"/>
                                  <a:pt x="8588" y="2"/>
                                </a:cubicBezTo>
                                <a:close/>
                                <a:moveTo>
                                  <a:pt x="8620" y="2"/>
                                </a:moveTo>
                                <a:lnTo>
                                  <a:pt x="8620" y="2"/>
                                </a:lnTo>
                                <a:cubicBezTo>
                                  <a:pt x="8624" y="2"/>
                                  <a:pt x="8628" y="6"/>
                                  <a:pt x="8628" y="10"/>
                                </a:cubicBezTo>
                                <a:cubicBezTo>
                                  <a:pt x="8628" y="14"/>
                                  <a:pt x="8624" y="18"/>
                                  <a:pt x="8620" y="18"/>
                                </a:cubicBezTo>
                                <a:lnTo>
                                  <a:pt x="8620" y="18"/>
                                </a:lnTo>
                                <a:cubicBezTo>
                                  <a:pt x="8616" y="18"/>
                                  <a:pt x="8612" y="14"/>
                                  <a:pt x="8612" y="10"/>
                                </a:cubicBezTo>
                                <a:cubicBezTo>
                                  <a:pt x="8612" y="6"/>
                                  <a:pt x="8616" y="2"/>
                                  <a:pt x="8620" y="2"/>
                                </a:cubicBezTo>
                                <a:close/>
                                <a:moveTo>
                                  <a:pt x="8652" y="2"/>
                                </a:moveTo>
                                <a:lnTo>
                                  <a:pt x="8652" y="2"/>
                                </a:lnTo>
                                <a:cubicBezTo>
                                  <a:pt x="8656" y="2"/>
                                  <a:pt x="8660" y="6"/>
                                  <a:pt x="8660" y="10"/>
                                </a:cubicBezTo>
                                <a:cubicBezTo>
                                  <a:pt x="8660" y="15"/>
                                  <a:pt x="8656" y="18"/>
                                  <a:pt x="8652" y="18"/>
                                </a:cubicBezTo>
                                <a:lnTo>
                                  <a:pt x="8652" y="18"/>
                                </a:lnTo>
                                <a:cubicBezTo>
                                  <a:pt x="8648" y="18"/>
                                  <a:pt x="8644" y="15"/>
                                  <a:pt x="8644" y="10"/>
                                </a:cubicBezTo>
                                <a:cubicBezTo>
                                  <a:pt x="8644" y="6"/>
                                  <a:pt x="8648" y="2"/>
                                  <a:pt x="8652" y="2"/>
                                </a:cubicBezTo>
                                <a:close/>
                                <a:moveTo>
                                  <a:pt x="8684" y="2"/>
                                </a:moveTo>
                                <a:lnTo>
                                  <a:pt x="8684" y="2"/>
                                </a:lnTo>
                                <a:cubicBezTo>
                                  <a:pt x="8688" y="2"/>
                                  <a:pt x="8692" y="6"/>
                                  <a:pt x="8692" y="10"/>
                                </a:cubicBezTo>
                                <a:cubicBezTo>
                                  <a:pt x="8692" y="15"/>
                                  <a:pt x="8688" y="18"/>
                                  <a:pt x="8684" y="18"/>
                                </a:cubicBezTo>
                                <a:lnTo>
                                  <a:pt x="8684" y="18"/>
                                </a:lnTo>
                                <a:cubicBezTo>
                                  <a:pt x="8680" y="18"/>
                                  <a:pt x="8676" y="15"/>
                                  <a:pt x="8676" y="10"/>
                                </a:cubicBezTo>
                                <a:cubicBezTo>
                                  <a:pt x="8676" y="6"/>
                                  <a:pt x="8680" y="2"/>
                                  <a:pt x="8684" y="2"/>
                                </a:cubicBezTo>
                                <a:close/>
                                <a:moveTo>
                                  <a:pt x="8716" y="2"/>
                                </a:moveTo>
                                <a:lnTo>
                                  <a:pt x="8716" y="2"/>
                                </a:lnTo>
                                <a:cubicBezTo>
                                  <a:pt x="8721" y="2"/>
                                  <a:pt x="8724" y="6"/>
                                  <a:pt x="8724" y="10"/>
                                </a:cubicBezTo>
                                <a:cubicBezTo>
                                  <a:pt x="8724" y="15"/>
                                  <a:pt x="8721" y="18"/>
                                  <a:pt x="8716" y="18"/>
                                </a:cubicBezTo>
                                <a:lnTo>
                                  <a:pt x="8716" y="18"/>
                                </a:lnTo>
                                <a:cubicBezTo>
                                  <a:pt x="8712" y="18"/>
                                  <a:pt x="8708" y="15"/>
                                  <a:pt x="8708" y="10"/>
                                </a:cubicBezTo>
                                <a:cubicBezTo>
                                  <a:pt x="8708" y="6"/>
                                  <a:pt x="8712" y="2"/>
                                  <a:pt x="8716" y="2"/>
                                </a:cubicBezTo>
                                <a:close/>
                                <a:moveTo>
                                  <a:pt x="8748" y="2"/>
                                </a:moveTo>
                                <a:lnTo>
                                  <a:pt x="8748" y="2"/>
                                </a:lnTo>
                                <a:cubicBezTo>
                                  <a:pt x="8753" y="2"/>
                                  <a:pt x="8756" y="6"/>
                                  <a:pt x="8756" y="10"/>
                                </a:cubicBezTo>
                                <a:cubicBezTo>
                                  <a:pt x="8756" y="15"/>
                                  <a:pt x="8753" y="18"/>
                                  <a:pt x="8748" y="18"/>
                                </a:cubicBezTo>
                                <a:lnTo>
                                  <a:pt x="8748" y="18"/>
                                </a:lnTo>
                                <a:cubicBezTo>
                                  <a:pt x="8744" y="18"/>
                                  <a:pt x="8740" y="15"/>
                                  <a:pt x="8740" y="10"/>
                                </a:cubicBezTo>
                                <a:cubicBezTo>
                                  <a:pt x="8740" y="6"/>
                                  <a:pt x="8744" y="2"/>
                                  <a:pt x="8748" y="2"/>
                                </a:cubicBezTo>
                                <a:close/>
                                <a:moveTo>
                                  <a:pt x="8780" y="2"/>
                                </a:moveTo>
                                <a:lnTo>
                                  <a:pt x="8780" y="2"/>
                                </a:lnTo>
                                <a:cubicBezTo>
                                  <a:pt x="8785" y="2"/>
                                  <a:pt x="8788" y="6"/>
                                  <a:pt x="8788" y="10"/>
                                </a:cubicBezTo>
                                <a:cubicBezTo>
                                  <a:pt x="8788" y="15"/>
                                  <a:pt x="8785" y="18"/>
                                  <a:pt x="8780" y="18"/>
                                </a:cubicBezTo>
                                <a:lnTo>
                                  <a:pt x="8780" y="18"/>
                                </a:lnTo>
                                <a:cubicBezTo>
                                  <a:pt x="8776" y="18"/>
                                  <a:pt x="8772" y="15"/>
                                  <a:pt x="8772" y="10"/>
                                </a:cubicBezTo>
                                <a:cubicBezTo>
                                  <a:pt x="8772" y="6"/>
                                  <a:pt x="8776" y="2"/>
                                  <a:pt x="8780" y="2"/>
                                </a:cubicBezTo>
                                <a:close/>
                                <a:moveTo>
                                  <a:pt x="8812" y="2"/>
                                </a:moveTo>
                                <a:lnTo>
                                  <a:pt x="8812" y="2"/>
                                </a:lnTo>
                                <a:cubicBezTo>
                                  <a:pt x="8817" y="2"/>
                                  <a:pt x="8820" y="6"/>
                                  <a:pt x="8820" y="10"/>
                                </a:cubicBezTo>
                                <a:cubicBezTo>
                                  <a:pt x="8820" y="15"/>
                                  <a:pt x="8817" y="18"/>
                                  <a:pt x="8812" y="18"/>
                                </a:cubicBezTo>
                                <a:lnTo>
                                  <a:pt x="8812" y="18"/>
                                </a:lnTo>
                                <a:cubicBezTo>
                                  <a:pt x="8808" y="18"/>
                                  <a:pt x="8804" y="15"/>
                                  <a:pt x="8804" y="10"/>
                                </a:cubicBezTo>
                                <a:cubicBezTo>
                                  <a:pt x="8804" y="6"/>
                                  <a:pt x="8808" y="2"/>
                                  <a:pt x="8812" y="2"/>
                                </a:cubicBezTo>
                                <a:close/>
                                <a:moveTo>
                                  <a:pt x="8844" y="2"/>
                                </a:moveTo>
                                <a:lnTo>
                                  <a:pt x="8844" y="2"/>
                                </a:lnTo>
                                <a:cubicBezTo>
                                  <a:pt x="8849" y="2"/>
                                  <a:pt x="8852" y="6"/>
                                  <a:pt x="8852" y="10"/>
                                </a:cubicBezTo>
                                <a:cubicBezTo>
                                  <a:pt x="8852" y="15"/>
                                  <a:pt x="8849" y="18"/>
                                  <a:pt x="8844" y="18"/>
                                </a:cubicBezTo>
                                <a:lnTo>
                                  <a:pt x="8844" y="18"/>
                                </a:lnTo>
                                <a:cubicBezTo>
                                  <a:pt x="8840" y="18"/>
                                  <a:pt x="8836" y="15"/>
                                  <a:pt x="8836" y="10"/>
                                </a:cubicBezTo>
                                <a:cubicBezTo>
                                  <a:pt x="8836" y="6"/>
                                  <a:pt x="8840" y="2"/>
                                  <a:pt x="8844" y="2"/>
                                </a:cubicBezTo>
                                <a:close/>
                                <a:moveTo>
                                  <a:pt x="8876" y="2"/>
                                </a:moveTo>
                                <a:lnTo>
                                  <a:pt x="8876" y="2"/>
                                </a:lnTo>
                                <a:cubicBezTo>
                                  <a:pt x="8881" y="2"/>
                                  <a:pt x="8884" y="6"/>
                                  <a:pt x="8884" y="10"/>
                                </a:cubicBezTo>
                                <a:cubicBezTo>
                                  <a:pt x="8884" y="15"/>
                                  <a:pt x="8881" y="18"/>
                                  <a:pt x="8876" y="18"/>
                                </a:cubicBezTo>
                                <a:lnTo>
                                  <a:pt x="8876" y="18"/>
                                </a:lnTo>
                                <a:cubicBezTo>
                                  <a:pt x="8872" y="18"/>
                                  <a:pt x="8868" y="15"/>
                                  <a:pt x="8868" y="10"/>
                                </a:cubicBezTo>
                                <a:cubicBezTo>
                                  <a:pt x="8868" y="6"/>
                                  <a:pt x="8872" y="2"/>
                                  <a:pt x="8876" y="2"/>
                                </a:cubicBezTo>
                                <a:close/>
                                <a:moveTo>
                                  <a:pt x="8908" y="2"/>
                                </a:moveTo>
                                <a:lnTo>
                                  <a:pt x="8908" y="2"/>
                                </a:lnTo>
                                <a:cubicBezTo>
                                  <a:pt x="8913" y="2"/>
                                  <a:pt x="8916" y="6"/>
                                  <a:pt x="8916" y="10"/>
                                </a:cubicBezTo>
                                <a:cubicBezTo>
                                  <a:pt x="8916" y="15"/>
                                  <a:pt x="8913" y="18"/>
                                  <a:pt x="8908" y="18"/>
                                </a:cubicBezTo>
                                <a:lnTo>
                                  <a:pt x="8908" y="18"/>
                                </a:lnTo>
                                <a:cubicBezTo>
                                  <a:pt x="8904" y="18"/>
                                  <a:pt x="8900" y="15"/>
                                  <a:pt x="8900" y="10"/>
                                </a:cubicBezTo>
                                <a:cubicBezTo>
                                  <a:pt x="8900" y="6"/>
                                  <a:pt x="8904" y="2"/>
                                  <a:pt x="8908" y="2"/>
                                </a:cubicBezTo>
                                <a:close/>
                                <a:moveTo>
                                  <a:pt x="8940" y="2"/>
                                </a:moveTo>
                                <a:lnTo>
                                  <a:pt x="8940" y="2"/>
                                </a:lnTo>
                                <a:cubicBezTo>
                                  <a:pt x="8945" y="2"/>
                                  <a:pt x="8948" y="6"/>
                                  <a:pt x="8948" y="10"/>
                                </a:cubicBezTo>
                                <a:cubicBezTo>
                                  <a:pt x="8948" y="15"/>
                                  <a:pt x="8945" y="18"/>
                                  <a:pt x="8940" y="18"/>
                                </a:cubicBezTo>
                                <a:lnTo>
                                  <a:pt x="8940" y="18"/>
                                </a:lnTo>
                                <a:cubicBezTo>
                                  <a:pt x="8936" y="18"/>
                                  <a:pt x="8932" y="15"/>
                                  <a:pt x="8932" y="10"/>
                                </a:cubicBezTo>
                                <a:cubicBezTo>
                                  <a:pt x="8932" y="6"/>
                                  <a:pt x="8936" y="2"/>
                                  <a:pt x="8940" y="2"/>
                                </a:cubicBezTo>
                                <a:close/>
                                <a:moveTo>
                                  <a:pt x="8972" y="2"/>
                                </a:moveTo>
                                <a:lnTo>
                                  <a:pt x="8972" y="2"/>
                                </a:lnTo>
                                <a:cubicBezTo>
                                  <a:pt x="8977" y="2"/>
                                  <a:pt x="8980" y="6"/>
                                  <a:pt x="8980" y="10"/>
                                </a:cubicBezTo>
                                <a:cubicBezTo>
                                  <a:pt x="8980" y="15"/>
                                  <a:pt x="8977" y="18"/>
                                  <a:pt x="8972" y="18"/>
                                </a:cubicBezTo>
                                <a:lnTo>
                                  <a:pt x="8972" y="18"/>
                                </a:lnTo>
                                <a:cubicBezTo>
                                  <a:pt x="8968" y="18"/>
                                  <a:pt x="8964" y="15"/>
                                  <a:pt x="8964" y="10"/>
                                </a:cubicBezTo>
                                <a:cubicBezTo>
                                  <a:pt x="8964" y="6"/>
                                  <a:pt x="8968" y="2"/>
                                  <a:pt x="8972" y="2"/>
                                </a:cubicBezTo>
                                <a:close/>
                                <a:moveTo>
                                  <a:pt x="9004" y="2"/>
                                </a:moveTo>
                                <a:lnTo>
                                  <a:pt x="9004" y="2"/>
                                </a:lnTo>
                                <a:cubicBezTo>
                                  <a:pt x="9009" y="2"/>
                                  <a:pt x="9012" y="6"/>
                                  <a:pt x="9012" y="10"/>
                                </a:cubicBezTo>
                                <a:cubicBezTo>
                                  <a:pt x="9012" y="15"/>
                                  <a:pt x="9009" y="18"/>
                                  <a:pt x="9004" y="18"/>
                                </a:cubicBezTo>
                                <a:lnTo>
                                  <a:pt x="9004" y="18"/>
                                </a:lnTo>
                                <a:cubicBezTo>
                                  <a:pt x="9000" y="18"/>
                                  <a:pt x="8996" y="15"/>
                                  <a:pt x="8996" y="10"/>
                                </a:cubicBezTo>
                                <a:cubicBezTo>
                                  <a:pt x="8996" y="6"/>
                                  <a:pt x="9000" y="2"/>
                                  <a:pt x="9004" y="2"/>
                                </a:cubicBezTo>
                                <a:close/>
                                <a:moveTo>
                                  <a:pt x="9036" y="2"/>
                                </a:moveTo>
                                <a:lnTo>
                                  <a:pt x="9036" y="2"/>
                                </a:lnTo>
                                <a:cubicBezTo>
                                  <a:pt x="9041" y="2"/>
                                  <a:pt x="9044" y="6"/>
                                  <a:pt x="9044" y="10"/>
                                </a:cubicBezTo>
                                <a:cubicBezTo>
                                  <a:pt x="9044" y="15"/>
                                  <a:pt x="9041" y="18"/>
                                  <a:pt x="9036" y="18"/>
                                </a:cubicBezTo>
                                <a:lnTo>
                                  <a:pt x="9036" y="18"/>
                                </a:lnTo>
                                <a:cubicBezTo>
                                  <a:pt x="9032" y="18"/>
                                  <a:pt x="9028" y="15"/>
                                  <a:pt x="9028" y="10"/>
                                </a:cubicBezTo>
                                <a:cubicBezTo>
                                  <a:pt x="9028" y="6"/>
                                  <a:pt x="9032" y="2"/>
                                  <a:pt x="9036" y="2"/>
                                </a:cubicBezTo>
                                <a:close/>
                                <a:moveTo>
                                  <a:pt x="9068" y="2"/>
                                </a:moveTo>
                                <a:lnTo>
                                  <a:pt x="9068" y="2"/>
                                </a:lnTo>
                                <a:cubicBezTo>
                                  <a:pt x="9073" y="2"/>
                                  <a:pt x="9076" y="6"/>
                                  <a:pt x="9076" y="10"/>
                                </a:cubicBezTo>
                                <a:cubicBezTo>
                                  <a:pt x="9076" y="15"/>
                                  <a:pt x="9073" y="18"/>
                                  <a:pt x="9068" y="18"/>
                                </a:cubicBezTo>
                                <a:lnTo>
                                  <a:pt x="9068" y="18"/>
                                </a:lnTo>
                                <a:cubicBezTo>
                                  <a:pt x="9064" y="18"/>
                                  <a:pt x="9060" y="15"/>
                                  <a:pt x="9060" y="10"/>
                                </a:cubicBezTo>
                                <a:cubicBezTo>
                                  <a:pt x="9060" y="6"/>
                                  <a:pt x="9064" y="2"/>
                                  <a:pt x="9068" y="2"/>
                                </a:cubicBezTo>
                                <a:close/>
                                <a:moveTo>
                                  <a:pt x="9100" y="2"/>
                                </a:moveTo>
                                <a:lnTo>
                                  <a:pt x="9100" y="2"/>
                                </a:lnTo>
                                <a:cubicBezTo>
                                  <a:pt x="9105" y="2"/>
                                  <a:pt x="9108" y="6"/>
                                  <a:pt x="9108" y="10"/>
                                </a:cubicBezTo>
                                <a:cubicBezTo>
                                  <a:pt x="9108" y="15"/>
                                  <a:pt x="9105" y="18"/>
                                  <a:pt x="9100" y="18"/>
                                </a:cubicBezTo>
                                <a:lnTo>
                                  <a:pt x="9100" y="18"/>
                                </a:lnTo>
                                <a:cubicBezTo>
                                  <a:pt x="9096" y="18"/>
                                  <a:pt x="9092" y="15"/>
                                  <a:pt x="9092" y="10"/>
                                </a:cubicBezTo>
                                <a:cubicBezTo>
                                  <a:pt x="9092" y="6"/>
                                  <a:pt x="9096" y="2"/>
                                  <a:pt x="9100" y="2"/>
                                </a:cubicBezTo>
                                <a:close/>
                                <a:moveTo>
                                  <a:pt x="9132" y="2"/>
                                </a:moveTo>
                                <a:lnTo>
                                  <a:pt x="9132" y="2"/>
                                </a:lnTo>
                                <a:cubicBezTo>
                                  <a:pt x="9137" y="2"/>
                                  <a:pt x="9140" y="6"/>
                                  <a:pt x="9140" y="10"/>
                                </a:cubicBezTo>
                                <a:cubicBezTo>
                                  <a:pt x="9140" y="15"/>
                                  <a:pt x="9137" y="18"/>
                                  <a:pt x="9132" y="18"/>
                                </a:cubicBezTo>
                                <a:lnTo>
                                  <a:pt x="9132" y="18"/>
                                </a:lnTo>
                                <a:cubicBezTo>
                                  <a:pt x="9128" y="18"/>
                                  <a:pt x="9124" y="15"/>
                                  <a:pt x="9124" y="10"/>
                                </a:cubicBezTo>
                                <a:cubicBezTo>
                                  <a:pt x="9124" y="6"/>
                                  <a:pt x="9128" y="2"/>
                                  <a:pt x="9132" y="2"/>
                                </a:cubicBezTo>
                                <a:close/>
                                <a:moveTo>
                                  <a:pt x="9164" y="2"/>
                                </a:moveTo>
                                <a:lnTo>
                                  <a:pt x="9164" y="2"/>
                                </a:lnTo>
                                <a:cubicBezTo>
                                  <a:pt x="9169" y="2"/>
                                  <a:pt x="9172" y="6"/>
                                  <a:pt x="9172" y="10"/>
                                </a:cubicBezTo>
                                <a:cubicBezTo>
                                  <a:pt x="9172" y="15"/>
                                  <a:pt x="9169" y="18"/>
                                  <a:pt x="9164" y="18"/>
                                </a:cubicBezTo>
                                <a:lnTo>
                                  <a:pt x="9164" y="18"/>
                                </a:lnTo>
                                <a:cubicBezTo>
                                  <a:pt x="9160" y="18"/>
                                  <a:pt x="9156" y="15"/>
                                  <a:pt x="9156" y="10"/>
                                </a:cubicBezTo>
                                <a:cubicBezTo>
                                  <a:pt x="9156" y="6"/>
                                  <a:pt x="9160" y="2"/>
                                  <a:pt x="9164" y="2"/>
                                </a:cubicBezTo>
                                <a:close/>
                                <a:moveTo>
                                  <a:pt x="9196" y="2"/>
                                </a:moveTo>
                                <a:lnTo>
                                  <a:pt x="9196" y="2"/>
                                </a:lnTo>
                                <a:cubicBezTo>
                                  <a:pt x="9201" y="2"/>
                                  <a:pt x="9204" y="6"/>
                                  <a:pt x="9204" y="10"/>
                                </a:cubicBezTo>
                                <a:cubicBezTo>
                                  <a:pt x="9204" y="15"/>
                                  <a:pt x="9201" y="18"/>
                                  <a:pt x="9196" y="18"/>
                                </a:cubicBezTo>
                                <a:lnTo>
                                  <a:pt x="9196" y="18"/>
                                </a:lnTo>
                                <a:cubicBezTo>
                                  <a:pt x="9192" y="18"/>
                                  <a:pt x="9188" y="15"/>
                                  <a:pt x="9188" y="10"/>
                                </a:cubicBezTo>
                                <a:cubicBezTo>
                                  <a:pt x="9188" y="6"/>
                                  <a:pt x="9192" y="2"/>
                                  <a:pt x="9196" y="2"/>
                                </a:cubicBezTo>
                                <a:close/>
                                <a:moveTo>
                                  <a:pt x="9228" y="2"/>
                                </a:moveTo>
                                <a:lnTo>
                                  <a:pt x="9228" y="2"/>
                                </a:lnTo>
                                <a:cubicBezTo>
                                  <a:pt x="9233" y="2"/>
                                  <a:pt x="9236" y="6"/>
                                  <a:pt x="9236" y="10"/>
                                </a:cubicBezTo>
                                <a:cubicBezTo>
                                  <a:pt x="9236" y="15"/>
                                  <a:pt x="9233" y="18"/>
                                  <a:pt x="9228" y="18"/>
                                </a:cubicBezTo>
                                <a:lnTo>
                                  <a:pt x="9228" y="18"/>
                                </a:lnTo>
                                <a:cubicBezTo>
                                  <a:pt x="9224" y="18"/>
                                  <a:pt x="9220" y="15"/>
                                  <a:pt x="9220" y="10"/>
                                </a:cubicBezTo>
                                <a:cubicBezTo>
                                  <a:pt x="9220" y="6"/>
                                  <a:pt x="9224" y="2"/>
                                  <a:pt x="9228" y="2"/>
                                </a:cubicBezTo>
                                <a:close/>
                                <a:moveTo>
                                  <a:pt x="9260" y="2"/>
                                </a:moveTo>
                                <a:lnTo>
                                  <a:pt x="9260" y="2"/>
                                </a:lnTo>
                                <a:cubicBezTo>
                                  <a:pt x="9265" y="2"/>
                                  <a:pt x="9268" y="6"/>
                                  <a:pt x="9268" y="10"/>
                                </a:cubicBezTo>
                                <a:cubicBezTo>
                                  <a:pt x="9268" y="15"/>
                                  <a:pt x="9265" y="18"/>
                                  <a:pt x="9260" y="18"/>
                                </a:cubicBezTo>
                                <a:lnTo>
                                  <a:pt x="9260" y="18"/>
                                </a:lnTo>
                                <a:cubicBezTo>
                                  <a:pt x="9256" y="18"/>
                                  <a:pt x="9252" y="15"/>
                                  <a:pt x="9252" y="10"/>
                                </a:cubicBezTo>
                                <a:cubicBezTo>
                                  <a:pt x="9252" y="6"/>
                                  <a:pt x="9256" y="2"/>
                                  <a:pt x="9260" y="2"/>
                                </a:cubicBezTo>
                                <a:close/>
                                <a:moveTo>
                                  <a:pt x="9292" y="2"/>
                                </a:moveTo>
                                <a:lnTo>
                                  <a:pt x="9292" y="2"/>
                                </a:lnTo>
                                <a:cubicBezTo>
                                  <a:pt x="9297" y="2"/>
                                  <a:pt x="9300" y="6"/>
                                  <a:pt x="9300" y="10"/>
                                </a:cubicBezTo>
                                <a:cubicBezTo>
                                  <a:pt x="9300" y="15"/>
                                  <a:pt x="9297" y="18"/>
                                  <a:pt x="9292" y="18"/>
                                </a:cubicBezTo>
                                <a:lnTo>
                                  <a:pt x="9292" y="18"/>
                                </a:lnTo>
                                <a:cubicBezTo>
                                  <a:pt x="9288" y="18"/>
                                  <a:pt x="9284" y="15"/>
                                  <a:pt x="9284" y="10"/>
                                </a:cubicBezTo>
                                <a:cubicBezTo>
                                  <a:pt x="9284" y="6"/>
                                  <a:pt x="9288" y="2"/>
                                  <a:pt x="9292" y="2"/>
                                </a:cubicBezTo>
                                <a:close/>
                                <a:moveTo>
                                  <a:pt x="9324" y="2"/>
                                </a:moveTo>
                                <a:lnTo>
                                  <a:pt x="9324" y="2"/>
                                </a:lnTo>
                                <a:cubicBezTo>
                                  <a:pt x="9329" y="2"/>
                                  <a:pt x="9332" y="6"/>
                                  <a:pt x="9332" y="10"/>
                                </a:cubicBezTo>
                                <a:cubicBezTo>
                                  <a:pt x="9332" y="15"/>
                                  <a:pt x="9329" y="18"/>
                                  <a:pt x="9324" y="18"/>
                                </a:cubicBezTo>
                                <a:lnTo>
                                  <a:pt x="9324" y="18"/>
                                </a:lnTo>
                                <a:cubicBezTo>
                                  <a:pt x="9320" y="18"/>
                                  <a:pt x="9316" y="15"/>
                                  <a:pt x="9316" y="10"/>
                                </a:cubicBezTo>
                                <a:cubicBezTo>
                                  <a:pt x="9316" y="6"/>
                                  <a:pt x="9320" y="2"/>
                                  <a:pt x="9324" y="2"/>
                                </a:cubicBezTo>
                                <a:close/>
                                <a:moveTo>
                                  <a:pt x="9356" y="2"/>
                                </a:moveTo>
                                <a:lnTo>
                                  <a:pt x="9356" y="2"/>
                                </a:lnTo>
                                <a:cubicBezTo>
                                  <a:pt x="9361" y="2"/>
                                  <a:pt x="9364" y="6"/>
                                  <a:pt x="9364" y="10"/>
                                </a:cubicBezTo>
                                <a:cubicBezTo>
                                  <a:pt x="9364" y="15"/>
                                  <a:pt x="9361" y="18"/>
                                  <a:pt x="9356" y="18"/>
                                </a:cubicBezTo>
                                <a:lnTo>
                                  <a:pt x="9356" y="18"/>
                                </a:lnTo>
                                <a:cubicBezTo>
                                  <a:pt x="9352" y="18"/>
                                  <a:pt x="9348" y="15"/>
                                  <a:pt x="9348" y="10"/>
                                </a:cubicBezTo>
                                <a:cubicBezTo>
                                  <a:pt x="9348" y="6"/>
                                  <a:pt x="9352" y="2"/>
                                  <a:pt x="9356" y="2"/>
                                </a:cubicBezTo>
                                <a:close/>
                                <a:moveTo>
                                  <a:pt x="9388" y="2"/>
                                </a:moveTo>
                                <a:lnTo>
                                  <a:pt x="9388" y="2"/>
                                </a:lnTo>
                                <a:cubicBezTo>
                                  <a:pt x="9393" y="2"/>
                                  <a:pt x="9396" y="6"/>
                                  <a:pt x="9396" y="10"/>
                                </a:cubicBezTo>
                                <a:cubicBezTo>
                                  <a:pt x="9396" y="15"/>
                                  <a:pt x="9393" y="18"/>
                                  <a:pt x="9388" y="18"/>
                                </a:cubicBezTo>
                                <a:lnTo>
                                  <a:pt x="9388" y="18"/>
                                </a:lnTo>
                                <a:cubicBezTo>
                                  <a:pt x="9384" y="18"/>
                                  <a:pt x="9380" y="15"/>
                                  <a:pt x="9380" y="10"/>
                                </a:cubicBezTo>
                                <a:cubicBezTo>
                                  <a:pt x="9380" y="6"/>
                                  <a:pt x="9384" y="2"/>
                                  <a:pt x="9388" y="2"/>
                                </a:cubicBezTo>
                                <a:close/>
                                <a:moveTo>
                                  <a:pt x="9420" y="2"/>
                                </a:moveTo>
                                <a:lnTo>
                                  <a:pt x="9420" y="2"/>
                                </a:lnTo>
                                <a:cubicBezTo>
                                  <a:pt x="9425" y="2"/>
                                  <a:pt x="9428" y="6"/>
                                  <a:pt x="9428" y="10"/>
                                </a:cubicBezTo>
                                <a:cubicBezTo>
                                  <a:pt x="9428" y="15"/>
                                  <a:pt x="9425" y="18"/>
                                  <a:pt x="9420" y="18"/>
                                </a:cubicBezTo>
                                <a:lnTo>
                                  <a:pt x="9420" y="18"/>
                                </a:lnTo>
                                <a:cubicBezTo>
                                  <a:pt x="9416" y="18"/>
                                  <a:pt x="9412" y="15"/>
                                  <a:pt x="9412" y="10"/>
                                </a:cubicBezTo>
                                <a:cubicBezTo>
                                  <a:pt x="9412" y="6"/>
                                  <a:pt x="9416" y="2"/>
                                  <a:pt x="9420" y="2"/>
                                </a:cubicBezTo>
                                <a:close/>
                                <a:moveTo>
                                  <a:pt x="9452" y="2"/>
                                </a:moveTo>
                                <a:lnTo>
                                  <a:pt x="9452" y="2"/>
                                </a:lnTo>
                                <a:cubicBezTo>
                                  <a:pt x="9457" y="2"/>
                                  <a:pt x="9460" y="6"/>
                                  <a:pt x="9460" y="10"/>
                                </a:cubicBezTo>
                                <a:cubicBezTo>
                                  <a:pt x="9460" y="15"/>
                                  <a:pt x="9457" y="18"/>
                                  <a:pt x="9452" y="18"/>
                                </a:cubicBezTo>
                                <a:lnTo>
                                  <a:pt x="9452" y="18"/>
                                </a:lnTo>
                                <a:cubicBezTo>
                                  <a:pt x="9448" y="18"/>
                                  <a:pt x="9444" y="15"/>
                                  <a:pt x="9444" y="10"/>
                                </a:cubicBezTo>
                                <a:cubicBezTo>
                                  <a:pt x="9444" y="6"/>
                                  <a:pt x="9448" y="2"/>
                                  <a:pt x="9452" y="2"/>
                                </a:cubicBezTo>
                                <a:close/>
                                <a:moveTo>
                                  <a:pt x="9484" y="2"/>
                                </a:moveTo>
                                <a:lnTo>
                                  <a:pt x="9484" y="2"/>
                                </a:lnTo>
                                <a:cubicBezTo>
                                  <a:pt x="9489" y="2"/>
                                  <a:pt x="9492" y="6"/>
                                  <a:pt x="9492" y="10"/>
                                </a:cubicBezTo>
                                <a:cubicBezTo>
                                  <a:pt x="9492" y="15"/>
                                  <a:pt x="9489" y="18"/>
                                  <a:pt x="9484" y="18"/>
                                </a:cubicBezTo>
                                <a:lnTo>
                                  <a:pt x="9484" y="18"/>
                                </a:lnTo>
                                <a:cubicBezTo>
                                  <a:pt x="9480" y="18"/>
                                  <a:pt x="9476" y="15"/>
                                  <a:pt x="9476" y="10"/>
                                </a:cubicBezTo>
                                <a:cubicBezTo>
                                  <a:pt x="9476" y="6"/>
                                  <a:pt x="9480" y="2"/>
                                  <a:pt x="9484" y="2"/>
                                </a:cubicBezTo>
                                <a:close/>
                                <a:moveTo>
                                  <a:pt x="9516" y="2"/>
                                </a:moveTo>
                                <a:lnTo>
                                  <a:pt x="9517" y="2"/>
                                </a:lnTo>
                                <a:cubicBezTo>
                                  <a:pt x="9521" y="2"/>
                                  <a:pt x="9525" y="6"/>
                                  <a:pt x="9525" y="10"/>
                                </a:cubicBezTo>
                                <a:cubicBezTo>
                                  <a:pt x="9525" y="15"/>
                                  <a:pt x="9521" y="18"/>
                                  <a:pt x="9517" y="18"/>
                                </a:cubicBezTo>
                                <a:lnTo>
                                  <a:pt x="9516" y="18"/>
                                </a:lnTo>
                                <a:cubicBezTo>
                                  <a:pt x="9512" y="18"/>
                                  <a:pt x="9508" y="15"/>
                                  <a:pt x="9508" y="10"/>
                                </a:cubicBezTo>
                                <a:cubicBezTo>
                                  <a:pt x="9508" y="6"/>
                                  <a:pt x="9512" y="2"/>
                                  <a:pt x="9516" y="2"/>
                                </a:cubicBezTo>
                                <a:close/>
                                <a:moveTo>
                                  <a:pt x="9549" y="2"/>
                                </a:moveTo>
                                <a:lnTo>
                                  <a:pt x="9549" y="2"/>
                                </a:lnTo>
                                <a:cubicBezTo>
                                  <a:pt x="9553" y="2"/>
                                  <a:pt x="9557" y="6"/>
                                  <a:pt x="9557" y="10"/>
                                </a:cubicBezTo>
                                <a:cubicBezTo>
                                  <a:pt x="9557" y="15"/>
                                  <a:pt x="9553" y="18"/>
                                  <a:pt x="9549" y="18"/>
                                </a:cubicBezTo>
                                <a:lnTo>
                                  <a:pt x="9549" y="18"/>
                                </a:lnTo>
                                <a:cubicBezTo>
                                  <a:pt x="9544" y="18"/>
                                  <a:pt x="9541" y="15"/>
                                  <a:pt x="9541" y="10"/>
                                </a:cubicBezTo>
                                <a:cubicBezTo>
                                  <a:pt x="9541" y="6"/>
                                  <a:pt x="9544" y="2"/>
                                  <a:pt x="9549" y="2"/>
                                </a:cubicBezTo>
                                <a:close/>
                                <a:moveTo>
                                  <a:pt x="9581" y="2"/>
                                </a:moveTo>
                                <a:lnTo>
                                  <a:pt x="9581" y="2"/>
                                </a:lnTo>
                                <a:cubicBezTo>
                                  <a:pt x="9585" y="2"/>
                                  <a:pt x="9589" y="6"/>
                                  <a:pt x="9589" y="10"/>
                                </a:cubicBezTo>
                                <a:cubicBezTo>
                                  <a:pt x="9589" y="15"/>
                                  <a:pt x="9585" y="18"/>
                                  <a:pt x="9581" y="18"/>
                                </a:cubicBezTo>
                                <a:lnTo>
                                  <a:pt x="9581" y="18"/>
                                </a:lnTo>
                                <a:cubicBezTo>
                                  <a:pt x="9576" y="18"/>
                                  <a:pt x="9573" y="15"/>
                                  <a:pt x="9573" y="10"/>
                                </a:cubicBezTo>
                                <a:cubicBezTo>
                                  <a:pt x="9573" y="6"/>
                                  <a:pt x="9576" y="2"/>
                                  <a:pt x="9581" y="2"/>
                                </a:cubicBezTo>
                                <a:close/>
                                <a:moveTo>
                                  <a:pt x="9613" y="2"/>
                                </a:moveTo>
                                <a:lnTo>
                                  <a:pt x="9613" y="2"/>
                                </a:lnTo>
                                <a:cubicBezTo>
                                  <a:pt x="9617" y="2"/>
                                  <a:pt x="9621" y="6"/>
                                  <a:pt x="9621" y="10"/>
                                </a:cubicBezTo>
                                <a:cubicBezTo>
                                  <a:pt x="9621" y="15"/>
                                  <a:pt x="9617" y="18"/>
                                  <a:pt x="9613" y="18"/>
                                </a:cubicBezTo>
                                <a:lnTo>
                                  <a:pt x="9613" y="18"/>
                                </a:lnTo>
                                <a:cubicBezTo>
                                  <a:pt x="9608" y="18"/>
                                  <a:pt x="9605" y="15"/>
                                  <a:pt x="9605" y="10"/>
                                </a:cubicBezTo>
                                <a:cubicBezTo>
                                  <a:pt x="9605" y="6"/>
                                  <a:pt x="9608" y="2"/>
                                  <a:pt x="9613" y="2"/>
                                </a:cubicBezTo>
                                <a:close/>
                                <a:moveTo>
                                  <a:pt x="9645" y="2"/>
                                </a:moveTo>
                                <a:lnTo>
                                  <a:pt x="9645" y="2"/>
                                </a:lnTo>
                                <a:cubicBezTo>
                                  <a:pt x="9649" y="2"/>
                                  <a:pt x="9653" y="6"/>
                                  <a:pt x="9653" y="10"/>
                                </a:cubicBezTo>
                                <a:cubicBezTo>
                                  <a:pt x="9653" y="15"/>
                                  <a:pt x="9649" y="18"/>
                                  <a:pt x="9645" y="18"/>
                                </a:cubicBezTo>
                                <a:lnTo>
                                  <a:pt x="9645" y="18"/>
                                </a:lnTo>
                                <a:cubicBezTo>
                                  <a:pt x="9640" y="18"/>
                                  <a:pt x="9637" y="15"/>
                                  <a:pt x="9637" y="10"/>
                                </a:cubicBezTo>
                                <a:cubicBezTo>
                                  <a:pt x="9637" y="6"/>
                                  <a:pt x="9640" y="2"/>
                                  <a:pt x="9645" y="2"/>
                                </a:cubicBezTo>
                                <a:close/>
                                <a:moveTo>
                                  <a:pt x="9677" y="2"/>
                                </a:moveTo>
                                <a:lnTo>
                                  <a:pt x="9677" y="2"/>
                                </a:lnTo>
                                <a:cubicBezTo>
                                  <a:pt x="9681" y="2"/>
                                  <a:pt x="9685" y="6"/>
                                  <a:pt x="9685" y="10"/>
                                </a:cubicBezTo>
                                <a:cubicBezTo>
                                  <a:pt x="9685" y="15"/>
                                  <a:pt x="9681" y="18"/>
                                  <a:pt x="9677" y="18"/>
                                </a:cubicBezTo>
                                <a:lnTo>
                                  <a:pt x="9677" y="18"/>
                                </a:lnTo>
                                <a:cubicBezTo>
                                  <a:pt x="9672" y="18"/>
                                  <a:pt x="9669" y="15"/>
                                  <a:pt x="9669" y="10"/>
                                </a:cubicBezTo>
                                <a:cubicBezTo>
                                  <a:pt x="9669" y="6"/>
                                  <a:pt x="9672" y="2"/>
                                  <a:pt x="9677" y="2"/>
                                </a:cubicBezTo>
                                <a:close/>
                                <a:moveTo>
                                  <a:pt x="9709" y="2"/>
                                </a:moveTo>
                                <a:lnTo>
                                  <a:pt x="9709" y="2"/>
                                </a:lnTo>
                                <a:cubicBezTo>
                                  <a:pt x="9713" y="2"/>
                                  <a:pt x="9717" y="6"/>
                                  <a:pt x="9717" y="10"/>
                                </a:cubicBezTo>
                                <a:cubicBezTo>
                                  <a:pt x="9717" y="15"/>
                                  <a:pt x="9713" y="18"/>
                                  <a:pt x="9709" y="18"/>
                                </a:cubicBezTo>
                                <a:lnTo>
                                  <a:pt x="9709" y="18"/>
                                </a:lnTo>
                                <a:cubicBezTo>
                                  <a:pt x="9704" y="18"/>
                                  <a:pt x="9701" y="15"/>
                                  <a:pt x="9701" y="10"/>
                                </a:cubicBezTo>
                                <a:cubicBezTo>
                                  <a:pt x="9701" y="6"/>
                                  <a:pt x="9704" y="2"/>
                                  <a:pt x="9709" y="2"/>
                                </a:cubicBezTo>
                                <a:close/>
                                <a:moveTo>
                                  <a:pt x="9741" y="2"/>
                                </a:moveTo>
                                <a:lnTo>
                                  <a:pt x="9741" y="2"/>
                                </a:lnTo>
                                <a:cubicBezTo>
                                  <a:pt x="9745" y="2"/>
                                  <a:pt x="9749" y="6"/>
                                  <a:pt x="9749" y="10"/>
                                </a:cubicBezTo>
                                <a:cubicBezTo>
                                  <a:pt x="9749" y="15"/>
                                  <a:pt x="9745" y="18"/>
                                  <a:pt x="9741" y="18"/>
                                </a:cubicBezTo>
                                <a:lnTo>
                                  <a:pt x="9741" y="18"/>
                                </a:lnTo>
                                <a:cubicBezTo>
                                  <a:pt x="9736" y="18"/>
                                  <a:pt x="9733" y="15"/>
                                  <a:pt x="9733" y="10"/>
                                </a:cubicBezTo>
                                <a:cubicBezTo>
                                  <a:pt x="9733" y="6"/>
                                  <a:pt x="9736" y="2"/>
                                  <a:pt x="9741" y="2"/>
                                </a:cubicBezTo>
                                <a:close/>
                                <a:moveTo>
                                  <a:pt x="9773" y="2"/>
                                </a:moveTo>
                                <a:lnTo>
                                  <a:pt x="9773" y="2"/>
                                </a:lnTo>
                                <a:cubicBezTo>
                                  <a:pt x="9777" y="2"/>
                                  <a:pt x="9781" y="6"/>
                                  <a:pt x="9781" y="10"/>
                                </a:cubicBezTo>
                                <a:cubicBezTo>
                                  <a:pt x="9781" y="15"/>
                                  <a:pt x="9777" y="18"/>
                                  <a:pt x="9773" y="18"/>
                                </a:cubicBezTo>
                                <a:lnTo>
                                  <a:pt x="9773" y="18"/>
                                </a:lnTo>
                                <a:cubicBezTo>
                                  <a:pt x="9768" y="18"/>
                                  <a:pt x="9765" y="15"/>
                                  <a:pt x="9765" y="10"/>
                                </a:cubicBezTo>
                                <a:cubicBezTo>
                                  <a:pt x="9765" y="6"/>
                                  <a:pt x="9768" y="2"/>
                                  <a:pt x="9773" y="2"/>
                                </a:cubicBezTo>
                                <a:close/>
                                <a:moveTo>
                                  <a:pt x="9805" y="2"/>
                                </a:moveTo>
                                <a:lnTo>
                                  <a:pt x="9805" y="2"/>
                                </a:lnTo>
                                <a:cubicBezTo>
                                  <a:pt x="9809" y="2"/>
                                  <a:pt x="9813" y="6"/>
                                  <a:pt x="9813" y="10"/>
                                </a:cubicBezTo>
                                <a:cubicBezTo>
                                  <a:pt x="9813" y="15"/>
                                  <a:pt x="9809" y="18"/>
                                  <a:pt x="9805" y="18"/>
                                </a:cubicBezTo>
                                <a:lnTo>
                                  <a:pt x="9805" y="18"/>
                                </a:lnTo>
                                <a:cubicBezTo>
                                  <a:pt x="9800" y="18"/>
                                  <a:pt x="9797" y="15"/>
                                  <a:pt x="9797" y="10"/>
                                </a:cubicBezTo>
                                <a:cubicBezTo>
                                  <a:pt x="9797" y="6"/>
                                  <a:pt x="9800" y="2"/>
                                  <a:pt x="9805" y="2"/>
                                </a:cubicBezTo>
                                <a:close/>
                                <a:moveTo>
                                  <a:pt x="9837" y="2"/>
                                </a:moveTo>
                                <a:lnTo>
                                  <a:pt x="9837" y="2"/>
                                </a:lnTo>
                                <a:cubicBezTo>
                                  <a:pt x="9841" y="2"/>
                                  <a:pt x="9845" y="6"/>
                                  <a:pt x="9845" y="10"/>
                                </a:cubicBezTo>
                                <a:cubicBezTo>
                                  <a:pt x="9845" y="15"/>
                                  <a:pt x="9841" y="18"/>
                                  <a:pt x="9837" y="18"/>
                                </a:cubicBezTo>
                                <a:lnTo>
                                  <a:pt x="9837" y="18"/>
                                </a:lnTo>
                                <a:cubicBezTo>
                                  <a:pt x="9832" y="18"/>
                                  <a:pt x="9829" y="15"/>
                                  <a:pt x="9829" y="10"/>
                                </a:cubicBezTo>
                                <a:cubicBezTo>
                                  <a:pt x="9829" y="6"/>
                                  <a:pt x="9832" y="2"/>
                                  <a:pt x="9837" y="2"/>
                                </a:cubicBezTo>
                                <a:close/>
                                <a:moveTo>
                                  <a:pt x="9869" y="2"/>
                                </a:moveTo>
                                <a:lnTo>
                                  <a:pt x="9869" y="2"/>
                                </a:lnTo>
                                <a:cubicBezTo>
                                  <a:pt x="9873" y="2"/>
                                  <a:pt x="9877" y="6"/>
                                  <a:pt x="9877" y="10"/>
                                </a:cubicBezTo>
                                <a:cubicBezTo>
                                  <a:pt x="9877" y="15"/>
                                  <a:pt x="9873" y="18"/>
                                  <a:pt x="9869" y="18"/>
                                </a:cubicBezTo>
                                <a:lnTo>
                                  <a:pt x="9869" y="18"/>
                                </a:lnTo>
                                <a:cubicBezTo>
                                  <a:pt x="9864" y="18"/>
                                  <a:pt x="9861" y="15"/>
                                  <a:pt x="9861" y="10"/>
                                </a:cubicBezTo>
                                <a:cubicBezTo>
                                  <a:pt x="9861" y="6"/>
                                  <a:pt x="9864" y="2"/>
                                  <a:pt x="9869" y="2"/>
                                </a:cubicBezTo>
                                <a:close/>
                                <a:moveTo>
                                  <a:pt x="9901" y="2"/>
                                </a:moveTo>
                                <a:lnTo>
                                  <a:pt x="9901" y="2"/>
                                </a:lnTo>
                                <a:cubicBezTo>
                                  <a:pt x="9905" y="2"/>
                                  <a:pt x="9909" y="6"/>
                                  <a:pt x="9909" y="10"/>
                                </a:cubicBezTo>
                                <a:cubicBezTo>
                                  <a:pt x="9909" y="15"/>
                                  <a:pt x="9905" y="18"/>
                                  <a:pt x="9901" y="18"/>
                                </a:cubicBezTo>
                                <a:lnTo>
                                  <a:pt x="9901" y="18"/>
                                </a:lnTo>
                                <a:cubicBezTo>
                                  <a:pt x="9896" y="18"/>
                                  <a:pt x="9893" y="15"/>
                                  <a:pt x="9893" y="10"/>
                                </a:cubicBezTo>
                                <a:cubicBezTo>
                                  <a:pt x="9893" y="6"/>
                                  <a:pt x="9896" y="2"/>
                                  <a:pt x="9901" y="2"/>
                                </a:cubicBezTo>
                                <a:close/>
                                <a:moveTo>
                                  <a:pt x="9933" y="2"/>
                                </a:moveTo>
                                <a:lnTo>
                                  <a:pt x="9933" y="2"/>
                                </a:lnTo>
                                <a:cubicBezTo>
                                  <a:pt x="9937" y="2"/>
                                  <a:pt x="9941" y="6"/>
                                  <a:pt x="9941" y="10"/>
                                </a:cubicBezTo>
                                <a:cubicBezTo>
                                  <a:pt x="9941" y="15"/>
                                  <a:pt x="9937" y="18"/>
                                  <a:pt x="9933" y="18"/>
                                </a:cubicBezTo>
                                <a:lnTo>
                                  <a:pt x="9933" y="18"/>
                                </a:lnTo>
                                <a:cubicBezTo>
                                  <a:pt x="9928" y="18"/>
                                  <a:pt x="9925" y="15"/>
                                  <a:pt x="9925" y="10"/>
                                </a:cubicBezTo>
                                <a:cubicBezTo>
                                  <a:pt x="9925" y="6"/>
                                  <a:pt x="9928" y="2"/>
                                  <a:pt x="9933" y="2"/>
                                </a:cubicBezTo>
                                <a:close/>
                                <a:moveTo>
                                  <a:pt x="9965" y="2"/>
                                </a:moveTo>
                                <a:lnTo>
                                  <a:pt x="9965" y="2"/>
                                </a:lnTo>
                                <a:cubicBezTo>
                                  <a:pt x="9969" y="2"/>
                                  <a:pt x="9973" y="6"/>
                                  <a:pt x="9973" y="10"/>
                                </a:cubicBezTo>
                                <a:cubicBezTo>
                                  <a:pt x="9973" y="15"/>
                                  <a:pt x="9969" y="18"/>
                                  <a:pt x="9965" y="18"/>
                                </a:cubicBezTo>
                                <a:lnTo>
                                  <a:pt x="9965" y="18"/>
                                </a:lnTo>
                                <a:cubicBezTo>
                                  <a:pt x="9960" y="18"/>
                                  <a:pt x="9957" y="15"/>
                                  <a:pt x="9957" y="10"/>
                                </a:cubicBezTo>
                                <a:cubicBezTo>
                                  <a:pt x="9957" y="6"/>
                                  <a:pt x="9960" y="2"/>
                                  <a:pt x="9965" y="2"/>
                                </a:cubicBezTo>
                                <a:close/>
                                <a:moveTo>
                                  <a:pt x="9997" y="2"/>
                                </a:moveTo>
                                <a:lnTo>
                                  <a:pt x="9997" y="2"/>
                                </a:lnTo>
                                <a:cubicBezTo>
                                  <a:pt x="10001" y="2"/>
                                  <a:pt x="10005" y="6"/>
                                  <a:pt x="10005" y="10"/>
                                </a:cubicBezTo>
                                <a:cubicBezTo>
                                  <a:pt x="10005" y="15"/>
                                  <a:pt x="10001" y="18"/>
                                  <a:pt x="9997" y="18"/>
                                </a:cubicBezTo>
                                <a:lnTo>
                                  <a:pt x="9997" y="18"/>
                                </a:lnTo>
                                <a:cubicBezTo>
                                  <a:pt x="9992" y="18"/>
                                  <a:pt x="9989" y="15"/>
                                  <a:pt x="9989" y="10"/>
                                </a:cubicBezTo>
                                <a:cubicBezTo>
                                  <a:pt x="9989" y="6"/>
                                  <a:pt x="9992" y="2"/>
                                  <a:pt x="9997" y="2"/>
                                </a:cubicBezTo>
                                <a:close/>
                                <a:moveTo>
                                  <a:pt x="10029" y="2"/>
                                </a:moveTo>
                                <a:lnTo>
                                  <a:pt x="10029" y="2"/>
                                </a:lnTo>
                                <a:cubicBezTo>
                                  <a:pt x="10033" y="2"/>
                                  <a:pt x="10037" y="6"/>
                                  <a:pt x="10037" y="10"/>
                                </a:cubicBezTo>
                                <a:cubicBezTo>
                                  <a:pt x="10037" y="15"/>
                                  <a:pt x="10033" y="18"/>
                                  <a:pt x="10029" y="18"/>
                                </a:cubicBezTo>
                                <a:lnTo>
                                  <a:pt x="10029" y="18"/>
                                </a:lnTo>
                                <a:cubicBezTo>
                                  <a:pt x="10024" y="18"/>
                                  <a:pt x="10021" y="15"/>
                                  <a:pt x="10021" y="10"/>
                                </a:cubicBezTo>
                                <a:cubicBezTo>
                                  <a:pt x="10021" y="6"/>
                                  <a:pt x="10024" y="2"/>
                                  <a:pt x="10029" y="2"/>
                                </a:cubicBezTo>
                                <a:close/>
                                <a:moveTo>
                                  <a:pt x="10061" y="2"/>
                                </a:moveTo>
                                <a:lnTo>
                                  <a:pt x="10061" y="2"/>
                                </a:lnTo>
                                <a:cubicBezTo>
                                  <a:pt x="10065" y="2"/>
                                  <a:pt x="10069" y="6"/>
                                  <a:pt x="10069" y="10"/>
                                </a:cubicBezTo>
                                <a:cubicBezTo>
                                  <a:pt x="10069" y="15"/>
                                  <a:pt x="10065" y="18"/>
                                  <a:pt x="10061" y="18"/>
                                </a:cubicBezTo>
                                <a:lnTo>
                                  <a:pt x="10061" y="18"/>
                                </a:lnTo>
                                <a:cubicBezTo>
                                  <a:pt x="10056" y="18"/>
                                  <a:pt x="10053" y="15"/>
                                  <a:pt x="10053" y="10"/>
                                </a:cubicBezTo>
                                <a:cubicBezTo>
                                  <a:pt x="10053" y="6"/>
                                  <a:pt x="10056" y="2"/>
                                  <a:pt x="10061" y="2"/>
                                </a:cubicBezTo>
                                <a:close/>
                                <a:moveTo>
                                  <a:pt x="10093" y="2"/>
                                </a:moveTo>
                                <a:lnTo>
                                  <a:pt x="10093" y="2"/>
                                </a:lnTo>
                                <a:cubicBezTo>
                                  <a:pt x="10097" y="2"/>
                                  <a:pt x="10101" y="6"/>
                                  <a:pt x="10101" y="10"/>
                                </a:cubicBezTo>
                                <a:cubicBezTo>
                                  <a:pt x="10101" y="15"/>
                                  <a:pt x="10097" y="18"/>
                                  <a:pt x="10093" y="18"/>
                                </a:cubicBezTo>
                                <a:lnTo>
                                  <a:pt x="10093" y="18"/>
                                </a:lnTo>
                                <a:cubicBezTo>
                                  <a:pt x="10088" y="18"/>
                                  <a:pt x="10085" y="15"/>
                                  <a:pt x="10085" y="10"/>
                                </a:cubicBezTo>
                                <a:cubicBezTo>
                                  <a:pt x="10085" y="6"/>
                                  <a:pt x="10088" y="2"/>
                                  <a:pt x="10093" y="2"/>
                                </a:cubicBezTo>
                                <a:close/>
                                <a:moveTo>
                                  <a:pt x="10125" y="2"/>
                                </a:moveTo>
                                <a:lnTo>
                                  <a:pt x="10125" y="2"/>
                                </a:lnTo>
                                <a:cubicBezTo>
                                  <a:pt x="10129" y="2"/>
                                  <a:pt x="10133" y="6"/>
                                  <a:pt x="10133" y="10"/>
                                </a:cubicBezTo>
                                <a:cubicBezTo>
                                  <a:pt x="10133" y="15"/>
                                  <a:pt x="10129" y="18"/>
                                  <a:pt x="10125" y="18"/>
                                </a:cubicBezTo>
                                <a:lnTo>
                                  <a:pt x="10125" y="18"/>
                                </a:lnTo>
                                <a:cubicBezTo>
                                  <a:pt x="10120" y="18"/>
                                  <a:pt x="10117" y="15"/>
                                  <a:pt x="10117" y="10"/>
                                </a:cubicBezTo>
                                <a:cubicBezTo>
                                  <a:pt x="10117" y="6"/>
                                  <a:pt x="10120" y="2"/>
                                  <a:pt x="10125" y="2"/>
                                </a:cubicBezTo>
                                <a:close/>
                                <a:moveTo>
                                  <a:pt x="10157" y="2"/>
                                </a:moveTo>
                                <a:lnTo>
                                  <a:pt x="10157" y="2"/>
                                </a:lnTo>
                                <a:cubicBezTo>
                                  <a:pt x="10161" y="2"/>
                                  <a:pt x="10165" y="6"/>
                                  <a:pt x="10165" y="10"/>
                                </a:cubicBezTo>
                                <a:cubicBezTo>
                                  <a:pt x="10165" y="15"/>
                                  <a:pt x="10161" y="18"/>
                                  <a:pt x="10157" y="18"/>
                                </a:cubicBezTo>
                                <a:lnTo>
                                  <a:pt x="10157" y="18"/>
                                </a:lnTo>
                                <a:cubicBezTo>
                                  <a:pt x="10152" y="18"/>
                                  <a:pt x="10149" y="15"/>
                                  <a:pt x="10149" y="10"/>
                                </a:cubicBezTo>
                                <a:cubicBezTo>
                                  <a:pt x="10149" y="6"/>
                                  <a:pt x="10152" y="2"/>
                                  <a:pt x="10157" y="2"/>
                                </a:cubicBezTo>
                                <a:close/>
                                <a:moveTo>
                                  <a:pt x="10189" y="3"/>
                                </a:moveTo>
                                <a:lnTo>
                                  <a:pt x="10189" y="3"/>
                                </a:lnTo>
                                <a:cubicBezTo>
                                  <a:pt x="10193" y="3"/>
                                  <a:pt x="10197" y="6"/>
                                  <a:pt x="10197" y="11"/>
                                </a:cubicBezTo>
                                <a:cubicBezTo>
                                  <a:pt x="10197" y="15"/>
                                  <a:pt x="10193" y="19"/>
                                  <a:pt x="10189" y="19"/>
                                </a:cubicBezTo>
                                <a:lnTo>
                                  <a:pt x="10189" y="19"/>
                                </a:lnTo>
                                <a:cubicBezTo>
                                  <a:pt x="10184" y="19"/>
                                  <a:pt x="10181" y="15"/>
                                  <a:pt x="10181" y="11"/>
                                </a:cubicBezTo>
                                <a:cubicBezTo>
                                  <a:pt x="10181" y="6"/>
                                  <a:pt x="10184" y="3"/>
                                  <a:pt x="10189" y="3"/>
                                </a:cubicBezTo>
                                <a:close/>
                                <a:moveTo>
                                  <a:pt x="10221" y="3"/>
                                </a:moveTo>
                                <a:lnTo>
                                  <a:pt x="10221" y="3"/>
                                </a:lnTo>
                                <a:cubicBezTo>
                                  <a:pt x="10225" y="3"/>
                                  <a:pt x="10229" y="6"/>
                                  <a:pt x="10229" y="11"/>
                                </a:cubicBezTo>
                                <a:cubicBezTo>
                                  <a:pt x="10229" y="15"/>
                                  <a:pt x="10225" y="19"/>
                                  <a:pt x="10221" y="19"/>
                                </a:cubicBezTo>
                                <a:lnTo>
                                  <a:pt x="10221" y="19"/>
                                </a:lnTo>
                                <a:cubicBezTo>
                                  <a:pt x="10216" y="19"/>
                                  <a:pt x="10213" y="15"/>
                                  <a:pt x="10213" y="11"/>
                                </a:cubicBezTo>
                                <a:cubicBezTo>
                                  <a:pt x="10213" y="6"/>
                                  <a:pt x="10216" y="3"/>
                                  <a:pt x="10221" y="3"/>
                                </a:cubicBezTo>
                                <a:close/>
                                <a:moveTo>
                                  <a:pt x="10253" y="3"/>
                                </a:moveTo>
                                <a:lnTo>
                                  <a:pt x="10253" y="3"/>
                                </a:lnTo>
                                <a:cubicBezTo>
                                  <a:pt x="10257" y="3"/>
                                  <a:pt x="10261" y="6"/>
                                  <a:pt x="10261" y="11"/>
                                </a:cubicBezTo>
                                <a:cubicBezTo>
                                  <a:pt x="10261" y="15"/>
                                  <a:pt x="10257" y="19"/>
                                  <a:pt x="10253" y="19"/>
                                </a:cubicBezTo>
                                <a:lnTo>
                                  <a:pt x="10253" y="19"/>
                                </a:lnTo>
                                <a:cubicBezTo>
                                  <a:pt x="10248" y="19"/>
                                  <a:pt x="10245" y="15"/>
                                  <a:pt x="10245" y="11"/>
                                </a:cubicBezTo>
                                <a:cubicBezTo>
                                  <a:pt x="10245" y="6"/>
                                  <a:pt x="10248" y="3"/>
                                  <a:pt x="10253" y="3"/>
                                </a:cubicBezTo>
                                <a:close/>
                                <a:moveTo>
                                  <a:pt x="10285" y="3"/>
                                </a:moveTo>
                                <a:lnTo>
                                  <a:pt x="10285" y="3"/>
                                </a:lnTo>
                                <a:cubicBezTo>
                                  <a:pt x="10289" y="3"/>
                                  <a:pt x="10293" y="6"/>
                                  <a:pt x="10293" y="11"/>
                                </a:cubicBezTo>
                                <a:cubicBezTo>
                                  <a:pt x="10293" y="15"/>
                                  <a:pt x="10289" y="19"/>
                                  <a:pt x="10285" y="19"/>
                                </a:cubicBezTo>
                                <a:lnTo>
                                  <a:pt x="10285" y="19"/>
                                </a:lnTo>
                                <a:cubicBezTo>
                                  <a:pt x="10280" y="19"/>
                                  <a:pt x="10277" y="15"/>
                                  <a:pt x="10277" y="11"/>
                                </a:cubicBezTo>
                                <a:cubicBezTo>
                                  <a:pt x="10277" y="6"/>
                                  <a:pt x="10280" y="3"/>
                                  <a:pt x="10285" y="3"/>
                                </a:cubicBezTo>
                                <a:close/>
                                <a:moveTo>
                                  <a:pt x="10317" y="3"/>
                                </a:moveTo>
                                <a:lnTo>
                                  <a:pt x="10317" y="3"/>
                                </a:lnTo>
                                <a:cubicBezTo>
                                  <a:pt x="10321" y="3"/>
                                  <a:pt x="10325" y="6"/>
                                  <a:pt x="10325" y="11"/>
                                </a:cubicBezTo>
                                <a:cubicBezTo>
                                  <a:pt x="10325" y="15"/>
                                  <a:pt x="10321" y="19"/>
                                  <a:pt x="10317" y="19"/>
                                </a:cubicBezTo>
                                <a:lnTo>
                                  <a:pt x="10317" y="19"/>
                                </a:lnTo>
                                <a:cubicBezTo>
                                  <a:pt x="10312" y="19"/>
                                  <a:pt x="10309" y="15"/>
                                  <a:pt x="10309" y="11"/>
                                </a:cubicBezTo>
                                <a:cubicBezTo>
                                  <a:pt x="10309" y="6"/>
                                  <a:pt x="10312" y="3"/>
                                  <a:pt x="10317" y="3"/>
                                </a:cubicBezTo>
                                <a:close/>
                                <a:moveTo>
                                  <a:pt x="10349" y="3"/>
                                </a:moveTo>
                                <a:lnTo>
                                  <a:pt x="10349" y="3"/>
                                </a:lnTo>
                                <a:cubicBezTo>
                                  <a:pt x="10353" y="3"/>
                                  <a:pt x="10357" y="6"/>
                                  <a:pt x="10357" y="11"/>
                                </a:cubicBezTo>
                                <a:cubicBezTo>
                                  <a:pt x="10357" y="15"/>
                                  <a:pt x="10353" y="19"/>
                                  <a:pt x="10349" y="19"/>
                                </a:cubicBezTo>
                                <a:lnTo>
                                  <a:pt x="10349" y="19"/>
                                </a:lnTo>
                                <a:cubicBezTo>
                                  <a:pt x="10345" y="19"/>
                                  <a:pt x="10341" y="15"/>
                                  <a:pt x="10341" y="11"/>
                                </a:cubicBezTo>
                                <a:cubicBezTo>
                                  <a:pt x="10341" y="6"/>
                                  <a:pt x="10345" y="3"/>
                                  <a:pt x="10349" y="3"/>
                                </a:cubicBezTo>
                                <a:close/>
                                <a:moveTo>
                                  <a:pt x="10381" y="3"/>
                                </a:moveTo>
                                <a:lnTo>
                                  <a:pt x="10381" y="3"/>
                                </a:lnTo>
                                <a:cubicBezTo>
                                  <a:pt x="10385" y="3"/>
                                  <a:pt x="10389" y="6"/>
                                  <a:pt x="10389" y="11"/>
                                </a:cubicBezTo>
                                <a:cubicBezTo>
                                  <a:pt x="10389" y="15"/>
                                  <a:pt x="10385" y="19"/>
                                  <a:pt x="10381" y="19"/>
                                </a:cubicBezTo>
                                <a:lnTo>
                                  <a:pt x="10381" y="19"/>
                                </a:lnTo>
                                <a:cubicBezTo>
                                  <a:pt x="10377" y="19"/>
                                  <a:pt x="10373" y="15"/>
                                  <a:pt x="10373" y="11"/>
                                </a:cubicBezTo>
                                <a:cubicBezTo>
                                  <a:pt x="10373" y="6"/>
                                  <a:pt x="10377" y="3"/>
                                  <a:pt x="10381" y="3"/>
                                </a:cubicBezTo>
                                <a:close/>
                                <a:moveTo>
                                  <a:pt x="10413" y="3"/>
                                </a:moveTo>
                                <a:lnTo>
                                  <a:pt x="10413" y="3"/>
                                </a:lnTo>
                                <a:cubicBezTo>
                                  <a:pt x="10417" y="3"/>
                                  <a:pt x="10421" y="6"/>
                                  <a:pt x="10421" y="11"/>
                                </a:cubicBezTo>
                                <a:cubicBezTo>
                                  <a:pt x="10421" y="15"/>
                                  <a:pt x="10417" y="19"/>
                                  <a:pt x="10413" y="19"/>
                                </a:cubicBezTo>
                                <a:lnTo>
                                  <a:pt x="10413" y="19"/>
                                </a:lnTo>
                                <a:cubicBezTo>
                                  <a:pt x="10409" y="19"/>
                                  <a:pt x="10405" y="15"/>
                                  <a:pt x="10405" y="11"/>
                                </a:cubicBezTo>
                                <a:cubicBezTo>
                                  <a:pt x="10405" y="6"/>
                                  <a:pt x="10409" y="3"/>
                                  <a:pt x="10413" y="3"/>
                                </a:cubicBezTo>
                                <a:close/>
                                <a:moveTo>
                                  <a:pt x="10445" y="3"/>
                                </a:moveTo>
                                <a:lnTo>
                                  <a:pt x="10445" y="3"/>
                                </a:lnTo>
                                <a:cubicBezTo>
                                  <a:pt x="10449" y="3"/>
                                  <a:pt x="10453" y="6"/>
                                  <a:pt x="10453" y="11"/>
                                </a:cubicBezTo>
                                <a:cubicBezTo>
                                  <a:pt x="10453" y="15"/>
                                  <a:pt x="10449" y="19"/>
                                  <a:pt x="10445" y="19"/>
                                </a:cubicBezTo>
                                <a:lnTo>
                                  <a:pt x="10445" y="19"/>
                                </a:lnTo>
                                <a:cubicBezTo>
                                  <a:pt x="10441" y="19"/>
                                  <a:pt x="10437" y="15"/>
                                  <a:pt x="10437" y="11"/>
                                </a:cubicBezTo>
                                <a:cubicBezTo>
                                  <a:pt x="10437" y="6"/>
                                  <a:pt x="10441" y="3"/>
                                  <a:pt x="10445" y="3"/>
                                </a:cubicBezTo>
                                <a:close/>
                                <a:moveTo>
                                  <a:pt x="10477" y="3"/>
                                </a:moveTo>
                                <a:lnTo>
                                  <a:pt x="10477" y="3"/>
                                </a:lnTo>
                                <a:cubicBezTo>
                                  <a:pt x="10481" y="3"/>
                                  <a:pt x="10485" y="6"/>
                                  <a:pt x="10485" y="11"/>
                                </a:cubicBezTo>
                                <a:cubicBezTo>
                                  <a:pt x="10485" y="15"/>
                                  <a:pt x="10481" y="19"/>
                                  <a:pt x="10477" y="19"/>
                                </a:cubicBezTo>
                                <a:lnTo>
                                  <a:pt x="10477" y="19"/>
                                </a:lnTo>
                                <a:cubicBezTo>
                                  <a:pt x="10473" y="19"/>
                                  <a:pt x="10469" y="15"/>
                                  <a:pt x="10469" y="11"/>
                                </a:cubicBezTo>
                                <a:cubicBezTo>
                                  <a:pt x="10469" y="6"/>
                                  <a:pt x="10473" y="3"/>
                                  <a:pt x="10477" y="3"/>
                                </a:cubicBezTo>
                                <a:close/>
                                <a:moveTo>
                                  <a:pt x="10509" y="3"/>
                                </a:moveTo>
                                <a:lnTo>
                                  <a:pt x="10509" y="3"/>
                                </a:lnTo>
                                <a:cubicBezTo>
                                  <a:pt x="10513" y="3"/>
                                  <a:pt x="10517" y="6"/>
                                  <a:pt x="10517" y="11"/>
                                </a:cubicBezTo>
                                <a:cubicBezTo>
                                  <a:pt x="10517" y="15"/>
                                  <a:pt x="10513" y="19"/>
                                  <a:pt x="10509" y="19"/>
                                </a:cubicBezTo>
                                <a:lnTo>
                                  <a:pt x="10509" y="19"/>
                                </a:lnTo>
                                <a:cubicBezTo>
                                  <a:pt x="10505" y="19"/>
                                  <a:pt x="10501" y="15"/>
                                  <a:pt x="10501" y="11"/>
                                </a:cubicBezTo>
                                <a:cubicBezTo>
                                  <a:pt x="10501" y="6"/>
                                  <a:pt x="10505" y="3"/>
                                  <a:pt x="10509" y="3"/>
                                </a:cubicBezTo>
                                <a:close/>
                                <a:moveTo>
                                  <a:pt x="10541" y="3"/>
                                </a:moveTo>
                                <a:lnTo>
                                  <a:pt x="10541" y="3"/>
                                </a:lnTo>
                                <a:cubicBezTo>
                                  <a:pt x="10545" y="3"/>
                                  <a:pt x="10549" y="6"/>
                                  <a:pt x="10549" y="11"/>
                                </a:cubicBezTo>
                                <a:cubicBezTo>
                                  <a:pt x="10549" y="15"/>
                                  <a:pt x="10545" y="19"/>
                                  <a:pt x="10541" y="19"/>
                                </a:cubicBezTo>
                                <a:lnTo>
                                  <a:pt x="10541" y="19"/>
                                </a:lnTo>
                                <a:cubicBezTo>
                                  <a:pt x="10537" y="19"/>
                                  <a:pt x="10533" y="15"/>
                                  <a:pt x="10533" y="11"/>
                                </a:cubicBezTo>
                                <a:cubicBezTo>
                                  <a:pt x="10533" y="6"/>
                                  <a:pt x="10537" y="3"/>
                                  <a:pt x="10541" y="3"/>
                                </a:cubicBezTo>
                                <a:close/>
                                <a:moveTo>
                                  <a:pt x="10573" y="3"/>
                                </a:moveTo>
                                <a:lnTo>
                                  <a:pt x="10573" y="3"/>
                                </a:lnTo>
                                <a:cubicBezTo>
                                  <a:pt x="10577" y="3"/>
                                  <a:pt x="10581" y="6"/>
                                  <a:pt x="10581" y="11"/>
                                </a:cubicBezTo>
                                <a:cubicBezTo>
                                  <a:pt x="10581" y="15"/>
                                  <a:pt x="10577" y="19"/>
                                  <a:pt x="10573" y="19"/>
                                </a:cubicBezTo>
                                <a:lnTo>
                                  <a:pt x="10573" y="19"/>
                                </a:lnTo>
                                <a:cubicBezTo>
                                  <a:pt x="10569" y="19"/>
                                  <a:pt x="10565" y="15"/>
                                  <a:pt x="10565" y="11"/>
                                </a:cubicBezTo>
                                <a:cubicBezTo>
                                  <a:pt x="10565" y="6"/>
                                  <a:pt x="10569" y="3"/>
                                  <a:pt x="10573" y="3"/>
                                </a:cubicBezTo>
                                <a:close/>
                                <a:moveTo>
                                  <a:pt x="10605" y="3"/>
                                </a:moveTo>
                                <a:lnTo>
                                  <a:pt x="10605" y="3"/>
                                </a:lnTo>
                                <a:cubicBezTo>
                                  <a:pt x="10609" y="3"/>
                                  <a:pt x="10613" y="6"/>
                                  <a:pt x="10613" y="11"/>
                                </a:cubicBezTo>
                                <a:cubicBezTo>
                                  <a:pt x="10613" y="15"/>
                                  <a:pt x="10609" y="19"/>
                                  <a:pt x="10605" y="19"/>
                                </a:cubicBezTo>
                                <a:lnTo>
                                  <a:pt x="10605" y="19"/>
                                </a:lnTo>
                                <a:cubicBezTo>
                                  <a:pt x="10601" y="19"/>
                                  <a:pt x="10597" y="15"/>
                                  <a:pt x="10597" y="11"/>
                                </a:cubicBezTo>
                                <a:cubicBezTo>
                                  <a:pt x="10597" y="6"/>
                                  <a:pt x="10601" y="3"/>
                                  <a:pt x="10605" y="3"/>
                                </a:cubicBezTo>
                                <a:close/>
                                <a:moveTo>
                                  <a:pt x="10637" y="3"/>
                                </a:moveTo>
                                <a:lnTo>
                                  <a:pt x="10637" y="3"/>
                                </a:lnTo>
                                <a:cubicBezTo>
                                  <a:pt x="10642" y="3"/>
                                  <a:pt x="10645" y="6"/>
                                  <a:pt x="10645" y="11"/>
                                </a:cubicBezTo>
                                <a:cubicBezTo>
                                  <a:pt x="10645" y="15"/>
                                  <a:pt x="10642" y="19"/>
                                  <a:pt x="10637" y="19"/>
                                </a:cubicBezTo>
                                <a:lnTo>
                                  <a:pt x="10637" y="19"/>
                                </a:lnTo>
                                <a:cubicBezTo>
                                  <a:pt x="10633" y="19"/>
                                  <a:pt x="10629" y="15"/>
                                  <a:pt x="10629" y="11"/>
                                </a:cubicBezTo>
                                <a:cubicBezTo>
                                  <a:pt x="10629" y="6"/>
                                  <a:pt x="10633" y="3"/>
                                  <a:pt x="10637" y="3"/>
                                </a:cubicBezTo>
                                <a:close/>
                                <a:moveTo>
                                  <a:pt x="10669" y="3"/>
                                </a:moveTo>
                                <a:lnTo>
                                  <a:pt x="10669" y="3"/>
                                </a:lnTo>
                                <a:cubicBezTo>
                                  <a:pt x="10674" y="3"/>
                                  <a:pt x="10677" y="6"/>
                                  <a:pt x="10677" y="11"/>
                                </a:cubicBezTo>
                                <a:cubicBezTo>
                                  <a:pt x="10677" y="15"/>
                                  <a:pt x="10674" y="19"/>
                                  <a:pt x="10669" y="19"/>
                                </a:cubicBezTo>
                                <a:lnTo>
                                  <a:pt x="10669" y="19"/>
                                </a:lnTo>
                                <a:cubicBezTo>
                                  <a:pt x="10665" y="19"/>
                                  <a:pt x="10661" y="15"/>
                                  <a:pt x="10661" y="11"/>
                                </a:cubicBezTo>
                                <a:cubicBezTo>
                                  <a:pt x="10661" y="6"/>
                                  <a:pt x="10665" y="3"/>
                                  <a:pt x="10669" y="3"/>
                                </a:cubicBezTo>
                                <a:close/>
                                <a:moveTo>
                                  <a:pt x="10701" y="3"/>
                                </a:moveTo>
                                <a:lnTo>
                                  <a:pt x="10701" y="3"/>
                                </a:lnTo>
                                <a:cubicBezTo>
                                  <a:pt x="10706" y="3"/>
                                  <a:pt x="10709" y="6"/>
                                  <a:pt x="10709" y="11"/>
                                </a:cubicBezTo>
                                <a:cubicBezTo>
                                  <a:pt x="10709" y="15"/>
                                  <a:pt x="10706" y="19"/>
                                  <a:pt x="10701" y="19"/>
                                </a:cubicBezTo>
                                <a:lnTo>
                                  <a:pt x="10701" y="19"/>
                                </a:lnTo>
                                <a:cubicBezTo>
                                  <a:pt x="10697" y="19"/>
                                  <a:pt x="10693" y="15"/>
                                  <a:pt x="10693" y="11"/>
                                </a:cubicBezTo>
                                <a:cubicBezTo>
                                  <a:pt x="10693" y="6"/>
                                  <a:pt x="10697" y="3"/>
                                  <a:pt x="10701" y="3"/>
                                </a:cubicBezTo>
                                <a:close/>
                                <a:moveTo>
                                  <a:pt x="10733" y="3"/>
                                </a:moveTo>
                                <a:lnTo>
                                  <a:pt x="10733" y="3"/>
                                </a:lnTo>
                                <a:cubicBezTo>
                                  <a:pt x="10738" y="3"/>
                                  <a:pt x="10741" y="6"/>
                                  <a:pt x="10741" y="11"/>
                                </a:cubicBezTo>
                                <a:cubicBezTo>
                                  <a:pt x="10741" y="15"/>
                                  <a:pt x="10738" y="19"/>
                                  <a:pt x="10733" y="19"/>
                                </a:cubicBezTo>
                                <a:lnTo>
                                  <a:pt x="10733" y="19"/>
                                </a:lnTo>
                                <a:cubicBezTo>
                                  <a:pt x="10729" y="19"/>
                                  <a:pt x="10725" y="15"/>
                                  <a:pt x="10725" y="11"/>
                                </a:cubicBezTo>
                                <a:cubicBezTo>
                                  <a:pt x="10725" y="6"/>
                                  <a:pt x="10729" y="3"/>
                                  <a:pt x="10733" y="3"/>
                                </a:cubicBezTo>
                                <a:close/>
                                <a:moveTo>
                                  <a:pt x="10765" y="3"/>
                                </a:moveTo>
                                <a:lnTo>
                                  <a:pt x="10765" y="3"/>
                                </a:lnTo>
                                <a:cubicBezTo>
                                  <a:pt x="10770" y="3"/>
                                  <a:pt x="10773" y="6"/>
                                  <a:pt x="10773" y="11"/>
                                </a:cubicBezTo>
                                <a:cubicBezTo>
                                  <a:pt x="10773" y="15"/>
                                  <a:pt x="10770" y="19"/>
                                  <a:pt x="10765" y="19"/>
                                </a:cubicBezTo>
                                <a:lnTo>
                                  <a:pt x="10765" y="19"/>
                                </a:lnTo>
                                <a:cubicBezTo>
                                  <a:pt x="10761" y="19"/>
                                  <a:pt x="10757" y="15"/>
                                  <a:pt x="10757" y="11"/>
                                </a:cubicBezTo>
                                <a:cubicBezTo>
                                  <a:pt x="10757" y="6"/>
                                  <a:pt x="10761" y="3"/>
                                  <a:pt x="10765" y="3"/>
                                </a:cubicBezTo>
                                <a:close/>
                                <a:moveTo>
                                  <a:pt x="10797" y="3"/>
                                </a:moveTo>
                                <a:lnTo>
                                  <a:pt x="10797" y="3"/>
                                </a:lnTo>
                                <a:cubicBezTo>
                                  <a:pt x="10802" y="3"/>
                                  <a:pt x="10805" y="6"/>
                                  <a:pt x="10805" y="11"/>
                                </a:cubicBezTo>
                                <a:cubicBezTo>
                                  <a:pt x="10805" y="15"/>
                                  <a:pt x="10802" y="19"/>
                                  <a:pt x="10797" y="19"/>
                                </a:cubicBezTo>
                                <a:lnTo>
                                  <a:pt x="10797" y="19"/>
                                </a:lnTo>
                                <a:cubicBezTo>
                                  <a:pt x="10793" y="19"/>
                                  <a:pt x="10789" y="15"/>
                                  <a:pt x="10789" y="11"/>
                                </a:cubicBezTo>
                                <a:cubicBezTo>
                                  <a:pt x="10789" y="6"/>
                                  <a:pt x="10793" y="3"/>
                                  <a:pt x="10797" y="3"/>
                                </a:cubicBezTo>
                                <a:close/>
                                <a:moveTo>
                                  <a:pt x="10829" y="3"/>
                                </a:moveTo>
                                <a:lnTo>
                                  <a:pt x="10829" y="3"/>
                                </a:lnTo>
                                <a:cubicBezTo>
                                  <a:pt x="10834" y="3"/>
                                  <a:pt x="10837" y="6"/>
                                  <a:pt x="10837" y="11"/>
                                </a:cubicBezTo>
                                <a:cubicBezTo>
                                  <a:pt x="10837" y="15"/>
                                  <a:pt x="10834" y="19"/>
                                  <a:pt x="10829" y="19"/>
                                </a:cubicBezTo>
                                <a:lnTo>
                                  <a:pt x="10829" y="19"/>
                                </a:lnTo>
                                <a:cubicBezTo>
                                  <a:pt x="10825" y="19"/>
                                  <a:pt x="10821" y="15"/>
                                  <a:pt x="10821" y="11"/>
                                </a:cubicBezTo>
                                <a:cubicBezTo>
                                  <a:pt x="10821" y="6"/>
                                  <a:pt x="10825" y="3"/>
                                  <a:pt x="10829" y="3"/>
                                </a:cubicBezTo>
                                <a:close/>
                                <a:moveTo>
                                  <a:pt x="10861" y="3"/>
                                </a:moveTo>
                                <a:lnTo>
                                  <a:pt x="10861" y="3"/>
                                </a:lnTo>
                                <a:cubicBezTo>
                                  <a:pt x="10866" y="3"/>
                                  <a:pt x="10869" y="6"/>
                                  <a:pt x="10869" y="11"/>
                                </a:cubicBezTo>
                                <a:cubicBezTo>
                                  <a:pt x="10869" y="15"/>
                                  <a:pt x="10866" y="19"/>
                                  <a:pt x="10861" y="19"/>
                                </a:cubicBezTo>
                                <a:lnTo>
                                  <a:pt x="10861" y="19"/>
                                </a:lnTo>
                                <a:cubicBezTo>
                                  <a:pt x="10857" y="19"/>
                                  <a:pt x="10853" y="15"/>
                                  <a:pt x="10853" y="11"/>
                                </a:cubicBezTo>
                                <a:cubicBezTo>
                                  <a:pt x="10853" y="6"/>
                                  <a:pt x="10857" y="3"/>
                                  <a:pt x="10861" y="3"/>
                                </a:cubicBezTo>
                                <a:close/>
                                <a:moveTo>
                                  <a:pt x="10893" y="3"/>
                                </a:moveTo>
                                <a:lnTo>
                                  <a:pt x="10893" y="3"/>
                                </a:lnTo>
                                <a:cubicBezTo>
                                  <a:pt x="10898" y="3"/>
                                  <a:pt x="10901" y="6"/>
                                  <a:pt x="10901" y="11"/>
                                </a:cubicBezTo>
                                <a:cubicBezTo>
                                  <a:pt x="10901" y="15"/>
                                  <a:pt x="10898" y="19"/>
                                  <a:pt x="10893" y="19"/>
                                </a:cubicBezTo>
                                <a:lnTo>
                                  <a:pt x="10893" y="19"/>
                                </a:lnTo>
                                <a:cubicBezTo>
                                  <a:pt x="10889" y="19"/>
                                  <a:pt x="10885" y="15"/>
                                  <a:pt x="10885" y="11"/>
                                </a:cubicBezTo>
                                <a:cubicBezTo>
                                  <a:pt x="10885" y="6"/>
                                  <a:pt x="10889" y="3"/>
                                  <a:pt x="10893" y="3"/>
                                </a:cubicBezTo>
                                <a:close/>
                                <a:moveTo>
                                  <a:pt x="10925" y="3"/>
                                </a:moveTo>
                                <a:lnTo>
                                  <a:pt x="10925" y="3"/>
                                </a:lnTo>
                                <a:cubicBezTo>
                                  <a:pt x="10930" y="3"/>
                                  <a:pt x="10933" y="6"/>
                                  <a:pt x="10933" y="11"/>
                                </a:cubicBezTo>
                                <a:cubicBezTo>
                                  <a:pt x="10933" y="15"/>
                                  <a:pt x="10930" y="19"/>
                                  <a:pt x="10925" y="19"/>
                                </a:cubicBezTo>
                                <a:lnTo>
                                  <a:pt x="10925" y="19"/>
                                </a:lnTo>
                                <a:cubicBezTo>
                                  <a:pt x="10921" y="19"/>
                                  <a:pt x="10917" y="15"/>
                                  <a:pt x="10917" y="11"/>
                                </a:cubicBezTo>
                                <a:cubicBezTo>
                                  <a:pt x="10917" y="6"/>
                                  <a:pt x="10921" y="3"/>
                                  <a:pt x="10925" y="3"/>
                                </a:cubicBezTo>
                                <a:close/>
                                <a:moveTo>
                                  <a:pt x="10957" y="3"/>
                                </a:moveTo>
                                <a:lnTo>
                                  <a:pt x="10957" y="3"/>
                                </a:lnTo>
                                <a:cubicBezTo>
                                  <a:pt x="10962" y="3"/>
                                  <a:pt x="10965" y="6"/>
                                  <a:pt x="10965" y="11"/>
                                </a:cubicBezTo>
                                <a:cubicBezTo>
                                  <a:pt x="10965" y="15"/>
                                  <a:pt x="10962" y="19"/>
                                  <a:pt x="10957" y="19"/>
                                </a:cubicBezTo>
                                <a:lnTo>
                                  <a:pt x="10957" y="19"/>
                                </a:lnTo>
                                <a:cubicBezTo>
                                  <a:pt x="10953" y="19"/>
                                  <a:pt x="10949" y="15"/>
                                  <a:pt x="10949" y="11"/>
                                </a:cubicBezTo>
                                <a:cubicBezTo>
                                  <a:pt x="10949" y="6"/>
                                  <a:pt x="10953" y="3"/>
                                  <a:pt x="10957" y="3"/>
                                </a:cubicBezTo>
                                <a:close/>
                                <a:moveTo>
                                  <a:pt x="10989" y="3"/>
                                </a:moveTo>
                                <a:lnTo>
                                  <a:pt x="10989" y="3"/>
                                </a:lnTo>
                                <a:cubicBezTo>
                                  <a:pt x="10994" y="3"/>
                                  <a:pt x="10997" y="6"/>
                                  <a:pt x="10997" y="11"/>
                                </a:cubicBezTo>
                                <a:cubicBezTo>
                                  <a:pt x="10997" y="15"/>
                                  <a:pt x="10994" y="19"/>
                                  <a:pt x="10989" y="19"/>
                                </a:cubicBezTo>
                                <a:lnTo>
                                  <a:pt x="10989" y="19"/>
                                </a:lnTo>
                                <a:cubicBezTo>
                                  <a:pt x="10985" y="19"/>
                                  <a:pt x="10981" y="15"/>
                                  <a:pt x="10981" y="11"/>
                                </a:cubicBezTo>
                                <a:cubicBezTo>
                                  <a:pt x="10981" y="6"/>
                                  <a:pt x="10985" y="3"/>
                                  <a:pt x="10989" y="3"/>
                                </a:cubicBezTo>
                                <a:close/>
                                <a:moveTo>
                                  <a:pt x="11021" y="3"/>
                                </a:moveTo>
                                <a:lnTo>
                                  <a:pt x="11021" y="3"/>
                                </a:lnTo>
                                <a:cubicBezTo>
                                  <a:pt x="11026" y="3"/>
                                  <a:pt x="11029" y="6"/>
                                  <a:pt x="11029" y="11"/>
                                </a:cubicBezTo>
                                <a:cubicBezTo>
                                  <a:pt x="11029" y="15"/>
                                  <a:pt x="11026" y="19"/>
                                  <a:pt x="11021" y="19"/>
                                </a:cubicBezTo>
                                <a:lnTo>
                                  <a:pt x="11021" y="19"/>
                                </a:lnTo>
                                <a:cubicBezTo>
                                  <a:pt x="11017" y="19"/>
                                  <a:pt x="11013" y="15"/>
                                  <a:pt x="11013" y="11"/>
                                </a:cubicBezTo>
                                <a:cubicBezTo>
                                  <a:pt x="11013" y="6"/>
                                  <a:pt x="11017" y="3"/>
                                  <a:pt x="11021" y="3"/>
                                </a:cubicBezTo>
                                <a:close/>
                                <a:moveTo>
                                  <a:pt x="11053" y="3"/>
                                </a:moveTo>
                                <a:lnTo>
                                  <a:pt x="11053" y="3"/>
                                </a:lnTo>
                                <a:cubicBezTo>
                                  <a:pt x="11058" y="3"/>
                                  <a:pt x="11061" y="6"/>
                                  <a:pt x="11061" y="11"/>
                                </a:cubicBezTo>
                                <a:cubicBezTo>
                                  <a:pt x="11061" y="15"/>
                                  <a:pt x="11058" y="19"/>
                                  <a:pt x="11053" y="19"/>
                                </a:cubicBezTo>
                                <a:lnTo>
                                  <a:pt x="11053" y="19"/>
                                </a:lnTo>
                                <a:cubicBezTo>
                                  <a:pt x="11049" y="19"/>
                                  <a:pt x="11045" y="15"/>
                                  <a:pt x="11045" y="11"/>
                                </a:cubicBezTo>
                                <a:cubicBezTo>
                                  <a:pt x="11045" y="6"/>
                                  <a:pt x="11049" y="3"/>
                                  <a:pt x="11053" y="3"/>
                                </a:cubicBezTo>
                                <a:close/>
                                <a:moveTo>
                                  <a:pt x="11085" y="3"/>
                                </a:moveTo>
                                <a:lnTo>
                                  <a:pt x="11085" y="3"/>
                                </a:lnTo>
                                <a:cubicBezTo>
                                  <a:pt x="11090" y="3"/>
                                  <a:pt x="11093" y="6"/>
                                  <a:pt x="11093" y="11"/>
                                </a:cubicBezTo>
                                <a:cubicBezTo>
                                  <a:pt x="11093" y="15"/>
                                  <a:pt x="11090" y="19"/>
                                  <a:pt x="11085" y="19"/>
                                </a:cubicBezTo>
                                <a:lnTo>
                                  <a:pt x="11085" y="19"/>
                                </a:lnTo>
                                <a:cubicBezTo>
                                  <a:pt x="11081" y="19"/>
                                  <a:pt x="11077" y="15"/>
                                  <a:pt x="11077" y="11"/>
                                </a:cubicBezTo>
                                <a:cubicBezTo>
                                  <a:pt x="11077" y="6"/>
                                  <a:pt x="11081" y="3"/>
                                  <a:pt x="11085" y="3"/>
                                </a:cubicBezTo>
                                <a:close/>
                                <a:moveTo>
                                  <a:pt x="11117" y="3"/>
                                </a:moveTo>
                                <a:lnTo>
                                  <a:pt x="11117" y="3"/>
                                </a:lnTo>
                                <a:cubicBezTo>
                                  <a:pt x="11122" y="3"/>
                                  <a:pt x="11125" y="6"/>
                                  <a:pt x="11125" y="11"/>
                                </a:cubicBezTo>
                                <a:cubicBezTo>
                                  <a:pt x="11125" y="15"/>
                                  <a:pt x="11122" y="19"/>
                                  <a:pt x="11117" y="19"/>
                                </a:cubicBezTo>
                                <a:lnTo>
                                  <a:pt x="11117" y="19"/>
                                </a:lnTo>
                                <a:cubicBezTo>
                                  <a:pt x="11113" y="19"/>
                                  <a:pt x="11109" y="15"/>
                                  <a:pt x="11109" y="11"/>
                                </a:cubicBezTo>
                                <a:cubicBezTo>
                                  <a:pt x="11109" y="6"/>
                                  <a:pt x="11113" y="3"/>
                                  <a:pt x="11117" y="3"/>
                                </a:cubicBezTo>
                                <a:close/>
                                <a:moveTo>
                                  <a:pt x="11149" y="3"/>
                                </a:moveTo>
                                <a:lnTo>
                                  <a:pt x="11149" y="3"/>
                                </a:lnTo>
                                <a:cubicBezTo>
                                  <a:pt x="11154" y="3"/>
                                  <a:pt x="11157" y="6"/>
                                  <a:pt x="11157" y="11"/>
                                </a:cubicBezTo>
                                <a:cubicBezTo>
                                  <a:pt x="11157" y="15"/>
                                  <a:pt x="11154" y="19"/>
                                  <a:pt x="11149" y="19"/>
                                </a:cubicBezTo>
                                <a:lnTo>
                                  <a:pt x="11149" y="19"/>
                                </a:lnTo>
                                <a:cubicBezTo>
                                  <a:pt x="11145" y="19"/>
                                  <a:pt x="11141" y="15"/>
                                  <a:pt x="11141" y="11"/>
                                </a:cubicBezTo>
                                <a:cubicBezTo>
                                  <a:pt x="11141" y="6"/>
                                  <a:pt x="11145" y="3"/>
                                  <a:pt x="11149" y="3"/>
                                </a:cubicBezTo>
                                <a:close/>
                                <a:moveTo>
                                  <a:pt x="11181" y="3"/>
                                </a:moveTo>
                                <a:lnTo>
                                  <a:pt x="11181" y="3"/>
                                </a:lnTo>
                                <a:cubicBezTo>
                                  <a:pt x="11186" y="3"/>
                                  <a:pt x="11189" y="6"/>
                                  <a:pt x="11189" y="11"/>
                                </a:cubicBezTo>
                                <a:cubicBezTo>
                                  <a:pt x="11189" y="15"/>
                                  <a:pt x="11186" y="19"/>
                                  <a:pt x="11181" y="19"/>
                                </a:cubicBezTo>
                                <a:lnTo>
                                  <a:pt x="11181" y="19"/>
                                </a:lnTo>
                                <a:cubicBezTo>
                                  <a:pt x="11177" y="19"/>
                                  <a:pt x="11173" y="15"/>
                                  <a:pt x="11173" y="11"/>
                                </a:cubicBezTo>
                                <a:cubicBezTo>
                                  <a:pt x="11173" y="6"/>
                                  <a:pt x="11177" y="3"/>
                                  <a:pt x="11181" y="3"/>
                                </a:cubicBezTo>
                                <a:close/>
                                <a:moveTo>
                                  <a:pt x="11213" y="3"/>
                                </a:moveTo>
                                <a:lnTo>
                                  <a:pt x="11213" y="3"/>
                                </a:lnTo>
                                <a:cubicBezTo>
                                  <a:pt x="11218" y="3"/>
                                  <a:pt x="11221" y="6"/>
                                  <a:pt x="11221" y="11"/>
                                </a:cubicBezTo>
                                <a:cubicBezTo>
                                  <a:pt x="11221" y="15"/>
                                  <a:pt x="11218" y="19"/>
                                  <a:pt x="11213" y="19"/>
                                </a:cubicBezTo>
                                <a:lnTo>
                                  <a:pt x="11213" y="19"/>
                                </a:lnTo>
                                <a:cubicBezTo>
                                  <a:pt x="11209" y="19"/>
                                  <a:pt x="11205" y="15"/>
                                  <a:pt x="11205" y="11"/>
                                </a:cubicBezTo>
                                <a:cubicBezTo>
                                  <a:pt x="11205" y="6"/>
                                  <a:pt x="11209" y="3"/>
                                  <a:pt x="11213" y="3"/>
                                </a:cubicBezTo>
                                <a:close/>
                                <a:moveTo>
                                  <a:pt x="11245" y="3"/>
                                </a:moveTo>
                                <a:lnTo>
                                  <a:pt x="11245" y="3"/>
                                </a:lnTo>
                                <a:cubicBezTo>
                                  <a:pt x="11250" y="3"/>
                                  <a:pt x="11253" y="6"/>
                                  <a:pt x="11253" y="11"/>
                                </a:cubicBezTo>
                                <a:cubicBezTo>
                                  <a:pt x="11253" y="15"/>
                                  <a:pt x="11250" y="19"/>
                                  <a:pt x="11245" y="19"/>
                                </a:cubicBezTo>
                                <a:lnTo>
                                  <a:pt x="11245" y="19"/>
                                </a:lnTo>
                                <a:cubicBezTo>
                                  <a:pt x="11241" y="19"/>
                                  <a:pt x="11237" y="15"/>
                                  <a:pt x="11237" y="11"/>
                                </a:cubicBezTo>
                                <a:cubicBezTo>
                                  <a:pt x="11237" y="6"/>
                                  <a:pt x="11241" y="3"/>
                                  <a:pt x="11245" y="3"/>
                                </a:cubicBezTo>
                                <a:close/>
                                <a:moveTo>
                                  <a:pt x="11277" y="3"/>
                                </a:moveTo>
                                <a:lnTo>
                                  <a:pt x="11277" y="3"/>
                                </a:lnTo>
                                <a:cubicBezTo>
                                  <a:pt x="11282" y="3"/>
                                  <a:pt x="11285" y="6"/>
                                  <a:pt x="11285" y="11"/>
                                </a:cubicBezTo>
                                <a:cubicBezTo>
                                  <a:pt x="11285" y="15"/>
                                  <a:pt x="11282" y="19"/>
                                  <a:pt x="11277" y="19"/>
                                </a:cubicBezTo>
                                <a:lnTo>
                                  <a:pt x="11277" y="19"/>
                                </a:lnTo>
                                <a:cubicBezTo>
                                  <a:pt x="11273" y="19"/>
                                  <a:pt x="11269" y="15"/>
                                  <a:pt x="11269" y="11"/>
                                </a:cubicBezTo>
                                <a:cubicBezTo>
                                  <a:pt x="11269" y="6"/>
                                  <a:pt x="11273" y="3"/>
                                  <a:pt x="11277" y="3"/>
                                </a:cubicBezTo>
                                <a:close/>
                                <a:moveTo>
                                  <a:pt x="11309" y="3"/>
                                </a:moveTo>
                                <a:lnTo>
                                  <a:pt x="11309" y="3"/>
                                </a:lnTo>
                                <a:cubicBezTo>
                                  <a:pt x="11314" y="3"/>
                                  <a:pt x="11317" y="6"/>
                                  <a:pt x="11317" y="11"/>
                                </a:cubicBezTo>
                                <a:cubicBezTo>
                                  <a:pt x="11317" y="15"/>
                                  <a:pt x="11314" y="19"/>
                                  <a:pt x="11309" y="19"/>
                                </a:cubicBezTo>
                                <a:lnTo>
                                  <a:pt x="11309" y="19"/>
                                </a:lnTo>
                                <a:cubicBezTo>
                                  <a:pt x="11305" y="19"/>
                                  <a:pt x="11301" y="15"/>
                                  <a:pt x="11301" y="11"/>
                                </a:cubicBezTo>
                                <a:cubicBezTo>
                                  <a:pt x="11301" y="6"/>
                                  <a:pt x="11305" y="3"/>
                                  <a:pt x="11309" y="3"/>
                                </a:cubicBezTo>
                                <a:close/>
                                <a:moveTo>
                                  <a:pt x="11341" y="3"/>
                                </a:moveTo>
                                <a:lnTo>
                                  <a:pt x="11341" y="3"/>
                                </a:lnTo>
                                <a:cubicBezTo>
                                  <a:pt x="11346" y="3"/>
                                  <a:pt x="11349" y="6"/>
                                  <a:pt x="11349" y="11"/>
                                </a:cubicBezTo>
                                <a:cubicBezTo>
                                  <a:pt x="11349" y="15"/>
                                  <a:pt x="11346" y="19"/>
                                  <a:pt x="11341" y="19"/>
                                </a:cubicBezTo>
                                <a:lnTo>
                                  <a:pt x="11341" y="19"/>
                                </a:lnTo>
                                <a:cubicBezTo>
                                  <a:pt x="11337" y="19"/>
                                  <a:pt x="11333" y="15"/>
                                  <a:pt x="11333" y="11"/>
                                </a:cubicBezTo>
                                <a:cubicBezTo>
                                  <a:pt x="11333" y="6"/>
                                  <a:pt x="11337" y="3"/>
                                  <a:pt x="11341" y="3"/>
                                </a:cubicBezTo>
                                <a:close/>
                                <a:moveTo>
                                  <a:pt x="11373" y="3"/>
                                </a:moveTo>
                                <a:lnTo>
                                  <a:pt x="11373" y="3"/>
                                </a:lnTo>
                                <a:cubicBezTo>
                                  <a:pt x="11378" y="3"/>
                                  <a:pt x="11381" y="6"/>
                                  <a:pt x="11381" y="11"/>
                                </a:cubicBezTo>
                                <a:cubicBezTo>
                                  <a:pt x="11381" y="15"/>
                                  <a:pt x="11378" y="19"/>
                                  <a:pt x="11373" y="19"/>
                                </a:cubicBezTo>
                                <a:lnTo>
                                  <a:pt x="11373" y="19"/>
                                </a:lnTo>
                                <a:cubicBezTo>
                                  <a:pt x="11369" y="19"/>
                                  <a:pt x="11365" y="15"/>
                                  <a:pt x="11365" y="11"/>
                                </a:cubicBezTo>
                                <a:cubicBezTo>
                                  <a:pt x="11365" y="6"/>
                                  <a:pt x="11369" y="3"/>
                                  <a:pt x="11373" y="3"/>
                                </a:cubicBezTo>
                                <a:close/>
                                <a:moveTo>
                                  <a:pt x="11405" y="3"/>
                                </a:moveTo>
                                <a:lnTo>
                                  <a:pt x="11405" y="3"/>
                                </a:lnTo>
                                <a:cubicBezTo>
                                  <a:pt x="11410" y="3"/>
                                  <a:pt x="11413" y="6"/>
                                  <a:pt x="11413" y="11"/>
                                </a:cubicBezTo>
                                <a:cubicBezTo>
                                  <a:pt x="11413" y="15"/>
                                  <a:pt x="11410" y="19"/>
                                  <a:pt x="11405" y="19"/>
                                </a:cubicBezTo>
                                <a:lnTo>
                                  <a:pt x="11405" y="19"/>
                                </a:lnTo>
                                <a:cubicBezTo>
                                  <a:pt x="11401" y="19"/>
                                  <a:pt x="11397" y="15"/>
                                  <a:pt x="11397" y="11"/>
                                </a:cubicBezTo>
                                <a:cubicBezTo>
                                  <a:pt x="11397" y="6"/>
                                  <a:pt x="11401" y="3"/>
                                  <a:pt x="11405" y="3"/>
                                </a:cubicBezTo>
                                <a:close/>
                                <a:moveTo>
                                  <a:pt x="11437" y="3"/>
                                </a:moveTo>
                                <a:lnTo>
                                  <a:pt x="11438" y="3"/>
                                </a:lnTo>
                                <a:cubicBezTo>
                                  <a:pt x="11442" y="3"/>
                                  <a:pt x="11446" y="6"/>
                                  <a:pt x="11446" y="11"/>
                                </a:cubicBezTo>
                                <a:cubicBezTo>
                                  <a:pt x="11446" y="15"/>
                                  <a:pt x="11442" y="19"/>
                                  <a:pt x="11438" y="19"/>
                                </a:cubicBezTo>
                                <a:lnTo>
                                  <a:pt x="11437" y="19"/>
                                </a:lnTo>
                                <a:cubicBezTo>
                                  <a:pt x="11433" y="19"/>
                                  <a:pt x="11429" y="15"/>
                                  <a:pt x="11429" y="11"/>
                                </a:cubicBezTo>
                                <a:cubicBezTo>
                                  <a:pt x="11429" y="6"/>
                                  <a:pt x="11433" y="3"/>
                                  <a:pt x="11437" y="3"/>
                                </a:cubicBezTo>
                                <a:close/>
                                <a:moveTo>
                                  <a:pt x="11470" y="3"/>
                                </a:moveTo>
                                <a:lnTo>
                                  <a:pt x="11470" y="3"/>
                                </a:lnTo>
                                <a:cubicBezTo>
                                  <a:pt x="11474" y="3"/>
                                  <a:pt x="11478" y="6"/>
                                  <a:pt x="11478" y="11"/>
                                </a:cubicBezTo>
                                <a:cubicBezTo>
                                  <a:pt x="11478" y="15"/>
                                  <a:pt x="11474" y="19"/>
                                  <a:pt x="11470" y="19"/>
                                </a:cubicBezTo>
                                <a:lnTo>
                                  <a:pt x="11470" y="19"/>
                                </a:lnTo>
                                <a:cubicBezTo>
                                  <a:pt x="11465" y="19"/>
                                  <a:pt x="11462" y="15"/>
                                  <a:pt x="11462" y="11"/>
                                </a:cubicBezTo>
                                <a:cubicBezTo>
                                  <a:pt x="11462" y="6"/>
                                  <a:pt x="11465" y="3"/>
                                  <a:pt x="11470" y="3"/>
                                </a:cubicBezTo>
                                <a:close/>
                                <a:moveTo>
                                  <a:pt x="11502" y="3"/>
                                </a:moveTo>
                                <a:lnTo>
                                  <a:pt x="11502" y="3"/>
                                </a:lnTo>
                                <a:cubicBezTo>
                                  <a:pt x="11506" y="3"/>
                                  <a:pt x="11510" y="6"/>
                                  <a:pt x="11510" y="11"/>
                                </a:cubicBezTo>
                                <a:cubicBezTo>
                                  <a:pt x="11510" y="15"/>
                                  <a:pt x="11506" y="19"/>
                                  <a:pt x="11502" y="19"/>
                                </a:cubicBezTo>
                                <a:lnTo>
                                  <a:pt x="11502" y="19"/>
                                </a:lnTo>
                                <a:cubicBezTo>
                                  <a:pt x="11497" y="19"/>
                                  <a:pt x="11494" y="15"/>
                                  <a:pt x="11494" y="11"/>
                                </a:cubicBezTo>
                                <a:cubicBezTo>
                                  <a:pt x="11494" y="6"/>
                                  <a:pt x="11497" y="3"/>
                                  <a:pt x="11502" y="3"/>
                                </a:cubicBezTo>
                                <a:close/>
                                <a:moveTo>
                                  <a:pt x="11534" y="3"/>
                                </a:moveTo>
                                <a:lnTo>
                                  <a:pt x="11534" y="3"/>
                                </a:lnTo>
                                <a:cubicBezTo>
                                  <a:pt x="11538" y="3"/>
                                  <a:pt x="11542" y="6"/>
                                  <a:pt x="11542" y="11"/>
                                </a:cubicBezTo>
                                <a:cubicBezTo>
                                  <a:pt x="11542" y="15"/>
                                  <a:pt x="11538" y="19"/>
                                  <a:pt x="11534" y="19"/>
                                </a:cubicBezTo>
                                <a:lnTo>
                                  <a:pt x="11534" y="19"/>
                                </a:lnTo>
                                <a:cubicBezTo>
                                  <a:pt x="11529" y="19"/>
                                  <a:pt x="11526" y="15"/>
                                  <a:pt x="11526" y="11"/>
                                </a:cubicBezTo>
                                <a:cubicBezTo>
                                  <a:pt x="11526" y="6"/>
                                  <a:pt x="11529" y="3"/>
                                  <a:pt x="11534" y="3"/>
                                </a:cubicBezTo>
                                <a:close/>
                                <a:moveTo>
                                  <a:pt x="11566" y="3"/>
                                </a:moveTo>
                                <a:lnTo>
                                  <a:pt x="11566" y="3"/>
                                </a:lnTo>
                                <a:cubicBezTo>
                                  <a:pt x="11570" y="3"/>
                                  <a:pt x="11574" y="6"/>
                                  <a:pt x="11574" y="11"/>
                                </a:cubicBezTo>
                                <a:cubicBezTo>
                                  <a:pt x="11574" y="15"/>
                                  <a:pt x="11570" y="19"/>
                                  <a:pt x="11566" y="19"/>
                                </a:cubicBezTo>
                                <a:lnTo>
                                  <a:pt x="11566" y="19"/>
                                </a:lnTo>
                                <a:cubicBezTo>
                                  <a:pt x="11561" y="19"/>
                                  <a:pt x="11558" y="15"/>
                                  <a:pt x="11558" y="11"/>
                                </a:cubicBezTo>
                                <a:cubicBezTo>
                                  <a:pt x="11558" y="6"/>
                                  <a:pt x="11561" y="3"/>
                                  <a:pt x="11566" y="3"/>
                                </a:cubicBezTo>
                                <a:close/>
                                <a:moveTo>
                                  <a:pt x="11598" y="3"/>
                                </a:moveTo>
                                <a:lnTo>
                                  <a:pt x="11598" y="3"/>
                                </a:lnTo>
                                <a:cubicBezTo>
                                  <a:pt x="11602" y="3"/>
                                  <a:pt x="11606" y="6"/>
                                  <a:pt x="11606" y="11"/>
                                </a:cubicBezTo>
                                <a:cubicBezTo>
                                  <a:pt x="11606" y="15"/>
                                  <a:pt x="11602" y="19"/>
                                  <a:pt x="11598" y="19"/>
                                </a:cubicBezTo>
                                <a:lnTo>
                                  <a:pt x="11598" y="19"/>
                                </a:lnTo>
                                <a:cubicBezTo>
                                  <a:pt x="11593" y="19"/>
                                  <a:pt x="11590" y="15"/>
                                  <a:pt x="11590" y="11"/>
                                </a:cubicBezTo>
                                <a:cubicBezTo>
                                  <a:pt x="11590" y="6"/>
                                  <a:pt x="11593" y="3"/>
                                  <a:pt x="11598" y="3"/>
                                </a:cubicBezTo>
                                <a:close/>
                                <a:moveTo>
                                  <a:pt x="11630" y="3"/>
                                </a:moveTo>
                                <a:lnTo>
                                  <a:pt x="11630" y="3"/>
                                </a:lnTo>
                                <a:cubicBezTo>
                                  <a:pt x="11634" y="3"/>
                                  <a:pt x="11638" y="6"/>
                                  <a:pt x="11638" y="11"/>
                                </a:cubicBezTo>
                                <a:cubicBezTo>
                                  <a:pt x="11638" y="15"/>
                                  <a:pt x="11634" y="19"/>
                                  <a:pt x="11630" y="19"/>
                                </a:cubicBezTo>
                                <a:lnTo>
                                  <a:pt x="11630" y="19"/>
                                </a:lnTo>
                                <a:cubicBezTo>
                                  <a:pt x="11625" y="19"/>
                                  <a:pt x="11622" y="15"/>
                                  <a:pt x="11622" y="11"/>
                                </a:cubicBezTo>
                                <a:cubicBezTo>
                                  <a:pt x="11622" y="6"/>
                                  <a:pt x="11625" y="3"/>
                                  <a:pt x="11630" y="3"/>
                                </a:cubicBezTo>
                                <a:close/>
                                <a:moveTo>
                                  <a:pt x="11662" y="3"/>
                                </a:moveTo>
                                <a:lnTo>
                                  <a:pt x="11662" y="3"/>
                                </a:lnTo>
                                <a:cubicBezTo>
                                  <a:pt x="11666" y="3"/>
                                  <a:pt x="11670" y="6"/>
                                  <a:pt x="11670" y="11"/>
                                </a:cubicBezTo>
                                <a:cubicBezTo>
                                  <a:pt x="11670" y="15"/>
                                  <a:pt x="11666" y="19"/>
                                  <a:pt x="11662" y="19"/>
                                </a:cubicBezTo>
                                <a:lnTo>
                                  <a:pt x="11662" y="19"/>
                                </a:lnTo>
                                <a:cubicBezTo>
                                  <a:pt x="11657" y="19"/>
                                  <a:pt x="11654" y="15"/>
                                  <a:pt x="11654" y="11"/>
                                </a:cubicBezTo>
                                <a:cubicBezTo>
                                  <a:pt x="11654" y="6"/>
                                  <a:pt x="11657" y="3"/>
                                  <a:pt x="11662" y="3"/>
                                </a:cubicBezTo>
                                <a:close/>
                                <a:moveTo>
                                  <a:pt x="11694" y="3"/>
                                </a:moveTo>
                                <a:lnTo>
                                  <a:pt x="11694" y="3"/>
                                </a:lnTo>
                                <a:cubicBezTo>
                                  <a:pt x="11698" y="3"/>
                                  <a:pt x="11702" y="7"/>
                                  <a:pt x="11702" y="11"/>
                                </a:cubicBezTo>
                                <a:cubicBezTo>
                                  <a:pt x="11702" y="15"/>
                                  <a:pt x="11698" y="19"/>
                                  <a:pt x="11694" y="19"/>
                                </a:cubicBezTo>
                                <a:lnTo>
                                  <a:pt x="11694" y="19"/>
                                </a:lnTo>
                                <a:cubicBezTo>
                                  <a:pt x="11689" y="19"/>
                                  <a:pt x="11686" y="15"/>
                                  <a:pt x="11686" y="11"/>
                                </a:cubicBezTo>
                                <a:cubicBezTo>
                                  <a:pt x="11686" y="7"/>
                                  <a:pt x="11689" y="3"/>
                                  <a:pt x="11694" y="3"/>
                                </a:cubicBezTo>
                                <a:close/>
                                <a:moveTo>
                                  <a:pt x="11726" y="3"/>
                                </a:moveTo>
                                <a:lnTo>
                                  <a:pt x="11726" y="3"/>
                                </a:lnTo>
                                <a:cubicBezTo>
                                  <a:pt x="11730" y="3"/>
                                  <a:pt x="11734" y="7"/>
                                  <a:pt x="11734" y="11"/>
                                </a:cubicBezTo>
                                <a:cubicBezTo>
                                  <a:pt x="11734" y="15"/>
                                  <a:pt x="11730" y="19"/>
                                  <a:pt x="11726" y="19"/>
                                </a:cubicBezTo>
                                <a:lnTo>
                                  <a:pt x="11726" y="19"/>
                                </a:lnTo>
                                <a:cubicBezTo>
                                  <a:pt x="11721" y="19"/>
                                  <a:pt x="11718" y="15"/>
                                  <a:pt x="11718" y="11"/>
                                </a:cubicBezTo>
                                <a:cubicBezTo>
                                  <a:pt x="11718" y="7"/>
                                  <a:pt x="11721" y="3"/>
                                  <a:pt x="11726" y="3"/>
                                </a:cubicBezTo>
                                <a:close/>
                                <a:moveTo>
                                  <a:pt x="11758" y="3"/>
                                </a:moveTo>
                                <a:lnTo>
                                  <a:pt x="11758" y="3"/>
                                </a:lnTo>
                                <a:cubicBezTo>
                                  <a:pt x="11762" y="3"/>
                                  <a:pt x="11766" y="7"/>
                                  <a:pt x="11766" y="11"/>
                                </a:cubicBezTo>
                                <a:cubicBezTo>
                                  <a:pt x="11766" y="15"/>
                                  <a:pt x="11762" y="19"/>
                                  <a:pt x="11758" y="19"/>
                                </a:cubicBezTo>
                                <a:lnTo>
                                  <a:pt x="11758" y="19"/>
                                </a:lnTo>
                                <a:cubicBezTo>
                                  <a:pt x="11753" y="19"/>
                                  <a:pt x="11750" y="15"/>
                                  <a:pt x="11750" y="11"/>
                                </a:cubicBezTo>
                                <a:cubicBezTo>
                                  <a:pt x="11750" y="7"/>
                                  <a:pt x="11753" y="3"/>
                                  <a:pt x="11758" y="3"/>
                                </a:cubicBezTo>
                                <a:close/>
                                <a:moveTo>
                                  <a:pt x="11790" y="3"/>
                                </a:moveTo>
                                <a:lnTo>
                                  <a:pt x="11790" y="3"/>
                                </a:lnTo>
                                <a:cubicBezTo>
                                  <a:pt x="11794" y="3"/>
                                  <a:pt x="11798" y="7"/>
                                  <a:pt x="11798" y="11"/>
                                </a:cubicBezTo>
                                <a:cubicBezTo>
                                  <a:pt x="11798" y="15"/>
                                  <a:pt x="11794" y="19"/>
                                  <a:pt x="11790" y="19"/>
                                </a:cubicBezTo>
                                <a:lnTo>
                                  <a:pt x="11790" y="19"/>
                                </a:lnTo>
                                <a:cubicBezTo>
                                  <a:pt x="11785" y="19"/>
                                  <a:pt x="11782" y="15"/>
                                  <a:pt x="11782" y="11"/>
                                </a:cubicBezTo>
                                <a:cubicBezTo>
                                  <a:pt x="11782" y="7"/>
                                  <a:pt x="11785" y="3"/>
                                  <a:pt x="11790" y="3"/>
                                </a:cubicBezTo>
                                <a:close/>
                                <a:moveTo>
                                  <a:pt x="11822" y="3"/>
                                </a:moveTo>
                                <a:lnTo>
                                  <a:pt x="11822" y="3"/>
                                </a:lnTo>
                                <a:cubicBezTo>
                                  <a:pt x="11826" y="3"/>
                                  <a:pt x="11830" y="7"/>
                                  <a:pt x="11830" y="11"/>
                                </a:cubicBezTo>
                                <a:cubicBezTo>
                                  <a:pt x="11830" y="15"/>
                                  <a:pt x="11826" y="19"/>
                                  <a:pt x="11822" y="19"/>
                                </a:cubicBezTo>
                                <a:lnTo>
                                  <a:pt x="11822" y="19"/>
                                </a:lnTo>
                                <a:cubicBezTo>
                                  <a:pt x="11817" y="19"/>
                                  <a:pt x="11814" y="15"/>
                                  <a:pt x="11814" y="11"/>
                                </a:cubicBezTo>
                                <a:cubicBezTo>
                                  <a:pt x="11814" y="7"/>
                                  <a:pt x="11817" y="3"/>
                                  <a:pt x="11822" y="3"/>
                                </a:cubicBezTo>
                                <a:close/>
                                <a:moveTo>
                                  <a:pt x="11854" y="3"/>
                                </a:moveTo>
                                <a:lnTo>
                                  <a:pt x="11854" y="3"/>
                                </a:lnTo>
                                <a:cubicBezTo>
                                  <a:pt x="11858" y="3"/>
                                  <a:pt x="11862" y="7"/>
                                  <a:pt x="11862" y="11"/>
                                </a:cubicBezTo>
                                <a:cubicBezTo>
                                  <a:pt x="11862" y="15"/>
                                  <a:pt x="11858" y="19"/>
                                  <a:pt x="11854" y="19"/>
                                </a:cubicBezTo>
                                <a:lnTo>
                                  <a:pt x="11854" y="19"/>
                                </a:lnTo>
                                <a:cubicBezTo>
                                  <a:pt x="11849" y="19"/>
                                  <a:pt x="11846" y="15"/>
                                  <a:pt x="11846" y="11"/>
                                </a:cubicBezTo>
                                <a:cubicBezTo>
                                  <a:pt x="11846" y="7"/>
                                  <a:pt x="11849" y="3"/>
                                  <a:pt x="11854" y="3"/>
                                </a:cubicBezTo>
                                <a:close/>
                                <a:moveTo>
                                  <a:pt x="11886" y="3"/>
                                </a:moveTo>
                                <a:lnTo>
                                  <a:pt x="11886" y="3"/>
                                </a:lnTo>
                                <a:cubicBezTo>
                                  <a:pt x="11890" y="3"/>
                                  <a:pt x="11894" y="7"/>
                                  <a:pt x="11894" y="11"/>
                                </a:cubicBezTo>
                                <a:cubicBezTo>
                                  <a:pt x="11894" y="15"/>
                                  <a:pt x="11890" y="19"/>
                                  <a:pt x="11886" y="19"/>
                                </a:cubicBezTo>
                                <a:lnTo>
                                  <a:pt x="11886" y="19"/>
                                </a:lnTo>
                                <a:cubicBezTo>
                                  <a:pt x="11881" y="19"/>
                                  <a:pt x="11878" y="15"/>
                                  <a:pt x="11878" y="11"/>
                                </a:cubicBezTo>
                                <a:cubicBezTo>
                                  <a:pt x="11878" y="7"/>
                                  <a:pt x="11881" y="3"/>
                                  <a:pt x="11886" y="3"/>
                                </a:cubicBezTo>
                                <a:close/>
                                <a:moveTo>
                                  <a:pt x="11918" y="3"/>
                                </a:moveTo>
                                <a:lnTo>
                                  <a:pt x="11918" y="3"/>
                                </a:lnTo>
                                <a:cubicBezTo>
                                  <a:pt x="11922" y="3"/>
                                  <a:pt x="11926" y="7"/>
                                  <a:pt x="11926" y="11"/>
                                </a:cubicBezTo>
                                <a:cubicBezTo>
                                  <a:pt x="11926" y="15"/>
                                  <a:pt x="11922" y="19"/>
                                  <a:pt x="11918" y="19"/>
                                </a:cubicBezTo>
                                <a:lnTo>
                                  <a:pt x="11918" y="19"/>
                                </a:lnTo>
                                <a:cubicBezTo>
                                  <a:pt x="11913" y="19"/>
                                  <a:pt x="11910" y="15"/>
                                  <a:pt x="11910" y="11"/>
                                </a:cubicBezTo>
                                <a:cubicBezTo>
                                  <a:pt x="11910" y="7"/>
                                  <a:pt x="11913" y="3"/>
                                  <a:pt x="11918" y="3"/>
                                </a:cubicBezTo>
                                <a:close/>
                                <a:moveTo>
                                  <a:pt x="11950" y="3"/>
                                </a:moveTo>
                                <a:lnTo>
                                  <a:pt x="11950" y="3"/>
                                </a:lnTo>
                                <a:cubicBezTo>
                                  <a:pt x="11954" y="3"/>
                                  <a:pt x="11958" y="7"/>
                                  <a:pt x="11958" y="11"/>
                                </a:cubicBezTo>
                                <a:cubicBezTo>
                                  <a:pt x="11958" y="15"/>
                                  <a:pt x="11954" y="19"/>
                                  <a:pt x="11950" y="19"/>
                                </a:cubicBezTo>
                                <a:lnTo>
                                  <a:pt x="11950" y="19"/>
                                </a:lnTo>
                                <a:cubicBezTo>
                                  <a:pt x="11945" y="19"/>
                                  <a:pt x="11942" y="15"/>
                                  <a:pt x="11942" y="11"/>
                                </a:cubicBezTo>
                                <a:cubicBezTo>
                                  <a:pt x="11942" y="7"/>
                                  <a:pt x="11945" y="3"/>
                                  <a:pt x="11950" y="3"/>
                                </a:cubicBezTo>
                                <a:close/>
                                <a:moveTo>
                                  <a:pt x="11982" y="3"/>
                                </a:moveTo>
                                <a:lnTo>
                                  <a:pt x="11982" y="3"/>
                                </a:lnTo>
                                <a:cubicBezTo>
                                  <a:pt x="11986" y="3"/>
                                  <a:pt x="11990" y="7"/>
                                  <a:pt x="11990" y="11"/>
                                </a:cubicBezTo>
                                <a:cubicBezTo>
                                  <a:pt x="11990" y="15"/>
                                  <a:pt x="11986" y="19"/>
                                  <a:pt x="11982" y="19"/>
                                </a:cubicBezTo>
                                <a:lnTo>
                                  <a:pt x="11982" y="19"/>
                                </a:lnTo>
                                <a:cubicBezTo>
                                  <a:pt x="11977" y="19"/>
                                  <a:pt x="11974" y="15"/>
                                  <a:pt x="11974" y="11"/>
                                </a:cubicBezTo>
                                <a:cubicBezTo>
                                  <a:pt x="11974" y="7"/>
                                  <a:pt x="11977" y="3"/>
                                  <a:pt x="11982" y="3"/>
                                </a:cubicBezTo>
                                <a:close/>
                                <a:moveTo>
                                  <a:pt x="12014" y="3"/>
                                </a:moveTo>
                                <a:lnTo>
                                  <a:pt x="12014" y="3"/>
                                </a:lnTo>
                                <a:cubicBezTo>
                                  <a:pt x="12018" y="3"/>
                                  <a:pt x="12022" y="7"/>
                                  <a:pt x="12022" y="11"/>
                                </a:cubicBezTo>
                                <a:cubicBezTo>
                                  <a:pt x="12022" y="15"/>
                                  <a:pt x="12018" y="19"/>
                                  <a:pt x="12014" y="19"/>
                                </a:cubicBezTo>
                                <a:lnTo>
                                  <a:pt x="12014" y="19"/>
                                </a:lnTo>
                                <a:cubicBezTo>
                                  <a:pt x="12009" y="19"/>
                                  <a:pt x="12006" y="15"/>
                                  <a:pt x="12006" y="11"/>
                                </a:cubicBezTo>
                                <a:cubicBezTo>
                                  <a:pt x="12006" y="7"/>
                                  <a:pt x="12009" y="3"/>
                                  <a:pt x="12014" y="3"/>
                                </a:cubicBezTo>
                                <a:close/>
                                <a:moveTo>
                                  <a:pt x="12046" y="3"/>
                                </a:moveTo>
                                <a:lnTo>
                                  <a:pt x="12046" y="3"/>
                                </a:lnTo>
                                <a:cubicBezTo>
                                  <a:pt x="12050" y="3"/>
                                  <a:pt x="12054" y="7"/>
                                  <a:pt x="12054" y="11"/>
                                </a:cubicBezTo>
                                <a:cubicBezTo>
                                  <a:pt x="12054" y="15"/>
                                  <a:pt x="12050" y="19"/>
                                  <a:pt x="12046" y="19"/>
                                </a:cubicBezTo>
                                <a:lnTo>
                                  <a:pt x="12046" y="19"/>
                                </a:lnTo>
                                <a:cubicBezTo>
                                  <a:pt x="12041" y="19"/>
                                  <a:pt x="12038" y="15"/>
                                  <a:pt x="12038" y="11"/>
                                </a:cubicBezTo>
                                <a:cubicBezTo>
                                  <a:pt x="12038" y="7"/>
                                  <a:pt x="12041" y="3"/>
                                  <a:pt x="12046" y="3"/>
                                </a:cubicBezTo>
                                <a:close/>
                                <a:moveTo>
                                  <a:pt x="12078" y="3"/>
                                </a:moveTo>
                                <a:lnTo>
                                  <a:pt x="12078" y="3"/>
                                </a:lnTo>
                                <a:cubicBezTo>
                                  <a:pt x="12082" y="3"/>
                                  <a:pt x="12086" y="7"/>
                                  <a:pt x="12086" y="11"/>
                                </a:cubicBezTo>
                                <a:cubicBezTo>
                                  <a:pt x="12086" y="15"/>
                                  <a:pt x="12082" y="19"/>
                                  <a:pt x="12078" y="19"/>
                                </a:cubicBezTo>
                                <a:lnTo>
                                  <a:pt x="12078" y="19"/>
                                </a:lnTo>
                                <a:cubicBezTo>
                                  <a:pt x="12073" y="19"/>
                                  <a:pt x="12070" y="15"/>
                                  <a:pt x="12070" y="11"/>
                                </a:cubicBezTo>
                                <a:cubicBezTo>
                                  <a:pt x="12070" y="7"/>
                                  <a:pt x="12073" y="3"/>
                                  <a:pt x="12078" y="3"/>
                                </a:cubicBezTo>
                                <a:close/>
                                <a:moveTo>
                                  <a:pt x="12110" y="3"/>
                                </a:moveTo>
                                <a:lnTo>
                                  <a:pt x="12110" y="3"/>
                                </a:lnTo>
                                <a:cubicBezTo>
                                  <a:pt x="12114" y="3"/>
                                  <a:pt x="12118" y="7"/>
                                  <a:pt x="12118" y="11"/>
                                </a:cubicBezTo>
                                <a:cubicBezTo>
                                  <a:pt x="12118" y="15"/>
                                  <a:pt x="12114" y="19"/>
                                  <a:pt x="12110" y="19"/>
                                </a:cubicBezTo>
                                <a:lnTo>
                                  <a:pt x="12110" y="19"/>
                                </a:lnTo>
                                <a:cubicBezTo>
                                  <a:pt x="12105" y="19"/>
                                  <a:pt x="12102" y="15"/>
                                  <a:pt x="12102" y="11"/>
                                </a:cubicBezTo>
                                <a:cubicBezTo>
                                  <a:pt x="12102" y="7"/>
                                  <a:pt x="12105" y="3"/>
                                  <a:pt x="12110" y="3"/>
                                </a:cubicBezTo>
                                <a:close/>
                                <a:moveTo>
                                  <a:pt x="12142" y="3"/>
                                </a:moveTo>
                                <a:lnTo>
                                  <a:pt x="12142" y="3"/>
                                </a:lnTo>
                                <a:cubicBezTo>
                                  <a:pt x="12146" y="3"/>
                                  <a:pt x="12150" y="7"/>
                                  <a:pt x="12150" y="11"/>
                                </a:cubicBezTo>
                                <a:cubicBezTo>
                                  <a:pt x="12150" y="15"/>
                                  <a:pt x="12146" y="19"/>
                                  <a:pt x="12142" y="19"/>
                                </a:cubicBezTo>
                                <a:lnTo>
                                  <a:pt x="12142" y="19"/>
                                </a:lnTo>
                                <a:cubicBezTo>
                                  <a:pt x="12137" y="19"/>
                                  <a:pt x="12134" y="15"/>
                                  <a:pt x="12134" y="11"/>
                                </a:cubicBezTo>
                                <a:cubicBezTo>
                                  <a:pt x="12134" y="7"/>
                                  <a:pt x="12137" y="3"/>
                                  <a:pt x="12142" y="3"/>
                                </a:cubicBezTo>
                                <a:close/>
                                <a:moveTo>
                                  <a:pt x="12174" y="3"/>
                                </a:moveTo>
                                <a:lnTo>
                                  <a:pt x="12174" y="3"/>
                                </a:lnTo>
                                <a:cubicBezTo>
                                  <a:pt x="12178" y="3"/>
                                  <a:pt x="12182" y="7"/>
                                  <a:pt x="12182" y="11"/>
                                </a:cubicBezTo>
                                <a:cubicBezTo>
                                  <a:pt x="12182" y="15"/>
                                  <a:pt x="12178" y="19"/>
                                  <a:pt x="12174" y="19"/>
                                </a:cubicBezTo>
                                <a:lnTo>
                                  <a:pt x="12174" y="19"/>
                                </a:lnTo>
                                <a:cubicBezTo>
                                  <a:pt x="12169" y="19"/>
                                  <a:pt x="12166" y="15"/>
                                  <a:pt x="12166" y="11"/>
                                </a:cubicBezTo>
                                <a:cubicBezTo>
                                  <a:pt x="12166" y="7"/>
                                  <a:pt x="12169" y="3"/>
                                  <a:pt x="12174" y="3"/>
                                </a:cubicBezTo>
                                <a:close/>
                                <a:moveTo>
                                  <a:pt x="12206" y="3"/>
                                </a:moveTo>
                                <a:lnTo>
                                  <a:pt x="12206" y="3"/>
                                </a:lnTo>
                                <a:cubicBezTo>
                                  <a:pt x="12210" y="3"/>
                                  <a:pt x="12214" y="7"/>
                                  <a:pt x="12214" y="11"/>
                                </a:cubicBezTo>
                                <a:cubicBezTo>
                                  <a:pt x="12214" y="15"/>
                                  <a:pt x="12210" y="19"/>
                                  <a:pt x="12206" y="19"/>
                                </a:cubicBezTo>
                                <a:lnTo>
                                  <a:pt x="12206" y="19"/>
                                </a:lnTo>
                                <a:cubicBezTo>
                                  <a:pt x="12201" y="19"/>
                                  <a:pt x="12198" y="15"/>
                                  <a:pt x="12198" y="11"/>
                                </a:cubicBezTo>
                                <a:cubicBezTo>
                                  <a:pt x="12198" y="7"/>
                                  <a:pt x="12201" y="3"/>
                                  <a:pt x="12206" y="3"/>
                                </a:cubicBezTo>
                                <a:close/>
                                <a:moveTo>
                                  <a:pt x="12238" y="3"/>
                                </a:moveTo>
                                <a:lnTo>
                                  <a:pt x="12238" y="3"/>
                                </a:lnTo>
                                <a:cubicBezTo>
                                  <a:pt x="12242" y="3"/>
                                  <a:pt x="12246" y="7"/>
                                  <a:pt x="12246" y="11"/>
                                </a:cubicBezTo>
                                <a:cubicBezTo>
                                  <a:pt x="12246" y="15"/>
                                  <a:pt x="12242" y="19"/>
                                  <a:pt x="12238" y="19"/>
                                </a:cubicBezTo>
                                <a:lnTo>
                                  <a:pt x="12238" y="19"/>
                                </a:lnTo>
                                <a:cubicBezTo>
                                  <a:pt x="12233" y="19"/>
                                  <a:pt x="12230" y="15"/>
                                  <a:pt x="12230" y="11"/>
                                </a:cubicBezTo>
                                <a:cubicBezTo>
                                  <a:pt x="12230" y="7"/>
                                  <a:pt x="12233" y="3"/>
                                  <a:pt x="12238" y="3"/>
                                </a:cubicBezTo>
                                <a:close/>
                                <a:moveTo>
                                  <a:pt x="12270" y="3"/>
                                </a:moveTo>
                                <a:lnTo>
                                  <a:pt x="12270" y="3"/>
                                </a:lnTo>
                                <a:cubicBezTo>
                                  <a:pt x="12274" y="3"/>
                                  <a:pt x="12278" y="7"/>
                                  <a:pt x="12278" y="11"/>
                                </a:cubicBezTo>
                                <a:cubicBezTo>
                                  <a:pt x="12278" y="15"/>
                                  <a:pt x="12274" y="19"/>
                                  <a:pt x="12270" y="19"/>
                                </a:cubicBezTo>
                                <a:lnTo>
                                  <a:pt x="12270" y="19"/>
                                </a:lnTo>
                                <a:cubicBezTo>
                                  <a:pt x="12266" y="19"/>
                                  <a:pt x="12262" y="15"/>
                                  <a:pt x="12262" y="11"/>
                                </a:cubicBezTo>
                                <a:cubicBezTo>
                                  <a:pt x="12262" y="7"/>
                                  <a:pt x="12266" y="3"/>
                                  <a:pt x="12270" y="3"/>
                                </a:cubicBezTo>
                                <a:close/>
                                <a:moveTo>
                                  <a:pt x="12302" y="3"/>
                                </a:moveTo>
                                <a:lnTo>
                                  <a:pt x="12302" y="3"/>
                                </a:lnTo>
                                <a:cubicBezTo>
                                  <a:pt x="12306" y="3"/>
                                  <a:pt x="12310" y="7"/>
                                  <a:pt x="12310" y="11"/>
                                </a:cubicBezTo>
                                <a:cubicBezTo>
                                  <a:pt x="12310" y="16"/>
                                  <a:pt x="12306" y="19"/>
                                  <a:pt x="12302" y="19"/>
                                </a:cubicBezTo>
                                <a:lnTo>
                                  <a:pt x="12302" y="19"/>
                                </a:lnTo>
                                <a:cubicBezTo>
                                  <a:pt x="12298" y="19"/>
                                  <a:pt x="12294" y="16"/>
                                  <a:pt x="12294" y="11"/>
                                </a:cubicBezTo>
                                <a:cubicBezTo>
                                  <a:pt x="12294" y="7"/>
                                  <a:pt x="12298" y="3"/>
                                  <a:pt x="12302" y="3"/>
                                </a:cubicBezTo>
                                <a:close/>
                                <a:moveTo>
                                  <a:pt x="12334" y="3"/>
                                </a:moveTo>
                                <a:lnTo>
                                  <a:pt x="12334" y="3"/>
                                </a:lnTo>
                                <a:cubicBezTo>
                                  <a:pt x="12338" y="3"/>
                                  <a:pt x="12342" y="7"/>
                                  <a:pt x="12342" y="11"/>
                                </a:cubicBezTo>
                                <a:cubicBezTo>
                                  <a:pt x="12342" y="16"/>
                                  <a:pt x="12338" y="19"/>
                                  <a:pt x="12334" y="19"/>
                                </a:cubicBezTo>
                                <a:lnTo>
                                  <a:pt x="12334" y="19"/>
                                </a:lnTo>
                                <a:cubicBezTo>
                                  <a:pt x="12330" y="19"/>
                                  <a:pt x="12326" y="16"/>
                                  <a:pt x="12326" y="11"/>
                                </a:cubicBezTo>
                                <a:cubicBezTo>
                                  <a:pt x="12326" y="7"/>
                                  <a:pt x="12330" y="3"/>
                                  <a:pt x="12334" y="3"/>
                                </a:cubicBezTo>
                                <a:close/>
                                <a:moveTo>
                                  <a:pt x="12366" y="3"/>
                                </a:moveTo>
                                <a:lnTo>
                                  <a:pt x="12366" y="3"/>
                                </a:lnTo>
                                <a:cubicBezTo>
                                  <a:pt x="12370" y="3"/>
                                  <a:pt x="12374" y="7"/>
                                  <a:pt x="12374" y="11"/>
                                </a:cubicBezTo>
                                <a:cubicBezTo>
                                  <a:pt x="12374" y="16"/>
                                  <a:pt x="12370" y="19"/>
                                  <a:pt x="12366" y="19"/>
                                </a:cubicBezTo>
                                <a:lnTo>
                                  <a:pt x="12366" y="19"/>
                                </a:lnTo>
                                <a:cubicBezTo>
                                  <a:pt x="12362" y="19"/>
                                  <a:pt x="12358" y="16"/>
                                  <a:pt x="12358" y="11"/>
                                </a:cubicBezTo>
                                <a:cubicBezTo>
                                  <a:pt x="12358" y="7"/>
                                  <a:pt x="12362" y="3"/>
                                  <a:pt x="12366" y="3"/>
                                </a:cubicBezTo>
                                <a:close/>
                                <a:moveTo>
                                  <a:pt x="12398" y="3"/>
                                </a:moveTo>
                                <a:lnTo>
                                  <a:pt x="12398" y="3"/>
                                </a:lnTo>
                                <a:cubicBezTo>
                                  <a:pt x="12402" y="3"/>
                                  <a:pt x="12406" y="7"/>
                                  <a:pt x="12406" y="11"/>
                                </a:cubicBezTo>
                                <a:cubicBezTo>
                                  <a:pt x="12406" y="16"/>
                                  <a:pt x="12402" y="19"/>
                                  <a:pt x="12398" y="19"/>
                                </a:cubicBezTo>
                                <a:lnTo>
                                  <a:pt x="12398" y="19"/>
                                </a:lnTo>
                                <a:cubicBezTo>
                                  <a:pt x="12394" y="19"/>
                                  <a:pt x="12390" y="16"/>
                                  <a:pt x="12390" y="11"/>
                                </a:cubicBezTo>
                                <a:cubicBezTo>
                                  <a:pt x="12390" y="7"/>
                                  <a:pt x="12394" y="3"/>
                                  <a:pt x="12398" y="3"/>
                                </a:cubicBezTo>
                                <a:close/>
                                <a:moveTo>
                                  <a:pt x="12430" y="3"/>
                                </a:moveTo>
                                <a:lnTo>
                                  <a:pt x="12430" y="3"/>
                                </a:lnTo>
                                <a:cubicBezTo>
                                  <a:pt x="12434" y="3"/>
                                  <a:pt x="12438" y="7"/>
                                  <a:pt x="12438" y="11"/>
                                </a:cubicBezTo>
                                <a:cubicBezTo>
                                  <a:pt x="12438" y="16"/>
                                  <a:pt x="12434" y="19"/>
                                  <a:pt x="12430" y="19"/>
                                </a:cubicBezTo>
                                <a:lnTo>
                                  <a:pt x="12430" y="19"/>
                                </a:lnTo>
                                <a:cubicBezTo>
                                  <a:pt x="12426" y="19"/>
                                  <a:pt x="12422" y="16"/>
                                  <a:pt x="12422" y="11"/>
                                </a:cubicBezTo>
                                <a:cubicBezTo>
                                  <a:pt x="12422" y="7"/>
                                  <a:pt x="12426" y="3"/>
                                  <a:pt x="12430" y="3"/>
                                </a:cubicBezTo>
                                <a:close/>
                                <a:moveTo>
                                  <a:pt x="12462" y="3"/>
                                </a:moveTo>
                                <a:lnTo>
                                  <a:pt x="12462" y="3"/>
                                </a:lnTo>
                                <a:cubicBezTo>
                                  <a:pt x="12466" y="3"/>
                                  <a:pt x="12470" y="7"/>
                                  <a:pt x="12470" y="11"/>
                                </a:cubicBezTo>
                                <a:cubicBezTo>
                                  <a:pt x="12470" y="16"/>
                                  <a:pt x="12466" y="19"/>
                                  <a:pt x="12462" y="19"/>
                                </a:cubicBezTo>
                                <a:lnTo>
                                  <a:pt x="12462" y="19"/>
                                </a:lnTo>
                                <a:cubicBezTo>
                                  <a:pt x="12458" y="19"/>
                                  <a:pt x="12454" y="16"/>
                                  <a:pt x="12454" y="11"/>
                                </a:cubicBezTo>
                                <a:cubicBezTo>
                                  <a:pt x="12454" y="7"/>
                                  <a:pt x="12458" y="3"/>
                                  <a:pt x="12462" y="3"/>
                                </a:cubicBezTo>
                                <a:close/>
                                <a:moveTo>
                                  <a:pt x="12494" y="3"/>
                                </a:moveTo>
                                <a:lnTo>
                                  <a:pt x="12494" y="3"/>
                                </a:lnTo>
                                <a:cubicBezTo>
                                  <a:pt x="12498" y="3"/>
                                  <a:pt x="12502" y="7"/>
                                  <a:pt x="12502" y="11"/>
                                </a:cubicBezTo>
                                <a:cubicBezTo>
                                  <a:pt x="12502" y="16"/>
                                  <a:pt x="12498" y="19"/>
                                  <a:pt x="12494" y="19"/>
                                </a:cubicBezTo>
                                <a:lnTo>
                                  <a:pt x="12494" y="19"/>
                                </a:lnTo>
                                <a:cubicBezTo>
                                  <a:pt x="12490" y="19"/>
                                  <a:pt x="12486" y="16"/>
                                  <a:pt x="12486" y="11"/>
                                </a:cubicBezTo>
                                <a:cubicBezTo>
                                  <a:pt x="12486" y="7"/>
                                  <a:pt x="12490" y="3"/>
                                  <a:pt x="12494" y="3"/>
                                </a:cubicBezTo>
                                <a:close/>
                                <a:moveTo>
                                  <a:pt x="12526" y="3"/>
                                </a:moveTo>
                                <a:lnTo>
                                  <a:pt x="12526" y="3"/>
                                </a:lnTo>
                                <a:cubicBezTo>
                                  <a:pt x="12530" y="3"/>
                                  <a:pt x="12534" y="7"/>
                                  <a:pt x="12534" y="11"/>
                                </a:cubicBezTo>
                                <a:cubicBezTo>
                                  <a:pt x="12534" y="16"/>
                                  <a:pt x="12530" y="19"/>
                                  <a:pt x="12526" y="19"/>
                                </a:cubicBezTo>
                                <a:lnTo>
                                  <a:pt x="12526" y="19"/>
                                </a:lnTo>
                                <a:cubicBezTo>
                                  <a:pt x="12522" y="19"/>
                                  <a:pt x="12518" y="16"/>
                                  <a:pt x="12518" y="11"/>
                                </a:cubicBezTo>
                                <a:cubicBezTo>
                                  <a:pt x="12518" y="7"/>
                                  <a:pt x="12522" y="3"/>
                                  <a:pt x="12526" y="3"/>
                                </a:cubicBezTo>
                                <a:close/>
                                <a:moveTo>
                                  <a:pt x="12558" y="3"/>
                                </a:moveTo>
                                <a:lnTo>
                                  <a:pt x="12558" y="3"/>
                                </a:lnTo>
                                <a:cubicBezTo>
                                  <a:pt x="12563" y="3"/>
                                  <a:pt x="12566" y="7"/>
                                  <a:pt x="12566" y="11"/>
                                </a:cubicBezTo>
                                <a:cubicBezTo>
                                  <a:pt x="12566" y="16"/>
                                  <a:pt x="12563" y="19"/>
                                  <a:pt x="12558" y="19"/>
                                </a:cubicBezTo>
                                <a:lnTo>
                                  <a:pt x="12558" y="19"/>
                                </a:lnTo>
                                <a:cubicBezTo>
                                  <a:pt x="12554" y="19"/>
                                  <a:pt x="12550" y="16"/>
                                  <a:pt x="12550" y="11"/>
                                </a:cubicBezTo>
                                <a:cubicBezTo>
                                  <a:pt x="12550" y="7"/>
                                  <a:pt x="12554" y="3"/>
                                  <a:pt x="12558" y="3"/>
                                </a:cubicBezTo>
                                <a:close/>
                                <a:moveTo>
                                  <a:pt x="12590" y="3"/>
                                </a:moveTo>
                                <a:lnTo>
                                  <a:pt x="12590" y="3"/>
                                </a:lnTo>
                                <a:cubicBezTo>
                                  <a:pt x="12595" y="3"/>
                                  <a:pt x="12598" y="7"/>
                                  <a:pt x="12598" y="11"/>
                                </a:cubicBezTo>
                                <a:cubicBezTo>
                                  <a:pt x="12598" y="16"/>
                                  <a:pt x="12595" y="19"/>
                                  <a:pt x="12590" y="19"/>
                                </a:cubicBezTo>
                                <a:lnTo>
                                  <a:pt x="12590" y="19"/>
                                </a:lnTo>
                                <a:cubicBezTo>
                                  <a:pt x="12586" y="19"/>
                                  <a:pt x="12582" y="16"/>
                                  <a:pt x="12582" y="11"/>
                                </a:cubicBezTo>
                                <a:cubicBezTo>
                                  <a:pt x="12582" y="7"/>
                                  <a:pt x="12586" y="3"/>
                                  <a:pt x="12590" y="3"/>
                                </a:cubicBezTo>
                                <a:close/>
                                <a:moveTo>
                                  <a:pt x="12622" y="3"/>
                                </a:moveTo>
                                <a:lnTo>
                                  <a:pt x="12622" y="3"/>
                                </a:lnTo>
                                <a:cubicBezTo>
                                  <a:pt x="12627" y="3"/>
                                  <a:pt x="12630" y="7"/>
                                  <a:pt x="12630" y="11"/>
                                </a:cubicBezTo>
                                <a:cubicBezTo>
                                  <a:pt x="12630" y="16"/>
                                  <a:pt x="12627" y="19"/>
                                  <a:pt x="12622" y="19"/>
                                </a:cubicBezTo>
                                <a:lnTo>
                                  <a:pt x="12622" y="19"/>
                                </a:lnTo>
                                <a:cubicBezTo>
                                  <a:pt x="12618" y="19"/>
                                  <a:pt x="12614" y="16"/>
                                  <a:pt x="12614" y="11"/>
                                </a:cubicBezTo>
                                <a:cubicBezTo>
                                  <a:pt x="12614" y="7"/>
                                  <a:pt x="12618" y="3"/>
                                  <a:pt x="12622" y="3"/>
                                </a:cubicBezTo>
                                <a:close/>
                                <a:moveTo>
                                  <a:pt x="12654" y="3"/>
                                </a:moveTo>
                                <a:lnTo>
                                  <a:pt x="12654" y="3"/>
                                </a:lnTo>
                                <a:cubicBezTo>
                                  <a:pt x="12659" y="3"/>
                                  <a:pt x="12662" y="7"/>
                                  <a:pt x="12662" y="11"/>
                                </a:cubicBezTo>
                                <a:cubicBezTo>
                                  <a:pt x="12662" y="16"/>
                                  <a:pt x="12659" y="19"/>
                                  <a:pt x="12654" y="19"/>
                                </a:cubicBezTo>
                                <a:lnTo>
                                  <a:pt x="12654" y="19"/>
                                </a:lnTo>
                                <a:cubicBezTo>
                                  <a:pt x="12650" y="19"/>
                                  <a:pt x="12646" y="16"/>
                                  <a:pt x="12646" y="11"/>
                                </a:cubicBezTo>
                                <a:cubicBezTo>
                                  <a:pt x="12646" y="7"/>
                                  <a:pt x="12650" y="3"/>
                                  <a:pt x="12654" y="3"/>
                                </a:cubicBezTo>
                                <a:close/>
                                <a:moveTo>
                                  <a:pt x="12686" y="3"/>
                                </a:moveTo>
                                <a:lnTo>
                                  <a:pt x="12686" y="3"/>
                                </a:lnTo>
                                <a:cubicBezTo>
                                  <a:pt x="12691" y="3"/>
                                  <a:pt x="12694" y="7"/>
                                  <a:pt x="12694" y="11"/>
                                </a:cubicBezTo>
                                <a:cubicBezTo>
                                  <a:pt x="12694" y="16"/>
                                  <a:pt x="12691" y="19"/>
                                  <a:pt x="12686" y="19"/>
                                </a:cubicBezTo>
                                <a:lnTo>
                                  <a:pt x="12686" y="19"/>
                                </a:lnTo>
                                <a:cubicBezTo>
                                  <a:pt x="12682" y="19"/>
                                  <a:pt x="12678" y="16"/>
                                  <a:pt x="12678" y="11"/>
                                </a:cubicBezTo>
                                <a:cubicBezTo>
                                  <a:pt x="12678" y="7"/>
                                  <a:pt x="12682" y="3"/>
                                  <a:pt x="12686" y="3"/>
                                </a:cubicBezTo>
                                <a:close/>
                                <a:moveTo>
                                  <a:pt x="12718" y="3"/>
                                </a:moveTo>
                                <a:lnTo>
                                  <a:pt x="12718" y="3"/>
                                </a:lnTo>
                                <a:cubicBezTo>
                                  <a:pt x="12723" y="3"/>
                                  <a:pt x="12726" y="7"/>
                                  <a:pt x="12726" y="11"/>
                                </a:cubicBezTo>
                                <a:cubicBezTo>
                                  <a:pt x="12726" y="16"/>
                                  <a:pt x="12723" y="19"/>
                                  <a:pt x="12718" y="19"/>
                                </a:cubicBezTo>
                                <a:lnTo>
                                  <a:pt x="12718" y="19"/>
                                </a:lnTo>
                                <a:cubicBezTo>
                                  <a:pt x="12714" y="19"/>
                                  <a:pt x="12710" y="16"/>
                                  <a:pt x="12710" y="11"/>
                                </a:cubicBezTo>
                                <a:cubicBezTo>
                                  <a:pt x="12710" y="7"/>
                                  <a:pt x="12714" y="3"/>
                                  <a:pt x="12718" y="3"/>
                                </a:cubicBezTo>
                                <a:close/>
                                <a:moveTo>
                                  <a:pt x="12750" y="3"/>
                                </a:moveTo>
                                <a:lnTo>
                                  <a:pt x="12750" y="3"/>
                                </a:lnTo>
                                <a:cubicBezTo>
                                  <a:pt x="12755" y="3"/>
                                  <a:pt x="12758" y="7"/>
                                  <a:pt x="12758" y="11"/>
                                </a:cubicBezTo>
                                <a:cubicBezTo>
                                  <a:pt x="12758" y="16"/>
                                  <a:pt x="12755" y="19"/>
                                  <a:pt x="12750" y="19"/>
                                </a:cubicBezTo>
                                <a:lnTo>
                                  <a:pt x="12750" y="19"/>
                                </a:lnTo>
                                <a:cubicBezTo>
                                  <a:pt x="12746" y="19"/>
                                  <a:pt x="12742" y="16"/>
                                  <a:pt x="12742" y="11"/>
                                </a:cubicBezTo>
                                <a:cubicBezTo>
                                  <a:pt x="12742" y="7"/>
                                  <a:pt x="12746" y="3"/>
                                  <a:pt x="12750" y="3"/>
                                </a:cubicBezTo>
                                <a:close/>
                                <a:moveTo>
                                  <a:pt x="12782" y="3"/>
                                </a:moveTo>
                                <a:lnTo>
                                  <a:pt x="12782" y="3"/>
                                </a:lnTo>
                                <a:cubicBezTo>
                                  <a:pt x="12787" y="3"/>
                                  <a:pt x="12790" y="7"/>
                                  <a:pt x="12790" y="11"/>
                                </a:cubicBezTo>
                                <a:cubicBezTo>
                                  <a:pt x="12790" y="16"/>
                                  <a:pt x="12787" y="19"/>
                                  <a:pt x="12782" y="19"/>
                                </a:cubicBezTo>
                                <a:lnTo>
                                  <a:pt x="12782" y="19"/>
                                </a:lnTo>
                                <a:cubicBezTo>
                                  <a:pt x="12778" y="19"/>
                                  <a:pt x="12774" y="16"/>
                                  <a:pt x="12774" y="11"/>
                                </a:cubicBezTo>
                                <a:cubicBezTo>
                                  <a:pt x="12774" y="7"/>
                                  <a:pt x="12778" y="3"/>
                                  <a:pt x="12782" y="3"/>
                                </a:cubicBezTo>
                                <a:close/>
                                <a:moveTo>
                                  <a:pt x="12814" y="3"/>
                                </a:moveTo>
                                <a:lnTo>
                                  <a:pt x="12814" y="3"/>
                                </a:lnTo>
                                <a:cubicBezTo>
                                  <a:pt x="12819" y="3"/>
                                  <a:pt x="12822" y="7"/>
                                  <a:pt x="12822" y="11"/>
                                </a:cubicBezTo>
                                <a:cubicBezTo>
                                  <a:pt x="12822" y="16"/>
                                  <a:pt x="12819" y="19"/>
                                  <a:pt x="12814" y="19"/>
                                </a:cubicBezTo>
                                <a:lnTo>
                                  <a:pt x="12814" y="19"/>
                                </a:lnTo>
                                <a:cubicBezTo>
                                  <a:pt x="12810" y="19"/>
                                  <a:pt x="12806" y="16"/>
                                  <a:pt x="12806" y="11"/>
                                </a:cubicBezTo>
                                <a:cubicBezTo>
                                  <a:pt x="12806" y="7"/>
                                  <a:pt x="12810" y="3"/>
                                  <a:pt x="12814" y="3"/>
                                </a:cubicBezTo>
                                <a:close/>
                                <a:moveTo>
                                  <a:pt x="12846" y="3"/>
                                </a:moveTo>
                                <a:lnTo>
                                  <a:pt x="12846" y="3"/>
                                </a:lnTo>
                                <a:cubicBezTo>
                                  <a:pt x="12851" y="3"/>
                                  <a:pt x="12854" y="7"/>
                                  <a:pt x="12854" y="11"/>
                                </a:cubicBezTo>
                                <a:cubicBezTo>
                                  <a:pt x="12854" y="16"/>
                                  <a:pt x="12851" y="19"/>
                                  <a:pt x="12846" y="19"/>
                                </a:cubicBezTo>
                                <a:lnTo>
                                  <a:pt x="12846" y="19"/>
                                </a:lnTo>
                                <a:cubicBezTo>
                                  <a:pt x="12842" y="19"/>
                                  <a:pt x="12838" y="16"/>
                                  <a:pt x="12838" y="11"/>
                                </a:cubicBezTo>
                                <a:cubicBezTo>
                                  <a:pt x="12838" y="7"/>
                                  <a:pt x="12842" y="3"/>
                                  <a:pt x="12846" y="3"/>
                                </a:cubicBezTo>
                                <a:close/>
                                <a:moveTo>
                                  <a:pt x="12878" y="3"/>
                                </a:moveTo>
                                <a:lnTo>
                                  <a:pt x="12878" y="3"/>
                                </a:lnTo>
                                <a:cubicBezTo>
                                  <a:pt x="12883" y="3"/>
                                  <a:pt x="12886" y="7"/>
                                  <a:pt x="12886" y="11"/>
                                </a:cubicBezTo>
                                <a:cubicBezTo>
                                  <a:pt x="12886" y="16"/>
                                  <a:pt x="12883" y="19"/>
                                  <a:pt x="12878" y="19"/>
                                </a:cubicBezTo>
                                <a:lnTo>
                                  <a:pt x="12878" y="19"/>
                                </a:lnTo>
                                <a:cubicBezTo>
                                  <a:pt x="12874" y="19"/>
                                  <a:pt x="12870" y="16"/>
                                  <a:pt x="12870" y="11"/>
                                </a:cubicBezTo>
                                <a:cubicBezTo>
                                  <a:pt x="12870" y="7"/>
                                  <a:pt x="12874" y="3"/>
                                  <a:pt x="12878" y="3"/>
                                </a:cubicBezTo>
                                <a:close/>
                                <a:moveTo>
                                  <a:pt x="12910" y="3"/>
                                </a:moveTo>
                                <a:lnTo>
                                  <a:pt x="12910" y="3"/>
                                </a:lnTo>
                                <a:cubicBezTo>
                                  <a:pt x="12915" y="3"/>
                                  <a:pt x="12918" y="7"/>
                                  <a:pt x="12918" y="11"/>
                                </a:cubicBezTo>
                                <a:cubicBezTo>
                                  <a:pt x="12918" y="16"/>
                                  <a:pt x="12915" y="19"/>
                                  <a:pt x="12910" y="19"/>
                                </a:cubicBezTo>
                                <a:lnTo>
                                  <a:pt x="12910" y="19"/>
                                </a:lnTo>
                                <a:cubicBezTo>
                                  <a:pt x="12906" y="19"/>
                                  <a:pt x="12902" y="16"/>
                                  <a:pt x="12902" y="11"/>
                                </a:cubicBezTo>
                                <a:cubicBezTo>
                                  <a:pt x="12902" y="7"/>
                                  <a:pt x="12906" y="3"/>
                                  <a:pt x="12910" y="3"/>
                                </a:cubicBezTo>
                                <a:close/>
                                <a:moveTo>
                                  <a:pt x="12942" y="3"/>
                                </a:moveTo>
                                <a:lnTo>
                                  <a:pt x="12942" y="3"/>
                                </a:lnTo>
                                <a:cubicBezTo>
                                  <a:pt x="12947" y="3"/>
                                  <a:pt x="12950" y="7"/>
                                  <a:pt x="12950" y="11"/>
                                </a:cubicBezTo>
                                <a:cubicBezTo>
                                  <a:pt x="12950" y="16"/>
                                  <a:pt x="12947" y="19"/>
                                  <a:pt x="12942" y="19"/>
                                </a:cubicBezTo>
                                <a:lnTo>
                                  <a:pt x="12942" y="19"/>
                                </a:lnTo>
                                <a:cubicBezTo>
                                  <a:pt x="12938" y="19"/>
                                  <a:pt x="12934" y="16"/>
                                  <a:pt x="12934" y="11"/>
                                </a:cubicBezTo>
                                <a:cubicBezTo>
                                  <a:pt x="12934" y="7"/>
                                  <a:pt x="12938" y="3"/>
                                  <a:pt x="12942" y="3"/>
                                </a:cubicBezTo>
                                <a:close/>
                                <a:moveTo>
                                  <a:pt x="12974" y="3"/>
                                </a:moveTo>
                                <a:lnTo>
                                  <a:pt x="12974" y="3"/>
                                </a:lnTo>
                                <a:cubicBezTo>
                                  <a:pt x="12979" y="3"/>
                                  <a:pt x="12982" y="7"/>
                                  <a:pt x="12982" y="11"/>
                                </a:cubicBezTo>
                                <a:cubicBezTo>
                                  <a:pt x="12982" y="16"/>
                                  <a:pt x="12979" y="19"/>
                                  <a:pt x="12974" y="19"/>
                                </a:cubicBezTo>
                                <a:lnTo>
                                  <a:pt x="12974" y="19"/>
                                </a:lnTo>
                                <a:cubicBezTo>
                                  <a:pt x="12970" y="19"/>
                                  <a:pt x="12966" y="16"/>
                                  <a:pt x="12966" y="11"/>
                                </a:cubicBezTo>
                                <a:cubicBezTo>
                                  <a:pt x="12966" y="7"/>
                                  <a:pt x="12970" y="3"/>
                                  <a:pt x="12974" y="3"/>
                                </a:cubicBezTo>
                                <a:close/>
                                <a:moveTo>
                                  <a:pt x="13006" y="3"/>
                                </a:moveTo>
                                <a:lnTo>
                                  <a:pt x="13006" y="3"/>
                                </a:lnTo>
                                <a:cubicBezTo>
                                  <a:pt x="13011" y="3"/>
                                  <a:pt x="13014" y="7"/>
                                  <a:pt x="13014" y="11"/>
                                </a:cubicBezTo>
                                <a:cubicBezTo>
                                  <a:pt x="13014" y="16"/>
                                  <a:pt x="13011" y="19"/>
                                  <a:pt x="13006" y="19"/>
                                </a:cubicBezTo>
                                <a:lnTo>
                                  <a:pt x="13006" y="19"/>
                                </a:lnTo>
                                <a:cubicBezTo>
                                  <a:pt x="13002" y="19"/>
                                  <a:pt x="12998" y="16"/>
                                  <a:pt x="12998" y="11"/>
                                </a:cubicBezTo>
                                <a:cubicBezTo>
                                  <a:pt x="12998" y="7"/>
                                  <a:pt x="13002" y="3"/>
                                  <a:pt x="13006" y="3"/>
                                </a:cubicBezTo>
                                <a:close/>
                                <a:moveTo>
                                  <a:pt x="13038" y="3"/>
                                </a:moveTo>
                                <a:lnTo>
                                  <a:pt x="13038" y="3"/>
                                </a:lnTo>
                                <a:cubicBezTo>
                                  <a:pt x="13043" y="3"/>
                                  <a:pt x="13046" y="7"/>
                                  <a:pt x="13046" y="11"/>
                                </a:cubicBezTo>
                                <a:cubicBezTo>
                                  <a:pt x="13046" y="16"/>
                                  <a:pt x="13043" y="19"/>
                                  <a:pt x="13038" y="19"/>
                                </a:cubicBezTo>
                                <a:lnTo>
                                  <a:pt x="13038" y="19"/>
                                </a:lnTo>
                                <a:cubicBezTo>
                                  <a:pt x="13034" y="19"/>
                                  <a:pt x="13030" y="16"/>
                                  <a:pt x="13030" y="11"/>
                                </a:cubicBezTo>
                                <a:cubicBezTo>
                                  <a:pt x="13030" y="7"/>
                                  <a:pt x="13034" y="3"/>
                                  <a:pt x="13038" y="3"/>
                                </a:cubicBezTo>
                                <a:close/>
                                <a:moveTo>
                                  <a:pt x="13070" y="3"/>
                                </a:moveTo>
                                <a:lnTo>
                                  <a:pt x="13070" y="3"/>
                                </a:lnTo>
                                <a:cubicBezTo>
                                  <a:pt x="13075" y="3"/>
                                  <a:pt x="13078" y="7"/>
                                  <a:pt x="13078" y="11"/>
                                </a:cubicBezTo>
                                <a:cubicBezTo>
                                  <a:pt x="13078" y="16"/>
                                  <a:pt x="13075" y="19"/>
                                  <a:pt x="13070" y="19"/>
                                </a:cubicBezTo>
                                <a:lnTo>
                                  <a:pt x="13070" y="19"/>
                                </a:lnTo>
                                <a:cubicBezTo>
                                  <a:pt x="13066" y="19"/>
                                  <a:pt x="13062" y="16"/>
                                  <a:pt x="13062" y="11"/>
                                </a:cubicBezTo>
                                <a:cubicBezTo>
                                  <a:pt x="13062" y="7"/>
                                  <a:pt x="13066" y="3"/>
                                  <a:pt x="13070" y="3"/>
                                </a:cubicBezTo>
                                <a:close/>
                                <a:moveTo>
                                  <a:pt x="13102" y="3"/>
                                </a:moveTo>
                                <a:lnTo>
                                  <a:pt x="13102" y="3"/>
                                </a:lnTo>
                                <a:cubicBezTo>
                                  <a:pt x="13107" y="3"/>
                                  <a:pt x="13110" y="7"/>
                                  <a:pt x="13110" y="11"/>
                                </a:cubicBezTo>
                                <a:cubicBezTo>
                                  <a:pt x="13110" y="16"/>
                                  <a:pt x="13107" y="19"/>
                                  <a:pt x="13102" y="19"/>
                                </a:cubicBezTo>
                                <a:lnTo>
                                  <a:pt x="13102" y="19"/>
                                </a:lnTo>
                                <a:cubicBezTo>
                                  <a:pt x="13098" y="19"/>
                                  <a:pt x="13094" y="16"/>
                                  <a:pt x="13094" y="11"/>
                                </a:cubicBezTo>
                                <a:cubicBezTo>
                                  <a:pt x="13094" y="7"/>
                                  <a:pt x="13098" y="3"/>
                                  <a:pt x="13102" y="3"/>
                                </a:cubicBezTo>
                                <a:close/>
                                <a:moveTo>
                                  <a:pt x="13134" y="3"/>
                                </a:moveTo>
                                <a:lnTo>
                                  <a:pt x="13134" y="3"/>
                                </a:lnTo>
                                <a:cubicBezTo>
                                  <a:pt x="13139" y="3"/>
                                  <a:pt x="13142" y="7"/>
                                  <a:pt x="13142" y="11"/>
                                </a:cubicBezTo>
                                <a:cubicBezTo>
                                  <a:pt x="13142" y="16"/>
                                  <a:pt x="13139" y="19"/>
                                  <a:pt x="13134" y="19"/>
                                </a:cubicBezTo>
                                <a:lnTo>
                                  <a:pt x="13134" y="19"/>
                                </a:lnTo>
                                <a:cubicBezTo>
                                  <a:pt x="13130" y="19"/>
                                  <a:pt x="13126" y="16"/>
                                  <a:pt x="13126" y="11"/>
                                </a:cubicBezTo>
                                <a:cubicBezTo>
                                  <a:pt x="13126" y="7"/>
                                  <a:pt x="13130" y="3"/>
                                  <a:pt x="13134" y="3"/>
                                </a:cubicBezTo>
                                <a:close/>
                                <a:moveTo>
                                  <a:pt x="13166" y="3"/>
                                </a:moveTo>
                                <a:lnTo>
                                  <a:pt x="13166" y="3"/>
                                </a:lnTo>
                                <a:cubicBezTo>
                                  <a:pt x="13171" y="3"/>
                                  <a:pt x="13174" y="7"/>
                                  <a:pt x="13174" y="11"/>
                                </a:cubicBezTo>
                                <a:cubicBezTo>
                                  <a:pt x="13174" y="16"/>
                                  <a:pt x="13171" y="19"/>
                                  <a:pt x="13166" y="19"/>
                                </a:cubicBezTo>
                                <a:lnTo>
                                  <a:pt x="13166" y="19"/>
                                </a:lnTo>
                                <a:cubicBezTo>
                                  <a:pt x="13162" y="19"/>
                                  <a:pt x="13158" y="16"/>
                                  <a:pt x="13158" y="11"/>
                                </a:cubicBezTo>
                                <a:cubicBezTo>
                                  <a:pt x="13158" y="7"/>
                                  <a:pt x="13162" y="3"/>
                                  <a:pt x="13166" y="3"/>
                                </a:cubicBezTo>
                                <a:close/>
                                <a:moveTo>
                                  <a:pt x="13198" y="3"/>
                                </a:moveTo>
                                <a:lnTo>
                                  <a:pt x="13198" y="3"/>
                                </a:lnTo>
                                <a:cubicBezTo>
                                  <a:pt x="13203" y="3"/>
                                  <a:pt x="13206" y="7"/>
                                  <a:pt x="13206" y="11"/>
                                </a:cubicBezTo>
                                <a:cubicBezTo>
                                  <a:pt x="13206" y="16"/>
                                  <a:pt x="13203" y="19"/>
                                  <a:pt x="13198" y="19"/>
                                </a:cubicBezTo>
                                <a:lnTo>
                                  <a:pt x="13198" y="19"/>
                                </a:lnTo>
                                <a:cubicBezTo>
                                  <a:pt x="13194" y="19"/>
                                  <a:pt x="13190" y="16"/>
                                  <a:pt x="13190" y="11"/>
                                </a:cubicBezTo>
                                <a:cubicBezTo>
                                  <a:pt x="13190" y="7"/>
                                  <a:pt x="13194" y="3"/>
                                  <a:pt x="13198" y="3"/>
                                </a:cubicBezTo>
                                <a:close/>
                                <a:moveTo>
                                  <a:pt x="13230" y="3"/>
                                </a:moveTo>
                                <a:lnTo>
                                  <a:pt x="13230" y="3"/>
                                </a:lnTo>
                                <a:cubicBezTo>
                                  <a:pt x="13235" y="3"/>
                                  <a:pt x="13238" y="7"/>
                                  <a:pt x="13238" y="11"/>
                                </a:cubicBezTo>
                                <a:cubicBezTo>
                                  <a:pt x="13238" y="16"/>
                                  <a:pt x="13235" y="19"/>
                                  <a:pt x="13230" y="19"/>
                                </a:cubicBezTo>
                                <a:lnTo>
                                  <a:pt x="13230" y="19"/>
                                </a:lnTo>
                                <a:cubicBezTo>
                                  <a:pt x="13226" y="19"/>
                                  <a:pt x="13222" y="16"/>
                                  <a:pt x="13222" y="11"/>
                                </a:cubicBezTo>
                                <a:cubicBezTo>
                                  <a:pt x="13222" y="7"/>
                                  <a:pt x="13226" y="3"/>
                                  <a:pt x="13230" y="3"/>
                                </a:cubicBezTo>
                                <a:close/>
                                <a:moveTo>
                                  <a:pt x="13262" y="3"/>
                                </a:moveTo>
                                <a:lnTo>
                                  <a:pt x="13262" y="3"/>
                                </a:lnTo>
                                <a:cubicBezTo>
                                  <a:pt x="13267" y="3"/>
                                  <a:pt x="13270" y="7"/>
                                  <a:pt x="13270" y="11"/>
                                </a:cubicBezTo>
                                <a:cubicBezTo>
                                  <a:pt x="13270" y="16"/>
                                  <a:pt x="13267" y="19"/>
                                  <a:pt x="13262" y="19"/>
                                </a:cubicBezTo>
                                <a:lnTo>
                                  <a:pt x="13262" y="19"/>
                                </a:lnTo>
                                <a:cubicBezTo>
                                  <a:pt x="13258" y="19"/>
                                  <a:pt x="13254" y="16"/>
                                  <a:pt x="13254" y="11"/>
                                </a:cubicBezTo>
                                <a:cubicBezTo>
                                  <a:pt x="13254" y="7"/>
                                  <a:pt x="13258" y="3"/>
                                  <a:pt x="13262" y="3"/>
                                </a:cubicBezTo>
                                <a:close/>
                                <a:moveTo>
                                  <a:pt x="13294" y="3"/>
                                </a:moveTo>
                                <a:lnTo>
                                  <a:pt x="13294" y="3"/>
                                </a:lnTo>
                                <a:cubicBezTo>
                                  <a:pt x="13299" y="3"/>
                                  <a:pt x="13302" y="7"/>
                                  <a:pt x="13302" y="11"/>
                                </a:cubicBezTo>
                                <a:cubicBezTo>
                                  <a:pt x="13302" y="16"/>
                                  <a:pt x="13299" y="19"/>
                                  <a:pt x="13294" y="19"/>
                                </a:cubicBezTo>
                                <a:lnTo>
                                  <a:pt x="13294" y="19"/>
                                </a:lnTo>
                                <a:cubicBezTo>
                                  <a:pt x="13290" y="19"/>
                                  <a:pt x="13286" y="16"/>
                                  <a:pt x="13286" y="11"/>
                                </a:cubicBezTo>
                                <a:cubicBezTo>
                                  <a:pt x="13286" y="7"/>
                                  <a:pt x="13290" y="3"/>
                                  <a:pt x="13294" y="3"/>
                                </a:cubicBezTo>
                                <a:close/>
                                <a:moveTo>
                                  <a:pt x="13326" y="3"/>
                                </a:moveTo>
                                <a:lnTo>
                                  <a:pt x="13326" y="3"/>
                                </a:lnTo>
                                <a:cubicBezTo>
                                  <a:pt x="13331" y="3"/>
                                  <a:pt x="13334" y="7"/>
                                  <a:pt x="13334" y="11"/>
                                </a:cubicBezTo>
                                <a:cubicBezTo>
                                  <a:pt x="13334" y="16"/>
                                  <a:pt x="13331" y="19"/>
                                  <a:pt x="13326" y="19"/>
                                </a:cubicBezTo>
                                <a:lnTo>
                                  <a:pt x="13326" y="19"/>
                                </a:lnTo>
                                <a:cubicBezTo>
                                  <a:pt x="13322" y="19"/>
                                  <a:pt x="13318" y="16"/>
                                  <a:pt x="13318" y="11"/>
                                </a:cubicBezTo>
                                <a:cubicBezTo>
                                  <a:pt x="13318" y="7"/>
                                  <a:pt x="13322" y="3"/>
                                  <a:pt x="13326" y="3"/>
                                </a:cubicBezTo>
                                <a:close/>
                                <a:moveTo>
                                  <a:pt x="13358" y="3"/>
                                </a:moveTo>
                                <a:lnTo>
                                  <a:pt x="13359" y="3"/>
                                </a:lnTo>
                                <a:cubicBezTo>
                                  <a:pt x="13363" y="3"/>
                                  <a:pt x="13367" y="7"/>
                                  <a:pt x="13367" y="11"/>
                                </a:cubicBezTo>
                                <a:cubicBezTo>
                                  <a:pt x="13367" y="16"/>
                                  <a:pt x="13363" y="19"/>
                                  <a:pt x="13359" y="19"/>
                                </a:cubicBezTo>
                                <a:lnTo>
                                  <a:pt x="13358" y="19"/>
                                </a:lnTo>
                                <a:cubicBezTo>
                                  <a:pt x="13354" y="19"/>
                                  <a:pt x="13350" y="16"/>
                                  <a:pt x="13350" y="11"/>
                                </a:cubicBezTo>
                                <a:cubicBezTo>
                                  <a:pt x="13350" y="7"/>
                                  <a:pt x="13354" y="3"/>
                                  <a:pt x="13358" y="3"/>
                                </a:cubicBezTo>
                                <a:close/>
                                <a:moveTo>
                                  <a:pt x="13391" y="3"/>
                                </a:moveTo>
                                <a:lnTo>
                                  <a:pt x="13391" y="3"/>
                                </a:lnTo>
                                <a:cubicBezTo>
                                  <a:pt x="13395" y="3"/>
                                  <a:pt x="13399" y="7"/>
                                  <a:pt x="13399" y="11"/>
                                </a:cubicBezTo>
                                <a:cubicBezTo>
                                  <a:pt x="13399" y="16"/>
                                  <a:pt x="13395" y="19"/>
                                  <a:pt x="13391" y="19"/>
                                </a:cubicBezTo>
                                <a:lnTo>
                                  <a:pt x="13391" y="19"/>
                                </a:lnTo>
                                <a:cubicBezTo>
                                  <a:pt x="13386" y="19"/>
                                  <a:pt x="13383" y="16"/>
                                  <a:pt x="13383" y="11"/>
                                </a:cubicBezTo>
                                <a:cubicBezTo>
                                  <a:pt x="13383" y="7"/>
                                  <a:pt x="13386" y="3"/>
                                  <a:pt x="13391" y="3"/>
                                </a:cubicBezTo>
                                <a:close/>
                                <a:moveTo>
                                  <a:pt x="13423" y="3"/>
                                </a:moveTo>
                                <a:lnTo>
                                  <a:pt x="13423" y="3"/>
                                </a:lnTo>
                                <a:cubicBezTo>
                                  <a:pt x="13427" y="3"/>
                                  <a:pt x="13431" y="7"/>
                                  <a:pt x="13431" y="11"/>
                                </a:cubicBezTo>
                                <a:cubicBezTo>
                                  <a:pt x="13431" y="16"/>
                                  <a:pt x="13427" y="19"/>
                                  <a:pt x="13423" y="19"/>
                                </a:cubicBezTo>
                                <a:lnTo>
                                  <a:pt x="13423" y="19"/>
                                </a:lnTo>
                                <a:cubicBezTo>
                                  <a:pt x="13418" y="19"/>
                                  <a:pt x="13415" y="16"/>
                                  <a:pt x="13415" y="11"/>
                                </a:cubicBezTo>
                                <a:cubicBezTo>
                                  <a:pt x="13415" y="7"/>
                                  <a:pt x="13418" y="3"/>
                                  <a:pt x="13423" y="3"/>
                                </a:cubicBezTo>
                                <a:close/>
                                <a:moveTo>
                                  <a:pt x="13455" y="3"/>
                                </a:moveTo>
                                <a:lnTo>
                                  <a:pt x="13455" y="3"/>
                                </a:lnTo>
                                <a:cubicBezTo>
                                  <a:pt x="13459" y="3"/>
                                  <a:pt x="13463" y="7"/>
                                  <a:pt x="13463" y="11"/>
                                </a:cubicBezTo>
                                <a:cubicBezTo>
                                  <a:pt x="13463" y="16"/>
                                  <a:pt x="13459" y="19"/>
                                  <a:pt x="13455" y="19"/>
                                </a:cubicBezTo>
                                <a:lnTo>
                                  <a:pt x="13455" y="19"/>
                                </a:lnTo>
                                <a:cubicBezTo>
                                  <a:pt x="13450" y="19"/>
                                  <a:pt x="13447" y="16"/>
                                  <a:pt x="13447" y="11"/>
                                </a:cubicBezTo>
                                <a:cubicBezTo>
                                  <a:pt x="13447" y="7"/>
                                  <a:pt x="13450" y="3"/>
                                  <a:pt x="13455" y="3"/>
                                </a:cubicBezTo>
                                <a:close/>
                                <a:moveTo>
                                  <a:pt x="13487" y="3"/>
                                </a:moveTo>
                                <a:lnTo>
                                  <a:pt x="13487" y="3"/>
                                </a:lnTo>
                                <a:cubicBezTo>
                                  <a:pt x="13491" y="3"/>
                                  <a:pt x="13495" y="7"/>
                                  <a:pt x="13495" y="11"/>
                                </a:cubicBezTo>
                                <a:cubicBezTo>
                                  <a:pt x="13495" y="16"/>
                                  <a:pt x="13491" y="19"/>
                                  <a:pt x="13487" y="19"/>
                                </a:cubicBezTo>
                                <a:lnTo>
                                  <a:pt x="13487" y="19"/>
                                </a:lnTo>
                                <a:cubicBezTo>
                                  <a:pt x="13482" y="19"/>
                                  <a:pt x="13479" y="16"/>
                                  <a:pt x="13479" y="11"/>
                                </a:cubicBezTo>
                                <a:cubicBezTo>
                                  <a:pt x="13479" y="7"/>
                                  <a:pt x="13482" y="3"/>
                                  <a:pt x="13487" y="3"/>
                                </a:cubicBezTo>
                                <a:close/>
                                <a:moveTo>
                                  <a:pt x="13519" y="3"/>
                                </a:moveTo>
                                <a:lnTo>
                                  <a:pt x="13519" y="3"/>
                                </a:lnTo>
                                <a:cubicBezTo>
                                  <a:pt x="13523" y="3"/>
                                  <a:pt x="13527" y="7"/>
                                  <a:pt x="13527" y="11"/>
                                </a:cubicBezTo>
                                <a:cubicBezTo>
                                  <a:pt x="13527" y="16"/>
                                  <a:pt x="13523" y="19"/>
                                  <a:pt x="13519" y="19"/>
                                </a:cubicBezTo>
                                <a:lnTo>
                                  <a:pt x="13519" y="19"/>
                                </a:lnTo>
                                <a:cubicBezTo>
                                  <a:pt x="13514" y="19"/>
                                  <a:pt x="13511" y="16"/>
                                  <a:pt x="13511" y="11"/>
                                </a:cubicBezTo>
                                <a:cubicBezTo>
                                  <a:pt x="13511" y="7"/>
                                  <a:pt x="13514" y="3"/>
                                  <a:pt x="13519" y="3"/>
                                </a:cubicBezTo>
                                <a:close/>
                                <a:moveTo>
                                  <a:pt x="13551" y="3"/>
                                </a:moveTo>
                                <a:lnTo>
                                  <a:pt x="13551" y="3"/>
                                </a:lnTo>
                                <a:cubicBezTo>
                                  <a:pt x="13555" y="3"/>
                                  <a:pt x="13559" y="7"/>
                                  <a:pt x="13559" y="11"/>
                                </a:cubicBezTo>
                                <a:cubicBezTo>
                                  <a:pt x="13559" y="16"/>
                                  <a:pt x="13555" y="19"/>
                                  <a:pt x="13551" y="19"/>
                                </a:cubicBezTo>
                                <a:lnTo>
                                  <a:pt x="13551" y="19"/>
                                </a:lnTo>
                                <a:cubicBezTo>
                                  <a:pt x="13546" y="19"/>
                                  <a:pt x="13543" y="16"/>
                                  <a:pt x="13543" y="11"/>
                                </a:cubicBezTo>
                                <a:cubicBezTo>
                                  <a:pt x="13543" y="7"/>
                                  <a:pt x="13546" y="3"/>
                                  <a:pt x="13551" y="3"/>
                                </a:cubicBezTo>
                                <a:close/>
                                <a:moveTo>
                                  <a:pt x="13583" y="3"/>
                                </a:moveTo>
                                <a:lnTo>
                                  <a:pt x="13583" y="3"/>
                                </a:lnTo>
                                <a:cubicBezTo>
                                  <a:pt x="13587" y="3"/>
                                  <a:pt x="13591" y="7"/>
                                  <a:pt x="13591" y="11"/>
                                </a:cubicBezTo>
                                <a:cubicBezTo>
                                  <a:pt x="13591" y="16"/>
                                  <a:pt x="13587" y="19"/>
                                  <a:pt x="13583" y="19"/>
                                </a:cubicBezTo>
                                <a:lnTo>
                                  <a:pt x="13583" y="19"/>
                                </a:lnTo>
                                <a:cubicBezTo>
                                  <a:pt x="13578" y="19"/>
                                  <a:pt x="13575" y="16"/>
                                  <a:pt x="13575" y="11"/>
                                </a:cubicBezTo>
                                <a:cubicBezTo>
                                  <a:pt x="13575" y="7"/>
                                  <a:pt x="13578" y="3"/>
                                  <a:pt x="13583" y="3"/>
                                </a:cubicBezTo>
                                <a:close/>
                                <a:moveTo>
                                  <a:pt x="13615" y="3"/>
                                </a:moveTo>
                                <a:lnTo>
                                  <a:pt x="13615" y="3"/>
                                </a:lnTo>
                                <a:cubicBezTo>
                                  <a:pt x="13619" y="3"/>
                                  <a:pt x="13623" y="7"/>
                                  <a:pt x="13623" y="11"/>
                                </a:cubicBezTo>
                                <a:cubicBezTo>
                                  <a:pt x="13623" y="16"/>
                                  <a:pt x="13619" y="19"/>
                                  <a:pt x="13615" y="19"/>
                                </a:cubicBezTo>
                                <a:lnTo>
                                  <a:pt x="13615" y="19"/>
                                </a:lnTo>
                                <a:cubicBezTo>
                                  <a:pt x="13610" y="19"/>
                                  <a:pt x="13607" y="16"/>
                                  <a:pt x="13607" y="11"/>
                                </a:cubicBezTo>
                                <a:cubicBezTo>
                                  <a:pt x="13607" y="7"/>
                                  <a:pt x="13610" y="3"/>
                                  <a:pt x="13615" y="3"/>
                                </a:cubicBezTo>
                                <a:close/>
                                <a:moveTo>
                                  <a:pt x="13647" y="3"/>
                                </a:moveTo>
                                <a:lnTo>
                                  <a:pt x="13647" y="3"/>
                                </a:lnTo>
                                <a:cubicBezTo>
                                  <a:pt x="13651" y="3"/>
                                  <a:pt x="13655" y="7"/>
                                  <a:pt x="13655" y="11"/>
                                </a:cubicBezTo>
                                <a:cubicBezTo>
                                  <a:pt x="13655" y="16"/>
                                  <a:pt x="13651" y="19"/>
                                  <a:pt x="13647" y="19"/>
                                </a:cubicBezTo>
                                <a:lnTo>
                                  <a:pt x="13647" y="19"/>
                                </a:lnTo>
                                <a:cubicBezTo>
                                  <a:pt x="13642" y="19"/>
                                  <a:pt x="13639" y="16"/>
                                  <a:pt x="13639" y="11"/>
                                </a:cubicBezTo>
                                <a:cubicBezTo>
                                  <a:pt x="13639" y="7"/>
                                  <a:pt x="13642" y="3"/>
                                  <a:pt x="13647" y="3"/>
                                </a:cubicBezTo>
                                <a:close/>
                                <a:moveTo>
                                  <a:pt x="13679" y="3"/>
                                </a:moveTo>
                                <a:lnTo>
                                  <a:pt x="13679" y="3"/>
                                </a:lnTo>
                                <a:cubicBezTo>
                                  <a:pt x="13683" y="3"/>
                                  <a:pt x="13687" y="7"/>
                                  <a:pt x="13687" y="11"/>
                                </a:cubicBezTo>
                                <a:cubicBezTo>
                                  <a:pt x="13687" y="16"/>
                                  <a:pt x="13683" y="19"/>
                                  <a:pt x="13679" y="19"/>
                                </a:cubicBezTo>
                                <a:lnTo>
                                  <a:pt x="13679" y="19"/>
                                </a:lnTo>
                                <a:cubicBezTo>
                                  <a:pt x="13674" y="19"/>
                                  <a:pt x="13671" y="16"/>
                                  <a:pt x="13671" y="11"/>
                                </a:cubicBezTo>
                                <a:cubicBezTo>
                                  <a:pt x="13671" y="7"/>
                                  <a:pt x="13674" y="3"/>
                                  <a:pt x="13679" y="3"/>
                                </a:cubicBezTo>
                                <a:close/>
                                <a:moveTo>
                                  <a:pt x="13711" y="3"/>
                                </a:moveTo>
                                <a:lnTo>
                                  <a:pt x="13711" y="3"/>
                                </a:lnTo>
                                <a:cubicBezTo>
                                  <a:pt x="13715" y="3"/>
                                  <a:pt x="13719" y="7"/>
                                  <a:pt x="13719" y="11"/>
                                </a:cubicBezTo>
                                <a:cubicBezTo>
                                  <a:pt x="13719" y="16"/>
                                  <a:pt x="13715" y="19"/>
                                  <a:pt x="13711" y="19"/>
                                </a:cubicBezTo>
                                <a:lnTo>
                                  <a:pt x="13711" y="19"/>
                                </a:lnTo>
                                <a:cubicBezTo>
                                  <a:pt x="13706" y="19"/>
                                  <a:pt x="13703" y="16"/>
                                  <a:pt x="13703" y="11"/>
                                </a:cubicBezTo>
                                <a:cubicBezTo>
                                  <a:pt x="13703" y="7"/>
                                  <a:pt x="13706" y="3"/>
                                  <a:pt x="13711" y="3"/>
                                </a:cubicBezTo>
                                <a:close/>
                                <a:moveTo>
                                  <a:pt x="13743" y="3"/>
                                </a:moveTo>
                                <a:lnTo>
                                  <a:pt x="13743" y="3"/>
                                </a:lnTo>
                                <a:cubicBezTo>
                                  <a:pt x="13747" y="3"/>
                                  <a:pt x="13751" y="7"/>
                                  <a:pt x="13751" y="11"/>
                                </a:cubicBezTo>
                                <a:cubicBezTo>
                                  <a:pt x="13751" y="16"/>
                                  <a:pt x="13747" y="19"/>
                                  <a:pt x="13743" y="19"/>
                                </a:cubicBezTo>
                                <a:lnTo>
                                  <a:pt x="13743" y="19"/>
                                </a:lnTo>
                                <a:cubicBezTo>
                                  <a:pt x="13738" y="19"/>
                                  <a:pt x="13735" y="16"/>
                                  <a:pt x="13735" y="11"/>
                                </a:cubicBezTo>
                                <a:cubicBezTo>
                                  <a:pt x="13735" y="7"/>
                                  <a:pt x="13738" y="3"/>
                                  <a:pt x="13743" y="3"/>
                                </a:cubicBezTo>
                                <a:close/>
                                <a:moveTo>
                                  <a:pt x="13775" y="3"/>
                                </a:moveTo>
                                <a:lnTo>
                                  <a:pt x="13775" y="3"/>
                                </a:lnTo>
                                <a:cubicBezTo>
                                  <a:pt x="13779" y="3"/>
                                  <a:pt x="13783" y="7"/>
                                  <a:pt x="13783" y="11"/>
                                </a:cubicBezTo>
                                <a:cubicBezTo>
                                  <a:pt x="13783" y="16"/>
                                  <a:pt x="13779" y="19"/>
                                  <a:pt x="13775" y="19"/>
                                </a:cubicBezTo>
                                <a:lnTo>
                                  <a:pt x="13775" y="19"/>
                                </a:lnTo>
                                <a:cubicBezTo>
                                  <a:pt x="13770" y="19"/>
                                  <a:pt x="13767" y="16"/>
                                  <a:pt x="13767" y="11"/>
                                </a:cubicBezTo>
                                <a:cubicBezTo>
                                  <a:pt x="13767" y="7"/>
                                  <a:pt x="13770" y="3"/>
                                  <a:pt x="13775" y="3"/>
                                </a:cubicBezTo>
                                <a:close/>
                                <a:moveTo>
                                  <a:pt x="13807" y="3"/>
                                </a:moveTo>
                                <a:lnTo>
                                  <a:pt x="13807" y="3"/>
                                </a:lnTo>
                                <a:cubicBezTo>
                                  <a:pt x="13811" y="3"/>
                                  <a:pt x="13815" y="7"/>
                                  <a:pt x="13815" y="12"/>
                                </a:cubicBezTo>
                                <a:cubicBezTo>
                                  <a:pt x="13815" y="16"/>
                                  <a:pt x="13811" y="20"/>
                                  <a:pt x="13807" y="20"/>
                                </a:cubicBezTo>
                                <a:lnTo>
                                  <a:pt x="13807" y="20"/>
                                </a:lnTo>
                                <a:cubicBezTo>
                                  <a:pt x="13802" y="20"/>
                                  <a:pt x="13799" y="16"/>
                                  <a:pt x="13799" y="12"/>
                                </a:cubicBezTo>
                                <a:cubicBezTo>
                                  <a:pt x="13799" y="7"/>
                                  <a:pt x="13802" y="3"/>
                                  <a:pt x="13807" y="3"/>
                                </a:cubicBezTo>
                                <a:close/>
                                <a:moveTo>
                                  <a:pt x="13839" y="4"/>
                                </a:moveTo>
                                <a:lnTo>
                                  <a:pt x="13839" y="4"/>
                                </a:lnTo>
                                <a:cubicBezTo>
                                  <a:pt x="13843" y="4"/>
                                  <a:pt x="13847" y="7"/>
                                  <a:pt x="13847" y="12"/>
                                </a:cubicBezTo>
                                <a:cubicBezTo>
                                  <a:pt x="13847" y="16"/>
                                  <a:pt x="13843" y="20"/>
                                  <a:pt x="13839" y="20"/>
                                </a:cubicBezTo>
                                <a:lnTo>
                                  <a:pt x="13839" y="20"/>
                                </a:lnTo>
                                <a:cubicBezTo>
                                  <a:pt x="13834" y="20"/>
                                  <a:pt x="13831" y="16"/>
                                  <a:pt x="13831" y="12"/>
                                </a:cubicBezTo>
                                <a:cubicBezTo>
                                  <a:pt x="13831" y="7"/>
                                  <a:pt x="13834" y="4"/>
                                  <a:pt x="13839" y="4"/>
                                </a:cubicBezTo>
                                <a:close/>
                                <a:moveTo>
                                  <a:pt x="13871" y="4"/>
                                </a:moveTo>
                                <a:lnTo>
                                  <a:pt x="13871" y="4"/>
                                </a:lnTo>
                                <a:cubicBezTo>
                                  <a:pt x="13875" y="4"/>
                                  <a:pt x="13879" y="7"/>
                                  <a:pt x="13879" y="12"/>
                                </a:cubicBezTo>
                                <a:cubicBezTo>
                                  <a:pt x="13879" y="16"/>
                                  <a:pt x="13875" y="20"/>
                                  <a:pt x="13871" y="20"/>
                                </a:cubicBezTo>
                                <a:lnTo>
                                  <a:pt x="13871" y="20"/>
                                </a:lnTo>
                                <a:cubicBezTo>
                                  <a:pt x="13866" y="20"/>
                                  <a:pt x="13863" y="16"/>
                                  <a:pt x="13863" y="12"/>
                                </a:cubicBezTo>
                                <a:cubicBezTo>
                                  <a:pt x="13863" y="7"/>
                                  <a:pt x="13866" y="4"/>
                                  <a:pt x="13871" y="4"/>
                                </a:cubicBezTo>
                                <a:close/>
                                <a:moveTo>
                                  <a:pt x="13903" y="4"/>
                                </a:moveTo>
                                <a:lnTo>
                                  <a:pt x="13903" y="4"/>
                                </a:lnTo>
                                <a:cubicBezTo>
                                  <a:pt x="13907" y="4"/>
                                  <a:pt x="13911" y="7"/>
                                  <a:pt x="13911" y="12"/>
                                </a:cubicBezTo>
                                <a:cubicBezTo>
                                  <a:pt x="13911" y="16"/>
                                  <a:pt x="13907" y="20"/>
                                  <a:pt x="13903" y="20"/>
                                </a:cubicBezTo>
                                <a:lnTo>
                                  <a:pt x="13903" y="20"/>
                                </a:lnTo>
                                <a:cubicBezTo>
                                  <a:pt x="13898" y="20"/>
                                  <a:pt x="13895" y="16"/>
                                  <a:pt x="13895" y="12"/>
                                </a:cubicBezTo>
                                <a:cubicBezTo>
                                  <a:pt x="13895" y="7"/>
                                  <a:pt x="13898" y="4"/>
                                  <a:pt x="13903" y="4"/>
                                </a:cubicBezTo>
                                <a:close/>
                                <a:moveTo>
                                  <a:pt x="13935" y="4"/>
                                </a:moveTo>
                                <a:lnTo>
                                  <a:pt x="13935" y="4"/>
                                </a:lnTo>
                                <a:cubicBezTo>
                                  <a:pt x="13939" y="4"/>
                                  <a:pt x="13943" y="7"/>
                                  <a:pt x="13943" y="12"/>
                                </a:cubicBezTo>
                                <a:cubicBezTo>
                                  <a:pt x="13943" y="16"/>
                                  <a:pt x="13939" y="20"/>
                                  <a:pt x="13935" y="20"/>
                                </a:cubicBezTo>
                                <a:lnTo>
                                  <a:pt x="13935" y="20"/>
                                </a:lnTo>
                                <a:cubicBezTo>
                                  <a:pt x="13930" y="20"/>
                                  <a:pt x="13927" y="16"/>
                                  <a:pt x="13927" y="12"/>
                                </a:cubicBezTo>
                                <a:cubicBezTo>
                                  <a:pt x="13927" y="7"/>
                                  <a:pt x="13930" y="4"/>
                                  <a:pt x="13935" y="4"/>
                                </a:cubicBezTo>
                                <a:close/>
                                <a:moveTo>
                                  <a:pt x="13967" y="4"/>
                                </a:moveTo>
                                <a:lnTo>
                                  <a:pt x="13967" y="4"/>
                                </a:lnTo>
                                <a:cubicBezTo>
                                  <a:pt x="13971" y="4"/>
                                  <a:pt x="13975" y="7"/>
                                  <a:pt x="13975" y="12"/>
                                </a:cubicBezTo>
                                <a:cubicBezTo>
                                  <a:pt x="13975" y="16"/>
                                  <a:pt x="13971" y="20"/>
                                  <a:pt x="13967" y="20"/>
                                </a:cubicBezTo>
                                <a:lnTo>
                                  <a:pt x="13967" y="20"/>
                                </a:lnTo>
                                <a:cubicBezTo>
                                  <a:pt x="13962" y="20"/>
                                  <a:pt x="13959" y="16"/>
                                  <a:pt x="13959" y="12"/>
                                </a:cubicBezTo>
                                <a:cubicBezTo>
                                  <a:pt x="13959" y="7"/>
                                  <a:pt x="13962" y="4"/>
                                  <a:pt x="13967" y="4"/>
                                </a:cubicBezTo>
                                <a:close/>
                                <a:moveTo>
                                  <a:pt x="13999" y="4"/>
                                </a:moveTo>
                                <a:lnTo>
                                  <a:pt x="13999" y="4"/>
                                </a:lnTo>
                                <a:cubicBezTo>
                                  <a:pt x="14003" y="4"/>
                                  <a:pt x="14007" y="7"/>
                                  <a:pt x="14007" y="12"/>
                                </a:cubicBezTo>
                                <a:cubicBezTo>
                                  <a:pt x="14007" y="16"/>
                                  <a:pt x="14003" y="20"/>
                                  <a:pt x="13999" y="20"/>
                                </a:cubicBezTo>
                                <a:lnTo>
                                  <a:pt x="13999" y="20"/>
                                </a:lnTo>
                                <a:cubicBezTo>
                                  <a:pt x="13994" y="20"/>
                                  <a:pt x="13991" y="16"/>
                                  <a:pt x="13991" y="12"/>
                                </a:cubicBezTo>
                                <a:cubicBezTo>
                                  <a:pt x="13991" y="7"/>
                                  <a:pt x="13994" y="4"/>
                                  <a:pt x="13999" y="4"/>
                                </a:cubicBezTo>
                                <a:close/>
                                <a:moveTo>
                                  <a:pt x="14031" y="4"/>
                                </a:moveTo>
                                <a:lnTo>
                                  <a:pt x="14031" y="4"/>
                                </a:lnTo>
                                <a:cubicBezTo>
                                  <a:pt x="14035" y="4"/>
                                  <a:pt x="14039" y="7"/>
                                  <a:pt x="14039" y="12"/>
                                </a:cubicBezTo>
                                <a:cubicBezTo>
                                  <a:pt x="14039" y="16"/>
                                  <a:pt x="14035" y="20"/>
                                  <a:pt x="14031" y="20"/>
                                </a:cubicBezTo>
                                <a:lnTo>
                                  <a:pt x="14031" y="20"/>
                                </a:lnTo>
                                <a:cubicBezTo>
                                  <a:pt x="14026" y="20"/>
                                  <a:pt x="14023" y="16"/>
                                  <a:pt x="14023" y="12"/>
                                </a:cubicBezTo>
                                <a:cubicBezTo>
                                  <a:pt x="14023" y="7"/>
                                  <a:pt x="14026" y="4"/>
                                  <a:pt x="14031" y="4"/>
                                </a:cubicBezTo>
                                <a:close/>
                                <a:moveTo>
                                  <a:pt x="14063" y="4"/>
                                </a:moveTo>
                                <a:lnTo>
                                  <a:pt x="14063" y="4"/>
                                </a:lnTo>
                                <a:cubicBezTo>
                                  <a:pt x="14067" y="4"/>
                                  <a:pt x="14071" y="7"/>
                                  <a:pt x="14071" y="12"/>
                                </a:cubicBezTo>
                                <a:cubicBezTo>
                                  <a:pt x="14071" y="16"/>
                                  <a:pt x="14067" y="20"/>
                                  <a:pt x="14063" y="20"/>
                                </a:cubicBezTo>
                                <a:lnTo>
                                  <a:pt x="14063" y="20"/>
                                </a:lnTo>
                                <a:cubicBezTo>
                                  <a:pt x="14058" y="20"/>
                                  <a:pt x="14055" y="16"/>
                                  <a:pt x="14055" y="12"/>
                                </a:cubicBezTo>
                                <a:cubicBezTo>
                                  <a:pt x="14055" y="7"/>
                                  <a:pt x="14058" y="4"/>
                                  <a:pt x="14063" y="4"/>
                                </a:cubicBezTo>
                                <a:close/>
                                <a:moveTo>
                                  <a:pt x="14095" y="4"/>
                                </a:moveTo>
                                <a:lnTo>
                                  <a:pt x="14095" y="4"/>
                                </a:lnTo>
                                <a:cubicBezTo>
                                  <a:pt x="14099" y="4"/>
                                  <a:pt x="14103" y="7"/>
                                  <a:pt x="14103" y="12"/>
                                </a:cubicBezTo>
                                <a:cubicBezTo>
                                  <a:pt x="14103" y="16"/>
                                  <a:pt x="14099" y="20"/>
                                  <a:pt x="14095" y="20"/>
                                </a:cubicBezTo>
                                <a:lnTo>
                                  <a:pt x="14095" y="20"/>
                                </a:lnTo>
                                <a:cubicBezTo>
                                  <a:pt x="14090" y="20"/>
                                  <a:pt x="14087" y="16"/>
                                  <a:pt x="14087" y="12"/>
                                </a:cubicBezTo>
                                <a:cubicBezTo>
                                  <a:pt x="14087" y="7"/>
                                  <a:pt x="14090" y="4"/>
                                  <a:pt x="14095" y="4"/>
                                </a:cubicBezTo>
                                <a:close/>
                                <a:moveTo>
                                  <a:pt x="14127" y="4"/>
                                </a:moveTo>
                                <a:lnTo>
                                  <a:pt x="14127" y="4"/>
                                </a:lnTo>
                                <a:cubicBezTo>
                                  <a:pt x="14131" y="4"/>
                                  <a:pt x="14135" y="7"/>
                                  <a:pt x="14135" y="12"/>
                                </a:cubicBezTo>
                                <a:cubicBezTo>
                                  <a:pt x="14135" y="16"/>
                                  <a:pt x="14131" y="20"/>
                                  <a:pt x="14127" y="20"/>
                                </a:cubicBezTo>
                                <a:lnTo>
                                  <a:pt x="14127" y="20"/>
                                </a:lnTo>
                                <a:cubicBezTo>
                                  <a:pt x="14122" y="20"/>
                                  <a:pt x="14119" y="16"/>
                                  <a:pt x="14119" y="12"/>
                                </a:cubicBezTo>
                                <a:cubicBezTo>
                                  <a:pt x="14119" y="7"/>
                                  <a:pt x="14122" y="4"/>
                                  <a:pt x="14127" y="4"/>
                                </a:cubicBezTo>
                                <a:close/>
                                <a:moveTo>
                                  <a:pt x="14159" y="4"/>
                                </a:moveTo>
                                <a:lnTo>
                                  <a:pt x="14159" y="4"/>
                                </a:lnTo>
                                <a:cubicBezTo>
                                  <a:pt x="14163" y="4"/>
                                  <a:pt x="14167" y="7"/>
                                  <a:pt x="14167" y="12"/>
                                </a:cubicBezTo>
                                <a:cubicBezTo>
                                  <a:pt x="14167" y="16"/>
                                  <a:pt x="14163" y="20"/>
                                  <a:pt x="14159" y="20"/>
                                </a:cubicBezTo>
                                <a:lnTo>
                                  <a:pt x="14159" y="20"/>
                                </a:lnTo>
                                <a:cubicBezTo>
                                  <a:pt x="14154" y="20"/>
                                  <a:pt x="14151" y="16"/>
                                  <a:pt x="14151" y="12"/>
                                </a:cubicBezTo>
                                <a:cubicBezTo>
                                  <a:pt x="14151" y="7"/>
                                  <a:pt x="14154" y="4"/>
                                  <a:pt x="14159" y="4"/>
                                </a:cubicBezTo>
                                <a:close/>
                                <a:moveTo>
                                  <a:pt x="14191" y="4"/>
                                </a:moveTo>
                                <a:lnTo>
                                  <a:pt x="14191" y="4"/>
                                </a:lnTo>
                                <a:cubicBezTo>
                                  <a:pt x="14195" y="4"/>
                                  <a:pt x="14199" y="7"/>
                                  <a:pt x="14199" y="12"/>
                                </a:cubicBezTo>
                                <a:cubicBezTo>
                                  <a:pt x="14199" y="16"/>
                                  <a:pt x="14195" y="20"/>
                                  <a:pt x="14191" y="20"/>
                                </a:cubicBezTo>
                                <a:lnTo>
                                  <a:pt x="14191" y="20"/>
                                </a:lnTo>
                                <a:cubicBezTo>
                                  <a:pt x="14186" y="20"/>
                                  <a:pt x="14183" y="16"/>
                                  <a:pt x="14183" y="12"/>
                                </a:cubicBezTo>
                                <a:cubicBezTo>
                                  <a:pt x="14183" y="7"/>
                                  <a:pt x="14186" y="4"/>
                                  <a:pt x="14191" y="4"/>
                                </a:cubicBezTo>
                                <a:close/>
                                <a:moveTo>
                                  <a:pt x="14223" y="4"/>
                                </a:moveTo>
                                <a:lnTo>
                                  <a:pt x="14223" y="4"/>
                                </a:lnTo>
                                <a:cubicBezTo>
                                  <a:pt x="14227" y="4"/>
                                  <a:pt x="14231" y="7"/>
                                  <a:pt x="14231" y="12"/>
                                </a:cubicBezTo>
                                <a:cubicBezTo>
                                  <a:pt x="14231" y="16"/>
                                  <a:pt x="14227" y="20"/>
                                  <a:pt x="14223" y="20"/>
                                </a:cubicBezTo>
                                <a:lnTo>
                                  <a:pt x="14223" y="20"/>
                                </a:lnTo>
                                <a:cubicBezTo>
                                  <a:pt x="14218" y="20"/>
                                  <a:pt x="14215" y="16"/>
                                  <a:pt x="14215" y="12"/>
                                </a:cubicBezTo>
                                <a:cubicBezTo>
                                  <a:pt x="14215" y="7"/>
                                  <a:pt x="14218" y="4"/>
                                  <a:pt x="14223" y="4"/>
                                </a:cubicBezTo>
                                <a:close/>
                                <a:moveTo>
                                  <a:pt x="14255" y="4"/>
                                </a:moveTo>
                                <a:lnTo>
                                  <a:pt x="14255" y="4"/>
                                </a:lnTo>
                                <a:cubicBezTo>
                                  <a:pt x="14259" y="4"/>
                                  <a:pt x="14263" y="7"/>
                                  <a:pt x="14263" y="12"/>
                                </a:cubicBezTo>
                                <a:cubicBezTo>
                                  <a:pt x="14263" y="16"/>
                                  <a:pt x="14259" y="20"/>
                                  <a:pt x="14255" y="20"/>
                                </a:cubicBezTo>
                                <a:lnTo>
                                  <a:pt x="14255" y="20"/>
                                </a:lnTo>
                                <a:cubicBezTo>
                                  <a:pt x="14251" y="20"/>
                                  <a:pt x="14247" y="16"/>
                                  <a:pt x="14247" y="12"/>
                                </a:cubicBezTo>
                                <a:cubicBezTo>
                                  <a:pt x="14247" y="7"/>
                                  <a:pt x="14251" y="4"/>
                                  <a:pt x="14255" y="4"/>
                                </a:cubicBezTo>
                                <a:close/>
                                <a:moveTo>
                                  <a:pt x="14287" y="4"/>
                                </a:moveTo>
                                <a:lnTo>
                                  <a:pt x="14287" y="4"/>
                                </a:lnTo>
                                <a:cubicBezTo>
                                  <a:pt x="14291" y="4"/>
                                  <a:pt x="14295" y="7"/>
                                  <a:pt x="14295" y="12"/>
                                </a:cubicBezTo>
                                <a:cubicBezTo>
                                  <a:pt x="14295" y="16"/>
                                  <a:pt x="14291" y="20"/>
                                  <a:pt x="14287" y="20"/>
                                </a:cubicBezTo>
                                <a:lnTo>
                                  <a:pt x="14287" y="20"/>
                                </a:lnTo>
                                <a:cubicBezTo>
                                  <a:pt x="14283" y="20"/>
                                  <a:pt x="14279" y="16"/>
                                  <a:pt x="14279" y="12"/>
                                </a:cubicBezTo>
                                <a:cubicBezTo>
                                  <a:pt x="14279" y="7"/>
                                  <a:pt x="14283" y="4"/>
                                  <a:pt x="14287" y="4"/>
                                </a:cubicBezTo>
                                <a:close/>
                                <a:moveTo>
                                  <a:pt x="14319" y="4"/>
                                </a:moveTo>
                                <a:lnTo>
                                  <a:pt x="14319" y="4"/>
                                </a:lnTo>
                                <a:cubicBezTo>
                                  <a:pt x="14323" y="4"/>
                                  <a:pt x="14327" y="7"/>
                                  <a:pt x="14327" y="12"/>
                                </a:cubicBezTo>
                                <a:cubicBezTo>
                                  <a:pt x="14327" y="16"/>
                                  <a:pt x="14323" y="20"/>
                                  <a:pt x="14319" y="20"/>
                                </a:cubicBezTo>
                                <a:lnTo>
                                  <a:pt x="14319" y="20"/>
                                </a:lnTo>
                                <a:cubicBezTo>
                                  <a:pt x="14315" y="20"/>
                                  <a:pt x="14311" y="16"/>
                                  <a:pt x="14311" y="12"/>
                                </a:cubicBezTo>
                                <a:cubicBezTo>
                                  <a:pt x="14311" y="7"/>
                                  <a:pt x="14315" y="4"/>
                                  <a:pt x="14319" y="4"/>
                                </a:cubicBezTo>
                                <a:close/>
                                <a:moveTo>
                                  <a:pt x="14351" y="4"/>
                                </a:moveTo>
                                <a:lnTo>
                                  <a:pt x="14351" y="4"/>
                                </a:lnTo>
                                <a:cubicBezTo>
                                  <a:pt x="14355" y="4"/>
                                  <a:pt x="14359" y="7"/>
                                  <a:pt x="14359" y="12"/>
                                </a:cubicBezTo>
                                <a:cubicBezTo>
                                  <a:pt x="14359" y="16"/>
                                  <a:pt x="14355" y="20"/>
                                  <a:pt x="14351" y="20"/>
                                </a:cubicBezTo>
                                <a:lnTo>
                                  <a:pt x="14351" y="20"/>
                                </a:lnTo>
                                <a:cubicBezTo>
                                  <a:pt x="14347" y="20"/>
                                  <a:pt x="14343" y="16"/>
                                  <a:pt x="14343" y="12"/>
                                </a:cubicBezTo>
                                <a:cubicBezTo>
                                  <a:pt x="14343" y="7"/>
                                  <a:pt x="14347" y="4"/>
                                  <a:pt x="14351" y="4"/>
                                </a:cubicBezTo>
                                <a:close/>
                                <a:moveTo>
                                  <a:pt x="14383" y="4"/>
                                </a:moveTo>
                                <a:lnTo>
                                  <a:pt x="14383" y="4"/>
                                </a:lnTo>
                                <a:cubicBezTo>
                                  <a:pt x="14387" y="4"/>
                                  <a:pt x="14391" y="7"/>
                                  <a:pt x="14391" y="12"/>
                                </a:cubicBezTo>
                                <a:cubicBezTo>
                                  <a:pt x="14391" y="16"/>
                                  <a:pt x="14387" y="20"/>
                                  <a:pt x="14383" y="20"/>
                                </a:cubicBezTo>
                                <a:lnTo>
                                  <a:pt x="14383" y="20"/>
                                </a:lnTo>
                                <a:cubicBezTo>
                                  <a:pt x="14379" y="20"/>
                                  <a:pt x="14375" y="16"/>
                                  <a:pt x="14375" y="12"/>
                                </a:cubicBezTo>
                                <a:cubicBezTo>
                                  <a:pt x="14375" y="7"/>
                                  <a:pt x="14379" y="4"/>
                                  <a:pt x="14383" y="4"/>
                                </a:cubicBezTo>
                                <a:close/>
                                <a:moveTo>
                                  <a:pt x="14415" y="4"/>
                                </a:moveTo>
                                <a:lnTo>
                                  <a:pt x="14415" y="4"/>
                                </a:lnTo>
                                <a:cubicBezTo>
                                  <a:pt x="14419" y="4"/>
                                  <a:pt x="14423" y="7"/>
                                  <a:pt x="14423" y="12"/>
                                </a:cubicBezTo>
                                <a:cubicBezTo>
                                  <a:pt x="14423" y="16"/>
                                  <a:pt x="14419" y="20"/>
                                  <a:pt x="14415" y="20"/>
                                </a:cubicBezTo>
                                <a:lnTo>
                                  <a:pt x="14415" y="20"/>
                                </a:lnTo>
                                <a:cubicBezTo>
                                  <a:pt x="14411" y="20"/>
                                  <a:pt x="14407" y="16"/>
                                  <a:pt x="14407" y="12"/>
                                </a:cubicBezTo>
                                <a:cubicBezTo>
                                  <a:pt x="14407" y="7"/>
                                  <a:pt x="14411" y="4"/>
                                  <a:pt x="14415" y="4"/>
                                </a:cubicBezTo>
                                <a:close/>
                                <a:moveTo>
                                  <a:pt x="14447" y="4"/>
                                </a:moveTo>
                                <a:lnTo>
                                  <a:pt x="14447" y="4"/>
                                </a:lnTo>
                                <a:cubicBezTo>
                                  <a:pt x="14451" y="4"/>
                                  <a:pt x="14455" y="7"/>
                                  <a:pt x="14455" y="12"/>
                                </a:cubicBezTo>
                                <a:cubicBezTo>
                                  <a:pt x="14455" y="16"/>
                                  <a:pt x="14451" y="20"/>
                                  <a:pt x="14447" y="20"/>
                                </a:cubicBezTo>
                                <a:lnTo>
                                  <a:pt x="14447" y="20"/>
                                </a:lnTo>
                                <a:cubicBezTo>
                                  <a:pt x="14443" y="20"/>
                                  <a:pt x="14439" y="16"/>
                                  <a:pt x="14439" y="12"/>
                                </a:cubicBezTo>
                                <a:cubicBezTo>
                                  <a:pt x="14439" y="7"/>
                                  <a:pt x="14443" y="4"/>
                                  <a:pt x="14447" y="4"/>
                                </a:cubicBezTo>
                                <a:close/>
                                <a:moveTo>
                                  <a:pt x="14479" y="4"/>
                                </a:moveTo>
                                <a:lnTo>
                                  <a:pt x="14479" y="4"/>
                                </a:lnTo>
                                <a:cubicBezTo>
                                  <a:pt x="14483" y="4"/>
                                  <a:pt x="14487" y="7"/>
                                  <a:pt x="14487" y="12"/>
                                </a:cubicBezTo>
                                <a:cubicBezTo>
                                  <a:pt x="14487" y="16"/>
                                  <a:pt x="14483" y="20"/>
                                  <a:pt x="14479" y="20"/>
                                </a:cubicBezTo>
                                <a:lnTo>
                                  <a:pt x="14479" y="20"/>
                                </a:lnTo>
                                <a:cubicBezTo>
                                  <a:pt x="14475" y="20"/>
                                  <a:pt x="14471" y="16"/>
                                  <a:pt x="14471" y="12"/>
                                </a:cubicBezTo>
                                <a:cubicBezTo>
                                  <a:pt x="14471" y="7"/>
                                  <a:pt x="14475" y="4"/>
                                  <a:pt x="14479" y="4"/>
                                </a:cubicBezTo>
                                <a:close/>
                                <a:moveTo>
                                  <a:pt x="14511" y="4"/>
                                </a:moveTo>
                                <a:lnTo>
                                  <a:pt x="14511" y="4"/>
                                </a:lnTo>
                                <a:cubicBezTo>
                                  <a:pt x="14515" y="4"/>
                                  <a:pt x="14519" y="7"/>
                                  <a:pt x="14519" y="12"/>
                                </a:cubicBezTo>
                                <a:cubicBezTo>
                                  <a:pt x="14519" y="16"/>
                                  <a:pt x="14515" y="20"/>
                                  <a:pt x="14511" y="20"/>
                                </a:cubicBezTo>
                                <a:lnTo>
                                  <a:pt x="14511" y="20"/>
                                </a:lnTo>
                                <a:cubicBezTo>
                                  <a:pt x="14507" y="20"/>
                                  <a:pt x="14503" y="16"/>
                                  <a:pt x="14503" y="12"/>
                                </a:cubicBezTo>
                                <a:cubicBezTo>
                                  <a:pt x="14503" y="7"/>
                                  <a:pt x="14507" y="4"/>
                                  <a:pt x="14511" y="4"/>
                                </a:cubicBezTo>
                                <a:close/>
                                <a:moveTo>
                                  <a:pt x="14543" y="4"/>
                                </a:moveTo>
                                <a:lnTo>
                                  <a:pt x="14543" y="4"/>
                                </a:lnTo>
                                <a:cubicBezTo>
                                  <a:pt x="14548" y="4"/>
                                  <a:pt x="14551" y="7"/>
                                  <a:pt x="14551" y="12"/>
                                </a:cubicBezTo>
                                <a:cubicBezTo>
                                  <a:pt x="14551" y="16"/>
                                  <a:pt x="14548" y="20"/>
                                  <a:pt x="14543" y="20"/>
                                </a:cubicBezTo>
                                <a:lnTo>
                                  <a:pt x="14543" y="20"/>
                                </a:lnTo>
                                <a:cubicBezTo>
                                  <a:pt x="14539" y="20"/>
                                  <a:pt x="14535" y="16"/>
                                  <a:pt x="14535" y="12"/>
                                </a:cubicBezTo>
                                <a:cubicBezTo>
                                  <a:pt x="14535" y="7"/>
                                  <a:pt x="14539" y="4"/>
                                  <a:pt x="14543" y="4"/>
                                </a:cubicBezTo>
                                <a:close/>
                                <a:moveTo>
                                  <a:pt x="14575" y="4"/>
                                </a:moveTo>
                                <a:lnTo>
                                  <a:pt x="14575" y="4"/>
                                </a:lnTo>
                                <a:cubicBezTo>
                                  <a:pt x="14580" y="4"/>
                                  <a:pt x="14583" y="7"/>
                                  <a:pt x="14583" y="12"/>
                                </a:cubicBezTo>
                                <a:cubicBezTo>
                                  <a:pt x="14583" y="16"/>
                                  <a:pt x="14580" y="20"/>
                                  <a:pt x="14575" y="20"/>
                                </a:cubicBezTo>
                                <a:lnTo>
                                  <a:pt x="14575" y="20"/>
                                </a:lnTo>
                                <a:cubicBezTo>
                                  <a:pt x="14571" y="20"/>
                                  <a:pt x="14567" y="16"/>
                                  <a:pt x="14567" y="12"/>
                                </a:cubicBezTo>
                                <a:cubicBezTo>
                                  <a:pt x="14567" y="7"/>
                                  <a:pt x="14571" y="4"/>
                                  <a:pt x="14575" y="4"/>
                                </a:cubicBezTo>
                                <a:close/>
                                <a:moveTo>
                                  <a:pt x="14607" y="4"/>
                                </a:moveTo>
                                <a:lnTo>
                                  <a:pt x="14607" y="4"/>
                                </a:lnTo>
                                <a:cubicBezTo>
                                  <a:pt x="14612" y="4"/>
                                  <a:pt x="14615" y="7"/>
                                  <a:pt x="14615" y="12"/>
                                </a:cubicBezTo>
                                <a:cubicBezTo>
                                  <a:pt x="14615" y="16"/>
                                  <a:pt x="14612" y="20"/>
                                  <a:pt x="14607" y="20"/>
                                </a:cubicBezTo>
                                <a:lnTo>
                                  <a:pt x="14607" y="20"/>
                                </a:lnTo>
                                <a:cubicBezTo>
                                  <a:pt x="14603" y="20"/>
                                  <a:pt x="14599" y="16"/>
                                  <a:pt x="14599" y="12"/>
                                </a:cubicBezTo>
                                <a:cubicBezTo>
                                  <a:pt x="14599" y="7"/>
                                  <a:pt x="14603" y="4"/>
                                  <a:pt x="14607" y="4"/>
                                </a:cubicBezTo>
                                <a:close/>
                                <a:moveTo>
                                  <a:pt x="14639" y="4"/>
                                </a:moveTo>
                                <a:lnTo>
                                  <a:pt x="14639" y="4"/>
                                </a:lnTo>
                                <a:cubicBezTo>
                                  <a:pt x="14644" y="4"/>
                                  <a:pt x="14647" y="7"/>
                                  <a:pt x="14647" y="12"/>
                                </a:cubicBezTo>
                                <a:cubicBezTo>
                                  <a:pt x="14647" y="16"/>
                                  <a:pt x="14644" y="20"/>
                                  <a:pt x="14639" y="20"/>
                                </a:cubicBezTo>
                                <a:lnTo>
                                  <a:pt x="14639" y="20"/>
                                </a:lnTo>
                                <a:cubicBezTo>
                                  <a:pt x="14635" y="20"/>
                                  <a:pt x="14631" y="16"/>
                                  <a:pt x="14631" y="12"/>
                                </a:cubicBezTo>
                                <a:cubicBezTo>
                                  <a:pt x="14631" y="7"/>
                                  <a:pt x="14635" y="4"/>
                                  <a:pt x="14639" y="4"/>
                                </a:cubicBezTo>
                                <a:close/>
                                <a:moveTo>
                                  <a:pt x="14671" y="4"/>
                                </a:moveTo>
                                <a:lnTo>
                                  <a:pt x="14671" y="4"/>
                                </a:lnTo>
                                <a:cubicBezTo>
                                  <a:pt x="14676" y="4"/>
                                  <a:pt x="14679" y="7"/>
                                  <a:pt x="14679" y="12"/>
                                </a:cubicBezTo>
                                <a:cubicBezTo>
                                  <a:pt x="14679" y="16"/>
                                  <a:pt x="14676" y="20"/>
                                  <a:pt x="14671" y="20"/>
                                </a:cubicBezTo>
                                <a:lnTo>
                                  <a:pt x="14671" y="20"/>
                                </a:lnTo>
                                <a:cubicBezTo>
                                  <a:pt x="14667" y="20"/>
                                  <a:pt x="14663" y="16"/>
                                  <a:pt x="14663" y="12"/>
                                </a:cubicBezTo>
                                <a:cubicBezTo>
                                  <a:pt x="14663" y="7"/>
                                  <a:pt x="14667" y="4"/>
                                  <a:pt x="14671" y="4"/>
                                </a:cubicBezTo>
                                <a:close/>
                                <a:moveTo>
                                  <a:pt x="14703" y="4"/>
                                </a:moveTo>
                                <a:lnTo>
                                  <a:pt x="14703" y="4"/>
                                </a:lnTo>
                                <a:cubicBezTo>
                                  <a:pt x="14708" y="4"/>
                                  <a:pt x="14711" y="7"/>
                                  <a:pt x="14711" y="12"/>
                                </a:cubicBezTo>
                                <a:cubicBezTo>
                                  <a:pt x="14711" y="16"/>
                                  <a:pt x="14708" y="20"/>
                                  <a:pt x="14703" y="20"/>
                                </a:cubicBezTo>
                                <a:lnTo>
                                  <a:pt x="14703" y="20"/>
                                </a:lnTo>
                                <a:cubicBezTo>
                                  <a:pt x="14699" y="20"/>
                                  <a:pt x="14695" y="16"/>
                                  <a:pt x="14695" y="12"/>
                                </a:cubicBezTo>
                                <a:cubicBezTo>
                                  <a:pt x="14695" y="7"/>
                                  <a:pt x="14699" y="4"/>
                                  <a:pt x="14703" y="4"/>
                                </a:cubicBezTo>
                                <a:close/>
                                <a:moveTo>
                                  <a:pt x="14735" y="4"/>
                                </a:moveTo>
                                <a:lnTo>
                                  <a:pt x="14735" y="4"/>
                                </a:lnTo>
                                <a:cubicBezTo>
                                  <a:pt x="14740" y="4"/>
                                  <a:pt x="14743" y="7"/>
                                  <a:pt x="14743" y="12"/>
                                </a:cubicBezTo>
                                <a:cubicBezTo>
                                  <a:pt x="14743" y="16"/>
                                  <a:pt x="14740" y="20"/>
                                  <a:pt x="14735" y="20"/>
                                </a:cubicBezTo>
                                <a:lnTo>
                                  <a:pt x="14735" y="20"/>
                                </a:lnTo>
                                <a:cubicBezTo>
                                  <a:pt x="14731" y="20"/>
                                  <a:pt x="14727" y="16"/>
                                  <a:pt x="14727" y="12"/>
                                </a:cubicBezTo>
                                <a:cubicBezTo>
                                  <a:pt x="14727" y="7"/>
                                  <a:pt x="14731" y="4"/>
                                  <a:pt x="14735" y="4"/>
                                </a:cubicBezTo>
                                <a:close/>
                                <a:moveTo>
                                  <a:pt x="14767" y="4"/>
                                </a:moveTo>
                                <a:lnTo>
                                  <a:pt x="14767" y="4"/>
                                </a:lnTo>
                                <a:cubicBezTo>
                                  <a:pt x="14772" y="4"/>
                                  <a:pt x="14775" y="7"/>
                                  <a:pt x="14775" y="12"/>
                                </a:cubicBezTo>
                                <a:cubicBezTo>
                                  <a:pt x="14775" y="16"/>
                                  <a:pt x="14772" y="20"/>
                                  <a:pt x="14767" y="20"/>
                                </a:cubicBezTo>
                                <a:lnTo>
                                  <a:pt x="14767" y="20"/>
                                </a:lnTo>
                                <a:cubicBezTo>
                                  <a:pt x="14763" y="20"/>
                                  <a:pt x="14759" y="16"/>
                                  <a:pt x="14759" y="12"/>
                                </a:cubicBezTo>
                                <a:cubicBezTo>
                                  <a:pt x="14759" y="7"/>
                                  <a:pt x="14763" y="4"/>
                                  <a:pt x="14767" y="4"/>
                                </a:cubicBezTo>
                                <a:close/>
                                <a:moveTo>
                                  <a:pt x="14799" y="4"/>
                                </a:moveTo>
                                <a:lnTo>
                                  <a:pt x="14799" y="4"/>
                                </a:lnTo>
                                <a:cubicBezTo>
                                  <a:pt x="14804" y="4"/>
                                  <a:pt x="14807" y="7"/>
                                  <a:pt x="14807" y="12"/>
                                </a:cubicBezTo>
                                <a:cubicBezTo>
                                  <a:pt x="14807" y="16"/>
                                  <a:pt x="14804" y="20"/>
                                  <a:pt x="14799" y="20"/>
                                </a:cubicBezTo>
                                <a:lnTo>
                                  <a:pt x="14799" y="20"/>
                                </a:lnTo>
                                <a:cubicBezTo>
                                  <a:pt x="14795" y="20"/>
                                  <a:pt x="14791" y="16"/>
                                  <a:pt x="14791" y="12"/>
                                </a:cubicBezTo>
                                <a:cubicBezTo>
                                  <a:pt x="14791" y="7"/>
                                  <a:pt x="14795" y="4"/>
                                  <a:pt x="14799" y="4"/>
                                </a:cubicBezTo>
                                <a:close/>
                                <a:moveTo>
                                  <a:pt x="14831" y="4"/>
                                </a:moveTo>
                                <a:lnTo>
                                  <a:pt x="14831" y="4"/>
                                </a:lnTo>
                                <a:cubicBezTo>
                                  <a:pt x="14836" y="4"/>
                                  <a:pt x="14839" y="7"/>
                                  <a:pt x="14839" y="12"/>
                                </a:cubicBezTo>
                                <a:cubicBezTo>
                                  <a:pt x="14839" y="16"/>
                                  <a:pt x="14836" y="20"/>
                                  <a:pt x="14831" y="20"/>
                                </a:cubicBezTo>
                                <a:lnTo>
                                  <a:pt x="14831" y="20"/>
                                </a:lnTo>
                                <a:cubicBezTo>
                                  <a:pt x="14827" y="20"/>
                                  <a:pt x="14823" y="16"/>
                                  <a:pt x="14823" y="12"/>
                                </a:cubicBezTo>
                                <a:cubicBezTo>
                                  <a:pt x="14823" y="7"/>
                                  <a:pt x="14827" y="4"/>
                                  <a:pt x="14831" y="4"/>
                                </a:cubicBezTo>
                                <a:close/>
                                <a:moveTo>
                                  <a:pt x="14863" y="4"/>
                                </a:moveTo>
                                <a:lnTo>
                                  <a:pt x="14863" y="4"/>
                                </a:lnTo>
                                <a:cubicBezTo>
                                  <a:pt x="14868" y="4"/>
                                  <a:pt x="14871" y="7"/>
                                  <a:pt x="14871" y="12"/>
                                </a:cubicBezTo>
                                <a:cubicBezTo>
                                  <a:pt x="14871" y="16"/>
                                  <a:pt x="14868" y="20"/>
                                  <a:pt x="14863" y="20"/>
                                </a:cubicBezTo>
                                <a:lnTo>
                                  <a:pt x="14863" y="20"/>
                                </a:lnTo>
                                <a:cubicBezTo>
                                  <a:pt x="14859" y="20"/>
                                  <a:pt x="14855" y="16"/>
                                  <a:pt x="14855" y="12"/>
                                </a:cubicBezTo>
                                <a:cubicBezTo>
                                  <a:pt x="14855" y="7"/>
                                  <a:pt x="14859" y="4"/>
                                  <a:pt x="14863" y="4"/>
                                </a:cubicBezTo>
                                <a:close/>
                                <a:moveTo>
                                  <a:pt x="14895" y="4"/>
                                </a:moveTo>
                                <a:lnTo>
                                  <a:pt x="14895" y="4"/>
                                </a:lnTo>
                                <a:cubicBezTo>
                                  <a:pt x="14900" y="4"/>
                                  <a:pt x="14903" y="7"/>
                                  <a:pt x="14903" y="12"/>
                                </a:cubicBezTo>
                                <a:cubicBezTo>
                                  <a:pt x="14903" y="16"/>
                                  <a:pt x="14900" y="20"/>
                                  <a:pt x="14895" y="20"/>
                                </a:cubicBezTo>
                                <a:lnTo>
                                  <a:pt x="14895" y="20"/>
                                </a:lnTo>
                                <a:cubicBezTo>
                                  <a:pt x="14891" y="20"/>
                                  <a:pt x="14887" y="16"/>
                                  <a:pt x="14887" y="12"/>
                                </a:cubicBezTo>
                                <a:cubicBezTo>
                                  <a:pt x="14887" y="7"/>
                                  <a:pt x="14891" y="4"/>
                                  <a:pt x="14895" y="4"/>
                                </a:cubicBezTo>
                                <a:close/>
                                <a:moveTo>
                                  <a:pt x="14927" y="4"/>
                                </a:moveTo>
                                <a:lnTo>
                                  <a:pt x="14927" y="4"/>
                                </a:lnTo>
                                <a:cubicBezTo>
                                  <a:pt x="14932" y="4"/>
                                  <a:pt x="14935" y="7"/>
                                  <a:pt x="14935" y="12"/>
                                </a:cubicBezTo>
                                <a:cubicBezTo>
                                  <a:pt x="14935" y="16"/>
                                  <a:pt x="14932" y="20"/>
                                  <a:pt x="14927" y="20"/>
                                </a:cubicBezTo>
                                <a:lnTo>
                                  <a:pt x="14927" y="20"/>
                                </a:lnTo>
                                <a:cubicBezTo>
                                  <a:pt x="14923" y="20"/>
                                  <a:pt x="14919" y="16"/>
                                  <a:pt x="14919" y="12"/>
                                </a:cubicBezTo>
                                <a:cubicBezTo>
                                  <a:pt x="14919" y="7"/>
                                  <a:pt x="14923" y="4"/>
                                  <a:pt x="14927" y="4"/>
                                </a:cubicBezTo>
                                <a:close/>
                                <a:moveTo>
                                  <a:pt x="14959" y="4"/>
                                </a:moveTo>
                                <a:lnTo>
                                  <a:pt x="14959" y="4"/>
                                </a:lnTo>
                                <a:cubicBezTo>
                                  <a:pt x="14964" y="4"/>
                                  <a:pt x="14967" y="7"/>
                                  <a:pt x="14967" y="12"/>
                                </a:cubicBezTo>
                                <a:cubicBezTo>
                                  <a:pt x="14967" y="16"/>
                                  <a:pt x="14964" y="20"/>
                                  <a:pt x="14959" y="20"/>
                                </a:cubicBezTo>
                                <a:lnTo>
                                  <a:pt x="14959" y="20"/>
                                </a:lnTo>
                                <a:cubicBezTo>
                                  <a:pt x="14955" y="20"/>
                                  <a:pt x="14951" y="16"/>
                                  <a:pt x="14951" y="12"/>
                                </a:cubicBezTo>
                                <a:cubicBezTo>
                                  <a:pt x="14951" y="7"/>
                                  <a:pt x="14955" y="4"/>
                                  <a:pt x="14959" y="4"/>
                                </a:cubicBezTo>
                                <a:close/>
                                <a:moveTo>
                                  <a:pt x="14991" y="4"/>
                                </a:moveTo>
                                <a:lnTo>
                                  <a:pt x="14991" y="4"/>
                                </a:lnTo>
                                <a:cubicBezTo>
                                  <a:pt x="14996" y="4"/>
                                  <a:pt x="14999" y="7"/>
                                  <a:pt x="14999" y="12"/>
                                </a:cubicBezTo>
                                <a:cubicBezTo>
                                  <a:pt x="14999" y="16"/>
                                  <a:pt x="14996" y="20"/>
                                  <a:pt x="14991" y="20"/>
                                </a:cubicBezTo>
                                <a:lnTo>
                                  <a:pt x="14991" y="20"/>
                                </a:lnTo>
                                <a:cubicBezTo>
                                  <a:pt x="14987" y="20"/>
                                  <a:pt x="14983" y="16"/>
                                  <a:pt x="14983" y="12"/>
                                </a:cubicBezTo>
                                <a:cubicBezTo>
                                  <a:pt x="14983" y="7"/>
                                  <a:pt x="14987" y="4"/>
                                  <a:pt x="14991" y="4"/>
                                </a:cubicBezTo>
                                <a:close/>
                                <a:moveTo>
                                  <a:pt x="15023" y="4"/>
                                </a:moveTo>
                                <a:lnTo>
                                  <a:pt x="15023" y="4"/>
                                </a:lnTo>
                                <a:cubicBezTo>
                                  <a:pt x="15028" y="4"/>
                                  <a:pt x="15031" y="7"/>
                                  <a:pt x="15031" y="12"/>
                                </a:cubicBezTo>
                                <a:cubicBezTo>
                                  <a:pt x="15031" y="16"/>
                                  <a:pt x="15028" y="20"/>
                                  <a:pt x="15023" y="20"/>
                                </a:cubicBezTo>
                                <a:lnTo>
                                  <a:pt x="15023" y="20"/>
                                </a:lnTo>
                                <a:cubicBezTo>
                                  <a:pt x="15019" y="20"/>
                                  <a:pt x="15015" y="16"/>
                                  <a:pt x="15015" y="12"/>
                                </a:cubicBezTo>
                                <a:cubicBezTo>
                                  <a:pt x="15015" y="7"/>
                                  <a:pt x="15019" y="4"/>
                                  <a:pt x="15023" y="4"/>
                                </a:cubicBezTo>
                                <a:close/>
                                <a:moveTo>
                                  <a:pt x="15055" y="4"/>
                                </a:moveTo>
                                <a:lnTo>
                                  <a:pt x="15055" y="4"/>
                                </a:lnTo>
                                <a:cubicBezTo>
                                  <a:pt x="15060" y="4"/>
                                  <a:pt x="15063" y="7"/>
                                  <a:pt x="15063" y="12"/>
                                </a:cubicBezTo>
                                <a:cubicBezTo>
                                  <a:pt x="15063" y="16"/>
                                  <a:pt x="15060" y="20"/>
                                  <a:pt x="15055" y="20"/>
                                </a:cubicBezTo>
                                <a:lnTo>
                                  <a:pt x="15055" y="20"/>
                                </a:lnTo>
                                <a:cubicBezTo>
                                  <a:pt x="15051" y="20"/>
                                  <a:pt x="15047" y="16"/>
                                  <a:pt x="15047" y="12"/>
                                </a:cubicBezTo>
                                <a:cubicBezTo>
                                  <a:pt x="15047" y="7"/>
                                  <a:pt x="15051" y="4"/>
                                  <a:pt x="15055" y="4"/>
                                </a:cubicBezTo>
                                <a:close/>
                                <a:moveTo>
                                  <a:pt x="15087" y="4"/>
                                </a:moveTo>
                                <a:lnTo>
                                  <a:pt x="15087" y="4"/>
                                </a:lnTo>
                                <a:cubicBezTo>
                                  <a:pt x="15092" y="4"/>
                                  <a:pt x="15095" y="7"/>
                                  <a:pt x="15095" y="12"/>
                                </a:cubicBezTo>
                                <a:cubicBezTo>
                                  <a:pt x="15095" y="16"/>
                                  <a:pt x="15092" y="20"/>
                                  <a:pt x="15087" y="20"/>
                                </a:cubicBezTo>
                                <a:lnTo>
                                  <a:pt x="15087" y="20"/>
                                </a:lnTo>
                                <a:cubicBezTo>
                                  <a:pt x="15083" y="20"/>
                                  <a:pt x="15079" y="16"/>
                                  <a:pt x="15079" y="12"/>
                                </a:cubicBezTo>
                                <a:cubicBezTo>
                                  <a:pt x="15079" y="7"/>
                                  <a:pt x="15083" y="4"/>
                                  <a:pt x="15087" y="4"/>
                                </a:cubicBezTo>
                                <a:close/>
                                <a:moveTo>
                                  <a:pt x="15119" y="4"/>
                                </a:moveTo>
                                <a:lnTo>
                                  <a:pt x="15119" y="4"/>
                                </a:lnTo>
                                <a:cubicBezTo>
                                  <a:pt x="15124" y="4"/>
                                  <a:pt x="15127" y="7"/>
                                  <a:pt x="15127" y="12"/>
                                </a:cubicBezTo>
                                <a:cubicBezTo>
                                  <a:pt x="15127" y="16"/>
                                  <a:pt x="15124" y="20"/>
                                  <a:pt x="15119" y="20"/>
                                </a:cubicBezTo>
                                <a:lnTo>
                                  <a:pt x="15119" y="20"/>
                                </a:lnTo>
                                <a:cubicBezTo>
                                  <a:pt x="15115" y="20"/>
                                  <a:pt x="15111" y="16"/>
                                  <a:pt x="15111" y="12"/>
                                </a:cubicBezTo>
                                <a:cubicBezTo>
                                  <a:pt x="15111" y="7"/>
                                  <a:pt x="15115" y="4"/>
                                  <a:pt x="15119" y="4"/>
                                </a:cubicBezTo>
                                <a:close/>
                                <a:moveTo>
                                  <a:pt x="15151" y="4"/>
                                </a:moveTo>
                                <a:lnTo>
                                  <a:pt x="15151" y="4"/>
                                </a:lnTo>
                                <a:cubicBezTo>
                                  <a:pt x="15156" y="4"/>
                                  <a:pt x="15159" y="7"/>
                                  <a:pt x="15159" y="12"/>
                                </a:cubicBezTo>
                                <a:cubicBezTo>
                                  <a:pt x="15159" y="16"/>
                                  <a:pt x="15156" y="20"/>
                                  <a:pt x="15151" y="20"/>
                                </a:cubicBezTo>
                                <a:lnTo>
                                  <a:pt x="15151" y="20"/>
                                </a:lnTo>
                                <a:cubicBezTo>
                                  <a:pt x="15147" y="20"/>
                                  <a:pt x="15143" y="16"/>
                                  <a:pt x="15143" y="12"/>
                                </a:cubicBezTo>
                                <a:cubicBezTo>
                                  <a:pt x="15143" y="7"/>
                                  <a:pt x="15147" y="4"/>
                                  <a:pt x="15151" y="4"/>
                                </a:cubicBezTo>
                                <a:close/>
                                <a:moveTo>
                                  <a:pt x="15183" y="4"/>
                                </a:moveTo>
                                <a:lnTo>
                                  <a:pt x="15183" y="4"/>
                                </a:lnTo>
                                <a:cubicBezTo>
                                  <a:pt x="15188" y="4"/>
                                  <a:pt x="15191" y="7"/>
                                  <a:pt x="15191" y="12"/>
                                </a:cubicBezTo>
                                <a:cubicBezTo>
                                  <a:pt x="15191" y="16"/>
                                  <a:pt x="15188" y="20"/>
                                  <a:pt x="15183" y="20"/>
                                </a:cubicBezTo>
                                <a:lnTo>
                                  <a:pt x="15183" y="20"/>
                                </a:lnTo>
                                <a:cubicBezTo>
                                  <a:pt x="15179" y="20"/>
                                  <a:pt x="15175" y="16"/>
                                  <a:pt x="15175" y="12"/>
                                </a:cubicBezTo>
                                <a:cubicBezTo>
                                  <a:pt x="15175" y="7"/>
                                  <a:pt x="15179" y="4"/>
                                  <a:pt x="15183" y="4"/>
                                </a:cubicBezTo>
                                <a:close/>
                                <a:moveTo>
                                  <a:pt x="15215" y="4"/>
                                </a:moveTo>
                                <a:lnTo>
                                  <a:pt x="15215" y="4"/>
                                </a:lnTo>
                                <a:cubicBezTo>
                                  <a:pt x="15220" y="4"/>
                                  <a:pt x="15223" y="7"/>
                                  <a:pt x="15223" y="12"/>
                                </a:cubicBezTo>
                                <a:cubicBezTo>
                                  <a:pt x="15223" y="16"/>
                                  <a:pt x="15220" y="20"/>
                                  <a:pt x="15215" y="20"/>
                                </a:cubicBezTo>
                                <a:lnTo>
                                  <a:pt x="15215" y="20"/>
                                </a:lnTo>
                                <a:cubicBezTo>
                                  <a:pt x="15211" y="20"/>
                                  <a:pt x="15207" y="16"/>
                                  <a:pt x="15207" y="12"/>
                                </a:cubicBezTo>
                                <a:cubicBezTo>
                                  <a:pt x="15207" y="7"/>
                                  <a:pt x="15211" y="4"/>
                                  <a:pt x="15215" y="4"/>
                                </a:cubicBezTo>
                                <a:close/>
                                <a:moveTo>
                                  <a:pt x="15247" y="4"/>
                                </a:moveTo>
                                <a:lnTo>
                                  <a:pt x="15247" y="4"/>
                                </a:lnTo>
                                <a:cubicBezTo>
                                  <a:pt x="15252" y="4"/>
                                  <a:pt x="15255" y="7"/>
                                  <a:pt x="15255" y="12"/>
                                </a:cubicBezTo>
                                <a:cubicBezTo>
                                  <a:pt x="15255" y="16"/>
                                  <a:pt x="15252" y="20"/>
                                  <a:pt x="15247" y="20"/>
                                </a:cubicBezTo>
                                <a:lnTo>
                                  <a:pt x="15247" y="20"/>
                                </a:lnTo>
                                <a:cubicBezTo>
                                  <a:pt x="15243" y="20"/>
                                  <a:pt x="15239" y="16"/>
                                  <a:pt x="15239" y="12"/>
                                </a:cubicBezTo>
                                <a:cubicBezTo>
                                  <a:pt x="15239" y="7"/>
                                  <a:pt x="15243" y="4"/>
                                  <a:pt x="15247" y="4"/>
                                </a:cubicBezTo>
                                <a:close/>
                                <a:moveTo>
                                  <a:pt x="15279" y="4"/>
                                </a:moveTo>
                                <a:lnTo>
                                  <a:pt x="15279" y="4"/>
                                </a:lnTo>
                                <a:cubicBezTo>
                                  <a:pt x="15284" y="4"/>
                                  <a:pt x="15287" y="7"/>
                                  <a:pt x="15287" y="12"/>
                                </a:cubicBezTo>
                                <a:cubicBezTo>
                                  <a:pt x="15287" y="16"/>
                                  <a:pt x="15284" y="20"/>
                                  <a:pt x="15279" y="20"/>
                                </a:cubicBezTo>
                                <a:lnTo>
                                  <a:pt x="15279" y="20"/>
                                </a:lnTo>
                                <a:cubicBezTo>
                                  <a:pt x="15275" y="20"/>
                                  <a:pt x="15271" y="16"/>
                                  <a:pt x="15271" y="12"/>
                                </a:cubicBezTo>
                                <a:cubicBezTo>
                                  <a:pt x="15271" y="7"/>
                                  <a:pt x="15275" y="4"/>
                                  <a:pt x="15279" y="4"/>
                                </a:cubicBezTo>
                                <a:close/>
                                <a:moveTo>
                                  <a:pt x="15311" y="4"/>
                                </a:moveTo>
                                <a:lnTo>
                                  <a:pt x="15311" y="4"/>
                                </a:lnTo>
                                <a:cubicBezTo>
                                  <a:pt x="15316" y="4"/>
                                  <a:pt x="15319" y="7"/>
                                  <a:pt x="15319" y="12"/>
                                </a:cubicBezTo>
                                <a:cubicBezTo>
                                  <a:pt x="15319" y="16"/>
                                  <a:pt x="15316" y="20"/>
                                  <a:pt x="15311" y="20"/>
                                </a:cubicBezTo>
                                <a:lnTo>
                                  <a:pt x="15311" y="20"/>
                                </a:lnTo>
                                <a:cubicBezTo>
                                  <a:pt x="15307" y="20"/>
                                  <a:pt x="15303" y="16"/>
                                  <a:pt x="15303" y="12"/>
                                </a:cubicBezTo>
                                <a:cubicBezTo>
                                  <a:pt x="15303" y="7"/>
                                  <a:pt x="15307" y="4"/>
                                  <a:pt x="15311" y="4"/>
                                </a:cubicBezTo>
                                <a:close/>
                                <a:moveTo>
                                  <a:pt x="15343" y="4"/>
                                </a:moveTo>
                                <a:lnTo>
                                  <a:pt x="15343" y="4"/>
                                </a:lnTo>
                                <a:cubicBezTo>
                                  <a:pt x="15348" y="4"/>
                                  <a:pt x="15351" y="8"/>
                                  <a:pt x="15351" y="12"/>
                                </a:cubicBezTo>
                                <a:cubicBezTo>
                                  <a:pt x="15351" y="16"/>
                                  <a:pt x="15348" y="20"/>
                                  <a:pt x="15343" y="20"/>
                                </a:cubicBezTo>
                                <a:lnTo>
                                  <a:pt x="15343" y="20"/>
                                </a:lnTo>
                                <a:cubicBezTo>
                                  <a:pt x="15339" y="20"/>
                                  <a:pt x="15335" y="16"/>
                                  <a:pt x="15335" y="12"/>
                                </a:cubicBezTo>
                                <a:cubicBezTo>
                                  <a:pt x="15335" y="8"/>
                                  <a:pt x="15339" y="4"/>
                                  <a:pt x="15343" y="4"/>
                                </a:cubicBezTo>
                                <a:close/>
                                <a:moveTo>
                                  <a:pt x="15375" y="4"/>
                                </a:moveTo>
                                <a:lnTo>
                                  <a:pt x="15375" y="4"/>
                                </a:lnTo>
                                <a:cubicBezTo>
                                  <a:pt x="15380" y="4"/>
                                  <a:pt x="15383" y="8"/>
                                  <a:pt x="15383" y="12"/>
                                </a:cubicBezTo>
                                <a:cubicBezTo>
                                  <a:pt x="15383" y="16"/>
                                  <a:pt x="15380" y="20"/>
                                  <a:pt x="15375" y="20"/>
                                </a:cubicBezTo>
                                <a:lnTo>
                                  <a:pt x="15375" y="20"/>
                                </a:lnTo>
                                <a:cubicBezTo>
                                  <a:pt x="15371" y="20"/>
                                  <a:pt x="15367" y="16"/>
                                  <a:pt x="15367" y="12"/>
                                </a:cubicBezTo>
                                <a:cubicBezTo>
                                  <a:pt x="15367" y="8"/>
                                  <a:pt x="15371" y="4"/>
                                  <a:pt x="15375" y="4"/>
                                </a:cubicBezTo>
                                <a:close/>
                                <a:moveTo>
                                  <a:pt x="15407" y="4"/>
                                </a:moveTo>
                                <a:lnTo>
                                  <a:pt x="15408" y="4"/>
                                </a:lnTo>
                                <a:cubicBezTo>
                                  <a:pt x="15412" y="4"/>
                                  <a:pt x="15416" y="8"/>
                                  <a:pt x="15416" y="12"/>
                                </a:cubicBezTo>
                                <a:cubicBezTo>
                                  <a:pt x="15416" y="16"/>
                                  <a:pt x="15412" y="20"/>
                                  <a:pt x="15408" y="20"/>
                                </a:cubicBezTo>
                                <a:lnTo>
                                  <a:pt x="15407" y="20"/>
                                </a:lnTo>
                                <a:cubicBezTo>
                                  <a:pt x="15403" y="20"/>
                                  <a:pt x="15399" y="16"/>
                                  <a:pt x="15399" y="12"/>
                                </a:cubicBezTo>
                                <a:cubicBezTo>
                                  <a:pt x="15399" y="8"/>
                                  <a:pt x="15403" y="4"/>
                                  <a:pt x="15407" y="4"/>
                                </a:cubicBezTo>
                                <a:close/>
                                <a:moveTo>
                                  <a:pt x="15440" y="4"/>
                                </a:moveTo>
                                <a:lnTo>
                                  <a:pt x="15440" y="4"/>
                                </a:lnTo>
                                <a:cubicBezTo>
                                  <a:pt x="15444" y="4"/>
                                  <a:pt x="15448" y="8"/>
                                  <a:pt x="15448" y="12"/>
                                </a:cubicBezTo>
                                <a:cubicBezTo>
                                  <a:pt x="15448" y="16"/>
                                  <a:pt x="15444" y="20"/>
                                  <a:pt x="15440" y="20"/>
                                </a:cubicBezTo>
                                <a:lnTo>
                                  <a:pt x="15440" y="20"/>
                                </a:lnTo>
                                <a:cubicBezTo>
                                  <a:pt x="15435" y="20"/>
                                  <a:pt x="15432" y="16"/>
                                  <a:pt x="15432" y="12"/>
                                </a:cubicBezTo>
                                <a:cubicBezTo>
                                  <a:pt x="15432" y="8"/>
                                  <a:pt x="15435" y="4"/>
                                  <a:pt x="15440" y="4"/>
                                </a:cubicBezTo>
                                <a:close/>
                                <a:moveTo>
                                  <a:pt x="15472" y="4"/>
                                </a:moveTo>
                                <a:lnTo>
                                  <a:pt x="15472" y="4"/>
                                </a:lnTo>
                                <a:cubicBezTo>
                                  <a:pt x="15476" y="4"/>
                                  <a:pt x="15480" y="8"/>
                                  <a:pt x="15480" y="12"/>
                                </a:cubicBezTo>
                                <a:cubicBezTo>
                                  <a:pt x="15480" y="16"/>
                                  <a:pt x="15476" y="20"/>
                                  <a:pt x="15472" y="20"/>
                                </a:cubicBezTo>
                                <a:lnTo>
                                  <a:pt x="15472" y="20"/>
                                </a:lnTo>
                                <a:cubicBezTo>
                                  <a:pt x="15467" y="20"/>
                                  <a:pt x="15464" y="16"/>
                                  <a:pt x="15464" y="12"/>
                                </a:cubicBezTo>
                                <a:cubicBezTo>
                                  <a:pt x="15464" y="8"/>
                                  <a:pt x="15467" y="4"/>
                                  <a:pt x="15472" y="4"/>
                                </a:cubicBezTo>
                                <a:close/>
                                <a:moveTo>
                                  <a:pt x="15504" y="4"/>
                                </a:moveTo>
                                <a:lnTo>
                                  <a:pt x="15504" y="4"/>
                                </a:lnTo>
                                <a:cubicBezTo>
                                  <a:pt x="15508" y="4"/>
                                  <a:pt x="15512" y="8"/>
                                  <a:pt x="15512" y="12"/>
                                </a:cubicBezTo>
                                <a:cubicBezTo>
                                  <a:pt x="15512" y="16"/>
                                  <a:pt x="15508" y="20"/>
                                  <a:pt x="15504" y="20"/>
                                </a:cubicBezTo>
                                <a:lnTo>
                                  <a:pt x="15504" y="20"/>
                                </a:lnTo>
                                <a:cubicBezTo>
                                  <a:pt x="15499" y="20"/>
                                  <a:pt x="15496" y="16"/>
                                  <a:pt x="15496" y="12"/>
                                </a:cubicBezTo>
                                <a:cubicBezTo>
                                  <a:pt x="15496" y="8"/>
                                  <a:pt x="15499" y="4"/>
                                  <a:pt x="15504" y="4"/>
                                </a:cubicBezTo>
                                <a:close/>
                                <a:moveTo>
                                  <a:pt x="15536" y="4"/>
                                </a:moveTo>
                                <a:lnTo>
                                  <a:pt x="15536" y="4"/>
                                </a:lnTo>
                                <a:cubicBezTo>
                                  <a:pt x="15540" y="4"/>
                                  <a:pt x="15544" y="8"/>
                                  <a:pt x="15544" y="12"/>
                                </a:cubicBezTo>
                                <a:cubicBezTo>
                                  <a:pt x="15544" y="16"/>
                                  <a:pt x="15540" y="20"/>
                                  <a:pt x="15536" y="20"/>
                                </a:cubicBezTo>
                                <a:lnTo>
                                  <a:pt x="15536" y="20"/>
                                </a:lnTo>
                                <a:cubicBezTo>
                                  <a:pt x="15531" y="20"/>
                                  <a:pt x="15528" y="16"/>
                                  <a:pt x="15528" y="12"/>
                                </a:cubicBezTo>
                                <a:cubicBezTo>
                                  <a:pt x="15528" y="8"/>
                                  <a:pt x="15531" y="4"/>
                                  <a:pt x="15536" y="4"/>
                                </a:cubicBezTo>
                                <a:close/>
                                <a:moveTo>
                                  <a:pt x="15568" y="4"/>
                                </a:moveTo>
                                <a:lnTo>
                                  <a:pt x="15568" y="4"/>
                                </a:lnTo>
                                <a:cubicBezTo>
                                  <a:pt x="15572" y="4"/>
                                  <a:pt x="15576" y="8"/>
                                  <a:pt x="15576" y="12"/>
                                </a:cubicBezTo>
                                <a:cubicBezTo>
                                  <a:pt x="15576" y="16"/>
                                  <a:pt x="15572" y="20"/>
                                  <a:pt x="15568" y="20"/>
                                </a:cubicBezTo>
                                <a:lnTo>
                                  <a:pt x="15568" y="20"/>
                                </a:lnTo>
                                <a:cubicBezTo>
                                  <a:pt x="15563" y="20"/>
                                  <a:pt x="15560" y="16"/>
                                  <a:pt x="15560" y="12"/>
                                </a:cubicBezTo>
                                <a:cubicBezTo>
                                  <a:pt x="15560" y="8"/>
                                  <a:pt x="15563" y="4"/>
                                  <a:pt x="15568" y="4"/>
                                </a:cubicBezTo>
                                <a:close/>
                                <a:moveTo>
                                  <a:pt x="15600" y="4"/>
                                </a:moveTo>
                                <a:lnTo>
                                  <a:pt x="15600" y="4"/>
                                </a:lnTo>
                                <a:cubicBezTo>
                                  <a:pt x="15604" y="4"/>
                                  <a:pt x="15608" y="8"/>
                                  <a:pt x="15608" y="12"/>
                                </a:cubicBezTo>
                                <a:cubicBezTo>
                                  <a:pt x="15608" y="16"/>
                                  <a:pt x="15604" y="20"/>
                                  <a:pt x="15600" y="20"/>
                                </a:cubicBezTo>
                                <a:lnTo>
                                  <a:pt x="15600" y="20"/>
                                </a:lnTo>
                                <a:cubicBezTo>
                                  <a:pt x="15595" y="20"/>
                                  <a:pt x="15592" y="16"/>
                                  <a:pt x="15592" y="12"/>
                                </a:cubicBezTo>
                                <a:cubicBezTo>
                                  <a:pt x="15592" y="8"/>
                                  <a:pt x="15595" y="4"/>
                                  <a:pt x="15600" y="4"/>
                                </a:cubicBezTo>
                                <a:close/>
                                <a:moveTo>
                                  <a:pt x="15632" y="4"/>
                                </a:moveTo>
                                <a:lnTo>
                                  <a:pt x="15632" y="4"/>
                                </a:lnTo>
                                <a:cubicBezTo>
                                  <a:pt x="15636" y="4"/>
                                  <a:pt x="15640" y="8"/>
                                  <a:pt x="15640" y="12"/>
                                </a:cubicBezTo>
                                <a:cubicBezTo>
                                  <a:pt x="15640" y="16"/>
                                  <a:pt x="15636" y="20"/>
                                  <a:pt x="15632" y="20"/>
                                </a:cubicBezTo>
                                <a:lnTo>
                                  <a:pt x="15632" y="20"/>
                                </a:lnTo>
                                <a:cubicBezTo>
                                  <a:pt x="15627" y="20"/>
                                  <a:pt x="15624" y="16"/>
                                  <a:pt x="15624" y="12"/>
                                </a:cubicBezTo>
                                <a:cubicBezTo>
                                  <a:pt x="15624" y="8"/>
                                  <a:pt x="15627" y="4"/>
                                  <a:pt x="15632" y="4"/>
                                </a:cubicBezTo>
                                <a:close/>
                                <a:moveTo>
                                  <a:pt x="15664" y="4"/>
                                </a:moveTo>
                                <a:lnTo>
                                  <a:pt x="15664" y="4"/>
                                </a:lnTo>
                                <a:cubicBezTo>
                                  <a:pt x="15668" y="4"/>
                                  <a:pt x="15672" y="8"/>
                                  <a:pt x="15672" y="12"/>
                                </a:cubicBezTo>
                                <a:cubicBezTo>
                                  <a:pt x="15672" y="16"/>
                                  <a:pt x="15668" y="20"/>
                                  <a:pt x="15664" y="20"/>
                                </a:cubicBezTo>
                                <a:lnTo>
                                  <a:pt x="15664" y="20"/>
                                </a:lnTo>
                                <a:cubicBezTo>
                                  <a:pt x="15659" y="20"/>
                                  <a:pt x="15656" y="16"/>
                                  <a:pt x="15656" y="12"/>
                                </a:cubicBezTo>
                                <a:cubicBezTo>
                                  <a:pt x="15656" y="8"/>
                                  <a:pt x="15659" y="4"/>
                                  <a:pt x="15664" y="4"/>
                                </a:cubicBezTo>
                                <a:close/>
                                <a:moveTo>
                                  <a:pt x="15696" y="4"/>
                                </a:moveTo>
                                <a:lnTo>
                                  <a:pt x="15696" y="4"/>
                                </a:lnTo>
                                <a:cubicBezTo>
                                  <a:pt x="15700" y="4"/>
                                  <a:pt x="15704" y="8"/>
                                  <a:pt x="15704" y="12"/>
                                </a:cubicBezTo>
                                <a:cubicBezTo>
                                  <a:pt x="15704" y="16"/>
                                  <a:pt x="15700" y="20"/>
                                  <a:pt x="15696" y="20"/>
                                </a:cubicBezTo>
                                <a:lnTo>
                                  <a:pt x="15696" y="20"/>
                                </a:lnTo>
                                <a:cubicBezTo>
                                  <a:pt x="15691" y="20"/>
                                  <a:pt x="15688" y="16"/>
                                  <a:pt x="15688" y="12"/>
                                </a:cubicBezTo>
                                <a:cubicBezTo>
                                  <a:pt x="15688" y="8"/>
                                  <a:pt x="15691" y="4"/>
                                  <a:pt x="15696" y="4"/>
                                </a:cubicBezTo>
                                <a:close/>
                                <a:moveTo>
                                  <a:pt x="15728" y="4"/>
                                </a:moveTo>
                                <a:lnTo>
                                  <a:pt x="15728" y="4"/>
                                </a:lnTo>
                                <a:cubicBezTo>
                                  <a:pt x="15732" y="4"/>
                                  <a:pt x="15736" y="8"/>
                                  <a:pt x="15736" y="12"/>
                                </a:cubicBezTo>
                                <a:cubicBezTo>
                                  <a:pt x="15736" y="16"/>
                                  <a:pt x="15732" y="20"/>
                                  <a:pt x="15728" y="20"/>
                                </a:cubicBezTo>
                                <a:lnTo>
                                  <a:pt x="15728" y="20"/>
                                </a:lnTo>
                                <a:cubicBezTo>
                                  <a:pt x="15723" y="20"/>
                                  <a:pt x="15720" y="16"/>
                                  <a:pt x="15720" y="12"/>
                                </a:cubicBezTo>
                                <a:cubicBezTo>
                                  <a:pt x="15720" y="8"/>
                                  <a:pt x="15723" y="4"/>
                                  <a:pt x="15728" y="4"/>
                                </a:cubicBezTo>
                                <a:close/>
                                <a:moveTo>
                                  <a:pt x="15760" y="4"/>
                                </a:moveTo>
                                <a:lnTo>
                                  <a:pt x="15760" y="4"/>
                                </a:lnTo>
                                <a:cubicBezTo>
                                  <a:pt x="15764" y="4"/>
                                  <a:pt x="15768" y="8"/>
                                  <a:pt x="15768" y="12"/>
                                </a:cubicBezTo>
                                <a:cubicBezTo>
                                  <a:pt x="15768" y="16"/>
                                  <a:pt x="15764" y="20"/>
                                  <a:pt x="15760" y="20"/>
                                </a:cubicBezTo>
                                <a:lnTo>
                                  <a:pt x="15760" y="20"/>
                                </a:lnTo>
                                <a:cubicBezTo>
                                  <a:pt x="15755" y="20"/>
                                  <a:pt x="15752" y="16"/>
                                  <a:pt x="15752" y="12"/>
                                </a:cubicBezTo>
                                <a:cubicBezTo>
                                  <a:pt x="15752" y="8"/>
                                  <a:pt x="15755" y="4"/>
                                  <a:pt x="15760" y="4"/>
                                </a:cubicBezTo>
                                <a:close/>
                                <a:moveTo>
                                  <a:pt x="15792" y="4"/>
                                </a:moveTo>
                                <a:lnTo>
                                  <a:pt x="15792" y="4"/>
                                </a:lnTo>
                                <a:cubicBezTo>
                                  <a:pt x="15796" y="4"/>
                                  <a:pt x="15800" y="8"/>
                                  <a:pt x="15800" y="12"/>
                                </a:cubicBezTo>
                                <a:cubicBezTo>
                                  <a:pt x="15800" y="16"/>
                                  <a:pt x="15796" y="20"/>
                                  <a:pt x="15792" y="20"/>
                                </a:cubicBezTo>
                                <a:lnTo>
                                  <a:pt x="15792" y="20"/>
                                </a:lnTo>
                                <a:cubicBezTo>
                                  <a:pt x="15787" y="20"/>
                                  <a:pt x="15784" y="16"/>
                                  <a:pt x="15784" y="12"/>
                                </a:cubicBezTo>
                                <a:cubicBezTo>
                                  <a:pt x="15784" y="8"/>
                                  <a:pt x="15787" y="4"/>
                                  <a:pt x="15792" y="4"/>
                                </a:cubicBezTo>
                                <a:close/>
                                <a:moveTo>
                                  <a:pt x="15824" y="4"/>
                                </a:moveTo>
                                <a:lnTo>
                                  <a:pt x="15824" y="4"/>
                                </a:lnTo>
                                <a:cubicBezTo>
                                  <a:pt x="15828" y="4"/>
                                  <a:pt x="15832" y="8"/>
                                  <a:pt x="15832" y="12"/>
                                </a:cubicBezTo>
                                <a:cubicBezTo>
                                  <a:pt x="15832" y="16"/>
                                  <a:pt x="15828" y="20"/>
                                  <a:pt x="15824" y="20"/>
                                </a:cubicBezTo>
                                <a:lnTo>
                                  <a:pt x="15824" y="20"/>
                                </a:lnTo>
                                <a:cubicBezTo>
                                  <a:pt x="15819" y="20"/>
                                  <a:pt x="15816" y="16"/>
                                  <a:pt x="15816" y="12"/>
                                </a:cubicBezTo>
                                <a:cubicBezTo>
                                  <a:pt x="15816" y="8"/>
                                  <a:pt x="15819" y="4"/>
                                  <a:pt x="15824" y="4"/>
                                </a:cubicBezTo>
                                <a:close/>
                                <a:moveTo>
                                  <a:pt x="15856" y="4"/>
                                </a:moveTo>
                                <a:lnTo>
                                  <a:pt x="15856" y="4"/>
                                </a:lnTo>
                                <a:cubicBezTo>
                                  <a:pt x="15860" y="4"/>
                                  <a:pt x="15864" y="8"/>
                                  <a:pt x="15864" y="12"/>
                                </a:cubicBezTo>
                                <a:cubicBezTo>
                                  <a:pt x="15864" y="16"/>
                                  <a:pt x="15860" y="20"/>
                                  <a:pt x="15856" y="20"/>
                                </a:cubicBezTo>
                                <a:lnTo>
                                  <a:pt x="15856" y="20"/>
                                </a:lnTo>
                                <a:cubicBezTo>
                                  <a:pt x="15851" y="20"/>
                                  <a:pt x="15848" y="16"/>
                                  <a:pt x="15848" y="12"/>
                                </a:cubicBezTo>
                                <a:cubicBezTo>
                                  <a:pt x="15848" y="8"/>
                                  <a:pt x="15851" y="4"/>
                                  <a:pt x="15856" y="4"/>
                                </a:cubicBezTo>
                                <a:close/>
                                <a:moveTo>
                                  <a:pt x="15888" y="4"/>
                                </a:moveTo>
                                <a:lnTo>
                                  <a:pt x="15888" y="4"/>
                                </a:lnTo>
                                <a:cubicBezTo>
                                  <a:pt x="15892" y="4"/>
                                  <a:pt x="15896" y="8"/>
                                  <a:pt x="15896" y="12"/>
                                </a:cubicBezTo>
                                <a:cubicBezTo>
                                  <a:pt x="15896" y="16"/>
                                  <a:pt x="15892" y="20"/>
                                  <a:pt x="15888" y="20"/>
                                </a:cubicBezTo>
                                <a:lnTo>
                                  <a:pt x="15888" y="20"/>
                                </a:lnTo>
                                <a:cubicBezTo>
                                  <a:pt x="15883" y="20"/>
                                  <a:pt x="15880" y="16"/>
                                  <a:pt x="15880" y="12"/>
                                </a:cubicBezTo>
                                <a:cubicBezTo>
                                  <a:pt x="15880" y="8"/>
                                  <a:pt x="15883" y="4"/>
                                  <a:pt x="15888" y="4"/>
                                </a:cubicBezTo>
                                <a:close/>
                                <a:moveTo>
                                  <a:pt x="15920" y="4"/>
                                </a:moveTo>
                                <a:lnTo>
                                  <a:pt x="15920" y="4"/>
                                </a:lnTo>
                                <a:cubicBezTo>
                                  <a:pt x="15924" y="4"/>
                                  <a:pt x="15928" y="8"/>
                                  <a:pt x="15928" y="12"/>
                                </a:cubicBezTo>
                                <a:cubicBezTo>
                                  <a:pt x="15928" y="16"/>
                                  <a:pt x="15924" y="20"/>
                                  <a:pt x="15920" y="20"/>
                                </a:cubicBezTo>
                                <a:lnTo>
                                  <a:pt x="15920" y="20"/>
                                </a:lnTo>
                                <a:cubicBezTo>
                                  <a:pt x="15915" y="20"/>
                                  <a:pt x="15912" y="16"/>
                                  <a:pt x="15912" y="12"/>
                                </a:cubicBezTo>
                                <a:cubicBezTo>
                                  <a:pt x="15912" y="8"/>
                                  <a:pt x="15915" y="4"/>
                                  <a:pt x="15920" y="4"/>
                                </a:cubicBezTo>
                                <a:close/>
                                <a:moveTo>
                                  <a:pt x="15952" y="4"/>
                                </a:moveTo>
                                <a:lnTo>
                                  <a:pt x="15952" y="4"/>
                                </a:lnTo>
                                <a:cubicBezTo>
                                  <a:pt x="15956" y="4"/>
                                  <a:pt x="15960" y="8"/>
                                  <a:pt x="15960" y="12"/>
                                </a:cubicBezTo>
                                <a:cubicBezTo>
                                  <a:pt x="15960" y="17"/>
                                  <a:pt x="15956" y="20"/>
                                  <a:pt x="15952" y="20"/>
                                </a:cubicBezTo>
                                <a:lnTo>
                                  <a:pt x="15952" y="20"/>
                                </a:lnTo>
                                <a:cubicBezTo>
                                  <a:pt x="15947" y="20"/>
                                  <a:pt x="15944" y="17"/>
                                  <a:pt x="15944" y="12"/>
                                </a:cubicBezTo>
                                <a:cubicBezTo>
                                  <a:pt x="15944" y="8"/>
                                  <a:pt x="15947" y="4"/>
                                  <a:pt x="15952" y="4"/>
                                </a:cubicBezTo>
                                <a:close/>
                                <a:moveTo>
                                  <a:pt x="15984" y="4"/>
                                </a:moveTo>
                                <a:lnTo>
                                  <a:pt x="15984" y="4"/>
                                </a:lnTo>
                                <a:cubicBezTo>
                                  <a:pt x="15988" y="4"/>
                                  <a:pt x="15992" y="8"/>
                                  <a:pt x="15992" y="12"/>
                                </a:cubicBezTo>
                                <a:cubicBezTo>
                                  <a:pt x="15992" y="17"/>
                                  <a:pt x="15988" y="20"/>
                                  <a:pt x="15984" y="20"/>
                                </a:cubicBezTo>
                                <a:lnTo>
                                  <a:pt x="15984" y="20"/>
                                </a:lnTo>
                                <a:cubicBezTo>
                                  <a:pt x="15979" y="20"/>
                                  <a:pt x="15976" y="17"/>
                                  <a:pt x="15976" y="12"/>
                                </a:cubicBezTo>
                                <a:cubicBezTo>
                                  <a:pt x="15976" y="8"/>
                                  <a:pt x="15979" y="4"/>
                                  <a:pt x="15984" y="4"/>
                                </a:cubicBezTo>
                                <a:close/>
                                <a:moveTo>
                                  <a:pt x="16016" y="4"/>
                                </a:moveTo>
                                <a:lnTo>
                                  <a:pt x="16016" y="4"/>
                                </a:lnTo>
                                <a:cubicBezTo>
                                  <a:pt x="16020" y="4"/>
                                  <a:pt x="16024" y="8"/>
                                  <a:pt x="16024" y="12"/>
                                </a:cubicBezTo>
                                <a:cubicBezTo>
                                  <a:pt x="16024" y="17"/>
                                  <a:pt x="16020" y="20"/>
                                  <a:pt x="16016" y="20"/>
                                </a:cubicBezTo>
                                <a:lnTo>
                                  <a:pt x="16016" y="20"/>
                                </a:lnTo>
                                <a:cubicBezTo>
                                  <a:pt x="16011" y="20"/>
                                  <a:pt x="16008" y="17"/>
                                  <a:pt x="16008" y="12"/>
                                </a:cubicBezTo>
                                <a:cubicBezTo>
                                  <a:pt x="16008" y="8"/>
                                  <a:pt x="16011" y="4"/>
                                  <a:pt x="16016" y="4"/>
                                </a:cubicBezTo>
                                <a:close/>
                                <a:moveTo>
                                  <a:pt x="16048" y="4"/>
                                </a:moveTo>
                                <a:lnTo>
                                  <a:pt x="16048" y="4"/>
                                </a:lnTo>
                                <a:cubicBezTo>
                                  <a:pt x="16052" y="4"/>
                                  <a:pt x="16056" y="8"/>
                                  <a:pt x="16056" y="12"/>
                                </a:cubicBezTo>
                                <a:cubicBezTo>
                                  <a:pt x="16056" y="17"/>
                                  <a:pt x="16052" y="20"/>
                                  <a:pt x="16048" y="20"/>
                                </a:cubicBezTo>
                                <a:lnTo>
                                  <a:pt x="16048" y="20"/>
                                </a:lnTo>
                                <a:cubicBezTo>
                                  <a:pt x="16043" y="20"/>
                                  <a:pt x="16040" y="17"/>
                                  <a:pt x="16040" y="12"/>
                                </a:cubicBezTo>
                                <a:cubicBezTo>
                                  <a:pt x="16040" y="8"/>
                                  <a:pt x="16043" y="4"/>
                                  <a:pt x="16048" y="4"/>
                                </a:cubicBezTo>
                                <a:close/>
                                <a:moveTo>
                                  <a:pt x="16080" y="4"/>
                                </a:moveTo>
                                <a:lnTo>
                                  <a:pt x="16080" y="4"/>
                                </a:lnTo>
                                <a:cubicBezTo>
                                  <a:pt x="16084" y="4"/>
                                  <a:pt x="16088" y="8"/>
                                  <a:pt x="16088" y="12"/>
                                </a:cubicBezTo>
                                <a:cubicBezTo>
                                  <a:pt x="16088" y="17"/>
                                  <a:pt x="16084" y="20"/>
                                  <a:pt x="16080" y="20"/>
                                </a:cubicBezTo>
                                <a:lnTo>
                                  <a:pt x="16080" y="20"/>
                                </a:lnTo>
                                <a:cubicBezTo>
                                  <a:pt x="16075" y="20"/>
                                  <a:pt x="16072" y="17"/>
                                  <a:pt x="16072" y="12"/>
                                </a:cubicBezTo>
                                <a:cubicBezTo>
                                  <a:pt x="16072" y="8"/>
                                  <a:pt x="16075" y="4"/>
                                  <a:pt x="16080" y="4"/>
                                </a:cubicBezTo>
                                <a:close/>
                                <a:moveTo>
                                  <a:pt x="16112" y="4"/>
                                </a:moveTo>
                                <a:lnTo>
                                  <a:pt x="16112" y="4"/>
                                </a:lnTo>
                                <a:cubicBezTo>
                                  <a:pt x="16116" y="4"/>
                                  <a:pt x="16120" y="8"/>
                                  <a:pt x="16120" y="12"/>
                                </a:cubicBezTo>
                                <a:cubicBezTo>
                                  <a:pt x="16120" y="17"/>
                                  <a:pt x="16116" y="20"/>
                                  <a:pt x="16112" y="20"/>
                                </a:cubicBezTo>
                                <a:lnTo>
                                  <a:pt x="16112" y="20"/>
                                </a:lnTo>
                                <a:cubicBezTo>
                                  <a:pt x="16107" y="20"/>
                                  <a:pt x="16104" y="17"/>
                                  <a:pt x="16104" y="12"/>
                                </a:cubicBezTo>
                                <a:cubicBezTo>
                                  <a:pt x="16104" y="8"/>
                                  <a:pt x="16107" y="4"/>
                                  <a:pt x="16112" y="4"/>
                                </a:cubicBezTo>
                                <a:close/>
                                <a:moveTo>
                                  <a:pt x="16144" y="4"/>
                                </a:moveTo>
                                <a:lnTo>
                                  <a:pt x="16144" y="4"/>
                                </a:lnTo>
                                <a:cubicBezTo>
                                  <a:pt x="16148" y="4"/>
                                  <a:pt x="16152" y="8"/>
                                  <a:pt x="16152" y="12"/>
                                </a:cubicBezTo>
                                <a:cubicBezTo>
                                  <a:pt x="16152" y="17"/>
                                  <a:pt x="16148" y="20"/>
                                  <a:pt x="16144" y="20"/>
                                </a:cubicBezTo>
                                <a:lnTo>
                                  <a:pt x="16144" y="20"/>
                                </a:lnTo>
                                <a:cubicBezTo>
                                  <a:pt x="16139" y="20"/>
                                  <a:pt x="16136" y="17"/>
                                  <a:pt x="16136" y="12"/>
                                </a:cubicBezTo>
                                <a:cubicBezTo>
                                  <a:pt x="16136" y="8"/>
                                  <a:pt x="16139" y="4"/>
                                  <a:pt x="16144" y="4"/>
                                </a:cubicBezTo>
                                <a:close/>
                                <a:moveTo>
                                  <a:pt x="16176" y="4"/>
                                </a:moveTo>
                                <a:lnTo>
                                  <a:pt x="16176" y="4"/>
                                </a:lnTo>
                                <a:cubicBezTo>
                                  <a:pt x="16180" y="4"/>
                                  <a:pt x="16184" y="8"/>
                                  <a:pt x="16184" y="12"/>
                                </a:cubicBezTo>
                                <a:cubicBezTo>
                                  <a:pt x="16184" y="17"/>
                                  <a:pt x="16180" y="20"/>
                                  <a:pt x="16176" y="20"/>
                                </a:cubicBezTo>
                                <a:lnTo>
                                  <a:pt x="16176" y="20"/>
                                </a:lnTo>
                                <a:cubicBezTo>
                                  <a:pt x="16171" y="20"/>
                                  <a:pt x="16168" y="17"/>
                                  <a:pt x="16168" y="12"/>
                                </a:cubicBezTo>
                                <a:cubicBezTo>
                                  <a:pt x="16168" y="8"/>
                                  <a:pt x="16171" y="4"/>
                                  <a:pt x="16176" y="4"/>
                                </a:cubicBezTo>
                                <a:close/>
                                <a:moveTo>
                                  <a:pt x="16208" y="4"/>
                                </a:moveTo>
                                <a:lnTo>
                                  <a:pt x="16208" y="4"/>
                                </a:lnTo>
                                <a:cubicBezTo>
                                  <a:pt x="16212" y="4"/>
                                  <a:pt x="16216" y="8"/>
                                  <a:pt x="16216" y="12"/>
                                </a:cubicBezTo>
                                <a:cubicBezTo>
                                  <a:pt x="16216" y="17"/>
                                  <a:pt x="16212" y="20"/>
                                  <a:pt x="16208" y="20"/>
                                </a:cubicBezTo>
                                <a:lnTo>
                                  <a:pt x="16208" y="20"/>
                                </a:lnTo>
                                <a:cubicBezTo>
                                  <a:pt x="16204" y="20"/>
                                  <a:pt x="16200" y="17"/>
                                  <a:pt x="16200" y="12"/>
                                </a:cubicBezTo>
                                <a:cubicBezTo>
                                  <a:pt x="16200" y="8"/>
                                  <a:pt x="16204" y="4"/>
                                  <a:pt x="16208" y="4"/>
                                </a:cubicBezTo>
                                <a:close/>
                                <a:moveTo>
                                  <a:pt x="16240" y="4"/>
                                </a:moveTo>
                                <a:lnTo>
                                  <a:pt x="16240" y="4"/>
                                </a:lnTo>
                                <a:cubicBezTo>
                                  <a:pt x="16244" y="4"/>
                                  <a:pt x="16248" y="8"/>
                                  <a:pt x="16248" y="12"/>
                                </a:cubicBezTo>
                                <a:cubicBezTo>
                                  <a:pt x="16248" y="17"/>
                                  <a:pt x="16244" y="20"/>
                                  <a:pt x="16240" y="20"/>
                                </a:cubicBezTo>
                                <a:lnTo>
                                  <a:pt x="16240" y="20"/>
                                </a:lnTo>
                                <a:cubicBezTo>
                                  <a:pt x="16236" y="20"/>
                                  <a:pt x="16232" y="17"/>
                                  <a:pt x="16232" y="12"/>
                                </a:cubicBezTo>
                                <a:cubicBezTo>
                                  <a:pt x="16232" y="8"/>
                                  <a:pt x="16236" y="4"/>
                                  <a:pt x="16240" y="4"/>
                                </a:cubicBezTo>
                                <a:close/>
                                <a:moveTo>
                                  <a:pt x="16272" y="4"/>
                                </a:moveTo>
                                <a:lnTo>
                                  <a:pt x="16272" y="4"/>
                                </a:lnTo>
                                <a:cubicBezTo>
                                  <a:pt x="16276" y="4"/>
                                  <a:pt x="16280" y="8"/>
                                  <a:pt x="16280" y="12"/>
                                </a:cubicBezTo>
                                <a:cubicBezTo>
                                  <a:pt x="16280" y="17"/>
                                  <a:pt x="16276" y="20"/>
                                  <a:pt x="16272" y="20"/>
                                </a:cubicBezTo>
                                <a:lnTo>
                                  <a:pt x="16272" y="20"/>
                                </a:lnTo>
                                <a:cubicBezTo>
                                  <a:pt x="16268" y="20"/>
                                  <a:pt x="16264" y="17"/>
                                  <a:pt x="16264" y="12"/>
                                </a:cubicBezTo>
                                <a:cubicBezTo>
                                  <a:pt x="16264" y="8"/>
                                  <a:pt x="16268" y="4"/>
                                  <a:pt x="16272" y="4"/>
                                </a:cubicBezTo>
                                <a:close/>
                                <a:moveTo>
                                  <a:pt x="16304" y="4"/>
                                </a:moveTo>
                                <a:lnTo>
                                  <a:pt x="16304" y="4"/>
                                </a:lnTo>
                                <a:cubicBezTo>
                                  <a:pt x="16308" y="4"/>
                                  <a:pt x="16312" y="8"/>
                                  <a:pt x="16312" y="12"/>
                                </a:cubicBezTo>
                                <a:cubicBezTo>
                                  <a:pt x="16312" y="17"/>
                                  <a:pt x="16308" y="20"/>
                                  <a:pt x="16304" y="20"/>
                                </a:cubicBezTo>
                                <a:lnTo>
                                  <a:pt x="16304" y="20"/>
                                </a:lnTo>
                                <a:cubicBezTo>
                                  <a:pt x="16300" y="20"/>
                                  <a:pt x="16296" y="17"/>
                                  <a:pt x="16296" y="12"/>
                                </a:cubicBezTo>
                                <a:cubicBezTo>
                                  <a:pt x="16296" y="8"/>
                                  <a:pt x="16300" y="4"/>
                                  <a:pt x="16304" y="4"/>
                                </a:cubicBezTo>
                                <a:close/>
                                <a:moveTo>
                                  <a:pt x="16336" y="4"/>
                                </a:moveTo>
                                <a:lnTo>
                                  <a:pt x="16336" y="4"/>
                                </a:lnTo>
                                <a:cubicBezTo>
                                  <a:pt x="16340" y="4"/>
                                  <a:pt x="16344" y="8"/>
                                  <a:pt x="16344" y="12"/>
                                </a:cubicBezTo>
                                <a:cubicBezTo>
                                  <a:pt x="16344" y="17"/>
                                  <a:pt x="16340" y="20"/>
                                  <a:pt x="16336" y="20"/>
                                </a:cubicBezTo>
                                <a:lnTo>
                                  <a:pt x="16336" y="20"/>
                                </a:lnTo>
                                <a:cubicBezTo>
                                  <a:pt x="16332" y="20"/>
                                  <a:pt x="16328" y="17"/>
                                  <a:pt x="16328" y="12"/>
                                </a:cubicBezTo>
                                <a:cubicBezTo>
                                  <a:pt x="16328" y="8"/>
                                  <a:pt x="16332" y="4"/>
                                  <a:pt x="16336" y="4"/>
                                </a:cubicBezTo>
                                <a:close/>
                                <a:moveTo>
                                  <a:pt x="16368" y="4"/>
                                </a:moveTo>
                                <a:lnTo>
                                  <a:pt x="16368" y="4"/>
                                </a:lnTo>
                                <a:cubicBezTo>
                                  <a:pt x="16372" y="4"/>
                                  <a:pt x="16376" y="8"/>
                                  <a:pt x="16376" y="12"/>
                                </a:cubicBezTo>
                                <a:cubicBezTo>
                                  <a:pt x="16376" y="17"/>
                                  <a:pt x="16372" y="20"/>
                                  <a:pt x="16368" y="20"/>
                                </a:cubicBezTo>
                                <a:lnTo>
                                  <a:pt x="16368" y="20"/>
                                </a:lnTo>
                                <a:cubicBezTo>
                                  <a:pt x="16364" y="20"/>
                                  <a:pt x="16360" y="17"/>
                                  <a:pt x="16360" y="12"/>
                                </a:cubicBezTo>
                                <a:cubicBezTo>
                                  <a:pt x="16360" y="8"/>
                                  <a:pt x="16364" y="4"/>
                                  <a:pt x="16368" y="4"/>
                                </a:cubicBezTo>
                                <a:close/>
                                <a:moveTo>
                                  <a:pt x="16400" y="4"/>
                                </a:moveTo>
                                <a:lnTo>
                                  <a:pt x="16400" y="4"/>
                                </a:lnTo>
                                <a:cubicBezTo>
                                  <a:pt x="16404" y="4"/>
                                  <a:pt x="16408" y="8"/>
                                  <a:pt x="16408" y="12"/>
                                </a:cubicBezTo>
                                <a:cubicBezTo>
                                  <a:pt x="16408" y="17"/>
                                  <a:pt x="16404" y="20"/>
                                  <a:pt x="16400" y="20"/>
                                </a:cubicBezTo>
                                <a:lnTo>
                                  <a:pt x="16400" y="20"/>
                                </a:lnTo>
                                <a:cubicBezTo>
                                  <a:pt x="16396" y="20"/>
                                  <a:pt x="16392" y="17"/>
                                  <a:pt x="16392" y="12"/>
                                </a:cubicBezTo>
                                <a:cubicBezTo>
                                  <a:pt x="16392" y="8"/>
                                  <a:pt x="16396" y="4"/>
                                  <a:pt x="16400" y="4"/>
                                </a:cubicBezTo>
                                <a:close/>
                                <a:moveTo>
                                  <a:pt x="16432" y="4"/>
                                </a:moveTo>
                                <a:lnTo>
                                  <a:pt x="16432" y="4"/>
                                </a:lnTo>
                                <a:cubicBezTo>
                                  <a:pt x="16436" y="4"/>
                                  <a:pt x="16440" y="8"/>
                                  <a:pt x="16440" y="12"/>
                                </a:cubicBezTo>
                                <a:cubicBezTo>
                                  <a:pt x="16440" y="17"/>
                                  <a:pt x="16436" y="20"/>
                                  <a:pt x="16432" y="20"/>
                                </a:cubicBezTo>
                                <a:lnTo>
                                  <a:pt x="16432" y="20"/>
                                </a:lnTo>
                                <a:cubicBezTo>
                                  <a:pt x="16428" y="20"/>
                                  <a:pt x="16424" y="17"/>
                                  <a:pt x="16424" y="12"/>
                                </a:cubicBezTo>
                                <a:cubicBezTo>
                                  <a:pt x="16424" y="8"/>
                                  <a:pt x="16428" y="4"/>
                                  <a:pt x="16432" y="4"/>
                                </a:cubicBezTo>
                                <a:close/>
                                <a:moveTo>
                                  <a:pt x="16464" y="4"/>
                                </a:moveTo>
                                <a:lnTo>
                                  <a:pt x="16464" y="4"/>
                                </a:lnTo>
                                <a:cubicBezTo>
                                  <a:pt x="16468" y="4"/>
                                  <a:pt x="16472" y="8"/>
                                  <a:pt x="16472" y="12"/>
                                </a:cubicBezTo>
                                <a:cubicBezTo>
                                  <a:pt x="16472" y="17"/>
                                  <a:pt x="16468" y="20"/>
                                  <a:pt x="16464" y="20"/>
                                </a:cubicBezTo>
                                <a:lnTo>
                                  <a:pt x="16464" y="20"/>
                                </a:lnTo>
                                <a:cubicBezTo>
                                  <a:pt x="16460" y="20"/>
                                  <a:pt x="16456" y="17"/>
                                  <a:pt x="16456" y="12"/>
                                </a:cubicBezTo>
                                <a:cubicBezTo>
                                  <a:pt x="16456" y="8"/>
                                  <a:pt x="16460" y="4"/>
                                  <a:pt x="16464" y="4"/>
                                </a:cubicBezTo>
                                <a:close/>
                                <a:moveTo>
                                  <a:pt x="16496" y="4"/>
                                </a:moveTo>
                                <a:lnTo>
                                  <a:pt x="16496" y="4"/>
                                </a:lnTo>
                                <a:cubicBezTo>
                                  <a:pt x="16501" y="4"/>
                                  <a:pt x="16504" y="8"/>
                                  <a:pt x="16504" y="12"/>
                                </a:cubicBezTo>
                                <a:cubicBezTo>
                                  <a:pt x="16504" y="17"/>
                                  <a:pt x="16501" y="20"/>
                                  <a:pt x="16496" y="20"/>
                                </a:cubicBezTo>
                                <a:lnTo>
                                  <a:pt x="16496" y="20"/>
                                </a:lnTo>
                                <a:cubicBezTo>
                                  <a:pt x="16492" y="20"/>
                                  <a:pt x="16488" y="17"/>
                                  <a:pt x="16488" y="12"/>
                                </a:cubicBezTo>
                                <a:cubicBezTo>
                                  <a:pt x="16488" y="8"/>
                                  <a:pt x="16492" y="4"/>
                                  <a:pt x="16496" y="4"/>
                                </a:cubicBezTo>
                                <a:close/>
                                <a:moveTo>
                                  <a:pt x="16528" y="4"/>
                                </a:moveTo>
                                <a:lnTo>
                                  <a:pt x="16528" y="4"/>
                                </a:lnTo>
                                <a:cubicBezTo>
                                  <a:pt x="16533" y="4"/>
                                  <a:pt x="16536" y="8"/>
                                  <a:pt x="16536" y="12"/>
                                </a:cubicBezTo>
                                <a:cubicBezTo>
                                  <a:pt x="16536" y="17"/>
                                  <a:pt x="16533" y="20"/>
                                  <a:pt x="16528" y="20"/>
                                </a:cubicBezTo>
                                <a:lnTo>
                                  <a:pt x="16528" y="20"/>
                                </a:lnTo>
                                <a:cubicBezTo>
                                  <a:pt x="16524" y="20"/>
                                  <a:pt x="16520" y="17"/>
                                  <a:pt x="16520" y="12"/>
                                </a:cubicBezTo>
                                <a:cubicBezTo>
                                  <a:pt x="16520" y="8"/>
                                  <a:pt x="16524" y="4"/>
                                  <a:pt x="16528" y="4"/>
                                </a:cubicBezTo>
                                <a:close/>
                                <a:moveTo>
                                  <a:pt x="16560" y="4"/>
                                </a:moveTo>
                                <a:lnTo>
                                  <a:pt x="16560" y="4"/>
                                </a:lnTo>
                                <a:cubicBezTo>
                                  <a:pt x="16565" y="4"/>
                                  <a:pt x="16568" y="8"/>
                                  <a:pt x="16568" y="12"/>
                                </a:cubicBezTo>
                                <a:cubicBezTo>
                                  <a:pt x="16568" y="17"/>
                                  <a:pt x="16565" y="20"/>
                                  <a:pt x="16560" y="20"/>
                                </a:cubicBezTo>
                                <a:lnTo>
                                  <a:pt x="16560" y="20"/>
                                </a:lnTo>
                                <a:cubicBezTo>
                                  <a:pt x="16556" y="20"/>
                                  <a:pt x="16552" y="17"/>
                                  <a:pt x="16552" y="12"/>
                                </a:cubicBezTo>
                                <a:cubicBezTo>
                                  <a:pt x="16552" y="8"/>
                                  <a:pt x="16556" y="4"/>
                                  <a:pt x="16560" y="4"/>
                                </a:cubicBezTo>
                                <a:close/>
                                <a:moveTo>
                                  <a:pt x="16592" y="4"/>
                                </a:moveTo>
                                <a:lnTo>
                                  <a:pt x="16592" y="4"/>
                                </a:lnTo>
                                <a:cubicBezTo>
                                  <a:pt x="16597" y="4"/>
                                  <a:pt x="16600" y="8"/>
                                  <a:pt x="16600" y="12"/>
                                </a:cubicBezTo>
                                <a:cubicBezTo>
                                  <a:pt x="16600" y="17"/>
                                  <a:pt x="16597" y="20"/>
                                  <a:pt x="16592" y="20"/>
                                </a:cubicBezTo>
                                <a:lnTo>
                                  <a:pt x="16592" y="20"/>
                                </a:lnTo>
                                <a:cubicBezTo>
                                  <a:pt x="16588" y="20"/>
                                  <a:pt x="16584" y="17"/>
                                  <a:pt x="16584" y="12"/>
                                </a:cubicBezTo>
                                <a:cubicBezTo>
                                  <a:pt x="16584" y="8"/>
                                  <a:pt x="16588" y="4"/>
                                  <a:pt x="16592" y="4"/>
                                </a:cubicBezTo>
                                <a:close/>
                                <a:moveTo>
                                  <a:pt x="16624" y="4"/>
                                </a:moveTo>
                                <a:lnTo>
                                  <a:pt x="16624" y="4"/>
                                </a:lnTo>
                                <a:cubicBezTo>
                                  <a:pt x="16629" y="4"/>
                                  <a:pt x="16632" y="8"/>
                                  <a:pt x="16632" y="12"/>
                                </a:cubicBezTo>
                                <a:cubicBezTo>
                                  <a:pt x="16632" y="17"/>
                                  <a:pt x="16629" y="20"/>
                                  <a:pt x="16624" y="20"/>
                                </a:cubicBezTo>
                                <a:lnTo>
                                  <a:pt x="16624" y="20"/>
                                </a:lnTo>
                                <a:cubicBezTo>
                                  <a:pt x="16620" y="20"/>
                                  <a:pt x="16616" y="17"/>
                                  <a:pt x="16616" y="12"/>
                                </a:cubicBezTo>
                                <a:cubicBezTo>
                                  <a:pt x="16616" y="8"/>
                                  <a:pt x="16620" y="4"/>
                                  <a:pt x="16624" y="4"/>
                                </a:cubicBezTo>
                                <a:close/>
                                <a:moveTo>
                                  <a:pt x="16656" y="4"/>
                                </a:moveTo>
                                <a:lnTo>
                                  <a:pt x="16656" y="4"/>
                                </a:lnTo>
                                <a:cubicBezTo>
                                  <a:pt x="16661" y="4"/>
                                  <a:pt x="16664" y="8"/>
                                  <a:pt x="16664" y="12"/>
                                </a:cubicBezTo>
                                <a:cubicBezTo>
                                  <a:pt x="16664" y="17"/>
                                  <a:pt x="16661" y="20"/>
                                  <a:pt x="16656" y="20"/>
                                </a:cubicBezTo>
                                <a:lnTo>
                                  <a:pt x="16656" y="20"/>
                                </a:lnTo>
                                <a:cubicBezTo>
                                  <a:pt x="16652" y="20"/>
                                  <a:pt x="16648" y="17"/>
                                  <a:pt x="16648" y="12"/>
                                </a:cubicBezTo>
                                <a:cubicBezTo>
                                  <a:pt x="16648" y="8"/>
                                  <a:pt x="16652" y="4"/>
                                  <a:pt x="16656" y="4"/>
                                </a:cubicBezTo>
                                <a:close/>
                                <a:moveTo>
                                  <a:pt x="16688" y="4"/>
                                </a:moveTo>
                                <a:lnTo>
                                  <a:pt x="16688" y="4"/>
                                </a:lnTo>
                                <a:cubicBezTo>
                                  <a:pt x="16693" y="4"/>
                                  <a:pt x="16696" y="8"/>
                                  <a:pt x="16696" y="12"/>
                                </a:cubicBezTo>
                                <a:cubicBezTo>
                                  <a:pt x="16696" y="17"/>
                                  <a:pt x="16693" y="20"/>
                                  <a:pt x="16688" y="20"/>
                                </a:cubicBezTo>
                                <a:lnTo>
                                  <a:pt x="16688" y="20"/>
                                </a:lnTo>
                                <a:cubicBezTo>
                                  <a:pt x="16684" y="20"/>
                                  <a:pt x="16680" y="17"/>
                                  <a:pt x="16680" y="12"/>
                                </a:cubicBezTo>
                                <a:cubicBezTo>
                                  <a:pt x="16680" y="8"/>
                                  <a:pt x="16684" y="4"/>
                                  <a:pt x="16688" y="4"/>
                                </a:cubicBezTo>
                                <a:close/>
                                <a:moveTo>
                                  <a:pt x="16720" y="4"/>
                                </a:moveTo>
                                <a:lnTo>
                                  <a:pt x="16720" y="4"/>
                                </a:lnTo>
                                <a:cubicBezTo>
                                  <a:pt x="16725" y="4"/>
                                  <a:pt x="16728" y="8"/>
                                  <a:pt x="16728" y="12"/>
                                </a:cubicBezTo>
                                <a:cubicBezTo>
                                  <a:pt x="16728" y="17"/>
                                  <a:pt x="16725" y="20"/>
                                  <a:pt x="16720" y="20"/>
                                </a:cubicBezTo>
                                <a:lnTo>
                                  <a:pt x="16720" y="20"/>
                                </a:lnTo>
                                <a:cubicBezTo>
                                  <a:pt x="16716" y="20"/>
                                  <a:pt x="16712" y="17"/>
                                  <a:pt x="16712" y="12"/>
                                </a:cubicBezTo>
                                <a:cubicBezTo>
                                  <a:pt x="16712" y="8"/>
                                  <a:pt x="16716" y="4"/>
                                  <a:pt x="16720" y="4"/>
                                </a:cubicBezTo>
                                <a:close/>
                                <a:moveTo>
                                  <a:pt x="16752" y="4"/>
                                </a:moveTo>
                                <a:lnTo>
                                  <a:pt x="16752" y="4"/>
                                </a:lnTo>
                                <a:cubicBezTo>
                                  <a:pt x="16757" y="4"/>
                                  <a:pt x="16760" y="8"/>
                                  <a:pt x="16760" y="12"/>
                                </a:cubicBezTo>
                                <a:cubicBezTo>
                                  <a:pt x="16760" y="17"/>
                                  <a:pt x="16757" y="20"/>
                                  <a:pt x="16752" y="20"/>
                                </a:cubicBezTo>
                                <a:lnTo>
                                  <a:pt x="16752" y="20"/>
                                </a:lnTo>
                                <a:cubicBezTo>
                                  <a:pt x="16748" y="20"/>
                                  <a:pt x="16744" y="17"/>
                                  <a:pt x="16744" y="12"/>
                                </a:cubicBezTo>
                                <a:cubicBezTo>
                                  <a:pt x="16744" y="8"/>
                                  <a:pt x="16748" y="4"/>
                                  <a:pt x="16752" y="4"/>
                                </a:cubicBezTo>
                                <a:close/>
                                <a:moveTo>
                                  <a:pt x="16784" y="4"/>
                                </a:moveTo>
                                <a:lnTo>
                                  <a:pt x="16784" y="4"/>
                                </a:lnTo>
                                <a:cubicBezTo>
                                  <a:pt x="16789" y="4"/>
                                  <a:pt x="16792" y="8"/>
                                  <a:pt x="16792" y="12"/>
                                </a:cubicBezTo>
                                <a:cubicBezTo>
                                  <a:pt x="16792" y="17"/>
                                  <a:pt x="16789" y="20"/>
                                  <a:pt x="16784" y="20"/>
                                </a:cubicBezTo>
                                <a:lnTo>
                                  <a:pt x="16784" y="20"/>
                                </a:lnTo>
                                <a:cubicBezTo>
                                  <a:pt x="16780" y="20"/>
                                  <a:pt x="16776" y="17"/>
                                  <a:pt x="16776" y="12"/>
                                </a:cubicBezTo>
                                <a:cubicBezTo>
                                  <a:pt x="16776" y="8"/>
                                  <a:pt x="16780" y="4"/>
                                  <a:pt x="16784" y="4"/>
                                </a:cubicBezTo>
                                <a:close/>
                                <a:moveTo>
                                  <a:pt x="16816" y="4"/>
                                </a:moveTo>
                                <a:lnTo>
                                  <a:pt x="16816" y="4"/>
                                </a:lnTo>
                                <a:cubicBezTo>
                                  <a:pt x="16821" y="4"/>
                                  <a:pt x="16824" y="8"/>
                                  <a:pt x="16824" y="12"/>
                                </a:cubicBezTo>
                                <a:cubicBezTo>
                                  <a:pt x="16824" y="17"/>
                                  <a:pt x="16821" y="20"/>
                                  <a:pt x="16816" y="20"/>
                                </a:cubicBezTo>
                                <a:lnTo>
                                  <a:pt x="16816" y="20"/>
                                </a:lnTo>
                                <a:cubicBezTo>
                                  <a:pt x="16812" y="20"/>
                                  <a:pt x="16808" y="17"/>
                                  <a:pt x="16808" y="12"/>
                                </a:cubicBezTo>
                                <a:cubicBezTo>
                                  <a:pt x="16808" y="8"/>
                                  <a:pt x="16812" y="4"/>
                                  <a:pt x="16816" y="4"/>
                                </a:cubicBezTo>
                                <a:close/>
                                <a:moveTo>
                                  <a:pt x="16848" y="4"/>
                                </a:moveTo>
                                <a:lnTo>
                                  <a:pt x="16848" y="4"/>
                                </a:lnTo>
                                <a:cubicBezTo>
                                  <a:pt x="16853" y="4"/>
                                  <a:pt x="16856" y="8"/>
                                  <a:pt x="16856" y="12"/>
                                </a:cubicBezTo>
                                <a:cubicBezTo>
                                  <a:pt x="16856" y="17"/>
                                  <a:pt x="16853" y="20"/>
                                  <a:pt x="16848" y="20"/>
                                </a:cubicBezTo>
                                <a:lnTo>
                                  <a:pt x="16848" y="20"/>
                                </a:lnTo>
                                <a:cubicBezTo>
                                  <a:pt x="16844" y="20"/>
                                  <a:pt x="16840" y="17"/>
                                  <a:pt x="16840" y="12"/>
                                </a:cubicBezTo>
                                <a:cubicBezTo>
                                  <a:pt x="16840" y="8"/>
                                  <a:pt x="16844" y="4"/>
                                  <a:pt x="16848" y="4"/>
                                </a:cubicBezTo>
                                <a:close/>
                                <a:moveTo>
                                  <a:pt x="16880" y="4"/>
                                </a:moveTo>
                                <a:lnTo>
                                  <a:pt x="16880" y="4"/>
                                </a:lnTo>
                                <a:cubicBezTo>
                                  <a:pt x="16885" y="4"/>
                                  <a:pt x="16888" y="8"/>
                                  <a:pt x="16888" y="12"/>
                                </a:cubicBezTo>
                                <a:cubicBezTo>
                                  <a:pt x="16888" y="17"/>
                                  <a:pt x="16885" y="20"/>
                                  <a:pt x="16880" y="20"/>
                                </a:cubicBezTo>
                                <a:lnTo>
                                  <a:pt x="16880" y="20"/>
                                </a:lnTo>
                                <a:cubicBezTo>
                                  <a:pt x="16876" y="20"/>
                                  <a:pt x="16872" y="17"/>
                                  <a:pt x="16872" y="12"/>
                                </a:cubicBezTo>
                                <a:cubicBezTo>
                                  <a:pt x="16872" y="8"/>
                                  <a:pt x="16876" y="4"/>
                                  <a:pt x="16880" y="4"/>
                                </a:cubicBezTo>
                                <a:close/>
                                <a:moveTo>
                                  <a:pt x="16912" y="4"/>
                                </a:moveTo>
                                <a:lnTo>
                                  <a:pt x="16912" y="4"/>
                                </a:lnTo>
                                <a:cubicBezTo>
                                  <a:pt x="16917" y="4"/>
                                  <a:pt x="16920" y="8"/>
                                  <a:pt x="16920" y="12"/>
                                </a:cubicBezTo>
                                <a:cubicBezTo>
                                  <a:pt x="16920" y="17"/>
                                  <a:pt x="16917" y="20"/>
                                  <a:pt x="16912" y="20"/>
                                </a:cubicBezTo>
                                <a:lnTo>
                                  <a:pt x="16912" y="20"/>
                                </a:lnTo>
                                <a:cubicBezTo>
                                  <a:pt x="16908" y="20"/>
                                  <a:pt x="16904" y="17"/>
                                  <a:pt x="16904" y="12"/>
                                </a:cubicBezTo>
                                <a:cubicBezTo>
                                  <a:pt x="16904" y="8"/>
                                  <a:pt x="16908" y="4"/>
                                  <a:pt x="16912" y="4"/>
                                </a:cubicBezTo>
                                <a:close/>
                                <a:moveTo>
                                  <a:pt x="16944" y="4"/>
                                </a:moveTo>
                                <a:lnTo>
                                  <a:pt x="16944" y="4"/>
                                </a:lnTo>
                                <a:cubicBezTo>
                                  <a:pt x="16949" y="4"/>
                                  <a:pt x="16952" y="8"/>
                                  <a:pt x="16952" y="12"/>
                                </a:cubicBezTo>
                                <a:cubicBezTo>
                                  <a:pt x="16952" y="17"/>
                                  <a:pt x="16949" y="20"/>
                                  <a:pt x="16944" y="20"/>
                                </a:cubicBezTo>
                                <a:lnTo>
                                  <a:pt x="16944" y="20"/>
                                </a:lnTo>
                                <a:cubicBezTo>
                                  <a:pt x="16940" y="20"/>
                                  <a:pt x="16936" y="17"/>
                                  <a:pt x="16936" y="12"/>
                                </a:cubicBezTo>
                                <a:cubicBezTo>
                                  <a:pt x="16936" y="8"/>
                                  <a:pt x="16940" y="4"/>
                                  <a:pt x="16944" y="4"/>
                                </a:cubicBezTo>
                                <a:close/>
                                <a:moveTo>
                                  <a:pt x="16976" y="4"/>
                                </a:moveTo>
                                <a:lnTo>
                                  <a:pt x="16976" y="4"/>
                                </a:lnTo>
                                <a:cubicBezTo>
                                  <a:pt x="16981" y="4"/>
                                  <a:pt x="16984" y="8"/>
                                  <a:pt x="16984" y="12"/>
                                </a:cubicBezTo>
                                <a:cubicBezTo>
                                  <a:pt x="16984" y="17"/>
                                  <a:pt x="16981" y="20"/>
                                  <a:pt x="16976" y="20"/>
                                </a:cubicBezTo>
                                <a:lnTo>
                                  <a:pt x="16976" y="20"/>
                                </a:lnTo>
                                <a:cubicBezTo>
                                  <a:pt x="16972" y="20"/>
                                  <a:pt x="16968" y="17"/>
                                  <a:pt x="16968" y="12"/>
                                </a:cubicBezTo>
                                <a:cubicBezTo>
                                  <a:pt x="16968" y="8"/>
                                  <a:pt x="16972" y="4"/>
                                  <a:pt x="16976" y="4"/>
                                </a:cubicBezTo>
                                <a:close/>
                                <a:moveTo>
                                  <a:pt x="17008" y="4"/>
                                </a:moveTo>
                                <a:lnTo>
                                  <a:pt x="17008" y="4"/>
                                </a:lnTo>
                                <a:cubicBezTo>
                                  <a:pt x="17013" y="4"/>
                                  <a:pt x="17016" y="8"/>
                                  <a:pt x="17016" y="12"/>
                                </a:cubicBezTo>
                                <a:cubicBezTo>
                                  <a:pt x="17016" y="17"/>
                                  <a:pt x="17013" y="20"/>
                                  <a:pt x="17008" y="20"/>
                                </a:cubicBezTo>
                                <a:lnTo>
                                  <a:pt x="17008" y="20"/>
                                </a:lnTo>
                                <a:cubicBezTo>
                                  <a:pt x="17004" y="20"/>
                                  <a:pt x="17000" y="17"/>
                                  <a:pt x="17000" y="12"/>
                                </a:cubicBezTo>
                                <a:cubicBezTo>
                                  <a:pt x="17000" y="8"/>
                                  <a:pt x="17004" y="4"/>
                                  <a:pt x="17008" y="4"/>
                                </a:cubicBezTo>
                                <a:close/>
                                <a:moveTo>
                                  <a:pt x="17040" y="4"/>
                                </a:moveTo>
                                <a:lnTo>
                                  <a:pt x="17040" y="4"/>
                                </a:lnTo>
                                <a:cubicBezTo>
                                  <a:pt x="17045" y="4"/>
                                  <a:pt x="17048" y="8"/>
                                  <a:pt x="17048" y="12"/>
                                </a:cubicBezTo>
                                <a:cubicBezTo>
                                  <a:pt x="17048" y="17"/>
                                  <a:pt x="17045" y="20"/>
                                  <a:pt x="17040" y="20"/>
                                </a:cubicBezTo>
                                <a:lnTo>
                                  <a:pt x="17040" y="20"/>
                                </a:lnTo>
                                <a:cubicBezTo>
                                  <a:pt x="17036" y="20"/>
                                  <a:pt x="17032" y="17"/>
                                  <a:pt x="17032" y="12"/>
                                </a:cubicBezTo>
                                <a:cubicBezTo>
                                  <a:pt x="17032" y="8"/>
                                  <a:pt x="17036" y="4"/>
                                  <a:pt x="17040" y="4"/>
                                </a:cubicBezTo>
                                <a:close/>
                                <a:moveTo>
                                  <a:pt x="17072" y="4"/>
                                </a:moveTo>
                                <a:lnTo>
                                  <a:pt x="17072" y="4"/>
                                </a:lnTo>
                                <a:cubicBezTo>
                                  <a:pt x="17077" y="4"/>
                                  <a:pt x="17080" y="8"/>
                                  <a:pt x="17080" y="12"/>
                                </a:cubicBezTo>
                                <a:cubicBezTo>
                                  <a:pt x="17080" y="17"/>
                                  <a:pt x="17077" y="20"/>
                                  <a:pt x="17072" y="20"/>
                                </a:cubicBezTo>
                                <a:lnTo>
                                  <a:pt x="17072" y="20"/>
                                </a:lnTo>
                                <a:cubicBezTo>
                                  <a:pt x="17068" y="20"/>
                                  <a:pt x="17064" y="17"/>
                                  <a:pt x="17064" y="12"/>
                                </a:cubicBezTo>
                                <a:cubicBezTo>
                                  <a:pt x="17064" y="8"/>
                                  <a:pt x="17068" y="4"/>
                                  <a:pt x="17072" y="4"/>
                                </a:cubicBezTo>
                                <a:close/>
                                <a:moveTo>
                                  <a:pt x="17104" y="4"/>
                                </a:moveTo>
                                <a:lnTo>
                                  <a:pt x="17104" y="4"/>
                                </a:lnTo>
                                <a:cubicBezTo>
                                  <a:pt x="17109" y="4"/>
                                  <a:pt x="17112" y="8"/>
                                  <a:pt x="17112" y="12"/>
                                </a:cubicBezTo>
                                <a:cubicBezTo>
                                  <a:pt x="17112" y="17"/>
                                  <a:pt x="17109" y="20"/>
                                  <a:pt x="17104" y="20"/>
                                </a:cubicBezTo>
                                <a:lnTo>
                                  <a:pt x="17104" y="20"/>
                                </a:lnTo>
                                <a:cubicBezTo>
                                  <a:pt x="17100" y="20"/>
                                  <a:pt x="17096" y="17"/>
                                  <a:pt x="17096" y="12"/>
                                </a:cubicBezTo>
                                <a:cubicBezTo>
                                  <a:pt x="17096" y="8"/>
                                  <a:pt x="17100" y="4"/>
                                  <a:pt x="17104" y="4"/>
                                </a:cubicBezTo>
                                <a:close/>
                                <a:moveTo>
                                  <a:pt x="17136" y="4"/>
                                </a:moveTo>
                                <a:lnTo>
                                  <a:pt x="17136" y="4"/>
                                </a:lnTo>
                                <a:cubicBezTo>
                                  <a:pt x="17141" y="4"/>
                                  <a:pt x="17144" y="8"/>
                                  <a:pt x="17144" y="12"/>
                                </a:cubicBezTo>
                                <a:cubicBezTo>
                                  <a:pt x="17144" y="17"/>
                                  <a:pt x="17141" y="20"/>
                                  <a:pt x="17136" y="20"/>
                                </a:cubicBezTo>
                                <a:lnTo>
                                  <a:pt x="17136" y="20"/>
                                </a:lnTo>
                                <a:cubicBezTo>
                                  <a:pt x="17132" y="20"/>
                                  <a:pt x="17128" y="17"/>
                                  <a:pt x="17128" y="12"/>
                                </a:cubicBezTo>
                                <a:cubicBezTo>
                                  <a:pt x="17128" y="8"/>
                                  <a:pt x="17132" y="4"/>
                                  <a:pt x="17136" y="4"/>
                                </a:cubicBezTo>
                                <a:close/>
                                <a:moveTo>
                                  <a:pt x="17168" y="4"/>
                                </a:moveTo>
                                <a:lnTo>
                                  <a:pt x="17168" y="4"/>
                                </a:lnTo>
                                <a:cubicBezTo>
                                  <a:pt x="17173" y="4"/>
                                  <a:pt x="17176" y="8"/>
                                  <a:pt x="17176" y="12"/>
                                </a:cubicBezTo>
                                <a:cubicBezTo>
                                  <a:pt x="17176" y="17"/>
                                  <a:pt x="17173" y="20"/>
                                  <a:pt x="17168" y="20"/>
                                </a:cubicBezTo>
                                <a:lnTo>
                                  <a:pt x="17168" y="20"/>
                                </a:lnTo>
                                <a:cubicBezTo>
                                  <a:pt x="17164" y="20"/>
                                  <a:pt x="17160" y="17"/>
                                  <a:pt x="17160" y="12"/>
                                </a:cubicBezTo>
                                <a:cubicBezTo>
                                  <a:pt x="17160" y="8"/>
                                  <a:pt x="17164" y="4"/>
                                  <a:pt x="17168" y="4"/>
                                </a:cubicBezTo>
                                <a:close/>
                                <a:moveTo>
                                  <a:pt x="17200" y="4"/>
                                </a:moveTo>
                                <a:lnTo>
                                  <a:pt x="17200" y="4"/>
                                </a:lnTo>
                                <a:cubicBezTo>
                                  <a:pt x="17205" y="4"/>
                                  <a:pt x="17208" y="8"/>
                                  <a:pt x="17208" y="12"/>
                                </a:cubicBezTo>
                                <a:cubicBezTo>
                                  <a:pt x="17208" y="17"/>
                                  <a:pt x="17205" y="20"/>
                                  <a:pt x="17200" y="20"/>
                                </a:cubicBezTo>
                                <a:lnTo>
                                  <a:pt x="17200" y="20"/>
                                </a:lnTo>
                                <a:cubicBezTo>
                                  <a:pt x="17196" y="20"/>
                                  <a:pt x="17192" y="17"/>
                                  <a:pt x="17192" y="12"/>
                                </a:cubicBezTo>
                                <a:cubicBezTo>
                                  <a:pt x="17192" y="8"/>
                                  <a:pt x="17196" y="4"/>
                                  <a:pt x="17200" y="4"/>
                                </a:cubicBezTo>
                                <a:close/>
                                <a:moveTo>
                                  <a:pt x="17232" y="4"/>
                                </a:moveTo>
                                <a:lnTo>
                                  <a:pt x="17233" y="4"/>
                                </a:lnTo>
                                <a:cubicBezTo>
                                  <a:pt x="17237" y="4"/>
                                  <a:pt x="17241" y="8"/>
                                  <a:pt x="17241" y="12"/>
                                </a:cubicBezTo>
                                <a:cubicBezTo>
                                  <a:pt x="17241" y="17"/>
                                  <a:pt x="17237" y="20"/>
                                  <a:pt x="17233" y="20"/>
                                </a:cubicBezTo>
                                <a:lnTo>
                                  <a:pt x="17232" y="20"/>
                                </a:lnTo>
                                <a:cubicBezTo>
                                  <a:pt x="17228" y="20"/>
                                  <a:pt x="17224" y="17"/>
                                  <a:pt x="17224" y="12"/>
                                </a:cubicBezTo>
                                <a:cubicBezTo>
                                  <a:pt x="17224" y="8"/>
                                  <a:pt x="17228" y="4"/>
                                  <a:pt x="17232" y="4"/>
                                </a:cubicBezTo>
                                <a:close/>
                                <a:moveTo>
                                  <a:pt x="17265" y="4"/>
                                </a:moveTo>
                                <a:lnTo>
                                  <a:pt x="17265" y="4"/>
                                </a:lnTo>
                                <a:cubicBezTo>
                                  <a:pt x="17269" y="4"/>
                                  <a:pt x="17273" y="8"/>
                                  <a:pt x="17273" y="12"/>
                                </a:cubicBezTo>
                                <a:cubicBezTo>
                                  <a:pt x="17273" y="17"/>
                                  <a:pt x="17269" y="20"/>
                                  <a:pt x="17265" y="20"/>
                                </a:cubicBezTo>
                                <a:lnTo>
                                  <a:pt x="17265" y="20"/>
                                </a:lnTo>
                                <a:cubicBezTo>
                                  <a:pt x="17260" y="20"/>
                                  <a:pt x="17257" y="17"/>
                                  <a:pt x="17257" y="12"/>
                                </a:cubicBezTo>
                                <a:cubicBezTo>
                                  <a:pt x="17257" y="8"/>
                                  <a:pt x="17260" y="4"/>
                                  <a:pt x="17265" y="4"/>
                                </a:cubicBezTo>
                                <a:close/>
                                <a:moveTo>
                                  <a:pt x="17297" y="4"/>
                                </a:moveTo>
                                <a:lnTo>
                                  <a:pt x="17297" y="4"/>
                                </a:lnTo>
                                <a:cubicBezTo>
                                  <a:pt x="17301" y="4"/>
                                  <a:pt x="17305" y="8"/>
                                  <a:pt x="17305" y="12"/>
                                </a:cubicBezTo>
                                <a:cubicBezTo>
                                  <a:pt x="17305" y="17"/>
                                  <a:pt x="17301" y="20"/>
                                  <a:pt x="17297" y="20"/>
                                </a:cubicBezTo>
                                <a:lnTo>
                                  <a:pt x="17297" y="20"/>
                                </a:lnTo>
                                <a:cubicBezTo>
                                  <a:pt x="17292" y="20"/>
                                  <a:pt x="17289" y="17"/>
                                  <a:pt x="17289" y="12"/>
                                </a:cubicBezTo>
                                <a:cubicBezTo>
                                  <a:pt x="17289" y="8"/>
                                  <a:pt x="17292" y="4"/>
                                  <a:pt x="17297" y="4"/>
                                </a:cubicBezTo>
                                <a:close/>
                                <a:moveTo>
                                  <a:pt x="17329" y="4"/>
                                </a:moveTo>
                                <a:lnTo>
                                  <a:pt x="17329" y="4"/>
                                </a:lnTo>
                                <a:cubicBezTo>
                                  <a:pt x="17333" y="4"/>
                                  <a:pt x="17337" y="8"/>
                                  <a:pt x="17337" y="12"/>
                                </a:cubicBezTo>
                                <a:cubicBezTo>
                                  <a:pt x="17337" y="17"/>
                                  <a:pt x="17333" y="20"/>
                                  <a:pt x="17329" y="20"/>
                                </a:cubicBezTo>
                                <a:lnTo>
                                  <a:pt x="17329" y="20"/>
                                </a:lnTo>
                                <a:cubicBezTo>
                                  <a:pt x="17324" y="20"/>
                                  <a:pt x="17321" y="17"/>
                                  <a:pt x="17321" y="12"/>
                                </a:cubicBezTo>
                                <a:cubicBezTo>
                                  <a:pt x="17321" y="8"/>
                                  <a:pt x="17324" y="4"/>
                                  <a:pt x="17329" y="4"/>
                                </a:cubicBezTo>
                                <a:close/>
                                <a:moveTo>
                                  <a:pt x="17361" y="4"/>
                                </a:moveTo>
                                <a:lnTo>
                                  <a:pt x="17361" y="4"/>
                                </a:lnTo>
                                <a:cubicBezTo>
                                  <a:pt x="17365" y="4"/>
                                  <a:pt x="17369" y="8"/>
                                  <a:pt x="17369" y="12"/>
                                </a:cubicBezTo>
                                <a:cubicBezTo>
                                  <a:pt x="17369" y="17"/>
                                  <a:pt x="17365" y="20"/>
                                  <a:pt x="17361" y="20"/>
                                </a:cubicBezTo>
                                <a:lnTo>
                                  <a:pt x="17361" y="20"/>
                                </a:lnTo>
                                <a:cubicBezTo>
                                  <a:pt x="17356" y="20"/>
                                  <a:pt x="17353" y="17"/>
                                  <a:pt x="17353" y="12"/>
                                </a:cubicBezTo>
                                <a:cubicBezTo>
                                  <a:pt x="17353" y="8"/>
                                  <a:pt x="17356" y="4"/>
                                  <a:pt x="17361" y="4"/>
                                </a:cubicBezTo>
                                <a:close/>
                                <a:moveTo>
                                  <a:pt x="17393" y="4"/>
                                </a:moveTo>
                                <a:lnTo>
                                  <a:pt x="17393" y="4"/>
                                </a:lnTo>
                                <a:cubicBezTo>
                                  <a:pt x="17397" y="4"/>
                                  <a:pt x="17401" y="8"/>
                                  <a:pt x="17401" y="12"/>
                                </a:cubicBezTo>
                                <a:cubicBezTo>
                                  <a:pt x="17401" y="17"/>
                                  <a:pt x="17397" y="20"/>
                                  <a:pt x="17393" y="20"/>
                                </a:cubicBezTo>
                                <a:lnTo>
                                  <a:pt x="17393" y="20"/>
                                </a:lnTo>
                                <a:cubicBezTo>
                                  <a:pt x="17388" y="20"/>
                                  <a:pt x="17385" y="17"/>
                                  <a:pt x="17385" y="12"/>
                                </a:cubicBezTo>
                                <a:cubicBezTo>
                                  <a:pt x="17385" y="8"/>
                                  <a:pt x="17388" y="4"/>
                                  <a:pt x="17393" y="4"/>
                                </a:cubicBezTo>
                                <a:close/>
                                <a:moveTo>
                                  <a:pt x="17425" y="4"/>
                                </a:moveTo>
                                <a:lnTo>
                                  <a:pt x="17425" y="4"/>
                                </a:lnTo>
                                <a:cubicBezTo>
                                  <a:pt x="17429" y="4"/>
                                  <a:pt x="17433" y="8"/>
                                  <a:pt x="17433" y="12"/>
                                </a:cubicBezTo>
                                <a:cubicBezTo>
                                  <a:pt x="17433" y="17"/>
                                  <a:pt x="17429" y="20"/>
                                  <a:pt x="17425" y="20"/>
                                </a:cubicBezTo>
                                <a:lnTo>
                                  <a:pt x="17425" y="20"/>
                                </a:lnTo>
                                <a:cubicBezTo>
                                  <a:pt x="17420" y="20"/>
                                  <a:pt x="17417" y="17"/>
                                  <a:pt x="17417" y="12"/>
                                </a:cubicBezTo>
                                <a:cubicBezTo>
                                  <a:pt x="17417" y="8"/>
                                  <a:pt x="17420" y="4"/>
                                  <a:pt x="17425" y="4"/>
                                </a:cubicBezTo>
                                <a:close/>
                                <a:moveTo>
                                  <a:pt x="17457" y="5"/>
                                </a:moveTo>
                                <a:lnTo>
                                  <a:pt x="17457" y="5"/>
                                </a:lnTo>
                                <a:cubicBezTo>
                                  <a:pt x="17461" y="5"/>
                                  <a:pt x="17465" y="8"/>
                                  <a:pt x="17465" y="13"/>
                                </a:cubicBezTo>
                                <a:cubicBezTo>
                                  <a:pt x="17465" y="17"/>
                                  <a:pt x="17461" y="21"/>
                                  <a:pt x="17457" y="21"/>
                                </a:cubicBezTo>
                                <a:lnTo>
                                  <a:pt x="17457" y="21"/>
                                </a:lnTo>
                                <a:cubicBezTo>
                                  <a:pt x="17452" y="21"/>
                                  <a:pt x="17449" y="17"/>
                                  <a:pt x="17449" y="13"/>
                                </a:cubicBezTo>
                                <a:cubicBezTo>
                                  <a:pt x="17449" y="8"/>
                                  <a:pt x="17452" y="5"/>
                                  <a:pt x="17457" y="5"/>
                                </a:cubicBezTo>
                                <a:close/>
                                <a:moveTo>
                                  <a:pt x="17489" y="5"/>
                                </a:moveTo>
                                <a:lnTo>
                                  <a:pt x="17489" y="5"/>
                                </a:lnTo>
                                <a:cubicBezTo>
                                  <a:pt x="17493" y="5"/>
                                  <a:pt x="17497" y="8"/>
                                  <a:pt x="17497" y="13"/>
                                </a:cubicBezTo>
                                <a:cubicBezTo>
                                  <a:pt x="17497" y="17"/>
                                  <a:pt x="17493" y="21"/>
                                  <a:pt x="17489" y="21"/>
                                </a:cubicBezTo>
                                <a:lnTo>
                                  <a:pt x="17489" y="21"/>
                                </a:lnTo>
                                <a:cubicBezTo>
                                  <a:pt x="17484" y="21"/>
                                  <a:pt x="17481" y="17"/>
                                  <a:pt x="17481" y="13"/>
                                </a:cubicBezTo>
                                <a:cubicBezTo>
                                  <a:pt x="17481" y="8"/>
                                  <a:pt x="17484" y="5"/>
                                  <a:pt x="17489" y="5"/>
                                </a:cubicBezTo>
                                <a:close/>
                                <a:moveTo>
                                  <a:pt x="17521" y="5"/>
                                </a:moveTo>
                                <a:lnTo>
                                  <a:pt x="17521" y="5"/>
                                </a:lnTo>
                                <a:cubicBezTo>
                                  <a:pt x="17525" y="5"/>
                                  <a:pt x="17529" y="8"/>
                                  <a:pt x="17529" y="13"/>
                                </a:cubicBezTo>
                                <a:cubicBezTo>
                                  <a:pt x="17529" y="17"/>
                                  <a:pt x="17525" y="21"/>
                                  <a:pt x="17521" y="21"/>
                                </a:cubicBezTo>
                                <a:lnTo>
                                  <a:pt x="17521" y="21"/>
                                </a:lnTo>
                                <a:cubicBezTo>
                                  <a:pt x="17516" y="21"/>
                                  <a:pt x="17513" y="17"/>
                                  <a:pt x="17513" y="13"/>
                                </a:cubicBezTo>
                                <a:cubicBezTo>
                                  <a:pt x="17513" y="8"/>
                                  <a:pt x="17516" y="5"/>
                                  <a:pt x="17521" y="5"/>
                                </a:cubicBezTo>
                                <a:close/>
                                <a:moveTo>
                                  <a:pt x="17553" y="5"/>
                                </a:moveTo>
                                <a:lnTo>
                                  <a:pt x="17553" y="5"/>
                                </a:lnTo>
                                <a:cubicBezTo>
                                  <a:pt x="17557" y="5"/>
                                  <a:pt x="17561" y="8"/>
                                  <a:pt x="17561" y="13"/>
                                </a:cubicBezTo>
                                <a:cubicBezTo>
                                  <a:pt x="17561" y="17"/>
                                  <a:pt x="17557" y="21"/>
                                  <a:pt x="17553" y="21"/>
                                </a:cubicBezTo>
                                <a:lnTo>
                                  <a:pt x="17553" y="21"/>
                                </a:lnTo>
                                <a:cubicBezTo>
                                  <a:pt x="17548" y="21"/>
                                  <a:pt x="17545" y="17"/>
                                  <a:pt x="17545" y="13"/>
                                </a:cubicBezTo>
                                <a:cubicBezTo>
                                  <a:pt x="17545" y="8"/>
                                  <a:pt x="17548" y="5"/>
                                  <a:pt x="17553" y="5"/>
                                </a:cubicBezTo>
                                <a:close/>
                                <a:moveTo>
                                  <a:pt x="17585" y="5"/>
                                </a:moveTo>
                                <a:lnTo>
                                  <a:pt x="17585" y="5"/>
                                </a:lnTo>
                                <a:cubicBezTo>
                                  <a:pt x="17589" y="5"/>
                                  <a:pt x="17593" y="8"/>
                                  <a:pt x="17593" y="13"/>
                                </a:cubicBezTo>
                                <a:cubicBezTo>
                                  <a:pt x="17593" y="17"/>
                                  <a:pt x="17589" y="21"/>
                                  <a:pt x="17585" y="21"/>
                                </a:cubicBezTo>
                                <a:lnTo>
                                  <a:pt x="17585" y="21"/>
                                </a:lnTo>
                                <a:cubicBezTo>
                                  <a:pt x="17580" y="21"/>
                                  <a:pt x="17577" y="17"/>
                                  <a:pt x="17577" y="13"/>
                                </a:cubicBezTo>
                                <a:cubicBezTo>
                                  <a:pt x="17577" y="8"/>
                                  <a:pt x="17580" y="5"/>
                                  <a:pt x="17585" y="5"/>
                                </a:cubicBezTo>
                                <a:close/>
                                <a:moveTo>
                                  <a:pt x="17617" y="5"/>
                                </a:moveTo>
                                <a:lnTo>
                                  <a:pt x="17617" y="5"/>
                                </a:lnTo>
                                <a:cubicBezTo>
                                  <a:pt x="17621" y="5"/>
                                  <a:pt x="17625" y="8"/>
                                  <a:pt x="17625" y="13"/>
                                </a:cubicBezTo>
                                <a:cubicBezTo>
                                  <a:pt x="17625" y="17"/>
                                  <a:pt x="17621" y="21"/>
                                  <a:pt x="17617" y="21"/>
                                </a:cubicBezTo>
                                <a:lnTo>
                                  <a:pt x="17617" y="21"/>
                                </a:lnTo>
                                <a:cubicBezTo>
                                  <a:pt x="17612" y="21"/>
                                  <a:pt x="17609" y="17"/>
                                  <a:pt x="17609" y="13"/>
                                </a:cubicBezTo>
                                <a:cubicBezTo>
                                  <a:pt x="17609" y="8"/>
                                  <a:pt x="17612" y="5"/>
                                  <a:pt x="17617" y="5"/>
                                </a:cubicBezTo>
                                <a:close/>
                                <a:moveTo>
                                  <a:pt x="17649" y="5"/>
                                </a:moveTo>
                                <a:lnTo>
                                  <a:pt x="17649" y="5"/>
                                </a:lnTo>
                                <a:cubicBezTo>
                                  <a:pt x="17653" y="5"/>
                                  <a:pt x="17657" y="8"/>
                                  <a:pt x="17657" y="13"/>
                                </a:cubicBezTo>
                                <a:cubicBezTo>
                                  <a:pt x="17657" y="17"/>
                                  <a:pt x="17653" y="21"/>
                                  <a:pt x="17649" y="21"/>
                                </a:cubicBezTo>
                                <a:lnTo>
                                  <a:pt x="17649" y="21"/>
                                </a:lnTo>
                                <a:cubicBezTo>
                                  <a:pt x="17644" y="21"/>
                                  <a:pt x="17641" y="17"/>
                                  <a:pt x="17641" y="13"/>
                                </a:cubicBezTo>
                                <a:cubicBezTo>
                                  <a:pt x="17641" y="8"/>
                                  <a:pt x="17644" y="5"/>
                                  <a:pt x="17649" y="5"/>
                                </a:cubicBezTo>
                                <a:close/>
                                <a:moveTo>
                                  <a:pt x="17681" y="5"/>
                                </a:moveTo>
                                <a:lnTo>
                                  <a:pt x="17681" y="5"/>
                                </a:lnTo>
                                <a:cubicBezTo>
                                  <a:pt x="17685" y="5"/>
                                  <a:pt x="17689" y="8"/>
                                  <a:pt x="17689" y="13"/>
                                </a:cubicBezTo>
                                <a:cubicBezTo>
                                  <a:pt x="17689" y="17"/>
                                  <a:pt x="17685" y="21"/>
                                  <a:pt x="17681" y="21"/>
                                </a:cubicBezTo>
                                <a:lnTo>
                                  <a:pt x="17681" y="21"/>
                                </a:lnTo>
                                <a:cubicBezTo>
                                  <a:pt x="17676" y="21"/>
                                  <a:pt x="17673" y="17"/>
                                  <a:pt x="17673" y="13"/>
                                </a:cubicBezTo>
                                <a:cubicBezTo>
                                  <a:pt x="17673" y="8"/>
                                  <a:pt x="17676" y="5"/>
                                  <a:pt x="17681" y="5"/>
                                </a:cubicBezTo>
                                <a:close/>
                                <a:moveTo>
                                  <a:pt x="17713" y="5"/>
                                </a:moveTo>
                                <a:lnTo>
                                  <a:pt x="17713" y="5"/>
                                </a:lnTo>
                                <a:cubicBezTo>
                                  <a:pt x="17717" y="5"/>
                                  <a:pt x="17721" y="8"/>
                                  <a:pt x="17721" y="13"/>
                                </a:cubicBezTo>
                                <a:cubicBezTo>
                                  <a:pt x="17721" y="17"/>
                                  <a:pt x="17717" y="21"/>
                                  <a:pt x="17713" y="21"/>
                                </a:cubicBezTo>
                                <a:lnTo>
                                  <a:pt x="17713" y="21"/>
                                </a:lnTo>
                                <a:cubicBezTo>
                                  <a:pt x="17708" y="21"/>
                                  <a:pt x="17705" y="17"/>
                                  <a:pt x="17705" y="13"/>
                                </a:cubicBezTo>
                                <a:cubicBezTo>
                                  <a:pt x="17705" y="8"/>
                                  <a:pt x="17708" y="5"/>
                                  <a:pt x="17713" y="5"/>
                                </a:cubicBezTo>
                                <a:close/>
                                <a:moveTo>
                                  <a:pt x="17745" y="5"/>
                                </a:moveTo>
                                <a:lnTo>
                                  <a:pt x="17745" y="5"/>
                                </a:lnTo>
                                <a:cubicBezTo>
                                  <a:pt x="17749" y="5"/>
                                  <a:pt x="17753" y="8"/>
                                  <a:pt x="17753" y="13"/>
                                </a:cubicBezTo>
                                <a:cubicBezTo>
                                  <a:pt x="17753" y="17"/>
                                  <a:pt x="17749" y="21"/>
                                  <a:pt x="17745" y="21"/>
                                </a:cubicBezTo>
                                <a:lnTo>
                                  <a:pt x="17745" y="21"/>
                                </a:lnTo>
                                <a:cubicBezTo>
                                  <a:pt x="17740" y="21"/>
                                  <a:pt x="17737" y="17"/>
                                  <a:pt x="17737" y="13"/>
                                </a:cubicBezTo>
                                <a:cubicBezTo>
                                  <a:pt x="17737" y="8"/>
                                  <a:pt x="17740" y="5"/>
                                  <a:pt x="17745" y="5"/>
                                </a:cubicBezTo>
                                <a:close/>
                                <a:moveTo>
                                  <a:pt x="17777" y="5"/>
                                </a:moveTo>
                                <a:lnTo>
                                  <a:pt x="17777" y="5"/>
                                </a:lnTo>
                                <a:cubicBezTo>
                                  <a:pt x="17781" y="5"/>
                                  <a:pt x="17785" y="8"/>
                                  <a:pt x="17785" y="13"/>
                                </a:cubicBezTo>
                                <a:cubicBezTo>
                                  <a:pt x="17785" y="17"/>
                                  <a:pt x="17781" y="21"/>
                                  <a:pt x="17777" y="21"/>
                                </a:cubicBezTo>
                                <a:lnTo>
                                  <a:pt x="17777" y="21"/>
                                </a:lnTo>
                                <a:cubicBezTo>
                                  <a:pt x="17772" y="21"/>
                                  <a:pt x="17769" y="17"/>
                                  <a:pt x="17769" y="13"/>
                                </a:cubicBezTo>
                                <a:cubicBezTo>
                                  <a:pt x="17769" y="8"/>
                                  <a:pt x="17772" y="5"/>
                                  <a:pt x="17777" y="5"/>
                                </a:cubicBezTo>
                                <a:close/>
                                <a:moveTo>
                                  <a:pt x="17809" y="5"/>
                                </a:moveTo>
                                <a:lnTo>
                                  <a:pt x="17809" y="5"/>
                                </a:lnTo>
                                <a:cubicBezTo>
                                  <a:pt x="17813" y="5"/>
                                  <a:pt x="17817" y="8"/>
                                  <a:pt x="17817" y="13"/>
                                </a:cubicBezTo>
                                <a:cubicBezTo>
                                  <a:pt x="17817" y="17"/>
                                  <a:pt x="17813" y="21"/>
                                  <a:pt x="17809" y="21"/>
                                </a:cubicBezTo>
                                <a:lnTo>
                                  <a:pt x="17809" y="21"/>
                                </a:lnTo>
                                <a:cubicBezTo>
                                  <a:pt x="17804" y="21"/>
                                  <a:pt x="17801" y="17"/>
                                  <a:pt x="17801" y="13"/>
                                </a:cubicBezTo>
                                <a:cubicBezTo>
                                  <a:pt x="17801" y="8"/>
                                  <a:pt x="17804" y="5"/>
                                  <a:pt x="17809" y="5"/>
                                </a:cubicBezTo>
                                <a:close/>
                                <a:moveTo>
                                  <a:pt x="17841" y="5"/>
                                </a:moveTo>
                                <a:lnTo>
                                  <a:pt x="17841" y="5"/>
                                </a:lnTo>
                                <a:cubicBezTo>
                                  <a:pt x="17845" y="5"/>
                                  <a:pt x="17849" y="8"/>
                                  <a:pt x="17849" y="13"/>
                                </a:cubicBezTo>
                                <a:cubicBezTo>
                                  <a:pt x="17849" y="17"/>
                                  <a:pt x="17845" y="21"/>
                                  <a:pt x="17841" y="21"/>
                                </a:cubicBezTo>
                                <a:lnTo>
                                  <a:pt x="17841" y="21"/>
                                </a:lnTo>
                                <a:cubicBezTo>
                                  <a:pt x="17836" y="21"/>
                                  <a:pt x="17833" y="17"/>
                                  <a:pt x="17833" y="13"/>
                                </a:cubicBezTo>
                                <a:cubicBezTo>
                                  <a:pt x="17833" y="8"/>
                                  <a:pt x="17836" y="5"/>
                                  <a:pt x="17841" y="5"/>
                                </a:cubicBezTo>
                                <a:close/>
                                <a:moveTo>
                                  <a:pt x="17873" y="5"/>
                                </a:moveTo>
                                <a:lnTo>
                                  <a:pt x="17873" y="5"/>
                                </a:lnTo>
                                <a:cubicBezTo>
                                  <a:pt x="17877" y="5"/>
                                  <a:pt x="17881" y="8"/>
                                  <a:pt x="17881" y="13"/>
                                </a:cubicBezTo>
                                <a:cubicBezTo>
                                  <a:pt x="17881" y="17"/>
                                  <a:pt x="17877" y="21"/>
                                  <a:pt x="17873" y="21"/>
                                </a:cubicBezTo>
                                <a:lnTo>
                                  <a:pt x="17873" y="21"/>
                                </a:lnTo>
                                <a:cubicBezTo>
                                  <a:pt x="17868" y="21"/>
                                  <a:pt x="17865" y="17"/>
                                  <a:pt x="17865" y="13"/>
                                </a:cubicBezTo>
                                <a:cubicBezTo>
                                  <a:pt x="17865" y="8"/>
                                  <a:pt x="17868" y="5"/>
                                  <a:pt x="17873" y="5"/>
                                </a:cubicBezTo>
                                <a:close/>
                                <a:moveTo>
                                  <a:pt x="17905" y="5"/>
                                </a:moveTo>
                                <a:lnTo>
                                  <a:pt x="17905" y="5"/>
                                </a:lnTo>
                                <a:cubicBezTo>
                                  <a:pt x="17909" y="5"/>
                                  <a:pt x="17913" y="8"/>
                                  <a:pt x="17913" y="13"/>
                                </a:cubicBezTo>
                                <a:cubicBezTo>
                                  <a:pt x="17913" y="17"/>
                                  <a:pt x="17909" y="21"/>
                                  <a:pt x="17905" y="21"/>
                                </a:cubicBezTo>
                                <a:lnTo>
                                  <a:pt x="17905" y="21"/>
                                </a:lnTo>
                                <a:cubicBezTo>
                                  <a:pt x="17900" y="21"/>
                                  <a:pt x="17897" y="17"/>
                                  <a:pt x="17897" y="13"/>
                                </a:cubicBezTo>
                                <a:cubicBezTo>
                                  <a:pt x="17897" y="8"/>
                                  <a:pt x="17900" y="5"/>
                                  <a:pt x="17905" y="5"/>
                                </a:cubicBezTo>
                                <a:close/>
                                <a:moveTo>
                                  <a:pt x="17937" y="5"/>
                                </a:moveTo>
                                <a:lnTo>
                                  <a:pt x="17937" y="5"/>
                                </a:lnTo>
                                <a:cubicBezTo>
                                  <a:pt x="17941" y="5"/>
                                  <a:pt x="17945" y="8"/>
                                  <a:pt x="17945" y="13"/>
                                </a:cubicBezTo>
                                <a:cubicBezTo>
                                  <a:pt x="17945" y="17"/>
                                  <a:pt x="17941" y="21"/>
                                  <a:pt x="17937" y="21"/>
                                </a:cubicBezTo>
                                <a:lnTo>
                                  <a:pt x="17937" y="21"/>
                                </a:lnTo>
                                <a:cubicBezTo>
                                  <a:pt x="17932" y="21"/>
                                  <a:pt x="17929" y="17"/>
                                  <a:pt x="17929" y="13"/>
                                </a:cubicBezTo>
                                <a:cubicBezTo>
                                  <a:pt x="17929" y="8"/>
                                  <a:pt x="17932" y="5"/>
                                  <a:pt x="17937" y="5"/>
                                </a:cubicBezTo>
                                <a:close/>
                                <a:moveTo>
                                  <a:pt x="17969" y="5"/>
                                </a:moveTo>
                                <a:lnTo>
                                  <a:pt x="17969" y="5"/>
                                </a:lnTo>
                                <a:cubicBezTo>
                                  <a:pt x="17973" y="5"/>
                                  <a:pt x="17977" y="8"/>
                                  <a:pt x="17977" y="13"/>
                                </a:cubicBezTo>
                                <a:cubicBezTo>
                                  <a:pt x="17977" y="17"/>
                                  <a:pt x="17973" y="21"/>
                                  <a:pt x="17969" y="21"/>
                                </a:cubicBezTo>
                                <a:lnTo>
                                  <a:pt x="17969" y="21"/>
                                </a:lnTo>
                                <a:cubicBezTo>
                                  <a:pt x="17964" y="21"/>
                                  <a:pt x="17961" y="17"/>
                                  <a:pt x="17961" y="13"/>
                                </a:cubicBezTo>
                                <a:cubicBezTo>
                                  <a:pt x="17961" y="8"/>
                                  <a:pt x="17964" y="5"/>
                                  <a:pt x="17969" y="5"/>
                                </a:cubicBezTo>
                                <a:close/>
                                <a:moveTo>
                                  <a:pt x="18001" y="5"/>
                                </a:moveTo>
                                <a:lnTo>
                                  <a:pt x="18001" y="5"/>
                                </a:lnTo>
                                <a:cubicBezTo>
                                  <a:pt x="18005" y="5"/>
                                  <a:pt x="18009" y="8"/>
                                  <a:pt x="18009" y="13"/>
                                </a:cubicBezTo>
                                <a:cubicBezTo>
                                  <a:pt x="18009" y="17"/>
                                  <a:pt x="18005" y="21"/>
                                  <a:pt x="18001" y="21"/>
                                </a:cubicBezTo>
                                <a:lnTo>
                                  <a:pt x="18001" y="21"/>
                                </a:lnTo>
                                <a:cubicBezTo>
                                  <a:pt x="17996" y="21"/>
                                  <a:pt x="17993" y="17"/>
                                  <a:pt x="17993" y="13"/>
                                </a:cubicBezTo>
                                <a:cubicBezTo>
                                  <a:pt x="17993" y="8"/>
                                  <a:pt x="17996" y="5"/>
                                  <a:pt x="18001" y="5"/>
                                </a:cubicBezTo>
                                <a:close/>
                                <a:moveTo>
                                  <a:pt x="18033" y="5"/>
                                </a:moveTo>
                                <a:lnTo>
                                  <a:pt x="18033" y="5"/>
                                </a:lnTo>
                                <a:cubicBezTo>
                                  <a:pt x="18037" y="5"/>
                                  <a:pt x="18041" y="8"/>
                                  <a:pt x="18041" y="13"/>
                                </a:cubicBezTo>
                                <a:cubicBezTo>
                                  <a:pt x="18041" y="17"/>
                                  <a:pt x="18037" y="21"/>
                                  <a:pt x="18033" y="21"/>
                                </a:cubicBezTo>
                                <a:lnTo>
                                  <a:pt x="18033" y="21"/>
                                </a:lnTo>
                                <a:cubicBezTo>
                                  <a:pt x="18029" y="21"/>
                                  <a:pt x="18025" y="17"/>
                                  <a:pt x="18025" y="13"/>
                                </a:cubicBezTo>
                                <a:cubicBezTo>
                                  <a:pt x="18025" y="8"/>
                                  <a:pt x="18029" y="5"/>
                                  <a:pt x="18033" y="5"/>
                                </a:cubicBezTo>
                                <a:close/>
                                <a:moveTo>
                                  <a:pt x="18065" y="5"/>
                                </a:moveTo>
                                <a:lnTo>
                                  <a:pt x="18065" y="5"/>
                                </a:lnTo>
                                <a:cubicBezTo>
                                  <a:pt x="18069" y="5"/>
                                  <a:pt x="18073" y="8"/>
                                  <a:pt x="18073" y="13"/>
                                </a:cubicBezTo>
                                <a:cubicBezTo>
                                  <a:pt x="18073" y="17"/>
                                  <a:pt x="18069" y="21"/>
                                  <a:pt x="18065" y="21"/>
                                </a:cubicBezTo>
                                <a:lnTo>
                                  <a:pt x="18065" y="21"/>
                                </a:lnTo>
                                <a:cubicBezTo>
                                  <a:pt x="18061" y="21"/>
                                  <a:pt x="18057" y="17"/>
                                  <a:pt x="18057" y="13"/>
                                </a:cubicBezTo>
                                <a:cubicBezTo>
                                  <a:pt x="18057" y="8"/>
                                  <a:pt x="18061" y="5"/>
                                  <a:pt x="18065" y="5"/>
                                </a:cubicBezTo>
                                <a:close/>
                                <a:moveTo>
                                  <a:pt x="18097" y="5"/>
                                </a:moveTo>
                                <a:lnTo>
                                  <a:pt x="18097" y="5"/>
                                </a:lnTo>
                                <a:cubicBezTo>
                                  <a:pt x="18101" y="5"/>
                                  <a:pt x="18105" y="8"/>
                                  <a:pt x="18105" y="13"/>
                                </a:cubicBezTo>
                                <a:cubicBezTo>
                                  <a:pt x="18105" y="17"/>
                                  <a:pt x="18101" y="21"/>
                                  <a:pt x="18097" y="21"/>
                                </a:cubicBezTo>
                                <a:lnTo>
                                  <a:pt x="18097" y="21"/>
                                </a:lnTo>
                                <a:cubicBezTo>
                                  <a:pt x="18093" y="21"/>
                                  <a:pt x="18089" y="17"/>
                                  <a:pt x="18089" y="13"/>
                                </a:cubicBezTo>
                                <a:cubicBezTo>
                                  <a:pt x="18089" y="8"/>
                                  <a:pt x="18093" y="5"/>
                                  <a:pt x="18097" y="5"/>
                                </a:cubicBezTo>
                                <a:close/>
                                <a:moveTo>
                                  <a:pt x="18129" y="5"/>
                                </a:moveTo>
                                <a:lnTo>
                                  <a:pt x="18129" y="5"/>
                                </a:lnTo>
                                <a:cubicBezTo>
                                  <a:pt x="18133" y="5"/>
                                  <a:pt x="18137" y="8"/>
                                  <a:pt x="18137" y="13"/>
                                </a:cubicBezTo>
                                <a:cubicBezTo>
                                  <a:pt x="18137" y="17"/>
                                  <a:pt x="18133" y="21"/>
                                  <a:pt x="18129" y="21"/>
                                </a:cubicBezTo>
                                <a:lnTo>
                                  <a:pt x="18129" y="21"/>
                                </a:lnTo>
                                <a:cubicBezTo>
                                  <a:pt x="18125" y="21"/>
                                  <a:pt x="18121" y="17"/>
                                  <a:pt x="18121" y="13"/>
                                </a:cubicBezTo>
                                <a:cubicBezTo>
                                  <a:pt x="18121" y="8"/>
                                  <a:pt x="18125" y="5"/>
                                  <a:pt x="18129" y="5"/>
                                </a:cubicBezTo>
                                <a:close/>
                                <a:moveTo>
                                  <a:pt x="18161" y="5"/>
                                </a:moveTo>
                                <a:lnTo>
                                  <a:pt x="18161" y="5"/>
                                </a:lnTo>
                                <a:cubicBezTo>
                                  <a:pt x="18165" y="5"/>
                                  <a:pt x="18169" y="8"/>
                                  <a:pt x="18169" y="13"/>
                                </a:cubicBezTo>
                                <a:cubicBezTo>
                                  <a:pt x="18169" y="17"/>
                                  <a:pt x="18165" y="21"/>
                                  <a:pt x="18161" y="21"/>
                                </a:cubicBezTo>
                                <a:lnTo>
                                  <a:pt x="18161" y="21"/>
                                </a:lnTo>
                                <a:cubicBezTo>
                                  <a:pt x="18157" y="21"/>
                                  <a:pt x="18153" y="17"/>
                                  <a:pt x="18153" y="13"/>
                                </a:cubicBezTo>
                                <a:cubicBezTo>
                                  <a:pt x="18153" y="8"/>
                                  <a:pt x="18157" y="5"/>
                                  <a:pt x="18161" y="5"/>
                                </a:cubicBezTo>
                                <a:close/>
                                <a:moveTo>
                                  <a:pt x="18193" y="5"/>
                                </a:moveTo>
                                <a:lnTo>
                                  <a:pt x="18193" y="5"/>
                                </a:lnTo>
                                <a:cubicBezTo>
                                  <a:pt x="18197" y="5"/>
                                  <a:pt x="18201" y="8"/>
                                  <a:pt x="18201" y="13"/>
                                </a:cubicBezTo>
                                <a:cubicBezTo>
                                  <a:pt x="18201" y="17"/>
                                  <a:pt x="18197" y="21"/>
                                  <a:pt x="18193" y="21"/>
                                </a:cubicBezTo>
                                <a:lnTo>
                                  <a:pt x="18193" y="21"/>
                                </a:lnTo>
                                <a:cubicBezTo>
                                  <a:pt x="18189" y="21"/>
                                  <a:pt x="18185" y="17"/>
                                  <a:pt x="18185" y="13"/>
                                </a:cubicBezTo>
                                <a:cubicBezTo>
                                  <a:pt x="18185" y="8"/>
                                  <a:pt x="18189" y="5"/>
                                  <a:pt x="18193" y="5"/>
                                </a:cubicBezTo>
                                <a:close/>
                                <a:moveTo>
                                  <a:pt x="18225" y="5"/>
                                </a:moveTo>
                                <a:lnTo>
                                  <a:pt x="18225" y="5"/>
                                </a:lnTo>
                                <a:cubicBezTo>
                                  <a:pt x="18229" y="5"/>
                                  <a:pt x="18233" y="8"/>
                                  <a:pt x="18233" y="13"/>
                                </a:cubicBezTo>
                                <a:cubicBezTo>
                                  <a:pt x="18233" y="17"/>
                                  <a:pt x="18229" y="21"/>
                                  <a:pt x="18225" y="21"/>
                                </a:cubicBezTo>
                                <a:lnTo>
                                  <a:pt x="18225" y="21"/>
                                </a:lnTo>
                                <a:cubicBezTo>
                                  <a:pt x="18221" y="21"/>
                                  <a:pt x="18217" y="17"/>
                                  <a:pt x="18217" y="13"/>
                                </a:cubicBezTo>
                                <a:cubicBezTo>
                                  <a:pt x="18217" y="8"/>
                                  <a:pt x="18221" y="5"/>
                                  <a:pt x="18225" y="5"/>
                                </a:cubicBezTo>
                                <a:close/>
                                <a:moveTo>
                                  <a:pt x="18257" y="5"/>
                                </a:moveTo>
                                <a:lnTo>
                                  <a:pt x="18257" y="5"/>
                                </a:lnTo>
                                <a:cubicBezTo>
                                  <a:pt x="18261" y="5"/>
                                  <a:pt x="18265" y="8"/>
                                  <a:pt x="18265" y="13"/>
                                </a:cubicBezTo>
                                <a:cubicBezTo>
                                  <a:pt x="18265" y="17"/>
                                  <a:pt x="18261" y="21"/>
                                  <a:pt x="18257" y="21"/>
                                </a:cubicBezTo>
                                <a:lnTo>
                                  <a:pt x="18257" y="21"/>
                                </a:lnTo>
                                <a:cubicBezTo>
                                  <a:pt x="18253" y="21"/>
                                  <a:pt x="18249" y="17"/>
                                  <a:pt x="18249" y="13"/>
                                </a:cubicBezTo>
                                <a:cubicBezTo>
                                  <a:pt x="18249" y="8"/>
                                  <a:pt x="18253" y="5"/>
                                  <a:pt x="18257" y="5"/>
                                </a:cubicBezTo>
                                <a:close/>
                                <a:moveTo>
                                  <a:pt x="18289" y="5"/>
                                </a:moveTo>
                                <a:lnTo>
                                  <a:pt x="18289" y="5"/>
                                </a:lnTo>
                                <a:cubicBezTo>
                                  <a:pt x="18293" y="5"/>
                                  <a:pt x="18297" y="8"/>
                                  <a:pt x="18297" y="13"/>
                                </a:cubicBezTo>
                                <a:cubicBezTo>
                                  <a:pt x="18297" y="17"/>
                                  <a:pt x="18293" y="21"/>
                                  <a:pt x="18289" y="21"/>
                                </a:cubicBezTo>
                                <a:lnTo>
                                  <a:pt x="18289" y="21"/>
                                </a:lnTo>
                                <a:cubicBezTo>
                                  <a:pt x="18285" y="21"/>
                                  <a:pt x="18281" y="17"/>
                                  <a:pt x="18281" y="13"/>
                                </a:cubicBezTo>
                                <a:cubicBezTo>
                                  <a:pt x="18281" y="8"/>
                                  <a:pt x="18285" y="5"/>
                                  <a:pt x="18289" y="5"/>
                                </a:cubicBezTo>
                                <a:close/>
                                <a:moveTo>
                                  <a:pt x="18321" y="5"/>
                                </a:moveTo>
                                <a:lnTo>
                                  <a:pt x="18321" y="5"/>
                                </a:lnTo>
                                <a:cubicBezTo>
                                  <a:pt x="18326" y="5"/>
                                  <a:pt x="18329" y="8"/>
                                  <a:pt x="18329" y="13"/>
                                </a:cubicBezTo>
                                <a:cubicBezTo>
                                  <a:pt x="18329" y="17"/>
                                  <a:pt x="18326" y="21"/>
                                  <a:pt x="18321" y="21"/>
                                </a:cubicBezTo>
                                <a:lnTo>
                                  <a:pt x="18321" y="21"/>
                                </a:lnTo>
                                <a:cubicBezTo>
                                  <a:pt x="18317" y="21"/>
                                  <a:pt x="18313" y="17"/>
                                  <a:pt x="18313" y="13"/>
                                </a:cubicBezTo>
                                <a:cubicBezTo>
                                  <a:pt x="18313" y="8"/>
                                  <a:pt x="18317" y="5"/>
                                  <a:pt x="18321" y="5"/>
                                </a:cubicBezTo>
                                <a:close/>
                                <a:moveTo>
                                  <a:pt x="18353" y="5"/>
                                </a:moveTo>
                                <a:lnTo>
                                  <a:pt x="18353" y="5"/>
                                </a:lnTo>
                                <a:cubicBezTo>
                                  <a:pt x="18358" y="5"/>
                                  <a:pt x="18361" y="8"/>
                                  <a:pt x="18361" y="13"/>
                                </a:cubicBezTo>
                                <a:cubicBezTo>
                                  <a:pt x="18361" y="17"/>
                                  <a:pt x="18358" y="21"/>
                                  <a:pt x="18353" y="21"/>
                                </a:cubicBezTo>
                                <a:lnTo>
                                  <a:pt x="18353" y="21"/>
                                </a:lnTo>
                                <a:cubicBezTo>
                                  <a:pt x="18349" y="21"/>
                                  <a:pt x="18345" y="17"/>
                                  <a:pt x="18345" y="13"/>
                                </a:cubicBezTo>
                                <a:cubicBezTo>
                                  <a:pt x="18345" y="8"/>
                                  <a:pt x="18349" y="5"/>
                                  <a:pt x="18353" y="5"/>
                                </a:cubicBezTo>
                                <a:close/>
                                <a:moveTo>
                                  <a:pt x="18385" y="5"/>
                                </a:moveTo>
                                <a:lnTo>
                                  <a:pt x="18385" y="5"/>
                                </a:lnTo>
                                <a:cubicBezTo>
                                  <a:pt x="18390" y="5"/>
                                  <a:pt x="18393" y="8"/>
                                  <a:pt x="18393" y="13"/>
                                </a:cubicBezTo>
                                <a:cubicBezTo>
                                  <a:pt x="18393" y="17"/>
                                  <a:pt x="18390" y="21"/>
                                  <a:pt x="18385" y="21"/>
                                </a:cubicBezTo>
                                <a:lnTo>
                                  <a:pt x="18385" y="21"/>
                                </a:lnTo>
                                <a:cubicBezTo>
                                  <a:pt x="18381" y="21"/>
                                  <a:pt x="18377" y="17"/>
                                  <a:pt x="18377" y="13"/>
                                </a:cubicBezTo>
                                <a:cubicBezTo>
                                  <a:pt x="18377" y="8"/>
                                  <a:pt x="18381" y="5"/>
                                  <a:pt x="18385" y="5"/>
                                </a:cubicBezTo>
                                <a:close/>
                                <a:moveTo>
                                  <a:pt x="18417" y="5"/>
                                </a:moveTo>
                                <a:lnTo>
                                  <a:pt x="18417" y="5"/>
                                </a:lnTo>
                                <a:cubicBezTo>
                                  <a:pt x="18422" y="5"/>
                                  <a:pt x="18425" y="8"/>
                                  <a:pt x="18425" y="13"/>
                                </a:cubicBezTo>
                                <a:cubicBezTo>
                                  <a:pt x="18425" y="17"/>
                                  <a:pt x="18422" y="21"/>
                                  <a:pt x="18417" y="21"/>
                                </a:cubicBezTo>
                                <a:lnTo>
                                  <a:pt x="18417" y="21"/>
                                </a:lnTo>
                                <a:cubicBezTo>
                                  <a:pt x="18413" y="21"/>
                                  <a:pt x="18409" y="17"/>
                                  <a:pt x="18409" y="13"/>
                                </a:cubicBezTo>
                                <a:cubicBezTo>
                                  <a:pt x="18409" y="8"/>
                                  <a:pt x="18413" y="5"/>
                                  <a:pt x="18417" y="5"/>
                                </a:cubicBezTo>
                                <a:close/>
                                <a:moveTo>
                                  <a:pt x="18449" y="5"/>
                                </a:moveTo>
                                <a:lnTo>
                                  <a:pt x="18449" y="5"/>
                                </a:lnTo>
                                <a:cubicBezTo>
                                  <a:pt x="18454" y="5"/>
                                  <a:pt x="18457" y="8"/>
                                  <a:pt x="18457" y="13"/>
                                </a:cubicBezTo>
                                <a:cubicBezTo>
                                  <a:pt x="18457" y="17"/>
                                  <a:pt x="18454" y="21"/>
                                  <a:pt x="18449" y="21"/>
                                </a:cubicBezTo>
                                <a:lnTo>
                                  <a:pt x="18449" y="21"/>
                                </a:lnTo>
                                <a:cubicBezTo>
                                  <a:pt x="18445" y="21"/>
                                  <a:pt x="18441" y="17"/>
                                  <a:pt x="18441" y="13"/>
                                </a:cubicBezTo>
                                <a:cubicBezTo>
                                  <a:pt x="18441" y="8"/>
                                  <a:pt x="18445" y="5"/>
                                  <a:pt x="18449" y="5"/>
                                </a:cubicBezTo>
                                <a:close/>
                                <a:moveTo>
                                  <a:pt x="18481" y="5"/>
                                </a:moveTo>
                                <a:lnTo>
                                  <a:pt x="18481" y="5"/>
                                </a:lnTo>
                                <a:cubicBezTo>
                                  <a:pt x="18486" y="5"/>
                                  <a:pt x="18489" y="8"/>
                                  <a:pt x="18489" y="13"/>
                                </a:cubicBezTo>
                                <a:cubicBezTo>
                                  <a:pt x="18489" y="17"/>
                                  <a:pt x="18486" y="21"/>
                                  <a:pt x="18481" y="21"/>
                                </a:cubicBezTo>
                                <a:lnTo>
                                  <a:pt x="18481" y="21"/>
                                </a:lnTo>
                                <a:cubicBezTo>
                                  <a:pt x="18477" y="21"/>
                                  <a:pt x="18473" y="17"/>
                                  <a:pt x="18473" y="13"/>
                                </a:cubicBezTo>
                                <a:cubicBezTo>
                                  <a:pt x="18473" y="8"/>
                                  <a:pt x="18477" y="5"/>
                                  <a:pt x="18481" y="5"/>
                                </a:cubicBezTo>
                                <a:close/>
                                <a:moveTo>
                                  <a:pt x="18513" y="5"/>
                                </a:moveTo>
                                <a:lnTo>
                                  <a:pt x="18513" y="5"/>
                                </a:lnTo>
                                <a:cubicBezTo>
                                  <a:pt x="18518" y="5"/>
                                  <a:pt x="18521" y="8"/>
                                  <a:pt x="18521" y="13"/>
                                </a:cubicBezTo>
                                <a:cubicBezTo>
                                  <a:pt x="18521" y="17"/>
                                  <a:pt x="18518" y="21"/>
                                  <a:pt x="18513" y="21"/>
                                </a:cubicBezTo>
                                <a:lnTo>
                                  <a:pt x="18513" y="21"/>
                                </a:lnTo>
                                <a:cubicBezTo>
                                  <a:pt x="18509" y="21"/>
                                  <a:pt x="18505" y="17"/>
                                  <a:pt x="18505" y="13"/>
                                </a:cubicBezTo>
                                <a:cubicBezTo>
                                  <a:pt x="18505" y="8"/>
                                  <a:pt x="18509" y="5"/>
                                  <a:pt x="18513" y="5"/>
                                </a:cubicBezTo>
                                <a:close/>
                                <a:moveTo>
                                  <a:pt x="18545" y="5"/>
                                </a:moveTo>
                                <a:lnTo>
                                  <a:pt x="18545" y="5"/>
                                </a:lnTo>
                                <a:cubicBezTo>
                                  <a:pt x="18550" y="5"/>
                                  <a:pt x="18553" y="8"/>
                                  <a:pt x="18553" y="13"/>
                                </a:cubicBezTo>
                                <a:cubicBezTo>
                                  <a:pt x="18553" y="17"/>
                                  <a:pt x="18550" y="21"/>
                                  <a:pt x="18545" y="21"/>
                                </a:cubicBezTo>
                                <a:lnTo>
                                  <a:pt x="18545" y="21"/>
                                </a:lnTo>
                                <a:cubicBezTo>
                                  <a:pt x="18541" y="21"/>
                                  <a:pt x="18537" y="17"/>
                                  <a:pt x="18537" y="13"/>
                                </a:cubicBezTo>
                                <a:cubicBezTo>
                                  <a:pt x="18537" y="8"/>
                                  <a:pt x="18541" y="5"/>
                                  <a:pt x="18545" y="5"/>
                                </a:cubicBezTo>
                                <a:close/>
                                <a:moveTo>
                                  <a:pt x="18577" y="5"/>
                                </a:moveTo>
                                <a:lnTo>
                                  <a:pt x="18577" y="5"/>
                                </a:lnTo>
                                <a:cubicBezTo>
                                  <a:pt x="18582" y="5"/>
                                  <a:pt x="18585" y="8"/>
                                  <a:pt x="18585" y="13"/>
                                </a:cubicBezTo>
                                <a:cubicBezTo>
                                  <a:pt x="18585" y="17"/>
                                  <a:pt x="18582" y="21"/>
                                  <a:pt x="18577" y="21"/>
                                </a:cubicBezTo>
                                <a:lnTo>
                                  <a:pt x="18577" y="21"/>
                                </a:lnTo>
                                <a:cubicBezTo>
                                  <a:pt x="18573" y="21"/>
                                  <a:pt x="18569" y="17"/>
                                  <a:pt x="18569" y="13"/>
                                </a:cubicBezTo>
                                <a:cubicBezTo>
                                  <a:pt x="18569" y="8"/>
                                  <a:pt x="18573" y="5"/>
                                  <a:pt x="18577" y="5"/>
                                </a:cubicBezTo>
                                <a:close/>
                                <a:moveTo>
                                  <a:pt x="18609" y="5"/>
                                </a:moveTo>
                                <a:lnTo>
                                  <a:pt x="18609" y="5"/>
                                </a:lnTo>
                                <a:cubicBezTo>
                                  <a:pt x="18614" y="5"/>
                                  <a:pt x="18617" y="8"/>
                                  <a:pt x="18617" y="13"/>
                                </a:cubicBezTo>
                                <a:cubicBezTo>
                                  <a:pt x="18617" y="17"/>
                                  <a:pt x="18614" y="21"/>
                                  <a:pt x="18609" y="21"/>
                                </a:cubicBezTo>
                                <a:lnTo>
                                  <a:pt x="18609" y="21"/>
                                </a:lnTo>
                                <a:cubicBezTo>
                                  <a:pt x="18605" y="21"/>
                                  <a:pt x="18601" y="17"/>
                                  <a:pt x="18601" y="13"/>
                                </a:cubicBezTo>
                                <a:cubicBezTo>
                                  <a:pt x="18601" y="8"/>
                                  <a:pt x="18605" y="5"/>
                                  <a:pt x="18609" y="5"/>
                                </a:cubicBezTo>
                                <a:close/>
                                <a:moveTo>
                                  <a:pt x="18641" y="5"/>
                                </a:moveTo>
                                <a:lnTo>
                                  <a:pt x="18641" y="5"/>
                                </a:lnTo>
                                <a:cubicBezTo>
                                  <a:pt x="18646" y="5"/>
                                  <a:pt x="18649" y="8"/>
                                  <a:pt x="18649" y="13"/>
                                </a:cubicBezTo>
                                <a:cubicBezTo>
                                  <a:pt x="18649" y="17"/>
                                  <a:pt x="18646" y="21"/>
                                  <a:pt x="18641" y="21"/>
                                </a:cubicBezTo>
                                <a:lnTo>
                                  <a:pt x="18641" y="21"/>
                                </a:lnTo>
                                <a:cubicBezTo>
                                  <a:pt x="18637" y="21"/>
                                  <a:pt x="18633" y="17"/>
                                  <a:pt x="18633" y="13"/>
                                </a:cubicBezTo>
                                <a:cubicBezTo>
                                  <a:pt x="18633" y="8"/>
                                  <a:pt x="18637" y="5"/>
                                  <a:pt x="18641" y="5"/>
                                </a:cubicBezTo>
                                <a:close/>
                                <a:moveTo>
                                  <a:pt x="18673" y="5"/>
                                </a:moveTo>
                                <a:lnTo>
                                  <a:pt x="18673" y="5"/>
                                </a:lnTo>
                                <a:cubicBezTo>
                                  <a:pt x="18678" y="5"/>
                                  <a:pt x="18681" y="8"/>
                                  <a:pt x="18681" y="13"/>
                                </a:cubicBezTo>
                                <a:cubicBezTo>
                                  <a:pt x="18681" y="17"/>
                                  <a:pt x="18678" y="21"/>
                                  <a:pt x="18673" y="21"/>
                                </a:cubicBezTo>
                                <a:lnTo>
                                  <a:pt x="18673" y="21"/>
                                </a:lnTo>
                                <a:cubicBezTo>
                                  <a:pt x="18669" y="21"/>
                                  <a:pt x="18665" y="17"/>
                                  <a:pt x="18665" y="13"/>
                                </a:cubicBezTo>
                                <a:cubicBezTo>
                                  <a:pt x="18665" y="8"/>
                                  <a:pt x="18669" y="5"/>
                                  <a:pt x="18673" y="5"/>
                                </a:cubicBezTo>
                                <a:close/>
                                <a:moveTo>
                                  <a:pt x="18705" y="5"/>
                                </a:moveTo>
                                <a:lnTo>
                                  <a:pt x="18705" y="5"/>
                                </a:lnTo>
                                <a:cubicBezTo>
                                  <a:pt x="18710" y="5"/>
                                  <a:pt x="18713" y="8"/>
                                  <a:pt x="18713" y="13"/>
                                </a:cubicBezTo>
                                <a:cubicBezTo>
                                  <a:pt x="18713" y="17"/>
                                  <a:pt x="18710" y="21"/>
                                  <a:pt x="18705" y="21"/>
                                </a:cubicBezTo>
                                <a:lnTo>
                                  <a:pt x="18705" y="21"/>
                                </a:lnTo>
                                <a:cubicBezTo>
                                  <a:pt x="18701" y="21"/>
                                  <a:pt x="18697" y="17"/>
                                  <a:pt x="18697" y="13"/>
                                </a:cubicBezTo>
                                <a:cubicBezTo>
                                  <a:pt x="18697" y="8"/>
                                  <a:pt x="18701" y="5"/>
                                  <a:pt x="18705" y="5"/>
                                </a:cubicBezTo>
                                <a:close/>
                                <a:moveTo>
                                  <a:pt x="18737" y="5"/>
                                </a:moveTo>
                                <a:lnTo>
                                  <a:pt x="18737" y="5"/>
                                </a:lnTo>
                                <a:cubicBezTo>
                                  <a:pt x="18742" y="5"/>
                                  <a:pt x="18745" y="8"/>
                                  <a:pt x="18745" y="13"/>
                                </a:cubicBezTo>
                                <a:cubicBezTo>
                                  <a:pt x="18745" y="17"/>
                                  <a:pt x="18742" y="21"/>
                                  <a:pt x="18737" y="21"/>
                                </a:cubicBezTo>
                                <a:lnTo>
                                  <a:pt x="18737" y="21"/>
                                </a:lnTo>
                                <a:cubicBezTo>
                                  <a:pt x="18733" y="21"/>
                                  <a:pt x="18729" y="17"/>
                                  <a:pt x="18729" y="13"/>
                                </a:cubicBezTo>
                                <a:cubicBezTo>
                                  <a:pt x="18729" y="8"/>
                                  <a:pt x="18733" y="5"/>
                                  <a:pt x="18737" y="5"/>
                                </a:cubicBezTo>
                                <a:close/>
                                <a:moveTo>
                                  <a:pt x="18769" y="5"/>
                                </a:moveTo>
                                <a:lnTo>
                                  <a:pt x="18769" y="5"/>
                                </a:lnTo>
                                <a:cubicBezTo>
                                  <a:pt x="18774" y="5"/>
                                  <a:pt x="18777" y="8"/>
                                  <a:pt x="18777" y="13"/>
                                </a:cubicBezTo>
                                <a:cubicBezTo>
                                  <a:pt x="18777" y="17"/>
                                  <a:pt x="18774" y="21"/>
                                  <a:pt x="18769" y="21"/>
                                </a:cubicBezTo>
                                <a:lnTo>
                                  <a:pt x="18769" y="21"/>
                                </a:lnTo>
                                <a:cubicBezTo>
                                  <a:pt x="18765" y="21"/>
                                  <a:pt x="18761" y="17"/>
                                  <a:pt x="18761" y="13"/>
                                </a:cubicBezTo>
                                <a:cubicBezTo>
                                  <a:pt x="18761" y="8"/>
                                  <a:pt x="18765" y="5"/>
                                  <a:pt x="18769" y="5"/>
                                </a:cubicBezTo>
                                <a:close/>
                                <a:moveTo>
                                  <a:pt x="18801" y="5"/>
                                </a:moveTo>
                                <a:lnTo>
                                  <a:pt x="18801" y="5"/>
                                </a:lnTo>
                                <a:cubicBezTo>
                                  <a:pt x="18806" y="5"/>
                                  <a:pt x="18809" y="8"/>
                                  <a:pt x="18809" y="13"/>
                                </a:cubicBezTo>
                                <a:cubicBezTo>
                                  <a:pt x="18809" y="17"/>
                                  <a:pt x="18806" y="21"/>
                                  <a:pt x="18801" y="21"/>
                                </a:cubicBezTo>
                                <a:lnTo>
                                  <a:pt x="18801" y="21"/>
                                </a:lnTo>
                                <a:cubicBezTo>
                                  <a:pt x="18797" y="21"/>
                                  <a:pt x="18793" y="17"/>
                                  <a:pt x="18793" y="13"/>
                                </a:cubicBezTo>
                                <a:cubicBezTo>
                                  <a:pt x="18793" y="8"/>
                                  <a:pt x="18797" y="5"/>
                                  <a:pt x="18801" y="5"/>
                                </a:cubicBezTo>
                                <a:close/>
                                <a:moveTo>
                                  <a:pt x="18833" y="5"/>
                                </a:moveTo>
                                <a:lnTo>
                                  <a:pt x="18833" y="5"/>
                                </a:lnTo>
                                <a:cubicBezTo>
                                  <a:pt x="18838" y="5"/>
                                  <a:pt x="18841" y="8"/>
                                  <a:pt x="18841" y="13"/>
                                </a:cubicBezTo>
                                <a:cubicBezTo>
                                  <a:pt x="18841" y="17"/>
                                  <a:pt x="18838" y="21"/>
                                  <a:pt x="18833" y="21"/>
                                </a:cubicBezTo>
                                <a:lnTo>
                                  <a:pt x="18833" y="21"/>
                                </a:lnTo>
                                <a:cubicBezTo>
                                  <a:pt x="18829" y="21"/>
                                  <a:pt x="18825" y="17"/>
                                  <a:pt x="18825" y="13"/>
                                </a:cubicBezTo>
                                <a:cubicBezTo>
                                  <a:pt x="18825" y="8"/>
                                  <a:pt x="18829" y="5"/>
                                  <a:pt x="18833" y="5"/>
                                </a:cubicBezTo>
                                <a:close/>
                                <a:moveTo>
                                  <a:pt x="18865" y="5"/>
                                </a:moveTo>
                                <a:lnTo>
                                  <a:pt x="18865" y="5"/>
                                </a:lnTo>
                                <a:cubicBezTo>
                                  <a:pt x="18870" y="5"/>
                                  <a:pt x="18873" y="8"/>
                                  <a:pt x="18873" y="13"/>
                                </a:cubicBezTo>
                                <a:cubicBezTo>
                                  <a:pt x="18873" y="17"/>
                                  <a:pt x="18870" y="21"/>
                                  <a:pt x="18865" y="21"/>
                                </a:cubicBezTo>
                                <a:lnTo>
                                  <a:pt x="18865" y="21"/>
                                </a:lnTo>
                                <a:cubicBezTo>
                                  <a:pt x="18861" y="21"/>
                                  <a:pt x="18857" y="17"/>
                                  <a:pt x="18857" y="13"/>
                                </a:cubicBezTo>
                                <a:cubicBezTo>
                                  <a:pt x="18857" y="8"/>
                                  <a:pt x="18861" y="5"/>
                                  <a:pt x="18865" y="5"/>
                                </a:cubicBezTo>
                                <a:close/>
                                <a:moveTo>
                                  <a:pt x="18897" y="5"/>
                                </a:moveTo>
                                <a:lnTo>
                                  <a:pt x="18897" y="5"/>
                                </a:lnTo>
                                <a:cubicBezTo>
                                  <a:pt x="18902" y="5"/>
                                  <a:pt x="18905" y="8"/>
                                  <a:pt x="18905" y="13"/>
                                </a:cubicBezTo>
                                <a:cubicBezTo>
                                  <a:pt x="18905" y="17"/>
                                  <a:pt x="18902" y="21"/>
                                  <a:pt x="18897" y="21"/>
                                </a:cubicBezTo>
                                <a:lnTo>
                                  <a:pt x="18897" y="21"/>
                                </a:lnTo>
                                <a:cubicBezTo>
                                  <a:pt x="18893" y="21"/>
                                  <a:pt x="18889" y="17"/>
                                  <a:pt x="18889" y="13"/>
                                </a:cubicBezTo>
                                <a:cubicBezTo>
                                  <a:pt x="18889" y="8"/>
                                  <a:pt x="18893" y="5"/>
                                  <a:pt x="18897" y="5"/>
                                </a:cubicBezTo>
                                <a:close/>
                                <a:moveTo>
                                  <a:pt x="18929" y="5"/>
                                </a:moveTo>
                                <a:lnTo>
                                  <a:pt x="18929" y="5"/>
                                </a:lnTo>
                                <a:cubicBezTo>
                                  <a:pt x="18934" y="5"/>
                                  <a:pt x="18937" y="8"/>
                                  <a:pt x="18937" y="13"/>
                                </a:cubicBezTo>
                                <a:cubicBezTo>
                                  <a:pt x="18937" y="17"/>
                                  <a:pt x="18934" y="21"/>
                                  <a:pt x="18929" y="21"/>
                                </a:cubicBezTo>
                                <a:lnTo>
                                  <a:pt x="18929" y="21"/>
                                </a:lnTo>
                                <a:cubicBezTo>
                                  <a:pt x="18925" y="21"/>
                                  <a:pt x="18921" y="17"/>
                                  <a:pt x="18921" y="13"/>
                                </a:cubicBezTo>
                                <a:cubicBezTo>
                                  <a:pt x="18921" y="8"/>
                                  <a:pt x="18925" y="5"/>
                                  <a:pt x="18929" y="5"/>
                                </a:cubicBezTo>
                                <a:close/>
                                <a:moveTo>
                                  <a:pt x="18961" y="5"/>
                                </a:moveTo>
                                <a:lnTo>
                                  <a:pt x="18961" y="5"/>
                                </a:lnTo>
                                <a:cubicBezTo>
                                  <a:pt x="18966" y="5"/>
                                  <a:pt x="18969" y="8"/>
                                  <a:pt x="18969" y="13"/>
                                </a:cubicBezTo>
                                <a:cubicBezTo>
                                  <a:pt x="18969" y="17"/>
                                  <a:pt x="18966" y="21"/>
                                  <a:pt x="18961" y="21"/>
                                </a:cubicBezTo>
                                <a:lnTo>
                                  <a:pt x="18961" y="21"/>
                                </a:lnTo>
                                <a:cubicBezTo>
                                  <a:pt x="18957" y="21"/>
                                  <a:pt x="18953" y="17"/>
                                  <a:pt x="18953" y="13"/>
                                </a:cubicBezTo>
                                <a:cubicBezTo>
                                  <a:pt x="18953" y="8"/>
                                  <a:pt x="18957" y="5"/>
                                  <a:pt x="18961" y="5"/>
                                </a:cubicBezTo>
                                <a:close/>
                                <a:moveTo>
                                  <a:pt x="18993" y="5"/>
                                </a:moveTo>
                                <a:lnTo>
                                  <a:pt x="18993" y="5"/>
                                </a:lnTo>
                                <a:cubicBezTo>
                                  <a:pt x="18998" y="5"/>
                                  <a:pt x="19001" y="9"/>
                                  <a:pt x="19001" y="13"/>
                                </a:cubicBezTo>
                                <a:cubicBezTo>
                                  <a:pt x="19001" y="17"/>
                                  <a:pt x="18998" y="21"/>
                                  <a:pt x="18993" y="21"/>
                                </a:cubicBezTo>
                                <a:lnTo>
                                  <a:pt x="18993" y="21"/>
                                </a:lnTo>
                                <a:cubicBezTo>
                                  <a:pt x="18989" y="21"/>
                                  <a:pt x="18985" y="17"/>
                                  <a:pt x="18985" y="13"/>
                                </a:cubicBezTo>
                                <a:cubicBezTo>
                                  <a:pt x="18985" y="9"/>
                                  <a:pt x="18989" y="5"/>
                                  <a:pt x="18993" y="5"/>
                                </a:cubicBezTo>
                                <a:close/>
                                <a:moveTo>
                                  <a:pt x="19025" y="5"/>
                                </a:moveTo>
                                <a:lnTo>
                                  <a:pt x="19025" y="5"/>
                                </a:lnTo>
                                <a:cubicBezTo>
                                  <a:pt x="19030" y="5"/>
                                  <a:pt x="19033" y="9"/>
                                  <a:pt x="19033" y="13"/>
                                </a:cubicBezTo>
                                <a:cubicBezTo>
                                  <a:pt x="19033" y="17"/>
                                  <a:pt x="19030" y="21"/>
                                  <a:pt x="19025" y="21"/>
                                </a:cubicBezTo>
                                <a:lnTo>
                                  <a:pt x="19025" y="21"/>
                                </a:lnTo>
                                <a:cubicBezTo>
                                  <a:pt x="19021" y="21"/>
                                  <a:pt x="19017" y="17"/>
                                  <a:pt x="19017" y="13"/>
                                </a:cubicBezTo>
                                <a:cubicBezTo>
                                  <a:pt x="19017" y="9"/>
                                  <a:pt x="19021" y="5"/>
                                  <a:pt x="19025" y="5"/>
                                </a:cubicBezTo>
                                <a:close/>
                                <a:moveTo>
                                  <a:pt x="19057" y="5"/>
                                </a:moveTo>
                                <a:lnTo>
                                  <a:pt x="19058" y="5"/>
                                </a:lnTo>
                                <a:cubicBezTo>
                                  <a:pt x="19062" y="5"/>
                                  <a:pt x="19066" y="9"/>
                                  <a:pt x="19066" y="13"/>
                                </a:cubicBezTo>
                                <a:cubicBezTo>
                                  <a:pt x="19066" y="17"/>
                                  <a:pt x="19062" y="21"/>
                                  <a:pt x="19058" y="21"/>
                                </a:cubicBezTo>
                                <a:lnTo>
                                  <a:pt x="19057" y="21"/>
                                </a:lnTo>
                                <a:cubicBezTo>
                                  <a:pt x="19053" y="21"/>
                                  <a:pt x="19049" y="17"/>
                                  <a:pt x="19049" y="13"/>
                                </a:cubicBezTo>
                                <a:cubicBezTo>
                                  <a:pt x="19049" y="9"/>
                                  <a:pt x="19053" y="5"/>
                                  <a:pt x="19057" y="5"/>
                                </a:cubicBezTo>
                                <a:close/>
                                <a:moveTo>
                                  <a:pt x="19090" y="5"/>
                                </a:moveTo>
                                <a:lnTo>
                                  <a:pt x="19090" y="5"/>
                                </a:lnTo>
                                <a:cubicBezTo>
                                  <a:pt x="19094" y="5"/>
                                  <a:pt x="19098" y="9"/>
                                  <a:pt x="19098" y="13"/>
                                </a:cubicBezTo>
                                <a:cubicBezTo>
                                  <a:pt x="19098" y="17"/>
                                  <a:pt x="19094" y="21"/>
                                  <a:pt x="19090" y="21"/>
                                </a:cubicBezTo>
                                <a:lnTo>
                                  <a:pt x="19090" y="21"/>
                                </a:lnTo>
                                <a:cubicBezTo>
                                  <a:pt x="19085" y="21"/>
                                  <a:pt x="19082" y="17"/>
                                  <a:pt x="19082" y="13"/>
                                </a:cubicBezTo>
                                <a:cubicBezTo>
                                  <a:pt x="19082" y="9"/>
                                  <a:pt x="19085" y="5"/>
                                  <a:pt x="19090" y="5"/>
                                </a:cubicBezTo>
                                <a:close/>
                                <a:moveTo>
                                  <a:pt x="19122" y="5"/>
                                </a:moveTo>
                                <a:lnTo>
                                  <a:pt x="19122" y="5"/>
                                </a:lnTo>
                                <a:cubicBezTo>
                                  <a:pt x="19126" y="5"/>
                                  <a:pt x="19130" y="9"/>
                                  <a:pt x="19130" y="13"/>
                                </a:cubicBezTo>
                                <a:cubicBezTo>
                                  <a:pt x="19130" y="17"/>
                                  <a:pt x="19126" y="21"/>
                                  <a:pt x="19122" y="21"/>
                                </a:cubicBezTo>
                                <a:lnTo>
                                  <a:pt x="19122" y="21"/>
                                </a:lnTo>
                                <a:cubicBezTo>
                                  <a:pt x="19117" y="21"/>
                                  <a:pt x="19114" y="17"/>
                                  <a:pt x="19114" y="13"/>
                                </a:cubicBezTo>
                                <a:cubicBezTo>
                                  <a:pt x="19114" y="9"/>
                                  <a:pt x="19117" y="5"/>
                                  <a:pt x="19122" y="5"/>
                                </a:cubicBezTo>
                                <a:close/>
                                <a:moveTo>
                                  <a:pt x="19154" y="5"/>
                                </a:moveTo>
                                <a:lnTo>
                                  <a:pt x="19154" y="5"/>
                                </a:lnTo>
                                <a:cubicBezTo>
                                  <a:pt x="19158" y="5"/>
                                  <a:pt x="19162" y="9"/>
                                  <a:pt x="19162" y="13"/>
                                </a:cubicBezTo>
                                <a:cubicBezTo>
                                  <a:pt x="19162" y="17"/>
                                  <a:pt x="19158" y="21"/>
                                  <a:pt x="19154" y="21"/>
                                </a:cubicBezTo>
                                <a:lnTo>
                                  <a:pt x="19154" y="21"/>
                                </a:lnTo>
                                <a:cubicBezTo>
                                  <a:pt x="19149" y="21"/>
                                  <a:pt x="19146" y="17"/>
                                  <a:pt x="19146" y="13"/>
                                </a:cubicBezTo>
                                <a:cubicBezTo>
                                  <a:pt x="19146" y="9"/>
                                  <a:pt x="19149" y="5"/>
                                  <a:pt x="19154" y="5"/>
                                </a:cubicBezTo>
                                <a:close/>
                                <a:moveTo>
                                  <a:pt x="19186" y="5"/>
                                </a:moveTo>
                                <a:lnTo>
                                  <a:pt x="19186" y="5"/>
                                </a:lnTo>
                                <a:cubicBezTo>
                                  <a:pt x="19190" y="5"/>
                                  <a:pt x="19194" y="9"/>
                                  <a:pt x="19194" y="13"/>
                                </a:cubicBezTo>
                                <a:cubicBezTo>
                                  <a:pt x="19194" y="17"/>
                                  <a:pt x="19190" y="21"/>
                                  <a:pt x="19186" y="21"/>
                                </a:cubicBezTo>
                                <a:lnTo>
                                  <a:pt x="19186" y="21"/>
                                </a:lnTo>
                                <a:cubicBezTo>
                                  <a:pt x="19181" y="21"/>
                                  <a:pt x="19178" y="17"/>
                                  <a:pt x="19178" y="13"/>
                                </a:cubicBezTo>
                                <a:cubicBezTo>
                                  <a:pt x="19178" y="9"/>
                                  <a:pt x="19181" y="5"/>
                                  <a:pt x="19186" y="5"/>
                                </a:cubicBezTo>
                                <a:close/>
                                <a:moveTo>
                                  <a:pt x="19218" y="5"/>
                                </a:moveTo>
                                <a:lnTo>
                                  <a:pt x="19218" y="5"/>
                                </a:lnTo>
                                <a:cubicBezTo>
                                  <a:pt x="19222" y="5"/>
                                  <a:pt x="19226" y="9"/>
                                  <a:pt x="19226" y="13"/>
                                </a:cubicBezTo>
                                <a:cubicBezTo>
                                  <a:pt x="19226" y="17"/>
                                  <a:pt x="19222" y="21"/>
                                  <a:pt x="19218" y="21"/>
                                </a:cubicBezTo>
                                <a:lnTo>
                                  <a:pt x="19218" y="21"/>
                                </a:lnTo>
                                <a:cubicBezTo>
                                  <a:pt x="19213" y="21"/>
                                  <a:pt x="19210" y="17"/>
                                  <a:pt x="19210" y="13"/>
                                </a:cubicBezTo>
                                <a:cubicBezTo>
                                  <a:pt x="19210" y="9"/>
                                  <a:pt x="19213" y="5"/>
                                  <a:pt x="19218" y="5"/>
                                </a:cubicBezTo>
                                <a:close/>
                                <a:moveTo>
                                  <a:pt x="19250" y="5"/>
                                </a:moveTo>
                                <a:lnTo>
                                  <a:pt x="19250" y="5"/>
                                </a:lnTo>
                                <a:cubicBezTo>
                                  <a:pt x="19254" y="5"/>
                                  <a:pt x="19258" y="9"/>
                                  <a:pt x="19258" y="13"/>
                                </a:cubicBezTo>
                                <a:cubicBezTo>
                                  <a:pt x="19258" y="17"/>
                                  <a:pt x="19254" y="21"/>
                                  <a:pt x="19250" y="21"/>
                                </a:cubicBezTo>
                                <a:lnTo>
                                  <a:pt x="19250" y="21"/>
                                </a:lnTo>
                                <a:cubicBezTo>
                                  <a:pt x="19245" y="21"/>
                                  <a:pt x="19242" y="17"/>
                                  <a:pt x="19242" y="13"/>
                                </a:cubicBezTo>
                                <a:cubicBezTo>
                                  <a:pt x="19242" y="9"/>
                                  <a:pt x="19245" y="5"/>
                                  <a:pt x="19250" y="5"/>
                                </a:cubicBezTo>
                                <a:close/>
                                <a:moveTo>
                                  <a:pt x="19282" y="5"/>
                                </a:moveTo>
                                <a:lnTo>
                                  <a:pt x="19282" y="5"/>
                                </a:lnTo>
                                <a:cubicBezTo>
                                  <a:pt x="19286" y="5"/>
                                  <a:pt x="19290" y="9"/>
                                  <a:pt x="19290" y="13"/>
                                </a:cubicBezTo>
                                <a:cubicBezTo>
                                  <a:pt x="19290" y="17"/>
                                  <a:pt x="19286" y="21"/>
                                  <a:pt x="19282" y="21"/>
                                </a:cubicBezTo>
                                <a:lnTo>
                                  <a:pt x="19282" y="21"/>
                                </a:lnTo>
                                <a:cubicBezTo>
                                  <a:pt x="19277" y="21"/>
                                  <a:pt x="19274" y="17"/>
                                  <a:pt x="19274" y="13"/>
                                </a:cubicBezTo>
                                <a:cubicBezTo>
                                  <a:pt x="19274" y="9"/>
                                  <a:pt x="19277" y="5"/>
                                  <a:pt x="19282" y="5"/>
                                </a:cubicBezTo>
                                <a:close/>
                                <a:moveTo>
                                  <a:pt x="19314" y="5"/>
                                </a:moveTo>
                                <a:lnTo>
                                  <a:pt x="19314" y="5"/>
                                </a:lnTo>
                                <a:cubicBezTo>
                                  <a:pt x="19318" y="5"/>
                                  <a:pt x="19322" y="9"/>
                                  <a:pt x="19322" y="13"/>
                                </a:cubicBezTo>
                                <a:cubicBezTo>
                                  <a:pt x="19322" y="17"/>
                                  <a:pt x="19318" y="21"/>
                                  <a:pt x="19314" y="21"/>
                                </a:cubicBezTo>
                                <a:lnTo>
                                  <a:pt x="19314" y="21"/>
                                </a:lnTo>
                                <a:cubicBezTo>
                                  <a:pt x="19309" y="21"/>
                                  <a:pt x="19306" y="17"/>
                                  <a:pt x="19306" y="13"/>
                                </a:cubicBezTo>
                                <a:cubicBezTo>
                                  <a:pt x="19306" y="9"/>
                                  <a:pt x="19309" y="5"/>
                                  <a:pt x="19314" y="5"/>
                                </a:cubicBezTo>
                                <a:close/>
                                <a:moveTo>
                                  <a:pt x="19346" y="5"/>
                                </a:moveTo>
                                <a:lnTo>
                                  <a:pt x="19346" y="5"/>
                                </a:lnTo>
                                <a:cubicBezTo>
                                  <a:pt x="19350" y="5"/>
                                  <a:pt x="19354" y="9"/>
                                  <a:pt x="19354" y="13"/>
                                </a:cubicBezTo>
                                <a:cubicBezTo>
                                  <a:pt x="19354" y="17"/>
                                  <a:pt x="19350" y="21"/>
                                  <a:pt x="19346" y="21"/>
                                </a:cubicBezTo>
                                <a:lnTo>
                                  <a:pt x="19346" y="21"/>
                                </a:lnTo>
                                <a:cubicBezTo>
                                  <a:pt x="19341" y="21"/>
                                  <a:pt x="19338" y="17"/>
                                  <a:pt x="19338" y="13"/>
                                </a:cubicBezTo>
                                <a:cubicBezTo>
                                  <a:pt x="19338" y="9"/>
                                  <a:pt x="19341" y="5"/>
                                  <a:pt x="19346" y="5"/>
                                </a:cubicBezTo>
                                <a:close/>
                                <a:moveTo>
                                  <a:pt x="19378" y="5"/>
                                </a:moveTo>
                                <a:lnTo>
                                  <a:pt x="19378" y="5"/>
                                </a:lnTo>
                                <a:cubicBezTo>
                                  <a:pt x="19382" y="5"/>
                                  <a:pt x="19386" y="9"/>
                                  <a:pt x="19386" y="13"/>
                                </a:cubicBezTo>
                                <a:cubicBezTo>
                                  <a:pt x="19386" y="17"/>
                                  <a:pt x="19382" y="21"/>
                                  <a:pt x="19378" y="21"/>
                                </a:cubicBezTo>
                                <a:lnTo>
                                  <a:pt x="19378" y="21"/>
                                </a:lnTo>
                                <a:cubicBezTo>
                                  <a:pt x="19373" y="21"/>
                                  <a:pt x="19370" y="17"/>
                                  <a:pt x="19370" y="13"/>
                                </a:cubicBezTo>
                                <a:cubicBezTo>
                                  <a:pt x="19370" y="9"/>
                                  <a:pt x="19373" y="5"/>
                                  <a:pt x="19378" y="5"/>
                                </a:cubicBezTo>
                                <a:close/>
                                <a:moveTo>
                                  <a:pt x="19410" y="5"/>
                                </a:moveTo>
                                <a:lnTo>
                                  <a:pt x="19410" y="5"/>
                                </a:lnTo>
                                <a:cubicBezTo>
                                  <a:pt x="19414" y="5"/>
                                  <a:pt x="19418" y="9"/>
                                  <a:pt x="19418" y="13"/>
                                </a:cubicBezTo>
                                <a:cubicBezTo>
                                  <a:pt x="19418" y="17"/>
                                  <a:pt x="19414" y="21"/>
                                  <a:pt x="19410" y="21"/>
                                </a:cubicBezTo>
                                <a:lnTo>
                                  <a:pt x="19410" y="21"/>
                                </a:lnTo>
                                <a:cubicBezTo>
                                  <a:pt x="19405" y="21"/>
                                  <a:pt x="19402" y="17"/>
                                  <a:pt x="19402" y="13"/>
                                </a:cubicBezTo>
                                <a:cubicBezTo>
                                  <a:pt x="19402" y="9"/>
                                  <a:pt x="19405" y="5"/>
                                  <a:pt x="19410" y="5"/>
                                </a:cubicBezTo>
                                <a:close/>
                                <a:moveTo>
                                  <a:pt x="19442" y="5"/>
                                </a:moveTo>
                                <a:lnTo>
                                  <a:pt x="19442" y="5"/>
                                </a:lnTo>
                                <a:cubicBezTo>
                                  <a:pt x="19446" y="5"/>
                                  <a:pt x="19450" y="9"/>
                                  <a:pt x="19450" y="13"/>
                                </a:cubicBezTo>
                                <a:cubicBezTo>
                                  <a:pt x="19450" y="17"/>
                                  <a:pt x="19446" y="21"/>
                                  <a:pt x="19442" y="21"/>
                                </a:cubicBezTo>
                                <a:lnTo>
                                  <a:pt x="19442" y="21"/>
                                </a:lnTo>
                                <a:cubicBezTo>
                                  <a:pt x="19437" y="21"/>
                                  <a:pt x="19434" y="17"/>
                                  <a:pt x="19434" y="13"/>
                                </a:cubicBezTo>
                                <a:cubicBezTo>
                                  <a:pt x="19434" y="9"/>
                                  <a:pt x="19437" y="5"/>
                                  <a:pt x="19442" y="5"/>
                                </a:cubicBezTo>
                                <a:close/>
                                <a:moveTo>
                                  <a:pt x="19474" y="5"/>
                                </a:moveTo>
                                <a:lnTo>
                                  <a:pt x="19474" y="5"/>
                                </a:lnTo>
                                <a:cubicBezTo>
                                  <a:pt x="19478" y="5"/>
                                  <a:pt x="19482" y="9"/>
                                  <a:pt x="19482" y="13"/>
                                </a:cubicBezTo>
                                <a:cubicBezTo>
                                  <a:pt x="19482" y="17"/>
                                  <a:pt x="19478" y="21"/>
                                  <a:pt x="19474" y="21"/>
                                </a:cubicBezTo>
                                <a:lnTo>
                                  <a:pt x="19474" y="21"/>
                                </a:lnTo>
                                <a:cubicBezTo>
                                  <a:pt x="19469" y="21"/>
                                  <a:pt x="19466" y="17"/>
                                  <a:pt x="19466" y="13"/>
                                </a:cubicBezTo>
                                <a:cubicBezTo>
                                  <a:pt x="19466" y="9"/>
                                  <a:pt x="19469" y="5"/>
                                  <a:pt x="19474" y="5"/>
                                </a:cubicBezTo>
                                <a:close/>
                                <a:moveTo>
                                  <a:pt x="19506" y="5"/>
                                </a:moveTo>
                                <a:lnTo>
                                  <a:pt x="19506" y="5"/>
                                </a:lnTo>
                                <a:cubicBezTo>
                                  <a:pt x="19510" y="5"/>
                                  <a:pt x="19514" y="9"/>
                                  <a:pt x="19514" y="13"/>
                                </a:cubicBezTo>
                                <a:cubicBezTo>
                                  <a:pt x="19514" y="17"/>
                                  <a:pt x="19510" y="21"/>
                                  <a:pt x="19506" y="21"/>
                                </a:cubicBezTo>
                                <a:lnTo>
                                  <a:pt x="19506" y="21"/>
                                </a:lnTo>
                                <a:cubicBezTo>
                                  <a:pt x="19501" y="21"/>
                                  <a:pt x="19498" y="17"/>
                                  <a:pt x="19498" y="13"/>
                                </a:cubicBezTo>
                                <a:cubicBezTo>
                                  <a:pt x="19498" y="9"/>
                                  <a:pt x="19501" y="5"/>
                                  <a:pt x="19506" y="5"/>
                                </a:cubicBezTo>
                                <a:close/>
                                <a:moveTo>
                                  <a:pt x="19538" y="5"/>
                                </a:moveTo>
                                <a:lnTo>
                                  <a:pt x="19538" y="5"/>
                                </a:lnTo>
                                <a:cubicBezTo>
                                  <a:pt x="19542" y="5"/>
                                  <a:pt x="19546" y="9"/>
                                  <a:pt x="19546" y="13"/>
                                </a:cubicBezTo>
                                <a:cubicBezTo>
                                  <a:pt x="19546" y="17"/>
                                  <a:pt x="19542" y="21"/>
                                  <a:pt x="19538" y="21"/>
                                </a:cubicBezTo>
                                <a:lnTo>
                                  <a:pt x="19538" y="21"/>
                                </a:lnTo>
                                <a:cubicBezTo>
                                  <a:pt x="19533" y="21"/>
                                  <a:pt x="19530" y="17"/>
                                  <a:pt x="19530" y="13"/>
                                </a:cubicBezTo>
                                <a:cubicBezTo>
                                  <a:pt x="19530" y="9"/>
                                  <a:pt x="19533" y="5"/>
                                  <a:pt x="19538" y="5"/>
                                </a:cubicBezTo>
                                <a:close/>
                                <a:moveTo>
                                  <a:pt x="19570" y="5"/>
                                </a:moveTo>
                                <a:lnTo>
                                  <a:pt x="19570" y="5"/>
                                </a:lnTo>
                                <a:cubicBezTo>
                                  <a:pt x="19574" y="5"/>
                                  <a:pt x="19578" y="9"/>
                                  <a:pt x="19578" y="13"/>
                                </a:cubicBezTo>
                                <a:cubicBezTo>
                                  <a:pt x="19578" y="18"/>
                                  <a:pt x="19574" y="21"/>
                                  <a:pt x="19570" y="21"/>
                                </a:cubicBezTo>
                                <a:lnTo>
                                  <a:pt x="19570" y="21"/>
                                </a:lnTo>
                                <a:cubicBezTo>
                                  <a:pt x="19565" y="21"/>
                                  <a:pt x="19562" y="18"/>
                                  <a:pt x="19562" y="13"/>
                                </a:cubicBezTo>
                                <a:cubicBezTo>
                                  <a:pt x="19562" y="9"/>
                                  <a:pt x="19565" y="5"/>
                                  <a:pt x="19570" y="5"/>
                                </a:cubicBezTo>
                                <a:close/>
                                <a:moveTo>
                                  <a:pt x="19602" y="5"/>
                                </a:moveTo>
                                <a:lnTo>
                                  <a:pt x="19602" y="5"/>
                                </a:lnTo>
                                <a:cubicBezTo>
                                  <a:pt x="19606" y="5"/>
                                  <a:pt x="19610" y="9"/>
                                  <a:pt x="19610" y="13"/>
                                </a:cubicBezTo>
                                <a:cubicBezTo>
                                  <a:pt x="19610" y="18"/>
                                  <a:pt x="19606" y="21"/>
                                  <a:pt x="19602" y="21"/>
                                </a:cubicBezTo>
                                <a:lnTo>
                                  <a:pt x="19602" y="21"/>
                                </a:lnTo>
                                <a:cubicBezTo>
                                  <a:pt x="19597" y="21"/>
                                  <a:pt x="19594" y="18"/>
                                  <a:pt x="19594" y="13"/>
                                </a:cubicBezTo>
                                <a:cubicBezTo>
                                  <a:pt x="19594" y="9"/>
                                  <a:pt x="19597" y="5"/>
                                  <a:pt x="19602" y="5"/>
                                </a:cubicBezTo>
                                <a:close/>
                                <a:moveTo>
                                  <a:pt x="19634" y="5"/>
                                </a:moveTo>
                                <a:lnTo>
                                  <a:pt x="19634" y="5"/>
                                </a:lnTo>
                                <a:cubicBezTo>
                                  <a:pt x="19638" y="5"/>
                                  <a:pt x="19642" y="9"/>
                                  <a:pt x="19642" y="13"/>
                                </a:cubicBezTo>
                                <a:cubicBezTo>
                                  <a:pt x="19642" y="18"/>
                                  <a:pt x="19638" y="21"/>
                                  <a:pt x="19634" y="21"/>
                                </a:cubicBezTo>
                                <a:lnTo>
                                  <a:pt x="19634" y="21"/>
                                </a:lnTo>
                                <a:cubicBezTo>
                                  <a:pt x="19629" y="21"/>
                                  <a:pt x="19626" y="18"/>
                                  <a:pt x="19626" y="13"/>
                                </a:cubicBezTo>
                                <a:cubicBezTo>
                                  <a:pt x="19626" y="9"/>
                                  <a:pt x="19629" y="5"/>
                                  <a:pt x="19634" y="5"/>
                                </a:cubicBezTo>
                                <a:close/>
                                <a:moveTo>
                                  <a:pt x="19666" y="5"/>
                                </a:moveTo>
                                <a:lnTo>
                                  <a:pt x="19666" y="5"/>
                                </a:lnTo>
                                <a:cubicBezTo>
                                  <a:pt x="19670" y="5"/>
                                  <a:pt x="19674" y="9"/>
                                  <a:pt x="19674" y="13"/>
                                </a:cubicBezTo>
                                <a:cubicBezTo>
                                  <a:pt x="19674" y="18"/>
                                  <a:pt x="19670" y="21"/>
                                  <a:pt x="19666" y="21"/>
                                </a:cubicBezTo>
                                <a:lnTo>
                                  <a:pt x="19666" y="21"/>
                                </a:lnTo>
                                <a:cubicBezTo>
                                  <a:pt x="19661" y="21"/>
                                  <a:pt x="19658" y="18"/>
                                  <a:pt x="19658" y="13"/>
                                </a:cubicBezTo>
                                <a:cubicBezTo>
                                  <a:pt x="19658" y="9"/>
                                  <a:pt x="19661" y="5"/>
                                  <a:pt x="19666" y="5"/>
                                </a:cubicBezTo>
                                <a:close/>
                                <a:moveTo>
                                  <a:pt x="19698" y="5"/>
                                </a:moveTo>
                                <a:lnTo>
                                  <a:pt x="19698" y="5"/>
                                </a:lnTo>
                                <a:cubicBezTo>
                                  <a:pt x="19702" y="5"/>
                                  <a:pt x="19706" y="9"/>
                                  <a:pt x="19706" y="13"/>
                                </a:cubicBezTo>
                                <a:cubicBezTo>
                                  <a:pt x="19706" y="18"/>
                                  <a:pt x="19702" y="21"/>
                                  <a:pt x="19698" y="21"/>
                                </a:cubicBezTo>
                                <a:lnTo>
                                  <a:pt x="19698" y="21"/>
                                </a:lnTo>
                                <a:cubicBezTo>
                                  <a:pt x="19693" y="21"/>
                                  <a:pt x="19690" y="18"/>
                                  <a:pt x="19690" y="13"/>
                                </a:cubicBezTo>
                                <a:cubicBezTo>
                                  <a:pt x="19690" y="9"/>
                                  <a:pt x="19693" y="5"/>
                                  <a:pt x="19698" y="5"/>
                                </a:cubicBezTo>
                                <a:close/>
                                <a:moveTo>
                                  <a:pt x="19730" y="5"/>
                                </a:moveTo>
                                <a:lnTo>
                                  <a:pt x="19730" y="5"/>
                                </a:lnTo>
                                <a:cubicBezTo>
                                  <a:pt x="19734" y="5"/>
                                  <a:pt x="19738" y="9"/>
                                  <a:pt x="19738" y="13"/>
                                </a:cubicBezTo>
                                <a:cubicBezTo>
                                  <a:pt x="19738" y="18"/>
                                  <a:pt x="19734" y="21"/>
                                  <a:pt x="19730" y="21"/>
                                </a:cubicBezTo>
                                <a:lnTo>
                                  <a:pt x="19730" y="21"/>
                                </a:lnTo>
                                <a:cubicBezTo>
                                  <a:pt x="19725" y="21"/>
                                  <a:pt x="19722" y="18"/>
                                  <a:pt x="19722" y="13"/>
                                </a:cubicBezTo>
                                <a:cubicBezTo>
                                  <a:pt x="19722" y="9"/>
                                  <a:pt x="19725" y="5"/>
                                  <a:pt x="19730" y="5"/>
                                </a:cubicBezTo>
                                <a:close/>
                                <a:moveTo>
                                  <a:pt x="19762" y="5"/>
                                </a:moveTo>
                                <a:lnTo>
                                  <a:pt x="19762" y="5"/>
                                </a:lnTo>
                                <a:cubicBezTo>
                                  <a:pt x="19766" y="5"/>
                                  <a:pt x="19770" y="9"/>
                                  <a:pt x="19770" y="13"/>
                                </a:cubicBezTo>
                                <a:cubicBezTo>
                                  <a:pt x="19770" y="18"/>
                                  <a:pt x="19766" y="21"/>
                                  <a:pt x="19762" y="21"/>
                                </a:cubicBezTo>
                                <a:lnTo>
                                  <a:pt x="19762" y="21"/>
                                </a:lnTo>
                                <a:cubicBezTo>
                                  <a:pt x="19757" y="21"/>
                                  <a:pt x="19754" y="18"/>
                                  <a:pt x="19754" y="13"/>
                                </a:cubicBezTo>
                                <a:cubicBezTo>
                                  <a:pt x="19754" y="9"/>
                                  <a:pt x="19757" y="5"/>
                                  <a:pt x="19762" y="5"/>
                                </a:cubicBezTo>
                                <a:close/>
                                <a:moveTo>
                                  <a:pt x="19794" y="5"/>
                                </a:moveTo>
                                <a:lnTo>
                                  <a:pt x="19794" y="5"/>
                                </a:lnTo>
                                <a:cubicBezTo>
                                  <a:pt x="19798" y="5"/>
                                  <a:pt x="19802" y="9"/>
                                  <a:pt x="19802" y="13"/>
                                </a:cubicBezTo>
                                <a:cubicBezTo>
                                  <a:pt x="19802" y="18"/>
                                  <a:pt x="19798" y="21"/>
                                  <a:pt x="19794" y="21"/>
                                </a:cubicBezTo>
                                <a:lnTo>
                                  <a:pt x="19794" y="21"/>
                                </a:lnTo>
                                <a:cubicBezTo>
                                  <a:pt x="19789" y="21"/>
                                  <a:pt x="19786" y="18"/>
                                  <a:pt x="19786" y="13"/>
                                </a:cubicBezTo>
                                <a:cubicBezTo>
                                  <a:pt x="19786" y="9"/>
                                  <a:pt x="19789" y="5"/>
                                  <a:pt x="19794" y="5"/>
                                </a:cubicBezTo>
                                <a:close/>
                                <a:moveTo>
                                  <a:pt x="19826" y="5"/>
                                </a:moveTo>
                                <a:lnTo>
                                  <a:pt x="19826" y="5"/>
                                </a:lnTo>
                                <a:cubicBezTo>
                                  <a:pt x="19830" y="5"/>
                                  <a:pt x="19834" y="9"/>
                                  <a:pt x="19834" y="13"/>
                                </a:cubicBezTo>
                                <a:cubicBezTo>
                                  <a:pt x="19834" y="18"/>
                                  <a:pt x="19830" y="21"/>
                                  <a:pt x="19826" y="21"/>
                                </a:cubicBezTo>
                                <a:lnTo>
                                  <a:pt x="19826" y="21"/>
                                </a:lnTo>
                                <a:cubicBezTo>
                                  <a:pt x="19821" y="21"/>
                                  <a:pt x="19818" y="18"/>
                                  <a:pt x="19818" y="13"/>
                                </a:cubicBezTo>
                                <a:cubicBezTo>
                                  <a:pt x="19818" y="9"/>
                                  <a:pt x="19821" y="5"/>
                                  <a:pt x="19826" y="5"/>
                                </a:cubicBezTo>
                                <a:close/>
                                <a:moveTo>
                                  <a:pt x="19858" y="5"/>
                                </a:moveTo>
                                <a:lnTo>
                                  <a:pt x="19858" y="5"/>
                                </a:lnTo>
                                <a:cubicBezTo>
                                  <a:pt x="19862" y="5"/>
                                  <a:pt x="19866" y="9"/>
                                  <a:pt x="19866" y="13"/>
                                </a:cubicBezTo>
                                <a:cubicBezTo>
                                  <a:pt x="19866" y="18"/>
                                  <a:pt x="19862" y="21"/>
                                  <a:pt x="19858" y="21"/>
                                </a:cubicBezTo>
                                <a:lnTo>
                                  <a:pt x="19858" y="21"/>
                                </a:lnTo>
                                <a:cubicBezTo>
                                  <a:pt x="19854" y="21"/>
                                  <a:pt x="19850" y="18"/>
                                  <a:pt x="19850" y="13"/>
                                </a:cubicBezTo>
                                <a:cubicBezTo>
                                  <a:pt x="19850" y="9"/>
                                  <a:pt x="19854" y="5"/>
                                  <a:pt x="19858" y="5"/>
                                </a:cubicBezTo>
                                <a:close/>
                                <a:moveTo>
                                  <a:pt x="19890" y="5"/>
                                </a:moveTo>
                                <a:lnTo>
                                  <a:pt x="19890" y="5"/>
                                </a:lnTo>
                                <a:cubicBezTo>
                                  <a:pt x="19894" y="5"/>
                                  <a:pt x="19898" y="9"/>
                                  <a:pt x="19898" y="13"/>
                                </a:cubicBezTo>
                                <a:cubicBezTo>
                                  <a:pt x="19898" y="18"/>
                                  <a:pt x="19894" y="21"/>
                                  <a:pt x="19890" y="21"/>
                                </a:cubicBezTo>
                                <a:lnTo>
                                  <a:pt x="19890" y="21"/>
                                </a:lnTo>
                                <a:cubicBezTo>
                                  <a:pt x="19886" y="21"/>
                                  <a:pt x="19882" y="18"/>
                                  <a:pt x="19882" y="13"/>
                                </a:cubicBezTo>
                                <a:cubicBezTo>
                                  <a:pt x="19882" y="9"/>
                                  <a:pt x="19886" y="5"/>
                                  <a:pt x="19890" y="5"/>
                                </a:cubicBezTo>
                                <a:close/>
                                <a:moveTo>
                                  <a:pt x="19922" y="5"/>
                                </a:moveTo>
                                <a:lnTo>
                                  <a:pt x="19922" y="5"/>
                                </a:lnTo>
                                <a:cubicBezTo>
                                  <a:pt x="19926" y="5"/>
                                  <a:pt x="19930" y="9"/>
                                  <a:pt x="19930" y="13"/>
                                </a:cubicBezTo>
                                <a:cubicBezTo>
                                  <a:pt x="19930" y="18"/>
                                  <a:pt x="19926" y="21"/>
                                  <a:pt x="19922" y="21"/>
                                </a:cubicBezTo>
                                <a:lnTo>
                                  <a:pt x="19922" y="21"/>
                                </a:lnTo>
                                <a:cubicBezTo>
                                  <a:pt x="19918" y="21"/>
                                  <a:pt x="19914" y="18"/>
                                  <a:pt x="19914" y="13"/>
                                </a:cubicBezTo>
                                <a:cubicBezTo>
                                  <a:pt x="19914" y="9"/>
                                  <a:pt x="19918" y="5"/>
                                  <a:pt x="19922" y="5"/>
                                </a:cubicBezTo>
                                <a:close/>
                                <a:moveTo>
                                  <a:pt x="19954" y="5"/>
                                </a:moveTo>
                                <a:lnTo>
                                  <a:pt x="19954" y="5"/>
                                </a:lnTo>
                                <a:cubicBezTo>
                                  <a:pt x="19958" y="5"/>
                                  <a:pt x="19962" y="9"/>
                                  <a:pt x="19962" y="13"/>
                                </a:cubicBezTo>
                                <a:cubicBezTo>
                                  <a:pt x="19962" y="18"/>
                                  <a:pt x="19958" y="21"/>
                                  <a:pt x="19954" y="21"/>
                                </a:cubicBezTo>
                                <a:lnTo>
                                  <a:pt x="19954" y="21"/>
                                </a:lnTo>
                                <a:cubicBezTo>
                                  <a:pt x="19950" y="21"/>
                                  <a:pt x="19946" y="18"/>
                                  <a:pt x="19946" y="13"/>
                                </a:cubicBezTo>
                                <a:cubicBezTo>
                                  <a:pt x="19946" y="9"/>
                                  <a:pt x="19950" y="5"/>
                                  <a:pt x="19954" y="5"/>
                                </a:cubicBezTo>
                                <a:close/>
                                <a:moveTo>
                                  <a:pt x="19986" y="5"/>
                                </a:moveTo>
                                <a:lnTo>
                                  <a:pt x="19986" y="5"/>
                                </a:lnTo>
                                <a:cubicBezTo>
                                  <a:pt x="19990" y="5"/>
                                  <a:pt x="19994" y="9"/>
                                  <a:pt x="19994" y="13"/>
                                </a:cubicBezTo>
                                <a:cubicBezTo>
                                  <a:pt x="19994" y="18"/>
                                  <a:pt x="19990" y="21"/>
                                  <a:pt x="19986" y="21"/>
                                </a:cubicBezTo>
                                <a:lnTo>
                                  <a:pt x="19986" y="21"/>
                                </a:lnTo>
                                <a:cubicBezTo>
                                  <a:pt x="19982" y="21"/>
                                  <a:pt x="19978" y="18"/>
                                  <a:pt x="19978" y="13"/>
                                </a:cubicBezTo>
                                <a:cubicBezTo>
                                  <a:pt x="19978" y="9"/>
                                  <a:pt x="19982" y="5"/>
                                  <a:pt x="19986" y="5"/>
                                </a:cubicBezTo>
                                <a:close/>
                                <a:moveTo>
                                  <a:pt x="20018" y="5"/>
                                </a:moveTo>
                                <a:lnTo>
                                  <a:pt x="20018" y="5"/>
                                </a:lnTo>
                                <a:cubicBezTo>
                                  <a:pt x="20022" y="5"/>
                                  <a:pt x="20026" y="9"/>
                                  <a:pt x="20026" y="13"/>
                                </a:cubicBezTo>
                                <a:cubicBezTo>
                                  <a:pt x="20026" y="18"/>
                                  <a:pt x="20022" y="21"/>
                                  <a:pt x="20018" y="21"/>
                                </a:cubicBezTo>
                                <a:lnTo>
                                  <a:pt x="20018" y="21"/>
                                </a:lnTo>
                                <a:cubicBezTo>
                                  <a:pt x="20014" y="21"/>
                                  <a:pt x="20010" y="18"/>
                                  <a:pt x="20010" y="13"/>
                                </a:cubicBezTo>
                                <a:cubicBezTo>
                                  <a:pt x="20010" y="9"/>
                                  <a:pt x="20014" y="5"/>
                                  <a:pt x="20018" y="5"/>
                                </a:cubicBezTo>
                                <a:close/>
                                <a:moveTo>
                                  <a:pt x="20050" y="5"/>
                                </a:moveTo>
                                <a:lnTo>
                                  <a:pt x="20050" y="5"/>
                                </a:lnTo>
                                <a:cubicBezTo>
                                  <a:pt x="20054" y="5"/>
                                  <a:pt x="20058" y="9"/>
                                  <a:pt x="20058" y="13"/>
                                </a:cubicBezTo>
                                <a:cubicBezTo>
                                  <a:pt x="20058" y="18"/>
                                  <a:pt x="20054" y="21"/>
                                  <a:pt x="20050" y="21"/>
                                </a:cubicBezTo>
                                <a:lnTo>
                                  <a:pt x="20050" y="21"/>
                                </a:lnTo>
                                <a:cubicBezTo>
                                  <a:pt x="20046" y="21"/>
                                  <a:pt x="20042" y="18"/>
                                  <a:pt x="20042" y="13"/>
                                </a:cubicBezTo>
                                <a:cubicBezTo>
                                  <a:pt x="20042" y="9"/>
                                  <a:pt x="20046" y="5"/>
                                  <a:pt x="20050" y="5"/>
                                </a:cubicBezTo>
                                <a:close/>
                                <a:moveTo>
                                  <a:pt x="20082" y="5"/>
                                </a:moveTo>
                                <a:lnTo>
                                  <a:pt x="20082" y="5"/>
                                </a:lnTo>
                                <a:cubicBezTo>
                                  <a:pt x="20086" y="5"/>
                                  <a:pt x="20090" y="9"/>
                                  <a:pt x="20090" y="13"/>
                                </a:cubicBezTo>
                                <a:cubicBezTo>
                                  <a:pt x="20090" y="18"/>
                                  <a:pt x="20086" y="21"/>
                                  <a:pt x="20082" y="21"/>
                                </a:cubicBezTo>
                                <a:lnTo>
                                  <a:pt x="20082" y="21"/>
                                </a:lnTo>
                                <a:cubicBezTo>
                                  <a:pt x="20078" y="21"/>
                                  <a:pt x="20074" y="18"/>
                                  <a:pt x="20074" y="13"/>
                                </a:cubicBezTo>
                                <a:cubicBezTo>
                                  <a:pt x="20074" y="9"/>
                                  <a:pt x="20078" y="5"/>
                                  <a:pt x="20082" y="5"/>
                                </a:cubicBezTo>
                                <a:close/>
                                <a:moveTo>
                                  <a:pt x="20114" y="5"/>
                                </a:moveTo>
                                <a:lnTo>
                                  <a:pt x="20114" y="5"/>
                                </a:lnTo>
                                <a:cubicBezTo>
                                  <a:pt x="20119" y="5"/>
                                  <a:pt x="20122" y="9"/>
                                  <a:pt x="20122" y="13"/>
                                </a:cubicBezTo>
                                <a:cubicBezTo>
                                  <a:pt x="20122" y="18"/>
                                  <a:pt x="20119" y="21"/>
                                  <a:pt x="20114" y="21"/>
                                </a:cubicBezTo>
                                <a:lnTo>
                                  <a:pt x="20114" y="21"/>
                                </a:lnTo>
                                <a:cubicBezTo>
                                  <a:pt x="20110" y="21"/>
                                  <a:pt x="20106" y="18"/>
                                  <a:pt x="20106" y="13"/>
                                </a:cubicBezTo>
                                <a:cubicBezTo>
                                  <a:pt x="20106" y="9"/>
                                  <a:pt x="20110" y="5"/>
                                  <a:pt x="20114" y="5"/>
                                </a:cubicBezTo>
                                <a:close/>
                                <a:moveTo>
                                  <a:pt x="20146" y="5"/>
                                </a:moveTo>
                                <a:lnTo>
                                  <a:pt x="20146" y="5"/>
                                </a:lnTo>
                                <a:cubicBezTo>
                                  <a:pt x="20151" y="5"/>
                                  <a:pt x="20154" y="9"/>
                                  <a:pt x="20154" y="13"/>
                                </a:cubicBezTo>
                                <a:cubicBezTo>
                                  <a:pt x="20154" y="18"/>
                                  <a:pt x="20151" y="21"/>
                                  <a:pt x="20146" y="21"/>
                                </a:cubicBezTo>
                                <a:lnTo>
                                  <a:pt x="20146" y="21"/>
                                </a:lnTo>
                                <a:cubicBezTo>
                                  <a:pt x="20142" y="21"/>
                                  <a:pt x="20138" y="18"/>
                                  <a:pt x="20138" y="13"/>
                                </a:cubicBezTo>
                                <a:cubicBezTo>
                                  <a:pt x="20138" y="9"/>
                                  <a:pt x="20142" y="5"/>
                                  <a:pt x="20146" y="5"/>
                                </a:cubicBezTo>
                                <a:close/>
                                <a:moveTo>
                                  <a:pt x="20178" y="5"/>
                                </a:moveTo>
                                <a:lnTo>
                                  <a:pt x="20178" y="5"/>
                                </a:lnTo>
                                <a:cubicBezTo>
                                  <a:pt x="20183" y="5"/>
                                  <a:pt x="20186" y="9"/>
                                  <a:pt x="20186" y="13"/>
                                </a:cubicBezTo>
                                <a:cubicBezTo>
                                  <a:pt x="20186" y="18"/>
                                  <a:pt x="20183" y="21"/>
                                  <a:pt x="20178" y="21"/>
                                </a:cubicBezTo>
                                <a:lnTo>
                                  <a:pt x="20178" y="21"/>
                                </a:lnTo>
                                <a:cubicBezTo>
                                  <a:pt x="20174" y="21"/>
                                  <a:pt x="20170" y="18"/>
                                  <a:pt x="20170" y="13"/>
                                </a:cubicBezTo>
                                <a:cubicBezTo>
                                  <a:pt x="20170" y="9"/>
                                  <a:pt x="20174" y="5"/>
                                  <a:pt x="20178" y="5"/>
                                </a:cubicBezTo>
                                <a:close/>
                                <a:moveTo>
                                  <a:pt x="20210" y="5"/>
                                </a:moveTo>
                                <a:lnTo>
                                  <a:pt x="20210" y="5"/>
                                </a:lnTo>
                                <a:cubicBezTo>
                                  <a:pt x="20215" y="5"/>
                                  <a:pt x="20218" y="9"/>
                                  <a:pt x="20218" y="13"/>
                                </a:cubicBezTo>
                                <a:cubicBezTo>
                                  <a:pt x="20218" y="18"/>
                                  <a:pt x="20215" y="21"/>
                                  <a:pt x="20210" y="21"/>
                                </a:cubicBezTo>
                                <a:lnTo>
                                  <a:pt x="20210" y="21"/>
                                </a:lnTo>
                                <a:cubicBezTo>
                                  <a:pt x="20206" y="21"/>
                                  <a:pt x="20202" y="18"/>
                                  <a:pt x="20202" y="13"/>
                                </a:cubicBezTo>
                                <a:cubicBezTo>
                                  <a:pt x="20202" y="9"/>
                                  <a:pt x="20206" y="5"/>
                                  <a:pt x="20210" y="5"/>
                                </a:cubicBezTo>
                                <a:close/>
                                <a:moveTo>
                                  <a:pt x="20242" y="5"/>
                                </a:moveTo>
                                <a:lnTo>
                                  <a:pt x="20242" y="5"/>
                                </a:lnTo>
                                <a:cubicBezTo>
                                  <a:pt x="20247" y="5"/>
                                  <a:pt x="20250" y="9"/>
                                  <a:pt x="20250" y="13"/>
                                </a:cubicBezTo>
                                <a:cubicBezTo>
                                  <a:pt x="20250" y="18"/>
                                  <a:pt x="20247" y="21"/>
                                  <a:pt x="20242" y="21"/>
                                </a:cubicBezTo>
                                <a:lnTo>
                                  <a:pt x="20242" y="21"/>
                                </a:lnTo>
                                <a:cubicBezTo>
                                  <a:pt x="20238" y="21"/>
                                  <a:pt x="20234" y="18"/>
                                  <a:pt x="20234" y="13"/>
                                </a:cubicBezTo>
                                <a:cubicBezTo>
                                  <a:pt x="20234" y="9"/>
                                  <a:pt x="20238" y="5"/>
                                  <a:pt x="20242" y="5"/>
                                </a:cubicBezTo>
                                <a:close/>
                                <a:moveTo>
                                  <a:pt x="20274" y="5"/>
                                </a:moveTo>
                                <a:lnTo>
                                  <a:pt x="20274" y="5"/>
                                </a:lnTo>
                                <a:cubicBezTo>
                                  <a:pt x="20279" y="5"/>
                                  <a:pt x="20282" y="9"/>
                                  <a:pt x="20282" y="13"/>
                                </a:cubicBezTo>
                                <a:cubicBezTo>
                                  <a:pt x="20282" y="18"/>
                                  <a:pt x="20279" y="21"/>
                                  <a:pt x="20274" y="21"/>
                                </a:cubicBezTo>
                                <a:lnTo>
                                  <a:pt x="20274" y="21"/>
                                </a:lnTo>
                                <a:cubicBezTo>
                                  <a:pt x="20270" y="21"/>
                                  <a:pt x="20266" y="18"/>
                                  <a:pt x="20266" y="13"/>
                                </a:cubicBezTo>
                                <a:cubicBezTo>
                                  <a:pt x="20266" y="9"/>
                                  <a:pt x="20270" y="5"/>
                                  <a:pt x="20274" y="5"/>
                                </a:cubicBezTo>
                                <a:close/>
                                <a:moveTo>
                                  <a:pt x="20306" y="5"/>
                                </a:moveTo>
                                <a:lnTo>
                                  <a:pt x="20306" y="5"/>
                                </a:lnTo>
                                <a:cubicBezTo>
                                  <a:pt x="20311" y="5"/>
                                  <a:pt x="20314" y="9"/>
                                  <a:pt x="20314" y="13"/>
                                </a:cubicBezTo>
                                <a:cubicBezTo>
                                  <a:pt x="20314" y="18"/>
                                  <a:pt x="20311" y="21"/>
                                  <a:pt x="20306" y="21"/>
                                </a:cubicBezTo>
                                <a:lnTo>
                                  <a:pt x="20306" y="21"/>
                                </a:lnTo>
                                <a:cubicBezTo>
                                  <a:pt x="20302" y="21"/>
                                  <a:pt x="20298" y="18"/>
                                  <a:pt x="20298" y="13"/>
                                </a:cubicBezTo>
                                <a:cubicBezTo>
                                  <a:pt x="20298" y="9"/>
                                  <a:pt x="20302" y="5"/>
                                  <a:pt x="20306" y="5"/>
                                </a:cubicBezTo>
                                <a:close/>
                                <a:moveTo>
                                  <a:pt x="20338" y="5"/>
                                </a:moveTo>
                                <a:lnTo>
                                  <a:pt x="20338" y="5"/>
                                </a:lnTo>
                                <a:cubicBezTo>
                                  <a:pt x="20343" y="5"/>
                                  <a:pt x="20346" y="9"/>
                                  <a:pt x="20346" y="13"/>
                                </a:cubicBezTo>
                                <a:cubicBezTo>
                                  <a:pt x="20346" y="18"/>
                                  <a:pt x="20343" y="21"/>
                                  <a:pt x="20338" y="21"/>
                                </a:cubicBezTo>
                                <a:lnTo>
                                  <a:pt x="20338" y="21"/>
                                </a:lnTo>
                                <a:cubicBezTo>
                                  <a:pt x="20334" y="21"/>
                                  <a:pt x="20330" y="18"/>
                                  <a:pt x="20330" y="13"/>
                                </a:cubicBezTo>
                                <a:cubicBezTo>
                                  <a:pt x="20330" y="9"/>
                                  <a:pt x="20334" y="5"/>
                                  <a:pt x="20338" y="5"/>
                                </a:cubicBezTo>
                                <a:close/>
                                <a:moveTo>
                                  <a:pt x="20370" y="5"/>
                                </a:moveTo>
                                <a:lnTo>
                                  <a:pt x="20370" y="5"/>
                                </a:lnTo>
                                <a:cubicBezTo>
                                  <a:pt x="20375" y="5"/>
                                  <a:pt x="20378" y="9"/>
                                  <a:pt x="20378" y="13"/>
                                </a:cubicBezTo>
                                <a:cubicBezTo>
                                  <a:pt x="20378" y="18"/>
                                  <a:pt x="20375" y="21"/>
                                  <a:pt x="20370" y="21"/>
                                </a:cubicBezTo>
                                <a:lnTo>
                                  <a:pt x="20370" y="21"/>
                                </a:lnTo>
                                <a:cubicBezTo>
                                  <a:pt x="20366" y="21"/>
                                  <a:pt x="20362" y="18"/>
                                  <a:pt x="20362" y="13"/>
                                </a:cubicBezTo>
                                <a:cubicBezTo>
                                  <a:pt x="20362" y="9"/>
                                  <a:pt x="20366" y="5"/>
                                  <a:pt x="20370" y="5"/>
                                </a:cubicBezTo>
                                <a:close/>
                                <a:moveTo>
                                  <a:pt x="20402" y="5"/>
                                </a:moveTo>
                                <a:lnTo>
                                  <a:pt x="20402" y="5"/>
                                </a:lnTo>
                                <a:cubicBezTo>
                                  <a:pt x="20407" y="5"/>
                                  <a:pt x="20410" y="9"/>
                                  <a:pt x="20410" y="13"/>
                                </a:cubicBezTo>
                                <a:cubicBezTo>
                                  <a:pt x="20410" y="18"/>
                                  <a:pt x="20407" y="21"/>
                                  <a:pt x="20402" y="21"/>
                                </a:cubicBezTo>
                                <a:lnTo>
                                  <a:pt x="20402" y="21"/>
                                </a:lnTo>
                                <a:cubicBezTo>
                                  <a:pt x="20398" y="21"/>
                                  <a:pt x="20394" y="18"/>
                                  <a:pt x="20394" y="13"/>
                                </a:cubicBezTo>
                                <a:cubicBezTo>
                                  <a:pt x="20394" y="9"/>
                                  <a:pt x="20398" y="5"/>
                                  <a:pt x="20402" y="5"/>
                                </a:cubicBezTo>
                                <a:close/>
                                <a:moveTo>
                                  <a:pt x="20434" y="5"/>
                                </a:moveTo>
                                <a:lnTo>
                                  <a:pt x="20434" y="5"/>
                                </a:lnTo>
                                <a:cubicBezTo>
                                  <a:pt x="20439" y="5"/>
                                  <a:pt x="20442" y="9"/>
                                  <a:pt x="20442" y="13"/>
                                </a:cubicBezTo>
                                <a:cubicBezTo>
                                  <a:pt x="20442" y="18"/>
                                  <a:pt x="20439" y="21"/>
                                  <a:pt x="20434" y="21"/>
                                </a:cubicBezTo>
                                <a:lnTo>
                                  <a:pt x="20434" y="21"/>
                                </a:lnTo>
                                <a:cubicBezTo>
                                  <a:pt x="20430" y="21"/>
                                  <a:pt x="20426" y="18"/>
                                  <a:pt x="20426" y="13"/>
                                </a:cubicBezTo>
                                <a:cubicBezTo>
                                  <a:pt x="20426" y="9"/>
                                  <a:pt x="20430" y="5"/>
                                  <a:pt x="20434" y="5"/>
                                </a:cubicBezTo>
                                <a:close/>
                                <a:moveTo>
                                  <a:pt x="20466" y="5"/>
                                </a:moveTo>
                                <a:lnTo>
                                  <a:pt x="20466" y="5"/>
                                </a:lnTo>
                                <a:cubicBezTo>
                                  <a:pt x="20471" y="5"/>
                                  <a:pt x="20474" y="9"/>
                                  <a:pt x="20474" y="13"/>
                                </a:cubicBezTo>
                                <a:cubicBezTo>
                                  <a:pt x="20474" y="18"/>
                                  <a:pt x="20471" y="21"/>
                                  <a:pt x="20466" y="21"/>
                                </a:cubicBezTo>
                                <a:lnTo>
                                  <a:pt x="20466" y="21"/>
                                </a:lnTo>
                                <a:cubicBezTo>
                                  <a:pt x="20462" y="21"/>
                                  <a:pt x="20458" y="18"/>
                                  <a:pt x="20458" y="13"/>
                                </a:cubicBezTo>
                                <a:cubicBezTo>
                                  <a:pt x="20458" y="9"/>
                                  <a:pt x="20462" y="5"/>
                                  <a:pt x="20466" y="5"/>
                                </a:cubicBezTo>
                                <a:close/>
                                <a:moveTo>
                                  <a:pt x="20498" y="5"/>
                                </a:moveTo>
                                <a:lnTo>
                                  <a:pt x="20498" y="5"/>
                                </a:lnTo>
                                <a:cubicBezTo>
                                  <a:pt x="20503" y="5"/>
                                  <a:pt x="20506" y="9"/>
                                  <a:pt x="20506" y="13"/>
                                </a:cubicBezTo>
                                <a:cubicBezTo>
                                  <a:pt x="20506" y="18"/>
                                  <a:pt x="20503" y="21"/>
                                  <a:pt x="20498" y="21"/>
                                </a:cubicBezTo>
                                <a:lnTo>
                                  <a:pt x="20498" y="21"/>
                                </a:lnTo>
                                <a:cubicBezTo>
                                  <a:pt x="20494" y="21"/>
                                  <a:pt x="20490" y="18"/>
                                  <a:pt x="20490" y="13"/>
                                </a:cubicBezTo>
                                <a:cubicBezTo>
                                  <a:pt x="20490" y="9"/>
                                  <a:pt x="20494" y="5"/>
                                  <a:pt x="20498" y="5"/>
                                </a:cubicBezTo>
                                <a:close/>
                                <a:moveTo>
                                  <a:pt x="20530" y="5"/>
                                </a:moveTo>
                                <a:lnTo>
                                  <a:pt x="20530" y="5"/>
                                </a:lnTo>
                                <a:cubicBezTo>
                                  <a:pt x="20535" y="5"/>
                                  <a:pt x="20538" y="9"/>
                                  <a:pt x="20538" y="13"/>
                                </a:cubicBezTo>
                                <a:cubicBezTo>
                                  <a:pt x="20538" y="18"/>
                                  <a:pt x="20535" y="21"/>
                                  <a:pt x="20530" y="21"/>
                                </a:cubicBezTo>
                                <a:lnTo>
                                  <a:pt x="20530" y="21"/>
                                </a:lnTo>
                                <a:cubicBezTo>
                                  <a:pt x="20526" y="21"/>
                                  <a:pt x="20522" y="18"/>
                                  <a:pt x="20522" y="13"/>
                                </a:cubicBezTo>
                                <a:cubicBezTo>
                                  <a:pt x="20522" y="9"/>
                                  <a:pt x="20526" y="5"/>
                                  <a:pt x="20530" y="5"/>
                                </a:cubicBezTo>
                                <a:close/>
                                <a:moveTo>
                                  <a:pt x="20562" y="5"/>
                                </a:moveTo>
                                <a:lnTo>
                                  <a:pt x="20562" y="5"/>
                                </a:lnTo>
                                <a:cubicBezTo>
                                  <a:pt x="20567" y="5"/>
                                  <a:pt x="20570" y="9"/>
                                  <a:pt x="20570" y="13"/>
                                </a:cubicBezTo>
                                <a:cubicBezTo>
                                  <a:pt x="20570" y="18"/>
                                  <a:pt x="20567" y="21"/>
                                  <a:pt x="20562" y="21"/>
                                </a:cubicBezTo>
                                <a:lnTo>
                                  <a:pt x="20562" y="21"/>
                                </a:lnTo>
                                <a:cubicBezTo>
                                  <a:pt x="20558" y="21"/>
                                  <a:pt x="20554" y="18"/>
                                  <a:pt x="20554" y="13"/>
                                </a:cubicBezTo>
                                <a:cubicBezTo>
                                  <a:pt x="20554" y="9"/>
                                  <a:pt x="20558" y="5"/>
                                  <a:pt x="20562" y="5"/>
                                </a:cubicBezTo>
                                <a:close/>
                                <a:moveTo>
                                  <a:pt x="20594" y="5"/>
                                </a:moveTo>
                                <a:lnTo>
                                  <a:pt x="20594" y="5"/>
                                </a:lnTo>
                                <a:cubicBezTo>
                                  <a:pt x="20599" y="5"/>
                                  <a:pt x="20602" y="9"/>
                                  <a:pt x="20602" y="13"/>
                                </a:cubicBezTo>
                                <a:cubicBezTo>
                                  <a:pt x="20602" y="18"/>
                                  <a:pt x="20599" y="21"/>
                                  <a:pt x="20594" y="21"/>
                                </a:cubicBezTo>
                                <a:lnTo>
                                  <a:pt x="20594" y="21"/>
                                </a:lnTo>
                                <a:cubicBezTo>
                                  <a:pt x="20590" y="21"/>
                                  <a:pt x="20586" y="18"/>
                                  <a:pt x="20586" y="13"/>
                                </a:cubicBezTo>
                                <a:cubicBezTo>
                                  <a:pt x="20586" y="9"/>
                                  <a:pt x="20590" y="5"/>
                                  <a:pt x="20594" y="5"/>
                                </a:cubicBezTo>
                                <a:close/>
                                <a:moveTo>
                                  <a:pt x="20626" y="5"/>
                                </a:moveTo>
                                <a:lnTo>
                                  <a:pt x="20626" y="5"/>
                                </a:lnTo>
                                <a:cubicBezTo>
                                  <a:pt x="20631" y="5"/>
                                  <a:pt x="20634" y="9"/>
                                  <a:pt x="20634" y="13"/>
                                </a:cubicBezTo>
                                <a:cubicBezTo>
                                  <a:pt x="20634" y="18"/>
                                  <a:pt x="20631" y="21"/>
                                  <a:pt x="20626" y="21"/>
                                </a:cubicBezTo>
                                <a:lnTo>
                                  <a:pt x="20626" y="21"/>
                                </a:lnTo>
                                <a:cubicBezTo>
                                  <a:pt x="20622" y="21"/>
                                  <a:pt x="20618" y="18"/>
                                  <a:pt x="20618" y="13"/>
                                </a:cubicBezTo>
                                <a:cubicBezTo>
                                  <a:pt x="20618" y="9"/>
                                  <a:pt x="20622" y="5"/>
                                  <a:pt x="20626" y="5"/>
                                </a:cubicBezTo>
                                <a:close/>
                                <a:moveTo>
                                  <a:pt x="20658" y="5"/>
                                </a:moveTo>
                                <a:lnTo>
                                  <a:pt x="20658" y="5"/>
                                </a:lnTo>
                                <a:cubicBezTo>
                                  <a:pt x="20663" y="5"/>
                                  <a:pt x="20666" y="9"/>
                                  <a:pt x="20666" y="13"/>
                                </a:cubicBezTo>
                                <a:cubicBezTo>
                                  <a:pt x="20666" y="18"/>
                                  <a:pt x="20663" y="21"/>
                                  <a:pt x="20658" y="21"/>
                                </a:cubicBezTo>
                                <a:lnTo>
                                  <a:pt x="20658" y="21"/>
                                </a:lnTo>
                                <a:cubicBezTo>
                                  <a:pt x="20654" y="21"/>
                                  <a:pt x="20650" y="18"/>
                                  <a:pt x="20650" y="13"/>
                                </a:cubicBezTo>
                                <a:cubicBezTo>
                                  <a:pt x="20650" y="9"/>
                                  <a:pt x="20654" y="5"/>
                                  <a:pt x="20658" y="5"/>
                                </a:cubicBezTo>
                                <a:close/>
                                <a:moveTo>
                                  <a:pt x="20690" y="5"/>
                                </a:moveTo>
                                <a:lnTo>
                                  <a:pt x="20690" y="5"/>
                                </a:lnTo>
                                <a:cubicBezTo>
                                  <a:pt x="20695" y="5"/>
                                  <a:pt x="20698" y="9"/>
                                  <a:pt x="20698" y="13"/>
                                </a:cubicBezTo>
                                <a:cubicBezTo>
                                  <a:pt x="20698" y="18"/>
                                  <a:pt x="20695" y="21"/>
                                  <a:pt x="20690" y="21"/>
                                </a:cubicBezTo>
                                <a:lnTo>
                                  <a:pt x="20690" y="21"/>
                                </a:lnTo>
                                <a:cubicBezTo>
                                  <a:pt x="20686" y="21"/>
                                  <a:pt x="20682" y="18"/>
                                  <a:pt x="20682" y="13"/>
                                </a:cubicBezTo>
                                <a:cubicBezTo>
                                  <a:pt x="20682" y="9"/>
                                  <a:pt x="20686" y="5"/>
                                  <a:pt x="20690" y="5"/>
                                </a:cubicBezTo>
                                <a:close/>
                                <a:moveTo>
                                  <a:pt x="20722" y="5"/>
                                </a:moveTo>
                                <a:lnTo>
                                  <a:pt x="20722" y="5"/>
                                </a:lnTo>
                                <a:cubicBezTo>
                                  <a:pt x="20727" y="5"/>
                                  <a:pt x="20730" y="9"/>
                                  <a:pt x="20730" y="13"/>
                                </a:cubicBezTo>
                                <a:cubicBezTo>
                                  <a:pt x="20730" y="18"/>
                                  <a:pt x="20727" y="21"/>
                                  <a:pt x="20722" y="21"/>
                                </a:cubicBezTo>
                                <a:lnTo>
                                  <a:pt x="20722" y="21"/>
                                </a:lnTo>
                                <a:cubicBezTo>
                                  <a:pt x="20718" y="21"/>
                                  <a:pt x="20714" y="18"/>
                                  <a:pt x="20714" y="13"/>
                                </a:cubicBezTo>
                                <a:cubicBezTo>
                                  <a:pt x="20714" y="9"/>
                                  <a:pt x="20718" y="5"/>
                                  <a:pt x="20722" y="5"/>
                                </a:cubicBezTo>
                                <a:close/>
                                <a:moveTo>
                                  <a:pt x="20754" y="5"/>
                                </a:moveTo>
                                <a:lnTo>
                                  <a:pt x="20754" y="5"/>
                                </a:lnTo>
                                <a:cubicBezTo>
                                  <a:pt x="20759" y="5"/>
                                  <a:pt x="20762" y="9"/>
                                  <a:pt x="20762" y="13"/>
                                </a:cubicBezTo>
                                <a:cubicBezTo>
                                  <a:pt x="20762" y="18"/>
                                  <a:pt x="20759" y="21"/>
                                  <a:pt x="20754" y="21"/>
                                </a:cubicBezTo>
                                <a:lnTo>
                                  <a:pt x="20754" y="21"/>
                                </a:lnTo>
                                <a:cubicBezTo>
                                  <a:pt x="20750" y="21"/>
                                  <a:pt x="20746" y="18"/>
                                  <a:pt x="20746" y="13"/>
                                </a:cubicBezTo>
                                <a:cubicBezTo>
                                  <a:pt x="20746" y="9"/>
                                  <a:pt x="20750" y="5"/>
                                  <a:pt x="20754" y="5"/>
                                </a:cubicBezTo>
                                <a:close/>
                                <a:moveTo>
                                  <a:pt x="20786" y="5"/>
                                </a:moveTo>
                                <a:lnTo>
                                  <a:pt x="20786" y="5"/>
                                </a:lnTo>
                                <a:cubicBezTo>
                                  <a:pt x="20791" y="5"/>
                                  <a:pt x="20794" y="9"/>
                                  <a:pt x="20794" y="13"/>
                                </a:cubicBezTo>
                                <a:cubicBezTo>
                                  <a:pt x="20794" y="18"/>
                                  <a:pt x="20791" y="21"/>
                                  <a:pt x="20786" y="21"/>
                                </a:cubicBezTo>
                                <a:lnTo>
                                  <a:pt x="20786" y="21"/>
                                </a:lnTo>
                                <a:cubicBezTo>
                                  <a:pt x="20782" y="21"/>
                                  <a:pt x="20778" y="18"/>
                                  <a:pt x="20778" y="13"/>
                                </a:cubicBezTo>
                                <a:cubicBezTo>
                                  <a:pt x="20778" y="9"/>
                                  <a:pt x="20782" y="5"/>
                                  <a:pt x="20786" y="5"/>
                                </a:cubicBezTo>
                                <a:close/>
                                <a:moveTo>
                                  <a:pt x="20818" y="5"/>
                                </a:moveTo>
                                <a:lnTo>
                                  <a:pt x="20818" y="5"/>
                                </a:lnTo>
                                <a:cubicBezTo>
                                  <a:pt x="20823" y="5"/>
                                  <a:pt x="20826" y="9"/>
                                  <a:pt x="20826" y="13"/>
                                </a:cubicBezTo>
                                <a:cubicBezTo>
                                  <a:pt x="20826" y="18"/>
                                  <a:pt x="20823" y="21"/>
                                  <a:pt x="20818" y="21"/>
                                </a:cubicBezTo>
                                <a:lnTo>
                                  <a:pt x="20818" y="21"/>
                                </a:lnTo>
                                <a:cubicBezTo>
                                  <a:pt x="20814" y="21"/>
                                  <a:pt x="20810" y="18"/>
                                  <a:pt x="20810" y="13"/>
                                </a:cubicBezTo>
                                <a:cubicBezTo>
                                  <a:pt x="20810" y="9"/>
                                  <a:pt x="20814" y="5"/>
                                  <a:pt x="20818" y="5"/>
                                </a:cubicBezTo>
                                <a:close/>
                                <a:moveTo>
                                  <a:pt x="20850" y="5"/>
                                </a:moveTo>
                                <a:lnTo>
                                  <a:pt x="20850" y="5"/>
                                </a:lnTo>
                                <a:cubicBezTo>
                                  <a:pt x="20855" y="5"/>
                                  <a:pt x="20858" y="9"/>
                                  <a:pt x="20858" y="13"/>
                                </a:cubicBezTo>
                                <a:cubicBezTo>
                                  <a:pt x="20858" y="18"/>
                                  <a:pt x="20855" y="21"/>
                                  <a:pt x="20850" y="21"/>
                                </a:cubicBezTo>
                                <a:lnTo>
                                  <a:pt x="20850" y="21"/>
                                </a:lnTo>
                                <a:cubicBezTo>
                                  <a:pt x="20846" y="21"/>
                                  <a:pt x="20842" y="18"/>
                                  <a:pt x="20842" y="13"/>
                                </a:cubicBezTo>
                                <a:cubicBezTo>
                                  <a:pt x="20842" y="9"/>
                                  <a:pt x="20846" y="5"/>
                                  <a:pt x="20850" y="5"/>
                                </a:cubicBezTo>
                                <a:close/>
                                <a:moveTo>
                                  <a:pt x="20882" y="5"/>
                                </a:moveTo>
                                <a:lnTo>
                                  <a:pt x="20883" y="5"/>
                                </a:lnTo>
                                <a:cubicBezTo>
                                  <a:pt x="20887" y="5"/>
                                  <a:pt x="20891" y="9"/>
                                  <a:pt x="20891" y="13"/>
                                </a:cubicBezTo>
                                <a:cubicBezTo>
                                  <a:pt x="20891" y="18"/>
                                  <a:pt x="20887" y="21"/>
                                  <a:pt x="20883" y="21"/>
                                </a:cubicBezTo>
                                <a:lnTo>
                                  <a:pt x="20882" y="21"/>
                                </a:lnTo>
                                <a:cubicBezTo>
                                  <a:pt x="20878" y="21"/>
                                  <a:pt x="20874" y="18"/>
                                  <a:pt x="20874" y="13"/>
                                </a:cubicBezTo>
                                <a:cubicBezTo>
                                  <a:pt x="20874" y="9"/>
                                  <a:pt x="20878" y="5"/>
                                  <a:pt x="20882" y="5"/>
                                </a:cubicBezTo>
                                <a:close/>
                                <a:moveTo>
                                  <a:pt x="20915" y="5"/>
                                </a:moveTo>
                                <a:lnTo>
                                  <a:pt x="20915" y="5"/>
                                </a:lnTo>
                                <a:cubicBezTo>
                                  <a:pt x="20919" y="5"/>
                                  <a:pt x="20923" y="9"/>
                                  <a:pt x="20923" y="13"/>
                                </a:cubicBezTo>
                                <a:cubicBezTo>
                                  <a:pt x="20923" y="18"/>
                                  <a:pt x="20919" y="21"/>
                                  <a:pt x="20915" y="21"/>
                                </a:cubicBezTo>
                                <a:lnTo>
                                  <a:pt x="20915" y="21"/>
                                </a:lnTo>
                                <a:cubicBezTo>
                                  <a:pt x="20910" y="21"/>
                                  <a:pt x="20907" y="18"/>
                                  <a:pt x="20907" y="13"/>
                                </a:cubicBezTo>
                                <a:cubicBezTo>
                                  <a:pt x="20907" y="9"/>
                                  <a:pt x="20910" y="5"/>
                                  <a:pt x="20915" y="5"/>
                                </a:cubicBezTo>
                                <a:close/>
                                <a:moveTo>
                                  <a:pt x="20947" y="5"/>
                                </a:moveTo>
                                <a:lnTo>
                                  <a:pt x="20947" y="5"/>
                                </a:lnTo>
                                <a:cubicBezTo>
                                  <a:pt x="20951" y="5"/>
                                  <a:pt x="20955" y="9"/>
                                  <a:pt x="20955" y="13"/>
                                </a:cubicBezTo>
                                <a:cubicBezTo>
                                  <a:pt x="20955" y="18"/>
                                  <a:pt x="20951" y="21"/>
                                  <a:pt x="20947" y="21"/>
                                </a:cubicBezTo>
                                <a:lnTo>
                                  <a:pt x="20947" y="21"/>
                                </a:lnTo>
                                <a:cubicBezTo>
                                  <a:pt x="20942" y="21"/>
                                  <a:pt x="20939" y="18"/>
                                  <a:pt x="20939" y="13"/>
                                </a:cubicBezTo>
                                <a:cubicBezTo>
                                  <a:pt x="20939" y="9"/>
                                  <a:pt x="20942" y="5"/>
                                  <a:pt x="20947" y="5"/>
                                </a:cubicBezTo>
                                <a:close/>
                                <a:moveTo>
                                  <a:pt x="20979" y="5"/>
                                </a:moveTo>
                                <a:lnTo>
                                  <a:pt x="20979" y="5"/>
                                </a:lnTo>
                                <a:cubicBezTo>
                                  <a:pt x="20983" y="5"/>
                                  <a:pt x="20987" y="9"/>
                                  <a:pt x="20987" y="13"/>
                                </a:cubicBezTo>
                                <a:cubicBezTo>
                                  <a:pt x="20987" y="18"/>
                                  <a:pt x="20983" y="21"/>
                                  <a:pt x="20979" y="21"/>
                                </a:cubicBezTo>
                                <a:lnTo>
                                  <a:pt x="20979" y="21"/>
                                </a:lnTo>
                                <a:cubicBezTo>
                                  <a:pt x="20974" y="21"/>
                                  <a:pt x="20971" y="18"/>
                                  <a:pt x="20971" y="13"/>
                                </a:cubicBezTo>
                                <a:cubicBezTo>
                                  <a:pt x="20971" y="9"/>
                                  <a:pt x="20974" y="5"/>
                                  <a:pt x="20979" y="5"/>
                                </a:cubicBezTo>
                                <a:close/>
                                <a:moveTo>
                                  <a:pt x="21011" y="5"/>
                                </a:moveTo>
                                <a:lnTo>
                                  <a:pt x="21011" y="5"/>
                                </a:lnTo>
                                <a:cubicBezTo>
                                  <a:pt x="21015" y="5"/>
                                  <a:pt x="21019" y="9"/>
                                  <a:pt x="21019" y="13"/>
                                </a:cubicBezTo>
                                <a:cubicBezTo>
                                  <a:pt x="21019" y="18"/>
                                  <a:pt x="21015" y="21"/>
                                  <a:pt x="21011" y="21"/>
                                </a:cubicBezTo>
                                <a:lnTo>
                                  <a:pt x="21011" y="21"/>
                                </a:lnTo>
                                <a:cubicBezTo>
                                  <a:pt x="21006" y="21"/>
                                  <a:pt x="21003" y="18"/>
                                  <a:pt x="21003" y="13"/>
                                </a:cubicBezTo>
                                <a:cubicBezTo>
                                  <a:pt x="21003" y="9"/>
                                  <a:pt x="21006" y="5"/>
                                  <a:pt x="21011" y="5"/>
                                </a:cubicBezTo>
                                <a:close/>
                                <a:moveTo>
                                  <a:pt x="21043" y="5"/>
                                </a:moveTo>
                                <a:lnTo>
                                  <a:pt x="21043" y="5"/>
                                </a:lnTo>
                                <a:cubicBezTo>
                                  <a:pt x="21047" y="5"/>
                                  <a:pt x="21051" y="9"/>
                                  <a:pt x="21051" y="13"/>
                                </a:cubicBezTo>
                                <a:cubicBezTo>
                                  <a:pt x="21051" y="18"/>
                                  <a:pt x="21047" y="21"/>
                                  <a:pt x="21043" y="21"/>
                                </a:cubicBezTo>
                                <a:lnTo>
                                  <a:pt x="21043" y="21"/>
                                </a:lnTo>
                                <a:cubicBezTo>
                                  <a:pt x="21038" y="21"/>
                                  <a:pt x="21035" y="18"/>
                                  <a:pt x="21035" y="13"/>
                                </a:cubicBezTo>
                                <a:cubicBezTo>
                                  <a:pt x="21035" y="9"/>
                                  <a:pt x="21038" y="5"/>
                                  <a:pt x="21043" y="5"/>
                                </a:cubicBezTo>
                                <a:close/>
                                <a:moveTo>
                                  <a:pt x="21075" y="5"/>
                                </a:moveTo>
                                <a:lnTo>
                                  <a:pt x="21075" y="5"/>
                                </a:lnTo>
                                <a:cubicBezTo>
                                  <a:pt x="21079" y="5"/>
                                  <a:pt x="21083" y="9"/>
                                  <a:pt x="21083" y="13"/>
                                </a:cubicBezTo>
                                <a:cubicBezTo>
                                  <a:pt x="21083" y="18"/>
                                  <a:pt x="21079" y="21"/>
                                  <a:pt x="21075" y="21"/>
                                </a:cubicBezTo>
                                <a:lnTo>
                                  <a:pt x="21075" y="21"/>
                                </a:lnTo>
                                <a:cubicBezTo>
                                  <a:pt x="21070" y="21"/>
                                  <a:pt x="21067" y="18"/>
                                  <a:pt x="21067" y="13"/>
                                </a:cubicBezTo>
                                <a:cubicBezTo>
                                  <a:pt x="21067" y="9"/>
                                  <a:pt x="21070" y="5"/>
                                  <a:pt x="21075" y="5"/>
                                </a:cubicBezTo>
                                <a:close/>
                                <a:moveTo>
                                  <a:pt x="21107" y="6"/>
                                </a:moveTo>
                                <a:lnTo>
                                  <a:pt x="21107" y="6"/>
                                </a:lnTo>
                                <a:cubicBezTo>
                                  <a:pt x="21111" y="6"/>
                                  <a:pt x="21115" y="9"/>
                                  <a:pt x="21115" y="14"/>
                                </a:cubicBezTo>
                                <a:cubicBezTo>
                                  <a:pt x="21115" y="18"/>
                                  <a:pt x="21111" y="22"/>
                                  <a:pt x="21107" y="22"/>
                                </a:cubicBezTo>
                                <a:lnTo>
                                  <a:pt x="21107" y="22"/>
                                </a:lnTo>
                                <a:cubicBezTo>
                                  <a:pt x="21102" y="22"/>
                                  <a:pt x="21099" y="18"/>
                                  <a:pt x="21099" y="14"/>
                                </a:cubicBezTo>
                                <a:cubicBezTo>
                                  <a:pt x="21099" y="9"/>
                                  <a:pt x="21102" y="6"/>
                                  <a:pt x="21107" y="6"/>
                                </a:cubicBezTo>
                                <a:close/>
                                <a:moveTo>
                                  <a:pt x="21139" y="6"/>
                                </a:moveTo>
                                <a:lnTo>
                                  <a:pt x="21139" y="6"/>
                                </a:lnTo>
                                <a:cubicBezTo>
                                  <a:pt x="21143" y="6"/>
                                  <a:pt x="21147" y="9"/>
                                  <a:pt x="21147" y="14"/>
                                </a:cubicBezTo>
                                <a:cubicBezTo>
                                  <a:pt x="21147" y="18"/>
                                  <a:pt x="21143" y="22"/>
                                  <a:pt x="21139" y="22"/>
                                </a:cubicBezTo>
                                <a:lnTo>
                                  <a:pt x="21139" y="22"/>
                                </a:lnTo>
                                <a:cubicBezTo>
                                  <a:pt x="21134" y="22"/>
                                  <a:pt x="21131" y="18"/>
                                  <a:pt x="21131" y="14"/>
                                </a:cubicBezTo>
                                <a:cubicBezTo>
                                  <a:pt x="21131" y="9"/>
                                  <a:pt x="21134" y="6"/>
                                  <a:pt x="21139" y="6"/>
                                </a:cubicBezTo>
                                <a:close/>
                                <a:moveTo>
                                  <a:pt x="21171" y="6"/>
                                </a:moveTo>
                                <a:lnTo>
                                  <a:pt x="21171" y="6"/>
                                </a:lnTo>
                                <a:cubicBezTo>
                                  <a:pt x="21175" y="6"/>
                                  <a:pt x="21179" y="9"/>
                                  <a:pt x="21179" y="14"/>
                                </a:cubicBezTo>
                                <a:cubicBezTo>
                                  <a:pt x="21179" y="18"/>
                                  <a:pt x="21175" y="22"/>
                                  <a:pt x="21171" y="22"/>
                                </a:cubicBezTo>
                                <a:lnTo>
                                  <a:pt x="21171" y="22"/>
                                </a:lnTo>
                                <a:cubicBezTo>
                                  <a:pt x="21166" y="22"/>
                                  <a:pt x="21163" y="18"/>
                                  <a:pt x="21163" y="14"/>
                                </a:cubicBezTo>
                                <a:cubicBezTo>
                                  <a:pt x="21163" y="9"/>
                                  <a:pt x="21166" y="6"/>
                                  <a:pt x="21171" y="6"/>
                                </a:cubicBezTo>
                                <a:close/>
                                <a:moveTo>
                                  <a:pt x="21203" y="6"/>
                                </a:moveTo>
                                <a:lnTo>
                                  <a:pt x="21203" y="6"/>
                                </a:lnTo>
                                <a:cubicBezTo>
                                  <a:pt x="21207" y="6"/>
                                  <a:pt x="21211" y="9"/>
                                  <a:pt x="21211" y="14"/>
                                </a:cubicBezTo>
                                <a:cubicBezTo>
                                  <a:pt x="21211" y="18"/>
                                  <a:pt x="21207" y="22"/>
                                  <a:pt x="21203" y="22"/>
                                </a:cubicBezTo>
                                <a:lnTo>
                                  <a:pt x="21203" y="22"/>
                                </a:lnTo>
                                <a:cubicBezTo>
                                  <a:pt x="21198" y="22"/>
                                  <a:pt x="21195" y="18"/>
                                  <a:pt x="21195" y="14"/>
                                </a:cubicBezTo>
                                <a:cubicBezTo>
                                  <a:pt x="21195" y="9"/>
                                  <a:pt x="21198" y="6"/>
                                  <a:pt x="21203" y="6"/>
                                </a:cubicBezTo>
                                <a:close/>
                                <a:moveTo>
                                  <a:pt x="21235" y="6"/>
                                </a:moveTo>
                                <a:lnTo>
                                  <a:pt x="21235" y="6"/>
                                </a:lnTo>
                                <a:cubicBezTo>
                                  <a:pt x="21239" y="6"/>
                                  <a:pt x="21243" y="9"/>
                                  <a:pt x="21243" y="14"/>
                                </a:cubicBezTo>
                                <a:cubicBezTo>
                                  <a:pt x="21243" y="18"/>
                                  <a:pt x="21239" y="22"/>
                                  <a:pt x="21235" y="22"/>
                                </a:cubicBezTo>
                                <a:lnTo>
                                  <a:pt x="21235" y="22"/>
                                </a:lnTo>
                                <a:cubicBezTo>
                                  <a:pt x="21230" y="22"/>
                                  <a:pt x="21227" y="18"/>
                                  <a:pt x="21227" y="14"/>
                                </a:cubicBezTo>
                                <a:cubicBezTo>
                                  <a:pt x="21227" y="9"/>
                                  <a:pt x="21230" y="6"/>
                                  <a:pt x="21235" y="6"/>
                                </a:cubicBezTo>
                                <a:close/>
                                <a:moveTo>
                                  <a:pt x="21267" y="6"/>
                                </a:moveTo>
                                <a:lnTo>
                                  <a:pt x="21267" y="6"/>
                                </a:lnTo>
                                <a:cubicBezTo>
                                  <a:pt x="21271" y="6"/>
                                  <a:pt x="21275" y="9"/>
                                  <a:pt x="21275" y="14"/>
                                </a:cubicBezTo>
                                <a:cubicBezTo>
                                  <a:pt x="21275" y="18"/>
                                  <a:pt x="21271" y="22"/>
                                  <a:pt x="21267" y="22"/>
                                </a:cubicBezTo>
                                <a:lnTo>
                                  <a:pt x="21267" y="22"/>
                                </a:lnTo>
                                <a:cubicBezTo>
                                  <a:pt x="21262" y="22"/>
                                  <a:pt x="21259" y="18"/>
                                  <a:pt x="21259" y="14"/>
                                </a:cubicBezTo>
                                <a:cubicBezTo>
                                  <a:pt x="21259" y="9"/>
                                  <a:pt x="21262" y="6"/>
                                  <a:pt x="21267" y="6"/>
                                </a:cubicBezTo>
                                <a:close/>
                                <a:moveTo>
                                  <a:pt x="21299" y="6"/>
                                </a:moveTo>
                                <a:lnTo>
                                  <a:pt x="21299" y="6"/>
                                </a:lnTo>
                                <a:cubicBezTo>
                                  <a:pt x="21303" y="6"/>
                                  <a:pt x="21307" y="9"/>
                                  <a:pt x="21307" y="14"/>
                                </a:cubicBezTo>
                                <a:cubicBezTo>
                                  <a:pt x="21307" y="18"/>
                                  <a:pt x="21303" y="22"/>
                                  <a:pt x="21299" y="22"/>
                                </a:cubicBezTo>
                                <a:lnTo>
                                  <a:pt x="21299" y="22"/>
                                </a:lnTo>
                                <a:cubicBezTo>
                                  <a:pt x="21294" y="22"/>
                                  <a:pt x="21291" y="18"/>
                                  <a:pt x="21291" y="14"/>
                                </a:cubicBezTo>
                                <a:cubicBezTo>
                                  <a:pt x="21291" y="9"/>
                                  <a:pt x="21294" y="6"/>
                                  <a:pt x="21299" y="6"/>
                                </a:cubicBezTo>
                                <a:close/>
                                <a:moveTo>
                                  <a:pt x="21331" y="6"/>
                                </a:moveTo>
                                <a:lnTo>
                                  <a:pt x="21331" y="6"/>
                                </a:lnTo>
                                <a:cubicBezTo>
                                  <a:pt x="21335" y="6"/>
                                  <a:pt x="21339" y="9"/>
                                  <a:pt x="21339" y="14"/>
                                </a:cubicBezTo>
                                <a:cubicBezTo>
                                  <a:pt x="21339" y="18"/>
                                  <a:pt x="21335" y="22"/>
                                  <a:pt x="21331" y="22"/>
                                </a:cubicBezTo>
                                <a:lnTo>
                                  <a:pt x="21331" y="22"/>
                                </a:lnTo>
                                <a:cubicBezTo>
                                  <a:pt x="21326" y="22"/>
                                  <a:pt x="21323" y="18"/>
                                  <a:pt x="21323" y="14"/>
                                </a:cubicBezTo>
                                <a:cubicBezTo>
                                  <a:pt x="21323" y="9"/>
                                  <a:pt x="21326" y="6"/>
                                  <a:pt x="21331" y="6"/>
                                </a:cubicBezTo>
                                <a:close/>
                                <a:moveTo>
                                  <a:pt x="21363" y="6"/>
                                </a:moveTo>
                                <a:lnTo>
                                  <a:pt x="21363" y="6"/>
                                </a:lnTo>
                                <a:cubicBezTo>
                                  <a:pt x="21367" y="6"/>
                                  <a:pt x="21371" y="9"/>
                                  <a:pt x="21371" y="14"/>
                                </a:cubicBezTo>
                                <a:cubicBezTo>
                                  <a:pt x="21371" y="18"/>
                                  <a:pt x="21367" y="22"/>
                                  <a:pt x="21363" y="22"/>
                                </a:cubicBezTo>
                                <a:lnTo>
                                  <a:pt x="21363" y="22"/>
                                </a:lnTo>
                                <a:cubicBezTo>
                                  <a:pt x="21358" y="22"/>
                                  <a:pt x="21355" y="18"/>
                                  <a:pt x="21355" y="14"/>
                                </a:cubicBezTo>
                                <a:cubicBezTo>
                                  <a:pt x="21355" y="9"/>
                                  <a:pt x="21358" y="6"/>
                                  <a:pt x="21363" y="6"/>
                                </a:cubicBezTo>
                                <a:close/>
                                <a:moveTo>
                                  <a:pt x="21395" y="6"/>
                                </a:moveTo>
                                <a:lnTo>
                                  <a:pt x="21395" y="6"/>
                                </a:lnTo>
                                <a:cubicBezTo>
                                  <a:pt x="21399" y="6"/>
                                  <a:pt x="21403" y="9"/>
                                  <a:pt x="21403" y="14"/>
                                </a:cubicBezTo>
                                <a:cubicBezTo>
                                  <a:pt x="21403" y="18"/>
                                  <a:pt x="21399" y="22"/>
                                  <a:pt x="21395" y="22"/>
                                </a:cubicBezTo>
                                <a:lnTo>
                                  <a:pt x="21395" y="22"/>
                                </a:lnTo>
                                <a:cubicBezTo>
                                  <a:pt x="21390" y="22"/>
                                  <a:pt x="21387" y="18"/>
                                  <a:pt x="21387" y="14"/>
                                </a:cubicBezTo>
                                <a:cubicBezTo>
                                  <a:pt x="21387" y="9"/>
                                  <a:pt x="21390" y="6"/>
                                  <a:pt x="21395" y="6"/>
                                </a:cubicBezTo>
                                <a:close/>
                                <a:moveTo>
                                  <a:pt x="21427" y="6"/>
                                </a:moveTo>
                                <a:lnTo>
                                  <a:pt x="21427" y="6"/>
                                </a:lnTo>
                                <a:cubicBezTo>
                                  <a:pt x="21431" y="6"/>
                                  <a:pt x="21435" y="9"/>
                                  <a:pt x="21435" y="14"/>
                                </a:cubicBezTo>
                                <a:cubicBezTo>
                                  <a:pt x="21435" y="18"/>
                                  <a:pt x="21431" y="22"/>
                                  <a:pt x="21427" y="22"/>
                                </a:cubicBezTo>
                                <a:lnTo>
                                  <a:pt x="21427" y="22"/>
                                </a:lnTo>
                                <a:cubicBezTo>
                                  <a:pt x="21422" y="22"/>
                                  <a:pt x="21419" y="18"/>
                                  <a:pt x="21419" y="14"/>
                                </a:cubicBezTo>
                                <a:cubicBezTo>
                                  <a:pt x="21419" y="9"/>
                                  <a:pt x="21422" y="6"/>
                                  <a:pt x="21427" y="6"/>
                                </a:cubicBezTo>
                                <a:close/>
                                <a:moveTo>
                                  <a:pt x="21459" y="6"/>
                                </a:moveTo>
                                <a:lnTo>
                                  <a:pt x="21459" y="6"/>
                                </a:lnTo>
                                <a:cubicBezTo>
                                  <a:pt x="21463" y="6"/>
                                  <a:pt x="21467" y="9"/>
                                  <a:pt x="21467" y="14"/>
                                </a:cubicBezTo>
                                <a:cubicBezTo>
                                  <a:pt x="21467" y="18"/>
                                  <a:pt x="21463" y="22"/>
                                  <a:pt x="21459" y="22"/>
                                </a:cubicBezTo>
                                <a:lnTo>
                                  <a:pt x="21459" y="22"/>
                                </a:lnTo>
                                <a:cubicBezTo>
                                  <a:pt x="21454" y="22"/>
                                  <a:pt x="21451" y="18"/>
                                  <a:pt x="21451" y="14"/>
                                </a:cubicBezTo>
                                <a:cubicBezTo>
                                  <a:pt x="21451" y="9"/>
                                  <a:pt x="21454" y="6"/>
                                  <a:pt x="21459" y="6"/>
                                </a:cubicBezTo>
                                <a:close/>
                                <a:moveTo>
                                  <a:pt x="21491" y="6"/>
                                </a:moveTo>
                                <a:lnTo>
                                  <a:pt x="21491" y="6"/>
                                </a:lnTo>
                                <a:cubicBezTo>
                                  <a:pt x="21495" y="6"/>
                                  <a:pt x="21499" y="9"/>
                                  <a:pt x="21499" y="14"/>
                                </a:cubicBezTo>
                                <a:cubicBezTo>
                                  <a:pt x="21499" y="18"/>
                                  <a:pt x="21495" y="22"/>
                                  <a:pt x="21491" y="22"/>
                                </a:cubicBezTo>
                                <a:lnTo>
                                  <a:pt x="21491" y="22"/>
                                </a:lnTo>
                                <a:cubicBezTo>
                                  <a:pt x="21486" y="22"/>
                                  <a:pt x="21483" y="18"/>
                                  <a:pt x="21483" y="14"/>
                                </a:cubicBezTo>
                                <a:cubicBezTo>
                                  <a:pt x="21483" y="9"/>
                                  <a:pt x="21486" y="6"/>
                                  <a:pt x="21491" y="6"/>
                                </a:cubicBezTo>
                                <a:close/>
                                <a:moveTo>
                                  <a:pt x="21523" y="6"/>
                                </a:moveTo>
                                <a:lnTo>
                                  <a:pt x="21523" y="6"/>
                                </a:lnTo>
                                <a:cubicBezTo>
                                  <a:pt x="21527" y="6"/>
                                  <a:pt x="21531" y="9"/>
                                  <a:pt x="21531" y="14"/>
                                </a:cubicBezTo>
                                <a:cubicBezTo>
                                  <a:pt x="21531" y="18"/>
                                  <a:pt x="21527" y="22"/>
                                  <a:pt x="21523" y="22"/>
                                </a:cubicBezTo>
                                <a:lnTo>
                                  <a:pt x="21523" y="22"/>
                                </a:lnTo>
                                <a:cubicBezTo>
                                  <a:pt x="21518" y="22"/>
                                  <a:pt x="21515" y="18"/>
                                  <a:pt x="21515" y="14"/>
                                </a:cubicBezTo>
                                <a:cubicBezTo>
                                  <a:pt x="21515" y="9"/>
                                  <a:pt x="21518" y="6"/>
                                  <a:pt x="21523" y="6"/>
                                </a:cubicBezTo>
                                <a:close/>
                                <a:moveTo>
                                  <a:pt x="21555" y="6"/>
                                </a:moveTo>
                                <a:lnTo>
                                  <a:pt x="21555" y="6"/>
                                </a:lnTo>
                                <a:cubicBezTo>
                                  <a:pt x="21559" y="6"/>
                                  <a:pt x="21563" y="9"/>
                                  <a:pt x="21563" y="14"/>
                                </a:cubicBezTo>
                                <a:cubicBezTo>
                                  <a:pt x="21563" y="18"/>
                                  <a:pt x="21559" y="22"/>
                                  <a:pt x="21555" y="22"/>
                                </a:cubicBezTo>
                                <a:lnTo>
                                  <a:pt x="21555" y="22"/>
                                </a:lnTo>
                                <a:cubicBezTo>
                                  <a:pt x="21550" y="22"/>
                                  <a:pt x="21547" y="18"/>
                                  <a:pt x="21547" y="14"/>
                                </a:cubicBezTo>
                                <a:cubicBezTo>
                                  <a:pt x="21547" y="9"/>
                                  <a:pt x="21550" y="6"/>
                                  <a:pt x="21555" y="6"/>
                                </a:cubicBezTo>
                                <a:close/>
                                <a:moveTo>
                                  <a:pt x="21587" y="6"/>
                                </a:moveTo>
                                <a:lnTo>
                                  <a:pt x="21587" y="6"/>
                                </a:lnTo>
                                <a:cubicBezTo>
                                  <a:pt x="21591" y="6"/>
                                  <a:pt x="21595" y="9"/>
                                  <a:pt x="21595" y="14"/>
                                </a:cubicBezTo>
                                <a:cubicBezTo>
                                  <a:pt x="21595" y="18"/>
                                  <a:pt x="21591" y="22"/>
                                  <a:pt x="21587" y="22"/>
                                </a:cubicBezTo>
                                <a:lnTo>
                                  <a:pt x="21587" y="22"/>
                                </a:lnTo>
                                <a:cubicBezTo>
                                  <a:pt x="21582" y="22"/>
                                  <a:pt x="21579" y="18"/>
                                  <a:pt x="21579" y="14"/>
                                </a:cubicBezTo>
                                <a:cubicBezTo>
                                  <a:pt x="21579" y="9"/>
                                  <a:pt x="21582" y="6"/>
                                  <a:pt x="21587" y="6"/>
                                </a:cubicBezTo>
                                <a:close/>
                                <a:moveTo>
                                  <a:pt x="21619" y="6"/>
                                </a:moveTo>
                                <a:lnTo>
                                  <a:pt x="21619" y="6"/>
                                </a:lnTo>
                                <a:cubicBezTo>
                                  <a:pt x="21623" y="6"/>
                                  <a:pt x="21627" y="9"/>
                                  <a:pt x="21627" y="14"/>
                                </a:cubicBezTo>
                                <a:cubicBezTo>
                                  <a:pt x="21627" y="18"/>
                                  <a:pt x="21623" y="22"/>
                                  <a:pt x="21619" y="22"/>
                                </a:cubicBezTo>
                                <a:lnTo>
                                  <a:pt x="21619" y="22"/>
                                </a:lnTo>
                                <a:cubicBezTo>
                                  <a:pt x="21614" y="22"/>
                                  <a:pt x="21611" y="18"/>
                                  <a:pt x="21611" y="14"/>
                                </a:cubicBezTo>
                                <a:cubicBezTo>
                                  <a:pt x="21611" y="9"/>
                                  <a:pt x="21614" y="6"/>
                                  <a:pt x="21619" y="6"/>
                                </a:cubicBezTo>
                                <a:close/>
                                <a:moveTo>
                                  <a:pt x="21651" y="6"/>
                                </a:moveTo>
                                <a:lnTo>
                                  <a:pt x="21651" y="6"/>
                                </a:lnTo>
                                <a:cubicBezTo>
                                  <a:pt x="21655" y="6"/>
                                  <a:pt x="21659" y="9"/>
                                  <a:pt x="21659" y="14"/>
                                </a:cubicBezTo>
                                <a:cubicBezTo>
                                  <a:pt x="21659" y="18"/>
                                  <a:pt x="21655" y="22"/>
                                  <a:pt x="21651" y="22"/>
                                </a:cubicBezTo>
                                <a:lnTo>
                                  <a:pt x="21651" y="22"/>
                                </a:lnTo>
                                <a:cubicBezTo>
                                  <a:pt x="21646" y="22"/>
                                  <a:pt x="21643" y="18"/>
                                  <a:pt x="21643" y="14"/>
                                </a:cubicBezTo>
                                <a:cubicBezTo>
                                  <a:pt x="21643" y="9"/>
                                  <a:pt x="21646" y="6"/>
                                  <a:pt x="21651" y="6"/>
                                </a:cubicBezTo>
                                <a:close/>
                                <a:moveTo>
                                  <a:pt x="21683" y="6"/>
                                </a:moveTo>
                                <a:lnTo>
                                  <a:pt x="21683" y="6"/>
                                </a:lnTo>
                                <a:cubicBezTo>
                                  <a:pt x="21687" y="6"/>
                                  <a:pt x="21691" y="9"/>
                                  <a:pt x="21691" y="14"/>
                                </a:cubicBezTo>
                                <a:cubicBezTo>
                                  <a:pt x="21691" y="18"/>
                                  <a:pt x="21687" y="22"/>
                                  <a:pt x="21683" y="22"/>
                                </a:cubicBezTo>
                                <a:lnTo>
                                  <a:pt x="21683" y="22"/>
                                </a:lnTo>
                                <a:cubicBezTo>
                                  <a:pt x="21679" y="22"/>
                                  <a:pt x="21675" y="18"/>
                                  <a:pt x="21675" y="14"/>
                                </a:cubicBezTo>
                                <a:cubicBezTo>
                                  <a:pt x="21675" y="9"/>
                                  <a:pt x="21679" y="6"/>
                                  <a:pt x="21683" y="6"/>
                                </a:cubicBezTo>
                                <a:close/>
                                <a:moveTo>
                                  <a:pt x="21715" y="6"/>
                                </a:moveTo>
                                <a:lnTo>
                                  <a:pt x="21715" y="6"/>
                                </a:lnTo>
                                <a:cubicBezTo>
                                  <a:pt x="21719" y="6"/>
                                  <a:pt x="21723" y="9"/>
                                  <a:pt x="21723" y="14"/>
                                </a:cubicBezTo>
                                <a:cubicBezTo>
                                  <a:pt x="21723" y="18"/>
                                  <a:pt x="21719" y="22"/>
                                  <a:pt x="21715" y="22"/>
                                </a:cubicBezTo>
                                <a:lnTo>
                                  <a:pt x="21715" y="22"/>
                                </a:lnTo>
                                <a:cubicBezTo>
                                  <a:pt x="21711" y="22"/>
                                  <a:pt x="21707" y="18"/>
                                  <a:pt x="21707" y="14"/>
                                </a:cubicBezTo>
                                <a:cubicBezTo>
                                  <a:pt x="21707" y="9"/>
                                  <a:pt x="21711" y="6"/>
                                  <a:pt x="21715" y="6"/>
                                </a:cubicBezTo>
                                <a:close/>
                                <a:moveTo>
                                  <a:pt x="21747" y="6"/>
                                </a:moveTo>
                                <a:lnTo>
                                  <a:pt x="21747" y="6"/>
                                </a:lnTo>
                                <a:cubicBezTo>
                                  <a:pt x="21751" y="6"/>
                                  <a:pt x="21755" y="9"/>
                                  <a:pt x="21755" y="14"/>
                                </a:cubicBezTo>
                                <a:cubicBezTo>
                                  <a:pt x="21755" y="18"/>
                                  <a:pt x="21751" y="22"/>
                                  <a:pt x="21747" y="22"/>
                                </a:cubicBezTo>
                                <a:lnTo>
                                  <a:pt x="21747" y="22"/>
                                </a:lnTo>
                                <a:cubicBezTo>
                                  <a:pt x="21743" y="22"/>
                                  <a:pt x="21739" y="18"/>
                                  <a:pt x="21739" y="14"/>
                                </a:cubicBezTo>
                                <a:cubicBezTo>
                                  <a:pt x="21739" y="9"/>
                                  <a:pt x="21743" y="6"/>
                                  <a:pt x="21747" y="6"/>
                                </a:cubicBezTo>
                                <a:close/>
                                <a:moveTo>
                                  <a:pt x="21779" y="6"/>
                                </a:moveTo>
                                <a:lnTo>
                                  <a:pt x="21779" y="6"/>
                                </a:lnTo>
                                <a:cubicBezTo>
                                  <a:pt x="21783" y="6"/>
                                  <a:pt x="21787" y="9"/>
                                  <a:pt x="21787" y="14"/>
                                </a:cubicBezTo>
                                <a:cubicBezTo>
                                  <a:pt x="21787" y="18"/>
                                  <a:pt x="21783" y="22"/>
                                  <a:pt x="21779" y="22"/>
                                </a:cubicBezTo>
                                <a:lnTo>
                                  <a:pt x="21779" y="22"/>
                                </a:lnTo>
                                <a:cubicBezTo>
                                  <a:pt x="21775" y="22"/>
                                  <a:pt x="21771" y="18"/>
                                  <a:pt x="21771" y="14"/>
                                </a:cubicBezTo>
                                <a:cubicBezTo>
                                  <a:pt x="21771" y="9"/>
                                  <a:pt x="21775" y="6"/>
                                  <a:pt x="21779" y="6"/>
                                </a:cubicBezTo>
                                <a:close/>
                                <a:moveTo>
                                  <a:pt x="21811" y="6"/>
                                </a:moveTo>
                                <a:lnTo>
                                  <a:pt x="21811" y="6"/>
                                </a:lnTo>
                                <a:cubicBezTo>
                                  <a:pt x="21815" y="6"/>
                                  <a:pt x="21819" y="9"/>
                                  <a:pt x="21819" y="14"/>
                                </a:cubicBezTo>
                                <a:cubicBezTo>
                                  <a:pt x="21819" y="18"/>
                                  <a:pt x="21815" y="22"/>
                                  <a:pt x="21811" y="22"/>
                                </a:cubicBezTo>
                                <a:lnTo>
                                  <a:pt x="21811" y="22"/>
                                </a:lnTo>
                                <a:cubicBezTo>
                                  <a:pt x="21807" y="22"/>
                                  <a:pt x="21803" y="18"/>
                                  <a:pt x="21803" y="14"/>
                                </a:cubicBezTo>
                                <a:cubicBezTo>
                                  <a:pt x="21803" y="9"/>
                                  <a:pt x="21807" y="6"/>
                                  <a:pt x="21811" y="6"/>
                                </a:cubicBezTo>
                                <a:close/>
                                <a:moveTo>
                                  <a:pt x="21843" y="6"/>
                                </a:moveTo>
                                <a:lnTo>
                                  <a:pt x="21843" y="6"/>
                                </a:lnTo>
                                <a:cubicBezTo>
                                  <a:pt x="21847" y="6"/>
                                  <a:pt x="21851" y="9"/>
                                  <a:pt x="21851" y="14"/>
                                </a:cubicBezTo>
                                <a:cubicBezTo>
                                  <a:pt x="21851" y="18"/>
                                  <a:pt x="21847" y="22"/>
                                  <a:pt x="21843" y="22"/>
                                </a:cubicBezTo>
                                <a:lnTo>
                                  <a:pt x="21843" y="22"/>
                                </a:lnTo>
                                <a:cubicBezTo>
                                  <a:pt x="21839" y="22"/>
                                  <a:pt x="21835" y="18"/>
                                  <a:pt x="21835" y="14"/>
                                </a:cubicBezTo>
                                <a:cubicBezTo>
                                  <a:pt x="21835" y="9"/>
                                  <a:pt x="21839" y="6"/>
                                  <a:pt x="21843" y="6"/>
                                </a:cubicBezTo>
                                <a:close/>
                                <a:moveTo>
                                  <a:pt x="21875" y="6"/>
                                </a:moveTo>
                                <a:lnTo>
                                  <a:pt x="21875" y="6"/>
                                </a:lnTo>
                                <a:cubicBezTo>
                                  <a:pt x="21879" y="6"/>
                                  <a:pt x="21883" y="9"/>
                                  <a:pt x="21883" y="14"/>
                                </a:cubicBezTo>
                                <a:cubicBezTo>
                                  <a:pt x="21883" y="18"/>
                                  <a:pt x="21879" y="22"/>
                                  <a:pt x="21875" y="22"/>
                                </a:cubicBezTo>
                                <a:lnTo>
                                  <a:pt x="21875" y="22"/>
                                </a:lnTo>
                                <a:cubicBezTo>
                                  <a:pt x="21871" y="22"/>
                                  <a:pt x="21867" y="18"/>
                                  <a:pt x="21867" y="14"/>
                                </a:cubicBezTo>
                                <a:cubicBezTo>
                                  <a:pt x="21867" y="9"/>
                                  <a:pt x="21871" y="6"/>
                                  <a:pt x="21875" y="6"/>
                                </a:cubicBezTo>
                                <a:close/>
                                <a:moveTo>
                                  <a:pt x="21907" y="6"/>
                                </a:moveTo>
                                <a:lnTo>
                                  <a:pt x="21907" y="6"/>
                                </a:lnTo>
                                <a:cubicBezTo>
                                  <a:pt x="21911" y="6"/>
                                  <a:pt x="21915" y="9"/>
                                  <a:pt x="21915" y="14"/>
                                </a:cubicBezTo>
                                <a:cubicBezTo>
                                  <a:pt x="21915" y="18"/>
                                  <a:pt x="21911" y="22"/>
                                  <a:pt x="21907" y="22"/>
                                </a:cubicBezTo>
                                <a:lnTo>
                                  <a:pt x="21907" y="22"/>
                                </a:lnTo>
                                <a:cubicBezTo>
                                  <a:pt x="21903" y="22"/>
                                  <a:pt x="21899" y="18"/>
                                  <a:pt x="21899" y="14"/>
                                </a:cubicBezTo>
                                <a:cubicBezTo>
                                  <a:pt x="21899" y="9"/>
                                  <a:pt x="21903" y="6"/>
                                  <a:pt x="21907" y="6"/>
                                </a:cubicBezTo>
                                <a:close/>
                                <a:moveTo>
                                  <a:pt x="21939" y="6"/>
                                </a:moveTo>
                                <a:lnTo>
                                  <a:pt x="21939" y="6"/>
                                </a:lnTo>
                                <a:cubicBezTo>
                                  <a:pt x="21944" y="6"/>
                                  <a:pt x="21947" y="9"/>
                                  <a:pt x="21947" y="14"/>
                                </a:cubicBezTo>
                                <a:cubicBezTo>
                                  <a:pt x="21947" y="18"/>
                                  <a:pt x="21944" y="22"/>
                                  <a:pt x="21939" y="22"/>
                                </a:cubicBezTo>
                                <a:lnTo>
                                  <a:pt x="21939" y="22"/>
                                </a:lnTo>
                                <a:cubicBezTo>
                                  <a:pt x="21935" y="22"/>
                                  <a:pt x="21931" y="18"/>
                                  <a:pt x="21931" y="14"/>
                                </a:cubicBezTo>
                                <a:cubicBezTo>
                                  <a:pt x="21931" y="9"/>
                                  <a:pt x="21935" y="6"/>
                                  <a:pt x="21939" y="6"/>
                                </a:cubicBezTo>
                                <a:close/>
                                <a:moveTo>
                                  <a:pt x="21971" y="6"/>
                                </a:moveTo>
                                <a:lnTo>
                                  <a:pt x="21971" y="6"/>
                                </a:lnTo>
                                <a:cubicBezTo>
                                  <a:pt x="21976" y="6"/>
                                  <a:pt x="21979" y="9"/>
                                  <a:pt x="21979" y="14"/>
                                </a:cubicBezTo>
                                <a:cubicBezTo>
                                  <a:pt x="21979" y="18"/>
                                  <a:pt x="21976" y="22"/>
                                  <a:pt x="21971" y="22"/>
                                </a:cubicBezTo>
                                <a:lnTo>
                                  <a:pt x="21971" y="22"/>
                                </a:lnTo>
                                <a:cubicBezTo>
                                  <a:pt x="21967" y="22"/>
                                  <a:pt x="21963" y="18"/>
                                  <a:pt x="21963" y="14"/>
                                </a:cubicBezTo>
                                <a:cubicBezTo>
                                  <a:pt x="21963" y="9"/>
                                  <a:pt x="21967" y="6"/>
                                  <a:pt x="21971" y="6"/>
                                </a:cubicBezTo>
                                <a:close/>
                                <a:moveTo>
                                  <a:pt x="22003" y="6"/>
                                </a:moveTo>
                                <a:lnTo>
                                  <a:pt x="22003" y="6"/>
                                </a:lnTo>
                                <a:cubicBezTo>
                                  <a:pt x="22008" y="6"/>
                                  <a:pt x="22011" y="9"/>
                                  <a:pt x="22011" y="14"/>
                                </a:cubicBezTo>
                                <a:cubicBezTo>
                                  <a:pt x="22011" y="18"/>
                                  <a:pt x="22008" y="22"/>
                                  <a:pt x="22003" y="22"/>
                                </a:cubicBezTo>
                                <a:lnTo>
                                  <a:pt x="22003" y="22"/>
                                </a:lnTo>
                                <a:cubicBezTo>
                                  <a:pt x="21999" y="22"/>
                                  <a:pt x="21995" y="18"/>
                                  <a:pt x="21995" y="14"/>
                                </a:cubicBezTo>
                                <a:cubicBezTo>
                                  <a:pt x="21995" y="9"/>
                                  <a:pt x="21999" y="6"/>
                                  <a:pt x="22003" y="6"/>
                                </a:cubicBezTo>
                                <a:close/>
                                <a:moveTo>
                                  <a:pt x="22035" y="6"/>
                                </a:moveTo>
                                <a:lnTo>
                                  <a:pt x="22035" y="6"/>
                                </a:lnTo>
                                <a:cubicBezTo>
                                  <a:pt x="22040" y="6"/>
                                  <a:pt x="22043" y="9"/>
                                  <a:pt x="22043" y="14"/>
                                </a:cubicBezTo>
                                <a:cubicBezTo>
                                  <a:pt x="22043" y="18"/>
                                  <a:pt x="22040" y="22"/>
                                  <a:pt x="22035" y="22"/>
                                </a:cubicBezTo>
                                <a:lnTo>
                                  <a:pt x="22035" y="22"/>
                                </a:lnTo>
                                <a:cubicBezTo>
                                  <a:pt x="22031" y="22"/>
                                  <a:pt x="22027" y="18"/>
                                  <a:pt x="22027" y="14"/>
                                </a:cubicBezTo>
                                <a:cubicBezTo>
                                  <a:pt x="22027" y="9"/>
                                  <a:pt x="22031" y="6"/>
                                  <a:pt x="22035" y="6"/>
                                </a:cubicBezTo>
                                <a:close/>
                                <a:moveTo>
                                  <a:pt x="22067" y="6"/>
                                </a:moveTo>
                                <a:lnTo>
                                  <a:pt x="22067" y="6"/>
                                </a:lnTo>
                                <a:cubicBezTo>
                                  <a:pt x="22072" y="6"/>
                                  <a:pt x="22075" y="9"/>
                                  <a:pt x="22075" y="14"/>
                                </a:cubicBezTo>
                                <a:cubicBezTo>
                                  <a:pt x="22075" y="18"/>
                                  <a:pt x="22072" y="22"/>
                                  <a:pt x="22067" y="22"/>
                                </a:cubicBezTo>
                                <a:lnTo>
                                  <a:pt x="22067" y="22"/>
                                </a:lnTo>
                                <a:cubicBezTo>
                                  <a:pt x="22063" y="22"/>
                                  <a:pt x="22059" y="18"/>
                                  <a:pt x="22059" y="14"/>
                                </a:cubicBezTo>
                                <a:cubicBezTo>
                                  <a:pt x="22059" y="9"/>
                                  <a:pt x="22063" y="6"/>
                                  <a:pt x="22067" y="6"/>
                                </a:cubicBezTo>
                                <a:close/>
                                <a:moveTo>
                                  <a:pt x="22099" y="6"/>
                                </a:moveTo>
                                <a:lnTo>
                                  <a:pt x="22099" y="6"/>
                                </a:lnTo>
                                <a:cubicBezTo>
                                  <a:pt x="22104" y="6"/>
                                  <a:pt x="22107" y="9"/>
                                  <a:pt x="22107" y="14"/>
                                </a:cubicBezTo>
                                <a:cubicBezTo>
                                  <a:pt x="22107" y="18"/>
                                  <a:pt x="22104" y="22"/>
                                  <a:pt x="22099" y="22"/>
                                </a:cubicBezTo>
                                <a:lnTo>
                                  <a:pt x="22099" y="22"/>
                                </a:lnTo>
                                <a:cubicBezTo>
                                  <a:pt x="22095" y="22"/>
                                  <a:pt x="22091" y="18"/>
                                  <a:pt x="22091" y="14"/>
                                </a:cubicBezTo>
                                <a:cubicBezTo>
                                  <a:pt x="22091" y="9"/>
                                  <a:pt x="22095" y="6"/>
                                  <a:pt x="22099" y="6"/>
                                </a:cubicBezTo>
                                <a:close/>
                                <a:moveTo>
                                  <a:pt x="22131" y="6"/>
                                </a:moveTo>
                                <a:lnTo>
                                  <a:pt x="22131" y="6"/>
                                </a:lnTo>
                                <a:cubicBezTo>
                                  <a:pt x="22136" y="6"/>
                                  <a:pt x="22139" y="9"/>
                                  <a:pt x="22139" y="14"/>
                                </a:cubicBezTo>
                                <a:cubicBezTo>
                                  <a:pt x="22139" y="18"/>
                                  <a:pt x="22136" y="22"/>
                                  <a:pt x="22131" y="22"/>
                                </a:cubicBezTo>
                                <a:lnTo>
                                  <a:pt x="22131" y="22"/>
                                </a:lnTo>
                                <a:cubicBezTo>
                                  <a:pt x="22127" y="22"/>
                                  <a:pt x="22123" y="18"/>
                                  <a:pt x="22123" y="14"/>
                                </a:cubicBezTo>
                                <a:cubicBezTo>
                                  <a:pt x="22123" y="9"/>
                                  <a:pt x="22127" y="6"/>
                                  <a:pt x="22131" y="6"/>
                                </a:cubicBezTo>
                                <a:close/>
                                <a:moveTo>
                                  <a:pt x="22163" y="6"/>
                                </a:moveTo>
                                <a:lnTo>
                                  <a:pt x="22163" y="6"/>
                                </a:lnTo>
                                <a:cubicBezTo>
                                  <a:pt x="22168" y="6"/>
                                  <a:pt x="22171" y="9"/>
                                  <a:pt x="22171" y="14"/>
                                </a:cubicBezTo>
                                <a:cubicBezTo>
                                  <a:pt x="22171" y="18"/>
                                  <a:pt x="22168" y="22"/>
                                  <a:pt x="22163" y="22"/>
                                </a:cubicBezTo>
                                <a:lnTo>
                                  <a:pt x="22163" y="22"/>
                                </a:lnTo>
                                <a:cubicBezTo>
                                  <a:pt x="22159" y="22"/>
                                  <a:pt x="22155" y="18"/>
                                  <a:pt x="22155" y="14"/>
                                </a:cubicBezTo>
                                <a:cubicBezTo>
                                  <a:pt x="22155" y="9"/>
                                  <a:pt x="22159" y="6"/>
                                  <a:pt x="22163" y="6"/>
                                </a:cubicBezTo>
                                <a:close/>
                                <a:moveTo>
                                  <a:pt x="22195" y="6"/>
                                </a:moveTo>
                                <a:lnTo>
                                  <a:pt x="22195" y="6"/>
                                </a:lnTo>
                                <a:cubicBezTo>
                                  <a:pt x="22200" y="6"/>
                                  <a:pt x="22203" y="9"/>
                                  <a:pt x="22203" y="14"/>
                                </a:cubicBezTo>
                                <a:cubicBezTo>
                                  <a:pt x="22203" y="18"/>
                                  <a:pt x="22200" y="22"/>
                                  <a:pt x="22195" y="22"/>
                                </a:cubicBezTo>
                                <a:lnTo>
                                  <a:pt x="22195" y="22"/>
                                </a:lnTo>
                                <a:cubicBezTo>
                                  <a:pt x="22191" y="22"/>
                                  <a:pt x="22187" y="18"/>
                                  <a:pt x="22187" y="14"/>
                                </a:cubicBezTo>
                                <a:cubicBezTo>
                                  <a:pt x="22187" y="9"/>
                                  <a:pt x="22191" y="6"/>
                                  <a:pt x="22195" y="6"/>
                                </a:cubicBezTo>
                                <a:close/>
                                <a:moveTo>
                                  <a:pt x="22227" y="6"/>
                                </a:moveTo>
                                <a:lnTo>
                                  <a:pt x="22227" y="6"/>
                                </a:lnTo>
                                <a:cubicBezTo>
                                  <a:pt x="22232" y="6"/>
                                  <a:pt x="22235" y="9"/>
                                  <a:pt x="22235" y="14"/>
                                </a:cubicBezTo>
                                <a:cubicBezTo>
                                  <a:pt x="22235" y="18"/>
                                  <a:pt x="22232" y="22"/>
                                  <a:pt x="22227" y="22"/>
                                </a:cubicBezTo>
                                <a:lnTo>
                                  <a:pt x="22227" y="22"/>
                                </a:lnTo>
                                <a:cubicBezTo>
                                  <a:pt x="22223" y="22"/>
                                  <a:pt x="22219" y="18"/>
                                  <a:pt x="22219" y="14"/>
                                </a:cubicBezTo>
                                <a:cubicBezTo>
                                  <a:pt x="22219" y="9"/>
                                  <a:pt x="22223" y="6"/>
                                  <a:pt x="22227" y="6"/>
                                </a:cubicBezTo>
                                <a:close/>
                                <a:moveTo>
                                  <a:pt x="22259" y="6"/>
                                </a:moveTo>
                                <a:lnTo>
                                  <a:pt x="22259" y="6"/>
                                </a:lnTo>
                                <a:cubicBezTo>
                                  <a:pt x="22264" y="6"/>
                                  <a:pt x="22267" y="9"/>
                                  <a:pt x="22267" y="14"/>
                                </a:cubicBezTo>
                                <a:cubicBezTo>
                                  <a:pt x="22267" y="18"/>
                                  <a:pt x="22264" y="22"/>
                                  <a:pt x="22259" y="22"/>
                                </a:cubicBezTo>
                                <a:lnTo>
                                  <a:pt x="22259" y="22"/>
                                </a:lnTo>
                                <a:cubicBezTo>
                                  <a:pt x="22255" y="22"/>
                                  <a:pt x="22251" y="18"/>
                                  <a:pt x="22251" y="14"/>
                                </a:cubicBezTo>
                                <a:cubicBezTo>
                                  <a:pt x="22251" y="9"/>
                                  <a:pt x="22255" y="6"/>
                                  <a:pt x="22259" y="6"/>
                                </a:cubicBezTo>
                                <a:close/>
                                <a:moveTo>
                                  <a:pt x="22291" y="6"/>
                                </a:moveTo>
                                <a:lnTo>
                                  <a:pt x="22291" y="6"/>
                                </a:lnTo>
                                <a:cubicBezTo>
                                  <a:pt x="22296" y="6"/>
                                  <a:pt x="22299" y="9"/>
                                  <a:pt x="22299" y="14"/>
                                </a:cubicBezTo>
                                <a:cubicBezTo>
                                  <a:pt x="22299" y="18"/>
                                  <a:pt x="22296" y="22"/>
                                  <a:pt x="22291" y="22"/>
                                </a:cubicBezTo>
                                <a:lnTo>
                                  <a:pt x="22291" y="22"/>
                                </a:lnTo>
                                <a:cubicBezTo>
                                  <a:pt x="22287" y="22"/>
                                  <a:pt x="22283" y="18"/>
                                  <a:pt x="22283" y="14"/>
                                </a:cubicBezTo>
                                <a:cubicBezTo>
                                  <a:pt x="22283" y="9"/>
                                  <a:pt x="22287" y="6"/>
                                  <a:pt x="22291" y="6"/>
                                </a:cubicBezTo>
                                <a:close/>
                                <a:moveTo>
                                  <a:pt x="22323" y="6"/>
                                </a:moveTo>
                                <a:lnTo>
                                  <a:pt x="22323" y="6"/>
                                </a:lnTo>
                                <a:cubicBezTo>
                                  <a:pt x="22328" y="6"/>
                                  <a:pt x="22331" y="9"/>
                                  <a:pt x="22331" y="14"/>
                                </a:cubicBezTo>
                                <a:cubicBezTo>
                                  <a:pt x="22331" y="18"/>
                                  <a:pt x="22328" y="22"/>
                                  <a:pt x="22323" y="22"/>
                                </a:cubicBezTo>
                                <a:lnTo>
                                  <a:pt x="22323" y="22"/>
                                </a:lnTo>
                                <a:cubicBezTo>
                                  <a:pt x="22319" y="22"/>
                                  <a:pt x="22315" y="18"/>
                                  <a:pt x="22315" y="14"/>
                                </a:cubicBezTo>
                                <a:cubicBezTo>
                                  <a:pt x="22315" y="9"/>
                                  <a:pt x="22319" y="6"/>
                                  <a:pt x="22323" y="6"/>
                                </a:cubicBezTo>
                                <a:close/>
                                <a:moveTo>
                                  <a:pt x="22355" y="6"/>
                                </a:moveTo>
                                <a:lnTo>
                                  <a:pt x="22355" y="6"/>
                                </a:lnTo>
                                <a:cubicBezTo>
                                  <a:pt x="22360" y="6"/>
                                  <a:pt x="22363" y="9"/>
                                  <a:pt x="22363" y="14"/>
                                </a:cubicBezTo>
                                <a:cubicBezTo>
                                  <a:pt x="22363" y="18"/>
                                  <a:pt x="22360" y="22"/>
                                  <a:pt x="22355" y="22"/>
                                </a:cubicBezTo>
                                <a:lnTo>
                                  <a:pt x="22355" y="22"/>
                                </a:lnTo>
                                <a:cubicBezTo>
                                  <a:pt x="22351" y="22"/>
                                  <a:pt x="22347" y="18"/>
                                  <a:pt x="22347" y="14"/>
                                </a:cubicBezTo>
                                <a:cubicBezTo>
                                  <a:pt x="22347" y="9"/>
                                  <a:pt x="22351" y="6"/>
                                  <a:pt x="22355" y="6"/>
                                </a:cubicBezTo>
                                <a:close/>
                                <a:moveTo>
                                  <a:pt x="22387" y="6"/>
                                </a:moveTo>
                                <a:lnTo>
                                  <a:pt x="22387" y="6"/>
                                </a:lnTo>
                                <a:cubicBezTo>
                                  <a:pt x="22392" y="6"/>
                                  <a:pt x="22395" y="9"/>
                                  <a:pt x="22395" y="14"/>
                                </a:cubicBezTo>
                                <a:cubicBezTo>
                                  <a:pt x="22395" y="18"/>
                                  <a:pt x="22392" y="22"/>
                                  <a:pt x="22387" y="22"/>
                                </a:cubicBezTo>
                                <a:lnTo>
                                  <a:pt x="22387" y="22"/>
                                </a:lnTo>
                                <a:cubicBezTo>
                                  <a:pt x="22383" y="22"/>
                                  <a:pt x="22379" y="18"/>
                                  <a:pt x="22379" y="14"/>
                                </a:cubicBezTo>
                                <a:cubicBezTo>
                                  <a:pt x="22379" y="9"/>
                                  <a:pt x="22383" y="6"/>
                                  <a:pt x="22387" y="6"/>
                                </a:cubicBezTo>
                                <a:close/>
                                <a:moveTo>
                                  <a:pt x="22419" y="6"/>
                                </a:moveTo>
                                <a:lnTo>
                                  <a:pt x="22419" y="6"/>
                                </a:lnTo>
                                <a:cubicBezTo>
                                  <a:pt x="22424" y="6"/>
                                  <a:pt x="22427" y="9"/>
                                  <a:pt x="22427" y="14"/>
                                </a:cubicBezTo>
                                <a:cubicBezTo>
                                  <a:pt x="22427" y="18"/>
                                  <a:pt x="22424" y="22"/>
                                  <a:pt x="22419" y="22"/>
                                </a:cubicBezTo>
                                <a:lnTo>
                                  <a:pt x="22419" y="22"/>
                                </a:lnTo>
                                <a:cubicBezTo>
                                  <a:pt x="22415" y="22"/>
                                  <a:pt x="22411" y="18"/>
                                  <a:pt x="22411" y="14"/>
                                </a:cubicBezTo>
                                <a:cubicBezTo>
                                  <a:pt x="22411" y="9"/>
                                  <a:pt x="22415" y="6"/>
                                  <a:pt x="22419" y="6"/>
                                </a:cubicBezTo>
                                <a:close/>
                                <a:moveTo>
                                  <a:pt x="22451" y="6"/>
                                </a:moveTo>
                                <a:lnTo>
                                  <a:pt x="22451" y="6"/>
                                </a:lnTo>
                                <a:cubicBezTo>
                                  <a:pt x="22456" y="6"/>
                                  <a:pt x="22459" y="9"/>
                                  <a:pt x="22459" y="14"/>
                                </a:cubicBezTo>
                                <a:cubicBezTo>
                                  <a:pt x="22459" y="18"/>
                                  <a:pt x="22456" y="22"/>
                                  <a:pt x="22451" y="22"/>
                                </a:cubicBezTo>
                                <a:lnTo>
                                  <a:pt x="22451" y="22"/>
                                </a:lnTo>
                                <a:cubicBezTo>
                                  <a:pt x="22447" y="22"/>
                                  <a:pt x="22443" y="18"/>
                                  <a:pt x="22443" y="14"/>
                                </a:cubicBezTo>
                                <a:cubicBezTo>
                                  <a:pt x="22443" y="9"/>
                                  <a:pt x="22447" y="6"/>
                                  <a:pt x="22451" y="6"/>
                                </a:cubicBezTo>
                                <a:close/>
                                <a:moveTo>
                                  <a:pt x="22483" y="6"/>
                                </a:moveTo>
                                <a:lnTo>
                                  <a:pt x="22483" y="6"/>
                                </a:lnTo>
                                <a:cubicBezTo>
                                  <a:pt x="22488" y="6"/>
                                  <a:pt x="22491" y="9"/>
                                  <a:pt x="22491" y="14"/>
                                </a:cubicBezTo>
                                <a:cubicBezTo>
                                  <a:pt x="22491" y="18"/>
                                  <a:pt x="22488" y="22"/>
                                  <a:pt x="22483" y="22"/>
                                </a:cubicBezTo>
                                <a:lnTo>
                                  <a:pt x="22483" y="22"/>
                                </a:lnTo>
                                <a:cubicBezTo>
                                  <a:pt x="22479" y="22"/>
                                  <a:pt x="22475" y="18"/>
                                  <a:pt x="22475" y="14"/>
                                </a:cubicBezTo>
                                <a:cubicBezTo>
                                  <a:pt x="22475" y="9"/>
                                  <a:pt x="22479" y="6"/>
                                  <a:pt x="22483" y="6"/>
                                </a:cubicBezTo>
                                <a:close/>
                                <a:moveTo>
                                  <a:pt x="22515" y="6"/>
                                </a:moveTo>
                                <a:lnTo>
                                  <a:pt x="22515" y="6"/>
                                </a:lnTo>
                                <a:cubicBezTo>
                                  <a:pt x="22520" y="6"/>
                                  <a:pt x="22523" y="9"/>
                                  <a:pt x="22523" y="14"/>
                                </a:cubicBezTo>
                                <a:cubicBezTo>
                                  <a:pt x="22523" y="18"/>
                                  <a:pt x="22520" y="22"/>
                                  <a:pt x="22515" y="22"/>
                                </a:cubicBezTo>
                                <a:lnTo>
                                  <a:pt x="22515" y="22"/>
                                </a:lnTo>
                                <a:cubicBezTo>
                                  <a:pt x="22511" y="22"/>
                                  <a:pt x="22507" y="18"/>
                                  <a:pt x="22507" y="14"/>
                                </a:cubicBezTo>
                                <a:cubicBezTo>
                                  <a:pt x="22507" y="9"/>
                                  <a:pt x="22511" y="6"/>
                                  <a:pt x="22515" y="6"/>
                                </a:cubicBezTo>
                                <a:close/>
                                <a:moveTo>
                                  <a:pt x="22547" y="6"/>
                                </a:moveTo>
                                <a:lnTo>
                                  <a:pt x="22547" y="6"/>
                                </a:lnTo>
                                <a:cubicBezTo>
                                  <a:pt x="22552" y="6"/>
                                  <a:pt x="22555" y="9"/>
                                  <a:pt x="22555" y="14"/>
                                </a:cubicBezTo>
                                <a:cubicBezTo>
                                  <a:pt x="22555" y="18"/>
                                  <a:pt x="22552" y="22"/>
                                  <a:pt x="22547" y="22"/>
                                </a:cubicBezTo>
                                <a:lnTo>
                                  <a:pt x="22547" y="22"/>
                                </a:lnTo>
                                <a:cubicBezTo>
                                  <a:pt x="22543" y="22"/>
                                  <a:pt x="22539" y="18"/>
                                  <a:pt x="22539" y="14"/>
                                </a:cubicBezTo>
                                <a:cubicBezTo>
                                  <a:pt x="22539" y="9"/>
                                  <a:pt x="22543" y="6"/>
                                  <a:pt x="22547" y="6"/>
                                </a:cubicBezTo>
                                <a:close/>
                                <a:moveTo>
                                  <a:pt x="22579" y="6"/>
                                </a:moveTo>
                                <a:lnTo>
                                  <a:pt x="22579" y="6"/>
                                </a:lnTo>
                                <a:cubicBezTo>
                                  <a:pt x="22584" y="6"/>
                                  <a:pt x="22587" y="9"/>
                                  <a:pt x="22587" y="14"/>
                                </a:cubicBezTo>
                                <a:cubicBezTo>
                                  <a:pt x="22587" y="18"/>
                                  <a:pt x="22584" y="22"/>
                                  <a:pt x="22579" y="22"/>
                                </a:cubicBezTo>
                                <a:lnTo>
                                  <a:pt x="22579" y="22"/>
                                </a:lnTo>
                                <a:cubicBezTo>
                                  <a:pt x="22575" y="22"/>
                                  <a:pt x="22571" y="18"/>
                                  <a:pt x="22571" y="14"/>
                                </a:cubicBezTo>
                                <a:cubicBezTo>
                                  <a:pt x="22571" y="9"/>
                                  <a:pt x="22575" y="6"/>
                                  <a:pt x="22579" y="6"/>
                                </a:cubicBezTo>
                                <a:close/>
                                <a:moveTo>
                                  <a:pt x="22611" y="6"/>
                                </a:moveTo>
                                <a:lnTo>
                                  <a:pt x="22611" y="6"/>
                                </a:lnTo>
                                <a:cubicBezTo>
                                  <a:pt x="22616" y="6"/>
                                  <a:pt x="22619" y="9"/>
                                  <a:pt x="22619" y="14"/>
                                </a:cubicBezTo>
                                <a:cubicBezTo>
                                  <a:pt x="22619" y="18"/>
                                  <a:pt x="22616" y="22"/>
                                  <a:pt x="22611" y="22"/>
                                </a:cubicBezTo>
                                <a:lnTo>
                                  <a:pt x="22611" y="22"/>
                                </a:lnTo>
                                <a:cubicBezTo>
                                  <a:pt x="22607" y="22"/>
                                  <a:pt x="22603" y="18"/>
                                  <a:pt x="22603" y="14"/>
                                </a:cubicBezTo>
                                <a:cubicBezTo>
                                  <a:pt x="22603" y="9"/>
                                  <a:pt x="22607" y="6"/>
                                  <a:pt x="22611" y="6"/>
                                </a:cubicBezTo>
                                <a:close/>
                                <a:moveTo>
                                  <a:pt x="22643" y="6"/>
                                </a:moveTo>
                                <a:lnTo>
                                  <a:pt x="22643" y="6"/>
                                </a:lnTo>
                                <a:cubicBezTo>
                                  <a:pt x="22648" y="6"/>
                                  <a:pt x="22651" y="10"/>
                                  <a:pt x="22651" y="14"/>
                                </a:cubicBezTo>
                                <a:cubicBezTo>
                                  <a:pt x="22651" y="18"/>
                                  <a:pt x="22648" y="22"/>
                                  <a:pt x="22643" y="22"/>
                                </a:cubicBezTo>
                                <a:lnTo>
                                  <a:pt x="22643" y="22"/>
                                </a:lnTo>
                                <a:cubicBezTo>
                                  <a:pt x="22639" y="22"/>
                                  <a:pt x="22635" y="18"/>
                                  <a:pt x="22635" y="14"/>
                                </a:cubicBezTo>
                                <a:cubicBezTo>
                                  <a:pt x="22635" y="10"/>
                                  <a:pt x="22639" y="6"/>
                                  <a:pt x="22643" y="6"/>
                                </a:cubicBezTo>
                                <a:close/>
                                <a:moveTo>
                                  <a:pt x="22675" y="6"/>
                                </a:moveTo>
                                <a:lnTo>
                                  <a:pt x="22675" y="6"/>
                                </a:lnTo>
                                <a:cubicBezTo>
                                  <a:pt x="22680" y="6"/>
                                  <a:pt x="22683" y="10"/>
                                  <a:pt x="22683" y="14"/>
                                </a:cubicBezTo>
                                <a:cubicBezTo>
                                  <a:pt x="22683" y="18"/>
                                  <a:pt x="22680" y="22"/>
                                  <a:pt x="22675" y="22"/>
                                </a:cubicBezTo>
                                <a:lnTo>
                                  <a:pt x="22675" y="22"/>
                                </a:lnTo>
                                <a:cubicBezTo>
                                  <a:pt x="22671" y="22"/>
                                  <a:pt x="22667" y="18"/>
                                  <a:pt x="22667" y="14"/>
                                </a:cubicBezTo>
                                <a:cubicBezTo>
                                  <a:pt x="22667" y="10"/>
                                  <a:pt x="22671" y="6"/>
                                  <a:pt x="22675" y="6"/>
                                </a:cubicBezTo>
                                <a:close/>
                                <a:moveTo>
                                  <a:pt x="22707" y="6"/>
                                </a:moveTo>
                                <a:lnTo>
                                  <a:pt x="22708" y="6"/>
                                </a:lnTo>
                                <a:cubicBezTo>
                                  <a:pt x="22712" y="6"/>
                                  <a:pt x="22716" y="10"/>
                                  <a:pt x="22716" y="14"/>
                                </a:cubicBezTo>
                                <a:cubicBezTo>
                                  <a:pt x="22716" y="18"/>
                                  <a:pt x="22712" y="22"/>
                                  <a:pt x="22708" y="22"/>
                                </a:cubicBezTo>
                                <a:lnTo>
                                  <a:pt x="22707" y="22"/>
                                </a:lnTo>
                                <a:cubicBezTo>
                                  <a:pt x="22703" y="22"/>
                                  <a:pt x="22699" y="18"/>
                                  <a:pt x="22699" y="14"/>
                                </a:cubicBezTo>
                                <a:cubicBezTo>
                                  <a:pt x="22699" y="10"/>
                                  <a:pt x="22703" y="6"/>
                                  <a:pt x="22707" y="6"/>
                                </a:cubicBezTo>
                                <a:close/>
                                <a:moveTo>
                                  <a:pt x="22740" y="6"/>
                                </a:moveTo>
                                <a:lnTo>
                                  <a:pt x="22740" y="6"/>
                                </a:lnTo>
                                <a:cubicBezTo>
                                  <a:pt x="22744" y="6"/>
                                  <a:pt x="22748" y="10"/>
                                  <a:pt x="22748" y="14"/>
                                </a:cubicBezTo>
                                <a:cubicBezTo>
                                  <a:pt x="22748" y="18"/>
                                  <a:pt x="22744" y="22"/>
                                  <a:pt x="22740" y="22"/>
                                </a:cubicBezTo>
                                <a:lnTo>
                                  <a:pt x="22740" y="22"/>
                                </a:lnTo>
                                <a:cubicBezTo>
                                  <a:pt x="22735" y="22"/>
                                  <a:pt x="22732" y="18"/>
                                  <a:pt x="22732" y="14"/>
                                </a:cubicBezTo>
                                <a:cubicBezTo>
                                  <a:pt x="22732" y="10"/>
                                  <a:pt x="22735" y="6"/>
                                  <a:pt x="22740" y="6"/>
                                </a:cubicBezTo>
                                <a:close/>
                                <a:moveTo>
                                  <a:pt x="22772" y="6"/>
                                </a:moveTo>
                                <a:lnTo>
                                  <a:pt x="22772" y="6"/>
                                </a:lnTo>
                                <a:cubicBezTo>
                                  <a:pt x="22776" y="6"/>
                                  <a:pt x="22780" y="10"/>
                                  <a:pt x="22780" y="14"/>
                                </a:cubicBezTo>
                                <a:cubicBezTo>
                                  <a:pt x="22780" y="18"/>
                                  <a:pt x="22776" y="22"/>
                                  <a:pt x="22772" y="22"/>
                                </a:cubicBezTo>
                                <a:lnTo>
                                  <a:pt x="22772" y="22"/>
                                </a:lnTo>
                                <a:cubicBezTo>
                                  <a:pt x="22767" y="22"/>
                                  <a:pt x="22764" y="18"/>
                                  <a:pt x="22764" y="14"/>
                                </a:cubicBezTo>
                                <a:cubicBezTo>
                                  <a:pt x="22764" y="10"/>
                                  <a:pt x="22767" y="6"/>
                                  <a:pt x="22772" y="6"/>
                                </a:cubicBezTo>
                                <a:close/>
                                <a:moveTo>
                                  <a:pt x="22804" y="6"/>
                                </a:moveTo>
                                <a:lnTo>
                                  <a:pt x="22804" y="6"/>
                                </a:lnTo>
                                <a:cubicBezTo>
                                  <a:pt x="22808" y="6"/>
                                  <a:pt x="22812" y="10"/>
                                  <a:pt x="22812" y="14"/>
                                </a:cubicBezTo>
                                <a:cubicBezTo>
                                  <a:pt x="22812" y="18"/>
                                  <a:pt x="22808" y="22"/>
                                  <a:pt x="22804" y="22"/>
                                </a:cubicBezTo>
                                <a:lnTo>
                                  <a:pt x="22804" y="22"/>
                                </a:lnTo>
                                <a:cubicBezTo>
                                  <a:pt x="22799" y="22"/>
                                  <a:pt x="22796" y="18"/>
                                  <a:pt x="22796" y="14"/>
                                </a:cubicBezTo>
                                <a:cubicBezTo>
                                  <a:pt x="22796" y="10"/>
                                  <a:pt x="22799" y="6"/>
                                  <a:pt x="22804" y="6"/>
                                </a:cubicBezTo>
                                <a:close/>
                                <a:moveTo>
                                  <a:pt x="22836" y="6"/>
                                </a:moveTo>
                                <a:lnTo>
                                  <a:pt x="22836" y="6"/>
                                </a:lnTo>
                                <a:cubicBezTo>
                                  <a:pt x="22840" y="6"/>
                                  <a:pt x="22844" y="10"/>
                                  <a:pt x="22844" y="14"/>
                                </a:cubicBezTo>
                                <a:cubicBezTo>
                                  <a:pt x="22844" y="18"/>
                                  <a:pt x="22840" y="22"/>
                                  <a:pt x="22836" y="22"/>
                                </a:cubicBezTo>
                                <a:lnTo>
                                  <a:pt x="22836" y="22"/>
                                </a:lnTo>
                                <a:cubicBezTo>
                                  <a:pt x="22831" y="22"/>
                                  <a:pt x="22828" y="18"/>
                                  <a:pt x="22828" y="14"/>
                                </a:cubicBezTo>
                                <a:cubicBezTo>
                                  <a:pt x="22828" y="10"/>
                                  <a:pt x="22831" y="6"/>
                                  <a:pt x="22836" y="6"/>
                                </a:cubicBezTo>
                                <a:close/>
                                <a:moveTo>
                                  <a:pt x="22868" y="6"/>
                                </a:moveTo>
                                <a:lnTo>
                                  <a:pt x="22868" y="6"/>
                                </a:lnTo>
                                <a:cubicBezTo>
                                  <a:pt x="22872" y="6"/>
                                  <a:pt x="22876" y="10"/>
                                  <a:pt x="22876" y="14"/>
                                </a:cubicBezTo>
                                <a:cubicBezTo>
                                  <a:pt x="22876" y="18"/>
                                  <a:pt x="22872" y="22"/>
                                  <a:pt x="22868" y="22"/>
                                </a:cubicBezTo>
                                <a:lnTo>
                                  <a:pt x="22868" y="22"/>
                                </a:lnTo>
                                <a:cubicBezTo>
                                  <a:pt x="22863" y="22"/>
                                  <a:pt x="22860" y="18"/>
                                  <a:pt x="22860" y="14"/>
                                </a:cubicBezTo>
                                <a:cubicBezTo>
                                  <a:pt x="22860" y="10"/>
                                  <a:pt x="22863" y="6"/>
                                  <a:pt x="22868" y="6"/>
                                </a:cubicBezTo>
                                <a:close/>
                                <a:moveTo>
                                  <a:pt x="22900" y="6"/>
                                </a:moveTo>
                                <a:lnTo>
                                  <a:pt x="22900" y="6"/>
                                </a:lnTo>
                                <a:cubicBezTo>
                                  <a:pt x="22904" y="6"/>
                                  <a:pt x="22908" y="10"/>
                                  <a:pt x="22908" y="14"/>
                                </a:cubicBezTo>
                                <a:cubicBezTo>
                                  <a:pt x="22908" y="18"/>
                                  <a:pt x="22904" y="22"/>
                                  <a:pt x="22900" y="22"/>
                                </a:cubicBezTo>
                                <a:lnTo>
                                  <a:pt x="22900" y="22"/>
                                </a:lnTo>
                                <a:cubicBezTo>
                                  <a:pt x="22895" y="22"/>
                                  <a:pt x="22892" y="18"/>
                                  <a:pt x="22892" y="14"/>
                                </a:cubicBezTo>
                                <a:cubicBezTo>
                                  <a:pt x="22892" y="10"/>
                                  <a:pt x="22895" y="6"/>
                                  <a:pt x="22900" y="6"/>
                                </a:cubicBezTo>
                                <a:close/>
                                <a:moveTo>
                                  <a:pt x="22932" y="6"/>
                                </a:moveTo>
                                <a:lnTo>
                                  <a:pt x="22932" y="6"/>
                                </a:lnTo>
                                <a:cubicBezTo>
                                  <a:pt x="22936" y="6"/>
                                  <a:pt x="22940" y="10"/>
                                  <a:pt x="22940" y="14"/>
                                </a:cubicBezTo>
                                <a:cubicBezTo>
                                  <a:pt x="22940" y="18"/>
                                  <a:pt x="22936" y="22"/>
                                  <a:pt x="22932" y="22"/>
                                </a:cubicBezTo>
                                <a:lnTo>
                                  <a:pt x="22932" y="22"/>
                                </a:lnTo>
                                <a:cubicBezTo>
                                  <a:pt x="22927" y="22"/>
                                  <a:pt x="22924" y="18"/>
                                  <a:pt x="22924" y="14"/>
                                </a:cubicBezTo>
                                <a:cubicBezTo>
                                  <a:pt x="22924" y="10"/>
                                  <a:pt x="22927" y="6"/>
                                  <a:pt x="22932" y="6"/>
                                </a:cubicBezTo>
                                <a:close/>
                                <a:moveTo>
                                  <a:pt x="22964" y="6"/>
                                </a:moveTo>
                                <a:lnTo>
                                  <a:pt x="22964" y="6"/>
                                </a:lnTo>
                                <a:cubicBezTo>
                                  <a:pt x="22968" y="6"/>
                                  <a:pt x="22972" y="10"/>
                                  <a:pt x="22972" y="14"/>
                                </a:cubicBezTo>
                                <a:cubicBezTo>
                                  <a:pt x="22972" y="18"/>
                                  <a:pt x="22968" y="22"/>
                                  <a:pt x="22964" y="22"/>
                                </a:cubicBezTo>
                                <a:lnTo>
                                  <a:pt x="22964" y="22"/>
                                </a:lnTo>
                                <a:cubicBezTo>
                                  <a:pt x="22959" y="22"/>
                                  <a:pt x="22956" y="18"/>
                                  <a:pt x="22956" y="14"/>
                                </a:cubicBezTo>
                                <a:cubicBezTo>
                                  <a:pt x="22956" y="10"/>
                                  <a:pt x="22959" y="6"/>
                                  <a:pt x="22964" y="6"/>
                                </a:cubicBezTo>
                                <a:close/>
                                <a:moveTo>
                                  <a:pt x="22996" y="6"/>
                                </a:moveTo>
                                <a:lnTo>
                                  <a:pt x="22996" y="6"/>
                                </a:lnTo>
                                <a:cubicBezTo>
                                  <a:pt x="23000" y="6"/>
                                  <a:pt x="23004" y="10"/>
                                  <a:pt x="23004" y="14"/>
                                </a:cubicBezTo>
                                <a:cubicBezTo>
                                  <a:pt x="23004" y="18"/>
                                  <a:pt x="23000" y="22"/>
                                  <a:pt x="22996" y="22"/>
                                </a:cubicBezTo>
                                <a:lnTo>
                                  <a:pt x="22996" y="22"/>
                                </a:lnTo>
                                <a:cubicBezTo>
                                  <a:pt x="22991" y="22"/>
                                  <a:pt x="22988" y="18"/>
                                  <a:pt x="22988" y="14"/>
                                </a:cubicBezTo>
                                <a:cubicBezTo>
                                  <a:pt x="22988" y="10"/>
                                  <a:pt x="22991" y="6"/>
                                  <a:pt x="22996" y="6"/>
                                </a:cubicBezTo>
                                <a:close/>
                                <a:moveTo>
                                  <a:pt x="23028" y="6"/>
                                </a:moveTo>
                                <a:lnTo>
                                  <a:pt x="23028" y="6"/>
                                </a:lnTo>
                                <a:cubicBezTo>
                                  <a:pt x="23032" y="6"/>
                                  <a:pt x="23036" y="10"/>
                                  <a:pt x="23036" y="14"/>
                                </a:cubicBezTo>
                                <a:cubicBezTo>
                                  <a:pt x="23036" y="18"/>
                                  <a:pt x="23032" y="22"/>
                                  <a:pt x="23028" y="22"/>
                                </a:cubicBezTo>
                                <a:lnTo>
                                  <a:pt x="23028" y="22"/>
                                </a:lnTo>
                                <a:cubicBezTo>
                                  <a:pt x="23023" y="22"/>
                                  <a:pt x="23020" y="18"/>
                                  <a:pt x="23020" y="14"/>
                                </a:cubicBezTo>
                                <a:cubicBezTo>
                                  <a:pt x="23020" y="10"/>
                                  <a:pt x="23023" y="6"/>
                                  <a:pt x="23028" y="6"/>
                                </a:cubicBezTo>
                                <a:close/>
                                <a:moveTo>
                                  <a:pt x="23060" y="6"/>
                                </a:moveTo>
                                <a:lnTo>
                                  <a:pt x="23060" y="6"/>
                                </a:lnTo>
                                <a:cubicBezTo>
                                  <a:pt x="23064" y="6"/>
                                  <a:pt x="23068" y="10"/>
                                  <a:pt x="23068" y="14"/>
                                </a:cubicBezTo>
                                <a:cubicBezTo>
                                  <a:pt x="23068" y="18"/>
                                  <a:pt x="23064" y="22"/>
                                  <a:pt x="23060" y="22"/>
                                </a:cubicBezTo>
                                <a:lnTo>
                                  <a:pt x="23060" y="22"/>
                                </a:lnTo>
                                <a:cubicBezTo>
                                  <a:pt x="23055" y="22"/>
                                  <a:pt x="23052" y="18"/>
                                  <a:pt x="23052" y="14"/>
                                </a:cubicBezTo>
                                <a:cubicBezTo>
                                  <a:pt x="23052" y="10"/>
                                  <a:pt x="23055" y="6"/>
                                  <a:pt x="23060" y="6"/>
                                </a:cubicBezTo>
                                <a:close/>
                                <a:moveTo>
                                  <a:pt x="23092" y="6"/>
                                </a:moveTo>
                                <a:lnTo>
                                  <a:pt x="23092" y="6"/>
                                </a:lnTo>
                                <a:cubicBezTo>
                                  <a:pt x="23096" y="6"/>
                                  <a:pt x="23100" y="10"/>
                                  <a:pt x="23100" y="14"/>
                                </a:cubicBezTo>
                                <a:cubicBezTo>
                                  <a:pt x="23100" y="18"/>
                                  <a:pt x="23096" y="22"/>
                                  <a:pt x="23092" y="22"/>
                                </a:cubicBezTo>
                                <a:lnTo>
                                  <a:pt x="23092" y="22"/>
                                </a:lnTo>
                                <a:cubicBezTo>
                                  <a:pt x="23087" y="22"/>
                                  <a:pt x="23084" y="18"/>
                                  <a:pt x="23084" y="14"/>
                                </a:cubicBezTo>
                                <a:cubicBezTo>
                                  <a:pt x="23084" y="10"/>
                                  <a:pt x="23087" y="6"/>
                                  <a:pt x="23092" y="6"/>
                                </a:cubicBezTo>
                                <a:close/>
                                <a:moveTo>
                                  <a:pt x="23124" y="6"/>
                                </a:moveTo>
                                <a:lnTo>
                                  <a:pt x="23124" y="6"/>
                                </a:lnTo>
                                <a:cubicBezTo>
                                  <a:pt x="23128" y="6"/>
                                  <a:pt x="23132" y="10"/>
                                  <a:pt x="23132" y="14"/>
                                </a:cubicBezTo>
                                <a:cubicBezTo>
                                  <a:pt x="23132" y="18"/>
                                  <a:pt x="23128" y="22"/>
                                  <a:pt x="23124" y="22"/>
                                </a:cubicBezTo>
                                <a:lnTo>
                                  <a:pt x="23124" y="22"/>
                                </a:lnTo>
                                <a:cubicBezTo>
                                  <a:pt x="23119" y="22"/>
                                  <a:pt x="23116" y="18"/>
                                  <a:pt x="23116" y="14"/>
                                </a:cubicBezTo>
                                <a:cubicBezTo>
                                  <a:pt x="23116" y="10"/>
                                  <a:pt x="23119" y="6"/>
                                  <a:pt x="23124" y="6"/>
                                </a:cubicBezTo>
                                <a:close/>
                                <a:moveTo>
                                  <a:pt x="23156" y="6"/>
                                </a:moveTo>
                                <a:lnTo>
                                  <a:pt x="23156" y="6"/>
                                </a:lnTo>
                                <a:cubicBezTo>
                                  <a:pt x="23160" y="6"/>
                                  <a:pt x="23164" y="10"/>
                                  <a:pt x="23164" y="14"/>
                                </a:cubicBezTo>
                                <a:cubicBezTo>
                                  <a:pt x="23164" y="18"/>
                                  <a:pt x="23160" y="22"/>
                                  <a:pt x="23156" y="22"/>
                                </a:cubicBezTo>
                                <a:lnTo>
                                  <a:pt x="23156" y="22"/>
                                </a:lnTo>
                                <a:cubicBezTo>
                                  <a:pt x="23151" y="22"/>
                                  <a:pt x="23148" y="18"/>
                                  <a:pt x="23148" y="14"/>
                                </a:cubicBezTo>
                                <a:cubicBezTo>
                                  <a:pt x="23148" y="10"/>
                                  <a:pt x="23151" y="6"/>
                                  <a:pt x="23156" y="6"/>
                                </a:cubicBezTo>
                                <a:close/>
                                <a:moveTo>
                                  <a:pt x="23188" y="6"/>
                                </a:moveTo>
                                <a:lnTo>
                                  <a:pt x="23188" y="6"/>
                                </a:lnTo>
                                <a:cubicBezTo>
                                  <a:pt x="23192" y="6"/>
                                  <a:pt x="23196" y="10"/>
                                  <a:pt x="23196" y="14"/>
                                </a:cubicBezTo>
                                <a:cubicBezTo>
                                  <a:pt x="23196" y="18"/>
                                  <a:pt x="23192" y="22"/>
                                  <a:pt x="23188" y="22"/>
                                </a:cubicBezTo>
                                <a:lnTo>
                                  <a:pt x="23188" y="22"/>
                                </a:lnTo>
                                <a:cubicBezTo>
                                  <a:pt x="23183" y="22"/>
                                  <a:pt x="23180" y="18"/>
                                  <a:pt x="23180" y="14"/>
                                </a:cubicBezTo>
                                <a:cubicBezTo>
                                  <a:pt x="23180" y="10"/>
                                  <a:pt x="23183" y="6"/>
                                  <a:pt x="23188" y="6"/>
                                </a:cubicBezTo>
                                <a:close/>
                                <a:moveTo>
                                  <a:pt x="23220" y="6"/>
                                </a:moveTo>
                                <a:lnTo>
                                  <a:pt x="23220" y="6"/>
                                </a:lnTo>
                                <a:cubicBezTo>
                                  <a:pt x="23224" y="6"/>
                                  <a:pt x="23228" y="10"/>
                                  <a:pt x="23228" y="14"/>
                                </a:cubicBezTo>
                                <a:cubicBezTo>
                                  <a:pt x="23228" y="19"/>
                                  <a:pt x="23224" y="22"/>
                                  <a:pt x="23220" y="22"/>
                                </a:cubicBezTo>
                                <a:lnTo>
                                  <a:pt x="23220" y="22"/>
                                </a:lnTo>
                                <a:cubicBezTo>
                                  <a:pt x="23215" y="22"/>
                                  <a:pt x="23212" y="19"/>
                                  <a:pt x="23212" y="14"/>
                                </a:cubicBezTo>
                                <a:cubicBezTo>
                                  <a:pt x="23212" y="10"/>
                                  <a:pt x="23215" y="6"/>
                                  <a:pt x="23220" y="6"/>
                                </a:cubicBezTo>
                                <a:close/>
                                <a:moveTo>
                                  <a:pt x="23252" y="6"/>
                                </a:moveTo>
                                <a:lnTo>
                                  <a:pt x="23252" y="6"/>
                                </a:lnTo>
                                <a:cubicBezTo>
                                  <a:pt x="23256" y="6"/>
                                  <a:pt x="23260" y="10"/>
                                  <a:pt x="23260" y="14"/>
                                </a:cubicBezTo>
                                <a:cubicBezTo>
                                  <a:pt x="23260" y="19"/>
                                  <a:pt x="23256" y="22"/>
                                  <a:pt x="23252" y="22"/>
                                </a:cubicBezTo>
                                <a:lnTo>
                                  <a:pt x="23252" y="22"/>
                                </a:lnTo>
                                <a:cubicBezTo>
                                  <a:pt x="23247" y="22"/>
                                  <a:pt x="23244" y="19"/>
                                  <a:pt x="23244" y="14"/>
                                </a:cubicBezTo>
                                <a:cubicBezTo>
                                  <a:pt x="23244" y="10"/>
                                  <a:pt x="23247" y="6"/>
                                  <a:pt x="23252" y="6"/>
                                </a:cubicBezTo>
                                <a:close/>
                                <a:moveTo>
                                  <a:pt x="23284" y="6"/>
                                </a:moveTo>
                                <a:lnTo>
                                  <a:pt x="23284" y="6"/>
                                </a:lnTo>
                                <a:cubicBezTo>
                                  <a:pt x="23288" y="6"/>
                                  <a:pt x="23292" y="10"/>
                                  <a:pt x="23292" y="14"/>
                                </a:cubicBezTo>
                                <a:cubicBezTo>
                                  <a:pt x="23292" y="19"/>
                                  <a:pt x="23288" y="22"/>
                                  <a:pt x="23284" y="22"/>
                                </a:cubicBezTo>
                                <a:lnTo>
                                  <a:pt x="23284" y="22"/>
                                </a:lnTo>
                                <a:cubicBezTo>
                                  <a:pt x="23279" y="22"/>
                                  <a:pt x="23276" y="19"/>
                                  <a:pt x="23276" y="14"/>
                                </a:cubicBezTo>
                                <a:cubicBezTo>
                                  <a:pt x="23276" y="10"/>
                                  <a:pt x="23279" y="6"/>
                                  <a:pt x="23284" y="6"/>
                                </a:cubicBezTo>
                                <a:close/>
                                <a:moveTo>
                                  <a:pt x="23316" y="6"/>
                                </a:moveTo>
                                <a:lnTo>
                                  <a:pt x="23316" y="6"/>
                                </a:lnTo>
                                <a:cubicBezTo>
                                  <a:pt x="23320" y="6"/>
                                  <a:pt x="23324" y="10"/>
                                  <a:pt x="23324" y="14"/>
                                </a:cubicBezTo>
                                <a:cubicBezTo>
                                  <a:pt x="23324" y="19"/>
                                  <a:pt x="23320" y="22"/>
                                  <a:pt x="23316" y="22"/>
                                </a:cubicBezTo>
                                <a:lnTo>
                                  <a:pt x="23316" y="22"/>
                                </a:lnTo>
                                <a:cubicBezTo>
                                  <a:pt x="23311" y="22"/>
                                  <a:pt x="23308" y="19"/>
                                  <a:pt x="23308" y="14"/>
                                </a:cubicBezTo>
                                <a:cubicBezTo>
                                  <a:pt x="23308" y="10"/>
                                  <a:pt x="23311" y="6"/>
                                  <a:pt x="23316" y="6"/>
                                </a:cubicBezTo>
                                <a:close/>
                                <a:moveTo>
                                  <a:pt x="23348" y="6"/>
                                </a:moveTo>
                                <a:lnTo>
                                  <a:pt x="23348" y="6"/>
                                </a:lnTo>
                                <a:cubicBezTo>
                                  <a:pt x="23352" y="6"/>
                                  <a:pt x="23356" y="10"/>
                                  <a:pt x="23356" y="14"/>
                                </a:cubicBezTo>
                                <a:cubicBezTo>
                                  <a:pt x="23356" y="19"/>
                                  <a:pt x="23352" y="22"/>
                                  <a:pt x="23348" y="22"/>
                                </a:cubicBezTo>
                                <a:lnTo>
                                  <a:pt x="23348" y="22"/>
                                </a:lnTo>
                                <a:cubicBezTo>
                                  <a:pt x="23343" y="22"/>
                                  <a:pt x="23340" y="19"/>
                                  <a:pt x="23340" y="14"/>
                                </a:cubicBezTo>
                                <a:cubicBezTo>
                                  <a:pt x="23340" y="10"/>
                                  <a:pt x="23343" y="6"/>
                                  <a:pt x="23348" y="6"/>
                                </a:cubicBezTo>
                                <a:close/>
                                <a:moveTo>
                                  <a:pt x="23380" y="6"/>
                                </a:moveTo>
                                <a:lnTo>
                                  <a:pt x="23380" y="6"/>
                                </a:lnTo>
                                <a:cubicBezTo>
                                  <a:pt x="23384" y="6"/>
                                  <a:pt x="23388" y="10"/>
                                  <a:pt x="23388" y="14"/>
                                </a:cubicBezTo>
                                <a:cubicBezTo>
                                  <a:pt x="23388" y="19"/>
                                  <a:pt x="23384" y="22"/>
                                  <a:pt x="23380" y="22"/>
                                </a:cubicBezTo>
                                <a:lnTo>
                                  <a:pt x="23380" y="22"/>
                                </a:lnTo>
                                <a:cubicBezTo>
                                  <a:pt x="23375" y="22"/>
                                  <a:pt x="23372" y="19"/>
                                  <a:pt x="23372" y="14"/>
                                </a:cubicBezTo>
                                <a:cubicBezTo>
                                  <a:pt x="23372" y="10"/>
                                  <a:pt x="23375" y="6"/>
                                  <a:pt x="23380" y="6"/>
                                </a:cubicBezTo>
                                <a:close/>
                                <a:moveTo>
                                  <a:pt x="23412" y="6"/>
                                </a:moveTo>
                                <a:lnTo>
                                  <a:pt x="23412" y="6"/>
                                </a:lnTo>
                                <a:cubicBezTo>
                                  <a:pt x="23416" y="6"/>
                                  <a:pt x="23420" y="10"/>
                                  <a:pt x="23420" y="14"/>
                                </a:cubicBezTo>
                                <a:cubicBezTo>
                                  <a:pt x="23420" y="19"/>
                                  <a:pt x="23416" y="22"/>
                                  <a:pt x="23412" y="22"/>
                                </a:cubicBezTo>
                                <a:lnTo>
                                  <a:pt x="23412" y="22"/>
                                </a:lnTo>
                                <a:cubicBezTo>
                                  <a:pt x="23408" y="22"/>
                                  <a:pt x="23404" y="19"/>
                                  <a:pt x="23404" y="14"/>
                                </a:cubicBezTo>
                                <a:cubicBezTo>
                                  <a:pt x="23404" y="10"/>
                                  <a:pt x="23408" y="6"/>
                                  <a:pt x="23412" y="6"/>
                                </a:cubicBezTo>
                                <a:close/>
                                <a:moveTo>
                                  <a:pt x="23444" y="6"/>
                                </a:moveTo>
                                <a:lnTo>
                                  <a:pt x="23444" y="6"/>
                                </a:lnTo>
                                <a:cubicBezTo>
                                  <a:pt x="23448" y="6"/>
                                  <a:pt x="23452" y="10"/>
                                  <a:pt x="23452" y="14"/>
                                </a:cubicBezTo>
                                <a:cubicBezTo>
                                  <a:pt x="23452" y="19"/>
                                  <a:pt x="23448" y="22"/>
                                  <a:pt x="23444" y="22"/>
                                </a:cubicBezTo>
                                <a:lnTo>
                                  <a:pt x="23444" y="22"/>
                                </a:lnTo>
                                <a:cubicBezTo>
                                  <a:pt x="23440" y="22"/>
                                  <a:pt x="23436" y="19"/>
                                  <a:pt x="23436" y="14"/>
                                </a:cubicBezTo>
                                <a:cubicBezTo>
                                  <a:pt x="23436" y="10"/>
                                  <a:pt x="23440" y="6"/>
                                  <a:pt x="23444" y="6"/>
                                </a:cubicBezTo>
                                <a:close/>
                                <a:moveTo>
                                  <a:pt x="23476" y="6"/>
                                </a:moveTo>
                                <a:lnTo>
                                  <a:pt x="23476" y="6"/>
                                </a:lnTo>
                                <a:cubicBezTo>
                                  <a:pt x="23480" y="6"/>
                                  <a:pt x="23484" y="10"/>
                                  <a:pt x="23484" y="14"/>
                                </a:cubicBezTo>
                                <a:cubicBezTo>
                                  <a:pt x="23484" y="19"/>
                                  <a:pt x="23480" y="22"/>
                                  <a:pt x="23476" y="22"/>
                                </a:cubicBezTo>
                                <a:lnTo>
                                  <a:pt x="23476" y="22"/>
                                </a:lnTo>
                                <a:cubicBezTo>
                                  <a:pt x="23472" y="22"/>
                                  <a:pt x="23468" y="19"/>
                                  <a:pt x="23468" y="14"/>
                                </a:cubicBezTo>
                                <a:cubicBezTo>
                                  <a:pt x="23468" y="10"/>
                                  <a:pt x="23472" y="6"/>
                                  <a:pt x="23476" y="6"/>
                                </a:cubicBezTo>
                                <a:close/>
                                <a:moveTo>
                                  <a:pt x="23508" y="6"/>
                                </a:moveTo>
                                <a:lnTo>
                                  <a:pt x="23508" y="6"/>
                                </a:lnTo>
                                <a:cubicBezTo>
                                  <a:pt x="23512" y="6"/>
                                  <a:pt x="23516" y="10"/>
                                  <a:pt x="23516" y="14"/>
                                </a:cubicBezTo>
                                <a:cubicBezTo>
                                  <a:pt x="23516" y="19"/>
                                  <a:pt x="23512" y="22"/>
                                  <a:pt x="23508" y="22"/>
                                </a:cubicBezTo>
                                <a:lnTo>
                                  <a:pt x="23508" y="22"/>
                                </a:lnTo>
                                <a:cubicBezTo>
                                  <a:pt x="23504" y="22"/>
                                  <a:pt x="23500" y="19"/>
                                  <a:pt x="23500" y="14"/>
                                </a:cubicBezTo>
                                <a:cubicBezTo>
                                  <a:pt x="23500" y="10"/>
                                  <a:pt x="23504" y="6"/>
                                  <a:pt x="23508" y="6"/>
                                </a:cubicBezTo>
                                <a:close/>
                                <a:moveTo>
                                  <a:pt x="23540" y="6"/>
                                </a:moveTo>
                                <a:lnTo>
                                  <a:pt x="23540" y="6"/>
                                </a:lnTo>
                                <a:cubicBezTo>
                                  <a:pt x="23544" y="6"/>
                                  <a:pt x="23548" y="10"/>
                                  <a:pt x="23548" y="14"/>
                                </a:cubicBezTo>
                                <a:cubicBezTo>
                                  <a:pt x="23548" y="19"/>
                                  <a:pt x="23544" y="22"/>
                                  <a:pt x="23540" y="22"/>
                                </a:cubicBezTo>
                                <a:lnTo>
                                  <a:pt x="23540" y="22"/>
                                </a:lnTo>
                                <a:cubicBezTo>
                                  <a:pt x="23536" y="22"/>
                                  <a:pt x="23532" y="19"/>
                                  <a:pt x="23532" y="14"/>
                                </a:cubicBezTo>
                                <a:cubicBezTo>
                                  <a:pt x="23532" y="10"/>
                                  <a:pt x="23536" y="6"/>
                                  <a:pt x="23540" y="6"/>
                                </a:cubicBezTo>
                                <a:close/>
                                <a:moveTo>
                                  <a:pt x="23572" y="6"/>
                                </a:moveTo>
                                <a:lnTo>
                                  <a:pt x="23572" y="6"/>
                                </a:lnTo>
                                <a:cubicBezTo>
                                  <a:pt x="23576" y="6"/>
                                  <a:pt x="23580" y="10"/>
                                  <a:pt x="23580" y="14"/>
                                </a:cubicBezTo>
                                <a:cubicBezTo>
                                  <a:pt x="23580" y="19"/>
                                  <a:pt x="23576" y="22"/>
                                  <a:pt x="23572" y="22"/>
                                </a:cubicBezTo>
                                <a:lnTo>
                                  <a:pt x="23572" y="22"/>
                                </a:lnTo>
                                <a:cubicBezTo>
                                  <a:pt x="23568" y="22"/>
                                  <a:pt x="23564" y="19"/>
                                  <a:pt x="23564" y="14"/>
                                </a:cubicBezTo>
                                <a:cubicBezTo>
                                  <a:pt x="23564" y="10"/>
                                  <a:pt x="23568" y="6"/>
                                  <a:pt x="23572" y="6"/>
                                </a:cubicBezTo>
                                <a:close/>
                                <a:moveTo>
                                  <a:pt x="23604" y="6"/>
                                </a:moveTo>
                                <a:lnTo>
                                  <a:pt x="23604" y="6"/>
                                </a:lnTo>
                                <a:cubicBezTo>
                                  <a:pt x="23608" y="6"/>
                                  <a:pt x="23612" y="10"/>
                                  <a:pt x="23612" y="14"/>
                                </a:cubicBezTo>
                                <a:cubicBezTo>
                                  <a:pt x="23612" y="19"/>
                                  <a:pt x="23608" y="22"/>
                                  <a:pt x="23604" y="22"/>
                                </a:cubicBezTo>
                                <a:lnTo>
                                  <a:pt x="23604" y="22"/>
                                </a:lnTo>
                                <a:cubicBezTo>
                                  <a:pt x="23600" y="22"/>
                                  <a:pt x="23596" y="19"/>
                                  <a:pt x="23596" y="14"/>
                                </a:cubicBezTo>
                                <a:cubicBezTo>
                                  <a:pt x="23596" y="10"/>
                                  <a:pt x="23600" y="6"/>
                                  <a:pt x="23604" y="6"/>
                                </a:cubicBezTo>
                                <a:close/>
                                <a:moveTo>
                                  <a:pt x="23636" y="6"/>
                                </a:moveTo>
                                <a:lnTo>
                                  <a:pt x="23636" y="6"/>
                                </a:lnTo>
                                <a:cubicBezTo>
                                  <a:pt x="23640" y="6"/>
                                  <a:pt x="23644" y="10"/>
                                  <a:pt x="23644" y="14"/>
                                </a:cubicBezTo>
                                <a:cubicBezTo>
                                  <a:pt x="23644" y="19"/>
                                  <a:pt x="23640" y="22"/>
                                  <a:pt x="23636" y="22"/>
                                </a:cubicBezTo>
                                <a:lnTo>
                                  <a:pt x="23636" y="22"/>
                                </a:lnTo>
                                <a:cubicBezTo>
                                  <a:pt x="23632" y="22"/>
                                  <a:pt x="23628" y="19"/>
                                  <a:pt x="23628" y="14"/>
                                </a:cubicBezTo>
                                <a:cubicBezTo>
                                  <a:pt x="23628" y="10"/>
                                  <a:pt x="23632" y="6"/>
                                  <a:pt x="23636" y="6"/>
                                </a:cubicBezTo>
                                <a:close/>
                                <a:moveTo>
                                  <a:pt x="23668" y="6"/>
                                </a:moveTo>
                                <a:lnTo>
                                  <a:pt x="23668" y="6"/>
                                </a:lnTo>
                                <a:cubicBezTo>
                                  <a:pt x="23673" y="6"/>
                                  <a:pt x="23676" y="10"/>
                                  <a:pt x="23676" y="14"/>
                                </a:cubicBezTo>
                                <a:cubicBezTo>
                                  <a:pt x="23676" y="19"/>
                                  <a:pt x="23673" y="22"/>
                                  <a:pt x="23668" y="22"/>
                                </a:cubicBezTo>
                                <a:lnTo>
                                  <a:pt x="23668" y="22"/>
                                </a:lnTo>
                                <a:cubicBezTo>
                                  <a:pt x="23664" y="22"/>
                                  <a:pt x="23660" y="19"/>
                                  <a:pt x="23660" y="14"/>
                                </a:cubicBezTo>
                                <a:cubicBezTo>
                                  <a:pt x="23660" y="10"/>
                                  <a:pt x="23664" y="6"/>
                                  <a:pt x="23668" y="6"/>
                                </a:cubicBezTo>
                                <a:close/>
                                <a:moveTo>
                                  <a:pt x="23700" y="6"/>
                                </a:moveTo>
                                <a:lnTo>
                                  <a:pt x="23700" y="6"/>
                                </a:lnTo>
                                <a:cubicBezTo>
                                  <a:pt x="23705" y="6"/>
                                  <a:pt x="23708" y="10"/>
                                  <a:pt x="23708" y="14"/>
                                </a:cubicBezTo>
                                <a:cubicBezTo>
                                  <a:pt x="23708" y="19"/>
                                  <a:pt x="23705" y="22"/>
                                  <a:pt x="23700" y="22"/>
                                </a:cubicBezTo>
                                <a:lnTo>
                                  <a:pt x="23700" y="22"/>
                                </a:lnTo>
                                <a:cubicBezTo>
                                  <a:pt x="23696" y="22"/>
                                  <a:pt x="23692" y="19"/>
                                  <a:pt x="23692" y="14"/>
                                </a:cubicBezTo>
                                <a:cubicBezTo>
                                  <a:pt x="23692" y="10"/>
                                  <a:pt x="23696" y="6"/>
                                  <a:pt x="23700" y="6"/>
                                </a:cubicBezTo>
                                <a:close/>
                                <a:moveTo>
                                  <a:pt x="23732" y="6"/>
                                </a:moveTo>
                                <a:lnTo>
                                  <a:pt x="23732" y="6"/>
                                </a:lnTo>
                                <a:cubicBezTo>
                                  <a:pt x="23737" y="6"/>
                                  <a:pt x="23740" y="10"/>
                                  <a:pt x="23740" y="14"/>
                                </a:cubicBezTo>
                                <a:cubicBezTo>
                                  <a:pt x="23740" y="19"/>
                                  <a:pt x="23737" y="22"/>
                                  <a:pt x="23732" y="22"/>
                                </a:cubicBezTo>
                                <a:lnTo>
                                  <a:pt x="23732" y="22"/>
                                </a:lnTo>
                                <a:cubicBezTo>
                                  <a:pt x="23728" y="22"/>
                                  <a:pt x="23724" y="19"/>
                                  <a:pt x="23724" y="14"/>
                                </a:cubicBezTo>
                                <a:cubicBezTo>
                                  <a:pt x="23724" y="10"/>
                                  <a:pt x="23728" y="6"/>
                                  <a:pt x="23732" y="6"/>
                                </a:cubicBezTo>
                                <a:close/>
                                <a:moveTo>
                                  <a:pt x="23764" y="6"/>
                                </a:moveTo>
                                <a:lnTo>
                                  <a:pt x="23764" y="6"/>
                                </a:lnTo>
                                <a:cubicBezTo>
                                  <a:pt x="23769" y="6"/>
                                  <a:pt x="23772" y="10"/>
                                  <a:pt x="23772" y="14"/>
                                </a:cubicBezTo>
                                <a:cubicBezTo>
                                  <a:pt x="23772" y="19"/>
                                  <a:pt x="23769" y="22"/>
                                  <a:pt x="23764" y="22"/>
                                </a:cubicBezTo>
                                <a:lnTo>
                                  <a:pt x="23764" y="22"/>
                                </a:lnTo>
                                <a:cubicBezTo>
                                  <a:pt x="23760" y="22"/>
                                  <a:pt x="23756" y="19"/>
                                  <a:pt x="23756" y="14"/>
                                </a:cubicBezTo>
                                <a:cubicBezTo>
                                  <a:pt x="23756" y="10"/>
                                  <a:pt x="23760" y="6"/>
                                  <a:pt x="23764" y="6"/>
                                </a:cubicBezTo>
                                <a:close/>
                                <a:moveTo>
                                  <a:pt x="23796" y="6"/>
                                </a:moveTo>
                                <a:lnTo>
                                  <a:pt x="23796" y="6"/>
                                </a:lnTo>
                                <a:cubicBezTo>
                                  <a:pt x="23801" y="6"/>
                                  <a:pt x="23804" y="10"/>
                                  <a:pt x="23804" y="14"/>
                                </a:cubicBezTo>
                                <a:cubicBezTo>
                                  <a:pt x="23804" y="19"/>
                                  <a:pt x="23801" y="22"/>
                                  <a:pt x="23796" y="22"/>
                                </a:cubicBezTo>
                                <a:lnTo>
                                  <a:pt x="23796" y="22"/>
                                </a:lnTo>
                                <a:cubicBezTo>
                                  <a:pt x="23792" y="22"/>
                                  <a:pt x="23788" y="19"/>
                                  <a:pt x="23788" y="14"/>
                                </a:cubicBezTo>
                                <a:cubicBezTo>
                                  <a:pt x="23788" y="10"/>
                                  <a:pt x="23792" y="6"/>
                                  <a:pt x="23796" y="6"/>
                                </a:cubicBezTo>
                                <a:close/>
                                <a:moveTo>
                                  <a:pt x="23828" y="6"/>
                                </a:moveTo>
                                <a:lnTo>
                                  <a:pt x="23828" y="6"/>
                                </a:lnTo>
                                <a:cubicBezTo>
                                  <a:pt x="23833" y="6"/>
                                  <a:pt x="23836" y="10"/>
                                  <a:pt x="23836" y="14"/>
                                </a:cubicBezTo>
                                <a:cubicBezTo>
                                  <a:pt x="23836" y="19"/>
                                  <a:pt x="23833" y="22"/>
                                  <a:pt x="23828" y="22"/>
                                </a:cubicBezTo>
                                <a:lnTo>
                                  <a:pt x="23828" y="22"/>
                                </a:lnTo>
                                <a:cubicBezTo>
                                  <a:pt x="23824" y="22"/>
                                  <a:pt x="23820" y="19"/>
                                  <a:pt x="23820" y="14"/>
                                </a:cubicBezTo>
                                <a:cubicBezTo>
                                  <a:pt x="23820" y="10"/>
                                  <a:pt x="23824" y="6"/>
                                  <a:pt x="23828" y="6"/>
                                </a:cubicBezTo>
                                <a:close/>
                                <a:moveTo>
                                  <a:pt x="23860" y="6"/>
                                </a:moveTo>
                                <a:lnTo>
                                  <a:pt x="23860" y="6"/>
                                </a:lnTo>
                                <a:cubicBezTo>
                                  <a:pt x="23865" y="6"/>
                                  <a:pt x="23868" y="10"/>
                                  <a:pt x="23868" y="14"/>
                                </a:cubicBezTo>
                                <a:cubicBezTo>
                                  <a:pt x="23868" y="19"/>
                                  <a:pt x="23865" y="22"/>
                                  <a:pt x="23860" y="22"/>
                                </a:cubicBezTo>
                                <a:lnTo>
                                  <a:pt x="23860" y="22"/>
                                </a:lnTo>
                                <a:cubicBezTo>
                                  <a:pt x="23856" y="22"/>
                                  <a:pt x="23852" y="19"/>
                                  <a:pt x="23852" y="14"/>
                                </a:cubicBezTo>
                                <a:cubicBezTo>
                                  <a:pt x="23852" y="10"/>
                                  <a:pt x="23856" y="6"/>
                                  <a:pt x="23860" y="6"/>
                                </a:cubicBezTo>
                                <a:close/>
                                <a:moveTo>
                                  <a:pt x="23892" y="6"/>
                                </a:moveTo>
                                <a:lnTo>
                                  <a:pt x="23892" y="6"/>
                                </a:lnTo>
                                <a:cubicBezTo>
                                  <a:pt x="23897" y="6"/>
                                  <a:pt x="23900" y="10"/>
                                  <a:pt x="23900" y="14"/>
                                </a:cubicBezTo>
                                <a:cubicBezTo>
                                  <a:pt x="23900" y="19"/>
                                  <a:pt x="23897" y="22"/>
                                  <a:pt x="23892" y="22"/>
                                </a:cubicBezTo>
                                <a:lnTo>
                                  <a:pt x="23892" y="22"/>
                                </a:lnTo>
                                <a:cubicBezTo>
                                  <a:pt x="23888" y="22"/>
                                  <a:pt x="23884" y="19"/>
                                  <a:pt x="23884" y="14"/>
                                </a:cubicBezTo>
                                <a:cubicBezTo>
                                  <a:pt x="23884" y="10"/>
                                  <a:pt x="23888" y="6"/>
                                  <a:pt x="23892" y="6"/>
                                </a:cubicBezTo>
                                <a:close/>
                                <a:moveTo>
                                  <a:pt x="23924" y="6"/>
                                </a:moveTo>
                                <a:lnTo>
                                  <a:pt x="23924" y="6"/>
                                </a:lnTo>
                                <a:cubicBezTo>
                                  <a:pt x="23929" y="6"/>
                                  <a:pt x="23932" y="10"/>
                                  <a:pt x="23932" y="14"/>
                                </a:cubicBezTo>
                                <a:cubicBezTo>
                                  <a:pt x="23932" y="19"/>
                                  <a:pt x="23929" y="22"/>
                                  <a:pt x="23924" y="22"/>
                                </a:cubicBezTo>
                                <a:lnTo>
                                  <a:pt x="23924" y="22"/>
                                </a:lnTo>
                                <a:cubicBezTo>
                                  <a:pt x="23920" y="22"/>
                                  <a:pt x="23916" y="19"/>
                                  <a:pt x="23916" y="14"/>
                                </a:cubicBezTo>
                                <a:cubicBezTo>
                                  <a:pt x="23916" y="10"/>
                                  <a:pt x="23920" y="6"/>
                                  <a:pt x="23924" y="6"/>
                                </a:cubicBezTo>
                                <a:close/>
                                <a:moveTo>
                                  <a:pt x="23956" y="6"/>
                                </a:moveTo>
                                <a:lnTo>
                                  <a:pt x="23956" y="6"/>
                                </a:lnTo>
                                <a:cubicBezTo>
                                  <a:pt x="23961" y="6"/>
                                  <a:pt x="23964" y="10"/>
                                  <a:pt x="23964" y="14"/>
                                </a:cubicBezTo>
                                <a:cubicBezTo>
                                  <a:pt x="23964" y="19"/>
                                  <a:pt x="23961" y="22"/>
                                  <a:pt x="23956" y="22"/>
                                </a:cubicBezTo>
                                <a:lnTo>
                                  <a:pt x="23956" y="22"/>
                                </a:lnTo>
                                <a:cubicBezTo>
                                  <a:pt x="23952" y="22"/>
                                  <a:pt x="23948" y="19"/>
                                  <a:pt x="23948" y="14"/>
                                </a:cubicBezTo>
                                <a:cubicBezTo>
                                  <a:pt x="23948" y="10"/>
                                  <a:pt x="23952" y="6"/>
                                  <a:pt x="23956" y="6"/>
                                </a:cubicBezTo>
                                <a:close/>
                                <a:moveTo>
                                  <a:pt x="23988" y="6"/>
                                </a:moveTo>
                                <a:lnTo>
                                  <a:pt x="23988" y="6"/>
                                </a:lnTo>
                                <a:cubicBezTo>
                                  <a:pt x="23993" y="6"/>
                                  <a:pt x="23996" y="10"/>
                                  <a:pt x="23996" y="14"/>
                                </a:cubicBezTo>
                                <a:cubicBezTo>
                                  <a:pt x="23996" y="19"/>
                                  <a:pt x="23993" y="22"/>
                                  <a:pt x="23988" y="22"/>
                                </a:cubicBezTo>
                                <a:lnTo>
                                  <a:pt x="23988" y="22"/>
                                </a:lnTo>
                                <a:cubicBezTo>
                                  <a:pt x="23984" y="22"/>
                                  <a:pt x="23980" y="19"/>
                                  <a:pt x="23980" y="14"/>
                                </a:cubicBezTo>
                                <a:cubicBezTo>
                                  <a:pt x="23980" y="10"/>
                                  <a:pt x="23984" y="6"/>
                                  <a:pt x="23988" y="6"/>
                                </a:cubicBezTo>
                                <a:close/>
                                <a:moveTo>
                                  <a:pt x="24020" y="6"/>
                                </a:moveTo>
                                <a:lnTo>
                                  <a:pt x="24020" y="6"/>
                                </a:lnTo>
                                <a:cubicBezTo>
                                  <a:pt x="24025" y="6"/>
                                  <a:pt x="24028" y="10"/>
                                  <a:pt x="24028" y="14"/>
                                </a:cubicBezTo>
                                <a:cubicBezTo>
                                  <a:pt x="24028" y="19"/>
                                  <a:pt x="24025" y="22"/>
                                  <a:pt x="24020" y="22"/>
                                </a:cubicBezTo>
                                <a:lnTo>
                                  <a:pt x="24020" y="22"/>
                                </a:lnTo>
                                <a:cubicBezTo>
                                  <a:pt x="24016" y="22"/>
                                  <a:pt x="24012" y="19"/>
                                  <a:pt x="24012" y="14"/>
                                </a:cubicBezTo>
                                <a:cubicBezTo>
                                  <a:pt x="24012" y="10"/>
                                  <a:pt x="24016" y="6"/>
                                  <a:pt x="24020" y="6"/>
                                </a:cubicBezTo>
                                <a:close/>
                                <a:moveTo>
                                  <a:pt x="24052" y="6"/>
                                </a:moveTo>
                                <a:lnTo>
                                  <a:pt x="24052" y="6"/>
                                </a:lnTo>
                                <a:cubicBezTo>
                                  <a:pt x="24057" y="6"/>
                                  <a:pt x="24060" y="10"/>
                                  <a:pt x="24060" y="14"/>
                                </a:cubicBezTo>
                                <a:cubicBezTo>
                                  <a:pt x="24060" y="19"/>
                                  <a:pt x="24057" y="22"/>
                                  <a:pt x="24052" y="22"/>
                                </a:cubicBezTo>
                                <a:lnTo>
                                  <a:pt x="24052" y="22"/>
                                </a:lnTo>
                                <a:cubicBezTo>
                                  <a:pt x="24048" y="22"/>
                                  <a:pt x="24044" y="19"/>
                                  <a:pt x="24044" y="14"/>
                                </a:cubicBezTo>
                                <a:cubicBezTo>
                                  <a:pt x="24044" y="10"/>
                                  <a:pt x="24048" y="6"/>
                                  <a:pt x="24052" y="6"/>
                                </a:cubicBezTo>
                                <a:close/>
                                <a:moveTo>
                                  <a:pt x="24084" y="6"/>
                                </a:moveTo>
                                <a:lnTo>
                                  <a:pt x="24084" y="6"/>
                                </a:lnTo>
                                <a:cubicBezTo>
                                  <a:pt x="24089" y="6"/>
                                  <a:pt x="24092" y="10"/>
                                  <a:pt x="24092" y="14"/>
                                </a:cubicBezTo>
                                <a:cubicBezTo>
                                  <a:pt x="24092" y="19"/>
                                  <a:pt x="24089" y="22"/>
                                  <a:pt x="24084" y="22"/>
                                </a:cubicBezTo>
                                <a:lnTo>
                                  <a:pt x="24084" y="22"/>
                                </a:lnTo>
                                <a:cubicBezTo>
                                  <a:pt x="24080" y="22"/>
                                  <a:pt x="24076" y="19"/>
                                  <a:pt x="24076" y="14"/>
                                </a:cubicBezTo>
                                <a:cubicBezTo>
                                  <a:pt x="24076" y="10"/>
                                  <a:pt x="24080" y="6"/>
                                  <a:pt x="24084" y="6"/>
                                </a:cubicBezTo>
                                <a:close/>
                                <a:moveTo>
                                  <a:pt x="24116" y="6"/>
                                </a:moveTo>
                                <a:lnTo>
                                  <a:pt x="24116" y="6"/>
                                </a:lnTo>
                                <a:cubicBezTo>
                                  <a:pt x="24121" y="6"/>
                                  <a:pt x="24124" y="10"/>
                                  <a:pt x="24124" y="14"/>
                                </a:cubicBezTo>
                                <a:cubicBezTo>
                                  <a:pt x="24124" y="19"/>
                                  <a:pt x="24121" y="22"/>
                                  <a:pt x="24116" y="22"/>
                                </a:cubicBezTo>
                                <a:lnTo>
                                  <a:pt x="24116" y="22"/>
                                </a:lnTo>
                                <a:cubicBezTo>
                                  <a:pt x="24112" y="22"/>
                                  <a:pt x="24108" y="19"/>
                                  <a:pt x="24108" y="14"/>
                                </a:cubicBezTo>
                                <a:cubicBezTo>
                                  <a:pt x="24108" y="10"/>
                                  <a:pt x="24112" y="6"/>
                                  <a:pt x="24116" y="6"/>
                                </a:cubicBezTo>
                                <a:close/>
                                <a:moveTo>
                                  <a:pt x="24148" y="6"/>
                                </a:moveTo>
                                <a:lnTo>
                                  <a:pt x="24148" y="6"/>
                                </a:lnTo>
                                <a:cubicBezTo>
                                  <a:pt x="24153" y="6"/>
                                  <a:pt x="24156" y="10"/>
                                  <a:pt x="24156" y="14"/>
                                </a:cubicBezTo>
                                <a:cubicBezTo>
                                  <a:pt x="24156" y="19"/>
                                  <a:pt x="24153" y="22"/>
                                  <a:pt x="24148" y="22"/>
                                </a:cubicBezTo>
                                <a:lnTo>
                                  <a:pt x="24148" y="22"/>
                                </a:lnTo>
                                <a:cubicBezTo>
                                  <a:pt x="24144" y="22"/>
                                  <a:pt x="24140" y="19"/>
                                  <a:pt x="24140" y="14"/>
                                </a:cubicBezTo>
                                <a:cubicBezTo>
                                  <a:pt x="24140" y="10"/>
                                  <a:pt x="24144" y="6"/>
                                  <a:pt x="24148" y="6"/>
                                </a:cubicBezTo>
                                <a:close/>
                                <a:moveTo>
                                  <a:pt x="24180" y="6"/>
                                </a:moveTo>
                                <a:lnTo>
                                  <a:pt x="24180" y="6"/>
                                </a:lnTo>
                                <a:cubicBezTo>
                                  <a:pt x="24185" y="6"/>
                                  <a:pt x="24188" y="10"/>
                                  <a:pt x="24188" y="14"/>
                                </a:cubicBezTo>
                                <a:cubicBezTo>
                                  <a:pt x="24188" y="19"/>
                                  <a:pt x="24185" y="22"/>
                                  <a:pt x="24180" y="22"/>
                                </a:cubicBezTo>
                                <a:lnTo>
                                  <a:pt x="24180" y="22"/>
                                </a:lnTo>
                                <a:cubicBezTo>
                                  <a:pt x="24176" y="22"/>
                                  <a:pt x="24172" y="19"/>
                                  <a:pt x="24172" y="14"/>
                                </a:cubicBezTo>
                                <a:cubicBezTo>
                                  <a:pt x="24172" y="10"/>
                                  <a:pt x="24176" y="6"/>
                                  <a:pt x="24180" y="6"/>
                                </a:cubicBezTo>
                                <a:close/>
                                <a:moveTo>
                                  <a:pt x="24212" y="6"/>
                                </a:moveTo>
                                <a:lnTo>
                                  <a:pt x="24212" y="6"/>
                                </a:lnTo>
                                <a:cubicBezTo>
                                  <a:pt x="24217" y="6"/>
                                  <a:pt x="24220" y="10"/>
                                  <a:pt x="24220" y="14"/>
                                </a:cubicBezTo>
                                <a:cubicBezTo>
                                  <a:pt x="24220" y="19"/>
                                  <a:pt x="24217" y="22"/>
                                  <a:pt x="24212" y="22"/>
                                </a:cubicBezTo>
                                <a:lnTo>
                                  <a:pt x="24212" y="22"/>
                                </a:lnTo>
                                <a:cubicBezTo>
                                  <a:pt x="24208" y="22"/>
                                  <a:pt x="24204" y="19"/>
                                  <a:pt x="24204" y="14"/>
                                </a:cubicBezTo>
                                <a:cubicBezTo>
                                  <a:pt x="24204" y="10"/>
                                  <a:pt x="24208" y="6"/>
                                  <a:pt x="24212" y="6"/>
                                </a:cubicBezTo>
                                <a:close/>
                                <a:moveTo>
                                  <a:pt x="24244" y="6"/>
                                </a:moveTo>
                                <a:lnTo>
                                  <a:pt x="24244" y="6"/>
                                </a:lnTo>
                                <a:cubicBezTo>
                                  <a:pt x="24249" y="6"/>
                                  <a:pt x="24252" y="10"/>
                                  <a:pt x="24252" y="14"/>
                                </a:cubicBezTo>
                                <a:cubicBezTo>
                                  <a:pt x="24252" y="19"/>
                                  <a:pt x="24249" y="22"/>
                                  <a:pt x="24244" y="22"/>
                                </a:cubicBezTo>
                                <a:lnTo>
                                  <a:pt x="24244" y="22"/>
                                </a:lnTo>
                                <a:cubicBezTo>
                                  <a:pt x="24240" y="22"/>
                                  <a:pt x="24236" y="19"/>
                                  <a:pt x="24236" y="14"/>
                                </a:cubicBezTo>
                                <a:cubicBezTo>
                                  <a:pt x="24236" y="10"/>
                                  <a:pt x="24240" y="6"/>
                                  <a:pt x="24244" y="6"/>
                                </a:cubicBezTo>
                                <a:close/>
                                <a:moveTo>
                                  <a:pt x="24276" y="6"/>
                                </a:moveTo>
                                <a:lnTo>
                                  <a:pt x="24276" y="6"/>
                                </a:lnTo>
                                <a:cubicBezTo>
                                  <a:pt x="24281" y="6"/>
                                  <a:pt x="24284" y="10"/>
                                  <a:pt x="24284" y="14"/>
                                </a:cubicBezTo>
                                <a:cubicBezTo>
                                  <a:pt x="24284" y="19"/>
                                  <a:pt x="24281" y="22"/>
                                  <a:pt x="24276" y="22"/>
                                </a:cubicBezTo>
                                <a:lnTo>
                                  <a:pt x="24276" y="22"/>
                                </a:lnTo>
                                <a:cubicBezTo>
                                  <a:pt x="24272" y="22"/>
                                  <a:pt x="24268" y="19"/>
                                  <a:pt x="24268" y="14"/>
                                </a:cubicBezTo>
                                <a:cubicBezTo>
                                  <a:pt x="24268" y="10"/>
                                  <a:pt x="24272" y="6"/>
                                  <a:pt x="24276" y="6"/>
                                </a:cubicBezTo>
                                <a:close/>
                                <a:moveTo>
                                  <a:pt x="24308" y="6"/>
                                </a:moveTo>
                                <a:lnTo>
                                  <a:pt x="24308" y="6"/>
                                </a:lnTo>
                                <a:cubicBezTo>
                                  <a:pt x="24313" y="6"/>
                                  <a:pt x="24316" y="10"/>
                                  <a:pt x="24316" y="14"/>
                                </a:cubicBezTo>
                                <a:cubicBezTo>
                                  <a:pt x="24316" y="19"/>
                                  <a:pt x="24313" y="22"/>
                                  <a:pt x="24308" y="22"/>
                                </a:cubicBezTo>
                                <a:lnTo>
                                  <a:pt x="24308" y="22"/>
                                </a:lnTo>
                                <a:cubicBezTo>
                                  <a:pt x="24304" y="22"/>
                                  <a:pt x="24300" y="19"/>
                                  <a:pt x="24300" y="14"/>
                                </a:cubicBezTo>
                                <a:cubicBezTo>
                                  <a:pt x="24300" y="10"/>
                                  <a:pt x="24304" y="6"/>
                                  <a:pt x="24308" y="6"/>
                                </a:cubicBezTo>
                                <a:close/>
                                <a:moveTo>
                                  <a:pt x="24340" y="6"/>
                                </a:moveTo>
                                <a:lnTo>
                                  <a:pt x="24341" y="6"/>
                                </a:lnTo>
                                <a:cubicBezTo>
                                  <a:pt x="24345" y="6"/>
                                  <a:pt x="24349" y="10"/>
                                  <a:pt x="24349" y="14"/>
                                </a:cubicBezTo>
                                <a:cubicBezTo>
                                  <a:pt x="24349" y="19"/>
                                  <a:pt x="24345" y="22"/>
                                  <a:pt x="24341" y="22"/>
                                </a:cubicBezTo>
                                <a:lnTo>
                                  <a:pt x="24340" y="22"/>
                                </a:lnTo>
                                <a:cubicBezTo>
                                  <a:pt x="24336" y="22"/>
                                  <a:pt x="24332" y="19"/>
                                  <a:pt x="24332" y="14"/>
                                </a:cubicBezTo>
                                <a:cubicBezTo>
                                  <a:pt x="24332" y="10"/>
                                  <a:pt x="24336" y="6"/>
                                  <a:pt x="24340" y="6"/>
                                </a:cubicBezTo>
                                <a:close/>
                                <a:moveTo>
                                  <a:pt x="24373" y="6"/>
                                </a:moveTo>
                                <a:lnTo>
                                  <a:pt x="24373" y="6"/>
                                </a:lnTo>
                                <a:cubicBezTo>
                                  <a:pt x="24377" y="6"/>
                                  <a:pt x="24381" y="10"/>
                                  <a:pt x="24381" y="14"/>
                                </a:cubicBezTo>
                                <a:cubicBezTo>
                                  <a:pt x="24381" y="19"/>
                                  <a:pt x="24377" y="22"/>
                                  <a:pt x="24373" y="22"/>
                                </a:cubicBezTo>
                                <a:lnTo>
                                  <a:pt x="24373" y="22"/>
                                </a:lnTo>
                                <a:cubicBezTo>
                                  <a:pt x="24368" y="22"/>
                                  <a:pt x="24365" y="19"/>
                                  <a:pt x="24365" y="14"/>
                                </a:cubicBezTo>
                                <a:cubicBezTo>
                                  <a:pt x="24365" y="10"/>
                                  <a:pt x="24368" y="6"/>
                                  <a:pt x="24373" y="6"/>
                                </a:cubicBezTo>
                                <a:close/>
                                <a:moveTo>
                                  <a:pt x="24405" y="6"/>
                                </a:moveTo>
                                <a:lnTo>
                                  <a:pt x="24405" y="6"/>
                                </a:lnTo>
                                <a:cubicBezTo>
                                  <a:pt x="24409" y="6"/>
                                  <a:pt x="24413" y="10"/>
                                  <a:pt x="24413" y="14"/>
                                </a:cubicBezTo>
                                <a:cubicBezTo>
                                  <a:pt x="24413" y="19"/>
                                  <a:pt x="24409" y="22"/>
                                  <a:pt x="24405" y="22"/>
                                </a:cubicBezTo>
                                <a:lnTo>
                                  <a:pt x="24405" y="22"/>
                                </a:lnTo>
                                <a:cubicBezTo>
                                  <a:pt x="24400" y="22"/>
                                  <a:pt x="24397" y="19"/>
                                  <a:pt x="24397" y="14"/>
                                </a:cubicBezTo>
                                <a:cubicBezTo>
                                  <a:pt x="24397" y="10"/>
                                  <a:pt x="24400" y="6"/>
                                  <a:pt x="24405" y="6"/>
                                </a:cubicBezTo>
                                <a:close/>
                                <a:moveTo>
                                  <a:pt x="24437" y="6"/>
                                </a:moveTo>
                                <a:lnTo>
                                  <a:pt x="24437" y="6"/>
                                </a:lnTo>
                                <a:cubicBezTo>
                                  <a:pt x="24441" y="6"/>
                                  <a:pt x="24445" y="10"/>
                                  <a:pt x="24445" y="14"/>
                                </a:cubicBezTo>
                                <a:cubicBezTo>
                                  <a:pt x="24445" y="19"/>
                                  <a:pt x="24441" y="22"/>
                                  <a:pt x="24437" y="22"/>
                                </a:cubicBezTo>
                                <a:lnTo>
                                  <a:pt x="24437" y="22"/>
                                </a:lnTo>
                                <a:cubicBezTo>
                                  <a:pt x="24432" y="22"/>
                                  <a:pt x="24429" y="19"/>
                                  <a:pt x="24429" y="14"/>
                                </a:cubicBezTo>
                                <a:cubicBezTo>
                                  <a:pt x="24429" y="10"/>
                                  <a:pt x="24432" y="6"/>
                                  <a:pt x="24437" y="6"/>
                                </a:cubicBezTo>
                                <a:close/>
                                <a:moveTo>
                                  <a:pt x="24469" y="6"/>
                                </a:moveTo>
                                <a:lnTo>
                                  <a:pt x="24469" y="6"/>
                                </a:lnTo>
                                <a:cubicBezTo>
                                  <a:pt x="24473" y="6"/>
                                  <a:pt x="24477" y="10"/>
                                  <a:pt x="24477" y="14"/>
                                </a:cubicBezTo>
                                <a:cubicBezTo>
                                  <a:pt x="24477" y="19"/>
                                  <a:pt x="24473" y="22"/>
                                  <a:pt x="24469" y="22"/>
                                </a:cubicBezTo>
                                <a:lnTo>
                                  <a:pt x="24469" y="22"/>
                                </a:lnTo>
                                <a:cubicBezTo>
                                  <a:pt x="24464" y="22"/>
                                  <a:pt x="24461" y="19"/>
                                  <a:pt x="24461" y="14"/>
                                </a:cubicBezTo>
                                <a:cubicBezTo>
                                  <a:pt x="24461" y="10"/>
                                  <a:pt x="24464" y="6"/>
                                  <a:pt x="24469" y="6"/>
                                </a:cubicBezTo>
                                <a:close/>
                                <a:moveTo>
                                  <a:pt x="24501" y="6"/>
                                </a:moveTo>
                                <a:lnTo>
                                  <a:pt x="24501" y="6"/>
                                </a:lnTo>
                                <a:cubicBezTo>
                                  <a:pt x="24505" y="6"/>
                                  <a:pt x="24509" y="10"/>
                                  <a:pt x="24509" y="14"/>
                                </a:cubicBezTo>
                                <a:cubicBezTo>
                                  <a:pt x="24509" y="19"/>
                                  <a:pt x="24505" y="22"/>
                                  <a:pt x="24501" y="22"/>
                                </a:cubicBezTo>
                                <a:lnTo>
                                  <a:pt x="24501" y="22"/>
                                </a:lnTo>
                                <a:cubicBezTo>
                                  <a:pt x="24496" y="22"/>
                                  <a:pt x="24493" y="19"/>
                                  <a:pt x="24493" y="14"/>
                                </a:cubicBezTo>
                                <a:cubicBezTo>
                                  <a:pt x="24493" y="10"/>
                                  <a:pt x="24496" y="6"/>
                                  <a:pt x="24501" y="6"/>
                                </a:cubicBezTo>
                                <a:close/>
                                <a:moveTo>
                                  <a:pt x="24533" y="6"/>
                                </a:moveTo>
                                <a:lnTo>
                                  <a:pt x="24533" y="6"/>
                                </a:lnTo>
                                <a:cubicBezTo>
                                  <a:pt x="24537" y="6"/>
                                  <a:pt x="24541" y="10"/>
                                  <a:pt x="24541" y="14"/>
                                </a:cubicBezTo>
                                <a:cubicBezTo>
                                  <a:pt x="24541" y="19"/>
                                  <a:pt x="24537" y="22"/>
                                  <a:pt x="24533" y="22"/>
                                </a:cubicBezTo>
                                <a:lnTo>
                                  <a:pt x="24533" y="22"/>
                                </a:lnTo>
                                <a:cubicBezTo>
                                  <a:pt x="24528" y="22"/>
                                  <a:pt x="24525" y="19"/>
                                  <a:pt x="24525" y="14"/>
                                </a:cubicBezTo>
                                <a:cubicBezTo>
                                  <a:pt x="24525" y="10"/>
                                  <a:pt x="24528" y="6"/>
                                  <a:pt x="24533" y="6"/>
                                </a:cubicBezTo>
                                <a:close/>
                                <a:moveTo>
                                  <a:pt x="24565" y="6"/>
                                </a:moveTo>
                                <a:lnTo>
                                  <a:pt x="24565" y="6"/>
                                </a:lnTo>
                                <a:cubicBezTo>
                                  <a:pt x="24569" y="6"/>
                                  <a:pt x="24573" y="10"/>
                                  <a:pt x="24573" y="14"/>
                                </a:cubicBezTo>
                                <a:cubicBezTo>
                                  <a:pt x="24573" y="19"/>
                                  <a:pt x="24569" y="22"/>
                                  <a:pt x="24565" y="22"/>
                                </a:cubicBezTo>
                                <a:lnTo>
                                  <a:pt x="24565" y="22"/>
                                </a:lnTo>
                                <a:cubicBezTo>
                                  <a:pt x="24560" y="22"/>
                                  <a:pt x="24557" y="19"/>
                                  <a:pt x="24557" y="14"/>
                                </a:cubicBezTo>
                                <a:cubicBezTo>
                                  <a:pt x="24557" y="10"/>
                                  <a:pt x="24560" y="6"/>
                                  <a:pt x="24565" y="6"/>
                                </a:cubicBezTo>
                                <a:close/>
                                <a:moveTo>
                                  <a:pt x="24597" y="6"/>
                                </a:moveTo>
                                <a:lnTo>
                                  <a:pt x="24597" y="6"/>
                                </a:lnTo>
                                <a:cubicBezTo>
                                  <a:pt x="24601" y="6"/>
                                  <a:pt x="24605" y="10"/>
                                  <a:pt x="24605" y="14"/>
                                </a:cubicBezTo>
                                <a:cubicBezTo>
                                  <a:pt x="24605" y="19"/>
                                  <a:pt x="24601" y="22"/>
                                  <a:pt x="24597" y="22"/>
                                </a:cubicBezTo>
                                <a:lnTo>
                                  <a:pt x="24597" y="22"/>
                                </a:lnTo>
                                <a:cubicBezTo>
                                  <a:pt x="24592" y="22"/>
                                  <a:pt x="24589" y="19"/>
                                  <a:pt x="24589" y="14"/>
                                </a:cubicBezTo>
                                <a:cubicBezTo>
                                  <a:pt x="24589" y="10"/>
                                  <a:pt x="24592" y="6"/>
                                  <a:pt x="24597" y="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41461460" name="Freeform 1211"/>
                        <wps:cNvSpPr>
                          <a:spLocks noEditPoints="1"/>
                        </wps:cNvSpPr>
                        <wps:spPr bwMode="auto">
                          <a:xfrm>
                            <a:off x="246380" y="1209675"/>
                            <a:ext cx="2261235" cy="2540"/>
                          </a:xfrm>
                          <a:custGeom>
                            <a:avLst/>
                            <a:gdLst>
                              <a:gd name="T0" fmla="*/ 392 w 24605"/>
                              <a:gd name="T1" fmla="*/ 0 h 22"/>
                              <a:gd name="T2" fmla="*/ 776 w 24605"/>
                              <a:gd name="T3" fmla="*/ 0 h 22"/>
                              <a:gd name="T4" fmla="*/ 1168 w 24605"/>
                              <a:gd name="T5" fmla="*/ 8 h 22"/>
                              <a:gd name="T6" fmla="*/ 1545 w 24605"/>
                              <a:gd name="T7" fmla="*/ 16 h 22"/>
                              <a:gd name="T8" fmla="*/ 1929 w 24605"/>
                              <a:gd name="T9" fmla="*/ 16 h 22"/>
                              <a:gd name="T10" fmla="*/ 2305 w 24605"/>
                              <a:gd name="T11" fmla="*/ 8 h 22"/>
                              <a:gd name="T12" fmla="*/ 2697 w 24605"/>
                              <a:gd name="T13" fmla="*/ 0 h 22"/>
                              <a:gd name="T14" fmla="*/ 3113 w 24605"/>
                              <a:gd name="T15" fmla="*/ 1 h 22"/>
                              <a:gd name="T16" fmla="*/ 3498 w 24605"/>
                              <a:gd name="T17" fmla="*/ 1 h 22"/>
                              <a:gd name="T18" fmla="*/ 3890 w 24605"/>
                              <a:gd name="T19" fmla="*/ 9 h 22"/>
                              <a:gd name="T20" fmla="*/ 4266 w 24605"/>
                              <a:gd name="T21" fmla="*/ 17 h 22"/>
                              <a:gd name="T22" fmla="*/ 4650 w 24605"/>
                              <a:gd name="T23" fmla="*/ 17 h 22"/>
                              <a:gd name="T24" fmla="*/ 5026 w 24605"/>
                              <a:gd name="T25" fmla="*/ 9 h 22"/>
                              <a:gd name="T26" fmla="*/ 5418 w 24605"/>
                              <a:gd name="T27" fmla="*/ 1 h 22"/>
                              <a:gd name="T28" fmla="*/ 5835 w 24605"/>
                              <a:gd name="T29" fmla="*/ 1 h 22"/>
                              <a:gd name="T30" fmla="*/ 6219 w 24605"/>
                              <a:gd name="T31" fmla="*/ 1 h 22"/>
                              <a:gd name="T32" fmla="*/ 6611 w 24605"/>
                              <a:gd name="T33" fmla="*/ 10 h 22"/>
                              <a:gd name="T34" fmla="*/ 6987 w 24605"/>
                              <a:gd name="T35" fmla="*/ 18 h 22"/>
                              <a:gd name="T36" fmla="*/ 7371 w 24605"/>
                              <a:gd name="T37" fmla="*/ 18 h 22"/>
                              <a:gd name="T38" fmla="*/ 7748 w 24605"/>
                              <a:gd name="T39" fmla="*/ 10 h 22"/>
                              <a:gd name="T40" fmla="*/ 8140 w 24605"/>
                              <a:gd name="T41" fmla="*/ 2 h 22"/>
                              <a:gd name="T42" fmla="*/ 8556 w 24605"/>
                              <a:gd name="T43" fmla="*/ 2 h 22"/>
                              <a:gd name="T44" fmla="*/ 8940 w 24605"/>
                              <a:gd name="T45" fmla="*/ 2 h 22"/>
                              <a:gd name="T46" fmla="*/ 9332 w 24605"/>
                              <a:gd name="T47" fmla="*/ 10 h 22"/>
                              <a:gd name="T48" fmla="*/ 9709 w 24605"/>
                              <a:gd name="T49" fmla="*/ 18 h 22"/>
                              <a:gd name="T50" fmla="*/ 10093 w 24605"/>
                              <a:gd name="T51" fmla="*/ 18 h 22"/>
                              <a:gd name="T52" fmla="*/ 10469 w 24605"/>
                              <a:gd name="T53" fmla="*/ 11 h 22"/>
                              <a:gd name="T54" fmla="*/ 10861 w 24605"/>
                              <a:gd name="T55" fmla="*/ 3 h 22"/>
                              <a:gd name="T56" fmla="*/ 11277 w 24605"/>
                              <a:gd name="T57" fmla="*/ 3 h 22"/>
                              <a:gd name="T58" fmla="*/ 11662 w 24605"/>
                              <a:gd name="T59" fmla="*/ 3 h 22"/>
                              <a:gd name="T60" fmla="*/ 12054 w 24605"/>
                              <a:gd name="T61" fmla="*/ 11 h 22"/>
                              <a:gd name="T62" fmla="*/ 12430 w 24605"/>
                              <a:gd name="T63" fmla="*/ 19 h 22"/>
                              <a:gd name="T64" fmla="*/ 12814 w 24605"/>
                              <a:gd name="T65" fmla="*/ 19 h 22"/>
                              <a:gd name="T66" fmla="*/ 13190 w 24605"/>
                              <a:gd name="T67" fmla="*/ 11 h 22"/>
                              <a:gd name="T68" fmla="*/ 13583 w 24605"/>
                              <a:gd name="T69" fmla="*/ 3 h 22"/>
                              <a:gd name="T70" fmla="*/ 13999 w 24605"/>
                              <a:gd name="T71" fmla="*/ 4 h 22"/>
                              <a:gd name="T72" fmla="*/ 14383 w 24605"/>
                              <a:gd name="T73" fmla="*/ 4 h 22"/>
                              <a:gd name="T74" fmla="*/ 14775 w 24605"/>
                              <a:gd name="T75" fmla="*/ 12 h 22"/>
                              <a:gd name="T76" fmla="*/ 15151 w 24605"/>
                              <a:gd name="T77" fmla="*/ 20 h 22"/>
                              <a:gd name="T78" fmla="*/ 15536 w 24605"/>
                              <a:gd name="T79" fmla="*/ 20 h 22"/>
                              <a:gd name="T80" fmla="*/ 15912 w 24605"/>
                              <a:gd name="T81" fmla="*/ 12 h 22"/>
                              <a:gd name="T82" fmla="*/ 16304 w 24605"/>
                              <a:gd name="T83" fmla="*/ 4 h 22"/>
                              <a:gd name="T84" fmla="*/ 16720 w 24605"/>
                              <a:gd name="T85" fmla="*/ 4 h 22"/>
                              <a:gd name="T86" fmla="*/ 17104 w 24605"/>
                              <a:gd name="T87" fmla="*/ 4 h 22"/>
                              <a:gd name="T88" fmla="*/ 17497 w 24605"/>
                              <a:gd name="T89" fmla="*/ 13 h 22"/>
                              <a:gd name="T90" fmla="*/ 17873 w 24605"/>
                              <a:gd name="T91" fmla="*/ 21 h 22"/>
                              <a:gd name="T92" fmla="*/ 18257 w 24605"/>
                              <a:gd name="T93" fmla="*/ 21 h 22"/>
                              <a:gd name="T94" fmla="*/ 18633 w 24605"/>
                              <a:gd name="T95" fmla="*/ 13 h 22"/>
                              <a:gd name="T96" fmla="*/ 19025 w 24605"/>
                              <a:gd name="T97" fmla="*/ 5 h 22"/>
                              <a:gd name="T98" fmla="*/ 19442 w 24605"/>
                              <a:gd name="T99" fmla="*/ 5 h 22"/>
                              <a:gd name="T100" fmla="*/ 19826 w 24605"/>
                              <a:gd name="T101" fmla="*/ 5 h 22"/>
                              <a:gd name="T102" fmla="*/ 20218 w 24605"/>
                              <a:gd name="T103" fmla="*/ 13 h 22"/>
                              <a:gd name="T104" fmla="*/ 20594 w 24605"/>
                              <a:gd name="T105" fmla="*/ 21 h 22"/>
                              <a:gd name="T106" fmla="*/ 20979 w 24605"/>
                              <a:gd name="T107" fmla="*/ 21 h 22"/>
                              <a:gd name="T108" fmla="*/ 21355 w 24605"/>
                              <a:gd name="T109" fmla="*/ 14 h 22"/>
                              <a:gd name="T110" fmla="*/ 21747 w 24605"/>
                              <a:gd name="T111" fmla="*/ 6 h 22"/>
                              <a:gd name="T112" fmla="*/ 22163 w 24605"/>
                              <a:gd name="T113" fmla="*/ 6 h 22"/>
                              <a:gd name="T114" fmla="*/ 22547 w 24605"/>
                              <a:gd name="T115" fmla="*/ 6 h 22"/>
                              <a:gd name="T116" fmla="*/ 22940 w 24605"/>
                              <a:gd name="T117" fmla="*/ 14 h 22"/>
                              <a:gd name="T118" fmla="*/ 23316 w 24605"/>
                              <a:gd name="T119" fmla="*/ 22 h 22"/>
                              <a:gd name="T120" fmla="*/ 23700 w 24605"/>
                              <a:gd name="T121" fmla="*/ 22 h 22"/>
                              <a:gd name="T122" fmla="*/ 24076 w 24605"/>
                              <a:gd name="T123" fmla="*/ 14 h 22"/>
                              <a:gd name="T124" fmla="*/ 24469 w 24605"/>
                              <a:gd name="T125"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605" h="22">
                                <a:moveTo>
                                  <a:pt x="8" y="0"/>
                                </a:moveTo>
                                <a:lnTo>
                                  <a:pt x="8" y="0"/>
                                </a:lnTo>
                                <a:cubicBezTo>
                                  <a:pt x="12" y="0"/>
                                  <a:pt x="16" y="3"/>
                                  <a:pt x="16" y="8"/>
                                </a:cubicBezTo>
                                <a:cubicBezTo>
                                  <a:pt x="16" y="12"/>
                                  <a:pt x="12" y="16"/>
                                  <a:pt x="8" y="16"/>
                                </a:cubicBezTo>
                                <a:lnTo>
                                  <a:pt x="8" y="16"/>
                                </a:lnTo>
                                <a:cubicBezTo>
                                  <a:pt x="3" y="16"/>
                                  <a:pt x="0" y="12"/>
                                  <a:pt x="0" y="8"/>
                                </a:cubicBezTo>
                                <a:cubicBezTo>
                                  <a:pt x="0" y="3"/>
                                  <a:pt x="3" y="0"/>
                                  <a:pt x="8" y="0"/>
                                </a:cubicBezTo>
                                <a:close/>
                                <a:moveTo>
                                  <a:pt x="40" y="0"/>
                                </a:moveTo>
                                <a:lnTo>
                                  <a:pt x="40" y="0"/>
                                </a:lnTo>
                                <a:cubicBezTo>
                                  <a:pt x="44" y="0"/>
                                  <a:pt x="48" y="3"/>
                                  <a:pt x="48" y="8"/>
                                </a:cubicBezTo>
                                <a:cubicBezTo>
                                  <a:pt x="48" y="12"/>
                                  <a:pt x="44" y="16"/>
                                  <a:pt x="40" y="16"/>
                                </a:cubicBezTo>
                                <a:lnTo>
                                  <a:pt x="40" y="16"/>
                                </a:lnTo>
                                <a:cubicBezTo>
                                  <a:pt x="35" y="16"/>
                                  <a:pt x="32" y="12"/>
                                  <a:pt x="32" y="8"/>
                                </a:cubicBezTo>
                                <a:cubicBezTo>
                                  <a:pt x="32" y="3"/>
                                  <a:pt x="35" y="0"/>
                                  <a:pt x="40" y="0"/>
                                </a:cubicBezTo>
                                <a:close/>
                                <a:moveTo>
                                  <a:pt x="72" y="0"/>
                                </a:moveTo>
                                <a:lnTo>
                                  <a:pt x="72" y="0"/>
                                </a:lnTo>
                                <a:cubicBezTo>
                                  <a:pt x="76" y="0"/>
                                  <a:pt x="80" y="3"/>
                                  <a:pt x="80" y="8"/>
                                </a:cubicBezTo>
                                <a:cubicBezTo>
                                  <a:pt x="80" y="12"/>
                                  <a:pt x="76" y="16"/>
                                  <a:pt x="72" y="16"/>
                                </a:cubicBezTo>
                                <a:lnTo>
                                  <a:pt x="72" y="16"/>
                                </a:lnTo>
                                <a:cubicBezTo>
                                  <a:pt x="67" y="16"/>
                                  <a:pt x="64" y="12"/>
                                  <a:pt x="64" y="8"/>
                                </a:cubicBezTo>
                                <a:cubicBezTo>
                                  <a:pt x="64" y="3"/>
                                  <a:pt x="67" y="0"/>
                                  <a:pt x="72" y="0"/>
                                </a:cubicBezTo>
                                <a:close/>
                                <a:moveTo>
                                  <a:pt x="104" y="0"/>
                                </a:moveTo>
                                <a:lnTo>
                                  <a:pt x="104" y="0"/>
                                </a:lnTo>
                                <a:cubicBezTo>
                                  <a:pt x="108" y="0"/>
                                  <a:pt x="112" y="3"/>
                                  <a:pt x="112" y="8"/>
                                </a:cubicBezTo>
                                <a:cubicBezTo>
                                  <a:pt x="112" y="12"/>
                                  <a:pt x="108" y="16"/>
                                  <a:pt x="104" y="16"/>
                                </a:cubicBezTo>
                                <a:lnTo>
                                  <a:pt x="104" y="16"/>
                                </a:lnTo>
                                <a:cubicBezTo>
                                  <a:pt x="99" y="16"/>
                                  <a:pt x="96" y="12"/>
                                  <a:pt x="96" y="8"/>
                                </a:cubicBezTo>
                                <a:cubicBezTo>
                                  <a:pt x="96" y="3"/>
                                  <a:pt x="99" y="0"/>
                                  <a:pt x="104" y="0"/>
                                </a:cubicBezTo>
                                <a:close/>
                                <a:moveTo>
                                  <a:pt x="136" y="0"/>
                                </a:moveTo>
                                <a:lnTo>
                                  <a:pt x="136" y="0"/>
                                </a:lnTo>
                                <a:cubicBezTo>
                                  <a:pt x="140" y="0"/>
                                  <a:pt x="144" y="3"/>
                                  <a:pt x="144" y="8"/>
                                </a:cubicBezTo>
                                <a:cubicBezTo>
                                  <a:pt x="144" y="12"/>
                                  <a:pt x="140" y="16"/>
                                  <a:pt x="136" y="16"/>
                                </a:cubicBezTo>
                                <a:lnTo>
                                  <a:pt x="136" y="16"/>
                                </a:lnTo>
                                <a:cubicBezTo>
                                  <a:pt x="131" y="16"/>
                                  <a:pt x="128" y="12"/>
                                  <a:pt x="128" y="8"/>
                                </a:cubicBezTo>
                                <a:cubicBezTo>
                                  <a:pt x="128" y="3"/>
                                  <a:pt x="131" y="0"/>
                                  <a:pt x="136" y="0"/>
                                </a:cubicBezTo>
                                <a:close/>
                                <a:moveTo>
                                  <a:pt x="168" y="0"/>
                                </a:moveTo>
                                <a:lnTo>
                                  <a:pt x="168" y="0"/>
                                </a:lnTo>
                                <a:cubicBezTo>
                                  <a:pt x="172" y="0"/>
                                  <a:pt x="176" y="3"/>
                                  <a:pt x="176" y="8"/>
                                </a:cubicBezTo>
                                <a:cubicBezTo>
                                  <a:pt x="176" y="12"/>
                                  <a:pt x="172" y="16"/>
                                  <a:pt x="168" y="16"/>
                                </a:cubicBezTo>
                                <a:lnTo>
                                  <a:pt x="168" y="16"/>
                                </a:lnTo>
                                <a:cubicBezTo>
                                  <a:pt x="163" y="16"/>
                                  <a:pt x="160" y="12"/>
                                  <a:pt x="160" y="8"/>
                                </a:cubicBezTo>
                                <a:cubicBezTo>
                                  <a:pt x="160" y="3"/>
                                  <a:pt x="163" y="0"/>
                                  <a:pt x="168" y="0"/>
                                </a:cubicBezTo>
                                <a:close/>
                                <a:moveTo>
                                  <a:pt x="200" y="0"/>
                                </a:moveTo>
                                <a:lnTo>
                                  <a:pt x="200" y="0"/>
                                </a:lnTo>
                                <a:cubicBezTo>
                                  <a:pt x="204" y="0"/>
                                  <a:pt x="208" y="3"/>
                                  <a:pt x="208" y="8"/>
                                </a:cubicBezTo>
                                <a:cubicBezTo>
                                  <a:pt x="208" y="12"/>
                                  <a:pt x="204" y="16"/>
                                  <a:pt x="200" y="16"/>
                                </a:cubicBezTo>
                                <a:lnTo>
                                  <a:pt x="200" y="16"/>
                                </a:lnTo>
                                <a:cubicBezTo>
                                  <a:pt x="195" y="16"/>
                                  <a:pt x="192" y="12"/>
                                  <a:pt x="192" y="8"/>
                                </a:cubicBezTo>
                                <a:cubicBezTo>
                                  <a:pt x="192" y="3"/>
                                  <a:pt x="195" y="0"/>
                                  <a:pt x="200" y="0"/>
                                </a:cubicBezTo>
                                <a:close/>
                                <a:moveTo>
                                  <a:pt x="232" y="0"/>
                                </a:moveTo>
                                <a:lnTo>
                                  <a:pt x="232" y="0"/>
                                </a:lnTo>
                                <a:cubicBezTo>
                                  <a:pt x="236" y="0"/>
                                  <a:pt x="240" y="3"/>
                                  <a:pt x="240" y="8"/>
                                </a:cubicBezTo>
                                <a:cubicBezTo>
                                  <a:pt x="240" y="12"/>
                                  <a:pt x="236" y="16"/>
                                  <a:pt x="232" y="16"/>
                                </a:cubicBezTo>
                                <a:lnTo>
                                  <a:pt x="232" y="16"/>
                                </a:lnTo>
                                <a:cubicBezTo>
                                  <a:pt x="227" y="16"/>
                                  <a:pt x="224" y="12"/>
                                  <a:pt x="224" y="8"/>
                                </a:cubicBezTo>
                                <a:cubicBezTo>
                                  <a:pt x="224" y="3"/>
                                  <a:pt x="227" y="0"/>
                                  <a:pt x="232" y="0"/>
                                </a:cubicBezTo>
                                <a:close/>
                                <a:moveTo>
                                  <a:pt x="264" y="0"/>
                                </a:moveTo>
                                <a:lnTo>
                                  <a:pt x="264" y="0"/>
                                </a:lnTo>
                                <a:cubicBezTo>
                                  <a:pt x="268" y="0"/>
                                  <a:pt x="272" y="3"/>
                                  <a:pt x="272" y="8"/>
                                </a:cubicBezTo>
                                <a:cubicBezTo>
                                  <a:pt x="272" y="12"/>
                                  <a:pt x="268" y="16"/>
                                  <a:pt x="264" y="16"/>
                                </a:cubicBezTo>
                                <a:lnTo>
                                  <a:pt x="264" y="16"/>
                                </a:lnTo>
                                <a:cubicBezTo>
                                  <a:pt x="260" y="16"/>
                                  <a:pt x="256" y="12"/>
                                  <a:pt x="256" y="8"/>
                                </a:cubicBezTo>
                                <a:cubicBezTo>
                                  <a:pt x="256" y="3"/>
                                  <a:pt x="260" y="0"/>
                                  <a:pt x="264" y="0"/>
                                </a:cubicBezTo>
                                <a:close/>
                                <a:moveTo>
                                  <a:pt x="296" y="0"/>
                                </a:moveTo>
                                <a:lnTo>
                                  <a:pt x="296" y="0"/>
                                </a:lnTo>
                                <a:cubicBezTo>
                                  <a:pt x="300" y="0"/>
                                  <a:pt x="304" y="3"/>
                                  <a:pt x="304" y="8"/>
                                </a:cubicBezTo>
                                <a:cubicBezTo>
                                  <a:pt x="304" y="12"/>
                                  <a:pt x="300" y="16"/>
                                  <a:pt x="296" y="16"/>
                                </a:cubicBezTo>
                                <a:lnTo>
                                  <a:pt x="296" y="16"/>
                                </a:lnTo>
                                <a:cubicBezTo>
                                  <a:pt x="292" y="16"/>
                                  <a:pt x="288" y="12"/>
                                  <a:pt x="288" y="8"/>
                                </a:cubicBezTo>
                                <a:cubicBezTo>
                                  <a:pt x="288" y="3"/>
                                  <a:pt x="292" y="0"/>
                                  <a:pt x="296" y="0"/>
                                </a:cubicBezTo>
                                <a:close/>
                                <a:moveTo>
                                  <a:pt x="328" y="0"/>
                                </a:moveTo>
                                <a:lnTo>
                                  <a:pt x="328" y="0"/>
                                </a:lnTo>
                                <a:cubicBezTo>
                                  <a:pt x="332" y="0"/>
                                  <a:pt x="336" y="3"/>
                                  <a:pt x="336" y="8"/>
                                </a:cubicBezTo>
                                <a:cubicBezTo>
                                  <a:pt x="336" y="12"/>
                                  <a:pt x="332" y="16"/>
                                  <a:pt x="328" y="16"/>
                                </a:cubicBezTo>
                                <a:lnTo>
                                  <a:pt x="328" y="16"/>
                                </a:lnTo>
                                <a:cubicBezTo>
                                  <a:pt x="324" y="16"/>
                                  <a:pt x="320" y="12"/>
                                  <a:pt x="320" y="8"/>
                                </a:cubicBezTo>
                                <a:cubicBezTo>
                                  <a:pt x="320" y="3"/>
                                  <a:pt x="324" y="0"/>
                                  <a:pt x="328" y="0"/>
                                </a:cubicBezTo>
                                <a:close/>
                                <a:moveTo>
                                  <a:pt x="360" y="0"/>
                                </a:moveTo>
                                <a:lnTo>
                                  <a:pt x="360" y="0"/>
                                </a:lnTo>
                                <a:cubicBezTo>
                                  <a:pt x="364" y="0"/>
                                  <a:pt x="368" y="3"/>
                                  <a:pt x="368" y="8"/>
                                </a:cubicBezTo>
                                <a:cubicBezTo>
                                  <a:pt x="368" y="12"/>
                                  <a:pt x="364" y="16"/>
                                  <a:pt x="360" y="16"/>
                                </a:cubicBezTo>
                                <a:lnTo>
                                  <a:pt x="360" y="16"/>
                                </a:lnTo>
                                <a:cubicBezTo>
                                  <a:pt x="356" y="16"/>
                                  <a:pt x="352" y="12"/>
                                  <a:pt x="352" y="8"/>
                                </a:cubicBezTo>
                                <a:cubicBezTo>
                                  <a:pt x="352" y="3"/>
                                  <a:pt x="356" y="0"/>
                                  <a:pt x="360" y="0"/>
                                </a:cubicBezTo>
                                <a:close/>
                                <a:moveTo>
                                  <a:pt x="392" y="0"/>
                                </a:moveTo>
                                <a:lnTo>
                                  <a:pt x="392" y="0"/>
                                </a:lnTo>
                                <a:cubicBezTo>
                                  <a:pt x="396" y="0"/>
                                  <a:pt x="400" y="3"/>
                                  <a:pt x="400" y="8"/>
                                </a:cubicBezTo>
                                <a:cubicBezTo>
                                  <a:pt x="400" y="12"/>
                                  <a:pt x="396" y="16"/>
                                  <a:pt x="392" y="16"/>
                                </a:cubicBezTo>
                                <a:lnTo>
                                  <a:pt x="392" y="16"/>
                                </a:lnTo>
                                <a:cubicBezTo>
                                  <a:pt x="388" y="16"/>
                                  <a:pt x="384" y="12"/>
                                  <a:pt x="384" y="8"/>
                                </a:cubicBezTo>
                                <a:cubicBezTo>
                                  <a:pt x="384" y="3"/>
                                  <a:pt x="388" y="0"/>
                                  <a:pt x="392" y="0"/>
                                </a:cubicBezTo>
                                <a:close/>
                                <a:moveTo>
                                  <a:pt x="424" y="0"/>
                                </a:moveTo>
                                <a:lnTo>
                                  <a:pt x="424" y="0"/>
                                </a:lnTo>
                                <a:cubicBezTo>
                                  <a:pt x="428" y="0"/>
                                  <a:pt x="432" y="3"/>
                                  <a:pt x="432" y="8"/>
                                </a:cubicBezTo>
                                <a:cubicBezTo>
                                  <a:pt x="432" y="12"/>
                                  <a:pt x="428" y="16"/>
                                  <a:pt x="424" y="16"/>
                                </a:cubicBezTo>
                                <a:lnTo>
                                  <a:pt x="424" y="16"/>
                                </a:lnTo>
                                <a:cubicBezTo>
                                  <a:pt x="420" y="16"/>
                                  <a:pt x="416" y="12"/>
                                  <a:pt x="416" y="8"/>
                                </a:cubicBezTo>
                                <a:cubicBezTo>
                                  <a:pt x="416" y="3"/>
                                  <a:pt x="420" y="0"/>
                                  <a:pt x="424" y="0"/>
                                </a:cubicBezTo>
                                <a:close/>
                                <a:moveTo>
                                  <a:pt x="456" y="0"/>
                                </a:moveTo>
                                <a:lnTo>
                                  <a:pt x="456" y="0"/>
                                </a:lnTo>
                                <a:cubicBezTo>
                                  <a:pt x="460" y="0"/>
                                  <a:pt x="464" y="3"/>
                                  <a:pt x="464" y="8"/>
                                </a:cubicBezTo>
                                <a:cubicBezTo>
                                  <a:pt x="464" y="12"/>
                                  <a:pt x="460" y="16"/>
                                  <a:pt x="456" y="16"/>
                                </a:cubicBezTo>
                                <a:lnTo>
                                  <a:pt x="456" y="16"/>
                                </a:lnTo>
                                <a:cubicBezTo>
                                  <a:pt x="452" y="16"/>
                                  <a:pt x="448" y="12"/>
                                  <a:pt x="448" y="8"/>
                                </a:cubicBezTo>
                                <a:cubicBezTo>
                                  <a:pt x="448" y="3"/>
                                  <a:pt x="452" y="0"/>
                                  <a:pt x="456" y="0"/>
                                </a:cubicBezTo>
                                <a:close/>
                                <a:moveTo>
                                  <a:pt x="488" y="0"/>
                                </a:moveTo>
                                <a:lnTo>
                                  <a:pt x="488" y="0"/>
                                </a:lnTo>
                                <a:cubicBezTo>
                                  <a:pt x="492" y="0"/>
                                  <a:pt x="496" y="4"/>
                                  <a:pt x="496" y="8"/>
                                </a:cubicBezTo>
                                <a:cubicBezTo>
                                  <a:pt x="496" y="12"/>
                                  <a:pt x="492" y="16"/>
                                  <a:pt x="488" y="16"/>
                                </a:cubicBezTo>
                                <a:lnTo>
                                  <a:pt x="488" y="16"/>
                                </a:lnTo>
                                <a:cubicBezTo>
                                  <a:pt x="484" y="16"/>
                                  <a:pt x="480" y="12"/>
                                  <a:pt x="480" y="8"/>
                                </a:cubicBezTo>
                                <a:cubicBezTo>
                                  <a:pt x="480" y="4"/>
                                  <a:pt x="484" y="0"/>
                                  <a:pt x="488" y="0"/>
                                </a:cubicBezTo>
                                <a:close/>
                                <a:moveTo>
                                  <a:pt x="520" y="0"/>
                                </a:moveTo>
                                <a:lnTo>
                                  <a:pt x="520" y="0"/>
                                </a:lnTo>
                                <a:cubicBezTo>
                                  <a:pt x="524" y="0"/>
                                  <a:pt x="528" y="4"/>
                                  <a:pt x="528" y="8"/>
                                </a:cubicBezTo>
                                <a:cubicBezTo>
                                  <a:pt x="528" y="12"/>
                                  <a:pt x="524" y="16"/>
                                  <a:pt x="520" y="16"/>
                                </a:cubicBezTo>
                                <a:lnTo>
                                  <a:pt x="520" y="16"/>
                                </a:lnTo>
                                <a:cubicBezTo>
                                  <a:pt x="516" y="16"/>
                                  <a:pt x="512" y="12"/>
                                  <a:pt x="512" y="8"/>
                                </a:cubicBezTo>
                                <a:cubicBezTo>
                                  <a:pt x="512" y="4"/>
                                  <a:pt x="516" y="0"/>
                                  <a:pt x="520" y="0"/>
                                </a:cubicBezTo>
                                <a:close/>
                                <a:moveTo>
                                  <a:pt x="552" y="0"/>
                                </a:moveTo>
                                <a:lnTo>
                                  <a:pt x="552" y="0"/>
                                </a:lnTo>
                                <a:cubicBezTo>
                                  <a:pt x="557" y="0"/>
                                  <a:pt x="560" y="4"/>
                                  <a:pt x="560" y="8"/>
                                </a:cubicBezTo>
                                <a:cubicBezTo>
                                  <a:pt x="560" y="12"/>
                                  <a:pt x="557" y="16"/>
                                  <a:pt x="552" y="16"/>
                                </a:cubicBezTo>
                                <a:lnTo>
                                  <a:pt x="552" y="16"/>
                                </a:lnTo>
                                <a:cubicBezTo>
                                  <a:pt x="548" y="16"/>
                                  <a:pt x="544" y="12"/>
                                  <a:pt x="544" y="8"/>
                                </a:cubicBezTo>
                                <a:cubicBezTo>
                                  <a:pt x="544" y="4"/>
                                  <a:pt x="548" y="0"/>
                                  <a:pt x="552" y="0"/>
                                </a:cubicBezTo>
                                <a:close/>
                                <a:moveTo>
                                  <a:pt x="584" y="0"/>
                                </a:moveTo>
                                <a:lnTo>
                                  <a:pt x="584" y="0"/>
                                </a:lnTo>
                                <a:cubicBezTo>
                                  <a:pt x="589" y="0"/>
                                  <a:pt x="592" y="4"/>
                                  <a:pt x="592" y="8"/>
                                </a:cubicBezTo>
                                <a:cubicBezTo>
                                  <a:pt x="592" y="12"/>
                                  <a:pt x="589" y="16"/>
                                  <a:pt x="584" y="16"/>
                                </a:cubicBezTo>
                                <a:lnTo>
                                  <a:pt x="584" y="16"/>
                                </a:lnTo>
                                <a:cubicBezTo>
                                  <a:pt x="580" y="16"/>
                                  <a:pt x="576" y="12"/>
                                  <a:pt x="576" y="8"/>
                                </a:cubicBezTo>
                                <a:cubicBezTo>
                                  <a:pt x="576" y="4"/>
                                  <a:pt x="580" y="0"/>
                                  <a:pt x="584" y="0"/>
                                </a:cubicBezTo>
                                <a:close/>
                                <a:moveTo>
                                  <a:pt x="616" y="0"/>
                                </a:moveTo>
                                <a:lnTo>
                                  <a:pt x="616" y="0"/>
                                </a:lnTo>
                                <a:cubicBezTo>
                                  <a:pt x="621" y="0"/>
                                  <a:pt x="624" y="4"/>
                                  <a:pt x="624" y="8"/>
                                </a:cubicBezTo>
                                <a:cubicBezTo>
                                  <a:pt x="624" y="12"/>
                                  <a:pt x="621" y="16"/>
                                  <a:pt x="616" y="16"/>
                                </a:cubicBezTo>
                                <a:lnTo>
                                  <a:pt x="616" y="16"/>
                                </a:lnTo>
                                <a:cubicBezTo>
                                  <a:pt x="612" y="16"/>
                                  <a:pt x="608" y="12"/>
                                  <a:pt x="608" y="8"/>
                                </a:cubicBezTo>
                                <a:cubicBezTo>
                                  <a:pt x="608" y="4"/>
                                  <a:pt x="612" y="0"/>
                                  <a:pt x="616" y="0"/>
                                </a:cubicBezTo>
                                <a:close/>
                                <a:moveTo>
                                  <a:pt x="648" y="0"/>
                                </a:moveTo>
                                <a:lnTo>
                                  <a:pt x="648" y="0"/>
                                </a:lnTo>
                                <a:cubicBezTo>
                                  <a:pt x="653" y="0"/>
                                  <a:pt x="656" y="4"/>
                                  <a:pt x="656" y="8"/>
                                </a:cubicBezTo>
                                <a:cubicBezTo>
                                  <a:pt x="656" y="12"/>
                                  <a:pt x="653" y="16"/>
                                  <a:pt x="648" y="16"/>
                                </a:cubicBezTo>
                                <a:lnTo>
                                  <a:pt x="648" y="16"/>
                                </a:lnTo>
                                <a:cubicBezTo>
                                  <a:pt x="644" y="16"/>
                                  <a:pt x="640" y="12"/>
                                  <a:pt x="640" y="8"/>
                                </a:cubicBezTo>
                                <a:cubicBezTo>
                                  <a:pt x="640" y="4"/>
                                  <a:pt x="644" y="0"/>
                                  <a:pt x="648" y="0"/>
                                </a:cubicBezTo>
                                <a:close/>
                                <a:moveTo>
                                  <a:pt x="680" y="0"/>
                                </a:moveTo>
                                <a:lnTo>
                                  <a:pt x="680" y="0"/>
                                </a:lnTo>
                                <a:cubicBezTo>
                                  <a:pt x="685" y="0"/>
                                  <a:pt x="688" y="4"/>
                                  <a:pt x="688" y="8"/>
                                </a:cubicBezTo>
                                <a:cubicBezTo>
                                  <a:pt x="688" y="12"/>
                                  <a:pt x="685" y="16"/>
                                  <a:pt x="680" y="16"/>
                                </a:cubicBezTo>
                                <a:lnTo>
                                  <a:pt x="680" y="16"/>
                                </a:lnTo>
                                <a:cubicBezTo>
                                  <a:pt x="676" y="16"/>
                                  <a:pt x="672" y="12"/>
                                  <a:pt x="672" y="8"/>
                                </a:cubicBezTo>
                                <a:cubicBezTo>
                                  <a:pt x="672" y="4"/>
                                  <a:pt x="676" y="0"/>
                                  <a:pt x="680" y="0"/>
                                </a:cubicBezTo>
                                <a:close/>
                                <a:moveTo>
                                  <a:pt x="712" y="0"/>
                                </a:moveTo>
                                <a:lnTo>
                                  <a:pt x="712" y="0"/>
                                </a:lnTo>
                                <a:cubicBezTo>
                                  <a:pt x="717" y="0"/>
                                  <a:pt x="720" y="4"/>
                                  <a:pt x="720" y="8"/>
                                </a:cubicBezTo>
                                <a:cubicBezTo>
                                  <a:pt x="720" y="12"/>
                                  <a:pt x="717" y="16"/>
                                  <a:pt x="712" y="16"/>
                                </a:cubicBezTo>
                                <a:lnTo>
                                  <a:pt x="712" y="16"/>
                                </a:lnTo>
                                <a:cubicBezTo>
                                  <a:pt x="708" y="16"/>
                                  <a:pt x="704" y="12"/>
                                  <a:pt x="704" y="8"/>
                                </a:cubicBezTo>
                                <a:cubicBezTo>
                                  <a:pt x="704" y="4"/>
                                  <a:pt x="708" y="0"/>
                                  <a:pt x="712" y="0"/>
                                </a:cubicBezTo>
                                <a:close/>
                                <a:moveTo>
                                  <a:pt x="744" y="0"/>
                                </a:moveTo>
                                <a:lnTo>
                                  <a:pt x="744" y="0"/>
                                </a:lnTo>
                                <a:cubicBezTo>
                                  <a:pt x="749" y="0"/>
                                  <a:pt x="752" y="4"/>
                                  <a:pt x="752" y="8"/>
                                </a:cubicBezTo>
                                <a:cubicBezTo>
                                  <a:pt x="752" y="12"/>
                                  <a:pt x="749" y="16"/>
                                  <a:pt x="744" y="16"/>
                                </a:cubicBezTo>
                                <a:lnTo>
                                  <a:pt x="744" y="16"/>
                                </a:lnTo>
                                <a:cubicBezTo>
                                  <a:pt x="740" y="16"/>
                                  <a:pt x="736" y="12"/>
                                  <a:pt x="736" y="8"/>
                                </a:cubicBezTo>
                                <a:cubicBezTo>
                                  <a:pt x="736" y="4"/>
                                  <a:pt x="740" y="0"/>
                                  <a:pt x="744" y="0"/>
                                </a:cubicBezTo>
                                <a:close/>
                                <a:moveTo>
                                  <a:pt x="776" y="0"/>
                                </a:moveTo>
                                <a:lnTo>
                                  <a:pt x="776" y="0"/>
                                </a:lnTo>
                                <a:cubicBezTo>
                                  <a:pt x="781" y="0"/>
                                  <a:pt x="784" y="4"/>
                                  <a:pt x="784" y="8"/>
                                </a:cubicBezTo>
                                <a:cubicBezTo>
                                  <a:pt x="784" y="12"/>
                                  <a:pt x="781" y="16"/>
                                  <a:pt x="776" y="16"/>
                                </a:cubicBezTo>
                                <a:lnTo>
                                  <a:pt x="776" y="16"/>
                                </a:lnTo>
                                <a:cubicBezTo>
                                  <a:pt x="772" y="16"/>
                                  <a:pt x="768" y="12"/>
                                  <a:pt x="768" y="8"/>
                                </a:cubicBezTo>
                                <a:cubicBezTo>
                                  <a:pt x="768" y="4"/>
                                  <a:pt x="772" y="0"/>
                                  <a:pt x="776" y="0"/>
                                </a:cubicBezTo>
                                <a:close/>
                                <a:moveTo>
                                  <a:pt x="808" y="0"/>
                                </a:moveTo>
                                <a:lnTo>
                                  <a:pt x="808" y="0"/>
                                </a:lnTo>
                                <a:cubicBezTo>
                                  <a:pt x="813" y="0"/>
                                  <a:pt x="816" y="4"/>
                                  <a:pt x="816" y="8"/>
                                </a:cubicBezTo>
                                <a:cubicBezTo>
                                  <a:pt x="816" y="12"/>
                                  <a:pt x="813" y="16"/>
                                  <a:pt x="808" y="16"/>
                                </a:cubicBezTo>
                                <a:lnTo>
                                  <a:pt x="808" y="16"/>
                                </a:lnTo>
                                <a:cubicBezTo>
                                  <a:pt x="804" y="16"/>
                                  <a:pt x="800" y="12"/>
                                  <a:pt x="800" y="8"/>
                                </a:cubicBezTo>
                                <a:cubicBezTo>
                                  <a:pt x="800" y="4"/>
                                  <a:pt x="804" y="0"/>
                                  <a:pt x="808" y="0"/>
                                </a:cubicBezTo>
                                <a:close/>
                                <a:moveTo>
                                  <a:pt x="840" y="0"/>
                                </a:moveTo>
                                <a:lnTo>
                                  <a:pt x="840" y="0"/>
                                </a:lnTo>
                                <a:cubicBezTo>
                                  <a:pt x="845" y="0"/>
                                  <a:pt x="848" y="4"/>
                                  <a:pt x="848" y="8"/>
                                </a:cubicBezTo>
                                <a:cubicBezTo>
                                  <a:pt x="848" y="12"/>
                                  <a:pt x="845" y="16"/>
                                  <a:pt x="840" y="16"/>
                                </a:cubicBezTo>
                                <a:lnTo>
                                  <a:pt x="840" y="16"/>
                                </a:lnTo>
                                <a:cubicBezTo>
                                  <a:pt x="836" y="16"/>
                                  <a:pt x="832" y="12"/>
                                  <a:pt x="832" y="8"/>
                                </a:cubicBezTo>
                                <a:cubicBezTo>
                                  <a:pt x="832" y="4"/>
                                  <a:pt x="836" y="0"/>
                                  <a:pt x="840" y="0"/>
                                </a:cubicBezTo>
                                <a:close/>
                                <a:moveTo>
                                  <a:pt x="872" y="0"/>
                                </a:moveTo>
                                <a:lnTo>
                                  <a:pt x="872" y="0"/>
                                </a:lnTo>
                                <a:cubicBezTo>
                                  <a:pt x="877" y="0"/>
                                  <a:pt x="880" y="4"/>
                                  <a:pt x="880" y="8"/>
                                </a:cubicBezTo>
                                <a:cubicBezTo>
                                  <a:pt x="880" y="12"/>
                                  <a:pt x="877" y="16"/>
                                  <a:pt x="872" y="16"/>
                                </a:cubicBezTo>
                                <a:lnTo>
                                  <a:pt x="872" y="16"/>
                                </a:lnTo>
                                <a:cubicBezTo>
                                  <a:pt x="868" y="16"/>
                                  <a:pt x="864" y="12"/>
                                  <a:pt x="864" y="8"/>
                                </a:cubicBezTo>
                                <a:cubicBezTo>
                                  <a:pt x="864" y="4"/>
                                  <a:pt x="868" y="0"/>
                                  <a:pt x="872" y="0"/>
                                </a:cubicBezTo>
                                <a:close/>
                                <a:moveTo>
                                  <a:pt x="904" y="0"/>
                                </a:moveTo>
                                <a:lnTo>
                                  <a:pt x="904" y="0"/>
                                </a:lnTo>
                                <a:cubicBezTo>
                                  <a:pt x="909" y="0"/>
                                  <a:pt x="912" y="4"/>
                                  <a:pt x="912" y="8"/>
                                </a:cubicBezTo>
                                <a:cubicBezTo>
                                  <a:pt x="912" y="12"/>
                                  <a:pt x="909" y="16"/>
                                  <a:pt x="904" y="16"/>
                                </a:cubicBezTo>
                                <a:lnTo>
                                  <a:pt x="904" y="16"/>
                                </a:lnTo>
                                <a:cubicBezTo>
                                  <a:pt x="900" y="16"/>
                                  <a:pt x="896" y="12"/>
                                  <a:pt x="896" y="8"/>
                                </a:cubicBezTo>
                                <a:cubicBezTo>
                                  <a:pt x="896" y="4"/>
                                  <a:pt x="900" y="0"/>
                                  <a:pt x="904" y="0"/>
                                </a:cubicBezTo>
                                <a:close/>
                                <a:moveTo>
                                  <a:pt x="936" y="0"/>
                                </a:moveTo>
                                <a:lnTo>
                                  <a:pt x="936" y="0"/>
                                </a:lnTo>
                                <a:cubicBezTo>
                                  <a:pt x="941" y="0"/>
                                  <a:pt x="944" y="4"/>
                                  <a:pt x="944" y="8"/>
                                </a:cubicBezTo>
                                <a:cubicBezTo>
                                  <a:pt x="944" y="12"/>
                                  <a:pt x="941" y="16"/>
                                  <a:pt x="936" y="16"/>
                                </a:cubicBezTo>
                                <a:lnTo>
                                  <a:pt x="936" y="16"/>
                                </a:lnTo>
                                <a:cubicBezTo>
                                  <a:pt x="932" y="16"/>
                                  <a:pt x="928" y="12"/>
                                  <a:pt x="928" y="8"/>
                                </a:cubicBezTo>
                                <a:cubicBezTo>
                                  <a:pt x="928" y="4"/>
                                  <a:pt x="932" y="0"/>
                                  <a:pt x="936" y="0"/>
                                </a:cubicBezTo>
                                <a:close/>
                                <a:moveTo>
                                  <a:pt x="968" y="0"/>
                                </a:moveTo>
                                <a:lnTo>
                                  <a:pt x="968" y="0"/>
                                </a:lnTo>
                                <a:cubicBezTo>
                                  <a:pt x="973" y="0"/>
                                  <a:pt x="976" y="4"/>
                                  <a:pt x="976" y="8"/>
                                </a:cubicBezTo>
                                <a:cubicBezTo>
                                  <a:pt x="976" y="12"/>
                                  <a:pt x="973" y="16"/>
                                  <a:pt x="968" y="16"/>
                                </a:cubicBezTo>
                                <a:lnTo>
                                  <a:pt x="968" y="16"/>
                                </a:lnTo>
                                <a:cubicBezTo>
                                  <a:pt x="964" y="16"/>
                                  <a:pt x="960" y="12"/>
                                  <a:pt x="960" y="8"/>
                                </a:cubicBezTo>
                                <a:cubicBezTo>
                                  <a:pt x="960" y="4"/>
                                  <a:pt x="964" y="0"/>
                                  <a:pt x="968" y="0"/>
                                </a:cubicBezTo>
                                <a:close/>
                                <a:moveTo>
                                  <a:pt x="1000" y="0"/>
                                </a:moveTo>
                                <a:lnTo>
                                  <a:pt x="1000" y="0"/>
                                </a:lnTo>
                                <a:cubicBezTo>
                                  <a:pt x="1005" y="0"/>
                                  <a:pt x="1008" y="4"/>
                                  <a:pt x="1008" y="8"/>
                                </a:cubicBezTo>
                                <a:cubicBezTo>
                                  <a:pt x="1008" y="12"/>
                                  <a:pt x="1005" y="16"/>
                                  <a:pt x="1000" y="16"/>
                                </a:cubicBezTo>
                                <a:lnTo>
                                  <a:pt x="1000" y="16"/>
                                </a:lnTo>
                                <a:cubicBezTo>
                                  <a:pt x="996" y="16"/>
                                  <a:pt x="992" y="12"/>
                                  <a:pt x="992" y="8"/>
                                </a:cubicBezTo>
                                <a:cubicBezTo>
                                  <a:pt x="992" y="4"/>
                                  <a:pt x="996" y="0"/>
                                  <a:pt x="1000" y="0"/>
                                </a:cubicBezTo>
                                <a:close/>
                                <a:moveTo>
                                  <a:pt x="1032" y="0"/>
                                </a:moveTo>
                                <a:lnTo>
                                  <a:pt x="1032" y="0"/>
                                </a:lnTo>
                                <a:cubicBezTo>
                                  <a:pt x="1037" y="0"/>
                                  <a:pt x="1040" y="4"/>
                                  <a:pt x="1040" y="8"/>
                                </a:cubicBezTo>
                                <a:cubicBezTo>
                                  <a:pt x="1040" y="12"/>
                                  <a:pt x="1037" y="16"/>
                                  <a:pt x="1032" y="16"/>
                                </a:cubicBezTo>
                                <a:lnTo>
                                  <a:pt x="1032" y="16"/>
                                </a:lnTo>
                                <a:cubicBezTo>
                                  <a:pt x="1028" y="16"/>
                                  <a:pt x="1024" y="12"/>
                                  <a:pt x="1024" y="8"/>
                                </a:cubicBezTo>
                                <a:cubicBezTo>
                                  <a:pt x="1024" y="4"/>
                                  <a:pt x="1028" y="0"/>
                                  <a:pt x="1032" y="0"/>
                                </a:cubicBezTo>
                                <a:close/>
                                <a:moveTo>
                                  <a:pt x="1064" y="0"/>
                                </a:moveTo>
                                <a:lnTo>
                                  <a:pt x="1064" y="0"/>
                                </a:lnTo>
                                <a:cubicBezTo>
                                  <a:pt x="1069" y="0"/>
                                  <a:pt x="1072" y="4"/>
                                  <a:pt x="1072" y="8"/>
                                </a:cubicBezTo>
                                <a:cubicBezTo>
                                  <a:pt x="1072" y="12"/>
                                  <a:pt x="1069" y="16"/>
                                  <a:pt x="1064" y="16"/>
                                </a:cubicBezTo>
                                <a:lnTo>
                                  <a:pt x="1064" y="16"/>
                                </a:lnTo>
                                <a:cubicBezTo>
                                  <a:pt x="1060" y="16"/>
                                  <a:pt x="1056" y="12"/>
                                  <a:pt x="1056" y="8"/>
                                </a:cubicBezTo>
                                <a:cubicBezTo>
                                  <a:pt x="1056" y="4"/>
                                  <a:pt x="1060" y="0"/>
                                  <a:pt x="1064" y="0"/>
                                </a:cubicBezTo>
                                <a:close/>
                                <a:moveTo>
                                  <a:pt x="1096" y="0"/>
                                </a:moveTo>
                                <a:lnTo>
                                  <a:pt x="1096" y="0"/>
                                </a:lnTo>
                                <a:cubicBezTo>
                                  <a:pt x="1101" y="0"/>
                                  <a:pt x="1104" y="4"/>
                                  <a:pt x="1104" y="8"/>
                                </a:cubicBezTo>
                                <a:cubicBezTo>
                                  <a:pt x="1104" y="12"/>
                                  <a:pt x="1101" y="16"/>
                                  <a:pt x="1096" y="16"/>
                                </a:cubicBezTo>
                                <a:lnTo>
                                  <a:pt x="1096" y="16"/>
                                </a:lnTo>
                                <a:cubicBezTo>
                                  <a:pt x="1092" y="16"/>
                                  <a:pt x="1088" y="12"/>
                                  <a:pt x="1088" y="8"/>
                                </a:cubicBezTo>
                                <a:cubicBezTo>
                                  <a:pt x="1088" y="4"/>
                                  <a:pt x="1092" y="0"/>
                                  <a:pt x="1096" y="0"/>
                                </a:cubicBezTo>
                                <a:close/>
                                <a:moveTo>
                                  <a:pt x="1128" y="0"/>
                                </a:moveTo>
                                <a:lnTo>
                                  <a:pt x="1128" y="0"/>
                                </a:lnTo>
                                <a:cubicBezTo>
                                  <a:pt x="1133" y="0"/>
                                  <a:pt x="1136" y="4"/>
                                  <a:pt x="1136" y="8"/>
                                </a:cubicBezTo>
                                <a:cubicBezTo>
                                  <a:pt x="1136" y="12"/>
                                  <a:pt x="1133" y="16"/>
                                  <a:pt x="1128" y="16"/>
                                </a:cubicBezTo>
                                <a:lnTo>
                                  <a:pt x="1128" y="16"/>
                                </a:lnTo>
                                <a:cubicBezTo>
                                  <a:pt x="1124" y="16"/>
                                  <a:pt x="1120" y="12"/>
                                  <a:pt x="1120" y="8"/>
                                </a:cubicBezTo>
                                <a:cubicBezTo>
                                  <a:pt x="1120" y="4"/>
                                  <a:pt x="1124" y="0"/>
                                  <a:pt x="1128" y="0"/>
                                </a:cubicBezTo>
                                <a:close/>
                                <a:moveTo>
                                  <a:pt x="1160" y="0"/>
                                </a:moveTo>
                                <a:lnTo>
                                  <a:pt x="1160" y="0"/>
                                </a:lnTo>
                                <a:cubicBezTo>
                                  <a:pt x="1165" y="0"/>
                                  <a:pt x="1168" y="4"/>
                                  <a:pt x="1168" y="8"/>
                                </a:cubicBezTo>
                                <a:cubicBezTo>
                                  <a:pt x="1168" y="13"/>
                                  <a:pt x="1165" y="16"/>
                                  <a:pt x="1160" y="16"/>
                                </a:cubicBezTo>
                                <a:lnTo>
                                  <a:pt x="1160" y="16"/>
                                </a:lnTo>
                                <a:cubicBezTo>
                                  <a:pt x="1156" y="16"/>
                                  <a:pt x="1152" y="13"/>
                                  <a:pt x="1152" y="8"/>
                                </a:cubicBezTo>
                                <a:cubicBezTo>
                                  <a:pt x="1152" y="4"/>
                                  <a:pt x="1156" y="0"/>
                                  <a:pt x="1160" y="0"/>
                                </a:cubicBezTo>
                                <a:close/>
                                <a:moveTo>
                                  <a:pt x="1192" y="0"/>
                                </a:moveTo>
                                <a:lnTo>
                                  <a:pt x="1192" y="0"/>
                                </a:lnTo>
                                <a:cubicBezTo>
                                  <a:pt x="1197" y="0"/>
                                  <a:pt x="1200" y="4"/>
                                  <a:pt x="1200" y="8"/>
                                </a:cubicBezTo>
                                <a:cubicBezTo>
                                  <a:pt x="1200" y="13"/>
                                  <a:pt x="1197" y="16"/>
                                  <a:pt x="1192" y="16"/>
                                </a:cubicBezTo>
                                <a:lnTo>
                                  <a:pt x="1192" y="16"/>
                                </a:lnTo>
                                <a:cubicBezTo>
                                  <a:pt x="1188" y="16"/>
                                  <a:pt x="1184" y="13"/>
                                  <a:pt x="1184" y="8"/>
                                </a:cubicBezTo>
                                <a:cubicBezTo>
                                  <a:pt x="1184" y="4"/>
                                  <a:pt x="1188" y="0"/>
                                  <a:pt x="1192" y="0"/>
                                </a:cubicBezTo>
                                <a:close/>
                                <a:moveTo>
                                  <a:pt x="1224" y="0"/>
                                </a:moveTo>
                                <a:lnTo>
                                  <a:pt x="1224" y="0"/>
                                </a:lnTo>
                                <a:cubicBezTo>
                                  <a:pt x="1229" y="0"/>
                                  <a:pt x="1232" y="4"/>
                                  <a:pt x="1232" y="8"/>
                                </a:cubicBezTo>
                                <a:cubicBezTo>
                                  <a:pt x="1232" y="13"/>
                                  <a:pt x="1229" y="16"/>
                                  <a:pt x="1224" y="16"/>
                                </a:cubicBezTo>
                                <a:lnTo>
                                  <a:pt x="1224" y="16"/>
                                </a:lnTo>
                                <a:cubicBezTo>
                                  <a:pt x="1220" y="16"/>
                                  <a:pt x="1216" y="13"/>
                                  <a:pt x="1216" y="8"/>
                                </a:cubicBezTo>
                                <a:cubicBezTo>
                                  <a:pt x="1216" y="4"/>
                                  <a:pt x="1220" y="0"/>
                                  <a:pt x="1224" y="0"/>
                                </a:cubicBezTo>
                                <a:close/>
                                <a:moveTo>
                                  <a:pt x="1256" y="0"/>
                                </a:moveTo>
                                <a:lnTo>
                                  <a:pt x="1256" y="0"/>
                                </a:lnTo>
                                <a:cubicBezTo>
                                  <a:pt x="1261" y="0"/>
                                  <a:pt x="1264" y="4"/>
                                  <a:pt x="1264" y="8"/>
                                </a:cubicBezTo>
                                <a:cubicBezTo>
                                  <a:pt x="1264" y="13"/>
                                  <a:pt x="1261" y="16"/>
                                  <a:pt x="1256" y="16"/>
                                </a:cubicBezTo>
                                <a:lnTo>
                                  <a:pt x="1256" y="16"/>
                                </a:lnTo>
                                <a:cubicBezTo>
                                  <a:pt x="1252" y="16"/>
                                  <a:pt x="1248" y="13"/>
                                  <a:pt x="1248" y="8"/>
                                </a:cubicBezTo>
                                <a:cubicBezTo>
                                  <a:pt x="1248" y="4"/>
                                  <a:pt x="1252" y="0"/>
                                  <a:pt x="1256" y="0"/>
                                </a:cubicBezTo>
                                <a:close/>
                                <a:moveTo>
                                  <a:pt x="1288" y="0"/>
                                </a:moveTo>
                                <a:lnTo>
                                  <a:pt x="1288" y="0"/>
                                </a:lnTo>
                                <a:cubicBezTo>
                                  <a:pt x="1293" y="0"/>
                                  <a:pt x="1296" y="4"/>
                                  <a:pt x="1296" y="8"/>
                                </a:cubicBezTo>
                                <a:cubicBezTo>
                                  <a:pt x="1296" y="13"/>
                                  <a:pt x="1293" y="16"/>
                                  <a:pt x="1288" y="16"/>
                                </a:cubicBezTo>
                                <a:lnTo>
                                  <a:pt x="1288" y="16"/>
                                </a:lnTo>
                                <a:cubicBezTo>
                                  <a:pt x="1284" y="16"/>
                                  <a:pt x="1280" y="13"/>
                                  <a:pt x="1280" y="8"/>
                                </a:cubicBezTo>
                                <a:cubicBezTo>
                                  <a:pt x="1280" y="4"/>
                                  <a:pt x="1284" y="0"/>
                                  <a:pt x="1288" y="0"/>
                                </a:cubicBezTo>
                                <a:close/>
                                <a:moveTo>
                                  <a:pt x="1320" y="0"/>
                                </a:moveTo>
                                <a:lnTo>
                                  <a:pt x="1320" y="0"/>
                                </a:lnTo>
                                <a:cubicBezTo>
                                  <a:pt x="1325" y="0"/>
                                  <a:pt x="1328" y="4"/>
                                  <a:pt x="1328" y="8"/>
                                </a:cubicBezTo>
                                <a:cubicBezTo>
                                  <a:pt x="1328" y="13"/>
                                  <a:pt x="1325" y="16"/>
                                  <a:pt x="1320" y="16"/>
                                </a:cubicBezTo>
                                <a:lnTo>
                                  <a:pt x="1320" y="16"/>
                                </a:lnTo>
                                <a:cubicBezTo>
                                  <a:pt x="1316" y="16"/>
                                  <a:pt x="1312" y="13"/>
                                  <a:pt x="1312" y="8"/>
                                </a:cubicBezTo>
                                <a:cubicBezTo>
                                  <a:pt x="1312" y="4"/>
                                  <a:pt x="1316" y="0"/>
                                  <a:pt x="1320" y="0"/>
                                </a:cubicBezTo>
                                <a:close/>
                                <a:moveTo>
                                  <a:pt x="1352" y="0"/>
                                </a:moveTo>
                                <a:lnTo>
                                  <a:pt x="1352" y="0"/>
                                </a:lnTo>
                                <a:cubicBezTo>
                                  <a:pt x="1357" y="0"/>
                                  <a:pt x="1360" y="4"/>
                                  <a:pt x="1360" y="8"/>
                                </a:cubicBezTo>
                                <a:cubicBezTo>
                                  <a:pt x="1360" y="13"/>
                                  <a:pt x="1357" y="16"/>
                                  <a:pt x="1352" y="16"/>
                                </a:cubicBezTo>
                                <a:lnTo>
                                  <a:pt x="1352" y="16"/>
                                </a:lnTo>
                                <a:cubicBezTo>
                                  <a:pt x="1348" y="16"/>
                                  <a:pt x="1344" y="13"/>
                                  <a:pt x="1344" y="8"/>
                                </a:cubicBezTo>
                                <a:cubicBezTo>
                                  <a:pt x="1344" y="4"/>
                                  <a:pt x="1348" y="0"/>
                                  <a:pt x="1352" y="0"/>
                                </a:cubicBezTo>
                                <a:close/>
                                <a:moveTo>
                                  <a:pt x="1384" y="0"/>
                                </a:moveTo>
                                <a:lnTo>
                                  <a:pt x="1385" y="0"/>
                                </a:lnTo>
                                <a:cubicBezTo>
                                  <a:pt x="1389" y="0"/>
                                  <a:pt x="1393" y="4"/>
                                  <a:pt x="1393" y="8"/>
                                </a:cubicBezTo>
                                <a:cubicBezTo>
                                  <a:pt x="1393" y="13"/>
                                  <a:pt x="1389" y="16"/>
                                  <a:pt x="1385" y="16"/>
                                </a:cubicBezTo>
                                <a:lnTo>
                                  <a:pt x="1384" y="16"/>
                                </a:lnTo>
                                <a:cubicBezTo>
                                  <a:pt x="1380" y="16"/>
                                  <a:pt x="1376" y="13"/>
                                  <a:pt x="1376" y="8"/>
                                </a:cubicBezTo>
                                <a:cubicBezTo>
                                  <a:pt x="1376" y="4"/>
                                  <a:pt x="1380" y="0"/>
                                  <a:pt x="1384" y="0"/>
                                </a:cubicBezTo>
                                <a:close/>
                                <a:moveTo>
                                  <a:pt x="1417" y="0"/>
                                </a:moveTo>
                                <a:lnTo>
                                  <a:pt x="1417" y="0"/>
                                </a:lnTo>
                                <a:cubicBezTo>
                                  <a:pt x="1421" y="0"/>
                                  <a:pt x="1425" y="4"/>
                                  <a:pt x="1425" y="8"/>
                                </a:cubicBezTo>
                                <a:cubicBezTo>
                                  <a:pt x="1425" y="13"/>
                                  <a:pt x="1421" y="16"/>
                                  <a:pt x="1417" y="16"/>
                                </a:cubicBezTo>
                                <a:lnTo>
                                  <a:pt x="1417" y="16"/>
                                </a:lnTo>
                                <a:cubicBezTo>
                                  <a:pt x="1412" y="16"/>
                                  <a:pt x="1408" y="13"/>
                                  <a:pt x="1408" y="8"/>
                                </a:cubicBezTo>
                                <a:cubicBezTo>
                                  <a:pt x="1408" y="4"/>
                                  <a:pt x="1412" y="0"/>
                                  <a:pt x="1417" y="0"/>
                                </a:cubicBezTo>
                                <a:close/>
                                <a:moveTo>
                                  <a:pt x="1449" y="0"/>
                                </a:moveTo>
                                <a:lnTo>
                                  <a:pt x="1449" y="0"/>
                                </a:lnTo>
                                <a:cubicBezTo>
                                  <a:pt x="1453" y="0"/>
                                  <a:pt x="1457" y="4"/>
                                  <a:pt x="1457" y="8"/>
                                </a:cubicBezTo>
                                <a:cubicBezTo>
                                  <a:pt x="1457" y="13"/>
                                  <a:pt x="1453" y="16"/>
                                  <a:pt x="1449" y="16"/>
                                </a:cubicBezTo>
                                <a:lnTo>
                                  <a:pt x="1449" y="16"/>
                                </a:lnTo>
                                <a:cubicBezTo>
                                  <a:pt x="1444" y="16"/>
                                  <a:pt x="1441" y="13"/>
                                  <a:pt x="1441" y="8"/>
                                </a:cubicBezTo>
                                <a:cubicBezTo>
                                  <a:pt x="1441" y="4"/>
                                  <a:pt x="1444" y="0"/>
                                  <a:pt x="1449" y="0"/>
                                </a:cubicBezTo>
                                <a:close/>
                                <a:moveTo>
                                  <a:pt x="1481" y="0"/>
                                </a:moveTo>
                                <a:lnTo>
                                  <a:pt x="1481" y="0"/>
                                </a:lnTo>
                                <a:cubicBezTo>
                                  <a:pt x="1485" y="0"/>
                                  <a:pt x="1489" y="4"/>
                                  <a:pt x="1489" y="8"/>
                                </a:cubicBezTo>
                                <a:cubicBezTo>
                                  <a:pt x="1489" y="13"/>
                                  <a:pt x="1485" y="16"/>
                                  <a:pt x="1481" y="16"/>
                                </a:cubicBezTo>
                                <a:lnTo>
                                  <a:pt x="1481" y="16"/>
                                </a:lnTo>
                                <a:cubicBezTo>
                                  <a:pt x="1476" y="16"/>
                                  <a:pt x="1473" y="13"/>
                                  <a:pt x="1473" y="8"/>
                                </a:cubicBezTo>
                                <a:cubicBezTo>
                                  <a:pt x="1473" y="4"/>
                                  <a:pt x="1476" y="0"/>
                                  <a:pt x="1481" y="0"/>
                                </a:cubicBezTo>
                                <a:close/>
                                <a:moveTo>
                                  <a:pt x="1513" y="0"/>
                                </a:moveTo>
                                <a:lnTo>
                                  <a:pt x="1513" y="0"/>
                                </a:lnTo>
                                <a:cubicBezTo>
                                  <a:pt x="1517" y="0"/>
                                  <a:pt x="1521" y="4"/>
                                  <a:pt x="1521" y="8"/>
                                </a:cubicBezTo>
                                <a:cubicBezTo>
                                  <a:pt x="1521" y="13"/>
                                  <a:pt x="1517" y="16"/>
                                  <a:pt x="1513" y="16"/>
                                </a:cubicBezTo>
                                <a:lnTo>
                                  <a:pt x="1513" y="16"/>
                                </a:lnTo>
                                <a:cubicBezTo>
                                  <a:pt x="1508" y="16"/>
                                  <a:pt x="1505" y="13"/>
                                  <a:pt x="1505" y="8"/>
                                </a:cubicBezTo>
                                <a:cubicBezTo>
                                  <a:pt x="1505" y="4"/>
                                  <a:pt x="1508" y="0"/>
                                  <a:pt x="1513" y="0"/>
                                </a:cubicBezTo>
                                <a:close/>
                                <a:moveTo>
                                  <a:pt x="1545" y="0"/>
                                </a:moveTo>
                                <a:lnTo>
                                  <a:pt x="1545" y="0"/>
                                </a:lnTo>
                                <a:cubicBezTo>
                                  <a:pt x="1549" y="0"/>
                                  <a:pt x="1553" y="4"/>
                                  <a:pt x="1553" y="8"/>
                                </a:cubicBezTo>
                                <a:cubicBezTo>
                                  <a:pt x="1553" y="13"/>
                                  <a:pt x="1549" y="16"/>
                                  <a:pt x="1545" y="16"/>
                                </a:cubicBezTo>
                                <a:lnTo>
                                  <a:pt x="1545" y="16"/>
                                </a:lnTo>
                                <a:cubicBezTo>
                                  <a:pt x="1540" y="16"/>
                                  <a:pt x="1537" y="13"/>
                                  <a:pt x="1537" y="8"/>
                                </a:cubicBezTo>
                                <a:cubicBezTo>
                                  <a:pt x="1537" y="4"/>
                                  <a:pt x="1540" y="0"/>
                                  <a:pt x="1545" y="0"/>
                                </a:cubicBezTo>
                                <a:close/>
                                <a:moveTo>
                                  <a:pt x="1577" y="0"/>
                                </a:moveTo>
                                <a:lnTo>
                                  <a:pt x="1577" y="0"/>
                                </a:lnTo>
                                <a:cubicBezTo>
                                  <a:pt x="1581" y="0"/>
                                  <a:pt x="1585" y="4"/>
                                  <a:pt x="1585" y="8"/>
                                </a:cubicBezTo>
                                <a:cubicBezTo>
                                  <a:pt x="1585" y="13"/>
                                  <a:pt x="1581" y="16"/>
                                  <a:pt x="1577" y="16"/>
                                </a:cubicBezTo>
                                <a:lnTo>
                                  <a:pt x="1577" y="16"/>
                                </a:lnTo>
                                <a:cubicBezTo>
                                  <a:pt x="1572" y="16"/>
                                  <a:pt x="1569" y="13"/>
                                  <a:pt x="1569" y="8"/>
                                </a:cubicBezTo>
                                <a:cubicBezTo>
                                  <a:pt x="1569" y="4"/>
                                  <a:pt x="1572" y="0"/>
                                  <a:pt x="1577" y="0"/>
                                </a:cubicBezTo>
                                <a:close/>
                                <a:moveTo>
                                  <a:pt x="1609" y="0"/>
                                </a:moveTo>
                                <a:lnTo>
                                  <a:pt x="1609" y="0"/>
                                </a:lnTo>
                                <a:cubicBezTo>
                                  <a:pt x="1613" y="0"/>
                                  <a:pt x="1617" y="4"/>
                                  <a:pt x="1617" y="8"/>
                                </a:cubicBezTo>
                                <a:cubicBezTo>
                                  <a:pt x="1617" y="13"/>
                                  <a:pt x="1613" y="16"/>
                                  <a:pt x="1609" y="16"/>
                                </a:cubicBezTo>
                                <a:lnTo>
                                  <a:pt x="1609" y="16"/>
                                </a:lnTo>
                                <a:cubicBezTo>
                                  <a:pt x="1604" y="16"/>
                                  <a:pt x="1601" y="13"/>
                                  <a:pt x="1601" y="8"/>
                                </a:cubicBezTo>
                                <a:cubicBezTo>
                                  <a:pt x="1601" y="4"/>
                                  <a:pt x="1604" y="0"/>
                                  <a:pt x="1609" y="0"/>
                                </a:cubicBezTo>
                                <a:close/>
                                <a:moveTo>
                                  <a:pt x="1641" y="0"/>
                                </a:moveTo>
                                <a:lnTo>
                                  <a:pt x="1641" y="0"/>
                                </a:lnTo>
                                <a:cubicBezTo>
                                  <a:pt x="1645" y="0"/>
                                  <a:pt x="1649" y="4"/>
                                  <a:pt x="1649" y="8"/>
                                </a:cubicBezTo>
                                <a:cubicBezTo>
                                  <a:pt x="1649" y="13"/>
                                  <a:pt x="1645" y="16"/>
                                  <a:pt x="1641" y="16"/>
                                </a:cubicBezTo>
                                <a:lnTo>
                                  <a:pt x="1641" y="16"/>
                                </a:lnTo>
                                <a:cubicBezTo>
                                  <a:pt x="1636" y="16"/>
                                  <a:pt x="1633" y="13"/>
                                  <a:pt x="1633" y="8"/>
                                </a:cubicBezTo>
                                <a:cubicBezTo>
                                  <a:pt x="1633" y="4"/>
                                  <a:pt x="1636" y="0"/>
                                  <a:pt x="1641" y="0"/>
                                </a:cubicBezTo>
                                <a:close/>
                                <a:moveTo>
                                  <a:pt x="1673" y="0"/>
                                </a:moveTo>
                                <a:lnTo>
                                  <a:pt x="1673" y="0"/>
                                </a:lnTo>
                                <a:cubicBezTo>
                                  <a:pt x="1677" y="0"/>
                                  <a:pt x="1681" y="4"/>
                                  <a:pt x="1681" y="8"/>
                                </a:cubicBezTo>
                                <a:cubicBezTo>
                                  <a:pt x="1681" y="13"/>
                                  <a:pt x="1677" y="16"/>
                                  <a:pt x="1673" y="16"/>
                                </a:cubicBezTo>
                                <a:lnTo>
                                  <a:pt x="1673" y="16"/>
                                </a:lnTo>
                                <a:cubicBezTo>
                                  <a:pt x="1668" y="16"/>
                                  <a:pt x="1665" y="13"/>
                                  <a:pt x="1665" y="8"/>
                                </a:cubicBezTo>
                                <a:cubicBezTo>
                                  <a:pt x="1665" y="4"/>
                                  <a:pt x="1668" y="0"/>
                                  <a:pt x="1673" y="0"/>
                                </a:cubicBezTo>
                                <a:close/>
                                <a:moveTo>
                                  <a:pt x="1705" y="0"/>
                                </a:moveTo>
                                <a:lnTo>
                                  <a:pt x="1705" y="0"/>
                                </a:lnTo>
                                <a:cubicBezTo>
                                  <a:pt x="1709" y="0"/>
                                  <a:pt x="1713" y="4"/>
                                  <a:pt x="1713" y="8"/>
                                </a:cubicBezTo>
                                <a:cubicBezTo>
                                  <a:pt x="1713" y="13"/>
                                  <a:pt x="1709" y="16"/>
                                  <a:pt x="1705" y="16"/>
                                </a:cubicBezTo>
                                <a:lnTo>
                                  <a:pt x="1705" y="16"/>
                                </a:lnTo>
                                <a:cubicBezTo>
                                  <a:pt x="1700" y="16"/>
                                  <a:pt x="1697" y="13"/>
                                  <a:pt x="1697" y="8"/>
                                </a:cubicBezTo>
                                <a:cubicBezTo>
                                  <a:pt x="1697" y="4"/>
                                  <a:pt x="1700" y="0"/>
                                  <a:pt x="1705" y="0"/>
                                </a:cubicBezTo>
                                <a:close/>
                                <a:moveTo>
                                  <a:pt x="1737" y="0"/>
                                </a:moveTo>
                                <a:lnTo>
                                  <a:pt x="1737" y="0"/>
                                </a:lnTo>
                                <a:cubicBezTo>
                                  <a:pt x="1741" y="0"/>
                                  <a:pt x="1745" y="4"/>
                                  <a:pt x="1745" y="8"/>
                                </a:cubicBezTo>
                                <a:cubicBezTo>
                                  <a:pt x="1745" y="13"/>
                                  <a:pt x="1741" y="16"/>
                                  <a:pt x="1737" y="16"/>
                                </a:cubicBezTo>
                                <a:lnTo>
                                  <a:pt x="1737" y="16"/>
                                </a:lnTo>
                                <a:cubicBezTo>
                                  <a:pt x="1732" y="16"/>
                                  <a:pt x="1729" y="13"/>
                                  <a:pt x="1729" y="8"/>
                                </a:cubicBezTo>
                                <a:cubicBezTo>
                                  <a:pt x="1729" y="4"/>
                                  <a:pt x="1732" y="0"/>
                                  <a:pt x="1737" y="0"/>
                                </a:cubicBezTo>
                                <a:close/>
                                <a:moveTo>
                                  <a:pt x="1769" y="0"/>
                                </a:moveTo>
                                <a:lnTo>
                                  <a:pt x="1769" y="0"/>
                                </a:lnTo>
                                <a:cubicBezTo>
                                  <a:pt x="1773" y="0"/>
                                  <a:pt x="1777" y="4"/>
                                  <a:pt x="1777" y="8"/>
                                </a:cubicBezTo>
                                <a:cubicBezTo>
                                  <a:pt x="1777" y="13"/>
                                  <a:pt x="1773" y="16"/>
                                  <a:pt x="1769" y="16"/>
                                </a:cubicBezTo>
                                <a:lnTo>
                                  <a:pt x="1769" y="16"/>
                                </a:lnTo>
                                <a:cubicBezTo>
                                  <a:pt x="1764" y="16"/>
                                  <a:pt x="1761" y="13"/>
                                  <a:pt x="1761" y="8"/>
                                </a:cubicBezTo>
                                <a:cubicBezTo>
                                  <a:pt x="1761" y="4"/>
                                  <a:pt x="1764" y="0"/>
                                  <a:pt x="1769" y="0"/>
                                </a:cubicBezTo>
                                <a:close/>
                                <a:moveTo>
                                  <a:pt x="1801" y="0"/>
                                </a:moveTo>
                                <a:lnTo>
                                  <a:pt x="1801" y="0"/>
                                </a:lnTo>
                                <a:cubicBezTo>
                                  <a:pt x="1805" y="0"/>
                                  <a:pt x="1809" y="4"/>
                                  <a:pt x="1809" y="8"/>
                                </a:cubicBezTo>
                                <a:cubicBezTo>
                                  <a:pt x="1809" y="13"/>
                                  <a:pt x="1805" y="16"/>
                                  <a:pt x="1801" y="16"/>
                                </a:cubicBezTo>
                                <a:lnTo>
                                  <a:pt x="1801" y="16"/>
                                </a:lnTo>
                                <a:cubicBezTo>
                                  <a:pt x="1796" y="16"/>
                                  <a:pt x="1793" y="13"/>
                                  <a:pt x="1793" y="8"/>
                                </a:cubicBezTo>
                                <a:cubicBezTo>
                                  <a:pt x="1793" y="4"/>
                                  <a:pt x="1796" y="0"/>
                                  <a:pt x="1801" y="0"/>
                                </a:cubicBezTo>
                                <a:close/>
                                <a:moveTo>
                                  <a:pt x="1833" y="0"/>
                                </a:moveTo>
                                <a:lnTo>
                                  <a:pt x="1833" y="0"/>
                                </a:lnTo>
                                <a:cubicBezTo>
                                  <a:pt x="1837" y="0"/>
                                  <a:pt x="1841" y="4"/>
                                  <a:pt x="1841" y="8"/>
                                </a:cubicBezTo>
                                <a:cubicBezTo>
                                  <a:pt x="1841" y="13"/>
                                  <a:pt x="1837" y="16"/>
                                  <a:pt x="1833" y="16"/>
                                </a:cubicBezTo>
                                <a:lnTo>
                                  <a:pt x="1833" y="16"/>
                                </a:lnTo>
                                <a:cubicBezTo>
                                  <a:pt x="1828" y="16"/>
                                  <a:pt x="1825" y="13"/>
                                  <a:pt x="1825" y="8"/>
                                </a:cubicBezTo>
                                <a:cubicBezTo>
                                  <a:pt x="1825" y="4"/>
                                  <a:pt x="1828" y="0"/>
                                  <a:pt x="1833" y="0"/>
                                </a:cubicBezTo>
                                <a:close/>
                                <a:moveTo>
                                  <a:pt x="1865" y="0"/>
                                </a:moveTo>
                                <a:lnTo>
                                  <a:pt x="1865" y="0"/>
                                </a:lnTo>
                                <a:cubicBezTo>
                                  <a:pt x="1869" y="0"/>
                                  <a:pt x="1873" y="4"/>
                                  <a:pt x="1873" y="8"/>
                                </a:cubicBezTo>
                                <a:cubicBezTo>
                                  <a:pt x="1873" y="13"/>
                                  <a:pt x="1869" y="16"/>
                                  <a:pt x="1865" y="16"/>
                                </a:cubicBezTo>
                                <a:lnTo>
                                  <a:pt x="1865" y="16"/>
                                </a:lnTo>
                                <a:cubicBezTo>
                                  <a:pt x="1860" y="16"/>
                                  <a:pt x="1857" y="13"/>
                                  <a:pt x="1857" y="8"/>
                                </a:cubicBezTo>
                                <a:cubicBezTo>
                                  <a:pt x="1857" y="4"/>
                                  <a:pt x="1860" y="0"/>
                                  <a:pt x="1865" y="0"/>
                                </a:cubicBezTo>
                                <a:close/>
                                <a:moveTo>
                                  <a:pt x="1897" y="0"/>
                                </a:moveTo>
                                <a:lnTo>
                                  <a:pt x="1897" y="0"/>
                                </a:lnTo>
                                <a:cubicBezTo>
                                  <a:pt x="1901" y="0"/>
                                  <a:pt x="1905" y="4"/>
                                  <a:pt x="1905" y="8"/>
                                </a:cubicBezTo>
                                <a:cubicBezTo>
                                  <a:pt x="1905" y="13"/>
                                  <a:pt x="1901" y="16"/>
                                  <a:pt x="1897" y="16"/>
                                </a:cubicBezTo>
                                <a:lnTo>
                                  <a:pt x="1897" y="16"/>
                                </a:lnTo>
                                <a:cubicBezTo>
                                  <a:pt x="1892" y="16"/>
                                  <a:pt x="1889" y="13"/>
                                  <a:pt x="1889" y="8"/>
                                </a:cubicBezTo>
                                <a:cubicBezTo>
                                  <a:pt x="1889" y="4"/>
                                  <a:pt x="1892" y="0"/>
                                  <a:pt x="1897" y="0"/>
                                </a:cubicBezTo>
                                <a:close/>
                                <a:moveTo>
                                  <a:pt x="1929" y="0"/>
                                </a:moveTo>
                                <a:lnTo>
                                  <a:pt x="1929" y="0"/>
                                </a:lnTo>
                                <a:cubicBezTo>
                                  <a:pt x="1933" y="0"/>
                                  <a:pt x="1937" y="4"/>
                                  <a:pt x="1937" y="8"/>
                                </a:cubicBezTo>
                                <a:cubicBezTo>
                                  <a:pt x="1937" y="13"/>
                                  <a:pt x="1933" y="16"/>
                                  <a:pt x="1929" y="16"/>
                                </a:cubicBezTo>
                                <a:lnTo>
                                  <a:pt x="1929" y="16"/>
                                </a:lnTo>
                                <a:cubicBezTo>
                                  <a:pt x="1924" y="16"/>
                                  <a:pt x="1921" y="13"/>
                                  <a:pt x="1921" y="8"/>
                                </a:cubicBezTo>
                                <a:cubicBezTo>
                                  <a:pt x="1921" y="4"/>
                                  <a:pt x="1924" y="0"/>
                                  <a:pt x="1929" y="0"/>
                                </a:cubicBezTo>
                                <a:close/>
                                <a:moveTo>
                                  <a:pt x="1961" y="0"/>
                                </a:moveTo>
                                <a:lnTo>
                                  <a:pt x="1961" y="0"/>
                                </a:lnTo>
                                <a:cubicBezTo>
                                  <a:pt x="1965" y="0"/>
                                  <a:pt x="1969" y="4"/>
                                  <a:pt x="1969" y="8"/>
                                </a:cubicBezTo>
                                <a:cubicBezTo>
                                  <a:pt x="1969" y="13"/>
                                  <a:pt x="1965" y="16"/>
                                  <a:pt x="1961" y="16"/>
                                </a:cubicBezTo>
                                <a:lnTo>
                                  <a:pt x="1961" y="16"/>
                                </a:lnTo>
                                <a:cubicBezTo>
                                  <a:pt x="1956" y="16"/>
                                  <a:pt x="1953" y="13"/>
                                  <a:pt x="1953" y="8"/>
                                </a:cubicBezTo>
                                <a:cubicBezTo>
                                  <a:pt x="1953" y="4"/>
                                  <a:pt x="1956" y="0"/>
                                  <a:pt x="1961" y="0"/>
                                </a:cubicBezTo>
                                <a:close/>
                                <a:moveTo>
                                  <a:pt x="1993" y="0"/>
                                </a:moveTo>
                                <a:lnTo>
                                  <a:pt x="1993" y="0"/>
                                </a:lnTo>
                                <a:cubicBezTo>
                                  <a:pt x="1997" y="0"/>
                                  <a:pt x="2001" y="4"/>
                                  <a:pt x="2001" y="8"/>
                                </a:cubicBezTo>
                                <a:cubicBezTo>
                                  <a:pt x="2001" y="13"/>
                                  <a:pt x="1997" y="16"/>
                                  <a:pt x="1993" y="16"/>
                                </a:cubicBezTo>
                                <a:lnTo>
                                  <a:pt x="1993" y="16"/>
                                </a:lnTo>
                                <a:cubicBezTo>
                                  <a:pt x="1988" y="16"/>
                                  <a:pt x="1985" y="13"/>
                                  <a:pt x="1985" y="8"/>
                                </a:cubicBezTo>
                                <a:cubicBezTo>
                                  <a:pt x="1985" y="4"/>
                                  <a:pt x="1988" y="0"/>
                                  <a:pt x="1993" y="0"/>
                                </a:cubicBezTo>
                                <a:close/>
                                <a:moveTo>
                                  <a:pt x="2025" y="0"/>
                                </a:moveTo>
                                <a:lnTo>
                                  <a:pt x="2025" y="0"/>
                                </a:lnTo>
                                <a:cubicBezTo>
                                  <a:pt x="2029" y="0"/>
                                  <a:pt x="2033" y="4"/>
                                  <a:pt x="2033" y="8"/>
                                </a:cubicBezTo>
                                <a:cubicBezTo>
                                  <a:pt x="2033" y="13"/>
                                  <a:pt x="2029" y="16"/>
                                  <a:pt x="2025" y="16"/>
                                </a:cubicBezTo>
                                <a:lnTo>
                                  <a:pt x="2025" y="16"/>
                                </a:lnTo>
                                <a:cubicBezTo>
                                  <a:pt x="2020" y="16"/>
                                  <a:pt x="2017" y="13"/>
                                  <a:pt x="2017" y="8"/>
                                </a:cubicBezTo>
                                <a:cubicBezTo>
                                  <a:pt x="2017" y="4"/>
                                  <a:pt x="2020" y="0"/>
                                  <a:pt x="2025" y="0"/>
                                </a:cubicBezTo>
                                <a:close/>
                                <a:moveTo>
                                  <a:pt x="2057" y="0"/>
                                </a:moveTo>
                                <a:lnTo>
                                  <a:pt x="2057" y="0"/>
                                </a:lnTo>
                                <a:cubicBezTo>
                                  <a:pt x="2061" y="0"/>
                                  <a:pt x="2065" y="4"/>
                                  <a:pt x="2065" y="8"/>
                                </a:cubicBezTo>
                                <a:cubicBezTo>
                                  <a:pt x="2065" y="13"/>
                                  <a:pt x="2061" y="16"/>
                                  <a:pt x="2057" y="16"/>
                                </a:cubicBezTo>
                                <a:lnTo>
                                  <a:pt x="2057" y="16"/>
                                </a:lnTo>
                                <a:cubicBezTo>
                                  <a:pt x="2052" y="16"/>
                                  <a:pt x="2049" y="13"/>
                                  <a:pt x="2049" y="8"/>
                                </a:cubicBezTo>
                                <a:cubicBezTo>
                                  <a:pt x="2049" y="4"/>
                                  <a:pt x="2052" y="0"/>
                                  <a:pt x="2057" y="0"/>
                                </a:cubicBezTo>
                                <a:close/>
                                <a:moveTo>
                                  <a:pt x="2089" y="0"/>
                                </a:moveTo>
                                <a:lnTo>
                                  <a:pt x="2089" y="0"/>
                                </a:lnTo>
                                <a:cubicBezTo>
                                  <a:pt x="2093" y="0"/>
                                  <a:pt x="2097" y="4"/>
                                  <a:pt x="2097" y="8"/>
                                </a:cubicBezTo>
                                <a:cubicBezTo>
                                  <a:pt x="2097" y="13"/>
                                  <a:pt x="2093" y="16"/>
                                  <a:pt x="2089" y="16"/>
                                </a:cubicBezTo>
                                <a:lnTo>
                                  <a:pt x="2089" y="16"/>
                                </a:lnTo>
                                <a:cubicBezTo>
                                  <a:pt x="2084" y="16"/>
                                  <a:pt x="2081" y="13"/>
                                  <a:pt x="2081" y="8"/>
                                </a:cubicBezTo>
                                <a:cubicBezTo>
                                  <a:pt x="2081" y="4"/>
                                  <a:pt x="2084" y="0"/>
                                  <a:pt x="2089" y="0"/>
                                </a:cubicBezTo>
                                <a:close/>
                                <a:moveTo>
                                  <a:pt x="2121" y="0"/>
                                </a:moveTo>
                                <a:lnTo>
                                  <a:pt x="2121" y="0"/>
                                </a:lnTo>
                                <a:cubicBezTo>
                                  <a:pt x="2125" y="0"/>
                                  <a:pt x="2129" y="4"/>
                                  <a:pt x="2129" y="8"/>
                                </a:cubicBezTo>
                                <a:cubicBezTo>
                                  <a:pt x="2129" y="13"/>
                                  <a:pt x="2125" y="16"/>
                                  <a:pt x="2121" y="16"/>
                                </a:cubicBezTo>
                                <a:lnTo>
                                  <a:pt x="2121" y="16"/>
                                </a:lnTo>
                                <a:cubicBezTo>
                                  <a:pt x="2116" y="16"/>
                                  <a:pt x="2113" y="13"/>
                                  <a:pt x="2113" y="8"/>
                                </a:cubicBezTo>
                                <a:cubicBezTo>
                                  <a:pt x="2113" y="4"/>
                                  <a:pt x="2116" y="0"/>
                                  <a:pt x="2121" y="0"/>
                                </a:cubicBezTo>
                                <a:close/>
                                <a:moveTo>
                                  <a:pt x="2153" y="0"/>
                                </a:moveTo>
                                <a:lnTo>
                                  <a:pt x="2153" y="0"/>
                                </a:lnTo>
                                <a:cubicBezTo>
                                  <a:pt x="2157" y="0"/>
                                  <a:pt x="2161" y="4"/>
                                  <a:pt x="2161" y="8"/>
                                </a:cubicBezTo>
                                <a:cubicBezTo>
                                  <a:pt x="2161" y="13"/>
                                  <a:pt x="2157" y="16"/>
                                  <a:pt x="2153" y="16"/>
                                </a:cubicBezTo>
                                <a:lnTo>
                                  <a:pt x="2153" y="16"/>
                                </a:lnTo>
                                <a:cubicBezTo>
                                  <a:pt x="2148" y="16"/>
                                  <a:pt x="2145" y="13"/>
                                  <a:pt x="2145" y="8"/>
                                </a:cubicBezTo>
                                <a:cubicBezTo>
                                  <a:pt x="2145" y="4"/>
                                  <a:pt x="2148" y="0"/>
                                  <a:pt x="2153" y="0"/>
                                </a:cubicBezTo>
                                <a:close/>
                                <a:moveTo>
                                  <a:pt x="2185" y="0"/>
                                </a:moveTo>
                                <a:lnTo>
                                  <a:pt x="2185" y="0"/>
                                </a:lnTo>
                                <a:cubicBezTo>
                                  <a:pt x="2189" y="0"/>
                                  <a:pt x="2193" y="4"/>
                                  <a:pt x="2193" y="8"/>
                                </a:cubicBezTo>
                                <a:cubicBezTo>
                                  <a:pt x="2193" y="13"/>
                                  <a:pt x="2189" y="16"/>
                                  <a:pt x="2185" y="16"/>
                                </a:cubicBezTo>
                                <a:lnTo>
                                  <a:pt x="2185" y="16"/>
                                </a:lnTo>
                                <a:cubicBezTo>
                                  <a:pt x="2180" y="16"/>
                                  <a:pt x="2177" y="13"/>
                                  <a:pt x="2177" y="8"/>
                                </a:cubicBezTo>
                                <a:cubicBezTo>
                                  <a:pt x="2177" y="4"/>
                                  <a:pt x="2180" y="0"/>
                                  <a:pt x="2185" y="0"/>
                                </a:cubicBezTo>
                                <a:close/>
                                <a:moveTo>
                                  <a:pt x="2217" y="0"/>
                                </a:moveTo>
                                <a:lnTo>
                                  <a:pt x="2217" y="0"/>
                                </a:lnTo>
                                <a:cubicBezTo>
                                  <a:pt x="2221" y="0"/>
                                  <a:pt x="2225" y="4"/>
                                  <a:pt x="2225" y="8"/>
                                </a:cubicBezTo>
                                <a:cubicBezTo>
                                  <a:pt x="2225" y="13"/>
                                  <a:pt x="2221" y="16"/>
                                  <a:pt x="2217" y="16"/>
                                </a:cubicBezTo>
                                <a:lnTo>
                                  <a:pt x="2217" y="16"/>
                                </a:lnTo>
                                <a:cubicBezTo>
                                  <a:pt x="2212" y="16"/>
                                  <a:pt x="2209" y="13"/>
                                  <a:pt x="2209" y="8"/>
                                </a:cubicBezTo>
                                <a:cubicBezTo>
                                  <a:pt x="2209" y="4"/>
                                  <a:pt x="2212" y="0"/>
                                  <a:pt x="2217" y="0"/>
                                </a:cubicBezTo>
                                <a:close/>
                                <a:moveTo>
                                  <a:pt x="2249" y="0"/>
                                </a:moveTo>
                                <a:lnTo>
                                  <a:pt x="2249" y="0"/>
                                </a:lnTo>
                                <a:cubicBezTo>
                                  <a:pt x="2253" y="0"/>
                                  <a:pt x="2257" y="4"/>
                                  <a:pt x="2257" y="8"/>
                                </a:cubicBezTo>
                                <a:cubicBezTo>
                                  <a:pt x="2257" y="13"/>
                                  <a:pt x="2253" y="16"/>
                                  <a:pt x="2249" y="16"/>
                                </a:cubicBezTo>
                                <a:lnTo>
                                  <a:pt x="2249" y="16"/>
                                </a:lnTo>
                                <a:cubicBezTo>
                                  <a:pt x="2244" y="16"/>
                                  <a:pt x="2241" y="13"/>
                                  <a:pt x="2241" y="8"/>
                                </a:cubicBezTo>
                                <a:cubicBezTo>
                                  <a:pt x="2241" y="4"/>
                                  <a:pt x="2244" y="0"/>
                                  <a:pt x="2249" y="0"/>
                                </a:cubicBezTo>
                                <a:close/>
                                <a:moveTo>
                                  <a:pt x="2281" y="0"/>
                                </a:moveTo>
                                <a:lnTo>
                                  <a:pt x="2281" y="0"/>
                                </a:lnTo>
                                <a:cubicBezTo>
                                  <a:pt x="2285" y="0"/>
                                  <a:pt x="2289" y="4"/>
                                  <a:pt x="2289" y="8"/>
                                </a:cubicBezTo>
                                <a:cubicBezTo>
                                  <a:pt x="2289" y="13"/>
                                  <a:pt x="2285" y="16"/>
                                  <a:pt x="2281" y="16"/>
                                </a:cubicBezTo>
                                <a:lnTo>
                                  <a:pt x="2281" y="16"/>
                                </a:lnTo>
                                <a:cubicBezTo>
                                  <a:pt x="2277" y="16"/>
                                  <a:pt x="2273" y="13"/>
                                  <a:pt x="2273" y="8"/>
                                </a:cubicBezTo>
                                <a:cubicBezTo>
                                  <a:pt x="2273" y="4"/>
                                  <a:pt x="2277" y="0"/>
                                  <a:pt x="2281" y="0"/>
                                </a:cubicBezTo>
                                <a:close/>
                                <a:moveTo>
                                  <a:pt x="2313" y="0"/>
                                </a:moveTo>
                                <a:lnTo>
                                  <a:pt x="2313" y="0"/>
                                </a:lnTo>
                                <a:cubicBezTo>
                                  <a:pt x="2317" y="0"/>
                                  <a:pt x="2321" y="4"/>
                                  <a:pt x="2321" y="8"/>
                                </a:cubicBezTo>
                                <a:cubicBezTo>
                                  <a:pt x="2321" y="13"/>
                                  <a:pt x="2317" y="16"/>
                                  <a:pt x="2313" y="16"/>
                                </a:cubicBezTo>
                                <a:lnTo>
                                  <a:pt x="2313" y="16"/>
                                </a:lnTo>
                                <a:cubicBezTo>
                                  <a:pt x="2309" y="16"/>
                                  <a:pt x="2305" y="13"/>
                                  <a:pt x="2305" y="8"/>
                                </a:cubicBezTo>
                                <a:cubicBezTo>
                                  <a:pt x="2305" y="4"/>
                                  <a:pt x="2309" y="0"/>
                                  <a:pt x="2313" y="0"/>
                                </a:cubicBezTo>
                                <a:close/>
                                <a:moveTo>
                                  <a:pt x="2345" y="0"/>
                                </a:moveTo>
                                <a:lnTo>
                                  <a:pt x="2345" y="0"/>
                                </a:lnTo>
                                <a:cubicBezTo>
                                  <a:pt x="2349" y="0"/>
                                  <a:pt x="2353" y="4"/>
                                  <a:pt x="2353" y="8"/>
                                </a:cubicBezTo>
                                <a:cubicBezTo>
                                  <a:pt x="2353" y="13"/>
                                  <a:pt x="2349" y="16"/>
                                  <a:pt x="2345" y="16"/>
                                </a:cubicBezTo>
                                <a:lnTo>
                                  <a:pt x="2345" y="16"/>
                                </a:lnTo>
                                <a:cubicBezTo>
                                  <a:pt x="2341" y="16"/>
                                  <a:pt x="2337" y="13"/>
                                  <a:pt x="2337" y="8"/>
                                </a:cubicBezTo>
                                <a:cubicBezTo>
                                  <a:pt x="2337" y="4"/>
                                  <a:pt x="2341" y="0"/>
                                  <a:pt x="2345" y="0"/>
                                </a:cubicBezTo>
                                <a:close/>
                                <a:moveTo>
                                  <a:pt x="2377" y="0"/>
                                </a:moveTo>
                                <a:lnTo>
                                  <a:pt x="2377" y="0"/>
                                </a:lnTo>
                                <a:cubicBezTo>
                                  <a:pt x="2381" y="0"/>
                                  <a:pt x="2385" y="4"/>
                                  <a:pt x="2385" y="8"/>
                                </a:cubicBezTo>
                                <a:cubicBezTo>
                                  <a:pt x="2385" y="13"/>
                                  <a:pt x="2381" y="16"/>
                                  <a:pt x="2377" y="16"/>
                                </a:cubicBezTo>
                                <a:lnTo>
                                  <a:pt x="2377" y="16"/>
                                </a:lnTo>
                                <a:cubicBezTo>
                                  <a:pt x="2373" y="16"/>
                                  <a:pt x="2369" y="13"/>
                                  <a:pt x="2369" y="8"/>
                                </a:cubicBezTo>
                                <a:cubicBezTo>
                                  <a:pt x="2369" y="4"/>
                                  <a:pt x="2373" y="0"/>
                                  <a:pt x="2377" y="0"/>
                                </a:cubicBezTo>
                                <a:close/>
                                <a:moveTo>
                                  <a:pt x="2409" y="0"/>
                                </a:moveTo>
                                <a:lnTo>
                                  <a:pt x="2409" y="0"/>
                                </a:lnTo>
                                <a:cubicBezTo>
                                  <a:pt x="2413" y="0"/>
                                  <a:pt x="2417" y="4"/>
                                  <a:pt x="2417" y="8"/>
                                </a:cubicBezTo>
                                <a:cubicBezTo>
                                  <a:pt x="2417" y="13"/>
                                  <a:pt x="2413" y="16"/>
                                  <a:pt x="2409" y="16"/>
                                </a:cubicBezTo>
                                <a:lnTo>
                                  <a:pt x="2409" y="16"/>
                                </a:lnTo>
                                <a:cubicBezTo>
                                  <a:pt x="2405" y="16"/>
                                  <a:pt x="2401" y="13"/>
                                  <a:pt x="2401" y="8"/>
                                </a:cubicBezTo>
                                <a:cubicBezTo>
                                  <a:pt x="2401" y="4"/>
                                  <a:pt x="2405" y="0"/>
                                  <a:pt x="2409" y="0"/>
                                </a:cubicBezTo>
                                <a:close/>
                                <a:moveTo>
                                  <a:pt x="2441" y="0"/>
                                </a:moveTo>
                                <a:lnTo>
                                  <a:pt x="2441" y="0"/>
                                </a:lnTo>
                                <a:cubicBezTo>
                                  <a:pt x="2445" y="0"/>
                                  <a:pt x="2449" y="4"/>
                                  <a:pt x="2449" y="8"/>
                                </a:cubicBezTo>
                                <a:cubicBezTo>
                                  <a:pt x="2449" y="13"/>
                                  <a:pt x="2445" y="16"/>
                                  <a:pt x="2441" y="16"/>
                                </a:cubicBezTo>
                                <a:lnTo>
                                  <a:pt x="2441" y="16"/>
                                </a:lnTo>
                                <a:cubicBezTo>
                                  <a:pt x="2437" y="16"/>
                                  <a:pt x="2433" y="13"/>
                                  <a:pt x="2433" y="8"/>
                                </a:cubicBezTo>
                                <a:cubicBezTo>
                                  <a:pt x="2433" y="4"/>
                                  <a:pt x="2437" y="0"/>
                                  <a:pt x="2441" y="0"/>
                                </a:cubicBezTo>
                                <a:close/>
                                <a:moveTo>
                                  <a:pt x="2473" y="0"/>
                                </a:moveTo>
                                <a:lnTo>
                                  <a:pt x="2473" y="0"/>
                                </a:lnTo>
                                <a:cubicBezTo>
                                  <a:pt x="2477" y="0"/>
                                  <a:pt x="2481" y="4"/>
                                  <a:pt x="2481" y="8"/>
                                </a:cubicBezTo>
                                <a:cubicBezTo>
                                  <a:pt x="2481" y="13"/>
                                  <a:pt x="2477" y="16"/>
                                  <a:pt x="2473" y="16"/>
                                </a:cubicBezTo>
                                <a:lnTo>
                                  <a:pt x="2473" y="16"/>
                                </a:lnTo>
                                <a:cubicBezTo>
                                  <a:pt x="2469" y="16"/>
                                  <a:pt x="2465" y="13"/>
                                  <a:pt x="2465" y="8"/>
                                </a:cubicBezTo>
                                <a:cubicBezTo>
                                  <a:pt x="2465" y="4"/>
                                  <a:pt x="2469" y="0"/>
                                  <a:pt x="2473" y="0"/>
                                </a:cubicBezTo>
                                <a:close/>
                                <a:moveTo>
                                  <a:pt x="2505" y="0"/>
                                </a:moveTo>
                                <a:lnTo>
                                  <a:pt x="2505" y="0"/>
                                </a:lnTo>
                                <a:cubicBezTo>
                                  <a:pt x="2509" y="0"/>
                                  <a:pt x="2513" y="4"/>
                                  <a:pt x="2513" y="8"/>
                                </a:cubicBezTo>
                                <a:cubicBezTo>
                                  <a:pt x="2513" y="13"/>
                                  <a:pt x="2509" y="16"/>
                                  <a:pt x="2505" y="16"/>
                                </a:cubicBezTo>
                                <a:lnTo>
                                  <a:pt x="2505" y="16"/>
                                </a:lnTo>
                                <a:cubicBezTo>
                                  <a:pt x="2501" y="16"/>
                                  <a:pt x="2497" y="13"/>
                                  <a:pt x="2497" y="8"/>
                                </a:cubicBezTo>
                                <a:cubicBezTo>
                                  <a:pt x="2497" y="4"/>
                                  <a:pt x="2501" y="0"/>
                                  <a:pt x="2505" y="0"/>
                                </a:cubicBezTo>
                                <a:close/>
                                <a:moveTo>
                                  <a:pt x="2537" y="0"/>
                                </a:moveTo>
                                <a:lnTo>
                                  <a:pt x="2537" y="0"/>
                                </a:lnTo>
                                <a:cubicBezTo>
                                  <a:pt x="2541" y="0"/>
                                  <a:pt x="2545" y="4"/>
                                  <a:pt x="2545" y="8"/>
                                </a:cubicBezTo>
                                <a:cubicBezTo>
                                  <a:pt x="2545" y="13"/>
                                  <a:pt x="2541" y="16"/>
                                  <a:pt x="2537" y="16"/>
                                </a:cubicBezTo>
                                <a:lnTo>
                                  <a:pt x="2537" y="16"/>
                                </a:lnTo>
                                <a:cubicBezTo>
                                  <a:pt x="2533" y="16"/>
                                  <a:pt x="2529" y="13"/>
                                  <a:pt x="2529" y="8"/>
                                </a:cubicBezTo>
                                <a:cubicBezTo>
                                  <a:pt x="2529" y="4"/>
                                  <a:pt x="2533" y="0"/>
                                  <a:pt x="2537" y="0"/>
                                </a:cubicBezTo>
                                <a:close/>
                                <a:moveTo>
                                  <a:pt x="2569" y="0"/>
                                </a:moveTo>
                                <a:lnTo>
                                  <a:pt x="2569" y="0"/>
                                </a:lnTo>
                                <a:cubicBezTo>
                                  <a:pt x="2573" y="0"/>
                                  <a:pt x="2577" y="4"/>
                                  <a:pt x="2577" y="8"/>
                                </a:cubicBezTo>
                                <a:cubicBezTo>
                                  <a:pt x="2577" y="13"/>
                                  <a:pt x="2573" y="16"/>
                                  <a:pt x="2569" y="16"/>
                                </a:cubicBezTo>
                                <a:lnTo>
                                  <a:pt x="2569" y="16"/>
                                </a:lnTo>
                                <a:cubicBezTo>
                                  <a:pt x="2565" y="16"/>
                                  <a:pt x="2561" y="13"/>
                                  <a:pt x="2561" y="8"/>
                                </a:cubicBezTo>
                                <a:cubicBezTo>
                                  <a:pt x="2561" y="4"/>
                                  <a:pt x="2565" y="0"/>
                                  <a:pt x="2569" y="0"/>
                                </a:cubicBezTo>
                                <a:close/>
                                <a:moveTo>
                                  <a:pt x="2601" y="0"/>
                                </a:moveTo>
                                <a:lnTo>
                                  <a:pt x="2601" y="0"/>
                                </a:lnTo>
                                <a:cubicBezTo>
                                  <a:pt x="2606" y="0"/>
                                  <a:pt x="2609" y="4"/>
                                  <a:pt x="2609" y="8"/>
                                </a:cubicBezTo>
                                <a:cubicBezTo>
                                  <a:pt x="2609" y="13"/>
                                  <a:pt x="2606" y="16"/>
                                  <a:pt x="2601" y="16"/>
                                </a:cubicBezTo>
                                <a:lnTo>
                                  <a:pt x="2601" y="16"/>
                                </a:lnTo>
                                <a:cubicBezTo>
                                  <a:pt x="2597" y="16"/>
                                  <a:pt x="2593" y="13"/>
                                  <a:pt x="2593" y="8"/>
                                </a:cubicBezTo>
                                <a:cubicBezTo>
                                  <a:pt x="2593" y="4"/>
                                  <a:pt x="2597" y="0"/>
                                  <a:pt x="2601" y="0"/>
                                </a:cubicBezTo>
                                <a:close/>
                                <a:moveTo>
                                  <a:pt x="2633" y="0"/>
                                </a:moveTo>
                                <a:lnTo>
                                  <a:pt x="2633" y="0"/>
                                </a:lnTo>
                                <a:cubicBezTo>
                                  <a:pt x="2638" y="0"/>
                                  <a:pt x="2641" y="4"/>
                                  <a:pt x="2641" y="8"/>
                                </a:cubicBezTo>
                                <a:cubicBezTo>
                                  <a:pt x="2641" y="13"/>
                                  <a:pt x="2638" y="16"/>
                                  <a:pt x="2633" y="16"/>
                                </a:cubicBezTo>
                                <a:lnTo>
                                  <a:pt x="2633" y="16"/>
                                </a:lnTo>
                                <a:cubicBezTo>
                                  <a:pt x="2629" y="16"/>
                                  <a:pt x="2625" y="13"/>
                                  <a:pt x="2625" y="8"/>
                                </a:cubicBezTo>
                                <a:cubicBezTo>
                                  <a:pt x="2625" y="4"/>
                                  <a:pt x="2629" y="0"/>
                                  <a:pt x="2633" y="0"/>
                                </a:cubicBezTo>
                                <a:close/>
                                <a:moveTo>
                                  <a:pt x="2665" y="0"/>
                                </a:moveTo>
                                <a:lnTo>
                                  <a:pt x="2665" y="0"/>
                                </a:lnTo>
                                <a:cubicBezTo>
                                  <a:pt x="2670" y="0"/>
                                  <a:pt x="2673" y="4"/>
                                  <a:pt x="2673" y="8"/>
                                </a:cubicBezTo>
                                <a:cubicBezTo>
                                  <a:pt x="2673" y="13"/>
                                  <a:pt x="2670" y="16"/>
                                  <a:pt x="2665" y="16"/>
                                </a:cubicBezTo>
                                <a:lnTo>
                                  <a:pt x="2665" y="16"/>
                                </a:lnTo>
                                <a:cubicBezTo>
                                  <a:pt x="2661" y="16"/>
                                  <a:pt x="2657" y="13"/>
                                  <a:pt x="2657" y="8"/>
                                </a:cubicBezTo>
                                <a:cubicBezTo>
                                  <a:pt x="2657" y="4"/>
                                  <a:pt x="2661" y="0"/>
                                  <a:pt x="2665" y="0"/>
                                </a:cubicBezTo>
                                <a:close/>
                                <a:moveTo>
                                  <a:pt x="2697" y="0"/>
                                </a:moveTo>
                                <a:lnTo>
                                  <a:pt x="2697" y="0"/>
                                </a:lnTo>
                                <a:cubicBezTo>
                                  <a:pt x="2702" y="0"/>
                                  <a:pt x="2705" y="4"/>
                                  <a:pt x="2705" y="8"/>
                                </a:cubicBezTo>
                                <a:cubicBezTo>
                                  <a:pt x="2705" y="13"/>
                                  <a:pt x="2702" y="16"/>
                                  <a:pt x="2697" y="16"/>
                                </a:cubicBezTo>
                                <a:lnTo>
                                  <a:pt x="2697" y="16"/>
                                </a:lnTo>
                                <a:cubicBezTo>
                                  <a:pt x="2693" y="16"/>
                                  <a:pt x="2689" y="13"/>
                                  <a:pt x="2689" y="8"/>
                                </a:cubicBezTo>
                                <a:cubicBezTo>
                                  <a:pt x="2689" y="4"/>
                                  <a:pt x="2693" y="0"/>
                                  <a:pt x="2697" y="0"/>
                                </a:cubicBezTo>
                                <a:close/>
                                <a:moveTo>
                                  <a:pt x="2729" y="0"/>
                                </a:moveTo>
                                <a:lnTo>
                                  <a:pt x="2729" y="0"/>
                                </a:lnTo>
                                <a:cubicBezTo>
                                  <a:pt x="2734" y="0"/>
                                  <a:pt x="2737" y="4"/>
                                  <a:pt x="2737" y="8"/>
                                </a:cubicBezTo>
                                <a:cubicBezTo>
                                  <a:pt x="2737" y="13"/>
                                  <a:pt x="2734" y="16"/>
                                  <a:pt x="2729" y="16"/>
                                </a:cubicBezTo>
                                <a:lnTo>
                                  <a:pt x="2729" y="16"/>
                                </a:lnTo>
                                <a:cubicBezTo>
                                  <a:pt x="2725" y="16"/>
                                  <a:pt x="2721" y="13"/>
                                  <a:pt x="2721" y="8"/>
                                </a:cubicBezTo>
                                <a:cubicBezTo>
                                  <a:pt x="2721" y="4"/>
                                  <a:pt x="2725" y="0"/>
                                  <a:pt x="2729" y="0"/>
                                </a:cubicBezTo>
                                <a:close/>
                                <a:moveTo>
                                  <a:pt x="2761" y="0"/>
                                </a:moveTo>
                                <a:lnTo>
                                  <a:pt x="2761" y="0"/>
                                </a:lnTo>
                                <a:cubicBezTo>
                                  <a:pt x="2766" y="0"/>
                                  <a:pt x="2769" y="4"/>
                                  <a:pt x="2769" y="8"/>
                                </a:cubicBezTo>
                                <a:cubicBezTo>
                                  <a:pt x="2769" y="13"/>
                                  <a:pt x="2766" y="16"/>
                                  <a:pt x="2761" y="16"/>
                                </a:cubicBezTo>
                                <a:lnTo>
                                  <a:pt x="2761" y="16"/>
                                </a:lnTo>
                                <a:cubicBezTo>
                                  <a:pt x="2757" y="16"/>
                                  <a:pt x="2753" y="13"/>
                                  <a:pt x="2753" y="8"/>
                                </a:cubicBezTo>
                                <a:cubicBezTo>
                                  <a:pt x="2753" y="4"/>
                                  <a:pt x="2757" y="0"/>
                                  <a:pt x="2761" y="0"/>
                                </a:cubicBezTo>
                                <a:close/>
                                <a:moveTo>
                                  <a:pt x="2793" y="0"/>
                                </a:moveTo>
                                <a:lnTo>
                                  <a:pt x="2793" y="0"/>
                                </a:lnTo>
                                <a:cubicBezTo>
                                  <a:pt x="2798" y="0"/>
                                  <a:pt x="2801" y="4"/>
                                  <a:pt x="2801" y="8"/>
                                </a:cubicBezTo>
                                <a:cubicBezTo>
                                  <a:pt x="2801" y="13"/>
                                  <a:pt x="2798" y="16"/>
                                  <a:pt x="2793" y="16"/>
                                </a:cubicBezTo>
                                <a:lnTo>
                                  <a:pt x="2793" y="16"/>
                                </a:lnTo>
                                <a:cubicBezTo>
                                  <a:pt x="2789" y="16"/>
                                  <a:pt x="2785" y="13"/>
                                  <a:pt x="2785" y="8"/>
                                </a:cubicBezTo>
                                <a:cubicBezTo>
                                  <a:pt x="2785" y="4"/>
                                  <a:pt x="2789" y="0"/>
                                  <a:pt x="2793" y="0"/>
                                </a:cubicBezTo>
                                <a:close/>
                                <a:moveTo>
                                  <a:pt x="2825" y="0"/>
                                </a:moveTo>
                                <a:lnTo>
                                  <a:pt x="2825" y="0"/>
                                </a:lnTo>
                                <a:cubicBezTo>
                                  <a:pt x="2830" y="0"/>
                                  <a:pt x="2833" y="4"/>
                                  <a:pt x="2833" y="8"/>
                                </a:cubicBezTo>
                                <a:cubicBezTo>
                                  <a:pt x="2833" y="13"/>
                                  <a:pt x="2830" y="16"/>
                                  <a:pt x="2825" y="16"/>
                                </a:cubicBezTo>
                                <a:lnTo>
                                  <a:pt x="2825" y="16"/>
                                </a:lnTo>
                                <a:cubicBezTo>
                                  <a:pt x="2821" y="16"/>
                                  <a:pt x="2817" y="13"/>
                                  <a:pt x="2817" y="8"/>
                                </a:cubicBezTo>
                                <a:cubicBezTo>
                                  <a:pt x="2817" y="4"/>
                                  <a:pt x="2821" y="0"/>
                                  <a:pt x="2825" y="0"/>
                                </a:cubicBezTo>
                                <a:close/>
                                <a:moveTo>
                                  <a:pt x="2857" y="0"/>
                                </a:moveTo>
                                <a:lnTo>
                                  <a:pt x="2857" y="0"/>
                                </a:lnTo>
                                <a:cubicBezTo>
                                  <a:pt x="2862" y="0"/>
                                  <a:pt x="2865" y="4"/>
                                  <a:pt x="2865" y="8"/>
                                </a:cubicBezTo>
                                <a:cubicBezTo>
                                  <a:pt x="2865" y="13"/>
                                  <a:pt x="2862" y="16"/>
                                  <a:pt x="2857" y="16"/>
                                </a:cubicBezTo>
                                <a:lnTo>
                                  <a:pt x="2857" y="16"/>
                                </a:lnTo>
                                <a:cubicBezTo>
                                  <a:pt x="2853" y="16"/>
                                  <a:pt x="2849" y="13"/>
                                  <a:pt x="2849" y="8"/>
                                </a:cubicBezTo>
                                <a:cubicBezTo>
                                  <a:pt x="2849" y="4"/>
                                  <a:pt x="2853" y="0"/>
                                  <a:pt x="2857" y="0"/>
                                </a:cubicBezTo>
                                <a:close/>
                                <a:moveTo>
                                  <a:pt x="2889" y="1"/>
                                </a:moveTo>
                                <a:lnTo>
                                  <a:pt x="2889" y="1"/>
                                </a:lnTo>
                                <a:cubicBezTo>
                                  <a:pt x="2894" y="1"/>
                                  <a:pt x="2897" y="4"/>
                                  <a:pt x="2897" y="9"/>
                                </a:cubicBezTo>
                                <a:cubicBezTo>
                                  <a:pt x="2897" y="13"/>
                                  <a:pt x="2894" y="17"/>
                                  <a:pt x="2889" y="17"/>
                                </a:cubicBezTo>
                                <a:lnTo>
                                  <a:pt x="2889" y="17"/>
                                </a:lnTo>
                                <a:cubicBezTo>
                                  <a:pt x="2885" y="17"/>
                                  <a:pt x="2881" y="13"/>
                                  <a:pt x="2881" y="9"/>
                                </a:cubicBezTo>
                                <a:cubicBezTo>
                                  <a:pt x="2881" y="4"/>
                                  <a:pt x="2885" y="1"/>
                                  <a:pt x="2889" y="1"/>
                                </a:cubicBezTo>
                                <a:close/>
                                <a:moveTo>
                                  <a:pt x="2921" y="1"/>
                                </a:moveTo>
                                <a:lnTo>
                                  <a:pt x="2921" y="1"/>
                                </a:lnTo>
                                <a:cubicBezTo>
                                  <a:pt x="2926" y="1"/>
                                  <a:pt x="2929" y="4"/>
                                  <a:pt x="2929" y="9"/>
                                </a:cubicBezTo>
                                <a:cubicBezTo>
                                  <a:pt x="2929" y="13"/>
                                  <a:pt x="2926" y="17"/>
                                  <a:pt x="2921" y="17"/>
                                </a:cubicBezTo>
                                <a:lnTo>
                                  <a:pt x="2921" y="17"/>
                                </a:lnTo>
                                <a:cubicBezTo>
                                  <a:pt x="2917" y="17"/>
                                  <a:pt x="2913" y="13"/>
                                  <a:pt x="2913" y="9"/>
                                </a:cubicBezTo>
                                <a:cubicBezTo>
                                  <a:pt x="2913" y="4"/>
                                  <a:pt x="2917" y="1"/>
                                  <a:pt x="2921" y="1"/>
                                </a:cubicBezTo>
                                <a:close/>
                                <a:moveTo>
                                  <a:pt x="2953" y="1"/>
                                </a:moveTo>
                                <a:lnTo>
                                  <a:pt x="2953" y="1"/>
                                </a:lnTo>
                                <a:cubicBezTo>
                                  <a:pt x="2958" y="1"/>
                                  <a:pt x="2961" y="4"/>
                                  <a:pt x="2961" y="9"/>
                                </a:cubicBezTo>
                                <a:cubicBezTo>
                                  <a:pt x="2961" y="13"/>
                                  <a:pt x="2958" y="17"/>
                                  <a:pt x="2953" y="17"/>
                                </a:cubicBezTo>
                                <a:lnTo>
                                  <a:pt x="2953" y="17"/>
                                </a:lnTo>
                                <a:cubicBezTo>
                                  <a:pt x="2949" y="17"/>
                                  <a:pt x="2945" y="13"/>
                                  <a:pt x="2945" y="9"/>
                                </a:cubicBezTo>
                                <a:cubicBezTo>
                                  <a:pt x="2945" y="4"/>
                                  <a:pt x="2949" y="1"/>
                                  <a:pt x="2953" y="1"/>
                                </a:cubicBezTo>
                                <a:close/>
                                <a:moveTo>
                                  <a:pt x="2985" y="1"/>
                                </a:moveTo>
                                <a:lnTo>
                                  <a:pt x="2985" y="1"/>
                                </a:lnTo>
                                <a:cubicBezTo>
                                  <a:pt x="2990" y="1"/>
                                  <a:pt x="2993" y="4"/>
                                  <a:pt x="2993" y="9"/>
                                </a:cubicBezTo>
                                <a:cubicBezTo>
                                  <a:pt x="2993" y="13"/>
                                  <a:pt x="2990" y="17"/>
                                  <a:pt x="2985" y="17"/>
                                </a:cubicBezTo>
                                <a:lnTo>
                                  <a:pt x="2985" y="17"/>
                                </a:lnTo>
                                <a:cubicBezTo>
                                  <a:pt x="2981" y="17"/>
                                  <a:pt x="2977" y="13"/>
                                  <a:pt x="2977" y="9"/>
                                </a:cubicBezTo>
                                <a:cubicBezTo>
                                  <a:pt x="2977" y="4"/>
                                  <a:pt x="2981" y="1"/>
                                  <a:pt x="2985" y="1"/>
                                </a:cubicBezTo>
                                <a:close/>
                                <a:moveTo>
                                  <a:pt x="3017" y="1"/>
                                </a:moveTo>
                                <a:lnTo>
                                  <a:pt x="3017" y="1"/>
                                </a:lnTo>
                                <a:cubicBezTo>
                                  <a:pt x="3022" y="1"/>
                                  <a:pt x="3025" y="4"/>
                                  <a:pt x="3025" y="9"/>
                                </a:cubicBezTo>
                                <a:cubicBezTo>
                                  <a:pt x="3025" y="13"/>
                                  <a:pt x="3022" y="17"/>
                                  <a:pt x="3017" y="17"/>
                                </a:cubicBezTo>
                                <a:lnTo>
                                  <a:pt x="3017" y="17"/>
                                </a:lnTo>
                                <a:cubicBezTo>
                                  <a:pt x="3013" y="17"/>
                                  <a:pt x="3009" y="13"/>
                                  <a:pt x="3009" y="9"/>
                                </a:cubicBezTo>
                                <a:cubicBezTo>
                                  <a:pt x="3009" y="4"/>
                                  <a:pt x="3013" y="1"/>
                                  <a:pt x="3017" y="1"/>
                                </a:cubicBezTo>
                                <a:close/>
                                <a:moveTo>
                                  <a:pt x="3049" y="1"/>
                                </a:moveTo>
                                <a:lnTo>
                                  <a:pt x="3049" y="1"/>
                                </a:lnTo>
                                <a:cubicBezTo>
                                  <a:pt x="3054" y="1"/>
                                  <a:pt x="3057" y="4"/>
                                  <a:pt x="3057" y="9"/>
                                </a:cubicBezTo>
                                <a:cubicBezTo>
                                  <a:pt x="3057" y="13"/>
                                  <a:pt x="3054" y="17"/>
                                  <a:pt x="3049" y="17"/>
                                </a:cubicBezTo>
                                <a:lnTo>
                                  <a:pt x="3049" y="17"/>
                                </a:lnTo>
                                <a:cubicBezTo>
                                  <a:pt x="3045" y="17"/>
                                  <a:pt x="3041" y="13"/>
                                  <a:pt x="3041" y="9"/>
                                </a:cubicBezTo>
                                <a:cubicBezTo>
                                  <a:pt x="3041" y="4"/>
                                  <a:pt x="3045" y="1"/>
                                  <a:pt x="3049" y="1"/>
                                </a:cubicBezTo>
                                <a:close/>
                                <a:moveTo>
                                  <a:pt x="3081" y="1"/>
                                </a:moveTo>
                                <a:lnTo>
                                  <a:pt x="3081" y="1"/>
                                </a:lnTo>
                                <a:cubicBezTo>
                                  <a:pt x="3086" y="1"/>
                                  <a:pt x="3089" y="4"/>
                                  <a:pt x="3089" y="9"/>
                                </a:cubicBezTo>
                                <a:cubicBezTo>
                                  <a:pt x="3089" y="13"/>
                                  <a:pt x="3086" y="17"/>
                                  <a:pt x="3081" y="17"/>
                                </a:cubicBezTo>
                                <a:lnTo>
                                  <a:pt x="3081" y="17"/>
                                </a:lnTo>
                                <a:cubicBezTo>
                                  <a:pt x="3077" y="17"/>
                                  <a:pt x="3073" y="13"/>
                                  <a:pt x="3073" y="9"/>
                                </a:cubicBezTo>
                                <a:cubicBezTo>
                                  <a:pt x="3073" y="4"/>
                                  <a:pt x="3077" y="1"/>
                                  <a:pt x="3081" y="1"/>
                                </a:cubicBezTo>
                                <a:close/>
                                <a:moveTo>
                                  <a:pt x="3113" y="1"/>
                                </a:moveTo>
                                <a:lnTo>
                                  <a:pt x="3113" y="1"/>
                                </a:lnTo>
                                <a:cubicBezTo>
                                  <a:pt x="3118" y="1"/>
                                  <a:pt x="3121" y="4"/>
                                  <a:pt x="3121" y="9"/>
                                </a:cubicBezTo>
                                <a:cubicBezTo>
                                  <a:pt x="3121" y="13"/>
                                  <a:pt x="3118" y="17"/>
                                  <a:pt x="3113" y="17"/>
                                </a:cubicBezTo>
                                <a:lnTo>
                                  <a:pt x="3113" y="17"/>
                                </a:lnTo>
                                <a:cubicBezTo>
                                  <a:pt x="3109" y="17"/>
                                  <a:pt x="3105" y="13"/>
                                  <a:pt x="3105" y="9"/>
                                </a:cubicBezTo>
                                <a:cubicBezTo>
                                  <a:pt x="3105" y="4"/>
                                  <a:pt x="3109" y="1"/>
                                  <a:pt x="3113" y="1"/>
                                </a:cubicBezTo>
                                <a:close/>
                                <a:moveTo>
                                  <a:pt x="3145" y="1"/>
                                </a:moveTo>
                                <a:lnTo>
                                  <a:pt x="3145" y="1"/>
                                </a:lnTo>
                                <a:cubicBezTo>
                                  <a:pt x="3150" y="1"/>
                                  <a:pt x="3153" y="4"/>
                                  <a:pt x="3153" y="9"/>
                                </a:cubicBezTo>
                                <a:cubicBezTo>
                                  <a:pt x="3153" y="13"/>
                                  <a:pt x="3150" y="17"/>
                                  <a:pt x="3145" y="17"/>
                                </a:cubicBezTo>
                                <a:lnTo>
                                  <a:pt x="3145" y="17"/>
                                </a:lnTo>
                                <a:cubicBezTo>
                                  <a:pt x="3141" y="17"/>
                                  <a:pt x="3137" y="13"/>
                                  <a:pt x="3137" y="9"/>
                                </a:cubicBezTo>
                                <a:cubicBezTo>
                                  <a:pt x="3137" y="4"/>
                                  <a:pt x="3141" y="1"/>
                                  <a:pt x="3145" y="1"/>
                                </a:cubicBezTo>
                                <a:close/>
                                <a:moveTo>
                                  <a:pt x="3177" y="1"/>
                                </a:moveTo>
                                <a:lnTo>
                                  <a:pt x="3177" y="1"/>
                                </a:lnTo>
                                <a:cubicBezTo>
                                  <a:pt x="3182" y="1"/>
                                  <a:pt x="3185" y="4"/>
                                  <a:pt x="3185" y="9"/>
                                </a:cubicBezTo>
                                <a:cubicBezTo>
                                  <a:pt x="3185" y="13"/>
                                  <a:pt x="3182" y="17"/>
                                  <a:pt x="3177" y="17"/>
                                </a:cubicBezTo>
                                <a:lnTo>
                                  <a:pt x="3177" y="17"/>
                                </a:lnTo>
                                <a:cubicBezTo>
                                  <a:pt x="3173" y="17"/>
                                  <a:pt x="3169" y="13"/>
                                  <a:pt x="3169" y="9"/>
                                </a:cubicBezTo>
                                <a:cubicBezTo>
                                  <a:pt x="3169" y="4"/>
                                  <a:pt x="3173" y="1"/>
                                  <a:pt x="3177" y="1"/>
                                </a:cubicBezTo>
                                <a:close/>
                                <a:moveTo>
                                  <a:pt x="3209" y="1"/>
                                </a:moveTo>
                                <a:lnTo>
                                  <a:pt x="3209" y="1"/>
                                </a:lnTo>
                                <a:cubicBezTo>
                                  <a:pt x="3214" y="1"/>
                                  <a:pt x="3217" y="4"/>
                                  <a:pt x="3217" y="9"/>
                                </a:cubicBezTo>
                                <a:cubicBezTo>
                                  <a:pt x="3217" y="13"/>
                                  <a:pt x="3214" y="17"/>
                                  <a:pt x="3209" y="17"/>
                                </a:cubicBezTo>
                                <a:lnTo>
                                  <a:pt x="3209" y="17"/>
                                </a:lnTo>
                                <a:cubicBezTo>
                                  <a:pt x="3205" y="17"/>
                                  <a:pt x="3201" y="13"/>
                                  <a:pt x="3201" y="9"/>
                                </a:cubicBezTo>
                                <a:cubicBezTo>
                                  <a:pt x="3201" y="4"/>
                                  <a:pt x="3205" y="1"/>
                                  <a:pt x="3209" y="1"/>
                                </a:cubicBezTo>
                                <a:close/>
                                <a:moveTo>
                                  <a:pt x="3241" y="1"/>
                                </a:moveTo>
                                <a:lnTo>
                                  <a:pt x="3241" y="1"/>
                                </a:lnTo>
                                <a:cubicBezTo>
                                  <a:pt x="3246" y="1"/>
                                  <a:pt x="3249" y="4"/>
                                  <a:pt x="3249" y="9"/>
                                </a:cubicBezTo>
                                <a:cubicBezTo>
                                  <a:pt x="3249" y="13"/>
                                  <a:pt x="3246" y="17"/>
                                  <a:pt x="3241" y="17"/>
                                </a:cubicBezTo>
                                <a:lnTo>
                                  <a:pt x="3241" y="17"/>
                                </a:lnTo>
                                <a:cubicBezTo>
                                  <a:pt x="3237" y="17"/>
                                  <a:pt x="3233" y="13"/>
                                  <a:pt x="3233" y="9"/>
                                </a:cubicBezTo>
                                <a:cubicBezTo>
                                  <a:pt x="3233" y="4"/>
                                  <a:pt x="3237" y="1"/>
                                  <a:pt x="3241" y="1"/>
                                </a:cubicBezTo>
                                <a:close/>
                                <a:moveTo>
                                  <a:pt x="3273" y="1"/>
                                </a:moveTo>
                                <a:lnTo>
                                  <a:pt x="3273" y="1"/>
                                </a:lnTo>
                                <a:cubicBezTo>
                                  <a:pt x="3278" y="1"/>
                                  <a:pt x="3281" y="4"/>
                                  <a:pt x="3281" y="9"/>
                                </a:cubicBezTo>
                                <a:cubicBezTo>
                                  <a:pt x="3281" y="13"/>
                                  <a:pt x="3278" y="17"/>
                                  <a:pt x="3273" y="17"/>
                                </a:cubicBezTo>
                                <a:lnTo>
                                  <a:pt x="3273" y="17"/>
                                </a:lnTo>
                                <a:cubicBezTo>
                                  <a:pt x="3269" y="17"/>
                                  <a:pt x="3265" y="13"/>
                                  <a:pt x="3265" y="9"/>
                                </a:cubicBezTo>
                                <a:cubicBezTo>
                                  <a:pt x="3265" y="4"/>
                                  <a:pt x="3269" y="1"/>
                                  <a:pt x="3273" y="1"/>
                                </a:cubicBezTo>
                                <a:close/>
                                <a:moveTo>
                                  <a:pt x="3305" y="1"/>
                                </a:moveTo>
                                <a:lnTo>
                                  <a:pt x="3305" y="1"/>
                                </a:lnTo>
                                <a:cubicBezTo>
                                  <a:pt x="3310" y="1"/>
                                  <a:pt x="3313" y="4"/>
                                  <a:pt x="3313" y="9"/>
                                </a:cubicBezTo>
                                <a:cubicBezTo>
                                  <a:pt x="3313" y="13"/>
                                  <a:pt x="3310" y="17"/>
                                  <a:pt x="3305" y="17"/>
                                </a:cubicBezTo>
                                <a:lnTo>
                                  <a:pt x="3305" y="17"/>
                                </a:lnTo>
                                <a:cubicBezTo>
                                  <a:pt x="3301" y="17"/>
                                  <a:pt x="3297" y="13"/>
                                  <a:pt x="3297" y="9"/>
                                </a:cubicBezTo>
                                <a:cubicBezTo>
                                  <a:pt x="3297" y="4"/>
                                  <a:pt x="3301" y="1"/>
                                  <a:pt x="3305" y="1"/>
                                </a:cubicBezTo>
                                <a:close/>
                                <a:moveTo>
                                  <a:pt x="3337" y="1"/>
                                </a:moveTo>
                                <a:lnTo>
                                  <a:pt x="3337" y="1"/>
                                </a:lnTo>
                                <a:cubicBezTo>
                                  <a:pt x="3342" y="1"/>
                                  <a:pt x="3345" y="4"/>
                                  <a:pt x="3345" y="9"/>
                                </a:cubicBezTo>
                                <a:cubicBezTo>
                                  <a:pt x="3345" y="13"/>
                                  <a:pt x="3342" y="17"/>
                                  <a:pt x="3337" y="17"/>
                                </a:cubicBezTo>
                                <a:lnTo>
                                  <a:pt x="3337" y="17"/>
                                </a:lnTo>
                                <a:cubicBezTo>
                                  <a:pt x="3333" y="17"/>
                                  <a:pt x="3329" y="13"/>
                                  <a:pt x="3329" y="9"/>
                                </a:cubicBezTo>
                                <a:cubicBezTo>
                                  <a:pt x="3329" y="4"/>
                                  <a:pt x="3333" y="1"/>
                                  <a:pt x="3337" y="1"/>
                                </a:cubicBezTo>
                                <a:close/>
                                <a:moveTo>
                                  <a:pt x="3369" y="1"/>
                                </a:moveTo>
                                <a:lnTo>
                                  <a:pt x="3369" y="1"/>
                                </a:lnTo>
                                <a:cubicBezTo>
                                  <a:pt x="3374" y="1"/>
                                  <a:pt x="3377" y="4"/>
                                  <a:pt x="3377" y="9"/>
                                </a:cubicBezTo>
                                <a:cubicBezTo>
                                  <a:pt x="3377" y="13"/>
                                  <a:pt x="3374" y="17"/>
                                  <a:pt x="3369" y="17"/>
                                </a:cubicBezTo>
                                <a:lnTo>
                                  <a:pt x="3369" y="17"/>
                                </a:lnTo>
                                <a:cubicBezTo>
                                  <a:pt x="3365" y="17"/>
                                  <a:pt x="3361" y="13"/>
                                  <a:pt x="3361" y="9"/>
                                </a:cubicBezTo>
                                <a:cubicBezTo>
                                  <a:pt x="3361" y="4"/>
                                  <a:pt x="3365" y="1"/>
                                  <a:pt x="3369" y="1"/>
                                </a:cubicBezTo>
                                <a:close/>
                                <a:moveTo>
                                  <a:pt x="3401" y="1"/>
                                </a:moveTo>
                                <a:lnTo>
                                  <a:pt x="3401" y="1"/>
                                </a:lnTo>
                                <a:cubicBezTo>
                                  <a:pt x="3406" y="1"/>
                                  <a:pt x="3409" y="4"/>
                                  <a:pt x="3409" y="9"/>
                                </a:cubicBezTo>
                                <a:cubicBezTo>
                                  <a:pt x="3409" y="13"/>
                                  <a:pt x="3406" y="17"/>
                                  <a:pt x="3401" y="17"/>
                                </a:cubicBezTo>
                                <a:lnTo>
                                  <a:pt x="3401" y="17"/>
                                </a:lnTo>
                                <a:cubicBezTo>
                                  <a:pt x="3397" y="17"/>
                                  <a:pt x="3393" y="13"/>
                                  <a:pt x="3393" y="9"/>
                                </a:cubicBezTo>
                                <a:cubicBezTo>
                                  <a:pt x="3393" y="4"/>
                                  <a:pt x="3397" y="1"/>
                                  <a:pt x="3401" y="1"/>
                                </a:cubicBezTo>
                                <a:close/>
                                <a:moveTo>
                                  <a:pt x="3433" y="1"/>
                                </a:moveTo>
                                <a:lnTo>
                                  <a:pt x="3434" y="1"/>
                                </a:lnTo>
                                <a:cubicBezTo>
                                  <a:pt x="3438" y="1"/>
                                  <a:pt x="3442" y="4"/>
                                  <a:pt x="3442" y="9"/>
                                </a:cubicBezTo>
                                <a:cubicBezTo>
                                  <a:pt x="3442" y="13"/>
                                  <a:pt x="3438" y="17"/>
                                  <a:pt x="3434" y="17"/>
                                </a:cubicBezTo>
                                <a:lnTo>
                                  <a:pt x="3433" y="17"/>
                                </a:lnTo>
                                <a:cubicBezTo>
                                  <a:pt x="3429" y="17"/>
                                  <a:pt x="3425" y="13"/>
                                  <a:pt x="3425" y="9"/>
                                </a:cubicBezTo>
                                <a:cubicBezTo>
                                  <a:pt x="3425" y="4"/>
                                  <a:pt x="3429" y="1"/>
                                  <a:pt x="3433" y="1"/>
                                </a:cubicBezTo>
                                <a:close/>
                                <a:moveTo>
                                  <a:pt x="3466" y="1"/>
                                </a:moveTo>
                                <a:lnTo>
                                  <a:pt x="3466" y="1"/>
                                </a:lnTo>
                                <a:cubicBezTo>
                                  <a:pt x="3470" y="1"/>
                                  <a:pt x="3474" y="4"/>
                                  <a:pt x="3474" y="9"/>
                                </a:cubicBezTo>
                                <a:cubicBezTo>
                                  <a:pt x="3474" y="13"/>
                                  <a:pt x="3470" y="17"/>
                                  <a:pt x="3466" y="17"/>
                                </a:cubicBezTo>
                                <a:lnTo>
                                  <a:pt x="3466" y="17"/>
                                </a:lnTo>
                                <a:cubicBezTo>
                                  <a:pt x="3461" y="17"/>
                                  <a:pt x="3457" y="13"/>
                                  <a:pt x="3457" y="9"/>
                                </a:cubicBezTo>
                                <a:cubicBezTo>
                                  <a:pt x="3457" y="4"/>
                                  <a:pt x="3461" y="1"/>
                                  <a:pt x="3466" y="1"/>
                                </a:cubicBezTo>
                                <a:close/>
                                <a:moveTo>
                                  <a:pt x="3498" y="1"/>
                                </a:moveTo>
                                <a:lnTo>
                                  <a:pt x="3498" y="1"/>
                                </a:lnTo>
                                <a:cubicBezTo>
                                  <a:pt x="3502" y="1"/>
                                  <a:pt x="3506" y="4"/>
                                  <a:pt x="3506" y="9"/>
                                </a:cubicBezTo>
                                <a:cubicBezTo>
                                  <a:pt x="3506" y="13"/>
                                  <a:pt x="3502" y="17"/>
                                  <a:pt x="3498" y="17"/>
                                </a:cubicBezTo>
                                <a:lnTo>
                                  <a:pt x="3498" y="17"/>
                                </a:lnTo>
                                <a:cubicBezTo>
                                  <a:pt x="3493" y="17"/>
                                  <a:pt x="3490" y="13"/>
                                  <a:pt x="3490" y="9"/>
                                </a:cubicBezTo>
                                <a:cubicBezTo>
                                  <a:pt x="3490" y="4"/>
                                  <a:pt x="3493" y="1"/>
                                  <a:pt x="3498" y="1"/>
                                </a:cubicBezTo>
                                <a:close/>
                                <a:moveTo>
                                  <a:pt x="3530" y="1"/>
                                </a:moveTo>
                                <a:lnTo>
                                  <a:pt x="3530" y="1"/>
                                </a:lnTo>
                                <a:cubicBezTo>
                                  <a:pt x="3534" y="1"/>
                                  <a:pt x="3538" y="4"/>
                                  <a:pt x="3538" y="9"/>
                                </a:cubicBezTo>
                                <a:cubicBezTo>
                                  <a:pt x="3538" y="13"/>
                                  <a:pt x="3534" y="17"/>
                                  <a:pt x="3530" y="17"/>
                                </a:cubicBezTo>
                                <a:lnTo>
                                  <a:pt x="3530" y="17"/>
                                </a:lnTo>
                                <a:cubicBezTo>
                                  <a:pt x="3525" y="17"/>
                                  <a:pt x="3522" y="13"/>
                                  <a:pt x="3522" y="9"/>
                                </a:cubicBezTo>
                                <a:cubicBezTo>
                                  <a:pt x="3522" y="4"/>
                                  <a:pt x="3525" y="1"/>
                                  <a:pt x="3530" y="1"/>
                                </a:cubicBezTo>
                                <a:close/>
                                <a:moveTo>
                                  <a:pt x="3562" y="1"/>
                                </a:moveTo>
                                <a:lnTo>
                                  <a:pt x="3562" y="1"/>
                                </a:lnTo>
                                <a:cubicBezTo>
                                  <a:pt x="3566" y="1"/>
                                  <a:pt x="3570" y="4"/>
                                  <a:pt x="3570" y="9"/>
                                </a:cubicBezTo>
                                <a:cubicBezTo>
                                  <a:pt x="3570" y="13"/>
                                  <a:pt x="3566" y="17"/>
                                  <a:pt x="3562" y="17"/>
                                </a:cubicBezTo>
                                <a:lnTo>
                                  <a:pt x="3562" y="17"/>
                                </a:lnTo>
                                <a:cubicBezTo>
                                  <a:pt x="3557" y="17"/>
                                  <a:pt x="3554" y="13"/>
                                  <a:pt x="3554" y="9"/>
                                </a:cubicBezTo>
                                <a:cubicBezTo>
                                  <a:pt x="3554" y="4"/>
                                  <a:pt x="3557" y="1"/>
                                  <a:pt x="3562" y="1"/>
                                </a:cubicBezTo>
                                <a:close/>
                                <a:moveTo>
                                  <a:pt x="3594" y="1"/>
                                </a:moveTo>
                                <a:lnTo>
                                  <a:pt x="3594" y="1"/>
                                </a:lnTo>
                                <a:cubicBezTo>
                                  <a:pt x="3598" y="1"/>
                                  <a:pt x="3602" y="4"/>
                                  <a:pt x="3602" y="9"/>
                                </a:cubicBezTo>
                                <a:cubicBezTo>
                                  <a:pt x="3602" y="13"/>
                                  <a:pt x="3598" y="17"/>
                                  <a:pt x="3594" y="17"/>
                                </a:cubicBezTo>
                                <a:lnTo>
                                  <a:pt x="3594" y="17"/>
                                </a:lnTo>
                                <a:cubicBezTo>
                                  <a:pt x="3589" y="17"/>
                                  <a:pt x="3586" y="13"/>
                                  <a:pt x="3586" y="9"/>
                                </a:cubicBezTo>
                                <a:cubicBezTo>
                                  <a:pt x="3586" y="4"/>
                                  <a:pt x="3589" y="1"/>
                                  <a:pt x="3594" y="1"/>
                                </a:cubicBezTo>
                                <a:close/>
                                <a:moveTo>
                                  <a:pt x="3626" y="1"/>
                                </a:moveTo>
                                <a:lnTo>
                                  <a:pt x="3626" y="1"/>
                                </a:lnTo>
                                <a:cubicBezTo>
                                  <a:pt x="3630" y="1"/>
                                  <a:pt x="3634" y="4"/>
                                  <a:pt x="3634" y="9"/>
                                </a:cubicBezTo>
                                <a:cubicBezTo>
                                  <a:pt x="3634" y="13"/>
                                  <a:pt x="3630" y="17"/>
                                  <a:pt x="3626" y="17"/>
                                </a:cubicBezTo>
                                <a:lnTo>
                                  <a:pt x="3626" y="17"/>
                                </a:lnTo>
                                <a:cubicBezTo>
                                  <a:pt x="3621" y="17"/>
                                  <a:pt x="3618" y="13"/>
                                  <a:pt x="3618" y="9"/>
                                </a:cubicBezTo>
                                <a:cubicBezTo>
                                  <a:pt x="3618" y="4"/>
                                  <a:pt x="3621" y="1"/>
                                  <a:pt x="3626" y="1"/>
                                </a:cubicBezTo>
                                <a:close/>
                                <a:moveTo>
                                  <a:pt x="3658" y="1"/>
                                </a:moveTo>
                                <a:lnTo>
                                  <a:pt x="3658" y="1"/>
                                </a:lnTo>
                                <a:cubicBezTo>
                                  <a:pt x="3662" y="1"/>
                                  <a:pt x="3666" y="4"/>
                                  <a:pt x="3666" y="9"/>
                                </a:cubicBezTo>
                                <a:cubicBezTo>
                                  <a:pt x="3666" y="13"/>
                                  <a:pt x="3662" y="17"/>
                                  <a:pt x="3658" y="17"/>
                                </a:cubicBezTo>
                                <a:lnTo>
                                  <a:pt x="3658" y="17"/>
                                </a:lnTo>
                                <a:cubicBezTo>
                                  <a:pt x="3653" y="17"/>
                                  <a:pt x="3650" y="13"/>
                                  <a:pt x="3650" y="9"/>
                                </a:cubicBezTo>
                                <a:cubicBezTo>
                                  <a:pt x="3650" y="4"/>
                                  <a:pt x="3653" y="1"/>
                                  <a:pt x="3658" y="1"/>
                                </a:cubicBezTo>
                                <a:close/>
                                <a:moveTo>
                                  <a:pt x="3690" y="1"/>
                                </a:moveTo>
                                <a:lnTo>
                                  <a:pt x="3690" y="1"/>
                                </a:lnTo>
                                <a:cubicBezTo>
                                  <a:pt x="3694" y="1"/>
                                  <a:pt x="3698" y="4"/>
                                  <a:pt x="3698" y="9"/>
                                </a:cubicBezTo>
                                <a:cubicBezTo>
                                  <a:pt x="3698" y="13"/>
                                  <a:pt x="3694" y="17"/>
                                  <a:pt x="3690" y="17"/>
                                </a:cubicBezTo>
                                <a:lnTo>
                                  <a:pt x="3690" y="17"/>
                                </a:lnTo>
                                <a:cubicBezTo>
                                  <a:pt x="3685" y="17"/>
                                  <a:pt x="3682" y="13"/>
                                  <a:pt x="3682" y="9"/>
                                </a:cubicBezTo>
                                <a:cubicBezTo>
                                  <a:pt x="3682" y="4"/>
                                  <a:pt x="3685" y="1"/>
                                  <a:pt x="3690" y="1"/>
                                </a:cubicBezTo>
                                <a:close/>
                                <a:moveTo>
                                  <a:pt x="3722" y="1"/>
                                </a:moveTo>
                                <a:lnTo>
                                  <a:pt x="3722" y="1"/>
                                </a:lnTo>
                                <a:cubicBezTo>
                                  <a:pt x="3726" y="1"/>
                                  <a:pt x="3730" y="4"/>
                                  <a:pt x="3730" y="9"/>
                                </a:cubicBezTo>
                                <a:cubicBezTo>
                                  <a:pt x="3730" y="13"/>
                                  <a:pt x="3726" y="17"/>
                                  <a:pt x="3722" y="17"/>
                                </a:cubicBezTo>
                                <a:lnTo>
                                  <a:pt x="3722" y="17"/>
                                </a:lnTo>
                                <a:cubicBezTo>
                                  <a:pt x="3717" y="17"/>
                                  <a:pt x="3714" y="13"/>
                                  <a:pt x="3714" y="9"/>
                                </a:cubicBezTo>
                                <a:cubicBezTo>
                                  <a:pt x="3714" y="4"/>
                                  <a:pt x="3717" y="1"/>
                                  <a:pt x="3722" y="1"/>
                                </a:cubicBezTo>
                                <a:close/>
                                <a:moveTo>
                                  <a:pt x="3754" y="1"/>
                                </a:moveTo>
                                <a:lnTo>
                                  <a:pt x="3754" y="1"/>
                                </a:lnTo>
                                <a:cubicBezTo>
                                  <a:pt x="3758" y="1"/>
                                  <a:pt x="3762" y="4"/>
                                  <a:pt x="3762" y="9"/>
                                </a:cubicBezTo>
                                <a:cubicBezTo>
                                  <a:pt x="3762" y="13"/>
                                  <a:pt x="3758" y="17"/>
                                  <a:pt x="3754" y="17"/>
                                </a:cubicBezTo>
                                <a:lnTo>
                                  <a:pt x="3754" y="17"/>
                                </a:lnTo>
                                <a:cubicBezTo>
                                  <a:pt x="3749" y="17"/>
                                  <a:pt x="3746" y="13"/>
                                  <a:pt x="3746" y="9"/>
                                </a:cubicBezTo>
                                <a:cubicBezTo>
                                  <a:pt x="3746" y="4"/>
                                  <a:pt x="3749" y="1"/>
                                  <a:pt x="3754" y="1"/>
                                </a:cubicBezTo>
                                <a:close/>
                                <a:moveTo>
                                  <a:pt x="3786" y="1"/>
                                </a:moveTo>
                                <a:lnTo>
                                  <a:pt x="3786" y="1"/>
                                </a:lnTo>
                                <a:cubicBezTo>
                                  <a:pt x="3790" y="1"/>
                                  <a:pt x="3794" y="4"/>
                                  <a:pt x="3794" y="9"/>
                                </a:cubicBezTo>
                                <a:cubicBezTo>
                                  <a:pt x="3794" y="13"/>
                                  <a:pt x="3790" y="17"/>
                                  <a:pt x="3786" y="17"/>
                                </a:cubicBezTo>
                                <a:lnTo>
                                  <a:pt x="3786" y="17"/>
                                </a:lnTo>
                                <a:cubicBezTo>
                                  <a:pt x="3781" y="17"/>
                                  <a:pt x="3778" y="13"/>
                                  <a:pt x="3778" y="9"/>
                                </a:cubicBezTo>
                                <a:cubicBezTo>
                                  <a:pt x="3778" y="4"/>
                                  <a:pt x="3781" y="1"/>
                                  <a:pt x="3786" y="1"/>
                                </a:cubicBezTo>
                                <a:close/>
                                <a:moveTo>
                                  <a:pt x="3818" y="1"/>
                                </a:moveTo>
                                <a:lnTo>
                                  <a:pt x="3818" y="1"/>
                                </a:lnTo>
                                <a:cubicBezTo>
                                  <a:pt x="3822" y="1"/>
                                  <a:pt x="3826" y="4"/>
                                  <a:pt x="3826" y="9"/>
                                </a:cubicBezTo>
                                <a:cubicBezTo>
                                  <a:pt x="3826" y="13"/>
                                  <a:pt x="3822" y="17"/>
                                  <a:pt x="3818" y="17"/>
                                </a:cubicBezTo>
                                <a:lnTo>
                                  <a:pt x="3818" y="17"/>
                                </a:lnTo>
                                <a:cubicBezTo>
                                  <a:pt x="3813" y="17"/>
                                  <a:pt x="3810" y="13"/>
                                  <a:pt x="3810" y="9"/>
                                </a:cubicBezTo>
                                <a:cubicBezTo>
                                  <a:pt x="3810" y="4"/>
                                  <a:pt x="3813" y="1"/>
                                  <a:pt x="3818" y="1"/>
                                </a:cubicBezTo>
                                <a:close/>
                                <a:moveTo>
                                  <a:pt x="3850" y="1"/>
                                </a:moveTo>
                                <a:lnTo>
                                  <a:pt x="3850" y="1"/>
                                </a:lnTo>
                                <a:cubicBezTo>
                                  <a:pt x="3854" y="1"/>
                                  <a:pt x="3858" y="4"/>
                                  <a:pt x="3858" y="9"/>
                                </a:cubicBezTo>
                                <a:cubicBezTo>
                                  <a:pt x="3858" y="13"/>
                                  <a:pt x="3854" y="17"/>
                                  <a:pt x="3850" y="17"/>
                                </a:cubicBezTo>
                                <a:lnTo>
                                  <a:pt x="3850" y="17"/>
                                </a:lnTo>
                                <a:cubicBezTo>
                                  <a:pt x="3845" y="17"/>
                                  <a:pt x="3842" y="13"/>
                                  <a:pt x="3842" y="9"/>
                                </a:cubicBezTo>
                                <a:cubicBezTo>
                                  <a:pt x="3842" y="4"/>
                                  <a:pt x="3845" y="1"/>
                                  <a:pt x="3850" y="1"/>
                                </a:cubicBezTo>
                                <a:close/>
                                <a:moveTo>
                                  <a:pt x="3882" y="1"/>
                                </a:moveTo>
                                <a:lnTo>
                                  <a:pt x="3882" y="1"/>
                                </a:lnTo>
                                <a:cubicBezTo>
                                  <a:pt x="3886" y="1"/>
                                  <a:pt x="3890" y="4"/>
                                  <a:pt x="3890" y="9"/>
                                </a:cubicBezTo>
                                <a:cubicBezTo>
                                  <a:pt x="3890" y="13"/>
                                  <a:pt x="3886" y="17"/>
                                  <a:pt x="3882" y="17"/>
                                </a:cubicBezTo>
                                <a:lnTo>
                                  <a:pt x="3882" y="17"/>
                                </a:lnTo>
                                <a:cubicBezTo>
                                  <a:pt x="3877" y="17"/>
                                  <a:pt x="3874" y="13"/>
                                  <a:pt x="3874" y="9"/>
                                </a:cubicBezTo>
                                <a:cubicBezTo>
                                  <a:pt x="3874" y="4"/>
                                  <a:pt x="3877" y="1"/>
                                  <a:pt x="3882" y="1"/>
                                </a:cubicBezTo>
                                <a:close/>
                                <a:moveTo>
                                  <a:pt x="3914" y="1"/>
                                </a:moveTo>
                                <a:lnTo>
                                  <a:pt x="3914" y="1"/>
                                </a:lnTo>
                                <a:cubicBezTo>
                                  <a:pt x="3918" y="1"/>
                                  <a:pt x="3922" y="4"/>
                                  <a:pt x="3922" y="9"/>
                                </a:cubicBezTo>
                                <a:cubicBezTo>
                                  <a:pt x="3922" y="13"/>
                                  <a:pt x="3918" y="17"/>
                                  <a:pt x="3914" y="17"/>
                                </a:cubicBezTo>
                                <a:lnTo>
                                  <a:pt x="3914" y="17"/>
                                </a:lnTo>
                                <a:cubicBezTo>
                                  <a:pt x="3909" y="17"/>
                                  <a:pt x="3906" y="13"/>
                                  <a:pt x="3906" y="9"/>
                                </a:cubicBezTo>
                                <a:cubicBezTo>
                                  <a:pt x="3906" y="4"/>
                                  <a:pt x="3909" y="1"/>
                                  <a:pt x="3914" y="1"/>
                                </a:cubicBezTo>
                                <a:close/>
                                <a:moveTo>
                                  <a:pt x="3946" y="1"/>
                                </a:moveTo>
                                <a:lnTo>
                                  <a:pt x="3946" y="1"/>
                                </a:lnTo>
                                <a:cubicBezTo>
                                  <a:pt x="3950" y="1"/>
                                  <a:pt x="3954" y="4"/>
                                  <a:pt x="3954" y="9"/>
                                </a:cubicBezTo>
                                <a:cubicBezTo>
                                  <a:pt x="3954" y="13"/>
                                  <a:pt x="3950" y="17"/>
                                  <a:pt x="3946" y="17"/>
                                </a:cubicBezTo>
                                <a:lnTo>
                                  <a:pt x="3946" y="17"/>
                                </a:lnTo>
                                <a:cubicBezTo>
                                  <a:pt x="3941" y="17"/>
                                  <a:pt x="3938" y="13"/>
                                  <a:pt x="3938" y="9"/>
                                </a:cubicBezTo>
                                <a:cubicBezTo>
                                  <a:pt x="3938" y="4"/>
                                  <a:pt x="3941" y="1"/>
                                  <a:pt x="3946" y="1"/>
                                </a:cubicBezTo>
                                <a:close/>
                                <a:moveTo>
                                  <a:pt x="3978" y="1"/>
                                </a:moveTo>
                                <a:lnTo>
                                  <a:pt x="3978" y="1"/>
                                </a:lnTo>
                                <a:cubicBezTo>
                                  <a:pt x="3982" y="1"/>
                                  <a:pt x="3986" y="4"/>
                                  <a:pt x="3986" y="9"/>
                                </a:cubicBezTo>
                                <a:cubicBezTo>
                                  <a:pt x="3986" y="13"/>
                                  <a:pt x="3982" y="17"/>
                                  <a:pt x="3978" y="17"/>
                                </a:cubicBezTo>
                                <a:lnTo>
                                  <a:pt x="3978" y="17"/>
                                </a:lnTo>
                                <a:cubicBezTo>
                                  <a:pt x="3973" y="17"/>
                                  <a:pt x="3970" y="13"/>
                                  <a:pt x="3970" y="9"/>
                                </a:cubicBezTo>
                                <a:cubicBezTo>
                                  <a:pt x="3970" y="4"/>
                                  <a:pt x="3973" y="1"/>
                                  <a:pt x="3978" y="1"/>
                                </a:cubicBezTo>
                                <a:close/>
                                <a:moveTo>
                                  <a:pt x="4010" y="1"/>
                                </a:moveTo>
                                <a:lnTo>
                                  <a:pt x="4010" y="1"/>
                                </a:lnTo>
                                <a:cubicBezTo>
                                  <a:pt x="4014" y="1"/>
                                  <a:pt x="4018" y="4"/>
                                  <a:pt x="4018" y="9"/>
                                </a:cubicBezTo>
                                <a:cubicBezTo>
                                  <a:pt x="4018" y="13"/>
                                  <a:pt x="4014" y="17"/>
                                  <a:pt x="4010" y="17"/>
                                </a:cubicBezTo>
                                <a:lnTo>
                                  <a:pt x="4010" y="17"/>
                                </a:lnTo>
                                <a:cubicBezTo>
                                  <a:pt x="4005" y="17"/>
                                  <a:pt x="4002" y="13"/>
                                  <a:pt x="4002" y="9"/>
                                </a:cubicBezTo>
                                <a:cubicBezTo>
                                  <a:pt x="4002" y="4"/>
                                  <a:pt x="4005" y="1"/>
                                  <a:pt x="4010" y="1"/>
                                </a:cubicBezTo>
                                <a:close/>
                                <a:moveTo>
                                  <a:pt x="4042" y="1"/>
                                </a:moveTo>
                                <a:lnTo>
                                  <a:pt x="4042" y="1"/>
                                </a:lnTo>
                                <a:cubicBezTo>
                                  <a:pt x="4046" y="1"/>
                                  <a:pt x="4050" y="4"/>
                                  <a:pt x="4050" y="9"/>
                                </a:cubicBezTo>
                                <a:cubicBezTo>
                                  <a:pt x="4050" y="13"/>
                                  <a:pt x="4046" y="17"/>
                                  <a:pt x="4042" y="17"/>
                                </a:cubicBezTo>
                                <a:lnTo>
                                  <a:pt x="4042" y="17"/>
                                </a:lnTo>
                                <a:cubicBezTo>
                                  <a:pt x="4037" y="17"/>
                                  <a:pt x="4034" y="13"/>
                                  <a:pt x="4034" y="9"/>
                                </a:cubicBezTo>
                                <a:cubicBezTo>
                                  <a:pt x="4034" y="4"/>
                                  <a:pt x="4037" y="1"/>
                                  <a:pt x="4042" y="1"/>
                                </a:cubicBezTo>
                                <a:close/>
                                <a:moveTo>
                                  <a:pt x="4074" y="1"/>
                                </a:moveTo>
                                <a:lnTo>
                                  <a:pt x="4074" y="1"/>
                                </a:lnTo>
                                <a:cubicBezTo>
                                  <a:pt x="4078" y="1"/>
                                  <a:pt x="4082" y="4"/>
                                  <a:pt x="4082" y="9"/>
                                </a:cubicBezTo>
                                <a:cubicBezTo>
                                  <a:pt x="4082" y="13"/>
                                  <a:pt x="4078" y="17"/>
                                  <a:pt x="4074" y="17"/>
                                </a:cubicBezTo>
                                <a:lnTo>
                                  <a:pt x="4074" y="17"/>
                                </a:lnTo>
                                <a:cubicBezTo>
                                  <a:pt x="4069" y="17"/>
                                  <a:pt x="4066" y="13"/>
                                  <a:pt x="4066" y="9"/>
                                </a:cubicBezTo>
                                <a:cubicBezTo>
                                  <a:pt x="4066" y="4"/>
                                  <a:pt x="4069" y="1"/>
                                  <a:pt x="4074" y="1"/>
                                </a:cubicBezTo>
                                <a:close/>
                                <a:moveTo>
                                  <a:pt x="4106" y="1"/>
                                </a:moveTo>
                                <a:lnTo>
                                  <a:pt x="4106" y="1"/>
                                </a:lnTo>
                                <a:cubicBezTo>
                                  <a:pt x="4110" y="1"/>
                                  <a:pt x="4114" y="4"/>
                                  <a:pt x="4114" y="9"/>
                                </a:cubicBezTo>
                                <a:cubicBezTo>
                                  <a:pt x="4114" y="13"/>
                                  <a:pt x="4110" y="17"/>
                                  <a:pt x="4106" y="17"/>
                                </a:cubicBezTo>
                                <a:lnTo>
                                  <a:pt x="4106" y="17"/>
                                </a:lnTo>
                                <a:cubicBezTo>
                                  <a:pt x="4101" y="17"/>
                                  <a:pt x="4098" y="13"/>
                                  <a:pt x="4098" y="9"/>
                                </a:cubicBezTo>
                                <a:cubicBezTo>
                                  <a:pt x="4098" y="4"/>
                                  <a:pt x="4101" y="1"/>
                                  <a:pt x="4106" y="1"/>
                                </a:cubicBezTo>
                                <a:close/>
                                <a:moveTo>
                                  <a:pt x="4138" y="1"/>
                                </a:moveTo>
                                <a:lnTo>
                                  <a:pt x="4138" y="1"/>
                                </a:lnTo>
                                <a:cubicBezTo>
                                  <a:pt x="4142" y="1"/>
                                  <a:pt x="4146" y="4"/>
                                  <a:pt x="4146" y="9"/>
                                </a:cubicBezTo>
                                <a:cubicBezTo>
                                  <a:pt x="4146" y="13"/>
                                  <a:pt x="4142" y="17"/>
                                  <a:pt x="4138" y="17"/>
                                </a:cubicBezTo>
                                <a:lnTo>
                                  <a:pt x="4138" y="17"/>
                                </a:lnTo>
                                <a:cubicBezTo>
                                  <a:pt x="4133" y="17"/>
                                  <a:pt x="4130" y="13"/>
                                  <a:pt x="4130" y="9"/>
                                </a:cubicBezTo>
                                <a:cubicBezTo>
                                  <a:pt x="4130" y="4"/>
                                  <a:pt x="4133" y="1"/>
                                  <a:pt x="4138" y="1"/>
                                </a:cubicBezTo>
                                <a:close/>
                                <a:moveTo>
                                  <a:pt x="4170" y="1"/>
                                </a:moveTo>
                                <a:lnTo>
                                  <a:pt x="4170" y="1"/>
                                </a:lnTo>
                                <a:cubicBezTo>
                                  <a:pt x="4174" y="1"/>
                                  <a:pt x="4178" y="4"/>
                                  <a:pt x="4178" y="9"/>
                                </a:cubicBezTo>
                                <a:cubicBezTo>
                                  <a:pt x="4178" y="13"/>
                                  <a:pt x="4174" y="17"/>
                                  <a:pt x="4170" y="17"/>
                                </a:cubicBezTo>
                                <a:lnTo>
                                  <a:pt x="4170" y="17"/>
                                </a:lnTo>
                                <a:cubicBezTo>
                                  <a:pt x="4165" y="17"/>
                                  <a:pt x="4162" y="13"/>
                                  <a:pt x="4162" y="9"/>
                                </a:cubicBezTo>
                                <a:cubicBezTo>
                                  <a:pt x="4162" y="4"/>
                                  <a:pt x="4165" y="1"/>
                                  <a:pt x="4170" y="1"/>
                                </a:cubicBezTo>
                                <a:close/>
                                <a:moveTo>
                                  <a:pt x="4202" y="1"/>
                                </a:moveTo>
                                <a:lnTo>
                                  <a:pt x="4202" y="1"/>
                                </a:lnTo>
                                <a:cubicBezTo>
                                  <a:pt x="4206" y="1"/>
                                  <a:pt x="4210" y="4"/>
                                  <a:pt x="4210" y="9"/>
                                </a:cubicBezTo>
                                <a:cubicBezTo>
                                  <a:pt x="4210" y="13"/>
                                  <a:pt x="4206" y="17"/>
                                  <a:pt x="4202" y="17"/>
                                </a:cubicBezTo>
                                <a:lnTo>
                                  <a:pt x="4202" y="17"/>
                                </a:lnTo>
                                <a:cubicBezTo>
                                  <a:pt x="4197" y="17"/>
                                  <a:pt x="4194" y="13"/>
                                  <a:pt x="4194" y="9"/>
                                </a:cubicBezTo>
                                <a:cubicBezTo>
                                  <a:pt x="4194" y="4"/>
                                  <a:pt x="4197" y="1"/>
                                  <a:pt x="4202" y="1"/>
                                </a:cubicBezTo>
                                <a:close/>
                                <a:moveTo>
                                  <a:pt x="4234" y="1"/>
                                </a:moveTo>
                                <a:lnTo>
                                  <a:pt x="4234" y="1"/>
                                </a:lnTo>
                                <a:cubicBezTo>
                                  <a:pt x="4238" y="1"/>
                                  <a:pt x="4242" y="4"/>
                                  <a:pt x="4242" y="9"/>
                                </a:cubicBezTo>
                                <a:cubicBezTo>
                                  <a:pt x="4242" y="13"/>
                                  <a:pt x="4238" y="17"/>
                                  <a:pt x="4234" y="17"/>
                                </a:cubicBezTo>
                                <a:lnTo>
                                  <a:pt x="4234" y="17"/>
                                </a:lnTo>
                                <a:cubicBezTo>
                                  <a:pt x="4229" y="17"/>
                                  <a:pt x="4226" y="13"/>
                                  <a:pt x="4226" y="9"/>
                                </a:cubicBezTo>
                                <a:cubicBezTo>
                                  <a:pt x="4226" y="4"/>
                                  <a:pt x="4229" y="1"/>
                                  <a:pt x="4234" y="1"/>
                                </a:cubicBezTo>
                                <a:close/>
                                <a:moveTo>
                                  <a:pt x="4266" y="1"/>
                                </a:moveTo>
                                <a:lnTo>
                                  <a:pt x="4266" y="1"/>
                                </a:lnTo>
                                <a:cubicBezTo>
                                  <a:pt x="4270" y="1"/>
                                  <a:pt x="4274" y="4"/>
                                  <a:pt x="4274" y="9"/>
                                </a:cubicBezTo>
                                <a:cubicBezTo>
                                  <a:pt x="4274" y="13"/>
                                  <a:pt x="4270" y="17"/>
                                  <a:pt x="4266" y="17"/>
                                </a:cubicBezTo>
                                <a:lnTo>
                                  <a:pt x="4266" y="17"/>
                                </a:lnTo>
                                <a:cubicBezTo>
                                  <a:pt x="4261" y="17"/>
                                  <a:pt x="4258" y="13"/>
                                  <a:pt x="4258" y="9"/>
                                </a:cubicBezTo>
                                <a:cubicBezTo>
                                  <a:pt x="4258" y="4"/>
                                  <a:pt x="4261" y="1"/>
                                  <a:pt x="4266" y="1"/>
                                </a:cubicBezTo>
                                <a:close/>
                                <a:moveTo>
                                  <a:pt x="4298" y="1"/>
                                </a:moveTo>
                                <a:lnTo>
                                  <a:pt x="4298" y="1"/>
                                </a:lnTo>
                                <a:cubicBezTo>
                                  <a:pt x="4302" y="1"/>
                                  <a:pt x="4306" y="4"/>
                                  <a:pt x="4306" y="9"/>
                                </a:cubicBezTo>
                                <a:cubicBezTo>
                                  <a:pt x="4306" y="13"/>
                                  <a:pt x="4302" y="17"/>
                                  <a:pt x="4298" y="17"/>
                                </a:cubicBezTo>
                                <a:lnTo>
                                  <a:pt x="4298" y="17"/>
                                </a:lnTo>
                                <a:cubicBezTo>
                                  <a:pt x="4293" y="17"/>
                                  <a:pt x="4290" y="13"/>
                                  <a:pt x="4290" y="9"/>
                                </a:cubicBezTo>
                                <a:cubicBezTo>
                                  <a:pt x="4290" y="4"/>
                                  <a:pt x="4293" y="1"/>
                                  <a:pt x="4298" y="1"/>
                                </a:cubicBezTo>
                                <a:close/>
                                <a:moveTo>
                                  <a:pt x="4330" y="1"/>
                                </a:moveTo>
                                <a:lnTo>
                                  <a:pt x="4330" y="1"/>
                                </a:lnTo>
                                <a:cubicBezTo>
                                  <a:pt x="4334" y="1"/>
                                  <a:pt x="4338" y="4"/>
                                  <a:pt x="4338" y="9"/>
                                </a:cubicBezTo>
                                <a:cubicBezTo>
                                  <a:pt x="4338" y="13"/>
                                  <a:pt x="4334" y="17"/>
                                  <a:pt x="4330" y="17"/>
                                </a:cubicBezTo>
                                <a:lnTo>
                                  <a:pt x="4330" y="17"/>
                                </a:lnTo>
                                <a:cubicBezTo>
                                  <a:pt x="4326" y="17"/>
                                  <a:pt x="4322" y="13"/>
                                  <a:pt x="4322" y="9"/>
                                </a:cubicBezTo>
                                <a:cubicBezTo>
                                  <a:pt x="4322" y="4"/>
                                  <a:pt x="4326" y="1"/>
                                  <a:pt x="4330" y="1"/>
                                </a:cubicBezTo>
                                <a:close/>
                                <a:moveTo>
                                  <a:pt x="4362" y="1"/>
                                </a:moveTo>
                                <a:lnTo>
                                  <a:pt x="4362" y="1"/>
                                </a:lnTo>
                                <a:cubicBezTo>
                                  <a:pt x="4366" y="1"/>
                                  <a:pt x="4370" y="4"/>
                                  <a:pt x="4370" y="9"/>
                                </a:cubicBezTo>
                                <a:cubicBezTo>
                                  <a:pt x="4370" y="13"/>
                                  <a:pt x="4366" y="17"/>
                                  <a:pt x="4362" y="17"/>
                                </a:cubicBezTo>
                                <a:lnTo>
                                  <a:pt x="4362" y="17"/>
                                </a:lnTo>
                                <a:cubicBezTo>
                                  <a:pt x="4358" y="17"/>
                                  <a:pt x="4354" y="13"/>
                                  <a:pt x="4354" y="9"/>
                                </a:cubicBezTo>
                                <a:cubicBezTo>
                                  <a:pt x="4354" y="4"/>
                                  <a:pt x="4358" y="1"/>
                                  <a:pt x="4362" y="1"/>
                                </a:cubicBezTo>
                                <a:close/>
                                <a:moveTo>
                                  <a:pt x="4394" y="1"/>
                                </a:moveTo>
                                <a:lnTo>
                                  <a:pt x="4394" y="1"/>
                                </a:lnTo>
                                <a:cubicBezTo>
                                  <a:pt x="4398" y="1"/>
                                  <a:pt x="4402" y="4"/>
                                  <a:pt x="4402" y="9"/>
                                </a:cubicBezTo>
                                <a:cubicBezTo>
                                  <a:pt x="4402" y="13"/>
                                  <a:pt x="4398" y="17"/>
                                  <a:pt x="4394" y="17"/>
                                </a:cubicBezTo>
                                <a:lnTo>
                                  <a:pt x="4394" y="17"/>
                                </a:lnTo>
                                <a:cubicBezTo>
                                  <a:pt x="4390" y="17"/>
                                  <a:pt x="4386" y="13"/>
                                  <a:pt x="4386" y="9"/>
                                </a:cubicBezTo>
                                <a:cubicBezTo>
                                  <a:pt x="4386" y="4"/>
                                  <a:pt x="4390" y="1"/>
                                  <a:pt x="4394" y="1"/>
                                </a:cubicBezTo>
                                <a:close/>
                                <a:moveTo>
                                  <a:pt x="4426" y="1"/>
                                </a:moveTo>
                                <a:lnTo>
                                  <a:pt x="4426" y="1"/>
                                </a:lnTo>
                                <a:cubicBezTo>
                                  <a:pt x="4430" y="1"/>
                                  <a:pt x="4434" y="5"/>
                                  <a:pt x="4434" y="9"/>
                                </a:cubicBezTo>
                                <a:cubicBezTo>
                                  <a:pt x="4434" y="13"/>
                                  <a:pt x="4430" y="17"/>
                                  <a:pt x="4426" y="17"/>
                                </a:cubicBezTo>
                                <a:lnTo>
                                  <a:pt x="4426" y="17"/>
                                </a:lnTo>
                                <a:cubicBezTo>
                                  <a:pt x="4422" y="17"/>
                                  <a:pt x="4418" y="13"/>
                                  <a:pt x="4418" y="9"/>
                                </a:cubicBezTo>
                                <a:cubicBezTo>
                                  <a:pt x="4418" y="5"/>
                                  <a:pt x="4422" y="1"/>
                                  <a:pt x="4426" y="1"/>
                                </a:cubicBezTo>
                                <a:close/>
                                <a:moveTo>
                                  <a:pt x="4458" y="1"/>
                                </a:moveTo>
                                <a:lnTo>
                                  <a:pt x="4458" y="1"/>
                                </a:lnTo>
                                <a:cubicBezTo>
                                  <a:pt x="4462" y="1"/>
                                  <a:pt x="4466" y="5"/>
                                  <a:pt x="4466" y="9"/>
                                </a:cubicBezTo>
                                <a:cubicBezTo>
                                  <a:pt x="4466" y="13"/>
                                  <a:pt x="4462" y="17"/>
                                  <a:pt x="4458" y="17"/>
                                </a:cubicBezTo>
                                <a:lnTo>
                                  <a:pt x="4458" y="17"/>
                                </a:lnTo>
                                <a:cubicBezTo>
                                  <a:pt x="4454" y="17"/>
                                  <a:pt x="4450" y="13"/>
                                  <a:pt x="4450" y="9"/>
                                </a:cubicBezTo>
                                <a:cubicBezTo>
                                  <a:pt x="4450" y="5"/>
                                  <a:pt x="4454" y="1"/>
                                  <a:pt x="4458" y="1"/>
                                </a:cubicBezTo>
                                <a:close/>
                                <a:moveTo>
                                  <a:pt x="4490" y="1"/>
                                </a:moveTo>
                                <a:lnTo>
                                  <a:pt x="4490" y="1"/>
                                </a:lnTo>
                                <a:cubicBezTo>
                                  <a:pt x="4494" y="1"/>
                                  <a:pt x="4498" y="5"/>
                                  <a:pt x="4498" y="9"/>
                                </a:cubicBezTo>
                                <a:cubicBezTo>
                                  <a:pt x="4498" y="13"/>
                                  <a:pt x="4494" y="17"/>
                                  <a:pt x="4490" y="17"/>
                                </a:cubicBezTo>
                                <a:lnTo>
                                  <a:pt x="4490" y="17"/>
                                </a:lnTo>
                                <a:cubicBezTo>
                                  <a:pt x="4486" y="17"/>
                                  <a:pt x="4482" y="13"/>
                                  <a:pt x="4482" y="9"/>
                                </a:cubicBezTo>
                                <a:cubicBezTo>
                                  <a:pt x="4482" y="5"/>
                                  <a:pt x="4486" y="1"/>
                                  <a:pt x="4490" y="1"/>
                                </a:cubicBezTo>
                                <a:close/>
                                <a:moveTo>
                                  <a:pt x="4522" y="1"/>
                                </a:moveTo>
                                <a:lnTo>
                                  <a:pt x="4522" y="1"/>
                                </a:lnTo>
                                <a:cubicBezTo>
                                  <a:pt x="4526" y="1"/>
                                  <a:pt x="4530" y="5"/>
                                  <a:pt x="4530" y="9"/>
                                </a:cubicBezTo>
                                <a:cubicBezTo>
                                  <a:pt x="4530" y="13"/>
                                  <a:pt x="4526" y="17"/>
                                  <a:pt x="4522" y="17"/>
                                </a:cubicBezTo>
                                <a:lnTo>
                                  <a:pt x="4522" y="17"/>
                                </a:lnTo>
                                <a:cubicBezTo>
                                  <a:pt x="4518" y="17"/>
                                  <a:pt x="4514" y="13"/>
                                  <a:pt x="4514" y="9"/>
                                </a:cubicBezTo>
                                <a:cubicBezTo>
                                  <a:pt x="4514" y="5"/>
                                  <a:pt x="4518" y="1"/>
                                  <a:pt x="4522" y="1"/>
                                </a:cubicBezTo>
                                <a:close/>
                                <a:moveTo>
                                  <a:pt x="4554" y="1"/>
                                </a:moveTo>
                                <a:lnTo>
                                  <a:pt x="4554" y="1"/>
                                </a:lnTo>
                                <a:cubicBezTo>
                                  <a:pt x="4558" y="1"/>
                                  <a:pt x="4562" y="5"/>
                                  <a:pt x="4562" y="9"/>
                                </a:cubicBezTo>
                                <a:cubicBezTo>
                                  <a:pt x="4562" y="13"/>
                                  <a:pt x="4558" y="17"/>
                                  <a:pt x="4554" y="17"/>
                                </a:cubicBezTo>
                                <a:lnTo>
                                  <a:pt x="4554" y="17"/>
                                </a:lnTo>
                                <a:cubicBezTo>
                                  <a:pt x="4550" y="17"/>
                                  <a:pt x="4546" y="13"/>
                                  <a:pt x="4546" y="9"/>
                                </a:cubicBezTo>
                                <a:cubicBezTo>
                                  <a:pt x="4546" y="5"/>
                                  <a:pt x="4550" y="1"/>
                                  <a:pt x="4554" y="1"/>
                                </a:cubicBezTo>
                                <a:close/>
                                <a:moveTo>
                                  <a:pt x="4586" y="1"/>
                                </a:moveTo>
                                <a:lnTo>
                                  <a:pt x="4586" y="1"/>
                                </a:lnTo>
                                <a:cubicBezTo>
                                  <a:pt x="4590" y="1"/>
                                  <a:pt x="4594" y="5"/>
                                  <a:pt x="4594" y="9"/>
                                </a:cubicBezTo>
                                <a:cubicBezTo>
                                  <a:pt x="4594" y="13"/>
                                  <a:pt x="4590" y="17"/>
                                  <a:pt x="4586" y="17"/>
                                </a:cubicBezTo>
                                <a:lnTo>
                                  <a:pt x="4586" y="17"/>
                                </a:lnTo>
                                <a:cubicBezTo>
                                  <a:pt x="4582" y="17"/>
                                  <a:pt x="4578" y="13"/>
                                  <a:pt x="4578" y="9"/>
                                </a:cubicBezTo>
                                <a:cubicBezTo>
                                  <a:pt x="4578" y="5"/>
                                  <a:pt x="4582" y="1"/>
                                  <a:pt x="4586" y="1"/>
                                </a:cubicBezTo>
                                <a:close/>
                                <a:moveTo>
                                  <a:pt x="4618" y="1"/>
                                </a:moveTo>
                                <a:lnTo>
                                  <a:pt x="4618" y="1"/>
                                </a:lnTo>
                                <a:cubicBezTo>
                                  <a:pt x="4622" y="1"/>
                                  <a:pt x="4626" y="5"/>
                                  <a:pt x="4626" y="9"/>
                                </a:cubicBezTo>
                                <a:cubicBezTo>
                                  <a:pt x="4626" y="13"/>
                                  <a:pt x="4622" y="17"/>
                                  <a:pt x="4618" y="17"/>
                                </a:cubicBezTo>
                                <a:lnTo>
                                  <a:pt x="4618" y="17"/>
                                </a:lnTo>
                                <a:cubicBezTo>
                                  <a:pt x="4614" y="17"/>
                                  <a:pt x="4610" y="13"/>
                                  <a:pt x="4610" y="9"/>
                                </a:cubicBezTo>
                                <a:cubicBezTo>
                                  <a:pt x="4610" y="5"/>
                                  <a:pt x="4614" y="1"/>
                                  <a:pt x="4618" y="1"/>
                                </a:cubicBezTo>
                                <a:close/>
                                <a:moveTo>
                                  <a:pt x="4650" y="1"/>
                                </a:moveTo>
                                <a:lnTo>
                                  <a:pt x="4650" y="1"/>
                                </a:lnTo>
                                <a:cubicBezTo>
                                  <a:pt x="4655" y="1"/>
                                  <a:pt x="4658" y="5"/>
                                  <a:pt x="4658" y="9"/>
                                </a:cubicBezTo>
                                <a:cubicBezTo>
                                  <a:pt x="4658" y="13"/>
                                  <a:pt x="4655" y="17"/>
                                  <a:pt x="4650" y="17"/>
                                </a:cubicBezTo>
                                <a:lnTo>
                                  <a:pt x="4650" y="17"/>
                                </a:lnTo>
                                <a:cubicBezTo>
                                  <a:pt x="4646" y="17"/>
                                  <a:pt x="4642" y="13"/>
                                  <a:pt x="4642" y="9"/>
                                </a:cubicBezTo>
                                <a:cubicBezTo>
                                  <a:pt x="4642" y="5"/>
                                  <a:pt x="4646" y="1"/>
                                  <a:pt x="4650" y="1"/>
                                </a:cubicBezTo>
                                <a:close/>
                                <a:moveTo>
                                  <a:pt x="4682" y="1"/>
                                </a:moveTo>
                                <a:lnTo>
                                  <a:pt x="4682" y="1"/>
                                </a:lnTo>
                                <a:cubicBezTo>
                                  <a:pt x="4687" y="1"/>
                                  <a:pt x="4690" y="5"/>
                                  <a:pt x="4690" y="9"/>
                                </a:cubicBezTo>
                                <a:cubicBezTo>
                                  <a:pt x="4690" y="13"/>
                                  <a:pt x="4687" y="17"/>
                                  <a:pt x="4682" y="17"/>
                                </a:cubicBezTo>
                                <a:lnTo>
                                  <a:pt x="4682" y="17"/>
                                </a:lnTo>
                                <a:cubicBezTo>
                                  <a:pt x="4678" y="17"/>
                                  <a:pt x="4674" y="13"/>
                                  <a:pt x="4674" y="9"/>
                                </a:cubicBezTo>
                                <a:cubicBezTo>
                                  <a:pt x="4674" y="5"/>
                                  <a:pt x="4678" y="1"/>
                                  <a:pt x="4682" y="1"/>
                                </a:cubicBezTo>
                                <a:close/>
                                <a:moveTo>
                                  <a:pt x="4714" y="1"/>
                                </a:moveTo>
                                <a:lnTo>
                                  <a:pt x="4714" y="1"/>
                                </a:lnTo>
                                <a:cubicBezTo>
                                  <a:pt x="4719" y="1"/>
                                  <a:pt x="4722" y="5"/>
                                  <a:pt x="4722" y="9"/>
                                </a:cubicBezTo>
                                <a:cubicBezTo>
                                  <a:pt x="4722" y="13"/>
                                  <a:pt x="4719" y="17"/>
                                  <a:pt x="4714" y="17"/>
                                </a:cubicBezTo>
                                <a:lnTo>
                                  <a:pt x="4714" y="17"/>
                                </a:lnTo>
                                <a:cubicBezTo>
                                  <a:pt x="4710" y="17"/>
                                  <a:pt x="4706" y="13"/>
                                  <a:pt x="4706" y="9"/>
                                </a:cubicBezTo>
                                <a:cubicBezTo>
                                  <a:pt x="4706" y="5"/>
                                  <a:pt x="4710" y="1"/>
                                  <a:pt x="4714" y="1"/>
                                </a:cubicBezTo>
                                <a:close/>
                                <a:moveTo>
                                  <a:pt x="4746" y="1"/>
                                </a:moveTo>
                                <a:lnTo>
                                  <a:pt x="4746" y="1"/>
                                </a:lnTo>
                                <a:cubicBezTo>
                                  <a:pt x="4751" y="1"/>
                                  <a:pt x="4754" y="5"/>
                                  <a:pt x="4754" y="9"/>
                                </a:cubicBezTo>
                                <a:cubicBezTo>
                                  <a:pt x="4754" y="13"/>
                                  <a:pt x="4751" y="17"/>
                                  <a:pt x="4746" y="17"/>
                                </a:cubicBezTo>
                                <a:lnTo>
                                  <a:pt x="4746" y="17"/>
                                </a:lnTo>
                                <a:cubicBezTo>
                                  <a:pt x="4742" y="17"/>
                                  <a:pt x="4738" y="13"/>
                                  <a:pt x="4738" y="9"/>
                                </a:cubicBezTo>
                                <a:cubicBezTo>
                                  <a:pt x="4738" y="5"/>
                                  <a:pt x="4742" y="1"/>
                                  <a:pt x="4746" y="1"/>
                                </a:cubicBezTo>
                                <a:close/>
                                <a:moveTo>
                                  <a:pt x="4778" y="1"/>
                                </a:moveTo>
                                <a:lnTo>
                                  <a:pt x="4778" y="1"/>
                                </a:lnTo>
                                <a:cubicBezTo>
                                  <a:pt x="4783" y="1"/>
                                  <a:pt x="4786" y="5"/>
                                  <a:pt x="4786" y="9"/>
                                </a:cubicBezTo>
                                <a:cubicBezTo>
                                  <a:pt x="4786" y="13"/>
                                  <a:pt x="4783" y="17"/>
                                  <a:pt x="4778" y="17"/>
                                </a:cubicBezTo>
                                <a:lnTo>
                                  <a:pt x="4778" y="17"/>
                                </a:lnTo>
                                <a:cubicBezTo>
                                  <a:pt x="4774" y="17"/>
                                  <a:pt x="4770" y="13"/>
                                  <a:pt x="4770" y="9"/>
                                </a:cubicBezTo>
                                <a:cubicBezTo>
                                  <a:pt x="4770" y="5"/>
                                  <a:pt x="4774" y="1"/>
                                  <a:pt x="4778" y="1"/>
                                </a:cubicBezTo>
                                <a:close/>
                                <a:moveTo>
                                  <a:pt x="4810" y="1"/>
                                </a:moveTo>
                                <a:lnTo>
                                  <a:pt x="4810" y="1"/>
                                </a:lnTo>
                                <a:cubicBezTo>
                                  <a:pt x="4815" y="1"/>
                                  <a:pt x="4818" y="5"/>
                                  <a:pt x="4818" y="9"/>
                                </a:cubicBezTo>
                                <a:cubicBezTo>
                                  <a:pt x="4818" y="13"/>
                                  <a:pt x="4815" y="17"/>
                                  <a:pt x="4810" y="17"/>
                                </a:cubicBezTo>
                                <a:lnTo>
                                  <a:pt x="4810" y="17"/>
                                </a:lnTo>
                                <a:cubicBezTo>
                                  <a:pt x="4806" y="17"/>
                                  <a:pt x="4802" y="13"/>
                                  <a:pt x="4802" y="9"/>
                                </a:cubicBezTo>
                                <a:cubicBezTo>
                                  <a:pt x="4802" y="5"/>
                                  <a:pt x="4806" y="1"/>
                                  <a:pt x="4810" y="1"/>
                                </a:cubicBezTo>
                                <a:close/>
                                <a:moveTo>
                                  <a:pt x="4842" y="1"/>
                                </a:moveTo>
                                <a:lnTo>
                                  <a:pt x="4842" y="1"/>
                                </a:lnTo>
                                <a:cubicBezTo>
                                  <a:pt x="4847" y="1"/>
                                  <a:pt x="4850" y="5"/>
                                  <a:pt x="4850" y="9"/>
                                </a:cubicBezTo>
                                <a:cubicBezTo>
                                  <a:pt x="4850" y="13"/>
                                  <a:pt x="4847" y="17"/>
                                  <a:pt x="4842" y="17"/>
                                </a:cubicBezTo>
                                <a:lnTo>
                                  <a:pt x="4842" y="17"/>
                                </a:lnTo>
                                <a:cubicBezTo>
                                  <a:pt x="4838" y="17"/>
                                  <a:pt x="4834" y="13"/>
                                  <a:pt x="4834" y="9"/>
                                </a:cubicBezTo>
                                <a:cubicBezTo>
                                  <a:pt x="4834" y="5"/>
                                  <a:pt x="4838" y="1"/>
                                  <a:pt x="4842" y="1"/>
                                </a:cubicBezTo>
                                <a:close/>
                                <a:moveTo>
                                  <a:pt x="4874" y="1"/>
                                </a:moveTo>
                                <a:lnTo>
                                  <a:pt x="4874" y="1"/>
                                </a:lnTo>
                                <a:cubicBezTo>
                                  <a:pt x="4879" y="1"/>
                                  <a:pt x="4882" y="5"/>
                                  <a:pt x="4882" y="9"/>
                                </a:cubicBezTo>
                                <a:cubicBezTo>
                                  <a:pt x="4882" y="13"/>
                                  <a:pt x="4879" y="17"/>
                                  <a:pt x="4874" y="17"/>
                                </a:cubicBezTo>
                                <a:lnTo>
                                  <a:pt x="4874" y="17"/>
                                </a:lnTo>
                                <a:cubicBezTo>
                                  <a:pt x="4870" y="17"/>
                                  <a:pt x="4866" y="13"/>
                                  <a:pt x="4866" y="9"/>
                                </a:cubicBezTo>
                                <a:cubicBezTo>
                                  <a:pt x="4866" y="5"/>
                                  <a:pt x="4870" y="1"/>
                                  <a:pt x="4874" y="1"/>
                                </a:cubicBezTo>
                                <a:close/>
                                <a:moveTo>
                                  <a:pt x="4906" y="1"/>
                                </a:moveTo>
                                <a:lnTo>
                                  <a:pt x="4906" y="1"/>
                                </a:lnTo>
                                <a:cubicBezTo>
                                  <a:pt x="4911" y="1"/>
                                  <a:pt x="4914" y="5"/>
                                  <a:pt x="4914" y="9"/>
                                </a:cubicBezTo>
                                <a:cubicBezTo>
                                  <a:pt x="4914" y="13"/>
                                  <a:pt x="4911" y="17"/>
                                  <a:pt x="4906" y="17"/>
                                </a:cubicBezTo>
                                <a:lnTo>
                                  <a:pt x="4906" y="17"/>
                                </a:lnTo>
                                <a:cubicBezTo>
                                  <a:pt x="4902" y="17"/>
                                  <a:pt x="4898" y="13"/>
                                  <a:pt x="4898" y="9"/>
                                </a:cubicBezTo>
                                <a:cubicBezTo>
                                  <a:pt x="4898" y="5"/>
                                  <a:pt x="4902" y="1"/>
                                  <a:pt x="4906" y="1"/>
                                </a:cubicBezTo>
                                <a:close/>
                                <a:moveTo>
                                  <a:pt x="4938" y="1"/>
                                </a:moveTo>
                                <a:lnTo>
                                  <a:pt x="4938" y="1"/>
                                </a:lnTo>
                                <a:cubicBezTo>
                                  <a:pt x="4943" y="1"/>
                                  <a:pt x="4946" y="5"/>
                                  <a:pt x="4946" y="9"/>
                                </a:cubicBezTo>
                                <a:cubicBezTo>
                                  <a:pt x="4946" y="13"/>
                                  <a:pt x="4943" y="17"/>
                                  <a:pt x="4938" y="17"/>
                                </a:cubicBezTo>
                                <a:lnTo>
                                  <a:pt x="4938" y="17"/>
                                </a:lnTo>
                                <a:cubicBezTo>
                                  <a:pt x="4934" y="17"/>
                                  <a:pt x="4930" y="13"/>
                                  <a:pt x="4930" y="9"/>
                                </a:cubicBezTo>
                                <a:cubicBezTo>
                                  <a:pt x="4930" y="5"/>
                                  <a:pt x="4934" y="1"/>
                                  <a:pt x="4938" y="1"/>
                                </a:cubicBezTo>
                                <a:close/>
                                <a:moveTo>
                                  <a:pt x="4970" y="1"/>
                                </a:moveTo>
                                <a:lnTo>
                                  <a:pt x="4970" y="1"/>
                                </a:lnTo>
                                <a:cubicBezTo>
                                  <a:pt x="4975" y="1"/>
                                  <a:pt x="4978" y="5"/>
                                  <a:pt x="4978" y="9"/>
                                </a:cubicBezTo>
                                <a:cubicBezTo>
                                  <a:pt x="4978" y="13"/>
                                  <a:pt x="4975" y="17"/>
                                  <a:pt x="4970" y="17"/>
                                </a:cubicBezTo>
                                <a:lnTo>
                                  <a:pt x="4970" y="17"/>
                                </a:lnTo>
                                <a:cubicBezTo>
                                  <a:pt x="4966" y="17"/>
                                  <a:pt x="4962" y="13"/>
                                  <a:pt x="4962" y="9"/>
                                </a:cubicBezTo>
                                <a:cubicBezTo>
                                  <a:pt x="4962" y="5"/>
                                  <a:pt x="4966" y="1"/>
                                  <a:pt x="4970" y="1"/>
                                </a:cubicBezTo>
                                <a:close/>
                                <a:moveTo>
                                  <a:pt x="5002" y="1"/>
                                </a:moveTo>
                                <a:lnTo>
                                  <a:pt x="5002" y="1"/>
                                </a:lnTo>
                                <a:cubicBezTo>
                                  <a:pt x="5007" y="1"/>
                                  <a:pt x="5010" y="5"/>
                                  <a:pt x="5010" y="9"/>
                                </a:cubicBezTo>
                                <a:cubicBezTo>
                                  <a:pt x="5010" y="14"/>
                                  <a:pt x="5007" y="17"/>
                                  <a:pt x="5002" y="17"/>
                                </a:cubicBezTo>
                                <a:lnTo>
                                  <a:pt x="5002" y="17"/>
                                </a:lnTo>
                                <a:cubicBezTo>
                                  <a:pt x="4998" y="17"/>
                                  <a:pt x="4994" y="14"/>
                                  <a:pt x="4994" y="9"/>
                                </a:cubicBezTo>
                                <a:cubicBezTo>
                                  <a:pt x="4994" y="5"/>
                                  <a:pt x="4998" y="1"/>
                                  <a:pt x="5002" y="1"/>
                                </a:cubicBezTo>
                                <a:close/>
                                <a:moveTo>
                                  <a:pt x="5034" y="1"/>
                                </a:moveTo>
                                <a:lnTo>
                                  <a:pt x="5034" y="1"/>
                                </a:lnTo>
                                <a:cubicBezTo>
                                  <a:pt x="5039" y="1"/>
                                  <a:pt x="5042" y="5"/>
                                  <a:pt x="5042" y="9"/>
                                </a:cubicBezTo>
                                <a:cubicBezTo>
                                  <a:pt x="5042" y="14"/>
                                  <a:pt x="5039" y="17"/>
                                  <a:pt x="5034" y="17"/>
                                </a:cubicBezTo>
                                <a:lnTo>
                                  <a:pt x="5034" y="17"/>
                                </a:lnTo>
                                <a:cubicBezTo>
                                  <a:pt x="5030" y="17"/>
                                  <a:pt x="5026" y="14"/>
                                  <a:pt x="5026" y="9"/>
                                </a:cubicBezTo>
                                <a:cubicBezTo>
                                  <a:pt x="5026" y="5"/>
                                  <a:pt x="5030" y="1"/>
                                  <a:pt x="5034" y="1"/>
                                </a:cubicBezTo>
                                <a:close/>
                                <a:moveTo>
                                  <a:pt x="5066" y="1"/>
                                </a:moveTo>
                                <a:lnTo>
                                  <a:pt x="5066" y="1"/>
                                </a:lnTo>
                                <a:cubicBezTo>
                                  <a:pt x="5071" y="1"/>
                                  <a:pt x="5074" y="5"/>
                                  <a:pt x="5074" y="9"/>
                                </a:cubicBezTo>
                                <a:cubicBezTo>
                                  <a:pt x="5074" y="14"/>
                                  <a:pt x="5071" y="17"/>
                                  <a:pt x="5066" y="17"/>
                                </a:cubicBezTo>
                                <a:lnTo>
                                  <a:pt x="5066" y="17"/>
                                </a:lnTo>
                                <a:cubicBezTo>
                                  <a:pt x="5062" y="17"/>
                                  <a:pt x="5058" y="14"/>
                                  <a:pt x="5058" y="9"/>
                                </a:cubicBezTo>
                                <a:cubicBezTo>
                                  <a:pt x="5058" y="5"/>
                                  <a:pt x="5062" y="1"/>
                                  <a:pt x="5066" y="1"/>
                                </a:cubicBezTo>
                                <a:close/>
                                <a:moveTo>
                                  <a:pt x="5098" y="1"/>
                                </a:moveTo>
                                <a:lnTo>
                                  <a:pt x="5098" y="1"/>
                                </a:lnTo>
                                <a:cubicBezTo>
                                  <a:pt x="5103" y="1"/>
                                  <a:pt x="5106" y="5"/>
                                  <a:pt x="5106" y="9"/>
                                </a:cubicBezTo>
                                <a:cubicBezTo>
                                  <a:pt x="5106" y="14"/>
                                  <a:pt x="5103" y="17"/>
                                  <a:pt x="5098" y="17"/>
                                </a:cubicBezTo>
                                <a:lnTo>
                                  <a:pt x="5098" y="17"/>
                                </a:lnTo>
                                <a:cubicBezTo>
                                  <a:pt x="5094" y="17"/>
                                  <a:pt x="5090" y="14"/>
                                  <a:pt x="5090" y="9"/>
                                </a:cubicBezTo>
                                <a:cubicBezTo>
                                  <a:pt x="5090" y="5"/>
                                  <a:pt x="5094" y="1"/>
                                  <a:pt x="5098" y="1"/>
                                </a:cubicBezTo>
                                <a:close/>
                                <a:moveTo>
                                  <a:pt x="5130" y="1"/>
                                </a:moveTo>
                                <a:lnTo>
                                  <a:pt x="5130" y="1"/>
                                </a:lnTo>
                                <a:cubicBezTo>
                                  <a:pt x="5135" y="1"/>
                                  <a:pt x="5138" y="5"/>
                                  <a:pt x="5138" y="9"/>
                                </a:cubicBezTo>
                                <a:cubicBezTo>
                                  <a:pt x="5138" y="14"/>
                                  <a:pt x="5135" y="17"/>
                                  <a:pt x="5130" y="17"/>
                                </a:cubicBezTo>
                                <a:lnTo>
                                  <a:pt x="5130" y="17"/>
                                </a:lnTo>
                                <a:cubicBezTo>
                                  <a:pt x="5126" y="17"/>
                                  <a:pt x="5122" y="14"/>
                                  <a:pt x="5122" y="9"/>
                                </a:cubicBezTo>
                                <a:cubicBezTo>
                                  <a:pt x="5122" y="5"/>
                                  <a:pt x="5126" y="1"/>
                                  <a:pt x="5130" y="1"/>
                                </a:cubicBezTo>
                                <a:close/>
                                <a:moveTo>
                                  <a:pt x="5162" y="1"/>
                                </a:moveTo>
                                <a:lnTo>
                                  <a:pt x="5162" y="1"/>
                                </a:lnTo>
                                <a:cubicBezTo>
                                  <a:pt x="5167" y="1"/>
                                  <a:pt x="5170" y="5"/>
                                  <a:pt x="5170" y="9"/>
                                </a:cubicBezTo>
                                <a:cubicBezTo>
                                  <a:pt x="5170" y="14"/>
                                  <a:pt x="5167" y="17"/>
                                  <a:pt x="5162" y="17"/>
                                </a:cubicBezTo>
                                <a:lnTo>
                                  <a:pt x="5162" y="17"/>
                                </a:lnTo>
                                <a:cubicBezTo>
                                  <a:pt x="5158" y="17"/>
                                  <a:pt x="5154" y="14"/>
                                  <a:pt x="5154" y="9"/>
                                </a:cubicBezTo>
                                <a:cubicBezTo>
                                  <a:pt x="5154" y="5"/>
                                  <a:pt x="5158" y="1"/>
                                  <a:pt x="5162" y="1"/>
                                </a:cubicBezTo>
                                <a:close/>
                                <a:moveTo>
                                  <a:pt x="5194" y="1"/>
                                </a:moveTo>
                                <a:lnTo>
                                  <a:pt x="5194" y="1"/>
                                </a:lnTo>
                                <a:cubicBezTo>
                                  <a:pt x="5199" y="1"/>
                                  <a:pt x="5202" y="5"/>
                                  <a:pt x="5202" y="9"/>
                                </a:cubicBezTo>
                                <a:cubicBezTo>
                                  <a:pt x="5202" y="14"/>
                                  <a:pt x="5199" y="17"/>
                                  <a:pt x="5194" y="17"/>
                                </a:cubicBezTo>
                                <a:lnTo>
                                  <a:pt x="5194" y="17"/>
                                </a:lnTo>
                                <a:cubicBezTo>
                                  <a:pt x="5190" y="17"/>
                                  <a:pt x="5186" y="14"/>
                                  <a:pt x="5186" y="9"/>
                                </a:cubicBezTo>
                                <a:cubicBezTo>
                                  <a:pt x="5186" y="5"/>
                                  <a:pt x="5190" y="1"/>
                                  <a:pt x="5194" y="1"/>
                                </a:cubicBezTo>
                                <a:close/>
                                <a:moveTo>
                                  <a:pt x="5226" y="1"/>
                                </a:moveTo>
                                <a:lnTo>
                                  <a:pt x="5226" y="1"/>
                                </a:lnTo>
                                <a:cubicBezTo>
                                  <a:pt x="5231" y="1"/>
                                  <a:pt x="5234" y="5"/>
                                  <a:pt x="5234" y="9"/>
                                </a:cubicBezTo>
                                <a:cubicBezTo>
                                  <a:pt x="5234" y="14"/>
                                  <a:pt x="5231" y="17"/>
                                  <a:pt x="5226" y="17"/>
                                </a:cubicBezTo>
                                <a:lnTo>
                                  <a:pt x="5226" y="17"/>
                                </a:lnTo>
                                <a:cubicBezTo>
                                  <a:pt x="5222" y="17"/>
                                  <a:pt x="5218" y="14"/>
                                  <a:pt x="5218" y="9"/>
                                </a:cubicBezTo>
                                <a:cubicBezTo>
                                  <a:pt x="5218" y="5"/>
                                  <a:pt x="5222" y="1"/>
                                  <a:pt x="5226" y="1"/>
                                </a:cubicBezTo>
                                <a:close/>
                                <a:moveTo>
                                  <a:pt x="5258" y="1"/>
                                </a:moveTo>
                                <a:lnTo>
                                  <a:pt x="5258" y="1"/>
                                </a:lnTo>
                                <a:cubicBezTo>
                                  <a:pt x="5263" y="1"/>
                                  <a:pt x="5266" y="5"/>
                                  <a:pt x="5266" y="9"/>
                                </a:cubicBezTo>
                                <a:cubicBezTo>
                                  <a:pt x="5266" y="14"/>
                                  <a:pt x="5263" y="17"/>
                                  <a:pt x="5258" y="17"/>
                                </a:cubicBezTo>
                                <a:lnTo>
                                  <a:pt x="5258" y="17"/>
                                </a:lnTo>
                                <a:cubicBezTo>
                                  <a:pt x="5254" y="17"/>
                                  <a:pt x="5250" y="14"/>
                                  <a:pt x="5250" y="9"/>
                                </a:cubicBezTo>
                                <a:cubicBezTo>
                                  <a:pt x="5250" y="5"/>
                                  <a:pt x="5254" y="1"/>
                                  <a:pt x="5258" y="1"/>
                                </a:cubicBezTo>
                                <a:close/>
                                <a:moveTo>
                                  <a:pt x="5290" y="1"/>
                                </a:moveTo>
                                <a:lnTo>
                                  <a:pt x="5290" y="1"/>
                                </a:lnTo>
                                <a:cubicBezTo>
                                  <a:pt x="5295" y="1"/>
                                  <a:pt x="5298" y="5"/>
                                  <a:pt x="5298" y="9"/>
                                </a:cubicBezTo>
                                <a:cubicBezTo>
                                  <a:pt x="5298" y="14"/>
                                  <a:pt x="5295" y="17"/>
                                  <a:pt x="5290" y="17"/>
                                </a:cubicBezTo>
                                <a:lnTo>
                                  <a:pt x="5290" y="17"/>
                                </a:lnTo>
                                <a:cubicBezTo>
                                  <a:pt x="5286" y="17"/>
                                  <a:pt x="5282" y="14"/>
                                  <a:pt x="5282" y="9"/>
                                </a:cubicBezTo>
                                <a:cubicBezTo>
                                  <a:pt x="5282" y="5"/>
                                  <a:pt x="5286" y="1"/>
                                  <a:pt x="5290" y="1"/>
                                </a:cubicBezTo>
                                <a:close/>
                                <a:moveTo>
                                  <a:pt x="5322" y="1"/>
                                </a:moveTo>
                                <a:lnTo>
                                  <a:pt x="5322" y="1"/>
                                </a:lnTo>
                                <a:cubicBezTo>
                                  <a:pt x="5327" y="1"/>
                                  <a:pt x="5330" y="5"/>
                                  <a:pt x="5330" y="9"/>
                                </a:cubicBezTo>
                                <a:cubicBezTo>
                                  <a:pt x="5330" y="14"/>
                                  <a:pt x="5327" y="17"/>
                                  <a:pt x="5322" y="17"/>
                                </a:cubicBezTo>
                                <a:lnTo>
                                  <a:pt x="5322" y="17"/>
                                </a:lnTo>
                                <a:cubicBezTo>
                                  <a:pt x="5318" y="17"/>
                                  <a:pt x="5314" y="14"/>
                                  <a:pt x="5314" y="9"/>
                                </a:cubicBezTo>
                                <a:cubicBezTo>
                                  <a:pt x="5314" y="5"/>
                                  <a:pt x="5318" y="1"/>
                                  <a:pt x="5322" y="1"/>
                                </a:cubicBezTo>
                                <a:close/>
                                <a:moveTo>
                                  <a:pt x="5354" y="1"/>
                                </a:moveTo>
                                <a:lnTo>
                                  <a:pt x="5354" y="1"/>
                                </a:lnTo>
                                <a:cubicBezTo>
                                  <a:pt x="5359" y="1"/>
                                  <a:pt x="5362" y="5"/>
                                  <a:pt x="5362" y="9"/>
                                </a:cubicBezTo>
                                <a:cubicBezTo>
                                  <a:pt x="5362" y="14"/>
                                  <a:pt x="5359" y="17"/>
                                  <a:pt x="5354" y="17"/>
                                </a:cubicBezTo>
                                <a:lnTo>
                                  <a:pt x="5354" y="17"/>
                                </a:lnTo>
                                <a:cubicBezTo>
                                  <a:pt x="5350" y="17"/>
                                  <a:pt x="5346" y="14"/>
                                  <a:pt x="5346" y="9"/>
                                </a:cubicBezTo>
                                <a:cubicBezTo>
                                  <a:pt x="5346" y="5"/>
                                  <a:pt x="5350" y="1"/>
                                  <a:pt x="5354" y="1"/>
                                </a:cubicBezTo>
                                <a:close/>
                                <a:moveTo>
                                  <a:pt x="5386" y="1"/>
                                </a:moveTo>
                                <a:lnTo>
                                  <a:pt x="5386" y="1"/>
                                </a:lnTo>
                                <a:cubicBezTo>
                                  <a:pt x="5391" y="1"/>
                                  <a:pt x="5394" y="5"/>
                                  <a:pt x="5394" y="9"/>
                                </a:cubicBezTo>
                                <a:cubicBezTo>
                                  <a:pt x="5394" y="14"/>
                                  <a:pt x="5391" y="17"/>
                                  <a:pt x="5386" y="17"/>
                                </a:cubicBezTo>
                                <a:lnTo>
                                  <a:pt x="5386" y="17"/>
                                </a:lnTo>
                                <a:cubicBezTo>
                                  <a:pt x="5382" y="17"/>
                                  <a:pt x="5378" y="14"/>
                                  <a:pt x="5378" y="9"/>
                                </a:cubicBezTo>
                                <a:cubicBezTo>
                                  <a:pt x="5378" y="5"/>
                                  <a:pt x="5382" y="1"/>
                                  <a:pt x="5386" y="1"/>
                                </a:cubicBezTo>
                                <a:close/>
                                <a:moveTo>
                                  <a:pt x="5418" y="1"/>
                                </a:moveTo>
                                <a:lnTo>
                                  <a:pt x="5418" y="1"/>
                                </a:lnTo>
                                <a:cubicBezTo>
                                  <a:pt x="5423" y="1"/>
                                  <a:pt x="5426" y="5"/>
                                  <a:pt x="5426" y="9"/>
                                </a:cubicBezTo>
                                <a:cubicBezTo>
                                  <a:pt x="5426" y="14"/>
                                  <a:pt x="5423" y="17"/>
                                  <a:pt x="5418" y="17"/>
                                </a:cubicBezTo>
                                <a:lnTo>
                                  <a:pt x="5418" y="17"/>
                                </a:lnTo>
                                <a:cubicBezTo>
                                  <a:pt x="5414" y="17"/>
                                  <a:pt x="5410" y="14"/>
                                  <a:pt x="5410" y="9"/>
                                </a:cubicBezTo>
                                <a:cubicBezTo>
                                  <a:pt x="5410" y="5"/>
                                  <a:pt x="5414" y="1"/>
                                  <a:pt x="5418" y="1"/>
                                </a:cubicBezTo>
                                <a:close/>
                                <a:moveTo>
                                  <a:pt x="5450" y="1"/>
                                </a:moveTo>
                                <a:lnTo>
                                  <a:pt x="5450" y="1"/>
                                </a:lnTo>
                                <a:cubicBezTo>
                                  <a:pt x="5455" y="1"/>
                                  <a:pt x="5458" y="5"/>
                                  <a:pt x="5458" y="9"/>
                                </a:cubicBezTo>
                                <a:cubicBezTo>
                                  <a:pt x="5458" y="14"/>
                                  <a:pt x="5455" y="17"/>
                                  <a:pt x="5450" y="17"/>
                                </a:cubicBezTo>
                                <a:lnTo>
                                  <a:pt x="5450" y="17"/>
                                </a:lnTo>
                                <a:cubicBezTo>
                                  <a:pt x="5446" y="17"/>
                                  <a:pt x="5442" y="14"/>
                                  <a:pt x="5442" y="9"/>
                                </a:cubicBezTo>
                                <a:cubicBezTo>
                                  <a:pt x="5442" y="5"/>
                                  <a:pt x="5446" y="1"/>
                                  <a:pt x="5450" y="1"/>
                                </a:cubicBezTo>
                                <a:close/>
                                <a:moveTo>
                                  <a:pt x="5482" y="1"/>
                                </a:moveTo>
                                <a:lnTo>
                                  <a:pt x="5483" y="1"/>
                                </a:lnTo>
                                <a:cubicBezTo>
                                  <a:pt x="5487" y="1"/>
                                  <a:pt x="5491" y="5"/>
                                  <a:pt x="5491" y="9"/>
                                </a:cubicBezTo>
                                <a:cubicBezTo>
                                  <a:pt x="5491" y="14"/>
                                  <a:pt x="5487" y="17"/>
                                  <a:pt x="5483" y="17"/>
                                </a:cubicBezTo>
                                <a:lnTo>
                                  <a:pt x="5482" y="17"/>
                                </a:lnTo>
                                <a:cubicBezTo>
                                  <a:pt x="5478" y="17"/>
                                  <a:pt x="5474" y="14"/>
                                  <a:pt x="5474" y="9"/>
                                </a:cubicBezTo>
                                <a:cubicBezTo>
                                  <a:pt x="5474" y="5"/>
                                  <a:pt x="5478" y="1"/>
                                  <a:pt x="5482" y="1"/>
                                </a:cubicBezTo>
                                <a:close/>
                                <a:moveTo>
                                  <a:pt x="5515" y="1"/>
                                </a:moveTo>
                                <a:lnTo>
                                  <a:pt x="5515" y="1"/>
                                </a:lnTo>
                                <a:cubicBezTo>
                                  <a:pt x="5519" y="1"/>
                                  <a:pt x="5523" y="5"/>
                                  <a:pt x="5523" y="9"/>
                                </a:cubicBezTo>
                                <a:cubicBezTo>
                                  <a:pt x="5523" y="14"/>
                                  <a:pt x="5519" y="17"/>
                                  <a:pt x="5515" y="17"/>
                                </a:cubicBezTo>
                                <a:lnTo>
                                  <a:pt x="5515" y="17"/>
                                </a:lnTo>
                                <a:cubicBezTo>
                                  <a:pt x="5510" y="17"/>
                                  <a:pt x="5507" y="14"/>
                                  <a:pt x="5507" y="9"/>
                                </a:cubicBezTo>
                                <a:cubicBezTo>
                                  <a:pt x="5507" y="5"/>
                                  <a:pt x="5510" y="1"/>
                                  <a:pt x="5515" y="1"/>
                                </a:cubicBezTo>
                                <a:close/>
                                <a:moveTo>
                                  <a:pt x="5547" y="1"/>
                                </a:moveTo>
                                <a:lnTo>
                                  <a:pt x="5547" y="1"/>
                                </a:lnTo>
                                <a:cubicBezTo>
                                  <a:pt x="5551" y="1"/>
                                  <a:pt x="5555" y="5"/>
                                  <a:pt x="5555" y="9"/>
                                </a:cubicBezTo>
                                <a:cubicBezTo>
                                  <a:pt x="5555" y="14"/>
                                  <a:pt x="5551" y="17"/>
                                  <a:pt x="5547" y="17"/>
                                </a:cubicBezTo>
                                <a:lnTo>
                                  <a:pt x="5547" y="17"/>
                                </a:lnTo>
                                <a:cubicBezTo>
                                  <a:pt x="5542" y="17"/>
                                  <a:pt x="5539" y="14"/>
                                  <a:pt x="5539" y="9"/>
                                </a:cubicBezTo>
                                <a:cubicBezTo>
                                  <a:pt x="5539" y="5"/>
                                  <a:pt x="5542" y="1"/>
                                  <a:pt x="5547" y="1"/>
                                </a:cubicBezTo>
                                <a:close/>
                                <a:moveTo>
                                  <a:pt x="5579" y="1"/>
                                </a:moveTo>
                                <a:lnTo>
                                  <a:pt x="5579" y="1"/>
                                </a:lnTo>
                                <a:cubicBezTo>
                                  <a:pt x="5583" y="1"/>
                                  <a:pt x="5587" y="5"/>
                                  <a:pt x="5587" y="9"/>
                                </a:cubicBezTo>
                                <a:cubicBezTo>
                                  <a:pt x="5587" y="14"/>
                                  <a:pt x="5583" y="17"/>
                                  <a:pt x="5579" y="17"/>
                                </a:cubicBezTo>
                                <a:lnTo>
                                  <a:pt x="5579" y="17"/>
                                </a:lnTo>
                                <a:cubicBezTo>
                                  <a:pt x="5574" y="17"/>
                                  <a:pt x="5571" y="14"/>
                                  <a:pt x="5571" y="9"/>
                                </a:cubicBezTo>
                                <a:cubicBezTo>
                                  <a:pt x="5571" y="5"/>
                                  <a:pt x="5574" y="1"/>
                                  <a:pt x="5579" y="1"/>
                                </a:cubicBezTo>
                                <a:close/>
                                <a:moveTo>
                                  <a:pt x="5611" y="1"/>
                                </a:moveTo>
                                <a:lnTo>
                                  <a:pt x="5611" y="1"/>
                                </a:lnTo>
                                <a:cubicBezTo>
                                  <a:pt x="5615" y="1"/>
                                  <a:pt x="5619" y="5"/>
                                  <a:pt x="5619" y="9"/>
                                </a:cubicBezTo>
                                <a:cubicBezTo>
                                  <a:pt x="5619" y="14"/>
                                  <a:pt x="5615" y="17"/>
                                  <a:pt x="5611" y="17"/>
                                </a:cubicBezTo>
                                <a:lnTo>
                                  <a:pt x="5611" y="17"/>
                                </a:lnTo>
                                <a:cubicBezTo>
                                  <a:pt x="5606" y="17"/>
                                  <a:pt x="5603" y="14"/>
                                  <a:pt x="5603" y="9"/>
                                </a:cubicBezTo>
                                <a:cubicBezTo>
                                  <a:pt x="5603" y="5"/>
                                  <a:pt x="5606" y="1"/>
                                  <a:pt x="5611" y="1"/>
                                </a:cubicBezTo>
                                <a:close/>
                                <a:moveTo>
                                  <a:pt x="5643" y="1"/>
                                </a:moveTo>
                                <a:lnTo>
                                  <a:pt x="5643" y="1"/>
                                </a:lnTo>
                                <a:cubicBezTo>
                                  <a:pt x="5647" y="1"/>
                                  <a:pt x="5651" y="5"/>
                                  <a:pt x="5651" y="9"/>
                                </a:cubicBezTo>
                                <a:cubicBezTo>
                                  <a:pt x="5651" y="14"/>
                                  <a:pt x="5647" y="17"/>
                                  <a:pt x="5643" y="17"/>
                                </a:cubicBezTo>
                                <a:lnTo>
                                  <a:pt x="5643" y="17"/>
                                </a:lnTo>
                                <a:cubicBezTo>
                                  <a:pt x="5638" y="17"/>
                                  <a:pt x="5635" y="14"/>
                                  <a:pt x="5635" y="9"/>
                                </a:cubicBezTo>
                                <a:cubicBezTo>
                                  <a:pt x="5635" y="5"/>
                                  <a:pt x="5638" y="1"/>
                                  <a:pt x="5643" y="1"/>
                                </a:cubicBezTo>
                                <a:close/>
                                <a:moveTo>
                                  <a:pt x="5675" y="1"/>
                                </a:moveTo>
                                <a:lnTo>
                                  <a:pt x="5675" y="1"/>
                                </a:lnTo>
                                <a:cubicBezTo>
                                  <a:pt x="5679" y="1"/>
                                  <a:pt x="5683" y="5"/>
                                  <a:pt x="5683" y="9"/>
                                </a:cubicBezTo>
                                <a:cubicBezTo>
                                  <a:pt x="5683" y="14"/>
                                  <a:pt x="5679" y="17"/>
                                  <a:pt x="5675" y="17"/>
                                </a:cubicBezTo>
                                <a:lnTo>
                                  <a:pt x="5675" y="17"/>
                                </a:lnTo>
                                <a:cubicBezTo>
                                  <a:pt x="5670" y="17"/>
                                  <a:pt x="5667" y="14"/>
                                  <a:pt x="5667" y="9"/>
                                </a:cubicBezTo>
                                <a:cubicBezTo>
                                  <a:pt x="5667" y="5"/>
                                  <a:pt x="5670" y="1"/>
                                  <a:pt x="5675" y="1"/>
                                </a:cubicBezTo>
                                <a:close/>
                                <a:moveTo>
                                  <a:pt x="5707" y="1"/>
                                </a:moveTo>
                                <a:lnTo>
                                  <a:pt x="5707" y="1"/>
                                </a:lnTo>
                                <a:cubicBezTo>
                                  <a:pt x="5711" y="1"/>
                                  <a:pt x="5715" y="5"/>
                                  <a:pt x="5715" y="9"/>
                                </a:cubicBezTo>
                                <a:cubicBezTo>
                                  <a:pt x="5715" y="14"/>
                                  <a:pt x="5711" y="17"/>
                                  <a:pt x="5707" y="17"/>
                                </a:cubicBezTo>
                                <a:lnTo>
                                  <a:pt x="5707" y="17"/>
                                </a:lnTo>
                                <a:cubicBezTo>
                                  <a:pt x="5702" y="17"/>
                                  <a:pt x="5699" y="14"/>
                                  <a:pt x="5699" y="9"/>
                                </a:cubicBezTo>
                                <a:cubicBezTo>
                                  <a:pt x="5699" y="5"/>
                                  <a:pt x="5702" y="1"/>
                                  <a:pt x="5707" y="1"/>
                                </a:cubicBezTo>
                                <a:close/>
                                <a:moveTo>
                                  <a:pt x="5739" y="1"/>
                                </a:moveTo>
                                <a:lnTo>
                                  <a:pt x="5739" y="1"/>
                                </a:lnTo>
                                <a:cubicBezTo>
                                  <a:pt x="5743" y="1"/>
                                  <a:pt x="5747" y="5"/>
                                  <a:pt x="5747" y="9"/>
                                </a:cubicBezTo>
                                <a:cubicBezTo>
                                  <a:pt x="5747" y="14"/>
                                  <a:pt x="5743" y="17"/>
                                  <a:pt x="5739" y="17"/>
                                </a:cubicBezTo>
                                <a:lnTo>
                                  <a:pt x="5739" y="17"/>
                                </a:lnTo>
                                <a:cubicBezTo>
                                  <a:pt x="5734" y="17"/>
                                  <a:pt x="5731" y="14"/>
                                  <a:pt x="5731" y="9"/>
                                </a:cubicBezTo>
                                <a:cubicBezTo>
                                  <a:pt x="5731" y="5"/>
                                  <a:pt x="5734" y="1"/>
                                  <a:pt x="5739" y="1"/>
                                </a:cubicBezTo>
                                <a:close/>
                                <a:moveTo>
                                  <a:pt x="5771" y="1"/>
                                </a:moveTo>
                                <a:lnTo>
                                  <a:pt x="5771" y="1"/>
                                </a:lnTo>
                                <a:cubicBezTo>
                                  <a:pt x="5775" y="1"/>
                                  <a:pt x="5779" y="5"/>
                                  <a:pt x="5779" y="9"/>
                                </a:cubicBezTo>
                                <a:cubicBezTo>
                                  <a:pt x="5779" y="14"/>
                                  <a:pt x="5775" y="17"/>
                                  <a:pt x="5771" y="17"/>
                                </a:cubicBezTo>
                                <a:lnTo>
                                  <a:pt x="5771" y="17"/>
                                </a:lnTo>
                                <a:cubicBezTo>
                                  <a:pt x="5766" y="17"/>
                                  <a:pt x="5763" y="14"/>
                                  <a:pt x="5763" y="9"/>
                                </a:cubicBezTo>
                                <a:cubicBezTo>
                                  <a:pt x="5763" y="5"/>
                                  <a:pt x="5766" y="1"/>
                                  <a:pt x="5771" y="1"/>
                                </a:cubicBezTo>
                                <a:close/>
                                <a:moveTo>
                                  <a:pt x="5803" y="1"/>
                                </a:moveTo>
                                <a:lnTo>
                                  <a:pt x="5803" y="1"/>
                                </a:lnTo>
                                <a:cubicBezTo>
                                  <a:pt x="5807" y="1"/>
                                  <a:pt x="5811" y="5"/>
                                  <a:pt x="5811" y="9"/>
                                </a:cubicBezTo>
                                <a:cubicBezTo>
                                  <a:pt x="5811" y="14"/>
                                  <a:pt x="5807" y="17"/>
                                  <a:pt x="5803" y="17"/>
                                </a:cubicBezTo>
                                <a:lnTo>
                                  <a:pt x="5803" y="17"/>
                                </a:lnTo>
                                <a:cubicBezTo>
                                  <a:pt x="5798" y="17"/>
                                  <a:pt x="5795" y="14"/>
                                  <a:pt x="5795" y="9"/>
                                </a:cubicBezTo>
                                <a:cubicBezTo>
                                  <a:pt x="5795" y="5"/>
                                  <a:pt x="5798" y="1"/>
                                  <a:pt x="5803" y="1"/>
                                </a:cubicBezTo>
                                <a:close/>
                                <a:moveTo>
                                  <a:pt x="5835" y="1"/>
                                </a:moveTo>
                                <a:lnTo>
                                  <a:pt x="5835" y="1"/>
                                </a:lnTo>
                                <a:cubicBezTo>
                                  <a:pt x="5839" y="1"/>
                                  <a:pt x="5843" y="5"/>
                                  <a:pt x="5843" y="9"/>
                                </a:cubicBezTo>
                                <a:cubicBezTo>
                                  <a:pt x="5843" y="14"/>
                                  <a:pt x="5839" y="17"/>
                                  <a:pt x="5835" y="17"/>
                                </a:cubicBezTo>
                                <a:lnTo>
                                  <a:pt x="5835" y="17"/>
                                </a:lnTo>
                                <a:cubicBezTo>
                                  <a:pt x="5830" y="17"/>
                                  <a:pt x="5827" y="14"/>
                                  <a:pt x="5827" y="9"/>
                                </a:cubicBezTo>
                                <a:cubicBezTo>
                                  <a:pt x="5827" y="5"/>
                                  <a:pt x="5830" y="1"/>
                                  <a:pt x="5835" y="1"/>
                                </a:cubicBezTo>
                                <a:close/>
                                <a:moveTo>
                                  <a:pt x="5867" y="1"/>
                                </a:moveTo>
                                <a:lnTo>
                                  <a:pt x="5867" y="1"/>
                                </a:lnTo>
                                <a:cubicBezTo>
                                  <a:pt x="5871" y="1"/>
                                  <a:pt x="5875" y="5"/>
                                  <a:pt x="5875" y="9"/>
                                </a:cubicBezTo>
                                <a:cubicBezTo>
                                  <a:pt x="5875" y="14"/>
                                  <a:pt x="5871" y="17"/>
                                  <a:pt x="5867" y="17"/>
                                </a:cubicBezTo>
                                <a:lnTo>
                                  <a:pt x="5867" y="17"/>
                                </a:lnTo>
                                <a:cubicBezTo>
                                  <a:pt x="5862" y="17"/>
                                  <a:pt x="5859" y="14"/>
                                  <a:pt x="5859" y="9"/>
                                </a:cubicBezTo>
                                <a:cubicBezTo>
                                  <a:pt x="5859" y="5"/>
                                  <a:pt x="5862" y="1"/>
                                  <a:pt x="5867" y="1"/>
                                </a:cubicBezTo>
                                <a:close/>
                                <a:moveTo>
                                  <a:pt x="5899" y="1"/>
                                </a:moveTo>
                                <a:lnTo>
                                  <a:pt x="5899" y="1"/>
                                </a:lnTo>
                                <a:cubicBezTo>
                                  <a:pt x="5903" y="1"/>
                                  <a:pt x="5907" y="5"/>
                                  <a:pt x="5907" y="9"/>
                                </a:cubicBezTo>
                                <a:cubicBezTo>
                                  <a:pt x="5907" y="14"/>
                                  <a:pt x="5903" y="17"/>
                                  <a:pt x="5899" y="17"/>
                                </a:cubicBezTo>
                                <a:lnTo>
                                  <a:pt x="5899" y="17"/>
                                </a:lnTo>
                                <a:cubicBezTo>
                                  <a:pt x="5894" y="17"/>
                                  <a:pt x="5891" y="14"/>
                                  <a:pt x="5891" y="9"/>
                                </a:cubicBezTo>
                                <a:cubicBezTo>
                                  <a:pt x="5891" y="5"/>
                                  <a:pt x="5894" y="1"/>
                                  <a:pt x="5899" y="1"/>
                                </a:cubicBezTo>
                                <a:close/>
                                <a:moveTo>
                                  <a:pt x="5931" y="1"/>
                                </a:moveTo>
                                <a:lnTo>
                                  <a:pt x="5931" y="1"/>
                                </a:lnTo>
                                <a:cubicBezTo>
                                  <a:pt x="5935" y="1"/>
                                  <a:pt x="5939" y="5"/>
                                  <a:pt x="5939" y="9"/>
                                </a:cubicBezTo>
                                <a:cubicBezTo>
                                  <a:pt x="5939" y="14"/>
                                  <a:pt x="5935" y="17"/>
                                  <a:pt x="5931" y="17"/>
                                </a:cubicBezTo>
                                <a:lnTo>
                                  <a:pt x="5931" y="17"/>
                                </a:lnTo>
                                <a:cubicBezTo>
                                  <a:pt x="5926" y="17"/>
                                  <a:pt x="5923" y="14"/>
                                  <a:pt x="5923" y="9"/>
                                </a:cubicBezTo>
                                <a:cubicBezTo>
                                  <a:pt x="5923" y="5"/>
                                  <a:pt x="5926" y="1"/>
                                  <a:pt x="5931" y="1"/>
                                </a:cubicBezTo>
                                <a:close/>
                                <a:moveTo>
                                  <a:pt x="5963" y="1"/>
                                </a:moveTo>
                                <a:lnTo>
                                  <a:pt x="5963" y="1"/>
                                </a:lnTo>
                                <a:cubicBezTo>
                                  <a:pt x="5967" y="1"/>
                                  <a:pt x="5971" y="5"/>
                                  <a:pt x="5971" y="9"/>
                                </a:cubicBezTo>
                                <a:cubicBezTo>
                                  <a:pt x="5971" y="14"/>
                                  <a:pt x="5967" y="17"/>
                                  <a:pt x="5963" y="17"/>
                                </a:cubicBezTo>
                                <a:lnTo>
                                  <a:pt x="5963" y="17"/>
                                </a:lnTo>
                                <a:cubicBezTo>
                                  <a:pt x="5958" y="17"/>
                                  <a:pt x="5955" y="14"/>
                                  <a:pt x="5955" y="9"/>
                                </a:cubicBezTo>
                                <a:cubicBezTo>
                                  <a:pt x="5955" y="5"/>
                                  <a:pt x="5958" y="1"/>
                                  <a:pt x="5963" y="1"/>
                                </a:cubicBezTo>
                                <a:close/>
                                <a:moveTo>
                                  <a:pt x="5995" y="1"/>
                                </a:moveTo>
                                <a:lnTo>
                                  <a:pt x="5995" y="1"/>
                                </a:lnTo>
                                <a:cubicBezTo>
                                  <a:pt x="5999" y="1"/>
                                  <a:pt x="6003" y="5"/>
                                  <a:pt x="6003" y="9"/>
                                </a:cubicBezTo>
                                <a:cubicBezTo>
                                  <a:pt x="6003" y="14"/>
                                  <a:pt x="5999" y="17"/>
                                  <a:pt x="5995" y="17"/>
                                </a:cubicBezTo>
                                <a:lnTo>
                                  <a:pt x="5995" y="17"/>
                                </a:lnTo>
                                <a:cubicBezTo>
                                  <a:pt x="5990" y="17"/>
                                  <a:pt x="5987" y="14"/>
                                  <a:pt x="5987" y="9"/>
                                </a:cubicBezTo>
                                <a:cubicBezTo>
                                  <a:pt x="5987" y="5"/>
                                  <a:pt x="5990" y="1"/>
                                  <a:pt x="5995" y="1"/>
                                </a:cubicBezTo>
                                <a:close/>
                                <a:moveTo>
                                  <a:pt x="6027" y="1"/>
                                </a:moveTo>
                                <a:lnTo>
                                  <a:pt x="6027" y="1"/>
                                </a:lnTo>
                                <a:cubicBezTo>
                                  <a:pt x="6031" y="1"/>
                                  <a:pt x="6035" y="5"/>
                                  <a:pt x="6035" y="9"/>
                                </a:cubicBezTo>
                                <a:cubicBezTo>
                                  <a:pt x="6035" y="14"/>
                                  <a:pt x="6031" y="17"/>
                                  <a:pt x="6027" y="17"/>
                                </a:cubicBezTo>
                                <a:lnTo>
                                  <a:pt x="6027" y="17"/>
                                </a:lnTo>
                                <a:cubicBezTo>
                                  <a:pt x="6022" y="17"/>
                                  <a:pt x="6019" y="14"/>
                                  <a:pt x="6019" y="9"/>
                                </a:cubicBezTo>
                                <a:cubicBezTo>
                                  <a:pt x="6019" y="5"/>
                                  <a:pt x="6022" y="1"/>
                                  <a:pt x="6027" y="1"/>
                                </a:cubicBezTo>
                                <a:close/>
                                <a:moveTo>
                                  <a:pt x="6059" y="1"/>
                                </a:moveTo>
                                <a:lnTo>
                                  <a:pt x="6059" y="1"/>
                                </a:lnTo>
                                <a:cubicBezTo>
                                  <a:pt x="6063" y="1"/>
                                  <a:pt x="6067" y="5"/>
                                  <a:pt x="6067" y="9"/>
                                </a:cubicBezTo>
                                <a:cubicBezTo>
                                  <a:pt x="6067" y="14"/>
                                  <a:pt x="6063" y="17"/>
                                  <a:pt x="6059" y="17"/>
                                </a:cubicBezTo>
                                <a:lnTo>
                                  <a:pt x="6059" y="17"/>
                                </a:lnTo>
                                <a:cubicBezTo>
                                  <a:pt x="6054" y="17"/>
                                  <a:pt x="6051" y="14"/>
                                  <a:pt x="6051" y="9"/>
                                </a:cubicBezTo>
                                <a:cubicBezTo>
                                  <a:pt x="6051" y="5"/>
                                  <a:pt x="6054" y="1"/>
                                  <a:pt x="6059" y="1"/>
                                </a:cubicBezTo>
                                <a:close/>
                                <a:moveTo>
                                  <a:pt x="6091" y="1"/>
                                </a:moveTo>
                                <a:lnTo>
                                  <a:pt x="6091" y="1"/>
                                </a:lnTo>
                                <a:cubicBezTo>
                                  <a:pt x="6095" y="1"/>
                                  <a:pt x="6099" y="5"/>
                                  <a:pt x="6099" y="9"/>
                                </a:cubicBezTo>
                                <a:cubicBezTo>
                                  <a:pt x="6099" y="14"/>
                                  <a:pt x="6095" y="17"/>
                                  <a:pt x="6091" y="17"/>
                                </a:cubicBezTo>
                                <a:lnTo>
                                  <a:pt x="6091" y="17"/>
                                </a:lnTo>
                                <a:cubicBezTo>
                                  <a:pt x="6086" y="17"/>
                                  <a:pt x="6083" y="14"/>
                                  <a:pt x="6083" y="9"/>
                                </a:cubicBezTo>
                                <a:cubicBezTo>
                                  <a:pt x="6083" y="5"/>
                                  <a:pt x="6086" y="1"/>
                                  <a:pt x="6091" y="1"/>
                                </a:cubicBezTo>
                                <a:close/>
                                <a:moveTo>
                                  <a:pt x="6123" y="1"/>
                                </a:moveTo>
                                <a:lnTo>
                                  <a:pt x="6123" y="1"/>
                                </a:lnTo>
                                <a:cubicBezTo>
                                  <a:pt x="6127" y="1"/>
                                  <a:pt x="6131" y="5"/>
                                  <a:pt x="6131" y="9"/>
                                </a:cubicBezTo>
                                <a:cubicBezTo>
                                  <a:pt x="6131" y="14"/>
                                  <a:pt x="6127" y="17"/>
                                  <a:pt x="6123" y="17"/>
                                </a:cubicBezTo>
                                <a:lnTo>
                                  <a:pt x="6123" y="17"/>
                                </a:lnTo>
                                <a:cubicBezTo>
                                  <a:pt x="6118" y="17"/>
                                  <a:pt x="6115" y="14"/>
                                  <a:pt x="6115" y="9"/>
                                </a:cubicBezTo>
                                <a:cubicBezTo>
                                  <a:pt x="6115" y="5"/>
                                  <a:pt x="6118" y="1"/>
                                  <a:pt x="6123" y="1"/>
                                </a:cubicBezTo>
                                <a:close/>
                                <a:moveTo>
                                  <a:pt x="6155" y="1"/>
                                </a:moveTo>
                                <a:lnTo>
                                  <a:pt x="6155" y="1"/>
                                </a:lnTo>
                                <a:cubicBezTo>
                                  <a:pt x="6159" y="1"/>
                                  <a:pt x="6163" y="5"/>
                                  <a:pt x="6163" y="9"/>
                                </a:cubicBezTo>
                                <a:cubicBezTo>
                                  <a:pt x="6163" y="14"/>
                                  <a:pt x="6159" y="17"/>
                                  <a:pt x="6155" y="17"/>
                                </a:cubicBezTo>
                                <a:lnTo>
                                  <a:pt x="6155" y="17"/>
                                </a:lnTo>
                                <a:cubicBezTo>
                                  <a:pt x="6150" y="17"/>
                                  <a:pt x="6147" y="14"/>
                                  <a:pt x="6147" y="9"/>
                                </a:cubicBezTo>
                                <a:cubicBezTo>
                                  <a:pt x="6147" y="5"/>
                                  <a:pt x="6150" y="1"/>
                                  <a:pt x="6155" y="1"/>
                                </a:cubicBezTo>
                                <a:close/>
                                <a:moveTo>
                                  <a:pt x="6187" y="1"/>
                                </a:moveTo>
                                <a:lnTo>
                                  <a:pt x="6187" y="1"/>
                                </a:lnTo>
                                <a:cubicBezTo>
                                  <a:pt x="6191" y="1"/>
                                  <a:pt x="6195" y="5"/>
                                  <a:pt x="6195" y="9"/>
                                </a:cubicBezTo>
                                <a:cubicBezTo>
                                  <a:pt x="6195" y="14"/>
                                  <a:pt x="6191" y="17"/>
                                  <a:pt x="6187" y="17"/>
                                </a:cubicBezTo>
                                <a:lnTo>
                                  <a:pt x="6187" y="17"/>
                                </a:lnTo>
                                <a:cubicBezTo>
                                  <a:pt x="6182" y="17"/>
                                  <a:pt x="6179" y="14"/>
                                  <a:pt x="6179" y="9"/>
                                </a:cubicBezTo>
                                <a:cubicBezTo>
                                  <a:pt x="6179" y="5"/>
                                  <a:pt x="6182" y="1"/>
                                  <a:pt x="6187" y="1"/>
                                </a:cubicBezTo>
                                <a:close/>
                                <a:moveTo>
                                  <a:pt x="6219" y="1"/>
                                </a:moveTo>
                                <a:lnTo>
                                  <a:pt x="6219" y="1"/>
                                </a:lnTo>
                                <a:cubicBezTo>
                                  <a:pt x="6223" y="1"/>
                                  <a:pt x="6227" y="5"/>
                                  <a:pt x="6227" y="9"/>
                                </a:cubicBezTo>
                                <a:cubicBezTo>
                                  <a:pt x="6227" y="14"/>
                                  <a:pt x="6223" y="17"/>
                                  <a:pt x="6219" y="17"/>
                                </a:cubicBezTo>
                                <a:lnTo>
                                  <a:pt x="6219" y="17"/>
                                </a:lnTo>
                                <a:cubicBezTo>
                                  <a:pt x="6214" y="17"/>
                                  <a:pt x="6211" y="14"/>
                                  <a:pt x="6211" y="9"/>
                                </a:cubicBezTo>
                                <a:cubicBezTo>
                                  <a:pt x="6211" y="5"/>
                                  <a:pt x="6214" y="1"/>
                                  <a:pt x="6219" y="1"/>
                                </a:cubicBezTo>
                                <a:close/>
                                <a:moveTo>
                                  <a:pt x="6251" y="1"/>
                                </a:moveTo>
                                <a:lnTo>
                                  <a:pt x="6251" y="1"/>
                                </a:lnTo>
                                <a:cubicBezTo>
                                  <a:pt x="6255" y="1"/>
                                  <a:pt x="6259" y="5"/>
                                  <a:pt x="6259" y="9"/>
                                </a:cubicBezTo>
                                <a:cubicBezTo>
                                  <a:pt x="6259" y="14"/>
                                  <a:pt x="6255" y="17"/>
                                  <a:pt x="6251" y="17"/>
                                </a:cubicBezTo>
                                <a:lnTo>
                                  <a:pt x="6251" y="17"/>
                                </a:lnTo>
                                <a:cubicBezTo>
                                  <a:pt x="6246" y="17"/>
                                  <a:pt x="6243" y="14"/>
                                  <a:pt x="6243" y="9"/>
                                </a:cubicBezTo>
                                <a:cubicBezTo>
                                  <a:pt x="6243" y="5"/>
                                  <a:pt x="6246" y="1"/>
                                  <a:pt x="6251" y="1"/>
                                </a:cubicBezTo>
                                <a:close/>
                                <a:moveTo>
                                  <a:pt x="6283" y="1"/>
                                </a:moveTo>
                                <a:lnTo>
                                  <a:pt x="6283" y="1"/>
                                </a:lnTo>
                                <a:cubicBezTo>
                                  <a:pt x="6287" y="1"/>
                                  <a:pt x="6291" y="5"/>
                                  <a:pt x="6291" y="9"/>
                                </a:cubicBezTo>
                                <a:cubicBezTo>
                                  <a:pt x="6291" y="14"/>
                                  <a:pt x="6287" y="17"/>
                                  <a:pt x="6283" y="17"/>
                                </a:cubicBezTo>
                                <a:lnTo>
                                  <a:pt x="6283" y="17"/>
                                </a:lnTo>
                                <a:cubicBezTo>
                                  <a:pt x="6278" y="17"/>
                                  <a:pt x="6275" y="14"/>
                                  <a:pt x="6275" y="9"/>
                                </a:cubicBezTo>
                                <a:cubicBezTo>
                                  <a:pt x="6275" y="5"/>
                                  <a:pt x="6278" y="1"/>
                                  <a:pt x="6283" y="1"/>
                                </a:cubicBezTo>
                                <a:close/>
                                <a:moveTo>
                                  <a:pt x="6315" y="1"/>
                                </a:moveTo>
                                <a:lnTo>
                                  <a:pt x="6315" y="1"/>
                                </a:lnTo>
                                <a:cubicBezTo>
                                  <a:pt x="6319" y="1"/>
                                  <a:pt x="6323" y="5"/>
                                  <a:pt x="6323" y="9"/>
                                </a:cubicBezTo>
                                <a:cubicBezTo>
                                  <a:pt x="6323" y="14"/>
                                  <a:pt x="6319" y="17"/>
                                  <a:pt x="6315" y="17"/>
                                </a:cubicBezTo>
                                <a:lnTo>
                                  <a:pt x="6315" y="17"/>
                                </a:lnTo>
                                <a:cubicBezTo>
                                  <a:pt x="6310" y="17"/>
                                  <a:pt x="6307" y="14"/>
                                  <a:pt x="6307" y="9"/>
                                </a:cubicBezTo>
                                <a:cubicBezTo>
                                  <a:pt x="6307" y="5"/>
                                  <a:pt x="6310" y="1"/>
                                  <a:pt x="6315" y="1"/>
                                </a:cubicBezTo>
                                <a:close/>
                                <a:moveTo>
                                  <a:pt x="6347" y="1"/>
                                </a:moveTo>
                                <a:lnTo>
                                  <a:pt x="6347" y="1"/>
                                </a:lnTo>
                                <a:cubicBezTo>
                                  <a:pt x="6351" y="1"/>
                                  <a:pt x="6355" y="5"/>
                                  <a:pt x="6355" y="9"/>
                                </a:cubicBezTo>
                                <a:cubicBezTo>
                                  <a:pt x="6355" y="14"/>
                                  <a:pt x="6351" y="17"/>
                                  <a:pt x="6347" y="17"/>
                                </a:cubicBezTo>
                                <a:lnTo>
                                  <a:pt x="6347" y="17"/>
                                </a:lnTo>
                                <a:cubicBezTo>
                                  <a:pt x="6342" y="17"/>
                                  <a:pt x="6339" y="14"/>
                                  <a:pt x="6339" y="9"/>
                                </a:cubicBezTo>
                                <a:cubicBezTo>
                                  <a:pt x="6339" y="5"/>
                                  <a:pt x="6342" y="1"/>
                                  <a:pt x="6347" y="1"/>
                                </a:cubicBezTo>
                                <a:close/>
                                <a:moveTo>
                                  <a:pt x="6379" y="1"/>
                                </a:moveTo>
                                <a:lnTo>
                                  <a:pt x="6379" y="1"/>
                                </a:lnTo>
                                <a:cubicBezTo>
                                  <a:pt x="6383" y="1"/>
                                  <a:pt x="6387" y="5"/>
                                  <a:pt x="6387" y="9"/>
                                </a:cubicBezTo>
                                <a:cubicBezTo>
                                  <a:pt x="6387" y="14"/>
                                  <a:pt x="6383" y="17"/>
                                  <a:pt x="6379" y="17"/>
                                </a:cubicBezTo>
                                <a:lnTo>
                                  <a:pt x="6379" y="17"/>
                                </a:lnTo>
                                <a:cubicBezTo>
                                  <a:pt x="6375" y="17"/>
                                  <a:pt x="6371" y="14"/>
                                  <a:pt x="6371" y="9"/>
                                </a:cubicBezTo>
                                <a:cubicBezTo>
                                  <a:pt x="6371" y="5"/>
                                  <a:pt x="6375" y="1"/>
                                  <a:pt x="6379" y="1"/>
                                </a:cubicBezTo>
                                <a:close/>
                                <a:moveTo>
                                  <a:pt x="6411" y="1"/>
                                </a:moveTo>
                                <a:lnTo>
                                  <a:pt x="6411" y="1"/>
                                </a:lnTo>
                                <a:cubicBezTo>
                                  <a:pt x="6415" y="1"/>
                                  <a:pt x="6419" y="5"/>
                                  <a:pt x="6419" y="9"/>
                                </a:cubicBezTo>
                                <a:cubicBezTo>
                                  <a:pt x="6419" y="14"/>
                                  <a:pt x="6415" y="17"/>
                                  <a:pt x="6411" y="17"/>
                                </a:cubicBezTo>
                                <a:lnTo>
                                  <a:pt x="6411" y="17"/>
                                </a:lnTo>
                                <a:cubicBezTo>
                                  <a:pt x="6407" y="17"/>
                                  <a:pt x="6403" y="14"/>
                                  <a:pt x="6403" y="9"/>
                                </a:cubicBezTo>
                                <a:cubicBezTo>
                                  <a:pt x="6403" y="5"/>
                                  <a:pt x="6407" y="1"/>
                                  <a:pt x="6411" y="1"/>
                                </a:cubicBezTo>
                                <a:close/>
                                <a:moveTo>
                                  <a:pt x="6443" y="1"/>
                                </a:moveTo>
                                <a:lnTo>
                                  <a:pt x="6443" y="1"/>
                                </a:lnTo>
                                <a:cubicBezTo>
                                  <a:pt x="6447" y="1"/>
                                  <a:pt x="6451" y="5"/>
                                  <a:pt x="6451" y="9"/>
                                </a:cubicBezTo>
                                <a:cubicBezTo>
                                  <a:pt x="6451" y="14"/>
                                  <a:pt x="6447" y="17"/>
                                  <a:pt x="6443" y="17"/>
                                </a:cubicBezTo>
                                <a:lnTo>
                                  <a:pt x="6443" y="17"/>
                                </a:lnTo>
                                <a:cubicBezTo>
                                  <a:pt x="6439" y="17"/>
                                  <a:pt x="6435" y="14"/>
                                  <a:pt x="6435" y="9"/>
                                </a:cubicBezTo>
                                <a:cubicBezTo>
                                  <a:pt x="6435" y="5"/>
                                  <a:pt x="6439" y="1"/>
                                  <a:pt x="6443" y="1"/>
                                </a:cubicBezTo>
                                <a:close/>
                                <a:moveTo>
                                  <a:pt x="6475" y="1"/>
                                </a:moveTo>
                                <a:lnTo>
                                  <a:pt x="6475" y="1"/>
                                </a:lnTo>
                                <a:cubicBezTo>
                                  <a:pt x="6479" y="1"/>
                                  <a:pt x="6483" y="5"/>
                                  <a:pt x="6483" y="9"/>
                                </a:cubicBezTo>
                                <a:cubicBezTo>
                                  <a:pt x="6483" y="14"/>
                                  <a:pt x="6479" y="17"/>
                                  <a:pt x="6475" y="17"/>
                                </a:cubicBezTo>
                                <a:lnTo>
                                  <a:pt x="6475" y="17"/>
                                </a:lnTo>
                                <a:cubicBezTo>
                                  <a:pt x="6471" y="17"/>
                                  <a:pt x="6467" y="14"/>
                                  <a:pt x="6467" y="9"/>
                                </a:cubicBezTo>
                                <a:cubicBezTo>
                                  <a:pt x="6467" y="5"/>
                                  <a:pt x="6471" y="1"/>
                                  <a:pt x="6475" y="1"/>
                                </a:cubicBezTo>
                                <a:close/>
                                <a:moveTo>
                                  <a:pt x="6507" y="1"/>
                                </a:moveTo>
                                <a:lnTo>
                                  <a:pt x="6507" y="1"/>
                                </a:lnTo>
                                <a:cubicBezTo>
                                  <a:pt x="6511" y="1"/>
                                  <a:pt x="6515" y="5"/>
                                  <a:pt x="6515" y="9"/>
                                </a:cubicBezTo>
                                <a:cubicBezTo>
                                  <a:pt x="6515" y="14"/>
                                  <a:pt x="6511" y="17"/>
                                  <a:pt x="6507" y="17"/>
                                </a:cubicBezTo>
                                <a:lnTo>
                                  <a:pt x="6507" y="17"/>
                                </a:lnTo>
                                <a:cubicBezTo>
                                  <a:pt x="6503" y="17"/>
                                  <a:pt x="6499" y="14"/>
                                  <a:pt x="6499" y="9"/>
                                </a:cubicBezTo>
                                <a:cubicBezTo>
                                  <a:pt x="6499" y="5"/>
                                  <a:pt x="6503" y="1"/>
                                  <a:pt x="6507" y="1"/>
                                </a:cubicBezTo>
                                <a:close/>
                                <a:moveTo>
                                  <a:pt x="6539" y="2"/>
                                </a:moveTo>
                                <a:lnTo>
                                  <a:pt x="6539" y="2"/>
                                </a:lnTo>
                                <a:cubicBezTo>
                                  <a:pt x="6543" y="2"/>
                                  <a:pt x="6547" y="5"/>
                                  <a:pt x="6547" y="10"/>
                                </a:cubicBezTo>
                                <a:cubicBezTo>
                                  <a:pt x="6547" y="14"/>
                                  <a:pt x="6543" y="18"/>
                                  <a:pt x="6539" y="18"/>
                                </a:cubicBezTo>
                                <a:lnTo>
                                  <a:pt x="6539" y="18"/>
                                </a:lnTo>
                                <a:cubicBezTo>
                                  <a:pt x="6535" y="18"/>
                                  <a:pt x="6531" y="14"/>
                                  <a:pt x="6531" y="10"/>
                                </a:cubicBezTo>
                                <a:cubicBezTo>
                                  <a:pt x="6531" y="5"/>
                                  <a:pt x="6535" y="2"/>
                                  <a:pt x="6539" y="2"/>
                                </a:cubicBezTo>
                                <a:close/>
                                <a:moveTo>
                                  <a:pt x="6571" y="2"/>
                                </a:moveTo>
                                <a:lnTo>
                                  <a:pt x="6571" y="2"/>
                                </a:lnTo>
                                <a:cubicBezTo>
                                  <a:pt x="6575" y="2"/>
                                  <a:pt x="6579" y="5"/>
                                  <a:pt x="6579" y="10"/>
                                </a:cubicBezTo>
                                <a:cubicBezTo>
                                  <a:pt x="6579" y="14"/>
                                  <a:pt x="6575" y="18"/>
                                  <a:pt x="6571" y="18"/>
                                </a:cubicBezTo>
                                <a:lnTo>
                                  <a:pt x="6571" y="18"/>
                                </a:lnTo>
                                <a:cubicBezTo>
                                  <a:pt x="6567" y="18"/>
                                  <a:pt x="6563" y="14"/>
                                  <a:pt x="6563" y="10"/>
                                </a:cubicBezTo>
                                <a:cubicBezTo>
                                  <a:pt x="6563" y="5"/>
                                  <a:pt x="6567" y="2"/>
                                  <a:pt x="6571" y="2"/>
                                </a:cubicBezTo>
                                <a:close/>
                                <a:moveTo>
                                  <a:pt x="6603" y="2"/>
                                </a:moveTo>
                                <a:lnTo>
                                  <a:pt x="6603" y="2"/>
                                </a:lnTo>
                                <a:cubicBezTo>
                                  <a:pt x="6607" y="2"/>
                                  <a:pt x="6611" y="5"/>
                                  <a:pt x="6611" y="10"/>
                                </a:cubicBezTo>
                                <a:cubicBezTo>
                                  <a:pt x="6611" y="14"/>
                                  <a:pt x="6607" y="18"/>
                                  <a:pt x="6603" y="18"/>
                                </a:cubicBezTo>
                                <a:lnTo>
                                  <a:pt x="6603" y="18"/>
                                </a:lnTo>
                                <a:cubicBezTo>
                                  <a:pt x="6599" y="18"/>
                                  <a:pt x="6595" y="14"/>
                                  <a:pt x="6595" y="10"/>
                                </a:cubicBezTo>
                                <a:cubicBezTo>
                                  <a:pt x="6595" y="5"/>
                                  <a:pt x="6599" y="2"/>
                                  <a:pt x="6603" y="2"/>
                                </a:cubicBezTo>
                                <a:close/>
                                <a:moveTo>
                                  <a:pt x="6635" y="2"/>
                                </a:moveTo>
                                <a:lnTo>
                                  <a:pt x="6635" y="2"/>
                                </a:lnTo>
                                <a:cubicBezTo>
                                  <a:pt x="6639" y="2"/>
                                  <a:pt x="6643" y="5"/>
                                  <a:pt x="6643" y="10"/>
                                </a:cubicBezTo>
                                <a:cubicBezTo>
                                  <a:pt x="6643" y="14"/>
                                  <a:pt x="6639" y="18"/>
                                  <a:pt x="6635" y="18"/>
                                </a:cubicBezTo>
                                <a:lnTo>
                                  <a:pt x="6635" y="18"/>
                                </a:lnTo>
                                <a:cubicBezTo>
                                  <a:pt x="6631" y="18"/>
                                  <a:pt x="6627" y="14"/>
                                  <a:pt x="6627" y="10"/>
                                </a:cubicBezTo>
                                <a:cubicBezTo>
                                  <a:pt x="6627" y="5"/>
                                  <a:pt x="6631" y="2"/>
                                  <a:pt x="6635" y="2"/>
                                </a:cubicBezTo>
                                <a:close/>
                                <a:moveTo>
                                  <a:pt x="6667" y="2"/>
                                </a:moveTo>
                                <a:lnTo>
                                  <a:pt x="6667" y="2"/>
                                </a:lnTo>
                                <a:cubicBezTo>
                                  <a:pt x="6672" y="2"/>
                                  <a:pt x="6675" y="5"/>
                                  <a:pt x="6675" y="10"/>
                                </a:cubicBezTo>
                                <a:cubicBezTo>
                                  <a:pt x="6675" y="14"/>
                                  <a:pt x="6672" y="18"/>
                                  <a:pt x="6667" y="18"/>
                                </a:cubicBezTo>
                                <a:lnTo>
                                  <a:pt x="6667" y="18"/>
                                </a:lnTo>
                                <a:cubicBezTo>
                                  <a:pt x="6663" y="18"/>
                                  <a:pt x="6659" y="14"/>
                                  <a:pt x="6659" y="10"/>
                                </a:cubicBezTo>
                                <a:cubicBezTo>
                                  <a:pt x="6659" y="5"/>
                                  <a:pt x="6663" y="2"/>
                                  <a:pt x="6667" y="2"/>
                                </a:cubicBezTo>
                                <a:close/>
                                <a:moveTo>
                                  <a:pt x="6699" y="2"/>
                                </a:moveTo>
                                <a:lnTo>
                                  <a:pt x="6699" y="2"/>
                                </a:lnTo>
                                <a:cubicBezTo>
                                  <a:pt x="6704" y="2"/>
                                  <a:pt x="6707" y="5"/>
                                  <a:pt x="6707" y="10"/>
                                </a:cubicBezTo>
                                <a:cubicBezTo>
                                  <a:pt x="6707" y="14"/>
                                  <a:pt x="6704" y="18"/>
                                  <a:pt x="6699" y="18"/>
                                </a:cubicBezTo>
                                <a:lnTo>
                                  <a:pt x="6699" y="18"/>
                                </a:lnTo>
                                <a:cubicBezTo>
                                  <a:pt x="6695" y="18"/>
                                  <a:pt x="6691" y="14"/>
                                  <a:pt x="6691" y="10"/>
                                </a:cubicBezTo>
                                <a:cubicBezTo>
                                  <a:pt x="6691" y="5"/>
                                  <a:pt x="6695" y="2"/>
                                  <a:pt x="6699" y="2"/>
                                </a:cubicBezTo>
                                <a:close/>
                                <a:moveTo>
                                  <a:pt x="6731" y="2"/>
                                </a:moveTo>
                                <a:lnTo>
                                  <a:pt x="6731" y="2"/>
                                </a:lnTo>
                                <a:cubicBezTo>
                                  <a:pt x="6736" y="2"/>
                                  <a:pt x="6739" y="5"/>
                                  <a:pt x="6739" y="10"/>
                                </a:cubicBezTo>
                                <a:cubicBezTo>
                                  <a:pt x="6739" y="14"/>
                                  <a:pt x="6736" y="18"/>
                                  <a:pt x="6731" y="18"/>
                                </a:cubicBezTo>
                                <a:lnTo>
                                  <a:pt x="6731" y="18"/>
                                </a:lnTo>
                                <a:cubicBezTo>
                                  <a:pt x="6727" y="18"/>
                                  <a:pt x="6723" y="14"/>
                                  <a:pt x="6723" y="10"/>
                                </a:cubicBezTo>
                                <a:cubicBezTo>
                                  <a:pt x="6723" y="5"/>
                                  <a:pt x="6727" y="2"/>
                                  <a:pt x="6731" y="2"/>
                                </a:cubicBezTo>
                                <a:close/>
                                <a:moveTo>
                                  <a:pt x="6763" y="2"/>
                                </a:moveTo>
                                <a:lnTo>
                                  <a:pt x="6763" y="2"/>
                                </a:lnTo>
                                <a:cubicBezTo>
                                  <a:pt x="6768" y="2"/>
                                  <a:pt x="6771" y="5"/>
                                  <a:pt x="6771" y="10"/>
                                </a:cubicBezTo>
                                <a:cubicBezTo>
                                  <a:pt x="6771" y="14"/>
                                  <a:pt x="6768" y="18"/>
                                  <a:pt x="6763" y="18"/>
                                </a:cubicBezTo>
                                <a:lnTo>
                                  <a:pt x="6763" y="18"/>
                                </a:lnTo>
                                <a:cubicBezTo>
                                  <a:pt x="6759" y="18"/>
                                  <a:pt x="6755" y="14"/>
                                  <a:pt x="6755" y="10"/>
                                </a:cubicBezTo>
                                <a:cubicBezTo>
                                  <a:pt x="6755" y="5"/>
                                  <a:pt x="6759" y="2"/>
                                  <a:pt x="6763" y="2"/>
                                </a:cubicBezTo>
                                <a:close/>
                                <a:moveTo>
                                  <a:pt x="6795" y="2"/>
                                </a:moveTo>
                                <a:lnTo>
                                  <a:pt x="6795" y="2"/>
                                </a:lnTo>
                                <a:cubicBezTo>
                                  <a:pt x="6800" y="2"/>
                                  <a:pt x="6803" y="5"/>
                                  <a:pt x="6803" y="10"/>
                                </a:cubicBezTo>
                                <a:cubicBezTo>
                                  <a:pt x="6803" y="14"/>
                                  <a:pt x="6800" y="18"/>
                                  <a:pt x="6795" y="18"/>
                                </a:cubicBezTo>
                                <a:lnTo>
                                  <a:pt x="6795" y="18"/>
                                </a:lnTo>
                                <a:cubicBezTo>
                                  <a:pt x="6791" y="18"/>
                                  <a:pt x="6787" y="14"/>
                                  <a:pt x="6787" y="10"/>
                                </a:cubicBezTo>
                                <a:cubicBezTo>
                                  <a:pt x="6787" y="5"/>
                                  <a:pt x="6791" y="2"/>
                                  <a:pt x="6795" y="2"/>
                                </a:cubicBezTo>
                                <a:close/>
                                <a:moveTo>
                                  <a:pt x="6827" y="2"/>
                                </a:moveTo>
                                <a:lnTo>
                                  <a:pt x="6827" y="2"/>
                                </a:lnTo>
                                <a:cubicBezTo>
                                  <a:pt x="6832" y="2"/>
                                  <a:pt x="6835" y="5"/>
                                  <a:pt x="6835" y="10"/>
                                </a:cubicBezTo>
                                <a:cubicBezTo>
                                  <a:pt x="6835" y="14"/>
                                  <a:pt x="6832" y="18"/>
                                  <a:pt x="6827" y="18"/>
                                </a:cubicBezTo>
                                <a:lnTo>
                                  <a:pt x="6827" y="18"/>
                                </a:lnTo>
                                <a:cubicBezTo>
                                  <a:pt x="6823" y="18"/>
                                  <a:pt x="6819" y="14"/>
                                  <a:pt x="6819" y="10"/>
                                </a:cubicBezTo>
                                <a:cubicBezTo>
                                  <a:pt x="6819" y="5"/>
                                  <a:pt x="6823" y="2"/>
                                  <a:pt x="6827" y="2"/>
                                </a:cubicBezTo>
                                <a:close/>
                                <a:moveTo>
                                  <a:pt x="6859" y="2"/>
                                </a:moveTo>
                                <a:lnTo>
                                  <a:pt x="6859" y="2"/>
                                </a:lnTo>
                                <a:cubicBezTo>
                                  <a:pt x="6864" y="2"/>
                                  <a:pt x="6867" y="5"/>
                                  <a:pt x="6867" y="10"/>
                                </a:cubicBezTo>
                                <a:cubicBezTo>
                                  <a:pt x="6867" y="14"/>
                                  <a:pt x="6864" y="18"/>
                                  <a:pt x="6859" y="18"/>
                                </a:cubicBezTo>
                                <a:lnTo>
                                  <a:pt x="6859" y="18"/>
                                </a:lnTo>
                                <a:cubicBezTo>
                                  <a:pt x="6855" y="18"/>
                                  <a:pt x="6851" y="14"/>
                                  <a:pt x="6851" y="10"/>
                                </a:cubicBezTo>
                                <a:cubicBezTo>
                                  <a:pt x="6851" y="5"/>
                                  <a:pt x="6855" y="2"/>
                                  <a:pt x="6859" y="2"/>
                                </a:cubicBezTo>
                                <a:close/>
                                <a:moveTo>
                                  <a:pt x="6891" y="2"/>
                                </a:moveTo>
                                <a:lnTo>
                                  <a:pt x="6891" y="2"/>
                                </a:lnTo>
                                <a:cubicBezTo>
                                  <a:pt x="6896" y="2"/>
                                  <a:pt x="6899" y="5"/>
                                  <a:pt x="6899" y="10"/>
                                </a:cubicBezTo>
                                <a:cubicBezTo>
                                  <a:pt x="6899" y="14"/>
                                  <a:pt x="6896" y="18"/>
                                  <a:pt x="6891" y="18"/>
                                </a:cubicBezTo>
                                <a:lnTo>
                                  <a:pt x="6891" y="18"/>
                                </a:lnTo>
                                <a:cubicBezTo>
                                  <a:pt x="6887" y="18"/>
                                  <a:pt x="6883" y="14"/>
                                  <a:pt x="6883" y="10"/>
                                </a:cubicBezTo>
                                <a:cubicBezTo>
                                  <a:pt x="6883" y="5"/>
                                  <a:pt x="6887" y="2"/>
                                  <a:pt x="6891" y="2"/>
                                </a:cubicBezTo>
                                <a:close/>
                                <a:moveTo>
                                  <a:pt x="6923" y="2"/>
                                </a:moveTo>
                                <a:lnTo>
                                  <a:pt x="6923" y="2"/>
                                </a:lnTo>
                                <a:cubicBezTo>
                                  <a:pt x="6928" y="2"/>
                                  <a:pt x="6931" y="5"/>
                                  <a:pt x="6931" y="10"/>
                                </a:cubicBezTo>
                                <a:cubicBezTo>
                                  <a:pt x="6931" y="14"/>
                                  <a:pt x="6928" y="18"/>
                                  <a:pt x="6923" y="18"/>
                                </a:cubicBezTo>
                                <a:lnTo>
                                  <a:pt x="6923" y="18"/>
                                </a:lnTo>
                                <a:cubicBezTo>
                                  <a:pt x="6919" y="18"/>
                                  <a:pt x="6915" y="14"/>
                                  <a:pt x="6915" y="10"/>
                                </a:cubicBezTo>
                                <a:cubicBezTo>
                                  <a:pt x="6915" y="5"/>
                                  <a:pt x="6919" y="2"/>
                                  <a:pt x="6923" y="2"/>
                                </a:cubicBezTo>
                                <a:close/>
                                <a:moveTo>
                                  <a:pt x="6955" y="2"/>
                                </a:moveTo>
                                <a:lnTo>
                                  <a:pt x="6955" y="2"/>
                                </a:lnTo>
                                <a:cubicBezTo>
                                  <a:pt x="6960" y="2"/>
                                  <a:pt x="6963" y="5"/>
                                  <a:pt x="6963" y="10"/>
                                </a:cubicBezTo>
                                <a:cubicBezTo>
                                  <a:pt x="6963" y="14"/>
                                  <a:pt x="6960" y="18"/>
                                  <a:pt x="6955" y="18"/>
                                </a:cubicBezTo>
                                <a:lnTo>
                                  <a:pt x="6955" y="18"/>
                                </a:lnTo>
                                <a:cubicBezTo>
                                  <a:pt x="6951" y="18"/>
                                  <a:pt x="6947" y="14"/>
                                  <a:pt x="6947" y="10"/>
                                </a:cubicBezTo>
                                <a:cubicBezTo>
                                  <a:pt x="6947" y="5"/>
                                  <a:pt x="6951" y="2"/>
                                  <a:pt x="6955" y="2"/>
                                </a:cubicBezTo>
                                <a:close/>
                                <a:moveTo>
                                  <a:pt x="6987" y="2"/>
                                </a:moveTo>
                                <a:lnTo>
                                  <a:pt x="6987" y="2"/>
                                </a:lnTo>
                                <a:cubicBezTo>
                                  <a:pt x="6992" y="2"/>
                                  <a:pt x="6995" y="5"/>
                                  <a:pt x="6995" y="10"/>
                                </a:cubicBezTo>
                                <a:cubicBezTo>
                                  <a:pt x="6995" y="14"/>
                                  <a:pt x="6992" y="18"/>
                                  <a:pt x="6987" y="18"/>
                                </a:cubicBezTo>
                                <a:lnTo>
                                  <a:pt x="6987" y="18"/>
                                </a:lnTo>
                                <a:cubicBezTo>
                                  <a:pt x="6983" y="18"/>
                                  <a:pt x="6979" y="14"/>
                                  <a:pt x="6979" y="10"/>
                                </a:cubicBezTo>
                                <a:cubicBezTo>
                                  <a:pt x="6979" y="5"/>
                                  <a:pt x="6983" y="2"/>
                                  <a:pt x="6987" y="2"/>
                                </a:cubicBezTo>
                                <a:close/>
                                <a:moveTo>
                                  <a:pt x="7019" y="2"/>
                                </a:moveTo>
                                <a:lnTo>
                                  <a:pt x="7019" y="2"/>
                                </a:lnTo>
                                <a:cubicBezTo>
                                  <a:pt x="7024" y="2"/>
                                  <a:pt x="7027" y="5"/>
                                  <a:pt x="7027" y="10"/>
                                </a:cubicBezTo>
                                <a:cubicBezTo>
                                  <a:pt x="7027" y="14"/>
                                  <a:pt x="7024" y="18"/>
                                  <a:pt x="7019" y="18"/>
                                </a:cubicBezTo>
                                <a:lnTo>
                                  <a:pt x="7019" y="18"/>
                                </a:lnTo>
                                <a:cubicBezTo>
                                  <a:pt x="7015" y="18"/>
                                  <a:pt x="7011" y="14"/>
                                  <a:pt x="7011" y="10"/>
                                </a:cubicBezTo>
                                <a:cubicBezTo>
                                  <a:pt x="7011" y="5"/>
                                  <a:pt x="7015" y="2"/>
                                  <a:pt x="7019" y="2"/>
                                </a:cubicBezTo>
                                <a:close/>
                                <a:moveTo>
                                  <a:pt x="7051" y="2"/>
                                </a:moveTo>
                                <a:lnTo>
                                  <a:pt x="7051" y="2"/>
                                </a:lnTo>
                                <a:cubicBezTo>
                                  <a:pt x="7056" y="2"/>
                                  <a:pt x="7059" y="5"/>
                                  <a:pt x="7059" y="10"/>
                                </a:cubicBezTo>
                                <a:cubicBezTo>
                                  <a:pt x="7059" y="14"/>
                                  <a:pt x="7056" y="18"/>
                                  <a:pt x="7051" y="18"/>
                                </a:cubicBezTo>
                                <a:lnTo>
                                  <a:pt x="7051" y="18"/>
                                </a:lnTo>
                                <a:cubicBezTo>
                                  <a:pt x="7047" y="18"/>
                                  <a:pt x="7043" y="14"/>
                                  <a:pt x="7043" y="10"/>
                                </a:cubicBezTo>
                                <a:cubicBezTo>
                                  <a:pt x="7043" y="5"/>
                                  <a:pt x="7047" y="2"/>
                                  <a:pt x="7051" y="2"/>
                                </a:cubicBezTo>
                                <a:close/>
                                <a:moveTo>
                                  <a:pt x="7083" y="2"/>
                                </a:moveTo>
                                <a:lnTo>
                                  <a:pt x="7083" y="2"/>
                                </a:lnTo>
                                <a:cubicBezTo>
                                  <a:pt x="7088" y="2"/>
                                  <a:pt x="7091" y="5"/>
                                  <a:pt x="7091" y="10"/>
                                </a:cubicBezTo>
                                <a:cubicBezTo>
                                  <a:pt x="7091" y="14"/>
                                  <a:pt x="7088" y="18"/>
                                  <a:pt x="7083" y="18"/>
                                </a:cubicBezTo>
                                <a:lnTo>
                                  <a:pt x="7083" y="18"/>
                                </a:lnTo>
                                <a:cubicBezTo>
                                  <a:pt x="7079" y="18"/>
                                  <a:pt x="7075" y="14"/>
                                  <a:pt x="7075" y="10"/>
                                </a:cubicBezTo>
                                <a:cubicBezTo>
                                  <a:pt x="7075" y="5"/>
                                  <a:pt x="7079" y="2"/>
                                  <a:pt x="7083" y="2"/>
                                </a:cubicBezTo>
                                <a:close/>
                                <a:moveTo>
                                  <a:pt x="7115" y="2"/>
                                </a:moveTo>
                                <a:lnTo>
                                  <a:pt x="7115" y="2"/>
                                </a:lnTo>
                                <a:cubicBezTo>
                                  <a:pt x="7120" y="2"/>
                                  <a:pt x="7123" y="5"/>
                                  <a:pt x="7123" y="10"/>
                                </a:cubicBezTo>
                                <a:cubicBezTo>
                                  <a:pt x="7123" y="14"/>
                                  <a:pt x="7120" y="18"/>
                                  <a:pt x="7115" y="18"/>
                                </a:cubicBezTo>
                                <a:lnTo>
                                  <a:pt x="7115" y="18"/>
                                </a:lnTo>
                                <a:cubicBezTo>
                                  <a:pt x="7111" y="18"/>
                                  <a:pt x="7107" y="14"/>
                                  <a:pt x="7107" y="10"/>
                                </a:cubicBezTo>
                                <a:cubicBezTo>
                                  <a:pt x="7107" y="5"/>
                                  <a:pt x="7111" y="2"/>
                                  <a:pt x="7115" y="2"/>
                                </a:cubicBezTo>
                                <a:close/>
                                <a:moveTo>
                                  <a:pt x="7147" y="2"/>
                                </a:moveTo>
                                <a:lnTo>
                                  <a:pt x="7147" y="2"/>
                                </a:lnTo>
                                <a:cubicBezTo>
                                  <a:pt x="7152" y="2"/>
                                  <a:pt x="7155" y="5"/>
                                  <a:pt x="7155" y="10"/>
                                </a:cubicBezTo>
                                <a:cubicBezTo>
                                  <a:pt x="7155" y="14"/>
                                  <a:pt x="7152" y="18"/>
                                  <a:pt x="7147" y="18"/>
                                </a:cubicBezTo>
                                <a:lnTo>
                                  <a:pt x="7147" y="18"/>
                                </a:lnTo>
                                <a:cubicBezTo>
                                  <a:pt x="7143" y="18"/>
                                  <a:pt x="7139" y="14"/>
                                  <a:pt x="7139" y="10"/>
                                </a:cubicBezTo>
                                <a:cubicBezTo>
                                  <a:pt x="7139" y="5"/>
                                  <a:pt x="7143" y="2"/>
                                  <a:pt x="7147" y="2"/>
                                </a:cubicBezTo>
                                <a:close/>
                                <a:moveTo>
                                  <a:pt x="7179" y="2"/>
                                </a:moveTo>
                                <a:lnTo>
                                  <a:pt x="7179" y="2"/>
                                </a:lnTo>
                                <a:cubicBezTo>
                                  <a:pt x="7184" y="2"/>
                                  <a:pt x="7187" y="5"/>
                                  <a:pt x="7187" y="10"/>
                                </a:cubicBezTo>
                                <a:cubicBezTo>
                                  <a:pt x="7187" y="14"/>
                                  <a:pt x="7184" y="18"/>
                                  <a:pt x="7179" y="18"/>
                                </a:cubicBezTo>
                                <a:lnTo>
                                  <a:pt x="7179" y="18"/>
                                </a:lnTo>
                                <a:cubicBezTo>
                                  <a:pt x="7175" y="18"/>
                                  <a:pt x="7171" y="14"/>
                                  <a:pt x="7171" y="10"/>
                                </a:cubicBezTo>
                                <a:cubicBezTo>
                                  <a:pt x="7171" y="5"/>
                                  <a:pt x="7175" y="2"/>
                                  <a:pt x="7179" y="2"/>
                                </a:cubicBezTo>
                                <a:close/>
                                <a:moveTo>
                                  <a:pt x="7211" y="2"/>
                                </a:moveTo>
                                <a:lnTo>
                                  <a:pt x="7211" y="2"/>
                                </a:lnTo>
                                <a:cubicBezTo>
                                  <a:pt x="7216" y="2"/>
                                  <a:pt x="7219" y="5"/>
                                  <a:pt x="7219" y="10"/>
                                </a:cubicBezTo>
                                <a:cubicBezTo>
                                  <a:pt x="7219" y="14"/>
                                  <a:pt x="7216" y="18"/>
                                  <a:pt x="7211" y="18"/>
                                </a:cubicBezTo>
                                <a:lnTo>
                                  <a:pt x="7211" y="18"/>
                                </a:lnTo>
                                <a:cubicBezTo>
                                  <a:pt x="7207" y="18"/>
                                  <a:pt x="7203" y="14"/>
                                  <a:pt x="7203" y="10"/>
                                </a:cubicBezTo>
                                <a:cubicBezTo>
                                  <a:pt x="7203" y="5"/>
                                  <a:pt x="7207" y="2"/>
                                  <a:pt x="7211" y="2"/>
                                </a:cubicBezTo>
                                <a:close/>
                                <a:moveTo>
                                  <a:pt x="7243" y="2"/>
                                </a:moveTo>
                                <a:lnTo>
                                  <a:pt x="7243" y="2"/>
                                </a:lnTo>
                                <a:cubicBezTo>
                                  <a:pt x="7248" y="2"/>
                                  <a:pt x="7251" y="5"/>
                                  <a:pt x="7251" y="10"/>
                                </a:cubicBezTo>
                                <a:cubicBezTo>
                                  <a:pt x="7251" y="14"/>
                                  <a:pt x="7248" y="18"/>
                                  <a:pt x="7243" y="18"/>
                                </a:cubicBezTo>
                                <a:lnTo>
                                  <a:pt x="7243" y="18"/>
                                </a:lnTo>
                                <a:cubicBezTo>
                                  <a:pt x="7239" y="18"/>
                                  <a:pt x="7235" y="14"/>
                                  <a:pt x="7235" y="10"/>
                                </a:cubicBezTo>
                                <a:cubicBezTo>
                                  <a:pt x="7235" y="5"/>
                                  <a:pt x="7239" y="2"/>
                                  <a:pt x="7243" y="2"/>
                                </a:cubicBezTo>
                                <a:close/>
                                <a:moveTo>
                                  <a:pt x="7275" y="2"/>
                                </a:moveTo>
                                <a:lnTo>
                                  <a:pt x="7275" y="2"/>
                                </a:lnTo>
                                <a:cubicBezTo>
                                  <a:pt x="7280" y="2"/>
                                  <a:pt x="7283" y="5"/>
                                  <a:pt x="7283" y="10"/>
                                </a:cubicBezTo>
                                <a:cubicBezTo>
                                  <a:pt x="7283" y="14"/>
                                  <a:pt x="7280" y="18"/>
                                  <a:pt x="7275" y="18"/>
                                </a:cubicBezTo>
                                <a:lnTo>
                                  <a:pt x="7275" y="18"/>
                                </a:lnTo>
                                <a:cubicBezTo>
                                  <a:pt x="7271" y="18"/>
                                  <a:pt x="7267" y="14"/>
                                  <a:pt x="7267" y="10"/>
                                </a:cubicBezTo>
                                <a:cubicBezTo>
                                  <a:pt x="7267" y="5"/>
                                  <a:pt x="7271" y="2"/>
                                  <a:pt x="7275" y="2"/>
                                </a:cubicBezTo>
                                <a:close/>
                                <a:moveTo>
                                  <a:pt x="7307" y="2"/>
                                </a:moveTo>
                                <a:lnTo>
                                  <a:pt x="7307" y="2"/>
                                </a:lnTo>
                                <a:cubicBezTo>
                                  <a:pt x="7312" y="2"/>
                                  <a:pt x="7315" y="5"/>
                                  <a:pt x="7315" y="10"/>
                                </a:cubicBezTo>
                                <a:cubicBezTo>
                                  <a:pt x="7315" y="14"/>
                                  <a:pt x="7312" y="18"/>
                                  <a:pt x="7307" y="18"/>
                                </a:cubicBezTo>
                                <a:lnTo>
                                  <a:pt x="7307" y="18"/>
                                </a:lnTo>
                                <a:cubicBezTo>
                                  <a:pt x="7303" y="18"/>
                                  <a:pt x="7299" y="14"/>
                                  <a:pt x="7299" y="10"/>
                                </a:cubicBezTo>
                                <a:cubicBezTo>
                                  <a:pt x="7299" y="5"/>
                                  <a:pt x="7303" y="2"/>
                                  <a:pt x="7307" y="2"/>
                                </a:cubicBezTo>
                                <a:close/>
                                <a:moveTo>
                                  <a:pt x="7339" y="2"/>
                                </a:moveTo>
                                <a:lnTo>
                                  <a:pt x="7339" y="2"/>
                                </a:lnTo>
                                <a:cubicBezTo>
                                  <a:pt x="7344" y="2"/>
                                  <a:pt x="7347" y="5"/>
                                  <a:pt x="7347" y="10"/>
                                </a:cubicBezTo>
                                <a:cubicBezTo>
                                  <a:pt x="7347" y="14"/>
                                  <a:pt x="7344" y="18"/>
                                  <a:pt x="7339" y="18"/>
                                </a:cubicBezTo>
                                <a:lnTo>
                                  <a:pt x="7339" y="18"/>
                                </a:lnTo>
                                <a:cubicBezTo>
                                  <a:pt x="7335" y="18"/>
                                  <a:pt x="7331" y="14"/>
                                  <a:pt x="7331" y="10"/>
                                </a:cubicBezTo>
                                <a:cubicBezTo>
                                  <a:pt x="7331" y="5"/>
                                  <a:pt x="7335" y="2"/>
                                  <a:pt x="7339" y="2"/>
                                </a:cubicBezTo>
                                <a:close/>
                                <a:moveTo>
                                  <a:pt x="7371" y="2"/>
                                </a:moveTo>
                                <a:lnTo>
                                  <a:pt x="7371" y="2"/>
                                </a:lnTo>
                                <a:cubicBezTo>
                                  <a:pt x="7376" y="2"/>
                                  <a:pt x="7379" y="5"/>
                                  <a:pt x="7379" y="10"/>
                                </a:cubicBezTo>
                                <a:cubicBezTo>
                                  <a:pt x="7379" y="14"/>
                                  <a:pt x="7376" y="18"/>
                                  <a:pt x="7371" y="18"/>
                                </a:cubicBezTo>
                                <a:lnTo>
                                  <a:pt x="7371" y="18"/>
                                </a:lnTo>
                                <a:cubicBezTo>
                                  <a:pt x="7367" y="18"/>
                                  <a:pt x="7363" y="14"/>
                                  <a:pt x="7363" y="10"/>
                                </a:cubicBezTo>
                                <a:cubicBezTo>
                                  <a:pt x="7363" y="5"/>
                                  <a:pt x="7367" y="2"/>
                                  <a:pt x="7371" y="2"/>
                                </a:cubicBezTo>
                                <a:close/>
                                <a:moveTo>
                                  <a:pt x="7403" y="2"/>
                                </a:moveTo>
                                <a:lnTo>
                                  <a:pt x="7403" y="2"/>
                                </a:lnTo>
                                <a:cubicBezTo>
                                  <a:pt x="7408" y="2"/>
                                  <a:pt x="7411" y="5"/>
                                  <a:pt x="7411" y="10"/>
                                </a:cubicBezTo>
                                <a:cubicBezTo>
                                  <a:pt x="7411" y="14"/>
                                  <a:pt x="7408" y="18"/>
                                  <a:pt x="7403" y="18"/>
                                </a:cubicBezTo>
                                <a:lnTo>
                                  <a:pt x="7403" y="18"/>
                                </a:lnTo>
                                <a:cubicBezTo>
                                  <a:pt x="7399" y="18"/>
                                  <a:pt x="7395" y="14"/>
                                  <a:pt x="7395" y="10"/>
                                </a:cubicBezTo>
                                <a:cubicBezTo>
                                  <a:pt x="7395" y="5"/>
                                  <a:pt x="7399" y="2"/>
                                  <a:pt x="7403" y="2"/>
                                </a:cubicBezTo>
                                <a:close/>
                                <a:moveTo>
                                  <a:pt x="7435" y="2"/>
                                </a:moveTo>
                                <a:lnTo>
                                  <a:pt x="7435" y="2"/>
                                </a:lnTo>
                                <a:cubicBezTo>
                                  <a:pt x="7440" y="2"/>
                                  <a:pt x="7443" y="5"/>
                                  <a:pt x="7443" y="10"/>
                                </a:cubicBezTo>
                                <a:cubicBezTo>
                                  <a:pt x="7443" y="14"/>
                                  <a:pt x="7440" y="18"/>
                                  <a:pt x="7435" y="18"/>
                                </a:cubicBezTo>
                                <a:lnTo>
                                  <a:pt x="7435" y="18"/>
                                </a:lnTo>
                                <a:cubicBezTo>
                                  <a:pt x="7431" y="18"/>
                                  <a:pt x="7427" y="14"/>
                                  <a:pt x="7427" y="10"/>
                                </a:cubicBezTo>
                                <a:cubicBezTo>
                                  <a:pt x="7427" y="5"/>
                                  <a:pt x="7431" y="2"/>
                                  <a:pt x="7435" y="2"/>
                                </a:cubicBezTo>
                                <a:close/>
                                <a:moveTo>
                                  <a:pt x="7467" y="2"/>
                                </a:moveTo>
                                <a:lnTo>
                                  <a:pt x="7467" y="2"/>
                                </a:lnTo>
                                <a:cubicBezTo>
                                  <a:pt x="7472" y="2"/>
                                  <a:pt x="7475" y="5"/>
                                  <a:pt x="7475" y="10"/>
                                </a:cubicBezTo>
                                <a:cubicBezTo>
                                  <a:pt x="7475" y="14"/>
                                  <a:pt x="7472" y="18"/>
                                  <a:pt x="7467" y="18"/>
                                </a:cubicBezTo>
                                <a:lnTo>
                                  <a:pt x="7467" y="18"/>
                                </a:lnTo>
                                <a:cubicBezTo>
                                  <a:pt x="7463" y="18"/>
                                  <a:pt x="7459" y="14"/>
                                  <a:pt x="7459" y="10"/>
                                </a:cubicBezTo>
                                <a:cubicBezTo>
                                  <a:pt x="7459" y="5"/>
                                  <a:pt x="7463" y="2"/>
                                  <a:pt x="7467" y="2"/>
                                </a:cubicBezTo>
                                <a:close/>
                                <a:moveTo>
                                  <a:pt x="7499" y="2"/>
                                </a:moveTo>
                                <a:lnTo>
                                  <a:pt x="7499" y="2"/>
                                </a:lnTo>
                                <a:cubicBezTo>
                                  <a:pt x="7504" y="2"/>
                                  <a:pt x="7507" y="5"/>
                                  <a:pt x="7507" y="10"/>
                                </a:cubicBezTo>
                                <a:cubicBezTo>
                                  <a:pt x="7507" y="14"/>
                                  <a:pt x="7504" y="18"/>
                                  <a:pt x="7499" y="18"/>
                                </a:cubicBezTo>
                                <a:lnTo>
                                  <a:pt x="7499" y="18"/>
                                </a:lnTo>
                                <a:cubicBezTo>
                                  <a:pt x="7495" y="18"/>
                                  <a:pt x="7491" y="14"/>
                                  <a:pt x="7491" y="10"/>
                                </a:cubicBezTo>
                                <a:cubicBezTo>
                                  <a:pt x="7491" y="5"/>
                                  <a:pt x="7495" y="2"/>
                                  <a:pt x="7499" y="2"/>
                                </a:cubicBezTo>
                                <a:close/>
                                <a:moveTo>
                                  <a:pt x="7531" y="2"/>
                                </a:moveTo>
                                <a:lnTo>
                                  <a:pt x="7532" y="2"/>
                                </a:lnTo>
                                <a:cubicBezTo>
                                  <a:pt x="7536" y="2"/>
                                  <a:pt x="7540" y="5"/>
                                  <a:pt x="7540" y="10"/>
                                </a:cubicBezTo>
                                <a:cubicBezTo>
                                  <a:pt x="7540" y="14"/>
                                  <a:pt x="7536" y="18"/>
                                  <a:pt x="7532" y="18"/>
                                </a:cubicBezTo>
                                <a:lnTo>
                                  <a:pt x="7531" y="18"/>
                                </a:lnTo>
                                <a:cubicBezTo>
                                  <a:pt x="7527" y="18"/>
                                  <a:pt x="7523" y="14"/>
                                  <a:pt x="7523" y="10"/>
                                </a:cubicBezTo>
                                <a:cubicBezTo>
                                  <a:pt x="7523" y="5"/>
                                  <a:pt x="7527" y="2"/>
                                  <a:pt x="7531" y="2"/>
                                </a:cubicBezTo>
                                <a:close/>
                                <a:moveTo>
                                  <a:pt x="7564" y="2"/>
                                </a:moveTo>
                                <a:lnTo>
                                  <a:pt x="7564" y="2"/>
                                </a:lnTo>
                                <a:cubicBezTo>
                                  <a:pt x="7568" y="2"/>
                                  <a:pt x="7572" y="5"/>
                                  <a:pt x="7572" y="10"/>
                                </a:cubicBezTo>
                                <a:cubicBezTo>
                                  <a:pt x="7572" y="14"/>
                                  <a:pt x="7568" y="18"/>
                                  <a:pt x="7564" y="18"/>
                                </a:cubicBezTo>
                                <a:lnTo>
                                  <a:pt x="7564" y="18"/>
                                </a:lnTo>
                                <a:cubicBezTo>
                                  <a:pt x="7559" y="18"/>
                                  <a:pt x="7556" y="14"/>
                                  <a:pt x="7556" y="10"/>
                                </a:cubicBezTo>
                                <a:cubicBezTo>
                                  <a:pt x="7556" y="5"/>
                                  <a:pt x="7559" y="2"/>
                                  <a:pt x="7564" y="2"/>
                                </a:cubicBezTo>
                                <a:close/>
                                <a:moveTo>
                                  <a:pt x="7596" y="2"/>
                                </a:moveTo>
                                <a:lnTo>
                                  <a:pt x="7596" y="2"/>
                                </a:lnTo>
                                <a:cubicBezTo>
                                  <a:pt x="7600" y="2"/>
                                  <a:pt x="7604" y="5"/>
                                  <a:pt x="7604" y="10"/>
                                </a:cubicBezTo>
                                <a:cubicBezTo>
                                  <a:pt x="7604" y="14"/>
                                  <a:pt x="7600" y="18"/>
                                  <a:pt x="7596" y="18"/>
                                </a:cubicBezTo>
                                <a:lnTo>
                                  <a:pt x="7596" y="18"/>
                                </a:lnTo>
                                <a:cubicBezTo>
                                  <a:pt x="7591" y="18"/>
                                  <a:pt x="7588" y="14"/>
                                  <a:pt x="7588" y="10"/>
                                </a:cubicBezTo>
                                <a:cubicBezTo>
                                  <a:pt x="7588" y="5"/>
                                  <a:pt x="7591" y="2"/>
                                  <a:pt x="7596" y="2"/>
                                </a:cubicBezTo>
                                <a:close/>
                                <a:moveTo>
                                  <a:pt x="7628" y="2"/>
                                </a:moveTo>
                                <a:lnTo>
                                  <a:pt x="7628" y="2"/>
                                </a:lnTo>
                                <a:cubicBezTo>
                                  <a:pt x="7632" y="2"/>
                                  <a:pt x="7636" y="5"/>
                                  <a:pt x="7636" y="10"/>
                                </a:cubicBezTo>
                                <a:cubicBezTo>
                                  <a:pt x="7636" y="14"/>
                                  <a:pt x="7632" y="18"/>
                                  <a:pt x="7628" y="18"/>
                                </a:cubicBezTo>
                                <a:lnTo>
                                  <a:pt x="7628" y="18"/>
                                </a:lnTo>
                                <a:cubicBezTo>
                                  <a:pt x="7623" y="18"/>
                                  <a:pt x="7620" y="14"/>
                                  <a:pt x="7620" y="10"/>
                                </a:cubicBezTo>
                                <a:cubicBezTo>
                                  <a:pt x="7620" y="5"/>
                                  <a:pt x="7623" y="2"/>
                                  <a:pt x="7628" y="2"/>
                                </a:cubicBezTo>
                                <a:close/>
                                <a:moveTo>
                                  <a:pt x="7660" y="2"/>
                                </a:moveTo>
                                <a:lnTo>
                                  <a:pt x="7660" y="2"/>
                                </a:lnTo>
                                <a:cubicBezTo>
                                  <a:pt x="7664" y="2"/>
                                  <a:pt x="7668" y="5"/>
                                  <a:pt x="7668" y="10"/>
                                </a:cubicBezTo>
                                <a:cubicBezTo>
                                  <a:pt x="7668" y="14"/>
                                  <a:pt x="7664" y="18"/>
                                  <a:pt x="7660" y="18"/>
                                </a:cubicBezTo>
                                <a:lnTo>
                                  <a:pt x="7660" y="18"/>
                                </a:lnTo>
                                <a:cubicBezTo>
                                  <a:pt x="7655" y="18"/>
                                  <a:pt x="7652" y="14"/>
                                  <a:pt x="7652" y="10"/>
                                </a:cubicBezTo>
                                <a:cubicBezTo>
                                  <a:pt x="7652" y="5"/>
                                  <a:pt x="7655" y="2"/>
                                  <a:pt x="7660" y="2"/>
                                </a:cubicBezTo>
                                <a:close/>
                                <a:moveTo>
                                  <a:pt x="7692" y="2"/>
                                </a:moveTo>
                                <a:lnTo>
                                  <a:pt x="7692" y="2"/>
                                </a:lnTo>
                                <a:cubicBezTo>
                                  <a:pt x="7696" y="2"/>
                                  <a:pt x="7700" y="5"/>
                                  <a:pt x="7700" y="10"/>
                                </a:cubicBezTo>
                                <a:cubicBezTo>
                                  <a:pt x="7700" y="14"/>
                                  <a:pt x="7696" y="18"/>
                                  <a:pt x="7692" y="18"/>
                                </a:cubicBezTo>
                                <a:lnTo>
                                  <a:pt x="7692" y="18"/>
                                </a:lnTo>
                                <a:cubicBezTo>
                                  <a:pt x="7687" y="18"/>
                                  <a:pt x="7684" y="14"/>
                                  <a:pt x="7684" y="10"/>
                                </a:cubicBezTo>
                                <a:cubicBezTo>
                                  <a:pt x="7684" y="5"/>
                                  <a:pt x="7687" y="2"/>
                                  <a:pt x="7692" y="2"/>
                                </a:cubicBezTo>
                                <a:close/>
                                <a:moveTo>
                                  <a:pt x="7724" y="2"/>
                                </a:moveTo>
                                <a:lnTo>
                                  <a:pt x="7724" y="2"/>
                                </a:lnTo>
                                <a:cubicBezTo>
                                  <a:pt x="7728" y="2"/>
                                  <a:pt x="7732" y="5"/>
                                  <a:pt x="7732" y="10"/>
                                </a:cubicBezTo>
                                <a:cubicBezTo>
                                  <a:pt x="7732" y="14"/>
                                  <a:pt x="7728" y="18"/>
                                  <a:pt x="7724" y="18"/>
                                </a:cubicBezTo>
                                <a:lnTo>
                                  <a:pt x="7724" y="18"/>
                                </a:lnTo>
                                <a:cubicBezTo>
                                  <a:pt x="7719" y="18"/>
                                  <a:pt x="7716" y="14"/>
                                  <a:pt x="7716" y="10"/>
                                </a:cubicBezTo>
                                <a:cubicBezTo>
                                  <a:pt x="7716" y="5"/>
                                  <a:pt x="7719" y="2"/>
                                  <a:pt x="7724" y="2"/>
                                </a:cubicBezTo>
                                <a:close/>
                                <a:moveTo>
                                  <a:pt x="7756" y="2"/>
                                </a:moveTo>
                                <a:lnTo>
                                  <a:pt x="7756" y="2"/>
                                </a:lnTo>
                                <a:cubicBezTo>
                                  <a:pt x="7760" y="2"/>
                                  <a:pt x="7764" y="5"/>
                                  <a:pt x="7764" y="10"/>
                                </a:cubicBezTo>
                                <a:cubicBezTo>
                                  <a:pt x="7764" y="14"/>
                                  <a:pt x="7760" y="18"/>
                                  <a:pt x="7756" y="18"/>
                                </a:cubicBezTo>
                                <a:lnTo>
                                  <a:pt x="7756" y="18"/>
                                </a:lnTo>
                                <a:cubicBezTo>
                                  <a:pt x="7751" y="18"/>
                                  <a:pt x="7748" y="14"/>
                                  <a:pt x="7748" y="10"/>
                                </a:cubicBezTo>
                                <a:cubicBezTo>
                                  <a:pt x="7748" y="5"/>
                                  <a:pt x="7751" y="2"/>
                                  <a:pt x="7756" y="2"/>
                                </a:cubicBezTo>
                                <a:close/>
                                <a:moveTo>
                                  <a:pt x="7788" y="2"/>
                                </a:moveTo>
                                <a:lnTo>
                                  <a:pt x="7788" y="2"/>
                                </a:lnTo>
                                <a:cubicBezTo>
                                  <a:pt x="7792" y="2"/>
                                  <a:pt x="7796" y="5"/>
                                  <a:pt x="7796" y="10"/>
                                </a:cubicBezTo>
                                <a:cubicBezTo>
                                  <a:pt x="7796" y="14"/>
                                  <a:pt x="7792" y="18"/>
                                  <a:pt x="7788" y="18"/>
                                </a:cubicBezTo>
                                <a:lnTo>
                                  <a:pt x="7788" y="18"/>
                                </a:lnTo>
                                <a:cubicBezTo>
                                  <a:pt x="7783" y="18"/>
                                  <a:pt x="7780" y="14"/>
                                  <a:pt x="7780" y="10"/>
                                </a:cubicBezTo>
                                <a:cubicBezTo>
                                  <a:pt x="7780" y="5"/>
                                  <a:pt x="7783" y="2"/>
                                  <a:pt x="7788" y="2"/>
                                </a:cubicBezTo>
                                <a:close/>
                                <a:moveTo>
                                  <a:pt x="7820" y="2"/>
                                </a:moveTo>
                                <a:lnTo>
                                  <a:pt x="7820" y="2"/>
                                </a:lnTo>
                                <a:cubicBezTo>
                                  <a:pt x="7824" y="2"/>
                                  <a:pt x="7828" y="5"/>
                                  <a:pt x="7828" y="10"/>
                                </a:cubicBezTo>
                                <a:cubicBezTo>
                                  <a:pt x="7828" y="14"/>
                                  <a:pt x="7824" y="18"/>
                                  <a:pt x="7820" y="18"/>
                                </a:cubicBezTo>
                                <a:lnTo>
                                  <a:pt x="7820" y="18"/>
                                </a:lnTo>
                                <a:cubicBezTo>
                                  <a:pt x="7815" y="18"/>
                                  <a:pt x="7812" y="14"/>
                                  <a:pt x="7812" y="10"/>
                                </a:cubicBezTo>
                                <a:cubicBezTo>
                                  <a:pt x="7812" y="5"/>
                                  <a:pt x="7815" y="2"/>
                                  <a:pt x="7820" y="2"/>
                                </a:cubicBezTo>
                                <a:close/>
                                <a:moveTo>
                                  <a:pt x="7852" y="2"/>
                                </a:moveTo>
                                <a:lnTo>
                                  <a:pt x="7852" y="2"/>
                                </a:lnTo>
                                <a:cubicBezTo>
                                  <a:pt x="7856" y="2"/>
                                  <a:pt x="7860" y="5"/>
                                  <a:pt x="7860" y="10"/>
                                </a:cubicBezTo>
                                <a:cubicBezTo>
                                  <a:pt x="7860" y="14"/>
                                  <a:pt x="7856" y="18"/>
                                  <a:pt x="7852" y="18"/>
                                </a:cubicBezTo>
                                <a:lnTo>
                                  <a:pt x="7852" y="18"/>
                                </a:lnTo>
                                <a:cubicBezTo>
                                  <a:pt x="7847" y="18"/>
                                  <a:pt x="7844" y="14"/>
                                  <a:pt x="7844" y="10"/>
                                </a:cubicBezTo>
                                <a:cubicBezTo>
                                  <a:pt x="7844" y="5"/>
                                  <a:pt x="7847" y="2"/>
                                  <a:pt x="7852" y="2"/>
                                </a:cubicBezTo>
                                <a:close/>
                                <a:moveTo>
                                  <a:pt x="7884" y="2"/>
                                </a:moveTo>
                                <a:lnTo>
                                  <a:pt x="7884" y="2"/>
                                </a:lnTo>
                                <a:cubicBezTo>
                                  <a:pt x="7888" y="2"/>
                                  <a:pt x="7892" y="5"/>
                                  <a:pt x="7892" y="10"/>
                                </a:cubicBezTo>
                                <a:cubicBezTo>
                                  <a:pt x="7892" y="14"/>
                                  <a:pt x="7888" y="18"/>
                                  <a:pt x="7884" y="18"/>
                                </a:cubicBezTo>
                                <a:lnTo>
                                  <a:pt x="7884" y="18"/>
                                </a:lnTo>
                                <a:cubicBezTo>
                                  <a:pt x="7879" y="18"/>
                                  <a:pt x="7876" y="14"/>
                                  <a:pt x="7876" y="10"/>
                                </a:cubicBezTo>
                                <a:cubicBezTo>
                                  <a:pt x="7876" y="5"/>
                                  <a:pt x="7879" y="2"/>
                                  <a:pt x="7884" y="2"/>
                                </a:cubicBezTo>
                                <a:close/>
                                <a:moveTo>
                                  <a:pt x="7916" y="2"/>
                                </a:moveTo>
                                <a:lnTo>
                                  <a:pt x="7916" y="2"/>
                                </a:lnTo>
                                <a:cubicBezTo>
                                  <a:pt x="7920" y="2"/>
                                  <a:pt x="7924" y="5"/>
                                  <a:pt x="7924" y="10"/>
                                </a:cubicBezTo>
                                <a:cubicBezTo>
                                  <a:pt x="7924" y="14"/>
                                  <a:pt x="7920" y="18"/>
                                  <a:pt x="7916" y="18"/>
                                </a:cubicBezTo>
                                <a:lnTo>
                                  <a:pt x="7916" y="18"/>
                                </a:lnTo>
                                <a:cubicBezTo>
                                  <a:pt x="7911" y="18"/>
                                  <a:pt x="7908" y="14"/>
                                  <a:pt x="7908" y="10"/>
                                </a:cubicBezTo>
                                <a:cubicBezTo>
                                  <a:pt x="7908" y="5"/>
                                  <a:pt x="7911" y="2"/>
                                  <a:pt x="7916" y="2"/>
                                </a:cubicBezTo>
                                <a:close/>
                                <a:moveTo>
                                  <a:pt x="7948" y="2"/>
                                </a:moveTo>
                                <a:lnTo>
                                  <a:pt x="7948" y="2"/>
                                </a:lnTo>
                                <a:cubicBezTo>
                                  <a:pt x="7952" y="2"/>
                                  <a:pt x="7956" y="5"/>
                                  <a:pt x="7956" y="10"/>
                                </a:cubicBezTo>
                                <a:cubicBezTo>
                                  <a:pt x="7956" y="14"/>
                                  <a:pt x="7952" y="18"/>
                                  <a:pt x="7948" y="18"/>
                                </a:cubicBezTo>
                                <a:lnTo>
                                  <a:pt x="7948" y="18"/>
                                </a:lnTo>
                                <a:cubicBezTo>
                                  <a:pt x="7943" y="18"/>
                                  <a:pt x="7940" y="14"/>
                                  <a:pt x="7940" y="10"/>
                                </a:cubicBezTo>
                                <a:cubicBezTo>
                                  <a:pt x="7940" y="5"/>
                                  <a:pt x="7943" y="2"/>
                                  <a:pt x="7948" y="2"/>
                                </a:cubicBezTo>
                                <a:close/>
                                <a:moveTo>
                                  <a:pt x="7980" y="2"/>
                                </a:moveTo>
                                <a:lnTo>
                                  <a:pt x="7980" y="2"/>
                                </a:lnTo>
                                <a:cubicBezTo>
                                  <a:pt x="7984" y="2"/>
                                  <a:pt x="7988" y="5"/>
                                  <a:pt x="7988" y="10"/>
                                </a:cubicBezTo>
                                <a:cubicBezTo>
                                  <a:pt x="7988" y="14"/>
                                  <a:pt x="7984" y="18"/>
                                  <a:pt x="7980" y="18"/>
                                </a:cubicBezTo>
                                <a:lnTo>
                                  <a:pt x="7980" y="18"/>
                                </a:lnTo>
                                <a:cubicBezTo>
                                  <a:pt x="7975" y="18"/>
                                  <a:pt x="7972" y="14"/>
                                  <a:pt x="7972" y="10"/>
                                </a:cubicBezTo>
                                <a:cubicBezTo>
                                  <a:pt x="7972" y="5"/>
                                  <a:pt x="7975" y="2"/>
                                  <a:pt x="7980" y="2"/>
                                </a:cubicBezTo>
                                <a:close/>
                                <a:moveTo>
                                  <a:pt x="8012" y="2"/>
                                </a:moveTo>
                                <a:lnTo>
                                  <a:pt x="8012" y="2"/>
                                </a:lnTo>
                                <a:cubicBezTo>
                                  <a:pt x="8016" y="2"/>
                                  <a:pt x="8020" y="5"/>
                                  <a:pt x="8020" y="10"/>
                                </a:cubicBezTo>
                                <a:cubicBezTo>
                                  <a:pt x="8020" y="14"/>
                                  <a:pt x="8016" y="18"/>
                                  <a:pt x="8012" y="18"/>
                                </a:cubicBezTo>
                                <a:lnTo>
                                  <a:pt x="8012" y="18"/>
                                </a:lnTo>
                                <a:cubicBezTo>
                                  <a:pt x="8007" y="18"/>
                                  <a:pt x="8004" y="14"/>
                                  <a:pt x="8004" y="10"/>
                                </a:cubicBezTo>
                                <a:cubicBezTo>
                                  <a:pt x="8004" y="5"/>
                                  <a:pt x="8007" y="2"/>
                                  <a:pt x="8012" y="2"/>
                                </a:cubicBezTo>
                                <a:close/>
                                <a:moveTo>
                                  <a:pt x="8044" y="2"/>
                                </a:moveTo>
                                <a:lnTo>
                                  <a:pt x="8044" y="2"/>
                                </a:lnTo>
                                <a:cubicBezTo>
                                  <a:pt x="8048" y="2"/>
                                  <a:pt x="8052" y="5"/>
                                  <a:pt x="8052" y="10"/>
                                </a:cubicBezTo>
                                <a:cubicBezTo>
                                  <a:pt x="8052" y="14"/>
                                  <a:pt x="8048" y="18"/>
                                  <a:pt x="8044" y="18"/>
                                </a:cubicBezTo>
                                <a:lnTo>
                                  <a:pt x="8044" y="18"/>
                                </a:lnTo>
                                <a:cubicBezTo>
                                  <a:pt x="8039" y="18"/>
                                  <a:pt x="8036" y="14"/>
                                  <a:pt x="8036" y="10"/>
                                </a:cubicBezTo>
                                <a:cubicBezTo>
                                  <a:pt x="8036" y="5"/>
                                  <a:pt x="8039" y="2"/>
                                  <a:pt x="8044" y="2"/>
                                </a:cubicBezTo>
                                <a:close/>
                                <a:moveTo>
                                  <a:pt x="8076" y="2"/>
                                </a:moveTo>
                                <a:lnTo>
                                  <a:pt x="8076" y="2"/>
                                </a:lnTo>
                                <a:cubicBezTo>
                                  <a:pt x="8080" y="2"/>
                                  <a:pt x="8084" y="6"/>
                                  <a:pt x="8084" y="10"/>
                                </a:cubicBezTo>
                                <a:cubicBezTo>
                                  <a:pt x="8084" y="14"/>
                                  <a:pt x="8080" y="18"/>
                                  <a:pt x="8076" y="18"/>
                                </a:cubicBezTo>
                                <a:lnTo>
                                  <a:pt x="8076" y="18"/>
                                </a:lnTo>
                                <a:cubicBezTo>
                                  <a:pt x="8071" y="18"/>
                                  <a:pt x="8068" y="14"/>
                                  <a:pt x="8068" y="10"/>
                                </a:cubicBezTo>
                                <a:cubicBezTo>
                                  <a:pt x="8068" y="6"/>
                                  <a:pt x="8071" y="2"/>
                                  <a:pt x="8076" y="2"/>
                                </a:cubicBezTo>
                                <a:close/>
                                <a:moveTo>
                                  <a:pt x="8108" y="2"/>
                                </a:moveTo>
                                <a:lnTo>
                                  <a:pt x="8108" y="2"/>
                                </a:lnTo>
                                <a:cubicBezTo>
                                  <a:pt x="8112" y="2"/>
                                  <a:pt x="8116" y="6"/>
                                  <a:pt x="8116" y="10"/>
                                </a:cubicBezTo>
                                <a:cubicBezTo>
                                  <a:pt x="8116" y="14"/>
                                  <a:pt x="8112" y="18"/>
                                  <a:pt x="8108" y="18"/>
                                </a:cubicBezTo>
                                <a:lnTo>
                                  <a:pt x="8108" y="18"/>
                                </a:lnTo>
                                <a:cubicBezTo>
                                  <a:pt x="8103" y="18"/>
                                  <a:pt x="8100" y="14"/>
                                  <a:pt x="8100" y="10"/>
                                </a:cubicBezTo>
                                <a:cubicBezTo>
                                  <a:pt x="8100" y="6"/>
                                  <a:pt x="8103" y="2"/>
                                  <a:pt x="8108" y="2"/>
                                </a:cubicBezTo>
                                <a:close/>
                                <a:moveTo>
                                  <a:pt x="8140" y="2"/>
                                </a:moveTo>
                                <a:lnTo>
                                  <a:pt x="8140" y="2"/>
                                </a:lnTo>
                                <a:cubicBezTo>
                                  <a:pt x="8144" y="2"/>
                                  <a:pt x="8148" y="6"/>
                                  <a:pt x="8148" y="10"/>
                                </a:cubicBezTo>
                                <a:cubicBezTo>
                                  <a:pt x="8148" y="14"/>
                                  <a:pt x="8144" y="18"/>
                                  <a:pt x="8140" y="18"/>
                                </a:cubicBezTo>
                                <a:lnTo>
                                  <a:pt x="8140" y="18"/>
                                </a:lnTo>
                                <a:cubicBezTo>
                                  <a:pt x="8135" y="18"/>
                                  <a:pt x="8132" y="14"/>
                                  <a:pt x="8132" y="10"/>
                                </a:cubicBezTo>
                                <a:cubicBezTo>
                                  <a:pt x="8132" y="6"/>
                                  <a:pt x="8135" y="2"/>
                                  <a:pt x="8140" y="2"/>
                                </a:cubicBezTo>
                                <a:close/>
                                <a:moveTo>
                                  <a:pt x="8172" y="2"/>
                                </a:moveTo>
                                <a:lnTo>
                                  <a:pt x="8172" y="2"/>
                                </a:lnTo>
                                <a:cubicBezTo>
                                  <a:pt x="8176" y="2"/>
                                  <a:pt x="8180" y="6"/>
                                  <a:pt x="8180" y="10"/>
                                </a:cubicBezTo>
                                <a:cubicBezTo>
                                  <a:pt x="8180" y="14"/>
                                  <a:pt x="8176" y="18"/>
                                  <a:pt x="8172" y="18"/>
                                </a:cubicBezTo>
                                <a:lnTo>
                                  <a:pt x="8172" y="18"/>
                                </a:lnTo>
                                <a:cubicBezTo>
                                  <a:pt x="8167" y="18"/>
                                  <a:pt x="8164" y="14"/>
                                  <a:pt x="8164" y="10"/>
                                </a:cubicBezTo>
                                <a:cubicBezTo>
                                  <a:pt x="8164" y="6"/>
                                  <a:pt x="8167" y="2"/>
                                  <a:pt x="8172" y="2"/>
                                </a:cubicBezTo>
                                <a:close/>
                                <a:moveTo>
                                  <a:pt x="8204" y="2"/>
                                </a:moveTo>
                                <a:lnTo>
                                  <a:pt x="8204" y="2"/>
                                </a:lnTo>
                                <a:cubicBezTo>
                                  <a:pt x="8208" y="2"/>
                                  <a:pt x="8212" y="6"/>
                                  <a:pt x="8212" y="10"/>
                                </a:cubicBezTo>
                                <a:cubicBezTo>
                                  <a:pt x="8212" y="14"/>
                                  <a:pt x="8208" y="18"/>
                                  <a:pt x="8204" y="18"/>
                                </a:cubicBezTo>
                                <a:lnTo>
                                  <a:pt x="8204" y="18"/>
                                </a:lnTo>
                                <a:cubicBezTo>
                                  <a:pt x="8199" y="18"/>
                                  <a:pt x="8196" y="14"/>
                                  <a:pt x="8196" y="10"/>
                                </a:cubicBezTo>
                                <a:cubicBezTo>
                                  <a:pt x="8196" y="6"/>
                                  <a:pt x="8199" y="2"/>
                                  <a:pt x="8204" y="2"/>
                                </a:cubicBezTo>
                                <a:close/>
                                <a:moveTo>
                                  <a:pt x="8236" y="2"/>
                                </a:moveTo>
                                <a:lnTo>
                                  <a:pt x="8236" y="2"/>
                                </a:lnTo>
                                <a:cubicBezTo>
                                  <a:pt x="8240" y="2"/>
                                  <a:pt x="8244" y="6"/>
                                  <a:pt x="8244" y="10"/>
                                </a:cubicBezTo>
                                <a:cubicBezTo>
                                  <a:pt x="8244" y="14"/>
                                  <a:pt x="8240" y="18"/>
                                  <a:pt x="8236" y="18"/>
                                </a:cubicBezTo>
                                <a:lnTo>
                                  <a:pt x="8236" y="18"/>
                                </a:lnTo>
                                <a:cubicBezTo>
                                  <a:pt x="8231" y="18"/>
                                  <a:pt x="8228" y="14"/>
                                  <a:pt x="8228" y="10"/>
                                </a:cubicBezTo>
                                <a:cubicBezTo>
                                  <a:pt x="8228" y="6"/>
                                  <a:pt x="8231" y="2"/>
                                  <a:pt x="8236" y="2"/>
                                </a:cubicBezTo>
                                <a:close/>
                                <a:moveTo>
                                  <a:pt x="8268" y="2"/>
                                </a:moveTo>
                                <a:lnTo>
                                  <a:pt x="8268" y="2"/>
                                </a:lnTo>
                                <a:cubicBezTo>
                                  <a:pt x="8272" y="2"/>
                                  <a:pt x="8276" y="6"/>
                                  <a:pt x="8276" y="10"/>
                                </a:cubicBezTo>
                                <a:cubicBezTo>
                                  <a:pt x="8276" y="14"/>
                                  <a:pt x="8272" y="18"/>
                                  <a:pt x="8268" y="18"/>
                                </a:cubicBezTo>
                                <a:lnTo>
                                  <a:pt x="8268" y="18"/>
                                </a:lnTo>
                                <a:cubicBezTo>
                                  <a:pt x="8263" y="18"/>
                                  <a:pt x="8260" y="14"/>
                                  <a:pt x="8260" y="10"/>
                                </a:cubicBezTo>
                                <a:cubicBezTo>
                                  <a:pt x="8260" y="6"/>
                                  <a:pt x="8263" y="2"/>
                                  <a:pt x="8268" y="2"/>
                                </a:cubicBezTo>
                                <a:close/>
                                <a:moveTo>
                                  <a:pt x="8300" y="2"/>
                                </a:moveTo>
                                <a:lnTo>
                                  <a:pt x="8300" y="2"/>
                                </a:lnTo>
                                <a:cubicBezTo>
                                  <a:pt x="8304" y="2"/>
                                  <a:pt x="8308" y="6"/>
                                  <a:pt x="8308" y="10"/>
                                </a:cubicBezTo>
                                <a:cubicBezTo>
                                  <a:pt x="8308" y="14"/>
                                  <a:pt x="8304" y="18"/>
                                  <a:pt x="8300" y="18"/>
                                </a:cubicBezTo>
                                <a:lnTo>
                                  <a:pt x="8300" y="18"/>
                                </a:lnTo>
                                <a:cubicBezTo>
                                  <a:pt x="8295" y="18"/>
                                  <a:pt x="8292" y="14"/>
                                  <a:pt x="8292" y="10"/>
                                </a:cubicBezTo>
                                <a:cubicBezTo>
                                  <a:pt x="8292" y="6"/>
                                  <a:pt x="8295" y="2"/>
                                  <a:pt x="8300" y="2"/>
                                </a:cubicBezTo>
                                <a:close/>
                                <a:moveTo>
                                  <a:pt x="8332" y="2"/>
                                </a:moveTo>
                                <a:lnTo>
                                  <a:pt x="8332" y="2"/>
                                </a:lnTo>
                                <a:cubicBezTo>
                                  <a:pt x="8336" y="2"/>
                                  <a:pt x="8340" y="6"/>
                                  <a:pt x="8340" y="10"/>
                                </a:cubicBezTo>
                                <a:cubicBezTo>
                                  <a:pt x="8340" y="14"/>
                                  <a:pt x="8336" y="18"/>
                                  <a:pt x="8332" y="18"/>
                                </a:cubicBezTo>
                                <a:lnTo>
                                  <a:pt x="8332" y="18"/>
                                </a:lnTo>
                                <a:cubicBezTo>
                                  <a:pt x="8327" y="18"/>
                                  <a:pt x="8324" y="14"/>
                                  <a:pt x="8324" y="10"/>
                                </a:cubicBezTo>
                                <a:cubicBezTo>
                                  <a:pt x="8324" y="6"/>
                                  <a:pt x="8327" y="2"/>
                                  <a:pt x="8332" y="2"/>
                                </a:cubicBezTo>
                                <a:close/>
                                <a:moveTo>
                                  <a:pt x="8364" y="2"/>
                                </a:moveTo>
                                <a:lnTo>
                                  <a:pt x="8364" y="2"/>
                                </a:lnTo>
                                <a:cubicBezTo>
                                  <a:pt x="8368" y="2"/>
                                  <a:pt x="8372" y="6"/>
                                  <a:pt x="8372" y="10"/>
                                </a:cubicBezTo>
                                <a:cubicBezTo>
                                  <a:pt x="8372" y="14"/>
                                  <a:pt x="8368" y="18"/>
                                  <a:pt x="8364" y="18"/>
                                </a:cubicBezTo>
                                <a:lnTo>
                                  <a:pt x="8364" y="18"/>
                                </a:lnTo>
                                <a:cubicBezTo>
                                  <a:pt x="8359" y="18"/>
                                  <a:pt x="8356" y="14"/>
                                  <a:pt x="8356" y="10"/>
                                </a:cubicBezTo>
                                <a:cubicBezTo>
                                  <a:pt x="8356" y="6"/>
                                  <a:pt x="8359" y="2"/>
                                  <a:pt x="8364" y="2"/>
                                </a:cubicBezTo>
                                <a:close/>
                                <a:moveTo>
                                  <a:pt x="8396" y="2"/>
                                </a:moveTo>
                                <a:lnTo>
                                  <a:pt x="8396" y="2"/>
                                </a:lnTo>
                                <a:cubicBezTo>
                                  <a:pt x="8400" y="2"/>
                                  <a:pt x="8404" y="6"/>
                                  <a:pt x="8404" y="10"/>
                                </a:cubicBezTo>
                                <a:cubicBezTo>
                                  <a:pt x="8404" y="14"/>
                                  <a:pt x="8400" y="18"/>
                                  <a:pt x="8396" y="18"/>
                                </a:cubicBezTo>
                                <a:lnTo>
                                  <a:pt x="8396" y="18"/>
                                </a:lnTo>
                                <a:cubicBezTo>
                                  <a:pt x="8391" y="18"/>
                                  <a:pt x="8388" y="14"/>
                                  <a:pt x="8388" y="10"/>
                                </a:cubicBezTo>
                                <a:cubicBezTo>
                                  <a:pt x="8388" y="6"/>
                                  <a:pt x="8391" y="2"/>
                                  <a:pt x="8396" y="2"/>
                                </a:cubicBezTo>
                                <a:close/>
                                <a:moveTo>
                                  <a:pt x="8428" y="2"/>
                                </a:moveTo>
                                <a:lnTo>
                                  <a:pt x="8428" y="2"/>
                                </a:lnTo>
                                <a:cubicBezTo>
                                  <a:pt x="8432" y="2"/>
                                  <a:pt x="8436" y="6"/>
                                  <a:pt x="8436" y="10"/>
                                </a:cubicBezTo>
                                <a:cubicBezTo>
                                  <a:pt x="8436" y="14"/>
                                  <a:pt x="8432" y="18"/>
                                  <a:pt x="8428" y="18"/>
                                </a:cubicBezTo>
                                <a:lnTo>
                                  <a:pt x="8428" y="18"/>
                                </a:lnTo>
                                <a:cubicBezTo>
                                  <a:pt x="8424" y="18"/>
                                  <a:pt x="8420" y="14"/>
                                  <a:pt x="8420" y="10"/>
                                </a:cubicBezTo>
                                <a:cubicBezTo>
                                  <a:pt x="8420" y="6"/>
                                  <a:pt x="8424" y="2"/>
                                  <a:pt x="8428" y="2"/>
                                </a:cubicBezTo>
                                <a:close/>
                                <a:moveTo>
                                  <a:pt x="8460" y="2"/>
                                </a:moveTo>
                                <a:lnTo>
                                  <a:pt x="8460" y="2"/>
                                </a:lnTo>
                                <a:cubicBezTo>
                                  <a:pt x="8464" y="2"/>
                                  <a:pt x="8468" y="6"/>
                                  <a:pt x="8468" y="10"/>
                                </a:cubicBezTo>
                                <a:cubicBezTo>
                                  <a:pt x="8468" y="14"/>
                                  <a:pt x="8464" y="18"/>
                                  <a:pt x="8460" y="18"/>
                                </a:cubicBezTo>
                                <a:lnTo>
                                  <a:pt x="8460" y="18"/>
                                </a:lnTo>
                                <a:cubicBezTo>
                                  <a:pt x="8456" y="18"/>
                                  <a:pt x="8452" y="14"/>
                                  <a:pt x="8452" y="10"/>
                                </a:cubicBezTo>
                                <a:cubicBezTo>
                                  <a:pt x="8452" y="6"/>
                                  <a:pt x="8456" y="2"/>
                                  <a:pt x="8460" y="2"/>
                                </a:cubicBezTo>
                                <a:close/>
                                <a:moveTo>
                                  <a:pt x="8492" y="2"/>
                                </a:moveTo>
                                <a:lnTo>
                                  <a:pt x="8492" y="2"/>
                                </a:lnTo>
                                <a:cubicBezTo>
                                  <a:pt x="8496" y="2"/>
                                  <a:pt x="8500" y="6"/>
                                  <a:pt x="8500" y="10"/>
                                </a:cubicBezTo>
                                <a:cubicBezTo>
                                  <a:pt x="8500" y="14"/>
                                  <a:pt x="8496" y="18"/>
                                  <a:pt x="8492" y="18"/>
                                </a:cubicBezTo>
                                <a:lnTo>
                                  <a:pt x="8492" y="18"/>
                                </a:lnTo>
                                <a:cubicBezTo>
                                  <a:pt x="8488" y="18"/>
                                  <a:pt x="8484" y="14"/>
                                  <a:pt x="8484" y="10"/>
                                </a:cubicBezTo>
                                <a:cubicBezTo>
                                  <a:pt x="8484" y="6"/>
                                  <a:pt x="8488" y="2"/>
                                  <a:pt x="8492" y="2"/>
                                </a:cubicBezTo>
                                <a:close/>
                                <a:moveTo>
                                  <a:pt x="8524" y="2"/>
                                </a:moveTo>
                                <a:lnTo>
                                  <a:pt x="8524" y="2"/>
                                </a:lnTo>
                                <a:cubicBezTo>
                                  <a:pt x="8528" y="2"/>
                                  <a:pt x="8532" y="6"/>
                                  <a:pt x="8532" y="10"/>
                                </a:cubicBezTo>
                                <a:cubicBezTo>
                                  <a:pt x="8532" y="14"/>
                                  <a:pt x="8528" y="18"/>
                                  <a:pt x="8524" y="18"/>
                                </a:cubicBezTo>
                                <a:lnTo>
                                  <a:pt x="8524" y="18"/>
                                </a:lnTo>
                                <a:cubicBezTo>
                                  <a:pt x="8520" y="18"/>
                                  <a:pt x="8516" y="14"/>
                                  <a:pt x="8516" y="10"/>
                                </a:cubicBezTo>
                                <a:cubicBezTo>
                                  <a:pt x="8516" y="6"/>
                                  <a:pt x="8520" y="2"/>
                                  <a:pt x="8524" y="2"/>
                                </a:cubicBezTo>
                                <a:close/>
                                <a:moveTo>
                                  <a:pt x="8556" y="2"/>
                                </a:moveTo>
                                <a:lnTo>
                                  <a:pt x="8556" y="2"/>
                                </a:lnTo>
                                <a:cubicBezTo>
                                  <a:pt x="8560" y="2"/>
                                  <a:pt x="8564" y="6"/>
                                  <a:pt x="8564" y="10"/>
                                </a:cubicBezTo>
                                <a:cubicBezTo>
                                  <a:pt x="8564" y="14"/>
                                  <a:pt x="8560" y="18"/>
                                  <a:pt x="8556" y="18"/>
                                </a:cubicBezTo>
                                <a:lnTo>
                                  <a:pt x="8556" y="18"/>
                                </a:lnTo>
                                <a:cubicBezTo>
                                  <a:pt x="8552" y="18"/>
                                  <a:pt x="8548" y="14"/>
                                  <a:pt x="8548" y="10"/>
                                </a:cubicBezTo>
                                <a:cubicBezTo>
                                  <a:pt x="8548" y="6"/>
                                  <a:pt x="8552" y="2"/>
                                  <a:pt x="8556" y="2"/>
                                </a:cubicBezTo>
                                <a:close/>
                                <a:moveTo>
                                  <a:pt x="8588" y="2"/>
                                </a:moveTo>
                                <a:lnTo>
                                  <a:pt x="8588" y="2"/>
                                </a:lnTo>
                                <a:cubicBezTo>
                                  <a:pt x="8592" y="2"/>
                                  <a:pt x="8596" y="6"/>
                                  <a:pt x="8596" y="10"/>
                                </a:cubicBezTo>
                                <a:cubicBezTo>
                                  <a:pt x="8596" y="14"/>
                                  <a:pt x="8592" y="18"/>
                                  <a:pt x="8588" y="18"/>
                                </a:cubicBezTo>
                                <a:lnTo>
                                  <a:pt x="8588" y="18"/>
                                </a:lnTo>
                                <a:cubicBezTo>
                                  <a:pt x="8584" y="18"/>
                                  <a:pt x="8580" y="14"/>
                                  <a:pt x="8580" y="10"/>
                                </a:cubicBezTo>
                                <a:cubicBezTo>
                                  <a:pt x="8580" y="6"/>
                                  <a:pt x="8584" y="2"/>
                                  <a:pt x="8588" y="2"/>
                                </a:cubicBezTo>
                                <a:close/>
                                <a:moveTo>
                                  <a:pt x="8620" y="2"/>
                                </a:moveTo>
                                <a:lnTo>
                                  <a:pt x="8620" y="2"/>
                                </a:lnTo>
                                <a:cubicBezTo>
                                  <a:pt x="8624" y="2"/>
                                  <a:pt x="8628" y="6"/>
                                  <a:pt x="8628" y="10"/>
                                </a:cubicBezTo>
                                <a:cubicBezTo>
                                  <a:pt x="8628" y="14"/>
                                  <a:pt x="8624" y="18"/>
                                  <a:pt x="8620" y="18"/>
                                </a:cubicBezTo>
                                <a:lnTo>
                                  <a:pt x="8620" y="18"/>
                                </a:lnTo>
                                <a:cubicBezTo>
                                  <a:pt x="8616" y="18"/>
                                  <a:pt x="8612" y="14"/>
                                  <a:pt x="8612" y="10"/>
                                </a:cubicBezTo>
                                <a:cubicBezTo>
                                  <a:pt x="8612" y="6"/>
                                  <a:pt x="8616" y="2"/>
                                  <a:pt x="8620" y="2"/>
                                </a:cubicBezTo>
                                <a:close/>
                                <a:moveTo>
                                  <a:pt x="8652" y="2"/>
                                </a:moveTo>
                                <a:lnTo>
                                  <a:pt x="8652" y="2"/>
                                </a:lnTo>
                                <a:cubicBezTo>
                                  <a:pt x="8656" y="2"/>
                                  <a:pt x="8660" y="6"/>
                                  <a:pt x="8660" y="10"/>
                                </a:cubicBezTo>
                                <a:cubicBezTo>
                                  <a:pt x="8660" y="15"/>
                                  <a:pt x="8656" y="18"/>
                                  <a:pt x="8652" y="18"/>
                                </a:cubicBezTo>
                                <a:lnTo>
                                  <a:pt x="8652" y="18"/>
                                </a:lnTo>
                                <a:cubicBezTo>
                                  <a:pt x="8648" y="18"/>
                                  <a:pt x="8644" y="15"/>
                                  <a:pt x="8644" y="10"/>
                                </a:cubicBezTo>
                                <a:cubicBezTo>
                                  <a:pt x="8644" y="6"/>
                                  <a:pt x="8648" y="2"/>
                                  <a:pt x="8652" y="2"/>
                                </a:cubicBezTo>
                                <a:close/>
                                <a:moveTo>
                                  <a:pt x="8684" y="2"/>
                                </a:moveTo>
                                <a:lnTo>
                                  <a:pt x="8684" y="2"/>
                                </a:lnTo>
                                <a:cubicBezTo>
                                  <a:pt x="8688" y="2"/>
                                  <a:pt x="8692" y="6"/>
                                  <a:pt x="8692" y="10"/>
                                </a:cubicBezTo>
                                <a:cubicBezTo>
                                  <a:pt x="8692" y="15"/>
                                  <a:pt x="8688" y="18"/>
                                  <a:pt x="8684" y="18"/>
                                </a:cubicBezTo>
                                <a:lnTo>
                                  <a:pt x="8684" y="18"/>
                                </a:lnTo>
                                <a:cubicBezTo>
                                  <a:pt x="8680" y="18"/>
                                  <a:pt x="8676" y="15"/>
                                  <a:pt x="8676" y="10"/>
                                </a:cubicBezTo>
                                <a:cubicBezTo>
                                  <a:pt x="8676" y="6"/>
                                  <a:pt x="8680" y="2"/>
                                  <a:pt x="8684" y="2"/>
                                </a:cubicBezTo>
                                <a:close/>
                                <a:moveTo>
                                  <a:pt x="8716" y="2"/>
                                </a:moveTo>
                                <a:lnTo>
                                  <a:pt x="8716" y="2"/>
                                </a:lnTo>
                                <a:cubicBezTo>
                                  <a:pt x="8721" y="2"/>
                                  <a:pt x="8724" y="6"/>
                                  <a:pt x="8724" y="10"/>
                                </a:cubicBezTo>
                                <a:cubicBezTo>
                                  <a:pt x="8724" y="15"/>
                                  <a:pt x="8721" y="18"/>
                                  <a:pt x="8716" y="18"/>
                                </a:cubicBezTo>
                                <a:lnTo>
                                  <a:pt x="8716" y="18"/>
                                </a:lnTo>
                                <a:cubicBezTo>
                                  <a:pt x="8712" y="18"/>
                                  <a:pt x="8708" y="15"/>
                                  <a:pt x="8708" y="10"/>
                                </a:cubicBezTo>
                                <a:cubicBezTo>
                                  <a:pt x="8708" y="6"/>
                                  <a:pt x="8712" y="2"/>
                                  <a:pt x="8716" y="2"/>
                                </a:cubicBezTo>
                                <a:close/>
                                <a:moveTo>
                                  <a:pt x="8748" y="2"/>
                                </a:moveTo>
                                <a:lnTo>
                                  <a:pt x="8748" y="2"/>
                                </a:lnTo>
                                <a:cubicBezTo>
                                  <a:pt x="8753" y="2"/>
                                  <a:pt x="8756" y="6"/>
                                  <a:pt x="8756" y="10"/>
                                </a:cubicBezTo>
                                <a:cubicBezTo>
                                  <a:pt x="8756" y="15"/>
                                  <a:pt x="8753" y="18"/>
                                  <a:pt x="8748" y="18"/>
                                </a:cubicBezTo>
                                <a:lnTo>
                                  <a:pt x="8748" y="18"/>
                                </a:lnTo>
                                <a:cubicBezTo>
                                  <a:pt x="8744" y="18"/>
                                  <a:pt x="8740" y="15"/>
                                  <a:pt x="8740" y="10"/>
                                </a:cubicBezTo>
                                <a:cubicBezTo>
                                  <a:pt x="8740" y="6"/>
                                  <a:pt x="8744" y="2"/>
                                  <a:pt x="8748" y="2"/>
                                </a:cubicBezTo>
                                <a:close/>
                                <a:moveTo>
                                  <a:pt x="8780" y="2"/>
                                </a:moveTo>
                                <a:lnTo>
                                  <a:pt x="8780" y="2"/>
                                </a:lnTo>
                                <a:cubicBezTo>
                                  <a:pt x="8785" y="2"/>
                                  <a:pt x="8788" y="6"/>
                                  <a:pt x="8788" y="10"/>
                                </a:cubicBezTo>
                                <a:cubicBezTo>
                                  <a:pt x="8788" y="15"/>
                                  <a:pt x="8785" y="18"/>
                                  <a:pt x="8780" y="18"/>
                                </a:cubicBezTo>
                                <a:lnTo>
                                  <a:pt x="8780" y="18"/>
                                </a:lnTo>
                                <a:cubicBezTo>
                                  <a:pt x="8776" y="18"/>
                                  <a:pt x="8772" y="15"/>
                                  <a:pt x="8772" y="10"/>
                                </a:cubicBezTo>
                                <a:cubicBezTo>
                                  <a:pt x="8772" y="6"/>
                                  <a:pt x="8776" y="2"/>
                                  <a:pt x="8780" y="2"/>
                                </a:cubicBezTo>
                                <a:close/>
                                <a:moveTo>
                                  <a:pt x="8812" y="2"/>
                                </a:moveTo>
                                <a:lnTo>
                                  <a:pt x="8812" y="2"/>
                                </a:lnTo>
                                <a:cubicBezTo>
                                  <a:pt x="8817" y="2"/>
                                  <a:pt x="8820" y="6"/>
                                  <a:pt x="8820" y="10"/>
                                </a:cubicBezTo>
                                <a:cubicBezTo>
                                  <a:pt x="8820" y="15"/>
                                  <a:pt x="8817" y="18"/>
                                  <a:pt x="8812" y="18"/>
                                </a:cubicBezTo>
                                <a:lnTo>
                                  <a:pt x="8812" y="18"/>
                                </a:lnTo>
                                <a:cubicBezTo>
                                  <a:pt x="8808" y="18"/>
                                  <a:pt x="8804" y="15"/>
                                  <a:pt x="8804" y="10"/>
                                </a:cubicBezTo>
                                <a:cubicBezTo>
                                  <a:pt x="8804" y="6"/>
                                  <a:pt x="8808" y="2"/>
                                  <a:pt x="8812" y="2"/>
                                </a:cubicBezTo>
                                <a:close/>
                                <a:moveTo>
                                  <a:pt x="8844" y="2"/>
                                </a:moveTo>
                                <a:lnTo>
                                  <a:pt x="8844" y="2"/>
                                </a:lnTo>
                                <a:cubicBezTo>
                                  <a:pt x="8849" y="2"/>
                                  <a:pt x="8852" y="6"/>
                                  <a:pt x="8852" y="10"/>
                                </a:cubicBezTo>
                                <a:cubicBezTo>
                                  <a:pt x="8852" y="15"/>
                                  <a:pt x="8849" y="18"/>
                                  <a:pt x="8844" y="18"/>
                                </a:cubicBezTo>
                                <a:lnTo>
                                  <a:pt x="8844" y="18"/>
                                </a:lnTo>
                                <a:cubicBezTo>
                                  <a:pt x="8840" y="18"/>
                                  <a:pt x="8836" y="15"/>
                                  <a:pt x="8836" y="10"/>
                                </a:cubicBezTo>
                                <a:cubicBezTo>
                                  <a:pt x="8836" y="6"/>
                                  <a:pt x="8840" y="2"/>
                                  <a:pt x="8844" y="2"/>
                                </a:cubicBezTo>
                                <a:close/>
                                <a:moveTo>
                                  <a:pt x="8876" y="2"/>
                                </a:moveTo>
                                <a:lnTo>
                                  <a:pt x="8876" y="2"/>
                                </a:lnTo>
                                <a:cubicBezTo>
                                  <a:pt x="8881" y="2"/>
                                  <a:pt x="8884" y="6"/>
                                  <a:pt x="8884" y="10"/>
                                </a:cubicBezTo>
                                <a:cubicBezTo>
                                  <a:pt x="8884" y="15"/>
                                  <a:pt x="8881" y="18"/>
                                  <a:pt x="8876" y="18"/>
                                </a:cubicBezTo>
                                <a:lnTo>
                                  <a:pt x="8876" y="18"/>
                                </a:lnTo>
                                <a:cubicBezTo>
                                  <a:pt x="8872" y="18"/>
                                  <a:pt x="8868" y="15"/>
                                  <a:pt x="8868" y="10"/>
                                </a:cubicBezTo>
                                <a:cubicBezTo>
                                  <a:pt x="8868" y="6"/>
                                  <a:pt x="8872" y="2"/>
                                  <a:pt x="8876" y="2"/>
                                </a:cubicBezTo>
                                <a:close/>
                                <a:moveTo>
                                  <a:pt x="8908" y="2"/>
                                </a:moveTo>
                                <a:lnTo>
                                  <a:pt x="8908" y="2"/>
                                </a:lnTo>
                                <a:cubicBezTo>
                                  <a:pt x="8913" y="2"/>
                                  <a:pt x="8916" y="6"/>
                                  <a:pt x="8916" y="10"/>
                                </a:cubicBezTo>
                                <a:cubicBezTo>
                                  <a:pt x="8916" y="15"/>
                                  <a:pt x="8913" y="18"/>
                                  <a:pt x="8908" y="18"/>
                                </a:cubicBezTo>
                                <a:lnTo>
                                  <a:pt x="8908" y="18"/>
                                </a:lnTo>
                                <a:cubicBezTo>
                                  <a:pt x="8904" y="18"/>
                                  <a:pt x="8900" y="15"/>
                                  <a:pt x="8900" y="10"/>
                                </a:cubicBezTo>
                                <a:cubicBezTo>
                                  <a:pt x="8900" y="6"/>
                                  <a:pt x="8904" y="2"/>
                                  <a:pt x="8908" y="2"/>
                                </a:cubicBezTo>
                                <a:close/>
                                <a:moveTo>
                                  <a:pt x="8940" y="2"/>
                                </a:moveTo>
                                <a:lnTo>
                                  <a:pt x="8940" y="2"/>
                                </a:lnTo>
                                <a:cubicBezTo>
                                  <a:pt x="8945" y="2"/>
                                  <a:pt x="8948" y="6"/>
                                  <a:pt x="8948" y="10"/>
                                </a:cubicBezTo>
                                <a:cubicBezTo>
                                  <a:pt x="8948" y="15"/>
                                  <a:pt x="8945" y="18"/>
                                  <a:pt x="8940" y="18"/>
                                </a:cubicBezTo>
                                <a:lnTo>
                                  <a:pt x="8940" y="18"/>
                                </a:lnTo>
                                <a:cubicBezTo>
                                  <a:pt x="8936" y="18"/>
                                  <a:pt x="8932" y="15"/>
                                  <a:pt x="8932" y="10"/>
                                </a:cubicBezTo>
                                <a:cubicBezTo>
                                  <a:pt x="8932" y="6"/>
                                  <a:pt x="8936" y="2"/>
                                  <a:pt x="8940" y="2"/>
                                </a:cubicBezTo>
                                <a:close/>
                                <a:moveTo>
                                  <a:pt x="8972" y="2"/>
                                </a:moveTo>
                                <a:lnTo>
                                  <a:pt x="8972" y="2"/>
                                </a:lnTo>
                                <a:cubicBezTo>
                                  <a:pt x="8977" y="2"/>
                                  <a:pt x="8980" y="6"/>
                                  <a:pt x="8980" y="10"/>
                                </a:cubicBezTo>
                                <a:cubicBezTo>
                                  <a:pt x="8980" y="15"/>
                                  <a:pt x="8977" y="18"/>
                                  <a:pt x="8972" y="18"/>
                                </a:cubicBezTo>
                                <a:lnTo>
                                  <a:pt x="8972" y="18"/>
                                </a:lnTo>
                                <a:cubicBezTo>
                                  <a:pt x="8968" y="18"/>
                                  <a:pt x="8964" y="15"/>
                                  <a:pt x="8964" y="10"/>
                                </a:cubicBezTo>
                                <a:cubicBezTo>
                                  <a:pt x="8964" y="6"/>
                                  <a:pt x="8968" y="2"/>
                                  <a:pt x="8972" y="2"/>
                                </a:cubicBezTo>
                                <a:close/>
                                <a:moveTo>
                                  <a:pt x="9004" y="2"/>
                                </a:moveTo>
                                <a:lnTo>
                                  <a:pt x="9004" y="2"/>
                                </a:lnTo>
                                <a:cubicBezTo>
                                  <a:pt x="9009" y="2"/>
                                  <a:pt x="9012" y="6"/>
                                  <a:pt x="9012" y="10"/>
                                </a:cubicBezTo>
                                <a:cubicBezTo>
                                  <a:pt x="9012" y="15"/>
                                  <a:pt x="9009" y="18"/>
                                  <a:pt x="9004" y="18"/>
                                </a:cubicBezTo>
                                <a:lnTo>
                                  <a:pt x="9004" y="18"/>
                                </a:lnTo>
                                <a:cubicBezTo>
                                  <a:pt x="9000" y="18"/>
                                  <a:pt x="8996" y="15"/>
                                  <a:pt x="8996" y="10"/>
                                </a:cubicBezTo>
                                <a:cubicBezTo>
                                  <a:pt x="8996" y="6"/>
                                  <a:pt x="9000" y="2"/>
                                  <a:pt x="9004" y="2"/>
                                </a:cubicBezTo>
                                <a:close/>
                                <a:moveTo>
                                  <a:pt x="9036" y="2"/>
                                </a:moveTo>
                                <a:lnTo>
                                  <a:pt x="9036" y="2"/>
                                </a:lnTo>
                                <a:cubicBezTo>
                                  <a:pt x="9041" y="2"/>
                                  <a:pt x="9044" y="6"/>
                                  <a:pt x="9044" y="10"/>
                                </a:cubicBezTo>
                                <a:cubicBezTo>
                                  <a:pt x="9044" y="15"/>
                                  <a:pt x="9041" y="18"/>
                                  <a:pt x="9036" y="18"/>
                                </a:cubicBezTo>
                                <a:lnTo>
                                  <a:pt x="9036" y="18"/>
                                </a:lnTo>
                                <a:cubicBezTo>
                                  <a:pt x="9032" y="18"/>
                                  <a:pt x="9028" y="15"/>
                                  <a:pt x="9028" y="10"/>
                                </a:cubicBezTo>
                                <a:cubicBezTo>
                                  <a:pt x="9028" y="6"/>
                                  <a:pt x="9032" y="2"/>
                                  <a:pt x="9036" y="2"/>
                                </a:cubicBezTo>
                                <a:close/>
                                <a:moveTo>
                                  <a:pt x="9068" y="2"/>
                                </a:moveTo>
                                <a:lnTo>
                                  <a:pt x="9068" y="2"/>
                                </a:lnTo>
                                <a:cubicBezTo>
                                  <a:pt x="9073" y="2"/>
                                  <a:pt x="9076" y="6"/>
                                  <a:pt x="9076" y="10"/>
                                </a:cubicBezTo>
                                <a:cubicBezTo>
                                  <a:pt x="9076" y="15"/>
                                  <a:pt x="9073" y="18"/>
                                  <a:pt x="9068" y="18"/>
                                </a:cubicBezTo>
                                <a:lnTo>
                                  <a:pt x="9068" y="18"/>
                                </a:lnTo>
                                <a:cubicBezTo>
                                  <a:pt x="9064" y="18"/>
                                  <a:pt x="9060" y="15"/>
                                  <a:pt x="9060" y="10"/>
                                </a:cubicBezTo>
                                <a:cubicBezTo>
                                  <a:pt x="9060" y="6"/>
                                  <a:pt x="9064" y="2"/>
                                  <a:pt x="9068" y="2"/>
                                </a:cubicBezTo>
                                <a:close/>
                                <a:moveTo>
                                  <a:pt x="9100" y="2"/>
                                </a:moveTo>
                                <a:lnTo>
                                  <a:pt x="9100" y="2"/>
                                </a:lnTo>
                                <a:cubicBezTo>
                                  <a:pt x="9105" y="2"/>
                                  <a:pt x="9108" y="6"/>
                                  <a:pt x="9108" y="10"/>
                                </a:cubicBezTo>
                                <a:cubicBezTo>
                                  <a:pt x="9108" y="15"/>
                                  <a:pt x="9105" y="18"/>
                                  <a:pt x="9100" y="18"/>
                                </a:cubicBezTo>
                                <a:lnTo>
                                  <a:pt x="9100" y="18"/>
                                </a:lnTo>
                                <a:cubicBezTo>
                                  <a:pt x="9096" y="18"/>
                                  <a:pt x="9092" y="15"/>
                                  <a:pt x="9092" y="10"/>
                                </a:cubicBezTo>
                                <a:cubicBezTo>
                                  <a:pt x="9092" y="6"/>
                                  <a:pt x="9096" y="2"/>
                                  <a:pt x="9100" y="2"/>
                                </a:cubicBezTo>
                                <a:close/>
                                <a:moveTo>
                                  <a:pt x="9132" y="2"/>
                                </a:moveTo>
                                <a:lnTo>
                                  <a:pt x="9132" y="2"/>
                                </a:lnTo>
                                <a:cubicBezTo>
                                  <a:pt x="9137" y="2"/>
                                  <a:pt x="9140" y="6"/>
                                  <a:pt x="9140" y="10"/>
                                </a:cubicBezTo>
                                <a:cubicBezTo>
                                  <a:pt x="9140" y="15"/>
                                  <a:pt x="9137" y="18"/>
                                  <a:pt x="9132" y="18"/>
                                </a:cubicBezTo>
                                <a:lnTo>
                                  <a:pt x="9132" y="18"/>
                                </a:lnTo>
                                <a:cubicBezTo>
                                  <a:pt x="9128" y="18"/>
                                  <a:pt x="9124" y="15"/>
                                  <a:pt x="9124" y="10"/>
                                </a:cubicBezTo>
                                <a:cubicBezTo>
                                  <a:pt x="9124" y="6"/>
                                  <a:pt x="9128" y="2"/>
                                  <a:pt x="9132" y="2"/>
                                </a:cubicBezTo>
                                <a:close/>
                                <a:moveTo>
                                  <a:pt x="9164" y="2"/>
                                </a:moveTo>
                                <a:lnTo>
                                  <a:pt x="9164" y="2"/>
                                </a:lnTo>
                                <a:cubicBezTo>
                                  <a:pt x="9169" y="2"/>
                                  <a:pt x="9172" y="6"/>
                                  <a:pt x="9172" y="10"/>
                                </a:cubicBezTo>
                                <a:cubicBezTo>
                                  <a:pt x="9172" y="15"/>
                                  <a:pt x="9169" y="18"/>
                                  <a:pt x="9164" y="18"/>
                                </a:cubicBezTo>
                                <a:lnTo>
                                  <a:pt x="9164" y="18"/>
                                </a:lnTo>
                                <a:cubicBezTo>
                                  <a:pt x="9160" y="18"/>
                                  <a:pt x="9156" y="15"/>
                                  <a:pt x="9156" y="10"/>
                                </a:cubicBezTo>
                                <a:cubicBezTo>
                                  <a:pt x="9156" y="6"/>
                                  <a:pt x="9160" y="2"/>
                                  <a:pt x="9164" y="2"/>
                                </a:cubicBezTo>
                                <a:close/>
                                <a:moveTo>
                                  <a:pt x="9196" y="2"/>
                                </a:moveTo>
                                <a:lnTo>
                                  <a:pt x="9196" y="2"/>
                                </a:lnTo>
                                <a:cubicBezTo>
                                  <a:pt x="9201" y="2"/>
                                  <a:pt x="9204" y="6"/>
                                  <a:pt x="9204" y="10"/>
                                </a:cubicBezTo>
                                <a:cubicBezTo>
                                  <a:pt x="9204" y="15"/>
                                  <a:pt x="9201" y="18"/>
                                  <a:pt x="9196" y="18"/>
                                </a:cubicBezTo>
                                <a:lnTo>
                                  <a:pt x="9196" y="18"/>
                                </a:lnTo>
                                <a:cubicBezTo>
                                  <a:pt x="9192" y="18"/>
                                  <a:pt x="9188" y="15"/>
                                  <a:pt x="9188" y="10"/>
                                </a:cubicBezTo>
                                <a:cubicBezTo>
                                  <a:pt x="9188" y="6"/>
                                  <a:pt x="9192" y="2"/>
                                  <a:pt x="9196" y="2"/>
                                </a:cubicBezTo>
                                <a:close/>
                                <a:moveTo>
                                  <a:pt x="9228" y="2"/>
                                </a:moveTo>
                                <a:lnTo>
                                  <a:pt x="9228" y="2"/>
                                </a:lnTo>
                                <a:cubicBezTo>
                                  <a:pt x="9233" y="2"/>
                                  <a:pt x="9236" y="6"/>
                                  <a:pt x="9236" y="10"/>
                                </a:cubicBezTo>
                                <a:cubicBezTo>
                                  <a:pt x="9236" y="15"/>
                                  <a:pt x="9233" y="18"/>
                                  <a:pt x="9228" y="18"/>
                                </a:cubicBezTo>
                                <a:lnTo>
                                  <a:pt x="9228" y="18"/>
                                </a:lnTo>
                                <a:cubicBezTo>
                                  <a:pt x="9224" y="18"/>
                                  <a:pt x="9220" y="15"/>
                                  <a:pt x="9220" y="10"/>
                                </a:cubicBezTo>
                                <a:cubicBezTo>
                                  <a:pt x="9220" y="6"/>
                                  <a:pt x="9224" y="2"/>
                                  <a:pt x="9228" y="2"/>
                                </a:cubicBezTo>
                                <a:close/>
                                <a:moveTo>
                                  <a:pt x="9260" y="2"/>
                                </a:moveTo>
                                <a:lnTo>
                                  <a:pt x="9260" y="2"/>
                                </a:lnTo>
                                <a:cubicBezTo>
                                  <a:pt x="9265" y="2"/>
                                  <a:pt x="9268" y="6"/>
                                  <a:pt x="9268" y="10"/>
                                </a:cubicBezTo>
                                <a:cubicBezTo>
                                  <a:pt x="9268" y="15"/>
                                  <a:pt x="9265" y="18"/>
                                  <a:pt x="9260" y="18"/>
                                </a:cubicBezTo>
                                <a:lnTo>
                                  <a:pt x="9260" y="18"/>
                                </a:lnTo>
                                <a:cubicBezTo>
                                  <a:pt x="9256" y="18"/>
                                  <a:pt x="9252" y="15"/>
                                  <a:pt x="9252" y="10"/>
                                </a:cubicBezTo>
                                <a:cubicBezTo>
                                  <a:pt x="9252" y="6"/>
                                  <a:pt x="9256" y="2"/>
                                  <a:pt x="9260" y="2"/>
                                </a:cubicBezTo>
                                <a:close/>
                                <a:moveTo>
                                  <a:pt x="9292" y="2"/>
                                </a:moveTo>
                                <a:lnTo>
                                  <a:pt x="9292" y="2"/>
                                </a:lnTo>
                                <a:cubicBezTo>
                                  <a:pt x="9297" y="2"/>
                                  <a:pt x="9300" y="6"/>
                                  <a:pt x="9300" y="10"/>
                                </a:cubicBezTo>
                                <a:cubicBezTo>
                                  <a:pt x="9300" y="15"/>
                                  <a:pt x="9297" y="18"/>
                                  <a:pt x="9292" y="18"/>
                                </a:cubicBezTo>
                                <a:lnTo>
                                  <a:pt x="9292" y="18"/>
                                </a:lnTo>
                                <a:cubicBezTo>
                                  <a:pt x="9288" y="18"/>
                                  <a:pt x="9284" y="15"/>
                                  <a:pt x="9284" y="10"/>
                                </a:cubicBezTo>
                                <a:cubicBezTo>
                                  <a:pt x="9284" y="6"/>
                                  <a:pt x="9288" y="2"/>
                                  <a:pt x="9292" y="2"/>
                                </a:cubicBezTo>
                                <a:close/>
                                <a:moveTo>
                                  <a:pt x="9324" y="2"/>
                                </a:moveTo>
                                <a:lnTo>
                                  <a:pt x="9324" y="2"/>
                                </a:lnTo>
                                <a:cubicBezTo>
                                  <a:pt x="9329" y="2"/>
                                  <a:pt x="9332" y="6"/>
                                  <a:pt x="9332" y="10"/>
                                </a:cubicBezTo>
                                <a:cubicBezTo>
                                  <a:pt x="9332" y="15"/>
                                  <a:pt x="9329" y="18"/>
                                  <a:pt x="9324" y="18"/>
                                </a:cubicBezTo>
                                <a:lnTo>
                                  <a:pt x="9324" y="18"/>
                                </a:lnTo>
                                <a:cubicBezTo>
                                  <a:pt x="9320" y="18"/>
                                  <a:pt x="9316" y="15"/>
                                  <a:pt x="9316" y="10"/>
                                </a:cubicBezTo>
                                <a:cubicBezTo>
                                  <a:pt x="9316" y="6"/>
                                  <a:pt x="9320" y="2"/>
                                  <a:pt x="9324" y="2"/>
                                </a:cubicBezTo>
                                <a:close/>
                                <a:moveTo>
                                  <a:pt x="9356" y="2"/>
                                </a:moveTo>
                                <a:lnTo>
                                  <a:pt x="9356" y="2"/>
                                </a:lnTo>
                                <a:cubicBezTo>
                                  <a:pt x="9361" y="2"/>
                                  <a:pt x="9364" y="6"/>
                                  <a:pt x="9364" y="10"/>
                                </a:cubicBezTo>
                                <a:cubicBezTo>
                                  <a:pt x="9364" y="15"/>
                                  <a:pt x="9361" y="18"/>
                                  <a:pt x="9356" y="18"/>
                                </a:cubicBezTo>
                                <a:lnTo>
                                  <a:pt x="9356" y="18"/>
                                </a:lnTo>
                                <a:cubicBezTo>
                                  <a:pt x="9352" y="18"/>
                                  <a:pt x="9348" y="15"/>
                                  <a:pt x="9348" y="10"/>
                                </a:cubicBezTo>
                                <a:cubicBezTo>
                                  <a:pt x="9348" y="6"/>
                                  <a:pt x="9352" y="2"/>
                                  <a:pt x="9356" y="2"/>
                                </a:cubicBezTo>
                                <a:close/>
                                <a:moveTo>
                                  <a:pt x="9388" y="2"/>
                                </a:moveTo>
                                <a:lnTo>
                                  <a:pt x="9388" y="2"/>
                                </a:lnTo>
                                <a:cubicBezTo>
                                  <a:pt x="9393" y="2"/>
                                  <a:pt x="9396" y="6"/>
                                  <a:pt x="9396" y="10"/>
                                </a:cubicBezTo>
                                <a:cubicBezTo>
                                  <a:pt x="9396" y="15"/>
                                  <a:pt x="9393" y="18"/>
                                  <a:pt x="9388" y="18"/>
                                </a:cubicBezTo>
                                <a:lnTo>
                                  <a:pt x="9388" y="18"/>
                                </a:lnTo>
                                <a:cubicBezTo>
                                  <a:pt x="9384" y="18"/>
                                  <a:pt x="9380" y="15"/>
                                  <a:pt x="9380" y="10"/>
                                </a:cubicBezTo>
                                <a:cubicBezTo>
                                  <a:pt x="9380" y="6"/>
                                  <a:pt x="9384" y="2"/>
                                  <a:pt x="9388" y="2"/>
                                </a:cubicBezTo>
                                <a:close/>
                                <a:moveTo>
                                  <a:pt x="9420" y="2"/>
                                </a:moveTo>
                                <a:lnTo>
                                  <a:pt x="9420" y="2"/>
                                </a:lnTo>
                                <a:cubicBezTo>
                                  <a:pt x="9425" y="2"/>
                                  <a:pt x="9428" y="6"/>
                                  <a:pt x="9428" y="10"/>
                                </a:cubicBezTo>
                                <a:cubicBezTo>
                                  <a:pt x="9428" y="15"/>
                                  <a:pt x="9425" y="18"/>
                                  <a:pt x="9420" y="18"/>
                                </a:cubicBezTo>
                                <a:lnTo>
                                  <a:pt x="9420" y="18"/>
                                </a:lnTo>
                                <a:cubicBezTo>
                                  <a:pt x="9416" y="18"/>
                                  <a:pt x="9412" y="15"/>
                                  <a:pt x="9412" y="10"/>
                                </a:cubicBezTo>
                                <a:cubicBezTo>
                                  <a:pt x="9412" y="6"/>
                                  <a:pt x="9416" y="2"/>
                                  <a:pt x="9420" y="2"/>
                                </a:cubicBezTo>
                                <a:close/>
                                <a:moveTo>
                                  <a:pt x="9452" y="2"/>
                                </a:moveTo>
                                <a:lnTo>
                                  <a:pt x="9452" y="2"/>
                                </a:lnTo>
                                <a:cubicBezTo>
                                  <a:pt x="9457" y="2"/>
                                  <a:pt x="9460" y="6"/>
                                  <a:pt x="9460" y="10"/>
                                </a:cubicBezTo>
                                <a:cubicBezTo>
                                  <a:pt x="9460" y="15"/>
                                  <a:pt x="9457" y="18"/>
                                  <a:pt x="9452" y="18"/>
                                </a:cubicBezTo>
                                <a:lnTo>
                                  <a:pt x="9452" y="18"/>
                                </a:lnTo>
                                <a:cubicBezTo>
                                  <a:pt x="9448" y="18"/>
                                  <a:pt x="9444" y="15"/>
                                  <a:pt x="9444" y="10"/>
                                </a:cubicBezTo>
                                <a:cubicBezTo>
                                  <a:pt x="9444" y="6"/>
                                  <a:pt x="9448" y="2"/>
                                  <a:pt x="9452" y="2"/>
                                </a:cubicBezTo>
                                <a:close/>
                                <a:moveTo>
                                  <a:pt x="9484" y="2"/>
                                </a:moveTo>
                                <a:lnTo>
                                  <a:pt x="9484" y="2"/>
                                </a:lnTo>
                                <a:cubicBezTo>
                                  <a:pt x="9489" y="2"/>
                                  <a:pt x="9492" y="6"/>
                                  <a:pt x="9492" y="10"/>
                                </a:cubicBezTo>
                                <a:cubicBezTo>
                                  <a:pt x="9492" y="15"/>
                                  <a:pt x="9489" y="18"/>
                                  <a:pt x="9484" y="18"/>
                                </a:cubicBezTo>
                                <a:lnTo>
                                  <a:pt x="9484" y="18"/>
                                </a:lnTo>
                                <a:cubicBezTo>
                                  <a:pt x="9480" y="18"/>
                                  <a:pt x="9476" y="15"/>
                                  <a:pt x="9476" y="10"/>
                                </a:cubicBezTo>
                                <a:cubicBezTo>
                                  <a:pt x="9476" y="6"/>
                                  <a:pt x="9480" y="2"/>
                                  <a:pt x="9484" y="2"/>
                                </a:cubicBezTo>
                                <a:close/>
                                <a:moveTo>
                                  <a:pt x="9516" y="2"/>
                                </a:moveTo>
                                <a:lnTo>
                                  <a:pt x="9517" y="2"/>
                                </a:lnTo>
                                <a:cubicBezTo>
                                  <a:pt x="9521" y="2"/>
                                  <a:pt x="9525" y="6"/>
                                  <a:pt x="9525" y="10"/>
                                </a:cubicBezTo>
                                <a:cubicBezTo>
                                  <a:pt x="9525" y="15"/>
                                  <a:pt x="9521" y="18"/>
                                  <a:pt x="9517" y="18"/>
                                </a:cubicBezTo>
                                <a:lnTo>
                                  <a:pt x="9516" y="18"/>
                                </a:lnTo>
                                <a:cubicBezTo>
                                  <a:pt x="9512" y="18"/>
                                  <a:pt x="9508" y="15"/>
                                  <a:pt x="9508" y="10"/>
                                </a:cubicBezTo>
                                <a:cubicBezTo>
                                  <a:pt x="9508" y="6"/>
                                  <a:pt x="9512" y="2"/>
                                  <a:pt x="9516" y="2"/>
                                </a:cubicBezTo>
                                <a:close/>
                                <a:moveTo>
                                  <a:pt x="9549" y="2"/>
                                </a:moveTo>
                                <a:lnTo>
                                  <a:pt x="9549" y="2"/>
                                </a:lnTo>
                                <a:cubicBezTo>
                                  <a:pt x="9553" y="2"/>
                                  <a:pt x="9557" y="6"/>
                                  <a:pt x="9557" y="10"/>
                                </a:cubicBezTo>
                                <a:cubicBezTo>
                                  <a:pt x="9557" y="15"/>
                                  <a:pt x="9553" y="18"/>
                                  <a:pt x="9549" y="18"/>
                                </a:cubicBezTo>
                                <a:lnTo>
                                  <a:pt x="9549" y="18"/>
                                </a:lnTo>
                                <a:cubicBezTo>
                                  <a:pt x="9544" y="18"/>
                                  <a:pt x="9541" y="15"/>
                                  <a:pt x="9541" y="10"/>
                                </a:cubicBezTo>
                                <a:cubicBezTo>
                                  <a:pt x="9541" y="6"/>
                                  <a:pt x="9544" y="2"/>
                                  <a:pt x="9549" y="2"/>
                                </a:cubicBezTo>
                                <a:close/>
                                <a:moveTo>
                                  <a:pt x="9581" y="2"/>
                                </a:moveTo>
                                <a:lnTo>
                                  <a:pt x="9581" y="2"/>
                                </a:lnTo>
                                <a:cubicBezTo>
                                  <a:pt x="9585" y="2"/>
                                  <a:pt x="9589" y="6"/>
                                  <a:pt x="9589" y="10"/>
                                </a:cubicBezTo>
                                <a:cubicBezTo>
                                  <a:pt x="9589" y="15"/>
                                  <a:pt x="9585" y="18"/>
                                  <a:pt x="9581" y="18"/>
                                </a:cubicBezTo>
                                <a:lnTo>
                                  <a:pt x="9581" y="18"/>
                                </a:lnTo>
                                <a:cubicBezTo>
                                  <a:pt x="9576" y="18"/>
                                  <a:pt x="9573" y="15"/>
                                  <a:pt x="9573" y="10"/>
                                </a:cubicBezTo>
                                <a:cubicBezTo>
                                  <a:pt x="9573" y="6"/>
                                  <a:pt x="9576" y="2"/>
                                  <a:pt x="9581" y="2"/>
                                </a:cubicBezTo>
                                <a:close/>
                                <a:moveTo>
                                  <a:pt x="9613" y="2"/>
                                </a:moveTo>
                                <a:lnTo>
                                  <a:pt x="9613" y="2"/>
                                </a:lnTo>
                                <a:cubicBezTo>
                                  <a:pt x="9617" y="2"/>
                                  <a:pt x="9621" y="6"/>
                                  <a:pt x="9621" y="10"/>
                                </a:cubicBezTo>
                                <a:cubicBezTo>
                                  <a:pt x="9621" y="15"/>
                                  <a:pt x="9617" y="18"/>
                                  <a:pt x="9613" y="18"/>
                                </a:cubicBezTo>
                                <a:lnTo>
                                  <a:pt x="9613" y="18"/>
                                </a:lnTo>
                                <a:cubicBezTo>
                                  <a:pt x="9608" y="18"/>
                                  <a:pt x="9605" y="15"/>
                                  <a:pt x="9605" y="10"/>
                                </a:cubicBezTo>
                                <a:cubicBezTo>
                                  <a:pt x="9605" y="6"/>
                                  <a:pt x="9608" y="2"/>
                                  <a:pt x="9613" y="2"/>
                                </a:cubicBezTo>
                                <a:close/>
                                <a:moveTo>
                                  <a:pt x="9645" y="2"/>
                                </a:moveTo>
                                <a:lnTo>
                                  <a:pt x="9645" y="2"/>
                                </a:lnTo>
                                <a:cubicBezTo>
                                  <a:pt x="9649" y="2"/>
                                  <a:pt x="9653" y="6"/>
                                  <a:pt x="9653" y="10"/>
                                </a:cubicBezTo>
                                <a:cubicBezTo>
                                  <a:pt x="9653" y="15"/>
                                  <a:pt x="9649" y="18"/>
                                  <a:pt x="9645" y="18"/>
                                </a:cubicBezTo>
                                <a:lnTo>
                                  <a:pt x="9645" y="18"/>
                                </a:lnTo>
                                <a:cubicBezTo>
                                  <a:pt x="9640" y="18"/>
                                  <a:pt x="9637" y="15"/>
                                  <a:pt x="9637" y="10"/>
                                </a:cubicBezTo>
                                <a:cubicBezTo>
                                  <a:pt x="9637" y="6"/>
                                  <a:pt x="9640" y="2"/>
                                  <a:pt x="9645" y="2"/>
                                </a:cubicBezTo>
                                <a:close/>
                                <a:moveTo>
                                  <a:pt x="9677" y="2"/>
                                </a:moveTo>
                                <a:lnTo>
                                  <a:pt x="9677" y="2"/>
                                </a:lnTo>
                                <a:cubicBezTo>
                                  <a:pt x="9681" y="2"/>
                                  <a:pt x="9685" y="6"/>
                                  <a:pt x="9685" y="10"/>
                                </a:cubicBezTo>
                                <a:cubicBezTo>
                                  <a:pt x="9685" y="15"/>
                                  <a:pt x="9681" y="18"/>
                                  <a:pt x="9677" y="18"/>
                                </a:cubicBezTo>
                                <a:lnTo>
                                  <a:pt x="9677" y="18"/>
                                </a:lnTo>
                                <a:cubicBezTo>
                                  <a:pt x="9672" y="18"/>
                                  <a:pt x="9669" y="15"/>
                                  <a:pt x="9669" y="10"/>
                                </a:cubicBezTo>
                                <a:cubicBezTo>
                                  <a:pt x="9669" y="6"/>
                                  <a:pt x="9672" y="2"/>
                                  <a:pt x="9677" y="2"/>
                                </a:cubicBezTo>
                                <a:close/>
                                <a:moveTo>
                                  <a:pt x="9709" y="2"/>
                                </a:moveTo>
                                <a:lnTo>
                                  <a:pt x="9709" y="2"/>
                                </a:lnTo>
                                <a:cubicBezTo>
                                  <a:pt x="9713" y="2"/>
                                  <a:pt x="9717" y="6"/>
                                  <a:pt x="9717" y="10"/>
                                </a:cubicBezTo>
                                <a:cubicBezTo>
                                  <a:pt x="9717" y="15"/>
                                  <a:pt x="9713" y="18"/>
                                  <a:pt x="9709" y="18"/>
                                </a:cubicBezTo>
                                <a:lnTo>
                                  <a:pt x="9709" y="18"/>
                                </a:lnTo>
                                <a:cubicBezTo>
                                  <a:pt x="9704" y="18"/>
                                  <a:pt x="9701" y="15"/>
                                  <a:pt x="9701" y="10"/>
                                </a:cubicBezTo>
                                <a:cubicBezTo>
                                  <a:pt x="9701" y="6"/>
                                  <a:pt x="9704" y="2"/>
                                  <a:pt x="9709" y="2"/>
                                </a:cubicBezTo>
                                <a:close/>
                                <a:moveTo>
                                  <a:pt x="9741" y="2"/>
                                </a:moveTo>
                                <a:lnTo>
                                  <a:pt x="9741" y="2"/>
                                </a:lnTo>
                                <a:cubicBezTo>
                                  <a:pt x="9745" y="2"/>
                                  <a:pt x="9749" y="6"/>
                                  <a:pt x="9749" y="10"/>
                                </a:cubicBezTo>
                                <a:cubicBezTo>
                                  <a:pt x="9749" y="15"/>
                                  <a:pt x="9745" y="18"/>
                                  <a:pt x="9741" y="18"/>
                                </a:cubicBezTo>
                                <a:lnTo>
                                  <a:pt x="9741" y="18"/>
                                </a:lnTo>
                                <a:cubicBezTo>
                                  <a:pt x="9736" y="18"/>
                                  <a:pt x="9733" y="15"/>
                                  <a:pt x="9733" y="10"/>
                                </a:cubicBezTo>
                                <a:cubicBezTo>
                                  <a:pt x="9733" y="6"/>
                                  <a:pt x="9736" y="2"/>
                                  <a:pt x="9741" y="2"/>
                                </a:cubicBezTo>
                                <a:close/>
                                <a:moveTo>
                                  <a:pt x="9773" y="2"/>
                                </a:moveTo>
                                <a:lnTo>
                                  <a:pt x="9773" y="2"/>
                                </a:lnTo>
                                <a:cubicBezTo>
                                  <a:pt x="9777" y="2"/>
                                  <a:pt x="9781" y="6"/>
                                  <a:pt x="9781" y="10"/>
                                </a:cubicBezTo>
                                <a:cubicBezTo>
                                  <a:pt x="9781" y="15"/>
                                  <a:pt x="9777" y="18"/>
                                  <a:pt x="9773" y="18"/>
                                </a:cubicBezTo>
                                <a:lnTo>
                                  <a:pt x="9773" y="18"/>
                                </a:lnTo>
                                <a:cubicBezTo>
                                  <a:pt x="9768" y="18"/>
                                  <a:pt x="9765" y="15"/>
                                  <a:pt x="9765" y="10"/>
                                </a:cubicBezTo>
                                <a:cubicBezTo>
                                  <a:pt x="9765" y="6"/>
                                  <a:pt x="9768" y="2"/>
                                  <a:pt x="9773" y="2"/>
                                </a:cubicBezTo>
                                <a:close/>
                                <a:moveTo>
                                  <a:pt x="9805" y="2"/>
                                </a:moveTo>
                                <a:lnTo>
                                  <a:pt x="9805" y="2"/>
                                </a:lnTo>
                                <a:cubicBezTo>
                                  <a:pt x="9809" y="2"/>
                                  <a:pt x="9813" y="6"/>
                                  <a:pt x="9813" y="10"/>
                                </a:cubicBezTo>
                                <a:cubicBezTo>
                                  <a:pt x="9813" y="15"/>
                                  <a:pt x="9809" y="18"/>
                                  <a:pt x="9805" y="18"/>
                                </a:cubicBezTo>
                                <a:lnTo>
                                  <a:pt x="9805" y="18"/>
                                </a:lnTo>
                                <a:cubicBezTo>
                                  <a:pt x="9800" y="18"/>
                                  <a:pt x="9797" y="15"/>
                                  <a:pt x="9797" y="10"/>
                                </a:cubicBezTo>
                                <a:cubicBezTo>
                                  <a:pt x="9797" y="6"/>
                                  <a:pt x="9800" y="2"/>
                                  <a:pt x="9805" y="2"/>
                                </a:cubicBezTo>
                                <a:close/>
                                <a:moveTo>
                                  <a:pt x="9837" y="2"/>
                                </a:moveTo>
                                <a:lnTo>
                                  <a:pt x="9837" y="2"/>
                                </a:lnTo>
                                <a:cubicBezTo>
                                  <a:pt x="9841" y="2"/>
                                  <a:pt x="9845" y="6"/>
                                  <a:pt x="9845" y="10"/>
                                </a:cubicBezTo>
                                <a:cubicBezTo>
                                  <a:pt x="9845" y="15"/>
                                  <a:pt x="9841" y="18"/>
                                  <a:pt x="9837" y="18"/>
                                </a:cubicBezTo>
                                <a:lnTo>
                                  <a:pt x="9837" y="18"/>
                                </a:lnTo>
                                <a:cubicBezTo>
                                  <a:pt x="9832" y="18"/>
                                  <a:pt x="9829" y="15"/>
                                  <a:pt x="9829" y="10"/>
                                </a:cubicBezTo>
                                <a:cubicBezTo>
                                  <a:pt x="9829" y="6"/>
                                  <a:pt x="9832" y="2"/>
                                  <a:pt x="9837" y="2"/>
                                </a:cubicBezTo>
                                <a:close/>
                                <a:moveTo>
                                  <a:pt x="9869" y="2"/>
                                </a:moveTo>
                                <a:lnTo>
                                  <a:pt x="9869" y="2"/>
                                </a:lnTo>
                                <a:cubicBezTo>
                                  <a:pt x="9873" y="2"/>
                                  <a:pt x="9877" y="6"/>
                                  <a:pt x="9877" y="10"/>
                                </a:cubicBezTo>
                                <a:cubicBezTo>
                                  <a:pt x="9877" y="15"/>
                                  <a:pt x="9873" y="18"/>
                                  <a:pt x="9869" y="18"/>
                                </a:cubicBezTo>
                                <a:lnTo>
                                  <a:pt x="9869" y="18"/>
                                </a:lnTo>
                                <a:cubicBezTo>
                                  <a:pt x="9864" y="18"/>
                                  <a:pt x="9861" y="15"/>
                                  <a:pt x="9861" y="10"/>
                                </a:cubicBezTo>
                                <a:cubicBezTo>
                                  <a:pt x="9861" y="6"/>
                                  <a:pt x="9864" y="2"/>
                                  <a:pt x="9869" y="2"/>
                                </a:cubicBezTo>
                                <a:close/>
                                <a:moveTo>
                                  <a:pt x="9901" y="2"/>
                                </a:moveTo>
                                <a:lnTo>
                                  <a:pt x="9901" y="2"/>
                                </a:lnTo>
                                <a:cubicBezTo>
                                  <a:pt x="9905" y="2"/>
                                  <a:pt x="9909" y="6"/>
                                  <a:pt x="9909" y="10"/>
                                </a:cubicBezTo>
                                <a:cubicBezTo>
                                  <a:pt x="9909" y="15"/>
                                  <a:pt x="9905" y="18"/>
                                  <a:pt x="9901" y="18"/>
                                </a:cubicBezTo>
                                <a:lnTo>
                                  <a:pt x="9901" y="18"/>
                                </a:lnTo>
                                <a:cubicBezTo>
                                  <a:pt x="9896" y="18"/>
                                  <a:pt x="9893" y="15"/>
                                  <a:pt x="9893" y="10"/>
                                </a:cubicBezTo>
                                <a:cubicBezTo>
                                  <a:pt x="9893" y="6"/>
                                  <a:pt x="9896" y="2"/>
                                  <a:pt x="9901" y="2"/>
                                </a:cubicBezTo>
                                <a:close/>
                                <a:moveTo>
                                  <a:pt x="9933" y="2"/>
                                </a:moveTo>
                                <a:lnTo>
                                  <a:pt x="9933" y="2"/>
                                </a:lnTo>
                                <a:cubicBezTo>
                                  <a:pt x="9937" y="2"/>
                                  <a:pt x="9941" y="6"/>
                                  <a:pt x="9941" y="10"/>
                                </a:cubicBezTo>
                                <a:cubicBezTo>
                                  <a:pt x="9941" y="15"/>
                                  <a:pt x="9937" y="18"/>
                                  <a:pt x="9933" y="18"/>
                                </a:cubicBezTo>
                                <a:lnTo>
                                  <a:pt x="9933" y="18"/>
                                </a:lnTo>
                                <a:cubicBezTo>
                                  <a:pt x="9928" y="18"/>
                                  <a:pt x="9925" y="15"/>
                                  <a:pt x="9925" y="10"/>
                                </a:cubicBezTo>
                                <a:cubicBezTo>
                                  <a:pt x="9925" y="6"/>
                                  <a:pt x="9928" y="2"/>
                                  <a:pt x="9933" y="2"/>
                                </a:cubicBezTo>
                                <a:close/>
                                <a:moveTo>
                                  <a:pt x="9965" y="2"/>
                                </a:moveTo>
                                <a:lnTo>
                                  <a:pt x="9965" y="2"/>
                                </a:lnTo>
                                <a:cubicBezTo>
                                  <a:pt x="9969" y="2"/>
                                  <a:pt x="9973" y="6"/>
                                  <a:pt x="9973" y="10"/>
                                </a:cubicBezTo>
                                <a:cubicBezTo>
                                  <a:pt x="9973" y="15"/>
                                  <a:pt x="9969" y="18"/>
                                  <a:pt x="9965" y="18"/>
                                </a:cubicBezTo>
                                <a:lnTo>
                                  <a:pt x="9965" y="18"/>
                                </a:lnTo>
                                <a:cubicBezTo>
                                  <a:pt x="9960" y="18"/>
                                  <a:pt x="9957" y="15"/>
                                  <a:pt x="9957" y="10"/>
                                </a:cubicBezTo>
                                <a:cubicBezTo>
                                  <a:pt x="9957" y="6"/>
                                  <a:pt x="9960" y="2"/>
                                  <a:pt x="9965" y="2"/>
                                </a:cubicBezTo>
                                <a:close/>
                                <a:moveTo>
                                  <a:pt x="9997" y="2"/>
                                </a:moveTo>
                                <a:lnTo>
                                  <a:pt x="9997" y="2"/>
                                </a:lnTo>
                                <a:cubicBezTo>
                                  <a:pt x="10001" y="2"/>
                                  <a:pt x="10005" y="6"/>
                                  <a:pt x="10005" y="10"/>
                                </a:cubicBezTo>
                                <a:cubicBezTo>
                                  <a:pt x="10005" y="15"/>
                                  <a:pt x="10001" y="18"/>
                                  <a:pt x="9997" y="18"/>
                                </a:cubicBezTo>
                                <a:lnTo>
                                  <a:pt x="9997" y="18"/>
                                </a:lnTo>
                                <a:cubicBezTo>
                                  <a:pt x="9992" y="18"/>
                                  <a:pt x="9989" y="15"/>
                                  <a:pt x="9989" y="10"/>
                                </a:cubicBezTo>
                                <a:cubicBezTo>
                                  <a:pt x="9989" y="6"/>
                                  <a:pt x="9992" y="2"/>
                                  <a:pt x="9997" y="2"/>
                                </a:cubicBezTo>
                                <a:close/>
                                <a:moveTo>
                                  <a:pt x="10029" y="2"/>
                                </a:moveTo>
                                <a:lnTo>
                                  <a:pt x="10029" y="2"/>
                                </a:lnTo>
                                <a:cubicBezTo>
                                  <a:pt x="10033" y="2"/>
                                  <a:pt x="10037" y="6"/>
                                  <a:pt x="10037" y="10"/>
                                </a:cubicBezTo>
                                <a:cubicBezTo>
                                  <a:pt x="10037" y="15"/>
                                  <a:pt x="10033" y="18"/>
                                  <a:pt x="10029" y="18"/>
                                </a:cubicBezTo>
                                <a:lnTo>
                                  <a:pt x="10029" y="18"/>
                                </a:lnTo>
                                <a:cubicBezTo>
                                  <a:pt x="10024" y="18"/>
                                  <a:pt x="10021" y="15"/>
                                  <a:pt x="10021" y="10"/>
                                </a:cubicBezTo>
                                <a:cubicBezTo>
                                  <a:pt x="10021" y="6"/>
                                  <a:pt x="10024" y="2"/>
                                  <a:pt x="10029" y="2"/>
                                </a:cubicBezTo>
                                <a:close/>
                                <a:moveTo>
                                  <a:pt x="10061" y="2"/>
                                </a:moveTo>
                                <a:lnTo>
                                  <a:pt x="10061" y="2"/>
                                </a:lnTo>
                                <a:cubicBezTo>
                                  <a:pt x="10065" y="2"/>
                                  <a:pt x="10069" y="6"/>
                                  <a:pt x="10069" y="10"/>
                                </a:cubicBezTo>
                                <a:cubicBezTo>
                                  <a:pt x="10069" y="15"/>
                                  <a:pt x="10065" y="18"/>
                                  <a:pt x="10061" y="18"/>
                                </a:cubicBezTo>
                                <a:lnTo>
                                  <a:pt x="10061" y="18"/>
                                </a:lnTo>
                                <a:cubicBezTo>
                                  <a:pt x="10056" y="18"/>
                                  <a:pt x="10053" y="15"/>
                                  <a:pt x="10053" y="10"/>
                                </a:cubicBezTo>
                                <a:cubicBezTo>
                                  <a:pt x="10053" y="6"/>
                                  <a:pt x="10056" y="2"/>
                                  <a:pt x="10061" y="2"/>
                                </a:cubicBezTo>
                                <a:close/>
                                <a:moveTo>
                                  <a:pt x="10093" y="2"/>
                                </a:moveTo>
                                <a:lnTo>
                                  <a:pt x="10093" y="2"/>
                                </a:lnTo>
                                <a:cubicBezTo>
                                  <a:pt x="10097" y="2"/>
                                  <a:pt x="10101" y="6"/>
                                  <a:pt x="10101" y="10"/>
                                </a:cubicBezTo>
                                <a:cubicBezTo>
                                  <a:pt x="10101" y="15"/>
                                  <a:pt x="10097" y="18"/>
                                  <a:pt x="10093" y="18"/>
                                </a:cubicBezTo>
                                <a:lnTo>
                                  <a:pt x="10093" y="18"/>
                                </a:lnTo>
                                <a:cubicBezTo>
                                  <a:pt x="10088" y="18"/>
                                  <a:pt x="10085" y="15"/>
                                  <a:pt x="10085" y="10"/>
                                </a:cubicBezTo>
                                <a:cubicBezTo>
                                  <a:pt x="10085" y="6"/>
                                  <a:pt x="10088" y="2"/>
                                  <a:pt x="10093" y="2"/>
                                </a:cubicBezTo>
                                <a:close/>
                                <a:moveTo>
                                  <a:pt x="10125" y="2"/>
                                </a:moveTo>
                                <a:lnTo>
                                  <a:pt x="10125" y="2"/>
                                </a:lnTo>
                                <a:cubicBezTo>
                                  <a:pt x="10129" y="2"/>
                                  <a:pt x="10133" y="6"/>
                                  <a:pt x="10133" y="10"/>
                                </a:cubicBezTo>
                                <a:cubicBezTo>
                                  <a:pt x="10133" y="15"/>
                                  <a:pt x="10129" y="18"/>
                                  <a:pt x="10125" y="18"/>
                                </a:cubicBezTo>
                                <a:lnTo>
                                  <a:pt x="10125" y="18"/>
                                </a:lnTo>
                                <a:cubicBezTo>
                                  <a:pt x="10120" y="18"/>
                                  <a:pt x="10117" y="15"/>
                                  <a:pt x="10117" y="10"/>
                                </a:cubicBezTo>
                                <a:cubicBezTo>
                                  <a:pt x="10117" y="6"/>
                                  <a:pt x="10120" y="2"/>
                                  <a:pt x="10125" y="2"/>
                                </a:cubicBezTo>
                                <a:close/>
                                <a:moveTo>
                                  <a:pt x="10157" y="2"/>
                                </a:moveTo>
                                <a:lnTo>
                                  <a:pt x="10157" y="2"/>
                                </a:lnTo>
                                <a:cubicBezTo>
                                  <a:pt x="10161" y="2"/>
                                  <a:pt x="10165" y="6"/>
                                  <a:pt x="10165" y="10"/>
                                </a:cubicBezTo>
                                <a:cubicBezTo>
                                  <a:pt x="10165" y="15"/>
                                  <a:pt x="10161" y="18"/>
                                  <a:pt x="10157" y="18"/>
                                </a:cubicBezTo>
                                <a:lnTo>
                                  <a:pt x="10157" y="18"/>
                                </a:lnTo>
                                <a:cubicBezTo>
                                  <a:pt x="10152" y="18"/>
                                  <a:pt x="10149" y="15"/>
                                  <a:pt x="10149" y="10"/>
                                </a:cubicBezTo>
                                <a:cubicBezTo>
                                  <a:pt x="10149" y="6"/>
                                  <a:pt x="10152" y="2"/>
                                  <a:pt x="10157" y="2"/>
                                </a:cubicBezTo>
                                <a:close/>
                                <a:moveTo>
                                  <a:pt x="10189" y="3"/>
                                </a:moveTo>
                                <a:lnTo>
                                  <a:pt x="10189" y="3"/>
                                </a:lnTo>
                                <a:cubicBezTo>
                                  <a:pt x="10193" y="3"/>
                                  <a:pt x="10197" y="6"/>
                                  <a:pt x="10197" y="11"/>
                                </a:cubicBezTo>
                                <a:cubicBezTo>
                                  <a:pt x="10197" y="15"/>
                                  <a:pt x="10193" y="19"/>
                                  <a:pt x="10189" y="19"/>
                                </a:cubicBezTo>
                                <a:lnTo>
                                  <a:pt x="10189" y="19"/>
                                </a:lnTo>
                                <a:cubicBezTo>
                                  <a:pt x="10184" y="19"/>
                                  <a:pt x="10181" y="15"/>
                                  <a:pt x="10181" y="11"/>
                                </a:cubicBezTo>
                                <a:cubicBezTo>
                                  <a:pt x="10181" y="6"/>
                                  <a:pt x="10184" y="3"/>
                                  <a:pt x="10189" y="3"/>
                                </a:cubicBezTo>
                                <a:close/>
                                <a:moveTo>
                                  <a:pt x="10221" y="3"/>
                                </a:moveTo>
                                <a:lnTo>
                                  <a:pt x="10221" y="3"/>
                                </a:lnTo>
                                <a:cubicBezTo>
                                  <a:pt x="10225" y="3"/>
                                  <a:pt x="10229" y="6"/>
                                  <a:pt x="10229" y="11"/>
                                </a:cubicBezTo>
                                <a:cubicBezTo>
                                  <a:pt x="10229" y="15"/>
                                  <a:pt x="10225" y="19"/>
                                  <a:pt x="10221" y="19"/>
                                </a:cubicBezTo>
                                <a:lnTo>
                                  <a:pt x="10221" y="19"/>
                                </a:lnTo>
                                <a:cubicBezTo>
                                  <a:pt x="10216" y="19"/>
                                  <a:pt x="10213" y="15"/>
                                  <a:pt x="10213" y="11"/>
                                </a:cubicBezTo>
                                <a:cubicBezTo>
                                  <a:pt x="10213" y="6"/>
                                  <a:pt x="10216" y="3"/>
                                  <a:pt x="10221" y="3"/>
                                </a:cubicBezTo>
                                <a:close/>
                                <a:moveTo>
                                  <a:pt x="10253" y="3"/>
                                </a:moveTo>
                                <a:lnTo>
                                  <a:pt x="10253" y="3"/>
                                </a:lnTo>
                                <a:cubicBezTo>
                                  <a:pt x="10257" y="3"/>
                                  <a:pt x="10261" y="6"/>
                                  <a:pt x="10261" y="11"/>
                                </a:cubicBezTo>
                                <a:cubicBezTo>
                                  <a:pt x="10261" y="15"/>
                                  <a:pt x="10257" y="19"/>
                                  <a:pt x="10253" y="19"/>
                                </a:cubicBezTo>
                                <a:lnTo>
                                  <a:pt x="10253" y="19"/>
                                </a:lnTo>
                                <a:cubicBezTo>
                                  <a:pt x="10248" y="19"/>
                                  <a:pt x="10245" y="15"/>
                                  <a:pt x="10245" y="11"/>
                                </a:cubicBezTo>
                                <a:cubicBezTo>
                                  <a:pt x="10245" y="6"/>
                                  <a:pt x="10248" y="3"/>
                                  <a:pt x="10253" y="3"/>
                                </a:cubicBezTo>
                                <a:close/>
                                <a:moveTo>
                                  <a:pt x="10285" y="3"/>
                                </a:moveTo>
                                <a:lnTo>
                                  <a:pt x="10285" y="3"/>
                                </a:lnTo>
                                <a:cubicBezTo>
                                  <a:pt x="10289" y="3"/>
                                  <a:pt x="10293" y="6"/>
                                  <a:pt x="10293" y="11"/>
                                </a:cubicBezTo>
                                <a:cubicBezTo>
                                  <a:pt x="10293" y="15"/>
                                  <a:pt x="10289" y="19"/>
                                  <a:pt x="10285" y="19"/>
                                </a:cubicBezTo>
                                <a:lnTo>
                                  <a:pt x="10285" y="19"/>
                                </a:lnTo>
                                <a:cubicBezTo>
                                  <a:pt x="10280" y="19"/>
                                  <a:pt x="10277" y="15"/>
                                  <a:pt x="10277" y="11"/>
                                </a:cubicBezTo>
                                <a:cubicBezTo>
                                  <a:pt x="10277" y="6"/>
                                  <a:pt x="10280" y="3"/>
                                  <a:pt x="10285" y="3"/>
                                </a:cubicBezTo>
                                <a:close/>
                                <a:moveTo>
                                  <a:pt x="10317" y="3"/>
                                </a:moveTo>
                                <a:lnTo>
                                  <a:pt x="10317" y="3"/>
                                </a:lnTo>
                                <a:cubicBezTo>
                                  <a:pt x="10321" y="3"/>
                                  <a:pt x="10325" y="6"/>
                                  <a:pt x="10325" y="11"/>
                                </a:cubicBezTo>
                                <a:cubicBezTo>
                                  <a:pt x="10325" y="15"/>
                                  <a:pt x="10321" y="19"/>
                                  <a:pt x="10317" y="19"/>
                                </a:cubicBezTo>
                                <a:lnTo>
                                  <a:pt x="10317" y="19"/>
                                </a:lnTo>
                                <a:cubicBezTo>
                                  <a:pt x="10312" y="19"/>
                                  <a:pt x="10309" y="15"/>
                                  <a:pt x="10309" y="11"/>
                                </a:cubicBezTo>
                                <a:cubicBezTo>
                                  <a:pt x="10309" y="6"/>
                                  <a:pt x="10312" y="3"/>
                                  <a:pt x="10317" y="3"/>
                                </a:cubicBezTo>
                                <a:close/>
                                <a:moveTo>
                                  <a:pt x="10349" y="3"/>
                                </a:moveTo>
                                <a:lnTo>
                                  <a:pt x="10349" y="3"/>
                                </a:lnTo>
                                <a:cubicBezTo>
                                  <a:pt x="10353" y="3"/>
                                  <a:pt x="10357" y="6"/>
                                  <a:pt x="10357" y="11"/>
                                </a:cubicBezTo>
                                <a:cubicBezTo>
                                  <a:pt x="10357" y="15"/>
                                  <a:pt x="10353" y="19"/>
                                  <a:pt x="10349" y="19"/>
                                </a:cubicBezTo>
                                <a:lnTo>
                                  <a:pt x="10349" y="19"/>
                                </a:lnTo>
                                <a:cubicBezTo>
                                  <a:pt x="10345" y="19"/>
                                  <a:pt x="10341" y="15"/>
                                  <a:pt x="10341" y="11"/>
                                </a:cubicBezTo>
                                <a:cubicBezTo>
                                  <a:pt x="10341" y="6"/>
                                  <a:pt x="10345" y="3"/>
                                  <a:pt x="10349" y="3"/>
                                </a:cubicBezTo>
                                <a:close/>
                                <a:moveTo>
                                  <a:pt x="10381" y="3"/>
                                </a:moveTo>
                                <a:lnTo>
                                  <a:pt x="10381" y="3"/>
                                </a:lnTo>
                                <a:cubicBezTo>
                                  <a:pt x="10385" y="3"/>
                                  <a:pt x="10389" y="6"/>
                                  <a:pt x="10389" y="11"/>
                                </a:cubicBezTo>
                                <a:cubicBezTo>
                                  <a:pt x="10389" y="15"/>
                                  <a:pt x="10385" y="19"/>
                                  <a:pt x="10381" y="19"/>
                                </a:cubicBezTo>
                                <a:lnTo>
                                  <a:pt x="10381" y="19"/>
                                </a:lnTo>
                                <a:cubicBezTo>
                                  <a:pt x="10377" y="19"/>
                                  <a:pt x="10373" y="15"/>
                                  <a:pt x="10373" y="11"/>
                                </a:cubicBezTo>
                                <a:cubicBezTo>
                                  <a:pt x="10373" y="6"/>
                                  <a:pt x="10377" y="3"/>
                                  <a:pt x="10381" y="3"/>
                                </a:cubicBezTo>
                                <a:close/>
                                <a:moveTo>
                                  <a:pt x="10413" y="3"/>
                                </a:moveTo>
                                <a:lnTo>
                                  <a:pt x="10413" y="3"/>
                                </a:lnTo>
                                <a:cubicBezTo>
                                  <a:pt x="10417" y="3"/>
                                  <a:pt x="10421" y="6"/>
                                  <a:pt x="10421" y="11"/>
                                </a:cubicBezTo>
                                <a:cubicBezTo>
                                  <a:pt x="10421" y="15"/>
                                  <a:pt x="10417" y="19"/>
                                  <a:pt x="10413" y="19"/>
                                </a:cubicBezTo>
                                <a:lnTo>
                                  <a:pt x="10413" y="19"/>
                                </a:lnTo>
                                <a:cubicBezTo>
                                  <a:pt x="10409" y="19"/>
                                  <a:pt x="10405" y="15"/>
                                  <a:pt x="10405" y="11"/>
                                </a:cubicBezTo>
                                <a:cubicBezTo>
                                  <a:pt x="10405" y="6"/>
                                  <a:pt x="10409" y="3"/>
                                  <a:pt x="10413" y="3"/>
                                </a:cubicBezTo>
                                <a:close/>
                                <a:moveTo>
                                  <a:pt x="10445" y="3"/>
                                </a:moveTo>
                                <a:lnTo>
                                  <a:pt x="10445" y="3"/>
                                </a:lnTo>
                                <a:cubicBezTo>
                                  <a:pt x="10449" y="3"/>
                                  <a:pt x="10453" y="6"/>
                                  <a:pt x="10453" y="11"/>
                                </a:cubicBezTo>
                                <a:cubicBezTo>
                                  <a:pt x="10453" y="15"/>
                                  <a:pt x="10449" y="19"/>
                                  <a:pt x="10445" y="19"/>
                                </a:cubicBezTo>
                                <a:lnTo>
                                  <a:pt x="10445" y="19"/>
                                </a:lnTo>
                                <a:cubicBezTo>
                                  <a:pt x="10441" y="19"/>
                                  <a:pt x="10437" y="15"/>
                                  <a:pt x="10437" y="11"/>
                                </a:cubicBezTo>
                                <a:cubicBezTo>
                                  <a:pt x="10437" y="6"/>
                                  <a:pt x="10441" y="3"/>
                                  <a:pt x="10445" y="3"/>
                                </a:cubicBezTo>
                                <a:close/>
                                <a:moveTo>
                                  <a:pt x="10477" y="3"/>
                                </a:moveTo>
                                <a:lnTo>
                                  <a:pt x="10477" y="3"/>
                                </a:lnTo>
                                <a:cubicBezTo>
                                  <a:pt x="10481" y="3"/>
                                  <a:pt x="10485" y="6"/>
                                  <a:pt x="10485" y="11"/>
                                </a:cubicBezTo>
                                <a:cubicBezTo>
                                  <a:pt x="10485" y="15"/>
                                  <a:pt x="10481" y="19"/>
                                  <a:pt x="10477" y="19"/>
                                </a:cubicBezTo>
                                <a:lnTo>
                                  <a:pt x="10477" y="19"/>
                                </a:lnTo>
                                <a:cubicBezTo>
                                  <a:pt x="10473" y="19"/>
                                  <a:pt x="10469" y="15"/>
                                  <a:pt x="10469" y="11"/>
                                </a:cubicBezTo>
                                <a:cubicBezTo>
                                  <a:pt x="10469" y="6"/>
                                  <a:pt x="10473" y="3"/>
                                  <a:pt x="10477" y="3"/>
                                </a:cubicBezTo>
                                <a:close/>
                                <a:moveTo>
                                  <a:pt x="10509" y="3"/>
                                </a:moveTo>
                                <a:lnTo>
                                  <a:pt x="10509" y="3"/>
                                </a:lnTo>
                                <a:cubicBezTo>
                                  <a:pt x="10513" y="3"/>
                                  <a:pt x="10517" y="6"/>
                                  <a:pt x="10517" y="11"/>
                                </a:cubicBezTo>
                                <a:cubicBezTo>
                                  <a:pt x="10517" y="15"/>
                                  <a:pt x="10513" y="19"/>
                                  <a:pt x="10509" y="19"/>
                                </a:cubicBezTo>
                                <a:lnTo>
                                  <a:pt x="10509" y="19"/>
                                </a:lnTo>
                                <a:cubicBezTo>
                                  <a:pt x="10505" y="19"/>
                                  <a:pt x="10501" y="15"/>
                                  <a:pt x="10501" y="11"/>
                                </a:cubicBezTo>
                                <a:cubicBezTo>
                                  <a:pt x="10501" y="6"/>
                                  <a:pt x="10505" y="3"/>
                                  <a:pt x="10509" y="3"/>
                                </a:cubicBezTo>
                                <a:close/>
                                <a:moveTo>
                                  <a:pt x="10541" y="3"/>
                                </a:moveTo>
                                <a:lnTo>
                                  <a:pt x="10541" y="3"/>
                                </a:lnTo>
                                <a:cubicBezTo>
                                  <a:pt x="10545" y="3"/>
                                  <a:pt x="10549" y="6"/>
                                  <a:pt x="10549" y="11"/>
                                </a:cubicBezTo>
                                <a:cubicBezTo>
                                  <a:pt x="10549" y="15"/>
                                  <a:pt x="10545" y="19"/>
                                  <a:pt x="10541" y="19"/>
                                </a:cubicBezTo>
                                <a:lnTo>
                                  <a:pt x="10541" y="19"/>
                                </a:lnTo>
                                <a:cubicBezTo>
                                  <a:pt x="10537" y="19"/>
                                  <a:pt x="10533" y="15"/>
                                  <a:pt x="10533" y="11"/>
                                </a:cubicBezTo>
                                <a:cubicBezTo>
                                  <a:pt x="10533" y="6"/>
                                  <a:pt x="10537" y="3"/>
                                  <a:pt x="10541" y="3"/>
                                </a:cubicBezTo>
                                <a:close/>
                                <a:moveTo>
                                  <a:pt x="10573" y="3"/>
                                </a:moveTo>
                                <a:lnTo>
                                  <a:pt x="10573" y="3"/>
                                </a:lnTo>
                                <a:cubicBezTo>
                                  <a:pt x="10577" y="3"/>
                                  <a:pt x="10581" y="6"/>
                                  <a:pt x="10581" y="11"/>
                                </a:cubicBezTo>
                                <a:cubicBezTo>
                                  <a:pt x="10581" y="15"/>
                                  <a:pt x="10577" y="19"/>
                                  <a:pt x="10573" y="19"/>
                                </a:cubicBezTo>
                                <a:lnTo>
                                  <a:pt x="10573" y="19"/>
                                </a:lnTo>
                                <a:cubicBezTo>
                                  <a:pt x="10569" y="19"/>
                                  <a:pt x="10565" y="15"/>
                                  <a:pt x="10565" y="11"/>
                                </a:cubicBezTo>
                                <a:cubicBezTo>
                                  <a:pt x="10565" y="6"/>
                                  <a:pt x="10569" y="3"/>
                                  <a:pt x="10573" y="3"/>
                                </a:cubicBezTo>
                                <a:close/>
                                <a:moveTo>
                                  <a:pt x="10605" y="3"/>
                                </a:moveTo>
                                <a:lnTo>
                                  <a:pt x="10605" y="3"/>
                                </a:lnTo>
                                <a:cubicBezTo>
                                  <a:pt x="10609" y="3"/>
                                  <a:pt x="10613" y="6"/>
                                  <a:pt x="10613" y="11"/>
                                </a:cubicBezTo>
                                <a:cubicBezTo>
                                  <a:pt x="10613" y="15"/>
                                  <a:pt x="10609" y="19"/>
                                  <a:pt x="10605" y="19"/>
                                </a:cubicBezTo>
                                <a:lnTo>
                                  <a:pt x="10605" y="19"/>
                                </a:lnTo>
                                <a:cubicBezTo>
                                  <a:pt x="10601" y="19"/>
                                  <a:pt x="10597" y="15"/>
                                  <a:pt x="10597" y="11"/>
                                </a:cubicBezTo>
                                <a:cubicBezTo>
                                  <a:pt x="10597" y="6"/>
                                  <a:pt x="10601" y="3"/>
                                  <a:pt x="10605" y="3"/>
                                </a:cubicBezTo>
                                <a:close/>
                                <a:moveTo>
                                  <a:pt x="10637" y="3"/>
                                </a:moveTo>
                                <a:lnTo>
                                  <a:pt x="10637" y="3"/>
                                </a:lnTo>
                                <a:cubicBezTo>
                                  <a:pt x="10642" y="3"/>
                                  <a:pt x="10645" y="6"/>
                                  <a:pt x="10645" y="11"/>
                                </a:cubicBezTo>
                                <a:cubicBezTo>
                                  <a:pt x="10645" y="15"/>
                                  <a:pt x="10642" y="19"/>
                                  <a:pt x="10637" y="19"/>
                                </a:cubicBezTo>
                                <a:lnTo>
                                  <a:pt x="10637" y="19"/>
                                </a:lnTo>
                                <a:cubicBezTo>
                                  <a:pt x="10633" y="19"/>
                                  <a:pt x="10629" y="15"/>
                                  <a:pt x="10629" y="11"/>
                                </a:cubicBezTo>
                                <a:cubicBezTo>
                                  <a:pt x="10629" y="6"/>
                                  <a:pt x="10633" y="3"/>
                                  <a:pt x="10637" y="3"/>
                                </a:cubicBezTo>
                                <a:close/>
                                <a:moveTo>
                                  <a:pt x="10669" y="3"/>
                                </a:moveTo>
                                <a:lnTo>
                                  <a:pt x="10669" y="3"/>
                                </a:lnTo>
                                <a:cubicBezTo>
                                  <a:pt x="10674" y="3"/>
                                  <a:pt x="10677" y="6"/>
                                  <a:pt x="10677" y="11"/>
                                </a:cubicBezTo>
                                <a:cubicBezTo>
                                  <a:pt x="10677" y="15"/>
                                  <a:pt x="10674" y="19"/>
                                  <a:pt x="10669" y="19"/>
                                </a:cubicBezTo>
                                <a:lnTo>
                                  <a:pt x="10669" y="19"/>
                                </a:lnTo>
                                <a:cubicBezTo>
                                  <a:pt x="10665" y="19"/>
                                  <a:pt x="10661" y="15"/>
                                  <a:pt x="10661" y="11"/>
                                </a:cubicBezTo>
                                <a:cubicBezTo>
                                  <a:pt x="10661" y="6"/>
                                  <a:pt x="10665" y="3"/>
                                  <a:pt x="10669" y="3"/>
                                </a:cubicBezTo>
                                <a:close/>
                                <a:moveTo>
                                  <a:pt x="10701" y="3"/>
                                </a:moveTo>
                                <a:lnTo>
                                  <a:pt x="10701" y="3"/>
                                </a:lnTo>
                                <a:cubicBezTo>
                                  <a:pt x="10706" y="3"/>
                                  <a:pt x="10709" y="6"/>
                                  <a:pt x="10709" y="11"/>
                                </a:cubicBezTo>
                                <a:cubicBezTo>
                                  <a:pt x="10709" y="15"/>
                                  <a:pt x="10706" y="19"/>
                                  <a:pt x="10701" y="19"/>
                                </a:cubicBezTo>
                                <a:lnTo>
                                  <a:pt x="10701" y="19"/>
                                </a:lnTo>
                                <a:cubicBezTo>
                                  <a:pt x="10697" y="19"/>
                                  <a:pt x="10693" y="15"/>
                                  <a:pt x="10693" y="11"/>
                                </a:cubicBezTo>
                                <a:cubicBezTo>
                                  <a:pt x="10693" y="6"/>
                                  <a:pt x="10697" y="3"/>
                                  <a:pt x="10701" y="3"/>
                                </a:cubicBezTo>
                                <a:close/>
                                <a:moveTo>
                                  <a:pt x="10733" y="3"/>
                                </a:moveTo>
                                <a:lnTo>
                                  <a:pt x="10733" y="3"/>
                                </a:lnTo>
                                <a:cubicBezTo>
                                  <a:pt x="10738" y="3"/>
                                  <a:pt x="10741" y="6"/>
                                  <a:pt x="10741" y="11"/>
                                </a:cubicBezTo>
                                <a:cubicBezTo>
                                  <a:pt x="10741" y="15"/>
                                  <a:pt x="10738" y="19"/>
                                  <a:pt x="10733" y="19"/>
                                </a:cubicBezTo>
                                <a:lnTo>
                                  <a:pt x="10733" y="19"/>
                                </a:lnTo>
                                <a:cubicBezTo>
                                  <a:pt x="10729" y="19"/>
                                  <a:pt x="10725" y="15"/>
                                  <a:pt x="10725" y="11"/>
                                </a:cubicBezTo>
                                <a:cubicBezTo>
                                  <a:pt x="10725" y="6"/>
                                  <a:pt x="10729" y="3"/>
                                  <a:pt x="10733" y="3"/>
                                </a:cubicBezTo>
                                <a:close/>
                                <a:moveTo>
                                  <a:pt x="10765" y="3"/>
                                </a:moveTo>
                                <a:lnTo>
                                  <a:pt x="10765" y="3"/>
                                </a:lnTo>
                                <a:cubicBezTo>
                                  <a:pt x="10770" y="3"/>
                                  <a:pt x="10773" y="6"/>
                                  <a:pt x="10773" y="11"/>
                                </a:cubicBezTo>
                                <a:cubicBezTo>
                                  <a:pt x="10773" y="15"/>
                                  <a:pt x="10770" y="19"/>
                                  <a:pt x="10765" y="19"/>
                                </a:cubicBezTo>
                                <a:lnTo>
                                  <a:pt x="10765" y="19"/>
                                </a:lnTo>
                                <a:cubicBezTo>
                                  <a:pt x="10761" y="19"/>
                                  <a:pt x="10757" y="15"/>
                                  <a:pt x="10757" y="11"/>
                                </a:cubicBezTo>
                                <a:cubicBezTo>
                                  <a:pt x="10757" y="6"/>
                                  <a:pt x="10761" y="3"/>
                                  <a:pt x="10765" y="3"/>
                                </a:cubicBezTo>
                                <a:close/>
                                <a:moveTo>
                                  <a:pt x="10797" y="3"/>
                                </a:moveTo>
                                <a:lnTo>
                                  <a:pt x="10797" y="3"/>
                                </a:lnTo>
                                <a:cubicBezTo>
                                  <a:pt x="10802" y="3"/>
                                  <a:pt x="10805" y="6"/>
                                  <a:pt x="10805" y="11"/>
                                </a:cubicBezTo>
                                <a:cubicBezTo>
                                  <a:pt x="10805" y="15"/>
                                  <a:pt x="10802" y="19"/>
                                  <a:pt x="10797" y="19"/>
                                </a:cubicBezTo>
                                <a:lnTo>
                                  <a:pt x="10797" y="19"/>
                                </a:lnTo>
                                <a:cubicBezTo>
                                  <a:pt x="10793" y="19"/>
                                  <a:pt x="10789" y="15"/>
                                  <a:pt x="10789" y="11"/>
                                </a:cubicBezTo>
                                <a:cubicBezTo>
                                  <a:pt x="10789" y="6"/>
                                  <a:pt x="10793" y="3"/>
                                  <a:pt x="10797" y="3"/>
                                </a:cubicBezTo>
                                <a:close/>
                                <a:moveTo>
                                  <a:pt x="10829" y="3"/>
                                </a:moveTo>
                                <a:lnTo>
                                  <a:pt x="10829" y="3"/>
                                </a:lnTo>
                                <a:cubicBezTo>
                                  <a:pt x="10834" y="3"/>
                                  <a:pt x="10837" y="6"/>
                                  <a:pt x="10837" y="11"/>
                                </a:cubicBezTo>
                                <a:cubicBezTo>
                                  <a:pt x="10837" y="15"/>
                                  <a:pt x="10834" y="19"/>
                                  <a:pt x="10829" y="19"/>
                                </a:cubicBezTo>
                                <a:lnTo>
                                  <a:pt x="10829" y="19"/>
                                </a:lnTo>
                                <a:cubicBezTo>
                                  <a:pt x="10825" y="19"/>
                                  <a:pt x="10821" y="15"/>
                                  <a:pt x="10821" y="11"/>
                                </a:cubicBezTo>
                                <a:cubicBezTo>
                                  <a:pt x="10821" y="6"/>
                                  <a:pt x="10825" y="3"/>
                                  <a:pt x="10829" y="3"/>
                                </a:cubicBezTo>
                                <a:close/>
                                <a:moveTo>
                                  <a:pt x="10861" y="3"/>
                                </a:moveTo>
                                <a:lnTo>
                                  <a:pt x="10861" y="3"/>
                                </a:lnTo>
                                <a:cubicBezTo>
                                  <a:pt x="10866" y="3"/>
                                  <a:pt x="10869" y="6"/>
                                  <a:pt x="10869" y="11"/>
                                </a:cubicBezTo>
                                <a:cubicBezTo>
                                  <a:pt x="10869" y="15"/>
                                  <a:pt x="10866" y="19"/>
                                  <a:pt x="10861" y="19"/>
                                </a:cubicBezTo>
                                <a:lnTo>
                                  <a:pt x="10861" y="19"/>
                                </a:lnTo>
                                <a:cubicBezTo>
                                  <a:pt x="10857" y="19"/>
                                  <a:pt x="10853" y="15"/>
                                  <a:pt x="10853" y="11"/>
                                </a:cubicBezTo>
                                <a:cubicBezTo>
                                  <a:pt x="10853" y="6"/>
                                  <a:pt x="10857" y="3"/>
                                  <a:pt x="10861" y="3"/>
                                </a:cubicBezTo>
                                <a:close/>
                                <a:moveTo>
                                  <a:pt x="10893" y="3"/>
                                </a:moveTo>
                                <a:lnTo>
                                  <a:pt x="10893" y="3"/>
                                </a:lnTo>
                                <a:cubicBezTo>
                                  <a:pt x="10898" y="3"/>
                                  <a:pt x="10901" y="6"/>
                                  <a:pt x="10901" y="11"/>
                                </a:cubicBezTo>
                                <a:cubicBezTo>
                                  <a:pt x="10901" y="15"/>
                                  <a:pt x="10898" y="19"/>
                                  <a:pt x="10893" y="19"/>
                                </a:cubicBezTo>
                                <a:lnTo>
                                  <a:pt x="10893" y="19"/>
                                </a:lnTo>
                                <a:cubicBezTo>
                                  <a:pt x="10889" y="19"/>
                                  <a:pt x="10885" y="15"/>
                                  <a:pt x="10885" y="11"/>
                                </a:cubicBezTo>
                                <a:cubicBezTo>
                                  <a:pt x="10885" y="6"/>
                                  <a:pt x="10889" y="3"/>
                                  <a:pt x="10893" y="3"/>
                                </a:cubicBezTo>
                                <a:close/>
                                <a:moveTo>
                                  <a:pt x="10925" y="3"/>
                                </a:moveTo>
                                <a:lnTo>
                                  <a:pt x="10925" y="3"/>
                                </a:lnTo>
                                <a:cubicBezTo>
                                  <a:pt x="10930" y="3"/>
                                  <a:pt x="10933" y="6"/>
                                  <a:pt x="10933" y="11"/>
                                </a:cubicBezTo>
                                <a:cubicBezTo>
                                  <a:pt x="10933" y="15"/>
                                  <a:pt x="10930" y="19"/>
                                  <a:pt x="10925" y="19"/>
                                </a:cubicBezTo>
                                <a:lnTo>
                                  <a:pt x="10925" y="19"/>
                                </a:lnTo>
                                <a:cubicBezTo>
                                  <a:pt x="10921" y="19"/>
                                  <a:pt x="10917" y="15"/>
                                  <a:pt x="10917" y="11"/>
                                </a:cubicBezTo>
                                <a:cubicBezTo>
                                  <a:pt x="10917" y="6"/>
                                  <a:pt x="10921" y="3"/>
                                  <a:pt x="10925" y="3"/>
                                </a:cubicBezTo>
                                <a:close/>
                                <a:moveTo>
                                  <a:pt x="10957" y="3"/>
                                </a:moveTo>
                                <a:lnTo>
                                  <a:pt x="10957" y="3"/>
                                </a:lnTo>
                                <a:cubicBezTo>
                                  <a:pt x="10962" y="3"/>
                                  <a:pt x="10965" y="6"/>
                                  <a:pt x="10965" y="11"/>
                                </a:cubicBezTo>
                                <a:cubicBezTo>
                                  <a:pt x="10965" y="15"/>
                                  <a:pt x="10962" y="19"/>
                                  <a:pt x="10957" y="19"/>
                                </a:cubicBezTo>
                                <a:lnTo>
                                  <a:pt x="10957" y="19"/>
                                </a:lnTo>
                                <a:cubicBezTo>
                                  <a:pt x="10953" y="19"/>
                                  <a:pt x="10949" y="15"/>
                                  <a:pt x="10949" y="11"/>
                                </a:cubicBezTo>
                                <a:cubicBezTo>
                                  <a:pt x="10949" y="6"/>
                                  <a:pt x="10953" y="3"/>
                                  <a:pt x="10957" y="3"/>
                                </a:cubicBezTo>
                                <a:close/>
                                <a:moveTo>
                                  <a:pt x="10989" y="3"/>
                                </a:moveTo>
                                <a:lnTo>
                                  <a:pt x="10989" y="3"/>
                                </a:lnTo>
                                <a:cubicBezTo>
                                  <a:pt x="10994" y="3"/>
                                  <a:pt x="10997" y="6"/>
                                  <a:pt x="10997" y="11"/>
                                </a:cubicBezTo>
                                <a:cubicBezTo>
                                  <a:pt x="10997" y="15"/>
                                  <a:pt x="10994" y="19"/>
                                  <a:pt x="10989" y="19"/>
                                </a:cubicBezTo>
                                <a:lnTo>
                                  <a:pt x="10989" y="19"/>
                                </a:lnTo>
                                <a:cubicBezTo>
                                  <a:pt x="10985" y="19"/>
                                  <a:pt x="10981" y="15"/>
                                  <a:pt x="10981" y="11"/>
                                </a:cubicBezTo>
                                <a:cubicBezTo>
                                  <a:pt x="10981" y="6"/>
                                  <a:pt x="10985" y="3"/>
                                  <a:pt x="10989" y="3"/>
                                </a:cubicBezTo>
                                <a:close/>
                                <a:moveTo>
                                  <a:pt x="11021" y="3"/>
                                </a:moveTo>
                                <a:lnTo>
                                  <a:pt x="11021" y="3"/>
                                </a:lnTo>
                                <a:cubicBezTo>
                                  <a:pt x="11026" y="3"/>
                                  <a:pt x="11029" y="6"/>
                                  <a:pt x="11029" y="11"/>
                                </a:cubicBezTo>
                                <a:cubicBezTo>
                                  <a:pt x="11029" y="15"/>
                                  <a:pt x="11026" y="19"/>
                                  <a:pt x="11021" y="19"/>
                                </a:cubicBezTo>
                                <a:lnTo>
                                  <a:pt x="11021" y="19"/>
                                </a:lnTo>
                                <a:cubicBezTo>
                                  <a:pt x="11017" y="19"/>
                                  <a:pt x="11013" y="15"/>
                                  <a:pt x="11013" y="11"/>
                                </a:cubicBezTo>
                                <a:cubicBezTo>
                                  <a:pt x="11013" y="6"/>
                                  <a:pt x="11017" y="3"/>
                                  <a:pt x="11021" y="3"/>
                                </a:cubicBezTo>
                                <a:close/>
                                <a:moveTo>
                                  <a:pt x="11053" y="3"/>
                                </a:moveTo>
                                <a:lnTo>
                                  <a:pt x="11053" y="3"/>
                                </a:lnTo>
                                <a:cubicBezTo>
                                  <a:pt x="11058" y="3"/>
                                  <a:pt x="11061" y="6"/>
                                  <a:pt x="11061" y="11"/>
                                </a:cubicBezTo>
                                <a:cubicBezTo>
                                  <a:pt x="11061" y="15"/>
                                  <a:pt x="11058" y="19"/>
                                  <a:pt x="11053" y="19"/>
                                </a:cubicBezTo>
                                <a:lnTo>
                                  <a:pt x="11053" y="19"/>
                                </a:lnTo>
                                <a:cubicBezTo>
                                  <a:pt x="11049" y="19"/>
                                  <a:pt x="11045" y="15"/>
                                  <a:pt x="11045" y="11"/>
                                </a:cubicBezTo>
                                <a:cubicBezTo>
                                  <a:pt x="11045" y="6"/>
                                  <a:pt x="11049" y="3"/>
                                  <a:pt x="11053" y="3"/>
                                </a:cubicBezTo>
                                <a:close/>
                                <a:moveTo>
                                  <a:pt x="11085" y="3"/>
                                </a:moveTo>
                                <a:lnTo>
                                  <a:pt x="11085" y="3"/>
                                </a:lnTo>
                                <a:cubicBezTo>
                                  <a:pt x="11090" y="3"/>
                                  <a:pt x="11093" y="6"/>
                                  <a:pt x="11093" y="11"/>
                                </a:cubicBezTo>
                                <a:cubicBezTo>
                                  <a:pt x="11093" y="15"/>
                                  <a:pt x="11090" y="19"/>
                                  <a:pt x="11085" y="19"/>
                                </a:cubicBezTo>
                                <a:lnTo>
                                  <a:pt x="11085" y="19"/>
                                </a:lnTo>
                                <a:cubicBezTo>
                                  <a:pt x="11081" y="19"/>
                                  <a:pt x="11077" y="15"/>
                                  <a:pt x="11077" y="11"/>
                                </a:cubicBezTo>
                                <a:cubicBezTo>
                                  <a:pt x="11077" y="6"/>
                                  <a:pt x="11081" y="3"/>
                                  <a:pt x="11085" y="3"/>
                                </a:cubicBezTo>
                                <a:close/>
                                <a:moveTo>
                                  <a:pt x="11117" y="3"/>
                                </a:moveTo>
                                <a:lnTo>
                                  <a:pt x="11117" y="3"/>
                                </a:lnTo>
                                <a:cubicBezTo>
                                  <a:pt x="11122" y="3"/>
                                  <a:pt x="11125" y="6"/>
                                  <a:pt x="11125" y="11"/>
                                </a:cubicBezTo>
                                <a:cubicBezTo>
                                  <a:pt x="11125" y="15"/>
                                  <a:pt x="11122" y="19"/>
                                  <a:pt x="11117" y="19"/>
                                </a:cubicBezTo>
                                <a:lnTo>
                                  <a:pt x="11117" y="19"/>
                                </a:lnTo>
                                <a:cubicBezTo>
                                  <a:pt x="11113" y="19"/>
                                  <a:pt x="11109" y="15"/>
                                  <a:pt x="11109" y="11"/>
                                </a:cubicBezTo>
                                <a:cubicBezTo>
                                  <a:pt x="11109" y="6"/>
                                  <a:pt x="11113" y="3"/>
                                  <a:pt x="11117" y="3"/>
                                </a:cubicBezTo>
                                <a:close/>
                                <a:moveTo>
                                  <a:pt x="11149" y="3"/>
                                </a:moveTo>
                                <a:lnTo>
                                  <a:pt x="11149" y="3"/>
                                </a:lnTo>
                                <a:cubicBezTo>
                                  <a:pt x="11154" y="3"/>
                                  <a:pt x="11157" y="6"/>
                                  <a:pt x="11157" y="11"/>
                                </a:cubicBezTo>
                                <a:cubicBezTo>
                                  <a:pt x="11157" y="15"/>
                                  <a:pt x="11154" y="19"/>
                                  <a:pt x="11149" y="19"/>
                                </a:cubicBezTo>
                                <a:lnTo>
                                  <a:pt x="11149" y="19"/>
                                </a:lnTo>
                                <a:cubicBezTo>
                                  <a:pt x="11145" y="19"/>
                                  <a:pt x="11141" y="15"/>
                                  <a:pt x="11141" y="11"/>
                                </a:cubicBezTo>
                                <a:cubicBezTo>
                                  <a:pt x="11141" y="6"/>
                                  <a:pt x="11145" y="3"/>
                                  <a:pt x="11149" y="3"/>
                                </a:cubicBezTo>
                                <a:close/>
                                <a:moveTo>
                                  <a:pt x="11181" y="3"/>
                                </a:moveTo>
                                <a:lnTo>
                                  <a:pt x="11181" y="3"/>
                                </a:lnTo>
                                <a:cubicBezTo>
                                  <a:pt x="11186" y="3"/>
                                  <a:pt x="11189" y="6"/>
                                  <a:pt x="11189" y="11"/>
                                </a:cubicBezTo>
                                <a:cubicBezTo>
                                  <a:pt x="11189" y="15"/>
                                  <a:pt x="11186" y="19"/>
                                  <a:pt x="11181" y="19"/>
                                </a:cubicBezTo>
                                <a:lnTo>
                                  <a:pt x="11181" y="19"/>
                                </a:lnTo>
                                <a:cubicBezTo>
                                  <a:pt x="11177" y="19"/>
                                  <a:pt x="11173" y="15"/>
                                  <a:pt x="11173" y="11"/>
                                </a:cubicBezTo>
                                <a:cubicBezTo>
                                  <a:pt x="11173" y="6"/>
                                  <a:pt x="11177" y="3"/>
                                  <a:pt x="11181" y="3"/>
                                </a:cubicBezTo>
                                <a:close/>
                                <a:moveTo>
                                  <a:pt x="11213" y="3"/>
                                </a:moveTo>
                                <a:lnTo>
                                  <a:pt x="11213" y="3"/>
                                </a:lnTo>
                                <a:cubicBezTo>
                                  <a:pt x="11218" y="3"/>
                                  <a:pt x="11221" y="6"/>
                                  <a:pt x="11221" y="11"/>
                                </a:cubicBezTo>
                                <a:cubicBezTo>
                                  <a:pt x="11221" y="15"/>
                                  <a:pt x="11218" y="19"/>
                                  <a:pt x="11213" y="19"/>
                                </a:cubicBezTo>
                                <a:lnTo>
                                  <a:pt x="11213" y="19"/>
                                </a:lnTo>
                                <a:cubicBezTo>
                                  <a:pt x="11209" y="19"/>
                                  <a:pt x="11205" y="15"/>
                                  <a:pt x="11205" y="11"/>
                                </a:cubicBezTo>
                                <a:cubicBezTo>
                                  <a:pt x="11205" y="6"/>
                                  <a:pt x="11209" y="3"/>
                                  <a:pt x="11213" y="3"/>
                                </a:cubicBezTo>
                                <a:close/>
                                <a:moveTo>
                                  <a:pt x="11245" y="3"/>
                                </a:moveTo>
                                <a:lnTo>
                                  <a:pt x="11245" y="3"/>
                                </a:lnTo>
                                <a:cubicBezTo>
                                  <a:pt x="11250" y="3"/>
                                  <a:pt x="11253" y="6"/>
                                  <a:pt x="11253" y="11"/>
                                </a:cubicBezTo>
                                <a:cubicBezTo>
                                  <a:pt x="11253" y="15"/>
                                  <a:pt x="11250" y="19"/>
                                  <a:pt x="11245" y="19"/>
                                </a:cubicBezTo>
                                <a:lnTo>
                                  <a:pt x="11245" y="19"/>
                                </a:lnTo>
                                <a:cubicBezTo>
                                  <a:pt x="11241" y="19"/>
                                  <a:pt x="11237" y="15"/>
                                  <a:pt x="11237" y="11"/>
                                </a:cubicBezTo>
                                <a:cubicBezTo>
                                  <a:pt x="11237" y="6"/>
                                  <a:pt x="11241" y="3"/>
                                  <a:pt x="11245" y="3"/>
                                </a:cubicBezTo>
                                <a:close/>
                                <a:moveTo>
                                  <a:pt x="11277" y="3"/>
                                </a:moveTo>
                                <a:lnTo>
                                  <a:pt x="11277" y="3"/>
                                </a:lnTo>
                                <a:cubicBezTo>
                                  <a:pt x="11282" y="3"/>
                                  <a:pt x="11285" y="6"/>
                                  <a:pt x="11285" y="11"/>
                                </a:cubicBezTo>
                                <a:cubicBezTo>
                                  <a:pt x="11285" y="15"/>
                                  <a:pt x="11282" y="19"/>
                                  <a:pt x="11277" y="19"/>
                                </a:cubicBezTo>
                                <a:lnTo>
                                  <a:pt x="11277" y="19"/>
                                </a:lnTo>
                                <a:cubicBezTo>
                                  <a:pt x="11273" y="19"/>
                                  <a:pt x="11269" y="15"/>
                                  <a:pt x="11269" y="11"/>
                                </a:cubicBezTo>
                                <a:cubicBezTo>
                                  <a:pt x="11269" y="6"/>
                                  <a:pt x="11273" y="3"/>
                                  <a:pt x="11277" y="3"/>
                                </a:cubicBezTo>
                                <a:close/>
                                <a:moveTo>
                                  <a:pt x="11309" y="3"/>
                                </a:moveTo>
                                <a:lnTo>
                                  <a:pt x="11309" y="3"/>
                                </a:lnTo>
                                <a:cubicBezTo>
                                  <a:pt x="11314" y="3"/>
                                  <a:pt x="11317" y="6"/>
                                  <a:pt x="11317" y="11"/>
                                </a:cubicBezTo>
                                <a:cubicBezTo>
                                  <a:pt x="11317" y="15"/>
                                  <a:pt x="11314" y="19"/>
                                  <a:pt x="11309" y="19"/>
                                </a:cubicBezTo>
                                <a:lnTo>
                                  <a:pt x="11309" y="19"/>
                                </a:lnTo>
                                <a:cubicBezTo>
                                  <a:pt x="11305" y="19"/>
                                  <a:pt x="11301" y="15"/>
                                  <a:pt x="11301" y="11"/>
                                </a:cubicBezTo>
                                <a:cubicBezTo>
                                  <a:pt x="11301" y="6"/>
                                  <a:pt x="11305" y="3"/>
                                  <a:pt x="11309" y="3"/>
                                </a:cubicBezTo>
                                <a:close/>
                                <a:moveTo>
                                  <a:pt x="11341" y="3"/>
                                </a:moveTo>
                                <a:lnTo>
                                  <a:pt x="11341" y="3"/>
                                </a:lnTo>
                                <a:cubicBezTo>
                                  <a:pt x="11346" y="3"/>
                                  <a:pt x="11349" y="6"/>
                                  <a:pt x="11349" y="11"/>
                                </a:cubicBezTo>
                                <a:cubicBezTo>
                                  <a:pt x="11349" y="15"/>
                                  <a:pt x="11346" y="19"/>
                                  <a:pt x="11341" y="19"/>
                                </a:cubicBezTo>
                                <a:lnTo>
                                  <a:pt x="11341" y="19"/>
                                </a:lnTo>
                                <a:cubicBezTo>
                                  <a:pt x="11337" y="19"/>
                                  <a:pt x="11333" y="15"/>
                                  <a:pt x="11333" y="11"/>
                                </a:cubicBezTo>
                                <a:cubicBezTo>
                                  <a:pt x="11333" y="6"/>
                                  <a:pt x="11337" y="3"/>
                                  <a:pt x="11341" y="3"/>
                                </a:cubicBezTo>
                                <a:close/>
                                <a:moveTo>
                                  <a:pt x="11373" y="3"/>
                                </a:moveTo>
                                <a:lnTo>
                                  <a:pt x="11373" y="3"/>
                                </a:lnTo>
                                <a:cubicBezTo>
                                  <a:pt x="11378" y="3"/>
                                  <a:pt x="11381" y="6"/>
                                  <a:pt x="11381" y="11"/>
                                </a:cubicBezTo>
                                <a:cubicBezTo>
                                  <a:pt x="11381" y="15"/>
                                  <a:pt x="11378" y="19"/>
                                  <a:pt x="11373" y="19"/>
                                </a:cubicBezTo>
                                <a:lnTo>
                                  <a:pt x="11373" y="19"/>
                                </a:lnTo>
                                <a:cubicBezTo>
                                  <a:pt x="11369" y="19"/>
                                  <a:pt x="11365" y="15"/>
                                  <a:pt x="11365" y="11"/>
                                </a:cubicBezTo>
                                <a:cubicBezTo>
                                  <a:pt x="11365" y="6"/>
                                  <a:pt x="11369" y="3"/>
                                  <a:pt x="11373" y="3"/>
                                </a:cubicBezTo>
                                <a:close/>
                                <a:moveTo>
                                  <a:pt x="11405" y="3"/>
                                </a:moveTo>
                                <a:lnTo>
                                  <a:pt x="11405" y="3"/>
                                </a:lnTo>
                                <a:cubicBezTo>
                                  <a:pt x="11410" y="3"/>
                                  <a:pt x="11413" y="6"/>
                                  <a:pt x="11413" y="11"/>
                                </a:cubicBezTo>
                                <a:cubicBezTo>
                                  <a:pt x="11413" y="15"/>
                                  <a:pt x="11410" y="19"/>
                                  <a:pt x="11405" y="19"/>
                                </a:cubicBezTo>
                                <a:lnTo>
                                  <a:pt x="11405" y="19"/>
                                </a:lnTo>
                                <a:cubicBezTo>
                                  <a:pt x="11401" y="19"/>
                                  <a:pt x="11397" y="15"/>
                                  <a:pt x="11397" y="11"/>
                                </a:cubicBezTo>
                                <a:cubicBezTo>
                                  <a:pt x="11397" y="6"/>
                                  <a:pt x="11401" y="3"/>
                                  <a:pt x="11405" y="3"/>
                                </a:cubicBezTo>
                                <a:close/>
                                <a:moveTo>
                                  <a:pt x="11437" y="3"/>
                                </a:moveTo>
                                <a:lnTo>
                                  <a:pt x="11438" y="3"/>
                                </a:lnTo>
                                <a:cubicBezTo>
                                  <a:pt x="11442" y="3"/>
                                  <a:pt x="11446" y="6"/>
                                  <a:pt x="11446" y="11"/>
                                </a:cubicBezTo>
                                <a:cubicBezTo>
                                  <a:pt x="11446" y="15"/>
                                  <a:pt x="11442" y="19"/>
                                  <a:pt x="11438" y="19"/>
                                </a:cubicBezTo>
                                <a:lnTo>
                                  <a:pt x="11437" y="19"/>
                                </a:lnTo>
                                <a:cubicBezTo>
                                  <a:pt x="11433" y="19"/>
                                  <a:pt x="11429" y="15"/>
                                  <a:pt x="11429" y="11"/>
                                </a:cubicBezTo>
                                <a:cubicBezTo>
                                  <a:pt x="11429" y="6"/>
                                  <a:pt x="11433" y="3"/>
                                  <a:pt x="11437" y="3"/>
                                </a:cubicBezTo>
                                <a:close/>
                                <a:moveTo>
                                  <a:pt x="11470" y="3"/>
                                </a:moveTo>
                                <a:lnTo>
                                  <a:pt x="11470" y="3"/>
                                </a:lnTo>
                                <a:cubicBezTo>
                                  <a:pt x="11474" y="3"/>
                                  <a:pt x="11478" y="6"/>
                                  <a:pt x="11478" y="11"/>
                                </a:cubicBezTo>
                                <a:cubicBezTo>
                                  <a:pt x="11478" y="15"/>
                                  <a:pt x="11474" y="19"/>
                                  <a:pt x="11470" y="19"/>
                                </a:cubicBezTo>
                                <a:lnTo>
                                  <a:pt x="11470" y="19"/>
                                </a:lnTo>
                                <a:cubicBezTo>
                                  <a:pt x="11465" y="19"/>
                                  <a:pt x="11462" y="15"/>
                                  <a:pt x="11462" y="11"/>
                                </a:cubicBezTo>
                                <a:cubicBezTo>
                                  <a:pt x="11462" y="6"/>
                                  <a:pt x="11465" y="3"/>
                                  <a:pt x="11470" y="3"/>
                                </a:cubicBezTo>
                                <a:close/>
                                <a:moveTo>
                                  <a:pt x="11502" y="3"/>
                                </a:moveTo>
                                <a:lnTo>
                                  <a:pt x="11502" y="3"/>
                                </a:lnTo>
                                <a:cubicBezTo>
                                  <a:pt x="11506" y="3"/>
                                  <a:pt x="11510" y="6"/>
                                  <a:pt x="11510" y="11"/>
                                </a:cubicBezTo>
                                <a:cubicBezTo>
                                  <a:pt x="11510" y="15"/>
                                  <a:pt x="11506" y="19"/>
                                  <a:pt x="11502" y="19"/>
                                </a:cubicBezTo>
                                <a:lnTo>
                                  <a:pt x="11502" y="19"/>
                                </a:lnTo>
                                <a:cubicBezTo>
                                  <a:pt x="11497" y="19"/>
                                  <a:pt x="11494" y="15"/>
                                  <a:pt x="11494" y="11"/>
                                </a:cubicBezTo>
                                <a:cubicBezTo>
                                  <a:pt x="11494" y="6"/>
                                  <a:pt x="11497" y="3"/>
                                  <a:pt x="11502" y="3"/>
                                </a:cubicBezTo>
                                <a:close/>
                                <a:moveTo>
                                  <a:pt x="11534" y="3"/>
                                </a:moveTo>
                                <a:lnTo>
                                  <a:pt x="11534" y="3"/>
                                </a:lnTo>
                                <a:cubicBezTo>
                                  <a:pt x="11538" y="3"/>
                                  <a:pt x="11542" y="6"/>
                                  <a:pt x="11542" y="11"/>
                                </a:cubicBezTo>
                                <a:cubicBezTo>
                                  <a:pt x="11542" y="15"/>
                                  <a:pt x="11538" y="19"/>
                                  <a:pt x="11534" y="19"/>
                                </a:cubicBezTo>
                                <a:lnTo>
                                  <a:pt x="11534" y="19"/>
                                </a:lnTo>
                                <a:cubicBezTo>
                                  <a:pt x="11529" y="19"/>
                                  <a:pt x="11526" y="15"/>
                                  <a:pt x="11526" y="11"/>
                                </a:cubicBezTo>
                                <a:cubicBezTo>
                                  <a:pt x="11526" y="6"/>
                                  <a:pt x="11529" y="3"/>
                                  <a:pt x="11534" y="3"/>
                                </a:cubicBezTo>
                                <a:close/>
                                <a:moveTo>
                                  <a:pt x="11566" y="3"/>
                                </a:moveTo>
                                <a:lnTo>
                                  <a:pt x="11566" y="3"/>
                                </a:lnTo>
                                <a:cubicBezTo>
                                  <a:pt x="11570" y="3"/>
                                  <a:pt x="11574" y="6"/>
                                  <a:pt x="11574" y="11"/>
                                </a:cubicBezTo>
                                <a:cubicBezTo>
                                  <a:pt x="11574" y="15"/>
                                  <a:pt x="11570" y="19"/>
                                  <a:pt x="11566" y="19"/>
                                </a:cubicBezTo>
                                <a:lnTo>
                                  <a:pt x="11566" y="19"/>
                                </a:lnTo>
                                <a:cubicBezTo>
                                  <a:pt x="11561" y="19"/>
                                  <a:pt x="11558" y="15"/>
                                  <a:pt x="11558" y="11"/>
                                </a:cubicBezTo>
                                <a:cubicBezTo>
                                  <a:pt x="11558" y="6"/>
                                  <a:pt x="11561" y="3"/>
                                  <a:pt x="11566" y="3"/>
                                </a:cubicBezTo>
                                <a:close/>
                                <a:moveTo>
                                  <a:pt x="11598" y="3"/>
                                </a:moveTo>
                                <a:lnTo>
                                  <a:pt x="11598" y="3"/>
                                </a:lnTo>
                                <a:cubicBezTo>
                                  <a:pt x="11602" y="3"/>
                                  <a:pt x="11606" y="6"/>
                                  <a:pt x="11606" y="11"/>
                                </a:cubicBezTo>
                                <a:cubicBezTo>
                                  <a:pt x="11606" y="15"/>
                                  <a:pt x="11602" y="19"/>
                                  <a:pt x="11598" y="19"/>
                                </a:cubicBezTo>
                                <a:lnTo>
                                  <a:pt x="11598" y="19"/>
                                </a:lnTo>
                                <a:cubicBezTo>
                                  <a:pt x="11593" y="19"/>
                                  <a:pt x="11590" y="15"/>
                                  <a:pt x="11590" y="11"/>
                                </a:cubicBezTo>
                                <a:cubicBezTo>
                                  <a:pt x="11590" y="6"/>
                                  <a:pt x="11593" y="3"/>
                                  <a:pt x="11598" y="3"/>
                                </a:cubicBezTo>
                                <a:close/>
                                <a:moveTo>
                                  <a:pt x="11630" y="3"/>
                                </a:moveTo>
                                <a:lnTo>
                                  <a:pt x="11630" y="3"/>
                                </a:lnTo>
                                <a:cubicBezTo>
                                  <a:pt x="11634" y="3"/>
                                  <a:pt x="11638" y="6"/>
                                  <a:pt x="11638" y="11"/>
                                </a:cubicBezTo>
                                <a:cubicBezTo>
                                  <a:pt x="11638" y="15"/>
                                  <a:pt x="11634" y="19"/>
                                  <a:pt x="11630" y="19"/>
                                </a:cubicBezTo>
                                <a:lnTo>
                                  <a:pt x="11630" y="19"/>
                                </a:lnTo>
                                <a:cubicBezTo>
                                  <a:pt x="11625" y="19"/>
                                  <a:pt x="11622" y="15"/>
                                  <a:pt x="11622" y="11"/>
                                </a:cubicBezTo>
                                <a:cubicBezTo>
                                  <a:pt x="11622" y="6"/>
                                  <a:pt x="11625" y="3"/>
                                  <a:pt x="11630" y="3"/>
                                </a:cubicBezTo>
                                <a:close/>
                                <a:moveTo>
                                  <a:pt x="11662" y="3"/>
                                </a:moveTo>
                                <a:lnTo>
                                  <a:pt x="11662" y="3"/>
                                </a:lnTo>
                                <a:cubicBezTo>
                                  <a:pt x="11666" y="3"/>
                                  <a:pt x="11670" y="6"/>
                                  <a:pt x="11670" y="11"/>
                                </a:cubicBezTo>
                                <a:cubicBezTo>
                                  <a:pt x="11670" y="15"/>
                                  <a:pt x="11666" y="19"/>
                                  <a:pt x="11662" y="19"/>
                                </a:cubicBezTo>
                                <a:lnTo>
                                  <a:pt x="11662" y="19"/>
                                </a:lnTo>
                                <a:cubicBezTo>
                                  <a:pt x="11657" y="19"/>
                                  <a:pt x="11654" y="15"/>
                                  <a:pt x="11654" y="11"/>
                                </a:cubicBezTo>
                                <a:cubicBezTo>
                                  <a:pt x="11654" y="6"/>
                                  <a:pt x="11657" y="3"/>
                                  <a:pt x="11662" y="3"/>
                                </a:cubicBezTo>
                                <a:close/>
                                <a:moveTo>
                                  <a:pt x="11694" y="3"/>
                                </a:moveTo>
                                <a:lnTo>
                                  <a:pt x="11694" y="3"/>
                                </a:lnTo>
                                <a:cubicBezTo>
                                  <a:pt x="11698" y="3"/>
                                  <a:pt x="11702" y="7"/>
                                  <a:pt x="11702" y="11"/>
                                </a:cubicBezTo>
                                <a:cubicBezTo>
                                  <a:pt x="11702" y="15"/>
                                  <a:pt x="11698" y="19"/>
                                  <a:pt x="11694" y="19"/>
                                </a:cubicBezTo>
                                <a:lnTo>
                                  <a:pt x="11694" y="19"/>
                                </a:lnTo>
                                <a:cubicBezTo>
                                  <a:pt x="11689" y="19"/>
                                  <a:pt x="11686" y="15"/>
                                  <a:pt x="11686" y="11"/>
                                </a:cubicBezTo>
                                <a:cubicBezTo>
                                  <a:pt x="11686" y="7"/>
                                  <a:pt x="11689" y="3"/>
                                  <a:pt x="11694" y="3"/>
                                </a:cubicBezTo>
                                <a:close/>
                                <a:moveTo>
                                  <a:pt x="11726" y="3"/>
                                </a:moveTo>
                                <a:lnTo>
                                  <a:pt x="11726" y="3"/>
                                </a:lnTo>
                                <a:cubicBezTo>
                                  <a:pt x="11730" y="3"/>
                                  <a:pt x="11734" y="7"/>
                                  <a:pt x="11734" y="11"/>
                                </a:cubicBezTo>
                                <a:cubicBezTo>
                                  <a:pt x="11734" y="15"/>
                                  <a:pt x="11730" y="19"/>
                                  <a:pt x="11726" y="19"/>
                                </a:cubicBezTo>
                                <a:lnTo>
                                  <a:pt x="11726" y="19"/>
                                </a:lnTo>
                                <a:cubicBezTo>
                                  <a:pt x="11721" y="19"/>
                                  <a:pt x="11718" y="15"/>
                                  <a:pt x="11718" y="11"/>
                                </a:cubicBezTo>
                                <a:cubicBezTo>
                                  <a:pt x="11718" y="7"/>
                                  <a:pt x="11721" y="3"/>
                                  <a:pt x="11726" y="3"/>
                                </a:cubicBezTo>
                                <a:close/>
                                <a:moveTo>
                                  <a:pt x="11758" y="3"/>
                                </a:moveTo>
                                <a:lnTo>
                                  <a:pt x="11758" y="3"/>
                                </a:lnTo>
                                <a:cubicBezTo>
                                  <a:pt x="11762" y="3"/>
                                  <a:pt x="11766" y="7"/>
                                  <a:pt x="11766" y="11"/>
                                </a:cubicBezTo>
                                <a:cubicBezTo>
                                  <a:pt x="11766" y="15"/>
                                  <a:pt x="11762" y="19"/>
                                  <a:pt x="11758" y="19"/>
                                </a:cubicBezTo>
                                <a:lnTo>
                                  <a:pt x="11758" y="19"/>
                                </a:lnTo>
                                <a:cubicBezTo>
                                  <a:pt x="11753" y="19"/>
                                  <a:pt x="11750" y="15"/>
                                  <a:pt x="11750" y="11"/>
                                </a:cubicBezTo>
                                <a:cubicBezTo>
                                  <a:pt x="11750" y="7"/>
                                  <a:pt x="11753" y="3"/>
                                  <a:pt x="11758" y="3"/>
                                </a:cubicBezTo>
                                <a:close/>
                                <a:moveTo>
                                  <a:pt x="11790" y="3"/>
                                </a:moveTo>
                                <a:lnTo>
                                  <a:pt x="11790" y="3"/>
                                </a:lnTo>
                                <a:cubicBezTo>
                                  <a:pt x="11794" y="3"/>
                                  <a:pt x="11798" y="7"/>
                                  <a:pt x="11798" y="11"/>
                                </a:cubicBezTo>
                                <a:cubicBezTo>
                                  <a:pt x="11798" y="15"/>
                                  <a:pt x="11794" y="19"/>
                                  <a:pt x="11790" y="19"/>
                                </a:cubicBezTo>
                                <a:lnTo>
                                  <a:pt x="11790" y="19"/>
                                </a:lnTo>
                                <a:cubicBezTo>
                                  <a:pt x="11785" y="19"/>
                                  <a:pt x="11782" y="15"/>
                                  <a:pt x="11782" y="11"/>
                                </a:cubicBezTo>
                                <a:cubicBezTo>
                                  <a:pt x="11782" y="7"/>
                                  <a:pt x="11785" y="3"/>
                                  <a:pt x="11790" y="3"/>
                                </a:cubicBezTo>
                                <a:close/>
                                <a:moveTo>
                                  <a:pt x="11822" y="3"/>
                                </a:moveTo>
                                <a:lnTo>
                                  <a:pt x="11822" y="3"/>
                                </a:lnTo>
                                <a:cubicBezTo>
                                  <a:pt x="11826" y="3"/>
                                  <a:pt x="11830" y="7"/>
                                  <a:pt x="11830" y="11"/>
                                </a:cubicBezTo>
                                <a:cubicBezTo>
                                  <a:pt x="11830" y="15"/>
                                  <a:pt x="11826" y="19"/>
                                  <a:pt x="11822" y="19"/>
                                </a:cubicBezTo>
                                <a:lnTo>
                                  <a:pt x="11822" y="19"/>
                                </a:lnTo>
                                <a:cubicBezTo>
                                  <a:pt x="11817" y="19"/>
                                  <a:pt x="11814" y="15"/>
                                  <a:pt x="11814" y="11"/>
                                </a:cubicBezTo>
                                <a:cubicBezTo>
                                  <a:pt x="11814" y="7"/>
                                  <a:pt x="11817" y="3"/>
                                  <a:pt x="11822" y="3"/>
                                </a:cubicBezTo>
                                <a:close/>
                                <a:moveTo>
                                  <a:pt x="11854" y="3"/>
                                </a:moveTo>
                                <a:lnTo>
                                  <a:pt x="11854" y="3"/>
                                </a:lnTo>
                                <a:cubicBezTo>
                                  <a:pt x="11858" y="3"/>
                                  <a:pt x="11862" y="7"/>
                                  <a:pt x="11862" y="11"/>
                                </a:cubicBezTo>
                                <a:cubicBezTo>
                                  <a:pt x="11862" y="15"/>
                                  <a:pt x="11858" y="19"/>
                                  <a:pt x="11854" y="19"/>
                                </a:cubicBezTo>
                                <a:lnTo>
                                  <a:pt x="11854" y="19"/>
                                </a:lnTo>
                                <a:cubicBezTo>
                                  <a:pt x="11849" y="19"/>
                                  <a:pt x="11846" y="15"/>
                                  <a:pt x="11846" y="11"/>
                                </a:cubicBezTo>
                                <a:cubicBezTo>
                                  <a:pt x="11846" y="7"/>
                                  <a:pt x="11849" y="3"/>
                                  <a:pt x="11854" y="3"/>
                                </a:cubicBezTo>
                                <a:close/>
                                <a:moveTo>
                                  <a:pt x="11886" y="3"/>
                                </a:moveTo>
                                <a:lnTo>
                                  <a:pt x="11886" y="3"/>
                                </a:lnTo>
                                <a:cubicBezTo>
                                  <a:pt x="11890" y="3"/>
                                  <a:pt x="11894" y="7"/>
                                  <a:pt x="11894" y="11"/>
                                </a:cubicBezTo>
                                <a:cubicBezTo>
                                  <a:pt x="11894" y="15"/>
                                  <a:pt x="11890" y="19"/>
                                  <a:pt x="11886" y="19"/>
                                </a:cubicBezTo>
                                <a:lnTo>
                                  <a:pt x="11886" y="19"/>
                                </a:lnTo>
                                <a:cubicBezTo>
                                  <a:pt x="11881" y="19"/>
                                  <a:pt x="11878" y="15"/>
                                  <a:pt x="11878" y="11"/>
                                </a:cubicBezTo>
                                <a:cubicBezTo>
                                  <a:pt x="11878" y="7"/>
                                  <a:pt x="11881" y="3"/>
                                  <a:pt x="11886" y="3"/>
                                </a:cubicBezTo>
                                <a:close/>
                                <a:moveTo>
                                  <a:pt x="11918" y="3"/>
                                </a:moveTo>
                                <a:lnTo>
                                  <a:pt x="11918" y="3"/>
                                </a:lnTo>
                                <a:cubicBezTo>
                                  <a:pt x="11922" y="3"/>
                                  <a:pt x="11926" y="7"/>
                                  <a:pt x="11926" y="11"/>
                                </a:cubicBezTo>
                                <a:cubicBezTo>
                                  <a:pt x="11926" y="15"/>
                                  <a:pt x="11922" y="19"/>
                                  <a:pt x="11918" y="19"/>
                                </a:cubicBezTo>
                                <a:lnTo>
                                  <a:pt x="11918" y="19"/>
                                </a:lnTo>
                                <a:cubicBezTo>
                                  <a:pt x="11913" y="19"/>
                                  <a:pt x="11910" y="15"/>
                                  <a:pt x="11910" y="11"/>
                                </a:cubicBezTo>
                                <a:cubicBezTo>
                                  <a:pt x="11910" y="7"/>
                                  <a:pt x="11913" y="3"/>
                                  <a:pt x="11918" y="3"/>
                                </a:cubicBezTo>
                                <a:close/>
                                <a:moveTo>
                                  <a:pt x="11950" y="3"/>
                                </a:moveTo>
                                <a:lnTo>
                                  <a:pt x="11950" y="3"/>
                                </a:lnTo>
                                <a:cubicBezTo>
                                  <a:pt x="11954" y="3"/>
                                  <a:pt x="11958" y="7"/>
                                  <a:pt x="11958" y="11"/>
                                </a:cubicBezTo>
                                <a:cubicBezTo>
                                  <a:pt x="11958" y="15"/>
                                  <a:pt x="11954" y="19"/>
                                  <a:pt x="11950" y="19"/>
                                </a:cubicBezTo>
                                <a:lnTo>
                                  <a:pt x="11950" y="19"/>
                                </a:lnTo>
                                <a:cubicBezTo>
                                  <a:pt x="11945" y="19"/>
                                  <a:pt x="11942" y="15"/>
                                  <a:pt x="11942" y="11"/>
                                </a:cubicBezTo>
                                <a:cubicBezTo>
                                  <a:pt x="11942" y="7"/>
                                  <a:pt x="11945" y="3"/>
                                  <a:pt x="11950" y="3"/>
                                </a:cubicBezTo>
                                <a:close/>
                                <a:moveTo>
                                  <a:pt x="11982" y="3"/>
                                </a:moveTo>
                                <a:lnTo>
                                  <a:pt x="11982" y="3"/>
                                </a:lnTo>
                                <a:cubicBezTo>
                                  <a:pt x="11986" y="3"/>
                                  <a:pt x="11990" y="7"/>
                                  <a:pt x="11990" y="11"/>
                                </a:cubicBezTo>
                                <a:cubicBezTo>
                                  <a:pt x="11990" y="15"/>
                                  <a:pt x="11986" y="19"/>
                                  <a:pt x="11982" y="19"/>
                                </a:cubicBezTo>
                                <a:lnTo>
                                  <a:pt x="11982" y="19"/>
                                </a:lnTo>
                                <a:cubicBezTo>
                                  <a:pt x="11977" y="19"/>
                                  <a:pt x="11974" y="15"/>
                                  <a:pt x="11974" y="11"/>
                                </a:cubicBezTo>
                                <a:cubicBezTo>
                                  <a:pt x="11974" y="7"/>
                                  <a:pt x="11977" y="3"/>
                                  <a:pt x="11982" y="3"/>
                                </a:cubicBezTo>
                                <a:close/>
                                <a:moveTo>
                                  <a:pt x="12014" y="3"/>
                                </a:moveTo>
                                <a:lnTo>
                                  <a:pt x="12014" y="3"/>
                                </a:lnTo>
                                <a:cubicBezTo>
                                  <a:pt x="12018" y="3"/>
                                  <a:pt x="12022" y="7"/>
                                  <a:pt x="12022" y="11"/>
                                </a:cubicBezTo>
                                <a:cubicBezTo>
                                  <a:pt x="12022" y="15"/>
                                  <a:pt x="12018" y="19"/>
                                  <a:pt x="12014" y="19"/>
                                </a:cubicBezTo>
                                <a:lnTo>
                                  <a:pt x="12014" y="19"/>
                                </a:lnTo>
                                <a:cubicBezTo>
                                  <a:pt x="12009" y="19"/>
                                  <a:pt x="12006" y="15"/>
                                  <a:pt x="12006" y="11"/>
                                </a:cubicBezTo>
                                <a:cubicBezTo>
                                  <a:pt x="12006" y="7"/>
                                  <a:pt x="12009" y="3"/>
                                  <a:pt x="12014" y="3"/>
                                </a:cubicBezTo>
                                <a:close/>
                                <a:moveTo>
                                  <a:pt x="12046" y="3"/>
                                </a:moveTo>
                                <a:lnTo>
                                  <a:pt x="12046" y="3"/>
                                </a:lnTo>
                                <a:cubicBezTo>
                                  <a:pt x="12050" y="3"/>
                                  <a:pt x="12054" y="7"/>
                                  <a:pt x="12054" y="11"/>
                                </a:cubicBezTo>
                                <a:cubicBezTo>
                                  <a:pt x="12054" y="15"/>
                                  <a:pt x="12050" y="19"/>
                                  <a:pt x="12046" y="19"/>
                                </a:cubicBezTo>
                                <a:lnTo>
                                  <a:pt x="12046" y="19"/>
                                </a:lnTo>
                                <a:cubicBezTo>
                                  <a:pt x="12041" y="19"/>
                                  <a:pt x="12038" y="15"/>
                                  <a:pt x="12038" y="11"/>
                                </a:cubicBezTo>
                                <a:cubicBezTo>
                                  <a:pt x="12038" y="7"/>
                                  <a:pt x="12041" y="3"/>
                                  <a:pt x="12046" y="3"/>
                                </a:cubicBezTo>
                                <a:close/>
                                <a:moveTo>
                                  <a:pt x="12078" y="3"/>
                                </a:moveTo>
                                <a:lnTo>
                                  <a:pt x="12078" y="3"/>
                                </a:lnTo>
                                <a:cubicBezTo>
                                  <a:pt x="12082" y="3"/>
                                  <a:pt x="12086" y="7"/>
                                  <a:pt x="12086" y="11"/>
                                </a:cubicBezTo>
                                <a:cubicBezTo>
                                  <a:pt x="12086" y="15"/>
                                  <a:pt x="12082" y="19"/>
                                  <a:pt x="12078" y="19"/>
                                </a:cubicBezTo>
                                <a:lnTo>
                                  <a:pt x="12078" y="19"/>
                                </a:lnTo>
                                <a:cubicBezTo>
                                  <a:pt x="12073" y="19"/>
                                  <a:pt x="12070" y="15"/>
                                  <a:pt x="12070" y="11"/>
                                </a:cubicBezTo>
                                <a:cubicBezTo>
                                  <a:pt x="12070" y="7"/>
                                  <a:pt x="12073" y="3"/>
                                  <a:pt x="12078" y="3"/>
                                </a:cubicBezTo>
                                <a:close/>
                                <a:moveTo>
                                  <a:pt x="12110" y="3"/>
                                </a:moveTo>
                                <a:lnTo>
                                  <a:pt x="12110" y="3"/>
                                </a:lnTo>
                                <a:cubicBezTo>
                                  <a:pt x="12114" y="3"/>
                                  <a:pt x="12118" y="7"/>
                                  <a:pt x="12118" y="11"/>
                                </a:cubicBezTo>
                                <a:cubicBezTo>
                                  <a:pt x="12118" y="15"/>
                                  <a:pt x="12114" y="19"/>
                                  <a:pt x="12110" y="19"/>
                                </a:cubicBezTo>
                                <a:lnTo>
                                  <a:pt x="12110" y="19"/>
                                </a:lnTo>
                                <a:cubicBezTo>
                                  <a:pt x="12105" y="19"/>
                                  <a:pt x="12102" y="15"/>
                                  <a:pt x="12102" y="11"/>
                                </a:cubicBezTo>
                                <a:cubicBezTo>
                                  <a:pt x="12102" y="7"/>
                                  <a:pt x="12105" y="3"/>
                                  <a:pt x="12110" y="3"/>
                                </a:cubicBezTo>
                                <a:close/>
                                <a:moveTo>
                                  <a:pt x="12142" y="3"/>
                                </a:moveTo>
                                <a:lnTo>
                                  <a:pt x="12142" y="3"/>
                                </a:lnTo>
                                <a:cubicBezTo>
                                  <a:pt x="12146" y="3"/>
                                  <a:pt x="12150" y="7"/>
                                  <a:pt x="12150" y="11"/>
                                </a:cubicBezTo>
                                <a:cubicBezTo>
                                  <a:pt x="12150" y="15"/>
                                  <a:pt x="12146" y="19"/>
                                  <a:pt x="12142" y="19"/>
                                </a:cubicBezTo>
                                <a:lnTo>
                                  <a:pt x="12142" y="19"/>
                                </a:lnTo>
                                <a:cubicBezTo>
                                  <a:pt x="12137" y="19"/>
                                  <a:pt x="12134" y="15"/>
                                  <a:pt x="12134" y="11"/>
                                </a:cubicBezTo>
                                <a:cubicBezTo>
                                  <a:pt x="12134" y="7"/>
                                  <a:pt x="12137" y="3"/>
                                  <a:pt x="12142" y="3"/>
                                </a:cubicBezTo>
                                <a:close/>
                                <a:moveTo>
                                  <a:pt x="12174" y="3"/>
                                </a:moveTo>
                                <a:lnTo>
                                  <a:pt x="12174" y="3"/>
                                </a:lnTo>
                                <a:cubicBezTo>
                                  <a:pt x="12178" y="3"/>
                                  <a:pt x="12182" y="7"/>
                                  <a:pt x="12182" y="11"/>
                                </a:cubicBezTo>
                                <a:cubicBezTo>
                                  <a:pt x="12182" y="15"/>
                                  <a:pt x="12178" y="19"/>
                                  <a:pt x="12174" y="19"/>
                                </a:cubicBezTo>
                                <a:lnTo>
                                  <a:pt x="12174" y="19"/>
                                </a:lnTo>
                                <a:cubicBezTo>
                                  <a:pt x="12169" y="19"/>
                                  <a:pt x="12166" y="15"/>
                                  <a:pt x="12166" y="11"/>
                                </a:cubicBezTo>
                                <a:cubicBezTo>
                                  <a:pt x="12166" y="7"/>
                                  <a:pt x="12169" y="3"/>
                                  <a:pt x="12174" y="3"/>
                                </a:cubicBezTo>
                                <a:close/>
                                <a:moveTo>
                                  <a:pt x="12206" y="3"/>
                                </a:moveTo>
                                <a:lnTo>
                                  <a:pt x="12206" y="3"/>
                                </a:lnTo>
                                <a:cubicBezTo>
                                  <a:pt x="12210" y="3"/>
                                  <a:pt x="12214" y="7"/>
                                  <a:pt x="12214" y="11"/>
                                </a:cubicBezTo>
                                <a:cubicBezTo>
                                  <a:pt x="12214" y="15"/>
                                  <a:pt x="12210" y="19"/>
                                  <a:pt x="12206" y="19"/>
                                </a:cubicBezTo>
                                <a:lnTo>
                                  <a:pt x="12206" y="19"/>
                                </a:lnTo>
                                <a:cubicBezTo>
                                  <a:pt x="12201" y="19"/>
                                  <a:pt x="12198" y="15"/>
                                  <a:pt x="12198" y="11"/>
                                </a:cubicBezTo>
                                <a:cubicBezTo>
                                  <a:pt x="12198" y="7"/>
                                  <a:pt x="12201" y="3"/>
                                  <a:pt x="12206" y="3"/>
                                </a:cubicBezTo>
                                <a:close/>
                                <a:moveTo>
                                  <a:pt x="12238" y="3"/>
                                </a:moveTo>
                                <a:lnTo>
                                  <a:pt x="12238" y="3"/>
                                </a:lnTo>
                                <a:cubicBezTo>
                                  <a:pt x="12242" y="3"/>
                                  <a:pt x="12246" y="7"/>
                                  <a:pt x="12246" y="11"/>
                                </a:cubicBezTo>
                                <a:cubicBezTo>
                                  <a:pt x="12246" y="15"/>
                                  <a:pt x="12242" y="19"/>
                                  <a:pt x="12238" y="19"/>
                                </a:cubicBezTo>
                                <a:lnTo>
                                  <a:pt x="12238" y="19"/>
                                </a:lnTo>
                                <a:cubicBezTo>
                                  <a:pt x="12233" y="19"/>
                                  <a:pt x="12230" y="15"/>
                                  <a:pt x="12230" y="11"/>
                                </a:cubicBezTo>
                                <a:cubicBezTo>
                                  <a:pt x="12230" y="7"/>
                                  <a:pt x="12233" y="3"/>
                                  <a:pt x="12238" y="3"/>
                                </a:cubicBezTo>
                                <a:close/>
                                <a:moveTo>
                                  <a:pt x="12270" y="3"/>
                                </a:moveTo>
                                <a:lnTo>
                                  <a:pt x="12270" y="3"/>
                                </a:lnTo>
                                <a:cubicBezTo>
                                  <a:pt x="12274" y="3"/>
                                  <a:pt x="12278" y="7"/>
                                  <a:pt x="12278" y="11"/>
                                </a:cubicBezTo>
                                <a:cubicBezTo>
                                  <a:pt x="12278" y="15"/>
                                  <a:pt x="12274" y="19"/>
                                  <a:pt x="12270" y="19"/>
                                </a:cubicBezTo>
                                <a:lnTo>
                                  <a:pt x="12270" y="19"/>
                                </a:lnTo>
                                <a:cubicBezTo>
                                  <a:pt x="12266" y="19"/>
                                  <a:pt x="12262" y="15"/>
                                  <a:pt x="12262" y="11"/>
                                </a:cubicBezTo>
                                <a:cubicBezTo>
                                  <a:pt x="12262" y="7"/>
                                  <a:pt x="12266" y="3"/>
                                  <a:pt x="12270" y="3"/>
                                </a:cubicBezTo>
                                <a:close/>
                                <a:moveTo>
                                  <a:pt x="12302" y="3"/>
                                </a:moveTo>
                                <a:lnTo>
                                  <a:pt x="12302" y="3"/>
                                </a:lnTo>
                                <a:cubicBezTo>
                                  <a:pt x="12306" y="3"/>
                                  <a:pt x="12310" y="7"/>
                                  <a:pt x="12310" y="11"/>
                                </a:cubicBezTo>
                                <a:cubicBezTo>
                                  <a:pt x="12310" y="16"/>
                                  <a:pt x="12306" y="19"/>
                                  <a:pt x="12302" y="19"/>
                                </a:cubicBezTo>
                                <a:lnTo>
                                  <a:pt x="12302" y="19"/>
                                </a:lnTo>
                                <a:cubicBezTo>
                                  <a:pt x="12298" y="19"/>
                                  <a:pt x="12294" y="16"/>
                                  <a:pt x="12294" y="11"/>
                                </a:cubicBezTo>
                                <a:cubicBezTo>
                                  <a:pt x="12294" y="7"/>
                                  <a:pt x="12298" y="3"/>
                                  <a:pt x="12302" y="3"/>
                                </a:cubicBezTo>
                                <a:close/>
                                <a:moveTo>
                                  <a:pt x="12334" y="3"/>
                                </a:moveTo>
                                <a:lnTo>
                                  <a:pt x="12334" y="3"/>
                                </a:lnTo>
                                <a:cubicBezTo>
                                  <a:pt x="12338" y="3"/>
                                  <a:pt x="12342" y="7"/>
                                  <a:pt x="12342" y="11"/>
                                </a:cubicBezTo>
                                <a:cubicBezTo>
                                  <a:pt x="12342" y="16"/>
                                  <a:pt x="12338" y="19"/>
                                  <a:pt x="12334" y="19"/>
                                </a:cubicBezTo>
                                <a:lnTo>
                                  <a:pt x="12334" y="19"/>
                                </a:lnTo>
                                <a:cubicBezTo>
                                  <a:pt x="12330" y="19"/>
                                  <a:pt x="12326" y="16"/>
                                  <a:pt x="12326" y="11"/>
                                </a:cubicBezTo>
                                <a:cubicBezTo>
                                  <a:pt x="12326" y="7"/>
                                  <a:pt x="12330" y="3"/>
                                  <a:pt x="12334" y="3"/>
                                </a:cubicBezTo>
                                <a:close/>
                                <a:moveTo>
                                  <a:pt x="12366" y="3"/>
                                </a:moveTo>
                                <a:lnTo>
                                  <a:pt x="12366" y="3"/>
                                </a:lnTo>
                                <a:cubicBezTo>
                                  <a:pt x="12370" y="3"/>
                                  <a:pt x="12374" y="7"/>
                                  <a:pt x="12374" y="11"/>
                                </a:cubicBezTo>
                                <a:cubicBezTo>
                                  <a:pt x="12374" y="16"/>
                                  <a:pt x="12370" y="19"/>
                                  <a:pt x="12366" y="19"/>
                                </a:cubicBezTo>
                                <a:lnTo>
                                  <a:pt x="12366" y="19"/>
                                </a:lnTo>
                                <a:cubicBezTo>
                                  <a:pt x="12362" y="19"/>
                                  <a:pt x="12358" y="16"/>
                                  <a:pt x="12358" y="11"/>
                                </a:cubicBezTo>
                                <a:cubicBezTo>
                                  <a:pt x="12358" y="7"/>
                                  <a:pt x="12362" y="3"/>
                                  <a:pt x="12366" y="3"/>
                                </a:cubicBezTo>
                                <a:close/>
                                <a:moveTo>
                                  <a:pt x="12398" y="3"/>
                                </a:moveTo>
                                <a:lnTo>
                                  <a:pt x="12398" y="3"/>
                                </a:lnTo>
                                <a:cubicBezTo>
                                  <a:pt x="12402" y="3"/>
                                  <a:pt x="12406" y="7"/>
                                  <a:pt x="12406" y="11"/>
                                </a:cubicBezTo>
                                <a:cubicBezTo>
                                  <a:pt x="12406" y="16"/>
                                  <a:pt x="12402" y="19"/>
                                  <a:pt x="12398" y="19"/>
                                </a:cubicBezTo>
                                <a:lnTo>
                                  <a:pt x="12398" y="19"/>
                                </a:lnTo>
                                <a:cubicBezTo>
                                  <a:pt x="12394" y="19"/>
                                  <a:pt x="12390" y="16"/>
                                  <a:pt x="12390" y="11"/>
                                </a:cubicBezTo>
                                <a:cubicBezTo>
                                  <a:pt x="12390" y="7"/>
                                  <a:pt x="12394" y="3"/>
                                  <a:pt x="12398" y="3"/>
                                </a:cubicBezTo>
                                <a:close/>
                                <a:moveTo>
                                  <a:pt x="12430" y="3"/>
                                </a:moveTo>
                                <a:lnTo>
                                  <a:pt x="12430" y="3"/>
                                </a:lnTo>
                                <a:cubicBezTo>
                                  <a:pt x="12434" y="3"/>
                                  <a:pt x="12438" y="7"/>
                                  <a:pt x="12438" y="11"/>
                                </a:cubicBezTo>
                                <a:cubicBezTo>
                                  <a:pt x="12438" y="16"/>
                                  <a:pt x="12434" y="19"/>
                                  <a:pt x="12430" y="19"/>
                                </a:cubicBezTo>
                                <a:lnTo>
                                  <a:pt x="12430" y="19"/>
                                </a:lnTo>
                                <a:cubicBezTo>
                                  <a:pt x="12426" y="19"/>
                                  <a:pt x="12422" y="16"/>
                                  <a:pt x="12422" y="11"/>
                                </a:cubicBezTo>
                                <a:cubicBezTo>
                                  <a:pt x="12422" y="7"/>
                                  <a:pt x="12426" y="3"/>
                                  <a:pt x="12430" y="3"/>
                                </a:cubicBezTo>
                                <a:close/>
                                <a:moveTo>
                                  <a:pt x="12462" y="3"/>
                                </a:moveTo>
                                <a:lnTo>
                                  <a:pt x="12462" y="3"/>
                                </a:lnTo>
                                <a:cubicBezTo>
                                  <a:pt x="12466" y="3"/>
                                  <a:pt x="12470" y="7"/>
                                  <a:pt x="12470" y="11"/>
                                </a:cubicBezTo>
                                <a:cubicBezTo>
                                  <a:pt x="12470" y="16"/>
                                  <a:pt x="12466" y="19"/>
                                  <a:pt x="12462" y="19"/>
                                </a:cubicBezTo>
                                <a:lnTo>
                                  <a:pt x="12462" y="19"/>
                                </a:lnTo>
                                <a:cubicBezTo>
                                  <a:pt x="12458" y="19"/>
                                  <a:pt x="12454" y="16"/>
                                  <a:pt x="12454" y="11"/>
                                </a:cubicBezTo>
                                <a:cubicBezTo>
                                  <a:pt x="12454" y="7"/>
                                  <a:pt x="12458" y="3"/>
                                  <a:pt x="12462" y="3"/>
                                </a:cubicBezTo>
                                <a:close/>
                                <a:moveTo>
                                  <a:pt x="12494" y="3"/>
                                </a:moveTo>
                                <a:lnTo>
                                  <a:pt x="12494" y="3"/>
                                </a:lnTo>
                                <a:cubicBezTo>
                                  <a:pt x="12498" y="3"/>
                                  <a:pt x="12502" y="7"/>
                                  <a:pt x="12502" y="11"/>
                                </a:cubicBezTo>
                                <a:cubicBezTo>
                                  <a:pt x="12502" y="16"/>
                                  <a:pt x="12498" y="19"/>
                                  <a:pt x="12494" y="19"/>
                                </a:cubicBezTo>
                                <a:lnTo>
                                  <a:pt x="12494" y="19"/>
                                </a:lnTo>
                                <a:cubicBezTo>
                                  <a:pt x="12490" y="19"/>
                                  <a:pt x="12486" y="16"/>
                                  <a:pt x="12486" y="11"/>
                                </a:cubicBezTo>
                                <a:cubicBezTo>
                                  <a:pt x="12486" y="7"/>
                                  <a:pt x="12490" y="3"/>
                                  <a:pt x="12494" y="3"/>
                                </a:cubicBezTo>
                                <a:close/>
                                <a:moveTo>
                                  <a:pt x="12526" y="3"/>
                                </a:moveTo>
                                <a:lnTo>
                                  <a:pt x="12526" y="3"/>
                                </a:lnTo>
                                <a:cubicBezTo>
                                  <a:pt x="12530" y="3"/>
                                  <a:pt x="12534" y="7"/>
                                  <a:pt x="12534" y="11"/>
                                </a:cubicBezTo>
                                <a:cubicBezTo>
                                  <a:pt x="12534" y="16"/>
                                  <a:pt x="12530" y="19"/>
                                  <a:pt x="12526" y="19"/>
                                </a:cubicBezTo>
                                <a:lnTo>
                                  <a:pt x="12526" y="19"/>
                                </a:lnTo>
                                <a:cubicBezTo>
                                  <a:pt x="12522" y="19"/>
                                  <a:pt x="12518" y="16"/>
                                  <a:pt x="12518" y="11"/>
                                </a:cubicBezTo>
                                <a:cubicBezTo>
                                  <a:pt x="12518" y="7"/>
                                  <a:pt x="12522" y="3"/>
                                  <a:pt x="12526" y="3"/>
                                </a:cubicBezTo>
                                <a:close/>
                                <a:moveTo>
                                  <a:pt x="12558" y="3"/>
                                </a:moveTo>
                                <a:lnTo>
                                  <a:pt x="12558" y="3"/>
                                </a:lnTo>
                                <a:cubicBezTo>
                                  <a:pt x="12563" y="3"/>
                                  <a:pt x="12566" y="7"/>
                                  <a:pt x="12566" y="11"/>
                                </a:cubicBezTo>
                                <a:cubicBezTo>
                                  <a:pt x="12566" y="16"/>
                                  <a:pt x="12563" y="19"/>
                                  <a:pt x="12558" y="19"/>
                                </a:cubicBezTo>
                                <a:lnTo>
                                  <a:pt x="12558" y="19"/>
                                </a:lnTo>
                                <a:cubicBezTo>
                                  <a:pt x="12554" y="19"/>
                                  <a:pt x="12550" y="16"/>
                                  <a:pt x="12550" y="11"/>
                                </a:cubicBezTo>
                                <a:cubicBezTo>
                                  <a:pt x="12550" y="7"/>
                                  <a:pt x="12554" y="3"/>
                                  <a:pt x="12558" y="3"/>
                                </a:cubicBezTo>
                                <a:close/>
                                <a:moveTo>
                                  <a:pt x="12590" y="3"/>
                                </a:moveTo>
                                <a:lnTo>
                                  <a:pt x="12590" y="3"/>
                                </a:lnTo>
                                <a:cubicBezTo>
                                  <a:pt x="12595" y="3"/>
                                  <a:pt x="12598" y="7"/>
                                  <a:pt x="12598" y="11"/>
                                </a:cubicBezTo>
                                <a:cubicBezTo>
                                  <a:pt x="12598" y="16"/>
                                  <a:pt x="12595" y="19"/>
                                  <a:pt x="12590" y="19"/>
                                </a:cubicBezTo>
                                <a:lnTo>
                                  <a:pt x="12590" y="19"/>
                                </a:lnTo>
                                <a:cubicBezTo>
                                  <a:pt x="12586" y="19"/>
                                  <a:pt x="12582" y="16"/>
                                  <a:pt x="12582" y="11"/>
                                </a:cubicBezTo>
                                <a:cubicBezTo>
                                  <a:pt x="12582" y="7"/>
                                  <a:pt x="12586" y="3"/>
                                  <a:pt x="12590" y="3"/>
                                </a:cubicBezTo>
                                <a:close/>
                                <a:moveTo>
                                  <a:pt x="12622" y="3"/>
                                </a:moveTo>
                                <a:lnTo>
                                  <a:pt x="12622" y="3"/>
                                </a:lnTo>
                                <a:cubicBezTo>
                                  <a:pt x="12627" y="3"/>
                                  <a:pt x="12630" y="7"/>
                                  <a:pt x="12630" y="11"/>
                                </a:cubicBezTo>
                                <a:cubicBezTo>
                                  <a:pt x="12630" y="16"/>
                                  <a:pt x="12627" y="19"/>
                                  <a:pt x="12622" y="19"/>
                                </a:cubicBezTo>
                                <a:lnTo>
                                  <a:pt x="12622" y="19"/>
                                </a:lnTo>
                                <a:cubicBezTo>
                                  <a:pt x="12618" y="19"/>
                                  <a:pt x="12614" y="16"/>
                                  <a:pt x="12614" y="11"/>
                                </a:cubicBezTo>
                                <a:cubicBezTo>
                                  <a:pt x="12614" y="7"/>
                                  <a:pt x="12618" y="3"/>
                                  <a:pt x="12622" y="3"/>
                                </a:cubicBezTo>
                                <a:close/>
                                <a:moveTo>
                                  <a:pt x="12654" y="3"/>
                                </a:moveTo>
                                <a:lnTo>
                                  <a:pt x="12654" y="3"/>
                                </a:lnTo>
                                <a:cubicBezTo>
                                  <a:pt x="12659" y="3"/>
                                  <a:pt x="12662" y="7"/>
                                  <a:pt x="12662" y="11"/>
                                </a:cubicBezTo>
                                <a:cubicBezTo>
                                  <a:pt x="12662" y="16"/>
                                  <a:pt x="12659" y="19"/>
                                  <a:pt x="12654" y="19"/>
                                </a:cubicBezTo>
                                <a:lnTo>
                                  <a:pt x="12654" y="19"/>
                                </a:lnTo>
                                <a:cubicBezTo>
                                  <a:pt x="12650" y="19"/>
                                  <a:pt x="12646" y="16"/>
                                  <a:pt x="12646" y="11"/>
                                </a:cubicBezTo>
                                <a:cubicBezTo>
                                  <a:pt x="12646" y="7"/>
                                  <a:pt x="12650" y="3"/>
                                  <a:pt x="12654" y="3"/>
                                </a:cubicBezTo>
                                <a:close/>
                                <a:moveTo>
                                  <a:pt x="12686" y="3"/>
                                </a:moveTo>
                                <a:lnTo>
                                  <a:pt x="12686" y="3"/>
                                </a:lnTo>
                                <a:cubicBezTo>
                                  <a:pt x="12691" y="3"/>
                                  <a:pt x="12694" y="7"/>
                                  <a:pt x="12694" y="11"/>
                                </a:cubicBezTo>
                                <a:cubicBezTo>
                                  <a:pt x="12694" y="16"/>
                                  <a:pt x="12691" y="19"/>
                                  <a:pt x="12686" y="19"/>
                                </a:cubicBezTo>
                                <a:lnTo>
                                  <a:pt x="12686" y="19"/>
                                </a:lnTo>
                                <a:cubicBezTo>
                                  <a:pt x="12682" y="19"/>
                                  <a:pt x="12678" y="16"/>
                                  <a:pt x="12678" y="11"/>
                                </a:cubicBezTo>
                                <a:cubicBezTo>
                                  <a:pt x="12678" y="7"/>
                                  <a:pt x="12682" y="3"/>
                                  <a:pt x="12686" y="3"/>
                                </a:cubicBezTo>
                                <a:close/>
                                <a:moveTo>
                                  <a:pt x="12718" y="3"/>
                                </a:moveTo>
                                <a:lnTo>
                                  <a:pt x="12718" y="3"/>
                                </a:lnTo>
                                <a:cubicBezTo>
                                  <a:pt x="12723" y="3"/>
                                  <a:pt x="12726" y="7"/>
                                  <a:pt x="12726" y="11"/>
                                </a:cubicBezTo>
                                <a:cubicBezTo>
                                  <a:pt x="12726" y="16"/>
                                  <a:pt x="12723" y="19"/>
                                  <a:pt x="12718" y="19"/>
                                </a:cubicBezTo>
                                <a:lnTo>
                                  <a:pt x="12718" y="19"/>
                                </a:lnTo>
                                <a:cubicBezTo>
                                  <a:pt x="12714" y="19"/>
                                  <a:pt x="12710" y="16"/>
                                  <a:pt x="12710" y="11"/>
                                </a:cubicBezTo>
                                <a:cubicBezTo>
                                  <a:pt x="12710" y="7"/>
                                  <a:pt x="12714" y="3"/>
                                  <a:pt x="12718" y="3"/>
                                </a:cubicBezTo>
                                <a:close/>
                                <a:moveTo>
                                  <a:pt x="12750" y="3"/>
                                </a:moveTo>
                                <a:lnTo>
                                  <a:pt x="12750" y="3"/>
                                </a:lnTo>
                                <a:cubicBezTo>
                                  <a:pt x="12755" y="3"/>
                                  <a:pt x="12758" y="7"/>
                                  <a:pt x="12758" y="11"/>
                                </a:cubicBezTo>
                                <a:cubicBezTo>
                                  <a:pt x="12758" y="16"/>
                                  <a:pt x="12755" y="19"/>
                                  <a:pt x="12750" y="19"/>
                                </a:cubicBezTo>
                                <a:lnTo>
                                  <a:pt x="12750" y="19"/>
                                </a:lnTo>
                                <a:cubicBezTo>
                                  <a:pt x="12746" y="19"/>
                                  <a:pt x="12742" y="16"/>
                                  <a:pt x="12742" y="11"/>
                                </a:cubicBezTo>
                                <a:cubicBezTo>
                                  <a:pt x="12742" y="7"/>
                                  <a:pt x="12746" y="3"/>
                                  <a:pt x="12750" y="3"/>
                                </a:cubicBezTo>
                                <a:close/>
                                <a:moveTo>
                                  <a:pt x="12782" y="3"/>
                                </a:moveTo>
                                <a:lnTo>
                                  <a:pt x="12782" y="3"/>
                                </a:lnTo>
                                <a:cubicBezTo>
                                  <a:pt x="12787" y="3"/>
                                  <a:pt x="12790" y="7"/>
                                  <a:pt x="12790" y="11"/>
                                </a:cubicBezTo>
                                <a:cubicBezTo>
                                  <a:pt x="12790" y="16"/>
                                  <a:pt x="12787" y="19"/>
                                  <a:pt x="12782" y="19"/>
                                </a:cubicBezTo>
                                <a:lnTo>
                                  <a:pt x="12782" y="19"/>
                                </a:lnTo>
                                <a:cubicBezTo>
                                  <a:pt x="12778" y="19"/>
                                  <a:pt x="12774" y="16"/>
                                  <a:pt x="12774" y="11"/>
                                </a:cubicBezTo>
                                <a:cubicBezTo>
                                  <a:pt x="12774" y="7"/>
                                  <a:pt x="12778" y="3"/>
                                  <a:pt x="12782" y="3"/>
                                </a:cubicBezTo>
                                <a:close/>
                                <a:moveTo>
                                  <a:pt x="12814" y="3"/>
                                </a:moveTo>
                                <a:lnTo>
                                  <a:pt x="12814" y="3"/>
                                </a:lnTo>
                                <a:cubicBezTo>
                                  <a:pt x="12819" y="3"/>
                                  <a:pt x="12822" y="7"/>
                                  <a:pt x="12822" y="11"/>
                                </a:cubicBezTo>
                                <a:cubicBezTo>
                                  <a:pt x="12822" y="16"/>
                                  <a:pt x="12819" y="19"/>
                                  <a:pt x="12814" y="19"/>
                                </a:cubicBezTo>
                                <a:lnTo>
                                  <a:pt x="12814" y="19"/>
                                </a:lnTo>
                                <a:cubicBezTo>
                                  <a:pt x="12810" y="19"/>
                                  <a:pt x="12806" y="16"/>
                                  <a:pt x="12806" y="11"/>
                                </a:cubicBezTo>
                                <a:cubicBezTo>
                                  <a:pt x="12806" y="7"/>
                                  <a:pt x="12810" y="3"/>
                                  <a:pt x="12814" y="3"/>
                                </a:cubicBezTo>
                                <a:close/>
                                <a:moveTo>
                                  <a:pt x="12846" y="3"/>
                                </a:moveTo>
                                <a:lnTo>
                                  <a:pt x="12846" y="3"/>
                                </a:lnTo>
                                <a:cubicBezTo>
                                  <a:pt x="12851" y="3"/>
                                  <a:pt x="12854" y="7"/>
                                  <a:pt x="12854" y="11"/>
                                </a:cubicBezTo>
                                <a:cubicBezTo>
                                  <a:pt x="12854" y="16"/>
                                  <a:pt x="12851" y="19"/>
                                  <a:pt x="12846" y="19"/>
                                </a:cubicBezTo>
                                <a:lnTo>
                                  <a:pt x="12846" y="19"/>
                                </a:lnTo>
                                <a:cubicBezTo>
                                  <a:pt x="12842" y="19"/>
                                  <a:pt x="12838" y="16"/>
                                  <a:pt x="12838" y="11"/>
                                </a:cubicBezTo>
                                <a:cubicBezTo>
                                  <a:pt x="12838" y="7"/>
                                  <a:pt x="12842" y="3"/>
                                  <a:pt x="12846" y="3"/>
                                </a:cubicBezTo>
                                <a:close/>
                                <a:moveTo>
                                  <a:pt x="12878" y="3"/>
                                </a:moveTo>
                                <a:lnTo>
                                  <a:pt x="12878" y="3"/>
                                </a:lnTo>
                                <a:cubicBezTo>
                                  <a:pt x="12883" y="3"/>
                                  <a:pt x="12886" y="7"/>
                                  <a:pt x="12886" y="11"/>
                                </a:cubicBezTo>
                                <a:cubicBezTo>
                                  <a:pt x="12886" y="16"/>
                                  <a:pt x="12883" y="19"/>
                                  <a:pt x="12878" y="19"/>
                                </a:cubicBezTo>
                                <a:lnTo>
                                  <a:pt x="12878" y="19"/>
                                </a:lnTo>
                                <a:cubicBezTo>
                                  <a:pt x="12874" y="19"/>
                                  <a:pt x="12870" y="16"/>
                                  <a:pt x="12870" y="11"/>
                                </a:cubicBezTo>
                                <a:cubicBezTo>
                                  <a:pt x="12870" y="7"/>
                                  <a:pt x="12874" y="3"/>
                                  <a:pt x="12878" y="3"/>
                                </a:cubicBezTo>
                                <a:close/>
                                <a:moveTo>
                                  <a:pt x="12910" y="3"/>
                                </a:moveTo>
                                <a:lnTo>
                                  <a:pt x="12910" y="3"/>
                                </a:lnTo>
                                <a:cubicBezTo>
                                  <a:pt x="12915" y="3"/>
                                  <a:pt x="12918" y="7"/>
                                  <a:pt x="12918" y="11"/>
                                </a:cubicBezTo>
                                <a:cubicBezTo>
                                  <a:pt x="12918" y="16"/>
                                  <a:pt x="12915" y="19"/>
                                  <a:pt x="12910" y="19"/>
                                </a:cubicBezTo>
                                <a:lnTo>
                                  <a:pt x="12910" y="19"/>
                                </a:lnTo>
                                <a:cubicBezTo>
                                  <a:pt x="12906" y="19"/>
                                  <a:pt x="12902" y="16"/>
                                  <a:pt x="12902" y="11"/>
                                </a:cubicBezTo>
                                <a:cubicBezTo>
                                  <a:pt x="12902" y="7"/>
                                  <a:pt x="12906" y="3"/>
                                  <a:pt x="12910" y="3"/>
                                </a:cubicBezTo>
                                <a:close/>
                                <a:moveTo>
                                  <a:pt x="12942" y="3"/>
                                </a:moveTo>
                                <a:lnTo>
                                  <a:pt x="12942" y="3"/>
                                </a:lnTo>
                                <a:cubicBezTo>
                                  <a:pt x="12947" y="3"/>
                                  <a:pt x="12950" y="7"/>
                                  <a:pt x="12950" y="11"/>
                                </a:cubicBezTo>
                                <a:cubicBezTo>
                                  <a:pt x="12950" y="16"/>
                                  <a:pt x="12947" y="19"/>
                                  <a:pt x="12942" y="19"/>
                                </a:cubicBezTo>
                                <a:lnTo>
                                  <a:pt x="12942" y="19"/>
                                </a:lnTo>
                                <a:cubicBezTo>
                                  <a:pt x="12938" y="19"/>
                                  <a:pt x="12934" y="16"/>
                                  <a:pt x="12934" y="11"/>
                                </a:cubicBezTo>
                                <a:cubicBezTo>
                                  <a:pt x="12934" y="7"/>
                                  <a:pt x="12938" y="3"/>
                                  <a:pt x="12942" y="3"/>
                                </a:cubicBezTo>
                                <a:close/>
                                <a:moveTo>
                                  <a:pt x="12974" y="3"/>
                                </a:moveTo>
                                <a:lnTo>
                                  <a:pt x="12974" y="3"/>
                                </a:lnTo>
                                <a:cubicBezTo>
                                  <a:pt x="12979" y="3"/>
                                  <a:pt x="12982" y="7"/>
                                  <a:pt x="12982" y="11"/>
                                </a:cubicBezTo>
                                <a:cubicBezTo>
                                  <a:pt x="12982" y="16"/>
                                  <a:pt x="12979" y="19"/>
                                  <a:pt x="12974" y="19"/>
                                </a:cubicBezTo>
                                <a:lnTo>
                                  <a:pt x="12974" y="19"/>
                                </a:lnTo>
                                <a:cubicBezTo>
                                  <a:pt x="12970" y="19"/>
                                  <a:pt x="12966" y="16"/>
                                  <a:pt x="12966" y="11"/>
                                </a:cubicBezTo>
                                <a:cubicBezTo>
                                  <a:pt x="12966" y="7"/>
                                  <a:pt x="12970" y="3"/>
                                  <a:pt x="12974" y="3"/>
                                </a:cubicBezTo>
                                <a:close/>
                                <a:moveTo>
                                  <a:pt x="13006" y="3"/>
                                </a:moveTo>
                                <a:lnTo>
                                  <a:pt x="13006" y="3"/>
                                </a:lnTo>
                                <a:cubicBezTo>
                                  <a:pt x="13011" y="3"/>
                                  <a:pt x="13014" y="7"/>
                                  <a:pt x="13014" y="11"/>
                                </a:cubicBezTo>
                                <a:cubicBezTo>
                                  <a:pt x="13014" y="16"/>
                                  <a:pt x="13011" y="19"/>
                                  <a:pt x="13006" y="19"/>
                                </a:cubicBezTo>
                                <a:lnTo>
                                  <a:pt x="13006" y="19"/>
                                </a:lnTo>
                                <a:cubicBezTo>
                                  <a:pt x="13002" y="19"/>
                                  <a:pt x="12998" y="16"/>
                                  <a:pt x="12998" y="11"/>
                                </a:cubicBezTo>
                                <a:cubicBezTo>
                                  <a:pt x="12998" y="7"/>
                                  <a:pt x="13002" y="3"/>
                                  <a:pt x="13006" y="3"/>
                                </a:cubicBezTo>
                                <a:close/>
                                <a:moveTo>
                                  <a:pt x="13038" y="3"/>
                                </a:moveTo>
                                <a:lnTo>
                                  <a:pt x="13038" y="3"/>
                                </a:lnTo>
                                <a:cubicBezTo>
                                  <a:pt x="13043" y="3"/>
                                  <a:pt x="13046" y="7"/>
                                  <a:pt x="13046" y="11"/>
                                </a:cubicBezTo>
                                <a:cubicBezTo>
                                  <a:pt x="13046" y="16"/>
                                  <a:pt x="13043" y="19"/>
                                  <a:pt x="13038" y="19"/>
                                </a:cubicBezTo>
                                <a:lnTo>
                                  <a:pt x="13038" y="19"/>
                                </a:lnTo>
                                <a:cubicBezTo>
                                  <a:pt x="13034" y="19"/>
                                  <a:pt x="13030" y="16"/>
                                  <a:pt x="13030" y="11"/>
                                </a:cubicBezTo>
                                <a:cubicBezTo>
                                  <a:pt x="13030" y="7"/>
                                  <a:pt x="13034" y="3"/>
                                  <a:pt x="13038" y="3"/>
                                </a:cubicBezTo>
                                <a:close/>
                                <a:moveTo>
                                  <a:pt x="13070" y="3"/>
                                </a:moveTo>
                                <a:lnTo>
                                  <a:pt x="13070" y="3"/>
                                </a:lnTo>
                                <a:cubicBezTo>
                                  <a:pt x="13075" y="3"/>
                                  <a:pt x="13078" y="7"/>
                                  <a:pt x="13078" y="11"/>
                                </a:cubicBezTo>
                                <a:cubicBezTo>
                                  <a:pt x="13078" y="16"/>
                                  <a:pt x="13075" y="19"/>
                                  <a:pt x="13070" y="19"/>
                                </a:cubicBezTo>
                                <a:lnTo>
                                  <a:pt x="13070" y="19"/>
                                </a:lnTo>
                                <a:cubicBezTo>
                                  <a:pt x="13066" y="19"/>
                                  <a:pt x="13062" y="16"/>
                                  <a:pt x="13062" y="11"/>
                                </a:cubicBezTo>
                                <a:cubicBezTo>
                                  <a:pt x="13062" y="7"/>
                                  <a:pt x="13066" y="3"/>
                                  <a:pt x="13070" y="3"/>
                                </a:cubicBezTo>
                                <a:close/>
                                <a:moveTo>
                                  <a:pt x="13102" y="3"/>
                                </a:moveTo>
                                <a:lnTo>
                                  <a:pt x="13102" y="3"/>
                                </a:lnTo>
                                <a:cubicBezTo>
                                  <a:pt x="13107" y="3"/>
                                  <a:pt x="13110" y="7"/>
                                  <a:pt x="13110" y="11"/>
                                </a:cubicBezTo>
                                <a:cubicBezTo>
                                  <a:pt x="13110" y="16"/>
                                  <a:pt x="13107" y="19"/>
                                  <a:pt x="13102" y="19"/>
                                </a:cubicBezTo>
                                <a:lnTo>
                                  <a:pt x="13102" y="19"/>
                                </a:lnTo>
                                <a:cubicBezTo>
                                  <a:pt x="13098" y="19"/>
                                  <a:pt x="13094" y="16"/>
                                  <a:pt x="13094" y="11"/>
                                </a:cubicBezTo>
                                <a:cubicBezTo>
                                  <a:pt x="13094" y="7"/>
                                  <a:pt x="13098" y="3"/>
                                  <a:pt x="13102" y="3"/>
                                </a:cubicBezTo>
                                <a:close/>
                                <a:moveTo>
                                  <a:pt x="13134" y="3"/>
                                </a:moveTo>
                                <a:lnTo>
                                  <a:pt x="13134" y="3"/>
                                </a:lnTo>
                                <a:cubicBezTo>
                                  <a:pt x="13139" y="3"/>
                                  <a:pt x="13142" y="7"/>
                                  <a:pt x="13142" y="11"/>
                                </a:cubicBezTo>
                                <a:cubicBezTo>
                                  <a:pt x="13142" y="16"/>
                                  <a:pt x="13139" y="19"/>
                                  <a:pt x="13134" y="19"/>
                                </a:cubicBezTo>
                                <a:lnTo>
                                  <a:pt x="13134" y="19"/>
                                </a:lnTo>
                                <a:cubicBezTo>
                                  <a:pt x="13130" y="19"/>
                                  <a:pt x="13126" y="16"/>
                                  <a:pt x="13126" y="11"/>
                                </a:cubicBezTo>
                                <a:cubicBezTo>
                                  <a:pt x="13126" y="7"/>
                                  <a:pt x="13130" y="3"/>
                                  <a:pt x="13134" y="3"/>
                                </a:cubicBezTo>
                                <a:close/>
                                <a:moveTo>
                                  <a:pt x="13166" y="3"/>
                                </a:moveTo>
                                <a:lnTo>
                                  <a:pt x="13166" y="3"/>
                                </a:lnTo>
                                <a:cubicBezTo>
                                  <a:pt x="13171" y="3"/>
                                  <a:pt x="13174" y="7"/>
                                  <a:pt x="13174" y="11"/>
                                </a:cubicBezTo>
                                <a:cubicBezTo>
                                  <a:pt x="13174" y="16"/>
                                  <a:pt x="13171" y="19"/>
                                  <a:pt x="13166" y="19"/>
                                </a:cubicBezTo>
                                <a:lnTo>
                                  <a:pt x="13166" y="19"/>
                                </a:lnTo>
                                <a:cubicBezTo>
                                  <a:pt x="13162" y="19"/>
                                  <a:pt x="13158" y="16"/>
                                  <a:pt x="13158" y="11"/>
                                </a:cubicBezTo>
                                <a:cubicBezTo>
                                  <a:pt x="13158" y="7"/>
                                  <a:pt x="13162" y="3"/>
                                  <a:pt x="13166" y="3"/>
                                </a:cubicBezTo>
                                <a:close/>
                                <a:moveTo>
                                  <a:pt x="13198" y="3"/>
                                </a:moveTo>
                                <a:lnTo>
                                  <a:pt x="13198" y="3"/>
                                </a:lnTo>
                                <a:cubicBezTo>
                                  <a:pt x="13203" y="3"/>
                                  <a:pt x="13206" y="7"/>
                                  <a:pt x="13206" y="11"/>
                                </a:cubicBezTo>
                                <a:cubicBezTo>
                                  <a:pt x="13206" y="16"/>
                                  <a:pt x="13203" y="19"/>
                                  <a:pt x="13198" y="19"/>
                                </a:cubicBezTo>
                                <a:lnTo>
                                  <a:pt x="13198" y="19"/>
                                </a:lnTo>
                                <a:cubicBezTo>
                                  <a:pt x="13194" y="19"/>
                                  <a:pt x="13190" y="16"/>
                                  <a:pt x="13190" y="11"/>
                                </a:cubicBezTo>
                                <a:cubicBezTo>
                                  <a:pt x="13190" y="7"/>
                                  <a:pt x="13194" y="3"/>
                                  <a:pt x="13198" y="3"/>
                                </a:cubicBezTo>
                                <a:close/>
                                <a:moveTo>
                                  <a:pt x="13230" y="3"/>
                                </a:moveTo>
                                <a:lnTo>
                                  <a:pt x="13230" y="3"/>
                                </a:lnTo>
                                <a:cubicBezTo>
                                  <a:pt x="13235" y="3"/>
                                  <a:pt x="13238" y="7"/>
                                  <a:pt x="13238" y="11"/>
                                </a:cubicBezTo>
                                <a:cubicBezTo>
                                  <a:pt x="13238" y="16"/>
                                  <a:pt x="13235" y="19"/>
                                  <a:pt x="13230" y="19"/>
                                </a:cubicBezTo>
                                <a:lnTo>
                                  <a:pt x="13230" y="19"/>
                                </a:lnTo>
                                <a:cubicBezTo>
                                  <a:pt x="13226" y="19"/>
                                  <a:pt x="13222" y="16"/>
                                  <a:pt x="13222" y="11"/>
                                </a:cubicBezTo>
                                <a:cubicBezTo>
                                  <a:pt x="13222" y="7"/>
                                  <a:pt x="13226" y="3"/>
                                  <a:pt x="13230" y="3"/>
                                </a:cubicBezTo>
                                <a:close/>
                                <a:moveTo>
                                  <a:pt x="13262" y="3"/>
                                </a:moveTo>
                                <a:lnTo>
                                  <a:pt x="13262" y="3"/>
                                </a:lnTo>
                                <a:cubicBezTo>
                                  <a:pt x="13267" y="3"/>
                                  <a:pt x="13270" y="7"/>
                                  <a:pt x="13270" y="11"/>
                                </a:cubicBezTo>
                                <a:cubicBezTo>
                                  <a:pt x="13270" y="16"/>
                                  <a:pt x="13267" y="19"/>
                                  <a:pt x="13262" y="19"/>
                                </a:cubicBezTo>
                                <a:lnTo>
                                  <a:pt x="13262" y="19"/>
                                </a:lnTo>
                                <a:cubicBezTo>
                                  <a:pt x="13258" y="19"/>
                                  <a:pt x="13254" y="16"/>
                                  <a:pt x="13254" y="11"/>
                                </a:cubicBezTo>
                                <a:cubicBezTo>
                                  <a:pt x="13254" y="7"/>
                                  <a:pt x="13258" y="3"/>
                                  <a:pt x="13262" y="3"/>
                                </a:cubicBezTo>
                                <a:close/>
                                <a:moveTo>
                                  <a:pt x="13294" y="3"/>
                                </a:moveTo>
                                <a:lnTo>
                                  <a:pt x="13294" y="3"/>
                                </a:lnTo>
                                <a:cubicBezTo>
                                  <a:pt x="13299" y="3"/>
                                  <a:pt x="13302" y="7"/>
                                  <a:pt x="13302" y="11"/>
                                </a:cubicBezTo>
                                <a:cubicBezTo>
                                  <a:pt x="13302" y="16"/>
                                  <a:pt x="13299" y="19"/>
                                  <a:pt x="13294" y="19"/>
                                </a:cubicBezTo>
                                <a:lnTo>
                                  <a:pt x="13294" y="19"/>
                                </a:lnTo>
                                <a:cubicBezTo>
                                  <a:pt x="13290" y="19"/>
                                  <a:pt x="13286" y="16"/>
                                  <a:pt x="13286" y="11"/>
                                </a:cubicBezTo>
                                <a:cubicBezTo>
                                  <a:pt x="13286" y="7"/>
                                  <a:pt x="13290" y="3"/>
                                  <a:pt x="13294" y="3"/>
                                </a:cubicBezTo>
                                <a:close/>
                                <a:moveTo>
                                  <a:pt x="13326" y="3"/>
                                </a:moveTo>
                                <a:lnTo>
                                  <a:pt x="13326" y="3"/>
                                </a:lnTo>
                                <a:cubicBezTo>
                                  <a:pt x="13331" y="3"/>
                                  <a:pt x="13334" y="7"/>
                                  <a:pt x="13334" y="11"/>
                                </a:cubicBezTo>
                                <a:cubicBezTo>
                                  <a:pt x="13334" y="16"/>
                                  <a:pt x="13331" y="19"/>
                                  <a:pt x="13326" y="19"/>
                                </a:cubicBezTo>
                                <a:lnTo>
                                  <a:pt x="13326" y="19"/>
                                </a:lnTo>
                                <a:cubicBezTo>
                                  <a:pt x="13322" y="19"/>
                                  <a:pt x="13318" y="16"/>
                                  <a:pt x="13318" y="11"/>
                                </a:cubicBezTo>
                                <a:cubicBezTo>
                                  <a:pt x="13318" y="7"/>
                                  <a:pt x="13322" y="3"/>
                                  <a:pt x="13326" y="3"/>
                                </a:cubicBezTo>
                                <a:close/>
                                <a:moveTo>
                                  <a:pt x="13358" y="3"/>
                                </a:moveTo>
                                <a:lnTo>
                                  <a:pt x="13359" y="3"/>
                                </a:lnTo>
                                <a:cubicBezTo>
                                  <a:pt x="13363" y="3"/>
                                  <a:pt x="13367" y="7"/>
                                  <a:pt x="13367" y="11"/>
                                </a:cubicBezTo>
                                <a:cubicBezTo>
                                  <a:pt x="13367" y="16"/>
                                  <a:pt x="13363" y="19"/>
                                  <a:pt x="13359" y="19"/>
                                </a:cubicBezTo>
                                <a:lnTo>
                                  <a:pt x="13358" y="19"/>
                                </a:lnTo>
                                <a:cubicBezTo>
                                  <a:pt x="13354" y="19"/>
                                  <a:pt x="13350" y="16"/>
                                  <a:pt x="13350" y="11"/>
                                </a:cubicBezTo>
                                <a:cubicBezTo>
                                  <a:pt x="13350" y="7"/>
                                  <a:pt x="13354" y="3"/>
                                  <a:pt x="13358" y="3"/>
                                </a:cubicBezTo>
                                <a:close/>
                                <a:moveTo>
                                  <a:pt x="13391" y="3"/>
                                </a:moveTo>
                                <a:lnTo>
                                  <a:pt x="13391" y="3"/>
                                </a:lnTo>
                                <a:cubicBezTo>
                                  <a:pt x="13395" y="3"/>
                                  <a:pt x="13399" y="7"/>
                                  <a:pt x="13399" y="11"/>
                                </a:cubicBezTo>
                                <a:cubicBezTo>
                                  <a:pt x="13399" y="16"/>
                                  <a:pt x="13395" y="19"/>
                                  <a:pt x="13391" y="19"/>
                                </a:cubicBezTo>
                                <a:lnTo>
                                  <a:pt x="13391" y="19"/>
                                </a:lnTo>
                                <a:cubicBezTo>
                                  <a:pt x="13386" y="19"/>
                                  <a:pt x="13383" y="16"/>
                                  <a:pt x="13383" y="11"/>
                                </a:cubicBezTo>
                                <a:cubicBezTo>
                                  <a:pt x="13383" y="7"/>
                                  <a:pt x="13386" y="3"/>
                                  <a:pt x="13391" y="3"/>
                                </a:cubicBezTo>
                                <a:close/>
                                <a:moveTo>
                                  <a:pt x="13423" y="3"/>
                                </a:moveTo>
                                <a:lnTo>
                                  <a:pt x="13423" y="3"/>
                                </a:lnTo>
                                <a:cubicBezTo>
                                  <a:pt x="13427" y="3"/>
                                  <a:pt x="13431" y="7"/>
                                  <a:pt x="13431" y="11"/>
                                </a:cubicBezTo>
                                <a:cubicBezTo>
                                  <a:pt x="13431" y="16"/>
                                  <a:pt x="13427" y="19"/>
                                  <a:pt x="13423" y="19"/>
                                </a:cubicBezTo>
                                <a:lnTo>
                                  <a:pt x="13423" y="19"/>
                                </a:lnTo>
                                <a:cubicBezTo>
                                  <a:pt x="13418" y="19"/>
                                  <a:pt x="13415" y="16"/>
                                  <a:pt x="13415" y="11"/>
                                </a:cubicBezTo>
                                <a:cubicBezTo>
                                  <a:pt x="13415" y="7"/>
                                  <a:pt x="13418" y="3"/>
                                  <a:pt x="13423" y="3"/>
                                </a:cubicBezTo>
                                <a:close/>
                                <a:moveTo>
                                  <a:pt x="13455" y="3"/>
                                </a:moveTo>
                                <a:lnTo>
                                  <a:pt x="13455" y="3"/>
                                </a:lnTo>
                                <a:cubicBezTo>
                                  <a:pt x="13459" y="3"/>
                                  <a:pt x="13463" y="7"/>
                                  <a:pt x="13463" y="11"/>
                                </a:cubicBezTo>
                                <a:cubicBezTo>
                                  <a:pt x="13463" y="16"/>
                                  <a:pt x="13459" y="19"/>
                                  <a:pt x="13455" y="19"/>
                                </a:cubicBezTo>
                                <a:lnTo>
                                  <a:pt x="13455" y="19"/>
                                </a:lnTo>
                                <a:cubicBezTo>
                                  <a:pt x="13450" y="19"/>
                                  <a:pt x="13447" y="16"/>
                                  <a:pt x="13447" y="11"/>
                                </a:cubicBezTo>
                                <a:cubicBezTo>
                                  <a:pt x="13447" y="7"/>
                                  <a:pt x="13450" y="3"/>
                                  <a:pt x="13455" y="3"/>
                                </a:cubicBezTo>
                                <a:close/>
                                <a:moveTo>
                                  <a:pt x="13487" y="3"/>
                                </a:moveTo>
                                <a:lnTo>
                                  <a:pt x="13487" y="3"/>
                                </a:lnTo>
                                <a:cubicBezTo>
                                  <a:pt x="13491" y="3"/>
                                  <a:pt x="13495" y="7"/>
                                  <a:pt x="13495" y="11"/>
                                </a:cubicBezTo>
                                <a:cubicBezTo>
                                  <a:pt x="13495" y="16"/>
                                  <a:pt x="13491" y="19"/>
                                  <a:pt x="13487" y="19"/>
                                </a:cubicBezTo>
                                <a:lnTo>
                                  <a:pt x="13487" y="19"/>
                                </a:lnTo>
                                <a:cubicBezTo>
                                  <a:pt x="13482" y="19"/>
                                  <a:pt x="13479" y="16"/>
                                  <a:pt x="13479" y="11"/>
                                </a:cubicBezTo>
                                <a:cubicBezTo>
                                  <a:pt x="13479" y="7"/>
                                  <a:pt x="13482" y="3"/>
                                  <a:pt x="13487" y="3"/>
                                </a:cubicBezTo>
                                <a:close/>
                                <a:moveTo>
                                  <a:pt x="13519" y="3"/>
                                </a:moveTo>
                                <a:lnTo>
                                  <a:pt x="13519" y="3"/>
                                </a:lnTo>
                                <a:cubicBezTo>
                                  <a:pt x="13523" y="3"/>
                                  <a:pt x="13527" y="7"/>
                                  <a:pt x="13527" y="11"/>
                                </a:cubicBezTo>
                                <a:cubicBezTo>
                                  <a:pt x="13527" y="16"/>
                                  <a:pt x="13523" y="19"/>
                                  <a:pt x="13519" y="19"/>
                                </a:cubicBezTo>
                                <a:lnTo>
                                  <a:pt x="13519" y="19"/>
                                </a:lnTo>
                                <a:cubicBezTo>
                                  <a:pt x="13514" y="19"/>
                                  <a:pt x="13511" y="16"/>
                                  <a:pt x="13511" y="11"/>
                                </a:cubicBezTo>
                                <a:cubicBezTo>
                                  <a:pt x="13511" y="7"/>
                                  <a:pt x="13514" y="3"/>
                                  <a:pt x="13519" y="3"/>
                                </a:cubicBezTo>
                                <a:close/>
                                <a:moveTo>
                                  <a:pt x="13551" y="3"/>
                                </a:moveTo>
                                <a:lnTo>
                                  <a:pt x="13551" y="3"/>
                                </a:lnTo>
                                <a:cubicBezTo>
                                  <a:pt x="13555" y="3"/>
                                  <a:pt x="13559" y="7"/>
                                  <a:pt x="13559" y="11"/>
                                </a:cubicBezTo>
                                <a:cubicBezTo>
                                  <a:pt x="13559" y="16"/>
                                  <a:pt x="13555" y="19"/>
                                  <a:pt x="13551" y="19"/>
                                </a:cubicBezTo>
                                <a:lnTo>
                                  <a:pt x="13551" y="19"/>
                                </a:lnTo>
                                <a:cubicBezTo>
                                  <a:pt x="13546" y="19"/>
                                  <a:pt x="13543" y="16"/>
                                  <a:pt x="13543" y="11"/>
                                </a:cubicBezTo>
                                <a:cubicBezTo>
                                  <a:pt x="13543" y="7"/>
                                  <a:pt x="13546" y="3"/>
                                  <a:pt x="13551" y="3"/>
                                </a:cubicBezTo>
                                <a:close/>
                                <a:moveTo>
                                  <a:pt x="13583" y="3"/>
                                </a:moveTo>
                                <a:lnTo>
                                  <a:pt x="13583" y="3"/>
                                </a:lnTo>
                                <a:cubicBezTo>
                                  <a:pt x="13587" y="3"/>
                                  <a:pt x="13591" y="7"/>
                                  <a:pt x="13591" y="11"/>
                                </a:cubicBezTo>
                                <a:cubicBezTo>
                                  <a:pt x="13591" y="16"/>
                                  <a:pt x="13587" y="19"/>
                                  <a:pt x="13583" y="19"/>
                                </a:cubicBezTo>
                                <a:lnTo>
                                  <a:pt x="13583" y="19"/>
                                </a:lnTo>
                                <a:cubicBezTo>
                                  <a:pt x="13578" y="19"/>
                                  <a:pt x="13575" y="16"/>
                                  <a:pt x="13575" y="11"/>
                                </a:cubicBezTo>
                                <a:cubicBezTo>
                                  <a:pt x="13575" y="7"/>
                                  <a:pt x="13578" y="3"/>
                                  <a:pt x="13583" y="3"/>
                                </a:cubicBezTo>
                                <a:close/>
                                <a:moveTo>
                                  <a:pt x="13615" y="3"/>
                                </a:moveTo>
                                <a:lnTo>
                                  <a:pt x="13615" y="3"/>
                                </a:lnTo>
                                <a:cubicBezTo>
                                  <a:pt x="13619" y="3"/>
                                  <a:pt x="13623" y="7"/>
                                  <a:pt x="13623" y="11"/>
                                </a:cubicBezTo>
                                <a:cubicBezTo>
                                  <a:pt x="13623" y="16"/>
                                  <a:pt x="13619" y="19"/>
                                  <a:pt x="13615" y="19"/>
                                </a:cubicBezTo>
                                <a:lnTo>
                                  <a:pt x="13615" y="19"/>
                                </a:lnTo>
                                <a:cubicBezTo>
                                  <a:pt x="13610" y="19"/>
                                  <a:pt x="13607" y="16"/>
                                  <a:pt x="13607" y="11"/>
                                </a:cubicBezTo>
                                <a:cubicBezTo>
                                  <a:pt x="13607" y="7"/>
                                  <a:pt x="13610" y="3"/>
                                  <a:pt x="13615" y="3"/>
                                </a:cubicBezTo>
                                <a:close/>
                                <a:moveTo>
                                  <a:pt x="13647" y="3"/>
                                </a:moveTo>
                                <a:lnTo>
                                  <a:pt x="13647" y="3"/>
                                </a:lnTo>
                                <a:cubicBezTo>
                                  <a:pt x="13651" y="3"/>
                                  <a:pt x="13655" y="7"/>
                                  <a:pt x="13655" y="11"/>
                                </a:cubicBezTo>
                                <a:cubicBezTo>
                                  <a:pt x="13655" y="16"/>
                                  <a:pt x="13651" y="19"/>
                                  <a:pt x="13647" y="19"/>
                                </a:cubicBezTo>
                                <a:lnTo>
                                  <a:pt x="13647" y="19"/>
                                </a:lnTo>
                                <a:cubicBezTo>
                                  <a:pt x="13642" y="19"/>
                                  <a:pt x="13639" y="16"/>
                                  <a:pt x="13639" y="11"/>
                                </a:cubicBezTo>
                                <a:cubicBezTo>
                                  <a:pt x="13639" y="7"/>
                                  <a:pt x="13642" y="3"/>
                                  <a:pt x="13647" y="3"/>
                                </a:cubicBezTo>
                                <a:close/>
                                <a:moveTo>
                                  <a:pt x="13679" y="3"/>
                                </a:moveTo>
                                <a:lnTo>
                                  <a:pt x="13679" y="3"/>
                                </a:lnTo>
                                <a:cubicBezTo>
                                  <a:pt x="13683" y="3"/>
                                  <a:pt x="13687" y="7"/>
                                  <a:pt x="13687" y="11"/>
                                </a:cubicBezTo>
                                <a:cubicBezTo>
                                  <a:pt x="13687" y="16"/>
                                  <a:pt x="13683" y="19"/>
                                  <a:pt x="13679" y="19"/>
                                </a:cubicBezTo>
                                <a:lnTo>
                                  <a:pt x="13679" y="19"/>
                                </a:lnTo>
                                <a:cubicBezTo>
                                  <a:pt x="13674" y="19"/>
                                  <a:pt x="13671" y="16"/>
                                  <a:pt x="13671" y="11"/>
                                </a:cubicBezTo>
                                <a:cubicBezTo>
                                  <a:pt x="13671" y="7"/>
                                  <a:pt x="13674" y="3"/>
                                  <a:pt x="13679" y="3"/>
                                </a:cubicBezTo>
                                <a:close/>
                                <a:moveTo>
                                  <a:pt x="13711" y="3"/>
                                </a:moveTo>
                                <a:lnTo>
                                  <a:pt x="13711" y="3"/>
                                </a:lnTo>
                                <a:cubicBezTo>
                                  <a:pt x="13715" y="3"/>
                                  <a:pt x="13719" y="7"/>
                                  <a:pt x="13719" y="11"/>
                                </a:cubicBezTo>
                                <a:cubicBezTo>
                                  <a:pt x="13719" y="16"/>
                                  <a:pt x="13715" y="19"/>
                                  <a:pt x="13711" y="19"/>
                                </a:cubicBezTo>
                                <a:lnTo>
                                  <a:pt x="13711" y="19"/>
                                </a:lnTo>
                                <a:cubicBezTo>
                                  <a:pt x="13706" y="19"/>
                                  <a:pt x="13703" y="16"/>
                                  <a:pt x="13703" y="11"/>
                                </a:cubicBezTo>
                                <a:cubicBezTo>
                                  <a:pt x="13703" y="7"/>
                                  <a:pt x="13706" y="3"/>
                                  <a:pt x="13711" y="3"/>
                                </a:cubicBezTo>
                                <a:close/>
                                <a:moveTo>
                                  <a:pt x="13743" y="3"/>
                                </a:moveTo>
                                <a:lnTo>
                                  <a:pt x="13743" y="3"/>
                                </a:lnTo>
                                <a:cubicBezTo>
                                  <a:pt x="13747" y="3"/>
                                  <a:pt x="13751" y="7"/>
                                  <a:pt x="13751" y="11"/>
                                </a:cubicBezTo>
                                <a:cubicBezTo>
                                  <a:pt x="13751" y="16"/>
                                  <a:pt x="13747" y="19"/>
                                  <a:pt x="13743" y="19"/>
                                </a:cubicBezTo>
                                <a:lnTo>
                                  <a:pt x="13743" y="19"/>
                                </a:lnTo>
                                <a:cubicBezTo>
                                  <a:pt x="13738" y="19"/>
                                  <a:pt x="13735" y="16"/>
                                  <a:pt x="13735" y="11"/>
                                </a:cubicBezTo>
                                <a:cubicBezTo>
                                  <a:pt x="13735" y="7"/>
                                  <a:pt x="13738" y="3"/>
                                  <a:pt x="13743" y="3"/>
                                </a:cubicBezTo>
                                <a:close/>
                                <a:moveTo>
                                  <a:pt x="13775" y="3"/>
                                </a:moveTo>
                                <a:lnTo>
                                  <a:pt x="13775" y="3"/>
                                </a:lnTo>
                                <a:cubicBezTo>
                                  <a:pt x="13779" y="3"/>
                                  <a:pt x="13783" y="7"/>
                                  <a:pt x="13783" y="11"/>
                                </a:cubicBezTo>
                                <a:cubicBezTo>
                                  <a:pt x="13783" y="16"/>
                                  <a:pt x="13779" y="19"/>
                                  <a:pt x="13775" y="19"/>
                                </a:cubicBezTo>
                                <a:lnTo>
                                  <a:pt x="13775" y="19"/>
                                </a:lnTo>
                                <a:cubicBezTo>
                                  <a:pt x="13770" y="19"/>
                                  <a:pt x="13767" y="16"/>
                                  <a:pt x="13767" y="11"/>
                                </a:cubicBezTo>
                                <a:cubicBezTo>
                                  <a:pt x="13767" y="7"/>
                                  <a:pt x="13770" y="3"/>
                                  <a:pt x="13775" y="3"/>
                                </a:cubicBezTo>
                                <a:close/>
                                <a:moveTo>
                                  <a:pt x="13807" y="3"/>
                                </a:moveTo>
                                <a:lnTo>
                                  <a:pt x="13807" y="3"/>
                                </a:lnTo>
                                <a:cubicBezTo>
                                  <a:pt x="13811" y="3"/>
                                  <a:pt x="13815" y="7"/>
                                  <a:pt x="13815" y="12"/>
                                </a:cubicBezTo>
                                <a:cubicBezTo>
                                  <a:pt x="13815" y="16"/>
                                  <a:pt x="13811" y="20"/>
                                  <a:pt x="13807" y="20"/>
                                </a:cubicBezTo>
                                <a:lnTo>
                                  <a:pt x="13807" y="20"/>
                                </a:lnTo>
                                <a:cubicBezTo>
                                  <a:pt x="13802" y="20"/>
                                  <a:pt x="13799" y="16"/>
                                  <a:pt x="13799" y="12"/>
                                </a:cubicBezTo>
                                <a:cubicBezTo>
                                  <a:pt x="13799" y="7"/>
                                  <a:pt x="13802" y="3"/>
                                  <a:pt x="13807" y="3"/>
                                </a:cubicBezTo>
                                <a:close/>
                                <a:moveTo>
                                  <a:pt x="13839" y="4"/>
                                </a:moveTo>
                                <a:lnTo>
                                  <a:pt x="13839" y="4"/>
                                </a:lnTo>
                                <a:cubicBezTo>
                                  <a:pt x="13843" y="4"/>
                                  <a:pt x="13847" y="7"/>
                                  <a:pt x="13847" y="12"/>
                                </a:cubicBezTo>
                                <a:cubicBezTo>
                                  <a:pt x="13847" y="16"/>
                                  <a:pt x="13843" y="20"/>
                                  <a:pt x="13839" y="20"/>
                                </a:cubicBezTo>
                                <a:lnTo>
                                  <a:pt x="13839" y="20"/>
                                </a:lnTo>
                                <a:cubicBezTo>
                                  <a:pt x="13834" y="20"/>
                                  <a:pt x="13831" y="16"/>
                                  <a:pt x="13831" y="12"/>
                                </a:cubicBezTo>
                                <a:cubicBezTo>
                                  <a:pt x="13831" y="7"/>
                                  <a:pt x="13834" y="4"/>
                                  <a:pt x="13839" y="4"/>
                                </a:cubicBezTo>
                                <a:close/>
                                <a:moveTo>
                                  <a:pt x="13871" y="4"/>
                                </a:moveTo>
                                <a:lnTo>
                                  <a:pt x="13871" y="4"/>
                                </a:lnTo>
                                <a:cubicBezTo>
                                  <a:pt x="13875" y="4"/>
                                  <a:pt x="13879" y="7"/>
                                  <a:pt x="13879" y="12"/>
                                </a:cubicBezTo>
                                <a:cubicBezTo>
                                  <a:pt x="13879" y="16"/>
                                  <a:pt x="13875" y="20"/>
                                  <a:pt x="13871" y="20"/>
                                </a:cubicBezTo>
                                <a:lnTo>
                                  <a:pt x="13871" y="20"/>
                                </a:lnTo>
                                <a:cubicBezTo>
                                  <a:pt x="13866" y="20"/>
                                  <a:pt x="13863" y="16"/>
                                  <a:pt x="13863" y="12"/>
                                </a:cubicBezTo>
                                <a:cubicBezTo>
                                  <a:pt x="13863" y="7"/>
                                  <a:pt x="13866" y="4"/>
                                  <a:pt x="13871" y="4"/>
                                </a:cubicBezTo>
                                <a:close/>
                                <a:moveTo>
                                  <a:pt x="13903" y="4"/>
                                </a:moveTo>
                                <a:lnTo>
                                  <a:pt x="13903" y="4"/>
                                </a:lnTo>
                                <a:cubicBezTo>
                                  <a:pt x="13907" y="4"/>
                                  <a:pt x="13911" y="7"/>
                                  <a:pt x="13911" y="12"/>
                                </a:cubicBezTo>
                                <a:cubicBezTo>
                                  <a:pt x="13911" y="16"/>
                                  <a:pt x="13907" y="20"/>
                                  <a:pt x="13903" y="20"/>
                                </a:cubicBezTo>
                                <a:lnTo>
                                  <a:pt x="13903" y="20"/>
                                </a:lnTo>
                                <a:cubicBezTo>
                                  <a:pt x="13898" y="20"/>
                                  <a:pt x="13895" y="16"/>
                                  <a:pt x="13895" y="12"/>
                                </a:cubicBezTo>
                                <a:cubicBezTo>
                                  <a:pt x="13895" y="7"/>
                                  <a:pt x="13898" y="4"/>
                                  <a:pt x="13903" y="4"/>
                                </a:cubicBezTo>
                                <a:close/>
                                <a:moveTo>
                                  <a:pt x="13935" y="4"/>
                                </a:moveTo>
                                <a:lnTo>
                                  <a:pt x="13935" y="4"/>
                                </a:lnTo>
                                <a:cubicBezTo>
                                  <a:pt x="13939" y="4"/>
                                  <a:pt x="13943" y="7"/>
                                  <a:pt x="13943" y="12"/>
                                </a:cubicBezTo>
                                <a:cubicBezTo>
                                  <a:pt x="13943" y="16"/>
                                  <a:pt x="13939" y="20"/>
                                  <a:pt x="13935" y="20"/>
                                </a:cubicBezTo>
                                <a:lnTo>
                                  <a:pt x="13935" y="20"/>
                                </a:lnTo>
                                <a:cubicBezTo>
                                  <a:pt x="13930" y="20"/>
                                  <a:pt x="13927" y="16"/>
                                  <a:pt x="13927" y="12"/>
                                </a:cubicBezTo>
                                <a:cubicBezTo>
                                  <a:pt x="13927" y="7"/>
                                  <a:pt x="13930" y="4"/>
                                  <a:pt x="13935" y="4"/>
                                </a:cubicBezTo>
                                <a:close/>
                                <a:moveTo>
                                  <a:pt x="13967" y="4"/>
                                </a:moveTo>
                                <a:lnTo>
                                  <a:pt x="13967" y="4"/>
                                </a:lnTo>
                                <a:cubicBezTo>
                                  <a:pt x="13971" y="4"/>
                                  <a:pt x="13975" y="7"/>
                                  <a:pt x="13975" y="12"/>
                                </a:cubicBezTo>
                                <a:cubicBezTo>
                                  <a:pt x="13975" y="16"/>
                                  <a:pt x="13971" y="20"/>
                                  <a:pt x="13967" y="20"/>
                                </a:cubicBezTo>
                                <a:lnTo>
                                  <a:pt x="13967" y="20"/>
                                </a:lnTo>
                                <a:cubicBezTo>
                                  <a:pt x="13962" y="20"/>
                                  <a:pt x="13959" y="16"/>
                                  <a:pt x="13959" y="12"/>
                                </a:cubicBezTo>
                                <a:cubicBezTo>
                                  <a:pt x="13959" y="7"/>
                                  <a:pt x="13962" y="4"/>
                                  <a:pt x="13967" y="4"/>
                                </a:cubicBezTo>
                                <a:close/>
                                <a:moveTo>
                                  <a:pt x="13999" y="4"/>
                                </a:moveTo>
                                <a:lnTo>
                                  <a:pt x="13999" y="4"/>
                                </a:lnTo>
                                <a:cubicBezTo>
                                  <a:pt x="14003" y="4"/>
                                  <a:pt x="14007" y="7"/>
                                  <a:pt x="14007" y="12"/>
                                </a:cubicBezTo>
                                <a:cubicBezTo>
                                  <a:pt x="14007" y="16"/>
                                  <a:pt x="14003" y="20"/>
                                  <a:pt x="13999" y="20"/>
                                </a:cubicBezTo>
                                <a:lnTo>
                                  <a:pt x="13999" y="20"/>
                                </a:lnTo>
                                <a:cubicBezTo>
                                  <a:pt x="13994" y="20"/>
                                  <a:pt x="13991" y="16"/>
                                  <a:pt x="13991" y="12"/>
                                </a:cubicBezTo>
                                <a:cubicBezTo>
                                  <a:pt x="13991" y="7"/>
                                  <a:pt x="13994" y="4"/>
                                  <a:pt x="13999" y="4"/>
                                </a:cubicBezTo>
                                <a:close/>
                                <a:moveTo>
                                  <a:pt x="14031" y="4"/>
                                </a:moveTo>
                                <a:lnTo>
                                  <a:pt x="14031" y="4"/>
                                </a:lnTo>
                                <a:cubicBezTo>
                                  <a:pt x="14035" y="4"/>
                                  <a:pt x="14039" y="7"/>
                                  <a:pt x="14039" y="12"/>
                                </a:cubicBezTo>
                                <a:cubicBezTo>
                                  <a:pt x="14039" y="16"/>
                                  <a:pt x="14035" y="20"/>
                                  <a:pt x="14031" y="20"/>
                                </a:cubicBezTo>
                                <a:lnTo>
                                  <a:pt x="14031" y="20"/>
                                </a:lnTo>
                                <a:cubicBezTo>
                                  <a:pt x="14026" y="20"/>
                                  <a:pt x="14023" y="16"/>
                                  <a:pt x="14023" y="12"/>
                                </a:cubicBezTo>
                                <a:cubicBezTo>
                                  <a:pt x="14023" y="7"/>
                                  <a:pt x="14026" y="4"/>
                                  <a:pt x="14031" y="4"/>
                                </a:cubicBezTo>
                                <a:close/>
                                <a:moveTo>
                                  <a:pt x="14063" y="4"/>
                                </a:moveTo>
                                <a:lnTo>
                                  <a:pt x="14063" y="4"/>
                                </a:lnTo>
                                <a:cubicBezTo>
                                  <a:pt x="14067" y="4"/>
                                  <a:pt x="14071" y="7"/>
                                  <a:pt x="14071" y="12"/>
                                </a:cubicBezTo>
                                <a:cubicBezTo>
                                  <a:pt x="14071" y="16"/>
                                  <a:pt x="14067" y="20"/>
                                  <a:pt x="14063" y="20"/>
                                </a:cubicBezTo>
                                <a:lnTo>
                                  <a:pt x="14063" y="20"/>
                                </a:lnTo>
                                <a:cubicBezTo>
                                  <a:pt x="14058" y="20"/>
                                  <a:pt x="14055" y="16"/>
                                  <a:pt x="14055" y="12"/>
                                </a:cubicBezTo>
                                <a:cubicBezTo>
                                  <a:pt x="14055" y="7"/>
                                  <a:pt x="14058" y="4"/>
                                  <a:pt x="14063" y="4"/>
                                </a:cubicBezTo>
                                <a:close/>
                                <a:moveTo>
                                  <a:pt x="14095" y="4"/>
                                </a:moveTo>
                                <a:lnTo>
                                  <a:pt x="14095" y="4"/>
                                </a:lnTo>
                                <a:cubicBezTo>
                                  <a:pt x="14099" y="4"/>
                                  <a:pt x="14103" y="7"/>
                                  <a:pt x="14103" y="12"/>
                                </a:cubicBezTo>
                                <a:cubicBezTo>
                                  <a:pt x="14103" y="16"/>
                                  <a:pt x="14099" y="20"/>
                                  <a:pt x="14095" y="20"/>
                                </a:cubicBezTo>
                                <a:lnTo>
                                  <a:pt x="14095" y="20"/>
                                </a:lnTo>
                                <a:cubicBezTo>
                                  <a:pt x="14090" y="20"/>
                                  <a:pt x="14087" y="16"/>
                                  <a:pt x="14087" y="12"/>
                                </a:cubicBezTo>
                                <a:cubicBezTo>
                                  <a:pt x="14087" y="7"/>
                                  <a:pt x="14090" y="4"/>
                                  <a:pt x="14095" y="4"/>
                                </a:cubicBezTo>
                                <a:close/>
                                <a:moveTo>
                                  <a:pt x="14127" y="4"/>
                                </a:moveTo>
                                <a:lnTo>
                                  <a:pt x="14127" y="4"/>
                                </a:lnTo>
                                <a:cubicBezTo>
                                  <a:pt x="14131" y="4"/>
                                  <a:pt x="14135" y="7"/>
                                  <a:pt x="14135" y="12"/>
                                </a:cubicBezTo>
                                <a:cubicBezTo>
                                  <a:pt x="14135" y="16"/>
                                  <a:pt x="14131" y="20"/>
                                  <a:pt x="14127" y="20"/>
                                </a:cubicBezTo>
                                <a:lnTo>
                                  <a:pt x="14127" y="20"/>
                                </a:lnTo>
                                <a:cubicBezTo>
                                  <a:pt x="14122" y="20"/>
                                  <a:pt x="14119" y="16"/>
                                  <a:pt x="14119" y="12"/>
                                </a:cubicBezTo>
                                <a:cubicBezTo>
                                  <a:pt x="14119" y="7"/>
                                  <a:pt x="14122" y="4"/>
                                  <a:pt x="14127" y="4"/>
                                </a:cubicBezTo>
                                <a:close/>
                                <a:moveTo>
                                  <a:pt x="14159" y="4"/>
                                </a:moveTo>
                                <a:lnTo>
                                  <a:pt x="14159" y="4"/>
                                </a:lnTo>
                                <a:cubicBezTo>
                                  <a:pt x="14163" y="4"/>
                                  <a:pt x="14167" y="7"/>
                                  <a:pt x="14167" y="12"/>
                                </a:cubicBezTo>
                                <a:cubicBezTo>
                                  <a:pt x="14167" y="16"/>
                                  <a:pt x="14163" y="20"/>
                                  <a:pt x="14159" y="20"/>
                                </a:cubicBezTo>
                                <a:lnTo>
                                  <a:pt x="14159" y="20"/>
                                </a:lnTo>
                                <a:cubicBezTo>
                                  <a:pt x="14154" y="20"/>
                                  <a:pt x="14151" y="16"/>
                                  <a:pt x="14151" y="12"/>
                                </a:cubicBezTo>
                                <a:cubicBezTo>
                                  <a:pt x="14151" y="7"/>
                                  <a:pt x="14154" y="4"/>
                                  <a:pt x="14159" y="4"/>
                                </a:cubicBezTo>
                                <a:close/>
                                <a:moveTo>
                                  <a:pt x="14191" y="4"/>
                                </a:moveTo>
                                <a:lnTo>
                                  <a:pt x="14191" y="4"/>
                                </a:lnTo>
                                <a:cubicBezTo>
                                  <a:pt x="14195" y="4"/>
                                  <a:pt x="14199" y="7"/>
                                  <a:pt x="14199" y="12"/>
                                </a:cubicBezTo>
                                <a:cubicBezTo>
                                  <a:pt x="14199" y="16"/>
                                  <a:pt x="14195" y="20"/>
                                  <a:pt x="14191" y="20"/>
                                </a:cubicBezTo>
                                <a:lnTo>
                                  <a:pt x="14191" y="20"/>
                                </a:lnTo>
                                <a:cubicBezTo>
                                  <a:pt x="14186" y="20"/>
                                  <a:pt x="14183" y="16"/>
                                  <a:pt x="14183" y="12"/>
                                </a:cubicBezTo>
                                <a:cubicBezTo>
                                  <a:pt x="14183" y="7"/>
                                  <a:pt x="14186" y="4"/>
                                  <a:pt x="14191" y="4"/>
                                </a:cubicBezTo>
                                <a:close/>
                                <a:moveTo>
                                  <a:pt x="14223" y="4"/>
                                </a:moveTo>
                                <a:lnTo>
                                  <a:pt x="14223" y="4"/>
                                </a:lnTo>
                                <a:cubicBezTo>
                                  <a:pt x="14227" y="4"/>
                                  <a:pt x="14231" y="7"/>
                                  <a:pt x="14231" y="12"/>
                                </a:cubicBezTo>
                                <a:cubicBezTo>
                                  <a:pt x="14231" y="16"/>
                                  <a:pt x="14227" y="20"/>
                                  <a:pt x="14223" y="20"/>
                                </a:cubicBezTo>
                                <a:lnTo>
                                  <a:pt x="14223" y="20"/>
                                </a:lnTo>
                                <a:cubicBezTo>
                                  <a:pt x="14218" y="20"/>
                                  <a:pt x="14215" y="16"/>
                                  <a:pt x="14215" y="12"/>
                                </a:cubicBezTo>
                                <a:cubicBezTo>
                                  <a:pt x="14215" y="7"/>
                                  <a:pt x="14218" y="4"/>
                                  <a:pt x="14223" y="4"/>
                                </a:cubicBezTo>
                                <a:close/>
                                <a:moveTo>
                                  <a:pt x="14255" y="4"/>
                                </a:moveTo>
                                <a:lnTo>
                                  <a:pt x="14255" y="4"/>
                                </a:lnTo>
                                <a:cubicBezTo>
                                  <a:pt x="14259" y="4"/>
                                  <a:pt x="14263" y="7"/>
                                  <a:pt x="14263" y="12"/>
                                </a:cubicBezTo>
                                <a:cubicBezTo>
                                  <a:pt x="14263" y="16"/>
                                  <a:pt x="14259" y="20"/>
                                  <a:pt x="14255" y="20"/>
                                </a:cubicBezTo>
                                <a:lnTo>
                                  <a:pt x="14255" y="20"/>
                                </a:lnTo>
                                <a:cubicBezTo>
                                  <a:pt x="14251" y="20"/>
                                  <a:pt x="14247" y="16"/>
                                  <a:pt x="14247" y="12"/>
                                </a:cubicBezTo>
                                <a:cubicBezTo>
                                  <a:pt x="14247" y="7"/>
                                  <a:pt x="14251" y="4"/>
                                  <a:pt x="14255" y="4"/>
                                </a:cubicBezTo>
                                <a:close/>
                                <a:moveTo>
                                  <a:pt x="14287" y="4"/>
                                </a:moveTo>
                                <a:lnTo>
                                  <a:pt x="14287" y="4"/>
                                </a:lnTo>
                                <a:cubicBezTo>
                                  <a:pt x="14291" y="4"/>
                                  <a:pt x="14295" y="7"/>
                                  <a:pt x="14295" y="12"/>
                                </a:cubicBezTo>
                                <a:cubicBezTo>
                                  <a:pt x="14295" y="16"/>
                                  <a:pt x="14291" y="20"/>
                                  <a:pt x="14287" y="20"/>
                                </a:cubicBezTo>
                                <a:lnTo>
                                  <a:pt x="14287" y="20"/>
                                </a:lnTo>
                                <a:cubicBezTo>
                                  <a:pt x="14283" y="20"/>
                                  <a:pt x="14279" y="16"/>
                                  <a:pt x="14279" y="12"/>
                                </a:cubicBezTo>
                                <a:cubicBezTo>
                                  <a:pt x="14279" y="7"/>
                                  <a:pt x="14283" y="4"/>
                                  <a:pt x="14287" y="4"/>
                                </a:cubicBezTo>
                                <a:close/>
                                <a:moveTo>
                                  <a:pt x="14319" y="4"/>
                                </a:moveTo>
                                <a:lnTo>
                                  <a:pt x="14319" y="4"/>
                                </a:lnTo>
                                <a:cubicBezTo>
                                  <a:pt x="14323" y="4"/>
                                  <a:pt x="14327" y="7"/>
                                  <a:pt x="14327" y="12"/>
                                </a:cubicBezTo>
                                <a:cubicBezTo>
                                  <a:pt x="14327" y="16"/>
                                  <a:pt x="14323" y="20"/>
                                  <a:pt x="14319" y="20"/>
                                </a:cubicBezTo>
                                <a:lnTo>
                                  <a:pt x="14319" y="20"/>
                                </a:lnTo>
                                <a:cubicBezTo>
                                  <a:pt x="14315" y="20"/>
                                  <a:pt x="14311" y="16"/>
                                  <a:pt x="14311" y="12"/>
                                </a:cubicBezTo>
                                <a:cubicBezTo>
                                  <a:pt x="14311" y="7"/>
                                  <a:pt x="14315" y="4"/>
                                  <a:pt x="14319" y="4"/>
                                </a:cubicBezTo>
                                <a:close/>
                                <a:moveTo>
                                  <a:pt x="14351" y="4"/>
                                </a:moveTo>
                                <a:lnTo>
                                  <a:pt x="14351" y="4"/>
                                </a:lnTo>
                                <a:cubicBezTo>
                                  <a:pt x="14355" y="4"/>
                                  <a:pt x="14359" y="7"/>
                                  <a:pt x="14359" y="12"/>
                                </a:cubicBezTo>
                                <a:cubicBezTo>
                                  <a:pt x="14359" y="16"/>
                                  <a:pt x="14355" y="20"/>
                                  <a:pt x="14351" y="20"/>
                                </a:cubicBezTo>
                                <a:lnTo>
                                  <a:pt x="14351" y="20"/>
                                </a:lnTo>
                                <a:cubicBezTo>
                                  <a:pt x="14347" y="20"/>
                                  <a:pt x="14343" y="16"/>
                                  <a:pt x="14343" y="12"/>
                                </a:cubicBezTo>
                                <a:cubicBezTo>
                                  <a:pt x="14343" y="7"/>
                                  <a:pt x="14347" y="4"/>
                                  <a:pt x="14351" y="4"/>
                                </a:cubicBezTo>
                                <a:close/>
                                <a:moveTo>
                                  <a:pt x="14383" y="4"/>
                                </a:moveTo>
                                <a:lnTo>
                                  <a:pt x="14383" y="4"/>
                                </a:lnTo>
                                <a:cubicBezTo>
                                  <a:pt x="14387" y="4"/>
                                  <a:pt x="14391" y="7"/>
                                  <a:pt x="14391" y="12"/>
                                </a:cubicBezTo>
                                <a:cubicBezTo>
                                  <a:pt x="14391" y="16"/>
                                  <a:pt x="14387" y="20"/>
                                  <a:pt x="14383" y="20"/>
                                </a:cubicBezTo>
                                <a:lnTo>
                                  <a:pt x="14383" y="20"/>
                                </a:lnTo>
                                <a:cubicBezTo>
                                  <a:pt x="14379" y="20"/>
                                  <a:pt x="14375" y="16"/>
                                  <a:pt x="14375" y="12"/>
                                </a:cubicBezTo>
                                <a:cubicBezTo>
                                  <a:pt x="14375" y="7"/>
                                  <a:pt x="14379" y="4"/>
                                  <a:pt x="14383" y="4"/>
                                </a:cubicBezTo>
                                <a:close/>
                                <a:moveTo>
                                  <a:pt x="14415" y="4"/>
                                </a:moveTo>
                                <a:lnTo>
                                  <a:pt x="14415" y="4"/>
                                </a:lnTo>
                                <a:cubicBezTo>
                                  <a:pt x="14419" y="4"/>
                                  <a:pt x="14423" y="7"/>
                                  <a:pt x="14423" y="12"/>
                                </a:cubicBezTo>
                                <a:cubicBezTo>
                                  <a:pt x="14423" y="16"/>
                                  <a:pt x="14419" y="20"/>
                                  <a:pt x="14415" y="20"/>
                                </a:cubicBezTo>
                                <a:lnTo>
                                  <a:pt x="14415" y="20"/>
                                </a:lnTo>
                                <a:cubicBezTo>
                                  <a:pt x="14411" y="20"/>
                                  <a:pt x="14407" y="16"/>
                                  <a:pt x="14407" y="12"/>
                                </a:cubicBezTo>
                                <a:cubicBezTo>
                                  <a:pt x="14407" y="7"/>
                                  <a:pt x="14411" y="4"/>
                                  <a:pt x="14415" y="4"/>
                                </a:cubicBezTo>
                                <a:close/>
                                <a:moveTo>
                                  <a:pt x="14447" y="4"/>
                                </a:moveTo>
                                <a:lnTo>
                                  <a:pt x="14447" y="4"/>
                                </a:lnTo>
                                <a:cubicBezTo>
                                  <a:pt x="14451" y="4"/>
                                  <a:pt x="14455" y="7"/>
                                  <a:pt x="14455" y="12"/>
                                </a:cubicBezTo>
                                <a:cubicBezTo>
                                  <a:pt x="14455" y="16"/>
                                  <a:pt x="14451" y="20"/>
                                  <a:pt x="14447" y="20"/>
                                </a:cubicBezTo>
                                <a:lnTo>
                                  <a:pt x="14447" y="20"/>
                                </a:lnTo>
                                <a:cubicBezTo>
                                  <a:pt x="14443" y="20"/>
                                  <a:pt x="14439" y="16"/>
                                  <a:pt x="14439" y="12"/>
                                </a:cubicBezTo>
                                <a:cubicBezTo>
                                  <a:pt x="14439" y="7"/>
                                  <a:pt x="14443" y="4"/>
                                  <a:pt x="14447" y="4"/>
                                </a:cubicBezTo>
                                <a:close/>
                                <a:moveTo>
                                  <a:pt x="14479" y="4"/>
                                </a:moveTo>
                                <a:lnTo>
                                  <a:pt x="14479" y="4"/>
                                </a:lnTo>
                                <a:cubicBezTo>
                                  <a:pt x="14483" y="4"/>
                                  <a:pt x="14487" y="7"/>
                                  <a:pt x="14487" y="12"/>
                                </a:cubicBezTo>
                                <a:cubicBezTo>
                                  <a:pt x="14487" y="16"/>
                                  <a:pt x="14483" y="20"/>
                                  <a:pt x="14479" y="20"/>
                                </a:cubicBezTo>
                                <a:lnTo>
                                  <a:pt x="14479" y="20"/>
                                </a:lnTo>
                                <a:cubicBezTo>
                                  <a:pt x="14475" y="20"/>
                                  <a:pt x="14471" y="16"/>
                                  <a:pt x="14471" y="12"/>
                                </a:cubicBezTo>
                                <a:cubicBezTo>
                                  <a:pt x="14471" y="7"/>
                                  <a:pt x="14475" y="4"/>
                                  <a:pt x="14479" y="4"/>
                                </a:cubicBezTo>
                                <a:close/>
                                <a:moveTo>
                                  <a:pt x="14511" y="4"/>
                                </a:moveTo>
                                <a:lnTo>
                                  <a:pt x="14511" y="4"/>
                                </a:lnTo>
                                <a:cubicBezTo>
                                  <a:pt x="14515" y="4"/>
                                  <a:pt x="14519" y="7"/>
                                  <a:pt x="14519" y="12"/>
                                </a:cubicBezTo>
                                <a:cubicBezTo>
                                  <a:pt x="14519" y="16"/>
                                  <a:pt x="14515" y="20"/>
                                  <a:pt x="14511" y="20"/>
                                </a:cubicBezTo>
                                <a:lnTo>
                                  <a:pt x="14511" y="20"/>
                                </a:lnTo>
                                <a:cubicBezTo>
                                  <a:pt x="14507" y="20"/>
                                  <a:pt x="14503" y="16"/>
                                  <a:pt x="14503" y="12"/>
                                </a:cubicBezTo>
                                <a:cubicBezTo>
                                  <a:pt x="14503" y="7"/>
                                  <a:pt x="14507" y="4"/>
                                  <a:pt x="14511" y="4"/>
                                </a:cubicBezTo>
                                <a:close/>
                                <a:moveTo>
                                  <a:pt x="14543" y="4"/>
                                </a:moveTo>
                                <a:lnTo>
                                  <a:pt x="14543" y="4"/>
                                </a:lnTo>
                                <a:cubicBezTo>
                                  <a:pt x="14548" y="4"/>
                                  <a:pt x="14551" y="7"/>
                                  <a:pt x="14551" y="12"/>
                                </a:cubicBezTo>
                                <a:cubicBezTo>
                                  <a:pt x="14551" y="16"/>
                                  <a:pt x="14548" y="20"/>
                                  <a:pt x="14543" y="20"/>
                                </a:cubicBezTo>
                                <a:lnTo>
                                  <a:pt x="14543" y="20"/>
                                </a:lnTo>
                                <a:cubicBezTo>
                                  <a:pt x="14539" y="20"/>
                                  <a:pt x="14535" y="16"/>
                                  <a:pt x="14535" y="12"/>
                                </a:cubicBezTo>
                                <a:cubicBezTo>
                                  <a:pt x="14535" y="7"/>
                                  <a:pt x="14539" y="4"/>
                                  <a:pt x="14543" y="4"/>
                                </a:cubicBezTo>
                                <a:close/>
                                <a:moveTo>
                                  <a:pt x="14575" y="4"/>
                                </a:moveTo>
                                <a:lnTo>
                                  <a:pt x="14575" y="4"/>
                                </a:lnTo>
                                <a:cubicBezTo>
                                  <a:pt x="14580" y="4"/>
                                  <a:pt x="14583" y="7"/>
                                  <a:pt x="14583" y="12"/>
                                </a:cubicBezTo>
                                <a:cubicBezTo>
                                  <a:pt x="14583" y="16"/>
                                  <a:pt x="14580" y="20"/>
                                  <a:pt x="14575" y="20"/>
                                </a:cubicBezTo>
                                <a:lnTo>
                                  <a:pt x="14575" y="20"/>
                                </a:lnTo>
                                <a:cubicBezTo>
                                  <a:pt x="14571" y="20"/>
                                  <a:pt x="14567" y="16"/>
                                  <a:pt x="14567" y="12"/>
                                </a:cubicBezTo>
                                <a:cubicBezTo>
                                  <a:pt x="14567" y="7"/>
                                  <a:pt x="14571" y="4"/>
                                  <a:pt x="14575" y="4"/>
                                </a:cubicBezTo>
                                <a:close/>
                                <a:moveTo>
                                  <a:pt x="14607" y="4"/>
                                </a:moveTo>
                                <a:lnTo>
                                  <a:pt x="14607" y="4"/>
                                </a:lnTo>
                                <a:cubicBezTo>
                                  <a:pt x="14612" y="4"/>
                                  <a:pt x="14615" y="7"/>
                                  <a:pt x="14615" y="12"/>
                                </a:cubicBezTo>
                                <a:cubicBezTo>
                                  <a:pt x="14615" y="16"/>
                                  <a:pt x="14612" y="20"/>
                                  <a:pt x="14607" y="20"/>
                                </a:cubicBezTo>
                                <a:lnTo>
                                  <a:pt x="14607" y="20"/>
                                </a:lnTo>
                                <a:cubicBezTo>
                                  <a:pt x="14603" y="20"/>
                                  <a:pt x="14599" y="16"/>
                                  <a:pt x="14599" y="12"/>
                                </a:cubicBezTo>
                                <a:cubicBezTo>
                                  <a:pt x="14599" y="7"/>
                                  <a:pt x="14603" y="4"/>
                                  <a:pt x="14607" y="4"/>
                                </a:cubicBezTo>
                                <a:close/>
                                <a:moveTo>
                                  <a:pt x="14639" y="4"/>
                                </a:moveTo>
                                <a:lnTo>
                                  <a:pt x="14639" y="4"/>
                                </a:lnTo>
                                <a:cubicBezTo>
                                  <a:pt x="14644" y="4"/>
                                  <a:pt x="14647" y="7"/>
                                  <a:pt x="14647" y="12"/>
                                </a:cubicBezTo>
                                <a:cubicBezTo>
                                  <a:pt x="14647" y="16"/>
                                  <a:pt x="14644" y="20"/>
                                  <a:pt x="14639" y="20"/>
                                </a:cubicBezTo>
                                <a:lnTo>
                                  <a:pt x="14639" y="20"/>
                                </a:lnTo>
                                <a:cubicBezTo>
                                  <a:pt x="14635" y="20"/>
                                  <a:pt x="14631" y="16"/>
                                  <a:pt x="14631" y="12"/>
                                </a:cubicBezTo>
                                <a:cubicBezTo>
                                  <a:pt x="14631" y="7"/>
                                  <a:pt x="14635" y="4"/>
                                  <a:pt x="14639" y="4"/>
                                </a:cubicBezTo>
                                <a:close/>
                                <a:moveTo>
                                  <a:pt x="14671" y="4"/>
                                </a:moveTo>
                                <a:lnTo>
                                  <a:pt x="14671" y="4"/>
                                </a:lnTo>
                                <a:cubicBezTo>
                                  <a:pt x="14676" y="4"/>
                                  <a:pt x="14679" y="7"/>
                                  <a:pt x="14679" y="12"/>
                                </a:cubicBezTo>
                                <a:cubicBezTo>
                                  <a:pt x="14679" y="16"/>
                                  <a:pt x="14676" y="20"/>
                                  <a:pt x="14671" y="20"/>
                                </a:cubicBezTo>
                                <a:lnTo>
                                  <a:pt x="14671" y="20"/>
                                </a:lnTo>
                                <a:cubicBezTo>
                                  <a:pt x="14667" y="20"/>
                                  <a:pt x="14663" y="16"/>
                                  <a:pt x="14663" y="12"/>
                                </a:cubicBezTo>
                                <a:cubicBezTo>
                                  <a:pt x="14663" y="7"/>
                                  <a:pt x="14667" y="4"/>
                                  <a:pt x="14671" y="4"/>
                                </a:cubicBezTo>
                                <a:close/>
                                <a:moveTo>
                                  <a:pt x="14703" y="4"/>
                                </a:moveTo>
                                <a:lnTo>
                                  <a:pt x="14703" y="4"/>
                                </a:lnTo>
                                <a:cubicBezTo>
                                  <a:pt x="14708" y="4"/>
                                  <a:pt x="14711" y="7"/>
                                  <a:pt x="14711" y="12"/>
                                </a:cubicBezTo>
                                <a:cubicBezTo>
                                  <a:pt x="14711" y="16"/>
                                  <a:pt x="14708" y="20"/>
                                  <a:pt x="14703" y="20"/>
                                </a:cubicBezTo>
                                <a:lnTo>
                                  <a:pt x="14703" y="20"/>
                                </a:lnTo>
                                <a:cubicBezTo>
                                  <a:pt x="14699" y="20"/>
                                  <a:pt x="14695" y="16"/>
                                  <a:pt x="14695" y="12"/>
                                </a:cubicBezTo>
                                <a:cubicBezTo>
                                  <a:pt x="14695" y="7"/>
                                  <a:pt x="14699" y="4"/>
                                  <a:pt x="14703" y="4"/>
                                </a:cubicBezTo>
                                <a:close/>
                                <a:moveTo>
                                  <a:pt x="14735" y="4"/>
                                </a:moveTo>
                                <a:lnTo>
                                  <a:pt x="14735" y="4"/>
                                </a:lnTo>
                                <a:cubicBezTo>
                                  <a:pt x="14740" y="4"/>
                                  <a:pt x="14743" y="7"/>
                                  <a:pt x="14743" y="12"/>
                                </a:cubicBezTo>
                                <a:cubicBezTo>
                                  <a:pt x="14743" y="16"/>
                                  <a:pt x="14740" y="20"/>
                                  <a:pt x="14735" y="20"/>
                                </a:cubicBezTo>
                                <a:lnTo>
                                  <a:pt x="14735" y="20"/>
                                </a:lnTo>
                                <a:cubicBezTo>
                                  <a:pt x="14731" y="20"/>
                                  <a:pt x="14727" y="16"/>
                                  <a:pt x="14727" y="12"/>
                                </a:cubicBezTo>
                                <a:cubicBezTo>
                                  <a:pt x="14727" y="7"/>
                                  <a:pt x="14731" y="4"/>
                                  <a:pt x="14735" y="4"/>
                                </a:cubicBezTo>
                                <a:close/>
                                <a:moveTo>
                                  <a:pt x="14767" y="4"/>
                                </a:moveTo>
                                <a:lnTo>
                                  <a:pt x="14767" y="4"/>
                                </a:lnTo>
                                <a:cubicBezTo>
                                  <a:pt x="14772" y="4"/>
                                  <a:pt x="14775" y="7"/>
                                  <a:pt x="14775" y="12"/>
                                </a:cubicBezTo>
                                <a:cubicBezTo>
                                  <a:pt x="14775" y="16"/>
                                  <a:pt x="14772" y="20"/>
                                  <a:pt x="14767" y="20"/>
                                </a:cubicBezTo>
                                <a:lnTo>
                                  <a:pt x="14767" y="20"/>
                                </a:lnTo>
                                <a:cubicBezTo>
                                  <a:pt x="14763" y="20"/>
                                  <a:pt x="14759" y="16"/>
                                  <a:pt x="14759" y="12"/>
                                </a:cubicBezTo>
                                <a:cubicBezTo>
                                  <a:pt x="14759" y="7"/>
                                  <a:pt x="14763" y="4"/>
                                  <a:pt x="14767" y="4"/>
                                </a:cubicBezTo>
                                <a:close/>
                                <a:moveTo>
                                  <a:pt x="14799" y="4"/>
                                </a:moveTo>
                                <a:lnTo>
                                  <a:pt x="14799" y="4"/>
                                </a:lnTo>
                                <a:cubicBezTo>
                                  <a:pt x="14804" y="4"/>
                                  <a:pt x="14807" y="7"/>
                                  <a:pt x="14807" y="12"/>
                                </a:cubicBezTo>
                                <a:cubicBezTo>
                                  <a:pt x="14807" y="16"/>
                                  <a:pt x="14804" y="20"/>
                                  <a:pt x="14799" y="20"/>
                                </a:cubicBezTo>
                                <a:lnTo>
                                  <a:pt x="14799" y="20"/>
                                </a:lnTo>
                                <a:cubicBezTo>
                                  <a:pt x="14795" y="20"/>
                                  <a:pt x="14791" y="16"/>
                                  <a:pt x="14791" y="12"/>
                                </a:cubicBezTo>
                                <a:cubicBezTo>
                                  <a:pt x="14791" y="7"/>
                                  <a:pt x="14795" y="4"/>
                                  <a:pt x="14799" y="4"/>
                                </a:cubicBezTo>
                                <a:close/>
                                <a:moveTo>
                                  <a:pt x="14831" y="4"/>
                                </a:moveTo>
                                <a:lnTo>
                                  <a:pt x="14831" y="4"/>
                                </a:lnTo>
                                <a:cubicBezTo>
                                  <a:pt x="14836" y="4"/>
                                  <a:pt x="14839" y="7"/>
                                  <a:pt x="14839" y="12"/>
                                </a:cubicBezTo>
                                <a:cubicBezTo>
                                  <a:pt x="14839" y="16"/>
                                  <a:pt x="14836" y="20"/>
                                  <a:pt x="14831" y="20"/>
                                </a:cubicBezTo>
                                <a:lnTo>
                                  <a:pt x="14831" y="20"/>
                                </a:lnTo>
                                <a:cubicBezTo>
                                  <a:pt x="14827" y="20"/>
                                  <a:pt x="14823" y="16"/>
                                  <a:pt x="14823" y="12"/>
                                </a:cubicBezTo>
                                <a:cubicBezTo>
                                  <a:pt x="14823" y="7"/>
                                  <a:pt x="14827" y="4"/>
                                  <a:pt x="14831" y="4"/>
                                </a:cubicBezTo>
                                <a:close/>
                                <a:moveTo>
                                  <a:pt x="14863" y="4"/>
                                </a:moveTo>
                                <a:lnTo>
                                  <a:pt x="14863" y="4"/>
                                </a:lnTo>
                                <a:cubicBezTo>
                                  <a:pt x="14868" y="4"/>
                                  <a:pt x="14871" y="7"/>
                                  <a:pt x="14871" y="12"/>
                                </a:cubicBezTo>
                                <a:cubicBezTo>
                                  <a:pt x="14871" y="16"/>
                                  <a:pt x="14868" y="20"/>
                                  <a:pt x="14863" y="20"/>
                                </a:cubicBezTo>
                                <a:lnTo>
                                  <a:pt x="14863" y="20"/>
                                </a:lnTo>
                                <a:cubicBezTo>
                                  <a:pt x="14859" y="20"/>
                                  <a:pt x="14855" y="16"/>
                                  <a:pt x="14855" y="12"/>
                                </a:cubicBezTo>
                                <a:cubicBezTo>
                                  <a:pt x="14855" y="7"/>
                                  <a:pt x="14859" y="4"/>
                                  <a:pt x="14863" y="4"/>
                                </a:cubicBezTo>
                                <a:close/>
                                <a:moveTo>
                                  <a:pt x="14895" y="4"/>
                                </a:moveTo>
                                <a:lnTo>
                                  <a:pt x="14895" y="4"/>
                                </a:lnTo>
                                <a:cubicBezTo>
                                  <a:pt x="14900" y="4"/>
                                  <a:pt x="14903" y="7"/>
                                  <a:pt x="14903" y="12"/>
                                </a:cubicBezTo>
                                <a:cubicBezTo>
                                  <a:pt x="14903" y="16"/>
                                  <a:pt x="14900" y="20"/>
                                  <a:pt x="14895" y="20"/>
                                </a:cubicBezTo>
                                <a:lnTo>
                                  <a:pt x="14895" y="20"/>
                                </a:lnTo>
                                <a:cubicBezTo>
                                  <a:pt x="14891" y="20"/>
                                  <a:pt x="14887" y="16"/>
                                  <a:pt x="14887" y="12"/>
                                </a:cubicBezTo>
                                <a:cubicBezTo>
                                  <a:pt x="14887" y="7"/>
                                  <a:pt x="14891" y="4"/>
                                  <a:pt x="14895" y="4"/>
                                </a:cubicBezTo>
                                <a:close/>
                                <a:moveTo>
                                  <a:pt x="14927" y="4"/>
                                </a:moveTo>
                                <a:lnTo>
                                  <a:pt x="14927" y="4"/>
                                </a:lnTo>
                                <a:cubicBezTo>
                                  <a:pt x="14932" y="4"/>
                                  <a:pt x="14935" y="7"/>
                                  <a:pt x="14935" y="12"/>
                                </a:cubicBezTo>
                                <a:cubicBezTo>
                                  <a:pt x="14935" y="16"/>
                                  <a:pt x="14932" y="20"/>
                                  <a:pt x="14927" y="20"/>
                                </a:cubicBezTo>
                                <a:lnTo>
                                  <a:pt x="14927" y="20"/>
                                </a:lnTo>
                                <a:cubicBezTo>
                                  <a:pt x="14923" y="20"/>
                                  <a:pt x="14919" y="16"/>
                                  <a:pt x="14919" y="12"/>
                                </a:cubicBezTo>
                                <a:cubicBezTo>
                                  <a:pt x="14919" y="7"/>
                                  <a:pt x="14923" y="4"/>
                                  <a:pt x="14927" y="4"/>
                                </a:cubicBezTo>
                                <a:close/>
                                <a:moveTo>
                                  <a:pt x="14959" y="4"/>
                                </a:moveTo>
                                <a:lnTo>
                                  <a:pt x="14959" y="4"/>
                                </a:lnTo>
                                <a:cubicBezTo>
                                  <a:pt x="14964" y="4"/>
                                  <a:pt x="14967" y="7"/>
                                  <a:pt x="14967" y="12"/>
                                </a:cubicBezTo>
                                <a:cubicBezTo>
                                  <a:pt x="14967" y="16"/>
                                  <a:pt x="14964" y="20"/>
                                  <a:pt x="14959" y="20"/>
                                </a:cubicBezTo>
                                <a:lnTo>
                                  <a:pt x="14959" y="20"/>
                                </a:lnTo>
                                <a:cubicBezTo>
                                  <a:pt x="14955" y="20"/>
                                  <a:pt x="14951" y="16"/>
                                  <a:pt x="14951" y="12"/>
                                </a:cubicBezTo>
                                <a:cubicBezTo>
                                  <a:pt x="14951" y="7"/>
                                  <a:pt x="14955" y="4"/>
                                  <a:pt x="14959" y="4"/>
                                </a:cubicBezTo>
                                <a:close/>
                                <a:moveTo>
                                  <a:pt x="14991" y="4"/>
                                </a:moveTo>
                                <a:lnTo>
                                  <a:pt x="14991" y="4"/>
                                </a:lnTo>
                                <a:cubicBezTo>
                                  <a:pt x="14996" y="4"/>
                                  <a:pt x="14999" y="7"/>
                                  <a:pt x="14999" y="12"/>
                                </a:cubicBezTo>
                                <a:cubicBezTo>
                                  <a:pt x="14999" y="16"/>
                                  <a:pt x="14996" y="20"/>
                                  <a:pt x="14991" y="20"/>
                                </a:cubicBezTo>
                                <a:lnTo>
                                  <a:pt x="14991" y="20"/>
                                </a:lnTo>
                                <a:cubicBezTo>
                                  <a:pt x="14987" y="20"/>
                                  <a:pt x="14983" y="16"/>
                                  <a:pt x="14983" y="12"/>
                                </a:cubicBezTo>
                                <a:cubicBezTo>
                                  <a:pt x="14983" y="7"/>
                                  <a:pt x="14987" y="4"/>
                                  <a:pt x="14991" y="4"/>
                                </a:cubicBezTo>
                                <a:close/>
                                <a:moveTo>
                                  <a:pt x="15023" y="4"/>
                                </a:moveTo>
                                <a:lnTo>
                                  <a:pt x="15023" y="4"/>
                                </a:lnTo>
                                <a:cubicBezTo>
                                  <a:pt x="15028" y="4"/>
                                  <a:pt x="15031" y="7"/>
                                  <a:pt x="15031" y="12"/>
                                </a:cubicBezTo>
                                <a:cubicBezTo>
                                  <a:pt x="15031" y="16"/>
                                  <a:pt x="15028" y="20"/>
                                  <a:pt x="15023" y="20"/>
                                </a:cubicBezTo>
                                <a:lnTo>
                                  <a:pt x="15023" y="20"/>
                                </a:lnTo>
                                <a:cubicBezTo>
                                  <a:pt x="15019" y="20"/>
                                  <a:pt x="15015" y="16"/>
                                  <a:pt x="15015" y="12"/>
                                </a:cubicBezTo>
                                <a:cubicBezTo>
                                  <a:pt x="15015" y="7"/>
                                  <a:pt x="15019" y="4"/>
                                  <a:pt x="15023" y="4"/>
                                </a:cubicBezTo>
                                <a:close/>
                                <a:moveTo>
                                  <a:pt x="15055" y="4"/>
                                </a:moveTo>
                                <a:lnTo>
                                  <a:pt x="15055" y="4"/>
                                </a:lnTo>
                                <a:cubicBezTo>
                                  <a:pt x="15060" y="4"/>
                                  <a:pt x="15063" y="7"/>
                                  <a:pt x="15063" y="12"/>
                                </a:cubicBezTo>
                                <a:cubicBezTo>
                                  <a:pt x="15063" y="16"/>
                                  <a:pt x="15060" y="20"/>
                                  <a:pt x="15055" y="20"/>
                                </a:cubicBezTo>
                                <a:lnTo>
                                  <a:pt x="15055" y="20"/>
                                </a:lnTo>
                                <a:cubicBezTo>
                                  <a:pt x="15051" y="20"/>
                                  <a:pt x="15047" y="16"/>
                                  <a:pt x="15047" y="12"/>
                                </a:cubicBezTo>
                                <a:cubicBezTo>
                                  <a:pt x="15047" y="7"/>
                                  <a:pt x="15051" y="4"/>
                                  <a:pt x="15055" y="4"/>
                                </a:cubicBezTo>
                                <a:close/>
                                <a:moveTo>
                                  <a:pt x="15087" y="4"/>
                                </a:moveTo>
                                <a:lnTo>
                                  <a:pt x="15087" y="4"/>
                                </a:lnTo>
                                <a:cubicBezTo>
                                  <a:pt x="15092" y="4"/>
                                  <a:pt x="15095" y="7"/>
                                  <a:pt x="15095" y="12"/>
                                </a:cubicBezTo>
                                <a:cubicBezTo>
                                  <a:pt x="15095" y="16"/>
                                  <a:pt x="15092" y="20"/>
                                  <a:pt x="15087" y="20"/>
                                </a:cubicBezTo>
                                <a:lnTo>
                                  <a:pt x="15087" y="20"/>
                                </a:lnTo>
                                <a:cubicBezTo>
                                  <a:pt x="15083" y="20"/>
                                  <a:pt x="15079" y="16"/>
                                  <a:pt x="15079" y="12"/>
                                </a:cubicBezTo>
                                <a:cubicBezTo>
                                  <a:pt x="15079" y="7"/>
                                  <a:pt x="15083" y="4"/>
                                  <a:pt x="15087" y="4"/>
                                </a:cubicBezTo>
                                <a:close/>
                                <a:moveTo>
                                  <a:pt x="15119" y="4"/>
                                </a:moveTo>
                                <a:lnTo>
                                  <a:pt x="15119" y="4"/>
                                </a:lnTo>
                                <a:cubicBezTo>
                                  <a:pt x="15124" y="4"/>
                                  <a:pt x="15127" y="7"/>
                                  <a:pt x="15127" y="12"/>
                                </a:cubicBezTo>
                                <a:cubicBezTo>
                                  <a:pt x="15127" y="16"/>
                                  <a:pt x="15124" y="20"/>
                                  <a:pt x="15119" y="20"/>
                                </a:cubicBezTo>
                                <a:lnTo>
                                  <a:pt x="15119" y="20"/>
                                </a:lnTo>
                                <a:cubicBezTo>
                                  <a:pt x="15115" y="20"/>
                                  <a:pt x="15111" y="16"/>
                                  <a:pt x="15111" y="12"/>
                                </a:cubicBezTo>
                                <a:cubicBezTo>
                                  <a:pt x="15111" y="7"/>
                                  <a:pt x="15115" y="4"/>
                                  <a:pt x="15119" y="4"/>
                                </a:cubicBezTo>
                                <a:close/>
                                <a:moveTo>
                                  <a:pt x="15151" y="4"/>
                                </a:moveTo>
                                <a:lnTo>
                                  <a:pt x="15151" y="4"/>
                                </a:lnTo>
                                <a:cubicBezTo>
                                  <a:pt x="15156" y="4"/>
                                  <a:pt x="15159" y="7"/>
                                  <a:pt x="15159" y="12"/>
                                </a:cubicBezTo>
                                <a:cubicBezTo>
                                  <a:pt x="15159" y="16"/>
                                  <a:pt x="15156" y="20"/>
                                  <a:pt x="15151" y="20"/>
                                </a:cubicBezTo>
                                <a:lnTo>
                                  <a:pt x="15151" y="20"/>
                                </a:lnTo>
                                <a:cubicBezTo>
                                  <a:pt x="15147" y="20"/>
                                  <a:pt x="15143" y="16"/>
                                  <a:pt x="15143" y="12"/>
                                </a:cubicBezTo>
                                <a:cubicBezTo>
                                  <a:pt x="15143" y="7"/>
                                  <a:pt x="15147" y="4"/>
                                  <a:pt x="15151" y="4"/>
                                </a:cubicBezTo>
                                <a:close/>
                                <a:moveTo>
                                  <a:pt x="15183" y="4"/>
                                </a:moveTo>
                                <a:lnTo>
                                  <a:pt x="15183" y="4"/>
                                </a:lnTo>
                                <a:cubicBezTo>
                                  <a:pt x="15188" y="4"/>
                                  <a:pt x="15191" y="7"/>
                                  <a:pt x="15191" y="12"/>
                                </a:cubicBezTo>
                                <a:cubicBezTo>
                                  <a:pt x="15191" y="16"/>
                                  <a:pt x="15188" y="20"/>
                                  <a:pt x="15183" y="20"/>
                                </a:cubicBezTo>
                                <a:lnTo>
                                  <a:pt x="15183" y="20"/>
                                </a:lnTo>
                                <a:cubicBezTo>
                                  <a:pt x="15179" y="20"/>
                                  <a:pt x="15175" y="16"/>
                                  <a:pt x="15175" y="12"/>
                                </a:cubicBezTo>
                                <a:cubicBezTo>
                                  <a:pt x="15175" y="7"/>
                                  <a:pt x="15179" y="4"/>
                                  <a:pt x="15183" y="4"/>
                                </a:cubicBezTo>
                                <a:close/>
                                <a:moveTo>
                                  <a:pt x="15215" y="4"/>
                                </a:moveTo>
                                <a:lnTo>
                                  <a:pt x="15215" y="4"/>
                                </a:lnTo>
                                <a:cubicBezTo>
                                  <a:pt x="15220" y="4"/>
                                  <a:pt x="15223" y="7"/>
                                  <a:pt x="15223" y="12"/>
                                </a:cubicBezTo>
                                <a:cubicBezTo>
                                  <a:pt x="15223" y="16"/>
                                  <a:pt x="15220" y="20"/>
                                  <a:pt x="15215" y="20"/>
                                </a:cubicBezTo>
                                <a:lnTo>
                                  <a:pt x="15215" y="20"/>
                                </a:lnTo>
                                <a:cubicBezTo>
                                  <a:pt x="15211" y="20"/>
                                  <a:pt x="15207" y="16"/>
                                  <a:pt x="15207" y="12"/>
                                </a:cubicBezTo>
                                <a:cubicBezTo>
                                  <a:pt x="15207" y="7"/>
                                  <a:pt x="15211" y="4"/>
                                  <a:pt x="15215" y="4"/>
                                </a:cubicBezTo>
                                <a:close/>
                                <a:moveTo>
                                  <a:pt x="15247" y="4"/>
                                </a:moveTo>
                                <a:lnTo>
                                  <a:pt x="15247" y="4"/>
                                </a:lnTo>
                                <a:cubicBezTo>
                                  <a:pt x="15252" y="4"/>
                                  <a:pt x="15255" y="7"/>
                                  <a:pt x="15255" y="12"/>
                                </a:cubicBezTo>
                                <a:cubicBezTo>
                                  <a:pt x="15255" y="16"/>
                                  <a:pt x="15252" y="20"/>
                                  <a:pt x="15247" y="20"/>
                                </a:cubicBezTo>
                                <a:lnTo>
                                  <a:pt x="15247" y="20"/>
                                </a:lnTo>
                                <a:cubicBezTo>
                                  <a:pt x="15243" y="20"/>
                                  <a:pt x="15239" y="16"/>
                                  <a:pt x="15239" y="12"/>
                                </a:cubicBezTo>
                                <a:cubicBezTo>
                                  <a:pt x="15239" y="7"/>
                                  <a:pt x="15243" y="4"/>
                                  <a:pt x="15247" y="4"/>
                                </a:cubicBezTo>
                                <a:close/>
                                <a:moveTo>
                                  <a:pt x="15279" y="4"/>
                                </a:moveTo>
                                <a:lnTo>
                                  <a:pt x="15279" y="4"/>
                                </a:lnTo>
                                <a:cubicBezTo>
                                  <a:pt x="15284" y="4"/>
                                  <a:pt x="15287" y="7"/>
                                  <a:pt x="15287" y="12"/>
                                </a:cubicBezTo>
                                <a:cubicBezTo>
                                  <a:pt x="15287" y="16"/>
                                  <a:pt x="15284" y="20"/>
                                  <a:pt x="15279" y="20"/>
                                </a:cubicBezTo>
                                <a:lnTo>
                                  <a:pt x="15279" y="20"/>
                                </a:lnTo>
                                <a:cubicBezTo>
                                  <a:pt x="15275" y="20"/>
                                  <a:pt x="15271" y="16"/>
                                  <a:pt x="15271" y="12"/>
                                </a:cubicBezTo>
                                <a:cubicBezTo>
                                  <a:pt x="15271" y="7"/>
                                  <a:pt x="15275" y="4"/>
                                  <a:pt x="15279" y="4"/>
                                </a:cubicBezTo>
                                <a:close/>
                                <a:moveTo>
                                  <a:pt x="15311" y="4"/>
                                </a:moveTo>
                                <a:lnTo>
                                  <a:pt x="15311" y="4"/>
                                </a:lnTo>
                                <a:cubicBezTo>
                                  <a:pt x="15316" y="4"/>
                                  <a:pt x="15319" y="7"/>
                                  <a:pt x="15319" y="12"/>
                                </a:cubicBezTo>
                                <a:cubicBezTo>
                                  <a:pt x="15319" y="16"/>
                                  <a:pt x="15316" y="20"/>
                                  <a:pt x="15311" y="20"/>
                                </a:cubicBezTo>
                                <a:lnTo>
                                  <a:pt x="15311" y="20"/>
                                </a:lnTo>
                                <a:cubicBezTo>
                                  <a:pt x="15307" y="20"/>
                                  <a:pt x="15303" y="16"/>
                                  <a:pt x="15303" y="12"/>
                                </a:cubicBezTo>
                                <a:cubicBezTo>
                                  <a:pt x="15303" y="7"/>
                                  <a:pt x="15307" y="4"/>
                                  <a:pt x="15311" y="4"/>
                                </a:cubicBezTo>
                                <a:close/>
                                <a:moveTo>
                                  <a:pt x="15343" y="4"/>
                                </a:moveTo>
                                <a:lnTo>
                                  <a:pt x="15343" y="4"/>
                                </a:lnTo>
                                <a:cubicBezTo>
                                  <a:pt x="15348" y="4"/>
                                  <a:pt x="15351" y="8"/>
                                  <a:pt x="15351" y="12"/>
                                </a:cubicBezTo>
                                <a:cubicBezTo>
                                  <a:pt x="15351" y="16"/>
                                  <a:pt x="15348" y="20"/>
                                  <a:pt x="15343" y="20"/>
                                </a:cubicBezTo>
                                <a:lnTo>
                                  <a:pt x="15343" y="20"/>
                                </a:lnTo>
                                <a:cubicBezTo>
                                  <a:pt x="15339" y="20"/>
                                  <a:pt x="15335" y="16"/>
                                  <a:pt x="15335" y="12"/>
                                </a:cubicBezTo>
                                <a:cubicBezTo>
                                  <a:pt x="15335" y="8"/>
                                  <a:pt x="15339" y="4"/>
                                  <a:pt x="15343" y="4"/>
                                </a:cubicBezTo>
                                <a:close/>
                                <a:moveTo>
                                  <a:pt x="15375" y="4"/>
                                </a:moveTo>
                                <a:lnTo>
                                  <a:pt x="15375" y="4"/>
                                </a:lnTo>
                                <a:cubicBezTo>
                                  <a:pt x="15380" y="4"/>
                                  <a:pt x="15383" y="8"/>
                                  <a:pt x="15383" y="12"/>
                                </a:cubicBezTo>
                                <a:cubicBezTo>
                                  <a:pt x="15383" y="16"/>
                                  <a:pt x="15380" y="20"/>
                                  <a:pt x="15375" y="20"/>
                                </a:cubicBezTo>
                                <a:lnTo>
                                  <a:pt x="15375" y="20"/>
                                </a:lnTo>
                                <a:cubicBezTo>
                                  <a:pt x="15371" y="20"/>
                                  <a:pt x="15367" y="16"/>
                                  <a:pt x="15367" y="12"/>
                                </a:cubicBezTo>
                                <a:cubicBezTo>
                                  <a:pt x="15367" y="8"/>
                                  <a:pt x="15371" y="4"/>
                                  <a:pt x="15375" y="4"/>
                                </a:cubicBezTo>
                                <a:close/>
                                <a:moveTo>
                                  <a:pt x="15407" y="4"/>
                                </a:moveTo>
                                <a:lnTo>
                                  <a:pt x="15408" y="4"/>
                                </a:lnTo>
                                <a:cubicBezTo>
                                  <a:pt x="15412" y="4"/>
                                  <a:pt x="15416" y="8"/>
                                  <a:pt x="15416" y="12"/>
                                </a:cubicBezTo>
                                <a:cubicBezTo>
                                  <a:pt x="15416" y="16"/>
                                  <a:pt x="15412" y="20"/>
                                  <a:pt x="15408" y="20"/>
                                </a:cubicBezTo>
                                <a:lnTo>
                                  <a:pt x="15407" y="20"/>
                                </a:lnTo>
                                <a:cubicBezTo>
                                  <a:pt x="15403" y="20"/>
                                  <a:pt x="15399" y="16"/>
                                  <a:pt x="15399" y="12"/>
                                </a:cubicBezTo>
                                <a:cubicBezTo>
                                  <a:pt x="15399" y="8"/>
                                  <a:pt x="15403" y="4"/>
                                  <a:pt x="15407" y="4"/>
                                </a:cubicBezTo>
                                <a:close/>
                                <a:moveTo>
                                  <a:pt x="15440" y="4"/>
                                </a:moveTo>
                                <a:lnTo>
                                  <a:pt x="15440" y="4"/>
                                </a:lnTo>
                                <a:cubicBezTo>
                                  <a:pt x="15444" y="4"/>
                                  <a:pt x="15448" y="8"/>
                                  <a:pt x="15448" y="12"/>
                                </a:cubicBezTo>
                                <a:cubicBezTo>
                                  <a:pt x="15448" y="16"/>
                                  <a:pt x="15444" y="20"/>
                                  <a:pt x="15440" y="20"/>
                                </a:cubicBezTo>
                                <a:lnTo>
                                  <a:pt x="15440" y="20"/>
                                </a:lnTo>
                                <a:cubicBezTo>
                                  <a:pt x="15435" y="20"/>
                                  <a:pt x="15432" y="16"/>
                                  <a:pt x="15432" y="12"/>
                                </a:cubicBezTo>
                                <a:cubicBezTo>
                                  <a:pt x="15432" y="8"/>
                                  <a:pt x="15435" y="4"/>
                                  <a:pt x="15440" y="4"/>
                                </a:cubicBezTo>
                                <a:close/>
                                <a:moveTo>
                                  <a:pt x="15472" y="4"/>
                                </a:moveTo>
                                <a:lnTo>
                                  <a:pt x="15472" y="4"/>
                                </a:lnTo>
                                <a:cubicBezTo>
                                  <a:pt x="15476" y="4"/>
                                  <a:pt x="15480" y="8"/>
                                  <a:pt x="15480" y="12"/>
                                </a:cubicBezTo>
                                <a:cubicBezTo>
                                  <a:pt x="15480" y="16"/>
                                  <a:pt x="15476" y="20"/>
                                  <a:pt x="15472" y="20"/>
                                </a:cubicBezTo>
                                <a:lnTo>
                                  <a:pt x="15472" y="20"/>
                                </a:lnTo>
                                <a:cubicBezTo>
                                  <a:pt x="15467" y="20"/>
                                  <a:pt x="15464" y="16"/>
                                  <a:pt x="15464" y="12"/>
                                </a:cubicBezTo>
                                <a:cubicBezTo>
                                  <a:pt x="15464" y="8"/>
                                  <a:pt x="15467" y="4"/>
                                  <a:pt x="15472" y="4"/>
                                </a:cubicBezTo>
                                <a:close/>
                                <a:moveTo>
                                  <a:pt x="15504" y="4"/>
                                </a:moveTo>
                                <a:lnTo>
                                  <a:pt x="15504" y="4"/>
                                </a:lnTo>
                                <a:cubicBezTo>
                                  <a:pt x="15508" y="4"/>
                                  <a:pt x="15512" y="8"/>
                                  <a:pt x="15512" y="12"/>
                                </a:cubicBezTo>
                                <a:cubicBezTo>
                                  <a:pt x="15512" y="16"/>
                                  <a:pt x="15508" y="20"/>
                                  <a:pt x="15504" y="20"/>
                                </a:cubicBezTo>
                                <a:lnTo>
                                  <a:pt x="15504" y="20"/>
                                </a:lnTo>
                                <a:cubicBezTo>
                                  <a:pt x="15499" y="20"/>
                                  <a:pt x="15496" y="16"/>
                                  <a:pt x="15496" y="12"/>
                                </a:cubicBezTo>
                                <a:cubicBezTo>
                                  <a:pt x="15496" y="8"/>
                                  <a:pt x="15499" y="4"/>
                                  <a:pt x="15504" y="4"/>
                                </a:cubicBezTo>
                                <a:close/>
                                <a:moveTo>
                                  <a:pt x="15536" y="4"/>
                                </a:moveTo>
                                <a:lnTo>
                                  <a:pt x="15536" y="4"/>
                                </a:lnTo>
                                <a:cubicBezTo>
                                  <a:pt x="15540" y="4"/>
                                  <a:pt x="15544" y="8"/>
                                  <a:pt x="15544" y="12"/>
                                </a:cubicBezTo>
                                <a:cubicBezTo>
                                  <a:pt x="15544" y="16"/>
                                  <a:pt x="15540" y="20"/>
                                  <a:pt x="15536" y="20"/>
                                </a:cubicBezTo>
                                <a:lnTo>
                                  <a:pt x="15536" y="20"/>
                                </a:lnTo>
                                <a:cubicBezTo>
                                  <a:pt x="15531" y="20"/>
                                  <a:pt x="15528" y="16"/>
                                  <a:pt x="15528" y="12"/>
                                </a:cubicBezTo>
                                <a:cubicBezTo>
                                  <a:pt x="15528" y="8"/>
                                  <a:pt x="15531" y="4"/>
                                  <a:pt x="15536" y="4"/>
                                </a:cubicBezTo>
                                <a:close/>
                                <a:moveTo>
                                  <a:pt x="15568" y="4"/>
                                </a:moveTo>
                                <a:lnTo>
                                  <a:pt x="15568" y="4"/>
                                </a:lnTo>
                                <a:cubicBezTo>
                                  <a:pt x="15572" y="4"/>
                                  <a:pt x="15576" y="8"/>
                                  <a:pt x="15576" y="12"/>
                                </a:cubicBezTo>
                                <a:cubicBezTo>
                                  <a:pt x="15576" y="16"/>
                                  <a:pt x="15572" y="20"/>
                                  <a:pt x="15568" y="20"/>
                                </a:cubicBezTo>
                                <a:lnTo>
                                  <a:pt x="15568" y="20"/>
                                </a:lnTo>
                                <a:cubicBezTo>
                                  <a:pt x="15563" y="20"/>
                                  <a:pt x="15560" y="16"/>
                                  <a:pt x="15560" y="12"/>
                                </a:cubicBezTo>
                                <a:cubicBezTo>
                                  <a:pt x="15560" y="8"/>
                                  <a:pt x="15563" y="4"/>
                                  <a:pt x="15568" y="4"/>
                                </a:cubicBezTo>
                                <a:close/>
                                <a:moveTo>
                                  <a:pt x="15600" y="4"/>
                                </a:moveTo>
                                <a:lnTo>
                                  <a:pt x="15600" y="4"/>
                                </a:lnTo>
                                <a:cubicBezTo>
                                  <a:pt x="15604" y="4"/>
                                  <a:pt x="15608" y="8"/>
                                  <a:pt x="15608" y="12"/>
                                </a:cubicBezTo>
                                <a:cubicBezTo>
                                  <a:pt x="15608" y="16"/>
                                  <a:pt x="15604" y="20"/>
                                  <a:pt x="15600" y="20"/>
                                </a:cubicBezTo>
                                <a:lnTo>
                                  <a:pt x="15600" y="20"/>
                                </a:lnTo>
                                <a:cubicBezTo>
                                  <a:pt x="15595" y="20"/>
                                  <a:pt x="15592" y="16"/>
                                  <a:pt x="15592" y="12"/>
                                </a:cubicBezTo>
                                <a:cubicBezTo>
                                  <a:pt x="15592" y="8"/>
                                  <a:pt x="15595" y="4"/>
                                  <a:pt x="15600" y="4"/>
                                </a:cubicBezTo>
                                <a:close/>
                                <a:moveTo>
                                  <a:pt x="15632" y="4"/>
                                </a:moveTo>
                                <a:lnTo>
                                  <a:pt x="15632" y="4"/>
                                </a:lnTo>
                                <a:cubicBezTo>
                                  <a:pt x="15636" y="4"/>
                                  <a:pt x="15640" y="8"/>
                                  <a:pt x="15640" y="12"/>
                                </a:cubicBezTo>
                                <a:cubicBezTo>
                                  <a:pt x="15640" y="16"/>
                                  <a:pt x="15636" y="20"/>
                                  <a:pt x="15632" y="20"/>
                                </a:cubicBezTo>
                                <a:lnTo>
                                  <a:pt x="15632" y="20"/>
                                </a:lnTo>
                                <a:cubicBezTo>
                                  <a:pt x="15627" y="20"/>
                                  <a:pt x="15624" y="16"/>
                                  <a:pt x="15624" y="12"/>
                                </a:cubicBezTo>
                                <a:cubicBezTo>
                                  <a:pt x="15624" y="8"/>
                                  <a:pt x="15627" y="4"/>
                                  <a:pt x="15632" y="4"/>
                                </a:cubicBezTo>
                                <a:close/>
                                <a:moveTo>
                                  <a:pt x="15664" y="4"/>
                                </a:moveTo>
                                <a:lnTo>
                                  <a:pt x="15664" y="4"/>
                                </a:lnTo>
                                <a:cubicBezTo>
                                  <a:pt x="15668" y="4"/>
                                  <a:pt x="15672" y="8"/>
                                  <a:pt x="15672" y="12"/>
                                </a:cubicBezTo>
                                <a:cubicBezTo>
                                  <a:pt x="15672" y="16"/>
                                  <a:pt x="15668" y="20"/>
                                  <a:pt x="15664" y="20"/>
                                </a:cubicBezTo>
                                <a:lnTo>
                                  <a:pt x="15664" y="20"/>
                                </a:lnTo>
                                <a:cubicBezTo>
                                  <a:pt x="15659" y="20"/>
                                  <a:pt x="15656" y="16"/>
                                  <a:pt x="15656" y="12"/>
                                </a:cubicBezTo>
                                <a:cubicBezTo>
                                  <a:pt x="15656" y="8"/>
                                  <a:pt x="15659" y="4"/>
                                  <a:pt x="15664" y="4"/>
                                </a:cubicBezTo>
                                <a:close/>
                                <a:moveTo>
                                  <a:pt x="15696" y="4"/>
                                </a:moveTo>
                                <a:lnTo>
                                  <a:pt x="15696" y="4"/>
                                </a:lnTo>
                                <a:cubicBezTo>
                                  <a:pt x="15700" y="4"/>
                                  <a:pt x="15704" y="8"/>
                                  <a:pt x="15704" y="12"/>
                                </a:cubicBezTo>
                                <a:cubicBezTo>
                                  <a:pt x="15704" y="16"/>
                                  <a:pt x="15700" y="20"/>
                                  <a:pt x="15696" y="20"/>
                                </a:cubicBezTo>
                                <a:lnTo>
                                  <a:pt x="15696" y="20"/>
                                </a:lnTo>
                                <a:cubicBezTo>
                                  <a:pt x="15691" y="20"/>
                                  <a:pt x="15688" y="16"/>
                                  <a:pt x="15688" y="12"/>
                                </a:cubicBezTo>
                                <a:cubicBezTo>
                                  <a:pt x="15688" y="8"/>
                                  <a:pt x="15691" y="4"/>
                                  <a:pt x="15696" y="4"/>
                                </a:cubicBezTo>
                                <a:close/>
                                <a:moveTo>
                                  <a:pt x="15728" y="4"/>
                                </a:moveTo>
                                <a:lnTo>
                                  <a:pt x="15728" y="4"/>
                                </a:lnTo>
                                <a:cubicBezTo>
                                  <a:pt x="15732" y="4"/>
                                  <a:pt x="15736" y="8"/>
                                  <a:pt x="15736" y="12"/>
                                </a:cubicBezTo>
                                <a:cubicBezTo>
                                  <a:pt x="15736" y="16"/>
                                  <a:pt x="15732" y="20"/>
                                  <a:pt x="15728" y="20"/>
                                </a:cubicBezTo>
                                <a:lnTo>
                                  <a:pt x="15728" y="20"/>
                                </a:lnTo>
                                <a:cubicBezTo>
                                  <a:pt x="15723" y="20"/>
                                  <a:pt x="15720" y="16"/>
                                  <a:pt x="15720" y="12"/>
                                </a:cubicBezTo>
                                <a:cubicBezTo>
                                  <a:pt x="15720" y="8"/>
                                  <a:pt x="15723" y="4"/>
                                  <a:pt x="15728" y="4"/>
                                </a:cubicBezTo>
                                <a:close/>
                                <a:moveTo>
                                  <a:pt x="15760" y="4"/>
                                </a:moveTo>
                                <a:lnTo>
                                  <a:pt x="15760" y="4"/>
                                </a:lnTo>
                                <a:cubicBezTo>
                                  <a:pt x="15764" y="4"/>
                                  <a:pt x="15768" y="8"/>
                                  <a:pt x="15768" y="12"/>
                                </a:cubicBezTo>
                                <a:cubicBezTo>
                                  <a:pt x="15768" y="16"/>
                                  <a:pt x="15764" y="20"/>
                                  <a:pt x="15760" y="20"/>
                                </a:cubicBezTo>
                                <a:lnTo>
                                  <a:pt x="15760" y="20"/>
                                </a:lnTo>
                                <a:cubicBezTo>
                                  <a:pt x="15755" y="20"/>
                                  <a:pt x="15752" y="16"/>
                                  <a:pt x="15752" y="12"/>
                                </a:cubicBezTo>
                                <a:cubicBezTo>
                                  <a:pt x="15752" y="8"/>
                                  <a:pt x="15755" y="4"/>
                                  <a:pt x="15760" y="4"/>
                                </a:cubicBezTo>
                                <a:close/>
                                <a:moveTo>
                                  <a:pt x="15792" y="4"/>
                                </a:moveTo>
                                <a:lnTo>
                                  <a:pt x="15792" y="4"/>
                                </a:lnTo>
                                <a:cubicBezTo>
                                  <a:pt x="15796" y="4"/>
                                  <a:pt x="15800" y="8"/>
                                  <a:pt x="15800" y="12"/>
                                </a:cubicBezTo>
                                <a:cubicBezTo>
                                  <a:pt x="15800" y="16"/>
                                  <a:pt x="15796" y="20"/>
                                  <a:pt x="15792" y="20"/>
                                </a:cubicBezTo>
                                <a:lnTo>
                                  <a:pt x="15792" y="20"/>
                                </a:lnTo>
                                <a:cubicBezTo>
                                  <a:pt x="15787" y="20"/>
                                  <a:pt x="15784" y="16"/>
                                  <a:pt x="15784" y="12"/>
                                </a:cubicBezTo>
                                <a:cubicBezTo>
                                  <a:pt x="15784" y="8"/>
                                  <a:pt x="15787" y="4"/>
                                  <a:pt x="15792" y="4"/>
                                </a:cubicBezTo>
                                <a:close/>
                                <a:moveTo>
                                  <a:pt x="15824" y="4"/>
                                </a:moveTo>
                                <a:lnTo>
                                  <a:pt x="15824" y="4"/>
                                </a:lnTo>
                                <a:cubicBezTo>
                                  <a:pt x="15828" y="4"/>
                                  <a:pt x="15832" y="8"/>
                                  <a:pt x="15832" y="12"/>
                                </a:cubicBezTo>
                                <a:cubicBezTo>
                                  <a:pt x="15832" y="16"/>
                                  <a:pt x="15828" y="20"/>
                                  <a:pt x="15824" y="20"/>
                                </a:cubicBezTo>
                                <a:lnTo>
                                  <a:pt x="15824" y="20"/>
                                </a:lnTo>
                                <a:cubicBezTo>
                                  <a:pt x="15819" y="20"/>
                                  <a:pt x="15816" y="16"/>
                                  <a:pt x="15816" y="12"/>
                                </a:cubicBezTo>
                                <a:cubicBezTo>
                                  <a:pt x="15816" y="8"/>
                                  <a:pt x="15819" y="4"/>
                                  <a:pt x="15824" y="4"/>
                                </a:cubicBezTo>
                                <a:close/>
                                <a:moveTo>
                                  <a:pt x="15856" y="4"/>
                                </a:moveTo>
                                <a:lnTo>
                                  <a:pt x="15856" y="4"/>
                                </a:lnTo>
                                <a:cubicBezTo>
                                  <a:pt x="15860" y="4"/>
                                  <a:pt x="15864" y="8"/>
                                  <a:pt x="15864" y="12"/>
                                </a:cubicBezTo>
                                <a:cubicBezTo>
                                  <a:pt x="15864" y="16"/>
                                  <a:pt x="15860" y="20"/>
                                  <a:pt x="15856" y="20"/>
                                </a:cubicBezTo>
                                <a:lnTo>
                                  <a:pt x="15856" y="20"/>
                                </a:lnTo>
                                <a:cubicBezTo>
                                  <a:pt x="15851" y="20"/>
                                  <a:pt x="15848" y="16"/>
                                  <a:pt x="15848" y="12"/>
                                </a:cubicBezTo>
                                <a:cubicBezTo>
                                  <a:pt x="15848" y="8"/>
                                  <a:pt x="15851" y="4"/>
                                  <a:pt x="15856" y="4"/>
                                </a:cubicBezTo>
                                <a:close/>
                                <a:moveTo>
                                  <a:pt x="15888" y="4"/>
                                </a:moveTo>
                                <a:lnTo>
                                  <a:pt x="15888" y="4"/>
                                </a:lnTo>
                                <a:cubicBezTo>
                                  <a:pt x="15892" y="4"/>
                                  <a:pt x="15896" y="8"/>
                                  <a:pt x="15896" y="12"/>
                                </a:cubicBezTo>
                                <a:cubicBezTo>
                                  <a:pt x="15896" y="16"/>
                                  <a:pt x="15892" y="20"/>
                                  <a:pt x="15888" y="20"/>
                                </a:cubicBezTo>
                                <a:lnTo>
                                  <a:pt x="15888" y="20"/>
                                </a:lnTo>
                                <a:cubicBezTo>
                                  <a:pt x="15883" y="20"/>
                                  <a:pt x="15880" y="16"/>
                                  <a:pt x="15880" y="12"/>
                                </a:cubicBezTo>
                                <a:cubicBezTo>
                                  <a:pt x="15880" y="8"/>
                                  <a:pt x="15883" y="4"/>
                                  <a:pt x="15888" y="4"/>
                                </a:cubicBezTo>
                                <a:close/>
                                <a:moveTo>
                                  <a:pt x="15920" y="4"/>
                                </a:moveTo>
                                <a:lnTo>
                                  <a:pt x="15920" y="4"/>
                                </a:lnTo>
                                <a:cubicBezTo>
                                  <a:pt x="15924" y="4"/>
                                  <a:pt x="15928" y="8"/>
                                  <a:pt x="15928" y="12"/>
                                </a:cubicBezTo>
                                <a:cubicBezTo>
                                  <a:pt x="15928" y="16"/>
                                  <a:pt x="15924" y="20"/>
                                  <a:pt x="15920" y="20"/>
                                </a:cubicBezTo>
                                <a:lnTo>
                                  <a:pt x="15920" y="20"/>
                                </a:lnTo>
                                <a:cubicBezTo>
                                  <a:pt x="15915" y="20"/>
                                  <a:pt x="15912" y="16"/>
                                  <a:pt x="15912" y="12"/>
                                </a:cubicBezTo>
                                <a:cubicBezTo>
                                  <a:pt x="15912" y="8"/>
                                  <a:pt x="15915" y="4"/>
                                  <a:pt x="15920" y="4"/>
                                </a:cubicBezTo>
                                <a:close/>
                                <a:moveTo>
                                  <a:pt x="15952" y="4"/>
                                </a:moveTo>
                                <a:lnTo>
                                  <a:pt x="15952" y="4"/>
                                </a:lnTo>
                                <a:cubicBezTo>
                                  <a:pt x="15956" y="4"/>
                                  <a:pt x="15960" y="8"/>
                                  <a:pt x="15960" y="12"/>
                                </a:cubicBezTo>
                                <a:cubicBezTo>
                                  <a:pt x="15960" y="17"/>
                                  <a:pt x="15956" y="20"/>
                                  <a:pt x="15952" y="20"/>
                                </a:cubicBezTo>
                                <a:lnTo>
                                  <a:pt x="15952" y="20"/>
                                </a:lnTo>
                                <a:cubicBezTo>
                                  <a:pt x="15947" y="20"/>
                                  <a:pt x="15944" y="17"/>
                                  <a:pt x="15944" y="12"/>
                                </a:cubicBezTo>
                                <a:cubicBezTo>
                                  <a:pt x="15944" y="8"/>
                                  <a:pt x="15947" y="4"/>
                                  <a:pt x="15952" y="4"/>
                                </a:cubicBezTo>
                                <a:close/>
                                <a:moveTo>
                                  <a:pt x="15984" y="4"/>
                                </a:moveTo>
                                <a:lnTo>
                                  <a:pt x="15984" y="4"/>
                                </a:lnTo>
                                <a:cubicBezTo>
                                  <a:pt x="15988" y="4"/>
                                  <a:pt x="15992" y="8"/>
                                  <a:pt x="15992" y="12"/>
                                </a:cubicBezTo>
                                <a:cubicBezTo>
                                  <a:pt x="15992" y="17"/>
                                  <a:pt x="15988" y="20"/>
                                  <a:pt x="15984" y="20"/>
                                </a:cubicBezTo>
                                <a:lnTo>
                                  <a:pt x="15984" y="20"/>
                                </a:lnTo>
                                <a:cubicBezTo>
                                  <a:pt x="15979" y="20"/>
                                  <a:pt x="15976" y="17"/>
                                  <a:pt x="15976" y="12"/>
                                </a:cubicBezTo>
                                <a:cubicBezTo>
                                  <a:pt x="15976" y="8"/>
                                  <a:pt x="15979" y="4"/>
                                  <a:pt x="15984" y="4"/>
                                </a:cubicBezTo>
                                <a:close/>
                                <a:moveTo>
                                  <a:pt x="16016" y="4"/>
                                </a:moveTo>
                                <a:lnTo>
                                  <a:pt x="16016" y="4"/>
                                </a:lnTo>
                                <a:cubicBezTo>
                                  <a:pt x="16020" y="4"/>
                                  <a:pt x="16024" y="8"/>
                                  <a:pt x="16024" y="12"/>
                                </a:cubicBezTo>
                                <a:cubicBezTo>
                                  <a:pt x="16024" y="17"/>
                                  <a:pt x="16020" y="20"/>
                                  <a:pt x="16016" y="20"/>
                                </a:cubicBezTo>
                                <a:lnTo>
                                  <a:pt x="16016" y="20"/>
                                </a:lnTo>
                                <a:cubicBezTo>
                                  <a:pt x="16011" y="20"/>
                                  <a:pt x="16008" y="17"/>
                                  <a:pt x="16008" y="12"/>
                                </a:cubicBezTo>
                                <a:cubicBezTo>
                                  <a:pt x="16008" y="8"/>
                                  <a:pt x="16011" y="4"/>
                                  <a:pt x="16016" y="4"/>
                                </a:cubicBezTo>
                                <a:close/>
                                <a:moveTo>
                                  <a:pt x="16048" y="4"/>
                                </a:moveTo>
                                <a:lnTo>
                                  <a:pt x="16048" y="4"/>
                                </a:lnTo>
                                <a:cubicBezTo>
                                  <a:pt x="16052" y="4"/>
                                  <a:pt x="16056" y="8"/>
                                  <a:pt x="16056" y="12"/>
                                </a:cubicBezTo>
                                <a:cubicBezTo>
                                  <a:pt x="16056" y="17"/>
                                  <a:pt x="16052" y="20"/>
                                  <a:pt x="16048" y="20"/>
                                </a:cubicBezTo>
                                <a:lnTo>
                                  <a:pt x="16048" y="20"/>
                                </a:lnTo>
                                <a:cubicBezTo>
                                  <a:pt x="16043" y="20"/>
                                  <a:pt x="16040" y="17"/>
                                  <a:pt x="16040" y="12"/>
                                </a:cubicBezTo>
                                <a:cubicBezTo>
                                  <a:pt x="16040" y="8"/>
                                  <a:pt x="16043" y="4"/>
                                  <a:pt x="16048" y="4"/>
                                </a:cubicBezTo>
                                <a:close/>
                                <a:moveTo>
                                  <a:pt x="16080" y="4"/>
                                </a:moveTo>
                                <a:lnTo>
                                  <a:pt x="16080" y="4"/>
                                </a:lnTo>
                                <a:cubicBezTo>
                                  <a:pt x="16084" y="4"/>
                                  <a:pt x="16088" y="8"/>
                                  <a:pt x="16088" y="12"/>
                                </a:cubicBezTo>
                                <a:cubicBezTo>
                                  <a:pt x="16088" y="17"/>
                                  <a:pt x="16084" y="20"/>
                                  <a:pt x="16080" y="20"/>
                                </a:cubicBezTo>
                                <a:lnTo>
                                  <a:pt x="16080" y="20"/>
                                </a:lnTo>
                                <a:cubicBezTo>
                                  <a:pt x="16075" y="20"/>
                                  <a:pt x="16072" y="17"/>
                                  <a:pt x="16072" y="12"/>
                                </a:cubicBezTo>
                                <a:cubicBezTo>
                                  <a:pt x="16072" y="8"/>
                                  <a:pt x="16075" y="4"/>
                                  <a:pt x="16080" y="4"/>
                                </a:cubicBezTo>
                                <a:close/>
                                <a:moveTo>
                                  <a:pt x="16112" y="4"/>
                                </a:moveTo>
                                <a:lnTo>
                                  <a:pt x="16112" y="4"/>
                                </a:lnTo>
                                <a:cubicBezTo>
                                  <a:pt x="16116" y="4"/>
                                  <a:pt x="16120" y="8"/>
                                  <a:pt x="16120" y="12"/>
                                </a:cubicBezTo>
                                <a:cubicBezTo>
                                  <a:pt x="16120" y="17"/>
                                  <a:pt x="16116" y="20"/>
                                  <a:pt x="16112" y="20"/>
                                </a:cubicBezTo>
                                <a:lnTo>
                                  <a:pt x="16112" y="20"/>
                                </a:lnTo>
                                <a:cubicBezTo>
                                  <a:pt x="16107" y="20"/>
                                  <a:pt x="16104" y="17"/>
                                  <a:pt x="16104" y="12"/>
                                </a:cubicBezTo>
                                <a:cubicBezTo>
                                  <a:pt x="16104" y="8"/>
                                  <a:pt x="16107" y="4"/>
                                  <a:pt x="16112" y="4"/>
                                </a:cubicBezTo>
                                <a:close/>
                                <a:moveTo>
                                  <a:pt x="16144" y="4"/>
                                </a:moveTo>
                                <a:lnTo>
                                  <a:pt x="16144" y="4"/>
                                </a:lnTo>
                                <a:cubicBezTo>
                                  <a:pt x="16148" y="4"/>
                                  <a:pt x="16152" y="8"/>
                                  <a:pt x="16152" y="12"/>
                                </a:cubicBezTo>
                                <a:cubicBezTo>
                                  <a:pt x="16152" y="17"/>
                                  <a:pt x="16148" y="20"/>
                                  <a:pt x="16144" y="20"/>
                                </a:cubicBezTo>
                                <a:lnTo>
                                  <a:pt x="16144" y="20"/>
                                </a:lnTo>
                                <a:cubicBezTo>
                                  <a:pt x="16139" y="20"/>
                                  <a:pt x="16136" y="17"/>
                                  <a:pt x="16136" y="12"/>
                                </a:cubicBezTo>
                                <a:cubicBezTo>
                                  <a:pt x="16136" y="8"/>
                                  <a:pt x="16139" y="4"/>
                                  <a:pt x="16144" y="4"/>
                                </a:cubicBezTo>
                                <a:close/>
                                <a:moveTo>
                                  <a:pt x="16176" y="4"/>
                                </a:moveTo>
                                <a:lnTo>
                                  <a:pt x="16176" y="4"/>
                                </a:lnTo>
                                <a:cubicBezTo>
                                  <a:pt x="16180" y="4"/>
                                  <a:pt x="16184" y="8"/>
                                  <a:pt x="16184" y="12"/>
                                </a:cubicBezTo>
                                <a:cubicBezTo>
                                  <a:pt x="16184" y="17"/>
                                  <a:pt x="16180" y="20"/>
                                  <a:pt x="16176" y="20"/>
                                </a:cubicBezTo>
                                <a:lnTo>
                                  <a:pt x="16176" y="20"/>
                                </a:lnTo>
                                <a:cubicBezTo>
                                  <a:pt x="16171" y="20"/>
                                  <a:pt x="16168" y="17"/>
                                  <a:pt x="16168" y="12"/>
                                </a:cubicBezTo>
                                <a:cubicBezTo>
                                  <a:pt x="16168" y="8"/>
                                  <a:pt x="16171" y="4"/>
                                  <a:pt x="16176" y="4"/>
                                </a:cubicBezTo>
                                <a:close/>
                                <a:moveTo>
                                  <a:pt x="16208" y="4"/>
                                </a:moveTo>
                                <a:lnTo>
                                  <a:pt x="16208" y="4"/>
                                </a:lnTo>
                                <a:cubicBezTo>
                                  <a:pt x="16212" y="4"/>
                                  <a:pt x="16216" y="8"/>
                                  <a:pt x="16216" y="12"/>
                                </a:cubicBezTo>
                                <a:cubicBezTo>
                                  <a:pt x="16216" y="17"/>
                                  <a:pt x="16212" y="20"/>
                                  <a:pt x="16208" y="20"/>
                                </a:cubicBezTo>
                                <a:lnTo>
                                  <a:pt x="16208" y="20"/>
                                </a:lnTo>
                                <a:cubicBezTo>
                                  <a:pt x="16204" y="20"/>
                                  <a:pt x="16200" y="17"/>
                                  <a:pt x="16200" y="12"/>
                                </a:cubicBezTo>
                                <a:cubicBezTo>
                                  <a:pt x="16200" y="8"/>
                                  <a:pt x="16204" y="4"/>
                                  <a:pt x="16208" y="4"/>
                                </a:cubicBezTo>
                                <a:close/>
                                <a:moveTo>
                                  <a:pt x="16240" y="4"/>
                                </a:moveTo>
                                <a:lnTo>
                                  <a:pt x="16240" y="4"/>
                                </a:lnTo>
                                <a:cubicBezTo>
                                  <a:pt x="16244" y="4"/>
                                  <a:pt x="16248" y="8"/>
                                  <a:pt x="16248" y="12"/>
                                </a:cubicBezTo>
                                <a:cubicBezTo>
                                  <a:pt x="16248" y="17"/>
                                  <a:pt x="16244" y="20"/>
                                  <a:pt x="16240" y="20"/>
                                </a:cubicBezTo>
                                <a:lnTo>
                                  <a:pt x="16240" y="20"/>
                                </a:lnTo>
                                <a:cubicBezTo>
                                  <a:pt x="16236" y="20"/>
                                  <a:pt x="16232" y="17"/>
                                  <a:pt x="16232" y="12"/>
                                </a:cubicBezTo>
                                <a:cubicBezTo>
                                  <a:pt x="16232" y="8"/>
                                  <a:pt x="16236" y="4"/>
                                  <a:pt x="16240" y="4"/>
                                </a:cubicBezTo>
                                <a:close/>
                                <a:moveTo>
                                  <a:pt x="16272" y="4"/>
                                </a:moveTo>
                                <a:lnTo>
                                  <a:pt x="16272" y="4"/>
                                </a:lnTo>
                                <a:cubicBezTo>
                                  <a:pt x="16276" y="4"/>
                                  <a:pt x="16280" y="8"/>
                                  <a:pt x="16280" y="12"/>
                                </a:cubicBezTo>
                                <a:cubicBezTo>
                                  <a:pt x="16280" y="17"/>
                                  <a:pt x="16276" y="20"/>
                                  <a:pt x="16272" y="20"/>
                                </a:cubicBezTo>
                                <a:lnTo>
                                  <a:pt x="16272" y="20"/>
                                </a:lnTo>
                                <a:cubicBezTo>
                                  <a:pt x="16268" y="20"/>
                                  <a:pt x="16264" y="17"/>
                                  <a:pt x="16264" y="12"/>
                                </a:cubicBezTo>
                                <a:cubicBezTo>
                                  <a:pt x="16264" y="8"/>
                                  <a:pt x="16268" y="4"/>
                                  <a:pt x="16272" y="4"/>
                                </a:cubicBezTo>
                                <a:close/>
                                <a:moveTo>
                                  <a:pt x="16304" y="4"/>
                                </a:moveTo>
                                <a:lnTo>
                                  <a:pt x="16304" y="4"/>
                                </a:lnTo>
                                <a:cubicBezTo>
                                  <a:pt x="16308" y="4"/>
                                  <a:pt x="16312" y="8"/>
                                  <a:pt x="16312" y="12"/>
                                </a:cubicBezTo>
                                <a:cubicBezTo>
                                  <a:pt x="16312" y="17"/>
                                  <a:pt x="16308" y="20"/>
                                  <a:pt x="16304" y="20"/>
                                </a:cubicBezTo>
                                <a:lnTo>
                                  <a:pt x="16304" y="20"/>
                                </a:lnTo>
                                <a:cubicBezTo>
                                  <a:pt x="16300" y="20"/>
                                  <a:pt x="16296" y="17"/>
                                  <a:pt x="16296" y="12"/>
                                </a:cubicBezTo>
                                <a:cubicBezTo>
                                  <a:pt x="16296" y="8"/>
                                  <a:pt x="16300" y="4"/>
                                  <a:pt x="16304" y="4"/>
                                </a:cubicBezTo>
                                <a:close/>
                                <a:moveTo>
                                  <a:pt x="16336" y="4"/>
                                </a:moveTo>
                                <a:lnTo>
                                  <a:pt x="16336" y="4"/>
                                </a:lnTo>
                                <a:cubicBezTo>
                                  <a:pt x="16340" y="4"/>
                                  <a:pt x="16344" y="8"/>
                                  <a:pt x="16344" y="12"/>
                                </a:cubicBezTo>
                                <a:cubicBezTo>
                                  <a:pt x="16344" y="17"/>
                                  <a:pt x="16340" y="20"/>
                                  <a:pt x="16336" y="20"/>
                                </a:cubicBezTo>
                                <a:lnTo>
                                  <a:pt x="16336" y="20"/>
                                </a:lnTo>
                                <a:cubicBezTo>
                                  <a:pt x="16332" y="20"/>
                                  <a:pt x="16328" y="17"/>
                                  <a:pt x="16328" y="12"/>
                                </a:cubicBezTo>
                                <a:cubicBezTo>
                                  <a:pt x="16328" y="8"/>
                                  <a:pt x="16332" y="4"/>
                                  <a:pt x="16336" y="4"/>
                                </a:cubicBezTo>
                                <a:close/>
                                <a:moveTo>
                                  <a:pt x="16368" y="4"/>
                                </a:moveTo>
                                <a:lnTo>
                                  <a:pt x="16368" y="4"/>
                                </a:lnTo>
                                <a:cubicBezTo>
                                  <a:pt x="16372" y="4"/>
                                  <a:pt x="16376" y="8"/>
                                  <a:pt x="16376" y="12"/>
                                </a:cubicBezTo>
                                <a:cubicBezTo>
                                  <a:pt x="16376" y="17"/>
                                  <a:pt x="16372" y="20"/>
                                  <a:pt x="16368" y="20"/>
                                </a:cubicBezTo>
                                <a:lnTo>
                                  <a:pt x="16368" y="20"/>
                                </a:lnTo>
                                <a:cubicBezTo>
                                  <a:pt x="16364" y="20"/>
                                  <a:pt x="16360" y="17"/>
                                  <a:pt x="16360" y="12"/>
                                </a:cubicBezTo>
                                <a:cubicBezTo>
                                  <a:pt x="16360" y="8"/>
                                  <a:pt x="16364" y="4"/>
                                  <a:pt x="16368" y="4"/>
                                </a:cubicBezTo>
                                <a:close/>
                                <a:moveTo>
                                  <a:pt x="16400" y="4"/>
                                </a:moveTo>
                                <a:lnTo>
                                  <a:pt x="16400" y="4"/>
                                </a:lnTo>
                                <a:cubicBezTo>
                                  <a:pt x="16404" y="4"/>
                                  <a:pt x="16408" y="8"/>
                                  <a:pt x="16408" y="12"/>
                                </a:cubicBezTo>
                                <a:cubicBezTo>
                                  <a:pt x="16408" y="17"/>
                                  <a:pt x="16404" y="20"/>
                                  <a:pt x="16400" y="20"/>
                                </a:cubicBezTo>
                                <a:lnTo>
                                  <a:pt x="16400" y="20"/>
                                </a:lnTo>
                                <a:cubicBezTo>
                                  <a:pt x="16396" y="20"/>
                                  <a:pt x="16392" y="17"/>
                                  <a:pt x="16392" y="12"/>
                                </a:cubicBezTo>
                                <a:cubicBezTo>
                                  <a:pt x="16392" y="8"/>
                                  <a:pt x="16396" y="4"/>
                                  <a:pt x="16400" y="4"/>
                                </a:cubicBezTo>
                                <a:close/>
                                <a:moveTo>
                                  <a:pt x="16432" y="4"/>
                                </a:moveTo>
                                <a:lnTo>
                                  <a:pt x="16432" y="4"/>
                                </a:lnTo>
                                <a:cubicBezTo>
                                  <a:pt x="16436" y="4"/>
                                  <a:pt x="16440" y="8"/>
                                  <a:pt x="16440" y="12"/>
                                </a:cubicBezTo>
                                <a:cubicBezTo>
                                  <a:pt x="16440" y="17"/>
                                  <a:pt x="16436" y="20"/>
                                  <a:pt x="16432" y="20"/>
                                </a:cubicBezTo>
                                <a:lnTo>
                                  <a:pt x="16432" y="20"/>
                                </a:lnTo>
                                <a:cubicBezTo>
                                  <a:pt x="16428" y="20"/>
                                  <a:pt x="16424" y="17"/>
                                  <a:pt x="16424" y="12"/>
                                </a:cubicBezTo>
                                <a:cubicBezTo>
                                  <a:pt x="16424" y="8"/>
                                  <a:pt x="16428" y="4"/>
                                  <a:pt x="16432" y="4"/>
                                </a:cubicBezTo>
                                <a:close/>
                                <a:moveTo>
                                  <a:pt x="16464" y="4"/>
                                </a:moveTo>
                                <a:lnTo>
                                  <a:pt x="16464" y="4"/>
                                </a:lnTo>
                                <a:cubicBezTo>
                                  <a:pt x="16468" y="4"/>
                                  <a:pt x="16472" y="8"/>
                                  <a:pt x="16472" y="12"/>
                                </a:cubicBezTo>
                                <a:cubicBezTo>
                                  <a:pt x="16472" y="17"/>
                                  <a:pt x="16468" y="20"/>
                                  <a:pt x="16464" y="20"/>
                                </a:cubicBezTo>
                                <a:lnTo>
                                  <a:pt x="16464" y="20"/>
                                </a:lnTo>
                                <a:cubicBezTo>
                                  <a:pt x="16460" y="20"/>
                                  <a:pt x="16456" y="17"/>
                                  <a:pt x="16456" y="12"/>
                                </a:cubicBezTo>
                                <a:cubicBezTo>
                                  <a:pt x="16456" y="8"/>
                                  <a:pt x="16460" y="4"/>
                                  <a:pt x="16464" y="4"/>
                                </a:cubicBezTo>
                                <a:close/>
                                <a:moveTo>
                                  <a:pt x="16496" y="4"/>
                                </a:moveTo>
                                <a:lnTo>
                                  <a:pt x="16496" y="4"/>
                                </a:lnTo>
                                <a:cubicBezTo>
                                  <a:pt x="16501" y="4"/>
                                  <a:pt x="16504" y="8"/>
                                  <a:pt x="16504" y="12"/>
                                </a:cubicBezTo>
                                <a:cubicBezTo>
                                  <a:pt x="16504" y="17"/>
                                  <a:pt x="16501" y="20"/>
                                  <a:pt x="16496" y="20"/>
                                </a:cubicBezTo>
                                <a:lnTo>
                                  <a:pt x="16496" y="20"/>
                                </a:lnTo>
                                <a:cubicBezTo>
                                  <a:pt x="16492" y="20"/>
                                  <a:pt x="16488" y="17"/>
                                  <a:pt x="16488" y="12"/>
                                </a:cubicBezTo>
                                <a:cubicBezTo>
                                  <a:pt x="16488" y="8"/>
                                  <a:pt x="16492" y="4"/>
                                  <a:pt x="16496" y="4"/>
                                </a:cubicBezTo>
                                <a:close/>
                                <a:moveTo>
                                  <a:pt x="16528" y="4"/>
                                </a:moveTo>
                                <a:lnTo>
                                  <a:pt x="16528" y="4"/>
                                </a:lnTo>
                                <a:cubicBezTo>
                                  <a:pt x="16533" y="4"/>
                                  <a:pt x="16536" y="8"/>
                                  <a:pt x="16536" y="12"/>
                                </a:cubicBezTo>
                                <a:cubicBezTo>
                                  <a:pt x="16536" y="17"/>
                                  <a:pt x="16533" y="20"/>
                                  <a:pt x="16528" y="20"/>
                                </a:cubicBezTo>
                                <a:lnTo>
                                  <a:pt x="16528" y="20"/>
                                </a:lnTo>
                                <a:cubicBezTo>
                                  <a:pt x="16524" y="20"/>
                                  <a:pt x="16520" y="17"/>
                                  <a:pt x="16520" y="12"/>
                                </a:cubicBezTo>
                                <a:cubicBezTo>
                                  <a:pt x="16520" y="8"/>
                                  <a:pt x="16524" y="4"/>
                                  <a:pt x="16528" y="4"/>
                                </a:cubicBezTo>
                                <a:close/>
                                <a:moveTo>
                                  <a:pt x="16560" y="4"/>
                                </a:moveTo>
                                <a:lnTo>
                                  <a:pt x="16560" y="4"/>
                                </a:lnTo>
                                <a:cubicBezTo>
                                  <a:pt x="16565" y="4"/>
                                  <a:pt x="16568" y="8"/>
                                  <a:pt x="16568" y="12"/>
                                </a:cubicBezTo>
                                <a:cubicBezTo>
                                  <a:pt x="16568" y="17"/>
                                  <a:pt x="16565" y="20"/>
                                  <a:pt x="16560" y="20"/>
                                </a:cubicBezTo>
                                <a:lnTo>
                                  <a:pt x="16560" y="20"/>
                                </a:lnTo>
                                <a:cubicBezTo>
                                  <a:pt x="16556" y="20"/>
                                  <a:pt x="16552" y="17"/>
                                  <a:pt x="16552" y="12"/>
                                </a:cubicBezTo>
                                <a:cubicBezTo>
                                  <a:pt x="16552" y="8"/>
                                  <a:pt x="16556" y="4"/>
                                  <a:pt x="16560" y="4"/>
                                </a:cubicBezTo>
                                <a:close/>
                                <a:moveTo>
                                  <a:pt x="16592" y="4"/>
                                </a:moveTo>
                                <a:lnTo>
                                  <a:pt x="16592" y="4"/>
                                </a:lnTo>
                                <a:cubicBezTo>
                                  <a:pt x="16597" y="4"/>
                                  <a:pt x="16600" y="8"/>
                                  <a:pt x="16600" y="12"/>
                                </a:cubicBezTo>
                                <a:cubicBezTo>
                                  <a:pt x="16600" y="17"/>
                                  <a:pt x="16597" y="20"/>
                                  <a:pt x="16592" y="20"/>
                                </a:cubicBezTo>
                                <a:lnTo>
                                  <a:pt x="16592" y="20"/>
                                </a:lnTo>
                                <a:cubicBezTo>
                                  <a:pt x="16588" y="20"/>
                                  <a:pt x="16584" y="17"/>
                                  <a:pt x="16584" y="12"/>
                                </a:cubicBezTo>
                                <a:cubicBezTo>
                                  <a:pt x="16584" y="8"/>
                                  <a:pt x="16588" y="4"/>
                                  <a:pt x="16592" y="4"/>
                                </a:cubicBezTo>
                                <a:close/>
                                <a:moveTo>
                                  <a:pt x="16624" y="4"/>
                                </a:moveTo>
                                <a:lnTo>
                                  <a:pt x="16624" y="4"/>
                                </a:lnTo>
                                <a:cubicBezTo>
                                  <a:pt x="16629" y="4"/>
                                  <a:pt x="16632" y="8"/>
                                  <a:pt x="16632" y="12"/>
                                </a:cubicBezTo>
                                <a:cubicBezTo>
                                  <a:pt x="16632" y="17"/>
                                  <a:pt x="16629" y="20"/>
                                  <a:pt x="16624" y="20"/>
                                </a:cubicBezTo>
                                <a:lnTo>
                                  <a:pt x="16624" y="20"/>
                                </a:lnTo>
                                <a:cubicBezTo>
                                  <a:pt x="16620" y="20"/>
                                  <a:pt x="16616" y="17"/>
                                  <a:pt x="16616" y="12"/>
                                </a:cubicBezTo>
                                <a:cubicBezTo>
                                  <a:pt x="16616" y="8"/>
                                  <a:pt x="16620" y="4"/>
                                  <a:pt x="16624" y="4"/>
                                </a:cubicBezTo>
                                <a:close/>
                                <a:moveTo>
                                  <a:pt x="16656" y="4"/>
                                </a:moveTo>
                                <a:lnTo>
                                  <a:pt x="16656" y="4"/>
                                </a:lnTo>
                                <a:cubicBezTo>
                                  <a:pt x="16661" y="4"/>
                                  <a:pt x="16664" y="8"/>
                                  <a:pt x="16664" y="12"/>
                                </a:cubicBezTo>
                                <a:cubicBezTo>
                                  <a:pt x="16664" y="17"/>
                                  <a:pt x="16661" y="20"/>
                                  <a:pt x="16656" y="20"/>
                                </a:cubicBezTo>
                                <a:lnTo>
                                  <a:pt x="16656" y="20"/>
                                </a:lnTo>
                                <a:cubicBezTo>
                                  <a:pt x="16652" y="20"/>
                                  <a:pt x="16648" y="17"/>
                                  <a:pt x="16648" y="12"/>
                                </a:cubicBezTo>
                                <a:cubicBezTo>
                                  <a:pt x="16648" y="8"/>
                                  <a:pt x="16652" y="4"/>
                                  <a:pt x="16656" y="4"/>
                                </a:cubicBezTo>
                                <a:close/>
                                <a:moveTo>
                                  <a:pt x="16688" y="4"/>
                                </a:moveTo>
                                <a:lnTo>
                                  <a:pt x="16688" y="4"/>
                                </a:lnTo>
                                <a:cubicBezTo>
                                  <a:pt x="16693" y="4"/>
                                  <a:pt x="16696" y="8"/>
                                  <a:pt x="16696" y="12"/>
                                </a:cubicBezTo>
                                <a:cubicBezTo>
                                  <a:pt x="16696" y="17"/>
                                  <a:pt x="16693" y="20"/>
                                  <a:pt x="16688" y="20"/>
                                </a:cubicBezTo>
                                <a:lnTo>
                                  <a:pt x="16688" y="20"/>
                                </a:lnTo>
                                <a:cubicBezTo>
                                  <a:pt x="16684" y="20"/>
                                  <a:pt x="16680" y="17"/>
                                  <a:pt x="16680" y="12"/>
                                </a:cubicBezTo>
                                <a:cubicBezTo>
                                  <a:pt x="16680" y="8"/>
                                  <a:pt x="16684" y="4"/>
                                  <a:pt x="16688" y="4"/>
                                </a:cubicBezTo>
                                <a:close/>
                                <a:moveTo>
                                  <a:pt x="16720" y="4"/>
                                </a:moveTo>
                                <a:lnTo>
                                  <a:pt x="16720" y="4"/>
                                </a:lnTo>
                                <a:cubicBezTo>
                                  <a:pt x="16725" y="4"/>
                                  <a:pt x="16728" y="8"/>
                                  <a:pt x="16728" y="12"/>
                                </a:cubicBezTo>
                                <a:cubicBezTo>
                                  <a:pt x="16728" y="17"/>
                                  <a:pt x="16725" y="20"/>
                                  <a:pt x="16720" y="20"/>
                                </a:cubicBezTo>
                                <a:lnTo>
                                  <a:pt x="16720" y="20"/>
                                </a:lnTo>
                                <a:cubicBezTo>
                                  <a:pt x="16716" y="20"/>
                                  <a:pt x="16712" y="17"/>
                                  <a:pt x="16712" y="12"/>
                                </a:cubicBezTo>
                                <a:cubicBezTo>
                                  <a:pt x="16712" y="8"/>
                                  <a:pt x="16716" y="4"/>
                                  <a:pt x="16720" y="4"/>
                                </a:cubicBezTo>
                                <a:close/>
                                <a:moveTo>
                                  <a:pt x="16752" y="4"/>
                                </a:moveTo>
                                <a:lnTo>
                                  <a:pt x="16752" y="4"/>
                                </a:lnTo>
                                <a:cubicBezTo>
                                  <a:pt x="16757" y="4"/>
                                  <a:pt x="16760" y="8"/>
                                  <a:pt x="16760" y="12"/>
                                </a:cubicBezTo>
                                <a:cubicBezTo>
                                  <a:pt x="16760" y="17"/>
                                  <a:pt x="16757" y="20"/>
                                  <a:pt x="16752" y="20"/>
                                </a:cubicBezTo>
                                <a:lnTo>
                                  <a:pt x="16752" y="20"/>
                                </a:lnTo>
                                <a:cubicBezTo>
                                  <a:pt x="16748" y="20"/>
                                  <a:pt x="16744" y="17"/>
                                  <a:pt x="16744" y="12"/>
                                </a:cubicBezTo>
                                <a:cubicBezTo>
                                  <a:pt x="16744" y="8"/>
                                  <a:pt x="16748" y="4"/>
                                  <a:pt x="16752" y="4"/>
                                </a:cubicBezTo>
                                <a:close/>
                                <a:moveTo>
                                  <a:pt x="16784" y="4"/>
                                </a:moveTo>
                                <a:lnTo>
                                  <a:pt x="16784" y="4"/>
                                </a:lnTo>
                                <a:cubicBezTo>
                                  <a:pt x="16789" y="4"/>
                                  <a:pt x="16792" y="8"/>
                                  <a:pt x="16792" y="12"/>
                                </a:cubicBezTo>
                                <a:cubicBezTo>
                                  <a:pt x="16792" y="17"/>
                                  <a:pt x="16789" y="20"/>
                                  <a:pt x="16784" y="20"/>
                                </a:cubicBezTo>
                                <a:lnTo>
                                  <a:pt x="16784" y="20"/>
                                </a:lnTo>
                                <a:cubicBezTo>
                                  <a:pt x="16780" y="20"/>
                                  <a:pt x="16776" y="17"/>
                                  <a:pt x="16776" y="12"/>
                                </a:cubicBezTo>
                                <a:cubicBezTo>
                                  <a:pt x="16776" y="8"/>
                                  <a:pt x="16780" y="4"/>
                                  <a:pt x="16784" y="4"/>
                                </a:cubicBezTo>
                                <a:close/>
                                <a:moveTo>
                                  <a:pt x="16816" y="4"/>
                                </a:moveTo>
                                <a:lnTo>
                                  <a:pt x="16816" y="4"/>
                                </a:lnTo>
                                <a:cubicBezTo>
                                  <a:pt x="16821" y="4"/>
                                  <a:pt x="16824" y="8"/>
                                  <a:pt x="16824" y="12"/>
                                </a:cubicBezTo>
                                <a:cubicBezTo>
                                  <a:pt x="16824" y="17"/>
                                  <a:pt x="16821" y="20"/>
                                  <a:pt x="16816" y="20"/>
                                </a:cubicBezTo>
                                <a:lnTo>
                                  <a:pt x="16816" y="20"/>
                                </a:lnTo>
                                <a:cubicBezTo>
                                  <a:pt x="16812" y="20"/>
                                  <a:pt x="16808" y="17"/>
                                  <a:pt x="16808" y="12"/>
                                </a:cubicBezTo>
                                <a:cubicBezTo>
                                  <a:pt x="16808" y="8"/>
                                  <a:pt x="16812" y="4"/>
                                  <a:pt x="16816" y="4"/>
                                </a:cubicBezTo>
                                <a:close/>
                                <a:moveTo>
                                  <a:pt x="16848" y="4"/>
                                </a:moveTo>
                                <a:lnTo>
                                  <a:pt x="16848" y="4"/>
                                </a:lnTo>
                                <a:cubicBezTo>
                                  <a:pt x="16853" y="4"/>
                                  <a:pt x="16856" y="8"/>
                                  <a:pt x="16856" y="12"/>
                                </a:cubicBezTo>
                                <a:cubicBezTo>
                                  <a:pt x="16856" y="17"/>
                                  <a:pt x="16853" y="20"/>
                                  <a:pt x="16848" y="20"/>
                                </a:cubicBezTo>
                                <a:lnTo>
                                  <a:pt x="16848" y="20"/>
                                </a:lnTo>
                                <a:cubicBezTo>
                                  <a:pt x="16844" y="20"/>
                                  <a:pt x="16840" y="17"/>
                                  <a:pt x="16840" y="12"/>
                                </a:cubicBezTo>
                                <a:cubicBezTo>
                                  <a:pt x="16840" y="8"/>
                                  <a:pt x="16844" y="4"/>
                                  <a:pt x="16848" y="4"/>
                                </a:cubicBezTo>
                                <a:close/>
                                <a:moveTo>
                                  <a:pt x="16880" y="4"/>
                                </a:moveTo>
                                <a:lnTo>
                                  <a:pt x="16880" y="4"/>
                                </a:lnTo>
                                <a:cubicBezTo>
                                  <a:pt x="16885" y="4"/>
                                  <a:pt x="16888" y="8"/>
                                  <a:pt x="16888" y="12"/>
                                </a:cubicBezTo>
                                <a:cubicBezTo>
                                  <a:pt x="16888" y="17"/>
                                  <a:pt x="16885" y="20"/>
                                  <a:pt x="16880" y="20"/>
                                </a:cubicBezTo>
                                <a:lnTo>
                                  <a:pt x="16880" y="20"/>
                                </a:lnTo>
                                <a:cubicBezTo>
                                  <a:pt x="16876" y="20"/>
                                  <a:pt x="16872" y="17"/>
                                  <a:pt x="16872" y="12"/>
                                </a:cubicBezTo>
                                <a:cubicBezTo>
                                  <a:pt x="16872" y="8"/>
                                  <a:pt x="16876" y="4"/>
                                  <a:pt x="16880" y="4"/>
                                </a:cubicBezTo>
                                <a:close/>
                                <a:moveTo>
                                  <a:pt x="16912" y="4"/>
                                </a:moveTo>
                                <a:lnTo>
                                  <a:pt x="16912" y="4"/>
                                </a:lnTo>
                                <a:cubicBezTo>
                                  <a:pt x="16917" y="4"/>
                                  <a:pt x="16920" y="8"/>
                                  <a:pt x="16920" y="12"/>
                                </a:cubicBezTo>
                                <a:cubicBezTo>
                                  <a:pt x="16920" y="17"/>
                                  <a:pt x="16917" y="20"/>
                                  <a:pt x="16912" y="20"/>
                                </a:cubicBezTo>
                                <a:lnTo>
                                  <a:pt x="16912" y="20"/>
                                </a:lnTo>
                                <a:cubicBezTo>
                                  <a:pt x="16908" y="20"/>
                                  <a:pt x="16904" y="17"/>
                                  <a:pt x="16904" y="12"/>
                                </a:cubicBezTo>
                                <a:cubicBezTo>
                                  <a:pt x="16904" y="8"/>
                                  <a:pt x="16908" y="4"/>
                                  <a:pt x="16912" y="4"/>
                                </a:cubicBezTo>
                                <a:close/>
                                <a:moveTo>
                                  <a:pt x="16944" y="4"/>
                                </a:moveTo>
                                <a:lnTo>
                                  <a:pt x="16944" y="4"/>
                                </a:lnTo>
                                <a:cubicBezTo>
                                  <a:pt x="16949" y="4"/>
                                  <a:pt x="16952" y="8"/>
                                  <a:pt x="16952" y="12"/>
                                </a:cubicBezTo>
                                <a:cubicBezTo>
                                  <a:pt x="16952" y="17"/>
                                  <a:pt x="16949" y="20"/>
                                  <a:pt x="16944" y="20"/>
                                </a:cubicBezTo>
                                <a:lnTo>
                                  <a:pt x="16944" y="20"/>
                                </a:lnTo>
                                <a:cubicBezTo>
                                  <a:pt x="16940" y="20"/>
                                  <a:pt x="16936" y="17"/>
                                  <a:pt x="16936" y="12"/>
                                </a:cubicBezTo>
                                <a:cubicBezTo>
                                  <a:pt x="16936" y="8"/>
                                  <a:pt x="16940" y="4"/>
                                  <a:pt x="16944" y="4"/>
                                </a:cubicBezTo>
                                <a:close/>
                                <a:moveTo>
                                  <a:pt x="16976" y="4"/>
                                </a:moveTo>
                                <a:lnTo>
                                  <a:pt x="16976" y="4"/>
                                </a:lnTo>
                                <a:cubicBezTo>
                                  <a:pt x="16981" y="4"/>
                                  <a:pt x="16984" y="8"/>
                                  <a:pt x="16984" y="12"/>
                                </a:cubicBezTo>
                                <a:cubicBezTo>
                                  <a:pt x="16984" y="17"/>
                                  <a:pt x="16981" y="20"/>
                                  <a:pt x="16976" y="20"/>
                                </a:cubicBezTo>
                                <a:lnTo>
                                  <a:pt x="16976" y="20"/>
                                </a:lnTo>
                                <a:cubicBezTo>
                                  <a:pt x="16972" y="20"/>
                                  <a:pt x="16968" y="17"/>
                                  <a:pt x="16968" y="12"/>
                                </a:cubicBezTo>
                                <a:cubicBezTo>
                                  <a:pt x="16968" y="8"/>
                                  <a:pt x="16972" y="4"/>
                                  <a:pt x="16976" y="4"/>
                                </a:cubicBezTo>
                                <a:close/>
                                <a:moveTo>
                                  <a:pt x="17008" y="4"/>
                                </a:moveTo>
                                <a:lnTo>
                                  <a:pt x="17008" y="4"/>
                                </a:lnTo>
                                <a:cubicBezTo>
                                  <a:pt x="17013" y="4"/>
                                  <a:pt x="17016" y="8"/>
                                  <a:pt x="17016" y="12"/>
                                </a:cubicBezTo>
                                <a:cubicBezTo>
                                  <a:pt x="17016" y="17"/>
                                  <a:pt x="17013" y="20"/>
                                  <a:pt x="17008" y="20"/>
                                </a:cubicBezTo>
                                <a:lnTo>
                                  <a:pt x="17008" y="20"/>
                                </a:lnTo>
                                <a:cubicBezTo>
                                  <a:pt x="17004" y="20"/>
                                  <a:pt x="17000" y="17"/>
                                  <a:pt x="17000" y="12"/>
                                </a:cubicBezTo>
                                <a:cubicBezTo>
                                  <a:pt x="17000" y="8"/>
                                  <a:pt x="17004" y="4"/>
                                  <a:pt x="17008" y="4"/>
                                </a:cubicBezTo>
                                <a:close/>
                                <a:moveTo>
                                  <a:pt x="17040" y="4"/>
                                </a:moveTo>
                                <a:lnTo>
                                  <a:pt x="17040" y="4"/>
                                </a:lnTo>
                                <a:cubicBezTo>
                                  <a:pt x="17045" y="4"/>
                                  <a:pt x="17048" y="8"/>
                                  <a:pt x="17048" y="12"/>
                                </a:cubicBezTo>
                                <a:cubicBezTo>
                                  <a:pt x="17048" y="17"/>
                                  <a:pt x="17045" y="20"/>
                                  <a:pt x="17040" y="20"/>
                                </a:cubicBezTo>
                                <a:lnTo>
                                  <a:pt x="17040" y="20"/>
                                </a:lnTo>
                                <a:cubicBezTo>
                                  <a:pt x="17036" y="20"/>
                                  <a:pt x="17032" y="17"/>
                                  <a:pt x="17032" y="12"/>
                                </a:cubicBezTo>
                                <a:cubicBezTo>
                                  <a:pt x="17032" y="8"/>
                                  <a:pt x="17036" y="4"/>
                                  <a:pt x="17040" y="4"/>
                                </a:cubicBezTo>
                                <a:close/>
                                <a:moveTo>
                                  <a:pt x="17072" y="4"/>
                                </a:moveTo>
                                <a:lnTo>
                                  <a:pt x="17072" y="4"/>
                                </a:lnTo>
                                <a:cubicBezTo>
                                  <a:pt x="17077" y="4"/>
                                  <a:pt x="17080" y="8"/>
                                  <a:pt x="17080" y="12"/>
                                </a:cubicBezTo>
                                <a:cubicBezTo>
                                  <a:pt x="17080" y="17"/>
                                  <a:pt x="17077" y="20"/>
                                  <a:pt x="17072" y="20"/>
                                </a:cubicBezTo>
                                <a:lnTo>
                                  <a:pt x="17072" y="20"/>
                                </a:lnTo>
                                <a:cubicBezTo>
                                  <a:pt x="17068" y="20"/>
                                  <a:pt x="17064" y="17"/>
                                  <a:pt x="17064" y="12"/>
                                </a:cubicBezTo>
                                <a:cubicBezTo>
                                  <a:pt x="17064" y="8"/>
                                  <a:pt x="17068" y="4"/>
                                  <a:pt x="17072" y="4"/>
                                </a:cubicBezTo>
                                <a:close/>
                                <a:moveTo>
                                  <a:pt x="17104" y="4"/>
                                </a:moveTo>
                                <a:lnTo>
                                  <a:pt x="17104" y="4"/>
                                </a:lnTo>
                                <a:cubicBezTo>
                                  <a:pt x="17109" y="4"/>
                                  <a:pt x="17112" y="8"/>
                                  <a:pt x="17112" y="12"/>
                                </a:cubicBezTo>
                                <a:cubicBezTo>
                                  <a:pt x="17112" y="17"/>
                                  <a:pt x="17109" y="20"/>
                                  <a:pt x="17104" y="20"/>
                                </a:cubicBezTo>
                                <a:lnTo>
                                  <a:pt x="17104" y="20"/>
                                </a:lnTo>
                                <a:cubicBezTo>
                                  <a:pt x="17100" y="20"/>
                                  <a:pt x="17096" y="17"/>
                                  <a:pt x="17096" y="12"/>
                                </a:cubicBezTo>
                                <a:cubicBezTo>
                                  <a:pt x="17096" y="8"/>
                                  <a:pt x="17100" y="4"/>
                                  <a:pt x="17104" y="4"/>
                                </a:cubicBezTo>
                                <a:close/>
                                <a:moveTo>
                                  <a:pt x="17136" y="4"/>
                                </a:moveTo>
                                <a:lnTo>
                                  <a:pt x="17136" y="4"/>
                                </a:lnTo>
                                <a:cubicBezTo>
                                  <a:pt x="17141" y="4"/>
                                  <a:pt x="17144" y="8"/>
                                  <a:pt x="17144" y="12"/>
                                </a:cubicBezTo>
                                <a:cubicBezTo>
                                  <a:pt x="17144" y="17"/>
                                  <a:pt x="17141" y="20"/>
                                  <a:pt x="17136" y="20"/>
                                </a:cubicBezTo>
                                <a:lnTo>
                                  <a:pt x="17136" y="20"/>
                                </a:lnTo>
                                <a:cubicBezTo>
                                  <a:pt x="17132" y="20"/>
                                  <a:pt x="17128" y="17"/>
                                  <a:pt x="17128" y="12"/>
                                </a:cubicBezTo>
                                <a:cubicBezTo>
                                  <a:pt x="17128" y="8"/>
                                  <a:pt x="17132" y="4"/>
                                  <a:pt x="17136" y="4"/>
                                </a:cubicBezTo>
                                <a:close/>
                                <a:moveTo>
                                  <a:pt x="17168" y="4"/>
                                </a:moveTo>
                                <a:lnTo>
                                  <a:pt x="17168" y="4"/>
                                </a:lnTo>
                                <a:cubicBezTo>
                                  <a:pt x="17173" y="4"/>
                                  <a:pt x="17176" y="8"/>
                                  <a:pt x="17176" y="12"/>
                                </a:cubicBezTo>
                                <a:cubicBezTo>
                                  <a:pt x="17176" y="17"/>
                                  <a:pt x="17173" y="20"/>
                                  <a:pt x="17168" y="20"/>
                                </a:cubicBezTo>
                                <a:lnTo>
                                  <a:pt x="17168" y="20"/>
                                </a:lnTo>
                                <a:cubicBezTo>
                                  <a:pt x="17164" y="20"/>
                                  <a:pt x="17160" y="17"/>
                                  <a:pt x="17160" y="12"/>
                                </a:cubicBezTo>
                                <a:cubicBezTo>
                                  <a:pt x="17160" y="8"/>
                                  <a:pt x="17164" y="4"/>
                                  <a:pt x="17168" y="4"/>
                                </a:cubicBezTo>
                                <a:close/>
                                <a:moveTo>
                                  <a:pt x="17200" y="4"/>
                                </a:moveTo>
                                <a:lnTo>
                                  <a:pt x="17200" y="4"/>
                                </a:lnTo>
                                <a:cubicBezTo>
                                  <a:pt x="17205" y="4"/>
                                  <a:pt x="17208" y="8"/>
                                  <a:pt x="17208" y="12"/>
                                </a:cubicBezTo>
                                <a:cubicBezTo>
                                  <a:pt x="17208" y="17"/>
                                  <a:pt x="17205" y="20"/>
                                  <a:pt x="17200" y="20"/>
                                </a:cubicBezTo>
                                <a:lnTo>
                                  <a:pt x="17200" y="20"/>
                                </a:lnTo>
                                <a:cubicBezTo>
                                  <a:pt x="17196" y="20"/>
                                  <a:pt x="17192" y="17"/>
                                  <a:pt x="17192" y="12"/>
                                </a:cubicBezTo>
                                <a:cubicBezTo>
                                  <a:pt x="17192" y="8"/>
                                  <a:pt x="17196" y="4"/>
                                  <a:pt x="17200" y="4"/>
                                </a:cubicBezTo>
                                <a:close/>
                                <a:moveTo>
                                  <a:pt x="17232" y="4"/>
                                </a:moveTo>
                                <a:lnTo>
                                  <a:pt x="17233" y="4"/>
                                </a:lnTo>
                                <a:cubicBezTo>
                                  <a:pt x="17237" y="4"/>
                                  <a:pt x="17241" y="8"/>
                                  <a:pt x="17241" y="12"/>
                                </a:cubicBezTo>
                                <a:cubicBezTo>
                                  <a:pt x="17241" y="17"/>
                                  <a:pt x="17237" y="20"/>
                                  <a:pt x="17233" y="20"/>
                                </a:cubicBezTo>
                                <a:lnTo>
                                  <a:pt x="17232" y="20"/>
                                </a:lnTo>
                                <a:cubicBezTo>
                                  <a:pt x="17228" y="20"/>
                                  <a:pt x="17224" y="17"/>
                                  <a:pt x="17224" y="12"/>
                                </a:cubicBezTo>
                                <a:cubicBezTo>
                                  <a:pt x="17224" y="8"/>
                                  <a:pt x="17228" y="4"/>
                                  <a:pt x="17232" y="4"/>
                                </a:cubicBezTo>
                                <a:close/>
                                <a:moveTo>
                                  <a:pt x="17265" y="4"/>
                                </a:moveTo>
                                <a:lnTo>
                                  <a:pt x="17265" y="4"/>
                                </a:lnTo>
                                <a:cubicBezTo>
                                  <a:pt x="17269" y="4"/>
                                  <a:pt x="17273" y="8"/>
                                  <a:pt x="17273" y="12"/>
                                </a:cubicBezTo>
                                <a:cubicBezTo>
                                  <a:pt x="17273" y="17"/>
                                  <a:pt x="17269" y="20"/>
                                  <a:pt x="17265" y="20"/>
                                </a:cubicBezTo>
                                <a:lnTo>
                                  <a:pt x="17265" y="20"/>
                                </a:lnTo>
                                <a:cubicBezTo>
                                  <a:pt x="17260" y="20"/>
                                  <a:pt x="17257" y="17"/>
                                  <a:pt x="17257" y="12"/>
                                </a:cubicBezTo>
                                <a:cubicBezTo>
                                  <a:pt x="17257" y="8"/>
                                  <a:pt x="17260" y="4"/>
                                  <a:pt x="17265" y="4"/>
                                </a:cubicBezTo>
                                <a:close/>
                                <a:moveTo>
                                  <a:pt x="17297" y="4"/>
                                </a:moveTo>
                                <a:lnTo>
                                  <a:pt x="17297" y="4"/>
                                </a:lnTo>
                                <a:cubicBezTo>
                                  <a:pt x="17301" y="4"/>
                                  <a:pt x="17305" y="8"/>
                                  <a:pt x="17305" y="12"/>
                                </a:cubicBezTo>
                                <a:cubicBezTo>
                                  <a:pt x="17305" y="17"/>
                                  <a:pt x="17301" y="20"/>
                                  <a:pt x="17297" y="20"/>
                                </a:cubicBezTo>
                                <a:lnTo>
                                  <a:pt x="17297" y="20"/>
                                </a:lnTo>
                                <a:cubicBezTo>
                                  <a:pt x="17292" y="20"/>
                                  <a:pt x="17289" y="17"/>
                                  <a:pt x="17289" y="12"/>
                                </a:cubicBezTo>
                                <a:cubicBezTo>
                                  <a:pt x="17289" y="8"/>
                                  <a:pt x="17292" y="4"/>
                                  <a:pt x="17297" y="4"/>
                                </a:cubicBezTo>
                                <a:close/>
                                <a:moveTo>
                                  <a:pt x="17329" y="4"/>
                                </a:moveTo>
                                <a:lnTo>
                                  <a:pt x="17329" y="4"/>
                                </a:lnTo>
                                <a:cubicBezTo>
                                  <a:pt x="17333" y="4"/>
                                  <a:pt x="17337" y="8"/>
                                  <a:pt x="17337" y="12"/>
                                </a:cubicBezTo>
                                <a:cubicBezTo>
                                  <a:pt x="17337" y="17"/>
                                  <a:pt x="17333" y="20"/>
                                  <a:pt x="17329" y="20"/>
                                </a:cubicBezTo>
                                <a:lnTo>
                                  <a:pt x="17329" y="20"/>
                                </a:lnTo>
                                <a:cubicBezTo>
                                  <a:pt x="17324" y="20"/>
                                  <a:pt x="17321" y="17"/>
                                  <a:pt x="17321" y="12"/>
                                </a:cubicBezTo>
                                <a:cubicBezTo>
                                  <a:pt x="17321" y="8"/>
                                  <a:pt x="17324" y="4"/>
                                  <a:pt x="17329" y="4"/>
                                </a:cubicBezTo>
                                <a:close/>
                                <a:moveTo>
                                  <a:pt x="17361" y="4"/>
                                </a:moveTo>
                                <a:lnTo>
                                  <a:pt x="17361" y="4"/>
                                </a:lnTo>
                                <a:cubicBezTo>
                                  <a:pt x="17365" y="4"/>
                                  <a:pt x="17369" y="8"/>
                                  <a:pt x="17369" y="12"/>
                                </a:cubicBezTo>
                                <a:cubicBezTo>
                                  <a:pt x="17369" y="17"/>
                                  <a:pt x="17365" y="20"/>
                                  <a:pt x="17361" y="20"/>
                                </a:cubicBezTo>
                                <a:lnTo>
                                  <a:pt x="17361" y="20"/>
                                </a:lnTo>
                                <a:cubicBezTo>
                                  <a:pt x="17356" y="20"/>
                                  <a:pt x="17353" y="17"/>
                                  <a:pt x="17353" y="12"/>
                                </a:cubicBezTo>
                                <a:cubicBezTo>
                                  <a:pt x="17353" y="8"/>
                                  <a:pt x="17356" y="4"/>
                                  <a:pt x="17361" y="4"/>
                                </a:cubicBezTo>
                                <a:close/>
                                <a:moveTo>
                                  <a:pt x="17393" y="4"/>
                                </a:moveTo>
                                <a:lnTo>
                                  <a:pt x="17393" y="4"/>
                                </a:lnTo>
                                <a:cubicBezTo>
                                  <a:pt x="17397" y="4"/>
                                  <a:pt x="17401" y="8"/>
                                  <a:pt x="17401" y="12"/>
                                </a:cubicBezTo>
                                <a:cubicBezTo>
                                  <a:pt x="17401" y="17"/>
                                  <a:pt x="17397" y="20"/>
                                  <a:pt x="17393" y="20"/>
                                </a:cubicBezTo>
                                <a:lnTo>
                                  <a:pt x="17393" y="20"/>
                                </a:lnTo>
                                <a:cubicBezTo>
                                  <a:pt x="17388" y="20"/>
                                  <a:pt x="17385" y="17"/>
                                  <a:pt x="17385" y="12"/>
                                </a:cubicBezTo>
                                <a:cubicBezTo>
                                  <a:pt x="17385" y="8"/>
                                  <a:pt x="17388" y="4"/>
                                  <a:pt x="17393" y="4"/>
                                </a:cubicBezTo>
                                <a:close/>
                                <a:moveTo>
                                  <a:pt x="17425" y="4"/>
                                </a:moveTo>
                                <a:lnTo>
                                  <a:pt x="17425" y="4"/>
                                </a:lnTo>
                                <a:cubicBezTo>
                                  <a:pt x="17429" y="4"/>
                                  <a:pt x="17433" y="8"/>
                                  <a:pt x="17433" y="12"/>
                                </a:cubicBezTo>
                                <a:cubicBezTo>
                                  <a:pt x="17433" y="17"/>
                                  <a:pt x="17429" y="20"/>
                                  <a:pt x="17425" y="20"/>
                                </a:cubicBezTo>
                                <a:lnTo>
                                  <a:pt x="17425" y="20"/>
                                </a:lnTo>
                                <a:cubicBezTo>
                                  <a:pt x="17420" y="20"/>
                                  <a:pt x="17417" y="17"/>
                                  <a:pt x="17417" y="12"/>
                                </a:cubicBezTo>
                                <a:cubicBezTo>
                                  <a:pt x="17417" y="8"/>
                                  <a:pt x="17420" y="4"/>
                                  <a:pt x="17425" y="4"/>
                                </a:cubicBezTo>
                                <a:close/>
                                <a:moveTo>
                                  <a:pt x="17457" y="5"/>
                                </a:moveTo>
                                <a:lnTo>
                                  <a:pt x="17457" y="5"/>
                                </a:lnTo>
                                <a:cubicBezTo>
                                  <a:pt x="17461" y="5"/>
                                  <a:pt x="17465" y="8"/>
                                  <a:pt x="17465" y="13"/>
                                </a:cubicBezTo>
                                <a:cubicBezTo>
                                  <a:pt x="17465" y="17"/>
                                  <a:pt x="17461" y="21"/>
                                  <a:pt x="17457" y="21"/>
                                </a:cubicBezTo>
                                <a:lnTo>
                                  <a:pt x="17457" y="21"/>
                                </a:lnTo>
                                <a:cubicBezTo>
                                  <a:pt x="17452" y="21"/>
                                  <a:pt x="17449" y="17"/>
                                  <a:pt x="17449" y="13"/>
                                </a:cubicBezTo>
                                <a:cubicBezTo>
                                  <a:pt x="17449" y="8"/>
                                  <a:pt x="17452" y="5"/>
                                  <a:pt x="17457" y="5"/>
                                </a:cubicBezTo>
                                <a:close/>
                                <a:moveTo>
                                  <a:pt x="17489" y="5"/>
                                </a:moveTo>
                                <a:lnTo>
                                  <a:pt x="17489" y="5"/>
                                </a:lnTo>
                                <a:cubicBezTo>
                                  <a:pt x="17493" y="5"/>
                                  <a:pt x="17497" y="8"/>
                                  <a:pt x="17497" y="13"/>
                                </a:cubicBezTo>
                                <a:cubicBezTo>
                                  <a:pt x="17497" y="17"/>
                                  <a:pt x="17493" y="21"/>
                                  <a:pt x="17489" y="21"/>
                                </a:cubicBezTo>
                                <a:lnTo>
                                  <a:pt x="17489" y="21"/>
                                </a:lnTo>
                                <a:cubicBezTo>
                                  <a:pt x="17484" y="21"/>
                                  <a:pt x="17481" y="17"/>
                                  <a:pt x="17481" y="13"/>
                                </a:cubicBezTo>
                                <a:cubicBezTo>
                                  <a:pt x="17481" y="8"/>
                                  <a:pt x="17484" y="5"/>
                                  <a:pt x="17489" y="5"/>
                                </a:cubicBezTo>
                                <a:close/>
                                <a:moveTo>
                                  <a:pt x="17521" y="5"/>
                                </a:moveTo>
                                <a:lnTo>
                                  <a:pt x="17521" y="5"/>
                                </a:lnTo>
                                <a:cubicBezTo>
                                  <a:pt x="17525" y="5"/>
                                  <a:pt x="17529" y="8"/>
                                  <a:pt x="17529" y="13"/>
                                </a:cubicBezTo>
                                <a:cubicBezTo>
                                  <a:pt x="17529" y="17"/>
                                  <a:pt x="17525" y="21"/>
                                  <a:pt x="17521" y="21"/>
                                </a:cubicBezTo>
                                <a:lnTo>
                                  <a:pt x="17521" y="21"/>
                                </a:lnTo>
                                <a:cubicBezTo>
                                  <a:pt x="17516" y="21"/>
                                  <a:pt x="17513" y="17"/>
                                  <a:pt x="17513" y="13"/>
                                </a:cubicBezTo>
                                <a:cubicBezTo>
                                  <a:pt x="17513" y="8"/>
                                  <a:pt x="17516" y="5"/>
                                  <a:pt x="17521" y="5"/>
                                </a:cubicBezTo>
                                <a:close/>
                                <a:moveTo>
                                  <a:pt x="17553" y="5"/>
                                </a:moveTo>
                                <a:lnTo>
                                  <a:pt x="17553" y="5"/>
                                </a:lnTo>
                                <a:cubicBezTo>
                                  <a:pt x="17557" y="5"/>
                                  <a:pt x="17561" y="8"/>
                                  <a:pt x="17561" y="13"/>
                                </a:cubicBezTo>
                                <a:cubicBezTo>
                                  <a:pt x="17561" y="17"/>
                                  <a:pt x="17557" y="21"/>
                                  <a:pt x="17553" y="21"/>
                                </a:cubicBezTo>
                                <a:lnTo>
                                  <a:pt x="17553" y="21"/>
                                </a:lnTo>
                                <a:cubicBezTo>
                                  <a:pt x="17548" y="21"/>
                                  <a:pt x="17545" y="17"/>
                                  <a:pt x="17545" y="13"/>
                                </a:cubicBezTo>
                                <a:cubicBezTo>
                                  <a:pt x="17545" y="8"/>
                                  <a:pt x="17548" y="5"/>
                                  <a:pt x="17553" y="5"/>
                                </a:cubicBezTo>
                                <a:close/>
                                <a:moveTo>
                                  <a:pt x="17585" y="5"/>
                                </a:moveTo>
                                <a:lnTo>
                                  <a:pt x="17585" y="5"/>
                                </a:lnTo>
                                <a:cubicBezTo>
                                  <a:pt x="17589" y="5"/>
                                  <a:pt x="17593" y="8"/>
                                  <a:pt x="17593" y="13"/>
                                </a:cubicBezTo>
                                <a:cubicBezTo>
                                  <a:pt x="17593" y="17"/>
                                  <a:pt x="17589" y="21"/>
                                  <a:pt x="17585" y="21"/>
                                </a:cubicBezTo>
                                <a:lnTo>
                                  <a:pt x="17585" y="21"/>
                                </a:lnTo>
                                <a:cubicBezTo>
                                  <a:pt x="17580" y="21"/>
                                  <a:pt x="17577" y="17"/>
                                  <a:pt x="17577" y="13"/>
                                </a:cubicBezTo>
                                <a:cubicBezTo>
                                  <a:pt x="17577" y="8"/>
                                  <a:pt x="17580" y="5"/>
                                  <a:pt x="17585" y="5"/>
                                </a:cubicBezTo>
                                <a:close/>
                                <a:moveTo>
                                  <a:pt x="17617" y="5"/>
                                </a:moveTo>
                                <a:lnTo>
                                  <a:pt x="17617" y="5"/>
                                </a:lnTo>
                                <a:cubicBezTo>
                                  <a:pt x="17621" y="5"/>
                                  <a:pt x="17625" y="8"/>
                                  <a:pt x="17625" y="13"/>
                                </a:cubicBezTo>
                                <a:cubicBezTo>
                                  <a:pt x="17625" y="17"/>
                                  <a:pt x="17621" y="21"/>
                                  <a:pt x="17617" y="21"/>
                                </a:cubicBezTo>
                                <a:lnTo>
                                  <a:pt x="17617" y="21"/>
                                </a:lnTo>
                                <a:cubicBezTo>
                                  <a:pt x="17612" y="21"/>
                                  <a:pt x="17609" y="17"/>
                                  <a:pt x="17609" y="13"/>
                                </a:cubicBezTo>
                                <a:cubicBezTo>
                                  <a:pt x="17609" y="8"/>
                                  <a:pt x="17612" y="5"/>
                                  <a:pt x="17617" y="5"/>
                                </a:cubicBezTo>
                                <a:close/>
                                <a:moveTo>
                                  <a:pt x="17649" y="5"/>
                                </a:moveTo>
                                <a:lnTo>
                                  <a:pt x="17649" y="5"/>
                                </a:lnTo>
                                <a:cubicBezTo>
                                  <a:pt x="17653" y="5"/>
                                  <a:pt x="17657" y="8"/>
                                  <a:pt x="17657" y="13"/>
                                </a:cubicBezTo>
                                <a:cubicBezTo>
                                  <a:pt x="17657" y="17"/>
                                  <a:pt x="17653" y="21"/>
                                  <a:pt x="17649" y="21"/>
                                </a:cubicBezTo>
                                <a:lnTo>
                                  <a:pt x="17649" y="21"/>
                                </a:lnTo>
                                <a:cubicBezTo>
                                  <a:pt x="17644" y="21"/>
                                  <a:pt x="17641" y="17"/>
                                  <a:pt x="17641" y="13"/>
                                </a:cubicBezTo>
                                <a:cubicBezTo>
                                  <a:pt x="17641" y="8"/>
                                  <a:pt x="17644" y="5"/>
                                  <a:pt x="17649" y="5"/>
                                </a:cubicBezTo>
                                <a:close/>
                                <a:moveTo>
                                  <a:pt x="17681" y="5"/>
                                </a:moveTo>
                                <a:lnTo>
                                  <a:pt x="17681" y="5"/>
                                </a:lnTo>
                                <a:cubicBezTo>
                                  <a:pt x="17685" y="5"/>
                                  <a:pt x="17689" y="8"/>
                                  <a:pt x="17689" y="13"/>
                                </a:cubicBezTo>
                                <a:cubicBezTo>
                                  <a:pt x="17689" y="17"/>
                                  <a:pt x="17685" y="21"/>
                                  <a:pt x="17681" y="21"/>
                                </a:cubicBezTo>
                                <a:lnTo>
                                  <a:pt x="17681" y="21"/>
                                </a:lnTo>
                                <a:cubicBezTo>
                                  <a:pt x="17676" y="21"/>
                                  <a:pt x="17673" y="17"/>
                                  <a:pt x="17673" y="13"/>
                                </a:cubicBezTo>
                                <a:cubicBezTo>
                                  <a:pt x="17673" y="8"/>
                                  <a:pt x="17676" y="5"/>
                                  <a:pt x="17681" y="5"/>
                                </a:cubicBezTo>
                                <a:close/>
                                <a:moveTo>
                                  <a:pt x="17713" y="5"/>
                                </a:moveTo>
                                <a:lnTo>
                                  <a:pt x="17713" y="5"/>
                                </a:lnTo>
                                <a:cubicBezTo>
                                  <a:pt x="17717" y="5"/>
                                  <a:pt x="17721" y="8"/>
                                  <a:pt x="17721" y="13"/>
                                </a:cubicBezTo>
                                <a:cubicBezTo>
                                  <a:pt x="17721" y="17"/>
                                  <a:pt x="17717" y="21"/>
                                  <a:pt x="17713" y="21"/>
                                </a:cubicBezTo>
                                <a:lnTo>
                                  <a:pt x="17713" y="21"/>
                                </a:lnTo>
                                <a:cubicBezTo>
                                  <a:pt x="17708" y="21"/>
                                  <a:pt x="17705" y="17"/>
                                  <a:pt x="17705" y="13"/>
                                </a:cubicBezTo>
                                <a:cubicBezTo>
                                  <a:pt x="17705" y="8"/>
                                  <a:pt x="17708" y="5"/>
                                  <a:pt x="17713" y="5"/>
                                </a:cubicBezTo>
                                <a:close/>
                                <a:moveTo>
                                  <a:pt x="17745" y="5"/>
                                </a:moveTo>
                                <a:lnTo>
                                  <a:pt x="17745" y="5"/>
                                </a:lnTo>
                                <a:cubicBezTo>
                                  <a:pt x="17749" y="5"/>
                                  <a:pt x="17753" y="8"/>
                                  <a:pt x="17753" y="13"/>
                                </a:cubicBezTo>
                                <a:cubicBezTo>
                                  <a:pt x="17753" y="17"/>
                                  <a:pt x="17749" y="21"/>
                                  <a:pt x="17745" y="21"/>
                                </a:cubicBezTo>
                                <a:lnTo>
                                  <a:pt x="17745" y="21"/>
                                </a:lnTo>
                                <a:cubicBezTo>
                                  <a:pt x="17740" y="21"/>
                                  <a:pt x="17737" y="17"/>
                                  <a:pt x="17737" y="13"/>
                                </a:cubicBezTo>
                                <a:cubicBezTo>
                                  <a:pt x="17737" y="8"/>
                                  <a:pt x="17740" y="5"/>
                                  <a:pt x="17745" y="5"/>
                                </a:cubicBezTo>
                                <a:close/>
                                <a:moveTo>
                                  <a:pt x="17777" y="5"/>
                                </a:moveTo>
                                <a:lnTo>
                                  <a:pt x="17777" y="5"/>
                                </a:lnTo>
                                <a:cubicBezTo>
                                  <a:pt x="17781" y="5"/>
                                  <a:pt x="17785" y="8"/>
                                  <a:pt x="17785" y="13"/>
                                </a:cubicBezTo>
                                <a:cubicBezTo>
                                  <a:pt x="17785" y="17"/>
                                  <a:pt x="17781" y="21"/>
                                  <a:pt x="17777" y="21"/>
                                </a:cubicBezTo>
                                <a:lnTo>
                                  <a:pt x="17777" y="21"/>
                                </a:lnTo>
                                <a:cubicBezTo>
                                  <a:pt x="17772" y="21"/>
                                  <a:pt x="17769" y="17"/>
                                  <a:pt x="17769" y="13"/>
                                </a:cubicBezTo>
                                <a:cubicBezTo>
                                  <a:pt x="17769" y="8"/>
                                  <a:pt x="17772" y="5"/>
                                  <a:pt x="17777" y="5"/>
                                </a:cubicBezTo>
                                <a:close/>
                                <a:moveTo>
                                  <a:pt x="17809" y="5"/>
                                </a:moveTo>
                                <a:lnTo>
                                  <a:pt x="17809" y="5"/>
                                </a:lnTo>
                                <a:cubicBezTo>
                                  <a:pt x="17813" y="5"/>
                                  <a:pt x="17817" y="8"/>
                                  <a:pt x="17817" y="13"/>
                                </a:cubicBezTo>
                                <a:cubicBezTo>
                                  <a:pt x="17817" y="17"/>
                                  <a:pt x="17813" y="21"/>
                                  <a:pt x="17809" y="21"/>
                                </a:cubicBezTo>
                                <a:lnTo>
                                  <a:pt x="17809" y="21"/>
                                </a:lnTo>
                                <a:cubicBezTo>
                                  <a:pt x="17804" y="21"/>
                                  <a:pt x="17801" y="17"/>
                                  <a:pt x="17801" y="13"/>
                                </a:cubicBezTo>
                                <a:cubicBezTo>
                                  <a:pt x="17801" y="8"/>
                                  <a:pt x="17804" y="5"/>
                                  <a:pt x="17809" y="5"/>
                                </a:cubicBezTo>
                                <a:close/>
                                <a:moveTo>
                                  <a:pt x="17841" y="5"/>
                                </a:moveTo>
                                <a:lnTo>
                                  <a:pt x="17841" y="5"/>
                                </a:lnTo>
                                <a:cubicBezTo>
                                  <a:pt x="17845" y="5"/>
                                  <a:pt x="17849" y="8"/>
                                  <a:pt x="17849" y="13"/>
                                </a:cubicBezTo>
                                <a:cubicBezTo>
                                  <a:pt x="17849" y="17"/>
                                  <a:pt x="17845" y="21"/>
                                  <a:pt x="17841" y="21"/>
                                </a:cubicBezTo>
                                <a:lnTo>
                                  <a:pt x="17841" y="21"/>
                                </a:lnTo>
                                <a:cubicBezTo>
                                  <a:pt x="17836" y="21"/>
                                  <a:pt x="17833" y="17"/>
                                  <a:pt x="17833" y="13"/>
                                </a:cubicBezTo>
                                <a:cubicBezTo>
                                  <a:pt x="17833" y="8"/>
                                  <a:pt x="17836" y="5"/>
                                  <a:pt x="17841" y="5"/>
                                </a:cubicBezTo>
                                <a:close/>
                                <a:moveTo>
                                  <a:pt x="17873" y="5"/>
                                </a:moveTo>
                                <a:lnTo>
                                  <a:pt x="17873" y="5"/>
                                </a:lnTo>
                                <a:cubicBezTo>
                                  <a:pt x="17877" y="5"/>
                                  <a:pt x="17881" y="8"/>
                                  <a:pt x="17881" y="13"/>
                                </a:cubicBezTo>
                                <a:cubicBezTo>
                                  <a:pt x="17881" y="17"/>
                                  <a:pt x="17877" y="21"/>
                                  <a:pt x="17873" y="21"/>
                                </a:cubicBezTo>
                                <a:lnTo>
                                  <a:pt x="17873" y="21"/>
                                </a:lnTo>
                                <a:cubicBezTo>
                                  <a:pt x="17868" y="21"/>
                                  <a:pt x="17865" y="17"/>
                                  <a:pt x="17865" y="13"/>
                                </a:cubicBezTo>
                                <a:cubicBezTo>
                                  <a:pt x="17865" y="8"/>
                                  <a:pt x="17868" y="5"/>
                                  <a:pt x="17873" y="5"/>
                                </a:cubicBezTo>
                                <a:close/>
                                <a:moveTo>
                                  <a:pt x="17905" y="5"/>
                                </a:moveTo>
                                <a:lnTo>
                                  <a:pt x="17905" y="5"/>
                                </a:lnTo>
                                <a:cubicBezTo>
                                  <a:pt x="17909" y="5"/>
                                  <a:pt x="17913" y="8"/>
                                  <a:pt x="17913" y="13"/>
                                </a:cubicBezTo>
                                <a:cubicBezTo>
                                  <a:pt x="17913" y="17"/>
                                  <a:pt x="17909" y="21"/>
                                  <a:pt x="17905" y="21"/>
                                </a:cubicBezTo>
                                <a:lnTo>
                                  <a:pt x="17905" y="21"/>
                                </a:lnTo>
                                <a:cubicBezTo>
                                  <a:pt x="17900" y="21"/>
                                  <a:pt x="17897" y="17"/>
                                  <a:pt x="17897" y="13"/>
                                </a:cubicBezTo>
                                <a:cubicBezTo>
                                  <a:pt x="17897" y="8"/>
                                  <a:pt x="17900" y="5"/>
                                  <a:pt x="17905" y="5"/>
                                </a:cubicBezTo>
                                <a:close/>
                                <a:moveTo>
                                  <a:pt x="17937" y="5"/>
                                </a:moveTo>
                                <a:lnTo>
                                  <a:pt x="17937" y="5"/>
                                </a:lnTo>
                                <a:cubicBezTo>
                                  <a:pt x="17941" y="5"/>
                                  <a:pt x="17945" y="8"/>
                                  <a:pt x="17945" y="13"/>
                                </a:cubicBezTo>
                                <a:cubicBezTo>
                                  <a:pt x="17945" y="17"/>
                                  <a:pt x="17941" y="21"/>
                                  <a:pt x="17937" y="21"/>
                                </a:cubicBezTo>
                                <a:lnTo>
                                  <a:pt x="17937" y="21"/>
                                </a:lnTo>
                                <a:cubicBezTo>
                                  <a:pt x="17932" y="21"/>
                                  <a:pt x="17929" y="17"/>
                                  <a:pt x="17929" y="13"/>
                                </a:cubicBezTo>
                                <a:cubicBezTo>
                                  <a:pt x="17929" y="8"/>
                                  <a:pt x="17932" y="5"/>
                                  <a:pt x="17937" y="5"/>
                                </a:cubicBezTo>
                                <a:close/>
                                <a:moveTo>
                                  <a:pt x="17969" y="5"/>
                                </a:moveTo>
                                <a:lnTo>
                                  <a:pt x="17969" y="5"/>
                                </a:lnTo>
                                <a:cubicBezTo>
                                  <a:pt x="17973" y="5"/>
                                  <a:pt x="17977" y="8"/>
                                  <a:pt x="17977" y="13"/>
                                </a:cubicBezTo>
                                <a:cubicBezTo>
                                  <a:pt x="17977" y="17"/>
                                  <a:pt x="17973" y="21"/>
                                  <a:pt x="17969" y="21"/>
                                </a:cubicBezTo>
                                <a:lnTo>
                                  <a:pt x="17969" y="21"/>
                                </a:lnTo>
                                <a:cubicBezTo>
                                  <a:pt x="17964" y="21"/>
                                  <a:pt x="17961" y="17"/>
                                  <a:pt x="17961" y="13"/>
                                </a:cubicBezTo>
                                <a:cubicBezTo>
                                  <a:pt x="17961" y="8"/>
                                  <a:pt x="17964" y="5"/>
                                  <a:pt x="17969" y="5"/>
                                </a:cubicBezTo>
                                <a:close/>
                                <a:moveTo>
                                  <a:pt x="18001" y="5"/>
                                </a:moveTo>
                                <a:lnTo>
                                  <a:pt x="18001" y="5"/>
                                </a:lnTo>
                                <a:cubicBezTo>
                                  <a:pt x="18005" y="5"/>
                                  <a:pt x="18009" y="8"/>
                                  <a:pt x="18009" y="13"/>
                                </a:cubicBezTo>
                                <a:cubicBezTo>
                                  <a:pt x="18009" y="17"/>
                                  <a:pt x="18005" y="21"/>
                                  <a:pt x="18001" y="21"/>
                                </a:cubicBezTo>
                                <a:lnTo>
                                  <a:pt x="18001" y="21"/>
                                </a:lnTo>
                                <a:cubicBezTo>
                                  <a:pt x="17996" y="21"/>
                                  <a:pt x="17993" y="17"/>
                                  <a:pt x="17993" y="13"/>
                                </a:cubicBezTo>
                                <a:cubicBezTo>
                                  <a:pt x="17993" y="8"/>
                                  <a:pt x="17996" y="5"/>
                                  <a:pt x="18001" y="5"/>
                                </a:cubicBezTo>
                                <a:close/>
                                <a:moveTo>
                                  <a:pt x="18033" y="5"/>
                                </a:moveTo>
                                <a:lnTo>
                                  <a:pt x="18033" y="5"/>
                                </a:lnTo>
                                <a:cubicBezTo>
                                  <a:pt x="18037" y="5"/>
                                  <a:pt x="18041" y="8"/>
                                  <a:pt x="18041" y="13"/>
                                </a:cubicBezTo>
                                <a:cubicBezTo>
                                  <a:pt x="18041" y="17"/>
                                  <a:pt x="18037" y="21"/>
                                  <a:pt x="18033" y="21"/>
                                </a:cubicBezTo>
                                <a:lnTo>
                                  <a:pt x="18033" y="21"/>
                                </a:lnTo>
                                <a:cubicBezTo>
                                  <a:pt x="18029" y="21"/>
                                  <a:pt x="18025" y="17"/>
                                  <a:pt x="18025" y="13"/>
                                </a:cubicBezTo>
                                <a:cubicBezTo>
                                  <a:pt x="18025" y="8"/>
                                  <a:pt x="18029" y="5"/>
                                  <a:pt x="18033" y="5"/>
                                </a:cubicBezTo>
                                <a:close/>
                                <a:moveTo>
                                  <a:pt x="18065" y="5"/>
                                </a:moveTo>
                                <a:lnTo>
                                  <a:pt x="18065" y="5"/>
                                </a:lnTo>
                                <a:cubicBezTo>
                                  <a:pt x="18069" y="5"/>
                                  <a:pt x="18073" y="8"/>
                                  <a:pt x="18073" y="13"/>
                                </a:cubicBezTo>
                                <a:cubicBezTo>
                                  <a:pt x="18073" y="17"/>
                                  <a:pt x="18069" y="21"/>
                                  <a:pt x="18065" y="21"/>
                                </a:cubicBezTo>
                                <a:lnTo>
                                  <a:pt x="18065" y="21"/>
                                </a:lnTo>
                                <a:cubicBezTo>
                                  <a:pt x="18061" y="21"/>
                                  <a:pt x="18057" y="17"/>
                                  <a:pt x="18057" y="13"/>
                                </a:cubicBezTo>
                                <a:cubicBezTo>
                                  <a:pt x="18057" y="8"/>
                                  <a:pt x="18061" y="5"/>
                                  <a:pt x="18065" y="5"/>
                                </a:cubicBezTo>
                                <a:close/>
                                <a:moveTo>
                                  <a:pt x="18097" y="5"/>
                                </a:moveTo>
                                <a:lnTo>
                                  <a:pt x="18097" y="5"/>
                                </a:lnTo>
                                <a:cubicBezTo>
                                  <a:pt x="18101" y="5"/>
                                  <a:pt x="18105" y="8"/>
                                  <a:pt x="18105" y="13"/>
                                </a:cubicBezTo>
                                <a:cubicBezTo>
                                  <a:pt x="18105" y="17"/>
                                  <a:pt x="18101" y="21"/>
                                  <a:pt x="18097" y="21"/>
                                </a:cubicBezTo>
                                <a:lnTo>
                                  <a:pt x="18097" y="21"/>
                                </a:lnTo>
                                <a:cubicBezTo>
                                  <a:pt x="18093" y="21"/>
                                  <a:pt x="18089" y="17"/>
                                  <a:pt x="18089" y="13"/>
                                </a:cubicBezTo>
                                <a:cubicBezTo>
                                  <a:pt x="18089" y="8"/>
                                  <a:pt x="18093" y="5"/>
                                  <a:pt x="18097" y="5"/>
                                </a:cubicBezTo>
                                <a:close/>
                                <a:moveTo>
                                  <a:pt x="18129" y="5"/>
                                </a:moveTo>
                                <a:lnTo>
                                  <a:pt x="18129" y="5"/>
                                </a:lnTo>
                                <a:cubicBezTo>
                                  <a:pt x="18133" y="5"/>
                                  <a:pt x="18137" y="8"/>
                                  <a:pt x="18137" y="13"/>
                                </a:cubicBezTo>
                                <a:cubicBezTo>
                                  <a:pt x="18137" y="17"/>
                                  <a:pt x="18133" y="21"/>
                                  <a:pt x="18129" y="21"/>
                                </a:cubicBezTo>
                                <a:lnTo>
                                  <a:pt x="18129" y="21"/>
                                </a:lnTo>
                                <a:cubicBezTo>
                                  <a:pt x="18125" y="21"/>
                                  <a:pt x="18121" y="17"/>
                                  <a:pt x="18121" y="13"/>
                                </a:cubicBezTo>
                                <a:cubicBezTo>
                                  <a:pt x="18121" y="8"/>
                                  <a:pt x="18125" y="5"/>
                                  <a:pt x="18129" y="5"/>
                                </a:cubicBezTo>
                                <a:close/>
                                <a:moveTo>
                                  <a:pt x="18161" y="5"/>
                                </a:moveTo>
                                <a:lnTo>
                                  <a:pt x="18161" y="5"/>
                                </a:lnTo>
                                <a:cubicBezTo>
                                  <a:pt x="18165" y="5"/>
                                  <a:pt x="18169" y="8"/>
                                  <a:pt x="18169" y="13"/>
                                </a:cubicBezTo>
                                <a:cubicBezTo>
                                  <a:pt x="18169" y="17"/>
                                  <a:pt x="18165" y="21"/>
                                  <a:pt x="18161" y="21"/>
                                </a:cubicBezTo>
                                <a:lnTo>
                                  <a:pt x="18161" y="21"/>
                                </a:lnTo>
                                <a:cubicBezTo>
                                  <a:pt x="18157" y="21"/>
                                  <a:pt x="18153" y="17"/>
                                  <a:pt x="18153" y="13"/>
                                </a:cubicBezTo>
                                <a:cubicBezTo>
                                  <a:pt x="18153" y="8"/>
                                  <a:pt x="18157" y="5"/>
                                  <a:pt x="18161" y="5"/>
                                </a:cubicBezTo>
                                <a:close/>
                                <a:moveTo>
                                  <a:pt x="18193" y="5"/>
                                </a:moveTo>
                                <a:lnTo>
                                  <a:pt x="18193" y="5"/>
                                </a:lnTo>
                                <a:cubicBezTo>
                                  <a:pt x="18197" y="5"/>
                                  <a:pt x="18201" y="8"/>
                                  <a:pt x="18201" y="13"/>
                                </a:cubicBezTo>
                                <a:cubicBezTo>
                                  <a:pt x="18201" y="17"/>
                                  <a:pt x="18197" y="21"/>
                                  <a:pt x="18193" y="21"/>
                                </a:cubicBezTo>
                                <a:lnTo>
                                  <a:pt x="18193" y="21"/>
                                </a:lnTo>
                                <a:cubicBezTo>
                                  <a:pt x="18189" y="21"/>
                                  <a:pt x="18185" y="17"/>
                                  <a:pt x="18185" y="13"/>
                                </a:cubicBezTo>
                                <a:cubicBezTo>
                                  <a:pt x="18185" y="8"/>
                                  <a:pt x="18189" y="5"/>
                                  <a:pt x="18193" y="5"/>
                                </a:cubicBezTo>
                                <a:close/>
                                <a:moveTo>
                                  <a:pt x="18225" y="5"/>
                                </a:moveTo>
                                <a:lnTo>
                                  <a:pt x="18225" y="5"/>
                                </a:lnTo>
                                <a:cubicBezTo>
                                  <a:pt x="18229" y="5"/>
                                  <a:pt x="18233" y="8"/>
                                  <a:pt x="18233" y="13"/>
                                </a:cubicBezTo>
                                <a:cubicBezTo>
                                  <a:pt x="18233" y="17"/>
                                  <a:pt x="18229" y="21"/>
                                  <a:pt x="18225" y="21"/>
                                </a:cubicBezTo>
                                <a:lnTo>
                                  <a:pt x="18225" y="21"/>
                                </a:lnTo>
                                <a:cubicBezTo>
                                  <a:pt x="18221" y="21"/>
                                  <a:pt x="18217" y="17"/>
                                  <a:pt x="18217" y="13"/>
                                </a:cubicBezTo>
                                <a:cubicBezTo>
                                  <a:pt x="18217" y="8"/>
                                  <a:pt x="18221" y="5"/>
                                  <a:pt x="18225" y="5"/>
                                </a:cubicBezTo>
                                <a:close/>
                                <a:moveTo>
                                  <a:pt x="18257" y="5"/>
                                </a:moveTo>
                                <a:lnTo>
                                  <a:pt x="18257" y="5"/>
                                </a:lnTo>
                                <a:cubicBezTo>
                                  <a:pt x="18261" y="5"/>
                                  <a:pt x="18265" y="8"/>
                                  <a:pt x="18265" y="13"/>
                                </a:cubicBezTo>
                                <a:cubicBezTo>
                                  <a:pt x="18265" y="17"/>
                                  <a:pt x="18261" y="21"/>
                                  <a:pt x="18257" y="21"/>
                                </a:cubicBezTo>
                                <a:lnTo>
                                  <a:pt x="18257" y="21"/>
                                </a:lnTo>
                                <a:cubicBezTo>
                                  <a:pt x="18253" y="21"/>
                                  <a:pt x="18249" y="17"/>
                                  <a:pt x="18249" y="13"/>
                                </a:cubicBezTo>
                                <a:cubicBezTo>
                                  <a:pt x="18249" y="8"/>
                                  <a:pt x="18253" y="5"/>
                                  <a:pt x="18257" y="5"/>
                                </a:cubicBezTo>
                                <a:close/>
                                <a:moveTo>
                                  <a:pt x="18289" y="5"/>
                                </a:moveTo>
                                <a:lnTo>
                                  <a:pt x="18289" y="5"/>
                                </a:lnTo>
                                <a:cubicBezTo>
                                  <a:pt x="18293" y="5"/>
                                  <a:pt x="18297" y="8"/>
                                  <a:pt x="18297" y="13"/>
                                </a:cubicBezTo>
                                <a:cubicBezTo>
                                  <a:pt x="18297" y="17"/>
                                  <a:pt x="18293" y="21"/>
                                  <a:pt x="18289" y="21"/>
                                </a:cubicBezTo>
                                <a:lnTo>
                                  <a:pt x="18289" y="21"/>
                                </a:lnTo>
                                <a:cubicBezTo>
                                  <a:pt x="18285" y="21"/>
                                  <a:pt x="18281" y="17"/>
                                  <a:pt x="18281" y="13"/>
                                </a:cubicBezTo>
                                <a:cubicBezTo>
                                  <a:pt x="18281" y="8"/>
                                  <a:pt x="18285" y="5"/>
                                  <a:pt x="18289" y="5"/>
                                </a:cubicBezTo>
                                <a:close/>
                                <a:moveTo>
                                  <a:pt x="18321" y="5"/>
                                </a:moveTo>
                                <a:lnTo>
                                  <a:pt x="18321" y="5"/>
                                </a:lnTo>
                                <a:cubicBezTo>
                                  <a:pt x="18326" y="5"/>
                                  <a:pt x="18329" y="8"/>
                                  <a:pt x="18329" y="13"/>
                                </a:cubicBezTo>
                                <a:cubicBezTo>
                                  <a:pt x="18329" y="17"/>
                                  <a:pt x="18326" y="21"/>
                                  <a:pt x="18321" y="21"/>
                                </a:cubicBezTo>
                                <a:lnTo>
                                  <a:pt x="18321" y="21"/>
                                </a:lnTo>
                                <a:cubicBezTo>
                                  <a:pt x="18317" y="21"/>
                                  <a:pt x="18313" y="17"/>
                                  <a:pt x="18313" y="13"/>
                                </a:cubicBezTo>
                                <a:cubicBezTo>
                                  <a:pt x="18313" y="8"/>
                                  <a:pt x="18317" y="5"/>
                                  <a:pt x="18321" y="5"/>
                                </a:cubicBezTo>
                                <a:close/>
                                <a:moveTo>
                                  <a:pt x="18353" y="5"/>
                                </a:moveTo>
                                <a:lnTo>
                                  <a:pt x="18353" y="5"/>
                                </a:lnTo>
                                <a:cubicBezTo>
                                  <a:pt x="18358" y="5"/>
                                  <a:pt x="18361" y="8"/>
                                  <a:pt x="18361" y="13"/>
                                </a:cubicBezTo>
                                <a:cubicBezTo>
                                  <a:pt x="18361" y="17"/>
                                  <a:pt x="18358" y="21"/>
                                  <a:pt x="18353" y="21"/>
                                </a:cubicBezTo>
                                <a:lnTo>
                                  <a:pt x="18353" y="21"/>
                                </a:lnTo>
                                <a:cubicBezTo>
                                  <a:pt x="18349" y="21"/>
                                  <a:pt x="18345" y="17"/>
                                  <a:pt x="18345" y="13"/>
                                </a:cubicBezTo>
                                <a:cubicBezTo>
                                  <a:pt x="18345" y="8"/>
                                  <a:pt x="18349" y="5"/>
                                  <a:pt x="18353" y="5"/>
                                </a:cubicBezTo>
                                <a:close/>
                                <a:moveTo>
                                  <a:pt x="18385" y="5"/>
                                </a:moveTo>
                                <a:lnTo>
                                  <a:pt x="18385" y="5"/>
                                </a:lnTo>
                                <a:cubicBezTo>
                                  <a:pt x="18390" y="5"/>
                                  <a:pt x="18393" y="8"/>
                                  <a:pt x="18393" y="13"/>
                                </a:cubicBezTo>
                                <a:cubicBezTo>
                                  <a:pt x="18393" y="17"/>
                                  <a:pt x="18390" y="21"/>
                                  <a:pt x="18385" y="21"/>
                                </a:cubicBezTo>
                                <a:lnTo>
                                  <a:pt x="18385" y="21"/>
                                </a:lnTo>
                                <a:cubicBezTo>
                                  <a:pt x="18381" y="21"/>
                                  <a:pt x="18377" y="17"/>
                                  <a:pt x="18377" y="13"/>
                                </a:cubicBezTo>
                                <a:cubicBezTo>
                                  <a:pt x="18377" y="8"/>
                                  <a:pt x="18381" y="5"/>
                                  <a:pt x="18385" y="5"/>
                                </a:cubicBezTo>
                                <a:close/>
                                <a:moveTo>
                                  <a:pt x="18417" y="5"/>
                                </a:moveTo>
                                <a:lnTo>
                                  <a:pt x="18417" y="5"/>
                                </a:lnTo>
                                <a:cubicBezTo>
                                  <a:pt x="18422" y="5"/>
                                  <a:pt x="18425" y="8"/>
                                  <a:pt x="18425" y="13"/>
                                </a:cubicBezTo>
                                <a:cubicBezTo>
                                  <a:pt x="18425" y="17"/>
                                  <a:pt x="18422" y="21"/>
                                  <a:pt x="18417" y="21"/>
                                </a:cubicBezTo>
                                <a:lnTo>
                                  <a:pt x="18417" y="21"/>
                                </a:lnTo>
                                <a:cubicBezTo>
                                  <a:pt x="18413" y="21"/>
                                  <a:pt x="18409" y="17"/>
                                  <a:pt x="18409" y="13"/>
                                </a:cubicBezTo>
                                <a:cubicBezTo>
                                  <a:pt x="18409" y="8"/>
                                  <a:pt x="18413" y="5"/>
                                  <a:pt x="18417" y="5"/>
                                </a:cubicBezTo>
                                <a:close/>
                                <a:moveTo>
                                  <a:pt x="18449" y="5"/>
                                </a:moveTo>
                                <a:lnTo>
                                  <a:pt x="18449" y="5"/>
                                </a:lnTo>
                                <a:cubicBezTo>
                                  <a:pt x="18454" y="5"/>
                                  <a:pt x="18457" y="8"/>
                                  <a:pt x="18457" y="13"/>
                                </a:cubicBezTo>
                                <a:cubicBezTo>
                                  <a:pt x="18457" y="17"/>
                                  <a:pt x="18454" y="21"/>
                                  <a:pt x="18449" y="21"/>
                                </a:cubicBezTo>
                                <a:lnTo>
                                  <a:pt x="18449" y="21"/>
                                </a:lnTo>
                                <a:cubicBezTo>
                                  <a:pt x="18445" y="21"/>
                                  <a:pt x="18441" y="17"/>
                                  <a:pt x="18441" y="13"/>
                                </a:cubicBezTo>
                                <a:cubicBezTo>
                                  <a:pt x="18441" y="8"/>
                                  <a:pt x="18445" y="5"/>
                                  <a:pt x="18449" y="5"/>
                                </a:cubicBezTo>
                                <a:close/>
                                <a:moveTo>
                                  <a:pt x="18481" y="5"/>
                                </a:moveTo>
                                <a:lnTo>
                                  <a:pt x="18481" y="5"/>
                                </a:lnTo>
                                <a:cubicBezTo>
                                  <a:pt x="18486" y="5"/>
                                  <a:pt x="18489" y="8"/>
                                  <a:pt x="18489" y="13"/>
                                </a:cubicBezTo>
                                <a:cubicBezTo>
                                  <a:pt x="18489" y="17"/>
                                  <a:pt x="18486" y="21"/>
                                  <a:pt x="18481" y="21"/>
                                </a:cubicBezTo>
                                <a:lnTo>
                                  <a:pt x="18481" y="21"/>
                                </a:lnTo>
                                <a:cubicBezTo>
                                  <a:pt x="18477" y="21"/>
                                  <a:pt x="18473" y="17"/>
                                  <a:pt x="18473" y="13"/>
                                </a:cubicBezTo>
                                <a:cubicBezTo>
                                  <a:pt x="18473" y="8"/>
                                  <a:pt x="18477" y="5"/>
                                  <a:pt x="18481" y="5"/>
                                </a:cubicBezTo>
                                <a:close/>
                                <a:moveTo>
                                  <a:pt x="18513" y="5"/>
                                </a:moveTo>
                                <a:lnTo>
                                  <a:pt x="18513" y="5"/>
                                </a:lnTo>
                                <a:cubicBezTo>
                                  <a:pt x="18518" y="5"/>
                                  <a:pt x="18521" y="8"/>
                                  <a:pt x="18521" y="13"/>
                                </a:cubicBezTo>
                                <a:cubicBezTo>
                                  <a:pt x="18521" y="17"/>
                                  <a:pt x="18518" y="21"/>
                                  <a:pt x="18513" y="21"/>
                                </a:cubicBezTo>
                                <a:lnTo>
                                  <a:pt x="18513" y="21"/>
                                </a:lnTo>
                                <a:cubicBezTo>
                                  <a:pt x="18509" y="21"/>
                                  <a:pt x="18505" y="17"/>
                                  <a:pt x="18505" y="13"/>
                                </a:cubicBezTo>
                                <a:cubicBezTo>
                                  <a:pt x="18505" y="8"/>
                                  <a:pt x="18509" y="5"/>
                                  <a:pt x="18513" y="5"/>
                                </a:cubicBezTo>
                                <a:close/>
                                <a:moveTo>
                                  <a:pt x="18545" y="5"/>
                                </a:moveTo>
                                <a:lnTo>
                                  <a:pt x="18545" y="5"/>
                                </a:lnTo>
                                <a:cubicBezTo>
                                  <a:pt x="18550" y="5"/>
                                  <a:pt x="18553" y="8"/>
                                  <a:pt x="18553" y="13"/>
                                </a:cubicBezTo>
                                <a:cubicBezTo>
                                  <a:pt x="18553" y="17"/>
                                  <a:pt x="18550" y="21"/>
                                  <a:pt x="18545" y="21"/>
                                </a:cubicBezTo>
                                <a:lnTo>
                                  <a:pt x="18545" y="21"/>
                                </a:lnTo>
                                <a:cubicBezTo>
                                  <a:pt x="18541" y="21"/>
                                  <a:pt x="18537" y="17"/>
                                  <a:pt x="18537" y="13"/>
                                </a:cubicBezTo>
                                <a:cubicBezTo>
                                  <a:pt x="18537" y="8"/>
                                  <a:pt x="18541" y="5"/>
                                  <a:pt x="18545" y="5"/>
                                </a:cubicBezTo>
                                <a:close/>
                                <a:moveTo>
                                  <a:pt x="18577" y="5"/>
                                </a:moveTo>
                                <a:lnTo>
                                  <a:pt x="18577" y="5"/>
                                </a:lnTo>
                                <a:cubicBezTo>
                                  <a:pt x="18582" y="5"/>
                                  <a:pt x="18585" y="8"/>
                                  <a:pt x="18585" y="13"/>
                                </a:cubicBezTo>
                                <a:cubicBezTo>
                                  <a:pt x="18585" y="17"/>
                                  <a:pt x="18582" y="21"/>
                                  <a:pt x="18577" y="21"/>
                                </a:cubicBezTo>
                                <a:lnTo>
                                  <a:pt x="18577" y="21"/>
                                </a:lnTo>
                                <a:cubicBezTo>
                                  <a:pt x="18573" y="21"/>
                                  <a:pt x="18569" y="17"/>
                                  <a:pt x="18569" y="13"/>
                                </a:cubicBezTo>
                                <a:cubicBezTo>
                                  <a:pt x="18569" y="8"/>
                                  <a:pt x="18573" y="5"/>
                                  <a:pt x="18577" y="5"/>
                                </a:cubicBezTo>
                                <a:close/>
                                <a:moveTo>
                                  <a:pt x="18609" y="5"/>
                                </a:moveTo>
                                <a:lnTo>
                                  <a:pt x="18609" y="5"/>
                                </a:lnTo>
                                <a:cubicBezTo>
                                  <a:pt x="18614" y="5"/>
                                  <a:pt x="18617" y="8"/>
                                  <a:pt x="18617" y="13"/>
                                </a:cubicBezTo>
                                <a:cubicBezTo>
                                  <a:pt x="18617" y="17"/>
                                  <a:pt x="18614" y="21"/>
                                  <a:pt x="18609" y="21"/>
                                </a:cubicBezTo>
                                <a:lnTo>
                                  <a:pt x="18609" y="21"/>
                                </a:lnTo>
                                <a:cubicBezTo>
                                  <a:pt x="18605" y="21"/>
                                  <a:pt x="18601" y="17"/>
                                  <a:pt x="18601" y="13"/>
                                </a:cubicBezTo>
                                <a:cubicBezTo>
                                  <a:pt x="18601" y="8"/>
                                  <a:pt x="18605" y="5"/>
                                  <a:pt x="18609" y="5"/>
                                </a:cubicBezTo>
                                <a:close/>
                                <a:moveTo>
                                  <a:pt x="18641" y="5"/>
                                </a:moveTo>
                                <a:lnTo>
                                  <a:pt x="18641" y="5"/>
                                </a:lnTo>
                                <a:cubicBezTo>
                                  <a:pt x="18646" y="5"/>
                                  <a:pt x="18649" y="8"/>
                                  <a:pt x="18649" y="13"/>
                                </a:cubicBezTo>
                                <a:cubicBezTo>
                                  <a:pt x="18649" y="17"/>
                                  <a:pt x="18646" y="21"/>
                                  <a:pt x="18641" y="21"/>
                                </a:cubicBezTo>
                                <a:lnTo>
                                  <a:pt x="18641" y="21"/>
                                </a:lnTo>
                                <a:cubicBezTo>
                                  <a:pt x="18637" y="21"/>
                                  <a:pt x="18633" y="17"/>
                                  <a:pt x="18633" y="13"/>
                                </a:cubicBezTo>
                                <a:cubicBezTo>
                                  <a:pt x="18633" y="8"/>
                                  <a:pt x="18637" y="5"/>
                                  <a:pt x="18641" y="5"/>
                                </a:cubicBezTo>
                                <a:close/>
                                <a:moveTo>
                                  <a:pt x="18673" y="5"/>
                                </a:moveTo>
                                <a:lnTo>
                                  <a:pt x="18673" y="5"/>
                                </a:lnTo>
                                <a:cubicBezTo>
                                  <a:pt x="18678" y="5"/>
                                  <a:pt x="18681" y="8"/>
                                  <a:pt x="18681" y="13"/>
                                </a:cubicBezTo>
                                <a:cubicBezTo>
                                  <a:pt x="18681" y="17"/>
                                  <a:pt x="18678" y="21"/>
                                  <a:pt x="18673" y="21"/>
                                </a:cubicBezTo>
                                <a:lnTo>
                                  <a:pt x="18673" y="21"/>
                                </a:lnTo>
                                <a:cubicBezTo>
                                  <a:pt x="18669" y="21"/>
                                  <a:pt x="18665" y="17"/>
                                  <a:pt x="18665" y="13"/>
                                </a:cubicBezTo>
                                <a:cubicBezTo>
                                  <a:pt x="18665" y="8"/>
                                  <a:pt x="18669" y="5"/>
                                  <a:pt x="18673" y="5"/>
                                </a:cubicBezTo>
                                <a:close/>
                                <a:moveTo>
                                  <a:pt x="18705" y="5"/>
                                </a:moveTo>
                                <a:lnTo>
                                  <a:pt x="18705" y="5"/>
                                </a:lnTo>
                                <a:cubicBezTo>
                                  <a:pt x="18710" y="5"/>
                                  <a:pt x="18713" y="8"/>
                                  <a:pt x="18713" y="13"/>
                                </a:cubicBezTo>
                                <a:cubicBezTo>
                                  <a:pt x="18713" y="17"/>
                                  <a:pt x="18710" y="21"/>
                                  <a:pt x="18705" y="21"/>
                                </a:cubicBezTo>
                                <a:lnTo>
                                  <a:pt x="18705" y="21"/>
                                </a:lnTo>
                                <a:cubicBezTo>
                                  <a:pt x="18701" y="21"/>
                                  <a:pt x="18697" y="17"/>
                                  <a:pt x="18697" y="13"/>
                                </a:cubicBezTo>
                                <a:cubicBezTo>
                                  <a:pt x="18697" y="8"/>
                                  <a:pt x="18701" y="5"/>
                                  <a:pt x="18705" y="5"/>
                                </a:cubicBezTo>
                                <a:close/>
                                <a:moveTo>
                                  <a:pt x="18737" y="5"/>
                                </a:moveTo>
                                <a:lnTo>
                                  <a:pt x="18737" y="5"/>
                                </a:lnTo>
                                <a:cubicBezTo>
                                  <a:pt x="18742" y="5"/>
                                  <a:pt x="18745" y="8"/>
                                  <a:pt x="18745" y="13"/>
                                </a:cubicBezTo>
                                <a:cubicBezTo>
                                  <a:pt x="18745" y="17"/>
                                  <a:pt x="18742" y="21"/>
                                  <a:pt x="18737" y="21"/>
                                </a:cubicBezTo>
                                <a:lnTo>
                                  <a:pt x="18737" y="21"/>
                                </a:lnTo>
                                <a:cubicBezTo>
                                  <a:pt x="18733" y="21"/>
                                  <a:pt x="18729" y="17"/>
                                  <a:pt x="18729" y="13"/>
                                </a:cubicBezTo>
                                <a:cubicBezTo>
                                  <a:pt x="18729" y="8"/>
                                  <a:pt x="18733" y="5"/>
                                  <a:pt x="18737" y="5"/>
                                </a:cubicBezTo>
                                <a:close/>
                                <a:moveTo>
                                  <a:pt x="18769" y="5"/>
                                </a:moveTo>
                                <a:lnTo>
                                  <a:pt x="18769" y="5"/>
                                </a:lnTo>
                                <a:cubicBezTo>
                                  <a:pt x="18774" y="5"/>
                                  <a:pt x="18777" y="8"/>
                                  <a:pt x="18777" y="13"/>
                                </a:cubicBezTo>
                                <a:cubicBezTo>
                                  <a:pt x="18777" y="17"/>
                                  <a:pt x="18774" y="21"/>
                                  <a:pt x="18769" y="21"/>
                                </a:cubicBezTo>
                                <a:lnTo>
                                  <a:pt x="18769" y="21"/>
                                </a:lnTo>
                                <a:cubicBezTo>
                                  <a:pt x="18765" y="21"/>
                                  <a:pt x="18761" y="17"/>
                                  <a:pt x="18761" y="13"/>
                                </a:cubicBezTo>
                                <a:cubicBezTo>
                                  <a:pt x="18761" y="8"/>
                                  <a:pt x="18765" y="5"/>
                                  <a:pt x="18769" y="5"/>
                                </a:cubicBezTo>
                                <a:close/>
                                <a:moveTo>
                                  <a:pt x="18801" y="5"/>
                                </a:moveTo>
                                <a:lnTo>
                                  <a:pt x="18801" y="5"/>
                                </a:lnTo>
                                <a:cubicBezTo>
                                  <a:pt x="18806" y="5"/>
                                  <a:pt x="18809" y="8"/>
                                  <a:pt x="18809" y="13"/>
                                </a:cubicBezTo>
                                <a:cubicBezTo>
                                  <a:pt x="18809" y="17"/>
                                  <a:pt x="18806" y="21"/>
                                  <a:pt x="18801" y="21"/>
                                </a:cubicBezTo>
                                <a:lnTo>
                                  <a:pt x="18801" y="21"/>
                                </a:lnTo>
                                <a:cubicBezTo>
                                  <a:pt x="18797" y="21"/>
                                  <a:pt x="18793" y="17"/>
                                  <a:pt x="18793" y="13"/>
                                </a:cubicBezTo>
                                <a:cubicBezTo>
                                  <a:pt x="18793" y="8"/>
                                  <a:pt x="18797" y="5"/>
                                  <a:pt x="18801" y="5"/>
                                </a:cubicBezTo>
                                <a:close/>
                                <a:moveTo>
                                  <a:pt x="18833" y="5"/>
                                </a:moveTo>
                                <a:lnTo>
                                  <a:pt x="18833" y="5"/>
                                </a:lnTo>
                                <a:cubicBezTo>
                                  <a:pt x="18838" y="5"/>
                                  <a:pt x="18841" y="8"/>
                                  <a:pt x="18841" y="13"/>
                                </a:cubicBezTo>
                                <a:cubicBezTo>
                                  <a:pt x="18841" y="17"/>
                                  <a:pt x="18838" y="21"/>
                                  <a:pt x="18833" y="21"/>
                                </a:cubicBezTo>
                                <a:lnTo>
                                  <a:pt x="18833" y="21"/>
                                </a:lnTo>
                                <a:cubicBezTo>
                                  <a:pt x="18829" y="21"/>
                                  <a:pt x="18825" y="17"/>
                                  <a:pt x="18825" y="13"/>
                                </a:cubicBezTo>
                                <a:cubicBezTo>
                                  <a:pt x="18825" y="8"/>
                                  <a:pt x="18829" y="5"/>
                                  <a:pt x="18833" y="5"/>
                                </a:cubicBezTo>
                                <a:close/>
                                <a:moveTo>
                                  <a:pt x="18865" y="5"/>
                                </a:moveTo>
                                <a:lnTo>
                                  <a:pt x="18865" y="5"/>
                                </a:lnTo>
                                <a:cubicBezTo>
                                  <a:pt x="18870" y="5"/>
                                  <a:pt x="18873" y="8"/>
                                  <a:pt x="18873" y="13"/>
                                </a:cubicBezTo>
                                <a:cubicBezTo>
                                  <a:pt x="18873" y="17"/>
                                  <a:pt x="18870" y="21"/>
                                  <a:pt x="18865" y="21"/>
                                </a:cubicBezTo>
                                <a:lnTo>
                                  <a:pt x="18865" y="21"/>
                                </a:lnTo>
                                <a:cubicBezTo>
                                  <a:pt x="18861" y="21"/>
                                  <a:pt x="18857" y="17"/>
                                  <a:pt x="18857" y="13"/>
                                </a:cubicBezTo>
                                <a:cubicBezTo>
                                  <a:pt x="18857" y="8"/>
                                  <a:pt x="18861" y="5"/>
                                  <a:pt x="18865" y="5"/>
                                </a:cubicBezTo>
                                <a:close/>
                                <a:moveTo>
                                  <a:pt x="18897" y="5"/>
                                </a:moveTo>
                                <a:lnTo>
                                  <a:pt x="18897" y="5"/>
                                </a:lnTo>
                                <a:cubicBezTo>
                                  <a:pt x="18902" y="5"/>
                                  <a:pt x="18905" y="8"/>
                                  <a:pt x="18905" y="13"/>
                                </a:cubicBezTo>
                                <a:cubicBezTo>
                                  <a:pt x="18905" y="17"/>
                                  <a:pt x="18902" y="21"/>
                                  <a:pt x="18897" y="21"/>
                                </a:cubicBezTo>
                                <a:lnTo>
                                  <a:pt x="18897" y="21"/>
                                </a:lnTo>
                                <a:cubicBezTo>
                                  <a:pt x="18893" y="21"/>
                                  <a:pt x="18889" y="17"/>
                                  <a:pt x="18889" y="13"/>
                                </a:cubicBezTo>
                                <a:cubicBezTo>
                                  <a:pt x="18889" y="8"/>
                                  <a:pt x="18893" y="5"/>
                                  <a:pt x="18897" y="5"/>
                                </a:cubicBezTo>
                                <a:close/>
                                <a:moveTo>
                                  <a:pt x="18929" y="5"/>
                                </a:moveTo>
                                <a:lnTo>
                                  <a:pt x="18929" y="5"/>
                                </a:lnTo>
                                <a:cubicBezTo>
                                  <a:pt x="18934" y="5"/>
                                  <a:pt x="18937" y="8"/>
                                  <a:pt x="18937" y="13"/>
                                </a:cubicBezTo>
                                <a:cubicBezTo>
                                  <a:pt x="18937" y="17"/>
                                  <a:pt x="18934" y="21"/>
                                  <a:pt x="18929" y="21"/>
                                </a:cubicBezTo>
                                <a:lnTo>
                                  <a:pt x="18929" y="21"/>
                                </a:lnTo>
                                <a:cubicBezTo>
                                  <a:pt x="18925" y="21"/>
                                  <a:pt x="18921" y="17"/>
                                  <a:pt x="18921" y="13"/>
                                </a:cubicBezTo>
                                <a:cubicBezTo>
                                  <a:pt x="18921" y="8"/>
                                  <a:pt x="18925" y="5"/>
                                  <a:pt x="18929" y="5"/>
                                </a:cubicBezTo>
                                <a:close/>
                                <a:moveTo>
                                  <a:pt x="18961" y="5"/>
                                </a:moveTo>
                                <a:lnTo>
                                  <a:pt x="18961" y="5"/>
                                </a:lnTo>
                                <a:cubicBezTo>
                                  <a:pt x="18966" y="5"/>
                                  <a:pt x="18969" y="8"/>
                                  <a:pt x="18969" y="13"/>
                                </a:cubicBezTo>
                                <a:cubicBezTo>
                                  <a:pt x="18969" y="17"/>
                                  <a:pt x="18966" y="21"/>
                                  <a:pt x="18961" y="21"/>
                                </a:cubicBezTo>
                                <a:lnTo>
                                  <a:pt x="18961" y="21"/>
                                </a:lnTo>
                                <a:cubicBezTo>
                                  <a:pt x="18957" y="21"/>
                                  <a:pt x="18953" y="17"/>
                                  <a:pt x="18953" y="13"/>
                                </a:cubicBezTo>
                                <a:cubicBezTo>
                                  <a:pt x="18953" y="8"/>
                                  <a:pt x="18957" y="5"/>
                                  <a:pt x="18961" y="5"/>
                                </a:cubicBezTo>
                                <a:close/>
                                <a:moveTo>
                                  <a:pt x="18993" y="5"/>
                                </a:moveTo>
                                <a:lnTo>
                                  <a:pt x="18993" y="5"/>
                                </a:lnTo>
                                <a:cubicBezTo>
                                  <a:pt x="18998" y="5"/>
                                  <a:pt x="19001" y="9"/>
                                  <a:pt x="19001" y="13"/>
                                </a:cubicBezTo>
                                <a:cubicBezTo>
                                  <a:pt x="19001" y="17"/>
                                  <a:pt x="18998" y="21"/>
                                  <a:pt x="18993" y="21"/>
                                </a:cubicBezTo>
                                <a:lnTo>
                                  <a:pt x="18993" y="21"/>
                                </a:lnTo>
                                <a:cubicBezTo>
                                  <a:pt x="18989" y="21"/>
                                  <a:pt x="18985" y="17"/>
                                  <a:pt x="18985" y="13"/>
                                </a:cubicBezTo>
                                <a:cubicBezTo>
                                  <a:pt x="18985" y="9"/>
                                  <a:pt x="18989" y="5"/>
                                  <a:pt x="18993" y="5"/>
                                </a:cubicBezTo>
                                <a:close/>
                                <a:moveTo>
                                  <a:pt x="19025" y="5"/>
                                </a:moveTo>
                                <a:lnTo>
                                  <a:pt x="19025" y="5"/>
                                </a:lnTo>
                                <a:cubicBezTo>
                                  <a:pt x="19030" y="5"/>
                                  <a:pt x="19033" y="9"/>
                                  <a:pt x="19033" y="13"/>
                                </a:cubicBezTo>
                                <a:cubicBezTo>
                                  <a:pt x="19033" y="17"/>
                                  <a:pt x="19030" y="21"/>
                                  <a:pt x="19025" y="21"/>
                                </a:cubicBezTo>
                                <a:lnTo>
                                  <a:pt x="19025" y="21"/>
                                </a:lnTo>
                                <a:cubicBezTo>
                                  <a:pt x="19021" y="21"/>
                                  <a:pt x="19017" y="17"/>
                                  <a:pt x="19017" y="13"/>
                                </a:cubicBezTo>
                                <a:cubicBezTo>
                                  <a:pt x="19017" y="9"/>
                                  <a:pt x="19021" y="5"/>
                                  <a:pt x="19025" y="5"/>
                                </a:cubicBezTo>
                                <a:close/>
                                <a:moveTo>
                                  <a:pt x="19057" y="5"/>
                                </a:moveTo>
                                <a:lnTo>
                                  <a:pt x="19058" y="5"/>
                                </a:lnTo>
                                <a:cubicBezTo>
                                  <a:pt x="19062" y="5"/>
                                  <a:pt x="19066" y="9"/>
                                  <a:pt x="19066" y="13"/>
                                </a:cubicBezTo>
                                <a:cubicBezTo>
                                  <a:pt x="19066" y="17"/>
                                  <a:pt x="19062" y="21"/>
                                  <a:pt x="19058" y="21"/>
                                </a:cubicBezTo>
                                <a:lnTo>
                                  <a:pt x="19057" y="21"/>
                                </a:lnTo>
                                <a:cubicBezTo>
                                  <a:pt x="19053" y="21"/>
                                  <a:pt x="19049" y="17"/>
                                  <a:pt x="19049" y="13"/>
                                </a:cubicBezTo>
                                <a:cubicBezTo>
                                  <a:pt x="19049" y="9"/>
                                  <a:pt x="19053" y="5"/>
                                  <a:pt x="19057" y="5"/>
                                </a:cubicBezTo>
                                <a:close/>
                                <a:moveTo>
                                  <a:pt x="19090" y="5"/>
                                </a:moveTo>
                                <a:lnTo>
                                  <a:pt x="19090" y="5"/>
                                </a:lnTo>
                                <a:cubicBezTo>
                                  <a:pt x="19094" y="5"/>
                                  <a:pt x="19098" y="9"/>
                                  <a:pt x="19098" y="13"/>
                                </a:cubicBezTo>
                                <a:cubicBezTo>
                                  <a:pt x="19098" y="17"/>
                                  <a:pt x="19094" y="21"/>
                                  <a:pt x="19090" y="21"/>
                                </a:cubicBezTo>
                                <a:lnTo>
                                  <a:pt x="19090" y="21"/>
                                </a:lnTo>
                                <a:cubicBezTo>
                                  <a:pt x="19085" y="21"/>
                                  <a:pt x="19082" y="17"/>
                                  <a:pt x="19082" y="13"/>
                                </a:cubicBezTo>
                                <a:cubicBezTo>
                                  <a:pt x="19082" y="9"/>
                                  <a:pt x="19085" y="5"/>
                                  <a:pt x="19090" y="5"/>
                                </a:cubicBezTo>
                                <a:close/>
                                <a:moveTo>
                                  <a:pt x="19122" y="5"/>
                                </a:moveTo>
                                <a:lnTo>
                                  <a:pt x="19122" y="5"/>
                                </a:lnTo>
                                <a:cubicBezTo>
                                  <a:pt x="19126" y="5"/>
                                  <a:pt x="19130" y="9"/>
                                  <a:pt x="19130" y="13"/>
                                </a:cubicBezTo>
                                <a:cubicBezTo>
                                  <a:pt x="19130" y="17"/>
                                  <a:pt x="19126" y="21"/>
                                  <a:pt x="19122" y="21"/>
                                </a:cubicBezTo>
                                <a:lnTo>
                                  <a:pt x="19122" y="21"/>
                                </a:lnTo>
                                <a:cubicBezTo>
                                  <a:pt x="19117" y="21"/>
                                  <a:pt x="19114" y="17"/>
                                  <a:pt x="19114" y="13"/>
                                </a:cubicBezTo>
                                <a:cubicBezTo>
                                  <a:pt x="19114" y="9"/>
                                  <a:pt x="19117" y="5"/>
                                  <a:pt x="19122" y="5"/>
                                </a:cubicBezTo>
                                <a:close/>
                                <a:moveTo>
                                  <a:pt x="19154" y="5"/>
                                </a:moveTo>
                                <a:lnTo>
                                  <a:pt x="19154" y="5"/>
                                </a:lnTo>
                                <a:cubicBezTo>
                                  <a:pt x="19158" y="5"/>
                                  <a:pt x="19162" y="9"/>
                                  <a:pt x="19162" y="13"/>
                                </a:cubicBezTo>
                                <a:cubicBezTo>
                                  <a:pt x="19162" y="17"/>
                                  <a:pt x="19158" y="21"/>
                                  <a:pt x="19154" y="21"/>
                                </a:cubicBezTo>
                                <a:lnTo>
                                  <a:pt x="19154" y="21"/>
                                </a:lnTo>
                                <a:cubicBezTo>
                                  <a:pt x="19149" y="21"/>
                                  <a:pt x="19146" y="17"/>
                                  <a:pt x="19146" y="13"/>
                                </a:cubicBezTo>
                                <a:cubicBezTo>
                                  <a:pt x="19146" y="9"/>
                                  <a:pt x="19149" y="5"/>
                                  <a:pt x="19154" y="5"/>
                                </a:cubicBezTo>
                                <a:close/>
                                <a:moveTo>
                                  <a:pt x="19186" y="5"/>
                                </a:moveTo>
                                <a:lnTo>
                                  <a:pt x="19186" y="5"/>
                                </a:lnTo>
                                <a:cubicBezTo>
                                  <a:pt x="19190" y="5"/>
                                  <a:pt x="19194" y="9"/>
                                  <a:pt x="19194" y="13"/>
                                </a:cubicBezTo>
                                <a:cubicBezTo>
                                  <a:pt x="19194" y="17"/>
                                  <a:pt x="19190" y="21"/>
                                  <a:pt x="19186" y="21"/>
                                </a:cubicBezTo>
                                <a:lnTo>
                                  <a:pt x="19186" y="21"/>
                                </a:lnTo>
                                <a:cubicBezTo>
                                  <a:pt x="19181" y="21"/>
                                  <a:pt x="19178" y="17"/>
                                  <a:pt x="19178" y="13"/>
                                </a:cubicBezTo>
                                <a:cubicBezTo>
                                  <a:pt x="19178" y="9"/>
                                  <a:pt x="19181" y="5"/>
                                  <a:pt x="19186" y="5"/>
                                </a:cubicBezTo>
                                <a:close/>
                                <a:moveTo>
                                  <a:pt x="19218" y="5"/>
                                </a:moveTo>
                                <a:lnTo>
                                  <a:pt x="19218" y="5"/>
                                </a:lnTo>
                                <a:cubicBezTo>
                                  <a:pt x="19222" y="5"/>
                                  <a:pt x="19226" y="9"/>
                                  <a:pt x="19226" y="13"/>
                                </a:cubicBezTo>
                                <a:cubicBezTo>
                                  <a:pt x="19226" y="17"/>
                                  <a:pt x="19222" y="21"/>
                                  <a:pt x="19218" y="21"/>
                                </a:cubicBezTo>
                                <a:lnTo>
                                  <a:pt x="19218" y="21"/>
                                </a:lnTo>
                                <a:cubicBezTo>
                                  <a:pt x="19213" y="21"/>
                                  <a:pt x="19210" y="17"/>
                                  <a:pt x="19210" y="13"/>
                                </a:cubicBezTo>
                                <a:cubicBezTo>
                                  <a:pt x="19210" y="9"/>
                                  <a:pt x="19213" y="5"/>
                                  <a:pt x="19218" y="5"/>
                                </a:cubicBezTo>
                                <a:close/>
                                <a:moveTo>
                                  <a:pt x="19250" y="5"/>
                                </a:moveTo>
                                <a:lnTo>
                                  <a:pt x="19250" y="5"/>
                                </a:lnTo>
                                <a:cubicBezTo>
                                  <a:pt x="19254" y="5"/>
                                  <a:pt x="19258" y="9"/>
                                  <a:pt x="19258" y="13"/>
                                </a:cubicBezTo>
                                <a:cubicBezTo>
                                  <a:pt x="19258" y="17"/>
                                  <a:pt x="19254" y="21"/>
                                  <a:pt x="19250" y="21"/>
                                </a:cubicBezTo>
                                <a:lnTo>
                                  <a:pt x="19250" y="21"/>
                                </a:lnTo>
                                <a:cubicBezTo>
                                  <a:pt x="19245" y="21"/>
                                  <a:pt x="19242" y="17"/>
                                  <a:pt x="19242" y="13"/>
                                </a:cubicBezTo>
                                <a:cubicBezTo>
                                  <a:pt x="19242" y="9"/>
                                  <a:pt x="19245" y="5"/>
                                  <a:pt x="19250" y="5"/>
                                </a:cubicBezTo>
                                <a:close/>
                                <a:moveTo>
                                  <a:pt x="19282" y="5"/>
                                </a:moveTo>
                                <a:lnTo>
                                  <a:pt x="19282" y="5"/>
                                </a:lnTo>
                                <a:cubicBezTo>
                                  <a:pt x="19286" y="5"/>
                                  <a:pt x="19290" y="9"/>
                                  <a:pt x="19290" y="13"/>
                                </a:cubicBezTo>
                                <a:cubicBezTo>
                                  <a:pt x="19290" y="17"/>
                                  <a:pt x="19286" y="21"/>
                                  <a:pt x="19282" y="21"/>
                                </a:cubicBezTo>
                                <a:lnTo>
                                  <a:pt x="19282" y="21"/>
                                </a:lnTo>
                                <a:cubicBezTo>
                                  <a:pt x="19277" y="21"/>
                                  <a:pt x="19274" y="17"/>
                                  <a:pt x="19274" y="13"/>
                                </a:cubicBezTo>
                                <a:cubicBezTo>
                                  <a:pt x="19274" y="9"/>
                                  <a:pt x="19277" y="5"/>
                                  <a:pt x="19282" y="5"/>
                                </a:cubicBezTo>
                                <a:close/>
                                <a:moveTo>
                                  <a:pt x="19314" y="5"/>
                                </a:moveTo>
                                <a:lnTo>
                                  <a:pt x="19314" y="5"/>
                                </a:lnTo>
                                <a:cubicBezTo>
                                  <a:pt x="19318" y="5"/>
                                  <a:pt x="19322" y="9"/>
                                  <a:pt x="19322" y="13"/>
                                </a:cubicBezTo>
                                <a:cubicBezTo>
                                  <a:pt x="19322" y="17"/>
                                  <a:pt x="19318" y="21"/>
                                  <a:pt x="19314" y="21"/>
                                </a:cubicBezTo>
                                <a:lnTo>
                                  <a:pt x="19314" y="21"/>
                                </a:lnTo>
                                <a:cubicBezTo>
                                  <a:pt x="19309" y="21"/>
                                  <a:pt x="19306" y="17"/>
                                  <a:pt x="19306" y="13"/>
                                </a:cubicBezTo>
                                <a:cubicBezTo>
                                  <a:pt x="19306" y="9"/>
                                  <a:pt x="19309" y="5"/>
                                  <a:pt x="19314" y="5"/>
                                </a:cubicBezTo>
                                <a:close/>
                                <a:moveTo>
                                  <a:pt x="19346" y="5"/>
                                </a:moveTo>
                                <a:lnTo>
                                  <a:pt x="19346" y="5"/>
                                </a:lnTo>
                                <a:cubicBezTo>
                                  <a:pt x="19350" y="5"/>
                                  <a:pt x="19354" y="9"/>
                                  <a:pt x="19354" y="13"/>
                                </a:cubicBezTo>
                                <a:cubicBezTo>
                                  <a:pt x="19354" y="17"/>
                                  <a:pt x="19350" y="21"/>
                                  <a:pt x="19346" y="21"/>
                                </a:cubicBezTo>
                                <a:lnTo>
                                  <a:pt x="19346" y="21"/>
                                </a:lnTo>
                                <a:cubicBezTo>
                                  <a:pt x="19341" y="21"/>
                                  <a:pt x="19338" y="17"/>
                                  <a:pt x="19338" y="13"/>
                                </a:cubicBezTo>
                                <a:cubicBezTo>
                                  <a:pt x="19338" y="9"/>
                                  <a:pt x="19341" y="5"/>
                                  <a:pt x="19346" y="5"/>
                                </a:cubicBezTo>
                                <a:close/>
                                <a:moveTo>
                                  <a:pt x="19378" y="5"/>
                                </a:moveTo>
                                <a:lnTo>
                                  <a:pt x="19378" y="5"/>
                                </a:lnTo>
                                <a:cubicBezTo>
                                  <a:pt x="19382" y="5"/>
                                  <a:pt x="19386" y="9"/>
                                  <a:pt x="19386" y="13"/>
                                </a:cubicBezTo>
                                <a:cubicBezTo>
                                  <a:pt x="19386" y="17"/>
                                  <a:pt x="19382" y="21"/>
                                  <a:pt x="19378" y="21"/>
                                </a:cubicBezTo>
                                <a:lnTo>
                                  <a:pt x="19378" y="21"/>
                                </a:lnTo>
                                <a:cubicBezTo>
                                  <a:pt x="19373" y="21"/>
                                  <a:pt x="19370" y="17"/>
                                  <a:pt x="19370" y="13"/>
                                </a:cubicBezTo>
                                <a:cubicBezTo>
                                  <a:pt x="19370" y="9"/>
                                  <a:pt x="19373" y="5"/>
                                  <a:pt x="19378" y="5"/>
                                </a:cubicBezTo>
                                <a:close/>
                                <a:moveTo>
                                  <a:pt x="19410" y="5"/>
                                </a:moveTo>
                                <a:lnTo>
                                  <a:pt x="19410" y="5"/>
                                </a:lnTo>
                                <a:cubicBezTo>
                                  <a:pt x="19414" y="5"/>
                                  <a:pt x="19418" y="9"/>
                                  <a:pt x="19418" y="13"/>
                                </a:cubicBezTo>
                                <a:cubicBezTo>
                                  <a:pt x="19418" y="17"/>
                                  <a:pt x="19414" y="21"/>
                                  <a:pt x="19410" y="21"/>
                                </a:cubicBezTo>
                                <a:lnTo>
                                  <a:pt x="19410" y="21"/>
                                </a:lnTo>
                                <a:cubicBezTo>
                                  <a:pt x="19405" y="21"/>
                                  <a:pt x="19402" y="17"/>
                                  <a:pt x="19402" y="13"/>
                                </a:cubicBezTo>
                                <a:cubicBezTo>
                                  <a:pt x="19402" y="9"/>
                                  <a:pt x="19405" y="5"/>
                                  <a:pt x="19410" y="5"/>
                                </a:cubicBezTo>
                                <a:close/>
                                <a:moveTo>
                                  <a:pt x="19442" y="5"/>
                                </a:moveTo>
                                <a:lnTo>
                                  <a:pt x="19442" y="5"/>
                                </a:lnTo>
                                <a:cubicBezTo>
                                  <a:pt x="19446" y="5"/>
                                  <a:pt x="19450" y="9"/>
                                  <a:pt x="19450" y="13"/>
                                </a:cubicBezTo>
                                <a:cubicBezTo>
                                  <a:pt x="19450" y="17"/>
                                  <a:pt x="19446" y="21"/>
                                  <a:pt x="19442" y="21"/>
                                </a:cubicBezTo>
                                <a:lnTo>
                                  <a:pt x="19442" y="21"/>
                                </a:lnTo>
                                <a:cubicBezTo>
                                  <a:pt x="19437" y="21"/>
                                  <a:pt x="19434" y="17"/>
                                  <a:pt x="19434" y="13"/>
                                </a:cubicBezTo>
                                <a:cubicBezTo>
                                  <a:pt x="19434" y="9"/>
                                  <a:pt x="19437" y="5"/>
                                  <a:pt x="19442" y="5"/>
                                </a:cubicBezTo>
                                <a:close/>
                                <a:moveTo>
                                  <a:pt x="19474" y="5"/>
                                </a:moveTo>
                                <a:lnTo>
                                  <a:pt x="19474" y="5"/>
                                </a:lnTo>
                                <a:cubicBezTo>
                                  <a:pt x="19478" y="5"/>
                                  <a:pt x="19482" y="9"/>
                                  <a:pt x="19482" y="13"/>
                                </a:cubicBezTo>
                                <a:cubicBezTo>
                                  <a:pt x="19482" y="17"/>
                                  <a:pt x="19478" y="21"/>
                                  <a:pt x="19474" y="21"/>
                                </a:cubicBezTo>
                                <a:lnTo>
                                  <a:pt x="19474" y="21"/>
                                </a:lnTo>
                                <a:cubicBezTo>
                                  <a:pt x="19469" y="21"/>
                                  <a:pt x="19466" y="17"/>
                                  <a:pt x="19466" y="13"/>
                                </a:cubicBezTo>
                                <a:cubicBezTo>
                                  <a:pt x="19466" y="9"/>
                                  <a:pt x="19469" y="5"/>
                                  <a:pt x="19474" y="5"/>
                                </a:cubicBezTo>
                                <a:close/>
                                <a:moveTo>
                                  <a:pt x="19506" y="5"/>
                                </a:moveTo>
                                <a:lnTo>
                                  <a:pt x="19506" y="5"/>
                                </a:lnTo>
                                <a:cubicBezTo>
                                  <a:pt x="19510" y="5"/>
                                  <a:pt x="19514" y="9"/>
                                  <a:pt x="19514" y="13"/>
                                </a:cubicBezTo>
                                <a:cubicBezTo>
                                  <a:pt x="19514" y="17"/>
                                  <a:pt x="19510" y="21"/>
                                  <a:pt x="19506" y="21"/>
                                </a:cubicBezTo>
                                <a:lnTo>
                                  <a:pt x="19506" y="21"/>
                                </a:lnTo>
                                <a:cubicBezTo>
                                  <a:pt x="19501" y="21"/>
                                  <a:pt x="19498" y="17"/>
                                  <a:pt x="19498" y="13"/>
                                </a:cubicBezTo>
                                <a:cubicBezTo>
                                  <a:pt x="19498" y="9"/>
                                  <a:pt x="19501" y="5"/>
                                  <a:pt x="19506" y="5"/>
                                </a:cubicBezTo>
                                <a:close/>
                                <a:moveTo>
                                  <a:pt x="19538" y="5"/>
                                </a:moveTo>
                                <a:lnTo>
                                  <a:pt x="19538" y="5"/>
                                </a:lnTo>
                                <a:cubicBezTo>
                                  <a:pt x="19542" y="5"/>
                                  <a:pt x="19546" y="9"/>
                                  <a:pt x="19546" y="13"/>
                                </a:cubicBezTo>
                                <a:cubicBezTo>
                                  <a:pt x="19546" y="17"/>
                                  <a:pt x="19542" y="21"/>
                                  <a:pt x="19538" y="21"/>
                                </a:cubicBezTo>
                                <a:lnTo>
                                  <a:pt x="19538" y="21"/>
                                </a:lnTo>
                                <a:cubicBezTo>
                                  <a:pt x="19533" y="21"/>
                                  <a:pt x="19530" y="17"/>
                                  <a:pt x="19530" y="13"/>
                                </a:cubicBezTo>
                                <a:cubicBezTo>
                                  <a:pt x="19530" y="9"/>
                                  <a:pt x="19533" y="5"/>
                                  <a:pt x="19538" y="5"/>
                                </a:cubicBezTo>
                                <a:close/>
                                <a:moveTo>
                                  <a:pt x="19570" y="5"/>
                                </a:moveTo>
                                <a:lnTo>
                                  <a:pt x="19570" y="5"/>
                                </a:lnTo>
                                <a:cubicBezTo>
                                  <a:pt x="19574" y="5"/>
                                  <a:pt x="19578" y="9"/>
                                  <a:pt x="19578" y="13"/>
                                </a:cubicBezTo>
                                <a:cubicBezTo>
                                  <a:pt x="19578" y="18"/>
                                  <a:pt x="19574" y="21"/>
                                  <a:pt x="19570" y="21"/>
                                </a:cubicBezTo>
                                <a:lnTo>
                                  <a:pt x="19570" y="21"/>
                                </a:lnTo>
                                <a:cubicBezTo>
                                  <a:pt x="19565" y="21"/>
                                  <a:pt x="19562" y="18"/>
                                  <a:pt x="19562" y="13"/>
                                </a:cubicBezTo>
                                <a:cubicBezTo>
                                  <a:pt x="19562" y="9"/>
                                  <a:pt x="19565" y="5"/>
                                  <a:pt x="19570" y="5"/>
                                </a:cubicBezTo>
                                <a:close/>
                                <a:moveTo>
                                  <a:pt x="19602" y="5"/>
                                </a:moveTo>
                                <a:lnTo>
                                  <a:pt x="19602" y="5"/>
                                </a:lnTo>
                                <a:cubicBezTo>
                                  <a:pt x="19606" y="5"/>
                                  <a:pt x="19610" y="9"/>
                                  <a:pt x="19610" y="13"/>
                                </a:cubicBezTo>
                                <a:cubicBezTo>
                                  <a:pt x="19610" y="18"/>
                                  <a:pt x="19606" y="21"/>
                                  <a:pt x="19602" y="21"/>
                                </a:cubicBezTo>
                                <a:lnTo>
                                  <a:pt x="19602" y="21"/>
                                </a:lnTo>
                                <a:cubicBezTo>
                                  <a:pt x="19597" y="21"/>
                                  <a:pt x="19594" y="18"/>
                                  <a:pt x="19594" y="13"/>
                                </a:cubicBezTo>
                                <a:cubicBezTo>
                                  <a:pt x="19594" y="9"/>
                                  <a:pt x="19597" y="5"/>
                                  <a:pt x="19602" y="5"/>
                                </a:cubicBezTo>
                                <a:close/>
                                <a:moveTo>
                                  <a:pt x="19634" y="5"/>
                                </a:moveTo>
                                <a:lnTo>
                                  <a:pt x="19634" y="5"/>
                                </a:lnTo>
                                <a:cubicBezTo>
                                  <a:pt x="19638" y="5"/>
                                  <a:pt x="19642" y="9"/>
                                  <a:pt x="19642" y="13"/>
                                </a:cubicBezTo>
                                <a:cubicBezTo>
                                  <a:pt x="19642" y="18"/>
                                  <a:pt x="19638" y="21"/>
                                  <a:pt x="19634" y="21"/>
                                </a:cubicBezTo>
                                <a:lnTo>
                                  <a:pt x="19634" y="21"/>
                                </a:lnTo>
                                <a:cubicBezTo>
                                  <a:pt x="19629" y="21"/>
                                  <a:pt x="19626" y="18"/>
                                  <a:pt x="19626" y="13"/>
                                </a:cubicBezTo>
                                <a:cubicBezTo>
                                  <a:pt x="19626" y="9"/>
                                  <a:pt x="19629" y="5"/>
                                  <a:pt x="19634" y="5"/>
                                </a:cubicBezTo>
                                <a:close/>
                                <a:moveTo>
                                  <a:pt x="19666" y="5"/>
                                </a:moveTo>
                                <a:lnTo>
                                  <a:pt x="19666" y="5"/>
                                </a:lnTo>
                                <a:cubicBezTo>
                                  <a:pt x="19670" y="5"/>
                                  <a:pt x="19674" y="9"/>
                                  <a:pt x="19674" y="13"/>
                                </a:cubicBezTo>
                                <a:cubicBezTo>
                                  <a:pt x="19674" y="18"/>
                                  <a:pt x="19670" y="21"/>
                                  <a:pt x="19666" y="21"/>
                                </a:cubicBezTo>
                                <a:lnTo>
                                  <a:pt x="19666" y="21"/>
                                </a:lnTo>
                                <a:cubicBezTo>
                                  <a:pt x="19661" y="21"/>
                                  <a:pt x="19658" y="18"/>
                                  <a:pt x="19658" y="13"/>
                                </a:cubicBezTo>
                                <a:cubicBezTo>
                                  <a:pt x="19658" y="9"/>
                                  <a:pt x="19661" y="5"/>
                                  <a:pt x="19666" y="5"/>
                                </a:cubicBezTo>
                                <a:close/>
                                <a:moveTo>
                                  <a:pt x="19698" y="5"/>
                                </a:moveTo>
                                <a:lnTo>
                                  <a:pt x="19698" y="5"/>
                                </a:lnTo>
                                <a:cubicBezTo>
                                  <a:pt x="19702" y="5"/>
                                  <a:pt x="19706" y="9"/>
                                  <a:pt x="19706" y="13"/>
                                </a:cubicBezTo>
                                <a:cubicBezTo>
                                  <a:pt x="19706" y="18"/>
                                  <a:pt x="19702" y="21"/>
                                  <a:pt x="19698" y="21"/>
                                </a:cubicBezTo>
                                <a:lnTo>
                                  <a:pt x="19698" y="21"/>
                                </a:lnTo>
                                <a:cubicBezTo>
                                  <a:pt x="19693" y="21"/>
                                  <a:pt x="19690" y="18"/>
                                  <a:pt x="19690" y="13"/>
                                </a:cubicBezTo>
                                <a:cubicBezTo>
                                  <a:pt x="19690" y="9"/>
                                  <a:pt x="19693" y="5"/>
                                  <a:pt x="19698" y="5"/>
                                </a:cubicBezTo>
                                <a:close/>
                                <a:moveTo>
                                  <a:pt x="19730" y="5"/>
                                </a:moveTo>
                                <a:lnTo>
                                  <a:pt x="19730" y="5"/>
                                </a:lnTo>
                                <a:cubicBezTo>
                                  <a:pt x="19734" y="5"/>
                                  <a:pt x="19738" y="9"/>
                                  <a:pt x="19738" y="13"/>
                                </a:cubicBezTo>
                                <a:cubicBezTo>
                                  <a:pt x="19738" y="18"/>
                                  <a:pt x="19734" y="21"/>
                                  <a:pt x="19730" y="21"/>
                                </a:cubicBezTo>
                                <a:lnTo>
                                  <a:pt x="19730" y="21"/>
                                </a:lnTo>
                                <a:cubicBezTo>
                                  <a:pt x="19725" y="21"/>
                                  <a:pt x="19722" y="18"/>
                                  <a:pt x="19722" y="13"/>
                                </a:cubicBezTo>
                                <a:cubicBezTo>
                                  <a:pt x="19722" y="9"/>
                                  <a:pt x="19725" y="5"/>
                                  <a:pt x="19730" y="5"/>
                                </a:cubicBezTo>
                                <a:close/>
                                <a:moveTo>
                                  <a:pt x="19762" y="5"/>
                                </a:moveTo>
                                <a:lnTo>
                                  <a:pt x="19762" y="5"/>
                                </a:lnTo>
                                <a:cubicBezTo>
                                  <a:pt x="19766" y="5"/>
                                  <a:pt x="19770" y="9"/>
                                  <a:pt x="19770" y="13"/>
                                </a:cubicBezTo>
                                <a:cubicBezTo>
                                  <a:pt x="19770" y="18"/>
                                  <a:pt x="19766" y="21"/>
                                  <a:pt x="19762" y="21"/>
                                </a:cubicBezTo>
                                <a:lnTo>
                                  <a:pt x="19762" y="21"/>
                                </a:lnTo>
                                <a:cubicBezTo>
                                  <a:pt x="19757" y="21"/>
                                  <a:pt x="19754" y="18"/>
                                  <a:pt x="19754" y="13"/>
                                </a:cubicBezTo>
                                <a:cubicBezTo>
                                  <a:pt x="19754" y="9"/>
                                  <a:pt x="19757" y="5"/>
                                  <a:pt x="19762" y="5"/>
                                </a:cubicBezTo>
                                <a:close/>
                                <a:moveTo>
                                  <a:pt x="19794" y="5"/>
                                </a:moveTo>
                                <a:lnTo>
                                  <a:pt x="19794" y="5"/>
                                </a:lnTo>
                                <a:cubicBezTo>
                                  <a:pt x="19798" y="5"/>
                                  <a:pt x="19802" y="9"/>
                                  <a:pt x="19802" y="13"/>
                                </a:cubicBezTo>
                                <a:cubicBezTo>
                                  <a:pt x="19802" y="18"/>
                                  <a:pt x="19798" y="21"/>
                                  <a:pt x="19794" y="21"/>
                                </a:cubicBezTo>
                                <a:lnTo>
                                  <a:pt x="19794" y="21"/>
                                </a:lnTo>
                                <a:cubicBezTo>
                                  <a:pt x="19789" y="21"/>
                                  <a:pt x="19786" y="18"/>
                                  <a:pt x="19786" y="13"/>
                                </a:cubicBezTo>
                                <a:cubicBezTo>
                                  <a:pt x="19786" y="9"/>
                                  <a:pt x="19789" y="5"/>
                                  <a:pt x="19794" y="5"/>
                                </a:cubicBezTo>
                                <a:close/>
                                <a:moveTo>
                                  <a:pt x="19826" y="5"/>
                                </a:moveTo>
                                <a:lnTo>
                                  <a:pt x="19826" y="5"/>
                                </a:lnTo>
                                <a:cubicBezTo>
                                  <a:pt x="19830" y="5"/>
                                  <a:pt x="19834" y="9"/>
                                  <a:pt x="19834" y="13"/>
                                </a:cubicBezTo>
                                <a:cubicBezTo>
                                  <a:pt x="19834" y="18"/>
                                  <a:pt x="19830" y="21"/>
                                  <a:pt x="19826" y="21"/>
                                </a:cubicBezTo>
                                <a:lnTo>
                                  <a:pt x="19826" y="21"/>
                                </a:lnTo>
                                <a:cubicBezTo>
                                  <a:pt x="19821" y="21"/>
                                  <a:pt x="19818" y="18"/>
                                  <a:pt x="19818" y="13"/>
                                </a:cubicBezTo>
                                <a:cubicBezTo>
                                  <a:pt x="19818" y="9"/>
                                  <a:pt x="19821" y="5"/>
                                  <a:pt x="19826" y="5"/>
                                </a:cubicBezTo>
                                <a:close/>
                                <a:moveTo>
                                  <a:pt x="19858" y="5"/>
                                </a:moveTo>
                                <a:lnTo>
                                  <a:pt x="19858" y="5"/>
                                </a:lnTo>
                                <a:cubicBezTo>
                                  <a:pt x="19862" y="5"/>
                                  <a:pt x="19866" y="9"/>
                                  <a:pt x="19866" y="13"/>
                                </a:cubicBezTo>
                                <a:cubicBezTo>
                                  <a:pt x="19866" y="18"/>
                                  <a:pt x="19862" y="21"/>
                                  <a:pt x="19858" y="21"/>
                                </a:cubicBezTo>
                                <a:lnTo>
                                  <a:pt x="19858" y="21"/>
                                </a:lnTo>
                                <a:cubicBezTo>
                                  <a:pt x="19854" y="21"/>
                                  <a:pt x="19850" y="18"/>
                                  <a:pt x="19850" y="13"/>
                                </a:cubicBezTo>
                                <a:cubicBezTo>
                                  <a:pt x="19850" y="9"/>
                                  <a:pt x="19854" y="5"/>
                                  <a:pt x="19858" y="5"/>
                                </a:cubicBezTo>
                                <a:close/>
                                <a:moveTo>
                                  <a:pt x="19890" y="5"/>
                                </a:moveTo>
                                <a:lnTo>
                                  <a:pt x="19890" y="5"/>
                                </a:lnTo>
                                <a:cubicBezTo>
                                  <a:pt x="19894" y="5"/>
                                  <a:pt x="19898" y="9"/>
                                  <a:pt x="19898" y="13"/>
                                </a:cubicBezTo>
                                <a:cubicBezTo>
                                  <a:pt x="19898" y="18"/>
                                  <a:pt x="19894" y="21"/>
                                  <a:pt x="19890" y="21"/>
                                </a:cubicBezTo>
                                <a:lnTo>
                                  <a:pt x="19890" y="21"/>
                                </a:lnTo>
                                <a:cubicBezTo>
                                  <a:pt x="19886" y="21"/>
                                  <a:pt x="19882" y="18"/>
                                  <a:pt x="19882" y="13"/>
                                </a:cubicBezTo>
                                <a:cubicBezTo>
                                  <a:pt x="19882" y="9"/>
                                  <a:pt x="19886" y="5"/>
                                  <a:pt x="19890" y="5"/>
                                </a:cubicBezTo>
                                <a:close/>
                                <a:moveTo>
                                  <a:pt x="19922" y="5"/>
                                </a:moveTo>
                                <a:lnTo>
                                  <a:pt x="19922" y="5"/>
                                </a:lnTo>
                                <a:cubicBezTo>
                                  <a:pt x="19926" y="5"/>
                                  <a:pt x="19930" y="9"/>
                                  <a:pt x="19930" y="13"/>
                                </a:cubicBezTo>
                                <a:cubicBezTo>
                                  <a:pt x="19930" y="18"/>
                                  <a:pt x="19926" y="21"/>
                                  <a:pt x="19922" y="21"/>
                                </a:cubicBezTo>
                                <a:lnTo>
                                  <a:pt x="19922" y="21"/>
                                </a:lnTo>
                                <a:cubicBezTo>
                                  <a:pt x="19918" y="21"/>
                                  <a:pt x="19914" y="18"/>
                                  <a:pt x="19914" y="13"/>
                                </a:cubicBezTo>
                                <a:cubicBezTo>
                                  <a:pt x="19914" y="9"/>
                                  <a:pt x="19918" y="5"/>
                                  <a:pt x="19922" y="5"/>
                                </a:cubicBezTo>
                                <a:close/>
                                <a:moveTo>
                                  <a:pt x="19954" y="5"/>
                                </a:moveTo>
                                <a:lnTo>
                                  <a:pt x="19954" y="5"/>
                                </a:lnTo>
                                <a:cubicBezTo>
                                  <a:pt x="19958" y="5"/>
                                  <a:pt x="19962" y="9"/>
                                  <a:pt x="19962" y="13"/>
                                </a:cubicBezTo>
                                <a:cubicBezTo>
                                  <a:pt x="19962" y="18"/>
                                  <a:pt x="19958" y="21"/>
                                  <a:pt x="19954" y="21"/>
                                </a:cubicBezTo>
                                <a:lnTo>
                                  <a:pt x="19954" y="21"/>
                                </a:lnTo>
                                <a:cubicBezTo>
                                  <a:pt x="19950" y="21"/>
                                  <a:pt x="19946" y="18"/>
                                  <a:pt x="19946" y="13"/>
                                </a:cubicBezTo>
                                <a:cubicBezTo>
                                  <a:pt x="19946" y="9"/>
                                  <a:pt x="19950" y="5"/>
                                  <a:pt x="19954" y="5"/>
                                </a:cubicBezTo>
                                <a:close/>
                                <a:moveTo>
                                  <a:pt x="19986" y="5"/>
                                </a:moveTo>
                                <a:lnTo>
                                  <a:pt x="19986" y="5"/>
                                </a:lnTo>
                                <a:cubicBezTo>
                                  <a:pt x="19990" y="5"/>
                                  <a:pt x="19994" y="9"/>
                                  <a:pt x="19994" y="13"/>
                                </a:cubicBezTo>
                                <a:cubicBezTo>
                                  <a:pt x="19994" y="18"/>
                                  <a:pt x="19990" y="21"/>
                                  <a:pt x="19986" y="21"/>
                                </a:cubicBezTo>
                                <a:lnTo>
                                  <a:pt x="19986" y="21"/>
                                </a:lnTo>
                                <a:cubicBezTo>
                                  <a:pt x="19982" y="21"/>
                                  <a:pt x="19978" y="18"/>
                                  <a:pt x="19978" y="13"/>
                                </a:cubicBezTo>
                                <a:cubicBezTo>
                                  <a:pt x="19978" y="9"/>
                                  <a:pt x="19982" y="5"/>
                                  <a:pt x="19986" y="5"/>
                                </a:cubicBezTo>
                                <a:close/>
                                <a:moveTo>
                                  <a:pt x="20018" y="5"/>
                                </a:moveTo>
                                <a:lnTo>
                                  <a:pt x="20018" y="5"/>
                                </a:lnTo>
                                <a:cubicBezTo>
                                  <a:pt x="20022" y="5"/>
                                  <a:pt x="20026" y="9"/>
                                  <a:pt x="20026" y="13"/>
                                </a:cubicBezTo>
                                <a:cubicBezTo>
                                  <a:pt x="20026" y="18"/>
                                  <a:pt x="20022" y="21"/>
                                  <a:pt x="20018" y="21"/>
                                </a:cubicBezTo>
                                <a:lnTo>
                                  <a:pt x="20018" y="21"/>
                                </a:lnTo>
                                <a:cubicBezTo>
                                  <a:pt x="20014" y="21"/>
                                  <a:pt x="20010" y="18"/>
                                  <a:pt x="20010" y="13"/>
                                </a:cubicBezTo>
                                <a:cubicBezTo>
                                  <a:pt x="20010" y="9"/>
                                  <a:pt x="20014" y="5"/>
                                  <a:pt x="20018" y="5"/>
                                </a:cubicBezTo>
                                <a:close/>
                                <a:moveTo>
                                  <a:pt x="20050" y="5"/>
                                </a:moveTo>
                                <a:lnTo>
                                  <a:pt x="20050" y="5"/>
                                </a:lnTo>
                                <a:cubicBezTo>
                                  <a:pt x="20054" y="5"/>
                                  <a:pt x="20058" y="9"/>
                                  <a:pt x="20058" y="13"/>
                                </a:cubicBezTo>
                                <a:cubicBezTo>
                                  <a:pt x="20058" y="18"/>
                                  <a:pt x="20054" y="21"/>
                                  <a:pt x="20050" y="21"/>
                                </a:cubicBezTo>
                                <a:lnTo>
                                  <a:pt x="20050" y="21"/>
                                </a:lnTo>
                                <a:cubicBezTo>
                                  <a:pt x="20046" y="21"/>
                                  <a:pt x="20042" y="18"/>
                                  <a:pt x="20042" y="13"/>
                                </a:cubicBezTo>
                                <a:cubicBezTo>
                                  <a:pt x="20042" y="9"/>
                                  <a:pt x="20046" y="5"/>
                                  <a:pt x="20050" y="5"/>
                                </a:cubicBezTo>
                                <a:close/>
                                <a:moveTo>
                                  <a:pt x="20082" y="5"/>
                                </a:moveTo>
                                <a:lnTo>
                                  <a:pt x="20082" y="5"/>
                                </a:lnTo>
                                <a:cubicBezTo>
                                  <a:pt x="20086" y="5"/>
                                  <a:pt x="20090" y="9"/>
                                  <a:pt x="20090" y="13"/>
                                </a:cubicBezTo>
                                <a:cubicBezTo>
                                  <a:pt x="20090" y="18"/>
                                  <a:pt x="20086" y="21"/>
                                  <a:pt x="20082" y="21"/>
                                </a:cubicBezTo>
                                <a:lnTo>
                                  <a:pt x="20082" y="21"/>
                                </a:lnTo>
                                <a:cubicBezTo>
                                  <a:pt x="20078" y="21"/>
                                  <a:pt x="20074" y="18"/>
                                  <a:pt x="20074" y="13"/>
                                </a:cubicBezTo>
                                <a:cubicBezTo>
                                  <a:pt x="20074" y="9"/>
                                  <a:pt x="20078" y="5"/>
                                  <a:pt x="20082" y="5"/>
                                </a:cubicBezTo>
                                <a:close/>
                                <a:moveTo>
                                  <a:pt x="20114" y="5"/>
                                </a:moveTo>
                                <a:lnTo>
                                  <a:pt x="20114" y="5"/>
                                </a:lnTo>
                                <a:cubicBezTo>
                                  <a:pt x="20119" y="5"/>
                                  <a:pt x="20122" y="9"/>
                                  <a:pt x="20122" y="13"/>
                                </a:cubicBezTo>
                                <a:cubicBezTo>
                                  <a:pt x="20122" y="18"/>
                                  <a:pt x="20119" y="21"/>
                                  <a:pt x="20114" y="21"/>
                                </a:cubicBezTo>
                                <a:lnTo>
                                  <a:pt x="20114" y="21"/>
                                </a:lnTo>
                                <a:cubicBezTo>
                                  <a:pt x="20110" y="21"/>
                                  <a:pt x="20106" y="18"/>
                                  <a:pt x="20106" y="13"/>
                                </a:cubicBezTo>
                                <a:cubicBezTo>
                                  <a:pt x="20106" y="9"/>
                                  <a:pt x="20110" y="5"/>
                                  <a:pt x="20114" y="5"/>
                                </a:cubicBezTo>
                                <a:close/>
                                <a:moveTo>
                                  <a:pt x="20146" y="5"/>
                                </a:moveTo>
                                <a:lnTo>
                                  <a:pt x="20146" y="5"/>
                                </a:lnTo>
                                <a:cubicBezTo>
                                  <a:pt x="20151" y="5"/>
                                  <a:pt x="20154" y="9"/>
                                  <a:pt x="20154" y="13"/>
                                </a:cubicBezTo>
                                <a:cubicBezTo>
                                  <a:pt x="20154" y="18"/>
                                  <a:pt x="20151" y="21"/>
                                  <a:pt x="20146" y="21"/>
                                </a:cubicBezTo>
                                <a:lnTo>
                                  <a:pt x="20146" y="21"/>
                                </a:lnTo>
                                <a:cubicBezTo>
                                  <a:pt x="20142" y="21"/>
                                  <a:pt x="20138" y="18"/>
                                  <a:pt x="20138" y="13"/>
                                </a:cubicBezTo>
                                <a:cubicBezTo>
                                  <a:pt x="20138" y="9"/>
                                  <a:pt x="20142" y="5"/>
                                  <a:pt x="20146" y="5"/>
                                </a:cubicBezTo>
                                <a:close/>
                                <a:moveTo>
                                  <a:pt x="20178" y="5"/>
                                </a:moveTo>
                                <a:lnTo>
                                  <a:pt x="20178" y="5"/>
                                </a:lnTo>
                                <a:cubicBezTo>
                                  <a:pt x="20183" y="5"/>
                                  <a:pt x="20186" y="9"/>
                                  <a:pt x="20186" y="13"/>
                                </a:cubicBezTo>
                                <a:cubicBezTo>
                                  <a:pt x="20186" y="18"/>
                                  <a:pt x="20183" y="21"/>
                                  <a:pt x="20178" y="21"/>
                                </a:cubicBezTo>
                                <a:lnTo>
                                  <a:pt x="20178" y="21"/>
                                </a:lnTo>
                                <a:cubicBezTo>
                                  <a:pt x="20174" y="21"/>
                                  <a:pt x="20170" y="18"/>
                                  <a:pt x="20170" y="13"/>
                                </a:cubicBezTo>
                                <a:cubicBezTo>
                                  <a:pt x="20170" y="9"/>
                                  <a:pt x="20174" y="5"/>
                                  <a:pt x="20178" y="5"/>
                                </a:cubicBezTo>
                                <a:close/>
                                <a:moveTo>
                                  <a:pt x="20210" y="5"/>
                                </a:moveTo>
                                <a:lnTo>
                                  <a:pt x="20210" y="5"/>
                                </a:lnTo>
                                <a:cubicBezTo>
                                  <a:pt x="20215" y="5"/>
                                  <a:pt x="20218" y="9"/>
                                  <a:pt x="20218" y="13"/>
                                </a:cubicBezTo>
                                <a:cubicBezTo>
                                  <a:pt x="20218" y="18"/>
                                  <a:pt x="20215" y="21"/>
                                  <a:pt x="20210" y="21"/>
                                </a:cubicBezTo>
                                <a:lnTo>
                                  <a:pt x="20210" y="21"/>
                                </a:lnTo>
                                <a:cubicBezTo>
                                  <a:pt x="20206" y="21"/>
                                  <a:pt x="20202" y="18"/>
                                  <a:pt x="20202" y="13"/>
                                </a:cubicBezTo>
                                <a:cubicBezTo>
                                  <a:pt x="20202" y="9"/>
                                  <a:pt x="20206" y="5"/>
                                  <a:pt x="20210" y="5"/>
                                </a:cubicBezTo>
                                <a:close/>
                                <a:moveTo>
                                  <a:pt x="20242" y="5"/>
                                </a:moveTo>
                                <a:lnTo>
                                  <a:pt x="20242" y="5"/>
                                </a:lnTo>
                                <a:cubicBezTo>
                                  <a:pt x="20247" y="5"/>
                                  <a:pt x="20250" y="9"/>
                                  <a:pt x="20250" y="13"/>
                                </a:cubicBezTo>
                                <a:cubicBezTo>
                                  <a:pt x="20250" y="18"/>
                                  <a:pt x="20247" y="21"/>
                                  <a:pt x="20242" y="21"/>
                                </a:cubicBezTo>
                                <a:lnTo>
                                  <a:pt x="20242" y="21"/>
                                </a:lnTo>
                                <a:cubicBezTo>
                                  <a:pt x="20238" y="21"/>
                                  <a:pt x="20234" y="18"/>
                                  <a:pt x="20234" y="13"/>
                                </a:cubicBezTo>
                                <a:cubicBezTo>
                                  <a:pt x="20234" y="9"/>
                                  <a:pt x="20238" y="5"/>
                                  <a:pt x="20242" y="5"/>
                                </a:cubicBezTo>
                                <a:close/>
                                <a:moveTo>
                                  <a:pt x="20274" y="5"/>
                                </a:moveTo>
                                <a:lnTo>
                                  <a:pt x="20274" y="5"/>
                                </a:lnTo>
                                <a:cubicBezTo>
                                  <a:pt x="20279" y="5"/>
                                  <a:pt x="20282" y="9"/>
                                  <a:pt x="20282" y="13"/>
                                </a:cubicBezTo>
                                <a:cubicBezTo>
                                  <a:pt x="20282" y="18"/>
                                  <a:pt x="20279" y="21"/>
                                  <a:pt x="20274" y="21"/>
                                </a:cubicBezTo>
                                <a:lnTo>
                                  <a:pt x="20274" y="21"/>
                                </a:lnTo>
                                <a:cubicBezTo>
                                  <a:pt x="20270" y="21"/>
                                  <a:pt x="20266" y="18"/>
                                  <a:pt x="20266" y="13"/>
                                </a:cubicBezTo>
                                <a:cubicBezTo>
                                  <a:pt x="20266" y="9"/>
                                  <a:pt x="20270" y="5"/>
                                  <a:pt x="20274" y="5"/>
                                </a:cubicBezTo>
                                <a:close/>
                                <a:moveTo>
                                  <a:pt x="20306" y="5"/>
                                </a:moveTo>
                                <a:lnTo>
                                  <a:pt x="20306" y="5"/>
                                </a:lnTo>
                                <a:cubicBezTo>
                                  <a:pt x="20311" y="5"/>
                                  <a:pt x="20314" y="9"/>
                                  <a:pt x="20314" y="13"/>
                                </a:cubicBezTo>
                                <a:cubicBezTo>
                                  <a:pt x="20314" y="18"/>
                                  <a:pt x="20311" y="21"/>
                                  <a:pt x="20306" y="21"/>
                                </a:cubicBezTo>
                                <a:lnTo>
                                  <a:pt x="20306" y="21"/>
                                </a:lnTo>
                                <a:cubicBezTo>
                                  <a:pt x="20302" y="21"/>
                                  <a:pt x="20298" y="18"/>
                                  <a:pt x="20298" y="13"/>
                                </a:cubicBezTo>
                                <a:cubicBezTo>
                                  <a:pt x="20298" y="9"/>
                                  <a:pt x="20302" y="5"/>
                                  <a:pt x="20306" y="5"/>
                                </a:cubicBezTo>
                                <a:close/>
                                <a:moveTo>
                                  <a:pt x="20338" y="5"/>
                                </a:moveTo>
                                <a:lnTo>
                                  <a:pt x="20338" y="5"/>
                                </a:lnTo>
                                <a:cubicBezTo>
                                  <a:pt x="20343" y="5"/>
                                  <a:pt x="20346" y="9"/>
                                  <a:pt x="20346" y="13"/>
                                </a:cubicBezTo>
                                <a:cubicBezTo>
                                  <a:pt x="20346" y="18"/>
                                  <a:pt x="20343" y="21"/>
                                  <a:pt x="20338" y="21"/>
                                </a:cubicBezTo>
                                <a:lnTo>
                                  <a:pt x="20338" y="21"/>
                                </a:lnTo>
                                <a:cubicBezTo>
                                  <a:pt x="20334" y="21"/>
                                  <a:pt x="20330" y="18"/>
                                  <a:pt x="20330" y="13"/>
                                </a:cubicBezTo>
                                <a:cubicBezTo>
                                  <a:pt x="20330" y="9"/>
                                  <a:pt x="20334" y="5"/>
                                  <a:pt x="20338" y="5"/>
                                </a:cubicBezTo>
                                <a:close/>
                                <a:moveTo>
                                  <a:pt x="20370" y="5"/>
                                </a:moveTo>
                                <a:lnTo>
                                  <a:pt x="20370" y="5"/>
                                </a:lnTo>
                                <a:cubicBezTo>
                                  <a:pt x="20375" y="5"/>
                                  <a:pt x="20378" y="9"/>
                                  <a:pt x="20378" y="13"/>
                                </a:cubicBezTo>
                                <a:cubicBezTo>
                                  <a:pt x="20378" y="18"/>
                                  <a:pt x="20375" y="21"/>
                                  <a:pt x="20370" y="21"/>
                                </a:cubicBezTo>
                                <a:lnTo>
                                  <a:pt x="20370" y="21"/>
                                </a:lnTo>
                                <a:cubicBezTo>
                                  <a:pt x="20366" y="21"/>
                                  <a:pt x="20362" y="18"/>
                                  <a:pt x="20362" y="13"/>
                                </a:cubicBezTo>
                                <a:cubicBezTo>
                                  <a:pt x="20362" y="9"/>
                                  <a:pt x="20366" y="5"/>
                                  <a:pt x="20370" y="5"/>
                                </a:cubicBezTo>
                                <a:close/>
                                <a:moveTo>
                                  <a:pt x="20402" y="5"/>
                                </a:moveTo>
                                <a:lnTo>
                                  <a:pt x="20402" y="5"/>
                                </a:lnTo>
                                <a:cubicBezTo>
                                  <a:pt x="20407" y="5"/>
                                  <a:pt x="20410" y="9"/>
                                  <a:pt x="20410" y="13"/>
                                </a:cubicBezTo>
                                <a:cubicBezTo>
                                  <a:pt x="20410" y="18"/>
                                  <a:pt x="20407" y="21"/>
                                  <a:pt x="20402" y="21"/>
                                </a:cubicBezTo>
                                <a:lnTo>
                                  <a:pt x="20402" y="21"/>
                                </a:lnTo>
                                <a:cubicBezTo>
                                  <a:pt x="20398" y="21"/>
                                  <a:pt x="20394" y="18"/>
                                  <a:pt x="20394" y="13"/>
                                </a:cubicBezTo>
                                <a:cubicBezTo>
                                  <a:pt x="20394" y="9"/>
                                  <a:pt x="20398" y="5"/>
                                  <a:pt x="20402" y="5"/>
                                </a:cubicBezTo>
                                <a:close/>
                                <a:moveTo>
                                  <a:pt x="20434" y="5"/>
                                </a:moveTo>
                                <a:lnTo>
                                  <a:pt x="20434" y="5"/>
                                </a:lnTo>
                                <a:cubicBezTo>
                                  <a:pt x="20439" y="5"/>
                                  <a:pt x="20442" y="9"/>
                                  <a:pt x="20442" y="13"/>
                                </a:cubicBezTo>
                                <a:cubicBezTo>
                                  <a:pt x="20442" y="18"/>
                                  <a:pt x="20439" y="21"/>
                                  <a:pt x="20434" y="21"/>
                                </a:cubicBezTo>
                                <a:lnTo>
                                  <a:pt x="20434" y="21"/>
                                </a:lnTo>
                                <a:cubicBezTo>
                                  <a:pt x="20430" y="21"/>
                                  <a:pt x="20426" y="18"/>
                                  <a:pt x="20426" y="13"/>
                                </a:cubicBezTo>
                                <a:cubicBezTo>
                                  <a:pt x="20426" y="9"/>
                                  <a:pt x="20430" y="5"/>
                                  <a:pt x="20434" y="5"/>
                                </a:cubicBezTo>
                                <a:close/>
                                <a:moveTo>
                                  <a:pt x="20466" y="5"/>
                                </a:moveTo>
                                <a:lnTo>
                                  <a:pt x="20466" y="5"/>
                                </a:lnTo>
                                <a:cubicBezTo>
                                  <a:pt x="20471" y="5"/>
                                  <a:pt x="20474" y="9"/>
                                  <a:pt x="20474" y="13"/>
                                </a:cubicBezTo>
                                <a:cubicBezTo>
                                  <a:pt x="20474" y="18"/>
                                  <a:pt x="20471" y="21"/>
                                  <a:pt x="20466" y="21"/>
                                </a:cubicBezTo>
                                <a:lnTo>
                                  <a:pt x="20466" y="21"/>
                                </a:lnTo>
                                <a:cubicBezTo>
                                  <a:pt x="20462" y="21"/>
                                  <a:pt x="20458" y="18"/>
                                  <a:pt x="20458" y="13"/>
                                </a:cubicBezTo>
                                <a:cubicBezTo>
                                  <a:pt x="20458" y="9"/>
                                  <a:pt x="20462" y="5"/>
                                  <a:pt x="20466" y="5"/>
                                </a:cubicBezTo>
                                <a:close/>
                                <a:moveTo>
                                  <a:pt x="20498" y="5"/>
                                </a:moveTo>
                                <a:lnTo>
                                  <a:pt x="20498" y="5"/>
                                </a:lnTo>
                                <a:cubicBezTo>
                                  <a:pt x="20503" y="5"/>
                                  <a:pt x="20506" y="9"/>
                                  <a:pt x="20506" y="13"/>
                                </a:cubicBezTo>
                                <a:cubicBezTo>
                                  <a:pt x="20506" y="18"/>
                                  <a:pt x="20503" y="21"/>
                                  <a:pt x="20498" y="21"/>
                                </a:cubicBezTo>
                                <a:lnTo>
                                  <a:pt x="20498" y="21"/>
                                </a:lnTo>
                                <a:cubicBezTo>
                                  <a:pt x="20494" y="21"/>
                                  <a:pt x="20490" y="18"/>
                                  <a:pt x="20490" y="13"/>
                                </a:cubicBezTo>
                                <a:cubicBezTo>
                                  <a:pt x="20490" y="9"/>
                                  <a:pt x="20494" y="5"/>
                                  <a:pt x="20498" y="5"/>
                                </a:cubicBezTo>
                                <a:close/>
                                <a:moveTo>
                                  <a:pt x="20530" y="5"/>
                                </a:moveTo>
                                <a:lnTo>
                                  <a:pt x="20530" y="5"/>
                                </a:lnTo>
                                <a:cubicBezTo>
                                  <a:pt x="20535" y="5"/>
                                  <a:pt x="20538" y="9"/>
                                  <a:pt x="20538" y="13"/>
                                </a:cubicBezTo>
                                <a:cubicBezTo>
                                  <a:pt x="20538" y="18"/>
                                  <a:pt x="20535" y="21"/>
                                  <a:pt x="20530" y="21"/>
                                </a:cubicBezTo>
                                <a:lnTo>
                                  <a:pt x="20530" y="21"/>
                                </a:lnTo>
                                <a:cubicBezTo>
                                  <a:pt x="20526" y="21"/>
                                  <a:pt x="20522" y="18"/>
                                  <a:pt x="20522" y="13"/>
                                </a:cubicBezTo>
                                <a:cubicBezTo>
                                  <a:pt x="20522" y="9"/>
                                  <a:pt x="20526" y="5"/>
                                  <a:pt x="20530" y="5"/>
                                </a:cubicBezTo>
                                <a:close/>
                                <a:moveTo>
                                  <a:pt x="20562" y="5"/>
                                </a:moveTo>
                                <a:lnTo>
                                  <a:pt x="20562" y="5"/>
                                </a:lnTo>
                                <a:cubicBezTo>
                                  <a:pt x="20567" y="5"/>
                                  <a:pt x="20570" y="9"/>
                                  <a:pt x="20570" y="13"/>
                                </a:cubicBezTo>
                                <a:cubicBezTo>
                                  <a:pt x="20570" y="18"/>
                                  <a:pt x="20567" y="21"/>
                                  <a:pt x="20562" y="21"/>
                                </a:cubicBezTo>
                                <a:lnTo>
                                  <a:pt x="20562" y="21"/>
                                </a:lnTo>
                                <a:cubicBezTo>
                                  <a:pt x="20558" y="21"/>
                                  <a:pt x="20554" y="18"/>
                                  <a:pt x="20554" y="13"/>
                                </a:cubicBezTo>
                                <a:cubicBezTo>
                                  <a:pt x="20554" y="9"/>
                                  <a:pt x="20558" y="5"/>
                                  <a:pt x="20562" y="5"/>
                                </a:cubicBezTo>
                                <a:close/>
                                <a:moveTo>
                                  <a:pt x="20594" y="5"/>
                                </a:moveTo>
                                <a:lnTo>
                                  <a:pt x="20594" y="5"/>
                                </a:lnTo>
                                <a:cubicBezTo>
                                  <a:pt x="20599" y="5"/>
                                  <a:pt x="20602" y="9"/>
                                  <a:pt x="20602" y="13"/>
                                </a:cubicBezTo>
                                <a:cubicBezTo>
                                  <a:pt x="20602" y="18"/>
                                  <a:pt x="20599" y="21"/>
                                  <a:pt x="20594" y="21"/>
                                </a:cubicBezTo>
                                <a:lnTo>
                                  <a:pt x="20594" y="21"/>
                                </a:lnTo>
                                <a:cubicBezTo>
                                  <a:pt x="20590" y="21"/>
                                  <a:pt x="20586" y="18"/>
                                  <a:pt x="20586" y="13"/>
                                </a:cubicBezTo>
                                <a:cubicBezTo>
                                  <a:pt x="20586" y="9"/>
                                  <a:pt x="20590" y="5"/>
                                  <a:pt x="20594" y="5"/>
                                </a:cubicBezTo>
                                <a:close/>
                                <a:moveTo>
                                  <a:pt x="20626" y="5"/>
                                </a:moveTo>
                                <a:lnTo>
                                  <a:pt x="20626" y="5"/>
                                </a:lnTo>
                                <a:cubicBezTo>
                                  <a:pt x="20631" y="5"/>
                                  <a:pt x="20634" y="9"/>
                                  <a:pt x="20634" y="13"/>
                                </a:cubicBezTo>
                                <a:cubicBezTo>
                                  <a:pt x="20634" y="18"/>
                                  <a:pt x="20631" y="21"/>
                                  <a:pt x="20626" y="21"/>
                                </a:cubicBezTo>
                                <a:lnTo>
                                  <a:pt x="20626" y="21"/>
                                </a:lnTo>
                                <a:cubicBezTo>
                                  <a:pt x="20622" y="21"/>
                                  <a:pt x="20618" y="18"/>
                                  <a:pt x="20618" y="13"/>
                                </a:cubicBezTo>
                                <a:cubicBezTo>
                                  <a:pt x="20618" y="9"/>
                                  <a:pt x="20622" y="5"/>
                                  <a:pt x="20626" y="5"/>
                                </a:cubicBezTo>
                                <a:close/>
                                <a:moveTo>
                                  <a:pt x="20658" y="5"/>
                                </a:moveTo>
                                <a:lnTo>
                                  <a:pt x="20658" y="5"/>
                                </a:lnTo>
                                <a:cubicBezTo>
                                  <a:pt x="20663" y="5"/>
                                  <a:pt x="20666" y="9"/>
                                  <a:pt x="20666" y="13"/>
                                </a:cubicBezTo>
                                <a:cubicBezTo>
                                  <a:pt x="20666" y="18"/>
                                  <a:pt x="20663" y="21"/>
                                  <a:pt x="20658" y="21"/>
                                </a:cubicBezTo>
                                <a:lnTo>
                                  <a:pt x="20658" y="21"/>
                                </a:lnTo>
                                <a:cubicBezTo>
                                  <a:pt x="20654" y="21"/>
                                  <a:pt x="20650" y="18"/>
                                  <a:pt x="20650" y="13"/>
                                </a:cubicBezTo>
                                <a:cubicBezTo>
                                  <a:pt x="20650" y="9"/>
                                  <a:pt x="20654" y="5"/>
                                  <a:pt x="20658" y="5"/>
                                </a:cubicBezTo>
                                <a:close/>
                                <a:moveTo>
                                  <a:pt x="20690" y="5"/>
                                </a:moveTo>
                                <a:lnTo>
                                  <a:pt x="20690" y="5"/>
                                </a:lnTo>
                                <a:cubicBezTo>
                                  <a:pt x="20695" y="5"/>
                                  <a:pt x="20698" y="9"/>
                                  <a:pt x="20698" y="13"/>
                                </a:cubicBezTo>
                                <a:cubicBezTo>
                                  <a:pt x="20698" y="18"/>
                                  <a:pt x="20695" y="21"/>
                                  <a:pt x="20690" y="21"/>
                                </a:cubicBezTo>
                                <a:lnTo>
                                  <a:pt x="20690" y="21"/>
                                </a:lnTo>
                                <a:cubicBezTo>
                                  <a:pt x="20686" y="21"/>
                                  <a:pt x="20682" y="18"/>
                                  <a:pt x="20682" y="13"/>
                                </a:cubicBezTo>
                                <a:cubicBezTo>
                                  <a:pt x="20682" y="9"/>
                                  <a:pt x="20686" y="5"/>
                                  <a:pt x="20690" y="5"/>
                                </a:cubicBezTo>
                                <a:close/>
                                <a:moveTo>
                                  <a:pt x="20722" y="5"/>
                                </a:moveTo>
                                <a:lnTo>
                                  <a:pt x="20722" y="5"/>
                                </a:lnTo>
                                <a:cubicBezTo>
                                  <a:pt x="20727" y="5"/>
                                  <a:pt x="20730" y="9"/>
                                  <a:pt x="20730" y="13"/>
                                </a:cubicBezTo>
                                <a:cubicBezTo>
                                  <a:pt x="20730" y="18"/>
                                  <a:pt x="20727" y="21"/>
                                  <a:pt x="20722" y="21"/>
                                </a:cubicBezTo>
                                <a:lnTo>
                                  <a:pt x="20722" y="21"/>
                                </a:lnTo>
                                <a:cubicBezTo>
                                  <a:pt x="20718" y="21"/>
                                  <a:pt x="20714" y="18"/>
                                  <a:pt x="20714" y="13"/>
                                </a:cubicBezTo>
                                <a:cubicBezTo>
                                  <a:pt x="20714" y="9"/>
                                  <a:pt x="20718" y="5"/>
                                  <a:pt x="20722" y="5"/>
                                </a:cubicBezTo>
                                <a:close/>
                                <a:moveTo>
                                  <a:pt x="20754" y="5"/>
                                </a:moveTo>
                                <a:lnTo>
                                  <a:pt x="20754" y="5"/>
                                </a:lnTo>
                                <a:cubicBezTo>
                                  <a:pt x="20759" y="5"/>
                                  <a:pt x="20762" y="9"/>
                                  <a:pt x="20762" y="13"/>
                                </a:cubicBezTo>
                                <a:cubicBezTo>
                                  <a:pt x="20762" y="18"/>
                                  <a:pt x="20759" y="21"/>
                                  <a:pt x="20754" y="21"/>
                                </a:cubicBezTo>
                                <a:lnTo>
                                  <a:pt x="20754" y="21"/>
                                </a:lnTo>
                                <a:cubicBezTo>
                                  <a:pt x="20750" y="21"/>
                                  <a:pt x="20746" y="18"/>
                                  <a:pt x="20746" y="13"/>
                                </a:cubicBezTo>
                                <a:cubicBezTo>
                                  <a:pt x="20746" y="9"/>
                                  <a:pt x="20750" y="5"/>
                                  <a:pt x="20754" y="5"/>
                                </a:cubicBezTo>
                                <a:close/>
                                <a:moveTo>
                                  <a:pt x="20786" y="5"/>
                                </a:moveTo>
                                <a:lnTo>
                                  <a:pt x="20786" y="5"/>
                                </a:lnTo>
                                <a:cubicBezTo>
                                  <a:pt x="20791" y="5"/>
                                  <a:pt x="20794" y="9"/>
                                  <a:pt x="20794" y="13"/>
                                </a:cubicBezTo>
                                <a:cubicBezTo>
                                  <a:pt x="20794" y="18"/>
                                  <a:pt x="20791" y="21"/>
                                  <a:pt x="20786" y="21"/>
                                </a:cubicBezTo>
                                <a:lnTo>
                                  <a:pt x="20786" y="21"/>
                                </a:lnTo>
                                <a:cubicBezTo>
                                  <a:pt x="20782" y="21"/>
                                  <a:pt x="20778" y="18"/>
                                  <a:pt x="20778" y="13"/>
                                </a:cubicBezTo>
                                <a:cubicBezTo>
                                  <a:pt x="20778" y="9"/>
                                  <a:pt x="20782" y="5"/>
                                  <a:pt x="20786" y="5"/>
                                </a:cubicBezTo>
                                <a:close/>
                                <a:moveTo>
                                  <a:pt x="20818" y="5"/>
                                </a:moveTo>
                                <a:lnTo>
                                  <a:pt x="20818" y="5"/>
                                </a:lnTo>
                                <a:cubicBezTo>
                                  <a:pt x="20823" y="5"/>
                                  <a:pt x="20826" y="9"/>
                                  <a:pt x="20826" y="13"/>
                                </a:cubicBezTo>
                                <a:cubicBezTo>
                                  <a:pt x="20826" y="18"/>
                                  <a:pt x="20823" y="21"/>
                                  <a:pt x="20818" y="21"/>
                                </a:cubicBezTo>
                                <a:lnTo>
                                  <a:pt x="20818" y="21"/>
                                </a:lnTo>
                                <a:cubicBezTo>
                                  <a:pt x="20814" y="21"/>
                                  <a:pt x="20810" y="18"/>
                                  <a:pt x="20810" y="13"/>
                                </a:cubicBezTo>
                                <a:cubicBezTo>
                                  <a:pt x="20810" y="9"/>
                                  <a:pt x="20814" y="5"/>
                                  <a:pt x="20818" y="5"/>
                                </a:cubicBezTo>
                                <a:close/>
                                <a:moveTo>
                                  <a:pt x="20850" y="5"/>
                                </a:moveTo>
                                <a:lnTo>
                                  <a:pt x="20850" y="5"/>
                                </a:lnTo>
                                <a:cubicBezTo>
                                  <a:pt x="20855" y="5"/>
                                  <a:pt x="20858" y="9"/>
                                  <a:pt x="20858" y="13"/>
                                </a:cubicBezTo>
                                <a:cubicBezTo>
                                  <a:pt x="20858" y="18"/>
                                  <a:pt x="20855" y="21"/>
                                  <a:pt x="20850" y="21"/>
                                </a:cubicBezTo>
                                <a:lnTo>
                                  <a:pt x="20850" y="21"/>
                                </a:lnTo>
                                <a:cubicBezTo>
                                  <a:pt x="20846" y="21"/>
                                  <a:pt x="20842" y="18"/>
                                  <a:pt x="20842" y="13"/>
                                </a:cubicBezTo>
                                <a:cubicBezTo>
                                  <a:pt x="20842" y="9"/>
                                  <a:pt x="20846" y="5"/>
                                  <a:pt x="20850" y="5"/>
                                </a:cubicBezTo>
                                <a:close/>
                                <a:moveTo>
                                  <a:pt x="20882" y="5"/>
                                </a:moveTo>
                                <a:lnTo>
                                  <a:pt x="20883" y="5"/>
                                </a:lnTo>
                                <a:cubicBezTo>
                                  <a:pt x="20887" y="5"/>
                                  <a:pt x="20891" y="9"/>
                                  <a:pt x="20891" y="13"/>
                                </a:cubicBezTo>
                                <a:cubicBezTo>
                                  <a:pt x="20891" y="18"/>
                                  <a:pt x="20887" y="21"/>
                                  <a:pt x="20883" y="21"/>
                                </a:cubicBezTo>
                                <a:lnTo>
                                  <a:pt x="20882" y="21"/>
                                </a:lnTo>
                                <a:cubicBezTo>
                                  <a:pt x="20878" y="21"/>
                                  <a:pt x="20874" y="18"/>
                                  <a:pt x="20874" y="13"/>
                                </a:cubicBezTo>
                                <a:cubicBezTo>
                                  <a:pt x="20874" y="9"/>
                                  <a:pt x="20878" y="5"/>
                                  <a:pt x="20882" y="5"/>
                                </a:cubicBezTo>
                                <a:close/>
                                <a:moveTo>
                                  <a:pt x="20915" y="5"/>
                                </a:moveTo>
                                <a:lnTo>
                                  <a:pt x="20915" y="5"/>
                                </a:lnTo>
                                <a:cubicBezTo>
                                  <a:pt x="20919" y="5"/>
                                  <a:pt x="20923" y="9"/>
                                  <a:pt x="20923" y="13"/>
                                </a:cubicBezTo>
                                <a:cubicBezTo>
                                  <a:pt x="20923" y="18"/>
                                  <a:pt x="20919" y="21"/>
                                  <a:pt x="20915" y="21"/>
                                </a:cubicBezTo>
                                <a:lnTo>
                                  <a:pt x="20915" y="21"/>
                                </a:lnTo>
                                <a:cubicBezTo>
                                  <a:pt x="20910" y="21"/>
                                  <a:pt x="20907" y="18"/>
                                  <a:pt x="20907" y="13"/>
                                </a:cubicBezTo>
                                <a:cubicBezTo>
                                  <a:pt x="20907" y="9"/>
                                  <a:pt x="20910" y="5"/>
                                  <a:pt x="20915" y="5"/>
                                </a:cubicBezTo>
                                <a:close/>
                                <a:moveTo>
                                  <a:pt x="20947" y="5"/>
                                </a:moveTo>
                                <a:lnTo>
                                  <a:pt x="20947" y="5"/>
                                </a:lnTo>
                                <a:cubicBezTo>
                                  <a:pt x="20951" y="5"/>
                                  <a:pt x="20955" y="9"/>
                                  <a:pt x="20955" y="13"/>
                                </a:cubicBezTo>
                                <a:cubicBezTo>
                                  <a:pt x="20955" y="18"/>
                                  <a:pt x="20951" y="21"/>
                                  <a:pt x="20947" y="21"/>
                                </a:cubicBezTo>
                                <a:lnTo>
                                  <a:pt x="20947" y="21"/>
                                </a:lnTo>
                                <a:cubicBezTo>
                                  <a:pt x="20942" y="21"/>
                                  <a:pt x="20939" y="18"/>
                                  <a:pt x="20939" y="13"/>
                                </a:cubicBezTo>
                                <a:cubicBezTo>
                                  <a:pt x="20939" y="9"/>
                                  <a:pt x="20942" y="5"/>
                                  <a:pt x="20947" y="5"/>
                                </a:cubicBezTo>
                                <a:close/>
                                <a:moveTo>
                                  <a:pt x="20979" y="5"/>
                                </a:moveTo>
                                <a:lnTo>
                                  <a:pt x="20979" y="5"/>
                                </a:lnTo>
                                <a:cubicBezTo>
                                  <a:pt x="20983" y="5"/>
                                  <a:pt x="20987" y="9"/>
                                  <a:pt x="20987" y="13"/>
                                </a:cubicBezTo>
                                <a:cubicBezTo>
                                  <a:pt x="20987" y="18"/>
                                  <a:pt x="20983" y="21"/>
                                  <a:pt x="20979" y="21"/>
                                </a:cubicBezTo>
                                <a:lnTo>
                                  <a:pt x="20979" y="21"/>
                                </a:lnTo>
                                <a:cubicBezTo>
                                  <a:pt x="20974" y="21"/>
                                  <a:pt x="20971" y="18"/>
                                  <a:pt x="20971" y="13"/>
                                </a:cubicBezTo>
                                <a:cubicBezTo>
                                  <a:pt x="20971" y="9"/>
                                  <a:pt x="20974" y="5"/>
                                  <a:pt x="20979" y="5"/>
                                </a:cubicBezTo>
                                <a:close/>
                                <a:moveTo>
                                  <a:pt x="21011" y="5"/>
                                </a:moveTo>
                                <a:lnTo>
                                  <a:pt x="21011" y="5"/>
                                </a:lnTo>
                                <a:cubicBezTo>
                                  <a:pt x="21015" y="5"/>
                                  <a:pt x="21019" y="9"/>
                                  <a:pt x="21019" y="13"/>
                                </a:cubicBezTo>
                                <a:cubicBezTo>
                                  <a:pt x="21019" y="18"/>
                                  <a:pt x="21015" y="21"/>
                                  <a:pt x="21011" y="21"/>
                                </a:cubicBezTo>
                                <a:lnTo>
                                  <a:pt x="21011" y="21"/>
                                </a:lnTo>
                                <a:cubicBezTo>
                                  <a:pt x="21006" y="21"/>
                                  <a:pt x="21003" y="18"/>
                                  <a:pt x="21003" y="13"/>
                                </a:cubicBezTo>
                                <a:cubicBezTo>
                                  <a:pt x="21003" y="9"/>
                                  <a:pt x="21006" y="5"/>
                                  <a:pt x="21011" y="5"/>
                                </a:cubicBezTo>
                                <a:close/>
                                <a:moveTo>
                                  <a:pt x="21043" y="5"/>
                                </a:moveTo>
                                <a:lnTo>
                                  <a:pt x="21043" y="5"/>
                                </a:lnTo>
                                <a:cubicBezTo>
                                  <a:pt x="21047" y="5"/>
                                  <a:pt x="21051" y="9"/>
                                  <a:pt x="21051" y="13"/>
                                </a:cubicBezTo>
                                <a:cubicBezTo>
                                  <a:pt x="21051" y="18"/>
                                  <a:pt x="21047" y="21"/>
                                  <a:pt x="21043" y="21"/>
                                </a:cubicBezTo>
                                <a:lnTo>
                                  <a:pt x="21043" y="21"/>
                                </a:lnTo>
                                <a:cubicBezTo>
                                  <a:pt x="21038" y="21"/>
                                  <a:pt x="21035" y="18"/>
                                  <a:pt x="21035" y="13"/>
                                </a:cubicBezTo>
                                <a:cubicBezTo>
                                  <a:pt x="21035" y="9"/>
                                  <a:pt x="21038" y="5"/>
                                  <a:pt x="21043" y="5"/>
                                </a:cubicBezTo>
                                <a:close/>
                                <a:moveTo>
                                  <a:pt x="21075" y="5"/>
                                </a:moveTo>
                                <a:lnTo>
                                  <a:pt x="21075" y="5"/>
                                </a:lnTo>
                                <a:cubicBezTo>
                                  <a:pt x="21079" y="5"/>
                                  <a:pt x="21083" y="9"/>
                                  <a:pt x="21083" y="13"/>
                                </a:cubicBezTo>
                                <a:cubicBezTo>
                                  <a:pt x="21083" y="18"/>
                                  <a:pt x="21079" y="21"/>
                                  <a:pt x="21075" y="21"/>
                                </a:cubicBezTo>
                                <a:lnTo>
                                  <a:pt x="21075" y="21"/>
                                </a:lnTo>
                                <a:cubicBezTo>
                                  <a:pt x="21070" y="21"/>
                                  <a:pt x="21067" y="18"/>
                                  <a:pt x="21067" y="13"/>
                                </a:cubicBezTo>
                                <a:cubicBezTo>
                                  <a:pt x="21067" y="9"/>
                                  <a:pt x="21070" y="5"/>
                                  <a:pt x="21075" y="5"/>
                                </a:cubicBezTo>
                                <a:close/>
                                <a:moveTo>
                                  <a:pt x="21107" y="6"/>
                                </a:moveTo>
                                <a:lnTo>
                                  <a:pt x="21107" y="6"/>
                                </a:lnTo>
                                <a:cubicBezTo>
                                  <a:pt x="21111" y="6"/>
                                  <a:pt x="21115" y="9"/>
                                  <a:pt x="21115" y="14"/>
                                </a:cubicBezTo>
                                <a:cubicBezTo>
                                  <a:pt x="21115" y="18"/>
                                  <a:pt x="21111" y="22"/>
                                  <a:pt x="21107" y="22"/>
                                </a:cubicBezTo>
                                <a:lnTo>
                                  <a:pt x="21107" y="22"/>
                                </a:lnTo>
                                <a:cubicBezTo>
                                  <a:pt x="21102" y="22"/>
                                  <a:pt x="21099" y="18"/>
                                  <a:pt x="21099" y="14"/>
                                </a:cubicBezTo>
                                <a:cubicBezTo>
                                  <a:pt x="21099" y="9"/>
                                  <a:pt x="21102" y="6"/>
                                  <a:pt x="21107" y="6"/>
                                </a:cubicBezTo>
                                <a:close/>
                                <a:moveTo>
                                  <a:pt x="21139" y="6"/>
                                </a:moveTo>
                                <a:lnTo>
                                  <a:pt x="21139" y="6"/>
                                </a:lnTo>
                                <a:cubicBezTo>
                                  <a:pt x="21143" y="6"/>
                                  <a:pt x="21147" y="9"/>
                                  <a:pt x="21147" y="14"/>
                                </a:cubicBezTo>
                                <a:cubicBezTo>
                                  <a:pt x="21147" y="18"/>
                                  <a:pt x="21143" y="22"/>
                                  <a:pt x="21139" y="22"/>
                                </a:cubicBezTo>
                                <a:lnTo>
                                  <a:pt x="21139" y="22"/>
                                </a:lnTo>
                                <a:cubicBezTo>
                                  <a:pt x="21134" y="22"/>
                                  <a:pt x="21131" y="18"/>
                                  <a:pt x="21131" y="14"/>
                                </a:cubicBezTo>
                                <a:cubicBezTo>
                                  <a:pt x="21131" y="9"/>
                                  <a:pt x="21134" y="6"/>
                                  <a:pt x="21139" y="6"/>
                                </a:cubicBezTo>
                                <a:close/>
                                <a:moveTo>
                                  <a:pt x="21171" y="6"/>
                                </a:moveTo>
                                <a:lnTo>
                                  <a:pt x="21171" y="6"/>
                                </a:lnTo>
                                <a:cubicBezTo>
                                  <a:pt x="21175" y="6"/>
                                  <a:pt x="21179" y="9"/>
                                  <a:pt x="21179" y="14"/>
                                </a:cubicBezTo>
                                <a:cubicBezTo>
                                  <a:pt x="21179" y="18"/>
                                  <a:pt x="21175" y="22"/>
                                  <a:pt x="21171" y="22"/>
                                </a:cubicBezTo>
                                <a:lnTo>
                                  <a:pt x="21171" y="22"/>
                                </a:lnTo>
                                <a:cubicBezTo>
                                  <a:pt x="21166" y="22"/>
                                  <a:pt x="21163" y="18"/>
                                  <a:pt x="21163" y="14"/>
                                </a:cubicBezTo>
                                <a:cubicBezTo>
                                  <a:pt x="21163" y="9"/>
                                  <a:pt x="21166" y="6"/>
                                  <a:pt x="21171" y="6"/>
                                </a:cubicBezTo>
                                <a:close/>
                                <a:moveTo>
                                  <a:pt x="21203" y="6"/>
                                </a:moveTo>
                                <a:lnTo>
                                  <a:pt x="21203" y="6"/>
                                </a:lnTo>
                                <a:cubicBezTo>
                                  <a:pt x="21207" y="6"/>
                                  <a:pt x="21211" y="9"/>
                                  <a:pt x="21211" y="14"/>
                                </a:cubicBezTo>
                                <a:cubicBezTo>
                                  <a:pt x="21211" y="18"/>
                                  <a:pt x="21207" y="22"/>
                                  <a:pt x="21203" y="22"/>
                                </a:cubicBezTo>
                                <a:lnTo>
                                  <a:pt x="21203" y="22"/>
                                </a:lnTo>
                                <a:cubicBezTo>
                                  <a:pt x="21198" y="22"/>
                                  <a:pt x="21195" y="18"/>
                                  <a:pt x="21195" y="14"/>
                                </a:cubicBezTo>
                                <a:cubicBezTo>
                                  <a:pt x="21195" y="9"/>
                                  <a:pt x="21198" y="6"/>
                                  <a:pt x="21203" y="6"/>
                                </a:cubicBezTo>
                                <a:close/>
                                <a:moveTo>
                                  <a:pt x="21235" y="6"/>
                                </a:moveTo>
                                <a:lnTo>
                                  <a:pt x="21235" y="6"/>
                                </a:lnTo>
                                <a:cubicBezTo>
                                  <a:pt x="21239" y="6"/>
                                  <a:pt x="21243" y="9"/>
                                  <a:pt x="21243" y="14"/>
                                </a:cubicBezTo>
                                <a:cubicBezTo>
                                  <a:pt x="21243" y="18"/>
                                  <a:pt x="21239" y="22"/>
                                  <a:pt x="21235" y="22"/>
                                </a:cubicBezTo>
                                <a:lnTo>
                                  <a:pt x="21235" y="22"/>
                                </a:lnTo>
                                <a:cubicBezTo>
                                  <a:pt x="21230" y="22"/>
                                  <a:pt x="21227" y="18"/>
                                  <a:pt x="21227" y="14"/>
                                </a:cubicBezTo>
                                <a:cubicBezTo>
                                  <a:pt x="21227" y="9"/>
                                  <a:pt x="21230" y="6"/>
                                  <a:pt x="21235" y="6"/>
                                </a:cubicBezTo>
                                <a:close/>
                                <a:moveTo>
                                  <a:pt x="21267" y="6"/>
                                </a:moveTo>
                                <a:lnTo>
                                  <a:pt x="21267" y="6"/>
                                </a:lnTo>
                                <a:cubicBezTo>
                                  <a:pt x="21271" y="6"/>
                                  <a:pt x="21275" y="9"/>
                                  <a:pt x="21275" y="14"/>
                                </a:cubicBezTo>
                                <a:cubicBezTo>
                                  <a:pt x="21275" y="18"/>
                                  <a:pt x="21271" y="22"/>
                                  <a:pt x="21267" y="22"/>
                                </a:cubicBezTo>
                                <a:lnTo>
                                  <a:pt x="21267" y="22"/>
                                </a:lnTo>
                                <a:cubicBezTo>
                                  <a:pt x="21262" y="22"/>
                                  <a:pt x="21259" y="18"/>
                                  <a:pt x="21259" y="14"/>
                                </a:cubicBezTo>
                                <a:cubicBezTo>
                                  <a:pt x="21259" y="9"/>
                                  <a:pt x="21262" y="6"/>
                                  <a:pt x="21267" y="6"/>
                                </a:cubicBezTo>
                                <a:close/>
                                <a:moveTo>
                                  <a:pt x="21299" y="6"/>
                                </a:moveTo>
                                <a:lnTo>
                                  <a:pt x="21299" y="6"/>
                                </a:lnTo>
                                <a:cubicBezTo>
                                  <a:pt x="21303" y="6"/>
                                  <a:pt x="21307" y="9"/>
                                  <a:pt x="21307" y="14"/>
                                </a:cubicBezTo>
                                <a:cubicBezTo>
                                  <a:pt x="21307" y="18"/>
                                  <a:pt x="21303" y="22"/>
                                  <a:pt x="21299" y="22"/>
                                </a:cubicBezTo>
                                <a:lnTo>
                                  <a:pt x="21299" y="22"/>
                                </a:lnTo>
                                <a:cubicBezTo>
                                  <a:pt x="21294" y="22"/>
                                  <a:pt x="21291" y="18"/>
                                  <a:pt x="21291" y="14"/>
                                </a:cubicBezTo>
                                <a:cubicBezTo>
                                  <a:pt x="21291" y="9"/>
                                  <a:pt x="21294" y="6"/>
                                  <a:pt x="21299" y="6"/>
                                </a:cubicBezTo>
                                <a:close/>
                                <a:moveTo>
                                  <a:pt x="21331" y="6"/>
                                </a:moveTo>
                                <a:lnTo>
                                  <a:pt x="21331" y="6"/>
                                </a:lnTo>
                                <a:cubicBezTo>
                                  <a:pt x="21335" y="6"/>
                                  <a:pt x="21339" y="9"/>
                                  <a:pt x="21339" y="14"/>
                                </a:cubicBezTo>
                                <a:cubicBezTo>
                                  <a:pt x="21339" y="18"/>
                                  <a:pt x="21335" y="22"/>
                                  <a:pt x="21331" y="22"/>
                                </a:cubicBezTo>
                                <a:lnTo>
                                  <a:pt x="21331" y="22"/>
                                </a:lnTo>
                                <a:cubicBezTo>
                                  <a:pt x="21326" y="22"/>
                                  <a:pt x="21323" y="18"/>
                                  <a:pt x="21323" y="14"/>
                                </a:cubicBezTo>
                                <a:cubicBezTo>
                                  <a:pt x="21323" y="9"/>
                                  <a:pt x="21326" y="6"/>
                                  <a:pt x="21331" y="6"/>
                                </a:cubicBezTo>
                                <a:close/>
                                <a:moveTo>
                                  <a:pt x="21363" y="6"/>
                                </a:moveTo>
                                <a:lnTo>
                                  <a:pt x="21363" y="6"/>
                                </a:lnTo>
                                <a:cubicBezTo>
                                  <a:pt x="21367" y="6"/>
                                  <a:pt x="21371" y="9"/>
                                  <a:pt x="21371" y="14"/>
                                </a:cubicBezTo>
                                <a:cubicBezTo>
                                  <a:pt x="21371" y="18"/>
                                  <a:pt x="21367" y="22"/>
                                  <a:pt x="21363" y="22"/>
                                </a:cubicBezTo>
                                <a:lnTo>
                                  <a:pt x="21363" y="22"/>
                                </a:lnTo>
                                <a:cubicBezTo>
                                  <a:pt x="21358" y="22"/>
                                  <a:pt x="21355" y="18"/>
                                  <a:pt x="21355" y="14"/>
                                </a:cubicBezTo>
                                <a:cubicBezTo>
                                  <a:pt x="21355" y="9"/>
                                  <a:pt x="21358" y="6"/>
                                  <a:pt x="21363" y="6"/>
                                </a:cubicBezTo>
                                <a:close/>
                                <a:moveTo>
                                  <a:pt x="21395" y="6"/>
                                </a:moveTo>
                                <a:lnTo>
                                  <a:pt x="21395" y="6"/>
                                </a:lnTo>
                                <a:cubicBezTo>
                                  <a:pt x="21399" y="6"/>
                                  <a:pt x="21403" y="9"/>
                                  <a:pt x="21403" y="14"/>
                                </a:cubicBezTo>
                                <a:cubicBezTo>
                                  <a:pt x="21403" y="18"/>
                                  <a:pt x="21399" y="22"/>
                                  <a:pt x="21395" y="22"/>
                                </a:cubicBezTo>
                                <a:lnTo>
                                  <a:pt x="21395" y="22"/>
                                </a:lnTo>
                                <a:cubicBezTo>
                                  <a:pt x="21390" y="22"/>
                                  <a:pt x="21387" y="18"/>
                                  <a:pt x="21387" y="14"/>
                                </a:cubicBezTo>
                                <a:cubicBezTo>
                                  <a:pt x="21387" y="9"/>
                                  <a:pt x="21390" y="6"/>
                                  <a:pt x="21395" y="6"/>
                                </a:cubicBezTo>
                                <a:close/>
                                <a:moveTo>
                                  <a:pt x="21427" y="6"/>
                                </a:moveTo>
                                <a:lnTo>
                                  <a:pt x="21427" y="6"/>
                                </a:lnTo>
                                <a:cubicBezTo>
                                  <a:pt x="21431" y="6"/>
                                  <a:pt x="21435" y="9"/>
                                  <a:pt x="21435" y="14"/>
                                </a:cubicBezTo>
                                <a:cubicBezTo>
                                  <a:pt x="21435" y="18"/>
                                  <a:pt x="21431" y="22"/>
                                  <a:pt x="21427" y="22"/>
                                </a:cubicBezTo>
                                <a:lnTo>
                                  <a:pt x="21427" y="22"/>
                                </a:lnTo>
                                <a:cubicBezTo>
                                  <a:pt x="21422" y="22"/>
                                  <a:pt x="21419" y="18"/>
                                  <a:pt x="21419" y="14"/>
                                </a:cubicBezTo>
                                <a:cubicBezTo>
                                  <a:pt x="21419" y="9"/>
                                  <a:pt x="21422" y="6"/>
                                  <a:pt x="21427" y="6"/>
                                </a:cubicBezTo>
                                <a:close/>
                                <a:moveTo>
                                  <a:pt x="21459" y="6"/>
                                </a:moveTo>
                                <a:lnTo>
                                  <a:pt x="21459" y="6"/>
                                </a:lnTo>
                                <a:cubicBezTo>
                                  <a:pt x="21463" y="6"/>
                                  <a:pt x="21467" y="9"/>
                                  <a:pt x="21467" y="14"/>
                                </a:cubicBezTo>
                                <a:cubicBezTo>
                                  <a:pt x="21467" y="18"/>
                                  <a:pt x="21463" y="22"/>
                                  <a:pt x="21459" y="22"/>
                                </a:cubicBezTo>
                                <a:lnTo>
                                  <a:pt x="21459" y="22"/>
                                </a:lnTo>
                                <a:cubicBezTo>
                                  <a:pt x="21454" y="22"/>
                                  <a:pt x="21451" y="18"/>
                                  <a:pt x="21451" y="14"/>
                                </a:cubicBezTo>
                                <a:cubicBezTo>
                                  <a:pt x="21451" y="9"/>
                                  <a:pt x="21454" y="6"/>
                                  <a:pt x="21459" y="6"/>
                                </a:cubicBezTo>
                                <a:close/>
                                <a:moveTo>
                                  <a:pt x="21491" y="6"/>
                                </a:moveTo>
                                <a:lnTo>
                                  <a:pt x="21491" y="6"/>
                                </a:lnTo>
                                <a:cubicBezTo>
                                  <a:pt x="21495" y="6"/>
                                  <a:pt x="21499" y="9"/>
                                  <a:pt x="21499" y="14"/>
                                </a:cubicBezTo>
                                <a:cubicBezTo>
                                  <a:pt x="21499" y="18"/>
                                  <a:pt x="21495" y="22"/>
                                  <a:pt x="21491" y="22"/>
                                </a:cubicBezTo>
                                <a:lnTo>
                                  <a:pt x="21491" y="22"/>
                                </a:lnTo>
                                <a:cubicBezTo>
                                  <a:pt x="21486" y="22"/>
                                  <a:pt x="21483" y="18"/>
                                  <a:pt x="21483" y="14"/>
                                </a:cubicBezTo>
                                <a:cubicBezTo>
                                  <a:pt x="21483" y="9"/>
                                  <a:pt x="21486" y="6"/>
                                  <a:pt x="21491" y="6"/>
                                </a:cubicBezTo>
                                <a:close/>
                                <a:moveTo>
                                  <a:pt x="21523" y="6"/>
                                </a:moveTo>
                                <a:lnTo>
                                  <a:pt x="21523" y="6"/>
                                </a:lnTo>
                                <a:cubicBezTo>
                                  <a:pt x="21527" y="6"/>
                                  <a:pt x="21531" y="9"/>
                                  <a:pt x="21531" y="14"/>
                                </a:cubicBezTo>
                                <a:cubicBezTo>
                                  <a:pt x="21531" y="18"/>
                                  <a:pt x="21527" y="22"/>
                                  <a:pt x="21523" y="22"/>
                                </a:cubicBezTo>
                                <a:lnTo>
                                  <a:pt x="21523" y="22"/>
                                </a:lnTo>
                                <a:cubicBezTo>
                                  <a:pt x="21518" y="22"/>
                                  <a:pt x="21515" y="18"/>
                                  <a:pt x="21515" y="14"/>
                                </a:cubicBezTo>
                                <a:cubicBezTo>
                                  <a:pt x="21515" y="9"/>
                                  <a:pt x="21518" y="6"/>
                                  <a:pt x="21523" y="6"/>
                                </a:cubicBezTo>
                                <a:close/>
                                <a:moveTo>
                                  <a:pt x="21555" y="6"/>
                                </a:moveTo>
                                <a:lnTo>
                                  <a:pt x="21555" y="6"/>
                                </a:lnTo>
                                <a:cubicBezTo>
                                  <a:pt x="21559" y="6"/>
                                  <a:pt x="21563" y="9"/>
                                  <a:pt x="21563" y="14"/>
                                </a:cubicBezTo>
                                <a:cubicBezTo>
                                  <a:pt x="21563" y="18"/>
                                  <a:pt x="21559" y="22"/>
                                  <a:pt x="21555" y="22"/>
                                </a:cubicBezTo>
                                <a:lnTo>
                                  <a:pt x="21555" y="22"/>
                                </a:lnTo>
                                <a:cubicBezTo>
                                  <a:pt x="21550" y="22"/>
                                  <a:pt x="21547" y="18"/>
                                  <a:pt x="21547" y="14"/>
                                </a:cubicBezTo>
                                <a:cubicBezTo>
                                  <a:pt x="21547" y="9"/>
                                  <a:pt x="21550" y="6"/>
                                  <a:pt x="21555" y="6"/>
                                </a:cubicBezTo>
                                <a:close/>
                                <a:moveTo>
                                  <a:pt x="21587" y="6"/>
                                </a:moveTo>
                                <a:lnTo>
                                  <a:pt x="21587" y="6"/>
                                </a:lnTo>
                                <a:cubicBezTo>
                                  <a:pt x="21591" y="6"/>
                                  <a:pt x="21595" y="9"/>
                                  <a:pt x="21595" y="14"/>
                                </a:cubicBezTo>
                                <a:cubicBezTo>
                                  <a:pt x="21595" y="18"/>
                                  <a:pt x="21591" y="22"/>
                                  <a:pt x="21587" y="22"/>
                                </a:cubicBezTo>
                                <a:lnTo>
                                  <a:pt x="21587" y="22"/>
                                </a:lnTo>
                                <a:cubicBezTo>
                                  <a:pt x="21582" y="22"/>
                                  <a:pt x="21579" y="18"/>
                                  <a:pt x="21579" y="14"/>
                                </a:cubicBezTo>
                                <a:cubicBezTo>
                                  <a:pt x="21579" y="9"/>
                                  <a:pt x="21582" y="6"/>
                                  <a:pt x="21587" y="6"/>
                                </a:cubicBezTo>
                                <a:close/>
                                <a:moveTo>
                                  <a:pt x="21619" y="6"/>
                                </a:moveTo>
                                <a:lnTo>
                                  <a:pt x="21619" y="6"/>
                                </a:lnTo>
                                <a:cubicBezTo>
                                  <a:pt x="21623" y="6"/>
                                  <a:pt x="21627" y="9"/>
                                  <a:pt x="21627" y="14"/>
                                </a:cubicBezTo>
                                <a:cubicBezTo>
                                  <a:pt x="21627" y="18"/>
                                  <a:pt x="21623" y="22"/>
                                  <a:pt x="21619" y="22"/>
                                </a:cubicBezTo>
                                <a:lnTo>
                                  <a:pt x="21619" y="22"/>
                                </a:lnTo>
                                <a:cubicBezTo>
                                  <a:pt x="21614" y="22"/>
                                  <a:pt x="21611" y="18"/>
                                  <a:pt x="21611" y="14"/>
                                </a:cubicBezTo>
                                <a:cubicBezTo>
                                  <a:pt x="21611" y="9"/>
                                  <a:pt x="21614" y="6"/>
                                  <a:pt x="21619" y="6"/>
                                </a:cubicBezTo>
                                <a:close/>
                                <a:moveTo>
                                  <a:pt x="21651" y="6"/>
                                </a:moveTo>
                                <a:lnTo>
                                  <a:pt x="21651" y="6"/>
                                </a:lnTo>
                                <a:cubicBezTo>
                                  <a:pt x="21655" y="6"/>
                                  <a:pt x="21659" y="9"/>
                                  <a:pt x="21659" y="14"/>
                                </a:cubicBezTo>
                                <a:cubicBezTo>
                                  <a:pt x="21659" y="18"/>
                                  <a:pt x="21655" y="22"/>
                                  <a:pt x="21651" y="22"/>
                                </a:cubicBezTo>
                                <a:lnTo>
                                  <a:pt x="21651" y="22"/>
                                </a:lnTo>
                                <a:cubicBezTo>
                                  <a:pt x="21646" y="22"/>
                                  <a:pt x="21643" y="18"/>
                                  <a:pt x="21643" y="14"/>
                                </a:cubicBezTo>
                                <a:cubicBezTo>
                                  <a:pt x="21643" y="9"/>
                                  <a:pt x="21646" y="6"/>
                                  <a:pt x="21651" y="6"/>
                                </a:cubicBezTo>
                                <a:close/>
                                <a:moveTo>
                                  <a:pt x="21683" y="6"/>
                                </a:moveTo>
                                <a:lnTo>
                                  <a:pt x="21683" y="6"/>
                                </a:lnTo>
                                <a:cubicBezTo>
                                  <a:pt x="21687" y="6"/>
                                  <a:pt x="21691" y="9"/>
                                  <a:pt x="21691" y="14"/>
                                </a:cubicBezTo>
                                <a:cubicBezTo>
                                  <a:pt x="21691" y="18"/>
                                  <a:pt x="21687" y="22"/>
                                  <a:pt x="21683" y="22"/>
                                </a:cubicBezTo>
                                <a:lnTo>
                                  <a:pt x="21683" y="22"/>
                                </a:lnTo>
                                <a:cubicBezTo>
                                  <a:pt x="21679" y="22"/>
                                  <a:pt x="21675" y="18"/>
                                  <a:pt x="21675" y="14"/>
                                </a:cubicBezTo>
                                <a:cubicBezTo>
                                  <a:pt x="21675" y="9"/>
                                  <a:pt x="21679" y="6"/>
                                  <a:pt x="21683" y="6"/>
                                </a:cubicBezTo>
                                <a:close/>
                                <a:moveTo>
                                  <a:pt x="21715" y="6"/>
                                </a:moveTo>
                                <a:lnTo>
                                  <a:pt x="21715" y="6"/>
                                </a:lnTo>
                                <a:cubicBezTo>
                                  <a:pt x="21719" y="6"/>
                                  <a:pt x="21723" y="9"/>
                                  <a:pt x="21723" y="14"/>
                                </a:cubicBezTo>
                                <a:cubicBezTo>
                                  <a:pt x="21723" y="18"/>
                                  <a:pt x="21719" y="22"/>
                                  <a:pt x="21715" y="22"/>
                                </a:cubicBezTo>
                                <a:lnTo>
                                  <a:pt x="21715" y="22"/>
                                </a:lnTo>
                                <a:cubicBezTo>
                                  <a:pt x="21711" y="22"/>
                                  <a:pt x="21707" y="18"/>
                                  <a:pt x="21707" y="14"/>
                                </a:cubicBezTo>
                                <a:cubicBezTo>
                                  <a:pt x="21707" y="9"/>
                                  <a:pt x="21711" y="6"/>
                                  <a:pt x="21715" y="6"/>
                                </a:cubicBezTo>
                                <a:close/>
                                <a:moveTo>
                                  <a:pt x="21747" y="6"/>
                                </a:moveTo>
                                <a:lnTo>
                                  <a:pt x="21747" y="6"/>
                                </a:lnTo>
                                <a:cubicBezTo>
                                  <a:pt x="21751" y="6"/>
                                  <a:pt x="21755" y="9"/>
                                  <a:pt x="21755" y="14"/>
                                </a:cubicBezTo>
                                <a:cubicBezTo>
                                  <a:pt x="21755" y="18"/>
                                  <a:pt x="21751" y="22"/>
                                  <a:pt x="21747" y="22"/>
                                </a:cubicBezTo>
                                <a:lnTo>
                                  <a:pt x="21747" y="22"/>
                                </a:lnTo>
                                <a:cubicBezTo>
                                  <a:pt x="21743" y="22"/>
                                  <a:pt x="21739" y="18"/>
                                  <a:pt x="21739" y="14"/>
                                </a:cubicBezTo>
                                <a:cubicBezTo>
                                  <a:pt x="21739" y="9"/>
                                  <a:pt x="21743" y="6"/>
                                  <a:pt x="21747" y="6"/>
                                </a:cubicBezTo>
                                <a:close/>
                                <a:moveTo>
                                  <a:pt x="21779" y="6"/>
                                </a:moveTo>
                                <a:lnTo>
                                  <a:pt x="21779" y="6"/>
                                </a:lnTo>
                                <a:cubicBezTo>
                                  <a:pt x="21783" y="6"/>
                                  <a:pt x="21787" y="9"/>
                                  <a:pt x="21787" y="14"/>
                                </a:cubicBezTo>
                                <a:cubicBezTo>
                                  <a:pt x="21787" y="18"/>
                                  <a:pt x="21783" y="22"/>
                                  <a:pt x="21779" y="22"/>
                                </a:cubicBezTo>
                                <a:lnTo>
                                  <a:pt x="21779" y="22"/>
                                </a:lnTo>
                                <a:cubicBezTo>
                                  <a:pt x="21775" y="22"/>
                                  <a:pt x="21771" y="18"/>
                                  <a:pt x="21771" y="14"/>
                                </a:cubicBezTo>
                                <a:cubicBezTo>
                                  <a:pt x="21771" y="9"/>
                                  <a:pt x="21775" y="6"/>
                                  <a:pt x="21779" y="6"/>
                                </a:cubicBezTo>
                                <a:close/>
                                <a:moveTo>
                                  <a:pt x="21811" y="6"/>
                                </a:moveTo>
                                <a:lnTo>
                                  <a:pt x="21811" y="6"/>
                                </a:lnTo>
                                <a:cubicBezTo>
                                  <a:pt x="21815" y="6"/>
                                  <a:pt x="21819" y="9"/>
                                  <a:pt x="21819" y="14"/>
                                </a:cubicBezTo>
                                <a:cubicBezTo>
                                  <a:pt x="21819" y="18"/>
                                  <a:pt x="21815" y="22"/>
                                  <a:pt x="21811" y="22"/>
                                </a:cubicBezTo>
                                <a:lnTo>
                                  <a:pt x="21811" y="22"/>
                                </a:lnTo>
                                <a:cubicBezTo>
                                  <a:pt x="21807" y="22"/>
                                  <a:pt x="21803" y="18"/>
                                  <a:pt x="21803" y="14"/>
                                </a:cubicBezTo>
                                <a:cubicBezTo>
                                  <a:pt x="21803" y="9"/>
                                  <a:pt x="21807" y="6"/>
                                  <a:pt x="21811" y="6"/>
                                </a:cubicBezTo>
                                <a:close/>
                                <a:moveTo>
                                  <a:pt x="21843" y="6"/>
                                </a:moveTo>
                                <a:lnTo>
                                  <a:pt x="21843" y="6"/>
                                </a:lnTo>
                                <a:cubicBezTo>
                                  <a:pt x="21847" y="6"/>
                                  <a:pt x="21851" y="9"/>
                                  <a:pt x="21851" y="14"/>
                                </a:cubicBezTo>
                                <a:cubicBezTo>
                                  <a:pt x="21851" y="18"/>
                                  <a:pt x="21847" y="22"/>
                                  <a:pt x="21843" y="22"/>
                                </a:cubicBezTo>
                                <a:lnTo>
                                  <a:pt x="21843" y="22"/>
                                </a:lnTo>
                                <a:cubicBezTo>
                                  <a:pt x="21839" y="22"/>
                                  <a:pt x="21835" y="18"/>
                                  <a:pt x="21835" y="14"/>
                                </a:cubicBezTo>
                                <a:cubicBezTo>
                                  <a:pt x="21835" y="9"/>
                                  <a:pt x="21839" y="6"/>
                                  <a:pt x="21843" y="6"/>
                                </a:cubicBezTo>
                                <a:close/>
                                <a:moveTo>
                                  <a:pt x="21875" y="6"/>
                                </a:moveTo>
                                <a:lnTo>
                                  <a:pt x="21875" y="6"/>
                                </a:lnTo>
                                <a:cubicBezTo>
                                  <a:pt x="21879" y="6"/>
                                  <a:pt x="21883" y="9"/>
                                  <a:pt x="21883" y="14"/>
                                </a:cubicBezTo>
                                <a:cubicBezTo>
                                  <a:pt x="21883" y="18"/>
                                  <a:pt x="21879" y="22"/>
                                  <a:pt x="21875" y="22"/>
                                </a:cubicBezTo>
                                <a:lnTo>
                                  <a:pt x="21875" y="22"/>
                                </a:lnTo>
                                <a:cubicBezTo>
                                  <a:pt x="21871" y="22"/>
                                  <a:pt x="21867" y="18"/>
                                  <a:pt x="21867" y="14"/>
                                </a:cubicBezTo>
                                <a:cubicBezTo>
                                  <a:pt x="21867" y="9"/>
                                  <a:pt x="21871" y="6"/>
                                  <a:pt x="21875" y="6"/>
                                </a:cubicBezTo>
                                <a:close/>
                                <a:moveTo>
                                  <a:pt x="21907" y="6"/>
                                </a:moveTo>
                                <a:lnTo>
                                  <a:pt x="21907" y="6"/>
                                </a:lnTo>
                                <a:cubicBezTo>
                                  <a:pt x="21911" y="6"/>
                                  <a:pt x="21915" y="9"/>
                                  <a:pt x="21915" y="14"/>
                                </a:cubicBezTo>
                                <a:cubicBezTo>
                                  <a:pt x="21915" y="18"/>
                                  <a:pt x="21911" y="22"/>
                                  <a:pt x="21907" y="22"/>
                                </a:cubicBezTo>
                                <a:lnTo>
                                  <a:pt x="21907" y="22"/>
                                </a:lnTo>
                                <a:cubicBezTo>
                                  <a:pt x="21903" y="22"/>
                                  <a:pt x="21899" y="18"/>
                                  <a:pt x="21899" y="14"/>
                                </a:cubicBezTo>
                                <a:cubicBezTo>
                                  <a:pt x="21899" y="9"/>
                                  <a:pt x="21903" y="6"/>
                                  <a:pt x="21907" y="6"/>
                                </a:cubicBezTo>
                                <a:close/>
                                <a:moveTo>
                                  <a:pt x="21939" y="6"/>
                                </a:moveTo>
                                <a:lnTo>
                                  <a:pt x="21939" y="6"/>
                                </a:lnTo>
                                <a:cubicBezTo>
                                  <a:pt x="21944" y="6"/>
                                  <a:pt x="21947" y="9"/>
                                  <a:pt x="21947" y="14"/>
                                </a:cubicBezTo>
                                <a:cubicBezTo>
                                  <a:pt x="21947" y="18"/>
                                  <a:pt x="21944" y="22"/>
                                  <a:pt x="21939" y="22"/>
                                </a:cubicBezTo>
                                <a:lnTo>
                                  <a:pt x="21939" y="22"/>
                                </a:lnTo>
                                <a:cubicBezTo>
                                  <a:pt x="21935" y="22"/>
                                  <a:pt x="21931" y="18"/>
                                  <a:pt x="21931" y="14"/>
                                </a:cubicBezTo>
                                <a:cubicBezTo>
                                  <a:pt x="21931" y="9"/>
                                  <a:pt x="21935" y="6"/>
                                  <a:pt x="21939" y="6"/>
                                </a:cubicBezTo>
                                <a:close/>
                                <a:moveTo>
                                  <a:pt x="21971" y="6"/>
                                </a:moveTo>
                                <a:lnTo>
                                  <a:pt x="21971" y="6"/>
                                </a:lnTo>
                                <a:cubicBezTo>
                                  <a:pt x="21976" y="6"/>
                                  <a:pt x="21979" y="9"/>
                                  <a:pt x="21979" y="14"/>
                                </a:cubicBezTo>
                                <a:cubicBezTo>
                                  <a:pt x="21979" y="18"/>
                                  <a:pt x="21976" y="22"/>
                                  <a:pt x="21971" y="22"/>
                                </a:cubicBezTo>
                                <a:lnTo>
                                  <a:pt x="21971" y="22"/>
                                </a:lnTo>
                                <a:cubicBezTo>
                                  <a:pt x="21967" y="22"/>
                                  <a:pt x="21963" y="18"/>
                                  <a:pt x="21963" y="14"/>
                                </a:cubicBezTo>
                                <a:cubicBezTo>
                                  <a:pt x="21963" y="9"/>
                                  <a:pt x="21967" y="6"/>
                                  <a:pt x="21971" y="6"/>
                                </a:cubicBezTo>
                                <a:close/>
                                <a:moveTo>
                                  <a:pt x="22003" y="6"/>
                                </a:moveTo>
                                <a:lnTo>
                                  <a:pt x="22003" y="6"/>
                                </a:lnTo>
                                <a:cubicBezTo>
                                  <a:pt x="22008" y="6"/>
                                  <a:pt x="22011" y="9"/>
                                  <a:pt x="22011" y="14"/>
                                </a:cubicBezTo>
                                <a:cubicBezTo>
                                  <a:pt x="22011" y="18"/>
                                  <a:pt x="22008" y="22"/>
                                  <a:pt x="22003" y="22"/>
                                </a:cubicBezTo>
                                <a:lnTo>
                                  <a:pt x="22003" y="22"/>
                                </a:lnTo>
                                <a:cubicBezTo>
                                  <a:pt x="21999" y="22"/>
                                  <a:pt x="21995" y="18"/>
                                  <a:pt x="21995" y="14"/>
                                </a:cubicBezTo>
                                <a:cubicBezTo>
                                  <a:pt x="21995" y="9"/>
                                  <a:pt x="21999" y="6"/>
                                  <a:pt x="22003" y="6"/>
                                </a:cubicBezTo>
                                <a:close/>
                                <a:moveTo>
                                  <a:pt x="22035" y="6"/>
                                </a:moveTo>
                                <a:lnTo>
                                  <a:pt x="22035" y="6"/>
                                </a:lnTo>
                                <a:cubicBezTo>
                                  <a:pt x="22040" y="6"/>
                                  <a:pt x="22043" y="9"/>
                                  <a:pt x="22043" y="14"/>
                                </a:cubicBezTo>
                                <a:cubicBezTo>
                                  <a:pt x="22043" y="18"/>
                                  <a:pt x="22040" y="22"/>
                                  <a:pt x="22035" y="22"/>
                                </a:cubicBezTo>
                                <a:lnTo>
                                  <a:pt x="22035" y="22"/>
                                </a:lnTo>
                                <a:cubicBezTo>
                                  <a:pt x="22031" y="22"/>
                                  <a:pt x="22027" y="18"/>
                                  <a:pt x="22027" y="14"/>
                                </a:cubicBezTo>
                                <a:cubicBezTo>
                                  <a:pt x="22027" y="9"/>
                                  <a:pt x="22031" y="6"/>
                                  <a:pt x="22035" y="6"/>
                                </a:cubicBezTo>
                                <a:close/>
                                <a:moveTo>
                                  <a:pt x="22067" y="6"/>
                                </a:moveTo>
                                <a:lnTo>
                                  <a:pt x="22067" y="6"/>
                                </a:lnTo>
                                <a:cubicBezTo>
                                  <a:pt x="22072" y="6"/>
                                  <a:pt x="22075" y="9"/>
                                  <a:pt x="22075" y="14"/>
                                </a:cubicBezTo>
                                <a:cubicBezTo>
                                  <a:pt x="22075" y="18"/>
                                  <a:pt x="22072" y="22"/>
                                  <a:pt x="22067" y="22"/>
                                </a:cubicBezTo>
                                <a:lnTo>
                                  <a:pt x="22067" y="22"/>
                                </a:lnTo>
                                <a:cubicBezTo>
                                  <a:pt x="22063" y="22"/>
                                  <a:pt x="22059" y="18"/>
                                  <a:pt x="22059" y="14"/>
                                </a:cubicBezTo>
                                <a:cubicBezTo>
                                  <a:pt x="22059" y="9"/>
                                  <a:pt x="22063" y="6"/>
                                  <a:pt x="22067" y="6"/>
                                </a:cubicBezTo>
                                <a:close/>
                                <a:moveTo>
                                  <a:pt x="22099" y="6"/>
                                </a:moveTo>
                                <a:lnTo>
                                  <a:pt x="22099" y="6"/>
                                </a:lnTo>
                                <a:cubicBezTo>
                                  <a:pt x="22104" y="6"/>
                                  <a:pt x="22107" y="9"/>
                                  <a:pt x="22107" y="14"/>
                                </a:cubicBezTo>
                                <a:cubicBezTo>
                                  <a:pt x="22107" y="18"/>
                                  <a:pt x="22104" y="22"/>
                                  <a:pt x="22099" y="22"/>
                                </a:cubicBezTo>
                                <a:lnTo>
                                  <a:pt x="22099" y="22"/>
                                </a:lnTo>
                                <a:cubicBezTo>
                                  <a:pt x="22095" y="22"/>
                                  <a:pt x="22091" y="18"/>
                                  <a:pt x="22091" y="14"/>
                                </a:cubicBezTo>
                                <a:cubicBezTo>
                                  <a:pt x="22091" y="9"/>
                                  <a:pt x="22095" y="6"/>
                                  <a:pt x="22099" y="6"/>
                                </a:cubicBezTo>
                                <a:close/>
                                <a:moveTo>
                                  <a:pt x="22131" y="6"/>
                                </a:moveTo>
                                <a:lnTo>
                                  <a:pt x="22131" y="6"/>
                                </a:lnTo>
                                <a:cubicBezTo>
                                  <a:pt x="22136" y="6"/>
                                  <a:pt x="22139" y="9"/>
                                  <a:pt x="22139" y="14"/>
                                </a:cubicBezTo>
                                <a:cubicBezTo>
                                  <a:pt x="22139" y="18"/>
                                  <a:pt x="22136" y="22"/>
                                  <a:pt x="22131" y="22"/>
                                </a:cubicBezTo>
                                <a:lnTo>
                                  <a:pt x="22131" y="22"/>
                                </a:lnTo>
                                <a:cubicBezTo>
                                  <a:pt x="22127" y="22"/>
                                  <a:pt x="22123" y="18"/>
                                  <a:pt x="22123" y="14"/>
                                </a:cubicBezTo>
                                <a:cubicBezTo>
                                  <a:pt x="22123" y="9"/>
                                  <a:pt x="22127" y="6"/>
                                  <a:pt x="22131" y="6"/>
                                </a:cubicBezTo>
                                <a:close/>
                                <a:moveTo>
                                  <a:pt x="22163" y="6"/>
                                </a:moveTo>
                                <a:lnTo>
                                  <a:pt x="22163" y="6"/>
                                </a:lnTo>
                                <a:cubicBezTo>
                                  <a:pt x="22168" y="6"/>
                                  <a:pt x="22171" y="9"/>
                                  <a:pt x="22171" y="14"/>
                                </a:cubicBezTo>
                                <a:cubicBezTo>
                                  <a:pt x="22171" y="18"/>
                                  <a:pt x="22168" y="22"/>
                                  <a:pt x="22163" y="22"/>
                                </a:cubicBezTo>
                                <a:lnTo>
                                  <a:pt x="22163" y="22"/>
                                </a:lnTo>
                                <a:cubicBezTo>
                                  <a:pt x="22159" y="22"/>
                                  <a:pt x="22155" y="18"/>
                                  <a:pt x="22155" y="14"/>
                                </a:cubicBezTo>
                                <a:cubicBezTo>
                                  <a:pt x="22155" y="9"/>
                                  <a:pt x="22159" y="6"/>
                                  <a:pt x="22163" y="6"/>
                                </a:cubicBezTo>
                                <a:close/>
                                <a:moveTo>
                                  <a:pt x="22195" y="6"/>
                                </a:moveTo>
                                <a:lnTo>
                                  <a:pt x="22195" y="6"/>
                                </a:lnTo>
                                <a:cubicBezTo>
                                  <a:pt x="22200" y="6"/>
                                  <a:pt x="22203" y="9"/>
                                  <a:pt x="22203" y="14"/>
                                </a:cubicBezTo>
                                <a:cubicBezTo>
                                  <a:pt x="22203" y="18"/>
                                  <a:pt x="22200" y="22"/>
                                  <a:pt x="22195" y="22"/>
                                </a:cubicBezTo>
                                <a:lnTo>
                                  <a:pt x="22195" y="22"/>
                                </a:lnTo>
                                <a:cubicBezTo>
                                  <a:pt x="22191" y="22"/>
                                  <a:pt x="22187" y="18"/>
                                  <a:pt x="22187" y="14"/>
                                </a:cubicBezTo>
                                <a:cubicBezTo>
                                  <a:pt x="22187" y="9"/>
                                  <a:pt x="22191" y="6"/>
                                  <a:pt x="22195" y="6"/>
                                </a:cubicBezTo>
                                <a:close/>
                                <a:moveTo>
                                  <a:pt x="22227" y="6"/>
                                </a:moveTo>
                                <a:lnTo>
                                  <a:pt x="22227" y="6"/>
                                </a:lnTo>
                                <a:cubicBezTo>
                                  <a:pt x="22232" y="6"/>
                                  <a:pt x="22235" y="9"/>
                                  <a:pt x="22235" y="14"/>
                                </a:cubicBezTo>
                                <a:cubicBezTo>
                                  <a:pt x="22235" y="18"/>
                                  <a:pt x="22232" y="22"/>
                                  <a:pt x="22227" y="22"/>
                                </a:cubicBezTo>
                                <a:lnTo>
                                  <a:pt x="22227" y="22"/>
                                </a:lnTo>
                                <a:cubicBezTo>
                                  <a:pt x="22223" y="22"/>
                                  <a:pt x="22219" y="18"/>
                                  <a:pt x="22219" y="14"/>
                                </a:cubicBezTo>
                                <a:cubicBezTo>
                                  <a:pt x="22219" y="9"/>
                                  <a:pt x="22223" y="6"/>
                                  <a:pt x="22227" y="6"/>
                                </a:cubicBezTo>
                                <a:close/>
                                <a:moveTo>
                                  <a:pt x="22259" y="6"/>
                                </a:moveTo>
                                <a:lnTo>
                                  <a:pt x="22259" y="6"/>
                                </a:lnTo>
                                <a:cubicBezTo>
                                  <a:pt x="22264" y="6"/>
                                  <a:pt x="22267" y="9"/>
                                  <a:pt x="22267" y="14"/>
                                </a:cubicBezTo>
                                <a:cubicBezTo>
                                  <a:pt x="22267" y="18"/>
                                  <a:pt x="22264" y="22"/>
                                  <a:pt x="22259" y="22"/>
                                </a:cubicBezTo>
                                <a:lnTo>
                                  <a:pt x="22259" y="22"/>
                                </a:lnTo>
                                <a:cubicBezTo>
                                  <a:pt x="22255" y="22"/>
                                  <a:pt x="22251" y="18"/>
                                  <a:pt x="22251" y="14"/>
                                </a:cubicBezTo>
                                <a:cubicBezTo>
                                  <a:pt x="22251" y="9"/>
                                  <a:pt x="22255" y="6"/>
                                  <a:pt x="22259" y="6"/>
                                </a:cubicBezTo>
                                <a:close/>
                                <a:moveTo>
                                  <a:pt x="22291" y="6"/>
                                </a:moveTo>
                                <a:lnTo>
                                  <a:pt x="22291" y="6"/>
                                </a:lnTo>
                                <a:cubicBezTo>
                                  <a:pt x="22296" y="6"/>
                                  <a:pt x="22299" y="9"/>
                                  <a:pt x="22299" y="14"/>
                                </a:cubicBezTo>
                                <a:cubicBezTo>
                                  <a:pt x="22299" y="18"/>
                                  <a:pt x="22296" y="22"/>
                                  <a:pt x="22291" y="22"/>
                                </a:cubicBezTo>
                                <a:lnTo>
                                  <a:pt x="22291" y="22"/>
                                </a:lnTo>
                                <a:cubicBezTo>
                                  <a:pt x="22287" y="22"/>
                                  <a:pt x="22283" y="18"/>
                                  <a:pt x="22283" y="14"/>
                                </a:cubicBezTo>
                                <a:cubicBezTo>
                                  <a:pt x="22283" y="9"/>
                                  <a:pt x="22287" y="6"/>
                                  <a:pt x="22291" y="6"/>
                                </a:cubicBezTo>
                                <a:close/>
                                <a:moveTo>
                                  <a:pt x="22323" y="6"/>
                                </a:moveTo>
                                <a:lnTo>
                                  <a:pt x="22323" y="6"/>
                                </a:lnTo>
                                <a:cubicBezTo>
                                  <a:pt x="22328" y="6"/>
                                  <a:pt x="22331" y="9"/>
                                  <a:pt x="22331" y="14"/>
                                </a:cubicBezTo>
                                <a:cubicBezTo>
                                  <a:pt x="22331" y="18"/>
                                  <a:pt x="22328" y="22"/>
                                  <a:pt x="22323" y="22"/>
                                </a:cubicBezTo>
                                <a:lnTo>
                                  <a:pt x="22323" y="22"/>
                                </a:lnTo>
                                <a:cubicBezTo>
                                  <a:pt x="22319" y="22"/>
                                  <a:pt x="22315" y="18"/>
                                  <a:pt x="22315" y="14"/>
                                </a:cubicBezTo>
                                <a:cubicBezTo>
                                  <a:pt x="22315" y="9"/>
                                  <a:pt x="22319" y="6"/>
                                  <a:pt x="22323" y="6"/>
                                </a:cubicBezTo>
                                <a:close/>
                                <a:moveTo>
                                  <a:pt x="22355" y="6"/>
                                </a:moveTo>
                                <a:lnTo>
                                  <a:pt x="22355" y="6"/>
                                </a:lnTo>
                                <a:cubicBezTo>
                                  <a:pt x="22360" y="6"/>
                                  <a:pt x="22363" y="9"/>
                                  <a:pt x="22363" y="14"/>
                                </a:cubicBezTo>
                                <a:cubicBezTo>
                                  <a:pt x="22363" y="18"/>
                                  <a:pt x="22360" y="22"/>
                                  <a:pt x="22355" y="22"/>
                                </a:cubicBezTo>
                                <a:lnTo>
                                  <a:pt x="22355" y="22"/>
                                </a:lnTo>
                                <a:cubicBezTo>
                                  <a:pt x="22351" y="22"/>
                                  <a:pt x="22347" y="18"/>
                                  <a:pt x="22347" y="14"/>
                                </a:cubicBezTo>
                                <a:cubicBezTo>
                                  <a:pt x="22347" y="9"/>
                                  <a:pt x="22351" y="6"/>
                                  <a:pt x="22355" y="6"/>
                                </a:cubicBezTo>
                                <a:close/>
                                <a:moveTo>
                                  <a:pt x="22387" y="6"/>
                                </a:moveTo>
                                <a:lnTo>
                                  <a:pt x="22387" y="6"/>
                                </a:lnTo>
                                <a:cubicBezTo>
                                  <a:pt x="22392" y="6"/>
                                  <a:pt x="22395" y="9"/>
                                  <a:pt x="22395" y="14"/>
                                </a:cubicBezTo>
                                <a:cubicBezTo>
                                  <a:pt x="22395" y="18"/>
                                  <a:pt x="22392" y="22"/>
                                  <a:pt x="22387" y="22"/>
                                </a:cubicBezTo>
                                <a:lnTo>
                                  <a:pt x="22387" y="22"/>
                                </a:lnTo>
                                <a:cubicBezTo>
                                  <a:pt x="22383" y="22"/>
                                  <a:pt x="22379" y="18"/>
                                  <a:pt x="22379" y="14"/>
                                </a:cubicBezTo>
                                <a:cubicBezTo>
                                  <a:pt x="22379" y="9"/>
                                  <a:pt x="22383" y="6"/>
                                  <a:pt x="22387" y="6"/>
                                </a:cubicBezTo>
                                <a:close/>
                                <a:moveTo>
                                  <a:pt x="22419" y="6"/>
                                </a:moveTo>
                                <a:lnTo>
                                  <a:pt x="22419" y="6"/>
                                </a:lnTo>
                                <a:cubicBezTo>
                                  <a:pt x="22424" y="6"/>
                                  <a:pt x="22427" y="9"/>
                                  <a:pt x="22427" y="14"/>
                                </a:cubicBezTo>
                                <a:cubicBezTo>
                                  <a:pt x="22427" y="18"/>
                                  <a:pt x="22424" y="22"/>
                                  <a:pt x="22419" y="22"/>
                                </a:cubicBezTo>
                                <a:lnTo>
                                  <a:pt x="22419" y="22"/>
                                </a:lnTo>
                                <a:cubicBezTo>
                                  <a:pt x="22415" y="22"/>
                                  <a:pt x="22411" y="18"/>
                                  <a:pt x="22411" y="14"/>
                                </a:cubicBezTo>
                                <a:cubicBezTo>
                                  <a:pt x="22411" y="9"/>
                                  <a:pt x="22415" y="6"/>
                                  <a:pt x="22419" y="6"/>
                                </a:cubicBezTo>
                                <a:close/>
                                <a:moveTo>
                                  <a:pt x="22451" y="6"/>
                                </a:moveTo>
                                <a:lnTo>
                                  <a:pt x="22451" y="6"/>
                                </a:lnTo>
                                <a:cubicBezTo>
                                  <a:pt x="22456" y="6"/>
                                  <a:pt x="22459" y="9"/>
                                  <a:pt x="22459" y="14"/>
                                </a:cubicBezTo>
                                <a:cubicBezTo>
                                  <a:pt x="22459" y="18"/>
                                  <a:pt x="22456" y="22"/>
                                  <a:pt x="22451" y="22"/>
                                </a:cubicBezTo>
                                <a:lnTo>
                                  <a:pt x="22451" y="22"/>
                                </a:lnTo>
                                <a:cubicBezTo>
                                  <a:pt x="22447" y="22"/>
                                  <a:pt x="22443" y="18"/>
                                  <a:pt x="22443" y="14"/>
                                </a:cubicBezTo>
                                <a:cubicBezTo>
                                  <a:pt x="22443" y="9"/>
                                  <a:pt x="22447" y="6"/>
                                  <a:pt x="22451" y="6"/>
                                </a:cubicBezTo>
                                <a:close/>
                                <a:moveTo>
                                  <a:pt x="22483" y="6"/>
                                </a:moveTo>
                                <a:lnTo>
                                  <a:pt x="22483" y="6"/>
                                </a:lnTo>
                                <a:cubicBezTo>
                                  <a:pt x="22488" y="6"/>
                                  <a:pt x="22491" y="9"/>
                                  <a:pt x="22491" y="14"/>
                                </a:cubicBezTo>
                                <a:cubicBezTo>
                                  <a:pt x="22491" y="18"/>
                                  <a:pt x="22488" y="22"/>
                                  <a:pt x="22483" y="22"/>
                                </a:cubicBezTo>
                                <a:lnTo>
                                  <a:pt x="22483" y="22"/>
                                </a:lnTo>
                                <a:cubicBezTo>
                                  <a:pt x="22479" y="22"/>
                                  <a:pt x="22475" y="18"/>
                                  <a:pt x="22475" y="14"/>
                                </a:cubicBezTo>
                                <a:cubicBezTo>
                                  <a:pt x="22475" y="9"/>
                                  <a:pt x="22479" y="6"/>
                                  <a:pt x="22483" y="6"/>
                                </a:cubicBezTo>
                                <a:close/>
                                <a:moveTo>
                                  <a:pt x="22515" y="6"/>
                                </a:moveTo>
                                <a:lnTo>
                                  <a:pt x="22515" y="6"/>
                                </a:lnTo>
                                <a:cubicBezTo>
                                  <a:pt x="22520" y="6"/>
                                  <a:pt x="22523" y="9"/>
                                  <a:pt x="22523" y="14"/>
                                </a:cubicBezTo>
                                <a:cubicBezTo>
                                  <a:pt x="22523" y="18"/>
                                  <a:pt x="22520" y="22"/>
                                  <a:pt x="22515" y="22"/>
                                </a:cubicBezTo>
                                <a:lnTo>
                                  <a:pt x="22515" y="22"/>
                                </a:lnTo>
                                <a:cubicBezTo>
                                  <a:pt x="22511" y="22"/>
                                  <a:pt x="22507" y="18"/>
                                  <a:pt x="22507" y="14"/>
                                </a:cubicBezTo>
                                <a:cubicBezTo>
                                  <a:pt x="22507" y="9"/>
                                  <a:pt x="22511" y="6"/>
                                  <a:pt x="22515" y="6"/>
                                </a:cubicBezTo>
                                <a:close/>
                                <a:moveTo>
                                  <a:pt x="22547" y="6"/>
                                </a:moveTo>
                                <a:lnTo>
                                  <a:pt x="22547" y="6"/>
                                </a:lnTo>
                                <a:cubicBezTo>
                                  <a:pt x="22552" y="6"/>
                                  <a:pt x="22555" y="9"/>
                                  <a:pt x="22555" y="14"/>
                                </a:cubicBezTo>
                                <a:cubicBezTo>
                                  <a:pt x="22555" y="18"/>
                                  <a:pt x="22552" y="22"/>
                                  <a:pt x="22547" y="22"/>
                                </a:cubicBezTo>
                                <a:lnTo>
                                  <a:pt x="22547" y="22"/>
                                </a:lnTo>
                                <a:cubicBezTo>
                                  <a:pt x="22543" y="22"/>
                                  <a:pt x="22539" y="18"/>
                                  <a:pt x="22539" y="14"/>
                                </a:cubicBezTo>
                                <a:cubicBezTo>
                                  <a:pt x="22539" y="9"/>
                                  <a:pt x="22543" y="6"/>
                                  <a:pt x="22547" y="6"/>
                                </a:cubicBezTo>
                                <a:close/>
                                <a:moveTo>
                                  <a:pt x="22579" y="6"/>
                                </a:moveTo>
                                <a:lnTo>
                                  <a:pt x="22579" y="6"/>
                                </a:lnTo>
                                <a:cubicBezTo>
                                  <a:pt x="22584" y="6"/>
                                  <a:pt x="22587" y="9"/>
                                  <a:pt x="22587" y="14"/>
                                </a:cubicBezTo>
                                <a:cubicBezTo>
                                  <a:pt x="22587" y="18"/>
                                  <a:pt x="22584" y="22"/>
                                  <a:pt x="22579" y="22"/>
                                </a:cubicBezTo>
                                <a:lnTo>
                                  <a:pt x="22579" y="22"/>
                                </a:lnTo>
                                <a:cubicBezTo>
                                  <a:pt x="22575" y="22"/>
                                  <a:pt x="22571" y="18"/>
                                  <a:pt x="22571" y="14"/>
                                </a:cubicBezTo>
                                <a:cubicBezTo>
                                  <a:pt x="22571" y="9"/>
                                  <a:pt x="22575" y="6"/>
                                  <a:pt x="22579" y="6"/>
                                </a:cubicBezTo>
                                <a:close/>
                                <a:moveTo>
                                  <a:pt x="22611" y="6"/>
                                </a:moveTo>
                                <a:lnTo>
                                  <a:pt x="22611" y="6"/>
                                </a:lnTo>
                                <a:cubicBezTo>
                                  <a:pt x="22616" y="6"/>
                                  <a:pt x="22619" y="9"/>
                                  <a:pt x="22619" y="14"/>
                                </a:cubicBezTo>
                                <a:cubicBezTo>
                                  <a:pt x="22619" y="18"/>
                                  <a:pt x="22616" y="22"/>
                                  <a:pt x="22611" y="22"/>
                                </a:cubicBezTo>
                                <a:lnTo>
                                  <a:pt x="22611" y="22"/>
                                </a:lnTo>
                                <a:cubicBezTo>
                                  <a:pt x="22607" y="22"/>
                                  <a:pt x="22603" y="18"/>
                                  <a:pt x="22603" y="14"/>
                                </a:cubicBezTo>
                                <a:cubicBezTo>
                                  <a:pt x="22603" y="9"/>
                                  <a:pt x="22607" y="6"/>
                                  <a:pt x="22611" y="6"/>
                                </a:cubicBezTo>
                                <a:close/>
                                <a:moveTo>
                                  <a:pt x="22643" y="6"/>
                                </a:moveTo>
                                <a:lnTo>
                                  <a:pt x="22643" y="6"/>
                                </a:lnTo>
                                <a:cubicBezTo>
                                  <a:pt x="22648" y="6"/>
                                  <a:pt x="22651" y="10"/>
                                  <a:pt x="22651" y="14"/>
                                </a:cubicBezTo>
                                <a:cubicBezTo>
                                  <a:pt x="22651" y="18"/>
                                  <a:pt x="22648" y="22"/>
                                  <a:pt x="22643" y="22"/>
                                </a:cubicBezTo>
                                <a:lnTo>
                                  <a:pt x="22643" y="22"/>
                                </a:lnTo>
                                <a:cubicBezTo>
                                  <a:pt x="22639" y="22"/>
                                  <a:pt x="22635" y="18"/>
                                  <a:pt x="22635" y="14"/>
                                </a:cubicBezTo>
                                <a:cubicBezTo>
                                  <a:pt x="22635" y="10"/>
                                  <a:pt x="22639" y="6"/>
                                  <a:pt x="22643" y="6"/>
                                </a:cubicBezTo>
                                <a:close/>
                                <a:moveTo>
                                  <a:pt x="22675" y="6"/>
                                </a:moveTo>
                                <a:lnTo>
                                  <a:pt x="22675" y="6"/>
                                </a:lnTo>
                                <a:cubicBezTo>
                                  <a:pt x="22680" y="6"/>
                                  <a:pt x="22683" y="10"/>
                                  <a:pt x="22683" y="14"/>
                                </a:cubicBezTo>
                                <a:cubicBezTo>
                                  <a:pt x="22683" y="18"/>
                                  <a:pt x="22680" y="22"/>
                                  <a:pt x="22675" y="22"/>
                                </a:cubicBezTo>
                                <a:lnTo>
                                  <a:pt x="22675" y="22"/>
                                </a:lnTo>
                                <a:cubicBezTo>
                                  <a:pt x="22671" y="22"/>
                                  <a:pt x="22667" y="18"/>
                                  <a:pt x="22667" y="14"/>
                                </a:cubicBezTo>
                                <a:cubicBezTo>
                                  <a:pt x="22667" y="10"/>
                                  <a:pt x="22671" y="6"/>
                                  <a:pt x="22675" y="6"/>
                                </a:cubicBezTo>
                                <a:close/>
                                <a:moveTo>
                                  <a:pt x="22707" y="6"/>
                                </a:moveTo>
                                <a:lnTo>
                                  <a:pt x="22708" y="6"/>
                                </a:lnTo>
                                <a:cubicBezTo>
                                  <a:pt x="22712" y="6"/>
                                  <a:pt x="22716" y="10"/>
                                  <a:pt x="22716" y="14"/>
                                </a:cubicBezTo>
                                <a:cubicBezTo>
                                  <a:pt x="22716" y="18"/>
                                  <a:pt x="22712" y="22"/>
                                  <a:pt x="22708" y="22"/>
                                </a:cubicBezTo>
                                <a:lnTo>
                                  <a:pt x="22707" y="22"/>
                                </a:lnTo>
                                <a:cubicBezTo>
                                  <a:pt x="22703" y="22"/>
                                  <a:pt x="22699" y="18"/>
                                  <a:pt x="22699" y="14"/>
                                </a:cubicBezTo>
                                <a:cubicBezTo>
                                  <a:pt x="22699" y="10"/>
                                  <a:pt x="22703" y="6"/>
                                  <a:pt x="22707" y="6"/>
                                </a:cubicBezTo>
                                <a:close/>
                                <a:moveTo>
                                  <a:pt x="22740" y="6"/>
                                </a:moveTo>
                                <a:lnTo>
                                  <a:pt x="22740" y="6"/>
                                </a:lnTo>
                                <a:cubicBezTo>
                                  <a:pt x="22744" y="6"/>
                                  <a:pt x="22748" y="10"/>
                                  <a:pt x="22748" y="14"/>
                                </a:cubicBezTo>
                                <a:cubicBezTo>
                                  <a:pt x="22748" y="18"/>
                                  <a:pt x="22744" y="22"/>
                                  <a:pt x="22740" y="22"/>
                                </a:cubicBezTo>
                                <a:lnTo>
                                  <a:pt x="22740" y="22"/>
                                </a:lnTo>
                                <a:cubicBezTo>
                                  <a:pt x="22735" y="22"/>
                                  <a:pt x="22732" y="18"/>
                                  <a:pt x="22732" y="14"/>
                                </a:cubicBezTo>
                                <a:cubicBezTo>
                                  <a:pt x="22732" y="10"/>
                                  <a:pt x="22735" y="6"/>
                                  <a:pt x="22740" y="6"/>
                                </a:cubicBezTo>
                                <a:close/>
                                <a:moveTo>
                                  <a:pt x="22772" y="6"/>
                                </a:moveTo>
                                <a:lnTo>
                                  <a:pt x="22772" y="6"/>
                                </a:lnTo>
                                <a:cubicBezTo>
                                  <a:pt x="22776" y="6"/>
                                  <a:pt x="22780" y="10"/>
                                  <a:pt x="22780" y="14"/>
                                </a:cubicBezTo>
                                <a:cubicBezTo>
                                  <a:pt x="22780" y="18"/>
                                  <a:pt x="22776" y="22"/>
                                  <a:pt x="22772" y="22"/>
                                </a:cubicBezTo>
                                <a:lnTo>
                                  <a:pt x="22772" y="22"/>
                                </a:lnTo>
                                <a:cubicBezTo>
                                  <a:pt x="22767" y="22"/>
                                  <a:pt x="22764" y="18"/>
                                  <a:pt x="22764" y="14"/>
                                </a:cubicBezTo>
                                <a:cubicBezTo>
                                  <a:pt x="22764" y="10"/>
                                  <a:pt x="22767" y="6"/>
                                  <a:pt x="22772" y="6"/>
                                </a:cubicBezTo>
                                <a:close/>
                                <a:moveTo>
                                  <a:pt x="22804" y="6"/>
                                </a:moveTo>
                                <a:lnTo>
                                  <a:pt x="22804" y="6"/>
                                </a:lnTo>
                                <a:cubicBezTo>
                                  <a:pt x="22808" y="6"/>
                                  <a:pt x="22812" y="10"/>
                                  <a:pt x="22812" y="14"/>
                                </a:cubicBezTo>
                                <a:cubicBezTo>
                                  <a:pt x="22812" y="18"/>
                                  <a:pt x="22808" y="22"/>
                                  <a:pt x="22804" y="22"/>
                                </a:cubicBezTo>
                                <a:lnTo>
                                  <a:pt x="22804" y="22"/>
                                </a:lnTo>
                                <a:cubicBezTo>
                                  <a:pt x="22799" y="22"/>
                                  <a:pt x="22796" y="18"/>
                                  <a:pt x="22796" y="14"/>
                                </a:cubicBezTo>
                                <a:cubicBezTo>
                                  <a:pt x="22796" y="10"/>
                                  <a:pt x="22799" y="6"/>
                                  <a:pt x="22804" y="6"/>
                                </a:cubicBezTo>
                                <a:close/>
                                <a:moveTo>
                                  <a:pt x="22836" y="6"/>
                                </a:moveTo>
                                <a:lnTo>
                                  <a:pt x="22836" y="6"/>
                                </a:lnTo>
                                <a:cubicBezTo>
                                  <a:pt x="22840" y="6"/>
                                  <a:pt x="22844" y="10"/>
                                  <a:pt x="22844" y="14"/>
                                </a:cubicBezTo>
                                <a:cubicBezTo>
                                  <a:pt x="22844" y="18"/>
                                  <a:pt x="22840" y="22"/>
                                  <a:pt x="22836" y="22"/>
                                </a:cubicBezTo>
                                <a:lnTo>
                                  <a:pt x="22836" y="22"/>
                                </a:lnTo>
                                <a:cubicBezTo>
                                  <a:pt x="22831" y="22"/>
                                  <a:pt x="22828" y="18"/>
                                  <a:pt x="22828" y="14"/>
                                </a:cubicBezTo>
                                <a:cubicBezTo>
                                  <a:pt x="22828" y="10"/>
                                  <a:pt x="22831" y="6"/>
                                  <a:pt x="22836" y="6"/>
                                </a:cubicBezTo>
                                <a:close/>
                                <a:moveTo>
                                  <a:pt x="22868" y="6"/>
                                </a:moveTo>
                                <a:lnTo>
                                  <a:pt x="22868" y="6"/>
                                </a:lnTo>
                                <a:cubicBezTo>
                                  <a:pt x="22872" y="6"/>
                                  <a:pt x="22876" y="10"/>
                                  <a:pt x="22876" y="14"/>
                                </a:cubicBezTo>
                                <a:cubicBezTo>
                                  <a:pt x="22876" y="18"/>
                                  <a:pt x="22872" y="22"/>
                                  <a:pt x="22868" y="22"/>
                                </a:cubicBezTo>
                                <a:lnTo>
                                  <a:pt x="22868" y="22"/>
                                </a:lnTo>
                                <a:cubicBezTo>
                                  <a:pt x="22863" y="22"/>
                                  <a:pt x="22860" y="18"/>
                                  <a:pt x="22860" y="14"/>
                                </a:cubicBezTo>
                                <a:cubicBezTo>
                                  <a:pt x="22860" y="10"/>
                                  <a:pt x="22863" y="6"/>
                                  <a:pt x="22868" y="6"/>
                                </a:cubicBezTo>
                                <a:close/>
                                <a:moveTo>
                                  <a:pt x="22900" y="6"/>
                                </a:moveTo>
                                <a:lnTo>
                                  <a:pt x="22900" y="6"/>
                                </a:lnTo>
                                <a:cubicBezTo>
                                  <a:pt x="22904" y="6"/>
                                  <a:pt x="22908" y="10"/>
                                  <a:pt x="22908" y="14"/>
                                </a:cubicBezTo>
                                <a:cubicBezTo>
                                  <a:pt x="22908" y="18"/>
                                  <a:pt x="22904" y="22"/>
                                  <a:pt x="22900" y="22"/>
                                </a:cubicBezTo>
                                <a:lnTo>
                                  <a:pt x="22900" y="22"/>
                                </a:lnTo>
                                <a:cubicBezTo>
                                  <a:pt x="22895" y="22"/>
                                  <a:pt x="22892" y="18"/>
                                  <a:pt x="22892" y="14"/>
                                </a:cubicBezTo>
                                <a:cubicBezTo>
                                  <a:pt x="22892" y="10"/>
                                  <a:pt x="22895" y="6"/>
                                  <a:pt x="22900" y="6"/>
                                </a:cubicBezTo>
                                <a:close/>
                                <a:moveTo>
                                  <a:pt x="22932" y="6"/>
                                </a:moveTo>
                                <a:lnTo>
                                  <a:pt x="22932" y="6"/>
                                </a:lnTo>
                                <a:cubicBezTo>
                                  <a:pt x="22936" y="6"/>
                                  <a:pt x="22940" y="10"/>
                                  <a:pt x="22940" y="14"/>
                                </a:cubicBezTo>
                                <a:cubicBezTo>
                                  <a:pt x="22940" y="18"/>
                                  <a:pt x="22936" y="22"/>
                                  <a:pt x="22932" y="22"/>
                                </a:cubicBezTo>
                                <a:lnTo>
                                  <a:pt x="22932" y="22"/>
                                </a:lnTo>
                                <a:cubicBezTo>
                                  <a:pt x="22927" y="22"/>
                                  <a:pt x="22924" y="18"/>
                                  <a:pt x="22924" y="14"/>
                                </a:cubicBezTo>
                                <a:cubicBezTo>
                                  <a:pt x="22924" y="10"/>
                                  <a:pt x="22927" y="6"/>
                                  <a:pt x="22932" y="6"/>
                                </a:cubicBezTo>
                                <a:close/>
                                <a:moveTo>
                                  <a:pt x="22964" y="6"/>
                                </a:moveTo>
                                <a:lnTo>
                                  <a:pt x="22964" y="6"/>
                                </a:lnTo>
                                <a:cubicBezTo>
                                  <a:pt x="22968" y="6"/>
                                  <a:pt x="22972" y="10"/>
                                  <a:pt x="22972" y="14"/>
                                </a:cubicBezTo>
                                <a:cubicBezTo>
                                  <a:pt x="22972" y="18"/>
                                  <a:pt x="22968" y="22"/>
                                  <a:pt x="22964" y="22"/>
                                </a:cubicBezTo>
                                <a:lnTo>
                                  <a:pt x="22964" y="22"/>
                                </a:lnTo>
                                <a:cubicBezTo>
                                  <a:pt x="22959" y="22"/>
                                  <a:pt x="22956" y="18"/>
                                  <a:pt x="22956" y="14"/>
                                </a:cubicBezTo>
                                <a:cubicBezTo>
                                  <a:pt x="22956" y="10"/>
                                  <a:pt x="22959" y="6"/>
                                  <a:pt x="22964" y="6"/>
                                </a:cubicBezTo>
                                <a:close/>
                                <a:moveTo>
                                  <a:pt x="22996" y="6"/>
                                </a:moveTo>
                                <a:lnTo>
                                  <a:pt x="22996" y="6"/>
                                </a:lnTo>
                                <a:cubicBezTo>
                                  <a:pt x="23000" y="6"/>
                                  <a:pt x="23004" y="10"/>
                                  <a:pt x="23004" y="14"/>
                                </a:cubicBezTo>
                                <a:cubicBezTo>
                                  <a:pt x="23004" y="18"/>
                                  <a:pt x="23000" y="22"/>
                                  <a:pt x="22996" y="22"/>
                                </a:cubicBezTo>
                                <a:lnTo>
                                  <a:pt x="22996" y="22"/>
                                </a:lnTo>
                                <a:cubicBezTo>
                                  <a:pt x="22991" y="22"/>
                                  <a:pt x="22988" y="18"/>
                                  <a:pt x="22988" y="14"/>
                                </a:cubicBezTo>
                                <a:cubicBezTo>
                                  <a:pt x="22988" y="10"/>
                                  <a:pt x="22991" y="6"/>
                                  <a:pt x="22996" y="6"/>
                                </a:cubicBezTo>
                                <a:close/>
                                <a:moveTo>
                                  <a:pt x="23028" y="6"/>
                                </a:moveTo>
                                <a:lnTo>
                                  <a:pt x="23028" y="6"/>
                                </a:lnTo>
                                <a:cubicBezTo>
                                  <a:pt x="23032" y="6"/>
                                  <a:pt x="23036" y="10"/>
                                  <a:pt x="23036" y="14"/>
                                </a:cubicBezTo>
                                <a:cubicBezTo>
                                  <a:pt x="23036" y="18"/>
                                  <a:pt x="23032" y="22"/>
                                  <a:pt x="23028" y="22"/>
                                </a:cubicBezTo>
                                <a:lnTo>
                                  <a:pt x="23028" y="22"/>
                                </a:lnTo>
                                <a:cubicBezTo>
                                  <a:pt x="23023" y="22"/>
                                  <a:pt x="23020" y="18"/>
                                  <a:pt x="23020" y="14"/>
                                </a:cubicBezTo>
                                <a:cubicBezTo>
                                  <a:pt x="23020" y="10"/>
                                  <a:pt x="23023" y="6"/>
                                  <a:pt x="23028" y="6"/>
                                </a:cubicBezTo>
                                <a:close/>
                                <a:moveTo>
                                  <a:pt x="23060" y="6"/>
                                </a:moveTo>
                                <a:lnTo>
                                  <a:pt x="23060" y="6"/>
                                </a:lnTo>
                                <a:cubicBezTo>
                                  <a:pt x="23064" y="6"/>
                                  <a:pt x="23068" y="10"/>
                                  <a:pt x="23068" y="14"/>
                                </a:cubicBezTo>
                                <a:cubicBezTo>
                                  <a:pt x="23068" y="18"/>
                                  <a:pt x="23064" y="22"/>
                                  <a:pt x="23060" y="22"/>
                                </a:cubicBezTo>
                                <a:lnTo>
                                  <a:pt x="23060" y="22"/>
                                </a:lnTo>
                                <a:cubicBezTo>
                                  <a:pt x="23055" y="22"/>
                                  <a:pt x="23052" y="18"/>
                                  <a:pt x="23052" y="14"/>
                                </a:cubicBezTo>
                                <a:cubicBezTo>
                                  <a:pt x="23052" y="10"/>
                                  <a:pt x="23055" y="6"/>
                                  <a:pt x="23060" y="6"/>
                                </a:cubicBezTo>
                                <a:close/>
                                <a:moveTo>
                                  <a:pt x="23092" y="6"/>
                                </a:moveTo>
                                <a:lnTo>
                                  <a:pt x="23092" y="6"/>
                                </a:lnTo>
                                <a:cubicBezTo>
                                  <a:pt x="23096" y="6"/>
                                  <a:pt x="23100" y="10"/>
                                  <a:pt x="23100" y="14"/>
                                </a:cubicBezTo>
                                <a:cubicBezTo>
                                  <a:pt x="23100" y="18"/>
                                  <a:pt x="23096" y="22"/>
                                  <a:pt x="23092" y="22"/>
                                </a:cubicBezTo>
                                <a:lnTo>
                                  <a:pt x="23092" y="22"/>
                                </a:lnTo>
                                <a:cubicBezTo>
                                  <a:pt x="23087" y="22"/>
                                  <a:pt x="23084" y="18"/>
                                  <a:pt x="23084" y="14"/>
                                </a:cubicBezTo>
                                <a:cubicBezTo>
                                  <a:pt x="23084" y="10"/>
                                  <a:pt x="23087" y="6"/>
                                  <a:pt x="23092" y="6"/>
                                </a:cubicBezTo>
                                <a:close/>
                                <a:moveTo>
                                  <a:pt x="23124" y="6"/>
                                </a:moveTo>
                                <a:lnTo>
                                  <a:pt x="23124" y="6"/>
                                </a:lnTo>
                                <a:cubicBezTo>
                                  <a:pt x="23128" y="6"/>
                                  <a:pt x="23132" y="10"/>
                                  <a:pt x="23132" y="14"/>
                                </a:cubicBezTo>
                                <a:cubicBezTo>
                                  <a:pt x="23132" y="18"/>
                                  <a:pt x="23128" y="22"/>
                                  <a:pt x="23124" y="22"/>
                                </a:cubicBezTo>
                                <a:lnTo>
                                  <a:pt x="23124" y="22"/>
                                </a:lnTo>
                                <a:cubicBezTo>
                                  <a:pt x="23119" y="22"/>
                                  <a:pt x="23116" y="18"/>
                                  <a:pt x="23116" y="14"/>
                                </a:cubicBezTo>
                                <a:cubicBezTo>
                                  <a:pt x="23116" y="10"/>
                                  <a:pt x="23119" y="6"/>
                                  <a:pt x="23124" y="6"/>
                                </a:cubicBezTo>
                                <a:close/>
                                <a:moveTo>
                                  <a:pt x="23156" y="6"/>
                                </a:moveTo>
                                <a:lnTo>
                                  <a:pt x="23156" y="6"/>
                                </a:lnTo>
                                <a:cubicBezTo>
                                  <a:pt x="23160" y="6"/>
                                  <a:pt x="23164" y="10"/>
                                  <a:pt x="23164" y="14"/>
                                </a:cubicBezTo>
                                <a:cubicBezTo>
                                  <a:pt x="23164" y="18"/>
                                  <a:pt x="23160" y="22"/>
                                  <a:pt x="23156" y="22"/>
                                </a:cubicBezTo>
                                <a:lnTo>
                                  <a:pt x="23156" y="22"/>
                                </a:lnTo>
                                <a:cubicBezTo>
                                  <a:pt x="23151" y="22"/>
                                  <a:pt x="23148" y="18"/>
                                  <a:pt x="23148" y="14"/>
                                </a:cubicBezTo>
                                <a:cubicBezTo>
                                  <a:pt x="23148" y="10"/>
                                  <a:pt x="23151" y="6"/>
                                  <a:pt x="23156" y="6"/>
                                </a:cubicBezTo>
                                <a:close/>
                                <a:moveTo>
                                  <a:pt x="23188" y="6"/>
                                </a:moveTo>
                                <a:lnTo>
                                  <a:pt x="23188" y="6"/>
                                </a:lnTo>
                                <a:cubicBezTo>
                                  <a:pt x="23192" y="6"/>
                                  <a:pt x="23196" y="10"/>
                                  <a:pt x="23196" y="14"/>
                                </a:cubicBezTo>
                                <a:cubicBezTo>
                                  <a:pt x="23196" y="18"/>
                                  <a:pt x="23192" y="22"/>
                                  <a:pt x="23188" y="22"/>
                                </a:cubicBezTo>
                                <a:lnTo>
                                  <a:pt x="23188" y="22"/>
                                </a:lnTo>
                                <a:cubicBezTo>
                                  <a:pt x="23183" y="22"/>
                                  <a:pt x="23180" y="18"/>
                                  <a:pt x="23180" y="14"/>
                                </a:cubicBezTo>
                                <a:cubicBezTo>
                                  <a:pt x="23180" y="10"/>
                                  <a:pt x="23183" y="6"/>
                                  <a:pt x="23188" y="6"/>
                                </a:cubicBezTo>
                                <a:close/>
                                <a:moveTo>
                                  <a:pt x="23220" y="6"/>
                                </a:moveTo>
                                <a:lnTo>
                                  <a:pt x="23220" y="6"/>
                                </a:lnTo>
                                <a:cubicBezTo>
                                  <a:pt x="23224" y="6"/>
                                  <a:pt x="23228" y="10"/>
                                  <a:pt x="23228" y="14"/>
                                </a:cubicBezTo>
                                <a:cubicBezTo>
                                  <a:pt x="23228" y="19"/>
                                  <a:pt x="23224" y="22"/>
                                  <a:pt x="23220" y="22"/>
                                </a:cubicBezTo>
                                <a:lnTo>
                                  <a:pt x="23220" y="22"/>
                                </a:lnTo>
                                <a:cubicBezTo>
                                  <a:pt x="23215" y="22"/>
                                  <a:pt x="23212" y="19"/>
                                  <a:pt x="23212" y="14"/>
                                </a:cubicBezTo>
                                <a:cubicBezTo>
                                  <a:pt x="23212" y="10"/>
                                  <a:pt x="23215" y="6"/>
                                  <a:pt x="23220" y="6"/>
                                </a:cubicBezTo>
                                <a:close/>
                                <a:moveTo>
                                  <a:pt x="23252" y="6"/>
                                </a:moveTo>
                                <a:lnTo>
                                  <a:pt x="23252" y="6"/>
                                </a:lnTo>
                                <a:cubicBezTo>
                                  <a:pt x="23256" y="6"/>
                                  <a:pt x="23260" y="10"/>
                                  <a:pt x="23260" y="14"/>
                                </a:cubicBezTo>
                                <a:cubicBezTo>
                                  <a:pt x="23260" y="19"/>
                                  <a:pt x="23256" y="22"/>
                                  <a:pt x="23252" y="22"/>
                                </a:cubicBezTo>
                                <a:lnTo>
                                  <a:pt x="23252" y="22"/>
                                </a:lnTo>
                                <a:cubicBezTo>
                                  <a:pt x="23247" y="22"/>
                                  <a:pt x="23244" y="19"/>
                                  <a:pt x="23244" y="14"/>
                                </a:cubicBezTo>
                                <a:cubicBezTo>
                                  <a:pt x="23244" y="10"/>
                                  <a:pt x="23247" y="6"/>
                                  <a:pt x="23252" y="6"/>
                                </a:cubicBezTo>
                                <a:close/>
                                <a:moveTo>
                                  <a:pt x="23284" y="6"/>
                                </a:moveTo>
                                <a:lnTo>
                                  <a:pt x="23284" y="6"/>
                                </a:lnTo>
                                <a:cubicBezTo>
                                  <a:pt x="23288" y="6"/>
                                  <a:pt x="23292" y="10"/>
                                  <a:pt x="23292" y="14"/>
                                </a:cubicBezTo>
                                <a:cubicBezTo>
                                  <a:pt x="23292" y="19"/>
                                  <a:pt x="23288" y="22"/>
                                  <a:pt x="23284" y="22"/>
                                </a:cubicBezTo>
                                <a:lnTo>
                                  <a:pt x="23284" y="22"/>
                                </a:lnTo>
                                <a:cubicBezTo>
                                  <a:pt x="23279" y="22"/>
                                  <a:pt x="23276" y="19"/>
                                  <a:pt x="23276" y="14"/>
                                </a:cubicBezTo>
                                <a:cubicBezTo>
                                  <a:pt x="23276" y="10"/>
                                  <a:pt x="23279" y="6"/>
                                  <a:pt x="23284" y="6"/>
                                </a:cubicBezTo>
                                <a:close/>
                                <a:moveTo>
                                  <a:pt x="23316" y="6"/>
                                </a:moveTo>
                                <a:lnTo>
                                  <a:pt x="23316" y="6"/>
                                </a:lnTo>
                                <a:cubicBezTo>
                                  <a:pt x="23320" y="6"/>
                                  <a:pt x="23324" y="10"/>
                                  <a:pt x="23324" y="14"/>
                                </a:cubicBezTo>
                                <a:cubicBezTo>
                                  <a:pt x="23324" y="19"/>
                                  <a:pt x="23320" y="22"/>
                                  <a:pt x="23316" y="22"/>
                                </a:cubicBezTo>
                                <a:lnTo>
                                  <a:pt x="23316" y="22"/>
                                </a:lnTo>
                                <a:cubicBezTo>
                                  <a:pt x="23311" y="22"/>
                                  <a:pt x="23308" y="19"/>
                                  <a:pt x="23308" y="14"/>
                                </a:cubicBezTo>
                                <a:cubicBezTo>
                                  <a:pt x="23308" y="10"/>
                                  <a:pt x="23311" y="6"/>
                                  <a:pt x="23316" y="6"/>
                                </a:cubicBezTo>
                                <a:close/>
                                <a:moveTo>
                                  <a:pt x="23348" y="6"/>
                                </a:moveTo>
                                <a:lnTo>
                                  <a:pt x="23348" y="6"/>
                                </a:lnTo>
                                <a:cubicBezTo>
                                  <a:pt x="23352" y="6"/>
                                  <a:pt x="23356" y="10"/>
                                  <a:pt x="23356" y="14"/>
                                </a:cubicBezTo>
                                <a:cubicBezTo>
                                  <a:pt x="23356" y="19"/>
                                  <a:pt x="23352" y="22"/>
                                  <a:pt x="23348" y="22"/>
                                </a:cubicBezTo>
                                <a:lnTo>
                                  <a:pt x="23348" y="22"/>
                                </a:lnTo>
                                <a:cubicBezTo>
                                  <a:pt x="23343" y="22"/>
                                  <a:pt x="23340" y="19"/>
                                  <a:pt x="23340" y="14"/>
                                </a:cubicBezTo>
                                <a:cubicBezTo>
                                  <a:pt x="23340" y="10"/>
                                  <a:pt x="23343" y="6"/>
                                  <a:pt x="23348" y="6"/>
                                </a:cubicBezTo>
                                <a:close/>
                                <a:moveTo>
                                  <a:pt x="23380" y="6"/>
                                </a:moveTo>
                                <a:lnTo>
                                  <a:pt x="23380" y="6"/>
                                </a:lnTo>
                                <a:cubicBezTo>
                                  <a:pt x="23384" y="6"/>
                                  <a:pt x="23388" y="10"/>
                                  <a:pt x="23388" y="14"/>
                                </a:cubicBezTo>
                                <a:cubicBezTo>
                                  <a:pt x="23388" y="19"/>
                                  <a:pt x="23384" y="22"/>
                                  <a:pt x="23380" y="22"/>
                                </a:cubicBezTo>
                                <a:lnTo>
                                  <a:pt x="23380" y="22"/>
                                </a:lnTo>
                                <a:cubicBezTo>
                                  <a:pt x="23375" y="22"/>
                                  <a:pt x="23372" y="19"/>
                                  <a:pt x="23372" y="14"/>
                                </a:cubicBezTo>
                                <a:cubicBezTo>
                                  <a:pt x="23372" y="10"/>
                                  <a:pt x="23375" y="6"/>
                                  <a:pt x="23380" y="6"/>
                                </a:cubicBezTo>
                                <a:close/>
                                <a:moveTo>
                                  <a:pt x="23412" y="6"/>
                                </a:moveTo>
                                <a:lnTo>
                                  <a:pt x="23412" y="6"/>
                                </a:lnTo>
                                <a:cubicBezTo>
                                  <a:pt x="23416" y="6"/>
                                  <a:pt x="23420" y="10"/>
                                  <a:pt x="23420" y="14"/>
                                </a:cubicBezTo>
                                <a:cubicBezTo>
                                  <a:pt x="23420" y="19"/>
                                  <a:pt x="23416" y="22"/>
                                  <a:pt x="23412" y="22"/>
                                </a:cubicBezTo>
                                <a:lnTo>
                                  <a:pt x="23412" y="22"/>
                                </a:lnTo>
                                <a:cubicBezTo>
                                  <a:pt x="23408" y="22"/>
                                  <a:pt x="23404" y="19"/>
                                  <a:pt x="23404" y="14"/>
                                </a:cubicBezTo>
                                <a:cubicBezTo>
                                  <a:pt x="23404" y="10"/>
                                  <a:pt x="23408" y="6"/>
                                  <a:pt x="23412" y="6"/>
                                </a:cubicBezTo>
                                <a:close/>
                                <a:moveTo>
                                  <a:pt x="23444" y="6"/>
                                </a:moveTo>
                                <a:lnTo>
                                  <a:pt x="23444" y="6"/>
                                </a:lnTo>
                                <a:cubicBezTo>
                                  <a:pt x="23448" y="6"/>
                                  <a:pt x="23452" y="10"/>
                                  <a:pt x="23452" y="14"/>
                                </a:cubicBezTo>
                                <a:cubicBezTo>
                                  <a:pt x="23452" y="19"/>
                                  <a:pt x="23448" y="22"/>
                                  <a:pt x="23444" y="22"/>
                                </a:cubicBezTo>
                                <a:lnTo>
                                  <a:pt x="23444" y="22"/>
                                </a:lnTo>
                                <a:cubicBezTo>
                                  <a:pt x="23440" y="22"/>
                                  <a:pt x="23436" y="19"/>
                                  <a:pt x="23436" y="14"/>
                                </a:cubicBezTo>
                                <a:cubicBezTo>
                                  <a:pt x="23436" y="10"/>
                                  <a:pt x="23440" y="6"/>
                                  <a:pt x="23444" y="6"/>
                                </a:cubicBezTo>
                                <a:close/>
                                <a:moveTo>
                                  <a:pt x="23476" y="6"/>
                                </a:moveTo>
                                <a:lnTo>
                                  <a:pt x="23476" y="6"/>
                                </a:lnTo>
                                <a:cubicBezTo>
                                  <a:pt x="23480" y="6"/>
                                  <a:pt x="23484" y="10"/>
                                  <a:pt x="23484" y="14"/>
                                </a:cubicBezTo>
                                <a:cubicBezTo>
                                  <a:pt x="23484" y="19"/>
                                  <a:pt x="23480" y="22"/>
                                  <a:pt x="23476" y="22"/>
                                </a:cubicBezTo>
                                <a:lnTo>
                                  <a:pt x="23476" y="22"/>
                                </a:lnTo>
                                <a:cubicBezTo>
                                  <a:pt x="23472" y="22"/>
                                  <a:pt x="23468" y="19"/>
                                  <a:pt x="23468" y="14"/>
                                </a:cubicBezTo>
                                <a:cubicBezTo>
                                  <a:pt x="23468" y="10"/>
                                  <a:pt x="23472" y="6"/>
                                  <a:pt x="23476" y="6"/>
                                </a:cubicBezTo>
                                <a:close/>
                                <a:moveTo>
                                  <a:pt x="23508" y="6"/>
                                </a:moveTo>
                                <a:lnTo>
                                  <a:pt x="23508" y="6"/>
                                </a:lnTo>
                                <a:cubicBezTo>
                                  <a:pt x="23512" y="6"/>
                                  <a:pt x="23516" y="10"/>
                                  <a:pt x="23516" y="14"/>
                                </a:cubicBezTo>
                                <a:cubicBezTo>
                                  <a:pt x="23516" y="19"/>
                                  <a:pt x="23512" y="22"/>
                                  <a:pt x="23508" y="22"/>
                                </a:cubicBezTo>
                                <a:lnTo>
                                  <a:pt x="23508" y="22"/>
                                </a:lnTo>
                                <a:cubicBezTo>
                                  <a:pt x="23504" y="22"/>
                                  <a:pt x="23500" y="19"/>
                                  <a:pt x="23500" y="14"/>
                                </a:cubicBezTo>
                                <a:cubicBezTo>
                                  <a:pt x="23500" y="10"/>
                                  <a:pt x="23504" y="6"/>
                                  <a:pt x="23508" y="6"/>
                                </a:cubicBezTo>
                                <a:close/>
                                <a:moveTo>
                                  <a:pt x="23540" y="6"/>
                                </a:moveTo>
                                <a:lnTo>
                                  <a:pt x="23540" y="6"/>
                                </a:lnTo>
                                <a:cubicBezTo>
                                  <a:pt x="23544" y="6"/>
                                  <a:pt x="23548" y="10"/>
                                  <a:pt x="23548" y="14"/>
                                </a:cubicBezTo>
                                <a:cubicBezTo>
                                  <a:pt x="23548" y="19"/>
                                  <a:pt x="23544" y="22"/>
                                  <a:pt x="23540" y="22"/>
                                </a:cubicBezTo>
                                <a:lnTo>
                                  <a:pt x="23540" y="22"/>
                                </a:lnTo>
                                <a:cubicBezTo>
                                  <a:pt x="23536" y="22"/>
                                  <a:pt x="23532" y="19"/>
                                  <a:pt x="23532" y="14"/>
                                </a:cubicBezTo>
                                <a:cubicBezTo>
                                  <a:pt x="23532" y="10"/>
                                  <a:pt x="23536" y="6"/>
                                  <a:pt x="23540" y="6"/>
                                </a:cubicBezTo>
                                <a:close/>
                                <a:moveTo>
                                  <a:pt x="23572" y="6"/>
                                </a:moveTo>
                                <a:lnTo>
                                  <a:pt x="23572" y="6"/>
                                </a:lnTo>
                                <a:cubicBezTo>
                                  <a:pt x="23576" y="6"/>
                                  <a:pt x="23580" y="10"/>
                                  <a:pt x="23580" y="14"/>
                                </a:cubicBezTo>
                                <a:cubicBezTo>
                                  <a:pt x="23580" y="19"/>
                                  <a:pt x="23576" y="22"/>
                                  <a:pt x="23572" y="22"/>
                                </a:cubicBezTo>
                                <a:lnTo>
                                  <a:pt x="23572" y="22"/>
                                </a:lnTo>
                                <a:cubicBezTo>
                                  <a:pt x="23568" y="22"/>
                                  <a:pt x="23564" y="19"/>
                                  <a:pt x="23564" y="14"/>
                                </a:cubicBezTo>
                                <a:cubicBezTo>
                                  <a:pt x="23564" y="10"/>
                                  <a:pt x="23568" y="6"/>
                                  <a:pt x="23572" y="6"/>
                                </a:cubicBezTo>
                                <a:close/>
                                <a:moveTo>
                                  <a:pt x="23604" y="6"/>
                                </a:moveTo>
                                <a:lnTo>
                                  <a:pt x="23604" y="6"/>
                                </a:lnTo>
                                <a:cubicBezTo>
                                  <a:pt x="23608" y="6"/>
                                  <a:pt x="23612" y="10"/>
                                  <a:pt x="23612" y="14"/>
                                </a:cubicBezTo>
                                <a:cubicBezTo>
                                  <a:pt x="23612" y="19"/>
                                  <a:pt x="23608" y="22"/>
                                  <a:pt x="23604" y="22"/>
                                </a:cubicBezTo>
                                <a:lnTo>
                                  <a:pt x="23604" y="22"/>
                                </a:lnTo>
                                <a:cubicBezTo>
                                  <a:pt x="23600" y="22"/>
                                  <a:pt x="23596" y="19"/>
                                  <a:pt x="23596" y="14"/>
                                </a:cubicBezTo>
                                <a:cubicBezTo>
                                  <a:pt x="23596" y="10"/>
                                  <a:pt x="23600" y="6"/>
                                  <a:pt x="23604" y="6"/>
                                </a:cubicBezTo>
                                <a:close/>
                                <a:moveTo>
                                  <a:pt x="23636" y="6"/>
                                </a:moveTo>
                                <a:lnTo>
                                  <a:pt x="23636" y="6"/>
                                </a:lnTo>
                                <a:cubicBezTo>
                                  <a:pt x="23640" y="6"/>
                                  <a:pt x="23644" y="10"/>
                                  <a:pt x="23644" y="14"/>
                                </a:cubicBezTo>
                                <a:cubicBezTo>
                                  <a:pt x="23644" y="19"/>
                                  <a:pt x="23640" y="22"/>
                                  <a:pt x="23636" y="22"/>
                                </a:cubicBezTo>
                                <a:lnTo>
                                  <a:pt x="23636" y="22"/>
                                </a:lnTo>
                                <a:cubicBezTo>
                                  <a:pt x="23632" y="22"/>
                                  <a:pt x="23628" y="19"/>
                                  <a:pt x="23628" y="14"/>
                                </a:cubicBezTo>
                                <a:cubicBezTo>
                                  <a:pt x="23628" y="10"/>
                                  <a:pt x="23632" y="6"/>
                                  <a:pt x="23636" y="6"/>
                                </a:cubicBezTo>
                                <a:close/>
                                <a:moveTo>
                                  <a:pt x="23668" y="6"/>
                                </a:moveTo>
                                <a:lnTo>
                                  <a:pt x="23668" y="6"/>
                                </a:lnTo>
                                <a:cubicBezTo>
                                  <a:pt x="23673" y="6"/>
                                  <a:pt x="23676" y="10"/>
                                  <a:pt x="23676" y="14"/>
                                </a:cubicBezTo>
                                <a:cubicBezTo>
                                  <a:pt x="23676" y="19"/>
                                  <a:pt x="23673" y="22"/>
                                  <a:pt x="23668" y="22"/>
                                </a:cubicBezTo>
                                <a:lnTo>
                                  <a:pt x="23668" y="22"/>
                                </a:lnTo>
                                <a:cubicBezTo>
                                  <a:pt x="23664" y="22"/>
                                  <a:pt x="23660" y="19"/>
                                  <a:pt x="23660" y="14"/>
                                </a:cubicBezTo>
                                <a:cubicBezTo>
                                  <a:pt x="23660" y="10"/>
                                  <a:pt x="23664" y="6"/>
                                  <a:pt x="23668" y="6"/>
                                </a:cubicBezTo>
                                <a:close/>
                                <a:moveTo>
                                  <a:pt x="23700" y="6"/>
                                </a:moveTo>
                                <a:lnTo>
                                  <a:pt x="23700" y="6"/>
                                </a:lnTo>
                                <a:cubicBezTo>
                                  <a:pt x="23705" y="6"/>
                                  <a:pt x="23708" y="10"/>
                                  <a:pt x="23708" y="14"/>
                                </a:cubicBezTo>
                                <a:cubicBezTo>
                                  <a:pt x="23708" y="19"/>
                                  <a:pt x="23705" y="22"/>
                                  <a:pt x="23700" y="22"/>
                                </a:cubicBezTo>
                                <a:lnTo>
                                  <a:pt x="23700" y="22"/>
                                </a:lnTo>
                                <a:cubicBezTo>
                                  <a:pt x="23696" y="22"/>
                                  <a:pt x="23692" y="19"/>
                                  <a:pt x="23692" y="14"/>
                                </a:cubicBezTo>
                                <a:cubicBezTo>
                                  <a:pt x="23692" y="10"/>
                                  <a:pt x="23696" y="6"/>
                                  <a:pt x="23700" y="6"/>
                                </a:cubicBezTo>
                                <a:close/>
                                <a:moveTo>
                                  <a:pt x="23732" y="6"/>
                                </a:moveTo>
                                <a:lnTo>
                                  <a:pt x="23732" y="6"/>
                                </a:lnTo>
                                <a:cubicBezTo>
                                  <a:pt x="23737" y="6"/>
                                  <a:pt x="23740" y="10"/>
                                  <a:pt x="23740" y="14"/>
                                </a:cubicBezTo>
                                <a:cubicBezTo>
                                  <a:pt x="23740" y="19"/>
                                  <a:pt x="23737" y="22"/>
                                  <a:pt x="23732" y="22"/>
                                </a:cubicBezTo>
                                <a:lnTo>
                                  <a:pt x="23732" y="22"/>
                                </a:lnTo>
                                <a:cubicBezTo>
                                  <a:pt x="23728" y="22"/>
                                  <a:pt x="23724" y="19"/>
                                  <a:pt x="23724" y="14"/>
                                </a:cubicBezTo>
                                <a:cubicBezTo>
                                  <a:pt x="23724" y="10"/>
                                  <a:pt x="23728" y="6"/>
                                  <a:pt x="23732" y="6"/>
                                </a:cubicBezTo>
                                <a:close/>
                                <a:moveTo>
                                  <a:pt x="23764" y="6"/>
                                </a:moveTo>
                                <a:lnTo>
                                  <a:pt x="23764" y="6"/>
                                </a:lnTo>
                                <a:cubicBezTo>
                                  <a:pt x="23769" y="6"/>
                                  <a:pt x="23772" y="10"/>
                                  <a:pt x="23772" y="14"/>
                                </a:cubicBezTo>
                                <a:cubicBezTo>
                                  <a:pt x="23772" y="19"/>
                                  <a:pt x="23769" y="22"/>
                                  <a:pt x="23764" y="22"/>
                                </a:cubicBezTo>
                                <a:lnTo>
                                  <a:pt x="23764" y="22"/>
                                </a:lnTo>
                                <a:cubicBezTo>
                                  <a:pt x="23760" y="22"/>
                                  <a:pt x="23756" y="19"/>
                                  <a:pt x="23756" y="14"/>
                                </a:cubicBezTo>
                                <a:cubicBezTo>
                                  <a:pt x="23756" y="10"/>
                                  <a:pt x="23760" y="6"/>
                                  <a:pt x="23764" y="6"/>
                                </a:cubicBezTo>
                                <a:close/>
                                <a:moveTo>
                                  <a:pt x="23796" y="6"/>
                                </a:moveTo>
                                <a:lnTo>
                                  <a:pt x="23796" y="6"/>
                                </a:lnTo>
                                <a:cubicBezTo>
                                  <a:pt x="23801" y="6"/>
                                  <a:pt x="23804" y="10"/>
                                  <a:pt x="23804" y="14"/>
                                </a:cubicBezTo>
                                <a:cubicBezTo>
                                  <a:pt x="23804" y="19"/>
                                  <a:pt x="23801" y="22"/>
                                  <a:pt x="23796" y="22"/>
                                </a:cubicBezTo>
                                <a:lnTo>
                                  <a:pt x="23796" y="22"/>
                                </a:lnTo>
                                <a:cubicBezTo>
                                  <a:pt x="23792" y="22"/>
                                  <a:pt x="23788" y="19"/>
                                  <a:pt x="23788" y="14"/>
                                </a:cubicBezTo>
                                <a:cubicBezTo>
                                  <a:pt x="23788" y="10"/>
                                  <a:pt x="23792" y="6"/>
                                  <a:pt x="23796" y="6"/>
                                </a:cubicBezTo>
                                <a:close/>
                                <a:moveTo>
                                  <a:pt x="23828" y="6"/>
                                </a:moveTo>
                                <a:lnTo>
                                  <a:pt x="23828" y="6"/>
                                </a:lnTo>
                                <a:cubicBezTo>
                                  <a:pt x="23833" y="6"/>
                                  <a:pt x="23836" y="10"/>
                                  <a:pt x="23836" y="14"/>
                                </a:cubicBezTo>
                                <a:cubicBezTo>
                                  <a:pt x="23836" y="19"/>
                                  <a:pt x="23833" y="22"/>
                                  <a:pt x="23828" y="22"/>
                                </a:cubicBezTo>
                                <a:lnTo>
                                  <a:pt x="23828" y="22"/>
                                </a:lnTo>
                                <a:cubicBezTo>
                                  <a:pt x="23824" y="22"/>
                                  <a:pt x="23820" y="19"/>
                                  <a:pt x="23820" y="14"/>
                                </a:cubicBezTo>
                                <a:cubicBezTo>
                                  <a:pt x="23820" y="10"/>
                                  <a:pt x="23824" y="6"/>
                                  <a:pt x="23828" y="6"/>
                                </a:cubicBezTo>
                                <a:close/>
                                <a:moveTo>
                                  <a:pt x="23860" y="6"/>
                                </a:moveTo>
                                <a:lnTo>
                                  <a:pt x="23860" y="6"/>
                                </a:lnTo>
                                <a:cubicBezTo>
                                  <a:pt x="23865" y="6"/>
                                  <a:pt x="23868" y="10"/>
                                  <a:pt x="23868" y="14"/>
                                </a:cubicBezTo>
                                <a:cubicBezTo>
                                  <a:pt x="23868" y="19"/>
                                  <a:pt x="23865" y="22"/>
                                  <a:pt x="23860" y="22"/>
                                </a:cubicBezTo>
                                <a:lnTo>
                                  <a:pt x="23860" y="22"/>
                                </a:lnTo>
                                <a:cubicBezTo>
                                  <a:pt x="23856" y="22"/>
                                  <a:pt x="23852" y="19"/>
                                  <a:pt x="23852" y="14"/>
                                </a:cubicBezTo>
                                <a:cubicBezTo>
                                  <a:pt x="23852" y="10"/>
                                  <a:pt x="23856" y="6"/>
                                  <a:pt x="23860" y="6"/>
                                </a:cubicBezTo>
                                <a:close/>
                                <a:moveTo>
                                  <a:pt x="23892" y="6"/>
                                </a:moveTo>
                                <a:lnTo>
                                  <a:pt x="23892" y="6"/>
                                </a:lnTo>
                                <a:cubicBezTo>
                                  <a:pt x="23897" y="6"/>
                                  <a:pt x="23900" y="10"/>
                                  <a:pt x="23900" y="14"/>
                                </a:cubicBezTo>
                                <a:cubicBezTo>
                                  <a:pt x="23900" y="19"/>
                                  <a:pt x="23897" y="22"/>
                                  <a:pt x="23892" y="22"/>
                                </a:cubicBezTo>
                                <a:lnTo>
                                  <a:pt x="23892" y="22"/>
                                </a:lnTo>
                                <a:cubicBezTo>
                                  <a:pt x="23888" y="22"/>
                                  <a:pt x="23884" y="19"/>
                                  <a:pt x="23884" y="14"/>
                                </a:cubicBezTo>
                                <a:cubicBezTo>
                                  <a:pt x="23884" y="10"/>
                                  <a:pt x="23888" y="6"/>
                                  <a:pt x="23892" y="6"/>
                                </a:cubicBezTo>
                                <a:close/>
                                <a:moveTo>
                                  <a:pt x="23924" y="6"/>
                                </a:moveTo>
                                <a:lnTo>
                                  <a:pt x="23924" y="6"/>
                                </a:lnTo>
                                <a:cubicBezTo>
                                  <a:pt x="23929" y="6"/>
                                  <a:pt x="23932" y="10"/>
                                  <a:pt x="23932" y="14"/>
                                </a:cubicBezTo>
                                <a:cubicBezTo>
                                  <a:pt x="23932" y="19"/>
                                  <a:pt x="23929" y="22"/>
                                  <a:pt x="23924" y="22"/>
                                </a:cubicBezTo>
                                <a:lnTo>
                                  <a:pt x="23924" y="22"/>
                                </a:lnTo>
                                <a:cubicBezTo>
                                  <a:pt x="23920" y="22"/>
                                  <a:pt x="23916" y="19"/>
                                  <a:pt x="23916" y="14"/>
                                </a:cubicBezTo>
                                <a:cubicBezTo>
                                  <a:pt x="23916" y="10"/>
                                  <a:pt x="23920" y="6"/>
                                  <a:pt x="23924" y="6"/>
                                </a:cubicBezTo>
                                <a:close/>
                                <a:moveTo>
                                  <a:pt x="23956" y="6"/>
                                </a:moveTo>
                                <a:lnTo>
                                  <a:pt x="23956" y="6"/>
                                </a:lnTo>
                                <a:cubicBezTo>
                                  <a:pt x="23961" y="6"/>
                                  <a:pt x="23964" y="10"/>
                                  <a:pt x="23964" y="14"/>
                                </a:cubicBezTo>
                                <a:cubicBezTo>
                                  <a:pt x="23964" y="19"/>
                                  <a:pt x="23961" y="22"/>
                                  <a:pt x="23956" y="22"/>
                                </a:cubicBezTo>
                                <a:lnTo>
                                  <a:pt x="23956" y="22"/>
                                </a:lnTo>
                                <a:cubicBezTo>
                                  <a:pt x="23952" y="22"/>
                                  <a:pt x="23948" y="19"/>
                                  <a:pt x="23948" y="14"/>
                                </a:cubicBezTo>
                                <a:cubicBezTo>
                                  <a:pt x="23948" y="10"/>
                                  <a:pt x="23952" y="6"/>
                                  <a:pt x="23956" y="6"/>
                                </a:cubicBezTo>
                                <a:close/>
                                <a:moveTo>
                                  <a:pt x="23988" y="6"/>
                                </a:moveTo>
                                <a:lnTo>
                                  <a:pt x="23988" y="6"/>
                                </a:lnTo>
                                <a:cubicBezTo>
                                  <a:pt x="23993" y="6"/>
                                  <a:pt x="23996" y="10"/>
                                  <a:pt x="23996" y="14"/>
                                </a:cubicBezTo>
                                <a:cubicBezTo>
                                  <a:pt x="23996" y="19"/>
                                  <a:pt x="23993" y="22"/>
                                  <a:pt x="23988" y="22"/>
                                </a:cubicBezTo>
                                <a:lnTo>
                                  <a:pt x="23988" y="22"/>
                                </a:lnTo>
                                <a:cubicBezTo>
                                  <a:pt x="23984" y="22"/>
                                  <a:pt x="23980" y="19"/>
                                  <a:pt x="23980" y="14"/>
                                </a:cubicBezTo>
                                <a:cubicBezTo>
                                  <a:pt x="23980" y="10"/>
                                  <a:pt x="23984" y="6"/>
                                  <a:pt x="23988" y="6"/>
                                </a:cubicBezTo>
                                <a:close/>
                                <a:moveTo>
                                  <a:pt x="24020" y="6"/>
                                </a:moveTo>
                                <a:lnTo>
                                  <a:pt x="24020" y="6"/>
                                </a:lnTo>
                                <a:cubicBezTo>
                                  <a:pt x="24025" y="6"/>
                                  <a:pt x="24028" y="10"/>
                                  <a:pt x="24028" y="14"/>
                                </a:cubicBezTo>
                                <a:cubicBezTo>
                                  <a:pt x="24028" y="19"/>
                                  <a:pt x="24025" y="22"/>
                                  <a:pt x="24020" y="22"/>
                                </a:cubicBezTo>
                                <a:lnTo>
                                  <a:pt x="24020" y="22"/>
                                </a:lnTo>
                                <a:cubicBezTo>
                                  <a:pt x="24016" y="22"/>
                                  <a:pt x="24012" y="19"/>
                                  <a:pt x="24012" y="14"/>
                                </a:cubicBezTo>
                                <a:cubicBezTo>
                                  <a:pt x="24012" y="10"/>
                                  <a:pt x="24016" y="6"/>
                                  <a:pt x="24020" y="6"/>
                                </a:cubicBezTo>
                                <a:close/>
                                <a:moveTo>
                                  <a:pt x="24052" y="6"/>
                                </a:moveTo>
                                <a:lnTo>
                                  <a:pt x="24052" y="6"/>
                                </a:lnTo>
                                <a:cubicBezTo>
                                  <a:pt x="24057" y="6"/>
                                  <a:pt x="24060" y="10"/>
                                  <a:pt x="24060" y="14"/>
                                </a:cubicBezTo>
                                <a:cubicBezTo>
                                  <a:pt x="24060" y="19"/>
                                  <a:pt x="24057" y="22"/>
                                  <a:pt x="24052" y="22"/>
                                </a:cubicBezTo>
                                <a:lnTo>
                                  <a:pt x="24052" y="22"/>
                                </a:lnTo>
                                <a:cubicBezTo>
                                  <a:pt x="24048" y="22"/>
                                  <a:pt x="24044" y="19"/>
                                  <a:pt x="24044" y="14"/>
                                </a:cubicBezTo>
                                <a:cubicBezTo>
                                  <a:pt x="24044" y="10"/>
                                  <a:pt x="24048" y="6"/>
                                  <a:pt x="24052" y="6"/>
                                </a:cubicBezTo>
                                <a:close/>
                                <a:moveTo>
                                  <a:pt x="24084" y="6"/>
                                </a:moveTo>
                                <a:lnTo>
                                  <a:pt x="24084" y="6"/>
                                </a:lnTo>
                                <a:cubicBezTo>
                                  <a:pt x="24089" y="6"/>
                                  <a:pt x="24092" y="10"/>
                                  <a:pt x="24092" y="14"/>
                                </a:cubicBezTo>
                                <a:cubicBezTo>
                                  <a:pt x="24092" y="19"/>
                                  <a:pt x="24089" y="22"/>
                                  <a:pt x="24084" y="22"/>
                                </a:cubicBezTo>
                                <a:lnTo>
                                  <a:pt x="24084" y="22"/>
                                </a:lnTo>
                                <a:cubicBezTo>
                                  <a:pt x="24080" y="22"/>
                                  <a:pt x="24076" y="19"/>
                                  <a:pt x="24076" y="14"/>
                                </a:cubicBezTo>
                                <a:cubicBezTo>
                                  <a:pt x="24076" y="10"/>
                                  <a:pt x="24080" y="6"/>
                                  <a:pt x="24084" y="6"/>
                                </a:cubicBezTo>
                                <a:close/>
                                <a:moveTo>
                                  <a:pt x="24116" y="6"/>
                                </a:moveTo>
                                <a:lnTo>
                                  <a:pt x="24116" y="6"/>
                                </a:lnTo>
                                <a:cubicBezTo>
                                  <a:pt x="24121" y="6"/>
                                  <a:pt x="24124" y="10"/>
                                  <a:pt x="24124" y="14"/>
                                </a:cubicBezTo>
                                <a:cubicBezTo>
                                  <a:pt x="24124" y="19"/>
                                  <a:pt x="24121" y="22"/>
                                  <a:pt x="24116" y="22"/>
                                </a:cubicBezTo>
                                <a:lnTo>
                                  <a:pt x="24116" y="22"/>
                                </a:lnTo>
                                <a:cubicBezTo>
                                  <a:pt x="24112" y="22"/>
                                  <a:pt x="24108" y="19"/>
                                  <a:pt x="24108" y="14"/>
                                </a:cubicBezTo>
                                <a:cubicBezTo>
                                  <a:pt x="24108" y="10"/>
                                  <a:pt x="24112" y="6"/>
                                  <a:pt x="24116" y="6"/>
                                </a:cubicBezTo>
                                <a:close/>
                                <a:moveTo>
                                  <a:pt x="24148" y="6"/>
                                </a:moveTo>
                                <a:lnTo>
                                  <a:pt x="24148" y="6"/>
                                </a:lnTo>
                                <a:cubicBezTo>
                                  <a:pt x="24153" y="6"/>
                                  <a:pt x="24156" y="10"/>
                                  <a:pt x="24156" y="14"/>
                                </a:cubicBezTo>
                                <a:cubicBezTo>
                                  <a:pt x="24156" y="19"/>
                                  <a:pt x="24153" y="22"/>
                                  <a:pt x="24148" y="22"/>
                                </a:cubicBezTo>
                                <a:lnTo>
                                  <a:pt x="24148" y="22"/>
                                </a:lnTo>
                                <a:cubicBezTo>
                                  <a:pt x="24144" y="22"/>
                                  <a:pt x="24140" y="19"/>
                                  <a:pt x="24140" y="14"/>
                                </a:cubicBezTo>
                                <a:cubicBezTo>
                                  <a:pt x="24140" y="10"/>
                                  <a:pt x="24144" y="6"/>
                                  <a:pt x="24148" y="6"/>
                                </a:cubicBezTo>
                                <a:close/>
                                <a:moveTo>
                                  <a:pt x="24180" y="6"/>
                                </a:moveTo>
                                <a:lnTo>
                                  <a:pt x="24180" y="6"/>
                                </a:lnTo>
                                <a:cubicBezTo>
                                  <a:pt x="24185" y="6"/>
                                  <a:pt x="24188" y="10"/>
                                  <a:pt x="24188" y="14"/>
                                </a:cubicBezTo>
                                <a:cubicBezTo>
                                  <a:pt x="24188" y="19"/>
                                  <a:pt x="24185" y="22"/>
                                  <a:pt x="24180" y="22"/>
                                </a:cubicBezTo>
                                <a:lnTo>
                                  <a:pt x="24180" y="22"/>
                                </a:lnTo>
                                <a:cubicBezTo>
                                  <a:pt x="24176" y="22"/>
                                  <a:pt x="24172" y="19"/>
                                  <a:pt x="24172" y="14"/>
                                </a:cubicBezTo>
                                <a:cubicBezTo>
                                  <a:pt x="24172" y="10"/>
                                  <a:pt x="24176" y="6"/>
                                  <a:pt x="24180" y="6"/>
                                </a:cubicBezTo>
                                <a:close/>
                                <a:moveTo>
                                  <a:pt x="24212" y="6"/>
                                </a:moveTo>
                                <a:lnTo>
                                  <a:pt x="24212" y="6"/>
                                </a:lnTo>
                                <a:cubicBezTo>
                                  <a:pt x="24217" y="6"/>
                                  <a:pt x="24220" y="10"/>
                                  <a:pt x="24220" y="14"/>
                                </a:cubicBezTo>
                                <a:cubicBezTo>
                                  <a:pt x="24220" y="19"/>
                                  <a:pt x="24217" y="22"/>
                                  <a:pt x="24212" y="22"/>
                                </a:cubicBezTo>
                                <a:lnTo>
                                  <a:pt x="24212" y="22"/>
                                </a:lnTo>
                                <a:cubicBezTo>
                                  <a:pt x="24208" y="22"/>
                                  <a:pt x="24204" y="19"/>
                                  <a:pt x="24204" y="14"/>
                                </a:cubicBezTo>
                                <a:cubicBezTo>
                                  <a:pt x="24204" y="10"/>
                                  <a:pt x="24208" y="6"/>
                                  <a:pt x="24212" y="6"/>
                                </a:cubicBezTo>
                                <a:close/>
                                <a:moveTo>
                                  <a:pt x="24244" y="6"/>
                                </a:moveTo>
                                <a:lnTo>
                                  <a:pt x="24244" y="6"/>
                                </a:lnTo>
                                <a:cubicBezTo>
                                  <a:pt x="24249" y="6"/>
                                  <a:pt x="24252" y="10"/>
                                  <a:pt x="24252" y="14"/>
                                </a:cubicBezTo>
                                <a:cubicBezTo>
                                  <a:pt x="24252" y="19"/>
                                  <a:pt x="24249" y="22"/>
                                  <a:pt x="24244" y="22"/>
                                </a:cubicBezTo>
                                <a:lnTo>
                                  <a:pt x="24244" y="22"/>
                                </a:lnTo>
                                <a:cubicBezTo>
                                  <a:pt x="24240" y="22"/>
                                  <a:pt x="24236" y="19"/>
                                  <a:pt x="24236" y="14"/>
                                </a:cubicBezTo>
                                <a:cubicBezTo>
                                  <a:pt x="24236" y="10"/>
                                  <a:pt x="24240" y="6"/>
                                  <a:pt x="24244" y="6"/>
                                </a:cubicBezTo>
                                <a:close/>
                                <a:moveTo>
                                  <a:pt x="24276" y="6"/>
                                </a:moveTo>
                                <a:lnTo>
                                  <a:pt x="24276" y="6"/>
                                </a:lnTo>
                                <a:cubicBezTo>
                                  <a:pt x="24281" y="6"/>
                                  <a:pt x="24284" y="10"/>
                                  <a:pt x="24284" y="14"/>
                                </a:cubicBezTo>
                                <a:cubicBezTo>
                                  <a:pt x="24284" y="19"/>
                                  <a:pt x="24281" y="22"/>
                                  <a:pt x="24276" y="22"/>
                                </a:cubicBezTo>
                                <a:lnTo>
                                  <a:pt x="24276" y="22"/>
                                </a:lnTo>
                                <a:cubicBezTo>
                                  <a:pt x="24272" y="22"/>
                                  <a:pt x="24268" y="19"/>
                                  <a:pt x="24268" y="14"/>
                                </a:cubicBezTo>
                                <a:cubicBezTo>
                                  <a:pt x="24268" y="10"/>
                                  <a:pt x="24272" y="6"/>
                                  <a:pt x="24276" y="6"/>
                                </a:cubicBezTo>
                                <a:close/>
                                <a:moveTo>
                                  <a:pt x="24308" y="6"/>
                                </a:moveTo>
                                <a:lnTo>
                                  <a:pt x="24308" y="6"/>
                                </a:lnTo>
                                <a:cubicBezTo>
                                  <a:pt x="24313" y="6"/>
                                  <a:pt x="24316" y="10"/>
                                  <a:pt x="24316" y="14"/>
                                </a:cubicBezTo>
                                <a:cubicBezTo>
                                  <a:pt x="24316" y="19"/>
                                  <a:pt x="24313" y="22"/>
                                  <a:pt x="24308" y="22"/>
                                </a:cubicBezTo>
                                <a:lnTo>
                                  <a:pt x="24308" y="22"/>
                                </a:lnTo>
                                <a:cubicBezTo>
                                  <a:pt x="24304" y="22"/>
                                  <a:pt x="24300" y="19"/>
                                  <a:pt x="24300" y="14"/>
                                </a:cubicBezTo>
                                <a:cubicBezTo>
                                  <a:pt x="24300" y="10"/>
                                  <a:pt x="24304" y="6"/>
                                  <a:pt x="24308" y="6"/>
                                </a:cubicBezTo>
                                <a:close/>
                                <a:moveTo>
                                  <a:pt x="24340" y="6"/>
                                </a:moveTo>
                                <a:lnTo>
                                  <a:pt x="24341" y="6"/>
                                </a:lnTo>
                                <a:cubicBezTo>
                                  <a:pt x="24345" y="6"/>
                                  <a:pt x="24349" y="10"/>
                                  <a:pt x="24349" y="14"/>
                                </a:cubicBezTo>
                                <a:cubicBezTo>
                                  <a:pt x="24349" y="19"/>
                                  <a:pt x="24345" y="22"/>
                                  <a:pt x="24341" y="22"/>
                                </a:cubicBezTo>
                                <a:lnTo>
                                  <a:pt x="24340" y="22"/>
                                </a:lnTo>
                                <a:cubicBezTo>
                                  <a:pt x="24336" y="22"/>
                                  <a:pt x="24332" y="19"/>
                                  <a:pt x="24332" y="14"/>
                                </a:cubicBezTo>
                                <a:cubicBezTo>
                                  <a:pt x="24332" y="10"/>
                                  <a:pt x="24336" y="6"/>
                                  <a:pt x="24340" y="6"/>
                                </a:cubicBezTo>
                                <a:close/>
                                <a:moveTo>
                                  <a:pt x="24373" y="6"/>
                                </a:moveTo>
                                <a:lnTo>
                                  <a:pt x="24373" y="6"/>
                                </a:lnTo>
                                <a:cubicBezTo>
                                  <a:pt x="24377" y="6"/>
                                  <a:pt x="24381" y="10"/>
                                  <a:pt x="24381" y="14"/>
                                </a:cubicBezTo>
                                <a:cubicBezTo>
                                  <a:pt x="24381" y="19"/>
                                  <a:pt x="24377" y="22"/>
                                  <a:pt x="24373" y="22"/>
                                </a:cubicBezTo>
                                <a:lnTo>
                                  <a:pt x="24373" y="22"/>
                                </a:lnTo>
                                <a:cubicBezTo>
                                  <a:pt x="24368" y="22"/>
                                  <a:pt x="24365" y="19"/>
                                  <a:pt x="24365" y="14"/>
                                </a:cubicBezTo>
                                <a:cubicBezTo>
                                  <a:pt x="24365" y="10"/>
                                  <a:pt x="24368" y="6"/>
                                  <a:pt x="24373" y="6"/>
                                </a:cubicBezTo>
                                <a:close/>
                                <a:moveTo>
                                  <a:pt x="24405" y="6"/>
                                </a:moveTo>
                                <a:lnTo>
                                  <a:pt x="24405" y="6"/>
                                </a:lnTo>
                                <a:cubicBezTo>
                                  <a:pt x="24409" y="6"/>
                                  <a:pt x="24413" y="10"/>
                                  <a:pt x="24413" y="14"/>
                                </a:cubicBezTo>
                                <a:cubicBezTo>
                                  <a:pt x="24413" y="19"/>
                                  <a:pt x="24409" y="22"/>
                                  <a:pt x="24405" y="22"/>
                                </a:cubicBezTo>
                                <a:lnTo>
                                  <a:pt x="24405" y="22"/>
                                </a:lnTo>
                                <a:cubicBezTo>
                                  <a:pt x="24400" y="22"/>
                                  <a:pt x="24397" y="19"/>
                                  <a:pt x="24397" y="14"/>
                                </a:cubicBezTo>
                                <a:cubicBezTo>
                                  <a:pt x="24397" y="10"/>
                                  <a:pt x="24400" y="6"/>
                                  <a:pt x="24405" y="6"/>
                                </a:cubicBezTo>
                                <a:close/>
                                <a:moveTo>
                                  <a:pt x="24437" y="6"/>
                                </a:moveTo>
                                <a:lnTo>
                                  <a:pt x="24437" y="6"/>
                                </a:lnTo>
                                <a:cubicBezTo>
                                  <a:pt x="24441" y="6"/>
                                  <a:pt x="24445" y="10"/>
                                  <a:pt x="24445" y="14"/>
                                </a:cubicBezTo>
                                <a:cubicBezTo>
                                  <a:pt x="24445" y="19"/>
                                  <a:pt x="24441" y="22"/>
                                  <a:pt x="24437" y="22"/>
                                </a:cubicBezTo>
                                <a:lnTo>
                                  <a:pt x="24437" y="22"/>
                                </a:lnTo>
                                <a:cubicBezTo>
                                  <a:pt x="24432" y="22"/>
                                  <a:pt x="24429" y="19"/>
                                  <a:pt x="24429" y="14"/>
                                </a:cubicBezTo>
                                <a:cubicBezTo>
                                  <a:pt x="24429" y="10"/>
                                  <a:pt x="24432" y="6"/>
                                  <a:pt x="24437" y="6"/>
                                </a:cubicBezTo>
                                <a:close/>
                                <a:moveTo>
                                  <a:pt x="24469" y="6"/>
                                </a:moveTo>
                                <a:lnTo>
                                  <a:pt x="24469" y="6"/>
                                </a:lnTo>
                                <a:cubicBezTo>
                                  <a:pt x="24473" y="6"/>
                                  <a:pt x="24477" y="10"/>
                                  <a:pt x="24477" y="14"/>
                                </a:cubicBezTo>
                                <a:cubicBezTo>
                                  <a:pt x="24477" y="19"/>
                                  <a:pt x="24473" y="22"/>
                                  <a:pt x="24469" y="22"/>
                                </a:cubicBezTo>
                                <a:lnTo>
                                  <a:pt x="24469" y="22"/>
                                </a:lnTo>
                                <a:cubicBezTo>
                                  <a:pt x="24464" y="22"/>
                                  <a:pt x="24461" y="19"/>
                                  <a:pt x="24461" y="14"/>
                                </a:cubicBezTo>
                                <a:cubicBezTo>
                                  <a:pt x="24461" y="10"/>
                                  <a:pt x="24464" y="6"/>
                                  <a:pt x="24469" y="6"/>
                                </a:cubicBezTo>
                                <a:close/>
                                <a:moveTo>
                                  <a:pt x="24501" y="6"/>
                                </a:moveTo>
                                <a:lnTo>
                                  <a:pt x="24501" y="6"/>
                                </a:lnTo>
                                <a:cubicBezTo>
                                  <a:pt x="24505" y="6"/>
                                  <a:pt x="24509" y="10"/>
                                  <a:pt x="24509" y="14"/>
                                </a:cubicBezTo>
                                <a:cubicBezTo>
                                  <a:pt x="24509" y="19"/>
                                  <a:pt x="24505" y="22"/>
                                  <a:pt x="24501" y="22"/>
                                </a:cubicBezTo>
                                <a:lnTo>
                                  <a:pt x="24501" y="22"/>
                                </a:lnTo>
                                <a:cubicBezTo>
                                  <a:pt x="24496" y="22"/>
                                  <a:pt x="24493" y="19"/>
                                  <a:pt x="24493" y="14"/>
                                </a:cubicBezTo>
                                <a:cubicBezTo>
                                  <a:pt x="24493" y="10"/>
                                  <a:pt x="24496" y="6"/>
                                  <a:pt x="24501" y="6"/>
                                </a:cubicBezTo>
                                <a:close/>
                                <a:moveTo>
                                  <a:pt x="24533" y="6"/>
                                </a:moveTo>
                                <a:lnTo>
                                  <a:pt x="24533" y="6"/>
                                </a:lnTo>
                                <a:cubicBezTo>
                                  <a:pt x="24537" y="6"/>
                                  <a:pt x="24541" y="10"/>
                                  <a:pt x="24541" y="14"/>
                                </a:cubicBezTo>
                                <a:cubicBezTo>
                                  <a:pt x="24541" y="19"/>
                                  <a:pt x="24537" y="22"/>
                                  <a:pt x="24533" y="22"/>
                                </a:cubicBezTo>
                                <a:lnTo>
                                  <a:pt x="24533" y="22"/>
                                </a:lnTo>
                                <a:cubicBezTo>
                                  <a:pt x="24528" y="22"/>
                                  <a:pt x="24525" y="19"/>
                                  <a:pt x="24525" y="14"/>
                                </a:cubicBezTo>
                                <a:cubicBezTo>
                                  <a:pt x="24525" y="10"/>
                                  <a:pt x="24528" y="6"/>
                                  <a:pt x="24533" y="6"/>
                                </a:cubicBezTo>
                                <a:close/>
                                <a:moveTo>
                                  <a:pt x="24565" y="6"/>
                                </a:moveTo>
                                <a:lnTo>
                                  <a:pt x="24565" y="6"/>
                                </a:lnTo>
                                <a:cubicBezTo>
                                  <a:pt x="24569" y="6"/>
                                  <a:pt x="24573" y="10"/>
                                  <a:pt x="24573" y="14"/>
                                </a:cubicBezTo>
                                <a:cubicBezTo>
                                  <a:pt x="24573" y="19"/>
                                  <a:pt x="24569" y="22"/>
                                  <a:pt x="24565" y="22"/>
                                </a:cubicBezTo>
                                <a:lnTo>
                                  <a:pt x="24565" y="22"/>
                                </a:lnTo>
                                <a:cubicBezTo>
                                  <a:pt x="24560" y="22"/>
                                  <a:pt x="24557" y="19"/>
                                  <a:pt x="24557" y="14"/>
                                </a:cubicBezTo>
                                <a:cubicBezTo>
                                  <a:pt x="24557" y="10"/>
                                  <a:pt x="24560" y="6"/>
                                  <a:pt x="24565" y="6"/>
                                </a:cubicBezTo>
                                <a:close/>
                                <a:moveTo>
                                  <a:pt x="24597" y="6"/>
                                </a:moveTo>
                                <a:lnTo>
                                  <a:pt x="24597" y="6"/>
                                </a:lnTo>
                                <a:cubicBezTo>
                                  <a:pt x="24601" y="6"/>
                                  <a:pt x="24605" y="10"/>
                                  <a:pt x="24605" y="14"/>
                                </a:cubicBezTo>
                                <a:cubicBezTo>
                                  <a:pt x="24605" y="19"/>
                                  <a:pt x="24601" y="22"/>
                                  <a:pt x="24597" y="22"/>
                                </a:cubicBezTo>
                                <a:lnTo>
                                  <a:pt x="24597" y="22"/>
                                </a:lnTo>
                                <a:cubicBezTo>
                                  <a:pt x="24592" y="22"/>
                                  <a:pt x="24589" y="19"/>
                                  <a:pt x="24589" y="14"/>
                                </a:cubicBezTo>
                                <a:cubicBezTo>
                                  <a:pt x="24589" y="10"/>
                                  <a:pt x="24592" y="6"/>
                                  <a:pt x="24597" y="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566942482" name="Freeform 1212"/>
                        <wps:cNvSpPr>
                          <a:spLocks noEditPoints="1"/>
                        </wps:cNvSpPr>
                        <wps:spPr bwMode="auto">
                          <a:xfrm>
                            <a:off x="246380" y="998855"/>
                            <a:ext cx="2261235" cy="1905"/>
                          </a:xfrm>
                          <a:custGeom>
                            <a:avLst/>
                            <a:gdLst>
                              <a:gd name="T0" fmla="*/ 392 w 24605"/>
                              <a:gd name="T1" fmla="*/ 0 h 22"/>
                              <a:gd name="T2" fmla="*/ 776 w 24605"/>
                              <a:gd name="T3" fmla="*/ 0 h 22"/>
                              <a:gd name="T4" fmla="*/ 1168 w 24605"/>
                              <a:gd name="T5" fmla="*/ 8 h 22"/>
                              <a:gd name="T6" fmla="*/ 1545 w 24605"/>
                              <a:gd name="T7" fmla="*/ 16 h 22"/>
                              <a:gd name="T8" fmla="*/ 1929 w 24605"/>
                              <a:gd name="T9" fmla="*/ 16 h 22"/>
                              <a:gd name="T10" fmla="*/ 2305 w 24605"/>
                              <a:gd name="T11" fmla="*/ 8 h 22"/>
                              <a:gd name="T12" fmla="*/ 2697 w 24605"/>
                              <a:gd name="T13" fmla="*/ 0 h 22"/>
                              <a:gd name="T14" fmla="*/ 3113 w 24605"/>
                              <a:gd name="T15" fmla="*/ 1 h 22"/>
                              <a:gd name="T16" fmla="*/ 3498 w 24605"/>
                              <a:gd name="T17" fmla="*/ 1 h 22"/>
                              <a:gd name="T18" fmla="*/ 3890 w 24605"/>
                              <a:gd name="T19" fmla="*/ 9 h 22"/>
                              <a:gd name="T20" fmla="*/ 4266 w 24605"/>
                              <a:gd name="T21" fmla="*/ 17 h 22"/>
                              <a:gd name="T22" fmla="*/ 4650 w 24605"/>
                              <a:gd name="T23" fmla="*/ 17 h 22"/>
                              <a:gd name="T24" fmla="*/ 5026 w 24605"/>
                              <a:gd name="T25" fmla="*/ 9 h 22"/>
                              <a:gd name="T26" fmla="*/ 5418 w 24605"/>
                              <a:gd name="T27" fmla="*/ 1 h 22"/>
                              <a:gd name="T28" fmla="*/ 5835 w 24605"/>
                              <a:gd name="T29" fmla="*/ 1 h 22"/>
                              <a:gd name="T30" fmla="*/ 6219 w 24605"/>
                              <a:gd name="T31" fmla="*/ 1 h 22"/>
                              <a:gd name="T32" fmla="*/ 6611 w 24605"/>
                              <a:gd name="T33" fmla="*/ 10 h 22"/>
                              <a:gd name="T34" fmla="*/ 6987 w 24605"/>
                              <a:gd name="T35" fmla="*/ 18 h 22"/>
                              <a:gd name="T36" fmla="*/ 7371 w 24605"/>
                              <a:gd name="T37" fmla="*/ 18 h 22"/>
                              <a:gd name="T38" fmla="*/ 7748 w 24605"/>
                              <a:gd name="T39" fmla="*/ 10 h 22"/>
                              <a:gd name="T40" fmla="*/ 8140 w 24605"/>
                              <a:gd name="T41" fmla="*/ 2 h 22"/>
                              <a:gd name="T42" fmla="*/ 8556 w 24605"/>
                              <a:gd name="T43" fmla="*/ 2 h 22"/>
                              <a:gd name="T44" fmla="*/ 8940 w 24605"/>
                              <a:gd name="T45" fmla="*/ 2 h 22"/>
                              <a:gd name="T46" fmla="*/ 9332 w 24605"/>
                              <a:gd name="T47" fmla="*/ 10 h 22"/>
                              <a:gd name="T48" fmla="*/ 9709 w 24605"/>
                              <a:gd name="T49" fmla="*/ 18 h 22"/>
                              <a:gd name="T50" fmla="*/ 10093 w 24605"/>
                              <a:gd name="T51" fmla="*/ 18 h 22"/>
                              <a:gd name="T52" fmla="*/ 10469 w 24605"/>
                              <a:gd name="T53" fmla="*/ 11 h 22"/>
                              <a:gd name="T54" fmla="*/ 10861 w 24605"/>
                              <a:gd name="T55" fmla="*/ 3 h 22"/>
                              <a:gd name="T56" fmla="*/ 11277 w 24605"/>
                              <a:gd name="T57" fmla="*/ 3 h 22"/>
                              <a:gd name="T58" fmla="*/ 11662 w 24605"/>
                              <a:gd name="T59" fmla="*/ 3 h 22"/>
                              <a:gd name="T60" fmla="*/ 12054 w 24605"/>
                              <a:gd name="T61" fmla="*/ 11 h 22"/>
                              <a:gd name="T62" fmla="*/ 12430 w 24605"/>
                              <a:gd name="T63" fmla="*/ 19 h 22"/>
                              <a:gd name="T64" fmla="*/ 12814 w 24605"/>
                              <a:gd name="T65" fmla="*/ 19 h 22"/>
                              <a:gd name="T66" fmla="*/ 13190 w 24605"/>
                              <a:gd name="T67" fmla="*/ 11 h 22"/>
                              <a:gd name="T68" fmla="*/ 13583 w 24605"/>
                              <a:gd name="T69" fmla="*/ 3 h 22"/>
                              <a:gd name="T70" fmla="*/ 13999 w 24605"/>
                              <a:gd name="T71" fmla="*/ 4 h 22"/>
                              <a:gd name="T72" fmla="*/ 14383 w 24605"/>
                              <a:gd name="T73" fmla="*/ 4 h 22"/>
                              <a:gd name="T74" fmla="*/ 14775 w 24605"/>
                              <a:gd name="T75" fmla="*/ 12 h 22"/>
                              <a:gd name="T76" fmla="*/ 15151 w 24605"/>
                              <a:gd name="T77" fmla="*/ 20 h 22"/>
                              <a:gd name="T78" fmla="*/ 15536 w 24605"/>
                              <a:gd name="T79" fmla="*/ 20 h 22"/>
                              <a:gd name="T80" fmla="*/ 15912 w 24605"/>
                              <a:gd name="T81" fmla="*/ 12 h 22"/>
                              <a:gd name="T82" fmla="*/ 16304 w 24605"/>
                              <a:gd name="T83" fmla="*/ 4 h 22"/>
                              <a:gd name="T84" fmla="*/ 16720 w 24605"/>
                              <a:gd name="T85" fmla="*/ 4 h 22"/>
                              <a:gd name="T86" fmla="*/ 17104 w 24605"/>
                              <a:gd name="T87" fmla="*/ 4 h 22"/>
                              <a:gd name="T88" fmla="*/ 17497 w 24605"/>
                              <a:gd name="T89" fmla="*/ 13 h 22"/>
                              <a:gd name="T90" fmla="*/ 17873 w 24605"/>
                              <a:gd name="T91" fmla="*/ 21 h 22"/>
                              <a:gd name="T92" fmla="*/ 18257 w 24605"/>
                              <a:gd name="T93" fmla="*/ 21 h 22"/>
                              <a:gd name="T94" fmla="*/ 18633 w 24605"/>
                              <a:gd name="T95" fmla="*/ 13 h 22"/>
                              <a:gd name="T96" fmla="*/ 19025 w 24605"/>
                              <a:gd name="T97" fmla="*/ 5 h 22"/>
                              <a:gd name="T98" fmla="*/ 19442 w 24605"/>
                              <a:gd name="T99" fmla="*/ 5 h 22"/>
                              <a:gd name="T100" fmla="*/ 19826 w 24605"/>
                              <a:gd name="T101" fmla="*/ 5 h 22"/>
                              <a:gd name="T102" fmla="*/ 20218 w 24605"/>
                              <a:gd name="T103" fmla="*/ 13 h 22"/>
                              <a:gd name="T104" fmla="*/ 20594 w 24605"/>
                              <a:gd name="T105" fmla="*/ 21 h 22"/>
                              <a:gd name="T106" fmla="*/ 20979 w 24605"/>
                              <a:gd name="T107" fmla="*/ 21 h 22"/>
                              <a:gd name="T108" fmla="*/ 21355 w 24605"/>
                              <a:gd name="T109" fmla="*/ 14 h 22"/>
                              <a:gd name="T110" fmla="*/ 21747 w 24605"/>
                              <a:gd name="T111" fmla="*/ 6 h 22"/>
                              <a:gd name="T112" fmla="*/ 22163 w 24605"/>
                              <a:gd name="T113" fmla="*/ 6 h 22"/>
                              <a:gd name="T114" fmla="*/ 22547 w 24605"/>
                              <a:gd name="T115" fmla="*/ 6 h 22"/>
                              <a:gd name="T116" fmla="*/ 22940 w 24605"/>
                              <a:gd name="T117" fmla="*/ 14 h 22"/>
                              <a:gd name="T118" fmla="*/ 23316 w 24605"/>
                              <a:gd name="T119" fmla="*/ 22 h 22"/>
                              <a:gd name="T120" fmla="*/ 23700 w 24605"/>
                              <a:gd name="T121" fmla="*/ 22 h 22"/>
                              <a:gd name="T122" fmla="*/ 24076 w 24605"/>
                              <a:gd name="T123" fmla="*/ 14 h 22"/>
                              <a:gd name="T124" fmla="*/ 24469 w 24605"/>
                              <a:gd name="T125"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605" h="22">
                                <a:moveTo>
                                  <a:pt x="8" y="0"/>
                                </a:moveTo>
                                <a:lnTo>
                                  <a:pt x="8" y="0"/>
                                </a:lnTo>
                                <a:cubicBezTo>
                                  <a:pt x="12" y="0"/>
                                  <a:pt x="16" y="3"/>
                                  <a:pt x="16" y="8"/>
                                </a:cubicBezTo>
                                <a:cubicBezTo>
                                  <a:pt x="16" y="12"/>
                                  <a:pt x="12" y="16"/>
                                  <a:pt x="8" y="16"/>
                                </a:cubicBezTo>
                                <a:lnTo>
                                  <a:pt x="8" y="16"/>
                                </a:lnTo>
                                <a:cubicBezTo>
                                  <a:pt x="3" y="16"/>
                                  <a:pt x="0" y="12"/>
                                  <a:pt x="0" y="8"/>
                                </a:cubicBezTo>
                                <a:cubicBezTo>
                                  <a:pt x="0" y="3"/>
                                  <a:pt x="3" y="0"/>
                                  <a:pt x="8" y="0"/>
                                </a:cubicBezTo>
                                <a:close/>
                                <a:moveTo>
                                  <a:pt x="40" y="0"/>
                                </a:moveTo>
                                <a:lnTo>
                                  <a:pt x="40" y="0"/>
                                </a:lnTo>
                                <a:cubicBezTo>
                                  <a:pt x="44" y="0"/>
                                  <a:pt x="48" y="3"/>
                                  <a:pt x="48" y="8"/>
                                </a:cubicBezTo>
                                <a:cubicBezTo>
                                  <a:pt x="48" y="12"/>
                                  <a:pt x="44" y="16"/>
                                  <a:pt x="40" y="16"/>
                                </a:cubicBezTo>
                                <a:lnTo>
                                  <a:pt x="40" y="16"/>
                                </a:lnTo>
                                <a:cubicBezTo>
                                  <a:pt x="35" y="16"/>
                                  <a:pt x="32" y="12"/>
                                  <a:pt x="32" y="8"/>
                                </a:cubicBezTo>
                                <a:cubicBezTo>
                                  <a:pt x="32" y="3"/>
                                  <a:pt x="35" y="0"/>
                                  <a:pt x="40" y="0"/>
                                </a:cubicBezTo>
                                <a:close/>
                                <a:moveTo>
                                  <a:pt x="72" y="0"/>
                                </a:moveTo>
                                <a:lnTo>
                                  <a:pt x="72" y="0"/>
                                </a:lnTo>
                                <a:cubicBezTo>
                                  <a:pt x="76" y="0"/>
                                  <a:pt x="80" y="3"/>
                                  <a:pt x="80" y="8"/>
                                </a:cubicBezTo>
                                <a:cubicBezTo>
                                  <a:pt x="80" y="12"/>
                                  <a:pt x="76" y="16"/>
                                  <a:pt x="72" y="16"/>
                                </a:cubicBezTo>
                                <a:lnTo>
                                  <a:pt x="72" y="16"/>
                                </a:lnTo>
                                <a:cubicBezTo>
                                  <a:pt x="67" y="16"/>
                                  <a:pt x="64" y="12"/>
                                  <a:pt x="64" y="8"/>
                                </a:cubicBezTo>
                                <a:cubicBezTo>
                                  <a:pt x="64" y="3"/>
                                  <a:pt x="67" y="0"/>
                                  <a:pt x="72" y="0"/>
                                </a:cubicBezTo>
                                <a:close/>
                                <a:moveTo>
                                  <a:pt x="104" y="0"/>
                                </a:moveTo>
                                <a:lnTo>
                                  <a:pt x="104" y="0"/>
                                </a:lnTo>
                                <a:cubicBezTo>
                                  <a:pt x="108" y="0"/>
                                  <a:pt x="112" y="3"/>
                                  <a:pt x="112" y="8"/>
                                </a:cubicBezTo>
                                <a:cubicBezTo>
                                  <a:pt x="112" y="12"/>
                                  <a:pt x="108" y="16"/>
                                  <a:pt x="104" y="16"/>
                                </a:cubicBezTo>
                                <a:lnTo>
                                  <a:pt x="104" y="16"/>
                                </a:lnTo>
                                <a:cubicBezTo>
                                  <a:pt x="99" y="16"/>
                                  <a:pt x="96" y="12"/>
                                  <a:pt x="96" y="8"/>
                                </a:cubicBezTo>
                                <a:cubicBezTo>
                                  <a:pt x="96" y="3"/>
                                  <a:pt x="99" y="0"/>
                                  <a:pt x="104" y="0"/>
                                </a:cubicBezTo>
                                <a:close/>
                                <a:moveTo>
                                  <a:pt x="136" y="0"/>
                                </a:moveTo>
                                <a:lnTo>
                                  <a:pt x="136" y="0"/>
                                </a:lnTo>
                                <a:cubicBezTo>
                                  <a:pt x="140" y="0"/>
                                  <a:pt x="144" y="3"/>
                                  <a:pt x="144" y="8"/>
                                </a:cubicBezTo>
                                <a:cubicBezTo>
                                  <a:pt x="144" y="12"/>
                                  <a:pt x="140" y="16"/>
                                  <a:pt x="136" y="16"/>
                                </a:cubicBezTo>
                                <a:lnTo>
                                  <a:pt x="136" y="16"/>
                                </a:lnTo>
                                <a:cubicBezTo>
                                  <a:pt x="131" y="16"/>
                                  <a:pt x="128" y="12"/>
                                  <a:pt x="128" y="8"/>
                                </a:cubicBezTo>
                                <a:cubicBezTo>
                                  <a:pt x="128" y="3"/>
                                  <a:pt x="131" y="0"/>
                                  <a:pt x="136" y="0"/>
                                </a:cubicBezTo>
                                <a:close/>
                                <a:moveTo>
                                  <a:pt x="168" y="0"/>
                                </a:moveTo>
                                <a:lnTo>
                                  <a:pt x="168" y="0"/>
                                </a:lnTo>
                                <a:cubicBezTo>
                                  <a:pt x="172" y="0"/>
                                  <a:pt x="176" y="3"/>
                                  <a:pt x="176" y="8"/>
                                </a:cubicBezTo>
                                <a:cubicBezTo>
                                  <a:pt x="176" y="12"/>
                                  <a:pt x="172" y="16"/>
                                  <a:pt x="168" y="16"/>
                                </a:cubicBezTo>
                                <a:lnTo>
                                  <a:pt x="168" y="16"/>
                                </a:lnTo>
                                <a:cubicBezTo>
                                  <a:pt x="163" y="16"/>
                                  <a:pt x="160" y="12"/>
                                  <a:pt x="160" y="8"/>
                                </a:cubicBezTo>
                                <a:cubicBezTo>
                                  <a:pt x="160" y="3"/>
                                  <a:pt x="163" y="0"/>
                                  <a:pt x="168" y="0"/>
                                </a:cubicBezTo>
                                <a:close/>
                                <a:moveTo>
                                  <a:pt x="200" y="0"/>
                                </a:moveTo>
                                <a:lnTo>
                                  <a:pt x="200" y="0"/>
                                </a:lnTo>
                                <a:cubicBezTo>
                                  <a:pt x="204" y="0"/>
                                  <a:pt x="208" y="3"/>
                                  <a:pt x="208" y="8"/>
                                </a:cubicBezTo>
                                <a:cubicBezTo>
                                  <a:pt x="208" y="12"/>
                                  <a:pt x="204" y="16"/>
                                  <a:pt x="200" y="16"/>
                                </a:cubicBezTo>
                                <a:lnTo>
                                  <a:pt x="200" y="16"/>
                                </a:lnTo>
                                <a:cubicBezTo>
                                  <a:pt x="195" y="16"/>
                                  <a:pt x="192" y="12"/>
                                  <a:pt x="192" y="8"/>
                                </a:cubicBezTo>
                                <a:cubicBezTo>
                                  <a:pt x="192" y="3"/>
                                  <a:pt x="195" y="0"/>
                                  <a:pt x="200" y="0"/>
                                </a:cubicBezTo>
                                <a:close/>
                                <a:moveTo>
                                  <a:pt x="232" y="0"/>
                                </a:moveTo>
                                <a:lnTo>
                                  <a:pt x="232" y="0"/>
                                </a:lnTo>
                                <a:cubicBezTo>
                                  <a:pt x="236" y="0"/>
                                  <a:pt x="240" y="3"/>
                                  <a:pt x="240" y="8"/>
                                </a:cubicBezTo>
                                <a:cubicBezTo>
                                  <a:pt x="240" y="12"/>
                                  <a:pt x="236" y="16"/>
                                  <a:pt x="232" y="16"/>
                                </a:cubicBezTo>
                                <a:lnTo>
                                  <a:pt x="232" y="16"/>
                                </a:lnTo>
                                <a:cubicBezTo>
                                  <a:pt x="227" y="16"/>
                                  <a:pt x="224" y="12"/>
                                  <a:pt x="224" y="8"/>
                                </a:cubicBezTo>
                                <a:cubicBezTo>
                                  <a:pt x="224" y="3"/>
                                  <a:pt x="227" y="0"/>
                                  <a:pt x="232" y="0"/>
                                </a:cubicBezTo>
                                <a:close/>
                                <a:moveTo>
                                  <a:pt x="264" y="0"/>
                                </a:moveTo>
                                <a:lnTo>
                                  <a:pt x="264" y="0"/>
                                </a:lnTo>
                                <a:cubicBezTo>
                                  <a:pt x="268" y="0"/>
                                  <a:pt x="272" y="3"/>
                                  <a:pt x="272" y="8"/>
                                </a:cubicBezTo>
                                <a:cubicBezTo>
                                  <a:pt x="272" y="12"/>
                                  <a:pt x="268" y="16"/>
                                  <a:pt x="264" y="16"/>
                                </a:cubicBezTo>
                                <a:lnTo>
                                  <a:pt x="264" y="16"/>
                                </a:lnTo>
                                <a:cubicBezTo>
                                  <a:pt x="260" y="16"/>
                                  <a:pt x="256" y="12"/>
                                  <a:pt x="256" y="8"/>
                                </a:cubicBezTo>
                                <a:cubicBezTo>
                                  <a:pt x="256" y="3"/>
                                  <a:pt x="260" y="0"/>
                                  <a:pt x="264" y="0"/>
                                </a:cubicBezTo>
                                <a:close/>
                                <a:moveTo>
                                  <a:pt x="296" y="0"/>
                                </a:moveTo>
                                <a:lnTo>
                                  <a:pt x="296" y="0"/>
                                </a:lnTo>
                                <a:cubicBezTo>
                                  <a:pt x="300" y="0"/>
                                  <a:pt x="304" y="3"/>
                                  <a:pt x="304" y="8"/>
                                </a:cubicBezTo>
                                <a:cubicBezTo>
                                  <a:pt x="304" y="12"/>
                                  <a:pt x="300" y="16"/>
                                  <a:pt x="296" y="16"/>
                                </a:cubicBezTo>
                                <a:lnTo>
                                  <a:pt x="296" y="16"/>
                                </a:lnTo>
                                <a:cubicBezTo>
                                  <a:pt x="292" y="16"/>
                                  <a:pt x="288" y="12"/>
                                  <a:pt x="288" y="8"/>
                                </a:cubicBezTo>
                                <a:cubicBezTo>
                                  <a:pt x="288" y="3"/>
                                  <a:pt x="292" y="0"/>
                                  <a:pt x="296" y="0"/>
                                </a:cubicBezTo>
                                <a:close/>
                                <a:moveTo>
                                  <a:pt x="328" y="0"/>
                                </a:moveTo>
                                <a:lnTo>
                                  <a:pt x="328" y="0"/>
                                </a:lnTo>
                                <a:cubicBezTo>
                                  <a:pt x="332" y="0"/>
                                  <a:pt x="336" y="3"/>
                                  <a:pt x="336" y="8"/>
                                </a:cubicBezTo>
                                <a:cubicBezTo>
                                  <a:pt x="336" y="12"/>
                                  <a:pt x="332" y="16"/>
                                  <a:pt x="328" y="16"/>
                                </a:cubicBezTo>
                                <a:lnTo>
                                  <a:pt x="328" y="16"/>
                                </a:lnTo>
                                <a:cubicBezTo>
                                  <a:pt x="324" y="16"/>
                                  <a:pt x="320" y="12"/>
                                  <a:pt x="320" y="8"/>
                                </a:cubicBezTo>
                                <a:cubicBezTo>
                                  <a:pt x="320" y="3"/>
                                  <a:pt x="324" y="0"/>
                                  <a:pt x="328" y="0"/>
                                </a:cubicBezTo>
                                <a:close/>
                                <a:moveTo>
                                  <a:pt x="360" y="0"/>
                                </a:moveTo>
                                <a:lnTo>
                                  <a:pt x="360" y="0"/>
                                </a:lnTo>
                                <a:cubicBezTo>
                                  <a:pt x="364" y="0"/>
                                  <a:pt x="368" y="3"/>
                                  <a:pt x="368" y="8"/>
                                </a:cubicBezTo>
                                <a:cubicBezTo>
                                  <a:pt x="368" y="12"/>
                                  <a:pt x="364" y="16"/>
                                  <a:pt x="360" y="16"/>
                                </a:cubicBezTo>
                                <a:lnTo>
                                  <a:pt x="360" y="16"/>
                                </a:lnTo>
                                <a:cubicBezTo>
                                  <a:pt x="356" y="16"/>
                                  <a:pt x="352" y="12"/>
                                  <a:pt x="352" y="8"/>
                                </a:cubicBezTo>
                                <a:cubicBezTo>
                                  <a:pt x="352" y="3"/>
                                  <a:pt x="356" y="0"/>
                                  <a:pt x="360" y="0"/>
                                </a:cubicBezTo>
                                <a:close/>
                                <a:moveTo>
                                  <a:pt x="392" y="0"/>
                                </a:moveTo>
                                <a:lnTo>
                                  <a:pt x="392" y="0"/>
                                </a:lnTo>
                                <a:cubicBezTo>
                                  <a:pt x="396" y="0"/>
                                  <a:pt x="400" y="3"/>
                                  <a:pt x="400" y="8"/>
                                </a:cubicBezTo>
                                <a:cubicBezTo>
                                  <a:pt x="400" y="12"/>
                                  <a:pt x="396" y="16"/>
                                  <a:pt x="392" y="16"/>
                                </a:cubicBezTo>
                                <a:lnTo>
                                  <a:pt x="392" y="16"/>
                                </a:lnTo>
                                <a:cubicBezTo>
                                  <a:pt x="388" y="16"/>
                                  <a:pt x="384" y="12"/>
                                  <a:pt x="384" y="8"/>
                                </a:cubicBezTo>
                                <a:cubicBezTo>
                                  <a:pt x="384" y="3"/>
                                  <a:pt x="388" y="0"/>
                                  <a:pt x="392" y="0"/>
                                </a:cubicBezTo>
                                <a:close/>
                                <a:moveTo>
                                  <a:pt x="424" y="0"/>
                                </a:moveTo>
                                <a:lnTo>
                                  <a:pt x="424" y="0"/>
                                </a:lnTo>
                                <a:cubicBezTo>
                                  <a:pt x="428" y="0"/>
                                  <a:pt x="432" y="3"/>
                                  <a:pt x="432" y="8"/>
                                </a:cubicBezTo>
                                <a:cubicBezTo>
                                  <a:pt x="432" y="12"/>
                                  <a:pt x="428" y="16"/>
                                  <a:pt x="424" y="16"/>
                                </a:cubicBezTo>
                                <a:lnTo>
                                  <a:pt x="424" y="16"/>
                                </a:lnTo>
                                <a:cubicBezTo>
                                  <a:pt x="420" y="16"/>
                                  <a:pt x="416" y="12"/>
                                  <a:pt x="416" y="8"/>
                                </a:cubicBezTo>
                                <a:cubicBezTo>
                                  <a:pt x="416" y="3"/>
                                  <a:pt x="420" y="0"/>
                                  <a:pt x="424" y="0"/>
                                </a:cubicBezTo>
                                <a:close/>
                                <a:moveTo>
                                  <a:pt x="456" y="0"/>
                                </a:moveTo>
                                <a:lnTo>
                                  <a:pt x="456" y="0"/>
                                </a:lnTo>
                                <a:cubicBezTo>
                                  <a:pt x="460" y="0"/>
                                  <a:pt x="464" y="3"/>
                                  <a:pt x="464" y="8"/>
                                </a:cubicBezTo>
                                <a:cubicBezTo>
                                  <a:pt x="464" y="12"/>
                                  <a:pt x="460" y="16"/>
                                  <a:pt x="456" y="16"/>
                                </a:cubicBezTo>
                                <a:lnTo>
                                  <a:pt x="456" y="16"/>
                                </a:lnTo>
                                <a:cubicBezTo>
                                  <a:pt x="452" y="16"/>
                                  <a:pt x="448" y="12"/>
                                  <a:pt x="448" y="8"/>
                                </a:cubicBezTo>
                                <a:cubicBezTo>
                                  <a:pt x="448" y="3"/>
                                  <a:pt x="452" y="0"/>
                                  <a:pt x="456" y="0"/>
                                </a:cubicBezTo>
                                <a:close/>
                                <a:moveTo>
                                  <a:pt x="488" y="0"/>
                                </a:moveTo>
                                <a:lnTo>
                                  <a:pt x="488" y="0"/>
                                </a:lnTo>
                                <a:cubicBezTo>
                                  <a:pt x="492" y="0"/>
                                  <a:pt x="496" y="4"/>
                                  <a:pt x="496" y="8"/>
                                </a:cubicBezTo>
                                <a:cubicBezTo>
                                  <a:pt x="496" y="12"/>
                                  <a:pt x="492" y="16"/>
                                  <a:pt x="488" y="16"/>
                                </a:cubicBezTo>
                                <a:lnTo>
                                  <a:pt x="488" y="16"/>
                                </a:lnTo>
                                <a:cubicBezTo>
                                  <a:pt x="484" y="16"/>
                                  <a:pt x="480" y="12"/>
                                  <a:pt x="480" y="8"/>
                                </a:cubicBezTo>
                                <a:cubicBezTo>
                                  <a:pt x="480" y="4"/>
                                  <a:pt x="484" y="0"/>
                                  <a:pt x="488" y="0"/>
                                </a:cubicBezTo>
                                <a:close/>
                                <a:moveTo>
                                  <a:pt x="520" y="0"/>
                                </a:moveTo>
                                <a:lnTo>
                                  <a:pt x="520" y="0"/>
                                </a:lnTo>
                                <a:cubicBezTo>
                                  <a:pt x="524" y="0"/>
                                  <a:pt x="528" y="4"/>
                                  <a:pt x="528" y="8"/>
                                </a:cubicBezTo>
                                <a:cubicBezTo>
                                  <a:pt x="528" y="12"/>
                                  <a:pt x="524" y="16"/>
                                  <a:pt x="520" y="16"/>
                                </a:cubicBezTo>
                                <a:lnTo>
                                  <a:pt x="520" y="16"/>
                                </a:lnTo>
                                <a:cubicBezTo>
                                  <a:pt x="516" y="16"/>
                                  <a:pt x="512" y="12"/>
                                  <a:pt x="512" y="8"/>
                                </a:cubicBezTo>
                                <a:cubicBezTo>
                                  <a:pt x="512" y="4"/>
                                  <a:pt x="516" y="0"/>
                                  <a:pt x="520" y="0"/>
                                </a:cubicBezTo>
                                <a:close/>
                                <a:moveTo>
                                  <a:pt x="552" y="0"/>
                                </a:moveTo>
                                <a:lnTo>
                                  <a:pt x="552" y="0"/>
                                </a:lnTo>
                                <a:cubicBezTo>
                                  <a:pt x="557" y="0"/>
                                  <a:pt x="560" y="4"/>
                                  <a:pt x="560" y="8"/>
                                </a:cubicBezTo>
                                <a:cubicBezTo>
                                  <a:pt x="560" y="12"/>
                                  <a:pt x="557" y="16"/>
                                  <a:pt x="552" y="16"/>
                                </a:cubicBezTo>
                                <a:lnTo>
                                  <a:pt x="552" y="16"/>
                                </a:lnTo>
                                <a:cubicBezTo>
                                  <a:pt x="548" y="16"/>
                                  <a:pt x="544" y="12"/>
                                  <a:pt x="544" y="8"/>
                                </a:cubicBezTo>
                                <a:cubicBezTo>
                                  <a:pt x="544" y="4"/>
                                  <a:pt x="548" y="0"/>
                                  <a:pt x="552" y="0"/>
                                </a:cubicBezTo>
                                <a:close/>
                                <a:moveTo>
                                  <a:pt x="584" y="0"/>
                                </a:moveTo>
                                <a:lnTo>
                                  <a:pt x="584" y="0"/>
                                </a:lnTo>
                                <a:cubicBezTo>
                                  <a:pt x="589" y="0"/>
                                  <a:pt x="592" y="4"/>
                                  <a:pt x="592" y="8"/>
                                </a:cubicBezTo>
                                <a:cubicBezTo>
                                  <a:pt x="592" y="12"/>
                                  <a:pt x="589" y="16"/>
                                  <a:pt x="584" y="16"/>
                                </a:cubicBezTo>
                                <a:lnTo>
                                  <a:pt x="584" y="16"/>
                                </a:lnTo>
                                <a:cubicBezTo>
                                  <a:pt x="580" y="16"/>
                                  <a:pt x="576" y="12"/>
                                  <a:pt x="576" y="8"/>
                                </a:cubicBezTo>
                                <a:cubicBezTo>
                                  <a:pt x="576" y="4"/>
                                  <a:pt x="580" y="0"/>
                                  <a:pt x="584" y="0"/>
                                </a:cubicBezTo>
                                <a:close/>
                                <a:moveTo>
                                  <a:pt x="616" y="0"/>
                                </a:moveTo>
                                <a:lnTo>
                                  <a:pt x="616" y="0"/>
                                </a:lnTo>
                                <a:cubicBezTo>
                                  <a:pt x="621" y="0"/>
                                  <a:pt x="624" y="4"/>
                                  <a:pt x="624" y="8"/>
                                </a:cubicBezTo>
                                <a:cubicBezTo>
                                  <a:pt x="624" y="12"/>
                                  <a:pt x="621" y="16"/>
                                  <a:pt x="616" y="16"/>
                                </a:cubicBezTo>
                                <a:lnTo>
                                  <a:pt x="616" y="16"/>
                                </a:lnTo>
                                <a:cubicBezTo>
                                  <a:pt x="612" y="16"/>
                                  <a:pt x="608" y="12"/>
                                  <a:pt x="608" y="8"/>
                                </a:cubicBezTo>
                                <a:cubicBezTo>
                                  <a:pt x="608" y="4"/>
                                  <a:pt x="612" y="0"/>
                                  <a:pt x="616" y="0"/>
                                </a:cubicBezTo>
                                <a:close/>
                                <a:moveTo>
                                  <a:pt x="648" y="0"/>
                                </a:moveTo>
                                <a:lnTo>
                                  <a:pt x="648" y="0"/>
                                </a:lnTo>
                                <a:cubicBezTo>
                                  <a:pt x="653" y="0"/>
                                  <a:pt x="656" y="4"/>
                                  <a:pt x="656" y="8"/>
                                </a:cubicBezTo>
                                <a:cubicBezTo>
                                  <a:pt x="656" y="12"/>
                                  <a:pt x="653" y="16"/>
                                  <a:pt x="648" y="16"/>
                                </a:cubicBezTo>
                                <a:lnTo>
                                  <a:pt x="648" y="16"/>
                                </a:lnTo>
                                <a:cubicBezTo>
                                  <a:pt x="644" y="16"/>
                                  <a:pt x="640" y="12"/>
                                  <a:pt x="640" y="8"/>
                                </a:cubicBezTo>
                                <a:cubicBezTo>
                                  <a:pt x="640" y="4"/>
                                  <a:pt x="644" y="0"/>
                                  <a:pt x="648" y="0"/>
                                </a:cubicBezTo>
                                <a:close/>
                                <a:moveTo>
                                  <a:pt x="680" y="0"/>
                                </a:moveTo>
                                <a:lnTo>
                                  <a:pt x="680" y="0"/>
                                </a:lnTo>
                                <a:cubicBezTo>
                                  <a:pt x="685" y="0"/>
                                  <a:pt x="688" y="4"/>
                                  <a:pt x="688" y="8"/>
                                </a:cubicBezTo>
                                <a:cubicBezTo>
                                  <a:pt x="688" y="12"/>
                                  <a:pt x="685" y="16"/>
                                  <a:pt x="680" y="16"/>
                                </a:cubicBezTo>
                                <a:lnTo>
                                  <a:pt x="680" y="16"/>
                                </a:lnTo>
                                <a:cubicBezTo>
                                  <a:pt x="676" y="16"/>
                                  <a:pt x="672" y="12"/>
                                  <a:pt x="672" y="8"/>
                                </a:cubicBezTo>
                                <a:cubicBezTo>
                                  <a:pt x="672" y="4"/>
                                  <a:pt x="676" y="0"/>
                                  <a:pt x="680" y="0"/>
                                </a:cubicBezTo>
                                <a:close/>
                                <a:moveTo>
                                  <a:pt x="712" y="0"/>
                                </a:moveTo>
                                <a:lnTo>
                                  <a:pt x="712" y="0"/>
                                </a:lnTo>
                                <a:cubicBezTo>
                                  <a:pt x="717" y="0"/>
                                  <a:pt x="720" y="4"/>
                                  <a:pt x="720" y="8"/>
                                </a:cubicBezTo>
                                <a:cubicBezTo>
                                  <a:pt x="720" y="12"/>
                                  <a:pt x="717" y="16"/>
                                  <a:pt x="712" y="16"/>
                                </a:cubicBezTo>
                                <a:lnTo>
                                  <a:pt x="712" y="16"/>
                                </a:lnTo>
                                <a:cubicBezTo>
                                  <a:pt x="708" y="16"/>
                                  <a:pt x="704" y="12"/>
                                  <a:pt x="704" y="8"/>
                                </a:cubicBezTo>
                                <a:cubicBezTo>
                                  <a:pt x="704" y="4"/>
                                  <a:pt x="708" y="0"/>
                                  <a:pt x="712" y="0"/>
                                </a:cubicBezTo>
                                <a:close/>
                                <a:moveTo>
                                  <a:pt x="744" y="0"/>
                                </a:moveTo>
                                <a:lnTo>
                                  <a:pt x="744" y="0"/>
                                </a:lnTo>
                                <a:cubicBezTo>
                                  <a:pt x="749" y="0"/>
                                  <a:pt x="752" y="4"/>
                                  <a:pt x="752" y="8"/>
                                </a:cubicBezTo>
                                <a:cubicBezTo>
                                  <a:pt x="752" y="12"/>
                                  <a:pt x="749" y="16"/>
                                  <a:pt x="744" y="16"/>
                                </a:cubicBezTo>
                                <a:lnTo>
                                  <a:pt x="744" y="16"/>
                                </a:lnTo>
                                <a:cubicBezTo>
                                  <a:pt x="740" y="16"/>
                                  <a:pt x="736" y="12"/>
                                  <a:pt x="736" y="8"/>
                                </a:cubicBezTo>
                                <a:cubicBezTo>
                                  <a:pt x="736" y="4"/>
                                  <a:pt x="740" y="0"/>
                                  <a:pt x="744" y="0"/>
                                </a:cubicBezTo>
                                <a:close/>
                                <a:moveTo>
                                  <a:pt x="776" y="0"/>
                                </a:moveTo>
                                <a:lnTo>
                                  <a:pt x="776" y="0"/>
                                </a:lnTo>
                                <a:cubicBezTo>
                                  <a:pt x="781" y="0"/>
                                  <a:pt x="784" y="4"/>
                                  <a:pt x="784" y="8"/>
                                </a:cubicBezTo>
                                <a:cubicBezTo>
                                  <a:pt x="784" y="12"/>
                                  <a:pt x="781" y="16"/>
                                  <a:pt x="776" y="16"/>
                                </a:cubicBezTo>
                                <a:lnTo>
                                  <a:pt x="776" y="16"/>
                                </a:lnTo>
                                <a:cubicBezTo>
                                  <a:pt x="772" y="16"/>
                                  <a:pt x="768" y="12"/>
                                  <a:pt x="768" y="8"/>
                                </a:cubicBezTo>
                                <a:cubicBezTo>
                                  <a:pt x="768" y="4"/>
                                  <a:pt x="772" y="0"/>
                                  <a:pt x="776" y="0"/>
                                </a:cubicBezTo>
                                <a:close/>
                                <a:moveTo>
                                  <a:pt x="808" y="0"/>
                                </a:moveTo>
                                <a:lnTo>
                                  <a:pt x="808" y="0"/>
                                </a:lnTo>
                                <a:cubicBezTo>
                                  <a:pt x="813" y="0"/>
                                  <a:pt x="816" y="4"/>
                                  <a:pt x="816" y="8"/>
                                </a:cubicBezTo>
                                <a:cubicBezTo>
                                  <a:pt x="816" y="12"/>
                                  <a:pt x="813" y="16"/>
                                  <a:pt x="808" y="16"/>
                                </a:cubicBezTo>
                                <a:lnTo>
                                  <a:pt x="808" y="16"/>
                                </a:lnTo>
                                <a:cubicBezTo>
                                  <a:pt x="804" y="16"/>
                                  <a:pt x="800" y="12"/>
                                  <a:pt x="800" y="8"/>
                                </a:cubicBezTo>
                                <a:cubicBezTo>
                                  <a:pt x="800" y="4"/>
                                  <a:pt x="804" y="0"/>
                                  <a:pt x="808" y="0"/>
                                </a:cubicBezTo>
                                <a:close/>
                                <a:moveTo>
                                  <a:pt x="840" y="0"/>
                                </a:moveTo>
                                <a:lnTo>
                                  <a:pt x="840" y="0"/>
                                </a:lnTo>
                                <a:cubicBezTo>
                                  <a:pt x="845" y="0"/>
                                  <a:pt x="848" y="4"/>
                                  <a:pt x="848" y="8"/>
                                </a:cubicBezTo>
                                <a:cubicBezTo>
                                  <a:pt x="848" y="12"/>
                                  <a:pt x="845" y="16"/>
                                  <a:pt x="840" y="16"/>
                                </a:cubicBezTo>
                                <a:lnTo>
                                  <a:pt x="840" y="16"/>
                                </a:lnTo>
                                <a:cubicBezTo>
                                  <a:pt x="836" y="16"/>
                                  <a:pt x="832" y="12"/>
                                  <a:pt x="832" y="8"/>
                                </a:cubicBezTo>
                                <a:cubicBezTo>
                                  <a:pt x="832" y="4"/>
                                  <a:pt x="836" y="0"/>
                                  <a:pt x="840" y="0"/>
                                </a:cubicBezTo>
                                <a:close/>
                                <a:moveTo>
                                  <a:pt x="872" y="0"/>
                                </a:moveTo>
                                <a:lnTo>
                                  <a:pt x="872" y="0"/>
                                </a:lnTo>
                                <a:cubicBezTo>
                                  <a:pt x="877" y="0"/>
                                  <a:pt x="880" y="4"/>
                                  <a:pt x="880" y="8"/>
                                </a:cubicBezTo>
                                <a:cubicBezTo>
                                  <a:pt x="880" y="12"/>
                                  <a:pt x="877" y="16"/>
                                  <a:pt x="872" y="16"/>
                                </a:cubicBezTo>
                                <a:lnTo>
                                  <a:pt x="872" y="16"/>
                                </a:lnTo>
                                <a:cubicBezTo>
                                  <a:pt x="868" y="16"/>
                                  <a:pt x="864" y="12"/>
                                  <a:pt x="864" y="8"/>
                                </a:cubicBezTo>
                                <a:cubicBezTo>
                                  <a:pt x="864" y="4"/>
                                  <a:pt x="868" y="0"/>
                                  <a:pt x="872" y="0"/>
                                </a:cubicBezTo>
                                <a:close/>
                                <a:moveTo>
                                  <a:pt x="904" y="0"/>
                                </a:moveTo>
                                <a:lnTo>
                                  <a:pt x="904" y="0"/>
                                </a:lnTo>
                                <a:cubicBezTo>
                                  <a:pt x="909" y="0"/>
                                  <a:pt x="912" y="4"/>
                                  <a:pt x="912" y="8"/>
                                </a:cubicBezTo>
                                <a:cubicBezTo>
                                  <a:pt x="912" y="12"/>
                                  <a:pt x="909" y="16"/>
                                  <a:pt x="904" y="16"/>
                                </a:cubicBezTo>
                                <a:lnTo>
                                  <a:pt x="904" y="16"/>
                                </a:lnTo>
                                <a:cubicBezTo>
                                  <a:pt x="900" y="16"/>
                                  <a:pt x="896" y="12"/>
                                  <a:pt x="896" y="8"/>
                                </a:cubicBezTo>
                                <a:cubicBezTo>
                                  <a:pt x="896" y="4"/>
                                  <a:pt x="900" y="0"/>
                                  <a:pt x="904" y="0"/>
                                </a:cubicBezTo>
                                <a:close/>
                                <a:moveTo>
                                  <a:pt x="936" y="0"/>
                                </a:moveTo>
                                <a:lnTo>
                                  <a:pt x="936" y="0"/>
                                </a:lnTo>
                                <a:cubicBezTo>
                                  <a:pt x="941" y="0"/>
                                  <a:pt x="944" y="4"/>
                                  <a:pt x="944" y="8"/>
                                </a:cubicBezTo>
                                <a:cubicBezTo>
                                  <a:pt x="944" y="12"/>
                                  <a:pt x="941" y="16"/>
                                  <a:pt x="936" y="16"/>
                                </a:cubicBezTo>
                                <a:lnTo>
                                  <a:pt x="936" y="16"/>
                                </a:lnTo>
                                <a:cubicBezTo>
                                  <a:pt x="932" y="16"/>
                                  <a:pt x="928" y="12"/>
                                  <a:pt x="928" y="8"/>
                                </a:cubicBezTo>
                                <a:cubicBezTo>
                                  <a:pt x="928" y="4"/>
                                  <a:pt x="932" y="0"/>
                                  <a:pt x="936" y="0"/>
                                </a:cubicBezTo>
                                <a:close/>
                                <a:moveTo>
                                  <a:pt x="968" y="0"/>
                                </a:moveTo>
                                <a:lnTo>
                                  <a:pt x="968" y="0"/>
                                </a:lnTo>
                                <a:cubicBezTo>
                                  <a:pt x="973" y="0"/>
                                  <a:pt x="976" y="4"/>
                                  <a:pt x="976" y="8"/>
                                </a:cubicBezTo>
                                <a:cubicBezTo>
                                  <a:pt x="976" y="12"/>
                                  <a:pt x="973" y="16"/>
                                  <a:pt x="968" y="16"/>
                                </a:cubicBezTo>
                                <a:lnTo>
                                  <a:pt x="968" y="16"/>
                                </a:lnTo>
                                <a:cubicBezTo>
                                  <a:pt x="964" y="16"/>
                                  <a:pt x="960" y="12"/>
                                  <a:pt x="960" y="8"/>
                                </a:cubicBezTo>
                                <a:cubicBezTo>
                                  <a:pt x="960" y="4"/>
                                  <a:pt x="964" y="0"/>
                                  <a:pt x="968" y="0"/>
                                </a:cubicBezTo>
                                <a:close/>
                                <a:moveTo>
                                  <a:pt x="1000" y="0"/>
                                </a:moveTo>
                                <a:lnTo>
                                  <a:pt x="1000" y="0"/>
                                </a:lnTo>
                                <a:cubicBezTo>
                                  <a:pt x="1005" y="0"/>
                                  <a:pt x="1008" y="4"/>
                                  <a:pt x="1008" y="8"/>
                                </a:cubicBezTo>
                                <a:cubicBezTo>
                                  <a:pt x="1008" y="12"/>
                                  <a:pt x="1005" y="16"/>
                                  <a:pt x="1000" y="16"/>
                                </a:cubicBezTo>
                                <a:lnTo>
                                  <a:pt x="1000" y="16"/>
                                </a:lnTo>
                                <a:cubicBezTo>
                                  <a:pt x="996" y="16"/>
                                  <a:pt x="992" y="12"/>
                                  <a:pt x="992" y="8"/>
                                </a:cubicBezTo>
                                <a:cubicBezTo>
                                  <a:pt x="992" y="4"/>
                                  <a:pt x="996" y="0"/>
                                  <a:pt x="1000" y="0"/>
                                </a:cubicBezTo>
                                <a:close/>
                                <a:moveTo>
                                  <a:pt x="1032" y="0"/>
                                </a:moveTo>
                                <a:lnTo>
                                  <a:pt x="1032" y="0"/>
                                </a:lnTo>
                                <a:cubicBezTo>
                                  <a:pt x="1037" y="0"/>
                                  <a:pt x="1040" y="4"/>
                                  <a:pt x="1040" y="8"/>
                                </a:cubicBezTo>
                                <a:cubicBezTo>
                                  <a:pt x="1040" y="12"/>
                                  <a:pt x="1037" y="16"/>
                                  <a:pt x="1032" y="16"/>
                                </a:cubicBezTo>
                                <a:lnTo>
                                  <a:pt x="1032" y="16"/>
                                </a:lnTo>
                                <a:cubicBezTo>
                                  <a:pt x="1028" y="16"/>
                                  <a:pt x="1024" y="12"/>
                                  <a:pt x="1024" y="8"/>
                                </a:cubicBezTo>
                                <a:cubicBezTo>
                                  <a:pt x="1024" y="4"/>
                                  <a:pt x="1028" y="0"/>
                                  <a:pt x="1032" y="0"/>
                                </a:cubicBezTo>
                                <a:close/>
                                <a:moveTo>
                                  <a:pt x="1064" y="0"/>
                                </a:moveTo>
                                <a:lnTo>
                                  <a:pt x="1064" y="0"/>
                                </a:lnTo>
                                <a:cubicBezTo>
                                  <a:pt x="1069" y="0"/>
                                  <a:pt x="1072" y="4"/>
                                  <a:pt x="1072" y="8"/>
                                </a:cubicBezTo>
                                <a:cubicBezTo>
                                  <a:pt x="1072" y="12"/>
                                  <a:pt x="1069" y="16"/>
                                  <a:pt x="1064" y="16"/>
                                </a:cubicBezTo>
                                <a:lnTo>
                                  <a:pt x="1064" y="16"/>
                                </a:lnTo>
                                <a:cubicBezTo>
                                  <a:pt x="1060" y="16"/>
                                  <a:pt x="1056" y="12"/>
                                  <a:pt x="1056" y="8"/>
                                </a:cubicBezTo>
                                <a:cubicBezTo>
                                  <a:pt x="1056" y="4"/>
                                  <a:pt x="1060" y="0"/>
                                  <a:pt x="1064" y="0"/>
                                </a:cubicBezTo>
                                <a:close/>
                                <a:moveTo>
                                  <a:pt x="1096" y="0"/>
                                </a:moveTo>
                                <a:lnTo>
                                  <a:pt x="1096" y="0"/>
                                </a:lnTo>
                                <a:cubicBezTo>
                                  <a:pt x="1101" y="0"/>
                                  <a:pt x="1104" y="4"/>
                                  <a:pt x="1104" y="8"/>
                                </a:cubicBezTo>
                                <a:cubicBezTo>
                                  <a:pt x="1104" y="12"/>
                                  <a:pt x="1101" y="16"/>
                                  <a:pt x="1096" y="16"/>
                                </a:cubicBezTo>
                                <a:lnTo>
                                  <a:pt x="1096" y="16"/>
                                </a:lnTo>
                                <a:cubicBezTo>
                                  <a:pt x="1092" y="16"/>
                                  <a:pt x="1088" y="12"/>
                                  <a:pt x="1088" y="8"/>
                                </a:cubicBezTo>
                                <a:cubicBezTo>
                                  <a:pt x="1088" y="4"/>
                                  <a:pt x="1092" y="0"/>
                                  <a:pt x="1096" y="0"/>
                                </a:cubicBezTo>
                                <a:close/>
                                <a:moveTo>
                                  <a:pt x="1128" y="0"/>
                                </a:moveTo>
                                <a:lnTo>
                                  <a:pt x="1128" y="0"/>
                                </a:lnTo>
                                <a:cubicBezTo>
                                  <a:pt x="1133" y="0"/>
                                  <a:pt x="1136" y="4"/>
                                  <a:pt x="1136" y="8"/>
                                </a:cubicBezTo>
                                <a:cubicBezTo>
                                  <a:pt x="1136" y="12"/>
                                  <a:pt x="1133" y="16"/>
                                  <a:pt x="1128" y="16"/>
                                </a:cubicBezTo>
                                <a:lnTo>
                                  <a:pt x="1128" y="16"/>
                                </a:lnTo>
                                <a:cubicBezTo>
                                  <a:pt x="1124" y="16"/>
                                  <a:pt x="1120" y="12"/>
                                  <a:pt x="1120" y="8"/>
                                </a:cubicBezTo>
                                <a:cubicBezTo>
                                  <a:pt x="1120" y="4"/>
                                  <a:pt x="1124" y="0"/>
                                  <a:pt x="1128" y="0"/>
                                </a:cubicBezTo>
                                <a:close/>
                                <a:moveTo>
                                  <a:pt x="1160" y="0"/>
                                </a:moveTo>
                                <a:lnTo>
                                  <a:pt x="1160" y="0"/>
                                </a:lnTo>
                                <a:cubicBezTo>
                                  <a:pt x="1165" y="0"/>
                                  <a:pt x="1168" y="4"/>
                                  <a:pt x="1168" y="8"/>
                                </a:cubicBezTo>
                                <a:cubicBezTo>
                                  <a:pt x="1168" y="13"/>
                                  <a:pt x="1165" y="16"/>
                                  <a:pt x="1160" y="16"/>
                                </a:cubicBezTo>
                                <a:lnTo>
                                  <a:pt x="1160" y="16"/>
                                </a:lnTo>
                                <a:cubicBezTo>
                                  <a:pt x="1156" y="16"/>
                                  <a:pt x="1152" y="13"/>
                                  <a:pt x="1152" y="8"/>
                                </a:cubicBezTo>
                                <a:cubicBezTo>
                                  <a:pt x="1152" y="4"/>
                                  <a:pt x="1156" y="0"/>
                                  <a:pt x="1160" y="0"/>
                                </a:cubicBezTo>
                                <a:close/>
                                <a:moveTo>
                                  <a:pt x="1192" y="0"/>
                                </a:moveTo>
                                <a:lnTo>
                                  <a:pt x="1192" y="0"/>
                                </a:lnTo>
                                <a:cubicBezTo>
                                  <a:pt x="1197" y="0"/>
                                  <a:pt x="1200" y="4"/>
                                  <a:pt x="1200" y="8"/>
                                </a:cubicBezTo>
                                <a:cubicBezTo>
                                  <a:pt x="1200" y="13"/>
                                  <a:pt x="1197" y="16"/>
                                  <a:pt x="1192" y="16"/>
                                </a:cubicBezTo>
                                <a:lnTo>
                                  <a:pt x="1192" y="16"/>
                                </a:lnTo>
                                <a:cubicBezTo>
                                  <a:pt x="1188" y="16"/>
                                  <a:pt x="1184" y="13"/>
                                  <a:pt x="1184" y="8"/>
                                </a:cubicBezTo>
                                <a:cubicBezTo>
                                  <a:pt x="1184" y="4"/>
                                  <a:pt x="1188" y="0"/>
                                  <a:pt x="1192" y="0"/>
                                </a:cubicBezTo>
                                <a:close/>
                                <a:moveTo>
                                  <a:pt x="1224" y="0"/>
                                </a:moveTo>
                                <a:lnTo>
                                  <a:pt x="1224" y="0"/>
                                </a:lnTo>
                                <a:cubicBezTo>
                                  <a:pt x="1229" y="0"/>
                                  <a:pt x="1232" y="4"/>
                                  <a:pt x="1232" y="8"/>
                                </a:cubicBezTo>
                                <a:cubicBezTo>
                                  <a:pt x="1232" y="13"/>
                                  <a:pt x="1229" y="16"/>
                                  <a:pt x="1224" y="16"/>
                                </a:cubicBezTo>
                                <a:lnTo>
                                  <a:pt x="1224" y="16"/>
                                </a:lnTo>
                                <a:cubicBezTo>
                                  <a:pt x="1220" y="16"/>
                                  <a:pt x="1216" y="13"/>
                                  <a:pt x="1216" y="8"/>
                                </a:cubicBezTo>
                                <a:cubicBezTo>
                                  <a:pt x="1216" y="4"/>
                                  <a:pt x="1220" y="0"/>
                                  <a:pt x="1224" y="0"/>
                                </a:cubicBezTo>
                                <a:close/>
                                <a:moveTo>
                                  <a:pt x="1256" y="0"/>
                                </a:moveTo>
                                <a:lnTo>
                                  <a:pt x="1256" y="0"/>
                                </a:lnTo>
                                <a:cubicBezTo>
                                  <a:pt x="1261" y="0"/>
                                  <a:pt x="1264" y="4"/>
                                  <a:pt x="1264" y="8"/>
                                </a:cubicBezTo>
                                <a:cubicBezTo>
                                  <a:pt x="1264" y="13"/>
                                  <a:pt x="1261" y="16"/>
                                  <a:pt x="1256" y="16"/>
                                </a:cubicBezTo>
                                <a:lnTo>
                                  <a:pt x="1256" y="16"/>
                                </a:lnTo>
                                <a:cubicBezTo>
                                  <a:pt x="1252" y="16"/>
                                  <a:pt x="1248" y="13"/>
                                  <a:pt x="1248" y="8"/>
                                </a:cubicBezTo>
                                <a:cubicBezTo>
                                  <a:pt x="1248" y="4"/>
                                  <a:pt x="1252" y="0"/>
                                  <a:pt x="1256" y="0"/>
                                </a:cubicBezTo>
                                <a:close/>
                                <a:moveTo>
                                  <a:pt x="1288" y="0"/>
                                </a:moveTo>
                                <a:lnTo>
                                  <a:pt x="1288" y="0"/>
                                </a:lnTo>
                                <a:cubicBezTo>
                                  <a:pt x="1293" y="0"/>
                                  <a:pt x="1296" y="4"/>
                                  <a:pt x="1296" y="8"/>
                                </a:cubicBezTo>
                                <a:cubicBezTo>
                                  <a:pt x="1296" y="13"/>
                                  <a:pt x="1293" y="16"/>
                                  <a:pt x="1288" y="16"/>
                                </a:cubicBezTo>
                                <a:lnTo>
                                  <a:pt x="1288" y="16"/>
                                </a:lnTo>
                                <a:cubicBezTo>
                                  <a:pt x="1284" y="16"/>
                                  <a:pt x="1280" y="13"/>
                                  <a:pt x="1280" y="8"/>
                                </a:cubicBezTo>
                                <a:cubicBezTo>
                                  <a:pt x="1280" y="4"/>
                                  <a:pt x="1284" y="0"/>
                                  <a:pt x="1288" y="0"/>
                                </a:cubicBezTo>
                                <a:close/>
                                <a:moveTo>
                                  <a:pt x="1320" y="0"/>
                                </a:moveTo>
                                <a:lnTo>
                                  <a:pt x="1320" y="0"/>
                                </a:lnTo>
                                <a:cubicBezTo>
                                  <a:pt x="1325" y="0"/>
                                  <a:pt x="1328" y="4"/>
                                  <a:pt x="1328" y="8"/>
                                </a:cubicBezTo>
                                <a:cubicBezTo>
                                  <a:pt x="1328" y="13"/>
                                  <a:pt x="1325" y="16"/>
                                  <a:pt x="1320" y="16"/>
                                </a:cubicBezTo>
                                <a:lnTo>
                                  <a:pt x="1320" y="16"/>
                                </a:lnTo>
                                <a:cubicBezTo>
                                  <a:pt x="1316" y="16"/>
                                  <a:pt x="1312" y="13"/>
                                  <a:pt x="1312" y="8"/>
                                </a:cubicBezTo>
                                <a:cubicBezTo>
                                  <a:pt x="1312" y="4"/>
                                  <a:pt x="1316" y="0"/>
                                  <a:pt x="1320" y="0"/>
                                </a:cubicBezTo>
                                <a:close/>
                                <a:moveTo>
                                  <a:pt x="1352" y="0"/>
                                </a:moveTo>
                                <a:lnTo>
                                  <a:pt x="1352" y="0"/>
                                </a:lnTo>
                                <a:cubicBezTo>
                                  <a:pt x="1357" y="0"/>
                                  <a:pt x="1360" y="4"/>
                                  <a:pt x="1360" y="8"/>
                                </a:cubicBezTo>
                                <a:cubicBezTo>
                                  <a:pt x="1360" y="13"/>
                                  <a:pt x="1357" y="16"/>
                                  <a:pt x="1352" y="16"/>
                                </a:cubicBezTo>
                                <a:lnTo>
                                  <a:pt x="1352" y="16"/>
                                </a:lnTo>
                                <a:cubicBezTo>
                                  <a:pt x="1348" y="16"/>
                                  <a:pt x="1344" y="13"/>
                                  <a:pt x="1344" y="8"/>
                                </a:cubicBezTo>
                                <a:cubicBezTo>
                                  <a:pt x="1344" y="4"/>
                                  <a:pt x="1348" y="0"/>
                                  <a:pt x="1352" y="0"/>
                                </a:cubicBezTo>
                                <a:close/>
                                <a:moveTo>
                                  <a:pt x="1384" y="0"/>
                                </a:moveTo>
                                <a:lnTo>
                                  <a:pt x="1385" y="0"/>
                                </a:lnTo>
                                <a:cubicBezTo>
                                  <a:pt x="1389" y="0"/>
                                  <a:pt x="1393" y="4"/>
                                  <a:pt x="1393" y="8"/>
                                </a:cubicBezTo>
                                <a:cubicBezTo>
                                  <a:pt x="1393" y="13"/>
                                  <a:pt x="1389" y="16"/>
                                  <a:pt x="1385" y="16"/>
                                </a:cubicBezTo>
                                <a:lnTo>
                                  <a:pt x="1384" y="16"/>
                                </a:lnTo>
                                <a:cubicBezTo>
                                  <a:pt x="1380" y="16"/>
                                  <a:pt x="1376" y="13"/>
                                  <a:pt x="1376" y="8"/>
                                </a:cubicBezTo>
                                <a:cubicBezTo>
                                  <a:pt x="1376" y="4"/>
                                  <a:pt x="1380" y="0"/>
                                  <a:pt x="1384" y="0"/>
                                </a:cubicBezTo>
                                <a:close/>
                                <a:moveTo>
                                  <a:pt x="1417" y="0"/>
                                </a:moveTo>
                                <a:lnTo>
                                  <a:pt x="1417" y="0"/>
                                </a:lnTo>
                                <a:cubicBezTo>
                                  <a:pt x="1421" y="0"/>
                                  <a:pt x="1425" y="4"/>
                                  <a:pt x="1425" y="8"/>
                                </a:cubicBezTo>
                                <a:cubicBezTo>
                                  <a:pt x="1425" y="13"/>
                                  <a:pt x="1421" y="16"/>
                                  <a:pt x="1417" y="16"/>
                                </a:cubicBezTo>
                                <a:lnTo>
                                  <a:pt x="1417" y="16"/>
                                </a:lnTo>
                                <a:cubicBezTo>
                                  <a:pt x="1412" y="16"/>
                                  <a:pt x="1408" y="13"/>
                                  <a:pt x="1408" y="8"/>
                                </a:cubicBezTo>
                                <a:cubicBezTo>
                                  <a:pt x="1408" y="4"/>
                                  <a:pt x="1412" y="0"/>
                                  <a:pt x="1417" y="0"/>
                                </a:cubicBezTo>
                                <a:close/>
                                <a:moveTo>
                                  <a:pt x="1449" y="0"/>
                                </a:moveTo>
                                <a:lnTo>
                                  <a:pt x="1449" y="0"/>
                                </a:lnTo>
                                <a:cubicBezTo>
                                  <a:pt x="1453" y="0"/>
                                  <a:pt x="1457" y="4"/>
                                  <a:pt x="1457" y="8"/>
                                </a:cubicBezTo>
                                <a:cubicBezTo>
                                  <a:pt x="1457" y="13"/>
                                  <a:pt x="1453" y="16"/>
                                  <a:pt x="1449" y="16"/>
                                </a:cubicBezTo>
                                <a:lnTo>
                                  <a:pt x="1449" y="16"/>
                                </a:lnTo>
                                <a:cubicBezTo>
                                  <a:pt x="1444" y="16"/>
                                  <a:pt x="1441" y="13"/>
                                  <a:pt x="1441" y="8"/>
                                </a:cubicBezTo>
                                <a:cubicBezTo>
                                  <a:pt x="1441" y="4"/>
                                  <a:pt x="1444" y="0"/>
                                  <a:pt x="1449" y="0"/>
                                </a:cubicBezTo>
                                <a:close/>
                                <a:moveTo>
                                  <a:pt x="1481" y="0"/>
                                </a:moveTo>
                                <a:lnTo>
                                  <a:pt x="1481" y="0"/>
                                </a:lnTo>
                                <a:cubicBezTo>
                                  <a:pt x="1485" y="0"/>
                                  <a:pt x="1489" y="4"/>
                                  <a:pt x="1489" y="8"/>
                                </a:cubicBezTo>
                                <a:cubicBezTo>
                                  <a:pt x="1489" y="13"/>
                                  <a:pt x="1485" y="16"/>
                                  <a:pt x="1481" y="16"/>
                                </a:cubicBezTo>
                                <a:lnTo>
                                  <a:pt x="1481" y="16"/>
                                </a:lnTo>
                                <a:cubicBezTo>
                                  <a:pt x="1476" y="16"/>
                                  <a:pt x="1473" y="13"/>
                                  <a:pt x="1473" y="8"/>
                                </a:cubicBezTo>
                                <a:cubicBezTo>
                                  <a:pt x="1473" y="4"/>
                                  <a:pt x="1476" y="0"/>
                                  <a:pt x="1481" y="0"/>
                                </a:cubicBezTo>
                                <a:close/>
                                <a:moveTo>
                                  <a:pt x="1513" y="0"/>
                                </a:moveTo>
                                <a:lnTo>
                                  <a:pt x="1513" y="0"/>
                                </a:lnTo>
                                <a:cubicBezTo>
                                  <a:pt x="1517" y="0"/>
                                  <a:pt x="1521" y="4"/>
                                  <a:pt x="1521" y="8"/>
                                </a:cubicBezTo>
                                <a:cubicBezTo>
                                  <a:pt x="1521" y="13"/>
                                  <a:pt x="1517" y="16"/>
                                  <a:pt x="1513" y="16"/>
                                </a:cubicBezTo>
                                <a:lnTo>
                                  <a:pt x="1513" y="16"/>
                                </a:lnTo>
                                <a:cubicBezTo>
                                  <a:pt x="1508" y="16"/>
                                  <a:pt x="1505" y="13"/>
                                  <a:pt x="1505" y="8"/>
                                </a:cubicBezTo>
                                <a:cubicBezTo>
                                  <a:pt x="1505" y="4"/>
                                  <a:pt x="1508" y="0"/>
                                  <a:pt x="1513" y="0"/>
                                </a:cubicBezTo>
                                <a:close/>
                                <a:moveTo>
                                  <a:pt x="1545" y="0"/>
                                </a:moveTo>
                                <a:lnTo>
                                  <a:pt x="1545" y="0"/>
                                </a:lnTo>
                                <a:cubicBezTo>
                                  <a:pt x="1549" y="0"/>
                                  <a:pt x="1553" y="4"/>
                                  <a:pt x="1553" y="8"/>
                                </a:cubicBezTo>
                                <a:cubicBezTo>
                                  <a:pt x="1553" y="13"/>
                                  <a:pt x="1549" y="16"/>
                                  <a:pt x="1545" y="16"/>
                                </a:cubicBezTo>
                                <a:lnTo>
                                  <a:pt x="1545" y="16"/>
                                </a:lnTo>
                                <a:cubicBezTo>
                                  <a:pt x="1540" y="16"/>
                                  <a:pt x="1537" y="13"/>
                                  <a:pt x="1537" y="8"/>
                                </a:cubicBezTo>
                                <a:cubicBezTo>
                                  <a:pt x="1537" y="4"/>
                                  <a:pt x="1540" y="0"/>
                                  <a:pt x="1545" y="0"/>
                                </a:cubicBezTo>
                                <a:close/>
                                <a:moveTo>
                                  <a:pt x="1577" y="0"/>
                                </a:moveTo>
                                <a:lnTo>
                                  <a:pt x="1577" y="0"/>
                                </a:lnTo>
                                <a:cubicBezTo>
                                  <a:pt x="1581" y="0"/>
                                  <a:pt x="1585" y="4"/>
                                  <a:pt x="1585" y="8"/>
                                </a:cubicBezTo>
                                <a:cubicBezTo>
                                  <a:pt x="1585" y="13"/>
                                  <a:pt x="1581" y="16"/>
                                  <a:pt x="1577" y="16"/>
                                </a:cubicBezTo>
                                <a:lnTo>
                                  <a:pt x="1577" y="16"/>
                                </a:lnTo>
                                <a:cubicBezTo>
                                  <a:pt x="1572" y="16"/>
                                  <a:pt x="1569" y="13"/>
                                  <a:pt x="1569" y="8"/>
                                </a:cubicBezTo>
                                <a:cubicBezTo>
                                  <a:pt x="1569" y="4"/>
                                  <a:pt x="1572" y="0"/>
                                  <a:pt x="1577" y="0"/>
                                </a:cubicBezTo>
                                <a:close/>
                                <a:moveTo>
                                  <a:pt x="1609" y="0"/>
                                </a:moveTo>
                                <a:lnTo>
                                  <a:pt x="1609" y="0"/>
                                </a:lnTo>
                                <a:cubicBezTo>
                                  <a:pt x="1613" y="0"/>
                                  <a:pt x="1617" y="4"/>
                                  <a:pt x="1617" y="8"/>
                                </a:cubicBezTo>
                                <a:cubicBezTo>
                                  <a:pt x="1617" y="13"/>
                                  <a:pt x="1613" y="16"/>
                                  <a:pt x="1609" y="16"/>
                                </a:cubicBezTo>
                                <a:lnTo>
                                  <a:pt x="1609" y="16"/>
                                </a:lnTo>
                                <a:cubicBezTo>
                                  <a:pt x="1604" y="16"/>
                                  <a:pt x="1601" y="13"/>
                                  <a:pt x="1601" y="8"/>
                                </a:cubicBezTo>
                                <a:cubicBezTo>
                                  <a:pt x="1601" y="4"/>
                                  <a:pt x="1604" y="0"/>
                                  <a:pt x="1609" y="0"/>
                                </a:cubicBezTo>
                                <a:close/>
                                <a:moveTo>
                                  <a:pt x="1641" y="0"/>
                                </a:moveTo>
                                <a:lnTo>
                                  <a:pt x="1641" y="0"/>
                                </a:lnTo>
                                <a:cubicBezTo>
                                  <a:pt x="1645" y="0"/>
                                  <a:pt x="1649" y="4"/>
                                  <a:pt x="1649" y="8"/>
                                </a:cubicBezTo>
                                <a:cubicBezTo>
                                  <a:pt x="1649" y="13"/>
                                  <a:pt x="1645" y="16"/>
                                  <a:pt x="1641" y="16"/>
                                </a:cubicBezTo>
                                <a:lnTo>
                                  <a:pt x="1641" y="16"/>
                                </a:lnTo>
                                <a:cubicBezTo>
                                  <a:pt x="1636" y="16"/>
                                  <a:pt x="1633" y="13"/>
                                  <a:pt x="1633" y="8"/>
                                </a:cubicBezTo>
                                <a:cubicBezTo>
                                  <a:pt x="1633" y="4"/>
                                  <a:pt x="1636" y="0"/>
                                  <a:pt x="1641" y="0"/>
                                </a:cubicBezTo>
                                <a:close/>
                                <a:moveTo>
                                  <a:pt x="1673" y="0"/>
                                </a:moveTo>
                                <a:lnTo>
                                  <a:pt x="1673" y="0"/>
                                </a:lnTo>
                                <a:cubicBezTo>
                                  <a:pt x="1677" y="0"/>
                                  <a:pt x="1681" y="4"/>
                                  <a:pt x="1681" y="8"/>
                                </a:cubicBezTo>
                                <a:cubicBezTo>
                                  <a:pt x="1681" y="13"/>
                                  <a:pt x="1677" y="16"/>
                                  <a:pt x="1673" y="16"/>
                                </a:cubicBezTo>
                                <a:lnTo>
                                  <a:pt x="1673" y="16"/>
                                </a:lnTo>
                                <a:cubicBezTo>
                                  <a:pt x="1668" y="16"/>
                                  <a:pt x="1665" y="13"/>
                                  <a:pt x="1665" y="8"/>
                                </a:cubicBezTo>
                                <a:cubicBezTo>
                                  <a:pt x="1665" y="4"/>
                                  <a:pt x="1668" y="0"/>
                                  <a:pt x="1673" y="0"/>
                                </a:cubicBezTo>
                                <a:close/>
                                <a:moveTo>
                                  <a:pt x="1705" y="0"/>
                                </a:moveTo>
                                <a:lnTo>
                                  <a:pt x="1705" y="0"/>
                                </a:lnTo>
                                <a:cubicBezTo>
                                  <a:pt x="1709" y="0"/>
                                  <a:pt x="1713" y="4"/>
                                  <a:pt x="1713" y="8"/>
                                </a:cubicBezTo>
                                <a:cubicBezTo>
                                  <a:pt x="1713" y="13"/>
                                  <a:pt x="1709" y="16"/>
                                  <a:pt x="1705" y="16"/>
                                </a:cubicBezTo>
                                <a:lnTo>
                                  <a:pt x="1705" y="16"/>
                                </a:lnTo>
                                <a:cubicBezTo>
                                  <a:pt x="1700" y="16"/>
                                  <a:pt x="1697" y="13"/>
                                  <a:pt x="1697" y="8"/>
                                </a:cubicBezTo>
                                <a:cubicBezTo>
                                  <a:pt x="1697" y="4"/>
                                  <a:pt x="1700" y="0"/>
                                  <a:pt x="1705" y="0"/>
                                </a:cubicBezTo>
                                <a:close/>
                                <a:moveTo>
                                  <a:pt x="1737" y="0"/>
                                </a:moveTo>
                                <a:lnTo>
                                  <a:pt x="1737" y="0"/>
                                </a:lnTo>
                                <a:cubicBezTo>
                                  <a:pt x="1741" y="0"/>
                                  <a:pt x="1745" y="4"/>
                                  <a:pt x="1745" y="8"/>
                                </a:cubicBezTo>
                                <a:cubicBezTo>
                                  <a:pt x="1745" y="13"/>
                                  <a:pt x="1741" y="16"/>
                                  <a:pt x="1737" y="16"/>
                                </a:cubicBezTo>
                                <a:lnTo>
                                  <a:pt x="1737" y="16"/>
                                </a:lnTo>
                                <a:cubicBezTo>
                                  <a:pt x="1732" y="16"/>
                                  <a:pt x="1729" y="13"/>
                                  <a:pt x="1729" y="8"/>
                                </a:cubicBezTo>
                                <a:cubicBezTo>
                                  <a:pt x="1729" y="4"/>
                                  <a:pt x="1732" y="0"/>
                                  <a:pt x="1737" y="0"/>
                                </a:cubicBezTo>
                                <a:close/>
                                <a:moveTo>
                                  <a:pt x="1769" y="0"/>
                                </a:moveTo>
                                <a:lnTo>
                                  <a:pt x="1769" y="0"/>
                                </a:lnTo>
                                <a:cubicBezTo>
                                  <a:pt x="1773" y="0"/>
                                  <a:pt x="1777" y="4"/>
                                  <a:pt x="1777" y="8"/>
                                </a:cubicBezTo>
                                <a:cubicBezTo>
                                  <a:pt x="1777" y="13"/>
                                  <a:pt x="1773" y="16"/>
                                  <a:pt x="1769" y="16"/>
                                </a:cubicBezTo>
                                <a:lnTo>
                                  <a:pt x="1769" y="16"/>
                                </a:lnTo>
                                <a:cubicBezTo>
                                  <a:pt x="1764" y="16"/>
                                  <a:pt x="1761" y="13"/>
                                  <a:pt x="1761" y="8"/>
                                </a:cubicBezTo>
                                <a:cubicBezTo>
                                  <a:pt x="1761" y="4"/>
                                  <a:pt x="1764" y="0"/>
                                  <a:pt x="1769" y="0"/>
                                </a:cubicBezTo>
                                <a:close/>
                                <a:moveTo>
                                  <a:pt x="1801" y="0"/>
                                </a:moveTo>
                                <a:lnTo>
                                  <a:pt x="1801" y="0"/>
                                </a:lnTo>
                                <a:cubicBezTo>
                                  <a:pt x="1805" y="0"/>
                                  <a:pt x="1809" y="4"/>
                                  <a:pt x="1809" y="8"/>
                                </a:cubicBezTo>
                                <a:cubicBezTo>
                                  <a:pt x="1809" y="13"/>
                                  <a:pt x="1805" y="16"/>
                                  <a:pt x="1801" y="16"/>
                                </a:cubicBezTo>
                                <a:lnTo>
                                  <a:pt x="1801" y="16"/>
                                </a:lnTo>
                                <a:cubicBezTo>
                                  <a:pt x="1796" y="16"/>
                                  <a:pt x="1793" y="13"/>
                                  <a:pt x="1793" y="8"/>
                                </a:cubicBezTo>
                                <a:cubicBezTo>
                                  <a:pt x="1793" y="4"/>
                                  <a:pt x="1796" y="0"/>
                                  <a:pt x="1801" y="0"/>
                                </a:cubicBezTo>
                                <a:close/>
                                <a:moveTo>
                                  <a:pt x="1833" y="0"/>
                                </a:moveTo>
                                <a:lnTo>
                                  <a:pt x="1833" y="0"/>
                                </a:lnTo>
                                <a:cubicBezTo>
                                  <a:pt x="1837" y="0"/>
                                  <a:pt x="1841" y="4"/>
                                  <a:pt x="1841" y="8"/>
                                </a:cubicBezTo>
                                <a:cubicBezTo>
                                  <a:pt x="1841" y="13"/>
                                  <a:pt x="1837" y="16"/>
                                  <a:pt x="1833" y="16"/>
                                </a:cubicBezTo>
                                <a:lnTo>
                                  <a:pt x="1833" y="16"/>
                                </a:lnTo>
                                <a:cubicBezTo>
                                  <a:pt x="1828" y="16"/>
                                  <a:pt x="1825" y="13"/>
                                  <a:pt x="1825" y="8"/>
                                </a:cubicBezTo>
                                <a:cubicBezTo>
                                  <a:pt x="1825" y="4"/>
                                  <a:pt x="1828" y="0"/>
                                  <a:pt x="1833" y="0"/>
                                </a:cubicBezTo>
                                <a:close/>
                                <a:moveTo>
                                  <a:pt x="1865" y="0"/>
                                </a:moveTo>
                                <a:lnTo>
                                  <a:pt x="1865" y="0"/>
                                </a:lnTo>
                                <a:cubicBezTo>
                                  <a:pt x="1869" y="0"/>
                                  <a:pt x="1873" y="4"/>
                                  <a:pt x="1873" y="8"/>
                                </a:cubicBezTo>
                                <a:cubicBezTo>
                                  <a:pt x="1873" y="13"/>
                                  <a:pt x="1869" y="16"/>
                                  <a:pt x="1865" y="16"/>
                                </a:cubicBezTo>
                                <a:lnTo>
                                  <a:pt x="1865" y="16"/>
                                </a:lnTo>
                                <a:cubicBezTo>
                                  <a:pt x="1860" y="16"/>
                                  <a:pt x="1857" y="13"/>
                                  <a:pt x="1857" y="8"/>
                                </a:cubicBezTo>
                                <a:cubicBezTo>
                                  <a:pt x="1857" y="4"/>
                                  <a:pt x="1860" y="0"/>
                                  <a:pt x="1865" y="0"/>
                                </a:cubicBezTo>
                                <a:close/>
                                <a:moveTo>
                                  <a:pt x="1897" y="0"/>
                                </a:moveTo>
                                <a:lnTo>
                                  <a:pt x="1897" y="0"/>
                                </a:lnTo>
                                <a:cubicBezTo>
                                  <a:pt x="1901" y="0"/>
                                  <a:pt x="1905" y="4"/>
                                  <a:pt x="1905" y="8"/>
                                </a:cubicBezTo>
                                <a:cubicBezTo>
                                  <a:pt x="1905" y="13"/>
                                  <a:pt x="1901" y="16"/>
                                  <a:pt x="1897" y="16"/>
                                </a:cubicBezTo>
                                <a:lnTo>
                                  <a:pt x="1897" y="16"/>
                                </a:lnTo>
                                <a:cubicBezTo>
                                  <a:pt x="1892" y="16"/>
                                  <a:pt x="1889" y="13"/>
                                  <a:pt x="1889" y="8"/>
                                </a:cubicBezTo>
                                <a:cubicBezTo>
                                  <a:pt x="1889" y="4"/>
                                  <a:pt x="1892" y="0"/>
                                  <a:pt x="1897" y="0"/>
                                </a:cubicBezTo>
                                <a:close/>
                                <a:moveTo>
                                  <a:pt x="1929" y="0"/>
                                </a:moveTo>
                                <a:lnTo>
                                  <a:pt x="1929" y="0"/>
                                </a:lnTo>
                                <a:cubicBezTo>
                                  <a:pt x="1933" y="0"/>
                                  <a:pt x="1937" y="4"/>
                                  <a:pt x="1937" y="8"/>
                                </a:cubicBezTo>
                                <a:cubicBezTo>
                                  <a:pt x="1937" y="13"/>
                                  <a:pt x="1933" y="16"/>
                                  <a:pt x="1929" y="16"/>
                                </a:cubicBezTo>
                                <a:lnTo>
                                  <a:pt x="1929" y="16"/>
                                </a:lnTo>
                                <a:cubicBezTo>
                                  <a:pt x="1924" y="16"/>
                                  <a:pt x="1921" y="13"/>
                                  <a:pt x="1921" y="8"/>
                                </a:cubicBezTo>
                                <a:cubicBezTo>
                                  <a:pt x="1921" y="4"/>
                                  <a:pt x="1924" y="0"/>
                                  <a:pt x="1929" y="0"/>
                                </a:cubicBezTo>
                                <a:close/>
                                <a:moveTo>
                                  <a:pt x="1961" y="0"/>
                                </a:moveTo>
                                <a:lnTo>
                                  <a:pt x="1961" y="0"/>
                                </a:lnTo>
                                <a:cubicBezTo>
                                  <a:pt x="1965" y="0"/>
                                  <a:pt x="1969" y="4"/>
                                  <a:pt x="1969" y="8"/>
                                </a:cubicBezTo>
                                <a:cubicBezTo>
                                  <a:pt x="1969" y="13"/>
                                  <a:pt x="1965" y="16"/>
                                  <a:pt x="1961" y="16"/>
                                </a:cubicBezTo>
                                <a:lnTo>
                                  <a:pt x="1961" y="16"/>
                                </a:lnTo>
                                <a:cubicBezTo>
                                  <a:pt x="1956" y="16"/>
                                  <a:pt x="1953" y="13"/>
                                  <a:pt x="1953" y="8"/>
                                </a:cubicBezTo>
                                <a:cubicBezTo>
                                  <a:pt x="1953" y="4"/>
                                  <a:pt x="1956" y="0"/>
                                  <a:pt x="1961" y="0"/>
                                </a:cubicBezTo>
                                <a:close/>
                                <a:moveTo>
                                  <a:pt x="1993" y="0"/>
                                </a:moveTo>
                                <a:lnTo>
                                  <a:pt x="1993" y="0"/>
                                </a:lnTo>
                                <a:cubicBezTo>
                                  <a:pt x="1997" y="0"/>
                                  <a:pt x="2001" y="4"/>
                                  <a:pt x="2001" y="8"/>
                                </a:cubicBezTo>
                                <a:cubicBezTo>
                                  <a:pt x="2001" y="13"/>
                                  <a:pt x="1997" y="16"/>
                                  <a:pt x="1993" y="16"/>
                                </a:cubicBezTo>
                                <a:lnTo>
                                  <a:pt x="1993" y="16"/>
                                </a:lnTo>
                                <a:cubicBezTo>
                                  <a:pt x="1988" y="16"/>
                                  <a:pt x="1985" y="13"/>
                                  <a:pt x="1985" y="8"/>
                                </a:cubicBezTo>
                                <a:cubicBezTo>
                                  <a:pt x="1985" y="4"/>
                                  <a:pt x="1988" y="0"/>
                                  <a:pt x="1993" y="0"/>
                                </a:cubicBezTo>
                                <a:close/>
                                <a:moveTo>
                                  <a:pt x="2025" y="0"/>
                                </a:moveTo>
                                <a:lnTo>
                                  <a:pt x="2025" y="0"/>
                                </a:lnTo>
                                <a:cubicBezTo>
                                  <a:pt x="2029" y="0"/>
                                  <a:pt x="2033" y="4"/>
                                  <a:pt x="2033" y="8"/>
                                </a:cubicBezTo>
                                <a:cubicBezTo>
                                  <a:pt x="2033" y="13"/>
                                  <a:pt x="2029" y="16"/>
                                  <a:pt x="2025" y="16"/>
                                </a:cubicBezTo>
                                <a:lnTo>
                                  <a:pt x="2025" y="16"/>
                                </a:lnTo>
                                <a:cubicBezTo>
                                  <a:pt x="2020" y="16"/>
                                  <a:pt x="2017" y="13"/>
                                  <a:pt x="2017" y="8"/>
                                </a:cubicBezTo>
                                <a:cubicBezTo>
                                  <a:pt x="2017" y="4"/>
                                  <a:pt x="2020" y="0"/>
                                  <a:pt x="2025" y="0"/>
                                </a:cubicBezTo>
                                <a:close/>
                                <a:moveTo>
                                  <a:pt x="2057" y="0"/>
                                </a:moveTo>
                                <a:lnTo>
                                  <a:pt x="2057" y="0"/>
                                </a:lnTo>
                                <a:cubicBezTo>
                                  <a:pt x="2061" y="0"/>
                                  <a:pt x="2065" y="4"/>
                                  <a:pt x="2065" y="8"/>
                                </a:cubicBezTo>
                                <a:cubicBezTo>
                                  <a:pt x="2065" y="13"/>
                                  <a:pt x="2061" y="16"/>
                                  <a:pt x="2057" y="16"/>
                                </a:cubicBezTo>
                                <a:lnTo>
                                  <a:pt x="2057" y="16"/>
                                </a:lnTo>
                                <a:cubicBezTo>
                                  <a:pt x="2052" y="16"/>
                                  <a:pt x="2049" y="13"/>
                                  <a:pt x="2049" y="8"/>
                                </a:cubicBezTo>
                                <a:cubicBezTo>
                                  <a:pt x="2049" y="4"/>
                                  <a:pt x="2052" y="0"/>
                                  <a:pt x="2057" y="0"/>
                                </a:cubicBezTo>
                                <a:close/>
                                <a:moveTo>
                                  <a:pt x="2089" y="0"/>
                                </a:moveTo>
                                <a:lnTo>
                                  <a:pt x="2089" y="0"/>
                                </a:lnTo>
                                <a:cubicBezTo>
                                  <a:pt x="2093" y="0"/>
                                  <a:pt x="2097" y="4"/>
                                  <a:pt x="2097" y="8"/>
                                </a:cubicBezTo>
                                <a:cubicBezTo>
                                  <a:pt x="2097" y="13"/>
                                  <a:pt x="2093" y="16"/>
                                  <a:pt x="2089" y="16"/>
                                </a:cubicBezTo>
                                <a:lnTo>
                                  <a:pt x="2089" y="16"/>
                                </a:lnTo>
                                <a:cubicBezTo>
                                  <a:pt x="2084" y="16"/>
                                  <a:pt x="2081" y="13"/>
                                  <a:pt x="2081" y="8"/>
                                </a:cubicBezTo>
                                <a:cubicBezTo>
                                  <a:pt x="2081" y="4"/>
                                  <a:pt x="2084" y="0"/>
                                  <a:pt x="2089" y="0"/>
                                </a:cubicBezTo>
                                <a:close/>
                                <a:moveTo>
                                  <a:pt x="2121" y="0"/>
                                </a:moveTo>
                                <a:lnTo>
                                  <a:pt x="2121" y="0"/>
                                </a:lnTo>
                                <a:cubicBezTo>
                                  <a:pt x="2125" y="0"/>
                                  <a:pt x="2129" y="4"/>
                                  <a:pt x="2129" y="8"/>
                                </a:cubicBezTo>
                                <a:cubicBezTo>
                                  <a:pt x="2129" y="13"/>
                                  <a:pt x="2125" y="16"/>
                                  <a:pt x="2121" y="16"/>
                                </a:cubicBezTo>
                                <a:lnTo>
                                  <a:pt x="2121" y="16"/>
                                </a:lnTo>
                                <a:cubicBezTo>
                                  <a:pt x="2116" y="16"/>
                                  <a:pt x="2113" y="13"/>
                                  <a:pt x="2113" y="8"/>
                                </a:cubicBezTo>
                                <a:cubicBezTo>
                                  <a:pt x="2113" y="4"/>
                                  <a:pt x="2116" y="0"/>
                                  <a:pt x="2121" y="0"/>
                                </a:cubicBezTo>
                                <a:close/>
                                <a:moveTo>
                                  <a:pt x="2153" y="0"/>
                                </a:moveTo>
                                <a:lnTo>
                                  <a:pt x="2153" y="0"/>
                                </a:lnTo>
                                <a:cubicBezTo>
                                  <a:pt x="2157" y="0"/>
                                  <a:pt x="2161" y="4"/>
                                  <a:pt x="2161" y="8"/>
                                </a:cubicBezTo>
                                <a:cubicBezTo>
                                  <a:pt x="2161" y="13"/>
                                  <a:pt x="2157" y="16"/>
                                  <a:pt x="2153" y="16"/>
                                </a:cubicBezTo>
                                <a:lnTo>
                                  <a:pt x="2153" y="16"/>
                                </a:lnTo>
                                <a:cubicBezTo>
                                  <a:pt x="2148" y="16"/>
                                  <a:pt x="2145" y="13"/>
                                  <a:pt x="2145" y="8"/>
                                </a:cubicBezTo>
                                <a:cubicBezTo>
                                  <a:pt x="2145" y="4"/>
                                  <a:pt x="2148" y="0"/>
                                  <a:pt x="2153" y="0"/>
                                </a:cubicBezTo>
                                <a:close/>
                                <a:moveTo>
                                  <a:pt x="2185" y="0"/>
                                </a:moveTo>
                                <a:lnTo>
                                  <a:pt x="2185" y="0"/>
                                </a:lnTo>
                                <a:cubicBezTo>
                                  <a:pt x="2189" y="0"/>
                                  <a:pt x="2193" y="4"/>
                                  <a:pt x="2193" y="8"/>
                                </a:cubicBezTo>
                                <a:cubicBezTo>
                                  <a:pt x="2193" y="13"/>
                                  <a:pt x="2189" y="16"/>
                                  <a:pt x="2185" y="16"/>
                                </a:cubicBezTo>
                                <a:lnTo>
                                  <a:pt x="2185" y="16"/>
                                </a:lnTo>
                                <a:cubicBezTo>
                                  <a:pt x="2180" y="16"/>
                                  <a:pt x="2177" y="13"/>
                                  <a:pt x="2177" y="8"/>
                                </a:cubicBezTo>
                                <a:cubicBezTo>
                                  <a:pt x="2177" y="4"/>
                                  <a:pt x="2180" y="0"/>
                                  <a:pt x="2185" y="0"/>
                                </a:cubicBezTo>
                                <a:close/>
                                <a:moveTo>
                                  <a:pt x="2217" y="0"/>
                                </a:moveTo>
                                <a:lnTo>
                                  <a:pt x="2217" y="0"/>
                                </a:lnTo>
                                <a:cubicBezTo>
                                  <a:pt x="2221" y="0"/>
                                  <a:pt x="2225" y="4"/>
                                  <a:pt x="2225" y="8"/>
                                </a:cubicBezTo>
                                <a:cubicBezTo>
                                  <a:pt x="2225" y="13"/>
                                  <a:pt x="2221" y="16"/>
                                  <a:pt x="2217" y="16"/>
                                </a:cubicBezTo>
                                <a:lnTo>
                                  <a:pt x="2217" y="16"/>
                                </a:lnTo>
                                <a:cubicBezTo>
                                  <a:pt x="2212" y="16"/>
                                  <a:pt x="2209" y="13"/>
                                  <a:pt x="2209" y="8"/>
                                </a:cubicBezTo>
                                <a:cubicBezTo>
                                  <a:pt x="2209" y="4"/>
                                  <a:pt x="2212" y="0"/>
                                  <a:pt x="2217" y="0"/>
                                </a:cubicBezTo>
                                <a:close/>
                                <a:moveTo>
                                  <a:pt x="2249" y="0"/>
                                </a:moveTo>
                                <a:lnTo>
                                  <a:pt x="2249" y="0"/>
                                </a:lnTo>
                                <a:cubicBezTo>
                                  <a:pt x="2253" y="0"/>
                                  <a:pt x="2257" y="4"/>
                                  <a:pt x="2257" y="8"/>
                                </a:cubicBezTo>
                                <a:cubicBezTo>
                                  <a:pt x="2257" y="13"/>
                                  <a:pt x="2253" y="16"/>
                                  <a:pt x="2249" y="16"/>
                                </a:cubicBezTo>
                                <a:lnTo>
                                  <a:pt x="2249" y="16"/>
                                </a:lnTo>
                                <a:cubicBezTo>
                                  <a:pt x="2244" y="16"/>
                                  <a:pt x="2241" y="13"/>
                                  <a:pt x="2241" y="8"/>
                                </a:cubicBezTo>
                                <a:cubicBezTo>
                                  <a:pt x="2241" y="4"/>
                                  <a:pt x="2244" y="0"/>
                                  <a:pt x="2249" y="0"/>
                                </a:cubicBezTo>
                                <a:close/>
                                <a:moveTo>
                                  <a:pt x="2281" y="0"/>
                                </a:moveTo>
                                <a:lnTo>
                                  <a:pt x="2281" y="0"/>
                                </a:lnTo>
                                <a:cubicBezTo>
                                  <a:pt x="2285" y="0"/>
                                  <a:pt x="2289" y="4"/>
                                  <a:pt x="2289" y="8"/>
                                </a:cubicBezTo>
                                <a:cubicBezTo>
                                  <a:pt x="2289" y="13"/>
                                  <a:pt x="2285" y="16"/>
                                  <a:pt x="2281" y="16"/>
                                </a:cubicBezTo>
                                <a:lnTo>
                                  <a:pt x="2281" y="16"/>
                                </a:lnTo>
                                <a:cubicBezTo>
                                  <a:pt x="2277" y="16"/>
                                  <a:pt x="2273" y="13"/>
                                  <a:pt x="2273" y="8"/>
                                </a:cubicBezTo>
                                <a:cubicBezTo>
                                  <a:pt x="2273" y="4"/>
                                  <a:pt x="2277" y="0"/>
                                  <a:pt x="2281" y="0"/>
                                </a:cubicBezTo>
                                <a:close/>
                                <a:moveTo>
                                  <a:pt x="2313" y="0"/>
                                </a:moveTo>
                                <a:lnTo>
                                  <a:pt x="2313" y="0"/>
                                </a:lnTo>
                                <a:cubicBezTo>
                                  <a:pt x="2317" y="0"/>
                                  <a:pt x="2321" y="4"/>
                                  <a:pt x="2321" y="8"/>
                                </a:cubicBezTo>
                                <a:cubicBezTo>
                                  <a:pt x="2321" y="13"/>
                                  <a:pt x="2317" y="16"/>
                                  <a:pt x="2313" y="16"/>
                                </a:cubicBezTo>
                                <a:lnTo>
                                  <a:pt x="2313" y="16"/>
                                </a:lnTo>
                                <a:cubicBezTo>
                                  <a:pt x="2309" y="16"/>
                                  <a:pt x="2305" y="13"/>
                                  <a:pt x="2305" y="8"/>
                                </a:cubicBezTo>
                                <a:cubicBezTo>
                                  <a:pt x="2305" y="4"/>
                                  <a:pt x="2309" y="0"/>
                                  <a:pt x="2313" y="0"/>
                                </a:cubicBezTo>
                                <a:close/>
                                <a:moveTo>
                                  <a:pt x="2345" y="0"/>
                                </a:moveTo>
                                <a:lnTo>
                                  <a:pt x="2345" y="0"/>
                                </a:lnTo>
                                <a:cubicBezTo>
                                  <a:pt x="2349" y="0"/>
                                  <a:pt x="2353" y="4"/>
                                  <a:pt x="2353" y="8"/>
                                </a:cubicBezTo>
                                <a:cubicBezTo>
                                  <a:pt x="2353" y="13"/>
                                  <a:pt x="2349" y="16"/>
                                  <a:pt x="2345" y="16"/>
                                </a:cubicBezTo>
                                <a:lnTo>
                                  <a:pt x="2345" y="16"/>
                                </a:lnTo>
                                <a:cubicBezTo>
                                  <a:pt x="2341" y="16"/>
                                  <a:pt x="2337" y="13"/>
                                  <a:pt x="2337" y="8"/>
                                </a:cubicBezTo>
                                <a:cubicBezTo>
                                  <a:pt x="2337" y="4"/>
                                  <a:pt x="2341" y="0"/>
                                  <a:pt x="2345" y="0"/>
                                </a:cubicBezTo>
                                <a:close/>
                                <a:moveTo>
                                  <a:pt x="2377" y="0"/>
                                </a:moveTo>
                                <a:lnTo>
                                  <a:pt x="2377" y="0"/>
                                </a:lnTo>
                                <a:cubicBezTo>
                                  <a:pt x="2381" y="0"/>
                                  <a:pt x="2385" y="4"/>
                                  <a:pt x="2385" y="8"/>
                                </a:cubicBezTo>
                                <a:cubicBezTo>
                                  <a:pt x="2385" y="13"/>
                                  <a:pt x="2381" y="16"/>
                                  <a:pt x="2377" y="16"/>
                                </a:cubicBezTo>
                                <a:lnTo>
                                  <a:pt x="2377" y="16"/>
                                </a:lnTo>
                                <a:cubicBezTo>
                                  <a:pt x="2373" y="16"/>
                                  <a:pt x="2369" y="13"/>
                                  <a:pt x="2369" y="8"/>
                                </a:cubicBezTo>
                                <a:cubicBezTo>
                                  <a:pt x="2369" y="4"/>
                                  <a:pt x="2373" y="0"/>
                                  <a:pt x="2377" y="0"/>
                                </a:cubicBezTo>
                                <a:close/>
                                <a:moveTo>
                                  <a:pt x="2409" y="0"/>
                                </a:moveTo>
                                <a:lnTo>
                                  <a:pt x="2409" y="0"/>
                                </a:lnTo>
                                <a:cubicBezTo>
                                  <a:pt x="2413" y="0"/>
                                  <a:pt x="2417" y="4"/>
                                  <a:pt x="2417" y="8"/>
                                </a:cubicBezTo>
                                <a:cubicBezTo>
                                  <a:pt x="2417" y="13"/>
                                  <a:pt x="2413" y="16"/>
                                  <a:pt x="2409" y="16"/>
                                </a:cubicBezTo>
                                <a:lnTo>
                                  <a:pt x="2409" y="16"/>
                                </a:lnTo>
                                <a:cubicBezTo>
                                  <a:pt x="2405" y="16"/>
                                  <a:pt x="2401" y="13"/>
                                  <a:pt x="2401" y="8"/>
                                </a:cubicBezTo>
                                <a:cubicBezTo>
                                  <a:pt x="2401" y="4"/>
                                  <a:pt x="2405" y="0"/>
                                  <a:pt x="2409" y="0"/>
                                </a:cubicBezTo>
                                <a:close/>
                                <a:moveTo>
                                  <a:pt x="2441" y="0"/>
                                </a:moveTo>
                                <a:lnTo>
                                  <a:pt x="2441" y="0"/>
                                </a:lnTo>
                                <a:cubicBezTo>
                                  <a:pt x="2445" y="0"/>
                                  <a:pt x="2449" y="4"/>
                                  <a:pt x="2449" y="8"/>
                                </a:cubicBezTo>
                                <a:cubicBezTo>
                                  <a:pt x="2449" y="13"/>
                                  <a:pt x="2445" y="16"/>
                                  <a:pt x="2441" y="16"/>
                                </a:cubicBezTo>
                                <a:lnTo>
                                  <a:pt x="2441" y="16"/>
                                </a:lnTo>
                                <a:cubicBezTo>
                                  <a:pt x="2437" y="16"/>
                                  <a:pt x="2433" y="13"/>
                                  <a:pt x="2433" y="8"/>
                                </a:cubicBezTo>
                                <a:cubicBezTo>
                                  <a:pt x="2433" y="4"/>
                                  <a:pt x="2437" y="0"/>
                                  <a:pt x="2441" y="0"/>
                                </a:cubicBezTo>
                                <a:close/>
                                <a:moveTo>
                                  <a:pt x="2473" y="0"/>
                                </a:moveTo>
                                <a:lnTo>
                                  <a:pt x="2473" y="0"/>
                                </a:lnTo>
                                <a:cubicBezTo>
                                  <a:pt x="2477" y="0"/>
                                  <a:pt x="2481" y="4"/>
                                  <a:pt x="2481" y="8"/>
                                </a:cubicBezTo>
                                <a:cubicBezTo>
                                  <a:pt x="2481" y="13"/>
                                  <a:pt x="2477" y="16"/>
                                  <a:pt x="2473" y="16"/>
                                </a:cubicBezTo>
                                <a:lnTo>
                                  <a:pt x="2473" y="16"/>
                                </a:lnTo>
                                <a:cubicBezTo>
                                  <a:pt x="2469" y="16"/>
                                  <a:pt x="2465" y="13"/>
                                  <a:pt x="2465" y="8"/>
                                </a:cubicBezTo>
                                <a:cubicBezTo>
                                  <a:pt x="2465" y="4"/>
                                  <a:pt x="2469" y="0"/>
                                  <a:pt x="2473" y="0"/>
                                </a:cubicBezTo>
                                <a:close/>
                                <a:moveTo>
                                  <a:pt x="2505" y="0"/>
                                </a:moveTo>
                                <a:lnTo>
                                  <a:pt x="2505" y="0"/>
                                </a:lnTo>
                                <a:cubicBezTo>
                                  <a:pt x="2509" y="0"/>
                                  <a:pt x="2513" y="4"/>
                                  <a:pt x="2513" y="8"/>
                                </a:cubicBezTo>
                                <a:cubicBezTo>
                                  <a:pt x="2513" y="13"/>
                                  <a:pt x="2509" y="16"/>
                                  <a:pt x="2505" y="16"/>
                                </a:cubicBezTo>
                                <a:lnTo>
                                  <a:pt x="2505" y="16"/>
                                </a:lnTo>
                                <a:cubicBezTo>
                                  <a:pt x="2501" y="16"/>
                                  <a:pt x="2497" y="13"/>
                                  <a:pt x="2497" y="8"/>
                                </a:cubicBezTo>
                                <a:cubicBezTo>
                                  <a:pt x="2497" y="4"/>
                                  <a:pt x="2501" y="0"/>
                                  <a:pt x="2505" y="0"/>
                                </a:cubicBezTo>
                                <a:close/>
                                <a:moveTo>
                                  <a:pt x="2537" y="0"/>
                                </a:moveTo>
                                <a:lnTo>
                                  <a:pt x="2537" y="0"/>
                                </a:lnTo>
                                <a:cubicBezTo>
                                  <a:pt x="2541" y="0"/>
                                  <a:pt x="2545" y="4"/>
                                  <a:pt x="2545" y="8"/>
                                </a:cubicBezTo>
                                <a:cubicBezTo>
                                  <a:pt x="2545" y="13"/>
                                  <a:pt x="2541" y="16"/>
                                  <a:pt x="2537" y="16"/>
                                </a:cubicBezTo>
                                <a:lnTo>
                                  <a:pt x="2537" y="16"/>
                                </a:lnTo>
                                <a:cubicBezTo>
                                  <a:pt x="2533" y="16"/>
                                  <a:pt x="2529" y="13"/>
                                  <a:pt x="2529" y="8"/>
                                </a:cubicBezTo>
                                <a:cubicBezTo>
                                  <a:pt x="2529" y="4"/>
                                  <a:pt x="2533" y="0"/>
                                  <a:pt x="2537" y="0"/>
                                </a:cubicBezTo>
                                <a:close/>
                                <a:moveTo>
                                  <a:pt x="2569" y="0"/>
                                </a:moveTo>
                                <a:lnTo>
                                  <a:pt x="2569" y="0"/>
                                </a:lnTo>
                                <a:cubicBezTo>
                                  <a:pt x="2573" y="0"/>
                                  <a:pt x="2577" y="4"/>
                                  <a:pt x="2577" y="8"/>
                                </a:cubicBezTo>
                                <a:cubicBezTo>
                                  <a:pt x="2577" y="13"/>
                                  <a:pt x="2573" y="16"/>
                                  <a:pt x="2569" y="16"/>
                                </a:cubicBezTo>
                                <a:lnTo>
                                  <a:pt x="2569" y="16"/>
                                </a:lnTo>
                                <a:cubicBezTo>
                                  <a:pt x="2565" y="16"/>
                                  <a:pt x="2561" y="13"/>
                                  <a:pt x="2561" y="8"/>
                                </a:cubicBezTo>
                                <a:cubicBezTo>
                                  <a:pt x="2561" y="4"/>
                                  <a:pt x="2565" y="0"/>
                                  <a:pt x="2569" y="0"/>
                                </a:cubicBezTo>
                                <a:close/>
                                <a:moveTo>
                                  <a:pt x="2601" y="0"/>
                                </a:moveTo>
                                <a:lnTo>
                                  <a:pt x="2601" y="0"/>
                                </a:lnTo>
                                <a:cubicBezTo>
                                  <a:pt x="2606" y="0"/>
                                  <a:pt x="2609" y="4"/>
                                  <a:pt x="2609" y="8"/>
                                </a:cubicBezTo>
                                <a:cubicBezTo>
                                  <a:pt x="2609" y="13"/>
                                  <a:pt x="2606" y="16"/>
                                  <a:pt x="2601" y="16"/>
                                </a:cubicBezTo>
                                <a:lnTo>
                                  <a:pt x="2601" y="16"/>
                                </a:lnTo>
                                <a:cubicBezTo>
                                  <a:pt x="2597" y="16"/>
                                  <a:pt x="2593" y="13"/>
                                  <a:pt x="2593" y="8"/>
                                </a:cubicBezTo>
                                <a:cubicBezTo>
                                  <a:pt x="2593" y="4"/>
                                  <a:pt x="2597" y="0"/>
                                  <a:pt x="2601" y="0"/>
                                </a:cubicBezTo>
                                <a:close/>
                                <a:moveTo>
                                  <a:pt x="2633" y="0"/>
                                </a:moveTo>
                                <a:lnTo>
                                  <a:pt x="2633" y="0"/>
                                </a:lnTo>
                                <a:cubicBezTo>
                                  <a:pt x="2638" y="0"/>
                                  <a:pt x="2641" y="4"/>
                                  <a:pt x="2641" y="8"/>
                                </a:cubicBezTo>
                                <a:cubicBezTo>
                                  <a:pt x="2641" y="13"/>
                                  <a:pt x="2638" y="16"/>
                                  <a:pt x="2633" y="16"/>
                                </a:cubicBezTo>
                                <a:lnTo>
                                  <a:pt x="2633" y="16"/>
                                </a:lnTo>
                                <a:cubicBezTo>
                                  <a:pt x="2629" y="16"/>
                                  <a:pt x="2625" y="13"/>
                                  <a:pt x="2625" y="8"/>
                                </a:cubicBezTo>
                                <a:cubicBezTo>
                                  <a:pt x="2625" y="4"/>
                                  <a:pt x="2629" y="0"/>
                                  <a:pt x="2633" y="0"/>
                                </a:cubicBezTo>
                                <a:close/>
                                <a:moveTo>
                                  <a:pt x="2665" y="0"/>
                                </a:moveTo>
                                <a:lnTo>
                                  <a:pt x="2665" y="0"/>
                                </a:lnTo>
                                <a:cubicBezTo>
                                  <a:pt x="2670" y="0"/>
                                  <a:pt x="2673" y="4"/>
                                  <a:pt x="2673" y="8"/>
                                </a:cubicBezTo>
                                <a:cubicBezTo>
                                  <a:pt x="2673" y="13"/>
                                  <a:pt x="2670" y="16"/>
                                  <a:pt x="2665" y="16"/>
                                </a:cubicBezTo>
                                <a:lnTo>
                                  <a:pt x="2665" y="16"/>
                                </a:lnTo>
                                <a:cubicBezTo>
                                  <a:pt x="2661" y="16"/>
                                  <a:pt x="2657" y="13"/>
                                  <a:pt x="2657" y="8"/>
                                </a:cubicBezTo>
                                <a:cubicBezTo>
                                  <a:pt x="2657" y="4"/>
                                  <a:pt x="2661" y="0"/>
                                  <a:pt x="2665" y="0"/>
                                </a:cubicBezTo>
                                <a:close/>
                                <a:moveTo>
                                  <a:pt x="2697" y="0"/>
                                </a:moveTo>
                                <a:lnTo>
                                  <a:pt x="2697" y="0"/>
                                </a:lnTo>
                                <a:cubicBezTo>
                                  <a:pt x="2702" y="0"/>
                                  <a:pt x="2705" y="4"/>
                                  <a:pt x="2705" y="8"/>
                                </a:cubicBezTo>
                                <a:cubicBezTo>
                                  <a:pt x="2705" y="13"/>
                                  <a:pt x="2702" y="16"/>
                                  <a:pt x="2697" y="16"/>
                                </a:cubicBezTo>
                                <a:lnTo>
                                  <a:pt x="2697" y="16"/>
                                </a:lnTo>
                                <a:cubicBezTo>
                                  <a:pt x="2693" y="16"/>
                                  <a:pt x="2689" y="13"/>
                                  <a:pt x="2689" y="8"/>
                                </a:cubicBezTo>
                                <a:cubicBezTo>
                                  <a:pt x="2689" y="4"/>
                                  <a:pt x="2693" y="0"/>
                                  <a:pt x="2697" y="0"/>
                                </a:cubicBezTo>
                                <a:close/>
                                <a:moveTo>
                                  <a:pt x="2729" y="0"/>
                                </a:moveTo>
                                <a:lnTo>
                                  <a:pt x="2729" y="0"/>
                                </a:lnTo>
                                <a:cubicBezTo>
                                  <a:pt x="2734" y="0"/>
                                  <a:pt x="2737" y="4"/>
                                  <a:pt x="2737" y="8"/>
                                </a:cubicBezTo>
                                <a:cubicBezTo>
                                  <a:pt x="2737" y="13"/>
                                  <a:pt x="2734" y="16"/>
                                  <a:pt x="2729" y="16"/>
                                </a:cubicBezTo>
                                <a:lnTo>
                                  <a:pt x="2729" y="16"/>
                                </a:lnTo>
                                <a:cubicBezTo>
                                  <a:pt x="2725" y="16"/>
                                  <a:pt x="2721" y="13"/>
                                  <a:pt x="2721" y="8"/>
                                </a:cubicBezTo>
                                <a:cubicBezTo>
                                  <a:pt x="2721" y="4"/>
                                  <a:pt x="2725" y="0"/>
                                  <a:pt x="2729" y="0"/>
                                </a:cubicBezTo>
                                <a:close/>
                                <a:moveTo>
                                  <a:pt x="2761" y="0"/>
                                </a:moveTo>
                                <a:lnTo>
                                  <a:pt x="2761" y="0"/>
                                </a:lnTo>
                                <a:cubicBezTo>
                                  <a:pt x="2766" y="0"/>
                                  <a:pt x="2769" y="4"/>
                                  <a:pt x="2769" y="8"/>
                                </a:cubicBezTo>
                                <a:cubicBezTo>
                                  <a:pt x="2769" y="13"/>
                                  <a:pt x="2766" y="16"/>
                                  <a:pt x="2761" y="16"/>
                                </a:cubicBezTo>
                                <a:lnTo>
                                  <a:pt x="2761" y="16"/>
                                </a:lnTo>
                                <a:cubicBezTo>
                                  <a:pt x="2757" y="16"/>
                                  <a:pt x="2753" y="13"/>
                                  <a:pt x="2753" y="8"/>
                                </a:cubicBezTo>
                                <a:cubicBezTo>
                                  <a:pt x="2753" y="4"/>
                                  <a:pt x="2757" y="0"/>
                                  <a:pt x="2761" y="0"/>
                                </a:cubicBezTo>
                                <a:close/>
                                <a:moveTo>
                                  <a:pt x="2793" y="0"/>
                                </a:moveTo>
                                <a:lnTo>
                                  <a:pt x="2793" y="0"/>
                                </a:lnTo>
                                <a:cubicBezTo>
                                  <a:pt x="2798" y="0"/>
                                  <a:pt x="2801" y="4"/>
                                  <a:pt x="2801" y="8"/>
                                </a:cubicBezTo>
                                <a:cubicBezTo>
                                  <a:pt x="2801" y="13"/>
                                  <a:pt x="2798" y="16"/>
                                  <a:pt x="2793" y="16"/>
                                </a:cubicBezTo>
                                <a:lnTo>
                                  <a:pt x="2793" y="16"/>
                                </a:lnTo>
                                <a:cubicBezTo>
                                  <a:pt x="2789" y="16"/>
                                  <a:pt x="2785" y="13"/>
                                  <a:pt x="2785" y="8"/>
                                </a:cubicBezTo>
                                <a:cubicBezTo>
                                  <a:pt x="2785" y="4"/>
                                  <a:pt x="2789" y="0"/>
                                  <a:pt x="2793" y="0"/>
                                </a:cubicBezTo>
                                <a:close/>
                                <a:moveTo>
                                  <a:pt x="2825" y="0"/>
                                </a:moveTo>
                                <a:lnTo>
                                  <a:pt x="2825" y="0"/>
                                </a:lnTo>
                                <a:cubicBezTo>
                                  <a:pt x="2830" y="0"/>
                                  <a:pt x="2833" y="4"/>
                                  <a:pt x="2833" y="8"/>
                                </a:cubicBezTo>
                                <a:cubicBezTo>
                                  <a:pt x="2833" y="13"/>
                                  <a:pt x="2830" y="16"/>
                                  <a:pt x="2825" y="16"/>
                                </a:cubicBezTo>
                                <a:lnTo>
                                  <a:pt x="2825" y="16"/>
                                </a:lnTo>
                                <a:cubicBezTo>
                                  <a:pt x="2821" y="16"/>
                                  <a:pt x="2817" y="13"/>
                                  <a:pt x="2817" y="8"/>
                                </a:cubicBezTo>
                                <a:cubicBezTo>
                                  <a:pt x="2817" y="4"/>
                                  <a:pt x="2821" y="0"/>
                                  <a:pt x="2825" y="0"/>
                                </a:cubicBezTo>
                                <a:close/>
                                <a:moveTo>
                                  <a:pt x="2857" y="0"/>
                                </a:moveTo>
                                <a:lnTo>
                                  <a:pt x="2857" y="0"/>
                                </a:lnTo>
                                <a:cubicBezTo>
                                  <a:pt x="2862" y="0"/>
                                  <a:pt x="2865" y="4"/>
                                  <a:pt x="2865" y="8"/>
                                </a:cubicBezTo>
                                <a:cubicBezTo>
                                  <a:pt x="2865" y="13"/>
                                  <a:pt x="2862" y="16"/>
                                  <a:pt x="2857" y="16"/>
                                </a:cubicBezTo>
                                <a:lnTo>
                                  <a:pt x="2857" y="16"/>
                                </a:lnTo>
                                <a:cubicBezTo>
                                  <a:pt x="2853" y="16"/>
                                  <a:pt x="2849" y="13"/>
                                  <a:pt x="2849" y="8"/>
                                </a:cubicBezTo>
                                <a:cubicBezTo>
                                  <a:pt x="2849" y="4"/>
                                  <a:pt x="2853" y="0"/>
                                  <a:pt x="2857" y="0"/>
                                </a:cubicBezTo>
                                <a:close/>
                                <a:moveTo>
                                  <a:pt x="2889" y="1"/>
                                </a:moveTo>
                                <a:lnTo>
                                  <a:pt x="2889" y="1"/>
                                </a:lnTo>
                                <a:cubicBezTo>
                                  <a:pt x="2894" y="1"/>
                                  <a:pt x="2897" y="4"/>
                                  <a:pt x="2897" y="9"/>
                                </a:cubicBezTo>
                                <a:cubicBezTo>
                                  <a:pt x="2897" y="13"/>
                                  <a:pt x="2894" y="17"/>
                                  <a:pt x="2889" y="17"/>
                                </a:cubicBezTo>
                                <a:lnTo>
                                  <a:pt x="2889" y="17"/>
                                </a:lnTo>
                                <a:cubicBezTo>
                                  <a:pt x="2885" y="17"/>
                                  <a:pt x="2881" y="13"/>
                                  <a:pt x="2881" y="9"/>
                                </a:cubicBezTo>
                                <a:cubicBezTo>
                                  <a:pt x="2881" y="4"/>
                                  <a:pt x="2885" y="1"/>
                                  <a:pt x="2889" y="1"/>
                                </a:cubicBezTo>
                                <a:close/>
                                <a:moveTo>
                                  <a:pt x="2921" y="1"/>
                                </a:moveTo>
                                <a:lnTo>
                                  <a:pt x="2921" y="1"/>
                                </a:lnTo>
                                <a:cubicBezTo>
                                  <a:pt x="2926" y="1"/>
                                  <a:pt x="2929" y="4"/>
                                  <a:pt x="2929" y="9"/>
                                </a:cubicBezTo>
                                <a:cubicBezTo>
                                  <a:pt x="2929" y="13"/>
                                  <a:pt x="2926" y="17"/>
                                  <a:pt x="2921" y="17"/>
                                </a:cubicBezTo>
                                <a:lnTo>
                                  <a:pt x="2921" y="17"/>
                                </a:lnTo>
                                <a:cubicBezTo>
                                  <a:pt x="2917" y="17"/>
                                  <a:pt x="2913" y="13"/>
                                  <a:pt x="2913" y="9"/>
                                </a:cubicBezTo>
                                <a:cubicBezTo>
                                  <a:pt x="2913" y="4"/>
                                  <a:pt x="2917" y="1"/>
                                  <a:pt x="2921" y="1"/>
                                </a:cubicBezTo>
                                <a:close/>
                                <a:moveTo>
                                  <a:pt x="2953" y="1"/>
                                </a:moveTo>
                                <a:lnTo>
                                  <a:pt x="2953" y="1"/>
                                </a:lnTo>
                                <a:cubicBezTo>
                                  <a:pt x="2958" y="1"/>
                                  <a:pt x="2961" y="4"/>
                                  <a:pt x="2961" y="9"/>
                                </a:cubicBezTo>
                                <a:cubicBezTo>
                                  <a:pt x="2961" y="13"/>
                                  <a:pt x="2958" y="17"/>
                                  <a:pt x="2953" y="17"/>
                                </a:cubicBezTo>
                                <a:lnTo>
                                  <a:pt x="2953" y="17"/>
                                </a:lnTo>
                                <a:cubicBezTo>
                                  <a:pt x="2949" y="17"/>
                                  <a:pt x="2945" y="13"/>
                                  <a:pt x="2945" y="9"/>
                                </a:cubicBezTo>
                                <a:cubicBezTo>
                                  <a:pt x="2945" y="4"/>
                                  <a:pt x="2949" y="1"/>
                                  <a:pt x="2953" y="1"/>
                                </a:cubicBezTo>
                                <a:close/>
                                <a:moveTo>
                                  <a:pt x="2985" y="1"/>
                                </a:moveTo>
                                <a:lnTo>
                                  <a:pt x="2985" y="1"/>
                                </a:lnTo>
                                <a:cubicBezTo>
                                  <a:pt x="2990" y="1"/>
                                  <a:pt x="2993" y="4"/>
                                  <a:pt x="2993" y="9"/>
                                </a:cubicBezTo>
                                <a:cubicBezTo>
                                  <a:pt x="2993" y="13"/>
                                  <a:pt x="2990" y="17"/>
                                  <a:pt x="2985" y="17"/>
                                </a:cubicBezTo>
                                <a:lnTo>
                                  <a:pt x="2985" y="17"/>
                                </a:lnTo>
                                <a:cubicBezTo>
                                  <a:pt x="2981" y="17"/>
                                  <a:pt x="2977" y="13"/>
                                  <a:pt x="2977" y="9"/>
                                </a:cubicBezTo>
                                <a:cubicBezTo>
                                  <a:pt x="2977" y="4"/>
                                  <a:pt x="2981" y="1"/>
                                  <a:pt x="2985" y="1"/>
                                </a:cubicBezTo>
                                <a:close/>
                                <a:moveTo>
                                  <a:pt x="3017" y="1"/>
                                </a:moveTo>
                                <a:lnTo>
                                  <a:pt x="3017" y="1"/>
                                </a:lnTo>
                                <a:cubicBezTo>
                                  <a:pt x="3022" y="1"/>
                                  <a:pt x="3025" y="4"/>
                                  <a:pt x="3025" y="9"/>
                                </a:cubicBezTo>
                                <a:cubicBezTo>
                                  <a:pt x="3025" y="13"/>
                                  <a:pt x="3022" y="17"/>
                                  <a:pt x="3017" y="17"/>
                                </a:cubicBezTo>
                                <a:lnTo>
                                  <a:pt x="3017" y="17"/>
                                </a:lnTo>
                                <a:cubicBezTo>
                                  <a:pt x="3013" y="17"/>
                                  <a:pt x="3009" y="13"/>
                                  <a:pt x="3009" y="9"/>
                                </a:cubicBezTo>
                                <a:cubicBezTo>
                                  <a:pt x="3009" y="4"/>
                                  <a:pt x="3013" y="1"/>
                                  <a:pt x="3017" y="1"/>
                                </a:cubicBezTo>
                                <a:close/>
                                <a:moveTo>
                                  <a:pt x="3049" y="1"/>
                                </a:moveTo>
                                <a:lnTo>
                                  <a:pt x="3049" y="1"/>
                                </a:lnTo>
                                <a:cubicBezTo>
                                  <a:pt x="3054" y="1"/>
                                  <a:pt x="3057" y="4"/>
                                  <a:pt x="3057" y="9"/>
                                </a:cubicBezTo>
                                <a:cubicBezTo>
                                  <a:pt x="3057" y="13"/>
                                  <a:pt x="3054" y="17"/>
                                  <a:pt x="3049" y="17"/>
                                </a:cubicBezTo>
                                <a:lnTo>
                                  <a:pt x="3049" y="17"/>
                                </a:lnTo>
                                <a:cubicBezTo>
                                  <a:pt x="3045" y="17"/>
                                  <a:pt x="3041" y="13"/>
                                  <a:pt x="3041" y="9"/>
                                </a:cubicBezTo>
                                <a:cubicBezTo>
                                  <a:pt x="3041" y="4"/>
                                  <a:pt x="3045" y="1"/>
                                  <a:pt x="3049" y="1"/>
                                </a:cubicBezTo>
                                <a:close/>
                                <a:moveTo>
                                  <a:pt x="3081" y="1"/>
                                </a:moveTo>
                                <a:lnTo>
                                  <a:pt x="3081" y="1"/>
                                </a:lnTo>
                                <a:cubicBezTo>
                                  <a:pt x="3086" y="1"/>
                                  <a:pt x="3089" y="4"/>
                                  <a:pt x="3089" y="9"/>
                                </a:cubicBezTo>
                                <a:cubicBezTo>
                                  <a:pt x="3089" y="13"/>
                                  <a:pt x="3086" y="17"/>
                                  <a:pt x="3081" y="17"/>
                                </a:cubicBezTo>
                                <a:lnTo>
                                  <a:pt x="3081" y="17"/>
                                </a:lnTo>
                                <a:cubicBezTo>
                                  <a:pt x="3077" y="17"/>
                                  <a:pt x="3073" y="13"/>
                                  <a:pt x="3073" y="9"/>
                                </a:cubicBezTo>
                                <a:cubicBezTo>
                                  <a:pt x="3073" y="4"/>
                                  <a:pt x="3077" y="1"/>
                                  <a:pt x="3081" y="1"/>
                                </a:cubicBezTo>
                                <a:close/>
                                <a:moveTo>
                                  <a:pt x="3113" y="1"/>
                                </a:moveTo>
                                <a:lnTo>
                                  <a:pt x="3113" y="1"/>
                                </a:lnTo>
                                <a:cubicBezTo>
                                  <a:pt x="3118" y="1"/>
                                  <a:pt x="3121" y="4"/>
                                  <a:pt x="3121" y="9"/>
                                </a:cubicBezTo>
                                <a:cubicBezTo>
                                  <a:pt x="3121" y="13"/>
                                  <a:pt x="3118" y="17"/>
                                  <a:pt x="3113" y="17"/>
                                </a:cubicBezTo>
                                <a:lnTo>
                                  <a:pt x="3113" y="17"/>
                                </a:lnTo>
                                <a:cubicBezTo>
                                  <a:pt x="3109" y="17"/>
                                  <a:pt x="3105" y="13"/>
                                  <a:pt x="3105" y="9"/>
                                </a:cubicBezTo>
                                <a:cubicBezTo>
                                  <a:pt x="3105" y="4"/>
                                  <a:pt x="3109" y="1"/>
                                  <a:pt x="3113" y="1"/>
                                </a:cubicBezTo>
                                <a:close/>
                                <a:moveTo>
                                  <a:pt x="3145" y="1"/>
                                </a:moveTo>
                                <a:lnTo>
                                  <a:pt x="3145" y="1"/>
                                </a:lnTo>
                                <a:cubicBezTo>
                                  <a:pt x="3150" y="1"/>
                                  <a:pt x="3153" y="4"/>
                                  <a:pt x="3153" y="9"/>
                                </a:cubicBezTo>
                                <a:cubicBezTo>
                                  <a:pt x="3153" y="13"/>
                                  <a:pt x="3150" y="17"/>
                                  <a:pt x="3145" y="17"/>
                                </a:cubicBezTo>
                                <a:lnTo>
                                  <a:pt x="3145" y="17"/>
                                </a:lnTo>
                                <a:cubicBezTo>
                                  <a:pt x="3141" y="17"/>
                                  <a:pt x="3137" y="13"/>
                                  <a:pt x="3137" y="9"/>
                                </a:cubicBezTo>
                                <a:cubicBezTo>
                                  <a:pt x="3137" y="4"/>
                                  <a:pt x="3141" y="1"/>
                                  <a:pt x="3145" y="1"/>
                                </a:cubicBezTo>
                                <a:close/>
                                <a:moveTo>
                                  <a:pt x="3177" y="1"/>
                                </a:moveTo>
                                <a:lnTo>
                                  <a:pt x="3177" y="1"/>
                                </a:lnTo>
                                <a:cubicBezTo>
                                  <a:pt x="3182" y="1"/>
                                  <a:pt x="3185" y="4"/>
                                  <a:pt x="3185" y="9"/>
                                </a:cubicBezTo>
                                <a:cubicBezTo>
                                  <a:pt x="3185" y="13"/>
                                  <a:pt x="3182" y="17"/>
                                  <a:pt x="3177" y="17"/>
                                </a:cubicBezTo>
                                <a:lnTo>
                                  <a:pt x="3177" y="17"/>
                                </a:lnTo>
                                <a:cubicBezTo>
                                  <a:pt x="3173" y="17"/>
                                  <a:pt x="3169" y="13"/>
                                  <a:pt x="3169" y="9"/>
                                </a:cubicBezTo>
                                <a:cubicBezTo>
                                  <a:pt x="3169" y="4"/>
                                  <a:pt x="3173" y="1"/>
                                  <a:pt x="3177" y="1"/>
                                </a:cubicBezTo>
                                <a:close/>
                                <a:moveTo>
                                  <a:pt x="3209" y="1"/>
                                </a:moveTo>
                                <a:lnTo>
                                  <a:pt x="3209" y="1"/>
                                </a:lnTo>
                                <a:cubicBezTo>
                                  <a:pt x="3214" y="1"/>
                                  <a:pt x="3217" y="4"/>
                                  <a:pt x="3217" y="9"/>
                                </a:cubicBezTo>
                                <a:cubicBezTo>
                                  <a:pt x="3217" y="13"/>
                                  <a:pt x="3214" y="17"/>
                                  <a:pt x="3209" y="17"/>
                                </a:cubicBezTo>
                                <a:lnTo>
                                  <a:pt x="3209" y="17"/>
                                </a:lnTo>
                                <a:cubicBezTo>
                                  <a:pt x="3205" y="17"/>
                                  <a:pt x="3201" y="13"/>
                                  <a:pt x="3201" y="9"/>
                                </a:cubicBezTo>
                                <a:cubicBezTo>
                                  <a:pt x="3201" y="4"/>
                                  <a:pt x="3205" y="1"/>
                                  <a:pt x="3209" y="1"/>
                                </a:cubicBezTo>
                                <a:close/>
                                <a:moveTo>
                                  <a:pt x="3241" y="1"/>
                                </a:moveTo>
                                <a:lnTo>
                                  <a:pt x="3241" y="1"/>
                                </a:lnTo>
                                <a:cubicBezTo>
                                  <a:pt x="3246" y="1"/>
                                  <a:pt x="3249" y="4"/>
                                  <a:pt x="3249" y="9"/>
                                </a:cubicBezTo>
                                <a:cubicBezTo>
                                  <a:pt x="3249" y="13"/>
                                  <a:pt x="3246" y="17"/>
                                  <a:pt x="3241" y="17"/>
                                </a:cubicBezTo>
                                <a:lnTo>
                                  <a:pt x="3241" y="17"/>
                                </a:lnTo>
                                <a:cubicBezTo>
                                  <a:pt x="3237" y="17"/>
                                  <a:pt x="3233" y="13"/>
                                  <a:pt x="3233" y="9"/>
                                </a:cubicBezTo>
                                <a:cubicBezTo>
                                  <a:pt x="3233" y="4"/>
                                  <a:pt x="3237" y="1"/>
                                  <a:pt x="3241" y="1"/>
                                </a:cubicBezTo>
                                <a:close/>
                                <a:moveTo>
                                  <a:pt x="3273" y="1"/>
                                </a:moveTo>
                                <a:lnTo>
                                  <a:pt x="3273" y="1"/>
                                </a:lnTo>
                                <a:cubicBezTo>
                                  <a:pt x="3278" y="1"/>
                                  <a:pt x="3281" y="4"/>
                                  <a:pt x="3281" y="9"/>
                                </a:cubicBezTo>
                                <a:cubicBezTo>
                                  <a:pt x="3281" y="13"/>
                                  <a:pt x="3278" y="17"/>
                                  <a:pt x="3273" y="17"/>
                                </a:cubicBezTo>
                                <a:lnTo>
                                  <a:pt x="3273" y="17"/>
                                </a:lnTo>
                                <a:cubicBezTo>
                                  <a:pt x="3269" y="17"/>
                                  <a:pt x="3265" y="13"/>
                                  <a:pt x="3265" y="9"/>
                                </a:cubicBezTo>
                                <a:cubicBezTo>
                                  <a:pt x="3265" y="4"/>
                                  <a:pt x="3269" y="1"/>
                                  <a:pt x="3273" y="1"/>
                                </a:cubicBezTo>
                                <a:close/>
                                <a:moveTo>
                                  <a:pt x="3305" y="1"/>
                                </a:moveTo>
                                <a:lnTo>
                                  <a:pt x="3305" y="1"/>
                                </a:lnTo>
                                <a:cubicBezTo>
                                  <a:pt x="3310" y="1"/>
                                  <a:pt x="3313" y="4"/>
                                  <a:pt x="3313" y="9"/>
                                </a:cubicBezTo>
                                <a:cubicBezTo>
                                  <a:pt x="3313" y="13"/>
                                  <a:pt x="3310" y="17"/>
                                  <a:pt x="3305" y="17"/>
                                </a:cubicBezTo>
                                <a:lnTo>
                                  <a:pt x="3305" y="17"/>
                                </a:lnTo>
                                <a:cubicBezTo>
                                  <a:pt x="3301" y="17"/>
                                  <a:pt x="3297" y="13"/>
                                  <a:pt x="3297" y="9"/>
                                </a:cubicBezTo>
                                <a:cubicBezTo>
                                  <a:pt x="3297" y="4"/>
                                  <a:pt x="3301" y="1"/>
                                  <a:pt x="3305" y="1"/>
                                </a:cubicBezTo>
                                <a:close/>
                                <a:moveTo>
                                  <a:pt x="3337" y="1"/>
                                </a:moveTo>
                                <a:lnTo>
                                  <a:pt x="3337" y="1"/>
                                </a:lnTo>
                                <a:cubicBezTo>
                                  <a:pt x="3342" y="1"/>
                                  <a:pt x="3345" y="4"/>
                                  <a:pt x="3345" y="9"/>
                                </a:cubicBezTo>
                                <a:cubicBezTo>
                                  <a:pt x="3345" y="13"/>
                                  <a:pt x="3342" y="17"/>
                                  <a:pt x="3337" y="17"/>
                                </a:cubicBezTo>
                                <a:lnTo>
                                  <a:pt x="3337" y="17"/>
                                </a:lnTo>
                                <a:cubicBezTo>
                                  <a:pt x="3333" y="17"/>
                                  <a:pt x="3329" y="13"/>
                                  <a:pt x="3329" y="9"/>
                                </a:cubicBezTo>
                                <a:cubicBezTo>
                                  <a:pt x="3329" y="4"/>
                                  <a:pt x="3333" y="1"/>
                                  <a:pt x="3337" y="1"/>
                                </a:cubicBezTo>
                                <a:close/>
                                <a:moveTo>
                                  <a:pt x="3369" y="1"/>
                                </a:moveTo>
                                <a:lnTo>
                                  <a:pt x="3369" y="1"/>
                                </a:lnTo>
                                <a:cubicBezTo>
                                  <a:pt x="3374" y="1"/>
                                  <a:pt x="3377" y="4"/>
                                  <a:pt x="3377" y="9"/>
                                </a:cubicBezTo>
                                <a:cubicBezTo>
                                  <a:pt x="3377" y="13"/>
                                  <a:pt x="3374" y="17"/>
                                  <a:pt x="3369" y="17"/>
                                </a:cubicBezTo>
                                <a:lnTo>
                                  <a:pt x="3369" y="17"/>
                                </a:lnTo>
                                <a:cubicBezTo>
                                  <a:pt x="3365" y="17"/>
                                  <a:pt x="3361" y="13"/>
                                  <a:pt x="3361" y="9"/>
                                </a:cubicBezTo>
                                <a:cubicBezTo>
                                  <a:pt x="3361" y="4"/>
                                  <a:pt x="3365" y="1"/>
                                  <a:pt x="3369" y="1"/>
                                </a:cubicBezTo>
                                <a:close/>
                                <a:moveTo>
                                  <a:pt x="3401" y="1"/>
                                </a:moveTo>
                                <a:lnTo>
                                  <a:pt x="3401" y="1"/>
                                </a:lnTo>
                                <a:cubicBezTo>
                                  <a:pt x="3406" y="1"/>
                                  <a:pt x="3409" y="4"/>
                                  <a:pt x="3409" y="9"/>
                                </a:cubicBezTo>
                                <a:cubicBezTo>
                                  <a:pt x="3409" y="13"/>
                                  <a:pt x="3406" y="17"/>
                                  <a:pt x="3401" y="17"/>
                                </a:cubicBezTo>
                                <a:lnTo>
                                  <a:pt x="3401" y="17"/>
                                </a:lnTo>
                                <a:cubicBezTo>
                                  <a:pt x="3397" y="17"/>
                                  <a:pt x="3393" y="13"/>
                                  <a:pt x="3393" y="9"/>
                                </a:cubicBezTo>
                                <a:cubicBezTo>
                                  <a:pt x="3393" y="4"/>
                                  <a:pt x="3397" y="1"/>
                                  <a:pt x="3401" y="1"/>
                                </a:cubicBezTo>
                                <a:close/>
                                <a:moveTo>
                                  <a:pt x="3433" y="1"/>
                                </a:moveTo>
                                <a:lnTo>
                                  <a:pt x="3434" y="1"/>
                                </a:lnTo>
                                <a:cubicBezTo>
                                  <a:pt x="3438" y="1"/>
                                  <a:pt x="3442" y="4"/>
                                  <a:pt x="3442" y="9"/>
                                </a:cubicBezTo>
                                <a:cubicBezTo>
                                  <a:pt x="3442" y="13"/>
                                  <a:pt x="3438" y="17"/>
                                  <a:pt x="3434" y="17"/>
                                </a:cubicBezTo>
                                <a:lnTo>
                                  <a:pt x="3433" y="17"/>
                                </a:lnTo>
                                <a:cubicBezTo>
                                  <a:pt x="3429" y="17"/>
                                  <a:pt x="3425" y="13"/>
                                  <a:pt x="3425" y="9"/>
                                </a:cubicBezTo>
                                <a:cubicBezTo>
                                  <a:pt x="3425" y="4"/>
                                  <a:pt x="3429" y="1"/>
                                  <a:pt x="3433" y="1"/>
                                </a:cubicBezTo>
                                <a:close/>
                                <a:moveTo>
                                  <a:pt x="3466" y="1"/>
                                </a:moveTo>
                                <a:lnTo>
                                  <a:pt x="3466" y="1"/>
                                </a:lnTo>
                                <a:cubicBezTo>
                                  <a:pt x="3470" y="1"/>
                                  <a:pt x="3474" y="4"/>
                                  <a:pt x="3474" y="9"/>
                                </a:cubicBezTo>
                                <a:cubicBezTo>
                                  <a:pt x="3474" y="13"/>
                                  <a:pt x="3470" y="17"/>
                                  <a:pt x="3466" y="17"/>
                                </a:cubicBezTo>
                                <a:lnTo>
                                  <a:pt x="3466" y="17"/>
                                </a:lnTo>
                                <a:cubicBezTo>
                                  <a:pt x="3461" y="17"/>
                                  <a:pt x="3457" y="13"/>
                                  <a:pt x="3457" y="9"/>
                                </a:cubicBezTo>
                                <a:cubicBezTo>
                                  <a:pt x="3457" y="4"/>
                                  <a:pt x="3461" y="1"/>
                                  <a:pt x="3466" y="1"/>
                                </a:cubicBezTo>
                                <a:close/>
                                <a:moveTo>
                                  <a:pt x="3498" y="1"/>
                                </a:moveTo>
                                <a:lnTo>
                                  <a:pt x="3498" y="1"/>
                                </a:lnTo>
                                <a:cubicBezTo>
                                  <a:pt x="3502" y="1"/>
                                  <a:pt x="3506" y="4"/>
                                  <a:pt x="3506" y="9"/>
                                </a:cubicBezTo>
                                <a:cubicBezTo>
                                  <a:pt x="3506" y="13"/>
                                  <a:pt x="3502" y="17"/>
                                  <a:pt x="3498" y="17"/>
                                </a:cubicBezTo>
                                <a:lnTo>
                                  <a:pt x="3498" y="17"/>
                                </a:lnTo>
                                <a:cubicBezTo>
                                  <a:pt x="3493" y="17"/>
                                  <a:pt x="3490" y="13"/>
                                  <a:pt x="3490" y="9"/>
                                </a:cubicBezTo>
                                <a:cubicBezTo>
                                  <a:pt x="3490" y="4"/>
                                  <a:pt x="3493" y="1"/>
                                  <a:pt x="3498" y="1"/>
                                </a:cubicBezTo>
                                <a:close/>
                                <a:moveTo>
                                  <a:pt x="3530" y="1"/>
                                </a:moveTo>
                                <a:lnTo>
                                  <a:pt x="3530" y="1"/>
                                </a:lnTo>
                                <a:cubicBezTo>
                                  <a:pt x="3534" y="1"/>
                                  <a:pt x="3538" y="4"/>
                                  <a:pt x="3538" y="9"/>
                                </a:cubicBezTo>
                                <a:cubicBezTo>
                                  <a:pt x="3538" y="13"/>
                                  <a:pt x="3534" y="17"/>
                                  <a:pt x="3530" y="17"/>
                                </a:cubicBezTo>
                                <a:lnTo>
                                  <a:pt x="3530" y="17"/>
                                </a:lnTo>
                                <a:cubicBezTo>
                                  <a:pt x="3525" y="17"/>
                                  <a:pt x="3522" y="13"/>
                                  <a:pt x="3522" y="9"/>
                                </a:cubicBezTo>
                                <a:cubicBezTo>
                                  <a:pt x="3522" y="4"/>
                                  <a:pt x="3525" y="1"/>
                                  <a:pt x="3530" y="1"/>
                                </a:cubicBezTo>
                                <a:close/>
                                <a:moveTo>
                                  <a:pt x="3562" y="1"/>
                                </a:moveTo>
                                <a:lnTo>
                                  <a:pt x="3562" y="1"/>
                                </a:lnTo>
                                <a:cubicBezTo>
                                  <a:pt x="3566" y="1"/>
                                  <a:pt x="3570" y="4"/>
                                  <a:pt x="3570" y="9"/>
                                </a:cubicBezTo>
                                <a:cubicBezTo>
                                  <a:pt x="3570" y="13"/>
                                  <a:pt x="3566" y="17"/>
                                  <a:pt x="3562" y="17"/>
                                </a:cubicBezTo>
                                <a:lnTo>
                                  <a:pt x="3562" y="17"/>
                                </a:lnTo>
                                <a:cubicBezTo>
                                  <a:pt x="3557" y="17"/>
                                  <a:pt x="3554" y="13"/>
                                  <a:pt x="3554" y="9"/>
                                </a:cubicBezTo>
                                <a:cubicBezTo>
                                  <a:pt x="3554" y="4"/>
                                  <a:pt x="3557" y="1"/>
                                  <a:pt x="3562" y="1"/>
                                </a:cubicBezTo>
                                <a:close/>
                                <a:moveTo>
                                  <a:pt x="3594" y="1"/>
                                </a:moveTo>
                                <a:lnTo>
                                  <a:pt x="3594" y="1"/>
                                </a:lnTo>
                                <a:cubicBezTo>
                                  <a:pt x="3598" y="1"/>
                                  <a:pt x="3602" y="4"/>
                                  <a:pt x="3602" y="9"/>
                                </a:cubicBezTo>
                                <a:cubicBezTo>
                                  <a:pt x="3602" y="13"/>
                                  <a:pt x="3598" y="17"/>
                                  <a:pt x="3594" y="17"/>
                                </a:cubicBezTo>
                                <a:lnTo>
                                  <a:pt x="3594" y="17"/>
                                </a:lnTo>
                                <a:cubicBezTo>
                                  <a:pt x="3589" y="17"/>
                                  <a:pt x="3586" y="13"/>
                                  <a:pt x="3586" y="9"/>
                                </a:cubicBezTo>
                                <a:cubicBezTo>
                                  <a:pt x="3586" y="4"/>
                                  <a:pt x="3589" y="1"/>
                                  <a:pt x="3594" y="1"/>
                                </a:cubicBezTo>
                                <a:close/>
                                <a:moveTo>
                                  <a:pt x="3626" y="1"/>
                                </a:moveTo>
                                <a:lnTo>
                                  <a:pt x="3626" y="1"/>
                                </a:lnTo>
                                <a:cubicBezTo>
                                  <a:pt x="3630" y="1"/>
                                  <a:pt x="3634" y="4"/>
                                  <a:pt x="3634" y="9"/>
                                </a:cubicBezTo>
                                <a:cubicBezTo>
                                  <a:pt x="3634" y="13"/>
                                  <a:pt x="3630" y="17"/>
                                  <a:pt x="3626" y="17"/>
                                </a:cubicBezTo>
                                <a:lnTo>
                                  <a:pt x="3626" y="17"/>
                                </a:lnTo>
                                <a:cubicBezTo>
                                  <a:pt x="3621" y="17"/>
                                  <a:pt x="3618" y="13"/>
                                  <a:pt x="3618" y="9"/>
                                </a:cubicBezTo>
                                <a:cubicBezTo>
                                  <a:pt x="3618" y="4"/>
                                  <a:pt x="3621" y="1"/>
                                  <a:pt x="3626" y="1"/>
                                </a:cubicBezTo>
                                <a:close/>
                                <a:moveTo>
                                  <a:pt x="3658" y="1"/>
                                </a:moveTo>
                                <a:lnTo>
                                  <a:pt x="3658" y="1"/>
                                </a:lnTo>
                                <a:cubicBezTo>
                                  <a:pt x="3662" y="1"/>
                                  <a:pt x="3666" y="4"/>
                                  <a:pt x="3666" y="9"/>
                                </a:cubicBezTo>
                                <a:cubicBezTo>
                                  <a:pt x="3666" y="13"/>
                                  <a:pt x="3662" y="17"/>
                                  <a:pt x="3658" y="17"/>
                                </a:cubicBezTo>
                                <a:lnTo>
                                  <a:pt x="3658" y="17"/>
                                </a:lnTo>
                                <a:cubicBezTo>
                                  <a:pt x="3653" y="17"/>
                                  <a:pt x="3650" y="13"/>
                                  <a:pt x="3650" y="9"/>
                                </a:cubicBezTo>
                                <a:cubicBezTo>
                                  <a:pt x="3650" y="4"/>
                                  <a:pt x="3653" y="1"/>
                                  <a:pt x="3658" y="1"/>
                                </a:cubicBezTo>
                                <a:close/>
                                <a:moveTo>
                                  <a:pt x="3690" y="1"/>
                                </a:moveTo>
                                <a:lnTo>
                                  <a:pt x="3690" y="1"/>
                                </a:lnTo>
                                <a:cubicBezTo>
                                  <a:pt x="3694" y="1"/>
                                  <a:pt x="3698" y="4"/>
                                  <a:pt x="3698" y="9"/>
                                </a:cubicBezTo>
                                <a:cubicBezTo>
                                  <a:pt x="3698" y="13"/>
                                  <a:pt x="3694" y="17"/>
                                  <a:pt x="3690" y="17"/>
                                </a:cubicBezTo>
                                <a:lnTo>
                                  <a:pt x="3690" y="17"/>
                                </a:lnTo>
                                <a:cubicBezTo>
                                  <a:pt x="3685" y="17"/>
                                  <a:pt x="3682" y="13"/>
                                  <a:pt x="3682" y="9"/>
                                </a:cubicBezTo>
                                <a:cubicBezTo>
                                  <a:pt x="3682" y="4"/>
                                  <a:pt x="3685" y="1"/>
                                  <a:pt x="3690" y="1"/>
                                </a:cubicBezTo>
                                <a:close/>
                                <a:moveTo>
                                  <a:pt x="3722" y="1"/>
                                </a:moveTo>
                                <a:lnTo>
                                  <a:pt x="3722" y="1"/>
                                </a:lnTo>
                                <a:cubicBezTo>
                                  <a:pt x="3726" y="1"/>
                                  <a:pt x="3730" y="4"/>
                                  <a:pt x="3730" y="9"/>
                                </a:cubicBezTo>
                                <a:cubicBezTo>
                                  <a:pt x="3730" y="13"/>
                                  <a:pt x="3726" y="17"/>
                                  <a:pt x="3722" y="17"/>
                                </a:cubicBezTo>
                                <a:lnTo>
                                  <a:pt x="3722" y="17"/>
                                </a:lnTo>
                                <a:cubicBezTo>
                                  <a:pt x="3717" y="17"/>
                                  <a:pt x="3714" y="13"/>
                                  <a:pt x="3714" y="9"/>
                                </a:cubicBezTo>
                                <a:cubicBezTo>
                                  <a:pt x="3714" y="4"/>
                                  <a:pt x="3717" y="1"/>
                                  <a:pt x="3722" y="1"/>
                                </a:cubicBezTo>
                                <a:close/>
                                <a:moveTo>
                                  <a:pt x="3754" y="1"/>
                                </a:moveTo>
                                <a:lnTo>
                                  <a:pt x="3754" y="1"/>
                                </a:lnTo>
                                <a:cubicBezTo>
                                  <a:pt x="3758" y="1"/>
                                  <a:pt x="3762" y="4"/>
                                  <a:pt x="3762" y="9"/>
                                </a:cubicBezTo>
                                <a:cubicBezTo>
                                  <a:pt x="3762" y="13"/>
                                  <a:pt x="3758" y="17"/>
                                  <a:pt x="3754" y="17"/>
                                </a:cubicBezTo>
                                <a:lnTo>
                                  <a:pt x="3754" y="17"/>
                                </a:lnTo>
                                <a:cubicBezTo>
                                  <a:pt x="3749" y="17"/>
                                  <a:pt x="3746" y="13"/>
                                  <a:pt x="3746" y="9"/>
                                </a:cubicBezTo>
                                <a:cubicBezTo>
                                  <a:pt x="3746" y="4"/>
                                  <a:pt x="3749" y="1"/>
                                  <a:pt x="3754" y="1"/>
                                </a:cubicBezTo>
                                <a:close/>
                                <a:moveTo>
                                  <a:pt x="3786" y="1"/>
                                </a:moveTo>
                                <a:lnTo>
                                  <a:pt x="3786" y="1"/>
                                </a:lnTo>
                                <a:cubicBezTo>
                                  <a:pt x="3790" y="1"/>
                                  <a:pt x="3794" y="4"/>
                                  <a:pt x="3794" y="9"/>
                                </a:cubicBezTo>
                                <a:cubicBezTo>
                                  <a:pt x="3794" y="13"/>
                                  <a:pt x="3790" y="17"/>
                                  <a:pt x="3786" y="17"/>
                                </a:cubicBezTo>
                                <a:lnTo>
                                  <a:pt x="3786" y="17"/>
                                </a:lnTo>
                                <a:cubicBezTo>
                                  <a:pt x="3781" y="17"/>
                                  <a:pt x="3778" y="13"/>
                                  <a:pt x="3778" y="9"/>
                                </a:cubicBezTo>
                                <a:cubicBezTo>
                                  <a:pt x="3778" y="4"/>
                                  <a:pt x="3781" y="1"/>
                                  <a:pt x="3786" y="1"/>
                                </a:cubicBezTo>
                                <a:close/>
                                <a:moveTo>
                                  <a:pt x="3818" y="1"/>
                                </a:moveTo>
                                <a:lnTo>
                                  <a:pt x="3818" y="1"/>
                                </a:lnTo>
                                <a:cubicBezTo>
                                  <a:pt x="3822" y="1"/>
                                  <a:pt x="3826" y="4"/>
                                  <a:pt x="3826" y="9"/>
                                </a:cubicBezTo>
                                <a:cubicBezTo>
                                  <a:pt x="3826" y="13"/>
                                  <a:pt x="3822" y="17"/>
                                  <a:pt x="3818" y="17"/>
                                </a:cubicBezTo>
                                <a:lnTo>
                                  <a:pt x="3818" y="17"/>
                                </a:lnTo>
                                <a:cubicBezTo>
                                  <a:pt x="3813" y="17"/>
                                  <a:pt x="3810" y="13"/>
                                  <a:pt x="3810" y="9"/>
                                </a:cubicBezTo>
                                <a:cubicBezTo>
                                  <a:pt x="3810" y="4"/>
                                  <a:pt x="3813" y="1"/>
                                  <a:pt x="3818" y="1"/>
                                </a:cubicBezTo>
                                <a:close/>
                                <a:moveTo>
                                  <a:pt x="3850" y="1"/>
                                </a:moveTo>
                                <a:lnTo>
                                  <a:pt x="3850" y="1"/>
                                </a:lnTo>
                                <a:cubicBezTo>
                                  <a:pt x="3854" y="1"/>
                                  <a:pt x="3858" y="4"/>
                                  <a:pt x="3858" y="9"/>
                                </a:cubicBezTo>
                                <a:cubicBezTo>
                                  <a:pt x="3858" y="13"/>
                                  <a:pt x="3854" y="17"/>
                                  <a:pt x="3850" y="17"/>
                                </a:cubicBezTo>
                                <a:lnTo>
                                  <a:pt x="3850" y="17"/>
                                </a:lnTo>
                                <a:cubicBezTo>
                                  <a:pt x="3845" y="17"/>
                                  <a:pt x="3842" y="13"/>
                                  <a:pt x="3842" y="9"/>
                                </a:cubicBezTo>
                                <a:cubicBezTo>
                                  <a:pt x="3842" y="4"/>
                                  <a:pt x="3845" y="1"/>
                                  <a:pt x="3850" y="1"/>
                                </a:cubicBezTo>
                                <a:close/>
                                <a:moveTo>
                                  <a:pt x="3882" y="1"/>
                                </a:moveTo>
                                <a:lnTo>
                                  <a:pt x="3882" y="1"/>
                                </a:lnTo>
                                <a:cubicBezTo>
                                  <a:pt x="3886" y="1"/>
                                  <a:pt x="3890" y="4"/>
                                  <a:pt x="3890" y="9"/>
                                </a:cubicBezTo>
                                <a:cubicBezTo>
                                  <a:pt x="3890" y="13"/>
                                  <a:pt x="3886" y="17"/>
                                  <a:pt x="3882" y="17"/>
                                </a:cubicBezTo>
                                <a:lnTo>
                                  <a:pt x="3882" y="17"/>
                                </a:lnTo>
                                <a:cubicBezTo>
                                  <a:pt x="3877" y="17"/>
                                  <a:pt x="3874" y="13"/>
                                  <a:pt x="3874" y="9"/>
                                </a:cubicBezTo>
                                <a:cubicBezTo>
                                  <a:pt x="3874" y="4"/>
                                  <a:pt x="3877" y="1"/>
                                  <a:pt x="3882" y="1"/>
                                </a:cubicBezTo>
                                <a:close/>
                                <a:moveTo>
                                  <a:pt x="3914" y="1"/>
                                </a:moveTo>
                                <a:lnTo>
                                  <a:pt x="3914" y="1"/>
                                </a:lnTo>
                                <a:cubicBezTo>
                                  <a:pt x="3918" y="1"/>
                                  <a:pt x="3922" y="4"/>
                                  <a:pt x="3922" y="9"/>
                                </a:cubicBezTo>
                                <a:cubicBezTo>
                                  <a:pt x="3922" y="13"/>
                                  <a:pt x="3918" y="17"/>
                                  <a:pt x="3914" y="17"/>
                                </a:cubicBezTo>
                                <a:lnTo>
                                  <a:pt x="3914" y="17"/>
                                </a:lnTo>
                                <a:cubicBezTo>
                                  <a:pt x="3909" y="17"/>
                                  <a:pt x="3906" y="13"/>
                                  <a:pt x="3906" y="9"/>
                                </a:cubicBezTo>
                                <a:cubicBezTo>
                                  <a:pt x="3906" y="4"/>
                                  <a:pt x="3909" y="1"/>
                                  <a:pt x="3914" y="1"/>
                                </a:cubicBezTo>
                                <a:close/>
                                <a:moveTo>
                                  <a:pt x="3946" y="1"/>
                                </a:moveTo>
                                <a:lnTo>
                                  <a:pt x="3946" y="1"/>
                                </a:lnTo>
                                <a:cubicBezTo>
                                  <a:pt x="3950" y="1"/>
                                  <a:pt x="3954" y="4"/>
                                  <a:pt x="3954" y="9"/>
                                </a:cubicBezTo>
                                <a:cubicBezTo>
                                  <a:pt x="3954" y="13"/>
                                  <a:pt x="3950" y="17"/>
                                  <a:pt x="3946" y="17"/>
                                </a:cubicBezTo>
                                <a:lnTo>
                                  <a:pt x="3946" y="17"/>
                                </a:lnTo>
                                <a:cubicBezTo>
                                  <a:pt x="3941" y="17"/>
                                  <a:pt x="3938" y="13"/>
                                  <a:pt x="3938" y="9"/>
                                </a:cubicBezTo>
                                <a:cubicBezTo>
                                  <a:pt x="3938" y="4"/>
                                  <a:pt x="3941" y="1"/>
                                  <a:pt x="3946" y="1"/>
                                </a:cubicBezTo>
                                <a:close/>
                                <a:moveTo>
                                  <a:pt x="3978" y="1"/>
                                </a:moveTo>
                                <a:lnTo>
                                  <a:pt x="3978" y="1"/>
                                </a:lnTo>
                                <a:cubicBezTo>
                                  <a:pt x="3982" y="1"/>
                                  <a:pt x="3986" y="4"/>
                                  <a:pt x="3986" y="9"/>
                                </a:cubicBezTo>
                                <a:cubicBezTo>
                                  <a:pt x="3986" y="13"/>
                                  <a:pt x="3982" y="17"/>
                                  <a:pt x="3978" y="17"/>
                                </a:cubicBezTo>
                                <a:lnTo>
                                  <a:pt x="3978" y="17"/>
                                </a:lnTo>
                                <a:cubicBezTo>
                                  <a:pt x="3973" y="17"/>
                                  <a:pt x="3970" y="13"/>
                                  <a:pt x="3970" y="9"/>
                                </a:cubicBezTo>
                                <a:cubicBezTo>
                                  <a:pt x="3970" y="4"/>
                                  <a:pt x="3973" y="1"/>
                                  <a:pt x="3978" y="1"/>
                                </a:cubicBezTo>
                                <a:close/>
                                <a:moveTo>
                                  <a:pt x="4010" y="1"/>
                                </a:moveTo>
                                <a:lnTo>
                                  <a:pt x="4010" y="1"/>
                                </a:lnTo>
                                <a:cubicBezTo>
                                  <a:pt x="4014" y="1"/>
                                  <a:pt x="4018" y="4"/>
                                  <a:pt x="4018" y="9"/>
                                </a:cubicBezTo>
                                <a:cubicBezTo>
                                  <a:pt x="4018" y="13"/>
                                  <a:pt x="4014" y="17"/>
                                  <a:pt x="4010" y="17"/>
                                </a:cubicBezTo>
                                <a:lnTo>
                                  <a:pt x="4010" y="17"/>
                                </a:lnTo>
                                <a:cubicBezTo>
                                  <a:pt x="4005" y="17"/>
                                  <a:pt x="4002" y="13"/>
                                  <a:pt x="4002" y="9"/>
                                </a:cubicBezTo>
                                <a:cubicBezTo>
                                  <a:pt x="4002" y="4"/>
                                  <a:pt x="4005" y="1"/>
                                  <a:pt x="4010" y="1"/>
                                </a:cubicBezTo>
                                <a:close/>
                                <a:moveTo>
                                  <a:pt x="4042" y="1"/>
                                </a:moveTo>
                                <a:lnTo>
                                  <a:pt x="4042" y="1"/>
                                </a:lnTo>
                                <a:cubicBezTo>
                                  <a:pt x="4046" y="1"/>
                                  <a:pt x="4050" y="4"/>
                                  <a:pt x="4050" y="9"/>
                                </a:cubicBezTo>
                                <a:cubicBezTo>
                                  <a:pt x="4050" y="13"/>
                                  <a:pt x="4046" y="17"/>
                                  <a:pt x="4042" y="17"/>
                                </a:cubicBezTo>
                                <a:lnTo>
                                  <a:pt x="4042" y="17"/>
                                </a:lnTo>
                                <a:cubicBezTo>
                                  <a:pt x="4037" y="17"/>
                                  <a:pt x="4034" y="13"/>
                                  <a:pt x="4034" y="9"/>
                                </a:cubicBezTo>
                                <a:cubicBezTo>
                                  <a:pt x="4034" y="4"/>
                                  <a:pt x="4037" y="1"/>
                                  <a:pt x="4042" y="1"/>
                                </a:cubicBezTo>
                                <a:close/>
                                <a:moveTo>
                                  <a:pt x="4074" y="1"/>
                                </a:moveTo>
                                <a:lnTo>
                                  <a:pt x="4074" y="1"/>
                                </a:lnTo>
                                <a:cubicBezTo>
                                  <a:pt x="4078" y="1"/>
                                  <a:pt x="4082" y="4"/>
                                  <a:pt x="4082" y="9"/>
                                </a:cubicBezTo>
                                <a:cubicBezTo>
                                  <a:pt x="4082" y="13"/>
                                  <a:pt x="4078" y="17"/>
                                  <a:pt x="4074" y="17"/>
                                </a:cubicBezTo>
                                <a:lnTo>
                                  <a:pt x="4074" y="17"/>
                                </a:lnTo>
                                <a:cubicBezTo>
                                  <a:pt x="4069" y="17"/>
                                  <a:pt x="4066" y="13"/>
                                  <a:pt x="4066" y="9"/>
                                </a:cubicBezTo>
                                <a:cubicBezTo>
                                  <a:pt x="4066" y="4"/>
                                  <a:pt x="4069" y="1"/>
                                  <a:pt x="4074" y="1"/>
                                </a:cubicBezTo>
                                <a:close/>
                                <a:moveTo>
                                  <a:pt x="4106" y="1"/>
                                </a:moveTo>
                                <a:lnTo>
                                  <a:pt x="4106" y="1"/>
                                </a:lnTo>
                                <a:cubicBezTo>
                                  <a:pt x="4110" y="1"/>
                                  <a:pt x="4114" y="4"/>
                                  <a:pt x="4114" y="9"/>
                                </a:cubicBezTo>
                                <a:cubicBezTo>
                                  <a:pt x="4114" y="13"/>
                                  <a:pt x="4110" y="17"/>
                                  <a:pt x="4106" y="17"/>
                                </a:cubicBezTo>
                                <a:lnTo>
                                  <a:pt x="4106" y="17"/>
                                </a:lnTo>
                                <a:cubicBezTo>
                                  <a:pt x="4101" y="17"/>
                                  <a:pt x="4098" y="13"/>
                                  <a:pt x="4098" y="9"/>
                                </a:cubicBezTo>
                                <a:cubicBezTo>
                                  <a:pt x="4098" y="4"/>
                                  <a:pt x="4101" y="1"/>
                                  <a:pt x="4106" y="1"/>
                                </a:cubicBezTo>
                                <a:close/>
                                <a:moveTo>
                                  <a:pt x="4138" y="1"/>
                                </a:moveTo>
                                <a:lnTo>
                                  <a:pt x="4138" y="1"/>
                                </a:lnTo>
                                <a:cubicBezTo>
                                  <a:pt x="4142" y="1"/>
                                  <a:pt x="4146" y="4"/>
                                  <a:pt x="4146" y="9"/>
                                </a:cubicBezTo>
                                <a:cubicBezTo>
                                  <a:pt x="4146" y="13"/>
                                  <a:pt x="4142" y="17"/>
                                  <a:pt x="4138" y="17"/>
                                </a:cubicBezTo>
                                <a:lnTo>
                                  <a:pt x="4138" y="17"/>
                                </a:lnTo>
                                <a:cubicBezTo>
                                  <a:pt x="4133" y="17"/>
                                  <a:pt x="4130" y="13"/>
                                  <a:pt x="4130" y="9"/>
                                </a:cubicBezTo>
                                <a:cubicBezTo>
                                  <a:pt x="4130" y="4"/>
                                  <a:pt x="4133" y="1"/>
                                  <a:pt x="4138" y="1"/>
                                </a:cubicBezTo>
                                <a:close/>
                                <a:moveTo>
                                  <a:pt x="4170" y="1"/>
                                </a:moveTo>
                                <a:lnTo>
                                  <a:pt x="4170" y="1"/>
                                </a:lnTo>
                                <a:cubicBezTo>
                                  <a:pt x="4174" y="1"/>
                                  <a:pt x="4178" y="4"/>
                                  <a:pt x="4178" y="9"/>
                                </a:cubicBezTo>
                                <a:cubicBezTo>
                                  <a:pt x="4178" y="13"/>
                                  <a:pt x="4174" y="17"/>
                                  <a:pt x="4170" y="17"/>
                                </a:cubicBezTo>
                                <a:lnTo>
                                  <a:pt x="4170" y="17"/>
                                </a:lnTo>
                                <a:cubicBezTo>
                                  <a:pt x="4165" y="17"/>
                                  <a:pt x="4162" y="13"/>
                                  <a:pt x="4162" y="9"/>
                                </a:cubicBezTo>
                                <a:cubicBezTo>
                                  <a:pt x="4162" y="4"/>
                                  <a:pt x="4165" y="1"/>
                                  <a:pt x="4170" y="1"/>
                                </a:cubicBezTo>
                                <a:close/>
                                <a:moveTo>
                                  <a:pt x="4202" y="1"/>
                                </a:moveTo>
                                <a:lnTo>
                                  <a:pt x="4202" y="1"/>
                                </a:lnTo>
                                <a:cubicBezTo>
                                  <a:pt x="4206" y="1"/>
                                  <a:pt x="4210" y="4"/>
                                  <a:pt x="4210" y="9"/>
                                </a:cubicBezTo>
                                <a:cubicBezTo>
                                  <a:pt x="4210" y="13"/>
                                  <a:pt x="4206" y="17"/>
                                  <a:pt x="4202" y="17"/>
                                </a:cubicBezTo>
                                <a:lnTo>
                                  <a:pt x="4202" y="17"/>
                                </a:lnTo>
                                <a:cubicBezTo>
                                  <a:pt x="4197" y="17"/>
                                  <a:pt x="4194" y="13"/>
                                  <a:pt x="4194" y="9"/>
                                </a:cubicBezTo>
                                <a:cubicBezTo>
                                  <a:pt x="4194" y="4"/>
                                  <a:pt x="4197" y="1"/>
                                  <a:pt x="4202" y="1"/>
                                </a:cubicBezTo>
                                <a:close/>
                                <a:moveTo>
                                  <a:pt x="4234" y="1"/>
                                </a:moveTo>
                                <a:lnTo>
                                  <a:pt x="4234" y="1"/>
                                </a:lnTo>
                                <a:cubicBezTo>
                                  <a:pt x="4238" y="1"/>
                                  <a:pt x="4242" y="4"/>
                                  <a:pt x="4242" y="9"/>
                                </a:cubicBezTo>
                                <a:cubicBezTo>
                                  <a:pt x="4242" y="13"/>
                                  <a:pt x="4238" y="17"/>
                                  <a:pt x="4234" y="17"/>
                                </a:cubicBezTo>
                                <a:lnTo>
                                  <a:pt x="4234" y="17"/>
                                </a:lnTo>
                                <a:cubicBezTo>
                                  <a:pt x="4229" y="17"/>
                                  <a:pt x="4226" y="13"/>
                                  <a:pt x="4226" y="9"/>
                                </a:cubicBezTo>
                                <a:cubicBezTo>
                                  <a:pt x="4226" y="4"/>
                                  <a:pt x="4229" y="1"/>
                                  <a:pt x="4234" y="1"/>
                                </a:cubicBezTo>
                                <a:close/>
                                <a:moveTo>
                                  <a:pt x="4266" y="1"/>
                                </a:moveTo>
                                <a:lnTo>
                                  <a:pt x="4266" y="1"/>
                                </a:lnTo>
                                <a:cubicBezTo>
                                  <a:pt x="4270" y="1"/>
                                  <a:pt x="4274" y="4"/>
                                  <a:pt x="4274" y="9"/>
                                </a:cubicBezTo>
                                <a:cubicBezTo>
                                  <a:pt x="4274" y="13"/>
                                  <a:pt x="4270" y="17"/>
                                  <a:pt x="4266" y="17"/>
                                </a:cubicBezTo>
                                <a:lnTo>
                                  <a:pt x="4266" y="17"/>
                                </a:lnTo>
                                <a:cubicBezTo>
                                  <a:pt x="4261" y="17"/>
                                  <a:pt x="4258" y="13"/>
                                  <a:pt x="4258" y="9"/>
                                </a:cubicBezTo>
                                <a:cubicBezTo>
                                  <a:pt x="4258" y="4"/>
                                  <a:pt x="4261" y="1"/>
                                  <a:pt x="4266" y="1"/>
                                </a:cubicBezTo>
                                <a:close/>
                                <a:moveTo>
                                  <a:pt x="4298" y="1"/>
                                </a:moveTo>
                                <a:lnTo>
                                  <a:pt x="4298" y="1"/>
                                </a:lnTo>
                                <a:cubicBezTo>
                                  <a:pt x="4302" y="1"/>
                                  <a:pt x="4306" y="4"/>
                                  <a:pt x="4306" y="9"/>
                                </a:cubicBezTo>
                                <a:cubicBezTo>
                                  <a:pt x="4306" y="13"/>
                                  <a:pt x="4302" y="17"/>
                                  <a:pt x="4298" y="17"/>
                                </a:cubicBezTo>
                                <a:lnTo>
                                  <a:pt x="4298" y="17"/>
                                </a:lnTo>
                                <a:cubicBezTo>
                                  <a:pt x="4293" y="17"/>
                                  <a:pt x="4290" y="13"/>
                                  <a:pt x="4290" y="9"/>
                                </a:cubicBezTo>
                                <a:cubicBezTo>
                                  <a:pt x="4290" y="4"/>
                                  <a:pt x="4293" y="1"/>
                                  <a:pt x="4298" y="1"/>
                                </a:cubicBezTo>
                                <a:close/>
                                <a:moveTo>
                                  <a:pt x="4330" y="1"/>
                                </a:moveTo>
                                <a:lnTo>
                                  <a:pt x="4330" y="1"/>
                                </a:lnTo>
                                <a:cubicBezTo>
                                  <a:pt x="4334" y="1"/>
                                  <a:pt x="4338" y="4"/>
                                  <a:pt x="4338" y="9"/>
                                </a:cubicBezTo>
                                <a:cubicBezTo>
                                  <a:pt x="4338" y="13"/>
                                  <a:pt x="4334" y="17"/>
                                  <a:pt x="4330" y="17"/>
                                </a:cubicBezTo>
                                <a:lnTo>
                                  <a:pt x="4330" y="17"/>
                                </a:lnTo>
                                <a:cubicBezTo>
                                  <a:pt x="4326" y="17"/>
                                  <a:pt x="4322" y="13"/>
                                  <a:pt x="4322" y="9"/>
                                </a:cubicBezTo>
                                <a:cubicBezTo>
                                  <a:pt x="4322" y="4"/>
                                  <a:pt x="4326" y="1"/>
                                  <a:pt x="4330" y="1"/>
                                </a:cubicBezTo>
                                <a:close/>
                                <a:moveTo>
                                  <a:pt x="4362" y="1"/>
                                </a:moveTo>
                                <a:lnTo>
                                  <a:pt x="4362" y="1"/>
                                </a:lnTo>
                                <a:cubicBezTo>
                                  <a:pt x="4366" y="1"/>
                                  <a:pt x="4370" y="4"/>
                                  <a:pt x="4370" y="9"/>
                                </a:cubicBezTo>
                                <a:cubicBezTo>
                                  <a:pt x="4370" y="13"/>
                                  <a:pt x="4366" y="17"/>
                                  <a:pt x="4362" y="17"/>
                                </a:cubicBezTo>
                                <a:lnTo>
                                  <a:pt x="4362" y="17"/>
                                </a:lnTo>
                                <a:cubicBezTo>
                                  <a:pt x="4358" y="17"/>
                                  <a:pt x="4354" y="13"/>
                                  <a:pt x="4354" y="9"/>
                                </a:cubicBezTo>
                                <a:cubicBezTo>
                                  <a:pt x="4354" y="4"/>
                                  <a:pt x="4358" y="1"/>
                                  <a:pt x="4362" y="1"/>
                                </a:cubicBezTo>
                                <a:close/>
                                <a:moveTo>
                                  <a:pt x="4394" y="1"/>
                                </a:moveTo>
                                <a:lnTo>
                                  <a:pt x="4394" y="1"/>
                                </a:lnTo>
                                <a:cubicBezTo>
                                  <a:pt x="4398" y="1"/>
                                  <a:pt x="4402" y="4"/>
                                  <a:pt x="4402" y="9"/>
                                </a:cubicBezTo>
                                <a:cubicBezTo>
                                  <a:pt x="4402" y="13"/>
                                  <a:pt x="4398" y="17"/>
                                  <a:pt x="4394" y="17"/>
                                </a:cubicBezTo>
                                <a:lnTo>
                                  <a:pt x="4394" y="17"/>
                                </a:lnTo>
                                <a:cubicBezTo>
                                  <a:pt x="4390" y="17"/>
                                  <a:pt x="4386" y="13"/>
                                  <a:pt x="4386" y="9"/>
                                </a:cubicBezTo>
                                <a:cubicBezTo>
                                  <a:pt x="4386" y="4"/>
                                  <a:pt x="4390" y="1"/>
                                  <a:pt x="4394" y="1"/>
                                </a:cubicBezTo>
                                <a:close/>
                                <a:moveTo>
                                  <a:pt x="4426" y="1"/>
                                </a:moveTo>
                                <a:lnTo>
                                  <a:pt x="4426" y="1"/>
                                </a:lnTo>
                                <a:cubicBezTo>
                                  <a:pt x="4430" y="1"/>
                                  <a:pt x="4434" y="5"/>
                                  <a:pt x="4434" y="9"/>
                                </a:cubicBezTo>
                                <a:cubicBezTo>
                                  <a:pt x="4434" y="13"/>
                                  <a:pt x="4430" y="17"/>
                                  <a:pt x="4426" y="17"/>
                                </a:cubicBezTo>
                                <a:lnTo>
                                  <a:pt x="4426" y="17"/>
                                </a:lnTo>
                                <a:cubicBezTo>
                                  <a:pt x="4422" y="17"/>
                                  <a:pt x="4418" y="13"/>
                                  <a:pt x="4418" y="9"/>
                                </a:cubicBezTo>
                                <a:cubicBezTo>
                                  <a:pt x="4418" y="5"/>
                                  <a:pt x="4422" y="1"/>
                                  <a:pt x="4426" y="1"/>
                                </a:cubicBezTo>
                                <a:close/>
                                <a:moveTo>
                                  <a:pt x="4458" y="1"/>
                                </a:moveTo>
                                <a:lnTo>
                                  <a:pt x="4458" y="1"/>
                                </a:lnTo>
                                <a:cubicBezTo>
                                  <a:pt x="4462" y="1"/>
                                  <a:pt x="4466" y="5"/>
                                  <a:pt x="4466" y="9"/>
                                </a:cubicBezTo>
                                <a:cubicBezTo>
                                  <a:pt x="4466" y="13"/>
                                  <a:pt x="4462" y="17"/>
                                  <a:pt x="4458" y="17"/>
                                </a:cubicBezTo>
                                <a:lnTo>
                                  <a:pt x="4458" y="17"/>
                                </a:lnTo>
                                <a:cubicBezTo>
                                  <a:pt x="4454" y="17"/>
                                  <a:pt x="4450" y="13"/>
                                  <a:pt x="4450" y="9"/>
                                </a:cubicBezTo>
                                <a:cubicBezTo>
                                  <a:pt x="4450" y="5"/>
                                  <a:pt x="4454" y="1"/>
                                  <a:pt x="4458" y="1"/>
                                </a:cubicBezTo>
                                <a:close/>
                                <a:moveTo>
                                  <a:pt x="4490" y="1"/>
                                </a:moveTo>
                                <a:lnTo>
                                  <a:pt x="4490" y="1"/>
                                </a:lnTo>
                                <a:cubicBezTo>
                                  <a:pt x="4494" y="1"/>
                                  <a:pt x="4498" y="5"/>
                                  <a:pt x="4498" y="9"/>
                                </a:cubicBezTo>
                                <a:cubicBezTo>
                                  <a:pt x="4498" y="13"/>
                                  <a:pt x="4494" y="17"/>
                                  <a:pt x="4490" y="17"/>
                                </a:cubicBezTo>
                                <a:lnTo>
                                  <a:pt x="4490" y="17"/>
                                </a:lnTo>
                                <a:cubicBezTo>
                                  <a:pt x="4486" y="17"/>
                                  <a:pt x="4482" y="13"/>
                                  <a:pt x="4482" y="9"/>
                                </a:cubicBezTo>
                                <a:cubicBezTo>
                                  <a:pt x="4482" y="5"/>
                                  <a:pt x="4486" y="1"/>
                                  <a:pt x="4490" y="1"/>
                                </a:cubicBezTo>
                                <a:close/>
                                <a:moveTo>
                                  <a:pt x="4522" y="1"/>
                                </a:moveTo>
                                <a:lnTo>
                                  <a:pt x="4522" y="1"/>
                                </a:lnTo>
                                <a:cubicBezTo>
                                  <a:pt x="4526" y="1"/>
                                  <a:pt x="4530" y="5"/>
                                  <a:pt x="4530" y="9"/>
                                </a:cubicBezTo>
                                <a:cubicBezTo>
                                  <a:pt x="4530" y="13"/>
                                  <a:pt x="4526" y="17"/>
                                  <a:pt x="4522" y="17"/>
                                </a:cubicBezTo>
                                <a:lnTo>
                                  <a:pt x="4522" y="17"/>
                                </a:lnTo>
                                <a:cubicBezTo>
                                  <a:pt x="4518" y="17"/>
                                  <a:pt x="4514" y="13"/>
                                  <a:pt x="4514" y="9"/>
                                </a:cubicBezTo>
                                <a:cubicBezTo>
                                  <a:pt x="4514" y="5"/>
                                  <a:pt x="4518" y="1"/>
                                  <a:pt x="4522" y="1"/>
                                </a:cubicBezTo>
                                <a:close/>
                                <a:moveTo>
                                  <a:pt x="4554" y="1"/>
                                </a:moveTo>
                                <a:lnTo>
                                  <a:pt x="4554" y="1"/>
                                </a:lnTo>
                                <a:cubicBezTo>
                                  <a:pt x="4558" y="1"/>
                                  <a:pt x="4562" y="5"/>
                                  <a:pt x="4562" y="9"/>
                                </a:cubicBezTo>
                                <a:cubicBezTo>
                                  <a:pt x="4562" y="13"/>
                                  <a:pt x="4558" y="17"/>
                                  <a:pt x="4554" y="17"/>
                                </a:cubicBezTo>
                                <a:lnTo>
                                  <a:pt x="4554" y="17"/>
                                </a:lnTo>
                                <a:cubicBezTo>
                                  <a:pt x="4550" y="17"/>
                                  <a:pt x="4546" y="13"/>
                                  <a:pt x="4546" y="9"/>
                                </a:cubicBezTo>
                                <a:cubicBezTo>
                                  <a:pt x="4546" y="5"/>
                                  <a:pt x="4550" y="1"/>
                                  <a:pt x="4554" y="1"/>
                                </a:cubicBezTo>
                                <a:close/>
                                <a:moveTo>
                                  <a:pt x="4586" y="1"/>
                                </a:moveTo>
                                <a:lnTo>
                                  <a:pt x="4586" y="1"/>
                                </a:lnTo>
                                <a:cubicBezTo>
                                  <a:pt x="4590" y="1"/>
                                  <a:pt x="4594" y="5"/>
                                  <a:pt x="4594" y="9"/>
                                </a:cubicBezTo>
                                <a:cubicBezTo>
                                  <a:pt x="4594" y="13"/>
                                  <a:pt x="4590" y="17"/>
                                  <a:pt x="4586" y="17"/>
                                </a:cubicBezTo>
                                <a:lnTo>
                                  <a:pt x="4586" y="17"/>
                                </a:lnTo>
                                <a:cubicBezTo>
                                  <a:pt x="4582" y="17"/>
                                  <a:pt x="4578" y="13"/>
                                  <a:pt x="4578" y="9"/>
                                </a:cubicBezTo>
                                <a:cubicBezTo>
                                  <a:pt x="4578" y="5"/>
                                  <a:pt x="4582" y="1"/>
                                  <a:pt x="4586" y="1"/>
                                </a:cubicBezTo>
                                <a:close/>
                                <a:moveTo>
                                  <a:pt x="4618" y="1"/>
                                </a:moveTo>
                                <a:lnTo>
                                  <a:pt x="4618" y="1"/>
                                </a:lnTo>
                                <a:cubicBezTo>
                                  <a:pt x="4622" y="1"/>
                                  <a:pt x="4626" y="5"/>
                                  <a:pt x="4626" y="9"/>
                                </a:cubicBezTo>
                                <a:cubicBezTo>
                                  <a:pt x="4626" y="13"/>
                                  <a:pt x="4622" y="17"/>
                                  <a:pt x="4618" y="17"/>
                                </a:cubicBezTo>
                                <a:lnTo>
                                  <a:pt x="4618" y="17"/>
                                </a:lnTo>
                                <a:cubicBezTo>
                                  <a:pt x="4614" y="17"/>
                                  <a:pt x="4610" y="13"/>
                                  <a:pt x="4610" y="9"/>
                                </a:cubicBezTo>
                                <a:cubicBezTo>
                                  <a:pt x="4610" y="5"/>
                                  <a:pt x="4614" y="1"/>
                                  <a:pt x="4618" y="1"/>
                                </a:cubicBezTo>
                                <a:close/>
                                <a:moveTo>
                                  <a:pt x="4650" y="1"/>
                                </a:moveTo>
                                <a:lnTo>
                                  <a:pt x="4650" y="1"/>
                                </a:lnTo>
                                <a:cubicBezTo>
                                  <a:pt x="4655" y="1"/>
                                  <a:pt x="4658" y="5"/>
                                  <a:pt x="4658" y="9"/>
                                </a:cubicBezTo>
                                <a:cubicBezTo>
                                  <a:pt x="4658" y="13"/>
                                  <a:pt x="4655" y="17"/>
                                  <a:pt x="4650" y="17"/>
                                </a:cubicBezTo>
                                <a:lnTo>
                                  <a:pt x="4650" y="17"/>
                                </a:lnTo>
                                <a:cubicBezTo>
                                  <a:pt x="4646" y="17"/>
                                  <a:pt x="4642" y="13"/>
                                  <a:pt x="4642" y="9"/>
                                </a:cubicBezTo>
                                <a:cubicBezTo>
                                  <a:pt x="4642" y="5"/>
                                  <a:pt x="4646" y="1"/>
                                  <a:pt x="4650" y="1"/>
                                </a:cubicBezTo>
                                <a:close/>
                                <a:moveTo>
                                  <a:pt x="4682" y="1"/>
                                </a:moveTo>
                                <a:lnTo>
                                  <a:pt x="4682" y="1"/>
                                </a:lnTo>
                                <a:cubicBezTo>
                                  <a:pt x="4687" y="1"/>
                                  <a:pt x="4690" y="5"/>
                                  <a:pt x="4690" y="9"/>
                                </a:cubicBezTo>
                                <a:cubicBezTo>
                                  <a:pt x="4690" y="13"/>
                                  <a:pt x="4687" y="17"/>
                                  <a:pt x="4682" y="17"/>
                                </a:cubicBezTo>
                                <a:lnTo>
                                  <a:pt x="4682" y="17"/>
                                </a:lnTo>
                                <a:cubicBezTo>
                                  <a:pt x="4678" y="17"/>
                                  <a:pt x="4674" y="13"/>
                                  <a:pt x="4674" y="9"/>
                                </a:cubicBezTo>
                                <a:cubicBezTo>
                                  <a:pt x="4674" y="5"/>
                                  <a:pt x="4678" y="1"/>
                                  <a:pt x="4682" y="1"/>
                                </a:cubicBezTo>
                                <a:close/>
                                <a:moveTo>
                                  <a:pt x="4714" y="1"/>
                                </a:moveTo>
                                <a:lnTo>
                                  <a:pt x="4714" y="1"/>
                                </a:lnTo>
                                <a:cubicBezTo>
                                  <a:pt x="4719" y="1"/>
                                  <a:pt x="4722" y="5"/>
                                  <a:pt x="4722" y="9"/>
                                </a:cubicBezTo>
                                <a:cubicBezTo>
                                  <a:pt x="4722" y="13"/>
                                  <a:pt x="4719" y="17"/>
                                  <a:pt x="4714" y="17"/>
                                </a:cubicBezTo>
                                <a:lnTo>
                                  <a:pt x="4714" y="17"/>
                                </a:lnTo>
                                <a:cubicBezTo>
                                  <a:pt x="4710" y="17"/>
                                  <a:pt x="4706" y="13"/>
                                  <a:pt x="4706" y="9"/>
                                </a:cubicBezTo>
                                <a:cubicBezTo>
                                  <a:pt x="4706" y="5"/>
                                  <a:pt x="4710" y="1"/>
                                  <a:pt x="4714" y="1"/>
                                </a:cubicBezTo>
                                <a:close/>
                                <a:moveTo>
                                  <a:pt x="4746" y="1"/>
                                </a:moveTo>
                                <a:lnTo>
                                  <a:pt x="4746" y="1"/>
                                </a:lnTo>
                                <a:cubicBezTo>
                                  <a:pt x="4751" y="1"/>
                                  <a:pt x="4754" y="5"/>
                                  <a:pt x="4754" y="9"/>
                                </a:cubicBezTo>
                                <a:cubicBezTo>
                                  <a:pt x="4754" y="13"/>
                                  <a:pt x="4751" y="17"/>
                                  <a:pt x="4746" y="17"/>
                                </a:cubicBezTo>
                                <a:lnTo>
                                  <a:pt x="4746" y="17"/>
                                </a:lnTo>
                                <a:cubicBezTo>
                                  <a:pt x="4742" y="17"/>
                                  <a:pt x="4738" y="13"/>
                                  <a:pt x="4738" y="9"/>
                                </a:cubicBezTo>
                                <a:cubicBezTo>
                                  <a:pt x="4738" y="5"/>
                                  <a:pt x="4742" y="1"/>
                                  <a:pt x="4746" y="1"/>
                                </a:cubicBezTo>
                                <a:close/>
                                <a:moveTo>
                                  <a:pt x="4778" y="1"/>
                                </a:moveTo>
                                <a:lnTo>
                                  <a:pt x="4778" y="1"/>
                                </a:lnTo>
                                <a:cubicBezTo>
                                  <a:pt x="4783" y="1"/>
                                  <a:pt x="4786" y="5"/>
                                  <a:pt x="4786" y="9"/>
                                </a:cubicBezTo>
                                <a:cubicBezTo>
                                  <a:pt x="4786" y="13"/>
                                  <a:pt x="4783" y="17"/>
                                  <a:pt x="4778" y="17"/>
                                </a:cubicBezTo>
                                <a:lnTo>
                                  <a:pt x="4778" y="17"/>
                                </a:lnTo>
                                <a:cubicBezTo>
                                  <a:pt x="4774" y="17"/>
                                  <a:pt x="4770" y="13"/>
                                  <a:pt x="4770" y="9"/>
                                </a:cubicBezTo>
                                <a:cubicBezTo>
                                  <a:pt x="4770" y="5"/>
                                  <a:pt x="4774" y="1"/>
                                  <a:pt x="4778" y="1"/>
                                </a:cubicBezTo>
                                <a:close/>
                                <a:moveTo>
                                  <a:pt x="4810" y="1"/>
                                </a:moveTo>
                                <a:lnTo>
                                  <a:pt x="4810" y="1"/>
                                </a:lnTo>
                                <a:cubicBezTo>
                                  <a:pt x="4815" y="1"/>
                                  <a:pt x="4818" y="5"/>
                                  <a:pt x="4818" y="9"/>
                                </a:cubicBezTo>
                                <a:cubicBezTo>
                                  <a:pt x="4818" y="13"/>
                                  <a:pt x="4815" y="17"/>
                                  <a:pt x="4810" y="17"/>
                                </a:cubicBezTo>
                                <a:lnTo>
                                  <a:pt x="4810" y="17"/>
                                </a:lnTo>
                                <a:cubicBezTo>
                                  <a:pt x="4806" y="17"/>
                                  <a:pt x="4802" y="13"/>
                                  <a:pt x="4802" y="9"/>
                                </a:cubicBezTo>
                                <a:cubicBezTo>
                                  <a:pt x="4802" y="5"/>
                                  <a:pt x="4806" y="1"/>
                                  <a:pt x="4810" y="1"/>
                                </a:cubicBezTo>
                                <a:close/>
                                <a:moveTo>
                                  <a:pt x="4842" y="1"/>
                                </a:moveTo>
                                <a:lnTo>
                                  <a:pt x="4842" y="1"/>
                                </a:lnTo>
                                <a:cubicBezTo>
                                  <a:pt x="4847" y="1"/>
                                  <a:pt x="4850" y="5"/>
                                  <a:pt x="4850" y="9"/>
                                </a:cubicBezTo>
                                <a:cubicBezTo>
                                  <a:pt x="4850" y="13"/>
                                  <a:pt x="4847" y="17"/>
                                  <a:pt x="4842" y="17"/>
                                </a:cubicBezTo>
                                <a:lnTo>
                                  <a:pt x="4842" y="17"/>
                                </a:lnTo>
                                <a:cubicBezTo>
                                  <a:pt x="4838" y="17"/>
                                  <a:pt x="4834" y="13"/>
                                  <a:pt x="4834" y="9"/>
                                </a:cubicBezTo>
                                <a:cubicBezTo>
                                  <a:pt x="4834" y="5"/>
                                  <a:pt x="4838" y="1"/>
                                  <a:pt x="4842" y="1"/>
                                </a:cubicBezTo>
                                <a:close/>
                                <a:moveTo>
                                  <a:pt x="4874" y="1"/>
                                </a:moveTo>
                                <a:lnTo>
                                  <a:pt x="4874" y="1"/>
                                </a:lnTo>
                                <a:cubicBezTo>
                                  <a:pt x="4879" y="1"/>
                                  <a:pt x="4882" y="5"/>
                                  <a:pt x="4882" y="9"/>
                                </a:cubicBezTo>
                                <a:cubicBezTo>
                                  <a:pt x="4882" y="13"/>
                                  <a:pt x="4879" y="17"/>
                                  <a:pt x="4874" y="17"/>
                                </a:cubicBezTo>
                                <a:lnTo>
                                  <a:pt x="4874" y="17"/>
                                </a:lnTo>
                                <a:cubicBezTo>
                                  <a:pt x="4870" y="17"/>
                                  <a:pt x="4866" y="13"/>
                                  <a:pt x="4866" y="9"/>
                                </a:cubicBezTo>
                                <a:cubicBezTo>
                                  <a:pt x="4866" y="5"/>
                                  <a:pt x="4870" y="1"/>
                                  <a:pt x="4874" y="1"/>
                                </a:cubicBezTo>
                                <a:close/>
                                <a:moveTo>
                                  <a:pt x="4906" y="1"/>
                                </a:moveTo>
                                <a:lnTo>
                                  <a:pt x="4906" y="1"/>
                                </a:lnTo>
                                <a:cubicBezTo>
                                  <a:pt x="4911" y="1"/>
                                  <a:pt x="4914" y="5"/>
                                  <a:pt x="4914" y="9"/>
                                </a:cubicBezTo>
                                <a:cubicBezTo>
                                  <a:pt x="4914" y="13"/>
                                  <a:pt x="4911" y="17"/>
                                  <a:pt x="4906" y="17"/>
                                </a:cubicBezTo>
                                <a:lnTo>
                                  <a:pt x="4906" y="17"/>
                                </a:lnTo>
                                <a:cubicBezTo>
                                  <a:pt x="4902" y="17"/>
                                  <a:pt x="4898" y="13"/>
                                  <a:pt x="4898" y="9"/>
                                </a:cubicBezTo>
                                <a:cubicBezTo>
                                  <a:pt x="4898" y="5"/>
                                  <a:pt x="4902" y="1"/>
                                  <a:pt x="4906" y="1"/>
                                </a:cubicBezTo>
                                <a:close/>
                                <a:moveTo>
                                  <a:pt x="4938" y="1"/>
                                </a:moveTo>
                                <a:lnTo>
                                  <a:pt x="4938" y="1"/>
                                </a:lnTo>
                                <a:cubicBezTo>
                                  <a:pt x="4943" y="1"/>
                                  <a:pt x="4946" y="5"/>
                                  <a:pt x="4946" y="9"/>
                                </a:cubicBezTo>
                                <a:cubicBezTo>
                                  <a:pt x="4946" y="13"/>
                                  <a:pt x="4943" y="17"/>
                                  <a:pt x="4938" y="17"/>
                                </a:cubicBezTo>
                                <a:lnTo>
                                  <a:pt x="4938" y="17"/>
                                </a:lnTo>
                                <a:cubicBezTo>
                                  <a:pt x="4934" y="17"/>
                                  <a:pt x="4930" y="13"/>
                                  <a:pt x="4930" y="9"/>
                                </a:cubicBezTo>
                                <a:cubicBezTo>
                                  <a:pt x="4930" y="5"/>
                                  <a:pt x="4934" y="1"/>
                                  <a:pt x="4938" y="1"/>
                                </a:cubicBezTo>
                                <a:close/>
                                <a:moveTo>
                                  <a:pt x="4970" y="1"/>
                                </a:moveTo>
                                <a:lnTo>
                                  <a:pt x="4970" y="1"/>
                                </a:lnTo>
                                <a:cubicBezTo>
                                  <a:pt x="4975" y="1"/>
                                  <a:pt x="4978" y="5"/>
                                  <a:pt x="4978" y="9"/>
                                </a:cubicBezTo>
                                <a:cubicBezTo>
                                  <a:pt x="4978" y="13"/>
                                  <a:pt x="4975" y="17"/>
                                  <a:pt x="4970" y="17"/>
                                </a:cubicBezTo>
                                <a:lnTo>
                                  <a:pt x="4970" y="17"/>
                                </a:lnTo>
                                <a:cubicBezTo>
                                  <a:pt x="4966" y="17"/>
                                  <a:pt x="4962" y="13"/>
                                  <a:pt x="4962" y="9"/>
                                </a:cubicBezTo>
                                <a:cubicBezTo>
                                  <a:pt x="4962" y="5"/>
                                  <a:pt x="4966" y="1"/>
                                  <a:pt x="4970" y="1"/>
                                </a:cubicBezTo>
                                <a:close/>
                                <a:moveTo>
                                  <a:pt x="5002" y="1"/>
                                </a:moveTo>
                                <a:lnTo>
                                  <a:pt x="5002" y="1"/>
                                </a:lnTo>
                                <a:cubicBezTo>
                                  <a:pt x="5007" y="1"/>
                                  <a:pt x="5010" y="5"/>
                                  <a:pt x="5010" y="9"/>
                                </a:cubicBezTo>
                                <a:cubicBezTo>
                                  <a:pt x="5010" y="14"/>
                                  <a:pt x="5007" y="17"/>
                                  <a:pt x="5002" y="17"/>
                                </a:cubicBezTo>
                                <a:lnTo>
                                  <a:pt x="5002" y="17"/>
                                </a:lnTo>
                                <a:cubicBezTo>
                                  <a:pt x="4998" y="17"/>
                                  <a:pt x="4994" y="14"/>
                                  <a:pt x="4994" y="9"/>
                                </a:cubicBezTo>
                                <a:cubicBezTo>
                                  <a:pt x="4994" y="5"/>
                                  <a:pt x="4998" y="1"/>
                                  <a:pt x="5002" y="1"/>
                                </a:cubicBezTo>
                                <a:close/>
                                <a:moveTo>
                                  <a:pt x="5034" y="1"/>
                                </a:moveTo>
                                <a:lnTo>
                                  <a:pt x="5034" y="1"/>
                                </a:lnTo>
                                <a:cubicBezTo>
                                  <a:pt x="5039" y="1"/>
                                  <a:pt x="5042" y="5"/>
                                  <a:pt x="5042" y="9"/>
                                </a:cubicBezTo>
                                <a:cubicBezTo>
                                  <a:pt x="5042" y="14"/>
                                  <a:pt x="5039" y="17"/>
                                  <a:pt x="5034" y="17"/>
                                </a:cubicBezTo>
                                <a:lnTo>
                                  <a:pt x="5034" y="17"/>
                                </a:lnTo>
                                <a:cubicBezTo>
                                  <a:pt x="5030" y="17"/>
                                  <a:pt x="5026" y="14"/>
                                  <a:pt x="5026" y="9"/>
                                </a:cubicBezTo>
                                <a:cubicBezTo>
                                  <a:pt x="5026" y="5"/>
                                  <a:pt x="5030" y="1"/>
                                  <a:pt x="5034" y="1"/>
                                </a:cubicBezTo>
                                <a:close/>
                                <a:moveTo>
                                  <a:pt x="5066" y="1"/>
                                </a:moveTo>
                                <a:lnTo>
                                  <a:pt x="5066" y="1"/>
                                </a:lnTo>
                                <a:cubicBezTo>
                                  <a:pt x="5071" y="1"/>
                                  <a:pt x="5074" y="5"/>
                                  <a:pt x="5074" y="9"/>
                                </a:cubicBezTo>
                                <a:cubicBezTo>
                                  <a:pt x="5074" y="14"/>
                                  <a:pt x="5071" y="17"/>
                                  <a:pt x="5066" y="17"/>
                                </a:cubicBezTo>
                                <a:lnTo>
                                  <a:pt x="5066" y="17"/>
                                </a:lnTo>
                                <a:cubicBezTo>
                                  <a:pt x="5062" y="17"/>
                                  <a:pt x="5058" y="14"/>
                                  <a:pt x="5058" y="9"/>
                                </a:cubicBezTo>
                                <a:cubicBezTo>
                                  <a:pt x="5058" y="5"/>
                                  <a:pt x="5062" y="1"/>
                                  <a:pt x="5066" y="1"/>
                                </a:cubicBezTo>
                                <a:close/>
                                <a:moveTo>
                                  <a:pt x="5098" y="1"/>
                                </a:moveTo>
                                <a:lnTo>
                                  <a:pt x="5098" y="1"/>
                                </a:lnTo>
                                <a:cubicBezTo>
                                  <a:pt x="5103" y="1"/>
                                  <a:pt x="5106" y="5"/>
                                  <a:pt x="5106" y="9"/>
                                </a:cubicBezTo>
                                <a:cubicBezTo>
                                  <a:pt x="5106" y="14"/>
                                  <a:pt x="5103" y="17"/>
                                  <a:pt x="5098" y="17"/>
                                </a:cubicBezTo>
                                <a:lnTo>
                                  <a:pt x="5098" y="17"/>
                                </a:lnTo>
                                <a:cubicBezTo>
                                  <a:pt x="5094" y="17"/>
                                  <a:pt x="5090" y="14"/>
                                  <a:pt x="5090" y="9"/>
                                </a:cubicBezTo>
                                <a:cubicBezTo>
                                  <a:pt x="5090" y="5"/>
                                  <a:pt x="5094" y="1"/>
                                  <a:pt x="5098" y="1"/>
                                </a:cubicBezTo>
                                <a:close/>
                                <a:moveTo>
                                  <a:pt x="5130" y="1"/>
                                </a:moveTo>
                                <a:lnTo>
                                  <a:pt x="5130" y="1"/>
                                </a:lnTo>
                                <a:cubicBezTo>
                                  <a:pt x="5135" y="1"/>
                                  <a:pt x="5138" y="5"/>
                                  <a:pt x="5138" y="9"/>
                                </a:cubicBezTo>
                                <a:cubicBezTo>
                                  <a:pt x="5138" y="14"/>
                                  <a:pt x="5135" y="17"/>
                                  <a:pt x="5130" y="17"/>
                                </a:cubicBezTo>
                                <a:lnTo>
                                  <a:pt x="5130" y="17"/>
                                </a:lnTo>
                                <a:cubicBezTo>
                                  <a:pt x="5126" y="17"/>
                                  <a:pt x="5122" y="14"/>
                                  <a:pt x="5122" y="9"/>
                                </a:cubicBezTo>
                                <a:cubicBezTo>
                                  <a:pt x="5122" y="5"/>
                                  <a:pt x="5126" y="1"/>
                                  <a:pt x="5130" y="1"/>
                                </a:cubicBezTo>
                                <a:close/>
                                <a:moveTo>
                                  <a:pt x="5162" y="1"/>
                                </a:moveTo>
                                <a:lnTo>
                                  <a:pt x="5162" y="1"/>
                                </a:lnTo>
                                <a:cubicBezTo>
                                  <a:pt x="5167" y="1"/>
                                  <a:pt x="5170" y="5"/>
                                  <a:pt x="5170" y="9"/>
                                </a:cubicBezTo>
                                <a:cubicBezTo>
                                  <a:pt x="5170" y="14"/>
                                  <a:pt x="5167" y="17"/>
                                  <a:pt x="5162" y="17"/>
                                </a:cubicBezTo>
                                <a:lnTo>
                                  <a:pt x="5162" y="17"/>
                                </a:lnTo>
                                <a:cubicBezTo>
                                  <a:pt x="5158" y="17"/>
                                  <a:pt x="5154" y="14"/>
                                  <a:pt x="5154" y="9"/>
                                </a:cubicBezTo>
                                <a:cubicBezTo>
                                  <a:pt x="5154" y="5"/>
                                  <a:pt x="5158" y="1"/>
                                  <a:pt x="5162" y="1"/>
                                </a:cubicBezTo>
                                <a:close/>
                                <a:moveTo>
                                  <a:pt x="5194" y="1"/>
                                </a:moveTo>
                                <a:lnTo>
                                  <a:pt x="5194" y="1"/>
                                </a:lnTo>
                                <a:cubicBezTo>
                                  <a:pt x="5199" y="1"/>
                                  <a:pt x="5202" y="5"/>
                                  <a:pt x="5202" y="9"/>
                                </a:cubicBezTo>
                                <a:cubicBezTo>
                                  <a:pt x="5202" y="14"/>
                                  <a:pt x="5199" y="17"/>
                                  <a:pt x="5194" y="17"/>
                                </a:cubicBezTo>
                                <a:lnTo>
                                  <a:pt x="5194" y="17"/>
                                </a:lnTo>
                                <a:cubicBezTo>
                                  <a:pt x="5190" y="17"/>
                                  <a:pt x="5186" y="14"/>
                                  <a:pt x="5186" y="9"/>
                                </a:cubicBezTo>
                                <a:cubicBezTo>
                                  <a:pt x="5186" y="5"/>
                                  <a:pt x="5190" y="1"/>
                                  <a:pt x="5194" y="1"/>
                                </a:cubicBezTo>
                                <a:close/>
                                <a:moveTo>
                                  <a:pt x="5226" y="1"/>
                                </a:moveTo>
                                <a:lnTo>
                                  <a:pt x="5226" y="1"/>
                                </a:lnTo>
                                <a:cubicBezTo>
                                  <a:pt x="5231" y="1"/>
                                  <a:pt x="5234" y="5"/>
                                  <a:pt x="5234" y="9"/>
                                </a:cubicBezTo>
                                <a:cubicBezTo>
                                  <a:pt x="5234" y="14"/>
                                  <a:pt x="5231" y="17"/>
                                  <a:pt x="5226" y="17"/>
                                </a:cubicBezTo>
                                <a:lnTo>
                                  <a:pt x="5226" y="17"/>
                                </a:lnTo>
                                <a:cubicBezTo>
                                  <a:pt x="5222" y="17"/>
                                  <a:pt x="5218" y="14"/>
                                  <a:pt x="5218" y="9"/>
                                </a:cubicBezTo>
                                <a:cubicBezTo>
                                  <a:pt x="5218" y="5"/>
                                  <a:pt x="5222" y="1"/>
                                  <a:pt x="5226" y="1"/>
                                </a:cubicBezTo>
                                <a:close/>
                                <a:moveTo>
                                  <a:pt x="5258" y="1"/>
                                </a:moveTo>
                                <a:lnTo>
                                  <a:pt x="5258" y="1"/>
                                </a:lnTo>
                                <a:cubicBezTo>
                                  <a:pt x="5263" y="1"/>
                                  <a:pt x="5266" y="5"/>
                                  <a:pt x="5266" y="9"/>
                                </a:cubicBezTo>
                                <a:cubicBezTo>
                                  <a:pt x="5266" y="14"/>
                                  <a:pt x="5263" y="17"/>
                                  <a:pt x="5258" y="17"/>
                                </a:cubicBezTo>
                                <a:lnTo>
                                  <a:pt x="5258" y="17"/>
                                </a:lnTo>
                                <a:cubicBezTo>
                                  <a:pt x="5254" y="17"/>
                                  <a:pt x="5250" y="14"/>
                                  <a:pt x="5250" y="9"/>
                                </a:cubicBezTo>
                                <a:cubicBezTo>
                                  <a:pt x="5250" y="5"/>
                                  <a:pt x="5254" y="1"/>
                                  <a:pt x="5258" y="1"/>
                                </a:cubicBezTo>
                                <a:close/>
                                <a:moveTo>
                                  <a:pt x="5290" y="1"/>
                                </a:moveTo>
                                <a:lnTo>
                                  <a:pt x="5290" y="1"/>
                                </a:lnTo>
                                <a:cubicBezTo>
                                  <a:pt x="5295" y="1"/>
                                  <a:pt x="5298" y="5"/>
                                  <a:pt x="5298" y="9"/>
                                </a:cubicBezTo>
                                <a:cubicBezTo>
                                  <a:pt x="5298" y="14"/>
                                  <a:pt x="5295" y="17"/>
                                  <a:pt x="5290" y="17"/>
                                </a:cubicBezTo>
                                <a:lnTo>
                                  <a:pt x="5290" y="17"/>
                                </a:lnTo>
                                <a:cubicBezTo>
                                  <a:pt x="5286" y="17"/>
                                  <a:pt x="5282" y="14"/>
                                  <a:pt x="5282" y="9"/>
                                </a:cubicBezTo>
                                <a:cubicBezTo>
                                  <a:pt x="5282" y="5"/>
                                  <a:pt x="5286" y="1"/>
                                  <a:pt x="5290" y="1"/>
                                </a:cubicBezTo>
                                <a:close/>
                                <a:moveTo>
                                  <a:pt x="5322" y="1"/>
                                </a:moveTo>
                                <a:lnTo>
                                  <a:pt x="5322" y="1"/>
                                </a:lnTo>
                                <a:cubicBezTo>
                                  <a:pt x="5327" y="1"/>
                                  <a:pt x="5330" y="5"/>
                                  <a:pt x="5330" y="9"/>
                                </a:cubicBezTo>
                                <a:cubicBezTo>
                                  <a:pt x="5330" y="14"/>
                                  <a:pt x="5327" y="17"/>
                                  <a:pt x="5322" y="17"/>
                                </a:cubicBezTo>
                                <a:lnTo>
                                  <a:pt x="5322" y="17"/>
                                </a:lnTo>
                                <a:cubicBezTo>
                                  <a:pt x="5318" y="17"/>
                                  <a:pt x="5314" y="14"/>
                                  <a:pt x="5314" y="9"/>
                                </a:cubicBezTo>
                                <a:cubicBezTo>
                                  <a:pt x="5314" y="5"/>
                                  <a:pt x="5318" y="1"/>
                                  <a:pt x="5322" y="1"/>
                                </a:cubicBezTo>
                                <a:close/>
                                <a:moveTo>
                                  <a:pt x="5354" y="1"/>
                                </a:moveTo>
                                <a:lnTo>
                                  <a:pt x="5354" y="1"/>
                                </a:lnTo>
                                <a:cubicBezTo>
                                  <a:pt x="5359" y="1"/>
                                  <a:pt x="5362" y="5"/>
                                  <a:pt x="5362" y="9"/>
                                </a:cubicBezTo>
                                <a:cubicBezTo>
                                  <a:pt x="5362" y="14"/>
                                  <a:pt x="5359" y="17"/>
                                  <a:pt x="5354" y="17"/>
                                </a:cubicBezTo>
                                <a:lnTo>
                                  <a:pt x="5354" y="17"/>
                                </a:lnTo>
                                <a:cubicBezTo>
                                  <a:pt x="5350" y="17"/>
                                  <a:pt x="5346" y="14"/>
                                  <a:pt x="5346" y="9"/>
                                </a:cubicBezTo>
                                <a:cubicBezTo>
                                  <a:pt x="5346" y="5"/>
                                  <a:pt x="5350" y="1"/>
                                  <a:pt x="5354" y="1"/>
                                </a:cubicBezTo>
                                <a:close/>
                                <a:moveTo>
                                  <a:pt x="5386" y="1"/>
                                </a:moveTo>
                                <a:lnTo>
                                  <a:pt x="5386" y="1"/>
                                </a:lnTo>
                                <a:cubicBezTo>
                                  <a:pt x="5391" y="1"/>
                                  <a:pt x="5394" y="5"/>
                                  <a:pt x="5394" y="9"/>
                                </a:cubicBezTo>
                                <a:cubicBezTo>
                                  <a:pt x="5394" y="14"/>
                                  <a:pt x="5391" y="17"/>
                                  <a:pt x="5386" y="17"/>
                                </a:cubicBezTo>
                                <a:lnTo>
                                  <a:pt x="5386" y="17"/>
                                </a:lnTo>
                                <a:cubicBezTo>
                                  <a:pt x="5382" y="17"/>
                                  <a:pt x="5378" y="14"/>
                                  <a:pt x="5378" y="9"/>
                                </a:cubicBezTo>
                                <a:cubicBezTo>
                                  <a:pt x="5378" y="5"/>
                                  <a:pt x="5382" y="1"/>
                                  <a:pt x="5386" y="1"/>
                                </a:cubicBezTo>
                                <a:close/>
                                <a:moveTo>
                                  <a:pt x="5418" y="1"/>
                                </a:moveTo>
                                <a:lnTo>
                                  <a:pt x="5418" y="1"/>
                                </a:lnTo>
                                <a:cubicBezTo>
                                  <a:pt x="5423" y="1"/>
                                  <a:pt x="5426" y="5"/>
                                  <a:pt x="5426" y="9"/>
                                </a:cubicBezTo>
                                <a:cubicBezTo>
                                  <a:pt x="5426" y="14"/>
                                  <a:pt x="5423" y="17"/>
                                  <a:pt x="5418" y="17"/>
                                </a:cubicBezTo>
                                <a:lnTo>
                                  <a:pt x="5418" y="17"/>
                                </a:lnTo>
                                <a:cubicBezTo>
                                  <a:pt x="5414" y="17"/>
                                  <a:pt x="5410" y="14"/>
                                  <a:pt x="5410" y="9"/>
                                </a:cubicBezTo>
                                <a:cubicBezTo>
                                  <a:pt x="5410" y="5"/>
                                  <a:pt x="5414" y="1"/>
                                  <a:pt x="5418" y="1"/>
                                </a:cubicBezTo>
                                <a:close/>
                                <a:moveTo>
                                  <a:pt x="5450" y="1"/>
                                </a:moveTo>
                                <a:lnTo>
                                  <a:pt x="5450" y="1"/>
                                </a:lnTo>
                                <a:cubicBezTo>
                                  <a:pt x="5455" y="1"/>
                                  <a:pt x="5458" y="5"/>
                                  <a:pt x="5458" y="9"/>
                                </a:cubicBezTo>
                                <a:cubicBezTo>
                                  <a:pt x="5458" y="14"/>
                                  <a:pt x="5455" y="17"/>
                                  <a:pt x="5450" y="17"/>
                                </a:cubicBezTo>
                                <a:lnTo>
                                  <a:pt x="5450" y="17"/>
                                </a:lnTo>
                                <a:cubicBezTo>
                                  <a:pt x="5446" y="17"/>
                                  <a:pt x="5442" y="14"/>
                                  <a:pt x="5442" y="9"/>
                                </a:cubicBezTo>
                                <a:cubicBezTo>
                                  <a:pt x="5442" y="5"/>
                                  <a:pt x="5446" y="1"/>
                                  <a:pt x="5450" y="1"/>
                                </a:cubicBezTo>
                                <a:close/>
                                <a:moveTo>
                                  <a:pt x="5482" y="1"/>
                                </a:moveTo>
                                <a:lnTo>
                                  <a:pt x="5483" y="1"/>
                                </a:lnTo>
                                <a:cubicBezTo>
                                  <a:pt x="5487" y="1"/>
                                  <a:pt x="5491" y="5"/>
                                  <a:pt x="5491" y="9"/>
                                </a:cubicBezTo>
                                <a:cubicBezTo>
                                  <a:pt x="5491" y="14"/>
                                  <a:pt x="5487" y="17"/>
                                  <a:pt x="5483" y="17"/>
                                </a:cubicBezTo>
                                <a:lnTo>
                                  <a:pt x="5482" y="17"/>
                                </a:lnTo>
                                <a:cubicBezTo>
                                  <a:pt x="5478" y="17"/>
                                  <a:pt x="5474" y="14"/>
                                  <a:pt x="5474" y="9"/>
                                </a:cubicBezTo>
                                <a:cubicBezTo>
                                  <a:pt x="5474" y="5"/>
                                  <a:pt x="5478" y="1"/>
                                  <a:pt x="5482" y="1"/>
                                </a:cubicBezTo>
                                <a:close/>
                                <a:moveTo>
                                  <a:pt x="5515" y="1"/>
                                </a:moveTo>
                                <a:lnTo>
                                  <a:pt x="5515" y="1"/>
                                </a:lnTo>
                                <a:cubicBezTo>
                                  <a:pt x="5519" y="1"/>
                                  <a:pt x="5523" y="5"/>
                                  <a:pt x="5523" y="9"/>
                                </a:cubicBezTo>
                                <a:cubicBezTo>
                                  <a:pt x="5523" y="14"/>
                                  <a:pt x="5519" y="17"/>
                                  <a:pt x="5515" y="17"/>
                                </a:cubicBezTo>
                                <a:lnTo>
                                  <a:pt x="5515" y="17"/>
                                </a:lnTo>
                                <a:cubicBezTo>
                                  <a:pt x="5510" y="17"/>
                                  <a:pt x="5507" y="14"/>
                                  <a:pt x="5507" y="9"/>
                                </a:cubicBezTo>
                                <a:cubicBezTo>
                                  <a:pt x="5507" y="5"/>
                                  <a:pt x="5510" y="1"/>
                                  <a:pt x="5515" y="1"/>
                                </a:cubicBezTo>
                                <a:close/>
                                <a:moveTo>
                                  <a:pt x="5547" y="1"/>
                                </a:moveTo>
                                <a:lnTo>
                                  <a:pt x="5547" y="1"/>
                                </a:lnTo>
                                <a:cubicBezTo>
                                  <a:pt x="5551" y="1"/>
                                  <a:pt x="5555" y="5"/>
                                  <a:pt x="5555" y="9"/>
                                </a:cubicBezTo>
                                <a:cubicBezTo>
                                  <a:pt x="5555" y="14"/>
                                  <a:pt x="5551" y="17"/>
                                  <a:pt x="5547" y="17"/>
                                </a:cubicBezTo>
                                <a:lnTo>
                                  <a:pt x="5547" y="17"/>
                                </a:lnTo>
                                <a:cubicBezTo>
                                  <a:pt x="5542" y="17"/>
                                  <a:pt x="5539" y="14"/>
                                  <a:pt x="5539" y="9"/>
                                </a:cubicBezTo>
                                <a:cubicBezTo>
                                  <a:pt x="5539" y="5"/>
                                  <a:pt x="5542" y="1"/>
                                  <a:pt x="5547" y="1"/>
                                </a:cubicBezTo>
                                <a:close/>
                                <a:moveTo>
                                  <a:pt x="5579" y="1"/>
                                </a:moveTo>
                                <a:lnTo>
                                  <a:pt x="5579" y="1"/>
                                </a:lnTo>
                                <a:cubicBezTo>
                                  <a:pt x="5583" y="1"/>
                                  <a:pt x="5587" y="5"/>
                                  <a:pt x="5587" y="9"/>
                                </a:cubicBezTo>
                                <a:cubicBezTo>
                                  <a:pt x="5587" y="14"/>
                                  <a:pt x="5583" y="17"/>
                                  <a:pt x="5579" y="17"/>
                                </a:cubicBezTo>
                                <a:lnTo>
                                  <a:pt x="5579" y="17"/>
                                </a:lnTo>
                                <a:cubicBezTo>
                                  <a:pt x="5574" y="17"/>
                                  <a:pt x="5571" y="14"/>
                                  <a:pt x="5571" y="9"/>
                                </a:cubicBezTo>
                                <a:cubicBezTo>
                                  <a:pt x="5571" y="5"/>
                                  <a:pt x="5574" y="1"/>
                                  <a:pt x="5579" y="1"/>
                                </a:cubicBezTo>
                                <a:close/>
                                <a:moveTo>
                                  <a:pt x="5611" y="1"/>
                                </a:moveTo>
                                <a:lnTo>
                                  <a:pt x="5611" y="1"/>
                                </a:lnTo>
                                <a:cubicBezTo>
                                  <a:pt x="5615" y="1"/>
                                  <a:pt x="5619" y="5"/>
                                  <a:pt x="5619" y="9"/>
                                </a:cubicBezTo>
                                <a:cubicBezTo>
                                  <a:pt x="5619" y="14"/>
                                  <a:pt x="5615" y="17"/>
                                  <a:pt x="5611" y="17"/>
                                </a:cubicBezTo>
                                <a:lnTo>
                                  <a:pt x="5611" y="17"/>
                                </a:lnTo>
                                <a:cubicBezTo>
                                  <a:pt x="5606" y="17"/>
                                  <a:pt x="5603" y="14"/>
                                  <a:pt x="5603" y="9"/>
                                </a:cubicBezTo>
                                <a:cubicBezTo>
                                  <a:pt x="5603" y="5"/>
                                  <a:pt x="5606" y="1"/>
                                  <a:pt x="5611" y="1"/>
                                </a:cubicBezTo>
                                <a:close/>
                                <a:moveTo>
                                  <a:pt x="5643" y="1"/>
                                </a:moveTo>
                                <a:lnTo>
                                  <a:pt x="5643" y="1"/>
                                </a:lnTo>
                                <a:cubicBezTo>
                                  <a:pt x="5647" y="1"/>
                                  <a:pt x="5651" y="5"/>
                                  <a:pt x="5651" y="9"/>
                                </a:cubicBezTo>
                                <a:cubicBezTo>
                                  <a:pt x="5651" y="14"/>
                                  <a:pt x="5647" y="17"/>
                                  <a:pt x="5643" y="17"/>
                                </a:cubicBezTo>
                                <a:lnTo>
                                  <a:pt x="5643" y="17"/>
                                </a:lnTo>
                                <a:cubicBezTo>
                                  <a:pt x="5638" y="17"/>
                                  <a:pt x="5635" y="14"/>
                                  <a:pt x="5635" y="9"/>
                                </a:cubicBezTo>
                                <a:cubicBezTo>
                                  <a:pt x="5635" y="5"/>
                                  <a:pt x="5638" y="1"/>
                                  <a:pt x="5643" y="1"/>
                                </a:cubicBezTo>
                                <a:close/>
                                <a:moveTo>
                                  <a:pt x="5675" y="1"/>
                                </a:moveTo>
                                <a:lnTo>
                                  <a:pt x="5675" y="1"/>
                                </a:lnTo>
                                <a:cubicBezTo>
                                  <a:pt x="5679" y="1"/>
                                  <a:pt x="5683" y="5"/>
                                  <a:pt x="5683" y="9"/>
                                </a:cubicBezTo>
                                <a:cubicBezTo>
                                  <a:pt x="5683" y="14"/>
                                  <a:pt x="5679" y="17"/>
                                  <a:pt x="5675" y="17"/>
                                </a:cubicBezTo>
                                <a:lnTo>
                                  <a:pt x="5675" y="17"/>
                                </a:lnTo>
                                <a:cubicBezTo>
                                  <a:pt x="5670" y="17"/>
                                  <a:pt x="5667" y="14"/>
                                  <a:pt x="5667" y="9"/>
                                </a:cubicBezTo>
                                <a:cubicBezTo>
                                  <a:pt x="5667" y="5"/>
                                  <a:pt x="5670" y="1"/>
                                  <a:pt x="5675" y="1"/>
                                </a:cubicBezTo>
                                <a:close/>
                                <a:moveTo>
                                  <a:pt x="5707" y="1"/>
                                </a:moveTo>
                                <a:lnTo>
                                  <a:pt x="5707" y="1"/>
                                </a:lnTo>
                                <a:cubicBezTo>
                                  <a:pt x="5711" y="1"/>
                                  <a:pt x="5715" y="5"/>
                                  <a:pt x="5715" y="9"/>
                                </a:cubicBezTo>
                                <a:cubicBezTo>
                                  <a:pt x="5715" y="14"/>
                                  <a:pt x="5711" y="17"/>
                                  <a:pt x="5707" y="17"/>
                                </a:cubicBezTo>
                                <a:lnTo>
                                  <a:pt x="5707" y="17"/>
                                </a:lnTo>
                                <a:cubicBezTo>
                                  <a:pt x="5702" y="17"/>
                                  <a:pt x="5699" y="14"/>
                                  <a:pt x="5699" y="9"/>
                                </a:cubicBezTo>
                                <a:cubicBezTo>
                                  <a:pt x="5699" y="5"/>
                                  <a:pt x="5702" y="1"/>
                                  <a:pt x="5707" y="1"/>
                                </a:cubicBezTo>
                                <a:close/>
                                <a:moveTo>
                                  <a:pt x="5739" y="1"/>
                                </a:moveTo>
                                <a:lnTo>
                                  <a:pt x="5739" y="1"/>
                                </a:lnTo>
                                <a:cubicBezTo>
                                  <a:pt x="5743" y="1"/>
                                  <a:pt x="5747" y="5"/>
                                  <a:pt x="5747" y="9"/>
                                </a:cubicBezTo>
                                <a:cubicBezTo>
                                  <a:pt x="5747" y="14"/>
                                  <a:pt x="5743" y="17"/>
                                  <a:pt x="5739" y="17"/>
                                </a:cubicBezTo>
                                <a:lnTo>
                                  <a:pt x="5739" y="17"/>
                                </a:lnTo>
                                <a:cubicBezTo>
                                  <a:pt x="5734" y="17"/>
                                  <a:pt x="5731" y="14"/>
                                  <a:pt x="5731" y="9"/>
                                </a:cubicBezTo>
                                <a:cubicBezTo>
                                  <a:pt x="5731" y="5"/>
                                  <a:pt x="5734" y="1"/>
                                  <a:pt x="5739" y="1"/>
                                </a:cubicBezTo>
                                <a:close/>
                                <a:moveTo>
                                  <a:pt x="5771" y="1"/>
                                </a:moveTo>
                                <a:lnTo>
                                  <a:pt x="5771" y="1"/>
                                </a:lnTo>
                                <a:cubicBezTo>
                                  <a:pt x="5775" y="1"/>
                                  <a:pt x="5779" y="5"/>
                                  <a:pt x="5779" y="9"/>
                                </a:cubicBezTo>
                                <a:cubicBezTo>
                                  <a:pt x="5779" y="14"/>
                                  <a:pt x="5775" y="17"/>
                                  <a:pt x="5771" y="17"/>
                                </a:cubicBezTo>
                                <a:lnTo>
                                  <a:pt x="5771" y="17"/>
                                </a:lnTo>
                                <a:cubicBezTo>
                                  <a:pt x="5766" y="17"/>
                                  <a:pt x="5763" y="14"/>
                                  <a:pt x="5763" y="9"/>
                                </a:cubicBezTo>
                                <a:cubicBezTo>
                                  <a:pt x="5763" y="5"/>
                                  <a:pt x="5766" y="1"/>
                                  <a:pt x="5771" y="1"/>
                                </a:cubicBezTo>
                                <a:close/>
                                <a:moveTo>
                                  <a:pt x="5803" y="1"/>
                                </a:moveTo>
                                <a:lnTo>
                                  <a:pt x="5803" y="1"/>
                                </a:lnTo>
                                <a:cubicBezTo>
                                  <a:pt x="5807" y="1"/>
                                  <a:pt x="5811" y="5"/>
                                  <a:pt x="5811" y="9"/>
                                </a:cubicBezTo>
                                <a:cubicBezTo>
                                  <a:pt x="5811" y="14"/>
                                  <a:pt x="5807" y="17"/>
                                  <a:pt x="5803" y="17"/>
                                </a:cubicBezTo>
                                <a:lnTo>
                                  <a:pt x="5803" y="17"/>
                                </a:lnTo>
                                <a:cubicBezTo>
                                  <a:pt x="5798" y="17"/>
                                  <a:pt x="5795" y="14"/>
                                  <a:pt x="5795" y="9"/>
                                </a:cubicBezTo>
                                <a:cubicBezTo>
                                  <a:pt x="5795" y="5"/>
                                  <a:pt x="5798" y="1"/>
                                  <a:pt x="5803" y="1"/>
                                </a:cubicBezTo>
                                <a:close/>
                                <a:moveTo>
                                  <a:pt x="5835" y="1"/>
                                </a:moveTo>
                                <a:lnTo>
                                  <a:pt x="5835" y="1"/>
                                </a:lnTo>
                                <a:cubicBezTo>
                                  <a:pt x="5839" y="1"/>
                                  <a:pt x="5843" y="5"/>
                                  <a:pt x="5843" y="9"/>
                                </a:cubicBezTo>
                                <a:cubicBezTo>
                                  <a:pt x="5843" y="14"/>
                                  <a:pt x="5839" y="17"/>
                                  <a:pt x="5835" y="17"/>
                                </a:cubicBezTo>
                                <a:lnTo>
                                  <a:pt x="5835" y="17"/>
                                </a:lnTo>
                                <a:cubicBezTo>
                                  <a:pt x="5830" y="17"/>
                                  <a:pt x="5827" y="14"/>
                                  <a:pt x="5827" y="9"/>
                                </a:cubicBezTo>
                                <a:cubicBezTo>
                                  <a:pt x="5827" y="5"/>
                                  <a:pt x="5830" y="1"/>
                                  <a:pt x="5835" y="1"/>
                                </a:cubicBezTo>
                                <a:close/>
                                <a:moveTo>
                                  <a:pt x="5867" y="1"/>
                                </a:moveTo>
                                <a:lnTo>
                                  <a:pt x="5867" y="1"/>
                                </a:lnTo>
                                <a:cubicBezTo>
                                  <a:pt x="5871" y="1"/>
                                  <a:pt x="5875" y="5"/>
                                  <a:pt x="5875" y="9"/>
                                </a:cubicBezTo>
                                <a:cubicBezTo>
                                  <a:pt x="5875" y="14"/>
                                  <a:pt x="5871" y="17"/>
                                  <a:pt x="5867" y="17"/>
                                </a:cubicBezTo>
                                <a:lnTo>
                                  <a:pt x="5867" y="17"/>
                                </a:lnTo>
                                <a:cubicBezTo>
                                  <a:pt x="5862" y="17"/>
                                  <a:pt x="5859" y="14"/>
                                  <a:pt x="5859" y="9"/>
                                </a:cubicBezTo>
                                <a:cubicBezTo>
                                  <a:pt x="5859" y="5"/>
                                  <a:pt x="5862" y="1"/>
                                  <a:pt x="5867" y="1"/>
                                </a:cubicBezTo>
                                <a:close/>
                                <a:moveTo>
                                  <a:pt x="5899" y="1"/>
                                </a:moveTo>
                                <a:lnTo>
                                  <a:pt x="5899" y="1"/>
                                </a:lnTo>
                                <a:cubicBezTo>
                                  <a:pt x="5903" y="1"/>
                                  <a:pt x="5907" y="5"/>
                                  <a:pt x="5907" y="9"/>
                                </a:cubicBezTo>
                                <a:cubicBezTo>
                                  <a:pt x="5907" y="14"/>
                                  <a:pt x="5903" y="17"/>
                                  <a:pt x="5899" y="17"/>
                                </a:cubicBezTo>
                                <a:lnTo>
                                  <a:pt x="5899" y="17"/>
                                </a:lnTo>
                                <a:cubicBezTo>
                                  <a:pt x="5894" y="17"/>
                                  <a:pt x="5891" y="14"/>
                                  <a:pt x="5891" y="9"/>
                                </a:cubicBezTo>
                                <a:cubicBezTo>
                                  <a:pt x="5891" y="5"/>
                                  <a:pt x="5894" y="1"/>
                                  <a:pt x="5899" y="1"/>
                                </a:cubicBezTo>
                                <a:close/>
                                <a:moveTo>
                                  <a:pt x="5931" y="1"/>
                                </a:moveTo>
                                <a:lnTo>
                                  <a:pt x="5931" y="1"/>
                                </a:lnTo>
                                <a:cubicBezTo>
                                  <a:pt x="5935" y="1"/>
                                  <a:pt x="5939" y="5"/>
                                  <a:pt x="5939" y="9"/>
                                </a:cubicBezTo>
                                <a:cubicBezTo>
                                  <a:pt x="5939" y="14"/>
                                  <a:pt x="5935" y="17"/>
                                  <a:pt x="5931" y="17"/>
                                </a:cubicBezTo>
                                <a:lnTo>
                                  <a:pt x="5931" y="17"/>
                                </a:lnTo>
                                <a:cubicBezTo>
                                  <a:pt x="5926" y="17"/>
                                  <a:pt x="5923" y="14"/>
                                  <a:pt x="5923" y="9"/>
                                </a:cubicBezTo>
                                <a:cubicBezTo>
                                  <a:pt x="5923" y="5"/>
                                  <a:pt x="5926" y="1"/>
                                  <a:pt x="5931" y="1"/>
                                </a:cubicBezTo>
                                <a:close/>
                                <a:moveTo>
                                  <a:pt x="5963" y="1"/>
                                </a:moveTo>
                                <a:lnTo>
                                  <a:pt x="5963" y="1"/>
                                </a:lnTo>
                                <a:cubicBezTo>
                                  <a:pt x="5967" y="1"/>
                                  <a:pt x="5971" y="5"/>
                                  <a:pt x="5971" y="9"/>
                                </a:cubicBezTo>
                                <a:cubicBezTo>
                                  <a:pt x="5971" y="14"/>
                                  <a:pt x="5967" y="17"/>
                                  <a:pt x="5963" y="17"/>
                                </a:cubicBezTo>
                                <a:lnTo>
                                  <a:pt x="5963" y="17"/>
                                </a:lnTo>
                                <a:cubicBezTo>
                                  <a:pt x="5958" y="17"/>
                                  <a:pt x="5955" y="14"/>
                                  <a:pt x="5955" y="9"/>
                                </a:cubicBezTo>
                                <a:cubicBezTo>
                                  <a:pt x="5955" y="5"/>
                                  <a:pt x="5958" y="1"/>
                                  <a:pt x="5963" y="1"/>
                                </a:cubicBezTo>
                                <a:close/>
                                <a:moveTo>
                                  <a:pt x="5995" y="1"/>
                                </a:moveTo>
                                <a:lnTo>
                                  <a:pt x="5995" y="1"/>
                                </a:lnTo>
                                <a:cubicBezTo>
                                  <a:pt x="5999" y="1"/>
                                  <a:pt x="6003" y="5"/>
                                  <a:pt x="6003" y="9"/>
                                </a:cubicBezTo>
                                <a:cubicBezTo>
                                  <a:pt x="6003" y="14"/>
                                  <a:pt x="5999" y="17"/>
                                  <a:pt x="5995" y="17"/>
                                </a:cubicBezTo>
                                <a:lnTo>
                                  <a:pt x="5995" y="17"/>
                                </a:lnTo>
                                <a:cubicBezTo>
                                  <a:pt x="5990" y="17"/>
                                  <a:pt x="5987" y="14"/>
                                  <a:pt x="5987" y="9"/>
                                </a:cubicBezTo>
                                <a:cubicBezTo>
                                  <a:pt x="5987" y="5"/>
                                  <a:pt x="5990" y="1"/>
                                  <a:pt x="5995" y="1"/>
                                </a:cubicBezTo>
                                <a:close/>
                                <a:moveTo>
                                  <a:pt x="6027" y="1"/>
                                </a:moveTo>
                                <a:lnTo>
                                  <a:pt x="6027" y="1"/>
                                </a:lnTo>
                                <a:cubicBezTo>
                                  <a:pt x="6031" y="1"/>
                                  <a:pt x="6035" y="5"/>
                                  <a:pt x="6035" y="9"/>
                                </a:cubicBezTo>
                                <a:cubicBezTo>
                                  <a:pt x="6035" y="14"/>
                                  <a:pt x="6031" y="17"/>
                                  <a:pt x="6027" y="17"/>
                                </a:cubicBezTo>
                                <a:lnTo>
                                  <a:pt x="6027" y="17"/>
                                </a:lnTo>
                                <a:cubicBezTo>
                                  <a:pt x="6022" y="17"/>
                                  <a:pt x="6019" y="14"/>
                                  <a:pt x="6019" y="9"/>
                                </a:cubicBezTo>
                                <a:cubicBezTo>
                                  <a:pt x="6019" y="5"/>
                                  <a:pt x="6022" y="1"/>
                                  <a:pt x="6027" y="1"/>
                                </a:cubicBezTo>
                                <a:close/>
                                <a:moveTo>
                                  <a:pt x="6059" y="1"/>
                                </a:moveTo>
                                <a:lnTo>
                                  <a:pt x="6059" y="1"/>
                                </a:lnTo>
                                <a:cubicBezTo>
                                  <a:pt x="6063" y="1"/>
                                  <a:pt x="6067" y="5"/>
                                  <a:pt x="6067" y="9"/>
                                </a:cubicBezTo>
                                <a:cubicBezTo>
                                  <a:pt x="6067" y="14"/>
                                  <a:pt x="6063" y="17"/>
                                  <a:pt x="6059" y="17"/>
                                </a:cubicBezTo>
                                <a:lnTo>
                                  <a:pt x="6059" y="17"/>
                                </a:lnTo>
                                <a:cubicBezTo>
                                  <a:pt x="6054" y="17"/>
                                  <a:pt x="6051" y="14"/>
                                  <a:pt x="6051" y="9"/>
                                </a:cubicBezTo>
                                <a:cubicBezTo>
                                  <a:pt x="6051" y="5"/>
                                  <a:pt x="6054" y="1"/>
                                  <a:pt x="6059" y="1"/>
                                </a:cubicBezTo>
                                <a:close/>
                                <a:moveTo>
                                  <a:pt x="6091" y="1"/>
                                </a:moveTo>
                                <a:lnTo>
                                  <a:pt x="6091" y="1"/>
                                </a:lnTo>
                                <a:cubicBezTo>
                                  <a:pt x="6095" y="1"/>
                                  <a:pt x="6099" y="5"/>
                                  <a:pt x="6099" y="9"/>
                                </a:cubicBezTo>
                                <a:cubicBezTo>
                                  <a:pt x="6099" y="14"/>
                                  <a:pt x="6095" y="17"/>
                                  <a:pt x="6091" y="17"/>
                                </a:cubicBezTo>
                                <a:lnTo>
                                  <a:pt x="6091" y="17"/>
                                </a:lnTo>
                                <a:cubicBezTo>
                                  <a:pt x="6086" y="17"/>
                                  <a:pt x="6083" y="14"/>
                                  <a:pt x="6083" y="9"/>
                                </a:cubicBezTo>
                                <a:cubicBezTo>
                                  <a:pt x="6083" y="5"/>
                                  <a:pt x="6086" y="1"/>
                                  <a:pt x="6091" y="1"/>
                                </a:cubicBezTo>
                                <a:close/>
                                <a:moveTo>
                                  <a:pt x="6123" y="1"/>
                                </a:moveTo>
                                <a:lnTo>
                                  <a:pt x="6123" y="1"/>
                                </a:lnTo>
                                <a:cubicBezTo>
                                  <a:pt x="6127" y="1"/>
                                  <a:pt x="6131" y="5"/>
                                  <a:pt x="6131" y="9"/>
                                </a:cubicBezTo>
                                <a:cubicBezTo>
                                  <a:pt x="6131" y="14"/>
                                  <a:pt x="6127" y="17"/>
                                  <a:pt x="6123" y="17"/>
                                </a:cubicBezTo>
                                <a:lnTo>
                                  <a:pt x="6123" y="17"/>
                                </a:lnTo>
                                <a:cubicBezTo>
                                  <a:pt x="6118" y="17"/>
                                  <a:pt x="6115" y="14"/>
                                  <a:pt x="6115" y="9"/>
                                </a:cubicBezTo>
                                <a:cubicBezTo>
                                  <a:pt x="6115" y="5"/>
                                  <a:pt x="6118" y="1"/>
                                  <a:pt x="6123" y="1"/>
                                </a:cubicBezTo>
                                <a:close/>
                                <a:moveTo>
                                  <a:pt x="6155" y="1"/>
                                </a:moveTo>
                                <a:lnTo>
                                  <a:pt x="6155" y="1"/>
                                </a:lnTo>
                                <a:cubicBezTo>
                                  <a:pt x="6159" y="1"/>
                                  <a:pt x="6163" y="5"/>
                                  <a:pt x="6163" y="9"/>
                                </a:cubicBezTo>
                                <a:cubicBezTo>
                                  <a:pt x="6163" y="14"/>
                                  <a:pt x="6159" y="17"/>
                                  <a:pt x="6155" y="17"/>
                                </a:cubicBezTo>
                                <a:lnTo>
                                  <a:pt x="6155" y="17"/>
                                </a:lnTo>
                                <a:cubicBezTo>
                                  <a:pt x="6150" y="17"/>
                                  <a:pt x="6147" y="14"/>
                                  <a:pt x="6147" y="9"/>
                                </a:cubicBezTo>
                                <a:cubicBezTo>
                                  <a:pt x="6147" y="5"/>
                                  <a:pt x="6150" y="1"/>
                                  <a:pt x="6155" y="1"/>
                                </a:cubicBezTo>
                                <a:close/>
                                <a:moveTo>
                                  <a:pt x="6187" y="1"/>
                                </a:moveTo>
                                <a:lnTo>
                                  <a:pt x="6187" y="1"/>
                                </a:lnTo>
                                <a:cubicBezTo>
                                  <a:pt x="6191" y="1"/>
                                  <a:pt x="6195" y="5"/>
                                  <a:pt x="6195" y="9"/>
                                </a:cubicBezTo>
                                <a:cubicBezTo>
                                  <a:pt x="6195" y="14"/>
                                  <a:pt x="6191" y="17"/>
                                  <a:pt x="6187" y="17"/>
                                </a:cubicBezTo>
                                <a:lnTo>
                                  <a:pt x="6187" y="17"/>
                                </a:lnTo>
                                <a:cubicBezTo>
                                  <a:pt x="6182" y="17"/>
                                  <a:pt x="6179" y="14"/>
                                  <a:pt x="6179" y="9"/>
                                </a:cubicBezTo>
                                <a:cubicBezTo>
                                  <a:pt x="6179" y="5"/>
                                  <a:pt x="6182" y="1"/>
                                  <a:pt x="6187" y="1"/>
                                </a:cubicBezTo>
                                <a:close/>
                                <a:moveTo>
                                  <a:pt x="6219" y="1"/>
                                </a:moveTo>
                                <a:lnTo>
                                  <a:pt x="6219" y="1"/>
                                </a:lnTo>
                                <a:cubicBezTo>
                                  <a:pt x="6223" y="1"/>
                                  <a:pt x="6227" y="5"/>
                                  <a:pt x="6227" y="9"/>
                                </a:cubicBezTo>
                                <a:cubicBezTo>
                                  <a:pt x="6227" y="14"/>
                                  <a:pt x="6223" y="17"/>
                                  <a:pt x="6219" y="17"/>
                                </a:cubicBezTo>
                                <a:lnTo>
                                  <a:pt x="6219" y="17"/>
                                </a:lnTo>
                                <a:cubicBezTo>
                                  <a:pt x="6214" y="17"/>
                                  <a:pt x="6211" y="14"/>
                                  <a:pt x="6211" y="9"/>
                                </a:cubicBezTo>
                                <a:cubicBezTo>
                                  <a:pt x="6211" y="5"/>
                                  <a:pt x="6214" y="1"/>
                                  <a:pt x="6219" y="1"/>
                                </a:cubicBezTo>
                                <a:close/>
                                <a:moveTo>
                                  <a:pt x="6251" y="1"/>
                                </a:moveTo>
                                <a:lnTo>
                                  <a:pt x="6251" y="1"/>
                                </a:lnTo>
                                <a:cubicBezTo>
                                  <a:pt x="6255" y="1"/>
                                  <a:pt x="6259" y="5"/>
                                  <a:pt x="6259" y="9"/>
                                </a:cubicBezTo>
                                <a:cubicBezTo>
                                  <a:pt x="6259" y="14"/>
                                  <a:pt x="6255" y="17"/>
                                  <a:pt x="6251" y="17"/>
                                </a:cubicBezTo>
                                <a:lnTo>
                                  <a:pt x="6251" y="17"/>
                                </a:lnTo>
                                <a:cubicBezTo>
                                  <a:pt x="6246" y="17"/>
                                  <a:pt x="6243" y="14"/>
                                  <a:pt x="6243" y="9"/>
                                </a:cubicBezTo>
                                <a:cubicBezTo>
                                  <a:pt x="6243" y="5"/>
                                  <a:pt x="6246" y="1"/>
                                  <a:pt x="6251" y="1"/>
                                </a:cubicBezTo>
                                <a:close/>
                                <a:moveTo>
                                  <a:pt x="6283" y="1"/>
                                </a:moveTo>
                                <a:lnTo>
                                  <a:pt x="6283" y="1"/>
                                </a:lnTo>
                                <a:cubicBezTo>
                                  <a:pt x="6287" y="1"/>
                                  <a:pt x="6291" y="5"/>
                                  <a:pt x="6291" y="9"/>
                                </a:cubicBezTo>
                                <a:cubicBezTo>
                                  <a:pt x="6291" y="14"/>
                                  <a:pt x="6287" y="17"/>
                                  <a:pt x="6283" y="17"/>
                                </a:cubicBezTo>
                                <a:lnTo>
                                  <a:pt x="6283" y="17"/>
                                </a:lnTo>
                                <a:cubicBezTo>
                                  <a:pt x="6278" y="17"/>
                                  <a:pt x="6275" y="14"/>
                                  <a:pt x="6275" y="9"/>
                                </a:cubicBezTo>
                                <a:cubicBezTo>
                                  <a:pt x="6275" y="5"/>
                                  <a:pt x="6278" y="1"/>
                                  <a:pt x="6283" y="1"/>
                                </a:cubicBezTo>
                                <a:close/>
                                <a:moveTo>
                                  <a:pt x="6315" y="1"/>
                                </a:moveTo>
                                <a:lnTo>
                                  <a:pt x="6315" y="1"/>
                                </a:lnTo>
                                <a:cubicBezTo>
                                  <a:pt x="6319" y="1"/>
                                  <a:pt x="6323" y="5"/>
                                  <a:pt x="6323" y="9"/>
                                </a:cubicBezTo>
                                <a:cubicBezTo>
                                  <a:pt x="6323" y="14"/>
                                  <a:pt x="6319" y="17"/>
                                  <a:pt x="6315" y="17"/>
                                </a:cubicBezTo>
                                <a:lnTo>
                                  <a:pt x="6315" y="17"/>
                                </a:lnTo>
                                <a:cubicBezTo>
                                  <a:pt x="6310" y="17"/>
                                  <a:pt x="6307" y="14"/>
                                  <a:pt x="6307" y="9"/>
                                </a:cubicBezTo>
                                <a:cubicBezTo>
                                  <a:pt x="6307" y="5"/>
                                  <a:pt x="6310" y="1"/>
                                  <a:pt x="6315" y="1"/>
                                </a:cubicBezTo>
                                <a:close/>
                                <a:moveTo>
                                  <a:pt x="6347" y="1"/>
                                </a:moveTo>
                                <a:lnTo>
                                  <a:pt x="6347" y="1"/>
                                </a:lnTo>
                                <a:cubicBezTo>
                                  <a:pt x="6351" y="1"/>
                                  <a:pt x="6355" y="5"/>
                                  <a:pt x="6355" y="9"/>
                                </a:cubicBezTo>
                                <a:cubicBezTo>
                                  <a:pt x="6355" y="14"/>
                                  <a:pt x="6351" y="17"/>
                                  <a:pt x="6347" y="17"/>
                                </a:cubicBezTo>
                                <a:lnTo>
                                  <a:pt x="6347" y="17"/>
                                </a:lnTo>
                                <a:cubicBezTo>
                                  <a:pt x="6342" y="17"/>
                                  <a:pt x="6339" y="14"/>
                                  <a:pt x="6339" y="9"/>
                                </a:cubicBezTo>
                                <a:cubicBezTo>
                                  <a:pt x="6339" y="5"/>
                                  <a:pt x="6342" y="1"/>
                                  <a:pt x="6347" y="1"/>
                                </a:cubicBezTo>
                                <a:close/>
                                <a:moveTo>
                                  <a:pt x="6379" y="1"/>
                                </a:moveTo>
                                <a:lnTo>
                                  <a:pt x="6379" y="1"/>
                                </a:lnTo>
                                <a:cubicBezTo>
                                  <a:pt x="6383" y="1"/>
                                  <a:pt x="6387" y="5"/>
                                  <a:pt x="6387" y="9"/>
                                </a:cubicBezTo>
                                <a:cubicBezTo>
                                  <a:pt x="6387" y="14"/>
                                  <a:pt x="6383" y="17"/>
                                  <a:pt x="6379" y="17"/>
                                </a:cubicBezTo>
                                <a:lnTo>
                                  <a:pt x="6379" y="17"/>
                                </a:lnTo>
                                <a:cubicBezTo>
                                  <a:pt x="6375" y="17"/>
                                  <a:pt x="6371" y="14"/>
                                  <a:pt x="6371" y="9"/>
                                </a:cubicBezTo>
                                <a:cubicBezTo>
                                  <a:pt x="6371" y="5"/>
                                  <a:pt x="6375" y="1"/>
                                  <a:pt x="6379" y="1"/>
                                </a:cubicBezTo>
                                <a:close/>
                                <a:moveTo>
                                  <a:pt x="6411" y="1"/>
                                </a:moveTo>
                                <a:lnTo>
                                  <a:pt x="6411" y="1"/>
                                </a:lnTo>
                                <a:cubicBezTo>
                                  <a:pt x="6415" y="1"/>
                                  <a:pt x="6419" y="5"/>
                                  <a:pt x="6419" y="9"/>
                                </a:cubicBezTo>
                                <a:cubicBezTo>
                                  <a:pt x="6419" y="14"/>
                                  <a:pt x="6415" y="17"/>
                                  <a:pt x="6411" y="17"/>
                                </a:cubicBezTo>
                                <a:lnTo>
                                  <a:pt x="6411" y="17"/>
                                </a:lnTo>
                                <a:cubicBezTo>
                                  <a:pt x="6407" y="17"/>
                                  <a:pt x="6403" y="14"/>
                                  <a:pt x="6403" y="9"/>
                                </a:cubicBezTo>
                                <a:cubicBezTo>
                                  <a:pt x="6403" y="5"/>
                                  <a:pt x="6407" y="1"/>
                                  <a:pt x="6411" y="1"/>
                                </a:cubicBezTo>
                                <a:close/>
                                <a:moveTo>
                                  <a:pt x="6443" y="1"/>
                                </a:moveTo>
                                <a:lnTo>
                                  <a:pt x="6443" y="1"/>
                                </a:lnTo>
                                <a:cubicBezTo>
                                  <a:pt x="6447" y="1"/>
                                  <a:pt x="6451" y="5"/>
                                  <a:pt x="6451" y="9"/>
                                </a:cubicBezTo>
                                <a:cubicBezTo>
                                  <a:pt x="6451" y="14"/>
                                  <a:pt x="6447" y="17"/>
                                  <a:pt x="6443" y="17"/>
                                </a:cubicBezTo>
                                <a:lnTo>
                                  <a:pt x="6443" y="17"/>
                                </a:lnTo>
                                <a:cubicBezTo>
                                  <a:pt x="6439" y="17"/>
                                  <a:pt x="6435" y="14"/>
                                  <a:pt x="6435" y="9"/>
                                </a:cubicBezTo>
                                <a:cubicBezTo>
                                  <a:pt x="6435" y="5"/>
                                  <a:pt x="6439" y="1"/>
                                  <a:pt x="6443" y="1"/>
                                </a:cubicBezTo>
                                <a:close/>
                                <a:moveTo>
                                  <a:pt x="6475" y="1"/>
                                </a:moveTo>
                                <a:lnTo>
                                  <a:pt x="6475" y="1"/>
                                </a:lnTo>
                                <a:cubicBezTo>
                                  <a:pt x="6479" y="1"/>
                                  <a:pt x="6483" y="5"/>
                                  <a:pt x="6483" y="9"/>
                                </a:cubicBezTo>
                                <a:cubicBezTo>
                                  <a:pt x="6483" y="14"/>
                                  <a:pt x="6479" y="17"/>
                                  <a:pt x="6475" y="17"/>
                                </a:cubicBezTo>
                                <a:lnTo>
                                  <a:pt x="6475" y="17"/>
                                </a:lnTo>
                                <a:cubicBezTo>
                                  <a:pt x="6471" y="17"/>
                                  <a:pt x="6467" y="14"/>
                                  <a:pt x="6467" y="9"/>
                                </a:cubicBezTo>
                                <a:cubicBezTo>
                                  <a:pt x="6467" y="5"/>
                                  <a:pt x="6471" y="1"/>
                                  <a:pt x="6475" y="1"/>
                                </a:cubicBezTo>
                                <a:close/>
                                <a:moveTo>
                                  <a:pt x="6507" y="1"/>
                                </a:moveTo>
                                <a:lnTo>
                                  <a:pt x="6507" y="1"/>
                                </a:lnTo>
                                <a:cubicBezTo>
                                  <a:pt x="6511" y="1"/>
                                  <a:pt x="6515" y="5"/>
                                  <a:pt x="6515" y="9"/>
                                </a:cubicBezTo>
                                <a:cubicBezTo>
                                  <a:pt x="6515" y="14"/>
                                  <a:pt x="6511" y="17"/>
                                  <a:pt x="6507" y="17"/>
                                </a:cubicBezTo>
                                <a:lnTo>
                                  <a:pt x="6507" y="17"/>
                                </a:lnTo>
                                <a:cubicBezTo>
                                  <a:pt x="6503" y="17"/>
                                  <a:pt x="6499" y="14"/>
                                  <a:pt x="6499" y="9"/>
                                </a:cubicBezTo>
                                <a:cubicBezTo>
                                  <a:pt x="6499" y="5"/>
                                  <a:pt x="6503" y="1"/>
                                  <a:pt x="6507" y="1"/>
                                </a:cubicBezTo>
                                <a:close/>
                                <a:moveTo>
                                  <a:pt x="6539" y="2"/>
                                </a:moveTo>
                                <a:lnTo>
                                  <a:pt x="6539" y="2"/>
                                </a:lnTo>
                                <a:cubicBezTo>
                                  <a:pt x="6543" y="2"/>
                                  <a:pt x="6547" y="5"/>
                                  <a:pt x="6547" y="10"/>
                                </a:cubicBezTo>
                                <a:cubicBezTo>
                                  <a:pt x="6547" y="14"/>
                                  <a:pt x="6543" y="18"/>
                                  <a:pt x="6539" y="18"/>
                                </a:cubicBezTo>
                                <a:lnTo>
                                  <a:pt x="6539" y="18"/>
                                </a:lnTo>
                                <a:cubicBezTo>
                                  <a:pt x="6535" y="18"/>
                                  <a:pt x="6531" y="14"/>
                                  <a:pt x="6531" y="10"/>
                                </a:cubicBezTo>
                                <a:cubicBezTo>
                                  <a:pt x="6531" y="5"/>
                                  <a:pt x="6535" y="2"/>
                                  <a:pt x="6539" y="2"/>
                                </a:cubicBezTo>
                                <a:close/>
                                <a:moveTo>
                                  <a:pt x="6571" y="2"/>
                                </a:moveTo>
                                <a:lnTo>
                                  <a:pt x="6571" y="2"/>
                                </a:lnTo>
                                <a:cubicBezTo>
                                  <a:pt x="6575" y="2"/>
                                  <a:pt x="6579" y="5"/>
                                  <a:pt x="6579" y="10"/>
                                </a:cubicBezTo>
                                <a:cubicBezTo>
                                  <a:pt x="6579" y="14"/>
                                  <a:pt x="6575" y="18"/>
                                  <a:pt x="6571" y="18"/>
                                </a:cubicBezTo>
                                <a:lnTo>
                                  <a:pt x="6571" y="18"/>
                                </a:lnTo>
                                <a:cubicBezTo>
                                  <a:pt x="6567" y="18"/>
                                  <a:pt x="6563" y="14"/>
                                  <a:pt x="6563" y="10"/>
                                </a:cubicBezTo>
                                <a:cubicBezTo>
                                  <a:pt x="6563" y="5"/>
                                  <a:pt x="6567" y="2"/>
                                  <a:pt x="6571" y="2"/>
                                </a:cubicBezTo>
                                <a:close/>
                                <a:moveTo>
                                  <a:pt x="6603" y="2"/>
                                </a:moveTo>
                                <a:lnTo>
                                  <a:pt x="6603" y="2"/>
                                </a:lnTo>
                                <a:cubicBezTo>
                                  <a:pt x="6607" y="2"/>
                                  <a:pt x="6611" y="5"/>
                                  <a:pt x="6611" y="10"/>
                                </a:cubicBezTo>
                                <a:cubicBezTo>
                                  <a:pt x="6611" y="14"/>
                                  <a:pt x="6607" y="18"/>
                                  <a:pt x="6603" y="18"/>
                                </a:cubicBezTo>
                                <a:lnTo>
                                  <a:pt x="6603" y="18"/>
                                </a:lnTo>
                                <a:cubicBezTo>
                                  <a:pt x="6599" y="18"/>
                                  <a:pt x="6595" y="14"/>
                                  <a:pt x="6595" y="10"/>
                                </a:cubicBezTo>
                                <a:cubicBezTo>
                                  <a:pt x="6595" y="5"/>
                                  <a:pt x="6599" y="2"/>
                                  <a:pt x="6603" y="2"/>
                                </a:cubicBezTo>
                                <a:close/>
                                <a:moveTo>
                                  <a:pt x="6635" y="2"/>
                                </a:moveTo>
                                <a:lnTo>
                                  <a:pt x="6635" y="2"/>
                                </a:lnTo>
                                <a:cubicBezTo>
                                  <a:pt x="6639" y="2"/>
                                  <a:pt x="6643" y="5"/>
                                  <a:pt x="6643" y="10"/>
                                </a:cubicBezTo>
                                <a:cubicBezTo>
                                  <a:pt x="6643" y="14"/>
                                  <a:pt x="6639" y="18"/>
                                  <a:pt x="6635" y="18"/>
                                </a:cubicBezTo>
                                <a:lnTo>
                                  <a:pt x="6635" y="18"/>
                                </a:lnTo>
                                <a:cubicBezTo>
                                  <a:pt x="6631" y="18"/>
                                  <a:pt x="6627" y="14"/>
                                  <a:pt x="6627" y="10"/>
                                </a:cubicBezTo>
                                <a:cubicBezTo>
                                  <a:pt x="6627" y="5"/>
                                  <a:pt x="6631" y="2"/>
                                  <a:pt x="6635" y="2"/>
                                </a:cubicBezTo>
                                <a:close/>
                                <a:moveTo>
                                  <a:pt x="6667" y="2"/>
                                </a:moveTo>
                                <a:lnTo>
                                  <a:pt x="6667" y="2"/>
                                </a:lnTo>
                                <a:cubicBezTo>
                                  <a:pt x="6672" y="2"/>
                                  <a:pt x="6675" y="5"/>
                                  <a:pt x="6675" y="10"/>
                                </a:cubicBezTo>
                                <a:cubicBezTo>
                                  <a:pt x="6675" y="14"/>
                                  <a:pt x="6672" y="18"/>
                                  <a:pt x="6667" y="18"/>
                                </a:cubicBezTo>
                                <a:lnTo>
                                  <a:pt x="6667" y="18"/>
                                </a:lnTo>
                                <a:cubicBezTo>
                                  <a:pt x="6663" y="18"/>
                                  <a:pt x="6659" y="14"/>
                                  <a:pt x="6659" y="10"/>
                                </a:cubicBezTo>
                                <a:cubicBezTo>
                                  <a:pt x="6659" y="5"/>
                                  <a:pt x="6663" y="2"/>
                                  <a:pt x="6667" y="2"/>
                                </a:cubicBezTo>
                                <a:close/>
                                <a:moveTo>
                                  <a:pt x="6699" y="2"/>
                                </a:moveTo>
                                <a:lnTo>
                                  <a:pt x="6699" y="2"/>
                                </a:lnTo>
                                <a:cubicBezTo>
                                  <a:pt x="6704" y="2"/>
                                  <a:pt x="6707" y="5"/>
                                  <a:pt x="6707" y="10"/>
                                </a:cubicBezTo>
                                <a:cubicBezTo>
                                  <a:pt x="6707" y="14"/>
                                  <a:pt x="6704" y="18"/>
                                  <a:pt x="6699" y="18"/>
                                </a:cubicBezTo>
                                <a:lnTo>
                                  <a:pt x="6699" y="18"/>
                                </a:lnTo>
                                <a:cubicBezTo>
                                  <a:pt x="6695" y="18"/>
                                  <a:pt x="6691" y="14"/>
                                  <a:pt x="6691" y="10"/>
                                </a:cubicBezTo>
                                <a:cubicBezTo>
                                  <a:pt x="6691" y="5"/>
                                  <a:pt x="6695" y="2"/>
                                  <a:pt x="6699" y="2"/>
                                </a:cubicBezTo>
                                <a:close/>
                                <a:moveTo>
                                  <a:pt x="6731" y="2"/>
                                </a:moveTo>
                                <a:lnTo>
                                  <a:pt x="6731" y="2"/>
                                </a:lnTo>
                                <a:cubicBezTo>
                                  <a:pt x="6736" y="2"/>
                                  <a:pt x="6739" y="5"/>
                                  <a:pt x="6739" y="10"/>
                                </a:cubicBezTo>
                                <a:cubicBezTo>
                                  <a:pt x="6739" y="14"/>
                                  <a:pt x="6736" y="18"/>
                                  <a:pt x="6731" y="18"/>
                                </a:cubicBezTo>
                                <a:lnTo>
                                  <a:pt x="6731" y="18"/>
                                </a:lnTo>
                                <a:cubicBezTo>
                                  <a:pt x="6727" y="18"/>
                                  <a:pt x="6723" y="14"/>
                                  <a:pt x="6723" y="10"/>
                                </a:cubicBezTo>
                                <a:cubicBezTo>
                                  <a:pt x="6723" y="5"/>
                                  <a:pt x="6727" y="2"/>
                                  <a:pt x="6731" y="2"/>
                                </a:cubicBezTo>
                                <a:close/>
                                <a:moveTo>
                                  <a:pt x="6763" y="2"/>
                                </a:moveTo>
                                <a:lnTo>
                                  <a:pt x="6763" y="2"/>
                                </a:lnTo>
                                <a:cubicBezTo>
                                  <a:pt x="6768" y="2"/>
                                  <a:pt x="6771" y="5"/>
                                  <a:pt x="6771" y="10"/>
                                </a:cubicBezTo>
                                <a:cubicBezTo>
                                  <a:pt x="6771" y="14"/>
                                  <a:pt x="6768" y="18"/>
                                  <a:pt x="6763" y="18"/>
                                </a:cubicBezTo>
                                <a:lnTo>
                                  <a:pt x="6763" y="18"/>
                                </a:lnTo>
                                <a:cubicBezTo>
                                  <a:pt x="6759" y="18"/>
                                  <a:pt x="6755" y="14"/>
                                  <a:pt x="6755" y="10"/>
                                </a:cubicBezTo>
                                <a:cubicBezTo>
                                  <a:pt x="6755" y="5"/>
                                  <a:pt x="6759" y="2"/>
                                  <a:pt x="6763" y="2"/>
                                </a:cubicBezTo>
                                <a:close/>
                                <a:moveTo>
                                  <a:pt x="6795" y="2"/>
                                </a:moveTo>
                                <a:lnTo>
                                  <a:pt x="6795" y="2"/>
                                </a:lnTo>
                                <a:cubicBezTo>
                                  <a:pt x="6800" y="2"/>
                                  <a:pt x="6803" y="5"/>
                                  <a:pt x="6803" y="10"/>
                                </a:cubicBezTo>
                                <a:cubicBezTo>
                                  <a:pt x="6803" y="14"/>
                                  <a:pt x="6800" y="18"/>
                                  <a:pt x="6795" y="18"/>
                                </a:cubicBezTo>
                                <a:lnTo>
                                  <a:pt x="6795" y="18"/>
                                </a:lnTo>
                                <a:cubicBezTo>
                                  <a:pt x="6791" y="18"/>
                                  <a:pt x="6787" y="14"/>
                                  <a:pt x="6787" y="10"/>
                                </a:cubicBezTo>
                                <a:cubicBezTo>
                                  <a:pt x="6787" y="5"/>
                                  <a:pt x="6791" y="2"/>
                                  <a:pt x="6795" y="2"/>
                                </a:cubicBezTo>
                                <a:close/>
                                <a:moveTo>
                                  <a:pt x="6827" y="2"/>
                                </a:moveTo>
                                <a:lnTo>
                                  <a:pt x="6827" y="2"/>
                                </a:lnTo>
                                <a:cubicBezTo>
                                  <a:pt x="6832" y="2"/>
                                  <a:pt x="6835" y="5"/>
                                  <a:pt x="6835" y="10"/>
                                </a:cubicBezTo>
                                <a:cubicBezTo>
                                  <a:pt x="6835" y="14"/>
                                  <a:pt x="6832" y="18"/>
                                  <a:pt x="6827" y="18"/>
                                </a:cubicBezTo>
                                <a:lnTo>
                                  <a:pt x="6827" y="18"/>
                                </a:lnTo>
                                <a:cubicBezTo>
                                  <a:pt x="6823" y="18"/>
                                  <a:pt x="6819" y="14"/>
                                  <a:pt x="6819" y="10"/>
                                </a:cubicBezTo>
                                <a:cubicBezTo>
                                  <a:pt x="6819" y="5"/>
                                  <a:pt x="6823" y="2"/>
                                  <a:pt x="6827" y="2"/>
                                </a:cubicBezTo>
                                <a:close/>
                                <a:moveTo>
                                  <a:pt x="6859" y="2"/>
                                </a:moveTo>
                                <a:lnTo>
                                  <a:pt x="6859" y="2"/>
                                </a:lnTo>
                                <a:cubicBezTo>
                                  <a:pt x="6864" y="2"/>
                                  <a:pt x="6867" y="5"/>
                                  <a:pt x="6867" y="10"/>
                                </a:cubicBezTo>
                                <a:cubicBezTo>
                                  <a:pt x="6867" y="14"/>
                                  <a:pt x="6864" y="18"/>
                                  <a:pt x="6859" y="18"/>
                                </a:cubicBezTo>
                                <a:lnTo>
                                  <a:pt x="6859" y="18"/>
                                </a:lnTo>
                                <a:cubicBezTo>
                                  <a:pt x="6855" y="18"/>
                                  <a:pt x="6851" y="14"/>
                                  <a:pt x="6851" y="10"/>
                                </a:cubicBezTo>
                                <a:cubicBezTo>
                                  <a:pt x="6851" y="5"/>
                                  <a:pt x="6855" y="2"/>
                                  <a:pt x="6859" y="2"/>
                                </a:cubicBezTo>
                                <a:close/>
                                <a:moveTo>
                                  <a:pt x="6891" y="2"/>
                                </a:moveTo>
                                <a:lnTo>
                                  <a:pt x="6891" y="2"/>
                                </a:lnTo>
                                <a:cubicBezTo>
                                  <a:pt x="6896" y="2"/>
                                  <a:pt x="6899" y="5"/>
                                  <a:pt x="6899" y="10"/>
                                </a:cubicBezTo>
                                <a:cubicBezTo>
                                  <a:pt x="6899" y="14"/>
                                  <a:pt x="6896" y="18"/>
                                  <a:pt x="6891" y="18"/>
                                </a:cubicBezTo>
                                <a:lnTo>
                                  <a:pt x="6891" y="18"/>
                                </a:lnTo>
                                <a:cubicBezTo>
                                  <a:pt x="6887" y="18"/>
                                  <a:pt x="6883" y="14"/>
                                  <a:pt x="6883" y="10"/>
                                </a:cubicBezTo>
                                <a:cubicBezTo>
                                  <a:pt x="6883" y="5"/>
                                  <a:pt x="6887" y="2"/>
                                  <a:pt x="6891" y="2"/>
                                </a:cubicBezTo>
                                <a:close/>
                                <a:moveTo>
                                  <a:pt x="6923" y="2"/>
                                </a:moveTo>
                                <a:lnTo>
                                  <a:pt x="6923" y="2"/>
                                </a:lnTo>
                                <a:cubicBezTo>
                                  <a:pt x="6928" y="2"/>
                                  <a:pt x="6931" y="5"/>
                                  <a:pt x="6931" y="10"/>
                                </a:cubicBezTo>
                                <a:cubicBezTo>
                                  <a:pt x="6931" y="14"/>
                                  <a:pt x="6928" y="18"/>
                                  <a:pt x="6923" y="18"/>
                                </a:cubicBezTo>
                                <a:lnTo>
                                  <a:pt x="6923" y="18"/>
                                </a:lnTo>
                                <a:cubicBezTo>
                                  <a:pt x="6919" y="18"/>
                                  <a:pt x="6915" y="14"/>
                                  <a:pt x="6915" y="10"/>
                                </a:cubicBezTo>
                                <a:cubicBezTo>
                                  <a:pt x="6915" y="5"/>
                                  <a:pt x="6919" y="2"/>
                                  <a:pt x="6923" y="2"/>
                                </a:cubicBezTo>
                                <a:close/>
                                <a:moveTo>
                                  <a:pt x="6955" y="2"/>
                                </a:moveTo>
                                <a:lnTo>
                                  <a:pt x="6955" y="2"/>
                                </a:lnTo>
                                <a:cubicBezTo>
                                  <a:pt x="6960" y="2"/>
                                  <a:pt x="6963" y="5"/>
                                  <a:pt x="6963" y="10"/>
                                </a:cubicBezTo>
                                <a:cubicBezTo>
                                  <a:pt x="6963" y="14"/>
                                  <a:pt x="6960" y="18"/>
                                  <a:pt x="6955" y="18"/>
                                </a:cubicBezTo>
                                <a:lnTo>
                                  <a:pt x="6955" y="18"/>
                                </a:lnTo>
                                <a:cubicBezTo>
                                  <a:pt x="6951" y="18"/>
                                  <a:pt x="6947" y="14"/>
                                  <a:pt x="6947" y="10"/>
                                </a:cubicBezTo>
                                <a:cubicBezTo>
                                  <a:pt x="6947" y="5"/>
                                  <a:pt x="6951" y="2"/>
                                  <a:pt x="6955" y="2"/>
                                </a:cubicBezTo>
                                <a:close/>
                                <a:moveTo>
                                  <a:pt x="6987" y="2"/>
                                </a:moveTo>
                                <a:lnTo>
                                  <a:pt x="6987" y="2"/>
                                </a:lnTo>
                                <a:cubicBezTo>
                                  <a:pt x="6992" y="2"/>
                                  <a:pt x="6995" y="5"/>
                                  <a:pt x="6995" y="10"/>
                                </a:cubicBezTo>
                                <a:cubicBezTo>
                                  <a:pt x="6995" y="14"/>
                                  <a:pt x="6992" y="18"/>
                                  <a:pt x="6987" y="18"/>
                                </a:cubicBezTo>
                                <a:lnTo>
                                  <a:pt x="6987" y="18"/>
                                </a:lnTo>
                                <a:cubicBezTo>
                                  <a:pt x="6983" y="18"/>
                                  <a:pt x="6979" y="14"/>
                                  <a:pt x="6979" y="10"/>
                                </a:cubicBezTo>
                                <a:cubicBezTo>
                                  <a:pt x="6979" y="5"/>
                                  <a:pt x="6983" y="2"/>
                                  <a:pt x="6987" y="2"/>
                                </a:cubicBezTo>
                                <a:close/>
                                <a:moveTo>
                                  <a:pt x="7019" y="2"/>
                                </a:moveTo>
                                <a:lnTo>
                                  <a:pt x="7019" y="2"/>
                                </a:lnTo>
                                <a:cubicBezTo>
                                  <a:pt x="7024" y="2"/>
                                  <a:pt x="7027" y="5"/>
                                  <a:pt x="7027" y="10"/>
                                </a:cubicBezTo>
                                <a:cubicBezTo>
                                  <a:pt x="7027" y="14"/>
                                  <a:pt x="7024" y="18"/>
                                  <a:pt x="7019" y="18"/>
                                </a:cubicBezTo>
                                <a:lnTo>
                                  <a:pt x="7019" y="18"/>
                                </a:lnTo>
                                <a:cubicBezTo>
                                  <a:pt x="7015" y="18"/>
                                  <a:pt x="7011" y="14"/>
                                  <a:pt x="7011" y="10"/>
                                </a:cubicBezTo>
                                <a:cubicBezTo>
                                  <a:pt x="7011" y="5"/>
                                  <a:pt x="7015" y="2"/>
                                  <a:pt x="7019" y="2"/>
                                </a:cubicBezTo>
                                <a:close/>
                                <a:moveTo>
                                  <a:pt x="7051" y="2"/>
                                </a:moveTo>
                                <a:lnTo>
                                  <a:pt x="7051" y="2"/>
                                </a:lnTo>
                                <a:cubicBezTo>
                                  <a:pt x="7056" y="2"/>
                                  <a:pt x="7059" y="5"/>
                                  <a:pt x="7059" y="10"/>
                                </a:cubicBezTo>
                                <a:cubicBezTo>
                                  <a:pt x="7059" y="14"/>
                                  <a:pt x="7056" y="18"/>
                                  <a:pt x="7051" y="18"/>
                                </a:cubicBezTo>
                                <a:lnTo>
                                  <a:pt x="7051" y="18"/>
                                </a:lnTo>
                                <a:cubicBezTo>
                                  <a:pt x="7047" y="18"/>
                                  <a:pt x="7043" y="14"/>
                                  <a:pt x="7043" y="10"/>
                                </a:cubicBezTo>
                                <a:cubicBezTo>
                                  <a:pt x="7043" y="5"/>
                                  <a:pt x="7047" y="2"/>
                                  <a:pt x="7051" y="2"/>
                                </a:cubicBezTo>
                                <a:close/>
                                <a:moveTo>
                                  <a:pt x="7083" y="2"/>
                                </a:moveTo>
                                <a:lnTo>
                                  <a:pt x="7083" y="2"/>
                                </a:lnTo>
                                <a:cubicBezTo>
                                  <a:pt x="7088" y="2"/>
                                  <a:pt x="7091" y="5"/>
                                  <a:pt x="7091" y="10"/>
                                </a:cubicBezTo>
                                <a:cubicBezTo>
                                  <a:pt x="7091" y="14"/>
                                  <a:pt x="7088" y="18"/>
                                  <a:pt x="7083" y="18"/>
                                </a:cubicBezTo>
                                <a:lnTo>
                                  <a:pt x="7083" y="18"/>
                                </a:lnTo>
                                <a:cubicBezTo>
                                  <a:pt x="7079" y="18"/>
                                  <a:pt x="7075" y="14"/>
                                  <a:pt x="7075" y="10"/>
                                </a:cubicBezTo>
                                <a:cubicBezTo>
                                  <a:pt x="7075" y="5"/>
                                  <a:pt x="7079" y="2"/>
                                  <a:pt x="7083" y="2"/>
                                </a:cubicBezTo>
                                <a:close/>
                                <a:moveTo>
                                  <a:pt x="7115" y="2"/>
                                </a:moveTo>
                                <a:lnTo>
                                  <a:pt x="7115" y="2"/>
                                </a:lnTo>
                                <a:cubicBezTo>
                                  <a:pt x="7120" y="2"/>
                                  <a:pt x="7123" y="5"/>
                                  <a:pt x="7123" y="10"/>
                                </a:cubicBezTo>
                                <a:cubicBezTo>
                                  <a:pt x="7123" y="14"/>
                                  <a:pt x="7120" y="18"/>
                                  <a:pt x="7115" y="18"/>
                                </a:cubicBezTo>
                                <a:lnTo>
                                  <a:pt x="7115" y="18"/>
                                </a:lnTo>
                                <a:cubicBezTo>
                                  <a:pt x="7111" y="18"/>
                                  <a:pt x="7107" y="14"/>
                                  <a:pt x="7107" y="10"/>
                                </a:cubicBezTo>
                                <a:cubicBezTo>
                                  <a:pt x="7107" y="5"/>
                                  <a:pt x="7111" y="2"/>
                                  <a:pt x="7115" y="2"/>
                                </a:cubicBezTo>
                                <a:close/>
                                <a:moveTo>
                                  <a:pt x="7147" y="2"/>
                                </a:moveTo>
                                <a:lnTo>
                                  <a:pt x="7147" y="2"/>
                                </a:lnTo>
                                <a:cubicBezTo>
                                  <a:pt x="7152" y="2"/>
                                  <a:pt x="7155" y="5"/>
                                  <a:pt x="7155" y="10"/>
                                </a:cubicBezTo>
                                <a:cubicBezTo>
                                  <a:pt x="7155" y="14"/>
                                  <a:pt x="7152" y="18"/>
                                  <a:pt x="7147" y="18"/>
                                </a:cubicBezTo>
                                <a:lnTo>
                                  <a:pt x="7147" y="18"/>
                                </a:lnTo>
                                <a:cubicBezTo>
                                  <a:pt x="7143" y="18"/>
                                  <a:pt x="7139" y="14"/>
                                  <a:pt x="7139" y="10"/>
                                </a:cubicBezTo>
                                <a:cubicBezTo>
                                  <a:pt x="7139" y="5"/>
                                  <a:pt x="7143" y="2"/>
                                  <a:pt x="7147" y="2"/>
                                </a:cubicBezTo>
                                <a:close/>
                                <a:moveTo>
                                  <a:pt x="7179" y="2"/>
                                </a:moveTo>
                                <a:lnTo>
                                  <a:pt x="7179" y="2"/>
                                </a:lnTo>
                                <a:cubicBezTo>
                                  <a:pt x="7184" y="2"/>
                                  <a:pt x="7187" y="5"/>
                                  <a:pt x="7187" y="10"/>
                                </a:cubicBezTo>
                                <a:cubicBezTo>
                                  <a:pt x="7187" y="14"/>
                                  <a:pt x="7184" y="18"/>
                                  <a:pt x="7179" y="18"/>
                                </a:cubicBezTo>
                                <a:lnTo>
                                  <a:pt x="7179" y="18"/>
                                </a:lnTo>
                                <a:cubicBezTo>
                                  <a:pt x="7175" y="18"/>
                                  <a:pt x="7171" y="14"/>
                                  <a:pt x="7171" y="10"/>
                                </a:cubicBezTo>
                                <a:cubicBezTo>
                                  <a:pt x="7171" y="5"/>
                                  <a:pt x="7175" y="2"/>
                                  <a:pt x="7179" y="2"/>
                                </a:cubicBezTo>
                                <a:close/>
                                <a:moveTo>
                                  <a:pt x="7211" y="2"/>
                                </a:moveTo>
                                <a:lnTo>
                                  <a:pt x="7211" y="2"/>
                                </a:lnTo>
                                <a:cubicBezTo>
                                  <a:pt x="7216" y="2"/>
                                  <a:pt x="7219" y="5"/>
                                  <a:pt x="7219" y="10"/>
                                </a:cubicBezTo>
                                <a:cubicBezTo>
                                  <a:pt x="7219" y="14"/>
                                  <a:pt x="7216" y="18"/>
                                  <a:pt x="7211" y="18"/>
                                </a:cubicBezTo>
                                <a:lnTo>
                                  <a:pt x="7211" y="18"/>
                                </a:lnTo>
                                <a:cubicBezTo>
                                  <a:pt x="7207" y="18"/>
                                  <a:pt x="7203" y="14"/>
                                  <a:pt x="7203" y="10"/>
                                </a:cubicBezTo>
                                <a:cubicBezTo>
                                  <a:pt x="7203" y="5"/>
                                  <a:pt x="7207" y="2"/>
                                  <a:pt x="7211" y="2"/>
                                </a:cubicBezTo>
                                <a:close/>
                                <a:moveTo>
                                  <a:pt x="7243" y="2"/>
                                </a:moveTo>
                                <a:lnTo>
                                  <a:pt x="7243" y="2"/>
                                </a:lnTo>
                                <a:cubicBezTo>
                                  <a:pt x="7248" y="2"/>
                                  <a:pt x="7251" y="5"/>
                                  <a:pt x="7251" y="10"/>
                                </a:cubicBezTo>
                                <a:cubicBezTo>
                                  <a:pt x="7251" y="14"/>
                                  <a:pt x="7248" y="18"/>
                                  <a:pt x="7243" y="18"/>
                                </a:cubicBezTo>
                                <a:lnTo>
                                  <a:pt x="7243" y="18"/>
                                </a:lnTo>
                                <a:cubicBezTo>
                                  <a:pt x="7239" y="18"/>
                                  <a:pt x="7235" y="14"/>
                                  <a:pt x="7235" y="10"/>
                                </a:cubicBezTo>
                                <a:cubicBezTo>
                                  <a:pt x="7235" y="5"/>
                                  <a:pt x="7239" y="2"/>
                                  <a:pt x="7243" y="2"/>
                                </a:cubicBezTo>
                                <a:close/>
                                <a:moveTo>
                                  <a:pt x="7275" y="2"/>
                                </a:moveTo>
                                <a:lnTo>
                                  <a:pt x="7275" y="2"/>
                                </a:lnTo>
                                <a:cubicBezTo>
                                  <a:pt x="7280" y="2"/>
                                  <a:pt x="7283" y="5"/>
                                  <a:pt x="7283" y="10"/>
                                </a:cubicBezTo>
                                <a:cubicBezTo>
                                  <a:pt x="7283" y="14"/>
                                  <a:pt x="7280" y="18"/>
                                  <a:pt x="7275" y="18"/>
                                </a:cubicBezTo>
                                <a:lnTo>
                                  <a:pt x="7275" y="18"/>
                                </a:lnTo>
                                <a:cubicBezTo>
                                  <a:pt x="7271" y="18"/>
                                  <a:pt x="7267" y="14"/>
                                  <a:pt x="7267" y="10"/>
                                </a:cubicBezTo>
                                <a:cubicBezTo>
                                  <a:pt x="7267" y="5"/>
                                  <a:pt x="7271" y="2"/>
                                  <a:pt x="7275" y="2"/>
                                </a:cubicBezTo>
                                <a:close/>
                                <a:moveTo>
                                  <a:pt x="7307" y="2"/>
                                </a:moveTo>
                                <a:lnTo>
                                  <a:pt x="7307" y="2"/>
                                </a:lnTo>
                                <a:cubicBezTo>
                                  <a:pt x="7312" y="2"/>
                                  <a:pt x="7315" y="5"/>
                                  <a:pt x="7315" y="10"/>
                                </a:cubicBezTo>
                                <a:cubicBezTo>
                                  <a:pt x="7315" y="14"/>
                                  <a:pt x="7312" y="18"/>
                                  <a:pt x="7307" y="18"/>
                                </a:cubicBezTo>
                                <a:lnTo>
                                  <a:pt x="7307" y="18"/>
                                </a:lnTo>
                                <a:cubicBezTo>
                                  <a:pt x="7303" y="18"/>
                                  <a:pt x="7299" y="14"/>
                                  <a:pt x="7299" y="10"/>
                                </a:cubicBezTo>
                                <a:cubicBezTo>
                                  <a:pt x="7299" y="5"/>
                                  <a:pt x="7303" y="2"/>
                                  <a:pt x="7307" y="2"/>
                                </a:cubicBezTo>
                                <a:close/>
                                <a:moveTo>
                                  <a:pt x="7339" y="2"/>
                                </a:moveTo>
                                <a:lnTo>
                                  <a:pt x="7339" y="2"/>
                                </a:lnTo>
                                <a:cubicBezTo>
                                  <a:pt x="7344" y="2"/>
                                  <a:pt x="7347" y="5"/>
                                  <a:pt x="7347" y="10"/>
                                </a:cubicBezTo>
                                <a:cubicBezTo>
                                  <a:pt x="7347" y="14"/>
                                  <a:pt x="7344" y="18"/>
                                  <a:pt x="7339" y="18"/>
                                </a:cubicBezTo>
                                <a:lnTo>
                                  <a:pt x="7339" y="18"/>
                                </a:lnTo>
                                <a:cubicBezTo>
                                  <a:pt x="7335" y="18"/>
                                  <a:pt x="7331" y="14"/>
                                  <a:pt x="7331" y="10"/>
                                </a:cubicBezTo>
                                <a:cubicBezTo>
                                  <a:pt x="7331" y="5"/>
                                  <a:pt x="7335" y="2"/>
                                  <a:pt x="7339" y="2"/>
                                </a:cubicBezTo>
                                <a:close/>
                                <a:moveTo>
                                  <a:pt x="7371" y="2"/>
                                </a:moveTo>
                                <a:lnTo>
                                  <a:pt x="7371" y="2"/>
                                </a:lnTo>
                                <a:cubicBezTo>
                                  <a:pt x="7376" y="2"/>
                                  <a:pt x="7379" y="5"/>
                                  <a:pt x="7379" y="10"/>
                                </a:cubicBezTo>
                                <a:cubicBezTo>
                                  <a:pt x="7379" y="14"/>
                                  <a:pt x="7376" y="18"/>
                                  <a:pt x="7371" y="18"/>
                                </a:cubicBezTo>
                                <a:lnTo>
                                  <a:pt x="7371" y="18"/>
                                </a:lnTo>
                                <a:cubicBezTo>
                                  <a:pt x="7367" y="18"/>
                                  <a:pt x="7363" y="14"/>
                                  <a:pt x="7363" y="10"/>
                                </a:cubicBezTo>
                                <a:cubicBezTo>
                                  <a:pt x="7363" y="5"/>
                                  <a:pt x="7367" y="2"/>
                                  <a:pt x="7371" y="2"/>
                                </a:cubicBezTo>
                                <a:close/>
                                <a:moveTo>
                                  <a:pt x="7403" y="2"/>
                                </a:moveTo>
                                <a:lnTo>
                                  <a:pt x="7403" y="2"/>
                                </a:lnTo>
                                <a:cubicBezTo>
                                  <a:pt x="7408" y="2"/>
                                  <a:pt x="7411" y="5"/>
                                  <a:pt x="7411" y="10"/>
                                </a:cubicBezTo>
                                <a:cubicBezTo>
                                  <a:pt x="7411" y="14"/>
                                  <a:pt x="7408" y="18"/>
                                  <a:pt x="7403" y="18"/>
                                </a:cubicBezTo>
                                <a:lnTo>
                                  <a:pt x="7403" y="18"/>
                                </a:lnTo>
                                <a:cubicBezTo>
                                  <a:pt x="7399" y="18"/>
                                  <a:pt x="7395" y="14"/>
                                  <a:pt x="7395" y="10"/>
                                </a:cubicBezTo>
                                <a:cubicBezTo>
                                  <a:pt x="7395" y="5"/>
                                  <a:pt x="7399" y="2"/>
                                  <a:pt x="7403" y="2"/>
                                </a:cubicBezTo>
                                <a:close/>
                                <a:moveTo>
                                  <a:pt x="7435" y="2"/>
                                </a:moveTo>
                                <a:lnTo>
                                  <a:pt x="7435" y="2"/>
                                </a:lnTo>
                                <a:cubicBezTo>
                                  <a:pt x="7440" y="2"/>
                                  <a:pt x="7443" y="5"/>
                                  <a:pt x="7443" y="10"/>
                                </a:cubicBezTo>
                                <a:cubicBezTo>
                                  <a:pt x="7443" y="14"/>
                                  <a:pt x="7440" y="18"/>
                                  <a:pt x="7435" y="18"/>
                                </a:cubicBezTo>
                                <a:lnTo>
                                  <a:pt x="7435" y="18"/>
                                </a:lnTo>
                                <a:cubicBezTo>
                                  <a:pt x="7431" y="18"/>
                                  <a:pt x="7427" y="14"/>
                                  <a:pt x="7427" y="10"/>
                                </a:cubicBezTo>
                                <a:cubicBezTo>
                                  <a:pt x="7427" y="5"/>
                                  <a:pt x="7431" y="2"/>
                                  <a:pt x="7435" y="2"/>
                                </a:cubicBezTo>
                                <a:close/>
                                <a:moveTo>
                                  <a:pt x="7467" y="2"/>
                                </a:moveTo>
                                <a:lnTo>
                                  <a:pt x="7467" y="2"/>
                                </a:lnTo>
                                <a:cubicBezTo>
                                  <a:pt x="7472" y="2"/>
                                  <a:pt x="7475" y="5"/>
                                  <a:pt x="7475" y="10"/>
                                </a:cubicBezTo>
                                <a:cubicBezTo>
                                  <a:pt x="7475" y="14"/>
                                  <a:pt x="7472" y="18"/>
                                  <a:pt x="7467" y="18"/>
                                </a:cubicBezTo>
                                <a:lnTo>
                                  <a:pt x="7467" y="18"/>
                                </a:lnTo>
                                <a:cubicBezTo>
                                  <a:pt x="7463" y="18"/>
                                  <a:pt x="7459" y="14"/>
                                  <a:pt x="7459" y="10"/>
                                </a:cubicBezTo>
                                <a:cubicBezTo>
                                  <a:pt x="7459" y="5"/>
                                  <a:pt x="7463" y="2"/>
                                  <a:pt x="7467" y="2"/>
                                </a:cubicBezTo>
                                <a:close/>
                                <a:moveTo>
                                  <a:pt x="7499" y="2"/>
                                </a:moveTo>
                                <a:lnTo>
                                  <a:pt x="7499" y="2"/>
                                </a:lnTo>
                                <a:cubicBezTo>
                                  <a:pt x="7504" y="2"/>
                                  <a:pt x="7507" y="5"/>
                                  <a:pt x="7507" y="10"/>
                                </a:cubicBezTo>
                                <a:cubicBezTo>
                                  <a:pt x="7507" y="14"/>
                                  <a:pt x="7504" y="18"/>
                                  <a:pt x="7499" y="18"/>
                                </a:cubicBezTo>
                                <a:lnTo>
                                  <a:pt x="7499" y="18"/>
                                </a:lnTo>
                                <a:cubicBezTo>
                                  <a:pt x="7495" y="18"/>
                                  <a:pt x="7491" y="14"/>
                                  <a:pt x="7491" y="10"/>
                                </a:cubicBezTo>
                                <a:cubicBezTo>
                                  <a:pt x="7491" y="5"/>
                                  <a:pt x="7495" y="2"/>
                                  <a:pt x="7499" y="2"/>
                                </a:cubicBezTo>
                                <a:close/>
                                <a:moveTo>
                                  <a:pt x="7531" y="2"/>
                                </a:moveTo>
                                <a:lnTo>
                                  <a:pt x="7532" y="2"/>
                                </a:lnTo>
                                <a:cubicBezTo>
                                  <a:pt x="7536" y="2"/>
                                  <a:pt x="7540" y="5"/>
                                  <a:pt x="7540" y="10"/>
                                </a:cubicBezTo>
                                <a:cubicBezTo>
                                  <a:pt x="7540" y="14"/>
                                  <a:pt x="7536" y="18"/>
                                  <a:pt x="7532" y="18"/>
                                </a:cubicBezTo>
                                <a:lnTo>
                                  <a:pt x="7531" y="18"/>
                                </a:lnTo>
                                <a:cubicBezTo>
                                  <a:pt x="7527" y="18"/>
                                  <a:pt x="7523" y="14"/>
                                  <a:pt x="7523" y="10"/>
                                </a:cubicBezTo>
                                <a:cubicBezTo>
                                  <a:pt x="7523" y="5"/>
                                  <a:pt x="7527" y="2"/>
                                  <a:pt x="7531" y="2"/>
                                </a:cubicBezTo>
                                <a:close/>
                                <a:moveTo>
                                  <a:pt x="7564" y="2"/>
                                </a:moveTo>
                                <a:lnTo>
                                  <a:pt x="7564" y="2"/>
                                </a:lnTo>
                                <a:cubicBezTo>
                                  <a:pt x="7568" y="2"/>
                                  <a:pt x="7572" y="5"/>
                                  <a:pt x="7572" y="10"/>
                                </a:cubicBezTo>
                                <a:cubicBezTo>
                                  <a:pt x="7572" y="14"/>
                                  <a:pt x="7568" y="18"/>
                                  <a:pt x="7564" y="18"/>
                                </a:cubicBezTo>
                                <a:lnTo>
                                  <a:pt x="7564" y="18"/>
                                </a:lnTo>
                                <a:cubicBezTo>
                                  <a:pt x="7559" y="18"/>
                                  <a:pt x="7556" y="14"/>
                                  <a:pt x="7556" y="10"/>
                                </a:cubicBezTo>
                                <a:cubicBezTo>
                                  <a:pt x="7556" y="5"/>
                                  <a:pt x="7559" y="2"/>
                                  <a:pt x="7564" y="2"/>
                                </a:cubicBezTo>
                                <a:close/>
                                <a:moveTo>
                                  <a:pt x="7596" y="2"/>
                                </a:moveTo>
                                <a:lnTo>
                                  <a:pt x="7596" y="2"/>
                                </a:lnTo>
                                <a:cubicBezTo>
                                  <a:pt x="7600" y="2"/>
                                  <a:pt x="7604" y="5"/>
                                  <a:pt x="7604" y="10"/>
                                </a:cubicBezTo>
                                <a:cubicBezTo>
                                  <a:pt x="7604" y="14"/>
                                  <a:pt x="7600" y="18"/>
                                  <a:pt x="7596" y="18"/>
                                </a:cubicBezTo>
                                <a:lnTo>
                                  <a:pt x="7596" y="18"/>
                                </a:lnTo>
                                <a:cubicBezTo>
                                  <a:pt x="7591" y="18"/>
                                  <a:pt x="7588" y="14"/>
                                  <a:pt x="7588" y="10"/>
                                </a:cubicBezTo>
                                <a:cubicBezTo>
                                  <a:pt x="7588" y="5"/>
                                  <a:pt x="7591" y="2"/>
                                  <a:pt x="7596" y="2"/>
                                </a:cubicBezTo>
                                <a:close/>
                                <a:moveTo>
                                  <a:pt x="7628" y="2"/>
                                </a:moveTo>
                                <a:lnTo>
                                  <a:pt x="7628" y="2"/>
                                </a:lnTo>
                                <a:cubicBezTo>
                                  <a:pt x="7632" y="2"/>
                                  <a:pt x="7636" y="5"/>
                                  <a:pt x="7636" y="10"/>
                                </a:cubicBezTo>
                                <a:cubicBezTo>
                                  <a:pt x="7636" y="14"/>
                                  <a:pt x="7632" y="18"/>
                                  <a:pt x="7628" y="18"/>
                                </a:cubicBezTo>
                                <a:lnTo>
                                  <a:pt x="7628" y="18"/>
                                </a:lnTo>
                                <a:cubicBezTo>
                                  <a:pt x="7623" y="18"/>
                                  <a:pt x="7620" y="14"/>
                                  <a:pt x="7620" y="10"/>
                                </a:cubicBezTo>
                                <a:cubicBezTo>
                                  <a:pt x="7620" y="5"/>
                                  <a:pt x="7623" y="2"/>
                                  <a:pt x="7628" y="2"/>
                                </a:cubicBezTo>
                                <a:close/>
                                <a:moveTo>
                                  <a:pt x="7660" y="2"/>
                                </a:moveTo>
                                <a:lnTo>
                                  <a:pt x="7660" y="2"/>
                                </a:lnTo>
                                <a:cubicBezTo>
                                  <a:pt x="7664" y="2"/>
                                  <a:pt x="7668" y="5"/>
                                  <a:pt x="7668" y="10"/>
                                </a:cubicBezTo>
                                <a:cubicBezTo>
                                  <a:pt x="7668" y="14"/>
                                  <a:pt x="7664" y="18"/>
                                  <a:pt x="7660" y="18"/>
                                </a:cubicBezTo>
                                <a:lnTo>
                                  <a:pt x="7660" y="18"/>
                                </a:lnTo>
                                <a:cubicBezTo>
                                  <a:pt x="7655" y="18"/>
                                  <a:pt x="7652" y="14"/>
                                  <a:pt x="7652" y="10"/>
                                </a:cubicBezTo>
                                <a:cubicBezTo>
                                  <a:pt x="7652" y="5"/>
                                  <a:pt x="7655" y="2"/>
                                  <a:pt x="7660" y="2"/>
                                </a:cubicBezTo>
                                <a:close/>
                                <a:moveTo>
                                  <a:pt x="7692" y="2"/>
                                </a:moveTo>
                                <a:lnTo>
                                  <a:pt x="7692" y="2"/>
                                </a:lnTo>
                                <a:cubicBezTo>
                                  <a:pt x="7696" y="2"/>
                                  <a:pt x="7700" y="5"/>
                                  <a:pt x="7700" y="10"/>
                                </a:cubicBezTo>
                                <a:cubicBezTo>
                                  <a:pt x="7700" y="14"/>
                                  <a:pt x="7696" y="18"/>
                                  <a:pt x="7692" y="18"/>
                                </a:cubicBezTo>
                                <a:lnTo>
                                  <a:pt x="7692" y="18"/>
                                </a:lnTo>
                                <a:cubicBezTo>
                                  <a:pt x="7687" y="18"/>
                                  <a:pt x="7684" y="14"/>
                                  <a:pt x="7684" y="10"/>
                                </a:cubicBezTo>
                                <a:cubicBezTo>
                                  <a:pt x="7684" y="5"/>
                                  <a:pt x="7687" y="2"/>
                                  <a:pt x="7692" y="2"/>
                                </a:cubicBezTo>
                                <a:close/>
                                <a:moveTo>
                                  <a:pt x="7724" y="2"/>
                                </a:moveTo>
                                <a:lnTo>
                                  <a:pt x="7724" y="2"/>
                                </a:lnTo>
                                <a:cubicBezTo>
                                  <a:pt x="7728" y="2"/>
                                  <a:pt x="7732" y="5"/>
                                  <a:pt x="7732" y="10"/>
                                </a:cubicBezTo>
                                <a:cubicBezTo>
                                  <a:pt x="7732" y="14"/>
                                  <a:pt x="7728" y="18"/>
                                  <a:pt x="7724" y="18"/>
                                </a:cubicBezTo>
                                <a:lnTo>
                                  <a:pt x="7724" y="18"/>
                                </a:lnTo>
                                <a:cubicBezTo>
                                  <a:pt x="7719" y="18"/>
                                  <a:pt x="7716" y="14"/>
                                  <a:pt x="7716" y="10"/>
                                </a:cubicBezTo>
                                <a:cubicBezTo>
                                  <a:pt x="7716" y="5"/>
                                  <a:pt x="7719" y="2"/>
                                  <a:pt x="7724" y="2"/>
                                </a:cubicBezTo>
                                <a:close/>
                                <a:moveTo>
                                  <a:pt x="7756" y="2"/>
                                </a:moveTo>
                                <a:lnTo>
                                  <a:pt x="7756" y="2"/>
                                </a:lnTo>
                                <a:cubicBezTo>
                                  <a:pt x="7760" y="2"/>
                                  <a:pt x="7764" y="5"/>
                                  <a:pt x="7764" y="10"/>
                                </a:cubicBezTo>
                                <a:cubicBezTo>
                                  <a:pt x="7764" y="14"/>
                                  <a:pt x="7760" y="18"/>
                                  <a:pt x="7756" y="18"/>
                                </a:cubicBezTo>
                                <a:lnTo>
                                  <a:pt x="7756" y="18"/>
                                </a:lnTo>
                                <a:cubicBezTo>
                                  <a:pt x="7751" y="18"/>
                                  <a:pt x="7748" y="14"/>
                                  <a:pt x="7748" y="10"/>
                                </a:cubicBezTo>
                                <a:cubicBezTo>
                                  <a:pt x="7748" y="5"/>
                                  <a:pt x="7751" y="2"/>
                                  <a:pt x="7756" y="2"/>
                                </a:cubicBezTo>
                                <a:close/>
                                <a:moveTo>
                                  <a:pt x="7788" y="2"/>
                                </a:moveTo>
                                <a:lnTo>
                                  <a:pt x="7788" y="2"/>
                                </a:lnTo>
                                <a:cubicBezTo>
                                  <a:pt x="7792" y="2"/>
                                  <a:pt x="7796" y="5"/>
                                  <a:pt x="7796" y="10"/>
                                </a:cubicBezTo>
                                <a:cubicBezTo>
                                  <a:pt x="7796" y="14"/>
                                  <a:pt x="7792" y="18"/>
                                  <a:pt x="7788" y="18"/>
                                </a:cubicBezTo>
                                <a:lnTo>
                                  <a:pt x="7788" y="18"/>
                                </a:lnTo>
                                <a:cubicBezTo>
                                  <a:pt x="7783" y="18"/>
                                  <a:pt x="7780" y="14"/>
                                  <a:pt x="7780" y="10"/>
                                </a:cubicBezTo>
                                <a:cubicBezTo>
                                  <a:pt x="7780" y="5"/>
                                  <a:pt x="7783" y="2"/>
                                  <a:pt x="7788" y="2"/>
                                </a:cubicBezTo>
                                <a:close/>
                                <a:moveTo>
                                  <a:pt x="7820" y="2"/>
                                </a:moveTo>
                                <a:lnTo>
                                  <a:pt x="7820" y="2"/>
                                </a:lnTo>
                                <a:cubicBezTo>
                                  <a:pt x="7824" y="2"/>
                                  <a:pt x="7828" y="5"/>
                                  <a:pt x="7828" y="10"/>
                                </a:cubicBezTo>
                                <a:cubicBezTo>
                                  <a:pt x="7828" y="14"/>
                                  <a:pt x="7824" y="18"/>
                                  <a:pt x="7820" y="18"/>
                                </a:cubicBezTo>
                                <a:lnTo>
                                  <a:pt x="7820" y="18"/>
                                </a:lnTo>
                                <a:cubicBezTo>
                                  <a:pt x="7815" y="18"/>
                                  <a:pt x="7812" y="14"/>
                                  <a:pt x="7812" y="10"/>
                                </a:cubicBezTo>
                                <a:cubicBezTo>
                                  <a:pt x="7812" y="5"/>
                                  <a:pt x="7815" y="2"/>
                                  <a:pt x="7820" y="2"/>
                                </a:cubicBezTo>
                                <a:close/>
                                <a:moveTo>
                                  <a:pt x="7852" y="2"/>
                                </a:moveTo>
                                <a:lnTo>
                                  <a:pt x="7852" y="2"/>
                                </a:lnTo>
                                <a:cubicBezTo>
                                  <a:pt x="7856" y="2"/>
                                  <a:pt x="7860" y="5"/>
                                  <a:pt x="7860" y="10"/>
                                </a:cubicBezTo>
                                <a:cubicBezTo>
                                  <a:pt x="7860" y="14"/>
                                  <a:pt x="7856" y="18"/>
                                  <a:pt x="7852" y="18"/>
                                </a:cubicBezTo>
                                <a:lnTo>
                                  <a:pt x="7852" y="18"/>
                                </a:lnTo>
                                <a:cubicBezTo>
                                  <a:pt x="7847" y="18"/>
                                  <a:pt x="7844" y="14"/>
                                  <a:pt x="7844" y="10"/>
                                </a:cubicBezTo>
                                <a:cubicBezTo>
                                  <a:pt x="7844" y="5"/>
                                  <a:pt x="7847" y="2"/>
                                  <a:pt x="7852" y="2"/>
                                </a:cubicBezTo>
                                <a:close/>
                                <a:moveTo>
                                  <a:pt x="7884" y="2"/>
                                </a:moveTo>
                                <a:lnTo>
                                  <a:pt x="7884" y="2"/>
                                </a:lnTo>
                                <a:cubicBezTo>
                                  <a:pt x="7888" y="2"/>
                                  <a:pt x="7892" y="5"/>
                                  <a:pt x="7892" y="10"/>
                                </a:cubicBezTo>
                                <a:cubicBezTo>
                                  <a:pt x="7892" y="14"/>
                                  <a:pt x="7888" y="18"/>
                                  <a:pt x="7884" y="18"/>
                                </a:cubicBezTo>
                                <a:lnTo>
                                  <a:pt x="7884" y="18"/>
                                </a:lnTo>
                                <a:cubicBezTo>
                                  <a:pt x="7879" y="18"/>
                                  <a:pt x="7876" y="14"/>
                                  <a:pt x="7876" y="10"/>
                                </a:cubicBezTo>
                                <a:cubicBezTo>
                                  <a:pt x="7876" y="5"/>
                                  <a:pt x="7879" y="2"/>
                                  <a:pt x="7884" y="2"/>
                                </a:cubicBezTo>
                                <a:close/>
                                <a:moveTo>
                                  <a:pt x="7916" y="2"/>
                                </a:moveTo>
                                <a:lnTo>
                                  <a:pt x="7916" y="2"/>
                                </a:lnTo>
                                <a:cubicBezTo>
                                  <a:pt x="7920" y="2"/>
                                  <a:pt x="7924" y="5"/>
                                  <a:pt x="7924" y="10"/>
                                </a:cubicBezTo>
                                <a:cubicBezTo>
                                  <a:pt x="7924" y="14"/>
                                  <a:pt x="7920" y="18"/>
                                  <a:pt x="7916" y="18"/>
                                </a:cubicBezTo>
                                <a:lnTo>
                                  <a:pt x="7916" y="18"/>
                                </a:lnTo>
                                <a:cubicBezTo>
                                  <a:pt x="7911" y="18"/>
                                  <a:pt x="7908" y="14"/>
                                  <a:pt x="7908" y="10"/>
                                </a:cubicBezTo>
                                <a:cubicBezTo>
                                  <a:pt x="7908" y="5"/>
                                  <a:pt x="7911" y="2"/>
                                  <a:pt x="7916" y="2"/>
                                </a:cubicBezTo>
                                <a:close/>
                                <a:moveTo>
                                  <a:pt x="7948" y="2"/>
                                </a:moveTo>
                                <a:lnTo>
                                  <a:pt x="7948" y="2"/>
                                </a:lnTo>
                                <a:cubicBezTo>
                                  <a:pt x="7952" y="2"/>
                                  <a:pt x="7956" y="5"/>
                                  <a:pt x="7956" y="10"/>
                                </a:cubicBezTo>
                                <a:cubicBezTo>
                                  <a:pt x="7956" y="14"/>
                                  <a:pt x="7952" y="18"/>
                                  <a:pt x="7948" y="18"/>
                                </a:cubicBezTo>
                                <a:lnTo>
                                  <a:pt x="7948" y="18"/>
                                </a:lnTo>
                                <a:cubicBezTo>
                                  <a:pt x="7943" y="18"/>
                                  <a:pt x="7940" y="14"/>
                                  <a:pt x="7940" y="10"/>
                                </a:cubicBezTo>
                                <a:cubicBezTo>
                                  <a:pt x="7940" y="5"/>
                                  <a:pt x="7943" y="2"/>
                                  <a:pt x="7948" y="2"/>
                                </a:cubicBezTo>
                                <a:close/>
                                <a:moveTo>
                                  <a:pt x="7980" y="2"/>
                                </a:moveTo>
                                <a:lnTo>
                                  <a:pt x="7980" y="2"/>
                                </a:lnTo>
                                <a:cubicBezTo>
                                  <a:pt x="7984" y="2"/>
                                  <a:pt x="7988" y="5"/>
                                  <a:pt x="7988" y="10"/>
                                </a:cubicBezTo>
                                <a:cubicBezTo>
                                  <a:pt x="7988" y="14"/>
                                  <a:pt x="7984" y="18"/>
                                  <a:pt x="7980" y="18"/>
                                </a:cubicBezTo>
                                <a:lnTo>
                                  <a:pt x="7980" y="18"/>
                                </a:lnTo>
                                <a:cubicBezTo>
                                  <a:pt x="7975" y="18"/>
                                  <a:pt x="7972" y="14"/>
                                  <a:pt x="7972" y="10"/>
                                </a:cubicBezTo>
                                <a:cubicBezTo>
                                  <a:pt x="7972" y="5"/>
                                  <a:pt x="7975" y="2"/>
                                  <a:pt x="7980" y="2"/>
                                </a:cubicBezTo>
                                <a:close/>
                                <a:moveTo>
                                  <a:pt x="8012" y="2"/>
                                </a:moveTo>
                                <a:lnTo>
                                  <a:pt x="8012" y="2"/>
                                </a:lnTo>
                                <a:cubicBezTo>
                                  <a:pt x="8016" y="2"/>
                                  <a:pt x="8020" y="5"/>
                                  <a:pt x="8020" y="10"/>
                                </a:cubicBezTo>
                                <a:cubicBezTo>
                                  <a:pt x="8020" y="14"/>
                                  <a:pt x="8016" y="18"/>
                                  <a:pt x="8012" y="18"/>
                                </a:cubicBezTo>
                                <a:lnTo>
                                  <a:pt x="8012" y="18"/>
                                </a:lnTo>
                                <a:cubicBezTo>
                                  <a:pt x="8007" y="18"/>
                                  <a:pt x="8004" y="14"/>
                                  <a:pt x="8004" y="10"/>
                                </a:cubicBezTo>
                                <a:cubicBezTo>
                                  <a:pt x="8004" y="5"/>
                                  <a:pt x="8007" y="2"/>
                                  <a:pt x="8012" y="2"/>
                                </a:cubicBezTo>
                                <a:close/>
                                <a:moveTo>
                                  <a:pt x="8044" y="2"/>
                                </a:moveTo>
                                <a:lnTo>
                                  <a:pt x="8044" y="2"/>
                                </a:lnTo>
                                <a:cubicBezTo>
                                  <a:pt x="8048" y="2"/>
                                  <a:pt x="8052" y="5"/>
                                  <a:pt x="8052" y="10"/>
                                </a:cubicBezTo>
                                <a:cubicBezTo>
                                  <a:pt x="8052" y="14"/>
                                  <a:pt x="8048" y="18"/>
                                  <a:pt x="8044" y="18"/>
                                </a:cubicBezTo>
                                <a:lnTo>
                                  <a:pt x="8044" y="18"/>
                                </a:lnTo>
                                <a:cubicBezTo>
                                  <a:pt x="8039" y="18"/>
                                  <a:pt x="8036" y="14"/>
                                  <a:pt x="8036" y="10"/>
                                </a:cubicBezTo>
                                <a:cubicBezTo>
                                  <a:pt x="8036" y="5"/>
                                  <a:pt x="8039" y="2"/>
                                  <a:pt x="8044" y="2"/>
                                </a:cubicBezTo>
                                <a:close/>
                                <a:moveTo>
                                  <a:pt x="8076" y="2"/>
                                </a:moveTo>
                                <a:lnTo>
                                  <a:pt x="8076" y="2"/>
                                </a:lnTo>
                                <a:cubicBezTo>
                                  <a:pt x="8080" y="2"/>
                                  <a:pt x="8084" y="6"/>
                                  <a:pt x="8084" y="10"/>
                                </a:cubicBezTo>
                                <a:cubicBezTo>
                                  <a:pt x="8084" y="14"/>
                                  <a:pt x="8080" y="18"/>
                                  <a:pt x="8076" y="18"/>
                                </a:cubicBezTo>
                                <a:lnTo>
                                  <a:pt x="8076" y="18"/>
                                </a:lnTo>
                                <a:cubicBezTo>
                                  <a:pt x="8071" y="18"/>
                                  <a:pt x="8068" y="14"/>
                                  <a:pt x="8068" y="10"/>
                                </a:cubicBezTo>
                                <a:cubicBezTo>
                                  <a:pt x="8068" y="6"/>
                                  <a:pt x="8071" y="2"/>
                                  <a:pt x="8076" y="2"/>
                                </a:cubicBezTo>
                                <a:close/>
                                <a:moveTo>
                                  <a:pt x="8108" y="2"/>
                                </a:moveTo>
                                <a:lnTo>
                                  <a:pt x="8108" y="2"/>
                                </a:lnTo>
                                <a:cubicBezTo>
                                  <a:pt x="8112" y="2"/>
                                  <a:pt x="8116" y="6"/>
                                  <a:pt x="8116" y="10"/>
                                </a:cubicBezTo>
                                <a:cubicBezTo>
                                  <a:pt x="8116" y="14"/>
                                  <a:pt x="8112" y="18"/>
                                  <a:pt x="8108" y="18"/>
                                </a:cubicBezTo>
                                <a:lnTo>
                                  <a:pt x="8108" y="18"/>
                                </a:lnTo>
                                <a:cubicBezTo>
                                  <a:pt x="8103" y="18"/>
                                  <a:pt x="8100" y="14"/>
                                  <a:pt x="8100" y="10"/>
                                </a:cubicBezTo>
                                <a:cubicBezTo>
                                  <a:pt x="8100" y="6"/>
                                  <a:pt x="8103" y="2"/>
                                  <a:pt x="8108" y="2"/>
                                </a:cubicBezTo>
                                <a:close/>
                                <a:moveTo>
                                  <a:pt x="8140" y="2"/>
                                </a:moveTo>
                                <a:lnTo>
                                  <a:pt x="8140" y="2"/>
                                </a:lnTo>
                                <a:cubicBezTo>
                                  <a:pt x="8144" y="2"/>
                                  <a:pt x="8148" y="6"/>
                                  <a:pt x="8148" y="10"/>
                                </a:cubicBezTo>
                                <a:cubicBezTo>
                                  <a:pt x="8148" y="14"/>
                                  <a:pt x="8144" y="18"/>
                                  <a:pt x="8140" y="18"/>
                                </a:cubicBezTo>
                                <a:lnTo>
                                  <a:pt x="8140" y="18"/>
                                </a:lnTo>
                                <a:cubicBezTo>
                                  <a:pt x="8135" y="18"/>
                                  <a:pt x="8132" y="14"/>
                                  <a:pt x="8132" y="10"/>
                                </a:cubicBezTo>
                                <a:cubicBezTo>
                                  <a:pt x="8132" y="6"/>
                                  <a:pt x="8135" y="2"/>
                                  <a:pt x="8140" y="2"/>
                                </a:cubicBezTo>
                                <a:close/>
                                <a:moveTo>
                                  <a:pt x="8172" y="2"/>
                                </a:moveTo>
                                <a:lnTo>
                                  <a:pt x="8172" y="2"/>
                                </a:lnTo>
                                <a:cubicBezTo>
                                  <a:pt x="8176" y="2"/>
                                  <a:pt x="8180" y="6"/>
                                  <a:pt x="8180" y="10"/>
                                </a:cubicBezTo>
                                <a:cubicBezTo>
                                  <a:pt x="8180" y="14"/>
                                  <a:pt x="8176" y="18"/>
                                  <a:pt x="8172" y="18"/>
                                </a:cubicBezTo>
                                <a:lnTo>
                                  <a:pt x="8172" y="18"/>
                                </a:lnTo>
                                <a:cubicBezTo>
                                  <a:pt x="8167" y="18"/>
                                  <a:pt x="8164" y="14"/>
                                  <a:pt x="8164" y="10"/>
                                </a:cubicBezTo>
                                <a:cubicBezTo>
                                  <a:pt x="8164" y="6"/>
                                  <a:pt x="8167" y="2"/>
                                  <a:pt x="8172" y="2"/>
                                </a:cubicBezTo>
                                <a:close/>
                                <a:moveTo>
                                  <a:pt x="8204" y="2"/>
                                </a:moveTo>
                                <a:lnTo>
                                  <a:pt x="8204" y="2"/>
                                </a:lnTo>
                                <a:cubicBezTo>
                                  <a:pt x="8208" y="2"/>
                                  <a:pt x="8212" y="6"/>
                                  <a:pt x="8212" y="10"/>
                                </a:cubicBezTo>
                                <a:cubicBezTo>
                                  <a:pt x="8212" y="14"/>
                                  <a:pt x="8208" y="18"/>
                                  <a:pt x="8204" y="18"/>
                                </a:cubicBezTo>
                                <a:lnTo>
                                  <a:pt x="8204" y="18"/>
                                </a:lnTo>
                                <a:cubicBezTo>
                                  <a:pt x="8199" y="18"/>
                                  <a:pt x="8196" y="14"/>
                                  <a:pt x="8196" y="10"/>
                                </a:cubicBezTo>
                                <a:cubicBezTo>
                                  <a:pt x="8196" y="6"/>
                                  <a:pt x="8199" y="2"/>
                                  <a:pt x="8204" y="2"/>
                                </a:cubicBezTo>
                                <a:close/>
                                <a:moveTo>
                                  <a:pt x="8236" y="2"/>
                                </a:moveTo>
                                <a:lnTo>
                                  <a:pt x="8236" y="2"/>
                                </a:lnTo>
                                <a:cubicBezTo>
                                  <a:pt x="8240" y="2"/>
                                  <a:pt x="8244" y="6"/>
                                  <a:pt x="8244" y="10"/>
                                </a:cubicBezTo>
                                <a:cubicBezTo>
                                  <a:pt x="8244" y="14"/>
                                  <a:pt x="8240" y="18"/>
                                  <a:pt x="8236" y="18"/>
                                </a:cubicBezTo>
                                <a:lnTo>
                                  <a:pt x="8236" y="18"/>
                                </a:lnTo>
                                <a:cubicBezTo>
                                  <a:pt x="8231" y="18"/>
                                  <a:pt x="8228" y="14"/>
                                  <a:pt x="8228" y="10"/>
                                </a:cubicBezTo>
                                <a:cubicBezTo>
                                  <a:pt x="8228" y="6"/>
                                  <a:pt x="8231" y="2"/>
                                  <a:pt x="8236" y="2"/>
                                </a:cubicBezTo>
                                <a:close/>
                                <a:moveTo>
                                  <a:pt x="8268" y="2"/>
                                </a:moveTo>
                                <a:lnTo>
                                  <a:pt x="8268" y="2"/>
                                </a:lnTo>
                                <a:cubicBezTo>
                                  <a:pt x="8272" y="2"/>
                                  <a:pt x="8276" y="6"/>
                                  <a:pt x="8276" y="10"/>
                                </a:cubicBezTo>
                                <a:cubicBezTo>
                                  <a:pt x="8276" y="14"/>
                                  <a:pt x="8272" y="18"/>
                                  <a:pt x="8268" y="18"/>
                                </a:cubicBezTo>
                                <a:lnTo>
                                  <a:pt x="8268" y="18"/>
                                </a:lnTo>
                                <a:cubicBezTo>
                                  <a:pt x="8263" y="18"/>
                                  <a:pt x="8260" y="14"/>
                                  <a:pt x="8260" y="10"/>
                                </a:cubicBezTo>
                                <a:cubicBezTo>
                                  <a:pt x="8260" y="6"/>
                                  <a:pt x="8263" y="2"/>
                                  <a:pt x="8268" y="2"/>
                                </a:cubicBezTo>
                                <a:close/>
                                <a:moveTo>
                                  <a:pt x="8300" y="2"/>
                                </a:moveTo>
                                <a:lnTo>
                                  <a:pt x="8300" y="2"/>
                                </a:lnTo>
                                <a:cubicBezTo>
                                  <a:pt x="8304" y="2"/>
                                  <a:pt x="8308" y="6"/>
                                  <a:pt x="8308" y="10"/>
                                </a:cubicBezTo>
                                <a:cubicBezTo>
                                  <a:pt x="8308" y="14"/>
                                  <a:pt x="8304" y="18"/>
                                  <a:pt x="8300" y="18"/>
                                </a:cubicBezTo>
                                <a:lnTo>
                                  <a:pt x="8300" y="18"/>
                                </a:lnTo>
                                <a:cubicBezTo>
                                  <a:pt x="8295" y="18"/>
                                  <a:pt x="8292" y="14"/>
                                  <a:pt x="8292" y="10"/>
                                </a:cubicBezTo>
                                <a:cubicBezTo>
                                  <a:pt x="8292" y="6"/>
                                  <a:pt x="8295" y="2"/>
                                  <a:pt x="8300" y="2"/>
                                </a:cubicBezTo>
                                <a:close/>
                                <a:moveTo>
                                  <a:pt x="8332" y="2"/>
                                </a:moveTo>
                                <a:lnTo>
                                  <a:pt x="8332" y="2"/>
                                </a:lnTo>
                                <a:cubicBezTo>
                                  <a:pt x="8336" y="2"/>
                                  <a:pt x="8340" y="6"/>
                                  <a:pt x="8340" y="10"/>
                                </a:cubicBezTo>
                                <a:cubicBezTo>
                                  <a:pt x="8340" y="14"/>
                                  <a:pt x="8336" y="18"/>
                                  <a:pt x="8332" y="18"/>
                                </a:cubicBezTo>
                                <a:lnTo>
                                  <a:pt x="8332" y="18"/>
                                </a:lnTo>
                                <a:cubicBezTo>
                                  <a:pt x="8327" y="18"/>
                                  <a:pt x="8324" y="14"/>
                                  <a:pt x="8324" y="10"/>
                                </a:cubicBezTo>
                                <a:cubicBezTo>
                                  <a:pt x="8324" y="6"/>
                                  <a:pt x="8327" y="2"/>
                                  <a:pt x="8332" y="2"/>
                                </a:cubicBezTo>
                                <a:close/>
                                <a:moveTo>
                                  <a:pt x="8364" y="2"/>
                                </a:moveTo>
                                <a:lnTo>
                                  <a:pt x="8364" y="2"/>
                                </a:lnTo>
                                <a:cubicBezTo>
                                  <a:pt x="8368" y="2"/>
                                  <a:pt x="8372" y="6"/>
                                  <a:pt x="8372" y="10"/>
                                </a:cubicBezTo>
                                <a:cubicBezTo>
                                  <a:pt x="8372" y="14"/>
                                  <a:pt x="8368" y="18"/>
                                  <a:pt x="8364" y="18"/>
                                </a:cubicBezTo>
                                <a:lnTo>
                                  <a:pt x="8364" y="18"/>
                                </a:lnTo>
                                <a:cubicBezTo>
                                  <a:pt x="8359" y="18"/>
                                  <a:pt x="8356" y="14"/>
                                  <a:pt x="8356" y="10"/>
                                </a:cubicBezTo>
                                <a:cubicBezTo>
                                  <a:pt x="8356" y="6"/>
                                  <a:pt x="8359" y="2"/>
                                  <a:pt x="8364" y="2"/>
                                </a:cubicBezTo>
                                <a:close/>
                                <a:moveTo>
                                  <a:pt x="8396" y="2"/>
                                </a:moveTo>
                                <a:lnTo>
                                  <a:pt x="8396" y="2"/>
                                </a:lnTo>
                                <a:cubicBezTo>
                                  <a:pt x="8400" y="2"/>
                                  <a:pt x="8404" y="6"/>
                                  <a:pt x="8404" y="10"/>
                                </a:cubicBezTo>
                                <a:cubicBezTo>
                                  <a:pt x="8404" y="14"/>
                                  <a:pt x="8400" y="18"/>
                                  <a:pt x="8396" y="18"/>
                                </a:cubicBezTo>
                                <a:lnTo>
                                  <a:pt x="8396" y="18"/>
                                </a:lnTo>
                                <a:cubicBezTo>
                                  <a:pt x="8391" y="18"/>
                                  <a:pt x="8388" y="14"/>
                                  <a:pt x="8388" y="10"/>
                                </a:cubicBezTo>
                                <a:cubicBezTo>
                                  <a:pt x="8388" y="6"/>
                                  <a:pt x="8391" y="2"/>
                                  <a:pt x="8396" y="2"/>
                                </a:cubicBezTo>
                                <a:close/>
                                <a:moveTo>
                                  <a:pt x="8428" y="2"/>
                                </a:moveTo>
                                <a:lnTo>
                                  <a:pt x="8428" y="2"/>
                                </a:lnTo>
                                <a:cubicBezTo>
                                  <a:pt x="8432" y="2"/>
                                  <a:pt x="8436" y="6"/>
                                  <a:pt x="8436" y="10"/>
                                </a:cubicBezTo>
                                <a:cubicBezTo>
                                  <a:pt x="8436" y="14"/>
                                  <a:pt x="8432" y="18"/>
                                  <a:pt x="8428" y="18"/>
                                </a:cubicBezTo>
                                <a:lnTo>
                                  <a:pt x="8428" y="18"/>
                                </a:lnTo>
                                <a:cubicBezTo>
                                  <a:pt x="8424" y="18"/>
                                  <a:pt x="8420" y="14"/>
                                  <a:pt x="8420" y="10"/>
                                </a:cubicBezTo>
                                <a:cubicBezTo>
                                  <a:pt x="8420" y="6"/>
                                  <a:pt x="8424" y="2"/>
                                  <a:pt x="8428" y="2"/>
                                </a:cubicBezTo>
                                <a:close/>
                                <a:moveTo>
                                  <a:pt x="8460" y="2"/>
                                </a:moveTo>
                                <a:lnTo>
                                  <a:pt x="8460" y="2"/>
                                </a:lnTo>
                                <a:cubicBezTo>
                                  <a:pt x="8464" y="2"/>
                                  <a:pt x="8468" y="6"/>
                                  <a:pt x="8468" y="10"/>
                                </a:cubicBezTo>
                                <a:cubicBezTo>
                                  <a:pt x="8468" y="14"/>
                                  <a:pt x="8464" y="18"/>
                                  <a:pt x="8460" y="18"/>
                                </a:cubicBezTo>
                                <a:lnTo>
                                  <a:pt x="8460" y="18"/>
                                </a:lnTo>
                                <a:cubicBezTo>
                                  <a:pt x="8456" y="18"/>
                                  <a:pt x="8452" y="14"/>
                                  <a:pt x="8452" y="10"/>
                                </a:cubicBezTo>
                                <a:cubicBezTo>
                                  <a:pt x="8452" y="6"/>
                                  <a:pt x="8456" y="2"/>
                                  <a:pt x="8460" y="2"/>
                                </a:cubicBezTo>
                                <a:close/>
                                <a:moveTo>
                                  <a:pt x="8492" y="2"/>
                                </a:moveTo>
                                <a:lnTo>
                                  <a:pt x="8492" y="2"/>
                                </a:lnTo>
                                <a:cubicBezTo>
                                  <a:pt x="8496" y="2"/>
                                  <a:pt x="8500" y="6"/>
                                  <a:pt x="8500" y="10"/>
                                </a:cubicBezTo>
                                <a:cubicBezTo>
                                  <a:pt x="8500" y="14"/>
                                  <a:pt x="8496" y="18"/>
                                  <a:pt x="8492" y="18"/>
                                </a:cubicBezTo>
                                <a:lnTo>
                                  <a:pt x="8492" y="18"/>
                                </a:lnTo>
                                <a:cubicBezTo>
                                  <a:pt x="8488" y="18"/>
                                  <a:pt x="8484" y="14"/>
                                  <a:pt x="8484" y="10"/>
                                </a:cubicBezTo>
                                <a:cubicBezTo>
                                  <a:pt x="8484" y="6"/>
                                  <a:pt x="8488" y="2"/>
                                  <a:pt x="8492" y="2"/>
                                </a:cubicBezTo>
                                <a:close/>
                                <a:moveTo>
                                  <a:pt x="8524" y="2"/>
                                </a:moveTo>
                                <a:lnTo>
                                  <a:pt x="8524" y="2"/>
                                </a:lnTo>
                                <a:cubicBezTo>
                                  <a:pt x="8528" y="2"/>
                                  <a:pt x="8532" y="6"/>
                                  <a:pt x="8532" y="10"/>
                                </a:cubicBezTo>
                                <a:cubicBezTo>
                                  <a:pt x="8532" y="14"/>
                                  <a:pt x="8528" y="18"/>
                                  <a:pt x="8524" y="18"/>
                                </a:cubicBezTo>
                                <a:lnTo>
                                  <a:pt x="8524" y="18"/>
                                </a:lnTo>
                                <a:cubicBezTo>
                                  <a:pt x="8520" y="18"/>
                                  <a:pt x="8516" y="14"/>
                                  <a:pt x="8516" y="10"/>
                                </a:cubicBezTo>
                                <a:cubicBezTo>
                                  <a:pt x="8516" y="6"/>
                                  <a:pt x="8520" y="2"/>
                                  <a:pt x="8524" y="2"/>
                                </a:cubicBezTo>
                                <a:close/>
                                <a:moveTo>
                                  <a:pt x="8556" y="2"/>
                                </a:moveTo>
                                <a:lnTo>
                                  <a:pt x="8556" y="2"/>
                                </a:lnTo>
                                <a:cubicBezTo>
                                  <a:pt x="8560" y="2"/>
                                  <a:pt x="8564" y="6"/>
                                  <a:pt x="8564" y="10"/>
                                </a:cubicBezTo>
                                <a:cubicBezTo>
                                  <a:pt x="8564" y="14"/>
                                  <a:pt x="8560" y="18"/>
                                  <a:pt x="8556" y="18"/>
                                </a:cubicBezTo>
                                <a:lnTo>
                                  <a:pt x="8556" y="18"/>
                                </a:lnTo>
                                <a:cubicBezTo>
                                  <a:pt x="8552" y="18"/>
                                  <a:pt x="8548" y="14"/>
                                  <a:pt x="8548" y="10"/>
                                </a:cubicBezTo>
                                <a:cubicBezTo>
                                  <a:pt x="8548" y="6"/>
                                  <a:pt x="8552" y="2"/>
                                  <a:pt x="8556" y="2"/>
                                </a:cubicBezTo>
                                <a:close/>
                                <a:moveTo>
                                  <a:pt x="8588" y="2"/>
                                </a:moveTo>
                                <a:lnTo>
                                  <a:pt x="8588" y="2"/>
                                </a:lnTo>
                                <a:cubicBezTo>
                                  <a:pt x="8592" y="2"/>
                                  <a:pt x="8596" y="6"/>
                                  <a:pt x="8596" y="10"/>
                                </a:cubicBezTo>
                                <a:cubicBezTo>
                                  <a:pt x="8596" y="14"/>
                                  <a:pt x="8592" y="18"/>
                                  <a:pt x="8588" y="18"/>
                                </a:cubicBezTo>
                                <a:lnTo>
                                  <a:pt x="8588" y="18"/>
                                </a:lnTo>
                                <a:cubicBezTo>
                                  <a:pt x="8584" y="18"/>
                                  <a:pt x="8580" y="14"/>
                                  <a:pt x="8580" y="10"/>
                                </a:cubicBezTo>
                                <a:cubicBezTo>
                                  <a:pt x="8580" y="6"/>
                                  <a:pt x="8584" y="2"/>
                                  <a:pt x="8588" y="2"/>
                                </a:cubicBezTo>
                                <a:close/>
                                <a:moveTo>
                                  <a:pt x="8620" y="2"/>
                                </a:moveTo>
                                <a:lnTo>
                                  <a:pt x="8620" y="2"/>
                                </a:lnTo>
                                <a:cubicBezTo>
                                  <a:pt x="8624" y="2"/>
                                  <a:pt x="8628" y="6"/>
                                  <a:pt x="8628" y="10"/>
                                </a:cubicBezTo>
                                <a:cubicBezTo>
                                  <a:pt x="8628" y="14"/>
                                  <a:pt x="8624" y="18"/>
                                  <a:pt x="8620" y="18"/>
                                </a:cubicBezTo>
                                <a:lnTo>
                                  <a:pt x="8620" y="18"/>
                                </a:lnTo>
                                <a:cubicBezTo>
                                  <a:pt x="8616" y="18"/>
                                  <a:pt x="8612" y="14"/>
                                  <a:pt x="8612" y="10"/>
                                </a:cubicBezTo>
                                <a:cubicBezTo>
                                  <a:pt x="8612" y="6"/>
                                  <a:pt x="8616" y="2"/>
                                  <a:pt x="8620" y="2"/>
                                </a:cubicBezTo>
                                <a:close/>
                                <a:moveTo>
                                  <a:pt x="8652" y="2"/>
                                </a:moveTo>
                                <a:lnTo>
                                  <a:pt x="8652" y="2"/>
                                </a:lnTo>
                                <a:cubicBezTo>
                                  <a:pt x="8656" y="2"/>
                                  <a:pt x="8660" y="6"/>
                                  <a:pt x="8660" y="10"/>
                                </a:cubicBezTo>
                                <a:cubicBezTo>
                                  <a:pt x="8660" y="15"/>
                                  <a:pt x="8656" y="18"/>
                                  <a:pt x="8652" y="18"/>
                                </a:cubicBezTo>
                                <a:lnTo>
                                  <a:pt x="8652" y="18"/>
                                </a:lnTo>
                                <a:cubicBezTo>
                                  <a:pt x="8648" y="18"/>
                                  <a:pt x="8644" y="15"/>
                                  <a:pt x="8644" y="10"/>
                                </a:cubicBezTo>
                                <a:cubicBezTo>
                                  <a:pt x="8644" y="6"/>
                                  <a:pt x="8648" y="2"/>
                                  <a:pt x="8652" y="2"/>
                                </a:cubicBezTo>
                                <a:close/>
                                <a:moveTo>
                                  <a:pt x="8684" y="2"/>
                                </a:moveTo>
                                <a:lnTo>
                                  <a:pt x="8684" y="2"/>
                                </a:lnTo>
                                <a:cubicBezTo>
                                  <a:pt x="8688" y="2"/>
                                  <a:pt x="8692" y="6"/>
                                  <a:pt x="8692" y="10"/>
                                </a:cubicBezTo>
                                <a:cubicBezTo>
                                  <a:pt x="8692" y="15"/>
                                  <a:pt x="8688" y="18"/>
                                  <a:pt x="8684" y="18"/>
                                </a:cubicBezTo>
                                <a:lnTo>
                                  <a:pt x="8684" y="18"/>
                                </a:lnTo>
                                <a:cubicBezTo>
                                  <a:pt x="8680" y="18"/>
                                  <a:pt x="8676" y="15"/>
                                  <a:pt x="8676" y="10"/>
                                </a:cubicBezTo>
                                <a:cubicBezTo>
                                  <a:pt x="8676" y="6"/>
                                  <a:pt x="8680" y="2"/>
                                  <a:pt x="8684" y="2"/>
                                </a:cubicBezTo>
                                <a:close/>
                                <a:moveTo>
                                  <a:pt x="8716" y="2"/>
                                </a:moveTo>
                                <a:lnTo>
                                  <a:pt x="8716" y="2"/>
                                </a:lnTo>
                                <a:cubicBezTo>
                                  <a:pt x="8721" y="2"/>
                                  <a:pt x="8724" y="6"/>
                                  <a:pt x="8724" y="10"/>
                                </a:cubicBezTo>
                                <a:cubicBezTo>
                                  <a:pt x="8724" y="15"/>
                                  <a:pt x="8721" y="18"/>
                                  <a:pt x="8716" y="18"/>
                                </a:cubicBezTo>
                                <a:lnTo>
                                  <a:pt x="8716" y="18"/>
                                </a:lnTo>
                                <a:cubicBezTo>
                                  <a:pt x="8712" y="18"/>
                                  <a:pt x="8708" y="15"/>
                                  <a:pt x="8708" y="10"/>
                                </a:cubicBezTo>
                                <a:cubicBezTo>
                                  <a:pt x="8708" y="6"/>
                                  <a:pt x="8712" y="2"/>
                                  <a:pt x="8716" y="2"/>
                                </a:cubicBezTo>
                                <a:close/>
                                <a:moveTo>
                                  <a:pt x="8748" y="2"/>
                                </a:moveTo>
                                <a:lnTo>
                                  <a:pt x="8748" y="2"/>
                                </a:lnTo>
                                <a:cubicBezTo>
                                  <a:pt x="8753" y="2"/>
                                  <a:pt x="8756" y="6"/>
                                  <a:pt x="8756" y="10"/>
                                </a:cubicBezTo>
                                <a:cubicBezTo>
                                  <a:pt x="8756" y="15"/>
                                  <a:pt x="8753" y="18"/>
                                  <a:pt x="8748" y="18"/>
                                </a:cubicBezTo>
                                <a:lnTo>
                                  <a:pt x="8748" y="18"/>
                                </a:lnTo>
                                <a:cubicBezTo>
                                  <a:pt x="8744" y="18"/>
                                  <a:pt x="8740" y="15"/>
                                  <a:pt x="8740" y="10"/>
                                </a:cubicBezTo>
                                <a:cubicBezTo>
                                  <a:pt x="8740" y="6"/>
                                  <a:pt x="8744" y="2"/>
                                  <a:pt x="8748" y="2"/>
                                </a:cubicBezTo>
                                <a:close/>
                                <a:moveTo>
                                  <a:pt x="8780" y="2"/>
                                </a:moveTo>
                                <a:lnTo>
                                  <a:pt x="8780" y="2"/>
                                </a:lnTo>
                                <a:cubicBezTo>
                                  <a:pt x="8785" y="2"/>
                                  <a:pt x="8788" y="6"/>
                                  <a:pt x="8788" y="10"/>
                                </a:cubicBezTo>
                                <a:cubicBezTo>
                                  <a:pt x="8788" y="15"/>
                                  <a:pt x="8785" y="18"/>
                                  <a:pt x="8780" y="18"/>
                                </a:cubicBezTo>
                                <a:lnTo>
                                  <a:pt x="8780" y="18"/>
                                </a:lnTo>
                                <a:cubicBezTo>
                                  <a:pt x="8776" y="18"/>
                                  <a:pt x="8772" y="15"/>
                                  <a:pt x="8772" y="10"/>
                                </a:cubicBezTo>
                                <a:cubicBezTo>
                                  <a:pt x="8772" y="6"/>
                                  <a:pt x="8776" y="2"/>
                                  <a:pt x="8780" y="2"/>
                                </a:cubicBezTo>
                                <a:close/>
                                <a:moveTo>
                                  <a:pt x="8812" y="2"/>
                                </a:moveTo>
                                <a:lnTo>
                                  <a:pt x="8812" y="2"/>
                                </a:lnTo>
                                <a:cubicBezTo>
                                  <a:pt x="8817" y="2"/>
                                  <a:pt x="8820" y="6"/>
                                  <a:pt x="8820" y="10"/>
                                </a:cubicBezTo>
                                <a:cubicBezTo>
                                  <a:pt x="8820" y="15"/>
                                  <a:pt x="8817" y="18"/>
                                  <a:pt x="8812" y="18"/>
                                </a:cubicBezTo>
                                <a:lnTo>
                                  <a:pt x="8812" y="18"/>
                                </a:lnTo>
                                <a:cubicBezTo>
                                  <a:pt x="8808" y="18"/>
                                  <a:pt x="8804" y="15"/>
                                  <a:pt x="8804" y="10"/>
                                </a:cubicBezTo>
                                <a:cubicBezTo>
                                  <a:pt x="8804" y="6"/>
                                  <a:pt x="8808" y="2"/>
                                  <a:pt x="8812" y="2"/>
                                </a:cubicBezTo>
                                <a:close/>
                                <a:moveTo>
                                  <a:pt x="8844" y="2"/>
                                </a:moveTo>
                                <a:lnTo>
                                  <a:pt x="8844" y="2"/>
                                </a:lnTo>
                                <a:cubicBezTo>
                                  <a:pt x="8849" y="2"/>
                                  <a:pt x="8852" y="6"/>
                                  <a:pt x="8852" y="10"/>
                                </a:cubicBezTo>
                                <a:cubicBezTo>
                                  <a:pt x="8852" y="15"/>
                                  <a:pt x="8849" y="18"/>
                                  <a:pt x="8844" y="18"/>
                                </a:cubicBezTo>
                                <a:lnTo>
                                  <a:pt x="8844" y="18"/>
                                </a:lnTo>
                                <a:cubicBezTo>
                                  <a:pt x="8840" y="18"/>
                                  <a:pt x="8836" y="15"/>
                                  <a:pt x="8836" y="10"/>
                                </a:cubicBezTo>
                                <a:cubicBezTo>
                                  <a:pt x="8836" y="6"/>
                                  <a:pt x="8840" y="2"/>
                                  <a:pt x="8844" y="2"/>
                                </a:cubicBezTo>
                                <a:close/>
                                <a:moveTo>
                                  <a:pt x="8876" y="2"/>
                                </a:moveTo>
                                <a:lnTo>
                                  <a:pt x="8876" y="2"/>
                                </a:lnTo>
                                <a:cubicBezTo>
                                  <a:pt x="8881" y="2"/>
                                  <a:pt x="8884" y="6"/>
                                  <a:pt x="8884" y="10"/>
                                </a:cubicBezTo>
                                <a:cubicBezTo>
                                  <a:pt x="8884" y="15"/>
                                  <a:pt x="8881" y="18"/>
                                  <a:pt x="8876" y="18"/>
                                </a:cubicBezTo>
                                <a:lnTo>
                                  <a:pt x="8876" y="18"/>
                                </a:lnTo>
                                <a:cubicBezTo>
                                  <a:pt x="8872" y="18"/>
                                  <a:pt x="8868" y="15"/>
                                  <a:pt x="8868" y="10"/>
                                </a:cubicBezTo>
                                <a:cubicBezTo>
                                  <a:pt x="8868" y="6"/>
                                  <a:pt x="8872" y="2"/>
                                  <a:pt x="8876" y="2"/>
                                </a:cubicBezTo>
                                <a:close/>
                                <a:moveTo>
                                  <a:pt x="8908" y="2"/>
                                </a:moveTo>
                                <a:lnTo>
                                  <a:pt x="8908" y="2"/>
                                </a:lnTo>
                                <a:cubicBezTo>
                                  <a:pt x="8913" y="2"/>
                                  <a:pt x="8916" y="6"/>
                                  <a:pt x="8916" y="10"/>
                                </a:cubicBezTo>
                                <a:cubicBezTo>
                                  <a:pt x="8916" y="15"/>
                                  <a:pt x="8913" y="18"/>
                                  <a:pt x="8908" y="18"/>
                                </a:cubicBezTo>
                                <a:lnTo>
                                  <a:pt x="8908" y="18"/>
                                </a:lnTo>
                                <a:cubicBezTo>
                                  <a:pt x="8904" y="18"/>
                                  <a:pt x="8900" y="15"/>
                                  <a:pt x="8900" y="10"/>
                                </a:cubicBezTo>
                                <a:cubicBezTo>
                                  <a:pt x="8900" y="6"/>
                                  <a:pt x="8904" y="2"/>
                                  <a:pt x="8908" y="2"/>
                                </a:cubicBezTo>
                                <a:close/>
                                <a:moveTo>
                                  <a:pt x="8940" y="2"/>
                                </a:moveTo>
                                <a:lnTo>
                                  <a:pt x="8940" y="2"/>
                                </a:lnTo>
                                <a:cubicBezTo>
                                  <a:pt x="8945" y="2"/>
                                  <a:pt x="8948" y="6"/>
                                  <a:pt x="8948" y="10"/>
                                </a:cubicBezTo>
                                <a:cubicBezTo>
                                  <a:pt x="8948" y="15"/>
                                  <a:pt x="8945" y="18"/>
                                  <a:pt x="8940" y="18"/>
                                </a:cubicBezTo>
                                <a:lnTo>
                                  <a:pt x="8940" y="18"/>
                                </a:lnTo>
                                <a:cubicBezTo>
                                  <a:pt x="8936" y="18"/>
                                  <a:pt x="8932" y="15"/>
                                  <a:pt x="8932" y="10"/>
                                </a:cubicBezTo>
                                <a:cubicBezTo>
                                  <a:pt x="8932" y="6"/>
                                  <a:pt x="8936" y="2"/>
                                  <a:pt x="8940" y="2"/>
                                </a:cubicBezTo>
                                <a:close/>
                                <a:moveTo>
                                  <a:pt x="8972" y="2"/>
                                </a:moveTo>
                                <a:lnTo>
                                  <a:pt x="8972" y="2"/>
                                </a:lnTo>
                                <a:cubicBezTo>
                                  <a:pt x="8977" y="2"/>
                                  <a:pt x="8980" y="6"/>
                                  <a:pt x="8980" y="10"/>
                                </a:cubicBezTo>
                                <a:cubicBezTo>
                                  <a:pt x="8980" y="15"/>
                                  <a:pt x="8977" y="18"/>
                                  <a:pt x="8972" y="18"/>
                                </a:cubicBezTo>
                                <a:lnTo>
                                  <a:pt x="8972" y="18"/>
                                </a:lnTo>
                                <a:cubicBezTo>
                                  <a:pt x="8968" y="18"/>
                                  <a:pt x="8964" y="15"/>
                                  <a:pt x="8964" y="10"/>
                                </a:cubicBezTo>
                                <a:cubicBezTo>
                                  <a:pt x="8964" y="6"/>
                                  <a:pt x="8968" y="2"/>
                                  <a:pt x="8972" y="2"/>
                                </a:cubicBezTo>
                                <a:close/>
                                <a:moveTo>
                                  <a:pt x="9004" y="2"/>
                                </a:moveTo>
                                <a:lnTo>
                                  <a:pt x="9004" y="2"/>
                                </a:lnTo>
                                <a:cubicBezTo>
                                  <a:pt x="9009" y="2"/>
                                  <a:pt x="9012" y="6"/>
                                  <a:pt x="9012" y="10"/>
                                </a:cubicBezTo>
                                <a:cubicBezTo>
                                  <a:pt x="9012" y="15"/>
                                  <a:pt x="9009" y="18"/>
                                  <a:pt x="9004" y="18"/>
                                </a:cubicBezTo>
                                <a:lnTo>
                                  <a:pt x="9004" y="18"/>
                                </a:lnTo>
                                <a:cubicBezTo>
                                  <a:pt x="9000" y="18"/>
                                  <a:pt x="8996" y="15"/>
                                  <a:pt x="8996" y="10"/>
                                </a:cubicBezTo>
                                <a:cubicBezTo>
                                  <a:pt x="8996" y="6"/>
                                  <a:pt x="9000" y="2"/>
                                  <a:pt x="9004" y="2"/>
                                </a:cubicBezTo>
                                <a:close/>
                                <a:moveTo>
                                  <a:pt x="9036" y="2"/>
                                </a:moveTo>
                                <a:lnTo>
                                  <a:pt x="9036" y="2"/>
                                </a:lnTo>
                                <a:cubicBezTo>
                                  <a:pt x="9041" y="2"/>
                                  <a:pt x="9044" y="6"/>
                                  <a:pt x="9044" y="10"/>
                                </a:cubicBezTo>
                                <a:cubicBezTo>
                                  <a:pt x="9044" y="15"/>
                                  <a:pt x="9041" y="18"/>
                                  <a:pt x="9036" y="18"/>
                                </a:cubicBezTo>
                                <a:lnTo>
                                  <a:pt x="9036" y="18"/>
                                </a:lnTo>
                                <a:cubicBezTo>
                                  <a:pt x="9032" y="18"/>
                                  <a:pt x="9028" y="15"/>
                                  <a:pt x="9028" y="10"/>
                                </a:cubicBezTo>
                                <a:cubicBezTo>
                                  <a:pt x="9028" y="6"/>
                                  <a:pt x="9032" y="2"/>
                                  <a:pt x="9036" y="2"/>
                                </a:cubicBezTo>
                                <a:close/>
                                <a:moveTo>
                                  <a:pt x="9068" y="2"/>
                                </a:moveTo>
                                <a:lnTo>
                                  <a:pt x="9068" y="2"/>
                                </a:lnTo>
                                <a:cubicBezTo>
                                  <a:pt x="9073" y="2"/>
                                  <a:pt x="9076" y="6"/>
                                  <a:pt x="9076" y="10"/>
                                </a:cubicBezTo>
                                <a:cubicBezTo>
                                  <a:pt x="9076" y="15"/>
                                  <a:pt x="9073" y="18"/>
                                  <a:pt x="9068" y="18"/>
                                </a:cubicBezTo>
                                <a:lnTo>
                                  <a:pt x="9068" y="18"/>
                                </a:lnTo>
                                <a:cubicBezTo>
                                  <a:pt x="9064" y="18"/>
                                  <a:pt x="9060" y="15"/>
                                  <a:pt x="9060" y="10"/>
                                </a:cubicBezTo>
                                <a:cubicBezTo>
                                  <a:pt x="9060" y="6"/>
                                  <a:pt x="9064" y="2"/>
                                  <a:pt x="9068" y="2"/>
                                </a:cubicBezTo>
                                <a:close/>
                                <a:moveTo>
                                  <a:pt x="9100" y="2"/>
                                </a:moveTo>
                                <a:lnTo>
                                  <a:pt x="9100" y="2"/>
                                </a:lnTo>
                                <a:cubicBezTo>
                                  <a:pt x="9105" y="2"/>
                                  <a:pt x="9108" y="6"/>
                                  <a:pt x="9108" y="10"/>
                                </a:cubicBezTo>
                                <a:cubicBezTo>
                                  <a:pt x="9108" y="15"/>
                                  <a:pt x="9105" y="18"/>
                                  <a:pt x="9100" y="18"/>
                                </a:cubicBezTo>
                                <a:lnTo>
                                  <a:pt x="9100" y="18"/>
                                </a:lnTo>
                                <a:cubicBezTo>
                                  <a:pt x="9096" y="18"/>
                                  <a:pt x="9092" y="15"/>
                                  <a:pt x="9092" y="10"/>
                                </a:cubicBezTo>
                                <a:cubicBezTo>
                                  <a:pt x="9092" y="6"/>
                                  <a:pt x="9096" y="2"/>
                                  <a:pt x="9100" y="2"/>
                                </a:cubicBezTo>
                                <a:close/>
                                <a:moveTo>
                                  <a:pt x="9132" y="2"/>
                                </a:moveTo>
                                <a:lnTo>
                                  <a:pt x="9132" y="2"/>
                                </a:lnTo>
                                <a:cubicBezTo>
                                  <a:pt x="9137" y="2"/>
                                  <a:pt x="9140" y="6"/>
                                  <a:pt x="9140" y="10"/>
                                </a:cubicBezTo>
                                <a:cubicBezTo>
                                  <a:pt x="9140" y="15"/>
                                  <a:pt x="9137" y="18"/>
                                  <a:pt x="9132" y="18"/>
                                </a:cubicBezTo>
                                <a:lnTo>
                                  <a:pt x="9132" y="18"/>
                                </a:lnTo>
                                <a:cubicBezTo>
                                  <a:pt x="9128" y="18"/>
                                  <a:pt x="9124" y="15"/>
                                  <a:pt x="9124" y="10"/>
                                </a:cubicBezTo>
                                <a:cubicBezTo>
                                  <a:pt x="9124" y="6"/>
                                  <a:pt x="9128" y="2"/>
                                  <a:pt x="9132" y="2"/>
                                </a:cubicBezTo>
                                <a:close/>
                                <a:moveTo>
                                  <a:pt x="9164" y="2"/>
                                </a:moveTo>
                                <a:lnTo>
                                  <a:pt x="9164" y="2"/>
                                </a:lnTo>
                                <a:cubicBezTo>
                                  <a:pt x="9169" y="2"/>
                                  <a:pt x="9172" y="6"/>
                                  <a:pt x="9172" y="10"/>
                                </a:cubicBezTo>
                                <a:cubicBezTo>
                                  <a:pt x="9172" y="15"/>
                                  <a:pt x="9169" y="18"/>
                                  <a:pt x="9164" y="18"/>
                                </a:cubicBezTo>
                                <a:lnTo>
                                  <a:pt x="9164" y="18"/>
                                </a:lnTo>
                                <a:cubicBezTo>
                                  <a:pt x="9160" y="18"/>
                                  <a:pt x="9156" y="15"/>
                                  <a:pt x="9156" y="10"/>
                                </a:cubicBezTo>
                                <a:cubicBezTo>
                                  <a:pt x="9156" y="6"/>
                                  <a:pt x="9160" y="2"/>
                                  <a:pt x="9164" y="2"/>
                                </a:cubicBezTo>
                                <a:close/>
                                <a:moveTo>
                                  <a:pt x="9196" y="2"/>
                                </a:moveTo>
                                <a:lnTo>
                                  <a:pt x="9196" y="2"/>
                                </a:lnTo>
                                <a:cubicBezTo>
                                  <a:pt x="9201" y="2"/>
                                  <a:pt x="9204" y="6"/>
                                  <a:pt x="9204" y="10"/>
                                </a:cubicBezTo>
                                <a:cubicBezTo>
                                  <a:pt x="9204" y="15"/>
                                  <a:pt x="9201" y="18"/>
                                  <a:pt x="9196" y="18"/>
                                </a:cubicBezTo>
                                <a:lnTo>
                                  <a:pt x="9196" y="18"/>
                                </a:lnTo>
                                <a:cubicBezTo>
                                  <a:pt x="9192" y="18"/>
                                  <a:pt x="9188" y="15"/>
                                  <a:pt x="9188" y="10"/>
                                </a:cubicBezTo>
                                <a:cubicBezTo>
                                  <a:pt x="9188" y="6"/>
                                  <a:pt x="9192" y="2"/>
                                  <a:pt x="9196" y="2"/>
                                </a:cubicBezTo>
                                <a:close/>
                                <a:moveTo>
                                  <a:pt x="9228" y="2"/>
                                </a:moveTo>
                                <a:lnTo>
                                  <a:pt x="9228" y="2"/>
                                </a:lnTo>
                                <a:cubicBezTo>
                                  <a:pt x="9233" y="2"/>
                                  <a:pt x="9236" y="6"/>
                                  <a:pt x="9236" y="10"/>
                                </a:cubicBezTo>
                                <a:cubicBezTo>
                                  <a:pt x="9236" y="15"/>
                                  <a:pt x="9233" y="18"/>
                                  <a:pt x="9228" y="18"/>
                                </a:cubicBezTo>
                                <a:lnTo>
                                  <a:pt x="9228" y="18"/>
                                </a:lnTo>
                                <a:cubicBezTo>
                                  <a:pt x="9224" y="18"/>
                                  <a:pt x="9220" y="15"/>
                                  <a:pt x="9220" y="10"/>
                                </a:cubicBezTo>
                                <a:cubicBezTo>
                                  <a:pt x="9220" y="6"/>
                                  <a:pt x="9224" y="2"/>
                                  <a:pt x="9228" y="2"/>
                                </a:cubicBezTo>
                                <a:close/>
                                <a:moveTo>
                                  <a:pt x="9260" y="2"/>
                                </a:moveTo>
                                <a:lnTo>
                                  <a:pt x="9260" y="2"/>
                                </a:lnTo>
                                <a:cubicBezTo>
                                  <a:pt x="9265" y="2"/>
                                  <a:pt x="9268" y="6"/>
                                  <a:pt x="9268" y="10"/>
                                </a:cubicBezTo>
                                <a:cubicBezTo>
                                  <a:pt x="9268" y="15"/>
                                  <a:pt x="9265" y="18"/>
                                  <a:pt x="9260" y="18"/>
                                </a:cubicBezTo>
                                <a:lnTo>
                                  <a:pt x="9260" y="18"/>
                                </a:lnTo>
                                <a:cubicBezTo>
                                  <a:pt x="9256" y="18"/>
                                  <a:pt x="9252" y="15"/>
                                  <a:pt x="9252" y="10"/>
                                </a:cubicBezTo>
                                <a:cubicBezTo>
                                  <a:pt x="9252" y="6"/>
                                  <a:pt x="9256" y="2"/>
                                  <a:pt x="9260" y="2"/>
                                </a:cubicBezTo>
                                <a:close/>
                                <a:moveTo>
                                  <a:pt x="9292" y="2"/>
                                </a:moveTo>
                                <a:lnTo>
                                  <a:pt x="9292" y="2"/>
                                </a:lnTo>
                                <a:cubicBezTo>
                                  <a:pt x="9297" y="2"/>
                                  <a:pt x="9300" y="6"/>
                                  <a:pt x="9300" y="10"/>
                                </a:cubicBezTo>
                                <a:cubicBezTo>
                                  <a:pt x="9300" y="15"/>
                                  <a:pt x="9297" y="18"/>
                                  <a:pt x="9292" y="18"/>
                                </a:cubicBezTo>
                                <a:lnTo>
                                  <a:pt x="9292" y="18"/>
                                </a:lnTo>
                                <a:cubicBezTo>
                                  <a:pt x="9288" y="18"/>
                                  <a:pt x="9284" y="15"/>
                                  <a:pt x="9284" y="10"/>
                                </a:cubicBezTo>
                                <a:cubicBezTo>
                                  <a:pt x="9284" y="6"/>
                                  <a:pt x="9288" y="2"/>
                                  <a:pt x="9292" y="2"/>
                                </a:cubicBezTo>
                                <a:close/>
                                <a:moveTo>
                                  <a:pt x="9324" y="2"/>
                                </a:moveTo>
                                <a:lnTo>
                                  <a:pt x="9324" y="2"/>
                                </a:lnTo>
                                <a:cubicBezTo>
                                  <a:pt x="9329" y="2"/>
                                  <a:pt x="9332" y="6"/>
                                  <a:pt x="9332" y="10"/>
                                </a:cubicBezTo>
                                <a:cubicBezTo>
                                  <a:pt x="9332" y="15"/>
                                  <a:pt x="9329" y="18"/>
                                  <a:pt x="9324" y="18"/>
                                </a:cubicBezTo>
                                <a:lnTo>
                                  <a:pt x="9324" y="18"/>
                                </a:lnTo>
                                <a:cubicBezTo>
                                  <a:pt x="9320" y="18"/>
                                  <a:pt x="9316" y="15"/>
                                  <a:pt x="9316" y="10"/>
                                </a:cubicBezTo>
                                <a:cubicBezTo>
                                  <a:pt x="9316" y="6"/>
                                  <a:pt x="9320" y="2"/>
                                  <a:pt x="9324" y="2"/>
                                </a:cubicBezTo>
                                <a:close/>
                                <a:moveTo>
                                  <a:pt x="9356" y="2"/>
                                </a:moveTo>
                                <a:lnTo>
                                  <a:pt x="9356" y="2"/>
                                </a:lnTo>
                                <a:cubicBezTo>
                                  <a:pt x="9361" y="2"/>
                                  <a:pt x="9364" y="6"/>
                                  <a:pt x="9364" y="10"/>
                                </a:cubicBezTo>
                                <a:cubicBezTo>
                                  <a:pt x="9364" y="15"/>
                                  <a:pt x="9361" y="18"/>
                                  <a:pt x="9356" y="18"/>
                                </a:cubicBezTo>
                                <a:lnTo>
                                  <a:pt x="9356" y="18"/>
                                </a:lnTo>
                                <a:cubicBezTo>
                                  <a:pt x="9352" y="18"/>
                                  <a:pt x="9348" y="15"/>
                                  <a:pt x="9348" y="10"/>
                                </a:cubicBezTo>
                                <a:cubicBezTo>
                                  <a:pt x="9348" y="6"/>
                                  <a:pt x="9352" y="2"/>
                                  <a:pt x="9356" y="2"/>
                                </a:cubicBezTo>
                                <a:close/>
                                <a:moveTo>
                                  <a:pt x="9388" y="2"/>
                                </a:moveTo>
                                <a:lnTo>
                                  <a:pt x="9388" y="2"/>
                                </a:lnTo>
                                <a:cubicBezTo>
                                  <a:pt x="9393" y="2"/>
                                  <a:pt x="9396" y="6"/>
                                  <a:pt x="9396" y="10"/>
                                </a:cubicBezTo>
                                <a:cubicBezTo>
                                  <a:pt x="9396" y="15"/>
                                  <a:pt x="9393" y="18"/>
                                  <a:pt x="9388" y="18"/>
                                </a:cubicBezTo>
                                <a:lnTo>
                                  <a:pt x="9388" y="18"/>
                                </a:lnTo>
                                <a:cubicBezTo>
                                  <a:pt x="9384" y="18"/>
                                  <a:pt x="9380" y="15"/>
                                  <a:pt x="9380" y="10"/>
                                </a:cubicBezTo>
                                <a:cubicBezTo>
                                  <a:pt x="9380" y="6"/>
                                  <a:pt x="9384" y="2"/>
                                  <a:pt x="9388" y="2"/>
                                </a:cubicBezTo>
                                <a:close/>
                                <a:moveTo>
                                  <a:pt x="9420" y="2"/>
                                </a:moveTo>
                                <a:lnTo>
                                  <a:pt x="9420" y="2"/>
                                </a:lnTo>
                                <a:cubicBezTo>
                                  <a:pt x="9425" y="2"/>
                                  <a:pt x="9428" y="6"/>
                                  <a:pt x="9428" y="10"/>
                                </a:cubicBezTo>
                                <a:cubicBezTo>
                                  <a:pt x="9428" y="15"/>
                                  <a:pt x="9425" y="18"/>
                                  <a:pt x="9420" y="18"/>
                                </a:cubicBezTo>
                                <a:lnTo>
                                  <a:pt x="9420" y="18"/>
                                </a:lnTo>
                                <a:cubicBezTo>
                                  <a:pt x="9416" y="18"/>
                                  <a:pt x="9412" y="15"/>
                                  <a:pt x="9412" y="10"/>
                                </a:cubicBezTo>
                                <a:cubicBezTo>
                                  <a:pt x="9412" y="6"/>
                                  <a:pt x="9416" y="2"/>
                                  <a:pt x="9420" y="2"/>
                                </a:cubicBezTo>
                                <a:close/>
                                <a:moveTo>
                                  <a:pt x="9452" y="2"/>
                                </a:moveTo>
                                <a:lnTo>
                                  <a:pt x="9452" y="2"/>
                                </a:lnTo>
                                <a:cubicBezTo>
                                  <a:pt x="9457" y="2"/>
                                  <a:pt x="9460" y="6"/>
                                  <a:pt x="9460" y="10"/>
                                </a:cubicBezTo>
                                <a:cubicBezTo>
                                  <a:pt x="9460" y="15"/>
                                  <a:pt x="9457" y="18"/>
                                  <a:pt x="9452" y="18"/>
                                </a:cubicBezTo>
                                <a:lnTo>
                                  <a:pt x="9452" y="18"/>
                                </a:lnTo>
                                <a:cubicBezTo>
                                  <a:pt x="9448" y="18"/>
                                  <a:pt x="9444" y="15"/>
                                  <a:pt x="9444" y="10"/>
                                </a:cubicBezTo>
                                <a:cubicBezTo>
                                  <a:pt x="9444" y="6"/>
                                  <a:pt x="9448" y="2"/>
                                  <a:pt x="9452" y="2"/>
                                </a:cubicBezTo>
                                <a:close/>
                                <a:moveTo>
                                  <a:pt x="9484" y="2"/>
                                </a:moveTo>
                                <a:lnTo>
                                  <a:pt x="9484" y="2"/>
                                </a:lnTo>
                                <a:cubicBezTo>
                                  <a:pt x="9489" y="2"/>
                                  <a:pt x="9492" y="6"/>
                                  <a:pt x="9492" y="10"/>
                                </a:cubicBezTo>
                                <a:cubicBezTo>
                                  <a:pt x="9492" y="15"/>
                                  <a:pt x="9489" y="18"/>
                                  <a:pt x="9484" y="18"/>
                                </a:cubicBezTo>
                                <a:lnTo>
                                  <a:pt x="9484" y="18"/>
                                </a:lnTo>
                                <a:cubicBezTo>
                                  <a:pt x="9480" y="18"/>
                                  <a:pt x="9476" y="15"/>
                                  <a:pt x="9476" y="10"/>
                                </a:cubicBezTo>
                                <a:cubicBezTo>
                                  <a:pt x="9476" y="6"/>
                                  <a:pt x="9480" y="2"/>
                                  <a:pt x="9484" y="2"/>
                                </a:cubicBezTo>
                                <a:close/>
                                <a:moveTo>
                                  <a:pt x="9516" y="2"/>
                                </a:moveTo>
                                <a:lnTo>
                                  <a:pt x="9517" y="2"/>
                                </a:lnTo>
                                <a:cubicBezTo>
                                  <a:pt x="9521" y="2"/>
                                  <a:pt x="9525" y="6"/>
                                  <a:pt x="9525" y="10"/>
                                </a:cubicBezTo>
                                <a:cubicBezTo>
                                  <a:pt x="9525" y="15"/>
                                  <a:pt x="9521" y="18"/>
                                  <a:pt x="9517" y="18"/>
                                </a:cubicBezTo>
                                <a:lnTo>
                                  <a:pt x="9516" y="18"/>
                                </a:lnTo>
                                <a:cubicBezTo>
                                  <a:pt x="9512" y="18"/>
                                  <a:pt x="9508" y="15"/>
                                  <a:pt x="9508" y="10"/>
                                </a:cubicBezTo>
                                <a:cubicBezTo>
                                  <a:pt x="9508" y="6"/>
                                  <a:pt x="9512" y="2"/>
                                  <a:pt x="9516" y="2"/>
                                </a:cubicBezTo>
                                <a:close/>
                                <a:moveTo>
                                  <a:pt x="9549" y="2"/>
                                </a:moveTo>
                                <a:lnTo>
                                  <a:pt x="9549" y="2"/>
                                </a:lnTo>
                                <a:cubicBezTo>
                                  <a:pt x="9553" y="2"/>
                                  <a:pt x="9557" y="6"/>
                                  <a:pt x="9557" y="10"/>
                                </a:cubicBezTo>
                                <a:cubicBezTo>
                                  <a:pt x="9557" y="15"/>
                                  <a:pt x="9553" y="18"/>
                                  <a:pt x="9549" y="18"/>
                                </a:cubicBezTo>
                                <a:lnTo>
                                  <a:pt x="9549" y="18"/>
                                </a:lnTo>
                                <a:cubicBezTo>
                                  <a:pt x="9544" y="18"/>
                                  <a:pt x="9541" y="15"/>
                                  <a:pt x="9541" y="10"/>
                                </a:cubicBezTo>
                                <a:cubicBezTo>
                                  <a:pt x="9541" y="6"/>
                                  <a:pt x="9544" y="2"/>
                                  <a:pt x="9549" y="2"/>
                                </a:cubicBezTo>
                                <a:close/>
                                <a:moveTo>
                                  <a:pt x="9581" y="2"/>
                                </a:moveTo>
                                <a:lnTo>
                                  <a:pt x="9581" y="2"/>
                                </a:lnTo>
                                <a:cubicBezTo>
                                  <a:pt x="9585" y="2"/>
                                  <a:pt x="9589" y="6"/>
                                  <a:pt x="9589" y="10"/>
                                </a:cubicBezTo>
                                <a:cubicBezTo>
                                  <a:pt x="9589" y="15"/>
                                  <a:pt x="9585" y="18"/>
                                  <a:pt x="9581" y="18"/>
                                </a:cubicBezTo>
                                <a:lnTo>
                                  <a:pt x="9581" y="18"/>
                                </a:lnTo>
                                <a:cubicBezTo>
                                  <a:pt x="9576" y="18"/>
                                  <a:pt x="9573" y="15"/>
                                  <a:pt x="9573" y="10"/>
                                </a:cubicBezTo>
                                <a:cubicBezTo>
                                  <a:pt x="9573" y="6"/>
                                  <a:pt x="9576" y="2"/>
                                  <a:pt x="9581" y="2"/>
                                </a:cubicBezTo>
                                <a:close/>
                                <a:moveTo>
                                  <a:pt x="9613" y="2"/>
                                </a:moveTo>
                                <a:lnTo>
                                  <a:pt x="9613" y="2"/>
                                </a:lnTo>
                                <a:cubicBezTo>
                                  <a:pt x="9617" y="2"/>
                                  <a:pt x="9621" y="6"/>
                                  <a:pt x="9621" y="10"/>
                                </a:cubicBezTo>
                                <a:cubicBezTo>
                                  <a:pt x="9621" y="15"/>
                                  <a:pt x="9617" y="18"/>
                                  <a:pt x="9613" y="18"/>
                                </a:cubicBezTo>
                                <a:lnTo>
                                  <a:pt x="9613" y="18"/>
                                </a:lnTo>
                                <a:cubicBezTo>
                                  <a:pt x="9608" y="18"/>
                                  <a:pt x="9605" y="15"/>
                                  <a:pt x="9605" y="10"/>
                                </a:cubicBezTo>
                                <a:cubicBezTo>
                                  <a:pt x="9605" y="6"/>
                                  <a:pt x="9608" y="2"/>
                                  <a:pt x="9613" y="2"/>
                                </a:cubicBezTo>
                                <a:close/>
                                <a:moveTo>
                                  <a:pt x="9645" y="2"/>
                                </a:moveTo>
                                <a:lnTo>
                                  <a:pt x="9645" y="2"/>
                                </a:lnTo>
                                <a:cubicBezTo>
                                  <a:pt x="9649" y="2"/>
                                  <a:pt x="9653" y="6"/>
                                  <a:pt x="9653" y="10"/>
                                </a:cubicBezTo>
                                <a:cubicBezTo>
                                  <a:pt x="9653" y="15"/>
                                  <a:pt x="9649" y="18"/>
                                  <a:pt x="9645" y="18"/>
                                </a:cubicBezTo>
                                <a:lnTo>
                                  <a:pt x="9645" y="18"/>
                                </a:lnTo>
                                <a:cubicBezTo>
                                  <a:pt x="9640" y="18"/>
                                  <a:pt x="9637" y="15"/>
                                  <a:pt x="9637" y="10"/>
                                </a:cubicBezTo>
                                <a:cubicBezTo>
                                  <a:pt x="9637" y="6"/>
                                  <a:pt x="9640" y="2"/>
                                  <a:pt x="9645" y="2"/>
                                </a:cubicBezTo>
                                <a:close/>
                                <a:moveTo>
                                  <a:pt x="9677" y="2"/>
                                </a:moveTo>
                                <a:lnTo>
                                  <a:pt x="9677" y="2"/>
                                </a:lnTo>
                                <a:cubicBezTo>
                                  <a:pt x="9681" y="2"/>
                                  <a:pt x="9685" y="6"/>
                                  <a:pt x="9685" y="10"/>
                                </a:cubicBezTo>
                                <a:cubicBezTo>
                                  <a:pt x="9685" y="15"/>
                                  <a:pt x="9681" y="18"/>
                                  <a:pt x="9677" y="18"/>
                                </a:cubicBezTo>
                                <a:lnTo>
                                  <a:pt x="9677" y="18"/>
                                </a:lnTo>
                                <a:cubicBezTo>
                                  <a:pt x="9672" y="18"/>
                                  <a:pt x="9669" y="15"/>
                                  <a:pt x="9669" y="10"/>
                                </a:cubicBezTo>
                                <a:cubicBezTo>
                                  <a:pt x="9669" y="6"/>
                                  <a:pt x="9672" y="2"/>
                                  <a:pt x="9677" y="2"/>
                                </a:cubicBezTo>
                                <a:close/>
                                <a:moveTo>
                                  <a:pt x="9709" y="2"/>
                                </a:moveTo>
                                <a:lnTo>
                                  <a:pt x="9709" y="2"/>
                                </a:lnTo>
                                <a:cubicBezTo>
                                  <a:pt x="9713" y="2"/>
                                  <a:pt x="9717" y="6"/>
                                  <a:pt x="9717" y="10"/>
                                </a:cubicBezTo>
                                <a:cubicBezTo>
                                  <a:pt x="9717" y="15"/>
                                  <a:pt x="9713" y="18"/>
                                  <a:pt x="9709" y="18"/>
                                </a:cubicBezTo>
                                <a:lnTo>
                                  <a:pt x="9709" y="18"/>
                                </a:lnTo>
                                <a:cubicBezTo>
                                  <a:pt x="9704" y="18"/>
                                  <a:pt x="9701" y="15"/>
                                  <a:pt x="9701" y="10"/>
                                </a:cubicBezTo>
                                <a:cubicBezTo>
                                  <a:pt x="9701" y="6"/>
                                  <a:pt x="9704" y="2"/>
                                  <a:pt x="9709" y="2"/>
                                </a:cubicBezTo>
                                <a:close/>
                                <a:moveTo>
                                  <a:pt x="9741" y="2"/>
                                </a:moveTo>
                                <a:lnTo>
                                  <a:pt x="9741" y="2"/>
                                </a:lnTo>
                                <a:cubicBezTo>
                                  <a:pt x="9745" y="2"/>
                                  <a:pt x="9749" y="6"/>
                                  <a:pt x="9749" y="10"/>
                                </a:cubicBezTo>
                                <a:cubicBezTo>
                                  <a:pt x="9749" y="15"/>
                                  <a:pt x="9745" y="18"/>
                                  <a:pt x="9741" y="18"/>
                                </a:cubicBezTo>
                                <a:lnTo>
                                  <a:pt x="9741" y="18"/>
                                </a:lnTo>
                                <a:cubicBezTo>
                                  <a:pt x="9736" y="18"/>
                                  <a:pt x="9733" y="15"/>
                                  <a:pt x="9733" y="10"/>
                                </a:cubicBezTo>
                                <a:cubicBezTo>
                                  <a:pt x="9733" y="6"/>
                                  <a:pt x="9736" y="2"/>
                                  <a:pt x="9741" y="2"/>
                                </a:cubicBezTo>
                                <a:close/>
                                <a:moveTo>
                                  <a:pt x="9773" y="2"/>
                                </a:moveTo>
                                <a:lnTo>
                                  <a:pt x="9773" y="2"/>
                                </a:lnTo>
                                <a:cubicBezTo>
                                  <a:pt x="9777" y="2"/>
                                  <a:pt x="9781" y="6"/>
                                  <a:pt x="9781" y="10"/>
                                </a:cubicBezTo>
                                <a:cubicBezTo>
                                  <a:pt x="9781" y="15"/>
                                  <a:pt x="9777" y="18"/>
                                  <a:pt x="9773" y="18"/>
                                </a:cubicBezTo>
                                <a:lnTo>
                                  <a:pt x="9773" y="18"/>
                                </a:lnTo>
                                <a:cubicBezTo>
                                  <a:pt x="9768" y="18"/>
                                  <a:pt x="9765" y="15"/>
                                  <a:pt x="9765" y="10"/>
                                </a:cubicBezTo>
                                <a:cubicBezTo>
                                  <a:pt x="9765" y="6"/>
                                  <a:pt x="9768" y="2"/>
                                  <a:pt x="9773" y="2"/>
                                </a:cubicBezTo>
                                <a:close/>
                                <a:moveTo>
                                  <a:pt x="9805" y="2"/>
                                </a:moveTo>
                                <a:lnTo>
                                  <a:pt x="9805" y="2"/>
                                </a:lnTo>
                                <a:cubicBezTo>
                                  <a:pt x="9809" y="2"/>
                                  <a:pt x="9813" y="6"/>
                                  <a:pt x="9813" y="10"/>
                                </a:cubicBezTo>
                                <a:cubicBezTo>
                                  <a:pt x="9813" y="15"/>
                                  <a:pt x="9809" y="18"/>
                                  <a:pt x="9805" y="18"/>
                                </a:cubicBezTo>
                                <a:lnTo>
                                  <a:pt x="9805" y="18"/>
                                </a:lnTo>
                                <a:cubicBezTo>
                                  <a:pt x="9800" y="18"/>
                                  <a:pt x="9797" y="15"/>
                                  <a:pt x="9797" y="10"/>
                                </a:cubicBezTo>
                                <a:cubicBezTo>
                                  <a:pt x="9797" y="6"/>
                                  <a:pt x="9800" y="2"/>
                                  <a:pt x="9805" y="2"/>
                                </a:cubicBezTo>
                                <a:close/>
                                <a:moveTo>
                                  <a:pt x="9837" y="2"/>
                                </a:moveTo>
                                <a:lnTo>
                                  <a:pt x="9837" y="2"/>
                                </a:lnTo>
                                <a:cubicBezTo>
                                  <a:pt x="9841" y="2"/>
                                  <a:pt x="9845" y="6"/>
                                  <a:pt x="9845" y="10"/>
                                </a:cubicBezTo>
                                <a:cubicBezTo>
                                  <a:pt x="9845" y="15"/>
                                  <a:pt x="9841" y="18"/>
                                  <a:pt x="9837" y="18"/>
                                </a:cubicBezTo>
                                <a:lnTo>
                                  <a:pt x="9837" y="18"/>
                                </a:lnTo>
                                <a:cubicBezTo>
                                  <a:pt x="9832" y="18"/>
                                  <a:pt x="9829" y="15"/>
                                  <a:pt x="9829" y="10"/>
                                </a:cubicBezTo>
                                <a:cubicBezTo>
                                  <a:pt x="9829" y="6"/>
                                  <a:pt x="9832" y="2"/>
                                  <a:pt x="9837" y="2"/>
                                </a:cubicBezTo>
                                <a:close/>
                                <a:moveTo>
                                  <a:pt x="9869" y="2"/>
                                </a:moveTo>
                                <a:lnTo>
                                  <a:pt x="9869" y="2"/>
                                </a:lnTo>
                                <a:cubicBezTo>
                                  <a:pt x="9873" y="2"/>
                                  <a:pt x="9877" y="6"/>
                                  <a:pt x="9877" y="10"/>
                                </a:cubicBezTo>
                                <a:cubicBezTo>
                                  <a:pt x="9877" y="15"/>
                                  <a:pt x="9873" y="18"/>
                                  <a:pt x="9869" y="18"/>
                                </a:cubicBezTo>
                                <a:lnTo>
                                  <a:pt x="9869" y="18"/>
                                </a:lnTo>
                                <a:cubicBezTo>
                                  <a:pt x="9864" y="18"/>
                                  <a:pt x="9861" y="15"/>
                                  <a:pt x="9861" y="10"/>
                                </a:cubicBezTo>
                                <a:cubicBezTo>
                                  <a:pt x="9861" y="6"/>
                                  <a:pt x="9864" y="2"/>
                                  <a:pt x="9869" y="2"/>
                                </a:cubicBezTo>
                                <a:close/>
                                <a:moveTo>
                                  <a:pt x="9901" y="2"/>
                                </a:moveTo>
                                <a:lnTo>
                                  <a:pt x="9901" y="2"/>
                                </a:lnTo>
                                <a:cubicBezTo>
                                  <a:pt x="9905" y="2"/>
                                  <a:pt x="9909" y="6"/>
                                  <a:pt x="9909" y="10"/>
                                </a:cubicBezTo>
                                <a:cubicBezTo>
                                  <a:pt x="9909" y="15"/>
                                  <a:pt x="9905" y="18"/>
                                  <a:pt x="9901" y="18"/>
                                </a:cubicBezTo>
                                <a:lnTo>
                                  <a:pt x="9901" y="18"/>
                                </a:lnTo>
                                <a:cubicBezTo>
                                  <a:pt x="9896" y="18"/>
                                  <a:pt x="9893" y="15"/>
                                  <a:pt x="9893" y="10"/>
                                </a:cubicBezTo>
                                <a:cubicBezTo>
                                  <a:pt x="9893" y="6"/>
                                  <a:pt x="9896" y="2"/>
                                  <a:pt x="9901" y="2"/>
                                </a:cubicBezTo>
                                <a:close/>
                                <a:moveTo>
                                  <a:pt x="9933" y="2"/>
                                </a:moveTo>
                                <a:lnTo>
                                  <a:pt x="9933" y="2"/>
                                </a:lnTo>
                                <a:cubicBezTo>
                                  <a:pt x="9937" y="2"/>
                                  <a:pt x="9941" y="6"/>
                                  <a:pt x="9941" y="10"/>
                                </a:cubicBezTo>
                                <a:cubicBezTo>
                                  <a:pt x="9941" y="15"/>
                                  <a:pt x="9937" y="18"/>
                                  <a:pt x="9933" y="18"/>
                                </a:cubicBezTo>
                                <a:lnTo>
                                  <a:pt x="9933" y="18"/>
                                </a:lnTo>
                                <a:cubicBezTo>
                                  <a:pt x="9928" y="18"/>
                                  <a:pt x="9925" y="15"/>
                                  <a:pt x="9925" y="10"/>
                                </a:cubicBezTo>
                                <a:cubicBezTo>
                                  <a:pt x="9925" y="6"/>
                                  <a:pt x="9928" y="2"/>
                                  <a:pt x="9933" y="2"/>
                                </a:cubicBezTo>
                                <a:close/>
                                <a:moveTo>
                                  <a:pt x="9965" y="2"/>
                                </a:moveTo>
                                <a:lnTo>
                                  <a:pt x="9965" y="2"/>
                                </a:lnTo>
                                <a:cubicBezTo>
                                  <a:pt x="9969" y="2"/>
                                  <a:pt x="9973" y="6"/>
                                  <a:pt x="9973" y="10"/>
                                </a:cubicBezTo>
                                <a:cubicBezTo>
                                  <a:pt x="9973" y="15"/>
                                  <a:pt x="9969" y="18"/>
                                  <a:pt x="9965" y="18"/>
                                </a:cubicBezTo>
                                <a:lnTo>
                                  <a:pt x="9965" y="18"/>
                                </a:lnTo>
                                <a:cubicBezTo>
                                  <a:pt x="9960" y="18"/>
                                  <a:pt x="9957" y="15"/>
                                  <a:pt x="9957" y="10"/>
                                </a:cubicBezTo>
                                <a:cubicBezTo>
                                  <a:pt x="9957" y="6"/>
                                  <a:pt x="9960" y="2"/>
                                  <a:pt x="9965" y="2"/>
                                </a:cubicBezTo>
                                <a:close/>
                                <a:moveTo>
                                  <a:pt x="9997" y="2"/>
                                </a:moveTo>
                                <a:lnTo>
                                  <a:pt x="9997" y="2"/>
                                </a:lnTo>
                                <a:cubicBezTo>
                                  <a:pt x="10001" y="2"/>
                                  <a:pt x="10005" y="6"/>
                                  <a:pt x="10005" y="10"/>
                                </a:cubicBezTo>
                                <a:cubicBezTo>
                                  <a:pt x="10005" y="15"/>
                                  <a:pt x="10001" y="18"/>
                                  <a:pt x="9997" y="18"/>
                                </a:cubicBezTo>
                                <a:lnTo>
                                  <a:pt x="9997" y="18"/>
                                </a:lnTo>
                                <a:cubicBezTo>
                                  <a:pt x="9992" y="18"/>
                                  <a:pt x="9989" y="15"/>
                                  <a:pt x="9989" y="10"/>
                                </a:cubicBezTo>
                                <a:cubicBezTo>
                                  <a:pt x="9989" y="6"/>
                                  <a:pt x="9992" y="2"/>
                                  <a:pt x="9997" y="2"/>
                                </a:cubicBezTo>
                                <a:close/>
                                <a:moveTo>
                                  <a:pt x="10029" y="2"/>
                                </a:moveTo>
                                <a:lnTo>
                                  <a:pt x="10029" y="2"/>
                                </a:lnTo>
                                <a:cubicBezTo>
                                  <a:pt x="10033" y="2"/>
                                  <a:pt x="10037" y="6"/>
                                  <a:pt x="10037" y="10"/>
                                </a:cubicBezTo>
                                <a:cubicBezTo>
                                  <a:pt x="10037" y="15"/>
                                  <a:pt x="10033" y="18"/>
                                  <a:pt x="10029" y="18"/>
                                </a:cubicBezTo>
                                <a:lnTo>
                                  <a:pt x="10029" y="18"/>
                                </a:lnTo>
                                <a:cubicBezTo>
                                  <a:pt x="10024" y="18"/>
                                  <a:pt x="10021" y="15"/>
                                  <a:pt x="10021" y="10"/>
                                </a:cubicBezTo>
                                <a:cubicBezTo>
                                  <a:pt x="10021" y="6"/>
                                  <a:pt x="10024" y="2"/>
                                  <a:pt x="10029" y="2"/>
                                </a:cubicBezTo>
                                <a:close/>
                                <a:moveTo>
                                  <a:pt x="10061" y="2"/>
                                </a:moveTo>
                                <a:lnTo>
                                  <a:pt x="10061" y="2"/>
                                </a:lnTo>
                                <a:cubicBezTo>
                                  <a:pt x="10065" y="2"/>
                                  <a:pt x="10069" y="6"/>
                                  <a:pt x="10069" y="10"/>
                                </a:cubicBezTo>
                                <a:cubicBezTo>
                                  <a:pt x="10069" y="15"/>
                                  <a:pt x="10065" y="18"/>
                                  <a:pt x="10061" y="18"/>
                                </a:cubicBezTo>
                                <a:lnTo>
                                  <a:pt x="10061" y="18"/>
                                </a:lnTo>
                                <a:cubicBezTo>
                                  <a:pt x="10056" y="18"/>
                                  <a:pt x="10053" y="15"/>
                                  <a:pt x="10053" y="10"/>
                                </a:cubicBezTo>
                                <a:cubicBezTo>
                                  <a:pt x="10053" y="6"/>
                                  <a:pt x="10056" y="2"/>
                                  <a:pt x="10061" y="2"/>
                                </a:cubicBezTo>
                                <a:close/>
                                <a:moveTo>
                                  <a:pt x="10093" y="2"/>
                                </a:moveTo>
                                <a:lnTo>
                                  <a:pt x="10093" y="2"/>
                                </a:lnTo>
                                <a:cubicBezTo>
                                  <a:pt x="10097" y="2"/>
                                  <a:pt x="10101" y="6"/>
                                  <a:pt x="10101" y="10"/>
                                </a:cubicBezTo>
                                <a:cubicBezTo>
                                  <a:pt x="10101" y="15"/>
                                  <a:pt x="10097" y="18"/>
                                  <a:pt x="10093" y="18"/>
                                </a:cubicBezTo>
                                <a:lnTo>
                                  <a:pt x="10093" y="18"/>
                                </a:lnTo>
                                <a:cubicBezTo>
                                  <a:pt x="10088" y="18"/>
                                  <a:pt x="10085" y="15"/>
                                  <a:pt x="10085" y="10"/>
                                </a:cubicBezTo>
                                <a:cubicBezTo>
                                  <a:pt x="10085" y="6"/>
                                  <a:pt x="10088" y="2"/>
                                  <a:pt x="10093" y="2"/>
                                </a:cubicBezTo>
                                <a:close/>
                                <a:moveTo>
                                  <a:pt x="10125" y="2"/>
                                </a:moveTo>
                                <a:lnTo>
                                  <a:pt x="10125" y="2"/>
                                </a:lnTo>
                                <a:cubicBezTo>
                                  <a:pt x="10129" y="2"/>
                                  <a:pt x="10133" y="6"/>
                                  <a:pt x="10133" y="10"/>
                                </a:cubicBezTo>
                                <a:cubicBezTo>
                                  <a:pt x="10133" y="15"/>
                                  <a:pt x="10129" y="18"/>
                                  <a:pt x="10125" y="18"/>
                                </a:cubicBezTo>
                                <a:lnTo>
                                  <a:pt x="10125" y="18"/>
                                </a:lnTo>
                                <a:cubicBezTo>
                                  <a:pt x="10120" y="18"/>
                                  <a:pt x="10117" y="15"/>
                                  <a:pt x="10117" y="10"/>
                                </a:cubicBezTo>
                                <a:cubicBezTo>
                                  <a:pt x="10117" y="6"/>
                                  <a:pt x="10120" y="2"/>
                                  <a:pt x="10125" y="2"/>
                                </a:cubicBezTo>
                                <a:close/>
                                <a:moveTo>
                                  <a:pt x="10157" y="2"/>
                                </a:moveTo>
                                <a:lnTo>
                                  <a:pt x="10157" y="2"/>
                                </a:lnTo>
                                <a:cubicBezTo>
                                  <a:pt x="10161" y="2"/>
                                  <a:pt x="10165" y="6"/>
                                  <a:pt x="10165" y="10"/>
                                </a:cubicBezTo>
                                <a:cubicBezTo>
                                  <a:pt x="10165" y="15"/>
                                  <a:pt x="10161" y="18"/>
                                  <a:pt x="10157" y="18"/>
                                </a:cubicBezTo>
                                <a:lnTo>
                                  <a:pt x="10157" y="18"/>
                                </a:lnTo>
                                <a:cubicBezTo>
                                  <a:pt x="10152" y="18"/>
                                  <a:pt x="10149" y="15"/>
                                  <a:pt x="10149" y="10"/>
                                </a:cubicBezTo>
                                <a:cubicBezTo>
                                  <a:pt x="10149" y="6"/>
                                  <a:pt x="10152" y="2"/>
                                  <a:pt x="10157" y="2"/>
                                </a:cubicBezTo>
                                <a:close/>
                                <a:moveTo>
                                  <a:pt x="10189" y="3"/>
                                </a:moveTo>
                                <a:lnTo>
                                  <a:pt x="10189" y="3"/>
                                </a:lnTo>
                                <a:cubicBezTo>
                                  <a:pt x="10193" y="3"/>
                                  <a:pt x="10197" y="6"/>
                                  <a:pt x="10197" y="11"/>
                                </a:cubicBezTo>
                                <a:cubicBezTo>
                                  <a:pt x="10197" y="15"/>
                                  <a:pt x="10193" y="19"/>
                                  <a:pt x="10189" y="19"/>
                                </a:cubicBezTo>
                                <a:lnTo>
                                  <a:pt x="10189" y="19"/>
                                </a:lnTo>
                                <a:cubicBezTo>
                                  <a:pt x="10184" y="19"/>
                                  <a:pt x="10181" y="15"/>
                                  <a:pt x="10181" y="11"/>
                                </a:cubicBezTo>
                                <a:cubicBezTo>
                                  <a:pt x="10181" y="6"/>
                                  <a:pt x="10184" y="3"/>
                                  <a:pt x="10189" y="3"/>
                                </a:cubicBezTo>
                                <a:close/>
                                <a:moveTo>
                                  <a:pt x="10221" y="3"/>
                                </a:moveTo>
                                <a:lnTo>
                                  <a:pt x="10221" y="3"/>
                                </a:lnTo>
                                <a:cubicBezTo>
                                  <a:pt x="10225" y="3"/>
                                  <a:pt x="10229" y="6"/>
                                  <a:pt x="10229" y="11"/>
                                </a:cubicBezTo>
                                <a:cubicBezTo>
                                  <a:pt x="10229" y="15"/>
                                  <a:pt x="10225" y="19"/>
                                  <a:pt x="10221" y="19"/>
                                </a:cubicBezTo>
                                <a:lnTo>
                                  <a:pt x="10221" y="19"/>
                                </a:lnTo>
                                <a:cubicBezTo>
                                  <a:pt x="10216" y="19"/>
                                  <a:pt x="10213" y="15"/>
                                  <a:pt x="10213" y="11"/>
                                </a:cubicBezTo>
                                <a:cubicBezTo>
                                  <a:pt x="10213" y="6"/>
                                  <a:pt x="10216" y="3"/>
                                  <a:pt x="10221" y="3"/>
                                </a:cubicBezTo>
                                <a:close/>
                                <a:moveTo>
                                  <a:pt x="10253" y="3"/>
                                </a:moveTo>
                                <a:lnTo>
                                  <a:pt x="10253" y="3"/>
                                </a:lnTo>
                                <a:cubicBezTo>
                                  <a:pt x="10257" y="3"/>
                                  <a:pt x="10261" y="6"/>
                                  <a:pt x="10261" y="11"/>
                                </a:cubicBezTo>
                                <a:cubicBezTo>
                                  <a:pt x="10261" y="15"/>
                                  <a:pt x="10257" y="19"/>
                                  <a:pt x="10253" y="19"/>
                                </a:cubicBezTo>
                                <a:lnTo>
                                  <a:pt x="10253" y="19"/>
                                </a:lnTo>
                                <a:cubicBezTo>
                                  <a:pt x="10248" y="19"/>
                                  <a:pt x="10245" y="15"/>
                                  <a:pt x="10245" y="11"/>
                                </a:cubicBezTo>
                                <a:cubicBezTo>
                                  <a:pt x="10245" y="6"/>
                                  <a:pt x="10248" y="3"/>
                                  <a:pt x="10253" y="3"/>
                                </a:cubicBezTo>
                                <a:close/>
                                <a:moveTo>
                                  <a:pt x="10285" y="3"/>
                                </a:moveTo>
                                <a:lnTo>
                                  <a:pt x="10285" y="3"/>
                                </a:lnTo>
                                <a:cubicBezTo>
                                  <a:pt x="10289" y="3"/>
                                  <a:pt x="10293" y="6"/>
                                  <a:pt x="10293" y="11"/>
                                </a:cubicBezTo>
                                <a:cubicBezTo>
                                  <a:pt x="10293" y="15"/>
                                  <a:pt x="10289" y="19"/>
                                  <a:pt x="10285" y="19"/>
                                </a:cubicBezTo>
                                <a:lnTo>
                                  <a:pt x="10285" y="19"/>
                                </a:lnTo>
                                <a:cubicBezTo>
                                  <a:pt x="10280" y="19"/>
                                  <a:pt x="10277" y="15"/>
                                  <a:pt x="10277" y="11"/>
                                </a:cubicBezTo>
                                <a:cubicBezTo>
                                  <a:pt x="10277" y="6"/>
                                  <a:pt x="10280" y="3"/>
                                  <a:pt x="10285" y="3"/>
                                </a:cubicBezTo>
                                <a:close/>
                                <a:moveTo>
                                  <a:pt x="10317" y="3"/>
                                </a:moveTo>
                                <a:lnTo>
                                  <a:pt x="10317" y="3"/>
                                </a:lnTo>
                                <a:cubicBezTo>
                                  <a:pt x="10321" y="3"/>
                                  <a:pt x="10325" y="6"/>
                                  <a:pt x="10325" y="11"/>
                                </a:cubicBezTo>
                                <a:cubicBezTo>
                                  <a:pt x="10325" y="15"/>
                                  <a:pt x="10321" y="19"/>
                                  <a:pt x="10317" y="19"/>
                                </a:cubicBezTo>
                                <a:lnTo>
                                  <a:pt x="10317" y="19"/>
                                </a:lnTo>
                                <a:cubicBezTo>
                                  <a:pt x="10312" y="19"/>
                                  <a:pt x="10309" y="15"/>
                                  <a:pt x="10309" y="11"/>
                                </a:cubicBezTo>
                                <a:cubicBezTo>
                                  <a:pt x="10309" y="6"/>
                                  <a:pt x="10312" y="3"/>
                                  <a:pt x="10317" y="3"/>
                                </a:cubicBezTo>
                                <a:close/>
                                <a:moveTo>
                                  <a:pt x="10349" y="3"/>
                                </a:moveTo>
                                <a:lnTo>
                                  <a:pt x="10349" y="3"/>
                                </a:lnTo>
                                <a:cubicBezTo>
                                  <a:pt x="10353" y="3"/>
                                  <a:pt x="10357" y="6"/>
                                  <a:pt x="10357" y="11"/>
                                </a:cubicBezTo>
                                <a:cubicBezTo>
                                  <a:pt x="10357" y="15"/>
                                  <a:pt x="10353" y="19"/>
                                  <a:pt x="10349" y="19"/>
                                </a:cubicBezTo>
                                <a:lnTo>
                                  <a:pt x="10349" y="19"/>
                                </a:lnTo>
                                <a:cubicBezTo>
                                  <a:pt x="10345" y="19"/>
                                  <a:pt x="10341" y="15"/>
                                  <a:pt x="10341" y="11"/>
                                </a:cubicBezTo>
                                <a:cubicBezTo>
                                  <a:pt x="10341" y="6"/>
                                  <a:pt x="10345" y="3"/>
                                  <a:pt x="10349" y="3"/>
                                </a:cubicBezTo>
                                <a:close/>
                                <a:moveTo>
                                  <a:pt x="10381" y="3"/>
                                </a:moveTo>
                                <a:lnTo>
                                  <a:pt x="10381" y="3"/>
                                </a:lnTo>
                                <a:cubicBezTo>
                                  <a:pt x="10385" y="3"/>
                                  <a:pt x="10389" y="6"/>
                                  <a:pt x="10389" y="11"/>
                                </a:cubicBezTo>
                                <a:cubicBezTo>
                                  <a:pt x="10389" y="15"/>
                                  <a:pt x="10385" y="19"/>
                                  <a:pt x="10381" y="19"/>
                                </a:cubicBezTo>
                                <a:lnTo>
                                  <a:pt x="10381" y="19"/>
                                </a:lnTo>
                                <a:cubicBezTo>
                                  <a:pt x="10377" y="19"/>
                                  <a:pt x="10373" y="15"/>
                                  <a:pt x="10373" y="11"/>
                                </a:cubicBezTo>
                                <a:cubicBezTo>
                                  <a:pt x="10373" y="6"/>
                                  <a:pt x="10377" y="3"/>
                                  <a:pt x="10381" y="3"/>
                                </a:cubicBezTo>
                                <a:close/>
                                <a:moveTo>
                                  <a:pt x="10413" y="3"/>
                                </a:moveTo>
                                <a:lnTo>
                                  <a:pt x="10413" y="3"/>
                                </a:lnTo>
                                <a:cubicBezTo>
                                  <a:pt x="10417" y="3"/>
                                  <a:pt x="10421" y="6"/>
                                  <a:pt x="10421" y="11"/>
                                </a:cubicBezTo>
                                <a:cubicBezTo>
                                  <a:pt x="10421" y="15"/>
                                  <a:pt x="10417" y="19"/>
                                  <a:pt x="10413" y="19"/>
                                </a:cubicBezTo>
                                <a:lnTo>
                                  <a:pt x="10413" y="19"/>
                                </a:lnTo>
                                <a:cubicBezTo>
                                  <a:pt x="10409" y="19"/>
                                  <a:pt x="10405" y="15"/>
                                  <a:pt x="10405" y="11"/>
                                </a:cubicBezTo>
                                <a:cubicBezTo>
                                  <a:pt x="10405" y="6"/>
                                  <a:pt x="10409" y="3"/>
                                  <a:pt x="10413" y="3"/>
                                </a:cubicBezTo>
                                <a:close/>
                                <a:moveTo>
                                  <a:pt x="10445" y="3"/>
                                </a:moveTo>
                                <a:lnTo>
                                  <a:pt x="10445" y="3"/>
                                </a:lnTo>
                                <a:cubicBezTo>
                                  <a:pt x="10449" y="3"/>
                                  <a:pt x="10453" y="6"/>
                                  <a:pt x="10453" y="11"/>
                                </a:cubicBezTo>
                                <a:cubicBezTo>
                                  <a:pt x="10453" y="15"/>
                                  <a:pt x="10449" y="19"/>
                                  <a:pt x="10445" y="19"/>
                                </a:cubicBezTo>
                                <a:lnTo>
                                  <a:pt x="10445" y="19"/>
                                </a:lnTo>
                                <a:cubicBezTo>
                                  <a:pt x="10441" y="19"/>
                                  <a:pt x="10437" y="15"/>
                                  <a:pt x="10437" y="11"/>
                                </a:cubicBezTo>
                                <a:cubicBezTo>
                                  <a:pt x="10437" y="6"/>
                                  <a:pt x="10441" y="3"/>
                                  <a:pt x="10445" y="3"/>
                                </a:cubicBezTo>
                                <a:close/>
                                <a:moveTo>
                                  <a:pt x="10477" y="3"/>
                                </a:moveTo>
                                <a:lnTo>
                                  <a:pt x="10477" y="3"/>
                                </a:lnTo>
                                <a:cubicBezTo>
                                  <a:pt x="10481" y="3"/>
                                  <a:pt x="10485" y="6"/>
                                  <a:pt x="10485" y="11"/>
                                </a:cubicBezTo>
                                <a:cubicBezTo>
                                  <a:pt x="10485" y="15"/>
                                  <a:pt x="10481" y="19"/>
                                  <a:pt x="10477" y="19"/>
                                </a:cubicBezTo>
                                <a:lnTo>
                                  <a:pt x="10477" y="19"/>
                                </a:lnTo>
                                <a:cubicBezTo>
                                  <a:pt x="10473" y="19"/>
                                  <a:pt x="10469" y="15"/>
                                  <a:pt x="10469" y="11"/>
                                </a:cubicBezTo>
                                <a:cubicBezTo>
                                  <a:pt x="10469" y="6"/>
                                  <a:pt x="10473" y="3"/>
                                  <a:pt x="10477" y="3"/>
                                </a:cubicBezTo>
                                <a:close/>
                                <a:moveTo>
                                  <a:pt x="10509" y="3"/>
                                </a:moveTo>
                                <a:lnTo>
                                  <a:pt x="10509" y="3"/>
                                </a:lnTo>
                                <a:cubicBezTo>
                                  <a:pt x="10513" y="3"/>
                                  <a:pt x="10517" y="6"/>
                                  <a:pt x="10517" y="11"/>
                                </a:cubicBezTo>
                                <a:cubicBezTo>
                                  <a:pt x="10517" y="15"/>
                                  <a:pt x="10513" y="19"/>
                                  <a:pt x="10509" y="19"/>
                                </a:cubicBezTo>
                                <a:lnTo>
                                  <a:pt x="10509" y="19"/>
                                </a:lnTo>
                                <a:cubicBezTo>
                                  <a:pt x="10505" y="19"/>
                                  <a:pt x="10501" y="15"/>
                                  <a:pt x="10501" y="11"/>
                                </a:cubicBezTo>
                                <a:cubicBezTo>
                                  <a:pt x="10501" y="6"/>
                                  <a:pt x="10505" y="3"/>
                                  <a:pt x="10509" y="3"/>
                                </a:cubicBezTo>
                                <a:close/>
                                <a:moveTo>
                                  <a:pt x="10541" y="3"/>
                                </a:moveTo>
                                <a:lnTo>
                                  <a:pt x="10541" y="3"/>
                                </a:lnTo>
                                <a:cubicBezTo>
                                  <a:pt x="10545" y="3"/>
                                  <a:pt x="10549" y="6"/>
                                  <a:pt x="10549" y="11"/>
                                </a:cubicBezTo>
                                <a:cubicBezTo>
                                  <a:pt x="10549" y="15"/>
                                  <a:pt x="10545" y="19"/>
                                  <a:pt x="10541" y="19"/>
                                </a:cubicBezTo>
                                <a:lnTo>
                                  <a:pt x="10541" y="19"/>
                                </a:lnTo>
                                <a:cubicBezTo>
                                  <a:pt x="10537" y="19"/>
                                  <a:pt x="10533" y="15"/>
                                  <a:pt x="10533" y="11"/>
                                </a:cubicBezTo>
                                <a:cubicBezTo>
                                  <a:pt x="10533" y="6"/>
                                  <a:pt x="10537" y="3"/>
                                  <a:pt x="10541" y="3"/>
                                </a:cubicBezTo>
                                <a:close/>
                                <a:moveTo>
                                  <a:pt x="10573" y="3"/>
                                </a:moveTo>
                                <a:lnTo>
                                  <a:pt x="10573" y="3"/>
                                </a:lnTo>
                                <a:cubicBezTo>
                                  <a:pt x="10577" y="3"/>
                                  <a:pt x="10581" y="6"/>
                                  <a:pt x="10581" y="11"/>
                                </a:cubicBezTo>
                                <a:cubicBezTo>
                                  <a:pt x="10581" y="15"/>
                                  <a:pt x="10577" y="19"/>
                                  <a:pt x="10573" y="19"/>
                                </a:cubicBezTo>
                                <a:lnTo>
                                  <a:pt x="10573" y="19"/>
                                </a:lnTo>
                                <a:cubicBezTo>
                                  <a:pt x="10569" y="19"/>
                                  <a:pt x="10565" y="15"/>
                                  <a:pt x="10565" y="11"/>
                                </a:cubicBezTo>
                                <a:cubicBezTo>
                                  <a:pt x="10565" y="6"/>
                                  <a:pt x="10569" y="3"/>
                                  <a:pt x="10573" y="3"/>
                                </a:cubicBezTo>
                                <a:close/>
                                <a:moveTo>
                                  <a:pt x="10605" y="3"/>
                                </a:moveTo>
                                <a:lnTo>
                                  <a:pt x="10605" y="3"/>
                                </a:lnTo>
                                <a:cubicBezTo>
                                  <a:pt x="10609" y="3"/>
                                  <a:pt x="10613" y="6"/>
                                  <a:pt x="10613" y="11"/>
                                </a:cubicBezTo>
                                <a:cubicBezTo>
                                  <a:pt x="10613" y="15"/>
                                  <a:pt x="10609" y="19"/>
                                  <a:pt x="10605" y="19"/>
                                </a:cubicBezTo>
                                <a:lnTo>
                                  <a:pt x="10605" y="19"/>
                                </a:lnTo>
                                <a:cubicBezTo>
                                  <a:pt x="10601" y="19"/>
                                  <a:pt x="10597" y="15"/>
                                  <a:pt x="10597" y="11"/>
                                </a:cubicBezTo>
                                <a:cubicBezTo>
                                  <a:pt x="10597" y="6"/>
                                  <a:pt x="10601" y="3"/>
                                  <a:pt x="10605" y="3"/>
                                </a:cubicBezTo>
                                <a:close/>
                                <a:moveTo>
                                  <a:pt x="10637" y="3"/>
                                </a:moveTo>
                                <a:lnTo>
                                  <a:pt x="10637" y="3"/>
                                </a:lnTo>
                                <a:cubicBezTo>
                                  <a:pt x="10642" y="3"/>
                                  <a:pt x="10645" y="6"/>
                                  <a:pt x="10645" y="11"/>
                                </a:cubicBezTo>
                                <a:cubicBezTo>
                                  <a:pt x="10645" y="15"/>
                                  <a:pt x="10642" y="19"/>
                                  <a:pt x="10637" y="19"/>
                                </a:cubicBezTo>
                                <a:lnTo>
                                  <a:pt x="10637" y="19"/>
                                </a:lnTo>
                                <a:cubicBezTo>
                                  <a:pt x="10633" y="19"/>
                                  <a:pt x="10629" y="15"/>
                                  <a:pt x="10629" y="11"/>
                                </a:cubicBezTo>
                                <a:cubicBezTo>
                                  <a:pt x="10629" y="6"/>
                                  <a:pt x="10633" y="3"/>
                                  <a:pt x="10637" y="3"/>
                                </a:cubicBezTo>
                                <a:close/>
                                <a:moveTo>
                                  <a:pt x="10669" y="3"/>
                                </a:moveTo>
                                <a:lnTo>
                                  <a:pt x="10669" y="3"/>
                                </a:lnTo>
                                <a:cubicBezTo>
                                  <a:pt x="10674" y="3"/>
                                  <a:pt x="10677" y="6"/>
                                  <a:pt x="10677" y="11"/>
                                </a:cubicBezTo>
                                <a:cubicBezTo>
                                  <a:pt x="10677" y="15"/>
                                  <a:pt x="10674" y="19"/>
                                  <a:pt x="10669" y="19"/>
                                </a:cubicBezTo>
                                <a:lnTo>
                                  <a:pt x="10669" y="19"/>
                                </a:lnTo>
                                <a:cubicBezTo>
                                  <a:pt x="10665" y="19"/>
                                  <a:pt x="10661" y="15"/>
                                  <a:pt x="10661" y="11"/>
                                </a:cubicBezTo>
                                <a:cubicBezTo>
                                  <a:pt x="10661" y="6"/>
                                  <a:pt x="10665" y="3"/>
                                  <a:pt x="10669" y="3"/>
                                </a:cubicBezTo>
                                <a:close/>
                                <a:moveTo>
                                  <a:pt x="10701" y="3"/>
                                </a:moveTo>
                                <a:lnTo>
                                  <a:pt x="10701" y="3"/>
                                </a:lnTo>
                                <a:cubicBezTo>
                                  <a:pt x="10706" y="3"/>
                                  <a:pt x="10709" y="6"/>
                                  <a:pt x="10709" y="11"/>
                                </a:cubicBezTo>
                                <a:cubicBezTo>
                                  <a:pt x="10709" y="15"/>
                                  <a:pt x="10706" y="19"/>
                                  <a:pt x="10701" y="19"/>
                                </a:cubicBezTo>
                                <a:lnTo>
                                  <a:pt x="10701" y="19"/>
                                </a:lnTo>
                                <a:cubicBezTo>
                                  <a:pt x="10697" y="19"/>
                                  <a:pt x="10693" y="15"/>
                                  <a:pt x="10693" y="11"/>
                                </a:cubicBezTo>
                                <a:cubicBezTo>
                                  <a:pt x="10693" y="6"/>
                                  <a:pt x="10697" y="3"/>
                                  <a:pt x="10701" y="3"/>
                                </a:cubicBezTo>
                                <a:close/>
                                <a:moveTo>
                                  <a:pt x="10733" y="3"/>
                                </a:moveTo>
                                <a:lnTo>
                                  <a:pt x="10733" y="3"/>
                                </a:lnTo>
                                <a:cubicBezTo>
                                  <a:pt x="10738" y="3"/>
                                  <a:pt x="10741" y="6"/>
                                  <a:pt x="10741" y="11"/>
                                </a:cubicBezTo>
                                <a:cubicBezTo>
                                  <a:pt x="10741" y="15"/>
                                  <a:pt x="10738" y="19"/>
                                  <a:pt x="10733" y="19"/>
                                </a:cubicBezTo>
                                <a:lnTo>
                                  <a:pt x="10733" y="19"/>
                                </a:lnTo>
                                <a:cubicBezTo>
                                  <a:pt x="10729" y="19"/>
                                  <a:pt x="10725" y="15"/>
                                  <a:pt x="10725" y="11"/>
                                </a:cubicBezTo>
                                <a:cubicBezTo>
                                  <a:pt x="10725" y="6"/>
                                  <a:pt x="10729" y="3"/>
                                  <a:pt x="10733" y="3"/>
                                </a:cubicBezTo>
                                <a:close/>
                                <a:moveTo>
                                  <a:pt x="10765" y="3"/>
                                </a:moveTo>
                                <a:lnTo>
                                  <a:pt x="10765" y="3"/>
                                </a:lnTo>
                                <a:cubicBezTo>
                                  <a:pt x="10770" y="3"/>
                                  <a:pt x="10773" y="6"/>
                                  <a:pt x="10773" y="11"/>
                                </a:cubicBezTo>
                                <a:cubicBezTo>
                                  <a:pt x="10773" y="15"/>
                                  <a:pt x="10770" y="19"/>
                                  <a:pt x="10765" y="19"/>
                                </a:cubicBezTo>
                                <a:lnTo>
                                  <a:pt x="10765" y="19"/>
                                </a:lnTo>
                                <a:cubicBezTo>
                                  <a:pt x="10761" y="19"/>
                                  <a:pt x="10757" y="15"/>
                                  <a:pt x="10757" y="11"/>
                                </a:cubicBezTo>
                                <a:cubicBezTo>
                                  <a:pt x="10757" y="6"/>
                                  <a:pt x="10761" y="3"/>
                                  <a:pt x="10765" y="3"/>
                                </a:cubicBezTo>
                                <a:close/>
                                <a:moveTo>
                                  <a:pt x="10797" y="3"/>
                                </a:moveTo>
                                <a:lnTo>
                                  <a:pt x="10797" y="3"/>
                                </a:lnTo>
                                <a:cubicBezTo>
                                  <a:pt x="10802" y="3"/>
                                  <a:pt x="10805" y="6"/>
                                  <a:pt x="10805" y="11"/>
                                </a:cubicBezTo>
                                <a:cubicBezTo>
                                  <a:pt x="10805" y="15"/>
                                  <a:pt x="10802" y="19"/>
                                  <a:pt x="10797" y="19"/>
                                </a:cubicBezTo>
                                <a:lnTo>
                                  <a:pt x="10797" y="19"/>
                                </a:lnTo>
                                <a:cubicBezTo>
                                  <a:pt x="10793" y="19"/>
                                  <a:pt x="10789" y="15"/>
                                  <a:pt x="10789" y="11"/>
                                </a:cubicBezTo>
                                <a:cubicBezTo>
                                  <a:pt x="10789" y="6"/>
                                  <a:pt x="10793" y="3"/>
                                  <a:pt x="10797" y="3"/>
                                </a:cubicBezTo>
                                <a:close/>
                                <a:moveTo>
                                  <a:pt x="10829" y="3"/>
                                </a:moveTo>
                                <a:lnTo>
                                  <a:pt x="10829" y="3"/>
                                </a:lnTo>
                                <a:cubicBezTo>
                                  <a:pt x="10834" y="3"/>
                                  <a:pt x="10837" y="6"/>
                                  <a:pt x="10837" y="11"/>
                                </a:cubicBezTo>
                                <a:cubicBezTo>
                                  <a:pt x="10837" y="15"/>
                                  <a:pt x="10834" y="19"/>
                                  <a:pt x="10829" y="19"/>
                                </a:cubicBezTo>
                                <a:lnTo>
                                  <a:pt x="10829" y="19"/>
                                </a:lnTo>
                                <a:cubicBezTo>
                                  <a:pt x="10825" y="19"/>
                                  <a:pt x="10821" y="15"/>
                                  <a:pt x="10821" y="11"/>
                                </a:cubicBezTo>
                                <a:cubicBezTo>
                                  <a:pt x="10821" y="6"/>
                                  <a:pt x="10825" y="3"/>
                                  <a:pt x="10829" y="3"/>
                                </a:cubicBezTo>
                                <a:close/>
                                <a:moveTo>
                                  <a:pt x="10861" y="3"/>
                                </a:moveTo>
                                <a:lnTo>
                                  <a:pt x="10861" y="3"/>
                                </a:lnTo>
                                <a:cubicBezTo>
                                  <a:pt x="10866" y="3"/>
                                  <a:pt x="10869" y="6"/>
                                  <a:pt x="10869" y="11"/>
                                </a:cubicBezTo>
                                <a:cubicBezTo>
                                  <a:pt x="10869" y="15"/>
                                  <a:pt x="10866" y="19"/>
                                  <a:pt x="10861" y="19"/>
                                </a:cubicBezTo>
                                <a:lnTo>
                                  <a:pt x="10861" y="19"/>
                                </a:lnTo>
                                <a:cubicBezTo>
                                  <a:pt x="10857" y="19"/>
                                  <a:pt x="10853" y="15"/>
                                  <a:pt x="10853" y="11"/>
                                </a:cubicBezTo>
                                <a:cubicBezTo>
                                  <a:pt x="10853" y="6"/>
                                  <a:pt x="10857" y="3"/>
                                  <a:pt x="10861" y="3"/>
                                </a:cubicBezTo>
                                <a:close/>
                                <a:moveTo>
                                  <a:pt x="10893" y="3"/>
                                </a:moveTo>
                                <a:lnTo>
                                  <a:pt x="10893" y="3"/>
                                </a:lnTo>
                                <a:cubicBezTo>
                                  <a:pt x="10898" y="3"/>
                                  <a:pt x="10901" y="6"/>
                                  <a:pt x="10901" y="11"/>
                                </a:cubicBezTo>
                                <a:cubicBezTo>
                                  <a:pt x="10901" y="15"/>
                                  <a:pt x="10898" y="19"/>
                                  <a:pt x="10893" y="19"/>
                                </a:cubicBezTo>
                                <a:lnTo>
                                  <a:pt x="10893" y="19"/>
                                </a:lnTo>
                                <a:cubicBezTo>
                                  <a:pt x="10889" y="19"/>
                                  <a:pt x="10885" y="15"/>
                                  <a:pt x="10885" y="11"/>
                                </a:cubicBezTo>
                                <a:cubicBezTo>
                                  <a:pt x="10885" y="6"/>
                                  <a:pt x="10889" y="3"/>
                                  <a:pt x="10893" y="3"/>
                                </a:cubicBezTo>
                                <a:close/>
                                <a:moveTo>
                                  <a:pt x="10925" y="3"/>
                                </a:moveTo>
                                <a:lnTo>
                                  <a:pt x="10925" y="3"/>
                                </a:lnTo>
                                <a:cubicBezTo>
                                  <a:pt x="10930" y="3"/>
                                  <a:pt x="10933" y="6"/>
                                  <a:pt x="10933" y="11"/>
                                </a:cubicBezTo>
                                <a:cubicBezTo>
                                  <a:pt x="10933" y="15"/>
                                  <a:pt x="10930" y="19"/>
                                  <a:pt x="10925" y="19"/>
                                </a:cubicBezTo>
                                <a:lnTo>
                                  <a:pt x="10925" y="19"/>
                                </a:lnTo>
                                <a:cubicBezTo>
                                  <a:pt x="10921" y="19"/>
                                  <a:pt x="10917" y="15"/>
                                  <a:pt x="10917" y="11"/>
                                </a:cubicBezTo>
                                <a:cubicBezTo>
                                  <a:pt x="10917" y="6"/>
                                  <a:pt x="10921" y="3"/>
                                  <a:pt x="10925" y="3"/>
                                </a:cubicBezTo>
                                <a:close/>
                                <a:moveTo>
                                  <a:pt x="10957" y="3"/>
                                </a:moveTo>
                                <a:lnTo>
                                  <a:pt x="10957" y="3"/>
                                </a:lnTo>
                                <a:cubicBezTo>
                                  <a:pt x="10962" y="3"/>
                                  <a:pt x="10965" y="6"/>
                                  <a:pt x="10965" y="11"/>
                                </a:cubicBezTo>
                                <a:cubicBezTo>
                                  <a:pt x="10965" y="15"/>
                                  <a:pt x="10962" y="19"/>
                                  <a:pt x="10957" y="19"/>
                                </a:cubicBezTo>
                                <a:lnTo>
                                  <a:pt x="10957" y="19"/>
                                </a:lnTo>
                                <a:cubicBezTo>
                                  <a:pt x="10953" y="19"/>
                                  <a:pt x="10949" y="15"/>
                                  <a:pt x="10949" y="11"/>
                                </a:cubicBezTo>
                                <a:cubicBezTo>
                                  <a:pt x="10949" y="6"/>
                                  <a:pt x="10953" y="3"/>
                                  <a:pt x="10957" y="3"/>
                                </a:cubicBezTo>
                                <a:close/>
                                <a:moveTo>
                                  <a:pt x="10989" y="3"/>
                                </a:moveTo>
                                <a:lnTo>
                                  <a:pt x="10989" y="3"/>
                                </a:lnTo>
                                <a:cubicBezTo>
                                  <a:pt x="10994" y="3"/>
                                  <a:pt x="10997" y="6"/>
                                  <a:pt x="10997" y="11"/>
                                </a:cubicBezTo>
                                <a:cubicBezTo>
                                  <a:pt x="10997" y="15"/>
                                  <a:pt x="10994" y="19"/>
                                  <a:pt x="10989" y="19"/>
                                </a:cubicBezTo>
                                <a:lnTo>
                                  <a:pt x="10989" y="19"/>
                                </a:lnTo>
                                <a:cubicBezTo>
                                  <a:pt x="10985" y="19"/>
                                  <a:pt x="10981" y="15"/>
                                  <a:pt x="10981" y="11"/>
                                </a:cubicBezTo>
                                <a:cubicBezTo>
                                  <a:pt x="10981" y="6"/>
                                  <a:pt x="10985" y="3"/>
                                  <a:pt x="10989" y="3"/>
                                </a:cubicBezTo>
                                <a:close/>
                                <a:moveTo>
                                  <a:pt x="11021" y="3"/>
                                </a:moveTo>
                                <a:lnTo>
                                  <a:pt x="11021" y="3"/>
                                </a:lnTo>
                                <a:cubicBezTo>
                                  <a:pt x="11026" y="3"/>
                                  <a:pt x="11029" y="6"/>
                                  <a:pt x="11029" y="11"/>
                                </a:cubicBezTo>
                                <a:cubicBezTo>
                                  <a:pt x="11029" y="15"/>
                                  <a:pt x="11026" y="19"/>
                                  <a:pt x="11021" y="19"/>
                                </a:cubicBezTo>
                                <a:lnTo>
                                  <a:pt x="11021" y="19"/>
                                </a:lnTo>
                                <a:cubicBezTo>
                                  <a:pt x="11017" y="19"/>
                                  <a:pt x="11013" y="15"/>
                                  <a:pt x="11013" y="11"/>
                                </a:cubicBezTo>
                                <a:cubicBezTo>
                                  <a:pt x="11013" y="6"/>
                                  <a:pt x="11017" y="3"/>
                                  <a:pt x="11021" y="3"/>
                                </a:cubicBezTo>
                                <a:close/>
                                <a:moveTo>
                                  <a:pt x="11053" y="3"/>
                                </a:moveTo>
                                <a:lnTo>
                                  <a:pt x="11053" y="3"/>
                                </a:lnTo>
                                <a:cubicBezTo>
                                  <a:pt x="11058" y="3"/>
                                  <a:pt x="11061" y="6"/>
                                  <a:pt x="11061" y="11"/>
                                </a:cubicBezTo>
                                <a:cubicBezTo>
                                  <a:pt x="11061" y="15"/>
                                  <a:pt x="11058" y="19"/>
                                  <a:pt x="11053" y="19"/>
                                </a:cubicBezTo>
                                <a:lnTo>
                                  <a:pt x="11053" y="19"/>
                                </a:lnTo>
                                <a:cubicBezTo>
                                  <a:pt x="11049" y="19"/>
                                  <a:pt x="11045" y="15"/>
                                  <a:pt x="11045" y="11"/>
                                </a:cubicBezTo>
                                <a:cubicBezTo>
                                  <a:pt x="11045" y="6"/>
                                  <a:pt x="11049" y="3"/>
                                  <a:pt x="11053" y="3"/>
                                </a:cubicBezTo>
                                <a:close/>
                                <a:moveTo>
                                  <a:pt x="11085" y="3"/>
                                </a:moveTo>
                                <a:lnTo>
                                  <a:pt x="11085" y="3"/>
                                </a:lnTo>
                                <a:cubicBezTo>
                                  <a:pt x="11090" y="3"/>
                                  <a:pt x="11093" y="6"/>
                                  <a:pt x="11093" y="11"/>
                                </a:cubicBezTo>
                                <a:cubicBezTo>
                                  <a:pt x="11093" y="15"/>
                                  <a:pt x="11090" y="19"/>
                                  <a:pt x="11085" y="19"/>
                                </a:cubicBezTo>
                                <a:lnTo>
                                  <a:pt x="11085" y="19"/>
                                </a:lnTo>
                                <a:cubicBezTo>
                                  <a:pt x="11081" y="19"/>
                                  <a:pt x="11077" y="15"/>
                                  <a:pt x="11077" y="11"/>
                                </a:cubicBezTo>
                                <a:cubicBezTo>
                                  <a:pt x="11077" y="6"/>
                                  <a:pt x="11081" y="3"/>
                                  <a:pt x="11085" y="3"/>
                                </a:cubicBezTo>
                                <a:close/>
                                <a:moveTo>
                                  <a:pt x="11117" y="3"/>
                                </a:moveTo>
                                <a:lnTo>
                                  <a:pt x="11117" y="3"/>
                                </a:lnTo>
                                <a:cubicBezTo>
                                  <a:pt x="11122" y="3"/>
                                  <a:pt x="11125" y="6"/>
                                  <a:pt x="11125" y="11"/>
                                </a:cubicBezTo>
                                <a:cubicBezTo>
                                  <a:pt x="11125" y="15"/>
                                  <a:pt x="11122" y="19"/>
                                  <a:pt x="11117" y="19"/>
                                </a:cubicBezTo>
                                <a:lnTo>
                                  <a:pt x="11117" y="19"/>
                                </a:lnTo>
                                <a:cubicBezTo>
                                  <a:pt x="11113" y="19"/>
                                  <a:pt x="11109" y="15"/>
                                  <a:pt x="11109" y="11"/>
                                </a:cubicBezTo>
                                <a:cubicBezTo>
                                  <a:pt x="11109" y="6"/>
                                  <a:pt x="11113" y="3"/>
                                  <a:pt x="11117" y="3"/>
                                </a:cubicBezTo>
                                <a:close/>
                                <a:moveTo>
                                  <a:pt x="11149" y="3"/>
                                </a:moveTo>
                                <a:lnTo>
                                  <a:pt x="11149" y="3"/>
                                </a:lnTo>
                                <a:cubicBezTo>
                                  <a:pt x="11154" y="3"/>
                                  <a:pt x="11157" y="6"/>
                                  <a:pt x="11157" y="11"/>
                                </a:cubicBezTo>
                                <a:cubicBezTo>
                                  <a:pt x="11157" y="15"/>
                                  <a:pt x="11154" y="19"/>
                                  <a:pt x="11149" y="19"/>
                                </a:cubicBezTo>
                                <a:lnTo>
                                  <a:pt x="11149" y="19"/>
                                </a:lnTo>
                                <a:cubicBezTo>
                                  <a:pt x="11145" y="19"/>
                                  <a:pt x="11141" y="15"/>
                                  <a:pt x="11141" y="11"/>
                                </a:cubicBezTo>
                                <a:cubicBezTo>
                                  <a:pt x="11141" y="6"/>
                                  <a:pt x="11145" y="3"/>
                                  <a:pt x="11149" y="3"/>
                                </a:cubicBezTo>
                                <a:close/>
                                <a:moveTo>
                                  <a:pt x="11181" y="3"/>
                                </a:moveTo>
                                <a:lnTo>
                                  <a:pt x="11181" y="3"/>
                                </a:lnTo>
                                <a:cubicBezTo>
                                  <a:pt x="11186" y="3"/>
                                  <a:pt x="11189" y="6"/>
                                  <a:pt x="11189" y="11"/>
                                </a:cubicBezTo>
                                <a:cubicBezTo>
                                  <a:pt x="11189" y="15"/>
                                  <a:pt x="11186" y="19"/>
                                  <a:pt x="11181" y="19"/>
                                </a:cubicBezTo>
                                <a:lnTo>
                                  <a:pt x="11181" y="19"/>
                                </a:lnTo>
                                <a:cubicBezTo>
                                  <a:pt x="11177" y="19"/>
                                  <a:pt x="11173" y="15"/>
                                  <a:pt x="11173" y="11"/>
                                </a:cubicBezTo>
                                <a:cubicBezTo>
                                  <a:pt x="11173" y="6"/>
                                  <a:pt x="11177" y="3"/>
                                  <a:pt x="11181" y="3"/>
                                </a:cubicBezTo>
                                <a:close/>
                                <a:moveTo>
                                  <a:pt x="11213" y="3"/>
                                </a:moveTo>
                                <a:lnTo>
                                  <a:pt x="11213" y="3"/>
                                </a:lnTo>
                                <a:cubicBezTo>
                                  <a:pt x="11218" y="3"/>
                                  <a:pt x="11221" y="6"/>
                                  <a:pt x="11221" y="11"/>
                                </a:cubicBezTo>
                                <a:cubicBezTo>
                                  <a:pt x="11221" y="15"/>
                                  <a:pt x="11218" y="19"/>
                                  <a:pt x="11213" y="19"/>
                                </a:cubicBezTo>
                                <a:lnTo>
                                  <a:pt x="11213" y="19"/>
                                </a:lnTo>
                                <a:cubicBezTo>
                                  <a:pt x="11209" y="19"/>
                                  <a:pt x="11205" y="15"/>
                                  <a:pt x="11205" y="11"/>
                                </a:cubicBezTo>
                                <a:cubicBezTo>
                                  <a:pt x="11205" y="6"/>
                                  <a:pt x="11209" y="3"/>
                                  <a:pt x="11213" y="3"/>
                                </a:cubicBezTo>
                                <a:close/>
                                <a:moveTo>
                                  <a:pt x="11245" y="3"/>
                                </a:moveTo>
                                <a:lnTo>
                                  <a:pt x="11245" y="3"/>
                                </a:lnTo>
                                <a:cubicBezTo>
                                  <a:pt x="11250" y="3"/>
                                  <a:pt x="11253" y="6"/>
                                  <a:pt x="11253" y="11"/>
                                </a:cubicBezTo>
                                <a:cubicBezTo>
                                  <a:pt x="11253" y="15"/>
                                  <a:pt x="11250" y="19"/>
                                  <a:pt x="11245" y="19"/>
                                </a:cubicBezTo>
                                <a:lnTo>
                                  <a:pt x="11245" y="19"/>
                                </a:lnTo>
                                <a:cubicBezTo>
                                  <a:pt x="11241" y="19"/>
                                  <a:pt x="11237" y="15"/>
                                  <a:pt x="11237" y="11"/>
                                </a:cubicBezTo>
                                <a:cubicBezTo>
                                  <a:pt x="11237" y="6"/>
                                  <a:pt x="11241" y="3"/>
                                  <a:pt x="11245" y="3"/>
                                </a:cubicBezTo>
                                <a:close/>
                                <a:moveTo>
                                  <a:pt x="11277" y="3"/>
                                </a:moveTo>
                                <a:lnTo>
                                  <a:pt x="11277" y="3"/>
                                </a:lnTo>
                                <a:cubicBezTo>
                                  <a:pt x="11282" y="3"/>
                                  <a:pt x="11285" y="6"/>
                                  <a:pt x="11285" y="11"/>
                                </a:cubicBezTo>
                                <a:cubicBezTo>
                                  <a:pt x="11285" y="15"/>
                                  <a:pt x="11282" y="19"/>
                                  <a:pt x="11277" y="19"/>
                                </a:cubicBezTo>
                                <a:lnTo>
                                  <a:pt x="11277" y="19"/>
                                </a:lnTo>
                                <a:cubicBezTo>
                                  <a:pt x="11273" y="19"/>
                                  <a:pt x="11269" y="15"/>
                                  <a:pt x="11269" y="11"/>
                                </a:cubicBezTo>
                                <a:cubicBezTo>
                                  <a:pt x="11269" y="6"/>
                                  <a:pt x="11273" y="3"/>
                                  <a:pt x="11277" y="3"/>
                                </a:cubicBezTo>
                                <a:close/>
                                <a:moveTo>
                                  <a:pt x="11309" y="3"/>
                                </a:moveTo>
                                <a:lnTo>
                                  <a:pt x="11309" y="3"/>
                                </a:lnTo>
                                <a:cubicBezTo>
                                  <a:pt x="11314" y="3"/>
                                  <a:pt x="11317" y="6"/>
                                  <a:pt x="11317" y="11"/>
                                </a:cubicBezTo>
                                <a:cubicBezTo>
                                  <a:pt x="11317" y="15"/>
                                  <a:pt x="11314" y="19"/>
                                  <a:pt x="11309" y="19"/>
                                </a:cubicBezTo>
                                <a:lnTo>
                                  <a:pt x="11309" y="19"/>
                                </a:lnTo>
                                <a:cubicBezTo>
                                  <a:pt x="11305" y="19"/>
                                  <a:pt x="11301" y="15"/>
                                  <a:pt x="11301" y="11"/>
                                </a:cubicBezTo>
                                <a:cubicBezTo>
                                  <a:pt x="11301" y="6"/>
                                  <a:pt x="11305" y="3"/>
                                  <a:pt x="11309" y="3"/>
                                </a:cubicBezTo>
                                <a:close/>
                                <a:moveTo>
                                  <a:pt x="11341" y="3"/>
                                </a:moveTo>
                                <a:lnTo>
                                  <a:pt x="11341" y="3"/>
                                </a:lnTo>
                                <a:cubicBezTo>
                                  <a:pt x="11346" y="3"/>
                                  <a:pt x="11349" y="6"/>
                                  <a:pt x="11349" y="11"/>
                                </a:cubicBezTo>
                                <a:cubicBezTo>
                                  <a:pt x="11349" y="15"/>
                                  <a:pt x="11346" y="19"/>
                                  <a:pt x="11341" y="19"/>
                                </a:cubicBezTo>
                                <a:lnTo>
                                  <a:pt x="11341" y="19"/>
                                </a:lnTo>
                                <a:cubicBezTo>
                                  <a:pt x="11337" y="19"/>
                                  <a:pt x="11333" y="15"/>
                                  <a:pt x="11333" y="11"/>
                                </a:cubicBezTo>
                                <a:cubicBezTo>
                                  <a:pt x="11333" y="6"/>
                                  <a:pt x="11337" y="3"/>
                                  <a:pt x="11341" y="3"/>
                                </a:cubicBezTo>
                                <a:close/>
                                <a:moveTo>
                                  <a:pt x="11373" y="3"/>
                                </a:moveTo>
                                <a:lnTo>
                                  <a:pt x="11373" y="3"/>
                                </a:lnTo>
                                <a:cubicBezTo>
                                  <a:pt x="11378" y="3"/>
                                  <a:pt x="11381" y="6"/>
                                  <a:pt x="11381" y="11"/>
                                </a:cubicBezTo>
                                <a:cubicBezTo>
                                  <a:pt x="11381" y="15"/>
                                  <a:pt x="11378" y="19"/>
                                  <a:pt x="11373" y="19"/>
                                </a:cubicBezTo>
                                <a:lnTo>
                                  <a:pt x="11373" y="19"/>
                                </a:lnTo>
                                <a:cubicBezTo>
                                  <a:pt x="11369" y="19"/>
                                  <a:pt x="11365" y="15"/>
                                  <a:pt x="11365" y="11"/>
                                </a:cubicBezTo>
                                <a:cubicBezTo>
                                  <a:pt x="11365" y="6"/>
                                  <a:pt x="11369" y="3"/>
                                  <a:pt x="11373" y="3"/>
                                </a:cubicBezTo>
                                <a:close/>
                                <a:moveTo>
                                  <a:pt x="11405" y="3"/>
                                </a:moveTo>
                                <a:lnTo>
                                  <a:pt x="11405" y="3"/>
                                </a:lnTo>
                                <a:cubicBezTo>
                                  <a:pt x="11410" y="3"/>
                                  <a:pt x="11413" y="6"/>
                                  <a:pt x="11413" y="11"/>
                                </a:cubicBezTo>
                                <a:cubicBezTo>
                                  <a:pt x="11413" y="15"/>
                                  <a:pt x="11410" y="19"/>
                                  <a:pt x="11405" y="19"/>
                                </a:cubicBezTo>
                                <a:lnTo>
                                  <a:pt x="11405" y="19"/>
                                </a:lnTo>
                                <a:cubicBezTo>
                                  <a:pt x="11401" y="19"/>
                                  <a:pt x="11397" y="15"/>
                                  <a:pt x="11397" y="11"/>
                                </a:cubicBezTo>
                                <a:cubicBezTo>
                                  <a:pt x="11397" y="6"/>
                                  <a:pt x="11401" y="3"/>
                                  <a:pt x="11405" y="3"/>
                                </a:cubicBezTo>
                                <a:close/>
                                <a:moveTo>
                                  <a:pt x="11437" y="3"/>
                                </a:moveTo>
                                <a:lnTo>
                                  <a:pt x="11438" y="3"/>
                                </a:lnTo>
                                <a:cubicBezTo>
                                  <a:pt x="11442" y="3"/>
                                  <a:pt x="11446" y="6"/>
                                  <a:pt x="11446" y="11"/>
                                </a:cubicBezTo>
                                <a:cubicBezTo>
                                  <a:pt x="11446" y="15"/>
                                  <a:pt x="11442" y="19"/>
                                  <a:pt x="11438" y="19"/>
                                </a:cubicBezTo>
                                <a:lnTo>
                                  <a:pt x="11437" y="19"/>
                                </a:lnTo>
                                <a:cubicBezTo>
                                  <a:pt x="11433" y="19"/>
                                  <a:pt x="11429" y="15"/>
                                  <a:pt x="11429" y="11"/>
                                </a:cubicBezTo>
                                <a:cubicBezTo>
                                  <a:pt x="11429" y="6"/>
                                  <a:pt x="11433" y="3"/>
                                  <a:pt x="11437" y="3"/>
                                </a:cubicBezTo>
                                <a:close/>
                                <a:moveTo>
                                  <a:pt x="11470" y="3"/>
                                </a:moveTo>
                                <a:lnTo>
                                  <a:pt x="11470" y="3"/>
                                </a:lnTo>
                                <a:cubicBezTo>
                                  <a:pt x="11474" y="3"/>
                                  <a:pt x="11478" y="6"/>
                                  <a:pt x="11478" y="11"/>
                                </a:cubicBezTo>
                                <a:cubicBezTo>
                                  <a:pt x="11478" y="15"/>
                                  <a:pt x="11474" y="19"/>
                                  <a:pt x="11470" y="19"/>
                                </a:cubicBezTo>
                                <a:lnTo>
                                  <a:pt x="11470" y="19"/>
                                </a:lnTo>
                                <a:cubicBezTo>
                                  <a:pt x="11465" y="19"/>
                                  <a:pt x="11462" y="15"/>
                                  <a:pt x="11462" y="11"/>
                                </a:cubicBezTo>
                                <a:cubicBezTo>
                                  <a:pt x="11462" y="6"/>
                                  <a:pt x="11465" y="3"/>
                                  <a:pt x="11470" y="3"/>
                                </a:cubicBezTo>
                                <a:close/>
                                <a:moveTo>
                                  <a:pt x="11502" y="3"/>
                                </a:moveTo>
                                <a:lnTo>
                                  <a:pt x="11502" y="3"/>
                                </a:lnTo>
                                <a:cubicBezTo>
                                  <a:pt x="11506" y="3"/>
                                  <a:pt x="11510" y="6"/>
                                  <a:pt x="11510" y="11"/>
                                </a:cubicBezTo>
                                <a:cubicBezTo>
                                  <a:pt x="11510" y="15"/>
                                  <a:pt x="11506" y="19"/>
                                  <a:pt x="11502" y="19"/>
                                </a:cubicBezTo>
                                <a:lnTo>
                                  <a:pt x="11502" y="19"/>
                                </a:lnTo>
                                <a:cubicBezTo>
                                  <a:pt x="11497" y="19"/>
                                  <a:pt x="11494" y="15"/>
                                  <a:pt x="11494" y="11"/>
                                </a:cubicBezTo>
                                <a:cubicBezTo>
                                  <a:pt x="11494" y="6"/>
                                  <a:pt x="11497" y="3"/>
                                  <a:pt x="11502" y="3"/>
                                </a:cubicBezTo>
                                <a:close/>
                                <a:moveTo>
                                  <a:pt x="11534" y="3"/>
                                </a:moveTo>
                                <a:lnTo>
                                  <a:pt x="11534" y="3"/>
                                </a:lnTo>
                                <a:cubicBezTo>
                                  <a:pt x="11538" y="3"/>
                                  <a:pt x="11542" y="6"/>
                                  <a:pt x="11542" y="11"/>
                                </a:cubicBezTo>
                                <a:cubicBezTo>
                                  <a:pt x="11542" y="15"/>
                                  <a:pt x="11538" y="19"/>
                                  <a:pt x="11534" y="19"/>
                                </a:cubicBezTo>
                                <a:lnTo>
                                  <a:pt x="11534" y="19"/>
                                </a:lnTo>
                                <a:cubicBezTo>
                                  <a:pt x="11529" y="19"/>
                                  <a:pt x="11526" y="15"/>
                                  <a:pt x="11526" y="11"/>
                                </a:cubicBezTo>
                                <a:cubicBezTo>
                                  <a:pt x="11526" y="6"/>
                                  <a:pt x="11529" y="3"/>
                                  <a:pt x="11534" y="3"/>
                                </a:cubicBezTo>
                                <a:close/>
                                <a:moveTo>
                                  <a:pt x="11566" y="3"/>
                                </a:moveTo>
                                <a:lnTo>
                                  <a:pt x="11566" y="3"/>
                                </a:lnTo>
                                <a:cubicBezTo>
                                  <a:pt x="11570" y="3"/>
                                  <a:pt x="11574" y="6"/>
                                  <a:pt x="11574" y="11"/>
                                </a:cubicBezTo>
                                <a:cubicBezTo>
                                  <a:pt x="11574" y="15"/>
                                  <a:pt x="11570" y="19"/>
                                  <a:pt x="11566" y="19"/>
                                </a:cubicBezTo>
                                <a:lnTo>
                                  <a:pt x="11566" y="19"/>
                                </a:lnTo>
                                <a:cubicBezTo>
                                  <a:pt x="11561" y="19"/>
                                  <a:pt x="11558" y="15"/>
                                  <a:pt x="11558" y="11"/>
                                </a:cubicBezTo>
                                <a:cubicBezTo>
                                  <a:pt x="11558" y="6"/>
                                  <a:pt x="11561" y="3"/>
                                  <a:pt x="11566" y="3"/>
                                </a:cubicBezTo>
                                <a:close/>
                                <a:moveTo>
                                  <a:pt x="11598" y="3"/>
                                </a:moveTo>
                                <a:lnTo>
                                  <a:pt x="11598" y="3"/>
                                </a:lnTo>
                                <a:cubicBezTo>
                                  <a:pt x="11602" y="3"/>
                                  <a:pt x="11606" y="6"/>
                                  <a:pt x="11606" y="11"/>
                                </a:cubicBezTo>
                                <a:cubicBezTo>
                                  <a:pt x="11606" y="15"/>
                                  <a:pt x="11602" y="19"/>
                                  <a:pt x="11598" y="19"/>
                                </a:cubicBezTo>
                                <a:lnTo>
                                  <a:pt x="11598" y="19"/>
                                </a:lnTo>
                                <a:cubicBezTo>
                                  <a:pt x="11593" y="19"/>
                                  <a:pt x="11590" y="15"/>
                                  <a:pt x="11590" y="11"/>
                                </a:cubicBezTo>
                                <a:cubicBezTo>
                                  <a:pt x="11590" y="6"/>
                                  <a:pt x="11593" y="3"/>
                                  <a:pt x="11598" y="3"/>
                                </a:cubicBezTo>
                                <a:close/>
                                <a:moveTo>
                                  <a:pt x="11630" y="3"/>
                                </a:moveTo>
                                <a:lnTo>
                                  <a:pt x="11630" y="3"/>
                                </a:lnTo>
                                <a:cubicBezTo>
                                  <a:pt x="11634" y="3"/>
                                  <a:pt x="11638" y="6"/>
                                  <a:pt x="11638" y="11"/>
                                </a:cubicBezTo>
                                <a:cubicBezTo>
                                  <a:pt x="11638" y="15"/>
                                  <a:pt x="11634" y="19"/>
                                  <a:pt x="11630" y="19"/>
                                </a:cubicBezTo>
                                <a:lnTo>
                                  <a:pt x="11630" y="19"/>
                                </a:lnTo>
                                <a:cubicBezTo>
                                  <a:pt x="11625" y="19"/>
                                  <a:pt x="11622" y="15"/>
                                  <a:pt x="11622" y="11"/>
                                </a:cubicBezTo>
                                <a:cubicBezTo>
                                  <a:pt x="11622" y="6"/>
                                  <a:pt x="11625" y="3"/>
                                  <a:pt x="11630" y="3"/>
                                </a:cubicBezTo>
                                <a:close/>
                                <a:moveTo>
                                  <a:pt x="11662" y="3"/>
                                </a:moveTo>
                                <a:lnTo>
                                  <a:pt x="11662" y="3"/>
                                </a:lnTo>
                                <a:cubicBezTo>
                                  <a:pt x="11666" y="3"/>
                                  <a:pt x="11670" y="6"/>
                                  <a:pt x="11670" y="11"/>
                                </a:cubicBezTo>
                                <a:cubicBezTo>
                                  <a:pt x="11670" y="15"/>
                                  <a:pt x="11666" y="19"/>
                                  <a:pt x="11662" y="19"/>
                                </a:cubicBezTo>
                                <a:lnTo>
                                  <a:pt x="11662" y="19"/>
                                </a:lnTo>
                                <a:cubicBezTo>
                                  <a:pt x="11657" y="19"/>
                                  <a:pt x="11654" y="15"/>
                                  <a:pt x="11654" y="11"/>
                                </a:cubicBezTo>
                                <a:cubicBezTo>
                                  <a:pt x="11654" y="6"/>
                                  <a:pt x="11657" y="3"/>
                                  <a:pt x="11662" y="3"/>
                                </a:cubicBezTo>
                                <a:close/>
                                <a:moveTo>
                                  <a:pt x="11694" y="3"/>
                                </a:moveTo>
                                <a:lnTo>
                                  <a:pt x="11694" y="3"/>
                                </a:lnTo>
                                <a:cubicBezTo>
                                  <a:pt x="11698" y="3"/>
                                  <a:pt x="11702" y="7"/>
                                  <a:pt x="11702" y="11"/>
                                </a:cubicBezTo>
                                <a:cubicBezTo>
                                  <a:pt x="11702" y="15"/>
                                  <a:pt x="11698" y="19"/>
                                  <a:pt x="11694" y="19"/>
                                </a:cubicBezTo>
                                <a:lnTo>
                                  <a:pt x="11694" y="19"/>
                                </a:lnTo>
                                <a:cubicBezTo>
                                  <a:pt x="11689" y="19"/>
                                  <a:pt x="11686" y="15"/>
                                  <a:pt x="11686" y="11"/>
                                </a:cubicBezTo>
                                <a:cubicBezTo>
                                  <a:pt x="11686" y="7"/>
                                  <a:pt x="11689" y="3"/>
                                  <a:pt x="11694" y="3"/>
                                </a:cubicBezTo>
                                <a:close/>
                                <a:moveTo>
                                  <a:pt x="11726" y="3"/>
                                </a:moveTo>
                                <a:lnTo>
                                  <a:pt x="11726" y="3"/>
                                </a:lnTo>
                                <a:cubicBezTo>
                                  <a:pt x="11730" y="3"/>
                                  <a:pt x="11734" y="7"/>
                                  <a:pt x="11734" y="11"/>
                                </a:cubicBezTo>
                                <a:cubicBezTo>
                                  <a:pt x="11734" y="15"/>
                                  <a:pt x="11730" y="19"/>
                                  <a:pt x="11726" y="19"/>
                                </a:cubicBezTo>
                                <a:lnTo>
                                  <a:pt x="11726" y="19"/>
                                </a:lnTo>
                                <a:cubicBezTo>
                                  <a:pt x="11721" y="19"/>
                                  <a:pt x="11718" y="15"/>
                                  <a:pt x="11718" y="11"/>
                                </a:cubicBezTo>
                                <a:cubicBezTo>
                                  <a:pt x="11718" y="7"/>
                                  <a:pt x="11721" y="3"/>
                                  <a:pt x="11726" y="3"/>
                                </a:cubicBezTo>
                                <a:close/>
                                <a:moveTo>
                                  <a:pt x="11758" y="3"/>
                                </a:moveTo>
                                <a:lnTo>
                                  <a:pt x="11758" y="3"/>
                                </a:lnTo>
                                <a:cubicBezTo>
                                  <a:pt x="11762" y="3"/>
                                  <a:pt x="11766" y="7"/>
                                  <a:pt x="11766" y="11"/>
                                </a:cubicBezTo>
                                <a:cubicBezTo>
                                  <a:pt x="11766" y="15"/>
                                  <a:pt x="11762" y="19"/>
                                  <a:pt x="11758" y="19"/>
                                </a:cubicBezTo>
                                <a:lnTo>
                                  <a:pt x="11758" y="19"/>
                                </a:lnTo>
                                <a:cubicBezTo>
                                  <a:pt x="11753" y="19"/>
                                  <a:pt x="11750" y="15"/>
                                  <a:pt x="11750" y="11"/>
                                </a:cubicBezTo>
                                <a:cubicBezTo>
                                  <a:pt x="11750" y="7"/>
                                  <a:pt x="11753" y="3"/>
                                  <a:pt x="11758" y="3"/>
                                </a:cubicBezTo>
                                <a:close/>
                                <a:moveTo>
                                  <a:pt x="11790" y="3"/>
                                </a:moveTo>
                                <a:lnTo>
                                  <a:pt x="11790" y="3"/>
                                </a:lnTo>
                                <a:cubicBezTo>
                                  <a:pt x="11794" y="3"/>
                                  <a:pt x="11798" y="7"/>
                                  <a:pt x="11798" y="11"/>
                                </a:cubicBezTo>
                                <a:cubicBezTo>
                                  <a:pt x="11798" y="15"/>
                                  <a:pt x="11794" y="19"/>
                                  <a:pt x="11790" y="19"/>
                                </a:cubicBezTo>
                                <a:lnTo>
                                  <a:pt x="11790" y="19"/>
                                </a:lnTo>
                                <a:cubicBezTo>
                                  <a:pt x="11785" y="19"/>
                                  <a:pt x="11782" y="15"/>
                                  <a:pt x="11782" y="11"/>
                                </a:cubicBezTo>
                                <a:cubicBezTo>
                                  <a:pt x="11782" y="7"/>
                                  <a:pt x="11785" y="3"/>
                                  <a:pt x="11790" y="3"/>
                                </a:cubicBezTo>
                                <a:close/>
                                <a:moveTo>
                                  <a:pt x="11822" y="3"/>
                                </a:moveTo>
                                <a:lnTo>
                                  <a:pt x="11822" y="3"/>
                                </a:lnTo>
                                <a:cubicBezTo>
                                  <a:pt x="11826" y="3"/>
                                  <a:pt x="11830" y="7"/>
                                  <a:pt x="11830" y="11"/>
                                </a:cubicBezTo>
                                <a:cubicBezTo>
                                  <a:pt x="11830" y="15"/>
                                  <a:pt x="11826" y="19"/>
                                  <a:pt x="11822" y="19"/>
                                </a:cubicBezTo>
                                <a:lnTo>
                                  <a:pt x="11822" y="19"/>
                                </a:lnTo>
                                <a:cubicBezTo>
                                  <a:pt x="11817" y="19"/>
                                  <a:pt x="11814" y="15"/>
                                  <a:pt x="11814" y="11"/>
                                </a:cubicBezTo>
                                <a:cubicBezTo>
                                  <a:pt x="11814" y="7"/>
                                  <a:pt x="11817" y="3"/>
                                  <a:pt x="11822" y="3"/>
                                </a:cubicBezTo>
                                <a:close/>
                                <a:moveTo>
                                  <a:pt x="11854" y="3"/>
                                </a:moveTo>
                                <a:lnTo>
                                  <a:pt x="11854" y="3"/>
                                </a:lnTo>
                                <a:cubicBezTo>
                                  <a:pt x="11858" y="3"/>
                                  <a:pt x="11862" y="7"/>
                                  <a:pt x="11862" y="11"/>
                                </a:cubicBezTo>
                                <a:cubicBezTo>
                                  <a:pt x="11862" y="15"/>
                                  <a:pt x="11858" y="19"/>
                                  <a:pt x="11854" y="19"/>
                                </a:cubicBezTo>
                                <a:lnTo>
                                  <a:pt x="11854" y="19"/>
                                </a:lnTo>
                                <a:cubicBezTo>
                                  <a:pt x="11849" y="19"/>
                                  <a:pt x="11846" y="15"/>
                                  <a:pt x="11846" y="11"/>
                                </a:cubicBezTo>
                                <a:cubicBezTo>
                                  <a:pt x="11846" y="7"/>
                                  <a:pt x="11849" y="3"/>
                                  <a:pt x="11854" y="3"/>
                                </a:cubicBezTo>
                                <a:close/>
                                <a:moveTo>
                                  <a:pt x="11886" y="3"/>
                                </a:moveTo>
                                <a:lnTo>
                                  <a:pt x="11886" y="3"/>
                                </a:lnTo>
                                <a:cubicBezTo>
                                  <a:pt x="11890" y="3"/>
                                  <a:pt x="11894" y="7"/>
                                  <a:pt x="11894" y="11"/>
                                </a:cubicBezTo>
                                <a:cubicBezTo>
                                  <a:pt x="11894" y="15"/>
                                  <a:pt x="11890" y="19"/>
                                  <a:pt x="11886" y="19"/>
                                </a:cubicBezTo>
                                <a:lnTo>
                                  <a:pt x="11886" y="19"/>
                                </a:lnTo>
                                <a:cubicBezTo>
                                  <a:pt x="11881" y="19"/>
                                  <a:pt x="11878" y="15"/>
                                  <a:pt x="11878" y="11"/>
                                </a:cubicBezTo>
                                <a:cubicBezTo>
                                  <a:pt x="11878" y="7"/>
                                  <a:pt x="11881" y="3"/>
                                  <a:pt x="11886" y="3"/>
                                </a:cubicBezTo>
                                <a:close/>
                                <a:moveTo>
                                  <a:pt x="11918" y="3"/>
                                </a:moveTo>
                                <a:lnTo>
                                  <a:pt x="11918" y="3"/>
                                </a:lnTo>
                                <a:cubicBezTo>
                                  <a:pt x="11922" y="3"/>
                                  <a:pt x="11926" y="7"/>
                                  <a:pt x="11926" y="11"/>
                                </a:cubicBezTo>
                                <a:cubicBezTo>
                                  <a:pt x="11926" y="15"/>
                                  <a:pt x="11922" y="19"/>
                                  <a:pt x="11918" y="19"/>
                                </a:cubicBezTo>
                                <a:lnTo>
                                  <a:pt x="11918" y="19"/>
                                </a:lnTo>
                                <a:cubicBezTo>
                                  <a:pt x="11913" y="19"/>
                                  <a:pt x="11910" y="15"/>
                                  <a:pt x="11910" y="11"/>
                                </a:cubicBezTo>
                                <a:cubicBezTo>
                                  <a:pt x="11910" y="7"/>
                                  <a:pt x="11913" y="3"/>
                                  <a:pt x="11918" y="3"/>
                                </a:cubicBezTo>
                                <a:close/>
                                <a:moveTo>
                                  <a:pt x="11950" y="3"/>
                                </a:moveTo>
                                <a:lnTo>
                                  <a:pt x="11950" y="3"/>
                                </a:lnTo>
                                <a:cubicBezTo>
                                  <a:pt x="11954" y="3"/>
                                  <a:pt x="11958" y="7"/>
                                  <a:pt x="11958" y="11"/>
                                </a:cubicBezTo>
                                <a:cubicBezTo>
                                  <a:pt x="11958" y="15"/>
                                  <a:pt x="11954" y="19"/>
                                  <a:pt x="11950" y="19"/>
                                </a:cubicBezTo>
                                <a:lnTo>
                                  <a:pt x="11950" y="19"/>
                                </a:lnTo>
                                <a:cubicBezTo>
                                  <a:pt x="11945" y="19"/>
                                  <a:pt x="11942" y="15"/>
                                  <a:pt x="11942" y="11"/>
                                </a:cubicBezTo>
                                <a:cubicBezTo>
                                  <a:pt x="11942" y="7"/>
                                  <a:pt x="11945" y="3"/>
                                  <a:pt x="11950" y="3"/>
                                </a:cubicBezTo>
                                <a:close/>
                                <a:moveTo>
                                  <a:pt x="11982" y="3"/>
                                </a:moveTo>
                                <a:lnTo>
                                  <a:pt x="11982" y="3"/>
                                </a:lnTo>
                                <a:cubicBezTo>
                                  <a:pt x="11986" y="3"/>
                                  <a:pt x="11990" y="7"/>
                                  <a:pt x="11990" y="11"/>
                                </a:cubicBezTo>
                                <a:cubicBezTo>
                                  <a:pt x="11990" y="15"/>
                                  <a:pt x="11986" y="19"/>
                                  <a:pt x="11982" y="19"/>
                                </a:cubicBezTo>
                                <a:lnTo>
                                  <a:pt x="11982" y="19"/>
                                </a:lnTo>
                                <a:cubicBezTo>
                                  <a:pt x="11977" y="19"/>
                                  <a:pt x="11974" y="15"/>
                                  <a:pt x="11974" y="11"/>
                                </a:cubicBezTo>
                                <a:cubicBezTo>
                                  <a:pt x="11974" y="7"/>
                                  <a:pt x="11977" y="3"/>
                                  <a:pt x="11982" y="3"/>
                                </a:cubicBezTo>
                                <a:close/>
                                <a:moveTo>
                                  <a:pt x="12014" y="3"/>
                                </a:moveTo>
                                <a:lnTo>
                                  <a:pt x="12014" y="3"/>
                                </a:lnTo>
                                <a:cubicBezTo>
                                  <a:pt x="12018" y="3"/>
                                  <a:pt x="12022" y="7"/>
                                  <a:pt x="12022" y="11"/>
                                </a:cubicBezTo>
                                <a:cubicBezTo>
                                  <a:pt x="12022" y="15"/>
                                  <a:pt x="12018" y="19"/>
                                  <a:pt x="12014" y="19"/>
                                </a:cubicBezTo>
                                <a:lnTo>
                                  <a:pt x="12014" y="19"/>
                                </a:lnTo>
                                <a:cubicBezTo>
                                  <a:pt x="12009" y="19"/>
                                  <a:pt x="12006" y="15"/>
                                  <a:pt x="12006" y="11"/>
                                </a:cubicBezTo>
                                <a:cubicBezTo>
                                  <a:pt x="12006" y="7"/>
                                  <a:pt x="12009" y="3"/>
                                  <a:pt x="12014" y="3"/>
                                </a:cubicBezTo>
                                <a:close/>
                                <a:moveTo>
                                  <a:pt x="12046" y="3"/>
                                </a:moveTo>
                                <a:lnTo>
                                  <a:pt x="12046" y="3"/>
                                </a:lnTo>
                                <a:cubicBezTo>
                                  <a:pt x="12050" y="3"/>
                                  <a:pt x="12054" y="7"/>
                                  <a:pt x="12054" y="11"/>
                                </a:cubicBezTo>
                                <a:cubicBezTo>
                                  <a:pt x="12054" y="15"/>
                                  <a:pt x="12050" y="19"/>
                                  <a:pt x="12046" y="19"/>
                                </a:cubicBezTo>
                                <a:lnTo>
                                  <a:pt x="12046" y="19"/>
                                </a:lnTo>
                                <a:cubicBezTo>
                                  <a:pt x="12041" y="19"/>
                                  <a:pt x="12038" y="15"/>
                                  <a:pt x="12038" y="11"/>
                                </a:cubicBezTo>
                                <a:cubicBezTo>
                                  <a:pt x="12038" y="7"/>
                                  <a:pt x="12041" y="3"/>
                                  <a:pt x="12046" y="3"/>
                                </a:cubicBezTo>
                                <a:close/>
                                <a:moveTo>
                                  <a:pt x="12078" y="3"/>
                                </a:moveTo>
                                <a:lnTo>
                                  <a:pt x="12078" y="3"/>
                                </a:lnTo>
                                <a:cubicBezTo>
                                  <a:pt x="12082" y="3"/>
                                  <a:pt x="12086" y="7"/>
                                  <a:pt x="12086" y="11"/>
                                </a:cubicBezTo>
                                <a:cubicBezTo>
                                  <a:pt x="12086" y="15"/>
                                  <a:pt x="12082" y="19"/>
                                  <a:pt x="12078" y="19"/>
                                </a:cubicBezTo>
                                <a:lnTo>
                                  <a:pt x="12078" y="19"/>
                                </a:lnTo>
                                <a:cubicBezTo>
                                  <a:pt x="12073" y="19"/>
                                  <a:pt x="12070" y="15"/>
                                  <a:pt x="12070" y="11"/>
                                </a:cubicBezTo>
                                <a:cubicBezTo>
                                  <a:pt x="12070" y="7"/>
                                  <a:pt x="12073" y="3"/>
                                  <a:pt x="12078" y="3"/>
                                </a:cubicBezTo>
                                <a:close/>
                                <a:moveTo>
                                  <a:pt x="12110" y="3"/>
                                </a:moveTo>
                                <a:lnTo>
                                  <a:pt x="12110" y="3"/>
                                </a:lnTo>
                                <a:cubicBezTo>
                                  <a:pt x="12114" y="3"/>
                                  <a:pt x="12118" y="7"/>
                                  <a:pt x="12118" y="11"/>
                                </a:cubicBezTo>
                                <a:cubicBezTo>
                                  <a:pt x="12118" y="15"/>
                                  <a:pt x="12114" y="19"/>
                                  <a:pt x="12110" y="19"/>
                                </a:cubicBezTo>
                                <a:lnTo>
                                  <a:pt x="12110" y="19"/>
                                </a:lnTo>
                                <a:cubicBezTo>
                                  <a:pt x="12105" y="19"/>
                                  <a:pt x="12102" y="15"/>
                                  <a:pt x="12102" y="11"/>
                                </a:cubicBezTo>
                                <a:cubicBezTo>
                                  <a:pt x="12102" y="7"/>
                                  <a:pt x="12105" y="3"/>
                                  <a:pt x="12110" y="3"/>
                                </a:cubicBezTo>
                                <a:close/>
                                <a:moveTo>
                                  <a:pt x="12142" y="3"/>
                                </a:moveTo>
                                <a:lnTo>
                                  <a:pt x="12142" y="3"/>
                                </a:lnTo>
                                <a:cubicBezTo>
                                  <a:pt x="12146" y="3"/>
                                  <a:pt x="12150" y="7"/>
                                  <a:pt x="12150" y="11"/>
                                </a:cubicBezTo>
                                <a:cubicBezTo>
                                  <a:pt x="12150" y="15"/>
                                  <a:pt x="12146" y="19"/>
                                  <a:pt x="12142" y="19"/>
                                </a:cubicBezTo>
                                <a:lnTo>
                                  <a:pt x="12142" y="19"/>
                                </a:lnTo>
                                <a:cubicBezTo>
                                  <a:pt x="12137" y="19"/>
                                  <a:pt x="12134" y="15"/>
                                  <a:pt x="12134" y="11"/>
                                </a:cubicBezTo>
                                <a:cubicBezTo>
                                  <a:pt x="12134" y="7"/>
                                  <a:pt x="12137" y="3"/>
                                  <a:pt x="12142" y="3"/>
                                </a:cubicBezTo>
                                <a:close/>
                                <a:moveTo>
                                  <a:pt x="12174" y="3"/>
                                </a:moveTo>
                                <a:lnTo>
                                  <a:pt x="12174" y="3"/>
                                </a:lnTo>
                                <a:cubicBezTo>
                                  <a:pt x="12178" y="3"/>
                                  <a:pt x="12182" y="7"/>
                                  <a:pt x="12182" y="11"/>
                                </a:cubicBezTo>
                                <a:cubicBezTo>
                                  <a:pt x="12182" y="15"/>
                                  <a:pt x="12178" y="19"/>
                                  <a:pt x="12174" y="19"/>
                                </a:cubicBezTo>
                                <a:lnTo>
                                  <a:pt x="12174" y="19"/>
                                </a:lnTo>
                                <a:cubicBezTo>
                                  <a:pt x="12169" y="19"/>
                                  <a:pt x="12166" y="15"/>
                                  <a:pt x="12166" y="11"/>
                                </a:cubicBezTo>
                                <a:cubicBezTo>
                                  <a:pt x="12166" y="7"/>
                                  <a:pt x="12169" y="3"/>
                                  <a:pt x="12174" y="3"/>
                                </a:cubicBezTo>
                                <a:close/>
                                <a:moveTo>
                                  <a:pt x="12206" y="3"/>
                                </a:moveTo>
                                <a:lnTo>
                                  <a:pt x="12206" y="3"/>
                                </a:lnTo>
                                <a:cubicBezTo>
                                  <a:pt x="12210" y="3"/>
                                  <a:pt x="12214" y="7"/>
                                  <a:pt x="12214" y="11"/>
                                </a:cubicBezTo>
                                <a:cubicBezTo>
                                  <a:pt x="12214" y="15"/>
                                  <a:pt x="12210" y="19"/>
                                  <a:pt x="12206" y="19"/>
                                </a:cubicBezTo>
                                <a:lnTo>
                                  <a:pt x="12206" y="19"/>
                                </a:lnTo>
                                <a:cubicBezTo>
                                  <a:pt x="12201" y="19"/>
                                  <a:pt x="12198" y="15"/>
                                  <a:pt x="12198" y="11"/>
                                </a:cubicBezTo>
                                <a:cubicBezTo>
                                  <a:pt x="12198" y="7"/>
                                  <a:pt x="12201" y="3"/>
                                  <a:pt x="12206" y="3"/>
                                </a:cubicBezTo>
                                <a:close/>
                                <a:moveTo>
                                  <a:pt x="12238" y="3"/>
                                </a:moveTo>
                                <a:lnTo>
                                  <a:pt x="12238" y="3"/>
                                </a:lnTo>
                                <a:cubicBezTo>
                                  <a:pt x="12242" y="3"/>
                                  <a:pt x="12246" y="7"/>
                                  <a:pt x="12246" y="11"/>
                                </a:cubicBezTo>
                                <a:cubicBezTo>
                                  <a:pt x="12246" y="15"/>
                                  <a:pt x="12242" y="19"/>
                                  <a:pt x="12238" y="19"/>
                                </a:cubicBezTo>
                                <a:lnTo>
                                  <a:pt x="12238" y="19"/>
                                </a:lnTo>
                                <a:cubicBezTo>
                                  <a:pt x="12233" y="19"/>
                                  <a:pt x="12230" y="15"/>
                                  <a:pt x="12230" y="11"/>
                                </a:cubicBezTo>
                                <a:cubicBezTo>
                                  <a:pt x="12230" y="7"/>
                                  <a:pt x="12233" y="3"/>
                                  <a:pt x="12238" y="3"/>
                                </a:cubicBezTo>
                                <a:close/>
                                <a:moveTo>
                                  <a:pt x="12270" y="3"/>
                                </a:moveTo>
                                <a:lnTo>
                                  <a:pt x="12270" y="3"/>
                                </a:lnTo>
                                <a:cubicBezTo>
                                  <a:pt x="12274" y="3"/>
                                  <a:pt x="12278" y="7"/>
                                  <a:pt x="12278" y="11"/>
                                </a:cubicBezTo>
                                <a:cubicBezTo>
                                  <a:pt x="12278" y="15"/>
                                  <a:pt x="12274" y="19"/>
                                  <a:pt x="12270" y="19"/>
                                </a:cubicBezTo>
                                <a:lnTo>
                                  <a:pt x="12270" y="19"/>
                                </a:lnTo>
                                <a:cubicBezTo>
                                  <a:pt x="12266" y="19"/>
                                  <a:pt x="12262" y="15"/>
                                  <a:pt x="12262" y="11"/>
                                </a:cubicBezTo>
                                <a:cubicBezTo>
                                  <a:pt x="12262" y="7"/>
                                  <a:pt x="12266" y="3"/>
                                  <a:pt x="12270" y="3"/>
                                </a:cubicBezTo>
                                <a:close/>
                                <a:moveTo>
                                  <a:pt x="12302" y="3"/>
                                </a:moveTo>
                                <a:lnTo>
                                  <a:pt x="12302" y="3"/>
                                </a:lnTo>
                                <a:cubicBezTo>
                                  <a:pt x="12306" y="3"/>
                                  <a:pt x="12310" y="7"/>
                                  <a:pt x="12310" y="11"/>
                                </a:cubicBezTo>
                                <a:cubicBezTo>
                                  <a:pt x="12310" y="16"/>
                                  <a:pt x="12306" y="19"/>
                                  <a:pt x="12302" y="19"/>
                                </a:cubicBezTo>
                                <a:lnTo>
                                  <a:pt x="12302" y="19"/>
                                </a:lnTo>
                                <a:cubicBezTo>
                                  <a:pt x="12298" y="19"/>
                                  <a:pt x="12294" y="16"/>
                                  <a:pt x="12294" y="11"/>
                                </a:cubicBezTo>
                                <a:cubicBezTo>
                                  <a:pt x="12294" y="7"/>
                                  <a:pt x="12298" y="3"/>
                                  <a:pt x="12302" y="3"/>
                                </a:cubicBezTo>
                                <a:close/>
                                <a:moveTo>
                                  <a:pt x="12334" y="3"/>
                                </a:moveTo>
                                <a:lnTo>
                                  <a:pt x="12334" y="3"/>
                                </a:lnTo>
                                <a:cubicBezTo>
                                  <a:pt x="12338" y="3"/>
                                  <a:pt x="12342" y="7"/>
                                  <a:pt x="12342" y="11"/>
                                </a:cubicBezTo>
                                <a:cubicBezTo>
                                  <a:pt x="12342" y="16"/>
                                  <a:pt x="12338" y="19"/>
                                  <a:pt x="12334" y="19"/>
                                </a:cubicBezTo>
                                <a:lnTo>
                                  <a:pt x="12334" y="19"/>
                                </a:lnTo>
                                <a:cubicBezTo>
                                  <a:pt x="12330" y="19"/>
                                  <a:pt x="12326" y="16"/>
                                  <a:pt x="12326" y="11"/>
                                </a:cubicBezTo>
                                <a:cubicBezTo>
                                  <a:pt x="12326" y="7"/>
                                  <a:pt x="12330" y="3"/>
                                  <a:pt x="12334" y="3"/>
                                </a:cubicBezTo>
                                <a:close/>
                                <a:moveTo>
                                  <a:pt x="12366" y="3"/>
                                </a:moveTo>
                                <a:lnTo>
                                  <a:pt x="12366" y="3"/>
                                </a:lnTo>
                                <a:cubicBezTo>
                                  <a:pt x="12370" y="3"/>
                                  <a:pt x="12374" y="7"/>
                                  <a:pt x="12374" y="11"/>
                                </a:cubicBezTo>
                                <a:cubicBezTo>
                                  <a:pt x="12374" y="16"/>
                                  <a:pt x="12370" y="19"/>
                                  <a:pt x="12366" y="19"/>
                                </a:cubicBezTo>
                                <a:lnTo>
                                  <a:pt x="12366" y="19"/>
                                </a:lnTo>
                                <a:cubicBezTo>
                                  <a:pt x="12362" y="19"/>
                                  <a:pt x="12358" y="16"/>
                                  <a:pt x="12358" y="11"/>
                                </a:cubicBezTo>
                                <a:cubicBezTo>
                                  <a:pt x="12358" y="7"/>
                                  <a:pt x="12362" y="3"/>
                                  <a:pt x="12366" y="3"/>
                                </a:cubicBezTo>
                                <a:close/>
                                <a:moveTo>
                                  <a:pt x="12398" y="3"/>
                                </a:moveTo>
                                <a:lnTo>
                                  <a:pt x="12398" y="3"/>
                                </a:lnTo>
                                <a:cubicBezTo>
                                  <a:pt x="12402" y="3"/>
                                  <a:pt x="12406" y="7"/>
                                  <a:pt x="12406" y="11"/>
                                </a:cubicBezTo>
                                <a:cubicBezTo>
                                  <a:pt x="12406" y="16"/>
                                  <a:pt x="12402" y="19"/>
                                  <a:pt x="12398" y="19"/>
                                </a:cubicBezTo>
                                <a:lnTo>
                                  <a:pt x="12398" y="19"/>
                                </a:lnTo>
                                <a:cubicBezTo>
                                  <a:pt x="12394" y="19"/>
                                  <a:pt x="12390" y="16"/>
                                  <a:pt x="12390" y="11"/>
                                </a:cubicBezTo>
                                <a:cubicBezTo>
                                  <a:pt x="12390" y="7"/>
                                  <a:pt x="12394" y="3"/>
                                  <a:pt x="12398" y="3"/>
                                </a:cubicBezTo>
                                <a:close/>
                                <a:moveTo>
                                  <a:pt x="12430" y="3"/>
                                </a:moveTo>
                                <a:lnTo>
                                  <a:pt x="12430" y="3"/>
                                </a:lnTo>
                                <a:cubicBezTo>
                                  <a:pt x="12434" y="3"/>
                                  <a:pt x="12438" y="7"/>
                                  <a:pt x="12438" y="11"/>
                                </a:cubicBezTo>
                                <a:cubicBezTo>
                                  <a:pt x="12438" y="16"/>
                                  <a:pt x="12434" y="19"/>
                                  <a:pt x="12430" y="19"/>
                                </a:cubicBezTo>
                                <a:lnTo>
                                  <a:pt x="12430" y="19"/>
                                </a:lnTo>
                                <a:cubicBezTo>
                                  <a:pt x="12426" y="19"/>
                                  <a:pt x="12422" y="16"/>
                                  <a:pt x="12422" y="11"/>
                                </a:cubicBezTo>
                                <a:cubicBezTo>
                                  <a:pt x="12422" y="7"/>
                                  <a:pt x="12426" y="3"/>
                                  <a:pt x="12430" y="3"/>
                                </a:cubicBezTo>
                                <a:close/>
                                <a:moveTo>
                                  <a:pt x="12462" y="3"/>
                                </a:moveTo>
                                <a:lnTo>
                                  <a:pt x="12462" y="3"/>
                                </a:lnTo>
                                <a:cubicBezTo>
                                  <a:pt x="12466" y="3"/>
                                  <a:pt x="12470" y="7"/>
                                  <a:pt x="12470" y="11"/>
                                </a:cubicBezTo>
                                <a:cubicBezTo>
                                  <a:pt x="12470" y="16"/>
                                  <a:pt x="12466" y="19"/>
                                  <a:pt x="12462" y="19"/>
                                </a:cubicBezTo>
                                <a:lnTo>
                                  <a:pt x="12462" y="19"/>
                                </a:lnTo>
                                <a:cubicBezTo>
                                  <a:pt x="12458" y="19"/>
                                  <a:pt x="12454" y="16"/>
                                  <a:pt x="12454" y="11"/>
                                </a:cubicBezTo>
                                <a:cubicBezTo>
                                  <a:pt x="12454" y="7"/>
                                  <a:pt x="12458" y="3"/>
                                  <a:pt x="12462" y="3"/>
                                </a:cubicBezTo>
                                <a:close/>
                                <a:moveTo>
                                  <a:pt x="12494" y="3"/>
                                </a:moveTo>
                                <a:lnTo>
                                  <a:pt x="12494" y="3"/>
                                </a:lnTo>
                                <a:cubicBezTo>
                                  <a:pt x="12498" y="3"/>
                                  <a:pt x="12502" y="7"/>
                                  <a:pt x="12502" y="11"/>
                                </a:cubicBezTo>
                                <a:cubicBezTo>
                                  <a:pt x="12502" y="16"/>
                                  <a:pt x="12498" y="19"/>
                                  <a:pt x="12494" y="19"/>
                                </a:cubicBezTo>
                                <a:lnTo>
                                  <a:pt x="12494" y="19"/>
                                </a:lnTo>
                                <a:cubicBezTo>
                                  <a:pt x="12490" y="19"/>
                                  <a:pt x="12486" y="16"/>
                                  <a:pt x="12486" y="11"/>
                                </a:cubicBezTo>
                                <a:cubicBezTo>
                                  <a:pt x="12486" y="7"/>
                                  <a:pt x="12490" y="3"/>
                                  <a:pt x="12494" y="3"/>
                                </a:cubicBezTo>
                                <a:close/>
                                <a:moveTo>
                                  <a:pt x="12526" y="3"/>
                                </a:moveTo>
                                <a:lnTo>
                                  <a:pt x="12526" y="3"/>
                                </a:lnTo>
                                <a:cubicBezTo>
                                  <a:pt x="12530" y="3"/>
                                  <a:pt x="12534" y="7"/>
                                  <a:pt x="12534" y="11"/>
                                </a:cubicBezTo>
                                <a:cubicBezTo>
                                  <a:pt x="12534" y="16"/>
                                  <a:pt x="12530" y="19"/>
                                  <a:pt x="12526" y="19"/>
                                </a:cubicBezTo>
                                <a:lnTo>
                                  <a:pt x="12526" y="19"/>
                                </a:lnTo>
                                <a:cubicBezTo>
                                  <a:pt x="12522" y="19"/>
                                  <a:pt x="12518" y="16"/>
                                  <a:pt x="12518" y="11"/>
                                </a:cubicBezTo>
                                <a:cubicBezTo>
                                  <a:pt x="12518" y="7"/>
                                  <a:pt x="12522" y="3"/>
                                  <a:pt x="12526" y="3"/>
                                </a:cubicBezTo>
                                <a:close/>
                                <a:moveTo>
                                  <a:pt x="12558" y="3"/>
                                </a:moveTo>
                                <a:lnTo>
                                  <a:pt x="12558" y="3"/>
                                </a:lnTo>
                                <a:cubicBezTo>
                                  <a:pt x="12563" y="3"/>
                                  <a:pt x="12566" y="7"/>
                                  <a:pt x="12566" y="11"/>
                                </a:cubicBezTo>
                                <a:cubicBezTo>
                                  <a:pt x="12566" y="16"/>
                                  <a:pt x="12563" y="19"/>
                                  <a:pt x="12558" y="19"/>
                                </a:cubicBezTo>
                                <a:lnTo>
                                  <a:pt x="12558" y="19"/>
                                </a:lnTo>
                                <a:cubicBezTo>
                                  <a:pt x="12554" y="19"/>
                                  <a:pt x="12550" y="16"/>
                                  <a:pt x="12550" y="11"/>
                                </a:cubicBezTo>
                                <a:cubicBezTo>
                                  <a:pt x="12550" y="7"/>
                                  <a:pt x="12554" y="3"/>
                                  <a:pt x="12558" y="3"/>
                                </a:cubicBezTo>
                                <a:close/>
                                <a:moveTo>
                                  <a:pt x="12590" y="3"/>
                                </a:moveTo>
                                <a:lnTo>
                                  <a:pt x="12590" y="3"/>
                                </a:lnTo>
                                <a:cubicBezTo>
                                  <a:pt x="12595" y="3"/>
                                  <a:pt x="12598" y="7"/>
                                  <a:pt x="12598" y="11"/>
                                </a:cubicBezTo>
                                <a:cubicBezTo>
                                  <a:pt x="12598" y="16"/>
                                  <a:pt x="12595" y="19"/>
                                  <a:pt x="12590" y="19"/>
                                </a:cubicBezTo>
                                <a:lnTo>
                                  <a:pt x="12590" y="19"/>
                                </a:lnTo>
                                <a:cubicBezTo>
                                  <a:pt x="12586" y="19"/>
                                  <a:pt x="12582" y="16"/>
                                  <a:pt x="12582" y="11"/>
                                </a:cubicBezTo>
                                <a:cubicBezTo>
                                  <a:pt x="12582" y="7"/>
                                  <a:pt x="12586" y="3"/>
                                  <a:pt x="12590" y="3"/>
                                </a:cubicBezTo>
                                <a:close/>
                                <a:moveTo>
                                  <a:pt x="12622" y="3"/>
                                </a:moveTo>
                                <a:lnTo>
                                  <a:pt x="12622" y="3"/>
                                </a:lnTo>
                                <a:cubicBezTo>
                                  <a:pt x="12627" y="3"/>
                                  <a:pt x="12630" y="7"/>
                                  <a:pt x="12630" y="11"/>
                                </a:cubicBezTo>
                                <a:cubicBezTo>
                                  <a:pt x="12630" y="16"/>
                                  <a:pt x="12627" y="19"/>
                                  <a:pt x="12622" y="19"/>
                                </a:cubicBezTo>
                                <a:lnTo>
                                  <a:pt x="12622" y="19"/>
                                </a:lnTo>
                                <a:cubicBezTo>
                                  <a:pt x="12618" y="19"/>
                                  <a:pt x="12614" y="16"/>
                                  <a:pt x="12614" y="11"/>
                                </a:cubicBezTo>
                                <a:cubicBezTo>
                                  <a:pt x="12614" y="7"/>
                                  <a:pt x="12618" y="3"/>
                                  <a:pt x="12622" y="3"/>
                                </a:cubicBezTo>
                                <a:close/>
                                <a:moveTo>
                                  <a:pt x="12654" y="3"/>
                                </a:moveTo>
                                <a:lnTo>
                                  <a:pt x="12654" y="3"/>
                                </a:lnTo>
                                <a:cubicBezTo>
                                  <a:pt x="12659" y="3"/>
                                  <a:pt x="12662" y="7"/>
                                  <a:pt x="12662" y="11"/>
                                </a:cubicBezTo>
                                <a:cubicBezTo>
                                  <a:pt x="12662" y="16"/>
                                  <a:pt x="12659" y="19"/>
                                  <a:pt x="12654" y="19"/>
                                </a:cubicBezTo>
                                <a:lnTo>
                                  <a:pt x="12654" y="19"/>
                                </a:lnTo>
                                <a:cubicBezTo>
                                  <a:pt x="12650" y="19"/>
                                  <a:pt x="12646" y="16"/>
                                  <a:pt x="12646" y="11"/>
                                </a:cubicBezTo>
                                <a:cubicBezTo>
                                  <a:pt x="12646" y="7"/>
                                  <a:pt x="12650" y="3"/>
                                  <a:pt x="12654" y="3"/>
                                </a:cubicBezTo>
                                <a:close/>
                                <a:moveTo>
                                  <a:pt x="12686" y="3"/>
                                </a:moveTo>
                                <a:lnTo>
                                  <a:pt x="12686" y="3"/>
                                </a:lnTo>
                                <a:cubicBezTo>
                                  <a:pt x="12691" y="3"/>
                                  <a:pt x="12694" y="7"/>
                                  <a:pt x="12694" y="11"/>
                                </a:cubicBezTo>
                                <a:cubicBezTo>
                                  <a:pt x="12694" y="16"/>
                                  <a:pt x="12691" y="19"/>
                                  <a:pt x="12686" y="19"/>
                                </a:cubicBezTo>
                                <a:lnTo>
                                  <a:pt x="12686" y="19"/>
                                </a:lnTo>
                                <a:cubicBezTo>
                                  <a:pt x="12682" y="19"/>
                                  <a:pt x="12678" y="16"/>
                                  <a:pt x="12678" y="11"/>
                                </a:cubicBezTo>
                                <a:cubicBezTo>
                                  <a:pt x="12678" y="7"/>
                                  <a:pt x="12682" y="3"/>
                                  <a:pt x="12686" y="3"/>
                                </a:cubicBezTo>
                                <a:close/>
                                <a:moveTo>
                                  <a:pt x="12718" y="3"/>
                                </a:moveTo>
                                <a:lnTo>
                                  <a:pt x="12718" y="3"/>
                                </a:lnTo>
                                <a:cubicBezTo>
                                  <a:pt x="12723" y="3"/>
                                  <a:pt x="12726" y="7"/>
                                  <a:pt x="12726" y="11"/>
                                </a:cubicBezTo>
                                <a:cubicBezTo>
                                  <a:pt x="12726" y="16"/>
                                  <a:pt x="12723" y="19"/>
                                  <a:pt x="12718" y="19"/>
                                </a:cubicBezTo>
                                <a:lnTo>
                                  <a:pt x="12718" y="19"/>
                                </a:lnTo>
                                <a:cubicBezTo>
                                  <a:pt x="12714" y="19"/>
                                  <a:pt x="12710" y="16"/>
                                  <a:pt x="12710" y="11"/>
                                </a:cubicBezTo>
                                <a:cubicBezTo>
                                  <a:pt x="12710" y="7"/>
                                  <a:pt x="12714" y="3"/>
                                  <a:pt x="12718" y="3"/>
                                </a:cubicBezTo>
                                <a:close/>
                                <a:moveTo>
                                  <a:pt x="12750" y="3"/>
                                </a:moveTo>
                                <a:lnTo>
                                  <a:pt x="12750" y="3"/>
                                </a:lnTo>
                                <a:cubicBezTo>
                                  <a:pt x="12755" y="3"/>
                                  <a:pt x="12758" y="7"/>
                                  <a:pt x="12758" y="11"/>
                                </a:cubicBezTo>
                                <a:cubicBezTo>
                                  <a:pt x="12758" y="16"/>
                                  <a:pt x="12755" y="19"/>
                                  <a:pt x="12750" y="19"/>
                                </a:cubicBezTo>
                                <a:lnTo>
                                  <a:pt x="12750" y="19"/>
                                </a:lnTo>
                                <a:cubicBezTo>
                                  <a:pt x="12746" y="19"/>
                                  <a:pt x="12742" y="16"/>
                                  <a:pt x="12742" y="11"/>
                                </a:cubicBezTo>
                                <a:cubicBezTo>
                                  <a:pt x="12742" y="7"/>
                                  <a:pt x="12746" y="3"/>
                                  <a:pt x="12750" y="3"/>
                                </a:cubicBezTo>
                                <a:close/>
                                <a:moveTo>
                                  <a:pt x="12782" y="3"/>
                                </a:moveTo>
                                <a:lnTo>
                                  <a:pt x="12782" y="3"/>
                                </a:lnTo>
                                <a:cubicBezTo>
                                  <a:pt x="12787" y="3"/>
                                  <a:pt x="12790" y="7"/>
                                  <a:pt x="12790" y="11"/>
                                </a:cubicBezTo>
                                <a:cubicBezTo>
                                  <a:pt x="12790" y="16"/>
                                  <a:pt x="12787" y="19"/>
                                  <a:pt x="12782" y="19"/>
                                </a:cubicBezTo>
                                <a:lnTo>
                                  <a:pt x="12782" y="19"/>
                                </a:lnTo>
                                <a:cubicBezTo>
                                  <a:pt x="12778" y="19"/>
                                  <a:pt x="12774" y="16"/>
                                  <a:pt x="12774" y="11"/>
                                </a:cubicBezTo>
                                <a:cubicBezTo>
                                  <a:pt x="12774" y="7"/>
                                  <a:pt x="12778" y="3"/>
                                  <a:pt x="12782" y="3"/>
                                </a:cubicBezTo>
                                <a:close/>
                                <a:moveTo>
                                  <a:pt x="12814" y="3"/>
                                </a:moveTo>
                                <a:lnTo>
                                  <a:pt x="12814" y="3"/>
                                </a:lnTo>
                                <a:cubicBezTo>
                                  <a:pt x="12819" y="3"/>
                                  <a:pt x="12822" y="7"/>
                                  <a:pt x="12822" y="11"/>
                                </a:cubicBezTo>
                                <a:cubicBezTo>
                                  <a:pt x="12822" y="16"/>
                                  <a:pt x="12819" y="19"/>
                                  <a:pt x="12814" y="19"/>
                                </a:cubicBezTo>
                                <a:lnTo>
                                  <a:pt x="12814" y="19"/>
                                </a:lnTo>
                                <a:cubicBezTo>
                                  <a:pt x="12810" y="19"/>
                                  <a:pt x="12806" y="16"/>
                                  <a:pt x="12806" y="11"/>
                                </a:cubicBezTo>
                                <a:cubicBezTo>
                                  <a:pt x="12806" y="7"/>
                                  <a:pt x="12810" y="3"/>
                                  <a:pt x="12814" y="3"/>
                                </a:cubicBezTo>
                                <a:close/>
                                <a:moveTo>
                                  <a:pt x="12846" y="3"/>
                                </a:moveTo>
                                <a:lnTo>
                                  <a:pt x="12846" y="3"/>
                                </a:lnTo>
                                <a:cubicBezTo>
                                  <a:pt x="12851" y="3"/>
                                  <a:pt x="12854" y="7"/>
                                  <a:pt x="12854" y="11"/>
                                </a:cubicBezTo>
                                <a:cubicBezTo>
                                  <a:pt x="12854" y="16"/>
                                  <a:pt x="12851" y="19"/>
                                  <a:pt x="12846" y="19"/>
                                </a:cubicBezTo>
                                <a:lnTo>
                                  <a:pt x="12846" y="19"/>
                                </a:lnTo>
                                <a:cubicBezTo>
                                  <a:pt x="12842" y="19"/>
                                  <a:pt x="12838" y="16"/>
                                  <a:pt x="12838" y="11"/>
                                </a:cubicBezTo>
                                <a:cubicBezTo>
                                  <a:pt x="12838" y="7"/>
                                  <a:pt x="12842" y="3"/>
                                  <a:pt x="12846" y="3"/>
                                </a:cubicBezTo>
                                <a:close/>
                                <a:moveTo>
                                  <a:pt x="12878" y="3"/>
                                </a:moveTo>
                                <a:lnTo>
                                  <a:pt x="12878" y="3"/>
                                </a:lnTo>
                                <a:cubicBezTo>
                                  <a:pt x="12883" y="3"/>
                                  <a:pt x="12886" y="7"/>
                                  <a:pt x="12886" y="11"/>
                                </a:cubicBezTo>
                                <a:cubicBezTo>
                                  <a:pt x="12886" y="16"/>
                                  <a:pt x="12883" y="19"/>
                                  <a:pt x="12878" y="19"/>
                                </a:cubicBezTo>
                                <a:lnTo>
                                  <a:pt x="12878" y="19"/>
                                </a:lnTo>
                                <a:cubicBezTo>
                                  <a:pt x="12874" y="19"/>
                                  <a:pt x="12870" y="16"/>
                                  <a:pt x="12870" y="11"/>
                                </a:cubicBezTo>
                                <a:cubicBezTo>
                                  <a:pt x="12870" y="7"/>
                                  <a:pt x="12874" y="3"/>
                                  <a:pt x="12878" y="3"/>
                                </a:cubicBezTo>
                                <a:close/>
                                <a:moveTo>
                                  <a:pt x="12910" y="3"/>
                                </a:moveTo>
                                <a:lnTo>
                                  <a:pt x="12910" y="3"/>
                                </a:lnTo>
                                <a:cubicBezTo>
                                  <a:pt x="12915" y="3"/>
                                  <a:pt x="12918" y="7"/>
                                  <a:pt x="12918" y="11"/>
                                </a:cubicBezTo>
                                <a:cubicBezTo>
                                  <a:pt x="12918" y="16"/>
                                  <a:pt x="12915" y="19"/>
                                  <a:pt x="12910" y="19"/>
                                </a:cubicBezTo>
                                <a:lnTo>
                                  <a:pt x="12910" y="19"/>
                                </a:lnTo>
                                <a:cubicBezTo>
                                  <a:pt x="12906" y="19"/>
                                  <a:pt x="12902" y="16"/>
                                  <a:pt x="12902" y="11"/>
                                </a:cubicBezTo>
                                <a:cubicBezTo>
                                  <a:pt x="12902" y="7"/>
                                  <a:pt x="12906" y="3"/>
                                  <a:pt x="12910" y="3"/>
                                </a:cubicBezTo>
                                <a:close/>
                                <a:moveTo>
                                  <a:pt x="12942" y="3"/>
                                </a:moveTo>
                                <a:lnTo>
                                  <a:pt x="12942" y="3"/>
                                </a:lnTo>
                                <a:cubicBezTo>
                                  <a:pt x="12947" y="3"/>
                                  <a:pt x="12950" y="7"/>
                                  <a:pt x="12950" y="11"/>
                                </a:cubicBezTo>
                                <a:cubicBezTo>
                                  <a:pt x="12950" y="16"/>
                                  <a:pt x="12947" y="19"/>
                                  <a:pt x="12942" y="19"/>
                                </a:cubicBezTo>
                                <a:lnTo>
                                  <a:pt x="12942" y="19"/>
                                </a:lnTo>
                                <a:cubicBezTo>
                                  <a:pt x="12938" y="19"/>
                                  <a:pt x="12934" y="16"/>
                                  <a:pt x="12934" y="11"/>
                                </a:cubicBezTo>
                                <a:cubicBezTo>
                                  <a:pt x="12934" y="7"/>
                                  <a:pt x="12938" y="3"/>
                                  <a:pt x="12942" y="3"/>
                                </a:cubicBezTo>
                                <a:close/>
                                <a:moveTo>
                                  <a:pt x="12974" y="3"/>
                                </a:moveTo>
                                <a:lnTo>
                                  <a:pt x="12974" y="3"/>
                                </a:lnTo>
                                <a:cubicBezTo>
                                  <a:pt x="12979" y="3"/>
                                  <a:pt x="12982" y="7"/>
                                  <a:pt x="12982" y="11"/>
                                </a:cubicBezTo>
                                <a:cubicBezTo>
                                  <a:pt x="12982" y="16"/>
                                  <a:pt x="12979" y="19"/>
                                  <a:pt x="12974" y="19"/>
                                </a:cubicBezTo>
                                <a:lnTo>
                                  <a:pt x="12974" y="19"/>
                                </a:lnTo>
                                <a:cubicBezTo>
                                  <a:pt x="12970" y="19"/>
                                  <a:pt x="12966" y="16"/>
                                  <a:pt x="12966" y="11"/>
                                </a:cubicBezTo>
                                <a:cubicBezTo>
                                  <a:pt x="12966" y="7"/>
                                  <a:pt x="12970" y="3"/>
                                  <a:pt x="12974" y="3"/>
                                </a:cubicBezTo>
                                <a:close/>
                                <a:moveTo>
                                  <a:pt x="13006" y="3"/>
                                </a:moveTo>
                                <a:lnTo>
                                  <a:pt x="13006" y="3"/>
                                </a:lnTo>
                                <a:cubicBezTo>
                                  <a:pt x="13011" y="3"/>
                                  <a:pt x="13014" y="7"/>
                                  <a:pt x="13014" y="11"/>
                                </a:cubicBezTo>
                                <a:cubicBezTo>
                                  <a:pt x="13014" y="16"/>
                                  <a:pt x="13011" y="19"/>
                                  <a:pt x="13006" y="19"/>
                                </a:cubicBezTo>
                                <a:lnTo>
                                  <a:pt x="13006" y="19"/>
                                </a:lnTo>
                                <a:cubicBezTo>
                                  <a:pt x="13002" y="19"/>
                                  <a:pt x="12998" y="16"/>
                                  <a:pt x="12998" y="11"/>
                                </a:cubicBezTo>
                                <a:cubicBezTo>
                                  <a:pt x="12998" y="7"/>
                                  <a:pt x="13002" y="3"/>
                                  <a:pt x="13006" y="3"/>
                                </a:cubicBezTo>
                                <a:close/>
                                <a:moveTo>
                                  <a:pt x="13038" y="3"/>
                                </a:moveTo>
                                <a:lnTo>
                                  <a:pt x="13038" y="3"/>
                                </a:lnTo>
                                <a:cubicBezTo>
                                  <a:pt x="13043" y="3"/>
                                  <a:pt x="13046" y="7"/>
                                  <a:pt x="13046" y="11"/>
                                </a:cubicBezTo>
                                <a:cubicBezTo>
                                  <a:pt x="13046" y="16"/>
                                  <a:pt x="13043" y="19"/>
                                  <a:pt x="13038" y="19"/>
                                </a:cubicBezTo>
                                <a:lnTo>
                                  <a:pt x="13038" y="19"/>
                                </a:lnTo>
                                <a:cubicBezTo>
                                  <a:pt x="13034" y="19"/>
                                  <a:pt x="13030" y="16"/>
                                  <a:pt x="13030" y="11"/>
                                </a:cubicBezTo>
                                <a:cubicBezTo>
                                  <a:pt x="13030" y="7"/>
                                  <a:pt x="13034" y="3"/>
                                  <a:pt x="13038" y="3"/>
                                </a:cubicBezTo>
                                <a:close/>
                                <a:moveTo>
                                  <a:pt x="13070" y="3"/>
                                </a:moveTo>
                                <a:lnTo>
                                  <a:pt x="13070" y="3"/>
                                </a:lnTo>
                                <a:cubicBezTo>
                                  <a:pt x="13075" y="3"/>
                                  <a:pt x="13078" y="7"/>
                                  <a:pt x="13078" y="11"/>
                                </a:cubicBezTo>
                                <a:cubicBezTo>
                                  <a:pt x="13078" y="16"/>
                                  <a:pt x="13075" y="19"/>
                                  <a:pt x="13070" y="19"/>
                                </a:cubicBezTo>
                                <a:lnTo>
                                  <a:pt x="13070" y="19"/>
                                </a:lnTo>
                                <a:cubicBezTo>
                                  <a:pt x="13066" y="19"/>
                                  <a:pt x="13062" y="16"/>
                                  <a:pt x="13062" y="11"/>
                                </a:cubicBezTo>
                                <a:cubicBezTo>
                                  <a:pt x="13062" y="7"/>
                                  <a:pt x="13066" y="3"/>
                                  <a:pt x="13070" y="3"/>
                                </a:cubicBezTo>
                                <a:close/>
                                <a:moveTo>
                                  <a:pt x="13102" y="3"/>
                                </a:moveTo>
                                <a:lnTo>
                                  <a:pt x="13102" y="3"/>
                                </a:lnTo>
                                <a:cubicBezTo>
                                  <a:pt x="13107" y="3"/>
                                  <a:pt x="13110" y="7"/>
                                  <a:pt x="13110" y="11"/>
                                </a:cubicBezTo>
                                <a:cubicBezTo>
                                  <a:pt x="13110" y="16"/>
                                  <a:pt x="13107" y="19"/>
                                  <a:pt x="13102" y="19"/>
                                </a:cubicBezTo>
                                <a:lnTo>
                                  <a:pt x="13102" y="19"/>
                                </a:lnTo>
                                <a:cubicBezTo>
                                  <a:pt x="13098" y="19"/>
                                  <a:pt x="13094" y="16"/>
                                  <a:pt x="13094" y="11"/>
                                </a:cubicBezTo>
                                <a:cubicBezTo>
                                  <a:pt x="13094" y="7"/>
                                  <a:pt x="13098" y="3"/>
                                  <a:pt x="13102" y="3"/>
                                </a:cubicBezTo>
                                <a:close/>
                                <a:moveTo>
                                  <a:pt x="13134" y="3"/>
                                </a:moveTo>
                                <a:lnTo>
                                  <a:pt x="13134" y="3"/>
                                </a:lnTo>
                                <a:cubicBezTo>
                                  <a:pt x="13139" y="3"/>
                                  <a:pt x="13142" y="7"/>
                                  <a:pt x="13142" y="11"/>
                                </a:cubicBezTo>
                                <a:cubicBezTo>
                                  <a:pt x="13142" y="16"/>
                                  <a:pt x="13139" y="19"/>
                                  <a:pt x="13134" y="19"/>
                                </a:cubicBezTo>
                                <a:lnTo>
                                  <a:pt x="13134" y="19"/>
                                </a:lnTo>
                                <a:cubicBezTo>
                                  <a:pt x="13130" y="19"/>
                                  <a:pt x="13126" y="16"/>
                                  <a:pt x="13126" y="11"/>
                                </a:cubicBezTo>
                                <a:cubicBezTo>
                                  <a:pt x="13126" y="7"/>
                                  <a:pt x="13130" y="3"/>
                                  <a:pt x="13134" y="3"/>
                                </a:cubicBezTo>
                                <a:close/>
                                <a:moveTo>
                                  <a:pt x="13166" y="3"/>
                                </a:moveTo>
                                <a:lnTo>
                                  <a:pt x="13166" y="3"/>
                                </a:lnTo>
                                <a:cubicBezTo>
                                  <a:pt x="13171" y="3"/>
                                  <a:pt x="13174" y="7"/>
                                  <a:pt x="13174" y="11"/>
                                </a:cubicBezTo>
                                <a:cubicBezTo>
                                  <a:pt x="13174" y="16"/>
                                  <a:pt x="13171" y="19"/>
                                  <a:pt x="13166" y="19"/>
                                </a:cubicBezTo>
                                <a:lnTo>
                                  <a:pt x="13166" y="19"/>
                                </a:lnTo>
                                <a:cubicBezTo>
                                  <a:pt x="13162" y="19"/>
                                  <a:pt x="13158" y="16"/>
                                  <a:pt x="13158" y="11"/>
                                </a:cubicBezTo>
                                <a:cubicBezTo>
                                  <a:pt x="13158" y="7"/>
                                  <a:pt x="13162" y="3"/>
                                  <a:pt x="13166" y="3"/>
                                </a:cubicBezTo>
                                <a:close/>
                                <a:moveTo>
                                  <a:pt x="13198" y="3"/>
                                </a:moveTo>
                                <a:lnTo>
                                  <a:pt x="13198" y="3"/>
                                </a:lnTo>
                                <a:cubicBezTo>
                                  <a:pt x="13203" y="3"/>
                                  <a:pt x="13206" y="7"/>
                                  <a:pt x="13206" y="11"/>
                                </a:cubicBezTo>
                                <a:cubicBezTo>
                                  <a:pt x="13206" y="16"/>
                                  <a:pt x="13203" y="19"/>
                                  <a:pt x="13198" y="19"/>
                                </a:cubicBezTo>
                                <a:lnTo>
                                  <a:pt x="13198" y="19"/>
                                </a:lnTo>
                                <a:cubicBezTo>
                                  <a:pt x="13194" y="19"/>
                                  <a:pt x="13190" y="16"/>
                                  <a:pt x="13190" y="11"/>
                                </a:cubicBezTo>
                                <a:cubicBezTo>
                                  <a:pt x="13190" y="7"/>
                                  <a:pt x="13194" y="3"/>
                                  <a:pt x="13198" y="3"/>
                                </a:cubicBezTo>
                                <a:close/>
                                <a:moveTo>
                                  <a:pt x="13230" y="3"/>
                                </a:moveTo>
                                <a:lnTo>
                                  <a:pt x="13230" y="3"/>
                                </a:lnTo>
                                <a:cubicBezTo>
                                  <a:pt x="13235" y="3"/>
                                  <a:pt x="13238" y="7"/>
                                  <a:pt x="13238" y="11"/>
                                </a:cubicBezTo>
                                <a:cubicBezTo>
                                  <a:pt x="13238" y="16"/>
                                  <a:pt x="13235" y="19"/>
                                  <a:pt x="13230" y="19"/>
                                </a:cubicBezTo>
                                <a:lnTo>
                                  <a:pt x="13230" y="19"/>
                                </a:lnTo>
                                <a:cubicBezTo>
                                  <a:pt x="13226" y="19"/>
                                  <a:pt x="13222" y="16"/>
                                  <a:pt x="13222" y="11"/>
                                </a:cubicBezTo>
                                <a:cubicBezTo>
                                  <a:pt x="13222" y="7"/>
                                  <a:pt x="13226" y="3"/>
                                  <a:pt x="13230" y="3"/>
                                </a:cubicBezTo>
                                <a:close/>
                                <a:moveTo>
                                  <a:pt x="13262" y="3"/>
                                </a:moveTo>
                                <a:lnTo>
                                  <a:pt x="13262" y="3"/>
                                </a:lnTo>
                                <a:cubicBezTo>
                                  <a:pt x="13267" y="3"/>
                                  <a:pt x="13270" y="7"/>
                                  <a:pt x="13270" y="11"/>
                                </a:cubicBezTo>
                                <a:cubicBezTo>
                                  <a:pt x="13270" y="16"/>
                                  <a:pt x="13267" y="19"/>
                                  <a:pt x="13262" y="19"/>
                                </a:cubicBezTo>
                                <a:lnTo>
                                  <a:pt x="13262" y="19"/>
                                </a:lnTo>
                                <a:cubicBezTo>
                                  <a:pt x="13258" y="19"/>
                                  <a:pt x="13254" y="16"/>
                                  <a:pt x="13254" y="11"/>
                                </a:cubicBezTo>
                                <a:cubicBezTo>
                                  <a:pt x="13254" y="7"/>
                                  <a:pt x="13258" y="3"/>
                                  <a:pt x="13262" y="3"/>
                                </a:cubicBezTo>
                                <a:close/>
                                <a:moveTo>
                                  <a:pt x="13294" y="3"/>
                                </a:moveTo>
                                <a:lnTo>
                                  <a:pt x="13294" y="3"/>
                                </a:lnTo>
                                <a:cubicBezTo>
                                  <a:pt x="13299" y="3"/>
                                  <a:pt x="13302" y="7"/>
                                  <a:pt x="13302" y="11"/>
                                </a:cubicBezTo>
                                <a:cubicBezTo>
                                  <a:pt x="13302" y="16"/>
                                  <a:pt x="13299" y="19"/>
                                  <a:pt x="13294" y="19"/>
                                </a:cubicBezTo>
                                <a:lnTo>
                                  <a:pt x="13294" y="19"/>
                                </a:lnTo>
                                <a:cubicBezTo>
                                  <a:pt x="13290" y="19"/>
                                  <a:pt x="13286" y="16"/>
                                  <a:pt x="13286" y="11"/>
                                </a:cubicBezTo>
                                <a:cubicBezTo>
                                  <a:pt x="13286" y="7"/>
                                  <a:pt x="13290" y="3"/>
                                  <a:pt x="13294" y="3"/>
                                </a:cubicBezTo>
                                <a:close/>
                                <a:moveTo>
                                  <a:pt x="13326" y="3"/>
                                </a:moveTo>
                                <a:lnTo>
                                  <a:pt x="13326" y="3"/>
                                </a:lnTo>
                                <a:cubicBezTo>
                                  <a:pt x="13331" y="3"/>
                                  <a:pt x="13334" y="7"/>
                                  <a:pt x="13334" y="11"/>
                                </a:cubicBezTo>
                                <a:cubicBezTo>
                                  <a:pt x="13334" y="16"/>
                                  <a:pt x="13331" y="19"/>
                                  <a:pt x="13326" y="19"/>
                                </a:cubicBezTo>
                                <a:lnTo>
                                  <a:pt x="13326" y="19"/>
                                </a:lnTo>
                                <a:cubicBezTo>
                                  <a:pt x="13322" y="19"/>
                                  <a:pt x="13318" y="16"/>
                                  <a:pt x="13318" y="11"/>
                                </a:cubicBezTo>
                                <a:cubicBezTo>
                                  <a:pt x="13318" y="7"/>
                                  <a:pt x="13322" y="3"/>
                                  <a:pt x="13326" y="3"/>
                                </a:cubicBezTo>
                                <a:close/>
                                <a:moveTo>
                                  <a:pt x="13358" y="3"/>
                                </a:moveTo>
                                <a:lnTo>
                                  <a:pt x="13359" y="3"/>
                                </a:lnTo>
                                <a:cubicBezTo>
                                  <a:pt x="13363" y="3"/>
                                  <a:pt x="13367" y="7"/>
                                  <a:pt x="13367" y="11"/>
                                </a:cubicBezTo>
                                <a:cubicBezTo>
                                  <a:pt x="13367" y="16"/>
                                  <a:pt x="13363" y="19"/>
                                  <a:pt x="13359" y="19"/>
                                </a:cubicBezTo>
                                <a:lnTo>
                                  <a:pt x="13358" y="19"/>
                                </a:lnTo>
                                <a:cubicBezTo>
                                  <a:pt x="13354" y="19"/>
                                  <a:pt x="13350" y="16"/>
                                  <a:pt x="13350" y="11"/>
                                </a:cubicBezTo>
                                <a:cubicBezTo>
                                  <a:pt x="13350" y="7"/>
                                  <a:pt x="13354" y="3"/>
                                  <a:pt x="13358" y="3"/>
                                </a:cubicBezTo>
                                <a:close/>
                                <a:moveTo>
                                  <a:pt x="13391" y="3"/>
                                </a:moveTo>
                                <a:lnTo>
                                  <a:pt x="13391" y="3"/>
                                </a:lnTo>
                                <a:cubicBezTo>
                                  <a:pt x="13395" y="3"/>
                                  <a:pt x="13399" y="7"/>
                                  <a:pt x="13399" y="11"/>
                                </a:cubicBezTo>
                                <a:cubicBezTo>
                                  <a:pt x="13399" y="16"/>
                                  <a:pt x="13395" y="19"/>
                                  <a:pt x="13391" y="19"/>
                                </a:cubicBezTo>
                                <a:lnTo>
                                  <a:pt x="13391" y="19"/>
                                </a:lnTo>
                                <a:cubicBezTo>
                                  <a:pt x="13386" y="19"/>
                                  <a:pt x="13383" y="16"/>
                                  <a:pt x="13383" y="11"/>
                                </a:cubicBezTo>
                                <a:cubicBezTo>
                                  <a:pt x="13383" y="7"/>
                                  <a:pt x="13386" y="3"/>
                                  <a:pt x="13391" y="3"/>
                                </a:cubicBezTo>
                                <a:close/>
                                <a:moveTo>
                                  <a:pt x="13423" y="3"/>
                                </a:moveTo>
                                <a:lnTo>
                                  <a:pt x="13423" y="3"/>
                                </a:lnTo>
                                <a:cubicBezTo>
                                  <a:pt x="13427" y="3"/>
                                  <a:pt x="13431" y="7"/>
                                  <a:pt x="13431" y="11"/>
                                </a:cubicBezTo>
                                <a:cubicBezTo>
                                  <a:pt x="13431" y="16"/>
                                  <a:pt x="13427" y="19"/>
                                  <a:pt x="13423" y="19"/>
                                </a:cubicBezTo>
                                <a:lnTo>
                                  <a:pt x="13423" y="19"/>
                                </a:lnTo>
                                <a:cubicBezTo>
                                  <a:pt x="13418" y="19"/>
                                  <a:pt x="13415" y="16"/>
                                  <a:pt x="13415" y="11"/>
                                </a:cubicBezTo>
                                <a:cubicBezTo>
                                  <a:pt x="13415" y="7"/>
                                  <a:pt x="13418" y="3"/>
                                  <a:pt x="13423" y="3"/>
                                </a:cubicBezTo>
                                <a:close/>
                                <a:moveTo>
                                  <a:pt x="13455" y="3"/>
                                </a:moveTo>
                                <a:lnTo>
                                  <a:pt x="13455" y="3"/>
                                </a:lnTo>
                                <a:cubicBezTo>
                                  <a:pt x="13459" y="3"/>
                                  <a:pt x="13463" y="7"/>
                                  <a:pt x="13463" y="11"/>
                                </a:cubicBezTo>
                                <a:cubicBezTo>
                                  <a:pt x="13463" y="16"/>
                                  <a:pt x="13459" y="19"/>
                                  <a:pt x="13455" y="19"/>
                                </a:cubicBezTo>
                                <a:lnTo>
                                  <a:pt x="13455" y="19"/>
                                </a:lnTo>
                                <a:cubicBezTo>
                                  <a:pt x="13450" y="19"/>
                                  <a:pt x="13447" y="16"/>
                                  <a:pt x="13447" y="11"/>
                                </a:cubicBezTo>
                                <a:cubicBezTo>
                                  <a:pt x="13447" y="7"/>
                                  <a:pt x="13450" y="3"/>
                                  <a:pt x="13455" y="3"/>
                                </a:cubicBezTo>
                                <a:close/>
                                <a:moveTo>
                                  <a:pt x="13487" y="3"/>
                                </a:moveTo>
                                <a:lnTo>
                                  <a:pt x="13487" y="3"/>
                                </a:lnTo>
                                <a:cubicBezTo>
                                  <a:pt x="13491" y="3"/>
                                  <a:pt x="13495" y="7"/>
                                  <a:pt x="13495" y="11"/>
                                </a:cubicBezTo>
                                <a:cubicBezTo>
                                  <a:pt x="13495" y="16"/>
                                  <a:pt x="13491" y="19"/>
                                  <a:pt x="13487" y="19"/>
                                </a:cubicBezTo>
                                <a:lnTo>
                                  <a:pt x="13487" y="19"/>
                                </a:lnTo>
                                <a:cubicBezTo>
                                  <a:pt x="13482" y="19"/>
                                  <a:pt x="13479" y="16"/>
                                  <a:pt x="13479" y="11"/>
                                </a:cubicBezTo>
                                <a:cubicBezTo>
                                  <a:pt x="13479" y="7"/>
                                  <a:pt x="13482" y="3"/>
                                  <a:pt x="13487" y="3"/>
                                </a:cubicBezTo>
                                <a:close/>
                                <a:moveTo>
                                  <a:pt x="13519" y="3"/>
                                </a:moveTo>
                                <a:lnTo>
                                  <a:pt x="13519" y="3"/>
                                </a:lnTo>
                                <a:cubicBezTo>
                                  <a:pt x="13523" y="3"/>
                                  <a:pt x="13527" y="7"/>
                                  <a:pt x="13527" y="11"/>
                                </a:cubicBezTo>
                                <a:cubicBezTo>
                                  <a:pt x="13527" y="16"/>
                                  <a:pt x="13523" y="19"/>
                                  <a:pt x="13519" y="19"/>
                                </a:cubicBezTo>
                                <a:lnTo>
                                  <a:pt x="13519" y="19"/>
                                </a:lnTo>
                                <a:cubicBezTo>
                                  <a:pt x="13514" y="19"/>
                                  <a:pt x="13511" y="16"/>
                                  <a:pt x="13511" y="11"/>
                                </a:cubicBezTo>
                                <a:cubicBezTo>
                                  <a:pt x="13511" y="7"/>
                                  <a:pt x="13514" y="3"/>
                                  <a:pt x="13519" y="3"/>
                                </a:cubicBezTo>
                                <a:close/>
                                <a:moveTo>
                                  <a:pt x="13551" y="3"/>
                                </a:moveTo>
                                <a:lnTo>
                                  <a:pt x="13551" y="3"/>
                                </a:lnTo>
                                <a:cubicBezTo>
                                  <a:pt x="13555" y="3"/>
                                  <a:pt x="13559" y="7"/>
                                  <a:pt x="13559" y="11"/>
                                </a:cubicBezTo>
                                <a:cubicBezTo>
                                  <a:pt x="13559" y="16"/>
                                  <a:pt x="13555" y="19"/>
                                  <a:pt x="13551" y="19"/>
                                </a:cubicBezTo>
                                <a:lnTo>
                                  <a:pt x="13551" y="19"/>
                                </a:lnTo>
                                <a:cubicBezTo>
                                  <a:pt x="13546" y="19"/>
                                  <a:pt x="13543" y="16"/>
                                  <a:pt x="13543" y="11"/>
                                </a:cubicBezTo>
                                <a:cubicBezTo>
                                  <a:pt x="13543" y="7"/>
                                  <a:pt x="13546" y="3"/>
                                  <a:pt x="13551" y="3"/>
                                </a:cubicBezTo>
                                <a:close/>
                                <a:moveTo>
                                  <a:pt x="13583" y="3"/>
                                </a:moveTo>
                                <a:lnTo>
                                  <a:pt x="13583" y="3"/>
                                </a:lnTo>
                                <a:cubicBezTo>
                                  <a:pt x="13587" y="3"/>
                                  <a:pt x="13591" y="7"/>
                                  <a:pt x="13591" y="11"/>
                                </a:cubicBezTo>
                                <a:cubicBezTo>
                                  <a:pt x="13591" y="16"/>
                                  <a:pt x="13587" y="19"/>
                                  <a:pt x="13583" y="19"/>
                                </a:cubicBezTo>
                                <a:lnTo>
                                  <a:pt x="13583" y="19"/>
                                </a:lnTo>
                                <a:cubicBezTo>
                                  <a:pt x="13578" y="19"/>
                                  <a:pt x="13575" y="16"/>
                                  <a:pt x="13575" y="11"/>
                                </a:cubicBezTo>
                                <a:cubicBezTo>
                                  <a:pt x="13575" y="7"/>
                                  <a:pt x="13578" y="3"/>
                                  <a:pt x="13583" y="3"/>
                                </a:cubicBezTo>
                                <a:close/>
                                <a:moveTo>
                                  <a:pt x="13615" y="3"/>
                                </a:moveTo>
                                <a:lnTo>
                                  <a:pt x="13615" y="3"/>
                                </a:lnTo>
                                <a:cubicBezTo>
                                  <a:pt x="13619" y="3"/>
                                  <a:pt x="13623" y="7"/>
                                  <a:pt x="13623" y="11"/>
                                </a:cubicBezTo>
                                <a:cubicBezTo>
                                  <a:pt x="13623" y="16"/>
                                  <a:pt x="13619" y="19"/>
                                  <a:pt x="13615" y="19"/>
                                </a:cubicBezTo>
                                <a:lnTo>
                                  <a:pt x="13615" y="19"/>
                                </a:lnTo>
                                <a:cubicBezTo>
                                  <a:pt x="13610" y="19"/>
                                  <a:pt x="13607" y="16"/>
                                  <a:pt x="13607" y="11"/>
                                </a:cubicBezTo>
                                <a:cubicBezTo>
                                  <a:pt x="13607" y="7"/>
                                  <a:pt x="13610" y="3"/>
                                  <a:pt x="13615" y="3"/>
                                </a:cubicBezTo>
                                <a:close/>
                                <a:moveTo>
                                  <a:pt x="13647" y="3"/>
                                </a:moveTo>
                                <a:lnTo>
                                  <a:pt x="13647" y="3"/>
                                </a:lnTo>
                                <a:cubicBezTo>
                                  <a:pt x="13651" y="3"/>
                                  <a:pt x="13655" y="7"/>
                                  <a:pt x="13655" y="11"/>
                                </a:cubicBezTo>
                                <a:cubicBezTo>
                                  <a:pt x="13655" y="16"/>
                                  <a:pt x="13651" y="19"/>
                                  <a:pt x="13647" y="19"/>
                                </a:cubicBezTo>
                                <a:lnTo>
                                  <a:pt x="13647" y="19"/>
                                </a:lnTo>
                                <a:cubicBezTo>
                                  <a:pt x="13642" y="19"/>
                                  <a:pt x="13639" y="16"/>
                                  <a:pt x="13639" y="11"/>
                                </a:cubicBezTo>
                                <a:cubicBezTo>
                                  <a:pt x="13639" y="7"/>
                                  <a:pt x="13642" y="3"/>
                                  <a:pt x="13647" y="3"/>
                                </a:cubicBezTo>
                                <a:close/>
                                <a:moveTo>
                                  <a:pt x="13679" y="3"/>
                                </a:moveTo>
                                <a:lnTo>
                                  <a:pt x="13679" y="3"/>
                                </a:lnTo>
                                <a:cubicBezTo>
                                  <a:pt x="13683" y="3"/>
                                  <a:pt x="13687" y="7"/>
                                  <a:pt x="13687" y="11"/>
                                </a:cubicBezTo>
                                <a:cubicBezTo>
                                  <a:pt x="13687" y="16"/>
                                  <a:pt x="13683" y="19"/>
                                  <a:pt x="13679" y="19"/>
                                </a:cubicBezTo>
                                <a:lnTo>
                                  <a:pt x="13679" y="19"/>
                                </a:lnTo>
                                <a:cubicBezTo>
                                  <a:pt x="13674" y="19"/>
                                  <a:pt x="13671" y="16"/>
                                  <a:pt x="13671" y="11"/>
                                </a:cubicBezTo>
                                <a:cubicBezTo>
                                  <a:pt x="13671" y="7"/>
                                  <a:pt x="13674" y="3"/>
                                  <a:pt x="13679" y="3"/>
                                </a:cubicBezTo>
                                <a:close/>
                                <a:moveTo>
                                  <a:pt x="13711" y="3"/>
                                </a:moveTo>
                                <a:lnTo>
                                  <a:pt x="13711" y="3"/>
                                </a:lnTo>
                                <a:cubicBezTo>
                                  <a:pt x="13715" y="3"/>
                                  <a:pt x="13719" y="7"/>
                                  <a:pt x="13719" y="11"/>
                                </a:cubicBezTo>
                                <a:cubicBezTo>
                                  <a:pt x="13719" y="16"/>
                                  <a:pt x="13715" y="19"/>
                                  <a:pt x="13711" y="19"/>
                                </a:cubicBezTo>
                                <a:lnTo>
                                  <a:pt x="13711" y="19"/>
                                </a:lnTo>
                                <a:cubicBezTo>
                                  <a:pt x="13706" y="19"/>
                                  <a:pt x="13703" y="16"/>
                                  <a:pt x="13703" y="11"/>
                                </a:cubicBezTo>
                                <a:cubicBezTo>
                                  <a:pt x="13703" y="7"/>
                                  <a:pt x="13706" y="3"/>
                                  <a:pt x="13711" y="3"/>
                                </a:cubicBezTo>
                                <a:close/>
                                <a:moveTo>
                                  <a:pt x="13743" y="3"/>
                                </a:moveTo>
                                <a:lnTo>
                                  <a:pt x="13743" y="3"/>
                                </a:lnTo>
                                <a:cubicBezTo>
                                  <a:pt x="13747" y="3"/>
                                  <a:pt x="13751" y="7"/>
                                  <a:pt x="13751" y="11"/>
                                </a:cubicBezTo>
                                <a:cubicBezTo>
                                  <a:pt x="13751" y="16"/>
                                  <a:pt x="13747" y="19"/>
                                  <a:pt x="13743" y="19"/>
                                </a:cubicBezTo>
                                <a:lnTo>
                                  <a:pt x="13743" y="19"/>
                                </a:lnTo>
                                <a:cubicBezTo>
                                  <a:pt x="13738" y="19"/>
                                  <a:pt x="13735" y="16"/>
                                  <a:pt x="13735" y="11"/>
                                </a:cubicBezTo>
                                <a:cubicBezTo>
                                  <a:pt x="13735" y="7"/>
                                  <a:pt x="13738" y="3"/>
                                  <a:pt x="13743" y="3"/>
                                </a:cubicBezTo>
                                <a:close/>
                                <a:moveTo>
                                  <a:pt x="13775" y="3"/>
                                </a:moveTo>
                                <a:lnTo>
                                  <a:pt x="13775" y="3"/>
                                </a:lnTo>
                                <a:cubicBezTo>
                                  <a:pt x="13779" y="3"/>
                                  <a:pt x="13783" y="7"/>
                                  <a:pt x="13783" y="11"/>
                                </a:cubicBezTo>
                                <a:cubicBezTo>
                                  <a:pt x="13783" y="16"/>
                                  <a:pt x="13779" y="19"/>
                                  <a:pt x="13775" y="19"/>
                                </a:cubicBezTo>
                                <a:lnTo>
                                  <a:pt x="13775" y="19"/>
                                </a:lnTo>
                                <a:cubicBezTo>
                                  <a:pt x="13770" y="19"/>
                                  <a:pt x="13767" y="16"/>
                                  <a:pt x="13767" y="11"/>
                                </a:cubicBezTo>
                                <a:cubicBezTo>
                                  <a:pt x="13767" y="7"/>
                                  <a:pt x="13770" y="3"/>
                                  <a:pt x="13775" y="3"/>
                                </a:cubicBezTo>
                                <a:close/>
                                <a:moveTo>
                                  <a:pt x="13807" y="3"/>
                                </a:moveTo>
                                <a:lnTo>
                                  <a:pt x="13807" y="3"/>
                                </a:lnTo>
                                <a:cubicBezTo>
                                  <a:pt x="13811" y="3"/>
                                  <a:pt x="13815" y="7"/>
                                  <a:pt x="13815" y="12"/>
                                </a:cubicBezTo>
                                <a:cubicBezTo>
                                  <a:pt x="13815" y="16"/>
                                  <a:pt x="13811" y="20"/>
                                  <a:pt x="13807" y="20"/>
                                </a:cubicBezTo>
                                <a:lnTo>
                                  <a:pt x="13807" y="20"/>
                                </a:lnTo>
                                <a:cubicBezTo>
                                  <a:pt x="13802" y="20"/>
                                  <a:pt x="13799" y="16"/>
                                  <a:pt x="13799" y="12"/>
                                </a:cubicBezTo>
                                <a:cubicBezTo>
                                  <a:pt x="13799" y="7"/>
                                  <a:pt x="13802" y="3"/>
                                  <a:pt x="13807" y="3"/>
                                </a:cubicBezTo>
                                <a:close/>
                                <a:moveTo>
                                  <a:pt x="13839" y="4"/>
                                </a:moveTo>
                                <a:lnTo>
                                  <a:pt x="13839" y="4"/>
                                </a:lnTo>
                                <a:cubicBezTo>
                                  <a:pt x="13843" y="4"/>
                                  <a:pt x="13847" y="7"/>
                                  <a:pt x="13847" y="12"/>
                                </a:cubicBezTo>
                                <a:cubicBezTo>
                                  <a:pt x="13847" y="16"/>
                                  <a:pt x="13843" y="20"/>
                                  <a:pt x="13839" y="20"/>
                                </a:cubicBezTo>
                                <a:lnTo>
                                  <a:pt x="13839" y="20"/>
                                </a:lnTo>
                                <a:cubicBezTo>
                                  <a:pt x="13834" y="20"/>
                                  <a:pt x="13831" y="16"/>
                                  <a:pt x="13831" y="12"/>
                                </a:cubicBezTo>
                                <a:cubicBezTo>
                                  <a:pt x="13831" y="7"/>
                                  <a:pt x="13834" y="4"/>
                                  <a:pt x="13839" y="4"/>
                                </a:cubicBezTo>
                                <a:close/>
                                <a:moveTo>
                                  <a:pt x="13871" y="4"/>
                                </a:moveTo>
                                <a:lnTo>
                                  <a:pt x="13871" y="4"/>
                                </a:lnTo>
                                <a:cubicBezTo>
                                  <a:pt x="13875" y="4"/>
                                  <a:pt x="13879" y="7"/>
                                  <a:pt x="13879" y="12"/>
                                </a:cubicBezTo>
                                <a:cubicBezTo>
                                  <a:pt x="13879" y="16"/>
                                  <a:pt x="13875" y="20"/>
                                  <a:pt x="13871" y="20"/>
                                </a:cubicBezTo>
                                <a:lnTo>
                                  <a:pt x="13871" y="20"/>
                                </a:lnTo>
                                <a:cubicBezTo>
                                  <a:pt x="13866" y="20"/>
                                  <a:pt x="13863" y="16"/>
                                  <a:pt x="13863" y="12"/>
                                </a:cubicBezTo>
                                <a:cubicBezTo>
                                  <a:pt x="13863" y="7"/>
                                  <a:pt x="13866" y="4"/>
                                  <a:pt x="13871" y="4"/>
                                </a:cubicBezTo>
                                <a:close/>
                                <a:moveTo>
                                  <a:pt x="13903" y="4"/>
                                </a:moveTo>
                                <a:lnTo>
                                  <a:pt x="13903" y="4"/>
                                </a:lnTo>
                                <a:cubicBezTo>
                                  <a:pt x="13907" y="4"/>
                                  <a:pt x="13911" y="7"/>
                                  <a:pt x="13911" y="12"/>
                                </a:cubicBezTo>
                                <a:cubicBezTo>
                                  <a:pt x="13911" y="16"/>
                                  <a:pt x="13907" y="20"/>
                                  <a:pt x="13903" y="20"/>
                                </a:cubicBezTo>
                                <a:lnTo>
                                  <a:pt x="13903" y="20"/>
                                </a:lnTo>
                                <a:cubicBezTo>
                                  <a:pt x="13898" y="20"/>
                                  <a:pt x="13895" y="16"/>
                                  <a:pt x="13895" y="12"/>
                                </a:cubicBezTo>
                                <a:cubicBezTo>
                                  <a:pt x="13895" y="7"/>
                                  <a:pt x="13898" y="4"/>
                                  <a:pt x="13903" y="4"/>
                                </a:cubicBezTo>
                                <a:close/>
                                <a:moveTo>
                                  <a:pt x="13935" y="4"/>
                                </a:moveTo>
                                <a:lnTo>
                                  <a:pt x="13935" y="4"/>
                                </a:lnTo>
                                <a:cubicBezTo>
                                  <a:pt x="13939" y="4"/>
                                  <a:pt x="13943" y="7"/>
                                  <a:pt x="13943" y="12"/>
                                </a:cubicBezTo>
                                <a:cubicBezTo>
                                  <a:pt x="13943" y="16"/>
                                  <a:pt x="13939" y="20"/>
                                  <a:pt x="13935" y="20"/>
                                </a:cubicBezTo>
                                <a:lnTo>
                                  <a:pt x="13935" y="20"/>
                                </a:lnTo>
                                <a:cubicBezTo>
                                  <a:pt x="13930" y="20"/>
                                  <a:pt x="13927" y="16"/>
                                  <a:pt x="13927" y="12"/>
                                </a:cubicBezTo>
                                <a:cubicBezTo>
                                  <a:pt x="13927" y="7"/>
                                  <a:pt x="13930" y="4"/>
                                  <a:pt x="13935" y="4"/>
                                </a:cubicBezTo>
                                <a:close/>
                                <a:moveTo>
                                  <a:pt x="13967" y="4"/>
                                </a:moveTo>
                                <a:lnTo>
                                  <a:pt x="13967" y="4"/>
                                </a:lnTo>
                                <a:cubicBezTo>
                                  <a:pt x="13971" y="4"/>
                                  <a:pt x="13975" y="7"/>
                                  <a:pt x="13975" y="12"/>
                                </a:cubicBezTo>
                                <a:cubicBezTo>
                                  <a:pt x="13975" y="16"/>
                                  <a:pt x="13971" y="20"/>
                                  <a:pt x="13967" y="20"/>
                                </a:cubicBezTo>
                                <a:lnTo>
                                  <a:pt x="13967" y="20"/>
                                </a:lnTo>
                                <a:cubicBezTo>
                                  <a:pt x="13962" y="20"/>
                                  <a:pt x="13959" y="16"/>
                                  <a:pt x="13959" y="12"/>
                                </a:cubicBezTo>
                                <a:cubicBezTo>
                                  <a:pt x="13959" y="7"/>
                                  <a:pt x="13962" y="4"/>
                                  <a:pt x="13967" y="4"/>
                                </a:cubicBezTo>
                                <a:close/>
                                <a:moveTo>
                                  <a:pt x="13999" y="4"/>
                                </a:moveTo>
                                <a:lnTo>
                                  <a:pt x="13999" y="4"/>
                                </a:lnTo>
                                <a:cubicBezTo>
                                  <a:pt x="14003" y="4"/>
                                  <a:pt x="14007" y="7"/>
                                  <a:pt x="14007" y="12"/>
                                </a:cubicBezTo>
                                <a:cubicBezTo>
                                  <a:pt x="14007" y="16"/>
                                  <a:pt x="14003" y="20"/>
                                  <a:pt x="13999" y="20"/>
                                </a:cubicBezTo>
                                <a:lnTo>
                                  <a:pt x="13999" y="20"/>
                                </a:lnTo>
                                <a:cubicBezTo>
                                  <a:pt x="13994" y="20"/>
                                  <a:pt x="13991" y="16"/>
                                  <a:pt x="13991" y="12"/>
                                </a:cubicBezTo>
                                <a:cubicBezTo>
                                  <a:pt x="13991" y="7"/>
                                  <a:pt x="13994" y="4"/>
                                  <a:pt x="13999" y="4"/>
                                </a:cubicBezTo>
                                <a:close/>
                                <a:moveTo>
                                  <a:pt x="14031" y="4"/>
                                </a:moveTo>
                                <a:lnTo>
                                  <a:pt x="14031" y="4"/>
                                </a:lnTo>
                                <a:cubicBezTo>
                                  <a:pt x="14035" y="4"/>
                                  <a:pt x="14039" y="7"/>
                                  <a:pt x="14039" y="12"/>
                                </a:cubicBezTo>
                                <a:cubicBezTo>
                                  <a:pt x="14039" y="16"/>
                                  <a:pt x="14035" y="20"/>
                                  <a:pt x="14031" y="20"/>
                                </a:cubicBezTo>
                                <a:lnTo>
                                  <a:pt x="14031" y="20"/>
                                </a:lnTo>
                                <a:cubicBezTo>
                                  <a:pt x="14026" y="20"/>
                                  <a:pt x="14023" y="16"/>
                                  <a:pt x="14023" y="12"/>
                                </a:cubicBezTo>
                                <a:cubicBezTo>
                                  <a:pt x="14023" y="7"/>
                                  <a:pt x="14026" y="4"/>
                                  <a:pt x="14031" y="4"/>
                                </a:cubicBezTo>
                                <a:close/>
                                <a:moveTo>
                                  <a:pt x="14063" y="4"/>
                                </a:moveTo>
                                <a:lnTo>
                                  <a:pt x="14063" y="4"/>
                                </a:lnTo>
                                <a:cubicBezTo>
                                  <a:pt x="14067" y="4"/>
                                  <a:pt x="14071" y="7"/>
                                  <a:pt x="14071" y="12"/>
                                </a:cubicBezTo>
                                <a:cubicBezTo>
                                  <a:pt x="14071" y="16"/>
                                  <a:pt x="14067" y="20"/>
                                  <a:pt x="14063" y="20"/>
                                </a:cubicBezTo>
                                <a:lnTo>
                                  <a:pt x="14063" y="20"/>
                                </a:lnTo>
                                <a:cubicBezTo>
                                  <a:pt x="14058" y="20"/>
                                  <a:pt x="14055" y="16"/>
                                  <a:pt x="14055" y="12"/>
                                </a:cubicBezTo>
                                <a:cubicBezTo>
                                  <a:pt x="14055" y="7"/>
                                  <a:pt x="14058" y="4"/>
                                  <a:pt x="14063" y="4"/>
                                </a:cubicBezTo>
                                <a:close/>
                                <a:moveTo>
                                  <a:pt x="14095" y="4"/>
                                </a:moveTo>
                                <a:lnTo>
                                  <a:pt x="14095" y="4"/>
                                </a:lnTo>
                                <a:cubicBezTo>
                                  <a:pt x="14099" y="4"/>
                                  <a:pt x="14103" y="7"/>
                                  <a:pt x="14103" y="12"/>
                                </a:cubicBezTo>
                                <a:cubicBezTo>
                                  <a:pt x="14103" y="16"/>
                                  <a:pt x="14099" y="20"/>
                                  <a:pt x="14095" y="20"/>
                                </a:cubicBezTo>
                                <a:lnTo>
                                  <a:pt x="14095" y="20"/>
                                </a:lnTo>
                                <a:cubicBezTo>
                                  <a:pt x="14090" y="20"/>
                                  <a:pt x="14087" y="16"/>
                                  <a:pt x="14087" y="12"/>
                                </a:cubicBezTo>
                                <a:cubicBezTo>
                                  <a:pt x="14087" y="7"/>
                                  <a:pt x="14090" y="4"/>
                                  <a:pt x="14095" y="4"/>
                                </a:cubicBezTo>
                                <a:close/>
                                <a:moveTo>
                                  <a:pt x="14127" y="4"/>
                                </a:moveTo>
                                <a:lnTo>
                                  <a:pt x="14127" y="4"/>
                                </a:lnTo>
                                <a:cubicBezTo>
                                  <a:pt x="14131" y="4"/>
                                  <a:pt x="14135" y="7"/>
                                  <a:pt x="14135" y="12"/>
                                </a:cubicBezTo>
                                <a:cubicBezTo>
                                  <a:pt x="14135" y="16"/>
                                  <a:pt x="14131" y="20"/>
                                  <a:pt x="14127" y="20"/>
                                </a:cubicBezTo>
                                <a:lnTo>
                                  <a:pt x="14127" y="20"/>
                                </a:lnTo>
                                <a:cubicBezTo>
                                  <a:pt x="14122" y="20"/>
                                  <a:pt x="14119" y="16"/>
                                  <a:pt x="14119" y="12"/>
                                </a:cubicBezTo>
                                <a:cubicBezTo>
                                  <a:pt x="14119" y="7"/>
                                  <a:pt x="14122" y="4"/>
                                  <a:pt x="14127" y="4"/>
                                </a:cubicBezTo>
                                <a:close/>
                                <a:moveTo>
                                  <a:pt x="14159" y="4"/>
                                </a:moveTo>
                                <a:lnTo>
                                  <a:pt x="14159" y="4"/>
                                </a:lnTo>
                                <a:cubicBezTo>
                                  <a:pt x="14163" y="4"/>
                                  <a:pt x="14167" y="7"/>
                                  <a:pt x="14167" y="12"/>
                                </a:cubicBezTo>
                                <a:cubicBezTo>
                                  <a:pt x="14167" y="16"/>
                                  <a:pt x="14163" y="20"/>
                                  <a:pt x="14159" y="20"/>
                                </a:cubicBezTo>
                                <a:lnTo>
                                  <a:pt x="14159" y="20"/>
                                </a:lnTo>
                                <a:cubicBezTo>
                                  <a:pt x="14154" y="20"/>
                                  <a:pt x="14151" y="16"/>
                                  <a:pt x="14151" y="12"/>
                                </a:cubicBezTo>
                                <a:cubicBezTo>
                                  <a:pt x="14151" y="7"/>
                                  <a:pt x="14154" y="4"/>
                                  <a:pt x="14159" y="4"/>
                                </a:cubicBezTo>
                                <a:close/>
                                <a:moveTo>
                                  <a:pt x="14191" y="4"/>
                                </a:moveTo>
                                <a:lnTo>
                                  <a:pt x="14191" y="4"/>
                                </a:lnTo>
                                <a:cubicBezTo>
                                  <a:pt x="14195" y="4"/>
                                  <a:pt x="14199" y="7"/>
                                  <a:pt x="14199" y="12"/>
                                </a:cubicBezTo>
                                <a:cubicBezTo>
                                  <a:pt x="14199" y="16"/>
                                  <a:pt x="14195" y="20"/>
                                  <a:pt x="14191" y="20"/>
                                </a:cubicBezTo>
                                <a:lnTo>
                                  <a:pt x="14191" y="20"/>
                                </a:lnTo>
                                <a:cubicBezTo>
                                  <a:pt x="14186" y="20"/>
                                  <a:pt x="14183" y="16"/>
                                  <a:pt x="14183" y="12"/>
                                </a:cubicBezTo>
                                <a:cubicBezTo>
                                  <a:pt x="14183" y="7"/>
                                  <a:pt x="14186" y="4"/>
                                  <a:pt x="14191" y="4"/>
                                </a:cubicBezTo>
                                <a:close/>
                                <a:moveTo>
                                  <a:pt x="14223" y="4"/>
                                </a:moveTo>
                                <a:lnTo>
                                  <a:pt x="14223" y="4"/>
                                </a:lnTo>
                                <a:cubicBezTo>
                                  <a:pt x="14227" y="4"/>
                                  <a:pt x="14231" y="7"/>
                                  <a:pt x="14231" y="12"/>
                                </a:cubicBezTo>
                                <a:cubicBezTo>
                                  <a:pt x="14231" y="16"/>
                                  <a:pt x="14227" y="20"/>
                                  <a:pt x="14223" y="20"/>
                                </a:cubicBezTo>
                                <a:lnTo>
                                  <a:pt x="14223" y="20"/>
                                </a:lnTo>
                                <a:cubicBezTo>
                                  <a:pt x="14218" y="20"/>
                                  <a:pt x="14215" y="16"/>
                                  <a:pt x="14215" y="12"/>
                                </a:cubicBezTo>
                                <a:cubicBezTo>
                                  <a:pt x="14215" y="7"/>
                                  <a:pt x="14218" y="4"/>
                                  <a:pt x="14223" y="4"/>
                                </a:cubicBezTo>
                                <a:close/>
                                <a:moveTo>
                                  <a:pt x="14255" y="4"/>
                                </a:moveTo>
                                <a:lnTo>
                                  <a:pt x="14255" y="4"/>
                                </a:lnTo>
                                <a:cubicBezTo>
                                  <a:pt x="14259" y="4"/>
                                  <a:pt x="14263" y="7"/>
                                  <a:pt x="14263" y="12"/>
                                </a:cubicBezTo>
                                <a:cubicBezTo>
                                  <a:pt x="14263" y="16"/>
                                  <a:pt x="14259" y="20"/>
                                  <a:pt x="14255" y="20"/>
                                </a:cubicBezTo>
                                <a:lnTo>
                                  <a:pt x="14255" y="20"/>
                                </a:lnTo>
                                <a:cubicBezTo>
                                  <a:pt x="14251" y="20"/>
                                  <a:pt x="14247" y="16"/>
                                  <a:pt x="14247" y="12"/>
                                </a:cubicBezTo>
                                <a:cubicBezTo>
                                  <a:pt x="14247" y="7"/>
                                  <a:pt x="14251" y="4"/>
                                  <a:pt x="14255" y="4"/>
                                </a:cubicBezTo>
                                <a:close/>
                                <a:moveTo>
                                  <a:pt x="14287" y="4"/>
                                </a:moveTo>
                                <a:lnTo>
                                  <a:pt x="14287" y="4"/>
                                </a:lnTo>
                                <a:cubicBezTo>
                                  <a:pt x="14291" y="4"/>
                                  <a:pt x="14295" y="7"/>
                                  <a:pt x="14295" y="12"/>
                                </a:cubicBezTo>
                                <a:cubicBezTo>
                                  <a:pt x="14295" y="16"/>
                                  <a:pt x="14291" y="20"/>
                                  <a:pt x="14287" y="20"/>
                                </a:cubicBezTo>
                                <a:lnTo>
                                  <a:pt x="14287" y="20"/>
                                </a:lnTo>
                                <a:cubicBezTo>
                                  <a:pt x="14283" y="20"/>
                                  <a:pt x="14279" y="16"/>
                                  <a:pt x="14279" y="12"/>
                                </a:cubicBezTo>
                                <a:cubicBezTo>
                                  <a:pt x="14279" y="7"/>
                                  <a:pt x="14283" y="4"/>
                                  <a:pt x="14287" y="4"/>
                                </a:cubicBezTo>
                                <a:close/>
                                <a:moveTo>
                                  <a:pt x="14319" y="4"/>
                                </a:moveTo>
                                <a:lnTo>
                                  <a:pt x="14319" y="4"/>
                                </a:lnTo>
                                <a:cubicBezTo>
                                  <a:pt x="14323" y="4"/>
                                  <a:pt x="14327" y="7"/>
                                  <a:pt x="14327" y="12"/>
                                </a:cubicBezTo>
                                <a:cubicBezTo>
                                  <a:pt x="14327" y="16"/>
                                  <a:pt x="14323" y="20"/>
                                  <a:pt x="14319" y="20"/>
                                </a:cubicBezTo>
                                <a:lnTo>
                                  <a:pt x="14319" y="20"/>
                                </a:lnTo>
                                <a:cubicBezTo>
                                  <a:pt x="14315" y="20"/>
                                  <a:pt x="14311" y="16"/>
                                  <a:pt x="14311" y="12"/>
                                </a:cubicBezTo>
                                <a:cubicBezTo>
                                  <a:pt x="14311" y="7"/>
                                  <a:pt x="14315" y="4"/>
                                  <a:pt x="14319" y="4"/>
                                </a:cubicBezTo>
                                <a:close/>
                                <a:moveTo>
                                  <a:pt x="14351" y="4"/>
                                </a:moveTo>
                                <a:lnTo>
                                  <a:pt x="14351" y="4"/>
                                </a:lnTo>
                                <a:cubicBezTo>
                                  <a:pt x="14355" y="4"/>
                                  <a:pt x="14359" y="7"/>
                                  <a:pt x="14359" y="12"/>
                                </a:cubicBezTo>
                                <a:cubicBezTo>
                                  <a:pt x="14359" y="16"/>
                                  <a:pt x="14355" y="20"/>
                                  <a:pt x="14351" y="20"/>
                                </a:cubicBezTo>
                                <a:lnTo>
                                  <a:pt x="14351" y="20"/>
                                </a:lnTo>
                                <a:cubicBezTo>
                                  <a:pt x="14347" y="20"/>
                                  <a:pt x="14343" y="16"/>
                                  <a:pt x="14343" y="12"/>
                                </a:cubicBezTo>
                                <a:cubicBezTo>
                                  <a:pt x="14343" y="7"/>
                                  <a:pt x="14347" y="4"/>
                                  <a:pt x="14351" y="4"/>
                                </a:cubicBezTo>
                                <a:close/>
                                <a:moveTo>
                                  <a:pt x="14383" y="4"/>
                                </a:moveTo>
                                <a:lnTo>
                                  <a:pt x="14383" y="4"/>
                                </a:lnTo>
                                <a:cubicBezTo>
                                  <a:pt x="14387" y="4"/>
                                  <a:pt x="14391" y="7"/>
                                  <a:pt x="14391" y="12"/>
                                </a:cubicBezTo>
                                <a:cubicBezTo>
                                  <a:pt x="14391" y="16"/>
                                  <a:pt x="14387" y="20"/>
                                  <a:pt x="14383" y="20"/>
                                </a:cubicBezTo>
                                <a:lnTo>
                                  <a:pt x="14383" y="20"/>
                                </a:lnTo>
                                <a:cubicBezTo>
                                  <a:pt x="14379" y="20"/>
                                  <a:pt x="14375" y="16"/>
                                  <a:pt x="14375" y="12"/>
                                </a:cubicBezTo>
                                <a:cubicBezTo>
                                  <a:pt x="14375" y="7"/>
                                  <a:pt x="14379" y="4"/>
                                  <a:pt x="14383" y="4"/>
                                </a:cubicBezTo>
                                <a:close/>
                                <a:moveTo>
                                  <a:pt x="14415" y="4"/>
                                </a:moveTo>
                                <a:lnTo>
                                  <a:pt x="14415" y="4"/>
                                </a:lnTo>
                                <a:cubicBezTo>
                                  <a:pt x="14419" y="4"/>
                                  <a:pt x="14423" y="7"/>
                                  <a:pt x="14423" y="12"/>
                                </a:cubicBezTo>
                                <a:cubicBezTo>
                                  <a:pt x="14423" y="16"/>
                                  <a:pt x="14419" y="20"/>
                                  <a:pt x="14415" y="20"/>
                                </a:cubicBezTo>
                                <a:lnTo>
                                  <a:pt x="14415" y="20"/>
                                </a:lnTo>
                                <a:cubicBezTo>
                                  <a:pt x="14411" y="20"/>
                                  <a:pt x="14407" y="16"/>
                                  <a:pt x="14407" y="12"/>
                                </a:cubicBezTo>
                                <a:cubicBezTo>
                                  <a:pt x="14407" y="7"/>
                                  <a:pt x="14411" y="4"/>
                                  <a:pt x="14415" y="4"/>
                                </a:cubicBezTo>
                                <a:close/>
                                <a:moveTo>
                                  <a:pt x="14447" y="4"/>
                                </a:moveTo>
                                <a:lnTo>
                                  <a:pt x="14447" y="4"/>
                                </a:lnTo>
                                <a:cubicBezTo>
                                  <a:pt x="14451" y="4"/>
                                  <a:pt x="14455" y="7"/>
                                  <a:pt x="14455" y="12"/>
                                </a:cubicBezTo>
                                <a:cubicBezTo>
                                  <a:pt x="14455" y="16"/>
                                  <a:pt x="14451" y="20"/>
                                  <a:pt x="14447" y="20"/>
                                </a:cubicBezTo>
                                <a:lnTo>
                                  <a:pt x="14447" y="20"/>
                                </a:lnTo>
                                <a:cubicBezTo>
                                  <a:pt x="14443" y="20"/>
                                  <a:pt x="14439" y="16"/>
                                  <a:pt x="14439" y="12"/>
                                </a:cubicBezTo>
                                <a:cubicBezTo>
                                  <a:pt x="14439" y="7"/>
                                  <a:pt x="14443" y="4"/>
                                  <a:pt x="14447" y="4"/>
                                </a:cubicBezTo>
                                <a:close/>
                                <a:moveTo>
                                  <a:pt x="14479" y="4"/>
                                </a:moveTo>
                                <a:lnTo>
                                  <a:pt x="14479" y="4"/>
                                </a:lnTo>
                                <a:cubicBezTo>
                                  <a:pt x="14483" y="4"/>
                                  <a:pt x="14487" y="7"/>
                                  <a:pt x="14487" y="12"/>
                                </a:cubicBezTo>
                                <a:cubicBezTo>
                                  <a:pt x="14487" y="16"/>
                                  <a:pt x="14483" y="20"/>
                                  <a:pt x="14479" y="20"/>
                                </a:cubicBezTo>
                                <a:lnTo>
                                  <a:pt x="14479" y="20"/>
                                </a:lnTo>
                                <a:cubicBezTo>
                                  <a:pt x="14475" y="20"/>
                                  <a:pt x="14471" y="16"/>
                                  <a:pt x="14471" y="12"/>
                                </a:cubicBezTo>
                                <a:cubicBezTo>
                                  <a:pt x="14471" y="7"/>
                                  <a:pt x="14475" y="4"/>
                                  <a:pt x="14479" y="4"/>
                                </a:cubicBezTo>
                                <a:close/>
                                <a:moveTo>
                                  <a:pt x="14511" y="4"/>
                                </a:moveTo>
                                <a:lnTo>
                                  <a:pt x="14511" y="4"/>
                                </a:lnTo>
                                <a:cubicBezTo>
                                  <a:pt x="14515" y="4"/>
                                  <a:pt x="14519" y="7"/>
                                  <a:pt x="14519" y="12"/>
                                </a:cubicBezTo>
                                <a:cubicBezTo>
                                  <a:pt x="14519" y="16"/>
                                  <a:pt x="14515" y="20"/>
                                  <a:pt x="14511" y="20"/>
                                </a:cubicBezTo>
                                <a:lnTo>
                                  <a:pt x="14511" y="20"/>
                                </a:lnTo>
                                <a:cubicBezTo>
                                  <a:pt x="14507" y="20"/>
                                  <a:pt x="14503" y="16"/>
                                  <a:pt x="14503" y="12"/>
                                </a:cubicBezTo>
                                <a:cubicBezTo>
                                  <a:pt x="14503" y="7"/>
                                  <a:pt x="14507" y="4"/>
                                  <a:pt x="14511" y="4"/>
                                </a:cubicBezTo>
                                <a:close/>
                                <a:moveTo>
                                  <a:pt x="14543" y="4"/>
                                </a:moveTo>
                                <a:lnTo>
                                  <a:pt x="14543" y="4"/>
                                </a:lnTo>
                                <a:cubicBezTo>
                                  <a:pt x="14548" y="4"/>
                                  <a:pt x="14551" y="7"/>
                                  <a:pt x="14551" y="12"/>
                                </a:cubicBezTo>
                                <a:cubicBezTo>
                                  <a:pt x="14551" y="16"/>
                                  <a:pt x="14548" y="20"/>
                                  <a:pt x="14543" y="20"/>
                                </a:cubicBezTo>
                                <a:lnTo>
                                  <a:pt x="14543" y="20"/>
                                </a:lnTo>
                                <a:cubicBezTo>
                                  <a:pt x="14539" y="20"/>
                                  <a:pt x="14535" y="16"/>
                                  <a:pt x="14535" y="12"/>
                                </a:cubicBezTo>
                                <a:cubicBezTo>
                                  <a:pt x="14535" y="7"/>
                                  <a:pt x="14539" y="4"/>
                                  <a:pt x="14543" y="4"/>
                                </a:cubicBezTo>
                                <a:close/>
                                <a:moveTo>
                                  <a:pt x="14575" y="4"/>
                                </a:moveTo>
                                <a:lnTo>
                                  <a:pt x="14575" y="4"/>
                                </a:lnTo>
                                <a:cubicBezTo>
                                  <a:pt x="14580" y="4"/>
                                  <a:pt x="14583" y="7"/>
                                  <a:pt x="14583" y="12"/>
                                </a:cubicBezTo>
                                <a:cubicBezTo>
                                  <a:pt x="14583" y="16"/>
                                  <a:pt x="14580" y="20"/>
                                  <a:pt x="14575" y="20"/>
                                </a:cubicBezTo>
                                <a:lnTo>
                                  <a:pt x="14575" y="20"/>
                                </a:lnTo>
                                <a:cubicBezTo>
                                  <a:pt x="14571" y="20"/>
                                  <a:pt x="14567" y="16"/>
                                  <a:pt x="14567" y="12"/>
                                </a:cubicBezTo>
                                <a:cubicBezTo>
                                  <a:pt x="14567" y="7"/>
                                  <a:pt x="14571" y="4"/>
                                  <a:pt x="14575" y="4"/>
                                </a:cubicBezTo>
                                <a:close/>
                                <a:moveTo>
                                  <a:pt x="14607" y="4"/>
                                </a:moveTo>
                                <a:lnTo>
                                  <a:pt x="14607" y="4"/>
                                </a:lnTo>
                                <a:cubicBezTo>
                                  <a:pt x="14612" y="4"/>
                                  <a:pt x="14615" y="7"/>
                                  <a:pt x="14615" y="12"/>
                                </a:cubicBezTo>
                                <a:cubicBezTo>
                                  <a:pt x="14615" y="16"/>
                                  <a:pt x="14612" y="20"/>
                                  <a:pt x="14607" y="20"/>
                                </a:cubicBezTo>
                                <a:lnTo>
                                  <a:pt x="14607" y="20"/>
                                </a:lnTo>
                                <a:cubicBezTo>
                                  <a:pt x="14603" y="20"/>
                                  <a:pt x="14599" y="16"/>
                                  <a:pt x="14599" y="12"/>
                                </a:cubicBezTo>
                                <a:cubicBezTo>
                                  <a:pt x="14599" y="7"/>
                                  <a:pt x="14603" y="4"/>
                                  <a:pt x="14607" y="4"/>
                                </a:cubicBezTo>
                                <a:close/>
                                <a:moveTo>
                                  <a:pt x="14639" y="4"/>
                                </a:moveTo>
                                <a:lnTo>
                                  <a:pt x="14639" y="4"/>
                                </a:lnTo>
                                <a:cubicBezTo>
                                  <a:pt x="14644" y="4"/>
                                  <a:pt x="14647" y="7"/>
                                  <a:pt x="14647" y="12"/>
                                </a:cubicBezTo>
                                <a:cubicBezTo>
                                  <a:pt x="14647" y="16"/>
                                  <a:pt x="14644" y="20"/>
                                  <a:pt x="14639" y="20"/>
                                </a:cubicBezTo>
                                <a:lnTo>
                                  <a:pt x="14639" y="20"/>
                                </a:lnTo>
                                <a:cubicBezTo>
                                  <a:pt x="14635" y="20"/>
                                  <a:pt x="14631" y="16"/>
                                  <a:pt x="14631" y="12"/>
                                </a:cubicBezTo>
                                <a:cubicBezTo>
                                  <a:pt x="14631" y="7"/>
                                  <a:pt x="14635" y="4"/>
                                  <a:pt x="14639" y="4"/>
                                </a:cubicBezTo>
                                <a:close/>
                                <a:moveTo>
                                  <a:pt x="14671" y="4"/>
                                </a:moveTo>
                                <a:lnTo>
                                  <a:pt x="14671" y="4"/>
                                </a:lnTo>
                                <a:cubicBezTo>
                                  <a:pt x="14676" y="4"/>
                                  <a:pt x="14679" y="7"/>
                                  <a:pt x="14679" y="12"/>
                                </a:cubicBezTo>
                                <a:cubicBezTo>
                                  <a:pt x="14679" y="16"/>
                                  <a:pt x="14676" y="20"/>
                                  <a:pt x="14671" y="20"/>
                                </a:cubicBezTo>
                                <a:lnTo>
                                  <a:pt x="14671" y="20"/>
                                </a:lnTo>
                                <a:cubicBezTo>
                                  <a:pt x="14667" y="20"/>
                                  <a:pt x="14663" y="16"/>
                                  <a:pt x="14663" y="12"/>
                                </a:cubicBezTo>
                                <a:cubicBezTo>
                                  <a:pt x="14663" y="7"/>
                                  <a:pt x="14667" y="4"/>
                                  <a:pt x="14671" y="4"/>
                                </a:cubicBezTo>
                                <a:close/>
                                <a:moveTo>
                                  <a:pt x="14703" y="4"/>
                                </a:moveTo>
                                <a:lnTo>
                                  <a:pt x="14703" y="4"/>
                                </a:lnTo>
                                <a:cubicBezTo>
                                  <a:pt x="14708" y="4"/>
                                  <a:pt x="14711" y="7"/>
                                  <a:pt x="14711" y="12"/>
                                </a:cubicBezTo>
                                <a:cubicBezTo>
                                  <a:pt x="14711" y="16"/>
                                  <a:pt x="14708" y="20"/>
                                  <a:pt x="14703" y="20"/>
                                </a:cubicBezTo>
                                <a:lnTo>
                                  <a:pt x="14703" y="20"/>
                                </a:lnTo>
                                <a:cubicBezTo>
                                  <a:pt x="14699" y="20"/>
                                  <a:pt x="14695" y="16"/>
                                  <a:pt x="14695" y="12"/>
                                </a:cubicBezTo>
                                <a:cubicBezTo>
                                  <a:pt x="14695" y="7"/>
                                  <a:pt x="14699" y="4"/>
                                  <a:pt x="14703" y="4"/>
                                </a:cubicBezTo>
                                <a:close/>
                                <a:moveTo>
                                  <a:pt x="14735" y="4"/>
                                </a:moveTo>
                                <a:lnTo>
                                  <a:pt x="14735" y="4"/>
                                </a:lnTo>
                                <a:cubicBezTo>
                                  <a:pt x="14740" y="4"/>
                                  <a:pt x="14743" y="7"/>
                                  <a:pt x="14743" y="12"/>
                                </a:cubicBezTo>
                                <a:cubicBezTo>
                                  <a:pt x="14743" y="16"/>
                                  <a:pt x="14740" y="20"/>
                                  <a:pt x="14735" y="20"/>
                                </a:cubicBezTo>
                                <a:lnTo>
                                  <a:pt x="14735" y="20"/>
                                </a:lnTo>
                                <a:cubicBezTo>
                                  <a:pt x="14731" y="20"/>
                                  <a:pt x="14727" y="16"/>
                                  <a:pt x="14727" y="12"/>
                                </a:cubicBezTo>
                                <a:cubicBezTo>
                                  <a:pt x="14727" y="7"/>
                                  <a:pt x="14731" y="4"/>
                                  <a:pt x="14735" y="4"/>
                                </a:cubicBezTo>
                                <a:close/>
                                <a:moveTo>
                                  <a:pt x="14767" y="4"/>
                                </a:moveTo>
                                <a:lnTo>
                                  <a:pt x="14767" y="4"/>
                                </a:lnTo>
                                <a:cubicBezTo>
                                  <a:pt x="14772" y="4"/>
                                  <a:pt x="14775" y="7"/>
                                  <a:pt x="14775" y="12"/>
                                </a:cubicBezTo>
                                <a:cubicBezTo>
                                  <a:pt x="14775" y="16"/>
                                  <a:pt x="14772" y="20"/>
                                  <a:pt x="14767" y="20"/>
                                </a:cubicBezTo>
                                <a:lnTo>
                                  <a:pt x="14767" y="20"/>
                                </a:lnTo>
                                <a:cubicBezTo>
                                  <a:pt x="14763" y="20"/>
                                  <a:pt x="14759" y="16"/>
                                  <a:pt x="14759" y="12"/>
                                </a:cubicBezTo>
                                <a:cubicBezTo>
                                  <a:pt x="14759" y="7"/>
                                  <a:pt x="14763" y="4"/>
                                  <a:pt x="14767" y="4"/>
                                </a:cubicBezTo>
                                <a:close/>
                                <a:moveTo>
                                  <a:pt x="14799" y="4"/>
                                </a:moveTo>
                                <a:lnTo>
                                  <a:pt x="14799" y="4"/>
                                </a:lnTo>
                                <a:cubicBezTo>
                                  <a:pt x="14804" y="4"/>
                                  <a:pt x="14807" y="7"/>
                                  <a:pt x="14807" y="12"/>
                                </a:cubicBezTo>
                                <a:cubicBezTo>
                                  <a:pt x="14807" y="16"/>
                                  <a:pt x="14804" y="20"/>
                                  <a:pt x="14799" y="20"/>
                                </a:cubicBezTo>
                                <a:lnTo>
                                  <a:pt x="14799" y="20"/>
                                </a:lnTo>
                                <a:cubicBezTo>
                                  <a:pt x="14795" y="20"/>
                                  <a:pt x="14791" y="16"/>
                                  <a:pt x="14791" y="12"/>
                                </a:cubicBezTo>
                                <a:cubicBezTo>
                                  <a:pt x="14791" y="7"/>
                                  <a:pt x="14795" y="4"/>
                                  <a:pt x="14799" y="4"/>
                                </a:cubicBezTo>
                                <a:close/>
                                <a:moveTo>
                                  <a:pt x="14831" y="4"/>
                                </a:moveTo>
                                <a:lnTo>
                                  <a:pt x="14831" y="4"/>
                                </a:lnTo>
                                <a:cubicBezTo>
                                  <a:pt x="14836" y="4"/>
                                  <a:pt x="14839" y="7"/>
                                  <a:pt x="14839" y="12"/>
                                </a:cubicBezTo>
                                <a:cubicBezTo>
                                  <a:pt x="14839" y="16"/>
                                  <a:pt x="14836" y="20"/>
                                  <a:pt x="14831" y="20"/>
                                </a:cubicBezTo>
                                <a:lnTo>
                                  <a:pt x="14831" y="20"/>
                                </a:lnTo>
                                <a:cubicBezTo>
                                  <a:pt x="14827" y="20"/>
                                  <a:pt x="14823" y="16"/>
                                  <a:pt x="14823" y="12"/>
                                </a:cubicBezTo>
                                <a:cubicBezTo>
                                  <a:pt x="14823" y="7"/>
                                  <a:pt x="14827" y="4"/>
                                  <a:pt x="14831" y="4"/>
                                </a:cubicBezTo>
                                <a:close/>
                                <a:moveTo>
                                  <a:pt x="14863" y="4"/>
                                </a:moveTo>
                                <a:lnTo>
                                  <a:pt x="14863" y="4"/>
                                </a:lnTo>
                                <a:cubicBezTo>
                                  <a:pt x="14868" y="4"/>
                                  <a:pt x="14871" y="7"/>
                                  <a:pt x="14871" y="12"/>
                                </a:cubicBezTo>
                                <a:cubicBezTo>
                                  <a:pt x="14871" y="16"/>
                                  <a:pt x="14868" y="20"/>
                                  <a:pt x="14863" y="20"/>
                                </a:cubicBezTo>
                                <a:lnTo>
                                  <a:pt x="14863" y="20"/>
                                </a:lnTo>
                                <a:cubicBezTo>
                                  <a:pt x="14859" y="20"/>
                                  <a:pt x="14855" y="16"/>
                                  <a:pt x="14855" y="12"/>
                                </a:cubicBezTo>
                                <a:cubicBezTo>
                                  <a:pt x="14855" y="7"/>
                                  <a:pt x="14859" y="4"/>
                                  <a:pt x="14863" y="4"/>
                                </a:cubicBezTo>
                                <a:close/>
                                <a:moveTo>
                                  <a:pt x="14895" y="4"/>
                                </a:moveTo>
                                <a:lnTo>
                                  <a:pt x="14895" y="4"/>
                                </a:lnTo>
                                <a:cubicBezTo>
                                  <a:pt x="14900" y="4"/>
                                  <a:pt x="14903" y="7"/>
                                  <a:pt x="14903" y="12"/>
                                </a:cubicBezTo>
                                <a:cubicBezTo>
                                  <a:pt x="14903" y="16"/>
                                  <a:pt x="14900" y="20"/>
                                  <a:pt x="14895" y="20"/>
                                </a:cubicBezTo>
                                <a:lnTo>
                                  <a:pt x="14895" y="20"/>
                                </a:lnTo>
                                <a:cubicBezTo>
                                  <a:pt x="14891" y="20"/>
                                  <a:pt x="14887" y="16"/>
                                  <a:pt x="14887" y="12"/>
                                </a:cubicBezTo>
                                <a:cubicBezTo>
                                  <a:pt x="14887" y="7"/>
                                  <a:pt x="14891" y="4"/>
                                  <a:pt x="14895" y="4"/>
                                </a:cubicBezTo>
                                <a:close/>
                                <a:moveTo>
                                  <a:pt x="14927" y="4"/>
                                </a:moveTo>
                                <a:lnTo>
                                  <a:pt x="14927" y="4"/>
                                </a:lnTo>
                                <a:cubicBezTo>
                                  <a:pt x="14932" y="4"/>
                                  <a:pt x="14935" y="7"/>
                                  <a:pt x="14935" y="12"/>
                                </a:cubicBezTo>
                                <a:cubicBezTo>
                                  <a:pt x="14935" y="16"/>
                                  <a:pt x="14932" y="20"/>
                                  <a:pt x="14927" y="20"/>
                                </a:cubicBezTo>
                                <a:lnTo>
                                  <a:pt x="14927" y="20"/>
                                </a:lnTo>
                                <a:cubicBezTo>
                                  <a:pt x="14923" y="20"/>
                                  <a:pt x="14919" y="16"/>
                                  <a:pt x="14919" y="12"/>
                                </a:cubicBezTo>
                                <a:cubicBezTo>
                                  <a:pt x="14919" y="7"/>
                                  <a:pt x="14923" y="4"/>
                                  <a:pt x="14927" y="4"/>
                                </a:cubicBezTo>
                                <a:close/>
                                <a:moveTo>
                                  <a:pt x="14959" y="4"/>
                                </a:moveTo>
                                <a:lnTo>
                                  <a:pt x="14959" y="4"/>
                                </a:lnTo>
                                <a:cubicBezTo>
                                  <a:pt x="14964" y="4"/>
                                  <a:pt x="14967" y="7"/>
                                  <a:pt x="14967" y="12"/>
                                </a:cubicBezTo>
                                <a:cubicBezTo>
                                  <a:pt x="14967" y="16"/>
                                  <a:pt x="14964" y="20"/>
                                  <a:pt x="14959" y="20"/>
                                </a:cubicBezTo>
                                <a:lnTo>
                                  <a:pt x="14959" y="20"/>
                                </a:lnTo>
                                <a:cubicBezTo>
                                  <a:pt x="14955" y="20"/>
                                  <a:pt x="14951" y="16"/>
                                  <a:pt x="14951" y="12"/>
                                </a:cubicBezTo>
                                <a:cubicBezTo>
                                  <a:pt x="14951" y="7"/>
                                  <a:pt x="14955" y="4"/>
                                  <a:pt x="14959" y="4"/>
                                </a:cubicBezTo>
                                <a:close/>
                                <a:moveTo>
                                  <a:pt x="14991" y="4"/>
                                </a:moveTo>
                                <a:lnTo>
                                  <a:pt x="14991" y="4"/>
                                </a:lnTo>
                                <a:cubicBezTo>
                                  <a:pt x="14996" y="4"/>
                                  <a:pt x="14999" y="7"/>
                                  <a:pt x="14999" y="12"/>
                                </a:cubicBezTo>
                                <a:cubicBezTo>
                                  <a:pt x="14999" y="16"/>
                                  <a:pt x="14996" y="20"/>
                                  <a:pt x="14991" y="20"/>
                                </a:cubicBezTo>
                                <a:lnTo>
                                  <a:pt x="14991" y="20"/>
                                </a:lnTo>
                                <a:cubicBezTo>
                                  <a:pt x="14987" y="20"/>
                                  <a:pt x="14983" y="16"/>
                                  <a:pt x="14983" y="12"/>
                                </a:cubicBezTo>
                                <a:cubicBezTo>
                                  <a:pt x="14983" y="7"/>
                                  <a:pt x="14987" y="4"/>
                                  <a:pt x="14991" y="4"/>
                                </a:cubicBezTo>
                                <a:close/>
                                <a:moveTo>
                                  <a:pt x="15023" y="4"/>
                                </a:moveTo>
                                <a:lnTo>
                                  <a:pt x="15023" y="4"/>
                                </a:lnTo>
                                <a:cubicBezTo>
                                  <a:pt x="15028" y="4"/>
                                  <a:pt x="15031" y="7"/>
                                  <a:pt x="15031" y="12"/>
                                </a:cubicBezTo>
                                <a:cubicBezTo>
                                  <a:pt x="15031" y="16"/>
                                  <a:pt x="15028" y="20"/>
                                  <a:pt x="15023" y="20"/>
                                </a:cubicBezTo>
                                <a:lnTo>
                                  <a:pt x="15023" y="20"/>
                                </a:lnTo>
                                <a:cubicBezTo>
                                  <a:pt x="15019" y="20"/>
                                  <a:pt x="15015" y="16"/>
                                  <a:pt x="15015" y="12"/>
                                </a:cubicBezTo>
                                <a:cubicBezTo>
                                  <a:pt x="15015" y="7"/>
                                  <a:pt x="15019" y="4"/>
                                  <a:pt x="15023" y="4"/>
                                </a:cubicBezTo>
                                <a:close/>
                                <a:moveTo>
                                  <a:pt x="15055" y="4"/>
                                </a:moveTo>
                                <a:lnTo>
                                  <a:pt x="15055" y="4"/>
                                </a:lnTo>
                                <a:cubicBezTo>
                                  <a:pt x="15060" y="4"/>
                                  <a:pt x="15063" y="7"/>
                                  <a:pt x="15063" y="12"/>
                                </a:cubicBezTo>
                                <a:cubicBezTo>
                                  <a:pt x="15063" y="16"/>
                                  <a:pt x="15060" y="20"/>
                                  <a:pt x="15055" y="20"/>
                                </a:cubicBezTo>
                                <a:lnTo>
                                  <a:pt x="15055" y="20"/>
                                </a:lnTo>
                                <a:cubicBezTo>
                                  <a:pt x="15051" y="20"/>
                                  <a:pt x="15047" y="16"/>
                                  <a:pt x="15047" y="12"/>
                                </a:cubicBezTo>
                                <a:cubicBezTo>
                                  <a:pt x="15047" y="7"/>
                                  <a:pt x="15051" y="4"/>
                                  <a:pt x="15055" y="4"/>
                                </a:cubicBezTo>
                                <a:close/>
                                <a:moveTo>
                                  <a:pt x="15087" y="4"/>
                                </a:moveTo>
                                <a:lnTo>
                                  <a:pt x="15087" y="4"/>
                                </a:lnTo>
                                <a:cubicBezTo>
                                  <a:pt x="15092" y="4"/>
                                  <a:pt x="15095" y="7"/>
                                  <a:pt x="15095" y="12"/>
                                </a:cubicBezTo>
                                <a:cubicBezTo>
                                  <a:pt x="15095" y="16"/>
                                  <a:pt x="15092" y="20"/>
                                  <a:pt x="15087" y="20"/>
                                </a:cubicBezTo>
                                <a:lnTo>
                                  <a:pt x="15087" y="20"/>
                                </a:lnTo>
                                <a:cubicBezTo>
                                  <a:pt x="15083" y="20"/>
                                  <a:pt x="15079" y="16"/>
                                  <a:pt x="15079" y="12"/>
                                </a:cubicBezTo>
                                <a:cubicBezTo>
                                  <a:pt x="15079" y="7"/>
                                  <a:pt x="15083" y="4"/>
                                  <a:pt x="15087" y="4"/>
                                </a:cubicBezTo>
                                <a:close/>
                                <a:moveTo>
                                  <a:pt x="15119" y="4"/>
                                </a:moveTo>
                                <a:lnTo>
                                  <a:pt x="15119" y="4"/>
                                </a:lnTo>
                                <a:cubicBezTo>
                                  <a:pt x="15124" y="4"/>
                                  <a:pt x="15127" y="7"/>
                                  <a:pt x="15127" y="12"/>
                                </a:cubicBezTo>
                                <a:cubicBezTo>
                                  <a:pt x="15127" y="16"/>
                                  <a:pt x="15124" y="20"/>
                                  <a:pt x="15119" y="20"/>
                                </a:cubicBezTo>
                                <a:lnTo>
                                  <a:pt x="15119" y="20"/>
                                </a:lnTo>
                                <a:cubicBezTo>
                                  <a:pt x="15115" y="20"/>
                                  <a:pt x="15111" y="16"/>
                                  <a:pt x="15111" y="12"/>
                                </a:cubicBezTo>
                                <a:cubicBezTo>
                                  <a:pt x="15111" y="7"/>
                                  <a:pt x="15115" y="4"/>
                                  <a:pt x="15119" y="4"/>
                                </a:cubicBezTo>
                                <a:close/>
                                <a:moveTo>
                                  <a:pt x="15151" y="4"/>
                                </a:moveTo>
                                <a:lnTo>
                                  <a:pt x="15151" y="4"/>
                                </a:lnTo>
                                <a:cubicBezTo>
                                  <a:pt x="15156" y="4"/>
                                  <a:pt x="15159" y="7"/>
                                  <a:pt x="15159" y="12"/>
                                </a:cubicBezTo>
                                <a:cubicBezTo>
                                  <a:pt x="15159" y="16"/>
                                  <a:pt x="15156" y="20"/>
                                  <a:pt x="15151" y="20"/>
                                </a:cubicBezTo>
                                <a:lnTo>
                                  <a:pt x="15151" y="20"/>
                                </a:lnTo>
                                <a:cubicBezTo>
                                  <a:pt x="15147" y="20"/>
                                  <a:pt x="15143" y="16"/>
                                  <a:pt x="15143" y="12"/>
                                </a:cubicBezTo>
                                <a:cubicBezTo>
                                  <a:pt x="15143" y="7"/>
                                  <a:pt x="15147" y="4"/>
                                  <a:pt x="15151" y="4"/>
                                </a:cubicBezTo>
                                <a:close/>
                                <a:moveTo>
                                  <a:pt x="15183" y="4"/>
                                </a:moveTo>
                                <a:lnTo>
                                  <a:pt x="15183" y="4"/>
                                </a:lnTo>
                                <a:cubicBezTo>
                                  <a:pt x="15188" y="4"/>
                                  <a:pt x="15191" y="7"/>
                                  <a:pt x="15191" y="12"/>
                                </a:cubicBezTo>
                                <a:cubicBezTo>
                                  <a:pt x="15191" y="16"/>
                                  <a:pt x="15188" y="20"/>
                                  <a:pt x="15183" y="20"/>
                                </a:cubicBezTo>
                                <a:lnTo>
                                  <a:pt x="15183" y="20"/>
                                </a:lnTo>
                                <a:cubicBezTo>
                                  <a:pt x="15179" y="20"/>
                                  <a:pt x="15175" y="16"/>
                                  <a:pt x="15175" y="12"/>
                                </a:cubicBezTo>
                                <a:cubicBezTo>
                                  <a:pt x="15175" y="7"/>
                                  <a:pt x="15179" y="4"/>
                                  <a:pt x="15183" y="4"/>
                                </a:cubicBezTo>
                                <a:close/>
                                <a:moveTo>
                                  <a:pt x="15215" y="4"/>
                                </a:moveTo>
                                <a:lnTo>
                                  <a:pt x="15215" y="4"/>
                                </a:lnTo>
                                <a:cubicBezTo>
                                  <a:pt x="15220" y="4"/>
                                  <a:pt x="15223" y="7"/>
                                  <a:pt x="15223" y="12"/>
                                </a:cubicBezTo>
                                <a:cubicBezTo>
                                  <a:pt x="15223" y="16"/>
                                  <a:pt x="15220" y="20"/>
                                  <a:pt x="15215" y="20"/>
                                </a:cubicBezTo>
                                <a:lnTo>
                                  <a:pt x="15215" y="20"/>
                                </a:lnTo>
                                <a:cubicBezTo>
                                  <a:pt x="15211" y="20"/>
                                  <a:pt x="15207" y="16"/>
                                  <a:pt x="15207" y="12"/>
                                </a:cubicBezTo>
                                <a:cubicBezTo>
                                  <a:pt x="15207" y="7"/>
                                  <a:pt x="15211" y="4"/>
                                  <a:pt x="15215" y="4"/>
                                </a:cubicBezTo>
                                <a:close/>
                                <a:moveTo>
                                  <a:pt x="15247" y="4"/>
                                </a:moveTo>
                                <a:lnTo>
                                  <a:pt x="15247" y="4"/>
                                </a:lnTo>
                                <a:cubicBezTo>
                                  <a:pt x="15252" y="4"/>
                                  <a:pt x="15255" y="7"/>
                                  <a:pt x="15255" y="12"/>
                                </a:cubicBezTo>
                                <a:cubicBezTo>
                                  <a:pt x="15255" y="16"/>
                                  <a:pt x="15252" y="20"/>
                                  <a:pt x="15247" y="20"/>
                                </a:cubicBezTo>
                                <a:lnTo>
                                  <a:pt x="15247" y="20"/>
                                </a:lnTo>
                                <a:cubicBezTo>
                                  <a:pt x="15243" y="20"/>
                                  <a:pt x="15239" y="16"/>
                                  <a:pt x="15239" y="12"/>
                                </a:cubicBezTo>
                                <a:cubicBezTo>
                                  <a:pt x="15239" y="7"/>
                                  <a:pt x="15243" y="4"/>
                                  <a:pt x="15247" y="4"/>
                                </a:cubicBezTo>
                                <a:close/>
                                <a:moveTo>
                                  <a:pt x="15279" y="4"/>
                                </a:moveTo>
                                <a:lnTo>
                                  <a:pt x="15279" y="4"/>
                                </a:lnTo>
                                <a:cubicBezTo>
                                  <a:pt x="15284" y="4"/>
                                  <a:pt x="15287" y="7"/>
                                  <a:pt x="15287" y="12"/>
                                </a:cubicBezTo>
                                <a:cubicBezTo>
                                  <a:pt x="15287" y="16"/>
                                  <a:pt x="15284" y="20"/>
                                  <a:pt x="15279" y="20"/>
                                </a:cubicBezTo>
                                <a:lnTo>
                                  <a:pt x="15279" y="20"/>
                                </a:lnTo>
                                <a:cubicBezTo>
                                  <a:pt x="15275" y="20"/>
                                  <a:pt x="15271" y="16"/>
                                  <a:pt x="15271" y="12"/>
                                </a:cubicBezTo>
                                <a:cubicBezTo>
                                  <a:pt x="15271" y="7"/>
                                  <a:pt x="15275" y="4"/>
                                  <a:pt x="15279" y="4"/>
                                </a:cubicBezTo>
                                <a:close/>
                                <a:moveTo>
                                  <a:pt x="15311" y="4"/>
                                </a:moveTo>
                                <a:lnTo>
                                  <a:pt x="15311" y="4"/>
                                </a:lnTo>
                                <a:cubicBezTo>
                                  <a:pt x="15316" y="4"/>
                                  <a:pt x="15319" y="7"/>
                                  <a:pt x="15319" y="12"/>
                                </a:cubicBezTo>
                                <a:cubicBezTo>
                                  <a:pt x="15319" y="16"/>
                                  <a:pt x="15316" y="20"/>
                                  <a:pt x="15311" y="20"/>
                                </a:cubicBezTo>
                                <a:lnTo>
                                  <a:pt x="15311" y="20"/>
                                </a:lnTo>
                                <a:cubicBezTo>
                                  <a:pt x="15307" y="20"/>
                                  <a:pt x="15303" y="16"/>
                                  <a:pt x="15303" y="12"/>
                                </a:cubicBezTo>
                                <a:cubicBezTo>
                                  <a:pt x="15303" y="7"/>
                                  <a:pt x="15307" y="4"/>
                                  <a:pt x="15311" y="4"/>
                                </a:cubicBezTo>
                                <a:close/>
                                <a:moveTo>
                                  <a:pt x="15343" y="4"/>
                                </a:moveTo>
                                <a:lnTo>
                                  <a:pt x="15343" y="4"/>
                                </a:lnTo>
                                <a:cubicBezTo>
                                  <a:pt x="15348" y="4"/>
                                  <a:pt x="15351" y="8"/>
                                  <a:pt x="15351" y="12"/>
                                </a:cubicBezTo>
                                <a:cubicBezTo>
                                  <a:pt x="15351" y="16"/>
                                  <a:pt x="15348" y="20"/>
                                  <a:pt x="15343" y="20"/>
                                </a:cubicBezTo>
                                <a:lnTo>
                                  <a:pt x="15343" y="20"/>
                                </a:lnTo>
                                <a:cubicBezTo>
                                  <a:pt x="15339" y="20"/>
                                  <a:pt x="15335" y="16"/>
                                  <a:pt x="15335" y="12"/>
                                </a:cubicBezTo>
                                <a:cubicBezTo>
                                  <a:pt x="15335" y="8"/>
                                  <a:pt x="15339" y="4"/>
                                  <a:pt x="15343" y="4"/>
                                </a:cubicBezTo>
                                <a:close/>
                                <a:moveTo>
                                  <a:pt x="15375" y="4"/>
                                </a:moveTo>
                                <a:lnTo>
                                  <a:pt x="15375" y="4"/>
                                </a:lnTo>
                                <a:cubicBezTo>
                                  <a:pt x="15380" y="4"/>
                                  <a:pt x="15383" y="8"/>
                                  <a:pt x="15383" y="12"/>
                                </a:cubicBezTo>
                                <a:cubicBezTo>
                                  <a:pt x="15383" y="16"/>
                                  <a:pt x="15380" y="20"/>
                                  <a:pt x="15375" y="20"/>
                                </a:cubicBezTo>
                                <a:lnTo>
                                  <a:pt x="15375" y="20"/>
                                </a:lnTo>
                                <a:cubicBezTo>
                                  <a:pt x="15371" y="20"/>
                                  <a:pt x="15367" y="16"/>
                                  <a:pt x="15367" y="12"/>
                                </a:cubicBezTo>
                                <a:cubicBezTo>
                                  <a:pt x="15367" y="8"/>
                                  <a:pt x="15371" y="4"/>
                                  <a:pt x="15375" y="4"/>
                                </a:cubicBezTo>
                                <a:close/>
                                <a:moveTo>
                                  <a:pt x="15407" y="4"/>
                                </a:moveTo>
                                <a:lnTo>
                                  <a:pt x="15408" y="4"/>
                                </a:lnTo>
                                <a:cubicBezTo>
                                  <a:pt x="15412" y="4"/>
                                  <a:pt x="15416" y="8"/>
                                  <a:pt x="15416" y="12"/>
                                </a:cubicBezTo>
                                <a:cubicBezTo>
                                  <a:pt x="15416" y="16"/>
                                  <a:pt x="15412" y="20"/>
                                  <a:pt x="15408" y="20"/>
                                </a:cubicBezTo>
                                <a:lnTo>
                                  <a:pt x="15407" y="20"/>
                                </a:lnTo>
                                <a:cubicBezTo>
                                  <a:pt x="15403" y="20"/>
                                  <a:pt x="15399" y="16"/>
                                  <a:pt x="15399" y="12"/>
                                </a:cubicBezTo>
                                <a:cubicBezTo>
                                  <a:pt x="15399" y="8"/>
                                  <a:pt x="15403" y="4"/>
                                  <a:pt x="15407" y="4"/>
                                </a:cubicBezTo>
                                <a:close/>
                                <a:moveTo>
                                  <a:pt x="15440" y="4"/>
                                </a:moveTo>
                                <a:lnTo>
                                  <a:pt x="15440" y="4"/>
                                </a:lnTo>
                                <a:cubicBezTo>
                                  <a:pt x="15444" y="4"/>
                                  <a:pt x="15448" y="8"/>
                                  <a:pt x="15448" y="12"/>
                                </a:cubicBezTo>
                                <a:cubicBezTo>
                                  <a:pt x="15448" y="16"/>
                                  <a:pt x="15444" y="20"/>
                                  <a:pt x="15440" y="20"/>
                                </a:cubicBezTo>
                                <a:lnTo>
                                  <a:pt x="15440" y="20"/>
                                </a:lnTo>
                                <a:cubicBezTo>
                                  <a:pt x="15435" y="20"/>
                                  <a:pt x="15432" y="16"/>
                                  <a:pt x="15432" y="12"/>
                                </a:cubicBezTo>
                                <a:cubicBezTo>
                                  <a:pt x="15432" y="8"/>
                                  <a:pt x="15435" y="4"/>
                                  <a:pt x="15440" y="4"/>
                                </a:cubicBezTo>
                                <a:close/>
                                <a:moveTo>
                                  <a:pt x="15472" y="4"/>
                                </a:moveTo>
                                <a:lnTo>
                                  <a:pt x="15472" y="4"/>
                                </a:lnTo>
                                <a:cubicBezTo>
                                  <a:pt x="15476" y="4"/>
                                  <a:pt x="15480" y="8"/>
                                  <a:pt x="15480" y="12"/>
                                </a:cubicBezTo>
                                <a:cubicBezTo>
                                  <a:pt x="15480" y="16"/>
                                  <a:pt x="15476" y="20"/>
                                  <a:pt x="15472" y="20"/>
                                </a:cubicBezTo>
                                <a:lnTo>
                                  <a:pt x="15472" y="20"/>
                                </a:lnTo>
                                <a:cubicBezTo>
                                  <a:pt x="15467" y="20"/>
                                  <a:pt x="15464" y="16"/>
                                  <a:pt x="15464" y="12"/>
                                </a:cubicBezTo>
                                <a:cubicBezTo>
                                  <a:pt x="15464" y="8"/>
                                  <a:pt x="15467" y="4"/>
                                  <a:pt x="15472" y="4"/>
                                </a:cubicBezTo>
                                <a:close/>
                                <a:moveTo>
                                  <a:pt x="15504" y="4"/>
                                </a:moveTo>
                                <a:lnTo>
                                  <a:pt x="15504" y="4"/>
                                </a:lnTo>
                                <a:cubicBezTo>
                                  <a:pt x="15508" y="4"/>
                                  <a:pt x="15512" y="8"/>
                                  <a:pt x="15512" y="12"/>
                                </a:cubicBezTo>
                                <a:cubicBezTo>
                                  <a:pt x="15512" y="16"/>
                                  <a:pt x="15508" y="20"/>
                                  <a:pt x="15504" y="20"/>
                                </a:cubicBezTo>
                                <a:lnTo>
                                  <a:pt x="15504" y="20"/>
                                </a:lnTo>
                                <a:cubicBezTo>
                                  <a:pt x="15499" y="20"/>
                                  <a:pt x="15496" y="16"/>
                                  <a:pt x="15496" y="12"/>
                                </a:cubicBezTo>
                                <a:cubicBezTo>
                                  <a:pt x="15496" y="8"/>
                                  <a:pt x="15499" y="4"/>
                                  <a:pt x="15504" y="4"/>
                                </a:cubicBezTo>
                                <a:close/>
                                <a:moveTo>
                                  <a:pt x="15536" y="4"/>
                                </a:moveTo>
                                <a:lnTo>
                                  <a:pt x="15536" y="4"/>
                                </a:lnTo>
                                <a:cubicBezTo>
                                  <a:pt x="15540" y="4"/>
                                  <a:pt x="15544" y="8"/>
                                  <a:pt x="15544" y="12"/>
                                </a:cubicBezTo>
                                <a:cubicBezTo>
                                  <a:pt x="15544" y="16"/>
                                  <a:pt x="15540" y="20"/>
                                  <a:pt x="15536" y="20"/>
                                </a:cubicBezTo>
                                <a:lnTo>
                                  <a:pt x="15536" y="20"/>
                                </a:lnTo>
                                <a:cubicBezTo>
                                  <a:pt x="15531" y="20"/>
                                  <a:pt x="15528" y="16"/>
                                  <a:pt x="15528" y="12"/>
                                </a:cubicBezTo>
                                <a:cubicBezTo>
                                  <a:pt x="15528" y="8"/>
                                  <a:pt x="15531" y="4"/>
                                  <a:pt x="15536" y="4"/>
                                </a:cubicBezTo>
                                <a:close/>
                                <a:moveTo>
                                  <a:pt x="15568" y="4"/>
                                </a:moveTo>
                                <a:lnTo>
                                  <a:pt x="15568" y="4"/>
                                </a:lnTo>
                                <a:cubicBezTo>
                                  <a:pt x="15572" y="4"/>
                                  <a:pt x="15576" y="8"/>
                                  <a:pt x="15576" y="12"/>
                                </a:cubicBezTo>
                                <a:cubicBezTo>
                                  <a:pt x="15576" y="16"/>
                                  <a:pt x="15572" y="20"/>
                                  <a:pt x="15568" y="20"/>
                                </a:cubicBezTo>
                                <a:lnTo>
                                  <a:pt x="15568" y="20"/>
                                </a:lnTo>
                                <a:cubicBezTo>
                                  <a:pt x="15563" y="20"/>
                                  <a:pt x="15560" y="16"/>
                                  <a:pt x="15560" y="12"/>
                                </a:cubicBezTo>
                                <a:cubicBezTo>
                                  <a:pt x="15560" y="8"/>
                                  <a:pt x="15563" y="4"/>
                                  <a:pt x="15568" y="4"/>
                                </a:cubicBezTo>
                                <a:close/>
                                <a:moveTo>
                                  <a:pt x="15600" y="4"/>
                                </a:moveTo>
                                <a:lnTo>
                                  <a:pt x="15600" y="4"/>
                                </a:lnTo>
                                <a:cubicBezTo>
                                  <a:pt x="15604" y="4"/>
                                  <a:pt x="15608" y="8"/>
                                  <a:pt x="15608" y="12"/>
                                </a:cubicBezTo>
                                <a:cubicBezTo>
                                  <a:pt x="15608" y="16"/>
                                  <a:pt x="15604" y="20"/>
                                  <a:pt x="15600" y="20"/>
                                </a:cubicBezTo>
                                <a:lnTo>
                                  <a:pt x="15600" y="20"/>
                                </a:lnTo>
                                <a:cubicBezTo>
                                  <a:pt x="15595" y="20"/>
                                  <a:pt x="15592" y="16"/>
                                  <a:pt x="15592" y="12"/>
                                </a:cubicBezTo>
                                <a:cubicBezTo>
                                  <a:pt x="15592" y="8"/>
                                  <a:pt x="15595" y="4"/>
                                  <a:pt x="15600" y="4"/>
                                </a:cubicBezTo>
                                <a:close/>
                                <a:moveTo>
                                  <a:pt x="15632" y="4"/>
                                </a:moveTo>
                                <a:lnTo>
                                  <a:pt x="15632" y="4"/>
                                </a:lnTo>
                                <a:cubicBezTo>
                                  <a:pt x="15636" y="4"/>
                                  <a:pt x="15640" y="8"/>
                                  <a:pt x="15640" y="12"/>
                                </a:cubicBezTo>
                                <a:cubicBezTo>
                                  <a:pt x="15640" y="16"/>
                                  <a:pt x="15636" y="20"/>
                                  <a:pt x="15632" y="20"/>
                                </a:cubicBezTo>
                                <a:lnTo>
                                  <a:pt x="15632" y="20"/>
                                </a:lnTo>
                                <a:cubicBezTo>
                                  <a:pt x="15627" y="20"/>
                                  <a:pt x="15624" y="16"/>
                                  <a:pt x="15624" y="12"/>
                                </a:cubicBezTo>
                                <a:cubicBezTo>
                                  <a:pt x="15624" y="8"/>
                                  <a:pt x="15627" y="4"/>
                                  <a:pt x="15632" y="4"/>
                                </a:cubicBezTo>
                                <a:close/>
                                <a:moveTo>
                                  <a:pt x="15664" y="4"/>
                                </a:moveTo>
                                <a:lnTo>
                                  <a:pt x="15664" y="4"/>
                                </a:lnTo>
                                <a:cubicBezTo>
                                  <a:pt x="15668" y="4"/>
                                  <a:pt x="15672" y="8"/>
                                  <a:pt x="15672" y="12"/>
                                </a:cubicBezTo>
                                <a:cubicBezTo>
                                  <a:pt x="15672" y="16"/>
                                  <a:pt x="15668" y="20"/>
                                  <a:pt x="15664" y="20"/>
                                </a:cubicBezTo>
                                <a:lnTo>
                                  <a:pt x="15664" y="20"/>
                                </a:lnTo>
                                <a:cubicBezTo>
                                  <a:pt x="15659" y="20"/>
                                  <a:pt x="15656" y="16"/>
                                  <a:pt x="15656" y="12"/>
                                </a:cubicBezTo>
                                <a:cubicBezTo>
                                  <a:pt x="15656" y="8"/>
                                  <a:pt x="15659" y="4"/>
                                  <a:pt x="15664" y="4"/>
                                </a:cubicBezTo>
                                <a:close/>
                                <a:moveTo>
                                  <a:pt x="15696" y="4"/>
                                </a:moveTo>
                                <a:lnTo>
                                  <a:pt x="15696" y="4"/>
                                </a:lnTo>
                                <a:cubicBezTo>
                                  <a:pt x="15700" y="4"/>
                                  <a:pt x="15704" y="8"/>
                                  <a:pt x="15704" y="12"/>
                                </a:cubicBezTo>
                                <a:cubicBezTo>
                                  <a:pt x="15704" y="16"/>
                                  <a:pt x="15700" y="20"/>
                                  <a:pt x="15696" y="20"/>
                                </a:cubicBezTo>
                                <a:lnTo>
                                  <a:pt x="15696" y="20"/>
                                </a:lnTo>
                                <a:cubicBezTo>
                                  <a:pt x="15691" y="20"/>
                                  <a:pt x="15688" y="16"/>
                                  <a:pt x="15688" y="12"/>
                                </a:cubicBezTo>
                                <a:cubicBezTo>
                                  <a:pt x="15688" y="8"/>
                                  <a:pt x="15691" y="4"/>
                                  <a:pt x="15696" y="4"/>
                                </a:cubicBezTo>
                                <a:close/>
                                <a:moveTo>
                                  <a:pt x="15728" y="4"/>
                                </a:moveTo>
                                <a:lnTo>
                                  <a:pt x="15728" y="4"/>
                                </a:lnTo>
                                <a:cubicBezTo>
                                  <a:pt x="15732" y="4"/>
                                  <a:pt x="15736" y="8"/>
                                  <a:pt x="15736" y="12"/>
                                </a:cubicBezTo>
                                <a:cubicBezTo>
                                  <a:pt x="15736" y="16"/>
                                  <a:pt x="15732" y="20"/>
                                  <a:pt x="15728" y="20"/>
                                </a:cubicBezTo>
                                <a:lnTo>
                                  <a:pt x="15728" y="20"/>
                                </a:lnTo>
                                <a:cubicBezTo>
                                  <a:pt x="15723" y="20"/>
                                  <a:pt x="15720" y="16"/>
                                  <a:pt x="15720" y="12"/>
                                </a:cubicBezTo>
                                <a:cubicBezTo>
                                  <a:pt x="15720" y="8"/>
                                  <a:pt x="15723" y="4"/>
                                  <a:pt x="15728" y="4"/>
                                </a:cubicBezTo>
                                <a:close/>
                                <a:moveTo>
                                  <a:pt x="15760" y="4"/>
                                </a:moveTo>
                                <a:lnTo>
                                  <a:pt x="15760" y="4"/>
                                </a:lnTo>
                                <a:cubicBezTo>
                                  <a:pt x="15764" y="4"/>
                                  <a:pt x="15768" y="8"/>
                                  <a:pt x="15768" y="12"/>
                                </a:cubicBezTo>
                                <a:cubicBezTo>
                                  <a:pt x="15768" y="16"/>
                                  <a:pt x="15764" y="20"/>
                                  <a:pt x="15760" y="20"/>
                                </a:cubicBezTo>
                                <a:lnTo>
                                  <a:pt x="15760" y="20"/>
                                </a:lnTo>
                                <a:cubicBezTo>
                                  <a:pt x="15755" y="20"/>
                                  <a:pt x="15752" y="16"/>
                                  <a:pt x="15752" y="12"/>
                                </a:cubicBezTo>
                                <a:cubicBezTo>
                                  <a:pt x="15752" y="8"/>
                                  <a:pt x="15755" y="4"/>
                                  <a:pt x="15760" y="4"/>
                                </a:cubicBezTo>
                                <a:close/>
                                <a:moveTo>
                                  <a:pt x="15792" y="4"/>
                                </a:moveTo>
                                <a:lnTo>
                                  <a:pt x="15792" y="4"/>
                                </a:lnTo>
                                <a:cubicBezTo>
                                  <a:pt x="15796" y="4"/>
                                  <a:pt x="15800" y="8"/>
                                  <a:pt x="15800" y="12"/>
                                </a:cubicBezTo>
                                <a:cubicBezTo>
                                  <a:pt x="15800" y="16"/>
                                  <a:pt x="15796" y="20"/>
                                  <a:pt x="15792" y="20"/>
                                </a:cubicBezTo>
                                <a:lnTo>
                                  <a:pt x="15792" y="20"/>
                                </a:lnTo>
                                <a:cubicBezTo>
                                  <a:pt x="15787" y="20"/>
                                  <a:pt x="15784" y="16"/>
                                  <a:pt x="15784" y="12"/>
                                </a:cubicBezTo>
                                <a:cubicBezTo>
                                  <a:pt x="15784" y="8"/>
                                  <a:pt x="15787" y="4"/>
                                  <a:pt x="15792" y="4"/>
                                </a:cubicBezTo>
                                <a:close/>
                                <a:moveTo>
                                  <a:pt x="15824" y="4"/>
                                </a:moveTo>
                                <a:lnTo>
                                  <a:pt x="15824" y="4"/>
                                </a:lnTo>
                                <a:cubicBezTo>
                                  <a:pt x="15828" y="4"/>
                                  <a:pt x="15832" y="8"/>
                                  <a:pt x="15832" y="12"/>
                                </a:cubicBezTo>
                                <a:cubicBezTo>
                                  <a:pt x="15832" y="16"/>
                                  <a:pt x="15828" y="20"/>
                                  <a:pt x="15824" y="20"/>
                                </a:cubicBezTo>
                                <a:lnTo>
                                  <a:pt x="15824" y="20"/>
                                </a:lnTo>
                                <a:cubicBezTo>
                                  <a:pt x="15819" y="20"/>
                                  <a:pt x="15816" y="16"/>
                                  <a:pt x="15816" y="12"/>
                                </a:cubicBezTo>
                                <a:cubicBezTo>
                                  <a:pt x="15816" y="8"/>
                                  <a:pt x="15819" y="4"/>
                                  <a:pt x="15824" y="4"/>
                                </a:cubicBezTo>
                                <a:close/>
                                <a:moveTo>
                                  <a:pt x="15856" y="4"/>
                                </a:moveTo>
                                <a:lnTo>
                                  <a:pt x="15856" y="4"/>
                                </a:lnTo>
                                <a:cubicBezTo>
                                  <a:pt x="15860" y="4"/>
                                  <a:pt x="15864" y="8"/>
                                  <a:pt x="15864" y="12"/>
                                </a:cubicBezTo>
                                <a:cubicBezTo>
                                  <a:pt x="15864" y="16"/>
                                  <a:pt x="15860" y="20"/>
                                  <a:pt x="15856" y="20"/>
                                </a:cubicBezTo>
                                <a:lnTo>
                                  <a:pt x="15856" y="20"/>
                                </a:lnTo>
                                <a:cubicBezTo>
                                  <a:pt x="15851" y="20"/>
                                  <a:pt x="15848" y="16"/>
                                  <a:pt x="15848" y="12"/>
                                </a:cubicBezTo>
                                <a:cubicBezTo>
                                  <a:pt x="15848" y="8"/>
                                  <a:pt x="15851" y="4"/>
                                  <a:pt x="15856" y="4"/>
                                </a:cubicBezTo>
                                <a:close/>
                                <a:moveTo>
                                  <a:pt x="15888" y="4"/>
                                </a:moveTo>
                                <a:lnTo>
                                  <a:pt x="15888" y="4"/>
                                </a:lnTo>
                                <a:cubicBezTo>
                                  <a:pt x="15892" y="4"/>
                                  <a:pt x="15896" y="8"/>
                                  <a:pt x="15896" y="12"/>
                                </a:cubicBezTo>
                                <a:cubicBezTo>
                                  <a:pt x="15896" y="16"/>
                                  <a:pt x="15892" y="20"/>
                                  <a:pt x="15888" y="20"/>
                                </a:cubicBezTo>
                                <a:lnTo>
                                  <a:pt x="15888" y="20"/>
                                </a:lnTo>
                                <a:cubicBezTo>
                                  <a:pt x="15883" y="20"/>
                                  <a:pt x="15880" y="16"/>
                                  <a:pt x="15880" y="12"/>
                                </a:cubicBezTo>
                                <a:cubicBezTo>
                                  <a:pt x="15880" y="8"/>
                                  <a:pt x="15883" y="4"/>
                                  <a:pt x="15888" y="4"/>
                                </a:cubicBezTo>
                                <a:close/>
                                <a:moveTo>
                                  <a:pt x="15920" y="4"/>
                                </a:moveTo>
                                <a:lnTo>
                                  <a:pt x="15920" y="4"/>
                                </a:lnTo>
                                <a:cubicBezTo>
                                  <a:pt x="15924" y="4"/>
                                  <a:pt x="15928" y="8"/>
                                  <a:pt x="15928" y="12"/>
                                </a:cubicBezTo>
                                <a:cubicBezTo>
                                  <a:pt x="15928" y="16"/>
                                  <a:pt x="15924" y="20"/>
                                  <a:pt x="15920" y="20"/>
                                </a:cubicBezTo>
                                <a:lnTo>
                                  <a:pt x="15920" y="20"/>
                                </a:lnTo>
                                <a:cubicBezTo>
                                  <a:pt x="15915" y="20"/>
                                  <a:pt x="15912" y="16"/>
                                  <a:pt x="15912" y="12"/>
                                </a:cubicBezTo>
                                <a:cubicBezTo>
                                  <a:pt x="15912" y="8"/>
                                  <a:pt x="15915" y="4"/>
                                  <a:pt x="15920" y="4"/>
                                </a:cubicBezTo>
                                <a:close/>
                                <a:moveTo>
                                  <a:pt x="15952" y="4"/>
                                </a:moveTo>
                                <a:lnTo>
                                  <a:pt x="15952" y="4"/>
                                </a:lnTo>
                                <a:cubicBezTo>
                                  <a:pt x="15956" y="4"/>
                                  <a:pt x="15960" y="8"/>
                                  <a:pt x="15960" y="12"/>
                                </a:cubicBezTo>
                                <a:cubicBezTo>
                                  <a:pt x="15960" y="17"/>
                                  <a:pt x="15956" y="20"/>
                                  <a:pt x="15952" y="20"/>
                                </a:cubicBezTo>
                                <a:lnTo>
                                  <a:pt x="15952" y="20"/>
                                </a:lnTo>
                                <a:cubicBezTo>
                                  <a:pt x="15947" y="20"/>
                                  <a:pt x="15944" y="17"/>
                                  <a:pt x="15944" y="12"/>
                                </a:cubicBezTo>
                                <a:cubicBezTo>
                                  <a:pt x="15944" y="8"/>
                                  <a:pt x="15947" y="4"/>
                                  <a:pt x="15952" y="4"/>
                                </a:cubicBezTo>
                                <a:close/>
                                <a:moveTo>
                                  <a:pt x="15984" y="4"/>
                                </a:moveTo>
                                <a:lnTo>
                                  <a:pt x="15984" y="4"/>
                                </a:lnTo>
                                <a:cubicBezTo>
                                  <a:pt x="15988" y="4"/>
                                  <a:pt x="15992" y="8"/>
                                  <a:pt x="15992" y="12"/>
                                </a:cubicBezTo>
                                <a:cubicBezTo>
                                  <a:pt x="15992" y="17"/>
                                  <a:pt x="15988" y="20"/>
                                  <a:pt x="15984" y="20"/>
                                </a:cubicBezTo>
                                <a:lnTo>
                                  <a:pt x="15984" y="20"/>
                                </a:lnTo>
                                <a:cubicBezTo>
                                  <a:pt x="15979" y="20"/>
                                  <a:pt x="15976" y="17"/>
                                  <a:pt x="15976" y="12"/>
                                </a:cubicBezTo>
                                <a:cubicBezTo>
                                  <a:pt x="15976" y="8"/>
                                  <a:pt x="15979" y="4"/>
                                  <a:pt x="15984" y="4"/>
                                </a:cubicBezTo>
                                <a:close/>
                                <a:moveTo>
                                  <a:pt x="16016" y="4"/>
                                </a:moveTo>
                                <a:lnTo>
                                  <a:pt x="16016" y="4"/>
                                </a:lnTo>
                                <a:cubicBezTo>
                                  <a:pt x="16020" y="4"/>
                                  <a:pt x="16024" y="8"/>
                                  <a:pt x="16024" y="12"/>
                                </a:cubicBezTo>
                                <a:cubicBezTo>
                                  <a:pt x="16024" y="17"/>
                                  <a:pt x="16020" y="20"/>
                                  <a:pt x="16016" y="20"/>
                                </a:cubicBezTo>
                                <a:lnTo>
                                  <a:pt x="16016" y="20"/>
                                </a:lnTo>
                                <a:cubicBezTo>
                                  <a:pt x="16011" y="20"/>
                                  <a:pt x="16008" y="17"/>
                                  <a:pt x="16008" y="12"/>
                                </a:cubicBezTo>
                                <a:cubicBezTo>
                                  <a:pt x="16008" y="8"/>
                                  <a:pt x="16011" y="4"/>
                                  <a:pt x="16016" y="4"/>
                                </a:cubicBezTo>
                                <a:close/>
                                <a:moveTo>
                                  <a:pt x="16048" y="4"/>
                                </a:moveTo>
                                <a:lnTo>
                                  <a:pt x="16048" y="4"/>
                                </a:lnTo>
                                <a:cubicBezTo>
                                  <a:pt x="16052" y="4"/>
                                  <a:pt x="16056" y="8"/>
                                  <a:pt x="16056" y="12"/>
                                </a:cubicBezTo>
                                <a:cubicBezTo>
                                  <a:pt x="16056" y="17"/>
                                  <a:pt x="16052" y="20"/>
                                  <a:pt x="16048" y="20"/>
                                </a:cubicBezTo>
                                <a:lnTo>
                                  <a:pt x="16048" y="20"/>
                                </a:lnTo>
                                <a:cubicBezTo>
                                  <a:pt x="16043" y="20"/>
                                  <a:pt x="16040" y="17"/>
                                  <a:pt x="16040" y="12"/>
                                </a:cubicBezTo>
                                <a:cubicBezTo>
                                  <a:pt x="16040" y="8"/>
                                  <a:pt x="16043" y="4"/>
                                  <a:pt x="16048" y="4"/>
                                </a:cubicBezTo>
                                <a:close/>
                                <a:moveTo>
                                  <a:pt x="16080" y="4"/>
                                </a:moveTo>
                                <a:lnTo>
                                  <a:pt x="16080" y="4"/>
                                </a:lnTo>
                                <a:cubicBezTo>
                                  <a:pt x="16084" y="4"/>
                                  <a:pt x="16088" y="8"/>
                                  <a:pt x="16088" y="12"/>
                                </a:cubicBezTo>
                                <a:cubicBezTo>
                                  <a:pt x="16088" y="17"/>
                                  <a:pt x="16084" y="20"/>
                                  <a:pt x="16080" y="20"/>
                                </a:cubicBezTo>
                                <a:lnTo>
                                  <a:pt x="16080" y="20"/>
                                </a:lnTo>
                                <a:cubicBezTo>
                                  <a:pt x="16075" y="20"/>
                                  <a:pt x="16072" y="17"/>
                                  <a:pt x="16072" y="12"/>
                                </a:cubicBezTo>
                                <a:cubicBezTo>
                                  <a:pt x="16072" y="8"/>
                                  <a:pt x="16075" y="4"/>
                                  <a:pt x="16080" y="4"/>
                                </a:cubicBezTo>
                                <a:close/>
                                <a:moveTo>
                                  <a:pt x="16112" y="4"/>
                                </a:moveTo>
                                <a:lnTo>
                                  <a:pt x="16112" y="4"/>
                                </a:lnTo>
                                <a:cubicBezTo>
                                  <a:pt x="16116" y="4"/>
                                  <a:pt x="16120" y="8"/>
                                  <a:pt x="16120" y="12"/>
                                </a:cubicBezTo>
                                <a:cubicBezTo>
                                  <a:pt x="16120" y="17"/>
                                  <a:pt x="16116" y="20"/>
                                  <a:pt x="16112" y="20"/>
                                </a:cubicBezTo>
                                <a:lnTo>
                                  <a:pt x="16112" y="20"/>
                                </a:lnTo>
                                <a:cubicBezTo>
                                  <a:pt x="16107" y="20"/>
                                  <a:pt x="16104" y="17"/>
                                  <a:pt x="16104" y="12"/>
                                </a:cubicBezTo>
                                <a:cubicBezTo>
                                  <a:pt x="16104" y="8"/>
                                  <a:pt x="16107" y="4"/>
                                  <a:pt x="16112" y="4"/>
                                </a:cubicBezTo>
                                <a:close/>
                                <a:moveTo>
                                  <a:pt x="16144" y="4"/>
                                </a:moveTo>
                                <a:lnTo>
                                  <a:pt x="16144" y="4"/>
                                </a:lnTo>
                                <a:cubicBezTo>
                                  <a:pt x="16148" y="4"/>
                                  <a:pt x="16152" y="8"/>
                                  <a:pt x="16152" y="12"/>
                                </a:cubicBezTo>
                                <a:cubicBezTo>
                                  <a:pt x="16152" y="17"/>
                                  <a:pt x="16148" y="20"/>
                                  <a:pt x="16144" y="20"/>
                                </a:cubicBezTo>
                                <a:lnTo>
                                  <a:pt x="16144" y="20"/>
                                </a:lnTo>
                                <a:cubicBezTo>
                                  <a:pt x="16139" y="20"/>
                                  <a:pt x="16136" y="17"/>
                                  <a:pt x="16136" y="12"/>
                                </a:cubicBezTo>
                                <a:cubicBezTo>
                                  <a:pt x="16136" y="8"/>
                                  <a:pt x="16139" y="4"/>
                                  <a:pt x="16144" y="4"/>
                                </a:cubicBezTo>
                                <a:close/>
                                <a:moveTo>
                                  <a:pt x="16176" y="4"/>
                                </a:moveTo>
                                <a:lnTo>
                                  <a:pt x="16176" y="4"/>
                                </a:lnTo>
                                <a:cubicBezTo>
                                  <a:pt x="16180" y="4"/>
                                  <a:pt x="16184" y="8"/>
                                  <a:pt x="16184" y="12"/>
                                </a:cubicBezTo>
                                <a:cubicBezTo>
                                  <a:pt x="16184" y="17"/>
                                  <a:pt x="16180" y="20"/>
                                  <a:pt x="16176" y="20"/>
                                </a:cubicBezTo>
                                <a:lnTo>
                                  <a:pt x="16176" y="20"/>
                                </a:lnTo>
                                <a:cubicBezTo>
                                  <a:pt x="16171" y="20"/>
                                  <a:pt x="16168" y="17"/>
                                  <a:pt x="16168" y="12"/>
                                </a:cubicBezTo>
                                <a:cubicBezTo>
                                  <a:pt x="16168" y="8"/>
                                  <a:pt x="16171" y="4"/>
                                  <a:pt x="16176" y="4"/>
                                </a:cubicBezTo>
                                <a:close/>
                                <a:moveTo>
                                  <a:pt x="16208" y="4"/>
                                </a:moveTo>
                                <a:lnTo>
                                  <a:pt x="16208" y="4"/>
                                </a:lnTo>
                                <a:cubicBezTo>
                                  <a:pt x="16212" y="4"/>
                                  <a:pt x="16216" y="8"/>
                                  <a:pt x="16216" y="12"/>
                                </a:cubicBezTo>
                                <a:cubicBezTo>
                                  <a:pt x="16216" y="17"/>
                                  <a:pt x="16212" y="20"/>
                                  <a:pt x="16208" y="20"/>
                                </a:cubicBezTo>
                                <a:lnTo>
                                  <a:pt x="16208" y="20"/>
                                </a:lnTo>
                                <a:cubicBezTo>
                                  <a:pt x="16204" y="20"/>
                                  <a:pt x="16200" y="17"/>
                                  <a:pt x="16200" y="12"/>
                                </a:cubicBezTo>
                                <a:cubicBezTo>
                                  <a:pt x="16200" y="8"/>
                                  <a:pt x="16204" y="4"/>
                                  <a:pt x="16208" y="4"/>
                                </a:cubicBezTo>
                                <a:close/>
                                <a:moveTo>
                                  <a:pt x="16240" y="4"/>
                                </a:moveTo>
                                <a:lnTo>
                                  <a:pt x="16240" y="4"/>
                                </a:lnTo>
                                <a:cubicBezTo>
                                  <a:pt x="16244" y="4"/>
                                  <a:pt x="16248" y="8"/>
                                  <a:pt x="16248" y="12"/>
                                </a:cubicBezTo>
                                <a:cubicBezTo>
                                  <a:pt x="16248" y="17"/>
                                  <a:pt x="16244" y="20"/>
                                  <a:pt x="16240" y="20"/>
                                </a:cubicBezTo>
                                <a:lnTo>
                                  <a:pt x="16240" y="20"/>
                                </a:lnTo>
                                <a:cubicBezTo>
                                  <a:pt x="16236" y="20"/>
                                  <a:pt x="16232" y="17"/>
                                  <a:pt x="16232" y="12"/>
                                </a:cubicBezTo>
                                <a:cubicBezTo>
                                  <a:pt x="16232" y="8"/>
                                  <a:pt x="16236" y="4"/>
                                  <a:pt x="16240" y="4"/>
                                </a:cubicBezTo>
                                <a:close/>
                                <a:moveTo>
                                  <a:pt x="16272" y="4"/>
                                </a:moveTo>
                                <a:lnTo>
                                  <a:pt x="16272" y="4"/>
                                </a:lnTo>
                                <a:cubicBezTo>
                                  <a:pt x="16276" y="4"/>
                                  <a:pt x="16280" y="8"/>
                                  <a:pt x="16280" y="12"/>
                                </a:cubicBezTo>
                                <a:cubicBezTo>
                                  <a:pt x="16280" y="17"/>
                                  <a:pt x="16276" y="20"/>
                                  <a:pt x="16272" y="20"/>
                                </a:cubicBezTo>
                                <a:lnTo>
                                  <a:pt x="16272" y="20"/>
                                </a:lnTo>
                                <a:cubicBezTo>
                                  <a:pt x="16268" y="20"/>
                                  <a:pt x="16264" y="17"/>
                                  <a:pt x="16264" y="12"/>
                                </a:cubicBezTo>
                                <a:cubicBezTo>
                                  <a:pt x="16264" y="8"/>
                                  <a:pt x="16268" y="4"/>
                                  <a:pt x="16272" y="4"/>
                                </a:cubicBezTo>
                                <a:close/>
                                <a:moveTo>
                                  <a:pt x="16304" y="4"/>
                                </a:moveTo>
                                <a:lnTo>
                                  <a:pt x="16304" y="4"/>
                                </a:lnTo>
                                <a:cubicBezTo>
                                  <a:pt x="16308" y="4"/>
                                  <a:pt x="16312" y="8"/>
                                  <a:pt x="16312" y="12"/>
                                </a:cubicBezTo>
                                <a:cubicBezTo>
                                  <a:pt x="16312" y="17"/>
                                  <a:pt x="16308" y="20"/>
                                  <a:pt x="16304" y="20"/>
                                </a:cubicBezTo>
                                <a:lnTo>
                                  <a:pt x="16304" y="20"/>
                                </a:lnTo>
                                <a:cubicBezTo>
                                  <a:pt x="16300" y="20"/>
                                  <a:pt x="16296" y="17"/>
                                  <a:pt x="16296" y="12"/>
                                </a:cubicBezTo>
                                <a:cubicBezTo>
                                  <a:pt x="16296" y="8"/>
                                  <a:pt x="16300" y="4"/>
                                  <a:pt x="16304" y="4"/>
                                </a:cubicBezTo>
                                <a:close/>
                                <a:moveTo>
                                  <a:pt x="16336" y="4"/>
                                </a:moveTo>
                                <a:lnTo>
                                  <a:pt x="16336" y="4"/>
                                </a:lnTo>
                                <a:cubicBezTo>
                                  <a:pt x="16340" y="4"/>
                                  <a:pt x="16344" y="8"/>
                                  <a:pt x="16344" y="12"/>
                                </a:cubicBezTo>
                                <a:cubicBezTo>
                                  <a:pt x="16344" y="17"/>
                                  <a:pt x="16340" y="20"/>
                                  <a:pt x="16336" y="20"/>
                                </a:cubicBezTo>
                                <a:lnTo>
                                  <a:pt x="16336" y="20"/>
                                </a:lnTo>
                                <a:cubicBezTo>
                                  <a:pt x="16332" y="20"/>
                                  <a:pt x="16328" y="17"/>
                                  <a:pt x="16328" y="12"/>
                                </a:cubicBezTo>
                                <a:cubicBezTo>
                                  <a:pt x="16328" y="8"/>
                                  <a:pt x="16332" y="4"/>
                                  <a:pt x="16336" y="4"/>
                                </a:cubicBezTo>
                                <a:close/>
                                <a:moveTo>
                                  <a:pt x="16368" y="4"/>
                                </a:moveTo>
                                <a:lnTo>
                                  <a:pt x="16368" y="4"/>
                                </a:lnTo>
                                <a:cubicBezTo>
                                  <a:pt x="16372" y="4"/>
                                  <a:pt x="16376" y="8"/>
                                  <a:pt x="16376" y="12"/>
                                </a:cubicBezTo>
                                <a:cubicBezTo>
                                  <a:pt x="16376" y="17"/>
                                  <a:pt x="16372" y="20"/>
                                  <a:pt x="16368" y="20"/>
                                </a:cubicBezTo>
                                <a:lnTo>
                                  <a:pt x="16368" y="20"/>
                                </a:lnTo>
                                <a:cubicBezTo>
                                  <a:pt x="16364" y="20"/>
                                  <a:pt x="16360" y="17"/>
                                  <a:pt x="16360" y="12"/>
                                </a:cubicBezTo>
                                <a:cubicBezTo>
                                  <a:pt x="16360" y="8"/>
                                  <a:pt x="16364" y="4"/>
                                  <a:pt x="16368" y="4"/>
                                </a:cubicBezTo>
                                <a:close/>
                                <a:moveTo>
                                  <a:pt x="16400" y="4"/>
                                </a:moveTo>
                                <a:lnTo>
                                  <a:pt x="16400" y="4"/>
                                </a:lnTo>
                                <a:cubicBezTo>
                                  <a:pt x="16404" y="4"/>
                                  <a:pt x="16408" y="8"/>
                                  <a:pt x="16408" y="12"/>
                                </a:cubicBezTo>
                                <a:cubicBezTo>
                                  <a:pt x="16408" y="17"/>
                                  <a:pt x="16404" y="20"/>
                                  <a:pt x="16400" y="20"/>
                                </a:cubicBezTo>
                                <a:lnTo>
                                  <a:pt x="16400" y="20"/>
                                </a:lnTo>
                                <a:cubicBezTo>
                                  <a:pt x="16396" y="20"/>
                                  <a:pt x="16392" y="17"/>
                                  <a:pt x="16392" y="12"/>
                                </a:cubicBezTo>
                                <a:cubicBezTo>
                                  <a:pt x="16392" y="8"/>
                                  <a:pt x="16396" y="4"/>
                                  <a:pt x="16400" y="4"/>
                                </a:cubicBezTo>
                                <a:close/>
                                <a:moveTo>
                                  <a:pt x="16432" y="4"/>
                                </a:moveTo>
                                <a:lnTo>
                                  <a:pt x="16432" y="4"/>
                                </a:lnTo>
                                <a:cubicBezTo>
                                  <a:pt x="16436" y="4"/>
                                  <a:pt x="16440" y="8"/>
                                  <a:pt x="16440" y="12"/>
                                </a:cubicBezTo>
                                <a:cubicBezTo>
                                  <a:pt x="16440" y="17"/>
                                  <a:pt x="16436" y="20"/>
                                  <a:pt x="16432" y="20"/>
                                </a:cubicBezTo>
                                <a:lnTo>
                                  <a:pt x="16432" y="20"/>
                                </a:lnTo>
                                <a:cubicBezTo>
                                  <a:pt x="16428" y="20"/>
                                  <a:pt x="16424" y="17"/>
                                  <a:pt x="16424" y="12"/>
                                </a:cubicBezTo>
                                <a:cubicBezTo>
                                  <a:pt x="16424" y="8"/>
                                  <a:pt x="16428" y="4"/>
                                  <a:pt x="16432" y="4"/>
                                </a:cubicBezTo>
                                <a:close/>
                                <a:moveTo>
                                  <a:pt x="16464" y="4"/>
                                </a:moveTo>
                                <a:lnTo>
                                  <a:pt x="16464" y="4"/>
                                </a:lnTo>
                                <a:cubicBezTo>
                                  <a:pt x="16468" y="4"/>
                                  <a:pt x="16472" y="8"/>
                                  <a:pt x="16472" y="12"/>
                                </a:cubicBezTo>
                                <a:cubicBezTo>
                                  <a:pt x="16472" y="17"/>
                                  <a:pt x="16468" y="20"/>
                                  <a:pt x="16464" y="20"/>
                                </a:cubicBezTo>
                                <a:lnTo>
                                  <a:pt x="16464" y="20"/>
                                </a:lnTo>
                                <a:cubicBezTo>
                                  <a:pt x="16460" y="20"/>
                                  <a:pt x="16456" y="17"/>
                                  <a:pt x="16456" y="12"/>
                                </a:cubicBezTo>
                                <a:cubicBezTo>
                                  <a:pt x="16456" y="8"/>
                                  <a:pt x="16460" y="4"/>
                                  <a:pt x="16464" y="4"/>
                                </a:cubicBezTo>
                                <a:close/>
                                <a:moveTo>
                                  <a:pt x="16496" y="4"/>
                                </a:moveTo>
                                <a:lnTo>
                                  <a:pt x="16496" y="4"/>
                                </a:lnTo>
                                <a:cubicBezTo>
                                  <a:pt x="16501" y="4"/>
                                  <a:pt x="16504" y="8"/>
                                  <a:pt x="16504" y="12"/>
                                </a:cubicBezTo>
                                <a:cubicBezTo>
                                  <a:pt x="16504" y="17"/>
                                  <a:pt x="16501" y="20"/>
                                  <a:pt x="16496" y="20"/>
                                </a:cubicBezTo>
                                <a:lnTo>
                                  <a:pt x="16496" y="20"/>
                                </a:lnTo>
                                <a:cubicBezTo>
                                  <a:pt x="16492" y="20"/>
                                  <a:pt x="16488" y="17"/>
                                  <a:pt x="16488" y="12"/>
                                </a:cubicBezTo>
                                <a:cubicBezTo>
                                  <a:pt x="16488" y="8"/>
                                  <a:pt x="16492" y="4"/>
                                  <a:pt x="16496" y="4"/>
                                </a:cubicBezTo>
                                <a:close/>
                                <a:moveTo>
                                  <a:pt x="16528" y="4"/>
                                </a:moveTo>
                                <a:lnTo>
                                  <a:pt x="16528" y="4"/>
                                </a:lnTo>
                                <a:cubicBezTo>
                                  <a:pt x="16533" y="4"/>
                                  <a:pt x="16536" y="8"/>
                                  <a:pt x="16536" y="12"/>
                                </a:cubicBezTo>
                                <a:cubicBezTo>
                                  <a:pt x="16536" y="17"/>
                                  <a:pt x="16533" y="20"/>
                                  <a:pt x="16528" y="20"/>
                                </a:cubicBezTo>
                                <a:lnTo>
                                  <a:pt x="16528" y="20"/>
                                </a:lnTo>
                                <a:cubicBezTo>
                                  <a:pt x="16524" y="20"/>
                                  <a:pt x="16520" y="17"/>
                                  <a:pt x="16520" y="12"/>
                                </a:cubicBezTo>
                                <a:cubicBezTo>
                                  <a:pt x="16520" y="8"/>
                                  <a:pt x="16524" y="4"/>
                                  <a:pt x="16528" y="4"/>
                                </a:cubicBezTo>
                                <a:close/>
                                <a:moveTo>
                                  <a:pt x="16560" y="4"/>
                                </a:moveTo>
                                <a:lnTo>
                                  <a:pt x="16560" y="4"/>
                                </a:lnTo>
                                <a:cubicBezTo>
                                  <a:pt x="16565" y="4"/>
                                  <a:pt x="16568" y="8"/>
                                  <a:pt x="16568" y="12"/>
                                </a:cubicBezTo>
                                <a:cubicBezTo>
                                  <a:pt x="16568" y="17"/>
                                  <a:pt x="16565" y="20"/>
                                  <a:pt x="16560" y="20"/>
                                </a:cubicBezTo>
                                <a:lnTo>
                                  <a:pt x="16560" y="20"/>
                                </a:lnTo>
                                <a:cubicBezTo>
                                  <a:pt x="16556" y="20"/>
                                  <a:pt x="16552" y="17"/>
                                  <a:pt x="16552" y="12"/>
                                </a:cubicBezTo>
                                <a:cubicBezTo>
                                  <a:pt x="16552" y="8"/>
                                  <a:pt x="16556" y="4"/>
                                  <a:pt x="16560" y="4"/>
                                </a:cubicBezTo>
                                <a:close/>
                                <a:moveTo>
                                  <a:pt x="16592" y="4"/>
                                </a:moveTo>
                                <a:lnTo>
                                  <a:pt x="16592" y="4"/>
                                </a:lnTo>
                                <a:cubicBezTo>
                                  <a:pt x="16597" y="4"/>
                                  <a:pt x="16600" y="8"/>
                                  <a:pt x="16600" y="12"/>
                                </a:cubicBezTo>
                                <a:cubicBezTo>
                                  <a:pt x="16600" y="17"/>
                                  <a:pt x="16597" y="20"/>
                                  <a:pt x="16592" y="20"/>
                                </a:cubicBezTo>
                                <a:lnTo>
                                  <a:pt x="16592" y="20"/>
                                </a:lnTo>
                                <a:cubicBezTo>
                                  <a:pt x="16588" y="20"/>
                                  <a:pt x="16584" y="17"/>
                                  <a:pt x="16584" y="12"/>
                                </a:cubicBezTo>
                                <a:cubicBezTo>
                                  <a:pt x="16584" y="8"/>
                                  <a:pt x="16588" y="4"/>
                                  <a:pt x="16592" y="4"/>
                                </a:cubicBezTo>
                                <a:close/>
                                <a:moveTo>
                                  <a:pt x="16624" y="4"/>
                                </a:moveTo>
                                <a:lnTo>
                                  <a:pt x="16624" y="4"/>
                                </a:lnTo>
                                <a:cubicBezTo>
                                  <a:pt x="16629" y="4"/>
                                  <a:pt x="16632" y="8"/>
                                  <a:pt x="16632" y="12"/>
                                </a:cubicBezTo>
                                <a:cubicBezTo>
                                  <a:pt x="16632" y="17"/>
                                  <a:pt x="16629" y="20"/>
                                  <a:pt x="16624" y="20"/>
                                </a:cubicBezTo>
                                <a:lnTo>
                                  <a:pt x="16624" y="20"/>
                                </a:lnTo>
                                <a:cubicBezTo>
                                  <a:pt x="16620" y="20"/>
                                  <a:pt x="16616" y="17"/>
                                  <a:pt x="16616" y="12"/>
                                </a:cubicBezTo>
                                <a:cubicBezTo>
                                  <a:pt x="16616" y="8"/>
                                  <a:pt x="16620" y="4"/>
                                  <a:pt x="16624" y="4"/>
                                </a:cubicBezTo>
                                <a:close/>
                                <a:moveTo>
                                  <a:pt x="16656" y="4"/>
                                </a:moveTo>
                                <a:lnTo>
                                  <a:pt x="16656" y="4"/>
                                </a:lnTo>
                                <a:cubicBezTo>
                                  <a:pt x="16661" y="4"/>
                                  <a:pt x="16664" y="8"/>
                                  <a:pt x="16664" y="12"/>
                                </a:cubicBezTo>
                                <a:cubicBezTo>
                                  <a:pt x="16664" y="17"/>
                                  <a:pt x="16661" y="20"/>
                                  <a:pt x="16656" y="20"/>
                                </a:cubicBezTo>
                                <a:lnTo>
                                  <a:pt x="16656" y="20"/>
                                </a:lnTo>
                                <a:cubicBezTo>
                                  <a:pt x="16652" y="20"/>
                                  <a:pt x="16648" y="17"/>
                                  <a:pt x="16648" y="12"/>
                                </a:cubicBezTo>
                                <a:cubicBezTo>
                                  <a:pt x="16648" y="8"/>
                                  <a:pt x="16652" y="4"/>
                                  <a:pt x="16656" y="4"/>
                                </a:cubicBezTo>
                                <a:close/>
                                <a:moveTo>
                                  <a:pt x="16688" y="4"/>
                                </a:moveTo>
                                <a:lnTo>
                                  <a:pt x="16688" y="4"/>
                                </a:lnTo>
                                <a:cubicBezTo>
                                  <a:pt x="16693" y="4"/>
                                  <a:pt x="16696" y="8"/>
                                  <a:pt x="16696" y="12"/>
                                </a:cubicBezTo>
                                <a:cubicBezTo>
                                  <a:pt x="16696" y="17"/>
                                  <a:pt x="16693" y="20"/>
                                  <a:pt x="16688" y="20"/>
                                </a:cubicBezTo>
                                <a:lnTo>
                                  <a:pt x="16688" y="20"/>
                                </a:lnTo>
                                <a:cubicBezTo>
                                  <a:pt x="16684" y="20"/>
                                  <a:pt x="16680" y="17"/>
                                  <a:pt x="16680" y="12"/>
                                </a:cubicBezTo>
                                <a:cubicBezTo>
                                  <a:pt x="16680" y="8"/>
                                  <a:pt x="16684" y="4"/>
                                  <a:pt x="16688" y="4"/>
                                </a:cubicBezTo>
                                <a:close/>
                                <a:moveTo>
                                  <a:pt x="16720" y="4"/>
                                </a:moveTo>
                                <a:lnTo>
                                  <a:pt x="16720" y="4"/>
                                </a:lnTo>
                                <a:cubicBezTo>
                                  <a:pt x="16725" y="4"/>
                                  <a:pt x="16728" y="8"/>
                                  <a:pt x="16728" y="12"/>
                                </a:cubicBezTo>
                                <a:cubicBezTo>
                                  <a:pt x="16728" y="17"/>
                                  <a:pt x="16725" y="20"/>
                                  <a:pt x="16720" y="20"/>
                                </a:cubicBezTo>
                                <a:lnTo>
                                  <a:pt x="16720" y="20"/>
                                </a:lnTo>
                                <a:cubicBezTo>
                                  <a:pt x="16716" y="20"/>
                                  <a:pt x="16712" y="17"/>
                                  <a:pt x="16712" y="12"/>
                                </a:cubicBezTo>
                                <a:cubicBezTo>
                                  <a:pt x="16712" y="8"/>
                                  <a:pt x="16716" y="4"/>
                                  <a:pt x="16720" y="4"/>
                                </a:cubicBezTo>
                                <a:close/>
                                <a:moveTo>
                                  <a:pt x="16752" y="4"/>
                                </a:moveTo>
                                <a:lnTo>
                                  <a:pt x="16752" y="4"/>
                                </a:lnTo>
                                <a:cubicBezTo>
                                  <a:pt x="16757" y="4"/>
                                  <a:pt x="16760" y="8"/>
                                  <a:pt x="16760" y="12"/>
                                </a:cubicBezTo>
                                <a:cubicBezTo>
                                  <a:pt x="16760" y="17"/>
                                  <a:pt x="16757" y="20"/>
                                  <a:pt x="16752" y="20"/>
                                </a:cubicBezTo>
                                <a:lnTo>
                                  <a:pt x="16752" y="20"/>
                                </a:lnTo>
                                <a:cubicBezTo>
                                  <a:pt x="16748" y="20"/>
                                  <a:pt x="16744" y="17"/>
                                  <a:pt x="16744" y="12"/>
                                </a:cubicBezTo>
                                <a:cubicBezTo>
                                  <a:pt x="16744" y="8"/>
                                  <a:pt x="16748" y="4"/>
                                  <a:pt x="16752" y="4"/>
                                </a:cubicBezTo>
                                <a:close/>
                                <a:moveTo>
                                  <a:pt x="16784" y="4"/>
                                </a:moveTo>
                                <a:lnTo>
                                  <a:pt x="16784" y="4"/>
                                </a:lnTo>
                                <a:cubicBezTo>
                                  <a:pt x="16789" y="4"/>
                                  <a:pt x="16792" y="8"/>
                                  <a:pt x="16792" y="12"/>
                                </a:cubicBezTo>
                                <a:cubicBezTo>
                                  <a:pt x="16792" y="17"/>
                                  <a:pt x="16789" y="20"/>
                                  <a:pt x="16784" y="20"/>
                                </a:cubicBezTo>
                                <a:lnTo>
                                  <a:pt x="16784" y="20"/>
                                </a:lnTo>
                                <a:cubicBezTo>
                                  <a:pt x="16780" y="20"/>
                                  <a:pt x="16776" y="17"/>
                                  <a:pt x="16776" y="12"/>
                                </a:cubicBezTo>
                                <a:cubicBezTo>
                                  <a:pt x="16776" y="8"/>
                                  <a:pt x="16780" y="4"/>
                                  <a:pt x="16784" y="4"/>
                                </a:cubicBezTo>
                                <a:close/>
                                <a:moveTo>
                                  <a:pt x="16816" y="4"/>
                                </a:moveTo>
                                <a:lnTo>
                                  <a:pt x="16816" y="4"/>
                                </a:lnTo>
                                <a:cubicBezTo>
                                  <a:pt x="16821" y="4"/>
                                  <a:pt x="16824" y="8"/>
                                  <a:pt x="16824" y="12"/>
                                </a:cubicBezTo>
                                <a:cubicBezTo>
                                  <a:pt x="16824" y="17"/>
                                  <a:pt x="16821" y="20"/>
                                  <a:pt x="16816" y="20"/>
                                </a:cubicBezTo>
                                <a:lnTo>
                                  <a:pt x="16816" y="20"/>
                                </a:lnTo>
                                <a:cubicBezTo>
                                  <a:pt x="16812" y="20"/>
                                  <a:pt x="16808" y="17"/>
                                  <a:pt x="16808" y="12"/>
                                </a:cubicBezTo>
                                <a:cubicBezTo>
                                  <a:pt x="16808" y="8"/>
                                  <a:pt x="16812" y="4"/>
                                  <a:pt x="16816" y="4"/>
                                </a:cubicBezTo>
                                <a:close/>
                                <a:moveTo>
                                  <a:pt x="16848" y="4"/>
                                </a:moveTo>
                                <a:lnTo>
                                  <a:pt x="16848" y="4"/>
                                </a:lnTo>
                                <a:cubicBezTo>
                                  <a:pt x="16853" y="4"/>
                                  <a:pt x="16856" y="8"/>
                                  <a:pt x="16856" y="12"/>
                                </a:cubicBezTo>
                                <a:cubicBezTo>
                                  <a:pt x="16856" y="17"/>
                                  <a:pt x="16853" y="20"/>
                                  <a:pt x="16848" y="20"/>
                                </a:cubicBezTo>
                                <a:lnTo>
                                  <a:pt x="16848" y="20"/>
                                </a:lnTo>
                                <a:cubicBezTo>
                                  <a:pt x="16844" y="20"/>
                                  <a:pt x="16840" y="17"/>
                                  <a:pt x="16840" y="12"/>
                                </a:cubicBezTo>
                                <a:cubicBezTo>
                                  <a:pt x="16840" y="8"/>
                                  <a:pt x="16844" y="4"/>
                                  <a:pt x="16848" y="4"/>
                                </a:cubicBezTo>
                                <a:close/>
                                <a:moveTo>
                                  <a:pt x="16880" y="4"/>
                                </a:moveTo>
                                <a:lnTo>
                                  <a:pt x="16880" y="4"/>
                                </a:lnTo>
                                <a:cubicBezTo>
                                  <a:pt x="16885" y="4"/>
                                  <a:pt x="16888" y="8"/>
                                  <a:pt x="16888" y="12"/>
                                </a:cubicBezTo>
                                <a:cubicBezTo>
                                  <a:pt x="16888" y="17"/>
                                  <a:pt x="16885" y="20"/>
                                  <a:pt x="16880" y="20"/>
                                </a:cubicBezTo>
                                <a:lnTo>
                                  <a:pt x="16880" y="20"/>
                                </a:lnTo>
                                <a:cubicBezTo>
                                  <a:pt x="16876" y="20"/>
                                  <a:pt x="16872" y="17"/>
                                  <a:pt x="16872" y="12"/>
                                </a:cubicBezTo>
                                <a:cubicBezTo>
                                  <a:pt x="16872" y="8"/>
                                  <a:pt x="16876" y="4"/>
                                  <a:pt x="16880" y="4"/>
                                </a:cubicBezTo>
                                <a:close/>
                                <a:moveTo>
                                  <a:pt x="16912" y="4"/>
                                </a:moveTo>
                                <a:lnTo>
                                  <a:pt x="16912" y="4"/>
                                </a:lnTo>
                                <a:cubicBezTo>
                                  <a:pt x="16917" y="4"/>
                                  <a:pt x="16920" y="8"/>
                                  <a:pt x="16920" y="12"/>
                                </a:cubicBezTo>
                                <a:cubicBezTo>
                                  <a:pt x="16920" y="17"/>
                                  <a:pt x="16917" y="20"/>
                                  <a:pt x="16912" y="20"/>
                                </a:cubicBezTo>
                                <a:lnTo>
                                  <a:pt x="16912" y="20"/>
                                </a:lnTo>
                                <a:cubicBezTo>
                                  <a:pt x="16908" y="20"/>
                                  <a:pt x="16904" y="17"/>
                                  <a:pt x="16904" y="12"/>
                                </a:cubicBezTo>
                                <a:cubicBezTo>
                                  <a:pt x="16904" y="8"/>
                                  <a:pt x="16908" y="4"/>
                                  <a:pt x="16912" y="4"/>
                                </a:cubicBezTo>
                                <a:close/>
                                <a:moveTo>
                                  <a:pt x="16944" y="4"/>
                                </a:moveTo>
                                <a:lnTo>
                                  <a:pt x="16944" y="4"/>
                                </a:lnTo>
                                <a:cubicBezTo>
                                  <a:pt x="16949" y="4"/>
                                  <a:pt x="16952" y="8"/>
                                  <a:pt x="16952" y="12"/>
                                </a:cubicBezTo>
                                <a:cubicBezTo>
                                  <a:pt x="16952" y="17"/>
                                  <a:pt x="16949" y="20"/>
                                  <a:pt x="16944" y="20"/>
                                </a:cubicBezTo>
                                <a:lnTo>
                                  <a:pt x="16944" y="20"/>
                                </a:lnTo>
                                <a:cubicBezTo>
                                  <a:pt x="16940" y="20"/>
                                  <a:pt x="16936" y="17"/>
                                  <a:pt x="16936" y="12"/>
                                </a:cubicBezTo>
                                <a:cubicBezTo>
                                  <a:pt x="16936" y="8"/>
                                  <a:pt x="16940" y="4"/>
                                  <a:pt x="16944" y="4"/>
                                </a:cubicBezTo>
                                <a:close/>
                                <a:moveTo>
                                  <a:pt x="16976" y="4"/>
                                </a:moveTo>
                                <a:lnTo>
                                  <a:pt x="16976" y="4"/>
                                </a:lnTo>
                                <a:cubicBezTo>
                                  <a:pt x="16981" y="4"/>
                                  <a:pt x="16984" y="8"/>
                                  <a:pt x="16984" y="12"/>
                                </a:cubicBezTo>
                                <a:cubicBezTo>
                                  <a:pt x="16984" y="17"/>
                                  <a:pt x="16981" y="20"/>
                                  <a:pt x="16976" y="20"/>
                                </a:cubicBezTo>
                                <a:lnTo>
                                  <a:pt x="16976" y="20"/>
                                </a:lnTo>
                                <a:cubicBezTo>
                                  <a:pt x="16972" y="20"/>
                                  <a:pt x="16968" y="17"/>
                                  <a:pt x="16968" y="12"/>
                                </a:cubicBezTo>
                                <a:cubicBezTo>
                                  <a:pt x="16968" y="8"/>
                                  <a:pt x="16972" y="4"/>
                                  <a:pt x="16976" y="4"/>
                                </a:cubicBezTo>
                                <a:close/>
                                <a:moveTo>
                                  <a:pt x="17008" y="4"/>
                                </a:moveTo>
                                <a:lnTo>
                                  <a:pt x="17008" y="4"/>
                                </a:lnTo>
                                <a:cubicBezTo>
                                  <a:pt x="17013" y="4"/>
                                  <a:pt x="17016" y="8"/>
                                  <a:pt x="17016" y="12"/>
                                </a:cubicBezTo>
                                <a:cubicBezTo>
                                  <a:pt x="17016" y="17"/>
                                  <a:pt x="17013" y="20"/>
                                  <a:pt x="17008" y="20"/>
                                </a:cubicBezTo>
                                <a:lnTo>
                                  <a:pt x="17008" y="20"/>
                                </a:lnTo>
                                <a:cubicBezTo>
                                  <a:pt x="17004" y="20"/>
                                  <a:pt x="17000" y="17"/>
                                  <a:pt x="17000" y="12"/>
                                </a:cubicBezTo>
                                <a:cubicBezTo>
                                  <a:pt x="17000" y="8"/>
                                  <a:pt x="17004" y="4"/>
                                  <a:pt x="17008" y="4"/>
                                </a:cubicBezTo>
                                <a:close/>
                                <a:moveTo>
                                  <a:pt x="17040" y="4"/>
                                </a:moveTo>
                                <a:lnTo>
                                  <a:pt x="17040" y="4"/>
                                </a:lnTo>
                                <a:cubicBezTo>
                                  <a:pt x="17045" y="4"/>
                                  <a:pt x="17048" y="8"/>
                                  <a:pt x="17048" y="12"/>
                                </a:cubicBezTo>
                                <a:cubicBezTo>
                                  <a:pt x="17048" y="17"/>
                                  <a:pt x="17045" y="20"/>
                                  <a:pt x="17040" y="20"/>
                                </a:cubicBezTo>
                                <a:lnTo>
                                  <a:pt x="17040" y="20"/>
                                </a:lnTo>
                                <a:cubicBezTo>
                                  <a:pt x="17036" y="20"/>
                                  <a:pt x="17032" y="17"/>
                                  <a:pt x="17032" y="12"/>
                                </a:cubicBezTo>
                                <a:cubicBezTo>
                                  <a:pt x="17032" y="8"/>
                                  <a:pt x="17036" y="4"/>
                                  <a:pt x="17040" y="4"/>
                                </a:cubicBezTo>
                                <a:close/>
                                <a:moveTo>
                                  <a:pt x="17072" y="4"/>
                                </a:moveTo>
                                <a:lnTo>
                                  <a:pt x="17072" y="4"/>
                                </a:lnTo>
                                <a:cubicBezTo>
                                  <a:pt x="17077" y="4"/>
                                  <a:pt x="17080" y="8"/>
                                  <a:pt x="17080" y="12"/>
                                </a:cubicBezTo>
                                <a:cubicBezTo>
                                  <a:pt x="17080" y="17"/>
                                  <a:pt x="17077" y="20"/>
                                  <a:pt x="17072" y="20"/>
                                </a:cubicBezTo>
                                <a:lnTo>
                                  <a:pt x="17072" y="20"/>
                                </a:lnTo>
                                <a:cubicBezTo>
                                  <a:pt x="17068" y="20"/>
                                  <a:pt x="17064" y="17"/>
                                  <a:pt x="17064" y="12"/>
                                </a:cubicBezTo>
                                <a:cubicBezTo>
                                  <a:pt x="17064" y="8"/>
                                  <a:pt x="17068" y="4"/>
                                  <a:pt x="17072" y="4"/>
                                </a:cubicBezTo>
                                <a:close/>
                                <a:moveTo>
                                  <a:pt x="17104" y="4"/>
                                </a:moveTo>
                                <a:lnTo>
                                  <a:pt x="17104" y="4"/>
                                </a:lnTo>
                                <a:cubicBezTo>
                                  <a:pt x="17109" y="4"/>
                                  <a:pt x="17112" y="8"/>
                                  <a:pt x="17112" y="12"/>
                                </a:cubicBezTo>
                                <a:cubicBezTo>
                                  <a:pt x="17112" y="17"/>
                                  <a:pt x="17109" y="20"/>
                                  <a:pt x="17104" y="20"/>
                                </a:cubicBezTo>
                                <a:lnTo>
                                  <a:pt x="17104" y="20"/>
                                </a:lnTo>
                                <a:cubicBezTo>
                                  <a:pt x="17100" y="20"/>
                                  <a:pt x="17096" y="17"/>
                                  <a:pt x="17096" y="12"/>
                                </a:cubicBezTo>
                                <a:cubicBezTo>
                                  <a:pt x="17096" y="8"/>
                                  <a:pt x="17100" y="4"/>
                                  <a:pt x="17104" y="4"/>
                                </a:cubicBezTo>
                                <a:close/>
                                <a:moveTo>
                                  <a:pt x="17136" y="4"/>
                                </a:moveTo>
                                <a:lnTo>
                                  <a:pt x="17136" y="4"/>
                                </a:lnTo>
                                <a:cubicBezTo>
                                  <a:pt x="17141" y="4"/>
                                  <a:pt x="17144" y="8"/>
                                  <a:pt x="17144" y="12"/>
                                </a:cubicBezTo>
                                <a:cubicBezTo>
                                  <a:pt x="17144" y="17"/>
                                  <a:pt x="17141" y="20"/>
                                  <a:pt x="17136" y="20"/>
                                </a:cubicBezTo>
                                <a:lnTo>
                                  <a:pt x="17136" y="20"/>
                                </a:lnTo>
                                <a:cubicBezTo>
                                  <a:pt x="17132" y="20"/>
                                  <a:pt x="17128" y="17"/>
                                  <a:pt x="17128" y="12"/>
                                </a:cubicBezTo>
                                <a:cubicBezTo>
                                  <a:pt x="17128" y="8"/>
                                  <a:pt x="17132" y="4"/>
                                  <a:pt x="17136" y="4"/>
                                </a:cubicBezTo>
                                <a:close/>
                                <a:moveTo>
                                  <a:pt x="17168" y="4"/>
                                </a:moveTo>
                                <a:lnTo>
                                  <a:pt x="17168" y="4"/>
                                </a:lnTo>
                                <a:cubicBezTo>
                                  <a:pt x="17173" y="4"/>
                                  <a:pt x="17176" y="8"/>
                                  <a:pt x="17176" y="12"/>
                                </a:cubicBezTo>
                                <a:cubicBezTo>
                                  <a:pt x="17176" y="17"/>
                                  <a:pt x="17173" y="20"/>
                                  <a:pt x="17168" y="20"/>
                                </a:cubicBezTo>
                                <a:lnTo>
                                  <a:pt x="17168" y="20"/>
                                </a:lnTo>
                                <a:cubicBezTo>
                                  <a:pt x="17164" y="20"/>
                                  <a:pt x="17160" y="17"/>
                                  <a:pt x="17160" y="12"/>
                                </a:cubicBezTo>
                                <a:cubicBezTo>
                                  <a:pt x="17160" y="8"/>
                                  <a:pt x="17164" y="4"/>
                                  <a:pt x="17168" y="4"/>
                                </a:cubicBezTo>
                                <a:close/>
                                <a:moveTo>
                                  <a:pt x="17200" y="4"/>
                                </a:moveTo>
                                <a:lnTo>
                                  <a:pt x="17200" y="4"/>
                                </a:lnTo>
                                <a:cubicBezTo>
                                  <a:pt x="17205" y="4"/>
                                  <a:pt x="17208" y="8"/>
                                  <a:pt x="17208" y="12"/>
                                </a:cubicBezTo>
                                <a:cubicBezTo>
                                  <a:pt x="17208" y="17"/>
                                  <a:pt x="17205" y="20"/>
                                  <a:pt x="17200" y="20"/>
                                </a:cubicBezTo>
                                <a:lnTo>
                                  <a:pt x="17200" y="20"/>
                                </a:lnTo>
                                <a:cubicBezTo>
                                  <a:pt x="17196" y="20"/>
                                  <a:pt x="17192" y="17"/>
                                  <a:pt x="17192" y="12"/>
                                </a:cubicBezTo>
                                <a:cubicBezTo>
                                  <a:pt x="17192" y="8"/>
                                  <a:pt x="17196" y="4"/>
                                  <a:pt x="17200" y="4"/>
                                </a:cubicBezTo>
                                <a:close/>
                                <a:moveTo>
                                  <a:pt x="17232" y="4"/>
                                </a:moveTo>
                                <a:lnTo>
                                  <a:pt x="17233" y="4"/>
                                </a:lnTo>
                                <a:cubicBezTo>
                                  <a:pt x="17237" y="4"/>
                                  <a:pt x="17241" y="8"/>
                                  <a:pt x="17241" y="12"/>
                                </a:cubicBezTo>
                                <a:cubicBezTo>
                                  <a:pt x="17241" y="17"/>
                                  <a:pt x="17237" y="20"/>
                                  <a:pt x="17233" y="20"/>
                                </a:cubicBezTo>
                                <a:lnTo>
                                  <a:pt x="17232" y="20"/>
                                </a:lnTo>
                                <a:cubicBezTo>
                                  <a:pt x="17228" y="20"/>
                                  <a:pt x="17224" y="17"/>
                                  <a:pt x="17224" y="12"/>
                                </a:cubicBezTo>
                                <a:cubicBezTo>
                                  <a:pt x="17224" y="8"/>
                                  <a:pt x="17228" y="4"/>
                                  <a:pt x="17232" y="4"/>
                                </a:cubicBezTo>
                                <a:close/>
                                <a:moveTo>
                                  <a:pt x="17265" y="4"/>
                                </a:moveTo>
                                <a:lnTo>
                                  <a:pt x="17265" y="4"/>
                                </a:lnTo>
                                <a:cubicBezTo>
                                  <a:pt x="17269" y="4"/>
                                  <a:pt x="17273" y="8"/>
                                  <a:pt x="17273" y="12"/>
                                </a:cubicBezTo>
                                <a:cubicBezTo>
                                  <a:pt x="17273" y="17"/>
                                  <a:pt x="17269" y="20"/>
                                  <a:pt x="17265" y="20"/>
                                </a:cubicBezTo>
                                <a:lnTo>
                                  <a:pt x="17265" y="20"/>
                                </a:lnTo>
                                <a:cubicBezTo>
                                  <a:pt x="17260" y="20"/>
                                  <a:pt x="17257" y="17"/>
                                  <a:pt x="17257" y="12"/>
                                </a:cubicBezTo>
                                <a:cubicBezTo>
                                  <a:pt x="17257" y="8"/>
                                  <a:pt x="17260" y="4"/>
                                  <a:pt x="17265" y="4"/>
                                </a:cubicBezTo>
                                <a:close/>
                                <a:moveTo>
                                  <a:pt x="17297" y="4"/>
                                </a:moveTo>
                                <a:lnTo>
                                  <a:pt x="17297" y="4"/>
                                </a:lnTo>
                                <a:cubicBezTo>
                                  <a:pt x="17301" y="4"/>
                                  <a:pt x="17305" y="8"/>
                                  <a:pt x="17305" y="12"/>
                                </a:cubicBezTo>
                                <a:cubicBezTo>
                                  <a:pt x="17305" y="17"/>
                                  <a:pt x="17301" y="20"/>
                                  <a:pt x="17297" y="20"/>
                                </a:cubicBezTo>
                                <a:lnTo>
                                  <a:pt x="17297" y="20"/>
                                </a:lnTo>
                                <a:cubicBezTo>
                                  <a:pt x="17292" y="20"/>
                                  <a:pt x="17289" y="17"/>
                                  <a:pt x="17289" y="12"/>
                                </a:cubicBezTo>
                                <a:cubicBezTo>
                                  <a:pt x="17289" y="8"/>
                                  <a:pt x="17292" y="4"/>
                                  <a:pt x="17297" y="4"/>
                                </a:cubicBezTo>
                                <a:close/>
                                <a:moveTo>
                                  <a:pt x="17329" y="4"/>
                                </a:moveTo>
                                <a:lnTo>
                                  <a:pt x="17329" y="4"/>
                                </a:lnTo>
                                <a:cubicBezTo>
                                  <a:pt x="17333" y="4"/>
                                  <a:pt x="17337" y="8"/>
                                  <a:pt x="17337" y="12"/>
                                </a:cubicBezTo>
                                <a:cubicBezTo>
                                  <a:pt x="17337" y="17"/>
                                  <a:pt x="17333" y="20"/>
                                  <a:pt x="17329" y="20"/>
                                </a:cubicBezTo>
                                <a:lnTo>
                                  <a:pt x="17329" y="20"/>
                                </a:lnTo>
                                <a:cubicBezTo>
                                  <a:pt x="17324" y="20"/>
                                  <a:pt x="17321" y="17"/>
                                  <a:pt x="17321" y="12"/>
                                </a:cubicBezTo>
                                <a:cubicBezTo>
                                  <a:pt x="17321" y="8"/>
                                  <a:pt x="17324" y="4"/>
                                  <a:pt x="17329" y="4"/>
                                </a:cubicBezTo>
                                <a:close/>
                                <a:moveTo>
                                  <a:pt x="17361" y="4"/>
                                </a:moveTo>
                                <a:lnTo>
                                  <a:pt x="17361" y="4"/>
                                </a:lnTo>
                                <a:cubicBezTo>
                                  <a:pt x="17365" y="4"/>
                                  <a:pt x="17369" y="8"/>
                                  <a:pt x="17369" y="12"/>
                                </a:cubicBezTo>
                                <a:cubicBezTo>
                                  <a:pt x="17369" y="17"/>
                                  <a:pt x="17365" y="20"/>
                                  <a:pt x="17361" y="20"/>
                                </a:cubicBezTo>
                                <a:lnTo>
                                  <a:pt x="17361" y="20"/>
                                </a:lnTo>
                                <a:cubicBezTo>
                                  <a:pt x="17356" y="20"/>
                                  <a:pt x="17353" y="17"/>
                                  <a:pt x="17353" y="12"/>
                                </a:cubicBezTo>
                                <a:cubicBezTo>
                                  <a:pt x="17353" y="8"/>
                                  <a:pt x="17356" y="4"/>
                                  <a:pt x="17361" y="4"/>
                                </a:cubicBezTo>
                                <a:close/>
                                <a:moveTo>
                                  <a:pt x="17393" y="4"/>
                                </a:moveTo>
                                <a:lnTo>
                                  <a:pt x="17393" y="4"/>
                                </a:lnTo>
                                <a:cubicBezTo>
                                  <a:pt x="17397" y="4"/>
                                  <a:pt x="17401" y="8"/>
                                  <a:pt x="17401" y="12"/>
                                </a:cubicBezTo>
                                <a:cubicBezTo>
                                  <a:pt x="17401" y="17"/>
                                  <a:pt x="17397" y="20"/>
                                  <a:pt x="17393" y="20"/>
                                </a:cubicBezTo>
                                <a:lnTo>
                                  <a:pt x="17393" y="20"/>
                                </a:lnTo>
                                <a:cubicBezTo>
                                  <a:pt x="17388" y="20"/>
                                  <a:pt x="17385" y="17"/>
                                  <a:pt x="17385" y="12"/>
                                </a:cubicBezTo>
                                <a:cubicBezTo>
                                  <a:pt x="17385" y="8"/>
                                  <a:pt x="17388" y="4"/>
                                  <a:pt x="17393" y="4"/>
                                </a:cubicBezTo>
                                <a:close/>
                                <a:moveTo>
                                  <a:pt x="17425" y="4"/>
                                </a:moveTo>
                                <a:lnTo>
                                  <a:pt x="17425" y="4"/>
                                </a:lnTo>
                                <a:cubicBezTo>
                                  <a:pt x="17429" y="4"/>
                                  <a:pt x="17433" y="8"/>
                                  <a:pt x="17433" y="12"/>
                                </a:cubicBezTo>
                                <a:cubicBezTo>
                                  <a:pt x="17433" y="17"/>
                                  <a:pt x="17429" y="20"/>
                                  <a:pt x="17425" y="20"/>
                                </a:cubicBezTo>
                                <a:lnTo>
                                  <a:pt x="17425" y="20"/>
                                </a:lnTo>
                                <a:cubicBezTo>
                                  <a:pt x="17420" y="20"/>
                                  <a:pt x="17417" y="17"/>
                                  <a:pt x="17417" y="12"/>
                                </a:cubicBezTo>
                                <a:cubicBezTo>
                                  <a:pt x="17417" y="8"/>
                                  <a:pt x="17420" y="4"/>
                                  <a:pt x="17425" y="4"/>
                                </a:cubicBezTo>
                                <a:close/>
                                <a:moveTo>
                                  <a:pt x="17457" y="5"/>
                                </a:moveTo>
                                <a:lnTo>
                                  <a:pt x="17457" y="5"/>
                                </a:lnTo>
                                <a:cubicBezTo>
                                  <a:pt x="17461" y="5"/>
                                  <a:pt x="17465" y="8"/>
                                  <a:pt x="17465" y="13"/>
                                </a:cubicBezTo>
                                <a:cubicBezTo>
                                  <a:pt x="17465" y="17"/>
                                  <a:pt x="17461" y="21"/>
                                  <a:pt x="17457" y="21"/>
                                </a:cubicBezTo>
                                <a:lnTo>
                                  <a:pt x="17457" y="21"/>
                                </a:lnTo>
                                <a:cubicBezTo>
                                  <a:pt x="17452" y="21"/>
                                  <a:pt x="17449" y="17"/>
                                  <a:pt x="17449" y="13"/>
                                </a:cubicBezTo>
                                <a:cubicBezTo>
                                  <a:pt x="17449" y="8"/>
                                  <a:pt x="17452" y="5"/>
                                  <a:pt x="17457" y="5"/>
                                </a:cubicBezTo>
                                <a:close/>
                                <a:moveTo>
                                  <a:pt x="17489" y="5"/>
                                </a:moveTo>
                                <a:lnTo>
                                  <a:pt x="17489" y="5"/>
                                </a:lnTo>
                                <a:cubicBezTo>
                                  <a:pt x="17493" y="5"/>
                                  <a:pt x="17497" y="8"/>
                                  <a:pt x="17497" y="13"/>
                                </a:cubicBezTo>
                                <a:cubicBezTo>
                                  <a:pt x="17497" y="17"/>
                                  <a:pt x="17493" y="21"/>
                                  <a:pt x="17489" y="21"/>
                                </a:cubicBezTo>
                                <a:lnTo>
                                  <a:pt x="17489" y="21"/>
                                </a:lnTo>
                                <a:cubicBezTo>
                                  <a:pt x="17484" y="21"/>
                                  <a:pt x="17481" y="17"/>
                                  <a:pt x="17481" y="13"/>
                                </a:cubicBezTo>
                                <a:cubicBezTo>
                                  <a:pt x="17481" y="8"/>
                                  <a:pt x="17484" y="5"/>
                                  <a:pt x="17489" y="5"/>
                                </a:cubicBezTo>
                                <a:close/>
                                <a:moveTo>
                                  <a:pt x="17521" y="5"/>
                                </a:moveTo>
                                <a:lnTo>
                                  <a:pt x="17521" y="5"/>
                                </a:lnTo>
                                <a:cubicBezTo>
                                  <a:pt x="17525" y="5"/>
                                  <a:pt x="17529" y="8"/>
                                  <a:pt x="17529" y="13"/>
                                </a:cubicBezTo>
                                <a:cubicBezTo>
                                  <a:pt x="17529" y="17"/>
                                  <a:pt x="17525" y="21"/>
                                  <a:pt x="17521" y="21"/>
                                </a:cubicBezTo>
                                <a:lnTo>
                                  <a:pt x="17521" y="21"/>
                                </a:lnTo>
                                <a:cubicBezTo>
                                  <a:pt x="17516" y="21"/>
                                  <a:pt x="17513" y="17"/>
                                  <a:pt x="17513" y="13"/>
                                </a:cubicBezTo>
                                <a:cubicBezTo>
                                  <a:pt x="17513" y="8"/>
                                  <a:pt x="17516" y="5"/>
                                  <a:pt x="17521" y="5"/>
                                </a:cubicBezTo>
                                <a:close/>
                                <a:moveTo>
                                  <a:pt x="17553" y="5"/>
                                </a:moveTo>
                                <a:lnTo>
                                  <a:pt x="17553" y="5"/>
                                </a:lnTo>
                                <a:cubicBezTo>
                                  <a:pt x="17557" y="5"/>
                                  <a:pt x="17561" y="8"/>
                                  <a:pt x="17561" y="13"/>
                                </a:cubicBezTo>
                                <a:cubicBezTo>
                                  <a:pt x="17561" y="17"/>
                                  <a:pt x="17557" y="21"/>
                                  <a:pt x="17553" y="21"/>
                                </a:cubicBezTo>
                                <a:lnTo>
                                  <a:pt x="17553" y="21"/>
                                </a:lnTo>
                                <a:cubicBezTo>
                                  <a:pt x="17548" y="21"/>
                                  <a:pt x="17545" y="17"/>
                                  <a:pt x="17545" y="13"/>
                                </a:cubicBezTo>
                                <a:cubicBezTo>
                                  <a:pt x="17545" y="8"/>
                                  <a:pt x="17548" y="5"/>
                                  <a:pt x="17553" y="5"/>
                                </a:cubicBezTo>
                                <a:close/>
                                <a:moveTo>
                                  <a:pt x="17585" y="5"/>
                                </a:moveTo>
                                <a:lnTo>
                                  <a:pt x="17585" y="5"/>
                                </a:lnTo>
                                <a:cubicBezTo>
                                  <a:pt x="17589" y="5"/>
                                  <a:pt x="17593" y="8"/>
                                  <a:pt x="17593" y="13"/>
                                </a:cubicBezTo>
                                <a:cubicBezTo>
                                  <a:pt x="17593" y="17"/>
                                  <a:pt x="17589" y="21"/>
                                  <a:pt x="17585" y="21"/>
                                </a:cubicBezTo>
                                <a:lnTo>
                                  <a:pt x="17585" y="21"/>
                                </a:lnTo>
                                <a:cubicBezTo>
                                  <a:pt x="17580" y="21"/>
                                  <a:pt x="17577" y="17"/>
                                  <a:pt x="17577" y="13"/>
                                </a:cubicBezTo>
                                <a:cubicBezTo>
                                  <a:pt x="17577" y="8"/>
                                  <a:pt x="17580" y="5"/>
                                  <a:pt x="17585" y="5"/>
                                </a:cubicBezTo>
                                <a:close/>
                                <a:moveTo>
                                  <a:pt x="17617" y="5"/>
                                </a:moveTo>
                                <a:lnTo>
                                  <a:pt x="17617" y="5"/>
                                </a:lnTo>
                                <a:cubicBezTo>
                                  <a:pt x="17621" y="5"/>
                                  <a:pt x="17625" y="8"/>
                                  <a:pt x="17625" y="13"/>
                                </a:cubicBezTo>
                                <a:cubicBezTo>
                                  <a:pt x="17625" y="17"/>
                                  <a:pt x="17621" y="21"/>
                                  <a:pt x="17617" y="21"/>
                                </a:cubicBezTo>
                                <a:lnTo>
                                  <a:pt x="17617" y="21"/>
                                </a:lnTo>
                                <a:cubicBezTo>
                                  <a:pt x="17612" y="21"/>
                                  <a:pt x="17609" y="17"/>
                                  <a:pt x="17609" y="13"/>
                                </a:cubicBezTo>
                                <a:cubicBezTo>
                                  <a:pt x="17609" y="8"/>
                                  <a:pt x="17612" y="5"/>
                                  <a:pt x="17617" y="5"/>
                                </a:cubicBezTo>
                                <a:close/>
                                <a:moveTo>
                                  <a:pt x="17649" y="5"/>
                                </a:moveTo>
                                <a:lnTo>
                                  <a:pt x="17649" y="5"/>
                                </a:lnTo>
                                <a:cubicBezTo>
                                  <a:pt x="17653" y="5"/>
                                  <a:pt x="17657" y="8"/>
                                  <a:pt x="17657" y="13"/>
                                </a:cubicBezTo>
                                <a:cubicBezTo>
                                  <a:pt x="17657" y="17"/>
                                  <a:pt x="17653" y="21"/>
                                  <a:pt x="17649" y="21"/>
                                </a:cubicBezTo>
                                <a:lnTo>
                                  <a:pt x="17649" y="21"/>
                                </a:lnTo>
                                <a:cubicBezTo>
                                  <a:pt x="17644" y="21"/>
                                  <a:pt x="17641" y="17"/>
                                  <a:pt x="17641" y="13"/>
                                </a:cubicBezTo>
                                <a:cubicBezTo>
                                  <a:pt x="17641" y="8"/>
                                  <a:pt x="17644" y="5"/>
                                  <a:pt x="17649" y="5"/>
                                </a:cubicBezTo>
                                <a:close/>
                                <a:moveTo>
                                  <a:pt x="17681" y="5"/>
                                </a:moveTo>
                                <a:lnTo>
                                  <a:pt x="17681" y="5"/>
                                </a:lnTo>
                                <a:cubicBezTo>
                                  <a:pt x="17685" y="5"/>
                                  <a:pt x="17689" y="8"/>
                                  <a:pt x="17689" y="13"/>
                                </a:cubicBezTo>
                                <a:cubicBezTo>
                                  <a:pt x="17689" y="17"/>
                                  <a:pt x="17685" y="21"/>
                                  <a:pt x="17681" y="21"/>
                                </a:cubicBezTo>
                                <a:lnTo>
                                  <a:pt x="17681" y="21"/>
                                </a:lnTo>
                                <a:cubicBezTo>
                                  <a:pt x="17676" y="21"/>
                                  <a:pt x="17673" y="17"/>
                                  <a:pt x="17673" y="13"/>
                                </a:cubicBezTo>
                                <a:cubicBezTo>
                                  <a:pt x="17673" y="8"/>
                                  <a:pt x="17676" y="5"/>
                                  <a:pt x="17681" y="5"/>
                                </a:cubicBezTo>
                                <a:close/>
                                <a:moveTo>
                                  <a:pt x="17713" y="5"/>
                                </a:moveTo>
                                <a:lnTo>
                                  <a:pt x="17713" y="5"/>
                                </a:lnTo>
                                <a:cubicBezTo>
                                  <a:pt x="17717" y="5"/>
                                  <a:pt x="17721" y="8"/>
                                  <a:pt x="17721" y="13"/>
                                </a:cubicBezTo>
                                <a:cubicBezTo>
                                  <a:pt x="17721" y="17"/>
                                  <a:pt x="17717" y="21"/>
                                  <a:pt x="17713" y="21"/>
                                </a:cubicBezTo>
                                <a:lnTo>
                                  <a:pt x="17713" y="21"/>
                                </a:lnTo>
                                <a:cubicBezTo>
                                  <a:pt x="17708" y="21"/>
                                  <a:pt x="17705" y="17"/>
                                  <a:pt x="17705" y="13"/>
                                </a:cubicBezTo>
                                <a:cubicBezTo>
                                  <a:pt x="17705" y="8"/>
                                  <a:pt x="17708" y="5"/>
                                  <a:pt x="17713" y="5"/>
                                </a:cubicBezTo>
                                <a:close/>
                                <a:moveTo>
                                  <a:pt x="17745" y="5"/>
                                </a:moveTo>
                                <a:lnTo>
                                  <a:pt x="17745" y="5"/>
                                </a:lnTo>
                                <a:cubicBezTo>
                                  <a:pt x="17749" y="5"/>
                                  <a:pt x="17753" y="8"/>
                                  <a:pt x="17753" y="13"/>
                                </a:cubicBezTo>
                                <a:cubicBezTo>
                                  <a:pt x="17753" y="17"/>
                                  <a:pt x="17749" y="21"/>
                                  <a:pt x="17745" y="21"/>
                                </a:cubicBezTo>
                                <a:lnTo>
                                  <a:pt x="17745" y="21"/>
                                </a:lnTo>
                                <a:cubicBezTo>
                                  <a:pt x="17740" y="21"/>
                                  <a:pt x="17737" y="17"/>
                                  <a:pt x="17737" y="13"/>
                                </a:cubicBezTo>
                                <a:cubicBezTo>
                                  <a:pt x="17737" y="8"/>
                                  <a:pt x="17740" y="5"/>
                                  <a:pt x="17745" y="5"/>
                                </a:cubicBezTo>
                                <a:close/>
                                <a:moveTo>
                                  <a:pt x="17777" y="5"/>
                                </a:moveTo>
                                <a:lnTo>
                                  <a:pt x="17777" y="5"/>
                                </a:lnTo>
                                <a:cubicBezTo>
                                  <a:pt x="17781" y="5"/>
                                  <a:pt x="17785" y="8"/>
                                  <a:pt x="17785" y="13"/>
                                </a:cubicBezTo>
                                <a:cubicBezTo>
                                  <a:pt x="17785" y="17"/>
                                  <a:pt x="17781" y="21"/>
                                  <a:pt x="17777" y="21"/>
                                </a:cubicBezTo>
                                <a:lnTo>
                                  <a:pt x="17777" y="21"/>
                                </a:lnTo>
                                <a:cubicBezTo>
                                  <a:pt x="17772" y="21"/>
                                  <a:pt x="17769" y="17"/>
                                  <a:pt x="17769" y="13"/>
                                </a:cubicBezTo>
                                <a:cubicBezTo>
                                  <a:pt x="17769" y="8"/>
                                  <a:pt x="17772" y="5"/>
                                  <a:pt x="17777" y="5"/>
                                </a:cubicBezTo>
                                <a:close/>
                                <a:moveTo>
                                  <a:pt x="17809" y="5"/>
                                </a:moveTo>
                                <a:lnTo>
                                  <a:pt x="17809" y="5"/>
                                </a:lnTo>
                                <a:cubicBezTo>
                                  <a:pt x="17813" y="5"/>
                                  <a:pt x="17817" y="8"/>
                                  <a:pt x="17817" y="13"/>
                                </a:cubicBezTo>
                                <a:cubicBezTo>
                                  <a:pt x="17817" y="17"/>
                                  <a:pt x="17813" y="21"/>
                                  <a:pt x="17809" y="21"/>
                                </a:cubicBezTo>
                                <a:lnTo>
                                  <a:pt x="17809" y="21"/>
                                </a:lnTo>
                                <a:cubicBezTo>
                                  <a:pt x="17804" y="21"/>
                                  <a:pt x="17801" y="17"/>
                                  <a:pt x="17801" y="13"/>
                                </a:cubicBezTo>
                                <a:cubicBezTo>
                                  <a:pt x="17801" y="8"/>
                                  <a:pt x="17804" y="5"/>
                                  <a:pt x="17809" y="5"/>
                                </a:cubicBezTo>
                                <a:close/>
                                <a:moveTo>
                                  <a:pt x="17841" y="5"/>
                                </a:moveTo>
                                <a:lnTo>
                                  <a:pt x="17841" y="5"/>
                                </a:lnTo>
                                <a:cubicBezTo>
                                  <a:pt x="17845" y="5"/>
                                  <a:pt x="17849" y="8"/>
                                  <a:pt x="17849" y="13"/>
                                </a:cubicBezTo>
                                <a:cubicBezTo>
                                  <a:pt x="17849" y="17"/>
                                  <a:pt x="17845" y="21"/>
                                  <a:pt x="17841" y="21"/>
                                </a:cubicBezTo>
                                <a:lnTo>
                                  <a:pt x="17841" y="21"/>
                                </a:lnTo>
                                <a:cubicBezTo>
                                  <a:pt x="17836" y="21"/>
                                  <a:pt x="17833" y="17"/>
                                  <a:pt x="17833" y="13"/>
                                </a:cubicBezTo>
                                <a:cubicBezTo>
                                  <a:pt x="17833" y="8"/>
                                  <a:pt x="17836" y="5"/>
                                  <a:pt x="17841" y="5"/>
                                </a:cubicBezTo>
                                <a:close/>
                                <a:moveTo>
                                  <a:pt x="17873" y="5"/>
                                </a:moveTo>
                                <a:lnTo>
                                  <a:pt x="17873" y="5"/>
                                </a:lnTo>
                                <a:cubicBezTo>
                                  <a:pt x="17877" y="5"/>
                                  <a:pt x="17881" y="8"/>
                                  <a:pt x="17881" y="13"/>
                                </a:cubicBezTo>
                                <a:cubicBezTo>
                                  <a:pt x="17881" y="17"/>
                                  <a:pt x="17877" y="21"/>
                                  <a:pt x="17873" y="21"/>
                                </a:cubicBezTo>
                                <a:lnTo>
                                  <a:pt x="17873" y="21"/>
                                </a:lnTo>
                                <a:cubicBezTo>
                                  <a:pt x="17868" y="21"/>
                                  <a:pt x="17865" y="17"/>
                                  <a:pt x="17865" y="13"/>
                                </a:cubicBezTo>
                                <a:cubicBezTo>
                                  <a:pt x="17865" y="8"/>
                                  <a:pt x="17868" y="5"/>
                                  <a:pt x="17873" y="5"/>
                                </a:cubicBezTo>
                                <a:close/>
                                <a:moveTo>
                                  <a:pt x="17905" y="5"/>
                                </a:moveTo>
                                <a:lnTo>
                                  <a:pt x="17905" y="5"/>
                                </a:lnTo>
                                <a:cubicBezTo>
                                  <a:pt x="17909" y="5"/>
                                  <a:pt x="17913" y="8"/>
                                  <a:pt x="17913" y="13"/>
                                </a:cubicBezTo>
                                <a:cubicBezTo>
                                  <a:pt x="17913" y="17"/>
                                  <a:pt x="17909" y="21"/>
                                  <a:pt x="17905" y="21"/>
                                </a:cubicBezTo>
                                <a:lnTo>
                                  <a:pt x="17905" y="21"/>
                                </a:lnTo>
                                <a:cubicBezTo>
                                  <a:pt x="17900" y="21"/>
                                  <a:pt x="17897" y="17"/>
                                  <a:pt x="17897" y="13"/>
                                </a:cubicBezTo>
                                <a:cubicBezTo>
                                  <a:pt x="17897" y="8"/>
                                  <a:pt x="17900" y="5"/>
                                  <a:pt x="17905" y="5"/>
                                </a:cubicBezTo>
                                <a:close/>
                                <a:moveTo>
                                  <a:pt x="17937" y="5"/>
                                </a:moveTo>
                                <a:lnTo>
                                  <a:pt x="17937" y="5"/>
                                </a:lnTo>
                                <a:cubicBezTo>
                                  <a:pt x="17941" y="5"/>
                                  <a:pt x="17945" y="8"/>
                                  <a:pt x="17945" y="13"/>
                                </a:cubicBezTo>
                                <a:cubicBezTo>
                                  <a:pt x="17945" y="17"/>
                                  <a:pt x="17941" y="21"/>
                                  <a:pt x="17937" y="21"/>
                                </a:cubicBezTo>
                                <a:lnTo>
                                  <a:pt x="17937" y="21"/>
                                </a:lnTo>
                                <a:cubicBezTo>
                                  <a:pt x="17932" y="21"/>
                                  <a:pt x="17929" y="17"/>
                                  <a:pt x="17929" y="13"/>
                                </a:cubicBezTo>
                                <a:cubicBezTo>
                                  <a:pt x="17929" y="8"/>
                                  <a:pt x="17932" y="5"/>
                                  <a:pt x="17937" y="5"/>
                                </a:cubicBezTo>
                                <a:close/>
                                <a:moveTo>
                                  <a:pt x="17969" y="5"/>
                                </a:moveTo>
                                <a:lnTo>
                                  <a:pt x="17969" y="5"/>
                                </a:lnTo>
                                <a:cubicBezTo>
                                  <a:pt x="17973" y="5"/>
                                  <a:pt x="17977" y="8"/>
                                  <a:pt x="17977" y="13"/>
                                </a:cubicBezTo>
                                <a:cubicBezTo>
                                  <a:pt x="17977" y="17"/>
                                  <a:pt x="17973" y="21"/>
                                  <a:pt x="17969" y="21"/>
                                </a:cubicBezTo>
                                <a:lnTo>
                                  <a:pt x="17969" y="21"/>
                                </a:lnTo>
                                <a:cubicBezTo>
                                  <a:pt x="17964" y="21"/>
                                  <a:pt x="17961" y="17"/>
                                  <a:pt x="17961" y="13"/>
                                </a:cubicBezTo>
                                <a:cubicBezTo>
                                  <a:pt x="17961" y="8"/>
                                  <a:pt x="17964" y="5"/>
                                  <a:pt x="17969" y="5"/>
                                </a:cubicBezTo>
                                <a:close/>
                                <a:moveTo>
                                  <a:pt x="18001" y="5"/>
                                </a:moveTo>
                                <a:lnTo>
                                  <a:pt x="18001" y="5"/>
                                </a:lnTo>
                                <a:cubicBezTo>
                                  <a:pt x="18005" y="5"/>
                                  <a:pt x="18009" y="8"/>
                                  <a:pt x="18009" y="13"/>
                                </a:cubicBezTo>
                                <a:cubicBezTo>
                                  <a:pt x="18009" y="17"/>
                                  <a:pt x="18005" y="21"/>
                                  <a:pt x="18001" y="21"/>
                                </a:cubicBezTo>
                                <a:lnTo>
                                  <a:pt x="18001" y="21"/>
                                </a:lnTo>
                                <a:cubicBezTo>
                                  <a:pt x="17996" y="21"/>
                                  <a:pt x="17993" y="17"/>
                                  <a:pt x="17993" y="13"/>
                                </a:cubicBezTo>
                                <a:cubicBezTo>
                                  <a:pt x="17993" y="8"/>
                                  <a:pt x="17996" y="5"/>
                                  <a:pt x="18001" y="5"/>
                                </a:cubicBezTo>
                                <a:close/>
                                <a:moveTo>
                                  <a:pt x="18033" y="5"/>
                                </a:moveTo>
                                <a:lnTo>
                                  <a:pt x="18033" y="5"/>
                                </a:lnTo>
                                <a:cubicBezTo>
                                  <a:pt x="18037" y="5"/>
                                  <a:pt x="18041" y="8"/>
                                  <a:pt x="18041" y="13"/>
                                </a:cubicBezTo>
                                <a:cubicBezTo>
                                  <a:pt x="18041" y="17"/>
                                  <a:pt x="18037" y="21"/>
                                  <a:pt x="18033" y="21"/>
                                </a:cubicBezTo>
                                <a:lnTo>
                                  <a:pt x="18033" y="21"/>
                                </a:lnTo>
                                <a:cubicBezTo>
                                  <a:pt x="18029" y="21"/>
                                  <a:pt x="18025" y="17"/>
                                  <a:pt x="18025" y="13"/>
                                </a:cubicBezTo>
                                <a:cubicBezTo>
                                  <a:pt x="18025" y="8"/>
                                  <a:pt x="18029" y="5"/>
                                  <a:pt x="18033" y="5"/>
                                </a:cubicBezTo>
                                <a:close/>
                                <a:moveTo>
                                  <a:pt x="18065" y="5"/>
                                </a:moveTo>
                                <a:lnTo>
                                  <a:pt x="18065" y="5"/>
                                </a:lnTo>
                                <a:cubicBezTo>
                                  <a:pt x="18069" y="5"/>
                                  <a:pt x="18073" y="8"/>
                                  <a:pt x="18073" y="13"/>
                                </a:cubicBezTo>
                                <a:cubicBezTo>
                                  <a:pt x="18073" y="17"/>
                                  <a:pt x="18069" y="21"/>
                                  <a:pt x="18065" y="21"/>
                                </a:cubicBezTo>
                                <a:lnTo>
                                  <a:pt x="18065" y="21"/>
                                </a:lnTo>
                                <a:cubicBezTo>
                                  <a:pt x="18061" y="21"/>
                                  <a:pt x="18057" y="17"/>
                                  <a:pt x="18057" y="13"/>
                                </a:cubicBezTo>
                                <a:cubicBezTo>
                                  <a:pt x="18057" y="8"/>
                                  <a:pt x="18061" y="5"/>
                                  <a:pt x="18065" y="5"/>
                                </a:cubicBezTo>
                                <a:close/>
                                <a:moveTo>
                                  <a:pt x="18097" y="5"/>
                                </a:moveTo>
                                <a:lnTo>
                                  <a:pt x="18097" y="5"/>
                                </a:lnTo>
                                <a:cubicBezTo>
                                  <a:pt x="18101" y="5"/>
                                  <a:pt x="18105" y="8"/>
                                  <a:pt x="18105" y="13"/>
                                </a:cubicBezTo>
                                <a:cubicBezTo>
                                  <a:pt x="18105" y="17"/>
                                  <a:pt x="18101" y="21"/>
                                  <a:pt x="18097" y="21"/>
                                </a:cubicBezTo>
                                <a:lnTo>
                                  <a:pt x="18097" y="21"/>
                                </a:lnTo>
                                <a:cubicBezTo>
                                  <a:pt x="18093" y="21"/>
                                  <a:pt x="18089" y="17"/>
                                  <a:pt x="18089" y="13"/>
                                </a:cubicBezTo>
                                <a:cubicBezTo>
                                  <a:pt x="18089" y="8"/>
                                  <a:pt x="18093" y="5"/>
                                  <a:pt x="18097" y="5"/>
                                </a:cubicBezTo>
                                <a:close/>
                                <a:moveTo>
                                  <a:pt x="18129" y="5"/>
                                </a:moveTo>
                                <a:lnTo>
                                  <a:pt x="18129" y="5"/>
                                </a:lnTo>
                                <a:cubicBezTo>
                                  <a:pt x="18133" y="5"/>
                                  <a:pt x="18137" y="8"/>
                                  <a:pt x="18137" y="13"/>
                                </a:cubicBezTo>
                                <a:cubicBezTo>
                                  <a:pt x="18137" y="17"/>
                                  <a:pt x="18133" y="21"/>
                                  <a:pt x="18129" y="21"/>
                                </a:cubicBezTo>
                                <a:lnTo>
                                  <a:pt x="18129" y="21"/>
                                </a:lnTo>
                                <a:cubicBezTo>
                                  <a:pt x="18125" y="21"/>
                                  <a:pt x="18121" y="17"/>
                                  <a:pt x="18121" y="13"/>
                                </a:cubicBezTo>
                                <a:cubicBezTo>
                                  <a:pt x="18121" y="8"/>
                                  <a:pt x="18125" y="5"/>
                                  <a:pt x="18129" y="5"/>
                                </a:cubicBezTo>
                                <a:close/>
                                <a:moveTo>
                                  <a:pt x="18161" y="5"/>
                                </a:moveTo>
                                <a:lnTo>
                                  <a:pt x="18161" y="5"/>
                                </a:lnTo>
                                <a:cubicBezTo>
                                  <a:pt x="18165" y="5"/>
                                  <a:pt x="18169" y="8"/>
                                  <a:pt x="18169" y="13"/>
                                </a:cubicBezTo>
                                <a:cubicBezTo>
                                  <a:pt x="18169" y="17"/>
                                  <a:pt x="18165" y="21"/>
                                  <a:pt x="18161" y="21"/>
                                </a:cubicBezTo>
                                <a:lnTo>
                                  <a:pt x="18161" y="21"/>
                                </a:lnTo>
                                <a:cubicBezTo>
                                  <a:pt x="18157" y="21"/>
                                  <a:pt x="18153" y="17"/>
                                  <a:pt x="18153" y="13"/>
                                </a:cubicBezTo>
                                <a:cubicBezTo>
                                  <a:pt x="18153" y="8"/>
                                  <a:pt x="18157" y="5"/>
                                  <a:pt x="18161" y="5"/>
                                </a:cubicBezTo>
                                <a:close/>
                                <a:moveTo>
                                  <a:pt x="18193" y="5"/>
                                </a:moveTo>
                                <a:lnTo>
                                  <a:pt x="18193" y="5"/>
                                </a:lnTo>
                                <a:cubicBezTo>
                                  <a:pt x="18197" y="5"/>
                                  <a:pt x="18201" y="8"/>
                                  <a:pt x="18201" y="13"/>
                                </a:cubicBezTo>
                                <a:cubicBezTo>
                                  <a:pt x="18201" y="17"/>
                                  <a:pt x="18197" y="21"/>
                                  <a:pt x="18193" y="21"/>
                                </a:cubicBezTo>
                                <a:lnTo>
                                  <a:pt x="18193" y="21"/>
                                </a:lnTo>
                                <a:cubicBezTo>
                                  <a:pt x="18189" y="21"/>
                                  <a:pt x="18185" y="17"/>
                                  <a:pt x="18185" y="13"/>
                                </a:cubicBezTo>
                                <a:cubicBezTo>
                                  <a:pt x="18185" y="8"/>
                                  <a:pt x="18189" y="5"/>
                                  <a:pt x="18193" y="5"/>
                                </a:cubicBezTo>
                                <a:close/>
                                <a:moveTo>
                                  <a:pt x="18225" y="5"/>
                                </a:moveTo>
                                <a:lnTo>
                                  <a:pt x="18225" y="5"/>
                                </a:lnTo>
                                <a:cubicBezTo>
                                  <a:pt x="18229" y="5"/>
                                  <a:pt x="18233" y="8"/>
                                  <a:pt x="18233" y="13"/>
                                </a:cubicBezTo>
                                <a:cubicBezTo>
                                  <a:pt x="18233" y="17"/>
                                  <a:pt x="18229" y="21"/>
                                  <a:pt x="18225" y="21"/>
                                </a:cubicBezTo>
                                <a:lnTo>
                                  <a:pt x="18225" y="21"/>
                                </a:lnTo>
                                <a:cubicBezTo>
                                  <a:pt x="18221" y="21"/>
                                  <a:pt x="18217" y="17"/>
                                  <a:pt x="18217" y="13"/>
                                </a:cubicBezTo>
                                <a:cubicBezTo>
                                  <a:pt x="18217" y="8"/>
                                  <a:pt x="18221" y="5"/>
                                  <a:pt x="18225" y="5"/>
                                </a:cubicBezTo>
                                <a:close/>
                                <a:moveTo>
                                  <a:pt x="18257" y="5"/>
                                </a:moveTo>
                                <a:lnTo>
                                  <a:pt x="18257" y="5"/>
                                </a:lnTo>
                                <a:cubicBezTo>
                                  <a:pt x="18261" y="5"/>
                                  <a:pt x="18265" y="8"/>
                                  <a:pt x="18265" y="13"/>
                                </a:cubicBezTo>
                                <a:cubicBezTo>
                                  <a:pt x="18265" y="17"/>
                                  <a:pt x="18261" y="21"/>
                                  <a:pt x="18257" y="21"/>
                                </a:cubicBezTo>
                                <a:lnTo>
                                  <a:pt x="18257" y="21"/>
                                </a:lnTo>
                                <a:cubicBezTo>
                                  <a:pt x="18253" y="21"/>
                                  <a:pt x="18249" y="17"/>
                                  <a:pt x="18249" y="13"/>
                                </a:cubicBezTo>
                                <a:cubicBezTo>
                                  <a:pt x="18249" y="8"/>
                                  <a:pt x="18253" y="5"/>
                                  <a:pt x="18257" y="5"/>
                                </a:cubicBezTo>
                                <a:close/>
                                <a:moveTo>
                                  <a:pt x="18289" y="5"/>
                                </a:moveTo>
                                <a:lnTo>
                                  <a:pt x="18289" y="5"/>
                                </a:lnTo>
                                <a:cubicBezTo>
                                  <a:pt x="18293" y="5"/>
                                  <a:pt x="18297" y="8"/>
                                  <a:pt x="18297" y="13"/>
                                </a:cubicBezTo>
                                <a:cubicBezTo>
                                  <a:pt x="18297" y="17"/>
                                  <a:pt x="18293" y="21"/>
                                  <a:pt x="18289" y="21"/>
                                </a:cubicBezTo>
                                <a:lnTo>
                                  <a:pt x="18289" y="21"/>
                                </a:lnTo>
                                <a:cubicBezTo>
                                  <a:pt x="18285" y="21"/>
                                  <a:pt x="18281" y="17"/>
                                  <a:pt x="18281" y="13"/>
                                </a:cubicBezTo>
                                <a:cubicBezTo>
                                  <a:pt x="18281" y="8"/>
                                  <a:pt x="18285" y="5"/>
                                  <a:pt x="18289" y="5"/>
                                </a:cubicBezTo>
                                <a:close/>
                                <a:moveTo>
                                  <a:pt x="18321" y="5"/>
                                </a:moveTo>
                                <a:lnTo>
                                  <a:pt x="18321" y="5"/>
                                </a:lnTo>
                                <a:cubicBezTo>
                                  <a:pt x="18326" y="5"/>
                                  <a:pt x="18329" y="8"/>
                                  <a:pt x="18329" y="13"/>
                                </a:cubicBezTo>
                                <a:cubicBezTo>
                                  <a:pt x="18329" y="17"/>
                                  <a:pt x="18326" y="21"/>
                                  <a:pt x="18321" y="21"/>
                                </a:cubicBezTo>
                                <a:lnTo>
                                  <a:pt x="18321" y="21"/>
                                </a:lnTo>
                                <a:cubicBezTo>
                                  <a:pt x="18317" y="21"/>
                                  <a:pt x="18313" y="17"/>
                                  <a:pt x="18313" y="13"/>
                                </a:cubicBezTo>
                                <a:cubicBezTo>
                                  <a:pt x="18313" y="8"/>
                                  <a:pt x="18317" y="5"/>
                                  <a:pt x="18321" y="5"/>
                                </a:cubicBezTo>
                                <a:close/>
                                <a:moveTo>
                                  <a:pt x="18353" y="5"/>
                                </a:moveTo>
                                <a:lnTo>
                                  <a:pt x="18353" y="5"/>
                                </a:lnTo>
                                <a:cubicBezTo>
                                  <a:pt x="18358" y="5"/>
                                  <a:pt x="18361" y="8"/>
                                  <a:pt x="18361" y="13"/>
                                </a:cubicBezTo>
                                <a:cubicBezTo>
                                  <a:pt x="18361" y="17"/>
                                  <a:pt x="18358" y="21"/>
                                  <a:pt x="18353" y="21"/>
                                </a:cubicBezTo>
                                <a:lnTo>
                                  <a:pt x="18353" y="21"/>
                                </a:lnTo>
                                <a:cubicBezTo>
                                  <a:pt x="18349" y="21"/>
                                  <a:pt x="18345" y="17"/>
                                  <a:pt x="18345" y="13"/>
                                </a:cubicBezTo>
                                <a:cubicBezTo>
                                  <a:pt x="18345" y="8"/>
                                  <a:pt x="18349" y="5"/>
                                  <a:pt x="18353" y="5"/>
                                </a:cubicBezTo>
                                <a:close/>
                                <a:moveTo>
                                  <a:pt x="18385" y="5"/>
                                </a:moveTo>
                                <a:lnTo>
                                  <a:pt x="18385" y="5"/>
                                </a:lnTo>
                                <a:cubicBezTo>
                                  <a:pt x="18390" y="5"/>
                                  <a:pt x="18393" y="8"/>
                                  <a:pt x="18393" y="13"/>
                                </a:cubicBezTo>
                                <a:cubicBezTo>
                                  <a:pt x="18393" y="17"/>
                                  <a:pt x="18390" y="21"/>
                                  <a:pt x="18385" y="21"/>
                                </a:cubicBezTo>
                                <a:lnTo>
                                  <a:pt x="18385" y="21"/>
                                </a:lnTo>
                                <a:cubicBezTo>
                                  <a:pt x="18381" y="21"/>
                                  <a:pt x="18377" y="17"/>
                                  <a:pt x="18377" y="13"/>
                                </a:cubicBezTo>
                                <a:cubicBezTo>
                                  <a:pt x="18377" y="8"/>
                                  <a:pt x="18381" y="5"/>
                                  <a:pt x="18385" y="5"/>
                                </a:cubicBezTo>
                                <a:close/>
                                <a:moveTo>
                                  <a:pt x="18417" y="5"/>
                                </a:moveTo>
                                <a:lnTo>
                                  <a:pt x="18417" y="5"/>
                                </a:lnTo>
                                <a:cubicBezTo>
                                  <a:pt x="18422" y="5"/>
                                  <a:pt x="18425" y="8"/>
                                  <a:pt x="18425" y="13"/>
                                </a:cubicBezTo>
                                <a:cubicBezTo>
                                  <a:pt x="18425" y="17"/>
                                  <a:pt x="18422" y="21"/>
                                  <a:pt x="18417" y="21"/>
                                </a:cubicBezTo>
                                <a:lnTo>
                                  <a:pt x="18417" y="21"/>
                                </a:lnTo>
                                <a:cubicBezTo>
                                  <a:pt x="18413" y="21"/>
                                  <a:pt x="18409" y="17"/>
                                  <a:pt x="18409" y="13"/>
                                </a:cubicBezTo>
                                <a:cubicBezTo>
                                  <a:pt x="18409" y="8"/>
                                  <a:pt x="18413" y="5"/>
                                  <a:pt x="18417" y="5"/>
                                </a:cubicBezTo>
                                <a:close/>
                                <a:moveTo>
                                  <a:pt x="18449" y="5"/>
                                </a:moveTo>
                                <a:lnTo>
                                  <a:pt x="18449" y="5"/>
                                </a:lnTo>
                                <a:cubicBezTo>
                                  <a:pt x="18454" y="5"/>
                                  <a:pt x="18457" y="8"/>
                                  <a:pt x="18457" y="13"/>
                                </a:cubicBezTo>
                                <a:cubicBezTo>
                                  <a:pt x="18457" y="17"/>
                                  <a:pt x="18454" y="21"/>
                                  <a:pt x="18449" y="21"/>
                                </a:cubicBezTo>
                                <a:lnTo>
                                  <a:pt x="18449" y="21"/>
                                </a:lnTo>
                                <a:cubicBezTo>
                                  <a:pt x="18445" y="21"/>
                                  <a:pt x="18441" y="17"/>
                                  <a:pt x="18441" y="13"/>
                                </a:cubicBezTo>
                                <a:cubicBezTo>
                                  <a:pt x="18441" y="8"/>
                                  <a:pt x="18445" y="5"/>
                                  <a:pt x="18449" y="5"/>
                                </a:cubicBezTo>
                                <a:close/>
                                <a:moveTo>
                                  <a:pt x="18481" y="5"/>
                                </a:moveTo>
                                <a:lnTo>
                                  <a:pt x="18481" y="5"/>
                                </a:lnTo>
                                <a:cubicBezTo>
                                  <a:pt x="18486" y="5"/>
                                  <a:pt x="18489" y="8"/>
                                  <a:pt x="18489" y="13"/>
                                </a:cubicBezTo>
                                <a:cubicBezTo>
                                  <a:pt x="18489" y="17"/>
                                  <a:pt x="18486" y="21"/>
                                  <a:pt x="18481" y="21"/>
                                </a:cubicBezTo>
                                <a:lnTo>
                                  <a:pt x="18481" y="21"/>
                                </a:lnTo>
                                <a:cubicBezTo>
                                  <a:pt x="18477" y="21"/>
                                  <a:pt x="18473" y="17"/>
                                  <a:pt x="18473" y="13"/>
                                </a:cubicBezTo>
                                <a:cubicBezTo>
                                  <a:pt x="18473" y="8"/>
                                  <a:pt x="18477" y="5"/>
                                  <a:pt x="18481" y="5"/>
                                </a:cubicBezTo>
                                <a:close/>
                                <a:moveTo>
                                  <a:pt x="18513" y="5"/>
                                </a:moveTo>
                                <a:lnTo>
                                  <a:pt x="18513" y="5"/>
                                </a:lnTo>
                                <a:cubicBezTo>
                                  <a:pt x="18518" y="5"/>
                                  <a:pt x="18521" y="8"/>
                                  <a:pt x="18521" y="13"/>
                                </a:cubicBezTo>
                                <a:cubicBezTo>
                                  <a:pt x="18521" y="17"/>
                                  <a:pt x="18518" y="21"/>
                                  <a:pt x="18513" y="21"/>
                                </a:cubicBezTo>
                                <a:lnTo>
                                  <a:pt x="18513" y="21"/>
                                </a:lnTo>
                                <a:cubicBezTo>
                                  <a:pt x="18509" y="21"/>
                                  <a:pt x="18505" y="17"/>
                                  <a:pt x="18505" y="13"/>
                                </a:cubicBezTo>
                                <a:cubicBezTo>
                                  <a:pt x="18505" y="8"/>
                                  <a:pt x="18509" y="5"/>
                                  <a:pt x="18513" y="5"/>
                                </a:cubicBezTo>
                                <a:close/>
                                <a:moveTo>
                                  <a:pt x="18545" y="5"/>
                                </a:moveTo>
                                <a:lnTo>
                                  <a:pt x="18545" y="5"/>
                                </a:lnTo>
                                <a:cubicBezTo>
                                  <a:pt x="18550" y="5"/>
                                  <a:pt x="18553" y="8"/>
                                  <a:pt x="18553" y="13"/>
                                </a:cubicBezTo>
                                <a:cubicBezTo>
                                  <a:pt x="18553" y="17"/>
                                  <a:pt x="18550" y="21"/>
                                  <a:pt x="18545" y="21"/>
                                </a:cubicBezTo>
                                <a:lnTo>
                                  <a:pt x="18545" y="21"/>
                                </a:lnTo>
                                <a:cubicBezTo>
                                  <a:pt x="18541" y="21"/>
                                  <a:pt x="18537" y="17"/>
                                  <a:pt x="18537" y="13"/>
                                </a:cubicBezTo>
                                <a:cubicBezTo>
                                  <a:pt x="18537" y="8"/>
                                  <a:pt x="18541" y="5"/>
                                  <a:pt x="18545" y="5"/>
                                </a:cubicBezTo>
                                <a:close/>
                                <a:moveTo>
                                  <a:pt x="18577" y="5"/>
                                </a:moveTo>
                                <a:lnTo>
                                  <a:pt x="18577" y="5"/>
                                </a:lnTo>
                                <a:cubicBezTo>
                                  <a:pt x="18582" y="5"/>
                                  <a:pt x="18585" y="8"/>
                                  <a:pt x="18585" y="13"/>
                                </a:cubicBezTo>
                                <a:cubicBezTo>
                                  <a:pt x="18585" y="17"/>
                                  <a:pt x="18582" y="21"/>
                                  <a:pt x="18577" y="21"/>
                                </a:cubicBezTo>
                                <a:lnTo>
                                  <a:pt x="18577" y="21"/>
                                </a:lnTo>
                                <a:cubicBezTo>
                                  <a:pt x="18573" y="21"/>
                                  <a:pt x="18569" y="17"/>
                                  <a:pt x="18569" y="13"/>
                                </a:cubicBezTo>
                                <a:cubicBezTo>
                                  <a:pt x="18569" y="8"/>
                                  <a:pt x="18573" y="5"/>
                                  <a:pt x="18577" y="5"/>
                                </a:cubicBezTo>
                                <a:close/>
                                <a:moveTo>
                                  <a:pt x="18609" y="5"/>
                                </a:moveTo>
                                <a:lnTo>
                                  <a:pt x="18609" y="5"/>
                                </a:lnTo>
                                <a:cubicBezTo>
                                  <a:pt x="18614" y="5"/>
                                  <a:pt x="18617" y="8"/>
                                  <a:pt x="18617" y="13"/>
                                </a:cubicBezTo>
                                <a:cubicBezTo>
                                  <a:pt x="18617" y="17"/>
                                  <a:pt x="18614" y="21"/>
                                  <a:pt x="18609" y="21"/>
                                </a:cubicBezTo>
                                <a:lnTo>
                                  <a:pt x="18609" y="21"/>
                                </a:lnTo>
                                <a:cubicBezTo>
                                  <a:pt x="18605" y="21"/>
                                  <a:pt x="18601" y="17"/>
                                  <a:pt x="18601" y="13"/>
                                </a:cubicBezTo>
                                <a:cubicBezTo>
                                  <a:pt x="18601" y="8"/>
                                  <a:pt x="18605" y="5"/>
                                  <a:pt x="18609" y="5"/>
                                </a:cubicBezTo>
                                <a:close/>
                                <a:moveTo>
                                  <a:pt x="18641" y="5"/>
                                </a:moveTo>
                                <a:lnTo>
                                  <a:pt x="18641" y="5"/>
                                </a:lnTo>
                                <a:cubicBezTo>
                                  <a:pt x="18646" y="5"/>
                                  <a:pt x="18649" y="8"/>
                                  <a:pt x="18649" y="13"/>
                                </a:cubicBezTo>
                                <a:cubicBezTo>
                                  <a:pt x="18649" y="17"/>
                                  <a:pt x="18646" y="21"/>
                                  <a:pt x="18641" y="21"/>
                                </a:cubicBezTo>
                                <a:lnTo>
                                  <a:pt x="18641" y="21"/>
                                </a:lnTo>
                                <a:cubicBezTo>
                                  <a:pt x="18637" y="21"/>
                                  <a:pt x="18633" y="17"/>
                                  <a:pt x="18633" y="13"/>
                                </a:cubicBezTo>
                                <a:cubicBezTo>
                                  <a:pt x="18633" y="8"/>
                                  <a:pt x="18637" y="5"/>
                                  <a:pt x="18641" y="5"/>
                                </a:cubicBezTo>
                                <a:close/>
                                <a:moveTo>
                                  <a:pt x="18673" y="5"/>
                                </a:moveTo>
                                <a:lnTo>
                                  <a:pt x="18673" y="5"/>
                                </a:lnTo>
                                <a:cubicBezTo>
                                  <a:pt x="18678" y="5"/>
                                  <a:pt x="18681" y="8"/>
                                  <a:pt x="18681" y="13"/>
                                </a:cubicBezTo>
                                <a:cubicBezTo>
                                  <a:pt x="18681" y="17"/>
                                  <a:pt x="18678" y="21"/>
                                  <a:pt x="18673" y="21"/>
                                </a:cubicBezTo>
                                <a:lnTo>
                                  <a:pt x="18673" y="21"/>
                                </a:lnTo>
                                <a:cubicBezTo>
                                  <a:pt x="18669" y="21"/>
                                  <a:pt x="18665" y="17"/>
                                  <a:pt x="18665" y="13"/>
                                </a:cubicBezTo>
                                <a:cubicBezTo>
                                  <a:pt x="18665" y="8"/>
                                  <a:pt x="18669" y="5"/>
                                  <a:pt x="18673" y="5"/>
                                </a:cubicBezTo>
                                <a:close/>
                                <a:moveTo>
                                  <a:pt x="18705" y="5"/>
                                </a:moveTo>
                                <a:lnTo>
                                  <a:pt x="18705" y="5"/>
                                </a:lnTo>
                                <a:cubicBezTo>
                                  <a:pt x="18710" y="5"/>
                                  <a:pt x="18713" y="8"/>
                                  <a:pt x="18713" y="13"/>
                                </a:cubicBezTo>
                                <a:cubicBezTo>
                                  <a:pt x="18713" y="17"/>
                                  <a:pt x="18710" y="21"/>
                                  <a:pt x="18705" y="21"/>
                                </a:cubicBezTo>
                                <a:lnTo>
                                  <a:pt x="18705" y="21"/>
                                </a:lnTo>
                                <a:cubicBezTo>
                                  <a:pt x="18701" y="21"/>
                                  <a:pt x="18697" y="17"/>
                                  <a:pt x="18697" y="13"/>
                                </a:cubicBezTo>
                                <a:cubicBezTo>
                                  <a:pt x="18697" y="8"/>
                                  <a:pt x="18701" y="5"/>
                                  <a:pt x="18705" y="5"/>
                                </a:cubicBezTo>
                                <a:close/>
                                <a:moveTo>
                                  <a:pt x="18737" y="5"/>
                                </a:moveTo>
                                <a:lnTo>
                                  <a:pt x="18737" y="5"/>
                                </a:lnTo>
                                <a:cubicBezTo>
                                  <a:pt x="18742" y="5"/>
                                  <a:pt x="18745" y="8"/>
                                  <a:pt x="18745" y="13"/>
                                </a:cubicBezTo>
                                <a:cubicBezTo>
                                  <a:pt x="18745" y="17"/>
                                  <a:pt x="18742" y="21"/>
                                  <a:pt x="18737" y="21"/>
                                </a:cubicBezTo>
                                <a:lnTo>
                                  <a:pt x="18737" y="21"/>
                                </a:lnTo>
                                <a:cubicBezTo>
                                  <a:pt x="18733" y="21"/>
                                  <a:pt x="18729" y="17"/>
                                  <a:pt x="18729" y="13"/>
                                </a:cubicBezTo>
                                <a:cubicBezTo>
                                  <a:pt x="18729" y="8"/>
                                  <a:pt x="18733" y="5"/>
                                  <a:pt x="18737" y="5"/>
                                </a:cubicBezTo>
                                <a:close/>
                                <a:moveTo>
                                  <a:pt x="18769" y="5"/>
                                </a:moveTo>
                                <a:lnTo>
                                  <a:pt x="18769" y="5"/>
                                </a:lnTo>
                                <a:cubicBezTo>
                                  <a:pt x="18774" y="5"/>
                                  <a:pt x="18777" y="8"/>
                                  <a:pt x="18777" y="13"/>
                                </a:cubicBezTo>
                                <a:cubicBezTo>
                                  <a:pt x="18777" y="17"/>
                                  <a:pt x="18774" y="21"/>
                                  <a:pt x="18769" y="21"/>
                                </a:cubicBezTo>
                                <a:lnTo>
                                  <a:pt x="18769" y="21"/>
                                </a:lnTo>
                                <a:cubicBezTo>
                                  <a:pt x="18765" y="21"/>
                                  <a:pt x="18761" y="17"/>
                                  <a:pt x="18761" y="13"/>
                                </a:cubicBezTo>
                                <a:cubicBezTo>
                                  <a:pt x="18761" y="8"/>
                                  <a:pt x="18765" y="5"/>
                                  <a:pt x="18769" y="5"/>
                                </a:cubicBezTo>
                                <a:close/>
                                <a:moveTo>
                                  <a:pt x="18801" y="5"/>
                                </a:moveTo>
                                <a:lnTo>
                                  <a:pt x="18801" y="5"/>
                                </a:lnTo>
                                <a:cubicBezTo>
                                  <a:pt x="18806" y="5"/>
                                  <a:pt x="18809" y="8"/>
                                  <a:pt x="18809" y="13"/>
                                </a:cubicBezTo>
                                <a:cubicBezTo>
                                  <a:pt x="18809" y="17"/>
                                  <a:pt x="18806" y="21"/>
                                  <a:pt x="18801" y="21"/>
                                </a:cubicBezTo>
                                <a:lnTo>
                                  <a:pt x="18801" y="21"/>
                                </a:lnTo>
                                <a:cubicBezTo>
                                  <a:pt x="18797" y="21"/>
                                  <a:pt x="18793" y="17"/>
                                  <a:pt x="18793" y="13"/>
                                </a:cubicBezTo>
                                <a:cubicBezTo>
                                  <a:pt x="18793" y="8"/>
                                  <a:pt x="18797" y="5"/>
                                  <a:pt x="18801" y="5"/>
                                </a:cubicBezTo>
                                <a:close/>
                                <a:moveTo>
                                  <a:pt x="18833" y="5"/>
                                </a:moveTo>
                                <a:lnTo>
                                  <a:pt x="18833" y="5"/>
                                </a:lnTo>
                                <a:cubicBezTo>
                                  <a:pt x="18838" y="5"/>
                                  <a:pt x="18841" y="8"/>
                                  <a:pt x="18841" y="13"/>
                                </a:cubicBezTo>
                                <a:cubicBezTo>
                                  <a:pt x="18841" y="17"/>
                                  <a:pt x="18838" y="21"/>
                                  <a:pt x="18833" y="21"/>
                                </a:cubicBezTo>
                                <a:lnTo>
                                  <a:pt x="18833" y="21"/>
                                </a:lnTo>
                                <a:cubicBezTo>
                                  <a:pt x="18829" y="21"/>
                                  <a:pt x="18825" y="17"/>
                                  <a:pt x="18825" y="13"/>
                                </a:cubicBezTo>
                                <a:cubicBezTo>
                                  <a:pt x="18825" y="8"/>
                                  <a:pt x="18829" y="5"/>
                                  <a:pt x="18833" y="5"/>
                                </a:cubicBezTo>
                                <a:close/>
                                <a:moveTo>
                                  <a:pt x="18865" y="5"/>
                                </a:moveTo>
                                <a:lnTo>
                                  <a:pt x="18865" y="5"/>
                                </a:lnTo>
                                <a:cubicBezTo>
                                  <a:pt x="18870" y="5"/>
                                  <a:pt x="18873" y="8"/>
                                  <a:pt x="18873" y="13"/>
                                </a:cubicBezTo>
                                <a:cubicBezTo>
                                  <a:pt x="18873" y="17"/>
                                  <a:pt x="18870" y="21"/>
                                  <a:pt x="18865" y="21"/>
                                </a:cubicBezTo>
                                <a:lnTo>
                                  <a:pt x="18865" y="21"/>
                                </a:lnTo>
                                <a:cubicBezTo>
                                  <a:pt x="18861" y="21"/>
                                  <a:pt x="18857" y="17"/>
                                  <a:pt x="18857" y="13"/>
                                </a:cubicBezTo>
                                <a:cubicBezTo>
                                  <a:pt x="18857" y="8"/>
                                  <a:pt x="18861" y="5"/>
                                  <a:pt x="18865" y="5"/>
                                </a:cubicBezTo>
                                <a:close/>
                                <a:moveTo>
                                  <a:pt x="18897" y="5"/>
                                </a:moveTo>
                                <a:lnTo>
                                  <a:pt x="18897" y="5"/>
                                </a:lnTo>
                                <a:cubicBezTo>
                                  <a:pt x="18902" y="5"/>
                                  <a:pt x="18905" y="8"/>
                                  <a:pt x="18905" y="13"/>
                                </a:cubicBezTo>
                                <a:cubicBezTo>
                                  <a:pt x="18905" y="17"/>
                                  <a:pt x="18902" y="21"/>
                                  <a:pt x="18897" y="21"/>
                                </a:cubicBezTo>
                                <a:lnTo>
                                  <a:pt x="18897" y="21"/>
                                </a:lnTo>
                                <a:cubicBezTo>
                                  <a:pt x="18893" y="21"/>
                                  <a:pt x="18889" y="17"/>
                                  <a:pt x="18889" y="13"/>
                                </a:cubicBezTo>
                                <a:cubicBezTo>
                                  <a:pt x="18889" y="8"/>
                                  <a:pt x="18893" y="5"/>
                                  <a:pt x="18897" y="5"/>
                                </a:cubicBezTo>
                                <a:close/>
                                <a:moveTo>
                                  <a:pt x="18929" y="5"/>
                                </a:moveTo>
                                <a:lnTo>
                                  <a:pt x="18929" y="5"/>
                                </a:lnTo>
                                <a:cubicBezTo>
                                  <a:pt x="18934" y="5"/>
                                  <a:pt x="18937" y="8"/>
                                  <a:pt x="18937" y="13"/>
                                </a:cubicBezTo>
                                <a:cubicBezTo>
                                  <a:pt x="18937" y="17"/>
                                  <a:pt x="18934" y="21"/>
                                  <a:pt x="18929" y="21"/>
                                </a:cubicBezTo>
                                <a:lnTo>
                                  <a:pt x="18929" y="21"/>
                                </a:lnTo>
                                <a:cubicBezTo>
                                  <a:pt x="18925" y="21"/>
                                  <a:pt x="18921" y="17"/>
                                  <a:pt x="18921" y="13"/>
                                </a:cubicBezTo>
                                <a:cubicBezTo>
                                  <a:pt x="18921" y="8"/>
                                  <a:pt x="18925" y="5"/>
                                  <a:pt x="18929" y="5"/>
                                </a:cubicBezTo>
                                <a:close/>
                                <a:moveTo>
                                  <a:pt x="18961" y="5"/>
                                </a:moveTo>
                                <a:lnTo>
                                  <a:pt x="18961" y="5"/>
                                </a:lnTo>
                                <a:cubicBezTo>
                                  <a:pt x="18966" y="5"/>
                                  <a:pt x="18969" y="8"/>
                                  <a:pt x="18969" y="13"/>
                                </a:cubicBezTo>
                                <a:cubicBezTo>
                                  <a:pt x="18969" y="17"/>
                                  <a:pt x="18966" y="21"/>
                                  <a:pt x="18961" y="21"/>
                                </a:cubicBezTo>
                                <a:lnTo>
                                  <a:pt x="18961" y="21"/>
                                </a:lnTo>
                                <a:cubicBezTo>
                                  <a:pt x="18957" y="21"/>
                                  <a:pt x="18953" y="17"/>
                                  <a:pt x="18953" y="13"/>
                                </a:cubicBezTo>
                                <a:cubicBezTo>
                                  <a:pt x="18953" y="8"/>
                                  <a:pt x="18957" y="5"/>
                                  <a:pt x="18961" y="5"/>
                                </a:cubicBezTo>
                                <a:close/>
                                <a:moveTo>
                                  <a:pt x="18993" y="5"/>
                                </a:moveTo>
                                <a:lnTo>
                                  <a:pt x="18993" y="5"/>
                                </a:lnTo>
                                <a:cubicBezTo>
                                  <a:pt x="18998" y="5"/>
                                  <a:pt x="19001" y="9"/>
                                  <a:pt x="19001" y="13"/>
                                </a:cubicBezTo>
                                <a:cubicBezTo>
                                  <a:pt x="19001" y="17"/>
                                  <a:pt x="18998" y="21"/>
                                  <a:pt x="18993" y="21"/>
                                </a:cubicBezTo>
                                <a:lnTo>
                                  <a:pt x="18993" y="21"/>
                                </a:lnTo>
                                <a:cubicBezTo>
                                  <a:pt x="18989" y="21"/>
                                  <a:pt x="18985" y="17"/>
                                  <a:pt x="18985" y="13"/>
                                </a:cubicBezTo>
                                <a:cubicBezTo>
                                  <a:pt x="18985" y="9"/>
                                  <a:pt x="18989" y="5"/>
                                  <a:pt x="18993" y="5"/>
                                </a:cubicBezTo>
                                <a:close/>
                                <a:moveTo>
                                  <a:pt x="19025" y="5"/>
                                </a:moveTo>
                                <a:lnTo>
                                  <a:pt x="19025" y="5"/>
                                </a:lnTo>
                                <a:cubicBezTo>
                                  <a:pt x="19030" y="5"/>
                                  <a:pt x="19033" y="9"/>
                                  <a:pt x="19033" y="13"/>
                                </a:cubicBezTo>
                                <a:cubicBezTo>
                                  <a:pt x="19033" y="17"/>
                                  <a:pt x="19030" y="21"/>
                                  <a:pt x="19025" y="21"/>
                                </a:cubicBezTo>
                                <a:lnTo>
                                  <a:pt x="19025" y="21"/>
                                </a:lnTo>
                                <a:cubicBezTo>
                                  <a:pt x="19021" y="21"/>
                                  <a:pt x="19017" y="17"/>
                                  <a:pt x="19017" y="13"/>
                                </a:cubicBezTo>
                                <a:cubicBezTo>
                                  <a:pt x="19017" y="9"/>
                                  <a:pt x="19021" y="5"/>
                                  <a:pt x="19025" y="5"/>
                                </a:cubicBezTo>
                                <a:close/>
                                <a:moveTo>
                                  <a:pt x="19057" y="5"/>
                                </a:moveTo>
                                <a:lnTo>
                                  <a:pt x="19058" y="5"/>
                                </a:lnTo>
                                <a:cubicBezTo>
                                  <a:pt x="19062" y="5"/>
                                  <a:pt x="19066" y="9"/>
                                  <a:pt x="19066" y="13"/>
                                </a:cubicBezTo>
                                <a:cubicBezTo>
                                  <a:pt x="19066" y="17"/>
                                  <a:pt x="19062" y="21"/>
                                  <a:pt x="19058" y="21"/>
                                </a:cubicBezTo>
                                <a:lnTo>
                                  <a:pt x="19057" y="21"/>
                                </a:lnTo>
                                <a:cubicBezTo>
                                  <a:pt x="19053" y="21"/>
                                  <a:pt x="19049" y="17"/>
                                  <a:pt x="19049" y="13"/>
                                </a:cubicBezTo>
                                <a:cubicBezTo>
                                  <a:pt x="19049" y="9"/>
                                  <a:pt x="19053" y="5"/>
                                  <a:pt x="19057" y="5"/>
                                </a:cubicBezTo>
                                <a:close/>
                                <a:moveTo>
                                  <a:pt x="19090" y="5"/>
                                </a:moveTo>
                                <a:lnTo>
                                  <a:pt x="19090" y="5"/>
                                </a:lnTo>
                                <a:cubicBezTo>
                                  <a:pt x="19094" y="5"/>
                                  <a:pt x="19098" y="9"/>
                                  <a:pt x="19098" y="13"/>
                                </a:cubicBezTo>
                                <a:cubicBezTo>
                                  <a:pt x="19098" y="17"/>
                                  <a:pt x="19094" y="21"/>
                                  <a:pt x="19090" y="21"/>
                                </a:cubicBezTo>
                                <a:lnTo>
                                  <a:pt x="19090" y="21"/>
                                </a:lnTo>
                                <a:cubicBezTo>
                                  <a:pt x="19085" y="21"/>
                                  <a:pt x="19082" y="17"/>
                                  <a:pt x="19082" y="13"/>
                                </a:cubicBezTo>
                                <a:cubicBezTo>
                                  <a:pt x="19082" y="9"/>
                                  <a:pt x="19085" y="5"/>
                                  <a:pt x="19090" y="5"/>
                                </a:cubicBezTo>
                                <a:close/>
                                <a:moveTo>
                                  <a:pt x="19122" y="5"/>
                                </a:moveTo>
                                <a:lnTo>
                                  <a:pt x="19122" y="5"/>
                                </a:lnTo>
                                <a:cubicBezTo>
                                  <a:pt x="19126" y="5"/>
                                  <a:pt x="19130" y="9"/>
                                  <a:pt x="19130" y="13"/>
                                </a:cubicBezTo>
                                <a:cubicBezTo>
                                  <a:pt x="19130" y="17"/>
                                  <a:pt x="19126" y="21"/>
                                  <a:pt x="19122" y="21"/>
                                </a:cubicBezTo>
                                <a:lnTo>
                                  <a:pt x="19122" y="21"/>
                                </a:lnTo>
                                <a:cubicBezTo>
                                  <a:pt x="19117" y="21"/>
                                  <a:pt x="19114" y="17"/>
                                  <a:pt x="19114" y="13"/>
                                </a:cubicBezTo>
                                <a:cubicBezTo>
                                  <a:pt x="19114" y="9"/>
                                  <a:pt x="19117" y="5"/>
                                  <a:pt x="19122" y="5"/>
                                </a:cubicBezTo>
                                <a:close/>
                                <a:moveTo>
                                  <a:pt x="19154" y="5"/>
                                </a:moveTo>
                                <a:lnTo>
                                  <a:pt x="19154" y="5"/>
                                </a:lnTo>
                                <a:cubicBezTo>
                                  <a:pt x="19158" y="5"/>
                                  <a:pt x="19162" y="9"/>
                                  <a:pt x="19162" y="13"/>
                                </a:cubicBezTo>
                                <a:cubicBezTo>
                                  <a:pt x="19162" y="17"/>
                                  <a:pt x="19158" y="21"/>
                                  <a:pt x="19154" y="21"/>
                                </a:cubicBezTo>
                                <a:lnTo>
                                  <a:pt x="19154" y="21"/>
                                </a:lnTo>
                                <a:cubicBezTo>
                                  <a:pt x="19149" y="21"/>
                                  <a:pt x="19146" y="17"/>
                                  <a:pt x="19146" y="13"/>
                                </a:cubicBezTo>
                                <a:cubicBezTo>
                                  <a:pt x="19146" y="9"/>
                                  <a:pt x="19149" y="5"/>
                                  <a:pt x="19154" y="5"/>
                                </a:cubicBezTo>
                                <a:close/>
                                <a:moveTo>
                                  <a:pt x="19186" y="5"/>
                                </a:moveTo>
                                <a:lnTo>
                                  <a:pt x="19186" y="5"/>
                                </a:lnTo>
                                <a:cubicBezTo>
                                  <a:pt x="19190" y="5"/>
                                  <a:pt x="19194" y="9"/>
                                  <a:pt x="19194" y="13"/>
                                </a:cubicBezTo>
                                <a:cubicBezTo>
                                  <a:pt x="19194" y="17"/>
                                  <a:pt x="19190" y="21"/>
                                  <a:pt x="19186" y="21"/>
                                </a:cubicBezTo>
                                <a:lnTo>
                                  <a:pt x="19186" y="21"/>
                                </a:lnTo>
                                <a:cubicBezTo>
                                  <a:pt x="19181" y="21"/>
                                  <a:pt x="19178" y="17"/>
                                  <a:pt x="19178" y="13"/>
                                </a:cubicBezTo>
                                <a:cubicBezTo>
                                  <a:pt x="19178" y="9"/>
                                  <a:pt x="19181" y="5"/>
                                  <a:pt x="19186" y="5"/>
                                </a:cubicBezTo>
                                <a:close/>
                                <a:moveTo>
                                  <a:pt x="19218" y="5"/>
                                </a:moveTo>
                                <a:lnTo>
                                  <a:pt x="19218" y="5"/>
                                </a:lnTo>
                                <a:cubicBezTo>
                                  <a:pt x="19222" y="5"/>
                                  <a:pt x="19226" y="9"/>
                                  <a:pt x="19226" y="13"/>
                                </a:cubicBezTo>
                                <a:cubicBezTo>
                                  <a:pt x="19226" y="17"/>
                                  <a:pt x="19222" y="21"/>
                                  <a:pt x="19218" y="21"/>
                                </a:cubicBezTo>
                                <a:lnTo>
                                  <a:pt x="19218" y="21"/>
                                </a:lnTo>
                                <a:cubicBezTo>
                                  <a:pt x="19213" y="21"/>
                                  <a:pt x="19210" y="17"/>
                                  <a:pt x="19210" y="13"/>
                                </a:cubicBezTo>
                                <a:cubicBezTo>
                                  <a:pt x="19210" y="9"/>
                                  <a:pt x="19213" y="5"/>
                                  <a:pt x="19218" y="5"/>
                                </a:cubicBezTo>
                                <a:close/>
                                <a:moveTo>
                                  <a:pt x="19250" y="5"/>
                                </a:moveTo>
                                <a:lnTo>
                                  <a:pt x="19250" y="5"/>
                                </a:lnTo>
                                <a:cubicBezTo>
                                  <a:pt x="19254" y="5"/>
                                  <a:pt x="19258" y="9"/>
                                  <a:pt x="19258" y="13"/>
                                </a:cubicBezTo>
                                <a:cubicBezTo>
                                  <a:pt x="19258" y="17"/>
                                  <a:pt x="19254" y="21"/>
                                  <a:pt x="19250" y="21"/>
                                </a:cubicBezTo>
                                <a:lnTo>
                                  <a:pt x="19250" y="21"/>
                                </a:lnTo>
                                <a:cubicBezTo>
                                  <a:pt x="19245" y="21"/>
                                  <a:pt x="19242" y="17"/>
                                  <a:pt x="19242" y="13"/>
                                </a:cubicBezTo>
                                <a:cubicBezTo>
                                  <a:pt x="19242" y="9"/>
                                  <a:pt x="19245" y="5"/>
                                  <a:pt x="19250" y="5"/>
                                </a:cubicBezTo>
                                <a:close/>
                                <a:moveTo>
                                  <a:pt x="19282" y="5"/>
                                </a:moveTo>
                                <a:lnTo>
                                  <a:pt x="19282" y="5"/>
                                </a:lnTo>
                                <a:cubicBezTo>
                                  <a:pt x="19286" y="5"/>
                                  <a:pt x="19290" y="9"/>
                                  <a:pt x="19290" y="13"/>
                                </a:cubicBezTo>
                                <a:cubicBezTo>
                                  <a:pt x="19290" y="17"/>
                                  <a:pt x="19286" y="21"/>
                                  <a:pt x="19282" y="21"/>
                                </a:cubicBezTo>
                                <a:lnTo>
                                  <a:pt x="19282" y="21"/>
                                </a:lnTo>
                                <a:cubicBezTo>
                                  <a:pt x="19277" y="21"/>
                                  <a:pt x="19274" y="17"/>
                                  <a:pt x="19274" y="13"/>
                                </a:cubicBezTo>
                                <a:cubicBezTo>
                                  <a:pt x="19274" y="9"/>
                                  <a:pt x="19277" y="5"/>
                                  <a:pt x="19282" y="5"/>
                                </a:cubicBezTo>
                                <a:close/>
                                <a:moveTo>
                                  <a:pt x="19314" y="5"/>
                                </a:moveTo>
                                <a:lnTo>
                                  <a:pt x="19314" y="5"/>
                                </a:lnTo>
                                <a:cubicBezTo>
                                  <a:pt x="19318" y="5"/>
                                  <a:pt x="19322" y="9"/>
                                  <a:pt x="19322" y="13"/>
                                </a:cubicBezTo>
                                <a:cubicBezTo>
                                  <a:pt x="19322" y="17"/>
                                  <a:pt x="19318" y="21"/>
                                  <a:pt x="19314" y="21"/>
                                </a:cubicBezTo>
                                <a:lnTo>
                                  <a:pt x="19314" y="21"/>
                                </a:lnTo>
                                <a:cubicBezTo>
                                  <a:pt x="19309" y="21"/>
                                  <a:pt x="19306" y="17"/>
                                  <a:pt x="19306" y="13"/>
                                </a:cubicBezTo>
                                <a:cubicBezTo>
                                  <a:pt x="19306" y="9"/>
                                  <a:pt x="19309" y="5"/>
                                  <a:pt x="19314" y="5"/>
                                </a:cubicBezTo>
                                <a:close/>
                                <a:moveTo>
                                  <a:pt x="19346" y="5"/>
                                </a:moveTo>
                                <a:lnTo>
                                  <a:pt x="19346" y="5"/>
                                </a:lnTo>
                                <a:cubicBezTo>
                                  <a:pt x="19350" y="5"/>
                                  <a:pt x="19354" y="9"/>
                                  <a:pt x="19354" y="13"/>
                                </a:cubicBezTo>
                                <a:cubicBezTo>
                                  <a:pt x="19354" y="17"/>
                                  <a:pt x="19350" y="21"/>
                                  <a:pt x="19346" y="21"/>
                                </a:cubicBezTo>
                                <a:lnTo>
                                  <a:pt x="19346" y="21"/>
                                </a:lnTo>
                                <a:cubicBezTo>
                                  <a:pt x="19341" y="21"/>
                                  <a:pt x="19338" y="17"/>
                                  <a:pt x="19338" y="13"/>
                                </a:cubicBezTo>
                                <a:cubicBezTo>
                                  <a:pt x="19338" y="9"/>
                                  <a:pt x="19341" y="5"/>
                                  <a:pt x="19346" y="5"/>
                                </a:cubicBezTo>
                                <a:close/>
                                <a:moveTo>
                                  <a:pt x="19378" y="5"/>
                                </a:moveTo>
                                <a:lnTo>
                                  <a:pt x="19378" y="5"/>
                                </a:lnTo>
                                <a:cubicBezTo>
                                  <a:pt x="19382" y="5"/>
                                  <a:pt x="19386" y="9"/>
                                  <a:pt x="19386" y="13"/>
                                </a:cubicBezTo>
                                <a:cubicBezTo>
                                  <a:pt x="19386" y="17"/>
                                  <a:pt x="19382" y="21"/>
                                  <a:pt x="19378" y="21"/>
                                </a:cubicBezTo>
                                <a:lnTo>
                                  <a:pt x="19378" y="21"/>
                                </a:lnTo>
                                <a:cubicBezTo>
                                  <a:pt x="19373" y="21"/>
                                  <a:pt x="19370" y="17"/>
                                  <a:pt x="19370" y="13"/>
                                </a:cubicBezTo>
                                <a:cubicBezTo>
                                  <a:pt x="19370" y="9"/>
                                  <a:pt x="19373" y="5"/>
                                  <a:pt x="19378" y="5"/>
                                </a:cubicBezTo>
                                <a:close/>
                                <a:moveTo>
                                  <a:pt x="19410" y="5"/>
                                </a:moveTo>
                                <a:lnTo>
                                  <a:pt x="19410" y="5"/>
                                </a:lnTo>
                                <a:cubicBezTo>
                                  <a:pt x="19414" y="5"/>
                                  <a:pt x="19418" y="9"/>
                                  <a:pt x="19418" y="13"/>
                                </a:cubicBezTo>
                                <a:cubicBezTo>
                                  <a:pt x="19418" y="17"/>
                                  <a:pt x="19414" y="21"/>
                                  <a:pt x="19410" y="21"/>
                                </a:cubicBezTo>
                                <a:lnTo>
                                  <a:pt x="19410" y="21"/>
                                </a:lnTo>
                                <a:cubicBezTo>
                                  <a:pt x="19405" y="21"/>
                                  <a:pt x="19402" y="17"/>
                                  <a:pt x="19402" y="13"/>
                                </a:cubicBezTo>
                                <a:cubicBezTo>
                                  <a:pt x="19402" y="9"/>
                                  <a:pt x="19405" y="5"/>
                                  <a:pt x="19410" y="5"/>
                                </a:cubicBezTo>
                                <a:close/>
                                <a:moveTo>
                                  <a:pt x="19442" y="5"/>
                                </a:moveTo>
                                <a:lnTo>
                                  <a:pt x="19442" y="5"/>
                                </a:lnTo>
                                <a:cubicBezTo>
                                  <a:pt x="19446" y="5"/>
                                  <a:pt x="19450" y="9"/>
                                  <a:pt x="19450" y="13"/>
                                </a:cubicBezTo>
                                <a:cubicBezTo>
                                  <a:pt x="19450" y="17"/>
                                  <a:pt x="19446" y="21"/>
                                  <a:pt x="19442" y="21"/>
                                </a:cubicBezTo>
                                <a:lnTo>
                                  <a:pt x="19442" y="21"/>
                                </a:lnTo>
                                <a:cubicBezTo>
                                  <a:pt x="19437" y="21"/>
                                  <a:pt x="19434" y="17"/>
                                  <a:pt x="19434" y="13"/>
                                </a:cubicBezTo>
                                <a:cubicBezTo>
                                  <a:pt x="19434" y="9"/>
                                  <a:pt x="19437" y="5"/>
                                  <a:pt x="19442" y="5"/>
                                </a:cubicBezTo>
                                <a:close/>
                                <a:moveTo>
                                  <a:pt x="19474" y="5"/>
                                </a:moveTo>
                                <a:lnTo>
                                  <a:pt x="19474" y="5"/>
                                </a:lnTo>
                                <a:cubicBezTo>
                                  <a:pt x="19478" y="5"/>
                                  <a:pt x="19482" y="9"/>
                                  <a:pt x="19482" y="13"/>
                                </a:cubicBezTo>
                                <a:cubicBezTo>
                                  <a:pt x="19482" y="17"/>
                                  <a:pt x="19478" y="21"/>
                                  <a:pt x="19474" y="21"/>
                                </a:cubicBezTo>
                                <a:lnTo>
                                  <a:pt x="19474" y="21"/>
                                </a:lnTo>
                                <a:cubicBezTo>
                                  <a:pt x="19469" y="21"/>
                                  <a:pt x="19466" y="17"/>
                                  <a:pt x="19466" y="13"/>
                                </a:cubicBezTo>
                                <a:cubicBezTo>
                                  <a:pt x="19466" y="9"/>
                                  <a:pt x="19469" y="5"/>
                                  <a:pt x="19474" y="5"/>
                                </a:cubicBezTo>
                                <a:close/>
                                <a:moveTo>
                                  <a:pt x="19506" y="5"/>
                                </a:moveTo>
                                <a:lnTo>
                                  <a:pt x="19506" y="5"/>
                                </a:lnTo>
                                <a:cubicBezTo>
                                  <a:pt x="19510" y="5"/>
                                  <a:pt x="19514" y="9"/>
                                  <a:pt x="19514" y="13"/>
                                </a:cubicBezTo>
                                <a:cubicBezTo>
                                  <a:pt x="19514" y="17"/>
                                  <a:pt x="19510" y="21"/>
                                  <a:pt x="19506" y="21"/>
                                </a:cubicBezTo>
                                <a:lnTo>
                                  <a:pt x="19506" y="21"/>
                                </a:lnTo>
                                <a:cubicBezTo>
                                  <a:pt x="19501" y="21"/>
                                  <a:pt x="19498" y="17"/>
                                  <a:pt x="19498" y="13"/>
                                </a:cubicBezTo>
                                <a:cubicBezTo>
                                  <a:pt x="19498" y="9"/>
                                  <a:pt x="19501" y="5"/>
                                  <a:pt x="19506" y="5"/>
                                </a:cubicBezTo>
                                <a:close/>
                                <a:moveTo>
                                  <a:pt x="19538" y="5"/>
                                </a:moveTo>
                                <a:lnTo>
                                  <a:pt x="19538" y="5"/>
                                </a:lnTo>
                                <a:cubicBezTo>
                                  <a:pt x="19542" y="5"/>
                                  <a:pt x="19546" y="9"/>
                                  <a:pt x="19546" y="13"/>
                                </a:cubicBezTo>
                                <a:cubicBezTo>
                                  <a:pt x="19546" y="17"/>
                                  <a:pt x="19542" y="21"/>
                                  <a:pt x="19538" y="21"/>
                                </a:cubicBezTo>
                                <a:lnTo>
                                  <a:pt x="19538" y="21"/>
                                </a:lnTo>
                                <a:cubicBezTo>
                                  <a:pt x="19533" y="21"/>
                                  <a:pt x="19530" y="17"/>
                                  <a:pt x="19530" y="13"/>
                                </a:cubicBezTo>
                                <a:cubicBezTo>
                                  <a:pt x="19530" y="9"/>
                                  <a:pt x="19533" y="5"/>
                                  <a:pt x="19538" y="5"/>
                                </a:cubicBezTo>
                                <a:close/>
                                <a:moveTo>
                                  <a:pt x="19570" y="5"/>
                                </a:moveTo>
                                <a:lnTo>
                                  <a:pt x="19570" y="5"/>
                                </a:lnTo>
                                <a:cubicBezTo>
                                  <a:pt x="19574" y="5"/>
                                  <a:pt x="19578" y="9"/>
                                  <a:pt x="19578" y="13"/>
                                </a:cubicBezTo>
                                <a:cubicBezTo>
                                  <a:pt x="19578" y="18"/>
                                  <a:pt x="19574" y="21"/>
                                  <a:pt x="19570" y="21"/>
                                </a:cubicBezTo>
                                <a:lnTo>
                                  <a:pt x="19570" y="21"/>
                                </a:lnTo>
                                <a:cubicBezTo>
                                  <a:pt x="19565" y="21"/>
                                  <a:pt x="19562" y="18"/>
                                  <a:pt x="19562" y="13"/>
                                </a:cubicBezTo>
                                <a:cubicBezTo>
                                  <a:pt x="19562" y="9"/>
                                  <a:pt x="19565" y="5"/>
                                  <a:pt x="19570" y="5"/>
                                </a:cubicBezTo>
                                <a:close/>
                                <a:moveTo>
                                  <a:pt x="19602" y="5"/>
                                </a:moveTo>
                                <a:lnTo>
                                  <a:pt x="19602" y="5"/>
                                </a:lnTo>
                                <a:cubicBezTo>
                                  <a:pt x="19606" y="5"/>
                                  <a:pt x="19610" y="9"/>
                                  <a:pt x="19610" y="13"/>
                                </a:cubicBezTo>
                                <a:cubicBezTo>
                                  <a:pt x="19610" y="18"/>
                                  <a:pt x="19606" y="21"/>
                                  <a:pt x="19602" y="21"/>
                                </a:cubicBezTo>
                                <a:lnTo>
                                  <a:pt x="19602" y="21"/>
                                </a:lnTo>
                                <a:cubicBezTo>
                                  <a:pt x="19597" y="21"/>
                                  <a:pt x="19594" y="18"/>
                                  <a:pt x="19594" y="13"/>
                                </a:cubicBezTo>
                                <a:cubicBezTo>
                                  <a:pt x="19594" y="9"/>
                                  <a:pt x="19597" y="5"/>
                                  <a:pt x="19602" y="5"/>
                                </a:cubicBezTo>
                                <a:close/>
                                <a:moveTo>
                                  <a:pt x="19634" y="5"/>
                                </a:moveTo>
                                <a:lnTo>
                                  <a:pt x="19634" y="5"/>
                                </a:lnTo>
                                <a:cubicBezTo>
                                  <a:pt x="19638" y="5"/>
                                  <a:pt x="19642" y="9"/>
                                  <a:pt x="19642" y="13"/>
                                </a:cubicBezTo>
                                <a:cubicBezTo>
                                  <a:pt x="19642" y="18"/>
                                  <a:pt x="19638" y="21"/>
                                  <a:pt x="19634" y="21"/>
                                </a:cubicBezTo>
                                <a:lnTo>
                                  <a:pt x="19634" y="21"/>
                                </a:lnTo>
                                <a:cubicBezTo>
                                  <a:pt x="19629" y="21"/>
                                  <a:pt x="19626" y="18"/>
                                  <a:pt x="19626" y="13"/>
                                </a:cubicBezTo>
                                <a:cubicBezTo>
                                  <a:pt x="19626" y="9"/>
                                  <a:pt x="19629" y="5"/>
                                  <a:pt x="19634" y="5"/>
                                </a:cubicBezTo>
                                <a:close/>
                                <a:moveTo>
                                  <a:pt x="19666" y="5"/>
                                </a:moveTo>
                                <a:lnTo>
                                  <a:pt x="19666" y="5"/>
                                </a:lnTo>
                                <a:cubicBezTo>
                                  <a:pt x="19670" y="5"/>
                                  <a:pt x="19674" y="9"/>
                                  <a:pt x="19674" y="13"/>
                                </a:cubicBezTo>
                                <a:cubicBezTo>
                                  <a:pt x="19674" y="18"/>
                                  <a:pt x="19670" y="21"/>
                                  <a:pt x="19666" y="21"/>
                                </a:cubicBezTo>
                                <a:lnTo>
                                  <a:pt x="19666" y="21"/>
                                </a:lnTo>
                                <a:cubicBezTo>
                                  <a:pt x="19661" y="21"/>
                                  <a:pt x="19658" y="18"/>
                                  <a:pt x="19658" y="13"/>
                                </a:cubicBezTo>
                                <a:cubicBezTo>
                                  <a:pt x="19658" y="9"/>
                                  <a:pt x="19661" y="5"/>
                                  <a:pt x="19666" y="5"/>
                                </a:cubicBezTo>
                                <a:close/>
                                <a:moveTo>
                                  <a:pt x="19698" y="5"/>
                                </a:moveTo>
                                <a:lnTo>
                                  <a:pt x="19698" y="5"/>
                                </a:lnTo>
                                <a:cubicBezTo>
                                  <a:pt x="19702" y="5"/>
                                  <a:pt x="19706" y="9"/>
                                  <a:pt x="19706" y="13"/>
                                </a:cubicBezTo>
                                <a:cubicBezTo>
                                  <a:pt x="19706" y="18"/>
                                  <a:pt x="19702" y="21"/>
                                  <a:pt x="19698" y="21"/>
                                </a:cubicBezTo>
                                <a:lnTo>
                                  <a:pt x="19698" y="21"/>
                                </a:lnTo>
                                <a:cubicBezTo>
                                  <a:pt x="19693" y="21"/>
                                  <a:pt x="19690" y="18"/>
                                  <a:pt x="19690" y="13"/>
                                </a:cubicBezTo>
                                <a:cubicBezTo>
                                  <a:pt x="19690" y="9"/>
                                  <a:pt x="19693" y="5"/>
                                  <a:pt x="19698" y="5"/>
                                </a:cubicBezTo>
                                <a:close/>
                                <a:moveTo>
                                  <a:pt x="19730" y="5"/>
                                </a:moveTo>
                                <a:lnTo>
                                  <a:pt x="19730" y="5"/>
                                </a:lnTo>
                                <a:cubicBezTo>
                                  <a:pt x="19734" y="5"/>
                                  <a:pt x="19738" y="9"/>
                                  <a:pt x="19738" y="13"/>
                                </a:cubicBezTo>
                                <a:cubicBezTo>
                                  <a:pt x="19738" y="18"/>
                                  <a:pt x="19734" y="21"/>
                                  <a:pt x="19730" y="21"/>
                                </a:cubicBezTo>
                                <a:lnTo>
                                  <a:pt x="19730" y="21"/>
                                </a:lnTo>
                                <a:cubicBezTo>
                                  <a:pt x="19725" y="21"/>
                                  <a:pt x="19722" y="18"/>
                                  <a:pt x="19722" y="13"/>
                                </a:cubicBezTo>
                                <a:cubicBezTo>
                                  <a:pt x="19722" y="9"/>
                                  <a:pt x="19725" y="5"/>
                                  <a:pt x="19730" y="5"/>
                                </a:cubicBezTo>
                                <a:close/>
                                <a:moveTo>
                                  <a:pt x="19762" y="5"/>
                                </a:moveTo>
                                <a:lnTo>
                                  <a:pt x="19762" y="5"/>
                                </a:lnTo>
                                <a:cubicBezTo>
                                  <a:pt x="19766" y="5"/>
                                  <a:pt x="19770" y="9"/>
                                  <a:pt x="19770" y="13"/>
                                </a:cubicBezTo>
                                <a:cubicBezTo>
                                  <a:pt x="19770" y="18"/>
                                  <a:pt x="19766" y="21"/>
                                  <a:pt x="19762" y="21"/>
                                </a:cubicBezTo>
                                <a:lnTo>
                                  <a:pt x="19762" y="21"/>
                                </a:lnTo>
                                <a:cubicBezTo>
                                  <a:pt x="19757" y="21"/>
                                  <a:pt x="19754" y="18"/>
                                  <a:pt x="19754" y="13"/>
                                </a:cubicBezTo>
                                <a:cubicBezTo>
                                  <a:pt x="19754" y="9"/>
                                  <a:pt x="19757" y="5"/>
                                  <a:pt x="19762" y="5"/>
                                </a:cubicBezTo>
                                <a:close/>
                                <a:moveTo>
                                  <a:pt x="19794" y="5"/>
                                </a:moveTo>
                                <a:lnTo>
                                  <a:pt x="19794" y="5"/>
                                </a:lnTo>
                                <a:cubicBezTo>
                                  <a:pt x="19798" y="5"/>
                                  <a:pt x="19802" y="9"/>
                                  <a:pt x="19802" y="13"/>
                                </a:cubicBezTo>
                                <a:cubicBezTo>
                                  <a:pt x="19802" y="18"/>
                                  <a:pt x="19798" y="21"/>
                                  <a:pt x="19794" y="21"/>
                                </a:cubicBezTo>
                                <a:lnTo>
                                  <a:pt x="19794" y="21"/>
                                </a:lnTo>
                                <a:cubicBezTo>
                                  <a:pt x="19789" y="21"/>
                                  <a:pt x="19786" y="18"/>
                                  <a:pt x="19786" y="13"/>
                                </a:cubicBezTo>
                                <a:cubicBezTo>
                                  <a:pt x="19786" y="9"/>
                                  <a:pt x="19789" y="5"/>
                                  <a:pt x="19794" y="5"/>
                                </a:cubicBezTo>
                                <a:close/>
                                <a:moveTo>
                                  <a:pt x="19826" y="5"/>
                                </a:moveTo>
                                <a:lnTo>
                                  <a:pt x="19826" y="5"/>
                                </a:lnTo>
                                <a:cubicBezTo>
                                  <a:pt x="19830" y="5"/>
                                  <a:pt x="19834" y="9"/>
                                  <a:pt x="19834" y="13"/>
                                </a:cubicBezTo>
                                <a:cubicBezTo>
                                  <a:pt x="19834" y="18"/>
                                  <a:pt x="19830" y="21"/>
                                  <a:pt x="19826" y="21"/>
                                </a:cubicBezTo>
                                <a:lnTo>
                                  <a:pt x="19826" y="21"/>
                                </a:lnTo>
                                <a:cubicBezTo>
                                  <a:pt x="19821" y="21"/>
                                  <a:pt x="19818" y="18"/>
                                  <a:pt x="19818" y="13"/>
                                </a:cubicBezTo>
                                <a:cubicBezTo>
                                  <a:pt x="19818" y="9"/>
                                  <a:pt x="19821" y="5"/>
                                  <a:pt x="19826" y="5"/>
                                </a:cubicBezTo>
                                <a:close/>
                                <a:moveTo>
                                  <a:pt x="19858" y="5"/>
                                </a:moveTo>
                                <a:lnTo>
                                  <a:pt x="19858" y="5"/>
                                </a:lnTo>
                                <a:cubicBezTo>
                                  <a:pt x="19862" y="5"/>
                                  <a:pt x="19866" y="9"/>
                                  <a:pt x="19866" y="13"/>
                                </a:cubicBezTo>
                                <a:cubicBezTo>
                                  <a:pt x="19866" y="18"/>
                                  <a:pt x="19862" y="21"/>
                                  <a:pt x="19858" y="21"/>
                                </a:cubicBezTo>
                                <a:lnTo>
                                  <a:pt x="19858" y="21"/>
                                </a:lnTo>
                                <a:cubicBezTo>
                                  <a:pt x="19854" y="21"/>
                                  <a:pt x="19850" y="18"/>
                                  <a:pt x="19850" y="13"/>
                                </a:cubicBezTo>
                                <a:cubicBezTo>
                                  <a:pt x="19850" y="9"/>
                                  <a:pt x="19854" y="5"/>
                                  <a:pt x="19858" y="5"/>
                                </a:cubicBezTo>
                                <a:close/>
                                <a:moveTo>
                                  <a:pt x="19890" y="5"/>
                                </a:moveTo>
                                <a:lnTo>
                                  <a:pt x="19890" y="5"/>
                                </a:lnTo>
                                <a:cubicBezTo>
                                  <a:pt x="19894" y="5"/>
                                  <a:pt x="19898" y="9"/>
                                  <a:pt x="19898" y="13"/>
                                </a:cubicBezTo>
                                <a:cubicBezTo>
                                  <a:pt x="19898" y="18"/>
                                  <a:pt x="19894" y="21"/>
                                  <a:pt x="19890" y="21"/>
                                </a:cubicBezTo>
                                <a:lnTo>
                                  <a:pt x="19890" y="21"/>
                                </a:lnTo>
                                <a:cubicBezTo>
                                  <a:pt x="19886" y="21"/>
                                  <a:pt x="19882" y="18"/>
                                  <a:pt x="19882" y="13"/>
                                </a:cubicBezTo>
                                <a:cubicBezTo>
                                  <a:pt x="19882" y="9"/>
                                  <a:pt x="19886" y="5"/>
                                  <a:pt x="19890" y="5"/>
                                </a:cubicBezTo>
                                <a:close/>
                                <a:moveTo>
                                  <a:pt x="19922" y="5"/>
                                </a:moveTo>
                                <a:lnTo>
                                  <a:pt x="19922" y="5"/>
                                </a:lnTo>
                                <a:cubicBezTo>
                                  <a:pt x="19926" y="5"/>
                                  <a:pt x="19930" y="9"/>
                                  <a:pt x="19930" y="13"/>
                                </a:cubicBezTo>
                                <a:cubicBezTo>
                                  <a:pt x="19930" y="18"/>
                                  <a:pt x="19926" y="21"/>
                                  <a:pt x="19922" y="21"/>
                                </a:cubicBezTo>
                                <a:lnTo>
                                  <a:pt x="19922" y="21"/>
                                </a:lnTo>
                                <a:cubicBezTo>
                                  <a:pt x="19918" y="21"/>
                                  <a:pt x="19914" y="18"/>
                                  <a:pt x="19914" y="13"/>
                                </a:cubicBezTo>
                                <a:cubicBezTo>
                                  <a:pt x="19914" y="9"/>
                                  <a:pt x="19918" y="5"/>
                                  <a:pt x="19922" y="5"/>
                                </a:cubicBezTo>
                                <a:close/>
                                <a:moveTo>
                                  <a:pt x="19954" y="5"/>
                                </a:moveTo>
                                <a:lnTo>
                                  <a:pt x="19954" y="5"/>
                                </a:lnTo>
                                <a:cubicBezTo>
                                  <a:pt x="19958" y="5"/>
                                  <a:pt x="19962" y="9"/>
                                  <a:pt x="19962" y="13"/>
                                </a:cubicBezTo>
                                <a:cubicBezTo>
                                  <a:pt x="19962" y="18"/>
                                  <a:pt x="19958" y="21"/>
                                  <a:pt x="19954" y="21"/>
                                </a:cubicBezTo>
                                <a:lnTo>
                                  <a:pt x="19954" y="21"/>
                                </a:lnTo>
                                <a:cubicBezTo>
                                  <a:pt x="19950" y="21"/>
                                  <a:pt x="19946" y="18"/>
                                  <a:pt x="19946" y="13"/>
                                </a:cubicBezTo>
                                <a:cubicBezTo>
                                  <a:pt x="19946" y="9"/>
                                  <a:pt x="19950" y="5"/>
                                  <a:pt x="19954" y="5"/>
                                </a:cubicBezTo>
                                <a:close/>
                                <a:moveTo>
                                  <a:pt x="19986" y="5"/>
                                </a:moveTo>
                                <a:lnTo>
                                  <a:pt x="19986" y="5"/>
                                </a:lnTo>
                                <a:cubicBezTo>
                                  <a:pt x="19990" y="5"/>
                                  <a:pt x="19994" y="9"/>
                                  <a:pt x="19994" y="13"/>
                                </a:cubicBezTo>
                                <a:cubicBezTo>
                                  <a:pt x="19994" y="18"/>
                                  <a:pt x="19990" y="21"/>
                                  <a:pt x="19986" y="21"/>
                                </a:cubicBezTo>
                                <a:lnTo>
                                  <a:pt x="19986" y="21"/>
                                </a:lnTo>
                                <a:cubicBezTo>
                                  <a:pt x="19982" y="21"/>
                                  <a:pt x="19978" y="18"/>
                                  <a:pt x="19978" y="13"/>
                                </a:cubicBezTo>
                                <a:cubicBezTo>
                                  <a:pt x="19978" y="9"/>
                                  <a:pt x="19982" y="5"/>
                                  <a:pt x="19986" y="5"/>
                                </a:cubicBezTo>
                                <a:close/>
                                <a:moveTo>
                                  <a:pt x="20018" y="5"/>
                                </a:moveTo>
                                <a:lnTo>
                                  <a:pt x="20018" y="5"/>
                                </a:lnTo>
                                <a:cubicBezTo>
                                  <a:pt x="20022" y="5"/>
                                  <a:pt x="20026" y="9"/>
                                  <a:pt x="20026" y="13"/>
                                </a:cubicBezTo>
                                <a:cubicBezTo>
                                  <a:pt x="20026" y="18"/>
                                  <a:pt x="20022" y="21"/>
                                  <a:pt x="20018" y="21"/>
                                </a:cubicBezTo>
                                <a:lnTo>
                                  <a:pt x="20018" y="21"/>
                                </a:lnTo>
                                <a:cubicBezTo>
                                  <a:pt x="20014" y="21"/>
                                  <a:pt x="20010" y="18"/>
                                  <a:pt x="20010" y="13"/>
                                </a:cubicBezTo>
                                <a:cubicBezTo>
                                  <a:pt x="20010" y="9"/>
                                  <a:pt x="20014" y="5"/>
                                  <a:pt x="20018" y="5"/>
                                </a:cubicBezTo>
                                <a:close/>
                                <a:moveTo>
                                  <a:pt x="20050" y="5"/>
                                </a:moveTo>
                                <a:lnTo>
                                  <a:pt x="20050" y="5"/>
                                </a:lnTo>
                                <a:cubicBezTo>
                                  <a:pt x="20054" y="5"/>
                                  <a:pt x="20058" y="9"/>
                                  <a:pt x="20058" y="13"/>
                                </a:cubicBezTo>
                                <a:cubicBezTo>
                                  <a:pt x="20058" y="18"/>
                                  <a:pt x="20054" y="21"/>
                                  <a:pt x="20050" y="21"/>
                                </a:cubicBezTo>
                                <a:lnTo>
                                  <a:pt x="20050" y="21"/>
                                </a:lnTo>
                                <a:cubicBezTo>
                                  <a:pt x="20046" y="21"/>
                                  <a:pt x="20042" y="18"/>
                                  <a:pt x="20042" y="13"/>
                                </a:cubicBezTo>
                                <a:cubicBezTo>
                                  <a:pt x="20042" y="9"/>
                                  <a:pt x="20046" y="5"/>
                                  <a:pt x="20050" y="5"/>
                                </a:cubicBezTo>
                                <a:close/>
                                <a:moveTo>
                                  <a:pt x="20082" y="5"/>
                                </a:moveTo>
                                <a:lnTo>
                                  <a:pt x="20082" y="5"/>
                                </a:lnTo>
                                <a:cubicBezTo>
                                  <a:pt x="20086" y="5"/>
                                  <a:pt x="20090" y="9"/>
                                  <a:pt x="20090" y="13"/>
                                </a:cubicBezTo>
                                <a:cubicBezTo>
                                  <a:pt x="20090" y="18"/>
                                  <a:pt x="20086" y="21"/>
                                  <a:pt x="20082" y="21"/>
                                </a:cubicBezTo>
                                <a:lnTo>
                                  <a:pt x="20082" y="21"/>
                                </a:lnTo>
                                <a:cubicBezTo>
                                  <a:pt x="20078" y="21"/>
                                  <a:pt x="20074" y="18"/>
                                  <a:pt x="20074" y="13"/>
                                </a:cubicBezTo>
                                <a:cubicBezTo>
                                  <a:pt x="20074" y="9"/>
                                  <a:pt x="20078" y="5"/>
                                  <a:pt x="20082" y="5"/>
                                </a:cubicBezTo>
                                <a:close/>
                                <a:moveTo>
                                  <a:pt x="20114" y="5"/>
                                </a:moveTo>
                                <a:lnTo>
                                  <a:pt x="20114" y="5"/>
                                </a:lnTo>
                                <a:cubicBezTo>
                                  <a:pt x="20119" y="5"/>
                                  <a:pt x="20122" y="9"/>
                                  <a:pt x="20122" y="13"/>
                                </a:cubicBezTo>
                                <a:cubicBezTo>
                                  <a:pt x="20122" y="18"/>
                                  <a:pt x="20119" y="21"/>
                                  <a:pt x="20114" y="21"/>
                                </a:cubicBezTo>
                                <a:lnTo>
                                  <a:pt x="20114" y="21"/>
                                </a:lnTo>
                                <a:cubicBezTo>
                                  <a:pt x="20110" y="21"/>
                                  <a:pt x="20106" y="18"/>
                                  <a:pt x="20106" y="13"/>
                                </a:cubicBezTo>
                                <a:cubicBezTo>
                                  <a:pt x="20106" y="9"/>
                                  <a:pt x="20110" y="5"/>
                                  <a:pt x="20114" y="5"/>
                                </a:cubicBezTo>
                                <a:close/>
                                <a:moveTo>
                                  <a:pt x="20146" y="5"/>
                                </a:moveTo>
                                <a:lnTo>
                                  <a:pt x="20146" y="5"/>
                                </a:lnTo>
                                <a:cubicBezTo>
                                  <a:pt x="20151" y="5"/>
                                  <a:pt x="20154" y="9"/>
                                  <a:pt x="20154" y="13"/>
                                </a:cubicBezTo>
                                <a:cubicBezTo>
                                  <a:pt x="20154" y="18"/>
                                  <a:pt x="20151" y="21"/>
                                  <a:pt x="20146" y="21"/>
                                </a:cubicBezTo>
                                <a:lnTo>
                                  <a:pt x="20146" y="21"/>
                                </a:lnTo>
                                <a:cubicBezTo>
                                  <a:pt x="20142" y="21"/>
                                  <a:pt x="20138" y="18"/>
                                  <a:pt x="20138" y="13"/>
                                </a:cubicBezTo>
                                <a:cubicBezTo>
                                  <a:pt x="20138" y="9"/>
                                  <a:pt x="20142" y="5"/>
                                  <a:pt x="20146" y="5"/>
                                </a:cubicBezTo>
                                <a:close/>
                                <a:moveTo>
                                  <a:pt x="20178" y="5"/>
                                </a:moveTo>
                                <a:lnTo>
                                  <a:pt x="20178" y="5"/>
                                </a:lnTo>
                                <a:cubicBezTo>
                                  <a:pt x="20183" y="5"/>
                                  <a:pt x="20186" y="9"/>
                                  <a:pt x="20186" y="13"/>
                                </a:cubicBezTo>
                                <a:cubicBezTo>
                                  <a:pt x="20186" y="18"/>
                                  <a:pt x="20183" y="21"/>
                                  <a:pt x="20178" y="21"/>
                                </a:cubicBezTo>
                                <a:lnTo>
                                  <a:pt x="20178" y="21"/>
                                </a:lnTo>
                                <a:cubicBezTo>
                                  <a:pt x="20174" y="21"/>
                                  <a:pt x="20170" y="18"/>
                                  <a:pt x="20170" y="13"/>
                                </a:cubicBezTo>
                                <a:cubicBezTo>
                                  <a:pt x="20170" y="9"/>
                                  <a:pt x="20174" y="5"/>
                                  <a:pt x="20178" y="5"/>
                                </a:cubicBezTo>
                                <a:close/>
                                <a:moveTo>
                                  <a:pt x="20210" y="5"/>
                                </a:moveTo>
                                <a:lnTo>
                                  <a:pt x="20210" y="5"/>
                                </a:lnTo>
                                <a:cubicBezTo>
                                  <a:pt x="20215" y="5"/>
                                  <a:pt x="20218" y="9"/>
                                  <a:pt x="20218" y="13"/>
                                </a:cubicBezTo>
                                <a:cubicBezTo>
                                  <a:pt x="20218" y="18"/>
                                  <a:pt x="20215" y="21"/>
                                  <a:pt x="20210" y="21"/>
                                </a:cubicBezTo>
                                <a:lnTo>
                                  <a:pt x="20210" y="21"/>
                                </a:lnTo>
                                <a:cubicBezTo>
                                  <a:pt x="20206" y="21"/>
                                  <a:pt x="20202" y="18"/>
                                  <a:pt x="20202" y="13"/>
                                </a:cubicBezTo>
                                <a:cubicBezTo>
                                  <a:pt x="20202" y="9"/>
                                  <a:pt x="20206" y="5"/>
                                  <a:pt x="20210" y="5"/>
                                </a:cubicBezTo>
                                <a:close/>
                                <a:moveTo>
                                  <a:pt x="20242" y="5"/>
                                </a:moveTo>
                                <a:lnTo>
                                  <a:pt x="20242" y="5"/>
                                </a:lnTo>
                                <a:cubicBezTo>
                                  <a:pt x="20247" y="5"/>
                                  <a:pt x="20250" y="9"/>
                                  <a:pt x="20250" y="13"/>
                                </a:cubicBezTo>
                                <a:cubicBezTo>
                                  <a:pt x="20250" y="18"/>
                                  <a:pt x="20247" y="21"/>
                                  <a:pt x="20242" y="21"/>
                                </a:cubicBezTo>
                                <a:lnTo>
                                  <a:pt x="20242" y="21"/>
                                </a:lnTo>
                                <a:cubicBezTo>
                                  <a:pt x="20238" y="21"/>
                                  <a:pt x="20234" y="18"/>
                                  <a:pt x="20234" y="13"/>
                                </a:cubicBezTo>
                                <a:cubicBezTo>
                                  <a:pt x="20234" y="9"/>
                                  <a:pt x="20238" y="5"/>
                                  <a:pt x="20242" y="5"/>
                                </a:cubicBezTo>
                                <a:close/>
                                <a:moveTo>
                                  <a:pt x="20274" y="5"/>
                                </a:moveTo>
                                <a:lnTo>
                                  <a:pt x="20274" y="5"/>
                                </a:lnTo>
                                <a:cubicBezTo>
                                  <a:pt x="20279" y="5"/>
                                  <a:pt x="20282" y="9"/>
                                  <a:pt x="20282" y="13"/>
                                </a:cubicBezTo>
                                <a:cubicBezTo>
                                  <a:pt x="20282" y="18"/>
                                  <a:pt x="20279" y="21"/>
                                  <a:pt x="20274" y="21"/>
                                </a:cubicBezTo>
                                <a:lnTo>
                                  <a:pt x="20274" y="21"/>
                                </a:lnTo>
                                <a:cubicBezTo>
                                  <a:pt x="20270" y="21"/>
                                  <a:pt x="20266" y="18"/>
                                  <a:pt x="20266" y="13"/>
                                </a:cubicBezTo>
                                <a:cubicBezTo>
                                  <a:pt x="20266" y="9"/>
                                  <a:pt x="20270" y="5"/>
                                  <a:pt x="20274" y="5"/>
                                </a:cubicBezTo>
                                <a:close/>
                                <a:moveTo>
                                  <a:pt x="20306" y="5"/>
                                </a:moveTo>
                                <a:lnTo>
                                  <a:pt x="20306" y="5"/>
                                </a:lnTo>
                                <a:cubicBezTo>
                                  <a:pt x="20311" y="5"/>
                                  <a:pt x="20314" y="9"/>
                                  <a:pt x="20314" y="13"/>
                                </a:cubicBezTo>
                                <a:cubicBezTo>
                                  <a:pt x="20314" y="18"/>
                                  <a:pt x="20311" y="21"/>
                                  <a:pt x="20306" y="21"/>
                                </a:cubicBezTo>
                                <a:lnTo>
                                  <a:pt x="20306" y="21"/>
                                </a:lnTo>
                                <a:cubicBezTo>
                                  <a:pt x="20302" y="21"/>
                                  <a:pt x="20298" y="18"/>
                                  <a:pt x="20298" y="13"/>
                                </a:cubicBezTo>
                                <a:cubicBezTo>
                                  <a:pt x="20298" y="9"/>
                                  <a:pt x="20302" y="5"/>
                                  <a:pt x="20306" y="5"/>
                                </a:cubicBezTo>
                                <a:close/>
                                <a:moveTo>
                                  <a:pt x="20338" y="5"/>
                                </a:moveTo>
                                <a:lnTo>
                                  <a:pt x="20338" y="5"/>
                                </a:lnTo>
                                <a:cubicBezTo>
                                  <a:pt x="20343" y="5"/>
                                  <a:pt x="20346" y="9"/>
                                  <a:pt x="20346" y="13"/>
                                </a:cubicBezTo>
                                <a:cubicBezTo>
                                  <a:pt x="20346" y="18"/>
                                  <a:pt x="20343" y="21"/>
                                  <a:pt x="20338" y="21"/>
                                </a:cubicBezTo>
                                <a:lnTo>
                                  <a:pt x="20338" y="21"/>
                                </a:lnTo>
                                <a:cubicBezTo>
                                  <a:pt x="20334" y="21"/>
                                  <a:pt x="20330" y="18"/>
                                  <a:pt x="20330" y="13"/>
                                </a:cubicBezTo>
                                <a:cubicBezTo>
                                  <a:pt x="20330" y="9"/>
                                  <a:pt x="20334" y="5"/>
                                  <a:pt x="20338" y="5"/>
                                </a:cubicBezTo>
                                <a:close/>
                                <a:moveTo>
                                  <a:pt x="20370" y="5"/>
                                </a:moveTo>
                                <a:lnTo>
                                  <a:pt x="20370" y="5"/>
                                </a:lnTo>
                                <a:cubicBezTo>
                                  <a:pt x="20375" y="5"/>
                                  <a:pt x="20378" y="9"/>
                                  <a:pt x="20378" y="13"/>
                                </a:cubicBezTo>
                                <a:cubicBezTo>
                                  <a:pt x="20378" y="18"/>
                                  <a:pt x="20375" y="21"/>
                                  <a:pt x="20370" y="21"/>
                                </a:cubicBezTo>
                                <a:lnTo>
                                  <a:pt x="20370" y="21"/>
                                </a:lnTo>
                                <a:cubicBezTo>
                                  <a:pt x="20366" y="21"/>
                                  <a:pt x="20362" y="18"/>
                                  <a:pt x="20362" y="13"/>
                                </a:cubicBezTo>
                                <a:cubicBezTo>
                                  <a:pt x="20362" y="9"/>
                                  <a:pt x="20366" y="5"/>
                                  <a:pt x="20370" y="5"/>
                                </a:cubicBezTo>
                                <a:close/>
                                <a:moveTo>
                                  <a:pt x="20402" y="5"/>
                                </a:moveTo>
                                <a:lnTo>
                                  <a:pt x="20402" y="5"/>
                                </a:lnTo>
                                <a:cubicBezTo>
                                  <a:pt x="20407" y="5"/>
                                  <a:pt x="20410" y="9"/>
                                  <a:pt x="20410" y="13"/>
                                </a:cubicBezTo>
                                <a:cubicBezTo>
                                  <a:pt x="20410" y="18"/>
                                  <a:pt x="20407" y="21"/>
                                  <a:pt x="20402" y="21"/>
                                </a:cubicBezTo>
                                <a:lnTo>
                                  <a:pt x="20402" y="21"/>
                                </a:lnTo>
                                <a:cubicBezTo>
                                  <a:pt x="20398" y="21"/>
                                  <a:pt x="20394" y="18"/>
                                  <a:pt x="20394" y="13"/>
                                </a:cubicBezTo>
                                <a:cubicBezTo>
                                  <a:pt x="20394" y="9"/>
                                  <a:pt x="20398" y="5"/>
                                  <a:pt x="20402" y="5"/>
                                </a:cubicBezTo>
                                <a:close/>
                                <a:moveTo>
                                  <a:pt x="20434" y="5"/>
                                </a:moveTo>
                                <a:lnTo>
                                  <a:pt x="20434" y="5"/>
                                </a:lnTo>
                                <a:cubicBezTo>
                                  <a:pt x="20439" y="5"/>
                                  <a:pt x="20442" y="9"/>
                                  <a:pt x="20442" y="13"/>
                                </a:cubicBezTo>
                                <a:cubicBezTo>
                                  <a:pt x="20442" y="18"/>
                                  <a:pt x="20439" y="21"/>
                                  <a:pt x="20434" y="21"/>
                                </a:cubicBezTo>
                                <a:lnTo>
                                  <a:pt x="20434" y="21"/>
                                </a:lnTo>
                                <a:cubicBezTo>
                                  <a:pt x="20430" y="21"/>
                                  <a:pt x="20426" y="18"/>
                                  <a:pt x="20426" y="13"/>
                                </a:cubicBezTo>
                                <a:cubicBezTo>
                                  <a:pt x="20426" y="9"/>
                                  <a:pt x="20430" y="5"/>
                                  <a:pt x="20434" y="5"/>
                                </a:cubicBezTo>
                                <a:close/>
                                <a:moveTo>
                                  <a:pt x="20466" y="5"/>
                                </a:moveTo>
                                <a:lnTo>
                                  <a:pt x="20466" y="5"/>
                                </a:lnTo>
                                <a:cubicBezTo>
                                  <a:pt x="20471" y="5"/>
                                  <a:pt x="20474" y="9"/>
                                  <a:pt x="20474" y="13"/>
                                </a:cubicBezTo>
                                <a:cubicBezTo>
                                  <a:pt x="20474" y="18"/>
                                  <a:pt x="20471" y="21"/>
                                  <a:pt x="20466" y="21"/>
                                </a:cubicBezTo>
                                <a:lnTo>
                                  <a:pt x="20466" y="21"/>
                                </a:lnTo>
                                <a:cubicBezTo>
                                  <a:pt x="20462" y="21"/>
                                  <a:pt x="20458" y="18"/>
                                  <a:pt x="20458" y="13"/>
                                </a:cubicBezTo>
                                <a:cubicBezTo>
                                  <a:pt x="20458" y="9"/>
                                  <a:pt x="20462" y="5"/>
                                  <a:pt x="20466" y="5"/>
                                </a:cubicBezTo>
                                <a:close/>
                                <a:moveTo>
                                  <a:pt x="20498" y="5"/>
                                </a:moveTo>
                                <a:lnTo>
                                  <a:pt x="20498" y="5"/>
                                </a:lnTo>
                                <a:cubicBezTo>
                                  <a:pt x="20503" y="5"/>
                                  <a:pt x="20506" y="9"/>
                                  <a:pt x="20506" y="13"/>
                                </a:cubicBezTo>
                                <a:cubicBezTo>
                                  <a:pt x="20506" y="18"/>
                                  <a:pt x="20503" y="21"/>
                                  <a:pt x="20498" y="21"/>
                                </a:cubicBezTo>
                                <a:lnTo>
                                  <a:pt x="20498" y="21"/>
                                </a:lnTo>
                                <a:cubicBezTo>
                                  <a:pt x="20494" y="21"/>
                                  <a:pt x="20490" y="18"/>
                                  <a:pt x="20490" y="13"/>
                                </a:cubicBezTo>
                                <a:cubicBezTo>
                                  <a:pt x="20490" y="9"/>
                                  <a:pt x="20494" y="5"/>
                                  <a:pt x="20498" y="5"/>
                                </a:cubicBezTo>
                                <a:close/>
                                <a:moveTo>
                                  <a:pt x="20530" y="5"/>
                                </a:moveTo>
                                <a:lnTo>
                                  <a:pt x="20530" y="5"/>
                                </a:lnTo>
                                <a:cubicBezTo>
                                  <a:pt x="20535" y="5"/>
                                  <a:pt x="20538" y="9"/>
                                  <a:pt x="20538" y="13"/>
                                </a:cubicBezTo>
                                <a:cubicBezTo>
                                  <a:pt x="20538" y="18"/>
                                  <a:pt x="20535" y="21"/>
                                  <a:pt x="20530" y="21"/>
                                </a:cubicBezTo>
                                <a:lnTo>
                                  <a:pt x="20530" y="21"/>
                                </a:lnTo>
                                <a:cubicBezTo>
                                  <a:pt x="20526" y="21"/>
                                  <a:pt x="20522" y="18"/>
                                  <a:pt x="20522" y="13"/>
                                </a:cubicBezTo>
                                <a:cubicBezTo>
                                  <a:pt x="20522" y="9"/>
                                  <a:pt x="20526" y="5"/>
                                  <a:pt x="20530" y="5"/>
                                </a:cubicBezTo>
                                <a:close/>
                                <a:moveTo>
                                  <a:pt x="20562" y="5"/>
                                </a:moveTo>
                                <a:lnTo>
                                  <a:pt x="20562" y="5"/>
                                </a:lnTo>
                                <a:cubicBezTo>
                                  <a:pt x="20567" y="5"/>
                                  <a:pt x="20570" y="9"/>
                                  <a:pt x="20570" y="13"/>
                                </a:cubicBezTo>
                                <a:cubicBezTo>
                                  <a:pt x="20570" y="18"/>
                                  <a:pt x="20567" y="21"/>
                                  <a:pt x="20562" y="21"/>
                                </a:cubicBezTo>
                                <a:lnTo>
                                  <a:pt x="20562" y="21"/>
                                </a:lnTo>
                                <a:cubicBezTo>
                                  <a:pt x="20558" y="21"/>
                                  <a:pt x="20554" y="18"/>
                                  <a:pt x="20554" y="13"/>
                                </a:cubicBezTo>
                                <a:cubicBezTo>
                                  <a:pt x="20554" y="9"/>
                                  <a:pt x="20558" y="5"/>
                                  <a:pt x="20562" y="5"/>
                                </a:cubicBezTo>
                                <a:close/>
                                <a:moveTo>
                                  <a:pt x="20594" y="5"/>
                                </a:moveTo>
                                <a:lnTo>
                                  <a:pt x="20594" y="5"/>
                                </a:lnTo>
                                <a:cubicBezTo>
                                  <a:pt x="20599" y="5"/>
                                  <a:pt x="20602" y="9"/>
                                  <a:pt x="20602" y="13"/>
                                </a:cubicBezTo>
                                <a:cubicBezTo>
                                  <a:pt x="20602" y="18"/>
                                  <a:pt x="20599" y="21"/>
                                  <a:pt x="20594" y="21"/>
                                </a:cubicBezTo>
                                <a:lnTo>
                                  <a:pt x="20594" y="21"/>
                                </a:lnTo>
                                <a:cubicBezTo>
                                  <a:pt x="20590" y="21"/>
                                  <a:pt x="20586" y="18"/>
                                  <a:pt x="20586" y="13"/>
                                </a:cubicBezTo>
                                <a:cubicBezTo>
                                  <a:pt x="20586" y="9"/>
                                  <a:pt x="20590" y="5"/>
                                  <a:pt x="20594" y="5"/>
                                </a:cubicBezTo>
                                <a:close/>
                                <a:moveTo>
                                  <a:pt x="20626" y="5"/>
                                </a:moveTo>
                                <a:lnTo>
                                  <a:pt x="20626" y="5"/>
                                </a:lnTo>
                                <a:cubicBezTo>
                                  <a:pt x="20631" y="5"/>
                                  <a:pt x="20634" y="9"/>
                                  <a:pt x="20634" y="13"/>
                                </a:cubicBezTo>
                                <a:cubicBezTo>
                                  <a:pt x="20634" y="18"/>
                                  <a:pt x="20631" y="21"/>
                                  <a:pt x="20626" y="21"/>
                                </a:cubicBezTo>
                                <a:lnTo>
                                  <a:pt x="20626" y="21"/>
                                </a:lnTo>
                                <a:cubicBezTo>
                                  <a:pt x="20622" y="21"/>
                                  <a:pt x="20618" y="18"/>
                                  <a:pt x="20618" y="13"/>
                                </a:cubicBezTo>
                                <a:cubicBezTo>
                                  <a:pt x="20618" y="9"/>
                                  <a:pt x="20622" y="5"/>
                                  <a:pt x="20626" y="5"/>
                                </a:cubicBezTo>
                                <a:close/>
                                <a:moveTo>
                                  <a:pt x="20658" y="5"/>
                                </a:moveTo>
                                <a:lnTo>
                                  <a:pt x="20658" y="5"/>
                                </a:lnTo>
                                <a:cubicBezTo>
                                  <a:pt x="20663" y="5"/>
                                  <a:pt x="20666" y="9"/>
                                  <a:pt x="20666" y="13"/>
                                </a:cubicBezTo>
                                <a:cubicBezTo>
                                  <a:pt x="20666" y="18"/>
                                  <a:pt x="20663" y="21"/>
                                  <a:pt x="20658" y="21"/>
                                </a:cubicBezTo>
                                <a:lnTo>
                                  <a:pt x="20658" y="21"/>
                                </a:lnTo>
                                <a:cubicBezTo>
                                  <a:pt x="20654" y="21"/>
                                  <a:pt x="20650" y="18"/>
                                  <a:pt x="20650" y="13"/>
                                </a:cubicBezTo>
                                <a:cubicBezTo>
                                  <a:pt x="20650" y="9"/>
                                  <a:pt x="20654" y="5"/>
                                  <a:pt x="20658" y="5"/>
                                </a:cubicBezTo>
                                <a:close/>
                                <a:moveTo>
                                  <a:pt x="20690" y="5"/>
                                </a:moveTo>
                                <a:lnTo>
                                  <a:pt x="20690" y="5"/>
                                </a:lnTo>
                                <a:cubicBezTo>
                                  <a:pt x="20695" y="5"/>
                                  <a:pt x="20698" y="9"/>
                                  <a:pt x="20698" y="13"/>
                                </a:cubicBezTo>
                                <a:cubicBezTo>
                                  <a:pt x="20698" y="18"/>
                                  <a:pt x="20695" y="21"/>
                                  <a:pt x="20690" y="21"/>
                                </a:cubicBezTo>
                                <a:lnTo>
                                  <a:pt x="20690" y="21"/>
                                </a:lnTo>
                                <a:cubicBezTo>
                                  <a:pt x="20686" y="21"/>
                                  <a:pt x="20682" y="18"/>
                                  <a:pt x="20682" y="13"/>
                                </a:cubicBezTo>
                                <a:cubicBezTo>
                                  <a:pt x="20682" y="9"/>
                                  <a:pt x="20686" y="5"/>
                                  <a:pt x="20690" y="5"/>
                                </a:cubicBezTo>
                                <a:close/>
                                <a:moveTo>
                                  <a:pt x="20722" y="5"/>
                                </a:moveTo>
                                <a:lnTo>
                                  <a:pt x="20722" y="5"/>
                                </a:lnTo>
                                <a:cubicBezTo>
                                  <a:pt x="20727" y="5"/>
                                  <a:pt x="20730" y="9"/>
                                  <a:pt x="20730" y="13"/>
                                </a:cubicBezTo>
                                <a:cubicBezTo>
                                  <a:pt x="20730" y="18"/>
                                  <a:pt x="20727" y="21"/>
                                  <a:pt x="20722" y="21"/>
                                </a:cubicBezTo>
                                <a:lnTo>
                                  <a:pt x="20722" y="21"/>
                                </a:lnTo>
                                <a:cubicBezTo>
                                  <a:pt x="20718" y="21"/>
                                  <a:pt x="20714" y="18"/>
                                  <a:pt x="20714" y="13"/>
                                </a:cubicBezTo>
                                <a:cubicBezTo>
                                  <a:pt x="20714" y="9"/>
                                  <a:pt x="20718" y="5"/>
                                  <a:pt x="20722" y="5"/>
                                </a:cubicBezTo>
                                <a:close/>
                                <a:moveTo>
                                  <a:pt x="20754" y="5"/>
                                </a:moveTo>
                                <a:lnTo>
                                  <a:pt x="20754" y="5"/>
                                </a:lnTo>
                                <a:cubicBezTo>
                                  <a:pt x="20759" y="5"/>
                                  <a:pt x="20762" y="9"/>
                                  <a:pt x="20762" y="13"/>
                                </a:cubicBezTo>
                                <a:cubicBezTo>
                                  <a:pt x="20762" y="18"/>
                                  <a:pt x="20759" y="21"/>
                                  <a:pt x="20754" y="21"/>
                                </a:cubicBezTo>
                                <a:lnTo>
                                  <a:pt x="20754" y="21"/>
                                </a:lnTo>
                                <a:cubicBezTo>
                                  <a:pt x="20750" y="21"/>
                                  <a:pt x="20746" y="18"/>
                                  <a:pt x="20746" y="13"/>
                                </a:cubicBezTo>
                                <a:cubicBezTo>
                                  <a:pt x="20746" y="9"/>
                                  <a:pt x="20750" y="5"/>
                                  <a:pt x="20754" y="5"/>
                                </a:cubicBezTo>
                                <a:close/>
                                <a:moveTo>
                                  <a:pt x="20786" y="5"/>
                                </a:moveTo>
                                <a:lnTo>
                                  <a:pt x="20786" y="5"/>
                                </a:lnTo>
                                <a:cubicBezTo>
                                  <a:pt x="20791" y="5"/>
                                  <a:pt x="20794" y="9"/>
                                  <a:pt x="20794" y="13"/>
                                </a:cubicBezTo>
                                <a:cubicBezTo>
                                  <a:pt x="20794" y="18"/>
                                  <a:pt x="20791" y="21"/>
                                  <a:pt x="20786" y="21"/>
                                </a:cubicBezTo>
                                <a:lnTo>
                                  <a:pt x="20786" y="21"/>
                                </a:lnTo>
                                <a:cubicBezTo>
                                  <a:pt x="20782" y="21"/>
                                  <a:pt x="20778" y="18"/>
                                  <a:pt x="20778" y="13"/>
                                </a:cubicBezTo>
                                <a:cubicBezTo>
                                  <a:pt x="20778" y="9"/>
                                  <a:pt x="20782" y="5"/>
                                  <a:pt x="20786" y="5"/>
                                </a:cubicBezTo>
                                <a:close/>
                                <a:moveTo>
                                  <a:pt x="20818" y="5"/>
                                </a:moveTo>
                                <a:lnTo>
                                  <a:pt x="20818" y="5"/>
                                </a:lnTo>
                                <a:cubicBezTo>
                                  <a:pt x="20823" y="5"/>
                                  <a:pt x="20826" y="9"/>
                                  <a:pt x="20826" y="13"/>
                                </a:cubicBezTo>
                                <a:cubicBezTo>
                                  <a:pt x="20826" y="18"/>
                                  <a:pt x="20823" y="21"/>
                                  <a:pt x="20818" y="21"/>
                                </a:cubicBezTo>
                                <a:lnTo>
                                  <a:pt x="20818" y="21"/>
                                </a:lnTo>
                                <a:cubicBezTo>
                                  <a:pt x="20814" y="21"/>
                                  <a:pt x="20810" y="18"/>
                                  <a:pt x="20810" y="13"/>
                                </a:cubicBezTo>
                                <a:cubicBezTo>
                                  <a:pt x="20810" y="9"/>
                                  <a:pt x="20814" y="5"/>
                                  <a:pt x="20818" y="5"/>
                                </a:cubicBezTo>
                                <a:close/>
                                <a:moveTo>
                                  <a:pt x="20850" y="5"/>
                                </a:moveTo>
                                <a:lnTo>
                                  <a:pt x="20850" y="5"/>
                                </a:lnTo>
                                <a:cubicBezTo>
                                  <a:pt x="20855" y="5"/>
                                  <a:pt x="20858" y="9"/>
                                  <a:pt x="20858" y="13"/>
                                </a:cubicBezTo>
                                <a:cubicBezTo>
                                  <a:pt x="20858" y="18"/>
                                  <a:pt x="20855" y="21"/>
                                  <a:pt x="20850" y="21"/>
                                </a:cubicBezTo>
                                <a:lnTo>
                                  <a:pt x="20850" y="21"/>
                                </a:lnTo>
                                <a:cubicBezTo>
                                  <a:pt x="20846" y="21"/>
                                  <a:pt x="20842" y="18"/>
                                  <a:pt x="20842" y="13"/>
                                </a:cubicBezTo>
                                <a:cubicBezTo>
                                  <a:pt x="20842" y="9"/>
                                  <a:pt x="20846" y="5"/>
                                  <a:pt x="20850" y="5"/>
                                </a:cubicBezTo>
                                <a:close/>
                                <a:moveTo>
                                  <a:pt x="20882" y="5"/>
                                </a:moveTo>
                                <a:lnTo>
                                  <a:pt x="20883" y="5"/>
                                </a:lnTo>
                                <a:cubicBezTo>
                                  <a:pt x="20887" y="5"/>
                                  <a:pt x="20891" y="9"/>
                                  <a:pt x="20891" y="13"/>
                                </a:cubicBezTo>
                                <a:cubicBezTo>
                                  <a:pt x="20891" y="18"/>
                                  <a:pt x="20887" y="21"/>
                                  <a:pt x="20883" y="21"/>
                                </a:cubicBezTo>
                                <a:lnTo>
                                  <a:pt x="20882" y="21"/>
                                </a:lnTo>
                                <a:cubicBezTo>
                                  <a:pt x="20878" y="21"/>
                                  <a:pt x="20874" y="18"/>
                                  <a:pt x="20874" y="13"/>
                                </a:cubicBezTo>
                                <a:cubicBezTo>
                                  <a:pt x="20874" y="9"/>
                                  <a:pt x="20878" y="5"/>
                                  <a:pt x="20882" y="5"/>
                                </a:cubicBezTo>
                                <a:close/>
                                <a:moveTo>
                                  <a:pt x="20915" y="5"/>
                                </a:moveTo>
                                <a:lnTo>
                                  <a:pt x="20915" y="5"/>
                                </a:lnTo>
                                <a:cubicBezTo>
                                  <a:pt x="20919" y="5"/>
                                  <a:pt x="20923" y="9"/>
                                  <a:pt x="20923" y="13"/>
                                </a:cubicBezTo>
                                <a:cubicBezTo>
                                  <a:pt x="20923" y="18"/>
                                  <a:pt x="20919" y="21"/>
                                  <a:pt x="20915" y="21"/>
                                </a:cubicBezTo>
                                <a:lnTo>
                                  <a:pt x="20915" y="21"/>
                                </a:lnTo>
                                <a:cubicBezTo>
                                  <a:pt x="20910" y="21"/>
                                  <a:pt x="20907" y="18"/>
                                  <a:pt x="20907" y="13"/>
                                </a:cubicBezTo>
                                <a:cubicBezTo>
                                  <a:pt x="20907" y="9"/>
                                  <a:pt x="20910" y="5"/>
                                  <a:pt x="20915" y="5"/>
                                </a:cubicBezTo>
                                <a:close/>
                                <a:moveTo>
                                  <a:pt x="20947" y="5"/>
                                </a:moveTo>
                                <a:lnTo>
                                  <a:pt x="20947" y="5"/>
                                </a:lnTo>
                                <a:cubicBezTo>
                                  <a:pt x="20951" y="5"/>
                                  <a:pt x="20955" y="9"/>
                                  <a:pt x="20955" y="13"/>
                                </a:cubicBezTo>
                                <a:cubicBezTo>
                                  <a:pt x="20955" y="18"/>
                                  <a:pt x="20951" y="21"/>
                                  <a:pt x="20947" y="21"/>
                                </a:cubicBezTo>
                                <a:lnTo>
                                  <a:pt x="20947" y="21"/>
                                </a:lnTo>
                                <a:cubicBezTo>
                                  <a:pt x="20942" y="21"/>
                                  <a:pt x="20939" y="18"/>
                                  <a:pt x="20939" y="13"/>
                                </a:cubicBezTo>
                                <a:cubicBezTo>
                                  <a:pt x="20939" y="9"/>
                                  <a:pt x="20942" y="5"/>
                                  <a:pt x="20947" y="5"/>
                                </a:cubicBezTo>
                                <a:close/>
                                <a:moveTo>
                                  <a:pt x="20979" y="5"/>
                                </a:moveTo>
                                <a:lnTo>
                                  <a:pt x="20979" y="5"/>
                                </a:lnTo>
                                <a:cubicBezTo>
                                  <a:pt x="20983" y="5"/>
                                  <a:pt x="20987" y="9"/>
                                  <a:pt x="20987" y="13"/>
                                </a:cubicBezTo>
                                <a:cubicBezTo>
                                  <a:pt x="20987" y="18"/>
                                  <a:pt x="20983" y="21"/>
                                  <a:pt x="20979" y="21"/>
                                </a:cubicBezTo>
                                <a:lnTo>
                                  <a:pt x="20979" y="21"/>
                                </a:lnTo>
                                <a:cubicBezTo>
                                  <a:pt x="20974" y="21"/>
                                  <a:pt x="20971" y="18"/>
                                  <a:pt x="20971" y="13"/>
                                </a:cubicBezTo>
                                <a:cubicBezTo>
                                  <a:pt x="20971" y="9"/>
                                  <a:pt x="20974" y="5"/>
                                  <a:pt x="20979" y="5"/>
                                </a:cubicBezTo>
                                <a:close/>
                                <a:moveTo>
                                  <a:pt x="21011" y="5"/>
                                </a:moveTo>
                                <a:lnTo>
                                  <a:pt x="21011" y="5"/>
                                </a:lnTo>
                                <a:cubicBezTo>
                                  <a:pt x="21015" y="5"/>
                                  <a:pt x="21019" y="9"/>
                                  <a:pt x="21019" y="13"/>
                                </a:cubicBezTo>
                                <a:cubicBezTo>
                                  <a:pt x="21019" y="18"/>
                                  <a:pt x="21015" y="21"/>
                                  <a:pt x="21011" y="21"/>
                                </a:cubicBezTo>
                                <a:lnTo>
                                  <a:pt x="21011" y="21"/>
                                </a:lnTo>
                                <a:cubicBezTo>
                                  <a:pt x="21006" y="21"/>
                                  <a:pt x="21003" y="18"/>
                                  <a:pt x="21003" y="13"/>
                                </a:cubicBezTo>
                                <a:cubicBezTo>
                                  <a:pt x="21003" y="9"/>
                                  <a:pt x="21006" y="5"/>
                                  <a:pt x="21011" y="5"/>
                                </a:cubicBezTo>
                                <a:close/>
                                <a:moveTo>
                                  <a:pt x="21043" y="5"/>
                                </a:moveTo>
                                <a:lnTo>
                                  <a:pt x="21043" y="5"/>
                                </a:lnTo>
                                <a:cubicBezTo>
                                  <a:pt x="21047" y="5"/>
                                  <a:pt x="21051" y="9"/>
                                  <a:pt x="21051" y="13"/>
                                </a:cubicBezTo>
                                <a:cubicBezTo>
                                  <a:pt x="21051" y="18"/>
                                  <a:pt x="21047" y="21"/>
                                  <a:pt x="21043" y="21"/>
                                </a:cubicBezTo>
                                <a:lnTo>
                                  <a:pt x="21043" y="21"/>
                                </a:lnTo>
                                <a:cubicBezTo>
                                  <a:pt x="21038" y="21"/>
                                  <a:pt x="21035" y="18"/>
                                  <a:pt x="21035" y="13"/>
                                </a:cubicBezTo>
                                <a:cubicBezTo>
                                  <a:pt x="21035" y="9"/>
                                  <a:pt x="21038" y="5"/>
                                  <a:pt x="21043" y="5"/>
                                </a:cubicBezTo>
                                <a:close/>
                                <a:moveTo>
                                  <a:pt x="21075" y="5"/>
                                </a:moveTo>
                                <a:lnTo>
                                  <a:pt x="21075" y="5"/>
                                </a:lnTo>
                                <a:cubicBezTo>
                                  <a:pt x="21079" y="5"/>
                                  <a:pt x="21083" y="9"/>
                                  <a:pt x="21083" y="13"/>
                                </a:cubicBezTo>
                                <a:cubicBezTo>
                                  <a:pt x="21083" y="18"/>
                                  <a:pt x="21079" y="21"/>
                                  <a:pt x="21075" y="21"/>
                                </a:cubicBezTo>
                                <a:lnTo>
                                  <a:pt x="21075" y="21"/>
                                </a:lnTo>
                                <a:cubicBezTo>
                                  <a:pt x="21070" y="21"/>
                                  <a:pt x="21067" y="18"/>
                                  <a:pt x="21067" y="13"/>
                                </a:cubicBezTo>
                                <a:cubicBezTo>
                                  <a:pt x="21067" y="9"/>
                                  <a:pt x="21070" y="5"/>
                                  <a:pt x="21075" y="5"/>
                                </a:cubicBezTo>
                                <a:close/>
                                <a:moveTo>
                                  <a:pt x="21107" y="6"/>
                                </a:moveTo>
                                <a:lnTo>
                                  <a:pt x="21107" y="6"/>
                                </a:lnTo>
                                <a:cubicBezTo>
                                  <a:pt x="21111" y="6"/>
                                  <a:pt x="21115" y="9"/>
                                  <a:pt x="21115" y="14"/>
                                </a:cubicBezTo>
                                <a:cubicBezTo>
                                  <a:pt x="21115" y="18"/>
                                  <a:pt x="21111" y="22"/>
                                  <a:pt x="21107" y="22"/>
                                </a:cubicBezTo>
                                <a:lnTo>
                                  <a:pt x="21107" y="22"/>
                                </a:lnTo>
                                <a:cubicBezTo>
                                  <a:pt x="21102" y="22"/>
                                  <a:pt x="21099" y="18"/>
                                  <a:pt x="21099" y="14"/>
                                </a:cubicBezTo>
                                <a:cubicBezTo>
                                  <a:pt x="21099" y="9"/>
                                  <a:pt x="21102" y="6"/>
                                  <a:pt x="21107" y="6"/>
                                </a:cubicBezTo>
                                <a:close/>
                                <a:moveTo>
                                  <a:pt x="21139" y="6"/>
                                </a:moveTo>
                                <a:lnTo>
                                  <a:pt x="21139" y="6"/>
                                </a:lnTo>
                                <a:cubicBezTo>
                                  <a:pt x="21143" y="6"/>
                                  <a:pt x="21147" y="9"/>
                                  <a:pt x="21147" y="14"/>
                                </a:cubicBezTo>
                                <a:cubicBezTo>
                                  <a:pt x="21147" y="18"/>
                                  <a:pt x="21143" y="22"/>
                                  <a:pt x="21139" y="22"/>
                                </a:cubicBezTo>
                                <a:lnTo>
                                  <a:pt x="21139" y="22"/>
                                </a:lnTo>
                                <a:cubicBezTo>
                                  <a:pt x="21134" y="22"/>
                                  <a:pt x="21131" y="18"/>
                                  <a:pt x="21131" y="14"/>
                                </a:cubicBezTo>
                                <a:cubicBezTo>
                                  <a:pt x="21131" y="9"/>
                                  <a:pt x="21134" y="6"/>
                                  <a:pt x="21139" y="6"/>
                                </a:cubicBezTo>
                                <a:close/>
                                <a:moveTo>
                                  <a:pt x="21171" y="6"/>
                                </a:moveTo>
                                <a:lnTo>
                                  <a:pt x="21171" y="6"/>
                                </a:lnTo>
                                <a:cubicBezTo>
                                  <a:pt x="21175" y="6"/>
                                  <a:pt x="21179" y="9"/>
                                  <a:pt x="21179" y="14"/>
                                </a:cubicBezTo>
                                <a:cubicBezTo>
                                  <a:pt x="21179" y="18"/>
                                  <a:pt x="21175" y="22"/>
                                  <a:pt x="21171" y="22"/>
                                </a:cubicBezTo>
                                <a:lnTo>
                                  <a:pt x="21171" y="22"/>
                                </a:lnTo>
                                <a:cubicBezTo>
                                  <a:pt x="21166" y="22"/>
                                  <a:pt x="21163" y="18"/>
                                  <a:pt x="21163" y="14"/>
                                </a:cubicBezTo>
                                <a:cubicBezTo>
                                  <a:pt x="21163" y="9"/>
                                  <a:pt x="21166" y="6"/>
                                  <a:pt x="21171" y="6"/>
                                </a:cubicBezTo>
                                <a:close/>
                                <a:moveTo>
                                  <a:pt x="21203" y="6"/>
                                </a:moveTo>
                                <a:lnTo>
                                  <a:pt x="21203" y="6"/>
                                </a:lnTo>
                                <a:cubicBezTo>
                                  <a:pt x="21207" y="6"/>
                                  <a:pt x="21211" y="9"/>
                                  <a:pt x="21211" y="14"/>
                                </a:cubicBezTo>
                                <a:cubicBezTo>
                                  <a:pt x="21211" y="18"/>
                                  <a:pt x="21207" y="22"/>
                                  <a:pt x="21203" y="22"/>
                                </a:cubicBezTo>
                                <a:lnTo>
                                  <a:pt x="21203" y="22"/>
                                </a:lnTo>
                                <a:cubicBezTo>
                                  <a:pt x="21198" y="22"/>
                                  <a:pt x="21195" y="18"/>
                                  <a:pt x="21195" y="14"/>
                                </a:cubicBezTo>
                                <a:cubicBezTo>
                                  <a:pt x="21195" y="9"/>
                                  <a:pt x="21198" y="6"/>
                                  <a:pt x="21203" y="6"/>
                                </a:cubicBezTo>
                                <a:close/>
                                <a:moveTo>
                                  <a:pt x="21235" y="6"/>
                                </a:moveTo>
                                <a:lnTo>
                                  <a:pt x="21235" y="6"/>
                                </a:lnTo>
                                <a:cubicBezTo>
                                  <a:pt x="21239" y="6"/>
                                  <a:pt x="21243" y="9"/>
                                  <a:pt x="21243" y="14"/>
                                </a:cubicBezTo>
                                <a:cubicBezTo>
                                  <a:pt x="21243" y="18"/>
                                  <a:pt x="21239" y="22"/>
                                  <a:pt x="21235" y="22"/>
                                </a:cubicBezTo>
                                <a:lnTo>
                                  <a:pt x="21235" y="22"/>
                                </a:lnTo>
                                <a:cubicBezTo>
                                  <a:pt x="21230" y="22"/>
                                  <a:pt x="21227" y="18"/>
                                  <a:pt x="21227" y="14"/>
                                </a:cubicBezTo>
                                <a:cubicBezTo>
                                  <a:pt x="21227" y="9"/>
                                  <a:pt x="21230" y="6"/>
                                  <a:pt x="21235" y="6"/>
                                </a:cubicBezTo>
                                <a:close/>
                                <a:moveTo>
                                  <a:pt x="21267" y="6"/>
                                </a:moveTo>
                                <a:lnTo>
                                  <a:pt x="21267" y="6"/>
                                </a:lnTo>
                                <a:cubicBezTo>
                                  <a:pt x="21271" y="6"/>
                                  <a:pt x="21275" y="9"/>
                                  <a:pt x="21275" y="14"/>
                                </a:cubicBezTo>
                                <a:cubicBezTo>
                                  <a:pt x="21275" y="18"/>
                                  <a:pt x="21271" y="22"/>
                                  <a:pt x="21267" y="22"/>
                                </a:cubicBezTo>
                                <a:lnTo>
                                  <a:pt x="21267" y="22"/>
                                </a:lnTo>
                                <a:cubicBezTo>
                                  <a:pt x="21262" y="22"/>
                                  <a:pt x="21259" y="18"/>
                                  <a:pt x="21259" y="14"/>
                                </a:cubicBezTo>
                                <a:cubicBezTo>
                                  <a:pt x="21259" y="9"/>
                                  <a:pt x="21262" y="6"/>
                                  <a:pt x="21267" y="6"/>
                                </a:cubicBezTo>
                                <a:close/>
                                <a:moveTo>
                                  <a:pt x="21299" y="6"/>
                                </a:moveTo>
                                <a:lnTo>
                                  <a:pt x="21299" y="6"/>
                                </a:lnTo>
                                <a:cubicBezTo>
                                  <a:pt x="21303" y="6"/>
                                  <a:pt x="21307" y="9"/>
                                  <a:pt x="21307" y="14"/>
                                </a:cubicBezTo>
                                <a:cubicBezTo>
                                  <a:pt x="21307" y="18"/>
                                  <a:pt x="21303" y="22"/>
                                  <a:pt x="21299" y="22"/>
                                </a:cubicBezTo>
                                <a:lnTo>
                                  <a:pt x="21299" y="22"/>
                                </a:lnTo>
                                <a:cubicBezTo>
                                  <a:pt x="21294" y="22"/>
                                  <a:pt x="21291" y="18"/>
                                  <a:pt x="21291" y="14"/>
                                </a:cubicBezTo>
                                <a:cubicBezTo>
                                  <a:pt x="21291" y="9"/>
                                  <a:pt x="21294" y="6"/>
                                  <a:pt x="21299" y="6"/>
                                </a:cubicBezTo>
                                <a:close/>
                                <a:moveTo>
                                  <a:pt x="21331" y="6"/>
                                </a:moveTo>
                                <a:lnTo>
                                  <a:pt x="21331" y="6"/>
                                </a:lnTo>
                                <a:cubicBezTo>
                                  <a:pt x="21335" y="6"/>
                                  <a:pt x="21339" y="9"/>
                                  <a:pt x="21339" y="14"/>
                                </a:cubicBezTo>
                                <a:cubicBezTo>
                                  <a:pt x="21339" y="18"/>
                                  <a:pt x="21335" y="22"/>
                                  <a:pt x="21331" y="22"/>
                                </a:cubicBezTo>
                                <a:lnTo>
                                  <a:pt x="21331" y="22"/>
                                </a:lnTo>
                                <a:cubicBezTo>
                                  <a:pt x="21326" y="22"/>
                                  <a:pt x="21323" y="18"/>
                                  <a:pt x="21323" y="14"/>
                                </a:cubicBezTo>
                                <a:cubicBezTo>
                                  <a:pt x="21323" y="9"/>
                                  <a:pt x="21326" y="6"/>
                                  <a:pt x="21331" y="6"/>
                                </a:cubicBezTo>
                                <a:close/>
                                <a:moveTo>
                                  <a:pt x="21363" y="6"/>
                                </a:moveTo>
                                <a:lnTo>
                                  <a:pt x="21363" y="6"/>
                                </a:lnTo>
                                <a:cubicBezTo>
                                  <a:pt x="21367" y="6"/>
                                  <a:pt x="21371" y="9"/>
                                  <a:pt x="21371" y="14"/>
                                </a:cubicBezTo>
                                <a:cubicBezTo>
                                  <a:pt x="21371" y="18"/>
                                  <a:pt x="21367" y="22"/>
                                  <a:pt x="21363" y="22"/>
                                </a:cubicBezTo>
                                <a:lnTo>
                                  <a:pt x="21363" y="22"/>
                                </a:lnTo>
                                <a:cubicBezTo>
                                  <a:pt x="21358" y="22"/>
                                  <a:pt x="21355" y="18"/>
                                  <a:pt x="21355" y="14"/>
                                </a:cubicBezTo>
                                <a:cubicBezTo>
                                  <a:pt x="21355" y="9"/>
                                  <a:pt x="21358" y="6"/>
                                  <a:pt x="21363" y="6"/>
                                </a:cubicBezTo>
                                <a:close/>
                                <a:moveTo>
                                  <a:pt x="21395" y="6"/>
                                </a:moveTo>
                                <a:lnTo>
                                  <a:pt x="21395" y="6"/>
                                </a:lnTo>
                                <a:cubicBezTo>
                                  <a:pt x="21399" y="6"/>
                                  <a:pt x="21403" y="9"/>
                                  <a:pt x="21403" y="14"/>
                                </a:cubicBezTo>
                                <a:cubicBezTo>
                                  <a:pt x="21403" y="18"/>
                                  <a:pt x="21399" y="22"/>
                                  <a:pt x="21395" y="22"/>
                                </a:cubicBezTo>
                                <a:lnTo>
                                  <a:pt x="21395" y="22"/>
                                </a:lnTo>
                                <a:cubicBezTo>
                                  <a:pt x="21390" y="22"/>
                                  <a:pt x="21387" y="18"/>
                                  <a:pt x="21387" y="14"/>
                                </a:cubicBezTo>
                                <a:cubicBezTo>
                                  <a:pt x="21387" y="9"/>
                                  <a:pt x="21390" y="6"/>
                                  <a:pt x="21395" y="6"/>
                                </a:cubicBezTo>
                                <a:close/>
                                <a:moveTo>
                                  <a:pt x="21427" y="6"/>
                                </a:moveTo>
                                <a:lnTo>
                                  <a:pt x="21427" y="6"/>
                                </a:lnTo>
                                <a:cubicBezTo>
                                  <a:pt x="21431" y="6"/>
                                  <a:pt x="21435" y="9"/>
                                  <a:pt x="21435" y="14"/>
                                </a:cubicBezTo>
                                <a:cubicBezTo>
                                  <a:pt x="21435" y="18"/>
                                  <a:pt x="21431" y="22"/>
                                  <a:pt x="21427" y="22"/>
                                </a:cubicBezTo>
                                <a:lnTo>
                                  <a:pt x="21427" y="22"/>
                                </a:lnTo>
                                <a:cubicBezTo>
                                  <a:pt x="21422" y="22"/>
                                  <a:pt x="21419" y="18"/>
                                  <a:pt x="21419" y="14"/>
                                </a:cubicBezTo>
                                <a:cubicBezTo>
                                  <a:pt x="21419" y="9"/>
                                  <a:pt x="21422" y="6"/>
                                  <a:pt x="21427" y="6"/>
                                </a:cubicBezTo>
                                <a:close/>
                                <a:moveTo>
                                  <a:pt x="21459" y="6"/>
                                </a:moveTo>
                                <a:lnTo>
                                  <a:pt x="21459" y="6"/>
                                </a:lnTo>
                                <a:cubicBezTo>
                                  <a:pt x="21463" y="6"/>
                                  <a:pt x="21467" y="9"/>
                                  <a:pt x="21467" y="14"/>
                                </a:cubicBezTo>
                                <a:cubicBezTo>
                                  <a:pt x="21467" y="18"/>
                                  <a:pt x="21463" y="22"/>
                                  <a:pt x="21459" y="22"/>
                                </a:cubicBezTo>
                                <a:lnTo>
                                  <a:pt x="21459" y="22"/>
                                </a:lnTo>
                                <a:cubicBezTo>
                                  <a:pt x="21454" y="22"/>
                                  <a:pt x="21451" y="18"/>
                                  <a:pt x="21451" y="14"/>
                                </a:cubicBezTo>
                                <a:cubicBezTo>
                                  <a:pt x="21451" y="9"/>
                                  <a:pt x="21454" y="6"/>
                                  <a:pt x="21459" y="6"/>
                                </a:cubicBezTo>
                                <a:close/>
                                <a:moveTo>
                                  <a:pt x="21491" y="6"/>
                                </a:moveTo>
                                <a:lnTo>
                                  <a:pt x="21491" y="6"/>
                                </a:lnTo>
                                <a:cubicBezTo>
                                  <a:pt x="21495" y="6"/>
                                  <a:pt x="21499" y="9"/>
                                  <a:pt x="21499" y="14"/>
                                </a:cubicBezTo>
                                <a:cubicBezTo>
                                  <a:pt x="21499" y="18"/>
                                  <a:pt x="21495" y="22"/>
                                  <a:pt x="21491" y="22"/>
                                </a:cubicBezTo>
                                <a:lnTo>
                                  <a:pt x="21491" y="22"/>
                                </a:lnTo>
                                <a:cubicBezTo>
                                  <a:pt x="21486" y="22"/>
                                  <a:pt x="21483" y="18"/>
                                  <a:pt x="21483" y="14"/>
                                </a:cubicBezTo>
                                <a:cubicBezTo>
                                  <a:pt x="21483" y="9"/>
                                  <a:pt x="21486" y="6"/>
                                  <a:pt x="21491" y="6"/>
                                </a:cubicBezTo>
                                <a:close/>
                                <a:moveTo>
                                  <a:pt x="21523" y="6"/>
                                </a:moveTo>
                                <a:lnTo>
                                  <a:pt x="21523" y="6"/>
                                </a:lnTo>
                                <a:cubicBezTo>
                                  <a:pt x="21527" y="6"/>
                                  <a:pt x="21531" y="9"/>
                                  <a:pt x="21531" y="14"/>
                                </a:cubicBezTo>
                                <a:cubicBezTo>
                                  <a:pt x="21531" y="18"/>
                                  <a:pt x="21527" y="22"/>
                                  <a:pt x="21523" y="22"/>
                                </a:cubicBezTo>
                                <a:lnTo>
                                  <a:pt x="21523" y="22"/>
                                </a:lnTo>
                                <a:cubicBezTo>
                                  <a:pt x="21518" y="22"/>
                                  <a:pt x="21515" y="18"/>
                                  <a:pt x="21515" y="14"/>
                                </a:cubicBezTo>
                                <a:cubicBezTo>
                                  <a:pt x="21515" y="9"/>
                                  <a:pt x="21518" y="6"/>
                                  <a:pt x="21523" y="6"/>
                                </a:cubicBezTo>
                                <a:close/>
                                <a:moveTo>
                                  <a:pt x="21555" y="6"/>
                                </a:moveTo>
                                <a:lnTo>
                                  <a:pt x="21555" y="6"/>
                                </a:lnTo>
                                <a:cubicBezTo>
                                  <a:pt x="21559" y="6"/>
                                  <a:pt x="21563" y="9"/>
                                  <a:pt x="21563" y="14"/>
                                </a:cubicBezTo>
                                <a:cubicBezTo>
                                  <a:pt x="21563" y="18"/>
                                  <a:pt x="21559" y="22"/>
                                  <a:pt x="21555" y="22"/>
                                </a:cubicBezTo>
                                <a:lnTo>
                                  <a:pt x="21555" y="22"/>
                                </a:lnTo>
                                <a:cubicBezTo>
                                  <a:pt x="21550" y="22"/>
                                  <a:pt x="21547" y="18"/>
                                  <a:pt x="21547" y="14"/>
                                </a:cubicBezTo>
                                <a:cubicBezTo>
                                  <a:pt x="21547" y="9"/>
                                  <a:pt x="21550" y="6"/>
                                  <a:pt x="21555" y="6"/>
                                </a:cubicBezTo>
                                <a:close/>
                                <a:moveTo>
                                  <a:pt x="21587" y="6"/>
                                </a:moveTo>
                                <a:lnTo>
                                  <a:pt x="21587" y="6"/>
                                </a:lnTo>
                                <a:cubicBezTo>
                                  <a:pt x="21591" y="6"/>
                                  <a:pt x="21595" y="9"/>
                                  <a:pt x="21595" y="14"/>
                                </a:cubicBezTo>
                                <a:cubicBezTo>
                                  <a:pt x="21595" y="18"/>
                                  <a:pt x="21591" y="22"/>
                                  <a:pt x="21587" y="22"/>
                                </a:cubicBezTo>
                                <a:lnTo>
                                  <a:pt x="21587" y="22"/>
                                </a:lnTo>
                                <a:cubicBezTo>
                                  <a:pt x="21582" y="22"/>
                                  <a:pt x="21579" y="18"/>
                                  <a:pt x="21579" y="14"/>
                                </a:cubicBezTo>
                                <a:cubicBezTo>
                                  <a:pt x="21579" y="9"/>
                                  <a:pt x="21582" y="6"/>
                                  <a:pt x="21587" y="6"/>
                                </a:cubicBezTo>
                                <a:close/>
                                <a:moveTo>
                                  <a:pt x="21619" y="6"/>
                                </a:moveTo>
                                <a:lnTo>
                                  <a:pt x="21619" y="6"/>
                                </a:lnTo>
                                <a:cubicBezTo>
                                  <a:pt x="21623" y="6"/>
                                  <a:pt x="21627" y="9"/>
                                  <a:pt x="21627" y="14"/>
                                </a:cubicBezTo>
                                <a:cubicBezTo>
                                  <a:pt x="21627" y="18"/>
                                  <a:pt x="21623" y="22"/>
                                  <a:pt x="21619" y="22"/>
                                </a:cubicBezTo>
                                <a:lnTo>
                                  <a:pt x="21619" y="22"/>
                                </a:lnTo>
                                <a:cubicBezTo>
                                  <a:pt x="21614" y="22"/>
                                  <a:pt x="21611" y="18"/>
                                  <a:pt x="21611" y="14"/>
                                </a:cubicBezTo>
                                <a:cubicBezTo>
                                  <a:pt x="21611" y="9"/>
                                  <a:pt x="21614" y="6"/>
                                  <a:pt x="21619" y="6"/>
                                </a:cubicBezTo>
                                <a:close/>
                                <a:moveTo>
                                  <a:pt x="21651" y="6"/>
                                </a:moveTo>
                                <a:lnTo>
                                  <a:pt x="21651" y="6"/>
                                </a:lnTo>
                                <a:cubicBezTo>
                                  <a:pt x="21655" y="6"/>
                                  <a:pt x="21659" y="9"/>
                                  <a:pt x="21659" y="14"/>
                                </a:cubicBezTo>
                                <a:cubicBezTo>
                                  <a:pt x="21659" y="18"/>
                                  <a:pt x="21655" y="22"/>
                                  <a:pt x="21651" y="22"/>
                                </a:cubicBezTo>
                                <a:lnTo>
                                  <a:pt x="21651" y="22"/>
                                </a:lnTo>
                                <a:cubicBezTo>
                                  <a:pt x="21646" y="22"/>
                                  <a:pt x="21643" y="18"/>
                                  <a:pt x="21643" y="14"/>
                                </a:cubicBezTo>
                                <a:cubicBezTo>
                                  <a:pt x="21643" y="9"/>
                                  <a:pt x="21646" y="6"/>
                                  <a:pt x="21651" y="6"/>
                                </a:cubicBezTo>
                                <a:close/>
                                <a:moveTo>
                                  <a:pt x="21683" y="6"/>
                                </a:moveTo>
                                <a:lnTo>
                                  <a:pt x="21683" y="6"/>
                                </a:lnTo>
                                <a:cubicBezTo>
                                  <a:pt x="21687" y="6"/>
                                  <a:pt x="21691" y="9"/>
                                  <a:pt x="21691" y="14"/>
                                </a:cubicBezTo>
                                <a:cubicBezTo>
                                  <a:pt x="21691" y="18"/>
                                  <a:pt x="21687" y="22"/>
                                  <a:pt x="21683" y="22"/>
                                </a:cubicBezTo>
                                <a:lnTo>
                                  <a:pt x="21683" y="22"/>
                                </a:lnTo>
                                <a:cubicBezTo>
                                  <a:pt x="21679" y="22"/>
                                  <a:pt x="21675" y="18"/>
                                  <a:pt x="21675" y="14"/>
                                </a:cubicBezTo>
                                <a:cubicBezTo>
                                  <a:pt x="21675" y="9"/>
                                  <a:pt x="21679" y="6"/>
                                  <a:pt x="21683" y="6"/>
                                </a:cubicBezTo>
                                <a:close/>
                                <a:moveTo>
                                  <a:pt x="21715" y="6"/>
                                </a:moveTo>
                                <a:lnTo>
                                  <a:pt x="21715" y="6"/>
                                </a:lnTo>
                                <a:cubicBezTo>
                                  <a:pt x="21719" y="6"/>
                                  <a:pt x="21723" y="9"/>
                                  <a:pt x="21723" y="14"/>
                                </a:cubicBezTo>
                                <a:cubicBezTo>
                                  <a:pt x="21723" y="18"/>
                                  <a:pt x="21719" y="22"/>
                                  <a:pt x="21715" y="22"/>
                                </a:cubicBezTo>
                                <a:lnTo>
                                  <a:pt x="21715" y="22"/>
                                </a:lnTo>
                                <a:cubicBezTo>
                                  <a:pt x="21711" y="22"/>
                                  <a:pt x="21707" y="18"/>
                                  <a:pt x="21707" y="14"/>
                                </a:cubicBezTo>
                                <a:cubicBezTo>
                                  <a:pt x="21707" y="9"/>
                                  <a:pt x="21711" y="6"/>
                                  <a:pt x="21715" y="6"/>
                                </a:cubicBezTo>
                                <a:close/>
                                <a:moveTo>
                                  <a:pt x="21747" y="6"/>
                                </a:moveTo>
                                <a:lnTo>
                                  <a:pt x="21747" y="6"/>
                                </a:lnTo>
                                <a:cubicBezTo>
                                  <a:pt x="21751" y="6"/>
                                  <a:pt x="21755" y="9"/>
                                  <a:pt x="21755" y="14"/>
                                </a:cubicBezTo>
                                <a:cubicBezTo>
                                  <a:pt x="21755" y="18"/>
                                  <a:pt x="21751" y="22"/>
                                  <a:pt x="21747" y="22"/>
                                </a:cubicBezTo>
                                <a:lnTo>
                                  <a:pt x="21747" y="22"/>
                                </a:lnTo>
                                <a:cubicBezTo>
                                  <a:pt x="21743" y="22"/>
                                  <a:pt x="21739" y="18"/>
                                  <a:pt x="21739" y="14"/>
                                </a:cubicBezTo>
                                <a:cubicBezTo>
                                  <a:pt x="21739" y="9"/>
                                  <a:pt x="21743" y="6"/>
                                  <a:pt x="21747" y="6"/>
                                </a:cubicBezTo>
                                <a:close/>
                                <a:moveTo>
                                  <a:pt x="21779" y="6"/>
                                </a:moveTo>
                                <a:lnTo>
                                  <a:pt x="21779" y="6"/>
                                </a:lnTo>
                                <a:cubicBezTo>
                                  <a:pt x="21783" y="6"/>
                                  <a:pt x="21787" y="9"/>
                                  <a:pt x="21787" y="14"/>
                                </a:cubicBezTo>
                                <a:cubicBezTo>
                                  <a:pt x="21787" y="18"/>
                                  <a:pt x="21783" y="22"/>
                                  <a:pt x="21779" y="22"/>
                                </a:cubicBezTo>
                                <a:lnTo>
                                  <a:pt x="21779" y="22"/>
                                </a:lnTo>
                                <a:cubicBezTo>
                                  <a:pt x="21775" y="22"/>
                                  <a:pt x="21771" y="18"/>
                                  <a:pt x="21771" y="14"/>
                                </a:cubicBezTo>
                                <a:cubicBezTo>
                                  <a:pt x="21771" y="9"/>
                                  <a:pt x="21775" y="6"/>
                                  <a:pt x="21779" y="6"/>
                                </a:cubicBezTo>
                                <a:close/>
                                <a:moveTo>
                                  <a:pt x="21811" y="6"/>
                                </a:moveTo>
                                <a:lnTo>
                                  <a:pt x="21811" y="6"/>
                                </a:lnTo>
                                <a:cubicBezTo>
                                  <a:pt x="21815" y="6"/>
                                  <a:pt x="21819" y="9"/>
                                  <a:pt x="21819" y="14"/>
                                </a:cubicBezTo>
                                <a:cubicBezTo>
                                  <a:pt x="21819" y="18"/>
                                  <a:pt x="21815" y="22"/>
                                  <a:pt x="21811" y="22"/>
                                </a:cubicBezTo>
                                <a:lnTo>
                                  <a:pt x="21811" y="22"/>
                                </a:lnTo>
                                <a:cubicBezTo>
                                  <a:pt x="21807" y="22"/>
                                  <a:pt x="21803" y="18"/>
                                  <a:pt x="21803" y="14"/>
                                </a:cubicBezTo>
                                <a:cubicBezTo>
                                  <a:pt x="21803" y="9"/>
                                  <a:pt x="21807" y="6"/>
                                  <a:pt x="21811" y="6"/>
                                </a:cubicBezTo>
                                <a:close/>
                                <a:moveTo>
                                  <a:pt x="21843" y="6"/>
                                </a:moveTo>
                                <a:lnTo>
                                  <a:pt x="21843" y="6"/>
                                </a:lnTo>
                                <a:cubicBezTo>
                                  <a:pt x="21847" y="6"/>
                                  <a:pt x="21851" y="9"/>
                                  <a:pt x="21851" y="14"/>
                                </a:cubicBezTo>
                                <a:cubicBezTo>
                                  <a:pt x="21851" y="18"/>
                                  <a:pt x="21847" y="22"/>
                                  <a:pt x="21843" y="22"/>
                                </a:cubicBezTo>
                                <a:lnTo>
                                  <a:pt x="21843" y="22"/>
                                </a:lnTo>
                                <a:cubicBezTo>
                                  <a:pt x="21839" y="22"/>
                                  <a:pt x="21835" y="18"/>
                                  <a:pt x="21835" y="14"/>
                                </a:cubicBezTo>
                                <a:cubicBezTo>
                                  <a:pt x="21835" y="9"/>
                                  <a:pt x="21839" y="6"/>
                                  <a:pt x="21843" y="6"/>
                                </a:cubicBezTo>
                                <a:close/>
                                <a:moveTo>
                                  <a:pt x="21875" y="6"/>
                                </a:moveTo>
                                <a:lnTo>
                                  <a:pt x="21875" y="6"/>
                                </a:lnTo>
                                <a:cubicBezTo>
                                  <a:pt x="21879" y="6"/>
                                  <a:pt x="21883" y="9"/>
                                  <a:pt x="21883" y="14"/>
                                </a:cubicBezTo>
                                <a:cubicBezTo>
                                  <a:pt x="21883" y="18"/>
                                  <a:pt x="21879" y="22"/>
                                  <a:pt x="21875" y="22"/>
                                </a:cubicBezTo>
                                <a:lnTo>
                                  <a:pt x="21875" y="22"/>
                                </a:lnTo>
                                <a:cubicBezTo>
                                  <a:pt x="21871" y="22"/>
                                  <a:pt x="21867" y="18"/>
                                  <a:pt x="21867" y="14"/>
                                </a:cubicBezTo>
                                <a:cubicBezTo>
                                  <a:pt x="21867" y="9"/>
                                  <a:pt x="21871" y="6"/>
                                  <a:pt x="21875" y="6"/>
                                </a:cubicBezTo>
                                <a:close/>
                                <a:moveTo>
                                  <a:pt x="21907" y="6"/>
                                </a:moveTo>
                                <a:lnTo>
                                  <a:pt x="21907" y="6"/>
                                </a:lnTo>
                                <a:cubicBezTo>
                                  <a:pt x="21911" y="6"/>
                                  <a:pt x="21915" y="9"/>
                                  <a:pt x="21915" y="14"/>
                                </a:cubicBezTo>
                                <a:cubicBezTo>
                                  <a:pt x="21915" y="18"/>
                                  <a:pt x="21911" y="22"/>
                                  <a:pt x="21907" y="22"/>
                                </a:cubicBezTo>
                                <a:lnTo>
                                  <a:pt x="21907" y="22"/>
                                </a:lnTo>
                                <a:cubicBezTo>
                                  <a:pt x="21903" y="22"/>
                                  <a:pt x="21899" y="18"/>
                                  <a:pt x="21899" y="14"/>
                                </a:cubicBezTo>
                                <a:cubicBezTo>
                                  <a:pt x="21899" y="9"/>
                                  <a:pt x="21903" y="6"/>
                                  <a:pt x="21907" y="6"/>
                                </a:cubicBezTo>
                                <a:close/>
                                <a:moveTo>
                                  <a:pt x="21939" y="6"/>
                                </a:moveTo>
                                <a:lnTo>
                                  <a:pt x="21939" y="6"/>
                                </a:lnTo>
                                <a:cubicBezTo>
                                  <a:pt x="21944" y="6"/>
                                  <a:pt x="21947" y="9"/>
                                  <a:pt x="21947" y="14"/>
                                </a:cubicBezTo>
                                <a:cubicBezTo>
                                  <a:pt x="21947" y="18"/>
                                  <a:pt x="21944" y="22"/>
                                  <a:pt x="21939" y="22"/>
                                </a:cubicBezTo>
                                <a:lnTo>
                                  <a:pt x="21939" y="22"/>
                                </a:lnTo>
                                <a:cubicBezTo>
                                  <a:pt x="21935" y="22"/>
                                  <a:pt x="21931" y="18"/>
                                  <a:pt x="21931" y="14"/>
                                </a:cubicBezTo>
                                <a:cubicBezTo>
                                  <a:pt x="21931" y="9"/>
                                  <a:pt x="21935" y="6"/>
                                  <a:pt x="21939" y="6"/>
                                </a:cubicBezTo>
                                <a:close/>
                                <a:moveTo>
                                  <a:pt x="21971" y="6"/>
                                </a:moveTo>
                                <a:lnTo>
                                  <a:pt x="21971" y="6"/>
                                </a:lnTo>
                                <a:cubicBezTo>
                                  <a:pt x="21976" y="6"/>
                                  <a:pt x="21979" y="9"/>
                                  <a:pt x="21979" y="14"/>
                                </a:cubicBezTo>
                                <a:cubicBezTo>
                                  <a:pt x="21979" y="18"/>
                                  <a:pt x="21976" y="22"/>
                                  <a:pt x="21971" y="22"/>
                                </a:cubicBezTo>
                                <a:lnTo>
                                  <a:pt x="21971" y="22"/>
                                </a:lnTo>
                                <a:cubicBezTo>
                                  <a:pt x="21967" y="22"/>
                                  <a:pt x="21963" y="18"/>
                                  <a:pt x="21963" y="14"/>
                                </a:cubicBezTo>
                                <a:cubicBezTo>
                                  <a:pt x="21963" y="9"/>
                                  <a:pt x="21967" y="6"/>
                                  <a:pt x="21971" y="6"/>
                                </a:cubicBezTo>
                                <a:close/>
                                <a:moveTo>
                                  <a:pt x="22003" y="6"/>
                                </a:moveTo>
                                <a:lnTo>
                                  <a:pt x="22003" y="6"/>
                                </a:lnTo>
                                <a:cubicBezTo>
                                  <a:pt x="22008" y="6"/>
                                  <a:pt x="22011" y="9"/>
                                  <a:pt x="22011" y="14"/>
                                </a:cubicBezTo>
                                <a:cubicBezTo>
                                  <a:pt x="22011" y="18"/>
                                  <a:pt x="22008" y="22"/>
                                  <a:pt x="22003" y="22"/>
                                </a:cubicBezTo>
                                <a:lnTo>
                                  <a:pt x="22003" y="22"/>
                                </a:lnTo>
                                <a:cubicBezTo>
                                  <a:pt x="21999" y="22"/>
                                  <a:pt x="21995" y="18"/>
                                  <a:pt x="21995" y="14"/>
                                </a:cubicBezTo>
                                <a:cubicBezTo>
                                  <a:pt x="21995" y="9"/>
                                  <a:pt x="21999" y="6"/>
                                  <a:pt x="22003" y="6"/>
                                </a:cubicBezTo>
                                <a:close/>
                                <a:moveTo>
                                  <a:pt x="22035" y="6"/>
                                </a:moveTo>
                                <a:lnTo>
                                  <a:pt x="22035" y="6"/>
                                </a:lnTo>
                                <a:cubicBezTo>
                                  <a:pt x="22040" y="6"/>
                                  <a:pt x="22043" y="9"/>
                                  <a:pt x="22043" y="14"/>
                                </a:cubicBezTo>
                                <a:cubicBezTo>
                                  <a:pt x="22043" y="18"/>
                                  <a:pt x="22040" y="22"/>
                                  <a:pt x="22035" y="22"/>
                                </a:cubicBezTo>
                                <a:lnTo>
                                  <a:pt x="22035" y="22"/>
                                </a:lnTo>
                                <a:cubicBezTo>
                                  <a:pt x="22031" y="22"/>
                                  <a:pt x="22027" y="18"/>
                                  <a:pt x="22027" y="14"/>
                                </a:cubicBezTo>
                                <a:cubicBezTo>
                                  <a:pt x="22027" y="9"/>
                                  <a:pt x="22031" y="6"/>
                                  <a:pt x="22035" y="6"/>
                                </a:cubicBezTo>
                                <a:close/>
                                <a:moveTo>
                                  <a:pt x="22067" y="6"/>
                                </a:moveTo>
                                <a:lnTo>
                                  <a:pt x="22067" y="6"/>
                                </a:lnTo>
                                <a:cubicBezTo>
                                  <a:pt x="22072" y="6"/>
                                  <a:pt x="22075" y="9"/>
                                  <a:pt x="22075" y="14"/>
                                </a:cubicBezTo>
                                <a:cubicBezTo>
                                  <a:pt x="22075" y="18"/>
                                  <a:pt x="22072" y="22"/>
                                  <a:pt x="22067" y="22"/>
                                </a:cubicBezTo>
                                <a:lnTo>
                                  <a:pt x="22067" y="22"/>
                                </a:lnTo>
                                <a:cubicBezTo>
                                  <a:pt x="22063" y="22"/>
                                  <a:pt x="22059" y="18"/>
                                  <a:pt x="22059" y="14"/>
                                </a:cubicBezTo>
                                <a:cubicBezTo>
                                  <a:pt x="22059" y="9"/>
                                  <a:pt x="22063" y="6"/>
                                  <a:pt x="22067" y="6"/>
                                </a:cubicBezTo>
                                <a:close/>
                                <a:moveTo>
                                  <a:pt x="22099" y="6"/>
                                </a:moveTo>
                                <a:lnTo>
                                  <a:pt x="22099" y="6"/>
                                </a:lnTo>
                                <a:cubicBezTo>
                                  <a:pt x="22104" y="6"/>
                                  <a:pt x="22107" y="9"/>
                                  <a:pt x="22107" y="14"/>
                                </a:cubicBezTo>
                                <a:cubicBezTo>
                                  <a:pt x="22107" y="18"/>
                                  <a:pt x="22104" y="22"/>
                                  <a:pt x="22099" y="22"/>
                                </a:cubicBezTo>
                                <a:lnTo>
                                  <a:pt x="22099" y="22"/>
                                </a:lnTo>
                                <a:cubicBezTo>
                                  <a:pt x="22095" y="22"/>
                                  <a:pt x="22091" y="18"/>
                                  <a:pt x="22091" y="14"/>
                                </a:cubicBezTo>
                                <a:cubicBezTo>
                                  <a:pt x="22091" y="9"/>
                                  <a:pt x="22095" y="6"/>
                                  <a:pt x="22099" y="6"/>
                                </a:cubicBezTo>
                                <a:close/>
                                <a:moveTo>
                                  <a:pt x="22131" y="6"/>
                                </a:moveTo>
                                <a:lnTo>
                                  <a:pt x="22131" y="6"/>
                                </a:lnTo>
                                <a:cubicBezTo>
                                  <a:pt x="22136" y="6"/>
                                  <a:pt x="22139" y="9"/>
                                  <a:pt x="22139" y="14"/>
                                </a:cubicBezTo>
                                <a:cubicBezTo>
                                  <a:pt x="22139" y="18"/>
                                  <a:pt x="22136" y="22"/>
                                  <a:pt x="22131" y="22"/>
                                </a:cubicBezTo>
                                <a:lnTo>
                                  <a:pt x="22131" y="22"/>
                                </a:lnTo>
                                <a:cubicBezTo>
                                  <a:pt x="22127" y="22"/>
                                  <a:pt x="22123" y="18"/>
                                  <a:pt x="22123" y="14"/>
                                </a:cubicBezTo>
                                <a:cubicBezTo>
                                  <a:pt x="22123" y="9"/>
                                  <a:pt x="22127" y="6"/>
                                  <a:pt x="22131" y="6"/>
                                </a:cubicBezTo>
                                <a:close/>
                                <a:moveTo>
                                  <a:pt x="22163" y="6"/>
                                </a:moveTo>
                                <a:lnTo>
                                  <a:pt x="22163" y="6"/>
                                </a:lnTo>
                                <a:cubicBezTo>
                                  <a:pt x="22168" y="6"/>
                                  <a:pt x="22171" y="9"/>
                                  <a:pt x="22171" y="14"/>
                                </a:cubicBezTo>
                                <a:cubicBezTo>
                                  <a:pt x="22171" y="18"/>
                                  <a:pt x="22168" y="22"/>
                                  <a:pt x="22163" y="22"/>
                                </a:cubicBezTo>
                                <a:lnTo>
                                  <a:pt x="22163" y="22"/>
                                </a:lnTo>
                                <a:cubicBezTo>
                                  <a:pt x="22159" y="22"/>
                                  <a:pt x="22155" y="18"/>
                                  <a:pt x="22155" y="14"/>
                                </a:cubicBezTo>
                                <a:cubicBezTo>
                                  <a:pt x="22155" y="9"/>
                                  <a:pt x="22159" y="6"/>
                                  <a:pt x="22163" y="6"/>
                                </a:cubicBezTo>
                                <a:close/>
                                <a:moveTo>
                                  <a:pt x="22195" y="6"/>
                                </a:moveTo>
                                <a:lnTo>
                                  <a:pt x="22195" y="6"/>
                                </a:lnTo>
                                <a:cubicBezTo>
                                  <a:pt x="22200" y="6"/>
                                  <a:pt x="22203" y="9"/>
                                  <a:pt x="22203" y="14"/>
                                </a:cubicBezTo>
                                <a:cubicBezTo>
                                  <a:pt x="22203" y="18"/>
                                  <a:pt x="22200" y="22"/>
                                  <a:pt x="22195" y="22"/>
                                </a:cubicBezTo>
                                <a:lnTo>
                                  <a:pt x="22195" y="22"/>
                                </a:lnTo>
                                <a:cubicBezTo>
                                  <a:pt x="22191" y="22"/>
                                  <a:pt x="22187" y="18"/>
                                  <a:pt x="22187" y="14"/>
                                </a:cubicBezTo>
                                <a:cubicBezTo>
                                  <a:pt x="22187" y="9"/>
                                  <a:pt x="22191" y="6"/>
                                  <a:pt x="22195" y="6"/>
                                </a:cubicBezTo>
                                <a:close/>
                                <a:moveTo>
                                  <a:pt x="22227" y="6"/>
                                </a:moveTo>
                                <a:lnTo>
                                  <a:pt x="22227" y="6"/>
                                </a:lnTo>
                                <a:cubicBezTo>
                                  <a:pt x="22232" y="6"/>
                                  <a:pt x="22235" y="9"/>
                                  <a:pt x="22235" y="14"/>
                                </a:cubicBezTo>
                                <a:cubicBezTo>
                                  <a:pt x="22235" y="18"/>
                                  <a:pt x="22232" y="22"/>
                                  <a:pt x="22227" y="22"/>
                                </a:cubicBezTo>
                                <a:lnTo>
                                  <a:pt x="22227" y="22"/>
                                </a:lnTo>
                                <a:cubicBezTo>
                                  <a:pt x="22223" y="22"/>
                                  <a:pt x="22219" y="18"/>
                                  <a:pt x="22219" y="14"/>
                                </a:cubicBezTo>
                                <a:cubicBezTo>
                                  <a:pt x="22219" y="9"/>
                                  <a:pt x="22223" y="6"/>
                                  <a:pt x="22227" y="6"/>
                                </a:cubicBezTo>
                                <a:close/>
                                <a:moveTo>
                                  <a:pt x="22259" y="6"/>
                                </a:moveTo>
                                <a:lnTo>
                                  <a:pt x="22259" y="6"/>
                                </a:lnTo>
                                <a:cubicBezTo>
                                  <a:pt x="22264" y="6"/>
                                  <a:pt x="22267" y="9"/>
                                  <a:pt x="22267" y="14"/>
                                </a:cubicBezTo>
                                <a:cubicBezTo>
                                  <a:pt x="22267" y="18"/>
                                  <a:pt x="22264" y="22"/>
                                  <a:pt x="22259" y="22"/>
                                </a:cubicBezTo>
                                <a:lnTo>
                                  <a:pt x="22259" y="22"/>
                                </a:lnTo>
                                <a:cubicBezTo>
                                  <a:pt x="22255" y="22"/>
                                  <a:pt x="22251" y="18"/>
                                  <a:pt x="22251" y="14"/>
                                </a:cubicBezTo>
                                <a:cubicBezTo>
                                  <a:pt x="22251" y="9"/>
                                  <a:pt x="22255" y="6"/>
                                  <a:pt x="22259" y="6"/>
                                </a:cubicBezTo>
                                <a:close/>
                                <a:moveTo>
                                  <a:pt x="22291" y="6"/>
                                </a:moveTo>
                                <a:lnTo>
                                  <a:pt x="22291" y="6"/>
                                </a:lnTo>
                                <a:cubicBezTo>
                                  <a:pt x="22296" y="6"/>
                                  <a:pt x="22299" y="9"/>
                                  <a:pt x="22299" y="14"/>
                                </a:cubicBezTo>
                                <a:cubicBezTo>
                                  <a:pt x="22299" y="18"/>
                                  <a:pt x="22296" y="22"/>
                                  <a:pt x="22291" y="22"/>
                                </a:cubicBezTo>
                                <a:lnTo>
                                  <a:pt x="22291" y="22"/>
                                </a:lnTo>
                                <a:cubicBezTo>
                                  <a:pt x="22287" y="22"/>
                                  <a:pt x="22283" y="18"/>
                                  <a:pt x="22283" y="14"/>
                                </a:cubicBezTo>
                                <a:cubicBezTo>
                                  <a:pt x="22283" y="9"/>
                                  <a:pt x="22287" y="6"/>
                                  <a:pt x="22291" y="6"/>
                                </a:cubicBezTo>
                                <a:close/>
                                <a:moveTo>
                                  <a:pt x="22323" y="6"/>
                                </a:moveTo>
                                <a:lnTo>
                                  <a:pt x="22323" y="6"/>
                                </a:lnTo>
                                <a:cubicBezTo>
                                  <a:pt x="22328" y="6"/>
                                  <a:pt x="22331" y="9"/>
                                  <a:pt x="22331" y="14"/>
                                </a:cubicBezTo>
                                <a:cubicBezTo>
                                  <a:pt x="22331" y="18"/>
                                  <a:pt x="22328" y="22"/>
                                  <a:pt x="22323" y="22"/>
                                </a:cubicBezTo>
                                <a:lnTo>
                                  <a:pt x="22323" y="22"/>
                                </a:lnTo>
                                <a:cubicBezTo>
                                  <a:pt x="22319" y="22"/>
                                  <a:pt x="22315" y="18"/>
                                  <a:pt x="22315" y="14"/>
                                </a:cubicBezTo>
                                <a:cubicBezTo>
                                  <a:pt x="22315" y="9"/>
                                  <a:pt x="22319" y="6"/>
                                  <a:pt x="22323" y="6"/>
                                </a:cubicBezTo>
                                <a:close/>
                                <a:moveTo>
                                  <a:pt x="22355" y="6"/>
                                </a:moveTo>
                                <a:lnTo>
                                  <a:pt x="22355" y="6"/>
                                </a:lnTo>
                                <a:cubicBezTo>
                                  <a:pt x="22360" y="6"/>
                                  <a:pt x="22363" y="9"/>
                                  <a:pt x="22363" y="14"/>
                                </a:cubicBezTo>
                                <a:cubicBezTo>
                                  <a:pt x="22363" y="18"/>
                                  <a:pt x="22360" y="22"/>
                                  <a:pt x="22355" y="22"/>
                                </a:cubicBezTo>
                                <a:lnTo>
                                  <a:pt x="22355" y="22"/>
                                </a:lnTo>
                                <a:cubicBezTo>
                                  <a:pt x="22351" y="22"/>
                                  <a:pt x="22347" y="18"/>
                                  <a:pt x="22347" y="14"/>
                                </a:cubicBezTo>
                                <a:cubicBezTo>
                                  <a:pt x="22347" y="9"/>
                                  <a:pt x="22351" y="6"/>
                                  <a:pt x="22355" y="6"/>
                                </a:cubicBezTo>
                                <a:close/>
                                <a:moveTo>
                                  <a:pt x="22387" y="6"/>
                                </a:moveTo>
                                <a:lnTo>
                                  <a:pt x="22387" y="6"/>
                                </a:lnTo>
                                <a:cubicBezTo>
                                  <a:pt x="22392" y="6"/>
                                  <a:pt x="22395" y="9"/>
                                  <a:pt x="22395" y="14"/>
                                </a:cubicBezTo>
                                <a:cubicBezTo>
                                  <a:pt x="22395" y="18"/>
                                  <a:pt x="22392" y="22"/>
                                  <a:pt x="22387" y="22"/>
                                </a:cubicBezTo>
                                <a:lnTo>
                                  <a:pt x="22387" y="22"/>
                                </a:lnTo>
                                <a:cubicBezTo>
                                  <a:pt x="22383" y="22"/>
                                  <a:pt x="22379" y="18"/>
                                  <a:pt x="22379" y="14"/>
                                </a:cubicBezTo>
                                <a:cubicBezTo>
                                  <a:pt x="22379" y="9"/>
                                  <a:pt x="22383" y="6"/>
                                  <a:pt x="22387" y="6"/>
                                </a:cubicBezTo>
                                <a:close/>
                                <a:moveTo>
                                  <a:pt x="22419" y="6"/>
                                </a:moveTo>
                                <a:lnTo>
                                  <a:pt x="22419" y="6"/>
                                </a:lnTo>
                                <a:cubicBezTo>
                                  <a:pt x="22424" y="6"/>
                                  <a:pt x="22427" y="9"/>
                                  <a:pt x="22427" y="14"/>
                                </a:cubicBezTo>
                                <a:cubicBezTo>
                                  <a:pt x="22427" y="18"/>
                                  <a:pt x="22424" y="22"/>
                                  <a:pt x="22419" y="22"/>
                                </a:cubicBezTo>
                                <a:lnTo>
                                  <a:pt x="22419" y="22"/>
                                </a:lnTo>
                                <a:cubicBezTo>
                                  <a:pt x="22415" y="22"/>
                                  <a:pt x="22411" y="18"/>
                                  <a:pt x="22411" y="14"/>
                                </a:cubicBezTo>
                                <a:cubicBezTo>
                                  <a:pt x="22411" y="9"/>
                                  <a:pt x="22415" y="6"/>
                                  <a:pt x="22419" y="6"/>
                                </a:cubicBezTo>
                                <a:close/>
                                <a:moveTo>
                                  <a:pt x="22451" y="6"/>
                                </a:moveTo>
                                <a:lnTo>
                                  <a:pt x="22451" y="6"/>
                                </a:lnTo>
                                <a:cubicBezTo>
                                  <a:pt x="22456" y="6"/>
                                  <a:pt x="22459" y="9"/>
                                  <a:pt x="22459" y="14"/>
                                </a:cubicBezTo>
                                <a:cubicBezTo>
                                  <a:pt x="22459" y="18"/>
                                  <a:pt x="22456" y="22"/>
                                  <a:pt x="22451" y="22"/>
                                </a:cubicBezTo>
                                <a:lnTo>
                                  <a:pt x="22451" y="22"/>
                                </a:lnTo>
                                <a:cubicBezTo>
                                  <a:pt x="22447" y="22"/>
                                  <a:pt x="22443" y="18"/>
                                  <a:pt x="22443" y="14"/>
                                </a:cubicBezTo>
                                <a:cubicBezTo>
                                  <a:pt x="22443" y="9"/>
                                  <a:pt x="22447" y="6"/>
                                  <a:pt x="22451" y="6"/>
                                </a:cubicBezTo>
                                <a:close/>
                                <a:moveTo>
                                  <a:pt x="22483" y="6"/>
                                </a:moveTo>
                                <a:lnTo>
                                  <a:pt x="22483" y="6"/>
                                </a:lnTo>
                                <a:cubicBezTo>
                                  <a:pt x="22488" y="6"/>
                                  <a:pt x="22491" y="9"/>
                                  <a:pt x="22491" y="14"/>
                                </a:cubicBezTo>
                                <a:cubicBezTo>
                                  <a:pt x="22491" y="18"/>
                                  <a:pt x="22488" y="22"/>
                                  <a:pt x="22483" y="22"/>
                                </a:cubicBezTo>
                                <a:lnTo>
                                  <a:pt x="22483" y="22"/>
                                </a:lnTo>
                                <a:cubicBezTo>
                                  <a:pt x="22479" y="22"/>
                                  <a:pt x="22475" y="18"/>
                                  <a:pt x="22475" y="14"/>
                                </a:cubicBezTo>
                                <a:cubicBezTo>
                                  <a:pt x="22475" y="9"/>
                                  <a:pt x="22479" y="6"/>
                                  <a:pt x="22483" y="6"/>
                                </a:cubicBezTo>
                                <a:close/>
                                <a:moveTo>
                                  <a:pt x="22515" y="6"/>
                                </a:moveTo>
                                <a:lnTo>
                                  <a:pt x="22515" y="6"/>
                                </a:lnTo>
                                <a:cubicBezTo>
                                  <a:pt x="22520" y="6"/>
                                  <a:pt x="22523" y="9"/>
                                  <a:pt x="22523" y="14"/>
                                </a:cubicBezTo>
                                <a:cubicBezTo>
                                  <a:pt x="22523" y="18"/>
                                  <a:pt x="22520" y="22"/>
                                  <a:pt x="22515" y="22"/>
                                </a:cubicBezTo>
                                <a:lnTo>
                                  <a:pt x="22515" y="22"/>
                                </a:lnTo>
                                <a:cubicBezTo>
                                  <a:pt x="22511" y="22"/>
                                  <a:pt x="22507" y="18"/>
                                  <a:pt x="22507" y="14"/>
                                </a:cubicBezTo>
                                <a:cubicBezTo>
                                  <a:pt x="22507" y="9"/>
                                  <a:pt x="22511" y="6"/>
                                  <a:pt x="22515" y="6"/>
                                </a:cubicBezTo>
                                <a:close/>
                                <a:moveTo>
                                  <a:pt x="22547" y="6"/>
                                </a:moveTo>
                                <a:lnTo>
                                  <a:pt x="22547" y="6"/>
                                </a:lnTo>
                                <a:cubicBezTo>
                                  <a:pt x="22552" y="6"/>
                                  <a:pt x="22555" y="9"/>
                                  <a:pt x="22555" y="14"/>
                                </a:cubicBezTo>
                                <a:cubicBezTo>
                                  <a:pt x="22555" y="18"/>
                                  <a:pt x="22552" y="22"/>
                                  <a:pt x="22547" y="22"/>
                                </a:cubicBezTo>
                                <a:lnTo>
                                  <a:pt x="22547" y="22"/>
                                </a:lnTo>
                                <a:cubicBezTo>
                                  <a:pt x="22543" y="22"/>
                                  <a:pt x="22539" y="18"/>
                                  <a:pt x="22539" y="14"/>
                                </a:cubicBezTo>
                                <a:cubicBezTo>
                                  <a:pt x="22539" y="9"/>
                                  <a:pt x="22543" y="6"/>
                                  <a:pt x="22547" y="6"/>
                                </a:cubicBezTo>
                                <a:close/>
                                <a:moveTo>
                                  <a:pt x="22579" y="6"/>
                                </a:moveTo>
                                <a:lnTo>
                                  <a:pt x="22579" y="6"/>
                                </a:lnTo>
                                <a:cubicBezTo>
                                  <a:pt x="22584" y="6"/>
                                  <a:pt x="22587" y="9"/>
                                  <a:pt x="22587" y="14"/>
                                </a:cubicBezTo>
                                <a:cubicBezTo>
                                  <a:pt x="22587" y="18"/>
                                  <a:pt x="22584" y="22"/>
                                  <a:pt x="22579" y="22"/>
                                </a:cubicBezTo>
                                <a:lnTo>
                                  <a:pt x="22579" y="22"/>
                                </a:lnTo>
                                <a:cubicBezTo>
                                  <a:pt x="22575" y="22"/>
                                  <a:pt x="22571" y="18"/>
                                  <a:pt x="22571" y="14"/>
                                </a:cubicBezTo>
                                <a:cubicBezTo>
                                  <a:pt x="22571" y="9"/>
                                  <a:pt x="22575" y="6"/>
                                  <a:pt x="22579" y="6"/>
                                </a:cubicBezTo>
                                <a:close/>
                                <a:moveTo>
                                  <a:pt x="22611" y="6"/>
                                </a:moveTo>
                                <a:lnTo>
                                  <a:pt x="22611" y="6"/>
                                </a:lnTo>
                                <a:cubicBezTo>
                                  <a:pt x="22616" y="6"/>
                                  <a:pt x="22619" y="9"/>
                                  <a:pt x="22619" y="14"/>
                                </a:cubicBezTo>
                                <a:cubicBezTo>
                                  <a:pt x="22619" y="18"/>
                                  <a:pt x="22616" y="22"/>
                                  <a:pt x="22611" y="22"/>
                                </a:cubicBezTo>
                                <a:lnTo>
                                  <a:pt x="22611" y="22"/>
                                </a:lnTo>
                                <a:cubicBezTo>
                                  <a:pt x="22607" y="22"/>
                                  <a:pt x="22603" y="18"/>
                                  <a:pt x="22603" y="14"/>
                                </a:cubicBezTo>
                                <a:cubicBezTo>
                                  <a:pt x="22603" y="9"/>
                                  <a:pt x="22607" y="6"/>
                                  <a:pt x="22611" y="6"/>
                                </a:cubicBezTo>
                                <a:close/>
                                <a:moveTo>
                                  <a:pt x="22643" y="6"/>
                                </a:moveTo>
                                <a:lnTo>
                                  <a:pt x="22643" y="6"/>
                                </a:lnTo>
                                <a:cubicBezTo>
                                  <a:pt x="22648" y="6"/>
                                  <a:pt x="22651" y="10"/>
                                  <a:pt x="22651" y="14"/>
                                </a:cubicBezTo>
                                <a:cubicBezTo>
                                  <a:pt x="22651" y="18"/>
                                  <a:pt x="22648" y="22"/>
                                  <a:pt x="22643" y="22"/>
                                </a:cubicBezTo>
                                <a:lnTo>
                                  <a:pt x="22643" y="22"/>
                                </a:lnTo>
                                <a:cubicBezTo>
                                  <a:pt x="22639" y="22"/>
                                  <a:pt x="22635" y="18"/>
                                  <a:pt x="22635" y="14"/>
                                </a:cubicBezTo>
                                <a:cubicBezTo>
                                  <a:pt x="22635" y="10"/>
                                  <a:pt x="22639" y="6"/>
                                  <a:pt x="22643" y="6"/>
                                </a:cubicBezTo>
                                <a:close/>
                                <a:moveTo>
                                  <a:pt x="22675" y="6"/>
                                </a:moveTo>
                                <a:lnTo>
                                  <a:pt x="22675" y="6"/>
                                </a:lnTo>
                                <a:cubicBezTo>
                                  <a:pt x="22680" y="6"/>
                                  <a:pt x="22683" y="10"/>
                                  <a:pt x="22683" y="14"/>
                                </a:cubicBezTo>
                                <a:cubicBezTo>
                                  <a:pt x="22683" y="18"/>
                                  <a:pt x="22680" y="22"/>
                                  <a:pt x="22675" y="22"/>
                                </a:cubicBezTo>
                                <a:lnTo>
                                  <a:pt x="22675" y="22"/>
                                </a:lnTo>
                                <a:cubicBezTo>
                                  <a:pt x="22671" y="22"/>
                                  <a:pt x="22667" y="18"/>
                                  <a:pt x="22667" y="14"/>
                                </a:cubicBezTo>
                                <a:cubicBezTo>
                                  <a:pt x="22667" y="10"/>
                                  <a:pt x="22671" y="6"/>
                                  <a:pt x="22675" y="6"/>
                                </a:cubicBezTo>
                                <a:close/>
                                <a:moveTo>
                                  <a:pt x="22707" y="6"/>
                                </a:moveTo>
                                <a:lnTo>
                                  <a:pt x="22708" y="6"/>
                                </a:lnTo>
                                <a:cubicBezTo>
                                  <a:pt x="22712" y="6"/>
                                  <a:pt x="22716" y="10"/>
                                  <a:pt x="22716" y="14"/>
                                </a:cubicBezTo>
                                <a:cubicBezTo>
                                  <a:pt x="22716" y="18"/>
                                  <a:pt x="22712" y="22"/>
                                  <a:pt x="22708" y="22"/>
                                </a:cubicBezTo>
                                <a:lnTo>
                                  <a:pt x="22707" y="22"/>
                                </a:lnTo>
                                <a:cubicBezTo>
                                  <a:pt x="22703" y="22"/>
                                  <a:pt x="22699" y="18"/>
                                  <a:pt x="22699" y="14"/>
                                </a:cubicBezTo>
                                <a:cubicBezTo>
                                  <a:pt x="22699" y="10"/>
                                  <a:pt x="22703" y="6"/>
                                  <a:pt x="22707" y="6"/>
                                </a:cubicBezTo>
                                <a:close/>
                                <a:moveTo>
                                  <a:pt x="22740" y="6"/>
                                </a:moveTo>
                                <a:lnTo>
                                  <a:pt x="22740" y="6"/>
                                </a:lnTo>
                                <a:cubicBezTo>
                                  <a:pt x="22744" y="6"/>
                                  <a:pt x="22748" y="10"/>
                                  <a:pt x="22748" y="14"/>
                                </a:cubicBezTo>
                                <a:cubicBezTo>
                                  <a:pt x="22748" y="18"/>
                                  <a:pt x="22744" y="22"/>
                                  <a:pt x="22740" y="22"/>
                                </a:cubicBezTo>
                                <a:lnTo>
                                  <a:pt x="22740" y="22"/>
                                </a:lnTo>
                                <a:cubicBezTo>
                                  <a:pt x="22735" y="22"/>
                                  <a:pt x="22732" y="18"/>
                                  <a:pt x="22732" y="14"/>
                                </a:cubicBezTo>
                                <a:cubicBezTo>
                                  <a:pt x="22732" y="10"/>
                                  <a:pt x="22735" y="6"/>
                                  <a:pt x="22740" y="6"/>
                                </a:cubicBezTo>
                                <a:close/>
                                <a:moveTo>
                                  <a:pt x="22772" y="6"/>
                                </a:moveTo>
                                <a:lnTo>
                                  <a:pt x="22772" y="6"/>
                                </a:lnTo>
                                <a:cubicBezTo>
                                  <a:pt x="22776" y="6"/>
                                  <a:pt x="22780" y="10"/>
                                  <a:pt x="22780" y="14"/>
                                </a:cubicBezTo>
                                <a:cubicBezTo>
                                  <a:pt x="22780" y="18"/>
                                  <a:pt x="22776" y="22"/>
                                  <a:pt x="22772" y="22"/>
                                </a:cubicBezTo>
                                <a:lnTo>
                                  <a:pt x="22772" y="22"/>
                                </a:lnTo>
                                <a:cubicBezTo>
                                  <a:pt x="22767" y="22"/>
                                  <a:pt x="22764" y="18"/>
                                  <a:pt x="22764" y="14"/>
                                </a:cubicBezTo>
                                <a:cubicBezTo>
                                  <a:pt x="22764" y="10"/>
                                  <a:pt x="22767" y="6"/>
                                  <a:pt x="22772" y="6"/>
                                </a:cubicBezTo>
                                <a:close/>
                                <a:moveTo>
                                  <a:pt x="22804" y="6"/>
                                </a:moveTo>
                                <a:lnTo>
                                  <a:pt x="22804" y="6"/>
                                </a:lnTo>
                                <a:cubicBezTo>
                                  <a:pt x="22808" y="6"/>
                                  <a:pt x="22812" y="10"/>
                                  <a:pt x="22812" y="14"/>
                                </a:cubicBezTo>
                                <a:cubicBezTo>
                                  <a:pt x="22812" y="18"/>
                                  <a:pt x="22808" y="22"/>
                                  <a:pt x="22804" y="22"/>
                                </a:cubicBezTo>
                                <a:lnTo>
                                  <a:pt x="22804" y="22"/>
                                </a:lnTo>
                                <a:cubicBezTo>
                                  <a:pt x="22799" y="22"/>
                                  <a:pt x="22796" y="18"/>
                                  <a:pt x="22796" y="14"/>
                                </a:cubicBezTo>
                                <a:cubicBezTo>
                                  <a:pt x="22796" y="10"/>
                                  <a:pt x="22799" y="6"/>
                                  <a:pt x="22804" y="6"/>
                                </a:cubicBezTo>
                                <a:close/>
                                <a:moveTo>
                                  <a:pt x="22836" y="6"/>
                                </a:moveTo>
                                <a:lnTo>
                                  <a:pt x="22836" y="6"/>
                                </a:lnTo>
                                <a:cubicBezTo>
                                  <a:pt x="22840" y="6"/>
                                  <a:pt x="22844" y="10"/>
                                  <a:pt x="22844" y="14"/>
                                </a:cubicBezTo>
                                <a:cubicBezTo>
                                  <a:pt x="22844" y="18"/>
                                  <a:pt x="22840" y="22"/>
                                  <a:pt x="22836" y="22"/>
                                </a:cubicBezTo>
                                <a:lnTo>
                                  <a:pt x="22836" y="22"/>
                                </a:lnTo>
                                <a:cubicBezTo>
                                  <a:pt x="22831" y="22"/>
                                  <a:pt x="22828" y="18"/>
                                  <a:pt x="22828" y="14"/>
                                </a:cubicBezTo>
                                <a:cubicBezTo>
                                  <a:pt x="22828" y="10"/>
                                  <a:pt x="22831" y="6"/>
                                  <a:pt x="22836" y="6"/>
                                </a:cubicBezTo>
                                <a:close/>
                                <a:moveTo>
                                  <a:pt x="22868" y="6"/>
                                </a:moveTo>
                                <a:lnTo>
                                  <a:pt x="22868" y="6"/>
                                </a:lnTo>
                                <a:cubicBezTo>
                                  <a:pt x="22872" y="6"/>
                                  <a:pt x="22876" y="10"/>
                                  <a:pt x="22876" y="14"/>
                                </a:cubicBezTo>
                                <a:cubicBezTo>
                                  <a:pt x="22876" y="18"/>
                                  <a:pt x="22872" y="22"/>
                                  <a:pt x="22868" y="22"/>
                                </a:cubicBezTo>
                                <a:lnTo>
                                  <a:pt x="22868" y="22"/>
                                </a:lnTo>
                                <a:cubicBezTo>
                                  <a:pt x="22863" y="22"/>
                                  <a:pt x="22860" y="18"/>
                                  <a:pt x="22860" y="14"/>
                                </a:cubicBezTo>
                                <a:cubicBezTo>
                                  <a:pt x="22860" y="10"/>
                                  <a:pt x="22863" y="6"/>
                                  <a:pt x="22868" y="6"/>
                                </a:cubicBezTo>
                                <a:close/>
                                <a:moveTo>
                                  <a:pt x="22900" y="6"/>
                                </a:moveTo>
                                <a:lnTo>
                                  <a:pt x="22900" y="6"/>
                                </a:lnTo>
                                <a:cubicBezTo>
                                  <a:pt x="22904" y="6"/>
                                  <a:pt x="22908" y="10"/>
                                  <a:pt x="22908" y="14"/>
                                </a:cubicBezTo>
                                <a:cubicBezTo>
                                  <a:pt x="22908" y="18"/>
                                  <a:pt x="22904" y="22"/>
                                  <a:pt x="22900" y="22"/>
                                </a:cubicBezTo>
                                <a:lnTo>
                                  <a:pt x="22900" y="22"/>
                                </a:lnTo>
                                <a:cubicBezTo>
                                  <a:pt x="22895" y="22"/>
                                  <a:pt x="22892" y="18"/>
                                  <a:pt x="22892" y="14"/>
                                </a:cubicBezTo>
                                <a:cubicBezTo>
                                  <a:pt x="22892" y="10"/>
                                  <a:pt x="22895" y="6"/>
                                  <a:pt x="22900" y="6"/>
                                </a:cubicBezTo>
                                <a:close/>
                                <a:moveTo>
                                  <a:pt x="22932" y="6"/>
                                </a:moveTo>
                                <a:lnTo>
                                  <a:pt x="22932" y="6"/>
                                </a:lnTo>
                                <a:cubicBezTo>
                                  <a:pt x="22936" y="6"/>
                                  <a:pt x="22940" y="10"/>
                                  <a:pt x="22940" y="14"/>
                                </a:cubicBezTo>
                                <a:cubicBezTo>
                                  <a:pt x="22940" y="18"/>
                                  <a:pt x="22936" y="22"/>
                                  <a:pt x="22932" y="22"/>
                                </a:cubicBezTo>
                                <a:lnTo>
                                  <a:pt x="22932" y="22"/>
                                </a:lnTo>
                                <a:cubicBezTo>
                                  <a:pt x="22927" y="22"/>
                                  <a:pt x="22924" y="18"/>
                                  <a:pt x="22924" y="14"/>
                                </a:cubicBezTo>
                                <a:cubicBezTo>
                                  <a:pt x="22924" y="10"/>
                                  <a:pt x="22927" y="6"/>
                                  <a:pt x="22932" y="6"/>
                                </a:cubicBezTo>
                                <a:close/>
                                <a:moveTo>
                                  <a:pt x="22964" y="6"/>
                                </a:moveTo>
                                <a:lnTo>
                                  <a:pt x="22964" y="6"/>
                                </a:lnTo>
                                <a:cubicBezTo>
                                  <a:pt x="22968" y="6"/>
                                  <a:pt x="22972" y="10"/>
                                  <a:pt x="22972" y="14"/>
                                </a:cubicBezTo>
                                <a:cubicBezTo>
                                  <a:pt x="22972" y="18"/>
                                  <a:pt x="22968" y="22"/>
                                  <a:pt x="22964" y="22"/>
                                </a:cubicBezTo>
                                <a:lnTo>
                                  <a:pt x="22964" y="22"/>
                                </a:lnTo>
                                <a:cubicBezTo>
                                  <a:pt x="22959" y="22"/>
                                  <a:pt x="22956" y="18"/>
                                  <a:pt x="22956" y="14"/>
                                </a:cubicBezTo>
                                <a:cubicBezTo>
                                  <a:pt x="22956" y="10"/>
                                  <a:pt x="22959" y="6"/>
                                  <a:pt x="22964" y="6"/>
                                </a:cubicBezTo>
                                <a:close/>
                                <a:moveTo>
                                  <a:pt x="22996" y="6"/>
                                </a:moveTo>
                                <a:lnTo>
                                  <a:pt x="22996" y="6"/>
                                </a:lnTo>
                                <a:cubicBezTo>
                                  <a:pt x="23000" y="6"/>
                                  <a:pt x="23004" y="10"/>
                                  <a:pt x="23004" y="14"/>
                                </a:cubicBezTo>
                                <a:cubicBezTo>
                                  <a:pt x="23004" y="18"/>
                                  <a:pt x="23000" y="22"/>
                                  <a:pt x="22996" y="22"/>
                                </a:cubicBezTo>
                                <a:lnTo>
                                  <a:pt x="22996" y="22"/>
                                </a:lnTo>
                                <a:cubicBezTo>
                                  <a:pt x="22991" y="22"/>
                                  <a:pt x="22988" y="18"/>
                                  <a:pt x="22988" y="14"/>
                                </a:cubicBezTo>
                                <a:cubicBezTo>
                                  <a:pt x="22988" y="10"/>
                                  <a:pt x="22991" y="6"/>
                                  <a:pt x="22996" y="6"/>
                                </a:cubicBezTo>
                                <a:close/>
                                <a:moveTo>
                                  <a:pt x="23028" y="6"/>
                                </a:moveTo>
                                <a:lnTo>
                                  <a:pt x="23028" y="6"/>
                                </a:lnTo>
                                <a:cubicBezTo>
                                  <a:pt x="23032" y="6"/>
                                  <a:pt x="23036" y="10"/>
                                  <a:pt x="23036" y="14"/>
                                </a:cubicBezTo>
                                <a:cubicBezTo>
                                  <a:pt x="23036" y="18"/>
                                  <a:pt x="23032" y="22"/>
                                  <a:pt x="23028" y="22"/>
                                </a:cubicBezTo>
                                <a:lnTo>
                                  <a:pt x="23028" y="22"/>
                                </a:lnTo>
                                <a:cubicBezTo>
                                  <a:pt x="23023" y="22"/>
                                  <a:pt x="23020" y="18"/>
                                  <a:pt x="23020" y="14"/>
                                </a:cubicBezTo>
                                <a:cubicBezTo>
                                  <a:pt x="23020" y="10"/>
                                  <a:pt x="23023" y="6"/>
                                  <a:pt x="23028" y="6"/>
                                </a:cubicBezTo>
                                <a:close/>
                                <a:moveTo>
                                  <a:pt x="23060" y="6"/>
                                </a:moveTo>
                                <a:lnTo>
                                  <a:pt x="23060" y="6"/>
                                </a:lnTo>
                                <a:cubicBezTo>
                                  <a:pt x="23064" y="6"/>
                                  <a:pt x="23068" y="10"/>
                                  <a:pt x="23068" y="14"/>
                                </a:cubicBezTo>
                                <a:cubicBezTo>
                                  <a:pt x="23068" y="18"/>
                                  <a:pt x="23064" y="22"/>
                                  <a:pt x="23060" y="22"/>
                                </a:cubicBezTo>
                                <a:lnTo>
                                  <a:pt x="23060" y="22"/>
                                </a:lnTo>
                                <a:cubicBezTo>
                                  <a:pt x="23055" y="22"/>
                                  <a:pt x="23052" y="18"/>
                                  <a:pt x="23052" y="14"/>
                                </a:cubicBezTo>
                                <a:cubicBezTo>
                                  <a:pt x="23052" y="10"/>
                                  <a:pt x="23055" y="6"/>
                                  <a:pt x="23060" y="6"/>
                                </a:cubicBezTo>
                                <a:close/>
                                <a:moveTo>
                                  <a:pt x="23092" y="6"/>
                                </a:moveTo>
                                <a:lnTo>
                                  <a:pt x="23092" y="6"/>
                                </a:lnTo>
                                <a:cubicBezTo>
                                  <a:pt x="23096" y="6"/>
                                  <a:pt x="23100" y="10"/>
                                  <a:pt x="23100" y="14"/>
                                </a:cubicBezTo>
                                <a:cubicBezTo>
                                  <a:pt x="23100" y="18"/>
                                  <a:pt x="23096" y="22"/>
                                  <a:pt x="23092" y="22"/>
                                </a:cubicBezTo>
                                <a:lnTo>
                                  <a:pt x="23092" y="22"/>
                                </a:lnTo>
                                <a:cubicBezTo>
                                  <a:pt x="23087" y="22"/>
                                  <a:pt x="23084" y="18"/>
                                  <a:pt x="23084" y="14"/>
                                </a:cubicBezTo>
                                <a:cubicBezTo>
                                  <a:pt x="23084" y="10"/>
                                  <a:pt x="23087" y="6"/>
                                  <a:pt x="23092" y="6"/>
                                </a:cubicBezTo>
                                <a:close/>
                                <a:moveTo>
                                  <a:pt x="23124" y="6"/>
                                </a:moveTo>
                                <a:lnTo>
                                  <a:pt x="23124" y="6"/>
                                </a:lnTo>
                                <a:cubicBezTo>
                                  <a:pt x="23128" y="6"/>
                                  <a:pt x="23132" y="10"/>
                                  <a:pt x="23132" y="14"/>
                                </a:cubicBezTo>
                                <a:cubicBezTo>
                                  <a:pt x="23132" y="18"/>
                                  <a:pt x="23128" y="22"/>
                                  <a:pt x="23124" y="22"/>
                                </a:cubicBezTo>
                                <a:lnTo>
                                  <a:pt x="23124" y="22"/>
                                </a:lnTo>
                                <a:cubicBezTo>
                                  <a:pt x="23119" y="22"/>
                                  <a:pt x="23116" y="18"/>
                                  <a:pt x="23116" y="14"/>
                                </a:cubicBezTo>
                                <a:cubicBezTo>
                                  <a:pt x="23116" y="10"/>
                                  <a:pt x="23119" y="6"/>
                                  <a:pt x="23124" y="6"/>
                                </a:cubicBezTo>
                                <a:close/>
                                <a:moveTo>
                                  <a:pt x="23156" y="6"/>
                                </a:moveTo>
                                <a:lnTo>
                                  <a:pt x="23156" y="6"/>
                                </a:lnTo>
                                <a:cubicBezTo>
                                  <a:pt x="23160" y="6"/>
                                  <a:pt x="23164" y="10"/>
                                  <a:pt x="23164" y="14"/>
                                </a:cubicBezTo>
                                <a:cubicBezTo>
                                  <a:pt x="23164" y="18"/>
                                  <a:pt x="23160" y="22"/>
                                  <a:pt x="23156" y="22"/>
                                </a:cubicBezTo>
                                <a:lnTo>
                                  <a:pt x="23156" y="22"/>
                                </a:lnTo>
                                <a:cubicBezTo>
                                  <a:pt x="23151" y="22"/>
                                  <a:pt x="23148" y="18"/>
                                  <a:pt x="23148" y="14"/>
                                </a:cubicBezTo>
                                <a:cubicBezTo>
                                  <a:pt x="23148" y="10"/>
                                  <a:pt x="23151" y="6"/>
                                  <a:pt x="23156" y="6"/>
                                </a:cubicBezTo>
                                <a:close/>
                                <a:moveTo>
                                  <a:pt x="23188" y="6"/>
                                </a:moveTo>
                                <a:lnTo>
                                  <a:pt x="23188" y="6"/>
                                </a:lnTo>
                                <a:cubicBezTo>
                                  <a:pt x="23192" y="6"/>
                                  <a:pt x="23196" y="10"/>
                                  <a:pt x="23196" y="14"/>
                                </a:cubicBezTo>
                                <a:cubicBezTo>
                                  <a:pt x="23196" y="18"/>
                                  <a:pt x="23192" y="22"/>
                                  <a:pt x="23188" y="22"/>
                                </a:cubicBezTo>
                                <a:lnTo>
                                  <a:pt x="23188" y="22"/>
                                </a:lnTo>
                                <a:cubicBezTo>
                                  <a:pt x="23183" y="22"/>
                                  <a:pt x="23180" y="18"/>
                                  <a:pt x="23180" y="14"/>
                                </a:cubicBezTo>
                                <a:cubicBezTo>
                                  <a:pt x="23180" y="10"/>
                                  <a:pt x="23183" y="6"/>
                                  <a:pt x="23188" y="6"/>
                                </a:cubicBezTo>
                                <a:close/>
                                <a:moveTo>
                                  <a:pt x="23220" y="6"/>
                                </a:moveTo>
                                <a:lnTo>
                                  <a:pt x="23220" y="6"/>
                                </a:lnTo>
                                <a:cubicBezTo>
                                  <a:pt x="23224" y="6"/>
                                  <a:pt x="23228" y="10"/>
                                  <a:pt x="23228" y="14"/>
                                </a:cubicBezTo>
                                <a:cubicBezTo>
                                  <a:pt x="23228" y="19"/>
                                  <a:pt x="23224" y="22"/>
                                  <a:pt x="23220" y="22"/>
                                </a:cubicBezTo>
                                <a:lnTo>
                                  <a:pt x="23220" y="22"/>
                                </a:lnTo>
                                <a:cubicBezTo>
                                  <a:pt x="23215" y="22"/>
                                  <a:pt x="23212" y="19"/>
                                  <a:pt x="23212" y="14"/>
                                </a:cubicBezTo>
                                <a:cubicBezTo>
                                  <a:pt x="23212" y="10"/>
                                  <a:pt x="23215" y="6"/>
                                  <a:pt x="23220" y="6"/>
                                </a:cubicBezTo>
                                <a:close/>
                                <a:moveTo>
                                  <a:pt x="23252" y="6"/>
                                </a:moveTo>
                                <a:lnTo>
                                  <a:pt x="23252" y="6"/>
                                </a:lnTo>
                                <a:cubicBezTo>
                                  <a:pt x="23256" y="6"/>
                                  <a:pt x="23260" y="10"/>
                                  <a:pt x="23260" y="14"/>
                                </a:cubicBezTo>
                                <a:cubicBezTo>
                                  <a:pt x="23260" y="19"/>
                                  <a:pt x="23256" y="22"/>
                                  <a:pt x="23252" y="22"/>
                                </a:cubicBezTo>
                                <a:lnTo>
                                  <a:pt x="23252" y="22"/>
                                </a:lnTo>
                                <a:cubicBezTo>
                                  <a:pt x="23247" y="22"/>
                                  <a:pt x="23244" y="19"/>
                                  <a:pt x="23244" y="14"/>
                                </a:cubicBezTo>
                                <a:cubicBezTo>
                                  <a:pt x="23244" y="10"/>
                                  <a:pt x="23247" y="6"/>
                                  <a:pt x="23252" y="6"/>
                                </a:cubicBezTo>
                                <a:close/>
                                <a:moveTo>
                                  <a:pt x="23284" y="6"/>
                                </a:moveTo>
                                <a:lnTo>
                                  <a:pt x="23284" y="6"/>
                                </a:lnTo>
                                <a:cubicBezTo>
                                  <a:pt x="23288" y="6"/>
                                  <a:pt x="23292" y="10"/>
                                  <a:pt x="23292" y="14"/>
                                </a:cubicBezTo>
                                <a:cubicBezTo>
                                  <a:pt x="23292" y="19"/>
                                  <a:pt x="23288" y="22"/>
                                  <a:pt x="23284" y="22"/>
                                </a:cubicBezTo>
                                <a:lnTo>
                                  <a:pt x="23284" y="22"/>
                                </a:lnTo>
                                <a:cubicBezTo>
                                  <a:pt x="23279" y="22"/>
                                  <a:pt x="23276" y="19"/>
                                  <a:pt x="23276" y="14"/>
                                </a:cubicBezTo>
                                <a:cubicBezTo>
                                  <a:pt x="23276" y="10"/>
                                  <a:pt x="23279" y="6"/>
                                  <a:pt x="23284" y="6"/>
                                </a:cubicBezTo>
                                <a:close/>
                                <a:moveTo>
                                  <a:pt x="23316" y="6"/>
                                </a:moveTo>
                                <a:lnTo>
                                  <a:pt x="23316" y="6"/>
                                </a:lnTo>
                                <a:cubicBezTo>
                                  <a:pt x="23320" y="6"/>
                                  <a:pt x="23324" y="10"/>
                                  <a:pt x="23324" y="14"/>
                                </a:cubicBezTo>
                                <a:cubicBezTo>
                                  <a:pt x="23324" y="19"/>
                                  <a:pt x="23320" y="22"/>
                                  <a:pt x="23316" y="22"/>
                                </a:cubicBezTo>
                                <a:lnTo>
                                  <a:pt x="23316" y="22"/>
                                </a:lnTo>
                                <a:cubicBezTo>
                                  <a:pt x="23311" y="22"/>
                                  <a:pt x="23308" y="19"/>
                                  <a:pt x="23308" y="14"/>
                                </a:cubicBezTo>
                                <a:cubicBezTo>
                                  <a:pt x="23308" y="10"/>
                                  <a:pt x="23311" y="6"/>
                                  <a:pt x="23316" y="6"/>
                                </a:cubicBezTo>
                                <a:close/>
                                <a:moveTo>
                                  <a:pt x="23348" y="6"/>
                                </a:moveTo>
                                <a:lnTo>
                                  <a:pt x="23348" y="6"/>
                                </a:lnTo>
                                <a:cubicBezTo>
                                  <a:pt x="23352" y="6"/>
                                  <a:pt x="23356" y="10"/>
                                  <a:pt x="23356" y="14"/>
                                </a:cubicBezTo>
                                <a:cubicBezTo>
                                  <a:pt x="23356" y="19"/>
                                  <a:pt x="23352" y="22"/>
                                  <a:pt x="23348" y="22"/>
                                </a:cubicBezTo>
                                <a:lnTo>
                                  <a:pt x="23348" y="22"/>
                                </a:lnTo>
                                <a:cubicBezTo>
                                  <a:pt x="23343" y="22"/>
                                  <a:pt x="23340" y="19"/>
                                  <a:pt x="23340" y="14"/>
                                </a:cubicBezTo>
                                <a:cubicBezTo>
                                  <a:pt x="23340" y="10"/>
                                  <a:pt x="23343" y="6"/>
                                  <a:pt x="23348" y="6"/>
                                </a:cubicBezTo>
                                <a:close/>
                                <a:moveTo>
                                  <a:pt x="23380" y="6"/>
                                </a:moveTo>
                                <a:lnTo>
                                  <a:pt x="23380" y="6"/>
                                </a:lnTo>
                                <a:cubicBezTo>
                                  <a:pt x="23384" y="6"/>
                                  <a:pt x="23388" y="10"/>
                                  <a:pt x="23388" y="14"/>
                                </a:cubicBezTo>
                                <a:cubicBezTo>
                                  <a:pt x="23388" y="19"/>
                                  <a:pt x="23384" y="22"/>
                                  <a:pt x="23380" y="22"/>
                                </a:cubicBezTo>
                                <a:lnTo>
                                  <a:pt x="23380" y="22"/>
                                </a:lnTo>
                                <a:cubicBezTo>
                                  <a:pt x="23375" y="22"/>
                                  <a:pt x="23372" y="19"/>
                                  <a:pt x="23372" y="14"/>
                                </a:cubicBezTo>
                                <a:cubicBezTo>
                                  <a:pt x="23372" y="10"/>
                                  <a:pt x="23375" y="6"/>
                                  <a:pt x="23380" y="6"/>
                                </a:cubicBezTo>
                                <a:close/>
                                <a:moveTo>
                                  <a:pt x="23412" y="6"/>
                                </a:moveTo>
                                <a:lnTo>
                                  <a:pt x="23412" y="6"/>
                                </a:lnTo>
                                <a:cubicBezTo>
                                  <a:pt x="23416" y="6"/>
                                  <a:pt x="23420" y="10"/>
                                  <a:pt x="23420" y="14"/>
                                </a:cubicBezTo>
                                <a:cubicBezTo>
                                  <a:pt x="23420" y="19"/>
                                  <a:pt x="23416" y="22"/>
                                  <a:pt x="23412" y="22"/>
                                </a:cubicBezTo>
                                <a:lnTo>
                                  <a:pt x="23412" y="22"/>
                                </a:lnTo>
                                <a:cubicBezTo>
                                  <a:pt x="23408" y="22"/>
                                  <a:pt x="23404" y="19"/>
                                  <a:pt x="23404" y="14"/>
                                </a:cubicBezTo>
                                <a:cubicBezTo>
                                  <a:pt x="23404" y="10"/>
                                  <a:pt x="23408" y="6"/>
                                  <a:pt x="23412" y="6"/>
                                </a:cubicBezTo>
                                <a:close/>
                                <a:moveTo>
                                  <a:pt x="23444" y="6"/>
                                </a:moveTo>
                                <a:lnTo>
                                  <a:pt x="23444" y="6"/>
                                </a:lnTo>
                                <a:cubicBezTo>
                                  <a:pt x="23448" y="6"/>
                                  <a:pt x="23452" y="10"/>
                                  <a:pt x="23452" y="14"/>
                                </a:cubicBezTo>
                                <a:cubicBezTo>
                                  <a:pt x="23452" y="19"/>
                                  <a:pt x="23448" y="22"/>
                                  <a:pt x="23444" y="22"/>
                                </a:cubicBezTo>
                                <a:lnTo>
                                  <a:pt x="23444" y="22"/>
                                </a:lnTo>
                                <a:cubicBezTo>
                                  <a:pt x="23440" y="22"/>
                                  <a:pt x="23436" y="19"/>
                                  <a:pt x="23436" y="14"/>
                                </a:cubicBezTo>
                                <a:cubicBezTo>
                                  <a:pt x="23436" y="10"/>
                                  <a:pt x="23440" y="6"/>
                                  <a:pt x="23444" y="6"/>
                                </a:cubicBezTo>
                                <a:close/>
                                <a:moveTo>
                                  <a:pt x="23476" y="6"/>
                                </a:moveTo>
                                <a:lnTo>
                                  <a:pt x="23476" y="6"/>
                                </a:lnTo>
                                <a:cubicBezTo>
                                  <a:pt x="23480" y="6"/>
                                  <a:pt x="23484" y="10"/>
                                  <a:pt x="23484" y="14"/>
                                </a:cubicBezTo>
                                <a:cubicBezTo>
                                  <a:pt x="23484" y="19"/>
                                  <a:pt x="23480" y="22"/>
                                  <a:pt x="23476" y="22"/>
                                </a:cubicBezTo>
                                <a:lnTo>
                                  <a:pt x="23476" y="22"/>
                                </a:lnTo>
                                <a:cubicBezTo>
                                  <a:pt x="23472" y="22"/>
                                  <a:pt x="23468" y="19"/>
                                  <a:pt x="23468" y="14"/>
                                </a:cubicBezTo>
                                <a:cubicBezTo>
                                  <a:pt x="23468" y="10"/>
                                  <a:pt x="23472" y="6"/>
                                  <a:pt x="23476" y="6"/>
                                </a:cubicBezTo>
                                <a:close/>
                                <a:moveTo>
                                  <a:pt x="23508" y="6"/>
                                </a:moveTo>
                                <a:lnTo>
                                  <a:pt x="23508" y="6"/>
                                </a:lnTo>
                                <a:cubicBezTo>
                                  <a:pt x="23512" y="6"/>
                                  <a:pt x="23516" y="10"/>
                                  <a:pt x="23516" y="14"/>
                                </a:cubicBezTo>
                                <a:cubicBezTo>
                                  <a:pt x="23516" y="19"/>
                                  <a:pt x="23512" y="22"/>
                                  <a:pt x="23508" y="22"/>
                                </a:cubicBezTo>
                                <a:lnTo>
                                  <a:pt x="23508" y="22"/>
                                </a:lnTo>
                                <a:cubicBezTo>
                                  <a:pt x="23504" y="22"/>
                                  <a:pt x="23500" y="19"/>
                                  <a:pt x="23500" y="14"/>
                                </a:cubicBezTo>
                                <a:cubicBezTo>
                                  <a:pt x="23500" y="10"/>
                                  <a:pt x="23504" y="6"/>
                                  <a:pt x="23508" y="6"/>
                                </a:cubicBezTo>
                                <a:close/>
                                <a:moveTo>
                                  <a:pt x="23540" y="6"/>
                                </a:moveTo>
                                <a:lnTo>
                                  <a:pt x="23540" y="6"/>
                                </a:lnTo>
                                <a:cubicBezTo>
                                  <a:pt x="23544" y="6"/>
                                  <a:pt x="23548" y="10"/>
                                  <a:pt x="23548" y="14"/>
                                </a:cubicBezTo>
                                <a:cubicBezTo>
                                  <a:pt x="23548" y="19"/>
                                  <a:pt x="23544" y="22"/>
                                  <a:pt x="23540" y="22"/>
                                </a:cubicBezTo>
                                <a:lnTo>
                                  <a:pt x="23540" y="22"/>
                                </a:lnTo>
                                <a:cubicBezTo>
                                  <a:pt x="23536" y="22"/>
                                  <a:pt x="23532" y="19"/>
                                  <a:pt x="23532" y="14"/>
                                </a:cubicBezTo>
                                <a:cubicBezTo>
                                  <a:pt x="23532" y="10"/>
                                  <a:pt x="23536" y="6"/>
                                  <a:pt x="23540" y="6"/>
                                </a:cubicBezTo>
                                <a:close/>
                                <a:moveTo>
                                  <a:pt x="23572" y="6"/>
                                </a:moveTo>
                                <a:lnTo>
                                  <a:pt x="23572" y="6"/>
                                </a:lnTo>
                                <a:cubicBezTo>
                                  <a:pt x="23576" y="6"/>
                                  <a:pt x="23580" y="10"/>
                                  <a:pt x="23580" y="14"/>
                                </a:cubicBezTo>
                                <a:cubicBezTo>
                                  <a:pt x="23580" y="19"/>
                                  <a:pt x="23576" y="22"/>
                                  <a:pt x="23572" y="22"/>
                                </a:cubicBezTo>
                                <a:lnTo>
                                  <a:pt x="23572" y="22"/>
                                </a:lnTo>
                                <a:cubicBezTo>
                                  <a:pt x="23568" y="22"/>
                                  <a:pt x="23564" y="19"/>
                                  <a:pt x="23564" y="14"/>
                                </a:cubicBezTo>
                                <a:cubicBezTo>
                                  <a:pt x="23564" y="10"/>
                                  <a:pt x="23568" y="6"/>
                                  <a:pt x="23572" y="6"/>
                                </a:cubicBezTo>
                                <a:close/>
                                <a:moveTo>
                                  <a:pt x="23604" y="6"/>
                                </a:moveTo>
                                <a:lnTo>
                                  <a:pt x="23604" y="6"/>
                                </a:lnTo>
                                <a:cubicBezTo>
                                  <a:pt x="23608" y="6"/>
                                  <a:pt x="23612" y="10"/>
                                  <a:pt x="23612" y="14"/>
                                </a:cubicBezTo>
                                <a:cubicBezTo>
                                  <a:pt x="23612" y="19"/>
                                  <a:pt x="23608" y="22"/>
                                  <a:pt x="23604" y="22"/>
                                </a:cubicBezTo>
                                <a:lnTo>
                                  <a:pt x="23604" y="22"/>
                                </a:lnTo>
                                <a:cubicBezTo>
                                  <a:pt x="23600" y="22"/>
                                  <a:pt x="23596" y="19"/>
                                  <a:pt x="23596" y="14"/>
                                </a:cubicBezTo>
                                <a:cubicBezTo>
                                  <a:pt x="23596" y="10"/>
                                  <a:pt x="23600" y="6"/>
                                  <a:pt x="23604" y="6"/>
                                </a:cubicBezTo>
                                <a:close/>
                                <a:moveTo>
                                  <a:pt x="23636" y="6"/>
                                </a:moveTo>
                                <a:lnTo>
                                  <a:pt x="23636" y="6"/>
                                </a:lnTo>
                                <a:cubicBezTo>
                                  <a:pt x="23640" y="6"/>
                                  <a:pt x="23644" y="10"/>
                                  <a:pt x="23644" y="14"/>
                                </a:cubicBezTo>
                                <a:cubicBezTo>
                                  <a:pt x="23644" y="19"/>
                                  <a:pt x="23640" y="22"/>
                                  <a:pt x="23636" y="22"/>
                                </a:cubicBezTo>
                                <a:lnTo>
                                  <a:pt x="23636" y="22"/>
                                </a:lnTo>
                                <a:cubicBezTo>
                                  <a:pt x="23632" y="22"/>
                                  <a:pt x="23628" y="19"/>
                                  <a:pt x="23628" y="14"/>
                                </a:cubicBezTo>
                                <a:cubicBezTo>
                                  <a:pt x="23628" y="10"/>
                                  <a:pt x="23632" y="6"/>
                                  <a:pt x="23636" y="6"/>
                                </a:cubicBezTo>
                                <a:close/>
                                <a:moveTo>
                                  <a:pt x="23668" y="6"/>
                                </a:moveTo>
                                <a:lnTo>
                                  <a:pt x="23668" y="6"/>
                                </a:lnTo>
                                <a:cubicBezTo>
                                  <a:pt x="23673" y="6"/>
                                  <a:pt x="23676" y="10"/>
                                  <a:pt x="23676" y="14"/>
                                </a:cubicBezTo>
                                <a:cubicBezTo>
                                  <a:pt x="23676" y="19"/>
                                  <a:pt x="23673" y="22"/>
                                  <a:pt x="23668" y="22"/>
                                </a:cubicBezTo>
                                <a:lnTo>
                                  <a:pt x="23668" y="22"/>
                                </a:lnTo>
                                <a:cubicBezTo>
                                  <a:pt x="23664" y="22"/>
                                  <a:pt x="23660" y="19"/>
                                  <a:pt x="23660" y="14"/>
                                </a:cubicBezTo>
                                <a:cubicBezTo>
                                  <a:pt x="23660" y="10"/>
                                  <a:pt x="23664" y="6"/>
                                  <a:pt x="23668" y="6"/>
                                </a:cubicBezTo>
                                <a:close/>
                                <a:moveTo>
                                  <a:pt x="23700" y="6"/>
                                </a:moveTo>
                                <a:lnTo>
                                  <a:pt x="23700" y="6"/>
                                </a:lnTo>
                                <a:cubicBezTo>
                                  <a:pt x="23705" y="6"/>
                                  <a:pt x="23708" y="10"/>
                                  <a:pt x="23708" y="14"/>
                                </a:cubicBezTo>
                                <a:cubicBezTo>
                                  <a:pt x="23708" y="19"/>
                                  <a:pt x="23705" y="22"/>
                                  <a:pt x="23700" y="22"/>
                                </a:cubicBezTo>
                                <a:lnTo>
                                  <a:pt x="23700" y="22"/>
                                </a:lnTo>
                                <a:cubicBezTo>
                                  <a:pt x="23696" y="22"/>
                                  <a:pt x="23692" y="19"/>
                                  <a:pt x="23692" y="14"/>
                                </a:cubicBezTo>
                                <a:cubicBezTo>
                                  <a:pt x="23692" y="10"/>
                                  <a:pt x="23696" y="6"/>
                                  <a:pt x="23700" y="6"/>
                                </a:cubicBezTo>
                                <a:close/>
                                <a:moveTo>
                                  <a:pt x="23732" y="6"/>
                                </a:moveTo>
                                <a:lnTo>
                                  <a:pt x="23732" y="6"/>
                                </a:lnTo>
                                <a:cubicBezTo>
                                  <a:pt x="23737" y="6"/>
                                  <a:pt x="23740" y="10"/>
                                  <a:pt x="23740" y="14"/>
                                </a:cubicBezTo>
                                <a:cubicBezTo>
                                  <a:pt x="23740" y="19"/>
                                  <a:pt x="23737" y="22"/>
                                  <a:pt x="23732" y="22"/>
                                </a:cubicBezTo>
                                <a:lnTo>
                                  <a:pt x="23732" y="22"/>
                                </a:lnTo>
                                <a:cubicBezTo>
                                  <a:pt x="23728" y="22"/>
                                  <a:pt x="23724" y="19"/>
                                  <a:pt x="23724" y="14"/>
                                </a:cubicBezTo>
                                <a:cubicBezTo>
                                  <a:pt x="23724" y="10"/>
                                  <a:pt x="23728" y="6"/>
                                  <a:pt x="23732" y="6"/>
                                </a:cubicBezTo>
                                <a:close/>
                                <a:moveTo>
                                  <a:pt x="23764" y="6"/>
                                </a:moveTo>
                                <a:lnTo>
                                  <a:pt x="23764" y="6"/>
                                </a:lnTo>
                                <a:cubicBezTo>
                                  <a:pt x="23769" y="6"/>
                                  <a:pt x="23772" y="10"/>
                                  <a:pt x="23772" y="14"/>
                                </a:cubicBezTo>
                                <a:cubicBezTo>
                                  <a:pt x="23772" y="19"/>
                                  <a:pt x="23769" y="22"/>
                                  <a:pt x="23764" y="22"/>
                                </a:cubicBezTo>
                                <a:lnTo>
                                  <a:pt x="23764" y="22"/>
                                </a:lnTo>
                                <a:cubicBezTo>
                                  <a:pt x="23760" y="22"/>
                                  <a:pt x="23756" y="19"/>
                                  <a:pt x="23756" y="14"/>
                                </a:cubicBezTo>
                                <a:cubicBezTo>
                                  <a:pt x="23756" y="10"/>
                                  <a:pt x="23760" y="6"/>
                                  <a:pt x="23764" y="6"/>
                                </a:cubicBezTo>
                                <a:close/>
                                <a:moveTo>
                                  <a:pt x="23796" y="6"/>
                                </a:moveTo>
                                <a:lnTo>
                                  <a:pt x="23796" y="6"/>
                                </a:lnTo>
                                <a:cubicBezTo>
                                  <a:pt x="23801" y="6"/>
                                  <a:pt x="23804" y="10"/>
                                  <a:pt x="23804" y="14"/>
                                </a:cubicBezTo>
                                <a:cubicBezTo>
                                  <a:pt x="23804" y="19"/>
                                  <a:pt x="23801" y="22"/>
                                  <a:pt x="23796" y="22"/>
                                </a:cubicBezTo>
                                <a:lnTo>
                                  <a:pt x="23796" y="22"/>
                                </a:lnTo>
                                <a:cubicBezTo>
                                  <a:pt x="23792" y="22"/>
                                  <a:pt x="23788" y="19"/>
                                  <a:pt x="23788" y="14"/>
                                </a:cubicBezTo>
                                <a:cubicBezTo>
                                  <a:pt x="23788" y="10"/>
                                  <a:pt x="23792" y="6"/>
                                  <a:pt x="23796" y="6"/>
                                </a:cubicBezTo>
                                <a:close/>
                                <a:moveTo>
                                  <a:pt x="23828" y="6"/>
                                </a:moveTo>
                                <a:lnTo>
                                  <a:pt x="23828" y="6"/>
                                </a:lnTo>
                                <a:cubicBezTo>
                                  <a:pt x="23833" y="6"/>
                                  <a:pt x="23836" y="10"/>
                                  <a:pt x="23836" y="14"/>
                                </a:cubicBezTo>
                                <a:cubicBezTo>
                                  <a:pt x="23836" y="19"/>
                                  <a:pt x="23833" y="22"/>
                                  <a:pt x="23828" y="22"/>
                                </a:cubicBezTo>
                                <a:lnTo>
                                  <a:pt x="23828" y="22"/>
                                </a:lnTo>
                                <a:cubicBezTo>
                                  <a:pt x="23824" y="22"/>
                                  <a:pt x="23820" y="19"/>
                                  <a:pt x="23820" y="14"/>
                                </a:cubicBezTo>
                                <a:cubicBezTo>
                                  <a:pt x="23820" y="10"/>
                                  <a:pt x="23824" y="6"/>
                                  <a:pt x="23828" y="6"/>
                                </a:cubicBezTo>
                                <a:close/>
                                <a:moveTo>
                                  <a:pt x="23860" y="6"/>
                                </a:moveTo>
                                <a:lnTo>
                                  <a:pt x="23860" y="6"/>
                                </a:lnTo>
                                <a:cubicBezTo>
                                  <a:pt x="23865" y="6"/>
                                  <a:pt x="23868" y="10"/>
                                  <a:pt x="23868" y="14"/>
                                </a:cubicBezTo>
                                <a:cubicBezTo>
                                  <a:pt x="23868" y="19"/>
                                  <a:pt x="23865" y="22"/>
                                  <a:pt x="23860" y="22"/>
                                </a:cubicBezTo>
                                <a:lnTo>
                                  <a:pt x="23860" y="22"/>
                                </a:lnTo>
                                <a:cubicBezTo>
                                  <a:pt x="23856" y="22"/>
                                  <a:pt x="23852" y="19"/>
                                  <a:pt x="23852" y="14"/>
                                </a:cubicBezTo>
                                <a:cubicBezTo>
                                  <a:pt x="23852" y="10"/>
                                  <a:pt x="23856" y="6"/>
                                  <a:pt x="23860" y="6"/>
                                </a:cubicBezTo>
                                <a:close/>
                                <a:moveTo>
                                  <a:pt x="23892" y="6"/>
                                </a:moveTo>
                                <a:lnTo>
                                  <a:pt x="23892" y="6"/>
                                </a:lnTo>
                                <a:cubicBezTo>
                                  <a:pt x="23897" y="6"/>
                                  <a:pt x="23900" y="10"/>
                                  <a:pt x="23900" y="14"/>
                                </a:cubicBezTo>
                                <a:cubicBezTo>
                                  <a:pt x="23900" y="19"/>
                                  <a:pt x="23897" y="22"/>
                                  <a:pt x="23892" y="22"/>
                                </a:cubicBezTo>
                                <a:lnTo>
                                  <a:pt x="23892" y="22"/>
                                </a:lnTo>
                                <a:cubicBezTo>
                                  <a:pt x="23888" y="22"/>
                                  <a:pt x="23884" y="19"/>
                                  <a:pt x="23884" y="14"/>
                                </a:cubicBezTo>
                                <a:cubicBezTo>
                                  <a:pt x="23884" y="10"/>
                                  <a:pt x="23888" y="6"/>
                                  <a:pt x="23892" y="6"/>
                                </a:cubicBezTo>
                                <a:close/>
                                <a:moveTo>
                                  <a:pt x="23924" y="6"/>
                                </a:moveTo>
                                <a:lnTo>
                                  <a:pt x="23924" y="6"/>
                                </a:lnTo>
                                <a:cubicBezTo>
                                  <a:pt x="23929" y="6"/>
                                  <a:pt x="23932" y="10"/>
                                  <a:pt x="23932" y="14"/>
                                </a:cubicBezTo>
                                <a:cubicBezTo>
                                  <a:pt x="23932" y="19"/>
                                  <a:pt x="23929" y="22"/>
                                  <a:pt x="23924" y="22"/>
                                </a:cubicBezTo>
                                <a:lnTo>
                                  <a:pt x="23924" y="22"/>
                                </a:lnTo>
                                <a:cubicBezTo>
                                  <a:pt x="23920" y="22"/>
                                  <a:pt x="23916" y="19"/>
                                  <a:pt x="23916" y="14"/>
                                </a:cubicBezTo>
                                <a:cubicBezTo>
                                  <a:pt x="23916" y="10"/>
                                  <a:pt x="23920" y="6"/>
                                  <a:pt x="23924" y="6"/>
                                </a:cubicBezTo>
                                <a:close/>
                                <a:moveTo>
                                  <a:pt x="23956" y="6"/>
                                </a:moveTo>
                                <a:lnTo>
                                  <a:pt x="23956" y="6"/>
                                </a:lnTo>
                                <a:cubicBezTo>
                                  <a:pt x="23961" y="6"/>
                                  <a:pt x="23964" y="10"/>
                                  <a:pt x="23964" y="14"/>
                                </a:cubicBezTo>
                                <a:cubicBezTo>
                                  <a:pt x="23964" y="19"/>
                                  <a:pt x="23961" y="22"/>
                                  <a:pt x="23956" y="22"/>
                                </a:cubicBezTo>
                                <a:lnTo>
                                  <a:pt x="23956" y="22"/>
                                </a:lnTo>
                                <a:cubicBezTo>
                                  <a:pt x="23952" y="22"/>
                                  <a:pt x="23948" y="19"/>
                                  <a:pt x="23948" y="14"/>
                                </a:cubicBezTo>
                                <a:cubicBezTo>
                                  <a:pt x="23948" y="10"/>
                                  <a:pt x="23952" y="6"/>
                                  <a:pt x="23956" y="6"/>
                                </a:cubicBezTo>
                                <a:close/>
                                <a:moveTo>
                                  <a:pt x="23988" y="6"/>
                                </a:moveTo>
                                <a:lnTo>
                                  <a:pt x="23988" y="6"/>
                                </a:lnTo>
                                <a:cubicBezTo>
                                  <a:pt x="23993" y="6"/>
                                  <a:pt x="23996" y="10"/>
                                  <a:pt x="23996" y="14"/>
                                </a:cubicBezTo>
                                <a:cubicBezTo>
                                  <a:pt x="23996" y="19"/>
                                  <a:pt x="23993" y="22"/>
                                  <a:pt x="23988" y="22"/>
                                </a:cubicBezTo>
                                <a:lnTo>
                                  <a:pt x="23988" y="22"/>
                                </a:lnTo>
                                <a:cubicBezTo>
                                  <a:pt x="23984" y="22"/>
                                  <a:pt x="23980" y="19"/>
                                  <a:pt x="23980" y="14"/>
                                </a:cubicBezTo>
                                <a:cubicBezTo>
                                  <a:pt x="23980" y="10"/>
                                  <a:pt x="23984" y="6"/>
                                  <a:pt x="23988" y="6"/>
                                </a:cubicBezTo>
                                <a:close/>
                                <a:moveTo>
                                  <a:pt x="24020" y="6"/>
                                </a:moveTo>
                                <a:lnTo>
                                  <a:pt x="24020" y="6"/>
                                </a:lnTo>
                                <a:cubicBezTo>
                                  <a:pt x="24025" y="6"/>
                                  <a:pt x="24028" y="10"/>
                                  <a:pt x="24028" y="14"/>
                                </a:cubicBezTo>
                                <a:cubicBezTo>
                                  <a:pt x="24028" y="19"/>
                                  <a:pt x="24025" y="22"/>
                                  <a:pt x="24020" y="22"/>
                                </a:cubicBezTo>
                                <a:lnTo>
                                  <a:pt x="24020" y="22"/>
                                </a:lnTo>
                                <a:cubicBezTo>
                                  <a:pt x="24016" y="22"/>
                                  <a:pt x="24012" y="19"/>
                                  <a:pt x="24012" y="14"/>
                                </a:cubicBezTo>
                                <a:cubicBezTo>
                                  <a:pt x="24012" y="10"/>
                                  <a:pt x="24016" y="6"/>
                                  <a:pt x="24020" y="6"/>
                                </a:cubicBezTo>
                                <a:close/>
                                <a:moveTo>
                                  <a:pt x="24052" y="6"/>
                                </a:moveTo>
                                <a:lnTo>
                                  <a:pt x="24052" y="6"/>
                                </a:lnTo>
                                <a:cubicBezTo>
                                  <a:pt x="24057" y="6"/>
                                  <a:pt x="24060" y="10"/>
                                  <a:pt x="24060" y="14"/>
                                </a:cubicBezTo>
                                <a:cubicBezTo>
                                  <a:pt x="24060" y="19"/>
                                  <a:pt x="24057" y="22"/>
                                  <a:pt x="24052" y="22"/>
                                </a:cubicBezTo>
                                <a:lnTo>
                                  <a:pt x="24052" y="22"/>
                                </a:lnTo>
                                <a:cubicBezTo>
                                  <a:pt x="24048" y="22"/>
                                  <a:pt x="24044" y="19"/>
                                  <a:pt x="24044" y="14"/>
                                </a:cubicBezTo>
                                <a:cubicBezTo>
                                  <a:pt x="24044" y="10"/>
                                  <a:pt x="24048" y="6"/>
                                  <a:pt x="24052" y="6"/>
                                </a:cubicBezTo>
                                <a:close/>
                                <a:moveTo>
                                  <a:pt x="24084" y="6"/>
                                </a:moveTo>
                                <a:lnTo>
                                  <a:pt x="24084" y="6"/>
                                </a:lnTo>
                                <a:cubicBezTo>
                                  <a:pt x="24089" y="6"/>
                                  <a:pt x="24092" y="10"/>
                                  <a:pt x="24092" y="14"/>
                                </a:cubicBezTo>
                                <a:cubicBezTo>
                                  <a:pt x="24092" y="19"/>
                                  <a:pt x="24089" y="22"/>
                                  <a:pt x="24084" y="22"/>
                                </a:cubicBezTo>
                                <a:lnTo>
                                  <a:pt x="24084" y="22"/>
                                </a:lnTo>
                                <a:cubicBezTo>
                                  <a:pt x="24080" y="22"/>
                                  <a:pt x="24076" y="19"/>
                                  <a:pt x="24076" y="14"/>
                                </a:cubicBezTo>
                                <a:cubicBezTo>
                                  <a:pt x="24076" y="10"/>
                                  <a:pt x="24080" y="6"/>
                                  <a:pt x="24084" y="6"/>
                                </a:cubicBezTo>
                                <a:close/>
                                <a:moveTo>
                                  <a:pt x="24116" y="6"/>
                                </a:moveTo>
                                <a:lnTo>
                                  <a:pt x="24116" y="6"/>
                                </a:lnTo>
                                <a:cubicBezTo>
                                  <a:pt x="24121" y="6"/>
                                  <a:pt x="24124" y="10"/>
                                  <a:pt x="24124" y="14"/>
                                </a:cubicBezTo>
                                <a:cubicBezTo>
                                  <a:pt x="24124" y="19"/>
                                  <a:pt x="24121" y="22"/>
                                  <a:pt x="24116" y="22"/>
                                </a:cubicBezTo>
                                <a:lnTo>
                                  <a:pt x="24116" y="22"/>
                                </a:lnTo>
                                <a:cubicBezTo>
                                  <a:pt x="24112" y="22"/>
                                  <a:pt x="24108" y="19"/>
                                  <a:pt x="24108" y="14"/>
                                </a:cubicBezTo>
                                <a:cubicBezTo>
                                  <a:pt x="24108" y="10"/>
                                  <a:pt x="24112" y="6"/>
                                  <a:pt x="24116" y="6"/>
                                </a:cubicBezTo>
                                <a:close/>
                                <a:moveTo>
                                  <a:pt x="24148" y="6"/>
                                </a:moveTo>
                                <a:lnTo>
                                  <a:pt x="24148" y="6"/>
                                </a:lnTo>
                                <a:cubicBezTo>
                                  <a:pt x="24153" y="6"/>
                                  <a:pt x="24156" y="10"/>
                                  <a:pt x="24156" y="14"/>
                                </a:cubicBezTo>
                                <a:cubicBezTo>
                                  <a:pt x="24156" y="19"/>
                                  <a:pt x="24153" y="22"/>
                                  <a:pt x="24148" y="22"/>
                                </a:cubicBezTo>
                                <a:lnTo>
                                  <a:pt x="24148" y="22"/>
                                </a:lnTo>
                                <a:cubicBezTo>
                                  <a:pt x="24144" y="22"/>
                                  <a:pt x="24140" y="19"/>
                                  <a:pt x="24140" y="14"/>
                                </a:cubicBezTo>
                                <a:cubicBezTo>
                                  <a:pt x="24140" y="10"/>
                                  <a:pt x="24144" y="6"/>
                                  <a:pt x="24148" y="6"/>
                                </a:cubicBezTo>
                                <a:close/>
                                <a:moveTo>
                                  <a:pt x="24180" y="6"/>
                                </a:moveTo>
                                <a:lnTo>
                                  <a:pt x="24180" y="6"/>
                                </a:lnTo>
                                <a:cubicBezTo>
                                  <a:pt x="24185" y="6"/>
                                  <a:pt x="24188" y="10"/>
                                  <a:pt x="24188" y="14"/>
                                </a:cubicBezTo>
                                <a:cubicBezTo>
                                  <a:pt x="24188" y="19"/>
                                  <a:pt x="24185" y="22"/>
                                  <a:pt x="24180" y="22"/>
                                </a:cubicBezTo>
                                <a:lnTo>
                                  <a:pt x="24180" y="22"/>
                                </a:lnTo>
                                <a:cubicBezTo>
                                  <a:pt x="24176" y="22"/>
                                  <a:pt x="24172" y="19"/>
                                  <a:pt x="24172" y="14"/>
                                </a:cubicBezTo>
                                <a:cubicBezTo>
                                  <a:pt x="24172" y="10"/>
                                  <a:pt x="24176" y="6"/>
                                  <a:pt x="24180" y="6"/>
                                </a:cubicBezTo>
                                <a:close/>
                                <a:moveTo>
                                  <a:pt x="24212" y="6"/>
                                </a:moveTo>
                                <a:lnTo>
                                  <a:pt x="24212" y="6"/>
                                </a:lnTo>
                                <a:cubicBezTo>
                                  <a:pt x="24217" y="6"/>
                                  <a:pt x="24220" y="10"/>
                                  <a:pt x="24220" y="14"/>
                                </a:cubicBezTo>
                                <a:cubicBezTo>
                                  <a:pt x="24220" y="19"/>
                                  <a:pt x="24217" y="22"/>
                                  <a:pt x="24212" y="22"/>
                                </a:cubicBezTo>
                                <a:lnTo>
                                  <a:pt x="24212" y="22"/>
                                </a:lnTo>
                                <a:cubicBezTo>
                                  <a:pt x="24208" y="22"/>
                                  <a:pt x="24204" y="19"/>
                                  <a:pt x="24204" y="14"/>
                                </a:cubicBezTo>
                                <a:cubicBezTo>
                                  <a:pt x="24204" y="10"/>
                                  <a:pt x="24208" y="6"/>
                                  <a:pt x="24212" y="6"/>
                                </a:cubicBezTo>
                                <a:close/>
                                <a:moveTo>
                                  <a:pt x="24244" y="6"/>
                                </a:moveTo>
                                <a:lnTo>
                                  <a:pt x="24244" y="6"/>
                                </a:lnTo>
                                <a:cubicBezTo>
                                  <a:pt x="24249" y="6"/>
                                  <a:pt x="24252" y="10"/>
                                  <a:pt x="24252" y="14"/>
                                </a:cubicBezTo>
                                <a:cubicBezTo>
                                  <a:pt x="24252" y="19"/>
                                  <a:pt x="24249" y="22"/>
                                  <a:pt x="24244" y="22"/>
                                </a:cubicBezTo>
                                <a:lnTo>
                                  <a:pt x="24244" y="22"/>
                                </a:lnTo>
                                <a:cubicBezTo>
                                  <a:pt x="24240" y="22"/>
                                  <a:pt x="24236" y="19"/>
                                  <a:pt x="24236" y="14"/>
                                </a:cubicBezTo>
                                <a:cubicBezTo>
                                  <a:pt x="24236" y="10"/>
                                  <a:pt x="24240" y="6"/>
                                  <a:pt x="24244" y="6"/>
                                </a:cubicBezTo>
                                <a:close/>
                                <a:moveTo>
                                  <a:pt x="24276" y="6"/>
                                </a:moveTo>
                                <a:lnTo>
                                  <a:pt x="24276" y="6"/>
                                </a:lnTo>
                                <a:cubicBezTo>
                                  <a:pt x="24281" y="6"/>
                                  <a:pt x="24284" y="10"/>
                                  <a:pt x="24284" y="14"/>
                                </a:cubicBezTo>
                                <a:cubicBezTo>
                                  <a:pt x="24284" y="19"/>
                                  <a:pt x="24281" y="22"/>
                                  <a:pt x="24276" y="22"/>
                                </a:cubicBezTo>
                                <a:lnTo>
                                  <a:pt x="24276" y="22"/>
                                </a:lnTo>
                                <a:cubicBezTo>
                                  <a:pt x="24272" y="22"/>
                                  <a:pt x="24268" y="19"/>
                                  <a:pt x="24268" y="14"/>
                                </a:cubicBezTo>
                                <a:cubicBezTo>
                                  <a:pt x="24268" y="10"/>
                                  <a:pt x="24272" y="6"/>
                                  <a:pt x="24276" y="6"/>
                                </a:cubicBezTo>
                                <a:close/>
                                <a:moveTo>
                                  <a:pt x="24308" y="6"/>
                                </a:moveTo>
                                <a:lnTo>
                                  <a:pt x="24308" y="6"/>
                                </a:lnTo>
                                <a:cubicBezTo>
                                  <a:pt x="24313" y="6"/>
                                  <a:pt x="24316" y="10"/>
                                  <a:pt x="24316" y="14"/>
                                </a:cubicBezTo>
                                <a:cubicBezTo>
                                  <a:pt x="24316" y="19"/>
                                  <a:pt x="24313" y="22"/>
                                  <a:pt x="24308" y="22"/>
                                </a:cubicBezTo>
                                <a:lnTo>
                                  <a:pt x="24308" y="22"/>
                                </a:lnTo>
                                <a:cubicBezTo>
                                  <a:pt x="24304" y="22"/>
                                  <a:pt x="24300" y="19"/>
                                  <a:pt x="24300" y="14"/>
                                </a:cubicBezTo>
                                <a:cubicBezTo>
                                  <a:pt x="24300" y="10"/>
                                  <a:pt x="24304" y="6"/>
                                  <a:pt x="24308" y="6"/>
                                </a:cubicBezTo>
                                <a:close/>
                                <a:moveTo>
                                  <a:pt x="24340" y="6"/>
                                </a:moveTo>
                                <a:lnTo>
                                  <a:pt x="24341" y="6"/>
                                </a:lnTo>
                                <a:cubicBezTo>
                                  <a:pt x="24345" y="6"/>
                                  <a:pt x="24349" y="10"/>
                                  <a:pt x="24349" y="14"/>
                                </a:cubicBezTo>
                                <a:cubicBezTo>
                                  <a:pt x="24349" y="19"/>
                                  <a:pt x="24345" y="22"/>
                                  <a:pt x="24341" y="22"/>
                                </a:cubicBezTo>
                                <a:lnTo>
                                  <a:pt x="24340" y="22"/>
                                </a:lnTo>
                                <a:cubicBezTo>
                                  <a:pt x="24336" y="22"/>
                                  <a:pt x="24332" y="19"/>
                                  <a:pt x="24332" y="14"/>
                                </a:cubicBezTo>
                                <a:cubicBezTo>
                                  <a:pt x="24332" y="10"/>
                                  <a:pt x="24336" y="6"/>
                                  <a:pt x="24340" y="6"/>
                                </a:cubicBezTo>
                                <a:close/>
                                <a:moveTo>
                                  <a:pt x="24373" y="6"/>
                                </a:moveTo>
                                <a:lnTo>
                                  <a:pt x="24373" y="6"/>
                                </a:lnTo>
                                <a:cubicBezTo>
                                  <a:pt x="24377" y="6"/>
                                  <a:pt x="24381" y="10"/>
                                  <a:pt x="24381" y="14"/>
                                </a:cubicBezTo>
                                <a:cubicBezTo>
                                  <a:pt x="24381" y="19"/>
                                  <a:pt x="24377" y="22"/>
                                  <a:pt x="24373" y="22"/>
                                </a:cubicBezTo>
                                <a:lnTo>
                                  <a:pt x="24373" y="22"/>
                                </a:lnTo>
                                <a:cubicBezTo>
                                  <a:pt x="24368" y="22"/>
                                  <a:pt x="24365" y="19"/>
                                  <a:pt x="24365" y="14"/>
                                </a:cubicBezTo>
                                <a:cubicBezTo>
                                  <a:pt x="24365" y="10"/>
                                  <a:pt x="24368" y="6"/>
                                  <a:pt x="24373" y="6"/>
                                </a:cubicBezTo>
                                <a:close/>
                                <a:moveTo>
                                  <a:pt x="24405" y="6"/>
                                </a:moveTo>
                                <a:lnTo>
                                  <a:pt x="24405" y="6"/>
                                </a:lnTo>
                                <a:cubicBezTo>
                                  <a:pt x="24409" y="6"/>
                                  <a:pt x="24413" y="10"/>
                                  <a:pt x="24413" y="14"/>
                                </a:cubicBezTo>
                                <a:cubicBezTo>
                                  <a:pt x="24413" y="19"/>
                                  <a:pt x="24409" y="22"/>
                                  <a:pt x="24405" y="22"/>
                                </a:cubicBezTo>
                                <a:lnTo>
                                  <a:pt x="24405" y="22"/>
                                </a:lnTo>
                                <a:cubicBezTo>
                                  <a:pt x="24400" y="22"/>
                                  <a:pt x="24397" y="19"/>
                                  <a:pt x="24397" y="14"/>
                                </a:cubicBezTo>
                                <a:cubicBezTo>
                                  <a:pt x="24397" y="10"/>
                                  <a:pt x="24400" y="6"/>
                                  <a:pt x="24405" y="6"/>
                                </a:cubicBezTo>
                                <a:close/>
                                <a:moveTo>
                                  <a:pt x="24437" y="6"/>
                                </a:moveTo>
                                <a:lnTo>
                                  <a:pt x="24437" y="6"/>
                                </a:lnTo>
                                <a:cubicBezTo>
                                  <a:pt x="24441" y="6"/>
                                  <a:pt x="24445" y="10"/>
                                  <a:pt x="24445" y="14"/>
                                </a:cubicBezTo>
                                <a:cubicBezTo>
                                  <a:pt x="24445" y="19"/>
                                  <a:pt x="24441" y="22"/>
                                  <a:pt x="24437" y="22"/>
                                </a:cubicBezTo>
                                <a:lnTo>
                                  <a:pt x="24437" y="22"/>
                                </a:lnTo>
                                <a:cubicBezTo>
                                  <a:pt x="24432" y="22"/>
                                  <a:pt x="24429" y="19"/>
                                  <a:pt x="24429" y="14"/>
                                </a:cubicBezTo>
                                <a:cubicBezTo>
                                  <a:pt x="24429" y="10"/>
                                  <a:pt x="24432" y="6"/>
                                  <a:pt x="24437" y="6"/>
                                </a:cubicBezTo>
                                <a:close/>
                                <a:moveTo>
                                  <a:pt x="24469" y="6"/>
                                </a:moveTo>
                                <a:lnTo>
                                  <a:pt x="24469" y="6"/>
                                </a:lnTo>
                                <a:cubicBezTo>
                                  <a:pt x="24473" y="6"/>
                                  <a:pt x="24477" y="10"/>
                                  <a:pt x="24477" y="14"/>
                                </a:cubicBezTo>
                                <a:cubicBezTo>
                                  <a:pt x="24477" y="19"/>
                                  <a:pt x="24473" y="22"/>
                                  <a:pt x="24469" y="22"/>
                                </a:cubicBezTo>
                                <a:lnTo>
                                  <a:pt x="24469" y="22"/>
                                </a:lnTo>
                                <a:cubicBezTo>
                                  <a:pt x="24464" y="22"/>
                                  <a:pt x="24461" y="19"/>
                                  <a:pt x="24461" y="14"/>
                                </a:cubicBezTo>
                                <a:cubicBezTo>
                                  <a:pt x="24461" y="10"/>
                                  <a:pt x="24464" y="6"/>
                                  <a:pt x="24469" y="6"/>
                                </a:cubicBezTo>
                                <a:close/>
                                <a:moveTo>
                                  <a:pt x="24501" y="6"/>
                                </a:moveTo>
                                <a:lnTo>
                                  <a:pt x="24501" y="6"/>
                                </a:lnTo>
                                <a:cubicBezTo>
                                  <a:pt x="24505" y="6"/>
                                  <a:pt x="24509" y="10"/>
                                  <a:pt x="24509" y="14"/>
                                </a:cubicBezTo>
                                <a:cubicBezTo>
                                  <a:pt x="24509" y="19"/>
                                  <a:pt x="24505" y="22"/>
                                  <a:pt x="24501" y="22"/>
                                </a:cubicBezTo>
                                <a:lnTo>
                                  <a:pt x="24501" y="22"/>
                                </a:lnTo>
                                <a:cubicBezTo>
                                  <a:pt x="24496" y="22"/>
                                  <a:pt x="24493" y="19"/>
                                  <a:pt x="24493" y="14"/>
                                </a:cubicBezTo>
                                <a:cubicBezTo>
                                  <a:pt x="24493" y="10"/>
                                  <a:pt x="24496" y="6"/>
                                  <a:pt x="24501" y="6"/>
                                </a:cubicBezTo>
                                <a:close/>
                                <a:moveTo>
                                  <a:pt x="24533" y="6"/>
                                </a:moveTo>
                                <a:lnTo>
                                  <a:pt x="24533" y="6"/>
                                </a:lnTo>
                                <a:cubicBezTo>
                                  <a:pt x="24537" y="6"/>
                                  <a:pt x="24541" y="10"/>
                                  <a:pt x="24541" y="14"/>
                                </a:cubicBezTo>
                                <a:cubicBezTo>
                                  <a:pt x="24541" y="19"/>
                                  <a:pt x="24537" y="22"/>
                                  <a:pt x="24533" y="22"/>
                                </a:cubicBezTo>
                                <a:lnTo>
                                  <a:pt x="24533" y="22"/>
                                </a:lnTo>
                                <a:cubicBezTo>
                                  <a:pt x="24528" y="22"/>
                                  <a:pt x="24525" y="19"/>
                                  <a:pt x="24525" y="14"/>
                                </a:cubicBezTo>
                                <a:cubicBezTo>
                                  <a:pt x="24525" y="10"/>
                                  <a:pt x="24528" y="6"/>
                                  <a:pt x="24533" y="6"/>
                                </a:cubicBezTo>
                                <a:close/>
                                <a:moveTo>
                                  <a:pt x="24565" y="6"/>
                                </a:moveTo>
                                <a:lnTo>
                                  <a:pt x="24565" y="6"/>
                                </a:lnTo>
                                <a:cubicBezTo>
                                  <a:pt x="24569" y="6"/>
                                  <a:pt x="24573" y="10"/>
                                  <a:pt x="24573" y="14"/>
                                </a:cubicBezTo>
                                <a:cubicBezTo>
                                  <a:pt x="24573" y="19"/>
                                  <a:pt x="24569" y="22"/>
                                  <a:pt x="24565" y="22"/>
                                </a:cubicBezTo>
                                <a:lnTo>
                                  <a:pt x="24565" y="22"/>
                                </a:lnTo>
                                <a:cubicBezTo>
                                  <a:pt x="24560" y="22"/>
                                  <a:pt x="24557" y="19"/>
                                  <a:pt x="24557" y="14"/>
                                </a:cubicBezTo>
                                <a:cubicBezTo>
                                  <a:pt x="24557" y="10"/>
                                  <a:pt x="24560" y="6"/>
                                  <a:pt x="24565" y="6"/>
                                </a:cubicBezTo>
                                <a:close/>
                                <a:moveTo>
                                  <a:pt x="24597" y="6"/>
                                </a:moveTo>
                                <a:lnTo>
                                  <a:pt x="24597" y="6"/>
                                </a:lnTo>
                                <a:cubicBezTo>
                                  <a:pt x="24601" y="6"/>
                                  <a:pt x="24605" y="10"/>
                                  <a:pt x="24605" y="14"/>
                                </a:cubicBezTo>
                                <a:cubicBezTo>
                                  <a:pt x="24605" y="19"/>
                                  <a:pt x="24601" y="22"/>
                                  <a:pt x="24597" y="22"/>
                                </a:cubicBezTo>
                                <a:lnTo>
                                  <a:pt x="24597" y="22"/>
                                </a:lnTo>
                                <a:cubicBezTo>
                                  <a:pt x="24592" y="22"/>
                                  <a:pt x="24589" y="19"/>
                                  <a:pt x="24589" y="14"/>
                                </a:cubicBezTo>
                                <a:cubicBezTo>
                                  <a:pt x="24589" y="10"/>
                                  <a:pt x="24592" y="6"/>
                                  <a:pt x="24597" y="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81637878" name="Freeform 1213"/>
                        <wps:cNvSpPr>
                          <a:spLocks noEditPoints="1"/>
                        </wps:cNvSpPr>
                        <wps:spPr bwMode="auto">
                          <a:xfrm>
                            <a:off x="246380" y="778510"/>
                            <a:ext cx="2261235" cy="1905"/>
                          </a:xfrm>
                          <a:custGeom>
                            <a:avLst/>
                            <a:gdLst>
                              <a:gd name="T0" fmla="*/ 392 w 24605"/>
                              <a:gd name="T1" fmla="*/ 0 h 22"/>
                              <a:gd name="T2" fmla="*/ 776 w 24605"/>
                              <a:gd name="T3" fmla="*/ 0 h 22"/>
                              <a:gd name="T4" fmla="*/ 1168 w 24605"/>
                              <a:gd name="T5" fmla="*/ 8 h 22"/>
                              <a:gd name="T6" fmla="*/ 1545 w 24605"/>
                              <a:gd name="T7" fmla="*/ 16 h 22"/>
                              <a:gd name="T8" fmla="*/ 1929 w 24605"/>
                              <a:gd name="T9" fmla="*/ 16 h 22"/>
                              <a:gd name="T10" fmla="*/ 2305 w 24605"/>
                              <a:gd name="T11" fmla="*/ 8 h 22"/>
                              <a:gd name="T12" fmla="*/ 2697 w 24605"/>
                              <a:gd name="T13" fmla="*/ 0 h 22"/>
                              <a:gd name="T14" fmla="*/ 3113 w 24605"/>
                              <a:gd name="T15" fmla="*/ 1 h 22"/>
                              <a:gd name="T16" fmla="*/ 3498 w 24605"/>
                              <a:gd name="T17" fmla="*/ 1 h 22"/>
                              <a:gd name="T18" fmla="*/ 3890 w 24605"/>
                              <a:gd name="T19" fmla="*/ 9 h 22"/>
                              <a:gd name="T20" fmla="*/ 4266 w 24605"/>
                              <a:gd name="T21" fmla="*/ 17 h 22"/>
                              <a:gd name="T22" fmla="*/ 4650 w 24605"/>
                              <a:gd name="T23" fmla="*/ 17 h 22"/>
                              <a:gd name="T24" fmla="*/ 5026 w 24605"/>
                              <a:gd name="T25" fmla="*/ 9 h 22"/>
                              <a:gd name="T26" fmla="*/ 5418 w 24605"/>
                              <a:gd name="T27" fmla="*/ 1 h 22"/>
                              <a:gd name="T28" fmla="*/ 5835 w 24605"/>
                              <a:gd name="T29" fmla="*/ 1 h 22"/>
                              <a:gd name="T30" fmla="*/ 6219 w 24605"/>
                              <a:gd name="T31" fmla="*/ 1 h 22"/>
                              <a:gd name="T32" fmla="*/ 6611 w 24605"/>
                              <a:gd name="T33" fmla="*/ 10 h 22"/>
                              <a:gd name="T34" fmla="*/ 6987 w 24605"/>
                              <a:gd name="T35" fmla="*/ 18 h 22"/>
                              <a:gd name="T36" fmla="*/ 7371 w 24605"/>
                              <a:gd name="T37" fmla="*/ 18 h 22"/>
                              <a:gd name="T38" fmla="*/ 7748 w 24605"/>
                              <a:gd name="T39" fmla="*/ 10 h 22"/>
                              <a:gd name="T40" fmla="*/ 8140 w 24605"/>
                              <a:gd name="T41" fmla="*/ 2 h 22"/>
                              <a:gd name="T42" fmla="*/ 8556 w 24605"/>
                              <a:gd name="T43" fmla="*/ 2 h 22"/>
                              <a:gd name="T44" fmla="*/ 8940 w 24605"/>
                              <a:gd name="T45" fmla="*/ 2 h 22"/>
                              <a:gd name="T46" fmla="*/ 9332 w 24605"/>
                              <a:gd name="T47" fmla="*/ 10 h 22"/>
                              <a:gd name="T48" fmla="*/ 9709 w 24605"/>
                              <a:gd name="T49" fmla="*/ 18 h 22"/>
                              <a:gd name="T50" fmla="*/ 10093 w 24605"/>
                              <a:gd name="T51" fmla="*/ 18 h 22"/>
                              <a:gd name="T52" fmla="*/ 10469 w 24605"/>
                              <a:gd name="T53" fmla="*/ 11 h 22"/>
                              <a:gd name="T54" fmla="*/ 10861 w 24605"/>
                              <a:gd name="T55" fmla="*/ 3 h 22"/>
                              <a:gd name="T56" fmla="*/ 11277 w 24605"/>
                              <a:gd name="T57" fmla="*/ 3 h 22"/>
                              <a:gd name="T58" fmla="*/ 11662 w 24605"/>
                              <a:gd name="T59" fmla="*/ 3 h 22"/>
                              <a:gd name="T60" fmla="*/ 12054 w 24605"/>
                              <a:gd name="T61" fmla="*/ 11 h 22"/>
                              <a:gd name="T62" fmla="*/ 12430 w 24605"/>
                              <a:gd name="T63" fmla="*/ 19 h 22"/>
                              <a:gd name="T64" fmla="*/ 12814 w 24605"/>
                              <a:gd name="T65" fmla="*/ 19 h 22"/>
                              <a:gd name="T66" fmla="*/ 13190 w 24605"/>
                              <a:gd name="T67" fmla="*/ 11 h 22"/>
                              <a:gd name="T68" fmla="*/ 13583 w 24605"/>
                              <a:gd name="T69" fmla="*/ 3 h 22"/>
                              <a:gd name="T70" fmla="*/ 13999 w 24605"/>
                              <a:gd name="T71" fmla="*/ 4 h 22"/>
                              <a:gd name="T72" fmla="*/ 14383 w 24605"/>
                              <a:gd name="T73" fmla="*/ 4 h 22"/>
                              <a:gd name="T74" fmla="*/ 14775 w 24605"/>
                              <a:gd name="T75" fmla="*/ 12 h 22"/>
                              <a:gd name="T76" fmla="*/ 15151 w 24605"/>
                              <a:gd name="T77" fmla="*/ 20 h 22"/>
                              <a:gd name="T78" fmla="*/ 15536 w 24605"/>
                              <a:gd name="T79" fmla="*/ 20 h 22"/>
                              <a:gd name="T80" fmla="*/ 15912 w 24605"/>
                              <a:gd name="T81" fmla="*/ 12 h 22"/>
                              <a:gd name="T82" fmla="*/ 16304 w 24605"/>
                              <a:gd name="T83" fmla="*/ 4 h 22"/>
                              <a:gd name="T84" fmla="*/ 16720 w 24605"/>
                              <a:gd name="T85" fmla="*/ 4 h 22"/>
                              <a:gd name="T86" fmla="*/ 17104 w 24605"/>
                              <a:gd name="T87" fmla="*/ 4 h 22"/>
                              <a:gd name="T88" fmla="*/ 17497 w 24605"/>
                              <a:gd name="T89" fmla="*/ 13 h 22"/>
                              <a:gd name="T90" fmla="*/ 17873 w 24605"/>
                              <a:gd name="T91" fmla="*/ 21 h 22"/>
                              <a:gd name="T92" fmla="*/ 18257 w 24605"/>
                              <a:gd name="T93" fmla="*/ 21 h 22"/>
                              <a:gd name="T94" fmla="*/ 18633 w 24605"/>
                              <a:gd name="T95" fmla="*/ 13 h 22"/>
                              <a:gd name="T96" fmla="*/ 19025 w 24605"/>
                              <a:gd name="T97" fmla="*/ 5 h 22"/>
                              <a:gd name="T98" fmla="*/ 19442 w 24605"/>
                              <a:gd name="T99" fmla="*/ 5 h 22"/>
                              <a:gd name="T100" fmla="*/ 19826 w 24605"/>
                              <a:gd name="T101" fmla="*/ 5 h 22"/>
                              <a:gd name="T102" fmla="*/ 20218 w 24605"/>
                              <a:gd name="T103" fmla="*/ 13 h 22"/>
                              <a:gd name="T104" fmla="*/ 20594 w 24605"/>
                              <a:gd name="T105" fmla="*/ 21 h 22"/>
                              <a:gd name="T106" fmla="*/ 20979 w 24605"/>
                              <a:gd name="T107" fmla="*/ 21 h 22"/>
                              <a:gd name="T108" fmla="*/ 21355 w 24605"/>
                              <a:gd name="T109" fmla="*/ 14 h 22"/>
                              <a:gd name="T110" fmla="*/ 21747 w 24605"/>
                              <a:gd name="T111" fmla="*/ 6 h 22"/>
                              <a:gd name="T112" fmla="*/ 22163 w 24605"/>
                              <a:gd name="T113" fmla="*/ 6 h 22"/>
                              <a:gd name="T114" fmla="*/ 22547 w 24605"/>
                              <a:gd name="T115" fmla="*/ 6 h 22"/>
                              <a:gd name="T116" fmla="*/ 22940 w 24605"/>
                              <a:gd name="T117" fmla="*/ 14 h 22"/>
                              <a:gd name="T118" fmla="*/ 23316 w 24605"/>
                              <a:gd name="T119" fmla="*/ 22 h 22"/>
                              <a:gd name="T120" fmla="*/ 23700 w 24605"/>
                              <a:gd name="T121" fmla="*/ 22 h 22"/>
                              <a:gd name="T122" fmla="*/ 24076 w 24605"/>
                              <a:gd name="T123" fmla="*/ 14 h 22"/>
                              <a:gd name="T124" fmla="*/ 24469 w 24605"/>
                              <a:gd name="T125"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605" h="22">
                                <a:moveTo>
                                  <a:pt x="8" y="0"/>
                                </a:moveTo>
                                <a:lnTo>
                                  <a:pt x="8" y="0"/>
                                </a:lnTo>
                                <a:cubicBezTo>
                                  <a:pt x="12" y="0"/>
                                  <a:pt x="16" y="3"/>
                                  <a:pt x="16" y="8"/>
                                </a:cubicBezTo>
                                <a:cubicBezTo>
                                  <a:pt x="16" y="12"/>
                                  <a:pt x="12" y="16"/>
                                  <a:pt x="8" y="16"/>
                                </a:cubicBezTo>
                                <a:lnTo>
                                  <a:pt x="8" y="16"/>
                                </a:lnTo>
                                <a:cubicBezTo>
                                  <a:pt x="3" y="16"/>
                                  <a:pt x="0" y="12"/>
                                  <a:pt x="0" y="8"/>
                                </a:cubicBezTo>
                                <a:cubicBezTo>
                                  <a:pt x="0" y="3"/>
                                  <a:pt x="3" y="0"/>
                                  <a:pt x="8" y="0"/>
                                </a:cubicBezTo>
                                <a:close/>
                                <a:moveTo>
                                  <a:pt x="40" y="0"/>
                                </a:moveTo>
                                <a:lnTo>
                                  <a:pt x="40" y="0"/>
                                </a:lnTo>
                                <a:cubicBezTo>
                                  <a:pt x="44" y="0"/>
                                  <a:pt x="48" y="3"/>
                                  <a:pt x="48" y="8"/>
                                </a:cubicBezTo>
                                <a:cubicBezTo>
                                  <a:pt x="48" y="12"/>
                                  <a:pt x="44" y="16"/>
                                  <a:pt x="40" y="16"/>
                                </a:cubicBezTo>
                                <a:lnTo>
                                  <a:pt x="40" y="16"/>
                                </a:lnTo>
                                <a:cubicBezTo>
                                  <a:pt x="35" y="16"/>
                                  <a:pt x="32" y="12"/>
                                  <a:pt x="32" y="8"/>
                                </a:cubicBezTo>
                                <a:cubicBezTo>
                                  <a:pt x="32" y="3"/>
                                  <a:pt x="35" y="0"/>
                                  <a:pt x="40" y="0"/>
                                </a:cubicBezTo>
                                <a:close/>
                                <a:moveTo>
                                  <a:pt x="72" y="0"/>
                                </a:moveTo>
                                <a:lnTo>
                                  <a:pt x="72" y="0"/>
                                </a:lnTo>
                                <a:cubicBezTo>
                                  <a:pt x="76" y="0"/>
                                  <a:pt x="80" y="3"/>
                                  <a:pt x="80" y="8"/>
                                </a:cubicBezTo>
                                <a:cubicBezTo>
                                  <a:pt x="80" y="12"/>
                                  <a:pt x="76" y="16"/>
                                  <a:pt x="72" y="16"/>
                                </a:cubicBezTo>
                                <a:lnTo>
                                  <a:pt x="72" y="16"/>
                                </a:lnTo>
                                <a:cubicBezTo>
                                  <a:pt x="67" y="16"/>
                                  <a:pt x="64" y="12"/>
                                  <a:pt x="64" y="8"/>
                                </a:cubicBezTo>
                                <a:cubicBezTo>
                                  <a:pt x="64" y="3"/>
                                  <a:pt x="67" y="0"/>
                                  <a:pt x="72" y="0"/>
                                </a:cubicBezTo>
                                <a:close/>
                                <a:moveTo>
                                  <a:pt x="104" y="0"/>
                                </a:moveTo>
                                <a:lnTo>
                                  <a:pt x="104" y="0"/>
                                </a:lnTo>
                                <a:cubicBezTo>
                                  <a:pt x="108" y="0"/>
                                  <a:pt x="112" y="3"/>
                                  <a:pt x="112" y="8"/>
                                </a:cubicBezTo>
                                <a:cubicBezTo>
                                  <a:pt x="112" y="12"/>
                                  <a:pt x="108" y="16"/>
                                  <a:pt x="104" y="16"/>
                                </a:cubicBezTo>
                                <a:lnTo>
                                  <a:pt x="104" y="16"/>
                                </a:lnTo>
                                <a:cubicBezTo>
                                  <a:pt x="99" y="16"/>
                                  <a:pt x="96" y="12"/>
                                  <a:pt x="96" y="8"/>
                                </a:cubicBezTo>
                                <a:cubicBezTo>
                                  <a:pt x="96" y="3"/>
                                  <a:pt x="99" y="0"/>
                                  <a:pt x="104" y="0"/>
                                </a:cubicBezTo>
                                <a:close/>
                                <a:moveTo>
                                  <a:pt x="136" y="0"/>
                                </a:moveTo>
                                <a:lnTo>
                                  <a:pt x="136" y="0"/>
                                </a:lnTo>
                                <a:cubicBezTo>
                                  <a:pt x="140" y="0"/>
                                  <a:pt x="144" y="3"/>
                                  <a:pt x="144" y="8"/>
                                </a:cubicBezTo>
                                <a:cubicBezTo>
                                  <a:pt x="144" y="12"/>
                                  <a:pt x="140" y="16"/>
                                  <a:pt x="136" y="16"/>
                                </a:cubicBezTo>
                                <a:lnTo>
                                  <a:pt x="136" y="16"/>
                                </a:lnTo>
                                <a:cubicBezTo>
                                  <a:pt x="131" y="16"/>
                                  <a:pt x="128" y="12"/>
                                  <a:pt x="128" y="8"/>
                                </a:cubicBezTo>
                                <a:cubicBezTo>
                                  <a:pt x="128" y="3"/>
                                  <a:pt x="131" y="0"/>
                                  <a:pt x="136" y="0"/>
                                </a:cubicBezTo>
                                <a:close/>
                                <a:moveTo>
                                  <a:pt x="168" y="0"/>
                                </a:moveTo>
                                <a:lnTo>
                                  <a:pt x="168" y="0"/>
                                </a:lnTo>
                                <a:cubicBezTo>
                                  <a:pt x="172" y="0"/>
                                  <a:pt x="176" y="3"/>
                                  <a:pt x="176" y="8"/>
                                </a:cubicBezTo>
                                <a:cubicBezTo>
                                  <a:pt x="176" y="12"/>
                                  <a:pt x="172" y="16"/>
                                  <a:pt x="168" y="16"/>
                                </a:cubicBezTo>
                                <a:lnTo>
                                  <a:pt x="168" y="16"/>
                                </a:lnTo>
                                <a:cubicBezTo>
                                  <a:pt x="163" y="16"/>
                                  <a:pt x="160" y="12"/>
                                  <a:pt x="160" y="8"/>
                                </a:cubicBezTo>
                                <a:cubicBezTo>
                                  <a:pt x="160" y="3"/>
                                  <a:pt x="163" y="0"/>
                                  <a:pt x="168" y="0"/>
                                </a:cubicBezTo>
                                <a:close/>
                                <a:moveTo>
                                  <a:pt x="200" y="0"/>
                                </a:moveTo>
                                <a:lnTo>
                                  <a:pt x="200" y="0"/>
                                </a:lnTo>
                                <a:cubicBezTo>
                                  <a:pt x="204" y="0"/>
                                  <a:pt x="208" y="3"/>
                                  <a:pt x="208" y="8"/>
                                </a:cubicBezTo>
                                <a:cubicBezTo>
                                  <a:pt x="208" y="12"/>
                                  <a:pt x="204" y="16"/>
                                  <a:pt x="200" y="16"/>
                                </a:cubicBezTo>
                                <a:lnTo>
                                  <a:pt x="200" y="16"/>
                                </a:lnTo>
                                <a:cubicBezTo>
                                  <a:pt x="195" y="16"/>
                                  <a:pt x="192" y="12"/>
                                  <a:pt x="192" y="8"/>
                                </a:cubicBezTo>
                                <a:cubicBezTo>
                                  <a:pt x="192" y="3"/>
                                  <a:pt x="195" y="0"/>
                                  <a:pt x="200" y="0"/>
                                </a:cubicBezTo>
                                <a:close/>
                                <a:moveTo>
                                  <a:pt x="232" y="0"/>
                                </a:moveTo>
                                <a:lnTo>
                                  <a:pt x="232" y="0"/>
                                </a:lnTo>
                                <a:cubicBezTo>
                                  <a:pt x="236" y="0"/>
                                  <a:pt x="240" y="3"/>
                                  <a:pt x="240" y="8"/>
                                </a:cubicBezTo>
                                <a:cubicBezTo>
                                  <a:pt x="240" y="12"/>
                                  <a:pt x="236" y="16"/>
                                  <a:pt x="232" y="16"/>
                                </a:cubicBezTo>
                                <a:lnTo>
                                  <a:pt x="232" y="16"/>
                                </a:lnTo>
                                <a:cubicBezTo>
                                  <a:pt x="227" y="16"/>
                                  <a:pt x="224" y="12"/>
                                  <a:pt x="224" y="8"/>
                                </a:cubicBezTo>
                                <a:cubicBezTo>
                                  <a:pt x="224" y="3"/>
                                  <a:pt x="227" y="0"/>
                                  <a:pt x="232" y="0"/>
                                </a:cubicBezTo>
                                <a:close/>
                                <a:moveTo>
                                  <a:pt x="264" y="0"/>
                                </a:moveTo>
                                <a:lnTo>
                                  <a:pt x="264" y="0"/>
                                </a:lnTo>
                                <a:cubicBezTo>
                                  <a:pt x="268" y="0"/>
                                  <a:pt x="272" y="3"/>
                                  <a:pt x="272" y="8"/>
                                </a:cubicBezTo>
                                <a:cubicBezTo>
                                  <a:pt x="272" y="12"/>
                                  <a:pt x="268" y="16"/>
                                  <a:pt x="264" y="16"/>
                                </a:cubicBezTo>
                                <a:lnTo>
                                  <a:pt x="264" y="16"/>
                                </a:lnTo>
                                <a:cubicBezTo>
                                  <a:pt x="260" y="16"/>
                                  <a:pt x="256" y="12"/>
                                  <a:pt x="256" y="8"/>
                                </a:cubicBezTo>
                                <a:cubicBezTo>
                                  <a:pt x="256" y="3"/>
                                  <a:pt x="260" y="0"/>
                                  <a:pt x="264" y="0"/>
                                </a:cubicBezTo>
                                <a:close/>
                                <a:moveTo>
                                  <a:pt x="296" y="0"/>
                                </a:moveTo>
                                <a:lnTo>
                                  <a:pt x="296" y="0"/>
                                </a:lnTo>
                                <a:cubicBezTo>
                                  <a:pt x="300" y="0"/>
                                  <a:pt x="304" y="3"/>
                                  <a:pt x="304" y="8"/>
                                </a:cubicBezTo>
                                <a:cubicBezTo>
                                  <a:pt x="304" y="12"/>
                                  <a:pt x="300" y="16"/>
                                  <a:pt x="296" y="16"/>
                                </a:cubicBezTo>
                                <a:lnTo>
                                  <a:pt x="296" y="16"/>
                                </a:lnTo>
                                <a:cubicBezTo>
                                  <a:pt x="292" y="16"/>
                                  <a:pt x="288" y="12"/>
                                  <a:pt x="288" y="8"/>
                                </a:cubicBezTo>
                                <a:cubicBezTo>
                                  <a:pt x="288" y="3"/>
                                  <a:pt x="292" y="0"/>
                                  <a:pt x="296" y="0"/>
                                </a:cubicBezTo>
                                <a:close/>
                                <a:moveTo>
                                  <a:pt x="328" y="0"/>
                                </a:moveTo>
                                <a:lnTo>
                                  <a:pt x="328" y="0"/>
                                </a:lnTo>
                                <a:cubicBezTo>
                                  <a:pt x="332" y="0"/>
                                  <a:pt x="336" y="3"/>
                                  <a:pt x="336" y="8"/>
                                </a:cubicBezTo>
                                <a:cubicBezTo>
                                  <a:pt x="336" y="12"/>
                                  <a:pt x="332" y="16"/>
                                  <a:pt x="328" y="16"/>
                                </a:cubicBezTo>
                                <a:lnTo>
                                  <a:pt x="328" y="16"/>
                                </a:lnTo>
                                <a:cubicBezTo>
                                  <a:pt x="324" y="16"/>
                                  <a:pt x="320" y="12"/>
                                  <a:pt x="320" y="8"/>
                                </a:cubicBezTo>
                                <a:cubicBezTo>
                                  <a:pt x="320" y="3"/>
                                  <a:pt x="324" y="0"/>
                                  <a:pt x="328" y="0"/>
                                </a:cubicBezTo>
                                <a:close/>
                                <a:moveTo>
                                  <a:pt x="360" y="0"/>
                                </a:moveTo>
                                <a:lnTo>
                                  <a:pt x="360" y="0"/>
                                </a:lnTo>
                                <a:cubicBezTo>
                                  <a:pt x="364" y="0"/>
                                  <a:pt x="368" y="3"/>
                                  <a:pt x="368" y="8"/>
                                </a:cubicBezTo>
                                <a:cubicBezTo>
                                  <a:pt x="368" y="12"/>
                                  <a:pt x="364" y="16"/>
                                  <a:pt x="360" y="16"/>
                                </a:cubicBezTo>
                                <a:lnTo>
                                  <a:pt x="360" y="16"/>
                                </a:lnTo>
                                <a:cubicBezTo>
                                  <a:pt x="356" y="16"/>
                                  <a:pt x="352" y="12"/>
                                  <a:pt x="352" y="8"/>
                                </a:cubicBezTo>
                                <a:cubicBezTo>
                                  <a:pt x="352" y="3"/>
                                  <a:pt x="356" y="0"/>
                                  <a:pt x="360" y="0"/>
                                </a:cubicBezTo>
                                <a:close/>
                                <a:moveTo>
                                  <a:pt x="392" y="0"/>
                                </a:moveTo>
                                <a:lnTo>
                                  <a:pt x="392" y="0"/>
                                </a:lnTo>
                                <a:cubicBezTo>
                                  <a:pt x="396" y="0"/>
                                  <a:pt x="400" y="3"/>
                                  <a:pt x="400" y="8"/>
                                </a:cubicBezTo>
                                <a:cubicBezTo>
                                  <a:pt x="400" y="12"/>
                                  <a:pt x="396" y="16"/>
                                  <a:pt x="392" y="16"/>
                                </a:cubicBezTo>
                                <a:lnTo>
                                  <a:pt x="392" y="16"/>
                                </a:lnTo>
                                <a:cubicBezTo>
                                  <a:pt x="388" y="16"/>
                                  <a:pt x="384" y="12"/>
                                  <a:pt x="384" y="8"/>
                                </a:cubicBezTo>
                                <a:cubicBezTo>
                                  <a:pt x="384" y="3"/>
                                  <a:pt x="388" y="0"/>
                                  <a:pt x="392" y="0"/>
                                </a:cubicBezTo>
                                <a:close/>
                                <a:moveTo>
                                  <a:pt x="424" y="0"/>
                                </a:moveTo>
                                <a:lnTo>
                                  <a:pt x="424" y="0"/>
                                </a:lnTo>
                                <a:cubicBezTo>
                                  <a:pt x="428" y="0"/>
                                  <a:pt x="432" y="3"/>
                                  <a:pt x="432" y="8"/>
                                </a:cubicBezTo>
                                <a:cubicBezTo>
                                  <a:pt x="432" y="12"/>
                                  <a:pt x="428" y="16"/>
                                  <a:pt x="424" y="16"/>
                                </a:cubicBezTo>
                                <a:lnTo>
                                  <a:pt x="424" y="16"/>
                                </a:lnTo>
                                <a:cubicBezTo>
                                  <a:pt x="420" y="16"/>
                                  <a:pt x="416" y="12"/>
                                  <a:pt x="416" y="8"/>
                                </a:cubicBezTo>
                                <a:cubicBezTo>
                                  <a:pt x="416" y="3"/>
                                  <a:pt x="420" y="0"/>
                                  <a:pt x="424" y="0"/>
                                </a:cubicBezTo>
                                <a:close/>
                                <a:moveTo>
                                  <a:pt x="456" y="0"/>
                                </a:moveTo>
                                <a:lnTo>
                                  <a:pt x="456" y="0"/>
                                </a:lnTo>
                                <a:cubicBezTo>
                                  <a:pt x="460" y="0"/>
                                  <a:pt x="464" y="3"/>
                                  <a:pt x="464" y="8"/>
                                </a:cubicBezTo>
                                <a:cubicBezTo>
                                  <a:pt x="464" y="12"/>
                                  <a:pt x="460" y="16"/>
                                  <a:pt x="456" y="16"/>
                                </a:cubicBezTo>
                                <a:lnTo>
                                  <a:pt x="456" y="16"/>
                                </a:lnTo>
                                <a:cubicBezTo>
                                  <a:pt x="452" y="16"/>
                                  <a:pt x="448" y="12"/>
                                  <a:pt x="448" y="8"/>
                                </a:cubicBezTo>
                                <a:cubicBezTo>
                                  <a:pt x="448" y="3"/>
                                  <a:pt x="452" y="0"/>
                                  <a:pt x="456" y="0"/>
                                </a:cubicBezTo>
                                <a:close/>
                                <a:moveTo>
                                  <a:pt x="488" y="0"/>
                                </a:moveTo>
                                <a:lnTo>
                                  <a:pt x="488" y="0"/>
                                </a:lnTo>
                                <a:cubicBezTo>
                                  <a:pt x="492" y="0"/>
                                  <a:pt x="496" y="4"/>
                                  <a:pt x="496" y="8"/>
                                </a:cubicBezTo>
                                <a:cubicBezTo>
                                  <a:pt x="496" y="12"/>
                                  <a:pt x="492" y="16"/>
                                  <a:pt x="488" y="16"/>
                                </a:cubicBezTo>
                                <a:lnTo>
                                  <a:pt x="488" y="16"/>
                                </a:lnTo>
                                <a:cubicBezTo>
                                  <a:pt x="484" y="16"/>
                                  <a:pt x="480" y="12"/>
                                  <a:pt x="480" y="8"/>
                                </a:cubicBezTo>
                                <a:cubicBezTo>
                                  <a:pt x="480" y="4"/>
                                  <a:pt x="484" y="0"/>
                                  <a:pt x="488" y="0"/>
                                </a:cubicBezTo>
                                <a:close/>
                                <a:moveTo>
                                  <a:pt x="520" y="0"/>
                                </a:moveTo>
                                <a:lnTo>
                                  <a:pt x="520" y="0"/>
                                </a:lnTo>
                                <a:cubicBezTo>
                                  <a:pt x="524" y="0"/>
                                  <a:pt x="528" y="4"/>
                                  <a:pt x="528" y="8"/>
                                </a:cubicBezTo>
                                <a:cubicBezTo>
                                  <a:pt x="528" y="12"/>
                                  <a:pt x="524" y="16"/>
                                  <a:pt x="520" y="16"/>
                                </a:cubicBezTo>
                                <a:lnTo>
                                  <a:pt x="520" y="16"/>
                                </a:lnTo>
                                <a:cubicBezTo>
                                  <a:pt x="516" y="16"/>
                                  <a:pt x="512" y="12"/>
                                  <a:pt x="512" y="8"/>
                                </a:cubicBezTo>
                                <a:cubicBezTo>
                                  <a:pt x="512" y="4"/>
                                  <a:pt x="516" y="0"/>
                                  <a:pt x="520" y="0"/>
                                </a:cubicBezTo>
                                <a:close/>
                                <a:moveTo>
                                  <a:pt x="552" y="0"/>
                                </a:moveTo>
                                <a:lnTo>
                                  <a:pt x="552" y="0"/>
                                </a:lnTo>
                                <a:cubicBezTo>
                                  <a:pt x="557" y="0"/>
                                  <a:pt x="560" y="4"/>
                                  <a:pt x="560" y="8"/>
                                </a:cubicBezTo>
                                <a:cubicBezTo>
                                  <a:pt x="560" y="12"/>
                                  <a:pt x="557" y="16"/>
                                  <a:pt x="552" y="16"/>
                                </a:cubicBezTo>
                                <a:lnTo>
                                  <a:pt x="552" y="16"/>
                                </a:lnTo>
                                <a:cubicBezTo>
                                  <a:pt x="548" y="16"/>
                                  <a:pt x="544" y="12"/>
                                  <a:pt x="544" y="8"/>
                                </a:cubicBezTo>
                                <a:cubicBezTo>
                                  <a:pt x="544" y="4"/>
                                  <a:pt x="548" y="0"/>
                                  <a:pt x="552" y="0"/>
                                </a:cubicBezTo>
                                <a:close/>
                                <a:moveTo>
                                  <a:pt x="584" y="0"/>
                                </a:moveTo>
                                <a:lnTo>
                                  <a:pt x="584" y="0"/>
                                </a:lnTo>
                                <a:cubicBezTo>
                                  <a:pt x="589" y="0"/>
                                  <a:pt x="592" y="4"/>
                                  <a:pt x="592" y="8"/>
                                </a:cubicBezTo>
                                <a:cubicBezTo>
                                  <a:pt x="592" y="12"/>
                                  <a:pt x="589" y="16"/>
                                  <a:pt x="584" y="16"/>
                                </a:cubicBezTo>
                                <a:lnTo>
                                  <a:pt x="584" y="16"/>
                                </a:lnTo>
                                <a:cubicBezTo>
                                  <a:pt x="580" y="16"/>
                                  <a:pt x="576" y="12"/>
                                  <a:pt x="576" y="8"/>
                                </a:cubicBezTo>
                                <a:cubicBezTo>
                                  <a:pt x="576" y="4"/>
                                  <a:pt x="580" y="0"/>
                                  <a:pt x="584" y="0"/>
                                </a:cubicBezTo>
                                <a:close/>
                                <a:moveTo>
                                  <a:pt x="616" y="0"/>
                                </a:moveTo>
                                <a:lnTo>
                                  <a:pt x="616" y="0"/>
                                </a:lnTo>
                                <a:cubicBezTo>
                                  <a:pt x="621" y="0"/>
                                  <a:pt x="624" y="4"/>
                                  <a:pt x="624" y="8"/>
                                </a:cubicBezTo>
                                <a:cubicBezTo>
                                  <a:pt x="624" y="12"/>
                                  <a:pt x="621" y="16"/>
                                  <a:pt x="616" y="16"/>
                                </a:cubicBezTo>
                                <a:lnTo>
                                  <a:pt x="616" y="16"/>
                                </a:lnTo>
                                <a:cubicBezTo>
                                  <a:pt x="612" y="16"/>
                                  <a:pt x="608" y="12"/>
                                  <a:pt x="608" y="8"/>
                                </a:cubicBezTo>
                                <a:cubicBezTo>
                                  <a:pt x="608" y="4"/>
                                  <a:pt x="612" y="0"/>
                                  <a:pt x="616" y="0"/>
                                </a:cubicBezTo>
                                <a:close/>
                                <a:moveTo>
                                  <a:pt x="648" y="0"/>
                                </a:moveTo>
                                <a:lnTo>
                                  <a:pt x="648" y="0"/>
                                </a:lnTo>
                                <a:cubicBezTo>
                                  <a:pt x="653" y="0"/>
                                  <a:pt x="656" y="4"/>
                                  <a:pt x="656" y="8"/>
                                </a:cubicBezTo>
                                <a:cubicBezTo>
                                  <a:pt x="656" y="12"/>
                                  <a:pt x="653" y="16"/>
                                  <a:pt x="648" y="16"/>
                                </a:cubicBezTo>
                                <a:lnTo>
                                  <a:pt x="648" y="16"/>
                                </a:lnTo>
                                <a:cubicBezTo>
                                  <a:pt x="644" y="16"/>
                                  <a:pt x="640" y="12"/>
                                  <a:pt x="640" y="8"/>
                                </a:cubicBezTo>
                                <a:cubicBezTo>
                                  <a:pt x="640" y="4"/>
                                  <a:pt x="644" y="0"/>
                                  <a:pt x="648" y="0"/>
                                </a:cubicBezTo>
                                <a:close/>
                                <a:moveTo>
                                  <a:pt x="680" y="0"/>
                                </a:moveTo>
                                <a:lnTo>
                                  <a:pt x="680" y="0"/>
                                </a:lnTo>
                                <a:cubicBezTo>
                                  <a:pt x="685" y="0"/>
                                  <a:pt x="688" y="4"/>
                                  <a:pt x="688" y="8"/>
                                </a:cubicBezTo>
                                <a:cubicBezTo>
                                  <a:pt x="688" y="12"/>
                                  <a:pt x="685" y="16"/>
                                  <a:pt x="680" y="16"/>
                                </a:cubicBezTo>
                                <a:lnTo>
                                  <a:pt x="680" y="16"/>
                                </a:lnTo>
                                <a:cubicBezTo>
                                  <a:pt x="676" y="16"/>
                                  <a:pt x="672" y="12"/>
                                  <a:pt x="672" y="8"/>
                                </a:cubicBezTo>
                                <a:cubicBezTo>
                                  <a:pt x="672" y="4"/>
                                  <a:pt x="676" y="0"/>
                                  <a:pt x="680" y="0"/>
                                </a:cubicBezTo>
                                <a:close/>
                                <a:moveTo>
                                  <a:pt x="712" y="0"/>
                                </a:moveTo>
                                <a:lnTo>
                                  <a:pt x="712" y="0"/>
                                </a:lnTo>
                                <a:cubicBezTo>
                                  <a:pt x="717" y="0"/>
                                  <a:pt x="720" y="4"/>
                                  <a:pt x="720" y="8"/>
                                </a:cubicBezTo>
                                <a:cubicBezTo>
                                  <a:pt x="720" y="12"/>
                                  <a:pt x="717" y="16"/>
                                  <a:pt x="712" y="16"/>
                                </a:cubicBezTo>
                                <a:lnTo>
                                  <a:pt x="712" y="16"/>
                                </a:lnTo>
                                <a:cubicBezTo>
                                  <a:pt x="708" y="16"/>
                                  <a:pt x="704" y="12"/>
                                  <a:pt x="704" y="8"/>
                                </a:cubicBezTo>
                                <a:cubicBezTo>
                                  <a:pt x="704" y="4"/>
                                  <a:pt x="708" y="0"/>
                                  <a:pt x="712" y="0"/>
                                </a:cubicBezTo>
                                <a:close/>
                                <a:moveTo>
                                  <a:pt x="744" y="0"/>
                                </a:moveTo>
                                <a:lnTo>
                                  <a:pt x="744" y="0"/>
                                </a:lnTo>
                                <a:cubicBezTo>
                                  <a:pt x="749" y="0"/>
                                  <a:pt x="752" y="4"/>
                                  <a:pt x="752" y="8"/>
                                </a:cubicBezTo>
                                <a:cubicBezTo>
                                  <a:pt x="752" y="12"/>
                                  <a:pt x="749" y="16"/>
                                  <a:pt x="744" y="16"/>
                                </a:cubicBezTo>
                                <a:lnTo>
                                  <a:pt x="744" y="16"/>
                                </a:lnTo>
                                <a:cubicBezTo>
                                  <a:pt x="740" y="16"/>
                                  <a:pt x="736" y="12"/>
                                  <a:pt x="736" y="8"/>
                                </a:cubicBezTo>
                                <a:cubicBezTo>
                                  <a:pt x="736" y="4"/>
                                  <a:pt x="740" y="0"/>
                                  <a:pt x="744" y="0"/>
                                </a:cubicBezTo>
                                <a:close/>
                                <a:moveTo>
                                  <a:pt x="776" y="0"/>
                                </a:moveTo>
                                <a:lnTo>
                                  <a:pt x="776" y="0"/>
                                </a:lnTo>
                                <a:cubicBezTo>
                                  <a:pt x="781" y="0"/>
                                  <a:pt x="784" y="4"/>
                                  <a:pt x="784" y="8"/>
                                </a:cubicBezTo>
                                <a:cubicBezTo>
                                  <a:pt x="784" y="12"/>
                                  <a:pt x="781" y="16"/>
                                  <a:pt x="776" y="16"/>
                                </a:cubicBezTo>
                                <a:lnTo>
                                  <a:pt x="776" y="16"/>
                                </a:lnTo>
                                <a:cubicBezTo>
                                  <a:pt x="772" y="16"/>
                                  <a:pt x="768" y="12"/>
                                  <a:pt x="768" y="8"/>
                                </a:cubicBezTo>
                                <a:cubicBezTo>
                                  <a:pt x="768" y="4"/>
                                  <a:pt x="772" y="0"/>
                                  <a:pt x="776" y="0"/>
                                </a:cubicBezTo>
                                <a:close/>
                                <a:moveTo>
                                  <a:pt x="808" y="0"/>
                                </a:moveTo>
                                <a:lnTo>
                                  <a:pt x="808" y="0"/>
                                </a:lnTo>
                                <a:cubicBezTo>
                                  <a:pt x="813" y="0"/>
                                  <a:pt x="816" y="4"/>
                                  <a:pt x="816" y="8"/>
                                </a:cubicBezTo>
                                <a:cubicBezTo>
                                  <a:pt x="816" y="12"/>
                                  <a:pt x="813" y="16"/>
                                  <a:pt x="808" y="16"/>
                                </a:cubicBezTo>
                                <a:lnTo>
                                  <a:pt x="808" y="16"/>
                                </a:lnTo>
                                <a:cubicBezTo>
                                  <a:pt x="804" y="16"/>
                                  <a:pt x="800" y="12"/>
                                  <a:pt x="800" y="8"/>
                                </a:cubicBezTo>
                                <a:cubicBezTo>
                                  <a:pt x="800" y="4"/>
                                  <a:pt x="804" y="0"/>
                                  <a:pt x="808" y="0"/>
                                </a:cubicBezTo>
                                <a:close/>
                                <a:moveTo>
                                  <a:pt x="840" y="0"/>
                                </a:moveTo>
                                <a:lnTo>
                                  <a:pt x="840" y="0"/>
                                </a:lnTo>
                                <a:cubicBezTo>
                                  <a:pt x="845" y="0"/>
                                  <a:pt x="848" y="4"/>
                                  <a:pt x="848" y="8"/>
                                </a:cubicBezTo>
                                <a:cubicBezTo>
                                  <a:pt x="848" y="12"/>
                                  <a:pt x="845" y="16"/>
                                  <a:pt x="840" y="16"/>
                                </a:cubicBezTo>
                                <a:lnTo>
                                  <a:pt x="840" y="16"/>
                                </a:lnTo>
                                <a:cubicBezTo>
                                  <a:pt x="836" y="16"/>
                                  <a:pt x="832" y="12"/>
                                  <a:pt x="832" y="8"/>
                                </a:cubicBezTo>
                                <a:cubicBezTo>
                                  <a:pt x="832" y="4"/>
                                  <a:pt x="836" y="0"/>
                                  <a:pt x="840" y="0"/>
                                </a:cubicBezTo>
                                <a:close/>
                                <a:moveTo>
                                  <a:pt x="872" y="0"/>
                                </a:moveTo>
                                <a:lnTo>
                                  <a:pt x="872" y="0"/>
                                </a:lnTo>
                                <a:cubicBezTo>
                                  <a:pt x="877" y="0"/>
                                  <a:pt x="880" y="4"/>
                                  <a:pt x="880" y="8"/>
                                </a:cubicBezTo>
                                <a:cubicBezTo>
                                  <a:pt x="880" y="12"/>
                                  <a:pt x="877" y="16"/>
                                  <a:pt x="872" y="16"/>
                                </a:cubicBezTo>
                                <a:lnTo>
                                  <a:pt x="872" y="16"/>
                                </a:lnTo>
                                <a:cubicBezTo>
                                  <a:pt x="868" y="16"/>
                                  <a:pt x="864" y="12"/>
                                  <a:pt x="864" y="8"/>
                                </a:cubicBezTo>
                                <a:cubicBezTo>
                                  <a:pt x="864" y="4"/>
                                  <a:pt x="868" y="0"/>
                                  <a:pt x="872" y="0"/>
                                </a:cubicBezTo>
                                <a:close/>
                                <a:moveTo>
                                  <a:pt x="904" y="0"/>
                                </a:moveTo>
                                <a:lnTo>
                                  <a:pt x="904" y="0"/>
                                </a:lnTo>
                                <a:cubicBezTo>
                                  <a:pt x="909" y="0"/>
                                  <a:pt x="912" y="4"/>
                                  <a:pt x="912" y="8"/>
                                </a:cubicBezTo>
                                <a:cubicBezTo>
                                  <a:pt x="912" y="12"/>
                                  <a:pt x="909" y="16"/>
                                  <a:pt x="904" y="16"/>
                                </a:cubicBezTo>
                                <a:lnTo>
                                  <a:pt x="904" y="16"/>
                                </a:lnTo>
                                <a:cubicBezTo>
                                  <a:pt x="900" y="16"/>
                                  <a:pt x="896" y="12"/>
                                  <a:pt x="896" y="8"/>
                                </a:cubicBezTo>
                                <a:cubicBezTo>
                                  <a:pt x="896" y="4"/>
                                  <a:pt x="900" y="0"/>
                                  <a:pt x="904" y="0"/>
                                </a:cubicBezTo>
                                <a:close/>
                                <a:moveTo>
                                  <a:pt x="936" y="0"/>
                                </a:moveTo>
                                <a:lnTo>
                                  <a:pt x="936" y="0"/>
                                </a:lnTo>
                                <a:cubicBezTo>
                                  <a:pt x="941" y="0"/>
                                  <a:pt x="944" y="4"/>
                                  <a:pt x="944" y="8"/>
                                </a:cubicBezTo>
                                <a:cubicBezTo>
                                  <a:pt x="944" y="12"/>
                                  <a:pt x="941" y="16"/>
                                  <a:pt x="936" y="16"/>
                                </a:cubicBezTo>
                                <a:lnTo>
                                  <a:pt x="936" y="16"/>
                                </a:lnTo>
                                <a:cubicBezTo>
                                  <a:pt x="932" y="16"/>
                                  <a:pt x="928" y="12"/>
                                  <a:pt x="928" y="8"/>
                                </a:cubicBezTo>
                                <a:cubicBezTo>
                                  <a:pt x="928" y="4"/>
                                  <a:pt x="932" y="0"/>
                                  <a:pt x="936" y="0"/>
                                </a:cubicBezTo>
                                <a:close/>
                                <a:moveTo>
                                  <a:pt x="968" y="0"/>
                                </a:moveTo>
                                <a:lnTo>
                                  <a:pt x="968" y="0"/>
                                </a:lnTo>
                                <a:cubicBezTo>
                                  <a:pt x="973" y="0"/>
                                  <a:pt x="976" y="4"/>
                                  <a:pt x="976" y="8"/>
                                </a:cubicBezTo>
                                <a:cubicBezTo>
                                  <a:pt x="976" y="12"/>
                                  <a:pt x="973" y="16"/>
                                  <a:pt x="968" y="16"/>
                                </a:cubicBezTo>
                                <a:lnTo>
                                  <a:pt x="968" y="16"/>
                                </a:lnTo>
                                <a:cubicBezTo>
                                  <a:pt x="964" y="16"/>
                                  <a:pt x="960" y="12"/>
                                  <a:pt x="960" y="8"/>
                                </a:cubicBezTo>
                                <a:cubicBezTo>
                                  <a:pt x="960" y="4"/>
                                  <a:pt x="964" y="0"/>
                                  <a:pt x="968" y="0"/>
                                </a:cubicBezTo>
                                <a:close/>
                                <a:moveTo>
                                  <a:pt x="1000" y="0"/>
                                </a:moveTo>
                                <a:lnTo>
                                  <a:pt x="1000" y="0"/>
                                </a:lnTo>
                                <a:cubicBezTo>
                                  <a:pt x="1005" y="0"/>
                                  <a:pt x="1008" y="4"/>
                                  <a:pt x="1008" y="8"/>
                                </a:cubicBezTo>
                                <a:cubicBezTo>
                                  <a:pt x="1008" y="12"/>
                                  <a:pt x="1005" y="16"/>
                                  <a:pt x="1000" y="16"/>
                                </a:cubicBezTo>
                                <a:lnTo>
                                  <a:pt x="1000" y="16"/>
                                </a:lnTo>
                                <a:cubicBezTo>
                                  <a:pt x="996" y="16"/>
                                  <a:pt x="992" y="12"/>
                                  <a:pt x="992" y="8"/>
                                </a:cubicBezTo>
                                <a:cubicBezTo>
                                  <a:pt x="992" y="4"/>
                                  <a:pt x="996" y="0"/>
                                  <a:pt x="1000" y="0"/>
                                </a:cubicBezTo>
                                <a:close/>
                                <a:moveTo>
                                  <a:pt x="1032" y="0"/>
                                </a:moveTo>
                                <a:lnTo>
                                  <a:pt x="1032" y="0"/>
                                </a:lnTo>
                                <a:cubicBezTo>
                                  <a:pt x="1037" y="0"/>
                                  <a:pt x="1040" y="4"/>
                                  <a:pt x="1040" y="8"/>
                                </a:cubicBezTo>
                                <a:cubicBezTo>
                                  <a:pt x="1040" y="12"/>
                                  <a:pt x="1037" y="16"/>
                                  <a:pt x="1032" y="16"/>
                                </a:cubicBezTo>
                                <a:lnTo>
                                  <a:pt x="1032" y="16"/>
                                </a:lnTo>
                                <a:cubicBezTo>
                                  <a:pt x="1028" y="16"/>
                                  <a:pt x="1024" y="12"/>
                                  <a:pt x="1024" y="8"/>
                                </a:cubicBezTo>
                                <a:cubicBezTo>
                                  <a:pt x="1024" y="4"/>
                                  <a:pt x="1028" y="0"/>
                                  <a:pt x="1032" y="0"/>
                                </a:cubicBezTo>
                                <a:close/>
                                <a:moveTo>
                                  <a:pt x="1064" y="0"/>
                                </a:moveTo>
                                <a:lnTo>
                                  <a:pt x="1064" y="0"/>
                                </a:lnTo>
                                <a:cubicBezTo>
                                  <a:pt x="1069" y="0"/>
                                  <a:pt x="1072" y="4"/>
                                  <a:pt x="1072" y="8"/>
                                </a:cubicBezTo>
                                <a:cubicBezTo>
                                  <a:pt x="1072" y="12"/>
                                  <a:pt x="1069" y="16"/>
                                  <a:pt x="1064" y="16"/>
                                </a:cubicBezTo>
                                <a:lnTo>
                                  <a:pt x="1064" y="16"/>
                                </a:lnTo>
                                <a:cubicBezTo>
                                  <a:pt x="1060" y="16"/>
                                  <a:pt x="1056" y="12"/>
                                  <a:pt x="1056" y="8"/>
                                </a:cubicBezTo>
                                <a:cubicBezTo>
                                  <a:pt x="1056" y="4"/>
                                  <a:pt x="1060" y="0"/>
                                  <a:pt x="1064" y="0"/>
                                </a:cubicBezTo>
                                <a:close/>
                                <a:moveTo>
                                  <a:pt x="1096" y="0"/>
                                </a:moveTo>
                                <a:lnTo>
                                  <a:pt x="1096" y="0"/>
                                </a:lnTo>
                                <a:cubicBezTo>
                                  <a:pt x="1101" y="0"/>
                                  <a:pt x="1104" y="4"/>
                                  <a:pt x="1104" y="8"/>
                                </a:cubicBezTo>
                                <a:cubicBezTo>
                                  <a:pt x="1104" y="12"/>
                                  <a:pt x="1101" y="16"/>
                                  <a:pt x="1096" y="16"/>
                                </a:cubicBezTo>
                                <a:lnTo>
                                  <a:pt x="1096" y="16"/>
                                </a:lnTo>
                                <a:cubicBezTo>
                                  <a:pt x="1092" y="16"/>
                                  <a:pt x="1088" y="12"/>
                                  <a:pt x="1088" y="8"/>
                                </a:cubicBezTo>
                                <a:cubicBezTo>
                                  <a:pt x="1088" y="4"/>
                                  <a:pt x="1092" y="0"/>
                                  <a:pt x="1096" y="0"/>
                                </a:cubicBezTo>
                                <a:close/>
                                <a:moveTo>
                                  <a:pt x="1128" y="0"/>
                                </a:moveTo>
                                <a:lnTo>
                                  <a:pt x="1128" y="0"/>
                                </a:lnTo>
                                <a:cubicBezTo>
                                  <a:pt x="1133" y="0"/>
                                  <a:pt x="1136" y="4"/>
                                  <a:pt x="1136" y="8"/>
                                </a:cubicBezTo>
                                <a:cubicBezTo>
                                  <a:pt x="1136" y="12"/>
                                  <a:pt x="1133" y="16"/>
                                  <a:pt x="1128" y="16"/>
                                </a:cubicBezTo>
                                <a:lnTo>
                                  <a:pt x="1128" y="16"/>
                                </a:lnTo>
                                <a:cubicBezTo>
                                  <a:pt x="1124" y="16"/>
                                  <a:pt x="1120" y="12"/>
                                  <a:pt x="1120" y="8"/>
                                </a:cubicBezTo>
                                <a:cubicBezTo>
                                  <a:pt x="1120" y="4"/>
                                  <a:pt x="1124" y="0"/>
                                  <a:pt x="1128" y="0"/>
                                </a:cubicBezTo>
                                <a:close/>
                                <a:moveTo>
                                  <a:pt x="1160" y="0"/>
                                </a:moveTo>
                                <a:lnTo>
                                  <a:pt x="1160" y="0"/>
                                </a:lnTo>
                                <a:cubicBezTo>
                                  <a:pt x="1165" y="0"/>
                                  <a:pt x="1168" y="4"/>
                                  <a:pt x="1168" y="8"/>
                                </a:cubicBezTo>
                                <a:cubicBezTo>
                                  <a:pt x="1168" y="13"/>
                                  <a:pt x="1165" y="16"/>
                                  <a:pt x="1160" y="16"/>
                                </a:cubicBezTo>
                                <a:lnTo>
                                  <a:pt x="1160" y="16"/>
                                </a:lnTo>
                                <a:cubicBezTo>
                                  <a:pt x="1156" y="16"/>
                                  <a:pt x="1152" y="13"/>
                                  <a:pt x="1152" y="8"/>
                                </a:cubicBezTo>
                                <a:cubicBezTo>
                                  <a:pt x="1152" y="4"/>
                                  <a:pt x="1156" y="0"/>
                                  <a:pt x="1160" y="0"/>
                                </a:cubicBezTo>
                                <a:close/>
                                <a:moveTo>
                                  <a:pt x="1192" y="0"/>
                                </a:moveTo>
                                <a:lnTo>
                                  <a:pt x="1192" y="0"/>
                                </a:lnTo>
                                <a:cubicBezTo>
                                  <a:pt x="1197" y="0"/>
                                  <a:pt x="1200" y="4"/>
                                  <a:pt x="1200" y="8"/>
                                </a:cubicBezTo>
                                <a:cubicBezTo>
                                  <a:pt x="1200" y="13"/>
                                  <a:pt x="1197" y="16"/>
                                  <a:pt x="1192" y="16"/>
                                </a:cubicBezTo>
                                <a:lnTo>
                                  <a:pt x="1192" y="16"/>
                                </a:lnTo>
                                <a:cubicBezTo>
                                  <a:pt x="1188" y="16"/>
                                  <a:pt x="1184" y="13"/>
                                  <a:pt x="1184" y="8"/>
                                </a:cubicBezTo>
                                <a:cubicBezTo>
                                  <a:pt x="1184" y="4"/>
                                  <a:pt x="1188" y="0"/>
                                  <a:pt x="1192" y="0"/>
                                </a:cubicBezTo>
                                <a:close/>
                                <a:moveTo>
                                  <a:pt x="1224" y="0"/>
                                </a:moveTo>
                                <a:lnTo>
                                  <a:pt x="1224" y="0"/>
                                </a:lnTo>
                                <a:cubicBezTo>
                                  <a:pt x="1229" y="0"/>
                                  <a:pt x="1232" y="4"/>
                                  <a:pt x="1232" y="8"/>
                                </a:cubicBezTo>
                                <a:cubicBezTo>
                                  <a:pt x="1232" y="13"/>
                                  <a:pt x="1229" y="16"/>
                                  <a:pt x="1224" y="16"/>
                                </a:cubicBezTo>
                                <a:lnTo>
                                  <a:pt x="1224" y="16"/>
                                </a:lnTo>
                                <a:cubicBezTo>
                                  <a:pt x="1220" y="16"/>
                                  <a:pt x="1216" y="13"/>
                                  <a:pt x="1216" y="8"/>
                                </a:cubicBezTo>
                                <a:cubicBezTo>
                                  <a:pt x="1216" y="4"/>
                                  <a:pt x="1220" y="0"/>
                                  <a:pt x="1224" y="0"/>
                                </a:cubicBezTo>
                                <a:close/>
                                <a:moveTo>
                                  <a:pt x="1256" y="0"/>
                                </a:moveTo>
                                <a:lnTo>
                                  <a:pt x="1256" y="0"/>
                                </a:lnTo>
                                <a:cubicBezTo>
                                  <a:pt x="1261" y="0"/>
                                  <a:pt x="1264" y="4"/>
                                  <a:pt x="1264" y="8"/>
                                </a:cubicBezTo>
                                <a:cubicBezTo>
                                  <a:pt x="1264" y="13"/>
                                  <a:pt x="1261" y="16"/>
                                  <a:pt x="1256" y="16"/>
                                </a:cubicBezTo>
                                <a:lnTo>
                                  <a:pt x="1256" y="16"/>
                                </a:lnTo>
                                <a:cubicBezTo>
                                  <a:pt x="1252" y="16"/>
                                  <a:pt x="1248" y="13"/>
                                  <a:pt x="1248" y="8"/>
                                </a:cubicBezTo>
                                <a:cubicBezTo>
                                  <a:pt x="1248" y="4"/>
                                  <a:pt x="1252" y="0"/>
                                  <a:pt x="1256" y="0"/>
                                </a:cubicBezTo>
                                <a:close/>
                                <a:moveTo>
                                  <a:pt x="1288" y="0"/>
                                </a:moveTo>
                                <a:lnTo>
                                  <a:pt x="1288" y="0"/>
                                </a:lnTo>
                                <a:cubicBezTo>
                                  <a:pt x="1293" y="0"/>
                                  <a:pt x="1296" y="4"/>
                                  <a:pt x="1296" y="8"/>
                                </a:cubicBezTo>
                                <a:cubicBezTo>
                                  <a:pt x="1296" y="13"/>
                                  <a:pt x="1293" y="16"/>
                                  <a:pt x="1288" y="16"/>
                                </a:cubicBezTo>
                                <a:lnTo>
                                  <a:pt x="1288" y="16"/>
                                </a:lnTo>
                                <a:cubicBezTo>
                                  <a:pt x="1284" y="16"/>
                                  <a:pt x="1280" y="13"/>
                                  <a:pt x="1280" y="8"/>
                                </a:cubicBezTo>
                                <a:cubicBezTo>
                                  <a:pt x="1280" y="4"/>
                                  <a:pt x="1284" y="0"/>
                                  <a:pt x="1288" y="0"/>
                                </a:cubicBezTo>
                                <a:close/>
                                <a:moveTo>
                                  <a:pt x="1320" y="0"/>
                                </a:moveTo>
                                <a:lnTo>
                                  <a:pt x="1320" y="0"/>
                                </a:lnTo>
                                <a:cubicBezTo>
                                  <a:pt x="1325" y="0"/>
                                  <a:pt x="1328" y="4"/>
                                  <a:pt x="1328" y="8"/>
                                </a:cubicBezTo>
                                <a:cubicBezTo>
                                  <a:pt x="1328" y="13"/>
                                  <a:pt x="1325" y="16"/>
                                  <a:pt x="1320" y="16"/>
                                </a:cubicBezTo>
                                <a:lnTo>
                                  <a:pt x="1320" y="16"/>
                                </a:lnTo>
                                <a:cubicBezTo>
                                  <a:pt x="1316" y="16"/>
                                  <a:pt x="1312" y="13"/>
                                  <a:pt x="1312" y="8"/>
                                </a:cubicBezTo>
                                <a:cubicBezTo>
                                  <a:pt x="1312" y="4"/>
                                  <a:pt x="1316" y="0"/>
                                  <a:pt x="1320" y="0"/>
                                </a:cubicBezTo>
                                <a:close/>
                                <a:moveTo>
                                  <a:pt x="1352" y="0"/>
                                </a:moveTo>
                                <a:lnTo>
                                  <a:pt x="1352" y="0"/>
                                </a:lnTo>
                                <a:cubicBezTo>
                                  <a:pt x="1357" y="0"/>
                                  <a:pt x="1360" y="4"/>
                                  <a:pt x="1360" y="8"/>
                                </a:cubicBezTo>
                                <a:cubicBezTo>
                                  <a:pt x="1360" y="13"/>
                                  <a:pt x="1357" y="16"/>
                                  <a:pt x="1352" y="16"/>
                                </a:cubicBezTo>
                                <a:lnTo>
                                  <a:pt x="1352" y="16"/>
                                </a:lnTo>
                                <a:cubicBezTo>
                                  <a:pt x="1348" y="16"/>
                                  <a:pt x="1344" y="13"/>
                                  <a:pt x="1344" y="8"/>
                                </a:cubicBezTo>
                                <a:cubicBezTo>
                                  <a:pt x="1344" y="4"/>
                                  <a:pt x="1348" y="0"/>
                                  <a:pt x="1352" y="0"/>
                                </a:cubicBezTo>
                                <a:close/>
                                <a:moveTo>
                                  <a:pt x="1384" y="0"/>
                                </a:moveTo>
                                <a:lnTo>
                                  <a:pt x="1385" y="0"/>
                                </a:lnTo>
                                <a:cubicBezTo>
                                  <a:pt x="1389" y="0"/>
                                  <a:pt x="1393" y="4"/>
                                  <a:pt x="1393" y="8"/>
                                </a:cubicBezTo>
                                <a:cubicBezTo>
                                  <a:pt x="1393" y="13"/>
                                  <a:pt x="1389" y="16"/>
                                  <a:pt x="1385" y="16"/>
                                </a:cubicBezTo>
                                <a:lnTo>
                                  <a:pt x="1384" y="16"/>
                                </a:lnTo>
                                <a:cubicBezTo>
                                  <a:pt x="1380" y="16"/>
                                  <a:pt x="1376" y="13"/>
                                  <a:pt x="1376" y="8"/>
                                </a:cubicBezTo>
                                <a:cubicBezTo>
                                  <a:pt x="1376" y="4"/>
                                  <a:pt x="1380" y="0"/>
                                  <a:pt x="1384" y="0"/>
                                </a:cubicBezTo>
                                <a:close/>
                                <a:moveTo>
                                  <a:pt x="1417" y="0"/>
                                </a:moveTo>
                                <a:lnTo>
                                  <a:pt x="1417" y="0"/>
                                </a:lnTo>
                                <a:cubicBezTo>
                                  <a:pt x="1421" y="0"/>
                                  <a:pt x="1425" y="4"/>
                                  <a:pt x="1425" y="8"/>
                                </a:cubicBezTo>
                                <a:cubicBezTo>
                                  <a:pt x="1425" y="13"/>
                                  <a:pt x="1421" y="16"/>
                                  <a:pt x="1417" y="16"/>
                                </a:cubicBezTo>
                                <a:lnTo>
                                  <a:pt x="1417" y="16"/>
                                </a:lnTo>
                                <a:cubicBezTo>
                                  <a:pt x="1412" y="16"/>
                                  <a:pt x="1408" y="13"/>
                                  <a:pt x="1408" y="8"/>
                                </a:cubicBezTo>
                                <a:cubicBezTo>
                                  <a:pt x="1408" y="4"/>
                                  <a:pt x="1412" y="0"/>
                                  <a:pt x="1417" y="0"/>
                                </a:cubicBezTo>
                                <a:close/>
                                <a:moveTo>
                                  <a:pt x="1449" y="0"/>
                                </a:moveTo>
                                <a:lnTo>
                                  <a:pt x="1449" y="0"/>
                                </a:lnTo>
                                <a:cubicBezTo>
                                  <a:pt x="1453" y="0"/>
                                  <a:pt x="1457" y="4"/>
                                  <a:pt x="1457" y="8"/>
                                </a:cubicBezTo>
                                <a:cubicBezTo>
                                  <a:pt x="1457" y="13"/>
                                  <a:pt x="1453" y="16"/>
                                  <a:pt x="1449" y="16"/>
                                </a:cubicBezTo>
                                <a:lnTo>
                                  <a:pt x="1449" y="16"/>
                                </a:lnTo>
                                <a:cubicBezTo>
                                  <a:pt x="1444" y="16"/>
                                  <a:pt x="1441" y="13"/>
                                  <a:pt x="1441" y="8"/>
                                </a:cubicBezTo>
                                <a:cubicBezTo>
                                  <a:pt x="1441" y="4"/>
                                  <a:pt x="1444" y="0"/>
                                  <a:pt x="1449" y="0"/>
                                </a:cubicBezTo>
                                <a:close/>
                                <a:moveTo>
                                  <a:pt x="1481" y="0"/>
                                </a:moveTo>
                                <a:lnTo>
                                  <a:pt x="1481" y="0"/>
                                </a:lnTo>
                                <a:cubicBezTo>
                                  <a:pt x="1485" y="0"/>
                                  <a:pt x="1489" y="4"/>
                                  <a:pt x="1489" y="8"/>
                                </a:cubicBezTo>
                                <a:cubicBezTo>
                                  <a:pt x="1489" y="13"/>
                                  <a:pt x="1485" y="16"/>
                                  <a:pt x="1481" y="16"/>
                                </a:cubicBezTo>
                                <a:lnTo>
                                  <a:pt x="1481" y="16"/>
                                </a:lnTo>
                                <a:cubicBezTo>
                                  <a:pt x="1476" y="16"/>
                                  <a:pt x="1473" y="13"/>
                                  <a:pt x="1473" y="8"/>
                                </a:cubicBezTo>
                                <a:cubicBezTo>
                                  <a:pt x="1473" y="4"/>
                                  <a:pt x="1476" y="0"/>
                                  <a:pt x="1481" y="0"/>
                                </a:cubicBezTo>
                                <a:close/>
                                <a:moveTo>
                                  <a:pt x="1513" y="0"/>
                                </a:moveTo>
                                <a:lnTo>
                                  <a:pt x="1513" y="0"/>
                                </a:lnTo>
                                <a:cubicBezTo>
                                  <a:pt x="1517" y="0"/>
                                  <a:pt x="1521" y="4"/>
                                  <a:pt x="1521" y="8"/>
                                </a:cubicBezTo>
                                <a:cubicBezTo>
                                  <a:pt x="1521" y="13"/>
                                  <a:pt x="1517" y="16"/>
                                  <a:pt x="1513" y="16"/>
                                </a:cubicBezTo>
                                <a:lnTo>
                                  <a:pt x="1513" y="16"/>
                                </a:lnTo>
                                <a:cubicBezTo>
                                  <a:pt x="1508" y="16"/>
                                  <a:pt x="1505" y="13"/>
                                  <a:pt x="1505" y="8"/>
                                </a:cubicBezTo>
                                <a:cubicBezTo>
                                  <a:pt x="1505" y="4"/>
                                  <a:pt x="1508" y="0"/>
                                  <a:pt x="1513" y="0"/>
                                </a:cubicBezTo>
                                <a:close/>
                                <a:moveTo>
                                  <a:pt x="1545" y="0"/>
                                </a:moveTo>
                                <a:lnTo>
                                  <a:pt x="1545" y="0"/>
                                </a:lnTo>
                                <a:cubicBezTo>
                                  <a:pt x="1549" y="0"/>
                                  <a:pt x="1553" y="4"/>
                                  <a:pt x="1553" y="8"/>
                                </a:cubicBezTo>
                                <a:cubicBezTo>
                                  <a:pt x="1553" y="13"/>
                                  <a:pt x="1549" y="16"/>
                                  <a:pt x="1545" y="16"/>
                                </a:cubicBezTo>
                                <a:lnTo>
                                  <a:pt x="1545" y="16"/>
                                </a:lnTo>
                                <a:cubicBezTo>
                                  <a:pt x="1540" y="16"/>
                                  <a:pt x="1537" y="13"/>
                                  <a:pt x="1537" y="8"/>
                                </a:cubicBezTo>
                                <a:cubicBezTo>
                                  <a:pt x="1537" y="4"/>
                                  <a:pt x="1540" y="0"/>
                                  <a:pt x="1545" y="0"/>
                                </a:cubicBezTo>
                                <a:close/>
                                <a:moveTo>
                                  <a:pt x="1577" y="0"/>
                                </a:moveTo>
                                <a:lnTo>
                                  <a:pt x="1577" y="0"/>
                                </a:lnTo>
                                <a:cubicBezTo>
                                  <a:pt x="1581" y="0"/>
                                  <a:pt x="1585" y="4"/>
                                  <a:pt x="1585" y="8"/>
                                </a:cubicBezTo>
                                <a:cubicBezTo>
                                  <a:pt x="1585" y="13"/>
                                  <a:pt x="1581" y="16"/>
                                  <a:pt x="1577" y="16"/>
                                </a:cubicBezTo>
                                <a:lnTo>
                                  <a:pt x="1577" y="16"/>
                                </a:lnTo>
                                <a:cubicBezTo>
                                  <a:pt x="1572" y="16"/>
                                  <a:pt x="1569" y="13"/>
                                  <a:pt x="1569" y="8"/>
                                </a:cubicBezTo>
                                <a:cubicBezTo>
                                  <a:pt x="1569" y="4"/>
                                  <a:pt x="1572" y="0"/>
                                  <a:pt x="1577" y="0"/>
                                </a:cubicBezTo>
                                <a:close/>
                                <a:moveTo>
                                  <a:pt x="1609" y="0"/>
                                </a:moveTo>
                                <a:lnTo>
                                  <a:pt x="1609" y="0"/>
                                </a:lnTo>
                                <a:cubicBezTo>
                                  <a:pt x="1613" y="0"/>
                                  <a:pt x="1617" y="4"/>
                                  <a:pt x="1617" y="8"/>
                                </a:cubicBezTo>
                                <a:cubicBezTo>
                                  <a:pt x="1617" y="13"/>
                                  <a:pt x="1613" y="16"/>
                                  <a:pt x="1609" y="16"/>
                                </a:cubicBezTo>
                                <a:lnTo>
                                  <a:pt x="1609" y="16"/>
                                </a:lnTo>
                                <a:cubicBezTo>
                                  <a:pt x="1604" y="16"/>
                                  <a:pt x="1601" y="13"/>
                                  <a:pt x="1601" y="8"/>
                                </a:cubicBezTo>
                                <a:cubicBezTo>
                                  <a:pt x="1601" y="4"/>
                                  <a:pt x="1604" y="0"/>
                                  <a:pt x="1609" y="0"/>
                                </a:cubicBezTo>
                                <a:close/>
                                <a:moveTo>
                                  <a:pt x="1641" y="0"/>
                                </a:moveTo>
                                <a:lnTo>
                                  <a:pt x="1641" y="0"/>
                                </a:lnTo>
                                <a:cubicBezTo>
                                  <a:pt x="1645" y="0"/>
                                  <a:pt x="1649" y="4"/>
                                  <a:pt x="1649" y="8"/>
                                </a:cubicBezTo>
                                <a:cubicBezTo>
                                  <a:pt x="1649" y="13"/>
                                  <a:pt x="1645" y="16"/>
                                  <a:pt x="1641" y="16"/>
                                </a:cubicBezTo>
                                <a:lnTo>
                                  <a:pt x="1641" y="16"/>
                                </a:lnTo>
                                <a:cubicBezTo>
                                  <a:pt x="1636" y="16"/>
                                  <a:pt x="1633" y="13"/>
                                  <a:pt x="1633" y="8"/>
                                </a:cubicBezTo>
                                <a:cubicBezTo>
                                  <a:pt x="1633" y="4"/>
                                  <a:pt x="1636" y="0"/>
                                  <a:pt x="1641" y="0"/>
                                </a:cubicBezTo>
                                <a:close/>
                                <a:moveTo>
                                  <a:pt x="1673" y="0"/>
                                </a:moveTo>
                                <a:lnTo>
                                  <a:pt x="1673" y="0"/>
                                </a:lnTo>
                                <a:cubicBezTo>
                                  <a:pt x="1677" y="0"/>
                                  <a:pt x="1681" y="4"/>
                                  <a:pt x="1681" y="8"/>
                                </a:cubicBezTo>
                                <a:cubicBezTo>
                                  <a:pt x="1681" y="13"/>
                                  <a:pt x="1677" y="16"/>
                                  <a:pt x="1673" y="16"/>
                                </a:cubicBezTo>
                                <a:lnTo>
                                  <a:pt x="1673" y="16"/>
                                </a:lnTo>
                                <a:cubicBezTo>
                                  <a:pt x="1668" y="16"/>
                                  <a:pt x="1665" y="13"/>
                                  <a:pt x="1665" y="8"/>
                                </a:cubicBezTo>
                                <a:cubicBezTo>
                                  <a:pt x="1665" y="4"/>
                                  <a:pt x="1668" y="0"/>
                                  <a:pt x="1673" y="0"/>
                                </a:cubicBezTo>
                                <a:close/>
                                <a:moveTo>
                                  <a:pt x="1705" y="0"/>
                                </a:moveTo>
                                <a:lnTo>
                                  <a:pt x="1705" y="0"/>
                                </a:lnTo>
                                <a:cubicBezTo>
                                  <a:pt x="1709" y="0"/>
                                  <a:pt x="1713" y="4"/>
                                  <a:pt x="1713" y="8"/>
                                </a:cubicBezTo>
                                <a:cubicBezTo>
                                  <a:pt x="1713" y="13"/>
                                  <a:pt x="1709" y="16"/>
                                  <a:pt x="1705" y="16"/>
                                </a:cubicBezTo>
                                <a:lnTo>
                                  <a:pt x="1705" y="16"/>
                                </a:lnTo>
                                <a:cubicBezTo>
                                  <a:pt x="1700" y="16"/>
                                  <a:pt x="1697" y="13"/>
                                  <a:pt x="1697" y="8"/>
                                </a:cubicBezTo>
                                <a:cubicBezTo>
                                  <a:pt x="1697" y="4"/>
                                  <a:pt x="1700" y="0"/>
                                  <a:pt x="1705" y="0"/>
                                </a:cubicBezTo>
                                <a:close/>
                                <a:moveTo>
                                  <a:pt x="1737" y="0"/>
                                </a:moveTo>
                                <a:lnTo>
                                  <a:pt x="1737" y="0"/>
                                </a:lnTo>
                                <a:cubicBezTo>
                                  <a:pt x="1741" y="0"/>
                                  <a:pt x="1745" y="4"/>
                                  <a:pt x="1745" y="8"/>
                                </a:cubicBezTo>
                                <a:cubicBezTo>
                                  <a:pt x="1745" y="13"/>
                                  <a:pt x="1741" y="16"/>
                                  <a:pt x="1737" y="16"/>
                                </a:cubicBezTo>
                                <a:lnTo>
                                  <a:pt x="1737" y="16"/>
                                </a:lnTo>
                                <a:cubicBezTo>
                                  <a:pt x="1732" y="16"/>
                                  <a:pt x="1729" y="13"/>
                                  <a:pt x="1729" y="8"/>
                                </a:cubicBezTo>
                                <a:cubicBezTo>
                                  <a:pt x="1729" y="4"/>
                                  <a:pt x="1732" y="0"/>
                                  <a:pt x="1737" y="0"/>
                                </a:cubicBezTo>
                                <a:close/>
                                <a:moveTo>
                                  <a:pt x="1769" y="0"/>
                                </a:moveTo>
                                <a:lnTo>
                                  <a:pt x="1769" y="0"/>
                                </a:lnTo>
                                <a:cubicBezTo>
                                  <a:pt x="1773" y="0"/>
                                  <a:pt x="1777" y="4"/>
                                  <a:pt x="1777" y="8"/>
                                </a:cubicBezTo>
                                <a:cubicBezTo>
                                  <a:pt x="1777" y="13"/>
                                  <a:pt x="1773" y="16"/>
                                  <a:pt x="1769" y="16"/>
                                </a:cubicBezTo>
                                <a:lnTo>
                                  <a:pt x="1769" y="16"/>
                                </a:lnTo>
                                <a:cubicBezTo>
                                  <a:pt x="1764" y="16"/>
                                  <a:pt x="1761" y="13"/>
                                  <a:pt x="1761" y="8"/>
                                </a:cubicBezTo>
                                <a:cubicBezTo>
                                  <a:pt x="1761" y="4"/>
                                  <a:pt x="1764" y="0"/>
                                  <a:pt x="1769" y="0"/>
                                </a:cubicBezTo>
                                <a:close/>
                                <a:moveTo>
                                  <a:pt x="1801" y="0"/>
                                </a:moveTo>
                                <a:lnTo>
                                  <a:pt x="1801" y="0"/>
                                </a:lnTo>
                                <a:cubicBezTo>
                                  <a:pt x="1805" y="0"/>
                                  <a:pt x="1809" y="4"/>
                                  <a:pt x="1809" y="8"/>
                                </a:cubicBezTo>
                                <a:cubicBezTo>
                                  <a:pt x="1809" y="13"/>
                                  <a:pt x="1805" y="16"/>
                                  <a:pt x="1801" y="16"/>
                                </a:cubicBezTo>
                                <a:lnTo>
                                  <a:pt x="1801" y="16"/>
                                </a:lnTo>
                                <a:cubicBezTo>
                                  <a:pt x="1796" y="16"/>
                                  <a:pt x="1793" y="13"/>
                                  <a:pt x="1793" y="8"/>
                                </a:cubicBezTo>
                                <a:cubicBezTo>
                                  <a:pt x="1793" y="4"/>
                                  <a:pt x="1796" y="0"/>
                                  <a:pt x="1801" y="0"/>
                                </a:cubicBezTo>
                                <a:close/>
                                <a:moveTo>
                                  <a:pt x="1833" y="0"/>
                                </a:moveTo>
                                <a:lnTo>
                                  <a:pt x="1833" y="0"/>
                                </a:lnTo>
                                <a:cubicBezTo>
                                  <a:pt x="1837" y="0"/>
                                  <a:pt x="1841" y="4"/>
                                  <a:pt x="1841" y="8"/>
                                </a:cubicBezTo>
                                <a:cubicBezTo>
                                  <a:pt x="1841" y="13"/>
                                  <a:pt x="1837" y="16"/>
                                  <a:pt x="1833" y="16"/>
                                </a:cubicBezTo>
                                <a:lnTo>
                                  <a:pt x="1833" y="16"/>
                                </a:lnTo>
                                <a:cubicBezTo>
                                  <a:pt x="1828" y="16"/>
                                  <a:pt x="1825" y="13"/>
                                  <a:pt x="1825" y="8"/>
                                </a:cubicBezTo>
                                <a:cubicBezTo>
                                  <a:pt x="1825" y="4"/>
                                  <a:pt x="1828" y="0"/>
                                  <a:pt x="1833" y="0"/>
                                </a:cubicBezTo>
                                <a:close/>
                                <a:moveTo>
                                  <a:pt x="1865" y="0"/>
                                </a:moveTo>
                                <a:lnTo>
                                  <a:pt x="1865" y="0"/>
                                </a:lnTo>
                                <a:cubicBezTo>
                                  <a:pt x="1869" y="0"/>
                                  <a:pt x="1873" y="4"/>
                                  <a:pt x="1873" y="8"/>
                                </a:cubicBezTo>
                                <a:cubicBezTo>
                                  <a:pt x="1873" y="13"/>
                                  <a:pt x="1869" y="16"/>
                                  <a:pt x="1865" y="16"/>
                                </a:cubicBezTo>
                                <a:lnTo>
                                  <a:pt x="1865" y="16"/>
                                </a:lnTo>
                                <a:cubicBezTo>
                                  <a:pt x="1860" y="16"/>
                                  <a:pt x="1857" y="13"/>
                                  <a:pt x="1857" y="8"/>
                                </a:cubicBezTo>
                                <a:cubicBezTo>
                                  <a:pt x="1857" y="4"/>
                                  <a:pt x="1860" y="0"/>
                                  <a:pt x="1865" y="0"/>
                                </a:cubicBezTo>
                                <a:close/>
                                <a:moveTo>
                                  <a:pt x="1897" y="0"/>
                                </a:moveTo>
                                <a:lnTo>
                                  <a:pt x="1897" y="0"/>
                                </a:lnTo>
                                <a:cubicBezTo>
                                  <a:pt x="1901" y="0"/>
                                  <a:pt x="1905" y="4"/>
                                  <a:pt x="1905" y="8"/>
                                </a:cubicBezTo>
                                <a:cubicBezTo>
                                  <a:pt x="1905" y="13"/>
                                  <a:pt x="1901" y="16"/>
                                  <a:pt x="1897" y="16"/>
                                </a:cubicBezTo>
                                <a:lnTo>
                                  <a:pt x="1897" y="16"/>
                                </a:lnTo>
                                <a:cubicBezTo>
                                  <a:pt x="1892" y="16"/>
                                  <a:pt x="1889" y="13"/>
                                  <a:pt x="1889" y="8"/>
                                </a:cubicBezTo>
                                <a:cubicBezTo>
                                  <a:pt x="1889" y="4"/>
                                  <a:pt x="1892" y="0"/>
                                  <a:pt x="1897" y="0"/>
                                </a:cubicBezTo>
                                <a:close/>
                                <a:moveTo>
                                  <a:pt x="1929" y="0"/>
                                </a:moveTo>
                                <a:lnTo>
                                  <a:pt x="1929" y="0"/>
                                </a:lnTo>
                                <a:cubicBezTo>
                                  <a:pt x="1933" y="0"/>
                                  <a:pt x="1937" y="4"/>
                                  <a:pt x="1937" y="8"/>
                                </a:cubicBezTo>
                                <a:cubicBezTo>
                                  <a:pt x="1937" y="13"/>
                                  <a:pt x="1933" y="16"/>
                                  <a:pt x="1929" y="16"/>
                                </a:cubicBezTo>
                                <a:lnTo>
                                  <a:pt x="1929" y="16"/>
                                </a:lnTo>
                                <a:cubicBezTo>
                                  <a:pt x="1924" y="16"/>
                                  <a:pt x="1921" y="13"/>
                                  <a:pt x="1921" y="8"/>
                                </a:cubicBezTo>
                                <a:cubicBezTo>
                                  <a:pt x="1921" y="4"/>
                                  <a:pt x="1924" y="0"/>
                                  <a:pt x="1929" y="0"/>
                                </a:cubicBezTo>
                                <a:close/>
                                <a:moveTo>
                                  <a:pt x="1961" y="0"/>
                                </a:moveTo>
                                <a:lnTo>
                                  <a:pt x="1961" y="0"/>
                                </a:lnTo>
                                <a:cubicBezTo>
                                  <a:pt x="1965" y="0"/>
                                  <a:pt x="1969" y="4"/>
                                  <a:pt x="1969" y="8"/>
                                </a:cubicBezTo>
                                <a:cubicBezTo>
                                  <a:pt x="1969" y="13"/>
                                  <a:pt x="1965" y="16"/>
                                  <a:pt x="1961" y="16"/>
                                </a:cubicBezTo>
                                <a:lnTo>
                                  <a:pt x="1961" y="16"/>
                                </a:lnTo>
                                <a:cubicBezTo>
                                  <a:pt x="1956" y="16"/>
                                  <a:pt x="1953" y="13"/>
                                  <a:pt x="1953" y="8"/>
                                </a:cubicBezTo>
                                <a:cubicBezTo>
                                  <a:pt x="1953" y="4"/>
                                  <a:pt x="1956" y="0"/>
                                  <a:pt x="1961" y="0"/>
                                </a:cubicBezTo>
                                <a:close/>
                                <a:moveTo>
                                  <a:pt x="1993" y="0"/>
                                </a:moveTo>
                                <a:lnTo>
                                  <a:pt x="1993" y="0"/>
                                </a:lnTo>
                                <a:cubicBezTo>
                                  <a:pt x="1997" y="0"/>
                                  <a:pt x="2001" y="4"/>
                                  <a:pt x="2001" y="8"/>
                                </a:cubicBezTo>
                                <a:cubicBezTo>
                                  <a:pt x="2001" y="13"/>
                                  <a:pt x="1997" y="16"/>
                                  <a:pt x="1993" y="16"/>
                                </a:cubicBezTo>
                                <a:lnTo>
                                  <a:pt x="1993" y="16"/>
                                </a:lnTo>
                                <a:cubicBezTo>
                                  <a:pt x="1988" y="16"/>
                                  <a:pt x="1985" y="13"/>
                                  <a:pt x="1985" y="8"/>
                                </a:cubicBezTo>
                                <a:cubicBezTo>
                                  <a:pt x="1985" y="4"/>
                                  <a:pt x="1988" y="0"/>
                                  <a:pt x="1993" y="0"/>
                                </a:cubicBezTo>
                                <a:close/>
                                <a:moveTo>
                                  <a:pt x="2025" y="0"/>
                                </a:moveTo>
                                <a:lnTo>
                                  <a:pt x="2025" y="0"/>
                                </a:lnTo>
                                <a:cubicBezTo>
                                  <a:pt x="2029" y="0"/>
                                  <a:pt x="2033" y="4"/>
                                  <a:pt x="2033" y="8"/>
                                </a:cubicBezTo>
                                <a:cubicBezTo>
                                  <a:pt x="2033" y="13"/>
                                  <a:pt x="2029" y="16"/>
                                  <a:pt x="2025" y="16"/>
                                </a:cubicBezTo>
                                <a:lnTo>
                                  <a:pt x="2025" y="16"/>
                                </a:lnTo>
                                <a:cubicBezTo>
                                  <a:pt x="2020" y="16"/>
                                  <a:pt x="2017" y="13"/>
                                  <a:pt x="2017" y="8"/>
                                </a:cubicBezTo>
                                <a:cubicBezTo>
                                  <a:pt x="2017" y="4"/>
                                  <a:pt x="2020" y="0"/>
                                  <a:pt x="2025" y="0"/>
                                </a:cubicBezTo>
                                <a:close/>
                                <a:moveTo>
                                  <a:pt x="2057" y="0"/>
                                </a:moveTo>
                                <a:lnTo>
                                  <a:pt x="2057" y="0"/>
                                </a:lnTo>
                                <a:cubicBezTo>
                                  <a:pt x="2061" y="0"/>
                                  <a:pt x="2065" y="4"/>
                                  <a:pt x="2065" y="8"/>
                                </a:cubicBezTo>
                                <a:cubicBezTo>
                                  <a:pt x="2065" y="13"/>
                                  <a:pt x="2061" y="16"/>
                                  <a:pt x="2057" y="16"/>
                                </a:cubicBezTo>
                                <a:lnTo>
                                  <a:pt x="2057" y="16"/>
                                </a:lnTo>
                                <a:cubicBezTo>
                                  <a:pt x="2052" y="16"/>
                                  <a:pt x="2049" y="13"/>
                                  <a:pt x="2049" y="8"/>
                                </a:cubicBezTo>
                                <a:cubicBezTo>
                                  <a:pt x="2049" y="4"/>
                                  <a:pt x="2052" y="0"/>
                                  <a:pt x="2057" y="0"/>
                                </a:cubicBezTo>
                                <a:close/>
                                <a:moveTo>
                                  <a:pt x="2089" y="0"/>
                                </a:moveTo>
                                <a:lnTo>
                                  <a:pt x="2089" y="0"/>
                                </a:lnTo>
                                <a:cubicBezTo>
                                  <a:pt x="2093" y="0"/>
                                  <a:pt x="2097" y="4"/>
                                  <a:pt x="2097" y="8"/>
                                </a:cubicBezTo>
                                <a:cubicBezTo>
                                  <a:pt x="2097" y="13"/>
                                  <a:pt x="2093" y="16"/>
                                  <a:pt x="2089" y="16"/>
                                </a:cubicBezTo>
                                <a:lnTo>
                                  <a:pt x="2089" y="16"/>
                                </a:lnTo>
                                <a:cubicBezTo>
                                  <a:pt x="2084" y="16"/>
                                  <a:pt x="2081" y="13"/>
                                  <a:pt x="2081" y="8"/>
                                </a:cubicBezTo>
                                <a:cubicBezTo>
                                  <a:pt x="2081" y="4"/>
                                  <a:pt x="2084" y="0"/>
                                  <a:pt x="2089" y="0"/>
                                </a:cubicBezTo>
                                <a:close/>
                                <a:moveTo>
                                  <a:pt x="2121" y="0"/>
                                </a:moveTo>
                                <a:lnTo>
                                  <a:pt x="2121" y="0"/>
                                </a:lnTo>
                                <a:cubicBezTo>
                                  <a:pt x="2125" y="0"/>
                                  <a:pt x="2129" y="4"/>
                                  <a:pt x="2129" y="8"/>
                                </a:cubicBezTo>
                                <a:cubicBezTo>
                                  <a:pt x="2129" y="13"/>
                                  <a:pt x="2125" y="16"/>
                                  <a:pt x="2121" y="16"/>
                                </a:cubicBezTo>
                                <a:lnTo>
                                  <a:pt x="2121" y="16"/>
                                </a:lnTo>
                                <a:cubicBezTo>
                                  <a:pt x="2116" y="16"/>
                                  <a:pt x="2113" y="13"/>
                                  <a:pt x="2113" y="8"/>
                                </a:cubicBezTo>
                                <a:cubicBezTo>
                                  <a:pt x="2113" y="4"/>
                                  <a:pt x="2116" y="0"/>
                                  <a:pt x="2121" y="0"/>
                                </a:cubicBezTo>
                                <a:close/>
                                <a:moveTo>
                                  <a:pt x="2153" y="0"/>
                                </a:moveTo>
                                <a:lnTo>
                                  <a:pt x="2153" y="0"/>
                                </a:lnTo>
                                <a:cubicBezTo>
                                  <a:pt x="2157" y="0"/>
                                  <a:pt x="2161" y="4"/>
                                  <a:pt x="2161" y="8"/>
                                </a:cubicBezTo>
                                <a:cubicBezTo>
                                  <a:pt x="2161" y="13"/>
                                  <a:pt x="2157" y="16"/>
                                  <a:pt x="2153" y="16"/>
                                </a:cubicBezTo>
                                <a:lnTo>
                                  <a:pt x="2153" y="16"/>
                                </a:lnTo>
                                <a:cubicBezTo>
                                  <a:pt x="2148" y="16"/>
                                  <a:pt x="2145" y="13"/>
                                  <a:pt x="2145" y="8"/>
                                </a:cubicBezTo>
                                <a:cubicBezTo>
                                  <a:pt x="2145" y="4"/>
                                  <a:pt x="2148" y="0"/>
                                  <a:pt x="2153" y="0"/>
                                </a:cubicBezTo>
                                <a:close/>
                                <a:moveTo>
                                  <a:pt x="2185" y="0"/>
                                </a:moveTo>
                                <a:lnTo>
                                  <a:pt x="2185" y="0"/>
                                </a:lnTo>
                                <a:cubicBezTo>
                                  <a:pt x="2189" y="0"/>
                                  <a:pt x="2193" y="4"/>
                                  <a:pt x="2193" y="8"/>
                                </a:cubicBezTo>
                                <a:cubicBezTo>
                                  <a:pt x="2193" y="13"/>
                                  <a:pt x="2189" y="16"/>
                                  <a:pt x="2185" y="16"/>
                                </a:cubicBezTo>
                                <a:lnTo>
                                  <a:pt x="2185" y="16"/>
                                </a:lnTo>
                                <a:cubicBezTo>
                                  <a:pt x="2180" y="16"/>
                                  <a:pt x="2177" y="13"/>
                                  <a:pt x="2177" y="8"/>
                                </a:cubicBezTo>
                                <a:cubicBezTo>
                                  <a:pt x="2177" y="4"/>
                                  <a:pt x="2180" y="0"/>
                                  <a:pt x="2185" y="0"/>
                                </a:cubicBezTo>
                                <a:close/>
                                <a:moveTo>
                                  <a:pt x="2217" y="0"/>
                                </a:moveTo>
                                <a:lnTo>
                                  <a:pt x="2217" y="0"/>
                                </a:lnTo>
                                <a:cubicBezTo>
                                  <a:pt x="2221" y="0"/>
                                  <a:pt x="2225" y="4"/>
                                  <a:pt x="2225" y="8"/>
                                </a:cubicBezTo>
                                <a:cubicBezTo>
                                  <a:pt x="2225" y="13"/>
                                  <a:pt x="2221" y="16"/>
                                  <a:pt x="2217" y="16"/>
                                </a:cubicBezTo>
                                <a:lnTo>
                                  <a:pt x="2217" y="16"/>
                                </a:lnTo>
                                <a:cubicBezTo>
                                  <a:pt x="2212" y="16"/>
                                  <a:pt x="2209" y="13"/>
                                  <a:pt x="2209" y="8"/>
                                </a:cubicBezTo>
                                <a:cubicBezTo>
                                  <a:pt x="2209" y="4"/>
                                  <a:pt x="2212" y="0"/>
                                  <a:pt x="2217" y="0"/>
                                </a:cubicBezTo>
                                <a:close/>
                                <a:moveTo>
                                  <a:pt x="2249" y="0"/>
                                </a:moveTo>
                                <a:lnTo>
                                  <a:pt x="2249" y="0"/>
                                </a:lnTo>
                                <a:cubicBezTo>
                                  <a:pt x="2253" y="0"/>
                                  <a:pt x="2257" y="4"/>
                                  <a:pt x="2257" y="8"/>
                                </a:cubicBezTo>
                                <a:cubicBezTo>
                                  <a:pt x="2257" y="13"/>
                                  <a:pt x="2253" y="16"/>
                                  <a:pt x="2249" y="16"/>
                                </a:cubicBezTo>
                                <a:lnTo>
                                  <a:pt x="2249" y="16"/>
                                </a:lnTo>
                                <a:cubicBezTo>
                                  <a:pt x="2244" y="16"/>
                                  <a:pt x="2241" y="13"/>
                                  <a:pt x="2241" y="8"/>
                                </a:cubicBezTo>
                                <a:cubicBezTo>
                                  <a:pt x="2241" y="4"/>
                                  <a:pt x="2244" y="0"/>
                                  <a:pt x="2249" y="0"/>
                                </a:cubicBezTo>
                                <a:close/>
                                <a:moveTo>
                                  <a:pt x="2281" y="0"/>
                                </a:moveTo>
                                <a:lnTo>
                                  <a:pt x="2281" y="0"/>
                                </a:lnTo>
                                <a:cubicBezTo>
                                  <a:pt x="2285" y="0"/>
                                  <a:pt x="2289" y="4"/>
                                  <a:pt x="2289" y="8"/>
                                </a:cubicBezTo>
                                <a:cubicBezTo>
                                  <a:pt x="2289" y="13"/>
                                  <a:pt x="2285" y="16"/>
                                  <a:pt x="2281" y="16"/>
                                </a:cubicBezTo>
                                <a:lnTo>
                                  <a:pt x="2281" y="16"/>
                                </a:lnTo>
                                <a:cubicBezTo>
                                  <a:pt x="2277" y="16"/>
                                  <a:pt x="2273" y="13"/>
                                  <a:pt x="2273" y="8"/>
                                </a:cubicBezTo>
                                <a:cubicBezTo>
                                  <a:pt x="2273" y="4"/>
                                  <a:pt x="2277" y="0"/>
                                  <a:pt x="2281" y="0"/>
                                </a:cubicBezTo>
                                <a:close/>
                                <a:moveTo>
                                  <a:pt x="2313" y="0"/>
                                </a:moveTo>
                                <a:lnTo>
                                  <a:pt x="2313" y="0"/>
                                </a:lnTo>
                                <a:cubicBezTo>
                                  <a:pt x="2317" y="0"/>
                                  <a:pt x="2321" y="4"/>
                                  <a:pt x="2321" y="8"/>
                                </a:cubicBezTo>
                                <a:cubicBezTo>
                                  <a:pt x="2321" y="13"/>
                                  <a:pt x="2317" y="16"/>
                                  <a:pt x="2313" y="16"/>
                                </a:cubicBezTo>
                                <a:lnTo>
                                  <a:pt x="2313" y="16"/>
                                </a:lnTo>
                                <a:cubicBezTo>
                                  <a:pt x="2309" y="16"/>
                                  <a:pt x="2305" y="13"/>
                                  <a:pt x="2305" y="8"/>
                                </a:cubicBezTo>
                                <a:cubicBezTo>
                                  <a:pt x="2305" y="4"/>
                                  <a:pt x="2309" y="0"/>
                                  <a:pt x="2313" y="0"/>
                                </a:cubicBezTo>
                                <a:close/>
                                <a:moveTo>
                                  <a:pt x="2345" y="0"/>
                                </a:moveTo>
                                <a:lnTo>
                                  <a:pt x="2345" y="0"/>
                                </a:lnTo>
                                <a:cubicBezTo>
                                  <a:pt x="2349" y="0"/>
                                  <a:pt x="2353" y="4"/>
                                  <a:pt x="2353" y="8"/>
                                </a:cubicBezTo>
                                <a:cubicBezTo>
                                  <a:pt x="2353" y="13"/>
                                  <a:pt x="2349" y="16"/>
                                  <a:pt x="2345" y="16"/>
                                </a:cubicBezTo>
                                <a:lnTo>
                                  <a:pt x="2345" y="16"/>
                                </a:lnTo>
                                <a:cubicBezTo>
                                  <a:pt x="2341" y="16"/>
                                  <a:pt x="2337" y="13"/>
                                  <a:pt x="2337" y="8"/>
                                </a:cubicBezTo>
                                <a:cubicBezTo>
                                  <a:pt x="2337" y="4"/>
                                  <a:pt x="2341" y="0"/>
                                  <a:pt x="2345" y="0"/>
                                </a:cubicBezTo>
                                <a:close/>
                                <a:moveTo>
                                  <a:pt x="2377" y="0"/>
                                </a:moveTo>
                                <a:lnTo>
                                  <a:pt x="2377" y="0"/>
                                </a:lnTo>
                                <a:cubicBezTo>
                                  <a:pt x="2381" y="0"/>
                                  <a:pt x="2385" y="4"/>
                                  <a:pt x="2385" y="8"/>
                                </a:cubicBezTo>
                                <a:cubicBezTo>
                                  <a:pt x="2385" y="13"/>
                                  <a:pt x="2381" y="16"/>
                                  <a:pt x="2377" y="16"/>
                                </a:cubicBezTo>
                                <a:lnTo>
                                  <a:pt x="2377" y="16"/>
                                </a:lnTo>
                                <a:cubicBezTo>
                                  <a:pt x="2373" y="16"/>
                                  <a:pt x="2369" y="13"/>
                                  <a:pt x="2369" y="8"/>
                                </a:cubicBezTo>
                                <a:cubicBezTo>
                                  <a:pt x="2369" y="4"/>
                                  <a:pt x="2373" y="0"/>
                                  <a:pt x="2377" y="0"/>
                                </a:cubicBezTo>
                                <a:close/>
                                <a:moveTo>
                                  <a:pt x="2409" y="0"/>
                                </a:moveTo>
                                <a:lnTo>
                                  <a:pt x="2409" y="0"/>
                                </a:lnTo>
                                <a:cubicBezTo>
                                  <a:pt x="2413" y="0"/>
                                  <a:pt x="2417" y="4"/>
                                  <a:pt x="2417" y="8"/>
                                </a:cubicBezTo>
                                <a:cubicBezTo>
                                  <a:pt x="2417" y="13"/>
                                  <a:pt x="2413" y="16"/>
                                  <a:pt x="2409" y="16"/>
                                </a:cubicBezTo>
                                <a:lnTo>
                                  <a:pt x="2409" y="16"/>
                                </a:lnTo>
                                <a:cubicBezTo>
                                  <a:pt x="2405" y="16"/>
                                  <a:pt x="2401" y="13"/>
                                  <a:pt x="2401" y="8"/>
                                </a:cubicBezTo>
                                <a:cubicBezTo>
                                  <a:pt x="2401" y="4"/>
                                  <a:pt x="2405" y="0"/>
                                  <a:pt x="2409" y="0"/>
                                </a:cubicBezTo>
                                <a:close/>
                                <a:moveTo>
                                  <a:pt x="2441" y="0"/>
                                </a:moveTo>
                                <a:lnTo>
                                  <a:pt x="2441" y="0"/>
                                </a:lnTo>
                                <a:cubicBezTo>
                                  <a:pt x="2445" y="0"/>
                                  <a:pt x="2449" y="4"/>
                                  <a:pt x="2449" y="8"/>
                                </a:cubicBezTo>
                                <a:cubicBezTo>
                                  <a:pt x="2449" y="13"/>
                                  <a:pt x="2445" y="16"/>
                                  <a:pt x="2441" y="16"/>
                                </a:cubicBezTo>
                                <a:lnTo>
                                  <a:pt x="2441" y="16"/>
                                </a:lnTo>
                                <a:cubicBezTo>
                                  <a:pt x="2437" y="16"/>
                                  <a:pt x="2433" y="13"/>
                                  <a:pt x="2433" y="8"/>
                                </a:cubicBezTo>
                                <a:cubicBezTo>
                                  <a:pt x="2433" y="4"/>
                                  <a:pt x="2437" y="0"/>
                                  <a:pt x="2441" y="0"/>
                                </a:cubicBezTo>
                                <a:close/>
                                <a:moveTo>
                                  <a:pt x="2473" y="0"/>
                                </a:moveTo>
                                <a:lnTo>
                                  <a:pt x="2473" y="0"/>
                                </a:lnTo>
                                <a:cubicBezTo>
                                  <a:pt x="2477" y="0"/>
                                  <a:pt x="2481" y="4"/>
                                  <a:pt x="2481" y="8"/>
                                </a:cubicBezTo>
                                <a:cubicBezTo>
                                  <a:pt x="2481" y="13"/>
                                  <a:pt x="2477" y="16"/>
                                  <a:pt x="2473" y="16"/>
                                </a:cubicBezTo>
                                <a:lnTo>
                                  <a:pt x="2473" y="16"/>
                                </a:lnTo>
                                <a:cubicBezTo>
                                  <a:pt x="2469" y="16"/>
                                  <a:pt x="2465" y="13"/>
                                  <a:pt x="2465" y="8"/>
                                </a:cubicBezTo>
                                <a:cubicBezTo>
                                  <a:pt x="2465" y="4"/>
                                  <a:pt x="2469" y="0"/>
                                  <a:pt x="2473" y="0"/>
                                </a:cubicBezTo>
                                <a:close/>
                                <a:moveTo>
                                  <a:pt x="2505" y="0"/>
                                </a:moveTo>
                                <a:lnTo>
                                  <a:pt x="2505" y="0"/>
                                </a:lnTo>
                                <a:cubicBezTo>
                                  <a:pt x="2509" y="0"/>
                                  <a:pt x="2513" y="4"/>
                                  <a:pt x="2513" y="8"/>
                                </a:cubicBezTo>
                                <a:cubicBezTo>
                                  <a:pt x="2513" y="13"/>
                                  <a:pt x="2509" y="16"/>
                                  <a:pt x="2505" y="16"/>
                                </a:cubicBezTo>
                                <a:lnTo>
                                  <a:pt x="2505" y="16"/>
                                </a:lnTo>
                                <a:cubicBezTo>
                                  <a:pt x="2501" y="16"/>
                                  <a:pt x="2497" y="13"/>
                                  <a:pt x="2497" y="8"/>
                                </a:cubicBezTo>
                                <a:cubicBezTo>
                                  <a:pt x="2497" y="4"/>
                                  <a:pt x="2501" y="0"/>
                                  <a:pt x="2505" y="0"/>
                                </a:cubicBezTo>
                                <a:close/>
                                <a:moveTo>
                                  <a:pt x="2537" y="0"/>
                                </a:moveTo>
                                <a:lnTo>
                                  <a:pt x="2537" y="0"/>
                                </a:lnTo>
                                <a:cubicBezTo>
                                  <a:pt x="2541" y="0"/>
                                  <a:pt x="2545" y="4"/>
                                  <a:pt x="2545" y="8"/>
                                </a:cubicBezTo>
                                <a:cubicBezTo>
                                  <a:pt x="2545" y="13"/>
                                  <a:pt x="2541" y="16"/>
                                  <a:pt x="2537" y="16"/>
                                </a:cubicBezTo>
                                <a:lnTo>
                                  <a:pt x="2537" y="16"/>
                                </a:lnTo>
                                <a:cubicBezTo>
                                  <a:pt x="2533" y="16"/>
                                  <a:pt x="2529" y="13"/>
                                  <a:pt x="2529" y="8"/>
                                </a:cubicBezTo>
                                <a:cubicBezTo>
                                  <a:pt x="2529" y="4"/>
                                  <a:pt x="2533" y="0"/>
                                  <a:pt x="2537" y="0"/>
                                </a:cubicBezTo>
                                <a:close/>
                                <a:moveTo>
                                  <a:pt x="2569" y="0"/>
                                </a:moveTo>
                                <a:lnTo>
                                  <a:pt x="2569" y="0"/>
                                </a:lnTo>
                                <a:cubicBezTo>
                                  <a:pt x="2573" y="0"/>
                                  <a:pt x="2577" y="4"/>
                                  <a:pt x="2577" y="8"/>
                                </a:cubicBezTo>
                                <a:cubicBezTo>
                                  <a:pt x="2577" y="13"/>
                                  <a:pt x="2573" y="16"/>
                                  <a:pt x="2569" y="16"/>
                                </a:cubicBezTo>
                                <a:lnTo>
                                  <a:pt x="2569" y="16"/>
                                </a:lnTo>
                                <a:cubicBezTo>
                                  <a:pt x="2565" y="16"/>
                                  <a:pt x="2561" y="13"/>
                                  <a:pt x="2561" y="8"/>
                                </a:cubicBezTo>
                                <a:cubicBezTo>
                                  <a:pt x="2561" y="4"/>
                                  <a:pt x="2565" y="0"/>
                                  <a:pt x="2569" y="0"/>
                                </a:cubicBezTo>
                                <a:close/>
                                <a:moveTo>
                                  <a:pt x="2601" y="0"/>
                                </a:moveTo>
                                <a:lnTo>
                                  <a:pt x="2601" y="0"/>
                                </a:lnTo>
                                <a:cubicBezTo>
                                  <a:pt x="2606" y="0"/>
                                  <a:pt x="2609" y="4"/>
                                  <a:pt x="2609" y="8"/>
                                </a:cubicBezTo>
                                <a:cubicBezTo>
                                  <a:pt x="2609" y="13"/>
                                  <a:pt x="2606" y="16"/>
                                  <a:pt x="2601" y="16"/>
                                </a:cubicBezTo>
                                <a:lnTo>
                                  <a:pt x="2601" y="16"/>
                                </a:lnTo>
                                <a:cubicBezTo>
                                  <a:pt x="2597" y="16"/>
                                  <a:pt x="2593" y="13"/>
                                  <a:pt x="2593" y="8"/>
                                </a:cubicBezTo>
                                <a:cubicBezTo>
                                  <a:pt x="2593" y="4"/>
                                  <a:pt x="2597" y="0"/>
                                  <a:pt x="2601" y="0"/>
                                </a:cubicBezTo>
                                <a:close/>
                                <a:moveTo>
                                  <a:pt x="2633" y="0"/>
                                </a:moveTo>
                                <a:lnTo>
                                  <a:pt x="2633" y="0"/>
                                </a:lnTo>
                                <a:cubicBezTo>
                                  <a:pt x="2638" y="0"/>
                                  <a:pt x="2641" y="4"/>
                                  <a:pt x="2641" y="8"/>
                                </a:cubicBezTo>
                                <a:cubicBezTo>
                                  <a:pt x="2641" y="13"/>
                                  <a:pt x="2638" y="16"/>
                                  <a:pt x="2633" y="16"/>
                                </a:cubicBezTo>
                                <a:lnTo>
                                  <a:pt x="2633" y="16"/>
                                </a:lnTo>
                                <a:cubicBezTo>
                                  <a:pt x="2629" y="16"/>
                                  <a:pt x="2625" y="13"/>
                                  <a:pt x="2625" y="8"/>
                                </a:cubicBezTo>
                                <a:cubicBezTo>
                                  <a:pt x="2625" y="4"/>
                                  <a:pt x="2629" y="0"/>
                                  <a:pt x="2633" y="0"/>
                                </a:cubicBezTo>
                                <a:close/>
                                <a:moveTo>
                                  <a:pt x="2665" y="0"/>
                                </a:moveTo>
                                <a:lnTo>
                                  <a:pt x="2665" y="0"/>
                                </a:lnTo>
                                <a:cubicBezTo>
                                  <a:pt x="2670" y="0"/>
                                  <a:pt x="2673" y="4"/>
                                  <a:pt x="2673" y="8"/>
                                </a:cubicBezTo>
                                <a:cubicBezTo>
                                  <a:pt x="2673" y="13"/>
                                  <a:pt x="2670" y="16"/>
                                  <a:pt x="2665" y="16"/>
                                </a:cubicBezTo>
                                <a:lnTo>
                                  <a:pt x="2665" y="16"/>
                                </a:lnTo>
                                <a:cubicBezTo>
                                  <a:pt x="2661" y="16"/>
                                  <a:pt x="2657" y="13"/>
                                  <a:pt x="2657" y="8"/>
                                </a:cubicBezTo>
                                <a:cubicBezTo>
                                  <a:pt x="2657" y="4"/>
                                  <a:pt x="2661" y="0"/>
                                  <a:pt x="2665" y="0"/>
                                </a:cubicBezTo>
                                <a:close/>
                                <a:moveTo>
                                  <a:pt x="2697" y="0"/>
                                </a:moveTo>
                                <a:lnTo>
                                  <a:pt x="2697" y="0"/>
                                </a:lnTo>
                                <a:cubicBezTo>
                                  <a:pt x="2702" y="0"/>
                                  <a:pt x="2705" y="4"/>
                                  <a:pt x="2705" y="8"/>
                                </a:cubicBezTo>
                                <a:cubicBezTo>
                                  <a:pt x="2705" y="13"/>
                                  <a:pt x="2702" y="16"/>
                                  <a:pt x="2697" y="16"/>
                                </a:cubicBezTo>
                                <a:lnTo>
                                  <a:pt x="2697" y="16"/>
                                </a:lnTo>
                                <a:cubicBezTo>
                                  <a:pt x="2693" y="16"/>
                                  <a:pt x="2689" y="13"/>
                                  <a:pt x="2689" y="8"/>
                                </a:cubicBezTo>
                                <a:cubicBezTo>
                                  <a:pt x="2689" y="4"/>
                                  <a:pt x="2693" y="0"/>
                                  <a:pt x="2697" y="0"/>
                                </a:cubicBezTo>
                                <a:close/>
                                <a:moveTo>
                                  <a:pt x="2729" y="0"/>
                                </a:moveTo>
                                <a:lnTo>
                                  <a:pt x="2729" y="0"/>
                                </a:lnTo>
                                <a:cubicBezTo>
                                  <a:pt x="2734" y="0"/>
                                  <a:pt x="2737" y="4"/>
                                  <a:pt x="2737" y="8"/>
                                </a:cubicBezTo>
                                <a:cubicBezTo>
                                  <a:pt x="2737" y="13"/>
                                  <a:pt x="2734" y="16"/>
                                  <a:pt x="2729" y="16"/>
                                </a:cubicBezTo>
                                <a:lnTo>
                                  <a:pt x="2729" y="16"/>
                                </a:lnTo>
                                <a:cubicBezTo>
                                  <a:pt x="2725" y="16"/>
                                  <a:pt x="2721" y="13"/>
                                  <a:pt x="2721" y="8"/>
                                </a:cubicBezTo>
                                <a:cubicBezTo>
                                  <a:pt x="2721" y="4"/>
                                  <a:pt x="2725" y="0"/>
                                  <a:pt x="2729" y="0"/>
                                </a:cubicBezTo>
                                <a:close/>
                                <a:moveTo>
                                  <a:pt x="2761" y="0"/>
                                </a:moveTo>
                                <a:lnTo>
                                  <a:pt x="2761" y="0"/>
                                </a:lnTo>
                                <a:cubicBezTo>
                                  <a:pt x="2766" y="0"/>
                                  <a:pt x="2769" y="4"/>
                                  <a:pt x="2769" y="8"/>
                                </a:cubicBezTo>
                                <a:cubicBezTo>
                                  <a:pt x="2769" y="13"/>
                                  <a:pt x="2766" y="16"/>
                                  <a:pt x="2761" y="16"/>
                                </a:cubicBezTo>
                                <a:lnTo>
                                  <a:pt x="2761" y="16"/>
                                </a:lnTo>
                                <a:cubicBezTo>
                                  <a:pt x="2757" y="16"/>
                                  <a:pt x="2753" y="13"/>
                                  <a:pt x="2753" y="8"/>
                                </a:cubicBezTo>
                                <a:cubicBezTo>
                                  <a:pt x="2753" y="4"/>
                                  <a:pt x="2757" y="0"/>
                                  <a:pt x="2761" y="0"/>
                                </a:cubicBezTo>
                                <a:close/>
                                <a:moveTo>
                                  <a:pt x="2793" y="0"/>
                                </a:moveTo>
                                <a:lnTo>
                                  <a:pt x="2793" y="0"/>
                                </a:lnTo>
                                <a:cubicBezTo>
                                  <a:pt x="2798" y="0"/>
                                  <a:pt x="2801" y="4"/>
                                  <a:pt x="2801" y="8"/>
                                </a:cubicBezTo>
                                <a:cubicBezTo>
                                  <a:pt x="2801" y="13"/>
                                  <a:pt x="2798" y="16"/>
                                  <a:pt x="2793" y="16"/>
                                </a:cubicBezTo>
                                <a:lnTo>
                                  <a:pt x="2793" y="16"/>
                                </a:lnTo>
                                <a:cubicBezTo>
                                  <a:pt x="2789" y="16"/>
                                  <a:pt x="2785" y="13"/>
                                  <a:pt x="2785" y="8"/>
                                </a:cubicBezTo>
                                <a:cubicBezTo>
                                  <a:pt x="2785" y="4"/>
                                  <a:pt x="2789" y="0"/>
                                  <a:pt x="2793" y="0"/>
                                </a:cubicBezTo>
                                <a:close/>
                                <a:moveTo>
                                  <a:pt x="2825" y="0"/>
                                </a:moveTo>
                                <a:lnTo>
                                  <a:pt x="2825" y="0"/>
                                </a:lnTo>
                                <a:cubicBezTo>
                                  <a:pt x="2830" y="0"/>
                                  <a:pt x="2833" y="4"/>
                                  <a:pt x="2833" y="8"/>
                                </a:cubicBezTo>
                                <a:cubicBezTo>
                                  <a:pt x="2833" y="13"/>
                                  <a:pt x="2830" y="16"/>
                                  <a:pt x="2825" y="16"/>
                                </a:cubicBezTo>
                                <a:lnTo>
                                  <a:pt x="2825" y="16"/>
                                </a:lnTo>
                                <a:cubicBezTo>
                                  <a:pt x="2821" y="16"/>
                                  <a:pt x="2817" y="13"/>
                                  <a:pt x="2817" y="8"/>
                                </a:cubicBezTo>
                                <a:cubicBezTo>
                                  <a:pt x="2817" y="4"/>
                                  <a:pt x="2821" y="0"/>
                                  <a:pt x="2825" y="0"/>
                                </a:cubicBezTo>
                                <a:close/>
                                <a:moveTo>
                                  <a:pt x="2857" y="0"/>
                                </a:moveTo>
                                <a:lnTo>
                                  <a:pt x="2857" y="0"/>
                                </a:lnTo>
                                <a:cubicBezTo>
                                  <a:pt x="2862" y="0"/>
                                  <a:pt x="2865" y="4"/>
                                  <a:pt x="2865" y="8"/>
                                </a:cubicBezTo>
                                <a:cubicBezTo>
                                  <a:pt x="2865" y="13"/>
                                  <a:pt x="2862" y="16"/>
                                  <a:pt x="2857" y="16"/>
                                </a:cubicBezTo>
                                <a:lnTo>
                                  <a:pt x="2857" y="16"/>
                                </a:lnTo>
                                <a:cubicBezTo>
                                  <a:pt x="2853" y="16"/>
                                  <a:pt x="2849" y="13"/>
                                  <a:pt x="2849" y="8"/>
                                </a:cubicBezTo>
                                <a:cubicBezTo>
                                  <a:pt x="2849" y="4"/>
                                  <a:pt x="2853" y="0"/>
                                  <a:pt x="2857" y="0"/>
                                </a:cubicBezTo>
                                <a:close/>
                                <a:moveTo>
                                  <a:pt x="2889" y="1"/>
                                </a:moveTo>
                                <a:lnTo>
                                  <a:pt x="2889" y="1"/>
                                </a:lnTo>
                                <a:cubicBezTo>
                                  <a:pt x="2894" y="1"/>
                                  <a:pt x="2897" y="4"/>
                                  <a:pt x="2897" y="9"/>
                                </a:cubicBezTo>
                                <a:cubicBezTo>
                                  <a:pt x="2897" y="13"/>
                                  <a:pt x="2894" y="17"/>
                                  <a:pt x="2889" y="17"/>
                                </a:cubicBezTo>
                                <a:lnTo>
                                  <a:pt x="2889" y="17"/>
                                </a:lnTo>
                                <a:cubicBezTo>
                                  <a:pt x="2885" y="17"/>
                                  <a:pt x="2881" y="13"/>
                                  <a:pt x="2881" y="9"/>
                                </a:cubicBezTo>
                                <a:cubicBezTo>
                                  <a:pt x="2881" y="4"/>
                                  <a:pt x="2885" y="1"/>
                                  <a:pt x="2889" y="1"/>
                                </a:cubicBezTo>
                                <a:close/>
                                <a:moveTo>
                                  <a:pt x="2921" y="1"/>
                                </a:moveTo>
                                <a:lnTo>
                                  <a:pt x="2921" y="1"/>
                                </a:lnTo>
                                <a:cubicBezTo>
                                  <a:pt x="2926" y="1"/>
                                  <a:pt x="2929" y="4"/>
                                  <a:pt x="2929" y="9"/>
                                </a:cubicBezTo>
                                <a:cubicBezTo>
                                  <a:pt x="2929" y="13"/>
                                  <a:pt x="2926" y="17"/>
                                  <a:pt x="2921" y="17"/>
                                </a:cubicBezTo>
                                <a:lnTo>
                                  <a:pt x="2921" y="17"/>
                                </a:lnTo>
                                <a:cubicBezTo>
                                  <a:pt x="2917" y="17"/>
                                  <a:pt x="2913" y="13"/>
                                  <a:pt x="2913" y="9"/>
                                </a:cubicBezTo>
                                <a:cubicBezTo>
                                  <a:pt x="2913" y="4"/>
                                  <a:pt x="2917" y="1"/>
                                  <a:pt x="2921" y="1"/>
                                </a:cubicBezTo>
                                <a:close/>
                                <a:moveTo>
                                  <a:pt x="2953" y="1"/>
                                </a:moveTo>
                                <a:lnTo>
                                  <a:pt x="2953" y="1"/>
                                </a:lnTo>
                                <a:cubicBezTo>
                                  <a:pt x="2958" y="1"/>
                                  <a:pt x="2961" y="4"/>
                                  <a:pt x="2961" y="9"/>
                                </a:cubicBezTo>
                                <a:cubicBezTo>
                                  <a:pt x="2961" y="13"/>
                                  <a:pt x="2958" y="17"/>
                                  <a:pt x="2953" y="17"/>
                                </a:cubicBezTo>
                                <a:lnTo>
                                  <a:pt x="2953" y="17"/>
                                </a:lnTo>
                                <a:cubicBezTo>
                                  <a:pt x="2949" y="17"/>
                                  <a:pt x="2945" y="13"/>
                                  <a:pt x="2945" y="9"/>
                                </a:cubicBezTo>
                                <a:cubicBezTo>
                                  <a:pt x="2945" y="4"/>
                                  <a:pt x="2949" y="1"/>
                                  <a:pt x="2953" y="1"/>
                                </a:cubicBezTo>
                                <a:close/>
                                <a:moveTo>
                                  <a:pt x="2985" y="1"/>
                                </a:moveTo>
                                <a:lnTo>
                                  <a:pt x="2985" y="1"/>
                                </a:lnTo>
                                <a:cubicBezTo>
                                  <a:pt x="2990" y="1"/>
                                  <a:pt x="2993" y="4"/>
                                  <a:pt x="2993" y="9"/>
                                </a:cubicBezTo>
                                <a:cubicBezTo>
                                  <a:pt x="2993" y="13"/>
                                  <a:pt x="2990" y="17"/>
                                  <a:pt x="2985" y="17"/>
                                </a:cubicBezTo>
                                <a:lnTo>
                                  <a:pt x="2985" y="17"/>
                                </a:lnTo>
                                <a:cubicBezTo>
                                  <a:pt x="2981" y="17"/>
                                  <a:pt x="2977" y="13"/>
                                  <a:pt x="2977" y="9"/>
                                </a:cubicBezTo>
                                <a:cubicBezTo>
                                  <a:pt x="2977" y="4"/>
                                  <a:pt x="2981" y="1"/>
                                  <a:pt x="2985" y="1"/>
                                </a:cubicBezTo>
                                <a:close/>
                                <a:moveTo>
                                  <a:pt x="3017" y="1"/>
                                </a:moveTo>
                                <a:lnTo>
                                  <a:pt x="3017" y="1"/>
                                </a:lnTo>
                                <a:cubicBezTo>
                                  <a:pt x="3022" y="1"/>
                                  <a:pt x="3025" y="4"/>
                                  <a:pt x="3025" y="9"/>
                                </a:cubicBezTo>
                                <a:cubicBezTo>
                                  <a:pt x="3025" y="13"/>
                                  <a:pt x="3022" y="17"/>
                                  <a:pt x="3017" y="17"/>
                                </a:cubicBezTo>
                                <a:lnTo>
                                  <a:pt x="3017" y="17"/>
                                </a:lnTo>
                                <a:cubicBezTo>
                                  <a:pt x="3013" y="17"/>
                                  <a:pt x="3009" y="13"/>
                                  <a:pt x="3009" y="9"/>
                                </a:cubicBezTo>
                                <a:cubicBezTo>
                                  <a:pt x="3009" y="4"/>
                                  <a:pt x="3013" y="1"/>
                                  <a:pt x="3017" y="1"/>
                                </a:cubicBezTo>
                                <a:close/>
                                <a:moveTo>
                                  <a:pt x="3049" y="1"/>
                                </a:moveTo>
                                <a:lnTo>
                                  <a:pt x="3049" y="1"/>
                                </a:lnTo>
                                <a:cubicBezTo>
                                  <a:pt x="3054" y="1"/>
                                  <a:pt x="3057" y="4"/>
                                  <a:pt x="3057" y="9"/>
                                </a:cubicBezTo>
                                <a:cubicBezTo>
                                  <a:pt x="3057" y="13"/>
                                  <a:pt x="3054" y="17"/>
                                  <a:pt x="3049" y="17"/>
                                </a:cubicBezTo>
                                <a:lnTo>
                                  <a:pt x="3049" y="17"/>
                                </a:lnTo>
                                <a:cubicBezTo>
                                  <a:pt x="3045" y="17"/>
                                  <a:pt x="3041" y="13"/>
                                  <a:pt x="3041" y="9"/>
                                </a:cubicBezTo>
                                <a:cubicBezTo>
                                  <a:pt x="3041" y="4"/>
                                  <a:pt x="3045" y="1"/>
                                  <a:pt x="3049" y="1"/>
                                </a:cubicBezTo>
                                <a:close/>
                                <a:moveTo>
                                  <a:pt x="3081" y="1"/>
                                </a:moveTo>
                                <a:lnTo>
                                  <a:pt x="3081" y="1"/>
                                </a:lnTo>
                                <a:cubicBezTo>
                                  <a:pt x="3086" y="1"/>
                                  <a:pt x="3089" y="4"/>
                                  <a:pt x="3089" y="9"/>
                                </a:cubicBezTo>
                                <a:cubicBezTo>
                                  <a:pt x="3089" y="13"/>
                                  <a:pt x="3086" y="17"/>
                                  <a:pt x="3081" y="17"/>
                                </a:cubicBezTo>
                                <a:lnTo>
                                  <a:pt x="3081" y="17"/>
                                </a:lnTo>
                                <a:cubicBezTo>
                                  <a:pt x="3077" y="17"/>
                                  <a:pt x="3073" y="13"/>
                                  <a:pt x="3073" y="9"/>
                                </a:cubicBezTo>
                                <a:cubicBezTo>
                                  <a:pt x="3073" y="4"/>
                                  <a:pt x="3077" y="1"/>
                                  <a:pt x="3081" y="1"/>
                                </a:cubicBezTo>
                                <a:close/>
                                <a:moveTo>
                                  <a:pt x="3113" y="1"/>
                                </a:moveTo>
                                <a:lnTo>
                                  <a:pt x="3113" y="1"/>
                                </a:lnTo>
                                <a:cubicBezTo>
                                  <a:pt x="3118" y="1"/>
                                  <a:pt x="3121" y="4"/>
                                  <a:pt x="3121" y="9"/>
                                </a:cubicBezTo>
                                <a:cubicBezTo>
                                  <a:pt x="3121" y="13"/>
                                  <a:pt x="3118" y="17"/>
                                  <a:pt x="3113" y="17"/>
                                </a:cubicBezTo>
                                <a:lnTo>
                                  <a:pt x="3113" y="17"/>
                                </a:lnTo>
                                <a:cubicBezTo>
                                  <a:pt x="3109" y="17"/>
                                  <a:pt x="3105" y="13"/>
                                  <a:pt x="3105" y="9"/>
                                </a:cubicBezTo>
                                <a:cubicBezTo>
                                  <a:pt x="3105" y="4"/>
                                  <a:pt x="3109" y="1"/>
                                  <a:pt x="3113" y="1"/>
                                </a:cubicBezTo>
                                <a:close/>
                                <a:moveTo>
                                  <a:pt x="3145" y="1"/>
                                </a:moveTo>
                                <a:lnTo>
                                  <a:pt x="3145" y="1"/>
                                </a:lnTo>
                                <a:cubicBezTo>
                                  <a:pt x="3150" y="1"/>
                                  <a:pt x="3153" y="4"/>
                                  <a:pt x="3153" y="9"/>
                                </a:cubicBezTo>
                                <a:cubicBezTo>
                                  <a:pt x="3153" y="13"/>
                                  <a:pt x="3150" y="17"/>
                                  <a:pt x="3145" y="17"/>
                                </a:cubicBezTo>
                                <a:lnTo>
                                  <a:pt x="3145" y="17"/>
                                </a:lnTo>
                                <a:cubicBezTo>
                                  <a:pt x="3141" y="17"/>
                                  <a:pt x="3137" y="13"/>
                                  <a:pt x="3137" y="9"/>
                                </a:cubicBezTo>
                                <a:cubicBezTo>
                                  <a:pt x="3137" y="4"/>
                                  <a:pt x="3141" y="1"/>
                                  <a:pt x="3145" y="1"/>
                                </a:cubicBezTo>
                                <a:close/>
                                <a:moveTo>
                                  <a:pt x="3177" y="1"/>
                                </a:moveTo>
                                <a:lnTo>
                                  <a:pt x="3177" y="1"/>
                                </a:lnTo>
                                <a:cubicBezTo>
                                  <a:pt x="3182" y="1"/>
                                  <a:pt x="3185" y="4"/>
                                  <a:pt x="3185" y="9"/>
                                </a:cubicBezTo>
                                <a:cubicBezTo>
                                  <a:pt x="3185" y="13"/>
                                  <a:pt x="3182" y="17"/>
                                  <a:pt x="3177" y="17"/>
                                </a:cubicBezTo>
                                <a:lnTo>
                                  <a:pt x="3177" y="17"/>
                                </a:lnTo>
                                <a:cubicBezTo>
                                  <a:pt x="3173" y="17"/>
                                  <a:pt x="3169" y="13"/>
                                  <a:pt x="3169" y="9"/>
                                </a:cubicBezTo>
                                <a:cubicBezTo>
                                  <a:pt x="3169" y="4"/>
                                  <a:pt x="3173" y="1"/>
                                  <a:pt x="3177" y="1"/>
                                </a:cubicBezTo>
                                <a:close/>
                                <a:moveTo>
                                  <a:pt x="3209" y="1"/>
                                </a:moveTo>
                                <a:lnTo>
                                  <a:pt x="3209" y="1"/>
                                </a:lnTo>
                                <a:cubicBezTo>
                                  <a:pt x="3214" y="1"/>
                                  <a:pt x="3217" y="4"/>
                                  <a:pt x="3217" y="9"/>
                                </a:cubicBezTo>
                                <a:cubicBezTo>
                                  <a:pt x="3217" y="13"/>
                                  <a:pt x="3214" y="17"/>
                                  <a:pt x="3209" y="17"/>
                                </a:cubicBezTo>
                                <a:lnTo>
                                  <a:pt x="3209" y="17"/>
                                </a:lnTo>
                                <a:cubicBezTo>
                                  <a:pt x="3205" y="17"/>
                                  <a:pt x="3201" y="13"/>
                                  <a:pt x="3201" y="9"/>
                                </a:cubicBezTo>
                                <a:cubicBezTo>
                                  <a:pt x="3201" y="4"/>
                                  <a:pt x="3205" y="1"/>
                                  <a:pt x="3209" y="1"/>
                                </a:cubicBezTo>
                                <a:close/>
                                <a:moveTo>
                                  <a:pt x="3241" y="1"/>
                                </a:moveTo>
                                <a:lnTo>
                                  <a:pt x="3241" y="1"/>
                                </a:lnTo>
                                <a:cubicBezTo>
                                  <a:pt x="3246" y="1"/>
                                  <a:pt x="3249" y="4"/>
                                  <a:pt x="3249" y="9"/>
                                </a:cubicBezTo>
                                <a:cubicBezTo>
                                  <a:pt x="3249" y="13"/>
                                  <a:pt x="3246" y="17"/>
                                  <a:pt x="3241" y="17"/>
                                </a:cubicBezTo>
                                <a:lnTo>
                                  <a:pt x="3241" y="17"/>
                                </a:lnTo>
                                <a:cubicBezTo>
                                  <a:pt x="3237" y="17"/>
                                  <a:pt x="3233" y="13"/>
                                  <a:pt x="3233" y="9"/>
                                </a:cubicBezTo>
                                <a:cubicBezTo>
                                  <a:pt x="3233" y="4"/>
                                  <a:pt x="3237" y="1"/>
                                  <a:pt x="3241" y="1"/>
                                </a:cubicBezTo>
                                <a:close/>
                                <a:moveTo>
                                  <a:pt x="3273" y="1"/>
                                </a:moveTo>
                                <a:lnTo>
                                  <a:pt x="3273" y="1"/>
                                </a:lnTo>
                                <a:cubicBezTo>
                                  <a:pt x="3278" y="1"/>
                                  <a:pt x="3281" y="4"/>
                                  <a:pt x="3281" y="9"/>
                                </a:cubicBezTo>
                                <a:cubicBezTo>
                                  <a:pt x="3281" y="13"/>
                                  <a:pt x="3278" y="17"/>
                                  <a:pt x="3273" y="17"/>
                                </a:cubicBezTo>
                                <a:lnTo>
                                  <a:pt x="3273" y="17"/>
                                </a:lnTo>
                                <a:cubicBezTo>
                                  <a:pt x="3269" y="17"/>
                                  <a:pt x="3265" y="13"/>
                                  <a:pt x="3265" y="9"/>
                                </a:cubicBezTo>
                                <a:cubicBezTo>
                                  <a:pt x="3265" y="4"/>
                                  <a:pt x="3269" y="1"/>
                                  <a:pt x="3273" y="1"/>
                                </a:cubicBezTo>
                                <a:close/>
                                <a:moveTo>
                                  <a:pt x="3305" y="1"/>
                                </a:moveTo>
                                <a:lnTo>
                                  <a:pt x="3305" y="1"/>
                                </a:lnTo>
                                <a:cubicBezTo>
                                  <a:pt x="3310" y="1"/>
                                  <a:pt x="3313" y="4"/>
                                  <a:pt x="3313" y="9"/>
                                </a:cubicBezTo>
                                <a:cubicBezTo>
                                  <a:pt x="3313" y="13"/>
                                  <a:pt x="3310" y="17"/>
                                  <a:pt x="3305" y="17"/>
                                </a:cubicBezTo>
                                <a:lnTo>
                                  <a:pt x="3305" y="17"/>
                                </a:lnTo>
                                <a:cubicBezTo>
                                  <a:pt x="3301" y="17"/>
                                  <a:pt x="3297" y="13"/>
                                  <a:pt x="3297" y="9"/>
                                </a:cubicBezTo>
                                <a:cubicBezTo>
                                  <a:pt x="3297" y="4"/>
                                  <a:pt x="3301" y="1"/>
                                  <a:pt x="3305" y="1"/>
                                </a:cubicBezTo>
                                <a:close/>
                                <a:moveTo>
                                  <a:pt x="3337" y="1"/>
                                </a:moveTo>
                                <a:lnTo>
                                  <a:pt x="3337" y="1"/>
                                </a:lnTo>
                                <a:cubicBezTo>
                                  <a:pt x="3342" y="1"/>
                                  <a:pt x="3345" y="4"/>
                                  <a:pt x="3345" y="9"/>
                                </a:cubicBezTo>
                                <a:cubicBezTo>
                                  <a:pt x="3345" y="13"/>
                                  <a:pt x="3342" y="17"/>
                                  <a:pt x="3337" y="17"/>
                                </a:cubicBezTo>
                                <a:lnTo>
                                  <a:pt x="3337" y="17"/>
                                </a:lnTo>
                                <a:cubicBezTo>
                                  <a:pt x="3333" y="17"/>
                                  <a:pt x="3329" y="13"/>
                                  <a:pt x="3329" y="9"/>
                                </a:cubicBezTo>
                                <a:cubicBezTo>
                                  <a:pt x="3329" y="4"/>
                                  <a:pt x="3333" y="1"/>
                                  <a:pt x="3337" y="1"/>
                                </a:cubicBezTo>
                                <a:close/>
                                <a:moveTo>
                                  <a:pt x="3369" y="1"/>
                                </a:moveTo>
                                <a:lnTo>
                                  <a:pt x="3369" y="1"/>
                                </a:lnTo>
                                <a:cubicBezTo>
                                  <a:pt x="3374" y="1"/>
                                  <a:pt x="3377" y="4"/>
                                  <a:pt x="3377" y="9"/>
                                </a:cubicBezTo>
                                <a:cubicBezTo>
                                  <a:pt x="3377" y="13"/>
                                  <a:pt x="3374" y="17"/>
                                  <a:pt x="3369" y="17"/>
                                </a:cubicBezTo>
                                <a:lnTo>
                                  <a:pt x="3369" y="17"/>
                                </a:lnTo>
                                <a:cubicBezTo>
                                  <a:pt x="3365" y="17"/>
                                  <a:pt x="3361" y="13"/>
                                  <a:pt x="3361" y="9"/>
                                </a:cubicBezTo>
                                <a:cubicBezTo>
                                  <a:pt x="3361" y="4"/>
                                  <a:pt x="3365" y="1"/>
                                  <a:pt x="3369" y="1"/>
                                </a:cubicBezTo>
                                <a:close/>
                                <a:moveTo>
                                  <a:pt x="3401" y="1"/>
                                </a:moveTo>
                                <a:lnTo>
                                  <a:pt x="3401" y="1"/>
                                </a:lnTo>
                                <a:cubicBezTo>
                                  <a:pt x="3406" y="1"/>
                                  <a:pt x="3409" y="4"/>
                                  <a:pt x="3409" y="9"/>
                                </a:cubicBezTo>
                                <a:cubicBezTo>
                                  <a:pt x="3409" y="13"/>
                                  <a:pt x="3406" y="17"/>
                                  <a:pt x="3401" y="17"/>
                                </a:cubicBezTo>
                                <a:lnTo>
                                  <a:pt x="3401" y="17"/>
                                </a:lnTo>
                                <a:cubicBezTo>
                                  <a:pt x="3397" y="17"/>
                                  <a:pt x="3393" y="13"/>
                                  <a:pt x="3393" y="9"/>
                                </a:cubicBezTo>
                                <a:cubicBezTo>
                                  <a:pt x="3393" y="4"/>
                                  <a:pt x="3397" y="1"/>
                                  <a:pt x="3401" y="1"/>
                                </a:cubicBezTo>
                                <a:close/>
                                <a:moveTo>
                                  <a:pt x="3433" y="1"/>
                                </a:moveTo>
                                <a:lnTo>
                                  <a:pt x="3434" y="1"/>
                                </a:lnTo>
                                <a:cubicBezTo>
                                  <a:pt x="3438" y="1"/>
                                  <a:pt x="3442" y="4"/>
                                  <a:pt x="3442" y="9"/>
                                </a:cubicBezTo>
                                <a:cubicBezTo>
                                  <a:pt x="3442" y="13"/>
                                  <a:pt x="3438" y="17"/>
                                  <a:pt x="3434" y="17"/>
                                </a:cubicBezTo>
                                <a:lnTo>
                                  <a:pt x="3433" y="17"/>
                                </a:lnTo>
                                <a:cubicBezTo>
                                  <a:pt x="3429" y="17"/>
                                  <a:pt x="3425" y="13"/>
                                  <a:pt x="3425" y="9"/>
                                </a:cubicBezTo>
                                <a:cubicBezTo>
                                  <a:pt x="3425" y="4"/>
                                  <a:pt x="3429" y="1"/>
                                  <a:pt x="3433" y="1"/>
                                </a:cubicBezTo>
                                <a:close/>
                                <a:moveTo>
                                  <a:pt x="3466" y="1"/>
                                </a:moveTo>
                                <a:lnTo>
                                  <a:pt x="3466" y="1"/>
                                </a:lnTo>
                                <a:cubicBezTo>
                                  <a:pt x="3470" y="1"/>
                                  <a:pt x="3474" y="4"/>
                                  <a:pt x="3474" y="9"/>
                                </a:cubicBezTo>
                                <a:cubicBezTo>
                                  <a:pt x="3474" y="13"/>
                                  <a:pt x="3470" y="17"/>
                                  <a:pt x="3466" y="17"/>
                                </a:cubicBezTo>
                                <a:lnTo>
                                  <a:pt x="3466" y="17"/>
                                </a:lnTo>
                                <a:cubicBezTo>
                                  <a:pt x="3461" y="17"/>
                                  <a:pt x="3457" y="13"/>
                                  <a:pt x="3457" y="9"/>
                                </a:cubicBezTo>
                                <a:cubicBezTo>
                                  <a:pt x="3457" y="4"/>
                                  <a:pt x="3461" y="1"/>
                                  <a:pt x="3466" y="1"/>
                                </a:cubicBezTo>
                                <a:close/>
                                <a:moveTo>
                                  <a:pt x="3498" y="1"/>
                                </a:moveTo>
                                <a:lnTo>
                                  <a:pt x="3498" y="1"/>
                                </a:lnTo>
                                <a:cubicBezTo>
                                  <a:pt x="3502" y="1"/>
                                  <a:pt x="3506" y="4"/>
                                  <a:pt x="3506" y="9"/>
                                </a:cubicBezTo>
                                <a:cubicBezTo>
                                  <a:pt x="3506" y="13"/>
                                  <a:pt x="3502" y="17"/>
                                  <a:pt x="3498" y="17"/>
                                </a:cubicBezTo>
                                <a:lnTo>
                                  <a:pt x="3498" y="17"/>
                                </a:lnTo>
                                <a:cubicBezTo>
                                  <a:pt x="3493" y="17"/>
                                  <a:pt x="3490" y="13"/>
                                  <a:pt x="3490" y="9"/>
                                </a:cubicBezTo>
                                <a:cubicBezTo>
                                  <a:pt x="3490" y="4"/>
                                  <a:pt x="3493" y="1"/>
                                  <a:pt x="3498" y="1"/>
                                </a:cubicBezTo>
                                <a:close/>
                                <a:moveTo>
                                  <a:pt x="3530" y="1"/>
                                </a:moveTo>
                                <a:lnTo>
                                  <a:pt x="3530" y="1"/>
                                </a:lnTo>
                                <a:cubicBezTo>
                                  <a:pt x="3534" y="1"/>
                                  <a:pt x="3538" y="4"/>
                                  <a:pt x="3538" y="9"/>
                                </a:cubicBezTo>
                                <a:cubicBezTo>
                                  <a:pt x="3538" y="13"/>
                                  <a:pt x="3534" y="17"/>
                                  <a:pt x="3530" y="17"/>
                                </a:cubicBezTo>
                                <a:lnTo>
                                  <a:pt x="3530" y="17"/>
                                </a:lnTo>
                                <a:cubicBezTo>
                                  <a:pt x="3525" y="17"/>
                                  <a:pt x="3522" y="13"/>
                                  <a:pt x="3522" y="9"/>
                                </a:cubicBezTo>
                                <a:cubicBezTo>
                                  <a:pt x="3522" y="4"/>
                                  <a:pt x="3525" y="1"/>
                                  <a:pt x="3530" y="1"/>
                                </a:cubicBezTo>
                                <a:close/>
                                <a:moveTo>
                                  <a:pt x="3562" y="1"/>
                                </a:moveTo>
                                <a:lnTo>
                                  <a:pt x="3562" y="1"/>
                                </a:lnTo>
                                <a:cubicBezTo>
                                  <a:pt x="3566" y="1"/>
                                  <a:pt x="3570" y="4"/>
                                  <a:pt x="3570" y="9"/>
                                </a:cubicBezTo>
                                <a:cubicBezTo>
                                  <a:pt x="3570" y="13"/>
                                  <a:pt x="3566" y="17"/>
                                  <a:pt x="3562" y="17"/>
                                </a:cubicBezTo>
                                <a:lnTo>
                                  <a:pt x="3562" y="17"/>
                                </a:lnTo>
                                <a:cubicBezTo>
                                  <a:pt x="3557" y="17"/>
                                  <a:pt x="3554" y="13"/>
                                  <a:pt x="3554" y="9"/>
                                </a:cubicBezTo>
                                <a:cubicBezTo>
                                  <a:pt x="3554" y="4"/>
                                  <a:pt x="3557" y="1"/>
                                  <a:pt x="3562" y="1"/>
                                </a:cubicBezTo>
                                <a:close/>
                                <a:moveTo>
                                  <a:pt x="3594" y="1"/>
                                </a:moveTo>
                                <a:lnTo>
                                  <a:pt x="3594" y="1"/>
                                </a:lnTo>
                                <a:cubicBezTo>
                                  <a:pt x="3598" y="1"/>
                                  <a:pt x="3602" y="4"/>
                                  <a:pt x="3602" y="9"/>
                                </a:cubicBezTo>
                                <a:cubicBezTo>
                                  <a:pt x="3602" y="13"/>
                                  <a:pt x="3598" y="17"/>
                                  <a:pt x="3594" y="17"/>
                                </a:cubicBezTo>
                                <a:lnTo>
                                  <a:pt x="3594" y="17"/>
                                </a:lnTo>
                                <a:cubicBezTo>
                                  <a:pt x="3589" y="17"/>
                                  <a:pt x="3586" y="13"/>
                                  <a:pt x="3586" y="9"/>
                                </a:cubicBezTo>
                                <a:cubicBezTo>
                                  <a:pt x="3586" y="4"/>
                                  <a:pt x="3589" y="1"/>
                                  <a:pt x="3594" y="1"/>
                                </a:cubicBezTo>
                                <a:close/>
                                <a:moveTo>
                                  <a:pt x="3626" y="1"/>
                                </a:moveTo>
                                <a:lnTo>
                                  <a:pt x="3626" y="1"/>
                                </a:lnTo>
                                <a:cubicBezTo>
                                  <a:pt x="3630" y="1"/>
                                  <a:pt x="3634" y="4"/>
                                  <a:pt x="3634" y="9"/>
                                </a:cubicBezTo>
                                <a:cubicBezTo>
                                  <a:pt x="3634" y="13"/>
                                  <a:pt x="3630" y="17"/>
                                  <a:pt x="3626" y="17"/>
                                </a:cubicBezTo>
                                <a:lnTo>
                                  <a:pt x="3626" y="17"/>
                                </a:lnTo>
                                <a:cubicBezTo>
                                  <a:pt x="3621" y="17"/>
                                  <a:pt x="3618" y="13"/>
                                  <a:pt x="3618" y="9"/>
                                </a:cubicBezTo>
                                <a:cubicBezTo>
                                  <a:pt x="3618" y="4"/>
                                  <a:pt x="3621" y="1"/>
                                  <a:pt x="3626" y="1"/>
                                </a:cubicBezTo>
                                <a:close/>
                                <a:moveTo>
                                  <a:pt x="3658" y="1"/>
                                </a:moveTo>
                                <a:lnTo>
                                  <a:pt x="3658" y="1"/>
                                </a:lnTo>
                                <a:cubicBezTo>
                                  <a:pt x="3662" y="1"/>
                                  <a:pt x="3666" y="4"/>
                                  <a:pt x="3666" y="9"/>
                                </a:cubicBezTo>
                                <a:cubicBezTo>
                                  <a:pt x="3666" y="13"/>
                                  <a:pt x="3662" y="17"/>
                                  <a:pt x="3658" y="17"/>
                                </a:cubicBezTo>
                                <a:lnTo>
                                  <a:pt x="3658" y="17"/>
                                </a:lnTo>
                                <a:cubicBezTo>
                                  <a:pt x="3653" y="17"/>
                                  <a:pt x="3650" y="13"/>
                                  <a:pt x="3650" y="9"/>
                                </a:cubicBezTo>
                                <a:cubicBezTo>
                                  <a:pt x="3650" y="4"/>
                                  <a:pt x="3653" y="1"/>
                                  <a:pt x="3658" y="1"/>
                                </a:cubicBezTo>
                                <a:close/>
                                <a:moveTo>
                                  <a:pt x="3690" y="1"/>
                                </a:moveTo>
                                <a:lnTo>
                                  <a:pt x="3690" y="1"/>
                                </a:lnTo>
                                <a:cubicBezTo>
                                  <a:pt x="3694" y="1"/>
                                  <a:pt x="3698" y="4"/>
                                  <a:pt x="3698" y="9"/>
                                </a:cubicBezTo>
                                <a:cubicBezTo>
                                  <a:pt x="3698" y="13"/>
                                  <a:pt x="3694" y="17"/>
                                  <a:pt x="3690" y="17"/>
                                </a:cubicBezTo>
                                <a:lnTo>
                                  <a:pt x="3690" y="17"/>
                                </a:lnTo>
                                <a:cubicBezTo>
                                  <a:pt x="3685" y="17"/>
                                  <a:pt x="3682" y="13"/>
                                  <a:pt x="3682" y="9"/>
                                </a:cubicBezTo>
                                <a:cubicBezTo>
                                  <a:pt x="3682" y="4"/>
                                  <a:pt x="3685" y="1"/>
                                  <a:pt x="3690" y="1"/>
                                </a:cubicBezTo>
                                <a:close/>
                                <a:moveTo>
                                  <a:pt x="3722" y="1"/>
                                </a:moveTo>
                                <a:lnTo>
                                  <a:pt x="3722" y="1"/>
                                </a:lnTo>
                                <a:cubicBezTo>
                                  <a:pt x="3726" y="1"/>
                                  <a:pt x="3730" y="4"/>
                                  <a:pt x="3730" y="9"/>
                                </a:cubicBezTo>
                                <a:cubicBezTo>
                                  <a:pt x="3730" y="13"/>
                                  <a:pt x="3726" y="17"/>
                                  <a:pt x="3722" y="17"/>
                                </a:cubicBezTo>
                                <a:lnTo>
                                  <a:pt x="3722" y="17"/>
                                </a:lnTo>
                                <a:cubicBezTo>
                                  <a:pt x="3717" y="17"/>
                                  <a:pt x="3714" y="13"/>
                                  <a:pt x="3714" y="9"/>
                                </a:cubicBezTo>
                                <a:cubicBezTo>
                                  <a:pt x="3714" y="4"/>
                                  <a:pt x="3717" y="1"/>
                                  <a:pt x="3722" y="1"/>
                                </a:cubicBezTo>
                                <a:close/>
                                <a:moveTo>
                                  <a:pt x="3754" y="1"/>
                                </a:moveTo>
                                <a:lnTo>
                                  <a:pt x="3754" y="1"/>
                                </a:lnTo>
                                <a:cubicBezTo>
                                  <a:pt x="3758" y="1"/>
                                  <a:pt x="3762" y="4"/>
                                  <a:pt x="3762" y="9"/>
                                </a:cubicBezTo>
                                <a:cubicBezTo>
                                  <a:pt x="3762" y="13"/>
                                  <a:pt x="3758" y="17"/>
                                  <a:pt x="3754" y="17"/>
                                </a:cubicBezTo>
                                <a:lnTo>
                                  <a:pt x="3754" y="17"/>
                                </a:lnTo>
                                <a:cubicBezTo>
                                  <a:pt x="3749" y="17"/>
                                  <a:pt x="3746" y="13"/>
                                  <a:pt x="3746" y="9"/>
                                </a:cubicBezTo>
                                <a:cubicBezTo>
                                  <a:pt x="3746" y="4"/>
                                  <a:pt x="3749" y="1"/>
                                  <a:pt x="3754" y="1"/>
                                </a:cubicBezTo>
                                <a:close/>
                                <a:moveTo>
                                  <a:pt x="3786" y="1"/>
                                </a:moveTo>
                                <a:lnTo>
                                  <a:pt x="3786" y="1"/>
                                </a:lnTo>
                                <a:cubicBezTo>
                                  <a:pt x="3790" y="1"/>
                                  <a:pt x="3794" y="4"/>
                                  <a:pt x="3794" y="9"/>
                                </a:cubicBezTo>
                                <a:cubicBezTo>
                                  <a:pt x="3794" y="13"/>
                                  <a:pt x="3790" y="17"/>
                                  <a:pt x="3786" y="17"/>
                                </a:cubicBezTo>
                                <a:lnTo>
                                  <a:pt x="3786" y="17"/>
                                </a:lnTo>
                                <a:cubicBezTo>
                                  <a:pt x="3781" y="17"/>
                                  <a:pt x="3778" y="13"/>
                                  <a:pt x="3778" y="9"/>
                                </a:cubicBezTo>
                                <a:cubicBezTo>
                                  <a:pt x="3778" y="4"/>
                                  <a:pt x="3781" y="1"/>
                                  <a:pt x="3786" y="1"/>
                                </a:cubicBezTo>
                                <a:close/>
                                <a:moveTo>
                                  <a:pt x="3818" y="1"/>
                                </a:moveTo>
                                <a:lnTo>
                                  <a:pt x="3818" y="1"/>
                                </a:lnTo>
                                <a:cubicBezTo>
                                  <a:pt x="3822" y="1"/>
                                  <a:pt x="3826" y="4"/>
                                  <a:pt x="3826" y="9"/>
                                </a:cubicBezTo>
                                <a:cubicBezTo>
                                  <a:pt x="3826" y="13"/>
                                  <a:pt x="3822" y="17"/>
                                  <a:pt x="3818" y="17"/>
                                </a:cubicBezTo>
                                <a:lnTo>
                                  <a:pt x="3818" y="17"/>
                                </a:lnTo>
                                <a:cubicBezTo>
                                  <a:pt x="3813" y="17"/>
                                  <a:pt x="3810" y="13"/>
                                  <a:pt x="3810" y="9"/>
                                </a:cubicBezTo>
                                <a:cubicBezTo>
                                  <a:pt x="3810" y="4"/>
                                  <a:pt x="3813" y="1"/>
                                  <a:pt x="3818" y="1"/>
                                </a:cubicBezTo>
                                <a:close/>
                                <a:moveTo>
                                  <a:pt x="3850" y="1"/>
                                </a:moveTo>
                                <a:lnTo>
                                  <a:pt x="3850" y="1"/>
                                </a:lnTo>
                                <a:cubicBezTo>
                                  <a:pt x="3854" y="1"/>
                                  <a:pt x="3858" y="4"/>
                                  <a:pt x="3858" y="9"/>
                                </a:cubicBezTo>
                                <a:cubicBezTo>
                                  <a:pt x="3858" y="13"/>
                                  <a:pt x="3854" y="17"/>
                                  <a:pt x="3850" y="17"/>
                                </a:cubicBezTo>
                                <a:lnTo>
                                  <a:pt x="3850" y="17"/>
                                </a:lnTo>
                                <a:cubicBezTo>
                                  <a:pt x="3845" y="17"/>
                                  <a:pt x="3842" y="13"/>
                                  <a:pt x="3842" y="9"/>
                                </a:cubicBezTo>
                                <a:cubicBezTo>
                                  <a:pt x="3842" y="4"/>
                                  <a:pt x="3845" y="1"/>
                                  <a:pt x="3850" y="1"/>
                                </a:cubicBezTo>
                                <a:close/>
                                <a:moveTo>
                                  <a:pt x="3882" y="1"/>
                                </a:moveTo>
                                <a:lnTo>
                                  <a:pt x="3882" y="1"/>
                                </a:lnTo>
                                <a:cubicBezTo>
                                  <a:pt x="3886" y="1"/>
                                  <a:pt x="3890" y="4"/>
                                  <a:pt x="3890" y="9"/>
                                </a:cubicBezTo>
                                <a:cubicBezTo>
                                  <a:pt x="3890" y="13"/>
                                  <a:pt x="3886" y="17"/>
                                  <a:pt x="3882" y="17"/>
                                </a:cubicBezTo>
                                <a:lnTo>
                                  <a:pt x="3882" y="17"/>
                                </a:lnTo>
                                <a:cubicBezTo>
                                  <a:pt x="3877" y="17"/>
                                  <a:pt x="3874" y="13"/>
                                  <a:pt x="3874" y="9"/>
                                </a:cubicBezTo>
                                <a:cubicBezTo>
                                  <a:pt x="3874" y="4"/>
                                  <a:pt x="3877" y="1"/>
                                  <a:pt x="3882" y="1"/>
                                </a:cubicBezTo>
                                <a:close/>
                                <a:moveTo>
                                  <a:pt x="3914" y="1"/>
                                </a:moveTo>
                                <a:lnTo>
                                  <a:pt x="3914" y="1"/>
                                </a:lnTo>
                                <a:cubicBezTo>
                                  <a:pt x="3918" y="1"/>
                                  <a:pt x="3922" y="4"/>
                                  <a:pt x="3922" y="9"/>
                                </a:cubicBezTo>
                                <a:cubicBezTo>
                                  <a:pt x="3922" y="13"/>
                                  <a:pt x="3918" y="17"/>
                                  <a:pt x="3914" y="17"/>
                                </a:cubicBezTo>
                                <a:lnTo>
                                  <a:pt x="3914" y="17"/>
                                </a:lnTo>
                                <a:cubicBezTo>
                                  <a:pt x="3909" y="17"/>
                                  <a:pt x="3906" y="13"/>
                                  <a:pt x="3906" y="9"/>
                                </a:cubicBezTo>
                                <a:cubicBezTo>
                                  <a:pt x="3906" y="4"/>
                                  <a:pt x="3909" y="1"/>
                                  <a:pt x="3914" y="1"/>
                                </a:cubicBezTo>
                                <a:close/>
                                <a:moveTo>
                                  <a:pt x="3946" y="1"/>
                                </a:moveTo>
                                <a:lnTo>
                                  <a:pt x="3946" y="1"/>
                                </a:lnTo>
                                <a:cubicBezTo>
                                  <a:pt x="3950" y="1"/>
                                  <a:pt x="3954" y="4"/>
                                  <a:pt x="3954" y="9"/>
                                </a:cubicBezTo>
                                <a:cubicBezTo>
                                  <a:pt x="3954" y="13"/>
                                  <a:pt x="3950" y="17"/>
                                  <a:pt x="3946" y="17"/>
                                </a:cubicBezTo>
                                <a:lnTo>
                                  <a:pt x="3946" y="17"/>
                                </a:lnTo>
                                <a:cubicBezTo>
                                  <a:pt x="3941" y="17"/>
                                  <a:pt x="3938" y="13"/>
                                  <a:pt x="3938" y="9"/>
                                </a:cubicBezTo>
                                <a:cubicBezTo>
                                  <a:pt x="3938" y="4"/>
                                  <a:pt x="3941" y="1"/>
                                  <a:pt x="3946" y="1"/>
                                </a:cubicBezTo>
                                <a:close/>
                                <a:moveTo>
                                  <a:pt x="3978" y="1"/>
                                </a:moveTo>
                                <a:lnTo>
                                  <a:pt x="3978" y="1"/>
                                </a:lnTo>
                                <a:cubicBezTo>
                                  <a:pt x="3982" y="1"/>
                                  <a:pt x="3986" y="4"/>
                                  <a:pt x="3986" y="9"/>
                                </a:cubicBezTo>
                                <a:cubicBezTo>
                                  <a:pt x="3986" y="13"/>
                                  <a:pt x="3982" y="17"/>
                                  <a:pt x="3978" y="17"/>
                                </a:cubicBezTo>
                                <a:lnTo>
                                  <a:pt x="3978" y="17"/>
                                </a:lnTo>
                                <a:cubicBezTo>
                                  <a:pt x="3973" y="17"/>
                                  <a:pt x="3970" y="13"/>
                                  <a:pt x="3970" y="9"/>
                                </a:cubicBezTo>
                                <a:cubicBezTo>
                                  <a:pt x="3970" y="4"/>
                                  <a:pt x="3973" y="1"/>
                                  <a:pt x="3978" y="1"/>
                                </a:cubicBezTo>
                                <a:close/>
                                <a:moveTo>
                                  <a:pt x="4010" y="1"/>
                                </a:moveTo>
                                <a:lnTo>
                                  <a:pt x="4010" y="1"/>
                                </a:lnTo>
                                <a:cubicBezTo>
                                  <a:pt x="4014" y="1"/>
                                  <a:pt x="4018" y="4"/>
                                  <a:pt x="4018" y="9"/>
                                </a:cubicBezTo>
                                <a:cubicBezTo>
                                  <a:pt x="4018" y="13"/>
                                  <a:pt x="4014" y="17"/>
                                  <a:pt x="4010" y="17"/>
                                </a:cubicBezTo>
                                <a:lnTo>
                                  <a:pt x="4010" y="17"/>
                                </a:lnTo>
                                <a:cubicBezTo>
                                  <a:pt x="4005" y="17"/>
                                  <a:pt x="4002" y="13"/>
                                  <a:pt x="4002" y="9"/>
                                </a:cubicBezTo>
                                <a:cubicBezTo>
                                  <a:pt x="4002" y="4"/>
                                  <a:pt x="4005" y="1"/>
                                  <a:pt x="4010" y="1"/>
                                </a:cubicBezTo>
                                <a:close/>
                                <a:moveTo>
                                  <a:pt x="4042" y="1"/>
                                </a:moveTo>
                                <a:lnTo>
                                  <a:pt x="4042" y="1"/>
                                </a:lnTo>
                                <a:cubicBezTo>
                                  <a:pt x="4046" y="1"/>
                                  <a:pt x="4050" y="4"/>
                                  <a:pt x="4050" y="9"/>
                                </a:cubicBezTo>
                                <a:cubicBezTo>
                                  <a:pt x="4050" y="13"/>
                                  <a:pt x="4046" y="17"/>
                                  <a:pt x="4042" y="17"/>
                                </a:cubicBezTo>
                                <a:lnTo>
                                  <a:pt x="4042" y="17"/>
                                </a:lnTo>
                                <a:cubicBezTo>
                                  <a:pt x="4037" y="17"/>
                                  <a:pt x="4034" y="13"/>
                                  <a:pt x="4034" y="9"/>
                                </a:cubicBezTo>
                                <a:cubicBezTo>
                                  <a:pt x="4034" y="4"/>
                                  <a:pt x="4037" y="1"/>
                                  <a:pt x="4042" y="1"/>
                                </a:cubicBezTo>
                                <a:close/>
                                <a:moveTo>
                                  <a:pt x="4074" y="1"/>
                                </a:moveTo>
                                <a:lnTo>
                                  <a:pt x="4074" y="1"/>
                                </a:lnTo>
                                <a:cubicBezTo>
                                  <a:pt x="4078" y="1"/>
                                  <a:pt x="4082" y="4"/>
                                  <a:pt x="4082" y="9"/>
                                </a:cubicBezTo>
                                <a:cubicBezTo>
                                  <a:pt x="4082" y="13"/>
                                  <a:pt x="4078" y="17"/>
                                  <a:pt x="4074" y="17"/>
                                </a:cubicBezTo>
                                <a:lnTo>
                                  <a:pt x="4074" y="17"/>
                                </a:lnTo>
                                <a:cubicBezTo>
                                  <a:pt x="4069" y="17"/>
                                  <a:pt x="4066" y="13"/>
                                  <a:pt x="4066" y="9"/>
                                </a:cubicBezTo>
                                <a:cubicBezTo>
                                  <a:pt x="4066" y="4"/>
                                  <a:pt x="4069" y="1"/>
                                  <a:pt x="4074" y="1"/>
                                </a:cubicBezTo>
                                <a:close/>
                                <a:moveTo>
                                  <a:pt x="4106" y="1"/>
                                </a:moveTo>
                                <a:lnTo>
                                  <a:pt x="4106" y="1"/>
                                </a:lnTo>
                                <a:cubicBezTo>
                                  <a:pt x="4110" y="1"/>
                                  <a:pt x="4114" y="4"/>
                                  <a:pt x="4114" y="9"/>
                                </a:cubicBezTo>
                                <a:cubicBezTo>
                                  <a:pt x="4114" y="13"/>
                                  <a:pt x="4110" y="17"/>
                                  <a:pt x="4106" y="17"/>
                                </a:cubicBezTo>
                                <a:lnTo>
                                  <a:pt x="4106" y="17"/>
                                </a:lnTo>
                                <a:cubicBezTo>
                                  <a:pt x="4101" y="17"/>
                                  <a:pt x="4098" y="13"/>
                                  <a:pt x="4098" y="9"/>
                                </a:cubicBezTo>
                                <a:cubicBezTo>
                                  <a:pt x="4098" y="4"/>
                                  <a:pt x="4101" y="1"/>
                                  <a:pt x="4106" y="1"/>
                                </a:cubicBezTo>
                                <a:close/>
                                <a:moveTo>
                                  <a:pt x="4138" y="1"/>
                                </a:moveTo>
                                <a:lnTo>
                                  <a:pt x="4138" y="1"/>
                                </a:lnTo>
                                <a:cubicBezTo>
                                  <a:pt x="4142" y="1"/>
                                  <a:pt x="4146" y="4"/>
                                  <a:pt x="4146" y="9"/>
                                </a:cubicBezTo>
                                <a:cubicBezTo>
                                  <a:pt x="4146" y="13"/>
                                  <a:pt x="4142" y="17"/>
                                  <a:pt x="4138" y="17"/>
                                </a:cubicBezTo>
                                <a:lnTo>
                                  <a:pt x="4138" y="17"/>
                                </a:lnTo>
                                <a:cubicBezTo>
                                  <a:pt x="4133" y="17"/>
                                  <a:pt x="4130" y="13"/>
                                  <a:pt x="4130" y="9"/>
                                </a:cubicBezTo>
                                <a:cubicBezTo>
                                  <a:pt x="4130" y="4"/>
                                  <a:pt x="4133" y="1"/>
                                  <a:pt x="4138" y="1"/>
                                </a:cubicBezTo>
                                <a:close/>
                                <a:moveTo>
                                  <a:pt x="4170" y="1"/>
                                </a:moveTo>
                                <a:lnTo>
                                  <a:pt x="4170" y="1"/>
                                </a:lnTo>
                                <a:cubicBezTo>
                                  <a:pt x="4174" y="1"/>
                                  <a:pt x="4178" y="4"/>
                                  <a:pt x="4178" y="9"/>
                                </a:cubicBezTo>
                                <a:cubicBezTo>
                                  <a:pt x="4178" y="13"/>
                                  <a:pt x="4174" y="17"/>
                                  <a:pt x="4170" y="17"/>
                                </a:cubicBezTo>
                                <a:lnTo>
                                  <a:pt x="4170" y="17"/>
                                </a:lnTo>
                                <a:cubicBezTo>
                                  <a:pt x="4165" y="17"/>
                                  <a:pt x="4162" y="13"/>
                                  <a:pt x="4162" y="9"/>
                                </a:cubicBezTo>
                                <a:cubicBezTo>
                                  <a:pt x="4162" y="4"/>
                                  <a:pt x="4165" y="1"/>
                                  <a:pt x="4170" y="1"/>
                                </a:cubicBezTo>
                                <a:close/>
                                <a:moveTo>
                                  <a:pt x="4202" y="1"/>
                                </a:moveTo>
                                <a:lnTo>
                                  <a:pt x="4202" y="1"/>
                                </a:lnTo>
                                <a:cubicBezTo>
                                  <a:pt x="4206" y="1"/>
                                  <a:pt x="4210" y="4"/>
                                  <a:pt x="4210" y="9"/>
                                </a:cubicBezTo>
                                <a:cubicBezTo>
                                  <a:pt x="4210" y="13"/>
                                  <a:pt x="4206" y="17"/>
                                  <a:pt x="4202" y="17"/>
                                </a:cubicBezTo>
                                <a:lnTo>
                                  <a:pt x="4202" y="17"/>
                                </a:lnTo>
                                <a:cubicBezTo>
                                  <a:pt x="4197" y="17"/>
                                  <a:pt x="4194" y="13"/>
                                  <a:pt x="4194" y="9"/>
                                </a:cubicBezTo>
                                <a:cubicBezTo>
                                  <a:pt x="4194" y="4"/>
                                  <a:pt x="4197" y="1"/>
                                  <a:pt x="4202" y="1"/>
                                </a:cubicBezTo>
                                <a:close/>
                                <a:moveTo>
                                  <a:pt x="4234" y="1"/>
                                </a:moveTo>
                                <a:lnTo>
                                  <a:pt x="4234" y="1"/>
                                </a:lnTo>
                                <a:cubicBezTo>
                                  <a:pt x="4238" y="1"/>
                                  <a:pt x="4242" y="4"/>
                                  <a:pt x="4242" y="9"/>
                                </a:cubicBezTo>
                                <a:cubicBezTo>
                                  <a:pt x="4242" y="13"/>
                                  <a:pt x="4238" y="17"/>
                                  <a:pt x="4234" y="17"/>
                                </a:cubicBezTo>
                                <a:lnTo>
                                  <a:pt x="4234" y="17"/>
                                </a:lnTo>
                                <a:cubicBezTo>
                                  <a:pt x="4229" y="17"/>
                                  <a:pt x="4226" y="13"/>
                                  <a:pt x="4226" y="9"/>
                                </a:cubicBezTo>
                                <a:cubicBezTo>
                                  <a:pt x="4226" y="4"/>
                                  <a:pt x="4229" y="1"/>
                                  <a:pt x="4234" y="1"/>
                                </a:cubicBezTo>
                                <a:close/>
                                <a:moveTo>
                                  <a:pt x="4266" y="1"/>
                                </a:moveTo>
                                <a:lnTo>
                                  <a:pt x="4266" y="1"/>
                                </a:lnTo>
                                <a:cubicBezTo>
                                  <a:pt x="4270" y="1"/>
                                  <a:pt x="4274" y="4"/>
                                  <a:pt x="4274" y="9"/>
                                </a:cubicBezTo>
                                <a:cubicBezTo>
                                  <a:pt x="4274" y="13"/>
                                  <a:pt x="4270" y="17"/>
                                  <a:pt x="4266" y="17"/>
                                </a:cubicBezTo>
                                <a:lnTo>
                                  <a:pt x="4266" y="17"/>
                                </a:lnTo>
                                <a:cubicBezTo>
                                  <a:pt x="4261" y="17"/>
                                  <a:pt x="4258" y="13"/>
                                  <a:pt x="4258" y="9"/>
                                </a:cubicBezTo>
                                <a:cubicBezTo>
                                  <a:pt x="4258" y="4"/>
                                  <a:pt x="4261" y="1"/>
                                  <a:pt x="4266" y="1"/>
                                </a:cubicBezTo>
                                <a:close/>
                                <a:moveTo>
                                  <a:pt x="4298" y="1"/>
                                </a:moveTo>
                                <a:lnTo>
                                  <a:pt x="4298" y="1"/>
                                </a:lnTo>
                                <a:cubicBezTo>
                                  <a:pt x="4302" y="1"/>
                                  <a:pt x="4306" y="4"/>
                                  <a:pt x="4306" y="9"/>
                                </a:cubicBezTo>
                                <a:cubicBezTo>
                                  <a:pt x="4306" y="13"/>
                                  <a:pt x="4302" y="17"/>
                                  <a:pt x="4298" y="17"/>
                                </a:cubicBezTo>
                                <a:lnTo>
                                  <a:pt x="4298" y="17"/>
                                </a:lnTo>
                                <a:cubicBezTo>
                                  <a:pt x="4293" y="17"/>
                                  <a:pt x="4290" y="13"/>
                                  <a:pt x="4290" y="9"/>
                                </a:cubicBezTo>
                                <a:cubicBezTo>
                                  <a:pt x="4290" y="4"/>
                                  <a:pt x="4293" y="1"/>
                                  <a:pt x="4298" y="1"/>
                                </a:cubicBezTo>
                                <a:close/>
                                <a:moveTo>
                                  <a:pt x="4330" y="1"/>
                                </a:moveTo>
                                <a:lnTo>
                                  <a:pt x="4330" y="1"/>
                                </a:lnTo>
                                <a:cubicBezTo>
                                  <a:pt x="4334" y="1"/>
                                  <a:pt x="4338" y="4"/>
                                  <a:pt x="4338" y="9"/>
                                </a:cubicBezTo>
                                <a:cubicBezTo>
                                  <a:pt x="4338" y="13"/>
                                  <a:pt x="4334" y="17"/>
                                  <a:pt x="4330" y="17"/>
                                </a:cubicBezTo>
                                <a:lnTo>
                                  <a:pt x="4330" y="17"/>
                                </a:lnTo>
                                <a:cubicBezTo>
                                  <a:pt x="4326" y="17"/>
                                  <a:pt x="4322" y="13"/>
                                  <a:pt x="4322" y="9"/>
                                </a:cubicBezTo>
                                <a:cubicBezTo>
                                  <a:pt x="4322" y="4"/>
                                  <a:pt x="4326" y="1"/>
                                  <a:pt x="4330" y="1"/>
                                </a:cubicBezTo>
                                <a:close/>
                                <a:moveTo>
                                  <a:pt x="4362" y="1"/>
                                </a:moveTo>
                                <a:lnTo>
                                  <a:pt x="4362" y="1"/>
                                </a:lnTo>
                                <a:cubicBezTo>
                                  <a:pt x="4366" y="1"/>
                                  <a:pt x="4370" y="4"/>
                                  <a:pt x="4370" y="9"/>
                                </a:cubicBezTo>
                                <a:cubicBezTo>
                                  <a:pt x="4370" y="13"/>
                                  <a:pt x="4366" y="17"/>
                                  <a:pt x="4362" y="17"/>
                                </a:cubicBezTo>
                                <a:lnTo>
                                  <a:pt x="4362" y="17"/>
                                </a:lnTo>
                                <a:cubicBezTo>
                                  <a:pt x="4358" y="17"/>
                                  <a:pt x="4354" y="13"/>
                                  <a:pt x="4354" y="9"/>
                                </a:cubicBezTo>
                                <a:cubicBezTo>
                                  <a:pt x="4354" y="4"/>
                                  <a:pt x="4358" y="1"/>
                                  <a:pt x="4362" y="1"/>
                                </a:cubicBezTo>
                                <a:close/>
                                <a:moveTo>
                                  <a:pt x="4394" y="1"/>
                                </a:moveTo>
                                <a:lnTo>
                                  <a:pt x="4394" y="1"/>
                                </a:lnTo>
                                <a:cubicBezTo>
                                  <a:pt x="4398" y="1"/>
                                  <a:pt x="4402" y="4"/>
                                  <a:pt x="4402" y="9"/>
                                </a:cubicBezTo>
                                <a:cubicBezTo>
                                  <a:pt x="4402" y="13"/>
                                  <a:pt x="4398" y="17"/>
                                  <a:pt x="4394" y="17"/>
                                </a:cubicBezTo>
                                <a:lnTo>
                                  <a:pt x="4394" y="17"/>
                                </a:lnTo>
                                <a:cubicBezTo>
                                  <a:pt x="4390" y="17"/>
                                  <a:pt x="4386" y="13"/>
                                  <a:pt x="4386" y="9"/>
                                </a:cubicBezTo>
                                <a:cubicBezTo>
                                  <a:pt x="4386" y="4"/>
                                  <a:pt x="4390" y="1"/>
                                  <a:pt x="4394" y="1"/>
                                </a:cubicBezTo>
                                <a:close/>
                                <a:moveTo>
                                  <a:pt x="4426" y="1"/>
                                </a:moveTo>
                                <a:lnTo>
                                  <a:pt x="4426" y="1"/>
                                </a:lnTo>
                                <a:cubicBezTo>
                                  <a:pt x="4430" y="1"/>
                                  <a:pt x="4434" y="5"/>
                                  <a:pt x="4434" y="9"/>
                                </a:cubicBezTo>
                                <a:cubicBezTo>
                                  <a:pt x="4434" y="13"/>
                                  <a:pt x="4430" y="17"/>
                                  <a:pt x="4426" y="17"/>
                                </a:cubicBezTo>
                                <a:lnTo>
                                  <a:pt x="4426" y="17"/>
                                </a:lnTo>
                                <a:cubicBezTo>
                                  <a:pt x="4422" y="17"/>
                                  <a:pt x="4418" y="13"/>
                                  <a:pt x="4418" y="9"/>
                                </a:cubicBezTo>
                                <a:cubicBezTo>
                                  <a:pt x="4418" y="5"/>
                                  <a:pt x="4422" y="1"/>
                                  <a:pt x="4426" y="1"/>
                                </a:cubicBezTo>
                                <a:close/>
                                <a:moveTo>
                                  <a:pt x="4458" y="1"/>
                                </a:moveTo>
                                <a:lnTo>
                                  <a:pt x="4458" y="1"/>
                                </a:lnTo>
                                <a:cubicBezTo>
                                  <a:pt x="4462" y="1"/>
                                  <a:pt x="4466" y="5"/>
                                  <a:pt x="4466" y="9"/>
                                </a:cubicBezTo>
                                <a:cubicBezTo>
                                  <a:pt x="4466" y="13"/>
                                  <a:pt x="4462" y="17"/>
                                  <a:pt x="4458" y="17"/>
                                </a:cubicBezTo>
                                <a:lnTo>
                                  <a:pt x="4458" y="17"/>
                                </a:lnTo>
                                <a:cubicBezTo>
                                  <a:pt x="4454" y="17"/>
                                  <a:pt x="4450" y="13"/>
                                  <a:pt x="4450" y="9"/>
                                </a:cubicBezTo>
                                <a:cubicBezTo>
                                  <a:pt x="4450" y="5"/>
                                  <a:pt x="4454" y="1"/>
                                  <a:pt x="4458" y="1"/>
                                </a:cubicBezTo>
                                <a:close/>
                                <a:moveTo>
                                  <a:pt x="4490" y="1"/>
                                </a:moveTo>
                                <a:lnTo>
                                  <a:pt x="4490" y="1"/>
                                </a:lnTo>
                                <a:cubicBezTo>
                                  <a:pt x="4494" y="1"/>
                                  <a:pt x="4498" y="5"/>
                                  <a:pt x="4498" y="9"/>
                                </a:cubicBezTo>
                                <a:cubicBezTo>
                                  <a:pt x="4498" y="13"/>
                                  <a:pt x="4494" y="17"/>
                                  <a:pt x="4490" y="17"/>
                                </a:cubicBezTo>
                                <a:lnTo>
                                  <a:pt x="4490" y="17"/>
                                </a:lnTo>
                                <a:cubicBezTo>
                                  <a:pt x="4486" y="17"/>
                                  <a:pt x="4482" y="13"/>
                                  <a:pt x="4482" y="9"/>
                                </a:cubicBezTo>
                                <a:cubicBezTo>
                                  <a:pt x="4482" y="5"/>
                                  <a:pt x="4486" y="1"/>
                                  <a:pt x="4490" y="1"/>
                                </a:cubicBezTo>
                                <a:close/>
                                <a:moveTo>
                                  <a:pt x="4522" y="1"/>
                                </a:moveTo>
                                <a:lnTo>
                                  <a:pt x="4522" y="1"/>
                                </a:lnTo>
                                <a:cubicBezTo>
                                  <a:pt x="4526" y="1"/>
                                  <a:pt x="4530" y="5"/>
                                  <a:pt x="4530" y="9"/>
                                </a:cubicBezTo>
                                <a:cubicBezTo>
                                  <a:pt x="4530" y="13"/>
                                  <a:pt x="4526" y="17"/>
                                  <a:pt x="4522" y="17"/>
                                </a:cubicBezTo>
                                <a:lnTo>
                                  <a:pt x="4522" y="17"/>
                                </a:lnTo>
                                <a:cubicBezTo>
                                  <a:pt x="4518" y="17"/>
                                  <a:pt x="4514" y="13"/>
                                  <a:pt x="4514" y="9"/>
                                </a:cubicBezTo>
                                <a:cubicBezTo>
                                  <a:pt x="4514" y="5"/>
                                  <a:pt x="4518" y="1"/>
                                  <a:pt x="4522" y="1"/>
                                </a:cubicBezTo>
                                <a:close/>
                                <a:moveTo>
                                  <a:pt x="4554" y="1"/>
                                </a:moveTo>
                                <a:lnTo>
                                  <a:pt x="4554" y="1"/>
                                </a:lnTo>
                                <a:cubicBezTo>
                                  <a:pt x="4558" y="1"/>
                                  <a:pt x="4562" y="5"/>
                                  <a:pt x="4562" y="9"/>
                                </a:cubicBezTo>
                                <a:cubicBezTo>
                                  <a:pt x="4562" y="13"/>
                                  <a:pt x="4558" y="17"/>
                                  <a:pt x="4554" y="17"/>
                                </a:cubicBezTo>
                                <a:lnTo>
                                  <a:pt x="4554" y="17"/>
                                </a:lnTo>
                                <a:cubicBezTo>
                                  <a:pt x="4550" y="17"/>
                                  <a:pt x="4546" y="13"/>
                                  <a:pt x="4546" y="9"/>
                                </a:cubicBezTo>
                                <a:cubicBezTo>
                                  <a:pt x="4546" y="5"/>
                                  <a:pt x="4550" y="1"/>
                                  <a:pt x="4554" y="1"/>
                                </a:cubicBezTo>
                                <a:close/>
                                <a:moveTo>
                                  <a:pt x="4586" y="1"/>
                                </a:moveTo>
                                <a:lnTo>
                                  <a:pt x="4586" y="1"/>
                                </a:lnTo>
                                <a:cubicBezTo>
                                  <a:pt x="4590" y="1"/>
                                  <a:pt x="4594" y="5"/>
                                  <a:pt x="4594" y="9"/>
                                </a:cubicBezTo>
                                <a:cubicBezTo>
                                  <a:pt x="4594" y="13"/>
                                  <a:pt x="4590" y="17"/>
                                  <a:pt x="4586" y="17"/>
                                </a:cubicBezTo>
                                <a:lnTo>
                                  <a:pt x="4586" y="17"/>
                                </a:lnTo>
                                <a:cubicBezTo>
                                  <a:pt x="4582" y="17"/>
                                  <a:pt x="4578" y="13"/>
                                  <a:pt x="4578" y="9"/>
                                </a:cubicBezTo>
                                <a:cubicBezTo>
                                  <a:pt x="4578" y="5"/>
                                  <a:pt x="4582" y="1"/>
                                  <a:pt x="4586" y="1"/>
                                </a:cubicBezTo>
                                <a:close/>
                                <a:moveTo>
                                  <a:pt x="4618" y="1"/>
                                </a:moveTo>
                                <a:lnTo>
                                  <a:pt x="4618" y="1"/>
                                </a:lnTo>
                                <a:cubicBezTo>
                                  <a:pt x="4622" y="1"/>
                                  <a:pt x="4626" y="5"/>
                                  <a:pt x="4626" y="9"/>
                                </a:cubicBezTo>
                                <a:cubicBezTo>
                                  <a:pt x="4626" y="13"/>
                                  <a:pt x="4622" y="17"/>
                                  <a:pt x="4618" y="17"/>
                                </a:cubicBezTo>
                                <a:lnTo>
                                  <a:pt x="4618" y="17"/>
                                </a:lnTo>
                                <a:cubicBezTo>
                                  <a:pt x="4614" y="17"/>
                                  <a:pt x="4610" y="13"/>
                                  <a:pt x="4610" y="9"/>
                                </a:cubicBezTo>
                                <a:cubicBezTo>
                                  <a:pt x="4610" y="5"/>
                                  <a:pt x="4614" y="1"/>
                                  <a:pt x="4618" y="1"/>
                                </a:cubicBezTo>
                                <a:close/>
                                <a:moveTo>
                                  <a:pt x="4650" y="1"/>
                                </a:moveTo>
                                <a:lnTo>
                                  <a:pt x="4650" y="1"/>
                                </a:lnTo>
                                <a:cubicBezTo>
                                  <a:pt x="4655" y="1"/>
                                  <a:pt x="4658" y="5"/>
                                  <a:pt x="4658" y="9"/>
                                </a:cubicBezTo>
                                <a:cubicBezTo>
                                  <a:pt x="4658" y="13"/>
                                  <a:pt x="4655" y="17"/>
                                  <a:pt x="4650" y="17"/>
                                </a:cubicBezTo>
                                <a:lnTo>
                                  <a:pt x="4650" y="17"/>
                                </a:lnTo>
                                <a:cubicBezTo>
                                  <a:pt x="4646" y="17"/>
                                  <a:pt x="4642" y="13"/>
                                  <a:pt x="4642" y="9"/>
                                </a:cubicBezTo>
                                <a:cubicBezTo>
                                  <a:pt x="4642" y="5"/>
                                  <a:pt x="4646" y="1"/>
                                  <a:pt x="4650" y="1"/>
                                </a:cubicBezTo>
                                <a:close/>
                                <a:moveTo>
                                  <a:pt x="4682" y="1"/>
                                </a:moveTo>
                                <a:lnTo>
                                  <a:pt x="4682" y="1"/>
                                </a:lnTo>
                                <a:cubicBezTo>
                                  <a:pt x="4687" y="1"/>
                                  <a:pt x="4690" y="5"/>
                                  <a:pt x="4690" y="9"/>
                                </a:cubicBezTo>
                                <a:cubicBezTo>
                                  <a:pt x="4690" y="13"/>
                                  <a:pt x="4687" y="17"/>
                                  <a:pt x="4682" y="17"/>
                                </a:cubicBezTo>
                                <a:lnTo>
                                  <a:pt x="4682" y="17"/>
                                </a:lnTo>
                                <a:cubicBezTo>
                                  <a:pt x="4678" y="17"/>
                                  <a:pt x="4674" y="13"/>
                                  <a:pt x="4674" y="9"/>
                                </a:cubicBezTo>
                                <a:cubicBezTo>
                                  <a:pt x="4674" y="5"/>
                                  <a:pt x="4678" y="1"/>
                                  <a:pt x="4682" y="1"/>
                                </a:cubicBezTo>
                                <a:close/>
                                <a:moveTo>
                                  <a:pt x="4714" y="1"/>
                                </a:moveTo>
                                <a:lnTo>
                                  <a:pt x="4714" y="1"/>
                                </a:lnTo>
                                <a:cubicBezTo>
                                  <a:pt x="4719" y="1"/>
                                  <a:pt x="4722" y="5"/>
                                  <a:pt x="4722" y="9"/>
                                </a:cubicBezTo>
                                <a:cubicBezTo>
                                  <a:pt x="4722" y="13"/>
                                  <a:pt x="4719" y="17"/>
                                  <a:pt x="4714" y="17"/>
                                </a:cubicBezTo>
                                <a:lnTo>
                                  <a:pt x="4714" y="17"/>
                                </a:lnTo>
                                <a:cubicBezTo>
                                  <a:pt x="4710" y="17"/>
                                  <a:pt x="4706" y="13"/>
                                  <a:pt x="4706" y="9"/>
                                </a:cubicBezTo>
                                <a:cubicBezTo>
                                  <a:pt x="4706" y="5"/>
                                  <a:pt x="4710" y="1"/>
                                  <a:pt x="4714" y="1"/>
                                </a:cubicBezTo>
                                <a:close/>
                                <a:moveTo>
                                  <a:pt x="4746" y="1"/>
                                </a:moveTo>
                                <a:lnTo>
                                  <a:pt x="4746" y="1"/>
                                </a:lnTo>
                                <a:cubicBezTo>
                                  <a:pt x="4751" y="1"/>
                                  <a:pt x="4754" y="5"/>
                                  <a:pt x="4754" y="9"/>
                                </a:cubicBezTo>
                                <a:cubicBezTo>
                                  <a:pt x="4754" y="13"/>
                                  <a:pt x="4751" y="17"/>
                                  <a:pt x="4746" y="17"/>
                                </a:cubicBezTo>
                                <a:lnTo>
                                  <a:pt x="4746" y="17"/>
                                </a:lnTo>
                                <a:cubicBezTo>
                                  <a:pt x="4742" y="17"/>
                                  <a:pt x="4738" y="13"/>
                                  <a:pt x="4738" y="9"/>
                                </a:cubicBezTo>
                                <a:cubicBezTo>
                                  <a:pt x="4738" y="5"/>
                                  <a:pt x="4742" y="1"/>
                                  <a:pt x="4746" y="1"/>
                                </a:cubicBezTo>
                                <a:close/>
                                <a:moveTo>
                                  <a:pt x="4778" y="1"/>
                                </a:moveTo>
                                <a:lnTo>
                                  <a:pt x="4778" y="1"/>
                                </a:lnTo>
                                <a:cubicBezTo>
                                  <a:pt x="4783" y="1"/>
                                  <a:pt x="4786" y="5"/>
                                  <a:pt x="4786" y="9"/>
                                </a:cubicBezTo>
                                <a:cubicBezTo>
                                  <a:pt x="4786" y="13"/>
                                  <a:pt x="4783" y="17"/>
                                  <a:pt x="4778" y="17"/>
                                </a:cubicBezTo>
                                <a:lnTo>
                                  <a:pt x="4778" y="17"/>
                                </a:lnTo>
                                <a:cubicBezTo>
                                  <a:pt x="4774" y="17"/>
                                  <a:pt x="4770" y="13"/>
                                  <a:pt x="4770" y="9"/>
                                </a:cubicBezTo>
                                <a:cubicBezTo>
                                  <a:pt x="4770" y="5"/>
                                  <a:pt x="4774" y="1"/>
                                  <a:pt x="4778" y="1"/>
                                </a:cubicBezTo>
                                <a:close/>
                                <a:moveTo>
                                  <a:pt x="4810" y="1"/>
                                </a:moveTo>
                                <a:lnTo>
                                  <a:pt x="4810" y="1"/>
                                </a:lnTo>
                                <a:cubicBezTo>
                                  <a:pt x="4815" y="1"/>
                                  <a:pt x="4818" y="5"/>
                                  <a:pt x="4818" y="9"/>
                                </a:cubicBezTo>
                                <a:cubicBezTo>
                                  <a:pt x="4818" y="13"/>
                                  <a:pt x="4815" y="17"/>
                                  <a:pt x="4810" y="17"/>
                                </a:cubicBezTo>
                                <a:lnTo>
                                  <a:pt x="4810" y="17"/>
                                </a:lnTo>
                                <a:cubicBezTo>
                                  <a:pt x="4806" y="17"/>
                                  <a:pt x="4802" y="13"/>
                                  <a:pt x="4802" y="9"/>
                                </a:cubicBezTo>
                                <a:cubicBezTo>
                                  <a:pt x="4802" y="5"/>
                                  <a:pt x="4806" y="1"/>
                                  <a:pt x="4810" y="1"/>
                                </a:cubicBezTo>
                                <a:close/>
                                <a:moveTo>
                                  <a:pt x="4842" y="1"/>
                                </a:moveTo>
                                <a:lnTo>
                                  <a:pt x="4842" y="1"/>
                                </a:lnTo>
                                <a:cubicBezTo>
                                  <a:pt x="4847" y="1"/>
                                  <a:pt x="4850" y="5"/>
                                  <a:pt x="4850" y="9"/>
                                </a:cubicBezTo>
                                <a:cubicBezTo>
                                  <a:pt x="4850" y="13"/>
                                  <a:pt x="4847" y="17"/>
                                  <a:pt x="4842" y="17"/>
                                </a:cubicBezTo>
                                <a:lnTo>
                                  <a:pt x="4842" y="17"/>
                                </a:lnTo>
                                <a:cubicBezTo>
                                  <a:pt x="4838" y="17"/>
                                  <a:pt x="4834" y="13"/>
                                  <a:pt x="4834" y="9"/>
                                </a:cubicBezTo>
                                <a:cubicBezTo>
                                  <a:pt x="4834" y="5"/>
                                  <a:pt x="4838" y="1"/>
                                  <a:pt x="4842" y="1"/>
                                </a:cubicBezTo>
                                <a:close/>
                                <a:moveTo>
                                  <a:pt x="4874" y="1"/>
                                </a:moveTo>
                                <a:lnTo>
                                  <a:pt x="4874" y="1"/>
                                </a:lnTo>
                                <a:cubicBezTo>
                                  <a:pt x="4879" y="1"/>
                                  <a:pt x="4882" y="5"/>
                                  <a:pt x="4882" y="9"/>
                                </a:cubicBezTo>
                                <a:cubicBezTo>
                                  <a:pt x="4882" y="13"/>
                                  <a:pt x="4879" y="17"/>
                                  <a:pt x="4874" y="17"/>
                                </a:cubicBezTo>
                                <a:lnTo>
                                  <a:pt x="4874" y="17"/>
                                </a:lnTo>
                                <a:cubicBezTo>
                                  <a:pt x="4870" y="17"/>
                                  <a:pt x="4866" y="13"/>
                                  <a:pt x="4866" y="9"/>
                                </a:cubicBezTo>
                                <a:cubicBezTo>
                                  <a:pt x="4866" y="5"/>
                                  <a:pt x="4870" y="1"/>
                                  <a:pt x="4874" y="1"/>
                                </a:cubicBezTo>
                                <a:close/>
                                <a:moveTo>
                                  <a:pt x="4906" y="1"/>
                                </a:moveTo>
                                <a:lnTo>
                                  <a:pt x="4906" y="1"/>
                                </a:lnTo>
                                <a:cubicBezTo>
                                  <a:pt x="4911" y="1"/>
                                  <a:pt x="4914" y="5"/>
                                  <a:pt x="4914" y="9"/>
                                </a:cubicBezTo>
                                <a:cubicBezTo>
                                  <a:pt x="4914" y="13"/>
                                  <a:pt x="4911" y="17"/>
                                  <a:pt x="4906" y="17"/>
                                </a:cubicBezTo>
                                <a:lnTo>
                                  <a:pt x="4906" y="17"/>
                                </a:lnTo>
                                <a:cubicBezTo>
                                  <a:pt x="4902" y="17"/>
                                  <a:pt x="4898" y="13"/>
                                  <a:pt x="4898" y="9"/>
                                </a:cubicBezTo>
                                <a:cubicBezTo>
                                  <a:pt x="4898" y="5"/>
                                  <a:pt x="4902" y="1"/>
                                  <a:pt x="4906" y="1"/>
                                </a:cubicBezTo>
                                <a:close/>
                                <a:moveTo>
                                  <a:pt x="4938" y="1"/>
                                </a:moveTo>
                                <a:lnTo>
                                  <a:pt x="4938" y="1"/>
                                </a:lnTo>
                                <a:cubicBezTo>
                                  <a:pt x="4943" y="1"/>
                                  <a:pt x="4946" y="5"/>
                                  <a:pt x="4946" y="9"/>
                                </a:cubicBezTo>
                                <a:cubicBezTo>
                                  <a:pt x="4946" y="13"/>
                                  <a:pt x="4943" y="17"/>
                                  <a:pt x="4938" y="17"/>
                                </a:cubicBezTo>
                                <a:lnTo>
                                  <a:pt x="4938" y="17"/>
                                </a:lnTo>
                                <a:cubicBezTo>
                                  <a:pt x="4934" y="17"/>
                                  <a:pt x="4930" y="13"/>
                                  <a:pt x="4930" y="9"/>
                                </a:cubicBezTo>
                                <a:cubicBezTo>
                                  <a:pt x="4930" y="5"/>
                                  <a:pt x="4934" y="1"/>
                                  <a:pt x="4938" y="1"/>
                                </a:cubicBezTo>
                                <a:close/>
                                <a:moveTo>
                                  <a:pt x="4970" y="1"/>
                                </a:moveTo>
                                <a:lnTo>
                                  <a:pt x="4970" y="1"/>
                                </a:lnTo>
                                <a:cubicBezTo>
                                  <a:pt x="4975" y="1"/>
                                  <a:pt x="4978" y="5"/>
                                  <a:pt x="4978" y="9"/>
                                </a:cubicBezTo>
                                <a:cubicBezTo>
                                  <a:pt x="4978" y="13"/>
                                  <a:pt x="4975" y="17"/>
                                  <a:pt x="4970" y="17"/>
                                </a:cubicBezTo>
                                <a:lnTo>
                                  <a:pt x="4970" y="17"/>
                                </a:lnTo>
                                <a:cubicBezTo>
                                  <a:pt x="4966" y="17"/>
                                  <a:pt x="4962" y="13"/>
                                  <a:pt x="4962" y="9"/>
                                </a:cubicBezTo>
                                <a:cubicBezTo>
                                  <a:pt x="4962" y="5"/>
                                  <a:pt x="4966" y="1"/>
                                  <a:pt x="4970" y="1"/>
                                </a:cubicBezTo>
                                <a:close/>
                                <a:moveTo>
                                  <a:pt x="5002" y="1"/>
                                </a:moveTo>
                                <a:lnTo>
                                  <a:pt x="5002" y="1"/>
                                </a:lnTo>
                                <a:cubicBezTo>
                                  <a:pt x="5007" y="1"/>
                                  <a:pt x="5010" y="5"/>
                                  <a:pt x="5010" y="9"/>
                                </a:cubicBezTo>
                                <a:cubicBezTo>
                                  <a:pt x="5010" y="14"/>
                                  <a:pt x="5007" y="17"/>
                                  <a:pt x="5002" y="17"/>
                                </a:cubicBezTo>
                                <a:lnTo>
                                  <a:pt x="5002" y="17"/>
                                </a:lnTo>
                                <a:cubicBezTo>
                                  <a:pt x="4998" y="17"/>
                                  <a:pt x="4994" y="14"/>
                                  <a:pt x="4994" y="9"/>
                                </a:cubicBezTo>
                                <a:cubicBezTo>
                                  <a:pt x="4994" y="5"/>
                                  <a:pt x="4998" y="1"/>
                                  <a:pt x="5002" y="1"/>
                                </a:cubicBezTo>
                                <a:close/>
                                <a:moveTo>
                                  <a:pt x="5034" y="1"/>
                                </a:moveTo>
                                <a:lnTo>
                                  <a:pt x="5034" y="1"/>
                                </a:lnTo>
                                <a:cubicBezTo>
                                  <a:pt x="5039" y="1"/>
                                  <a:pt x="5042" y="5"/>
                                  <a:pt x="5042" y="9"/>
                                </a:cubicBezTo>
                                <a:cubicBezTo>
                                  <a:pt x="5042" y="14"/>
                                  <a:pt x="5039" y="17"/>
                                  <a:pt x="5034" y="17"/>
                                </a:cubicBezTo>
                                <a:lnTo>
                                  <a:pt x="5034" y="17"/>
                                </a:lnTo>
                                <a:cubicBezTo>
                                  <a:pt x="5030" y="17"/>
                                  <a:pt x="5026" y="14"/>
                                  <a:pt x="5026" y="9"/>
                                </a:cubicBezTo>
                                <a:cubicBezTo>
                                  <a:pt x="5026" y="5"/>
                                  <a:pt x="5030" y="1"/>
                                  <a:pt x="5034" y="1"/>
                                </a:cubicBezTo>
                                <a:close/>
                                <a:moveTo>
                                  <a:pt x="5066" y="1"/>
                                </a:moveTo>
                                <a:lnTo>
                                  <a:pt x="5066" y="1"/>
                                </a:lnTo>
                                <a:cubicBezTo>
                                  <a:pt x="5071" y="1"/>
                                  <a:pt x="5074" y="5"/>
                                  <a:pt x="5074" y="9"/>
                                </a:cubicBezTo>
                                <a:cubicBezTo>
                                  <a:pt x="5074" y="14"/>
                                  <a:pt x="5071" y="17"/>
                                  <a:pt x="5066" y="17"/>
                                </a:cubicBezTo>
                                <a:lnTo>
                                  <a:pt x="5066" y="17"/>
                                </a:lnTo>
                                <a:cubicBezTo>
                                  <a:pt x="5062" y="17"/>
                                  <a:pt x="5058" y="14"/>
                                  <a:pt x="5058" y="9"/>
                                </a:cubicBezTo>
                                <a:cubicBezTo>
                                  <a:pt x="5058" y="5"/>
                                  <a:pt x="5062" y="1"/>
                                  <a:pt x="5066" y="1"/>
                                </a:cubicBezTo>
                                <a:close/>
                                <a:moveTo>
                                  <a:pt x="5098" y="1"/>
                                </a:moveTo>
                                <a:lnTo>
                                  <a:pt x="5098" y="1"/>
                                </a:lnTo>
                                <a:cubicBezTo>
                                  <a:pt x="5103" y="1"/>
                                  <a:pt x="5106" y="5"/>
                                  <a:pt x="5106" y="9"/>
                                </a:cubicBezTo>
                                <a:cubicBezTo>
                                  <a:pt x="5106" y="14"/>
                                  <a:pt x="5103" y="17"/>
                                  <a:pt x="5098" y="17"/>
                                </a:cubicBezTo>
                                <a:lnTo>
                                  <a:pt x="5098" y="17"/>
                                </a:lnTo>
                                <a:cubicBezTo>
                                  <a:pt x="5094" y="17"/>
                                  <a:pt x="5090" y="14"/>
                                  <a:pt x="5090" y="9"/>
                                </a:cubicBezTo>
                                <a:cubicBezTo>
                                  <a:pt x="5090" y="5"/>
                                  <a:pt x="5094" y="1"/>
                                  <a:pt x="5098" y="1"/>
                                </a:cubicBezTo>
                                <a:close/>
                                <a:moveTo>
                                  <a:pt x="5130" y="1"/>
                                </a:moveTo>
                                <a:lnTo>
                                  <a:pt x="5130" y="1"/>
                                </a:lnTo>
                                <a:cubicBezTo>
                                  <a:pt x="5135" y="1"/>
                                  <a:pt x="5138" y="5"/>
                                  <a:pt x="5138" y="9"/>
                                </a:cubicBezTo>
                                <a:cubicBezTo>
                                  <a:pt x="5138" y="14"/>
                                  <a:pt x="5135" y="17"/>
                                  <a:pt x="5130" y="17"/>
                                </a:cubicBezTo>
                                <a:lnTo>
                                  <a:pt x="5130" y="17"/>
                                </a:lnTo>
                                <a:cubicBezTo>
                                  <a:pt x="5126" y="17"/>
                                  <a:pt x="5122" y="14"/>
                                  <a:pt x="5122" y="9"/>
                                </a:cubicBezTo>
                                <a:cubicBezTo>
                                  <a:pt x="5122" y="5"/>
                                  <a:pt x="5126" y="1"/>
                                  <a:pt x="5130" y="1"/>
                                </a:cubicBezTo>
                                <a:close/>
                                <a:moveTo>
                                  <a:pt x="5162" y="1"/>
                                </a:moveTo>
                                <a:lnTo>
                                  <a:pt x="5162" y="1"/>
                                </a:lnTo>
                                <a:cubicBezTo>
                                  <a:pt x="5167" y="1"/>
                                  <a:pt x="5170" y="5"/>
                                  <a:pt x="5170" y="9"/>
                                </a:cubicBezTo>
                                <a:cubicBezTo>
                                  <a:pt x="5170" y="14"/>
                                  <a:pt x="5167" y="17"/>
                                  <a:pt x="5162" y="17"/>
                                </a:cubicBezTo>
                                <a:lnTo>
                                  <a:pt x="5162" y="17"/>
                                </a:lnTo>
                                <a:cubicBezTo>
                                  <a:pt x="5158" y="17"/>
                                  <a:pt x="5154" y="14"/>
                                  <a:pt x="5154" y="9"/>
                                </a:cubicBezTo>
                                <a:cubicBezTo>
                                  <a:pt x="5154" y="5"/>
                                  <a:pt x="5158" y="1"/>
                                  <a:pt x="5162" y="1"/>
                                </a:cubicBezTo>
                                <a:close/>
                                <a:moveTo>
                                  <a:pt x="5194" y="1"/>
                                </a:moveTo>
                                <a:lnTo>
                                  <a:pt x="5194" y="1"/>
                                </a:lnTo>
                                <a:cubicBezTo>
                                  <a:pt x="5199" y="1"/>
                                  <a:pt x="5202" y="5"/>
                                  <a:pt x="5202" y="9"/>
                                </a:cubicBezTo>
                                <a:cubicBezTo>
                                  <a:pt x="5202" y="14"/>
                                  <a:pt x="5199" y="17"/>
                                  <a:pt x="5194" y="17"/>
                                </a:cubicBezTo>
                                <a:lnTo>
                                  <a:pt x="5194" y="17"/>
                                </a:lnTo>
                                <a:cubicBezTo>
                                  <a:pt x="5190" y="17"/>
                                  <a:pt x="5186" y="14"/>
                                  <a:pt x="5186" y="9"/>
                                </a:cubicBezTo>
                                <a:cubicBezTo>
                                  <a:pt x="5186" y="5"/>
                                  <a:pt x="5190" y="1"/>
                                  <a:pt x="5194" y="1"/>
                                </a:cubicBezTo>
                                <a:close/>
                                <a:moveTo>
                                  <a:pt x="5226" y="1"/>
                                </a:moveTo>
                                <a:lnTo>
                                  <a:pt x="5226" y="1"/>
                                </a:lnTo>
                                <a:cubicBezTo>
                                  <a:pt x="5231" y="1"/>
                                  <a:pt x="5234" y="5"/>
                                  <a:pt x="5234" y="9"/>
                                </a:cubicBezTo>
                                <a:cubicBezTo>
                                  <a:pt x="5234" y="14"/>
                                  <a:pt x="5231" y="17"/>
                                  <a:pt x="5226" y="17"/>
                                </a:cubicBezTo>
                                <a:lnTo>
                                  <a:pt x="5226" y="17"/>
                                </a:lnTo>
                                <a:cubicBezTo>
                                  <a:pt x="5222" y="17"/>
                                  <a:pt x="5218" y="14"/>
                                  <a:pt x="5218" y="9"/>
                                </a:cubicBezTo>
                                <a:cubicBezTo>
                                  <a:pt x="5218" y="5"/>
                                  <a:pt x="5222" y="1"/>
                                  <a:pt x="5226" y="1"/>
                                </a:cubicBezTo>
                                <a:close/>
                                <a:moveTo>
                                  <a:pt x="5258" y="1"/>
                                </a:moveTo>
                                <a:lnTo>
                                  <a:pt x="5258" y="1"/>
                                </a:lnTo>
                                <a:cubicBezTo>
                                  <a:pt x="5263" y="1"/>
                                  <a:pt x="5266" y="5"/>
                                  <a:pt x="5266" y="9"/>
                                </a:cubicBezTo>
                                <a:cubicBezTo>
                                  <a:pt x="5266" y="14"/>
                                  <a:pt x="5263" y="17"/>
                                  <a:pt x="5258" y="17"/>
                                </a:cubicBezTo>
                                <a:lnTo>
                                  <a:pt x="5258" y="17"/>
                                </a:lnTo>
                                <a:cubicBezTo>
                                  <a:pt x="5254" y="17"/>
                                  <a:pt x="5250" y="14"/>
                                  <a:pt x="5250" y="9"/>
                                </a:cubicBezTo>
                                <a:cubicBezTo>
                                  <a:pt x="5250" y="5"/>
                                  <a:pt x="5254" y="1"/>
                                  <a:pt x="5258" y="1"/>
                                </a:cubicBezTo>
                                <a:close/>
                                <a:moveTo>
                                  <a:pt x="5290" y="1"/>
                                </a:moveTo>
                                <a:lnTo>
                                  <a:pt x="5290" y="1"/>
                                </a:lnTo>
                                <a:cubicBezTo>
                                  <a:pt x="5295" y="1"/>
                                  <a:pt x="5298" y="5"/>
                                  <a:pt x="5298" y="9"/>
                                </a:cubicBezTo>
                                <a:cubicBezTo>
                                  <a:pt x="5298" y="14"/>
                                  <a:pt x="5295" y="17"/>
                                  <a:pt x="5290" y="17"/>
                                </a:cubicBezTo>
                                <a:lnTo>
                                  <a:pt x="5290" y="17"/>
                                </a:lnTo>
                                <a:cubicBezTo>
                                  <a:pt x="5286" y="17"/>
                                  <a:pt x="5282" y="14"/>
                                  <a:pt x="5282" y="9"/>
                                </a:cubicBezTo>
                                <a:cubicBezTo>
                                  <a:pt x="5282" y="5"/>
                                  <a:pt x="5286" y="1"/>
                                  <a:pt x="5290" y="1"/>
                                </a:cubicBezTo>
                                <a:close/>
                                <a:moveTo>
                                  <a:pt x="5322" y="1"/>
                                </a:moveTo>
                                <a:lnTo>
                                  <a:pt x="5322" y="1"/>
                                </a:lnTo>
                                <a:cubicBezTo>
                                  <a:pt x="5327" y="1"/>
                                  <a:pt x="5330" y="5"/>
                                  <a:pt x="5330" y="9"/>
                                </a:cubicBezTo>
                                <a:cubicBezTo>
                                  <a:pt x="5330" y="14"/>
                                  <a:pt x="5327" y="17"/>
                                  <a:pt x="5322" y="17"/>
                                </a:cubicBezTo>
                                <a:lnTo>
                                  <a:pt x="5322" y="17"/>
                                </a:lnTo>
                                <a:cubicBezTo>
                                  <a:pt x="5318" y="17"/>
                                  <a:pt x="5314" y="14"/>
                                  <a:pt x="5314" y="9"/>
                                </a:cubicBezTo>
                                <a:cubicBezTo>
                                  <a:pt x="5314" y="5"/>
                                  <a:pt x="5318" y="1"/>
                                  <a:pt x="5322" y="1"/>
                                </a:cubicBezTo>
                                <a:close/>
                                <a:moveTo>
                                  <a:pt x="5354" y="1"/>
                                </a:moveTo>
                                <a:lnTo>
                                  <a:pt x="5354" y="1"/>
                                </a:lnTo>
                                <a:cubicBezTo>
                                  <a:pt x="5359" y="1"/>
                                  <a:pt x="5362" y="5"/>
                                  <a:pt x="5362" y="9"/>
                                </a:cubicBezTo>
                                <a:cubicBezTo>
                                  <a:pt x="5362" y="14"/>
                                  <a:pt x="5359" y="17"/>
                                  <a:pt x="5354" y="17"/>
                                </a:cubicBezTo>
                                <a:lnTo>
                                  <a:pt x="5354" y="17"/>
                                </a:lnTo>
                                <a:cubicBezTo>
                                  <a:pt x="5350" y="17"/>
                                  <a:pt x="5346" y="14"/>
                                  <a:pt x="5346" y="9"/>
                                </a:cubicBezTo>
                                <a:cubicBezTo>
                                  <a:pt x="5346" y="5"/>
                                  <a:pt x="5350" y="1"/>
                                  <a:pt x="5354" y="1"/>
                                </a:cubicBezTo>
                                <a:close/>
                                <a:moveTo>
                                  <a:pt x="5386" y="1"/>
                                </a:moveTo>
                                <a:lnTo>
                                  <a:pt x="5386" y="1"/>
                                </a:lnTo>
                                <a:cubicBezTo>
                                  <a:pt x="5391" y="1"/>
                                  <a:pt x="5394" y="5"/>
                                  <a:pt x="5394" y="9"/>
                                </a:cubicBezTo>
                                <a:cubicBezTo>
                                  <a:pt x="5394" y="14"/>
                                  <a:pt x="5391" y="17"/>
                                  <a:pt x="5386" y="17"/>
                                </a:cubicBezTo>
                                <a:lnTo>
                                  <a:pt x="5386" y="17"/>
                                </a:lnTo>
                                <a:cubicBezTo>
                                  <a:pt x="5382" y="17"/>
                                  <a:pt x="5378" y="14"/>
                                  <a:pt x="5378" y="9"/>
                                </a:cubicBezTo>
                                <a:cubicBezTo>
                                  <a:pt x="5378" y="5"/>
                                  <a:pt x="5382" y="1"/>
                                  <a:pt x="5386" y="1"/>
                                </a:cubicBezTo>
                                <a:close/>
                                <a:moveTo>
                                  <a:pt x="5418" y="1"/>
                                </a:moveTo>
                                <a:lnTo>
                                  <a:pt x="5418" y="1"/>
                                </a:lnTo>
                                <a:cubicBezTo>
                                  <a:pt x="5423" y="1"/>
                                  <a:pt x="5426" y="5"/>
                                  <a:pt x="5426" y="9"/>
                                </a:cubicBezTo>
                                <a:cubicBezTo>
                                  <a:pt x="5426" y="14"/>
                                  <a:pt x="5423" y="17"/>
                                  <a:pt x="5418" y="17"/>
                                </a:cubicBezTo>
                                <a:lnTo>
                                  <a:pt x="5418" y="17"/>
                                </a:lnTo>
                                <a:cubicBezTo>
                                  <a:pt x="5414" y="17"/>
                                  <a:pt x="5410" y="14"/>
                                  <a:pt x="5410" y="9"/>
                                </a:cubicBezTo>
                                <a:cubicBezTo>
                                  <a:pt x="5410" y="5"/>
                                  <a:pt x="5414" y="1"/>
                                  <a:pt x="5418" y="1"/>
                                </a:cubicBezTo>
                                <a:close/>
                                <a:moveTo>
                                  <a:pt x="5450" y="1"/>
                                </a:moveTo>
                                <a:lnTo>
                                  <a:pt x="5450" y="1"/>
                                </a:lnTo>
                                <a:cubicBezTo>
                                  <a:pt x="5455" y="1"/>
                                  <a:pt x="5458" y="5"/>
                                  <a:pt x="5458" y="9"/>
                                </a:cubicBezTo>
                                <a:cubicBezTo>
                                  <a:pt x="5458" y="14"/>
                                  <a:pt x="5455" y="17"/>
                                  <a:pt x="5450" y="17"/>
                                </a:cubicBezTo>
                                <a:lnTo>
                                  <a:pt x="5450" y="17"/>
                                </a:lnTo>
                                <a:cubicBezTo>
                                  <a:pt x="5446" y="17"/>
                                  <a:pt x="5442" y="14"/>
                                  <a:pt x="5442" y="9"/>
                                </a:cubicBezTo>
                                <a:cubicBezTo>
                                  <a:pt x="5442" y="5"/>
                                  <a:pt x="5446" y="1"/>
                                  <a:pt x="5450" y="1"/>
                                </a:cubicBezTo>
                                <a:close/>
                                <a:moveTo>
                                  <a:pt x="5482" y="1"/>
                                </a:moveTo>
                                <a:lnTo>
                                  <a:pt x="5483" y="1"/>
                                </a:lnTo>
                                <a:cubicBezTo>
                                  <a:pt x="5487" y="1"/>
                                  <a:pt x="5491" y="5"/>
                                  <a:pt x="5491" y="9"/>
                                </a:cubicBezTo>
                                <a:cubicBezTo>
                                  <a:pt x="5491" y="14"/>
                                  <a:pt x="5487" y="17"/>
                                  <a:pt x="5483" y="17"/>
                                </a:cubicBezTo>
                                <a:lnTo>
                                  <a:pt x="5482" y="17"/>
                                </a:lnTo>
                                <a:cubicBezTo>
                                  <a:pt x="5478" y="17"/>
                                  <a:pt x="5474" y="14"/>
                                  <a:pt x="5474" y="9"/>
                                </a:cubicBezTo>
                                <a:cubicBezTo>
                                  <a:pt x="5474" y="5"/>
                                  <a:pt x="5478" y="1"/>
                                  <a:pt x="5482" y="1"/>
                                </a:cubicBezTo>
                                <a:close/>
                                <a:moveTo>
                                  <a:pt x="5515" y="1"/>
                                </a:moveTo>
                                <a:lnTo>
                                  <a:pt x="5515" y="1"/>
                                </a:lnTo>
                                <a:cubicBezTo>
                                  <a:pt x="5519" y="1"/>
                                  <a:pt x="5523" y="5"/>
                                  <a:pt x="5523" y="9"/>
                                </a:cubicBezTo>
                                <a:cubicBezTo>
                                  <a:pt x="5523" y="14"/>
                                  <a:pt x="5519" y="17"/>
                                  <a:pt x="5515" y="17"/>
                                </a:cubicBezTo>
                                <a:lnTo>
                                  <a:pt x="5515" y="17"/>
                                </a:lnTo>
                                <a:cubicBezTo>
                                  <a:pt x="5510" y="17"/>
                                  <a:pt x="5507" y="14"/>
                                  <a:pt x="5507" y="9"/>
                                </a:cubicBezTo>
                                <a:cubicBezTo>
                                  <a:pt x="5507" y="5"/>
                                  <a:pt x="5510" y="1"/>
                                  <a:pt x="5515" y="1"/>
                                </a:cubicBezTo>
                                <a:close/>
                                <a:moveTo>
                                  <a:pt x="5547" y="1"/>
                                </a:moveTo>
                                <a:lnTo>
                                  <a:pt x="5547" y="1"/>
                                </a:lnTo>
                                <a:cubicBezTo>
                                  <a:pt x="5551" y="1"/>
                                  <a:pt x="5555" y="5"/>
                                  <a:pt x="5555" y="9"/>
                                </a:cubicBezTo>
                                <a:cubicBezTo>
                                  <a:pt x="5555" y="14"/>
                                  <a:pt x="5551" y="17"/>
                                  <a:pt x="5547" y="17"/>
                                </a:cubicBezTo>
                                <a:lnTo>
                                  <a:pt x="5547" y="17"/>
                                </a:lnTo>
                                <a:cubicBezTo>
                                  <a:pt x="5542" y="17"/>
                                  <a:pt x="5539" y="14"/>
                                  <a:pt x="5539" y="9"/>
                                </a:cubicBezTo>
                                <a:cubicBezTo>
                                  <a:pt x="5539" y="5"/>
                                  <a:pt x="5542" y="1"/>
                                  <a:pt x="5547" y="1"/>
                                </a:cubicBezTo>
                                <a:close/>
                                <a:moveTo>
                                  <a:pt x="5579" y="1"/>
                                </a:moveTo>
                                <a:lnTo>
                                  <a:pt x="5579" y="1"/>
                                </a:lnTo>
                                <a:cubicBezTo>
                                  <a:pt x="5583" y="1"/>
                                  <a:pt x="5587" y="5"/>
                                  <a:pt x="5587" y="9"/>
                                </a:cubicBezTo>
                                <a:cubicBezTo>
                                  <a:pt x="5587" y="14"/>
                                  <a:pt x="5583" y="17"/>
                                  <a:pt x="5579" y="17"/>
                                </a:cubicBezTo>
                                <a:lnTo>
                                  <a:pt x="5579" y="17"/>
                                </a:lnTo>
                                <a:cubicBezTo>
                                  <a:pt x="5574" y="17"/>
                                  <a:pt x="5571" y="14"/>
                                  <a:pt x="5571" y="9"/>
                                </a:cubicBezTo>
                                <a:cubicBezTo>
                                  <a:pt x="5571" y="5"/>
                                  <a:pt x="5574" y="1"/>
                                  <a:pt x="5579" y="1"/>
                                </a:cubicBezTo>
                                <a:close/>
                                <a:moveTo>
                                  <a:pt x="5611" y="1"/>
                                </a:moveTo>
                                <a:lnTo>
                                  <a:pt x="5611" y="1"/>
                                </a:lnTo>
                                <a:cubicBezTo>
                                  <a:pt x="5615" y="1"/>
                                  <a:pt x="5619" y="5"/>
                                  <a:pt x="5619" y="9"/>
                                </a:cubicBezTo>
                                <a:cubicBezTo>
                                  <a:pt x="5619" y="14"/>
                                  <a:pt x="5615" y="17"/>
                                  <a:pt x="5611" y="17"/>
                                </a:cubicBezTo>
                                <a:lnTo>
                                  <a:pt x="5611" y="17"/>
                                </a:lnTo>
                                <a:cubicBezTo>
                                  <a:pt x="5606" y="17"/>
                                  <a:pt x="5603" y="14"/>
                                  <a:pt x="5603" y="9"/>
                                </a:cubicBezTo>
                                <a:cubicBezTo>
                                  <a:pt x="5603" y="5"/>
                                  <a:pt x="5606" y="1"/>
                                  <a:pt x="5611" y="1"/>
                                </a:cubicBezTo>
                                <a:close/>
                                <a:moveTo>
                                  <a:pt x="5643" y="1"/>
                                </a:moveTo>
                                <a:lnTo>
                                  <a:pt x="5643" y="1"/>
                                </a:lnTo>
                                <a:cubicBezTo>
                                  <a:pt x="5647" y="1"/>
                                  <a:pt x="5651" y="5"/>
                                  <a:pt x="5651" y="9"/>
                                </a:cubicBezTo>
                                <a:cubicBezTo>
                                  <a:pt x="5651" y="14"/>
                                  <a:pt x="5647" y="17"/>
                                  <a:pt x="5643" y="17"/>
                                </a:cubicBezTo>
                                <a:lnTo>
                                  <a:pt x="5643" y="17"/>
                                </a:lnTo>
                                <a:cubicBezTo>
                                  <a:pt x="5638" y="17"/>
                                  <a:pt x="5635" y="14"/>
                                  <a:pt x="5635" y="9"/>
                                </a:cubicBezTo>
                                <a:cubicBezTo>
                                  <a:pt x="5635" y="5"/>
                                  <a:pt x="5638" y="1"/>
                                  <a:pt x="5643" y="1"/>
                                </a:cubicBezTo>
                                <a:close/>
                                <a:moveTo>
                                  <a:pt x="5675" y="1"/>
                                </a:moveTo>
                                <a:lnTo>
                                  <a:pt x="5675" y="1"/>
                                </a:lnTo>
                                <a:cubicBezTo>
                                  <a:pt x="5679" y="1"/>
                                  <a:pt x="5683" y="5"/>
                                  <a:pt x="5683" y="9"/>
                                </a:cubicBezTo>
                                <a:cubicBezTo>
                                  <a:pt x="5683" y="14"/>
                                  <a:pt x="5679" y="17"/>
                                  <a:pt x="5675" y="17"/>
                                </a:cubicBezTo>
                                <a:lnTo>
                                  <a:pt x="5675" y="17"/>
                                </a:lnTo>
                                <a:cubicBezTo>
                                  <a:pt x="5670" y="17"/>
                                  <a:pt x="5667" y="14"/>
                                  <a:pt x="5667" y="9"/>
                                </a:cubicBezTo>
                                <a:cubicBezTo>
                                  <a:pt x="5667" y="5"/>
                                  <a:pt x="5670" y="1"/>
                                  <a:pt x="5675" y="1"/>
                                </a:cubicBezTo>
                                <a:close/>
                                <a:moveTo>
                                  <a:pt x="5707" y="1"/>
                                </a:moveTo>
                                <a:lnTo>
                                  <a:pt x="5707" y="1"/>
                                </a:lnTo>
                                <a:cubicBezTo>
                                  <a:pt x="5711" y="1"/>
                                  <a:pt x="5715" y="5"/>
                                  <a:pt x="5715" y="9"/>
                                </a:cubicBezTo>
                                <a:cubicBezTo>
                                  <a:pt x="5715" y="14"/>
                                  <a:pt x="5711" y="17"/>
                                  <a:pt x="5707" y="17"/>
                                </a:cubicBezTo>
                                <a:lnTo>
                                  <a:pt x="5707" y="17"/>
                                </a:lnTo>
                                <a:cubicBezTo>
                                  <a:pt x="5702" y="17"/>
                                  <a:pt x="5699" y="14"/>
                                  <a:pt x="5699" y="9"/>
                                </a:cubicBezTo>
                                <a:cubicBezTo>
                                  <a:pt x="5699" y="5"/>
                                  <a:pt x="5702" y="1"/>
                                  <a:pt x="5707" y="1"/>
                                </a:cubicBezTo>
                                <a:close/>
                                <a:moveTo>
                                  <a:pt x="5739" y="1"/>
                                </a:moveTo>
                                <a:lnTo>
                                  <a:pt x="5739" y="1"/>
                                </a:lnTo>
                                <a:cubicBezTo>
                                  <a:pt x="5743" y="1"/>
                                  <a:pt x="5747" y="5"/>
                                  <a:pt x="5747" y="9"/>
                                </a:cubicBezTo>
                                <a:cubicBezTo>
                                  <a:pt x="5747" y="14"/>
                                  <a:pt x="5743" y="17"/>
                                  <a:pt x="5739" y="17"/>
                                </a:cubicBezTo>
                                <a:lnTo>
                                  <a:pt x="5739" y="17"/>
                                </a:lnTo>
                                <a:cubicBezTo>
                                  <a:pt x="5734" y="17"/>
                                  <a:pt x="5731" y="14"/>
                                  <a:pt x="5731" y="9"/>
                                </a:cubicBezTo>
                                <a:cubicBezTo>
                                  <a:pt x="5731" y="5"/>
                                  <a:pt x="5734" y="1"/>
                                  <a:pt x="5739" y="1"/>
                                </a:cubicBezTo>
                                <a:close/>
                                <a:moveTo>
                                  <a:pt x="5771" y="1"/>
                                </a:moveTo>
                                <a:lnTo>
                                  <a:pt x="5771" y="1"/>
                                </a:lnTo>
                                <a:cubicBezTo>
                                  <a:pt x="5775" y="1"/>
                                  <a:pt x="5779" y="5"/>
                                  <a:pt x="5779" y="9"/>
                                </a:cubicBezTo>
                                <a:cubicBezTo>
                                  <a:pt x="5779" y="14"/>
                                  <a:pt x="5775" y="17"/>
                                  <a:pt x="5771" y="17"/>
                                </a:cubicBezTo>
                                <a:lnTo>
                                  <a:pt x="5771" y="17"/>
                                </a:lnTo>
                                <a:cubicBezTo>
                                  <a:pt x="5766" y="17"/>
                                  <a:pt x="5763" y="14"/>
                                  <a:pt x="5763" y="9"/>
                                </a:cubicBezTo>
                                <a:cubicBezTo>
                                  <a:pt x="5763" y="5"/>
                                  <a:pt x="5766" y="1"/>
                                  <a:pt x="5771" y="1"/>
                                </a:cubicBezTo>
                                <a:close/>
                                <a:moveTo>
                                  <a:pt x="5803" y="1"/>
                                </a:moveTo>
                                <a:lnTo>
                                  <a:pt x="5803" y="1"/>
                                </a:lnTo>
                                <a:cubicBezTo>
                                  <a:pt x="5807" y="1"/>
                                  <a:pt x="5811" y="5"/>
                                  <a:pt x="5811" y="9"/>
                                </a:cubicBezTo>
                                <a:cubicBezTo>
                                  <a:pt x="5811" y="14"/>
                                  <a:pt x="5807" y="17"/>
                                  <a:pt x="5803" y="17"/>
                                </a:cubicBezTo>
                                <a:lnTo>
                                  <a:pt x="5803" y="17"/>
                                </a:lnTo>
                                <a:cubicBezTo>
                                  <a:pt x="5798" y="17"/>
                                  <a:pt x="5795" y="14"/>
                                  <a:pt x="5795" y="9"/>
                                </a:cubicBezTo>
                                <a:cubicBezTo>
                                  <a:pt x="5795" y="5"/>
                                  <a:pt x="5798" y="1"/>
                                  <a:pt x="5803" y="1"/>
                                </a:cubicBezTo>
                                <a:close/>
                                <a:moveTo>
                                  <a:pt x="5835" y="1"/>
                                </a:moveTo>
                                <a:lnTo>
                                  <a:pt x="5835" y="1"/>
                                </a:lnTo>
                                <a:cubicBezTo>
                                  <a:pt x="5839" y="1"/>
                                  <a:pt x="5843" y="5"/>
                                  <a:pt x="5843" y="9"/>
                                </a:cubicBezTo>
                                <a:cubicBezTo>
                                  <a:pt x="5843" y="14"/>
                                  <a:pt x="5839" y="17"/>
                                  <a:pt x="5835" y="17"/>
                                </a:cubicBezTo>
                                <a:lnTo>
                                  <a:pt x="5835" y="17"/>
                                </a:lnTo>
                                <a:cubicBezTo>
                                  <a:pt x="5830" y="17"/>
                                  <a:pt x="5827" y="14"/>
                                  <a:pt x="5827" y="9"/>
                                </a:cubicBezTo>
                                <a:cubicBezTo>
                                  <a:pt x="5827" y="5"/>
                                  <a:pt x="5830" y="1"/>
                                  <a:pt x="5835" y="1"/>
                                </a:cubicBezTo>
                                <a:close/>
                                <a:moveTo>
                                  <a:pt x="5867" y="1"/>
                                </a:moveTo>
                                <a:lnTo>
                                  <a:pt x="5867" y="1"/>
                                </a:lnTo>
                                <a:cubicBezTo>
                                  <a:pt x="5871" y="1"/>
                                  <a:pt x="5875" y="5"/>
                                  <a:pt x="5875" y="9"/>
                                </a:cubicBezTo>
                                <a:cubicBezTo>
                                  <a:pt x="5875" y="14"/>
                                  <a:pt x="5871" y="17"/>
                                  <a:pt x="5867" y="17"/>
                                </a:cubicBezTo>
                                <a:lnTo>
                                  <a:pt x="5867" y="17"/>
                                </a:lnTo>
                                <a:cubicBezTo>
                                  <a:pt x="5862" y="17"/>
                                  <a:pt x="5859" y="14"/>
                                  <a:pt x="5859" y="9"/>
                                </a:cubicBezTo>
                                <a:cubicBezTo>
                                  <a:pt x="5859" y="5"/>
                                  <a:pt x="5862" y="1"/>
                                  <a:pt x="5867" y="1"/>
                                </a:cubicBezTo>
                                <a:close/>
                                <a:moveTo>
                                  <a:pt x="5899" y="1"/>
                                </a:moveTo>
                                <a:lnTo>
                                  <a:pt x="5899" y="1"/>
                                </a:lnTo>
                                <a:cubicBezTo>
                                  <a:pt x="5903" y="1"/>
                                  <a:pt x="5907" y="5"/>
                                  <a:pt x="5907" y="9"/>
                                </a:cubicBezTo>
                                <a:cubicBezTo>
                                  <a:pt x="5907" y="14"/>
                                  <a:pt x="5903" y="17"/>
                                  <a:pt x="5899" y="17"/>
                                </a:cubicBezTo>
                                <a:lnTo>
                                  <a:pt x="5899" y="17"/>
                                </a:lnTo>
                                <a:cubicBezTo>
                                  <a:pt x="5894" y="17"/>
                                  <a:pt x="5891" y="14"/>
                                  <a:pt x="5891" y="9"/>
                                </a:cubicBezTo>
                                <a:cubicBezTo>
                                  <a:pt x="5891" y="5"/>
                                  <a:pt x="5894" y="1"/>
                                  <a:pt x="5899" y="1"/>
                                </a:cubicBezTo>
                                <a:close/>
                                <a:moveTo>
                                  <a:pt x="5931" y="1"/>
                                </a:moveTo>
                                <a:lnTo>
                                  <a:pt x="5931" y="1"/>
                                </a:lnTo>
                                <a:cubicBezTo>
                                  <a:pt x="5935" y="1"/>
                                  <a:pt x="5939" y="5"/>
                                  <a:pt x="5939" y="9"/>
                                </a:cubicBezTo>
                                <a:cubicBezTo>
                                  <a:pt x="5939" y="14"/>
                                  <a:pt x="5935" y="17"/>
                                  <a:pt x="5931" y="17"/>
                                </a:cubicBezTo>
                                <a:lnTo>
                                  <a:pt x="5931" y="17"/>
                                </a:lnTo>
                                <a:cubicBezTo>
                                  <a:pt x="5926" y="17"/>
                                  <a:pt x="5923" y="14"/>
                                  <a:pt x="5923" y="9"/>
                                </a:cubicBezTo>
                                <a:cubicBezTo>
                                  <a:pt x="5923" y="5"/>
                                  <a:pt x="5926" y="1"/>
                                  <a:pt x="5931" y="1"/>
                                </a:cubicBezTo>
                                <a:close/>
                                <a:moveTo>
                                  <a:pt x="5963" y="1"/>
                                </a:moveTo>
                                <a:lnTo>
                                  <a:pt x="5963" y="1"/>
                                </a:lnTo>
                                <a:cubicBezTo>
                                  <a:pt x="5967" y="1"/>
                                  <a:pt x="5971" y="5"/>
                                  <a:pt x="5971" y="9"/>
                                </a:cubicBezTo>
                                <a:cubicBezTo>
                                  <a:pt x="5971" y="14"/>
                                  <a:pt x="5967" y="17"/>
                                  <a:pt x="5963" y="17"/>
                                </a:cubicBezTo>
                                <a:lnTo>
                                  <a:pt x="5963" y="17"/>
                                </a:lnTo>
                                <a:cubicBezTo>
                                  <a:pt x="5958" y="17"/>
                                  <a:pt x="5955" y="14"/>
                                  <a:pt x="5955" y="9"/>
                                </a:cubicBezTo>
                                <a:cubicBezTo>
                                  <a:pt x="5955" y="5"/>
                                  <a:pt x="5958" y="1"/>
                                  <a:pt x="5963" y="1"/>
                                </a:cubicBezTo>
                                <a:close/>
                                <a:moveTo>
                                  <a:pt x="5995" y="1"/>
                                </a:moveTo>
                                <a:lnTo>
                                  <a:pt x="5995" y="1"/>
                                </a:lnTo>
                                <a:cubicBezTo>
                                  <a:pt x="5999" y="1"/>
                                  <a:pt x="6003" y="5"/>
                                  <a:pt x="6003" y="9"/>
                                </a:cubicBezTo>
                                <a:cubicBezTo>
                                  <a:pt x="6003" y="14"/>
                                  <a:pt x="5999" y="17"/>
                                  <a:pt x="5995" y="17"/>
                                </a:cubicBezTo>
                                <a:lnTo>
                                  <a:pt x="5995" y="17"/>
                                </a:lnTo>
                                <a:cubicBezTo>
                                  <a:pt x="5990" y="17"/>
                                  <a:pt x="5987" y="14"/>
                                  <a:pt x="5987" y="9"/>
                                </a:cubicBezTo>
                                <a:cubicBezTo>
                                  <a:pt x="5987" y="5"/>
                                  <a:pt x="5990" y="1"/>
                                  <a:pt x="5995" y="1"/>
                                </a:cubicBezTo>
                                <a:close/>
                                <a:moveTo>
                                  <a:pt x="6027" y="1"/>
                                </a:moveTo>
                                <a:lnTo>
                                  <a:pt x="6027" y="1"/>
                                </a:lnTo>
                                <a:cubicBezTo>
                                  <a:pt x="6031" y="1"/>
                                  <a:pt x="6035" y="5"/>
                                  <a:pt x="6035" y="9"/>
                                </a:cubicBezTo>
                                <a:cubicBezTo>
                                  <a:pt x="6035" y="14"/>
                                  <a:pt x="6031" y="17"/>
                                  <a:pt x="6027" y="17"/>
                                </a:cubicBezTo>
                                <a:lnTo>
                                  <a:pt x="6027" y="17"/>
                                </a:lnTo>
                                <a:cubicBezTo>
                                  <a:pt x="6022" y="17"/>
                                  <a:pt x="6019" y="14"/>
                                  <a:pt x="6019" y="9"/>
                                </a:cubicBezTo>
                                <a:cubicBezTo>
                                  <a:pt x="6019" y="5"/>
                                  <a:pt x="6022" y="1"/>
                                  <a:pt x="6027" y="1"/>
                                </a:cubicBezTo>
                                <a:close/>
                                <a:moveTo>
                                  <a:pt x="6059" y="1"/>
                                </a:moveTo>
                                <a:lnTo>
                                  <a:pt x="6059" y="1"/>
                                </a:lnTo>
                                <a:cubicBezTo>
                                  <a:pt x="6063" y="1"/>
                                  <a:pt x="6067" y="5"/>
                                  <a:pt x="6067" y="9"/>
                                </a:cubicBezTo>
                                <a:cubicBezTo>
                                  <a:pt x="6067" y="14"/>
                                  <a:pt x="6063" y="17"/>
                                  <a:pt x="6059" y="17"/>
                                </a:cubicBezTo>
                                <a:lnTo>
                                  <a:pt x="6059" y="17"/>
                                </a:lnTo>
                                <a:cubicBezTo>
                                  <a:pt x="6054" y="17"/>
                                  <a:pt x="6051" y="14"/>
                                  <a:pt x="6051" y="9"/>
                                </a:cubicBezTo>
                                <a:cubicBezTo>
                                  <a:pt x="6051" y="5"/>
                                  <a:pt x="6054" y="1"/>
                                  <a:pt x="6059" y="1"/>
                                </a:cubicBezTo>
                                <a:close/>
                                <a:moveTo>
                                  <a:pt x="6091" y="1"/>
                                </a:moveTo>
                                <a:lnTo>
                                  <a:pt x="6091" y="1"/>
                                </a:lnTo>
                                <a:cubicBezTo>
                                  <a:pt x="6095" y="1"/>
                                  <a:pt x="6099" y="5"/>
                                  <a:pt x="6099" y="9"/>
                                </a:cubicBezTo>
                                <a:cubicBezTo>
                                  <a:pt x="6099" y="14"/>
                                  <a:pt x="6095" y="17"/>
                                  <a:pt x="6091" y="17"/>
                                </a:cubicBezTo>
                                <a:lnTo>
                                  <a:pt x="6091" y="17"/>
                                </a:lnTo>
                                <a:cubicBezTo>
                                  <a:pt x="6086" y="17"/>
                                  <a:pt x="6083" y="14"/>
                                  <a:pt x="6083" y="9"/>
                                </a:cubicBezTo>
                                <a:cubicBezTo>
                                  <a:pt x="6083" y="5"/>
                                  <a:pt x="6086" y="1"/>
                                  <a:pt x="6091" y="1"/>
                                </a:cubicBezTo>
                                <a:close/>
                                <a:moveTo>
                                  <a:pt x="6123" y="1"/>
                                </a:moveTo>
                                <a:lnTo>
                                  <a:pt x="6123" y="1"/>
                                </a:lnTo>
                                <a:cubicBezTo>
                                  <a:pt x="6127" y="1"/>
                                  <a:pt x="6131" y="5"/>
                                  <a:pt x="6131" y="9"/>
                                </a:cubicBezTo>
                                <a:cubicBezTo>
                                  <a:pt x="6131" y="14"/>
                                  <a:pt x="6127" y="17"/>
                                  <a:pt x="6123" y="17"/>
                                </a:cubicBezTo>
                                <a:lnTo>
                                  <a:pt x="6123" y="17"/>
                                </a:lnTo>
                                <a:cubicBezTo>
                                  <a:pt x="6118" y="17"/>
                                  <a:pt x="6115" y="14"/>
                                  <a:pt x="6115" y="9"/>
                                </a:cubicBezTo>
                                <a:cubicBezTo>
                                  <a:pt x="6115" y="5"/>
                                  <a:pt x="6118" y="1"/>
                                  <a:pt x="6123" y="1"/>
                                </a:cubicBezTo>
                                <a:close/>
                                <a:moveTo>
                                  <a:pt x="6155" y="1"/>
                                </a:moveTo>
                                <a:lnTo>
                                  <a:pt x="6155" y="1"/>
                                </a:lnTo>
                                <a:cubicBezTo>
                                  <a:pt x="6159" y="1"/>
                                  <a:pt x="6163" y="5"/>
                                  <a:pt x="6163" y="9"/>
                                </a:cubicBezTo>
                                <a:cubicBezTo>
                                  <a:pt x="6163" y="14"/>
                                  <a:pt x="6159" y="17"/>
                                  <a:pt x="6155" y="17"/>
                                </a:cubicBezTo>
                                <a:lnTo>
                                  <a:pt x="6155" y="17"/>
                                </a:lnTo>
                                <a:cubicBezTo>
                                  <a:pt x="6150" y="17"/>
                                  <a:pt x="6147" y="14"/>
                                  <a:pt x="6147" y="9"/>
                                </a:cubicBezTo>
                                <a:cubicBezTo>
                                  <a:pt x="6147" y="5"/>
                                  <a:pt x="6150" y="1"/>
                                  <a:pt x="6155" y="1"/>
                                </a:cubicBezTo>
                                <a:close/>
                                <a:moveTo>
                                  <a:pt x="6187" y="1"/>
                                </a:moveTo>
                                <a:lnTo>
                                  <a:pt x="6187" y="1"/>
                                </a:lnTo>
                                <a:cubicBezTo>
                                  <a:pt x="6191" y="1"/>
                                  <a:pt x="6195" y="5"/>
                                  <a:pt x="6195" y="9"/>
                                </a:cubicBezTo>
                                <a:cubicBezTo>
                                  <a:pt x="6195" y="14"/>
                                  <a:pt x="6191" y="17"/>
                                  <a:pt x="6187" y="17"/>
                                </a:cubicBezTo>
                                <a:lnTo>
                                  <a:pt x="6187" y="17"/>
                                </a:lnTo>
                                <a:cubicBezTo>
                                  <a:pt x="6182" y="17"/>
                                  <a:pt x="6179" y="14"/>
                                  <a:pt x="6179" y="9"/>
                                </a:cubicBezTo>
                                <a:cubicBezTo>
                                  <a:pt x="6179" y="5"/>
                                  <a:pt x="6182" y="1"/>
                                  <a:pt x="6187" y="1"/>
                                </a:cubicBezTo>
                                <a:close/>
                                <a:moveTo>
                                  <a:pt x="6219" y="1"/>
                                </a:moveTo>
                                <a:lnTo>
                                  <a:pt x="6219" y="1"/>
                                </a:lnTo>
                                <a:cubicBezTo>
                                  <a:pt x="6223" y="1"/>
                                  <a:pt x="6227" y="5"/>
                                  <a:pt x="6227" y="9"/>
                                </a:cubicBezTo>
                                <a:cubicBezTo>
                                  <a:pt x="6227" y="14"/>
                                  <a:pt x="6223" y="17"/>
                                  <a:pt x="6219" y="17"/>
                                </a:cubicBezTo>
                                <a:lnTo>
                                  <a:pt x="6219" y="17"/>
                                </a:lnTo>
                                <a:cubicBezTo>
                                  <a:pt x="6214" y="17"/>
                                  <a:pt x="6211" y="14"/>
                                  <a:pt x="6211" y="9"/>
                                </a:cubicBezTo>
                                <a:cubicBezTo>
                                  <a:pt x="6211" y="5"/>
                                  <a:pt x="6214" y="1"/>
                                  <a:pt x="6219" y="1"/>
                                </a:cubicBezTo>
                                <a:close/>
                                <a:moveTo>
                                  <a:pt x="6251" y="1"/>
                                </a:moveTo>
                                <a:lnTo>
                                  <a:pt x="6251" y="1"/>
                                </a:lnTo>
                                <a:cubicBezTo>
                                  <a:pt x="6255" y="1"/>
                                  <a:pt x="6259" y="5"/>
                                  <a:pt x="6259" y="9"/>
                                </a:cubicBezTo>
                                <a:cubicBezTo>
                                  <a:pt x="6259" y="14"/>
                                  <a:pt x="6255" y="17"/>
                                  <a:pt x="6251" y="17"/>
                                </a:cubicBezTo>
                                <a:lnTo>
                                  <a:pt x="6251" y="17"/>
                                </a:lnTo>
                                <a:cubicBezTo>
                                  <a:pt x="6246" y="17"/>
                                  <a:pt x="6243" y="14"/>
                                  <a:pt x="6243" y="9"/>
                                </a:cubicBezTo>
                                <a:cubicBezTo>
                                  <a:pt x="6243" y="5"/>
                                  <a:pt x="6246" y="1"/>
                                  <a:pt x="6251" y="1"/>
                                </a:cubicBezTo>
                                <a:close/>
                                <a:moveTo>
                                  <a:pt x="6283" y="1"/>
                                </a:moveTo>
                                <a:lnTo>
                                  <a:pt x="6283" y="1"/>
                                </a:lnTo>
                                <a:cubicBezTo>
                                  <a:pt x="6287" y="1"/>
                                  <a:pt x="6291" y="5"/>
                                  <a:pt x="6291" y="9"/>
                                </a:cubicBezTo>
                                <a:cubicBezTo>
                                  <a:pt x="6291" y="14"/>
                                  <a:pt x="6287" y="17"/>
                                  <a:pt x="6283" y="17"/>
                                </a:cubicBezTo>
                                <a:lnTo>
                                  <a:pt x="6283" y="17"/>
                                </a:lnTo>
                                <a:cubicBezTo>
                                  <a:pt x="6278" y="17"/>
                                  <a:pt x="6275" y="14"/>
                                  <a:pt x="6275" y="9"/>
                                </a:cubicBezTo>
                                <a:cubicBezTo>
                                  <a:pt x="6275" y="5"/>
                                  <a:pt x="6278" y="1"/>
                                  <a:pt x="6283" y="1"/>
                                </a:cubicBezTo>
                                <a:close/>
                                <a:moveTo>
                                  <a:pt x="6315" y="1"/>
                                </a:moveTo>
                                <a:lnTo>
                                  <a:pt x="6315" y="1"/>
                                </a:lnTo>
                                <a:cubicBezTo>
                                  <a:pt x="6319" y="1"/>
                                  <a:pt x="6323" y="5"/>
                                  <a:pt x="6323" y="9"/>
                                </a:cubicBezTo>
                                <a:cubicBezTo>
                                  <a:pt x="6323" y="14"/>
                                  <a:pt x="6319" y="17"/>
                                  <a:pt x="6315" y="17"/>
                                </a:cubicBezTo>
                                <a:lnTo>
                                  <a:pt x="6315" y="17"/>
                                </a:lnTo>
                                <a:cubicBezTo>
                                  <a:pt x="6310" y="17"/>
                                  <a:pt x="6307" y="14"/>
                                  <a:pt x="6307" y="9"/>
                                </a:cubicBezTo>
                                <a:cubicBezTo>
                                  <a:pt x="6307" y="5"/>
                                  <a:pt x="6310" y="1"/>
                                  <a:pt x="6315" y="1"/>
                                </a:cubicBezTo>
                                <a:close/>
                                <a:moveTo>
                                  <a:pt x="6347" y="1"/>
                                </a:moveTo>
                                <a:lnTo>
                                  <a:pt x="6347" y="1"/>
                                </a:lnTo>
                                <a:cubicBezTo>
                                  <a:pt x="6351" y="1"/>
                                  <a:pt x="6355" y="5"/>
                                  <a:pt x="6355" y="9"/>
                                </a:cubicBezTo>
                                <a:cubicBezTo>
                                  <a:pt x="6355" y="14"/>
                                  <a:pt x="6351" y="17"/>
                                  <a:pt x="6347" y="17"/>
                                </a:cubicBezTo>
                                <a:lnTo>
                                  <a:pt x="6347" y="17"/>
                                </a:lnTo>
                                <a:cubicBezTo>
                                  <a:pt x="6342" y="17"/>
                                  <a:pt x="6339" y="14"/>
                                  <a:pt x="6339" y="9"/>
                                </a:cubicBezTo>
                                <a:cubicBezTo>
                                  <a:pt x="6339" y="5"/>
                                  <a:pt x="6342" y="1"/>
                                  <a:pt x="6347" y="1"/>
                                </a:cubicBezTo>
                                <a:close/>
                                <a:moveTo>
                                  <a:pt x="6379" y="1"/>
                                </a:moveTo>
                                <a:lnTo>
                                  <a:pt x="6379" y="1"/>
                                </a:lnTo>
                                <a:cubicBezTo>
                                  <a:pt x="6383" y="1"/>
                                  <a:pt x="6387" y="5"/>
                                  <a:pt x="6387" y="9"/>
                                </a:cubicBezTo>
                                <a:cubicBezTo>
                                  <a:pt x="6387" y="14"/>
                                  <a:pt x="6383" y="17"/>
                                  <a:pt x="6379" y="17"/>
                                </a:cubicBezTo>
                                <a:lnTo>
                                  <a:pt x="6379" y="17"/>
                                </a:lnTo>
                                <a:cubicBezTo>
                                  <a:pt x="6375" y="17"/>
                                  <a:pt x="6371" y="14"/>
                                  <a:pt x="6371" y="9"/>
                                </a:cubicBezTo>
                                <a:cubicBezTo>
                                  <a:pt x="6371" y="5"/>
                                  <a:pt x="6375" y="1"/>
                                  <a:pt x="6379" y="1"/>
                                </a:cubicBezTo>
                                <a:close/>
                                <a:moveTo>
                                  <a:pt x="6411" y="1"/>
                                </a:moveTo>
                                <a:lnTo>
                                  <a:pt x="6411" y="1"/>
                                </a:lnTo>
                                <a:cubicBezTo>
                                  <a:pt x="6415" y="1"/>
                                  <a:pt x="6419" y="5"/>
                                  <a:pt x="6419" y="9"/>
                                </a:cubicBezTo>
                                <a:cubicBezTo>
                                  <a:pt x="6419" y="14"/>
                                  <a:pt x="6415" y="17"/>
                                  <a:pt x="6411" y="17"/>
                                </a:cubicBezTo>
                                <a:lnTo>
                                  <a:pt x="6411" y="17"/>
                                </a:lnTo>
                                <a:cubicBezTo>
                                  <a:pt x="6407" y="17"/>
                                  <a:pt x="6403" y="14"/>
                                  <a:pt x="6403" y="9"/>
                                </a:cubicBezTo>
                                <a:cubicBezTo>
                                  <a:pt x="6403" y="5"/>
                                  <a:pt x="6407" y="1"/>
                                  <a:pt x="6411" y="1"/>
                                </a:cubicBezTo>
                                <a:close/>
                                <a:moveTo>
                                  <a:pt x="6443" y="1"/>
                                </a:moveTo>
                                <a:lnTo>
                                  <a:pt x="6443" y="1"/>
                                </a:lnTo>
                                <a:cubicBezTo>
                                  <a:pt x="6447" y="1"/>
                                  <a:pt x="6451" y="5"/>
                                  <a:pt x="6451" y="9"/>
                                </a:cubicBezTo>
                                <a:cubicBezTo>
                                  <a:pt x="6451" y="14"/>
                                  <a:pt x="6447" y="17"/>
                                  <a:pt x="6443" y="17"/>
                                </a:cubicBezTo>
                                <a:lnTo>
                                  <a:pt x="6443" y="17"/>
                                </a:lnTo>
                                <a:cubicBezTo>
                                  <a:pt x="6439" y="17"/>
                                  <a:pt x="6435" y="14"/>
                                  <a:pt x="6435" y="9"/>
                                </a:cubicBezTo>
                                <a:cubicBezTo>
                                  <a:pt x="6435" y="5"/>
                                  <a:pt x="6439" y="1"/>
                                  <a:pt x="6443" y="1"/>
                                </a:cubicBezTo>
                                <a:close/>
                                <a:moveTo>
                                  <a:pt x="6475" y="1"/>
                                </a:moveTo>
                                <a:lnTo>
                                  <a:pt x="6475" y="1"/>
                                </a:lnTo>
                                <a:cubicBezTo>
                                  <a:pt x="6479" y="1"/>
                                  <a:pt x="6483" y="5"/>
                                  <a:pt x="6483" y="9"/>
                                </a:cubicBezTo>
                                <a:cubicBezTo>
                                  <a:pt x="6483" y="14"/>
                                  <a:pt x="6479" y="17"/>
                                  <a:pt x="6475" y="17"/>
                                </a:cubicBezTo>
                                <a:lnTo>
                                  <a:pt x="6475" y="17"/>
                                </a:lnTo>
                                <a:cubicBezTo>
                                  <a:pt x="6471" y="17"/>
                                  <a:pt x="6467" y="14"/>
                                  <a:pt x="6467" y="9"/>
                                </a:cubicBezTo>
                                <a:cubicBezTo>
                                  <a:pt x="6467" y="5"/>
                                  <a:pt x="6471" y="1"/>
                                  <a:pt x="6475" y="1"/>
                                </a:cubicBezTo>
                                <a:close/>
                                <a:moveTo>
                                  <a:pt x="6507" y="1"/>
                                </a:moveTo>
                                <a:lnTo>
                                  <a:pt x="6507" y="1"/>
                                </a:lnTo>
                                <a:cubicBezTo>
                                  <a:pt x="6511" y="1"/>
                                  <a:pt x="6515" y="5"/>
                                  <a:pt x="6515" y="9"/>
                                </a:cubicBezTo>
                                <a:cubicBezTo>
                                  <a:pt x="6515" y="14"/>
                                  <a:pt x="6511" y="17"/>
                                  <a:pt x="6507" y="17"/>
                                </a:cubicBezTo>
                                <a:lnTo>
                                  <a:pt x="6507" y="17"/>
                                </a:lnTo>
                                <a:cubicBezTo>
                                  <a:pt x="6503" y="17"/>
                                  <a:pt x="6499" y="14"/>
                                  <a:pt x="6499" y="9"/>
                                </a:cubicBezTo>
                                <a:cubicBezTo>
                                  <a:pt x="6499" y="5"/>
                                  <a:pt x="6503" y="1"/>
                                  <a:pt x="6507" y="1"/>
                                </a:cubicBezTo>
                                <a:close/>
                                <a:moveTo>
                                  <a:pt x="6539" y="2"/>
                                </a:moveTo>
                                <a:lnTo>
                                  <a:pt x="6539" y="2"/>
                                </a:lnTo>
                                <a:cubicBezTo>
                                  <a:pt x="6543" y="2"/>
                                  <a:pt x="6547" y="5"/>
                                  <a:pt x="6547" y="10"/>
                                </a:cubicBezTo>
                                <a:cubicBezTo>
                                  <a:pt x="6547" y="14"/>
                                  <a:pt x="6543" y="18"/>
                                  <a:pt x="6539" y="18"/>
                                </a:cubicBezTo>
                                <a:lnTo>
                                  <a:pt x="6539" y="18"/>
                                </a:lnTo>
                                <a:cubicBezTo>
                                  <a:pt x="6535" y="18"/>
                                  <a:pt x="6531" y="14"/>
                                  <a:pt x="6531" y="10"/>
                                </a:cubicBezTo>
                                <a:cubicBezTo>
                                  <a:pt x="6531" y="5"/>
                                  <a:pt x="6535" y="2"/>
                                  <a:pt x="6539" y="2"/>
                                </a:cubicBezTo>
                                <a:close/>
                                <a:moveTo>
                                  <a:pt x="6571" y="2"/>
                                </a:moveTo>
                                <a:lnTo>
                                  <a:pt x="6571" y="2"/>
                                </a:lnTo>
                                <a:cubicBezTo>
                                  <a:pt x="6575" y="2"/>
                                  <a:pt x="6579" y="5"/>
                                  <a:pt x="6579" y="10"/>
                                </a:cubicBezTo>
                                <a:cubicBezTo>
                                  <a:pt x="6579" y="14"/>
                                  <a:pt x="6575" y="18"/>
                                  <a:pt x="6571" y="18"/>
                                </a:cubicBezTo>
                                <a:lnTo>
                                  <a:pt x="6571" y="18"/>
                                </a:lnTo>
                                <a:cubicBezTo>
                                  <a:pt x="6567" y="18"/>
                                  <a:pt x="6563" y="14"/>
                                  <a:pt x="6563" y="10"/>
                                </a:cubicBezTo>
                                <a:cubicBezTo>
                                  <a:pt x="6563" y="5"/>
                                  <a:pt x="6567" y="2"/>
                                  <a:pt x="6571" y="2"/>
                                </a:cubicBezTo>
                                <a:close/>
                                <a:moveTo>
                                  <a:pt x="6603" y="2"/>
                                </a:moveTo>
                                <a:lnTo>
                                  <a:pt x="6603" y="2"/>
                                </a:lnTo>
                                <a:cubicBezTo>
                                  <a:pt x="6607" y="2"/>
                                  <a:pt x="6611" y="5"/>
                                  <a:pt x="6611" y="10"/>
                                </a:cubicBezTo>
                                <a:cubicBezTo>
                                  <a:pt x="6611" y="14"/>
                                  <a:pt x="6607" y="18"/>
                                  <a:pt x="6603" y="18"/>
                                </a:cubicBezTo>
                                <a:lnTo>
                                  <a:pt x="6603" y="18"/>
                                </a:lnTo>
                                <a:cubicBezTo>
                                  <a:pt x="6599" y="18"/>
                                  <a:pt x="6595" y="14"/>
                                  <a:pt x="6595" y="10"/>
                                </a:cubicBezTo>
                                <a:cubicBezTo>
                                  <a:pt x="6595" y="5"/>
                                  <a:pt x="6599" y="2"/>
                                  <a:pt x="6603" y="2"/>
                                </a:cubicBezTo>
                                <a:close/>
                                <a:moveTo>
                                  <a:pt x="6635" y="2"/>
                                </a:moveTo>
                                <a:lnTo>
                                  <a:pt x="6635" y="2"/>
                                </a:lnTo>
                                <a:cubicBezTo>
                                  <a:pt x="6639" y="2"/>
                                  <a:pt x="6643" y="5"/>
                                  <a:pt x="6643" y="10"/>
                                </a:cubicBezTo>
                                <a:cubicBezTo>
                                  <a:pt x="6643" y="14"/>
                                  <a:pt x="6639" y="18"/>
                                  <a:pt x="6635" y="18"/>
                                </a:cubicBezTo>
                                <a:lnTo>
                                  <a:pt x="6635" y="18"/>
                                </a:lnTo>
                                <a:cubicBezTo>
                                  <a:pt x="6631" y="18"/>
                                  <a:pt x="6627" y="14"/>
                                  <a:pt x="6627" y="10"/>
                                </a:cubicBezTo>
                                <a:cubicBezTo>
                                  <a:pt x="6627" y="5"/>
                                  <a:pt x="6631" y="2"/>
                                  <a:pt x="6635" y="2"/>
                                </a:cubicBezTo>
                                <a:close/>
                                <a:moveTo>
                                  <a:pt x="6667" y="2"/>
                                </a:moveTo>
                                <a:lnTo>
                                  <a:pt x="6667" y="2"/>
                                </a:lnTo>
                                <a:cubicBezTo>
                                  <a:pt x="6672" y="2"/>
                                  <a:pt x="6675" y="5"/>
                                  <a:pt x="6675" y="10"/>
                                </a:cubicBezTo>
                                <a:cubicBezTo>
                                  <a:pt x="6675" y="14"/>
                                  <a:pt x="6672" y="18"/>
                                  <a:pt x="6667" y="18"/>
                                </a:cubicBezTo>
                                <a:lnTo>
                                  <a:pt x="6667" y="18"/>
                                </a:lnTo>
                                <a:cubicBezTo>
                                  <a:pt x="6663" y="18"/>
                                  <a:pt x="6659" y="14"/>
                                  <a:pt x="6659" y="10"/>
                                </a:cubicBezTo>
                                <a:cubicBezTo>
                                  <a:pt x="6659" y="5"/>
                                  <a:pt x="6663" y="2"/>
                                  <a:pt x="6667" y="2"/>
                                </a:cubicBezTo>
                                <a:close/>
                                <a:moveTo>
                                  <a:pt x="6699" y="2"/>
                                </a:moveTo>
                                <a:lnTo>
                                  <a:pt x="6699" y="2"/>
                                </a:lnTo>
                                <a:cubicBezTo>
                                  <a:pt x="6704" y="2"/>
                                  <a:pt x="6707" y="5"/>
                                  <a:pt x="6707" y="10"/>
                                </a:cubicBezTo>
                                <a:cubicBezTo>
                                  <a:pt x="6707" y="14"/>
                                  <a:pt x="6704" y="18"/>
                                  <a:pt x="6699" y="18"/>
                                </a:cubicBezTo>
                                <a:lnTo>
                                  <a:pt x="6699" y="18"/>
                                </a:lnTo>
                                <a:cubicBezTo>
                                  <a:pt x="6695" y="18"/>
                                  <a:pt x="6691" y="14"/>
                                  <a:pt x="6691" y="10"/>
                                </a:cubicBezTo>
                                <a:cubicBezTo>
                                  <a:pt x="6691" y="5"/>
                                  <a:pt x="6695" y="2"/>
                                  <a:pt x="6699" y="2"/>
                                </a:cubicBezTo>
                                <a:close/>
                                <a:moveTo>
                                  <a:pt x="6731" y="2"/>
                                </a:moveTo>
                                <a:lnTo>
                                  <a:pt x="6731" y="2"/>
                                </a:lnTo>
                                <a:cubicBezTo>
                                  <a:pt x="6736" y="2"/>
                                  <a:pt x="6739" y="5"/>
                                  <a:pt x="6739" y="10"/>
                                </a:cubicBezTo>
                                <a:cubicBezTo>
                                  <a:pt x="6739" y="14"/>
                                  <a:pt x="6736" y="18"/>
                                  <a:pt x="6731" y="18"/>
                                </a:cubicBezTo>
                                <a:lnTo>
                                  <a:pt x="6731" y="18"/>
                                </a:lnTo>
                                <a:cubicBezTo>
                                  <a:pt x="6727" y="18"/>
                                  <a:pt x="6723" y="14"/>
                                  <a:pt x="6723" y="10"/>
                                </a:cubicBezTo>
                                <a:cubicBezTo>
                                  <a:pt x="6723" y="5"/>
                                  <a:pt x="6727" y="2"/>
                                  <a:pt x="6731" y="2"/>
                                </a:cubicBezTo>
                                <a:close/>
                                <a:moveTo>
                                  <a:pt x="6763" y="2"/>
                                </a:moveTo>
                                <a:lnTo>
                                  <a:pt x="6763" y="2"/>
                                </a:lnTo>
                                <a:cubicBezTo>
                                  <a:pt x="6768" y="2"/>
                                  <a:pt x="6771" y="5"/>
                                  <a:pt x="6771" y="10"/>
                                </a:cubicBezTo>
                                <a:cubicBezTo>
                                  <a:pt x="6771" y="14"/>
                                  <a:pt x="6768" y="18"/>
                                  <a:pt x="6763" y="18"/>
                                </a:cubicBezTo>
                                <a:lnTo>
                                  <a:pt x="6763" y="18"/>
                                </a:lnTo>
                                <a:cubicBezTo>
                                  <a:pt x="6759" y="18"/>
                                  <a:pt x="6755" y="14"/>
                                  <a:pt x="6755" y="10"/>
                                </a:cubicBezTo>
                                <a:cubicBezTo>
                                  <a:pt x="6755" y="5"/>
                                  <a:pt x="6759" y="2"/>
                                  <a:pt x="6763" y="2"/>
                                </a:cubicBezTo>
                                <a:close/>
                                <a:moveTo>
                                  <a:pt x="6795" y="2"/>
                                </a:moveTo>
                                <a:lnTo>
                                  <a:pt x="6795" y="2"/>
                                </a:lnTo>
                                <a:cubicBezTo>
                                  <a:pt x="6800" y="2"/>
                                  <a:pt x="6803" y="5"/>
                                  <a:pt x="6803" y="10"/>
                                </a:cubicBezTo>
                                <a:cubicBezTo>
                                  <a:pt x="6803" y="14"/>
                                  <a:pt x="6800" y="18"/>
                                  <a:pt x="6795" y="18"/>
                                </a:cubicBezTo>
                                <a:lnTo>
                                  <a:pt x="6795" y="18"/>
                                </a:lnTo>
                                <a:cubicBezTo>
                                  <a:pt x="6791" y="18"/>
                                  <a:pt x="6787" y="14"/>
                                  <a:pt x="6787" y="10"/>
                                </a:cubicBezTo>
                                <a:cubicBezTo>
                                  <a:pt x="6787" y="5"/>
                                  <a:pt x="6791" y="2"/>
                                  <a:pt x="6795" y="2"/>
                                </a:cubicBezTo>
                                <a:close/>
                                <a:moveTo>
                                  <a:pt x="6827" y="2"/>
                                </a:moveTo>
                                <a:lnTo>
                                  <a:pt x="6827" y="2"/>
                                </a:lnTo>
                                <a:cubicBezTo>
                                  <a:pt x="6832" y="2"/>
                                  <a:pt x="6835" y="5"/>
                                  <a:pt x="6835" y="10"/>
                                </a:cubicBezTo>
                                <a:cubicBezTo>
                                  <a:pt x="6835" y="14"/>
                                  <a:pt x="6832" y="18"/>
                                  <a:pt x="6827" y="18"/>
                                </a:cubicBezTo>
                                <a:lnTo>
                                  <a:pt x="6827" y="18"/>
                                </a:lnTo>
                                <a:cubicBezTo>
                                  <a:pt x="6823" y="18"/>
                                  <a:pt x="6819" y="14"/>
                                  <a:pt x="6819" y="10"/>
                                </a:cubicBezTo>
                                <a:cubicBezTo>
                                  <a:pt x="6819" y="5"/>
                                  <a:pt x="6823" y="2"/>
                                  <a:pt x="6827" y="2"/>
                                </a:cubicBezTo>
                                <a:close/>
                                <a:moveTo>
                                  <a:pt x="6859" y="2"/>
                                </a:moveTo>
                                <a:lnTo>
                                  <a:pt x="6859" y="2"/>
                                </a:lnTo>
                                <a:cubicBezTo>
                                  <a:pt x="6864" y="2"/>
                                  <a:pt x="6867" y="5"/>
                                  <a:pt x="6867" y="10"/>
                                </a:cubicBezTo>
                                <a:cubicBezTo>
                                  <a:pt x="6867" y="14"/>
                                  <a:pt x="6864" y="18"/>
                                  <a:pt x="6859" y="18"/>
                                </a:cubicBezTo>
                                <a:lnTo>
                                  <a:pt x="6859" y="18"/>
                                </a:lnTo>
                                <a:cubicBezTo>
                                  <a:pt x="6855" y="18"/>
                                  <a:pt x="6851" y="14"/>
                                  <a:pt x="6851" y="10"/>
                                </a:cubicBezTo>
                                <a:cubicBezTo>
                                  <a:pt x="6851" y="5"/>
                                  <a:pt x="6855" y="2"/>
                                  <a:pt x="6859" y="2"/>
                                </a:cubicBezTo>
                                <a:close/>
                                <a:moveTo>
                                  <a:pt x="6891" y="2"/>
                                </a:moveTo>
                                <a:lnTo>
                                  <a:pt x="6891" y="2"/>
                                </a:lnTo>
                                <a:cubicBezTo>
                                  <a:pt x="6896" y="2"/>
                                  <a:pt x="6899" y="5"/>
                                  <a:pt x="6899" y="10"/>
                                </a:cubicBezTo>
                                <a:cubicBezTo>
                                  <a:pt x="6899" y="14"/>
                                  <a:pt x="6896" y="18"/>
                                  <a:pt x="6891" y="18"/>
                                </a:cubicBezTo>
                                <a:lnTo>
                                  <a:pt x="6891" y="18"/>
                                </a:lnTo>
                                <a:cubicBezTo>
                                  <a:pt x="6887" y="18"/>
                                  <a:pt x="6883" y="14"/>
                                  <a:pt x="6883" y="10"/>
                                </a:cubicBezTo>
                                <a:cubicBezTo>
                                  <a:pt x="6883" y="5"/>
                                  <a:pt x="6887" y="2"/>
                                  <a:pt x="6891" y="2"/>
                                </a:cubicBezTo>
                                <a:close/>
                                <a:moveTo>
                                  <a:pt x="6923" y="2"/>
                                </a:moveTo>
                                <a:lnTo>
                                  <a:pt x="6923" y="2"/>
                                </a:lnTo>
                                <a:cubicBezTo>
                                  <a:pt x="6928" y="2"/>
                                  <a:pt x="6931" y="5"/>
                                  <a:pt x="6931" y="10"/>
                                </a:cubicBezTo>
                                <a:cubicBezTo>
                                  <a:pt x="6931" y="14"/>
                                  <a:pt x="6928" y="18"/>
                                  <a:pt x="6923" y="18"/>
                                </a:cubicBezTo>
                                <a:lnTo>
                                  <a:pt x="6923" y="18"/>
                                </a:lnTo>
                                <a:cubicBezTo>
                                  <a:pt x="6919" y="18"/>
                                  <a:pt x="6915" y="14"/>
                                  <a:pt x="6915" y="10"/>
                                </a:cubicBezTo>
                                <a:cubicBezTo>
                                  <a:pt x="6915" y="5"/>
                                  <a:pt x="6919" y="2"/>
                                  <a:pt x="6923" y="2"/>
                                </a:cubicBezTo>
                                <a:close/>
                                <a:moveTo>
                                  <a:pt x="6955" y="2"/>
                                </a:moveTo>
                                <a:lnTo>
                                  <a:pt x="6955" y="2"/>
                                </a:lnTo>
                                <a:cubicBezTo>
                                  <a:pt x="6960" y="2"/>
                                  <a:pt x="6963" y="5"/>
                                  <a:pt x="6963" y="10"/>
                                </a:cubicBezTo>
                                <a:cubicBezTo>
                                  <a:pt x="6963" y="14"/>
                                  <a:pt x="6960" y="18"/>
                                  <a:pt x="6955" y="18"/>
                                </a:cubicBezTo>
                                <a:lnTo>
                                  <a:pt x="6955" y="18"/>
                                </a:lnTo>
                                <a:cubicBezTo>
                                  <a:pt x="6951" y="18"/>
                                  <a:pt x="6947" y="14"/>
                                  <a:pt x="6947" y="10"/>
                                </a:cubicBezTo>
                                <a:cubicBezTo>
                                  <a:pt x="6947" y="5"/>
                                  <a:pt x="6951" y="2"/>
                                  <a:pt x="6955" y="2"/>
                                </a:cubicBezTo>
                                <a:close/>
                                <a:moveTo>
                                  <a:pt x="6987" y="2"/>
                                </a:moveTo>
                                <a:lnTo>
                                  <a:pt x="6987" y="2"/>
                                </a:lnTo>
                                <a:cubicBezTo>
                                  <a:pt x="6992" y="2"/>
                                  <a:pt x="6995" y="5"/>
                                  <a:pt x="6995" y="10"/>
                                </a:cubicBezTo>
                                <a:cubicBezTo>
                                  <a:pt x="6995" y="14"/>
                                  <a:pt x="6992" y="18"/>
                                  <a:pt x="6987" y="18"/>
                                </a:cubicBezTo>
                                <a:lnTo>
                                  <a:pt x="6987" y="18"/>
                                </a:lnTo>
                                <a:cubicBezTo>
                                  <a:pt x="6983" y="18"/>
                                  <a:pt x="6979" y="14"/>
                                  <a:pt x="6979" y="10"/>
                                </a:cubicBezTo>
                                <a:cubicBezTo>
                                  <a:pt x="6979" y="5"/>
                                  <a:pt x="6983" y="2"/>
                                  <a:pt x="6987" y="2"/>
                                </a:cubicBezTo>
                                <a:close/>
                                <a:moveTo>
                                  <a:pt x="7019" y="2"/>
                                </a:moveTo>
                                <a:lnTo>
                                  <a:pt x="7019" y="2"/>
                                </a:lnTo>
                                <a:cubicBezTo>
                                  <a:pt x="7024" y="2"/>
                                  <a:pt x="7027" y="5"/>
                                  <a:pt x="7027" y="10"/>
                                </a:cubicBezTo>
                                <a:cubicBezTo>
                                  <a:pt x="7027" y="14"/>
                                  <a:pt x="7024" y="18"/>
                                  <a:pt x="7019" y="18"/>
                                </a:cubicBezTo>
                                <a:lnTo>
                                  <a:pt x="7019" y="18"/>
                                </a:lnTo>
                                <a:cubicBezTo>
                                  <a:pt x="7015" y="18"/>
                                  <a:pt x="7011" y="14"/>
                                  <a:pt x="7011" y="10"/>
                                </a:cubicBezTo>
                                <a:cubicBezTo>
                                  <a:pt x="7011" y="5"/>
                                  <a:pt x="7015" y="2"/>
                                  <a:pt x="7019" y="2"/>
                                </a:cubicBezTo>
                                <a:close/>
                                <a:moveTo>
                                  <a:pt x="7051" y="2"/>
                                </a:moveTo>
                                <a:lnTo>
                                  <a:pt x="7051" y="2"/>
                                </a:lnTo>
                                <a:cubicBezTo>
                                  <a:pt x="7056" y="2"/>
                                  <a:pt x="7059" y="5"/>
                                  <a:pt x="7059" y="10"/>
                                </a:cubicBezTo>
                                <a:cubicBezTo>
                                  <a:pt x="7059" y="14"/>
                                  <a:pt x="7056" y="18"/>
                                  <a:pt x="7051" y="18"/>
                                </a:cubicBezTo>
                                <a:lnTo>
                                  <a:pt x="7051" y="18"/>
                                </a:lnTo>
                                <a:cubicBezTo>
                                  <a:pt x="7047" y="18"/>
                                  <a:pt x="7043" y="14"/>
                                  <a:pt x="7043" y="10"/>
                                </a:cubicBezTo>
                                <a:cubicBezTo>
                                  <a:pt x="7043" y="5"/>
                                  <a:pt x="7047" y="2"/>
                                  <a:pt x="7051" y="2"/>
                                </a:cubicBezTo>
                                <a:close/>
                                <a:moveTo>
                                  <a:pt x="7083" y="2"/>
                                </a:moveTo>
                                <a:lnTo>
                                  <a:pt x="7083" y="2"/>
                                </a:lnTo>
                                <a:cubicBezTo>
                                  <a:pt x="7088" y="2"/>
                                  <a:pt x="7091" y="5"/>
                                  <a:pt x="7091" y="10"/>
                                </a:cubicBezTo>
                                <a:cubicBezTo>
                                  <a:pt x="7091" y="14"/>
                                  <a:pt x="7088" y="18"/>
                                  <a:pt x="7083" y="18"/>
                                </a:cubicBezTo>
                                <a:lnTo>
                                  <a:pt x="7083" y="18"/>
                                </a:lnTo>
                                <a:cubicBezTo>
                                  <a:pt x="7079" y="18"/>
                                  <a:pt x="7075" y="14"/>
                                  <a:pt x="7075" y="10"/>
                                </a:cubicBezTo>
                                <a:cubicBezTo>
                                  <a:pt x="7075" y="5"/>
                                  <a:pt x="7079" y="2"/>
                                  <a:pt x="7083" y="2"/>
                                </a:cubicBezTo>
                                <a:close/>
                                <a:moveTo>
                                  <a:pt x="7115" y="2"/>
                                </a:moveTo>
                                <a:lnTo>
                                  <a:pt x="7115" y="2"/>
                                </a:lnTo>
                                <a:cubicBezTo>
                                  <a:pt x="7120" y="2"/>
                                  <a:pt x="7123" y="5"/>
                                  <a:pt x="7123" y="10"/>
                                </a:cubicBezTo>
                                <a:cubicBezTo>
                                  <a:pt x="7123" y="14"/>
                                  <a:pt x="7120" y="18"/>
                                  <a:pt x="7115" y="18"/>
                                </a:cubicBezTo>
                                <a:lnTo>
                                  <a:pt x="7115" y="18"/>
                                </a:lnTo>
                                <a:cubicBezTo>
                                  <a:pt x="7111" y="18"/>
                                  <a:pt x="7107" y="14"/>
                                  <a:pt x="7107" y="10"/>
                                </a:cubicBezTo>
                                <a:cubicBezTo>
                                  <a:pt x="7107" y="5"/>
                                  <a:pt x="7111" y="2"/>
                                  <a:pt x="7115" y="2"/>
                                </a:cubicBezTo>
                                <a:close/>
                                <a:moveTo>
                                  <a:pt x="7147" y="2"/>
                                </a:moveTo>
                                <a:lnTo>
                                  <a:pt x="7147" y="2"/>
                                </a:lnTo>
                                <a:cubicBezTo>
                                  <a:pt x="7152" y="2"/>
                                  <a:pt x="7155" y="5"/>
                                  <a:pt x="7155" y="10"/>
                                </a:cubicBezTo>
                                <a:cubicBezTo>
                                  <a:pt x="7155" y="14"/>
                                  <a:pt x="7152" y="18"/>
                                  <a:pt x="7147" y="18"/>
                                </a:cubicBezTo>
                                <a:lnTo>
                                  <a:pt x="7147" y="18"/>
                                </a:lnTo>
                                <a:cubicBezTo>
                                  <a:pt x="7143" y="18"/>
                                  <a:pt x="7139" y="14"/>
                                  <a:pt x="7139" y="10"/>
                                </a:cubicBezTo>
                                <a:cubicBezTo>
                                  <a:pt x="7139" y="5"/>
                                  <a:pt x="7143" y="2"/>
                                  <a:pt x="7147" y="2"/>
                                </a:cubicBezTo>
                                <a:close/>
                                <a:moveTo>
                                  <a:pt x="7179" y="2"/>
                                </a:moveTo>
                                <a:lnTo>
                                  <a:pt x="7179" y="2"/>
                                </a:lnTo>
                                <a:cubicBezTo>
                                  <a:pt x="7184" y="2"/>
                                  <a:pt x="7187" y="5"/>
                                  <a:pt x="7187" y="10"/>
                                </a:cubicBezTo>
                                <a:cubicBezTo>
                                  <a:pt x="7187" y="14"/>
                                  <a:pt x="7184" y="18"/>
                                  <a:pt x="7179" y="18"/>
                                </a:cubicBezTo>
                                <a:lnTo>
                                  <a:pt x="7179" y="18"/>
                                </a:lnTo>
                                <a:cubicBezTo>
                                  <a:pt x="7175" y="18"/>
                                  <a:pt x="7171" y="14"/>
                                  <a:pt x="7171" y="10"/>
                                </a:cubicBezTo>
                                <a:cubicBezTo>
                                  <a:pt x="7171" y="5"/>
                                  <a:pt x="7175" y="2"/>
                                  <a:pt x="7179" y="2"/>
                                </a:cubicBezTo>
                                <a:close/>
                                <a:moveTo>
                                  <a:pt x="7211" y="2"/>
                                </a:moveTo>
                                <a:lnTo>
                                  <a:pt x="7211" y="2"/>
                                </a:lnTo>
                                <a:cubicBezTo>
                                  <a:pt x="7216" y="2"/>
                                  <a:pt x="7219" y="5"/>
                                  <a:pt x="7219" y="10"/>
                                </a:cubicBezTo>
                                <a:cubicBezTo>
                                  <a:pt x="7219" y="14"/>
                                  <a:pt x="7216" y="18"/>
                                  <a:pt x="7211" y="18"/>
                                </a:cubicBezTo>
                                <a:lnTo>
                                  <a:pt x="7211" y="18"/>
                                </a:lnTo>
                                <a:cubicBezTo>
                                  <a:pt x="7207" y="18"/>
                                  <a:pt x="7203" y="14"/>
                                  <a:pt x="7203" y="10"/>
                                </a:cubicBezTo>
                                <a:cubicBezTo>
                                  <a:pt x="7203" y="5"/>
                                  <a:pt x="7207" y="2"/>
                                  <a:pt x="7211" y="2"/>
                                </a:cubicBezTo>
                                <a:close/>
                                <a:moveTo>
                                  <a:pt x="7243" y="2"/>
                                </a:moveTo>
                                <a:lnTo>
                                  <a:pt x="7243" y="2"/>
                                </a:lnTo>
                                <a:cubicBezTo>
                                  <a:pt x="7248" y="2"/>
                                  <a:pt x="7251" y="5"/>
                                  <a:pt x="7251" y="10"/>
                                </a:cubicBezTo>
                                <a:cubicBezTo>
                                  <a:pt x="7251" y="14"/>
                                  <a:pt x="7248" y="18"/>
                                  <a:pt x="7243" y="18"/>
                                </a:cubicBezTo>
                                <a:lnTo>
                                  <a:pt x="7243" y="18"/>
                                </a:lnTo>
                                <a:cubicBezTo>
                                  <a:pt x="7239" y="18"/>
                                  <a:pt x="7235" y="14"/>
                                  <a:pt x="7235" y="10"/>
                                </a:cubicBezTo>
                                <a:cubicBezTo>
                                  <a:pt x="7235" y="5"/>
                                  <a:pt x="7239" y="2"/>
                                  <a:pt x="7243" y="2"/>
                                </a:cubicBezTo>
                                <a:close/>
                                <a:moveTo>
                                  <a:pt x="7275" y="2"/>
                                </a:moveTo>
                                <a:lnTo>
                                  <a:pt x="7275" y="2"/>
                                </a:lnTo>
                                <a:cubicBezTo>
                                  <a:pt x="7280" y="2"/>
                                  <a:pt x="7283" y="5"/>
                                  <a:pt x="7283" y="10"/>
                                </a:cubicBezTo>
                                <a:cubicBezTo>
                                  <a:pt x="7283" y="14"/>
                                  <a:pt x="7280" y="18"/>
                                  <a:pt x="7275" y="18"/>
                                </a:cubicBezTo>
                                <a:lnTo>
                                  <a:pt x="7275" y="18"/>
                                </a:lnTo>
                                <a:cubicBezTo>
                                  <a:pt x="7271" y="18"/>
                                  <a:pt x="7267" y="14"/>
                                  <a:pt x="7267" y="10"/>
                                </a:cubicBezTo>
                                <a:cubicBezTo>
                                  <a:pt x="7267" y="5"/>
                                  <a:pt x="7271" y="2"/>
                                  <a:pt x="7275" y="2"/>
                                </a:cubicBezTo>
                                <a:close/>
                                <a:moveTo>
                                  <a:pt x="7307" y="2"/>
                                </a:moveTo>
                                <a:lnTo>
                                  <a:pt x="7307" y="2"/>
                                </a:lnTo>
                                <a:cubicBezTo>
                                  <a:pt x="7312" y="2"/>
                                  <a:pt x="7315" y="5"/>
                                  <a:pt x="7315" y="10"/>
                                </a:cubicBezTo>
                                <a:cubicBezTo>
                                  <a:pt x="7315" y="14"/>
                                  <a:pt x="7312" y="18"/>
                                  <a:pt x="7307" y="18"/>
                                </a:cubicBezTo>
                                <a:lnTo>
                                  <a:pt x="7307" y="18"/>
                                </a:lnTo>
                                <a:cubicBezTo>
                                  <a:pt x="7303" y="18"/>
                                  <a:pt x="7299" y="14"/>
                                  <a:pt x="7299" y="10"/>
                                </a:cubicBezTo>
                                <a:cubicBezTo>
                                  <a:pt x="7299" y="5"/>
                                  <a:pt x="7303" y="2"/>
                                  <a:pt x="7307" y="2"/>
                                </a:cubicBezTo>
                                <a:close/>
                                <a:moveTo>
                                  <a:pt x="7339" y="2"/>
                                </a:moveTo>
                                <a:lnTo>
                                  <a:pt x="7339" y="2"/>
                                </a:lnTo>
                                <a:cubicBezTo>
                                  <a:pt x="7344" y="2"/>
                                  <a:pt x="7347" y="5"/>
                                  <a:pt x="7347" y="10"/>
                                </a:cubicBezTo>
                                <a:cubicBezTo>
                                  <a:pt x="7347" y="14"/>
                                  <a:pt x="7344" y="18"/>
                                  <a:pt x="7339" y="18"/>
                                </a:cubicBezTo>
                                <a:lnTo>
                                  <a:pt x="7339" y="18"/>
                                </a:lnTo>
                                <a:cubicBezTo>
                                  <a:pt x="7335" y="18"/>
                                  <a:pt x="7331" y="14"/>
                                  <a:pt x="7331" y="10"/>
                                </a:cubicBezTo>
                                <a:cubicBezTo>
                                  <a:pt x="7331" y="5"/>
                                  <a:pt x="7335" y="2"/>
                                  <a:pt x="7339" y="2"/>
                                </a:cubicBezTo>
                                <a:close/>
                                <a:moveTo>
                                  <a:pt x="7371" y="2"/>
                                </a:moveTo>
                                <a:lnTo>
                                  <a:pt x="7371" y="2"/>
                                </a:lnTo>
                                <a:cubicBezTo>
                                  <a:pt x="7376" y="2"/>
                                  <a:pt x="7379" y="5"/>
                                  <a:pt x="7379" y="10"/>
                                </a:cubicBezTo>
                                <a:cubicBezTo>
                                  <a:pt x="7379" y="14"/>
                                  <a:pt x="7376" y="18"/>
                                  <a:pt x="7371" y="18"/>
                                </a:cubicBezTo>
                                <a:lnTo>
                                  <a:pt x="7371" y="18"/>
                                </a:lnTo>
                                <a:cubicBezTo>
                                  <a:pt x="7367" y="18"/>
                                  <a:pt x="7363" y="14"/>
                                  <a:pt x="7363" y="10"/>
                                </a:cubicBezTo>
                                <a:cubicBezTo>
                                  <a:pt x="7363" y="5"/>
                                  <a:pt x="7367" y="2"/>
                                  <a:pt x="7371" y="2"/>
                                </a:cubicBezTo>
                                <a:close/>
                                <a:moveTo>
                                  <a:pt x="7403" y="2"/>
                                </a:moveTo>
                                <a:lnTo>
                                  <a:pt x="7403" y="2"/>
                                </a:lnTo>
                                <a:cubicBezTo>
                                  <a:pt x="7408" y="2"/>
                                  <a:pt x="7411" y="5"/>
                                  <a:pt x="7411" y="10"/>
                                </a:cubicBezTo>
                                <a:cubicBezTo>
                                  <a:pt x="7411" y="14"/>
                                  <a:pt x="7408" y="18"/>
                                  <a:pt x="7403" y="18"/>
                                </a:cubicBezTo>
                                <a:lnTo>
                                  <a:pt x="7403" y="18"/>
                                </a:lnTo>
                                <a:cubicBezTo>
                                  <a:pt x="7399" y="18"/>
                                  <a:pt x="7395" y="14"/>
                                  <a:pt x="7395" y="10"/>
                                </a:cubicBezTo>
                                <a:cubicBezTo>
                                  <a:pt x="7395" y="5"/>
                                  <a:pt x="7399" y="2"/>
                                  <a:pt x="7403" y="2"/>
                                </a:cubicBezTo>
                                <a:close/>
                                <a:moveTo>
                                  <a:pt x="7435" y="2"/>
                                </a:moveTo>
                                <a:lnTo>
                                  <a:pt x="7435" y="2"/>
                                </a:lnTo>
                                <a:cubicBezTo>
                                  <a:pt x="7440" y="2"/>
                                  <a:pt x="7443" y="5"/>
                                  <a:pt x="7443" y="10"/>
                                </a:cubicBezTo>
                                <a:cubicBezTo>
                                  <a:pt x="7443" y="14"/>
                                  <a:pt x="7440" y="18"/>
                                  <a:pt x="7435" y="18"/>
                                </a:cubicBezTo>
                                <a:lnTo>
                                  <a:pt x="7435" y="18"/>
                                </a:lnTo>
                                <a:cubicBezTo>
                                  <a:pt x="7431" y="18"/>
                                  <a:pt x="7427" y="14"/>
                                  <a:pt x="7427" y="10"/>
                                </a:cubicBezTo>
                                <a:cubicBezTo>
                                  <a:pt x="7427" y="5"/>
                                  <a:pt x="7431" y="2"/>
                                  <a:pt x="7435" y="2"/>
                                </a:cubicBezTo>
                                <a:close/>
                                <a:moveTo>
                                  <a:pt x="7467" y="2"/>
                                </a:moveTo>
                                <a:lnTo>
                                  <a:pt x="7467" y="2"/>
                                </a:lnTo>
                                <a:cubicBezTo>
                                  <a:pt x="7472" y="2"/>
                                  <a:pt x="7475" y="5"/>
                                  <a:pt x="7475" y="10"/>
                                </a:cubicBezTo>
                                <a:cubicBezTo>
                                  <a:pt x="7475" y="14"/>
                                  <a:pt x="7472" y="18"/>
                                  <a:pt x="7467" y="18"/>
                                </a:cubicBezTo>
                                <a:lnTo>
                                  <a:pt x="7467" y="18"/>
                                </a:lnTo>
                                <a:cubicBezTo>
                                  <a:pt x="7463" y="18"/>
                                  <a:pt x="7459" y="14"/>
                                  <a:pt x="7459" y="10"/>
                                </a:cubicBezTo>
                                <a:cubicBezTo>
                                  <a:pt x="7459" y="5"/>
                                  <a:pt x="7463" y="2"/>
                                  <a:pt x="7467" y="2"/>
                                </a:cubicBezTo>
                                <a:close/>
                                <a:moveTo>
                                  <a:pt x="7499" y="2"/>
                                </a:moveTo>
                                <a:lnTo>
                                  <a:pt x="7499" y="2"/>
                                </a:lnTo>
                                <a:cubicBezTo>
                                  <a:pt x="7504" y="2"/>
                                  <a:pt x="7507" y="5"/>
                                  <a:pt x="7507" y="10"/>
                                </a:cubicBezTo>
                                <a:cubicBezTo>
                                  <a:pt x="7507" y="14"/>
                                  <a:pt x="7504" y="18"/>
                                  <a:pt x="7499" y="18"/>
                                </a:cubicBezTo>
                                <a:lnTo>
                                  <a:pt x="7499" y="18"/>
                                </a:lnTo>
                                <a:cubicBezTo>
                                  <a:pt x="7495" y="18"/>
                                  <a:pt x="7491" y="14"/>
                                  <a:pt x="7491" y="10"/>
                                </a:cubicBezTo>
                                <a:cubicBezTo>
                                  <a:pt x="7491" y="5"/>
                                  <a:pt x="7495" y="2"/>
                                  <a:pt x="7499" y="2"/>
                                </a:cubicBezTo>
                                <a:close/>
                                <a:moveTo>
                                  <a:pt x="7531" y="2"/>
                                </a:moveTo>
                                <a:lnTo>
                                  <a:pt x="7532" y="2"/>
                                </a:lnTo>
                                <a:cubicBezTo>
                                  <a:pt x="7536" y="2"/>
                                  <a:pt x="7540" y="5"/>
                                  <a:pt x="7540" y="10"/>
                                </a:cubicBezTo>
                                <a:cubicBezTo>
                                  <a:pt x="7540" y="14"/>
                                  <a:pt x="7536" y="18"/>
                                  <a:pt x="7532" y="18"/>
                                </a:cubicBezTo>
                                <a:lnTo>
                                  <a:pt x="7531" y="18"/>
                                </a:lnTo>
                                <a:cubicBezTo>
                                  <a:pt x="7527" y="18"/>
                                  <a:pt x="7523" y="14"/>
                                  <a:pt x="7523" y="10"/>
                                </a:cubicBezTo>
                                <a:cubicBezTo>
                                  <a:pt x="7523" y="5"/>
                                  <a:pt x="7527" y="2"/>
                                  <a:pt x="7531" y="2"/>
                                </a:cubicBezTo>
                                <a:close/>
                                <a:moveTo>
                                  <a:pt x="7564" y="2"/>
                                </a:moveTo>
                                <a:lnTo>
                                  <a:pt x="7564" y="2"/>
                                </a:lnTo>
                                <a:cubicBezTo>
                                  <a:pt x="7568" y="2"/>
                                  <a:pt x="7572" y="5"/>
                                  <a:pt x="7572" y="10"/>
                                </a:cubicBezTo>
                                <a:cubicBezTo>
                                  <a:pt x="7572" y="14"/>
                                  <a:pt x="7568" y="18"/>
                                  <a:pt x="7564" y="18"/>
                                </a:cubicBezTo>
                                <a:lnTo>
                                  <a:pt x="7564" y="18"/>
                                </a:lnTo>
                                <a:cubicBezTo>
                                  <a:pt x="7559" y="18"/>
                                  <a:pt x="7556" y="14"/>
                                  <a:pt x="7556" y="10"/>
                                </a:cubicBezTo>
                                <a:cubicBezTo>
                                  <a:pt x="7556" y="5"/>
                                  <a:pt x="7559" y="2"/>
                                  <a:pt x="7564" y="2"/>
                                </a:cubicBezTo>
                                <a:close/>
                                <a:moveTo>
                                  <a:pt x="7596" y="2"/>
                                </a:moveTo>
                                <a:lnTo>
                                  <a:pt x="7596" y="2"/>
                                </a:lnTo>
                                <a:cubicBezTo>
                                  <a:pt x="7600" y="2"/>
                                  <a:pt x="7604" y="5"/>
                                  <a:pt x="7604" y="10"/>
                                </a:cubicBezTo>
                                <a:cubicBezTo>
                                  <a:pt x="7604" y="14"/>
                                  <a:pt x="7600" y="18"/>
                                  <a:pt x="7596" y="18"/>
                                </a:cubicBezTo>
                                <a:lnTo>
                                  <a:pt x="7596" y="18"/>
                                </a:lnTo>
                                <a:cubicBezTo>
                                  <a:pt x="7591" y="18"/>
                                  <a:pt x="7588" y="14"/>
                                  <a:pt x="7588" y="10"/>
                                </a:cubicBezTo>
                                <a:cubicBezTo>
                                  <a:pt x="7588" y="5"/>
                                  <a:pt x="7591" y="2"/>
                                  <a:pt x="7596" y="2"/>
                                </a:cubicBezTo>
                                <a:close/>
                                <a:moveTo>
                                  <a:pt x="7628" y="2"/>
                                </a:moveTo>
                                <a:lnTo>
                                  <a:pt x="7628" y="2"/>
                                </a:lnTo>
                                <a:cubicBezTo>
                                  <a:pt x="7632" y="2"/>
                                  <a:pt x="7636" y="5"/>
                                  <a:pt x="7636" y="10"/>
                                </a:cubicBezTo>
                                <a:cubicBezTo>
                                  <a:pt x="7636" y="14"/>
                                  <a:pt x="7632" y="18"/>
                                  <a:pt x="7628" y="18"/>
                                </a:cubicBezTo>
                                <a:lnTo>
                                  <a:pt x="7628" y="18"/>
                                </a:lnTo>
                                <a:cubicBezTo>
                                  <a:pt x="7623" y="18"/>
                                  <a:pt x="7620" y="14"/>
                                  <a:pt x="7620" y="10"/>
                                </a:cubicBezTo>
                                <a:cubicBezTo>
                                  <a:pt x="7620" y="5"/>
                                  <a:pt x="7623" y="2"/>
                                  <a:pt x="7628" y="2"/>
                                </a:cubicBezTo>
                                <a:close/>
                                <a:moveTo>
                                  <a:pt x="7660" y="2"/>
                                </a:moveTo>
                                <a:lnTo>
                                  <a:pt x="7660" y="2"/>
                                </a:lnTo>
                                <a:cubicBezTo>
                                  <a:pt x="7664" y="2"/>
                                  <a:pt x="7668" y="5"/>
                                  <a:pt x="7668" y="10"/>
                                </a:cubicBezTo>
                                <a:cubicBezTo>
                                  <a:pt x="7668" y="14"/>
                                  <a:pt x="7664" y="18"/>
                                  <a:pt x="7660" y="18"/>
                                </a:cubicBezTo>
                                <a:lnTo>
                                  <a:pt x="7660" y="18"/>
                                </a:lnTo>
                                <a:cubicBezTo>
                                  <a:pt x="7655" y="18"/>
                                  <a:pt x="7652" y="14"/>
                                  <a:pt x="7652" y="10"/>
                                </a:cubicBezTo>
                                <a:cubicBezTo>
                                  <a:pt x="7652" y="5"/>
                                  <a:pt x="7655" y="2"/>
                                  <a:pt x="7660" y="2"/>
                                </a:cubicBezTo>
                                <a:close/>
                                <a:moveTo>
                                  <a:pt x="7692" y="2"/>
                                </a:moveTo>
                                <a:lnTo>
                                  <a:pt x="7692" y="2"/>
                                </a:lnTo>
                                <a:cubicBezTo>
                                  <a:pt x="7696" y="2"/>
                                  <a:pt x="7700" y="5"/>
                                  <a:pt x="7700" y="10"/>
                                </a:cubicBezTo>
                                <a:cubicBezTo>
                                  <a:pt x="7700" y="14"/>
                                  <a:pt x="7696" y="18"/>
                                  <a:pt x="7692" y="18"/>
                                </a:cubicBezTo>
                                <a:lnTo>
                                  <a:pt x="7692" y="18"/>
                                </a:lnTo>
                                <a:cubicBezTo>
                                  <a:pt x="7687" y="18"/>
                                  <a:pt x="7684" y="14"/>
                                  <a:pt x="7684" y="10"/>
                                </a:cubicBezTo>
                                <a:cubicBezTo>
                                  <a:pt x="7684" y="5"/>
                                  <a:pt x="7687" y="2"/>
                                  <a:pt x="7692" y="2"/>
                                </a:cubicBezTo>
                                <a:close/>
                                <a:moveTo>
                                  <a:pt x="7724" y="2"/>
                                </a:moveTo>
                                <a:lnTo>
                                  <a:pt x="7724" y="2"/>
                                </a:lnTo>
                                <a:cubicBezTo>
                                  <a:pt x="7728" y="2"/>
                                  <a:pt x="7732" y="5"/>
                                  <a:pt x="7732" y="10"/>
                                </a:cubicBezTo>
                                <a:cubicBezTo>
                                  <a:pt x="7732" y="14"/>
                                  <a:pt x="7728" y="18"/>
                                  <a:pt x="7724" y="18"/>
                                </a:cubicBezTo>
                                <a:lnTo>
                                  <a:pt x="7724" y="18"/>
                                </a:lnTo>
                                <a:cubicBezTo>
                                  <a:pt x="7719" y="18"/>
                                  <a:pt x="7716" y="14"/>
                                  <a:pt x="7716" y="10"/>
                                </a:cubicBezTo>
                                <a:cubicBezTo>
                                  <a:pt x="7716" y="5"/>
                                  <a:pt x="7719" y="2"/>
                                  <a:pt x="7724" y="2"/>
                                </a:cubicBezTo>
                                <a:close/>
                                <a:moveTo>
                                  <a:pt x="7756" y="2"/>
                                </a:moveTo>
                                <a:lnTo>
                                  <a:pt x="7756" y="2"/>
                                </a:lnTo>
                                <a:cubicBezTo>
                                  <a:pt x="7760" y="2"/>
                                  <a:pt x="7764" y="5"/>
                                  <a:pt x="7764" y="10"/>
                                </a:cubicBezTo>
                                <a:cubicBezTo>
                                  <a:pt x="7764" y="14"/>
                                  <a:pt x="7760" y="18"/>
                                  <a:pt x="7756" y="18"/>
                                </a:cubicBezTo>
                                <a:lnTo>
                                  <a:pt x="7756" y="18"/>
                                </a:lnTo>
                                <a:cubicBezTo>
                                  <a:pt x="7751" y="18"/>
                                  <a:pt x="7748" y="14"/>
                                  <a:pt x="7748" y="10"/>
                                </a:cubicBezTo>
                                <a:cubicBezTo>
                                  <a:pt x="7748" y="5"/>
                                  <a:pt x="7751" y="2"/>
                                  <a:pt x="7756" y="2"/>
                                </a:cubicBezTo>
                                <a:close/>
                                <a:moveTo>
                                  <a:pt x="7788" y="2"/>
                                </a:moveTo>
                                <a:lnTo>
                                  <a:pt x="7788" y="2"/>
                                </a:lnTo>
                                <a:cubicBezTo>
                                  <a:pt x="7792" y="2"/>
                                  <a:pt x="7796" y="5"/>
                                  <a:pt x="7796" y="10"/>
                                </a:cubicBezTo>
                                <a:cubicBezTo>
                                  <a:pt x="7796" y="14"/>
                                  <a:pt x="7792" y="18"/>
                                  <a:pt x="7788" y="18"/>
                                </a:cubicBezTo>
                                <a:lnTo>
                                  <a:pt x="7788" y="18"/>
                                </a:lnTo>
                                <a:cubicBezTo>
                                  <a:pt x="7783" y="18"/>
                                  <a:pt x="7780" y="14"/>
                                  <a:pt x="7780" y="10"/>
                                </a:cubicBezTo>
                                <a:cubicBezTo>
                                  <a:pt x="7780" y="5"/>
                                  <a:pt x="7783" y="2"/>
                                  <a:pt x="7788" y="2"/>
                                </a:cubicBezTo>
                                <a:close/>
                                <a:moveTo>
                                  <a:pt x="7820" y="2"/>
                                </a:moveTo>
                                <a:lnTo>
                                  <a:pt x="7820" y="2"/>
                                </a:lnTo>
                                <a:cubicBezTo>
                                  <a:pt x="7824" y="2"/>
                                  <a:pt x="7828" y="5"/>
                                  <a:pt x="7828" y="10"/>
                                </a:cubicBezTo>
                                <a:cubicBezTo>
                                  <a:pt x="7828" y="14"/>
                                  <a:pt x="7824" y="18"/>
                                  <a:pt x="7820" y="18"/>
                                </a:cubicBezTo>
                                <a:lnTo>
                                  <a:pt x="7820" y="18"/>
                                </a:lnTo>
                                <a:cubicBezTo>
                                  <a:pt x="7815" y="18"/>
                                  <a:pt x="7812" y="14"/>
                                  <a:pt x="7812" y="10"/>
                                </a:cubicBezTo>
                                <a:cubicBezTo>
                                  <a:pt x="7812" y="5"/>
                                  <a:pt x="7815" y="2"/>
                                  <a:pt x="7820" y="2"/>
                                </a:cubicBezTo>
                                <a:close/>
                                <a:moveTo>
                                  <a:pt x="7852" y="2"/>
                                </a:moveTo>
                                <a:lnTo>
                                  <a:pt x="7852" y="2"/>
                                </a:lnTo>
                                <a:cubicBezTo>
                                  <a:pt x="7856" y="2"/>
                                  <a:pt x="7860" y="5"/>
                                  <a:pt x="7860" y="10"/>
                                </a:cubicBezTo>
                                <a:cubicBezTo>
                                  <a:pt x="7860" y="14"/>
                                  <a:pt x="7856" y="18"/>
                                  <a:pt x="7852" y="18"/>
                                </a:cubicBezTo>
                                <a:lnTo>
                                  <a:pt x="7852" y="18"/>
                                </a:lnTo>
                                <a:cubicBezTo>
                                  <a:pt x="7847" y="18"/>
                                  <a:pt x="7844" y="14"/>
                                  <a:pt x="7844" y="10"/>
                                </a:cubicBezTo>
                                <a:cubicBezTo>
                                  <a:pt x="7844" y="5"/>
                                  <a:pt x="7847" y="2"/>
                                  <a:pt x="7852" y="2"/>
                                </a:cubicBezTo>
                                <a:close/>
                                <a:moveTo>
                                  <a:pt x="7884" y="2"/>
                                </a:moveTo>
                                <a:lnTo>
                                  <a:pt x="7884" y="2"/>
                                </a:lnTo>
                                <a:cubicBezTo>
                                  <a:pt x="7888" y="2"/>
                                  <a:pt x="7892" y="5"/>
                                  <a:pt x="7892" y="10"/>
                                </a:cubicBezTo>
                                <a:cubicBezTo>
                                  <a:pt x="7892" y="14"/>
                                  <a:pt x="7888" y="18"/>
                                  <a:pt x="7884" y="18"/>
                                </a:cubicBezTo>
                                <a:lnTo>
                                  <a:pt x="7884" y="18"/>
                                </a:lnTo>
                                <a:cubicBezTo>
                                  <a:pt x="7879" y="18"/>
                                  <a:pt x="7876" y="14"/>
                                  <a:pt x="7876" y="10"/>
                                </a:cubicBezTo>
                                <a:cubicBezTo>
                                  <a:pt x="7876" y="5"/>
                                  <a:pt x="7879" y="2"/>
                                  <a:pt x="7884" y="2"/>
                                </a:cubicBezTo>
                                <a:close/>
                                <a:moveTo>
                                  <a:pt x="7916" y="2"/>
                                </a:moveTo>
                                <a:lnTo>
                                  <a:pt x="7916" y="2"/>
                                </a:lnTo>
                                <a:cubicBezTo>
                                  <a:pt x="7920" y="2"/>
                                  <a:pt x="7924" y="5"/>
                                  <a:pt x="7924" y="10"/>
                                </a:cubicBezTo>
                                <a:cubicBezTo>
                                  <a:pt x="7924" y="14"/>
                                  <a:pt x="7920" y="18"/>
                                  <a:pt x="7916" y="18"/>
                                </a:cubicBezTo>
                                <a:lnTo>
                                  <a:pt x="7916" y="18"/>
                                </a:lnTo>
                                <a:cubicBezTo>
                                  <a:pt x="7911" y="18"/>
                                  <a:pt x="7908" y="14"/>
                                  <a:pt x="7908" y="10"/>
                                </a:cubicBezTo>
                                <a:cubicBezTo>
                                  <a:pt x="7908" y="5"/>
                                  <a:pt x="7911" y="2"/>
                                  <a:pt x="7916" y="2"/>
                                </a:cubicBezTo>
                                <a:close/>
                                <a:moveTo>
                                  <a:pt x="7948" y="2"/>
                                </a:moveTo>
                                <a:lnTo>
                                  <a:pt x="7948" y="2"/>
                                </a:lnTo>
                                <a:cubicBezTo>
                                  <a:pt x="7952" y="2"/>
                                  <a:pt x="7956" y="5"/>
                                  <a:pt x="7956" y="10"/>
                                </a:cubicBezTo>
                                <a:cubicBezTo>
                                  <a:pt x="7956" y="14"/>
                                  <a:pt x="7952" y="18"/>
                                  <a:pt x="7948" y="18"/>
                                </a:cubicBezTo>
                                <a:lnTo>
                                  <a:pt x="7948" y="18"/>
                                </a:lnTo>
                                <a:cubicBezTo>
                                  <a:pt x="7943" y="18"/>
                                  <a:pt x="7940" y="14"/>
                                  <a:pt x="7940" y="10"/>
                                </a:cubicBezTo>
                                <a:cubicBezTo>
                                  <a:pt x="7940" y="5"/>
                                  <a:pt x="7943" y="2"/>
                                  <a:pt x="7948" y="2"/>
                                </a:cubicBezTo>
                                <a:close/>
                                <a:moveTo>
                                  <a:pt x="7980" y="2"/>
                                </a:moveTo>
                                <a:lnTo>
                                  <a:pt x="7980" y="2"/>
                                </a:lnTo>
                                <a:cubicBezTo>
                                  <a:pt x="7984" y="2"/>
                                  <a:pt x="7988" y="5"/>
                                  <a:pt x="7988" y="10"/>
                                </a:cubicBezTo>
                                <a:cubicBezTo>
                                  <a:pt x="7988" y="14"/>
                                  <a:pt x="7984" y="18"/>
                                  <a:pt x="7980" y="18"/>
                                </a:cubicBezTo>
                                <a:lnTo>
                                  <a:pt x="7980" y="18"/>
                                </a:lnTo>
                                <a:cubicBezTo>
                                  <a:pt x="7975" y="18"/>
                                  <a:pt x="7972" y="14"/>
                                  <a:pt x="7972" y="10"/>
                                </a:cubicBezTo>
                                <a:cubicBezTo>
                                  <a:pt x="7972" y="5"/>
                                  <a:pt x="7975" y="2"/>
                                  <a:pt x="7980" y="2"/>
                                </a:cubicBezTo>
                                <a:close/>
                                <a:moveTo>
                                  <a:pt x="8012" y="2"/>
                                </a:moveTo>
                                <a:lnTo>
                                  <a:pt x="8012" y="2"/>
                                </a:lnTo>
                                <a:cubicBezTo>
                                  <a:pt x="8016" y="2"/>
                                  <a:pt x="8020" y="5"/>
                                  <a:pt x="8020" y="10"/>
                                </a:cubicBezTo>
                                <a:cubicBezTo>
                                  <a:pt x="8020" y="14"/>
                                  <a:pt x="8016" y="18"/>
                                  <a:pt x="8012" y="18"/>
                                </a:cubicBezTo>
                                <a:lnTo>
                                  <a:pt x="8012" y="18"/>
                                </a:lnTo>
                                <a:cubicBezTo>
                                  <a:pt x="8007" y="18"/>
                                  <a:pt x="8004" y="14"/>
                                  <a:pt x="8004" y="10"/>
                                </a:cubicBezTo>
                                <a:cubicBezTo>
                                  <a:pt x="8004" y="5"/>
                                  <a:pt x="8007" y="2"/>
                                  <a:pt x="8012" y="2"/>
                                </a:cubicBezTo>
                                <a:close/>
                                <a:moveTo>
                                  <a:pt x="8044" y="2"/>
                                </a:moveTo>
                                <a:lnTo>
                                  <a:pt x="8044" y="2"/>
                                </a:lnTo>
                                <a:cubicBezTo>
                                  <a:pt x="8048" y="2"/>
                                  <a:pt x="8052" y="5"/>
                                  <a:pt x="8052" y="10"/>
                                </a:cubicBezTo>
                                <a:cubicBezTo>
                                  <a:pt x="8052" y="14"/>
                                  <a:pt x="8048" y="18"/>
                                  <a:pt x="8044" y="18"/>
                                </a:cubicBezTo>
                                <a:lnTo>
                                  <a:pt x="8044" y="18"/>
                                </a:lnTo>
                                <a:cubicBezTo>
                                  <a:pt x="8039" y="18"/>
                                  <a:pt x="8036" y="14"/>
                                  <a:pt x="8036" y="10"/>
                                </a:cubicBezTo>
                                <a:cubicBezTo>
                                  <a:pt x="8036" y="5"/>
                                  <a:pt x="8039" y="2"/>
                                  <a:pt x="8044" y="2"/>
                                </a:cubicBezTo>
                                <a:close/>
                                <a:moveTo>
                                  <a:pt x="8076" y="2"/>
                                </a:moveTo>
                                <a:lnTo>
                                  <a:pt x="8076" y="2"/>
                                </a:lnTo>
                                <a:cubicBezTo>
                                  <a:pt x="8080" y="2"/>
                                  <a:pt x="8084" y="6"/>
                                  <a:pt x="8084" y="10"/>
                                </a:cubicBezTo>
                                <a:cubicBezTo>
                                  <a:pt x="8084" y="14"/>
                                  <a:pt x="8080" y="18"/>
                                  <a:pt x="8076" y="18"/>
                                </a:cubicBezTo>
                                <a:lnTo>
                                  <a:pt x="8076" y="18"/>
                                </a:lnTo>
                                <a:cubicBezTo>
                                  <a:pt x="8071" y="18"/>
                                  <a:pt x="8068" y="14"/>
                                  <a:pt x="8068" y="10"/>
                                </a:cubicBezTo>
                                <a:cubicBezTo>
                                  <a:pt x="8068" y="6"/>
                                  <a:pt x="8071" y="2"/>
                                  <a:pt x="8076" y="2"/>
                                </a:cubicBezTo>
                                <a:close/>
                                <a:moveTo>
                                  <a:pt x="8108" y="2"/>
                                </a:moveTo>
                                <a:lnTo>
                                  <a:pt x="8108" y="2"/>
                                </a:lnTo>
                                <a:cubicBezTo>
                                  <a:pt x="8112" y="2"/>
                                  <a:pt x="8116" y="6"/>
                                  <a:pt x="8116" y="10"/>
                                </a:cubicBezTo>
                                <a:cubicBezTo>
                                  <a:pt x="8116" y="14"/>
                                  <a:pt x="8112" y="18"/>
                                  <a:pt x="8108" y="18"/>
                                </a:cubicBezTo>
                                <a:lnTo>
                                  <a:pt x="8108" y="18"/>
                                </a:lnTo>
                                <a:cubicBezTo>
                                  <a:pt x="8103" y="18"/>
                                  <a:pt x="8100" y="14"/>
                                  <a:pt x="8100" y="10"/>
                                </a:cubicBezTo>
                                <a:cubicBezTo>
                                  <a:pt x="8100" y="6"/>
                                  <a:pt x="8103" y="2"/>
                                  <a:pt x="8108" y="2"/>
                                </a:cubicBezTo>
                                <a:close/>
                                <a:moveTo>
                                  <a:pt x="8140" y="2"/>
                                </a:moveTo>
                                <a:lnTo>
                                  <a:pt x="8140" y="2"/>
                                </a:lnTo>
                                <a:cubicBezTo>
                                  <a:pt x="8144" y="2"/>
                                  <a:pt x="8148" y="6"/>
                                  <a:pt x="8148" y="10"/>
                                </a:cubicBezTo>
                                <a:cubicBezTo>
                                  <a:pt x="8148" y="14"/>
                                  <a:pt x="8144" y="18"/>
                                  <a:pt x="8140" y="18"/>
                                </a:cubicBezTo>
                                <a:lnTo>
                                  <a:pt x="8140" y="18"/>
                                </a:lnTo>
                                <a:cubicBezTo>
                                  <a:pt x="8135" y="18"/>
                                  <a:pt x="8132" y="14"/>
                                  <a:pt x="8132" y="10"/>
                                </a:cubicBezTo>
                                <a:cubicBezTo>
                                  <a:pt x="8132" y="6"/>
                                  <a:pt x="8135" y="2"/>
                                  <a:pt x="8140" y="2"/>
                                </a:cubicBezTo>
                                <a:close/>
                                <a:moveTo>
                                  <a:pt x="8172" y="2"/>
                                </a:moveTo>
                                <a:lnTo>
                                  <a:pt x="8172" y="2"/>
                                </a:lnTo>
                                <a:cubicBezTo>
                                  <a:pt x="8176" y="2"/>
                                  <a:pt x="8180" y="6"/>
                                  <a:pt x="8180" y="10"/>
                                </a:cubicBezTo>
                                <a:cubicBezTo>
                                  <a:pt x="8180" y="14"/>
                                  <a:pt x="8176" y="18"/>
                                  <a:pt x="8172" y="18"/>
                                </a:cubicBezTo>
                                <a:lnTo>
                                  <a:pt x="8172" y="18"/>
                                </a:lnTo>
                                <a:cubicBezTo>
                                  <a:pt x="8167" y="18"/>
                                  <a:pt x="8164" y="14"/>
                                  <a:pt x="8164" y="10"/>
                                </a:cubicBezTo>
                                <a:cubicBezTo>
                                  <a:pt x="8164" y="6"/>
                                  <a:pt x="8167" y="2"/>
                                  <a:pt x="8172" y="2"/>
                                </a:cubicBezTo>
                                <a:close/>
                                <a:moveTo>
                                  <a:pt x="8204" y="2"/>
                                </a:moveTo>
                                <a:lnTo>
                                  <a:pt x="8204" y="2"/>
                                </a:lnTo>
                                <a:cubicBezTo>
                                  <a:pt x="8208" y="2"/>
                                  <a:pt x="8212" y="6"/>
                                  <a:pt x="8212" y="10"/>
                                </a:cubicBezTo>
                                <a:cubicBezTo>
                                  <a:pt x="8212" y="14"/>
                                  <a:pt x="8208" y="18"/>
                                  <a:pt x="8204" y="18"/>
                                </a:cubicBezTo>
                                <a:lnTo>
                                  <a:pt x="8204" y="18"/>
                                </a:lnTo>
                                <a:cubicBezTo>
                                  <a:pt x="8199" y="18"/>
                                  <a:pt x="8196" y="14"/>
                                  <a:pt x="8196" y="10"/>
                                </a:cubicBezTo>
                                <a:cubicBezTo>
                                  <a:pt x="8196" y="6"/>
                                  <a:pt x="8199" y="2"/>
                                  <a:pt x="8204" y="2"/>
                                </a:cubicBezTo>
                                <a:close/>
                                <a:moveTo>
                                  <a:pt x="8236" y="2"/>
                                </a:moveTo>
                                <a:lnTo>
                                  <a:pt x="8236" y="2"/>
                                </a:lnTo>
                                <a:cubicBezTo>
                                  <a:pt x="8240" y="2"/>
                                  <a:pt x="8244" y="6"/>
                                  <a:pt x="8244" y="10"/>
                                </a:cubicBezTo>
                                <a:cubicBezTo>
                                  <a:pt x="8244" y="14"/>
                                  <a:pt x="8240" y="18"/>
                                  <a:pt x="8236" y="18"/>
                                </a:cubicBezTo>
                                <a:lnTo>
                                  <a:pt x="8236" y="18"/>
                                </a:lnTo>
                                <a:cubicBezTo>
                                  <a:pt x="8231" y="18"/>
                                  <a:pt x="8228" y="14"/>
                                  <a:pt x="8228" y="10"/>
                                </a:cubicBezTo>
                                <a:cubicBezTo>
                                  <a:pt x="8228" y="6"/>
                                  <a:pt x="8231" y="2"/>
                                  <a:pt x="8236" y="2"/>
                                </a:cubicBezTo>
                                <a:close/>
                                <a:moveTo>
                                  <a:pt x="8268" y="2"/>
                                </a:moveTo>
                                <a:lnTo>
                                  <a:pt x="8268" y="2"/>
                                </a:lnTo>
                                <a:cubicBezTo>
                                  <a:pt x="8272" y="2"/>
                                  <a:pt x="8276" y="6"/>
                                  <a:pt x="8276" y="10"/>
                                </a:cubicBezTo>
                                <a:cubicBezTo>
                                  <a:pt x="8276" y="14"/>
                                  <a:pt x="8272" y="18"/>
                                  <a:pt x="8268" y="18"/>
                                </a:cubicBezTo>
                                <a:lnTo>
                                  <a:pt x="8268" y="18"/>
                                </a:lnTo>
                                <a:cubicBezTo>
                                  <a:pt x="8263" y="18"/>
                                  <a:pt x="8260" y="14"/>
                                  <a:pt x="8260" y="10"/>
                                </a:cubicBezTo>
                                <a:cubicBezTo>
                                  <a:pt x="8260" y="6"/>
                                  <a:pt x="8263" y="2"/>
                                  <a:pt x="8268" y="2"/>
                                </a:cubicBezTo>
                                <a:close/>
                                <a:moveTo>
                                  <a:pt x="8300" y="2"/>
                                </a:moveTo>
                                <a:lnTo>
                                  <a:pt x="8300" y="2"/>
                                </a:lnTo>
                                <a:cubicBezTo>
                                  <a:pt x="8304" y="2"/>
                                  <a:pt x="8308" y="6"/>
                                  <a:pt x="8308" y="10"/>
                                </a:cubicBezTo>
                                <a:cubicBezTo>
                                  <a:pt x="8308" y="14"/>
                                  <a:pt x="8304" y="18"/>
                                  <a:pt x="8300" y="18"/>
                                </a:cubicBezTo>
                                <a:lnTo>
                                  <a:pt x="8300" y="18"/>
                                </a:lnTo>
                                <a:cubicBezTo>
                                  <a:pt x="8295" y="18"/>
                                  <a:pt x="8292" y="14"/>
                                  <a:pt x="8292" y="10"/>
                                </a:cubicBezTo>
                                <a:cubicBezTo>
                                  <a:pt x="8292" y="6"/>
                                  <a:pt x="8295" y="2"/>
                                  <a:pt x="8300" y="2"/>
                                </a:cubicBezTo>
                                <a:close/>
                                <a:moveTo>
                                  <a:pt x="8332" y="2"/>
                                </a:moveTo>
                                <a:lnTo>
                                  <a:pt x="8332" y="2"/>
                                </a:lnTo>
                                <a:cubicBezTo>
                                  <a:pt x="8336" y="2"/>
                                  <a:pt x="8340" y="6"/>
                                  <a:pt x="8340" y="10"/>
                                </a:cubicBezTo>
                                <a:cubicBezTo>
                                  <a:pt x="8340" y="14"/>
                                  <a:pt x="8336" y="18"/>
                                  <a:pt x="8332" y="18"/>
                                </a:cubicBezTo>
                                <a:lnTo>
                                  <a:pt x="8332" y="18"/>
                                </a:lnTo>
                                <a:cubicBezTo>
                                  <a:pt x="8327" y="18"/>
                                  <a:pt x="8324" y="14"/>
                                  <a:pt x="8324" y="10"/>
                                </a:cubicBezTo>
                                <a:cubicBezTo>
                                  <a:pt x="8324" y="6"/>
                                  <a:pt x="8327" y="2"/>
                                  <a:pt x="8332" y="2"/>
                                </a:cubicBezTo>
                                <a:close/>
                                <a:moveTo>
                                  <a:pt x="8364" y="2"/>
                                </a:moveTo>
                                <a:lnTo>
                                  <a:pt x="8364" y="2"/>
                                </a:lnTo>
                                <a:cubicBezTo>
                                  <a:pt x="8368" y="2"/>
                                  <a:pt x="8372" y="6"/>
                                  <a:pt x="8372" y="10"/>
                                </a:cubicBezTo>
                                <a:cubicBezTo>
                                  <a:pt x="8372" y="14"/>
                                  <a:pt x="8368" y="18"/>
                                  <a:pt x="8364" y="18"/>
                                </a:cubicBezTo>
                                <a:lnTo>
                                  <a:pt x="8364" y="18"/>
                                </a:lnTo>
                                <a:cubicBezTo>
                                  <a:pt x="8359" y="18"/>
                                  <a:pt x="8356" y="14"/>
                                  <a:pt x="8356" y="10"/>
                                </a:cubicBezTo>
                                <a:cubicBezTo>
                                  <a:pt x="8356" y="6"/>
                                  <a:pt x="8359" y="2"/>
                                  <a:pt x="8364" y="2"/>
                                </a:cubicBezTo>
                                <a:close/>
                                <a:moveTo>
                                  <a:pt x="8396" y="2"/>
                                </a:moveTo>
                                <a:lnTo>
                                  <a:pt x="8396" y="2"/>
                                </a:lnTo>
                                <a:cubicBezTo>
                                  <a:pt x="8400" y="2"/>
                                  <a:pt x="8404" y="6"/>
                                  <a:pt x="8404" y="10"/>
                                </a:cubicBezTo>
                                <a:cubicBezTo>
                                  <a:pt x="8404" y="14"/>
                                  <a:pt x="8400" y="18"/>
                                  <a:pt x="8396" y="18"/>
                                </a:cubicBezTo>
                                <a:lnTo>
                                  <a:pt x="8396" y="18"/>
                                </a:lnTo>
                                <a:cubicBezTo>
                                  <a:pt x="8391" y="18"/>
                                  <a:pt x="8388" y="14"/>
                                  <a:pt x="8388" y="10"/>
                                </a:cubicBezTo>
                                <a:cubicBezTo>
                                  <a:pt x="8388" y="6"/>
                                  <a:pt x="8391" y="2"/>
                                  <a:pt x="8396" y="2"/>
                                </a:cubicBezTo>
                                <a:close/>
                                <a:moveTo>
                                  <a:pt x="8428" y="2"/>
                                </a:moveTo>
                                <a:lnTo>
                                  <a:pt x="8428" y="2"/>
                                </a:lnTo>
                                <a:cubicBezTo>
                                  <a:pt x="8432" y="2"/>
                                  <a:pt x="8436" y="6"/>
                                  <a:pt x="8436" y="10"/>
                                </a:cubicBezTo>
                                <a:cubicBezTo>
                                  <a:pt x="8436" y="14"/>
                                  <a:pt x="8432" y="18"/>
                                  <a:pt x="8428" y="18"/>
                                </a:cubicBezTo>
                                <a:lnTo>
                                  <a:pt x="8428" y="18"/>
                                </a:lnTo>
                                <a:cubicBezTo>
                                  <a:pt x="8424" y="18"/>
                                  <a:pt x="8420" y="14"/>
                                  <a:pt x="8420" y="10"/>
                                </a:cubicBezTo>
                                <a:cubicBezTo>
                                  <a:pt x="8420" y="6"/>
                                  <a:pt x="8424" y="2"/>
                                  <a:pt x="8428" y="2"/>
                                </a:cubicBezTo>
                                <a:close/>
                                <a:moveTo>
                                  <a:pt x="8460" y="2"/>
                                </a:moveTo>
                                <a:lnTo>
                                  <a:pt x="8460" y="2"/>
                                </a:lnTo>
                                <a:cubicBezTo>
                                  <a:pt x="8464" y="2"/>
                                  <a:pt x="8468" y="6"/>
                                  <a:pt x="8468" y="10"/>
                                </a:cubicBezTo>
                                <a:cubicBezTo>
                                  <a:pt x="8468" y="14"/>
                                  <a:pt x="8464" y="18"/>
                                  <a:pt x="8460" y="18"/>
                                </a:cubicBezTo>
                                <a:lnTo>
                                  <a:pt x="8460" y="18"/>
                                </a:lnTo>
                                <a:cubicBezTo>
                                  <a:pt x="8456" y="18"/>
                                  <a:pt x="8452" y="14"/>
                                  <a:pt x="8452" y="10"/>
                                </a:cubicBezTo>
                                <a:cubicBezTo>
                                  <a:pt x="8452" y="6"/>
                                  <a:pt x="8456" y="2"/>
                                  <a:pt x="8460" y="2"/>
                                </a:cubicBezTo>
                                <a:close/>
                                <a:moveTo>
                                  <a:pt x="8492" y="2"/>
                                </a:moveTo>
                                <a:lnTo>
                                  <a:pt x="8492" y="2"/>
                                </a:lnTo>
                                <a:cubicBezTo>
                                  <a:pt x="8496" y="2"/>
                                  <a:pt x="8500" y="6"/>
                                  <a:pt x="8500" y="10"/>
                                </a:cubicBezTo>
                                <a:cubicBezTo>
                                  <a:pt x="8500" y="14"/>
                                  <a:pt x="8496" y="18"/>
                                  <a:pt x="8492" y="18"/>
                                </a:cubicBezTo>
                                <a:lnTo>
                                  <a:pt x="8492" y="18"/>
                                </a:lnTo>
                                <a:cubicBezTo>
                                  <a:pt x="8488" y="18"/>
                                  <a:pt x="8484" y="14"/>
                                  <a:pt x="8484" y="10"/>
                                </a:cubicBezTo>
                                <a:cubicBezTo>
                                  <a:pt x="8484" y="6"/>
                                  <a:pt x="8488" y="2"/>
                                  <a:pt x="8492" y="2"/>
                                </a:cubicBezTo>
                                <a:close/>
                                <a:moveTo>
                                  <a:pt x="8524" y="2"/>
                                </a:moveTo>
                                <a:lnTo>
                                  <a:pt x="8524" y="2"/>
                                </a:lnTo>
                                <a:cubicBezTo>
                                  <a:pt x="8528" y="2"/>
                                  <a:pt x="8532" y="6"/>
                                  <a:pt x="8532" y="10"/>
                                </a:cubicBezTo>
                                <a:cubicBezTo>
                                  <a:pt x="8532" y="14"/>
                                  <a:pt x="8528" y="18"/>
                                  <a:pt x="8524" y="18"/>
                                </a:cubicBezTo>
                                <a:lnTo>
                                  <a:pt x="8524" y="18"/>
                                </a:lnTo>
                                <a:cubicBezTo>
                                  <a:pt x="8520" y="18"/>
                                  <a:pt x="8516" y="14"/>
                                  <a:pt x="8516" y="10"/>
                                </a:cubicBezTo>
                                <a:cubicBezTo>
                                  <a:pt x="8516" y="6"/>
                                  <a:pt x="8520" y="2"/>
                                  <a:pt x="8524" y="2"/>
                                </a:cubicBezTo>
                                <a:close/>
                                <a:moveTo>
                                  <a:pt x="8556" y="2"/>
                                </a:moveTo>
                                <a:lnTo>
                                  <a:pt x="8556" y="2"/>
                                </a:lnTo>
                                <a:cubicBezTo>
                                  <a:pt x="8560" y="2"/>
                                  <a:pt x="8564" y="6"/>
                                  <a:pt x="8564" y="10"/>
                                </a:cubicBezTo>
                                <a:cubicBezTo>
                                  <a:pt x="8564" y="14"/>
                                  <a:pt x="8560" y="18"/>
                                  <a:pt x="8556" y="18"/>
                                </a:cubicBezTo>
                                <a:lnTo>
                                  <a:pt x="8556" y="18"/>
                                </a:lnTo>
                                <a:cubicBezTo>
                                  <a:pt x="8552" y="18"/>
                                  <a:pt x="8548" y="14"/>
                                  <a:pt x="8548" y="10"/>
                                </a:cubicBezTo>
                                <a:cubicBezTo>
                                  <a:pt x="8548" y="6"/>
                                  <a:pt x="8552" y="2"/>
                                  <a:pt x="8556" y="2"/>
                                </a:cubicBezTo>
                                <a:close/>
                                <a:moveTo>
                                  <a:pt x="8588" y="2"/>
                                </a:moveTo>
                                <a:lnTo>
                                  <a:pt x="8588" y="2"/>
                                </a:lnTo>
                                <a:cubicBezTo>
                                  <a:pt x="8592" y="2"/>
                                  <a:pt x="8596" y="6"/>
                                  <a:pt x="8596" y="10"/>
                                </a:cubicBezTo>
                                <a:cubicBezTo>
                                  <a:pt x="8596" y="14"/>
                                  <a:pt x="8592" y="18"/>
                                  <a:pt x="8588" y="18"/>
                                </a:cubicBezTo>
                                <a:lnTo>
                                  <a:pt x="8588" y="18"/>
                                </a:lnTo>
                                <a:cubicBezTo>
                                  <a:pt x="8584" y="18"/>
                                  <a:pt x="8580" y="14"/>
                                  <a:pt x="8580" y="10"/>
                                </a:cubicBezTo>
                                <a:cubicBezTo>
                                  <a:pt x="8580" y="6"/>
                                  <a:pt x="8584" y="2"/>
                                  <a:pt x="8588" y="2"/>
                                </a:cubicBezTo>
                                <a:close/>
                                <a:moveTo>
                                  <a:pt x="8620" y="2"/>
                                </a:moveTo>
                                <a:lnTo>
                                  <a:pt x="8620" y="2"/>
                                </a:lnTo>
                                <a:cubicBezTo>
                                  <a:pt x="8624" y="2"/>
                                  <a:pt x="8628" y="6"/>
                                  <a:pt x="8628" y="10"/>
                                </a:cubicBezTo>
                                <a:cubicBezTo>
                                  <a:pt x="8628" y="14"/>
                                  <a:pt x="8624" y="18"/>
                                  <a:pt x="8620" y="18"/>
                                </a:cubicBezTo>
                                <a:lnTo>
                                  <a:pt x="8620" y="18"/>
                                </a:lnTo>
                                <a:cubicBezTo>
                                  <a:pt x="8616" y="18"/>
                                  <a:pt x="8612" y="14"/>
                                  <a:pt x="8612" y="10"/>
                                </a:cubicBezTo>
                                <a:cubicBezTo>
                                  <a:pt x="8612" y="6"/>
                                  <a:pt x="8616" y="2"/>
                                  <a:pt x="8620" y="2"/>
                                </a:cubicBezTo>
                                <a:close/>
                                <a:moveTo>
                                  <a:pt x="8652" y="2"/>
                                </a:moveTo>
                                <a:lnTo>
                                  <a:pt x="8652" y="2"/>
                                </a:lnTo>
                                <a:cubicBezTo>
                                  <a:pt x="8656" y="2"/>
                                  <a:pt x="8660" y="6"/>
                                  <a:pt x="8660" y="10"/>
                                </a:cubicBezTo>
                                <a:cubicBezTo>
                                  <a:pt x="8660" y="15"/>
                                  <a:pt x="8656" y="18"/>
                                  <a:pt x="8652" y="18"/>
                                </a:cubicBezTo>
                                <a:lnTo>
                                  <a:pt x="8652" y="18"/>
                                </a:lnTo>
                                <a:cubicBezTo>
                                  <a:pt x="8648" y="18"/>
                                  <a:pt x="8644" y="15"/>
                                  <a:pt x="8644" y="10"/>
                                </a:cubicBezTo>
                                <a:cubicBezTo>
                                  <a:pt x="8644" y="6"/>
                                  <a:pt x="8648" y="2"/>
                                  <a:pt x="8652" y="2"/>
                                </a:cubicBezTo>
                                <a:close/>
                                <a:moveTo>
                                  <a:pt x="8684" y="2"/>
                                </a:moveTo>
                                <a:lnTo>
                                  <a:pt x="8684" y="2"/>
                                </a:lnTo>
                                <a:cubicBezTo>
                                  <a:pt x="8688" y="2"/>
                                  <a:pt x="8692" y="6"/>
                                  <a:pt x="8692" y="10"/>
                                </a:cubicBezTo>
                                <a:cubicBezTo>
                                  <a:pt x="8692" y="15"/>
                                  <a:pt x="8688" y="18"/>
                                  <a:pt x="8684" y="18"/>
                                </a:cubicBezTo>
                                <a:lnTo>
                                  <a:pt x="8684" y="18"/>
                                </a:lnTo>
                                <a:cubicBezTo>
                                  <a:pt x="8680" y="18"/>
                                  <a:pt x="8676" y="15"/>
                                  <a:pt x="8676" y="10"/>
                                </a:cubicBezTo>
                                <a:cubicBezTo>
                                  <a:pt x="8676" y="6"/>
                                  <a:pt x="8680" y="2"/>
                                  <a:pt x="8684" y="2"/>
                                </a:cubicBezTo>
                                <a:close/>
                                <a:moveTo>
                                  <a:pt x="8716" y="2"/>
                                </a:moveTo>
                                <a:lnTo>
                                  <a:pt x="8716" y="2"/>
                                </a:lnTo>
                                <a:cubicBezTo>
                                  <a:pt x="8721" y="2"/>
                                  <a:pt x="8724" y="6"/>
                                  <a:pt x="8724" y="10"/>
                                </a:cubicBezTo>
                                <a:cubicBezTo>
                                  <a:pt x="8724" y="15"/>
                                  <a:pt x="8721" y="18"/>
                                  <a:pt x="8716" y="18"/>
                                </a:cubicBezTo>
                                <a:lnTo>
                                  <a:pt x="8716" y="18"/>
                                </a:lnTo>
                                <a:cubicBezTo>
                                  <a:pt x="8712" y="18"/>
                                  <a:pt x="8708" y="15"/>
                                  <a:pt x="8708" y="10"/>
                                </a:cubicBezTo>
                                <a:cubicBezTo>
                                  <a:pt x="8708" y="6"/>
                                  <a:pt x="8712" y="2"/>
                                  <a:pt x="8716" y="2"/>
                                </a:cubicBezTo>
                                <a:close/>
                                <a:moveTo>
                                  <a:pt x="8748" y="2"/>
                                </a:moveTo>
                                <a:lnTo>
                                  <a:pt x="8748" y="2"/>
                                </a:lnTo>
                                <a:cubicBezTo>
                                  <a:pt x="8753" y="2"/>
                                  <a:pt x="8756" y="6"/>
                                  <a:pt x="8756" y="10"/>
                                </a:cubicBezTo>
                                <a:cubicBezTo>
                                  <a:pt x="8756" y="15"/>
                                  <a:pt x="8753" y="18"/>
                                  <a:pt x="8748" y="18"/>
                                </a:cubicBezTo>
                                <a:lnTo>
                                  <a:pt x="8748" y="18"/>
                                </a:lnTo>
                                <a:cubicBezTo>
                                  <a:pt x="8744" y="18"/>
                                  <a:pt x="8740" y="15"/>
                                  <a:pt x="8740" y="10"/>
                                </a:cubicBezTo>
                                <a:cubicBezTo>
                                  <a:pt x="8740" y="6"/>
                                  <a:pt x="8744" y="2"/>
                                  <a:pt x="8748" y="2"/>
                                </a:cubicBezTo>
                                <a:close/>
                                <a:moveTo>
                                  <a:pt x="8780" y="2"/>
                                </a:moveTo>
                                <a:lnTo>
                                  <a:pt x="8780" y="2"/>
                                </a:lnTo>
                                <a:cubicBezTo>
                                  <a:pt x="8785" y="2"/>
                                  <a:pt x="8788" y="6"/>
                                  <a:pt x="8788" y="10"/>
                                </a:cubicBezTo>
                                <a:cubicBezTo>
                                  <a:pt x="8788" y="15"/>
                                  <a:pt x="8785" y="18"/>
                                  <a:pt x="8780" y="18"/>
                                </a:cubicBezTo>
                                <a:lnTo>
                                  <a:pt x="8780" y="18"/>
                                </a:lnTo>
                                <a:cubicBezTo>
                                  <a:pt x="8776" y="18"/>
                                  <a:pt x="8772" y="15"/>
                                  <a:pt x="8772" y="10"/>
                                </a:cubicBezTo>
                                <a:cubicBezTo>
                                  <a:pt x="8772" y="6"/>
                                  <a:pt x="8776" y="2"/>
                                  <a:pt x="8780" y="2"/>
                                </a:cubicBezTo>
                                <a:close/>
                                <a:moveTo>
                                  <a:pt x="8812" y="2"/>
                                </a:moveTo>
                                <a:lnTo>
                                  <a:pt x="8812" y="2"/>
                                </a:lnTo>
                                <a:cubicBezTo>
                                  <a:pt x="8817" y="2"/>
                                  <a:pt x="8820" y="6"/>
                                  <a:pt x="8820" y="10"/>
                                </a:cubicBezTo>
                                <a:cubicBezTo>
                                  <a:pt x="8820" y="15"/>
                                  <a:pt x="8817" y="18"/>
                                  <a:pt x="8812" y="18"/>
                                </a:cubicBezTo>
                                <a:lnTo>
                                  <a:pt x="8812" y="18"/>
                                </a:lnTo>
                                <a:cubicBezTo>
                                  <a:pt x="8808" y="18"/>
                                  <a:pt x="8804" y="15"/>
                                  <a:pt x="8804" y="10"/>
                                </a:cubicBezTo>
                                <a:cubicBezTo>
                                  <a:pt x="8804" y="6"/>
                                  <a:pt x="8808" y="2"/>
                                  <a:pt x="8812" y="2"/>
                                </a:cubicBezTo>
                                <a:close/>
                                <a:moveTo>
                                  <a:pt x="8844" y="2"/>
                                </a:moveTo>
                                <a:lnTo>
                                  <a:pt x="8844" y="2"/>
                                </a:lnTo>
                                <a:cubicBezTo>
                                  <a:pt x="8849" y="2"/>
                                  <a:pt x="8852" y="6"/>
                                  <a:pt x="8852" y="10"/>
                                </a:cubicBezTo>
                                <a:cubicBezTo>
                                  <a:pt x="8852" y="15"/>
                                  <a:pt x="8849" y="18"/>
                                  <a:pt x="8844" y="18"/>
                                </a:cubicBezTo>
                                <a:lnTo>
                                  <a:pt x="8844" y="18"/>
                                </a:lnTo>
                                <a:cubicBezTo>
                                  <a:pt x="8840" y="18"/>
                                  <a:pt x="8836" y="15"/>
                                  <a:pt x="8836" y="10"/>
                                </a:cubicBezTo>
                                <a:cubicBezTo>
                                  <a:pt x="8836" y="6"/>
                                  <a:pt x="8840" y="2"/>
                                  <a:pt x="8844" y="2"/>
                                </a:cubicBezTo>
                                <a:close/>
                                <a:moveTo>
                                  <a:pt x="8876" y="2"/>
                                </a:moveTo>
                                <a:lnTo>
                                  <a:pt x="8876" y="2"/>
                                </a:lnTo>
                                <a:cubicBezTo>
                                  <a:pt x="8881" y="2"/>
                                  <a:pt x="8884" y="6"/>
                                  <a:pt x="8884" y="10"/>
                                </a:cubicBezTo>
                                <a:cubicBezTo>
                                  <a:pt x="8884" y="15"/>
                                  <a:pt x="8881" y="18"/>
                                  <a:pt x="8876" y="18"/>
                                </a:cubicBezTo>
                                <a:lnTo>
                                  <a:pt x="8876" y="18"/>
                                </a:lnTo>
                                <a:cubicBezTo>
                                  <a:pt x="8872" y="18"/>
                                  <a:pt x="8868" y="15"/>
                                  <a:pt x="8868" y="10"/>
                                </a:cubicBezTo>
                                <a:cubicBezTo>
                                  <a:pt x="8868" y="6"/>
                                  <a:pt x="8872" y="2"/>
                                  <a:pt x="8876" y="2"/>
                                </a:cubicBezTo>
                                <a:close/>
                                <a:moveTo>
                                  <a:pt x="8908" y="2"/>
                                </a:moveTo>
                                <a:lnTo>
                                  <a:pt x="8908" y="2"/>
                                </a:lnTo>
                                <a:cubicBezTo>
                                  <a:pt x="8913" y="2"/>
                                  <a:pt x="8916" y="6"/>
                                  <a:pt x="8916" y="10"/>
                                </a:cubicBezTo>
                                <a:cubicBezTo>
                                  <a:pt x="8916" y="15"/>
                                  <a:pt x="8913" y="18"/>
                                  <a:pt x="8908" y="18"/>
                                </a:cubicBezTo>
                                <a:lnTo>
                                  <a:pt x="8908" y="18"/>
                                </a:lnTo>
                                <a:cubicBezTo>
                                  <a:pt x="8904" y="18"/>
                                  <a:pt x="8900" y="15"/>
                                  <a:pt x="8900" y="10"/>
                                </a:cubicBezTo>
                                <a:cubicBezTo>
                                  <a:pt x="8900" y="6"/>
                                  <a:pt x="8904" y="2"/>
                                  <a:pt x="8908" y="2"/>
                                </a:cubicBezTo>
                                <a:close/>
                                <a:moveTo>
                                  <a:pt x="8940" y="2"/>
                                </a:moveTo>
                                <a:lnTo>
                                  <a:pt x="8940" y="2"/>
                                </a:lnTo>
                                <a:cubicBezTo>
                                  <a:pt x="8945" y="2"/>
                                  <a:pt x="8948" y="6"/>
                                  <a:pt x="8948" y="10"/>
                                </a:cubicBezTo>
                                <a:cubicBezTo>
                                  <a:pt x="8948" y="15"/>
                                  <a:pt x="8945" y="18"/>
                                  <a:pt x="8940" y="18"/>
                                </a:cubicBezTo>
                                <a:lnTo>
                                  <a:pt x="8940" y="18"/>
                                </a:lnTo>
                                <a:cubicBezTo>
                                  <a:pt x="8936" y="18"/>
                                  <a:pt x="8932" y="15"/>
                                  <a:pt x="8932" y="10"/>
                                </a:cubicBezTo>
                                <a:cubicBezTo>
                                  <a:pt x="8932" y="6"/>
                                  <a:pt x="8936" y="2"/>
                                  <a:pt x="8940" y="2"/>
                                </a:cubicBezTo>
                                <a:close/>
                                <a:moveTo>
                                  <a:pt x="8972" y="2"/>
                                </a:moveTo>
                                <a:lnTo>
                                  <a:pt x="8972" y="2"/>
                                </a:lnTo>
                                <a:cubicBezTo>
                                  <a:pt x="8977" y="2"/>
                                  <a:pt x="8980" y="6"/>
                                  <a:pt x="8980" y="10"/>
                                </a:cubicBezTo>
                                <a:cubicBezTo>
                                  <a:pt x="8980" y="15"/>
                                  <a:pt x="8977" y="18"/>
                                  <a:pt x="8972" y="18"/>
                                </a:cubicBezTo>
                                <a:lnTo>
                                  <a:pt x="8972" y="18"/>
                                </a:lnTo>
                                <a:cubicBezTo>
                                  <a:pt x="8968" y="18"/>
                                  <a:pt x="8964" y="15"/>
                                  <a:pt x="8964" y="10"/>
                                </a:cubicBezTo>
                                <a:cubicBezTo>
                                  <a:pt x="8964" y="6"/>
                                  <a:pt x="8968" y="2"/>
                                  <a:pt x="8972" y="2"/>
                                </a:cubicBezTo>
                                <a:close/>
                                <a:moveTo>
                                  <a:pt x="9004" y="2"/>
                                </a:moveTo>
                                <a:lnTo>
                                  <a:pt x="9004" y="2"/>
                                </a:lnTo>
                                <a:cubicBezTo>
                                  <a:pt x="9009" y="2"/>
                                  <a:pt x="9012" y="6"/>
                                  <a:pt x="9012" y="10"/>
                                </a:cubicBezTo>
                                <a:cubicBezTo>
                                  <a:pt x="9012" y="15"/>
                                  <a:pt x="9009" y="18"/>
                                  <a:pt x="9004" y="18"/>
                                </a:cubicBezTo>
                                <a:lnTo>
                                  <a:pt x="9004" y="18"/>
                                </a:lnTo>
                                <a:cubicBezTo>
                                  <a:pt x="9000" y="18"/>
                                  <a:pt x="8996" y="15"/>
                                  <a:pt x="8996" y="10"/>
                                </a:cubicBezTo>
                                <a:cubicBezTo>
                                  <a:pt x="8996" y="6"/>
                                  <a:pt x="9000" y="2"/>
                                  <a:pt x="9004" y="2"/>
                                </a:cubicBezTo>
                                <a:close/>
                                <a:moveTo>
                                  <a:pt x="9036" y="2"/>
                                </a:moveTo>
                                <a:lnTo>
                                  <a:pt x="9036" y="2"/>
                                </a:lnTo>
                                <a:cubicBezTo>
                                  <a:pt x="9041" y="2"/>
                                  <a:pt x="9044" y="6"/>
                                  <a:pt x="9044" y="10"/>
                                </a:cubicBezTo>
                                <a:cubicBezTo>
                                  <a:pt x="9044" y="15"/>
                                  <a:pt x="9041" y="18"/>
                                  <a:pt x="9036" y="18"/>
                                </a:cubicBezTo>
                                <a:lnTo>
                                  <a:pt x="9036" y="18"/>
                                </a:lnTo>
                                <a:cubicBezTo>
                                  <a:pt x="9032" y="18"/>
                                  <a:pt x="9028" y="15"/>
                                  <a:pt x="9028" y="10"/>
                                </a:cubicBezTo>
                                <a:cubicBezTo>
                                  <a:pt x="9028" y="6"/>
                                  <a:pt x="9032" y="2"/>
                                  <a:pt x="9036" y="2"/>
                                </a:cubicBezTo>
                                <a:close/>
                                <a:moveTo>
                                  <a:pt x="9068" y="2"/>
                                </a:moveTo>
                                <a:lnTo>
                                  <a:pt x="9068" y="2"/>
                                </a:lnTo>
                                <a:cubicBezTo>
                                  <a:pt x="9073" y="2"/>
                                  <a:pt x="9076" y="6"/>
                                  <a:pt x="9076" y="10"/>
                                </a:cubicBezTo>
                                <a:cubicBezTo>
                                  <a:pt x="9076" y="15"/>
                                  <a:pt x="9073" y="18"/>
                                  <a:pt x="9068" y="18"/>
                                </a:cubicBezTo>
                                <a:lnTo>
                                  <a:pt x="9068" y="18"/>
                                </a:lnTo>
                                <a:cubicBezTo>
                                  <a:pt x="9064" y="18"/>
                                  <a:pt x="9060" y="15"/>
                                  <a:pt x="9060" y="10"/>
                                </a:cubicBezTo>
                                <a:cubicBezTo>
                                  <a:pt x="9060" y="6"/>
                                  <a:pt x="9064" y="2"/>
                                  <a:pt x="9068" y="2"/>
                                </a:cubicBezTo>
                                <a:close/>
                                <a:moveTo>
                                  <a:pt x="9100" y="2"/>
                                </a:moveTo>
                                <a:lnTo>
                                  <a:pt x="9100" y="2"/>
                                </a:lnTo>
                                <a:cubicBezTo>
                                  <a:pt x="9105" y="2"/>
                                  <a:pt x="9108" y="6"/>
                                  <a:pt x="9108" y="10"/>
                                </a:cubicBezTo>
                                <a:cubicBezTo>
                                  <a:pt x="9108" y="15"/>
                                  <a:pt x="9105" y="18"/>
                                  <a:pt x="9100" y="18"/>
                                </a:cubicBezTo>
                                <a:lnTo>
                                  <a:pt x="9100" y="18"/>
                                </a:lnTo>
                                <a:cubicBezTo>
                                  <a:pt x="9096" y="18"/>
                                  <a:pt x="9092" y="15"/>
                                  <a:pt x="9092" y="10"/>
                                </a:cubicBezTo>
                                <a:cubicBezTo>
                                  <a:pt x="9092" y="6"/>
                                  <a:pt x="9096" y="2"/>
                                  <a:pt x="9100" y="2"/>
                                </a:cubicBezTo>
                                <a:close/>
                                <a:moveTo>
                                  <a:pt x="9132" y="2"/>
                                </a:moveTo>
                                <a:lnTo>
                                  <a:pt x="9132" y="2"/>
                                </a:lnTo>
                                <a:cubicBezTo>
                                  <a:pt x="9137" y="2"/>
                                  <a:pt x="9140" y="6"/>
                                  <a:pt x="9140" y="10"/>
                                </a:cubicBezTo>
                                <a:cubicBezTo>
                                  <a:pt x="9140" y="15"/>
                                  <a:pt x="9137" y="18"/>
                                  <a:pt x="9132" y="18"/>
                                </a:cubicBezTo>
                                <a:lnTo>
                                  <a:pt x="9132" y="18"/>
                                </a:lnTo>
                                <a:cubicBezTo>
                                  <a:pt x="9128" y="18"/>
                                  <a:pt x="9124" y="15"/>
                                  <a:pt x="9124" y="10"/>
                                </a:cubicBezTo>
                                <a:cubicBezTo>
                                  <a:pt x="9124" y="6"/>
                                  <a:pt x="9128" y="2"/>
                                  <a:pt x="9132" y="2"/>
                                </a:cubicBezTo>
                                <a:close/>
                                <a:moveTo>
                                  <a:pt x="9164" y="2"/>
                                </a:moveTo>
                                <a:lnTo>
                                  <a:pt x="9164" y="2"/>
                                </a:lnTo>
                                <a:cubicBezTo>
                                  <a:pt x="9169" y="2"/>
                                  <a:pt x="9172" y="6"/>
                                  <a:pt x="9172" y="10"/>
                                </a:cubicBezTo>
                                <a:cubicBezTo>
                                  <a:pt x="9172" y="15"/>
                                  <a:pt x="9169" y="18"/>
                                  <a:pt x="9164" y="18"/>
                                </a:cubicBezTo>
                                <a:lnTo>
                                  <a:pt x="9164" y="18"/>
                                </a:lnTo>
                                <a:cubicBezTo>
                                  <a:pt x="9160" y="18"/>
                                  <a:pt x="9156" y="15"/>
                                  <a:pt x="9156" y="10"/>
                                </a:cubicBezTo>
                                <a:cubicBezTo>
                                  <a:pt x="9156" y="6"/>
                                  <a:pt x="9160" y="2"/>
                                  <a:pt x="9164" y="2"/>
                                </a:cubicBezTo>
                                <a:close/>
                                <a:moveTo>
                                  <a:pt x="9196" y="2"/>
                                </a:moveTo>
                                <a:lnTo>
                                  <a:pt x="9196" y="2"/>
                                </a:lnTo>
                                <a:cubicBezTo>
                                  <a:pt x="9201" y="2"/>
                                  <a:pt x="9204" y="6"/>
                                  <a:pt x="9204" y="10"/>
                                </a:cubicBezTo>
                                <a:cubicBezTo>
                                  <a:pt x="9204" y="15"/>
                                  <a:pt x="9201" y="18"/>
                                  <a:pt x="9196" y="18"/>
                                </a:cubicBezTo>
                                <a:lnTo>
                                  <a:pt x="9196" y="18"/>
                                </a:lnTo>
                                <a:cubicBezTo>
                                  <a:pt x="9192" y="18"/>
                                  <a:pt x="9188" y="15"/>
                                  <a:pt x="9188" y="10"/>
                                </a:cubicBezTo>
                                <a:cubicBezTo>
                                  <a:pt x="9188" y="6"/>
                                  <a:pt x="9192" y="2"/>
                                  <a:pt x="9196" y="2"/>
                                </a:cubicBezTo>
                                <a:close/>
                                <a:moveTo>
                                  <a:pt x="9228" y="2"/>
                                </a:moveTo>
                                <a:lnTo>
                                  <a:pt x="9228" y="2"/>
                                </a:lnTo>
                                <a:cubicBezTo>
                                  <a:pt x="9233" y="2"/>
                                  <a:pt x="9236" y="6"/>
                                  <a:pt x="9236" y="10"/>
                                </a:cubicBezTo>
                                <a:cubicBezTo>
                                  <a:pt x="9236" y="15"/>
                                  <a:pt x="9233" y="18"/>
                                  <a:pt x="9228" y="18"/>
                                </a:cubicBezTo>
                                <a:lnTo>
                                  <a:pt x="9228" y="18"/>
                                </a:lnTo>
                                <a:cubicBezTo>
                                  <a:pt x="9224" y="18"/>
                                  <a:pt x="9220" y="15"/>
                                  <a:pt x="9220" y="10"/>
                                </a:cubicBezTo>
                                <a:cubicBezTo>
                                  <a:pt x="9220" y="6"/>
                                  <a:pt x="9224" y="2"/>
                                  <a:pt x="9228" y="2"/>
                                </a:cubicBezTo>
                                <a:close/>
                                <a:moveTo>
                                  <a:pt x="9260" y="2"/>
                                </a:moveTo>
                                <a:lnTo>
                                  <a:pt x="9260" y="2"/>
                                </a:lnTo>
                                <a:cubicBezTo>
                                  <a:pt x="9265" y="2"/>
                                  <a:pt x="9268" y="6"/>
                                  <a:pt x="9268" y="10"/>
                                </a:cubicBezTo>
                                <a:cubicBezTo>
                                  <a:pt x="9268" y="15"/>
                                  <a:pt x="9265" y="18"/>
                                  <a:pt x="9260" y="18"/>
                                </a:cubicBezTo>
                                <a:lnTo>
                                  <a:pt x="9260" y="18"/>
                                </a:lnTo>
                                <a:cubicBezTo>
                                  <a:pt x="9256" y="18"/>
                                  <a:pt x="9252" y="15"/>
                                  <a:pt x="9252" y="10"/>
                                </a:cubicBezTo>
                                <a:cubicBezTo>
                                  <a:pt x="9252" y="6"/>
                                  <a:pt x="9256" y="2"/>
                                  <a:pt x="9260" y="2"/>
                                </a:cubicBezTo>
                                <a:close/>
                                <a:moveTo>
                                  <a:pt x="9292" y="2"/>
                                </a:moveTo>
                                <a:lnTo>
                                  <a:pt x="9292" y="2"/>
                                </a:lnTo>
                                <a:cubicBezTo>
                                  <a:pt x="9297" y="2"/>
                                  <a:pt x="9300" y="6"/>
                                  <a:pt x="9300" y="10"/>
                                </a:cubicBezTo>
                                <a:cubicBezTo>
                                  <a:pt x="9300" y="15"/>
                                  <a:pt x="9297" y="18"/>
                                  <a:pt x="9292" y="18"/>
                                </a:cubicBezTo>
                                <a:lnTo>
                                  <a:pt x="9292" y="18"/>
                                </a:lnTo>
                                <a:cubicBezTo>
                                  <a:pt x="9288" y="18"/>
                                  <a:pt x="9284" y="15"/>
                                  <a:pt x="9284" y="10"/>
                                </a:cubicBezTo>
                                <a:cubicBezTo>
                                  <a:pt x="9284" y="6"/>
                                  <a:pt x="9288" y="2"/>
                                  <a:pt x="9292" y="2"/>
                                </a:cubicBezTo>
                                <a:close/>
                                <a:moveTo>
                                  <a:pt x="9324" y="2"/>
                                </a:moveTo>
                                <a:lnTo>
                                  <a:pt x="9324" y="2"/>
                                </a:lnTo>
                                <a:cubicBezTo>
                                  <a:pt x="9329" y="2"/>
                                  <a:pt x="9332" y="6"/>
                                  <a:pt x="9332" y="10"/>
                                </a:cubicBezTo>
                                <a:cubicBezTo>
                                  <a:pt x="9332" y="15"/>
                                  <a:pt x="9329" y="18"/>
                                  <a:pt x="9324" y="18"/>
                                </a:cubicBezTo>
                                <a:lnTo>
                                  <a:pt x="9324" y="18"/>
                                </a:lnTo>
                                <a:cubicBezTo>
                                  <a:pt x="9320" y="18"/>
                                  <a:pt x="9316" y="15"/>
                                  <a:pt x="9316" y="10"/>
                                </a:cubicBezTo>
                                <a:cubicBezTo>
                                  <a:pt x="9316" y="6"/>
                                  <a:pt x="9320" y="2"/>
                                  <a:pt x="9324" y="2"/>
                                </a:cubicBezTo>
                                <a:close/>
                                <a:moveTo>
                                  <a:pt x="9356" y="2"/>
                                </a:moveTo>
                                <a:lnTo>
                                  <a:pt x="9356" y="2"/>
                                </a:lnTo>
                                <a:cubicBezTo>
                                  <a:pt x="9361" y="2"/>
                                  <a:pt x="9364" y="6"/>
                                  <a:pt x="9364" y="10"/>
                                </a:cubicBezTo>
                                <a:cubicBezTo>
                                  <a:pt x="9364" y="15"/>
                                  <a:pt x="9361" y="18"/>
                                  <a:pt x="9356" y="18"/>
                                </a:cubicBezTo>
                                <a:lnTo>
                                  <a:pt x="9356" y="18"/>
                                </a:lnTo>
                                <a:cubicBezTo>
                                  <a:pt x="9352" y="18"/>
                                  <a:pt x="9348" y="15"/>
                                  <a:pt x="9348" y="10"/>
                                </a:cubicBezTo>
                                <a:cubicBezTo>
                                  <a:pt x="9348" y="6"/>
                                  <a:pt x="9352" y="2"/>
                                  <a:pt x="9356" y="2"/>
                                </a:cubicBezTo>
                                <a:close/>
                                <a:moveTo>
                                  <a:pt x="9388" y="2"/>
                                </a:moveTo>
                                <a:lnTo>
                                  <a:pt x="9388" y="2"/>
                                </a:lnTo>
                                <a:cubicBezTo>
                                  <a:pt x="9393" y="2"/>
                                  <a:pt x="9396" y="6"/>
                                  <a:pt x="9396" y="10"/>
                                </a:cubicBezTo>
                                <a:cubicBezTo>
                                  <a:pt x="9396" y="15"/>
                                  <a:pt x="9393" y="18"/>
                                  <a:pt x="9388" y="18"/>
                                </a:cubicBezTo>
                                <a:lnTo>
                                  <a:pt x="9388" y="18"/>
                                </a:lnTo>
                                <a:cubicBezTo>
                                  <a:pt x="9384" y="18"/>
                                  <a:pt x="9380" y="15"/>
                                  <a:pt x="9380" y="10"/>
                                </a:cubicBezTo>
                                <a:cubicBezTo>
                                  <a:pt x="9380" y="6"/>
                                  <a:pt x="9384" y="2"/>
                                  <a:pt x="9388" y="2"/>
                                </a:cubicBezTo>
                                <a:close/>
                                <a:moveTo>
                                  <a:pt x="9420" y="2"/>
                                </a:moveTo>
                                <a:lnTo>
                                  <a:pt x="9420" y="2"/>
                                </a:lnTo>
                                <a:cubicBezTo>
                                  <a:pt x="9425" y="2"/>
                                  <a:pt x="9428" y="6"/>
                                  <a:pt x="9428" y="10"/>
                                </a:cubicBezTo>
                                <a:cubicBezTo>
                                  <a:pt x="9428" y="15"/>
                                  <a:pt x="9425" y="18"/>
                                  <a:pt x="9420" y="18"/>
                                </a:cubicBezTo>
                                <a:lnTo>
                                  <a:pt x="9420" y="18"/>
                                </a:lnTo>
                                <a:cubicBezTo>
                                  <a:pt x="9416" y="18"/>
                                  <a:pt x="9412" y="15"/>
                                  <a:pt x="9412" y="10"/>
                                </a:cubicBezTo>
                                <a:cubicBezTo>
                                  <a:pt x="9412" y="6"/>
                                  <a:pt x="9416" y="2"/>
                                  <a:pt x="9420" y="2"/>
                                </a:cubicBezTo>
                                <a:close/>
                                <a:moveTo>
                                  <a:pt x="9452" y="2"/>
                                </a:moveTo>
                                <a:lnTo>
                                  <a:pt x="9452" y="2"/>
                                </a:lnTo>
                                <a:cubicBezTo>
                                  <a:pt x="9457" y="2"/>
                                  <a:pt x="9460" y="6"/>
                                  <a:pt x="9460" y="10"/>
                                </a:cubicBezTo>
                                <a:cubicBezTo>
                                  <a:pt x="9460" y="15"/>
                                  <a:pt x="9457" y="18"/>
                                  <a:pt x="9452" y="18"/>
                                </a:cubicBezTo>
                                <a:lnTo>
                                  <a:pt x="9452" y="18"/>
                                </a:lnTo>
                                <a:cubicBezTo>
                                  <a:pt x="9448" y="18"/>
                                  <a:pt x="9444" y="15"/>
                                  <a:pt x="9444" y="10"/>
                                </a:cubicBezTo>
                                <a:cubicBezTo>
                                  <a:pt x="9444" y="6"/>
                                  <a:pt x="9448" y="2"/>
                                  <a:pt x="9452" y="2"/>
                                </a:cubicBezTo>
                                <a:close/>
                                <a:moveTo>
                                  <a:pt x="9484" y="2"/>
                                </a:moveTo>
                                <a:lnTo>
                                  <a:pt x="9484" y="2"/>
                                </a:lnTo>
                                <a:cubicBezTo>
                                  <a:pt x="9489" y="2"/>
                                  <a:pt x="9492" y="6"/>
                                  <a:pt x="9492" y="10"/>
                                </a:cubicBezTo>
                                <a:cubicBezTo>
                                  <a:pt x="9492" y="15"/>
                                  <a:pt x="9489" y="18"/>
                                  <a:pt x="9484" y="18"/>
                                </a:cubicBezTo>
                                <a:lnTo>
                                  <a:pt x="9484" y="18"/>
                                </a:lnTo>
                                <a:cubicBezTo>
                                  <a:pt x="9480" y="18"/>
                                  <a:pt x="9476" y="15"/>
                                  <a:pt x="9476" y="10"/>
                                </a:cubicBezTo>
                                <a:cubicBezTo>
                                  <a:pt x="9476" y="6"/>
                                  <a:pt x="9480" y="2"/>
                                  <a:pt x="9484" y="2"/>
                                </a:cubicBezTo>
                                <a:close/>
                                <a:moveTo>
                                  <a:pt x="9516" y="2"/>
                                </a:moveTo>
                                <a:lnTo>
                                  <a:pt x="9517" y="2"/>
                                </a:lnTo>
                                <a:cubicBezTo>
                                  <a:pt x="9521" y="2"/>
                                  <a:pt x="9525" y="6"/>
                                  <a:pt x="9525" y="10"/>
                                </a:cubicBezTo>
                                <a:cubicBezTo>
                                  <a:pt x="9525" y="15"/>
                                  <a:pt x="9521" y="18"/>
                                  <a:pt x="9517" y="18"/>
                                </a:cubicBezTo>
                                <a:lnTo>
                                  <a:pt x="9516" y="18"/>
                                </a:lnTo>
                                <a:cubicBezTo>
                                  <a:pt x="9512" y="18"/>
                                  <a:pt x="9508" y="15"/>
                                  <a:pt x="9508" y="10"/>
                                </a:cubicBezTo>
                                <a:cubicBezTo>
                                  <a:pt x="9508" y="6"/>
                                  <a:pt x="9512" y="2"/>
                                  <a:pt x="9516" y="2"/>
                                </a:cubicBezTo>
                                <a:close/>
                                <a:moveTo>
                                  <a:pt x="9549" y="2"/>
                                </a:moveTo>
                                <a:lnTo>
                                  <a:pt x="9549" y="2"/>
                                </a:lnTo>
                                <a:cubicBezTo>
                                  <a:pt x="9553" y="2"/>
                                  <a:pt x="9557" y="6"/>
                                  <a:pt x="9557" y="10"/>
                                </a:cubicBezTo>
                                <a:cubicBezTo>
                                  <a:pt x="9557" y="15"/>
                                  <a:pt x="9553" y="18"/>
                                  <a:pt x="9549" y="18"/>
                                </a:cubicBezTo>
                                <a:lnTo>
                                  <a:pt x="9549" y="18"/>
                                </a:lnTo>
                                <a:cubicBezTo>
                                  <a:pt x="9544" y="18"/>
                                  <a:pt x="9541" y="15"/>
                                  <a:pt x="9541" y="10"/>
                                </a:cubicBezTo>
                                <a:cubicBezTo>
                                  <a:pt x="9541" y="6"/>
                                  <a:pt x="9544" y="2"/>
                                  <a:pt x="9549" y="2"/>
                                </a:cubicBezTo>
                                <a:close/>
                                <a:moveTo>
                                  <a:pt x="9581" y="2"/>
                                </a:moveTo>
                                <a:lnTo>
                                  <a:pt x="9581" y="2"/>
                                </a:lnTo>
                                <a:cubicBezTo>
                                  <a:pt x="9585" y="2"/>
                                  <a:pt x="9589" y="6"/>
                                  <a:pt x="9589" y="10"/>
                                </a:cubicBezTo>
                                <a:cubicBezTo>
                                  <a:pt x="9589" y="15"/>
                                  <a:pt x="9585" y="18"/>
                                  <a:pt x="9581" y="18"/>
                                </a:cubicBezTo>
                                <a:lnTo>
                                  <a:pt x="9581" y="18"/>
                                </a:lnTo>
                                <a:cubicBezTo>
                                  <a:pt x="9576" y="18"/>
                                  <a:pt x="9573" y="15"/>
                                  <a:pt x="9573" y="10"/>
                                </a:cubicBezTo>
                                <a:cubicBezTo>
                                  <a:pt x="9573" y="6"/>
                                  <a:pt x="9576" y="2"/>
                                  <a:pt x="9581" y="2"/>
                                </a:cubicBezTo>
                                <a:close/>
                                <a:moveTo>
                                  <a:pt x="9613" y="2"/>
                                </a:moveTo>
                                <a:lnTo>
                                  <a:pt x="9613" y="2"/>
                                </a:lnTo>
                                <a:cubicBezTo>
                                  <a:pt x="9617" y="2"/>
                                  <a:pt x="9621" y="6"/>
                                  <a:pt x="9621" y="10"/>
                                </a:cubicBezTo>
                                <a:cubicBezTo>
                                  <a:pt x="9621" y="15"/>
                                  <a:pt x="9617" y="18"/>
                                  <a:pt x="9613" y="18"/>
                                </a:cubicBezTo>
                                <a:lnTo>
                                  <a:pt x="9613" y="18"/>
                                </a:lnTo>
                                <a:cubicBezTo>
                                  <a:pt x="9608" y="18"/>
                                  <a:pt x="9605" y="15"/>
                                  <a:pt x="9605" y="10"/>
                                </a:cubicBezTo>
                                <a:cubicBezTo>
                                  <a:pt x="9605" y="6"/>
                                  <a:pt x="9608" y="2"/>
                                  <a:pt x="9613" y="2"/>
                                </a:cubicBezTo>
                                <a:close/>
                                <a:moveTo>
                                  <a:pt x="9645" y="2"/>
                                </a:moveTo>
                                <a:lnTo>
                                  <a:pt x="9645" y="2"/>
                                </a:lnTo>
                                <a:cubicBezTo>
                                  <a:pt x="9649" y="2"/>
                                  <a:pt x="9653" y="6"/>
                                  <a:pt x="9653" y="10"/>
                                </a:cubicBezTo>
                                <a:cubicBezTo>
                                  <a:pt x="9653" y="15"/>
                                  <a:pt x="9649" y="18"/>
                                  <a:pt x="9645" y="18"/>
                                </a:cubicBezTo>
                                <a:lnTo>
                                  <a:pt x="9645" y="18"/>
                                </a:lnTo>
                                <a:cubicBezTo>
                                  <a:pt x="9640" y="18"/>
                                  <a:pt x="9637" y="15"/>
                                  <a:pt x="9637" y="10"/>
                                </a:cubicBezTo>
                                <a:cubicBezTo>
                                  <a:pt x="9637" y="6"/>
                                  <a:pt x="9640" y="2"/>
                                  <a:pt x="9645" y="2"/>
                                </a:cubicBezTo>
                                <a:close/>
                                <a:moveTo>
                                  <a:pt x="9677" y="2"/>
                                </a:moveTo>
                                <a:lnTo>
                                  <a:pt x="9677" y="2"/>
                                </a:lnTo>
                                <a:cubicBezTo>
                                  <a:pt x="9681" y="2"/>
                                  <a:pt x="9685" y="6"/>
                                  <a:pt x="9685" y="10"/>
                                </a:cubicBezTo>
                                <a:cubicBezTo>
                                  <a:pt x="9685" y="15"/>
                                  <a:pt x="9681" y="18"/>
                                  <a:pt x="9677" y="18"/>
                                </a:cubicBezTo>
                                <a:lnTo>
                                  <a:pt x="9677" y="18"/>
                                </a:lnTo>
                                <a:cubicBezTo>
                                  <a:pt x="9672" y="18"/>
                                  <a:pt x="9669" y="15"/>
                                  <a:pt x="9669" y="10"/>
                                </a:cubicBezTo>
                                <a:cubicBezTo>
                                  <a:pt x="9669" y="6"/>
                                  <a:pt x="9672" y="2"/>
                                  <a:pt x="9677" y="2"/>
                                </a:cubicBezTo>
                                <a:close/>
                                <a:moveTo>
                                  <a:pt x="9709" y="2"/>
                                </a:moveTo>
                                <a:lnTo>
                                  <a:pt x="9709" y="2"/>
                                </a:lnTo>
                                <a:cubicBezTo>
                                  <a:pt x="9713" y="2"/>
                                  <a:pt x="9717" y="6"/>
                                  <a:pt x="9717" y="10"/>
                                </a:cubicBezTo>
                                <a:cubicBezTo>
                                  <a:pt x="9717" y="15"/>
                                  <a:pt x="9713" y="18"/>
                                  <a:pt x="9709" y="18"/>
                                </a:cubicBezTo>
                                <a:lnTo>
                                  <a:pt x="9709" y="18"/>
                                </a:lnTo>
                                <a:cubicBezTo>
                                  <a:pt x="9704" y="18"/>
                                  <a:pt x="9701" y="15"/>
                                  <a:pt x="9701" y="10"/>
                                </a:cubicBezTo>
                                <a:cubicBezTo>
                                  <a:pt x="9701" y="6"/>
                                  <a:pt x="9704" y="2"/>
                                  <a:pt x="9709" y="2"/>
                                </a:cubicBezTo>
                                <a:close/>
                                <a:moveTo>
                                  <a:pt x="9741" y="2"/>
                                </a:moveTo>
                                <a:lnTo>
                                  <a:pt x="9741" y="2"/>
                                </a:lnTo>
                                <a:cubicBezTo>
                                  <a:pt x="9745" y="2"/>
                                  <a:pt x="9749" y="6"/>
                                  <a:pt x="9749" y="10"/>
                                </a:cubicBezTo>
                                <a:cubicBezTo>
                                  <a:pt x="9749" y="15"/>
                                  <a:pt x="9745" y="18"/>
                                  <a:pt x="9741" y="18"/>
                                </a:cubicBezTo>
                                <a:lnTo>
                                  <a:pt x="9741" y="18"/>
                                </a:lnTo>
                                <a:cubicBezTo>
                                  <a:pt x="9736" y="18"/>
                                  <a:pt x="9733" y="15"/>
                                  <a:pt x="9733" y="10"/>
                                </a:cubicBezTo>
                                <a:cubicBezTo>
                                  <a:pt x="9733" y="6"/>
                                  <a:pt x="9736" y="2"/>
                                  <a:pt x="9741" y="2"/>
                                </a:cubicBezTo>
                                <a:close/>
                                <a:moveTo>
                                  <a:pt x="9773" y="2"/>
                                </a:moveTo>
                                <a:lnTo>
                                  <a:pt x="9773" y="2"/>
                                </a:lnTo>
                                <a:cubicBezTo>
                                  <a:pt x="9777" y="2"/>
                                  <a:pt x="9781" y="6"/>
                                  <a:pt x="9781" y="10"/>
                                </a:cubicBezTo>
                                <a:cubicBezTo>
                                  <a:pt x="9781" y="15"/>
                                  <a:pt x="9777" y="18"/>
                                  <a:pt x="9773" y="18"/>
                                </a:cubicBezTo>
                                <a:lnTo>
                                  <a:pt x="9773" y="18"/>
                                </a:lnTo>
                                <a:cubicBezTo>
                                  <a:pt x="9768" y="18"/>
                                  <a:pt x="9765" y="15"/>
                                  <a:pt x="9765" y="10"/>
                                </a:cubicBezTo>
                                <a:cubicBezTo>
                                  <a:pt x="9765" y="6"/>
                                  <a:pt x="9768" y="2"/>
                                  <a:pt x="9773" y="2"/>
                                </a:cubicBezTo>
                                <a:close/>
                                <a:moveTo>
                                  <a:pt x="9805" y="2"/>
                                </a:moveTo>
                                <a:lnTo>
                                  <a:pt x="9805" y="2"/>
                                </a:lnTo>
                                <a:cubicBezTo>
                                  <a:pt x="9809" y="2"/>
                                  <a:pt x="9813" y="6"/>
                                  <a:pt x="9813" y="10"/>
                                </a:cubicBezTo>
                                <a:cubicBezTo>
                                  <a:pt x="9813" y="15"/>
                                  <a:pt x="9809" y="18"/>
                                  <a:pt x="9805" y="18"/>
                                </a:cubicBezTo>
                                <a:lnTo>
                                  <a:pt x="9805" y="18"/>
                                </a:lnTo>
                                <a:cubicBezTo>
                                  <a:pt x="9800" y="18"/>
                                  <a:pt x="9797" y="15"/>
                                  <a:pt x="9797" y="10"/>
                                </a:cubicBezTo>
                                <a:cubicBezTo>
                                  <a:pt x="9797" y="6"/>
                                  <a:pt x="9800" y="2"/>
                                  <a:pt x="9805" y="2"/>
                                </a:cubicBezTo>
                                <a:close/>
                                <a:moveTo>
                                  <a:pt x="9837" y="2"/>
                                </a:moveTo>
                                <a:lnTo>
                                  <a:pt x="9837" y="2"/>
                                </a:lnTo>
                                <a:cubicBezTo>
                                  <a:pt x="9841" y="2"/>
                                  <a:pt x="9845" y="6"/>
                                  <a:pt x="9845" y="10"/>
                                </a:cubicBezTo>
                                <a:cubicBezTo>
                                  <a:pt x="9845" y="15"/>
                                  <a:pt x="9841" y="18"/>
                                  <a:pt x="9837" y="18"/>
                                </a:cubicBezTo>
                                <a:lnTo>
                                  <a:pt x="9837" y="18"/>
                                </a:lnTo>
                                <a:cubicBezTo>
                                  <a:pt x="9832" y="18"/>
                                  <a:pt x="9829" y="15"/>
                                  <a:pt x="9829" y="10"/>
                                </a:cubicBezTo>
                                <a:cubicBezTo>
                                  <a:pt x="9829" y="6"/>
                                  <a:pt x="9832" y="2"/>
                                  <a:pt x="9837" y="2"/>
                                </a:cubicBezTo>
                                <a:close/>
                                <a:moveTo>
                                  <a:pt x="9869" y="2"/>
                                </a:moveTo>
                                <a:lnTo>
                                  <a:pt x="9869" y="2"/>
                                </a:lnTo>
                                <a:cubicBezTo>
                                  <a:pt x="9873" y="2"/>
                                  <a:pt x="9877" y="6"/>
                                  <a:pt x="9877" y="10"/>
                                </a:cubicBezTo>
                                <a:cubicBezTo>
                                  <a:pt x="9877" y="15"/>
                                  <a:pt x="9873" y="18"/>
                                  <a:pt x="9869" y="18"/>
                                </a:cubicBezTo>
                                <a:lnTo>
                                  <a:pt x="9869" y="18"/>
                                </a:lnTo>
                                <a:cubicBezTo>
                                  <a:pt x="9864" y="18"/>
                                  <a:pt x="9861" y="15"/>
                                  <a:pt x="9861" y="10"/>
                                </a:cubicBezTo>
                                <a:cubicBezTo>
                                  <a:pt x="9861" y="6"/>
                                  <a:pt x="9864" y="2"/>
                                  <a:pt x="9869" y="2"/>
                                </a:cubicBezTo>
                                <a:close/>
                                <a:moveTo>
                                  <a:pt x="9901" y="2"/>
                                </a:moveTo>
                                <a:lnTo>
                                  <a:pt x="9901" y="2"/>
                                </a:lnTo>
                                <a:cubicBezTo>
                                  <a:pt x="9905" y="2"/>
                                  <a:pt x="9909" y="6"/>
                                  <a:pt x="9909" y="10"/>
                                </a:cubicBezTo>
                                <a:cubicBezTo>
                                  <a:pt x="9909" y="15"/>
                                  <a:pt x="9905" y="18"/>
                                  <a:pt x="9901" y="18"/>
                                </a:cubicBezTo>
                                <a:lnTo>
                                  <a:pt x="9901" y="18"/>
                                </a:lnTo>
                                <a:cubicBezTo>
                                  <a:pt x="9896" y="18"/>
                                  <a:pt x="9893" y="15"/>
                                  <a:pt x="9893" y="10"/>
                                </a:cubicBezTo>
                                <a:cubicBezTo>
                                  <a:pt x="9893" y="6"/>
                                  <a:pt x="9896" y="2"/>
                                  <a:pt x="9901" y="2"/>
                                </a:cubicBezTo>
                                <a:close/>
                                <a:moveTo>
                                  <a:pt x="9933" y="2"/>
                                </a:moveTo>
                                <a:lnTo>
                                  <a:pt x="9933" y="2"/>
                                </a:lnTo>
                                <a:cubicBezTo>
                                  <a:pt x="9937" y="2"/>
                                  <a:pt x="9941" y="6"/>
                                  <a:pt x="9941" y="10"/>
                                </a:cubicBezTo>
                                <a:cubicBezTo>
                                  <a:pt x="9941" y="15"/>
                                  <a:pt x="9937" y="18"/>
                                  <a:pt x="9933" y="18"/>
                                </a:cubicBezTo>
                                <a:lnTo>
                                  <a:pt x="9933" y="18"/>
                                </a:lnTo>
                                <a:cubicBezTo>
                                  <a:pt x="9928" y="18"/>
                                  <a:pt x="9925" y="15"/>
                                  <a:pt x="9925" y="10"/>
                                </a:cubicBezTo>
                                <a:cubicBezTo>
                                  <a:pt x="9925" y="6"/>
                                  <a:pt x="9928" y="2"/>
                                  <a:pt x="9933" y="2"/>
                                </a:cubicBezTo>
                                <a:close/>
                                <a:moveTo>
                                  <a:pt x="9965" y="2"/>
                                </a:moveTo>
                                <a:lnTo>
                                  <a:pt x="9965" y="2"/>
                                </a:lnTo>
                                <a:cubicBezTo>
                                  <a:pt x="9969" y="2"/>
                                  <a:pt x="9973" y="6"/>
                                  <a:pt x="9973" y="10"/>
                                </a:cubicBezTo>
                                <a:cubicBezTo>
                                  <a:pt x="9973" y="15"/>
                                  <a:pt x="9969" y="18"/>
                                  <a:pt x="9965" y="18"/>
                                </a:cubicBezTo>
                                <a:lnTo>
                                  <a:pt x="9965" y="18"/>
                                </a:lnTo>
                                <a:cubicBezTo>
                                  <a:pt x="9960" y="18"/>
                                  <a:pt x="9957" y="15"/>
                                  <a:pt x="9957" y="10"/>
                                </a:cubicBezTo>
                                <a:cubicBezTo>
                                  <a:pt x="9957" y="6"/>
                                  <a:pt x="9960" y="2"/>
                                  <a:pt x="9965" y="2"/>
                                </a:cubicBezTo>
                                <a:close/>
                                <a:moveTo>
                                  <a:pt x="9997" y="2"/>
                                </a:moveTo>
                                <a:lnTo>
                                  <a:pt x="9997" y="2"/>
                                </a:lnTo>
                                <a:cubicBezTo>
                                  <a:pt x="10001" y="2"/>
                                  <a:pt x="10005" y="6"/>
                                  <a:pt x="10005" y="10"/>
                                </a:cubicBezTo>
                                <a:cubicBezTo>
                                  <a:pt x="10005" y="15"/>
                                  <a:pt x="10001" y="18"/>
                                  <a:pt x="9997" y="18"/>
                                </a:cubicBezTo>
                                <a:lnTo>
                                  <a:pt x="9997" y="18"/>
                                </a:lnTo>
                                <a:cubicBezTo>
                                  <a:pt x="9992" y="18"/>
                                  <a:pt x="9989" y="15"/>
                                  <a:pt x="9989" y="10"/>
                                </a:cubicBezTo>
                                <a:cubicBezTo>
                                  <a:pt x="9989" y="6"/>
                                  <a:pt x="9992" y="2"/>
                                  <a:pt x="9997" y="2"/>
                                </a:cubicBezTo>
                                <a:close/>
                                <a:moveTo>
                                  <a:pt x="10029" y="2"/>
                                </a:moveTo>
                                <a:lnTo>
                                  <a:pt x="10029" y="2"/>
                                </a:lnTo>
                                <a:cubicBezTo>
                                  <a:pt x="10033" y="2"/>
                                  <a:pt x="10037" y="6"/>
                                  <a:pt x="10037" y="10"/>
                                </a:cubicBezTo>
                                <a:cubicBezTo>
                                  <a:pt x="10037" y="15"/>
                                  <a:pt x="10033" y="18"/>
                                  <a:pt x="10029" y="18"/>
                                </a:cubicBezTo>
                                <a:lnTo>
                                  <a:pt x="10029" y="18"/>
                                </a:lnTo>
                                <a:cubicBezTo>
                                  <a:pt x="10024" y="18"/>
                                  <a:pt x="10021" y="15"/>
                                  <a:pt x="10021" y="10"/>
                                </a:cubicBezTo>
                                <a:cubicBezTo>
                                  <a:pt x="10021" y="6"/>
                                  <a:pt x="10024" y="2"/>
                                  <a:pt x="10029" y="2"/>
                                </a:cubicBezTo>
                                <a:close/>
                                <a:moveTo>
                                  <a:pt x="10061" y="2"/>
                                </a:moveTo>
                                <a:lnTo>
                                  <a:pt x="10061" y="2"/>
                                </a:lnTo>
                                <a:cubicBezTo>
                                  <a:pt x="10065" y="2"/>
                                  <a:pt x="10069" y="6"/>
                                  <a:pt x="10069" y="10"/>
                                </a:cubicBezTo>
                                <a:cubicBezTo>
                                  <a:pt x="10069" y="15"/>
                                  <a:pt x="10065" y="18"/>
                                  <a:pt x="10061" y="18"/>
                                </a:cubicBezTo>
                                <a:lnTo>
                                  <a:pt x="10061" y="18"/>
                                </a:lnTo>
                                <a:cubicBezTo>
                                  <a:pt x="10056" y="18"/>
                                  <a:pt x="10053" y="15"/>
                                  <a:pt x="10053" y="10"/>
                                </a:cubicBezTo>
                                <a:cubicBezTo>
                                  <a:pt x="10053" y="6"/>
                                  <a:pt x="10056" y="2"/>
                                  <a:pt x="10061" y="2"/>
                                </a:cubicBezTo>
                                <a:close/>
                                <a:moveTo>
                                  <a:pt x="10093" y="2"/>
                                </a:moveTo>
                                <a:lnTo>
                                  <a:pt x="10093" y="2"/>
                                </a:lnTo>
                                <a:cubicBezTo>
                                  <a:pt x="10097" y="2"/>
                                  <a:pt x="10101" y="6"/>
                                  <a:pt x="10101" y="10"/>
                                </a:cubicBezTo>
                                <a:cubicBezTo>
                                  <a:pt x="10101" y="15"/>
                                  <a:pt x="10097" y="18"/>
                                  <a:pt x="10093" y="18"/>
                                </a:cubicBezTo>
                                <a:lnTo>
                                  <a:pt x="10093" y="18"/>
                                </a:lnTo>
                                <a:cubicBezTo>
                                  <a:pt x="10088" y="18"/>
                                  <a:pt x="10085" y="15"/>
                                  <a:pt x="10085" y="10"/>
                                </a:cubicBezTo>
                                <a:cubicBezTo>
                                  <a:pt x="10085" y="6"/>
                                  <a:pt x="10088" y="2"/>
                                  <a:pt x="10093" y="2"/>
                                </a:cubicBezTo>
                                <a:close/>
                                <a:moveTo>
                                  <a:pt x="10125" y="2"/>
                                </a:moveTo>
                                <a:lnTo>
                                  <a:pt x="10125" y="2"/>
                                </a:lnTo>
                                <a:cubicBezTo>
                                  <a:pt x="10129" y="2"/>
                                  <a:pt x="10133" y="6"/>
                                  <a:pt x="10133" y="10"/>
                                </a:cubicBezTo>
                                <a:cubicBezTo>
                                  <a:pt x="10133" y="15"/>
                                  <a:pt x="10129" y="18"/>
                                  <a:pt x="10125" y="18"/>
                                </a:cubicBezTo>
                                <a:lnTo>
                                  <a:pt x="10125" y="18"/>
                                </a:lnTo>
                                <a:cubicBezTo>
                                  <a:pt x="10120" y="18"/>
                                  <a:pt x="10117" y="15"/>
                                  <a:pt x="10117" y="10"/>
                                </a:cubicBezTo>
                                <a:cubicBezTo>
                                  <a:pt x="10117" y="6"/>
                                  <a:pt x="10120" y="2"/>
                                  <a:pt x="10125" y="2"/>
                                </a:cubicBezTo>
                                <a:close/>
                                <a:moveTo>
                                  <a:pt x="10157" y="2"/>
                                </a:moveTo>
                                <a:lnTo>
                                  <a:pt x="10157" y="2"/>
                                </a:lnTo>
                                <a:cubicBezTo>
                                  <a:pt x="10161" y="2"/>
                                  <a:pt x="10165" y="6"/>
                                  <a:pt x="10165" y="10"/>
                                </a:cubicBezTo>
                                <a:cubicBezTo>
                                  <a:pt x="10165" y="15"/>
                                  <a:pt x="10161" y="18"/>
                                  <a:pt x="10157" y="18"/>
                                </a:cubicBezTo>
                                <a:lnTo>
                                  <a:pt x="10157" y="18"/>
                                </a:lnTo>
                                <a:cubicBezTo>
                                  <a:pt x="10152" y="18"/>
                                  <a:pt x="10149" y="15"/>
                                  <a:pt x="10149" y="10"/>
                                </a:cubicBezTo>
                                <a:cubicBezTo>
                                  <a:pt x="10149" y="6"/>
                                  <a:pt x="10152" y="2"/>
                                  <a:pt x="10157" y="2"/>
                                </a:cubicBezTo>
                                <a:close/>
                                <a:moveTo>
                                  <a:pt x="10189" y="3"/>
                                </a:moveTo>
                                <a:lnTo>
                                  <a:pt x="10189" y="3"/>
                                </a:lnTo>
                                <a:cubicBezTo>
                                  <a:pt x="10193" y="3"/>
                                  <a:pt x="10197" y="6"/>
                                  <a:pt x="10197" y="11"/>
                                </a:cubicBezTo>
                                <a:cubicBezTo>
                                  <a:pt x="10197" y="15"/>
                                  <a:pt x="10193" y="19"/>
                                  <a:pt x="10189" y="19"/>
                                </a:cubicBezTo>
                                <a:lnTo>
                                  <a:pt x="10189" y="19"/>
                                </a:lnTo>
                                <a:cubicBezTo>
                                  <a:pt x="10184" y="19"/>
                                  <a:pt x="10181" y="15"/>
                                  <a:pt x="10181" y="11"/>
                                </a:cubicBezTo>
                                <a:cubicBezTo>
                                  <a:pt x="10181" y="6"/>
                                  <a:pt x="10184" y="3"/>
                                  <a:pt x="10189" y="3"/>
                                </a:cubicBezTo>
                                <a:close/>
                                <a:moveTo>
                                  <a:pt x="10221" y="3"/>
                                </a:moveTo>
                                <a:lnTo>
                                  <a:pt x="10221" y="3"/>
                                </a:lnTo>
                                <a:cubicBezTo>
                                  <a:pt x="10225" y="3"/>
                                  <a:pt x="10229" y="6"/>
                                  <a:pt x="10229" y="11"/>
                                </a:cubicBezTo>
                                <a:cubicBezTo>
                                  <a:pt x="10229" y="15"/>
                                  <a:pt x="10225" y="19"/>
                                  <a:pt x="10221" y="19"/>
                                </a:cubicBezTo>
                                <a:lnTo>
                                  <a:pt x="10221" y="19"/>
                                </a:lnTo>
                                <a:cubicBezTo>
                                  <a:pt x="10216" y="19"/>
                                  <a:pt x="10213" y="15"/>
                                  <a:pt x="10213" y="11"/>
                                </a:cubicBezTo>
                                <a:cubicBezTo>
                                  <a:pt x="10213" y="6"/>
                                  <a:pt x="10216" y="3"/>
                                  <a:pt x="10221" y="3"/>
                                </a:cubicBezTo>
                                <a:close/>
                                <a:moveTo>
                                  <a:pt x="10253" y="3"/>
                                </a:moveTo>
                                <a:lnTo>
                                  <a:pt x="10253" y="3"/>
                                </a:lnTo>
                                <a:cubicBezTo>
                                  <a:pt x="10257" y="3"/>
                                  <a:pt x="10261" y="6"/>
                                  <a:pt x="10261" y="11"/>
                                </a:cubicBezTo>
                                <a:cubicBezTo>
                                  <a:pt x="10261" y="15"/>
                                  <a:pt x="10257" y="19"/>
                                  <a:pt x="10253" y="19"/>
                                </a:cubicBezTo>
                                <a:lnTo>
                                  <a:pt x="10253" y="19"/>
                                </a:lnTo>
                                <a:cubicBezTo>
                                  <a:pt x="10248" y="19"/>
                                  <a:pt x="10245" y="15"/>
                                  <a:pt x="10245" y="11"/>
                                </a:cubicBezTo>
                                <a:cubicBezTo>
                                  <a:pt x="10245" y="6"/>
                                  <a:pt x="10248" y="3"/>
                                  <a:pt x="10253" y="3"/>
                                </a:cubicBezTo>
                                <a:close/>
                                <a:moveTo>
                                  <a:pt x="10285" y="3"/>
                                </a:moveTo>
                                <a:lnTo>
                                  <a:pt x="10285" y="3"/>
                                </a:lnTo>
                                <a:cubicBezTo>
                                  <a:pt x="10289" y="3"/>
                                  <a:pt x="10293" y="6"/>
                                  <a:pt x="10293" y="11"/>
                                </a:cubicBezTo>
                                <a:cubicBezTo>
                                  <a:pt x="10293" y="15"/>
                                  <a:pt x="10289" y="19"/>
                                  <a:pt x="10285" y="19"/>
                                </a:cubicBezTo>
                                <a:lnTo>
                                  <a:pt x="10285" y="19"/>
                                </a:lnTo>
                                <a:cubicBezTo>
                                  <a:pt x="10280" y="19"/>
                                  <a:pt x="10277" y="15"/>
                                  <a:pt x="10277" y="11"/>
                                </a:cubicBezTo>
                                <a:cubicBezTo>
                                  <a:pt x="10277" y="6"/>
                                  <a:pt x="10280" y="3"/>
                                  <a:pt x="10285" y="3"/>
                                </a:cubicBezTo>
                                <a:close/>
                                <a:moveTo>
                                  <a:pt x="10317" y="3"/>
                                </a:moveTo>
                                <a:lnTo>
                                  <a:pt x="10317" y="3"/>
                                </a:lnTo>
                                <a:cubicBezTo>
                                  <a:pt x="10321" y="3"/>
                                  <a:pt x="10325" y="6"/>
                                  <a:pt x="10325" y="11"/>
                                </a:cubicBezTo>
                                <a:cubicBezTo>
                                  <a:pt x="10325" y="15"/>
                                  <a:pt x="10321" y="19"/>
                                  <a:pt x="10317" y="19"/>
                                </a:cubicBezTo>
                                <a:lnTo>
                                  <a:pt x="10317" y="19"/>
                                </a:lnTo>
                                <a:cubicBezTo>
                                  <a:pt x="10312" y="19"/>
                                  <a:pt x="10309" y="15"/>
                                  <a:pt x="10309" y="11"/>
                                </a:cubicBezTo>
                                <a:cubicBezTo>
                                  <a:pt x="10309" y="6"/>
                                  <a:pt x="10312" y="3"/>
                                  <a:pt x="10317" y="3"/>
                                </a:cubicBezTo>
                                <a:close/>
                                <a:moveTo>
                                  <a:pt x="10349" y="3"/>
                                </a:moveTo>
                                <a:lnTo>
                                  <a:pt x="10349" y="3"/>
                                </a:lnTo>
                                <a:cubicBezTo>
                                  <a:pt x="10353" y="3"/>
                                  <a:pt x="10357" y="6"/>
                                  <a:pt x="10357" y="11"/>
                                </a:cubicBezTo>
                                <a:cubicBezTo>
                                  <a:pt x="10357" y="15"/>
                                  <a:pt x="10353" y="19"/>
                                  <a:pt x="10349" y="19"/>
                                </a:cubicBezTo>
                                <a:lnTo>
                                  <a:pt x="10349" y="19"/>
                                </a:lnTo>
                                <a:cubicBezTo>
                                  <a:pt x="10345" y="19"/>
                                  <a:pt x="10341" y="15"/>
                                  <a:pt x="10341" y="11"/>
                                </a:cubicBezTo>
                                <a:cubicBezTo>
                                  <a:pt x="10341" y="6"/>
                                  <a:pt x="10345" y="3"/>
                                  <a:pt x="10349" y="3"/>
                                </a:cubicBezTo>
                                <a:close/>
                                <a:moveTo>
                                  <a:pt x="10381" y="3"/>
                                </a:moveTo>
                                <a:lnTo>
                                  <a:pt x="10381" y="3"/>
                                </a:lnTo>
                                <a:cubicBezTo>
                                  <a:pt x="10385" y="3"/>
                                  <a:pt x="10389" y="6"/>
                                  <a:pt x="10389" y="11"/>
                                </a:cubicBezTo>
                                <a:cubicBezTo>
                                  <a:pt x="10389" y="15"/>
                                  <a:pt x="10385" y="19"/>
                                  <a:pt x="10381" y="19"/>
                                </a:cubicBezTo>
                                <a:lnTo>
                                  <a:pt x="10381" y="19"/>
                                </a:lnTo>
                                <a:cubicBezTo>
                                  <a:pt x="10377" y="19"/>
                                  <a:pt x="10373" y="15"/>
                                  <a:pt x="10373" y="11"/>
                                </a:cubicBezTo>
                                <a:cubicBezTo>
                                  <a:pt x="10373" y="6"/>
                                  <a:pt x="10377" y="3"/>
                                  <a:pt x="10381" y="3"/>
                                </a:cubicBezTo>
                                <a:close/>
                                <a:moveTo>
                                  <a:pt x="10413" y="3"/>
                                </a:moveTo>
                                <a:lnTo>
                                  <a:pt x="10413" y="3"/>
                                </a:lnTo>
                                <a:cubicBezTo>
                                  <a:pt x="10417" y="3"/>
                                  <a:pt x="10421" y="6"/>
                                  <a:pt x="10421" y="11"/>
                                </a:cubicBezTo>
                                <a:cubicBezTo>
                                  <a:pt x="10421" y="15"/>
                                  <a:pt x="10417" y="19"/>
                                  <a:pt x="10413" y="19"/>
                                </a:cubicBezTo>
                                <a:lnTo>
                                  <a:pt x="10413" y="19"/>
                                </a:lnTo>
                                <a:cubicBezTo>
                                  <a:pt x="10409" y="19"/>
                                  <a:pt x="10405" y="15"/>
                                  <a:pt x="10405" y="11"/>
                                </a:cubicBezTo>
                                <a:cubicBezTo>
                                  <a:pt x="10405" y="6"/>
                                  <a:pt x="10409" y="3"/>
                                  <a:pt x="10413" y="3"/>
                                </a:cubicBezTo>
                                <a:close/>
                                <a:moveTo>
                                  <a:pt x="10445" y="3"/>
                                </a:moveTo>
                                <a:lnTo>
                                  <a:pt x="10445" y="3"/>
                                </a:lnTo>
                                <a:cubicBezTo>
                                  <a:pt x="10449" y="3"/>
                                  <a:pt x="10453" y="6"/>
                                  <a:pt x="10453" y="11"/>
                                </a:cubicBezTo>
                                <a:cubicBezTo>
                                  <a:pt x="10453" y="15"/>
                                  <a:pt x="10449" y="19"/>
                                  <a:pt x="10445" y="19"/>
                                </a:cubicBezTo>
                                <a:lnTo>
                                  <a:pt x="10445" y="19"/>
                                </a:lnTo>
                                <a:cubicBezTo>
                                  <a:pt x="10441" y="19"/>
                                  <a:pt x="10437" y="15"/>
                                  <a:pt x="10437" y="11"/>
                                </a:cubicBezTo>
                                <a:cubicBezTo>
                                  <a:pt x="10437" y="6"/>
                                  <a:pt x="10441" y="3"/>
                                  <a:pt x="10445" y="3"/>
                                </a:cubicBezTo>
                                <a:close/>
                                <a:moveTo>
                                  <a:pt x="10477" y="3"/>
                                </a:moveTo>
                                <a:lnTo>
                                  <a:pt x="10477" y="3"/>
                                </a:lnTo>
                                <a:cubicBezTo>
                                  <a:pt x="10481" y="3"/>
                                  <a:pt x="10485" y="6"/>
                                  <a:pt x="10485" y="11"/>
                                </a:cubicBezTo>
                                <a:cubicBezTo>
                                  <a:pt x="10485" y="15"/>
                                  <a:pt x="10481" y="19"/>
                                  <a:pt x="10477" y="19"/>
                                </a:cubicBezTo>
                                <a:lnTo>
                                  <a:pt x="10477" y="19"/>
                                </a:lnTo>
                                <a:cubicBezTo>
                                  <a:pt x="10473" y="19"/>
                                  <a:pt x="10469" y="15"/>
                                  <a:pt x="10469" y="11"/>
                                </a:cubicBezTo>
                                <a:cubicBezTo>
                                  <a:pt x="10469" y="6"/>
                                  <a:pt x="10473" y="3"/>
                                  <a:pt x="10477" y="3"/>
                                </a:cubicBezTo>
                                <a:close/>
                                <a:moveTo>
                                  <a:pt x="10509" y="3"/>
                                </a:moveTo>
                                <a:lnTo>
                                  <a:pt x="10509" y="3"/>
                                </a:lnTo>
                                <a:cubicBezTo>
                                  <a:pt x="10513" y="3"/>
                                  <a:pt x="10517" y="6"/>
                                  <a:pt x="10517" y="11"/>
                                </a:cubicBezTo>
                                <a:cubicBezTo>
                                  <a:pt x="10517" y="15"/>
                                  <a:pt x="10513" y="19"/>
                                  <a:pt x="10509" y="19"/>
                                </a:cubicBezTo>
                                <a:lnTo>
                                  <a:pt x="10509" y="19"/>
                                </a:lnTo>
                                <a:cubicBezTo>
                                  <a:pt x="10505" y="19"/>
                                  <a:pt x="10501" y="15"/>
                                  <a:pt x="10501" y="11"/>
                                </a:cubicBezTo>
                                <a:cubicBezTo>
                                  <a:pt x="10501" y="6"/>
                                  <a:pt x="10505" y="3"/>
                                  <a:pt x="10509" y="3"/>
                                </a:cubicBezTo>
                                <a:close/>
                                <a:moveTo>
                                  <a:pt x="10541" y="3"/>
                                </a:moveTo>
                                <a:lnTo>
                                  <a:pt x="10541" y="3"/>
                                </a:lnTo>
                                <a:cubicBezTo>
                                  <a:pt x="10545" y="3"/>
                                  <a:pt x="10549" y="6"/>
                                  <a:pt x="10549" y="11"/>
                                </a:cubicBezTo>
                                <a:cubicBezTo>
                                  <a:pt x="10549" y="15"/>
                                  <a:pt x="10545" y="19"/>
                                  <a:pt x="10541" y="19"/>
                                </a:cubicBezTo>
                                <a:lnTo>
                                  <a:pt x="10541" y="19"/>
                                </a:lnTo>
                                <a:cubicBezTo>
                                  <a:pt x="10537" y="19"/>
                                  <a:pt x="10533" y="15"/>
                                  <a:pt x="10533" y="11"/>
                                </a:cubicBezTo>
                                <a:cubicBezTo>
                                  <a:pt x="10533" y="6"/>
                                  <a:pt x="10537" y="3"/>
                                  <a:pt x="10541" y="3"/>
                                </a:cubicBezTo>
                                <a:close/>
                                <a:moveTo>
                                  <a:pt x="10573" y="3"/>
                                </a:moveTo>
                                <a:lnTo>
                                  <a:pt x="10573" y="3"/>
                                </a:lnTo>
                                <a:cubicBezTo>
                                  <a:pt x="10577" y="3"/>
                                  <a:pt x="10581" y="6"/>
                                  <a:pt x="10581" y="11"/>
                                </a:cubicBezTo>
                                <a:cubicBezTo>
                                  <a:pt x="10581" y="15"/>
                                  <a:pt x="10577" y="19"/>
                                  <a:pt x="10573" y="19"/>
                                </a:cubicBezTo>
                                <a:lnTo>
                                  <a:pt x="10573" y="19"/>
                                </a:lnTo>
                                <a:cubicBezTo>
                                  <a:pt x="10569" y="19"/>
                                  <a:pt x="10565" y="15"/>
                                  <a:pt x="10565" y="11"/>
                                </a:cubicBezTo>
                                <a:cubicBezTo>
                                  <a:pt x="10565" y="6"/>
                                  <a:pt x="10569" y="3"/>
                                  <a:pt x="10573" y="3"/>
                                </a:cubicBezTo>
                                <a:close/>
                                <a:moveTo>
                                  <a:pt x="10605" y="3"/>
                                </a:moveTo>
                                <a:lnTo>
                                  <a:pt x="10605" y="3"/>
                                </a:lnTo>
                                <a:cubicBezTo>
                                  <a:pt x="10609" y="3"/>
                                  <a:pt x="10613" y="6"/>
                                  <a:pt x="10613" y="11"/>
                                </a:cubicBezTo>
                                <a:cubicBezTo>
                                  <a:pt x="10613" y="15"/>
                                  <a:pt x="10609" y="19"/>
                                  <a:pt x="10605" y="19"/>
                                </a:cubicBezTo>
                                <a:lnTo>
                                  <a:pt x="10605" y="19"/>
                                </a:lnTo>
                                <a:cubicBezTo>
                                  <a:pt x="10601" y="19"/>
                                  <a:pt x="10597" y="15"/>
                                  <a:pt x="10597" y="11"/>
                                </a:cubicBezTo>
                                <a:cubicBezTo>
                                  <a:pt x="10597" y="6"/>
                                  <a:pt x="10601" y="3"/>
                                  <a:pt x="10605" y="3"/>
                                </a:cubicBezTo>
                                <a:close/>
                                <a:moveTo>
                                  <a:pt x="10637" y="3"/>
                                </a:moveTo>
                                <a:lnTo>
                                  <a:pt x="10637" y="3"/>
                                </a:lnTo>
                                <a:cubicBezTo>
                                  <a:pt x="10642" y="3"/>
                                  <a:pt x="10645" y="6"/>
                                  <a:pt x="10645" y="11"/>
                                </a:cubicBezTo>
                                <a:cubicBezTo>
                                  <a:pt x="10645" y="15"/>
                                  <a:pt x="10642" y="19"/>
                                  <a:pt x="10637" y="19"/>
                                </a:cubicBezTo>
                                <a:lnTo>
                                  <a:pt x="10637" y="19"/>
                                </a:lnTo>
                                <a:cubicBezTo>
                                  <a:pt x="10633" y="19"/>
                                  <a:pt x="10629" y="15"/>
                                  <a:pt x="10629" y="11"/>
                                </a:cubicBezTo>
                                <a:cubicBezTo>
                                  <a:pt x="10629" y="6"/>
                                  <a:pt x="10633" y="3"/>
                                  <a:pt x="10637" y="3"/>
                                </a:cubicBezTo>
                                <a:close/>
                                <a:moveTo>
                                  <a:pt x="10669" y="3"/>
                                </a:moveTo>
                                <a:lnTo>
                                  <a:pt x="10669" y="3"/>
                                </a:lnTo>
                                <a:cubicBezTo>
                                  <a:pt x="10674" y="3"/>
                                  <a:pt x="10677" y="6"/>
                                  <a:pt x="10677" y="11"/>
                                </a:cubicBezTo>
                                <a:cubicBezTo>
                                  <a:pt x="10677" y="15"/>
                                  <a:pt x="10674" y="19"/>
                                  <a:pt x="10669" y="19"/>
                                </a:cubicBezTo>
                                <a:lnTo>
                                  <a:pt x="10669" y="19"/>
                                </a:lnTo>
                                <a:cubicBezTo>
                                  <a:pt x="10665" y="19"/>
                                  <a:pt x="10661" y="15"/>
                                  <a:pt x="10661" y="11"/>
                                </a:cubicBezTo>
                                <a:cubicBezTo>
                                  <a:pt x="10661" y="6"/>
                                  <a:pt x="10665" y="3"/>
                                  <a:pt x="10669" y="3"/>
                                </a:cubicBezTo>
                                <a:close/>
                                <a:moveTo>
                                  <a:pt x="10701" y="3"/>
                                </a:moveTo>
                                <a:lnTo>
                                  <a:pt x="10701" y="3"/>
                                </a:lnTo>
                                <a:cubicBezTo>
                                  <a:pt x="10706" y="3"/>
                                  <a:pt x="10709" y="6"/>
                                  <a:pt x="10709" y="11"/>
                                </a:cubicBezTo>
                                <a:cubicBezTo>
                                  <a:pt x="10709" y="15"/>
                                  <a:pt x="10706" y="19"/>
                                  <a:pt x="10701" y="19"/>
                                </a:cubicBezTo>
                                <a:lnTo>
                                  <a:pt x="10701" y="19"/>
                                </a:lnTo>
                                <a:cubicBezTo>
                                  <a:pt x="10697" y="19"/>
                                  <a:pt x="10693" y="15"/>
                                  <a:pt x="10693" y="11"/>
                                </a:cubicBezTo>
                                <a:cubicBezTo>
                                  <a:pt x="10693" y="6"/>
                                  <a:pt x="10697" y="3"/>
                                  <a:pt x="10701" y="3"/>
                                </a:cubicBezTo>
                                <a:close/>
                                <a:moveTo>
                                  <a:pt x="10733" y="3"/>
                                </a:moveTo>
                                <a:lnTo>
                                  <a:pt x="10733" y="3"/>
                                </a:lnTo>
                                <a:cubicBezTo>
                                  <a:pt x="10738" y="3"/>
                                  <a:pt x="10741" y="6"/>
                                  <a:pt x="10741" y="11"/>
                                </a:cubicBezTo>
                                <a:cubicBezTo>
                                  <a:pt x="10741" y="15"/>
                                  <a:pt x="10738" y="19"/>
                                  <a:pt x="10733" y="19"/>
                                </a:cubicBezTo>
                                <a:lnTo>
                                  <a:pt x="10733" y="19"/>
                                </a:lnTo>
                                <a:cubicBezTo>
                                  <a:pt x="10729" y="19"/>
                                  <a:pt x="10725" y="15"/>
                                  <a:pt x="10725" y="11"/>
                                </a:cubicBezTo>
                                <a:cubicBezTo>
                                  <a:pt x="10725" y="6"/>
                                  <a:pt x="10729" y="3"/>
                                  <a:pt x="10733" y="3"/>
                                </a:cubicBezTo>
                                <a:close/>
                                <a:moveTo>
                                  <a:pt x="10765" y="3"/>
                                </a:moveTo>
                                <a:lnTo>
                                  <a:pt x="10765" y="3"/>
                                </a:lnTo>
                                <a:cubicBezTo>
                                  <a:pt x="10770" y="3"/>
                                  <a:pt x="10773" y="6"/>
                                  <a:pt x="10773" y="11"/>
                                </a:cubicBezTo>
                                <a:cubicBezTo>
                                  <a:pt x="10773" y="15"/>
                                  <a:pt x="10770" y="19"/>
                                  <a:pt x="10765" y="19"/>
                                </a:cubicBezTo>
                                <a:lnTo>
                                  <a:pt x="10765" y="19"/>
                                </a:lnTo>
                                <a:cubicBezTo>
                                  <a:pt x="10761" y="19"/>
                                  <a:pt x="10757" y="15"/>
                                  <a:pt x="10757" y="11"/>
                                </a:cubicBezTo>
                                <a:cubicBezTo>
                                  <a:pt x="10757" y="6"/>
                                  <a:pt x="10761" y="3"/>
                                  <a:pt x="10765" y="3"/>
                                </a:cubicBezTo>
                                <a:close/>
                                <a:moveTo>
                                  <a:pt x="10797" y="3"/>
                                </a:moveTo>
                                <a:lnTo>
                                  <a:pt x="10797" y="3"/>
                                </a:lnTo>
                                <a:cubicBezTo>
                                  <a:pt x="10802" y="3"/>
                                  <a:pt x="10805" y="6"/>
                                  <a:pt x="10805" y="11"/>
                                </a:cubicBezTo>
                                <a:cubicBezTo>
                                  <a:pt x="10805" y="15"/>
                                  <a:pt x="10802" y="19"/>
                                  <a:pt x="10797" y="19"/>
                                </a:cubicBezTo>
                                <a:lnTo>
                                  <a:pt x="10797" y="19"/>
                                </a:lnTo>
                                <a:cubicBezTo>
                                  <a:pt x="10793" y="19"/>
                                  <a:pt x="10789" y="15"/>
                                  <a:pt x="10789" y="11"/>
                                </a:cubicBezTo>
                                <a:cubicBezTo>
                                  <a:pt x="10789" y="6"/>
                                  <a:pt x="10793" y="3"/>
                                  <a:pt x="10797" y="3"/>
                                </a:cubicBezTo>
                                <a:close/>
                                <a:moveTo>
                                  <a:pt x="10829" y="3"/>
                                </a:moveTo>
                                <a:lnTo>
                                  <a:pt x="10829" y="3"/>
                                </a:lnTo>
                                <a:cubicBezTo>
                                  <a:pt x="10834" y="3"/>
                                  <a:pt x="10837" y="6"/>
                                  <a:pt x="10837" y="11"/>
                                </a:cubicBezTo>
                                <a:cubicBezTo>
                                  <a:pt x="10837" y="15"/>
                                  <a:pt x="10834" y="19"/>
                                  <a:pt x="10829" y="19"/>
                                </a:cubicBezTo>
                                <a:lnTo>
                                  <a:pt x="10829" y="19"/>
                                </a:lnTo>
                                <a:cubicBezTo>
                                  <a:pt x="10825" y="19"/>
                                  <a:pt x="10821" y="15"/>
                                  <a:pt x="10821" y="11"/>
                                </a:cubicBezTo>
                                <a:cubicBezTo>
                                  <a:pt x="10821" y="6"/>
                                  <a:pt x="10825" y="3"/>
                                  <a:pt x="10829" y="3"/>
                                </a:cubicBezTo>
                                <a:close/>
                                <a:moveTo>
                                  <a:pt x="10861" y="3"/>
                                </a:moveTo>
                                <a:lnTo>
                                  <a:pt x="10861" y="3"/>
                                </a:lnTo>
                                <a:cubicBezTo>
                                  <a:pt x="10866" y="3"/>
                                  <a:pt x="10869" y="6"/>
                                  <a:pt x="10869" y="11"/>
                                </a:cubicBezTo>
                                <a:cubicBezTo>
                                  <a:pt x="10869" y="15"/>
                                  <a:pt x="10866" y="19"/>
                                  <a:pt x="10861" y="19"/>
                                </a:cubicBezTo>
                                <a:lnTo>
                                  <a:pt x="10861" y="19"/>
                                </a:lnTo>
                                <a:cubicBezTo>
                                  <a:pt x="10857" y="19"/>
                                  <a:pt x="10853" y="15"/>
                                  <a:pt x="10853" y="11"/>
                                </a:cubicBezTo>
                                <a:cubicBezTo>
                                  <a:pt x="10853" y="6"/>
                                  <a:pt x="10857" y="3"/>
                                  <a:pt x="10861" y="3"/>
                                </a:cubicBezTo>
                                <a:close/>
                                <a:moveTo>
                                  <a:pt x="10893" y="3"/>
                                </a:moveTo>
                                <a:lnTo>
                                  <a:pt x="10893" y="3"/>
                                </a:lnTo>
                                <a:cubicBezTo>
                                  <a:pt x="10898" y="3"/>
                                  <a:pt x="10901" y="6"/>
                                  <a:pt x="10901" y="11"/>
                                </a:cubicBezTo>
                                <a:cubicBezTo>
                                  <a:pt x="10901" y="15"/>
                                  <a:pt x="10898" y="19"/>
                                  <a:pt x="10893" y="19"/>
                                </a:cubicBezTo>
                                <a:lnTo>
                                  <a:pt x="10893" y="19"/>
                                </a:lnTo>
                                <a:cubicBezTo>
                                  <a:pt x="10889" y="19"/>
                                  <a:pt x="10885" y="15"/>
                                  <a:pt x="10885" y="11"/>
                                </a:cubicBezTo>
                                <a:cubicBezTo>
                                  <a:pt x="10885" y="6"/>
                                  <a:pt x="10889" y="3"/>
                                  <a:pt x="10893" y="3"/>
                                </a:cubicBezTo>
                                <a:close/>
                                <a:moveTo>
                                  <a:pt x="10925" y="3"/>
                                </a:moveTo>
                                <a:lnTo>
                                  <a:pt x="10925" y="3"/>
                                </a:lnTo>
                                <a:cubicBezTo>
                                  <a:pt x="10930" y="3"/>
                                  <a:pt x="10933" y="6"/>
                                  <a:pt x="10933" y="11"/>
                                </a:cubicBezTo>
                                <a:cubicBezTo>
                                  <a:pt x="10933" y="15"/>
                                  <a:pt x="10930" y="19"/>
                                  <a:pt x="10925" y="19"/>
                                </a:cubicBezTo>
                                <a:lnTo>
                                  <a:pt x="10925" y="19"/>
                                </a:lnTo>
                                <a:cubicBezTo>
                                  <a:pt x="10921" y="19"/>
                                  <a:pt x="10917" y="15"/>
                                  <a:pt x="10917" y="11"/>
                                </a:cubicBezTo>
                                <a:cubicBezTo>
                                  <a:pt x="10917" y="6"/>
                                  <a:pt x="10921" y="3"/>
                                  <a:pt x="10925" y="3"/>
                                </a:cubicBezTo>
                                <a:close/>
                                <a:moveTo>
                                  <a:pt x="10957" y="3"/>
                                </a:moveTo>
                                <a:lnTo>
                                  <a:pt x="10957" y="3"/>
                                </a:lnTo>
                                <a:cubicBezTo>
                                  <a:pt x="10962" y="3"/>
                                  <a:pt x="10965" y="6"/>
                                  <a:pt x="10965" y="11"/>
                                </a:cubicBezTo>
                                <a:cubicBezTo>
                                  <a:pt x="10965" y="15"/>
                                  <a:pt x="10962" y="19"/>
                                  <a:pt x="10957" y="19"/>
                                </a:cubicBezTo>
                                <a:lnTo>
                                  <a:pt x="10957" y="19"/>
                                </a:lnTo>
                                <a:cubicBezTo>
                                  <a:pt x="10953" y="19"/>
                                  <a:pt x="10949" y="15"/>
                                  <a:pt x="10949" y="11"/>
                                </a:cubicBezTo>
                                <a:cubicBezTo>
                                  <a:pt x="10949" y="6"/>
                                  <a:pt x="10953" y="3"/>
                                  <a:pt x="10957" y="3"/>
                                </a:cubicBezTo>
                                <a:close/>
                                <a:moveTo>
                                  <a:pt x="10989" y="3"/>
                                </a:moveTo>
                                <a:lnTo>
                                  <a:pt x="10989" y="3"/>
                                </a:lnTo>
                                <a:cubicBezTo>
                                  <a:pt x="10994" y="3"/>
                                  <a:pt x="10997" y="6"/>
                                  <a:pt x="10997" y="11"/>
                                </a:cubicBezTo>
                                <a:cubicBezTo>
                                  <a:pt x="10997" y="15"/>
                                  <a:pt x="10994" y="19"/>
                                  <a:pt x="10989" y="19"/>
                                </a:cubicBezTo>
                                <a:lnTo>
                                  <a:pt x="10989" y="19"/>
                                </a:lnTo>
                                <a:cubicBezTo>
                                  <a:pt x="10985" y="19"/>
                                  <a:pt x="10981" y="15"/>
                                  <a:pt x="10981" y="11"/>
                                </a:cubicBezTo>
                                <a:cubicBezTo>
                                  <a:pt x="10981" y="6"/>
                                  <a:pt x="10985" y="3"/>
                                  <a:pt x="10989" y="3"/>
                                </a:cubicBezTo>
                                <a:close/>
                                <a:moveTo>
                                  <a:pt x="11021" y="3"/>
                                </a:moveTo>
                                <a:lnTo>
                                  <a:pt x="11021" y="3"/>
                                </a:lnTo>
                                <a:cubicBezTo>
                                  <a:pt x="11026" y="3"/>
                                  <a:pt x="11029" y="6"/>
                                  <a:pt x="11029" y="11"/>
                                </a:cubicBezTo>
                                <a:cubicBezTo>
                                  <a:pt x="11029" y="15"/>
                                  <a:pt x="11026" y="19"/>
                                  <a:pt x="11021" y="19"/>
                                </a:cubicBezTo>
                                <a:lnTo>
                                  <a:pt x="11021" y="19"/>
                                </a:lnTo>
                                <a:cubicBezTo>
                                  <a:pt x="11017" y="19"/>
                                  <a:pt x="11013" y="15"/>
                                  <a:pt x="11013" y="11"/>
                                </a:cubicBezTo>
                                <a:cubicBezTo>
                                  <a:pt x="11013" y="6"/>
                                  <a:pt x="11017" y="3"/>
                                  <a:pt x="11021" y="3"/>
                                </a:cubicBezTo>
                                <a:close/>
                                <a:moveTo>
                                  <a:pt x="11053" y="3"/>
                                </a:moveTo>
                                <a:lnTo>
                                  <a:pt x="11053" y="3"/>
                                </a:lnTo>
                                <a:cubicBezTo>
                                  <a:pt x="11058" y="3"/>
                                  <a:pt x="11061" y="6"/>
                                  <a:pt x="11061" y="11"/>
                                </a:cubicBezTo>
                                <a:cubicBezTo>
                                  <a:pt x="11061" y="15"/>
                                  <a:pt x="11058" y="19"/>
                                  <a:pt x="11053" y="19"/>
                                </a:cubicBezTo>
                                <a:lnTo>
                                  <a:pt x="11053" y="19"/>
                                </a:lnTo>
                                <a:cubicBezTo>
                                  <a:pt x="11049" y="19"/>
                                  <a:pt x="11045" y="15"/>
                                  <a:pt x="11045" y="11"/>
                                </a:cubicBezTo>
                                <a:cubicBezTo>
                                  <a:pt x="11045" y="6"/>
                                  <a:pt x="11049" y="3"/>
                                  <a:pt x="11053" y="3"/>
                                </a:cubicBezTo>
                                <a:close/>
                                <a:moveTo>
                                  <a:pt x="11085" y="3"/>
                                </a:moveTo>
                                <a:lnTo>
                                  <a:pt x="11085" y="3"/>
                                </a:lnTo>
                                <a:cubicBezTo>
                                  <a:pt x="11090" y="3"/>
                                  <a:pt x="11093" y="6"/>
                                  <a:pt x="11093" y="11"/>
                                </a:cubicBezTo>
                                <a:cubicBezTo>
                                  <a:pt x="11093" y="15"/>
                                  <a:pt x="11090" y="19"/>
                                  <a:pt x="11085" y="19"/>
                                </a:cubicBezTo>
                                <a:lnTo>
                                  <a:pt x="11085" y="19"/>
                                </a:lnTo>
                                <a:cubicBezTo>
                                  <a:pt x="11081" y="19"/>
                                  <a:pt x="11077" y="15"/>
                                  <a:pt x="11077" y="11"/>
                                </a:cubicBezTo>
                                <a:cubicBezTo>
                                  <a:pt x="11077" y="6"/>
                                  <a:pt x="11081" y="3"/>
                                  <a:pt x="11085" y="3"/>
                                </a:cubicBezTo>
                                <a:close/>
                                <a:moveTo>
                                  <a:pt x="11117" y="3"/>
                                </a:moveTo>
                                <a:lnTo>
                                  <a:pt x="11117" y="3"/>
                                </a:lnTo>
                                <a:cubicBezTo>
                                  <a:pt x="11122" y="3"/>
                                  <a:pt x="11125" y="6"/>
                                  <a:pt x="11125" y="11"/>
                                </a:cubicBezTo>
                                <a:cubicBezTo>
                                  <a:pt x="11125" y="15"/>
                                  <a:pt x="11122" y="19"/>
                                  <a:pt x="11117" y="19"/>
                                </a:cubicBezTo>
                                <a:lnTo>
                                  <a:pt x="11117" y="19"/>
                                </a:lnTo>
                                <a:cubicBezTo>
                                  <a:pt x="11113" y="19"/>
                                  <a:pt x="11109" y="15"/>
                                  <a:pt x="11109" y="11"/>
                                </a:cubicBezTo>
                                <a:cubicBezTo>
                                  <a:pt x="11109" y="6"/>
                                  <a:pt x="11113" y="3"/>
                                  <a:pt x="11117" y="3"/>
                                </a:cubicBezTo>
                                <a:close/>
                                <a:moveTo>
                                  <a:pt x="11149" y="3"/>
                                </a:moveTo>
                                <a:lnTo>
                                  <a:pt x="11149" y="3"/>
                                </a:lnTo>
                                <a:cubicBezTo>
                                  <a:pt x="11154" y="3"/>
                                  <a:pt x="11157" y="6"/>
                                  <a:pt x="11157" y="11"/>
                                </a:cubicBezTo>
                                <a:cubicBezTo>
                                  <a:pt x="11157" y="15"/>
                                  <a:pt x="11154" y="19"/>
                                  <a:pt x="11149" y="19"/>
                                </a:cubicBezTo>
                                <a:lnTo>
                                  <a:pt x="11149" y="19"/>
                                </a:lnTo>
                                <a:cubicBezTo>
                                  <a:pt x="11145" y="19"/>
                                  <a:pt x="11141" y="15"/>
                                  <a:pt x="11141" y="11"/>
                                </a:cubicBezTo>
                                <a:cubicBezTo>
                                  <a:pt x="11141" y="6"/>
                                  <a:pt x="11145" y="3"/>
                                  <a:pt x="11149" y="3"/>
                                </a:cubicBezTo>
                                <a:close/>
                                <a:moveTo>
                                  <a:pt x="11181" y="3"/>
                                </a:moveTo>
                                <a:lnTo>
                                  <a:pt x="11181" y="3"/>
                                </a:lnTo>
                                <a:cubicBezTo>
                                  <a:pt x="11186" y="3"/>
                                  <a:pt x="11189" y="6"/>
                                  <a:pt x="11189" y="11"/>
                                </a:cubicBezTo>
                                <a:cubicBezTo>
                                  <a:pt x="11189" y="15"/>
                                  <a:pt x="11186" y="19"/>
                                  <a:pt x="11181" y="19"/>
                                </a:cubicBezTo>
                                <a:lnTo>
                                  <a:pt x="11181" y="19"/>
                                </a:lnTo>
                                <a:cubicBezTo>
                                  <a:pt x="11177" y="19"/>
                                  <a:pt x="11173" y="15"/>
                                  <a:pt x="11173" y="11"/>
                                </a:cubicBezTo>
                                <a:cubicBezTo>
                                  <a:pt x="11173" y="6"/>
                                  <a:pt x="11177" y="3"/>
                                  <a:pt x="11181" y="3"/>
                                </a:cubicBezTo>
                                <a:close/>
                                <a:moveTo>
                                  <a:pt x="11213" y="3"/>
                                </a:moveTo>
                                <a:lnTo>
                                  <a:pt x="11213" y="3"/>
                                </a:lnTo>
                                <a:cubicBezTo>
                                  <a:pt x="11218" y="3"/>
                                  <a:pt x="11221" y="6"/>
                                  <a:pt x="11221" y="11"/>
                                </a:cubicBezTo>
                                <a:cubicBezTo>
                                  <a:pt x="11221" y="15"/>
                                  <a:pt x="11218" y="19"/>
                                  <a:pt x="11213" y="19"/>
                                </a:cubicBezTo>
                                <a:lnTo>
                                  <a:pt x="11213" y="19"/>
                                </a:lnTo>
                                <a:cubicBezTo>
                                  <a:pt x="11209" y="19"/>
                                  <a:pt x="11205" y="15"/>
                                  <a:pt x="11205" y="11"/>
                                </a:cubicBezTo>
                                <a:cubicBezTo>
                                  <a:pt x="11205" y="6"/>
                                  <a:pt x="11209" y="3"/>
                                  <a:pt x="11213" y="3"/>
                                </a:cubicBezTo>
                                <a:close/>
                                <a:moveTo>
                                  <a:pt x="11245" y="3"/>
                                </a:moveTo>
                                <a:lnTo>
                                  <a:pt x="11245" y="3"/>
                                </a:lnTo>
                                <a:cubicBezTo>
                                  <a:pt x="11250" y="3"/>
                                  <a:pt x="11253" y="6"/>
                                  <a:pt x="11253" y="11"/>
                                </a:cubicBezTo>
                                <a:cubicBezTo>
                                  <a:pt x="11253" y="15"/>
                                  <a:pt x="11250" y="19"/>
                                  <a:pt x="11245" y="19"/>
                                </a:cubicBezTo>
                                <a:lnTo>
                                  <a:pt x="11245" y="19"/>
                                </a:lnTo>
                                <a:cubicBezTo>
                                  <a:pt x="11241" y="19"/>
                                  <a:pt x="11237" y="15"/>
                                  <a:pt x="11237" y="11"/>
                                </a:cubicBezTo>
                                <a:cubicBezTo>
                                  <a:pt x="11237" y="6"/>
                                  <a:pt x="11241" y="3"/>
                                  <a:pt x="11245" y="3"/>
                                </a:cubicBezTo>
                                <a:close/>
                                <a:moveTo>
                                  <a:pt x="11277" y="3"/>
                                </a:moveTo>
                                <a:lnTo>
                                  <a:pt x="11277" y="3"/>
                                </a:lnTo>
                                <a:cubicBezTo>
                                  <a:pt x="11282" y="3"/>
                                  <a:pt x="11285" y="6"/>
                                  <a:pt x="11285" y="11"/>
                                </a:cubicBezTo>
                                <a:cubicBezTo>
                                  <a:pt x="11285" y="15"/>
                                  <a:pt x="11282" y="19"/>
                                  <a:pt x="11277" y="19"/>
                                </a:cubicBezTo>
                                <a:lnTo>
                                  <a:pt x="11277" y="19"/>
                                </a:lnTo>
                                <a:cubicBezTo>
                                  <a:pt x="11273" y="19"/>
                                  <a:pt x="11269" y="15"/>
                                  <a:pt x="11269" y="11"/>
                                </a:cubicBezTo>
                                <a:cubicBezTo>
                                  <a:pt x="11269" y="6"/>
                                  <a:pt x="11273" y="3"/>
                                  <a:pt x="11277" y="3"/>
                                </a:cubicBezTo>
                                <a:close/>
                                <a:moveTo>
                                  <a:pt x="11309" y="3"/>
                                </a:moveTo>
                                <a:lnTo>
                                  <a:pt x="11309" y="3"/>
                                </a:lnTo>
                                <a:cubicBezTo>
                                  <a:pt x="11314" y="3"/>
                                  <a:pt x="11317" y="6"/>
                                  <a:pt x="11317" y="11"/>
                                </a:cubicBezTo>
                                <a:cubicBezTo>
                                  <a:pt x="11317" y="15"/>
                                  <a:pt x="11314" y="19"/>
                                  <a:pt x="11309" y="19"/>
                                </a:cubicBezTo>
                                <a:lnTo>
                                  <a:pt x="11309" y="19"/>
                                </a:lnTo>
                                <a:cubicBezTo>
                                  <a:pt x="11305" y="19"/>
                                  <a:pt x="11301" y="15"/>
                                  <a:pt x="11301" y="11"/>
                                </a:cubicBezTo>
                                <a:cubicBezTo>
                                  <a:pt x="11301" y="6"/>
                                  <a:pt x="11305" y="3"/>
                                  <a:pt x="11309" y="3"/>
                                </a:cubicBezTo>
                                <a:close/>
                                <a:moveTo>
                                  <a:pt x="11341" y="3"/>
                                </a:moveTo>
                                <a:lnTo>
                                  <a:pt x="11341" y="3"/>
                                </a:lnTo>
                                <a:cubicBezTo>
                                  <a:pt x="11346" y="3"/>
                                  <a:pt x="11349" y="6"/>
                                  <a:pt x="11349" y="11"/>
                                </a:cubicBezTo>
                                <a:cubicBezTo>
                                  <a:pt x="11349" y="15"/>
                                  <a:pt x="11346" y="19"/>
                                  <a:pt x="11341" y="19"/>
                                </a:cubicBezTo>
                                <a:lnTo>
                                  <a:pt x="11341" y="19"/>
                                </a:lnTo>
                                <a:cubicBezTo>
                                  <a:pt x="11337" y="19"/>
                                  <a:pt x="11333" y="15"/>
                                  <a:pt x="11333" y="11"/>
                                </a:cubicBezTo>
                                <a:cubicBezTo>
                                  <a:pt x="11333" y="6"/>
                                  <a:pt x="11337" y="3"/>
                                  <a:pt x="11341" y="3"/>
                                </a:cubicBezTo>
                                <a:close/>
                                <a:moveTo>
                                  <a:pt x="11373" y="3"/>
                                </a:moveTo>
                                <a:lnTo>
                                  <a:pt x="11373" y="3"/>
                                </a:lnTo>
                                <a:cubicBezTo>
                                  <a:pt x="11378" y="3"/>
                                  <a:pt x="11381" y="6"/>
                                  <a:pt x="11381" y="11"/>
                                </a:cubicBezTo>
                                <a:cubicBezTo>
                                  <a:pt x="11381" y="15"/>
                                  <a:pt x="11378" y="19"/>
                                  <a:pt x="11373" y="19"/>
                                </a:cubicBezTo>
                                <a:lnTo>
                                  <a:pt x="11373" y="19"/>
                                </a:lnTo>
                                <a:cubicBezTo>
                                  <a:pt x="11369" y="19"/>
                                  <a:pt x="11365" y="15"/>
                                  <a:pt x="11365" y="11"/>
                                </a:cubicBezTo>
                                <a:cubicBezTo>
                                  <a:pt x="11365" y="6"/>
                                  <a:pt x="11369" y="3"/>
                                  <a:pt x="11373" y="3"/>
                                </a:cubicBezTo>
                                <a:close/>
                                <a:moveTo>
                                  <a:pt x="11405" y="3"/>
                                </a:moveTo>
                                <a:lnTo>
                                  <a:pt x="11405" y="3"/>
                                </a:lnTo>
                                <a:cubicBezTo>
                                  <a:pt x="11410" y="3"/>
                                  <a:pt x="11413" y="6"/>
                                  <a:pt x="11413" y="11"/>
                                </a:cubicBezTo>
                                <a:cubicBezTo>
                                  <a:pt x="11413" y="15"/>
                                  <a:pt x="11410" y="19"/>
                                  <a:pt x="11405" y="19"/>
                                </a:cubicBezTo>
                                <a:lnTo>
                                  <a:pt x="11405" y="19"/>
                                </a:lnTo>
                                <a:cubicBezTo>
                                  <a:pt x="11401" y="19"/>
                                  <a:pt x="11397" y="15"/>
                                  <a:pt x="11397" y="11"/>
                                </a:cubicBezTo>
                                <a:cubicBezTo>
                                  <a:pt x="11397" y="6"/>
                                  <a:pt x="11401" y="3"/>
                                  <a:pt x="11405" y="3"/>
                                </a:cubicBezTo>
                                <a:close/>
                                <a:moveTo>
                                  <a:pt x="11437" y="3"/>
                                </a:moveTo>
                                <a:lnTo>
                                  <a:pt x="11438" y="3"/>
                                </a:lnTo>
                                <a:cubicBezTo>
                                  <a:pt x="11442" y="3"/>
                                  <a:pt x="11446" y="6"/>
                                  <a:pt x="11446" y="11"/>
                                </a:cubicBezTo>
                                <a:cubicBezTo>
                                  <a:pt x="11446" y="15"/>
                                  <a:pt x="11442" y="19"/>
                                  <a:pt x="11438" y="19"/>
                                </a:cubicBezTo>
                                <a:lnTo>
                                  <a:pt x="11437" y="19"/>
                                </a:lnTo>
                                <a:cubicBezTo>
                                  <a:pt x="11433" y="19"/>
                                  <a:pt x="11429" y="15"/>
                                  <a:pt x="11429" y="11"/>
                                </a:cubicBezTo>
                                <a:cubicBezTo>
                                  <a:pt x="11429" y="6"/>
                                  <a:pt x="11433" y="3"/>
                                  <a:pt x="11437" y="3"/>
                                </a:cubicBezTo>
                                <a:close/>
                                <a:moveTo>
                                  <a:pt x="11470" y="3"/>
                                </a:moveTo>
                                <a:lnTo>
                                  <a:pt x="11470" y="3"/>
                                </a:lnTo>
                                <a:cubicBezTo>
                                  <a:pt x="11474" y="3"/>
                                  <a:pt x="11478" y="6"/>
                                  <a:pt x="11478" y="11"/>
                                </a:cubicBezTo>
                                <a:cubicBezTo>
                                  <a:pt x="11478" y="15"/>
                                  <a:pt x="11474" y="19"/>
                                  <a:pt x="11470" y="19"/>
                                </a:cubicBezTo>
                                <a:lnTo>
                                  <a:pt x="11470" y="19"/>
                                </a:lnTo>
                                <a:cubicBezTo>
                                  <a:pt x="11465" y="19"/>
                                  <a:pt x="11462" y="15"/>
                                  <a:pt x="11462" y="11"/>
                                </a:cubicBezTo>
                                <a:cubicBezTo>
                                  <a:pt x="11462" y="6"/>
                                  <a:pt x="11465" y="3"/>
                                  <a:pt x="11470" y="3"/>
                                </a:cubicBezTo>
                                <a:close/>
                                <a:moveTo>
                                  <a:pt x="11502" y="3"/>
                                </a:moveTo>
                                <a:lnTo>
                                  <a:pt x="11502" y="3"/>
                                </a:lnTo>
                                <a:cubicBezTo>
                                  <a:pt x="11506" y="3"/>
                                  <a:pt x="11510" y="6"/>
                                  <a:pt x="11510" y="11"/>
                                </a:cubicBezTo>
                                <a:cubicBezTo>
                                  <a:pt x="11510" y="15"/>
                                  <a:pt x="11506" y="19"/>
                                  <a:pt x="11502" y="19"/>
                                </a:cubicBezTo>
                                <a:lnTo>
                                  <a:pt x="11502" y="19"/>
                                </a:lnTo>
                                <a:cubicBezTo>
                                  <a:pt x="11497" y="19"/>
                                  <a:pt x="11494" y="15"/>
                                  <a:pt x="11494" y="11"/>
                                </a:cubicBezTo>
                                <a:cubicBezTo>
                                  <a:pt x="11494" y="6"/>
                                  <a:pt x="11497" y="3"/>
                                  <a:pt x="11502" y="3"/>
                                </a:cubicBezTo>
                                <a:close/>
                                <a:moveTo>
                                  <a:pt x="11534" y="3"/>
                                </a:moveTo>
                                <a:lnTo>
                                  <a:pt x="11534" y="3"/>
                                </a:lnTo>
                                <a:cubicBezTo>
                                  <a:pt x="11538" y="3"/>
                                  <a:pt x="11542" y="6"/>
                                  <a:pt x="11542" y="11"/>
                                </a:cubicBezTo>
                                <a:cubicBezTo>
                                  <a:pt x="11542" y="15"/>
                                  <a:pt x="11538" y="19"/>
                                  <a:pt x="11534" y="19"/>
                                </a:cubicBezTo>
                                <a:lnTo>
                                  <a:pt x="11534" y="19"/>
                                </a:lnTo>
                                <a:cubicBezTo>
                                  <a:pt x="11529" y="19"/>
                                  <a:pt x="11526" y="15"/>
                                  <a:pt x="11526" y="11"/>
                                </a:cubicBezTo>
                                <a:cubicBezTo>
                                  <a:pt x="11526" y="6"/>
                                  <a:pt x="11529" y="3"/>
                                  <a:pt x="11534" y="3"/>
                                </a:cubicBezTo>
                                <a:close/>
                                <a:moveTo>
                                  <a:pt x="11566" y="3"/>
                                </a:moveTo>
                                <a:lnTo>
                                  <a:pt x="11566" y="3"/>
                                </a:lnTo>
                                <a:cubicBezTo>
                                  <a:pt x="11570" y="3"/>
                                  <a:pt x="11574" y="6"/>
                                  <a:pt x="11574" y="11"/>
                                </a:cubicBezTo>
                                <a:cubicBezTo>
                                  <a:pt x="11574" y="15"/>
                                  <a:pt x="11570" y="19"/>
                                  <a:pt x="11566" y="19"/>
                                </a:cubicBezTo>
                                <a:lnTo>
                                  <a:pt x="11566" y="19"/>
                                </a:lnTo>
                                <a:cubicBezTo>
                                  <a:pt x="11561" y="19"/>
                                  <a:pt x="11558" y="15"/>
                                  <a:pt x="11558" y="11"/>
                                </a:cubicBezTo>
                                <a:cubicBezTo>
                                  <a:pt x="11558" y="6"/>
                                  <a:pt x="11561" y="3"/>
                                  <a:pt x="11566" y="3"/>
                                </a:cubicBezTo>
                                <a:close/>
                                <a:moveTo>
                                  <a:pt x="11598" y="3"/>
                                </a:moveTo>
                                <a:lnTo>
                                  <a:pt x="11598" y="3"/>
                                </a:lnTo>
                                <a:cubicBezTo>
                                  <a:pt x="11602" y="3"/>
                                  <a:pt x="11606" y="6"/>
                                  <a:pt x="11606" y="11"/>
                                </a:cubicBezTo>
                                <a:cubicBezTo>
                                  <a:pt x="11606" y="15"/>
                                  <a:pt x="11602" y="19"/>
                                  <a:pt x="11598" y="19"/>
                                </a:cubicBezTo>
                                <a:lnTo>
                                  <a:pt x="11598" y="19"/>
                                </a:lnTo>
                                <a:cubicBezTo>
                                  <a:pt x="11593" y="19"/>
                                  <a:pt x="11590" y="15"/>
                                  <a:pt x="11590" y="11"/>
                                </a:cubicBezTo>
                                <a:cubicBezTo>
                                  <a:pt x="11590" y="6"/>
                                  <a:pt x="11593" y="3"/>
                                  <a:pt x="11598" y="3"/>
                                </a:cubicBezTo>
                                <a:close/>
                                <a:moveTo>
                                  <a:pt x="11630" y="3"/>
                                </a:moveTo>
                                <a:lnTo>
                                  <a:pt x="11630" y="3"/>
                                </a:lnTo>
                                <a:cubicBezTo>
                                  <a:pt x="11634" y="3"/>
                                  <a:pt x="11638" y="6"/>
                                  <a:pt x="11638" y="11"/>
                                </a:cubicBezTo>
                                <a:cubicBezTo>
                                  <a:pt x="11638" y="15"/>
                                  <a:pt x="11634" y="19"/>
                                  <a:pt x="11630" y="19"/>
                                </a:cubicBezTo>
                                <a:lnTo>
                                  <a:pt x="11630" y="19"/>
                                </a:lnTo>
                                <a:cubicBezTo>
                                  <a:pt x="11625" y="19"/>
                                  <a:pt x="11622" y="15"/>
                                  <a:pt x="11622" y="11"/>
                                </a:cubicBezTo>
                                <a:cubicBezTo>
                                  <a:pt x="11622" y="6"/>
                                  <a:pt x="11625" y="3"/>
                                  <a:pt x="11630" y="3"/>
                                </a:cubicBezTo>
                                <a:close/>
                                <a:moveTo>
                                  <a:pt x="11662" y="3"/>
                                </a:moveTo>
                                <a:lnTo>
                                  <a:pt x="11662" y="3"/>
                                </a:lnTo>
                                <a:cubicBezTo>
                                  <a:pt x="11666" y="3"/>
                                  <a:pt x="11670" y="6"/>
                                  <a:pt x="11670" y="11"/>
                                </a:cubicBezTo>
                                <a:cubicBezTo>
                                  <a:pt x="11670" y="15"/>
                                  <a:pt x="11666" y="19"/>
                                  <a:pt x="11662" y="19"/>
                                </a:cubicBezTo>
                                <a:lnTo>
                                  <a:pt x="11662" y="19"/>
                                </a:lnTo>
                                <a:cubicBezTo>
                                  <a:pt x="11657" y="19"/>
                                  <a:pt x="11654" y="15"/>
                                  <a:pt x="11654" y="11"/>
                                </a:cubicBezTo>
                                <a:cubicBezTo>
                                  <a:pt x="11654" y="6"/>
                                  <a:pt x="11657" y="3"/>
                                  <a:pt x="11662" y="3"/>
                                </a:cubicBezTo>
                                <a:close/>
                                <a:moveTo>
                                  <a:pt x="11694" y="3"/>
                                </a:moveTo>
                                <a:lnTo>
                                  <a:pt x="11694" y="3"/>
                                </a:lnTo>
                                <a:cubicBezTo>
                                  <a:pt x="11698" y="3"/>
                                  <a:pt x="11702" y="7"/>
                                  <a:pt x="11702" y="11"/>
                                </a:cubicBezTo>
                                <a:cubicBezTo>
                                  <a:pt x="11702" y="15"/>
                                  <a:pt x="11698" y="19"/>
                                  <a:pt x="11694" y="19"/>
                                </a:cubicBezTo>
                                <a:lnTo>
                                  <a:pt x="11694" y="19"/>
                                </a:lnTo>
                                <a:cubicBezTo>
                                  <a:pt x="11689" y="19"/>
                                  <a:pt x="11686" y="15"/>
                                  <a:pt x="11686" y="11"/>
                                </a:cubicBezTo>
                                <a:cubicBezTo>
                                  <a:pt x="11686" y="7"/>
                                  <a:pt x="11689" y="3"/>
                                  <a:pt x="11694" y="3"/>
                                </a:cubicBezTo>
                                <a:close/>
                                <a:moveTo>
                                  <a:pt x="11726" y="3"/>
                                </a:moveTo>
                                <a:lnTo>
                                  <a:pt x="11726" y="3"/>
                                </a:lnTo>
                                <a:cubicBezTo>
                                  <a:pt x="11730" y="3"/>
                                  <a:pt x="11734" y="7"/>
                                  <a:pt x="11734" y="11"/>
                                </a:cubicBezTo>
                                <a:cubicBezTo>
                                  <a:pt x="11734" y="15"/>
                                  <a:pt x="11730" y="19"/>
                                  <a:pt x="11726" y="19"/>
                                </a:cubicBezTo>
                                <a:lnTo>
                                  <a:pt x="11726" y="19"/>
                                </a:lnTo>
                                <a:cubicBezTo>
                                  <a:pt x="11721" y="19"/>
                                  <a:pt x="11718" y="15"/>
                                  <a:pt x="11718" y="11"/>
                                </a:cubicBezTo>
                                <a:cubicBezTo>
                                  <a:pt x="11718" y="7"/>
                                  <a:pt x="11721" y="3"/>
                                  <a:pt x="11726" y="3"/>
                                </a:cubicBezTo>
                                <a:close/>
                                <a:moveTo>
                                  <a:pt x="11758" y="3"/>
                                </a:moveTo>
                                <a:lnTo>
                                  <a:pt x="11758" y="3"/>
                                </a:lnTo>
                                <a:cubicBezTo>
                                  <a:pt x="11762" y="3"/>
                                  <a:pt x="11766" y="7"/>
                                  <a:pt x="11766" y="11"/>
                                </a:cubicBezTo>
                                <a:cubicBezTo>
                                  <a:pt x="11766" y="15"/>
                                  <a:pt x="11762" y="19"/>
                                  <a:pt x="11758" y="19"/>
                                </a:cubicBezTo>
                                <a:lnTo>
                                  <a:pt x="11758" y="19"/>
                                </a:lnTo>
                                <a:cubicBezTo>
                                  <a:pt x="11753" y="19"/>
                                  <a:pt x="11750" y="15"/>
                                  <a:pt x="11750" y="11"/>
                                </a:cubicBezTo>
                                <a:cubicBezTo>
                                  <a:pt x="11750" y="7"/>
                                  <a:pt x="11753" y="3"/>
                                  <a:pt x="11758" y="3"/>
                                </a:cubicBezTo>
                                <a:close/>
                                <a:moveTo>
                                  <a:pt x="11790" y="3"/>
                                </a:moveTo>
                                <a:lnTo>
                                  <a:pt x="11790" y="3"/>
                                </a:lnTo>
                                <a:cubicBezTo>
                                  <a:pt x="11794" y="3"/>
                                  <a:pt x="11798" y="7"/>
                                  <a:pt x="11798" y="11"/>
                                </a:cubicBezTo>
                                <a:cubicBezTo>
                                  <a:pt x="11798" y="15"/>
                                  <a:pt x="11794" y="19"/>
                                  <a:pt x="11790" y="19"/>
                                </a:cubicBezTo>
                                <a:lnTo>
                                  <a:pt x="11790" y="19"/>
                                </a:lnTo>
                                <a:cubicBezTo>
                                  <a:pt x="11785" y="19"/>
                                  <a:pt x="11782" y="15"/>
                                  <a:pt x="11782" y="11"/>
                                </a:cubicBezTo>
                                <a:cubicBezTo>
                                  <a:pt x="11782" y="7"/>
                                  <a:pt x="11785" y="3"/>
                                  <a:pt x="11790" y="3"/>
                                </a:cubicBezTo>
                                <a:close/>
                                <a:moveTo>
                                  <a:pt x="11822" y="3"/>
                                </a:moveTo>
                                <a:lnTo>
                                  <a:pt x="11822" y="3"/>
                                </a:lnTo>
                                <a:cubicBezTo>
                                  <a:pt x="11826" y="3"/>
                                  <a:pt x="11830" y="7"/>
                                  <a:pt x="11830" y="11"/>
                                </a:cubicBezTo>
                                <a:cubicBezTo>
                                  <a:pt x="11830" y="15"/>
                                  <a:pt x="11826" y="19"/>
                                  <a:pt x="11822" y="19"/>
                                </a:cubicBezTo>
                                <a:lnTo>
                                  <a:pt x="11822" y="19"/>
                                </a:lnTo>
                                <a:cubicBezTo>
                                  <a:pt x="11817" y="19"/>
                                  <a:pt x="11814" y="15"/>
                                  <a:pt x="11814" y="11"/>
                                </a:cubicBezTo>
                                <a:cubicBezTo>
                                  <a:pt x="11814" y="7"/>
                                  <a:pt x="11817" y="3"/>
                                  <a:pt x="11822" y="3"/>
                                </a:cubicBezTo>
                                <a:close/>
                                <a:moveTo>
                                  <a:pt x="11854" y="3"/>
                                </a:moveTo>
                                <a:lnTo>
                                  <a:pt x="11854" y="3"/>
                                </a:lnTo>
                                <a:cubicBezTo>
                                  <a:pt x="11858" y="3"/>
                                  <a:pt x="11862" y="7"/>
                                  <a:pt x="11862" y="11"/>
                                </a:cubicBezTo>
                                <a:cubicBezTo>
                                  <a:pt x="11862" y="15"/>
                                  <a:pt x="11858" y="19"/>
                                  <a:pt x="11854" y="19"/>
                                </a:cubicBezTo>
                                <a:lnTo>
                                  <a:pt x="11854" y="19"/>
                                </a:lnTo>
                                <a:cubicBezTo>
                                  <a:pt x="11849" y="19"/>
                                  <a:pt x="11846" y="15"/>
                                  <a:pt x="11846" y="11"/>
                                </a:cubicBezTo>
                                <a:cubicBezTo>
                                  <a:pt x="11846" y="7"/>
                                  <a:pt x="11849" y="3"/>
                                  <a:pt x="11854" y="3"/>
                                </a:cubicBezTo>
                                <a:close/>
                                <a:moveTo>
                                  <a:pt x="11886" y="3"/>
                                </a:moveTo>
                                <a:lnTo>
                                  <a:pt x="11886" y="3"/>
                                </a:lnTo>
                                <a:cubicBezTo>
                                  <a:pt x="11890" y="3"/>
                                  <a:pt x="11894" y="7"/>
                                  <a:pt x="11894" y="11"/>
                                </a:cubicBezTo>
                                <a:cubicBezTo>
                                  <a:pt x="11894" y="15"/>
                                  <a:pt x="11890" y="19"/>
                                  <a:pt x="11886" y="19"/>
                                </a:cubicBezTo>
                                <a:lnTo>
                                  <a:pt x="11886" y="19"/>
                                </a:lnTo>
                                <a:cubicBezTo>
                                  <a:pt x="11881" y="19"/>
                                  <a:pt x="11878" y="15"/>
                                  <a:pt x="11878" y="11"/>
                                </a:cubicBezTo>
                                <a:cubicBezTo>
                                  <a:pt x="11878" y="7"/>
                                  <a:pt x="11881" y="3"/>
                                  <a:pt x="11886" y="3"/>
                                </a:cubicBezTo>
                                <a:close/>
                                <a:moveTo>
                                  <a:pt x="11918" y="3"/>
                                </a:moveTo>
                                <a:lnTo>
                                  <a:pt x="11918" y="3"/>
                                </a:lnTo>
                                <a:cubicBezTo>
                                  <a:pt x="11922" y="3"/>
                                  <a:pt x="11926" y="7"/>
                                  <a:pt x="11926" y="11"/>
                                </a:cubicBezTo>
                                <a:cubicBezTo>
                                  <a:pt x="11926" y="15"/>
                                  <a:pt x="11922" y="19"/>
                                  <a:pt x="11918" y="19"/>
                                </a:cubicBezTo>
                                <a:lnTo>
                                  <a:pt x="11918" y="19"/>
                                </a:lnTo>
                                <a:cubicBezTo>
                                  <a:pt x="11913" y="19"/>
                                  <a:pt x="11910" y="15"/>
                                  <a:pt x="11910" y="11"/>
                                </a:cubicBezTo>
                                <a:cubicBezTo>
                                  <a:pt x="11910" y="7"/>
                                  <a:pt x="11913" y="3"/>
                                  <a:pt x="11918" y="3"/>
                                </a:cubicBezTo>
                                <a:close/>
                                <a:moveTo>
                                  <a:pt x="11950" y="3"/>
                                </a:moveTo>
                                <a:lnTo>
                                  <a:pt x="11950" y="3"/>
                                </a:lnTo>
                                <a:cubicBezTo>
                                  <a:pt x="11954" y="3"/>
                                  <a:pt x="11958" y="7"/>
                                  <a:pt x="11958" y="11"/>
                                </a:cubicBezTo>
                                <a:cubicBezTo>
                                  <a:pt x="11958" y="15"/>
                                  <a:pt x="11954" y="19"/>
                                  <a:pt x="11950" y="19"/>
                                </a:cubicBezTo>
                                <a:lnTo>
                                  <a:pt x="11950" y="19"/>
                                </a:lnTo>
                                <a:cubicBezTo>
                                  <a:pt x="11945" y="19"/>
                                  <a:pt x="11942" y="15"/>
                                  <a:pt x="11942" y="11"/>
                                </a:cubicBezTo>
                                <a:cubicBezTo>
                                  <a:pt x="11942" y="7"/>
                                  <a:pt x="11945" y="3"/>
                                  <a:pt x="11950" y="3"/>
                                </a:cubicBezTo>
                                <a:close/>
                                <a:moveTo>
                                  <a:pt x="11982" y="3"/>
                                </a:moveTo>
                                <a:lnTo>
                                  <a:pt x="11982" y="3"/>
                                </a:lnTo>
                                <a:cubicBezTo>
                                  <a:pt x="11986" y="3"/>
                                  <a:pt x="11990" y="7"/>
                                  <a:pt x="11990" y="11"/>
                                </a:cubicBezTo>
                                <a:cubicBezTo>
                                  <a:pt x="11990" y="15"/>
                                  <a:pt x="11986" y="19"/>
                                  <a:pt x="11982" y="19"/>
                                </a:cubicBezTo>
                                <a:lnTo>
                                  <a:pt x="11982" y="19"/>
                                </a:lnTo>
                                <a:cubicBezTo>
                                  <a:pt x="11977" y="19"/>
                                  <a:pt x="11974" y="15"/>
                                  <a:pt x="11974" y="11"/>
                                </a:cubicBezTo>
                                <a:cubicBezTo>
                                  <a:pt x="11974" y="7"/>
                                  <a:pt x="11977" y="3"/>
                                  <a:pt x="11982" y="3"/>
                                </a:cubicBezTo>
                                <a:close/>
                                <a:moveTo>
                                  <a:pt x="12014" y="3"/>
                                </a:moveTo>
                                <a:lnTo>
                                  <a:pt x="12014" y="3"/>
                                </a:lnTo>
                                <a:cubicBezTo>
                                  <a:pt x="12018" y="3"/>
                                  <a:pt x="12022" y="7"/>
                                  <a:pt x="12022" y="11"/>
                                </a:cubicBezTo>
                                <a:cubicBezTo>
                                  <a:pt x="12022" y="15"/>
                                  <a:pt x="12018" y="19"/>
                                  <a:pt x="12014" y="19"/>
                                </a:cubicBezTo>
                                <a:lnTo>
                                  <a:pt x="12014" y="19"/>
                                </a:lnTo>
                                <a:cubicBezTo>
                                  <a:pt x="12009" y="19"/>
                                  <a:pt x="12006" y="15"/>
                                  <a:pt x="12006" y="11"/>
                                </a:cubicBezTo>
                                <a:cubicBezTo>
                                  <a:pt x="12006" y="7"/>
                                  <a:pt x="12009" y="3"/>
                                  <a:pt x="12014" y="3"/>
                                </a:cubicBezTo>
                                <a:close/>
                                <a:moveTo>
                                  <a:pt x="12046" y="3"/>
                                </a:moveTo>
                                <a:lnTo>
                                  <a:pt x="12046" y="3"/>
                                </a:lnTo>
                                <a:cubicBezTo>
                                  <a:pt x="12050" y="3"/>
                                  <a:pt x="12054" y="7"/>
                                  <a:pt x="12054" y="11"/>
                                </a:cubicBezTo>
                                <a:cubicBezTo>
                                  <a:pt x="12054" y="15"/>
                                  <a:pt x="12050" y="19"/>
                                  <a:pt x="12046" y="19"/>
                                </a:cubicBezTo>
                                <a:lnTo>
                                  <a:pt x="12046" y="19"/>
                                </a:lnTo>
                                <a:cubicBezTo>
                                  <a:pt x="12041" y="19"/>
                                  <a:pt x="12038" y="15"/>
                                  <a:pt x="12038" y="11"/>
                                </a:cubicBezTo>
                                <a:cubicBezTo>
                                  <a:pt x="12038" y="7"/>
                                  <a:pt x="12041" y="3"/>
                                  <a:pt x="12046" y="3"/>
                                </a:cubicBezTo>
                                <a:close/>
                                <a:moveTo>
                                  <a:pt x="12078" y="3"/>
                                </a:moveTo>
                                <a:lnTo>
                                  <a:pt x="12078" y="3"/>
                                </a:lnTo>
                                <a:cubicBezTo>
                                  <a:pt x="12082" y="3"/>
                                  <a:pt x="12086" y="7"/>
                                  <a:pt x="12086" y="11"/>
                                </a:cubicBezTo>
                                <a:cubicBezTo>
                                  <a:pt x="12086" y="15"/>
                                  <a:pt x="12082" y="19"/>
                                  <a:pt x="12078" y="19"/>
                                </a:cubicBezTo>
                                <a:lnTo>
                                  <a:pt x="12078" y="19"/>
                                </a:lnTo>
                                <a:cubicBezTo>
                                  <a:pt x="12073" y="19"/>
                                  <a:pt x="12070" y="15"/>
                                  <a:pt x="12070" y="11"/>
                                </a:cubicBezTo>
                                <a:cubicBezTo>
                                  <a:pt x="12070" y="7"/>
                                  <a:pt x="12073" y="3"/>
                                  <a:pt x="12078" y="3"/>
                                </a:cubicBezTo>
                                <a:close/>
                                <a:moveTo>
                                  <a:pt x="12110" y="3"/>
                                </a:moveTo>
                                <a:lnTo>
                                  <a:pt x="12110" y="3"/>
                                </a:lnTo>
                                <a:cubicBezTo>
                                  <a:pt x="12114" y="3"/>
                                  <a:pt x="12118" y="7"/>
                                  <a:pt x="12118" y="11"/>
                                </a:cubicBezTo>
                                <a:cubicBezTo>
                                  <a:pt x="12118" y="15"/>
                                  <a:pt x="12114" y="19"/>
                                  <a:pt x="12110" y="19"/>
                                </a:cubicBezTo>
                                <a:lnTo>
                                  <a:pt x="12110" y="19"/>
                                </a:lnTo>
                                <a:cubicBezTo>
                                  <a:pt x="12105" y="19"/>
                                  <a:pt x="12102" y="15"/>
                                  <a:pt x="12102" y="11"/>
                                </a:cubicBezTo>
                                <a:cubicBezTo>
                                  <a:pt x="12102" y="7"/>
                                  <a:pt x="12105" y="3"/>
                                  <a:pt x="12110" y="3"/>
                                </a:cubicBezTo>
                                <a:close/>
                                <a:moveTo>
                                  <a:pt x="12142" y="3"/>
                                </a:moveTo>
                                <a:lnTo>
                                  <a:pt x="12142" y="3"/>
                                </a:lnTo>
                                <a:cubicBezTo>
                                  <a:pt x="12146" y="3"/>
                                  <a:pt x="12150" y="7"/>
                                  <a:pt x="12150" y="11"/>
                                </a:cubicBezTo>
                                <a:cubicBezTo>
                                  <a:pt x="12150" y="15"/>
                                  <a:pt x="12146" y="19"/>
                                  <a:pt x="12142" y="19"/>
                                </a:cubicBezTo>
                                <a:lnTo>
                                  <a:pt x="12142" y="19"/>
                                </a:lnTo>
                                <a:cubicBezTo>
                                  <a:pt x="12137" y="19"/>
                                  <a:pt x="12134" y="15"/>
                                  <a:pt x="12134" y="11"/>
                                </a:cubicBezTo>
                                <a:cubicBezTo>
                                  <a:pt x="12134" y="7"/>
                                  <a:pt x="12137" y="3"/>
                                  <a:pt x="12142" y="3"/>
                                </a:cubicBezTo>
                                <a:close/>
                                <a:moveTo>
                                  <a:pt x="12174" y="3"/>
                                </a:moveTo>
                                <a:lnTo>
                                  <a:pt x="12174" y="3"/>
                                </a:lnTo>
                                <a:cubicBezTo>
                                  <a:pt x="12178" y="3"/>
                                  <a:pt x="12182" y="7"/>
                                  <a:pt x="12182" y="11"/>
                                </a:cubicBezTo>
                                <a:cubicBezTo>
                                  <a:pt x="12182" y="15"/>
                                  <a:pt x="12178" y="19"/>
                                  <a:pt x="12174" y="19"/>
                                </a:cubicBezTo>
                                <a:lnTo>
                                  <a:pt x="12174" y="19"/>
                                </a:lnTo>
                                <a:cubicBezTo>
                                  <a:pt x="12169" y="19"/>
                                  <a:pt x="12166" y="15"/>
                                  <a:pt x="12166" y="11"/>
                                </a:cubicBezTo>
                                <a:cubicBezTo>
                                  <a:pt x="12166" y="7"/>
                                  <a:pt x="12169" y="3"/>
                                  <a:pt x="12174" y="3"/>
                                </a:cubicBezTo>
                                <a:close/>
                                <a:moveTo>
                                  <a:pt x="12206" y="3"/>
                                </a:moveTo>
                                <a:lnTo>
                                  <a:pt x="12206" y="3"/>
                                </a:lnTo>
                                <a:cubicBezTo>
                                  <a:pt x="12210" y="3"/>
                                  <a:pt x="12214" y="7"/>
                                  <a:pt x="12214" y="11"/>
                                </a:cubicBezTo>
                                <a:cubicBezTo>
                                  <a:pt x="12214" y="15"/>
                                  <a:pt x="12210" y="19"/>
                                  <a:pt x="12206" y="19"/>
                                </a:cubicBezTo>
                                <a:lnTo>
                                  <a:pt x="12206" y="19"/>
                                </a:lnTo>
                                <a:cubicBezTo>
                                  <a:pt x="12201" y="19"/>
                                  <a:pt x="12198" y="15"/>
                                  <a:pt x="12198" y="11"/>
                                </a:cubicBezTo>
                                <a:cubicBezTo>
                                  <a:pt x="12198" y="7"/>
                                  <a:pt x="12201" y="3"/>
                                  <a:pt x="12206" y="3"/>
                                </a:cubicBezTo>
                                <a:close/>
                                <a:moveTo>
                                  <a:pt x="12238" y="3"/>
                                </a:moveTo>
                                <a:lnTo>
                                  <a:pt x="12238" y="3"/>
                                </a:lnTo>
                                <a:cubicBezTo>
                                  <a:pt x="12242" y="3"/>
                                  <a:pt x="12246" y="7"/>
                                  <a:pt x="12246" y="11"/>
                                </a:cubicBezTo>
                                <a:cubicBezTo>
                                  <a:pt x="12246" y="15"/>
                                  <a:pt x="12242" y="19"/>
                                  <a:pt x="12238" y="19"/>
                                </a:cubicBezTo>
                                <a:lnTo>
                                  <a:pt x="12238" y="19"/>
                                </a:lnTo>
                                <a:cubicBezTo>
                                  <a:pt x="12233" y="19"/>
                                  <a:pt x="12230" y="15"/>
                                  <a:pt x="12230" y="11"/>
                                </a:cubicBezTo>
                                <a:cubicBezTo>
                                  <a:pt x="12230" y="7"/>
                                  <a:pt x="12233" y="3"/>
                                  <a:pt x="12238" y="3"/>
                                </a:cubicBezTo>
                                <a:close/>
                                <a:moveTo>
                                  <a:pt x="12270" y="3"/>
                                </a:moveTo>
                                <a:lnTo>
                                  <a:pt x="12270" y="3"/>
                                </a:lnTo>
                                <a:cubicBezTo>
                                  <a:pt x="12274" y="3"/>
                                  <a:pt x="12278" y="7"/>
                                  <a:pt x="12278" y="11"/>
                                </a:cubicBezTo>
                                <a:cubicBezTo>
                                  <a:pt x="12278" y="15"/>
                                  <a:pt x="12274" y="19"/>
                                  <a:pt x="12270" y="19"/>
                                </a:cubicBezTo>
                                <a:lnTo>
                                  <a:pt x="12270" y="19"/>
                                </a:lnTo>
                                <a:cubicBezTo>
                                  <a:pt x="12266" y="19"/>
                                  <a:pt x="12262" y="15"/>
                                  <a:pt x="12262" y="11"/>
                                </a:cubicBezTo>
                                <a:cubicBezTo>
                                  <a:pt x="12262" y="7"/>
                                  <a:pt x="12266" y="3"/>
                                  <a:pt x="12270" y="3"/>
                                </a:cubicBezTo>
                                <a:close/>
                                <a:moveTo>
                                  <a:pt x="12302" y="3"/>
                                </a:moveTo>
                                <a:lnTo>
                                  <a:pt x="12302" y="3"/>
                                </a:lnTo>
                                <a:cubicBezTo>
                                  <a:pt x="12306" y="3"/>
                                  <a:pt x="12310" y="7"/>
                                  <a:pt x="12310" y="11"/>
                                </a:cubicBezTo>
                                <a:cubicBezTo>
                                  <a:pt x="12310" y="16"/>
                                  <a:pt x="12306" y="19"/>
                                  <a:pt x="12302" y="19"/>
                                </a:cubicBezTo>
                                <a:lnTo>
                                  <a:pt x="12302" y="19"/>
                                </a:lnTo>
                                <a:cubicBezTo>
                                  <a:pt x="12298" y="19"/>
                                  <a:pt x="12294" y="16"/>
                                  <a:pt x="12294" y="11"/>
                                </a:cubicBezTo>
                                <a:cubicBezTo>
                                  <a:pt x="12294" y="7"/>
                                  <a:pt x="12298" y="3"/>
                                  <a:pt x="12302" y="3"/>
                                </a:cubicBezTo>
                                <a:close/>
                                <a:moveTo>
                                  <a:pt x="12334" y="3"/>
                                </a:moveTo>
                                <a:lnTo>
                                  <a:pt x="12334" y="3"/>
                                </a:lnTo>
                                <a:cubicBezTo>
                                  <a:pt x="12338" y="3"/>
                                  <a:pt x="12342" y="7"/>
                                  <a:pt x="12342" y="11"/>
                                </a:cubicBezTo>
                                <a:cubicBezTo>
                                  <a:pt x="12342" y="16"/>
                                  <a:pt x="12338" y="19"/>
                                  <a:pt x="12334" y="19"/>
                                </a:cubicBezTo>
                                <a:lnTo>
                                  <a:pt x="12334" y="19"/>
                                </a:lnTo>
                                <a:cubicBezTo>
                                  <a:pt x="12330" y="19"/>
                                  <a:pt x="12326" y="16"/>
                                  <a:pt x="12326" y="11"/>
                                </a:cubicBezTo>
                                <a:cubicBezTo>
                                  <a:pt x="12326" y="7"/>
                                  <a:pt x="12330" y="3"/>
                                  <a:pt x="12334" y="3"/>
                                </a:cubicBezTo>
                                <a:close/>
                                <a:moveTo>
                                  <a:pt x="12366" y="3"/>
                                </a:moveTo>
                                <a:lnTo>
                                  <a:pt x="12366" y="3"/>
                                </a:lnTo>
                                <a:cubicBezTo>
                                  <a:pt x="12370" y="3"/>
                                  <a:pt x="12374" y="7"/>
                                  <a:pt x="12374" y="11"/>
                                </a:cubicBezTo>
                                <a:cubicBezTo>
                                  <a:pt x="12374" y="16"/>
                                  <a:pt x="12370" y="19"/>
                                  <a:pt x="12366" y="19"/>
                                </a:cubicBezTo>
                                <a:lnTo>
                                  <a:pt x="12366" y="19"/>
                                </a:lnTo>
                                <a:cubicBezTo>
                                  <a:pt x="12362" y="19"/>
                                  <a:pt x="12358" y="16"/>
                                  <a:pt x="12358" y="11"/>
                                </a:cubicBezTo>
                                <a:cubicBezTo>
                                  <a:pt x="12358" y="7"/>
                                  <a:pt x="12362" y="3"/>
                                  <a:pt x="12366" y="3"/>
                                </a:cubicBezTo>
                                <a:close/>
                                <a:moveTo>
                                  <a:pt x="12398" y="3"/>
                                </a:moveTo>
                                <a:lnTo>
                                  <a:pt x="12398" y="3"/>
                                </a:lnTo>
                                <a:cubicBezTo>
                                  <a:pt x="12402" y="3"/>
                                  <a:pt x="12406" y="7"/>
                                  <a:pt x="12406" y="11"/>
                                </a:cubicBezTo>
                                <a:cubicBezTo>
                                  <a:pt x="12406" y="16"/>
                                  <a:pt x="12402" y="19"/>
                                  <a:pt x="12398" y="19"/>
                                </a:cubicBezTo>
                                <a:lnTo>
                                  <a:pt x="12398" y="19"/>
                                </a:lnTo>
                                <a:cubicBezTo>
                                  <a:pt x="12394" y="19"/>
                                  <a:pt x="12390" y="16"/>
                                  <a:pt x="12390" y="11"/>
                                </a:cubicBezTo>
                                <a:cubicBezTo>
                                  <a:pt x="12390" y="7"/>
                                  <a:pt x="12394" y="3"/>
                                  <a:pt x="12398" y="3"/>
                                </a:cubicBezTo>
                                <a:close/>
                                <a:moveTo>
                                  <a:pt x="12430" y="3"/>
                                </a:moveTo>
                                <a:lnTo>
                                  <a:pt x="12430" y="3"/>
                                </a:lnTo>
                                <a:cubicBezTo>
                                  <a:pt x="12434" y="3"/>
                                  <a:pt x="12438" y="7"/>
                                  <a:pt x="12438" y="11"/>
                                </a:cubicBezTo>
                                <a:cubicBezTo>
                                  <a:pt x="12438" y="16"/>
                                  <a:pt x="12434" y="19"/>
                                  <a:pt x="12430" y="19"/>
                                </a:cubicBezTo>
                                <a:lnTo>
                                  <a:pt x="12430" y="19"/>
                                </a:lnTo>
                                <a:cubicBezTo>
                                  <a:pt x="12426" y="19"/>
                                  <a:pt x="12422" y="16"/>
                                  <a:pt x="12422" y="11"/>
                                </a:cubicBezTo>
                                <a:cubicBezTo>
                                  <a:pt x="12422" y="7"/>
                                  <a:pt x="12426" y="3"/>
                                  <a:pt x="12430" y="3"/>
                                </a:cubicBezTo>
                                <a:close/>
                                <a:moveTo>
                                  <a:pt x="12462" y="3"/>
                                </a:moveTo>
                                <a:lnTo>
                                  <a:pt x="12462" y="3"/>
                                </a:lnTo>
                                <a:cubicBezTo>
                                  <a:pt x="12466" y="3"/>
                                  <a:pt x="12470" y="7"/>
                                  <a:pt x="12470" y="11"/>
                                </a:cubicBezTo>
                                <a:cubicBezTo>
                                  <a:pt x="12470" y="16"/>
                                  <a:pt x="12466" y="19"/>
                                  <a:pt x="12462" y="19"/>
                                </a:cubicBezTo>
                                <a:lnTo>
                                  <a:pt x="12462" y="19"/>
                                </a:lnTo>
                                <a:cubicBezTo>
                                  <a:pt x="12458" y="19"/>
                                  <a:pt x="12454" y="16"/>
                                  <a:pt x="12454" y="11"/>
                                </a:cubicBezTo>
                                <a:cubicBezTo>
                                  <a:pt x="12454" y="7"/>
                                  <a:pt x="12458" y="3"/>
                                  <a:pt x="12462" y="3"/>
                                </a:cubicBezTo>
                                <a:close/>
                                <a:moveTo>
                                  <a:pt x="12494" y="3"/>
                                </a:moveTo>
                                <a:lnTo>
                                  <a:pt x="12494" y="3"/>
                                </a:lnTo>
                                <a:cubicBezTo>
                                  <a:pt x="12498" y="3"/>
                                  <a:pt x="12502" y="7"/>
                                  <a:pt x="12502" y="11"/>
                                </a:cubicBezTo>
                                <a:cubicBezTo>
                                  <a:pt x="12502" y="16"/>
                                  <a:pt x="12498" y="19"/>
                                  <a:pt x="12494" y="19"/>
                                </a:cubicBezTo>
                                <a:lnTo>
                                  <a:pt x="12494" y="19"/>
                                </a:lnTo>
                                <a:cubicBezTo>
                                  <a:pt x="12490" y="19"/>
                                  <a:pt x="12486" y="16"/>
                                  <a:pt x="12486" y="11"/>
                                </a:cubicBezTo>
                                <a:cubicBezTo>
                                  <a:pt x="12486" y="7"/>
                                  <a:pt x="12490" y="3"/>
                                  <a:pt x="12494" y="3"/>
                                </a:cubicBezTo>
                                <a:close/>
                                <a:moveTo>
                                  <a:pt x="12526" y="3"/>
                                </a:moveTo>
                                <a:lnTo>
                                  <a:pt x="12526" y="3"/>
                                </a:lnTo>
                                <a:cubicBezTo>
                                  <a:pt x="12530" y="3"/>
                                  <a:pt x="12534" y="7"/>
                                  <a:pt x="12534" y="11"/>
                                </a:cubicBezTo>
                                <a:cubicBezTo>
                                  <a:pt x="12534" y="16"/>
                                  <a:pt x="12530" y="19"/>
                                  <a:pt x="12526" y="19"/>
                                </a:cubicBezTo>
                                <a:lnTo>
                                  <a:pt x="12526" y="19"/>
                                </a:lnTo>
                                <a:cubicBezTo>
                                  <a:pt x="12522" y="19"/>
                                  <a:pt x="12518" y="16"/>
                                  <a:pt x="12518" y="11"/>
                                </a:cubicBezTo>
                                <a:cubicBezTo>
                                  <a:pt x="12518" y="7"/>
                                  <a:pt x="12522" y="3"/>
                                  <a:pt x="12526" y="3"/>
                                </a:cubicBezTo>
                                <a:close/>
                                <a:moveTo>
                                  <a:pt x="12558" y="3"/>
                                </a:moveTo>
                                <a:lnTo>
                                  <a:pt x="12558" y="3"/>
                                </a:lnTo>
                                <a:cubicBezTo>
                                  <a:pt x="12563" y="3"/>
                                  <a:pt x="12566" y="7"/>
                                  <a:pt x="12566" y="11"/>
                                </a:cubicBezTo>
                                <a:cubicBezTo>
                                  <a:pt x="12566" y="16"/>
                                  <a:pt x="12563" y="19"/>
                                  <a:pt x="12558" y="19"/>
                                </a:cubicBezTo>
                                <a:lnTo>
                                  <a:pt x="12558" y="19"/>
                                </a:lnTo>
                                <a:cubicBezTo>
                                  <a:pt x="12554" y="19"/>
                                  <a:pt x="12550" y="16"/>
                                  <a:pt x="12550" y="11"/>
                                </a:cubicBezTo>
                                <a:cubicBezTo>
                                  <a:pt x="12550" y="7"/>
                                  <a:pt x="12554" y="3"/>
                                  <a:pt x="12558" y="3"/>
                                </a:cubicBezTo>
                                <a:close/>
                                <a:moveTo>
                                  <a:pt x="12590" y="3"/>
                                </a:moveTo>
                                <a:lnTo>
                                  <a:pt x="12590" y="3"/>
                                </a:lnTo>
                                <a:cubicBezTo>
                                  <a:pt x="12595" y="3"/>
                                  <a:pt x="12598" y="7"/>
                                  <a:pt x="12598" y="11"/>
                                </a:cubicBezTo>
                                <a:cubicBezTo>
                                  <a:pt x="12598" y="16"/>
                                  <a:pt x="12595" y="19"/>
                                  <a:pt x="12590" y="19"/>
                                </a:cubicBezTo>
                                <a:lnTo>
                                  <a:pt x="12590" y="19"/>
                                </a:lnTo>
                                <a:cubicBezTo>
                                  <a:pt x="12586" y="19"/>
                                  <a:pt x="12582" y="16"/>
                                  <a:pt x="12582" y="11"/>
                                </a:cubicBezTo>
                                <a:cubicBezTo>
                                  <a:pt x="12582" y="7"/>
                                  <a:pt x="12586" y="3"/>
                                  <a:pt x="12590" y="3"/>
                                </a:cubicBezTo>
                                <a:close/>
                                <a:moveTo>
                                  <a:pt x="12622" y="3"/>
                                </a:moveTo>
                                <a:lnTo>
                                  <a:pt x="12622" y="3"/>
                                </a:lnTo>
                                <a:cubicBezTo>
                                  <a:pt x="12627" y="3"/>
                                  <a:pt x="12630" y="7"/>
                                  <a:pt x="12630" y="11"/>
                                </a:cubicBezTo>
                                <a:cubicBezTo>
                                  <a:pt x="12630" y="16"/>
                                  <a:pt x="12627" y="19"/>
                                  <a:pt x="12622" y="19"/>
                                </a:cubicBezTo>
                                <a:lnTo>
                                  <a:pt x="12622" y="19"/>
                                </a:lnTo>
                                <a:cubicBezTo>
                                  <a:pt x="12618" y="19"/>
                                  <a:pt x="12614" y="16"/>
                                  <a:pt x="12614" y="11"/>
                                </a:cubicBezTo>
                                <a:cubicBezTo>
                                  <a:pt x="12614" y="7"/>
                                  <a:pt x="12618" y="3"/>
                                  <a:pt x="12622" y="3"/>
                                </a:cubicBezTo>
                                <a:close/>
                                <a:moveTo>
                                  <a:pt x="12654" y="3"/>
                                </a:moveTo>
                                <a:lnTo>
                                  <a:pt x="12654" y="3"/>
                                </a:lnTo>
                                <a:cubicBezTo>
                                  <a:pt x="12659" y="3"/>
                                  <a:pt x="12662" y="7"/>
                                  <a:pt x="12662" y="11"/>
                                </a:cubicBezTo>
                                <a:cubicBezTo>
                                  <a:pt x="12662" y="16"/>
                                  <a:pt x="12659" y="19"/>
                                  <a:pt x="12654" y="19"/>
                                </a:cubicBezTo>
                                <a:lnTo>
                                  <a:pt x="12654" y="19"/>
                                </a:lnTo>
                                <a:cubicBezTo>
                                  <a:pt x="12650" y="19"/>
                                  <a:pt x="12646" y="16"/>
                                  <a:pt x="12646" y="11"/>
                                </a:cubicBezTo>
                                <a:cubicBezTo>
                                  <a:pt x="12646" y="7"/>
                                  <a:pt x="12650" y="3"/>
                                  <a:pt x="12654" y="3"/>
                                </a:cubicBezTo>
                                <a:close/>
                                <a:moveTo>
                                  <a:pt x="12686" y="3"/>
                                </a:moveTo>
                                <a:lnTo>
                                  <a:pt x="12686" y="3"/>
                                </a:lnTo>
                                <a:cubicBezTo>
                                  <a:pt x="12691" y="3"/>
                                  <a:pt x="12694" y="7"/>
                                  <a:pt x="12694" y="11"/>
                                </a:cubicBezTo>
                                <a:cubicBezTo>
                                  <a:pt x="12694" y="16"/>
                                  <a:pt x="12691" y="19"/>
                                  <a:pt x="12686" y="19"/>
                                </a:cubicBezTo>
                                <a:lnTo>
                                  <a:pt x="12686" y="19"/>
                                </a:lnTo>
                                <a:cubicBezTo>
                                  <a:pt x="12682" y="19"/>
                                  <a:pt x="12678" y="16"/>
                                  <a:pt x="12678" y="11"/>
                                </a:cubicBezTo>
                                <a:cubicBezTo>
                                  <a:pt x="12678" y="7"/>
                                  <a:pt x="12682" y="3"/>
                                  <a:pt x="12686" y="3"/>
                                </a:cubicBezTo>
                                <a:close/>
                                <a:moveTo>
                                  <a:pt x="12718" y="3"/>
                                </a:moveTo>
                                <a:lnTo>
                                  <a:pt x="12718" y="3"/>
                                </a:lnTo>
                                <a:cubicBezTo>
                                  <a:pt x="12723" y="3"/>
                                  <a:pt x="12726" y="7"/>
                                  <a:pt x="12726" y="11"/>
                                </a:cubicBezTo>
                                <a:cubicBezTo>
                                  <a:pt x="12726" y="16"/>
                                  <a:pt x="12723" y="19"/>
                                  <a:pt x="12718" y="19"/>
                                </a:cubicBezTo>
                                <a:lnTo>
                                  <a:pt x="12718" y="19"/>
                                </a:lnTo>
                                <a:cubicBezTo>
                                  <a:pt x="12714" y="19"/>
                                  <a:pt x="12710" y="16"/>
                                  <a:pt x="12710" y="11"/>
                                </a:cubicBezTo>
                                <a:cubicBezTo>
                                  <a:pt x="12710" y="7"/>
                                  <a:pt x="12714" y="3"/>
                                  <a:pt x="12718" y="3"/>
                                </a:cubicBezTo>
                                <a:close/>
                                <a:moveTo>
                                  <a:pt x="12750" y="3"/>
                                </a:moveTo>
                                <a:lnTo>
                                  <a:pt x="12750" y="3"/>
                                </a:lnTo>
                                <a:cubicBezTo>
                                  <a:pt x="12755" y="3"/>
                                  <a:pt x="12758" y="7"/>
                                  <a:pt x="12758" y="11"/>
                                </a:cubicBezTo>
                                <a:cubicBezTo>
                                  <a:pt x="12758" y="16"/>
                                  <a:pt x="12755" y="19"/>
                                  <a:pt x="12750" y="19"/>
                                </a:cubicBezTo>
                                <a:lnTo>
                                  <a:pt x="12750" y="19"/>
                                </a:lnTo>
                                <a:cubicBezTo>
                                  <a:pt x="12746" y="19"/>
                                  <a:pt x="12742" y="16"/>
                                  <a:pt x="12742" y="11"/>
                                </a:cubicBezTo>
                                <a:cubicBezTo>
                                  <a:pt x="12742" y="7"/>
                                  <a:pt x="12746" y="3"/>
                                  <a:pt x="12750" y="3"/>
                                </a:cubicBezTo>
                                <a:close/>
                                <a:moveTo>
                                  <a:pt x="12782" y="3"/>
                                </a:moveTo>
                                <a:lnTo>
                                  <a:pt x="12782" y="3"/>
                                </a:lnTo>
                                <a:cubicBezTo>
                                  <a:pt x="12787" y="3"/>
                                  <a:pt x="12790" y="7"/>
                                  <a:pt x="12790" y="11"/>
                                </a:cubicBezTo>
                                <a:cubicBezTo>
                                  <a:pt x="12790" y="16"/>
                                  <a:pt x="12787" y="19"/>
                                  <a:pt x="12782" y="19"/>
                                </a:cubicBezTo>
                                <a:lnTo>
                                  <a:pt x="12782" y="19"/>
                                </a:lnTo>
                                <a:cubicBezTo>
                                  <a:pt x="12778" y="19"/>
                                  <a:pt x="12774" y="16"/>
                                  <a:pt x="12774" y="11"/>
                                </a:cubicBezTo>
                                <a:cubicBezTo>
                                  <a:pt x="12774" y="7"/>
                                  <a:pt x="12778" y="3"/>
                                  <a:pt x="12782" y="3"/>
                                </a:cubicBezTo>
                                <a:close/>
                                <a:moveTo>
                                  <a:pt x="12814" y="3"/>
                                </a:moveTo>
                                <a:lnTo>
                                  <a:pt x="12814" y="3"/>
                                </a:lnTo>
                                <a:cubicBezTo>
                                  <a:pt x="12819" y="3"/>
                                  <a:pt x="12822" y="7"/>
                                  <a:pt x="12822" y="11"/>
                                </a:cubicBezTo>
                                <a:cubicBezTo>
                                  <a:pt x="12822" y="16"/>
                                  <a:pt x="12819" y="19"/>
                                  <a:pt x="12814" y="19"/>
                                </a:cubicBezTo>
                                <a:lnTo>
                                  <a:pt x="12814" y="19"/>
                                </a:lnTo>
                                <a:cubicBezTo>
                                  <a:pt x="12810" y="19"/>
                                  <a:pt x="12806" y="16"/>
                                  <a:pt x="12806" y="11"/>
                                </a:cubicBezTo>
                                <a:cubicBezTo>
                                  <a:pt x="12806" y="7"/>
                                  <a:pt x="12810" y="3"/>
                                  <a:pt x="12814" y="3"/>
                                </a:cubicBezTo>
                                <a:close/>
                                <a:moveTo>
                                  <a:pt x="12846" y="3"/>
                                </a:moveTo>
                                <a:lnTo>
                                  <a:pt x="12846" y="3"/>
                                </a:lnTo>
                                <a:cubicBezTo>
                                  <a:pt x="12851" y="3"/>
                                  <a:pt x="12854" y="7"/>
                                  <a:pt x="12854" y="11"/>
                                </a:cubicBezTo>
                                <a:cubicBezTo>
                                  <a:pt x="12854" y="16"/>
                                  <a:pt x="12851" y="19"/>
                                  <a:pt x="12846" y="19"/>
                                </a:cubicBezTo>
                                <a:lnTo>
                                  <a:pt x="12846" y="19"/>
                                </a:lnTo>
                                <a:cubicBezTo>
                                  <a:pt x="12842" y="19"/>
                                  <a:pt x="12838" y="16"/>
                                  <a:pt x="12838" y="11"/>
                                </a:cubicBezTo>
                                <a:cubicBezTo>
                                  <a:pt x="12838" y="7"/>
                                  <a:pt x="12842" y="3"/>
                                  <a:pt x="12846" y="3"/>
                                </a:cubicBezTo>
                                <a:close/>
                                <a:moveTo>
                                  <a:pt x="12878" y="3"/>
                                </a:moveTo>
                                <a:lnTo>
                                  <a:pt x="12878" y="3"/>
                                </a:lnTo>
                                <a:cubicBezTo>
                                  <a:pt x="12883" y="3"/>
                                  <a:pt x="12886" y="7"/>
                                  <a:pt x="12886" y="11"/>
                                </a:cubicBezTo>
                                <a:cubicBezTo>
                                  <a:pt x="12886" y="16"/>
                                  <a:pt x="12883" y="19"/>
                                  <a:pt x="12878" y="19"/>
                                </a:cubicBezTo>
                                <a:lnTo>
                                  <a:pt x="12878" y="19"/>
                                </a:lnTo>
                                <a:cubicBezTo>
                                  <a:pt x="12874" y="19"/>
                                  <a:pt x="12870" y="16"/>
                                  <a:pt x="12870" y="11"/>
                                </a:cubicBezTo>
                                <a:cubicBezTo>
                                  <a:pt x="12870" y="7"/>
                                  <a:pt x="12874" y="3"/>
                                  <a:pt x="12878" y="3"/>
                                </a:cubicBezTo>
                                <a:close/>
                                <a:moveTo>
                                  <a:pt x="12910" y="3"/>
                                </a:moveTo>
                                <a:lnTo>
                                  <a:pt x="12910" y="3"/>
                                </a:lnTo>
                                <a:cubicBezTo>
                                  <a:pt x="12915" y="3"/>
                                  <a:pt x="12918" y="7"/>
                                  <a:pt x="12918" y="11"/>
                                </a:cubicBezTo>
                                <a:cubicBezTo>
                                  <a:pt x="12918" y="16"/>
                                  <a:pt x="12915" y="19"/>
                                  <a:pt x="12910" y="19"/>
                                </a:cubicBezTo>
                                <a:lnTo>
                                  <a:pt x="12910" y="19"/>
                                </a:lnTo>
                                <a:cubicBezTo>
                                  <a:pt x="12906" y="19"/>
                                  <a:pt x="12902" y="16"/>
                                  <a:pt x="12902" y="11"/>
                                </a:cubicBezTo>
                                <a:cubicBezTo>
                                  <a:pt x="12902" y="7"/>
                                  <a:pt x="12906" y="3"/>
                                  <a:pt x="12910" y="3"/>
                                </a:cubicBezTo>
                                <a:close/>
                                <a:moveTo>
                                  <a:pt x="12942" y="3"/>
                                </a:moveTo>
                                <a:lnTo>
                                  <a:pt x="12942" y="3"/>
                                </a:lnTo>
                                <a:cubicBezTo>
                                  <a:pt x="12947" y="3"/>
                                  <a:pt x="12950" y="7"/>
                                  <a:pt x="12950" y="11"/>
                                </a:cubicBezTo>
                                <a:cubicBezTo>
                                  <a:pt x="12950" y="16"/>
                                  <a:pt x="12947" y="19"/>
                                  <a:pt x="12942" y="19"/>
                                </a:cubicBezTo>
                                <a:lnTo>
                                  <a:pt x="12942" y="19"/>
                                </a:lnTo>
                                <a:cubicBezTo>
                                  <a:pt x="12938" y="19"/>
                                  <a:pt x="12934" y="16"/>
                                  <a:pt x="12934" y="11"/>
                                </a:cubicBezTo>
                                <a:cubicBezTo>
                                  <a:pt x="12934" y="7"/>
                                  <a:pt x="12938" y="3"/>
                                  <a:pt x="12942" y="3"/>
                                </a:cubicBezTo>
                                <a:close/>
                                <a:moveTo>
                                  <a:pt x="12974" y="3"/>
                                </a:moveTo>
                                <a:lnTo>
                                  <a:pt x="12974" y="3"/>
                                </a:lnTo>
                                <a:cubicBezTo>
                                  <a:pt x="12979" y="3"/>
                                  <a:pt x="12982" y="7"/>
                                  <a:pt x="12982" y="11"/>
                                </a:cubicBezTo>
                                <a:cubicBezTo>
                                  <a:pt x="12982" y="16"/>
                                  <a:pt x="12979" y="19"/>
                                  <a:pt x="12974" y="19"/>
                                </a:cubicBezTo>
                                <a:lnTo>
                                  <a:pt x="12974" y="19"/>
                                </a:lnTo>
                                <a:cubicBezTo>
                                  <a:pt x="12970" y="19"/>
                                  <a:pt x="12966" y="16"/>
                                  <a:pt x="12966" y="11"/>
                                </a:cubicBezTo>
                                <a:cubicBezTo>
                                  <a:pt x="12966" y="7"/>
                                  <a:pt x="12970" y="3"/>
                                  <a:pt x="12974" y="3"/>
                                </a:cubicBezTo>
                                <a:close/>
                                <a:moveTo>
                                  <a:pt x="13006" y="3"/>
                                </a:moveTo>
                                <a:lnTo>
                                  <a:pt x="13006" y="3"/>
                                </a:lnTo>
                                <a:cubicBezTo>
                                  <a:pt x="13011" y="3"/>
                                  <a:pt x="13014" y="7"/>
                                  <a:pt x="13014" y="11"/>
                                </a:cubicBezTo>
                                <a:cubicBezTo>
                                  <a:pt x="13014" y="16"/>
                                  <a:pt x="13011" y="19"/>
                                  <a:pt x="13006" y="19"/>
                                </a:cubicBezTo>
                                <a:lnTo>
                                  <a:pt x="13006" y="19"/>
                                </a:lnTo>
                                <a:cubicBezTo>
                                  <a:pt x="13002" y="19"/>
                                  <a:pt x="12998" y="16"/>
                                  <a:pt x="12998" y="11"/>
                                </a:cubicBezTo>
                                <a:cubicBezTo>
                                  <a:pt x="12998" y="7"/>
                                  <a:pt x="13002" y="3"/>
                                  <a:pt x="13006" y="3"/>
                                </a:cubicBezTo>
                                <a:close/>
                                <a:moveTo>
                                  <a:pt x="13038" y="3"/>
                                </a:moveTo>
                                <a:lnTo>
                                  <a:pt x="13038" y="3"/>
                                </a:lnTo>
                                <a:cubicBezTo>
                                  <a:pt x="13043" y="3"/>
                                  <a:pt x="13046" y="7"/>
                                  <a:pt x="13046" y="11"/>
                                </a:cubicBezTo>
                                <a:cubicBezTo>
                                  <a:pt x="13046" y="16"/>
                                  <a:pt x="13043" y="19"/>
                                  <a:pt x="13038" y="19"/>
                                </a:cubicBezTo>
                                <a:lnTo>
                                  <a:pt x="13038" y="19"/>
                                </a:lnTo>
                                <a:cubicBezTo>
                                  <a:pt x="13034" y="19"/>
                                  <a:pt x="13030" y="16"/>
                                  <a:pt x="13030" y="11"/>
                                </a:cubicBezTo>
                                <a:cubicBezTo>
                                  <a:pt x="13030" y="7"/>
                                  <a:pt x="13034" y="3"/>
                                  <a:pt x="13038" y="3"/>
                                </a:cubicBezTo>
                                <a:close/>
                                <a:moveTo>
                                  <a:pt x="13070" y="3"/>
                                </a:moveTo>
                                <a:lnTo>
                                  <a:pt x="13070" y="3"/>
                                </a:lnTo>
                                <a:cubicBezTo>
                                  <a:pt x="13075" y="3"/>
                                  <a:pt x="13078" y="7"/>
                                  <a:pt x="13078" y="11"/>
                                </a:cubicBezTo>
                                <a:cubicBezTo>
                                  <a:pt x="13078" y="16"/>
                                  <a:pt x="13075" y="19"/>
                                  <a:pt x="13070" y="19"/>
                                </a:cubicBezTo>
                                <a:lnTo>
                                  <a:pt x="13070" y="19"/>
                                </a:lnTo>
                                <a:cubicBezTo>
                                  <a:pt x="13066" y="19"/>
                                  <a:pt x="13062" y="16"/>
                                  <a:pt x="13062" y="11"/>
                                </a:cubicBezTo>
                                <a:cubicBezTo>
                                  <a:pt x="13062" y="7"/>
                                  <a:pt x="13066" y="3"/>
                                  <a:pt x="13070" y="3"/>
                                </a:cubicBezTo>
                                <a:close/>
                                <a:moveTo>
                                  <a:pt x="13102" y="3"/>
                                </a:moveTo>
                                <a:lnTo>
                                  <a:pt x="13102" y="3"/>
                                </a:lnTo>
                                <a:cubicBezTo>
                                  <a:pt x="13107" y="3"/>
                                  <a:pt x="13110" y="7"/>
                                  <a:pt x="13110" y="11"/>
                                </a:cubicBezTo>
                                <a:cubicBezTo>
                                  <a:pt x="13110" y="16"/>
                                  <a:pt x="13107" y="19"/>
                                  <a:pt x="13102" y="19"/>
                                </a:cubicBezTo>
                                <a:lnTo>
                                  <a:pt x="13102" y="19"/>
                                </a:lnTo>
                                <a:cubicBezTo>
                                  <a:pt x="13098" y="19"/>
                                  <a:pt x="13094" y="16"/>
                                  <a:pt x="13094" y="11"/>
                                </a:cubicBezTo>
                                <a:cubicBezTo>
                                  <a:pt x="13094" y="7"/>
                                  <a:pt x="13098" y="3"/>
                                  <a:pt x="13102" y="3"/>
                                </a:cubicBezTo>
                                <a:close/>
                                <a:moveTo>
                                  <a:pt x="13134" y="3"/>
                                </a:moveTo>
                                <a:lnTo>
                                  <a:pt x="13134" y="3"/>
                                </a:lnTo>
                                <a:cubicBezTo>
                                  <a:pt x="13139" y="3"/>
                                  <a:pt x="13142" y="7"/>
                                  <a:pt x="13142" y="11"/>
                                </a:cubicBezTo>
                                <a:cubicBezTo>
                                  <a:pt x="13142" y="16"/>
                                  <a:pt x="13139" y="19"/>
                                  <a:pt x="13134" y="19"/>
                                </a:cubicBezTo>
                                <a:lnTo>
                                  <a:pt x="13134" y="19"/>
                                </a:lnTo>
                                <a:cubicBezTo>
                                  <a:pt x="13130" y="19"/>
                                  <a:pt x="13126" y="16"/>
                                  <a:pt x="13126" y="11"/>
                                </a:cubicBezTo>
                                <a:cubicBezTo>
                                  <a:pt x="13126" y="7"/>
                                  <a:pt x="13130" y="3"/>
                                  <a:pt x="13134" y="3"/>
                                </a:cubicBezTo>
                                <a:close/>
                                <a:moveTo>
                                  <a:pt x="13166" y="3"/>
                                </a:moveTo>
                                <a:lnTo>
                                  <a:pt x="13166" y="3"/>
                                </a:lnTo>
                                <a:cubicBezTo>
                                  <a:pt x="13171" y="3"/>
                                  <a:pt x="13174" y="7"/>
                                  <a:pt x="13174" y="11"/>
                                </a:cubicBezTo>
                                <a:cubicBezTo>
                                  <a:pt x="13174" y="16"/>
                                  <a:pt x="13171" y="19"/>
                                  <a:pt x="13166" y="19"/>
                                </a:cubicBezTo>
                                <a:lnTo>
                                  <a:pt x="13166" y="19"/>
                                </a:lnTo>
                                <a:cubicBezTo>
                                  <a:pt x="13162" y="19"/>
                                  <a:pt x="13158" y="16"/>
                                  <a:pt x="13158" y="11"/>
                                </a:cubicBezTo>
                                <a:cubicBezTo>
                                  <a:pt x="13158" y="7"/>
                                  <a:pt x="13162" y="3"/>
                                  <a:pt x="13166" y="3"/>
                                </a:cubicBezTo>
                                <a:close/>
                                <a:moveTo>
                                  <a:pt x="13198" y="3"/>
                                </a:moveTo>
                                <a:lnTo>
                                  <a:pt x="13198" y="3"/>
                                </a:lnTo>
                                <a:cubicBezTo>
                                  <a:pt x="13203" y="3"/>
                                  <a:pt x="13206" y="7"/>
                                  <a:pt x="13206" y="11"/>
                                </a:cubicBezTo>
                                <a:cubicBezTo>
                                  <a:pt x="13206" y="16"/>
                                  <a:pt x="13203" y="19"/>
                                  <a:pt x="13198" y="19"/>
                                </a:cubicBezTo>
                                <a:lnTo>
                                  <a:pt x="13198" y="19"/>
                                </a:lnTo>
                                <a:cubicBezTo>
                                  <a:pt x="13194" y="19"/>
                                  <a:pt x="13190" y="16"/>
                                  <a:pt x="13190" y="11"/>
                                </a:cubicBezTo>
                                <a:cubicBezTo>
                                  <a:pt x="13190" y="7"/>
                                  <a:pt x="13194" y="3"/>
                                  <a:pt x="13198" y="3"/>
                                </a:cubicBezTo>
                                <a:close/>
                                <a:moveTo>
                                  <a:pt x="13230" y="3"/>
                                </a:moveTo>
                                <a:lnTo>
                                  <a:pt x="13230" y="3"/>
                                </a:lnTo>
                                <a:cubicBezTo>
                                  <a:pt x="13235" y="3"/>
                                  <a:pt x="13238" y="7"/>
                                  <a:pt x="13238" y="11"/>
                                </a:cubicBezTo>
                                <a:cubicBezTo>
                                  <a:pt x="13238" y="16"/>
                                  <a:pt x="13235" y="19"/>
                                  <a:pt x="13230" y="19"/>
                                </a:cubicBezTo>
                                <a:lnTo>
                                  <a:pt x="13230" y="19"/>
                                </a:lnTo>
                                <a:cubicBezTo>
                                  <a:pt x="13226" y="19"/>
                                  <a:pt x="13222" y="16"/>
                                  <a:pt x="13222" y="11"/>
                                </a:cubicBezTo>
                                <a:cubicBezTo>
                                  <a:pt x="13222" y="7"/>
                                  <a:pt x="13226" y="3"/>
                                  <a:pt x="13230" y="3"/>
                                </a:cubicBezTo>
                                <a:close/>
                                <a:moveTo>
                                  <a:pt x="13262" y="3"/>
                                </a:moveTo>
                                <a:lnTo>
                                  <a:pt x="13262" y="3"/>
                                </a:lnTo>
                                <a:cubicBezTo>
                                  <a:pt x="13267" y="3"/>
                                  <a:pt x="13270" y="7"/>
                                  <a:pt x="13270" y="11"/>
                                </a:cubicBezTo>
                                <a:cubicBezTo>
                                  <a:pt x="13270" y="16"/>
                                  <a:pt x="13267" y="19"/>
                                  <a:pt x="13262" y="19"/>
                                </a:cubicBezTo>
                                <a:lnTo>
                                  <a:pt x="13262" y="19"/>
                                </a:lnTo>
                                <a:cubicBezTo>
                                  <a:pt x="13258" y="19"/>
                                  <a:pt x="13254" y="16"/>
                                  <a:pt x="13254" y="11"/>
                                </a:cubicBezTo>
                                <a:cubicBezTo>
                                  <a:pt x="13254" y="7"/>
                                  <a:pt x="13258" y="3"/>
                                  <a:pt x="13262" y="3"/>
                                </a:cubicBezTo>
                                <a:close/>
                                <a:moveTo>
                                  <a:pt x="13294" y="3"/>
                                </a:moveTo>
                                <a:lnTo>
                                  <a:pt x="13294" y="3"/>
                                </a:lnTo>
                                <a:cubicBezTo>
                                  <a:pt x="13299" y="3"/>
                                  <a:pt x="13302" y="7"/>
                                  <a:pt x="13302" y="11"/>
                                </a:cubicBezTo>
                                <a:cubicBezTo>
                                  <a:pt x="13302" y="16"/>
                                  <a:pt x="13299" y="19"/>
                                  <a:pt x="13294" y="19"/>
                                </a:cubicBezTo>
                                <a:lnTo>
                                  <a:pt x="13294" y="19"/>
                                </a:lnTo>
                                <a:cubicBezTo>
                                  <a:pt x="13290" y="19"/>
                                  <a:pt x="13286" y="16"/>
                                  <a:pt x="13286" y="11"/>
                                </a:cubicBezTo>
                                <a:cubicBezTo>
                                  <a:pt x="13286" y="7"/>
                                  <a:pt x="13290" y="3"/>
                                  <a:pt x="13294" y="3"/>
                                </a:cubicBezTo>
                                <a:close/>
                                <a:moveTo>
                                  <a:pt x="13326" y="3"/>
                                </a:moveTo>
                                <a:lnTo>
                                  <a:pt x="13326" y="3"/>
                                </a:lnTo>
                                <a:cubicBezTo>
                                  <a:pt x="13331" y="3"/>
                                  <a:pt x="13334" y="7"/>
                                  <a:pt x="13334" y="11"/>
                                </a:cubicBezTo>
                                <a:cubicBezTo>
                                  <a:pt x="13334" y="16"/>
                                  <a:pt x="13331" y="19"/>
                                  <a:pt x="13326" y="19"/>
                                </a:cubicBezTo>
                                <a:lnTo>
                                  <a:pt x="13326" y="19"/>
                                </a:lnTo>
                                <a:cubicBezTo>
                                  <a:pt x="13322" y="19"/>
                                  <a:pt x="13318" y="16"/>
                                  <a:pt x="13318" y="11"/>
                                </a:cubicBezTo>
                                <a:cubicBezTo>
                                  <a:pt x="13318" y="7"/>
                                  <a:pt x="13322" y="3"/>
                                  <a:pt x="13326" y="3"/>
                                </a:cubicBezTo>
                                <a:close/>
                                <a:moveTo>
                                  <a:pt x="13358" y="3"/>
                                </a:moveTo>
                                <a:lnTo>
                                  <a:pt x="13359" y="3"/>
                                </a:lnTo>
                                <a:cubicBezTo>
                                  <a:pt x="13363" y="3"/>
                                  <a:pt x="13367" y="7"/>
                                  <a:pt x="13367" y="11"/>
                                </a:cubicBezTo>
                                <a:cubicBezTo>
                                  <a:pt x="13367" y="16"/>
                                  <a:pt x="13363" y="19"/>
                                  <a:pt x="13359" y="19"/>
                                </a:cubicBezTo>
                                <a:lnTo>
                                  <a:pt x="13358" y="19"/>
                                </a:lnTo>
                                <a:cubicBezTo>
                                  <a:pt x="13354" y="19"/>
                                  <a:pt x="13350" y="16"/>
                                  <a:pt x="13350" y="11"/>
                                </a:cubicBezTo>
                                <a:cubicBezTo>
                                  <a:pt x="13350" y="7"/>
                                  <a:pt x="13354" y="3"/>
                                  <a:pt x="13358" y="3"/>
                                </a:cubicBezTo>
                                <a:close/>
                                <a:moveTo>
                                  <a:pt x="13391" y="3"/>
                                </a:moveTo>
                                <a:lnTo>
                                  <a:pt x="13391" y="3"/>
                                </a:lnTo>
                                <a:cubicBezTo>
                                  <a:pt x="13395" y="3"/>
                                  <a:pt x="13399" y="7"/>
                                  <a:pt x="13399" y="11"/>
                                </a:cubicBezTo>
                                <a:cubicBezTo>
                                  <a:pt x="13399" y="16"/>
                                  <a:pt x="13395" y="19"/>
                                  <a:pt x="13391" y="19"/>
                                </a:cubicBezTo>
                                <a:lnTo>
                                  <a:pt x="13391" y="19"/>
                                </a:lnTo>
                                <a:cubicBezTo>
                                  <a:pt x="13386" y="19"/>
                                  <a:pt x="13383" y="16"/>
                                  <a:pt x="13383" y="11"/>
                                </a:cubicBezTo>
                                <a:cubicBezTo>
                                  <a:pt x="13383" y="7"/>
                                  <a:pt x="13386" y="3"/>
                                  <a:pt x="13391" y="3"/>
                                </a:cubicBezTo>
                                <a:close/>
                                <a:moveTo>
                                  <a:pt x="13423" y="3"/>
                                </a:moveTo>
                                <a:lnTo>
                                  <a:pt x="13423" y="3"/>
                                </a:lnTo>
                                <a:cubicBezTo>
                                  <a:pt x="13427" y="3"/>
                                  <a:pt x="13431" y="7"/>
                                  <a:pt x="13431" y="11"/>
                                </a:cubicBezTo>
                                <a:cubicBezTo>
                                  <a:pt x="13431" y="16"/>
                                  <a:pt x="13427" y="19"/>
                                  <a:pt x="13423" y="19"/>
                                </a:cubicBezTo>
                                <a:lnTo>
                                  <a:pt x="13423" y="19"/>
                                </a:lnTo>
                                <a:cubicBezTo>
                                  <a:pt x="13418" y="19"/>
                                  <a:pt x="13415" y="16"/>
                                  <a:pt x="13415" y="11"/>
                                </a:cubicBezTo>
                                <a:cubicBezTo>
                                  <a:pt x="13415" y="7"/>
                                  <a:pt x="13418" y="3"/>
                                  <a:pt x="13423" y="3"/>
                                </a:cubicBezTo>
                                <a:close/>
                                <a:moveTo>
                                  <a:pt x="13455" y="3"/>
                                </a:moveTo>
                                <a:lnTo>
                                  <a:pt x="13455" y="3"/>
                                </a:lnTo>
                                <a:cubicBezTo>
                                  <a:pt x="13459" y="3"/>
                                  <a:pt x="13463" y="7"/>
                                  <a:pt x="13463" y="11"/>
                                </a:cubicBezTo>
                                <a:cubicBezTo>
                                  <a:pt x="13463" y="16"/>
                                  <a:pt x="13459" y="19"/>
                                  <a:pt x="13455" y="19"/>
                                </a:cubicBezTo>
                                <a:lnTo>
                                  <a:pt x="13455" y="19"/>
                                </a:lnTo>
                                <a:cubicBezTo>
                                  <a:pt x="13450" y="19"/>
                                  <a:pt x="13447" y="16"/>
                                  <a:pt x="13447" y="11"/>
                                </a:cubicBezTo>
                                <a:cubicBezTo>
                                  <a:pt x="13447" y="7"/>
                                  <a:pt x="13450" y="3"/>
                                  <a:pt x="13455" y="3"/>
                                </a:cubicBezTo>
                                <a:close/>
                                <a:moveTo>
                                  <a:pt x="13487" y="3"/>
                                </a:moveTo>
                                <a:lnTo>
                                  <a:pt x="13487" y="3"/>
                                </a:lnTo>
                                <a:cubicBezTo>
                                  <a:pt x="13491" y="3"/>
                                  <a:pt x="13495" y="7"/>
                                  <a:pt x="13495" y="11"/>
                                </a:cubicBezTo>
                                <a:cubicBezTo>
                                  <a:pt x="13495" y="16"/>
                                  <a:pt x="13491" y="19"/>
                                  <a:pt x="13487" y="19"/>
                                </a:cubicBezTo>
                                <a:lnTo>
                                  <a:pt x="13487" y="19"/>
                                </a:lnTo>
                                <a:cubicBezTo>
                                  <a:pt x="13482" y="19"/>
                                  <a:pt x="13479" y="16"/>
                                  <a:pt x="13479" y="11"/>
                                </a:cubicBezTo>
                                <a:cubicBezTo>
                                  <a:pt x="13479" y="7"/>
                                  <a:pt x="13482" y="3"/>
                                  <a:pt x="13487" y="3"/>
                                </a:cubicBezTo>
                                <a:close/>
                                <a:moveTo>
                                  <a:pt x="13519" y="3"/>
                                </a:moveTo>
                                <a:lnTo>
                                  <a:pt x="13519" y="3"/>
                                </a:lnTo>
                                <a:cubicBezTo>
                                  <a:pt x="13523" y="3"/>
                                  <a:pt x="13527" y="7"/>
                                  <a:pt x="13527" y="11"/>
                                </a:cubicBezTo>
                                <a:cubicBezTo>
                                  <a:pt x="13527" y="16"/>
                                  <a:pt x="13523" y="19"/>
                                  <a:pt x="13519" y="19"/>
                                </a:cubicBezTo>
                                <a:lnTo>
                                  <a:pt x="13519" y="19"/>
                                </a:lnTo>
                                <a:cubicBezTo>
                                  <a:pt x="13514" y="19"/>
                                  <a:pt x="13511" y="16"/>
                                  <a:pt x="13511" y="11"/>
                                </a:cubicBezTo>
                                <a:cubicBezTo>
                                  <a:pt x="13511" y="7"/>
                                  <a:pt x="13514" y="3"/>
                                  <a:pt x="13519" y="3"/>
                                </a:cubicBezTo>
                                <a:close/>
                                <a:moveTo>
                                  <a:pt x="13551" y="3"/>
                                </a:moveTo>
                                <a:lnTo>
                                  <a:pt x="13551" y="3"/>
                                </a:lnTo>
                                <a:cubicBezTo>
                                  <a:pt x="13555" y="3"/>
                                  <a:pt x="13559" y="7"/>
                                  <a:pt x="13559" y="11"/>
                                </a:cubicBezTo>
                                <a:cubicBezTo>
                                  <a:pt x="13559" y="16"/>
                                  <a:pt x="13555" y="19"/>
                                  <a:pt x="13551" y="19"/>
                                </a:cubicBezTo>
                                <a:lnTo>
                                  <a:pt x="13551" y="19"/>
                                </a:lnTo>
                                <a:cubicBezTo>
                                  <a:pt x="13546" y="19"/>
                                  <a:pt x="13543" y="16"/>
                                  <a:pt x="13543" y="11"/>
                                </a:cubicBezTo>
                                <a:cubicBezTo>
                                  <a:pt x="13543" y="7"/>
                                  <a:pt x="13546" y="3"/>
                                  <a:pt x="13551" y="3"/>
                                </a:cubicBezTo>
                                <a:close/>
                                <a:moveTo>
                                  <a:pt x="13583" y="3"/>
                                </a:moveTo>
                                <a:lnTo>
                                  <a:pt x="13583" y="3"/>
                                </a:lnTo>
                                <a:cubicBezTo>
                                  <a:pt x="13587" y="3"/>
                                  <a:pt x="13591" y="7"/>
                                  <a:pt x="13591" y="11"/>
                                </a:cubicBezTo>
                                <a:cubicBezTo>
                                  <a:pt x="13591" y="16"/>
                                  <a:pt x="13587" y="19"/>
                                  <a:pt x="13583" y="19"/>
                                </a:cubicBezTo>
                                <a:lnTo>
                                  <a:pt x="13583" y="19"/>
                                </a:lnTo>
                                <a:cubicBezTo>
                                  <a:pt x="13578" y="19"/>
                                  <a:pt x="13575" y="16"/>
                                  <a:pt x="13575" y="11"/>
                                </a:cubicBezTo>
                                <a:cubicBezTo>
                                  <a:pt x="13575" y="7"/>
                                  <a:pt x="13578" y="3"/>
                                  <a:pt x="13583" y="3"/>
                                </a:cubicBezTo>
                                <a:close/>
                                <a:moveTo>
                                  <a:pt x="13615" y="3"/>
                                </a:moveTo>
                                <a:lnTo>
                                  <a:pt x="13615" y="3"/>
                                </a:lnTo>
                                <a:cubicBezTo>
                                  <a:pt x="13619" y="3"/>
                                  <a:pt x="13623" y="7"/>
                                  <a:pt x="13623" y="11"/>
                                </a:cubicBezTo>
                                <a:cubicBezTo>
                                  <a:pt x="13623" y="16"/>
                                  <a:pt x="13619" y="19"/>
                                  <a:pt x="13615" y="19"/>
                                </a:cubicBezTo>
                                <a:lnTo>
                                  <a:pt x="13615" y="19"/>
                                </a:lnTo>
                                <a:cubicBezTo>
                                  <a:pt x="13610" y="19"/>
                                  <a:pt x="13607" y="16"/>
                                  <a:pt x="13607" y="11"/>
                                </a:cubicBezTo>
                                <a:cubicBezTo>
                                  <a:pt x="13607" y="7"/>
                                  <a:pt x="13610" y="3"/>
                                  <a:pt x="13615" y="3"/>
                                </a:cubicBezTo>
                                <a:close/>
                                <a:moveTo>
                                  <a:pt x="13647" y="3"/>
                                </a:moveTo>
                                <a:lnTo>
                                  <a:pt x="13647" y="3"/>
                                </a:lnTo>
                                <a:cubicBezTo>
                                  <a:pt x="13651" y="3"/>
                                  <a:pt x="13655" y="7"/>
                                  <a:pt x="13655" y="11"/>
                                </a:cubicBezTo>
                                <a:cubicBezTo>
                                  <a:pt x="13655" y="16"/>
                                  <a:pt x="13651" y="19"/>
                                  <a:pt x="13647" y="19"/>
                                </a:cubicBezTo>
                                <a:lnTo>
                                  <a:pt x="13647" y="19"/>
                                </a:lnTo>
                                <a:cubicBezTo>
                                  <a:pt x="13642" y="19"/>
                                  <a:pt x="13639" y="16"/>
                                  <a:pt x="13639" y="11"/>
                                </a:cubicBezTo>
                                <a:cubicBezTo>
                                  <a:pt x="13639" y="7"/>
                                  <a:pt x="13642" y="3"/>
                                  <a:pt x="13647" y="3"/>
                                </a:cubicBezTo>
                                <a:close/>
                                <a:moveTo>
                                  <a:pt x="13679" y="3"/>
                                </a:moveTo>
                                <a:lnTo>
                                  <a:pt x="13679" y="3"/>
                                </a:lnTo>
                                <a:cubicBezTo>
                                  <a:pt x="13683" y="3"/>
                                  <a:pt x="13687" y="7"/>
                                  <a:pt x="13687" y="11"/>
                                </a:cubicBezTo>
                                <a:cubicBezTo>
                                  <a:pt x="13687" y="16"/>
                                  <a:pt x="13683" y="19"/>
                                  <a:pt x="13679" y="19"/>
                                </a:cubicBezTo>
                                <a:lnTo>
                                  <a:pt x="13679" y="19"/>
                                </a:lnTo>
                                <a:cubicBezTo>
                                  <a:pt x="13674" y="19"/>
                                  <a:pt x="13671" y="16"/>
                                  <a:pt x="13671" y="11"/>
                                </a:cubicBezTo>
                                <a:cubicBezTo>
                                  <a:pt x="13671" y="7"/>
                                  <a:pt x="13674" y="3"/>
                                  <a:pt x="13679" y="3"/>
                                </a:cubicBezTo>
                                <a:close/>
                                <a:moveTo>
                                  <a:pt x="13711" y="3"/>
                                </a:moveTo>
                                <a:lnTo>
                                  <a:pt x="13711" y="3"/>
                                </a:lnTo>
                                <a:cubicBezTo>
                                  <a:pt x="13715" y="3"/>
                                  <a:pt x="13719" y="7"/>
                                  <a:pt x="13719" y="11"/>
                                </a:cubicBezTo>
                                <a:cubicBezTo>
                                  <a:pt x="13719" y="16"/>
                                  <a:pt x="13715" y="19"/>
                                  <a:pt x="13711" y="19"/>
                                </a:cubicBezTo>
                                <a:lnTo>
                                  <a:pt x="13711" y="19"/>
                                </a:lnTo>
                                <a:cubicBezTo>
                                  <a:pt x="13706" y="19"/>
                                  <a:pt x="13703" y="16"/>
                                  <a:pt x="13703" y="11"/>
                                </a:cubicBezTo>
                                <a:cubicBezTo>
                                  <a:pt x="13703" y="7"/>
                                  <a:pt x="13706" y="3"/>
                                  <a:pt x="13711" y="3"/>
                                </a:cubicBezTo>
                                <a:close/>
                                <a:moveTo>
                                  <a:pt x="13743" y="3"/>
                                </a:moveTo>
                                <a:lnTo>
                                  <a:pt x="13743" y="3"/>
                                </a:lnTo>
                                <a:cubicBezTo>
                                  <a:pt x="13747" y="3"/>
                                  <a:pt x="13751" y="7"/>
                                  <a:pt x="13751" y="11"/>
                                </a:cubicBezTo>
                                <a:cubicBezTo>
                                  <a:pt x="13751" y="16"/>
                                  <a:pt x="13747" y="19"/>
                                  <a:pt x="13743" y="19"/>
                                </a:cubicBezTo>
                                <a:lnTo>
                                  <a:pt x="13743" y="19"/>
                                </a:lnTo>
                                <a:cubicBezTo>
                                  <a:pt x="13738" y="19"/>
                                  <a:pt x="13735" y="16"/>
                                  <a:pt x="13735" y="11"/>
                                </a:cubicBezTo>
                                <a:cubicBezTo>
                                  <a:pt x="13735" y="7"/>
                                  <a:pt x="13738" y="3"/>
                                  <a:pt x="13743" y="3"/>
                                </a:cubicBezTo>
                                <a:close/>
                                <a:moveTo>
                                  <a:pt x="13775" y="3"/>
                                </a:moveTo>
                                <a:lnTo>
                                  <a:pt x="13775" y="3"/>
                                </a:lnTo>
                                <a:cubicBezTo>
                                  <a:pt x="13779" y="3"/>
                                  <a:pt x="13783" y="7"/>
                                  <a:pt x="13783" y="11"/>
                                </a:cubicBezTo>
                                <a:cubicBezTo>
                                  <a:pt x="13783" y="16"/>
                                  <a:pt x="13779" y="19"/>
                                  <a:pt x="13775" y="19"/>
                                </a:cubicBezTo>
                                <a:lnTo>
                                  <a:pt x="13775" y="19"/>
                                </a:lnTo>
                                <a:cubicBezTo>
                                  <a:pt x="13770" y="19"/>
                                  <a:pt x="13767" y="16"/>
                                  <a:pt x="13767" y="11"/>
                                </a:cubicBezTo>
                                <a:cubicBezTo>
                                  <a:pt x="13767" y="7"/>
                                  <a:pt x="13770" y="3"/>
                                  <a:pt x="13775" y="3"/>
                                </a:cubicBezTo>
                                <a:close/>
                                <a:moveTo>
                                  <a:pt x="13807" y="3"/>
                                </a:moveTo>
                                <a:lnTo>
                                  <a:pt x="13807" y="3"/>
                                </a:lnTo>
                                <a:cubicBezTo>
                                  <a:pt x="13811" y="3"/>
                                  <a:pt x="13815" y="7"/>
                                  <a:pt x="13815" y="12"/>
                                </a:cubicBezTo>
                                <a:cubicBezTo>
                                  <a:pt x="13815" y="16"/>
                                  <a:pt x="13811" y="20"/>
                                  <a:pt x="13807" y="20"/>
                                </a:cubicBezTo>
                                <a:lnTo>
                                  <a:pt x="13807" y="20"/>
                                </a:lnTo>
                                <a:cubicBezTo>
                                  <a:pt x="13802" y="20"/>
                                  <a:pt x="13799" y="16"/>
                                  <a:pt x="13799" y="12"/>
                                </a:cubicBezTo>
                                <a:cubicBezTo>
                                  <a:pt x="13799" y="7"/>
                                  <a:pt x="13802" y="3"/>
                                  <a:pt x="13807" y="3"/>
                                </a:cubicBezTo>
                                <a:close/>
                                <a:moveTo>
                                  <a:pt x="13839" y="4"/>
                                </a:moveTo>
                                <a:lnTo>
                                  <a:pt x="13839" y="4"/>
                                </a:lnTo>
                                <a:cubicBezTo>
                                  <a:pt x="13843" y="4"/>
                                  <a:pt x="13847" y="7"/>
                                  <a:pt x="13847" y="12"/>
                                </a:cubicBezTo>
                                <a:cubicBezTo>
                                  <a:pt x="13847" y="16"/>
                                  <a:pt x="13843" y="20"/>
                                  <a:pt x="13839" y="20"/>
                                </a:cubicBezTo>
                                <a:lnTo>
                                  <a:pt x="13839" y="20"/>
                                </a:lnTo>
                                <a:cubicBezTo>
                                  <a:pt x="13834" y="20"/>
                                  <a:pt x="13831" y="16"/>
                                  <a:pt x="13831" y="12"/>
                                </a:cubicBezTo>
                                <a:cubicBezTo>
                                  <a:pt x="13831" y="7"/>
                                  <a:pt x="13834" y="4"/>
                                  <a:pt x="13839" y="4"/>
                                </a:cubicBezTo>
                                <a:close/>
                                <a:moveTo>
                                  <a:pt x="13871" y="4"/>
                                </a:moveTo>
                                <a:lnTo>
                                  <a:pt x="13871" y="4"/>
                                </a:lnTo>
                                <a:cubicBezTo>
                                  <a:pt x="13875" y="4"/>
                                  <a:pt x="13879" y="7"/>
                                  <a:pt x="13879" y="12"/>
                                </a:cubicBezTo>
                                <a:cubicBezTo>
                                  <a:pt x="13879" y="16"/>
                                  <a:pt x="13875" y="20"/>
                                  <a:pt x="13871" y="20"/>
                                </a:cubicBezTo>
                                <a:lnTo>
                                  <a:pt x="13871" y="20"/>
                                </a:lnTo>
                                <a:cubicBezTo>
                                  <a:pt x="13866" y="20"/>
                                  <a:pt x="13863" y="16"/>
                                  <a:pt x="13863" y="12"/>
                                </a:cubicBezTo>
                                <a:cubicBezTo>
                                  <a:pt x="13863" y="7"/>
                                  <a:pt x="13866" y="4"/>
                                  <a:pt x="13871" y="4"/>
                                </a:cubicBezTo>
                                <a:close/>
                                <a:moveTo>
                                  <a:pt x="13903" y="4"/>
                                </a:moveTo>
                                <a:lnTo>
                                  <a:pt x="13903" y="4"/>
                                </a:lnTo>
                                <a:cubicBezTo>
                                  <a:pt x="13907" y="4"/>
                                  <a:pt x="13911" y="7"/>
                                  <a:pt x="13911" y="12"/>
                                </a:cubicBezTo>
                                <a:cubicBezTo>
                                  <a:pt x="13911" y="16"/>
                                  <a:pt x="13907" y="20"/>
                                  <a:pt x="13903" y="20"/>
                                </a:cubicBezTo>
                                <a:lnTo>
                                  <a:pt x="13903" y="20"/>
                                </a:lnTo>
                                <a:cubicBezTo>
                                  <a:pt x="13898" y="20"/>
                                  <a:pt x="13895" y="16"/>
                                  <a:pt x="13895" y="12"/>
                                </a:cubicBezTo>
                                <a:cubicBezTo>
                                  <a:pt x="13895" y="7"/>
                                  <a:pt x="13898" y="4"/>
                                  <a:pt x="13903" y="4"/>
                                </a:cubicBezTo>
                                <a:close/>
                                <a:moveTo>
                                  <a:pt x="13935" y="4"/>
                                </a:moveTo>
                                <a:lnTo>
                                  <a:pt x="13935" y="4"/>
                                </a:lnTo>
                                <a:cubicBezTo>
                                  <a:pt x="13939" y="4"/>
                                  <a:pt x="13943" y="7"/>
                                  <a:pt x="13943" y="12"/>
                                </a:cubicBezTo>
                                <a:cubicBezTo>
                                  <a:pt x="13943" y="16"/>
                                  <a:pt x="13939" y="20"/>
                                  <a:pt x="13935" y="20"/>
                                </a:cubicBezTo>
                                <a:lnTo>
                                  <a:pt x="13935" y="20"/>
                                </a:lnTo>
                                <a:cubicBezTo>
                                  <a:pt x="13930" y="20"/>
                                  <a:pt x="13927" y="16"/>
                                  <a:pt x="13927" y="12"/>
                                </a:cubicBezTo>
                                <a:cubicBezTo>
                                  <a:pt x="13927" y="7"/>
                                  <a:pt x="13930" y="4"/>
                                  <a:pt x="13935" y="4"/>
                                </a:cubicBezTo>
                                <a:close/>
                                <a:moveTo>
                                  <a:pt x="13967" y="4"/>
                                </a:moveTo>
                                <a:lnTo>
                                  <a:pt x="13967" y="4"/>
                                </a:lnTo>
                                <a:cubicBezTo>
                                  <a:pt x="13971" y="4"/>
                                  <a:pt x="13975" y="7"/>
                                  <a:pt x="13975" y="12"/>
                                </a:cubicBezTo>
                                <a:cubicBezTo>
                                  <a:pt x="13975" y="16"/>
                                  <a:pt x="13971" y="20"/>
                                  <a:pt x="13967" y="20"/>
                                </a:cubicBezTo>
                                <a:lnTo>
                                  <a:pt x="13967" y="20"/>
                                </a:lnTo>
                                <a:cubicBezTo>
                                  <a:pt x="13962" y="20"/>
                                  <a:pt x="13959" y="16"/>
                                  <a:pt x="13959" y="12"/>
                                </a:cubicBezTo>
                                <a:cubicBezTo>
                                  <a:pt x="13959" y="7"/>
                                  <a:pt x="13962" y="4"/>
                                  <a:pt x="13967" y="4"/>
                                </a:cubicBezTo>
                                <a:close/>
                                <a:moveTo>
                                  <a:pt x="13999" y="4"/>
                                </a:moveTo>
                                <a:lnTo>
                                  <a:pt x="13999" y="4"/>
                                </a:lnTo>
                                <a:cubicBezTo>
                                  <a:pt x="14003" y="4"/>
                                  <a:pt x="14007" y="7"/>
                                  <a:pt x="14007" y="12"/>
                                </a:cubicBezTo>
                                <a:cubicBezTo>
                                  <a:pt x="14007" y="16"/>
                                  <a:pt x="14003" y="20"/>
                                  <a:pt x="13999" y="20"/>
                                </a:cubicBezTo>
                                <a:lnTo>
                                  <a:pt x="13999" y="20"/>
                                </a:lnTo>
                                <a:cubicBezTo>
                                  <a:pt x="13994" y="20"/>
                                  <a:pt x="13991" y="16"/>
                                  <a:pt x="13991" y="12"/>
                                </a:cubicBezTo>
                                <a:cubicBezTo>
                                  <a:pt x="13991" y="7"/>
                                  <a:pt x="13994" y="4"/>
                                  <a:pt x="13999" y="4"/>
                                </a:cubicBezTo>
                                <a:close/>
                                <a:moveTo>
                                  <a:pt x="14031" y="4"/>
                                </a:moveTo>
                                <a:lnTo>
                                  <a:pt x="14031" y="4"/>
                                </a:lnTo>
                                <a:cubicBezTo>
                                  <a:pt x="14035" y="4"/>
                                  <a:pt x="14039" y="7"/>
                                  <a:pt x="14039" y="12"/>
                                </a:cubicBezTo>
                                <a:cubicBezTo>
                                  <a:pt x="14039" y="16"/>
                                  <a:pt x="14035" y="20"/>
                                  <a:pt x="14031" y="20"/>
                                </a:cubicBezTo>
                                <a:lnTo>
                                  <a:pt x="14031" y="20"/>
                                </a:lnTo>
                                <a:cubicBezTo>
                                  <a:pt x="14026" y="20"/>
                                  <a:pt x="14023" y="16"/>
                                  <a:pt x="14023" y="12"/>
                                </a:cubicBezTo>
                                <a:cubicBezTo>
                                  <a:pt x="14023" y="7"/>
                                  <a:pt x="14026" y="4"/>
                                  <a:pt x="14031" y="4"/>
                                </a:cubicBezTo>
                                <a:close/>
                                <a:moveTo>
                                  <a:pt x="14063" y="4"/>
                                </a:moveTo>
                                <a:lnTo>
                                  <a:pt x="14063" y="4"/>
                                </a:lnTo>
                                <a:cubicBezTo>
                                  <a:pt x="14067" y="4"/>
                                  <a:pt x="14071" y="7"/>
                                  <a:pt x="14071" y="12"/>
                                </a:cubicBezTo>
                                <a:cubicBezTo>
                                  <a:pt x="14071" y="16"/>
                                  <a:pt x="14067" y="20"/>
                                  <a:pt x="14063" y="20"/>
                                </a:cubicBezTo>
                                <a:lnTo>
                                  <a:pt x="14063" y="20"/>
                                </a:lnTo>
                                <a:cubicBezTo>
                                  <a:pt x="14058" y="20"/>
                                  <a:pt x="14055" y="16"/>
                                  <a:pt x="14055" y="12"/>
                                </a:cubicBezTo>
                                <a:cubicBezTo>
                                  <a:pt x="14055" y="7"/>
                                  <a:pt x="14058" y="4"/>
                                  <a:pt x="14063" y="4"/>
                                </a:cubicBezTo>
                                <a:close/>
                                <a:moveTo>
                                  <a:pt x="14095" y="4"/>
                                </a:moveTo>
                                <a:lnTo>
                                  <a:pt x="14095" y="4"/>
                                </a:lnTo>
                                <a:cubicBezTo>
                                  <a:pt x="14099" y="4"/>
                                  <a:pt x="14103" y="7"/>
                                  <a:pt x="14103" y="12"/>
                                </a:cubicBezTo>
                                <a:cubicBezTo>
                                  <a:pt x="14103" y="16"/>
                                  <a:pt x="14099" y="20"/>
                                  <a:pt x="14095" y="20"/>
                                </a:cubicBezTo>
                                <a:lnTo>
                                  <a:pt x="14095" y="20"/>
                                </a:lnTo>
                                <a:cubicBezTo>
                                  <a:pt x="14090" y="20"/>
                                  <a:pt x="14087" y="16"/>
                                  <a:pt x="14087" y="12"/>
                                </a:cubicBezTo>
                                <a:cubicBezTo>
                                  <a:pt x="14087" y="7"/>
                                  <a:pt x="14090" y="4"/>
                                  <a:pt x="14095" y="4"/>
                                </a:cubicBezTo>
                                <a:close/>
                                <a:moveTo>
                                  <a:pt x="14127" y="4"/>
                                </a:moveTo>
                                <a:lnTo>
                                  <a:pt x="14127" y="4"/>
                                </a:lnTo>
                                <a:cubicBezTo>
                                  <a:pt x="14131" y="4"/>
                                  <a:pt x="14135" y="7"/>
                                  <a:pt x="14135" y="12"/>
                                </a:cubicBezTo>
                                <a:cubicBezTo>
                                  <a:pt x="14135" y="16"/>
                                  <a:pt x="14131" y="20"/>
                                  <a:pt x="14127" y="20"/>
                                </a:cubicBezTo>
                                <a:lnTo>
                                  <a:pt x="14127" y="20"/>
                                </a:lnTo>
                                <a:cubicBezTo>
                                  <a:pt x="14122" y="20"/>
                                  <a:pt x="14119" y="16"/>
                                  <a:pt x="14119" y="12"/>
                                </a:cubicBezTo>
                                <a:cubicBezTo>
                                  <a:pt x="14119" y="7"/>
                                  <a:pt x="14122" y="4"/>
                                  <a:pt x="14127" y="4"/>
                                </a:cubicBezTo>
                                <a:close/>
                                <a:moveTo>
                                  <a:pt x="14159" y="4"/>
                                </a:moveTo>
                                <a:lnTo>
                                  <a:pt x="14159" y="4"/>
                                </a:lnTo>
                                <a:cubicBezTo>
                                  <a:pt x="14163" y="4"/>
                                  <a:pt x="14167" y="7"/>
                                  <a:pt x="14167" y="12"/>
                                </a:cubicBezTo>
                                <a:cubicBezTo>
                                  <a:pt x="14167" y="16"/>
                                  <a:pt x="14163" y="20"/>
                                  <a:pt x="14159" y="20"/>
                                </a:cubicBezTo>
                                <a:lnTo>
                                  <a:pt x="14159" y="20"/>
                                </a:lnTo>
                                <a:cubicBezTo>
                                  <a:pt x="14154" y="20"/>
                                  <a:pt x="14151" y="16"/>
                                  <a:pt x="14151" y="12"/>
                                </a:cubicBezTo>
                                <a:cubicBezTo>
                                  <a:pt x="14151" y="7"/>
                                  <a:pt x="14154" y="4"/>
                                  <a:pt x="14159" y="4"/>
                                </a:cubicBezTo>
                                <a:close/>
                                <a:moveTo>
                                  <a:pt x="14191" y="4"/>
                                </a:moveTo>
                                <a:lnTo>
                                  <a:pt x="14191" y="4"/>
                                </a:lnTo>
                                <a:cubicBezTo>
                                  <a:pt x="14195" y="4"/>
                                  <a:pt x="14199" y="7"/>
                                  <a:pt x="14199" y="12"/>
                                </a:cubicBezTo>
                                <a:cubicBezTo>
                                  <a:pt x="14199" y="16"/>
                                  <a:pt x="14195" y="20"/>
                                  <a:pt x="14191" y="20"/>
                                </a:cubicBezTo>
                                <a:lnTo>
                                  <a:pt x="14191" y="20"/>
                                </a:lnTo>
                                <a:cubicBezTo>
                                  <a:pt x="14186" y="20"/>
                                  <a:pt x="14183" y="16"/>
                                  <a:pt x="14183" y="12"/>
                                </a:cubicBezTo>
                                <a:cubicBezTo>
                                  <a:pt x="14183" y="7"/>
                                  <a:pt x="14186" y="4"/>
                                  <a:pt x="14191" y="4"/>
                                </a:cubicBezTo>
                                <a:close/>
                                <a:moveTo>
                                  <a:pt x="14223" y="4"/>
                                </a:moveTo>
                                <a:lnTo>
                                  <a:pt x="14223" y="4"/>
                                </a:lnTo>
                                <a:cubicBezTo>
                                  <a:pt x="14227" y="4"/>
                                  <a:pt x="14231" y="7"/>
                                  <a:pt x="14231" y="12"/>
                                </a:cubicBezTo>
                                <a:cubicBezTo>
                                  <a:pt x="14231" y="16"/>
                                  <a:pt x="14227" y="20"/>
                                  <a:pt x="14223" y="20"/>
                                </a:cubicBezTo>
                                <a:lnTo>
                                  <a:pt x="14223" y="20"/>
                                </a:lnTo>
                                <a:cubicBezTo>
                                  <a:pt x="14218" y="20"/>
                                  <a:pt x="14215" y="16"/>
                                  <a:pt x="14215" y="12"/>
                                </a:cubicBezTo>
                                <a:cubicBezTo>
                                  <a:pt x="14215" y="7"/>
                                  <a:pt x="14218" y="4"/>
                                  <a:pt x="14223" y="4"/>
                                </a:cubicBezTo>
                                <a:close/>
                                <a:moveTo>
                                  <a:pt x="14255" y="4"/>
                                </a:moveTo>
                                <a:lnTo>
                                  <a:pt x="14255" y="4"/>
                                </a:lnTo>
                                <a:cubicBezTo>
                                  <a:pt x="14259" y="4"/>
                                  <a:pt x="14263" y="7"/>
                                  <a:pt x="14263" y="12"/>
                                </a:cubicBezTo>
                                <a:cubicBezTo>
                                  <a:pt x="14263" y="16"/>
                                  <a:pt x="14259" y="20"/>
                                  <a:pt x="14255" y="20"/>
                                </a:cubicBezTo>
                                <a:lnTo>
                                  <a:pt x="14255" y="20"/>
                                </a:lnTo>
                                <a:cubicBezTo>
                                  <a:pt x="14251" y="20"/>
                                  <a:pt x="14247" y="16"/>
                                  <a:pt x="14247" y="12"/>
                                </a:cubicBezTo>
                                <a:cubicBezTo>
                                  <a:pt x="14247" y="7"/>
                                  <a:pt x="14251" y="4"/>
                                  <a:pt x="14255" y="4"/>
                                </a:cubicBezTo>
                                <a:close/>
                                <a:moveTo>
                                  <a:pt x="14287" y="4"/>
                                </a:moveTo>
                                <a:lnTo>
                                  <a:pt x="14287" y="4"/>
                                </a:lnTo>
                                <a:cubicBezTo>
                                  <a:pt x="14291" y="4"/>
                                  <a:pt x="14295" y="7"/>
                                  <a:pt x="14295" y="12"/>
                                </a:cubicBezTo>
                                <a:cubicBezTo>
                                  <a:pt x="14295" y="16"/>
                                  <a:pt x="14291" y="20"/>
                                  <a:pt x="14287" y="20"/>
                                </a:cubicBezTo>
                                <a:lnTo>
                                  <a:pt x="14287" y="20"/>
                                </a:lnTo>
                                <a:cubicBezTo>
                                  <a:pt x="14283" y="20"/>
                                  <a:pt x="14279" y="16"/>
                                  <a:pt x="14279" y="12"/>
                                </a:cubicBezTo>
                                <a:cubicBezTo>
                                  <a:pt x="14279" y="7"/>
                                  <a:pt x="14283" y="4"/>
                                  <a:pt x="14287" y="4"/>
                                </a:cubicBezTo>
                                <a:close/>
                                <a:moveTo>
                                  <a:pt x="14319" y="4"/>
                                </a:moveTo>
                                <a:lnTo>
                                  <a:pt x="14319" y="4"/>
                                </a:lnTo>
                                <a:cubicBezTo>
                                  <a:pt x="14323" y="4"/>
                                  <a:pt x="14327" y="7"/>
                                  <a:pt x="14327" y="12"/>
                                </a:cubicBezTo>
                                <a:cubicBezTo>
                                  <a:pt x="14327" y="16"/>
                                  <a:pt x="14323" y="20"/>
                                  <a:pt x="14319" y="20"/>
                                </a:cubicBezTo>
                                <a:lnTo>
                                  <a:pt x="14319" y="20"/>
                                </a:lnTo>
                                <a:cubicBezTo>
                                  <a:pt x="14315" y="20"/>
                                  <a:pt x="14311" y="16"/>
                                  <a:pt x="14311" y="12"/>
                                </a:cubicBezTo>
                                <a:cubicBezTo>
                                  <a:pt x="14311" y="7"/>
                                  <a:pt x="14315" y="4"/>
                                  <a:pt x="14319" y="4"/>
                                </a:cubicBezTo>
                                <a:close/>
                                <a:moveTo>
                                  <a:pt x="14351" y="4"/>
                                </a:moveTo>
                                <a:lnTo>
                                  <a:pt x="14351" y="4"/>
                                </a:lnTo>
                                <a:cubicBezTo>
                                  <a:pt x="14355" y="4"/>
                                  <a:pt x="14359" y="7"/>
                                  <a:pt x="14359" y="12"/>
                                </a:cubicBezTo>
                                <a:cubicBezTo>
                                  <a:pt x="14359" y="16"/>
                                  <a:pt x="14355" y="20"/>
                                  <a:pt x="14351" y="20"/>
                                </a:cubicBezTo>
                                <a:lnTo>
                                  <a:pt x="14351" y="20"/>
                                </a:lnTo>
                                <a:cubicBezTo>
                                  <a:pt x="14347" y="20"/>
                                  <a:pt x="14343" y="16"/>
                                  <a:pt x="14343" y="12"/>
                                </a:cubicBezTo>
                                <a:cubicBezTo>
                                  <a:pt x="14343" y="7"/>
                                  <a:pt x="14347" y="4"/>
                                  <a:pt x="14351" y="4"/>
                                </a:cubicBezTo>
                                <a:close/>
                                <a:moveTo>
                                  <a:pt x="14383" y="4"/>
                                </a:moveTo>
                                <a:lnTo>
                                  <a:pt x="14383" y="4"/>
                                </a:lnTo>
                                <a:cubicBezTo>
                                  <a:pt x="14387" y="4"/>
                                  <a:pt x="14391" y="7"/>
                                  <a:pt x="14391" y="12"/>
                                </a:cubicBezTo>
                                <a:cubicBezTo>
                                  <a:pt x="14391" y="16"/>
                                  <a:pt x="14387" y="20"/>
                                  <a:pt x="14383" y="20"/>
                                </a:cubicBezTo>
                                <a:lnTo>
                                  <a:pt x="14383" y="20"/>
                                </a:lnTo>
                                <a:cubicBezTo>
                                  <a:pt x="14379" y="20"/>
                                  <a:pt x="14375" y="16"/>
                                  <a:pt x="14375" y="12"/>
                                </a:cubicBezTo>
                                <a:cubicBezTo>
                                  <a:pt x="14375" y="7"/>
                                  <a:pt x="14379" y="4"/>
                                  <a:pt x="14383" y="4"/>
                                </a:cubicBezTo>
                                <a:close/>
                                <a:moveTo>
                                  <a:pt x="14415" y="4"/>
                                </a:moveTo>
                                <a:lnTo>
                                  <a:pt x="14415" y="4"/>
                                </a:lnTo>
                                <a:cubicBezTo>
                                  <a:pt x="14419" y="4"/>
                                  <a:pt x="14423" y="7"/>
                                  <a:pt x="14423" y="12"/>
                                </a:cubicBezTo>
                                <a:cubicBezTo>
                                  <a:pt x="14423" y="16"/>
                                  <a:pt x="14419" y="20"/>
                                  <a:pt x="14415" y="20"/>
                                </a:cubicBezTo>
                                <a:lnTo>
                                  <a:pt x="14415" y="20"/>
                                </a:lnTo>
                                <a:cubicBezTo>
                                  <a:pt x="14411" y="20"/>
                                  <a:pt x="14407" y="16"/>
                                  <a:pt x="14407" y="12"/>
                                </a:cubicBezTo>
                                <a:cubicBezTo>
                                  <a:pt x="14407" y="7"/>
                                  <a:pt x="14411" y="4"/>
                                  <a:pt x="14415" y="4"/>
                                </a:cubicBezTo>
                                <a:close/>
                                <a:moveTo>
                                  <a:pt x="14447" y="4"/>
                                </a:moveTo>
                                <a:lnTo>
                                  <a:pt x="14447" y="4"/>
                                </a:lnTo>
                                <a:cubicBezTo>
                                  <a:pt x="14451" y="4"/>
                                  <a:pt x="14455" y="7"/>
                                  <a:pt x="14455" y="12"/>
                                </a:cubicBezTo>
                                <a:cubicBezTo>
                                  <a:pt x="14455" y="16"/>
                                  <a:pt x="14451" y="20"/>
                                  <a:pt x="14447" y="20"/>
                                </a:cubicBezTo>
                                <a:lnTo>
                                  <a:pt x="14447" y="20"/>
                                </a:lnTo>
                                <a:cubicBezTo>
                                  <a:pt x="14443" y="20"/>
                                  <a:pt x="14439" y="16"/>
                                  <a:pt x="14439" y="12"/>
                                </a:cubicBezTo>
                                <a:cubicBezTo>
                                  <a:pt x="14439" y="7"/>
                                  <a:pt x="14443" y="4"/>
                                  <a:pt x="14447" y="4"/>
                                </a:cubicBezTo>
                                <a:close/>
                                <a:moveTo>
                                  <a:pt x="14479" y="4"/>
                                </a:moveTo>
                                <a:lnTo>
                                  <a:pt x="14479" y="4"/>
                                </a:lnTo>
                                <a:cubicBezTo>
                                  <a:pt x="14483" y="4"/>
                                  <a:pt x="14487" y="7"/>
                                  <a:pt x="14487" y="12"/>
                                </a:cubicBezTo>
                                <a:cubicBezTo>
                                  <a:pt x="14487" y="16"/>
                                  <a:pt x="14483" y="20"/>
                                  <a:pt x="14479" y="20"/>
                                </a:cubicBezTo>
                                <a:lnTo>
                                  <a:pt x="14479" y="20"/>
                                </a:lnTo>
                                <a:cubicBezTo>
                                  <a:pt x="14475" y="20"/>
                                  <a:pt x="14471" y="16"/>
                                  <a:pt x="14471" y="12"/>
                                </a:cubicBezTo>
                                <a:cubicBezTo>
                                  <a:pt x="14471" y="7"/>
                                  <a:pt x="14475" y="4"/>
                                  <a:pt x="14479" y="4"/>
                                </a:cubicBezTo>
                                <a:close/>
                                <a:moveTo>
                                  <a:pt x="14511" y="4"/>
                                </a:moveTo>
                                <a:lnTo>
                                  <a:pt x="14511" y="4"/>
                                </a:lnTo>
                                <a:cubicBezTo>
                                  <a:pt x="14515" y="4"/>
                                  <a:pt x="14519" y="7"/>
                                  <a:pt x="14519" y="12"/>
                                </a:cubicBezTo>
                                <a:cubicBezTo>
                                  <a:pt x="14519" y="16"/>
                                  <a:pt x="14515" y="20"/>
                                  <a:pt x="14511" y="20"/>
                                </a:cubicBezTo>
                                <a:lnTo>
                                  <a:pt x="14511" y="20"/>
                                </a:lnTo>
                                <a:cubicBezTo>
                                  <a:pt x="14507" y="20"/>
                                  <a:pt x="14503" y="16"/>
                                  <a:pt x="14503" y="12"/>
                                </a:cubicBezTo>
                                <a:cubicBezTo>
                                  <a:pt x="14503" y="7"/>
                                  <a:pt x="14507" y="4"/>
                                  <a:pt x="14511" y="4"/>
                                </a:cubicBezTo>
                                <a:close/>
                                <a:moveTo>
                                  <a:pt x="14543" y="4"/>
                                </a:moveTo>
                                <a:lnTo>
                                  <a:pt x="14543" y="4"/>
                                </a:lnTo>
                                <a:cubicBezTo>
                                  <a:pt x="14548" y="4"/>
                                  <a:pt x="14551" y="7"/>
                                  <a:pt x="14551" y="12"/>
                                </a:cubicBezTo>
                                <a:cubicBezTo>
                                  <a:pt x="14551" y="16"/>
                                  <a:pt x="14548" y="20"/>
                                  <a:pt x="14543" y="20"/>
                                </a:cubicBezTo>
                                <a:lnTo>
                                  <a:pt x="14543" y="20"/>
                                </a:lnTo>
                                <a:cubicBezTo>
                                  <a:pt x="14539" y="20"/>
                                  <a:pt x="14535" y="16"/>
                                  <a:pt x="14535" y="12"/>
                                </a:cubicBezTo>
                                <a:cubicBezTo>
                                  <a:pt x="14535" y="7"/>
                                  <a:pt x="14539" y="4"/>
                                  <a:pt x="14543" y="4"/>
                                </a:cubicBezTo>
                                <a:close/>
                                <a:moveTo>
                                  <a:pt x="14575" y="4"/>
                                </a:moveTo>
                                <a:lnTo>
                                  <a:pt x="14575" y="4"/>
                                </a:lnTo>
                                <a:cubicBezTo>
                                  <a:pt x="14580" y="4"/>
                                  <a:pt x="14583" y="7"/>
                                  <a:pt x="14583" y="12"/>
                                </a:cubicBezTo>
                                <a:cubicBezTo>
                                  <a:pt x="14583" y="16"/>
                                  <a:pt x="14580" y="20"/>
                                  <a:pt x="14575" y="20"/>
                                </a:cubicBezTo>
                                <a:lnTo>
                                  <a:pt x="14575" y="20"/>
                                </a:lnTo>
                                <a:cubicBezTo>
                                  <a:pt x="14571" y="20"/>
                                  <a:pt x="14567" y="16"/>
                                  <a:pt x="14567" y="12"/>
                                </a:cubicBezTo>
                                <a:cubicBezTo>
                                  <a:pt x="14567" y="7"/>
                                  <a:pt x="14571" y="4"/>
                                  <a:pt x="14575" y="4"/>
                                </a:cubicBezTo>
                                <a:close/>
                                <a:moveTo>
                                  <a:pt x="14607" y="4"/>
                                </a:moveTo>
                                <a:lnTo>
                                  <a:pt x="14607" y="4"/>
                                </a:lnTo>
                                <a:cubicBezTo>
                                  <a:pt x="14612" y="4"/>
                                  <a:pt x="14615" y="7"/>
                                  <a:pt x="14615" y="12"/>
                                </a:cubicBezTo>
                                <a:cubicBezTo>
                                  <a:pt x="14615" y="16"/>
                                  <a:pt x="14612" y="20"/>
                                  <a:pt x="14607" y="20"/>
                                </a:cubicBezTo>
                                <a:lnTo>
                                  <a:pt x="14607" y="20"/>
                                </a:lnTo>
                                <a:cubicBezTo>
                                  <a:pt x="14603" y="20"/>
                                  <a:pt x="14599" y="16"/>
                                  <a:pt x="14599" y="12"/>
                                </a:cubicBezTo>
                                <a:cubicBezTo>
                                  <a:pt x="14599" y="7"/>
                                  <a:pt x="14603" y="4"/>
                                  <a:pt x="14607" y="4"/>
                                </a:cubicBezTo>
                                <a:close/>
                                <a:moveTo>
                                  <a:pt x="14639" y="4"/>
                                </a:moveTo>
                                <a:lnTo>
                                  <a:pt x="14639" y="4"/>
                                </a:lnTo>
                                <a:cubicBezTo>
                                  <a:pt x="14644" y="4"/>
                                  <a:pt x="14647" y="7"/>
                                  <a:pt x="14647" y="12"/>
                                </a:cubicBezTo>
                                <a:cubicBezTo>
                                  <a:pt x="14647" y="16"/>
                                  <a:pt x="14644" y="20"/>
                                  <a:pt x="14639" y="20"/>
                                </a:cubicBezTo>
                                <a:lnTo>
                                  <a:pt x="14639" y="20"/>
                                </a:lnTo>
                                <a:cubicBezTo>
                                  <a:pt x="14635" y="20"/>
                                  <a:pt x="14631" y="16"/>
                                  <a:pt x="14631" y="12"/>
                                </a:cubicBezTo>
                                <a:cubicBezTo>
                                  <a:pt x="14631" y="7"/>
                                  <a:pt x="14635" y="4"/>
                                  <a:pt x="14639" y="4"/>
                                </a:cubicBezTo>
                                <a:close/>
                                <a:moveTo>
                                  <a:pt x="14671" y="4"/>
                                </a:moveTo>
                                <a:lnTo>
                                  <a:pt x="14671" y="4"/>
                                </a:lnTo>
                                <a:cubicBezTo>
                                  <a:pt x="14676" y="4"/>
                                  <a:pt x="14679" y="7"/>
                                  <a:pt x="14679" y="12"/>
                                </a:cubicBezTo>
                                <a:cubicBezTo>
                                  <a:pt x="14679" y="16"/>
                                  <a:pt x="14676" y="20"/>
                                  <a:pt x="14671" y="20"/>
                                </a:cubicBezTo>
                                <a:lnTo>
                                  <a:pt x="14671" y="20"/>
                                </a:lnTo>
                                <a:cubicBezTo>
                                  <a:pt x="14667" y="20"/>
                                  <a:pt x="14663" y="16"/>
                                  <a:pt x="14663" y="12"/>
                                </a:cubicBezTo>
                                <a:cubicBezTo>
                                  <a:pt x="14663" y="7"/>
                                  <a:pt x="14667" y="4"/>
                                  <a:pt x="14671" y="4"/>
                                </a:cubicBezTo>
                                <a:close/>
                                <a:moveTo>
                                  <a:pt x="14703" y="4"/>
                                </a:moveTo>
                                <a:lnTo>
                                  <a:pt x="14703" y="4"/>
                                </a:lnTo>
                                <a:cubicBezTo>
                                  <a:pt x="14708" y="4"/>
                                  <a:pt x="14711" y="7"/>
                                  <a:pt x="14711" y="12"/>
                                </a:cubicBezTo>
                                <a:cubicBezTo>
                                  <a:pt x="14711" y="16"/>
                                  <a:pt x="14708" y="20"/>
                                  <a:pt x="14703" y="20"/>
                                </a:cubicBezTo>
                                <a:lnTo>
                                  <a:pt x="14703" y="20"/>
                                </a:lnTo>
                                <a:cubicBezTo>
                                  <a:pt x="14699" y="20"/>
                                  <a:pt x="14695" y="16"/>
                                  <a:pt x="14695" y="12"/>
                                </a:cubicBezTo>
                                <a:cubicBezTo>
                                  <a:pt x="14695" y="7"/>
                                  <a:pt x="14699" y="4"/>
                                  <a:pt x="14703" y="4"/>
                                </a:cubicBezTo>
                                <a:close/>
                                <a:moveTo>
                                  <a:pt x="14735" y="4"/>
                                </a:moveTo>
                                <a:lnTo>
                                  <a:pt x="14735" y="4"/>
                                </a:lnTo>
                                <a:cubicBezTo>
                                  <a:pt x="14740" y="4"/>
                                  <a:pt x="14743" y="7"/>
                                  <a:pt x="14743" y="12"/>
                                </a:cubicBezTo>
                                <a:cubicBezTo>
                                  <a:pt x="14743" y="16"/>
                                  <a:pt x="14740" y="20"/>
                                  <a:pt x="14735" y="20"/>
                                </a:cubicBezTo>
                                <a:lnTo>
                                  <a:pt x="14735" y="20"/>
                                </a:lnTo>
                                <a:cubicBezTo>
                                  <a:pt x="14731" y="20"/>
                                  <a:pt x="14727" y="16"/>
                                  <a:pt x="14727" y="12"/>
                                </a:cubicBezTo>
                                <a:cubicBezTo>
                                  <a:pt x="14727" y="7"/>
                                  <a:pt x="14731" y="4"/>
                                  <a:pt x="14735" y="4"/>
                                </a:cubicBezTo>
                                <a:close/>
                                <a:moveTo>
                                  <a:pt x="14767" y="4"/>
                                </a:moveTo>
                                <a:lnTo>
                                  <a:pt x="14767" y="4"/>
                                </a:lnTo>
                                <a:cubicBezTo>
                                  <a:pt x="14772" y="4"/>
                                  <a:pt x="14775" y="7"/>
                                  <a:pt x="14775" y="12"/>
                                </a:cubicBezTo>
                                <a:cubicBezTo>
                                  <a:pt x="14775" y="16"/>
                                  <a:pt x="14772" y="20"/>
                                  <a:pt x="14767" y="20"/>
                                </a:cubicBezTo>
                                <a:lnTo>
                                  <a:pt x="14767" y="20"/>
                                </a:lnTo>
                                <a:cubicBezTo>
                                  <a:pt x="14763" y="20"/>
                                  <a:pt x="14759" y="16"/>
                                  <a:pt x="14759" y="12"/>
                                </a:cubicBezTo>
                                <a:cubicBezTo>
                                  <a:pt x="14759" y="7"/>
                                  <a:pt x="14763" y="4"/>
                                  <a:pt x="14767" y="4"/>
                                </a:cubicBezTo>
                                <a:close/>
                                <a:moveTo>
                                  <a:pt x="14799" y="4"/>
                                </a:moveTo>
                                <a:lnTo>
                                  <a:pt x="14799" y="4"/>
                                </a:lnTo>
                                <a:cubicBezTo>
                                  <a:pt x="14804" y="4"/>
                                  <a:pt x="14807" y="7"/>
                                  <a:pt x="14807" y="12"/>
                                </a:cubicBezTo>
                                <a:cubicBezTo>
                                  <a:pt x="14807" y="16"/>
                                  <a:pt x="14804" y="20"/>
                                  <a:pt x="14799" y="20"/>
                                </a:cubicBezTo>
                                <a:lnTo>
                                  <a:pt x="14799" y="20"/>
                                </a:lnTo>
                                <a:cubicBezTo>
                                  <a:pt x="14795" y="20"/>
                                  <a:pt x="14791" y="16"/>
                                  <a:pt x="14791" y="12"/>
                                </a:cubicBezTo>
                                <a:cubicBezTo>
                                  <a:pt x="14791" y="7"/>
                                  <a:pt x="14795" y="4"/>
                                  <a:pt x="14799" y="4"/>
                                </a:cubicBezTo>
                                <a:close/>
                                <a:moveTo>
                                  <a:pt x="14831" y="4"/>
                                </a:moveTo>
                                <a:lnTo>
                                  <a:pt x="14831" y="4"/>
                                </a:lnTo>
                                <a:cubicBezTo>
                                  <a:pt x="14836" y="4"/>
                                  <a:pt x="14839" y="7"/>
                                  <a:pt x="14839" y="12"/>
                                </a:cubicBezTo>
                                <a:cubicBezTo>
                                  <a:pt x="14839" y="16"/>
                                  <a:pt x="14836" y="20"/>
                                  <a:pt x="14831" y="20"/>
                                </a:cubicBezTo>
                                <a:lnTo>
                                  <a:pt x="14831" y="20"/>
                                </a:lnTo>
                                <a:cubicBezTo>
                                  <a:pt x="14827" y="20"/>
                                  <a:pt x="14823" y="16"/>
                                  <a:pt x="14823" y="12"/>
                                </a:cubicBezTo>
                                <a:cubicBezTo>
                                  <a:pt x="14823" y="7"/>
                                  <a:pt x="14827" y="4"/>
                                  <a:pt x="14831" y="4"/>
                                </a:cubicBezTo>
                                <a:close/>
                                <a:moveTo>
                                  <a:pt x="14863" y="4"/>
                                </a:moveTo>
                                <a:lnTo>
                                  <a:pt x="14863" y="4"/>
                                </a:lnTo>
                                <a:cubicBezTo>
                                  <a:pt x="14868" y="4"/>
                                  <a:pt x="14871" y="7"/>
                                  <a:pt x="14871" y="12"/>
                                </a:cubicBezTo>
                                <a:cubicBezTo>
                                  <a:pt x="14871" y="16"/>
                                  <a:pt x="14868" y="20"/>
                                  <a:pt x="14863" y="20"/>
                                </a:cubicBezTo>
                                <a:lnTo>
                                  <a:pt x="14863" y="20"/>
                                </a:lnTo>
                                <a:cubicBezTo>
                                  <a:pt x="14859" y="20"/>
                                  <a:pt x="14855" y="16"/>
                                  <a:pt x="14855" y="12"/>
                                </a:cubicBezTo>
                                <a:cubicBezTo>
                                  <a:pt x="14855" y="7"/>
                                  <a:pt x="14859" y="4"/>
                                  <a:pt x="14863" y="4"/>
                                </a:cubicBezTo>
                                <a:close/>
                                <a:moveTo>
                                  <a:pt x="14895" y="4"/>
                                </a:moveTo>
                                <a:lnTo>
                                  <a:pt x="14895" y="4"/>
                                </a:lnTo>
                                <a:cubicBezTo>
                                  <a:pt x="14900" y="4"/>
                                  <a:pt x="14903" y="7"/>
                                  <a:pt x="14903" y="12"/>
                                </a:cubicBezTo>
                                <a:cubicBezTo>
                                  <a:pt x="14903" y="16"/>
                                  <a:pt x="14900" y="20"/>
                                  <a:pt x="14895" y="20"/>
                                </a:cubicBezTo>
                                <a:lnTo>
                                  <a:pt x="14895" y="20"/>
                                </a:lnTo>
                                <a:cubicBezTo>
                                  <a:pt x="14891" y="20"/>
                                  <a:pt x="14887" y="16"/>
                                  <a:pt x="14887" y="12"/>
                                </a:cubicBezTo>
                                <a:cubicBezTo>
                                  <a:pt x="14887" y="7"/>
                                  <a:pt x="14891" y="4"/>
                                  <a:pt x="14895" y="4"/>
                                </a:cubicBezTo>
                                <a:close/>
                                <a:moveTo>
                                  <a:pt x="14927" y="4"/>
                                </a:moveTo>
                                <a:lnTo>
                                  <a:pt x="14927" y="4"/>
                                </a:lnTo>
                                <a:cubicBezTo>
                                  <a:pt x="14932" y="4"/>
                                  <a:pt x="14935" y="7"/>
                                  <a:pt x="14935" y="12"/>
                                </a:cubicBezTo>
                                <a:cubicBezTo>
                                  <a:pt x="14935" y="16"/>
                                  <a:pt x="14932" y="20"/>
                                  <a:pt x="14927" y="20"/>
                                </a:cubicBezTo>
                                <a:lnTo>
                                  <a:pt x="14927" y="20"/>
                                </a:lnTo>
                                <a:cubicBezTo>
                                  <a:pt x="14923" y="20"/>
                                  <a:pt x="14919" y="16"/>
                                  <a:pt x="14919" y="12"/>
                                </a:cubicBezTo>
                                <a:cubicBezTo>
                                  <a:pt x="14919" y="7"/>
                                  <a:pt x="14923" y="4"/>
                                  <a:pt x="14927" y="4"/>
                                </a:cubicBezTo>
                                <a:close/>
                                <a:moveTo>
                                  <a:pt x="14959" y="4"/>
                                </a:moveTo>
                                <a:lnTo>
                                  <a:pt x="14959" y="4"/>
                                </a:lnTo>
                                <a:cubicBezTo>
                                  <a:pt x="14964" y="4"/>
                                  <a:pt x="14967" y="7"/>
                                  <a:pt x="14967" y="12"/>
                                </a:cubicBezTo>
                                <a:cubicBezTo>
                                  <a:pt x="14967" y="16"/>
                                  <a:pt x="14964" y="20"/>
                                  <a:pt x="14959" y="20"/>
                                </a:cubicBezTo>
                                <a:lnTo>
                                  <a:pt x="14959" y="20"/>
                                </a:lnTo>
                                <a:cubicBezTo>
                                  <a:pt x="14955" y="20"/>
                                  <a:pt x="14951" y="16"/>
                                  <a:pt x="14951" y="12"/>
                                </a:cubicBezTo>
                                <a:cubicBezTo>
                                  <a:pt x="14951" y="7"/>
                                  <a:pt x="14955" y="4"/>
                                  <a:pt x="14959" y="4"/>
                                </a:cubicBezTo>
                                <a:close/>
                                <a:moveTo>
                                  <a:pt x="14991" y="4"/>
                                </a:moveTo>
                                <a:lnTo>
                                  <a:pt x="14991" y="4"/>
                                </a:lnTo>
                                <a:cubicBezTo>
                                  <a:pt x="14996" y="4"/>
                                  <a:pt x="14999" y="7"/>
                                  <a:pt x="14999" y="12"/>
                                </a:cubicBezTo>
                                <a:cubicBezTo>
                                  <a:pt x="14999" y="16"/>
                                  <a:pt x="14996" y="20"/>
                                  <a:pt x="14991" y="20"/>
                                </a:cubicBezTo>
                                <a:lnTo>
                                  <a:pt x="14991" y="20"/>
                                </a:lnTo>
                                <a:cubicBezTo>
                                  <a:pt x="14987" y="20"/>
                                  <a:pt x="14983" y="16"/>
                                  <a:pt x="14983" y="12"/>
                                </a:cubicBezTo>
                                <a:cubicBezTo>
                                  <a:pt x="14983" y="7"/>
                                  <a:pt x="14987" y="4"/>
                                  <a:pt x="14991" y="4"/>
                                </a:cubicBezTo>
                                <a:close/>
                                <a:moveTo>
                                  <a:pt x="15023" y="4"/>
                                </a:moveTo>
                                <a:lnTo>
                                  <a:pt x="15023" y="4"/>
                                </a:lnTo>
                                <a:cubicBezTo>
                                  <a:pt x="15028" y="4"/>
                                  <a:pt x="15031" y="7"/>
                                  <a:pt x="15031" y="12"/>
                                </a:cubicBezTo>
                                <a:cubicBezTo>
                                  <a:pt x="15031" y="16"/>
                                  <a:pt x="15028" y="20"/>
                                  <a:pt x="15023" y="20"/>
                                </a:cubicBezTo>
                                <a:lnTo>
                                  <a:pt x="15023" y="20"/>
                                </a:lnTo>
                                <a:cubicBezTo>
                                  <a:pt x="15019" y="20"/>
                                  <a:pt x="15015" y="16"/>
                                  <a:pt x="15015" y="12"/>
                                </a:cubicBezTo>
                                <a:cubicBezTo>
                                  <a:pt x="15015" y="7"/>
                                  <a:pt x="15019" y="4"/>
                                  <a:pt x="15023" y="4"/>
                                </a:cubicBezTo>
                                <a:close/>
                                <a:moveTo>
                                  <a:pt x="15055" y="4"/>
                                </a:moveTo>
                                <a:lnTo>
                                  <a:pt x="15055" y="4"/>
                                </a:lnTo>
                                <a:cubicBezTo>
                                  <a:pt x="15060" y="4"/>
                                  <a:pt x="15063" y="7"/>
                                  <a:pt x="15063" y="12"/>
                                </a:cubicBezTo>
                                <a:cubicBezTo>
                                  <a:pt x="15063" y="16"/>
                                  <a:pt x="15060" y="20"/>
                                  <a:pt x="15055" y="20"/>
                                </a:cubicBezTo>
                                <a:lnTo>
                                  <a:pt x="15055" y="20"/>
                                </a:lnTo>
                                <a:cubicBezTo>
                                  <a:pt x="15051" y="20"/>
                                  <a:pt x="15047" y="16"/>
                                  <a:pt x="15047" y="12"/>
                                </a:cubicBezTo>
                                <a:cubicBezTo>
                                  <a:pt x="15047" y="7"/>
                                  <a:pt x="15051" y="4"/>
                                  <a:pt x="15055" y="4"/>
                                </a:cubicBezTo>
                                <a:close/>
                                <a:moveTo>
                                  <a:pt x="15087" y="4"/>
                                </a:moveTo>
                                <a:lnTo>
                                  <a:pt x="15087" y="4"/>
                                </a:lnTo>
                                <a:cubicBezTo>
                                  <a:pt x="15092" y="4"/>
                                  <a:pt x="15095" y="7"/>
                                  <a:pt x="15095" y="12"/>
                                </a:cubicBezTo>
                                <a:cubicBezTo>
                                  <a:pt x="15095" y="16"/>
                                  <a:pt x="15092" y="20"/>
                                  <a:pt x="15087" y="20"/>
                                </a:cubicBezTo>
                                <a:lnTo>
                                  <a:pt x="15087" y="20"/>
                                </a:lnTo>
                                <a:cubicBezTo>
                                  <a:pt x="15083" y="20"/>
                                  <a:pt x="15079" y="16"/>
                                  <a:pt x="15079" y="12"/>
                                </a:cubicBezTo>
                                <a:cubicBezTo>
                                  <a:pt x="15079" y="7"/>
                                  <a:pt x="15083" y="4"/>
                                  <a:pt x="15087" y="4"/>
                                </a:cubicBezTo>
                                <a:close/>
                                <a:moveTo>
                                  <a:pt x="15119" y="4"/>
                                </a:moveTo>
                                <a:lnTo>
                                  <a:pt x="15119" y="4"/>
                                </a:lnTo>
                                <a:cubicBezTo>
                                  <a:pt x="15124" y="4"/>
                                  <a:pt x="15127" y="7"/>
                                  <a:pt x="15127" y="12"/>
                                </a:cubicBezTo>
                                <a:cubicBezTo>
                                  <a:pt x="15127" y="16"/>
                                  <a:pt x="15124" y="20"/>
                                  <a:pt x="15119" y="20"/>
                                </a:cubicBezTo>
                                <a:lnTo>
                                  <a:pt x="15119" y="20"/>
                                </a:lnTo>
                                <a:cubicBezTo>
                                  <a:pt x="15115" y="20"/>
                                  <a:pt x="15111" y="16"/>
                                  <a:pt x="15111" y="12"/>
                                </a:cubicBezTo>
                                <a:cubicBezTo>
                                  <a:pt x="15111" y="7"/>
                                  <a:pt x="15115" y="4"/>
                                  <a:pt x="15119" y="4"/>
                                </a:cubicBezTo>
                                <a:close/>
                                <a:moveTo>
                                  <a:pt x="15151" y="4"/>
                                </a:moveTo>
                                <a:lnTo>
                                  <a:pt x="15151" y="4"/>
                                </a:lnTo>
                                <a:cubicBezTo>
                                  <a:pt x="15156" y="4"/>
                                  <a:pt x="15159" y="7"/>
                                  <a:pt x="15159" y="12"/>
                                </a:cubicBezTo>
                                <a:cubicBezTo>
                                  <a:pt x="15159" y="16"/>
                                  <a:pt x="15156" y="20"/>
                                  <a:pt x="15151" y="20"/>
                                </a:cubicBezTo>
                                <a:lnTo>
                                  <a:pt x="15151" y="20"/>
                                </a:lnTo>
                                <a:cubicBezTo>
                                  <a:pt x="15147" y="20"/>
                                  <a:pt x="15143" y="16"/>
                                  <a:pt x="15143" y="12"/>
                                </a:cubicBezTo>
                                <a:cubicBezTo>
                                  <a:pt x="15143" y="7"/>
                                  <a:pt x="15147" y="4"/>
                                  <a:pt x="15151" y="4"/>
                                </a:cubicBezTo>
                                <a:close/>
                                <a:moveTo>
                                  <a:pt x="15183" y="4"/>
                                </a:moveTo>
                                <a:lnTo>
                                  <a:pt x="15183" y="4"/>
                                </a:lnTo>
                                <a:cubicBezTo>
                                  <a:pt x="15188" y="4"/>
                                  <a:pt x="15191" y="7"/>
                                  <a:pt x="15191" y="12"/>
                                </a:cubicBezTo>
                                <a:cubicBezTo>
                                  <a:pt x="15191" y="16"/>
                                  <a:pt x="15188" y="20"/>
                                  <a:pt x="15183" y="20"/>
                                </a:cubicBezTo>
                                <a:lnTo>
                                  <a:pt x="15183" y="20"/>
                                </a:lnTo>
                                <a:cubicBezTo>
                                  <a:pt x="15179" y="20"/>
                                  <a:pt x="15175" y="16"/>
                                  <a:pt x="15175" y="12"/>
                                </a:cubicBezTo>
                                <a:cubicBezTo>
                                  <a:pt x="15175" y="7"/>
                                  <a:pt x="15179" y="4"/>
                                  <a:pt x="15183" y="4"/>
                                </a:cubicBezTo>
                                <a:close/>
                                <a:moveTo>
                                  <a:pt x="15215" y="4"/>
                                </a:moveTo>
                                <a:lnTo>
                                  <a:pt x="15215" y="4"/>
                                </a:lnTo>
                                <a:cubicBezTo>
                                  <a:pt x="15220" y="4"/>
                                  <a:pt x="15223" y="7"/>
                                  <a:pt x="15223" y="12"/>
                                </a:cubicBezTo>
                                <a:cubicBezTo>
                                  <a:pt x="15223" y="16"/>
                                  <a:pt x="15220" y="20"/>
                                  <a:pt x="15215" y="20"/>
                                </a:cubicBezTo>
                                <a:lnTo>
                                  <a:pt x="15215" y="20"/>
                                </a:lnTo>
                                <a:cubicBezTo>
                                  <a:pt x="15211" y="20"/>
                                  <a:pt x="15207" y="16"/>
                                  <a:pt x="15207" y="12"/>
                                </a:cubicBezTo>
                                <a:cubicBezTo>
                                  <a:pt x="15207" y="7"/>
                                  <a:pt x="15211" y="4"/>
                                  <a:pt x="15215" y="4"/>
                                </a:cubicBezTo>
                                <a:close/>
                                <a:moveTo>
                                  <a:pt x="15247" y="4"/>
                                </a:moveTo>
                                <a:lnTo>
                                  <a:pt x="15247" y="4"/>
                                </a:lnTo>
                                <a:cubicBezTo>
                                  <a:pt x="15252" y="4"/>
                                  <a:pt x="15255" y="7"/>
                                  <a:pt x="15255" y="12"/>
                                </a:cubicBezTo>
                                <a:cubicBezTo>
                                  <a:pt x="15255" y="16"/>
                                  <a:pt x="15252" y="20"/>
                                  <a:pt x="15247" y="20"/>
                                </a:cubicBezTo>
                                <a:lnTo>
                                  <a:pt x="15247" y="20"/>
                                </a:lnTo>
                                <a:cubicBezTo>
                                  <a:pt x="15243" y="20"/>
                                  <a:pt x="15239" y="16"/>
                                  <a:pt x="15239" y="12"/>
                                </a:cubicBezTo>
                                <a:cubicBezTo>
                                  <a:pt x="15239" y="7"/>
                                  <a:pt x="15243" y="4"/>
                                  <a:pt x="15247" y="4"/>
                                </a:cubicBezTo>
                                <a:close/>
                                <a:moveTo>
                                  <a:pt x="15279" y="4"/>
                                </a:moveTo>
                                <a:lnTo>
                                  <a:pt x="15279" y="4"/>
                                </a:lnTo>
                                <a:cubicBezTo>
                                  <a:pt x="15284" y="4"/>
                                  <a:pt x="15287" y="7"/>
                                  <a:pt x="15287" y="12"/>
                                </a:cubicBezTo>
                                <a:cubicBezTo>
                                  <a:pt x="15287" y="16"/>
                                  <a:pt x="15284" y="20"/>
                                  <a:pt x="15279" y="20"/>
                                </a:cubicBezTo>
                                <a:lnTo>
                                  <a:pt x="15279" y="20"/>
                                </a:lnTo>
                                <a:cubicBezTo>
                                  <a:pt x="15275" y="20"/>
                                  <a:pt x="15271" y="16"/>
                                  <a:pt x="15271" y="12"/>
                                </a:cubicBezTo>
                                <a:cubicBezTo>
                                  <a:pt x="15271" y="7"/>
                                  <a:pt x="15275" y="4"/>
                                  <a:pt x="15279" y="4"/>
                                </a:cubicBezTo>
                                <a:close/>
                                <a:moveTo>
                                  <a:pt x="15311" y="4"/>
                                </a:moveTo>
                                <a:lnTo>
                                  <a:pt x="15311" y="4"/>
                                </a:lnTo>
                                <a:cubicBezTo>
                                  <a:pt x="15316" y="4"/>
                                  <a:pt x="15319" y="7"/>
                                  <a:pt x="15319" y="12"/>
                                </a:cubicBezTo>
                                <a:cubicBezTo>
                                  <a:pt x="15319" y="16"/>
                                  <a:pt x="15316" y="20"/>
                                  <a:pt x="15311" y="20"/>
                                </a:cubicBezTo>
                                <a:lnTo>
                                  <a:pt x="15311" y="20"/>
                                </a:lnTo>
                                <a:cubicBezTo>
                                  <a:pt x="15307" y="20"/>
                                  <a:pt x="15303" y="16"/>
                                  <a:pt x="15303" y="12"/>
                                </a:cubicBezTo>
                                <a:cubicBezTo>
                                  <a:pt x="15303" y="7"/>
                                  <a:pt x="15307" y="4"/>
                                  <a:pt x="15311" y="4"/>
                                </a:cubicBezTo>
                                <a:close/>
                                <a:moveTo>
                                  <a:pt x="15343" y="4"/>
                                </a:moveTo>
                                <a:lnTo>
                                  <a:pt x="15343" y="4"/>
                                </a:lnTo>
                                <a:cubicBezTo>
                                  <a:pt x="15348" y="4"/>
                                  <a:pt x="15351" y="8"/>
                                  <a:pt x="15351" y="12"/>
                                </a:cubicBezTo>
                                <a:cubicBezTo>
                                  <a:pt x="15351" y="16"/>
                                  <a:pt x="15348" y="20"/>
                                  <a:pt x="15343" y="20"/>
                                </a:cubicBezTo>
                                <a:lnTo>
                                  <a:pt x="15343" y="20"/>
                                </a:lnTo>
                                <a:cubicBezTo>
                                  <a:pt x="15339" y="20"/>
                                  <a:pt x="15335" y="16"/>
                                  <a:pt x="15335" y="12"/>
                                </a:cubicBezTo>
                                <a:cubicBezTo>
                                  <a:pt x="15335" y="8"/>
                                  <a:pt x="15339" y="4"/>
                                  <a:pt x="15343" y="4"/>
                                </a:cubicBezTo>
                                <a:close/>
                                <a:moveTo>
                                  <a:pt x="15375" y="4"/>
                                </a:moveTo>
                                <a:lnTo>
                                  <a:pt x="15375" y="4"/>
                                </a:lnTo>
                                <a:cubicBezTo>
                                  <a:pt x="15380" y="4"/>
                                  <a:pt x="15383" y="8"/>
                                  <a:pt x="15383" y="12"/>
                                </a:cubicBezTo>
                                <a:cubicBezTo>
                                  <a:pt x="15383" y="16"/>
                                  <a:pt x="15380" y="20"/>
                                  <a:pt x="15375" y="20"/>
                                </a:cubicBezTo>
                                <a:lnTo>
                                  <a:pt x="15375" y="20"/>
                                </a:lnTo>
                                <a:cubicBezTo>
                                  <a:pt x="15371" y="20"/>
                                  <a:pt x="15367" y="16"/>
                                  <a:pt x="15367" y="12"/>
                                </a:cubicBezTo>
                                <a:cubicBezTo>
                                  <a:pt x="15367" y="8"/>
                                  <a:pt x="15371" y="4"/>
                                  <a:pt x="15375" y="4"/>
                                </a:cubicBezTo>
                                <a:close/>
                                <a:moveTo>
                                  <a:pt x="15407" y="4"/>
                                </a:moveTo>
                                <a:lnTo>
                                  <a:pt x="15408" y="4"/>
                                </a:lnTo>
                                <a:cubicBezTo>
                                  <a:pt x="15412" y="4"/>
                                  <a:pt x="15416" y="8"/>
                                  <a:pt x="15416" y="12"/>
                                </a:cubicBezTo>
                                <a:cubicBezTo>
                                  <a:pt x="15416" y="16"/>
                                  <a:pt x="15412" y="20"/>
                                  <a:pt x="15408" y="20"/>
                                </a:cubicBezTo>
                                <a:lnTo>
                                  <a:pt x="15407" y="20"/>
                                </a:lnTo>
                                <a:cubicBezTo>
                                  <a:pt x="15403" y="20"/>
                                  <a:pt x="15399" y="16"/>
                                  <a:pt x="15399" y="12"/>
                                </a:cubicBezTo>
                                <a:cubicBezTo>
                                  <a:pt x="15399" y="8"/>
                                  <a:pt x="15403" y="4"/>
                                  <a:pt x="15407" y="4"/>
                                </a:cubicBezTo>
                                <a:close/>
                                <a:moveTo>
                                  <a:pt x="15440" y="4"/>
                                </a:moveTo>
                                <a:lnTo>
                                  <a:pt x="15440" y="4"/>
                                </a:lnTo>
                                <a:cubicBezTo>
                                  <a:pt x="15444" y="4"/>
                                  <a:pt x="15448" y="8"/>
                                  <a:pt x="15448" y="12"/>
                                </a:cubicBezTo>
                                <a:cubicBezTo>
                                  <a:pt x="15448" y="16"/>
                                  <a:pt x="15444" y="20"/>
                                  <a:pt x="15440" y="20"/>
                                </a:cubicBezTo>
                                <a:lnTo>
                                  <a:pt x="15440" y="20"/>
                                </a:lnTo>
                                <a:cubicBezTo>
                                  <a:pt x="15435" y="20"/>
                                  <a:pt x="15432" y="16"/>
                                  <a:pt x="15432" y="12"/>
                                </a:cubicBezTo>
                                <a:cubicBezTo>
                                  <a:pt x="15432" y="8"/>
                                  <a:pt x="15435" y="4"/>
                                  <a:pt x="15440" y="4"/>
                                </a:cubicBezTo>
                                <a:close/>
                                <a:moveTo>
                                  <a:pt x="15472" y="4"/>
                                </a:moveTo>
                                <a:lnTo>
                                  <a:pt x="15472" y="4"/>
                                </a:lnTo>
                                <a:cubicBezTo>
                                  <a:pt x="15476" y="4"/>
                                  <a:pt x="15480" y="8"/>
                                  <a:pt x="15480" y="12"/>
                                </a:cubicBezTo>
                                <a:cubicBezTo>
                                  <a:pt x="15480" y="16"/>
                                  <a:pt x="15476" y="20"/>
                                  <a:pt x="15472" y="20"/>
                                </a:cubicBezTo>
                                <a:lnTo>
                                  <a:pt x="15472" y="20"/>
                                </a:lnTo>
                                <a:cubicBezTo>
                                  <a:pt x="15467" y="20"/>
                                  <a:pt x="15464" y="16"/>
                                  <a:pt x="15464" y="12"/>
                                </a:cubicBezTo>
                                <a:cubicBezTo>
                                  <a:pt x="15464" y="8"/>
                                  <a:pt x="15467" y="4"/>
                                  <a:pt x="15472" y="4"/>
                                </a:cubicBezTo>
                                <a:close/>
                                <a:moveTo>
                                  <a:pt x="15504" y="4"/>
                                </a:moveTo>
                                <a:lnTo>
                                  <a:pt x="15504" y="4"/>
                                </a:lnTo>
                                <a:cubicBezTo>
                                  <a:pt x="15508" y="4"/>
                                  <a:pt x="15512" y="8"/>
                                  <a:pt x="15512" y="12"/>
                                </a:cubicBezTo>
                                <a:cubicBezTo>
                                  <a:pt x="15512" y="16"/>
                                  <a:pt x="15508" y="20"/>
                                  <a:pt x="15504" y="20"/>
                                </a:cubicBezTo>
                                <a:lnTo>
                                  <a:pt x="15504" y="20"/>
                                </a:lnTo>
                                <a:cubicBezTo>
                                  <a:pt x="15499" y="20"/>
                                  <a:pt x="15496" y="16"/>
                                  <a:pt x="15496" y="12"/>
                                </a:cubicBezTo>
                                <a:cubicBezTo>
                                  <a:pt x="15496" y="8"/>
                                  <a:pt x="15499" y="4"/>
                                  <a:pt x="15504" y="4"/>
                                </a:cubicBezTo>
                                <a:close/>
                                <a:moveTo>
                                  <a:pt x="15536" y="4"/>
                                </a:moveTo>
                                <a:lnTo>
                                  <a:pt x="15536" y="4"/>
                                </a:lnTo>
                                <a:cubicBezTo>
                                  <a:pt x="15540" y="4"/>
                                  <a:pt x="15544" y="8"/>
                                  <a:pt x="15544" y="12"/>
                                </a:cubicBezTo>
                                <a:cubicBezTo>
                                  <a:pt x="15544" y="16"/>
                                  <a:pt x="15540" y="20"/>
                                  <a:pt x="15536" y="20"/>
                                </a:cubicBezTo>
                                <a:lnTo>
                                  <a:pt x="15536" y="20"/>
                                </a:lnTo>
                                <a:cubicBezTo>
                                  <a:pt x="15531" y="20"/>
                                  <a:pt x="15528" y="16"/>
                                  <a:pt x="15528" y="12"/>
                                </a:cubicBezTo>
                                <a:cubicBezTo>
                                  <a:pt x="15528" y="8"/>
                                  <a:pt x="15531" y="4"/>
                                  <a:pt x="15536" y="4"/>
                                </a:cubicBezTo>
                                <a:close/>
                                <a:moveTo>
                                  <a:pt x="15568" y="4"/>
                                </a:moveTo>
                                <a:lnTo>
                                  <a:pt x="15568" y="4"/>
                                </a:lnTo>
                                <a:cubicBezTo>
                                  <a:pt x="15572" y="4"/>
                                  <a:pt x="15576" y="8"/>
                                  <a:pt x="15576" y="12"/>
                                </a:cubicBezTo>
                                <a:cubicBezTo>
                                  <a:pt x="15576" y="16"/>
                                  <a:pt x="15572" y="20"/>
                                  <a:pt x="15568" y="20"/>
                                </a:cubicBezTo>
                                <a:lnTo>
                                  <a:pt x="15568" y="20"/>
                                </a:lnTo>
                                <a:cubicBezTo>
                                  <a:pt x="15563" y="20"/>
                                  <a:pt x="15560" y="16"/>
                                  <a:pt x="15560" y="12"/>
                                </a:cubicBezTo>
                                <a:cubicBezTo>
                                  <a:pt x="15560" y="8"/>
                                  <a:pt x="15563" y="4"/>
                                  <a:pt x="15568" y="4"/>
                                </a:cubicBezTo>
                                <a:close/>
                                <a:moveTo>
                                  <a:pt x="15600" y="4"/>
                                </a:moveTo>
                                <a:lnTo>
                                  <a:pt x="15600" y="4"/>
                                </a:lnTo>
                                <a:cubicBezTo>
                                  <a:pt x="15604" y="4"/>
                                  <a:pt x="15608" y="8"/>
                                  <a:pt x="15608" y="12"/>
                                </a:cubicBezTo>
                                <a:cubicBezTo>
                                  <a:pt x="15608" y="16"/>
                                  <a:pt x="15604" y="20"/>
                                  <a:pt x="15600" y="20"/>
                                </a:cubicBezTo>
                                <a:lnTo>
                                  <a:pt x="15600" y="20"/>
                                </a:lnTo>
                                <a:cubicBezTo>
                                  <a:pt x="15595" y="20"/>
                                  <a:pt x="15592" y="16"/>
                                  <a:pt x="15592" y="12"/>
                                </a:cubicBezTo>
                                <a:cubicBezTo>
                                  <a:pt x="15592" y="8"/>
                                  <a:pt x="15595" y="4"/>
                                  <a:pt x="15600" y="4"/>
                                </a:cubicBezTo>
                                <a:close/>
                                <a:moveTo>
                                  <a:pt x="15632" y="4"/>
                                </a:moveTo>
                                <a:lnTo>
                                  <a:pt x="15632" y="4"/>
                                </a:lnTo>
                                <a:cubicBezTo>
                                  <a:pt x="15636" y="4"/>
                                  <a:pt x="15640" y="8"/>
                                  <a:pt x="15640" y="12"/>
                                </a:cubicBezTo>
                                <a:cubicBezTo>
                                  <a:pt x="15640" y="16"/>
                                  <a:pt x="15636" y="20"/>
                                  <a:pt x="15632" y="20"/>
                                </a:cubicBezTo>
                                <a:lnTo>
                                  <a:pt x="15632" y="20"/>
                                </a:lnTo>
                                <a:cubicBezTo>
                                  <a:pt x="15627" y="20"/>
                                  <a:pt x="15624" y="16"/>
                                  <a:pt x="15624" y="12"/>
                                </a:cubicBezTo>
                                <a:cubicBezTo>
                                  <a:pt x="15624" y="8"/>
                                  <a:pt x="15627" y="4"/>
                                  <a:pt x="15632" y="4"/>
                                </a:cubicBezTo>
                                <a:close/>
                                <a:moveTo>
                                  <a:pt x="15664" y="4"/>
                                </a:moveTo>
                                <a:lnTo>
                                  <a:pt x="15664" y="4"/>
                                </a:lnTo>
                                <a:cubicBezTo>
                                  <a:pt x="15668" y="4"/>
                                  <a:pt x="15672" y="8"/>
                                  <a:pt x="15672" y="12"/>
                                </a:cubicBezTo>
                                <a:cubicBezTo>
                                  <a:pt x="15672" y="16"/>
                                  <a:pt x="15668" y="20"/>
                                  <a:pt x="15664" y="20"/>
                                </a:cubicBezTo>
                                <a:lnTo>
                                  <a:pt x="15664" y="20"/>
                                </a:lnTo>
                                <a:cubicBezTo>
                                  <a:pt x="15659" y="20"/>
                                  <a:pt x="15656" y="16"/>
                                  <a:pt x="15656" y="12"/>
                                </a:cubicBezTo>
                                <a:cubicBezTo>
                                  <a:pt x="15656" y="8"/>
                                  <a:pt x="15659" y="4"/>
                                  <a:pt x="15664" y="4"/>
                                </a:cubicBezTo>
                                <a:close/>
                                <a:moveTo>
                                  <a:pt x="15696" y="4"/>
                                </a:moveTo>
                                <a:lnTo>
                                  <a:pt x="15696" y="4"/>
                                </a:lnTo>
                                <a:cubicBezTo>
                                  <a:pt x="15700" y="4"/>
                                  <a:pt x="15704" y="8"/>
                                  <a:pt x="15704" y="12"/>
                                </a:cubicBezTo>
                                <a:cubicBezTo>
                                  <a:pt x="15704" y="16"/>
                                  <a:pt x="15700" y="20"/>
                                  <a:pt x="15696" y="20"/>
                                </a:cubicBezTo>
                                <a:lnTo>
                                  <a:pt x="15696" y="20"/>
                                </a:lnTo>
                                <a:cubicBezTo>
                                  <a:pt x="15691" y="20"/>
                                  <a:pt x="15688" y="16"/>
                                  <a:pt x="15688" y="12"/>
                                </a:cubicBezTo>
                                <a:cubicBezTo>
                                  <a:pt x="15688" y="8"/>
                                  <a:pt x="15691" y="4"/>
                                  <a:pt x="15696" y="4"/>
                                </a:cubicBezTo>
                                <a:close/>
                                <a:moveTo>
                                  <a:pt x="15728" y="4"/>
                                </a:moveTo>
                                <a:lnTo>
                                  <a:pt x="15728" y="4"/>
                                </a:lnTo>
                                <a:cubicBezTo>
                                  <a:pt x="15732" y="4"/>
                                  <a:pt x="15736" y="8"/>
                                  <a:pt x="15736" y="12"/>
                                </a:cubicBezTo>
                                <a:cubicBezTo>
                                  <a:pt x="15736" y="16"/>
                                  <a:pt x="15732" y="20"/>
                                  <a:pt x="15728" y="20"/>
                                </a:cubicBezTo>
                                <a:lnTo>
                                  <a:pt x="15728" y="20"/>
                                </a:lnTo>
                                <a:cubicBezTo>
                                  <a:pt x="15723" y="20"/>
                                  <a:pt x="15720" y="16"/>
                                  <a:pt x="15720" y="12"/>
                                </a:cubicBezTo>
                                <a:cubicBezTo>
                                  <a:pt x="15720" y="8"/>
                                  <a:pt x="15723" y="4"/>
                                  <a:pt x="15728" y="4"/>
                                </a:cubicBezTo>
                                <a:close/>
                                <a:moveTo>
                                  <a:pt x="15760" y="4"/>
                                </a:moveTo>
                                <a:lnTo>
                                  <a:pt x="15760" y="4"/>
                                </a:lnTo>
                                <a:cubicBezTo>
                                  <a:pt x="15764" y="4"/>
                                  <a:pt x="15768" y="8"/>
                                  <a:pt x="15768" y="12"/>
                                </a:cubicBezTo>
                                <a:cubicBezTo>
                                  <a:pt x="15768" y="16"/>
                                  <a:pt x="15764" y="20"/>
                                  <a:pt x="15760" y="20"/>
                                </a:cubicBezTo>
                                <a:lnTo>
                                  <a:pt x="15760" y="20"/>
                                </a:lnTo>
                                <a:cubicBezTo>
                                  <a:pt x="15755" y="20"/>
                                  <a:pt x="15752" y="16"/>
                                  <a:pt x="15752" y="12"/>
                                </a:cubicBezTo>
                                <a:cubicBezTo>
                                  <a:pt x="15752" y="8"/>
                                  <a:pt x="15755" y="4"/>
                                  <a:pt x="15760" y="4"/>
                                </a:cubicBezTo>
                                <a:close/>
                                <a:moveTo>
                                  <a:pt x="15792" y="4"/>
                                </a:moveTo>
                                <a:lnTo>
                                  <a:pt x="15792" y="4"/>
                                </a:lnTo>
                                <a:cubicBezTo>
                                  <a:pt x="15796" y="4"/>
                                  <a:pt x="15800" y="8"/>
                                  <a:pt x="15800" y="12"/>
                                </a:cubicBezTo>
                                <a:cubicBezTo>
                                  <a:pt x="15800" y="16"/>
                                  <a:pt x="15796" y="20"/>
                                  <a:pt x="15792" y="20"/>
                                </a:cubicBezTo>
                                <a:lnTo>
                                  <a:pt x="15792" y="20"/>
                                </a:lnTo>
                                <a:cubicBezTo>
                                  <a:pt x="15787" y="20"/>
                                  <a:pt x="15784" y="16"/>
                                  <a:pt x="15784" y="12"/>
                                </a:cubicBezTo>
                                <a:cubicBezTo>
                                  <a:pt x="15784" y="8"/>
                                  <a:pt x="15787" y="4"/>
                                  <a:pt x="15792" y="4"/>
                                </a:cubicBezTo>
                                <a:close/>
                                <a:moveTo>
                                  <a:pt x="15824" y="4"/>
                                </a:moveTo>
                                <a:lnTo>
                                  <a:pt x="15824" y="4"/>
                                </a:lnTo>
                                <a:cubicBezTo>
                                  <a:pt x="15828" y="4"/>
                                  <a:pt x="15832" y="8"/>
                                  <a:pt x="15832" y="12"/>
                                </a:cubicBezTo>
                                <a:cubicBezTo>
                                  <a:pt x="15832" y="16"/>
                                  <a:pt x="15828" y="20"/>
                                  <a:pt x="15824" y="20"/>
                                </a:cubicBezTo>
                                <a:lnTo>
                                  <a:pt x="15824" y="20"/>
                                </a:lnTo>
                                <a:cubicBezTo>
                                  <a:pt x="15819" y="20"/>
                                  <a:pt x="15816" y="16"/>
                                  <a:pt x="15816" y="12"/>
                                </a:cubicBezTo>
                                <a:cubicBezTo>
                                  <a:pt x="15816" y="8"/>
                                  <a:pt x="15819" y="4"/>
                                  <a:pt x="15824" y="4"/>
                                </a:cubicBezTo>
                                <a:close/>
                                <a:moveTo>
                                  <a:pt x="15856" y="4"/>
                                </a:moveTo>
                                <a:lnTo>
                                  <a:pt x="15856" y="4"/>
                                </a:lnTo>
                                <a:cubicBezTo>
                                  <a:pt x="15860" y="4"/>
                                  <a:pt x="15864" y="8"/>
                                  <a:pt x="15864" y="12"/>
                                </a:cubicBezTo>
                                <a:cubicBezTo>
                                  <a:pt x="15864" y="16"/>
                                  <a:pt x="15860" y="20"/>
                                  <a:pt x="15856" y="20"/>
                                </a:cubicBezTo>
                                <a:lnTo>
                                  <a:pt x="15856" y="20"/>
                                </a:lnTo>
                                <a:cubicBezTo>
                                  <a:pt x="15851" y="20"/>
                                  <a:pt x="15848" y="16"/>
                                  <a:pt x="15848" y="12"/>
                                </a:cubicBezTo>
                                <a:cubicBezTo>
                                  <a:pt x="15848" y="8"/>
                                  <a:pt x="15851" y="4"/>
                                  <a:pt x="15856" y="4"/>
                                </a:cubicBezTo>
                                <a:close/>
                                <a:moveTo>
                                  <a:pt x="15888" y="4"/>
                                </a:moveTo>
                                <a:lnTo>
                                  <a:pt x="15888" y="4"/>
                                </a:lnTo>
                                <a:cubicBezTo>
                                  <a:pt x="15892" y="4"/>
                                  <a:pt x="15896" y="8"/>
                                  <a:pt x="15896" y="12"/>
                                </a:cubicBezTo>
                                <a:cubicBezTo>
                                  <a:pt x="15896" y="16"/>
                                  <a:pt x="15892" y="20"/>
                                  <a:pt x="15888" y="20"/>
                                </a:cubicBezTo>
                                <a:lnTo>
                                  <a:pt x="15888" y="20"/>
                                </a:lnTo>
                                <a:cubicBezTo>
                                  <a:pt x="15883" y="20"/>
                                  <a:pt x="15880" y="16"/>
                                  <a:pt x="15880" y="12"/>
                                </a:cubicBezTo>
                                <a:cubicBezTo>
                                  <a:pt x="15880" y="8"/>
                                  <a:pt x="15883" y="4"/>
                                  <a:pt x="15888" y="4"/>
                                </a:cubicBezTo>
                                <a:close/>
                                <a:moveTo>
                                  <a:pt x="15920" y="4"/>
                                </a:moveTo>
                                <a:lnTo>
                                  <a:pt x="15920" y="4"/>
                                </a:lnTo>
                                <a:cubicBezTo>
                                  <a:pt x="15924" y="4"/>
                                  <a:pt x="15928" y="8"/>
                                  <a:pt x="15928" y="12"/>
                                </a:cubicBezTo>
                                <a:cubicBezTo>
                                  <a:pt x="15928" y="16"/>
                                  <a:pt x="15924" y="20"/>
                                  <a:pt x="15920" y="20"/>
                                </a:cubicBezTo>
                                <a:lnTo>
                                  <a:pt x="15920" y="20"/>
                                </a:lnTo>
                                <a:cubicBezTo>
                                  <a:pt x="15915" y="20"/>
                                  <a:pt x="15912" y="16"/>
                                  <a:pt x="15912" y="12"/>
                                </a:cubicBezTo>
                                <a:cubicBezTo>
                                  <a:pt x="15912" y="8"/>
                                  <a:pt x="15915" y="4"/>
                                  <a:pt x="15920" y="4"/>
                                </a:cubicBezTo>
                                <a:close/>
                                <a:moveTo>
                                  <a:pt x="15952" y="4"/>
                                </a:moveTo>
                                <a:lnTo>
                                  <a:pt x="15952" y="4"/>
                                </a:lnTo>
                                <a:cubicBezTo>
                                  <a:pt x="15956" y="4"/>
                                  <a:pt x="15960" y="8"/>
                                  <a:pt x="15960" y="12"/>
                                </a:cubicBezTo>
                                <a:cubicBezTo>
                                  <a:pt x="15960" y="17"/>
                                  <a:pt x="15956" y="20"/>
                                  <a:pt x="15952" y="20"/>
                                </a:cubicBezTo>
                                <a:lnTo>
                                  <a:pt x="15952" y="20"/>
                                </a:lnTo>
                                <a:cubicBezTo>
                                  <a:pt x="15947" y="20"/>
                                  <a:pt x="15944" y="17"/>
                                  <a:pt x="15944" y="12"/>
                                </a:cubicBezTo>
                                <a:cubicBezTo>
                                  <a:pt x="15944" y="8"/>
                                  <a:pt x="15947" y="4"/>
                                  <a:pt x="15952" y="4"/>
                                </a:cubicBezTo>
                                <a:close/>
                                <a:moveTo>
                                  <a:pt x="15984" y="4"/>
                                </a:moveTo>
                                <a:lnTo>
                                  <a:pt x="15984" y="4"/>
                                </a:lnTo>
                                <a:cubicBezTo>
                                  <a:pt x="15988" y="4"/>
                                  <a:pt x="15992" y="8"/>
                                  <a:pt x="15992" y="12"/>
                                </a:cubicBezTo>
                                <a:cubicBezTo>
                                  <a:pt x="15992" y="17"/>
                                  <a:pt x="15988" y="20"/>
                                  <a:pt x="15984" y="20"/>
                                </a:cubicBezTo>
                                <a:lnTo>
                                  <a:pt x="15984" y="20"/>
                                </a:lnTo>
                                <a:cubicBezTo>
                                  <a:pt x="15979" y="20"/>
                                  <a:pt x="15976" y="17"/>
                                  <a:pt x="15976" y="12"/>
                                </a:cubicBezTo>
                                <a:cubicBezTo>
                                  <a:pt x="15976" y="8"/>
                                  <a:pt x="15979" y="4"/>
                                  <a:pt x="15984" y="4"/>
                                </a:cubicBezTo>
                                <a:close/>
                                <a:moveTo>
                                  <a:pt x="16016" y="4"/>
                                </a:moveTo>
                                <a:lnTo>
                                  <a:pt x="16016" y="4"/>
                                </a:lnTo>
                                <a:cubicBezTo>
                                  <a:pt x="16020" y="4"/>
                                  <a:pt x="16024" y="8"/>
                                  <a:pt x="16024" y="12"/>
                                </a:cubicBezTo>
                                <a:cubicBezTo>
                                  <a:pt x="16024" y="17"/>
                                  <a:pt x="16020" y="20"/>
                                  <a:pt x="16016" y="20"/>
                                </a:cubicBezTo>
                                <a:lnTo>
                                  <a:pt x="16016" y="20"/>
                                </a:lnTo>
                                <a:cubicBezTo>
                                  <a:pt x="16011" y="20"/>
                                  <a:pt x="16008" y="17"/>
                                  <a:pt x="16008" y="12"/>
                                </a:cubicBezTo>
                                <a:cubicBezTo>
                                  <a:pt x="16008" y="8"/>
                                  <a:pt x="16011" y="4"/>
                                  <a:pt x="16016" y="4"/>
                                </a:cubicBezTo>
                                <a:close/>
                                <a:moveTo>
                                  <a:pt x="16048" y="4"/>
                                </a:moveTo>
                                <a:lnTo>
                                  <a:pt x="16048" y="4"/>
                                </a:lnTo>
                                <a:cubicBezTo>
                                  <a:pt x="16052" y="4"/>
                                  <a:pt x="16056" y="8"/>
                                  <a:pt x="16056" y="12"/>
                                </a:cubicBezTo>
                                <a:cubicBezTo>
                                  <a:pt x="16056" y="17"/>
                                  <a:pt x="16052" y="20"/>
                                  <a:pt x="16048" y="20"/>
                                </a:cubicBezTo>
                                <a:lnTo>
                                  <a:pt x="16048" y="20"/>
                                </a:lnTo>
                                <a:cubicBezTo>
                                  <a:pt x="16043" y="20"/>
                                  <a:pt x="16040" y="17"/>
                                  <a:pt x="16040" y="12"/>
                                </a:cubicBezTo>
                                <a:cubicBezTo>
                                  <a:pt x="16040" y="8"/>
                                  <a:pt x="16043" y="4"/>
                                  <a:pt x="16048" y="4"/>
                                </a:cubicBezTo>
                                <a:close/>
                                <a:moveTo>
                                  <a:pt x="16080" y="4"/>
                                </a:moveTo>
                                <a:lnTo>
                                  <a:pt x="16080" y="4"/>
                                </a:lnTo>
                                <a:cubicBezTo>
                                  <a:pt x="16084" y="4"/>
                                  <a:pt x="16088" y="8"/>
                                  <a:pt x="16088" y="12"/>
                                </a:cubicBezTo>
                                <a:cubicBezTo>
                                  <a:pt x="16088" y="17"/>
                                  <a:pt x="16084" y="20"/>
                                  <a:pt x="16080" y="20"/>
                                </a:cubicBezTo>
                                <a:lnTo>
                                  <a:pt x="16080" y="20"/>
                                </a:lnTo>
                                <a:cubicBezTo>
                                  <a:pt x="16075" y="20"/>
                                  <a:pt x="16072" y="17"/>
                                  <a:pt x="16072" y="12"/>
                                </a:cubicBezTo>
                                <a:cubicBezTo>
                                  <a:pt x="16072" y="8"/>
                                  <a:pt x="16075" y="4"/>
                                  <a:pt x="16080" y="4"/>
                                </a:cubicBezTo>
                                <a:close/>
                                <a:moveTo>
                                  <a:pt x="16112" y="4"/>
                                </a:moveTo>
                                <a:lnTo>
                                  <a:pt x="16112" y="4"/>
                                </a:lnTo>
                                <a:cubicBezTo>
                                  <a:pt x="16116" y="4"/>
                                  <a:pt x="16120" y="8"/>
                                  <a:pt x="16120" y="12"/>
                                </a:cubicBezTo>
                                <a:cubicBezTo>
                                  <a:pt x="16120" y="17"/>
                                  <a:pt x="16116" y="20"/>
                                  <a:pt x="16112" y="20"/>
                                </a:cubicBezTo>
                                <a:lnTo>
                                  <a:pt x="16112" y="20"/>
                                </a:lnTo>
                                <a:cubicBezTo>
                                  <a:pt x="16107" y="20"/>
                                  <a:pt x="16104" y="17"/>
                                  <a:pt x="16104" y="12"/>
                                </a:cubicBezTo>
                                <a:cubicBezTo>
                                  <a:pt x="16104" y="8"/>
                                  <a:pt x="16107" y="4"/>
                                  <a:pt x="16112" y="4"/>
                                </a:cubicBezTo>
                                <a:close/>
                                <a:moveTo>
                                  <a:pt x="16144" y="4"/>
                                </a:moveTo>
                                <a:lnTo>
                                  <a:pt x="16144" y="4"/>
                                </a:lnTo>
                                <a:cubicBezTo>
                                  <a:pt x="16148" y="4"/>
                                  <a:pt x="16152" y="8"/>
                                  <a:pt x="16152" y="12"/>
                                </a:cubicBezTo>
                                <a:cubicBezTo>
                                  <a:pt x="16152" y="17"/>
                                  <a:pt x="16148" y="20"/>
                                  <a:pt x="16144" y="20"/>
                                </a:cubicBezTo>
                                <a:lnTo>
                                  <a:pt x="16144" y="20"/>
                                </a:lnTo>
                                <a:cubicBezTo>
                                  <a:pt x="16139" y="20"/>
                                  <a:pt x="16136" y="17"/>
                                  <a:pt x="16136" y="12"/>
                                </a:cubicBezTo>
                                <a:cubicBezTo>
                                  <a:pt x="16136" y="8"/>
                                  <a:pt x="16139" y="4"/>
                                  <a:pt x="16144" y="4"/>
                                </a:cubicBezTo>
                                <a:close/>
                                <a:moveTo>
                                  <a:pt x="16176" y="4"/>
                                </a:moveTo>
                                <a:lnTo>
                                  <a:pt x="16176" y="4"/>
                                </a:lnTo>
                                <a:cubicBezTo>
                                  <a:pt x="16180" y="4"/>
                                  <a:pt x="16184" y="8"/>
                                  <a:pt x="16184" y="12"/>
                                </a:cubicBezTo>
                                <a:cubicBezTo>
                                  <a:pt x="16184" y="17"/>
                                  <a:pt x="16180" y="20"/>
                                  <a:pt x="16176" y="20"/>
                                </a:cubicBezTo>
                                <a:lnTo>
                                  <a:pt x="16176" y="20"/>
                                </a:lnTo>
                                <a:cubicBezTo>
                                  <a:pt x="16171" y="20"/>
                                  <a:pt x="16168" y="17"/>
                                  <a:pt x="16168" y="12"/>
                                </a:cubicBezTo>
                                <a:cubicBezTo>
                                  <a:pt x="16168" y="8"/>
                                  <a:pt x="16171" y="4"/>
                                  <a:pt x="16176" y="4"/>
                                </a:cubicBezTo>
                                <a:close/>
                                <a:moveTo>
                                  <a:pt x="16208" y="4"/>
                                </a:moveTo>
                                <a:lnTo>
                                  <a:pt x="16208" y="4"/>
                                </a:lnTo>
                                <a:cubicBezTo>
                                  <a:pt x="16212" y="4"/>
                                  <a:pt x="16216" y="8"/>
                                  <a:pt x="16216" y="12"/>
                                </a:cubicBezTo>
                                <a:cubicBezTo>
                                  <a:pt x="16216" y="17"/>
                                  <a:pt x="16212" y="20"/>
                                  <a:pt x="16208" y="20"/>
                                </a:cubicBezTo>
                                <a:lnTo>
                                  <a:pt x="16208" y="20"/>
                                </a:lnTo>
                                <a:cubicBezTo>
                                  <a:pt x="16204" y="20"/>
                                  <a:pt x="16200" y="17"/>
                                  <a:pt x="16200" y="12"/>
                                </a:cubicBezTo>
                                <a:cubicBezTo>
                                  <a:pt x="16200" y="8"/>
                                  <a:pt x="16204" y="4"/>
                                  <a:pt x="16208" y="4"/>
                                </a:cubicBezTo>
                                <a:close/>
                                <a:moveTo>
                                  <a:pt x="16240" y="4"/>
                                </a:moveTo>
                                <a:lnTo>
                                  <a:pt x="16240" y="4"/>
                                </a:lnTo>
                                <a:cubicBezTo>
                                  <a:pt x="16244" y="4"/>
                                  <a:pt x="16248" y="8"/>
                                  <a:pt x="16248" y="12"/>
                                </a:cubicBezTo>
                                <a:cubicBezTo>
                                  <a:pt x="16248" y="17"/>
                                  <a:pt x="16244" y="20"/>
                                  <a:pt x="16240" y="20"/>
                                </a:cubicBezTo>
                                <a:lnTo>
                                  <a:pt x="16240" y="20"/>
                                </a:lnTo>
                                <a:cubicBezTo>
                                  <a:pt x="16236" y="20"/>
                                  <a:pt x="16232" y="17"/>
                                  <a:pt x="16232" y="12"/>
                                </a:cubicBezTo>
                                <a:cubicBezTo>
                                  <a:pt x="16232" y="8"/>
                                  <a:pt x="16236" y="4"/>
                                  <a:pt x="16240" y="4"/>
                                </a:cubicBezTo>
                                <a:close/>
                                <a:moveTo>
                                  <a:pt x="16272" y="4"/>
                                </a:moveTo>
                                <a:lnTo>
                                  <a:pt x="16272" y="4"/>
                                </a:lnTo>
                                <a:cubicBezTo>
                                  <a:pt x="16276" y="4"/>
                                  <a:pt x="16280" y="8"/>
                                  <a:pt x="16280" y="12"/>
                                </a:cubicBezTo>
                                <a:cubicBezTo>
                                  <a:pt x="16280" y="17"/>
                                  <a:pt x="16276" y="20"/>
                                  <a:pt x="16272" y="20"/>
                                </a:cubicBezTo>
                                <a:lnTo>
                                  <a:pt x="16272" y="20"/>
                                </a:lnTo>
                                <a:cubicBezTo>
                                  <a:pt x="16268" y="20"/>
                                  <a:pt x="16264" y="17"/>
                                  <a:pt x="16264" y="12"/>
                                </a:cubicBezTo>
                                <a:cubicBezTo>
                                  <a:pt x="16264" y="8"/>
                                  <a:pt x="16268" y="4"/>
                                  <a:pt x="16272" y="4"/>
                                </a:cubicBezTo>
                                <a:close/>
                                <a:moveTo>
                                  <a:pt x="16304" y="4"/>
                                </a:moveTo>
                                <a:lnTo>
                                  <a:pt x="16304" y="4"/>
                                </a:lnTo>
                                <a:cubicBezTo>
                                  <a:pt x="16308" y="4"/>
                                  <a:pt x="16312" y="8"/>
                                  <a:pt x="16312" y="12"/>
                                </a:cubicBezTo>
                                <a:cubicBezTo>
                                  <a:pt x="16312" y="17"/>
                                  <a:pt x="16308" y="20"/>
                                  <a:pt x="16304" y="20"/>
                                </a:cubicBezTo>
                                <a:lnTo>
                                  <a:pt x="16304" y="20"/>
                                </a:lnTo>
                                <a:cubicBezTo>
                                  <a:pt x="16300" y="20"/>
                                  <a:pt x="16296" y="17"/>
                                  <a:pt x="16296" y="12"/>
                                </a:cubicBezTo>
                                <a:cubicBezTo>
                                  <a:pt x="16296" y="8"/>
                                  <a:pt x="16300" y="4"/>
                                  <a:pt x="16304" y="4"/>
                                </a:cubicBezTo>
                                <a:close/>
                                <a:moveTo>
                                  <a:pt x="16336" y="4"/>
                                </a:moveTo>
                                <a:lnTo>
                                  <a:pt x="16336" y="4"/>
                                </a:lnTo>
                                <a:cubicBezTo>
                                  <a:pt x="16340" y="4"/>
                                  <a:pt x="16344" y="8"/>
                                  <a:pt x="16344" y="12"/>
                                </a:cubicBezTo>
                                <a:cubicBezTo>
                                  <a:pt x="16344" y="17"/>
                                  <a:pt x="16340" y="20"/>
                                  <a:pt x="16336" y="20"/>
                                </a:cubicBezTo>
                                <a:lnTo>
                                  <a:pt x="16336" y="20"/>
                                </a:lnTo>
                                <a:cubicBezTo>
                                  <a:pt x="16332" y="20"/>
                                  <a:pt x="16328" y="17"/>
                                  <a:pt x="16328" y="12"/>
                                </a:cubicBezTo>
                                <a:cubicBezTo>
                                  <a:pt x="16328" y="8"/>
                                  <a:pt x="16332" y="4"/>
                                  <a:pt x="16336" y="4"/>
                                </a:cubicBezTo>
                                <a:close/>
                                <a:moveTo>
                                  <a:pt x="16368" y="4"/>
                                </a:moveTo>
                                <a:lnTo>
                                  <a:pt x="16368" y="4"/>
                                </a:lnTo>
                                <a:cubicBezTo>
                                  <a:pt x="16372" y="4"/>
                                  <a:pt x="16376" y="8"/>
                                  <a:pt x="16376" y="12"/>
                                </a:cubicBezTo>
                                <a:cubicBezTo>
                                  <a:pt x="16376" y="17"/>
                                  <a:pt x="16372" y="20"/>
                                  <a:pt x="16368" y="20"/>
                                </a:cubicBezTo>
                                <a:lnTo>
                                  <a:pt x="16368" y="20"/>
                                </a:lnTo>
                                <a:cubicBezTo>
                                  <a:pt x="16364" y="20"/>
                                  <a:pt x="16360" y="17"/>
                                  <a:pt x="16360" y="12"/>
                                </a:cubicBezTo>
                                <a:cubicBezTo>
                                  <a:pt x="16360" y="8"/>
                                  <a:pt x="16364" y="4"/>
                                  <a:pt x="16368" y="4"/>
                                </a:cubicBezTo>
                                <a:close/>
                                <a:moveTo>
                                  <a:pt x="16400" y="4"/>
                                </a:moveTo>
                                <a:lnTo>
                                  <a:pt x="16400" y="4"/>
                                </a:lnTo>
                                <a:cubicBezTo>
                                  <a:pt x="16404" y="4"/>
                                  <a:pt x="16408" y="8"/>
                                  <a:pt x="16408" y="12"/>
                                </a:cubicBezTo>
                                <a:cubicBezTo>
                                  <a:pt x="16408" y="17"/>
                                  <a:pt x="16404" y="20"/>
                                  <a:pt x="16400" y="20"/>
                                </a:cubicBezTo>
                                <a:lnTo>
                                  <a:pt x="16400" y="20"/>
                                </a:lnTo>
                                <a:cubicBezTo>
                                  <a:pt x="16396" y="20"/>
                                  <a:pt x="16392" y="17"/>
                                  <a:pt x="16392" y="12"/>
                                </a:cubicBezTo>
                                <a:cubicBezTo>
                                  <a:pt x="16392" y="8"/>
                                  <a:pt x="16396" y="4"/>
                                  <a:pt x="16400" y="4"/>
                                </a:cubicBezTo>
                                <a:close/>
                                <a:moveTo>
                                  <a:pt x="16432" y="4"/>
                                </a:moveTo>
                                <a:lnTo>
                                  <a:pt x="16432" y="4"/>
                                </a:lnTo>
                                <a:cubicBezTo>
                                  <a:pt x="16436" y="4"/>
                                  <a:pt x="16440" y="8"/>
                                  <a:pt x="16440" y="12"/>
                                </a:cubicBezTo>
                                <a:cubicBezTo>
                                  <a:pt x="16440" y="17"/>
                                  <a:pt x="16436" y="20"/>
                                  <a:pt x="16432" y="20"/>
                                </a:cubicBezTo>
                                <a:lnTo>
                                  <a:pt x="16432" y="20"/>
                                </a:lnTo>
                                <a:cubicBezTo>
                                  <a:pt x="16428" y="20"/>
                                  <a:pt x="16424" y="17"/>
                                  <a:pt x="16424" y="12"/>
                                </a:cubicBezTo>
                                <a:cubicBezTo>
                                  <a:pt x="16424" y="8"/>
                                  <a:pt x="16428" y="4"/>
                                  <a:pt x="16432" y="4"/>
                                </a:cubicBezTo>
                                <a:close/>
                                <a:moveTo>
                                  <a:pt x="16464" y="4"/>
                                </a:moveTo>
                                <a:lnTo>
                                  <a:pt x="16464" y="4"/>
                                </a:lnTo>
                                <a:cubicBezTo>
                                  <a:pt x="16468" y="4"/>
                                  <a:pt x="16472" y="8"/>
                                  <a:pt x="16472" y="12"/>
                                </a:cubicBezTo>
                                <a:cubicBezTo>
                                  <a:pt x="16472" y="17"/>
                                  <a:pt x="16468" y="20"/>
                                  <a:pt x="16464" y="20"/>
                                </a:cubicBezTo>
                                <a:lnTo>
                                  <a:pt x="16464" y="20"/>
                                </a:lnTo>
                                <a:cubicBezTo>
                                  <a:pt x="16460" y="20"/>
                                  <a:pt x="16456" y="17"/>
                                  <a:pt x="16456" y="12"/>
                                </a:cubicBezTo>
                                <a:cubicBezTo>
                                  <a:pt x="16456" y="8"/>
                                  <a:pt x="16460" y="4"/>
                                  <a:pt x="16464" y="4"/>
                                </a:cubicBezTo>
                                <a:close/>
                                <a:moveTo>
                                  <a:pt x="16496" y="4"/>
                                </a:moveTo>
                                <a:lnTo>
                                  <a:pt x="16496" y="4"/>
                                </a:lnTo>
                                <a:cubicBezTo>
                                  <a:pt x="16501" y="4"/>
                                  <a:pt x="16504" y="8"/>
                                  <a:pt x="16504" y="12"/>
                                </a:cubicBezTo>
                                <a:cubicBezTo>
                                  <a:pt x="16504" y="17"/>
                                  <a:pt x="16501" y="20"/>
                                  <a:pt x="16496" y="20"/>
                                </a:cubicBezTo>
                                <a:lnTo>
                                  <a:pt x="16496" y="20"/>
                                </a:lnTo>
                                <a:cubicBezTo>
                                  <a:pt x="16492" y="20"/>
                                  <a:pt x="16488" y="17"/>
                                  <a:pt x="16488" y="12"/>
                                </a:cubicBezTo>
                                <a:cubicBezTo>
                                  <a:pt x="16488" y="8"/>
                                  <a:pt x="16492" y="4"/>
                                  <a:pt x="16496" y="4"/>
                                </a:cubicBezTo>
                                <a:close/>
                                <a:moveTo>
                                  <a:pt x="16528" y="4"/>
                                </a:moveTo>
                                <a:lnTo>
                                  <a:pt x="16528" y="4"/>
                                </a:lnTo>
                                <a:cubicBezTo>
                                  <a:pt x="16533" y="4"/>
                                  <a:pt x="16536" y="8"/>
                                  <a:pt x="16536" y="12"/>
                                </a:cubicBezTo>
                                <a:cubicBezTo>
                                  <a:pt x="16536" y="17"/>
                                  <a:pt x="16533" y="20"/>
                                  <a:pt x="16528" y="20"/>
                                </a:cubicBezTo>
                                <a:lnTo>
                                  <a:pt x="16528" y="20"/>
                                </a:lnTo>
                                <a:cubicBezTo>
                                  <a:pt x="16524" y="20"/>
                                  <a:pt x="16520" y="17"/>
                                  <a:pt x="16520" y="12"/>
                                </a:cubicBezTo>
                                <a:cubicBezTo>
                                  <a:pt x="16520" y="8"/>
                                  <a:pt x="16524" y="4"/>
                                  <a:pt x="16528" y="4"/>
                                </a:cubicBezTo>
                                <a:close/>
                                <a:moveTo>
                                  <a:pt x="16560" y="4"/>
                                </a:moveTo>
                                <a:lnTo>
                                  <a:pt x="16560" y="4"/>
                                </a:lnTo>
                                <a:cubicBezTo>
                                  <a:pt x="16565" y="4"/>
                                  <a:pt x="16568" y="8"/>
                                  <a:pt x="16568" y="12"/>
                                </a:cubicBezTo>
                                <a:cubicBezTo>
                                  <a:pt x="16568" y="17"/>
                                  <a:pt x="16565" y="20"/>
                                  <a:pt x="16560" y="20"/>
                                </a:cubicBezTo>
                                <a:lnTo>
                                  <a:pt x="16560" y="20"/>
                                </a:lnTo>
                                <a:cubicBezTo>
                                  <a:pt x="16556" y="20"/>
                                  <a:pt x="16552" y="17"/>
                                  <a:pt x="16552" y="12"/>
                                </a:cubicBezTo>
                                <a:cubicBezTo>
                                  <a:pt x="16552" y="8"/>
                                  <a:pt x="16556" y="4"/>
                                  <a:pt x="16560" y="4"/>
                                </a:cubicBezTo>
                                <a:close/>
                                <a:moveTo>
                                  <a:pt x="16592" y="4"/>
                                </a:moveTo>
                                <a:lnTo>
                                  <a:pt x="16592" y="4"/>
                                </a:lnTo>
                                <a:cubicBezTo>
                                  <a:pt x="16597" y="4"/>
                                  <a:pt x="16600" y="8"/>
                                  <a:pt x="16600" y="12"/>
                                </a:cubicBezTo>
                                <a:cubicBezTo>
                                  <a:pt x="16600" y="17"/>
                                  <a:pt x="16597" y="20"/>
                                  <a:pt x="16592" y="20"/>
                                </a:cubicBezTo>
                                <a:lnTo>
                                  <a:pt x="16592" y="20"/>
                                </a:lnTo>
                                <a:cubicBezTo>
                                  <a:pt x="16588" y="20"/>
                                  <a:pt x="16584" y="17"/>
                                  <a:pt x="16584" y="12"/>
                                </a:cubicBezTo>
                                <a:cubicBezTo>
                                  <a:pt x="16584" y="8"/>
                                  <a:pt x="16588" y="4"/>
                                  <a:pt x="16592" y="4"/>
                                </a:cubicBezTo>
                                <a:close/>
                                <a:moveTo>
                                  <a:pt x="16624" y="4"/>
                                </a:moveTo>
                                <a:lnTo>
                                  <a:pt x="16624" y="4"/>
                                </a:lnTo>
                                <a:cubicBezTo>
                                  <a:pt x="16629" y="4"/>
                                  <a:pt x="16632" y="8"/>
                                  <a:pt x="16632" y="12"/>
                                </a:cubicBezTo>
                                <a:cubicBezTo>
                                  <a:pt x="16632" y="17"/>
                                  <a:pt x="16629" y="20"/>
                                  <a:pt x="16624" y="20"/>
                                </a:cubicBezTo>
                                <a:lnTo>
                                  <a:pt x="16624" y="20"/>
                                </a:lnTo>
                                <a:cubicBezTo>
                                  <a:pt x="16620" y="20"/>
                                  <a:pt x="16616" y="17"/>
                                  <a:pt x="16616" y="12"/>
                                </a:cubicBezTo>
                                <a:cubicBezTo>
                                  <a:pt x="16616" y="8"/>
                                  <a:pt x="16620" y="4"/>
                                  <a:pt x="16624" y="4"/>
                                </a:cubicBezTo>
                                <a:close/>
                                <a:moveTo>
                                  <a:pt x="16656" y="4"/>
                                </a:moveTo>
                                <a:lnTo>
                                  <a:pt x="16656" y="4"/>
                                </a:lnTo>
                                <a:cubicBezTo>
                                  <a:pt x="16661" y="4"/>
                                  <a:pt x="16664" y="8"/>
                                  <a:pt x="16664" y="12"/>
                                </a:cubicBezTo>
                                <a:cubicBezTo>
                                  <a:pt x="16664" y="17"/>
                                  <a:pt x="16661" y="20"/>
                                  <a:pt x="16656" y="20"/>
                                </a:cubicBezTo>
                                <a:lnTo>
                                  <a:pt x="16656" y="20"/>
                                </a:lnTo>
                                <a:cubicBezTo>
                                  <a:pt x="16652" y="20"/>
                                  <a:pt x="16648" y="17"/>
                                  <a:pt x="16648" y="12"/>
                                </a:cubicBezTo>
                                <a:cubicBezTo>
                                  <a:pt x="16648" y="8"/>
                                  <a:pt x="16652" y="4"/>
                                  <a:pt x="16656" y="4"/>
                                </a:cubicBezTo>
                                <a:close/>
                                <a:moveTo>
                                  <a:pt x="16688" y="4"/>
                                </a:moveTo>
                                <a:lnTo>
                                  <a:pt x="16688" y="4"/>
                                </a:lnTo>
                                <a:cubicBezTo>
                                  <a:pt x="16693" y="4"/>
                                  <a:pt x="16696" y="8"/>
                                  <a:pt x="16696" y="12"/>
                                </a:cubicBezTo>
                                <a:cubicBezTo>
                                  <a:pt x="16696" y="17"/>
                                  <a:pt x="16693" y="20"/>
                                  <a:pt x="16688" y="20"/>
                                </a:cubicBezTo>
                                <a:lnTo>
                                  <a:pt x="16688" y="20"/>
                                </a:lnTo>
                                <a:cubicBezTo>
                                  <a:pt x="16684" y="20"/>
                                  <a:pt x="16680" y="17"/>
                                  <a:pt x="16680" y="12"/>
                                </a:cubicBezTo>
                                <a:cubicBezTo>
                                  <a:pt x="16680" y="8"/>
                                  <a:pt x="16684" y="4"/>
                                  <a:pt x="16688" y="4"/>
                                </a:cubicBezTo>
                                <a:close/>
                                <a:moveTo>
                                  <a:pt x="16720" y="4"/>
                                </a:moveTo>
                                <a:lnTo>
                                  <a:pt x="16720" y="4"/>
                                </a:lnTo>
                                <a:cubicBezTo>
                                  <a:pt x="16725" y="4"/>
                                  <a:pt x="16728" y="8"/>
                                  <a:pt x="16728" y="12"/>
                                </a:cubicBezTo>
                                <a:cubicBezTo>
                                  <a:pt x="16728" y="17"/>
                                  <a:pt x="16725" y="20"/>
                                  <a:pt x="16720" y="20"/>
                                </a:cubicBezTo>
                                <a:lnTo>
                                  <a:pt x="16720" y="20"/>
                                </a:lnTo>
                                <a:cubicBezTo>
                                  <a:pt x="16716" y="20"/>
                                  <a:pt x="16712" y="17"/>
                                  <a:pt x="16712" y="12"/>
                                </a:cubicBezTo>
                                <a:cubicBezTo>
                                  <a:pt x="16712" y="8"/>
                                  <a:pt x="16716" y="4"/>
                                  <a:pt x="16720" y="4"/>
                                </a:cubicBezTo>
                                <a:close/>
                                <a:moveTo>
                                  <a:pt x="16752" y="4"/>
                                </a:moveTo>
                                <a:lnTo>
                                  <a:pt x="16752" y="4"/>
                                </a:lnTo>
                                <a:cubicBezTo>
                                  <a:pt x="16757" y="4"/>
                                  <a:pt x="16760" y="8"/>
                                  <a:pt x="16760" y="12"/>
                                </a:cubicBezTo>
                                <a:cubicBezTo>
                                  <a:pt x="16760" y="17"/>
                                  <a:pt x="16757" y="20"/>
                                  <a:pt x="16752" y="20"/>
                                </a:cubicBezTo>
                                <a:lnTo>
                                  <a:pt x="16752" y="20"/>
                                </a:lnTo>
                                <a:cubicBezTo>
                                  <a:pt x="16748" y="20"/>
                                  <a:pt x="16744" y="17"/>
                                  <a:pt x="16744" y="12"/>
                                </a:cubicBezTo>
                                <a:cubicBezTo>
                                  <a:pt x="16744" y="8"/>
                                  <a:pt x="16748" y="4"/>
                                  <a:pt x="16752" y="4"/>
                                </a:cubicBezTo>
                                <a:close/>
                                <a:moveTo>
                                  <a:pt x="16784" y="4"/>
                                </a:moveTo>
                                <a:lnTo>
                                  <a:pt x="16784" y="4"/>
                                </a:lnTo>
                                <a:cubicBezTo>
                                  <a:pt x="16789" y="4"/>
                                  <a:pt x="16792" y="8"/>
                                  <a:pt x="16792" y="12"/>
                                </a:cubicBezTo>
                                <a:cubicBezTo>
                                  <a:pt x="16792" y="17"/>
                                  <a:pt x="16789" y="20"/>
                                  <a:pt x="16784" y="20"/>
                                </a:cubicBezTo>
                                <a:lnTo>
                                  <a:pt x="16784" y="20"/>
                                </a:lnTo>
                                <a:cubicBezTo>
                                  <a:pt x="16780" y="20"/>
                                  <a:pt x="16776" y="17"/>
                                  <a:pt x="16776" y="12"/>
                                </a:cubicBezTo>
                                <a:cubicBezTo>
                                  <a:pt x="16776" y="8"/>
                                  <a:pt x="16780" y="4"/>
                                  <a:pt x="16784" y="4"/>
                                </a:cubicBezTo>
                                <a:close/>
                                <a:moveTo>
                                  <a:pt x="16816" y="4"/>
                                </a:moveTo>
                                <a:lnTo>
                                  <a:pt x="16816" y="4"/>
                                </a:lnTo>
                                <a:cubicBezTo>
                                  <a:pt x="16821" y="4"/>
                                  <a:pt x="16824" y="8"/>
                                  <a:pt x="16824" y="12"/>
                                </a:cubicBezTo>
                                <a:cubicBezTo>
                                  <a:pt x="16824" y="17"/>
                                  <a:pt x="16821" y="20"/>
                                  <a:pt x="16816" y="20"/>
                                </a:cubicBezTo>
                                <a:lnTo>
                                  <a:pt x="16816" y="20"/>
                                </a:lnTo>
                                <a:cubicBezTo>
                                  <a:pt x="16812" y="20"/>
                                  <a:pt x="16808" y="17"/>
                                  <a:pt x="16808" y="12"/>
                                </a:cubicBezTo>
                                <a:cubicBezTo>
                                  <a:pt x="16808" y="8"/>
                                  <a:pt x="16812" y="4"/>
                                  <a:pt x="16816" y="4"/>
                                </a:cubicBezTo>
                                <a:close/>
                                <a:moveTo>
                                  <a:pt x="16848" y="4"/>
                                </a:moveTo>
                                <a:lnTo>
                                  <a:pt x="16848" y="4"/>
                                </a:lnTo>
                                <a:cubicBezTo>
                                  <a:pt x="16853" y="4"/>
                                  <a:pt x="16856" y="8"/>
                                  <a:pt x="16856" y="12"/>
                                </a:cubicBezTo>
                                <a:cubicBezTo>
                                  <a:pt x="16856" y="17"/>
                                  <a:pt x="16853" y="20"/>
                                  <a:pt x="16848" y="20"/>
                                </a:cubicBezTo>
                                <a:lnTo>
                                  <a:pt x="16848" y="20"/>
                                </a:lnTo>
                                <a:cubicBezTo>
                                  <a:pt x="16844" y="20"/>
                                  <a:pt x="16840" y="17"/>
                                  <a:pt x="16840" y="12"/>
                                </a:cubicBezTo>
                                <a:cubicBezTo>
                                  <a:pt x="16840" y="8"/>
                                  <a:pt x="16844" y="4"/>
                                  <a:pt x="16848" y="4"/>
                                </a:cubicBezTo>
                                <a:close/>
                                <a:moveTo>
                                  <a:pt x="16880" y="4"/>
                                </a:moveTo>
                                <a:lnTo>
                                  <a:pt x="16880" y="4"/>
                                </a:lnTo>
                                <a:cubicBezTo>
                                  <a:pt x="16885" y="4"/>
                                  <a:pt x="16888" y="8"/>
                                  <a:pt x="16888" y="12"/>
                                </a:cubicBezTo>
                                <a:cubicBezTo>
                                  <a:pt x="16888" y="17"/>
                                  <a:pt x="16885" y="20"/>
                                  <a:pt x="16880" y="20"/>
                                </a:cubicBezTo>
                                <a:lnTo>
                                  <a:pt x="16880" y="20"/>
                                </a:lnTo>
                                <a:cubicBezTo>
                                  <a:pt x="16876" y="20"/>
                                  <a:pt x="16872" y="17"/>
                                  <a:pt x="16872" y="12"/>
                                </a:cubicBezTo>
                                <a:cubicBezTo>
                                  <a:pt x="16872" y="8"/>
                                  <a:pt x="16876" y="4"/>
                                  <a:pt x="16880" y="4"/>
                                </a:cubicBezTo>
                                <a:close/>
                                <a:moveTo>
                                  <a:pt x="16912" y="4"/>
                                </a:moveTo>
                                <a:lnTo>
                                  <a:pt x="16912" y="4"/>
                                </a:lnTo>
                                <a:cubicBezTo>
                                  <a:pt x="16917" y="4"/>
                                  <a:pt x="16920" y="8"/>
                                  <a:pt x="16920" y="12"/>
                                </a:cubicBezTo>
                                <a:cubicBezTo>
                                  <a:pt x="16920" y="17"/>
                                  <a:pt x="16917" y="20"/>
                                  <a:pt x="16912" y="20"/>
                                </a:cubicBezTo>
                                <a:lnTo>
                                  <a:pt x="16912" y="20"/>
                                </a:lnTo>
                                <a:cubicBezTo>
                                  <a:pt x="16908" y="20"/>
                                  <a:pt x="16904" y="17"/>
                                  <a:pt x="16904" y="12"/>
                                </a:cubicBezTo>
                                <a:cubicBezTo>
                                  <a:pt x="16904" y="8"/>
                                  <a:pt x="16908" y="4"/>
                                  <a:pt x="16912" y="4"/>
                                </a:cubicBezTo>
                                <a:close/>
                                <a:moveTo>
                                  <a:pt x="16944" y="4"/>
                                </a:moveTo>
                                <a:lnTo>
                                  <a:pt x="16944" y="4"/>
                                </a:lnTo>
                                <a:cubicBezTo>
                                  <a:pt x="16949" y="4"/>
                                  <a:pt x="16952" y="8"/>
                                  <a:pt x="16952" y="12"/>
                                </a:cubicBezTo>
                                <a:cubicBezTo>
                                  <a:pt x="16952" y="17"/>
                                  <a:pt x="16949" y="20"/>
                                  <a:pt x="16944" y="20"/>
                                </a:cubicBezTo>
                                <a:lnTo>
                                  <a:pt x="16944" y="20"/>
                                </a:lnTo>
                                <a:cubicBezTo>
                                  <a:pt x="16940" y="20"/>
                                  <a:pt x="16936" y="17"/>
                                  <a:pt x="16936" y="12"/>
                                </a:cubicBezTo>
                                <a:cubicBezTo>
                                  <a:pt x="16936" y="8"/>
                                  <a:pt x="16940" y="4"/>
                                  <a:pt x="16944" y="4"/>
                                </a:cubicBezTo>
                                <a:close/>
                                <a:moveTo>
                                  <a:pt x="16976" y="4"/>
                                </a:moveTo>
                                <a:lnTo>
                                  <a:pt x="16976" y="4"/>
                                </a:lnTo>
                                <a:cubicBezTo>
                                  <a:pt x="16981" y="4"/>
                                  <a:pt x="16984" y="8"/>
                                  <a:pt x="16984" y="12"/>
                                </a:cubicBezTo>
                                <a:cubicBezTo>
                                  <a:pt x="16984" y="17"/>
                                  <a:pt x="16981" y="20"/>
                                  <a:pt x="16976" y="20"/>
                                </a:cubicBezTo>
                                <a:lnTo>
                                  <a:pt x="16976" y="20"/>
                                </a:lnTo>
                                <a:cubicBezTo>
                                  <a:pt x="16972" y="20"/>
                                  <a:pt x="16968" y="17"/>
                                  <a:pt x="16968" y="12"/>
                                </a:cubicBezTo>
                                <a:cubicBezTo>
                                  <a:pt x="16968" y="8"/>
                                  <a:pt x="16972" y="4"/>
                                  <a:pt x="16976" y="4"/>
                                </a:cubicBezTo>
                                <a:close/>
                                <a:moveTo>
                                  <a:pt x="17008" y="4"/>
                                </a:moveTo>
                                <a:lnTo>
                                  <a:pt x="17008" y="4"/>
                                </a:lnTo>
                                <a:cubicBezTo>
                                  <a:pt x="17013" y="4"/>
                                  <a:pt x="17016" y="8"/>
                                  <a:pt x="17016" y="12"/>
                                </a:cubicBezTo>
                                <a:cubicBezTo>
                                  <a:pt x="17016" y="17"/>
                                  <a:pt x="17013" y="20"/>
                                  <a:pt x="17008" y="20"/>
                                </a:cubicBezTo>
                                <a:lnTo>
                                  <a:pt x="17008" y="20"/>
                                </a:lnTo>
                                <a:cubicBezTo>
                                  <a:pt x="17004" y="20"/>
                                  <a:pt x="17000" y="17"/>
                                  <a:pt x="17000" y="12"/>
                                </a:cubicBezTo>
                                <a:cubicBezTo>
                                  <a:pt x="17000" y="8"/>
                                  <a:pt x="17004" y="4"/>
                                  <a:pt x="17008" y="4"/>
                                </a:cubicBezTo>
                                <a:close/>
                                <a:moveTo>
                                  <a:pt x="17040" y="4"/>
                                </a:moveTo>
                                <a:lnTo>
                                  <a:pt x="17040" y="4"/>
                                </a:lnTo>
                                <a:cubicBezTo>
                                  <a:pt x="17045" y="4"/>
                                  <a:pt x="17048" y="8"/>
                                  <a:pt x="17048" y="12"/>
                                </a:cubicBezTo>
                                <a:cubicBezTo>
                                  <a:pt x="17048" y="17"/>
                                  <a:pt x="17045" y="20"/>
                                  <a:pt x="17040" y="20"/>
                                </a:cubicBezTo>
                                <a:lnTo>
                                  <a:pt x="17040" y="20"/>
                                </a:lnTo>
                                <a:cubicBezTo>
                                  <a:pt x="17036" y="20"/>
                                  <a:pt x="17032" y="17"/>
                                  <a:pt x="17032" y="12"/>
                                </a:cubicBezTo>
                                <a:cubicBezTo>
                                  <a:pt x="17032" y="8"/>
                                  <a:pt x="17036" y="4"/>
                                  <a:pt x="17040" y="4"/>
                                </a:cubicBezTo>
                                <a:close/>
                                <a:moveTo>
                                  <a:pt x="17072" y="4"/>
                                </a:moveTo>
                                <a:lnTo>
                                  <a:pt x="17072" y="4"/>
                                </a:lnTo>
                                <a:cubicBezTo>
                                  <a:pt x="17077" y="4"/>
                                  <a:pt x="17080" y="8"/>
                                  <a:pt x="17080" y="12"/>
                                </a:cubicBezTo>
                                <a:cubicBezTo>
                                  <a:pt x="17080" y="17"/>
                                  <a:pt x="17077" y="20"/>
                                  <a:pt x="17072" y="20"/>
                                </a:cubicBezTo>
                                <a:lnTo>
                                  <a:pt x="17072" y="20"/>
                                </a:lnTo>
                                <a:cubicBezTo>
                                  <a:pt x="17068" y="20"/>
                                  <a:pt x="17064" y="17"/>
                                  <a:pt x="17064" y="12"/>
                                </a:cubicBezTo>
                                <a:cubicBezTo>
                                  <a:pt x="17064" y="8"/>
                                  <a:pt x="17068" y="4"/>
                                  <a:pt x="17072" y="4"/>
                                </a:cubicBezTo>
                                <a:close/>
                                <a:moveTo>
                                  <a:pt x="17104" y="4"/>
                                </a:moveTo>
                                <a:lnTo>
                                  <a:pt x="17104" y="4"/>
                                </a:lnTo>
                                <a:cubicBezTo>
                                  <a:pt x="17109" y="4"/>
                                  <a:pt x="17112" y="8"/>
                                  <a:pt x="17112" y="12"/>
                                </a:cubicBezTo>
                                <a:cubicBezTo>
                                  <a:pt x="17112" y="17"/>
                                  <a:pt x="17109" y="20"/>
                                  <a:pt x="17104" y="20"/>
                                </a:cubicBezTo>
                                <a:lnTo>
                                  <a:pt x="17104" y="20"/>
                                </a:lnTo>
                                <a:cubicBezTo>
                                  <a:pt x="17100" y="20"/>
                                  <a:pt x="17096" y="17"/>
                                  <a:pt x="17096" y="12"/>
                                </a:cubicBezTo>
                                <a:cubicBezTo>
                                  <a:pt x="17096" y="8"/>
                                  <a:pt x="17100" y="4"/>
                                  <a:pt x="17104" y="4"/>
                                </a:cubicBezTo>
                                <a:close/>
                                <a:moveTo>
                                  <a:pt x="17136" y="4"/>
                                </a:moveTo>
                                <a:lnTo>
                                  <a:pt x="17136" y="4"/>
                                </a:lnTo>
                                <a:cubicBezTo>
                                  <a:pt x="17141" y="4"/>
                                  <a:pt x="17144" y="8"/>
                                  <a:pt x="17144" y="12"/>
                                </a:cubicBezTo>
                                <a:cubicBezTo>
                                  <a:pt x="17144" y="17"/>
                                  <a:pt x="17141" y="20"/>
                                  <a:pt x="17136" y="20"/>
                                </a:cubicBezTo>
                                <a:lnTo>
                                  <a:pt x="17136" y="20"/>
                                </a:lnTo>
                                <a:cubicBezTo>
                                  <a:pt x="17132" y="20"/>
                                  <a:pt x="17128" y="17"/>
                                  <a:pt x="17128" y="12"/>
                                </a:cubicBezTo>
                                <a:cubicBezTo>
                                  <a:pt x="17128" y="8"/>
                                  <a:pt x="17132" y="4"/>
                                  <a:pt x="17136" y="4"/>
                                </a:cubicBezTo>
                                <a:close/>
                                <a:moveTo>
                                  <a:pt x="17168" y="4"/>
                                </a:moveTo>
                                <a:lnTo>
                                  <a:pt x="17168" y="4"/>
                                </a:lnTo>
                                <a:cubicBezTo>
                                  <a:pt x="17173" y="4"/>
                                  <a:pt x="17176" y="8"/>
                                  <a:pt x="17176" y="12"/>
                                </a:cubicBezTo>
                                <a:cubicBezTo>
                                  <a:pt x="17176" y="17"/>
                                  <a:pt x="17173" y="20"/>
                                  <a:pt x="17168" y="20"/>
                                </a:cubicBezTo>
                                <a:lnTo>
                                  <a:pt x="17168" y="20"/>
                                </a:lnTo>
                                <a:cubicBezTo>
                                  <a:pt x="17164" y="20"/>
                                  <a:pt x="17160" y="17"/>
                                  <a:pt x="17160" y="12"/>
                                </a:cubicBezTo>
                                <a:cubicBezTo>
                                  <a:pt x="17160" y="8"/>
                                  <a:pt x="17164" y="4"/>
                                  <a:pt x="17168" y="4"/>
                                </a:cubicBezTo>
                                <a:close/>
                                <a:moveTo>
                                  <a:pt x="17200" y="4"/>
                                </a:moveTo>
                                <a:lnTo>
                                  <a:pt x="17200" y="4"/>
                                </a:lnTo>
                                <a:cubicBezTo>
                                  <a:pt x="17205" y="4"/>
                                  <a:pt x="17208" y="8"/>
                                  <a:pt x="17208" y="12"/>
                                </a:cubicBezTo>
                                <a:cubicBezTo>
                                  <a:pt x="17208" y="17"/>
                                  <a:pt x="17205" y="20"/>
                                  <a:pt x="17200" y="20"/>
                                </a:cubicBezTo>
                                <a:lnTo>
                                  <a:pt x="17200" y="20"/>
                                </a:lnTo>
                                <a:cubicBezTo>
                                  <a:pt x="17196" y="20"/>
                                  <a:pt x="17192" y="17"/>
                                  <a:pt x="17192" y="12"/>
                                </a:cubicBezTo>
                                <a:cubicBezTo>
                                  <a:pt x="17192" y="8"/>
                                  <a:pt x="17196" y="4"/>
                                  <a:pt x="17200" y="4"/>
                                </a:cubicBezTo>
                                <a:close/>
                                <a:moveTo>
                                  <a:pt x="17232" y="4"/>
                                </a:moveTo>
                                <a:lnTo>
                                  <a:pt x="17233" y="4"/>
                                </a:lnTo>
                                <a:cubicBezTo>
                                  <a:pt x="17237" y="4"/>
                                  <a:pt x="17241" y="8"/>
                                  <a:pt x="17241" y="12"/>
                                </a:cubicBezTo>
                                <a:cubicBezTo>
                                  <a:pt x="17241" y="17"/>
                                  <a:pt x="17237" y="20"/>
                                  <a:pt x="17233" y="20"/>
                                </a:cubicBezTo>
                                <a:lnTo>
                                  <a:pt x="17232" y="20"/>
                                </a:lnTo>
                                <a:cubicBezTo>
                                  <a:pt x="17228" y="20"/>
                                  <a:pt x="17224" y="17"/>
                                  <a:pt x="17224" y="12"/>
                                </a:cubicBezTo>
                                <a:cubicBezTo>
                                  <a:pt x="17224" y="8"/>
                                  <a:pt x="17228" y="4"/>
                                  <a:pt x="17232" y="4"/>
                                </a:cubicBezTo>
                                <a:close/>
                                <a:moveTo>
                                  <a:pt x="17265" y="4"/>
                                </a:moveTo>
                                <a:lnTo>
                                  <a:pt x="17265" y="4"/>
                                </a:lnTo>
                                <a:cubicBezTo>
                                  <a:pt x="17269" y="4"/>
                                  <a:pt x="17273" y="8"/>
                                  <a:pt x="17273" y="12"/>
                                </a:cubicBezTo>
                                <a:cubicBezTo>
                                  <a:pt x="17273" y="17"/>
                                  <a:pt x="17269" y="20"/>
                                  <a:pt x="17265" y="20"/>
                                </a:cubicBezTo>
                                <a:lnTo>
                                  <a:pt x="17265" y="20"/>
                                </a:lnTo>
                                <a:cubicBezTo>
                                  <a:pt x="17260" y="20"/>
                                  <a:pt x="17257" y="17"/>
                                  <a:pt x="17257" y="12"/>
                                </a:cubicBezTo>
                                <a:cubicBezTo>
                                  <a:pt x="17257" y="8"/>
                                  <a:pt x="17260" y="4"/>
                                  <a:pt x="17265" y="4"/>
                                </a:cubicBezTo>
                                <a:close/>
                                <a:moveTo>
                                  <a:pt x="17297" y="4"/>
                                </a:moveTo>
                                <a:lnTo>
                                  <a:pt x="17297" y="4"/>
                                </a:lnTo>
                                <a:cubicBezTo>
                                  <a:pt x="17301" y="4"/>
                                  <a:pt x="17305" y="8"/>
                                  <a:pt x="17305" y="12"/>
                                </a:cubicBezTo>
                                <a:cubicBezTo>
                                  <a:pt x="17305" y="17"/>
                                  <a:pt x="17301" y="20"/>
                                  <a:pt x="17297" y="20"/>
                                </a:cubicBezTo>
                                <a:lnTo>
                                  <a:pt x="17297" y="20"/>
                                </a:lnTo>
                                <a:cubicBezTo>
                                  <a:pt x="17292" y="20"/>
                                  <a:pt x="17289" y="17"/>
                                  <a:pt x="17289" y="12"/>
                                </a:cubicBezTo>
                                <a:cubicBezTo>
                                  <a:pt x="17289" y="8"/>
                                  <a:pt x="17292" y="4"/>
                                  <a:pt x="17297" y="4"/>
                                </a:cubicBezTo>
                                <a:close/>
                                <a:moveTo>
                                  <a:pt x="17329" y="4"/>
                                </a:moveTo>
                                <a:lnTo>
                                  <a:pt x="17329" y="4"/>
                                </a:lnTo>
                                <a:cubicBezTo>
                                  <a:pt x="17333" y="4"/>
                                  <a:pt x="17337" y="8"/>
                                  <a:pt x="17337" y="12"/>
                                </a:cubicBezTo>
                                <a:cubicBezTo>
                                  <a:pt x="17337" y="17"/>
                                  <a:pt x="17333" y="20"/>
                                  <a:pt x="17329" y="20"/>
                                </a:cubicBezTo>
                                <a:lnTo>
                                  <a:pt x="17329" y="20"/>
                                </a:lnTo>
                                <a:cubicBezTo>
                                  <a:pt x="17324" y="20"/>
                                  <a:pt x="17321" y="17"/>
                                  <a:pt x="17321" y="12"/>
                                </a:cubicBezTo>
                                <a:cubicBezTo>
                                  <a:pt x="17321" y="8"/>
                                  <a:pt x="17324" y="4"/>
                                  <a:pt x="17329" y="4"/>
                                </a:cubicBezTo>
                                <a:close/>
                                <a:moveTo>
                                  <a:pt x="17361" y="4"/>
                                </a:moveTo>
                                <a:lnTo>
                                  <a:pt x="17361" y="4"/>
                                </a:lnTo>
                                <a:cubicBezTo>
                                  <a:pt x="17365" y="4"/>
                                  <a:pt x="17369" y="8"/>
                                  <a:pt x="17369" y="12"/>
                                </a:cubicBezTo>
                                <a:cubicBezTo>
                                  <a:pt x="17369" y="17"/>
                                  <a:pt x="17365" y="20"/>
                                  <a:pt x="17361" y="20"/>
                                </a:cubicBezTo>
                                <a:lnTo>
                                  <a:pt x="17361" y="20"/>
                                </a:lnTo>
                                <a:cubicBezTo>
                                  <a:pt x="17356" y="20"/>
                                  <a:pt x="17353" y="17"/>
                                  <a:pt x="17353" y="12"/>
                                </a:cubicBezTo>
                                <a:cubicBezTo>
                                  <a:pt x="17353" y="8"/>
                                  <a:pt x="17356" y="4"/>
                                  <a:pt x="17361" y="4"/>
                                </a:cubicBezTo>
                                <a:close/>
                                <a:moveTo>
                                  <a:pt x="17393" y="4"/>
                                </a:moveTo>
                                <a:lnTo>
                                  <a:pt x="17393" y="4"/>
                                </a:lnTo>
                                <a:cubicBezTo>
                                  <a:pt x="17397" y="4"/>
                                  <a:pt x="17401" y="8"/>
                                  <a:pt x="17401" y="12"/>
                                </a:cubicBezTo>
                                <a:cubicBezTo>
                                  <a:pt x="17401" y="17"/>
                                  <a:pt x="17397" y="20"/>
                                  <a:pt x="17393" y="20"/>
                                </a:cubicBezTo>
                                <a:lnTo>
                                  <a:pt x="17393" y="20"/>
                                </a:lnTo>
                                <a:cubicBezTo>
                                  <a:pt x="17388" y="20"/>
                                  <a:pt x="17385" y="17"/>
                                  <a:pt x="17385" y="12"/>
                                </a:cubicBezTo>
                                <a:cubicBezTo>
                                  <a:pt x="17385" y="8"/>
                                  <a:pt x="17388" y="4"/>
                                  <a:pt x="17393" y="4"/>
                                </a:cubicBezTo>
                                <a:close/>
                                <a:moveTo>
                                  <a:pt x="17425" y="4"/>
                                </a:moveTo>
                                <a:lnTo>
                                  <a:pt x="17425" y="4"/>
                                </a:lnTo>
                                <a:cubicBezTo>
                                  <a:pt x="17429" y="4"/>
                                  <a:pt x="17433" y="8"/>
                                  <a:pt x="17433" y="12"/>
                                </a:cubicBezTo>
                                <a:cubicBezTo>
                                  <a:pt x="17433" y="17"/>
                                  <a:pt x="17429" y="20"/>
                                  <a:pt x="17425" y="20"/>
                                </a:cubicBezTo>
                                <a:lnTo>
                                  <a:pt x="17425" y="20"/>
                                </a:lnTo>
                                <a:cubicBezTo>
                                  <a:pt x="17420" y="20"/>
                                  <a:pt x="17417" y="17"/>
                                  <a:pt x="17417" y="12"/>
                                </a:cubicBezTo>
                                <a:cubicBezTo>
                                  <a:pt x="17417" y="8"/>
                                  <a:pt x="17420" y="4"/>
                                  <a:pt x="17425" y="4"/>
                                </a:cubicBezTo>
                                <a:close/>
                                <a:moveTo>
                                  <a:pt x="17457" y="5"/>
                                </a:moveTo>
                                <a:lnTo>
                                  <a:pt x="17457" y="5"/>
                                </a:lnTo>
                                <a:cubicBezTo>
                                  <a:pt x="17461" y="5"/>
                                  <a:pt x="17465" y="8"/>
                                  <a:pt x="17465" y="13"/>
                                </a:cubicBezTo>
                                <a:cubicBezTo>
                                  <a:pt x="17465" y="17"/>
                                  <a:pt x="17461" y="21"/>
                                  <a:pt x="17457" y="21"/>
                                </a:cubicBezTo>
                                <a:lnTo>
                                  <a:pt x="17457" y="21"/>
                                </a:lnTo>
                                <a:cubicBezTo>
                                  <a:pt x="17452" y="21"/>
                                  <a:pt x="17449" y="17"/>
                                  <a:pt x="17449" y="13"/>
                                </a:cubicBezTo>
                                <a:cubicBezTo>
                                  <a:pt x="17449" y="8"/>
                                  <a:pt x="17452" y="5"/>
                                  <a:pt x="17457" y="5"/>
                                </a:cubicBezTo>
                                <a:close/>
                                <a:moveTo>
                                  <a:pt x="17489" y="5"/>
                                </a:moveTo>
                                <a:lnTo>
                                  <a:pt x="17489" y="5"/>
                                </a:lnTo>
                                <a:cubicBezTo>
                                  <a:pt x="17493" y="5"/>
                                  <a:pt x="17497" y="8"/>
                                  <a:pt x="17497" y="13"/>
                                </a:cubicBezTo>
                                <a:cubicBezTo>
                                  <a:pt x="17497" y="17"/>
                                  <a:pt x="17493" y="21"/>
                                  <a:pt x="17489" y="21"/>
                                </a:cubicBezTo>
                                <a:lnTo>
                                  <a:pt x="17489" y="21"/>
                                </a:lnTo>
                                <a:cubicBezTo>
                                  <a:pt x="17484" y="21"/>
                                  <a:pt x="17481" y="17"/>
                                  <a:pt x="17481" y="13"/>
                                </a:cubicBezTo>
                                <a:cubicBezTo>
                                  <a:pt x="17481" y="8"/>
                                  <a:pt x="17484" y="5"/>
                                  <a:pt x="17489" y="5"/>
                                </a:cubicBezTo>
                                <a:close/>
                                <a:moveTo>
                                  <a:pt x="17521" y="5"/>
                                </a:moveTo>
                                <a:lnTo>
                                  <a:pt x="17521" y="5"/>
                                </a:lnTo>
                                <a:cubicBezTo>
                                  <a:pt x="17525" y="5"/>
                                  <a:pt x="17529" y="8"/>
                                  <a:pt x="17529" y="13"/>
                                </a:cubicBezTo>
                                <a:cubicBezTo>
                                  <a:pt x="17529" y="17"/>
                                  <a:pt x="17525" y="21"/>
                                  <a:pt x="17521" y="21"/>
                                </a:cubicBezTo>
                                <a:lnTo>
                                  <a:pt x="17521" y="21"/>
                                </a:lnTo>
                                <a:cubicBezTo>
                                  <a:pt x="17516" y="21"/>
                                  <a:pt x="17513" y="17"/>
                                  <a:pt x="17513" y="13"/>
                                </a:cubicBezTo>
                                <a:cubicBezTo>
                                  <a:pt x="17513" y="8"/>
                                  <a:pt x="17516" y="5"/>
                                  <a:pt x="17521" y="5"/>
                                </a:cubicBezTo>
                                <a:close/>
                                <a:moveTo>
                                  <a:pt x="17553" y="5"/>
                                </a:moveTo>
                                <a:lnTo>
                                  <a:pt x="17553" y="5"/>
                                </a:lnTo>
                                <a:cubicBezTo>
                                  <a:pt x="17557" y="5"/>
                                  <a:pt x="17561" y="8"/>
                                  <a:pt x="17561" y="13"/>
                                </a:cubicBezTo>
                                <a:cubicBezTo>
                                  <a:pt x="17561" y="17"/>
                                  <a:pt x="17557" y="21"/>
                                  <a:pt x="17553" y="21"/>
                                </a:cubicBezTo>
                                <a:lnTo>
                                  <a:pt x="17553" y="21"/>
                                </a:lnTo>
                                <a:cubicBezTo>
                                  <a:pt x="17548" y="21"/>
                                  <a:pt x="17545" y="17"/>
                                  <a:pt x="17545" y="13"/>
                                </a:cubicBezTo>
                                <a:cubicBezTo>
                                  <a:pt x="17545" y="8"/>
                                  <a:pt x="17548" y="5"/>
                                  <a:pt x="17553" y="5"/>
                                </a:cubicBezTo>
                                <a:close/>
                                <a:moveTo>
                                  <a:pt x="17585" y="5"/>
                                </a:moveTo>
                                <a:lnTo>
                                  <a:pt x="17585" y="5"/>
                                </a:lnTo>
                                <a:cubicBezTo>
                                  <a:pt x="17589" y="5"/>
                                  <a:pt x="17593" y="8"/>
                                  <a:pt x="17593" y="13"/>
                                </a:cubicBezTo>
                                <a:cubicBezTo>
                                  <a:pt x="17593" y="17"/>
                                  <a:pt x="17589" y="21"/>
                                  <a:pt x="17585" y="21"/>
                                </a:cubicBezTo>
                                <a:lnTo>
                                  <a:pt x="17585" y="21"/>
                                </a:lnTo>
                                <a:cubicBezTo>
                                  <a:pt x="17580" y="21"/>
                                  <a:pt x="17577" y="17"/>
                                  <a:pt x="17577" y="13"/>
                                </a:cubicBezTo>
                                <a:cubicBezTo>
                                  <a:pt x="17577" y="8"/>
                                  <a:pt x="17580" y="5"/>
                                  <a:pt x="17585" y="5"/>
                                </a:cubicBezTo>
                                <a:close/>
                                <a:moveTo>
                                  <a:pt x="17617" y="5"/>
                                </a:moveTo>
                                <a:lnTo>
                                  <a:pt x="17617" y="5"/>
                                </a:lnTo>
                                <a:cubicBezTo>
                                  <a:pt x="17621" y="5"/>
                                  <a:pt x="17625" y="8"/>
                                  <a:pt x="17625" y="13"/>
                                </a:cubicBezTo>
                                <a:cubicBezTo>
                                  <a:pt x="17625" y="17"/>
                                  <a:pt x="17621" y="21"/>
                                  <a:pt x="17617" y="21"/>
                                </a:cubicBezTo>
                                <a:lnTo>
                                  <a:pt x="17617" y="21"/>
                                </a:lnTo>
                                <a:cubicBezTo>
                                  <a:pt x="17612" y="21"/>
                                  <a:pt x="17609" y="17"/>
                                  <a:pt x="17609" y="13"/>
                                </a:cubicBezTo>
                                <a:cubicBezTo>
                                  <a:pt x="17609" y="8"/>
                                  <a:pt x="17612" y="5"/>
                                  <a:pt x="17617" y="5"/>
                                </a:cubicBezTo>
                                <a:close/>
                                <a:moveTo>
                                  <a:pt x="17649" y="5"/>
                                </a:moveTo>
                                <a:lnTo>
                                  <a:pt x="17649" y="5"/>
                                </a:lnTo>
                                <a:cubicBezTo>
                                  <a:pt x="17653" y="5"/>
                                  <a:pt x="17657" y="8"/>
                                  <a:pt x="17657" y="13"/>
                                </a:cubicBezTo>
                                <a:cubicBezTo>
                                  <a:pt x="17657" y="17"/>
                                  <a:pt x="17653" y="21"/>
                                  <a:pt x="17649" y="21"/>
                                </a:cubicBezTo>
                                <a:lnTo>
                                  <a:pt x="17649" y="21"/>
                                </a:lnTo>
                                <a:cubicBezTo>
                                  <a:pt x="17644" y="21"/>
                                  <a:pt x="17641" y="17"/>
                                  <a:pt x="17641" y="13"/>
                                </a:cubicBezTo>
                                <a:cubicBezTo>
                                  <a:pt x="17641" y="8"/>
                                  <a:pt x="17644" y="5"/>
                                  <a:pt x="17649" y="5"/>
                                </a:cubicBezTo>
                                <a:close/>
                                <a:moveTo>
                                  <a:pt x="17681" y="5"/>
                                </a:moveTo>
                                <a:lnTo>
                                  <a:pt x="17681" y="5"/>
                                </a:lnTo>
                                <a:cubicBezTo>
                                  <a:pt x="17685" y="5"/>
                                  <a:pt x="17689" y="8"/>
                                  <a:pt x="17689" y="13"/>
                                </a:cubicBezTo>
                                <a:cubicBezTo>
                                  <a:pt x="17689" y="17"/>
                                  <a:pt x="17685" y="21"/>
                                  <a:pt x="17681" y="21"/>
                                </a:cubicBezTo>
                                <a:lnTo>
                                  <a:pt x="17681" y="21"/>
                                </a:lnTo>
                                <a:cubicBezTo>
                                  <a:pt x="17676" y="21"/>
                                  <a:pt x="17673" y="17"/>
                                  <a:pt x="17673" y="13"/>
                                </a:cubicBezTo>
                                <a:cubicBezTo>
                                  <a:pt x="17673" y="8"/>
                                  <a:pt x="17676" y="5"/>
                                  <a:pt x="17681" y="5"/>
                                </a:cubicBezTo>
                                <a:close/>
                                <a:moveTo>
                                  <a:pt x="17713" y="5"/>
                                </a:moveTo>
                                <a:lnTo>
                                  <a:pt x="17713" y="5"/>
                                </a:lnTo>
                                <a:cubicBezTo>
                                  <a:pt x="17717" y="5"/>
                                  <a:pt x="17721" y="8"/>
                                  <a:pt x="17721" y="13"/>
                                </a:cubicBezTo>
                                <a:cubicBezTo>
                                  <a:pt x="17721" y="17"/>
                                  <a:pt x="17717" y="21"/>
                                  <a:pt x="17713" y="21"/>
                                </a:cubicBezTo>
                                <a:lnTo>
                                  <a:pt x="17713" y="21"/>
                                </a:lnTo>
                                <a:cubicBezTo>
                                  <a:pt x="17708" y="21"/>
                                  <a:pt x="17705" y="17"/>
                                  <a:pt x="17705" y="13"/>
                                </a:cubicBezTo>
                                <a:cubicBezTo>
                                  <a:pt x="17705" y="8"/>
                                  <a:pt x="17708" y="5"/>
                                  <a:pt x="17713" y="5"/>
                                </a:cubicBezTo>
                                <a:close/>
                                <a:moveTo>
                                  <a:pt x="17745" y="5"/>
                                </a:moveTo>
                                <a:lnTo>
                                  <a:pt x="17745" y="5"/>
                                </a:lnTo>
                                <a:cubicBezTo>
                                  <a:pt x="17749" y="5"/>
                                  <a:pt x="17753" y="8"/>
                                  <a:pt x="17753" y="13"/>
                                </a:cubicBezTo>
                                <a:cubicBezTo>
                                  <a:pt x="17753" y="17"/>
                                  <a:pt x="17749" y="21"/>
                                  <a:pt x="17745" y="21"/>
                                </a:cubicBezTo>
                                <a:lnTo>
                                  <a:pt x="17745" y="21"/>
                                </a:lnTo>
                                <a:cubicBezTo>
                                  <a:pt x="17740" y="21"/>
                                  <a:pt x="17737" y="17"/>
                                  <a:pt x="17737" y="13"/>
                                </a:cubicBezTo>
                                <a:cubicBezTo>
                                  <a:pt x="17737" y="8"/>
                                  <a:pt x="17740" y="5"/>
                                  <a:pt x="17745" y="5"/>
                                </a:cubicBezTo>
                                <a:close/>
                                <a:moveTo>
                                  <a:pt x="17777" y="5"/>
                                </a:moveTo>
                                <a:lnTo>
                                  <a:pt x="17777" y="5"/>
                                </a:lnTo>
                                <a:cubicBezTo>
                                  <a:pt x="17781" y="5"/>
                                  <a:pt x="17785" y="8"/>
                                  <a:pt x="17785" y="13"/>
                                </a:cubicBezTo>
                                <a:cubicBezTo>
                                  <a:pt x="17785" y="17"/>
                                  <a:pt x="17781" y="21"/>
                                  <a:pt x="17777" y="21"/>
                                </a:cubicBezTo>
                                <a:lnTo>
                                  <a:pt x="17777" y="21"/>
                                </a:lnTo>
                                <a:cubicBezTo>
                                  <a:pt x="17772" y="21"/>
                                  <a:pt x="17769" y="17"/>
                                  <a:pt x="17769" y="13"/>
                                </a:cubicBezTo>
                                <a:cubicBezTo>
                                  <a:pt x="17769" y="8"/>
                                  <a:pt x="17772" y="5"/>
                                  <a:pt x="17777" y="5"/>
                                </a:cubicBezTo>
                                <a:close/>
                                <a:moveTo>
                                  <a:pt x="17809" y="5"/>
                                </a:moveTo>
                                <a:lnTo>
                                  <a:pt x="17809" y="5"/>
                                </a:lnTo>
                                <a:cubicBezTo>
                                  <a:pt x="17813" y="5"/>
                                  <a:pt x="17817" y="8"/>
                                  <a:pt x="17817" y="13"/>
                                </a:cubicBezTo>
                                <a:cubicBezTo>
                                  <a:pt x="17817" y="17"/>
                                  <a:pt x="17813" y="21"/>
                                  <a:pt x="17809" y="21"/>
                                </a:cubicBezTo>
                                <a:lnTo>
                                  <a:pt x="17809" y="21"/>
                                </a:lnTo>
                                <a:cubicBezTo>
                                  <a:pt x="17804" y="21"/>
                                  <a:pt x="17801" y="17"/>
                                  <a:pt x="17801" y="13"/>
                                </a:cubicBezTo>
                                <a:cubicBezTo>
                                  <a:pt x="17801" y="8"/>
                                  <a:pt x="17804" y="5"/>
                                  <a:pt x="17809" y="5"/>
                                </a:cubicBezTo>
                                <a:close/>
                                <a:moveTo>
                                  <a:pt x="17841" y="5"/>
                                </a:moveTo>
                                <a:lnTo>
                                  <a:pt x="17841" y="5"/>
                                </a:lnTo>
                                <a:cubicBezTo>
                                  <a:pt x="17845" y="5"/>
                                  <a:pt x="17849" y="8"/>
                                  <a:pt x="17849" y="13"/>
                                </a:cubicBezTo>
                                <a:cubicBezTo>
                                  <a:pt x="17849" y="17"/>
                                  <a:pt x="17845" y="21"/>
                                  <a:pt x="17841" y="21"/>
                                </a:cubicBezTo>
                                <a:lnTo>
                                  <a:pt x="17841" y="21"/>
                                </a:lnTo>
                                <a:cubicBezTo>
                                  <a:pt x="17836" y="21"/>
                                  <a:pt x="17833" y="17"/>
                                  <a:pt x="17833" y="13"/>
                                </a:cubicBezTo>
                                <a:cubicBezTo>
                                  <a:pt x="17833" y="8"/>
                                  <a:pt x="17836" y="5"/>
                                  <a:pt x="17841" y="5"/>
                                </a:cubicBezTo>
                                <a:close/>
                                <a:moveTo>
                                  <a:pt x="17873" y="5"/>
                                </a:moveTo>
                                <a:lnTo>
                                  <a:pt x="17873" y="5"/>
                                </a:lnTo>
                                <a:cubicBezTo>
                                  <a:pt x="17877" y="5"/>
                                  <a:pt x="17881" y="8"/>
                                  <a:pt x="17881" y="13"/>
                                </a:cubicBezTo>
                                <a:cubicBezTo>
                                  <a:pt x="17881" y="17"/>
                                  <a:pt x="17877" y="21"/>
                                  <a:pt x="17873" y="21"/>
                                </a:cubicBezTo>
                                <a:lnTo>
                                  <a:pt x="17873" y="21"/>
                                </a:lnTo>
                                <a:cubicBezTo>
                                  <a:pt x="17868" y="21"/>
                                  <a:pt x="17865" y="17"/>
                                  <a:pt x="17865" y="13"/>
                                </a:cubicBezTo>
                                <a:cubicBezTo>
                                  <a:pt x="17865" y="8"/>
                                  <a:pt x="17868" y="5"/>
                                  <a:pt x="17873" y="5"/>
                                </a:cubicBezTo>
                                <a:close/>
                                <a:moveTo>
                                  <a:pt x="17905" y="5"/>
                                </a:moveTo>
                                <a:lnTo>
                                  <a:pt x="17905" y="5"/>
                                </a:lnTo>
                                <a:cubicBezTo>
                                  <a:pt x="17909" y="5"/>
                                  <a:pt x="17913" y="8"/>
                                  <a:pt x="17913" y="13"/>
                                </a:cubicBezTo>
                                <a:cubicBezTo>
                                  <a:pt x="17913" y="17"/>
                                  <a:pt x="17909" y="21"/>
                                  <a:pt x="17905" y="21"/>
                                </a:cubicBezTo>
                                <a:lnTo>
                                  <a:pt x="17905" y="21"/>
                                </a:lnTo>
                                <a:cubicBezTo>
                                  <a:pt x="17900" y="21"/>
                                  <a:pt x="17897" y="17"/>
                                  <a:pt x="17897" y="13"/>
                                </a:cubicBezTo>
                                <a:cubicBezTo>
                                  <a:pt x="17897" y="8"/>
                                  <a:pt x="17900" y="5"/>
                                  <a:pt x="17905" y="5"/>
                                </a:cubicBezTo>
                                <a:close/>
                                <a:moveTo>
                                  <a:pt x="17937" y="5"/>
                                </a:moveTo>
                                <a:lnTo>
                                  <a:pt x="17937" y="5"/>
                                </a:lnTo>
                                <a:cubicBezTo>
                                  <a:pt x="17941" y="5"/>
                                  <a:pt x="17945" y="8"/>
                                  <a:pt x="17945" y="13"/>
                                </a:cubicBezTo>
                                <a:cubicBezTo>
                                  <a:pt x="17945" y="17"/>
                                  <a:pt x="17941" y="21"/>
                                  <a:pt x="17937" y="21"/>
                                </a:cubicBezTo>
                                <a:lnTo>
                                  <a:pt x="17937" y="21"/>
                                </a:lnTo>
                                <a:cubicBezTo>
                                  <a:pt x="17932" y="21"/>
                                  <a:pt x="17929" y="17"/>
                                  <a:pt x="17929" y="13"/>
                                </a:cubicBezTo>
                                <a:cubicBezTo>
                                  <a:pt x="17929" y="8"/>
                                  <a:pt x="17932" y="5"/>
                                  <a:pt x="17937" y="5"/>
                                </a:cubicBezTo>
                                <a:close/>
                                <a:moveTo>
                                  <a:pt x="17969" y="5"/>
                                </a:moveTo>
                                <a:lnTo>
                                  <a:pt x="17969" y="5"/>
                                </a:lnTo>
                                <a:cubicBezTo>
                                  <a:pt x="17973" y="5"/>
                                  <a:pt x="17977" y="8"/>
                                  <a:pt x="17977" y="13"/>
                                </a:cubicBezTo>
                                <a:cubicBezTo>
                                  <a:pt x="17977" y="17"/>
                                  <a:pt x="17973" y="21"/>
                                  <a:pt x="17969" y="21"/>
                                </a:cubicBezTo>
                                <a:lnTo>
                                  <a:pt x="17969" y="21"/>
                                </a:lnTo>
                                <a:cubicBezTo>
                                  <a:pt x="17964" y="21"/>
                                  <a:pt x="17961" y="17"/>
                                  <a:pt x="17961" y="13"/>
                                </a:cubicBezTo>
                                <a:cubicBezTo>
                                  <a:pt x="17961" y="8"/>
                                  <a:pt x="17964" y="5"/>
                                  <a:pt x="17969" y="5"/>
                                </a:cubicBezTo>
                                <a:close/>
                                <a:moveTo>
                                  <a:pt x="18001" y="5"/>
                                </a:moveTo>
                                <a:lnTo>
                                  <a:pt x="18001" y="5"/>
                                </a:lnTo>
                                <a:cubicBezTo>
                                  <a:pt x="18005" y="5"/>
                                  <a:pt x="18009" y="8"/>
                                  <a:pt x="18009" y="13"/>
                                </a:cubicBezTo>
                                <a:cubicBezTo>
                                  <a:pt x="18009" y="17"/>
                                  <a:pt x="18005" y="21"/>
                                  <a:pt x="18001" y="21"/>
                                </a:cubicBezTo>
                                <a:lnTo>
                                  <a:pt x="18001" y="21"/>
                                </a:lnTo>
                                <a:cubicBezTo>
                                  <a:pt x="17996" y="21"/>
                                  <a:pt x="17993" y="17"/>
                                  <a:pt x="17993" y="13"/>
                                </a:cubicBezTo>
                                <a:cubicBezTo>
                                  <a:pt x="17993" y="8"/>
                                  <a:pt x="17996" y="5"/>
                                  <a:pt x="18001" y="5"/>
                                </a:cubicBezTo>
                                <a:close/>
                                <a:moveTo>
                                  <a:pt x="18033" y="5"/>
                                </a:moveTo>
                                <a:lnTo>
                                  <a:pt x="18033" y="5"/>
                                </a:lnTo>
                                <a:cubicBezTo>
                                  <a:pt x="18037" y="5"/>
                                  <a:pt x="18041" y="8"/>
                                  <a:pt x="18041" y="13"/>
                                </a:cubicBezTo>
                                <a:cubicBezTo>
                                  <a:pt x="18041" y="17"/>
                                  <a:pt x="18037" y="21"/>
                                  <a:pt x="18033" y="21"/>
                                </a:cubicBezTo>
                                <a:lnTo>
                                  <a:pt x="18033" y="21"/>
                                </a:lnTo>
                                <a:cubicBezTo>
                                  <a:pt x="18029" y="21"/>
                                  <a:pt x="18025" y="17"/>
                                  <a:pt x="18025" y="13"/>
                                </a:cubicBezTo>
                                <a:cubicBezTo>
                                  <a:pt x="18025" y="8"/>
                                  <a:pt x="18029" y="5"/>
                                  <a:pt x="18033" y="5"/>
                                </a:cubicBezTo>
                                <a:close/>
                                <a:moveTo>
                                  <a:pt x="18065" y="5"/>
                                </a:moveTo>
                                <a:lnTo>
                                  <a:pt x="18065" y="5"/>
                                </a:lnTo>
                                <a:cubicBezTo>
                                  <a:pt x="18069" y="5"/>
                                  <a:pt x="18073" y="8"/>
                                  <a:pt x="18073" y="13"/>
                                </a:cubicBezTo>
                                <a:cubicBezTo>
                                  <a:pt x="18073" y="17"/>
                                  <a:pt x="18069" y="21"/>
                                  <a:pt x="18065" y="21"/>
                                </a:cubicBezTo>
                                <a:lnTo>
                                  <a:pt x="18065" y="21"/>
                                </a:lnTo>
                                <a:cubicBezTo>
                                  <a:pt x="18061" y="21"/>
                                  <a:pt x="18057" y="17"/>
                                  <a:pt x="18057" y="13"/>
                                </a:cubicBezTo>
                                <a:cubicBezTo>
                                  <a:pt x="18057" y="8"/>
                                  <a:pt x="18061" y="5"/>
                                  <a:pt x="18065" y="5"/>
                                </a:cubicBezTo>
                                <a:close/>
                                <a:moveTo>
                                  <a:pt x="18097" y="5"/>
                                </a:moveTo>
                                <a:lnTo>
                                  <a:pt x="18097" y="5"/>
                                </a:lnTo>
                                <a:cubicBezTo>
                                  <a:pt x="18101" y="5"/>
                                  <a:pt x="18105" y="8"/>
                                  <a:pt x="18105" y="13"/>
                                </a:cubicBezTo>
                                <a:cubicBezTo>
                                  <a:pt x="18105" y="17"/>
                                  <a:pt x="18101" y="21"/>
                                  <a:pt x="18097" y="21"/>
                                </a:cubicBezTo>
                                <a:lnTo>
                                  <a:pt x="18097" y="21"/>
                                </a:lnTo>
                                <a:cubicBezTo>
                                  <a:pt x="18093" y="21"/>
                                  <a:pt x="18089" y="17"/>
                                  <a:pt x="18089" y="13"/>
                                </a:cubicBezTo>
                                <a:cubicBezTo>
                                  <a:pt x="18089" y="8"/>
                                  <a:pt x="18093" y="5"/>
                                  <a:pt x="18097" y="5"/>
                                </a:cubicBezTo>
                                <a:close/>
                                <a:moveTo>
                                  <a:pt x="18129" y="5"/>
                                </a:moveTo>
                                <a:lnTo>
                                  <a:pt x="18129" y="5"/>
                                </a:lnTo>
                                <a:cubicBezTo>
                                  <a:pt x="18133" y="5"/>
                                  <a:pt x="18137" y="8"/>
                                  <a:pt x="18137" y="13"/>
                                </a:cubicBezTo>
                                <a:cubicBezTo>
                                  <a:pt x="18137" y="17"/>
                                  <a:pt x="18133" y="21"/>
                                  <a:pt x="18129" y="21"/>
                                </a:cubicBezTo>
                                <a:lnTo>
                                  <a:pt x="18129" y="21"/>
                                </a:lnTo>
                                <a:cubicBezTo>
                                  <a:pt x="18125" y="21"/>
                                  <a:pt x="18121" y="17"/>
                                  <a:pt x="18121" y="13"/>
                                </a:cubicBezTo>
                                <a:cubicBezTo>
                                  <a:pt x="18121" y="8"/>
                                  <a:pt x="18125" y="5"/>
                                  <a:pt x="18129" y="5"/>
                                </a:cubicBezTo>
                                <a:close/>
                                <a:moveTo>
                                  <a:pt x="18161" y="5"/>
                                </a:moveTo>
                                <a:lnTo>
                                  <a:pt x="18161" y="5"/>
                                </a:lnTo>
                                <a:cubicBezTo>
                                  <a:pt x="18165" y="5"/>
                                  <a:pt x="18169" y="8"/>
                                  <a:pt x="18169" y="13"/>
                                </a:cubicBezTo>
                                <a:cubicBezTo>
                                  <a:pt x="18169" y="17"/>
                                  <a:pt x="18165" y="21"/>
                                  <a:pt x="18161" y="21"/>
                                </a:cubicBezTo>
                                <a:lnTo>
                                  <a:pt x="18161" y="21"/>
                                </a:lnTo>
                                <a:cubicBezTo>
                                  <a:pt x="18157" y="21"/>
                                  <a:pt x="18153" y="17"/>
                                  <a:pt x="18153" y="13"/>
                                </a:cubicBezTo>
                                <a:cubicBezTo>
                                  <a:pt x="18153" y="8"/>
                                  <a:pt x="18157" y="5"/>
                                  <a:pt x="18161" y="5"/>
                                </a:cubicBezTo>
                                <a:close/>
                                <a:moveTo>
                                  <a:pt x="18193" y="5"/>
                                </a:moveTo>
                                <a:lnTo>
                                  <a:pt x="18193" y="5"/>
                                </a:lnTo>
                                <a:cubicBezTo>
                                  <a:pt x="18197" y="5"/>
                                  <a:pt x="18201" y="8"/>
                                  <a:pt x="18201" y="13"/>
                                </a:cubicBezTo>
                                <a:cubicBezTo>
                                  <a:pt x="18201" y="17"/>
                                  <a:pt x="18197" y="21"/>
                                  <a:pt x="18193" y="21"/>
                                </a:cubicBezTo>
                                <a:lnTo>
                                  <a:pt x="18193" y="21"/>
                                </a:lnTo>
                                <a:cubicBezTo>
                                  <a:pt x="18189" y="21"/>
                                  <a:pt x="18185" y="17"/>
                                  <a:pt x="18185" y="13"/>
                                </a:cubicBezTo>
                                <a:cubicBezTo>
                                  <a:pt x="18185" y="8"/>
                                  <a:pt x="18189" y="5"/>
                                  <a:pt x="18193" y="5"/>
                                </a:cubicBezTo>
                                <a:close/>
                                <a:moveTo>
                                  <a:pt x="18225" y="5"/>
                                </a:moveTo>
                                <a:lnTo>
                                  <a:pt x="18225" y="5"/>
                                </a:lnTo>
                                <a:cubicBezTo>
                                  <a:pt x="18229" y="5"/>
                                  <a:pt x="18233" y="8"/>
                                  <a:pt x="18233" y="13"/>
                                </a:cubicBezTo>
                                <a:cubicBezTo>
                                  <a:pt x="18233" y="17"/>
                                  <a:pt x="18229" y="21"/>
                                  <a:pt x="18225" y="21"/>
                                </a:cubicBezTo>
                                <a:lnTo>
                                  <a:pt x="18225" y="21"/>
                                </a:lnTo>
                                <a:cubicBezTo>
                                  <a:pt x="18221" y="21"/>
                                  <a:pt x="18217" y="17"/>
                                  <a:pt x="18217" y="13"/>
                                </a:cubicBezTo>
                                <a:cubicBezTo>
                                  <a:pt x="18217" y="8"/>
                                  <a:pt x="18221" y="5"/>
                                  <a:pt x="18225" y="5"/>
                                </a:cubicBezTo>
                                <a:close/>
                                <a:moveTo>
                                  <a:pt x="18257" y="5"/>
                                </a:moveTo>
                                <a:lnTo>
                                  <a:pt x="18257" y="5"/>
                                </a:lnTo>
                                <a:cubicBezTo>
                                  <a:pt x="18261" y="5"/>
                                  <a:pt x="18265" y="8"/>
                                  <a:pt x="18265" y="13"/>
                                </a:cubicBezTo>
                                <a:cubicBezTo>
                                  <a:pt x="18265" y="17"/>
                                  <a:pt x="18261" y="21"/>
                                  <a:pt x="18257" y="21"/>
                                </a:cubicBezTo>
                                <a:lnTo>
                                  <a:pt x="18257" y="21"/>
                                </a:lnTo>
                                <a:cubicBezTo>
                                  <a:pt x="18253" y="21"/>
                                  <a:pt x="18249" y="17"/>
                                  <a:pt x="18249" y="13"/>
                                </a:cubicBezTo>
                                <a:cubicBezTo>
                                  <a:pt x="18249" y="8"/>
                                  <a:pt x="18253" y="5"/>
                                  <a:pt x="18257" y="5"/>
                                </a:cubicBezTo>
                                <a:close/>
                                <a:moveTo>
                                  <a:pt x="18289" y="5"/>
                                </a:moveTo>
                                <a:lnTo>
                                  <a:pt x="18289" y="5"/>
                                </a:lnTo>
                                <a:cubicBezTo>
                                  <a:pt x="18293" y="5"/>
                                  <a:pt x="18297" y="8"/>
                                  <a:pt x="18297" y="13"/>
                                </a:cubicBezTo>
                                <a:cubicBezTo>
                                  <a:pt x="18297" y="17"/>
                                  <a:pt x="18293" y="21"/>
                                  <a:pt x="18289" y="21"/>
                                </a:cubicBezTo>
                                <a:lnTo>
                                  <a:pt x="18289" y="21"/>
                                </a:lnTo>
                                <a:cubicBezTo>
                                  <a:pt x="18285" y="21"/>
                                  <a:pt x="18281" y="17"/>
                                  <a:pt x="18281" y="13"/>
                                </a:cubicBezTo>
                                <a:cubicBezTo>
                                  <a:pt x="18281" y="8"/>
                                  <a:pt x="18285" y="5"/>
                                  <a:pt x="18289" y="5"/>
                                </a:cubicBezTo>
                                <a:close/>
                                <a:moveTo>
                                  <a:pt x="18321" y="5"/>
                                </a:moveTo>
                                <a:lnTo>
                                  <a:pt x="18321" y="5"/>
                                </a:lnTo>
                                <a:cubicBezTo>
                                  <a:pt x="18326" y="5"/>
                                  <a:pt x="18329" y="8"/>
                                  <a:pt x="18329" y="13"/>
                                </a:cubicBezTo>
                                <a:cubicBezTo>
                                  <a:pt x="18329" y="17"/>
                                  <a:pt x="18326" y="21"/>
                                  <a:pt x="18321" y="21"/>
                                </a:cubicBezTo>
                                <a:lnTo>
                                  <a:pt x="18321" y="21"/>
                                </a:lnTo>
                                <a:cubicBezTo>
                                  <a:pt x="18317" y="21"/>
                                  <a:pt x="18313" y="17"/>
                                  <a:pt x="18313" y="13"/>
                                </a:cubicBezTo>
                                <a:cubicBezTo>
                                  <a:pt x="18313" y="8"/>
                                  <a:pt x="18317" y="5"/>
                                  <a:pt x="18321" y="5"/>
                                </a:cubicBezTo>
                                <a:close/>
                                <a:moveTo>
                                  <a:pt x="18353" y="5"/>
                                </a:moveTo>
                                <a:lnTo>
                                  <a:pt x="18353" y="5"/>
                                </a:lnTo>
                                <a:cubicBezTo>
                                  <a:pt x="18358" y="5"/>
                                  <a:pt x="18361" y="8"/>
                                  <a:pt x="18361" y="13"/>
                                </a:cubicBezTo>
                                <a:cubicBezTo>
                                  <a:pt x="18361" y="17"/>
                                  <a:pt x="18358" y="21"/>
                                  <a:pt x="18353" y="21"/>
                                </a:cubicBezTo>
                                <a:lnTo>
                                  <a:pt x="18353" y="21"/>
                                </a:lnTo>
                                <a:cubicBezTo>
                                  <a:pt x="18349" y="21"/>
                                  <a:pt x="18345" y="17"/>
                                  <a:pt x="18345" y="13"/>
                                </a:cubicBezTo>
                                <a:cubicBezTo>
                                  <a:pt x="18345" y="8"/>
                                  <a:pt x="18349" y="5"/>
                                  <a:pt x="18353" y="5"/>
                                </a:cubicBezTo>
                                <a:close/>
                                <a:moveTo>
                                  <a:pt x="18385" y="5"/>
                                </a:moveTo>
                                <a:lnTo>
                                  <a:pt x="18385" y="5"/>
                                </a:lnTo>
                                <a:cubicBezTo>
                                  <a:pt x="18390" y="5"/>
                                  <a:pt x="18393" y="8"/>
                                  <a:pt x="18393" y="13"/>
                                </a:cubicBezTo>
                                <a:cubicBezTo>
                                  <a:pt x="18393" y="17"/>
                                  <a:pt x="18390" y="21"/>
                                  <a:pt x="18385" y="21"/>
                                </a:cubicBezTo>
                                <a:lnTo>
                                  <a:pt x="18385" y="21"/>
                                </a:lnTo>
                                <a:cubicBezTo>
                                  <a:pt x="18381" y="21"/>
                                  <a:pt x="18377" y="17"/>
                                  <a:pt x="18377" y="13"/>
                                </a:cubicBezTo>
                                <a:cubicBezTo>
                                  <a:pt x="18377" y="8"/>
                                  <a:pt x="18381" y="5"/>
                                  <a:pt x="18385" y="5"/>
                                </a:cubicBezTo>
                                <a:close/>
                                <a:moveTo>
                                  <a:pt x="18417" y="5"/>
                                </a:moveTo>
                                <a:lnTo>
                                  <a:pt x="18417" y="5"/>
                                </a:lnTo>
                                <a:cubicBezTo>
                                  <a:pt x="18422" y="5"/>
                                  <a:pt x="18425" y="8"/>
                                  <a:pt x="18425" y="13"/>
                                </a:cubicBezTo>
                                <a:cubicBezTo>
                                  <a:pt x="18425" y="17"/>
                                  <a:pt x="18422" y="21"/>
                                  <a:pt x="18417" y="21"/>
                                </a:cubicBezTo>
                                <a:lnTo>
                                  <a:pt x="18417" y="21"/>
                                </a:lnTo>
                                <a:cubicBezTo>
                                  <a:pt x="18413" y="21"/>
                                  <a:pt x="18409" y="17"/>
                                  <a:pt x="18409" y="13"/>
                                </a:cubicBezTo>
                                <a:cubicBezTo>
                                  <a:pt x="18409" y="8"/>
                                  <a:pt x="18413" y="5"/>
                                  <a:pt x="18417" y="5"/>
                                </a:cubicBezTo>
                                <a:close/>
                                <a:moveTo>
                                  <a:pt x="18449" y="5"/>
                                </a:moveTo>
                                <a:lnTo>
                                  <a:pt x="18449" y="5"/>
                                </a:lnTo>
                                <a:cubicBezTo>
                                  <a:pt x="18454" y="5"/>
                                  <a:pt x="18457" y="8"/>
                                  <a:pt x="18457" y="13"/>
                                </a:cubicBezTo>
                                <a:cubicBezTo>
                                  <a:pt x="18457" y="17"/>
                                  <a:pt x="18454" y="21"/>
                                  <a:pt x="18449" y="21"/>
                                </a:cubicBezTo>
                                <a:lnTo>
                                  <a:pt x="18449" y="21"/>
                                </a:lnTo>
                                <a:cubicBezTo>
                                  <a:pt x="18445" y="21"/>
                                  <a:pt x="18441" y="17"/>
                                  <a:pt x="18441" y="13"/>
                                </a:cubicBezTo>
                                <a:cubicBezTo>
                                  <a:pt x="18441" y="8"/>
                                  <a:pt x="18445" y="5"/>
                                  <a:pt x="18449" y="5"/>
                                </a:cubicBezTo>
                                <a:close/>
                                <a:moveTo>
                                  <a:pt x="18481" y="5"/>
                                </a:moveTo>
                                <a:lnTo>
                                  <a:pt x="18481" y="5"/>
                                </a:lnTo>
                                <a:cubicBezTo>
                                  <a:pt x="18486" y="5"/>
                                  <a:pt x="18489" y="8"/>
                                  <a:pt x="18489" y="13"/>
                                </a:cubicBezTo>
                                <a:cubicBezTo>
                                  <a:pt x="18489" y="17"/>
                                  <a:pt x="18486" y="21"/>
                                  <a:pt x="18481" y="21"/>
                                </a:cubicBezTo>
                                <a:lnTo>
                                  <a:pt x="18481" y="21"/>
                                </a:lnTo>
                                <a:cubicBezTo>
                                  <a:pt x="18477" y="21"/>
                                  <a:pt x="18473" y="17"/>
                                  <a:pt x="18473" y="13"/>
                                </a:cubicBezTo>
                                <a:cubicBezTo>
                                  <a:pt x="18473" y="8"/>
                                  <a:pt x="18477" y="5"/>
                                  <a:pt x="18481" y="5"/>
                                </a:cubicBezTo>
                                <a:close/>
                                <a:moveTo>
                                  <a:pt x="18513" y="5"/>
                                </a:moveTo>
                                <a:lnTo>
                                  <a:pt x="18513" y="5"/>
                                </a:lnTo>
                                <a:cubicBezTo>
                                  <a:pt x="18518" y="5"/>
                                  <a:pt x="18521" y="8"/>
                                  <a:pt x="18521" y="13"/>
                                </a:cubicBezTo>
                                <a:cubicBezTo>
                                  <a:pt x="18521" y="17"/>
                                  <a:pt x="18518" y="21"/>
                                  <a:pt x="18513" y="21"/>
                                </a:cubicBezTo>
                                <a:lnTo>
                                  <a:pt x="18513" y="21"/>
                                </a:lnTo>
                                <a:cubicBezTo>
                                  <a:pt x="18509" y="21"/>
                                  <a:pt x="18505" y="17"/>
                                  <a:pt x="18505" y="13"/>
                                </a:cubicBezTo>
                                <a:cubicBezTo>
                                  <a:pt x="18505" y="8"/>
                                  <a:pt x="18509" y="5"/>
                                  <a:pt x="18513" y="5"/>
                                </a:cubicBezTo>
                                <a:close/>
                                <a:moveTo>
                                  <a:pt x="18545" y="5"/>
                                </a:moveTo>
                                <a:lnTo>
                                  <a:pt x="18545" y="5"/>
                                </a:lnTo>
                                <a:cubicBezTo>
                                  <a:pt x="18550" y="5"/>
                                  <a:pt x="18553" y="8"/>
                                  <a:pt x="18553" y="13"/>
                                </a:cubicBezTo>
                                <a:cubicBezTo>
                                  <a:pt x="18553" y="17"/>
                                  <a:pt x="18550" y="21"/>
                                  <a:pt x="18545" y="21"/>
                                </a:cubicBezTo>
                                <a:lnTo>
                                  <a:pt x="18545" y="21"/>
                                </a:lnTo>
                                <a:cubicBezTo>
                                  <a:pt x="18541" y="21"/>
                                  <a:pt x="18537" y="17"/>
                                  <a:pt x="18537" y="13"/>
                                </a:cubicBezTo>
                                <a:cubicBezTo>
                                  <a:pt x="18537" y="8"/>
                                  <a:pt x="18541" y="5"/>
                                  <a:pt x="18545" y="5"/>
                                </a:cubicBezTo>
                                <a:close/>
                                <a:moveTo>
                                  <a:pt x="18577" y="5"/>
                                </a:moveTo>
                                <a:lnTo>
                                  <a:pt x="18577" y="5"/>
                                </a:lnTo>
                                <a:cubicBezTo>
                                  <a:pt x="18582" y="5"/>
                                  <a:pt x="18585" y="8"/>
                                  <a:pt x="18585" y="13"/>
                                </a:cubicBezTo>
                                <a:cubicBezTo>
                                  <a:pt x="18585" y="17"/>
                                  <a:pt x="18582" y="21"/>
                                  <a:pt x="18577" y="21"/>
                                </a:cubicBezTo>
                                <a:lnTo>
                                  <a:pt x="18577" y="21"/>
                                </a:lnTo>
                                <a:cubicBezTo>
                                  <a:pt x="18573" y="21"/>
                                  <a:pt x="18569" y="17"/>
                                  <a:pt x="18569" y="13"/>
                                </a:cubicBezTo>
                                <a:cubicBezTo>
                                  <a:pt x="18569" y="8"/>
                                  <a:pt x="18573" y="5"/>
                                  <a:pt x="18577" y="5"/>
                                </a:cubicBezTo>
                                <a:close/>
                                <a:moveTo>
                                  <a:pt x="18609" y="5"/>
                                </a:moveTo>
                                <a:lnTo>
                                  <a:pt x="18609" y="5"/>
                                </a:lnTo>
                                <a:cubicBezTo>
                                  <a:pt x="18614" y="5"/>
                                  <a:pt x="18617" y="8"/>
                                  <a:pt x="18617" y="13"/>
                                </a:cubicBezTo>
                                <a:cubicBezTo>
                                  <a:pt x="18617" y="17"/>
                                  <a:pt x="18614" y="21"/>
                                  <a:pt x="18609" y="21"/>
                                </a:cubicBezTo>
                                <a:lnTo>
                                  <a:pt x="18609" y="21"/>
                                </a:lnTo>
                                <a:cubicBezTo>
                                  <a:pt x="18605" y="21"/>
                                  <a:pt x="18601" y="17"/>
                                  <a:pt x="18601" y="13"/>
                                </a:cubicBezTo>
                                <a:cubicBezTo>
                                  <a:pt x="18601" y="8"/>
                                  <a:pt x="18605" y="5"/>
                                  <a:pt x="18609" y="5"/>
                                </a:cubicBezTo>
                                <a:close/>
                                <a:moveTo>
                                  <a:pt x="18641" y="5"/>
                                </a:moveTo>
                                <a:lnTo>
                                  <a:pt x="18641" y="5"/>
                                </a:lnTo>
                                <a:cubicBezTo>
                                  <a:pt x="18646" y="5"/>
                                  <a:pt x="18649" y="8"/>
                                  <a:pt x="18649" y="13"/>
                                </a:cubicBezTo>
                                <a:cubicBezTo>
                                  <a:pt x="18649" y="17"/>
                                  <a:pt x="18646" y="21"/>
                                  <a:pt x="18641" y="21"/>
                                </a:cubicBezTo>
                                <a:lnTo>
                                  <a:pt x="18641" y="21"/>
                                </a:lnTo>
                                <a:cubicBezTo>
                                  <a:pt x="18637" y="21"/>
                                  <a:pt x="18633" y="17"/>
                                  <a:pt x="18633" y="13"/>
                                </a:cubicBezTo>
                                <a:cubicBezTo>
                                  <a:pt x="18633" y="8"/>
                                  <a:pt x="18637" y="5"/>
                                  <a:pt x="18641" y="5"/>
                                </a:cubicBezTo>
                                <a:close/>
                                <a:moveTo>
                                  <a:pt x="18673" y="5"/>
                                </a:moveTo>
                                <a:lnTo>
                                  <a:pt x="18673" y="5"/>
                                </a:lnTo>
                                <a:cubicBezTo>
                                  <a:pt x="18678" y="5"/>
                                  <a:pt x="18681" y="8"/>
                                  <a:pt x="18681" y="13"/>
                                </a:cubicBezTo>
                                <a:cubicBezTo>
                                  <a:pt x="18681" y="17"/>
                                  <a:pt x="18678" y="21"/>
                                  <a:pt x="18673" y="21"/>
                                </a:cubicBezTo>
                                <a:lnTo>
                                  <a:pt x="18673" y="21"/>
                                </a:lnTo>
                                <a:cubicBezTo>
                                  <a:pt x="18669" y="21"/>
                                  <a:pt x="18665" y="17"/>
                                  <a:pt x="18665" y="13"/>
                                </a:cubicBezTo>
                                <a:cubicBezTo>
                                  <a:pt x="18665" y="8"/>
                                  <a:pt x="18669" y="5"/>
                                  <a:pt x="18673" y="5"/>
                                </a:cubicBezTo>
                                <a:close/>
                                <a:moveTo>
                                  <a:pt x="18705" y="5"/>
                                </a:moveTo>
                                <a:lnTo>
                                  <a:pt x="18705" y="5"/>
                                </a:lnTo>
                                <a:cubicBezTo>
                                  <a:pt x="18710" y="5"/>
                                  <a:pt x="18713" y="8"/>
                                  <a:pt x="18713" y="13"/>
                                </a:cubicBezTo>
                                <a:cubicBezTo>
                                  <a:pt x="18713" y="17"/>
                                  <a:pt x="18710" y="21"/>
                                  <a:pt x="18705" y="21"/>
                                </a:cubicBezTo>
                                <a:lnTo>
                                  <a:pt x="18705" y="21"/>
                                </a:lnTo>
                                <a:cubicBezTo>
                                  <a:pt x="18701" y="21"/>
                                  <a:pt x="18697" y="17"/>
                                  <a:pt x="18697" y="13"/>
                                </a:cubicBezTo>
                                <a:cubicBezTo>
                                  <a:pt x="18697" y="8"/>
                                  <a:pt x="18701" y="5"/>
                                  <a:pt x="18705" y="5"/>
                                </a:cubicBezTo>
                                <a:close/>
                                <a:moveTo>
                                  <a:pt x="18737" y="5"/>
                                </a:moveTo>
                                <a:lnTo>
                                  <a:pt x="18737" y="5"/>
                                </a:lnTo>
                                <a:cubicBezTo>
                                  <a:pt x="18742" y="5"/>
                                  <a:pt x="18745" y="8"/>
                                  <a:pt x="18745" y="13"/>
                                </a:cubicBezTo>
                                <a:cubicBezTo>
                                  <a:pt x="18745" y="17"/>
                                  <a:pt x="18742" y="21"/>
                                  <a:pt x="18737" y="21"/>
                                </a:cubicBezTo>
                                <a:lnTo>
                                  <a:pt x="18737" y="21"/>
                                </a:lnTo>
                                <a:cubicBezTo>
                                  <a:pt x="18733" y="21"/>
                                  <a:pt x="18729" y="17"/>
                                  <a:pt x="18729" y="13"/>
                                </a:cubicBezTo>
                                <a:cubicBezTo>
                                  <a:pt x="18729" y="8"/>
                                  <a:pt x="18733" y="5"/>
                                  <a:pt x="18737" y="5"/>
                                </a:cubicBezTo>
                                <a:close/>
                                <a:moveTo>
                                  <a:pt x="18769" y="5"/>
                                </a:moveTo>
                                <a:lnTo>
                                  <a:pt x="18769" y="5"/>
                                </a:lnTo>
                                <a:cubicBezTo>
                                  <a:pt x="18774" y="5"/>
                                  <a:pt x="18777" y="8"/>
                                  <a:pt x="18777" y="13"/>
                                </a:cubicBezTo>
                                <a:cubicBezTo>
                                  <a:pt x="18777" y="17"/>
                                  <a:pt x="18774" y="21"/>
                                  <a:pt x="18769" y="21"/>
                                </a:cubicBezTo>
                                <a:lnTo>
                                  <a:pt x="18769" y="21"/>
                                </a:lnTo>
                                <a:cubicBezTo>
                                  <a:pt x="18765" y="21"/>
                                  <a:pt x="18761" y="17"/>
                                  <a:pt x="18761" y="13"/>
                                </a:cubicBezTo>
                                <a:cubicBezTo>
                                  <a:pt x="18761" y="8"/>
                                  <a:pt x="18765" y="5"/>
                                  <a:pt x="18769" y="5"/>
                                </a:cubicBezTo>
                                <a:close/>
                                <a:moveTo>
                                  <a:pt x="18801" y="5"/>
                                </a:moveTo>
                                <a:lnTo>
                                  <a:pt x="18801" y="5"/>
                                </a:lnTo>
                                <a:cubicBezTo>
                                  <a:pt x="18806" y="5"/>
                                  <a:pt x="18809" y="8"/>
                                  <a:pt x="18809" y="13"/>
                                </a:cubicBezTo>
                                <a:cubicBezTo>
                                  <a:pt x="18809" y="17"/>
                                  <a:pt x="18806" y="21"/>
                                  <a:pt x="18801" y="21"/>
                                </a:cubicBezTo>
                                <a:lnTo>
                                  <a:pt x="18801" y="21"/>
                                </a:lnTo>
                                <a:cubicBezTo>
                                  <a:pt x="18797" y="21"/>
                                  <a:pt x="18793" y="17"/>
                                  <a:pt x="18793" y="13"/>
                                </a:cubicBezTo>
                                <a:cubicBezTo>
                                  <a:pt x="18793" y="8"/>
                                  <a:pt x="18797" y="5"/>
                                  <a:pt x="18801" y="5"/>
                                </a:cubicBezTo>
                                <a:close/>
                                <a:moveTo>
                                  <a:pt x="18833" y="5"/>
                                </a:moveTo>
                                <a:lnTo>
                                  <a:pt x="18833" y="5"/>
                                </a:lnTo>
                                <a:cubicBezTo>
                                  <a:pt x="18838" y="5"/>
                                  <a:pt x="18841" y="8"/>
                                  <a:pt x="18841" y="13"/>
                                </a:cubicBezTo>
                                <a:cubicBezTo>
                                  <a:pt x="18841" y="17"/>
                                  <a:pt x="18838" y="21"/>
                                  <a:pt x="18833" y="21"/>
                                </a:cubicBezTo>
                                <a:lnTo>
                                  <a:pt x="18833" y="21"/>
                                </a:lnTo>
                                <a:cubicBezTo>
                                  <a:pt x="18829" y="21"/>
                                  <a:pt x="18825" y="17"/>
                                  <a:pt x="18825" y="13"/>
                                </a:cubicBezTo>
                                <a:cubicBezTo>
                                  <a:pt x="18825" y="8"/>
                                  <a:pt x="18829" y="5"/>
                                  <a:pt x="18833" y="5"/>
                                </a:cubicBezTo>
                                <a:close/>
                                <a:moveTo>
                                  <a:pt x="18865" y="5"/>
                                </a:moveTo>
                                <a:lnTo>
                                  <a:pt x="18865" y="5"/>
                                </a:lnTo>
                                <a:cubicBezTo>
                                  <a:pt x="18870" y="5"/>
                                  <a:pt x="18873" y="8"/>
                                  <a:pt x="18873" y="13"/>
                                </a:cubicBezTo>
                                <a:cubicBezTo>
                                  <a:pt x="18873" y="17"/>
                                  <a:pt x="18870" y="21"/>
                                  <a:pt x="18865" y="21"/>
                                </a:cubicBezTo>
                                <a:lnTo>
                                  <a:pt x="18865" y="21"/>
                                </a:lnTo>
                                <a:cubicBezTo>
                                  <a:pt x="18861" y="21"/>
                                  <a:pt x="18857" y="17"/>
                                  <a:pt x="18857" y="13"/>
                                </a:cubicBezTo>
                                <a:cubicBezTo>
                                  <a:pt x="18857" y="8"/>
                                  <a:pt x="18861" y="5"/>
                                  <a:pt x="18865" y="5"/>
                                </a:cubicBezTo>
                                <a:close/>
                                <a:moveTo>
                                  <a:pt x="18897" y="5"/>
                                </a:moveTo>
                                <a:lnTo>
                                  <a:pt x="18897" y="5"/>
                                </a:lnTo>
                                <a:cubicBezTo>
                                  <a:pt x="18902" y="5"/>
                                  <a:pt x="18905" y="8"/>
                                  <a:pt x="18905" y="13"/>
                                </a:cubicBezTo>
                                <a:cubicBezTo>
                                  <a:pt x="18905" y="17"/>
                                  <a:pt x="18902" y="21"/>
                                  <a:pt x="18897" y="21"/>
                                </a:cubicBezTo>
                                <a:lnTo>
                                  <a:pt x="18897" y="21"/>
                                </a:lnTo>
                                <a:cubicBezTo>
                                  <a:pt x="18893" y="21"/>
                                  <a:pt x="18889" y="17"/>
                                  <a:pt x="18889" y="13"/>
                                </a:cubicBezTo>
                                <a:cubicBezTo>
                                  <a:pt x="18889" y="8"/>
                                  <a:pt x="18893" y="5"/>
                                  <a:pt x="18897" y="5"/>
                                </a:cubicBezTo>
                                <a:close/>
                                <a:moveTo>
                                  <a:pt x="18929" y="5"/>
                                </a:moveTo>
                                <a:lnTo>
                                  <a:pt x="18929" y="5"/>
                                </a:lnTo>
                                <a:cubicBezTo>
                                  <a:pt x="18934" y="5"/>
                                  <a:pt x="18937" y="8"/>
                                  <a:pt x="18937" y="13"/>
                                </a:cubicBezTo>
                                <a:cubicBezTo>
                                  <a:pt x="18937" y="17"/>
                                  <a:pt x="18934" y="21"/>
                                  <a:pt x="18929" y="21"/>
                                </a:cubicBezTo>
                                <a:lnTo>
                                  <a:pt x="18929" y="21"/>
                                </a:lnTo>
                                <a:cubicBezTo>
                                  <a:pt x="18925" y="21"/>
                                  <a:pt x="18921" y="17"/>
                                  <a:pt x="18921" y="13"/>
                                </a:cubicBezTo>
                                <a:cubicBezTo>
                                  <a:pt x="18921" y="8"/>
                                  <a:pt x="18925" y="5"/>
                                  <a:pt x="18929" y="5"/>
                                </a:cubicBezTo>
                                <a:close/>
                                <a:moveTo>
                                  <a:pt x="18961" y="5"/>
                                </a:moveTo>
                                <a:lnTo>
                                  <a:pt x="18961" y="5"/>
                                </a:lnTo>
                                <a:cubicBezTo>
                                  <a:pt x="18966" y="5"/>
                                  <a:pt x="18969" y="8"/>
                                  <a:pt x="18969" y="13"/>
                                </a:cubicBezTo>
                                <a:cubicBezTo>
                                  <a:pt x="18969" y="17"/>
                                  <a:pt x="18966" y="21"/>
                                  <a:pt x="18961" y="21"/>
                                </a:cubicBezTo>
                                <a:lnTo>
                                  <a:pt x="18961" y="21"/>
                                </a:lnTo>
                                <a:cubicBezTo>
                                  <a:pt x="18957" y="21"/>
                                  <a:pt x="18953" y="17"/>
                                  <a:pt x="18953" y="13"/>
                                </a:cubicBezTo>
                                <a:cubicBezTo>
                                  <a:pt x="18953" y="8"/>
                                  <a:pt x="18957" y="5"/>
                                  <a:pt x="18961" y="5"/>
                                </a:cubicBezTo>
                                <a:close/>
                                <a:moveTo>
                                  <a:pt x="18993" y="5"/>
                                </a:moveTo>
                                <a:lnTo>
                                  <a:pt x="18993" y="5"/>
                                </a:lnTo>
                                <a:cubicBezTo>
                                  <a:pt x="18998" y="5"/>
                                  <a:pt x="19001" y="9"/>
                                  <a:pt x="19001" y="13"/>
                                </a:cubicBezTo>
                                <a:cubicBezTo>
                                  <a:pt x="19001" y="17"/>
                                  <a:pt x="18998" y="21"/>
                                  <a:pt x="18993" y="21"/>
                                </a:cubicBezTo>
                                <a:lnTo>
                                  <a:pt x="18993" y="21"/>
                                </a:lnTo>
                                <a:cubicBezTo>
                                  <a:pt x="18989" y="21"/>
                                  <a:pt x="18985" y="17"/>
                                  <a:pt x="18985" y="13"/>
                                </a:cubicBezTo>
                                <a:cubicBezTo>
                                  <a:pt x="18985" y="9"/>
                                  <a:pt x="18989" y="5"/>
                                  <a:pt x="18993" y="5"/>
                                </a:cubicBezTo>
                                <a:close/>
                                <a:moveTo>
                                  <a:pt x="19025" y="5"/>
                                </a:moveTo>
                                <a:lnTo>
                                  <a:pt x="19025" y="5"/>
                                </a:lnTo>
                                <a:cubicBezTo>
                                  <a:pt x="19030" y="5"/>
                                  <a:pt x="19033" y="9"/>
                                  <a:pt x="19033" y="13"/>
                                </a:cubicBezTo>
                                <a:cubicBezTo>
                                  <a:pt x="19033" y="17"/>
                                  <a:pt x="19030" y="21"/>
                                  <a:pt x="19025" y="21"/>
                                </a:cubicBezTo>
                                <a:lnTo>
                                  <a:pt x="19025" y="21"/>
                                </a:lnTo>
                                <a:cubicBezTo>
                                  <a:pt x="19021" y="21"/>
                                  <a:pt x="19017" y="17"/>
                                  <a:pt x="19017" y="13"/>
                                </a:cubicBezTo>
                                <a:cubicBezTo>
                                  <a:pt x="19017" y="9"/>
                                  <a:pt x="19021" y="5"/>
                                  <a:pt x="19025" y="5"/>
                                </a:cubicBezTo>
                                <a:close/>
                                <a:moveTo>
                                  <a:pt x="19057" y="5"/>
                                </a:moveTo>
                                <a:lnTo>
                                  <a:pt x="19058" y="5"/>
                                </a:lnTo>
                                <a:cubicBezTo>
                                  <a:pt x="19062" y="5"/>
                                  <a:pt x="19066" y="9"/>
                                  <a:pt x="19066" y="13"/>
                                </a:cubicBezTo>
                                <a:cubicBezTo>
                                  <a:pt x="19066" y="17"/>
                                  <a:pt x="19062" y="21"/>
                                  <a:pt x="19058" y="21"/>
                                </a:cubicBezTo>
                                <a:lnTo>
                                  <a:pt x="19057" y="21"/>
                                </a:lnTo>
                                <a:cubicBezTo>
                                  <a:pt x="19053" y="21"/>
                                  <a:pt x="19049" y="17"/>
                                  <a:pt x="19049" y="13"/>
                                </a:cubicBezTo>
                                <a:cubicBezTo>
                                  <a:pt x="19049" y="9"/>
                                  <a:pt x="19053" y="5"/>
                                  <a:pt x="19057" y="5"/>
                                </a:cubicBezTo>
                                <a:close/>
                                <a:moveTo>
                                  <a:pt x="19090" y="5"/>
                                </a:moveTo>
                                <a:lnTo>
                                  <a:pt x="19090" y="5"/>
                                </a:lnTo>
                                <a:cubicBezTo>
                                  <a:pt x="19094" y="5"/>
                                  <a:pt x="19098" y="9"/>
                                  <a:pt x="19098" y="13"/>
                                </a:cubicBezTo>
                                <a:cubicBezTo>
                                  <a:pt x="19098" y="17"/>
                                  <a:pt x="19094" y="21"/>
                                  <a:pt x="19090" y="21"/>
                                </a:cubicBezTo>
                                <a:lnTo>
                                  <a:pt x="19090" y="21"/>
                                </a:lnTo>
                                <a:cubicBezTo>
                                  <a:pt x="19085" y="21"/>
                                  <a:pt x="19082" y="17"/>
                                  <a:pt x="19082" y="13"/>
                                </a:cubicBezTo>
                                <a:cubicBezTo>
                                  <a:pt x="19082" y="9"/>
                                  <a:pt x="19085" y="5"/>
                                  <a:pt x="19090" y="5"/>
                                </a:cubicBezTo>
                                <a:close/>
                                <a:moveTo>
                                  <a:pt x="19122" y="5"/>
                                </a:moveTo>
                                <a:lnTo>
                                  <a:pt x="19122" y="5"/>
                                </a:lnTo>
                                <a:cubicBezTo>
                                  <a:pt x="19126" y="5"/>
                                  <a:pt x="19130" y="9"/>
                                  <a:pt x="19130" y="13"/>
                                </a:cubicBezTo>
                                <a:cubicBezTo>
                                  <a:pt x="19130" y="17"/>
                                  <a:pt x="19126" y="21"/>
                                  <a:pt x="19122" y="21"/>
                                </a:cubicBezTo>
                                <a:lnTo>
                                  <a:pt x="19122" y="21"/>
                                </a:lnTo>
                                <a:cubicBezTo>
                                  <a:pt x="19117" y="21"/>
                                  <a:pt x="19114" y="17"/>
                                  <a:pt x="19114" y="13"/>
                                </a:cubicBezTo>
                                <a:cubicBezTo>
                                  <a:pt x="19114" y="9"/>
                                  <a:pt x="19117" y="5"/>
                                  <a:pt x="19122" y="5"/>
                                </a:cubicBezTo>
                                <a:close/>
                                <a:moveTo>
                                  <a:pt x="19154" y="5"/>
                                </a:moveTo>
                                <a:lnTo>
                                  <a:pt x="19154" y="5"/>
                                </a:lnTo>
                                <a:cubicBezTo>
                                  <a:pt x="19158" y="5"/>
                                  <a:pt x="19162" y="9"/>
                                  <a:pt x="19162" y="13"/>
                                </a:cubicBezTo>
                                <a:cubicBezTo>
                                  <a:pt x="19162" y="17"/>
                                  <a:pt x="19158" y="21"/>
                                  <a:pt x="19154" y="21"/>
                                </a:cubicBezTo>
                                <a:lnTo>
                                  <a:pt x="19154" y="21"/>
                                </a:lnTo>
                                <a:cubicBezTo>
                                  <a:pt x="19149" y="21"/>
                                  <a:pt x="19146" y="17"/>
                                  <a:pt x="19146" y="13"/>
                                </a:cubicBezTo>
                                <a:cubicBezTo>
                                  <a:pt x="19146" y="9"/>
                                  <a:pt x="19149" y="5"/>
                                  <a:pt x="19154" y="5"/>
                                </a:cubicBezTo>
                                <a:close/>
                                <a:moveTo>
                                  <a:pt x="19186" y="5"/>
                                </a:moveTo>
                                <a:lnTo>
                                  <a:pt x="19186" y="5"/>
                                </a:lnTo>
                                <a:cubicBezTo>
                                  <a:pt x="19190" y="5"/>
                                  <a:pt x="19194" y="9"/>
                                  <a:pt x="19194" y="13"/>
                                </a:cubicBezTo>
                                <a:cubicBezTo>
                                  <a:pt x="19194" y="17"/>
                                  <a:pt x="19190" y="21"/>
                                  <a:pt x="19186" y="21"/>
                                </a:cubicBezTo>
                                <a:lnTo>
                                  <a:pt x="19186" y="21"/>
                                </a:lnTo>
                                <a:cubicBezTo>
                                  <a:pt x="19181" y="21"/>
                                  <a:pt x="19178" y="17"/>
                                  <a:pt x="19178" y="13"/>
                                </a:cubicBezTo>
                                <a:cubicBezTo>
                                  <a:pt x="19178" y="9"/>
                                  <a:pt x="19181" y="5"/>
                                  <a:pt x="19186" y="5"/>
                                </a:cubicBezTo>
                                <a:close/>
                                <a:moveTo>
                                  <a:pt x="19218" y="5"/>
                                </a:moveTo>
                                <a:lnTo>
                                  <a:pt x="19218" y="5"/>
                                </a:lnTo>
                                <a:cubicBezTo>
                                  <a:pt x="19222" y="5"/>
                                  <a:pt x="19226" y="9"/>
                                  <a:pt x="19226" y="13"/>
                                </a:cubicBezTo>
                                <a:cubicBezTo>
                                  <a:pt x="19226" y="17"/>
                                  <a:pt x="19222" y="21"/>
                                  <a:pt x="19218" y="21"/>
                                </a:cubicBezTo>
                                <a:lnTo>
                                  <a:pt x="19218" y="21"/>
                                </a:lnTo>
                                <a:cubicBezTo>
                                  <a:pt x="19213" y="21"/>
                                  <a:pt x="19210" y="17"/>
                                  <a:pt x="19210" y="13"/>
                                </a:cubicBezTo>
                                <a:cubicBezTo>
                                  <a:pt x="19210" y="9"/>
                                  <a:pt x="19213" y="5"/>
                                  <a:pt x="19218" y="5"/>
                                </a:cubicBezTo>
                                <a:close/>
                                <a:moveTo>
                                  <a:pt x="19250" y="5"/>
                                </a:moveTo>
                                <a:lnTo>
                                  <a:pt x="19250" y="5"/>
                                </a:lnTo>
                                <a:cubicBezTo>
                                  <a:pt x="19254" y="5"/>
                                  <a:pt x="19258" y="9"/>
                                  <a:pt x="19258" y="13"/>
                                </a:cubicBezTo>
                                <a:cubicBezTo>
                                  <a:pt x="19258" y="17"/>
                                  <a:pt x="19254" y="21"/>
                                  <a:pt x="19250" y="21"/>
                                </a:cubicBezTo>
                                <a:lnTo>
                                  <a:pt x="19250" y="21"/>
                                </a:lnTo>
                                <a:cubicBezTo>
                                  <a:pt x="19245" y="21"/>
                                  <a:pt x="19242" y="17"/>
                                  <a:pt x="19242" y="13"/>
                                </a:cubicBezTo>
                                <a:cubicBezTo>
                                  <a:pt x="19242" y="9"/>
                                  <a:pt x="19245" y="5"/>
                                  <a:pt x="19250" y="5"/>
                                </a:cubicBezTo>
                                <a:close/>
                                <a:moveTo>
                                  <a:pt x="19282" y="5"/>
                                </a:moveTo>
                                <a:lnTo>
                                  <a:pt x="19282" y="5"/>
                                </a:lnTo>
                                <a:cubicBezTo>
                                  <a:pt x="19286" y="5"/>
                                  <a:pt x="19290" y="9"/>
                                  <a:pt x="19290" y="13"/>
                                </a:cubicBezTo>
                                <a:cubicBezTo>
                                  <a:pt x="19290" y="17"/>
                                  <a:pt x="19286" y="21"/>
                                  <a:pt x="19282" y="21"/>
                                </a:cubicBezTo>
                                <a:lnTo>
                                  <a:pt x="19282" y="21"/>
                                </a:lnTo>
                                <a:cubicBezTo>
                                  <a:pt x="19277" y="21"/>
                                  <a:pt x="19274" y="17"/>
                                  <a:pt x="19274" y="13"/>
                                </a:cubicBezTo>
                                <a:cubicBezTo>
                                  <a:pt x="19274" y="9"/>
                                  <a:pt x="19277" y="5"/>
                                  <a:pt x="19282" y="5"/>
                                </a:cubicBezTo>
                                <a:close/>
                                <a:moveTo>
                                  <a:pt x="19314" y="5"/>
                                </a:moveTo>
                                <a:lnTo>
                                  <a:pt x="19314" y="5"/>
                                </a:lnTo>
                                <a:cubicBezTo>
                                  <a:pt x="19318" y="5"/>
                                  <a:pt x="19322" y="9"/>
                                  <a:pt x="19322" y="13"/>
                                </a:cubicBezTo>
                                <a:cubicBezTo>
                                  <a:pt x="19322" y="17"/>
                                  <a:pt x="19318" y="21"/>
                                  <a:pt x="19314" y="21"/>
                                </a:cubicBezTo>
                                <a:lnTo>
                                  <a:pt x="19314" y="21"/>
                                </a:lnTo>
                                <a:cubicBezTo>
                                  <a:pt x="19309" y="21"/>
                                  <a:pt x="19306" y="17"/>
                                  <a:pt x="19306" y="13"/>
                                </a:cubicBezTo>
                                <a:cubicBezTo>
                                  <a:pt x="19306" y="9"/>
                                  <a:pt x="19309" y="5"/>
                                  <a:pt x="19314" y="5"/>
                                </a:cubicBezTo>
                                <a:close/>
                                <a:moveTo>
                                  <a:pt x="19346" y="5"/>
                                </a:moveTo>
                                <a:lnTo>
                                  <a:pt x="19346" y="5"/>
                                </a:lnTo>
                                <a:cubicBezTo>
                                  <a:pt x="19350" y="5"/>
                                  <a:pt x="19354" y="9"/>
                                  <a:pt x="19354" y="13"/>
                                </a:cubicBezTo>
                                <a:cubicBezTo>
                                  <a:pt x="19354" y="17"/>
                                  <a:pt x="19350" y="21"/>
                                  <a:pt x="19346" y="21"/>
                                </a:cubicBezTo>
                                <a:lnTo>
                                  <a:pt x="19346" y="21"/>
                                </a:lnTo>
                                <a:cubicBezTo>
                                  <a:pt x="19341" y="21"/>
                                  <a:pt x="19338" y="17"/>
                                  <a:pt x="19338" y="13"/>
                                </a:cubicBezTo>
                                <a:cubicBezTo>
                                  <a:pt x="19338" y="9"/>
                                  <a:pt x="19341" y="5"/>
                                  <a:pt x="19346" y="5"/>
                                </a:cubicBezTo>
                                <a:close/>
                                <a:moveTo>
                                  <a:pt x="19378" y="5"/>
                                </a:moveTo>
                                <a:lnTo>
                                  <a:pt x="19378" y="5"/>
                                </a:lnTo>
                                <a:cubicBezTo>
                                  <a:pt x="19382" y="5"/>
                                  <a:pt x="19386" y="9"/>
                                  <a:pt x="19386" y="13"/>
                                </a:cubicBezTo>
                                <a:cubicBezTo>
                                  <a:pt x="19386" y="17"/>
                                  <a:pt x="19382" y="21"/>
                                  <a:pt x="19378" y="21"/>
                                </a:cubicBezTo>
                                <a:lnTo>
                                  <a:pt x="19378" y="21"/>
                                </a:lnTo>
                                <a:cubicBezTo>
                                  <a:pt x="19373" y="21"/>
                                  <a:pt x="19370" y="17"/>
                                  <a:pt x="19370" y="13"/>
                                </a:cubicBezTo>
                                <a:cubicBezTo>
                                  <a:pt x="19370" y="9"/>
                                  <a:pt x="19373" y="5"/>
                                  <a:pt x="19378" y="5"/>
                                </a:cubicBezTo>
                                <a:close/>
                                <a:moveTo>
                                  <a:pt x="19410" y="5"/>
                                </a:moveTo>
                                <a:lnTo>
                                  <a:pt x="19410" y="5"/>
                                </a:lnTo>
                                <a:cubicBezTo>
                                  <a:pt x="19414" y="5"/>
                                  <a:pt x="19418" y="9"/>
                                  <a:pt x="19418" y="13"/>
                                </a:cubicBezTo>
                                <a:cubicBezTo>
                                  <a:pt x="19418" y="17"/>
                                  <a:pt x="19414" y="21"/>
                                  <a:pt x="19410" y="21"/>
                                </a:cubicBezTo>
                                <a:lnTo>
                                  <a:pt x="19410" y="21"/>
                                </a:lnTo>
                                <a:cubicBezTo>
                                  <a:pt x="19405" y="21"/>
                                  <a:pt x="19402" y="17"/>
                                  <a:pt x="19402" y="13"/>
                                </a:cubicBezTo>
                                <a:cubicBezTo>
                                  <a:pt x="19402" y="9"/>
                                  <a:pt x="19405" y="5"/>
                                  <a:pt x="19410" y="5"/>
                                </a:cubicBezTo>
                                <a:close/>
                                <a:moveTo>
                                  <a:pt x="19442" y="5"/>
                                </a:moveTo>
                                <a:lnTo>
                                  <a:pt x="19442" y="5"/>
                                </a:lnTo>
                                <a:cubicBezTo>
                                  <a:pt x="19446" y="5"/>
                                  <a:pt x="19450" y="9"/>
                                  <a:pt x="19450" y="13"/>
                                </a:cubicBezTo>
                                <a:cubicBezTo>
                                  <a:pt x="19450" y="17"/>
                                  <a:pt x="19446" y="21"/>
                                  <a:pt x="19442" y="21"/>
                                </a:cubicBezTo>
                                <a:lnTo>
                                  <a:pt x="19442" y="21"/>
                                </a:lnTo>
                                <a:cubicBezTo>
                                  <a:pt x="19437" y="21"/>
                                  <a:pt x="19434" y="17"/>
                                  <a:pt x="19434" y="13"/>
                                </a:cubicBezTo>
                                <a:cubicBezTo>
                                  <a:pt x="19434" y="9"/>
                                  <a:pt x="19437" y="5"/>
                                  <a:pt x="19442" y="5"/>
                                </a:cubicBezTo>
                                <a:close/>
                                <a:moveTo>
                                  <a:pt x="19474" y="5"/>
                                </a:moveTo>
                                <a:lnTo>
                                  <a:pt x="19474" y="5"/>
                                </a:lnTo>
                                <a:cubicBezTo>
                                  <a:pt x="19478" y="5"/>
                                  <a:pt x="19482" y="9"/>
                                  <a:pt x="19482" y="13"/>
                                </a:cubicBezTo>
                                <a:cubicBezTo>
                                  <a:pt x="19482" y="17"/>
                                  <a:pt x="19478" y="21"/>
                                  <a:pt x="19474" y="21"/>
                                </a:cubicBezTo>
                                <a:lnTo>
                                  <a:pt x="19474" y="21"/>
                                </a:lnTo>
                                <a:cubicBezTo>
                                  <a:pt x="19469" y="21"/>
                                  <a:pt x="19466" y="17"/>
                                  <a:pt x="19466" y="13"/>
                                </a:cubicBezTo>
                                <a:cubicBezTo>
                                  <a:pt x="19466" y="9"/>
                                  <a:pt x="19469" y="5"/>
                                  <a:pt x="19474" y="5"/>
                                </a:cubicBezTo>
                                <a:close/>
                                <a:moveTo>
                                  <a:pt x="19506" y="5"/>
                                </a:moveTo>
                                <a:lnTo>
                                  <a:pt x="19506" y="5"/>
                                </a:lnTo>
                                <a:cubicBezTo>
                                  <a:pt x="19510" y="5"/>
                                  <a:pt x="19514" y="9"/>
                                  <a:pt x="19514" y="13"/>
                                </a:cubicBezTo>
                                <a:cubicBezTo>
                                  <a:pt x="19514" y="17"/>
                                  <a:pt x="19510" y="21"/>
                                  <a:pt x="19506" y="21"/>
                                </a:cubicBezTo>
                                <a:lnTo>
                                  <a:pt x="19506" y="21"/>
                                </a:lnTo>
                                <a:cubicBezTo>
                                  <a:pt x="19501" y="21"/>
                                  <a:pt x="19498" y="17"/>
                                  <a:pt x="19498" y="13"/>
                                </a:cubicBezTo>
                                <a:cubicBezTo>
                                  <a:pt x="19498" y="9"/>
                                  <a:pt x="19501" y="5"/>
                                  <a:pt x="19506" y="5"/>
                                </a:cubicBezTo>
                                <a:close/>
                                <a:moveTo>
                                  <a:pt x="19538" y="5"/>
                                </a:moveTo>
                                <a:lnTo>
                                  <a:pt x="19538" y="5"/>
                                </a:lnTo>
                                <a:cubicBezTo>
                                  <a:pt x="19542" y="5"/>
                                  <a:pt x="19546" y="9"/>
                                  <a:pt x="19546" y="13"/>
                                </a:cubicBezTo>
                                <a:cubicBezTo>
                                  <a:pt x="19546" y="17"/>
                                  <a:pt x="19542" y="21"/>
                                  <a:pt x="19538" y="21"/>
                                </a:cubicBezTo>
                                <a:lnTo>
                                  <a:pt x="19538" y="21"/>
                                </a:lnTo>
                                <a:cubicBezTo>
                                  <a:pt x="19533" y="21"/>
                                  <a:pt x="19530" y="17"/>
                                  <a:pt x="19530" y="13"/>
                                </a:cubicBezTo>
                                <a:cubicBezTo>
                                  <a:pt x="19530" y="9"/>
                                  <a:pt x="19533" y="5"/>
                                  <a:pt x="19538" y="5"/>
                                </a:cubicBezTo>
                                <a:close/>
                                <a:moveTo>
                                  <a:pt x="19570" y="5"/>
                                </a:moveTo>
                                <a:lnTo>
                                  <a:pt x="19570" y="5"/>
                                </a:lnTo>
                                <a:cubicBezTo>
                                  <a:pt x="19574" y="5"/>
                                  <a:pt x="19578" y="9"/>
                                  <a:pt x="19578" y="13"/>
                                </a:cubicBezTo>
                                <a:cubicBezTo>
                                  <a:pt x="19578" y="18"/>
                                  <a:pt x="19574" y="21"/>
                                  <a:pt x="19570" y="21"/>
                                </a:cubicBezTo>
                                <a:lnTo>
                                  <a:pt x="19570" y="21"/>
                                </a:lnTo>
                                <a:cubicBezTo>
                                  <a:pt x="19565" y="21"/>
                                  <a:pt x="19562" y="18"/>
                                  <a:pt x="19562" y="13"/>
                                </a:cubicBezTo>
                                <a:cubicBezTo>
                                  <a:pt x="19562" y="9"/>
                                  <a:pt x="19565" y="5"/>
                                  <a:pt x="19570" y="5"/>
                                </a:cubicBezTo>
                                <a:close/>
                                <a:moveTo>
                                  <a:pt x="19602" y="5"/>
                                </a:moveTo>
                                <a:lnTo>
                                  <a:pt x="19602" y="5"/>
                                </a:lnTo>
                                <a:cubicBezTo>
                                  <a:pt x="19606" y="5"/>
                                  <a:pt x="19610" y="9"/>
                                  <a:pt x="19610" y="13"/>
                                </a:cubicBezTo>
                                <a:cubicBezTo>
                                  <a:pt x="19610" y="18"/>
                                  <a:pt x="19606" y="21"/>
                                  <a:pt x="19602" y="21"/>
                                </a:cubicBezTo>
                                <a:lnTo>
                                  <a:pt x="19602" y="21"/>
                                </a:lnTo>
                                <a:cubicBezTo>
                                  <a:pt x="19597" y="21"/>
                                  <a:pt x="19594" y="18"/>
                                  <a:pt x="19594" y="13"/>
                                </a:cubicBezTo>
                                <a:cubicBezTo>
                                  <a:pt x="19594" y="9"/>
                                  <a:pt x="19597" y="5"/>
                                  <a:pt x="19602" y="5"/>
                                </a:cubicBezTo>
                                <a:close/>
                                <a:moveTo>
                                  <a:pt x="19634" y="5"/>
                                </a:moveTo>
                                <a:lnTo>
                                  <a:pt x="19634" y="5"/>
                                </a:lnTo>
                                <a:cubicBezTo>
                                  <a:pt x="19638" y="5"/>
                                  <a:pt x="19642" y="9"/>
                                  <a:pt x="19642" y="13"/>
                                </a:cubicBezTo>
                                <a:cubicBezTo>
                                  <a:pt x="19642" y="18"/>
                                  <a:pt x="19638" y="21"/>
                                  <a:pt x="19634" y="21"/>
                                </a:cubicBezTo>
                                <a:lnTo>
                                  <a:pt x="19634" y="21"/>
                                </a:lnTo>
                                <a:cubicBezTo>
                                  <a:pt x="19629" y="21"/>
                                  <a:pt x="19626" y="18"/>
                                  <a:pt x="19626" y="13"/>
                                </a:cubicBezTo>
                                <a:cubicBezTo>
                                  <a:pt x="19626" y="9"/>
                                  <a:pt x="19629" y="5"/>
                                  <a:pt x="19634" y="5"/>
                                </a:cubicBezTo>
                                <a:close/>
                                <a:moveTo>
                                  <a:pt x="19666" y="5"/>
                                </a:moveTo>
                                <a:lnTo>
                                  <a:pt x="19666" y="5"/>
                                </a:lnTo>
                                <a:cubicBezTo>
                                  <a:pt x="19670" y="5"/>
                                  <a:pt x="19674" y="9"/>
                                  <a:pt x="19674" y="13"/>
                                </a:cubicBezTo>
                                <a:cubicBezTo>
                                  <a:pt x="19674" y="18"/>
                                  <a:pt x="19670" y="21"/>
                                  <a:pt x="19666" y="21"/>
                                </a:cubicBezTo>
                                <a:lnTo>
                                  <a:pt x="19666" y="21"/>
                                </a:lnTo>
                                <a:cubicBezTo>
                                  <a:pt x="19661" y="21"/>
                                  <a:pt x="19658" y="18"/>
                                  <a:pt x="19658" y="13"/>
                                </a:cubicBezTo>
                                <a:cubicBezTo>
                                  <a:pt x="19658" y="9"/>
                                  <a:pt x="19661" y="5"/>
                                  <a:pt x="19666" y="5"/>
                                </a:cubicBezTo>
                                <a:close/>
                                <a:moveTo>
                                  <a:pt x="19698" y="5"/>
                                </a:moveTo>
                                <a:lnTo>
                                  <a:pt x="19698" y="5"/>
                                </a:lnTo>
                                <a:cubicBezTo>
                                  <a:pt x="19702" y="5"/>
                                  <a:pt x="19706" y="9"/>
                                  <a:pt x="19706" y="13"/>
                                </a:cubicBezTo>
                                <a:cubicBezTo>
                                  <a:pt x="19706" y="18"/>
                                  <a:pt x="19702" y="21"/>
                                  <a:pt x="19698" y="21"/>
                                </a:cubicBezTo>
                                <a:lnTo>
                                  <a:pt x="19698" y="21"/>
                                </a:lnTo>
                                <a:cubicBezTo>
                                  <a:pt x="19693" y="21"/>
                                  <a:pt x="19690" y="18"/>
                                  <a:pt x="19690" y="13"/>
                                </a:cubicBezTo>
                                <a:cubicBezTo>
                                  <a:pt x="19690" y="9"/>
                                  <a:pt x="19693" y="5"/>
                                  <a:pt x="19698" y="5"/>
                                </a:cubicBezTo>
                                <a:close/>
                                <a:moveTo>
                                  <a:pt x="19730" y="5"/>
                                </a:moveTo>
                                <a:lnTo>
                                  <a:pt x="19730" y="5"/>
                                </a:lnTo>
                                <a:cubicBezTo>
                                  <a:pt x="19734" y="5"/>
                                  <a:pt x="19738" y="9"/>
                                  <a:pt x="19738" y="13"/>
                                </a:cubicBezTo>
                                <a:cubicBezTo>
                                  <a:pt x="19738" y="18"/>
                                  <a:pt x="19734" y="21"/>
                                  <a:pt x="19730" y="21"/>
                                </a:cubicBezTo>
                                <a:lnTo>
                                  <a:pt x="19730" y="21"/>
                                </a:lnTo>
                                <a:cubicBezTo>
                                  <a:pt x="19725" y="21"/>
                                  <a:pt x="19722" y="18"/>
                                  <a:pt x="19722" y="13"/>
                                </a:cubicBezTo>
                                <a:cubicBezTo>
                                  <a:pt x="19722" y="9"/>
                                  <a:pt x="19725" y="5"/>
                                  <a:pt x="19730" y="5"/>
                                </a:cubicBezTo>
                                <a:close/>
                                <a:moveTo>
                                  <a:pt x="19762" y="5"/>
                                </a:moveTo>
                                <a:lnTo>
                                  <a:pt x="19762" y="5"/>
                                </a:lnTo>
                                <a:cubicBezTo>
                                  <a:pt x="19766" y="5"/>
                                  <a:pt x="19770" y="9"/>
                                  <a:pt x="19770" y="13"/>
                                </a:cubicBezTo>
                                <a:cubicBezTo>
                                  <a:pt x="19770" y="18"/>
                                  <a:pt x="19766" y="21"/>
                                  <a:pt x="19762" y="21"/>
                                </a:cubicBezTo>
                                <a:lnTo>
                                  <a:pt x="19762" y="21"/>
                                </a:lnTo>
                                <a:cubicBezTo>
                                  <a:pt x="19757" y="21"/>
                                  <a:pt x="19754" y="18"/>
                                  <a:pt x="19754" y="13"/>
                                </a:cubicBezTo>
                                <a:cubicBezTo>
                                  <a:pt x="19754" y="9"/>
                                  <a:pt x="19757" y="5"/>
                                  <a:pt x="19762" y="5"/>
                                </a:cubicBezTo>
                                <a:close/>
                                <a:moveTo>
                                  <a:pt x="19794" y="5"/>
                                </a:moveTo>
                                <a:lnTo>
                                  <a:pt x="19794" y="5"/>
                                </a:lnTo>
                                <a:cubicBezTo>
                                  <a:pt x="19798" y="5"/>
                                  <a:pt x="19802" y="9"/>
                                  <a:pt x="19802" y="13"/>
                                </a:cubicBezTo>
                                <a:cubicBezTo>
                                  <a:pt x="19802" y="18"/>
                                  <a:pt x="19798" y="21"/>
                                  <a:pt x="19794" y="21"/>
                                </a:cubicBezTo>
                                <a:lnTo>
                                  <a:pt x="19794" y="21"/>
                                </a:lnTo>
                                <a:cubicBezTo>
                                  <a:pt x="19789" y="21"/>
                                  <a:pt x="19786" y="18"/>
                                  <a:pt x="19786" y="13"/>
                                </a:cubicBezTo>
                                <a:cubicBezTo>
                                  <a:pt x="19786" y="9"/>
                                  <a:pt x="19789" y="5"/>
                                  <a:pt x="19794" y="5"/>
                                </a:cubicBezTo>
                                <a:close/>
                                <a:moveTo>
                                  <a:pt x="19826" y="5"/>
                                </a:moveTo>
                                <a:lnTo>
                                  <a:pt x="19826" y="5"/>
                                </a:lnTo>
                                <a:cubicBezTo>
                                  <a:pt x="19830" y="5"/>
                                  <a:pt x="19834" y="9"/>
                                  <a:pt x="19834" y="13"/>
                                </a:cubicBezTo>
                                <a:cubicBezTo>
                                  <a:pt x="19834" y="18"/>
                                  <a:pt x="19830" y="21"/>
                                  <a:pt x="19826" y="21"/>
                                </a:cubicBezTo>
                                <a:lnTo>
                                  <a:pt x="19826" y="21"/>
                                </a:lnTo>
                                <a:cubicBezTo>
                                  <a:pt x="19821" y="21"/>
                                  <a:pt x="19818" y="18"/>
                                  <a:pt x="19818" y="13"/>
                                </a:cubicBezTo>
                                <a:cubicBezTo>
                                  <a:pt x="19818" y="9"/>
                                  <a:pt x="19821" y="5"/>
                                  <a:pt x="19826" y="5"/>
                                </a:cubicBezTo>
                                <a:close/>
                                <a:moveTo>
                                  <a:pt x="19858" y="5"/>
                                </a:moveTo>
                                <a:lnTo>
                                  <a:pt x="19858" y="5"/>
                                </a:lnTo>
                                <a:cubicBezTo>
                                  <a:pt x="19862" y="5"/>
                                  <a:pt x="19866" y="9"/>
                                  <a:pt x="19866" y="13"/>
                                </a:cubicBezTo>
                                <a:cubicBezTo>
                                  <a:pt x="19866" y="18"/>
                                  <a:pt x="19862" y="21"/>
                                  <a:pt x="19858" y="21"/>
                                </a:cubicBezTo>
                                <a:lnTo>
                                  <a:pt x="19858" y="21"/>
                                </a:lnTo>
                                <a:cubicBezTo>
                                  <a:pt x="19854" y="21"/>
                                  <a:pt x="19850" y="18"/>
                                  <a:pt x="19850" y="13"/>
                                </a:cubicBezTo>
                                <a:cubicBezTo>
                                  <a:pt x="19850" y="9"/>
                                  <a:pt x="19854" y="5"/>
                                  <a:pt x="19858" y="5"/>
                                </a:cubicBezTo>
                                <a:close/>
                                <a:moveTo>
                                  <a:pt x="19890" y="5"/>
                                </a:moveTo>
                                <a:lnTo>
                                  <a:pt x="19890" y="5"/>
                                </a:lnTo>
                                <a:cubicBezTo>
                                  <a:pt x="19894" y="5"/>
                                  <a:pt x="19898" y="9"/>
                                  <a:pt x="19898" y="13"/>
                                </a:cubicBezTo>
                                <a:cubicBezTo>
                                  <a:pt x="19898" y="18"/>
                                  <a:pt x="19894" y="21"/>
                                  <a:pt x="19890" y="21"/>
                                </a:cubicBezTo>
                                <a:lnTo>
                                  <a:pt x="19890" y="21"/>
                                </a:lnTo>
                                <a:cubicBezTo>
                                  <a:pt x="19886" y="21"/>
                                  <a:pt x="19882" y="18"/>
                                  <a:pt x="19882" y="13"/>
                                </a:cubicBezTo>
                                <a:cubicBezTo>
                                  <a:pt x="19882" y="9"/>
                                  <a:pt x="19886" y="5"/>
                                  <a:pt x="19890" y="5"/>
                                </a:cubicBezTo>
                                <a:close/>
                                <a:moveTo>
                                  <a:pt x="19922" y="5"/>
                                </a:moveTo>
                                <a:lnTo>
                                  <a:pt x="19922" y="5"/>
                                </a:lnTo>
                                <a:cubicBezTo>
                                  <a:pt x="19926" y="5"/>
                                  <a:pt x="19930" y="9"/>
                                  <a:pt x="19930" y="13"/>
                                </a:cubicBezTo>
                                <a:cubicBezTo>
                                  <a:pt x="19930" y="18"/>
                                  <a:pt x="19926" y="21"/>
                                  <a:pt x="19922" y="21"/>
                                </a:cubicBezTo>
                                <a:lnTo>
                                  <a:pt x="19922" y="21"/>
                                </a:lnTo>
                                <a:cubicBezTo>
                                  <a:pt x="19918" y="21"/>
                                  <a:pt x="19914" y="18"/>
                                  <a:pt x="19914" y="13"/>
                                </a:cubicBezTo>
                                <a:cubicBezTo>
                                  <a:pt x="19914" y="9"/>
                                  <a:pt x="19918" y="5"/>
                                  <a:pt x="19922" y="5"/>
                                </a:cubicBezTo>
                                <a:close/>
                                <a:moveTo>
                                  <a:pt x="19954" y="5"/>
                                </a:moveTo>
                                <a:lnTo>
                                  <a:pt x="19954" y="5"/>
                                </a:lnTo>
                                <a:cubicBezTo>
                                  <a:pt x="19958" y="5"/>
                                  <a:pt x="19962" y="9"/>
                                  <a:pt x="19962" y="13"/>
                                </a:cubicBezTo>
                                <a:cubicBezTo>
                                  <a:pt x="19962" y="18"/>
                                  <a:pt x="19958" y="21"/>
                                  <a:pt x="19954" y="21"/>
                                </a:cubicBezTo>
                                <a:lnTo>
                                  <a:pt x="19954" y="21"/>
                                </a:lnTo>
                                <a:cubicBezTo>
                                  <a:pt x="19950" y="21"/>
                                  <a:pt x="19946" y="18"/>
                                  <a:pt x="19946" y="13"/>
                                </a:cubicBezTo>
                                <a:cubicBezTo>
                                  <a:pt x="19946" y="9"/>
                                  <a:pt x="19950" y="5"/>
                                  <a:pt x="19954" y="5"/>
                                </a:cubicBezTo>
                                <a:close/>
                                <a:moveTo>
                                  <a:pt x="19986" y="5"/>
                                </a:moveTo>
                                <a:lnTo>
                                  <a:pt x="19986" y="5"/>
                                </a:lnTo>
                                <a:cubicBezTo>
                                  <a:pt x="19990" y="5"/>
                                  <a:pt x="19994" y="9"/>
                                  <a:pt x="19994" y="13"/>
                                </a:cubicBezTo>
                                <a:cubicBezTo>
                                  <a:pt x="19994" y="18"/>
                                  <a:pt x="19990" y="21"/>
                                  <a:pt x="19986" y="21"/>
                                </a:cubicBezTo>
                                <a:lnTo>
                                  <a:pt x="19986" y="21"/>
                                </a:lnTo>
                                <a:cubicBezTo>
                                  <a:pt x="19982" y="21"/>
                                  <a:pt x="19978" y="18"/>
                                  <a:pt x="19978" y="13"/>
                                </a:cubicBezTo>
                                <a:cubicBezTo>
                                  <a:pt x="19978" y="9"/>
                                  <a:pt x="19982" y="5"/>
                                  <a:pt x="19986" y="5"/>
                                </a:cubicBezTo>
                                <a:close/>
                                <a:moveTo>
                                  <a:pt x="20018" y="5"/>
                                </a:moveTo>
                                <a:lnTo>
                                  <a:pt x="20018" y="5"/>
                                </a:lnTo>
                                <a:cubicBezTo>
                                  <a:pt x="20022" y="5"/>
                                  <a:pt x="20026" y="9"/>
                                  <a:pt x="20026" y="13"/>
                                </a:cubicBezTo>
                                <a:cubicBezTo>
                                  <a:pt x="20026" y="18"/>
                                  <a:pt x="20022" y="21"/>
                                  <a:pt x="20018" y="21"/>
                                </a:cubicBezTo>
                                <a:lnTo>
                                  <a:pt x="20018" y="21"/>
                                </a:lnTo>
                                <a:cubicBezTo>
                                  <a:pt x="20014" y="21"/>
                                  <a:pt x="20010" y="18"/>
                                  <a:pt x="20010" y="13"/>
                                </a:cubicBezTo>
                                <a:cubicBezTo>
                                  <a:pt x="20010" y="9"/>
                                  <a:pt x="20014" y="5"/>
                                  <a:pt x="20018" y="5"/>
                                </a:cubicBezTo>
                                <a:close/>
                                <a:moveTo>
                                  <a:pt x="20050" y="5"/>
                                </a:moveTo>
                                <a:lnTo>
                                  <a:pt x="20050" y="5"/>
                                </a:lnTo>
                                <a:cubicBezTo>
                                  <a:pt x="20054" y="5"/>
                                  <a:pt x="20058" y="9"/>
                                  <a:pt x="20058" y="13"/>
                                </a:cubicBezTo>
                                <a:cubicBezTo>
                                  <a:pt x="20058" y="18"/>
                                  <a:pt x="20054" y="21"/>
                                  <a:pt x="20050" y="21"/>
                                </a:cubicBezTo>
                                <a:lnTo>
                                  <a:pt x="20050" y="21"/>
                                </a:lnTo>
                                <a:cubicBezTo>
                                  <a:pt x="20046" y="21"/>
                                  <a:pt x="20042" y="18"/>
                                  <a:pt x="20042" y="13"/>
                                </a:cubicBezTo>
                                <a:cubicBezTo>
                                  <a:pt x="20042" y="9"/>
                                  <a:pt x="20046" y="5"/>
                                  <a:pt x="20050" y="5"/>
                                </a:cubicBezTo>
                                <a:close/>
                                <a:moveTo>
                                  <a:pt x="20082" y="5"/>
                                </a:moveTo>
                                <a:lnTo>
                                  <a:pt x="20082" y="5"/>
                                </a:lnTo>
                                <a:cubicBezTo>
                                  <a:pt x="20086" y="5"/>
                                  <a:pt x="20090" y="9"/>
                                  <a:pt x="20090" y="13"/>
                                </a:cubicBezTo>
                                <a:cubicBezTo>
                                  <a:pt x="20090" y="18"/>
                                  <a:pt x="20086" y="21"/>
                                  <a:pt x="20082" y="21"/>
                                </a:cubicBezTo>
                                <a:lnTo>
                                  <a:pt x="20082" y="21"/>
                                </a:lnTo>
                                <a:cubicBezTo>
                                  <a:pt x="20078" y="21"/>
                                  <a:pt x="20074" y="18"/>
                                  <a:pt x="20074" y="13"/>
                                </a:cubicBezTo>
                                <a:cubicBezTo>
                                  <a:pt x="20074" y="9"/>
                                  <a:pt x="20078" y="5"/>
                                  <a:pt x="20082" y="5"/>
                                </a:cubicBezTo>
                                <a:close/>
                                <a:moveTo>
                                  <a:pt x="20114" y="5"/>
                                </a:moveTo>
                                <a:lnTo>
                                  <a:pt x="20114" y="5"/>
                                </a:lnTo>
                                <a:cubicBezTo>
                                  <a:pt x="20119" y="5"/>
                                  <a:pt x="20122" y="9"/>
                                  <a:pt x="20122" y="13"/>
                                </a:cubicBezTo>
                                <a:cubicBezTo>
                                  <a:pt x="20122" y="18"/>
                                  <a:pt x="20119" y="21"/>
                                  <a:pt x="20114" y="21"/>
                                </a:cubicBezTo>
                                <a:lnTo>
                                  <a:pt x="20114" y="21"/>
                                </a:lnTo>
                                <a:cubicBezTo>
                                  <a:pt x="20110" y="21"/>
                                  <a:pt x="20106" y="18"/>
                                  <a:pt x="20106" y="13"/>
                                </a:cubicBezTo>
                                <a:cubicBezTo>
                                  <a:pt x="20106" y="9"/>
                                  <a:pt x="20110" y="5"/>
                                  <a:pt x="20114" y="5"/>
                                </a:cubicBezTo>
                                <a:close/>
                                <a:moveTo>
                                  <a:pt x="20146" y="5"/>
                                </a:moveTo>
                                <a:lnTo>
                                  <a:pt x="20146" y="5"/>
                                </a:lnTo>
                                <a:cubicBezTo>
                                  <a:pt x="20151" y="5"/>
                                  <a:pt x="20154" y="9"/>
                                  <a:pt x="20154" y="13"/>
                                </a:cubicBezTo>
                                <a:cubicBezTo>
                                  <a:pt x="20154" y="18"/>
                                  <a:pt x="20151" y="21"/>
                                  <a:pt x="20146" y="21"/>
                                </a:cubicBezTo>
                                <a:lnTo>
                                  <a:pt x="20146" y="21"/>
                                </a:lnTo>
                                <a:cubicBezTo>
                                  <a:pt x="20142" y="21"/>
                                  <a:pt x="20138" y="18"/>
                                  <a:pt x="20138" y="13"/>
                                </a:cubicBezTo>
                                <a:cubicBezTo>
                                  <a:pt x="20138" y="9"/>
                                  <a:pt x="20142" y="5"/>
                                  <a:pt x="20146" y="5"/>
                                </a:cubicBezTo>
                                <a:close/>
                                <a:moveTo>
                                  <a:pt x="20178" y="5"/>
                                </a:moveTo>
                                <a:lnTo>
                                  <a:pt x="20178" y="5"/>
                                </a:lnTo>
                                <a:cubicBezTo>
                                  <a:pt x="20183" y="5"/>
                                  <a:pt x="20186" y="9"/>
                                  <a:pt x="20186" y="13"/>
                                </a:cubicBezTo>
                                <a:cubicBezTo>
                                  <a:pt x="20186" y="18"/>
                                  <a:pt x="20183" y="21"/>
                                  <a:pt x="20178" y="21"/>
                                </a:cubicBezTo>
                                <a:lnTo>
                                  <a:pt x="20178" y="21"/>
                                </a:lnTo>
                                <a:cubicBezTo>
                                  <a:pt x="20174" y="21"/>
                                  <a:pt x="20170" y="18"/>
                                  <a:pt x="20170" y="13"/>
                                </a:cubicBezTo>
                                <a:cubicBezTo>
                                  <a:pt x="20170" y="9"/>
                                  <a:pt x="20174" y="5"/>
                                  <a:pt x="20178" y="5"/>
                                </a:cubicBezTo>
                                <a:close/>
                                <a:moveTo>
                                  <a:pt x="20210" y="5"/>
                                </a:moveTo>
                                <a:lnTo>
                                  <a:pt x="20210" y="5"/>
                                </a:lnTo>
                                <a:cubicBezTo>
                                  <a:pt x="20215" y="5"/>
                                  <a:pt x="20218" y="9"/>
                                  <a:pt x="20218" y="13"/>
                                </a:cubicBezTo>
                                <a:cubicBezTo>
                                  <a:pt x="20218" y="18"/>
                                  <a:pt x="20215" y="21"/>
                                  <a:pt x="20210" y="21"/>
                                </a:cubicBezTo>
                                <a:lnTo>
                                  <a:pt x="20210" y="21"/>
                                </a:lnTo>
                                <a:cubicBezTo>
                                  <a:pt x="20206" y="21"/>
                                  <a:pt x="20202" y="18"/>
                                  <a:pt x="20202" y="13"/>
                                </a:cubicBezTo>
                                <a:cubicBezTo>
                                  <a:pt x="20202" y="9"/>
                                  <a:pt x="20206" y="5"/>
                                  <a:pt x="20210" y="5"/>
                                </a:cubicBezTo>
                                <a:close/>
                                <a:moveTo>
                                  <a:pt x="20242" y="5"/>
                                </a:moveTo>
                                <a:lnTo>
                                  <a:pt x="20242" y="5"/>
                                </a:lnTo>
                                <a:cubicBezTo>
                                  <a:pt x="20247" y="5"/>
                                  <a:pt x="20250" y="9"/>
                                  <a:pt x="20250" y="13"/>
                                </a:cubicBezTo>
                                <a:cubicBezTo>
                                  <a:pt x="20250" y="18"/>
                                  <a:pt x="20247" y="21"/>
                                  <a:pt x="20242" y="21"/>
                                </a:cubicBezTo>
                                <a:lnTo>
                                  <a:pt x="20242" y="21"/>
                                </a:lnTo>
                                <a:cubicBezTo>
                                  <a:pt x="20238" y="21"/>
                                  <a:pt x="20234" y="18"/>
                                  <a:pt x="20234" y="13"/>
                                </a:cubicBezTo>
                                <a:cubicBezTo>
                                  <a:pt x="20234" y="9"/>
                                  <a:pt x="20238" y="5"/>
                                  <a:pt x="20242" y="5"/>
                                </a:cubicBezTo>
                                <a:close/>
                                <a:moveTo>
                                  <a:pt x="20274" y="5"/>
                                </a:moveTo>
                                <a:lnTo>
                                  <a:pt x="20274" y="5"/>
                                </a:lnTo>
                                <a:cubicBezTo>
                                  <a:pt x="20279" y="5"/>
                                  <a:pt x="20282" y="9"/>
                                  <a:pt x="20282" y="13"/>
                                </a:cubicBezTo>
                                <a:cubicBezTo>
                                  <a:pt x="20282" y="18"/>
                                  <a:pt x="20279" y="21"/>
                                  <a:pt x="20274" y="21"/>
                                </a:cubicBezTo>
                                <a:lnTo>
                                  <a:pt x="20274" y="21"/>
                                </a:lnTo>
                                <a:cubicBezTo>
                                  <a:pt x="20270" y="21"/>
                                  <a:pt x="20266" y="18"/>
                                  <a:pt x="20266" y="13"/>
                                </a:cubicBezTo>
                                <a:cubicBezTo>
                                  <a:pt x="20266" y="9"/>
                                  <a:pt x="20270" y="5"/>
                                  <a:pt x="20274" y="5"/>
                                </a:cubicBezTo>
                                <a:close/>
                                <a:moveTo>
                                  <a:pt x="20306" y="5"/>
                                </a:moveTo>
                                <a:lnTo>
                                  <a:pt x="20306" y="5"/>
                                </a:lnTo>
                                <a:cubicBezTo>
                                  <a:pt x="20311" y="5"/>
                                  <a:pt x="20314" y="9"/>
                                  <a:pt x="20314" y="13"/>
                                </a:cubicBezTo>
                                <a:cubicBezTo>
                                  <a:pt x="20314" y="18"/>
                                  <a:pt x="20311" y="21"/>
                                  <a:pt x="20306" y="21"/>
                                </a:cubicBezTo>
                                <a:lnTo>
                                  <a:pt x="20306" y="21"/>
                                </a:lnTo>
                                <a:cubicBezTo>
                                  <a:pt x="20302" y="21"/>
                                  <a:pt x="20298" y="18"/>
                                  <a:pt x="20298" y="13"/>
                                </a:cubicBezTo>
                                <a:cubicBezTo>
                                  <a:pt x="20298" y="9"/>
                                  <a:pt x="20302" y="5"/>
                                  <a:pt x="20306" y="5"/>
                                </a:cubicBezTo>
                                <a:close/>
                                <a:moveTo>
                                  <a:pt x="20338" y="5"/>
                                </a:moveTo>
                                <a:lnTo>
                                  <a:pt x="20338" y="5"/>
                                </a:lnTo>
                                <a:cubicBezTo>
                                  <a:pt x="20343" y="5"/>
                                  <a:pt x="20346" y="9"/>
                                  <a:pt x="20346" y="13"/>
                                </a:cubicBezTo>
                                <a:cubicBezTo>
                                  <a:pt x="20346" y="18"/>
                                  <a:pt x="20343" y="21"/>
                                  <a:pt x="20338" y="21"/>
                                </a:cubicBezTo>
                                <a:lnTo>
                                  <a:pt x="20338" y="21"/>
                                </a:lnTo>
                                <a:cubicBezTo>
                                  <a:pt x="20334" y="21"/>
                                  <a:pt x="20330" y="18"/>
                                  <a:pt x="20330" y="13"/>
                                </a:cubicBezTo>
                                <a:cubicBezTo>
                                  <a:pt x="20330" y="9"/>
                                  <a:pt x="20334" y="5"/>
                                  <a:pt x="20338" y="5"/>
                                </a:cubicBezTo>
                                <a:close/>
                                <a:moveTo>
                                  <a:pt x="20370" y="5"/>
                                </a:moveTo>
                                <a:lnTo>
                                  <a:pt x="20370" y="5"/>
                                </a:lnTo>
                                <a:cubicBezTo>
                                  <a:pt x="20375" y="5"/>
                                  <a:pt x="20378" y="9"/>
                                  <a:pt x="20378" y="13"/>
                                </a:cubicBezTo>
                                <a:cubicBezTo>
                                  <a:pt x="20378" y="18"/>
                                  <a:pt x="20375" y="21"/>
                                  <a:pt x="20370" y="21"/>
                                </a:cubicBezTo>
                                <a:lnTo>
                                  <a:pt x="20370" y="21"/>
                                </a:lnTo>
                                <a:cubicBezTo>
                                  <a:pt x="20366" y="21"/>
                                  <a:pt x="20362" y="18"/>
                                  <a:pt x="20362" y="13"/>
                                </a:cubicBezTo>
                                <a:cubicBezTo>
                                  <a:pt x="20362" y="9"/>
                                  <a:pt x="20366" y="5"/>
                                  <a:pt x="20370" y="5"/>
                                </a:cubicBezTo>
                                <a:close/>
                                <a:moveTo>
                                  <a:pt x="20402" y="5"/>
                                </a:moveTo>
                                <a:lnTo>
                                  <a:pt x="20402" y="5"/>
                                </a:lnTo>
                                <a:cubicBezTo>
                                  <a:pt x="20407" y="5"/>
                                  <a:pt x="20410" y="9"/>
                                  <a:pt x="20410" y="13"/>
                                </a:cubicBezTo>
                                <a:cubicBezTo>
                                  <a:pt x="20410" y="18"/>
                                  <a:pt x="20407" y="21"/>
                                  <a:pt x="20402" y="21"/>
                                </a:cubicBezTo>
                                <a:lnTo>
                                  <a:pt x="20402" y="21"/>
                                </a:lnTo>
                                <a:cubicBezTo>
                                  <a:pt x="20398" y="21"/>
                                  <a:pt x="20394" y="18"/>
                                  <a:pt x="20394" y="13"/>
                                </a:cubicBezTo>
                                <a:cubicBezTo>
                                  <a:pt x="20394" y="9"/>
                                  <a:pt x="20398" y="5"/>
                                  <a:pt x="20402" y="5"/>
                                </a:cubicBezTo>
                                <a:close/>
                                <a:moveTo>
                                  <a:pt x="20434" y="5"/>
                                </a:moveTo>
                                <a:lnTo>
                                  <a:pt x="20434" y="5"/>
                                </a:lnTo>
                                <a:cubicBezTo>
                                  <a:pt x="20439" y="5"/>
                                  <a:pt x="20442" y="9"/>
                                  <a:pt x="20442" y="13"/>
                                </a:cubicBezTo>
                                <a:cubicBezTo>
                                  <a:pt x="20442" y="18"/>
                                  <a:pt x="20439" y="21"/>
                                  <a:pt x="20434" y="21"/>
                                </a:cubicBezTo>
                                <a:lnTo>
                                  <a:pt x="20434" y="21"/>
                                </a:lnTo>
                                <a:cubicBezTo>
                                  <a:pt x="20430" y="21"/>
                                  <a:pt x="20426" y="18"/>
                                  <a:pt x="20426" y="13"/>
                                </a:cubicBezTo>
                                <a:cubicBezTo>
                                  <a:pt x="20426" y="9"/>
                                  <a:pt x="20430" y="5"/>
                                  <a:pt x="20434" y="5"/>
                                </a:cubicBezTo>
                                <a:close/>
                                <a:moveTo>
                                  <a:pt x="20466" y="5"/>
                                </a:moveTo>
                                <a:lnTo>
                                  <a:pt x="20466" y="5"/>
                                </a:lnTo>
                                <a:cubicBezTo>
                                  <a:pt x="20471" y="5"/>
                                  <a:pt x="20474" y="9"/>
                                  <a:pt x="20474" y="13"/>
                                </a:cubicBezTo>
                                <a:cubicBezTo>
                                  <a:pt x="20474" y="18"/>
                                  <a:pt x="20471" y="21"/>
                                  <a:pt x="20466" y="21"/>
                                </a:cubicBezTo>
                                <a:lnTo>
                                  <a:pt x="20466" y="21"/>
                                </a:lnTo>
                                <a:cubicBezTo>
                                  <a:pt x="20462" y="21"/>
                                  <a:pt x="20458" y="18"/>
                                  <a:pt x="20458" y="13"/>
                                </a:cubicBezTo>
                                <a:cubicBezTo>
                                  <a:pt x="20458" y="9"/>
                                  <a:pt x="20462" y="5"/>
                                  <a:pt x="20466" y="5"/>
                                </a:cubicBezTo>
                                <a:close/>
                                <a:moveTo>
                                  <a:pt x="20498" y="5"/>
                                </a:moveTo>
                                <a:lnTo>
                                  <a:pt x="20498" y="5"/>
                                </a:lnTo>
                                <a:cubicBezTo>
                                  <a:pt x="20503" y="5"/>
                                  <a:pt x="20506" y="9"/>
                                  <a:pt x="20506" y="13"/>
                                </a:cubicBezTo>
                                <a:cubicBezTo>
                                  <a:pt x="20506" y="18"/>
                                  <a:pt x="20503" y="21"/>
                                  <a:pt x="20498" y="21"/>
                                </a:cubicBezTo>
                                <a:lnTo>
                                  <a:pt x="20498" y="21"/>
                                </a:lnTo>
                                <a:cubicBezTo>
                                  <a:pt x="20494" y="21"/>
                                  <a:pt x="20490" y="18"/>
                                  <a:pt x="20490" y="13"/>
                                </a:cubicBezTo>
                                <a:cubicBezTo>
                                  <a:pt x="20490" y="9"/>
                                  <a:pt x="20494" y="5"/>
                                  <a:pt x="20498" y="5"/>
                                </a:cubicBezTo>
                                <a:close/>
                                <a:moveTo>
                                  <a:pt x="20530" y="5"/>
                                </a:moveTo>
                                <a:lnTo>
                                  <a:pt x="20530" y="5"/>
                                </a:lnTo>
                                <a:cubicBezTo>
                                  <a:pt x="20535" y="5"/>
                                  <a:pt x="20538" y="9"/>
                                  <a:pt x="20538" y="13"/>
                                </a:cubicBezTo>
                                <a:cubicBezTo>
                                  <a:pt x="20538" y="18"/>
                                  <a:pt x="20535" y="21"/>
                                  <a:pt x="20530" y="21"/>
                                </a:cubicBezTo>
                                <a:lnTo>
                                  <a:pt x="20530" y="21"/>
                                </a:lnTo>
                                <a:cubicBezTo>
                                  <a:pt x="20526" y="21"/>
                                  <a:pt x="20522" y="18"/>
                                  <a:pt x="20522" y="13"/>
                                </a:cubicBezTo>
                                <a:cubicBezTo>
                                  <a:pt x="20522" y="9"/>
                                  <a:pt x="20526" y="5"/>
                                  <a:pt x="20530" y="5"/>
                                </a:cubicBezTo>
                                <a:close/>
                                <a:moveTo>
                                  <a:pt x="20562" y="5"/>
                                </a:moveTo>
                                <a:lnTo>
                                  <a:pt x="20562" y="5"/>
                                </a:lnTo>
                                <a:cubicBezTo>
                                  <a:pt x="20567" y="5"/>
                                  <a:pt x="20570" y="9"/>
                                  <a:pt x="20570" y="13"/>
                                </a:cubicBezTo>
                                <a:cubicBezTo>
                                  <a:pt x="20570" y="18"/>
                                  <a:pt x="20567" y="21"/>
                                  <a:pt x="20562" y="21"/>
                                </a:cubicBezTo>
                                <a:lnTo>
                                  <a:pt x="20562" y="21"/>
                                </a:lnTo>
                                <a:cubicBezTo>
                                  <a:pt x="20558" y="21"/>
                                  <a:pt x="20554" y="18"/>
                                  <a:pt x="20554" y="13"/>
                                </a:cubicBezTo>
                                <a:cubicBezTo>
                                  <a:pt x="20554" y="9"/>
                                  <a:pt x="20558" y="5"/>
                                  <a:pt x="20562" y="5"/>
                                </a:cubicBezTo>
                                <a:close/>
                                <a:moveTo>
                                  <a:pt x="20594" y="5"/>
                                </a:moveTo>
                                <a:lnTo>
                                  <a:pt x="20594" y="5"/>
                                </a:lnTo>
                                <a:cubicBezTo>
                                  <a:pt x="20599" y="5"/>
                                  <a:pt x="20602" y="9"/>
                                  <a:pt x="20602" y="13"/>
                                </a:cubicBezTo>
                                <a:cubicBezTo>
                                  <a:pt x="20602" y="18"/>
                                  <a:pt x="20599" y="21"/>
                                  <a:pt x="20594" y="21"/>
                                </a:cubicBezTo>
                                <a:lnTo>
                                  <a:pt x="20594" y="21"/>
                                </a:lnTo>
                                <a:cubicBezTo>
                                  <a:pt x="20590" y="21"/>
                                  <a:pt x="20586" y="18"/>
                                  <a:pt x="20586" y="13"/>
                                </a:cubicBezTo>
                                <a:cubicBezTo>
                                  <a:pt x="20586" y="9"/>
                                  <a:pt x="20590" y="5"/>
                                  <a:pt x="20594" y="5"/>
                                </a:cubicBezTo>
                                <a:close/>
                                <a:moveTo>
                                  <a:pt x="20626" y="5"/>
                                </a:moveTo>
                                <a:lnTo>
                                  <a:pt x="20626" y="5"/>
                                </a:lnTo>
                                <a:cubicBezTo>
                                  <a:pt x="20631" y="5"/>
                                  <a:pt x="20634" y="9"/>
                                  <a:pt x="20634" y="13"/>
                                </a:cubicBezTo>
                                <a:cubicBezTo>
                                  <a:pt x="20634" y="18"/>
                                  <a:pt x="20631" y="21"/>
                                  <a:pt x="20626" y="21"/>
                                </a:cubicBezTo>
                                <a:lnTo>
                                  <a:pt x="20626" y="21"/>
                                </a:lnTo>
                                <a:cubicBezTo>
                                  <a:pt x="20622" y="21"/>
                                  <a:pt x="20618" y="18"/>
                                  <a:pt x="20618" y="13"/>
                                </a:cubicBezTo>
                                <a:cubicBezTo>
                                  <a:pt x="20618" y="9"/>
                                  <a:pt x="20622" y="5"/>
                                  <a:pt x="20626" y="5"/>
                                </a:cubicBezTo>
                                <a:close/>
                                <a:moveTo>
                                  <a:pt x="20658" y="5"/>
                                </a:moveTo>
                                <a:lnTo>
                                  <a:pt x="20658" y="5"/>
                                </a:lnTo>
                                <a:cubicBezTo>
                                  <a:pt x="20663" y="5"/>
                                  <a:pt x="20666" y="9"/>
                                  <a:pt x="20666" y="13"/>
                                </a:cubicBezTo>
                                <a:cubicBezTo>
                                  <a:pt x="20666" y="18"/>
                                  <a:pt x="20663" y="21"/>
                                  <a:pt x="20658" y="21"/>
                                </a:cubicBezTo>
                                <a:lnTo>
                                  <a:pt x="20658" y="21"/>
                                </a:lnTo>
                                <a:cubicBezTo>
                                  <a:pt x="20654" y="21"/>
                                  <a:pt x="20650" y="18"/>
                                  <a:pt x="20650" y="13"/>
                                </a:cubicBezTo>
                                <a:cubicBezTo>
                                  <a:pt x="20650" y="9"/>
                                  <a:pt x="20654" y="5"/>
                                  <a:pt x="20658" y="5"/>
                                </a:cubicBezTo>
                                <a:close/>
                                <a:moveTo>
                                  <a:pt x="20690" y="5"/>
                                </a:moveTo>
                                <a:lnTo>
                                  <a:pt x="20690" y="5"/>
                                </a:lnTo>
                                <a:cubicBezTo>
                                  <a:pt x="20695" y="5"/>
                                  <a:pt x="20698" y="9"/>
                                  <a:pt x="20698" y="13"/>
                                </a:cubicBezTo>
                                <a:cubicBezTo>
                                  <a:pt x="20698" y="18"/>
                                  <a:pt x="20695" y="21"/>
                                  <a:pt x="20690" y="21"/>
                                </a:cubicBezTo>
                                <a:lnTo>
                                  <a:pt x="20690" y="21"/>
                                </a:lnTo>
                                <a:cubicBezTo>
                                  <a:pt x="20686" y="21"/>
                                  <a:pt x="20682" y="18"/>
                                  <a:pt x="20682" y="13"/>
                                </a:cubicBezTo>
                                <a:cubicBezTo>
                                  <a:pt x="20682" y="9"/>
                                  <a:pt x="20686" y="5"/>
                                  <a:pt x="20690" y="5"/>
                                </a:cubicBezTo>
                                <a:close/>
                                <a:moveTo>
                                  <a:pt x="20722" y="5"/>
                                </a:moveTo>
                                <a:lnTo>
                                  <a:pt x="20722" y="5"/>
                                </a:lnTo>
                                <a:cubicBezTo>
                                  <a:pt x="20727" y="5"/>
                                  <a:pt x="20730" y="9"/>
                                  <a:pt x="20730" y="13"/>
                                </a:cubicBezTo>
                                <a:cubicBezTo>
                                  <a:pt x="20730" y="18"/>
                                  <a:pt x="20727" y="21"/>
                                  <a:pt x="20722" y="21"/>
                                </a:cubicBezTo>
                                <a:lnTo>
                                  <a:pt x="20722" y="21"/>
                                </a:lnTo>
                                <a:cubicBezTo>
                                  <a:pt x="20718" y="21"/>
                                  <a:pt x="20714" y="18"/>
                                  <a:pt x="20714" y="13"/>
                                </a:cubicBezTo>
                                <a:cubicBezTo>
                                  <a:pt x="20714" y="9"/>
                                  <a:pt x="20718" y="5"/>
                                  <a:pt x="20722" y="5"/>
                                </a:cubicBezTo>
                                <a:close/>
                                <a:moveTo>
                                  <a:pt x="20754" y="5"/>
                                </a:moveTo>
                                <a:lnTo>
                                  <a:pt x="20754" y="5"/>
                                </a:lnTo>
                                <a:cubicBezTo>
                                  <a:pt x="20759" y="5"/>
                                  <a:pt x="20762" y="9"/>
                                  <a:pt x="20762" y="13"/>
                                </a:cubicBezTo>
                                <a:cubicBezTo>
                                  <a:pt x="20762" y="18"/>
                                  <a:pt x="20759" y="21"/>
                                  <a:pt x="20754" y="21"/>
                                </a:cubicBezTo>
                                <a:lnTo>
                                  <a:pt x="20754" y="21"/>
                                </a:lnTo>
                                <a:cubicBezTo>
                                  <a:pt x="20750" y="21"/>
                                  <a:pt x="20746" y="18"/>
                                  <a:pt x="20746" y="13"/>
                                </a:cubicBezTo>
                                <a:cubicBezTo>
                                  <a:pt x="20746" y="9"/>
                                  <a:pt x="20750" y="5"/>
                                  <a:pt x="20754" y="5"/>
                                </a:cubicBezTo>
                                <a:close/>
                                <a:moveTo>
                                  <a:pt x="20786" y="5"/>
                                </a:moveTo>
                                <a:lnTo>
                                  <a:pt x="20786" y="5"/>
                                </a:lnTo>
                                <a:cubicBezTo>
                                  <a:pt x="20791" y="5"/>
                                  <a:pt x="20794" y="9"/>
                                  <a:pt x="20794" y="13"/>
                                </a:cubicBezTo>
                                <a:cubicBezTo>
                                  <a:pt x="20794" y="18"/>
                                  <a:pt x="20791" y="21"/>
                                  <a:pt x="20786" y="21"/>
                                </a:cubicBezTo>
                                <a:lnTo>
                                  <a:pt x="20786" y="21"/>
                                </a:lnTo>
                                <a:cubicBezTo>
                                  <a:pt x="20782" y="21"/>
                                  <a:pt x="20778" y="18"/>
                                  <a:pt x="20778" y="13"/>
                                </a:cubicBezTo>
                                <a:cubicBezTo>
                                  <a:pt x="20778" y="9"/>
                                  <a:pt x="20782" y="5"/>
                                  <a:pt x="20786" y="5"/>
                                </a:cubicBezTo>
                                <a:close/>
                                <a:moveTo>
                                  <a:pt x="20818" y="5"/>
                                </a:moveTo>
                                <a:lnTo>
                                  <a:pt x="20818" y="5"/>
                                </a:lnTo>
                                <a:cubicBezTo>
                                  <a:pt x="20823" y="5"/>
                                  <a:pt x="20826" y="9"/>
                                  <a:pt x="20826" y="13"/>
                                </a:cubicBezTo>
                                <a:cubicBezTo>
                                  <a:pt x="20826" y="18"/>
                                  <a:pt x="20823" y="21"/>
                                  <a:pt x="20818" y="21"/>
                                </a:cubicBezTo>
                                <a:lnTo>
                                  <a:pt x="20818" y="21"/>
                                </a:lnTo>
                                <a:cubicBezTo>
                                  <a:pt x="20814" y="21"/>
                                  <a:pt x="20810" y="18"/>
                                  <a:pt x="20810" y="13"/>
                                </a:cubicBezTo>
                                <a:cubicBezTo>
                                  <a:pt x="20810" y="9"/>
                                  <a:pt x="20814" y="5"/>
                                  <a:pt x="20818" y="5"/>
                                </a:cubicBezTo>
                                <a:close/>
                                <a:moveTo>
                                  <a:pt x="20850" y="5"/>
                                </a:moveTo>
                                <a:lnTo>
                                  <a:pt x="20850" y="5"/>
                                </a:lnTo>
                                <a:cubicBezTo>
                                  <a:pt x="20855" y="5"/>
                                  <a:pt x="20858" y="9"/>
                                  <a:pt x="20858" y="13"/>
                                </a:cubicBezTo>
                                <a:cubicBezTo>
                                  <a:pt x="20858" y="18"/>
                                  <a:pt x="20855" y="21"/>
                                  <a:pt x="20850" y="21"/>
                                </a:cubicBezTo>
                                <a:lnTo>
                                  <a:pt x="20850" y="21"/>
                                </a:lnTo>
                                <a:cubicBezTo>
                                  <a:pt x="20846" y="21"/>
                                  <a:pt x="20842" y="18"/>
                                  <a:pt x="20842" y="13"/>
                                </a:cubicBezTo>
                                <a:cubicBezTo>
                                  <a:pt x="20842" y="9"/>
                                  <a:pt x="20846" y="5"/>
                                  <a:pt x="20850" y="5"/>
                                </a:cubicBezTo>
                                <a:close/>
                                <a:moveTo>
                                  <a:pt x="20882" y="5"/>
                                </a:moveTo>
                                <a:lnTo>
                                  <a:pt x="20883" y="5"/>
                                </a:lnTo>
                                <a:cubicBezTo>
                                  <a:pt x="20887" y="5"/>
                                  <a:pt x="20891" y="9"/>
                                  <a:pt x="20891" y="13"/>
                                </a:cubicBezTo>
                                <a:cubicBezTo>
                                  <a:pt x="20891" y="18"/>
                                  <a:pt x="20887" y="21"/>
                                  <a:pt x="20883" y="21"/>
                                </a:cubicBezTo>
                                <a:lnTo>
                                  <a:pt x="20882" y="21"/>
                                </a:lnTo>
                                <a:cubicBezTo>
                                  <a:pt x="20878" y="21"/>
                                  <a:pt x="20874" y="18"/>
                                  <a:pt x="20874" y="13"/>
                                </a:cubicBezTo>
                                <a:cubicBezTo>
                                  <a:pt x="20874" y="9"/>
                                  <a:pt x="20878" y="5"/>
                                  <a:pt x="20882" y="5"/>
                                </a:cubicBezTo>
                                <a:close/>
                                <a:moveTo>
                                  <a:pt x="20915" y="5"/>
                                </a:moveTo>
                                <a:lnTo>
                                  <a:pt x="20915" y="5"/>
                                </a:lnTo>
                                <a:cubicBezTo>
                                  <a:pt x="20919" y="5"/>
                                  <a:pt x="20923" y="9"/>
                                  <a:pt x="20923" y="13"/>
                                </a:cubicBezTo>
                                <a:cubicBezTo>
                                  <a:pt x="20923" y="18"/>
                                  <a:pt x="20919" y="21"/>
                                  <a:pt x="20915" y="21"/>
                                </a:cubicBezTo>
                                <a:lnTo>
                                  <a:pt x="20915" y="21"/>
                                </a:lnTo>
                                <a:cubicBezTo>
                                  <a:pt x="20910" y="21"/>
                                  <a:pt x="20907" y="18"/>
                                  <a:pt x="20907" y="13"/>
                                </a:cubicBezTo>
                                <a:cubicBezTo>
                                  <a:pt x="20907" y="9"/>
                                  <a:pt x="20910" y="5"/>
                                  <a:pt x="20915" y="5"/>
                                </a:cubicBezTo>
                                <a:close/>
                                <a:moveTo>
                                  <a:pt x="20947" y="5"/>
                                </a:moveTo>
                                <a:lnTo>
                                  <a:pt x="20947" y="5"/>
                                </a:lnTo>
                                <a:cubicBezTo>
                                  <a:pt x="20951" y="5"/>
                                  <a:pt x="20955" y="9"/>
                                  <a:pt x="20955" y="13"/>
                                </a:cubicBezTo>
                                <a:cubicBezTo>
                                  <a:pt x="20955" y="18"/>
                                  <a:pt x="20951" y="21"/>
                                  <a:pt x="20947" y="21"/>
                                </a:cubicBezTo>
                                <a:lnTo>
                                  <a:pt x="20947" y="21"/>
                                </a:lnTo>
                                <a:cubicBezTo>
                                  <a:pt x="20942" y="21"/>
                                  <a:pt x="20939" y="18"/>
                                  <a:pt x="20939" y="13"/>
                                </a:cubicBezTo>
                                <a:cubicBezTo>
                                  <a:pt x="20939" y="9"/>
                                  <a:pt x="20942" y="5"/>
                                  <a:pt x="20947" y="5"/>
                                </a:cubicBezTo>
                                <a:close/>
                                <a:moveTo>
                                  <a:pt x="20979" y="5"/>
                                </a:moveTo>
                                <a:lnTo>
                                  <a:pt x="20979" y="5"/>
                                </a:lnTo>
                                <a:cubicBezTo>
                                  <a:pt x="20983" y="5"/>
                                  <a:pt x="20987" y="9"/>
                                  <a:pt x="20987" y="13"/>
                                </a:cubicBezTo>
                                <a:cubicBezTo>
                                  <a:pt x="20987" y="18"/>
                                  <a:pt x="20983" y="21"/>
                                  <a:pt x="20979" y="21"/>
                                </a:cubicBezTo>
                                <a:lnTo>
                                  <a:pt x="20979" y="21"/>
                                </a:lnTo>
                                <a:cubicBezTo>
                                  <a:pt x="20974" y="21"/>
                                  <a:pt x="20971" y="18"/>
                                  <a:pt x="20971" y="13"/>
                                </a:cubicBezTo>
                                <a:cubicBezTo>
                                  <a:pt x="20971" y="9"/>
                                  <a:pt x="20974" y="5"/>
                                  <a:pt x="20979" y="5"/>
                                </a:cubicBezTo>
                                <a:close/>
                                <a:moveTo>
                                  <a:pt x="21011" y="5"/>
                                </a:moveTo>
                                <a:lnTo>
                                  <a:pt x="21011" y="5"/>
                                </a:lnTo>
                                <a:cubicBezTo>
                                  <a:pt x="21015" y="5"/>
                                  <a:pt x="21019" y="9"/>
                                  <a:pt x="21019" y="13"/>
                                </a:cubicBezTo>
                                <a:cubicBezTo>
                                  <a:pt x="21019" y="18"/>
                                  <a:pt x="21015" y="21"/>
                                  <a:pt x="21011" y="21"/>
                                </a:cubicBezTo>
                                <a:lnTo>
                                  <a:pt x="21011" y="21"/>
                                </a:lnTo>
                                <a:cubicBezTo>
                                  <a:pt x="21006" y="21"/>
                                  <a:pt x="21003" y="18"/>
                                  <a:pt x="21003" y="13"/>
                                </a:cubicBezTo>
                                <a:cubicBezTo>
                                  <a:pt x="21003" y="9"/>
                                  <a:pt x="21006" y="5"/>
                                  <a:pt x="21011" y="5"/>
                                </a:cubicBezTo>
                                <a:close/>
                                <a:moveTo>
                                  <a:pt x="21043" y="5"/>
                                </a:moveTo>
                                <a:lnTo>
                                  <a:pt x="21043" y="5"/>
                                </a:lnTo>
                                <a:cubicBezTo>
                                  <a:pt x="21047" y="5"/>
                                  <a:pt x="21051" y="9"/>
                                  <a:pt x="21051" y="13"/>
                                </a:cubicBezTo>
                                <a:cubicBezTo>
                                  <a:pt x="21051" y="18"/>
                                  <a:pt x="21047" y="21"/>
                                  <a:pt x="21043" y="21"/>
                                </a:cubicBezTo>
                                <a:lnTo>
                                  <a:pt x="21043" y="21"/>
                                </a:lnTo>
                                <a:cubicBezTo>
                                  <a:pt x="21038" y="21"/>
                                  <a:pt x="21035" y="18"/>
                                  <a:pt x="21035" y="13"/>
                                </a:cubicBezTo>
                                <a:cubicBezTo>
                                  <a:pt x="21035" y="9"/>
                                  <a:pt x="21038" y="5"/>
                                  <a:pt x="21043" y="5"/>
                                </a:cubicBezTo>
                                <a:close/>
                                <a:moveTo>
                                  <a:pt x="21075" y="5"/>
                                </a:moveTo>
                                <a:lnTo>
                                  <a:pt x="21075" y="5"/>
                                </a:lnTo>
                                <a:cubicBezTo>
                                  <a:pt x="21079" y="5"/>
                                  <a:pt x="21083" y="9"/>
                                  <a:pt x="21083" y="13"/>
                                </a:cubicBezTo>
                                <a:cubicBezTo>
                                  <a:pt x="21083" y="18"/>
                                  <a:pt x="21079" y="21"/>
                                  <a:pt x="21075" y="21"/>
                                </a:cubicBezTo>
                                <a:lnTo>
                                  <a:pt x="21075" y="21"/>
                                </a:lnTo>
                                <a:cubicBezTo>
                                  <a:pt x="21070" y="21"/>
                                  <a:pt x="21067" y="18"/>
                                  <a:pt x="21067" y="13"/>
                                </a:cubicBezTo>
                                <a:cubicBezTo>
                                  <a:pt x="21067" y="9"/>
                                  <a:pt x="21070" y="5"/>
                                  <a:pt x="21075" y="5"/>
                                </a:cubicBezTo>
                                <a:close/>
                                <a:moveTo>
                                  <a:pt x="21107" y="6"/>
                                </a:moveTo>
                                <a:lnTo>
                                  <a:pt x="21107" y="6"/>
                                </a:lnTo>
                                <a:cubicBezTo>
                                  <a:pt x="21111" y="6"/>
                                  <a:pt x="21115" y="9"/>
                                  <a:pt x="21115" y="14"/>
                                </a:cubicBezTo>
                                <a:cubicBezTo>
                                  <a:pt x="21115" y="18"/>
                                  <a:pt x="21111" y="22"/>
                                  <a:pt x="21107" y="22"/>
                                </a:cubicBezTo>
                                <a:lnTo>
                                  <a:pt x="21107" y="22"/>
                                </a:lnTo>
                                <a:cubicBezTo>
                                  <a:pt x="21102" y="22"/>
                                  <a:pt x="21099" y="18"/>
                                  <a:pt x="21099" y="14"/>
                                </a:cubicBezTo>
                                <a:cubicBezTo>
                                  <a:pt x="21099" y="9"/>
                                  <a:pt x="21102" y="6"/>
                                  <a:pt x="21107" y="6"/>
                                </a:cubicBezTo>
                                <a:close/>
                                <a:moveTo>
                                  <a:pt x="21139" y="6"/>
                                </a:moveTo>
                                <a:lnTo>
                                  <a:pt x="21139" y="6"/>
                                </a:lnTo>
                                <a:cubicBezTo>
                                  <a:pt x="21143" y="6"/>
                                  <a:pt x="21147" y="9"/>
                                  <a:pt x="21147" y="14"/>
                                </a:cubicBezTo>
                                <a:cubicBezTo>
                                  <a:pt x="21147" y="18"/>
                                  <a:pt x="21143" y="22"/>
                                  <a:pt x="21139" y="22"/>
                                </a:cubicBezTo>
                                <a:lnTo>
                                  <a:pt x="21139" y="22"/>
                                </a:lnTo>
                                <a:cubicBezTo>
                                  <a:pt x="21134" y="22"/>
                                  <a:pt x="21131" y="18"/>
                                  <a:pt x="21131" y="14"/>
                                </a:cubicBezTo>
                                <a:cubicBezTo>
                                  <a:pt x="21131" y="9"/>
                                  <a:pt x="21134" y="6"/>
                                  <a:pt x="21139" y="6"/>
                                </a:cubicBezTo>
                                <a:close/>
                                <a:moveTo>
                                  <a:pt x="21171" y="6"/>
                                </a:moveTo>
                                <a:lnTo>
                                  <a:pt x="21171" y="6"/>
                                </a:lnTo>
                                <a:cubicBezTo>
                                  <a:pt x="21175" y="6"/>
                                  <a:pt x="21179" y="9"/>
                                  <a:pt x="21179" y="14"/>
                                </a:cubicBezTo>
                                <a:cubicBezTo>
                                  <a:pt x="21179" y="18"/>
                                  <a:pt x="21175" y="22"/>
                                  <a:pt x="21171" y="22"/>
                                </a:cubicBezTo>
                                <a:lnTo>
                                  <a:pt x="21171" y="22"/>
                                </a:lnTo>
                                <a:cubicBezTo>
                                  <a:pt x="21166" y="22"/>
                                  <a:pt x="21163" y="18"/>
                                  <a:pt x="21163" y="14"/>
                                </a:cubicBezTo>
                                <a:cubicBezTo>
                                  <a:pt x="21163" y="9"/>
                                  <a:pt x="21166" y="6"/>
                                  <a:pt x="21171" y="6"/>
                                </a:cubicBezTo>
                                <a:close/>
                                <a:moveTo>
                                  <a:pt x="21203" y="6"/>
                                </a:moveTo>
                                <a:lnTo>
                                  <a:pt x="21203" y="6"/>
                                </a:lnTo>
                                <a:cubicBezTo>
                                  <a:pt x="21207" y="6"/>
                                  <a:pt x="21211" y="9"/>
                                  <a:pt x="21211" y="14"/>
                                </a:cubicBezTo>
                                <a:cubicBezTo>
                                  <a:pt x="21211" y="18"/>
                                  <a:pt x="21207" y="22"/>
                                  <a:pt x="21203" y="22"/>
                                </a:cubicBezTo>
                                <a:lnTo>
                                  <a:pt x="21203" y="22"/>
                                </a:lnTo>
                                <a:cubicBezTo>
                                  <a:pt x="21198" y="22"/>
                                  <a:pt x="21195" y="18"/>
                                  <a:pt x="21195" y="14"/>
                                </a:cubicBezTo>
                                <a:cubicBezTo>
                                  <a:pt x="21195" y="9"/>
                                  <a:pt x="21198" y="6"/>
                                  <a:pt x="21203" y="6"/>
                                </a:cubicBezTo>
                                <a:close/>
                                <a:moveTo>
                                  <a:pt x="21235" y="6"/>
                                </a:moveTo>
                                <a:lnTo>
                                  <a:pt x="21235" y="6"/>
                                </a:lnTo>
                                <a:cubicBezTo>
                                  <a:pt x="21239" y="6"/>
                                  <a:pt x="21243" y="9"/>
                                  <a:pt x="21243" y="14"/>
                                </a:cubicBezTo>
                                <a:cubicBezTo>
                                  <a:pt x="21243" y="18"/>
                                  <a:pt x="21239" y="22"/>
                                  <a:pt x="21235" y="22"/>
                                </a:cubicBezTo>
                                <a:lnTo>
                                  <a:pt x="21235" y="22"/>
                                </a:lnTo>
                                <a:cubicBezTo>
                                  <a:pt x="21230" y="22"/>
                                  <a:pt x="21227" y="18"/>
                                  <a:pt x="21227" y="14"/>
                                </a:cubicBezTo>
                                <a:cubicBezTo>
                                  <a:pt x="21227" y="9"/>
                                  <a:pt x="21230" y="6"/>
                                  <a:pt x="21235" y="6"/>
                                </a:cubicBezTo>
                                <a:close/>
                                <a:moveTo>
                                  <a:pt x="21267" y="6"/>
                                </a:moveTo>
                                <a:lnTo>
                                  <a:pt x="21267" y="6"/>
                                </a:lnTo>
                                <a:cubicBezTo>
                                  <a:pt x="21271" y="6"/>
                                  <a:pt x="21275" y="9"/>
                                  <a:pt x="21275" y="14"/>
                                </a:cubicBezTo>
                                <a:cubicBezTo>
                                  <a:pt x="21275" y="18"/>
                                  <a:pt x="21271" y="22"/>
                                  <a:pt x="21267" y="22"/>
                                </a:cubicBezTo>
                                <a:lnTo>
                                  <a:pt x="21267" y="22"/>
                                </a:lnTo>
                                <a:cubicBezTo>
                                  <a:pt x="21262" y="22"/>
                                  <a:pt x="21259" y="18"/>
                                  <a:pt x="21259" y="14"/>
                                </a:cubicBezTo>
                                <a:cubicBezTo>
                                  <a:pt x="21259" y="9"/>
                                  <a:pt x="21262" y="6"/>
                                  <a:pt x="21267" y="6"/>
                                </a:cubicBezTo>
                                <a:close/>
                                <a:moveTo>
                                  <a:pt x="21299" y="6"/>
                                </a:moveTo>
                                <a:lnTo>
                                  <a:pt x="21299" y="6"/>
                                </a:lnTo>
                                <a:cubicBezTo>
                                  <a:pt x="21303" y="6"/>
                                  <a:pt x="21307" y="9"/>
                                  <a:pt x="21307" y="14"/>
                                </a:cubicBezTo>
                                <a:cubicBezTo>
                                  <a:pt x="21307" y="18"/>
                                  <a:pt x="21303" y="22"/>
                                  <a:pt x="21299" y="22"/>
                                </a:cubicBezTo>
                                <a:lnTo>
                                  <a:pt x="21299" y="22"/>
                                </a:lnTo>
                                <a:cubicBezTo>
                                  <a:pt x="21294" y="22"/>
                                  <a:pt x="21291" y="18"/>
                                  <a:pt x="21291" y="14"/>
                                </a:cubicBezTo>
                                <a:cubicBezTo>
                                  <a:pt x="21291" y="9"/>
                                  <a:pt x="21294" y="6"/>
                                  <a:pt x="21299" y="6"/>
                                </a:cubicBezTo>
                                <a:close/>
                                <a:moveTo>
                                  <a:pt x="21331" y="6"/>
                                </a:moveTo>
                                <a:lnTo>
                                  <a:pt x="21331" y="6"/>
                                </a:lnTo>
                                <a:cubicBezTo>
                                  <a:pt x="21335" y="6"/>
                                  <a:pt x="21339" y="9"/>
                                  <a:pt x="21339" y="14"/>
                                </a:cubicBezTo>
                                <a:cubicBezTo>
                                  <a:pt x="21339" y="18"/>
                                  <a:pt x="21335" y="22"/>
                                  <a:pt x="21331" y="22"/>
                                </a:cubicBezTo>
                                <a:lnTo>
                                  <a:pt x="21331" y="22"/>
                                </a:lnTo>
                                <a:cubicBezTo>
                                  <a:pt x="21326" y="22"/>
                                  <a:pt x="21323" y="18"/>
                                  <a:pt x="21323" y="14"/>
                                </a:cubicBezTo>
                                <a:cubicBezTo>
                                  <a:pt x="21323" y="9"/>
                                  <a:pt x="21326" y="6"/>
                                  <a:pt x="21331" y="6"/>
                                </a:cubicBezTo>
                                <a:close/>
                                <a:moveTo>
                                  <a:pt x="21363" y="6"/>
                                </a:moveTo>
                                <a:lnTo>
                                  <a:pt x="21363" y="6"/>
                                </a:lnTo>
                                <a:cubicBezTo>
                                  <a:pt x="21367" y="6"/>
                                  <a:pt x="21371" y="9"/>
                                  <a:pt x="21371" y="14"/>
                                </a:cubicBezTo>
                                <a:cubicBezTo>
                                  <a:pt x="21371" y="18"/>
                                  <a:pt x="21367" y="22"/>
                                  <a:pt x="21363" y="22"/>
                                </a:cubicBezTo>
                                <a:lnTo>
                                  <a:pt x="21363" y="22"/>
                                </a:lnTo>
                                <a:cubicBezTo>
                                  <a:pt x="21358" y="22"/>
                                  <a:pt x="21355" y="18"/>
                                  <a:pt x="21355" y="14"/>
                                </a:cubicBezTo>
                                <a:cubicBezTo>
                                  <a:pt x="21355" y="9"/>
                                  <a:pt x="21358" y="6"/>
                                  <a:pt x="21363" y="6"/>
                                </a:cubicBezTo>
                                <a:close/>
                                <a:moveTo>
                                  <a:pt x="21395" y="6"/>
                                </a:moveTo>
                                <a:lnTo>
                                  <a:pt x="21395" y="6"/>
                                </a:lnTo>
                                <a:cubicBezTo>
                                  <a:pt x="21399" y="6"/>
                                  <a:pt x="21403" y="9"/>
                                  <a:pt x="21403" y="14"/>
                                </a:cubicBezTo>
                                <a:cubicBezTo>
                                  <a:pt x="21403" y="18"/>
                                  <a:pt x="21399" y="22"/>
                                  <a:pt x="21395" y="22"/>
                                </a:cubicBezTo>
                                <a:lnTo>
                                  <a:pt x="21395" y="22"/>
                                </a:lnTo>
                                <a:cubicBezTo>
                                  <a:pt x="21390" y="22"/>
                                  <a:pt x="21387" y="18"/>
                                  <a:pt x="21387" y="14"/>
                                </a:cubicBezTo>
                                <a:cubicBezTo>
                                  <a:pt x="21387" y="9"/>
                                  <a:pt x="21390" y="6"/>
                                  <a:pt x="21395" y="6"/>
                                </a:cubicBezTo>
                                <a:close/>
                                <a:moveTo>
                                  <a:pt x="21427" y="6"/>
                                </a:moveTo>
                                <a:lnTo>
                                  <a:pt x="21427" y="6"/>
                                </a:lnTo>
                                <a:cubicBezTo>
                                  <a:pt x="21431" y="6"/>
                                  <a:pt x="21435" y="9"/>
                                  <a:pt x="21435" y="14"/>
                                </a:cubicBezTo>
                                <a:cubicBezTo>
                                  <a:pt x="21435" y="18"/>
                                  <a:pt x="21431" y="22"/>
                                  <a:pt x="21427" y="22"/>
                                </a:cubicBezTo>
                                <a:lnTo>
                                  <a:pt x="21427" y="22"/>
                                </a:lnTo>
                                <a:cubicBezTo>
                                  <a:pt x="21422" y="22"/>
                                  <a:pt x="21419" y="18"/>
                                  <a:pt x="21419" y="14"/>
                                </a:cubicBezTo>
                                <a:cubicBezTo>
                                  <a:pt x="21419" y="9"/>
                                  <a:pt x="21422" y="6"/>
                                  <a:pt x="21427" y="6"/>
                                </a:cubicBezTo>
                                <a:close/>
                                <a:moveTo>
                                  <a:pt x="21459" y="6"/>
                                </a:moveTo>
                                <a:lnTo>
                                  <a:pt x="21459" y="6"/>
                                </a:lnTo>
                                <a:cubicBezTo>
                                  <a:pt x="21463" y="6"/>
                                  <a:pt x="21467" y="9"/>
                                  <a:pt x="21467" y="14"/>
                                </a:cubicBezTo>
                                <a:cubicBezTo>
                                  <a:pt x="21467" y="18"/>
                                  <a:pt x="21463" y="22"/>
                                  <a:pt x="21459" y="22"/>
                                </a:cubicBezTo>
                                <a:lnTo>
                                  <a:pt x="21459" y="22"/>
                                </a:lnTo>
                                <a:cubicBezTo>
                                  <a:pt x="21454" y="22"/>
                                  <a:pt x="21451" y="18"/>
                                  <a:pt x="21451" y="14"/>
                                </a:cubicBezTo>
                                <a:cubicBezTo>
                                  <a:pt x="21451" y="9"/>
                                  <a:pt x="21454" y="6"/>
                                  <a:pt x="21459" y="6"/>
                                </a:cubicBezTo>
                                <a:close/>
                                <a:moveTo>
                                  <a:pt x="21491" y="6"/>
                                </a:moveTo>
                                <a:lnTo>
                                  <a:pt x="21491" y="6"/>
                                </a:lnTo>
                                <a:cubicBezTo>
                                  <a:pt x="21495" y="6"/>
                                  <a:pt x="21499" y="9"/>
                                  <a:pt x="21499" y="14"/>
                                </a:cubicBezTo>
                                <a:cubicBezTo>
                                  <a:pt x="21499" y="18"/>
                                  <a:pt x="21495" y="22"/>
                                  <a:pt x="21491" y="22"/>
                                </a:cubicBezTo>
                                <a:lnTo>
                                  <a:pt x="21491" y="22"/>
                                </a:lnTo>
                                <a:cubicBezTo>
                                  <a:pt x="21486" y="22"/>
                                  <a:pt x="21483" y="18"/>
                                  <a:pt x="21483" y="14"/>
                                </a:cubicBezTo>
                                <a:cubicBezTo>
                                  <a:pt x="21483" y="9"/>
                                  <a:pt x="21486" y="6"/>
                                  <a:pt x="21491" y="6"/>
                                </a:cubicBezTo>
                                <a:close/>
                                <a:moveTo>
                                  <a:pt x="21523" y="6"/>
                                </a:moveTo>
                                <a:lnTo>
                                  <a:pt x="21523" y="6"/>
                                </a:lnTo>
                                <a:cubicBezTo>
                                  <a:pt x="21527" y="6"/>
                                  <a:pt x="21531" y="9"/>
                                  <a:pt x="21531" y="14"/>
                                </a:cubicBezTo>
                                <a:cubicBezTo>
                                  <a:pt x="21531" y="18"/>
                                  <a:pt x="21527" y="22"/>
                                  <a:pt x="21523" y="22"/>
                                </a:cubicBezTo>
                                <a:lnTo>
                                  <a:pt x="21523" y="22"/>
                                </a:lnTo>
                                <a:cubicBezTo>
                                  <a:pt x="21518" y="22"/>
                                  <a:pt x="21515" y="18"/>
                                  <a:pt x="21515" y="14"/>
                                </a:cubicBezTo>
                                <a:cubicBezTo>
                                  <a:pt x="21515" y="9"/>
                                  <a:pt x="21518" y="6"/>
                                  <a:pt x="21523" y="6"/>
                                </a:cubicBezTo>
                                <a:close/>
                                <a:moveTo>
                                  <a:pt x="21555" y="6"/>
                                </a:moveTo>
                                <a:lnTo>
                                  <a:pt x="21555" y="6"/>
                                </a:lnTo>
                                <a:cubicBezTo>
                                  <a:pt x="21559" y="6"/>
                                  <a:pt x="21563" y="9"/>
                                  <a:pt x="21563" y="14"/>
                                </a:cubicBezTo>
                                <a:cubicBezTo>
                                  <a:pt x="21563" y="18"/>
                                  <a:pt x="21559" y="22"/>
                                  <a:pt x="21555" y="22"/>
                                </a:cubicBezTo>
                                <a:lnTo>
                                  <a:pt x="21555" y="22"/>
                                </a:lnTo>
                                <a:cubicBezTo>
                                  <a:pt x="21550" y="22"/>
                                  <a:pt x="21547" y="18"/>
                                  <a:pt x="21547" y="14"/>
                                </a:cubicBezTo>
                                <a:cubicBezTo>
                                  <a:pt x="21547" y="9"/>
                                  <a:pt x="21550" y="6"/>
                                  <a:pt x="21555" y="6"/>
                                </a:cubicBezTo>
                                <a:close/>
                                <a:moveTo>
                                  <a:pt x="21587" y="6"/>
                                </a:moveTo>
                                <a:lnTo>
                                  <a:pt x="21587" y="6"/>
                                </a:lnTo>
                                <a:cubicBezTo>
                                  <a:pt x="21591" y="6"/>
                                  <a:pt x="21595" y="9"/>
                                  <a:pt x="21595" y="14"/>
                                </a:cubicBezTo>
                                <a:cubicBezTo>
                                  <a:pt x="21595" y="18"/>
                                  <a:pt x="21591" y="22"/>
                                  <a:pt x="21587" y="22"/>
                                </a:cubicBezTo>
                                <a:lnTo>
                                  <a:pt x="21587" y="22"/>
                                </a:lnTo>
                                <a:cubicBezTo>
                                  <a:pt x="21582" y="22"/>
                                  <a:pt x="21579" y="18"/>
                                  <a:pt x="21579" y="14"/>
                                </a:cubicBezTo>
                                <a:cubicBezTo>
                                  <a:pt x="21579" y="9"/>
                                  <a:pt x="21582" y="6"/>
                                  <a:pt x="21587" y="6"/>
                                </a:cubicBezTo>
                                <a:close/>
                                <a:moveTo>
                                  <a:pt x="21619" y="6"/>
                                </a:moveTo>
                                <a:lnTo>
                                  <a:pt x="21619" y="6"/>
                                </a:lnTo>
                                <a:cubicBezTo>
                                  <a:pt x="21623" y="6"/>
                                  <a:pt x="21627" y="9"/>
                                  <a:pt x="21627" y="14"/>
                                </a:cubicBezTo>
                                <a:cubicBezTo>
                                  <a:pt x="21627" y="18"/>
                                  <a:pt x="21623" y="22"/>
                                  <a:pt x="21619" y="22"/>
                                </a:cubicBezTo>
                                <a:lnTo>
                                  <a:pt x="21619" y="22"/>
                                </a:lnTo>
                                <a:cubicBezTo>
                                  <a:pt x="21614" y="22"/>
                                  <a:pt x="21611" y="18"/>
                                  <a:pt x="21611" y="14"/>
                                </a:cubicBezTo>
                                <a:cubicBezTo>
                                  <a:pt x="21611" y="9"/>
                                  <a:pt x="21614" y="6"/>
                                  <a:pt x="21619" y="6"/>
                                </a:cubicBezTo>
                                <a:close/>
                                <a:moveTo>
                                  <a:pt x="21651" y="6"/>
                                </a:moveTo>
                                <a:lnTo>
                                  <a:pt x="21651" y="6"/>
                                </a:lnTo>
                                <a:cubicBezTo>
                                  <a:pt x="21655" y="6"/>
                                  <a:pt x="21659" y="9"/>
                                  <a:pt x="21659" y="14"/>
                                </a:cubicBezTo>
                                <a:cubicBezTo>
                                  <a:pt x="21659" y="18"/>
                                  <a:pt x="21655" y="22"/>
                                  <a:pt x="21651" y="22"/>
                                </a:cubicBezTo>
                                <a:lnTo>
                                  <a:pt x="21651" y="22"/>
                                </a:lnTo>
                                <a:cubicBezTo>
                                  <a:pt x="21646" y="22"/>
                                  <a:pt x="21643" y="18"/>
                                  <a:pt x="21643" y="14"/>
                                </a:cubicBezTo>
                                <a:cubicBezTo>
                                  <a:pt x="21643" y="9"/>
                                  <a:pt x="21646" y="6"/>
                                  <a:pt x="21651" y="6"/>
                                </a:cubicBezTo>
                                <a:close/>
                                <a:moveTo>
                                  <a:pt x="21683" y="6"/>
                                </a:moveTo>
                                <a:lnTo>
                                  <a:pt x="21683" y="6"/>
                                </a:lnTo>
                                <a:cubicBezTo>
                                  <a:pt x="21687" y="6"/>
                                  <a:pt x="21691" y="9"/>
                                  <a:pt x="21691" y="14"/>
                                </a:cubicBezTo>
                                <a:cubicBezTo>
                                  <a:pt x="21691" y="18"/>
                                  <a:pt x="21687" y="22"/>
                                  <a:pt x="21683" y="22"/>
                                </a:cubicBezTo>
                                <a:lnTo>
                                  <a:pt x="21683" y="22"/>
                                </a:lnTo>
                                <a:cubicBezTo>
                                  <a:pt x="21679" y="22"/>
                                  <a:pt x="21675" y="18"/>
                                  <a:pt x="21675" y="14"/>
                                </a:cubicBezTo>
                                <a:cubicBezTo>
                                  <a:pt x="21675" y="9"/>
                                  <a:pt x="21679" y="6"/>
                                  <a:pt x="21683" y="6"/>
                                </a:cubicBezTo>
                                <a:close/>
                                <a:moveTo>
                                  <a:pt x="21715" y="6"/>
                                </a:moveTo>
                                <a:lnTo>
                                  <a:pt x="21715" y="6"/>
                                </a:lnTo>
                                <a:cubicBezTo>
                                  <a:pt x="21719" y="6"/>
                                  <a:pt x="21723" y="9"/>
                                  <a:pt x="21723" y="14"/>
                                </a:cubicBezTo>
                                <a:cubicBezTo>
                                  <a:pt x="21723" y="18"/>
                                  <a:pt x="21719" y="22"/>
                                  <a:pt x="21715" y="22"/>
                                </a:cubicBezTo>
                                <a:lnTo>
                                  <a:pt x="21715" y="22"/>
                                </a:lnTo>
                                <a:cubicBezTo>
                                  <a:pt x="21711" y="22"/>
                                  <a:pt x="21707" y="18"/>
                                  <a:pt x="21707" y="14"/>
                                </a:cubicBezTo>
                                <a:cubicBezTo>
                                  <a:pt x="21707" y="9"/>
                                  <a:pt x="21711" y="6"/>
                                  <a:pt x="21715" y="6"/>
                                </a:cubicBezTo>
                                <a:close/>
                                <a:moveTo>
                                  <a:pt x="21747" y="6"/>
                                </a:moveTo>
                                <a:lnTo>
                                  <a:pt x="21747" y="6"/>
                                </a:lnTo>
                                <a:cubicBezTo>
                                  <a:pt x="21751" y="6"/>
                                  <a:pt x="21755" y="9"/>
                                  <a:pt x="21755" y="14"/>
                                </a:cubicBezTo>
                                <a:cubicBezTo>
                                  <a:pt x="21755" y="18"/>
                                  <a:pt x="21751" y="22"/>
                                  <a:pt x="21747" y="22"/>
                                </a:cubicBezTo>
                                <a:lnTo>
                                  <a:pt x="21747" y="22"/>
                                </a:lnTo>
                                <a:cubicBezTo>
                                  <a:pt x="21743" y="22"/>
                                  <a:pt x="21739" y="18"/>
                                  <a:pt x="21739" y="14"/>
                                </a:cubicBezTo>
                                <a:cubicBezTo>
                                  <a:pt x="21739" y="9"/>
                                  <a:pt x="21743" y="6"/>
                                  <a:pt x="21747" y="6"/>
                                </a:cubicBezTo>
                                <a:close/>
                                <a:moveTo>
                                  <a:pt x="21779" y="6"/>
                                </a:moveTo>
                                <a:lnTo>
                                  <a:pt x="21779" y="6"/>
                                </a:lnTo>
                                <a:cubicBezTo>
                                  <a:pt x="21783" y="6"/>
                                  <a:pt x="21787" y="9"/>
                                  <a:pt x="21787" y="14"/>
                                </a:cubicBezTo>
                                <a:cubicBezTo>
                                  <a:pt x="21787" y="18"/>
                                  <a:pt x="21783" y="22"/>
                                  <a:pt x="21779" y="22"/>
                                </a:cubicBezTo>
                                <a:lnTo>
                                  <a:pt x="21779" y="22"/>
                                </a:lnTo>
                                <a:cubicBezTo>
                                  <a:pt x="21775" y="22"/>
                                  <a:pt x="21771" y="18"/>
                                  <a:pt x="21771" y="14"/>
                                </a:cubicBezTo>
                                <a:cubicBezTo>
                                  <a:pt x="21771" y="9"/>
                                  <a:pt x="21775" y="6"/>
                                  <a:pt x="21779" y="6"/>
                                </a:cubicBezTo>
                                <a:close/>
                                <a:moveTo>
                                  <a:pt x="21811" y="6"/>
                                </a:moveTo>
                                <a:lnTo>
                                  <a:pt x="21811" y="6"/>
                                </a:lnTo>
                                <a:cubicBezTo>
                                  <a:pt x="21815" y="6"/>
                                  <a:pt x="21819" y="9"/>
                                  <a:pt x="21819" y="14"/>
                                </a:cubicBezTo>
                                <a:cubicBezTo>
                                  <a:pt x="21819" y="18"/>
                                  <a:pt x="21815" y="22"/>
                                  <a:pt x="21811" y="22"/>
                                </a:cubicBezTo>
                                <a:lnTo>
                                  <a:pt x="21811" y="22"/>
                                </a:lnTo>
                                <a:cubicBezTo>
                                  <a:pt x="21807" y="22"/>
                                  <a:pt x="21803" y="18"/>
                                  <a:pt x="21803" y="14"/>
                                </a:cubicBezTo>
                                <a:cubicBezTo>
                                  <a:pt x="21803" y="9"/>
                                  <a:pt x="21807" y="6"/>
                                  <a:pt x="21811" y="6"/>
                                </a:cubicBezTo>
                                <a:close/>
                                <a:moveTo>
                                  <a:pt x="21843" y="6"/>
                                </a:moveTo>
                                <a:lnTo>
                                  <a:pt x="21843" y="6"/>
                                </a:lnTo>
                                <a:cubicBezTo>
                                  <a:pt x="21847" y="6"/>
                                  <a:pt x="21851" y="9"/>
                                  <a:pt x="21851" y="14"/>
                                </a:cubicBezTo>
                                <a:cubicBezTo>
                                  <a:pt x="21851" y="18"/>
                                  <a:pt x="21847" y="22"/>
                                  <a:pt x="21843" y="22"/>
                                </a:cubicBezTo>
                                <a:lnTo>
                                  <a:pt x="21843" y="22"/>
                                </a:lnTo>
                                <a:cubicBezTo>
                                  <a:pt x="21839" y="22"/>
                                  <a:pt x="21835" y="18"/>
                                  <a:pt x="21835" y="14"/>
                                </a:cubicBezTo>
                                <a:cubicBezTo>
                                  <a:pt x="21835" y="9"/>
                                  <a:pt x="21839" y="6"/>
                                  <a:pt x="21843" y="6"/>
                                </a:cubicBezTo>
                                <a:close/>
                                <a:moveTo>
                                  <a:pt x="21875" y="6"/>
                                </a:moveTo>
                                <a:lnTo>
                                  <a:pt x="21875" y="6"/>
                                </a:lnTo>
                                <a:cubicBezTo>
                                  <a:pt x="21879" y="6"/>
                                  <a:pt x="21883" y="9"/>
                                  <a:pt x="21883" y="14"/>
                                </a:cubicBezTo>
                                <a:cubicBezTo>
                                  <a:pt x="21883" y="18"/>
                                  <a:pt x="21879" y="22"/>
                                  <a:pt x="21875" y="22"/>
                                </a:cubicBezTo>
                                <a:lnTo>
                                  <a:pt x="21875" y="22"/>
                                </a:lnTo>
                                <a:cubicBezTo>
                                  <a:pt x="21871" y="22"/>
                                  <a:pt x="21867" y="18"/>
                                  <a:pt x="21867" y="14"/>
                                </a:cubicBezTo>
                                <a:cubicBezTo>
                                  <a:pt x="21867" y="9"/>
                                  <a:pt x="21871" y="6"/>
                                  <a:pt x="21875" y="6"/>
                                </a:cubicBezTo>
                                <a:close/>
                                <a:moveTo>
                                  <a:pt x="21907" y="6"/>
                                </a:moveTo>
                                <a:lnTo>
                                  <a:pt x="21907" y="6"/>
                                </a:lnTo>
                                <a:cubicBezTo>
                                  <a:pt x="21911" y="6"/>
                                  <a:pt x="21915" y="9"/>
                                  <a:pt x="21915" y="14"/>
                                </a:cubicBezTo>
                                <a:cubicBezTo>
                                  <a:pt x="21915" y="18"/>
                                  <a:pt x="21911" y="22"/>
                                  <a:pt x="21907" y="22"/>
                                </a:cubicBezTo>
                                <a:lnTo>
                                  <a:pt x="21907" y="22"/>
                                </a:lnTo>
                                <a:cubicBezTo>
                                  <a:pt x="21903" y="22"/>
                                  <a:pt x="21899" y="18"/>
                                  <a:pt x="21899" y="14"/>
                                </a:cubicBezTo>
                                <a:cubicBezTo>
                                  <a:pt x="21899" y="9"/>
                                  <a:pt x="21903" y="6"/>
                                  <a:pt x="21907" y="6"/>
                                </a:cubicBezTo>
                                <a:close/>
                                <a:moveTo>
                                  <a:pt x="21939" y="6"/>
                                </a:moveTo>
                                <a:lnTo>
                                  <a:pt x="21939" y="6"/>
                                </a:lnTo>
                                <a:cubicBezTo>
                                  <a:pt x="21944" y="6"/>
                                  <a:pt x="21947" y="9"/>
                                  <a:pt x="21947" y="14"/>
                                </a:cubicBezTo>
                                <a:cubicBezTo>
                                  <a:pt x="21947" y="18"/>
                                  <a:pt x="21944" y="22"/>
                                  <a:pt x="21939" y="22"/>
                                </a:cubicBezTo>
                                <a:lnTo>
                                  <a:pt x="21939" y="22"/>
                                </a:lnTo>
                                <a:cubicBezTo>
                                  <a:pt x="21935" y="22"/>
                                  <a:pt x="21931" y="18"/>
                                  <a:pt x="21931" y="14"/>
                                </a:cubicBezTo>
                                <a:cubicBezTo>
                                  <a:pt x="21931" y="9"/>
                                  <a:pt x="21935" y="6"/>
                                  <a:pt x="21939" y="6"/>
                                </a:cubicBezTo>
                                <a:close/>
                                <a:moveTo>
                                  <a:pt x="21971" y="6"/>
                                </a:moveTo>
                                <a:lnTo>
                                  <a:pt x="21971" y="6"/>
                                </a:lnTo>
                                <a:cubicBezTo>
                                  <a:pt x="21976" y="6"/>
                                  <a:pt x="21979" y="9"/>
                                  <a:pt x="21979" y="14"/>
                                </a:cubicBezTo>
                                <a:cubicBezTo>
                                  <a:pt x="21979" y="18"/>
                                  <a:pt x="21976" y="22"/>
                                  <a:pt x="21971" y="22"/>
                                </a:cubicBezTo>
                                <a:lnTo>
                                  <a:pt x="21971" y="22"/>
                                </a:lnTo>
                                <a:cubicBezTo>
                                  <a:pt x="21967" y="22"/>
                                  <a:pt x="21963" y="18"/>
                                  <a:pt x="21963" y="14"/>
                                </a:cubicBezTo>
                                <a:cubicBezTo>
                                  <a:pt x="21963" y="9"/>
                                  <a:pt x="21967" y="6"/>
                                  <a:pt x="21971" y="6"/>
                                </a:cubicBezTo>
                                <a:close/>
                                <a:moveTo>
                                  <a:pt x="22003" y="6"/>
                                </a:moveTo>
                                <a:lnTo>
                                  <a:pt x="22003" y="6"/>
                                </a:lnTo>
                                <a:cubicBezTo>
                                  <a:pt x="22008" y="6"/>
                                  <a:pt x="22011" y="9"/>
                                  <a:pt x="22011" y="14"/>
                                </a:cubicBezTo>
                                <a:cubicBezTo>
                                  <a:pt x="22011" y="18"/>
                                  <a:pt x="22008" y="22"/>
                                  <a:pt x="22003" y="22"/>
                                </a:cubicBezTo>
                                <a:lnTo>
                                  <a:pt x="22003" y="22"/>
                                </a:lnTo>
                                <a:cubicBezTo>
                                  <a:pt x="21999" y="22"/>
                                  <a:pt x="21995" y="18"/>
                                  <a:pt x="21995" y="14"/>
                                </a:cubicBezTo>
                                <a:cubicBezTo>
                                  <a:pt x="21995" y="9"/>
                                  <a:pt x="21999" y="6"/>
                                  <a:pt x="22003" y="6"/>
                                </a:cubicBezTo>
                                <a:close/>
                                <a:moveTo>
                                  <a:pt x="22035" y="6"/>
                                </a:moveTo>
                                <a:lnTo>
                                  <a:pt x="22035" y="6"/>
                                </a:lnTo>
                                <a:cubicBezTo>
                                  <a:pt x="22040" y="6"/>
                                  <a:pt x="22043" y="9"/>
                                  <a:pt x="22043" y="14"/>
                                </a:cubicBezTo>
                                <a:cubicBezTo>
                                  <a:pt x="22043" y="18"/>
                                  <a:pt x="22040" y="22"/>
                                  <a:pt x="22035" y="22"/>
                                </a:cubicBezTo>
                                <a:lnTo>
                                  <a:pt x="22035" y="22"/>
                                </a:lnTo>
                                <a:cubicBezTo>
                                  <a:pt x="22031" y="22"/>
                                  <a:pt x="22027" y="18"/>
                                  <a:pt x="22027" y="14"/>
                                </a:cubicBezTo>
                                <a:cubicBezTo>
                                  <a:pt x="22027" y="9"/>
                                  <a:pt x="22031" y="6"/>
                                  <a:pt x="22035" y="6"/>
                                </a:cubicBezTo>
                                <a:close/>
                                <a:moveTo>
                                  <a:pt x="22067" y="6"/>
                                </a:moveTo>
                                <a:lnTo>
                                  <a:pt x="22067" y="6"/>
                                </a:lnTo>
                                <a:cubicBezTo>
                                  <a:pt x="22072" y="6"/>
                                  <a:pt x="22075" y="9"/>
                                  <a:pt x="22075" y="14"/>
                                </a:cubicBezTo>
                                <a:cubicBezTo>
                                  <a:pt x="22075" y="18"/>
                                  <a:pt x="22072" y="22"/>
                                  <a:pt x="22067" y="22"/>
                                </a:cubicBezTo>
                                <a:lnTo>
                                  <a:pt x="22067" y="22"/>
                                </a:lnTo>
                                <a:cubicBezTo>
                                  <a:pt x="22063" y="22"/>
                                  <a:pt x="22059" y="18"/>
                                  <a:pt x="22059" y="14"/>
                                </a:cubicBezTo>
                                <a:cubicBezTo>
                                  <a:pt x="22059" y="9"/>
                                  <a:pt x="22063" y="6"/>
                                  <a:pt x="22067" y="6"/>
                                </a:cubicBezTo>
                                <a:close/>
                                <a:moveTo>
                                  <a:pt x="22099" y="6"/>
                                </a:moveTo>
                                <a:lnTo>
                                  <a:pt x="22099" y="6"/>
                                </a:lnTo>
                                <a:cubicBezTo>
                                  <a:pt x="22104" y="6"/>
                                  <a:pt x="22107" y="9"/>
                                  <a:pt x="22107" y="14"/>
                                </a:cubicBezTo>
                                <a:cubicBezTo>
                                  <a:pt x="22107" y="18"/>
                                  <a:pt x="22104" y="22"/>
                                  <a:pt x="22099" y="22"/>
                                </a:cubicBezTo>
                                <a:lnTo>
                                  <a:pt x="22099" y="22"/>
                                </a:lnTo>
                                <a:cubicBezTo>
                                  <a:pt x="22095" y="22"/>
                                  <a:pt x="22091" y="18"/>
                                  <a:pt x="22091" y="14"/>
                                </a:cubicBezTo>
                                <a:cubicBezTo>
                                  <a:pt x="22091" y="9"/>
                                  <a:pt x="22095" y="6"/>
                                  <a:pt x="22099" y="6"/>
                                </a:cubicBezTo>
                                <a:close/>
                                <a:moveTo>
                                  <a:pt x="22131" y="6"/>
                                </a:moveTo>
                                <a:lnTo>
                                  <a:pt x="22131" y="6"/>
                                </a:lnTo>
                                <a:cubicBezTo>
                                  <a:pt x="22136" y="6"/>
                                  <a:pt x="22139" y="9"/>
                                  <a:pt x="22139" y="14"/>
                                </a:cubicBezTo>
                                <a:cubicBezTo>
                                  <a:pt x="22139" y="18"/>
                                  <a:pt x="22136" y="22"/>
                                  <a:pt x="22131" y="22"/>
                                </a:cubicBezTo>
                                <a:lnTo>
                                  <a:pt x="22131" y="22"/>
                                </a:lnTo>
                                <a:cubicBezTo>
                                  <a:pt x="22127" y="22"/>
                                  <a:pt x="22123" y="18"/>
                                  <a:pt x="22123" y="14"/>
                                </a:cubicBezTo>
                                <a:cubicBezTo>
                                  <a:pt x="22123" y="9"/>
                                  <a:pt x="22127" y="6"/>
                                  <a:pt x="22131" y="6"/>
                                </a:cubicBezTo>
                                <a:close/>
                                <a:moveTo>
                                  <a:pt x="22163" y="6"/>
                                </a:moveTo>
                                <a:lnTo>
                                  <a:pt x="22163" y="6"/>
                                </a:lnTo>
                                <a:cubicBezTo>
                                  <a:pt x="22168" y="6"/>
                                  <a:pt x="22171" y="9"/>
                                  <a:pt x="22171" y="14"/>
                                </a:cubicBezTo>
                                <a:cubicBezTo>
                                  <a:pt x="22171" y="18"/>
                                  <a:pt x="22168" y="22"/>
                                  <a:pt x="22163" y="22"/>
                                </a:cubicBezTo>
                                <a:lnTo>
                                  <a:pt x="22163" y="22"/>
                                </a:lnTo>
                                <a:cubicBezTo>
                                  <a:pt x="22159" y="22"/>
                                  <a:pt x="22155" y="18"/>
                                  <a:pt x="22155" y="14"/>
                                </a:cubicBezTo>
                                <a:cubicBezTo>
                                  <a:pt x="22155" y="9"/>
                                  <a:pt x="22159" y="6"/>
                                  <a:pt x="22163" y="6"/>
                                </a:cubicBezTo>
                                <a:close/>
                                <a:moveTo>
                                  <a:pt x="22195" y="6"/>
                                </a:moveTo>
                                <a:lnTo>
                                  <a:pt x="22195" y="6"/>
                                </a:lnTo>
                                <a:cubicBezTo>
                                  <a:pt x="22200" y="6"/>
                                  <a:pt x="22203" y="9"/>
                                  <a:pt x="22203" y="14"/>
                                </a:cubicBezTo>
                                <a:cubicBezTo>
                                  <a:pt x="22203" y="18"/>
                                  <a:pt x="22200" y="22"/>
                                  <a:pt x="22195" y="22"/>
                                </a:cubicBezTo>
                                <a:lnTo>
                                  <a:pt x="22195" y="22"/>
                                </a:lnTo>
                                <a:cubicBezTo>
                                  <a:pt x="22191" y="22"/>
                                  <a:pt x="22187" y="18"/>
                                  <a:pt x="22187" y="14"/>
                                </a:cubicBezTo>
                                <a:cubicBezTo>
                                  <a:pt x="22187" y="9"/>
                                  <a:pt x="22191" y="6"/>
                                  <a:pt x="22195" y="6"/>
                                </a:cubicBezTo>
                                <a:close/>
                                <a:moveTo>
                                  <a:pt x="22227" y="6"/>
                                </a:moveTo>
                                <a:lnTo>
                                  <a:pt x="22227" y="6"/>
                                </a:lnTo>
                                <a:cubicBezTo>
                                  <a:pt x="22232" y="6"/>
                                  <a:pt x="22235" y="9"/>
                                  <a:pt x="22235" y="14"/>
                                </a:cubicBezTo>
                                <a:cubicBezTo>
                                  <a:pt x="22235" y="18"/>
                                  <a:pt x="22232" y="22"/>
                                  <a:pt x="22227" y="22"/>
                                </a:cubicBezTo>
                                <a:lnTo>
                                  <a:pt x="22227" y="22"/>
                                </a:lnTo>
                                <a:cubicBezTo>
                                  <a:pt x="22223" y="22"/>
                                  <a:pt x="22219" y="18"/>
                                  <a:pt x="22219" y="14"/>
                                </a:cubicBezTo>
                                <a:cubicBezTo>
                                  <a:pt x="22219" y="9"/>
                                  <a:pt x="22223" y="6"/>
                                  <a:pt x="22227" y="6"/>
                                </a:cubicBezTo>
                                <a:close/>
                                <a:moveTo>
                                  <a:pt x="22259" y="6"/>
                                </a:moveTo>
                                <a:lnTo>
                                  <a:pt x="22259" y="6"/>
                                </a:lnTo>
                                <a:cubicBezTo>
                                  <a:pt x="22264" y="6"/>
                                  <a:pt x="22267" y="9"/>
                                  <a:pt x="22267" y="14"/>
                                </a:cubicBezTo>
                                <a:cubicBezTo>
                                  <a:pt x="22267" y="18"/>
                                  <a:pt x="22264" y="22"/>
                                  <a:pt x="22259" y="22"/>
                                </a:cubicBezTo>
                                <a:lnTo>
                                  <a:pt x="22259" y="22"/>
                                </a:lnTo>
                                <a:cubicBezTo>
                                  <a:pt x="22255" y="22"/>
                                  <a:pt x="22251" y="18"/>
                                  <a:pt x="22251" y="14"/>
                                </a:cubicBezTo>
                                <a:cubicBezTo>
                                  <a:pt x="22251" y="9"/>
                                  <a:pt x="22255" y="6"/>
                                  <a:pt x="22259" y="6"/>
                                </a:cubicBezTo>
                                <a:close/>
                                <a:moveTo>
                                  <a:pt x="22291" y="6"/>
                                </a:moveTo>
                                <a:lnTo>
                                  <a:pt x="22291" y="6"/>
                                </a:lnTo>
                                <a:cubicBezTo>
                                  <a:pt x="22296" y="6"/>
                                  <a:pt x="22299" y="9"/>
                                  <a:pt x="22299" y="14"/>
                                </a:cubicBezTo>
                                <a:cubicBezTo>
                                  <a:pt x="22299" y="18"/>
                                  <a:pt x="22296" y="22"/>
                                  <a:pt x="22291" y="22"/>
                                </a:cubicBezTo>
                                <a:lnTo>
                                  <a:pt x="22291" y="22"/>
                                </a:lnTo>
                                <a:cubicBezTo>
                                  <a:pt x="22287" y="22"/>
                                  <a:pt x="22283" y="18"/>
                                  <a:pt x="22283" y="14"/>
                                </a:cubicBezTo>
                                <a:cubicBezTo>
                                  <a:pt x="22283" y="9"/>
                                  <a:pt x="22287" y="6"/>
                                  <a:pt x="22291" y="6"/>
                                </a:cubicBezTo>
                                <a:close/>
                                <a:moveTo>
                                  <a:pt x="22323" y="6"/>
                                </a:moveTo>
                                <a:lnTo>
                                  <a:pt x="22323" y="6"/>
                                </a:lnTo>
                                <a:cubicBezTo>
                                  <a:pt x="22328" y="6"/>
                                  <a:pt x="22331" y="9"/>
                                  <a:pt x="22331" y="14"/>
                                </a:cubicBezTo>
                                <a:cubicBezTo>
                                  <a:pt x="22331" y="18"/>
                                  <a:pt x="22328" y="22"/>
                                  <a:pt x="22323" y="22"/>
                                </a:cubicBezTo>
                                <a:lnTo>
                                  <a:pt x="22323" y="22"/>
                                </a:lnTo>
                                <a:cubicBezTo>
                                  <a:pt x="22319" y="22"/>
                                  <a:pt x="22315" y="18"/>
                                  <a:pt x="22315" y="14"/>
                                </a:cubicBezTo>
                                <a:cubicBezTo>
                                  <a:pt x="22315" y="9"/>
                                  <a:pt x="22319" y="6"/>
                                  <a:pt x="22323" y="6"/>
                                </a:cubicBezTo>
                                <a:close/>
                                <a:moveTo>
                                  <a:pt x="22355" y="6"/>
                                </a:moveTo>
                                <a:lnTo>
                                  <a:pt x="22355" y="6"/>
                                </a:lnTo>
                                <a:cubicBezTo>
                                  <a:pt x="22360" y="6"/>
                                  <a:pt x="22363" y="9"/>
                                  <a:pt x="22363" y="14"/>
                                </a:cubicBezTo>
                                <a:cubicBezTo>
                                  <a:pt x="22363" y="18"/>
                                  <a:pt x="22360" y="22"/>
                                  <a:pt x="22355" y="22"/>
                                </a:cubicBezTo>
                                <a:lnTo>
                                  <a:pt x="22355" y="22"/>
                                </a:lnTo>
                                <a:cubicBezTo>
                                  <a:pt x="22351" y="22"/>
                                  <a:pt x="22347" y="18"/>
                                  <a:pt x="22347" y="14"/>
                                </a:cubicBezTo>
                                <a:cubicBezTo>
                                  <a:pt x="22347" y="9"/>
                                  <a:pt x="22351" y="6"/>
                                  <a:pt x="22355" y="6"/>
                                </a:cubicBezTo>
                                <a:close/>
                                <a:moveTo>
                                  <a:pt x="22387" y="6"/>
                                </a:moveTo>
                                <a:lnTo>
                                  <a:pt x="22387" y="6"/>
                                </a:lnTo>
                                <a:cubicBezTo>
                                  <a:pt x="22392" y="6"/>
                                  <a:pt x="22395" y="9"/>
                                  <a:pt x="22395" y="14"/>
                                </a:cubicBezTo>
                                <a:cubicBezTo>
                                  <a:pt x="22395" y="18"/>
                                  <a:pt x="22392" y="22"/>
                                  <a:pt x="22387" y="22"/>
                                </a:cubicBezTo>
                                <a:lnTo>
                                  <a:pt x="22387" y="22"/>
                                </a:lnTo>
                                <a:cubicBezTo>
                                  <a:pt x="22383" y="22"/>
                                  <a:pt x="22379" y="18"/>
                                  <a:pt x="22379" y="14"/>
                                </a:cubicBezTo>
                                <a:cubicBezTo>
                                  <a:pt x="22379" y="9"/>
                                  <a:pt x="22383" y="6"/>
                                  <a:pt x="22387" y="6"/>
                                </a:cubicBezTo>
                                <a:close/>
                                <a:moveTo>
                                  <a:pt x="22419" y="6"/>
                                </a:moveTo>
                                <a:lnTo>
                                  <a:pt x="22419" y="6"/>
                                </a:lnTo>
                                <a:cubicBezTo>
                                  <a:pt x="22424" y="6"/>
                                  <a:pt x="22427" y="9"/>
                                  <a:pt x="22427" y="14"/>
                                </a:cubicBezTo>
                                <a:cubicBezTo>
                                  <a:pt x="22427" y="18"/>
                                  <a:pt x="22424" y="22"/>
                                  <a:pt x="22419" y="22"/>
                                </a:cubicBezTo>
                                <a:lnTo>
                                  <a:pt x="22419" y="22"/>
                                </a:lnTo>
                                <a:cubicBezTo>
                                  <a:pt x="22415" y="22"/>
                                  <a:pt x="22411" y="18"/>
                                  <a:pt x="22411" y="14"/>
                                </a:cubicBezTo>
                                <a:cubicBezTo>
                                  <a:pt x="22411" y="9"/>
                                  <a:pt x="22415" y="6"/>
                                  <a:pt x="22419" y="6"/>
                                </a:cubicBezTo>
                                <a:close/>
                                <a:moveTo>
                                  <a:pt x="22451" y="6"/>
                                </a:moveTo>
                                <a:lnTo>
                                  <a:pt x="22451" y="6"/>
                                </a:lnTo>
                                <a:cubicBezTo>
                                  <a:pt x="22456" y="6"/>
                                  <a:pt x="22459" y="9"/>
                                  <a:pt x="22459" y="14"/>
                                </a:cubicBezTo>
                                <a:cubicBezTo>
                                  <a:pt x="22459" y="18"/>
                                  <a:pt x="22456" y="22"/>
                                  <a:pt x="22451" y="22"/>
                                </a:cubicBezTo>
                                <a:lnTo>
                                  <a:pt x="22451" y="22"/>
                                </a:lnTo>
                                <a:cubicBezTo>
                                  <a:pt x="22447" y="22"/>
                                  <a:pt x="22443" y="18"/>
                                  <a:pt x="22443" y="14"/>
                                </a:cubicBezTo>
                                <a:cubicBezTo>
                                  <a:pt x="22443" y="9"/>
                                  <a:pt x="22447" y="6"/>
                                  <a:pt x="22451" y="6"/>
                                </a:cubicBezTo>
                                <a:close/>
                                <a:moveTo>
                                  <a:pt x="22483" y="6"/>
                                </a:moveTo>
                                <a:lnTo>
                                  <a:pt x="22483" y="6"/>
                                </a:lnTo>
                                <a:cubicBezTo>
                                  <a:pt x="22488" y="6"/>
                                  <a:pt x="22491" y="9"/>
                                  <a:pt x="22491" y="14"/>
                                </a:cubicBezTo>
                                <a:cubicBezTo>
                                  <a:pt x="22491" y="18"/>
                                  <a:pt x="22488" y="22"/>
                                  <a:pt x="22483" y="22"/>
                                </a:cubicBezTo>
                                <a:lnTo>
                                  <a:pt x="22483" y="22"/>
                                </a:lnTo>
                                <a:cubicBezTo>
                                  <a:pt x="22479" y="22"/>
                                  <a:pt x="22475" y="18"/>
                                  <a:pt x="22475" y="14"/>
                                </a:cubicBezTo>
                                <a:cubicBezTo>
                                  <a:pt x="22475" y="9"/>
                                  <a:pt x="22479" y="6"/>
                                  <a:pt x="22483" y="6"/>
                                </a:cubicBezTo>
                                <a:close/>
                                <a:moveTo>
                                  <a:pt x="22515" y="6"/>
                                </a:moveTo>
                                <a:lnTo>
                                  <a:pt x="22515" y="6"/>
                                </a:lnTo>
                                <a:cubicBezTo>
                                  <a:pt x="22520" y="6"/>
                                  <a:pt x="22523" y="9"/>
                                  <a:pt x="22523" y="14"/>
                                </a:cubicBezTo>
                                <a:cubicBezTo>
                                  <a:pt x="22523" y="18"/>
                                  <a:pt x="22520" y="22"/>
                                  <a:pt x="22515" y="22"/>
                                </a:cubicBezTo>
                                <a:lnTo>
                                  <a:pt x="22515" y="22"/>
                                </a:lnTo>
                                <a:cubicBezTo>
                                  <a:pt x="22511" y="22"/>
                                  <a:pt x="22507" y="18"/>
                                  <a:pt x="22507" y="14"/>
                                </a:cubicBezTo>
                                <a:cubicBezTo>
                                  <a:pt x="22507" y="9"/>
                                  <a:pt x="22511" y="6"/>
                                  <a:pt x="22515" y="6"/>
                                </a:cubicBezTo>
                                <a:close/>
                                <a:moveTo>
                                  <a:pt x="22547" y="6"/>
                                </a:moveTo>
                                <a:lnTo>
                                  <a:pt x="22547" y="6"/>
                                </a:lnTo>
                                <a:cubicBezTo>
                                  <a:pt x="22552" y="6"/>
                                  <a:pt x="22555" y="9"/>
                                  <a:pt x="22555" y="14"/>
                                </a:cubicBezTo>
                                <a:cubicBezTo>
                                  <a:pt x="22555" y="18"/>
                                  <a:pt x="22552" y="22"/>
                                  <a:pt x="22547" y="22"/>
                                </a:cubicBezTo>
                                <a:lnTo>
                                  <a:pt x="22547" y="22"/>
                                </a:lnTo>
                                <a:cubicBezTo>
                                  <a:pt x="22543" y="22"/>
                                  <a:pt x="22539" y="18"/>
                                  <a:pt x="22539" y="14"/>
                                </a:cubicBezTo>
                                <a:cubicBezTo>
                                  <a:pt x="22539" y="9"/>
                                  <a:pt x="22543" y="6"/>
                                  <a:pt x="22547" y="6"/>
                                </a:cubicBezTo>
                                <a:close/>
                                <a:moveTo>
                                  <a:pt x="22579" y="6"/>
                                </a:moveTo>
                                <a:lnTo>
                                  <a:pt x="22579" y="6"/>
                                </a:lnTo>
                                <a:cubicBezTo>
                                  <a:pt x="22584" y="6"/>
                                  <a:pt x="22587" y="9"/>
                                  <a:pt x="22587" y="14"/>
                                </a:cubicBezTo>
                                <a:cubicBezTo>
                                  <a:pt x="22587" y="18"/>
                                  <a:pt x="22584" y="22"/>
                                  <a:pt x="22579" y="22"/>
                                </a:cubicBezTo>
                                <a:lnTo>
                                  <a:pt x="22579" y="22"/>
                                </a:lnTo>
                                <a:cubicBezTo>
                                  <a:pt x="22575" y="22"/>
                                  <a:pt x="22571" y="18"/>
                                  <a:pt x="22571" y="14"/>
                                </a:cubicBezTo>
                                <a:cubicBezTo>
                                  <a:pt x="22571" y="9"/>
                                  <a:pt x="22575" y="6"/>
                                  <a:pt x="22579" y="6"/>
                                </a:cubicBezTo>
                                <a:close/>
                                <a:moveTo>
                                  <a:pt x="22611" y="6"/>
                                </a:moveTo>
                                <a:lnTo>
                                  <a:pt x="22611" y="6"/>
                                </a:lnTo>
                                <a:cubicBezTo>
                                  <a:pt x="22616" y="6"/>
                                  <a:pt x="22619" y="9"/>
                                  <a:pt x="22619" y="14"/>
                                </a:cubicBezTo>
                                <a:cubicBezTo>
                                  <a:pt x="22619" y="18"/>
                                  <a:pt x="22616" y="22"/>
                                  <a:pt x="22611" y="22"/>
                                </a:cubicBezTo>
                                <a:lnTo>
                                  <a:pt x="22611" y="22"/>
                                </a:lnTo>
                                <a:cubicBezTo>
                                  <a:pt x="22607" y="22"/>
                                  <a:pt x="22603" y="18"/>
                                  <a:pt x="22603" y="14"/>
                                </a:cubicBezTo>
                                <a:cubicBezTo>
                                  <a:pt x="22603" y="9"/>
                                  <a:pt x="22607" y="6"/>
                                  <a:pt x="22611" y="6"/>
                                </a:cubicBezTo>
                                <a:close/>
                                <a:moveTo>
                                  <a:pt x="22643" y="6"/>
                                </a:moveTo>
                                <a:lnTo>
                                  <a:pt x="22643" y="6"/>
                                </a:lnTo>
                                <a:cubicBezTo>
                                  <a:pt x="22648" y="6"/>
                                  <a:pt x="22651" y="10"/>
                                  <a:pt x="22651" y="14"/>
                                </a:cubicBezTo>
                                <a:cubicBezTo>
                                  <a:pt x="22651" y="18"/>
                                  <a:pt x="22648" y="22"/>
                                  <a:pt x="22643" y="22"/>
                                </a:cubicBezTo>
                                <a:lnTo>
                                  <a:pt x="22643" y="22"/>
                                </a:lnTo>
                                <a:cubicBezTo>
                                  <a:pt x="22639" y="22"/>
                                  <a:pt x="22635" y="18"/>
                                  <a:pt x="22635" y="14"/>
                                </a:cubicBezTo>
                                <a:cubicBezTo>
                                  <a:pt x="22635" y="10"/>
                                  <a:pt x="22639" y="6"/>
                                  <a:pt x="22643" y="6"/>
                                </a:cubicBezTo>
                                <a:close/>
                                <a:moveTo>
                                  <a:pt x="22675" y="6"/>
                                </a:moveTo>
                                <a:lnTo>
                                  <a:pt x="22675" y="6"/>
                                </a:lnTo>
                                <a:cubicBezTo>
                                  <a:pt x="22680" y="6"/>
                                  <a:pt x="22683" y="10"/>
                                  <a:pt x="22683" y="14"/>
                                </a:cubicBezTo>
                                <a:cubicBezTo>
                                  <a:pt x="22683" y="18"/>
                                  <a:pt x="22680" y="22"/>
                                  <a:pt x="22675" y="22"/>
                                </a:cubicBezTo>
                                <a:lnTo>
                                  <a:pt x="22675" y="22"/>
                                </a:lnTo>
                                <a:cubicBezTo>
                                  <a:pt x="22671" y="22"/>
                                  <a:pt x="22667" y="18"/>
                                  <a:pt x="22667" y="14"/>
                                </a:cubicBezTo>
                                <a:cubicBezTo>
                                  <a:pt x="22667" y="10"/>
                                  <a:pt x="22671" y="6"/>
                                  <a:pt x="22675" y="6"/>
                                </a:cubicBezTo>
                                <a:close/>
                                <a:moveTo>
                                  <a:pt x="22707" y="6"/>
                                </a:moveTo>
                                <a:lnTo>
                                  <a:pt x="22708" y="6"/>
                                </a:lnTo>
                                <a:cubicBezTo>
                                  <a:pt x="22712" y="6"/>
                                  <a:pt x="22716" y="10"/>
                                  <a:pt x="22716" y="14"/>
                                </a:cubicBezTo>
                                <a:cubicBezTo>
                                  <a:pt x="22716" y="18"/>
                                  <a:pt x="22712" y="22"/>
                                  <a:pt x="22708" y="22"/>
                                </a:cubicBezTo>
                                <a:lnTo>
                                  <a:pt x="22707" y="22"/>
                                </a:lnTo>
                                <a:cubicBezTo>
                                  <a:pt x="22703" y="22"/>
                                  <a:pt x="22699" y="18"/>
                                  <a:pt x="22699" y="14"/>
                                </a:cubicBezTo>
                                <a:cubicBezTo>
                                  <a:pt x="22699" y="10"/>
                                  <a:pt x="22703" y="6"/>
                                  <a:pt x="22707" y="6"/>
                                </a:cubicBezTo>
                                <a:close/>
                                <a:moveTo>
                                  <a:pt x="22740" y="6"/>
                                </a:moveTo>
                                <a:lnTo>
                                  <a:pt x="22740" y="6"/>
                                </a:lnTo>
                                <a:cubicBezTo>
                                  <a:pt x="22744" y="6"/>
                                  <a:pt x="22748" y="10"/>
                                  <a:pt x="22748" y="14"/>
                                </a:cubicBezTo>
                                <a:cubicBezTo>
                                  <a:pt x="22748" y="18"/>
                                  <a:pt x="22744" y="22"/>
                                  <a:pt x="22740" y="22"/>
                                </a:cubicBezTo>
                                <a:lnTo>
                                  <a:pt x="22740" y="22"/>
                                </a:lnTo>
                                <a:cubicBezTo>
                                  <a:pt x="22735" y="22"/>
                                  <a:pt x="22732" y="18"/>
                                  <a:pt x="22732" y="14"/>
                                </a:cubicBezTo>
                                <a:cubicBezTo>
                                  <a:pt x="22732" y="10"/>
                                  <a:pt x="22735" y="6"/>
                                  <a:pt x="22740" y="6"/>
                                </a:cubicBezTo>
                                <a:close/>
                                <a:moveTo>
                                  <a:pt x="22772" y="6"/>
                                </a:moveTo>
                                <a:lnTo>
                                  <a:pt x="22772" y="6"/>
                                </a:lnTo>
                                <a:cubicBezTo>
                                  <a:pt x="22776" y="6"/>
                                  <a:pt x="22780" y="10"/>
                                  <a:pt x="22780" y="14"/>
                                </a:cubicBezTo>
                                <a:cubicBezTo>
                                  <a:pt x="22780" y="18"/>
                                  <a:pt x="22776" y="22"/>
                                  <a:pt x="22772" y="22"/>
                                </a:cubicBezTo>
                                <a:lnTo>
                                  <a:pt x="22772" y="22"/>
                                </a:lnTo>
                                <a:cubicBezTo>
                                  <a:pt x="22767" y="22"/>
                                  <a:pt x="22764" y="18"/>
                                  <a:pt x="22764" y="14"/>
                                </a:cubicBezTo>
                                <a:cubicBezTo>
                                  <a:pt x="22764" y="10"/>
                                  <a:pt x="22767" y="6"/>
                                  <a:pt x="22772" y="6"/>
                                </a:cubicBezTo>
                                <a:close/>
                                <a:moveTo>
                                  <a:pt x="22804" y="6"/>
                                </a:moveTo>
                                <a:lnTo>
                                  <a:pt x="22804" y="6"/>
                                </a:lnTo>
                                <a:cubicBezTo>
                                  <a:pt x="22808" y="6"/>
                                  <a:pt x="22812" y="10"/>
                                  <a:pt x="22812" y="14"/>
                                </a:cubicBezTo>
                                <a:cubicBezTo>
                                  <a:pt x="22812" y="18"/>
                                  <a:pt x="22808" y="22"/>
                                  <a:pt x="22804" y="22"/>
                                </a:cubicBezTo>
                                <a:lnTo>
                                  <a:pt x="22804" y="22"/>
                                </a:lnTo>
                                <a:cubicBezTo>
                                  <a:pt x="22799" y="22"/>
                                  <a:pt x="22796" y="18"/>
                                  <a:pt x="22796" y="14"/>
                                </a:cubicBezTo>
                                <a:cubicBezTo>
                                  <a:pt x="22796" y="10"/>
                                  <a:pt x="22799" y="6"/>
                                  <a:pt x="22804" y="6"/>
                                </a:cubicBezTo>
                                <a:close/>
                                <a:moveTo>
                                  <a:pt x="22836" y="6"/>
                                </a:moveTo>
                                <a:lnTo>
                                  <a:pt x="22836" y="6"/>
                                </a:lnTo>
                                <a:cubicBezTo>
                                  <a:pt x="22840" y="6"/>
                                  <a:pt x="22844" y="10"/>
                                  <a:pt x="22844" y="14"/>
                                </a:cubicBezTo>
                                <a:cubicBezTo>
                                  <a:pt x="22844" y="18"/>
                                  <a:pt x="22840" y="22"/>
                                  <a:pt x="22836" y="22"/>
                                </a:cubicBezTo>
                                <a:lnTo>
                                  <a:pt x="22836" y="22"/>
                                </a:lnTo>
                                <a:cubicBezTo>
                                  <a:pt x="22831" y="22"/>
                                  <a:pt x="22828" y="18"/>
                                  <a:pt x="22828" y="14"/>
                                </a:cubicBezTo>
                                <a:cubicBezTo>
                                  <a:pt x="22828" y="10"/>
                                  <a:pt x="22831" y="6"/>
                                  <a:pt x="22836" y="6"/>
                                </a:cubicBezTo>
                                <a:close/>
                                <a:moveTo>
                                  <a:pt x="22868" y="6"/>
                                </a:moveTo>
                                <a:lnTo>
                                  <a:pt x="22868" y="6"/>
                                </a:lnTo>
                                <a:cubicBezTo>
                                  <a:pt x="22872" y="6"/>
                                  <a:pt x="22876" y="10"/>
                                  <a:pt x="22876" y="14"/>
                                </a:cubicBezTo>
                                <a:cubicBezTo>
                                  <a:pt x="22876" y="18"/>
                                  <a:pt x="22872" y="22"/>
                                  <a:pt x="22868" y="22"/>
                                </a:cubicBezTo>
                                <a:lnTo>
                                  <a:pt x="22868" y="22"/>
                                </a:lnTo>
                                <a:cubicBezTo>
                                  <a:pt x="22863" y="22"/>
                                  <a:pt x="22860" y="18"/>
                                  <a:pt x="22860" y="14"/>
                                </a:cubicBezTo>
                                <a:cubicBezTo>
                                  <a:pt x="22860" y="10"/>
                                  <a:pt x="22863" y="6"/>
                                  <a:pt x="22868" y="6"/>
                                </a:cubicBezTo>
                                <a:close/>
                                <a:moveTo>
                                  <a:pt x="22900" y="6"/>
                                </a:moveTo>
                                <a:lnTo>
                                  <a:pt x="22900" y="6"/>
                                </a:lnTo>
                                <a:cubicBezTo>
                                  <a:pt x="22904" y="6"/>
                                  <a:pt x="22908" y="10"/>
                                  <a:pt x="22908" y="14"/>
                                </a:cubicBezTo>
                                <a:cubicBezTo>
                                  <a:pt x="22908" y="18"/>
                                  <a:pt x="22904" y="22"/>
                                  <a:pt x="22900" y="22"/>
                                </a:cubicBezTo>
                                <a:lnTo>
                                  <a:pt x="22900" y="22"/>
                                </a:lnTo>
                                <a:cubicBezTo>
                                  <a:pt x="22895" y="22"/>
                                  <a:pt x="22892" y="18"/>
                                  <a:pt x="22892" y="14"/>
                                </a:cubicBezTo>
                                <a:cubicBezTo>
                                  <a:pt x="22892" y="10"/>
                                  <a:pt x="22895" y="6"/>
                                  <a:pt x="22900" y="6"/>
                                </a:cubicBezTo>
                                <a:close/>
                                <a:moveTo>
                                  <a:pt x="22932" y="6"/>
                                </a:moveTo>
                                <a:lnTo>
                                  <a:pt x="22932" y="6"/>
                                </a:lnTo>
                                <a:cubicBezTo>
                                  <a:pt x="22936" y="6"/>
                                  <a:pt x="22940" y="10"/>
                                  <a:pt x="22940" y="14"/>
                                </a:cubicBezTo>
                                <a:cubicBezTo>
                                  <a:pt x="22940" y="18"/>
                                  <a:pt x="22936" y="22"/>
                                  <a:pt x="22932" y="22"/>
                                </a:cubicBezTo>
                                <a:lnTo>
                                  <a:pt x="22932" y="22"/>
                                </a:lnTo>
                                <a:cubicBezTo>
                                  <a:pt x="22927" y="22"/>
                                  <a:pt x="22924" y="18"/>
                                  <a:pt x="22924" y="14"/>
                                </a:cubicBezTo>
                                <a:cubicBezTo>
                                  <a:pt x="22924" y="10"/>
                                  <a:pt x="22927" y="6"/>
                                  <a:pt x="22932" y="6"/>
                                </a:cubicBezTo>
                                <a:close/>
                                <a:moveTo>
                                  <a:pt x="22964" y="6"/>
                                </a:moveTo>
                                <a:lnTo>
                                  <a:pt x="22964" y="6"/>
                                </a:lnTo>
                                <a:cubicBezTo>
                                  <a:pt x="22968" y="6"/>
                                  <a:pt x="22972" y="10"/>
                                  <a:pt x="22972" y="14"/>
                                </a:cubicBezTo>
                                <a:cubicBezTo>
                                  <a:pt x="22972" y="18"/>
                                  <a:pt x="22968" y="22"/>
                                  <a:pt x="22964" y="22"/>
                                </a:cubicBezTo>
                                <a:lnTo>
                                  <a:pt x="22964" y="22"/>
                                </a:lnTo>
                                <a:cubicBezTo>
                                  <a:pt x="22959" y="22"/>
                                  <a:pt x="22956" y="18"/>
                                  <a:pt x="22956" y="14"/>
                                </a:cubicBezTo>
                                <a:cubicBezTo>
                                  <a:pt x="22956" y="10"/>
                                  <a:pt x="22959" y="6"/>
                                  <a:pt x="22964" y="6"/>
                                </a:cubicBezTo>
                                <a:close/>
                                <a:moveTo>
                                  <a:pt x="22996" y="6"/>
                                </a:moveTo>
                                <a:lnTo>
                                  <a:pt x="22996" y="6"/>
                                </a:lnTo>
                                <a:cubicBezTo>
                                  <a:pt x="23000" y="6"/>
                                  <a:pt x="23004" y="10"/>
                                  <a:pt x="23004" y="14"/>
                                </a:cubicBezTo>
                                <a:cubicBezTo>
                                  <a:pt x="23004" y="18"/>
                                  <a:pt x="23000" y="22"/>
                                  <a:pt x="22996" y="22"/>
                                </a:cubicBezTo>
                                <a:lnTo>
                                  <a:pt x="22996" y="22"/>
                                </a:lnTo>
                                <a:cubicBezTo>
                                  <a:pt x="22991" y="22"/>
                                  <a:pt x="22988" y="18"/>
                                  <a:pt x="22988" y="14"/>
                                </a:cubicBezTo>
                                <a:cubicBezTo>
                                  <a:pt x="22988" y="10"/>
                                  <a:pt x="22991" y="6"/>
                                  <a:pt x="22996" y="6"/>
                                </a:cubicBezTo>
                                <a:close/>
                                <a:moveTo>
                                  <a:pt x="23028" y="6"/>
                                </a:moveTo>
                                <a:lnTo>
                                  <a:pt x="23028" y="6"/>
                                </a:lnTo>
                                <a:cubicBezTo>
                                  <a:pt x="23032" y="6"/>
                                  <a:pt x="23036" y="10"/>
                                  <a:pt x="23036" y="14"/>
                                </a:cubicBezTo>
                                <a:cubicBezTo>
                                  <a:pt x="23036" y="18"/>
                                  <a:pt x="23032" y="22"/>
                                  <a:pt x="23028" y="22"/>
                                </a:cubicBezTo>
                                <a:lnTo>
                                  <a:pt x="23028" y="22"/>
                                </a:lnTo>
                                <a:cubicBezTo>
                                  <a:pt x="23023" y="22"/>
                                  <a:pt x="23020" y="18"/>
                                  <a:pt x="23020" y="14"/>
                                </a:cubicBezTo>
                                <a:cubicBezTo>
                                  <a:pt x="23020" y="10"/>
                                  <a:pt x="23023" y="6"/>
                                  <a:pt x="23028" y="6"/>
                                </a:cubicBezTo>
                                <a:close/>
                                <a:moveTo>
                                  <a:pt x="23060" y="6"/>
                                </a:moveTo>
                                <a:lnTo>
                                  <a:pt x="23060" y="6"/>
                                </a:lnTo>
                                <a:cubicBezTo>
                                  <a:pt x="23064" y="6"/>
                                  <a:pt x="23068" y="10"/>
                                  <a:pt x="23068" y="14"/>
                                </a:cubicBezTo>
                                <a:cubicBezTo>
                                  <a:pt x="23068" y="18"/>
                                  <a:pt x="23064" y="22"/>
                                  <a:pt x="23060" y="22"/>
                                </a:cubicBezTo>
                                <a:lnTo>
                                  <a:pt x="23060" y="22"/>
                                </a:lnTo>
                                <a:cubicBezTo>
                                  <a:pt x="23055" y="22"/>
                                  <a:pt x="23052" y="18"/>
                                  <a:pt x="23052" y="14"/>
                                </a:cubicBezTo>
                                <a:cubicBezTo>
                                  <a:pt x="23052" y="10"/>
                                  <a:pt x="23055" y="6"/>
                                  <a:pt x="23060" y="6"/>
                                </a:cubicBezTo>
                                <a:close/>
                                <a:moveTo>
                                  <a:pt x="23092" y="6"/>
                                </a:moveTo>
                                <a:lnTo>
                                  <a:pt x="23092" y="6"/>
                                </a:lnTo>
                                <a:cubicBezTo>
                                  <a:pt x="23096" y="6"/>
                                  <a:pt x="23100" y="10"/>
                                  <a:pt x="23100" y="14"/>
                                </a:cubicBezTo>
                                <a:cubicBezTo>
                                  <a:pt x="23100" y="18"/>
                                  <a:pt x="23096" y="22"/>
                                  <a:pt x="23092" y="22"/>
                                </a:cubicBezTo>
                                <a:lnTo>
                                  <a:pt x="23092" y="22"/>
                                </a:lnTo>
                                <a:cubicBezTo>
                                  <a:pt x="23087" y="22"/>
                                  <a:pt x="23084" y="18"/>
                                  <a:pt x="23084" y="14"/>
                                </a:cubicBezTo>
                                <a:cubicBezTo>
                                  <a:pt x="23084" y="10"/>
                                  <a:pt x="23087" y="6"/>
                                  <a:pt x="23092" y="6"/>
                                </a:cubicBezTo>
                                <a:close/>
                                <a:moveTo>
                                  <a:pt x="23124" y="6"/>
                                </a:moveTo>
                                <a:lnTo>
                                  <a:pt x="23124" y="6"/>
                                </a:lnTo>
                                <a:cubicBezTo>
                                  <a:pt x="23128" y="6"/>
                                  <a:pt x="23132" y="10"/>
                                  <a:pt x="23132" y="14"/>
                                </a:cubicBezTo>
                                <a:cubicBezTo>
                                  <a:pt x="23132" y="18"/>
                                  <a:pt x="23128" y="22"/>
                                  <a:pt x="23124" y="22"/>
                                </a:cubicBezTo>
                                <a:lnTo>
                                  <a:pt x="23124" y="22"/>
                                </a:lnTo>
                                <a:cubicBezTo>
                                  <a:pt x="23119" y="22"/>
                                  <a:pt x="23116" y="18"/>
                                  <a:pt x="23116" y="14"/>
                                </a:cubicBezTo>
                                <a:cubicBezTo>
                                  <a:pt x="23116" y="10"/>
                                  <a:pt x="23119" y="6"/>
                                  <a:pt x="23124" y="6"/>
                                </a:cubicBezTo>
                                <a:close/>
                                <a:moveTo>
                                  <a:pt x="23156" y="6"/>
                                </a:moveTo>
                                <a:lnTo>
                                  <a:pt x="23156" y="6"/>
                                </a:lnTo>
                                <a:cubicBezTo>
                                  <a:pt x="23160" y="6"/>
                                  <a:pt x="23164" y="10"/>
                                  <a:pt x="23164" y="14"/>
                                </a:cubicBezTo>
                                <a:cubicBezTo>
                                  <a:pt x="23164" y="18"/>
                                  <a:pt x="23160" y="22"/>
                                  <a:pt x="23156" y="22"/>
                                </a:cubicBezTo>
                                <a:lnTo>
                                  <a:pt x="23156" y="22"/>
                                </a:lnTo>
                                <a:cubicBezTo>
                                  <a:pt x="23151" y="22"/>
                                  <a:pt x="23148" y="18"/>
                                  <a:pt x="23148" y="14"/>
                                </a:cubicBezTo>
                                <a:cubicBezTo>
                                  <a:pt x="23148" y="10"/>
                                  <a:pt x="23151" y="6"/>
                                  <a:pt x="23156" y="6"/>
                                </a:cubicBezTo>
                                <a:close/>
                                <a:moveTo>
                                  <a:pt x="23188" y="6"/>
                                </a:moveTo>
                                <a:lnTo>
                                  <a:pt x="23188" y="6"/>
                                </a:lnTo>
                                <a:cubicBezTo>
                                  <a:pt x="23192" y="6"/>
                                  <a:pt x="23196" y="10"/>
                                  <a:pt x="23196" y="14"/>
                                </a:cubicBezTo>
                                <a:cubicBezTo>
                                  <a:pt x="23196" y="18"/>
                                  <a:pt x="23192" y="22"/>
                                  <a:pt x="23188" y="22"/>
                                </a:cubicBezTo>
                                <a:lnTo>
                                  <a:pt x="23188" y="22"/>
                                </a:lnTo>
                                <a:cubicBezTo>
                                  <a:pt x="23183" y="22"/>
                                  <a:pt x="23180" y="18"/>
                                  <a:pt x="23180" y="14"/>
                                </a:cubicBezTo>
                                <a:cubicBezTo>
                                  <a:pt x="23180" y="10"/>
                                  <a:pt x="23183" y="6"/>
                                  <a:pt x="23188" y="6"/>
                                </a:cubicBezTo>
                                <a:close/>
                                <a:moveTo>
                                  <a:pt x="23220" y="6"/>
                                </a:moveTo>
                                <a:lnTo>
                                  <a:pt x="23220" y="6"/>
                                </a:lnTo>
                                <a:cubicBezTo>
                                  <a:pt x="23224" y="6"/>
                                  <a:pt x="23228" y="10"/>
                                  <a:pt x="23228" y="14"/>
                                </a:cubicBezTo>
                                <a:cubicBezTo>
                                  <a:pt x="23228" y="19"/>
                                  <a:pt x="23224" y="22"/>
                                  <a:pt x="23220" y="22"/>
                                </a:cubicBezTo>
                                <a:lnTo>
                                  <a:pt x="23220" y="22"/>
                                </a:lnTo>
                                <a:cubicBezTo>
                                  <a:pt x="23215" y="22"/>
                                  <a:pt x="23212" y="19"/>
                                  <a:pt x="23212" y="14"/>
                                </a:cubicBezTo>
                                <a:cubicBezTo>
                                  <a:pt x="23212" y="10"/>
                                  <a:pt x="23215" y="6"/>
                                  <a:pt x="23220" y="6"/>
                                </a:cubicBezTo>
                                <a:close/>
                                <a:moveTo>
                                  <a:pt x="23252" y="6"/>
                                </a:moveTo>
                                <a:lnTo>
                                  <a:pt x="23252" y="6"/>
                                </a:lnTo>
                                <a:cubicBezTo>
                                  <a:pt x="23256" y="6"/>
                                  <a:pt x="23260" y="10"/>
                                  <a:pt x="23260" y="14"/>
                                </a:cubicBezTo>
                                <a:cubicBezTo>
                                  <a:pt x="23260" y="19"/>
                                  <a:pt x="23256" y="22"/>
                                  <a:pt x="23252" y="22"/>
                                </a:cubicBezTo>
                                <a:lnTo>
                                  <a:pt x="23252" y="22"/>
                                </a:lnTo>
                                <a:cubicBezTo>
                                  <a:pt x="23247" y="22"/>
                                  <a:pt x="23244" y="19"/>
                                  <a:pt x="23244" y="14"/>
                                </a:cubicBezTo>
                                <a:cubicBezTo>
                                  <a:pt x="23244" y="10"/>
                                  <a:pt x="23247" y="6"/>
                                  <a:pt x="23252" y="6"/>
                                </a:cubicBezTo>
                                <a:close/>
                                <a:moveTo>
                                  <a:pt x="23284" y="6"/>
                                </a:moveTo>
                                <a:lnTo>
                                  <a:pt x="23284" y="6"/>
                                </a:lnTo>
                                <a:cubicBezTo>
                                  <a:pt x="23288" y="6"/>
                                  <a:pt x="23292" y="10"/>
                                  <a:pt x="23292" y="14"/>
                                </a:cubicBezTo>
                                <a:cubicBezTo>
                                  <a:pt x="23292" y="19"/>
                                  <a:pt x="23288" y="22"/>
                                  <a:pt x="23284" y="22"/>
                                </a:cubicBezTo>
                                <a:lnTo>
                                  <a:pt x="23284" y="22"/>
                                </a:lnTo>
                                <a:cubicBezTo>
                                  <a:pt x="23279" y="22"/>
                                  <a:pt x="23276" y="19"/>
                                  <a:pt x="23276" y="14"/>
                                </a:cubicBezTo>
                                <a:cubicBezTo>
                                  <a:pt x="23276" y="10"/>
                                  <a:pt x="23279" y="6"/>
                                  <a:pt x="23284" y="6"/>
                                </a:cubicBezTo>
                                <a:close/>
                                <a:moveTo>
                                  <a:pt x="23316" y="6"/>
                                </a:moveTo>
                                <a:lnTo>
                                  <a:pt x="23316" y="6"/>
                                </a:lnTo>
                                <a:cubicBezTo>
                                  <a:pt x="23320" y="6"/>
                                  <a:pt x="23324" y="10"/>
                                  <a:pt x="23324" y="14"/>
                                </a:cubicBezTo>
                                <a:cubicBezTo>
                                  <a:pt x="23324" y="19"/>
                                  <a:pt x="23320" y="22"/>
                                  <a:pt x="23316" y="22"/>
                                </a:cubicBezTo>
                                <a:lnTo>
                                  <a:pt x="23316" y="22"/>
                                </a:lnTo>
                                <a:cubicBezTo>
                                  <a:pt x="23311" y="22"/>
                                  <a:pt x="23308" y="19"/>
                                  <a:pt x="23308" y="14"/>
                                </a:cubicBezTo>
                                <a:cubicBezTo>
                                  <a:pt x="23308" y="10"/>
                                  <a:pt x="23311" y="6"/>
                                  <a:pt x="23316" y="6"/>
                                </a:cubicBezTo>
                                <a:close/>
                                <a:moveTo>
                                  <a:pt x="23348" y="6"/>
                                </a:moveTo>
                                <a:lnTo>
                                  <a:pt x="23348" y="6"/>
                                </a:lnTo>
                                <a:cubicBezTo>
                                  <a:pt x="23352" y="6"/>
                                  <a:pt x="23356" y="10"/>
                                  <a:pt x="23356" y="14"/>
                                </a:cubicBezTo>
                                <a:cubicBezTo>
                                  <a:pt x="23356" y="19"/>
                                  <a:pt x="23352" y="22"/>
                                  <a:pt x="23348" y="22"/>
                                </a:cubicBezTo>
                                <a:lnTo>
                                  <a:pt x="23348" y="22"/>
                                </a:lnTo>
                                <a:cubicBezTo>
                                  <a:pt x="23343" y="22"/>
                                  <a:pt x="23340" y="19"/>
                                  <a:pt x="23340" y="14"/>
                                </a:cubicBezTo>
                                <a:cubicBezTo>
                                  <a:pt x="23340" y="10"/>
                                  <a:pt x="23343" y="6"/>
                                  <a:pt x="23348" y="6"/>
                                </a:cubicBezTo>
                                <a:close/>
                                <a:moveTo>
                                  <a:pt x="23380" y="6"/>
                                </a:moveTo>
                                <a:lnTo>
                                  <a:pt x="23380" y="6"/>
                                </a:lnTo>
                                <a:cubicBezTo>
                                  <a:pt x="23384" y="6"/>
                                  <a:pt x="23388" y="10"/>
                                  <a:pt x="23388" y="14"/>
                                </a:cubicBezTo>
                                <a:cubicBezTo>
                                  <a:pt x="23388" y="19"/>
                                  <a:pt x="23384" y="22"/>
                                  <a:pt x="23380" y="22"/>
                                </a:cubicBezTo>
                                <a:lnTo>
                                  <a:pt x="23380" y="22"/>
                                </a:lnTo>
                                <a:cubicBezTo>
                                  <a:pt x="23375" y="22"/>
                                  <a:pt x="23372" y="19"/>
                                  <a:pt x="23372" y="14"/>
                                </a:cubicBezTo>
                                <a:cubicBezTo>
                                  <a:pt x="23372" y="10"/>
                                  <a:pt x="23375" y="6"/>
                                  <a:pt x="23380" y="6"/>
                                </a:cubicBezTo>
                                <a:close/>
                                <a:moveTo>
                                  <a:pt x="23412" y="6"/>
                                </a:moveTo>
                                <a:lnTo>
                                  <a:pt x="23412" y="6"/>
                                </a:lnTo>
                                <a:cubicBezTo>
                                  <a:pt x="23416" y="6"/>
                                  <a:pt x="23420" y="10"/>
                                  <a:pt x="23420" y="14"/>
                                </a:cubicBezTo>
                                <a:cubicBezTo>
                                  <a:pt x="23420" y="19"/>
                                  <a:pt x="23416" y="22"/>
                                  <a:pt x="23412" y="22"/>
                                </a:cubicBezTo>
                                <a:lnTo>
                                  <a:pt x="23412" y="22"/>
                                </a:lnTo>
                                <a:cubicBezTo>
                                  <a:pt x="23408" y="22"/>
                                  <a:pt x="23404" y="19"/>
                                  <a:pt x="23404" y="14"/>
                                </a:cubicBezTo>
                                <a:cubicBezTo>
                                  <a:pt x="23404" y="10"/>
                                  <a:pt x="23408" y="6"/>
                                  <a:pt x="23412" y="6"/>
                                </a:cubicBezTo>
                                <a:close/>
                                <a:moveTo>
                                  <a:pt x="23444" y="6"/>
                                </a:moveTo>
                                <a:lnTo>
                                  <a:pt x="23444" y="6"/>
                                </a:lnTo>
                                <a:cubicBezTo>
                                  <a:pt x="23448" y="6"/>
                                  <a:pt x="23452" y="10"/>
                                  <a:pt x="23452" y="14"/>
                                </a:cubicBezTo>
                                <a:cubicBezTo>
                                  <a:pt x="23452" y="19"/>
                                  <a:pt x="23448" y="22"/>
                                  <a:pt x="23444" y="22"/>
                                </a:cubicBezTo>
                                <a:lnTo>
                                  <a:pt x="23444" y="22"/>
                                </a:lnTo>
                                <a:cubicBezTo>
                                  <a:pt x="23440" y="22"/>
                                  <a:pt x="23436" y="19"/>
                                  <a:pt x="23436" y="14"/>
                                </a:cubicBezTo>
                                <a:cubicBezTo>
                                  <a:pt x="23436" y="10"/>
                                  <a:pt x="23440" y="6"/>
                                  <a:pt x="23444" y="6"/>
                                </a:cubicBezTo>
                                <a:close/>
                                <a:moveTo>
                                  <a:pt x="23476" y="6"/>
                                </a:moveTo>
                                <a:lnTo>
                                  <a:pt x="23476" y="6"/>
                                </a:lnTo>
                                <a:cubicBezTo>
                                  <a:pt x="23480" y="6"/>
                                  <a:pt x="23484" y="10"/>
                                  <a:pt x="23484" y="14"/>
                                </a:cubicBezTo>
                                <a:cubicBezTo>
                                  <a:pt x="23484" y="19"/>
                                  <a:pt x="23480" y="22"/>
                                  <a:pt x="23476" y="22"/>
                                </a:cubicBezTo>
                                <a:lnTo>
                                  <a:pt x="23476" y="22"/>
                                </a:lnTo>
                                <a:cubicBezTo>
                                  <a:pt x="23472" y="22"/>
                                  <a:pt x="23468" y="19"/>
                                  <a:pt x="23468" y="14"/>
                                </a:cubicBezTo>
                                <a:cubicBezTo>
                                  <a:pt x="23468" y="10"/>
                                  <a:pt x="23472" y="6"/>
                                  <a:pt x="23476" y="6"/>
                                </a:cubicBezTo>
                                <a:close/>
                                <a:moveTo>
                                  <a:pt x="23508" y="6"/>
                                </a:moveTo>
                                <a:lnTo>
                                  <a:pt x="23508" y="6"/>
                                </a:lnTo>
                                <a:cubicBezTo>
                                  <a:pt x="23512" y="6"/>
                                  <a:pt x="23516" y="10"/>
                                  <a:pt x="23516" y="14"/>
                                </a:cubicBezTo>
                                <a:cubicBezTo>
                                  <a:pt x="23516" y="19"/>
                                  <a:pt x="23512" y="22"/>
                                  <a:pt x="23508" y="22"/>
                                </a:cubicBezTo>
                                <a:lnTo>
                                  <a:pt x="23508" y="22"/>
                                </a:lnTo>
                                <a:cubicBezTo>
                                  <a:pt x="23504" y="22"/>
                                  <a:pt x="23500" y="19"/>
                                  <a:pt x="23500" y="14"/>
                                </a:cubicBezTo>
                                <a:cubicBezTo>
                                  <a:pt x="23500" y="10"/>
                                  <a:pt x="23504" y="6"/>
                                  <a:pt x="23508" y="6"/>
                                </a:cubicBezTo>
                                <a:close/>
                                <a:moveTo>
                                  <a:pt x="23540" y="6"/>
                                </a:moveTo>
                                <a:lnTo>
                                  <a:pt x="23540" y="6"/>
                                </a:lnTo>
                                <a:cubicBezTo>
                                  <a:pt x="23544" y="6"/>
                                  <a:pt x="23548" y="10"/>
                                  <a:pt x="23548" y="14"/>
                                </a:cubicBezTo>
                                <a:cubicBezTo>
                                  <a:pt x="23548" y="19"/>
                                  <a:pt x="23544" y="22"/>
                                  <a:pt x="23540" y="22"/>
                                </a:cubicBezTo>
                                <a:lnTo>
                                  <a:pt x="23540" y="22"/>
                                </a:lnTo>
                                <a:cubicBezTo>
                                  <a:pt x="23536" y="22"/>
                                  <a:pt x="23532" y="19"/>
                                  <a:pt x="23532" y="14"/>
                                </a:cubicBezTo>
                                <a:cubicBezTo>
                                  <a:pt x="23532" y="10"/>
                                  <a:pt x="23536" y="6"/>
                                  <a:pt x="23540" y="6"/>
                                </a:cubicBezTo>
                                <a:close/>
                                <a:moveTo>
                                  <a:pt x="23572" y="6"/>
                                </a:moveTo>
                                <a:lnTo>
                                  <a:pt x="23572" y="6"/>
                                </a:lnTo>
                                <a:cubicBezTo>
                                  <a:pt x="23576" y="6"/>
                                  <a:pt x="23580" y="10"/>
                                  <a:pt x="23580" y="14"/>
                                </a:cubicBezTo>
                                <a:cubicBezTo>
                                  <a:pt x="23580" y="19"/>
                                  <a:pt x="23576" y="22"/>
                                  <a:pt x="23572" y="22"/>
                                </a:cubicBezTo>
                                <a:lnTo>
                                  <a:pt x="23572" y="22"/>
                                </a:lnTo>
                                <a:cubicBezTo>
                                  <a:pt x="23568" y="22"/>
                                  <a:pt x="23564" y="19"/>
                                  <a:pt x="23564" y="14"/>
                                </a:cubicBezTo>
                                <a:cubicBezTo>
                                  <a:pt x="23564" y="10"/>
                                  <a:pt x="23568" y="6"/>
                                  <a:pt x="23572" y="6"/>
                                </a:cubicBezTo>
                                <a:close/>
                                <a:moveTo>
                                  <a:pt x="23604" y="6"/>
                                </a:moveTo>
                                <a:lnTo>
                                  <a:pt x="23604" y="6"/>
                                </a:lnTo>
                                <a:cubicBezTo>
                                  <a:pt x="23608" y="6"/>
                                  <a:pt x="23612" y="10"/>
                                  <a:pt x="23612" y="14"/>
                                </a:cubicBezTo>
                                <a:cubicBezTo>
                                  <a:pt x="23612" y="19"/>
                                  <a:pt x="23608" y="22"/>
                                  <a:pt x="23604" y="22"/>
                                </a:cubicBezTo>
                                <a:lnTo>
                                  <a:pt x="23604" y="22"/>
                                </a:lnTo>
                                <a:cubicBezTo>
                                  <a:pt x="23600" y="22"/>
                                  <a:pt x="23596" y="19"/>
                                  <a:pt x="23596" y="14"/>
                                </a:cubicBezTo>
                                <a:cubicBezTo>
                                  <a:pt x="23596" y="10"/>
                                  <a:pt x="23600" y="6"/>
                                  <a:pt x="23604" y="6"/>
                                </a:cubicBezTo>
                                <a:close/>
                                <a:moveTo>
                                  <a:pt x="23636" y="6"/>
                                </a:moveTo>
                                <a:lnTo>
                                  <a:pt x="23636" y="6"/>
                                </a:lnTo>
                                <a:cubicBezTo>
                                  <a:pt x="23640" y="6"/>
                                  <a:pt x="23644" y="10"/>
                                  <a:pt x="23644" y="14"/>
                                </a:cubicBezTo>
                                <a:cubicBezTo>
                                  <a:pt x="23644" y="19"/>
                                  <a:pt x="23640" y="22"/>
                                  <a:pt x="23636" y="22"/>
                                </a:cubicBezTo>
                                <a:lnTo>
                                  <a:pt x="23636" y="22"/>
                                </a:lnTo>
                                <a:cubicBezTo>
                                  <a:pt x="23632" y="22"/>
                                  <a:pt x="23628" y="19"/>
                                  <a:pt x="23628" y="14"/>
                                </a:cubicBezTo>
                                <a:cubicBezTo>
                                  <a:pt x="23628" y="10"/>
                                  <a:pt x="23632" y="6"/>
                                  <a:pt x="23636" y="6"/>
                                </a:cubicBezTo>
                                <a:close/>
                                <a:moveTo>
                                  <a:pt x="23668" y="6"/>
                                </a:moveTo>
                                <a:lnTo>
                                  <a:pt x="23668" y="6"/>
                                </a:lnTo>
                                <a:cubicBezTo>
                                  <a:pt x="23673" y="6"/>
                                  <a:pt x="23676" y="10"/>
                                  <a:pt x="23676" y="14"/>
                                </a:cubicBezTo>
                                <a:cubicBezTo>
                                  <a:pt x="23676" y="19"/>
                                  <a:pt x="23673" y="22"/>
                                  <a:pt x="23668" y="22"/>
                                </a:cubicBezTo>
                                <a:lnTo>
                                  <a:pt x="23668" y="22"/>
                                </a:lnTo>
                                <a:cubicBezTo>
                                  <a:pt x="23664" y="22"/>
                                  <a:pt x="23660" y="19"/>
                                  <a:pt x="23660" y="14"/>
                                </a:cubicBezTo>
                                <a:cubicBezTo>
                                  <a:pt x="23660" y="10"/>
                                  <a:pt x="23664" y="6"/>
                                  <a:pt x="23668" y="6"/>
                                </a:cubicBezTo>
                                <a:close/>
                                <a:moveTo>
                                  <a:pt x="23700" y="6"/>
                                </a:moveTo>
                                <a:lnTo>
                                  <a:pt x="23700" y="6"/>
                                </a:lnTo>
                                <a:cubicBezTo>
                                  <a:pt x="23705" y="6"/>
                                  <a:pt x="23708" y="10"/>
                                  <a:pt x="23708" y="14"/>
                                </a:cubicBezTo>
                                <a:cubicBezTo>
                                  <a:pt x="23708" y="19"/>
                                  <a:pt x="23705" y="22"/>
                                  <a:pt x="23700" y="22"/>
                                </a:cubicBezTo>
                                <a:lnTo>
                                  <a:pt x="23700" y="22"/>
                                </a:lnTo>
                                <a:cubicBezTo>
                                  <a:pt x="23696" y="22"/>
                                  <a:pt x="23692" y="19"/>
                                  <a:pt x="23692" y="14"/>
                                </a:cubicBezTo>
                                <a:cubicBezTo>
                                  <a:pt x="23692" y="10"/>
                                  <a:pt x="23696" y="6"/>
                                  <a:pt x="23700" y="6"/>
                                </a:cubicBezTo>
                                <a:close/>
                                <a:moveTo>
                                  <a:pt x="23732" y="6"/>
                                </a:moveTo>
                                <a:lnTo>
                                  <a:pt x="23732" y="6"/>
                                </a:lnTo>
                                <a:cubicBezTo>
                                  <a:pt x="23737" y="6"/>
                                  <a:pt x="23740" y="10"/>
                                  <a:pt x="23740" y="14"/>
                                </a:cubicBezTo>
                                <a:cubicBezTo>
                                  <a:pt x="23740" y="19"/>
                                  <a:pt x="23737" y="22"/>
                                  <a:pt x="23732" y="22"/>
                                </a:cubicBezTo>
                                <a:lnTo>
                                  <a:pt x="23732" y="22"/>
                                </a:lnTo>
                                <a:cubicBezTo>
                                  <a:pt x="23728" y="22"/>
                                  <a:pt x="23724" y="19"/>
                                  <a:pt x="23724" y="14"/>
                                </a:cubicBezTo>
                                <a:cubicBezTo>
                                  <a:pt x="23724" y="10"/>
                                  <a:pt x="23728" y="6"/>
                                  <a:pt x="23732" y="6"/>
                                </a:cubicBezTo>
                                <a:close/>
                                <a:moveTo>
                                  <a:pt x="23764" y="6"/>
                                </a:moveTo>
                                <a:lnTo>
                                  <a:pt x="23764" y="6"/>
                                </a:lnTo>
                                <a:cubicBezTo>
                                  <a:pt x="23769" y="6"/>
                                  <a:pt x="23772" y="10"/>
                                  <a:pt x="23772" y="14"/>
                                </a:cubicBezTo>
                                <a:cubicBezTo>
                                  <a:pt x="23772" y="19"/>
                                  <a:pt x="23769" y="22"/>
                                  <a:pt x="23764" y="22"/>
                                </a:cubicBezTo>
                                <a:lnTo>
                                  <a:pt x="23764" y="22"/>
                                </a:lnTo>
                                <a:cubicBezTo>
                                  <a:pt x="23760" y="22"/>
                                  <a:pt x="23756" y="19"/>
                                  <a:pt x="23756" y="14"/>
                                </a:cubicBezTo>
                                <a:cubicBezTo>
                                  <a:pt x="23756" y="10"/>
                                  <a:pt x="23760" y="6"/>
                                  <a:pt x="23764" y="6"/>
                                </a:cubicBezTo>
                                <a:close/>
                                <a:moveTo>
                                  <a:pt x="23796" y="6"/>
                                </a:moveTo>
                                <a:lnTo>
                                  <a:pt x="23796" y="6"/>
                                </a:lnTo>
                                <a:cubicBezTo>
                                  <a:pt x="23801" y="6"/>
                                  <a:pt x="23804" y="10"/>
                                  <a:pt x="23804" y="14"/>
                                </a:cubicBezTo>
                                <a:cubicBezTo>
                                  <a:pt x="23804" y="19"/>
                                  <a:pt x="23801" y="22"/>
                                  <a:pt x="23796" y="22"/>
                                </a:cubicBezTo>
                                <a:lnTo>
                                  <a:pt x="23796" y="22"/>
                                </a:lnTo>
                                <a:cubicBezTo>
                                  <a:pt x="23792" y="22"/>
                                  <a:pt x="23788" y="19"/>
                                  <a:pt x="23788" y="14"/>
                                </a:cubicBezTo>
                                <a:cubicBezTo>
                                  <a:pt x="23788" y="10"/>
                                  <a:pt x="23792" y="6"/>
                                  <a:pt x="23796" y="6"/>
                                </a:cubicBezTo>
                                <a:close/>
                                <a:moveTo>
                                  <a:pt x="23828" y="6"/>
                                </a:moveTo>
                                <a:lnTo>
                                  <a:pt x="23828" y="6"/>
                                </a:lnTo>
                                <a:cubicBezTo>
                                  <a:pt x="23833" y="6"/>
                                  <a:pt x="23836" y="10"/>
                                  <a:pt x="23836" y="14"/>
                                </a:cubicBezTo>
                                <a:cubicBezTo>
                                  <a:pt x="23836" y="19"/>
                                  <a:pt x="23833" y="22"/>
                                  <a:pt x="23828" y="22"/>
                                </a:cubicBezTo>
                                <a:lnTo>
                                  <a:pt x="23828" y="22"/>
                                </a:lnTo>
                                <a:cubicBezTo>
                                  <a:pt x="23824" y="22"/>
                                  <a:pt x="23820" y="19"/>
                                  <a:pt x="23820" y="14"/>
                                </a:cubicBezTo>
                                <a:cubicBezTo>
                                  <a:pt x="23820" y="10"/>
                                  <a:pt x="23824" y="6"/>
                                  <a:pt x="23828" y="6"/>
                                </a:cubicBezTo>
                                <a:close/>
                                <a:moveTo>
                                  <a:pt x="23860" y="6"/>
                                </a:moveTo>
                                <a:lnTo>
                                  <a:pt x="23860" y="6"/>
                                </a:lnTo>
                                <a:cubicBezTo>
                                  <a:pt x="23865" y="6"/>
                                  <a:pt x="23868" y="10"/>
                                  <a:pt x="23868" y="14"/>
                                </a:cubicBezTo>
                                <a:cubicBezTo>
                                  <a:pt x="23868" y="19"/>
                                  <a:pt x="23865" y="22"/>
                                  <a:pt x="23860" y="22"/>
                                </a:cubicBezTo>
                                <a:lnTo>
                                  <a:pt x="23860" y="22"/>
                                </a:lnTo>
                                <a:cubicBezTo>
                                  <a:pt x="23856" y="22"/>
                                  <a:pt x="23852" y="19"/>
                                  <a:pt x="23852" y="14"/>
                                </a:cubicBezTo>
                                <a:cubicBezTo>
                                  <a:pt x="23852" y="10"/>
                                  <a:pt x="23856" y="6"/>
                                  <a:pt x="23860" y="6"/>
                                </a:cubicBezTo>
                                <a:close/>
                                <a:moveTo>
                                  <a:pt x="23892" y="6"/>
                                </a:moveTo>
                                <a:lnTo>
                                  <a:pt x="23892" y="6"/>
                                </a:lnTo>
                                <a:cubicBezTo>
                                  <a:pt x="23897" y="6"/>
                                  <a:pt x="23900" y="10"/>
                                  <a:pt x="23900" y="14"/>
                                </a:cubicBezTo>
                                <a:cubicBezTo>
                                  <a:pt x="23900" y="19"/>
                                  <a:pt x="23897" y="22"/>
                                  <a:pt x="23892" y="22"/>
                                </a:cubicBezTo>
                                <a:lnTo>
                                  <a:pt x="23892" y="22"/>
                                </a:lnTo>
                                <a:cubicBezTo>
                                  <a:pt x="23888" y="22"/>
                                  <a:pt x="23884" y="19"/>
                                  <a:pt x="23884" y="14"/>
                                </a:cubicBezTo>
                                <a:cubicBezTo>
                                  <a:pt x="23884" y="10"/>
                                  <a:pt x="23888" y="6"/>
                                  <a:pt x="23892" y="6"/>
                                </a:cubicBezTo>
                                <a:close/>
                                <a:moveTo>
                                  <a:pt x="23924" y="6"/>
                                </a:moveTo>
                                <a:lnTo>
                                  <a:pt x="23924" y="6"/>
                                </a:lnTo>
                                <a:cubicBezTo>
                                  <a:pt x="23929" y="6"/>
                                  <a:pt x="23932" y="10"/>
                                  <a:pt x="23932" y="14"/>
                                </a:cubicBezTo>
                                <a:cubicBezTo>
                                  <a:pt x="23932" y="19"/>
                                  <a:pt x="23929" y="22"/>
                                  <a:pt x="23924" y="22"/>
                                </a:cubicBezTo>
                                <a:lnTo>
                                  <a:pt x="23924" y="22"/>
                                </a:lnTo>
                                <a:cubicBezTo>
                                  <a:pt x="23920" y="22"/>
                                  <a:pt x="23916" y="19"/>
                                  <a:pt x="23916" y="14"/>
                                </a:cubicBezTo>
                                <a:cubicBezTo>
                                  <a:pt x="23916" y="10"/>
                                  <a:pt x="23920" y="6"/>
                                  <a:pt x="23924" y="6"/>
                                </a:cubicBezTo>
                                <a:close/>
                                <a:moveTo>
                                  <a:pt x="23956" y="6"/>
                                </a:moveTo>
                                <a:lnTo>
                                  <a:pt x="23956" y="6"/>
                                </a:lnTo>
                                <a:cubicBezTo>
                                  <a:pt x="23961" y="6"/>
                                  <a:pt x="23964" y="10"/>
                                  <a:pt x="23964" y="14"/>
                                </a:cubicBezTo>
                                <a:cubicBezTo>
                                  <a:pt x="23964" y="19"/>
                                  <a:pt x="23961" y="22"/>
                                  <a:pt x="23956" y="22"/>
                                </a:cubicBezTo>
                                <a:lnTo>
                                  <a:pt x="23956" y="22"/>
                                </a:lnTo>
                                <a:cubicBezTo>
                                  <a:pt x="23952" y="22"/>
                                  <a:pt x="23948" y="19"/>
                                  <a:pt x="23948" y="14"/>
                                </a:cubicBezTo>
                                <a:cubicBezTo>
                                  <a:pt x="23948" y="10"/>
                                  <a:pt x="23952" y="6"/>
                                  <a:pt x="23956" y="6"/>
                                </a:cubicBezTo>
                                <a:close/>
                                <a:moveTo>
                                  <a:pt x="23988" y="6"/>
                                </a:moveTo>
                                <a:lnTo>
                                  <a:pt x="23988" y="6"/>
                                </a:lnTo>
                                <a:cubicBezTo>
                                  <a:pt x="23993" y="6"/>
                                  <a:pt x="23996" y="10"/>
                                  <a:pt x="23996" y="14"/>
                                </a:cubicBezTo>
                                <a:cubicBezTo>
                                  <a:pt x="23996" y="19"/>
                                  <a:pt x="23993" y="22"/>
                                  <a:pt x="23988" y="22"/>
                                </a:cubicBezTo>
                                <a:lnTo>
                                  <a:pt x="23988" y="22"/>
                                </a:lnTo>
                                <a:cubicBezTo>
                                  <a:pt x="23984" y="22"/>
                                  <a:pt x="23980" y="19"/>
                                  <a:pt x="23980" y="14"/>
                                </a:cubicBezTo>
                                <a:cubicBezTo>
                                  <a:pt x="23980" y="10"/>
                                  <a:pt x="23984" y="6"/>
                                  <a:pt x="23988" y="6"/>
                                </a:cubicBezTo>
                                <a:close/>
                                <a:moveTo>
                                  <a:pt x="24020" y="6"/>
                                </a:moveTo>
                                <a:lnTo>
                                  <a:pt x="24020" y="6"/>
                                </a:lnTo>
                                <a:cubicBezTo>
                                  <a:pt x="24025" y="6"/>
                                  <a:pt x="24028" y="10"/>
                                  <a:pt x="24028" y="14"/>
                                </a:cubicBezTo>
                                <a:cubicBezTo>
                                  <a:pt x="24028" y="19"/>
                                  <a:pt x="24025" y="22"/>
                                  <a:pt x="24020" y="22"/>
                                </a:cubicBezTo>
                                <a:lnTo>
                                  <a:pt x="24020" y="22"/>
                                </a:lnTo>
                                <a:cubicBezTo>
                                  <a:pt x="24016" y="22"/>
                                  <a:pt x="24012" y="19"/>
                                  <a:pt x="24012" y="14"/>
                                </a:cubicBezTo>
                                <a:cubicBezTo>
                                  <a:pt x="24012" y="10"/>
                                  <a:pt x="24016" y="6"/>
                                  <a:pt x="24020" y="6"/>
                                </a:cubicBezTo>
                                <a:close/>
                                <a:moveTo>
                                  <a:pt x="24052" y="6"/>
                                </a:moveTo>
                                <a:lnTo>
                                  <a:pt x="24052" y="6"/>
                                </a:lnTo>
                                <a:cubicBezTo>
                                  <a:pt x="24057" y="6"/>
                                  <a:pt x="24060" y="10"/>
                                  <a:pt x="24060" y="14"/>
                                </a:cubicBezTo>
                                <a:cubicBezTo>
                                  <a:pt x="24060" y="19"/>
                                  <a:pt x="24057" y="22"/>
                                  <a:pt x="24052" y="22"/>
                                </a:cubicBezTo>
                                <a:lnTo>
                                  <a:pt x="24052" y="22"/>
                                </a:lnTo>
                                <a:cubicBezTo>
                                  <a:pt x="24048" y="22"/>
                                  <a:pt x="24044" y="19"/>
                                  <a:pt x="24044" y="14"/>
                                </a:cubicBezTo>
                                <a:cubicBezTo>
                                  <a:pt x="24044" y="10"/>
                                  <a:pt x="24048" y="6"/>
                                  <a:pt x="24052" y="6"/>
                                </a:cubicBezTo>
                                <a:close/>
                                <a:moveTo>
                                  <a:pt x="24084" y="6"/>
                                </a:moveTo>
                                <a:lnTo>
                                  <a:pt x="24084" y="6"/>
                                </a:lnTo>
                                <a:cubicBezTo>
                                  <a:pt x="24089" y="6"/>
                                  <a:pt x="24092" y="10"/>
                                  <a:pt x="24092" y="14"/>
                                </a:cubicBezTo>
                                <a:cubicBezTo>
                                  <a:pt x="24092" y="19"/>
                                  <a:pt x="24089" y="22"/>
                                  <a:pt x="24084" y="22"/>
                                </a:cubicBezTo>
                                <a:lnTo>
                                  <a:pt x="24084" y="22"/>
                                </a:lnTo>
                                <a:cubicBezTo>
                                  <a:pt x="24080" y="22"/>
                                  <a:pt x="24076" y="19"/>
                                  <a:pt x="24076" y="14"/>
                                </a:cubicBezTo>
                                <a:cubicBezTo>
                                  <a:pt x="24076" y="10"/>
                                  <a:pt x="24080" y="6"/>
                                  <a:pt x="24084" y="6"/>
                                </a:cubicBezTo>
                                <a:close/>
                                <a:moveTo>
                                  <a:pt x="24116" y="6"/>
                                </a:moveTo>
                                <a:lnTo>
                                  <a:pt x="24116" y="6"/>
                                </a:lnTo>
                                <a:cubicBezTo>
                                  <a:pt x="24121" y="6"/>
                                  <a:pt x="24124" y="10"/>
                                  <a:pt x="24124" y="14"/>
                                </a:cubicBezTo>
                                <a:cubicBezTo>
                                  <a:pt x="24124" y="19"/>
                                  <a:pt x="24121" y="22"/>
                                  <a:pt x="24116" y="22"/>
                                </a:cubicBezTo>
                                <a:lnTo>
                                  <a:pt x="24116" y="22"/>
                                </a:lnTo>
                                <a:cubicBezTo>
                                  <a:pt x="24112" y="22"/>
                                  <a:pt x="24108" y="19"/>
                                  <a:pt x="24108" y="14"/>
                                </a:cubicBezTo>
                                <a:cubicBezTo>
                                  <a:pt x="24108" y="10"/>
                                  <a:pt x="24112" y="6"/>
                                  <a:pt x="24116" y="6"/>
                                </a:cubicBezTo>
                                <a:close/>
                                <a:moveTo>
                                  <a:pt x="24148" y="6"/>
                                </a:moveTo>
                                <a:lnTo>
                                  <a:pt x="24148" y="6"/>
                                </a:lnTo>
                                <a:cubicBezTo>
                                  <a:pt x="24153" y="6"/>
                                  <a:pt x="24156" y="10"/>
                                  <a:pt x="24156" y="14"/>
                                </a:cubicBezTo>
                                <a:cubicBezTo>
                                  <a:pt x="24156" y="19"/>
                                  <a:pt x="24153" y="22"/>
                                  <a:pt x="24148" y="22"/>
                                </a:cubicBezTo>
                                <a:lnTo>
                                  <a:pt x="24148" y="22"/>
                                </a:lnTo>
                                <a:cubicBezTo>
                                  <a:pt x="24144" y="22"/>
                                  <a:pt x="24140" y="19"/>
                                  <a:pt x="24140" y="14"/>
                                </a:cubicBezTo>
                                <a:cubicBezTo>
                                  <a:pt x="24140" y="10"/>
                                  <a:pt x="24144" y="6"/>
                                  <a:pt x="24148" y="6"/>
                                </a:cubicBezTo>
                                <a:close/>
                                <a:moveTo>
                                  <a:pt x="24180" y="6"/>
                                </a:moveTo>
                                <a:lnTo>
                                  <a:pt x="24180" y="6"/>
                                </a:lnTo>
                                <a:cubicBezTo>
                                  <a:pt x="24185" y="6"/>
                                  <a:pt x="24188" y="10"/>
                                  <a:pt x="24188" y="14"/>
                                </a:cubicBezTo>
                                <a:cubicBezTo>
                                  <a:pt x="24188" y="19"/>
                                  <a:pt x="24185" y="22"/>
                                  <a:pt x="24180" y="22"/>
                                </a:cubicBezTo>
                                <a:lnTo>
                                  <a:pt x="24180" y="22"/>
                                </a:lnTo>
                                <a:cubicBezTo>
                                  <a:pt x="24176" y="22"/>
                                  <a:pt x="24172" y="19"/>
                                  <a:pt x="24172" y="14"/>
                                </a:cubicBezTo>
                                <a:cubicBezTo>
                                  <a:pt x="24172" y="10"/>
                                  <a:pt x="24176" y="6"/>
                                  <a:pt x="24180" y="6"/>
                                </a:cubicBezTo>
                                <a:close/>
                                <a:moveTo>
                                  <a:pt x="24212" y="6"/>
                                </a:moveTo>
                                <a:lnTo>
                                  <a:pt x="24212" y="6"/>
                                </a:lnTo>
                                <a:cubicBezTo>
                                  <a:pt x="24217" y="6"/>
                                  <a:pt x="24220" y="10"/>
                                  <a:pt x="24220" y="14"/>
                                </a:cubicBezTo>
                                <a:cubicBezTo>
                                  <a:pt x="24220" y="19"/>
                                  <a:pt x="24217" y="22"/>
                                  <a:pt x="24212" y="22"/>
                                </a:cubicBezTo>
                                <a:lnTo>
                                  <a:pt x="24212" y="22"/>
                                </a:lnTo>
                                <a:cubicBezTo>
                                  <a:pt x="24208" y="22"/>
                                  <a:pt x="24204" y="19"/>
                                  <a:pt x="24204" y="14"/>
                                </a:cubicBezTo>
                                <a:cubicBezTo>
                                  <a:pt x="24204" y="10"/>
                                  <a:pt x="24208" y="6"/>
                                  <a:pt x="24212" y="6"/>
                                </a:cubicBezTo>
                                <a:close/>
                                <a:moveTo>
                                  <a:pt x="24244" y="6"/>
                                </a:moveTo>
                                <a:lnTo>
                                  <a:pt x="24244" y="6"/>
                                </a:lnTo>
                                <a:cubicBezTo>
                                  <a:pt x="24249" y="6"/>
                                  <a:pt x="24252" y="10"/>
                                  <a:pt x="24252" y="14"/>
                                </a:cubicBezTo>
                                <a:cubicBezTo>
                                  <a:pt x="24252" y="19"/>
                                  <a:pt x="24249" y="22"/>
                                  <a:pt x="24244" y="22"/>
                                </a:cubicBezTo>
                                <a:lnTo>
                                  <a:pt x="24244" y="22"/>
                                </a:lnTo>
                                <a:cubicBezTo>
                                  <a:pt x="24240" y="22"/>
                                  <a:pt x="24236" y="19"/>
                                  <a:pt x="24236" y="14"/>
                                </a:cubicBezTo>
                                <a:cubicBezTo>
                                  <a:pt x="24236" y="10"/>
                                  <a:pt x="24240" y="6"/>
                                  <a:pt x="24244" y="6"/>
                                </a:cubicBezTo>
                                <a:close/>
                                <a:moveTo>
                                  <a:pt x="24276" y="6"/>
                                </a:moveTo>
                                <a:lnTo>
                                  <a:pt x="24276" y="6"/>
                                </a:lnTo>
                                <a:cubicBezTo>
                                  <a:pt x="24281" y="6"/>
                                  <a:pt x="24284" y="10"/>
                                  <a:pt x="24284" y="14"/>
                                </a:cubicBezTo>
                                <a:cubicBezTo>
                                  <a:pt x="24284" y="19"/>
                                  <a:pt x="24281" y="22"/>
                                  <a:pt x="24276" y="22"/>
                                </a:cubicBezTo>
                                <a:lnTo>
                                  <a:pt x="24276" y="22"/>
                                </a:lnTo>
                                <a:cubicBezTo>
                                  <a:pt x="24272" y="22"/>
                                  <a:pt x="24268" y="19"/>
                                  <a:pt x="24268" y="14"/>
                                </a:cubicBezTo>
                                <a:cubicBezTo>
                                  <a:pt x="24268" y="10"/>
                                  <a:pt x="24272" y="6"/>
                                  <a:pt x="24276" y="6"/>
                                </a:cubicBezTo>
                                <a:close/>
                                <a:moveTo>
                                  <a:pt x="24308" y="6"/>
                                </a:moveTo>
                                <a:lnTo>
                                  <a:pt x="24308" y="6"/>
                                </a:lnTo>
                                <a:cubicBezTo>
                                  <a:pt x="24313" y="6"/>
                                  <a:pt x="24316" y="10"/>
                                  <a:pt x="24316" y="14"/>
                                </a:cubicBezTo>
                                <a:cubicBezTo>
                                  <a:pt x="24316" y="19"/>
                                  <a:pt x="24313" y="22"/>
                                  <a:pt x="24308" y="22"/>
                                </a:cubicBezTo>
                                <a:lnTo>
                                  <a:pt x="24308" y="22"/>
                                </a:lnTo>
                                <a:cubicBezTo>
                                  <a:pt x="24304" y="22"/>
                                  <a:pt x="24300" y="19"/>
                                  <a:pt x="24300" y="14"/>
                                </a:cubicBezTo>
                                <a:cubicBezTo>
                                  <a:pt x="24300" y="10"/>
                                  <a:pt x="24304" y="6"/>
                                  <a:pt x="24308" y="6"/>
                                </a:cubicBezTo>
                                <a:close/>
                                <a:moveTo>
                                  <a:pt x="24340" y="6"/>
                                </a:moveTo>
                                <a:lnTo>
                                  <a:pt x="24341" y="6"/>
                                </a:lnTo>
                                <a:cubicBezTo>
                                  <a:pt x="24345" y="6"/>
                                  <a:pt x="24349" y="10"/>
                                  <a:pt x="24349" y="14"/>
                                </a:cubicBezTo>
                                <a:cubicBezTo>
                                  <a:pt x="24349" y="19"/>
                                  <a:pt x="24345" y="22"/>
                                  <a:pt x="24341" y="22"/>
                                </a:cubicBezTo>
                                <a:lnTo>
                                  <a:pt x="24340" y="22"/>
                                </a:lnTo>
                                <a:cubicBezTo>
                                  <a:pt x="24336" y="22"/>
                                  <a:pt x="24332" y="19"/>
                                  <a:pt x="24332" y="14"/>
                                </a:cubicBezTo>
                                <a:cubicBezTo>
                                  <a:pt x="24332" y="10"/>
                                  <a:pt x="24336" y="6"/>
                                  <a:pt x="24340" y="6"/>
                                </a:cubicBezTo>
                                <a:close/>
                                <a:moveTo>
                                  <a:pt x="24373" y="6"/>
                                </a:moveTo>
                                <a:lnTo>
                                  <a:pt x="24373" y="6"/>
                                </a:lnTo>
                                <a:cubicBezTo>
                                  <a:pt x="24377" y="6"/>
                                  <a:pt x="24381" y="10"/>
                                  <a:pt x="24381" y="14"/>
                                </a:cubicBezTo>
                                <a:cubicBezTo>
                                  <a:pt x="24381" y="19"/>
                                  <a:pt x="24377" y="22"/>
                                  <a:pt x="24373" y="22"/>
                                </a:cubicBezTo>
                                <a:lnTo>
                                  <a:pt x="24373" y="22"/>
                                </a:lnTo>
                                <a:cubicBezTo>
                                  <a:pt x="24368" y="22"/>
                                  <a:pt x="24365" y="19"/>
                                  <a:pt x="24365" y="14"/>
                                </a:cubicBezTo>
                                <a:cubicBezTo>
                                  <a:pt x="24365" y="10"/>
                                  <a:pt x="24368" y="6"/>
                                  <a:pt x="24373" y="6"/>
                                </a:cubicBezTo>
                                <a:close/>
                                <a:moveTo>
                                  <a:pt x="24405" y="6"/>
                                </a:moveTo>
                                <a:lnTo>
                                  <a:pt x="24405" y="6"/>
                                </a:lnTo>
                                <a:cubicBezTo>
                                  <a:pt x="24409" y="6"/>
                                  <a:pt x="24413" y="10"/>
                                  <a:pt x="24413" y="14"/>
                                </a:cubicBezTo>
                                <a:cubicBezTo>
                                  <a:pt x="24413" y="19"/>
                                  <a:pt x="24409" y="22"/>
                                  <a:pt x="24405" y="22"/>
                                </a:cubicBezTo>
                                <a:lnTo>
                                  <a:pt x="24405" y="22"/>
                                </a:lnTo>
                                <a:cubicBezTo>
                                  <a:pt x="24400" y="22"/>
                                  <a:pt x="24397" y="19"/>
                                  <a:pt x="24397" y="14"/>
                                </a:cubicBezTo>
                                <a:cubicBezTo>
                                  <a:pt x="24397" y="10"/>
                                  <a:pt x="24400" y="6"/>
                                  <a:pt x="24405" y="6"/>
                                </a:cubicBezTo>
                                <a:close/>
                                <a:moveTo>
                                  <a:pt x="24437" y="6"/>
                                </a:moveTo>
                                <a:lnTo>
                                  <a:pt x="24437" y="6"/>
                                </a:lnTo>
                                <a:cubicBezTo>
                                  <a:pt x="24441" y="6"/>
                                  <a:pt x="24445" y="10"/>
                                  <a:pt x="24445" y="14"/>
                                </a:cubicBezTo>
                                <a:cubicBezTo>
                                  <a:pt x="24445" y="19"/>
                                  <a:pt x="24441" y="22"/>
                                  <a:pt x="24437" y="22"/>
                                </a:cubicBezTo>
                                <a:lnTo>
                                  <a:pt x="24437" y="22"/>
                                </a:lnTo>
                                <a:cubicBezTo>
                                  <a:pt x="24432" y="22"/>
                                  <a:pt x="24429" y="19"/>
                                  <a:pt x="24429" y="14"/>
                                </a:cubicBezTo>
                                <a:cubicBezTo>
                                  <a:pt x="24429" y="10"/>
                                  <a:pt x="24432" y="6"/>
                                  <a:pt x="24437" y="6"/>
                                </a:cubicBezTo>
                                <a:close/>
                                <a:moveTo>
                                  <a:pt x="24469" y="6"/>
                                </a:moveTo>
                                <a:lnTo>
                                  <a:pt x="24469" y="6"/>
                                </a:lnTo>
                                <a:cubicBezTo>
                                  <a:pt x="24473" y="6"/>
                                  <a:pt x="24477" y="10"/>
                                  <a:pt x="24477" y="14"/>
                                </a:cubicBezTo>
                                <a:cubicBezTo>
                                  <a:pt x="24477" y="19"/>
                                  <a:pt x="24473" y="22"/>
                                  <a:pt x="24469" y="22"/>
                                </a:cubicBezTo>
                                <a:lnTo>
                                  <a:pt x="24469" y="22"/>
                                </a:lnTo>
                                <a:cubicBezTo>
                                  <a:pt x="24464" y="22"/>
                                  <a:pt x="24461" y="19"/>
                                  <a:pt x="24461" y="14"/>
                                </a:cubicBezTo>
                                <a:cubicBezTo>
                                  <a:pt x="24461" y="10"/>
                                  <a:pt x="24464" y="6"/>
                                  <a:pt x="24469" y="6"/>
                                </a:cubicBezTo>
                                <a:close/>
                                <a:moveTo>
                                  <a:pt x="24501" y="6"/>
                                </a:moveTo>
                                <a:lnTo>
                                  <a:pt x="24501" y="6"/>
                                </a:lnTo>
                                <a:cubicBezTo>
                                  <a:pt x="24505" y="6"/>
                                  <a:pt x="24509" y="10"/>
                                  <a:pt x="24509" y="14"/>
                                </a:cubicBezTo>
                                <a:cubicBezTo>
                                  <a:pt x="24509" y="19"/>
                                  <a:pt x="24505" y="22"/>
                                  <a:pt x="24501" y="22"/>
                                </a:cubicBezTo>
                                <a:lnTo>
                                  <a:pt x="24501" y="22"/>
                                </a:lnTo>
                                <a:cubicBezTo>
                                  <a:pt x="24496" y="22"/>
                                  <a:pt x="24493" y="19"/>
                                  <a:pt x="24493" y="14"/>
                                </a:cubicBezTo>
                                <a:cubicBezTo>
                                  <a:pt x="24493" y="10"/>
                                  <a:pt x="24496" y="6"/>
                                  <a:pt x="24501" y="6"/>
                                </a:cubicBezTo>
                                <a:close/>
                                <a:moveTo>
                                  <a:pt x="24533" y="6"/>
                                </a:moveTo>
                                <a:lnTo>
                                  <a:pt x="24533" y="6"/>
                                </a:lnTo>
                                <a:cubicBezTo>
                                  <a:pt x="24537" y="6"/>
                                  <a:pt x="24541" y="10"/>
                                  <a:pt x="24541" y="14"/>
                                </a:cubicBezTo>
                                <a:cubicBezTo>
                                  <a:pt x="24541" y="19"/>
                                  <a:pt x="24537" y="22"/>
                                  <a:pt x="24533" y="22"/>
                                </a:cubicBezTo>
                                <a:lnTo>
                                  <a:pt x="24533" y="22"/>
                                </a:lnTo>
                                <a:cubicBezTo>
                                  <a:pt x="24528" y="22"/>
                                  <a:pt x="24525" y="19"/>
                                  <a:pt x="24525" y="14"/>
                                </a:cubicBezTo>
                                <a:cubicBezTo>
                                  <a:pt x="24525" y="10"/>
                                  <a:pt x="24528" y="6"/>
                                  <a:pt x="24533" y="6"/>
                                </a:cubicBezTo>
                                <a:close/>
                                <a:moveTo>
                                  <a:pt x="24565" y="6"/>
                                </a:moveTo>
                                <a:lnTo>
                                  <a:pt x="24565" y="6"/>
                                </a:lnTo>
                                <a:cubicBezTo>
                                  <a:pt x="24569" y="6"/>
                                  <a:pt x="24573" y="10"/>
                                  <a:pt x="24573" y="14"/>
                                </a:cubicBezTo>
                                <a:cubicBezTo>
                                  <a:pt x="24573" y="19"/>
                                  <a:pt x="24569" y="22"/>
                                  <a:pt x="24565" y="22"/>
                                </a:cubicBezTo>
                                <a:lnTo>
                                  <a:pt x="24565" y="22"/>
                                </a:lnTo>
                                <a:cubicBezTo>
                                  <a:pt x="24560" y="22"/>
                                  <a:pt x="24557" y="19"/>
                                  <a:pt x="24557" y="14"/>
                                </a:cubicBezTo>
                                <a:cubicBezTo>
                                  <a:pt x="24557" y="10"/>
                                  <a:pt x="24560" y="6"/>
                                  <a:pt x="24565" y="6"/>
                                </a:cubicBezTo>
                                <a:close/>
                                <a:moveTo>
                                  <a:pt x="24597" y="6"/>
                                </a:moveTo>
                                <a:lnTo>
                                  <a:pt x="24597" y="6"/>
                                </a:lnTo>
                                <a:cubicBezTo>
                                  <a:pt x="24601" y="6"/>
                                  <a:pt x="24605" y="10"/>
                                  <a:pt x="24605" y="14"/>
                                </a:cubicBezTo>
                                <a:cubicBezTo>
                                  <a:pt x="24605" y="19"/>
                                  <a:pt x="24601" y="22"/>
                                  <a:pt x="24597" y="22"/>
                                </a:cubicBezTo>
                                <a:lnTo>
                                  <a:pt x="24597" y="22"/>
                                </a:lnTo>
                                <a:cubicBezTo>
                                  <a:pt x="24592" y="22"/>
                                  <a:pt x="24589" y="19"/>
                                  <a:pt x="24589" y="14"/>
                                </a:cubicBezTo>
                                <a:cubicBezTo>
                                  <a:pt x="24589" y="10"/>
                                  <a:pt x="24592" y="6"/>
                                  <a:pt x="24597" y="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4991469" name="Freeform 1214"/>
                        <wps:cNvSpPr>
                          <a:spLocks noEditPoints="1"/>
                        </wps:cNvSpPr>
                        <wps:spPr bwMode="auto">
                          <a:xfrm>
                            <a:off x="246380" y="567055"/>
                            <a:ext cx="2261235" cy="1905"/>
                          </a:xfrm>
                          <a:custGeom>
                            <a:avLst/>
                            <a:gdLst>
                              <a:gd name="T0" fmla="*/ 392 w 24605"/>
                              <a:gd name="T1" fmla="*/ 0 h 22"/>
                              <a:gd name="T2" fmla="*/ 776 w 24605"/>
                              <a:gd name="T3" fmla="*/ 0 h 22"/>
                              <a:gd name="T4" fmla="*/ 1168 w 24605"/>
                              <a:gd name="T5" fmla="*/ 8 h 22"/>
                              <a:gd name="T6" fmla="*/ 1545 w 24605"/>
                              <a:gd name="T7" fmla="*/ 16 h 22"/>
                              <a:gd name="T8" fmla="*/ 1929 w 24605"/>
                              <a:gd name="T9" fmla="*/ 16 h 22"/>
                              <a:gd name="T10" fmla="*/ 2305 w 24605"/>
                              <a:gd name="T11" fmla="*/ 8 h 22"/>
                              <a:gd name="T12" fmla="*/ 2697 w 24605"/>
                              <a:gd name="T13" fmla="*/ 0 h 22"/>
                              <a:gd name="T14" fmla="*/ 3113 w 24605"/>
                              <a:gd name="T15" fmla="*/ 1 h 22"/>
                              <a:gd name="T16" fmla="*/ 3498 w 24605"/>
                              <a:gd name="T17" fmla="*/ 1 h 22"/>
                              <a:gd name="T18" fmla="*/ 3890 w 24605"/>
                              <a:gd name="T19" fmla="*/ 9 h 22"/>
                              <a:gd name="T20" fmla="*/ 4266 w 24605"/>
                              <a:gd name="T21" fmla="*/ 17 h 22"/>
                              <a:gd name="T22" fmla="*/ 4650 w 24605"/>
                              <a:gd name="T23" fmla="*/ 17 h 22"/>
                              <a:gd name="T24" fmla="*/ 5026 w 24605"/>
                              <a:gd name="T25" fmla="*/ 9 h 22"/>
                              <a:gd name="T26" fmla="*/ 5418 w 24605"/>
                              <a:gd name="T27" fmla="*/ 1 h 22"/>
                              <a:gd name="T28" fmla="*/ 5835 w 24605"/>
                              <a:gd name="T29" fmla="*/ 1 h 22"/>
                              <a:gd name="T30" fmla="*/ 6219 w 24605"/>
                              <a:gd name="T31" fmla="*/ 1 h 22"/>
                              <a:gd name="T32" fmla="*/ 6611 w 24605"/>
                              <a:gd name="T33" fmla="*/ 10 h 22"/>
                              <a:gd name="T34" fmla="*/ 6987 w 24605"/>
                              <a:gd name="T35" fmla="*/ 18 h 22"/>
                              <a:gd name="T36" fmla="*/ 7371 w 24605"/>
                              <a:gd name="T37" fmla="*/ 18 h 22"/>
                              <a:gd name="T38" fmla="*/ 7748 w 24605"/>
                              <a:gd name="T39" fmla="*/ 10 h 22"/>
                              <a:gd name="T40" fmla="*/ 8140 w 24605"/>
                              <a:gd name="T41" fmla="*/ 2 h 22"/>
                              <a:gd name="T42" fmla="*/ 8556 w 24605"/>
                              <a:gd name="T43" fmla="*/ 2 h 22"/>
                              <a:gd name="T44" fmla="*/ 8940 w 24605"/>
                              <a:gd name="T45" fmla="*/ 2 h 22"/>
                              <a:gd name="T46" fmla="*/ 9332 w 24605"/>
                              <a:gd name="T47" fmla="*/ 10 h 22"/>
                              <a:gd name="T48" fmla="*/ 9709 w 24605"/>
                              <a:gd name="T49" fmla="*/ 18 h 22"/>
                              <a:gd name="T50" fmla="*/ 10093 w 24605"/>
                              <a:gd name="T51" fmla="*/ 18 h 22"/>
                              <a:gd name="T52" fmla="*/ 10469 w 24605"/>
                              <a:gd name="T53" fmla="*/ 11 h 22"/>
                              <a:gd name="T54" fmla="*/ 10861 w 24605"/>
                              <a:gd name="T55" fmla="*/ 3 h 22"/>
                              <a:gd name="T56" fmla="*/ 11277 w 24605"/>
                              <a:gd name="T57" fmla="*/ 3 h 22"/>
                              <a:gd name="T58" fmla="*/ 11662 w 24605"/>
                              <a:gd name="T59" fmla="*/ 3 h 22"/>
                              <a:gd name="T60" fmla="*/ 12054 w 24605"/>
                              <a:gd name="T61" fmla="*/ 11 h 22"/>
                              <a:gd name="T62" fmla="*/ 12430 w 24605"/>
                              <a:gd name="T63" fmla="*/ 19 h 22"/>
                              <a:gd name="T64" fmla="*/ 12814 w 24605"/>
                              <a:gd name="T65" fmla="*/ 19 h 22"/>
                              <a:gd name="T66" fmla="*/ 13190 w 24605"/>
                              <a:gd name="T67" fmla="*/ 11 h 22"/>
                              <a:gd name="T68" fmla="*/ 13583 w 24605"/>
                              <a:gd name="T69" fmla="*/ 3 h 22"/>
                              <a:gd name="T70" fmla="*/ 13999 w 24605"/>
                              <a:gd name="T71" fmla="*/ 4 h 22"/>
                              <a:gd name="T72" fmla="*/ 14383 w 24605"/>
                              <a:gd name="T73" fmla="*/ 4 h 22"/>
                              <a:gd name="T74" fmla="*/ 14775 w 24605"/>
                              <a:gd name="T75" fmla="*/ 12 h 22"/>
                              <a:gd name="T76" fmla="*/ 15151 w 24605"/>
                              <a:gd name="T77" fmla="*/ 20 h 22"/>
                              <a:gd name="T78" fmla="*/ 15536 w 24605"/>
                              <a:gd name="T79" fmla="*/ 20 h 22"/>
                              <a:gd name="T80" fmla="*/ 15912 w 24605"/>
                              <a:gd name="T81" fmla="*/ 12 h 22"/>
                              <a:gd name="T82" fmla="*/ 16304 w 24605"/>
                              <a:gd name="T83" fmla="*/ 4 h 22"/>
                              <a:gd name="T84" fmla="*/ 16720 w 24605"/>
                              <a:gd name="T85" fmla="*/ 4 h 22"/>
                              <a:gd name="T86" fmla="*/ 17104 w 24605"/>
                              <a:gd name="T87" fmla="*/ 4 h 22"/>
                              <a:gd name="T88" fmla="*/ 17497 w 24605"/>
                              <a:gd name="T89" fmla="*/ 13 h 22"/>
                              <a:gd name="T90" fmla="*/ 17873 w 24605"/>
                              <a:gd name="T91" fmla="*/ 21 h 22"/>
                              <a:gd name="T92" fmla="*/ 18257 w 24605"/>
                              <a:gd name="T93" fmla="*/ 21 h 22"/>
                              <a:gd name="T94" fmla="*/ 18633 w 24605"/>
                              <a:gd name="T95" fmla="*/ 13 h 22"/>
                              <a:gd name="T96" fmla="*/ 19025 w 24605"/>
                              <a:gd name="T97" fmla="*/ 5 h 22"/>
                              <a:gd name="T98" fmla="*/ 19442 w 24605"/>
                              <a:gd name="T99" fmla="*/ 5 h 22"/>
                              <a:gd name="T100" fmla="*/ 19826 w 24605"/>
                              <a:gd name="T101" fmla="*/ 5 h 22"/>
                              <a:gd name="T102" fmla="*/ 20218 w 24605"/>
                              <a:gd name="T103" fmla="*/ 13 h 22"/>
                              <a:gd name="T104" fmla="*/ 20594 w 24605"/>
                              <a:gd name="T105" fmla="*/ 21 h 22"/>
                              <a:gd name="T106" fmla="*/ 20979 w 24605"/>
                              <a:gd name="T107" fmla="*/ 21 h 22"/>
                              <a:gd name="T108" fmla="*/ 21355 w 24605"/>
                              <a:gd name="T109" fmla="*/ 14 h 22"/>
                              <a:gd name="T110" fmla="*/ 21747 w 24605"/>
                              <a:gd name="T111" fmla="*/ 6 h 22"/>
                              <a:gd name="T112" fmla="*/ 22163 w 24605"/>
                              <a:gd name="T113" fmla="*/ 6 h 22"/>
                              <a:gd name="T114" fmla="*/ 22547 w 24605"/>
                              <a:gd name="T115" fmla="*/ 6 h 22"/>
                              <a:gd name="T116" fmla="*/ 22940 w 24605"/>
                              <a:gd name="T117" fmla="*/ 14 h 22"/>
                              <a:gd name="T118" fmla="*/ 23316 w 24605"/>
                              <a:gd name="T119" fmla="*/ 22 h 22"/>
                              <a:gd name="T120" fmla="*/ 23700 w 24605"/>
                              <a:gd name="T121" fmla="*/ 22 h 22"/>
                              <a:gd name="T122" fmla="*/ 24076 w 24605"/>
                              <a:gd name="T123" fmla="*/ 14 h 22"/>
                              <a:gd name="T124" fmla="*/ 24469 w 24605"/>
                              <a:gd name="T125"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605" h="22">
                                <a:moveTo>
                                  <a:pt x="8" y="0"/>
                                </a:moveTo>
                                <a:lnTo>
                                  <a:pt x="8" y="0"/>
                                </a:lnTo>
                                <a:cubicBezTo>
                                  <a:pt x="12" y="0"/>
                                  <a:pt x="16" y="3"/>
                                  <a:pt x="16" y="8"/>
                                </a:cubicBezTo>
                                <a:cubicBezTo>
                                  <a:pt x="16" y="12"/>
                                  <a:pt x="12" y="16"/>
                                  <a:pt x="8" y="16"/>
                                </a:cubicBezTo>
                                <a:lnTo>
                                  <a:pt x="8" y="16"/>
                                </a:lnTo>
                                <a:cubicBezTo>
                                  <a:pt x="3" y="16"/>
                                  <a:pt x="0" y="12"/>
                                  <a:pt x="0" y="8"/>
                                </a:cubicBezTo>
                                <a:cubicBezTo>
                                  <a:pt x="0" y="3"/>
                                  <a:pt x="3" y="0"/>
                                  <a:pt x="8" y="0"/>
                                </a:cubicBezTo>
                                <a:close/>
                                <a:moveTo>
                                  <a:pt x="40" y="0"/>
                                </a:moveTo>
                                <a:lnTo>
                                  <a:pt x="40" y="0"/>
                                </a:lnTo>
                                <a:cubicBezTo>
                                  <a:pt x="44" y="0"/>
                                  <a:pt x="48" y="3"/>
                                  <a:pt x="48" y="8"/>
                                </a:cubicBezTo>
                                <a:cubicBezTo>
                                  <a:pt x="48" y="12"/>
                                  <a:pt x="44" y="16"/>
                                  <a:pt x="40" y="16"/>
                                </a:cubicBezTo>
                                <a:lnTo>
                                  <a:pt x="40" y="16"/>
                                </a:lnTo>
                                <a:cubicBezTo>
                                  <a:pt x="35" y="16"/>
                                  <a:pt x="32" y="12"/>
                                  <a:pt x="32" y="8"/>
                                </a:cubicBezTo>
                                <a:cubicBezTo>
                                  <a:pt x="32" y="3"/>
                                  <a:pt x="35" y="0"/>
                                  <a:pt x="40" y="0"/>
                                </a:cubicBezTo>
                                <a:close/>
                                <a:moveTo>
                                  <a:pt x="72" y="0"/>
                                </a:moveTo>
                                <a:lnTo>
                                  <a:pt x="72" y="0"/>
                                </a:lnTo>
                                <a:cubicBezTo>
                                  <a:pt x="76" y="0"/>
                                  <a:pt x="80" y="3"/>
                                  <a:pt x="80" y="8"/>
                                </a:cubicBezTo>
                                <a:cubicBezTo>
                                  <a:pt x="80" y="12"/>
                                  <a:pt x="76" y="16"/>
                                  <a:pt x="72" y="16"/>
                                </a:cubicBezTo>
                                <a:lnTo>
                                  <a:pt x="72" y="16"/>
                                </a:lnTo>
                                <a:cubicBezTo>
                                  <a:pt x="67" y="16"/>
                                  <a:pt x="64" y="12"/>
                                  <a:pt x="64" y="8"/>
                                </a:cubicBezTo>
                                <a:cubicBezTo>
                                  <a:pt x="64" y="3"/>
                                  <a:pt x="67" y="0"/>
                                  <a:pt x="72" y="0"/>
                                </a:cubicBezTo>
                                <a:close/>
                                <a:moveTo>
                                  <a:pt x="104" y="0"/>
                                </a:moveTo>
                                <a:lnTo>
                                  <a:pt x="104" y="0"/>
                                </a:lnTo>
                                <a:cubicBezTo>
                                  <a:pt x="108" y="0"/>
                                  <a:pt x="112" y="3"/>
                                  <a:pt x="112" y="8"/>
                                </a:cubicBezTo>
                                <a:cubicBezTo>
                                  <a:pt x="112" y="12"/>
                                  <a:pt x="108" y="16"/>
                                  <a:pt x="104" y="16"/>
                                </a:cubicBezTo>
                                <a:lnTo>
                                  <a:pt x="104" y="16"/>
                                </a:lnTo>
                                <a:cubicBezTo>
                                  <a:pt x="99" y="16"/>
                                  <a:pt x="96" y="12"/>
                                  <a:pt x="96" y="8"/>
                                </a:cubicBezTo>
                                <a:cubicBezTo>
                                  <a:pt x="96" y="3"/>
                                  <a:pt x="99" y="0"/>
                                  <a:pt x="104" y="0"/>
                                </a:cubicBezTo>
                                <a:close/>
                                <a:moveTo>
                                  <a:pt x="136" y="0"/>
                                </a:moveTo>
                                <a:lnTo>
                                  <a:pt x="136" y="0"/>
                                </a:lnTo>
                                <a:cubicBezTo>
                                  <a:pt x="140" y="0"/>
                                  <a:pt x="144" y="3"/>
                                  <a:pt x="144" y="8"/>
                                </a:cubicBezTo>
                                <a:cubicBezTo>
                                  <a:pt x="144" y="12"/>
                                  <a:pt x="140" y="16"/>
                                  <a:pt x="136" y="16"/>
                                </a:cubicBezTo>
                                <a:lnTo>
                                  <a:pt x="136" y="16"/>
                                </a:lnTo>
                                <a:cubicBezTo>
                                  <a:pt x="131" y="16"/>
                                  <a:pt x="128" y="12"/>
                                  <a:pt x="128" y="8"/>
                                </a:cubicBezTo>
                                <a:cubicBezTo>
                                  <a:pt x="128" y="3"/>
                                  <a:pt x="131" y="0"/>
                                  <a:pt x="136" y="0"/>
                                </a:cubicBezTo>
                                <a:close/>
                                <a:moveTo>
                                  <a:pt x="168" y="0"/>
                                </a:moveTo>
                                <a:lnTo>
                                  <a:pt x="168" y="0"/>
                                </a:lnTo>
                                <a:cubicBezTo>
                                  <a:pt x="172" y="0"/>
                                  <a:pt x="176" y="3"/>
                                  <a:pt x="176" y="8"/>
                                </a:cubicBezTo>
                                <a:cubicBezTo>
                                  <a:pt x="176" y="12"/>
                                  <a:pt x="172" y="16"/>
                                  <a:pt x="168" y="16"/>
                                </a:cubicBezTo>
                                <a:lnTo>
                                  <a:pt x="168" y="16"/>
                                </a:lnTo>
                                <a:cubicBezTo>
                                  <a:pt x="163" y="16"/>
                                  <a:pt x="160" y="12"/>
                                  <a:pt x="160" y="8"/>
                                </a:cubicBezTo>
                                <a:cubicBezTo>
                                  <a:pt x="160" y="3"/>
                                  <a:pt x="163" y="0"/>
                                  <a:pt x="168" y="0"/>
                                </a:cubicBezTo>
                                <a:close/>
                                <a:moveTo>
                                  <a:pt x="200" y="0"/>
                                </a:moveTo>
                                <a:lnTo>
                                  <a:pt x="200" y="0"/>
                                </a:lnTo>
                                <a:cubicBezTo>
                                  <a:pt x="204" y="0"/>
                                  <a:pt x="208" y="3"/>
                                  <a:pt x="208" y="8"/>
                                </a:cubicBezTo>
                                <a:cubicBezTo>
                                  <a:pt x="208" y="12"/>
                                  <a:pt x="204" y="16"/>
                                  <a:pt x="200" y="16"/>
                                </a:cubicBezTo>
                                <a:lnTo>
                                  <a:pt x="200" y="16"/>
                                </a:lnTo>
                                <a:cubicBezTo>
                                  <a:pt x="195" y="16"/>
                                  <a:pt x="192" y="12"/>
                                  <a:pt x="192" y="8"/>
                                </a:cubicBezTo>
                                <a:cubicBezTo>
                                  <a:pt x="192" y="3"/>
                                  <a:pt x="195" y="0"/>
                                  <a:pt x="200" y="0"/>
                                </a:cubicBezTo>
                                <a:close/>
                                <a:moveTo>
                                  <a:pt x="232" y="0"/>
                                </a:moveTo>
                                <a:lnTo>
                                  <a:pt x="232" y="0"/>
                                </a:lnTo>
                                <a:cubicBezTo>
                                  <a:pt x="236" y="0"/>
                                  <a:pt x="240" y="3"/>
                                  <a:pt x="240" y="8"/>
                                </a:cubicBezTo>
                                <a:cubicBezTo>
                                  <a:pt x="240" y="12"/>
                                  <a:pt x="236" y="16"/>
                                  <a:pt x="232" y="16"/>
                                </a:cubicBezTo>
                                <a:lnTo>
                                  <a:pt x="232" y="16"/>
                                </a:lnTo>
                                <a:cubicBezTo>
                                  <a:pt x="227" y="16"/>
                                  <a:pt x="224" y="12"/>
                                  <a:pt x="224" y="8"/>
                                </a:cubicBezTo>
                                <a:cubicBezTo>
                                  <a:pt x="224" y="3"/>
                                  <a:pt x="227" y="0"/>
                                  <a:pt x="232" y="0"/>
                                </a:cubicBezTo>
                                <a:close/>
                                <a:moveTo>
                                  <a:pt x="264" y="0"/>
                                </a:moveTo>
                                <a:lnTo>
                                  <a:pt x="264" y="0"/>
                                </a:lnTo>
                                <a:cubicBezTo>
                                  <a:pt x="268" y="0"/>
                                  <a:pt x="272" y="3"/>
                                  <a:pt x="272" y="8"/>
                                </a:cubicBezTo>
                                <a:cubicBezTo>
                                  <a:pt x="272" y="12"/>
                                  <a:pt x="268" y="16"/>
                                  <a:pt x="264" y="16"/>
                                </a:cubicBezTo>
                                <a:lnTo>
                                  <a:pt x="264" y="16"/>
                                </a:lnTo>
                                <a:cubicBezTo>
                                  <a:pt x="260" y="16"/>
                                  <a:pt x="256" y="12"/>
                                  <a:pt x="256" y="8"/>
                                </a:cubicBezTo>
                                <a:cubicBezTo>
                                  <a:pt x="256" y="3"/>
                                  <a:pt x="260" y="0"/>
                                  <a:pt x="264" y="0"/>
                                </a:cubicBezTo>
                                <a:close/>
                                <a:moveTo>
                                  <a:pt x="296" y="0"/>
                                </a:moveTo>
                                <a:lnTo>
                                  <a:pt x="296" y="0"/>
                                </a:lnTo>
                                <a:cubicBezTo>
                                  <a:pt x="300" y="0"/>
                                  <a:pt x="304" y="3"/>
                                  <a:pt x="304" y="8"/>
                                </a:cubicBezTo>
                                <a:cubicBezTo>
                                  <a:pt x="304" y="12"/>
                                  <a:pt x="300" y="16"/>
                                  <a:pt x="296" y="16"/>
                                </a:cubicBezTo>
                                <a:lnTo>
                                  <a:pt x="296" y="16"/>
                                </a:lnTo>
                                <a:cubicBezTo>
                                  <a:pt x="292" y="16"/>
                                  <a:pt x="288" y="12"/>
                                  <a:pt x="288" y="8"/>
                                </a:cubicBezTo>
                                <a:cubicBezTo>
                                  <a:pt x="288" y="3"/>
                                  <a:pt x="292" y="0"/>
                                  <a:pt x="296" y="0"/>
                                </a:cubicBezTo>
                                <a:close/>
                                <a:moveTo>
                                  <a:pt x="328" y="0"/>
                                </a:moveTo>
                                <a:lnTo>
                                  <a:pt x="328" y="0"/>
                                </a:lnTo>
                                <a:cubicBezTo>
                                  <a:pt x="332" y="0"/>
                                  <a:pt x="336" y="3"/>
                                  <a:pt x="336" y="8"/>
                                </a:cubicBezTo>
                                <a:cubicBezTo>
                                  <a:pt x="336" y="12"/>
                                  <a:pt x="332" y="16"/>
                                  <a:pt x="328" y="16"/>
                                </a:cubicBezTo>
                                <a:lnTo>
                                  <a:pt x="328" y="16"/>
                                </a:lnTo>
                                <a:cubicBezTo>
                                  <a:pt x="324" y="16"/>
                                  <a:pt x="320" y="12"/>
                                  <a:pt x="320" y="8"/>
                                </a:cubicBezTo>
                                <a:cubicBezTo>
                                  <a:pt x="320" y="3"/>
                                  <a:pt x="324" y="0"/>
                                  <a:pt x="328" y="0"/>
                                </a:cubicBezTo>
                                <a:close/>
                                <a:moveTo>
                                  <a:pt x="360" y="0"/>
                                </a:moveTo>
                                <a:lnTo>
                                  <a:pt x="360" y="0"/>
                                </a:lnTo>
                                <a:cubicBezTo>
                                  <a:pt x="364" y="0"/>
                                  <a:pt x="368" y="3"/>
                                  <a:pt x="368" y="8"/>
                                </a:cubicBezTo>
                                <a:cubicBezTo>
                                  <a:pt x="368" y="12"/>
                                  <a:pt x="364" y="16"/>
                                  <a:pt x="360" y="16"/>
                                </a:cubicBezTo>
                                <a:lnTo>
                                  <a:pt x="360" y="16"/>
                                </a:lnTo>
                                <a:cubicBezTo>
                                  <a:pt x="356" y="16"/>
                                  <a:pt x="352" y="12"/>
                                  <a:pt x="352" y="8"/>
                                </a:cubicBezTo>
                                <a:cubicBezTo>
                                  <a:pt x="352" y="3"/>
                                  <a:pt x="356" y="0"/>
                                  <a:pt x="360" y="0"/>
                                </a:cubicBezTo>
                                <a:close/>
                                <a:moveTo>
                                  <a:pt x="392" y="0"/>
                                </a:moveTo>
                                <a:lnTo>
                                  <a:pt x="392" y="0"/>
                                </a:lnTo>
                                <a:cubicBezTo>
                                  <a:pt x="396" y="0"/>
                                  <a:pt x="400" y="3"/>
                                  <a:pt x="400" y="8"/>
                                </a:cubicBezTo>
                                <a:cubicBezTo>
                                  <a:pt x="400" y="12"/>
                                  <a:pt x="396" y="16"/>
                                  <a:pt x="392" y="16"/>
                                </a:cubicBezTo>
                                <a:lnTo>
                                  <a:pt x="392" y="16"/>
                                </a:lnTo>
                                <a:cubicBezTo>
                                  <a:pt x="388" y="16"/>
                                  <a:pt x="384" y="12"/>
                                  <a:pt x="384" y="8"/>
                                </a:cubicBezTo>
                                <a:cubicBezTo>
                                  <a:pt x="384" y="3"/>
                                  <a:pt x="388" y="0"/>
                                  <a:pt x="392" y="0"/>
                                </a:cubicBezTo>
                                <a:close/>
                                <a:moveTo>
                                  <a:pt x="424" y="0"/>
                                </a:moveTo>
                                <a:lnTo>
                                  <a:pt x="424" y="0"/>
                                </a:lnTo>
                                <a:cubicBezTo>
                                  <a:pt x="428" y="0"/>
                                  <a:pt x="432" y="3"/>
                                  <a:pt x="432" y="8"/>
                                </a:cubicBezTo>
                                <a:cubicBezTo>
                                  <a:pt x="432" y="12"/>
                                  <a:pt x="428" y="16"/>
                                  <a:pt x="424" y="16"/>
                                </a:cubicBezTo>
                                <a:lnTo>
                                  <a:pt x="424" y="16"/>
                                </a:lnTo>
                                <a:cubicBezTo>
                                  <a:pt x="420" y="16"/>
                                  <a:pt x="416" y="12"/>
                                  <a:pt x="416" y="8"/>
                                </a:cubicBezTo>
                                <a:cubicBezTo>
                                  <a:pt x="416" y="3"/>
                                  <a:pt x="420" y="0"/>
                                  <a:pt x="424" y="0"/>
                                </a:cubicBezTo>
                                <a:close/>
                                <a:moveTo>
                                  <a:pt x="456" y="0"/>
                                </a:moveTo>
                                <a:lnTo>
                                  <a:pt x="456" y="0"/>
                                </a:lnTo>
                                <a:cubicBezTo>
                                  <a:pt x="460" y="0"/>
                                  <a:pt x="464" y="4"/>
                                  <a:pt x="464" y="8"/>
                                </a:cubicBezTo>
                                <a:cubicBezTo>
                                  <a:pt x="464" y="12"/>
                                  <a:pt x="460" y="16"/>
                                  <a:pt x="456" y="16"/>
                                </a:cubicBezTo>
                                <a:lnTo>
                                  <a:pt x="456" y="16"/>
                                </a:lnTo>
                                <a:cubicBezTo>
                                  <a:pt x="452" y="16"/>
                                  <a:pt x="448" y="12"/>
                                  <a:pt x="448" y="8"/>
                                </a:cubicBezTo>
                                <a:cubicBezTo>
                                  <a:pt x="448" y="4"/>
                                  <a:pt x="452" y="0"/>
                                  <a:pt x="456" y="0"/>
                                </a:cubicBezTo>
                                <a:close/>
                                <a:moveTo>
                                  <a:pt x="488" y="0"/>
                                </a:moveTo>
                                <a:lnTo>
                                  <a:pt x="488" y="0"/>
                                </a:lnTo>
                                <a:cubicBezTo>
                                  <a:pt x="492" y="0"/>
                                  <a:pt x="496" y="4"/>
                                  <a:pt x="496" y="8"/>
                                </a:cubicBezTo>
                                <a:cubicBezTo>
                                  <a:pt x="496" y="12"/>
                                  <a:pt x="492" y="16"/>
                                  <a:pt x="488" y="16"/>
                                </a:cubicBezTo>
                                <a:lnTo>
                                  <a:pt x="488" y="16"/>
                                </a:lnTo>
                                <a:cubicBezTo>
                                  <a:pt x="484" y="16"/>
                                  <a:pt x="480" y="12"/>
                                  <a:pt x="480" y="8"/>
                                </a:cubicBezTo>
                                <a:cubicBezTo>
                                  <a:pt x="480" y="4"/>
                                  <a:pt x="484" y="0"/>
                                  <a:pt x="488" y="0"/>
                                </a:cubicBezTo>
                                <a:close/>
                                <a:moveTo>
                                  <a:pt x="520" y="0"/>
                                </a:moveTo>
                                <a:lnTo>
                                  <a:pt x="520" y="0"/>
                                </a:lnTo>
                                <a:cubicBezTo>
                                  <a:pt x="524" y="0"/>
                                  <a:pt x="528" y="4"/>
                                  <a:pt x="528" y="8"/>
                                </a:cubicBezTo>
                                <a:cubicBezTo>
                                  <a:pt x="528" y="12"/>
                                  <a:pt x="524" y="16"/>
                                  <a:pt x="520" y="16"/>
                                </a:cubicBezTo>
                                <a:lnTo>
                                  <a:pt x="520" y="16"/>
                                </a:lnTo>
                                <a:cubicBezTo>
                                  <a:pt x="516" y="16"/>
                                  <a:pt x="512" y="12"/>
                                  <a:pt x="512" y="8"/>
                                </a:cubicBezTo>
                                <a:cubicBezTo>
                                  <a:pt x="512" y="4"/>
                                  <a:pt x="516" y="0"/>
                                  <a:pt x="520" y="0"/>
                                </a:cubicBezTo>
                                <a:close/>
                                <a:moveTo>
                                  <a:pt x="552" y="0"/>
                                </a:moveTo>
                                <a:lnTo>
                                  <a:pt x="552" y="0"/>
                                </a:lnTo>
                                <a:cubicBezTo>
                                  <a:pt x="557" y="0"/>
                                  <a:pt x="560" y="4"/>
                                  <a:pt x="560" y="8"/>
                                </a:cubicBezTo>
                                <a:cubicBezTo>
                                  <a:pt x="560" y="12"/>
                                  <a:pt x="557" y="16"/>
                                  <a:pt x="552" y="16"/>
                                </a:cubicBezTo>
                                <a:lnTo>
                                  <a:pt x="552" y="16"/>
                                </a:lnTo>
                                <a:cubicBezTo>
                                  <a:pt x="548" y="16"/>
                                  <a:pt x="544" y="12"/>
                                  <a:pt x="544" y="8"/>
                                </a:cubicBezTo>
                                <a:cubicBezTo>
                                  <a:pt x="544" y="4"/>
                                  <a:pt x="548" y="0"/>
                                  <a:pt x="552" y="0"/>
                                </a:cubicBezTo>
                                <a:close/>
                                <a:moveTo>
                                  <a:pt x="584" y="0"/>
                                </a:moveTo>
                                <a:lnTo>
                                  <a:pt x="584" y="0"/>
                                </a:lnTo>
                                <a:cubicBezTo>
                                  <a:pt x="589" y="0"/>
                                  <a:pt x="592" y="4"/>
                                  <a:pt x="592" y="8"/>
                                </a:cubicBezTo>
                                <a:cubicBezTo>
                                  <a:pt x="592" y="12"/>
                                  <a:pt x="589" y="16"/>
                                  <a:pt x="584" y="16"/>
                                </a:cubicBezTo>
                                <a:lnTo>
                                  <a:pt x="584" y="16"/>
                                </a:lnTo>
                                <a:cubicBezTo>
                                  <a:pt x="580" y="16"/>
                                  <a:pt x="576" y="12"/>
                                  <a:pt x="576" y="8"/>
                                </a:cubicBezTo>
                                <a:cubicBezTo>
                                  <a:pt x="576" y="4"/>
                                  <a:pt x="580" y="0"/>
                                  <a:pt x="584" y="0"/>
                                </a:cubicBezTo>
                                <a:close/>
                                <a:moveTo>
                                  <a:pt x="616" y="0"/>
                                </a:moveTo>
                                <a:lnTo>
                                  <a:pt x="616" y="0"/>
                                </a:lnTo>
                                <a:cubicBezTo>
                                  <a:pt x="621" y="0"/>
                                  <a:pt x="624" y="4"/>
                                  <a:pt x="624" y="8"/>
                                </a:cubicBezTo>
                                <a:cubicBezTo>
                                  <a:pt x="624" y="12"/>
                                  <a:pt x="621" y="16"/>
                                  <a:pt x="616" y="16"/>
                                </a:cubicBezTo>
                                <a:lnTo>
                                  <a:pt x="616" y="16"/>
                                </a:lnTo>
                                <a:cubicBezTo>
                                  <a:pt x="612" y="16"/>
                                  <a:pt x="608" y="12"/>
                                  <a:pt x="608" y="8"/>
                                </a:cubicBezTo>
                                <a:cubicBezTo>
                                  <a:pt x="608" y="4"/>
                                  <a:pt x="612" y="0"/>
                                  <a:pt x="616" y="0"/>
                                </a:cubicBezTo>
                                <a:close/>
                                <a:moveTo>
                                  <a:pt x="648" y="0"/>
                                </a:moveTo>
                                <a:lnTo>
                                  <a:pt x="648" y="0"/>
                                </a:lnTo>
                                <a:cubicBezTo>
                                  <a:pt x="653" y="0"/>
                                  <a:pt x="656" y="4"/>
                                  <a:pt x="656" y="8"/>
                                </a:cubicBezTo>
                                <a:cubicBezTo>
                                  <a:pt x="656" y="12"/>
                                  <a:pt x="653" y="16"/>
                                  <a:pt x="648" y="16"/>
                                </a:cubicBezTo>
                                <a:lnTo>
                                  <a:pt x="648" y="16"/>
                                </a:lnTo>
                                <a:cubicBezTo>
                                  <a:pt x="644" y="16"/>
                                  <a:pt x="640" y="12"/>
                                  <a:pt x="640" y="8"/>
                                </a:cubicBezTo>
                                <a:cubicBezTo>
                                  <a:pt x="640" y="4"/>
                                  <a:pt x="644" y="0"/>
                                  <a:pt x="648" y="0"/>
                                </a:cubicBezTo>
                                <a:close/>
                                <a:moveTo>
                                  <a:pt x="680" y="0"/>
                                </a:moveTo>
                                <a:lnTo>
                                  <a:pt x="680" y="0"/>
                                </a:lnTo>
                                <a:cubicBezTo>
                                  <a:pt x="685" y="0"/>
                                  <a:pt x="688" y="4"/>
                                  <a:pt x="688" y="8"/>
                                </a:cubicBezTo>
                                <a:cubicBezTo>
                                  <a:pt x="688" y="12"/>
                                  <a:pt x="685" y="16"/>
                                  <a:pt x="680" y="16"/>
                                </a:cubicBezTo>
                                <a:lnTo>
                                  <a:pt x="680" y="16"/>
                                </a:lnTo>
                                <a:cubicBezTo>
                                  <a:pt x="676" y="16"/>
                                  <a:pt x="672" y="12"/>
                                  <a:pt x="672" y="8"/>
                                </a:cubicBezTo>
                                <a:cubicBezTo>
                                  <a:pt x="672" y="4"/>
                                  <a:pt x="676" y="0"/>
                                  <a:pt x="680" y="0"/>
                                </a:cubicBezTo>
                                <a:close/>
                                <a:moveTo>
                                  <a:pt x="712" y="0"/>
                                </a:moveTo>
                                <a:lnTo>
                                  <a:pt x="712" y="0"/>
                                </a:lnTo>
                                <a:cubicBezTo>
                                  <a:pt x="717" y="0"/>
                                  <a:pt x="720" y="4"/>
                                  <a:pt x="720" y="8"/>
                                </a:cubicBezTo>
                                <a:cubicBezTo>
                                  <a:pt x="720" y="12"/>
                                  <a:pt x="717" y="16"/>
                                  <a:pt x="712" y="16"/>
                                </a:cubicBezTo>
                                <a:lnTo>
                                  <a:pt x="712" y="16"/>
                                </a:lnTo>
                                <a:cubicBezTo>
                                  <a:pt x="708" y="16"/>
                                  <a:pt x="704" y="12"/>
                                  <a:pt x="704" y="8"/>
                                </a:cubicBezTo>
                                <a:cubicBezTo>
                                  <a:pt x="704" y="4"/>
                                  <a:pt x="708" y="0"/>
                                  <a:pt x="712" y="0"/>
                                </a:cubicBezTo>
                                <a:close/>
                                <a:moveTo>
                                  <a:pt x="744" y="0"/>
                                </a:moveTo>
                                <a:lnTo>
                                  <a:pt x="744" y="0"/>
                                </a:lnTo>
                                <a:cubicBezTo>
                                  <a:pt x="749" y="0"/>
                                  <a:pt x="752" y="4"/>
                                  <a:pt x="752" y="8"/>
                                </a:cubicBezTo>
                                <a:cubicBezTo>
                                  <a:pt x="752" y="12"/>
                                  <a:pt x="749" y="16"/>
                                  <a:pt x="744" y="16"/>
                                </a:cubicBezTo>
                                <a:lnTo>
                                  <a:pt x="744" y="16"/>
                                </a:lnTo>
                                <a:cubicBezTo>
                                  <a:pt x="740" y="16"/>
                                  <a:pt x="736" y="12"/>
                                  <a:pt x="736" y="8"/>
                                </a:cubicBezTo>
                                <a:cubicBezTo>
                                  <a:pt x="736" y="4"/>
                                  <a:pt x="740" y="0"/>
                                  <a:pt x="744" y="0"/>
                                </a:cubicBezTo>
                                <a:close/>
                                <a:moveTo>
                                  <a:pt x="776" y="0"/>
                                </a:moveTo>
                                <a:lnTo>
                                  <a:pt x="776" y="0"/>
                                </a:lnTo>
                                <a:cubicBezTo>
                                  <a:pt x="781" y="0"/>
                                  <a:pt x="784" y="4"/>
                                  <a:pt x="784" y="8"/>
                                </a:cubicBezTo>
                                <a:cubicBezTo>
                                  <a:pt x="784" y="12"/>
                                  <a:pt x="781" y="16"/>
                                  <a:pt x="776" y="16"/>
                                </a:cubicBezTo>
                                <a:lnTo>
                                  <a:pt x="776" y="16"/>
                                </a:lnTo>
                                <a:cubicBezTo>
                                  <a:pt x="772" y="16"/>
                                  <a:pt x="768" y="12"/>
                                  <a:pt x="768" y="8"/>
                                </a:cubicBezTo>
                                <a:cubicBezTo>
                                  <a:pt x="768" y="4"/>
                                  <a:pt x="772" y="0"/>
                                  <a:pt x="776" y="0"/>
                                </a:cubicBezTo>
                                <a:close/>
                                <a:moveTo>
                                  <a:pt x="808" y="0"/>
                                </a:moveTo>
                                <a:lnTo>
                                  <a:pt x="808" y="0"/>
                                </a:lnTo>
                                <a:cubicBezTo>
                                  <a:pt x="813" y="0"/>
                                  <a:pt x="816" y="4"/>
                                  <a:pt x="816" y="8"/>
                                </a:cubicBezTo>
                                <a:cubicBezTo>
                                  <a:pt x="816" y="12"/>
                                  <a:pt x="813" y="16"/>
                                  <a:pt x="808" y="16"/>
                                </a:cubicBezTo>
                                <a:lnTo>
                                  <a:pt x="808" y="16"/>
                                </a:lnTo>
                                <a:cubicBezTo>
                                  <a:pt x="804" y="16"/>
                                  <a:pt x="800" y="12"/>
                                  <a:pt x="800" y="8"/>
                                </a:cubicBezTo>
                                <a:cubicBezTo>
                                  <a:pt x="800" y="4"/>
                                  <a:pt x="804" y="0"/>
                                  <a:pt x="808" y="0"/>
                                </a:cubicBezTo>
                                <a:close/>
                                <a:moveTo>
                                  <a:pt x="840" y="0"/>
                                </a:moveTo>
                                <a:lnTo>
                                  <a:pt x="840" y="0"/>
                                </a:lnTo>
                                <a:cubicBezTo>
                                  <a:pt x="845" y="0"/>
                                  <a:pt x="848" y="4"/>
                                  <a:pt x="848" y="8"/>
                                </a:cubicBezTo>
                                <a:cubicBezTo>
                                  <a:pt x="848" y="12"/>
                                  <a:pt x="845" y="16"/>
                                  <a:pt x="840" y="16"/>
                                </a:cubicBezTo>
                                <a:lnTo>
                                  <a:pt x="840" y="16"/>
                                </a:lnTo>
                                <a:cubicBezTo>
                                  <a:pt x="836" y="16"/>
                                  <a:pt x="832" y="12"/>
                                  <a:pt x="832" y="8"/>
                                </a:cubicBezTo>
                                <a:cubicBezTo>
                                  <a:pt x="832" y="4"/>
                                  <a:pt x="836" y="0"/>
                                  <a:pt x="840" y="0"/>
                                </a:cubicBezTo>
                                <a:close/>
                                <a:moveTo>
                                  <a:pt x="872" y="0"/>
                                </a:moveTo>
                                <a:lnTo>
                                  <a:pt x="872" y="0"/>
                                </a:lnTo>
                                <a:cubicBezTo>
                                  <a:pt x="877" y="0"/>
                                  <a:pt x="880" y="4"/>
                                  <a:pt x="880" y="8"/>
                                </a:cubicBezTo>
                                <a:cubicBezTo>
                                  <a:pt x="880" y="12"/>
                                  <a:pt x="877" y="16"/>
                                  <a:pt x="872" y="16"/>
                                </a:cubicBezTo>
                                <a:lnTo>
                                  <a:pt x="872" y="16"/>
                                </a:lnTo>
                                <a:cubicBezTo>
                                  <a:pt x="868" y="16"/>
                                  <a:pt x="864" y="12"/>
                                  <a:pt x="864" y="8"/>
                                </a:cubicBezTo>
                                <a:cubicBezTo>
                                  <a:pt x="864" y="4"/>
                                  <a:pt x="868" y="0"/>
                                  <a:pt x="872" y="0"/>
                                </a:cubicBezTo>
                                <a:close/>
                                <a:moveTo>
                                  <a:pt x="904" y="0"/>
                                </a:moveTo>
                                <a:lnTo>
                                  <a:pt x="904" y="0"/>
                                </a:lnTo>
                                <a:cubicBezTo>
                                  <a:pt x="909" y="0"/>
                                  <a:pt x="912" y="4"/>
                                  <a:pt x="912" y="8"/>
                                </a:cubicBezTo>
                                <a:cubicBezTo>
                                  <a:pt x="912" y="12"/>
                                  <a:pt x="909" y="16"/>
                                  <a:pt x="904" y="16"/>
                                </a:cubicBezTo>
                                <a:lnTo>
                                  <a:pt x="904" y="16"/>
                                </a:lnTo>
                                <a:cubicBezTo>
                                  <a:pt x="900" y="16"/>
                                  <a:pt x="896" y="12"/>
                                  <a:pt x="896" y="8"/>
                                </a:cubicBezTo>
                                <a:cubicBezTo>
                                  <a:pt x="896" y="4"/>
                                  <a:pt x="900" y="0"/>
                                  <a:pt x="904" y="0"/>
                                </a:cubicBezTo>
                                <a:close/>
                                <a:moveTo>
                                  <a:pt x="936" y="0"/>
                                </a:moveTo>
                                <a:lnTo>
                                  <a:pt x="936" y="0"/>
                                </a:lnTo>
                                <a:cubicBezTo>
                                  <a:pt x="941" y="0"/>
                                  <a:pt x="944" y="4"/>
                                  <a:pt x="944" y="8"/>
                                </a:cubicBezTo>
                                <a:cubicBezTo>
                                  <a:pt x="944" y="12"/>
                                  <a:pt x="941" y="16"/>
                                  <a:pt x="936" y="16"/>
                                </a:cubicBezTo>
                                <a:lnTo>
                                  <a:pt x="936" y="16"/>
                                </a:lnTo>
                                <a:cubicBezTo>
                                  <a:pt x="932" y="16"/>
                                  <a:pt x="928" y="12"/>
                                  <a:pt x="928" y="8"/>
                                </a:cubicBezTo>
                                <a:cubicBezTo>
                                  <a:pt x="928" y="4"/>
                                  <a:pt x="932" y="0"/>
                                  <a:pt x="936" y="0"/>
                                </a:cubicBezTo>
                                <a:close/>
                                <a:moveTo>
                                  <a:pt x="968" y="0"/>
                                </a:moveTo>
                                <a:lnTo>
                                  <a:pt x="968" y="0"/>
                                </a:lnTo>
                                <a:cubicBezTo>
                                  <a:pt x="973" y="0"/>
                                  <a:pt x="976" y="4"/>
                                  <a:pt x="976" y="8"/>
                                </a:cubicBezTo>
                                <a:cubicBezTo>
                                  <a:pt x="976" y="12"/>
                                  <a:pt x="973" y="16"/>
                                  <a:pt x="968" y="16"/>
                                </a:cubicBezTo>
                                <a:lnTo>
                                  <a:pt x="968" y="16"/>
                                </a:lnTo>
                                <a:cubicBezTo>
                                  <a:pt x="964" y="16"/>
                                  <a:pt x="960" y="12"/>
                                  <a:pt x="960" y="8"/>
                                </a:cubicBezTo>
                                <a:cubicBezTo>
                                  <a:pt x="960" y="4"/>
                                  <a:pt x="964" y="0"/>
                                  <a:pt x="968" y="0"/>
                                </a:cubicBezTo>
                                <a:close/>
                                <a:moveTo>
                                  <a:pt x="1000" y="0"/>
                                </a:moveTo>
                                <a:lnTo>
                                  <a:pt x="1000" y="0"/>
                                </a:lnTo>
                                <a:cubicBezTo>
                                  <a:pt x="1005" y="0"/>
                                  <a:pt x="1008" y="4"/>
                                  <a:pt x="1008" y="8"/>
                                </a:cubicBezTo>
                                <a:cubicBezTo>
                                  <a:pt x="1008" y="12"/>
                                  <a:pt x="1005" y="16"/>
                                  <a:pt x="1000" y="16"/>
                                </a:cubicBezTo>
                                <a:lnTo>
                                  <a:pt x="1000" y="16"/>
                                </a:lnTo>
                                <a:cubicBezTo>
                                  <a:pt x="996" y="16"/>
                                  <a:pt x="992" y="12"/>
                                  <a:pt x="992" y="8"/>
                                </a:cubicBezTo>
                                <a:cubicBezTo>
                                  <a:pt x="992" y="4"/>
                                  <a:pt x="996" y="0"/>
                                  <a:pt x="1000" y="0"/>
                                </a:cubicBezTo>
                                <a:close/>
                                <a:moveTo>
                                  <a:pt x="1032" y="0"/>
                                </a:moveTo>
                                <a:lnTo>
                                  <a:pt x="1032" y="0"/>
                                </a:lnTo>
                                <a:cubicBezTo>
                                  <a:pt x="1037" y="0"/>
                                  <a:pt x="1040" y="4"/>
                                  <a:pt x="1040" y="8"/>
                                </a:cubicBezTo>
                                <a:cubicBezTo>
                                  <a:pt x="1040" y="12"/>
                                  <a:pt x="1037" y="16"/>
                                  <a:pt x="1032" y="16"/>
                                </a:cubicBezTo>
                                <a:lnTo>
                                  <a:pt x="1032" y="16"/>
                                </a:lnTo>
                                <a:cubicBezTo>
                                  <a:pt x="1028" y="16"/>
                                  <a:pt x="1024" y="12"/>
                                  <a:pt x="1024" y="8"/>
                                </a:cubicBezTo>
                                <a:cubicBezTo>
                                  <a:pt x="1024" y="4"/>
                                  <a:pt x="1028" y="0"/>
                                  <a:pt x="1032" y="0"/>
                                </a:cubicBezTo>
                                <a:close/>
                                <a:moveTo>
                                  <a:pt x="1064" y="0"/>
                                </a:moveTo>
                                <a:lnTo>
                                  <a:pt x="1064" y="0"/>
                                </a:lnTo>
                                <a:cubicBezTo>
                                  <a:pt x="1069" y="0"/>
                                  <a:pt x="1072" y="4"/>
                                  <a:pt x="1072" y="8"/>
                                </a:cubicBezTo>
                                <a:cubicBezTo>
                                  <a:pt x="1072" y="12"/>
                                  <a:pt x="1069" y="16"/>
                                  <a:pt x="1064" y="16"/>
                                </a:cubicBezTo>
                                <a:lnTo>
                                  <a:pt x="1064" y="16"/>
                                </a:lnTo>
                                <a:cubicBezTo>
                                  <a:pt x="1060" y="16"/>
                                  <a:pt x="1056" y="12"/>
                                  <a:pt x="1056" y="8"/>
                                </a:cubicBezTo>
                                <a:cubicBezTo>
                                  <a:pt x="1056" y="4"/>
                                  <a:pt x="1060" y="0"/>
                                  <a:pt x="1064" y="0"/>
                                </a:cubicBezTo>
                                <a:close/>
                                <a:moveTo>
                                  <a:pt x="1096" y="0"/>
                                </a:moveTo>
                                <a:lnTo>
                                  <a:pt x="1096" y="0"/>
                                </a:lnTo>
                                <a:cubicBezTo>
                                  <a:pt x="1101" y="0"/>
                                  <a:pt x="1104" y="4"/>
                                  <a:pt x="1104" y="8"/>
                                </a:cubicBezTo>
                                <a:cubicBezTo>
                                  <a:pt x="1104" y="13"/>
                                  <a:pt x="1101" y="16"/>
                                  <a:pt x="1096" y="16"/>
                                </a:cubicBezTo>
                                <a:lnTo>
                                  <a:pt x="1096" y="16"/>
                                </a:lnTo>
                                <a:cubicBezTo>
                                  <a:pt x="1092" y="16"/>
                                  <a:pt x="1088" y="13"/>
                                  <a:pt x="1088" y="8"/>
                                </a:cubicBezTo>
                                <a:cubicBezTo>
                                  <a:pt x="1088" y="4"/>
                                  <a:pt x="1092" y="0"/>
                                  <a:pt x="1096" y="0"/>
                                </a:cubicBezTo>
                                <a:close/>
                                <a:moveTo>
                                  <a:pt x="1128" y="0"/>
                                </a:moveTo>
                                <a:lnTo>
                                  <a:pt x="1128" y="0"/>
                                </a:lnTo>
                                <a:cubicBezTo>
                                  <a:pt x="1133" y="0"/>
                                  <a:pt x="1136" y="4"/>
                                  <a:pt x="1136" y="8"/>
                                </a:cubicBezTo>
                                <a:cubicBezTo>
                                  <a:pt x="1136" y="13"/>
                                  <a:pt x="1133" y="16"/>
                                  <a:pt x="1128" y="16"/>
                                </a:cubicBezTo>
                                <a:lnTo>
                                  <a:pt x="1128" y="16"/>
                                </a:lnTo>
                                <a:cubicBezTo>
                                  <a:pt x="1124" y="16"/>
                                  <a:pt x="1120" y="13"/>
                                  <a:pt x="1120" y="8"/>
                                </a:cubicBezTo>
                                <a:cubicBezTo>
                                  <a:pt x="1120" y="4"/>
                                  <a:pt x="1124" y="0"/>
                                  <a:pt x="1128" y="0"/>
                                </a:cubicBezTo>
                                <a:close/>
                                <a:moveTo>
                                  <a:pt x="1160" y="0"/>
                                </a:moveTo>
                                <a:lnTo>
                                  <a:pt x="1160" y="0"/>
                                </a:lnTo>
                                <a:cubicBezTo>
                                  <a:pt x="1165" y="0"/>
                                  <a:pt x="1168" y="4"/>
                                  <a:pt x="1168" y="8"/>
                                </a:cubicBezTo>
                                <a:cubicBezTo>
                                  <a:pt x="1168" y="13"/>
                                  <a:pt x="1165" y="16"/>
                                  <a:pt x="1160" y="16"/>
                                </a:cubicBezTo>
                                <a:lnTo>
                                  <a:pt x="1160" y="16"/>
                                </a:lnTo>
                                <a:cubicBezTo>
                                  <a:pt x="1156" y="16"/>
                                  <a:pt x="1152" y="13"/>
                                  <a:pt x="1152" y="8"/>
                                </a:cubicBezTo>
                                <a:cubicBezTo>
                                  <a:pt x="1152" y="4"/>
                                  <a:pt x="1156" y="0"/>
                                  <a:pt x="1160" y="0"/>
                                </a:cubicBezTo>
                                <a:close/>
                                <a:moveTo>
                                  <a:pt x="1192" y="0"/>
                                </a:moveTo>
                                <a:lnTo>
                                  <a:pt x="1192" y="0"/>
                                </a:lnTo>
                                <a:cubicBezTo>
                                  <a:pt x="1197" y="0"/>
                                  <a:pt x="1200" y="4"/>
                                  <a:pt x="1200" y="8"/>
                                </a:cubicBezTo>
                                <a:cubicBezTo>
                                  <a:pt x="1200" y="13"/>
                                  <a:pt x="1197" y="16"/>
                                  <a:pt x="1192" y="16"/>
                                </a:cubicBezTo>
                                <a:lnTo>
                                  <a:pt x="1192" y="16"/>
                                </a:lnTo>
                                <a:cubicBezTo>
                                  <a:pt x="1188" y="16"/>
                                  <a:pt x="1184" y="13"/>
                                  <a:pt x="1184" y="8"/>
                                </a:cubicBezTo>
                                <a:cubicBezTo>
                                  <a:pt x="1184" y="4"/>
                                  <a:pt x="1188" y="0"/>
                                  <a:pt x="1192" y="0"/>
                                </a:cubicBezTo>
                                <a:close/>
                                <a:moveTo>
                                  <a:pt x="1224" y="0"/>
                                </a:moveTo>
                                <a:lnTo>
                                  <a:pt x="1224" y="0"/>
                                </a:lnTo>
                                <a:cubicBezTo>
                                  <a:pt x="1229" y="0"/>
                                  <a:pt x="1232" y="4"/>
                                  <a:pt x="1232" y="8"/>
                                </a:cubicBezTo>
                                <a:cubicBezTo>
                                  <a:pt x="1232" y="13"/>
                                  <a:pt x="1229" y="16"/>
                                  <a:pt x="1224" y="16"/>
                                </a:cubicBezTo>
                                <a:lnTo>
                                  <a:pt x="1224" y="16"/>
                                </a:lnTo>
                                <a:cubicBezTo>
                                  <a:pt x="1220" y="16"/>
                                  <a:pt x="1216" y="13"/>
                                  <a:pt x="1216" y="8"/>
                                </a:cubicBezTo>
                                <a:cubicBezTo>
                                  <a:pt x="1216" y="4"/>
                                  <a:pt x="1220" y="0"/>
                                  <a:pt x="1224" y="0"/>
                                </a:cubicBezTo>
                                <a:close/>
                                <a:moveTo>
                                  <a:pt x="1256" y="0"/>
                                </a:moveTo>
                                <a:lnTo>
                                  <a:pt x="1256" y="0"/>
                                </a:lnTo>
                                <a:cubicBezTo>
                                  <a:pt x="1261" y="0"/>
                                  <a:pt x="1264" y="4"/>
                                  <a:pt x="1264" y="8"/>
                                </a:cubicBezTo>
                                <a:cubicBezTo>
                                  <a:pt x="1264" y="13"/>
                                  <a:pt x="1261" y="16"/>
                                  <a:pt x="1256" y="16"/>
                                </a:cubicBezTo>
                                <a:lnTo>
                                  <a:pt x="1256" y="16"/>
                                </a:lnTo>
                                <a:cubicBezTo>
                                  <a:pt x="1252" y="16"/>
                                  <a:pt x="1248" y="13"/>
                                  <a:pt x="1248" y="8"/>
                                </a:cubicBezTo>
                                <a:cubicBezTo>
                                  <a:pt x="1248" y="4"/>
                                  <a:pt x="1252" y="0"/>
                                  <a:pt x="1256" y="0"/>
                                </a:cubicBezTo>
                                <a:close/>
                                <a:moveTo>
                                  <a:pt x="1288" y="0"/>
                                </a:moveTo>
                                <a:lnTo>
                                  <a:pt x="1288" y="0"/>
                                </a:lnTo>
                                <a:cubicBezTo>
                                  <a:pt x="1293" y="0"/>
                                  <a:pt x="1296" y="4"/>
                                  <a:pt x="1296" y="8"/>
                                </a:cubicBezTo>
                                <a:cubicBezTo>
                                  <a:pt x="1296" y="13"/>
                                  <a:pt x="1293" y="16"/>
                                  <a:pt x="1288" y="16"/>
                                </a:cubicBezTo>
                                <a:lnTo>
                                  <a:pt x="1288" y="16"/>
                                </a:lnTo>
                                <a:cubicBezTo>
                                  <a:pt x="1284" y="16"/>
                                  <a:pt x="1280" y="13"/>
                                  <a:pt x="1280" y="8"/>
                                </a:cubicBezTo>
                                <a:cubicBezTo>
                                  <a:pt x="1280" y="4"/>
                                  <a:pt x="1284" y="0"/>
                                  <a:pt x="1288" y="0"/>
                                </a:cubicBezTo>
                                <a:close/>
                                <a:moveTo>
                                  <a:pt x="1320" y="0"/>
                                </a:moveTo>
                                <a:lnTo>
                                  <a:pt x="1320" y="0"/>
                                </a:lnTo>
                                <a:cubicBezTo>
                                  <a:pt x="1325" y="0"/>
                                  <a:pt x="1328" y="4"/>
                                  <a:pt x="1328" y="8"/>
                                </a:cubicBezTo>
                                <a:cubicBezTo>
                                  <a:pt x="1328" y="13"/>
                                  <a:pt x="1325" y="16"/>
                                  <a:pt x="1320" y="16"/>
                                </a:cubicBezTo>
                                <a:lnTo>
                                  <a:pt x="1320" y="16"/>
                                </a:lnTo>
                                <a:cubicBezTo>
                                  <a:pt x="1316" y="16"/>
                                  <a:pt x="1312" y="13"/>
                                  <a:pt x="1312" y="8"/>
                                </a:cubicBezTo>
                                <a:cubicBezTo>
                                  <a:pt x="1312" y="4"/>
                                  <a:pt x="1316" y="0"/>
                                  <a:pt x="1320" y="0"/>
                                </a:cubicBezTo>
                                <a:close/>
                                <a:moveTo>
                                  <a:pt x="1352" y="0"/>
                                </a:moveTo>
                                <a:lnTo>
                                  <a:pt x="1352" y="0"/>
                                </a:lnTo>
                                <a:cubicBezTo>
                                  <a:pt x="1357" y="0"/>
                                  <a:pt x="1360" y="4"/>
                                  <a:pt x="1360" y="8"/>
                                </a:cubicBezTo>
                                <a:cubicBezTo>
                                  <a:pt x="1360" y="13"/>
                                  <a:pt x="1357" y="16"/>
                                  <a:pt x="1352" y="16"/>
                                </a:cubicBezTo>
                                <a:lnTo>
                                  <a:pt x="1352" y="16"/>
                                </a:lnTo>
                                <a:cubicBezTo>
                                  <a:pt x="1348" y="16"/>
                                  <a:pt x="1344" y="13"/>
                                  <a:pt x="1344" y="8"/>
                                </a:cubicBezTo>
                                <a:cubicBezTo>
                                  <a:pt x="1344" y="4"/>
                                  <a:pt x="1348" y="0"/>
                                  <a:pt x="1352" y="0"/>
                                </a:cubicBezTo>
                                <a:close/>
                                <a:moveTo>
                                  <a:pt x="1384" y="0"/>
                                </a:moveTo>
                                <a:lnTo>
                                  <a:pt x="1385" y="0"/>
                                </a:lnTo>
                                <a:cubicBezTo>
                                  <a:pt x="1389" y="0"/>
                                  <a:pt x="1393" y="4"/>
                                  <a:pt x="1393" y="8"/>
                                </a:cubicBezTo>
                                <a:cubicBezTo>
                                  <a:pt x="1393" y="13"/>
                                  <a:pt x="1389" y="16"/>
                                  <a:pt x="1385" y="16"/>
                                </a:cubicBezTo>
                                <a:lnTo>
                                  <a:pt x="1384" y="16"/>
                                </a:lnTo>
                                <a:cubicBezTo>
                                  <a:pt x="1380" y="16"/>
                                  <a:pt x="1376" y="13"/>
                                  <a:pt x="1376" y="8"/>
                                </a:cubicBezTo>
                                <a:cubicBezTo>
                                  <a:pt x="1376" y="4"/>
                                  <a:pt x="1380" y="0"/>
                                  <a:pt x="1384" y="0"/>
                                </a:cubicBezTo>
                                <a:close/>
                                <a:moveTo>
                                  <a:pt x="1417" y="0"/>
                                </a:moveTo>
                                <a:lnTo>
                                  <a:pt x="1417" y="0"/>
                                </a:lnTo>
                                <a:cubicBezTo>
                                  <a:pt x="1421" y="0"/>
                                  <a:pt x="1425" y="4"/>
                                  <a:pt x="1425" y="8"/>
                                </a:cubicBezTo>
                                <a:cubicBezTo>
                                  <a:pt x="1425" y="13"/>
                                  <a:pt x="1421" y="16"/>
                                  <a:pt x="1417" y="16"/>
                                </a:cubicBezTo>
                                <a:lnTo>
                                  <a:pt x="1417" y="16"/>
                                </a:lnTo>
                                <a:cubicBezTo>
                                  <a:pt x="1412" y="16"/>
                                  <a:pt x="1408" y="13"/>
                                  <a:pt x="1408" y="8"/>
                                </a:cubicBezTo>
                                <a:cubicBezTo>
                                  <a:pt x="1408" y="4"/>
                                  <a:pt x="1412" y="0"/>
                                  <a:pt x="1417" y="0"/>
                                </a:cubicBezTo>
                                <a:close/>
                                <a:moveTo>
                                  <a:pt x="1449" y="0"/>
                                </a:moveTo>
                                <a:lnTo>
                                  <a:pt x="1449" y="0"/>
                                </a:lnTo>
                                <a:cubicBezTo>
                                  <a:pt x="1453" y="0"/>
                                  <a:pt x="1457" y="4"/>
                                  <a:pt x="1457" y="8"/>
                                </a:cubicBezTo>
                                <a:cubicBezTo>
                                  <a:pt x="1457" y="13"/>
                                  <a:pt x="1453" y="16"/>
                                  <a:pt x="1449" y="16"/>
                                </a:cubicBezTo>
                                <a:lnTo>
                                  <a:pt x="1449" y="16"/>
                                </a:lnTo>
                                <a:cubicBezTo>
                                  <a:pt x="1444" y="16"/>
                                  <a:pt x="1441" y="13"/>
                                  <a:pt x="1441" y="8"/>
                                </a:cubicBezTo>
                                <a:cubicBezTo>
                                  <a:pt x="1441" y="4"/>
                                  <a:pt x="1444" y="0"/>
                                  <a:pt x="1449" y="0"/>
                                </a:cubicBezTo>
                                <a:close/>
                                <a:moveTo>
                                  <a:pt x="1481" y="0"/>
                                </a:moveTo>
                                <a:lnTo>
                                  <a:pt x="1481" y="0"/>
                                </a:lnTo>
                                <a:cubicBezTo>
                                  <a:pt x="1485" y="0"/>
                                  <a:pt x="1489" y="4"/>
                                  <a:pt x="1489" y="8"/>
                                </a:cubicBezTo>
                                <a:cubicBezTo>
                                  <a:pt x="1489" y="13"/>
                                  <a:pt x="1485" y="16"/>
                                  <a:pt x="1481" y="16"/>
                                </a:cubicBezTo>
                                <a:lnTo>
                                  <a:pt x="1481" y="16"/>
                                </a:lnTo>
                                <a:cubicBezTo>
                                  <a:pt x="1476" y="16"/>
                                  <a:pt x="1473" y="13"/>
                                  <a:pt x="1473" y="8"/>
                                </a:cubicBezTo>
                                <a:cubicBezTo>
                                  <a:pt x="1473" y="4"/>
                                  <a:pt x="1476" y="0"/>
                                  <a:pt x="1481" y="0"/>
                                </a:cubicBezTo>
                                <a:close/>
                                <a:moveTo>
                                  <a:pt x="1513" y="0"/>
                                </a:moveTo>
                                <a:lnTo>
                                  <a:pt x="1513" y="0"/>
                                </a:lnTo>
                                <a:cubicBezTo>
                                  <a:pt x="1517" y="0"/>
                                  <a:pt x="1521" y="4"/>
                                  <a:pt x="1521" y="8"/>
                                </a:cubicBezTo>
                                <a:cubicBezTo>
                                  <a:pt x="1521" y="13"/>
                                  <a:pt x="1517" y="16"/>
                                  <a:pt x="1513" y="16"/>
                                </a:cubicBezTo>
                                <a:lnTo>
                                  <a:pt x="1513" y="16"/>
                                </a:lnTo>
                                <a:cubicBezTo>
                                  <a:pt x="1508" y="16"/>
                                  <a:pt x="1505" y="13"/>
                                  <a:pt x="1505" y="8"/>
                                </a:cubicBezTo>
                                <a:cubicBezTo>
                                  <a:pt x="1505" y="4"/>
                                  <a:pt x="1508" y="0"/>
                                  <a:pt x="1513" y="0"/>
                                </a:cubicBezTo>
                                <a:close/>
                                <a:moveTo>
                                  <a:pt x="1545" y="0"/>
                                </a:moveTo>
                                <a:lnTo>
                                  <a:pt x="1545" y="0"/>
                                </a:lnTo>
                                <a:cubicBezTo>
                                  <a:pt x="1549" y="0"/>
                                  <a:pt x="1553" y="4"/>
                                  <a:pt x="1553" y="8"/>
                                </a:cubicBezTo>
                                <a:cubicBezTo>
                                  <a:pt x="1553" y="13"/>
                                  <a:pt x="1549" y="16"/>
                                  <a:pt x="1545" y="16"/>
                                </a:cubicBezTo>
                                <a:lnTo>
                                  <a:pt x="1545" y="16"/>
                                </a:lnTo>
                                <a:cubicBezTo>
                                  <a:pt x="1540" y="16"/>
                                  <a:pt x="1537" y="13"/>
                                  <a:pt x="1537" y="8"/>
                                </a:cubicBezTo>
                                <a:cubicBezTo>
                                  <a:pt x="1537" y="4"/>
                                  <a:pt x="1540" y="0"/>
                                  <a:pt x="1545" y="0"/>
                                </a:cubicBezTo>
                                <a:close/>
                                <a:moveTo>
                                  <a:pt x="1577" y="0"/>
                                </a:moveTo>
                                <a:lnTo>
                                  <a:pt x="1577" y="0"/>
                                </a:lnTo>
                                <a:cubicBezTo>
                                  <a:pt x="1581" y="0"/>
                                  <a:pt x="1585" y="4"/>
                                  <a:pt x="1585" y="8"/>
                                </a:cubicBezTo>
                                <a:cubicBezTo>
                                  <a:pt x="1585" y="13"/>
                                  <a:pt x="1581" y="16"/>
                                  <a:pt x="1577" y="16"/>
                                </a:cubicBezTo>
                                <a:lnTo>
                                  <a:pt x="1577" y="16"/>
                                </a:lnTo>
                                <a:cubicBezTo>
                                  <a:pt x="1572" y="16"/>
                                  <a:pt x="1569" y="13"/>
                                  <a:pt x="1569" y="8"/>
                                </a:cubicBezTo>
                                <a:cubicBezTo>
                                  <a:pt x="1569" y="4"/>
                                  <a:pt x="1572" y="0"/>
                                  <a:pt x="1577" y="0"/>
                                </a:cubicBezTo>
                                <a:close/>
                                <a:moveTo>
                                  <a:pt x="1609" y="0"/>
                                </a:moveTo>
                                <a:lnTo>
                                  <a:pt x="1609" y="0"/>
                                </a:lnTo>
                                <a:cubicBezTo>
                                  <a:pt x="1613" y="0"/>
                                  <a:pt x="1617" y="4"/>
                                  <a:pt x="1617" y="8"/>
                                </a:cubicBezTo>
                                <a:cubicBezTo>
                                  <a:pt x="1617" y="13"/>
                                  <a:pt x="1613" y="16"/>
                                  <a:pt x="1609" y="16"/>
                                </a:cubicBezTo>
                                <a:lnTo>
                                  <a:pt x="1609" y="16"/>
                                </a:lnTo>
                                <a:cubicBezTo>
                                  <a:pt x="1604" y="16"/>
                                  <a:pt x="1601" y="13"/>
                                  <a:pt x="1601" y="8"/>
                                </a:cubicBezTo>
                                <a:cubicBezTo>
                                  <a:pt x="1601" y="4"/>
                                  <a:pt x="1604" y="0"/>
                                  <a:pt x="1609" y="0"/>
                                </a:cubicBezTo>
                                <a:close/>
                                <a:moveTo>
                                  <a:pt x="1641" y="0"/>
                                </a:moveTo>
                                <a:lnTo>
                                  <a:pt x="1641" y="0"/>
                                </a:lnTo>
                                <a:cubicBezTo>
                                  <a:pt x="1645" y="0"/>
                                  <a:pt x="1649" y="4"/>
                                  <a:pt x="1649" y="8"/>
                                </a:cubicBezTo>
                                <a:cubicBezTo>
                                  <a:pt x="1649" y="13"/>
                                  <a:pt x="1645" y="16"/>
                                  <a:pt x="1641" y="16"/>
                                </a:cubicBezTo>
                                <a:lnTo>
                                  <a:pt x="1641" y="16"/>
                                </a:lnTo>
                                <a:cubicBezTo>
                                  <a:pt x="1636" y="16"/>
                                  <a:pt x="1633" y="13"/>
                                  <a:pt x="1633" y="8"/>
                                </a:cubicBezTo>
                                <a:cubicBezTo>
                                  <a:pt x="1633" y="4"/>
                                  <a:pt x="1636" y="0"/>
                                  <a:pt x="1641" y="0"/>
                                </a:cubicBezTo>
                                <a:close/>
                                <a:moveTo>
                                  <a:pt x="1673" y="0"/>
                                </a:moveTo>
                                <a:lnTo>
                                  <a:pt x="1673" y="0"/>
                                </a:lnTo>
                                <a:cubicBezTo>
                                  <a:pt x="1677" y="0"/>
                                  <a:pt x="1681" y="4"/>
                                  <a:pt x="1681" y="8"/>
                                </a:cubicBezTo>
                                <a:cubicBezTo>
                                  <a:pt x="1681" y="13"/>
                                  <a:pt x="1677" y="16"/>
                                  <a:pt x="1673" y="16"/>
                                </a:cubicBezTo>
                                <a:lnTo>
                                  <a:pt x="1673" y="16"/>
                                </a:lnTo>
                                <a:cubicBezTo>
                                  <a:pt x="1668" y="16"/>
                                  <a:pt x="1665" y="13"/>
                                  <a:pt x="1665" y="8"/>
                                </a:cubicBezTo>
                                <a:cubicBezTo>
                                  <a:pt x="1665" y="4"/>
                                  <a:pt x="1668" y="0"/>
                                  <a:pt x="1673" y="0"/>
                                </a:cubicBezTo>
                                <a:close/>
                                <a:moveTo>
                                  <a:pt x="1705" y="0"/>
                                </a:moveTo>
                                <a:lnTo>
                                  <a:pt x="1705" y="0"/>
                                </a:lnTo>
                                <a:cubicBezTo>
                                  <a:pt x="1709" y="0"/>
                                  <a:pt x="1713" y="4"/>
                                  <a:pt x="1713" y="8"/>
                                </a:cubicBezTo>
                                <a:cubicBezTo>
                                  <a:pt x="1713" y="13"/>
                                  <a:pt x="1709" y="16"/>
                                  <a:pt x="1705" y="16"/>
                                </a:cubicBezTo>
                                <a:lnTo>
                                  <a:pt x="1705" y="16"/>
                                </a:lnTo>
                                <a:cubicBezTo>
                                  <a:pt x="1700" y="16"/>
                                  <a:pt x="1697" y="13"/>
                                  <a:pt x="1697" y="8"/>
                                </a:cubicBezTo>
                                <a:cubicBezTo>
                                  <a:pt x="1697" y="4"/>
                                  <a:pt x="1700" y="0"/>
                                  <a:pt x="1705" y="0"/>
                                </a:cubicBezTo>
                                <a:close/>
                                <a:moveTo>
                                  <a:pt x="1737" y="0"/>
                                </a:moveTo>
                                <a:lnTo>
                                  <a:pt x="1737" y="0"/>
                                </a:lnTo>
                                <a:cubicBezTo>
                                  <a:pt x="1741" y="0"/>
                                  <a:pt x="1745" y="4"/>
                                  <a:pt x="1745" y="8"/>
                                </a:cubicBezTo>
                                <a:cubicBezTo>
                                  <a:pt x="1745" y="13"/>
                                  <a:pt x="1741" y="16"/>
                                  <a:pt x="1737" y="16"/>
                                </a:cubicBezTo>
                                <a:lnTo>
                                  <a:pt x="1737" y="16"/>
                                </a:lnTo>
                                <a:cubicBezTo>
                                  <a:pt x="1732" y="16"/>
                                  <a:pt x="1729" y="13"/>
                                  <a:pt x="1729" y="8"/>
                                </a:cubicBezTo>
                                <a:cubicBezTo>
                                  <a:pt x="1729" y="4"/>
                                  <a:pt x="1732" y="0"/>
                                  <a:pt x="1737" y="0"/>
                                </a:cubicBezTo>
                                <a:close/>
                                <a:moveTo>
                                  <a:pt x="1769" y="0"/>
                                </a:moveTo>
                                <a:lnTo>
                                  <a:pt x="1769" y="0"/>
                                </a:lnTo>
                                <a:cubicBezTo>
                                  <a:pt x="1773" y="0"/>
                                  <a:pt x="1777" y="4"/>
                                  <a:pt x="1777" y="8"/>
                                </a:cubicBezTo>
                                <a:cubicBezTo>
                                  <a:pt x="1777" y="13"/>
                                  <a:pt x="1773" y="16"/>
                                  <a:pt x="1769" y="16"/>
                                </a:cubicBezTo>
                                <a:lnTo>
                                  <a:pt x="1769" y="16"/>
                                </a:lnTo>
                                <a:cubicBezTo>
                                  <a:pt x="1764" y="16"/>
                                  <a:pt x="1761" y="13"/>
                                  <a:pt x="1761" y="8"/>
                                </a:cubicBezTo>
                                <a:cubicBezTo>
                                  <a:pt x="1761" y="4"/>
                                  <a:pt x="1764" y="0"/>
                                  <a:pt x="1769" y="0"/>
                                </a:cubicBezTo>
                                <a:close/>
                                <a:moveTo>
                                  <a:pt x="1801" y="0"/>
                                </a:moveTo>
                                <a:lnTo>
                                  <a:pt x="1801" y="0"/>
                                </a:lnTo>
                                <a:cubicBezTo>
                                  <a:pt x="1805" y="0"/>
                                  <a:pt x="1809" y="4"/>
                                  <a:pt x="1809" y="8"/>
                                </a:cubicBezTo>
                                <a:cubicBezTo>
                                  <a:pt x="1809" y="13"/>
                                  <a:pt x="1805" y="16"/>
                                  <a:pt x="1801" y="16"/>
                                </a:cubicBezTo>
                                <a:lnTo>
                                  <a:pt x="1801" y="16"/>
                                </a:lnTo>
                                <a:cubicBezTo>
                                  <a:pt x="1796" y="16"/>
                                  <a:pt x="1793" y="13"/>
                                  <a:pt x="1793" y="8"/>
                                </a:cubicBezTo>
                                <a:cubicBezTo>
                                  <a:pt x="1793" y="4"/>
                                  <a:pt x="1796" y="0"/>
                                  <a:pt x="1801" y="0"/>
                                </a:cubicBezTo>
                                <a:close/>
                                <a:moveTo>
                                  <a:pt x="1833" y="0"/>
                                </a:moveTo>
                                <a:lnTo>
                                  <a:pt x="1833" y="0"/>
                                </a:lnTo>
                                <a:cubicBezTo>
                                  <a:pt x="1837" y="0"/>
                                  <a:pt x="1841" y="4"/>
                                  <a:pt x="1841" y="8"/>
                                </a:cubicBezTo>
                                <a:cubicBezTo>
                                  <a:pt x="1841" y="13"/>
                                  <a:pt x="1837" y="16"/>
                                  <a:pt x="1833" y="16"/>
                                </a:cubicBezTo>
                                <a:lnTo>
                                  <a:pt x="1833" y="16"/>
                                </a:lnTo>
                                <a:cubicBezTo>
                                  <a:pt x="1828" y="16"/>
                                  <a:pt x="1825" y="13"/>
                                  <a:pt x="1825" y="8"/>
                                </a:cubicBezTo>
                                <a:cubicBezTo>
                                  <a:pt x="1825" y="4"/>
                                  <a:pt x="1828" y="0"/>
                                  <a:pt x="1833" y="0"/>
                                </a:cubicBezTo>
                                <a:close/>
                                <a:moveTo>
                                  <a:pt x="1865" y="0"/>
                                </a:moveTo>
                                <a:lnTo>
                                  <a:pt x="1865" y="0"/>
                                </a:lnTo>
                                <a:cubicBezTo>
                                  <a:pt x="1869" y="0"/>
                                  <a:pt x="1873" y="4"/>
                                  <a:pt x="1873" y="8"/>
                                </a:cubicBezTo>
                                <a:cubicBezTo>
                                  <a:pt x="1873" y="13"/>
                                  <a:pt x="1869" y="16"/>
                                  <a:pt x="1865" y="16"/>
                                </a:cubicBezTo>
                                <a:lnTo>
                                  <a:pt x="1865" y="16"/>
                                </a:lnTo>
                                <a:cubicBezTo>
                                  <a:pt x="1860" y="16"/>
                                  <a:pt x="1857" y="13"/>
                                  <a:pt x="1857" y="8"/>
                                </a:cubicBezTo>
                                <a:cubicBezTo>
                                  <a:pt x="1857" y="4"/>
                                  <a:pt x="1860" y="0"/>
                                  <a:pt x="1865" y="0"/>
                                </a:cubicBezTo>
                                <a:close/>
                                <a:moveTo>
                                  <a:pt x="1897" y="0"/>
                                </a:moveTo>
                                <a:lnTo>
                                  <a:pt x="1897" y="0"/>
                                </a:lnTo>
                                <a:cubicBezTo>
                                  <a:pt x="1901" y="0"/>
                                  <a:pt x="1905" y="4"/>
                                  <a:pt x="1905" y="8"/>
                                </a:cubicBezTo>
                                <a:cubicBezTo>
                                  <a:pt x="1905" y="13"/>
                                  <a:pt x="1901" y="16"/>
                                  <a:pt x="1897" y="16"/>
                                </a:cubicBezTo>
                                <a:lnTo>
                                  <a:pt x="1897" y="16"/>
                                </a:lnTo>
                                <a:cubicBezTo>
                                  <a:pt x="1892" y="16"/>
                                  <a:pt x="1889" y="13"/>
                                  <a:pt x="1889" y="8"/>
                                </a:cubicBezTo>
                                <a:cubicBezTo>
                                  <a:pt x="1889" y="4"/>
                                  <a:pt x="1892" y="0"/>
                                  <a:pt x="1897" y="0"/>
                                </a:cubicBezTo>
                                <a:close/>
                                <a:moveTo>
                                  <a:pt x="1929" y="0"/>
                                </a:moveTo>
                                <a:lnTo>
                                  <a:pt x="1929" y="0"/>
                                </a:lnTo>
                                <a:cubicBezTo>
                                  <a:pt x="1933" y="0"/>
                                  <a:pt x="1937" y="4"/>
                                  <a:pt x="1937" y="8"/>
                                </a:cubicBezTo>
                                <a:cubicBezTo>
                                  <a:pt x="1937" y="13"/>
                                  <a:pt x="1933" y="16"/>
                                  <a:pt x="1929" y="16"/>
                                </a:cubicBezTo>
                                <a:lnTo>
                                  <a:pt x="1929" y="16"/>
                                </a:lnTo>
                                <a:cubicBezTo>
                                  <a:pt x="1924" y="16"/>
                                  <a:pt x="1921" y="13"/>
                                  <a:pt x="1921" y="8"/>
                                </a:cubicBezTo>
                                <a:cubicBezTo>
                                  <a:pt x="1921" y="4"/>
                                  <a:pt x="1924" y="0"/>
                                  <a:pt x="1929" y="0"/>
                                </a:cubicBezTo>
                                <a:close/>
                                <a:moveTo>
                                  <a:pt x="1961" y="0"/>
                                </a:moveTo>
                                <a:lnTo>
                                  <a:pt x="1961" y="0"/>
                                </a:lnTo>
                                <a:cubicBezTo>
                                  <a:pt x="1965" y="0"/>
                                  <a:pt x="1969" y="4"/>
                                  <a:pt x="1969" y="8"/>
                                </a:cubicBezTo>
                                <a:cubicBezTo>
                                  <a:pt x="1969" y="13"/>
                                  <a:pt x="1965" y="16"/>
                                  <a:pt x="1961" y="16"/>
                                </a:cubicBezTo>
                                <a:lnTo>
                                  <a:pt x="1961" y="16"/>
                                </a:lnTo>
                                <a:cubicBezTo>
                                  <a:pt x="1956" y="16"/>
                                  <a:pt x="1953" y="13"/>
                                  <a:pt x="1953" y="8"/>
                                </a:cubicBezTo>
                                <a:cubicBezTo>
                                  <a:pt x="1953" y="4"/>
                                  <a:pt x="1956" y="0"/>
                                  <a:pt x="1961" y="0"/>
                                </a:cubicBezTo>
                                <a:close/>
                                <a:moveTo>
                                  <a:pt x="1993" y="0"/>
                                </a:moveTo>
                                <a:lnTo>
                                  <a:pt x="1993" y="0"/>
                                </a:lnTo>
                                <a:cubicBezTo>
                                  <a:pt x="1997" y="0"/>
                                  <a:pt x="2001" y="4"/>
                                  <a:pt x="2001" y="8"/>
                                </a:cubicBezTo>
                                <a:cubicBezTo>
                                  <a:pt x="2001" y="13"/>
                                  <a:pt x="1997" y="16"/>
                                  <a:pt x="1993" y="16"/>
                                </a:cubicBezTo>
                                <a:lnTo>
                                  <a:pt x="1993" y="16"/>
                                </a:lnTo>
                                <a:cubicBezTo>
                                  <a:pt x="1988" y="16"/>
                                  <a:pt x="1985" y="13"/>
                                  <a:pt x="1985" y="8"/>
                                </a:cubicBezTo>
                                <a:cubicBezTo>
                                  <a:pt x="1985" y="4"/>
                                  <a:pt x="1988" y="0"/>
                                  <a:pt x="1993" y="0"/>
                                </a:cubicBezTo>
                                <a:close/>
                                <a:moveTo>
                                  <a:pt x="2025" y="0"/>
                                </a:moveTo>
                                <a:lnTo>
                                  <a:pt x="2025" y="0"/>
                                </a:lnTo>
                                <a:cubicBezTo>
                                  <a:pt x="2029" y="0"/>
                                  <a:pt x="2033" y="4"/>
                                  <a:pt x="2033" y="8"/>
                                </a:cubicBezTo>
                                <a:cubicBezTo>
                                  <a:pt x="2033" y="13"/>
                                  <a:pt x="2029" y="16"/>
                                  <a:pt x="2025" y="16"/>
                                </a:cubicBezTo>
                                <a:lnTo>
                                  <a:pt x="2025" y="16"/>
                                </a:lnTo>
                                <a:cubicBezTo>
                                  <a:pt x="2020" y="16"/>
                                  <a:pt x="2017" y="13"/>
                                  <a:pt x="2017" y="8"/>
                                </a:cubicBezTo>
                                <a:cubicBezTo>
                                  <a:pt x="2017" y="4"/>
                                  <a:pt x="2020" y="0"/>
                                  <a:pt x="2025" y="0"/>
                                </a:cubicBezTo>
                                <a:close/>
                                <a:moveTo>
                                  <a:pt x="2057" y="0"/>
                                </a:moveTo>
                                <a:lnTo>
                                  <a:pt x="2057" y="0"/>
                                </a:lnTo>
                                <a:cubicBezTo>
                                  <a:pt x="2061" y="0"/>
                                  <a:pt x="2065" y="4"/>
                                  <a:pt x="2065" y="8"/>
                                </a:cubicBezTo>
                                <a:cubicBezTo>
                                  <a:pt x="2065" y="13"/>
                                  <a:pt x="2061" y="16"/>
                                  <a:pt x="2057" y="16"/>
                                </a:cubicBezTo>
                                <a:lnTo>
                                  <a:pt x="2057" y="16"/>
                                </a:lnTo>
                                <a:cubicBezTo>
                                  <a:pt x="2052" y="16"/>
                                  <a:pt x="2049" y="13"/>
                                  <a:pt x="2049" y="8"/>
                                </a:cubicBezTo>
                                <a:cubicBezTo>
                                  <a:pt x="2049" y="4"/>
                                  <a:pt x="2052" y="0"/>
                                  <a:pt x="2057" y="0"/>
                                </a:cubicBezTo>
                                <a:close/>
                                <a:moveTo>
                                  <a:pt x="2089" y="0"/>
                                </a:moveTo>
                                <a:lnTo>
                                  <a:pt x="2089" y="0"/>
                                </a:lnTo>
                                <a:cubicBezTo>
                                  <a:pt x="2093" y="0"/>
                                  <a:pt x="2097" y="4"/>
                                  <a:pt x="2097" y="8"/>
                                </a:cubicBezTo>
                                <a:cubicBezTo>
                                  <a:pt x="2097" y="13"/>
                                  <a:pt x="2093" y="16"/>
                                  <a:pt x="2089" y="16"/>
                                </a:cubicBezTo>
                                <a:lnTo>
                                  <a:pt x="2089" y="16"/>
                                </a:lnTo>
                                <a:cubicBezTo>
                                  <a:pt x="2084" y="16"/>
                                  <a:pt x="2081" y="13"/>
                                  <a:pt x="2081" y="8"/>
                                </a:cubicBezTo>
                                <a:cubicBezTo>
                                  <a:pt x="2081" y="4"/>
                                  <a:pt x="2084" y="0"/>
                                  <a:pt x="2089" y="0"/>
                                </a:cubicBezTo>
                                <a:close/>
                                <a:moveTo>
                                  <a:pt x="2121" y="0"/>
                                </a:moveTo>
                                <a:lnTo>
                                  <a:pt x="2121" y="0"/>
                                </a:lnTo>
                                <a:cubicBezTo>
                                  <a:pt x="2125" y="0"/>
                                  <a:pt x="2129" y="4"/>
                                  <a:pt x="2129" y="8"/>
                                </a:cubicBezTo>
                                <a:cubicBezTo>
                                  <a:pt x="2129" y="13"/>
                                  <a:pt x="2125" y="16"/>
                                  <a:pt x="2121" y="16"/>
                                </a:cubicBezTo>
                                <a:lnTo>
                                  <a:pt x="2121" y="16"/>
                                </a:lnTo>
                                <a:cubicBezTo>
                                  <a:pt x="2116" y="16"/>
                                  <a:pt x="2113" y="13"/>
                                  <a:pt x="2113" y="8"/>
                                </a:cubicBezTo>
                                <a:cubicBezTo>
                                  <a:pt x="2113" y="4"/>
                                  <a:pt x="2116" y="0"/>
                                  <a:pt x="2121" y="0"/>
                                </a:cubicBezTo>
                                <a:close/>
                                <a:moveTo>
                                  <a:pt x="2153" y="0"/>
                                </a:moveTo>
                                <a:lnTo>
                                  <a:pt x="2153" y="0"/>
                                </a:lnTo>
                                <a:cubicBezTo>
                                  <a:pt x="2157" y="0"/>
                                  <a:pt x="2161" y="4"/>
                                  <a:pt x="2161" y="8"/>
                                </a:cubicBezTo>
                                <a:cubicBezTo>
                                  <a:pt x="2161" y="13"/>
                                  <a:pt x="2157" y="16"/>
                                  <a:pt x="2153" y="16"/>
                                </a:cubicBezTo>
                                <a:lnTo>
                                  <a:pt x="2153" y="16"/>
                                </a:lnTo>
                                <a:cubicBezTo>
                                  <a:pt x="2148" y="16"/>
                                  <a:pt x="2145" y="13"/>
                                  <a:pt x="2145" y="8"/>
                                </a:cubicBezTo>
                                <a:cubicBezTo>
                                  <a:pt x="2145" y="4"/>
                                  <a:pt x="2148" y="0"/>
                                  <a:pt x="2153" y="0"/>
                                </a:cubicBezTo>
                                <a:close/>
                                <a:moveTo>
                                  <a:pt x="2185" y="0"/>
                                </a:moveTo>
                                <a:lnTo>
                                  <a:pt x="2185" y="0"/>
                                </a:lnTo>
                                <a:cubicBezTo>
                                  <a:pt x="2189" y="0"/>
                                  <a:pt x="2193" y="4"/>
                                  <a:pt x="2193" y="8"/>
                                </a:cubicBezTo>
                                <a:cubicBezTo>
                                  <a:pt x="2193" y="13"/>
                                  <a:pt x="2189" y="16"/>
                                  <a:pt x="2185" y="16"/>
                                </a:cubicBezTo>
                                <a:lnTo>
                                  <a:pt x="2185" y="16"/>
                                </a:lnTo>
                                <a:cubicBezTo>
                                  <a:pt x="2180" y="16"/>
                                  <a:pt x="2177" y="13"/>
                                  <a:pt x="2177" y="8"/>
                                </a:cubicBezTo>
                                <a:cubicBezTo>
                                  <a:pt x="2177" y="4"/>
                                  <a:pt x="2180" y="0"/>
                                  <a:pt x="2185" y="0"/>
                                </a:cubicBezTo>
                                <a:close/>
                                <a:moveTo>
                                  <a:pt x="2217" y="0"/>
                                </a:moveTo>
                                <a:lnTo>
                                  <a:pt x="2217" y="0"/>
                                </a:lnTo>
                                <a:cubicBezTo>
                                  <a:pt x="2221" y="0"/>
                                  <a:pt x="2225" y="4"/>
                                  <a:pt x="2225" y="8"/>
                                </a:cubicBezTo>
                                <a:cubicBezTo>
                                  <a:pt x="2225" y="13"/>
                                  <a:pt x="2221" y="16"/>
                                  <a:pt x="2217" y="16"/>
                                </a:cubicBezTo>
                                <a:lnTo>
                                  <a:pt x="2217" y="16"/>
                                </a:lnTo>
                                <a:cubicBezTo>
                                  <a:pt x="2212" y="16"/>
                                  <a:pt x="2209" y="13"/>
                                  <a:pt x="2209" y="8"/>
                                </a:cubicBezTo>
                                <a:cubicBezTo>
                                  <a:pt x="2209" y="4"/>
                                  <a:pt x="2212" y="0"/>
                                  <a:pt x="2217" y="0"/>
                                </a:cubicBezTo>
                                <a:close/>
                                <a:moveTo>
                                  <a:pt x="2249" y="0"/>
                                </a:moveTo>
                                <a:lnTo>
                                  <a:pt x="2249" y="0"/>
                                </a:lnTo>
                                <a:cubicBezTo>
                                  <a:pt x="2253" y="0"/>
                                  <a:pt x="2257" y="4"/>
                                  <a:pt x="2257" y="8"/>
                                </a:cubicBezTo>
                                <a:cubicBezTo>
                                  <a:pt x="2257" y="13"/>
                                  <a:pt x="2253" y="16"/>
                                  <a:pt x="2249" y="16"/>
                                </a:cubicBezTo>
                                <a:lnTo>
                                  <a:pt x="2249" y="16"/>
                                </a:lnTo>
                                <a:cubicBezTo>
                                  <a:pt x="2244" y="16"/>
                                  <a:pt x="2241" y="13"/>
                                  <a:pt x="2241" y="8"/>
                                </a:cubicBezTo>
                                <a:cubicBezTo>
                                  <a:pt x="2241" y="4"/>
                                  <a:pt x="2244" y="0"/>
                                  <a:pt x="2249" y="0"/>
                                </a:cubicBezTo>
                                <a:close/>
                                <a:moveTo>
                                  <a:pt x="2281" y="0"/>
                                </a:moveTo>
                                <a:lnTo>
                                  <a:pt x="2281" y="0"/>
                                </a:lnTo>
                                <a:cubicBezTo>
                                  <a:pt x="2285" y="0"/>
                                  <a:pt x="2289" y="4"/>
                                  <a:pt x="2289" y="8"/>
                                </a:cubicBezTo>
                                <a:cubicBezTo>
                                  <a:pt x="2289" y="13"/>
                                  <a:pt x="2285" y="16"/>
                                  <a:pt x="2281" y="16"/>
                                </a:cubicBezTo>
                                <a:lnTo>
                                  <a:pt x="2281" y="16"/>
                                </a:lnTo>
                                <a:cubicBezTo>
                                  <a:pt x="2277" y="16"/>
                                  <a:pt x="2273" y="13"/>
                                  <a:pt x="2273" y="8"/>
                                </a:cubicBezTo>
                                <a:cubicBezTo>
                                  <a:pt x="2273" y="4"/>
                                  <a:pt x="2277" y="0"/>
                                  <a:pt x="2281" y="0"/>
                                </a:cubicBezTo>
                                <a:close/>
                                <a:moveTo>
                                  <a:pt x="2313" y="0"/>
                                </a:moveTo>
                                <a:lnTo>
                                  <a:pt x="2313" y="0"/>
                                </a:lnTo>
                                <a:cubicBezTo>
                                  <a:pt x="2317" y="0"/>
                                  <a:pt x="2321" y="4"/>
                                  <a:pt x="2321" y="8"/>
                                </a:cubicBezTo>
                                <a:cubicBezTo>
                                  <a:pt x="2321" y="13"/>
                                  <a:pt x="2317" y="16"/>
                                  <a:pt x="2313" y="16"/>
                                </a:cubicBezTo>
                                <a:lnTo>
                                  <a:pt x="2313" y="16"/>
                                </a:lnTo>
                                <a:cubicBezTo>
                                  <a:pt x="2309" y="16"/>
                                  <a:pt x="2305" y="13"/>
                                  <a:pt x="2305" y="8"/>
                                </a:cubicBezTo>
                                <a:cubicBezTo>
                                  <a:pt x="2305" y="4"/>
                                  <a:pt x="2309" y="0"/>
                                  <a:pt x="2313" y="0"/>
                                </a:cubicBezTo>
                                <a:close/>
                                <a:moveTo>
                                  <a:pt x="2345" y="0"/>
                                </a:moveTo>
                                <a:lnTo>
                                  <a:pt x="2345" y="0"/>
                                </a:lnTo>
                                <a:cubicBezTo>
                                  <a:pt x="2349" y="0"/>
                                  <a:pt x="2353" y="4"/>
                                  <a:pt x="2353" y="8"/>
                                </a:cubicBezTo>
                                <a:cubicBezTo>
                                  <a:pt x="2353" y="13"/>
                                  <a:pt x="2349" y="16"/>
                                  <a:pt x="2345" y="16"/>
                                </a:cubicBezTo>
                                <a:lnTo>
                                  <a:pt x="2345" y="16"/>
                                </a:lnTo>
                                <a:cubicBezTo>
                                  <a:pt x="2341" y="16"/>
                                  <a:pt x="2337" y="13"/>
                                  <a:pt x="2337" y="8"/>
                                </a:cubicBezTo>
                                <a:cubicBezTo>
                                  <a:pt x="2337" y="4"/>
                                  <a:pt x="2341" y="0"/>
                                  <a:pt x="2345" y="0"/>
                                </a:cubicBezTo>
                                <a:close/>
                                <a:moveTo>
                                  <a:pt x="2377" y="0"/>
                                </a:moveTo>
                                <a:lnTo>
                                  <a:pt x="2377" y="0"/>
                                </a:lnTo>
                                <a:cubicBezTo>
                                  <a:pt x="2381" y="0"/>
                                  <a:pt x="2385" y="4"/>
                                  <a:pt x="2385" y="8"/>
                                </a:cubicBezTo>
                                <a:cubicBezTo>
                                  <a:pt x="2385" y="13"/>
                                  <a:pt x="2381" y="16"/>
                                  <a:pt x="2377" y="16"/>
                                </a:cubicBezTo>
                                <a:lnTo>
                                  <a:pt x="2377" y="16"/>
                                </a:lnTo>
                                <a:cubicBezTo>
                                  <a:pt x="2373" y="16"/>
                                  <a:pt x="2369" y="13"/>
                                  <a:pt x="2369" y="8"/>
                                </a:cubicBezTo>
                                <a:cubicBezTo>
                                  <a:pt x="2369" y="4"/>
                                  <a:pt x="2373" y="0"/>
                                  <a:pt x="2377" y="0"/>
                                </a:cubicBezTo>
                                <a:close/>
                                <a:moveTo>
                                  <a:pt x="2409" y="0"/>
                                </a:moveTo>
                                <a:lnTo>
                                  <a:pt x="2409" y="0"/>
                                </a:lnTo>
                                <a:cubicBezTo>
                                  <a:pt x="2413" y="0"/>
                                  <a:pt x="2417" y="4"/>
                                  <a:pt x="2417" y="8"/>
                                </a:cubicBezTo>
                                <a:cubicBezTo>
                                  <a:pt x="2417" y="13"/>
                                  <a:pt x="2413" y="16"/>
                                  <a:pt x="2409" y="16"/>
                                </a:cubicBezTo>
                                <a:lnTo>
                                  <a:pt x="2409" y="16"/>
                                </a:lnTo>
                                <a:cubicBezTo>
                                  <a:pt x="2405" y="16"/>
                                  <a:pt x="2401" y="13"/>
                                  <a:pt x="2401" y="8"/>
                                </a:cubicBezTo>
                                <a:cubicBezTo>
                                  <a:pt x="2401" y="4"/>
                                  <a:pt x="2405" y="0"/>
                                  <a:pt x="2409" y="0"/>
                                </a:cubicBezTo>
                                <a:close/>
                                <a:moveTo>
                                  <a:pt x="2441" y="0"/>
                                </a:moveTo>
                                <a:lnTo>
                                  <a:pt x="2441" y="0"/>
                                </a:lnTo>
                                <a:cubicBezTo>
                                  <a:pt x="2445" y="0"/>
                                  <a:pt x="2449" y="4"/>
                                  <a:pt x="2449" y="8"/>
                                </a:cubicBezTo>
                                <a:cubicBezTo>
                                  <a:pt x="2449" y="13"/>
                                  <a:pt x="2445" y="16"/>
                                  <a:pt x="2441" y="16"/>
                                </a:cubicBezTo>
                                <a:lnTo>
                                  <a:pt x="2441" y="16"/>
                                </a:lnTo>
                                <a:cubicBezTo>
                                  <a:pt x="2437" y="16"/>
                                  <a:pt x="2433" y="13"/>
                                  <a:pt x="2433" y="8"/>
                                </a:cubicBezTo>
                                <a:cubicBezTo>
                                  <a:pt x="2433" y="4"/>
                                  <a:pt x="2437" y="0"/>
                                  <a:pt x="2441" y="0"/>
                                </a:cubicBezTo>
                                <a:close/>
                                <a:moveTo>
                                  <a:pt x="2473" y="0"/>
                                </a:moveTo>
                                <a:lnTo>
                                  <a:pt x="2473" y="0"/>
                                </a:lnTo>
                                <a:cubicBezTo>
                                  <a:pt x="2477" y="0"/>
                                  <a:pt x="2481" y="4"/>
                                  <a:pt x="2481" y="8"/>
                                </a:cubicBezTo>
                                <a:cubicBezTo>
                                  <a:pt x="2481" y="13"/>
                                  <a:pt x="2477" y="16"/>
                                  <a:pt x="2473" y="16"/>
                                </a:cubicBezTo>
                                <a:lnTo>
                                  <a:pt x="2473" y="16"/>
                                </a:lnTo>
                                <a:cubicBezTo>
                                  <a:pt x="2469" y="16"/>
                                  <a:pt x="2465" y="13"/>
                                  <a:pt x="2465" y="8"/>
                                </a:cubicBezTo>
                                <a:cubicBezTo>
                                  <a:pt x="2465" y="4"/>
                                  <a:pt x="2469" y="0"/>
                                  <a:pt x="2473" y="0"/>
                                </a:cubicBezTo>
                                <a:close/>
                                <a:moveTo>
                                  <a:pt x="2505" y="0"/>
                                </a:moveTo>
                                <a:lnTo>
                                  <a:pt x="2505" y="0"/>
                                </a:lnTo>
                                <a:cubicBezTo>
                                  <a:pt x="2509" y="0"/>
                                  <a:pt x="2513" y="4"/>
                                  <a:pt x="2513" y="8"/>
                                </a:cubicBezTo>
                                <a:cubicBezTo>
                                  <a:pt x="2513" y="13"/>
                                  <a:pt x="2509" y="16"/>
                                  <a:pt x="2505" y="16"/>
                                </a:cubicBezTo>
                                <a:lnTo>
                                  <a:pt x="2505" y="16"/>
                                </a:lnTo>
                                <a:cubicBezTo>
                                  <a:pt x="2501" y="16"/>
                                  <a:pt x="2497" y="13"/>
                                  <a:pt x="2497" y="8"/>
                                </a:cubicBezTo>
                                <a:cubicBezTo>
                                  <a:pt x="2497" y="4"/>
                                  <a:pt x="2501" y="0"/>
                                  <a:pt x="2505" y="0"/>
                                </a:cubicBezTo>
                                <a:close/>
                                <a:moveTo>
                                  <a:pt x="2537" y="0"/>
                                </a:moveTo>
                                <a:lnTo>
                                  <a:pt x="2537" y="0"/>
                                </a:lnTo>
                                <a:cubicBezTo>
                                  <a:pt x="2541" y="0"/>
                                  <a:pt x="2545" y="4"/>
                                  <a:pt x="2545" y="8"/>
                                </a:cubicBezTo>
                                <a:cubicBezTo>
                                  <a:pt x="2545" y="13"/>
                                  <a:pt x="2541" y="16"/>
                                  <a:pt x="2537" y="16"/>
                                </a:cubicBezTo>
                                <a:lnTo>
                                  <a:pt x="2537" y="16"/>
                                </a:lnTo>
                                <a:cubicBezTo>
                                  <a:pt x="2533" y="16"/>
                                  <a:pt x="2529" y="13"/>
                                  <a:pt x="2529" y="8"/>
                                </a:cubicBezTo>
                                <a:cubicBezTo>
                                  <a:pt x="2529" y="4"/>
                                  <a:pt x="2533" y="0"/>
                                  <a:pt x="2537" y="0"/>
                                </a:cubicBezTo>
                                <a:close/>
                                <a:moveTo>
                                  <a:pt x="2569" y="0"/>
                                </a:moveTo>
                                <a:lnTo>
                                  <a:pt x="2569" y="0"/>
                                </a:lnTo>
                                <a:cubicBezTo>
                                  <a:pt x="2573" y="0"/>
                                  <a:pt x="2577" y="4"/>
                                  <a:pt x="2577" y="8"/>
                                </a:cubicBezTo>
                                <a:cubicBezTo>
                                  <a:pt x="2577" y="13"/>
                                  <a:pt x="2573" y="16"/>
                                  <a:pt x="2569" y="16"/>
                                </a:cubicBezTo>
                                <a:lnTo>
                                  <a:pt x="2569" y="16"/>
                                </a:lnTo>
                                <a:cubicBezTo>
                                  <a:pt x="2565" y="16"/>
                                  <a:pt x="2561" y="13"/>
                                  <a:pt x="2561" y="8"/>
                                </a:cubicBezTo>
                                <a:cubicBezTo>
                                  <a:pt x="2561" y="4"/>
                                  <a:pt x="2565" y="0"/>
                                  <a:pt x="2569" y="0"/>
                                </a:cubicBezTo>
                                <a:close/>
                                <a:moveTo>
                                  <a:pt x="2601" y="0"/>
                                </a:moveTo>
                                <a:lnTo>
                                  <a:pt x="2601" y="0"/>
                                </a:lnTo>
                                <a:cubicBezTo>
                                  <a:pt x="2606" y="0"/>
                                  <a:pt x="2609" y="4"/>
                                  <a:pt x="2609" y="8"/>
                                </a:cubicBezTo>
                                <a:cubicBezTo>
                                  <a:pt x="2609" y="13"/>
                                  <a:pt x="2606" y="16"/>
                                  <a:pt x="2601" y="16"/>
                                </a:cubicBezTo>
                                <a:lnTo>
                                  <a:pt x="2601" y="16"/>
                                </a:lnTo>
                                <a:cubicBezTo>
                                  <a:pt x="2597" y="16"/>
                                  <a:pt x="2593" y="13"/>
                                  <a:pt x="2593" y="8"/>
                                </a:cubicBezTo>
                                <a:cubicBezTo>
                                  <a:pt x="2593" y="4"/>
                                  <a:pt x="2597" y="0"/>
                                  <a:pt x="2601" y="0"/>
                                </a:cubicBezTo>
                                <a:close/>
                                <a:moveTo>
                                  <a:pt x="2633" y="0"/>
                                </a:moveTo>
                                <a:lnTo>
                                  <a:pt x="2633" y="0"/>
                                </a:lnTo>
                                <a:cubicBezTo>
                                  <a:pt x="2638" y="0"/>
                                  <a:pt x="2641" y="4"/>
                                  <a:pt x="2641" y="8"/>
                                </a:cubicBezTo>
                                <a:cubicBezTo>
                                  <a:pt x="2641" y="13"/>
                                  <a:pt x="2638" y="16"/>
                                  <a:pt x="2633" y="16"/>
                                </a:cubicBezTo>
                                <a:lnTo>
                                  <a:pt x="2633" y="16"/>
                                </a:lnTo>
                                <a:cubicBezTo>
                                  <a:pt x="2629" y="16"/>
                                  <a:pt x="2625" y="13"/>
                                  <a:pt x="2625" y="8"/>
                                </a:cubicBezTo>
                                <a:cubicBezTo>
                                  <a:pt x="2625" y="4"/>
                                  <a:pt x="2629" y="0"/>
                                  <a:pt x="2633" y="0"/>
                                </a:cubicBezTo>
                                <a:close/>
                                <a:moveTo>
                                  <a:pt x="2665" y="0"/>
                                </a:moveTo>
                                <a:lnTo>
                                  <a:pt x="2665" y="0"/>
                                </a:lnTo>
                                <a:cubicBezTo>
                                  <a:pt x="2670" y="0"/>
                                  <a:pt x="2673" y="4"/>
                                  <a:pt x="2673" y="8"/>
                                </a:cubicBezTo>
                                <a:cubicBezTo>
                                  <a:pt x="2673" y="13"/>
                                  <a:pt x="2670" y="16"/>
                                  <a:pt x="2665" y="16"/>
                                </a:cubicBezTo>
                                <a:lnTo>
                                  <a:pt x="2665" y="16"/>
                                </a:lnTo>
                                <a:cubicBezTo>
                                  <a:pt x="2661" y="16"/>
                                  <a:pt x="2657" y="13"/>
                                  <a:pt x="2657" y="8"/>
                                </a:cubicBezTo>
                                <a:cubicBezTo>
                                  <a:pt x="2657" y="4"/>
                                  <a:pt x="2661" y="0"/>
                                  <a:pt x="2665" y="0"/>
                                </a:cubicBezTo>
                                <a:close/>
                                <a:moveTo>
                                  <a:pt x="2697" y="0"/>
                                </a:moveTo>
                                <a:lnTo>
                                  <a:pt x="2697" y="0"/>
                                </a:lnTo>
                                <a:cubicBezTo>
                                  <a:pt x="2702" y="0"/>
                                  <a:pt x="2705" y="4"/>
                                  <a:pt x="2705" y="8"/>
                                </a:cubicBezTo>
                                <a:cubicBezTo>
                                  <a:pt x="2705" y="13"/>
                                  <a:pt x="2702" y="16"/>
                                  <a:pt x="2697" y="16"/>
                                </a:cubicBezTo>
                                <a:lnTo>
                                  <a:pt x="2697" y="16"/>
                                </a:lnTo>
                                <a:cubicBezTo>
                                  <a:pt x="2693" y="16"/>
                                  <a:pt x="2689" y="13"/>
                                  <a:pt x="2689" y="8"/>
                                </a:cubicBezTo>
                                <a:cubicBezTo>
                                  <a:pt x="2689" y="4"/>
                                  <a:pt x="2693" y="0"/>
                                  <a:pt x="2697" y="0"/>
                                </a:cubicBezTo>
                                <a:close/>
                                <a:moveTo>
                                  <a:pt x="2729" y="1"/>
                                </a:moveTo>
                                <a:lnTo>
                                  <a:pt x="2729" y="1"/>
                                </a:lnTo>
                                <a:cubicBezTo>
                                  <a:pt x="2734" y="1"/>
                                  <a:pt x="2737" y="4"/>
                                  <a:pt x="2737" y="9"/>
                                </a:cubicBezTo>
                                <a:cubicBezTo>
                                  <a:pt x="2737" y="13"/>
                                  <a:pt x="2734" y="17"/>
                                  <a:pt x="2729" y="17"/>
                                </a:cubicBezTo>
                                <a:lnTo>
                                  <a:pt x="2729" y="17"/>
                                </a:lnTo>
                                <a:cubicBezTo>
                                  <a:pt x="2725" y="17"/>
                                  <a:pt x="2721" y="13"/>
                                  <a:pt x="2721" y="9"/>
                                </a:cubicBezTo>
                                <a:cubicBezTo>
                                  <a:pt x="2721" y="4"/>
                                  <a:pt x="2725" y="1"/>
                                  <a:pt x="2729" y="1"/>
                                </a:cubicBezTo>
                                <a:close/>
                                <a:moveTo>
                                  <a:pt x="2761" y="1"/>
                                </a:moveTo>
                                <a:lnTo>
                                  <a:pt x="2761" y="1"/>
                                </a:lnTo>
                                <a:cubicBezTo>
                                  <a:pt x="2766" y="1"/>
                                  <a:pt x="2769" y="4"/>
                                  <a:pt x="2769" y="9"/>
                                </a:cubicBezTo>
                                <a:cubicBezTo>
                                  <a:pt x="2769" y="13"/>
                                  <a:pt x="2766" y="17"/>
                                  <a:pt x="2761" y="17"/>
                                </a:cubicBezTo>
                                <a:lnTo>
                                  <a:pt x="2761" y="17"/>
                                </a:lnTo>
                                <a:cubicBezTo>
                                  <a:pt x="2757" y="17"/>
                                  <a:pt x="2753" y="13"/>
                                  <a:pt x="2753" y="9"/>
                                </a:cubicBezTo>
                                <a:cubicBezTo>
                                  <a:pt x="2753" y="4"/>
                                  <a:pt x="2757" y="1"/>
                                  <a:pt x="2761" y="1"/>
                                </a:cubicBezTo>
                                <a:close/>
                                <a:moveTo>
                                  <a:pt x="2793" y="1"/>
                                </a:moveTo>
                                <a:lnTo>
                                  <a:pt x="2793" y="1"/>
                                </a:lnTo>
                                <a:cubicBezTo>
                                  <a:pt x="2798" y="1"/>
                                  <a:pt x="2801" y="4"/>
                                  <a:pt x="2801" y="9"/>
                                </a:cubicBezTo>
                                <a:cubicBezTo>
                                  <a:pt x="2801" y="13"/>
                                  <a:pt x="2798" y="17"/>
                                  <a:pt x="2793" y="17"/>
                                </a:cubicBezTo>
                                <a:lnTo>
                                  <a:pt x="2793" y="17"/>
                                </a:lnTo>
                                <a:cubicBezTo>
                                  <a:pt x="2789" y="17"/>
                                  <a:pt x="2785" y="13"/>
                                  <a:pt x="2785" y="9"/>
                                </a:cubicBezTo>
                                <a:cubicBezTo>
                                  <a:pt x="2785" y="4"/>
                                  <a:pt x="2789" y="1"/>
                                  <a:pt x="2793" y="1"/>
                                </a:cubicBezTo>
                                <a:close/>
                                <a:moveTo>
                                  <a:pt x="2825" y="1"/>
                                </a:moveTo>
                                <a:lnTo>
                                  <a:pt x="2825" y="1"/>
                                </a:lnTo>
                                <a:cubicBezTo>
                                  <a:pt x="2830" y="1"/>
                                  <a:pt x="2833" y="4"/>
                                  <a:pt x="2833" y="9"/>
                                </a:cubicBezTo>
                                <a:cubicBezTo>
                                  <a:pt x="2833" y="13"/>
                                  <a:pt x="2830" y="17"/>
                                  <a:pt x="2825" y="17"/>
                                </a:cubicBezTo>
                                <a:lnTo>
                                  <a:pt x="2825" y="17"/>
                                </a:lnTo>
                                <a:cubicBezTo>
                                  <a:pt x="2821" y="17"/>
                                  <a:pt x="2817" y="13"/>
                                  <a:pt x="2817" y="9"/>
                                </a:cubicBezTo>
                                <a:cubicBezTo>
                                  <a:pt x="2817" y="4"/>
                                  <a:pt x="2821" y="1"/>
                                  <a:pt x="2825" y="1"/>
                                </a:cubicBezTo>
                                <a:close/>
                                <a:moveTo>
                                  <a:pt x="2857" y="1"/>
                                </a:moveTo>
                                <a:lnTo>
                                  <a:pt x="2857" y="1"/>
                                </a:lnTo>
                                <a:cubicBezTo>
                                  <a:pt x="2862" y="1"/>
                                  <a:pt x="2865" y="4"/>
                                  <a:pt x="2865" y="9"/>
                                </a:cubicBezTo>
                                <a:cubicBezTo>
                                  <a:pt x="2865" y="13"/>
                                  <a:pt x="2862" y="17"/>
                                  <a:pt x="2857" y="17"/>
                                </a:cubicBezTo>
                                <a:lnTo>
                                  <a:pt x="2857" y="17"/>
                                </a:lnTo>
                                <a:cubicBezTo>
                                  <a:pt x="2853" y="17"/>
                                  <a:pt x="2849" y="13"/>
                                  <a:pt x="2849" y="9"/>
                                </a:cubicBezTo>
                                <a:cubicBezTo>
                                  <a:pt x="2849" y="4"/>
                                  <a:pt x="2853" y="1"/>
                                  <a:pt x="2857" y="1"/>
                                </a:cubicBezTo>
                                <a:close/>
                                <a:moveTo>
                                  <a:pt x="2889" y="1"/>
                                </a:moveTo>
                                <a:lnTo>
                                  <a:pt x="2889" y="1"/>
                                </a:lnTo>
                                <a:cubicBezTo>
                                  <a:pt x="2894" y="1"/>
                                  <a:pt x="2897" y="4"/>
                                  <a:pt x="2897" y="9"/>
                                </a:cubicBezTo>
                                <a:cubicBezTo>
                                  <a:pt x="2897" y="13"/>
                                  <a:pt x="2894" y="17"/>
                                  <a:pt x="2889" y="17"/>
                                </a:cubicBezTo>
                                <a:lnTo>
                                  <a:pt x="2889" y="17"/>
                                </a:lnTo>
                                <a:cubicBezTo>
                                  <a:pt x="2885" y="17"/>
                                  <a:pt x="2881" y="13"/>
                                  <a:pt x="2881" y="9"/>
                                </a:cubicBezTo>
                                <a:cubicBezTo>
                                  <a:pt x="2881" y="4"/>
                                  <a:pt x="2885" y="1"/>
                                  <a:pt x="2889" y="1"/>
                                </a:cubicBezTo>
                                <a:close/>
                                <a:moveTo>
                                  <a:pt x="2921" y="1"/>
                                </a:moveTo>
                                <a:lnTo>
                                  <a:pt x="2921" y="1"/>
                                </a:lnTo>
                                <a:cubicBezTo>
                                  <a:pt x="2926" y="1"/>
                                  <a:pt x="2929" y="4"/>
                                  <a:pt x="2929" y="9"/>
                                </a:cubicBezTo>
                                <a:cubicBezTo>
                                  <a:pt x="2929" y="13"/>
                                  <a:pt x="2926" y="17"/>
                                  <a:pt x="2921" y="17"/>
                                </a:cubicBezTo>
                                <a:lnTo>
                                  <a:pt x="2921" y="17"/>
                                </a:lnTo>
                                <a:cubicBezTo>
                                  <a:pt x="2917" y="17"/>
                                  <a:pt x="2913" y="13"/>
                                  <a:pt x="2913" y="9"/>
                                </a:cubicBezTo>
                                <a:cubicBezTo>
                                  <a:pt x="2913" y="4"/>
                                  <a:pt x="2917" y="1"/>
                                  <a:pt x="2921" y="1"/>
                                </a:cubicBezTo>
                                <a:close/>
                                <a:moveTo>
                                  <a:pt x="2953" y="1"/>
                                </a:moveTo>
                                <a:lnTo>
                                  <a:pt x="2953" y="1"/>
                                </a:lnTo>
                                <a:cubicBezTo>
                                  <a:pt x="2958" y="1"/>
                                  <a:pt x="2961" y="4"/>
                                  <a:pt x="2961" y="9"/>
                                </a:cubicBezTo>
                                <a:cubicBezTo>
                                  <a:pt x="2961" y="13"/>
                                  <a:pt x="2958" y="17"/>
                                  <a:pt x="2953" y="17"/>
                                </a:cubicBezTo>
                                <a:lnTo>
                                  <a:pt x="2953" y="17"/>
                                </a:lnTo>
                                <a:cubicBezTo>
                                  <a:pt x="2949" y="17"/>
                                  <a:pt x="2945" y="13"/>
                                  <a:pt x="2945" y="9"/>
                                </a:cubicBezTo>
                                <a:cubicBezTo>
                                  <a:pt x="2945" y="4"/>
                                  <a:pt x="2949" y="1"/>
                                  <a:pt x="2953" y="1"/>
                                </a:cubicBezTo>
                                <a:close/>
                                <a:moveTo>
                                  <a:pt x="2985" y="1"/>
                                </a:moveTo>
                                <a:lnTo>
                                  <a:pt x="2985" y="1"/>
                                </a:lnTo>
                                <a:cubicBezTo>
                                  <a:pt x="2990" y="1"/>
                                  <a:pt x="2993" y="4"/>
                                  <a:pt x="2993" y="9"/>
                                </a:cubicBezTo>
                                <a:cubicBezTo>
                                  <a:pt x="2993" y="13"/>
                                  <a:pt x="2990" y="17"/>
                                  <a:pt x="2985" y="17"/>
                                </a:cubicBezTo>
                                <a:lnTo>
                                  <a:pt x="2985" y="17"/>
                                </a:lnTo>
                                <a:cubicBezTo>
                                  <a:pt x="2981" y="17"/>
                                  <a:pt x="2977" y="13"/>
                                  <a:pt x="2977" y="9"/>
                                </a:cubicBezTo>
                                <a:cubicBezTo>
                                  <a:pt x="2977" y="4"/>
                                  <a:pt x="2981" y="1"/>
                                  <a:pt x="2985" y="1"/>
                                </a:cubicBezTo>
                                <a:close/>
                                <a:moveTo>
                                  <a:pt x="3017" y="1"/>
                                </a:moveTo>
                                <a:lnTo>
                                  <a:pt x="3017" y="1"/>
                                </a:lnTo>
                                <a:cubicBezTo>
                                  <a:pt x="3022" y="1"/>
                                  <a:pt x="3025" y="4"/>
                                  <a:pt x="3025" y="9"/>
                                </a:cubicBezTo>
                                <a:cubicBezTo>
                                  <a:pt x="3025" y="13"/>
                                  <a:pt x="3022" y="17"/>
                                  <a:pt x="3017" y="17"/>
                                </a:cubicBezTo>
                                <a:lnTo>
                                  <a:pt x="3017" y="17"/>
                                </a:lnTo>
                                <a:cubicBezTo>
                                  <a:pt x="3013" y="17"/>
                                  <a:pt x="3009" y="13"/>
                                  <a:pt x="3009" y="9"/>
                                </a:cubicBezTo>
                                <a:cubicBezTo>
                                  <a:pt x="3009" y="4"/>
                                  <a:pt x="3013" y="1"/>
                                  <a:pt x="3017" y="1"/>
                                </a:cubicBezTo>
                                <a:close/>
                                <a:moveTo>
                                  <a:pt x="3049" y="1"/>
                                </a:moveTo>
                                <a:lnTo>
                                  <a:pt x="3049" y="1"/>
                                </a:lnTo>
                                <a:cubicBezTo>
                                  <a:pt x="3054" y="1"/>
                                  <a:pt x="3057" y="4"/>
                                  <a:pt x="3057" y="9"/>
                                </a:cubicBezTo>
                                <a:cubicBezTo>
                                  <a:pt x="3057" y="13"/>
                                  <a:pt x="3054" y="17"/>
                                  <a:pt x="3049" y="17"/>
                                </a:cubicBezTo>
                                <a:lnTo>
                                  <a:pt x="3049" y="17"/>
                                </a:lnTo>
                                <a:cubicBezTo>
                                  <a:pt x="3045" y="17"/>
                                  <a:pt x="3041" y="13"/>
                                  <a:pt x="3041" y="9"/>
                                </a:cubicBezTo>
                                <a:cubicBezTo>
                                  <a:pt x="3041" y="4"/>
                                  <a:pt x="3045" y="1"/>
                                  <a:pt x="3049" y="1"/>
                                </a:cubicBezTo>
                                <a:close/>
                                <a:moveTo>
                                  <a:pt x="3081" y="1"/>
                                </a:moveTo>
                                <a:lnTo>
                                  <a:pt x="3081" y="1"/>
                                </a:lnTo>
                                <a:cubicBezTo>
                                  <a:pt x="3086" y="1"/>
                                  <a:pt x="3089" y="4"/>
                                  <a:pt x="3089" y="9"/>
                                </a:cubicBezTo>
                                <a:cubicBezTo>
                                  <a:pt x="3089" y="13"/>
                                  <a:pt x="3086" y="17"/>
                                  <a:pt x="3081" y="17"/>
                                </a:cubicBezTo>
                                <a:lnTo>
                                  <a:pt x="3081" y="17"/>
                                </a:lnTo>
                                <a:cubicBezTo>
                                  <a:pt x="3077" y="17"/>
                                  <a:pt x="3073" y="13"/>
                                  <a:pt x="3073" y="9"/>
                                </a:cubicBezTo>
                                <a:cubicBezTo>
                                  <a:pt x="3073" y="4"/>
                                  <a:pt x="3077" y="1"/>
                                  <a:pt x="3081" y="1"/>
                                </a:cubicBezTo>
                                <a:close/>
                                <a:moveTo>
                                  <a:pt x="3113" y="1"/>
                                </a:moveTo>
                                <a:lnTo>
                                  <a:pt x="3113" y="1"/>
                                </a:lnTo>
                                <a:cubicBezTo>
                                  <a:pt x="3118" y="1"/>
                                  <a:pt x="3121" y="4"/>
                                  <a:pt x="3121" y="9"/>
                                </a:cubicBezTo>
                                <a:cubicBezTo>
                                  <a:pt x="3121" y="13"/>
                                  <a:pt x="3118" y="17"/>
                                  <a:pt x="3113" y="17"/>
                                </a:cubicBezTo>
                                <a:lnTo>
                                  <a:pt x="3113" y="17"/>
                                </a:lnTo>
                                <a:cubicBezTo>
                                  <a:pt x="3109" y="17"/>
                                  <a:pt x="3105" y="13"/>
                                  <a:pt x="3105" y="9"/>
                                </a:cubicBezTo>
                                <a:cubicBezTo>
                                  <a:pt x="3105" y="4"/>
                                  <a:pt x="3109" y="1"/>
                                  <a:pt x="3113" y="1"/>
                                </a:cubicBezTo>
                                <a:close/>
                                <a:moveTo>
                                  <a:pt x="3145" y="1"/>
                                </a:moveTo>
                                <a:lnTo>
                                  <a:pt x="3145" y="1"/>
                                </a:lnTo>
                                <a:cubicBezTo>
                                  <a:pt x="3150" y="1"/>
                                  <a:pt x="3153" y="4"/>
                                  <a:pt x="3153" y="9"/>
                                </a:cubicBezTo>
                                <a:cubicBezTo>
                                  <a:pt x="3153" y="13"/>
                                  <a:pt x="3150" y="17"/>
                                  <a:pt x="3145" y="17"/>
                                </a:cubicBezTo>
                                <a:lnTo>
                                  <a:pt x="3145" y="17"/>
                                </a:lnTo>
                                <a:cubicBezTo>
                                  <a:pt x="3141" y="17"/>
                                  <a:pt x="3137" y="13"/>
                                  <a:pt x="3137" y="9"/>
                                </a:cubicBezTo>
                                <a:cubicBezTo>
                                  <a:pt x="3137" y="4"/>
                                  <a:pt x="3141" y="1"/>
                                  <a:pt x="3145" y="1"/>
                                </a:cubicBezTo>
                                <a:close/>
                                <a:moveTo>
                                  <a:pt x="3177" y="1"/>
                                </a:moveTo>
                                <a:lnTo>
                                  <a:pt x="3177" y="1"/>
                                </a:lnTo>
                                <a:cubicBezTo>
                                  <a:pt x="3182" y="1"/>
                                  <a:pt x="3185" y="4"/>
                                  <a:pt x="3185" y="9"/>
                                </a:cubicBezTo>
                                <a:cubicBezTo>
                                  <a:pt x="3185" y="13"/>
                                  <a:pt x="3182" y="17"/>
                                  <a:pt x="3177" y="17"/>
                                </a:cubicBezTo>
                                <a:lnTo>
                                  <a:pt x="3177" y="17"/>
                                </a:lnTo>
                                <a:cubicBezTo>
                                  <a:pt x="3173" y="17"/>
                                  <a:pt x="3169" y="13"/>
                                  <a:pt x="3169" y="9"/>
                                </a:cubicBezTo>
                                <a:cubicBezTo>
                                  <a:pt x="3169" y="4"/>
                                  <a:pt x="3173" y="1"/>
                                  <a:pt x="3177" y="1"/>
                                </a:cubicBezTo>
                                <a:close/>
                                <a:moveTo>
                                  <a:pt x="3209" y="1"/>
                                </a:moveTo>
                                <a:lnTo>
                                  <a:pt x="3209" y="1"/>
                                </a:lnTo>
                                <a:cubicBezTo>
                                  <a:pt x="3214" y="1"/>
                                  <a:pt x="3217" y="4"/>
                                  <a:pt x="3217" y="9"/>
                                </a:cubicBezTo>
                                <a:cubicBezTo>
                                  <a:pt x="3217" y="13"/>
                                  <a:pt x="3214" y="17"/>
                                  <a:pt x="3209" y="17"/>
                                </a:cubicBezTo>
                                <a:lnTo>
                                  <a:pt x="3209" y="17"/>
                                </a:lnTo>
                                <a:cubicBezTo>
                                  <a:pt x="3205" y="17"/>
                                  <a:pt x="3201" y="13"/>
                                  <a:pt x="3201" y="9"/>
                                </a:cubicBezTo>
                                <a:cubicBezTo>
                                  <a:pt x="3201" y="4"/>
                                  <a:pt x="3205" y="1"/>
                                  <a:pt x="3209" y="1"/>
                                </a:cubicBezTo>
                                <a:close/>
                                <a:moveTo>
                                  <a:pt x="3241" y="1"/>
                                </a:moveTo>
                                <a:lnTo>
                                  <a:pt x="3241" y="1"/>
                                </a:lnTo>
                                <a:cubicBezTo>
                                  <a:pt x="3246" y="1"/>
                                  <a:pt x="3249" y="4"/>
                                  <a:pt x="3249" y="9"/>
                                </a:cubicBezTo>
                                <a:cubicBezTo>
                                  <a:pt x="3249" y="13"/>
                                  <a:pt x="3246" y="17"/>
                                  <a:pt x="3241" y="17"/>
                                </a:cubicBezTo>
                                <a:lnTo>
                                  <a:pt x="3241" y="17"/>
                                </a:lnTo>
                                <a:cubicBezTo>
                                  <a:pt x="3237" y="17"/>
                                  <a:pt x="3233" y="13"/>
                                  <a:pt x="3233" y="9"/>
                                </a:cubicBezTo>
                                <a:cubicBezTo>
                                  <a:pt x="3233" y="4"/>
                                  <a:pt x="3237" y="1"/>
                                  <a:pt x="3241" y="1"/>
                                </a:cubicBezTo>
                                <a:close/>
                                <a:moveTo>
                                  <a:pt x="3273" y="1"/>
                                </a:moveTo>
                                <a:lnTo>
                                  <a:pt x="3273" y="1"/>
                                </a:lnTo>
                                <a:cubicBezTo>
                                  <a:pt x="3278" y="1"/>
                                  <a:pt x="3281" y="4"/>
                                  <a:pt x="3281" y="9"/>
                                </a:cubicBezTo>
                                <a:cubicBezTo>
                                  <a:pt x="3281" y="13"/>
                                  <a:pt x="3278" y="17"/>
                                  <a:pt x="3273" y="17"/>
                                </a:cubicBezTo>
                                <a:lnTo>
                                  <a:pt x="3273" y="17"/>
                                </a:lnTo>
                                <a:cubicBezTo>
                                  <a:pt x="3269" y="17"/>
                                  <a:pt x="3265" y="13"/>
                                  <a:pt x="3265" y="9"/>
                                </a:cubicBezTo>
                                <a:cubicBezTo>
                                  <a:pt x="3265" y="4"/>
                                  <a:pt x="3269" y="1"/>
                                  <a:pt x="3273" y="1"/>
                                </a:cubicBezTo>
                                <a:close/>
                                <a:moveTo>
                                  <a:pt x="3305" y="1"/>
                                </a:moveTo>
                                <a:lnTo>
                                  <a:pt x="3305" y="1"/>
                                </a:lnTo>
                                <a:cubicBezTo>
                                  <a:pt x="3310" y="1"/>
                                  <a:pt x="3313" y="4"/>
                                  <a:pt x="3313" y="9"/>
                                </a:cubicBezTo>
                                <a:cubicBezTo>
                                  <a:pt x="3313" y="13"/>
                                  <a:pt x="3310" y="17"/>
                                  <a:pt x="3305" y="17"/>
                                </a:cubicBezTo>
                                <a:lnTo>
                                  <a:pt x="3305" y="17"/>
                                </a:lnTo>
                                <a:cubicBezTo>
                                  <a:pt x="3301" y="17"/>
                                  <a:pt x="3297" y="13"/>
                                  <a:pt x="3297" y="9"/>
                                </a:cubicBezTo>
                                <a:cubicBezTo>
                                  <a:pt x="3297" y="4"/>
                                  <a:pt x="3301" y="1"/>
                                  <a:pt x="3305" y="1"/>
                                </a:cubicBezTo>
                                <a:close/>
                                <a:moveTo>
                                  <a:pt x="3337" y="1"/>
                                </a:moveTo>
                                <a:lnTo>
                                  <a:pt x="3337" y="1"/>
                                </a:lnTo>
                                <a:cubicBezTo>
                                  <a:pt x="3342" y="1"/>
                                  <a:pt x="3345" y="4"/>
                                  <a:pt x="3345" y="9"/>
                                </a:cubicBezTo>
                                <a:cubicBezTo>
                                  <a:pt x="3345" y="13"/>
                                  <a:pt x="3342" y="17"/>
                                  <a:pt x="3337" y="17"/>
                                </a:cubicBezTo>
                                <a:lnTo>
                                  <a:pt x="3337" y="17"/>
                                </a:lnTo>
                                <a:cubicBezTo>
                                  <a:pt x="3333" y="17"/>
                                  <a:pt x="3329" y="13"/>
                                  <a:pt x="3329" y="9"/>
                                </a:cubicBezTo>
                                <a:cubicBezTo>
                                  <a:pt x="3329" y="4"/>
                                  <a:pt x="3333" y="1"/>
                                  <a:pt x="3337" y="1"/>
                                </a:cubicBezTo>
                                <a:close/>
                                <a:moveTo>
                                  <a:pt x="3369" y="1"/>
                                </a:moveTo>
                                <a:lnTo>
                                  <a:pt x="3369" y="1"/>
                                </a:lnTo>
                                <a:cubicBezTo>
                                  <a:pt x="3374" y="1"/>
                                  <a:pt x="3377" y="4"/>
                                  <a:pt x="3377" y="9"/>
                                </a:cubicBezTo>
                                <a:cubicBezTo>
                                  <a:pt x="3377" y="13"/>
                                  <a:pt x="3374" y="17"/>
                                  <a:pt x="3369" y="17"/>
                                </a:cubicBezTo>
                                <a:lnTo>
                                  <a:pt x="3369" y="17"/>
                                </a:lnTo>
                                <a:cubicBezTo>
                                  <a:pt x="3365" y="17"/>
                                  <a:pt x="3361" y="13"/>
                                  <a:pt x="3361" y="9"/>
                                </a:cubicBezTo>
                                <a:cubicBezTo>
                                  <a:pt x="3361" y="4"/>
                                  <a:pt x="3365" y="1"/>
                                  <a:pt x="3369" y="1"/>
                                </a:cubicBezTo>
                                <a:close/>
                                <a:moveTo>
                                  <a:pt x="3401" y="1"/>
                                </a:moveTo>
                                <a:lnTo>
                                  <a:pt x="3401" y="1"/>
                                </a:lnTo>
                                <a:cubicBezTo>
                                  <a:pt x="3406" y="1"/>
                                  <a:pt x="3409" y="4"/>
                                  <a:pt x="3409" y="9"/>
                                </a:cubicBezTo>
                                <a:cubicBezTo>
                                  <a:pt x="3409" y="13"/>
                                  <a:pt x="3406" y="17"/>
                                  <a:pt x="3401" y="17"/>
                                </a:cubicBezTo>
                                <a:lnTo>
                                  <a:pt x="3401" y="17"/>
                                </a:lnTo>
                                <a:cubicBezTo>
                                  <a:pt x="3397" y="17"/>
                                  <a:pt x="3393" y="13"/>
                                  <a:pt x="3393" y="9"/>
                                </a:cubicBezTo>
                                <a:cubicBezTo>
                                  <a:pt x="3393" y="4"/>
                                  <a:pt x="3397" y="1"/>
                                  <a:pt x="3401" y="1"/>
                                </a:cubicBezTo>
                                <a:close/>
                                <a:moveTo>
                                  <a:pt x="3433" y="1"/>
                                </a:moveTo>
                                <a:lnTo>
                                  <a:pt x="3434" y="1"/>
                                </a:lnTo>
                                <a:cubicBezTo>
                                  <a:pt x="3438" y="1"/>
                                  <a:pt x="3442" y="4"/>
                                  <a:pt x="3442" y="9"/>
                                </a:cubicBezTo>
                                <a:cubicBezTo>
                                  <a:pt x="3442" y="13"/>
                                  <a:pt x="3438" y="17"/>
                                  <a:pt x="3434" y="17"/>
                                </a:cubicBezTo>
                                <a:lnTo>
                                  <a:pt x="3433" y="17"/>
                                </a:lnTo>
                                <a:cubicBezTo>
                                  <a:pt x="3429" y="17"/>
                                  <a:pt x="3425" y="13"/>
                                  <a:pt x="3425" y="9"/>
                                </a:cubicBezTo>
                                <a:cubicBezTo>
                                  <a:pt x="3425" y="4"/>
                                  <a:pt x="3429" y="1"/>
                                  <a:pt x="3433" y="1"/>
                                </a:cubicBezTo>
                                <a:close/>
                                <a:moveTo>
                                  <a:pt x="3466" y="1"/>
                                </a:moveTo>
                                <a:lnTo>
                                  <a:pt x="3466" y="1"/>
                                </a:lnTo>
                                <a:cubicBezTo>
                                  <a:pt x="3470" y="1"/>
                                  <a:pt x="3474" y="4"/>
                                  <a:pt x="3474" y="9"/>
                                </a:cubicBezTo>
                                <a:cubicBezTo>
                                  <a:pt x="3474" y="13"/>
                                  <a:pt x="3470" y="17"/>
                                  <a:pt x="3466" y="17"/>
                                </a:cubicBezTo>
                                <a:lnTo>
                                  <a:pt x="3466" y="17"/>
                                </a:lnTo>
                                <a:cubicBezTo>
                                  <a:pt x="3461" y="17"/>
                                  <a:pt x="3457" y="13"/>
                                  <a:pt x="3457" y="9"/>
                                </a:cubicBezTo>
                                <a:cubicBezTo>
                                  <a:pt x="3457" y="4"/>
                                  <a:pt x="3461" y="1"/>
                                  <a:pt x="3466" y="1"/>
                                </a:cubicBezTo>
                                <a:close/>
                                <a:moveTo>
                                  <a:pt x="3498" y="1"/>
                                </a:moveTo>
                                <a:lnTo>
                                  <a:pt x="3498" y="1"/>
                                </a:lnTo>
                                <a:cubicBezTo>
                                  <a:pt x="3502" y="1"/>
                                  <a:pt x="3506" y="4"/>
                                  <a:pt x="3506" y="9"/>
                                </a:cubicBezTo>
                                <a:cubicBezTo>
                                  <a:pt x="3506" y="13"/>
                                  <a:pt x="3502" y="17"/>
                                  <a:pt x="3498" y="17"/>
                                </a:cubicBezTo>
                                <a:lnTo>
                                  <a:pt x="3498" y="17"/>
                                </a:lnTo>
                                <a:cubicBezTo>
                                  <a:pt x="3493" y="17"/>
                                  <a:pt x="3490" y="13"/>
                                  <a:pt x="3490" y="9"/>
                                </a:cubicBezTo>
                                <a:cubicBezTo>
                                  <a:pt x="3490" y="4"/>
                                  <a:pt x="3493" y="1"/>
                                  <a:pt x="3498" y="1"/>
                                </a:cubicBezTo>
                                <a:close/>
                                <a:moveTo>
                                  <a:pt x="3530" y="1"/>
                                </a:moveTo>
                                <a:lnTo>
                                  <a:pt x="3530" y="1"/>
                                </a:lnTo>
                                <a:cubicBezTo>
                                  <a:pt x="3534" y="1"/>
                                  <a:pt x="3538" y="4"/>
                                  <a:pt x="3538" y="9"/>
                                </a:cubicBezTo>
                                <a:cubicBezTo>
                                  <a:pt x="3538" y="13"/>
                                  <a:pt x="3534" y="17"/>
                                  <a:pt x="3530" y="17"/>
                                </a:cubicBezTo>
                                <a:lnTo>
                                  <a:pt x="3530" y="17"/>
                                </a:lnTo>
                                <a:cubicBezTo>
                                  <a:pt x="3525" y="17"/>
                                  <a:pt x="3522" y="13"/>
                                  <a:pt x="3522" y="9"/>
                                </a:cubicBezTo>
                                <a:cubicBezTo>
                                  <a:pt x="3522" y="4"/>
                                  <a:pt x="3525" y="1"/>
                                  <a:pt x="3530" y="1"/>
                                </a:cubicBezTo>
                                <a:close/>
                                <a:moveTo>
                                  <a:pt x="3562" y="1"/>
                                </a:moveTo>
                                <a:lnTo>
                                  <a:pt x="3562" y="1"/>
                                </a:lnTo>
                                <a:cubicBezTo>
                                  <a:pt x="3566" y="1"/>
                                  <a:pt x="3570" y="4"/>
                                  <a:pt x="3570" y="9"/>
                                </a:cubicBezTo>
                                <a:cubicBezTo>
                                  <a:pt x="3570" y="13"/>
                                  <a:pt x="3566" y="17"/>
                                  <a:pt x="3562" y="17"/>
                                </a:cubicBezTo>
                                <a:lnTo>
                                  <a:pt x="3562" y="17"/>
                                </a:lnTo>
                                <a:cubicBezTo>
                                  <a:pt x="3557" y="17"/>
                                  <a:pt x="3554" y="13"/>
                                  <a:pt x="3554" y="9"/>
                                </a:cubicBezTo>
                                <a:cubicBezTo>
                                  <a:pt x="3554" y="4"/>
                                  <a:pt x="3557" y="1"/>
                                  <a:pt x="3562" y="1"/>
                                </a:cubicBezTo>
                                <a:close/>
                                <a:moveTo>
                                  <a:pt x="3594" y="1"/>
                                </a:moveTo>
                                <a:lnTo>
                                  <a:pt x="3594" y="1"/>
                                </a:lnTo>
                                <a:cubicBezTo>
                                  <a:pt x="3598" y="1"/>
                                  <a:pt x="3602" y="4"/>
                                  <a:pt x="3602" y="9"/>
                                </a:cubicBezTo>
                                <a:cubicBezTo>
                                  <a:pt x="3602" y="13"/>
                                  <a:pt x="3598" y="17"/>
                                  <a:pt x="3594" y="17"/>
                                </a:cubicBezTo>
                                <a:lnTo>
                                  <a:pt x="3594" y="17"/>
                                </a:lnTo>
                                <a:cubicBezTo>
                                  <a:pt x="3589" y="17"/>
                                  <a:pt x="3586" y="13"/>
                                  <a:pt x="3586" y="9"/>
                                </a:cubicBezTo>
                                <a:cubicBezTo>
                                  <a:pt x="3586" y="4"/>
                                  <a:pt x="3589" y="1"/>
                                  <a:pt x="3594" y="1"/>
                                </a:cubicBezTo>
                                <a:close/>
                                <a:moveTo>
                                  <a:pt x="3626" y="1"/>
                                </a:moveTo>
                                <a:lnTo>
                                  <a:pt x="3626" y="1"/>
                                </a:lnTo>
                                <a:cubicBezTo>
                                  <a:pt x="3630" y="1"/>
                                  <a:pt x="3634" y="4"/>
                                  <a:pt x="3634" y="9"/>
                                </a:cubicBezTo>
                                <a:cubicBezTo>
                                  <a:pt x="3634" y="13"/>
                                  <a:pt x="3630" y="17"/>
                                  <a:pt x="3626" y="17"/>
                                </a:cubicBezTo>
                                <a:lnTo>
                                  <a:pt x="3626" y="17"/>
                                </a:lnTo>
                                <a:cubicBezTo>
                                  <a:pt x="3621" y="17"/>
                                  <a:pt x="3618" y="13"/>
                                  <a:pt x="3618" y="9"/>
                                </a:cubicBezTo>
                                <a:cubicBezTo>
                                  <a:pt x="3618" y="4"/>
                                  <a:pt x="3621" y="1"/>
                                  <a:pt x="3626" y="1"/>
                                </a:cubicBezTo>
                                <a:close/>
                                <a:moveTo>
                                  <a:pt x="3658" y="1"/>
                                </a:moveTo>
                                <a:lnTo>
                                  <a:pt x="3658" y="1"/>
                                </a:lnTo>
                                <a:cubicBezTo>
                                  <a:pt x="3662" y="1"/>
                                  <a:pt x="3666" y="4"/>
                                  <a:pt x="3666" y="9"/>
                                </a:cubicBezTo>
                                <a:cubicBezTo>
                                  <a:pt x="3666" y="13"/>
                                  <a:pt x="3662" y="17"/>
                                  <a:pt x="3658" y="17"/>
                                </a:cubicBezTo>
                                <a:lnTo>
                                  <a:pt x="3658" y="17"/>
                                </a:lnTo>
                                <a:cubicBezTo>
                                  <a:pt x="3653" y="17"/>
                                  <a:pt x="3650" y="13"/>
                                  <a:pt x="3650" y="9"/>
                                </a:cubicBezTo>
                                <a:cubicBezTo>
                                  <a:pt x="3650" y="4"/>
                                  <a:pt x="3653" y="1"/>
                                  <a:pt x="3658" y="1"/>
                                </a:cubicBezTo>
                                <a:close/>
                                <a:moveTo>
                                  <a:pt x="3690" y="1"/>
                                </a:moveTo>
                                <a:lnTo>
                                  <a:pt x="3690" y="1"/>
                                </a:lnTo>
                                <a:cubicBezTo>
                                  <a:pt x="3694" y="1"/>
                                  <a:pt x="3698" y="4"/>
                                  <a:pt x="3698" y="9"/>
                                </a:cubicBezTo>
                                <a:cubicBezTo>
                                  <a:pt x="3698" y="13"/>
                                  <a:pt x="3694" y="17"/>
                                  <a:pt x="3690" y="17"/>
                                </a:cubicBezTo>
                                <a:lnTo>
                                  <a:pt x="3690" y="17"/>
                                </a:lnTo>
                                <a:cubicBezTo>
                                  <a:pt x="3685" y="17"/>
                                  <a:pt x="3682" y="13"/>
                                  <a:pt x="3682" y="9"/>
                                </a:cubicBezTo>
                                <a:cubicBezTo>
                                  <a:pt x="3682" y="4"/>
                                  <a:pt x="3685" y="1"/>
                                  <a:pt x="3690" y="1"/>
                                </a:cubicBezTo>
                                <a:close/>
                                <a:moveTo>
                                  <a:pt x="3722" y="1"/>
                                </a:moveTo>
                                <a:lnTo>
                                  <a:pt x="3722" y="1"/>
                                </a:lnTo>
                                <a:cubicBezTo>
                                  <a:pt x="3726" y="1"/>
                                  <a:pt x="3730" y="4"/>
                                  <a:pt x="3730" y="9"/>
                                </a:cubicBezTo>
                                <a:cubicBezTo>
                                  <a:pt x="3730" y="13"/>
                                  <a:pt x="3726" y="17"/>
                                  <a:pt x="3722" y="17"/>
                                </a:cubicBezTo>
                                <a:lnTo>
                                  <a:pt x="3722" y="17"/>
                                </a:lnTo>
                                <a:cubicBezTo>
                                  <a:pt x="3717" y="17"/>
                                  <a:pt x="3714" y="13"/>
                                  <a:pt x="3714" y="9"/>
                                </a:cubicBezTo>
                                <a:cubicBezTo>
                                  <a:pt x="3714" y="4"/>
                                  <a:pt x="3717" y="1"/>
                                  <a:pt x="3722" y="1"/>
                                </a:cubicBezTo>
                                <a:close/>
                                <a:moveTo>
                                  <a:pt x="3754" y="1"/>
                                </a:moveTo>
                                <a:lnTo>
                                  <a:pt x="3754" y="1"/>
                                </a:lnTo>
                                <a:cubicBezTo>
                                  <a:pt x="3758" y="1"/>
                                  <a:pt x="3762" y="4"/>
                                  <a:pt x="3762" y="9"/>
                                </a:cubicBezTo>
                                <a:cubicBezTo>
                                  <a:pt x="3762" y="13"/>
                                  <a:pt x="3758" y="17"/>
                                  <a:pt x="3754" y="17"/>
                                </a:cubicBezTo>
                                <a:lnTo>
                                  <a:pt x="3754" y="17"/>
                                </a:lnTo>
                                <a:cubicBezTo>
                                  <a:pt x="3749" y="17"/>
                                  <a:pt x="3746" y="13"/>
                                  <a:pt x="3746" y="9"/>
                                </a:cubicBezTo>
                                <a:cubicBezTo>
                                  <a:pt x="3746" y="4"/>
                                  <a:pt x="3749" y="1"/>
                                  <a:pt x="3754" y="1"/>
                                </a:cubicBezTo>
                                <a:close/>
                                <a:moveTo>
                                  <a:pt x="3786" y="1"/>
                                </a:moveTo>
                                <a:lnTo>
                                  <a:pt x="3786" y="1"/>
                                </a:lnTo>
                                <a:cubicBezTo>
                                  <a:pt x="3790" y="1"/>
                                  <a:pt x="3794" y="4"/>
                                  <a:pt x="3794" y="9"/>
                                </a:cubicBezTo>
                                <a:cubicBezTo>
                                  <a:pt x="3794" y="13"/>
                                  <a:pt x="3790" y="17"/>
                                  <a:pt x="3786" y="17"/>
                                </a:cubicBezTo>
                                <a:lnTo>
                                  <a:pt x="3786" y="17"/>
                                </a:lnTo>
                                <a:cubicBezTo>
                                  <a:pt x="3781" y="17"/>
                                  <a:pt x="3778" y="13"/>
                                  <a:pt x="3778" y="9"/>
                                </a:cubicBezTo>
                                <a:cubicBezTo>
                                  <a:pt x="3778" y="4"/>
                                  <a:pt x="3781" y="1"/>
                                  <a:pt x="3786" y="1"/>
                                </a:cubicBezTo>
                                <a:close/>
                                <a:moveTo>
                                  <a:pt x="3818" y="1"/>
                                </a:moveTo>
                                <a:lnTo>
                                  <a:pt x="3818" y="1"/>
                                </a:lnTo>
                                <a:cubicBezTo>
                                  <a:pt x="3822" y="1"/>
                                  <a:pt x="3826" y="4"/>
                                  <a:pt x="3826" y="9"/>
                                </a:cubicBezTo>
                                <a:cubicBezTo>
                                  <a:pt x="3826" y="13"/>
                                  <a:pt x="3822" y="17"/>
                                  <a:pt x="3818" y="17"/>
                                </a:cubicBezTo>
                                <a:lnTo>
                                  <a:pt x="3818" y="17"/>
                                </a:lnTo>
                                <a:cubicBezTo>
                                  <a:pt x="3813" y="17"/>
                                  <a:pt x="3810" y="13"/>
                                  <a:pt x="3810" y="9"/>
                                </a:cubicBezTo>
                                <a:cubicBezTo>
                                  <a:pt x="3810" y="4"/>
                                  <a:pt x="3813" y="1"/>
                                  <a:pt x="3818" y="1"/>
                                </a:cubicBezTo>
                                <a:close/>
                                <a:moveTo>
                                  <a:pt x="3850" y="1"/>
                                </a:moveTo>
                                <a:lnTo>
                                  <a:pt x="3850" y="1"/>
                                </a:lnTo>
                                <a:cubicBezTo>
                                  <a:pt x="3854" y="1"/>
                                  <a:pt x="3858" y="4"/>
                                  <a:pt x="3858" y="9"/>
                                </a:cubicBezTo>
                                <a:cubicBezTo>
                                  <a:pt x="3858" y="13"/>
                                  <a:pt x="3854" y="17"/>
                                  <a:pt x="3850" y="17"/>
                                </a:cubicBezTo>
                                <a:lnTo>
                                  <a:pt x="3850" y="17"/>
                                </a:lnTo>
                                <a:cubicBezTo>
                                  <a:pt x="3845" y="17"/>
                                  <a:pt x="3842" y="13"/>
                                  <a:pt x="3842" y="9"/>
                                </a:cubicBezTo>
                                <a:cubicBezTo>
                                  <a:pt x="3842" y="4"/>
                                  <a:pt x="3845" y="1"/>
                                  <a:pt x="3850" y="1"/>
                                </a:cubicBezTo>
                                <a:close/>
                                <a:moveTo>
                                  <a:pt x="3882" y="1"/>
                                </a:moveTo>
                                <a:lnTo>
                                  <a:pt x="3882" y="1"/>
                                </a:lnTo>
                                <a:cubicBezTo>
                                  <a:pt x="3886" y="1"/>
                                  <a:pt x="3890" y="4"/>
                                  <a:pt x="3890" y="9"/>
                                </a:cubicBezTo>
                                <a:cubicBezTo>
                                  <a:pt x="3890" y="13"/>
                                  <a:pt x="3886" y="17"/>
                                  <a:pt x="3882" y="17"/>
                                </a:cubicBezTo>
                                <a:lnTo>
                                  <a:pt x="3882" y="17"/>
                                </a:lnTo>
                                <a:cubicBezTo>
                                  <a:pt x="3877" y="17"/>
                                  <a:pt x="3874" y="13"/>
                                  <a:pt x="3874" y="9"/>
                                </a:cubicBezTo>
                                <a:cubicBezTo>
                                  <a:pt x="3874" y="4"/>
                                  <a:pt x="3877" y="1"/>
                                  <a:pt x="3882" y="1"/>
                                </a:cubicBezTo>
                                <a:close/>
                                <a:moveTo>
                                  <a:pt x="3914" y="1"/>
                                </a:moveTo>
                                <a:lnTo>
                                  <a:pt x="3914" y="1"/>
                                </a:lnTo>
                                <a:cubicBezTo>
                                  <a:pt x="3918" y="1"/>
                                  <a:pt x="3922" y="4"/>
                                  <a:pt x="3922" y="9"/>
                                </a:cubicBezTo>
                                <a:cubicBezTo>
                                  <a:pt x="3922" y="13"/>
                                  <a:pt x="3918" y="17"/>
                                  <a:pt x="3914" y="17"/>
                                </a:cubicBezTo>
                                <a:lnTo>
                                  <a:pt x="3914" y="17"/>
                                </a:lnTo>
                                <a:cubicBezTo>
                                  <a:pt x="3909" y="17"/>
                                  <a:pt x="3906" y="13"/>
                                  <a:pt x="3906" y="9"/>
                                </a:cubicBezTo>
                                <a:cubicBezTo>
                                  <a:pt x="3906" y="4"/>
                                  <a:pt x="3909" y="1"/>
                                  <a:pt x="3914" y="1"/>
                                </a:cubicBezTo>
                                <a:close/>
                                <a:moveTo>
                                  <a:pt x="3946" y="1"/>
                                </a:moveTo>
                                <a:lnTo>
                                  <a:pt x="3946" y="1"/>
                                </a:lnTo>
                                <a:cubicBezTo>
                                  <a:pt x="3950" y="1"/>
                                  <a:pt x="3954" y="4"/>
                                  <a:pt x="3954" y="9"/>
                                </a:cubicBezTo>
                                <a:cubicBezTo>
                                  <a:pt x="3954" y="13"/>
                                  <a:pt x="3950" y="17"/>
                                  <a:pt x="3946" y="17"/>
                                </a:cubicBezTo>
                                <a:lnTo>
                                  <a:pt x="3946" y="17"/>
                                </a:lnTo>
                                <a:cubicBezTo>
                                  <a:pt x="3941" y="17"/>
                                  <a:pt x="3938" y="13"/>
                                  <a:pt x="3938" y="9"/>
                                </a:cubicBezTo>
                                <a:cubicBezTo>
                                  <a:pt x="3938" y="4"/>
                                  <a:pt x="3941" y="1"/>
                                  <a:pt x="3946" y="1"/>
                                </a:cubicBezTo>
                                <a:close/>
                                <a:moveTo>
                                  <a:pt x="3978" y="1"/>
                                </a:moveTo>
                                <a:lnTo>
                                  <a:pt x="3978" y="1"/>
                                </a:lnTo>
                                <a:cubicBezTo>
                                  <a:pt x="3982" y="1"/>
                                  <a:pt x="3986" y="4"/>
                                  <a:pt x="3986" y="9"/>
                                </a:cubicBezTo>
                                <a:cubicBezTo>
                                  <a:pt x="3986" y="13"/>
                                  <a:pt x="3982" y="17"/>
                                  <a:pt x="3978" y="17"/>
                                </a:cubicBezTo>
                                <a:lnTo>
                                  <a:pt x="3978" y="17"/>
                                </a:lnTo>
                                <a:cubicBezTo>
                                  <a:pt x="3973" y="17"/>
                                  <a:pt x="3970" y="13"/>
                                  <a:pt x="3970" y="9"/>
                                </a:cubicBezTo>
                                <a:cubicBezTo>
                                  <a:pt x="3970" y="4"/>
                                  <a:pt x="3973" y="1"/>
                                  <a:pt x="3978" y="1"/>
                                </a:cubicBezTo>
                                <a:close/>
                                <a:moveTo>
                                  <a:pt x="4010" y="1"/>
                                </a:moveTo>
                                <a:lnTo>
                                  <a:pt x="4010" y="1"/>
                                </a:lnTo>
                                <a:cubicBezTo>
                                  <a:pt x="4014" y="1"/>
                                  <a:pt x="4018" y="4"/>
                                  <a:pt x="4018" y="9"/>
                                </a:cubicBezTo>
                                <a:cubicBezTo>
                                  <a:pt x="4018" y="13"/>
                                  <a:pt x="4014" y="17"/>
                                  <a:pt x="4010" y="17"/>
                                </a:cubicBezTo>
                                <a:lnTo>
                                  <a:pt x="4010" y="17"/>
                                </a:lnTo>
                                <a:cubicBezTo>
                                  <a:pt x="4005" y="17"/>
                                  <a:pt x="4002" y="13"/>
                                  <a:pt x="4002" y="9"/>
                                </a:cubicBezTo>
                                <a:cubicBezTo>
                                  <a:pt x="4002" y="4"/>
                                  <a:pt x="4005" y="1"/>
                                  <a:pt x="4010" y="1"/>
                                </a:cubicBezTo>
                                <a:close/>
                                <a:moveTo>
                                  <a:pt x="4042" y="1"/>
                                </a:moveTo>
                                <a:lnTo>
                                  <a:pt x="4042" y="1"/>
                                </a:lnTo>
                                <a:cubicBezTo>
                                  <a:pt x="4046" y="1"/>
                                  <a:pt x="4050" y="4"/>
                                  <a:pt x="4050" y="9"/>
                                </a:cubicBezTo>
                                <a:cubicBezTo>
                                  <a:pt x="4050" y="13"/>
                                  <a:pt x="4046" y="17"/>
                                  <a:pt x="4042" y="17"/>
                                </a:cubicBezTo>
                                <a:lnTo>
                                  <a:pt x="4042" y="17"/>
                                </a:lnTo>
                                <a:cubicBezTo>
                                  <a:pt x="4037" y="17"/>
                                  <a:pt x="4034" y="13"/>
                                  <a:pt x="4034" y="9"/>
                                </a:cubicBezTo>
                                <a:cubicBezTo>
                                  <a:pt x="4034" y="4"/>
                                  <a:pt x="4037" y="1"/>
                                  <a:pt x="4042" y="1"/>
                                </a:cubicBezTo>
                                <a:close/>
                                <a:moveTo>
                                  <a:pt x="4074" y="1"/>
                                </a:moveTo>
                                <a:lnTo>
                                  <a:pt x="4074" y="1"/>
                                </a:lnTo>
                                <a:cubicBezTo>
                                  <a:pt x="4078" y="1"/>
                                  <a:pt x="4082" y="4"/>
                                  <a:pt x="4082" y="9"/>
                                </a:cubicBezTo>
                                <a:cubicBezTo>
                                  <a:pt x="4082" y="13"/>
                                  <a:pt x="4078" y="17"/>
                                  <a:pt x="4074" y="17"/>
                                </a:cubicBezTo>
                                <a:lnTo>
                                  <a:pt x="4074" y="17"/>
                                </a:lnTo>
                                <a:cubicBezTo>
                                  <a:pt x="4069" y="17"/>
                                  <a:pt x="4066" y="13"/>
                                  <a:pt x="4066" y="9"/>
                                </a:cubicBezTo>
                                <a:cubicBezTo>
                                  <a:pt x="4066" y="4"/>
                                  <a:pt x="4069" y="1"/>
                                  <a:pt x="4074" y="1"/>
                                </a:cubicBezTo>
                                <a:close/>
                                <a:moveTo>
                                  <a:pt x="4106" y="1"/>
                                </a:moveTo>
                                <a:lnTo>
                                  <a:pt x="4106" y="1"/>
                                </a:lnTo>
                                <a:cubicBezTo>
                                  <a:pt x="4110" y="1"/>
                                  <a:pt x="4114" y="4"/>
                                  <a:pt x="4114" y="9"/>
                                </a:cubicBezTo>
                                <a:cubicBezTo>
                                  <a:pt x="4114" y="13"/>
                                  <a:pt x="4110" y="17"/>
                                  <a:pt x="4106" y="17"/>
                                </a:cubicBezTo>
                                <a:lnTo>
                                  <a:pt x="4106" y="17"/>
                                </a:lnTo>
                                <a:cubicBezTo>
                                  <a:pt x="4101" y="17"/>
                                  <a:pt x="4098" y="13"/>
                                  <a:pt x="4098" y="9"/>
                                </a:cubicBezTo>
                                <a:cubicBezTo>
                                  <a:pt x="4098" y="4"/>
                                  <a:pt x="4101" y="1"/>
                                  <a:pt x="4106" y="1"/>
                                </a:cubicBezTo>
                                <a:close/>
                                <a:moveTo>
                                  <a:pt x="4138" y="1"/>
                                </a:moveTo>
                                <a:lnTo>
                                  <a:pt x="4138" y="1"/>
                                </a:lnTo>
                                <a:cubicBezTo>
                                  <a:pt x="4142" y="1"/>
                                  <a:pt x="4146" y="4"/>
                                  <a:pt x="4146" y="9"/>
                                </a:cubicBezTo>
                                <a:cubicBezTo>
                                  <a:pt x="4146" y="13"/>
                                  <a:pt x="4142" y="17"/>
                                  <a:pt x="4138" y="17"/>
                                </a:cubicBezTo>
                                <a:lnTo>
                                  <a:pt x="4138" y="17"/>
                                </a:lnTo>
                                <a:cubicBezTo>
                                  <a:pt x="4133" y="17"/>
                                  <a:pt x="4130" y="13"/>
                                  <a:pt x="4130" y="9"/>
                                </a:cubicBezTo>
                                <a:cubicBezTo>
                                  <a:pt x="4130" y="4"/>
                                  <a:pt x="4133" y="1"/>
                                  <a:pt x="4138" y="1"/>
                                </a:cubicBezTo>
                                <a:close/>
                                <a:moveTo>
                                  <a:pt x="4170" y="1"/>
                                </a:moveTo>
                                <a:lnTo>
                                  <a:pt x="4170" y="1"/>
                                </a:lnTo>
                                <a:cubicBezTo>
                                  <a:pt x="4174" y="1"/>
                                  <a:pt x="4178" y="4"/>
                                  <a:pt x="4178" y="9"/>
                                </a:cubicBezTo>
                                <a:cubicBezTo>
                                  <a:pt x="4178" y="13"/>
                                  <a:pt x="4174" y="17"/>
                                  <a:pt x="4170" y="17"/>
                                </a:cubicBezTo>
                                <a:lnTo>
                                  <a:pt x="4170" y="17"/>
                                </a:lnTo>
                                <a:cubicBezTo>
                                  <a:pt x="4165" y="17"/>
                                  <a:pt x="4162" y="13"/>
                                  <a:pt x="4162" y="9"/>
                                </a:cubicBezTo>
                                <a:cubicBezTo>
                                  <a:pt x="4162" y="4"/>
                                  <a:pt x="4165" y="1"/>
                                  <a:pt x="4170" y="1"/>
                                </a:cubicBezTo>
                                <a:close/>
                                <a:moveTo>
                                  <a:pt x="4202" y="1"/>
                                </a:moveTo>
                                <a:lnTo>
                                  <a:pt x="4202" y="1"/>
                                </a:lnTo>
                                <a:cubicBezTo>
                                  <a:pt x="4206" y="1"/>
                                  <a:pt x="4210" y="4"/>
                                  <a:pt x="4210" y="9"/>
                                </a:cubicBezTo>
                                <a:cubicBezTo>
                                  <a:pt x="4210" y="13"/>
                                  <a:pt x="4206" y="17"/>
                                  <a:pt x="4202" y="17"/>
                                </a:cubicBezTo>
                                <a:lnTo>
                                  <a:pt x="4202" y="17"/>
                                </a:lnTo>
                                <a:cubicBezTo>
                                  <a:pt x="4197" y="17"/>
                                  <a:pt x="4194" y="13"/>
                                  <a:pt x="4194" y="9"/>
                                </a:cubicBezTo>
                                <a:cubicBezTo>
                                  <a:pt x="4194" y="4"/>
                                  <a:pt x="4197" y="1"/>
                                  <a:pt x="4202" y="1"/>
                                </a:cubicBezTo>
                                <a:close/>
                                <a:moveTo>
                                  <a:pt x="4234" y="1"/>
                                </a:moveTo>
                                <a:lnTo>
                                  <a:pt x="4234" y="1"/>
                                </a:lnTo>
                                <a:cubicBezTo>
                                  <a:pt x="4238" y="1"/>
                                  <a:pt x="4242" y="4"/>
                                  <a:pt x="4242" y="9"/>
                                </a:cubicBezTo>
                                <a:cubicBezTo>
                                  <a:pt x="4242" y="13"/>
                                  <a:pt x="4238" y="17"/>
                                  <a:pt x="4234" y="17"/>
                                </a:cubicBezTo>
                                <a:lnTo>
                                  <a:pt x="4234" y="17"/>
                                </a:lnTo>
                                <a:cubicBezTo>
                                  <a:pt x="4229" y="17"/>
                                  <a:pt x="4226" y="13"/>
                                  <a:pt x="4226" y="9"/>
                                </a:cubicBezTo>
                                <a:cubicBezTo>
                                  <a:pt x="4226" y="4"/>
                                  <a:pt x="4229" y="1"/>
                                  <a:pt x="4234" y="1"/>
                                </a:cubicBezTo>
                                <a:close/>
                                <a:moveTo>
                                  <a:pt x="4266" y="1"/>
                                </a:moveTo>
                                <a:lnTo>
                                  <a:pt x="4266" y="1"/>
                                </a:lnTo>
                                <a:cubicBezTo>
                                  <a:pt x="4270" y="1"/>
                                  <a:pt x="4274" y="4"/>
                                  <a:pt x="4274" y="9"/>
                                </a:cubicBezTo>
                                <a:cubicBezTo>
                                  <a:pt x="4274" y="13"/>
                                  <a:pt x="4270" y="17"/>
                                  <a:pt x="4266" y="17"/>
                                </a:cubicBezTo>
                                <a:lnTo>
                                  <a:pt x="4266" y="17"/>
                                </a:lnTo>
                                <a:cubicBezTo>
                                  <a:pt x="4261" y="17"/>
                                  <a:pt x="4258" y="13"/>
                                  <a:pt x="4258" y="9"/>
                                </a:cubicBezTo>
                                <a:cubicBezTo>
                                  <a:pt x="4258" y="4"/>
                                  <a:pt x="4261" y="1"/>
                                  <a:pt x="4266" y="1"/>
                                </a:cubicBezTo>
                                <a:close/>
                                <a:moveTo>
                                  <a:pt x="4298" y="1"/>
                                </a:moveTo>
                                <a:lnTo>
                                  <a:pt x="4298" y="1"/>
                                </a:lnTo>
                                <a:cubicBezTo>
                                  <a:pt x="4302" y="1"/>
                                  <a:pt x="4306" y="4"/>
                                  <a:pt x="4306" y="9"/>
                                </a:cubicBezTo>
                                <a:cubicBezTo>
                                  <a:pt x="4306" y="13"/>
                                  <a:pt x="4302" y="17"/>
                                  <a:pt x="4298" y="17"/>
                                </a:cubicBezTo>
                                <a:lnTo>
                                  <a:pt x="4298" y="17"/>
                                </a:lnTo>
                                <a:cubicBezTo>
                                  <a:pt x="4293" y="17"/>
                                  <a:pt x="4290" y="13"/>
                                  <a:pt x="4290" y="9"/>
                                </a:cubicBezTo>
                                <a:cubicBezTo>
                                  <a:pt x="4290" y="4"/>
                                  <a:pt x="4293" y="1"/>
                                  <a:pt x="4298" y="1"/>
                                </a:cubicBezTo>
                                <a:close/>
                                <a:moveTo>
                                  <a:pt x="4330" y="1"/>
                                </a:moveTo>
                                <a:lnTo>
                                  <a:pt x="4330" y="1"/>
                                </a:lnTo>
                                <a:cubicBezTo>
                                  <a:pt x="4334" y="1"/>
                                  <a:pt x="4338" y="5"/>
                                  <a:pt x="4338" y="9"/>
                                </a:cubicBezTo>
                                <a:cubicBezTo>
                                  <a:pt x="4338" y="13"/>
                                  <a:pt x="4334" y="17"/>
                                  <a:pt x="4330" y="17"/>
                                </a:cubicBezTo>
                                <a:lnTo>
                                  <a:pt x="4330" y="17"/>
                                </a:lnTo>
                                <a:cubicBezTo>
                                  <a:pt x="4326" y="17"/>
                                  <a:pt x="4322" y="13"/>
                                  <a:pt x="4322" y="9"/>
                                </a:cubicBezTo>
                                <a:cubicBezTo>
                                  <a:pt x="4322" y="5"/>
                                  <a:pt x="4326" y="1"/>
                                  <a:pt x="4330" y="1"/>
                                </a:cubicBezTo>
                                <a:close/>
                                <a:moveTo>
                                  <a:pt x="4362" y="1"/>
                                </a:moveTo>
                                <a:lnTo>
                                  <a:pt x="4362" y="1"/>
                                </a:lnTo>
                                <a:cubicBezTo>
                                  <a:pt x="4366" y="1"/>
                                  <a:pt x="4370" y="5"/>
                                  <a:pt x="4370" y="9"/>
                                </a:cubicBezTo>
                                <a:cubicBezTo>
                                  <a:pt x="4370" y="13"/>
                                  <a:pt x="4366" y="17"/>
                                  <a:pt x="4362" y="17"/>
                                </a:cubicBezTo>
                                <a:lnTo>
                                  <a:pt x="4362" y="17"/>
                                </a:lnTo>
                                <a:cubicBezTo>
                                  <a:pt x="4358" y="17"/>
                                  <a:pt x="4354" y="13"/>
                                  <a:pt x="4354" y="9"/>
                                </a:cubicBezTo>
                                <a:cubicBezTo>
                                  <a:pt x="4354" y="5"/>
                                  <a:pt x="4358" y="1"/>
                                  <a:pt x="4362" y="1"/>
                                </a:cubicBezTo>
                                <a:close/>
                                <a:moveTo>
                                  <a:pt x="4394" y="1"/>
                                </a:moveTo>
                                <a:lnTo>
                                  <a:pt x="4394" y="1"/>
                                </a:lnTo>
                                <a:cubicBezTo>
                                  <a:pt x="4398" y="1"/>
                                  <a:pt x="4402" y="5"/>
                                  <a:pt x="4402" y="9"/>
                                </a:cubicBezTo>
                                <a:cubicBezTo>
                                  <a:pt x="4402" y="13"/>
                                  <a:pt x="4398" y="17"/>
                                  <a:pt x="4394" y="17"/>
                                </a:cubicBezTo>
                                <a:lnTo>
                                  <a:pt x="4394" y="17"/>
                                </a:lnTo>
                                <a:cubicBezTo>
                                  <a:pt x="4390" y="17"/>
                                  <a:pt x="4386" y="13"/>
                                  <a:pt x="4386" y="9"/>
                                </a:cubicBezTo>
                                <a:cubicBezTo>
                                  <a:pt x="4386" y="5"/>
                                  <a:pt x="4390" y="1"/>
                                  <a:pt x="4394" y="1"/>
                                </a:cubicBezTo>
                                <a:close/>
                                <a:moveTo>
                                  <a:pt x="4426" y="1"/>
                                </a:moveTo>
                                <a:lnTo>
                                  <a:pt x="4426" y="1"/>
                                </a:lnTo>
                                <a:cubicBezTo>
                                  <a:pt x="4430" y="1"/>
                                  <a:pt x="4434" y="5"/>
                                  <a:pt x="4434" y="9"/>
                                </a:cubicBezTo>
                                <a:cubicBezTo>
                                  <a:pt x="4434" y="13"/>
                                  <a:pt x="4430" y="17"/>
                                  <a:pt x="4426" y="17"/>
                                </a:cubicBezTo>
                                <a:lnTo>
                                  <a:pt x="4426" y="17"/>
                                </a:lnTo>
                                <a:cubicBezTo>
                                  <a:pt x="4422" y="17"/>
                                  <a:pt x="4418" y="13"/>
                                  <a:pt x="4418" y="9"/>
                                </a:cubicBezTo>
                                <a:cubicBezTo>
                                  <a:pt x="4418" y="5"/>
                                  <a:pt x="4422" y="1"/>
                                  <a:pt x="4426" y="1"/>
                                </a:cubicBezTo>
                                <a:close/>
                                <a:moveTo>
                                  <a:pt x="4458" y="1"/>
                                </a:moveTo>
                                <a:lnTo>
                                  <a:pt x="4458" y="1"/>
                                </a:lnTo>
                                <a:cubicBezTo>
                                  <a:pt x="4462" y="1"/>
                                  <a:pt x="4466" y="5"/>
                                  <a:pt x="4466" y="9"/>
                                </a:cubicBezTo>
                                <a:cubicBezTo>
                                  <a:pt x="4466" y="13"/>
                                  <a:pt x="4462" y="17"/>
                                  <a:pt x="4458" y="17"/>
                                </a:cubicBezTo>
                                <a:lnTo>
                                  <a:pt x="4458" y="17"/>
                                </a:lnTo>
                                <a:cubicBezTo>
                                  <a:pt x="4454" y="17"/>
                                  <a:pt x="4450" y="13"/>
                                  <a:pt x="4450" y="9"/>
                                </a:cubicBezTo>
                                <a:cubicBezTo>
                                  <a:pt x="4450" y="5"/>
                                  <a:pt x="4454" y="1"/>
                                  <a:pt x="4458" y="1"/>
                                </a:cubicBezTo>
                                <a:close/>
                                <a:moveTo>
                                  <a:pt x="4490" y="1"/>
                                </a:moveTo>
                                <a:lnTo>
                                  <a:pt x="4490" y="1"/>
                                </a:lnTo>
                                <a:cubicBezTo>
                                  <a:pt x="4494" y="1"/>
                                  <a:pt x="4498" y="5"/>
                                  <a:pt x="4498" y="9"/>
                                </a:cubicBezTo>
                                <a:cubicBezTo>
                                  <a:pt x="4498" y="13"/>
                                  <a:pt x="4494" y="17"/>
                                  <a:pt x="4490" y="17"/>
                                </a:cubicBezTo>
                                <a:lnTo>
                                  <a:pt x="4490" y="17"/>
                                </a:lnTo>
                                <a:cubicBezTo>
                                  <a:pt x="4486" y="17"/>
                                  <a:pt x="4482" y="13"/>
                                  <a:pt x="4482" y="9"/>
                                </a:cubicBezTo>
                                <a:cubicBezTo>
                                  <a:pt x="4482" y="5"/>
                                  <a:pt x="4486" y="1"/>
                                  <a:pt x="4490" y="1"/>
                                </a:cubicBezTo>
                                <a:close/>
                                <a:moveTo>
                                  <a:pt x="4522" y="1"/>
                                </a:moveTo>
                                <a:lnTo>
                                  <a:pt x="4522" y="1"/>
                                </a:lnTo>
                                <a:cubicBezTo>
                                  <a:pt x="4526" y="1"/>
                                  <a:pt x="4530" y="5"/>
                                  <a:pt x="4530" y="9"/>
                                </a:cubicBezTo>
                                <a:cubicBezTo>
                                  <a:pt x="4530" y="13"/>
                                  <a:pt x="4526" y="17"/>
                                  <a:pt x="4522" y="17"/>
                                </a:cubicBezTo>
                                <a:lnTo>
                                  <a:pt x="4522" y="17"/>
                                </a:lnTo>
                                <a:cubicBezTo>
                                  <a:pt x="4518" y="17"/>
                                  <a:pt x="4514" y="13"/>
                                  <a:pt x="4514" y="9"/>
                                </a:cubicBezTo>
                                <a:cubicBezTo>
                                  <a:pt x="4514" y="5"/>
                                  <a:pt x="4518" y="1"/>
                                  <a:pt x="4522" y="1"/>
                                </a:cubicBezTo>
                                <a:close/>
                                <a:moveTo>
                                  <a:pt x="4554" y="1"/>
                                </a:moveTo>
                                <a:lnTo>
                                  <a:pt x="4554" y="1"/>
                                </a:lnTo>
                                <a:cubicBezTo>
                                  <a:pt x="4558" y="1"/>
                                  <a:pt x="4562" y="5"/>
                                  <a:pt x="4562" y="9"/>
                                </a:cubicBezTo>
                                <a:cubicBezTo>
                                  <a:pt x="4562" y="13"/>
                                  <a:pt x="4558" y="17"/>
                                  <a:pt x="4554" y="17"/>
                                </a:cubicBezTo>
                                <a:lnTo>
                                  <a:pt x="4554" y="17"/>
                                </a:lnTo>
                                <a:cubicBezTo>
                                  <a:pt x="4550" y="17"/>
                                  <a:pt x="4546" y="13"/>
                                  <a:pt x="4546" y="9"/>
                                </a:cubicBezTo>
                                <a:cubicBezTo>
                                  <a:pt x="4546" y="5"/>
                                  <a:pt x="4550" y="1"/>
                                  <a:pt x="4554" y="1"/>
                                </a:cubicBezTo>
                                <a:close/>
                                <a:moveTo>
                                  <a:pt x="4586" y="1"/>
                                </a:moveTo>
                                <a:lnTo>
                                  <a:pt x="4586" y="1"/>
                                </a:lnTo>
                                <a:cubicBezTo>
                                  <a:pt x="4590" y="1"/>
                                  <a:pt x="4594" y="5"/>
                                  <a:pt x="4594" y="9"/>
                                </a:cubicBezTo>
                                <a:cubicBezTo>
                                  <a:pt x="4594" y="13"/>
                                  <a:pt x="4590" y="17"/>
                                  <a:pt x="4586" y="17"/>
                                </a:cubicBezTo>
                                <a:lnTo>
                                  <a:pt x="4586" y="17"/>
                                </a:lnTo>
                                <a:cubicBezTo>
                                  <a:pt x="4582" y="17"/>
                                  <a:pt x="4578" y="13"/>
                                  <a:pt x="4578" y="9"/>
                                </a:cubicBezTo>
                                <a:cubicBezTo>
                                  <a:pt x="4578" y="5"/>
                                  <a:pt x="4582" y="1"/>
                                  <a:pt x="4586" y="1"/>
                                </a:cubicBezTo>
                                <a:close/>
                                <a:moveTo>
                                  <a:pt x="4618" y="1"/>
                                </a:moveTo>
                                <a:lnTo>
                                  <a:pt x="4618" y="1"/>
                                </a:lnTo>
                                <a:cubicBezTo>
                                  <a:pt x="4622" y="1"/>
                                  <a:pt x="4626" y="5"/>
                                  <a:pt x="4626" y="9"/>
                                </a:cubicBezTo>
                                <a:cubicBezTo>
                                  <a:pt x="4626" y="13"/>
                                  <a:pt x="4622" y="17"/>
                                  <a:pt x="4618" y="17"/>
                                </a:cubicBezTo>
                                <a:lnTo>
                                  <a:pt x="4618" y="17"/>
                                </a:lnTo>
                                <a:cubicBezTo>
                                  <a:pt x="4614" y="17"/>
                                  <a:pt x="4610" y="13"/>
                                  <a:pt x="4610" y="9"/>
                                </a:cubicBezTo>
                                <a:cubicBezTo>
                                  <a:pt x="4610" y="5"/>
                                  <a:pt x="4614" y="1"/>
                                  <a:pt x="4618" y="1"/>
                                </a:cubicBezTo>
                                <a:close/>
                                <a:moveTo>
                                  <a:pt x="4650" y="1"/>
                                </a:moveTo>
                                <a:lnTo>
                                  <a:pt x="4650" y="1"/>
                                </a:lnTo>
                                <a:cubicBezTo>
                                  <a:pt x="4655" y="1"/>
                                  <a:pt x="4658" y="5"/>
                                  <a:pt x="4658" y="9"/>
                                </a:cubicBezTo>
                                <a:cubicBezTo>
                                  <a:pt x="4658" y="13"/>
                                  <a:pt x="4655" y="17"/>
                                  <a:pt x="4650" y="17"/>
                                </a:cubicBezTo>
                                <a:lnTo>
                                  <a:pt x="4650" y="17"/>
                                </a:lnTo>
                                <a:cubicBezTo>
                                  <a:pt x="4646" y="17"/>
                                  <a:pt x="4642" y="13"/>
                                  <a:pt x="4642" y="9"/>
                                </a:cubicBezTo>
                                <a:cubicBezTo>
                                  <a:pt x="4642" y="5"/>
                                  <a:pt x="4646" y="1"/>
                                  <a:pt x="4650" y="1"/>
                                </a:cubicBezTo>
                                <a:close/>
                                <a:moveTo>
                                  <a:pt x="4682" y="1"/>
                                </a:moveTo>
                                <a:lnTo>
                                  <a:pt x="4682" y="1"/>
                                </a:lnTo>
                                <a:cubicBezTo>
                                  <a:pt x="4687" y="1"/>
                                  <a:pt x="4690" y="5"/>
                                  <a:pt x="4690" y="9"/>
                                </a:cubicBezTo>
                                <a:cubicBezTo>
                                  <a:pt x="4690" y="13"/>
                                  <a:pt x="4687" y="17"/>
                                  <a:pt x="4682" y="17"/>
                                </a:cubicBezTo>
                                <a:lnTo>
                                  <a:pt x="4682" y="17"/>
                                </a:lnTo>
                                <a:cubicBezTo>
                                  <a:pt x="4678" y="17"/>
                                  <a:pt x="4674" y="13"/>
                                  <a:pt x="4674" y="9"/>
                                </a:cubicBezTo>
                                <a:cubicBezTo>
                                  <a:pt x="4674" y="5"/>
                                  <a:pt x="4678" y="1"/>
                                  <a:pt x="4682" y="1"/>
                                </a:cubicBezTo>
                                <a:close/>
                                <a:moveTo>
                                  <a:pt x="4714" y="1"/>
                                </a:moveTo>
                                <a:lnTo>
                                  <a:pt x="4714" y="1"/>
                                </a:lnTo>
                                <a:cubicBezTo>
                                  <a:pt x="4719" y="1"/>
                                  <a:pt x="4722" y="5"/>
                                  <a:pt x="4722" y="9"/>
                                </a:cubicBezTo>
                                <a:cubicBezTo>
                                  <a:pt x="4722" y="13"/>
                                  <a:pt x="4719" y="17"/>
                                  <a:pt x="4714" y="17"/>
                                </a:cubicBezTo>
                                <a:lnTo>
                                  <a:pt x="4714" y="17"/>
                                </a:lnTo>
                                <a:cubicBezTo>
                                  <a:pt x="4710" y="17"/>
                                  <a:pt x="4706" y="13"/>
                                  <a:pt x="4706" y="9"/>
                                </a:cubicBezTo>
                                <a:cubicBezTo>
                                  <a:pt x="4706" y="5"/>
                                  <a:pt x="4710" y="1"/>
                                  <a:pt x="4714" y="1"/>
                                </a:cubicBezTo>
                                <a:close/>
                                <a:moveTo>
                                  <a:pt x="4746" y="1"/>
                                </a:moveTo>
                                <a:lnTo>
                                  <a:pt x="4746" y="1"/>
                                </a:lnTo>
                                <a:cubicBezTo>
                                  <a:pt x="4751" y="1"/>
                                  <a:pt x="4754" y="5"/>
                                  <a:pt x="4754" y="9"/>
                                </a:cubicBezTo>
                                <a:cubicBezTo>
                                  <a:pt x="4754" y="13"/>
                                  <a:pt x="4751" y="17"/>
                                  <a:pt x="4746" y="17"/>
                                </a:cubicBezTo>
                                <a:lnTo>
                                  <a:pt x="4746" y="17"/>
                                </a:lnTo>
                                <a:cubicBezTo>
                                  <a:pt x="4742" y="17"/>
                                  <a:pt x="4738" y="13"/>
                                  <a:pt x="4738" y="9"/>
                                </a:cubicBezTo>
                                <a:cubicBezTo>
                                  <a:pt x="4738" y="5"/>
                                  <a:pt x="4742" y="1"/>
                                  <a:pt x="4746" y="1"/>
                                </a:cubicBezTo>
                                <a:close/>
                                <a:moveTo>
                                  <a:pt x="4778" y="1"/>
                                </a:moveTo>
                                <a:lnTo>
                                  <a:pt x="4778" y="1"/>
                                </a:lnTo>
                                <a:cubicBezTo>
                                  <a:pt x="4783" y="1"/>
                                  <a:pt x="4786" y="5"/>
                                  <a:pt x="4786" y="9"/>
                                </a:cubicBezTo>
                                <a:cubicBezTo>
                                  <a:pt x="4786" y="13"/>
                                  <a:pt x="4783" y="17"/>
                                  <a:pt x="4778" y="17"/>
                                </a:cubicBezTo>
                                <a:lnTo>
                                  <a:pt x="4778" y="17"/>
                                </a:lnTo>
                                <a:cubicBezTo>
                                  <a:pt x="4774" y="17"/>
                                  <a:pt x="4770" y="13"/>
                                  <a:pt x="4770" y="9"/>
                                </a:cubicBezTo>
                                <a:cubicBezTo>
                                  <a:pt x="4770" y="5"/>
                                  <a:pt x="4774" y="1"/>
                                  <a:pt x="4778" y="1"/>
                                </a:cubicBezTo>
                                <a:close/>
                                <a:moveTo>
                                  <a:pt x="4810" y="1"/>
                                </a:moveTo>
                                <a:lnTo>
                                  <a:pt x="4810" y="1"/>
                                </a:lnTo>
                                <a:cubicBezTo>
                                  <a:pt x="4815" y="1"/>
                                  <a:pt x="4818" y="5"/>
                                  <a:pt x="4818" y="9"/>
                                </a:cubicBezTo>
                                <a:cubicBezTo>
                                  <a:pt x="4818" y="13"/>
                                  <a:pt x="4815" y="17"/>
                                  <a:pt x="4810" y="17"/>
                                </a:cubicBezTo>
                                <a:lnTo>
                                  <a:pt x="4810" y="17"/>
                                </a:lnTo>
                                <a:cubicBezTo>
                                  <a:pt x="4806" y="17"/>
                                  <a:pt x="4802" y="13"/>
                                  <a:pt x="4802" y="9"/>
                                </a:cubicBezTo>
                                <a:cubicBezTo>
                                  <a:pt x="4802" y="5"/>
                                  <a:pt x="4806" y="1"/>
                                  <a:pt x="4810" y="1"/>
                                </a:cubicBezTo>
                                <a:close/>
                                <a:moveTo>
                                  <a:pt x="4842" y="1"/>
                                </a:moveTo>
                                <a:lnTo>
                                  <a:pt x="4842" y="1"/>
                                </a:lnTo>
                                <a:cubicBezTo>
                                  <a:pt x="4847" y="1"/>
                                  <a:pt x="4850" y="5"/>
                                  <a:pt x="4850" y="9"/>
                                </a:cubicBezTo>
                                <a:cubicBezTo>
                                  <a:pt x="4850" y="13"/>
                                  <a:pt x="4847" y="17"/>
                                  <a:pt x="4842" y="17"/>
                                </a:cubicBezTo>
                                <a:lnTo>
                                  <a:pt x="4842" y="17"/>
                                </a:lnTo>
                                <a:cubicBezTo>
                                  <a:pt x="4838" y="17"/>
                                  <a:pt x="4834" y="13"/>
                                  <a:pt x="4834" y="9"/>
                                </a:cubicBezTo>
                                <a:cubicBezTo>
                                  <a:pt x="4834" y="5"/>
                                  <a:pt x="4838" y="1"/>
                                  <a:pt x="4842" y="1"/>
                                </a:cubicBezTo>
                                <a:close/>
                                <a:moveTo>
                                  <a:pt x="4874" y="1"/>
                                </a:moveTo>
                                <a:lnTo>
                                  <a:pt x="4874" y="1"/>
                                </a:lnTo>
                                <a:cubicBezTo>
                                  <a:pt x="4879" y="1"/>
                                  <a:pt x="4882" y="5"/>
                                  <a:pt x="4882" y="9"/>
                                </a:cubicBezTo>
                                <a:cubicBezTo>
                                  <a:pt x="4882" y="13"/>
                                  <a:pt x="4879" y="17"/>
                                  <a:pt x="4874" y="17"/>
                                </a:cubicBezTo>
                                <a:lnTo>
                                  <a:pt x="4874" y="17"/>
                                </a:lnTo>
                                <a:cubicBezTo>
                                  <a:pt x="4870" y="17"/>
                                  <a:pt x="4866" y="13"/>
                                  <a:pt x="4866" y="9"/>
                                </a:cubicBezTo>
                                <a:cubicBezTo>
                                  <a:pt x="4866" y="5"/>
                                  <a:pt x="4870" y="1"/>
                                  <a:pt x="4874" y="1"/>
                                </a:cubicBezTo>
                                <a:close/>
                                <a:moveTo>
                                  <a:pt x="4906" y="1"/>
                                </a:moveTo>
                                <a:lnTo>
                                  <a:pt x="4906" y="1"/>
                                </a:lnTo>
                                <a:cubicBezTo>
                                  <a:pt x="4911" y="1"/>
                                  <a:pt x="4914" y="5"/>
                                  <a:pt x="4914" y="9"/>
                                </a:cubicBezTo>
                                <a:cubicBezTo>
                                  <a:pt x="4914" y="13"/>
                                  <a:pt x="4911" y="17"/>
                                  <a:pt x="4906" y="17"/>
                                </a:cubicBezTo>
                                <a:lnTo>
                                  <a:pt x="4906" y="17"/>
                                </a:lnTo>
                                <a:cubicBezTo>
                                  <a:pt x="4902" y="17"/>
                                  <a:pt x="4898" y="13"/>
                                  <a:pt x="4898" y="9"/>
                                </a:cubicBezTo>
                                <a:cubicBezTo>
                                  <a:pt x="4898" y="5"/>
                                  <a:pt x="4902" y="1"/>
                                  <a:pt x="4906" y="1"/>
                                </a:cubicBezTo>
                                <a:close/>
                                <a:moveTo>
                                  <a:pt x="4938" y="1"/>
                                </a:moveTo>
                                <a:lnTo>
                                  <a:pt x="4938" y="1"/>
                                </a:lnTo>
                                <a:cubicBezTo>
                                  <a:pt x="4943" y="1"/>
                                  <a:pt x="4946" y="5"/>
                                  <a:pt x="4946" y="9"/>
                                </a:cubicBezTo>
                                <a:cubicBezTo>
                                  <a:pt x="4946" y="13"/>
                                  <a:pt x="4943" y="17"/>
                                  <a:pt x="4938" y="17"/>
                                </a:cubicBezTo>
                                <a:lnTo>
                                  <a:pt x="4938" y="17"/>
                                </a:lnTo>
                                <a:cubicBezTo>
                                  <a:pt x="4934" y="17"/>
                                  <a:pt x="4930" y="13"/>
                                  <a:pt x="4930" y="9"/>
                                </a:cubicBezTo>
                                <a:cubicBezTo>
                                  <a:pt x="4930" y="5"/>
                                  <a:pt x="4934" y="1"/>
                                  <a:pt x="4938" y="1"/>
                                </a:cubicBezTo>
                                <a:close/>
                                <a:moveTo>
                                  <a:pt x="4970" y="1"/>
                                </a:moveTo>
                                <a:lnTo>
                                  <a:pt x="4970" y="1"/>
                                </a:lnTo>
                                <a:cubicBezTo>
                                  <a:pt x="4975" y="1"/>
                                  <a:pt x="4978" y="5"/>
                                  <a:pt x="4978" y="9"/>
                                </a:cubicBezTo>
                                <a:cubicBezTo>
                                  <a:pt x="4978" y="14"/>
                                  <a:pt x="4975" y="17"/>
                                  <a:pt x="4970" y="17"/>
                                </a:cubicBezTo>
                                <a:lnTo>
                                  <a:pt x="4970" y="17"/>
                                </a:lnTo>
                                <a:cubicBezTo>
                                  <a:pt x="4966" y="17"/>
                                  <a:pt x="4962" y="14"/>
                                  <a:pt x="4962" y="9"/>
                                </a:cubicBezTo>
                                <a:cubicBezTo>
                                  <a:pt x="4962" y="5"/>
                                  <a:pt x="4966" y="1"/>
                                  <a:pt x="4970" y="1"/>
                                </a:cubicBezTo>
                                <a:close/>
                                <a:moveTo>
                                  <a:pt x="5002" y="1"/>
                                </a:moveTo>
                                <a:lnTo>
                                  <a:pt x="5002" y="1"/>
                                </a:lnTo>
                                <a:cubicBezTo>
                                  <a:pt x="5007" y="1"/>
                                  <a:pt x="5010" y="5"/>
                                  <a:pt x="5010" y="9"/>
                                </a:cubicBezTo>
                                <a:cubicBezTo>
                                  <a:pt x="5010" y="14"/>
                                  <a:pt x="5007" y="17"/>
                                  <a:pt x="5002" y="17"/>
                                </a:cubicBezTo>
                                <a:lnTo>
                                  <a:pt x="5002" y="17"/>
                                </a:lnTo>
                                <a:cubicBezTo>
                                  <a:pt x="4998" y="17"/>
                                  <a:pt x="4994" y="14"/>
                                  <a:pt x="4994" y="9"/>
                                </a:cubicBezTo>
                                <a:cubicBezTo>
                                  <a:pt x="4994" y="5"/>
                                  <a:pt x="4998" y="1"/>
                                  <a:pt x="5002" y="1"/>
                                </a:cubicBezTo>
                                <a:close/>
                                <a:moveTo>
                                  <a:pt x="5034" y="1"/>
                                </a:moveTo>
                                <a:lnTo>
                                  <a:pt x="5034" y="1"/>
                                </a:lnTo>
                                <a:cubicBezTo>
                                  <a:pt x="5039" y="1"/>
                                  <a:pt x="5042" y="5"/>
                                  <a:pt x="5042" y="9"/>
                                </a:cubicBezTo>
                                <a:cubicBezTo>
                                  <a:pt x="5042" y="14"/>
                                  <a:pt x="5039" y="17"/>
                                  <a:pt x="5034" y="17"/>
                                </a:cubicBezTo>
                                <a:lnTo>
                                  <a:pt x="5034" y="17"/>
                                </a:lnTo>
                                <a:cubicBezTo>
                                  <a:pt x="5030" y="17"/>
                                  <a:pt x="5026" y="14"/>
                                  <a:pt x="5026" y="9"/>
                                </a:cubicBezTo>
                                <a:cubicBezTo>
                                  <a:pt x="5026" y="5"/>
                                  <a:pt x="5030" y="1"/>
                                  <a:pt x="5034" y="1"/>
                                </a:cubicBezTo>
                                <a:close/>
                                <a:moveTo>
                                  <a:pt x="5066" y="1"/>
                                </a:moveTo>
                                <a:lnTo>
                                  <a:pt x="5066" y="1"/>
                                </a:lnTo>
                                <a:cubicBezTo>
                                  <a:pt x="5071" y="1"/>
                                  <a:pt x="5074" y="5"/>
                                  <a:pt x="5074" y="9"/>
                                </a:cubicBezTo>
                                <a:cubicBezTo>
                                  <a:pt x="5074" y="14"/>
                                  <a:pt x="5071" y="17"/>
                                  <a:pt x="5066" y="17"/>
                                </a:cubicBezTo>
                                <a:lnTo>
                                  <a:pt x="5066" y="17"/>
                                </a:lnTo>
                                <a:cubicBezTo>
                                  <a:pt x="5062" y="17"/>
                                  <a:pt x="5058" y="14"/>
                                  <a:pt x="5058" y="9"/>
                                </a:cubicBezTo>
                                <a:cubicBezTo>
                                  <a:pt x="5058" y="5"/>
                                  <a:pt x="5062" y="1"/>
                                  <a:pt x="5066" y="1"/>
                                </a:cubicBezTo>
                                <a:close/>
                                <a:moveTo>
                                  <a:pt x="5098" y="1"/>
                                </a:moveTo>
                                <a:lnTo>
                                  <a:pt x="5098" y="1"/>
                                </a:lnTo>
                                <a:cubicBezTo>
                                  <a:pt x="5103" y="1"/>
                                  <a:pt x="5106" y="5"/>
                                  <a:pt x="5106" y="9"/>
                                </a:cubicBezTo>
                                <a:cubicBezTo>
                                  <a:pt x="5106" y="14"/>
                                  <a:pt x="5103" y="17"/>
                                  <a:pt x="5098" y="17"/>
                                </a:cubicBezTo>
                                <a:lnTo>
                                  <a:pt x="5098" y="17"/>
                                </a:lnTo>
                                <a:cubicBezTo>
                                  <a:pt x="5094" y="17"/>
                                  <a:pt x="5090" y="14"/>
                                  <a:pt x="5090" y="9"/>
                                </a:cubicBezTo>
                                <a:cubicBezTo>
                                  <a:pt x="5090" y="5"/>
                                  <a:pt x="5094" y="1"/>
                                  <a:pt x="5098" y="1"/>
                                </a:cubicBezTo>
                                <a:close/>
                                <a:moveTo>
                                  <a:pt x="5130" y="1"/>
                                </a:moveTo>
                                <a:lnTo>
                                  <a:pt x="5130" y="1"/>
                                </a:lnTo>
                                <a:cubicBezTo>
                                  <a:pt x="5135" y="1"/>
                                  <a:pt x="5138" y="5"/>
                                  <a:pt x="5138" y="9"/>
                                </a:cubicBezTo>
                                <a:cubicBezTo>
                                  <a:pt x="5138" y="14"/>
                                  <a:pt x="5135" y="17"/>
                                  <a:pt x="5130" y="17"/>
                                </a:cubicBezTo>
                                <a:lnTo>
                                  <a:pt x="5130" y="17"/>
                                </a:lnTo>
                                <a:cubicBezTo>
                                  <a:pt x="5126" y="17"/>
                                  <a:pt x="5122" y="14"/>
                                  <a:pt x="5122" y="9"/>
                                </a:cubicBezTo>
                                <a:cubicBezTo>
                                  <a:pt x="5122" y="5"/>
                                  <a:pt x="5126" y="1"/>
                                  <a:pt x="5130" y="1"/>
                                </a:cubicBezTo>
                                <a:close/>
                                <a:moveTo>
                                  <a:pt x="5162" y="1"/>
                                </a:moveTo>
                                <a:lnTo>
                                  <a:pt x="5162" y="1"/>
                                </a:lnTo>
                                <a:cubicBezTo>
                                  <a:pt x="5167" y="1"/>
                                  <a:pt x="5170" y="5"/>
                                  <a:pt x="5170" y="9"/>
                                </a:cubicBezTo>
                                <a:cubicBezTo>
                                  <a:pt x="5170" y="14"/>
                                  <a:pt x="5167" y="17"/>
                                  <a:pt x="5162" y="17"/>
                                </a:cubicBezTo>
                                <a:lnTo>
                                  <a:pt x="5162" y="17"/>
                                </a:lnTo>
                                <a:cubicBezTo>
                                  <a:pt x="5158" y="17"/>
                                  <a:pt x="5154" y="14"/>
                                  <a:pt x="5154" y="9"/>
                                </a:cubicBezTo>
                                <a:cubicBezTo>
                                  <a:pt x="5154" y="5"/>
                                  <a:pt x="5158" y="1"/>
                                  <a:pt x="5162" y="1"/>
                                </a:cubicBezTo>
                                <a:close/>
                                <a:moveTo>
                                  <a:pt x="5194" y="1"/>
                                </a:moveTo>
                                <a:lnTo>
                                  <a:pt x="5194" y="1"/>
                                </a:lnTo>
                                <a:cubicBezTo>
                                  <a:pt x="5199" y="1"/>
                                  <a:pt x="5202" y="5"/>
                                  <a:pt x="5202" y="9"/>
                                </a:cubicBezTo>
                                <a:cubicBezTo>
                                  <a:pt x="5202" y="14"/>
                                  <a:pt x="5199" y="17"/>
                                  <a:pt x="5194" y="17"/>
                                </a:cubicBezTo>
                                <a:lnTo>
                                  <a:pt x="5194" y="17"/>
                                </a:lnTo>
                                <a:cubicBezTo>
                                  <a:pt x="5190" y="17"/>
                                  <a:pt x="5186" y="14"/>
                                  <a:pt x="5186" y="9"/>
                                </a:cubicBezTo>
                                <a:cubicBezTo>
                                  <a:pt x="5186" y="5"/>
                                  <a:pt x="5190" y="1"/>
                                  <a:pt x="5194" y="1"/>
                                </a:cubicBezTo>
                                <a:close/>
                                <a:moveTo>
                                  <a:pt x="5226" y="1"/>
                                </a:moveTo>
                                <a:lnTo>
                                  <a:pt x="5226" y="1"/>
                                </a:lnTo>
                                <a:cubicBezTo>
                                  <a:pt x="5231" y="1"/>
                                  <a:pt x="5234" y="5"/>
                                  <a:pt x="5234" y="9"/>
                                </a:cubicBezTo>
                                <a:cubicBezTo>
                                  <a:pt x="5234" y="14"/>
                                  <a:pt x="5231" y="17"/>
                                  <a:pt x="5226" y="17"/>
                                </a:cubicBezTo>
                                <a:lnTo>
                                  <a:pt x="5226" y="17"/>
                                </a:lnTo>
                                <a:cubicBezTo>
                                  <a:pt x="5222" y="17"/>
                                  <a:pt x="5218" y="14"/>
                                  <a:pt x="5218" y="9"/>
                                </a:cubicBezTo>
                                <a:cubicBezTo>
                                  <a:pt x="5218" y="5"/>
                                  <a:pt x="5222" y="1"/>
                                  <a:pt x="5226" y="1"/>
                                </a:cubicBezTo>
                                <a:close/>
                                <a:moveTo>
                                  <a:pt x="5258" y="1"/>
                                </a:moveTo>
                                <a:lnTo>
                                  <a:pt x="5258" y="1"/>
                                </a:lnTo>
                                <a:cubicBezTo>
                                  <a:pt x="5263" y="1"/>
                                  <a:pt x="5266" y="5"/>
                                  <a:pt x="5266" y="9"/>
                                </a:cubicBezTo>
                                <a:cubicBezTo>
                                  <a:pt x="5266" y="14"/>
                                  <a:pt x="5263" y="17"/>
                                  <a:pt x="5258" y="17"/>
                                </a:cubicBezTo>
                                <a:lnTo>
                                  <a:pt x="5258" y="17"/>
                                </a:lnTo>
                                <a:cubicBezTo>
                                  <a:pt x="5254" y="17"/>
                                  <a:pt x="5250" y="14"/>
                                  <a:pt x="5250" y="9"/>
                                </a:cubicBezTo>
                                <a:cubicBezTo>
                                  <a:pt x="5250" y="5"/>
                                  <a:pt x="5254" y="1"/>
                                  <a:pt x="5258" y="1"/>
                                </a:cubicBezTo>
                                <a:close/>
                                <a:moveTo>
                                  <a:pt x="5290" y="1"/>
                                </a:moveTo>
                                <a:lnTo>
                                  <a:pt x="5290" y="1"/>
                                </a:lnTo>
                                <a:cubicBezTo>
                                  <a:pt x="5295" y="1"/>
                                  <a:pt x="5298" y="5"/>
                                  <a:pt x="5298" y="9"/>
                                </a:cubicBezTo>
                                <a:cubicBezTo>
                                  <a:pt x="5298" y="14"/>
                                  <a:pt x="5295" y="17"/>
                                  <a:pt x="5290" y="17"/>
                                </a:cubicBezTo>
                                <a:lnTo>
                                  <a:pt x="5290" y="17"/>
                                </a:lnTo>
                                <a:cubicBezTo>
                                  <a:pt x="5286" y="17"/>
                                  <a:pt x="5282" y="14"/>
                                  <a:pt x="5282" y="9"/>
                                </a:cubicBezTo>
                                <a:cubicBezTo>
                                  <a:pt x="5282" y="5"/>
                                  <a:pt x="5286" y="1"/>
                                  <a:pt x="5290" y="1"/>
                                </a:cubicBezTo>
                                <a:close/>
                                <a:moveTo>
                                  <a:pt x="5322" y="1"/>
                                </a:moveTo>
                                <a:lnTo>
                                  <a:pt x="5322" y="1"/>
                                </a:lnTo>
                                <a:cubicBezTo>
                                  <a:pt x="5327" y="1"/>
                                  <a:pt x="5330" y="5"/>
                                  <a:pt x="5330" y="9"/>
                                </a:cubicBezTo>
                                <a:cubicBezTo>
                                  <a:pt x="5330" y="14"/>
                                  <a:pt x="5327" y="17"/>
                                  <a:pt x="5322" y="17"/>
                                </a:cubicBezTo>
                                <a:lnTo>
                                  <a:pt x="5322" y="17"/>
                                </a:lnTo>
                                <a:cubicBezTo>
                                  <a:pt x="5318" y="17"/>
                                  <a:pt x="5314" y="14"/>
                                  <a:pt x="5314" y="9"/>
                                </a:cubicBezTo>
                                <a:cubicBezTo>
                                  <a:pt x="5314" y="5"/>
                                  <a:pt x="5318" y="1"/>
                                  <a:pt x="5322" y="1"/>
                                </a:cubicBezTo>
                                <a:close/>
                                <a:moveTo>
                                  <a:pt x="5354" y="1"/>
                                </a:moveTo>
                                <a:lnTo>
                                  <a:pt x="5354" y="1"/>
                                </a:lnTo>
                                <a:cubicBezTo>
                                  <a:pt x="5359" y="1"/>
                                  <a:pt x="5362" y="5"/>
                                  <a:pt x="5362" y="9"/>
                                </a:cubicBezTo>
                                <a:cubicBezTo>
                                  <a:pt x="5362" y="14"/>
                                  <a:pt x="5359" y="17"/>
                                  <a:pt x="5354" y="17"/>
                                </a:cubicBezTo>
                                <a:lnTo>
                                  <a:pt x="5354" y="17"/>
                                </a:lnTo>
                                <a:cubicBezTo>
                                  <a:pt x="5350" y="17"/>
                                  <a:pt x="5346" y="14"/>
                                  <a:pt x="5346" y="9"/>
                                </a:cubicBezTo>
                                <a:cubicBezTo>
                                  <a:pt x="5346" y="5"/>
                                  <a:pt x="5350" y="1"/>
                                  <a:pt x="5354" y="1"/>
                                </a:cubicBezTo>
                                <a:close/>
                                <a:moveTo>
                                  <a:pt x="5386" y="1"/>
                                </a:moveTo>
                                <a:lnTo>
                                  <a:pt x="5386" y="1"/>
                                </a:lnTo>
                                <a:cubicBezTo>
                                  <a:pt x="5391" y="1"/>
                                  <a:pt x="5394" y="5"/>
                                  <a:pt x="5394" y="9"/>
                                </a:cubicBezTo>
                                <a:cubicBezTo>
                                  <a:pt x="5394" y="14"/>
                                  <a:pt x="5391" y="17"/>
                                  <a:pt x="5386" y="17"/>
                                </a:cubicBezTo>
                                <a:lnTo>
                                  <a:pt x="5386" y="17"/>
                                </a:lnTo>
                                <a:cubicBezTo>
                                  <a:pt x="5382" y="17"/>
                                  <a:pt x="5378" y="14"/>
                                  <a:pt x="5378" y="9"/>
                                </a:cubicBezTo>
                                <a:cubicBezTo>
                                  <a:pt x="5378" y="5"/>
                                  <a:pt x="5382" y="1"/>
                                  <a:pt x="5386" y="1"/>
                                </a:cubicBezTo>
                                <a:close/>
                                <a:moveTo>
                                  <a:pt x="5418" y="1"/>
                                </a:moveTo>
                                <a:lnTo>
                                  <a:pt x="5418" y="1"/>
                                </a:lnTo>
                                <a:cubicBezTo>
                                  <a:pt x="5423" y="1"/>
                                  <a:pt x="5426" y="5"/>
                                  <a:pt x="5426" y="9"/>
                                </a:cubicBezTo>
                                <a:cubicBezTo>
                                  <a:pt x="5426" y="14"/>
                                  <a:pt x="5423" y="17"/>
                                  <a:pt x="5418" y="17"/>
                                </a:cubicBezTo>
                                <a:lnTo>
                                  <a:pt x="5418" y="17"/>
                                </a:lnTo>
                                <a:cubicBezTo>
                                  <a:pt x="5414" y="17"/>
                                  <a:pt x="5410" y="14"/>
                                  <a:pt x="5410" y="9"/>
                                </a:cubicBezTo>
                                <a:cubicBezTo>
                                  <a:pt x="5410" y="5"/>
                                  <a:pt x="5414" y="1"/>
                                  <a:pt x="5418" y="1"/>
                                </a:cubicBezTo>
                                <a:close/>
                                <a:moveTo>
                                  <a:pt x="5450" y="1"/>
                                </a:moveTo>
                                <a:lnTo>
                                  <a:pt x="5450" y="1"/>
                                </a:lnTo>
                                <a:cubicBezTo>
                                  <a:pt x="5455" y="1"/>
                                  <a:pt x="5458" y="5"/>
                                  <a:pt x="5458" y="9"/>
                                </a:cubicBezTo>
                                <a:cubicBezTo>
                                  <a:pt x="5458" y="14"/>
                                  <a:pt x="5455" y="17"/>
                                  <a:pt x="5450" y="17"/>
                                </a:cubicBezTo>
                                <a:lnTo>
                                  <a:pt x="5450" y="17"/>
                                </a:lnTo>
                                <a:cubicBezTo>
                                  <a:pt x="5446" y="17"/>
                                  <a:pt x="5442" y="14"/>
                                  <a:pt x="5442" y="9"/>
                                </a:cubicBezTo>
                                <a:cubicBezTo>
                                  <a:pt x="5442" y="5"/>
                                  <a:pt x="5446" y="1"/>
                                  <a:pt x="5450" y="1"/>
                                </a:cubicBezTo>
                                <a:close/>
                                <a:moveTo>
                                  <a:pt x="5482" y="1"/>
                                </a:moveTo>
                                <a:lnTo>
                                  <a:pt x="5483" y="1"/>
                                </a:lnTo>
                                <a:cubicBezTo>
                                  <a:pt x="5487" y="1"/>
                                  <a:pt x="5491" y="5"/>
                                  <a:pt x="5491" y="9"/>
                                </a:cubicBezTo>
                                <a:cubicBezTo>
                                  <a:pt x="5491" y="14"/>
                                  <a:pt x="5487" y="17"/>
                                  <a:pt x="5483" y="17"/>
                                </a:cubicBezTo>
                                <a:lnTo>
                                  <a:pt x="5482" y="17"/>
                                </a:lnTo>
                                <a:cubicBezTo>
                                  <a:pt x="5478" y="17"/>
                                  <a:pt x="5474" y="14"/>
                                  <a:pt x="5474" y="9"/>
                                </a:cubicBezTo>
                                <a:cubicBezTo>
                                  <a:pt x="5474" y="5"/>
                                  <a:pt x="5478" y="1"/>
                                  <a:pt x="5482" y="1"/>
                                </a:cubicBezTo>
                                <a:close/>
                                <a:moveTo>
                                  <a:pt x="5515" y="1"/>
                                </a:moveTo>
                                <a:lnTo>
                                  <a:pt x="5515" y="1"/>
                                </a:lnTo>
                                <a:cubicBezTo>
                                  <a:pt x="5519" y="1"/>
                                  <a:pt x="5523" y="5"/>
                                  <a:pt x="5523" y="9"/>
                                </a:cubicBezTo>
                                <a:cubicBezTo>
                                  <a:pt x="5523" y="14"/>
                                  <a:pt x="5519" y="17"/>
                                  <a:pt x="5515" y="17"/>
                                </a:cubicBezTo>
                                <a:lnTo>
                                  <a:pt x="5515" y="17"/>
                                </a:lnTo>
                                <a:cubicBezTo>
                                  <a:pt x="5510" y="17"/>
                                  <a:pt x="5507" y="14"/>
                                  <a:pt x="5507" y="9"/>
                                </a:cubicBezTo>
                                <a:cubicBezTo>
                                  <a:pt x="5507" y="5"/>
                                  <a:pt x="5510" y="1"/>
                                  <a:pt x="5515" y="1"/>
                                </a:cubicBezTo>
                                <a:close/>
                                <a:moveTo>
                                  <a:pt x="5547" y="1"/>
                                </a:moveTo>
                                <a:lnTo>
                                  <a:pt x="5547" y="1"/>
                                </a:lnTo>
                                <a:cubicBezTo>
                                  <a:pt x="5551" y="1"/>
                                  <a:pt x="5555" y="5"/>
                                  <a:pt x="5555" y="9"/>
                                </a:cubicBezTo>
                                <a:cubicBezTo>
                                  <a:pt x="5555" y="14"/>
                                  <a:pt x="5551" y="17"/>
                                  <a:pt x="5547" y="17"/>
                                </a:cubicBezTo>
                                <a:lnTo>
                                  <a:pt x="5547" y="17"/>
                                </a:lnTo>
                                <a:cubicBezTo>
                                  <a:pt x="5542" y="17"/>
                                  <a:pt x="5539" y="14"/>
                                  <a:pt x="5539" y="9"/>
                                </a:cubicBezTo>
                                <a:cubicBezTo>
                                  <a:pt x="5539" y="5"/>
                                  <a:pt x="5542" y="1"/>
                                  <a:pt x="5547" y="1"/>
                                </a:cubicBezTo>
                                <a:close/>
                                <a:moveTo>
                                  <a:pt x="5579" y="1"/>
                                </a:moveTo>
                                <a:lnTo>
                                  <a:pt x="5579" y="1"/>
                                </a:lnTo>
                                <a:cubicBezTo>
                                  <a:pt x="5583" y="1"/>
                                  <a:pt x="5587" y="5"/>
                                  <a:pt x="5587" y="9"/>
                                </a:cubicBezTo>
                                <a:cubicBezTo>
                                  <a:pt x="5587" y="14"/>
                                  <a:pt x="5583" y="17"/>
                                  <a:pt x="5579" y="17"/>
                                </a:cubicBezTo>
                                <a:lnTo>
                                  <a:pt x="5579" y="17"/>
                                </a:lnTo>
                                <a:cubicBezTo>
                                  <a:pt x="5574" y="17"/>
                                  <a:pt x="5571" y="14"/>
                                  <a:pt x="5571" y="9"/>
                                </a:cubicBezTo>
                                <a:cubicBezTo>
                                  <a:pt x="5571" y="5"/>
                                  <a:pt x="5574" y="1"/>
                                  <a:pt x="5579" y="1"/>
                                </a:cubicBezTo>
                                <a:close/>
                                <a:moveTo>
                                  <a:pt x="5611" y="1"/>
                                </a:moveTo>
                                <a:lnTo>
                                  <a:pt x="5611" y="1"/>
                                </a:lnTo>
                                <a:cubicBezTo>
                                  <a:pt x="5615" y="1"/>
                                  <a:pt x="5619" y="5"/>
                                  <a:pt x="5619" y="9"/>
                                </a:cubicBezTo>
                                <a:cubicBezTo>
                                  <a:pt x="5619" y="14"/>
                                  <a:pt x="5615" y="17"/>
                                  <a:pt x="5611" y="17"/>
                                </a:cubicBezTo>
                                <a:lnTo>
                                  <a:pt x="5611" y="17"/>
                                </a:lnTo>
                                <a:cubicBezTo>
                                  <a:pt x="5606" y="17"/>
                                  <a:pt x="5603" y="14"/>
                                  <a:pt x="5603" y="9"/>
                                </a:cubicBezTo>
                                <a:cubicBezTo>
                                  <a:pt x="5603" y="5"/>
                                  <a:pt x="5606" y="1"/>
                                  <a:pt x="5611" y="1"/>
                                </a:cubicBezTo>
                                <a:close/>
                                <a:moveTo>
                                  <a:pt x="5643" y="1"/>
                                </a:moveTo>
                                <a:lnTo>
                                  <a:pt x="5643" y="1"/>
                                </a:lnTo>
                                <a:cubicBezTo>
                                  <a:pt x="5647" y="1"/>
                                  <a:pt x="5651" y="5"/>
                                  <a:pt x="5651" y="9"/>
                                </a:cubicBezTo>
                                <a:cubicBezTo>
                                  <a:pt x="5651" y="14"/>
                                  <a:pt x="5647" y="17"/>
                                  <a:pt x="5643" y="17"/>
                                </a:cubicBezTo>
                                <a:lnTo>
                                  <a:pt x="5643" y="17"/>
                                </a:lnTo>
                                <a:cubicBezTo>
                                  <a:pt x="5638" y="17"/>
                                  <a:pt x="5635" y="14"/>
                                  <a:pt x="5635" y="9"/>
                                </a:cubicBezTo>
                                <a:cubicBezTo>
                                  <a:pt x="5635" y="5"/>
                                  <a:pt x="5638" y="1"/>
                                  <a:pt x="5643" y="1"/>
                                </a:cubicBezTo>
                                <a:close/>
                                <a:moveTo>
                                  <a:pt x="5675" y="1"/>
                                </a:moveTo>
                                <a:lnTo>
                                  <a:pt x="5675" y="1"/>
                                </a:lnTo>
                                <a:cubicBezTo>
                                  <a:pt x="5679" y="1"/>
                                  <a:pt x="5683" y="5"/>
                                  <a:pt x="5683" y="9"/>
                                </a:cubicBezTo>
                                <a:cubicBezTo>
                                  <a:pt x="5683" y="14"/>
                                  <a:pt x="5679" y="17"/>
                                  <a:pt x="5675" y="17"/>
                                </a:cubicBezTo>
                                <a:lnTo>
                                  <a:pt x="5675" y="17"/>
                                </a:lnTo>
                                <a:cubicBezTo>
                                  <a:pt x="5670" y="17"/>
                                  <a:pt x="5667" y="14"/>
                                  <a:pt x="5667" y="9"/>
                                </a:cubicBezTo>
                                <a:cubicBezTo>
                                  <a:pt x="5667" y="5"/>
                                  <a:pt x="5670" y="1"/>
                                  <a:pt x="5675" y="1"/>
                                </a:cubicBezTo>
                                <a:close/>
                                <a:moveTo>
                                  <a:pt x="5707" y="1"/>
                                </a:moveTo>
                                <a:lnTo>
                                  <a:pt x="5707" y="1"/>
                                </a:lnTo>
                                <a:cubicBezTo>
                                  <a:pt x="5711" y="1"/>
                                  <a:pt x="5715" y="5"/>
                                  <a:pt x="5715" y="9"/>
                                </a:cubicBezTo>
                                <a:cubicBezTo>
                                  <a:pt x="5715" y="14"/>
                                  <a:pt x="5711" y="17"/>
                                  <a:pt x="5707" y="17"/>
                                </a:cubicBezTo>
                                <a:lnTo>
                                  <a:pt x="5707" y="17"/>
                                </a:lnTo>
                                <a:cubicBezTo>
                                  <a:pt x="5702" y="17"/>
                                  <a:pt x="5699" y="14"/>
                                  <a:pt x="5699" y="9"/>
                                </a:cubicBezTo>
                                <a:cubicBezTo>
                                  <a:pt x="5699" y="5"/>
                                  <a:pt x="5702" y="1"/>
                                  <a:pt x="5707" y="1"/>
                                </a:cubicBezTo>
                                <a:close/>
                                <a:moveTo>
                                  <a:pt x="5739" y="1"/>
                                </a:moveTo>
                                <a:lnTo>
                                  <a:pt x="5739" y="1"/>
                                </a:lnTo>
                                <a:cubicBezTo>
                                  <a:pt x="5743" y="1"/>
                                  <a:pt x="5747" y="5"/>
                                  <a:pt x="5747" y="9"/>
                                </a:cubicBezTo>
                                <a:cubicBezTo>
                                  <a:pt x="5747" y="14"/>
                                  <a:pt x="5743" y="17"/>
                                  <a:pt x="5739" y="17"/>
                                </a:cubicBezTo>
                                <a:lnTo>
                                  <a:pt x="5739" y="17"/>
                                </a:lnTo>
                                <a:cubicBezTo>
                                  <a:pt x="5734" y="17"/>
                                  <a:pt x="5731" y="14"/>
                                  <a:pt x="5731" y="9"/>
                                </a:cubicBezTo>
                                <a:cubicBezTo>
                                  <a:pt x="5731" y="5"/>
                                  <a:pt x="5734" y="1"/>
                                  <a:pt x="5739" y="1"/>
                                </a:cubicBezTo>
                                <a:close/>
                                <a:moveTo>
                                  <a:pt x="5771" y="1"/>
                                </a:moveTo>
                                <a:lnTo>
                                  <a:pt x="5771" y="1"/>
                                </a:lnTo>
                                <a:cubicBezTo>
                                  <a:pt x="5775" y="1"/>
                                  <a:pt x="5779" y="5"/>
                                  <a:pt x="5779" y="9"/>
                                </a:cubicBezTo>
                                <a:cubicBezTo>
                                  <a:pt x="5779" y="14"/>
                                  <a:pt x="5775" y="17"/>
                                  <a:pt x="5771" y="17"/>
                                </a:cubicBezTo>
                                <a:lnTo>
                                  <a:pt x="5771" y="17"/>
                                </a:lnTo>
                                <a:cubicBezTo>
                                  <a:pt x="5766" y="17"/>
                                  <a:pt x="5763" y="14"/>
                                  <a:pt x="5763" y="9"/>
                                </a:cubicBezTo>
                                <a:cubicBezTo>
                                  <a:pt x="5763" y="5"/>
                                  <a:pt x="5766" y="1"/>
                                  <a:pt x="5771" y="1"/>
                                </a:cubicBezTo>
                                <a:close/>
                                <a:moveTo>
                                  <a:pt x="5803" y="1"/>
                                </a:moveTo>
                                <a:lnTo>
                                  <a:pt x="5803" y="1"/>
                                </a:lnTo>
                                <a:cubicBezTo>
                                  <a:pt x="5807" y="1"/>
                                  <a:pt x="5811" y="5"/>
                                  <a:pt x="5811" y="9"/>
                                </a:cubicBezTo>
                                <a:cubicBezTo>
                                  <a:pt x="5811" y="14"/>
                                  <a:pt x="5807" y="17"/>
                                  <a:pt x="5803" y="17"/>
                                </a:cubicBezTo>
                                <a:lnTo>
                                  <a:pt x="5803" y="17"/>
                                </a:lnTo>
                                <a:cubicBezTo>
                                  <a:pt x="5798" y="17"/>
                                  <a:pt x="5795" y="14"/>
                                  <a:pt x="5795" y="9"/>
                                </a:cubicBezTo>
                                <a:cubicBezTo>
                                  <a:pt x="5795" y="5"/>
                                  <a:pt x="5798" y="1"/>
                                  <a:pt x="5803" y="1"/>
                                </a:cubicBezTo>
                                <a:close/>
                                <a:moveTo>
                                  <a:pt x="5835" y="1"/>
                                </a:moveTo>
                                <a:lnTo>
                                  <a:pt x="5835" y="1"/>
                                </a:lnTo>
                                <a:cubicBezTo>
                                  <a:pt x="5839" y="1"/>
                                  <a:pt x="5843" y="5"/>
                                  <a:pt x="5843" y="9"/>
                                </a:cubicBezTo>
                                <a:cubicBezTo>
                                  <a:pt x="5843" y="14"/>
                                  <a:pt x="5839" y="17"/>
                                  <a:pt x="5835" y="17"/>
                                </a:cubicBezTo>
                                <a:lnTo>
                                  <a:pt x="5835" y="17"/>
                                </a:lnTo>
                                <a:cubicBezTo>
                                  <a:pt x="5830" y="17"/>
                                  <a:pt x="5827" y="14"/>
                                  <a:pt x="5827" y="9"/>
                                </a:cubicBezTo>
                                <a:cubicBezTo>
                                  <a:pt x="5827" y="5"/>
                                  <a:pt x="5830" y="1"/>
                                  <a:pt x="5835" y="1"/>
                                </a:cubicBezTo>
                                <a:close/>
                                <a:moveTo>
                                  <a:pt x="5867" y="1"/>
                                </a:moveTo>
                                <a:lnTo>
                                  <a:pt x="5867" y="1"/>
                                </a:lnTo>
                                <a:cubicBezTo>
                                  <a:pt x="5871" y="1"/>
                                  <a:pt x="5875" y="5"/>
                                  <a:pt x="5875" y="9"/>
                                </a:cubicBezTo>
                                <a:cubicBezTo>
                                  <a:pt x="5875" y="14"/>
                                  <a:pt x="5871" y="17"/>
                                  <a:pt x="5867" y="17"/>
                                </a:cubicBezTo>
                                <a:lnTo>
                                  <a:pt x="5867" y="17"/>
                                </a:lnTo>
                                <a:cubicBezTo>
                                  <a:pt x="5862" y="17"/>
                                  <a:pt x="5859" y="14"/>
                                  <a:pt x="5859" y="9"/>
                                </a:cubicBezTo>
                                <a:cubicBezTo>
                                  <a:pt x="5859" y="5"/>
                                  <a:pt x="5862" y="1"/>
                                  <a:pt x="5867" y="1"/>
                                </a:cubicBezTo>
                                <a:close/>
                                <a:moveTo>
                                  <a:pt x="5899" y="1"/>
                                </a:moveTo>
                                <a:lnTo>
                                  <a:pt x="5899" y="1"/>
                                </a:lnTo>
                                <a:cubicBezTo>
                                  <a:pt x="5903" y="1"/>
                                  <a:pt x="5907" y="5"/>
                                  <a:pt x="5907" y="9"/>
                                </a:cubicBezTo>
                                <a:cubicBezTo>
                                  <a:pt x="5907" y="14"/>
                                  <a:pt x="5903" y="17"/>
                                  <a:pt x="5899" y="17"/>
                                </a:cubicBezTo>
                                <a:lnTo>
                                  <a:pt x="5899" y="17"/>
                                </a:lnTo>
                                <a:cubicBezTo>
                                  <a:pt x="5894" y="17"/>
                                  <a:pt x="5891" y="14"/>
                                  <a:pt x="5891" y="9"/>
                                </a:cubicBezTo>
                                <a:cubicBezTo>
                                  <a:pt x="5891" y="5"/>
                                  <a:pt x="5894" y="1"/>
                                  <a:pt x="5899" y="1"/>
                                </a:cubicBezTo>
                                <a:close/>
                                <a:moveTo>
                                  <a:pt x="5931" y="1"/>
                                </a:moveTo>
                                <a:lnTo>
                                  <a:pt x="5931" y="1"/>
                                </a:lnTo>
                                <a:cubicBezTo>
                                  <a:pt x="5935" y="1"/>
                                  <a:pt x="5939" y="5"/>
                                  <a:pt x="5939" y="9"/>
                                </a:cubicBezTo>
                                <a:cubicBezTo>
                                  <a:pt x="5939" y="14"/>
                                  <a:pt x="5935" y="17"/>
                                  <a:pt x="5931" y="17"/>
                                </a:cubicBezTo>
                                <a:lnTo>
                                  <a:pt x="5931" y="17"/>
                                </a:lnTo>
                                <a:cubicBezTo>
                                  <a:pt x="5926" y="17"/>
                                  <a:pt x="5923" y="14"/>
                                  <a:pt x="5923" y="9"/>
                                </a:cubicBezTo>
                                <a:cubicBezTo>
                                  <a:pt x="5923" y="5"/>
                                  <a:pt x="5926" y="1"/>
                                  <a:pt x="5931" y="1"/>
                                </a:cubicBezTo>
                                <a:close/>
                                <a:moveTo>
                                  <a:pt x="5963" y="1"/>
                                </a:moveTo>
                                <a:lnTo>
                                  <a:pt x="5963" y="1"/>
                                </a:lnTo>
                                <a:cubicBezTo>
                                  <a:pt x="5967" y="1"/>
                                  <a:pt x="5971" y="5"/>
                                  <a:pt x="5971" y="9"/>
                                </a:cubicBezTo>
                                <a:cubicBezTo>
                                  <a:pt x="5971" y="14"/>
                                  <a:pt x="5967" y="17"/>
                                  <a:pt x="5963" y="17"/>
                                </a:cubicBezTo>
                                <a:lnTo>
                                  <a:pt x="5963" y="17"/>
                                </a:lnTo>
                                <a:cubicBezTo>
                                  <a:pt x="5958" y="17"/>
                                  <a:pt x="5955" y="14"/>
                                  <a:pt x="5955" y="9"/>
                                </a:cubicBezTo>
                                <a:cubicBezTo>
                                  <a:pt x="5955" y="5"/>
                                  <a:pt x="5958" y="1"/>
                                  <a:pt x="5963" y="1"/>
                                </a:cubicBezTo>
                                <a:close/>
                                <a:moveTo>
                                  <a:pt x="5995" y="1"/>
                                </a:moveTo>
                                <a:lnTo>
                                  <a:pt x="5995" y="1"/>
                                </a:lnTo>
                                <a:cubicBezTo>
                                  <a:pt x="5999" y="1"/>
                                  <a:pt x="6003" y="5"/>
                                  <a:pt x="6003" y="9"/>
                                </a:cubicBezTo>
                                <a:cubicBezTo>
                                  <a:pt x="6003" y="14"/>
                                  <a:pt x="5999" y="17"/>
                                  <a:pt x="5995" y="17"/>
                                </a:cubicBezTo>
                                <a:lnTo>
                                  <a:pt x="5995" y="17"/>
                                </a:lnTo>
                                <a:cubicBezTo>
                                  <a:pt x="5990" y="17"/>
                                  <a:pt x="5987" y="14"/>
                                  <a:pt x="5987" y="9"/>
                                </a:cubicBezTo>
                                <a:cubicBezTo>
                                  <a:pt x="5987" y="5"/>
                                  <a:pt x="5990" y="1"/>
                                  <a:pt x="5995" y="1"/>
                                </a:cubicBezTo>
                                <a:close/>
                                <a:moveTo>
                                  <a:pt x="6027" y="1"/>
                                </a:moveTo>
                                <a:lnTo>
                                  <a:pt x="6027" y="1"/>
                                </a:lnTo>
                                <a:cubicBezTo>
                                  <a:pt x="6031" y="1"/>
                                  <a:pt x="6035" y="5"/>
                                  <a:pt x="6035" y="9"/>
                                </a:cubicBezTo>
                                <a:cubicBezTo>
                                  <a:pt x="6035" y="14"/>
                                  <a:pt x="6031" y="17"/>
                                  <a:pt x="6027" y="17"/>
                                </a:cubicBezTo>
                                <a:lnTo>
                                  <a:pt x="6027" y="17"/>
                                </a:lnTo>
                                <a:cubicBezTo>
                                  <a:pt x="6022" y="17"/>
                                  <a:pt x="6019" y="14"/>
                                  <a:pt x="6019" y="9"/>
                                </a:cubicBezTo>
                                <a:cubicBezTo>
                                  <a:pt x="6019" y="5"/>
                                  <a:pt x="6022" y="1"/>
                                  <a:pt x="6027" y="1"/>
                                </a:cubicBezTo>
                                <a:close/>
                                <a:moveTo>
                                  <a:pt x="6059" y="1"/>
                                </a:moveTo>
                                <a:lnTo>
                                  <a:pt x="6059" y="1"/>
                                </a:lnTo>
                                <a:cubicBezTo>
                                  <a:pt x="6063" y="1"/>
                                  <a:pt x="6067" y="5"/>
                                  <a:pt x="6067" y="9"/>
                                </a:cubicBezTo>
                                <a:cubicBezTo>
                                  <a:pt x="6067" y="14"/>
                                  <a:pt x="6063" y="17"/>
                                  <a:pt x="6059" y="17"/>
                                </a:cubicBezTo>
                                <a:lnTo>
                                  <a:pt x="6059" y="17"/>
                                </a:lnTo>
                                <a:cubicBezTo>
                                  <a:pt x="6054" y="17"/>
                                  <a:pt x="6051" y="14"/>
                                  <a:pt x="6051" y="9"/>
                                </a:cubicBezTo>
                                <a:cubicBezTo>
                                  <a:pt x="6051" y="5"/>
                                  <a:pt x="6054" y="1"/>
                                  <a:pt x="6059" y="1"/>
                                </a:cubicBezTo>
                                <a:close/>
                                <a:moveTo>
                                  <a:pt x="6091" y="1"/>
                                </a:moveTo>
                                <a:lnTo>
                                  <a:pt x="6091" y="1"/>
                                </a:lnTo>
                                <a:cubicBezTo>
                                  <a:pt x="6095" y="1"/>
                                  <a:pt x="6099" y="5"/>
                                  <a:pt x="6099" y="9"/>
                                </a:cubicBezTo>
                                <a:cubicBezTo>
                                  <a:pt x="6099" y="14"/>
                                  <a:pt x="6095" y="17"/>
                                  <a:pt x="6091" y="17"/>
                                </a:cubicBezTo>
                                <a:lnTo>
                                  <a:pt x="6091" y="17"/>
                                </a:lnTo>
                                <a:cubicBezTo>
                                  <a:pt x="6086" y="17"/>
                                  <a:pt x="6083" y="14"/>
                                  <a:pt x="6083" y="9"/>
                                </a:cubicBezTo>
                                <a:cubicBezTo>
                                  <a:pt x="6083" y="5"/>
                                  <a:pt x="6086" y="1"/>
                                  <a:pt x="6091" y="1"/>
                                </a:cubicBezTo>
                                <a:close/>
                                <a:moveTo>
                                  <a:pt x="6123" y="1"/>
                                </a:moveTo>
                                <a:lnTo>
                                  <a:pt x="6123" y="1"/>
                                </a:lnTo>
                                <a:cubicBezTo>
                                  <a:pt x="6127" y="1"/>
                                  <a:pt x="6131" y="5"/>
                                  <a:pt x="6131" y="9"/>
                                </a:cubicBezTo>
                                <a:cubicBezTo>
                                  <a:pt x="6131" y="14"/>
                                  <a:pt x="6127" y="17"/>
                                  <a:pt x="6123" y="17"/>
                                </a:cubicBezTo>
                                <a:lnTo>
                                  <a:pt x="6123" y="17"/>
                                </a:lnTo>
                                <a:cubicBezTo>
                                  <a:pt x="6118" y="17"/>
                                  <a:pt x="6115" y="14"/>
                                  <a:pt x="6115" y="9"/>
                                </a:cubicBezTo>
                                <a:cubicBezTo>
                                  <a:pt x="6115" y="5"/>
                                  <a:pt x="6118" y="1"/>
                                  <a:pt x="6123" y="1"/>
                                </a:cubicBezTo>
                                <a:close/>
                                <a:moveTo>
                                  <a:pt x="6155" y="1"/>
                                </a:moveTo>
                                <a:lnTo>
                                  <a:pt x="6155" y="1"/>
                                </a:lnTo>
                                <a:cubicBezTo>
                                  <a:pt x="6159" y="1"/>
                                  <a:pt x="6163" y="5"/>
                                  <a:pt x="6163" y="9"/>
                                </a:cubicBezTo>
                                <a:cubicBezTo>
                                  <a:pt x="6163" y="14"/>
                                  <a:pt x="6159" y="17"/>
                                  <a:pt x="6155" y="17"/>
                                </a:cubicBezTo>
                                <a:lnTo>
                                  <a:pt x="6155" y="17"/>
                                </a:lnTo>
                                <a:cubicBezTo>
                                  <a:pt x="6150" y="17"/>
                                  <a:pt x="6147" y="14"/>
                                  <a:pt x="6147" y="9"/>
                                </a:cubicBezTo>
                                <a:cubicBezTo>
                                  <a:pt x="6147" y="5"/>
                                  <a:pt x="6150" y="1"/>
                                  <a:pt x="6155" y="1"/>
                                </a:cubicBezTo>
                                <a:close/>
                                <a:moveTo>
                                  <a:pt x="6187" y="1"/>
                                </a:moveTo>
                                <a:lnTo>
                                  <a:pt x="6187" y="1"/>
                                </a:lnTo>
                                <a:cubicBezTo>
                                  <a:pt x="6191" y="1"/>
                                  <a:pt x="6195" y="5"/>
                                  <a:pt x="6195" y="9"/>
                                </a:cubicBezTo>
                                <a:cubicBezTo>
                                  <a:pt x="6195" y="14"/>
                                  <a:pt x="6191" y="17"/>
                                  <a:pt x="6187" y="17"/>
                                </a:cubicBezTo>
                                <a:lnTo>
                                  <a:pt x="6187" y="17"/>
                                </a:lnTo>
                                <a:cubicBezTo>
                                  <a:pt x="6182" y="17"/>
                                  <a:pt x="6179" y="14"/>
                                  <a:pt x="6179" y="9"/>
                                </a:cubicBezTo>
                                <a:cubicBezTo>
                                  <a:pt x="6179" y="5"/>
                                  <a:pt x="6182" y="1"/>
                                  <a:pt x="6187" y="1"/>
                                </a:cubicBezTo>
                                <a:close/>
                                <a:moveTo>
                                  <a:pt x="6219" y="1"/>
                                </a:moveTo>
                                <a:lnTo>
                                  <a:pt x="6219" y="1"/>
                                </a:lnTo>
                                <a:cubicBezTo>
                                  <a:pt x="6223" y="1"/>
                                  <a:pt x="6227" y="5"/>
                                  <a:pt x="6227" y="9"/>
                                </a:cubicBezTo>
                                <a:cubicBezTo>
                                  <a:pt x="6227" y="14"/>
                                  <a:pt x="6223" y="17"/>
                                  <a:pt x="6219" y="17"/>
                                </a:cubicBezTo>
                                <a:lnTo>
                                  <a:pt x="6219" y="17"/>
                                </a:lnTo>
                                <a:cubicBezTo>
                                  <a:pt x="6214" y="17"/>
                                  <a:pt x="6211" y="14"/>
                                  <a:pt x="6211" y="9"/>
                                </a:cubicBezTo>
                                <a:cubicBezTo>
                                  <a:pt x="6211" y="5"/>
                                  <a:pt x="6214" y="1"/>
                                  <a:pt x="6219" y="1"/>
                                </a:cubicBezTo>
                                <a:close/>
                                <a:moveTo>
                                  <a:pt x="6251" y="1"/>
                                </a:moveTo>
                                <a:lnTo>
                                  <a:pt x="6251" y="1"/>
                                </a:lnTo>
                                <a:cubicBezTo>
                                  <a:pt x="6255" y="1"/>
                                  <a:pt x="6259" y="5"/>
                                  <a:pt x="6259" y="9"/>
                                </a:cubicBezTo>
                                <a:cubicBezTo>
                                  <a:pt x="6259" y="14"/>
                                  <a:pt x="6255" y="17"/>
                                  <a:pt x="6251" y="17"/>
                                </a:cubicBezTo>
                                <a:lnTo>
                                  <a:pt x="6251" y="17"/>
                                </a:lnTo>
                                <a:cubicBezTo>
                                  <a:pt x="6246" y="17"/>
                                  <a:pt x="6243" y="14"/>
                                  <a:pt x="6243" y="9"/>
                                </a:cubicBezTo>
                                <a:cubicBezTo>
                                  <a:pt x="6243" y="5"/>
                                  <a:pt x="6246" y="1"/>
                                  <a:pt x="6251" y="1"/>
                                </a:cubicBezTo>
                                <a:close/>
                                <a:moveTo>
                                  <a:pt x="6283" y="1"/>
                                </a:moveTo>
                                <a:lnTo>
                                  <a:pt x="6283" y="1"/>
                                </a:lnTo>
                                <a:cubicBezTo>
                                  <a:pt x="6287" y="1"/>
                                  <a:pt x="6291" y="5"/>
                                  <a:pt x="6291" y="9"/>
                                </a:cubicBezTo>
                                <a:cubicBezTo>
                                  <a:pt x="6291" y="14"/>
                                  <a:pt x="6287" y="17"/>
                                  <a:pt x="6283" y="17"/>
                                </a:cubicBezTo>
                                <a:lnTo>
                                  <a:pt x="6283" y="17"/>
                                </a:lnTo>
                                <a:cubicBezTo>
                                  <a:pt x="6278" y="17"/>
                                  <a:pt x="6275" y="14"/>
                                  <a:pt x="6275" y="9"/>
                                </a:cubicBezTo>
                                <a:cubicBezTo>
                                  <a:pt x="6275" y="5"/>
                                  <a:pt x="6278" y="1"/>
                                  <a:pt x="6283" y="1"/>
                                </a:cubicBezTo>
                                <a:close/>
                                <a:moveTo>
                                  <a:pt x="6315" y="1"/>
                                </a:moveTo>
                                <a:lnTo>
                                  <a:pt x="6315" y="1"/>
                                </a:lnTo>
                                <a:cubicBezTo>
                                  <a:pt x="6319" y="1"/>
                                  <a:pt x="6323" y="5"/>
                                  <a:pt x="6323" y="9"/>
                                </a:cubicBezTo>
                                <a:cubicBezTo>
                                  <a:pt x="6323" y="14"/>
                                  <a:pt x="6319" y="17"/>
                                  <a:pt x="6315" y="17"/>
                                </a:cubicBezTo>
                                <a:lnTo>
                                  <a:pt x="6315" y="17"/>
                                </a:lnTo>
                                <a:cubicBezTo>
                                  <a:pt x="6310" y="17"/>
                                  <a:pt x="6307" y="14"/>
                                  <a:pt x="6307" y="9"/>
                                </a:cubicBezTo>
                                <a:cubicBezTo>
                                  <a:pt x="6307" y="5"/>
                                  <a:pt x="6310" y="1"/>
                                  <a:pt x="6315" y="1"/>
                                </a:cubicBezTo>
                                <a:close/>
                                <a:moveTo>
                                  <a:pt x="6347" y="1"/>
                                </a:moveTo>
                                <a:lnTo>
                                  <a:pt x="6347" y="1"/>
                                </a:lnTo>
                                <a:cubicBezTo>
                                  <a:pt x="6351" y="1"/>
                                  <a:pt x="6355" y="5"/>
                                  <a:pt x="6355" y="9"/>
                                </a:cubicBezTo>
                                <a:cubicBezTo>
                                  <a:pt x="6355" y="14"/>
                                  <a:pt x="6351" y="17"/>
                                  <a:pt x="6347" y="17"/>
                                </a:cubicBezTo>
                                <a:lnTo>
                                  <a:pt x="6347" y="17"/>
                                </a:lnTo>
                                <a:cubicBezTo>
                                  <a:pt x="6342" y="17"/>
                                  <a:pt x="6339" y="14"/>
                                  <a:pt x="6339" y="9"/>
                                </a:cubicBezTo>
                                <a:cubicBezTo>
                                  <a:pt x="6339" y="5"/>
                                  <a:pt x="6342" y="1"/>
                                  <a:pt x="6347" y="1"/>
                                </a:cubicBezTo>
                                <a:close/>
                                <a:moveTo>
                                  <a:pt x="6379" y="1"/>
                                </a:moveTo>
                                <a:lnTo>
                                  <a:pt x="6379" y="1"/>
                                </a:lnTo>
                                <a:cubicBezTo>
                                  <a:pt x="6383" y="1"/>
                                  <a:pt x="6387" y="5"/>
                                  <a:pt x="6387" y="9"/>
                                </a:cubicBezTo>
                                <a:cubicBezTo>
                                  <a:pt x="6387" y="14"/>
                                  <a:pt x="6383" y="17"/>
                                  <a:pt x="6379" y="17"/>
                                </a:cubicBezTo>
                                <a:lnTo>
                                  <a:pt x="6379" y="17"/>
                                </a:lnTo>
                                <a:cubicBezTo>
                                  <a:pt x="6375" y="17"/>
                                  <a:pt x="6371" y="14"/>
                                  <a:pt x="6371" y="9"/>
                                </a:cubicBezTo>
                                <a:cubicBezTo>
                                  <a:pt x="6371" y="5"/>
                                  <a:pt x="6375" y="1"/>
                                  <a:pt x="6379" y="1"/>
                                </a:cubicBezTo>
                                <a:close/>
                                <a:moveTo>
                                  <a:pt x="6411" y="1"/>
                                </a:moveTo>
                                <a:lnTo>
                                  <a:pt x="6411" y="1"/>
                                </a:lnTo>
                                <a:cubicBezTo>
                                  <a:pt x="6415" y="1"/>
                                  <a:pt x="6419" y="5"/>
                                  <a:pt x="6419" y="9"/>
                                </a:cubicBezTo>
                                <a:cubicBezTo>
                                  <a:pt x="6419" y="14"/>
                                  <a:pt x="6415" y="17"/>
                                  <a:pt x="6411" y="17"/>
                                </a:cubicBezTo>
                                <a:lnTo>
                                  <a:pt x="6411" y="17"/>
                                </a:lnTo>
                                <a:cubicBezTo>
                                  <a:pt x="6407" y="17"/>
                                  <a:pt x="6403" y="14"/>
                                  <a:pt x="6403" y="9"/>
                                </a:cubicBezTo>
                                <a:cubicBezTo>
                                  <a:pt x="6403" y="5"/>
                                  <a:pt x="6407" y="1"/>
                                  <a:pt x="6411" y="1"/>
                                </a:cubicBezTo>
                                <a:close/>
                                <a:moveTo>
                                  <a:pt x="6443" y="1"/>
                                </a:moveTo>
                                <a:lnTo>
                                  <a:pt x="6443" y="1"/>
                                </a:lnTo>
                                <a:cubicBezTo>
                                  <a:pt x="6447" y="1"/>
                                  <a:pt x="6451" y="5"/>
                                  <a:pt x="6451" y="9"/>
                                </a:cubicBezTo>
                                <a:cubicBezTo>
                                  <a:pt x="6451" y="14"/>
                                  <a:pt x="6447" y="17"/>
                                  <a:pt x="6443" y="17"/>
                                </a:cubicBezTo>
                                <a:lnTo>
                                  <a:pt x="6443" y="17"/>
                                </a:lnTo>
                                <a:cubicBezTo>
                                  <a:pt x="6439" y="17"/>
                                  <a:pt x="6435" y="14"/>
                                  <a:pt x="6435" y="9"/>
                                </a:cubicBezTo>
                                <a:cubicBezTo>
                                  <a:pt x="6435" y="5"/>
                                  <a:pt x="6439" y="1"/>
                                  <a:pt x="6443" y="1"/>
                                </a:cubicBezTo>
                                <a:close/>
                                <a:moveTo>
                                  <a:pt x="6475" y="1"/>
                                </a:moveTo>
                                <a:lnTo>
                                  <a:pt x="6475" y="1"/>
                                </a:lnTo>
                                <a:cubicBezTo>
                                  <a:pt x="6479" y="1"/>
                                  <a:pt x="6483" y="5"/>
                                  <a:pt x="6483" y="9"/>
                                </a:cubicBezTo>
                                <a:cubicBezTo>
                                  <a:pt x="6483" y="14"/>
                                  <a:pt x="6479" y="17"/>
                                  <a:pt x="6475" y="17"/>
                                </a:cubicBezTo>
                                <a:lnTo>
                                  <a:pt x="6475" y="17"/>
                                </a:lnTo>
                                <a:cubicBezTo>
                                  <a:pt x="6471" y="17"/>
                                  <a:pt x="6467" y="14"/>
                                  <a:pt x="6467" y="9"/>
                                </a:cubicBezTo>
                                <a:cubicBezTo>
                                  <a:pt x="6467" y="5"/>
                                  <a:pt x="6471" y="1"/>
                                  <a:pt x="6475" y="1"/>
                                </a:cubicBezTo>
                                <a:close/>
                                <a:moveTo>
                                  <a:pt x="6507" y="1"/>
                                </a:moveTo>
                                <a:lnTo>
                                  <a:pt x="6507" y="1"/>
                                </a:lnTo>
                                <a:cubicBezTo>
                                  <a:pt x="6511" y="1"/>
                                  <a:pt x="6515" y="5"/>
                                  <a:pt x="6515" y="9"/>
                                </a:cubicBezTo>
                                <a:cubicBezTo>
                                  <a:pt x="6515" y="14"/>
                                  <a:pt x="6511" y="17"/>
                                  <a:pt x="6507" y="17"/>
                                </a:cubicBezTo>
                                <a:lnTo>
                                  <a:pt x="6507" y="17"/>
                                </a:lnTo>
                                <a:cubicBezTo>
                                  <a:pt x="6503" y="17"/>
                                  <a:pt x="6499" y="14"/>
                                  <a:pt x="6499" y="9"/>
                                </a:cubicBezTo>
                                <a:cubicBezTo>
                                  <a:pt x="6499" y="5"/>
                                  <a:pt x="6503" y="1"/>
                                  <a:pt x="6507" y="1"/>
                                </a:cubicBezTo>
                                <a:close/>
                                <a:moveTo>
                                  <a:pt x="6539" y="2"/>
                                </a:moveTo>
                                <a:lnTo>
                                  <a:pt x="6539" y="2"/>
                                </a:lnTo>
                                <a:cubicBezTo>
                                  <a:pt x="6543" y="2"/>
                                  <a:pt x="6547" y="5"/>
                                  <a:pt x="6547" y="10"/>
                                </a:cubicBezTo>
                                <a:cubicBezTo>
                                  <a:pt x="6547" y="14"/>
                                  <a:pt x="6543" y="18"/>
                                  <a:pt x="6539" y="18"/>
                                </a:cubicBezTo>
                                <a:lnTo>
                                  <a:pt x="6539" y="18"/>
                                </a:lnTo>
                                <a:cubicBezTo>
                                  <a:pt x="6535" y="18"/>
                                  <a:pt x="6531" y="14"/>
                                  <a:pt x="6531" y="10"/>
                                </a:cubicBezTo>
                                <a:cubicBezTo>
                                  <a:pt x="6531" y="5"/>
                                  <a:pt x="6535" y="2"/>
                                  <a:pt x="6539" y="2"/>
                                </a:cubicBezTo>
                                <a:close/>
                                <a:moveTo>
                                  <a:pt x="6571" y="2"/>
                                </a:moveTo>
                                <a:lnTo>
                                  <a:pt x="6571" y="2"/>
                                </a:lnTo>
                                <a:cubicBezTo>
                                  <a:pt x="6575" y="2"/>
                                  <a:pt x="6579" y="5"/>
                                  <a:pt x="6579" y="10"/>
                                </a:cubicBezTo>
                                <a:cubicBezTo>
                                  <a:pt x="6579" y="14"/>
                                  <a:pt x="6575" y="18"/>
                                  <a:pt x="6571" y="18"/>
                                </a:cubicBezTo>
                                <a:lnTo>
                                  <a:pt x="6571" y="18"/>
                                </a:lnTo>
                                <a:cubicBezTo>
                                  <a:pt x="6567" y="18"/>
                                  <a:pt x="6563" y="14"/>
                                  <a:pt x="6563" y="10"/>
                                </a:cubicBezTo>
                                <a:cubicBezTo>
                                  <a:pt x="6563" y="5"/>
                                  <a:pt x="6567" y="2"/>
                                  <a:pt x="6571" y="2"/>
                                </a:cubicBezTo>
                                <a:close/>
                                <a:moveTo>
                                  <a:pt x="6603" y="2"/>
                                </a:moveTo>
                                <a:lnTo>
                                  <a:pt x="6603" y="2"/>
                                </a:lnTo>
                                <a:cubicBezTo>
                                  <a:pt x="6607" y="2"/>
                                  <a:pt x="6611" y="5"/>
                                  <a:pt x="6611" y="10"/>
                                </a:cubicBezTo>
                                <a:cubicBezTo>
                                  <a:pt x="6611" y="14"/>
                                  <a:pt x="6607" y="18"/>
                                  <a:pt x="6603" y="18"/>
                                </a:cubicBezTo>
                                <a:lnTo>
                                  <a:pt x="6603" y="18"/>
                                </a:lnTo>
                                <a:cubicBezTo>
                                  <a:pt x="6599" y="18"/>
                                  <a:pt x="6595" y="14"/>
                                  <a:pt x="6595" y="10"/>
                                </a:cubicBezTo>
                                <a:cubicBezTo>
                                  <a:pt x="6595" y="5"/>
                                  <a:pt x="6599" y="2"/>
                                  <a:pt x="6603" y="2"/>
                                </a:cubicBezTo>
                                <a:close/>
                                <a:moveTo>
                                  <a:pt x="6635" y="2"/>
                                </a:moveTo>
                                <a:lnTo>
                                  <a:pt x="6635" y="2"/>
                                </a:lnTo>
                                <a:cubicBezTo>
                                  <a:pt x="6639" y="2"/>
                                  <a:pt x="6643" y="5"/>
                                  <a:pt x="6643" y="10"/>
                                </a:cubicBezTo>
                                <a:cubicBezTo>
                                  <a:pt x="6643" y="14"/>
                                  <a:pt x="6639" y="18"/>
                                  <a:pt x="6635" y="18"/>
                                </a:cubicBezTo>
                                <a:lnTo>
                                  <a:pt x="6635" y="18"/>
                                </a:lnTo>
                                <a:cubicBezTo>
                                  <a:pt x="6631" y="18"/>
                                  <a:pt x="6627" y="14"/>
                                  <a:pt x="6627" y="10"/>
                                </a:cubicBezTo>
                                <a:cubicBezTo>
                                  <a:pt x="6627" y="5"/>
                                  <a:pt x="6631" y="2"/>
                                  <a:pt x="6635" y="2"/>
                                </a:cubicBezTo>
                                <a:close/>
                                <a:moveTo>
                                  <a:pt x="6667" y="2"/>
                                </a:moveTo>
                                <a:lnTo>
                                  <a:pt x="6667" y="2"/>
                                </a:lnTo>
                                <a:cubicBezTo>
                                  <a:pt x="6672" y="2"/>
                                  <a:pt x="6675" y="5"/>
                                  <a:pt x="6675" y="10"/>
                                </a:cubicBezTo>
                                <a:cubicBezTo>
                                  <a:pt x="6675" y="14"/>
                                  <a:pt x="6672" y="18"/>
                                  <a:pt x="6667" y="18"/>
                                </a:cubicBezTo>
                                <a:lnTo>
                                  <a:pt x="6667" y="18"/>
                                </a:lnTo>
                                <a:cubicBezTo>
                                  <a:pt x="6663" y="18"/>
                                  <a:pt x="6659" y="14"/>
                                  <a:pt x="6659" y="10"/>
                                </a:cubicBezTo>
                                <a:cubicBezTo>
                                  <a:pt x="6659" y="5"/>
                                  <a:pt x="6663" y="2"/>
                                  <a:pt x="6667" y="2"/>
                                </a:cubicBezTo>
                                <a:close/>
                                <a:moveTo>
                                  <a:pt x="6699" y="2"/>
                                </a:moveTo>
                                <a:lnTo>
                                  <a:pt x="6699" y="2"/>
                                </a:lnTo>
                                <a:cubicBezTo>
                                  <a:pt x="6704" y="2"/>
                                  <a:pt x="6707" y="5"/>
                                  <a:pt x="6707" y="10"/>
                                </a:cubicBezTo>
                                <a:cubicBezTo>
                                  <a:pt x="6707" y="14"/>
                                  <a:pt x="6704" y="18"/>
                                  <a:pt x="6699" y="18"/>
                                </a:cubicBezTo>
                                <a:lnTo>
                                  <a:pt x="6699" y="18"/>
                                </a:lnTo>
                                <a:cubicBezTo>
                                  <a:pt x="6695" y="18"/>
                                  <a:pt x="6691" y="14"/>
                                  <a:pt x="6691" y="10"/>
                                </a:cubicBezTo>
                                <a:cubicBezTo>
                                  <a:pt x="6691" y="5"/>
                                  <a:pt x="6695" y="2"/>
                                  <a:pt x="6699" y="2"/>
                                </a:cubicBezTo>
                                <a:close/>
                                <a:moveTo>
                                  <a:pt x="6731" y="2"/>
                                </a:moveTo>
                                <a:lnTo>
                                  <a:pt x="6731" y="2"/>
                                </a:lnTo>
                                <a:cubicBezTo>
                                  <a:pt x="6736" y="2"/>
                                  <a:pt x="6739" y="5"/>
                                  <a:pt x="6739" y="10"/>
                                </a:cubicBezTo>
                                <a:cubicBezTo>
                                  <a:pt x="6739" y="14"/>
                                  <a:pt x="6736" y="18"/>
                                  <a:pt x="6731" y="18"/>
                                </a:cubicBezTo>
                                <a:lnTo>
                                  <a:pt x="6731" y="18"/>
                                </a:lnTo>
                                <a:cubicBezTo>
                                  <a:pt x="6727" y="18"/>
                                  <a:pt x="6723" y="14"/>
                                  <a:pt x="6723" y="10"/>
                                </a:cubicBezTo>
                                <a:cubicBezTo>
                                  <a:pt x="6723" y="5"/>
                                  <a:pt x="6727" y="2"/>
                                  <a:pt x="6731" y="2"/>
                                </a:cubicBezTo>
                                <a:close/>
                                <a:moveTo>
                                  <a:pt x="6763" y="2"/>
                                </a:moveTo>
                                <a:lnTo>
                                  <a:pt x="6763" y="2"/>
                                </a:lnTo>
                                <a:cubicBezTo>
                                  <a:pt x="6768" y="2"/>
                                  <a:pt x="6771" y="5"/>
                                  <a:pt x="6771" y="10"/>
                                </a:cubicBezTo>
                                <a:cubicBezTo>
                                  <a:pt x="6771" y="14"/>
                                  <a:pt x="6768" y="18"/>
                                  <a:pt x="6763" y="18"/>
                                </a:cubicBezTo>
                                <a:lnTo>
                                  <a:pt x="6763" y="18"/>
                                </a:lnTo>
                                <a:cubicBezTo>
                                  <a:pt x="6759" y="18"/>
                                  <a:pt x="6755" y="14"/>
                                  <a:pt x="6755" y="10"/>
                                </a:cubicBezTo>
                                <a:cubicBezTo>
                                  <a:pt x="6755" y="5"/>
                                  <a:pt x="6759" y="2"/>
                                  <a:pt x="6763" y="2"/>
                                </a:cubicBezTo>
                                <a:close/>
                                <a:moveTo>
                                  <a:pt x="6795" y="2"/>
                                </a:moveTo>
                                <a:lnTo>
                                  <a:pt x="6795" y="2"/>
                                </a:lnTo>
                                <a:cubicBezTo>
                                  <a:pt x="6800" y="2"/>
                                  <a:pt x="6803" y="5"/>
                                  <a:pt x="6803" y="10"/>
                                </a:cubicBezTo>
                                <a:cubicBezTo>
                                  <a:pt x="6803" y="14"/>
                                  <a:pt x="6800" y="18"/>
                                  <a:pt x="6795" y="18"/>
                                </a:cubicBezTo>
                                <a:lnTo>
                                  <a:pt x="6795" y="18"/>
                                </a:lnTo>
                                <a:cubicBezTo>
                                  <a:pt x="6791" y="18"/>
                                  <a:pt x="6787" y="14"/>
                                  <a:pt x="6787" y="10"/>
                                </a:cubicBezTo>
                                <a:cubicBezTo>
                                  <a:pt x="6787" y="5"/>
                                  <a:pt x="6791" y="2"/>
                                  <a:pt x="6795" y="2"/>
                                </a:cubicBezTo>
                                <a:close/>
                                <a:moveTo>
                                  <a:pt x="6827" y="2"/>
                                </a:moveTo>
                                <a:lnTo>
                                  <a:pt x="6827" y="2"/>
                                </a:lnTo>
                                <a:cubicBezTo>
                                  <a:pt x="6832" y="2"/>
                                  <a:pt x="6835" y="5"/>
                                  <a:pt x="6835" y="10"/>
                                </a:cubicBezTo>
                                <a:cubicBezTo>
                                  <a:pt x="6835" y="14"/>
                                  <a:pt x="6832" y="18"/>
                                  <a:pt x="6827" y="18"/>
                                </a:cubicBezTo>
                                <a:lnTo>
                                  <a:pt x="6827" y="18"/>
                                </a:lnTo>
                                <a:cubicBezTo>
                                  <a:pt x="6823" y="18"/>
                                  <a:pt x="6819" y="14"/>
                                  <a:pt x="6819" y="10"/>
                                </a:cubicBezTo>
                                <a:cubicBezTo>
                                  <a:pt x="6819" y="5"/>
                                  <a:pt x="6823" y="2"/>
                                  <a:pt x="6827" y="2"/>
                                </a:cubicBezTo>
                                <a:close/>
                                <a:moveTo>
                                  <a:pt x="6859" y="2"/>
                                </a:moveTo>
                                <a:lnTo>
                                  <a:pt x="6859" y="2"/>
                                </a:lnTo>
                                <a:cubicBezTo>
                                  <a:pt x="6864" y="2"/>
                                  <a:pt x="6867" y="5"/>
                                  <a:pt x="6867" y="10"/>
                                </a:cubicBezTo>
                                <a:cubicBezTo>
                                  <a:pt x="6867" y="14"/>
                                  <a:pt x="6864" y="18"/>
                                  <a:pt x="6859" y="18"/>
                                </a:cubicBezTo>
                                <a:lnTo>
                                  <a:pt x="6859" y="18"/>
                                </a:lnTo>
                                <a:cubicBezTo>
                                  <a:pt x="6855" y="18"/>
                                  <a:pt x="6851" y="14"/>
                                  <a:pt x="6851" y="10"/>
                                </a:cubicBezTo>
                                <a:cubicBezTo>
                                  <a:pt x="6851" y="5"/>
                                  <a:pt x="6855" y="2"/>
                                  <a:pt x="6859" y="2"/>
                                </a:cubicBezTo>
                                <a:close/>
                                <a:moveTo>
                                  <a:pt x="6891" y="2"/>
                                </a:moveTo>
                                <a:lnTo>
                                  <a:pt x="6891" y="2"/>
                                </a:lnTo>
                                <a:cubicBezTo>
                                  <a:pt x="6896" y="2"/>
                                  <a:pt x="6899" y="5"/>
                                  <a:pt x="6899" y="10"/>
                                </a:cubicBezTo>
                                <a:cubicBezTo>
                                  <a:pt x="6899" y="14"/>
                                  <a:pt x="6896" y="18"/>
                                  <a:pt x="6891" y="18"/>
                                </a:cubicBezTo>
                                <a:lnTo>
                                  <a:pt x="6891" y="18"/>
                                </a:lnTo>
                                <a:cubicBezTo>
                                  <a:pt x="6887" y="18"/>
                                  <a:pt x="6883" y="14"/>
                                  <a:pt x="6883" y="10"/>
                                </a:cubicBezTo>
                                <a:cubicBezTo>
                                  <a:pt x="6883" y="5"/>
                                  <a:pt x="6887" y="2"/>
                                  <a:pt x="6891" y="2"/>
                                </a:cubicBezTo>
                                <a:close/>
                                <a:moveTo>
                                  <a:pt x="6923" y="2"/>
                                </a:moveTo>
                                <a:lnTo>
                                  <a:pt x="6923" y="2"/>
                                </a:lnTo>
                                <a:cubicBezTo>
                                  <a:pt x="6928" y="2"/>
                                  <a:pt x="6931" y="5"/>
                                  <a:pt x="6931" y="10"/>
                                </a:cubicBezTo>
                                <a:cubicBezTo>
                                  <a:pt x="6931" y="14"/>
                                  <a:pt x="6928" y="18"/>
                                  <a:pt x="6923" y="18"/>
                                </a:cubicBezTo>
                                <a:lnTo>
                                  <a:pt x="6923" y="18"/>
                                </a:lnTo>
                                <a:cubicBezTo>
                                  <a:pt x="6919" y="18"/>
                                  <a:pt x="6915" y="14"/>
                                  <a:pt x="6915" y="10"/>
                                </a:cubicBezTo>
                                <a:cubicBezTo>
                                  <a:pt x="6915" y="5"/>
                                  <a:pt x="6919" y="2"/>
                                  <a:pt x="6923" y="2"/>
                                </a:cubicBezTo>
                                <a:close/>
                                <a:moveTo>
                                  <a:pt x="6955" y="2"/>
                                </a:moveTo>
                                <a:lnTo>
                                  <a:pt x="6955" y="2"/>
                                </a:lnTo>
                                <a:cubicBezTo>
                                  <a:pt x="6960" y="2"/>
                                  <a:pt x="6963" y="5"/>
                                  <a:pt x="6963" y="10"/>
                                </a:cubicBezTo>
                                <a:cubicBezTo>
                                  <a:pt x="6963" y="14"/>
                                  <a:pt x="6960" y="18"/>
                                  <a:pt x="6955" y="18"/>
                                </a:cubicBezTo>
                                <a:lnTo>
                                  <a:pt x="6955" y="18"/>
                                </a:lnTo>
                                <a:cubicBezTo>
                                  <a:pt x="6951" y="18"/>
                                  <a:pt x="6947" y="14"/>
                                  <a:pt x="6947" y="10"/>
                                </a:cubicBezTo>
                                <a:cubicBezTo>
                                  <a:pt x="6947" y="5"/>
                                  <a:pt x="6951" y="2"/>
                                  <a:pt x="6955" y="2"/>
                                </a:cubicBezTo>
                                <a:close/>
                                <a:moveTo>
                                  <a:pt x="6987" y="2"/>
                                </a:moveTo>
                                <a:lnTo>
                                  <a:pt x="6987" y="2"/>
                                </a:lnTo>
                                <a:cubicBezTo>
                                  <a:pt x="6992" y="2"/>
                                  <a:pt x="6995" y="5"/>
                                  <a:pt x="6995" y="10"/>
                                </a:cubicBezTo>
                                <a:cubicBezTo>
                                  <a:pt x="6995" y="14"/>
                                  <a:pt x="6992" y="18"/>
                                  <a:pt x="6987" y="18"/>
                                </a:cubicBezTo>
                                <a:lnTo>
                                  <a:pt x="6987" y="18"/>
                                </a:lnTo>
                                <a:cubicBezTo>
                                  <a:pt x="6983" y="18"/>
                                  <a:pt x="6979" y="14"/>
                                  <a:pt x="6979" y="10"/>
                                </a:cubicBezTo>
                                <a:cubicBezTo>
                                  <a:pt x="6979" y="5"/>
                                  <a:pt x="6983" y="2"/>
                                  <a:pt x="6987" y="2"/>
                                </a:cubicBezTo>
                                <a:close/>
                                <a:moveTo>
                                  <a:pt x="7019" y="2"/>
                                </a:moveTo>
                                <a:lnTo>
                                  <a:pt x="7019" y="2"/>
                                </a:lnTo>
                                <a:cubicBezTo>
                                  <a:pt x="7024" y="2"/>
                                  <a:pt x="7027" y="5"/>
                                  <a:pt x="7027" y="10"/>
                                </a:cubicBezTo>
                                <a:cubicBezTo>
                                  <a:pt x="7027" y="14"/>
                                  <a:pt x="7024" y="18"/>
                                  <a:pt x="7019" y="18"/>
                                </a:cubicBezTo>
                                <a:lnTo>
                                  <a:pt x="7019" y="18"/>
                                </a:lnTo>
                                <a:cubicBezTo>
                                  <a:pt x="7015" y="18"/>
                                  <a:pt x="7011" y="14"/>
                                  <a:pt x="7011" y="10"/>
                                </a:cubicBezTo>
                                <a:cubicBezTo>
                                  <a:pt x="7011" y="5"/>
                                  <a:pt x="7015" y="2"/>
                                  <a:pt x="7019" y="2"/>
                                </a:cubicBezTo>
                                <a:close/>
                                <a:moveTo>
                                  <a:pt x="7051" y="2"/>
                                </a:moveTo>
                                <a:lnTo>
                                  <a:pt x="7051" y="2"/>
                                </a:lnTo>
                                <a:cubicBezTo>
                                  <a:pt x="7056" y="2"/>
                                  <a:pt x="7059" y="5"/>
                                  <a:pt x="7059" y="10"/>
                                </a:cubicBezTo>
                                <a:cubicBezTo>
                                  <a:pt x="7059" y="14"/>
                                  <a:pt x="7056" y="18"/>
                                  <a:pt x="7051" y="18"/>
                                </a:cubicBezTo>
                                <a:lnTo>
                                  <a:pt x="7051" y="18"/>
                                </a:lnTo>
                                <a:cubicBezTo>
                                  <a:pt x="7047" y="18"/>
                                  <a:pt x="7043" y="14"/>
                                  <a:pt x="7043" y="10"/>
                                </a:cubicBezTo>
                                <a:cubicBezTo>
                                  <a:pt x="7043" y="5"/>
                                  <a:pt x="7047" y="2"/>
                                  <a:pt x="7051" y="2"/>
                                </a:cubicBezTo>
                                <a:close/>
                                <a:moveTo>
                                  <a:pt x="7083" y="2"/>
                                </a:moveTo>
                                <a:lnTo>
                                  <a:pt x="7083" y="2"/>
                                </a:lnTo>
                                <a:cubicBezTo>
                                  <a:pt x="7088" y="2"/>
                                  <a:pt x="7091" y="5"/>
                                  <a:pt x="7091" y="10"/>
                                </a:cubicBezTo>
                                <a:cubicBezTo>
                                  <a:pt x="7091" y="14"/>
                                  <a:pt x="7088" y="18"/>
                                  <a:pt x="7083" y="18"/>
                                </a:cubicBezTo>
                                <a:lnTo>
                                  <a:pt x="7083" y="18"/>
                                </a:lnTo>
                                <a:cubicBezTo>
                                  <a:pt x="7079" y="18"/>
                                  <a:pt x="7075" y="14"/>
                                  <a:pt x="7075" y="10"/>
                                </a:cubicBezTo>
                                <a:cubicBezTo>
                                  <a:pt x="7075" y="5"/>
                                  <a:pt x="7079" y="2"/>
                                  <a:pt x="7083" y="2"/>
                                </a:cubicBezTo>
                                <a:close/>
                                <a:moveTo>
                                  <a:pt x="7115" y="2"/>
                                </a:moveTo>
                                <a:lnTo>
                                  <a:pt x="7115" y="2"/>
                                </a:lnTo>
                                <a:cubicBezTo>
                                  <a:pt x="7120" y="2"/>
                                  <a:pt x="7123" y="5"/>
                                  <a:pt x="7123" y="10"/>
                                </a:cubicBezTo>
                                <a:cubicBezTo>
                                  <a:pt x="7123" y="14"/>
                                  <a:pt x="7120" y="18"/>
                                  <a:pt x="7115" y="18"/>
                                </a:cubicBezTo>
                                <a:lnTo>
                                  <a:pt x="7115" y="18"/>
                                </a:lnTo>
                                <a:cubicBezTo>
                                  <a:pt x="7111" y="18"/>
                                  <a:pt x="7107" y="14"/>
                                  <a:pt x="7107" y="10"/>
                                </a:cubicBezTo>
                                <a:cubicBezTo>
                                  <a:pt x="7107" y="5"/>
                                  <a:pt x="7111" y="2"/>
                                  <a:pt x="7115" y="2"/>
                                </a:cubicBezTo>
                                <a:close/>
                                <a:moveTo>
                                  <a:pt x="7147" y="2"/>
                                </a:moveTo>
                                <a:lnTo>
                                  <a:pt x="7147" y="2"/>
                                </a:lnTo>
                                <a:cubicBezTo>
                                  <a:pt x="7152" y="2"/>
                                  <a:pt x="7155" y="5"/>
                                  <a:pt x="7155" y="10"/>
                                </a:cubicBezTo>
                                <a:cubicBezTo>
                                  <a:pt x="7155" y="14"/>
                                  <a:pt x="7152" y="18"/>
                                  <a:pt x="7147" y="18"/>
                                </a:cubicBezTo>
                                <a:lnTo>
                                  <a:pt x="7147" y="18"/>
                                </a:lnTo>
                                <a:cubicBezTo>
                                  <a:pt x="7143" y="18"/>
                                  <a:pt x="7139" y="14"/>
                                  <a:pt x="7139" y="10"/>
                                </a:cubicBezTo>
                                <a:cubicBezTo>
                                  <a:pt x="7139" y="5"/>
                                  <a:pt x="7143" y="2"/>
                                  <a:pt x="7147" y="2"/>
                                </a:cubicBezTo>
                                <a:close/>
                                <a:moveTo>
                                  <a:pt x="7179" y="2"/>
                                </a:moveTo>
                                <a:lnTo>
                                  <a:pt x="7179" y="2"/>
                                </a:lnTo>
                                <a:cubicBezTo>
                                  <a:pt x="7184" y="2"/>
                                  <a:pt x="7187" y="5"/>
                                  <a:pt x="7187" y="10"/>
                                </a:cubicBezTo>
                                <a:cubicBezTo>
                                  <a:pt x="7187" y="14"/>
                                  <a:pt x="7184" y="18"/>
                                  <a:pt x="7179" y="18"/>
                                </a:cubicBezTo>
                                <a:lnTo>
                                  <a:pt x="7179" y="18"/>
                                </a:lnTo>
                                <a:cubicBezTo>
                                  <a:pt x="7175" y="18"/>
                                  <a:pt x="7171" y="14"/>
                                  <a:pt x="7171" y="10"/>
                                </a:cubicBezTo>
                                <a:cubicBezTo>
                                  <a:pt x="7171" y="5"/>
                                  <a:pt x="7175" y="2"/>
                                  <a:pt x="7179" y="2"/>
                                </a:cubicBezTo>
                                <a:close/>
                                <a:moveTo>
                                  <a:pt x="7211" y="2"/>
                                </a:moveTo>
                                <a:lnTo>
                                  <a:pt x="7211" y="2"/>
                                </a:lnTo>
                                <a:cubicBezTo>
                                  <a:pt x="7216" y="2"/>
                                  <a:pt x="7219" y="5"/>
                                  <a:pt x="7219" y="10"/>
                                </a:cubicBezTo>
                                <a:cubicBezTo>
                                  <a:pt x="7219" y="14"/>
                                  <a:pt x="7216" y="18"/>
                                  <a:pt x="7211" y="18"/>
                                </a:cubicBezTo>
                                <a:lnTo>
                                  <a:pt x="7211" y="18"/>
                                </a:lnTo>
                                <a:cubicBezTo>
                                  <a:pt x="7207" y="18"/>
                                  <a:pt x="7203" y="14"/>
                                  <a:pt x="7203" y="10"/>
                                </a:cubicBezTo>
                                <a:cubicBezTo>
                                  <a:pt x="7203" y="5"/>
                                  <a:pt x="7207" y="2"/>
                                  <a:pt x="7211" y="2"/>
                                </a:cubicBezTo>
                                <a:close/>
                                <a:moveTo>
                                  <a:pt x="7243" y="2"/>
                                </a:moveTo>
                                <a:lnTo>
                                  <a:pt x="7243" y="2"/>
                                </a:lnTo>
                                <a:cubicBezTo>
                                  <a:pt x="7248" y="2"/>
                                  <a:pt x="7251" y="5"/>
                                  <a:pt x="7251" y="10"/>
                                </a:cubicBezTo>
                                <a:cubicBezTo>
                                  <a:pt x="7251" y="14"/>
                                  <a:pt x="7248" y="18"/>
                                  <a:pt x="7243" y="18"/>
                                </a:cubicBezTo>
                                <a:lnTo>
                                  <a:pt x="7243" y="18"/>
                                </a:lnTo>
                                <a:cubicBezTo>
                                  <a:pt x="7239" y="18"/>
                                  <a:pt x="7235" y="14"/>
                                  <a:pt x="7235" y="10"/>
                                </a:cubicBezTo>
                                <a:cubicBezTo>
                                  <a:pt x="7235" y="5"/>
                                  <a:pt x="7239" y="2"/>
                                  <a:pt x="7243" y="2"/>
                                </a:cubicBezTo>
                                <a:close/>
                                <a:moveTo>
                                  <a:pt x="7275" y="2"/>
                                </a:moveTo>
                                <a:lnTo>
                                  <a:pt x="7275" y="2"/>
                                </a:lnTo>
                                <a:cubicBezTo>
                                  <a:pt x="7280" y="2"/>
                                  <a:pt x="7283" y="5"/>
                                  <a:pt x="7283" y="10"/>
                                </a:cubicBezTo>
                                <a:cubicBezTo>
                                  <a:pt x="7283" y="14"/>
                                  <a:pt x="7280" y="18"/>
                                  <a:pt x="7275" y="18"/>
                                </a:cubicBezTo>
                                <a:lnTo>
                                  <a:pt x="7275" y="18"/>
                                </a:lnTo>
                                <a:cubicBezTo>
                                  <a:pt x="7271" y="18"/>
                                  <a:pt x="7267" y="14"/>
                                  <a:pt x="7267" y="10"/>
                                </a:cubicBezTo>
                                <a:cubicBezTo>
                                  <a:pt x="7267" y="5"/>
                                  <a:pt x="7271" y="2"/>
                                  <a:pt x="7275" y="2"/>
                                </a:cubicBezTo>
                                <a:close/>
                                <a:moveTo>
                                  <a:pt x="7307" y="2"/>
                                </a:moveTo>
                                <a:lnTo>
                                  <a:pt x="7307" y="2"/>
                                </a:lnTo>
                                <a:cubicBezTo>
                                  <a:pt x="7312" y="2"/>
                                  <a:pt x="7315" y="5"/>
                                  <a:pt x="7315" y="10"/>
                                </a:cubicBezTo>
                                <a:cubicBezTo>
                                  <a:pt x="7315" y="14"/>
                                  <a:pt x="7312" y="18"/>
                                  <a:pt x="7307" y="18"/>
                                </a:cubicBezTo>
                                <a:lnTo>
                                  <a:pt x="7307" y="18"/>
                                </a:lnTo>
                                <a:cubicBezTo>
                                  <a:pt x="7303" y="18"/>
                                  <a:pt x="7299" y="14"/>
                                  <a:pt x="7299" y="10"/>
                                </a:cubicBezTo>
                                <a:cubicBezTo>
                                  <a:pt x="7299" y="5"/>
                                  <a:pt x="7303" y="2"/>
                                  <a:pt x="7307" y="2"/>
                                </a:cubicBezTo>
                                <a:close/>
                                <a:moveTo>
                                  <a:pt x="7339" y="2"/>
                                </a:moveTo>
                                <a:lnTo>
                                  <a:pt x="7339" y="2"/>
                                </a:lnTo>
                                <a:cubicBezTo>
                                  <a:pt x="7344" y="2"/>
                                  <a:pt x="7347" y="5"/>
                                  <a:pt x="7347" y="10"/>
                                </a:cubicBezTo>
                                <a:cubicBezTo>
                                  <a:pt x="7347" y="14"/>
                                  <a:pt x="7344" y="18"/>
                                  <a:pt x="7339" y="18"/>
                                </a:cubicBezTo>
                                <a:lnTo>
                                  <a:pt x="7339" y="18"/>
                                </a:lnTo>
                                <a:cubicBezTo>
                                  <a:pt x="7335" y="18"/>
                                  <a:pt x="7331" y="14"/>
                                  <a:pt x="7331" y="10"/>
                                </a:cubicBezTo>
                                <a:cubicBezTo>
                                  <a:pt x="7331" y="5"/>
                                  <a:pt x="7335" y="2"/>
                                  <a:pt x="7339" y="2"/>
                                </a:cubicBezTo>
                                <a:close/>
                                <a:moveTo>
                                  <a:pt x="7371" y="2"/>
                                </a:moveTo>
                                <a:lnTo>
                                  <a:pt x="7371" y="2"/>
                                </a:lnTo>
                                <a:cubicBezTo>
                                  <a:pt x="7376" y="2"/>
                                  <a:pt x="7379" y="5"/>
                                  <a:pt x="7379" y="10"/>
                                </a:cubicBezTo>
                                <a:cubicBezTo>
                                  <a:pt x="7379" y="14"/>
                                  <a:pt x="7376" y="18"/>
                                  <a:pt x="7371" y="18"/>
                                </a:cubicBezTo>
                                <a:lnTo>
                                  <a:pt x="7371" y="18"/>
                                </a:lnTo>
                                <a:cubicBezTo>
                                  <a:pt x="7367" y="18"/>
                                  <a:pt x="7363" y="14"/>
                                  <a:pt x="7363" y="10"/>
                                </a:cubicBezTo>
                                <a:cubicBezTo>
                                  <a:pt x="7363" y="5"/>
                                  <a:pt x="7367" y="2"/>
                                  <a:pt x="7371" y="2"/>
                                </a:cubicBezTo>
                                <a:close/>
                                <a:moveTo>
                                  <a:pt x="7403" y="2"/>
                                </a:moveTo>
                                <a:lnTo>
                                  <a:pt x="7403" y="2"/>
                                </a:lnTo>
                                <a:cubicBezTo>
                                  <a:pt x="7408" y="2"/>
                                  <a:pt x="7411" y="5"/>
                                  <a:pt x="7411" y="10"/>
                                </a:cubicBezTo>
                                <a:cubicBezTo>
                                  <a:pt x="7411" y="14"/>
                                  <a:pt x="7408" y="18"/>
                                  <a:pt x="7403" y="18"/>
                                </a:cubicBezTo>
                                <a:lnTo>
                                  <a:pt x="7403" y="18"/>
                                </a:lnTo>
                                <a:cubicBezTo>
                                  <a:pt x="7399" y="18"/>
                                  <a:pt x="7395" y="14"/>
                                  <a:pt x="7395" y="10"/>
                                </a:cubicBezTo>
                                <a:cubicBezTo>
                                  <a:pt x="7395" y="5"/>
                                  <a:pt x="7399" y="2"/>
                                  <a:pt x="7403" y="2"/>
                                </a:cubicBezTo>
                                <a:close/>
                                <a:moveTo>
                                  <a:pt x="7435" y="2"/>
                                </a:moveTo>
                                <a:lnTo>
                                  <a:pt x="7435" y="2"/>
                                </a:lnTo>
                                <a:cubicBezTo>
                                  <a:pt x="7440" y="2"/>
                                  <a:pt x="7443" y="5"/>
                                  <a:pt x="7443" y="10"/>
                                </a:cubicBezTo>
                                <a:cubicBezTo>
                                  <a:pt x="7443" y="14"/>
                                  <a:pt x="7440" y="18"/>
                                  <a:pt x="7435" y="18"/>
                                </a:cubicBezTo>
                                <a:lnTo>
                                  <a:pt x="7435" y="18"/>
                                </a:lnTo>
                                <a:cubicBezTo>
                                  <a:pt x="7431" y="18"/>
                                  <a:pt x="7427" y="14"/>
                                  <a:pt x="7427" y="10"/>
                                </a:cubicBezTo>
                                <a:cubicBezTo>
                                  <a:pt x="7427" y="5"/>
                                  <a:pt x="7431" y="2"/>
                                  <a:pt x="7435" y="2"/>
                                </a:cubicBezTo>
                                <a:close/>
                                <a:moveTo>
                                  <a:pt x="7467" y="2"/>
                                </a:moveTo>
                                <a:lnTo>
                                  <a:pt x="7467" y="2"/>
                                </a:lnTo>
                                <a:cubicBezTo>
                                  <a:pt x="7472" y="2"/>
                                  <a:pt x="7475" y="5"/>
                                  <a:pt x="7475" y="10"/>
                                </a:cubicBezTo>
                                <a:cubicBezTo>
                                  <a:pt x="7475" y="14"/>
                                  <a:pt x="7472" y="18"/>
                                  <a:pt x="7467" y="18"/>
                                </a:cubicBezTo>
                                <a:lnTo>
                                  <a:pt x="7467" y="18"/>
                                </a:lnTo>
                                <a:cubicBezTo>
                                  <a:pt x="7463" y="18"/>
                                  <a:pt x="7459" y="14"/>
                                  <a:pt x="7459" y="10"/>
                                </a:cubicBezTo>
                                <a:cubicBezTo>
                                  <a:pt x="7459" y="5"/>
                                  <a:pt x="7463" y="2"/>
                                  <a:pt x="7467" y="2"/>
                                </a:cubicBezTo>
                                <a:close/>
                                <a:moveTo>
                                  <a:pt x="7499" y="2"/>
                                </a:moveTo>
                                <a:lnTo>
                                  <a:pt x="7499" y="2"/>
                                </a:lnTo>
                                <a:cubicBezTo>
                                  <a:pt x="7504" y="2"/>
                                  <a:pt x="7507" y="5"/>
                                  <a:pt x="7507" y="10"/>
                                </a:cubicBezTo>
                                <a:cubicBezTo>
                                  <a:pt x="7507" y="14"/>
                                  <a:pt x="7504" y="18"/>
                                  <a:pt x="7499" y="18"/>
                                </a:cubicBezTo>
                                <a:lnTo>
                                  <a:pt x="7499" y="18"/>
                                </a:lnTo>
                                <a:cubicBezTo>
                                  <a:pt x="7495" y="18"/>
                                  <a:pt x="7491" y="14"/>
                                  <a:pt x="7491" y="10"/>
                                </a:cubicBezTo>
                                <a:cubicBezTo>
                                  <a:pt x="7491" y="5"/>
                                  <a:pt x="7495" y="2"/>
                                  <a:pt x="7499" y="2"/>
                                </a:cubicBezTo>
                                <a:close/>
                                <a:moveTo>
                                  <a:pt x="7531" y="2"/>
                                </a:moveTo>
                                <a:lnTo>
                                  <a:pt x="7532" y="2"/>
                                </a:lnTo>
                                <a:cubicBezTo>
                                  <a:pt x="7536" y="2"/>
                                  <a:pt x="7540" y="5"/>
                                  <a:pt x="7540" y="10"/>
                                </a:cubicBezTo>
                                <a:cubicBezTo>
                                  <a:pt x="7540" y="14"/>
                                  <a:pt x="7536" y="18"/>
                                  <a:pt x="7532" y="18"/>
                                </a:cubicBezTo>
                                <a:lnTo>
                                  <a:pt x="7531" y="18"/>
                                </a:lnTo>
                                <a:cubicBezTo>
                                  <a:pt x="7527" y="18"/>
                                  <a:pt x="7523" y="14"/>
                                  <a:pt x="7523" y="10"/>
                                </a:cubicBezTo>
                                <a:cubicBezTo>
                                  <a:pt x="7523" y="5"/>
                                  <a:pt x="7527" y="2"/>
                                  <a:pt x="7531" y="2"/>
                                </a:cubicBezTo>
                                <a:close/>
                                <a:moveTo>
                                  <a:pt x="7564" y="2"/>
                                </a:moveTo>
                                <a:lnTo>
                                  <a:pt x="7564" y="2"/>
                                </a:lnTo>
                                <a:cubicBezTo>
                                  <a:pt x="7568" y="2"/>
                                  <a:pt x="7572" y="5"/>
                                  <a:pt x="7572" y="10"/>
                                </a:cubicBezTo>
                                <a:cubicBezTo>
                                  <a:pt x="7572" y="14"/>
                                  <a:pt x="7568" y="18"/>
                                  <a:pt x="7564" y="18"/>
                                </a:cubicBezTo>
                                <a:lnTo>
                                  <a:pt x="7564" y="18"/>
                                </a:lnTo>
                                <a:cubicBezTo>
                                  <a:pt x="7559" y="18"/>
                                  <a:pt x="7556" y="14"/>
                                  <a:pt x="7556" y="10"/>
                                </a:cubicBezTo>
                                <a:cubicBezTo>
                                  <a:pt x="7556" y="5"/>
                                  <a:pt x="7559" y="2"/>
                                  <a:pt x="7564" y="2"/>
                                </a:cubicBezTo>
                                <a:close/>
                                <a:moveTo>
                                  <a:pt x="7596" y="2"/>
                                </a:moveTo>
                                <a:lnTo>
                                  <a:pt x="7596" y="2"/>
                                </a:lnTo>
                                <a:cubicBezTo>
                                  <a:pt x="7600" y="2"/>
                                  <a:pt x="7604" y="5"/>
                                  <a:pt x="7604" y="10"/>
                                </a:cubicBezTo>
                                <a:cubicBezTo>
                                  <a:pt x="7604" y="14"/>
                                  <a:pt x="7600" y="18"/>
                                  <a:pt x="7596" y="18"/>
                                </a:cubicBezTo>
                                <a:lnTo>
                                  <a:pt x="7596" y="18"/>
                                </a:lnTo>
                                <a:cubicBezTo>
                                  <a:pt x="7591" y="18"/>
                                  <a:pt x="7588" y="14"/>
                                  <a:pt x="7588" y="10"/>
                                </a:cubicBezTo>
                                <a:cubicBezTo>
                                  <a:pt x="7588" y="5"/>
                                  <a:pt x="7591" y="2"/>
                                  <a:pt x="7596" y="2"/>
                                </a:cubicBezTo>
                                <a:close/>
                                <a:moveTo>
                                  <a:pt x="7628" y="2"/>
                                </a:moveTo>
                                <a:lnTo>
                                  <a:pt x="7628" y="2"/>
                                </a:lnTo>
                                <a:cubicBezTo>
                                  <a:pt x="7632" y="2"/>
                                  <a:pt x="7636" y="5"/>
                                  <a:pt x="7636" y="10"/>
                                </a:cubicBezTo>
                                <a:cubicBezTo>
                                  <a:pt x="7636" y="14"/>
                                  <a:pt x="7632" y="18"/>
                                  <a:pt x="7628" y="18"/>
                                </a:cubicBezTo>
                                <a:lnTo>
                                  <a:pt x="7628" y="18"/>
                                </a:lnTo>
                                <a:cubicBezTo>
                                  <a:pt x="7623" y="18"/>
                                  <a:pt x="7620" y="14"/>
                                  <a:pt x="7620" y="10"/>
                                </a:cubicBezTo>
                                <a:cubicBezTo>
                                  <a:pt x="7620" y="5"/>
                                  <a:pt x="7623" y="2"/>
                                  <a:pt x="7628" y="2"/>
                                </a:cubicBezTo>
                                <a:close/>
                                <a:moveTo>
                                  <a:pt x="7660" y="2"/>
                                </a:moveTo>
                                <a:lnTo>
                                  <a:pt x="7660" y="2"/>
                                </a:lnTo>
                                <a:cubicBezTo>
                                  <a:pt x="7664" y="2"/>
                                  <a:pt x="7668" y="5"/>
                                  <a:pt x="7668" y="10"/>
                                </a:cubicBezTo>
                                <a:cubicBezTo>
                                  <a:pt x="7668" y="14"/>
                                  <a:pt x="7664" y="18"/>
                                  <a:pt x="7660" y="18"/>
                                </a:cubicBezTo>
                                <a:lnTo>
                                  <a:pt x="7660" y="18"/>
                                </a:lnTo>
                                <a:cubicBezTo>
                                  <a:pt x="7655" y="18"/>
                                  <a:pt x="7652" y="14"/>
                                  <a:pt x="7652" y="10"/>
                                </a:cubicBezTo>
                                <a:cubicBezTo>
                                  <a:pt x="7652" y="5"/>
                                  <a:pt x="7655" y="2"/>
                                  <a:pt x="7660" y="2"/>
                                </a:cubicBezTo>
                                <a:close/>
                                <a:moveTo>
                                  <a:pt x="7692" y="2"/>
                                </a:moveTo>
                                <a:lnTo>
                                  <a:pt x="7692" y="2"/>
                                </a:lnTo>
                                <a:cubicBezTo>
                                  <a:pt x="7696" y="2"/>
                                  <a:pt x="7700" y="5"/>
                                  <a:pt x="7700" y="10"/>
                                </a:cubicBezTo>
                                <a:cubicBezTo>
                                  <a:pt x="7700" y="14"/>
                                  <a:pt x="7696" y="18"/>
                                  <a:pt x="7692" y="18"/>
                                </a:cubicBezTo>
                                <a:lnTo>
                                  <a:pt x="7692" y="18"/>
                                </a:lnTo>
                                <a:cubicBezTo>
                                  <a:pt x="7687" y="18"/>
                                  <a:pt x="7684" y="14"/>
                                  <a:pt x="7684" y="10"/>
                                </a:cubicBezTo>
                                <a:cubicBezTo>
                                  <a:pt x="7684" y="5"/>
                                  <a:pt x="7687" y="2"/>
                                  <a:pt x="7692" y="2"/>
                                </a:cubicBezTo>
                                <a:close/>
                                <a:moveTo>
                                  <a:pt x="7724" y="2"/>
                                </a:moveTo>
                                <a:lnTo>
                                  <a:pt x="7724" y="2"/>
                                </a:lnTo>
                                <a:cubicBezTo>
                                  <a:pt x="7728" y="2"/>
                                  <a:pt x="7732" y="5"/>
                                  <a:pt x="7732" y="10"/>
                                </a:cubicBezTo>
                                <a:cubicBezTo>
                                  <a:pt x="7732" y="14"/>
                                  <a:pt x="7728" y="18"/>
                                  <a:pt x="7724" y="18"/>
                                </a:cubicBezTo>
                                <a:lnTo>
                                  <a:pt x="7724" y="18"/>
                                </a:lnTo>
                                <a:cubicBezTo>
                                  <a:pt x="7719" y="18"/>
                                  <a:pt x="7716" y="14"/>
                                  <a:pt x="7716" y="10"/>
                                </a:cubicBezTo>
                                <a:cubicBezTo>
                                  <a:pt x="7716" y="5"/>
                                  <a:pt x="7719" y="2"/>
                                  <a:pt x="7724" y="2"/>
                                </a:cubicBezTo>
                                <a:close/>
                                <a:moveTo>
                                  <a:pt x="7756" y="2"/>
                                </a:moveTo>
                                <a:lnTo>
                                  <a:pt x="7756" y="2"/>
                                </a:lnTo>
                                <a:cubicBezTo>
                                  <a:pt x="7760" y="2"/>
                                  <a:pt x="7764" y="5"/>
                                  <a:pt x="7764" y="10"/>
                                </a:cubicBezTo>
                                <a:cubicBezTo>
                                  <a:pt x="7764" y="14"/>
                                  <a:pt x="7760" y="18"/>
                                  <a:pt x="7756" y="18"/>
                                </a:cubicBezTo>
                                <a:lnTo>
                                  <a:pt x="7756" y="18"/>
                                </a:lnTo>
                                <a:cubicBezTo>
                                  <a:pt x="7751" y="18"/>
                                  <a:pt x="7748" y="14"/>
                                  <a:pt x="7748" y="10"/>
                                </a:cubicBezTo>
                                <a:cubicBezTo>
                                  <a:pt x="7748" y="5"/>
                                  <a:pt x="7751" y="2"/>
                                  <a:pt x="7756" y="2"/>
                                </a:cubicBezTo>
                                <a:close/>
                                <a:moveTo>
                                  <a:pt x="7788" y="2"/>
                                </a:moveTo>
                                <a:lnTo>
                                  <a:pt x="7788" y="2"/>
                                </a:lnTo>
                                <a:cubicBezTo>
                                  <a:pt x="7792" y="2"/>
                                  <a:pt x="7796" y="5"/>
                                  <a:pt x="7796" y="10"/>
                                </a:cubicBezTo>
                                <a:cubicBezTo>
                                  <a:pt x="7796" y="14"/>
                                  <a:pt x="7792" y="18"/>
                                  <a:pt x="7788" y="18"/>
                                </a:cubicBezTo>
                                <a:lnTo>
                                  <a:pt x="7788" y="18"/>
                                </a:lnTo>
                                <a:cubicBezTo>
                                  <a:pt x="7783" y="18"/>
                                  <a:pt x="7780" y="14"/>
                                  <a:pt x="7780" y="10"/>
                                </a:cubicBezTo>
                                <a:cubicBezTo>
                                  <a:pt x="7780" y="5"/>
                                  <a:pt x="7783" y="2"/>
                                  <a:pt x="7788" y="2"/>
                                </a:cubicBezTo>
                                <a:close/>
                                <a:moveTo>
                                  <a:pt x="7820" y="2"/>
                                </a:moveTo>
                                <a:lnTo>
                                  <a:pt x="7820" y="2"/>
                                </a:lnTo>
                                <a:cubicBezTo>
                                  <a:pt x="7824" y="2"/>
                                  <a:pt x="7828" y="5"/>
                                  <a:pt x="7828" y="10"/>
                                </a:cubicBezTo>
                                <a:cubicBezTo>
                                  <a:pt x="7828" y="14"/>
                                  <a:pt x="7824" y="18"/>
                                  <a:pt x="7820" y="18"/>
                                </a:cubicBezTo>
                                <a:lnTo>
                                  <a:pt x="7820" y="18"/>
                                </a:lnTo>
                                <a:cubicBezTo>
                                  <a:pt x="7815" y="18"/>
                                  <a:pt x="7812" y="14"/>
                                  <a:pt x="7812" y="10"/>
                                </a:cubicBezTo>
                                <a:cubicBezTo>
                                  <a:pt x="7812" y="5"/>
                                  <a:pt x="7815" y="2"/>
                                  <a:pt x="7820" y="2"/>
                                </a:cubicBezTo>
                                <a:close/>
                                <a:moveTo>
                                  <a:pt x="7852" y="2"/>
                                </a:moveTo>
                                <a:lnTo>
                                  <a:pt x="7852" y="2"/>
                                </a:lnTo>
                                <a:cubicBezTo>
                                  <a:pt x="7856" y="2"/>
                                  <a:pt x="7860" y="5"/>
                                  <a:pt x="7860" y="10"/>
                                </a:cubicBezTo>
                                <a:cubicBezTo>
                                  <a:pt x="7860" y="14"/>
                                  <a:pt x="7856" y="18"/>
                                  <a:pt x="7852" y="18"/>
                                </a:cubicBezTo>
                                <a:lnTo>
                                  <a:pt x="7852" y="18"/>
                                </a:lnTo>
                                <a:cubicBezTo>
                                  <a:pt x="7847" y="18"/>
                                  <a:pt x="7844" y="14"/>
                                  <a:pt x="7844" y="10"/>
                                </a:cubicBezTo>
                                <a:cubicBezTo>
                                  <a:pt x="7844" y="5"/>
                                  <a:pt x="7847" y="2"/>
                                  <a:pt x="7852" y="2"/>
                                </a:cubicBezTo>
                                <a:close/>
                                <a:moveTo>
                                  <a:pt x="7884" y="2"/>
                                </a:moveTo>
                                <a:lnTo>
                                  <a:pt x="7884" y="2"/>
                                </a:lnTo>
                                <a:cubicBezTo>
                                  <a:pt x="7888" y="2"/>
                                  <a:pt x="7892" y="5"/>
                                  <a:pt x="7892" y="10"/>
                                </a:cubicBezTo>
                                <a:cubicBezTo>
                                  <a:pt x="7892" y="14"/>
                                  <a:pt x="7888" y="18"/>
                                  <a:pt x="7884" y="18"/>
                                </a:cubicBezTo>
                                <a:lnTo>
                                  <a:pt x="7884" y="18"/>
                                </a:lnTo>
                                <a:cubicBezTo>
                                  <a:pt x="7879" y="18"/>
                                  <a:pt x="7876" y="14"/>
                                  <a:pt x="7876" y="10"/>
                                </a:cubicBezTo>
                                <a:cubicBezTo>
                                  <a:pt x="7876" y="5"/>
                                  <a:pt x="7879" y="2"/>
                                  <a:pt x="7884" y="2"/>
                                </a:cubicBezTo>
                                <a:close/>
                                <a:moveTo>
                                  <a:pt x="7916" y="2"/>
                                </a:moveTo>
                                <a:lnTo>
                                  <a:pt x="7916" y="2"/>
                                </a:lnTo>
                                <a:cubicBezTo>
                                  <a:pt x="7920" y="2"/>
                                  <a:pt x="7924" y="5"/>
                                  <a:pt x="7924" y="10"/>
                                </a:cubicBezTo>
                                <a:cubicBezTo>
                                  <a:pt x="7924" y="14"/>
                                  <a:pt x="7920" y="18"/>
                                  <a:pt x="7916" y="18"/>
                                </a:cubicBezTo>
                                <a:lnTo>
                                  <a:pt x="7916" y="18"/>
                                </a:lnTo>
                                <a:cubicBezTo>
                                  <a:pt x="7911" y="18"/>
                                  <a:pt x="7908" y="14"/>
                                  <a:pt x="7908" y="10"/>
                                </a:cubicBezTo>
                                <a:cubicBezTo>
                                  <a:pt x="7908" y="5"/>
                                  <a:pt x="7911" y="2"/>
                                  <a:pt x="7916" y="2"/>
                                </a:cubicBezTo>
                                <a:close/>
                                <a:moveTo>
                                  <a:pt x="7948" y="2"/>
                                </a:moveTo>
                                <a:lnTo>
                                  <a:pt x="7948" y="2"/>
                                </a:lnTo>
                                <a:cubicBezTo>
                                  <a:pt x="7952" y="2"/>
                                  <a:pt x="7956" y="5"/>
                                  <a:pt x="7956" y="10"/>
                                </a:cubicBezTo>
                                <a:cubicBezTo>
                                  <a:pt x="7956" y="14"/>
                                  <a:pt x="7952" y="18"/>
                                  <a:pt x="7948" y="18"/>
                                </a:cubicBezTo>
                                <a:lnTo>
                                  <a:pt x="7948" y="18"/>
                                </a:lnTo>
                                <a:cubicBezTo>
                                  <a:pt x="7943" y="18"/>
                                  <a:pt x="7940" y="14"/>
                                  <a:pt x="7940" y="10"/>
                                </a:cubicBezTo>
                                <a:cubicBezTo>
                                  <a:pt x="7940" y="5"/>
                                  <a:pt x="7943" y="2"/>
                                  <a:pt x="7948" y="2"/>
                                </a:cubicBezTo>
                                <a:close/>
                                <a:moveTo>
                                  <a:pt x="7980" y="2"/>
                                </a:moveTo>
                                <a:lnTo>
                                  <a:pt x="7980" y="2"/>
                                </a:lnTo>
                                <a:cubicBezTo>
                                  <a:pt x="7984" y="2"/>
                                  <a:pt x="7988" y="5"/>
                                  <a:pt x="7988" y="10"/>
                                </a:cubicBezTo>
                                <a:cubicBezTo>
                                  <a:pt x="7988" y="14"/>
                                  <a:pt x="7984" y="18"/>
                                  <a:pt x="7980" y="18"/>
                                </a:cubicBezTo>
                                <a:lnTo>
                                  <a:pt x="7980" y="18"/>
                                </a:lnTo>
                                <a:cubicBezTo>
                                  <a:pt x="7975" y="18"/>
                                  <a:pt x="7972" y="14"/>
                                  <a:pt x="7972" y="10"/>
                                </a:cubicBezTo>
                                <a:cubicBezTo>
                                  <a:pt x="7972" y="5"/>
                                  <a:pt x="7975" y="2"/>
                                  <a:pt x="7980" y="2"/>
                                </a:cubicBezTo>
                                <a:close/>
                                <a:moveTo>
                                  <a:pt x="8012" y="2"/>
                                </a:moveTo>
                                <a:lnTo>
                                  <a:pt x="8012" y="2"/>
                                </a:lnTo>
                                <a:cubicBezTo>
                                  <a:pt x="8016" y="2"/>
                                  <a:pt x="8020" y="5"/>
                                  <a:pt x="8020" y="10"/>
                                </a:cubicBezTo>
                                <a:cubicBezTo>
                                  <a:pt x="8020" y="14"/>
                                  <a:pt x="8016" y="18"/>
                                  <a:pt x="8012" y="18"/>
                                </a:cubicBezTo>
                                <a:lnTo>
                                  <a:pt x="8012" y="18"/>
                                </a:lnTo>
                                <a:cubicBezTo>
                                  <a:pt x="8007" y="18"/>
                                  <a:pt x="8004" y="14"/>
                                  <a:pt x="8004" y="10"/>
                                </a:cubicBezTo>
                                <a:cubicBezTo>
                                  <a:pt x="8004" y="5"/>
                                  <a:pt x="8007" y="2"/>
                                  <a:pt x="8012" y="2"/>
                                </a:cubicBezTo>
                                <a:close/>
                                <a:moveTo>
                                  <a:pt x="8044" y="2"/>
                                </a:moveTo>
                                <a:lnTo>
                                  <a:pt x="8044" y="2"/>
                                </a:lnTo>
                                <a:cubicBezTo>
                                  <a:pt x="8048" y="2"/>
                                  <a:pt x="8052" y="6"/>
                                  <a:pt x="8052" y="10"/>
                                </a:cubicBezTo>
                                <a:cubicBezTo>
                                  <a:pt x="8052" y="14"/>
                                  <a:pt x="8048" y="18"/>
                                  <a:pt x="8044" y="18"/>
                                </a:cubicBezTo>
                                <a:lnTo>
                                  <a:pt x="8044" y="18"/>
                                </a:lnTo>
                                <a:cubicBezTo>
                                  <a:pt x="8039" y="18"/>
                                  <a:pt x="8036" y="14"/>
                                  <a:pt x="8036" y="10"/>
                                </a:cubicBezTo>
                                <a:cubicBezTo>
                                  <a:pt x="8036" y="6"/>
                                  <a:pt x="8039" y="2"/>
                                  <a:pt x="8044" y="2"/>
                                </a:cubicBezTo>
                                <a:close/>
                                <a:moveTo>
                                  <a:pt x="8076" y="2"/>
                                </a:moveTo>
                                <a:lnTo>
                                  <a:pt x="8076" y="2"/>
                                </a:lnTo>
                                <a:cubicBezTo>
                                  <a:pt x="8080" y="2"/>
                                  <a:pt x="8084" y="6"/>
                                  <a:pt x="8084" y="10"/>
                                </a:cubicBezTo>
                                <a:cubicBezTo>
                                  <a:pt x="8084" y="14"/>
                                  <a:pt x="8080" y="18"/>
                                  <a:pt x="8076" y="18"/>
                                </a:cubicBezTo>
                                <a:lnTo>
                                  <a:pt x="8076" y="18"/>
                                </a:lnTo>
                                <a:cubicBezTo>
                                  <a:pt x="8071" y="18"/>
                                  <a:pt x="8068" y="14"/>
                                  <a:pt x="8068" y="10"/>
                                </a:cubicBezTo>
                                <a:cubicBezTo>
                                  <a:pt x="8068" y="6"/>
                                  <a:pt x="8071" y="2"/>
                                  <a:pt x="8076" y="2"/>
                                </a:cubicBezTo>
                                <a:close/>
                                <a:moveTo>
                                  <a:pt x="8108" y="2"/>
                                </a:moveTo>
                                <a:lnTo>
                                  <a:pt x="8108" y="2"/>
                                </a:lnTo>
                                <a:cubicBezTo>
                                  <a:pt x="8112" y="2"/>
                                  <a:pt x="8116" y="6"/>
                                  <a:pt x="8116" y="10"/>
                                </a:cubicBezTo>
                                <a:cubicBezTo>
                                  <a:pt x="8116" y="14"/>
                                  <a:pt x="8112" y="18"/>
                                  <a:pt x="8108" y="18"/>
                                </a:cubicBezTo>
                                <a:lnTo>
                                  <a:pt x="8108" y="18"/>
                                </a:lnTo>
                                <a:cubicBezTo>
                                  <a:pt x="8103" y="18"/>
                                  <a:pt x="8100" y="14"/>
                                  <a:pt x="8100" y="10"/>
                                </a:cubicBezTo>
                                <a:cubicBezTo>
                                  <a:pt x="8100" y="6"/>
                                  <a:pt x="8103" y="2"/>
                                  <a:pt x="8108" y="2"/>
                                </a:cubicBezTo>
                                <a:close/>
                                <a:moveTo>
                                  <a:pt x="8140" y="2"/>
                                </a:moveTo>
                                <a:lnTo>
                                  <a:pt x="8140" y="2"/>
                                </a:lnTo>
                                <a:cubicBezTo>
                                  <a:pt x="8144" y="2"/>
                                  <a:pt x="8148" y="6"/>
                                  <a:pt x="8148" y="10"/>
                                </a:cubicBezTo>
                                <a:cubicBezTo>
                                  <a:pt x="8148" y="14"/>
                                  <a:pt x="8144" y="18"/>
                                  <a:pt x="8140" y="18"/>
                                </a:cubicBezTo>
                                <a:lnTo>
                                  <a:pt x="8140" y="18"/>
                                </a:lnTo>
                                <a:cubicBezTo>
                                  <a:pt x="8135" y="18"/>
                                  <a:pt x="8132" y="14"/>
                                  <a:pt x="8132" y="10"/>
                                </a:cubicBezTo>
                                <a:cubicBezTo>
                                  <a:pt x="8132" y="6"/>
                                  <a:pt x="8135" y="2"/>
                                  <a:pt x="8140" y="2"/>
                                </a:cubicBezTo>
                                <a:close/>
                                <a:moveTo>
                                  <a:pt x="8172" y="2"/>
                                </a:moveTo>
                                <a:lnTo>
                                  <a:pt x="8172" y="2"/>
                                </a:lnTo>
                                <a:cubicBezTo>
                                  <a:pt x="8176" y="2"/>
                                  <a:pt x="8180" y="6"/>
                                  <a:pt x="8180" y="10"/>
                                </a:cubicBezTo>
                                <a:cubicBezTo>
                                  <a:pt x="8180" y="14"/>
                                  <a:pt x="8176" y="18"/>
                                  <a:pt x="8172" y="18"/>
                                </a:cubicBezTo>
                                <a:lnTo>
                                  <a:pt x="8172" y="18"/>
                                </a:lnTo>
                                <a:cubicBezTo>
                                  <a:pt x="8167" y="18"/>
                                  <a:pt x="8164" y="14"/>
                                  <a:pt x="8164" y="10"/>
                                </a:cubicBezTo>
                                <a:cubicBezTo>
                                  <a:pt x="8164" y="6"/>
                                  <a:pt x="8167" y="2"/>
                                  <a:pt x="8172" y="2"/>
                                </a:cubicBezTo>
                                <a:close/>
                                <a:moveTo>
                                  <a:pt x="8204" y="2"/>
                                </a:moveTo>
                                <a:lnTo>
                                  <a:pt x="8204" y="2"/>
                                </a:lnTo>
                                <a:cubicBezTo>
                                  <a:pt x="8208" y="2"/>
                                  <a:pt x="8212" y="6"/>
                                  <a:pt x="8212" y="10"/>
                                </a:cubicBezTo>
                                <a:cubicBezTo>
                                  <a:pt x="8212" y="14"/>
                                  <a:pt x="8208" y="18"/>
                                  <a:pt x="8204" y="18"/>
                                </a:cubicBezTo>
                                <a:lnTo>
                                  <a:pt x="8204" y="18"/>
                                </a:lnTo>
                                <a:cubicBezTo>
                                  <a:pt x="8199" y="18"/>
                                  <a:pt x="8196" y="14"/>
                                  <a:pt x="8196" y="10"/>
                                </a:cubicBezTo>
                                <a:cubicBezTo>
                                  <a:pt x="8196" y="6"/>
                                  <a:pt x="8199" y="2"/>
                                  <a:pt x="8204" y="2"/>
                                </a:cubicBezTo>
                                <a:close/>
                                <a:moveTo>
                                  <a:pt x="8236" y="2"/>
                                </a:moveTo>
                                <a:lnTo>
                                  <a:pt x="8236" y="2"/>
                                </a:lnTo>
                                <a:cubicBezTo>
                                  <a:pt x="8240" y="2"/>
                                  <a:pt x="8244" y="6"/>
                                  <a:pt x="8244" y="10"/>
                                </a:cubicBezTo>
                                <a:cubicBezTo>
                                  <a:pt x="8244" y="14"/>
                                  <a:pt x="8240" y="18"/>
                                  <a:pt x="8236" y="18"/>
                                </a:cubicBezTo>
                                <a:lnTo>
                                  <a:pt x="8236" y="18"/>
                                </a:lnTo>
                                <a:cubicBezTo>
                                  <a:pt x="8231" y="18"/>
                                  <a:pt x="8228" y="14"/>
                                  <a:pt x="8228" y="10"/>
                                </a:cubicBezTo>
                                <a:cubicBezTo>
                                  <a:pt x="8228" y="6"/>
                                  <a:pt x="8231" y="2"/>
                                  <a:pt x="8236" y="2"/>
                                </a:cubicBezTo>
                                <a:close/>
                                <a:moveTo>
                                  <a:pt x="8268" y="2"/>
                                </a:moveTo>
                                <a:lnTo>
                                  <a:pt x="8268" y="2"/>
                                </a:lnTo>
                                <a:cubicBezTo>
                                  <a:pt x="8272" y="2"/>
                                  <a:pt x="8276" y="6"/>
                                  <a:pt x="8276" y="10"/>
                                </a:cubicBezTo>
                                <a:cubicBezTo>
                                  <a:pt x="8276" y="14"/>
                                  <a:pt x="8272" y="18"/>
                                  <a:pt x="8268" y="18"/>
                                </a:cubicBezTo>
                                <a:lnTo>
                                  <a:pt x="8268" y="18"/>
                                </a:lnTo>
                                <a:cubicBezTo>
                                  <a:pt x="8263" y="18"/>
                                  <a:pt x="8260" y="14"/>
                                  <a:pt x="8260" y="10"/>
                                </a:cubicBezTo>
                                <a:cubicBezTo>
                                  <a:pt x="8260" y="6"/>
                                  <a:pt x="8263" y="2"/>
                                  <a:pt x="8268" y="2"/>
                                </a:cubicBezTo>
                                <a:close/>
                                <a:moveTo>
                                  <a:pt x="8300" y="2"/>
                                </a:moveTo>
                                <a:lnTo>
                                  <a:pt x="8300" y="2"/>
                                </a:lnTo>
                                <a:cubicBezTo>
                                  <a:pt x="8304" y="2"/>
                                  <a:pt x="8308" y="6"/>
                                  <a:pt x="8308" y="10"/>
                                </a:cubicBezTo>
                                <a:cubicBezTo>
                                  <a:pt x="8308" y="14"/>
                                  <a:pt x="8304" y="18"/>
                                  <a:pt x="8300" y="18"/>
                                </a:cubicBezTo>
                                <a:lnTo>
                                  <a:pt x="8300" y="18"/>
                                </a:lnTo>
                                <a:cubicBezTo>
                                  <a:pt x="8295" y="18"/>
                                  <a:pt x="8292" y="14"/>
                                  <a:pt x="8292" y="10"/>
                                </a:cubicBezTo>
                                <a:cubicBezTo>
                                  <a:pt x="8292" y="6"/>
                                  <a:pt x="8295" y="2"/>
                                  <a:pt x="8300" y="2"/>
                                </a:cubicBezTo>
                                <a:close/>
                                <a:moveTo>
                                  <a:pt x="8332" y="2"/>
                                </a:moveTo>
                                <a:lnTo>
                                  <a:pt x="8332" y="2"/>
                                </a:lnTo>
                                <a:cubicBezTo>
                                  <a:pt x="8336" y="2"/>
                                  <a:pt x="8340" y="6"/>
                                  <a:pt x="8340" y="10"/>
                                </a:cubicBezTo>
                                <a:cubicBezTo>
                                  <a:pt x="8340" y="14"/>
                                  <a:pt x="8336" y="18"/>
                                  <a:pt x="8332" y="18"/>
                                </a:cubicBezTo>
                                <a:lnTo>
                                  <a:pt x="8332" y="18"/>
                                </a:lnTo>
                                <a:cubicBezTo>
                                  <a:pt x="8327" y="18"/>
                                  <a:pt x="8324" y="14"/>
                                  <a:pt x="8324" y="10"/>
                                </a:cubicBezTo>
                                <a:cubicBezTo>
                                  <a:pt x="8324" y="6"/>
                                  <a:pt x="8327" y="2"/>
                                  <a:pt x="8332" y="2"/>
                                </a:cubicBezTo>
                                <a:close/>
                                <a:moveTo>
                                  <a:pt x="8364" y="2"/>
                                </a:moveTo>
                                <a:lnTo>
                                  <a:pt x="8364" y="2"/>
                                </a:lnTo>
                                <a:cubicBezTo>
                                  <a:pt x="8368" y="2"/>
                                  <a:pt x="8372" y="6"/>
                                  <a:pt x="8372" y="10"/>
                                </a:cubicBezTo>
                                <a:cubicBezTo>
                                  <a:pt x="8372" y="14"/>
                                  <a:pt x="8368" y="18"/>
                                  <a:pt x="8364" y="18"/>
                                </a:cubicBezTo>
                                <a:lnTo>
                                  <a:pt x="8364" y="18"/>
                                </a:lnTo>
                                <a:cubicBezTo>
                                  <a:pt x="8359" y="18"/>
                                  <a:pt x="8356" y="14"/>
                                  <a:pt x="8356" y="10"/>
                                </a:cubicBezTo>
                                <a:cubicBezTo>
                                  <a:pt x="8356" y="6"/>
                                  <a:pt x="8359" y="2"/>
                                  <a:pt x="8364" y="2"/>
                                </a:cubicBezTo>
                                <a:close/>
                                <a:moveTo>
                                  <a:pt x="8396" y="2"/>
                                </a:moveTo>
                                <a:lnTo>
                                  <a:pt x="8396" y="2"/>
                                </a:lnTo>
                                <a:cubicBezTo>
                                  <a:pt x="8400" y="2"/>
                                  <a:pt x="8404" y="6"/>
                                  <a:pt x="8404" y="10"/>
                                </a:cubicBezTo>
                                <a:cubicBezTo>
                                  <a:pt x="8404" y="14"/>
                                  <a:pt x="8400" y="18"/>
                                  <a:pt x="8396" y="18"/>
                                </a:cubicBezTo>
                                <a:lnTo>
                                  <a:pt x="8396" y="18"/>
                                </a:lnTo>
                                <a:cubicBezTo>
                                  <a:pt x="8391" y="18"/>
                                  <a:pt x="8388" y="14"/>
                                  <a:pt x="8388" y="10"/>
                                </a:cubicBezTo>
                                <a:cubicBezTo>
                                  <a:pt x="8388" y="6"/>
                                  <a:pt x="8391" y="2"/>
                                  <a:pt x="8396" y="2"/>
                                </a:cubicBezTo>
                                <a:close/>
                                <a:moveTo>
                                  <a:pt x="8428" y="2"/>
                                </a:moveTo>
                                <a:lnTo>
                                  <a:pt x="8428" y="2"/>
                                </a:lnTo>
                                <a:cubicBezTo>
                                  <a:pt x="8432" y="2"/>
                                  <a:pt x="8436" y="6"/>
                                  <a:pt x="8436" y="10"/>
                                </a:cubicBezTo>
                                <a:cubicBezTo>
                                  <a:pt x="8436" y="14"/>
                                  <a:pt x="8432" y="18"/>
                                  <a:pt x="8428" y="18"/>
                                </a:cubicBezTo>
                                <a:lnTo>
                                  <a:pt x="8428" y="18"/>
                                </a:lnTo>
                                <a:cubicBezTo>
                                  <a:pt x="8424" y="18"/>
                                  <a:pt x="8420" y="14"/>
                                  <a:pt x="8420" y="10"/>
                                </a:cubicBezTo>
                                <a:cubicBezTo>
                                  <a:pt x="8420" y="6"/>
                                  <a:pt x="8424" y="2"/>
                                  <a:pt x="8428" y="2"/>
                                </a:cubicBezTo>
                                <a:close/>
                                <a:moveTo>
                                  <a:pt x="8460" y="2"/>
                                </a:moveTo>
                                <a:lnTo>
                                  <a:pt x="8460" y="2"/>
                                </a:lnTo>
                                <a:cubicBezTo>
                                  <a:pt x="8464" y="2"/>
                                  <a:pt x="8468" y="6"/>
                                  <a:pt x="8468" y="10"/>
                                </a:cubicBezTo>
                                <a:cubicBezTo>
                                  <a:pt x="8468" y="14"/>
                                  <a:pt x="8464" y="18"/>
                                  <a:pt x="8460" y="18"/>
                                </a:cubicBezTo>
                                <a:lnTo>
                                  <a:pt x="8460" y="18"/>
                                </a:lnTo>
                                <a:cubicBezTo>
                                  <a:pt x="8456" y="18"/>
                                  <a:pt x="8452" y="14"/>
                                  <a:pt x="8452" y="10"/>
                                </a:cubicBezTo>
                                <a:cubicBezTo>
                                  <a:pt x="8452" y="6"/>
                                  <a:pt x="8456" y="2"/>
                                  <a:pt x="8460" y="2"/>
                                </a:cubicBezTo>
                                <a:close/>
                                <a:moveTo>
                                  <a:pt x="8492" y="2"/>
                                </a:moveTo>
                                <a:lnTo>
                                  <a:pt x="8492" y="2"/>
                                </a:lnTo>
                                <a:cubicBezTo>
                                  <a:pt x="8496" y="2"/>
                                  <a:pt x="8500" y="6"/>
                                  <a:pt x="8500" y="10"/>
                                </a:cubicBezTo>
                                <a:cubicBezTo>
                                  <a:pt x="8500" y="14"/>
                                  <a:pt x="8496" y="18"/>
                                  <a:pt x="8492" y="18"/>
                                </a:cubicBezTo>
                                <a:lnTo>
                                  <a:pt x="8492" y="18"/>
                                </a:lnTo>
                                <a:cubicBezTo>
                                  <a:pt x="8488" y="18"/>
                                  <a:pt x="8484" y="14"/>
                                  <a:pt x="8484" y="10"/>
                                </a:cubicBezTo>
                                <a:cubicBezTo>
                                  <a:pt x="8484" y="6"/>
                                  <a:pt x="8488" y="2"/>
                                  <a:pt x="8492" y="2"/>
                                </a:cubicBezTo>
                                <a:close/>
                                <a:moveTo>
                                  <a:pt x="8524" y="2"/>
                                </a:moveTo>
                                <a:lnTo>
                                  <a:pt x="8524" y="2"/>
                                </a:lnTo>
                                <a:cubicBezTo>
                                  <a:pt x="8528" y="2"/>
                                  <a:pt x="8532" y="6"/>
                                  <a:pt x="8532" y="10"/>
                                </a:cubicBezTo>
                                <a:cubicBezTo>
                                  <a:pt x="8532" y="14"/>
                                  <a:pt x="8528" y="18"/>
                                  <a:pt x="8524" y="18"/>
                                </a:cubicBezTo>
                                <a:lnTo>
                                  <a:pt x="8524" y="18"/>
                                </a:lnTo>
                                <a:cubicBezTo>
                                  <a:pt x="8520" y="18"/>
                                  <a:pt x="8516" y="14"/>
                                  <a:pt x="8516" y="10"/>
                                </a:cubicBezTo>
                                <a:cubicBezTo>
                                  <a:pt x="8516" y="6"/>
                                  <a:pt x="8520" y="2"/>
                                  <a:pt x="8524" y="2"/>
                                </a:cubicBezTo>
                                <a:close/>
                                <a:moveTo>
                                  <a:pt x="8556" y="2"/>
                                </a:moveTo>
                                <a:lnTo>
                                  <a:pt x="8556" y="2"/>
                                </a:lnTo>
                                <a:cubicBezTo>
                                  <a:pt x="8560" y="2"/>
                                  <a:pt x="8564" y="6"/>
                                  <a:pt x="8564" y="10"/>
                                </a:cubicBezTo>
                                <a:cubicBezTo>
                                  <a:pt x="8564" y="14"/>
                                  <a:pt x="8560" y="18"/>
                                  <a:pt x="8556" y="18"/>
                                </a:cubicBezTo>
                                <a:lnTo>
                                  <a:pt x="8556" y="18"/>
                                </a:lnTo>
                                <a:cubicBezTo>
                                  <a:pt x="8552" y="18"/>
                                  <a:pt x="8548" y="14"/>
                                  <a:pt x="8548" y="10"/>
                                </a:cubicBezTo>
                                <a:cubicBezTo>
                                  <a:pt x="8548" y="6"/>
                                  <a:pt x="8552" y="2"/>
                                  <a:pt x="8556" y="2"/>
                                </a:cubicBezTo>
                                <a:close/>
                                <a:moveTo>
                                  <a:pt x="8588" y="2"/>
                                </a:moveTo>
                                <a:lnTo>
                                  <a:pt x="8588" y="2"/>
                                </a:lnTo>
                                <a:cubicBezTo>
                                  <a:pt x="8592" y="2"/>
                                  <a:pt x="8596" y="6"/>
                                  <a:pt x="8596" y="10"/>
                                </a:cubicBezTo>
                                <a:cubicBezTo>
                                  <a:pt x="8596" y="14"/>
                                  <a:pt x="8592" y="18"/>
                                  <a:pt x="8588" y="18"/>
                                </a:cubicBezTo>
                                <a:lnTo>
                                  <a:pt x="8588" y="18"/>
                                </a:lnTo>
                                <a:cubicBezTo>
                                  <a:pt x="8584" y="18"/>
                                  <a:pt x="8580" y="14"/>
                                  <a:pt x="8580" y="10"/>
                                </a:cubicBezTo>
                                <a:cubicBezTo>
                                  <a:pt x="8580" y="6"/>
                                  <a:pt x="8584" y="2"/>
                                  <a:pt x="8588" y="2"/>
                                </a:cubicBezTo>
                                <a:close/>
                                <a:moveTo>
                                  <a:pt x="8620" y="2"/>
                                </a:moveTo>
                                <a:lnTo>
                                  <a:pt x="8620" y="2"/>
                                </a:lnTo>
                                <a:cubicBezTo>
                                  <a:pt x="8624" y="2"/>
                                  <a:pt x="8628" y="6"/>
                                  <a:pt x="8628" y="10"/>
                                </a:cubicBezTo>
                                <a:cubicBezTo>
                                  <a:pt x="8628" y="14"/>
                                  <a:pt x="8624" y="18"/>
                                  <a:pt x="8620" y="18"/>
                                </a:cubicBezTo>
                                <a:lnTo>
                                  <a:pt x="8620" y="18"/>
                                </a:lnTo>
                                <a:cubicBezTo>
                                  <a:pt x="8616" y="18"/>
                                  <a:pt x="8612" y="14"/>
                                  <a:pt x="8612" y="10"/>
                                </a:cubicBezTo>
                                <a:cubicBezTo>
                                  <a:pt x="8612" y="6"/>
                                  <a:pt x="8616" y="2"/>
                                  <a:pt x="8620" y="2"/>
                                </a:cubicBezTo>
                                <a:close/>
                                <a:moveTo>
                                  <a:pt x="8652" y="2"/>
                                </a:moveTo>
                                <a:lnTo>
                                  <a:pt x="8652" y="2"/>
                                </a:lnTo>
                                <a:cubicBezTo>
                                  <a:pt x="8656" y="2"/>
                                  <a:pt x="8660" y="6"/>
                                  <a:pt x="8660" y="10"/>
                                </a:cubicBezTo>
                                <a:cubicBezTo>
                                  <a:pt x="8660" y="15"/>
                                  <a:pt x="8656" y="18"/>
                                  <a:pt x="8652" y="18"/>
                                </a:cubicBezTo>
                                <a:lnTo>
                                  <a:pt x="8652" y="18"/>
                                </a:lnTo>
                                <a:cubicBezTo>
                                  <a:pt x="8648" y="18"/>
                                  <a:pt x="8644" y="15"/>
                                  <a:pt x="8644" y="10"/>
                                </a:cubicBezTo>
                                <a:cubicBezTo>
                                  <a:pt x="8644" y="6"/>
                                  <a:pt x="8648" y="2"/>
                                  <a:pt x="8652" y="2"/>
                                </a:cubicBezTo>
                                <a:close/>
                                <a:moveTo>
                                  <a:pt x="8684" y="2"/>
                                </a:moveTo>
                                <a:lnTo>
                                  <a:pt x="8684" y="2"/>
                                </a:lnTo>
                                <a:cubicBezTo>
                                  <a:pt x="8688" y="2"/>
                                  <a:pt x="8692" y="6"/>
                                  <a:pt x="8692" y="10"/>
                                </a:cubicBezTo>
                                <a:cubicBezTo>
                                  <a:pt x="8692" y="15"/>
                                  <a:pt x="8688" y="18"/>
                                  <a:pt x="8684" y="18"/>
                                </a:cubicBezTo>
                                <a:lnTo>
                                  <a:pt x="8684" y="18"/>
                                </a:lnTo>
                                <a:cubicBezTo>
                                  <a:pt x="8680" y="18"/>
                                  <a:pt x="8676" y="15"/>
                                  <a:pt x="8676" y="10"/>
                                </a:cubicBezTo>
                                <a:cubicBezTo>
                                  <a:pt x="8676" y="6"/>
                                  <a:pt x="8680" y="2"/>
                                  <a:pt x="8684" y="2"/>
                                </a:cubicBezTo>
                                <a:close/>
                                <a:moveTo>
                                  <a:pt x="8716" y="2"/>
                                </a:moveTo>
                                <a:lnTo>
                                  <a:pt x="8716" y="2"/>
                                </a:lnTo>
                                <a:cubicBezTo>
                                  <a:pt x="8721" y="2"/>
                                  <a:pt x="8724" y="6"/>
                                  <a:pt x="8724" y="10"/>
                                </a:cubicBezTo>
                                <a:cubicBezTo>
                                  <a:pt x="8724" y="15"/>
                                  <a:pt x="8721" y="18"/>
                                  <a:pt x="8716" y="18"/>
                                </a:cubicBezTo>
                                <a:lnTo>
                                  <a:pt x="8716" y="18"/>
                                </a:lnTo>
                                <a:cubicBezTo>
                                  <a:pt x="8712" y="18"/>
                                  <a:pt x="8708" y="15"/>
                                  <a:pt x="8708" y="10"/>
                                </a:cubicBezTo>
                                <a:cubicBezTo>
                                  <a:pt x="8708" y="6"/>
                                  <a:pt x="8712" y="2"/>
                                  <a:pt x="8716" y="2"/>
                                </a:cubicBezTo>
                                <a:close/>
                                <a:moveTo>
                                  <a:pt x="8748" y="2"/>
                                </a:moveTo>
                                <a:lnTo>
                                  <a:pt x="8748" y="2"/>
                                </a:lnTo>
                                <a:cubicBezTo>
                                  <a:pt x="8753" y="2"/>
                                  <a:pt x="8756" y="6"/>
                                  <a:pt x="8756" y="10"/>
                                </a:cubicBezTo>
                                <a:cubicBezTo>
                                  <a:pt x="8756" y="15"/>
                                  <a:pt x="8753" y="18"/>
                                  <a:pt x="8748" y="18"/>
                                </a:cubicBezTo>
                                <a:lnTo>
                                  <a:pt x="8748" y="18"/>
                                </a:lnTo>
                                <a:cubicBezTo>
                                  <a:pt x="8744" y="18"/>
                                  <a:pt x="8740" y="15"/>
                                  <a:pt x="8740" y="10"/>
                                </a:cubicBezTo>
                                <a:cubicBezTo>
                                  <a:pt x="8740" y="6"/>
                                  <a:pt x="8744" y="2"/>
                                  <a:pt x="8748" y="2"/>
                                </a:cubicBezTo>
                                <a:close/>
                                <a:moveTo>
                                  <a:pt x="8780" y="2"/>
                                </a:moveTo>
                                <a:lnTo>
                                  <a:pt x="8780" y="2"/>
                                </a:lnTo>
                                <a:cubicBezTo>
                                  <a:pt x="8785" y="2"/>
                                  <a:pt x="8788" y="6"/>
                                  <a:pt x="8788" y="10"/>
                                </a:cubicBezTo>
                                <a:cubicBezTo>
                                  <a:pt x="8788" y="15"/>
                                  <a:pt x="8785" y="18"/>
                                  <a:pt x="8780" y="18"/>
                                </a:cubicBezTo>
                                <a:lnTo>
                                  <a:pt x="8780" y="18"/>
                                </a:lnTo>
                                <a:cubicBezTo>
                                  <a:pt x="8776" y="18"/>
                                  <a:pt x="8772" y="15"/>
                                  <a:pt x="8772" y="10"/>
                                </a:cubicBezTo>
                                <a:cubicBezTo>
                                  <a:pt x="8772" y="6"/>
                                  <a:pt x="8776" y="2"/>
                                  <a:pt x="8780" y="2"/>
                                </a:cubicBezTo>
                                <a:close/>
                                <a:moveTo>
                                  <a:pt x="8812" y="2"/>
                                </a:moveTo>
                                <a:lnTo>
                                  <a:pt x="8812" y="2"/>
                                </a:lnTo>
                                <a:cubicBezTo>
                                  <a:pt x="8817" y="2"/>
                                  <a:pt x="8820" y="6"/>
                                  <a:pt x="8820" y="10"/>
                                </a:cubicBezTo>
                                <a:cubicBezTo>
                                  <a:pt x="8820" y="15"/>
                                  <a:pt x="8817" y="18"/>
                                  <a:pt x="8812" y="18"/>
                                </a:cubicBezTo>
                                <a:lnTo>
                                  <a:pt x="8812" y="18"/>
                                </a:lnTo>
                                <a:cubicBezTo>
                                  <a:pt x="8808" y="18"/>
                                  <a:pt x="8804" y="15"/>
                                  <a:pt x="8804" y="10"/>
                                </a:cubicBezTo>
                                <a:cubicBezTo>
                                  <a:pt x="8804" y="6"/>
                                  <a:pt x="8808" y="2"/>
                                  <a:pt x="8812" y="2"/>
                                </a:cubicBezTo>
                                <a:close/>
                                <a:moveTo>
                                  <a:pt x="8844" y="2"/>
                                </a:moveTo>
                                <a:lnTo>
                                  <a:pt x="8844" y="2"/>
                                </a:lnTo>
                                <a:cubicBezTo>
                                  <a:pt x="8849" y="2"/>
                                  <a:pt x="8852" y="6"/>
                                  <a:pt x="8852" y="10"/>
                                </a:cubicBezTo>
                                <a:cubicBezTo>
                                  <a:pt x="8852" y="15"/>
                                  <a:pt x="8849" y="18"/>
                                  <a:pt x="8844" y="18"/>
                                </a:cubicBezTo>
                                <a:lnTo>
                                  <a:pt x="8844" y="18"/>
                                </a:lnTo>
                                <a:cubicBezTo>
                                  <a:pt x="8840" y="18"/>
                                  <a:pt x="8836" y="15"/>
                                  <a:pt x="8836" y="10"/>
                                </a:cubicBezTo>
                                <a:cubicBezTo>
                                  <a:pt x="8836" y="6"/>
                                  <a:pt x="8840" y="2"/>
                                  <a:pt x="8844" y="2"/>
                                </a:cubicBezTo>
                                <a:close/>
                                <a:moveTo>
                                  <a:pt x="8876" y="2"/>
                                </a:moveTo>
                                <a:lnTo>
                                  <a:pt x="8876" y="2"/>
                                </a:lnTo>
                                <a:cubicBezTo>
                                  <a:pt x="8881" y="2"/>
                                  <a:pt x="8884" y="6"/>
                                  <a:pt x="8884" y="10"/>
                                </a:cubicBezTo>
                                <a:cubicBezTo>
                                  <a:pt x="8884" y="15"/>
                                  <a:pt x="8881" y="18"/>
                                  <a:pt x="8876" y="18"/>
                                </a:cubicBezTo>
                                <a:lnTo>
                                  <a:pt x="8876" y="18"/>
                                </a:lnTo>
                                <a:cubicBezTo>
                                  <a:pt x="8872" y="18"/>
                                  <a:pt x="8868" y="15"/>
                                  <a:pt x="8868" y="10"/>
                                </a:cubicBezTo>
                                <a:cubicBezTo>
                                  <a:pt x="8868" y="6"/>
                                  <a:pt x="8872" y="2"/>
                                  <a:pt x="8876" y="2"/>
                                </a:cubicBezTo>
                                <a:close/>
                                <a:moveTo>
                                  <a:pt x="8908" y="2"/>
                                </a:moveTo>
                                <a:lnTo>
                                  <a:pt x="8908" y="2"/>
                                </a:lnTo>
                                <a:cubicBezTo>
                                  <a:pt x="8913" y="2"/>
                                  <a:pt x="8916" y="6"/>
                                  <a:pt x="8916" y="10"/>
                                </a:cubicBezTo>
                                <a:cubicBezTo>
                                  <a:pt x="8916" y="15"/>
                                  <a:pt x="8913" y="18"/>
                                  <a:pt x="8908" y="18"/>
                                </a:cubicBezTo>
                                <a:lnTo>
                                  <a:pt x="8908" y="18"/>
                                </a:lnTo>
                                <a:cubicBezTo>
                                  <a:pt x="8904" y="18"/>
                                  <a:pt x="8900" y="15"/>
                                  <a:pt x="8900" y="10"/>
                                </a:cubicBezTo>
                                <a:cubicBezTo>
                                  <a:pt x="8900" y="6"/>
                                  <a:pt x="8904" y="2"/>
                                  <a:pt x="8908" y="2"/>
                                </a:cubicBezTo>
                                <a:close/>
                                <a:moveTo>
                                  <a:pt x="8940" y="2"/>
                                </a:moveTo>
                                <a:lnTo>
                                  <a:pt x="8940" y="2"/>
                                </a:lnTo>
                                <a:cubicBezTo>
                                  <a:pt x="8945" y="2"/>
                                  <a:pt x="8948" y="6"/>
                                  <a:pt x="8948" y="10"/>
                                </a:cubicBezTo>
                                <a:cubicBezTo>
                                  <a:pt x="8948" y="15"/>
                                  <a:pt x="8945" y="18"/>
                                  <a:pt x="8940" y="18"/>
                                </a:cubicBezTo>
                                <a:lnTo>
                                  <a:pt x="8940" y="18"/>
                                </a:lnTo>
                                <a:cubicBezTo>
                                  <a:pt x="8936" y="18"/>
                                  <a:pt x="8932" y="15"/>
                                  <a:pt x="8932" y="10"/>
                                </a:cubicBezTo>
                                <a:cubicBezTo>
                                  <a:pt x="8932" y="6"/>
                                  <a:pt x="8936" y="2"/>
                                  <a:pt x="8940" y="2"/>
                                </a:cubicBezTo>
                                <a:close/>
                                <a:moveTo>
                                  <a:pt x="8972" y="2"/>
                                </a:moveTo>
                                <a:lnTo>
                                  <a:pt x="8972" y="2"/>
                                </a:lnTo>
                                <a:cubicBezTo>
                                  <a:pt x="8977" y="2"/>
                                  <a:pt x="8980" y="6"/>
                                  <a:pt x="8980" y="10"/>
                                </a:cubicBezTo>
                                <a:cubicBezTo>
                                  <a:pt x="8980" y="15"/>
                                  <a:pt x="8977" y="18"/>
                                  <a:pt x="8972" y="18"/>
                                </a:cubicBezTo>
                                <a:lnTo>
                                  <a:pt x="8972" y="18"/>
                                </a:lnTo>
                                <a:cubicBezTo>
                                  <a:pt x="8968" y="18"/>
                                  <a:pt x="8964" y="15"/>
                                  <a:pt x="8964" y="10"/>
                                </a:cubicBezTo>
                                <a:cubicBezTo>
                                  <a:pt x="8964" y="6"/>
                                  <a:pt x="8968" y="2"/>
                                  <a:pt x="8972" y="2"/>
                                </a:cubicBezTo>
                                <a:close/>
                                <a:moveTo>
                                  <a:pt x="9004" y="2"/>
                                </a:moveTo>
                                <a:lnTo>
                                  <a:pt x="9004" y="2"/>
                                </a:lnTo>
                                <a:cubicBezTo>
                                  <a:pt x="9009" y="2"/>
                                  <a:pt x="9012" y="6"/>
                                  <a:pt x="9012" y="10"/>
                                </a:cubicBezTo>
                                <a:cubicBezTo>
                                  <a:pt x="9012" y="15"/>
                                  <a:pt x="9009" y="18"/>
                                  <a:pt x="9004" y="18"/>
                                </a:cubicBezTo>
                                <a:lnTo>
                                  <a:pt x="9004" y="18"/>
                                </a:lnTo>
                                <a:cubicBezTo>
                                  <a:pt x="9000" y="18"/>
                                  <a:pt x="8996" y="15"/>
                                  <a:pt x="8996" y="10"/>
                                </a:cubicBezTo>
                                <a:cubicBezTo>
                                  <a:pt x="8996" y="6"/>
                                  <a:pt x="9000" y="2"/>
                                  <a:pt x="9004" y="2"/>
                                </a:cubicBezTo>
                                <a:close/>
                                <a:moveTo>
                                  <a:pt x="9036" y="2"/>
                                </a:moveTo>
                                <a:lnTo>
                                  <a:pt x="9036" y="2"/>
                                </a:lnTo>
                                <a:cubicBezTo>
                                  <a:pt x="9041" y="2"/>
                                  <a:pt x="9044" y="6"/>
                                  <a:pt x="9044" y="10"/>
                                </a:cubicBezTo>
                                <a:cubicBezTo>
                                  <a:pt x="9044" y="15"/>
                                  <a:pt x="9041" y="18"/>
                                  <a:pt x="9036" y="18"/>
                                </a:cubicBezTo>
                                <a:lnTo>
                                  <a:pt x="9036" y="18"/>
                                </a:lnTo>
                                <a:cubicBezTo>
                                  <a:pt x="9032" y="18"/>
                                  <a:pt x="9028" y="15"/>
                                  <a:pt x="9028" y="10"/>
                                </a:cubicBezTo>
                                <a:cubicBezTo>
                                  <a:pt x="9028" y="6"/>
                                  <a:pt x="9032" y="2"/>
                                  <a:pt x="9036" y="2"/>
                                </a:cubicBezTo>
                                <a:close/>
                                <a:moveTo>
                                  <a:pt x="9068" y="2"/>
                                </a:moveTo>
                                <a:lnTo>
                                  <a:pt x="9068" y="2"/>
                                </a:lnTo>
                                <a:cubicBezTo>
                                  <a:pt x="9073" y="2"/>
                                  <a:pt x="9076" y="6"/>
                                  <a:pt x="9076" y="10"/>
                                </a:cubicBezTo>
                                <a:cubicBezTo>
                                  <a:pt x="9076" y="15"/>
                                  <a:pt x="9073" y="18"/>
                                  <a:pt x="9068" y="18"/>
                                </a:cubicBezTo>
                                <a:lnTo>
                                  <a:pt x="9068" y="18"/>
                                </a:lnTo>
                                <a:cubicBezTo>
                                  <a:pt x="9064" y="18"/>
                                  <a:pt x="9060" y="15"/>
                                  <a:pt x="9060" y="10"/>
                                </a:cubicBezTo>
                                <a:cubicBezTo>
                                  <a:pt x="9060" y="6"/>
                                  <a:pt x="9064" y="2"/>
                                  <a:pt x="9068" y="2"/>
                                </a:cubicBezTo>
                                <a:close/>
                                <a:moveTo>
                                  <a:pt x="9100" y="2"/>
                                </a:moveTo>
                                <a:lnTo>
                                  <a:pt x="9100" y="2"/>
                                </a:lnTo>
                                <a:cubicBezTo>
                                  <a:pt x="9105" y="2"/>
                                  <a:pt x="9108" y="6"/>
                                  <a:pt x="9108" y="10"/>
                                </a:cubicBezTo>
                                <a:cubicBezTo>
                                  <a:pt x="9108" y="15"/>
                                  <a:pt x="9105" y="18"/>
                                  <a:pt x="9100" y="18"/>
                                </a:cubicBezTo>
                                <a:lnTo>
                                  <a:pt x="9100" y="18"/>
                                </a:lnTo>
                                <a:cubicBezTo>
                                  <a:pt x="9096" y="18"/>
                                  <a:pt x="9092" y="15"/>
                                  <a:pt x="9092" y="10"/>
                                </a:cubicBezTo>
                                <a:cubicBezTo>
                                  <a:pt x="9092" y="6"/>
                                  <a:pt x="9096" y="2"/>
                                  <a:pt x="9100" y="2"/>
                                </a:cubicBezTo>
                                <a:close/>
                                <a:moveTo>
                                  <a:pt x="9132" y="2"/>
                                </a:moveTo>
                                <a:lnTo>
                                  <a:pt x="9132" y="2"/>
                                </a:lnTo>
                                <a:cubicBezTo>
                                  <a:pt x="9137" y="2"/>
                                  <a:pt x="9140" y="6"/>
                                  <a:pt x="9140" y="10"/>
                                </a:cubicBezTo>
                                <a:cubicBezTo>
                                  <a:pt x="9140" y="15"/>
                                  <a:pt x="9137" y="18"/>
                                  <a:pt x="9132" y="18"/>
                                </a:cubicBezTo>
                                <a:lnTo>
                                  <a:pt x="9132" y="18"/>
                                </a:lnTo>
                                <a:cubicBezTo>
                                  <a:pt x="9128" y="18"/>
                                  <a:pt x="9124" y="15"/>
                                  <a:pt x="9124" y="10"/>
                                </a:cubicBezTo>
                                <a:cubicBezTo>
                                  <a:pt x="9124" y="6"/>
                                  <a:pt x="9128" y="2"/>
                                  <a:pt x="9132" y="2"/>
                                </a:cubicBezTo>
                                <a:close/>
                                <a:moveTo>
                                  <a:pt x="9164" y="2"/>
                                </a:moveTo>
                                <a:lnTo>
                                  <a:pt x="9164" y="2"/>
                                </a:lnTo>
                                <a:cubicBezTo>
                                  <a:pt x="9169" y="2"/>
                                  <a:pt x="9172" y="6"/>
                                  <a:pt x="9172" y="10"/>
                                </a:cubicBezTo>
                                <a:cubicBezTo>
                                  <a:pt x="9172" y="15"/>
                                  <a:pt x="9169" y="18"/>
                                  <a:pt x="9164" y="18"/>
                                </a:cubicBezTo>
                                <a:lnTo>
                                  <a:pt x="9164" y="18"/>
                                </a:lnTo>
                                <a:cubicBezTo>
                                  <a:pt x="9160" y="18"/>
                                  <a:pt x="9156" y="15"/>
                                  <a:pt x="9156" y="10"/>
                                </a:cubicBezTo>
                                <a:cubicBezTo>
                                  <a:pt x="9156" y="6"/>
                                  <a:pt x="9160" y="2"/>
                                  <a:pt x="9164" y="2"/>
                                </a:cubicBezTo>
                                <a:close/>
                                <a:moveTo>
                                  <a:pt x="9196" y="2"/>
                                </a:moveTo>
                                <a:lnTo>
                                  <a:pt x="9196" y="2"/>
                                </a:lnTo>
                                <a:cubicBezTo>
                                  <a:pt x="9201" y="2"/>
                                  <a:pt x="9204" y="6"/>
                                  <a:pt x="9204" y="10"/>
                                </a:cubicBezTo>
                                <a:cubicBezTo>
                                  <a:pt x="9204" y="15"/>
                                  <a:pt x="9201" y="18"/>
                                  <a:pt x="9196" y="18"/>
                                </a:cubicBezTo>
                                <a:lnTo>
                                  <a:pt x="9196" y="18"/>
                                </a:lnTo>
                                <a:cubicBezTo>
                                  <a:pt x="9192" y="18"/>
                                  <a:pt x="9188" y="15"/>
                                  <a:pt x="9188" y="10"/>
                                </a:cubicBezTo>
                                <a:cubicBezTo>
                                  <a:pt x="9188" y="6"/>
                                  <a:pt x="9192" y="2"/>
                                  <a:pt x="9196" y="2"/>
                                </a:cubicBezTo>
                                <a:close/>
                                <a:moveTo>
                                  <a:pt x="9228" y="2"/>
                                </a:moveTo>
                                <a:lnTo>
                                  <a:pt x="9228" y="2"/>
                                </a:lnTo>
                                <a:cubicBezTo>
                                  <a:pt x="9233" y="2"/>
                                  <a:pt x="9236" y="6"/>
                                  <a:pt x="9236" y="10"/>
                                </a:cubicBezTo>
                                <a:cubicBezTo>
                                  <a:pt x="9236" y="15"/>
                                  <a:pt x="9233" y="18"/>
                                  <a:pt x="9228" y="18"/>
                                </a:cubicBezTo>
                                <a:lnTo>
                                  <a:pt x="9228" y="18"/>
                                </a:lnTo>
                                <a:cubicBezTo>
                                  <a:pt x="9224" y="18"/>
                                  <a:pt x="9220" y="15"/>
                                  <a:pt x="9220" y="10"/>
                                </a:cubicBezTo>
                                <a:cubicBezTo>
                                  <a:pt x="9220" y="6"/>
                                  <a:pt x="9224" y="2"/>
                                  <a:pt x="9228" y="2"/>
                                </a:cubicBezTo>
                                <a:close/>
                                <a:moveTo>
                                  <a:pt x="9260" y="2"/>
                                </a:moveTo>
                                <a:lnTo>
                                  <a:pt x="9260" y="2"/>
                                </a:lnTo>
                                <a:cubicBezTo>
                                  <a:pt x="9265" y="2"/>
                                  <a:pt x="9268" y="6"/>
                                  <a:pt x="9268" y="10"/>
                                </a:cubicBezTo>
                                <a:cubicBezTo>
                                  <a:pt x="9268" y="15"/>
                                  <a:pt x="9265" y="18"/>
                                  <a:pt x="9260" y="18"/>
                                </a:cubicBezTo>
                                <a:lnTo>
                                  <a:pt x="9260" y="18"/>
                                </a:lnTo>
                                <a:cubicBezTo>
                                  <a:pt x="9256" y="18"/>
                                  <a:pt x="9252" y="15"/>
                                  <a:pt x="9252" y="10"/>
                                </a:cubicBezTo>
                                <a:cubicBezTo>
                                  <a:pt x="9252" y="6"/>
                                  <a:pt x="9256" y="2"/>
                                  <a:pt x="9260" y="2"/>
                                </a:cubicBezTo>
                                <a:close/>
                                <a:moveTo>
                                  <a:pt x="9292" y="2"/>
                                </a:moveTo>
                                <a:lnTo>
                                  <a:pt x="9292" y="2"/>
                                </a:lnTo>
                                <a:cubicBezTo>
                                  <a:pt x="9297" y="2"/>
                                  <a:pt x="9300" y="6"/>
                                  <a:pt x="9300" y="10"/>
                                </a:cubicBezTo>
                                <a:cubicBezTo>
                                  <a:pt x="9300" y="15"/>
                                  <a:pt x="9297" y="18"/>
                                  <a:pt x="9292" y="18"/>
                                </a:cubicBezTo>
                                <a:lnTo>
                                  <a:pt x="9292" y="18"/>
                                </a:lnTo>
                                <a:cubicBezTo>
                                  <a:pt x="9288" y="18"/>
                                  <a:pt x="9284" y="15"/>
                                  <a:pt x="9284" y="10"/>
                                </a:cubicBezTo>
                                <a:cubicBezTo>
                                  <a:pt x="9284" y="6"/>
                                  <a:pt x="9288" y="2"/>
                                  <a:pt x="9292" y="2"/>
                                </a:cubicBezTo>
                                <a:close/>
                                <a:moveTo>
                                  <a:pt x="9324" y="2"/>
                                </a:moveTo>
                                <a:lnTo>
                                  <a:pt x="9324" y="2"/>
                                </a:lnTo>
                                <a:cubicBezTo>
                                  <a:pt x="9329" y="2"/>
                                  <a:pt x="9332" y="6"/>
                                  <a:pt x="9332" y="10"/>
                                </a:cubicBezTo>
                                <a:cubicBezTo>
                                  <a:pt x="9332" y="15"/>
                                  <a:pt x="9329" y="18"/>
                                  <a:pt x="9324" y="18"/>
                                </a:cubicBezTo>
                                <a:lnTo>
                                  <a:pt x="9324" y="18"/>
                                </a:lnTo>
                                <a:cubicBezTo>
                                  <a:pt x="9320" y="18"/>
                                  <a:pt x="9316" y="15"/>
                                  <a:pt x="9316" y="10"/>
                                </a:cubicBezTo>
                                <a:cubicBezTo>
                                  <a:pt x="9316" y="6"/>
                                  <a:pt x="9320" y="2"/>
                                  <a:pt x="9324" y="2"/>
                                </a:cubicBezTo>
                                <a:close/>
                                <a:moveTo>
                                  <a:pt x="9356" y="2"/>
                                </a:moveTo>
                                <a:lnTo>
                                  <a:pt x="9356" y="2"/>
                                </a:lnTo>
                                <a:cubicBezTo>
                                  <a:pt x="9361" y="2"/>
                                  <a:pt x="9364" y="6"/>
                                  <a:pt x="9364" y="10"/>
                                </a:cubicBezTo>
                                <a:cubicBezTo>
                                  <a:pt x="9364" y="15"/>
                                  <a:pt x="9361" y="18"/>
                                  <a:pt x="9356" y="18"/>
                                </a:cubicBezTo>
                                <a:lnTo>
                                  <a:pt x="9356" y="18"/>
                                </a:lnTo>
                                <a:cubicBezTo>
                                  <a:pt x="9352" y="18"/>
                                  <a:pt x="9348" y="15"/>
                                  <a:pt x="9348" y="10"/>
                                </a:cubicBezTo>
                                <a:cubicBezTo>
                                  <a:pt x="9348" y="6"/>
                                  <a:pt x="9352" y="2"/>
                                  <a:pt x="9356" y="2"/>
                                </a:cubicBezTo>
                                <a:close/>
                                <a:moveTo>
                                  <a:pt x="9388" y="2"/>
                                </a:moveTo>
                                <a:lnTo>
                                  <a:pt x="9388" y="2"/>
                                </a:lnTo>
                                <a:cubicBezTo>
                                  <a:pt x="9393" y="2"/>
                                  <a:pt x="9396" y="6"/>
                                  <a:pt x="9396" y="10"/>
                                </a:cubicBezTo>
                                <a:cubicBezTo>
                                  <a:pt x="9396" y="15"/>
                                  <a:pt x="9393" y="18"/>
                                  <a:pt x="9388" y="18"/>
                                </a:cubicBezTo>
                                <a:lnTo>
                                  <a:pt x="9388" y="18"/>
                                </a:lnTo>
                                <a:cubicBezTo>
                                  <a:pt x="9384" y="18"/>
                                  <a:pt x="9380" y="15"/>
                                  <a:pt x="9380" y="10"/>
                                </a:cubicBezTo>
                                <a:cubicBezTo>
                                  <a:pt x="9380" y="6"/>
                                  <a:pt x="9384" y="2"/>
                                  <a:pt x="9388" y="2"/>
                                </a:cubicBezTo>
                                <a:close/>
                                <a:moveTo>
                                  <a:pt x="9420" y="2"/>
                                </a:moveTo>
                                <a:lnTo>
                                  <a:pt x="9420" y="2"/>
                                </a:lnTo>
                                <a:cubicBezTo>
                                  <a:pt x="9425" y="2"/>
                                  <a:pt x="9428" y="6"/>
                                  <a:pt x="9428" y="10"/>
                                </a:cubicBezTo>
                                <a:cubicBezTo>
                                  <a:pt x="9428" y="15"/>
                                  <a:pt x="9425" y="18"/>
                                  <a:pt x="9420" y="18"/>
                                </a:cubicBezTo>
                                <a:lnTo>
                                  <a:pt x="9420" y="18"/>
                                </a:lnTo>
                                <a:cubicBezTo>
                                  <a:pt x="9416" y="18"/>
                                  <a:pt x="9412" y="15"/>
                                  <a:pt x="9412" y="10"/>
                                </a:cubicBezTo>
                                <a:cubicBezTo>
                                  <a:pt x="9412" y="6"/>
                                  <a:pt x="9416" y="2"/>
                                  <a:pt x="9420" y="2"/>
                                </a:cubicBezTo>
                                <a:close/>
                                <a:moveTo>
                                  <a:pt x="9452" y="2"/>
                                </a:moveTo>
                                <a:lnTo>
                                  <a:pt x="9452" y="2"/>
                                </a:lnTo>
                                <a:cubicBezTo>
                                  <a:pt x="9457" y="2"/>
                                  <a:pt x="9460" y="6"/>
                                  <a:pt x="9460" y="10"/>
                                </a:cubicBezTo>
                                <a:cubicBezTo>
                                  <a:pt x="9460" y="15"/>
                                  <a:pt x="9457" y="18"/>
                                  <a:pt x="9452" y="18"/>
                                </a:cubicBezTo>
                                <a:lnTo>
                                  <a:pt x="9452" y="18"/>
                                </a:lnTo>
                                <a:cubicBezTo>
                                  <a:pt x="9448" y="18"/>
                                  <a:pt x="9444" y="15"/>
                                  <a:pt x="9444" y="10"/>
                                </a:cubicBezTo>
                                <a:cubicBezTo>
                                  <a:pt x="9444" y="6"/>
                                  <a:pt x="9448" y="2"/>
                                  <a:pt x="9452" y="2"/>
                                </a:cubicBezTo>
                                <a:close/>
                                <a:moveTo>
                                  <a:pt x="9484" y="2"/>
                                </a:moveTo>
                                <a:lnTo>
                                  <a:pt x="9484" y="2"/>
                                </a:lnTo>
                                <a:cubicBezTo>
                                  <a:pt x="9489" y="2"/>
                                  <a:pt x="9492" y="6"/>
                                  <a:pt x="9492" y="10"/>
                                </a:cubicBezTo>
                                <a:cubicBezTo>
                                  <a:pt x="9492" y="15"/>
                                  <a:pt x="9489" y="18"/>
                                  <a:pt x="9484" y="18"/>
                                </a:cubicBezTo>
                                <a:lnTo>
                                  <a:pt x="9484" y="18"/>
                                </a:lnTo>
                                <a:cubicBezTo>
                                  <a:pt x="9480" y="18"/>
                                  <a:pt x="9476" y="15"/>
                                  <a:pt x="9476" y="10"/>
                                </a:cubicBezTo>
                                <a:cubicBezTo>
                                  <a:pt x="9476" y="6"/>
                                  <a:pt x="9480" y="2"/>
                                  <a:pt x="9484" y="2"/>
                                </a:cubicBezTo>
                                <a:close/>
                                <a:moveTo>
                                  <a:pt x="9516" y="2"/>
                                </a:moveTo>
                                <a:lnTo>
                                  <a:pt x="9517" y="2"/>
                                </a:lnTo>
                                <a:cubicBezTo>
                                  <a:pt x="9521" y="2"/>
                                  <a:pt x="9525" y="6"/>
                                  <a:pt x="9525" y="10"/>
                                </a:cubicBezTo>
                                <a:cubicBezTo>
                                  <a:pt x="9525" y="15"/>
                                  <a:pt x="9521" y="18"/>
                                  <a:pt x="9517" y="18"/>
                                </a:cubicBezTo>
                                <a:lnTo>
                                  <a:pt x="9516" y="18"/>
                                </a:lnTo>
                                <a:cubicBezTo>
                                  <a:pt x="9512" y="18"/>
                                  <a:pt x="9508" y="15"/>
                                  <a:pt x="9508" y="10"/>
                                </a:cubicBezTo>
                                <a:cubicBezTo>
                                  <a:pt x="9508" y="6"/>
                                  <a:pt x="9512" y="2"/>
                                  <a:pt x="9516" y="2"/>
                                </a:cubicBezTo>
                                <a:close/>
                                <a:moveTo>
                                  <a:pt x="9549" y="2"/>
                                </a:moveTo>
                                <a:lnTo>
                                  <a:pt x="9549" y="2"/>
                                </a:lnTo>
                                <a:cubicBezTo>
                                  <a:pt x="9553" y="2"/>
                                  <a:pt x="9557" y="6"/>
                                  <a:pt x="9557" y="10"/>
                                </a:cubicBezTo>
                                <a:cubicBezTo>
                                  <a:pt x="9557" y="15"/>
                                  <a:pt x="9553" y="18"/>
                                  <a:pt x="9549" y="18"/>
                                </a:cubicBezTo>
                                <a:lnTo>
                                  <a:pt x="9549" y="18"/>
                                </a:lnTo>
                                <a:cubicBezTo>
                                  <a:pt x="9544" y="18"/>
                                  <a:pt x="9541" y="15"/>
                                  <a:pt x="9541" y="10"/>
                                </a:cubicBezTo>
                                <a:cubicBezTo>
                                  <a:pt x="9541" y="6"/>
                                  <a:pt x="9544" y="2"/>
                                  <a:pt x="9549" y="2"/>
                                </a:cubicBezTo>
                                <a:close/>
                                <a:moveTo>
                                  <a:pt x="9581" y="2"/>
                                </a:moveTo>
                                <a:lnTo>
                                  <a:pt x="9581" y="2"/>
                                </a:lnTo>
                                <a:cubicBezTo>
                                  <a:pt x="9585" y="2"/>
                                  <a:pt x="9589" y="6"/>
                                  <a:pt x="9589" y="10"/>
                                </a:cubicBezTo>
                                <a:cubicBezTo>
                                  <a:pt x="9589" y="15"/>
                                  <a:pt x="9585" y="18"/>
                                  <a:pt x="9581" y="18"/>
                                </a:cubicBezTo>
                                <a:lnTo>
                                  <a:pt x="9581" y="18"/>
                                </a:lnTo>
                                <a:cubicBezTo>
                                  <a:pt x="9576" y="18"/>
                                  <a:pt x="9573" y="15"/>
                                  <a:pt x="9573" y="10"/>
                                </a:cubicBezTo>
                                <a:cubicBezTo>
                                  <a:pt x="9573" y="6"/>
                                  <a:pt x="9576" y="2"/>
                                  <a:pt x="9581" y="2"/>
                                </a:cubicBezTo>
                                <a:close/>
                                <a:moveTo>
                                  <a:pt x="9613" y="2"/>
                                </a:moveTo>
                                <a:lnTo>
                                  <a:pt x="9613" y="2"/>
                                </a:lnTo>
                                <a:cubicBezTo>
                                  <a:pt x="9617" y="2"/>
                                  <a:pt x="9621" y="6"/>
                                  <a:pt x="9621" y="10"/>
                                </a:cubicBezTo>
                                <a:cubicBezTo>
                                  <a:pt x="9621" y="15"/>
                                  <a:pt x="9617" y="18"/>
                                  <a:pt x="9613" y="18"/>
                                </a:cubicBezTo>
                                <a:lnTo>
                                  <a:pt x="9613" y="18"/>
                                </a:lnTo>
                                <a:cubicBezTo>
                                  <a:pt x="9608" y="18"/>
                                  <a:pt x="9605" y="15"/>
                                  <a:pt x="9605" y="10"/>
                                </a:cubicBezTo>
                                <a:cubicBezTo>
                                  <a:pt x="9605" y="6"/>
                                  <a:pt x="9608" y="2"/>
                                  <a:pt x="9613" y="2"/>
                                </a:cubicBezTo>
                                <a:close/>
                                <a:moveTo>
                                  <a:pt x="9645" y="2"/>
                                </a:moveTo>
                                <a:lnTo>
                                  <a:pt x="9645" y="2"/>
                                </a:lnTo>
                                <a:cubicBezTo>
                                  <a:pt x="9649" y="2"/>
                                  <a:pt x="9653" y="6"/>
                                  <a:pt x="9653" y="10"/>
                                </a:cubicBezTo>
                                <a:cubicBezTo>
                                  <a:pt x="9653" y="15"/>
                                  <a:pt x="9649" y="18"/>
                                  <a:pt x="9645" y="18"/>
                                </a:cubicBezTo>
                                <a:lnTo>
                                  <a:pt x="9645" y="18"/>
                                </a:lnTo>
                                <a:cubicBezTo>
                                  <a:pt x="9640" y="18"/>
                                  <a:pt x="9637" y="15"/>
                                  <a:pt x="9637" y="10"/>
                                </a:cubicBezTo>
                                <a:cubicBezTo>
                                  <a:pt x="9637" y="6"/>
                                  <a:pt x="9640" y="2"/>
                                  <a:pt x="9645" y="2"/>
                                </a:cubicBezTo>
                                <a:close/>
                                <a:moveTo>
                                  <a:pt x="9677" y="2"/>
                                </a:moveTo>
                                <a:lnTo>
                                  <a:pt x="9677" y="2"/>
                                </a:lnTo>
                                <a:cubicBezTo>
                                  <a:pt x="9681" y="2"/>
                                  <a:pt x="9685" y="6"/>
                                  <a:pt x="9685" y="10"/>
                                </a:cubicBezTo>
                                <a:cubicBezTo>
                                  <a:pt x="9685" y="15"/>
                                  <a:pt x="9681" y="18"/>
                                  <a:pt x="9677" y="18"/>
                                </a:cubicBezTo>
                                <a:lnTo>
                                  <a:pt x="9677" y="18"/>
                                </a:lnTo>
                                <a:cubicBezTo>
                                  <a:pt x="9672" y="18"/>
                                  <a:pt x="9669" y="15"/>
                                  <a:pt x="9669" y="10"/>
                                </a:cubicBezTo>
                                <a:cubicBezTo>
                                  <a:pt x="9669" y="6"/>
                                  <a:pt x="9672" y="2"/>
                                  <a:pt x="9677" y="2"/>
                                </a:cubicBezTo>
                                <a:close/>
                                <a:moveTo>
                                  <a:pt x="9709" y="2"/>
                                </a:moveTo>
                                <a:lnTo>
                                  <a:pt x="9709" y="2"/>
                                </a:lnTo>
                                <a:cubicBezTo>
                                  <a:pt x="9713" y="2"/>
                                  <a:pt x="9717" y="6"/>
                                  <a:pt x="9717" y="10"/>
                                </a:cubicBezTo>
                                <a:cubicBezTo>
                                  <a:pt x="9717" y="15"/>
                                  <a:pt x="9713" y="18"/>
                                  <a:pt x="9709" y="18"/>
                                </a:cubicBezTo>
                                <a:lnTo>
                                  <a:pt x="9709" y="18"/>
                                </a:lnTo>
                                <a:cubicBezTo>
                                  <a:pt x="9704" y="18"/>
                                  <a:pt x="9701" y="15"/>
                                  <a:pt x="9701" y="10"/>
                                </a:cubicBezTo>
                                <a:cubicBezTo>
                                  <a:pt x="9701" y="6"/>
                                  <a:pt x="9704" y="2"/>
                                  <a:pt x="9709" y="2"/>
                                </a:cubicBezTo>
                                <a:close/>
                                <a:moveTo>
                                  <a:pt x="9741" y="2"/>
                                </a:moveTo>
                                <a:lnTo>
                                  <a:pt x="9741" y="2"/>
                                </a:lnTo>
                                <a:cubicBezTo>
                                  <a:pt x="9745" y="2"/>
                                  <a:pt x="9749" y="6"/>
                                  <a:pt x="9749" y="10"/>
                                </a:cubicBezTo>
                                <a:cubicBezTo>
                                  <a:pt x="9749" y="15"/>
                                  <a:pt x="9745" y="18"/>
                                  <a:pt x="9741" y="18"/>
                                </a:cubicBezTo>
                                <a:lnTo>
                                  <a:pt x="9741" y="18"/>
                                </a:lnTo>
                                <a:cubicBezTo>
                                  <a:pt x="9736" y="18"/>
                                  <a:pt x="9733" y="15"/>
                                  <a:pt x="9733" y="10"/>
                                </a:cubicBezTo>
                                <a:cubicBezTo>
                                  <a:pt x="9733" y="6"/>
                                  <a:pt x="9736" y="2"/>
                                  <a:pt x="9741" y="2"/>
                                </a:cubicBezTo>
                                <a:close/>
                                <a:moveTo>
                                  <a:pt x="9773" y="2"/>
                                </a:moveTo>
                                <a:lnTo>
                                  <a:pt x="9773" y="2"/>
                                </a:lnTo>
                                <a:cubicBezTo>
                                  <a:pt x="9777" y="2"/>
                                  <a:pt x="9781" y="6"/>
                                  <a:pt x="9781" y="10"/>
                                </a:cubicBezTo>
                                <a:cubicBezTo>
                                  <a:pt x="9781" y="15"/>
                                  <a:pt x="9777" y="18"/>
                                  <a:pt x="9773" y="18"/>
                                </a:cubicBezTo>
                                <a:lnTo>
                                  <a:pt x="9773" y="18"/>
                                </a:lnTo>
                                <a:cubicBezTo>
                                  <a:pt x="9768" y="18"/>
                                  <a:pt x="9765" y="15"/>
                                  <a:pt x="9765" y="10"/>
                                </a:cubicBezTo>
                                <a:cubicBezTo>
                                  <a:pt x="9765" y="6"/>
                                  <a:pt x="9768" y="2"/>
                                  <a:pt x="9773" y="2"/>
                                </a:cubicBezTo>
                                <a:close/>
                                <a:moveTo>
                                  <a:pt x="9805" y="2"/>
                                </a:moveTo>
                                <a:lnTo>
                                  <a:pt x="9805" y="2"/>
                                </a:lnTo>
                                <a:cubicBezTo>
                                  <a:pt x="9809" y="2"/>
                                  <a:pt x="9813" y="6"/>
                                  <a:pt x="9813" y="10"/>
                                </a:cubicBezTo>
                                <a:cubicBezTo>
                                  <a:pt x="9813" y="15"/>
                                  <a:pt x="9809" y="18"/>
                                  <a:pt x="9805" y="18"/>
                                </a:cubicBezTo>
                                <a:lnTo>
                                  <a:pt x="9805" y="18"/>
                                </a:lnTo>
                                <a:cubicBezTo>
                                  <a:pt x="9800" y="18"/>
                                  <a:pt x="9797" y="15"/>
                                  <a:pt x="9797" y="10"/>
                                </a:cubicBezTo>
                                <a:cubicBezTo>
                                  <a:pt x="9797" y="6"/>
                                  <a:pt x="9800" y="2"/>
                                  <a:pt x="9805" y="2"/>
                                </a:cubicBezTo>
                                <a:close/>
                                <a:moveTo>
                                  <a:pt x="9837" y="2"/>
                                </a:moveTo>
                                <a:lnTo>
                                  <a:pt x="9837" y="2"/>
                                </a:lnTo>
                                <a:cubicBezTo>
                                  <a:pt x="9841" y="2"/>
                                  <a:pt x="9845" y="6"/>
                                  <a:pt x="9845" y="10"/>
                                </a:cubicBezTo>
                                <a:cubicBezTo>
                                  <a:pt x="9845" y="15"/>
                                  <a:pt x="9841" y="18"/>
                                  <a:pt x="9837" y="18"/>
                                </a:cubicBezTo>
                                <a:lnTo>
                                  <a:pt x="9837" y="18"/>
                                </a:lnTo>
                                <a:cubicBezTo>
                                  <a:pt x="9832" y="18"/>
                                  <a:pt x="9829" y="15"/>
                                  <a:pt x="9829" y="10"/>
                                </a:cubicBezTo>
                                <a:cubicBezTo>
                                  <a:pt x="9829" y="6"/>
                                  <a:pt x="9832" y="2"/>
                                  <a:pt x="9837" y="2"/>
                                </a:cubicBezTo>
                                <a:close/>
                                <a:moveTo>
                                  <a:pt x="9869" y="2"/>
                                </a:moveTo>
                                <a:lnTo>
                                  <a:pt x="9869" y="2"/>
                                </a:lnTo>
                                <a:cubicBezTo>
                                  <a:pt x="9873" y="2"/>
                                  <a:pt x="9877" y="6"/>
                                  <a:pt x="9877" y="10"/>
                                </a:cubicBezTo>
                                <a:cubicBezTo>
                                  <a:pt x="9877" y="15"/>
                                  <a:pt x="9873" y="18"/>
                                  <a:pt x="9869" y="18"/>
                                </a:cubicBezTo>
                                <a:lnTo>
                                  <a:pt x="9869" y="18"/>
                                </a:lnTo>
                                <a:cubicBezTo>
                                  <a:pt x="9864" y="18"/>
                                  <a:pt x="9861" y="15"/>
                                  <a:pt x="9861" y="10"/>
                                </a:cubicBezTo>
                                <a:cubicBezTo>
                                  <a:pt x="9861" y="6"/>
                                  <a:pt x="9864" y="2"/>
                                  <a:pt x="9869" y="2"/>
                                </a:cubicBezTo>
                                <a:close/>
                                <a:moveTo>
                                  <a:pt x="9901" y="2"/>
                                </a:moveTo>
                                <a:lnTo>
                                  <a:pt x="9901" y="2"/>
                                </a:lnTo>
                                <a:cubicBezTo>
                                  <a:pt x="9905" y="2"/>
                                  <a:pt x="9909" y="6"/>
                                  <a:pt x="9909" y="10"/>
                                </a:cubicBezTo>
                                <a:cubicBezTo>
                                  <a:pt x="9909" y="15"/>
                                  <a:pt x="9905" y="18"/>
                                  <a:pt x="9901" y="18"/>
                                </a:cubicBezTo>
                                <a:lnTo>
                                  <a:pt x="9901" y="18"/>
                                </a:lnTo>
                                <a:cubicBezTo>
                                  <a:pt x="9896" y="18"/>
                                  <a:pt x="9893" y="15"/>
                                  <a:pt x="9893" y="10"/>
                                </a:cubicBezTo>
                                <a:cubicBezTo>
                                  <a:pt x="9893" y="6"/>
                                  <a:pt x="9896" y="2"/>
                                  <a:pt x="9901" y="2"/>
                                </a:cubicBezTo>
                                <a:close/>
                                <a:moveTo>
                                  <a:pt x="9933" y="2"/>
                                </a:moveTo>
                                <a:lnTo>
                                  <a:pt x="9933" y="2"/>
                                </a:lnTo>
                                <a:cubicBezTo>
                                  <a:pt x="9937" y="2"/>
                                  <a:pt x="9941" y="6"/>
                                  <a:pt x="9941" y="10"/>
                                </a:cubicBezTo>
                                <a:cubicBezTo>
                                  <a:pt x="9941" y="15"/>
                                  <a:pt x="9937" y="18"/>
                                  <a:pt x="9933" y="18"/>
                                </a:cubicBezTo>
                                <a:lnTo>
                                  <a:pt x="9933" y="18"/>
                                </a:lnTo>
                                <a:cubicBezTo>
                                  <a:pt x="9928" y="18"/>
                                  <a:pt x="9925" y="15"/>
                                  <a:pt x="9925" y="10"/>
                                </a:cubicBezTo>
                                <a:cubicBezTo>
                                  <a:pt x="9925" y="6"/>
                                  <a:pt x="9928" y="2"/>
                                  <a:pt x="9933" y="2"/>
                                </a:cubicBezTo>
                                <a:close/>
                                <a:moveTo>
                                  <a:pt x="9965" y="2"/>
                                </a:moveTo>
                                <a:lnTo>
                                  <a:pt x="9965" y="2"/>
                                </a:lnTo>
                                <a:cubicBezTo>
                                  <a:pt x="9969" y="2"/>
                                  <a:pt x="9973" y="6"/>
                                  <a:pt x="9973" y="10"/>
                                </a:cubicBezTo>
                                <a:cubicBezTo>
                                  <a:pt x="9973" y="15"/>
                                  <a:pt x="9969" y="18"/>
                                  <a:pt x="9965" y="18"/>
                                </a:cubicBezTo>
                                <a:lnTo>
                                  <a:pt x="9965" y="18"/>
                                </a:lnTo>
                                <a:cubicBezTo>
                                  <a:pt x="9960" y="18"/>
                                  <a:pt x="9957" y="15"/>
                                  <a:pt x="9957" y="10"/>
                                </a:cubicBezTo>
                                <a:cubicBezTo>
                                  <a:pt x="9957" y="6"/>
                                  <a:pt x="9960" y="2"/>
                                  <a:pt x="9965" y="2"/>
                                </a:cubicBezTo>
                                <a:close/>
                                <a:moveTo>
                                  <a:pt x="9997" y="2"/>
                                </a:moveTo>
                                <a:lnTo>
                                  <a:pt x="9997" y="2"/>
                                </a:lnTo>
                                <a:cubicBezTo>
                                  <a:pt x="10001" y="2"/>
                                  <a:pt x="10005" y="6"/>
                                  <a:pt x="10005" y="10"/>
                                </a:cubicBezTo>
                                <a:cubicBezTo>
                                  <a:pt x="10005" y="15"/>
                                  <a:pt x="10001" y="18"/>
                                  <a:pt x="9997" y="18"/>
                                </a:cubicBezTo>
                                <a:lnTo>
                                  <a:pt x="9997" y="18"/>
                                </a:lnTo>
                                <a:cubicBezTo>
                                  <a:pt x="9992" y="18"/>
                                  <a:pt x="9989" y="15"/>
                                  <a:pt x="9989" y="10"/>
                                </a:cubicBezTo>
                                <a:cubicBezTo>
                                  <a:pt x="9989" y="6"/>
                                  <a:pt x="9992" y="2"/>
                                  <a:pt x="9997" y="2"/>
                                </a:cubicBezTo>
                                <a:close/>
                                <a:moveTo>
                                  <a:pt x="10029" y="2"/>
                                </a:moveTo>
                                <a:lnTo>
                                  <a:pt x="10029" y="2"/>
                                </a:lnTo>
                                <a:cubicBezTo>
                                  <a:pt x="10033" y="2"/>
                                  <a:pt x="10037" y="6"/>
                                  <a:pt x="10037" y="10"/>
                                </a:cubicBezTo>
                                <a:cubicBezTo>
                                  <a:pt x="10037" y="15"/>
                                  <a:pt x="10033" y="18"/>
                                  <a:pt x="10029" y="18"/>
                                </a:cubicBezTo>
                                <a:lnTo>
                                  <a:pt x="10029" y="18"/>
                                </a:lnTo>
                                <a:cubicBezTo>
                                  <a:pt x="10024" y="18"/>
                                  <a:pt x="10021" y="15"/>
                                  <a:pt x="10021" y="10"/>
                                </a:cubicBezTo>
                                <a:cubicBezTo>
                                  <a:pt x="10021" y="6"/>
                                  <a:pt x="10024" y="2"/>
                                  <a:pt x="10029" y="2"/>
                                </a:cubicBezTo>
                                <a:close/>
                                <a:moveTo>
                                  <a:pt x="10061" y="2"/>
                                </a:moveTo>
                                <a:lnTo>
                                  <a:pt x="10061" y="2"/>
                                </a:lnTo>
                                <a:cubicBezTo>
                                  <a:pt x="10065" y="2"/>
                                  <a:pt x="10069" y="6"/>
                                  <a:pt x="10069" y="10"/>
                                </a:cubicBezTo>
                                <a:cubicBezTo>
                                  <a:pt x="10069" y="15"/>
                                  <a:pt x="10065" y="18"/>
                                  <a:pt x="10061" y="18"/>
                                </a:cubicBezTo>
                                <a:lnTo>
                                  <a:pt x="10061" y="18"/>
                                </a:lnTo>
                                <a:cubicBezTo>
                                  <a:pt x="10056" y="18"/>
                                  <a:pt x="10053" y="15"/>
                                  <a:pt x="10053" y="10"/>
                                </a:cubicBezTo>
                                <a:cubicBezTo>
                                  <a:pt x="10053" y="6"/>
                                  <a:pt x="10056" y="2"/>
                                  <a:pt x="10061" y="2"/>
                                </a:cubicBezTo>
                                <a:close/>
                                <a:moveTo>
                                  <a:pt x="10093" y="2"/>
                                </a:moveTo>
                                <a:lnTo>
                                  <a:pt x="10093" y="2"/>
                                </a:lnTo>
                                <a:cubicBezTo>
                                  <a:pt x="10097" y="2"/>
                                  <a:pt x="10101" y="6"/>
                                  <a:pt x="10101" y="10"/>
                                </a:cubicBezTo>
                                <a:cubicBezTo>
                                  <a:pt x="10101" y="15"/>
                                  <a:pt x="10097" y="18"/>
                                  <a:pt x="10093" y="18"/>
                                </a:cubicBezTo>
                                <a:lnTo>
                                  <a:pt x="10093" y="18"/>
                                </a:lnTo>
                                <a:cubicBezTo>
                                  <a:pt x="10088" y="18"/>
                                  <a:pt x="10085" y="15"/>
                                  <a:pt x="10085" y="10"/>
                                </a:cubicBezTo>
                                <a:cubicBezTo>
                                  <a:pt x="10085" y="6"/>
                                  <a:pt x="10088" y="2"/>
                                  <a:pt x="10093" y="2"/>
                                </a:cubicBezTo>
                                <a:close/>
                                <a:moveTo>
                                  <a:pt x="10125" y="2"/>
                                </a:moveTo>
                                <a:lnTo>
                                  <a:pt x="10125" y="2"/>
                                </a:lnTo>
                                <a:cubicBezTo>
                                  <a:pt x="10129" y="2"/>
                                  <a:pt x="10133" y="6"/>
                                  <a:pt x="10133" y="10"/>
                                </a:cubicBezTo>
                                <a:cubicBezTo>
                                  <a:pt x="10133" y="15"/>
                                  <a:pt x="10129" y="18"/>
                                  <a:pt x="10125" y="18"/>
                                </a:cubicBezTo>
                                <a:lnTo>
                                  <a:pt x="10125" y="18"/>
                                </a:lnTo>
                                <a:cubicBezTo>
                                  <a:pt x="10120" y="18"/>
                                  <a:pt x="10117" y="15"/>
                                  <a:pt x="10117" y="10"/>
                                </a:cubicBezTo>
                                <a:cubicBezTo>
                                  <a:pt x="10117" y="6"/>
                                  <a:pt x="10120" y="2"/>
                                  <a:pt x="10125" y="2"/>
                                </a:cubicBezTo>
                                <a:close/>
                                <a:moveTo>
                                  <a:pt x="10157" y="2"/>
                                </a:moveTo>
                                <a:lnTo>
                                  <a:pt x="10157" y="2"/>
                                </a:lnTo>
                                <a:cubicBezTo>
                                  <a:pt x="10161" y="2"/>
                                  <a:pt x="10165" y="6"/>
                                  <a:pt x="10165" y="10"/>
                                </a:cubicBezTo>
                                <a:cubicBezTo>
                                  <a:pt x="10165" y="15"/>
                                  <a:pt x="10161" y="18"/>
                                  <a:pt x="10157" y="18"/>
                                </a:cubicBezTo>
                                <a:lnTo>
                                  <a:pt x="10157" y="18"/>
                                </a:lnTo>
                                <a:cubicBezTo>
                                  <a:pt x="10152" y="18"/>
                                  <a:pt x="10149" y="15"/>
                                  <a:pt x="10149" y="10"/>
                                </a:cubicBezTo>
                                <a:cubicBezTo>
                                  <a:pt x="10149" y="6"/>
                                  <a:pt x="10152" y="2"/>
                                  <a:pt x="10157" y="2"/>
                                </a:cubicBezTo>
                                <a:close/>
                                <a:moveTo>
                                  <a:pt x="10189" y="3"/>
                                </a:moveTo>
                                <a:lnTo>
                                  <a:pt x="10189" y="3"/>
                                </a:lnTo>
                                <a:cubicBezTo>
                                  <a:pt x="10193" y="3"/>
                                  <a:pt x="10197" y="6"/>
                                  <a:pt x="10197" y="11"/>
                                </a:cubicBezTo>
                                <a:cubicBezTo>
                                  <a:pt x="10197" y="15"/>
                                  <a:pt x="10193" y="19"/>
                                  <a:pt x="10189" y="19"/>
                                </a:cubicBezTo>
                                <a:lnTo>
                                  <a:pt x="10189" y="19"/>
                                </a:lnTo>
                                <a:cubicBezTo>
                                  <a:pt x="10184" y="19"/>
                                  <a:pt x="10181" y="15"/>
                                  <a:pt x="10181" y="11"/>
                                </a:cubicBezTo>
                                <a:cubicBezTo>
                                  <a:pt x="10181" y="6"/>
                                  <a:pt x="10184" y="3"/>
                                  <a:pt x="10189" y="3"/>
                                </a:cubicBezTo>
                                <a:close/>
                                <a:moveTo>
                                  <a:pt x="10221" y="3"/>
                                </a:moveTo>
                                <a:lnTo>
                                  <a:pt x="10221" y="3"/>
                                </a:lnTo>
                                <a:cubicBezTo>
                                  <a:pt x="10225" y="3"/>
                                  <a:pt x="10229" y="6"/>
                                  <a:pt x="10229" y="11"/>
                                </a:cubicBezTo>
                                <a:cubicBezTo>
                                  <a:pt x="10229" y="15"/>
                                  <a:pt x="10225" y="19"/>
                                  <a:pt x="10221" y="19"/>
                                </a:cubicBezTo>
                                <a:lnTo>
                                  <a:pt x="10221" y="19"/>
                                </a:lnTo>
                                <a:cubicBezTo>
                                  <a:pt x="10216" y="19"/>
                                  <a:pt x="10213" y="15"/>
                                  <a:pt x="10213" y="11"/>
                                </a:cubicBezTo>
                                <a:cubicBezTo>
                                  <a:pt x="10213" y="6"/>
                                  <a:pt x="10216" y="3"/>
                                  <a:pt x="10221" y="3"/>
                                </a:cubicBezTo>
                                <a:close/>
                                <a:moveTo>
                                  <a:pt x="10253" y="3"/>
                                </a:moveTo>
                                <a:lnTo>
                                  <a:pt x="10253" y="3"/>
                                </a:lnTo>
                                <a:cubicBezTo>
                                  <a:pt x="10257" y="3"/>
                                  <a:pt x="10261" y="6"/>
                                  <a:pt x="10261" y="11"/>
                                </a:cubicBezTo>
                                <a:cubicBezTo>
                                  <a:pt x="10261" y="15"/>
                                  <a:pt x="10257" y="19"/>
                                  <a:pt x="10253" y="19"/>
                                </a:cubicBezTo>
                                <a:lnTo>
                                  <a:pt x="10253" y="19"/>
                                </a:lnTo>
                                <a:cubicBezTo>
                                  <a:pt x="10248" y="19"/>
                                  <a:pt x="10245" y="15"/>
                                  <a:pt x="10245" y="11"/>
                                </a:cubicBezTo>
                                <a:cubicBezTo>
                                  <a:pt x="10245" y="6"/>
                                  <a:pt x="10248" y="3"/>
                                  <a:pt x="10253" y="3"/>
                                </a:cubicBezTo>
                                <a:close/>
                                <a:moveTo>
                                  <a:pt x="10285" y="3"/>
                                </a:moveTo>
                                <a:lnTo>
                                  <a:pt x="10285" y="3"/>
                                </a:lnTo>
                                <a:cubicBezTo>
                                  <a:pt x="10289" y="3"/>
                                  <a:pt x="10293" y="6"/>
                                  <a:pt x="10293" y="11"/>
                                </a:cubicBezTo>
                                <a:cubicBezTo>
                                  <a:pt x="10293" y="15"/>
                                  <a:pt x="10289" y="19"/>
                                  <a:pt x="10285" y="19"/>
                                </a:cubicBezTo>
                                <a:lnTo>
                                  <a:pt x="10285" y="19"/>
                                </a:lnTo>
                                <a:cubicBezTo>
                                  <a:pt x="10280" y="19"/>
                                  <a:pt x="10277" y="15"/>
                                  <a:pt x="10277" y="11"/>
                                </a:cubicBezTo>
                                <a:cubicBezTo>
                                  <a:pt x="10277" y="6"/>
                                  <a:pt x="10280" y="3"/>
                                  <a:pt x="10285" y="3"/>
                                </a:cubicBezTo>
                                <a:close/>
                                <a:moveTo>
                                  <a:pt x="10317" y="3"/>
                                </a:moveTo>
                                <a:lnTo>
                                  <a:pt x="10317" y="3"/>
                                </a:lnTo>
                                <a:cubicBezTo>
                                  <a:pt x="10321" y="3"/>
                                  <a:pt x="10325" y="6"/>
                                  <a:pt x="10325" y="11"/>
                                </a:cubicBezTo>
                                <a:cubicBezTo>
                                  <a:pt x="10325" y="15"/>
                                  <a:pt x="10321" y="19"/>
                                  <a:pt x="10317" y="19"/>
                                </a:cubicBezTo>
                                <a:lnTo>
                                  <a:pt x="10317" y="19"/>
                                </a:lnTo>
                                <a:cubicBezTo>
                                  <a:pt x="10312" y="19"/>
                                  <a:pt x="10309" y="15"/>
                                  <a:pt x="10309" y="11"/>
                                </a:cubicBezTo>
                                <a:cubicBezTo>
                                  <a:pt x="10309" y="6"/>
                                  <a:pt x="10312" y="3"/>
                                  <a:pt x="10317" y="3"/>
                                </a:cubicBezTo>
                                <a:close/>
                                <a:moveTo>
                                  <a:pt x="10349" y="3"/>
                                </a:moveTo>
                                <a:lnTo>
                                  <a:pt x="10349" y="3"/>
                                </a:lnTo>
                                <a:cubicBezTo>
                                  <a:pt x="10353" y="3"/>
                                  <a:pt x="10357" y="6"/>
                                  <a:pt x="10357" y="11"/>
                                </a:cubicBezTo>
                                <a:cubicBezTo>
                                  <a:pt x="10357" y="15"/>
                                  <a:pt x="10353" y="19"/>
                                  <a:pt x="10349" y="19"/>
                                </a:cubicBezTo>
                                <a:lnTo>
                                  <a:pt x="10349" y="19"/>
                                </a:lnTo>
                                <a:cubicBezTo>
                                  <a:pt x="10345" y="19"/>
                                  <a:pt x="10341" y="15"/>
                                  <a:pt x="10341" y="11"/>
                                </a:cubicBezTo>
                                <a:cubicBezTo>
                                  <a:pt x="10341" y="6"/>
                                  <a:pt x="10345" y="3"/>
                                  <a:pt x="10349" y="3"/>
                                </a:cubicBezTo>
                                <a:close/>
                                <a:moveTo>
                                  <a:pt x="10381" y="3"/>
                                </a:moveTo>
                                <a:lnTo>
                                  <a:pt x="10381" y="3"/>
                                </a:lnTo>
                                <a:cubicBezTo>
                                  <a:pt x="10385" y="3"/>
                                  <a:pt x="10389" y="6"/>
                                  <a:pt x="10389" y="11"/>
                                </a:cubicBezTo>
                                <a:cubicBezTo>
                                  <a:pt x="10389" y="15"/>
                                  <a:pt x="10385" y="19"/>
                                  <a:pt x="10381" y="19"/>
                                </a:cubicBezTo>
                                <a:lnTo>
                                  <a:pt x="10381" y="19"/>
                                </a:lnTo>
                                <a:cubicBezTo>
                                  <a:pt x="10377" y="19"/>
                                  <a:pt x="10373" y="15"/>
                                  <a:pt x="10373" y="11"/>
                                </a:cubicBezTo>
                                <a:cubicBezTo>
                                  <a:pt x="10373" y="6"/>
                                  <a:pt x="10377" y="3"/>
                                  <a:pt x="10381" y="3"/>
                                </a:cubicBezTo>
                                <a:close/>
                                <a:moveTo>
                                  <a:pt x="10413" y="3"/>
                                </a:moveTo>
                                <a:lnTo>
                                  <a:pt x="10413" y="3"/>
                                </a:lnTo>
                                <a:cubicBezTo>
                                  <a:pt x="10417" y="3"/>
                                  <a:pt x="10421" y="6"/>
                                  <a:pt x="10421" y="11"/>
                                </a:cubicBezTo>
                                <a:cubicBezTo>
                                  <a:pt x="10421" y="15"/>
                                  <a:pt x="10417" y="19"/>
                                  <a:pt x="10413" y="19"/>
                                </a:cubicBezTo>
                                <a:lnTo>
                                  <a:pt x="10413" y="19"/>
                                </a:lnTo>
                                <a:cubicBezTo>
                                  <a:pt x="10409" y="19"/>
                                  <a:pt x="10405" y="15"/>
                                  <a:pt x="10405" y="11"/>
                                </a:cubicBezTo>
                                <a:cubicBezTo>
                                  <a:pt x="10405" y="6"/>
                                  <a:pt x="10409" y="3"/>
                                  <a:pt x="10413" y="3"/>
                                </a:cubicBezTo>
                                <a:close/>
                                <a:moveTo>
                                  <a:pt x="10445" y="3"/>
                                </a:moveTo>
                                <a:lnTo>
                                  <a:pt x="10445" y="3"/>
                                </a:lnTo>
                                <a:cubicBezTo>
                                  <a:pt x="10449" y="3"/>
                                  <a:pt x="10453" y="6"/>
                                  <a:pt x="10453" y="11"/>
                                </a:cubicBezTo>
                                <a:cubicBezTo>
                                  <a:pt x="10453" y="15"/>
                                  <a:pt x="10449" y="19"/>
                                  <a:pt x="10445" y="19"/>
                                </a:cubicBezTo>
                                <a:lnTo>
                                  <a:pt x="10445" y="19"/>
                                </a:lnTo>
                                <a:cubicBezTo>
                                  <a:pt x="10441" y="19"/>
                                  <a:pt x="10437" y="15"/>
                                  <a:pt x="10437" y="11"/>
                                </a:cubicBezTo>
                                <a:cubicBezTo>
                                  <a:pt x="10437" y="6"/>
                                  <a:pt x="10441" y="3"/>
                                  <a:pt x="10445" y="3"/>
                                </a:cubicBezTo>
                                <a:close/>
                                <a:moveTo>
                                  <a:pt x="10477" y="3"/>
                                </a:moveTo>
                                <a:lnTo>
                                  <a:pt x="10477" y="3"/>
                                </a:lnTo>
                                <a:cubicBezTo>
                                  <a:pt x="10481" y="3"/>
                                  <a:pt x="10485" y="6"/>
                                  <a:pt x="10485" y="11"/>
                                </a:cubicBezTo>
                                <a:cubicBezTo>
                                  <a:pt x="10485" y="15"/>
                                  <a:pt x="10481" y="19"/>
                                  <a:pt x="10477" y="19"/>
                                </a:cubicBezTo>
                                <a:lnTo>
                                  <a:pt x="10477" y="19"/>
                                </a:lnTo>
                                <a:cubicBezTo>
                                  <a:pt x="10473" y="19"/>
                                  <a:pt x="10469" y="15"/>
                                  <a:pt x="10469" y="11"/>
                                </a:cubicBezTo>
                                <a:cubicBezTo>
                                  <a:pt x="10469" y="6"/>
                                  <a:pt x="10473" y="3"/>
                                  <a:pt x="10477" y="3"/>
                                </a:cubicBezTo>
                                <a:close/>
                                <a:moveTo>
                                  <a:pt x="10509" y="3"/>
                                </a:moveTo>
                                <a:lnTo>
                                  <a:pt x="10509" y="3"/>
                                </a:lnTo>
                                <a:cubicBezTo>
                                  <a:pt x="10513" y="3"/>
                                  <a:pt x="10517" y="6"/>
                                  <a:pt x="10517" y="11"/>
                                </a:cubicBezTo>
                                <a:cubicBezTo>
                                  <a:pt x="10517" y="15"/>
                                  <a:pt x="10513" y="19"/>
                                  <a:pt x="10509" y="19"/>
                                </a:cubicBezTo>
                                <a:lnTo>
                                  <a:pt x="10509" y="19"/>
                                </a:lnTo>
                                <a:cubicBezTo>
                                  <a:pt x="10505" y="19"/>
                                  <a:pt x="10501" y="15"/>
                                  <a:pt x="10501" y="11"/>
                                </a:cubicBezTo>
                                <a:cubicBezTo>
                                  <a:pt x="10501" y="6"/>
                                  <a:pt x="10505" y="3"/>
                                  <a:pt x="10509" y="3"/>
                                </a:cubicBezTo>
                                <a:close/>
                                <a:moveTo>
                                  <a:pt x="10541" y="3"/>
                                </a:moveTo>
                                <a:lnTo>
                                  <a:pt x="10541" y="3"/>
                                </a:lnTo>
                                <a:cubicBezTo>
                                  <a:pt x="10545" y="3"/>
                                  <a:pt x="10549" y="6"/>
                                  <a:pt x="10549" y="11"/>
                                </a:cubicBezTo>
                                <a:cubicBezTo>
                                  <a:pt x="10549" y="15"/>
                                  <a:pt x="10545" y="19"/>
                                  <a:pt x="10541" y="19"/>
                                </a:cubicBezTo>
                                <a:lnTo>
                                  <a:pt x="10541" y="19"/>
                                </a:lnTo>
                                <a:cubicBezTo>
                                  <a:pt x="10537" y="19"/>
                                  <a:pt x="10533" y="15"/>
                                  <a:pt x="10533" y="11"/>
                                </a:cubicBezTo>
                                <a:cubicBezTo>
                                  <a:pt x="10533" y="6"/>
                                  <a:pt x="10537" y="3"/>
                                  <a:pt x="10541" y="3"/>
                                </a:cubicBezTo>
                                <a:close/>
                                <a:moveTo>
                                  <a:pt x="10573" y="3"/>
                                </a:moveTo>
                                <a:lnTo>
                                  <a:pt x="10573" y="3"/>
                                </a:lnTo>
                                <a:cubicBezTo>
                                  <a:pt x="10577" y="3"/>
                                  <a:pt x="10581" y="6"/>
                                  <a:pt x="10581" y="11"/>
                                </a:cubicBezTo>
                                <a:cubicBezTo>
                                  <a:pt x="10581" y="15"/>
                                  <a:pt x="10577" y="19"/>
                                  <a:pt x="10573" y="19"/>
                                </a:cubicBezTo>
                                <a:lnTo>
                                  <a:pt x="10573" y="19"/>
                                </a:lnTo>
                                <a:cubicBezTo>
                                  <a:pt x="10569" y="19"/>
                                  <a:pt x="10565" y="15"/>
                                  <a:pt x="10565" y="11"/>
                                </a:cubicBezTo>
                                <a:cubicBezTo>
                                  <a:pt x="10565" y="6"/>
                                  <a:pt x="10569" y="3"/>
                                  <a:pt x="10573" y="3"/>
                                </a:cubicBezTo>
                                <a:close/>
                                <a:moveTo>
                                  <a:pt x="10605" y="3"/>
                                </a:moveTo>
                                <a:lnTo>
                                  <a:pt x="10605" y="3"/>
                                </a:lnTo>
                                <a:cubicBezTo>
                                  <a:pt x="10609" y="3"/>
                                  <a:pt x="10613" y="6"/>
                                  <a:pt x="10613" y="11"/>
                                </a:cubicBezTo>
                                <a:cubicBezTo>
                                  <a:pt x="10613" y="15"/>
                                  <a:pt x="10609" y="19"/>
                                  <a:pt x="10605" y="19"/>
                                </a:cubicBezTo>
                                <a:lnTo>
                                  <a:pt x="10605" y="19"/>
                                </a:lnTo>
                                <a:cubicBezTo>
                                  <a:pt x="10601" y="19"/>
                                  <a:pt x="10597" y="15"/>
                                  <a:pt x="10597" y="11"/>
                                </a:cubicBezTo>
                                <a:cubicBezTo>
                                  <a:pt x="10597" y="6"/>
                                  <a:pt x="10601" y="3"/>
                                  <a:pt x="10605" y="3"/>
                                </a:cubicBezTo>
                                <a:close/>
                                <a:moveTo>
                                  <a:pt x="10637" y="3"/>
                                </a:moveTo>
                                <a:lnTo>
                                  <a:pt x="10637" y="3"/>
                                </a:lnTo>
                                <a:cubicBezTo>
                                  <a:pt x="10642" y="3"/>
                                  <a:pt x="10645" y="6"/>
                                  <a:pt x="10645" y="11"/>
                                </a:cubicBezTo>
                                <a:cubicBezTo>
                                  <a:pt x="10645" y="15"/>
                                  <a:pt x="10642" y="19"/>
                                  <a:pt x="10637" y="19"/>
                                </a:cubicBezTo>
                                <a:lnTo>
                                  <a:pt x="10637" y="19"/>
                                </a:lnTo>
                                <a:cubicBezTo>
                                  <a:pt x="10633" y="19"/>
                                  <a:pt x="10629" y="15"/>
                                  <a:pt x="10629" y="11"/>
                                </a:cubicBezTo>
                                <a:cubicBezTo>
                                  <a:pt x="10629" y="6"/>
                                  <a:pt x="10633" y="3"/>
                                  <a:pt x="10637" y="3"/>
                                </a:cubicBezTo>
                                <a:close/>
                                <a:moveTo>
                                  <a:pt x="10669" y="3"/>
                                </a:moveTo>
                                <a:lnTo>
                                  <a:pt x="10669" y="3"/>
                                </a:lnTo>
                                <a:cubicBezTo>
                                  <a:pt x="10674" y="3"/>
                                  <a:pt x="10677" y="6"/>
                                  <a:pt x="10677" y="11"/>
                                </a:cubicBezTo>
                                <a:cubicBezTo>
                                  <a:pt x="10677" y="15"/>
                                  <a:pt x="10674" y="19"/>
                                  <a:pt x="10669" y="19"/>
                                </a:cubicBezTo>
                                <a:lnTo>
                                  <a:pt x="10669" y="19"/>
                                </a:lnTo>
                                <a:cubicBezTo>
                                  <a:pt x="10665" y="19"/>
                                  <a:pt x="10661" y="15"/>
                                  <a:pt x="10661" y="11"/>
                                </a:cubicBezTo>
                                <a:cubicBezTo>
                                  <a:pt x="10661" y="6"/>
                                  <a:pt x="10665" y="3"/>
                                  <a:pt x="10669" y="3"/>
                                </a:cubicBezTo>
                                <a:close/>
                                <a:moveTo>
                                  <a:pt x="10701" y="3"/>
                                </a:moveTo>
                                <a:lnTo>
                                  <a:pt x="10701" y="3"/>
                                </a:lnTo>
                                <a:cubicBezTo>
                                  <a:pt x="10706" y="3"/>
                                  <a:pt x="10709" y="6"/>
                                  <a:pt x="10709" y="11"/>
                                </a:cubicBezTo>
                                <a:cubicBezTo>
                                  <a:pt x="10709" y="15"/>
                                  <a:pt x="10706" y="19"/>
                                  <a:pt x="10701" y="19"/>
                                </a:cubicBezTo>
                                <a:lnTo>
                                  <a:pt x="10701" y="19"/>
                                </a:lnTo>
                                <a:cubicBezTo>
                                  <a:pt x="10697" y="19"/>
                                  <a:pt x="10693" y="15"/>
                                  <a:pt x="10693" y="11"/>
                                </a:cubicBezTo>
                                <a:cubicBezTo>
                                  <a:pt x="10693" y="6"/>
                                  <a:pt x="10697" y="3"/>
                                  <a:pt x="10701" y="3"/>
                                </a:cubicBezTo>
                                <a:close/>
                                <a:moveTo>
                                  <a:pt x="10733" y="3"/>
                                </a:moveTo>
                                <a:lnTo>
                                  <a:pt x="10733" y="3"/>
                                </a:lnTo>
                                <a:cubicBezTo>
                                  <a:pt x="10738" y="3"/>
                                  <a:pt x="10741" y="6"/>
                                  <a:pt x="10741" y="11"/>
                                </a:cubicBezTo>
                                <a:cubicBezTo>
                                  <a:pt x="10741" y="15"/>
                                  <a:pt x="10738" y="19"/>
                                  <a:pt x="10733" y="19"/>
                                </a:cubicBezTo>
                                <a:lnTo>
                                  <a:pt x="10733" y="19"/>
                                </a:lnTo>
                                <a:cubicBezTo>
                                  <a:pt x="10729" y="19"/>
                                  <a:pt x="10725" y="15"/>
                                  <a:pt x="10725" y="11"/>
                                </a:cubicBezTo>
                                <a:cubicBezTo>
                                  <a:pt x="10725" y="6"/>
                                  <a:pt x="10729" y="3"/>
                                  <a:pt x="10733" y="3"/>
                                </a:cubicBezTo>
                                <a:close/>
                                <a:moveTo>
                                  <a:pt x="10765" y="3"/>
                                </a:moveTo>
                                <a:lnTo>
                                  <a:pt x="10765" y="3"/>
                                </a:lnTo>
                                <a:cubicBezTo>
                                  <a:pt x="10770" y="3"/>
                                  <a:pt x="10773" y="6"/>
                                  <a:pt x="10773" y="11"/>
                                </a:cubicBezTo>
                                <a:cubicBezTo>
                                  <a:pt x="10773" y="15"/>
                                  <a:pt x="10770" y="19"/>
                                  <a:pt x="10765" y="19"/>
                                </a:cubicBezTo>
                                <a:lnTo>
                                  <a:pt x="10765" y="19"/>
                                </a:lnTo>
                                <a:cubicBezTo>
                                  <a:pt x="10761" y="19"/>
                                  <a:pt x="10757" y="15"/>
                                  <a:pt x="10757" y="11"/>
                                </a:cubicBezTo>
                                <a:cubicBezTo>
                                  <a:pt x="10757" y="6"/>
                                  <a:pt x="10761" y="3"/>
                                  <a:pt x="10765" y="3"/>
                                </a:cubicBezTo>
                                <a:close/>
                                <a:moveTo>
                                  <a:pt x="10797" y="3"/>
                                </a:moveTo>
                                <a:lnTo>
                                  <a:pt x="10797" y="3"/>
                                </a:lnTo>
                                <a:cubicBezTo>
                                  <a:pt x="10802" y="3"/>
                                  <a:pt x="10805" y="6"/>
                                  <a:pt x="10805" y="11"/>
                                </a:cubicBezTo>
                                <a:cubicBezTo>
                                  <a:pt x="10805" y="15"/>
                                  <a:pt x="10802" y="19"/>
                                  <a:pt x="10797" y="19"/>
                                </a:cubicBezTo>
                                <a:lnTo>
                                  <a:pt x="10797" y="19"/>
                                </a:lnTo>
                                <a:cubicBezTo>
                                  <a:pt x="10793" y="19"/>
                                  <a:pt x="10789" y="15"/>
                                  <a:pt x="10789" y="11"/>
                                </a:cubicBezTo>
                                <a:cubicBezTo>
                                  <a:pt x="10789" y="6"/>
                                  <a:pt x="10793" y="3"/>
                                  <a:pt x="10797" y="3"/>
                                </a:cubicBezTo>
                                <a:close/>
                                <a:moveTo>
                                  <a:pt x="10829" y="3"/>
                                </a:moveTo>
                                <a:lnTo>
                                  <a:pt x="10829" y="3"/>
                                </a:lnTo>
                                <a:cubicBezTo>
                                  <a:pt x="10834" y="3"/>
                                  <a:pt x="10837" y="6"/>
                                  <a:pt x="10837" y="11"/>
                                </a:cubicBezTo>
                                <a:cubicBezTo>
                                  <a:pt x="10837" y="15"/>
                                  <a:pt x="10834" y="19"/>
                                  <a:pt x="10829" y="19"/>
                                </a:cubicBezTo>
                                <a:lnTo>
                                  <a:pt x="10829" y="19"/>
                                </a:lnTo>
                                <a:cubicBezTo>
                                  <a:pt x="10825" y="19"/>
                                  <a:pt x="10821" y="15"/>
                                  <a:pt x="10821" y="11"/>
                                </a:cubicBezTo>
                                <a:cubicBezTo>
                                  <a:pt x="10821" y="6"/>
                                  <a:pt x="10825" y="3"/>
                                  <a:pt x="10829" y="3"/>
                                </a:cubicBezTo>
                                <a:close/>
                                <a:moveTo>
                                  <a:pt x="10861" y="3"/>
                                </a:moveTo>
                                <a:lnTo>
                                  <a:pt x="10861" y="3"/>
                                </a:lnTo>
                                <a:cubicBezTo>
                                  <a:pt x="10866" y="3"/>
                                  <a:pt x="10869" y="6"/>
                                  <a:pt x="10869" y="11"/>
                                </a:cubicBezTo>
                                <a:cubicBezTo>
                                  <a:pt x="10869" y="15"/>
                                  <a:pt x="10866" y="19"/>
                                  <a:pt x="10861" y="19"/>
                                </a:cubicBezTo>
                                <a:lnTo>
                                  <a:pt x="10861" y="19"/>
                                </a:lnTo>
                                <a:cubicBezTo>
                                  <a:pt x="10857" y="19"/>
                                  <a:pt x="10853" y="15"/>
                                  <a:pt x="10853" y="11"/>
                                </a:cubicBezTo>
                                <a:cubicBezTo>
                                  <a:pt x="10853" y="6"/>
                                  <a:pt x="10857" y="3"/>
                                  <a:pt x="10861" y="3"/>
                                </a:cubicBezTo>
                                <a:close/>
                                <a:moveTo>
                                  <a:pt x="10893" y="3"/>
                                </a:moveTo>
                                <a:lnTo>
                                  <a:pt x="10893" y="3"/>
                                </a:lnTo>
                                <a:cubicBezTo>
                                  <a:pt x="10898" y="3"/>
                                  <a:pt x="10901" y="6"/>
                                  <a:pt x="10901" y="11"/>
                                </a:cubicBezTo>
                                <a:cubicBezTo>
                                  <a:pt x="10901" y="15"/>
                                  <a:pt x="10898" y="19"/>
                                  <a:pt x="10893" y="19"/>
                                </a:cubicBezTo>
                                <a:lnTo>
                                  <a:pt x="10893" y="19"/>
                                </a:lnTo>
                                <a:cubicBezTo>
                                  <a:pt x="10889" y="19"/>
                                  <a:pt x="10885" y="15"/>
                                  <a:pt x="10885" y="11"/>
                                </a:cubicBezTo>
                                <a:cubicBezTo>
                                  <a:pt x="10885" y="6"/>
                                  <a:pt x="10889" y="3"/>
                                  <a:pt x="10893" y="3"/>
                                </a:cubicBezTo>
                                <a:close/>
                                <a:moveTo>
                                  <a:pt x="10925" y="3"/>
                                </a:moveTo>
                                <a:lnTo>
                                  <a:pt x="10925" y="3"/>
                                </a:lnTo>
                                <a:cubicBezTo>
                                  <a:pt x="10930" y="3"/>
                                  <a:pt x="10933" y="6"/>
                                  <a:pt x="10933" y="11"/>
                                </a:cubicBezTo>
                                <a:cubicBezTo>
                                  <a:pt x="10933" y="15"/>
                                  <a:pt x="10930" y="19"/>
                                  <a:pt x="10925" y="19"/>
                                </a:cubicBezTo>
                                <a:lnTo>
                                  <a:pt x="10925" y="19"/>
                                </a:lnTo>
                                <a:cubicBezTo>
                                  <a:pt x="10921" y="19"/>
                                  <a:pt x="10917" y="15"/>
                                  <a:pt x="10917" y="11"/>
                                </a:cubicBezTo>
                                <a:cubicBezTo>
                                  <a:pt x="10917" y="6"/>
                                  <a:pt x="10921" y="3"/>
                                  <a:pt x="10925" y="3"/>
                                </a:cubicBezTo>
                                <a:close/>
                                <a:moveTo>
                                  <a:pt x="10957" y="3"/>
                                </a:moveTo>
                                <a:lnTo>
                                  <a:pt x="10957" y="3"/>
                                </a:lnTo>
                                <a:cubicBezTo>
                                  <a:pt x="10962" y="3"/>
                                  <a:pt x="10965" y="6"/>
                                  <a:pt x="10965" y="11"/>
                                </a:cubicBezTo>
                                <a:cubicBezTo>
                                  <a:pt x="10965" y="15"/>
                                  <a:pt x="10962" y="19"/>
                                  <a:pt x="10957" y="19"/>
                                </a:cubicBezTo>
                                <a:lnTo>
                                  <a:pt x="10957" y="19"/>
                                </a:lnTo>
                                <a:cubicBezTo>
                                  <a:pt x="10953" y="19"/>
                                  <a:pt x="10949" y="15"/>
                                  <a:pt x="10949" y="11"/>
                                </a:cubicBezTo>
                                <a:cubicBezTo>
                                  <a:pt x="10949" y="6"/>
                                  <a:pt x="10953" y="3"/>
                                  <a:pt x="10957" y="3"/>
                                </a:cubicBezTo>
                                <a:close/>
                                <a:moveTo>
                                  <a:pt x="10989" y="3"/>
                                </a:moveTo>
                                <a:lnTo>
                                  <a:pt x="10989" y="3"/>
                                </a:lnTo>
                                <a:cubicBezTo>
                                  <a:pt x="10994" y="3"/>
                                  <a:pt x="10997" y="6"/>
                                  <a:pt x="10997" y="11"/>
                                </a:cubicBezTo>
                                <a:cubicBezTo>
                                  <a:pt x="10997" y="15"/>
                                  <a:pt x="10994" y="19"/>
                                  <a:pt x="10989" y="19"/>
                                </a:cubicBezTo>
                                <a:lnTo>
                                  <a:pt x="10989" y="19"/>
                                </a:lnTo>
                                <a:cubicBezTo>
                                  <a:pt x="10985" y="19"/>
                                  <a:pt x="10981" y="15"/>
                                  <a:pt x="10981" y="11"/>
                                </a:cubicBezTo>
                                <a:cubicBezTo>
                                  <a:pt x="10981" y="6"/>
                                  <a:pt x="10985" y="3"/>
                                  <a:pt x="10989" y="3"/>
                                </a:cubicBezTo>
                                <a:close/>
                                <a:moveTo>
                                  <a:pt x="11021" y="3"/>
                                </a:moveTo>
                                <a:lnTo>
                                  <a:pt x="11021" y="3"/>
                                </a:lnTo>
                                <a:cubicBezTo>
                                  <a:pt x="11026" y="3"/>
                                  <a:pt x="11029" y="6"/>
                                  <a:pt x="11029" y="11"/>
                                </a:cubicBezTo>
                                <a:cubicBezTo>
                                  <a:pt x="11029" y="15"/>
                                  <a:pt x="11026" y="19"/>
                                  <a:pt x="11021" y="19"/>
                                </a:cubicBezTo>
                                <a:lnTo>
                                  <a:pt x="11021" y="19"/>
                                </a:lnTo>
                                <a:cubicBezTo>
                                  <a:pt x="11017" y="19"/>
                                  <a:pt x="11013" y="15"/>
                                  <a:pt x="11013" y="11"/>
                                </a:cubicBezTo>
                                <a:cubicBezTo>
                                  <a:pt x="11013" y="6"/>
                                  <a:pt x="11017" y="3"/>
                                  <a:pt x="11021" y="3"/>
                                </a:cubicBezTo>
                                <a:close/>
                                <a:moveTo>
                                  <a:pt x="11053" y="3"/>
                                </a:moveTo>
                                <a:lnTo>
                                  <a:pt x="11053" y="3"/>
                                </a:lnTo>
                                <a:cubicBezTo>
                                  <a:pt x="11058" y="3"/>
                                  <a:pt x="11061" y="6"/>
                                  <a:pt x="11061" y="11"/>
                                </a:cubicBezTo>
                                <a:cubicBezTo>
                                  <a:pt x="11061" y="15"/>
                                  <a:pt x="11058" y="19"/>
                                  <a:pt x="11053" y="19"/>
                                </a:cubicBezTo>
                                <a:lnTo>
                                  <a:pt x="11053" y="19"/>
                                </a:lnTo>
                                <a:cubicBezTo>
                                  <a:pt x="11049" y="19"/>
                                  <a:pt x="11045" y="15"/>
                                  <a:pt x="11045" y="11"/>
                                </a:cubicBezTo>
                                <a:cubicBezTo>
                                  <a:pt x="11045" y="6"/>
                                  <a:pt x="11049" y="3"/>
                                  <a:pt x="11053" y="3"/>
                                </a:cubicBezTo>
                                <a:close/>
                                <a:moveTo>
                                  <a:pt x="11085" y="3"/>
                                </a:moveTo>
                                <a:lnTo>
                                  <a:pt x="11085" y="3"/>
                                </a:lnTo>
                                <a:cubicBezTo>
                                  <a:pt x="11090" y="3"/>
                                  <a:pt x="11093" y="6"/>
                                  <a:pt x="11093" y="11"/>
                                </a:cubicBezTo>
                                <a:cubicBezTo>
                                  <a:pt x="11093" y="15"/>
                                  <a:pt x="11090" y="19"/>
                                  <a:pt x="11085" y="19"/>
                                </a:cubicBezTo>
                                <a:lnTo>
                                  <a:pt x="11085" y="19"/>
                                </a:lnTo>
                                <a:cubicBezTo>
                                  <a:pt x="11081" y="19"/>
                                  <a:pt x="11077" y="15"/>
                                  <a:pt x="11077" y="11"/>
                                </a:cubicBezTo>
                                <a:cubicBezTo>
                                  <a:pt x="11077" y="6"/>
                                  <a:pt x="11081" y="3"/>
                                  <a:pt x="11085" y="3"/>
                                </a:cubicBezTo>
                                <a:close/>
                                <a:moveTo>
                                  <a:pt x="11117" y="3"/>
                                </a:moveTo>
                                <a:lnTo>
                                  <a:pt x="11117" y="3"/>
                                </a:lnTo>
                                <a:cubicBezTo>
                                  <a:pt x="11122" y="3"/>
                                  <a:pt x="11125" y="6"/>
                                  <a:pt x="11125" y="11"/>
                                </a:cubicBezTo>
                                <a:cubicBezTo>
                                  <a:pt x="11125" y="15"/>
                                  <a:pt x="11122" y="19"/>
                                  <a:pt x="11117" y="19"/>
                                </a:cubicBezTo>
                                <a:lnTo>
                                  <a:pt x="11117" y="19"/>
                                </a:lnTo>
                                <a:cubicBezTo>
                                  <a:pt x="11113" y="19"/>
                                  <a:pt x="11109" y="15"/>
                                  <a:pt x="11109" y="11"/>
                                </a:cubicBezTo>
                                <a:cubicBezTo>
                                  <a:pt x="11109" y="6"/>
                                  <a:pt x="11113" y="3"/>
                                  <a:pt x="11117" y="3"/>
                                </a:cubicBezTo>
                                <a:close/>
                                <a:moveTo>
                                  <a:pt x="11149" y="3"/>
                                </a:moveTo>
                                <a:lnTo>
                                  <a:pt x="11149" y="3"/>
                                </a:lnTo>
                                <a:cubicBezTo>
                                  <a:pt x="11154" y="3"/>
                                  <a:pt x="11157" y="6"/>
                                  <a:pt x="11157" y="11"/>
                                </a:cubicBezTo>
                                <a:cubicBezTo>
                                  <a:pt x="11157" y="15"/>
                                  <a:pt x="11154" y="19"/>
                                  <a:pt x="11149" y="19"/>
                                </a:cubicBezTo>
                                <a:lnTo>
                                  <a:pt x="11149" y="19"/>
                                </a:lnTo>
                                <a:cubicBezTo>
                                  <a:pt x="11145" y="19"/>
                                  <a:pt x="11141" y="15"/>
                                  <a:pt x="11141" y="11"/>
                                </a:cubicBezTo>
                                <a:cubicBezTo>
                                  <a:pt x="11141" y="6"/>
                                  <a:pt x="11145" y="3"/>
                                  <a:pt x="11149" y="3"/>
                                </a:cubicBezTo>
                                <a:close/>
                                <a:moveTo>
                                  <a:pt x="11181" y="3"/>
                                </a:moveTo>
                                <a:lnTo>
                                  <a:pt x="11181" y="3"/>
                                </a:lnTo>
                                <a:cubicBezTo>
                                  <a:pt x="11186" y="3"/>
                                  <a:pt x="11189" y="6"/>
                                  <a:pt x="11189" y="11"/>
                                </a:cubicBezTo>
                                <a:cubicBezTo>
                                  <a:pt x="11189" y="15"/>
                                  <a:pt x="11186" y="19"/>
                                  <a:pt x="11181" y="19"/>
                                </a:cubicBezTo>
                                <a:lnTo>
                                  <a:pt x="11181" y="19"/>
                                </a:lnTo>
                                <a:cubicBezTo>
                                  <a:pt x="11177" y="19"/>
                                  <a:pt x="11173" y="15"/>
                                  <a:pt x="11173" y="11"/>
                                </a:cubicBezTo>
                                <a:cubicBezTo>
                                  <a:pt x="11173" y="6"/>
                                  <a:pt x="11177" y="3"/>
                                  <a:pt x="11181" y="3"/>
                                </a:cubicBezTo>
                                <a:close/>
                                <a:moveTo>
                                  <a:pt x="11213" y="3"/>
                                </a:moveTo>
                                <a:lnTo>
                                  <a:pt x="11213" y="3"/>
                                </a:lnTo>
                                <a:cubicBezTo>
                                  <a:pt x="11218" y="3"/>
                                  <a:pt x="11221" y="6"/>
                                  <a:pt x="11221" y="11"/>
                                </a:cubicBezTo>
                                <a:cubicBezTo>
                                  <a:pt x="11221" y="15"/>
                                  <a:pt x="11218" y="19"/>
                                  <a:pt x="11213" y="19"/>
                                </a:cubicBezTo>
                                <a:lnTo>
                                  <a:pt x="11213" y="19"/>
                                </a:lnTo>
                                <a:cubicBezTo>
                                  <a:pt x="11209" y="19"/>
                                  <a:pt x="11205" y="15"/>
                                  <a:pt x="11205" y="11"/>
                                </a:cubicBezTo>
                                <a:cubicBezTo>
                                  <a:pt x="11205" y="6"/>
                                  <a:pt x="11209" y="3"/>
                                  <a:pt x="11213" y="3"/>
                                </a:cubicBezTo>
                                <a:close/>
                                <a:moveTo>
                                  <a:pt x="11245" y="3"/>
                                </a:moveTo>
                                <a:lnTo>
                                  <a:pt x="11245" y="3"/>
                                </a:lnTo>
                                <a:cubicBezTo>
                                  <a:pt x="11250" y="3"/>
                                  <a:pt x="11253" y="6"/>
                                  <a:pt x="11253" y="11"/>
                                </a:cubicBezTo>
                                <a:cubicBezTo>
                                  <a:pt x="11253" y="15"/>
                                  <a:pt x="11250" y="19"/>
                                  <a:pt x="11245" y="19"/>
                                </a:cubicBezTo>
                                <a:lnTo>
                                  <a:pt x="11245" y="19"/>
                                </a:lnTo>
                                <a:cubicBezTo>
                                  <a:pt x="11241" y="19"/>
                                  <a:pt x="11237" y="15"/>
                                  <a:pt x="11237" y="11"/>
                                </a:cubicBezTo>
                                <a:cubicBezTo>
                                  <a:pt x="11237" y="6"/>
                                  <a:pt x="11241" y="3"/>
                                  <a:pt x="11245" y="3"/>
                                </a:cubicBezTo>
                                <a:close/>
                                <a:moveTo>
                                  <a:pt x="11277" y="3"/>
                                </a:moveTo>
                                <a:lnTo>
                                  <a:pt x="11277" y="3"/>
                                </a:lnTo>
                                <a:cubicBezTo>
                                  <a:pt x="11282" y="3"/>
                                  <a:pt x="11285" y="6"/>
                                  <a:pt x="11285" y="11"/>
                                </a:cubicBezTo>
                                <a:cubicBezTo>
                                  <a:pt x="11285" y="15"/>
                                  <a:pt x="11282" y="19"/>
                                  <a:pt x="11277" y="19"/>
                                </a:cubicBezTo>
                                <a:lnTo>
                                  <a:pt x="11277" y="19"/>
                                </a:lnTo>
                                <a:cubicBezTo>
                                  <a:pt x="11273" y="19"/>
                                  <a:pt x="11269" y="15"/>
                                  <a:pt x="11269" y="11"/>
                                </a:cubicBezTo>
                                <a:cubicBezTo>
                                  <a:pt x="11269" y="6"/>
                                  <a:pt x="11273" y="3"/>
                                  <a:pt x="11277" y="3"/>
                                </a:cubicBezTo>
                                <a:close/>
                                <a:moveTo>
                                  <a:pt x="11309" y="3"/>
                                </a:moveTo>
                                <a:lnTo>
                                  <a:pt x="11309" y="3"/>
                                </a:lnTo>
                                <a:cubicBezTo>
                                  <a:pt x="11314" y="3"/>
                                  <a:pt x="11317" y="6"/>
                                  <a:pt x="11317" y="11"/>
                                </a:cubicBezTo>
                                <a:cubicBezTo>
                                  <a:pt x="11317" y="15"/>
                                  <a:pt x="11314" y="19"/>
                                  <a:pt x="11309" y="19"/>
                                </a:cubicBezTo>
                                <a:lnTo>
                                  <a:pt x="11309" y="19"/>
                                </a:lnTo>
                                <a:cubicBezTo>
                                  <a:pt x="11305" y="19"/>
                                  <a:pt x="11301" y="15"/>
                                  <a:pt x="11301" y="11"/>
                                </a:cubicBezTo>
                                <a:cubicBezTo>
                                  <a:pt x="11301" y="6"/>
                                  <a:pt x="11305" y="3"/>
                                  <a:pt x="11309" y="3"/>
                                </a:cubicBezTo>
                                <a:close/>
                                <a:moveTo>
                                  <a:pt x="11341" y="3"/>
                                </a:moveTo>
                                <a:lnTo>
                                  <a:pt x="11341" y="3"/>
                                </a:lnTo>
                                <a:cubicBezTo>
                                  <a:pt x="11346" y="3"/>
                                  <a:pt x="11349" y="6"/>
                                  <a:pt x="11349" y="11"/>
                                </a:cubicBezTo>
                                <a:cubicBezTo>
                                  <a:pt x="11349" y="15"/>
                                  <a:pt x="11346" y="19"/>
                                  <a:pt x="11341" y="19"/>
                                </a:cubicBezTo>
                                <a:lnTo>
                                  <a:pt x="11341" y="19"/>
                                </a:lnTo>
                                <a:cubicBezTo>
                                  <a:pt x="11337" y="19"/>
                                  <a:pt x="11333" y="15"/>
                                  <a:pt x="11333" y="11"/>
                                </a:cubicBezTo>
                                <a:cubicBezTo>
                                  <a:pt x="11333" y="6"/>
                                  <a:pt x="11337" y="3"/>
                                  <a:pt x="11341" y="3"/>
                                </a:cubicBezTo>
                                <a:close/>
                                <a:moveTo>
                                  <a:pt x="11373" y="3"/>
                                </a:moveTo>
                                <a:lnTo>
                                  <a:pt x="11373" y="3"/>
                                </a:lnTo>
                                <a:cubicBezTo>
                                  <a:pt x="11378" y="3"/>
                                  <a:pt x="11381" y="6"/>
                                  <a:pt x="11381" y="11"/>
                                </a:cubicBezTo>
                                <a:cubicBezTo>
                                  <a:pt x="11381" y="15"/>
                                  <a:pt x="11378" y="19"/>
                                  <a:pt x="11373" y="19"/>
                                </a:cubicBezTo>
                                <a:lnTo>
                                  <a:pt x="11373" y="19"/>
                                </a:lnTo>
                                <a:cubicBezTo>
                                  <a:pt x="11369" y="19"/>
                                  <a:pt x="11365" y="15"/>
                                  <a:pt x="11365" y="11"/>
                                </a:cubicBezTo>
                                <a:cubicBezTo>
                                  <a:pt x="11365" y="6"/>
                                  <a:pt x="11369" y="3"/>
                                  <a:pt x="11373" y="3"/>
                                </a:cubicBezTo>
                                <a:close/>
                                <a:moveTo>
                                  <a:pt x="11405" y="3"/>
                                </a:moveTo>
                                <a:lnTo>
                                  <a:pt x="11405" y="3"/>
                                </a:lnTo>
                                <a:cubicBezTo>
                                  <a:pt x="11410" y="3"/>
                                  <a:pt x="11413" y="6"/>
                                  <a:pt x="11413" y="11"/>
                                </a:cubicBezTo>
                                <a:cubicBezTo>
                                  <a:pt x="11413" y="15"/>
                                  <a:pt x="11410" y="19"/>
                                  <a:pt x="11405" y="19"/>
                                </a:cubicBezTo>
                                <a:lnTo>
                                  <a:pt x="11405" y="19"/>
                                </a:lnTo>
                                <a:cubicBezTo>
                                  <a:pt x="11401" y="19"/>
                                  <a:pt x="11397" y="15"/>
                                  <a:pt x="11397" y="11"/>
                                </a:cubicBezTo>
                                <a:cubicBezTo>
                                  <a:pt x="11397" y="6"/>
                                  <a:pt x="11401" y="3"/>
                                  <a:pt x="11405" y="3"/>
                                </a:cubicBezTo>
                                <a:close/>
                                <a:moveTo>
                                  <a:pt x="11437" y="3"/>
                                </a:moveTo>
                                <a:lnTo>
                                  <a:pt x="11438" y="3"/>
                                </a:lnTo>
                                <a:cubicBezTo>
                                  <a:pt x="11442" y="3"/>
                                  <a:pt x="11446" y="6"/>
                                  <a:pt x="11446" y="11"/>
                                </a:cubicBezTo>
                                <a:cubicBezTo>
                                  <a:pt x="11446" y="15"/>
                                  <a:pt x="11442" y="19"/>
                                  <a:pt x="11438" y="19"/>
                                </a:cubicBezTo>
                                <a:lnTo>
                                  <a:pt x="11437" y="19"/>
                                </a:lnTo>
                                <a:cubicBezTo>
                                  <a:pt x="11433" y="19"/>
                                  <a:pt x="11429" y="15"/>
                                  <a:pt x="11429" y="11"/>
                                </a:cubicBezTo>
                                <a:cubicBezTo>
                                  <a:pt x="11429" y="6"/>
                                  <a:pt x="11433" y="3"/>
                                  <a:pt x="11437" y="3"/>
                                </a:cubicBezTo>
                                <a:close/>
                                <a:moveTo>
                                  <a:pt x="11470" y="3"/>
                                </a:moveTo>
                                <a:lnTo>
                                  <a:pt x="11470" y="3"/>
                                </a:lnTo>
                                <a:cubicBezTo>
                                  <a:pt x="11474" y="3"/>
                                  <a:pt x="11478" y="6"/>
                                  <a:pt x="11478" y="11"/>
                                </a:cubicBezTo>
                                <a:cubicBezTo>
                                  <a:pt x="11478" y="15"/>
                                  <a:pt x="11474" y="19"/>
                                  <a:pt x="11470" y="19"/>
                                </a:cubicBezTo>
                                <a:lnTo>
                                  <a:pt x="11470" y="19"/>
                                </a:lnTo>
                                <a:cubicBezTo>
                                  <a:pt x="11465" y="19"/>
                                  <a:pt x="11462" y="15"/>
                                  <a:pt x="11462" y="11"/>
                                </a:cubicBezTo>
                                <a:cubicBezTo>
                                  <a:pt x="11462" y="6"/>
                                  <a:pt x="11465" y="3"/>
                                  <a:pt x="11470" y="3"/>
                                </a:cubicBezTo>
                                <a:close/>
                                <a:moveTo>
                                  <a:pt x="11502" y="3"/>
                                </a:moveTo>
                                <a:lnTo>
                                  <a:pt x="11502" y="3"/>
                                </a:lnTo>
                                <a:cubicBezTo>
                                  <a:pt x="11506" y="3"/>
                                  <a:pt x="11510" y="6"/>
                                  <a:pt x="11510" y="11"/>
                                </a:cubicBezTo>
                                <a:cubicBezTo>
                                  <a:pt x="11510" y="15"/>
                                  <a:pt x="11506" y="19"/>
                                  <a:pt x="11502" y="19"/>
                                </a:cubicBezTo>
                                <a:lnTo>
                                  <a:pt x="11502" y="19"/>
                                </a:lnTo>
                                <a:cubicBezTo>
                                  <a:pt x="11497" y="19"/>
                                  <a:pt x="11494" y="15"/>
                                  <a:pt x="11494" y="11"/>
                                </a:cubicBezTo>
                                <a:cubicBezTo>
                                  <a:pt x="11494" y="6"/>
                                  <a:pt x="11497" y="3"/>
                                  <a:pt x="11502" y="3"/>
                                </a:cubicBezTo>
                                <a:close/>
                                <a:moveTo>
                                  <a:pt x="11534" y="3"/>
                                </a:moveTo>
                                <a:lnTo>
                                  <a:pt x="11534" y="3"/>
                                </a:lnTo>
                                <a:cubicBezTo>
                                  <a:pt x="11538" y="3"/>
                                  <a:pt x="11542" y="6"/>
                                  <a:pt x="11542" y="11"/>
                                </a:cubicBezTo>
                                <a:cubicBezTo>
                                  <a:pt x="11542" y="15"/>
                                  <a:pt x="11538" y="19"/>
                                  <a:pt x="11534" y="19"/>
                                </a:cubicBezTo>
                                <a:lnTo>
                                  <a:pt x="11534" y="19"/>
                                </a:lnTo>
                                <a:cubicBezTo>
                                  <a:pt x="11529" y="19"/>
                                  <a:pt x="11526" y="15"/>
                                  <a:pt x="11526" y="11"/>
                                </a:cubicBezTo>
                                <a:cubicBezTo>
                                  <a:pt x="11526" y="6"/>
                                  <a:pt x="11529" y="3"/>
                                  <a:pt x="11534" y="3"/>
                                </a:cubicBezTo>
                                <a:close/>
                                <a:moveTo>
                                  <a:pt x="11566" y="3"/>
                                </a:moveTo>
                                <a:lnTo>
                                  <a:pt x="11566" y="3"/>
                                </a:lnTo>
                                <a:cubicBezTo>
                                  <a:pt x="11570" y="3"/>
                                  <a:pt x="11574" y="6"/>
                                  <a:pt x="11574" y="11"/>
                                </a:cubicBezTo>
                                <a:cubicBezTo>
                                  <a:pt x="11574" y="15"/>
                                  <a:pt x="11570" y="19"/>
                                  <a:pt x="11566" y="19"/>
                                </a:cubicBezTo>
                                <a:lnTo>
                                  <a:pt x="11566" y="19"/>
                                </a:lnTo>
                                <a:cubicBezTo>
                                  <a:pt x="11561" y="19"/>
                                  <a:pt x="11558" y="15"/>
                                  <a:pt x="11558" y="11"/>
                                </a:cubicBezTo>
                                <a:cubicBezTo>
                                  <a:pt x="11558" y="6"/>
                                  <a:pt x="11561" y="3"/>
                                  <a:pt x="11566" y="3"/>
                                </a:cubicBezTo>
                                <a:close/>
                                <a:moveTo>
                                  <a:pt x="11598" y="3"/>
                                </a:moveTo>
                                <a:lnTo>
                                  <a:pt x="11598" y="3"/>
                                </a:lnTo>
                                <a:cubicBezTo>
                                  <a:pt x="11602" y="3"/>
                                  <a:pt x="11606" y="6"/>
                                  <a:pt x="11606" y="11"/>
                                </a:cubicBezTo>
                                <a:cubicBezTo>
                                  <a:pt x="11606" y="15"/>
                                  <a:pt x="11602" y="19"/>
                                  <a:pt x="11598" y="19"/>
                                </a:cubicBezTo>
                                <a:lnTo>
                                  <a:pt x="11598" y="19"/>
                                </a:lnTo>
                                <a:cubicBezTo>
                                  <a:pt x="11593" y="19"/>
                                  <a:pt x="11590" y="15"/>
                                  <a:pt x="11590" y="11"/>
                                </a:cubicBezTo>
                                <a:cubicBezTo>
                                  <a:pt x="11590" y="6"/>
                                  <a:pt x="11593" y="3"/>
                                  <a:pt x="11598" y="3"/>
                                </a:cubicBezTo>
                                <a:close/>
                                <a:moveTo>
                                  <a:pt x="11630" y="3"/>
                                </a:moveTo>
                                <a:lnTo>
                                  <a:pt x="11630" y="3"/>
                                </a:lnTo>
                                <a:cubicBezTo>
                                  <a:pt x="11634" y="3"/>
                                  <a:pt x="11638" y="6"/>
                                  <a:pt x="11638" y="11"/>
                                </a:cubicBezTo>
                                <a:cubicBezTo>
                                  <a:pt x="11638" y="15"/>
                                  <a:pt x="11634" y="19"/>
                                  <a:pt x="11630" y="19"/>
                                </a:cubicBezTo>
                                <a:lnTo>
                                  <a:pt x="11630" y="19"/>
                                </a:lnTo>
                                <a:cubicBezTo>
                                  <a:pt x="11625" y="19"/>
                                  <a:pt x="11622" y="15"/>
                                  <a:pt x="11622" y="11"/>
                                </a:cubicBezTo>
                                <a:cubicBezTo>
                                  <a:pt x="11622" y="6"/>
                                  <a:pt x="11625" y="3"/>
                                  <a:pt x="11630" y="3"/>
                                </a:cubicBezTo>
                                <a:close/>
                                <a:moveTo>
                                  <a:pt x="11662" y="3"/>
                                </a:moveTo>
                                <a:lnTo>
                                  <a:pt x="11662" y="3"/>
                                </a:lnTo>
                                <a:cubicBezTo>
                                  <a:pt x="11666" y="3"/>
                                  <a:pt x="11670" y="6"/>
                                  <a:pt x="11670" y="11"/>
                                </a:cubicBezTo>
                                <a:cubicBezTo>
                                  <a:pt x="11670" y="15"/>
                                  <a:pt x="11666" y="19"/>
                                  <a:pt x="11662" y="19"/>
                                </a:cubicBezTo>
                                <a:lnTo>
                                  <a:pt x="11662" y="19"/>
                                </a:lnTo>
                                <a:cubicBezTo>
                                  <a:pt x="11657" y="19"/>
                                  <a:pt x="11654" y="15"/>
                                  <a:pt x="11654" y="11"/>
                                </a:cubicBezTo>
                                <a:cubicBezTo>
                                  <a:pt x="11654" y="6"/>
                                  <a:pt x="11657" y="3"/>
                                  <a:pt x="11662" y="3"/>
                                </a:cubicBezTo>
                                <a:close/>
                                <a:moveTo>
                                  <a:pt x="11694" y="3"/>
                                </a:moveTo>
                                <a:lnTo>
                                  <a:pt x="11694" y="3"/>
                                </a:lnTo>
                                <a:cubicBezTo>
                                  <a:pt x="11698" y="3"/>
                                  <a:pt x="11702" y="7"/>
                                  <a:pt x="11702" y="11"/>
                                </a:cubicBezTo>
                                <a:cubicBezTo>
                                  <a:pt x="11702" y="15"/>
                                  <a:pt x="11698" y="19"/>
                                  <a:pt x="11694" y="19"/>
                                </a:cubicBezTo>
                                <a:lnTo>
                                  <a:pt x="11694" y="19"/>
                                </a:lnTo>
                                <a:cubicBezTo>
                                  <a:pt x="11689" y="19"/>
                                  <a:pt x="11686" y="15"/>
                                  <a:pt x="11686" y="11"/>
                                </a:cubicBezTo>
                                <a:cubicBezTo>
                                  <a:pt x="11686" y="7"/>
                                  <a:pt x="11689" y="3"/>
                                  <a:pt x="11694" y="3"/>
                                </a:cubicBezTo>
                                <a:close/>
                                <a:moveTo>
                                  <a:pt x="11726" y="3"/>
                                </a:moveTo>
                                <a:lnTo>
                                  <a:pt x="11726" y="3"/>
                                </a:lnTo>
                                <a:cubicBezTo>
                                  <a:pt x="11730" y="3"/>
                                  <a:pt x="11734" y="7"/>
                                  <a:pt x="11734" y="11"/>
                                </a:cubicBezTo>
                                <a:cubicBezTo>
                                  <a:pt x="11734" y="15"/>
                                  <a:pt x="11730" y="19"/>
                                  <a:pt x="11726" y="19"/>
                                </a:cubicBezTo>
                                <a:lnTo>
                                  <a:pt x="11726" y="19"/>
                                </a:lnTo>
                                <a:cubicBezTo>
                                  <a:pt x="11721" y="19"/>
                                  <a:pt x="11718" y="15"/>
                                  <a:pt x="11718" y="11"/>
                                </a:cubicBezTo>
                                <a:cubicBezTo>
                                  <a:pt x="11718" y="7"/>
                                  <a:pt x="11721" y="3"/>
                                  <a:pt x="11726" y="3"/>
                                </a:cubicBezTo>
                                <a:close/>
                                <a:moveTo>
                                  <a:pt x="11758" y="3"/>
                                </a:moveTo>
                                <a:lnTo>
                                  <a:pt x="11758" y="3"/>
                                </a:lnTo>
                                <a:cubicBezTo>
                                  <a:pt x="11762" y="3"/>
                                  <a:pt x="11766" y="7"/>
                                  <a:pt x="11766" y="11"/>
                                </a:cubicBezTo>
                                <a:cubicBezTo>
                                  <a:pt x="11766" y="15"/>
                                  <a:pt x="11762" y="19"/>
                                  <a:pt x="11758" y="19"/>
                                </a:cubicBezTo>
                                <a:lnTo>
                                  <a:pt x="11758" y="19"/>
                                </a:lnTo>
                                <a:cubicBezTo>
                                  <a:pt x="11753" y="19"/>
                                  <a:pt x="11750" y="15"/>
                                  <a:pt x="11750" y="11"/>
                                </a:cubicBezTo>
                                <a:cubicBezTo>
                                  <a:pt x="11750" y="7"/>
                                  <a:pt x="11753" y="3"/>
                                  <a:pt x="11758" y="3"/>
                                </a:cubicBezTo>
                                <a:close/>
                                <a:moveTo>
                                  <a:pt x="11790" y="3"/>
                                </a:moveTo>
                                <a:lnTo>
                                  <a:pt x="11790" y="3"/>
                                </a:lnTo>
                                <a:cubicBezTo>
                                  <a:pt x="11794" y="3"/>
                                  <a:pt x="11798" y="7"/>
                                  <a:pt x="11798" y="11"/>
                                </a:cubicBezTo>
                                <a:cubicBezTo>
                                  <a:pt x="11798" y="15"/>
                                  <a:pt x="11794" y="19"/>
                                  <a:pt x="11790" y="19"/>
                                </a:cubicBezTo>
                                <a:lnTo>
                                  <a:pt x="11790" y="19"/>
                                </a:lnTo>
                                <a:cubicBezTo>
                                  <a:pt x="11785" y="19"/>
                                  <a:pt x="11782" y="15"/>
                                  <a:pt x="11782" y="11"/>
                                </a:cubicBezTo>
                                <a:cubicBezTo>
                                  <a:pt x="11782" y="7"/>
                                  <a:pt x="11785" y="3"/>
                                  <a:pt x="11790" y="3"/>
                                </a:cubicBezTo>
                                <a:close/>
                                <a:moveTo>
                                  <a:pt x="11822" y="3"/>
                                </a:moveTo>
                                <a:lnTo>
                                  <a:pt x="11822" y="3"/>
                                </a:lnTo>
                                <a:cubicBezTo>
                                  <a:pt x="11826" y="3"/>
                                  <a:pt x="11830" y="7"/>
                                  <a:pt x="11830" y="11"/>
                                </a:cubicBezTo>
                                <a:cubicBezTo>
                                  <a:pt x="11830" y="15"/>
                                  <a:pt x="11826" y="19"/>
                                  <a:pt x="11822" y="19"/>
                                </a:cubicBezTo>
                                <a:lnTo>
                                  <a:pt x="11822" y="19"/>
                                </a:lnTo>
                                <a:cubicBezTo>
                                  <a:pt x="11817" y="19"/>
                                  <a:pt x="11814" y="15"/>
                                  <a:pt x="11814" y="11"/>
                                </a:cubicBezTo>
                                <a:cubicBezTo>
                                  <a:pt x="11814" y="7"/>
                                  <a:pt x="11817" y="3"/>
                                  <a:pt x="11822" y="3"/>
                                </a:cubicBezTo>
                                <a:close/>
                                <a:moveTo>
                                  <a:pt x="11854" y="3"/>
                                </a:moveTo>
                                <a:lnTo>
                                  <a:pt x="11854" y="3"/>
                                </a:lnTo>
                                <a:cubicBezTo>
                                  <a:pt x="11858" y="3"/>
                                  <a:pt x="11862" y="7"/>
                                  <a:pt x="11862" y="11"/>
                                </a:cubicBezTo>
                                <a:cubicBezTo>
                                  <a:pt x="11862" y="15"/>
                                  <a:pt x="11858" y="19"/>
                                  <a:pt x="11854" y="19"/>
                                </a:cubicBezTo>
                                <a:lnTo>
                                  <a:pt x="11854" y="19"/>
                                </a:lnTo>
                                <a:cubicBezTo>
                                  <a:pt x="11849" y="19"/>
                                  <a:pt x="11846" y="15"/>
                                  <a:pt x="11846" y="11"/>
                                </a:cubicBezTo>
                                <a:cubicBezTo>
                                  <a:pt x="11846" y="7"/>
                                  <a:pt x="11849" y="3"/>
                                  <a:pt x="11854" y="3"/>
                                </a:cubicBezTo>
                                <a:close/>
                                <a:moveTo>
                                  <a:pt x="11886" y="3"/>
                                </a:moveTo>
                                <a:lnTo>
                                  <a:pt x="11886" y="3"/>
                                </a:lnTo>
                                <a:cubicBezTo>
                                  <a:pt x="11890" y="3"/>
                                  <a:pt x="11894" y="7"/>
                                  <a:pt x="11894" y="11"/>
                                </a:cubicBezTo>
                                <a:cubicBezTo>
                                  <a:pt x="11894" y="15"/>
                                  <a:pt x="11890" y="19"/>
                                  <a:pt x="11886" y="19"/>
                                </a:cubicBezTo>
                                <a:lnTo>
                                  <a:pt x="11886" y="19"/>
                                </a:lnTo>
                                <a:cubicBezTo>
                                  <a:pt x="11881" y="19"/>
                                  <a:pt x="11878" y="15"/>
                                  <a:pt x="11878" y="11"/>
                                </a:cubicBezTo>
                                <a:cubicBezTo>
                                  <a:pt x="11878" y="7"/>
                                  <a:pt x="11881" y="3"/>
                                  <a:pt x="11886" y="3"/>
                                </a:cubicBezTo>
                                <a:close/>
                                <a:moveTo>
                                  <a:pt x="11918" y="3"/>
                                </a:moveTo>
                                <a:lnTo>
                                  <a:pt x="11918" y="3"/>
                                </a:lnTo>
                                <a:cubicBezTo>
                                  <a:pt x="11922" y="3"/>
                                  <a:pt x="11926" y="7"/>
                                  <a:pt x="11926" y="11"/>
                                </a:cubicBezTo>
                                <a:cubicBezTo>
                                  <a:pt x="11926" y="15"/>
                                  <a:pt x="11922" y="19"/>
                                  <a:pt x="11918" y="19"/>
                                </a:cubicBezTo>
                                <a:lnTo>
                                  <a:pt x="11918" y="19"/>
                                </a:lnTo>
                                <a:cubicBezTo>
                                  <a:pt x="11913" y="19"/>
                                  <a:pt x="11910" y="15"/>
                                  <a:pt x="11910" y="11"/>
                                </a:cubicBezTo>
                                <a:cubicBezTo>
                                  <a:pt x="11910" y="7"/>
                                  <a:pt x="11913" y="3"/>
                                  <a:pt x="11918" y="3"/>
                                </a:cubicBezTo>
                                <a:close/>
                                <a:moveTo>
                                  <a:pt x="11950" y="3"/>
                                </a:moveTo>
                                <a:lnTo>
                                  <a:pt x="11950" y="3"/>
                                </a:lnTo>
                                <a:cubicBezTo>
                                  <a:pt x="11954" y="3"/>
                                  <a:pt x="11958" y="7"/>
                                  <a:pt x="11958" y="11"/>
                                </a:cubicBezTo>
                                <a:cubicBezTo>
                                  <a:pt x="11958" y="15"/>
                                  <a:pt x="11954" y="19"/>
                                  <a:pt x="11950" y="19"/>
                                </a:cubicBezTo>
                                <a:lnTo>
                                  <a:pt x="11950" y="19"/>
                                </a:lnTo>
                                <a:cubicBezTo>
                                  <a:pt x="11945" y="19"/>
                                  <a:pt x="11942" y="15"/>
                                  <a:pt x="11942" y="11"/>
                                </a:cubicBezTo>
                                <a:cubicBezTo>
                                  <a:pt x="11942" y="7"/>
                                  <a:pt x="11945" y="3"/>
                                  <a:pt x="11950" y="3"/>
                                </a:cubicBezTo>
                                <a:close/>
                                <a:moveTo>
                                  <a:pt x="11982" y="3"/>
                                </a:moveTo>
                                <a:lnTo>
                                  <a:pt x="11982" y="3"/>
                                </a:lnTo>
                                <a:cubicBezTo>
                                  <a:pt x="11986" y="3"/>
                                  <a:pt x="11990" y="7"/>
                                  <a:pt x="11990" y="11"/>
                                </a:cubicBezTo>
                                <a:cubicBezTo>
                                  <a:pt x="11990" y="15"/>
                                  <a:pt x="11986" y="19"/>
                                  <a:pt x="11982" y="19"/>
                                </a:cubicBezTo>
                                <a:lnTo>
                                  <a:pt x="11982" y="19"/>
                                </a:lnTo>
                                <a:cubicBezTo>
                                  <a:pt x="11977" y="19"/>
                                  <a:pt x="11974" y="15"/>
                                  <a:pt x="11974" y="11"/>
                                </a:cubicBezTo>
                                <a:cubicBezTo>
                                  <a:pt x="11974" y="7"/>
                                  <a:pt x="11977" y="3"/>
                                  <a:pt x="11982" y="3"/>
                                </a:cubicBezTo>
                                <a:close/>
                                <a:moveTo>
                                  <a:pt x="12014" y="3"/>
                                </a:moveTo>
                                <a:lnTo>
                                  <a:pt x="12014" y="3"/>
                                </a:lnTo>
                                <a:cubicBezTo>
                                  <a:pt x="12018" y="3"/>
                                  <a:pt x="12022" y="7"/>
                                  <a:pt x="12022" y="11"/>
                                </a:cubicBezTo>
                                <a:cubicBezTo>
                                  <a:pt x="12022" y="15"/>
                                  <a:pt x="12018" y="19"/>
                                  <a:pt x="12014" y="19"/>
                                </a:cubicBezTo>
                                <a:lnTo>
                                  <a:pt x="12014" y="19"/>
                                </a:lnTo>
                                <a:cubicBezTo>
                                  <a:pt x="12009" y="19"/>
                                  <a:pt x="12006" y="15"/>
                                  <a:pt x="12006" y="11"/>
                                </a:cubicBezTo>
                                <a:cubicBezTo>
                                  <a:pt x="12006" y="7"/>
                                  <a:pt x="12009" y="3"/>
                                  <a:pt x="12014" y="3"/>
                                </a:cubicBezTo>
                                <a:close/>
                                <a:moveTo>
                                  <a:pt x="12046" y="3"/>
                                </a:moveTo>
                                <a:lnTo>
                                  <a:pt x="12046" y="3"/>
                                </a:lnTo>
                                <a:cubicBezTo>
                                  <a:pt x="12050" y="3"/>
                                  <a:pt x="12054" y="7"/>
                                  <a:pt x="12054" y="11"/>
                                </a:cubicBezTo>
                                <a:cubicBezTo>
                                  <a:pt x="12054" y="15"/>
                                  <a:pt x="12050" y="19"/>
                                  <a:pt x="12046" y="19"/>
                                </a:cubicBezTo>
                                <a:lnTo>
                                  <a:pt x="12046" y="19"/>
                                </a:lnTo>
                                <a:cubicBezTo>
                                  <a:pt x="12041" y="19"/>
                                  <a:pt x="12038" y="15"/>
                                  <a:pt x="12038" y="11"/>
                                </a:cubicBezTo>
                                <a:cubicBezTo>
                                  <a:pt x="12038" y="7"/>
                                  <a:pt x="12041" y="3"/>
                                  <a:pt x="12046" y="3"/>
                                </a:cubicBezTo>
                                <a:close/>
                                <a:moveTo>
                                  <a:pt x="12078" y="3"/>
                                </a:moveTo>
                                <a:lnTo>
                                  <a:pt x="12078" y="3"/>
                                </a:lnTo>
                                <a:cubicBezTo>
                                  <a:pt x="12082" y="3"/>
                                  <a:pt x="12086" y="7"/>
                                  <a:pt x="12086" y="11"/>
                                </a:cubicBezTo>
                                <a:cubicBezTo>
                                  <a:pt x="12086" y="15"/>
                                  <a:pt x="12082" y="19"/>
                                  <a:pt x="12078" y="19"/>
                                </a:cubicBezTo>
                                <a:lnTo>
                                  <a:pt x="12078" y="19"/>
                                </a:lnTo>
                                <a:cubicBezTo>
                                  <a:pt x="12073" y="19"/>
                                  <a:pt x="12070" y="15"/>
                                  <a:pt x="12070" y="11"/>
                                </a:cubicBezTo>
                                <a:cubicBezTo>
                                  <a:pt x="12070" y="7"/>
                                  <a:pt x="12073" y="3"/>
                                  <a:pt x="12078" y="3"/>
                                </a:cubicBezTo>
                                <a:close/>
                                <a:moveTo>
                                  <a:pt x="12110" y="3"/>
                                </a:moveTo>
                                <a:lnTo>
                                  <a:pt x="12110" y="3"/>
                                </a:lnTo>
                                <a:cubicBezTo>
                                  <a:pt x="12114" y="3"/>
                                  <a:pt x="12118" y="7"/>
                                  <a:pt x="12118" y="11"/>
                                </a:cubicBezTo>
                                <a:cubicBezTo>
                                  <a:pt x="12118" y="15"/>
                                  <a:pt x="12114" y="19"/>
                                  <a:pt x="12110" y="19"/>
                                </a:cubicBezTo>
                                <a:lnTo>
                                  <a:pt x="12110" y="19"/>
                                </a:lnTo>
                                <a:cubicBezTo>
                                  <a:pt x="12105" y="19"/>
                                  <a:pt x="12102" y="15"/>
                                  <a:pt x="12102" y="11"/>
                                </a:cubicBezTo>
                                <a:cubicBezTo>
                                  <a:pt x="12102" y="7"/>
                                  <a:pt x="12105" y="3"/>
                                  <a:pt x="12110" y="3"/>
                                </a:cubicBezTo>
                                <a:close/>
                                <a:moveTo>
                                  <a:pt x="12142" y="3"/>
                                </a:moveTo>
                                <a:lnTo>
                                  <a:pt x="12142" y="3"/>
                                </a:lnTo>
                                <a:cubicBezTo>
                                  <a:pt x="12146" y="3"/>
                                  <a:pt x="12150" y="7"/>
                                  <a:pt x="12150" y="11"/>
                                </a:cubicBezTo>
                                <a:cubicBezTo>
                                  <a:pt x="12150" y="15"/>
                                  <a:pt x="12146" y="19"/>
                                  <a:pt x="12142" y="19"/>
                                </a:cubicBezTo>
                                <a:lnTo>
                                  <a:pt x="12142" y="19"/>
                                </a:lnTo>
                                <a:cubicBezTo>
                                  <a:pt x="12137" y="19"/>
                                  <a:pt x="12134" y="15"/>
                                  <a:pt x="12134" y="11"/>
                                </a:cubicBezTo>
                                <a:cubicBezTo>
                                  <a:pt x="12134" y="7"/>
                                  <a:pt x="12137" y="3"/>
                                  <a:pt x="12142" y="3"/>
                                </a:cubicBezTo>
                                <a:close/>
                                <a:moveTo>
                                  <a:pt x="12174" y="3"/>
                                </a:moveTo>
                                <a:lnTo>
                                  <a:pt x="12174" y="3"/>
                                </a:lnTo>
                                <a:cubicBezTo>
                                  <a:pt x="12178" y="3"/>
                                  <a:pt x="12182" y="7"/>
                                  <a:pt x="12182" y="11"/>
                                </a:cubicBezTo>
                                <a:cubicBezTo>
                                  <a:pt x="12182" y="15"/>
                                  <a:pt x="12178" y="19"/>
                                  <a:pt x="12174" y="19"/>
                                </a:cubicBezTo>
                                <a:lnTo>
                                  <a:pt x="12174" y="19"/>
                                </a:lnTo>
                                <a:cubicBezTo>
                                  <a:pt x="12169" y="19"/>
                                  <a:pt x="12166" y="15"/>
                                  <a:pt x="12166" y="11"/>
                                </a:cubicBezTo>
                                <a:cubicBezTo>
                                  <a:pt x="12166" y="7"/>
                                  <a:pt x="12169" y="3"/>
                                  <a:pt x="12174" y="3"/>
                                </a:cubicBezTo>
                                <a:close/>
                                <a:moveTo>
                                  <a:pt x="12206" y="3"/>
                                </a:moveTo>
                                <a:lnTo>
                                  <a:pt x="12206" y="3"/>
                                </a:lnTo>
                                <a:cubicBezTo>
                                  <a:pt x="12210" y="3"/>
                                  <a:pt x="12214" y="7"/>
                                  <a:pt x="12214" y="11"/>
                                </a:cubicBezTo>
                                <a:cubicBezTo>
                                  <a:pt x="12214" y="15"/>
                                  <a:pt x="12210" y="19"/>
                                  <a:pt x="12206" y="19"/>
                                </a:cubicBezTo>
                                <a:lnTo>
                                  <a:pt x="12206" y="19"/>
                                </a:lnTo>
                                <a:cubicBezTo>
                                  <a:pt x="12201" y="19"/>
                                  <a:pt x="12198" y="15"/>
                                  <a:pt x="12198" y="11"/>
                                </a:cubicBezTo>
                                <a:cubicBezTo>
                                  <a:pt x="12198" y="7"/>
                                  <a:pt x="12201" y="3"/>
                                  <a:pt x="12206" y="3"/>
                                </a:cubicBezTo>
                                <a:close/>
                                <a:moveTo>
                                  <a:pt x="12238" y="3"/>
                                </a:moveTo>
                                <a:lnTo>
                                  <a:pt x="12238" y="3"/>
                                </a:lnTo>
                                <a:cubicBezTo>
                                  <a:pt x="12242" y="3"/>
                                  <a:pt x="12246" y="7"/>
                                  <a:pt x="12246" y="11"/>
                                </a:cubicBezTo>
                                <a:cubicBezTo>
                                  <a:pt x="12246" y="15"/>
                                  <a:pt x="12242" y="19"/>
                                  <a:pt x="12238" y="19"/>
                                </a:cubicBezTo>
                                <a:lnTo>
                                  <a:pt x="12238" y="19"/>
                                </a:lnTo>
                                <a:cubicBezTo>
                                  <a:pt x="12233" y="19"/>
                                  <a:pt x="12230" y="15"/>
                                  <a:pt x="12230" y="11"/>
                                </a:cubicBezTo>
                                <a:cubicBezTo>
                                  <a:pt x="12230" y="7"/>
                                  <a:pt x="12233" y="3"/>
                                  <a:pt x="12238" y="3"/>
                                </a:cubicBezTo>
                                <a:close/>
                                <a:moveTo>
                                  <a:pt x="12270" y="3"/>
                                </a:moveTo>
                                <a:lnTo>
                                  <a:pt x="12270" y="3"/>
                                </a:lnTo>
                                <a:cubicBezTo>
                                  <a:pt x="12274" y="3"/>
                                  <a:pt x="12278" y="7"/>
                                  <a:pt x="12278" y="11"/>
                                </a:cubicBezTo>
                                <a:cubicBezTo>
                                  <a:pt x="12278" y="15"/>
                                  <a:pt x="12274" y="19"/>
                                  <a:pt x="12270" y="19"/>
                                </a:cubicBezTo>
                                <a:lnTo>
                                  <a:pt x="12270" y="19"/>
                                </a:lnTo>
                                <a:cubicBezTo>
                                  <a:pt x="12266" y="19"/>
                                  <a:pt x="12262" y="15"/>
                                  <a:pt x="12262" y="11"/>
                                </a:cubicBezTo>
                                <a:cubicBezTo>
                                  <a:pt x="12262" y="7"/>
                                  <a:pt x="12266" y="3"/>
                                  <a:pt x="12270" y="3"/>
                                </a:cubicBezTo>
                                <a:close/>
                                <a:moveTo>
                                  <a:pt x="12302" y="3"/>
                                </a:moveTo>
                                <a:lnTo>
                                  <a:pt x="12302" y="3"/>
                                </a:lnTo>
                                <a:cubicBezTo>
                                  <a:pt x="12306" y="3"/>
                                  <a:pt x="12310" y="7"/>
                                  <a:pt x="12310" y="11"/>
                                </a:cubicBezTo>
                                <a:cubicBezTo>
                                  <a:pt x="12310" y="16"/>
                                  <a:pt x="12306" y="19"/>
                                  <a:pt x="12302" y="19"/>
                                </a:cubicBezTo>
                                <a:lnTo>
                                  <a:pt x="12302" y="19"/>
                                </a:lnTo>
                                <a:cubicBezTo>
                                  <a:pt x="12298" y="19"/>
                                  <a:pt x="12294" y="16"/>
                                  <a:pt x="12294" y="11"/>
                                </a:cubicBezTo>
                                <a:cubicBezTo>
                                  <a:pt x="12294" y="7"/>
                                  <a:pt x="12298" y="3"/>
                                  <a:pt x="12302" y="3"/>
                                </a:cubicBezTo>
                                <a:close/>
                                <a:moveTo>
                                  <a:pt x="12334" y="3"/>
                                </a:moveTo>
                                <a:lnTo>
                                  <a:pt x="12334" y="3"/>
                                </a:lnTo>
                                <a:cubicBezTo>
                                  <a:pt x="12338" y="3"/>
                                  <a:pt x="12342" y="7"/>
                                  <a:pt x="12342" y="11"/>
                                </a:cubicBezTo>
                                <a:cubicBezTo>
                                  <a:pt x="12342" y="16"/>
                                  <a:pt x="12338" y="19"/>
                                  <a:pt x="12334" y="19"/>
                                </a:cubicBezTo>
                                <a:lnTo>
                                  <a:pt x="12334" y="19"/>
                                </a:lnTo>
                                <a:cubicBezTo>
                                  <a:pt x="12330" y="19"/>
                                  <a:pt x="12326" y="16"/>
                                  <a:pt x="12326" y="11"/>
                                </a:cubicBezTo>
                                <a:cubicBezTo>
                                  <a:pt x="12326" y="7"/>
                                  <a:pt x="12330" y="3"/>
                                  <a:pt x="12334" y="3"/>
                                </a:cubicBezTo>
                                <a:close/>
                                <a:moveTo>
                                  <a:pt x="12366" y="3"/>
                                </a:moveTo>
                                <a:lnTo>
                                  <a:pt x="12366" y="3"/>
                                </a:lnTo>
                                <a:cubicBezTo>
                                  <a:pt x="12370" y="3"/>
                                  <a:pt x="12374" y="7"/>
                                  <a:pt x="12374" y="11"/>
                                </a:cubicBezTo>
                                <a:cubicBezTo>
                                  <a:pt x="12374" y="16"/>
                                  <a:pt x="12370" y="19"/>
                                  <a:pt x="12366" y="19"/>
                                </a:cubicBezTo>
                                <a:lnTo>
                                  <a:pt x="12366" y="19"/>
                                </a:lnTo>
                                <a:cubicBezTo>
                                  <a:pt x="12362" y="19"/>
                                  <a:pt x="12358" y="16"/>
                                  <a:pt x="12358" y="11"/>
                                </a:cubicBezTo>
                                <a:cubicBezTo>
                                  <a:pt x="12358" y="7"/>
                                  <a:pt x="12362" y="3"/>
                                  <a:pt x="12366" y="3"/>
                                </a:cubicBezTo>
                                <a:close/>
                                <a:moveTo>
                                  <a:pt x="12398" y="3"/>
                                </a:moveTo>
                                <a:lnTo>
                                  <a:pt x="12398" y="3"/>
                                </a:lnTo>
                                <a:cubicBezTo>
                                  <a:pt x="12402" y="3"/>
                                  <a:pt x="12406" y="7"/>
                                  <a:pt x="12406" y="11"/>
                                </a:cubicBezTo>
                                <a:cubicBezTo>
                                  <a:pt x="12406" y="16"/>
                                  <a:pt x="12402" y="19"/>
                                  <a:pt x="12398" y="19"/>
                                </a:cubicBezTo>
                                <a:lnTo>
                                  <a:pt x="12398" y="19"/>
                                </a:lnTo>
                                <a:cubicBezTo>
                                  <a:pt x="12394" y="19"/>
                                  <a:pt x="12390" y="16"/>
                                  <a:pt x="12390" y="11"/>
                                </a:cubicBezTo>
                                <a:cubicBezTo>
                                  <a:pt x="12390" y="7"/>
                                  <a:pt x="12394" y="3"/>
                                  <a:pt x="12398" y="3"/>
                                </a:cubicBezTo>
                                <a:close/>
                                <a:moveTo>
                                  <a:pt x="12430" y="3"/>
                                </a:moveTo>
                                <a:lnTo>
                                  <a:pt x="12430" y="3"/>
                                </a:lnTo>
                                <a:cubicBezTo>
                                  <a:pt x="12434" y="3"/>
                                  <a:pt x="12438" y="7"/>
                                  <a:pt x="12438" y="11"/>
                                </a:cubicBezTo>
                                <a:cubicBezTo>
                                  <a:pt x="12438" y="16"/>
                                  <a:pt x="12434" y="19"/>
                                  <a:pt x="12430" y="19"/>
                                </a:cubicBezTo>
                                <a:lnTo>
                                  <a:pt x="12430" y="19"/>
                                </a:lnTo>
                                <a:cubicBezTo>
                                  <a:pt x="12426" y="19"/>
                                  <a:pt x="12422" y="16"/>
                                  <a:pt x="12422" y="11"/>
                                </a:cubicBezTo>
                                <a:cubicBezTo>
                                  <a:pt x="12422" y="7"/>
                                  <a:pt x="12426" y="3"/>
                                  <a:pt x="12430" y="3"/>
                                </a:cubicBezTo>
                                <a:close/>
                                <a:moveTo>
                                  <a:pt x="12462" y="3"/>
                                </a:moveTo>
                                <a:lnTo>
                                  <a:pt x="12462" y="3"/>
                                </a:lnTo>
                                <a:cubicBezTo>
                                  <a:pt x="12466" y="3"/>
                                  <a:pt x="12470" y="7"/>
                                  <a:pt x="12470" y="11"/>
                                </a:cubicBezTo>
                                <a:cubicBezTo>
                                  <a:pt x="12470" y="16"/>
                                  <a:pt x="12466" y="19"/>
                                  <a:pt x="12462" y="19"/>
                                </a:cubicBezTo>
                                <a:lnTo>
                                  <a:pt x="12462" y="19"/>
                                </a:lnTo>
                                <a:cubicBezTo>
                                  <a:pt x="12458" y="19"/>
                                  <a:pt x="12454" y="16"/>
                                  <a:pt x="12454" y="11"/>
                                </a:cubicBezTo>
                                <a:cubicBezTo>
                                  <a:pt x="12454" y="7"/>
                                  <a:pt x="12458" y="3"/>
                                  <a:pt x="12462" y="3"/>
                                </a:cubicBezTo>
                                <a:close/>
                                <a:moveTo>
                                  <a:pt x="12494" y="3"/>
                                </a:moveTo>
                                <a:lnTo>
                                  <a:pt x="12494" y="3"/>
                                </a:lnTo>
                                <a:cubicBezTo>
                                  <a:pt x="12498" y="3"/>
                                  <a:pt x="12502" y="7"/>
                                  <a:pt x="12502" y="11"/>
                                </a:cubicBezTo>
                                <a:cubicBezTo>
                                  <a:pt x="12502" y="16"/>
                                  <a:pt x="12498" y="19"/>
                                  <a:pt x="12494" y="19"/>
                                </a:cubicBezTo>
                                <a:lnTo>
                                  <a:pt x="12494" y="19"/>
                                </a:lnTo>
                                <a:cubicBezTo>
                                  <a:pt x="12490" y="19"/>
                                  <a:pt x="12486" y="16"/>
                                  <a:pt x="12486" y="11"/>
                                </a:cubicBezTo>
                                <a:cubicBezTo>
                                  <a:pt x="12486" y="7"/>
                                  <a:pt x="12490" y="3"/>
                                  <a:pt x="12494" y="3"/>
                                </a:cubicBezTo>
                                <a:close/>
                                <a:moveTo>
                                  <a:pt x="12526" y="3"/>
                                </a:moveTo>
                                <a:lnTo>
                                  <a:pt x="12526" y="3"/>
                                </a:lnTo>
                                <a:cubicBezTo>
                                  <a:pt x="12530" y="3"/>
                                  <a:pt x="12534" y="7"/>
                                  <a:pt x="12534" y="11"/>
                                </a:cubicBezTo>
                                <a:cubicBezTo>
                                  <a:pt x="12534" y="16"/>
                                  <a:pt x="12530" y="19"/>
                                  <a:pt x="12526" y="19"/>
                                </a:cubicBezTo>
                                <a:lnTo>
                                  <a:pt x="12526" y="19"/>
                                </a:lnTo>
                                <a:cubicBezTo>
                                  <a:pt x="12522" y="19"/>
                                  <a:pt x="12518" y="16"/>
                                  <a:pt x="12518" y="11"/>
                                </a:cubicBezTo>
                                <a:cubicBezTo>
                                  <a:pt x="12518" y="7"/>
                                  <a:pt x="12522" y="3"/>
                                  <a:pt x="12526" y="3"/>
                                </a:cubicBezTo>
                                <a:close/>
                                <a:moveTo>
                                  <a:pt x="12558" y="3"/>
                                </a:moveTo>
                                <a:lnTo>
                                  <a:pt x="12558" y="3"/>
                                </a:lnTo>
                                <a:cubicBezTo>
                                  <a:pt x="12563" y="3"/>
                                  <a:pt x="12566" y="7"/>
                                  <a:pt x="12566" y="11"/>
                                </a:cubicBezTo>
                                <a:cubicBezTo>
                                  <a:pt x="12566" y="16"/>
                                  <a:pt x="12563" y="19"/>
                                  <a:pt x="12558" y="19"/>
                                </a:cubicBezTo>
                                <a:lnTo>
                                  <a:pt x="12558" y="19"/>
                                </a:lnTo>
                                <a:cubicBezTo>
                                  <a:pt x="12554" y="19"/>
                                  <a:pt x="12550" y="16"/>
                                  <a:pt x="12550" y="11"/>
                                </a:cubicBezTo>
                                <a:cubicBezTo>
                                  <a:pt x="12550" y="7"/>
                                  <a:pt x="12554" y="3"/>
                                  <a:pt x="12558" y="3"/>
                                </a:cubicBezTo>
                                <a:close/>
                                <a:moveTo>
                                  <a:pt x="12590" y="3"/>
                                </a:moveTo>
                                <a:lnTo>
                                  <a:pt x="12590" y="3"/>
                                </a:lnTo>
                                <a:cubicBezTo>
                                  <a:pt x="12595" y="3"/>
                                  <a:pt x="12598" y="7"/>
                                  <a:pt x="12598" y="11"/>
                                </a:cubicBezTo>
                                <a:cubicBezTo>
                                  <a:pt x="12598" y="16"/>
                                  <a:pt x="12595" y="19"/>
                                  <a:pt x="12590" y="19"/>
                                </a:cubicBezTo>
                                <a:lnTo>
                                  <a:pt x="12590" y="19"/>
                                </a:lnTo>
                                <a:cubicBezTo>
                                  <a:pt x="12586" y="19"/>
                                  <a:pt x="12582" y="16"/>
                                  <a:pt x="12582" y="11"/>
                                </a:cubicBezTo>
                                <a:cubicBezTo>
                                  <a:pt x="12582" y="7"/>
                                  <a:pt x="12586" y="3"/>
                                  <a:pt x="12590" y="3"/>
                                </a:cubicBezTo>
                                <a:close/>
                                <a:moveTo>
                                  <a:pt x="12622" y="3"/>
                                </a:moveTo>
                                <a:lnTo>
                                  <a:pt x="12622" y="3"/>
                                </a:lnTo>
                                <a:cubicBezTo>
                                  <a:pt x="12627" y="3"/>
                                  <a:pt x="12630" y="7"/>
                                  <a:pt x="12630" y="11"/>
                                </a:cubicBezTo>
                                <a:cubicBezTo>
                                  <a:pt x="12630" y="16"/>
                                  <a:pt x="12627" y="19"/>
                                  <a:pt x="12622" y="19"/>
                                </a:cubicBezTo>
                                <a:lnTo>
                                  <a:pt x="12622" y="19"/>
                                </a:lnTo>
                                <a:cubicBezTo>
                                  <a:pt x="12618" y="19"/>
                                  <a:pt x="12614" y="16"/>
                                  <a:pt x="12614" y="11"/>
                                </a:cubicBezTo>
                                <a:cubicBezTo>
                                  <a:pt x="12614" y="7"/>
                                  <a:pt x="12618" y="3"/>
                                  <a:pt x="12622" y="3"/>
                                </a:cubicBezTo>
                                <a:close/>
                                <a:moveTo>
                                  <a:pt x="12654" y="3"/>
                                </a:moveTo>
                                <a:lnTo>
                                  <a:pt x="12654" y="3"/>
                                </a:lnTo>
                                <a:cubicBezTo>
                                  <a:pt x="12659" y="3"/>
                                  <a:pt x="12662" y="7"/>
                                  <a:pt x="12662" y="11"/>
                                </a:cubicBezTo>
                                <a:cubicBezTo>
                                  <a:pt x="12662" y="16"/>
                                  <a:pt x="12659" y="19"/>
                                  <a:pt x="12654" y="19"/>
                                </a:cubicBezTo>
                                <a:lnTo>
                                  <a:pt x="12654" y="19"/>
                                </a:lnTo>
                                <a:cubicBezTo>
                                  <a:pt x="12650" y="19"/>
                                  <a:pt x="12646" y="16"/>
                                  <a:pt x="12646" y="11"/>
                                </a:cubicBezTo>
                                <a:cubicBezTo>
                                  <a:pt x="12646" y="7"/>
                                  <a:pt x="12650" y="3"/>
                                  <a:pt x="12654" y="3"/>
                                </a:cubicBezTo>
                                <a:close/>
                                <a:moveTo>
                                  <a:pt x="12686" y="3"/>
                                </a:moveTo>
                                <a:lnTo>
                                  <a:pt x="12686" y="3"/>
                                </a:lnTo>
                                <a:cubicBezTo>
                                  <a:pt x="12691" y="3"/>
                                  <a:pt x="12694" y="7"/>
                                  <a:pt x="12694" y="11"/>
                                </a:cubicBezTo>
                                <a:cubicBezTo>
                                  <a:pt x="12694" y="16"/>
                                  <a:pt x="12691" y="19"/>
                                  <a:pt x="12686" y="19"/>
                                </a:cubicBezTo>
                                <a:lnTo>
                                  <a:pt x="12686" y="19"/>
                                </a:lnTo>
                                <a:cubicBezTo>
                                  <a:pt x="12682" y="19"/>
                                  <a:pt x="12678" y="16"/>
                                  <a:pt x="12678" y="11"/>
                                </a:cubicBezTo>
                                <a:cubicBezTo>
                                  <a:pt x="12678" y="7"/>
                                  <a:pt x="12682" y="3"/>
                                  <a:pt x="12686" y="3"/>
                                </a:cubicBezTo>
                                <a:close/>
                                <a:moveTo>
                                  <a:pt x="12718" y="3"/>
                                </a:moveTo>
                                <a:lnTo>
                                  <a:pt x="12718" y="3"/>
                                </a:lnTo>
                                <a:cubicBezTo>
                                  <a:pt x="12723" y="3"/>
                                  <a:pt x="12726" y="7"/>
                                  <a:pt x="12726" y="11"/>
                                </a:cubicBezTo>
                                <a:cubicBezTo>
                                  <a:pt x="12726" y="16"/>
                                  <a:pt x="12723" y="19"/>
                                  <a:pt x="12718" y="19"/>
                                </a:cubicBezTo>
                                <a:lnTo>
                                  <a:pt x="12718" y="19"/>
                                </a:lnTo>
                                <a:cubicBezTo>
                                  <a:pt x="12714" y="19"/>
                                  <a:pt x="12710" y="16"/>
                                  <a:pt x="12710" y="11"/>
                                </a:cubicBezTo>
                                <a:cubicBezTo>
                                  <a:pt x="12710" y="7"/>
                                  <a:pt x="12714" y="3"/>
                                  <a:pt x="12718" y="3"/>
                                </a:cubicBezTo>
                                <a:close/>
                                <a:moveTo>
                                  <a:pt x="12750" y="3"/>
                                </a:moveTo>
                                <a:lnTo>
                                  <a:pt x="12750" y="3"/>
                                </a:lnTo>
                                <a:cubicBezTo>
                                  <a:pt x="12755" y="3"/>
                                  <a:pt x="12758" y="7"/>
                                  <a:pt x="12758" y="11"/>
                                </a:cubicBezTo>
                                <a:cubicBezTo>
                                  <a:pt x="12758" y="16"/>
                                  <a:pt x="12755" y="19"/>
                                  <a:pt x="12750" y="19"/>
                                </a:cubicBezTo>
                                <a:lnTo>
                                  <a:pt x="12750" y="19"/>
                                </a:lnTo>
                                <a:cubicBezTo>
                                  <a:pt x="12746" y="19"/>
                                  <a:pt x="12742" y="16"/>
                                  <a:pt x="12742" y="11"/>
                                </a:cubicBezTo>
                                <a:cubicBezTo>
                                  <a:pt x="12742" y="7"/>
                                  <a:pt x="12746" y="3"/>
                                  <a:pt x="12750" y="3"/>
                                </a:cubicBezTo>
                                <a:close/>
                                <a:moveTo>
                                  <a:pt x="12782" y="3"/>
                                </a:moveTo>
                                <a:lnTo>
                                  <a:pt x="12782" y="3"/>
                                </a:lnTo>
                                <a:cubicBezTo>
                                  <a:pt x="12787" y="3"/>
                                  <a:pt x="12790" y="7"/>
                                  <a:pt x="12790" y="11"/>
                                </a:cubicBezTo>
                                <a:cubicBezTo>
                                  <a:pt x="12790" y="16"/>
                                  <a:pt x="12787" y="19"/>
                                  <a:pt x="12782" y="19"/>
                                </a:cubicBezTo>
                                <a:lnTo>
                                  <a:pt x="12782" y="19"/>
                                </a:lnTo>
                                <a:cubicBezTo>
                                  <a:pt x="12778" y="19"/>
                                  <a:pt x="12774" y="16"/>
                                  <a:pt x="12774" y="11"/>
                                </a:cubicBezTo>
                                <a:cubicBezTo>
                                  <a:pt x="12774" y="7"/>
                                  <a:pt x="12778" y="3"/>
                                  <a:pt x="12782" y="3"/>
                                </a:cubicBezTo>
                                <a:close/>
                                <a:moveTo>
                                  <a:pt x="12814" y="3"/>
                                </a:moveTo>
                                <a:lnTo>
                                  <a:pt x="12814" y="3"/>
                                </a:lnTo>
                                <a:cubicBezTo>
                                  <a:pt x="12819" y="3"/>
                                  <a:pt x="12822" y="7"/>
                                  <a:pt x="12822" y="11"/>
                                </a:cubicBezTo>
                                <a:cubicBezTo>
                                  <a:pt x="12822" y="16"/>
                                  <a:pt x="12819" y="19"/>
                                  <a:pt x="12814" y="19"/>
                                </a:cubicBezTo>
                                <a:lnTo>
                                  <a:pt x="12814" y="19"/>
                                </a:lnTo>
                                <a:cubicBezTo>
                                  <a:pt x="12810" y="19"/>
                                  <a:pt x="12806" y="16"/>
                                  <a:pt x="12806" y="11"/>
                                </a:cubicBezTo>
                                <a:cubicBezTo>
                                  <a:pt x="12806" y="7"/>
                                  <a:pt x="12810" y="3"/>
                                  <a:pt x="12814" y="3"/>
                                </a:cubicBezTo>
                                <a:close/>
                                <a:moveTo>
                                  <a:pt x="12846" y="3"/>
                                </a:moveTo>
                                <a:lnTo>
                                  <a:pt x="12846" y="3"/>
                                </a:lnTo>
                                <a:cubicBezTo>
                                  <a:pt x="12851" y="3"/>
                                  <a:pt x="12854" y="7"/>
                                  <a:pt x="12854" y="11"/>
                                </a:cubicBezTo>
                                <a:cubicBezTo>
                                  <a:pt x="12854" y="16"/>
                                  <a:pt x="12851" y="19"/>
                                  <a:pt x="12846" y="19"/>
                                </a:cubicBezTo>
                                <a:lnTo>
                                  <a:pt x="12846" y="19"/>
                                </a:lnTo>
                                <a:cubicBezTo>
                                  <a:pt x="12842" y="19"/>
                                  <a:pt x="12838" y="16"/>
                                  <a:pt x="12838" y="11"/>
                                </a:cubicBezTo>
                                <a:cubicBezTo>
                                  <a:pt x="12838" y="7"/>
                                  <a:pt x="12842" y="3"/>
                                  <a:pt x="12846" y="3"/>
                                </a:cubicBezTo>
                                <a:close/>
                                <a:moveTo>
                                  <a:pt x="12878" y="3"/>
                                </a:moveTo>
                                <a:lnTo>
                                  <a:pt x="12878" y="3"/>
                                </a:lnTo>
                                <a:cubicBezTo>
                                  <a:pt x="12883" y="3"/>
                                  <a:pt x="12886" y="7"/>
                                  <a:pt x="12886" y="11"/>
                                </a:cubicBezTo>
                                <a:cubicBezTo>
                                  <a:pt x="12886" y="16"/>
                                  <a:pt x="12883" y="19"/>
                                  <a:pt x="12878" y="19"/>
                                </a:cubicBezTo>
                                <a:lnTo>
                                  <a:pt x="12878" y="19"/>
                                </a:lnTo>
                                <a:cubicBezTo>
                                  <a:pt x="12874" y="19"/>
                                  <a:pt x="12870" y="16"/>
                                  <a:pt x="12870" y="11"/>
                                </a:cubicBezTo>
                                <a:cubicBezTo>
                                  <a:pt x="12870" y="7"/>
                                  <a:pt x="12874" y="3"/>
                                  <a:pt x="12878" y="3"/>
                                </a:cubicBezTo>
                                <a:close/>
                                <a:moveTo>
                                  <a:pt x="12910" y="3"/>
                                </a:moveTo>
                                <a:lnTo>
                                  <a:pt x="12910" y="3"/>
                                </a:lnTo>
                                <a:cubicBezTo>
                                  <a:pt x="12915" y="3"/>
                                  <a:pt x="12918" y="7"/>
                                  <a:pt x="12918" y="11"/>
                                </a:cubicBezTo>
                                <a:cubicBezTo>
                                  <a:pt x="12918" y="16"/>
                                  <a:pt x="12915" y="19"/>
                                  <a:pt x="12910" y="19"/>
                                </a:cubicBezTo>
                                <a:lnTo>
                                  <a:pt x="12910" y="19"/>
                                </a:lnTo>
                                <a:cubicBezTo>
                                  <a:pt x="12906" y="19"/>
                                  <a:pt x="12902" y="16"/>
                                  <a:pt x="12902" y="11"/>
                                </a:cubicBezTo>
                                <a:cubicBezTo>
                                  <a:pt x="12902" y="7"/>
                                  <a:pt x="12906" y="3"/>
                                  <a:pt x="12910" y="3"/>
                                </a:cubicBezTo>
                                <a:close/>
                                <a:moveTo>
                                  <a:pt x="12942" y="3"/>
                                </a:moveTo>
                                <a:lnTo>
                                  <a:pt x="12942" y="3"/>
                                </a:lnTo>
                                <a:cubicBezTo>
                                  <a:pt x="12947" y="3"/>
                                  <a:pt x="12950" y="7"/>
                                  <a:pt x="12950" y="11"/>
                                </a:cubicBezTo>
                                <a:cubicBezTo>
                                  <a:pt x="12950" y="16"/>
                                  <a:pt x="12947" y="19"/>
                                  <a:pt x="12942" y="19"/>
                                </a:cubicBezTo>
                                <a:lnTo>
                                  <a:pt x="12942" y="19"/>
                                </a:lnTo>
                                <a:cubicBezTo>
                                  <a:pt x="12938" y="19"/>
                                  <a:pt x="12934" y="16"/>
                                  <a:pt x="12934" y="11"/>
                                </a:cubicBezTo>
                                <a:cubicBezTo>
                                  <a:pt x="12934" y="7"/>
                                  <a:pt x="12938" y="3"/>
                                  <a:pt x="12942" y="3"/>
                                </a:cubicBezTo>
                                <a:close/>
                                <a:moveTo>
                                  <a:pt x="12974" y="3"/>
                                </a:moveTo>
                                <a:lnTo>
                                  <a:pt x="12974" y="3"/>
                                </a:lnTo>
                                <a:cubicBezTo>
                                  <a:pt x="12979" y="3"/>
                                  <a:pt x="12982" y="7"/>
                                  <a:pt x="12982" y="11"/>
                                </a:cubicBezTo>
                                <a:cubicBezTo>
                                  <a:pt x="12982" y="16"/>
                                  <a:pt x="12979" y="19"/>
                                  <a:pt x="12974" y="19"/>
                                </a:cubicBezTo>
                                <a:lnTo>
                                  <a:pt x="12974" y="19"/>
                                </a:lnTo>
                                <a:cubicBezTo>
                                  <a:pt x="12970" y="19"/>
                                  <a:pt x="12966" y="16"/>
                                  <a:pt x="12966" y="11"/>
                                </a:cubicBezTo>
                                <a:cubicBezTo>
                                  <a:pt x="12966" y="7"/>
                                  <a:pt x="12970" y="3"/>
                                  <a:pt x="12974" y="3"/>
                                </a:cubicBezTo>
                                <a:close/>
                                <a:moveTo>
                                  <a:pt x="13006" y="3"/>
                                </a:moveTo>
                                <a:lnTo>
                                  <a:pt x="13006" y="3"/>
                                </a:lnTo>
                                <a:cubicBezTo>
                                  <a:pt x="13011" y="3"/>
                                  <a:pt x="13014" y="7"/>
                                  <a:pt x="13014" y="11"/>
                                </a:cubicBezTo>
                                <a:cubicBezTo>
                                  <a:pt x="13014" y="16"/>
                                  <a:pt x="13011" y="19"/>
                                  <a:pt x="13006" y="19"/>
                                </a:cubicBezTo>
                                <a:lnTo>
                                  <a:pt x="13006" y="19"/>
                                </a:lnTo>
                                <a:cubicBezTo>
                                  <a:pt x="13002" y="19"/>
                                  <a:pt x="12998" y="16"/>
                                  <a:pt x="12998" y="11"/>
                                </a:cubicBezTo>
                                <a:cubicBezTo>
                                  <a:pt x="12998" y="7"/>
                                  <a:pt x="13002" y="3"/>
                                  <a:pt x="13006" y="3"/>
                                </a:cubicBezTo>
                                <a:close/>
                                <a:moveTo>
                                  <a:pt x="13038" y="3"/>
                                </a:moveTo>
                                <a:lnTo>
                                  <a:pt x="13038" y="3"/>
                                </a:lnTo>
                                <a:cubicBezTo>
                                  <a:pt x="13043" y="3"/>
                                  <a:pt x="13046" y="7"/>
                                  <a:pt x="13046" y="11"/>
                                </a:cubicBezTo>
                                <a:cubicBezTo>
                                  <a:pt x="13046" y="16"/>
                                  <a:pt x="13043" y="19"/>
                                  <a:pt x="13038" y="19"/>
                                </a:cubicBezTo>
                                <a:lnTo>
                                  <a:pt x="13038" y="19"/>
                                </a:lnTo>
                                <a:cubicBezTo>
                                  <a:pt x="13034" y="19"/>
                                  <a:pt x="13030" y="16"/>
                                  <a:pt x="13030" y="11"/>
                                </a:cubicBezTo>
                                <a:cubicBezTo>
                                  <a:pt x="13030" y="7"/>
                                  <a:pt x="13034" y="3"/>
                                  <a:pt x="13038" y="3"/>
                                </a:cubicBezTo>
                                <a:close/>
                                <a:moveTo>
                                  <a:pt x="13070" y="3"/>
                                </a:moveTo>
                                <a:lnTo>
                                  <a:pt x="13070" y="3"/>
                                </a:lnTo>
                                <a:cubicBezTo>
                                  <a:pt x="13075" y="3"/>
                                  <a:pt x="13078" y="7"/>
                                  <a:pt x="13078" y="11"/>
                                </a:cubicBezTo>
                                <a:cubicBezTo>
                                  <a:pt x="13078" y="16"/>
                                  <a:pt x="13075" y="19"/>
                                  <a:pt x="13070" y="19"/>
                                </a:cubicBezTo>
                                <a:lnTo>
                                  <a:pt x="13070" y="19"/>
                                </a:lnTo>
                                <a:cubicBezTo>
                                  <a:pt x="13066" y="19"/>
                                  <a:pt x="13062" y="16"/>
                                  <a:pt x="13062" y="11"/>
                                </a:cubicBezTo>
                                <a:cubicBezTo>
                                  <a:pt x="13062" y="7"/>
                                  <a:pt x="13066" y="3"/>
                                  <a:pt x="13070" y="3"/>
                                </a:cubicBezTo>
                                <a:close/>
                                <a:moveTo>
                                  <a:pt x="13102" y="3"/>
                                </a:moveTo>
                                <a:lnTo>
                                  <a:pt x="13102" y="3"/>
                                </a:lnTo>
                                <a:cubicBezTo>
                                  <a:pt x="13107" y="3"/>
                                  <a:pt x="13110" y="7"/>
                                  <a:pt x="13110" y="11"/>
                                </a:cubicBezTo>
                                <a:cubicBezTo>
                                  <a:pt x="13110" y="16"/>
                                  <a:pt x="13107" y="19"/>
                                  <a:pt x="13102" y="19"/>
                                </a:cubicBezTo>
                                <a:lnTo>
                                  <a:pt x="13102" y="19"/>
                                </a:lnTo>
                                <a:cubicBezTo>
                                  <a:pt x="13098" y="19"/>
                                  <a:pt x="13094" y="16"/>
                                  <a:pt x="13094" y="11"/>
                                </a:cubicBezTo>
                                <a:cubicBezTo>
                                  <a:pt x="13094" y="7"/>
                                  <a:pt x="13098" y="3"/>
                                  <a:pt x="13102" y="3"/>
                                </a:cubicBezTo>
                                <a:close/>
                                <a:moveTo>
                                  <a:pt x="13134" y="3"/>
                                </a:moveTo>
                                <a:lnTo>
                                  <a:pt x="13134" y="3"/>
                                </a:lnTo>
                                <a:cubicBezTo>
                                  <a:pt x="13139" y="3"/>
                                  <a:pt x="13142" y="7"/>
                                  <a:pt x="13142" y="11"/>
                                </a:cubicBezTo>
                                <a:cubicBezTo>
                                  <a:pt x="13142" y="16"/>
                                  <a:pt x="13139" y="19"/>
                                  <a:pt x="13134" y="19"/>
                                </a:cubicBezTo>
                                <a:lnTo>
                                  <a:pt x="13134" y="19"/>
                                </a:lnTo>
                                <a:cubicBezTo>
                                  <a:pt x="13130" y="19"/>
                                  <a:pt x="13126" y="16"/>
                                  <a:pt x="13126" y="11"/>
                                </a:cubicBezTo>
                                <a:cubicBezTo>
                                  <a:pt x="13126" y="7"/>
                                  <a:pt x="13130" y="3"/>
                                  <a:pt x="13134" y="3"/>
                                </a:cubicBezTo>
                                <a:close/>
                                <a:moveTo>
                                  <a:pt x="13166" y="3"/>
                                </a:moveTo>
                                <a:lnTo>
                                  <a:pt x="13166" y="3"/>
                                </a:lnTo>
                                <a:cubicBezTo>
                                  <a:pt x="13171" y="3"/>
                                  <a:pt x="13174" y="7"/>
                                  <a:pt x="13174" y="11"/>
                                </a:cubicBezTo>
                                <a:cubicBezTo>
                                  <a:pt x="13174" y="16"/>
                                  <a:pt x="13171" y="19"/>
                                  <a:pt x="13166" y="19"/>
                                </a:cubicBezTo>
                                <a:lnTo>
                                  <a:pt x="13166" y="19"/>
                                </a:lnTo>
                                <a:cubicBezTo>
                                  <a:pt x="13162" y="19"/>
                                  <a:pt x="13158" y="16"/>
                                  <a:pt x="13158" y="11"/>
                                </a:cubicBezTo>
                                <a:cubicBezTo>
                                  <a:pt x="13158" y="7"/>
                                  <a:pt x="13162" y="3"/>
                                  <a:pt x="13166" y="3"/>
                                </a:cubicBezTo>
                                <a:close/>
                                <a:moveTo>
                                  <a:pt x="13198" y="3"/>
                                </a:moveTo>
                                <a:lnTo>
                                  <a:pt x="13198" y="3"/>
                                </a:lnTo>
                                <a:cubicBezTo>
                                  <a:pt x="13203" y="3"/>
                                  <a:pt x="13206" y="7"/>
                                  <a:pt x="13206" y="11"/>
                                </a:cubicBezTo>
                                <a:cubicBezTo>
                                  <a:pt x="13206" y="16"/>
                                  <a:pt x="13203" y="19"/>
                                  <a:pt x="13198" y="19"/>
                                </a:cubicBezTo>
                                <a:lnTo>
                                  <a:pt x="13198" y="19"/>
                                </a:lnTo>
                                <a:cubicBezTo>
                                  <a:pt x="13194" y="19"/>
                                  <a:pt x="13190" y="16"/>
                                  <a:pt x="13190" y="11"/>
                                </a:cubicBezTo>
                                <a:cubicBezTo>
                                  <a:pt x="13190" y="7"/>
                                  <a:pt x="13194" y="3"/>
                                  <a:pt x="13198" y="3"/>
                                </a:cubicBezTo>
                                <a:close/>
                                <a:moveTo>
                                  <a:pt x="13230" y="3"/>
                                </a:moveTo>
                                <a:lnTo>
                                  <a:pt x="13230" y="3"/>
                                </a:lnTo>
                                <a:cubicBezTo>
                                  <a:pt x="13235" y="3"/>
                                  <a:pt x="13238" y="7"/>
                                  <a:pt x="13238" y="11"/>
                                </a:cubicBezTo>
                                <a:cubicBezTo>
                                  <a:pt x="13238" y="16"/>
                                  <a:pt x="13235" y="19"/>
                                  <a:pt x="13230" y="19"/>
                                </a:cubicBezTo>
                                <a:lnTo>
                                  <a:pt x="13230" y="19"/>
                                </a:lnTo>
                                <a:cubicBezTo>
                                  <a:pt x="13226" y="19"/>
                                  <a:pt x="13222" y="16"/>
                                  <a:pt x="13222" y="11"/>
                                </a:cubicBezTo>
                                <a:cubicBezTo>
                                  <a:pt x="13222" y="7"/>
                                  <a:pt x="13226" y="3"/>
                                  <a:pt x="13230" y="3"/>
                                </a:cubicBezTo>
                                <a:close/>
                                <a:moveTo>
                                  <a:pt x="13262" y="3"/>
                                </a:moveTo>
                                <a:lnTo>
                                  <a:pt x="13262" y="3"/>
                                </a:lnTo>
                                <a:cubicBezTo>
                                  <a:pt x="13267" y="3"/>
                                  <a:pt x="13270" y="7"/>
                                  <a:pt x="13270" y="11"/>
                                </a:cubicBezTo>
                                <a:cubicBezTo>
                                  <a:pt x="13270" y="16"/>
                                  <a:pt x="13267" y="19"/>
                                  <a:pt x="13262" y="19"/>
                                </a:cubicBezTo>
                                <a:lnTo>
                                  <a:pt x="13262" y="19"/>
                                </a:lnTo>
                                <a:cubicBezTo>
                                  <a:pt x="13258" y="19"/>
                                  <a:pt x="13254" y="16"/>
                                  <a:pt x="13254" y="11"/>
                                </a:cubicBezTo>
                                <a:cubicBezTo>
                                  <a:pt x="13254" y="7"/>
                                  <a:pt x="13258" y="3"/>
                                  <a:pt x="13262" y="3"/>
                                </a:cubicBezTo>
                                <a:close/>
                                <a:moveTo>
                                  <a:pt x="13294" y="3"/>
                                </a:moveTo>
                                <a:lnTo>
                                  <a:pt x="13294" y="3"/>
                                </a:lnTo>
                                <a:cubicBezTo>
                                  <a:pt x="13299" y="3"/>
                                  <a:pt x="13302" y="7"/>
                                  <a:pt x="13302" y="11"/>
                                </a:cubicBezTo>
                                <a:cubicBezTo>
                                  <a:pt x="13302" y="16"/>
                                  <a:pt x="13299" y="19"/>
                                  <a:pt x="13294" y="19"/>
                                </a:cubicBezTo>
                                <a:lnTo>
                                  <a:pt x="13294" y="19"/>
                                </a:lnTo>
                                <a:cubicBezTo>
                                  <a:pt x="13290" y="19"/>
                                  <a:pt x="13286" y="16"/>
                                  <a:pt x="13286" y="11"/>
                                </a:cubicBezTo>
                                <a:cubicBezTo>
                                  <a:pt x="13286" y="7"/>
                                  <a:pt x="13290" y="3"/>
                                  <a:pt x="13294" y="3"/>
                                </a:cubicBezTo>
                                <a:close/>
                                <a:moveTo>
                                  <a:pt x="13326" y="3"/>
                                </a:moveTo>
                                <a:lnTo>
                                  <a:pt x="13326" y="3"/>
                                </a:lnTo>
                                <a:cubicBezTo>
                                  <a:pt x="13331" y="3"/>
                                  <a:pt x="13334" y="7"/>
                                  <a:pt x="13334" y="11"/>
                                </a:cubicBezTo>
                                <a:cubicBezTo>
                                  <a:pt x="13334" y="16"/>
                                  <a:pt x="13331" y="19"/>
                                  <a:pt x="13326" y="19"/>
                                </a:cubicBezTo>
                                <a:lnTo>
                                  <a:pt x="13326" y="19"/>
                                </a:lnTo>
                                <a:cubicBezTo>
                                  <a:pt x="13322" y="19"/>
                                  <a:pt x="13318" y="16"/>
                                  <a:pt x="13318" y="11"/>
                                </a:cubicBezTo>
                                <a:cubicBezTo>
                                  <a:pt x="13318" y="7"/>
                                  <a:pt x="13322" y="3"/>
                                  <a:pt x="13326" y="3"/>
                                </a:cubicBezTo>
                                <a:close/>
                                <a:moveTo>
                                  <a:pt x="13358" y="3"/>
                                </a:moveTo>
                                <a:lnTo>
                                  <a:pt x="13359" y="3"/>
                                </a:lnTo>
                                <a:cubicBezTo>
                                  <a:pt x="13363" y="3"/>
                                  <a:pt x="13367" y="7"/>
                                  <a:pt x="13367" y="11"/>
                                </a:cubicBezTo>
                                <a:cubicBezTo>
                                  <a:pt x="13367" y="16"/>
                                  <a:pt x="13363" y="19"/>
                                  <a:pt x="13359" y="19"/>
                                </a:cubicBezTo>
                                <a:lnTo>
                                  <a:pt x="13358" y="19"/>
                                </a:lnTo>
                                <a:cubicBezTo>
                                  <a:pt x="13354" y="19"/>
                                  <a:pt x="13350" y="16"/>
                                  <a:pt x="13350" y="11"/>
                                </a:cubicBezTo>
                                <a:cubicBezTo>
                                  <a:pt x="13350" y="7"/>
                                  <a:pt x="13354" y="3"/>
                                  <a:pt x="13358" y="3"/>
                                </a:cubicBezTo>
                                <a:close/>
                                <a:moveTo>
                                  <a:pt x="13391" y="3"/>
                                </a:moveTo>
                                <a:lnTo>
                                  <a:pt x="13391" y="3"/>
                                </a:lnTo>
                                <a:cubicBezTo>
                                  <a:pt x="13395" y="3"/>
                                  <a:pt x="13399" y="7"/>
                                  <a:pt x="13399" y="11"/>
                                </a:cubicBezTo>
                                <a:cubicBezTo>
                                  <a:pt x="13399" y="16"/>
                                  <a:pt x="13395" y="19"/>
                                  <a:pt x="13391" y="19"/>
                                </a:cubicBezTo>
                                <a:lnTo>
                                  <a:pt x="13391" y="19"/>
                                </a:lnTo>
                                <a:cubicBezTo>
                                  <a:pt x="13386" y="19"/>
                                  <a:pt x="13383" y="16"/>
                                  <a:pt x="13383" y="11"/>
                                </a:cubicBezTo>
                                <a:cubicBezTo>
                                  <a:pt x="13383" y="7"/>
                                  <a:pt x="13386" y="3"/>
                                  <a:pt x="13391" y="3"/>
                                </a:cubicBezTo>
                                <a:close/>
                                <a:moveTo>
                                  <a:pt x="13423" y="3"/>
                                </a:moveTo>
                                <a:lnTo>
                                  <a:pt x="13423" y="3"/>
                                </a:lnTo>
                                <a:cubicBezTo>
                                  <a:pt x="13427" y="3"/>
                                  <a:pt x="13431" y="7"/>
                                  <a:pt x="13431" y="11"/>
                                </a:cubicBezTo>
                                <a:cubicBezTo>
                                  <a:pt x="13431" y="16"/>
                                  <a:pt x="13427" y="19"/>
                                  <a:pt x="13423" y="19"/>
                                </a:cubicBezTo>
                                <a:lnTo>
                                  <a:pt x="13423" y="19"/>
                                </a:lnTo>
                                <a:cubicBezTo>
                                  <a:pt x="13418" y="19"/>
                                  <a:pt x="13415" y="16"/>
                                  <a:pt x="13415" y="11"/>
                                </a:cubicBezTo>
                                <a:cubicBezTo>
                                  <a:pt x="13415" y="7"/>
                                  <a:pt x="13418" y="3"/>
                                  <a:pt x="13423" y="3"/>
                                </a:cubicBezTo>
                                <a:close/>
                                <a:moveTo>
                                  <a:pt x="13455" y="3"/>
                                </a:moveTo>
                                <a:lnTo>
                                  <a:pt x="13455" y="3"/>
                                </a:lnTo>
                                <a:cubicBezTo>
                                  <a:pt x="13459" y="3"/>
                                  <a:pt x="13463" y="7"/>
                                  <a:pt x="13463" y="11"/>
                                </a:cubicBezTo>
                                <a:cubicBezTo>
                                  <a:pt x="13463" y="16"/>
                                  <a:pt x="13459" y="19"/>
                                  <a:pt x="13455" y="19"/>
                                </a:cubicBezTo>
                                <a:lnTo>
                                  <a:pt x="13455" y="19"/>
                                </a:lnTo>
                                <a:cubicBezTo>
                                  <a:pt x="13450" y="19"/>
                                  <a:pt x="13447" y="16"/>
                                  <a:pt x="13447" y="11"/>
                                </a:cubicBezTo>
                                <a:cubicBezTo>
                                  <a:pt x="13447" y="7"/>
                                  <a:pt x="13450" y="3"/>
                                  <a:pt x="13455" y="3"/>
                                </a:cubicBezTo>
                                <a:close/>
                                <a:moveTo>
                                  <a:pt x="13487" y="3"/>
                                </a:moveTo>
                                <a:lnTo>
                                  <a:pt x="13487" y="3"/>
                                </a:lnTo>
                                <a:cubicBezTo>
                                  <a:pt x="13491" y="3"/>
                                  <a:pt x="13495" y="7"/>
                                  <a:pt x="13495" y="11"/>
                                </a:cubicBezTo>
                                <a:cubicBezTo>
                                  <a:pt x="13495" y="16"/>
                                  <a:pt x="13491" y="19"/>
                                  <a:pt x="13487" y="19"/>
                                </a:cubicBezTo>
                                <a:lnTo>
                                  <a:pt x="13487" y="19"/>
                                </a:lnTo>
                                <a:cubicBezTo>
                                  <a:pt x="13482" y="19"/>
                                  <a:pt x="13479" y="16"/>
                                  <a:pt x="13479" y="11"/>
                                </a:cubicBezTo>
                                <a:cubicBezTo>
                                  <a:pt x="13479" y="7"/>
                                  <a:pt x="13482" y="3"/>
                                  <a:pt x="13487" y="3"/>
                                </a:cubicBezTo>
                                <a:close/>
                                <a:moveTo>
                                  <a:pt x="13519" y="3"/>
                                </a:moveTo>
                                <a:lnTo>
                                  <a:pt x="13519" y="3"/>
                                </a:lnTo>
                                <a:cubicBezTo>
                                  <a:pt x="13523" y="3"/>
                                  <a:pt x="13527" y="7"/>
                                  <a:pt x="13527" y="11"/>
                                </a:cubicBezTo>
                                <a:cubicBezTo>
                                  <a:pt x="13527" y="16"/>
                                  <a:pt x="13523" y="19"/>
                                  <a:pt x="13519" y="19"/>
                                </a:cubicBezTo>
                                <a:lnTo>
                                  <a:pt x="13519" y="19"/>
                                </a:lnTo>
                                <a:cubicBezTo>
                                  <a:pt x="13514" y="19"/>
                                  <a:pt x="13511" y="16"/>
                                  <a:pt x="13511" y="11"/>
                                </a:cubicBezTo>
                                <a:cubicBezTo>
                                  <a:pt x="13511" y="7"/>
                                  <a:pt x="13514" y="3"/>
                                  <a:pt x="13519" y="3"/>
                                </a:cubicBezTo>
                                <a:close/>
                                <a:moveTo>
                                  <a:pt x="13551" y="3"/>
                                </a:moveTo>
                                <a:lnTo>
                                  <a:pt x="13551" y="3"/>
                                </a:lnTo>
                                <a:cubicBezTo>
                                  <a:pt x="13555" y="3"/>
                                  <a:pt x="13559" y="7"/>
                                  <a:pt x="13559" y="11"/>
                                </a:cubicBezTo>
                                <a:cubicBezTo>
                                  <a:pt x="13559" y="16"/>
                                  <a:pt x="13555" y="19"/>
                                  <a:pt x="13551" y="19"/>
                                </a:cubicBezTo>
                                <a:lnTo>
                                  <a:pt x="13551" y="19"/>
                                </a:lnTo>
                                <a:cubicBezTo>
                                  <a:pt x="13546" y="19"/>
                                  <a:pt x="13543" y="16"/>
                                  <a:pt x="13543" y="11"/>
                                </a:cubicBezTo>
                                <a:cubicBezTo>
                                  <a:pt x="13543" y="7"/>
                                  <a:pt x="13546" y="3"/>
                                  <a:pt x="13551" y="3"/>
                                </a:cubicBezTo>
                                <a:close/>
                                <a:moveTo>
                                  <a:pt x="13583" y="3"/>
                                </a:moveTo>
                                <a:lnTo>
                                  <a:pt x="13583" y="3"/>
                                </a:lnTo>
                                <a:cubicBezTo>
                                  <a:pt x="13587" y="3"/>
                                  <a:pt x="13591" y="7"/>
                                  <a:pt x="13591" y="11"/>
                                </a:cubicBezTo>
                                <a:cubicBezTo>
                                  <a:pt x="13591" y="16"/>
                                  <a:pt x="13587" y="19"/>
                                  <a:pt x="13583" y="19"/>
                                </a:cubicBezTo>
                                <a:lnTo>
                                  <a:pt x="13583" y="19"/>
                                </a:lnTo>
                                <a:cubicBezTo>
                                  <a:pt x="13578" y="19"/>
                                  <a:pt x="13575" y="16"/>
                                  <a:pt x="13575" y="11"/>
                                </a:cubicBezTo>
                                <a:cubicBezTo>
                                  <a:pt x="13575" y="7"/>
                                  <a:pt x="13578" y="3"/>
                                  <a:pt x="13583" y="3"/>
                                </a:cubicBezTo>
                                <a:close/>
                                <a:moveTo>
                                  <a:pt x="13615" y="3"/>
                                </a:moveTo>
                                <a:lnTo>
                                  <a:pt x="13615" y="3"/>
                                </a:lnTo>
                                <a:cubicBezTo>
                                  <a:pt x="13619" y="3"/>
                                  <a:pt x="13623" y="7"/>
                                  <a:pt x="13623" y="11"/>
                                </a:cubicBezTo>
                                <a:cubicBezTo>
                                  <a:pt x="13623" y="16"/>
                                  <a:pt x="13619" y="19"/>
                                  <a:pt x="13615" y="19"/>
                                </a:cubicBezTo>
                                <a:lnTo>
                                  <a:pt x="13615" y="19"/>
                                </a:lnTo>
                                <a:cubicBezTo>
                                  <a:pt x="13610" y="19"/>
                                  <a:pt x="13607" y="16"/>
                                  <a:pt x="13607" y="11"/>
                                </a:cubicBezTo>
                                <a:cubicBezTo>
                                  <a:pt x="13607" y="7"/>
                                  <a:pt x="13610" y="3"/>
                                  <a:pt x="13615" y="3"/>
                                </a:cubicBezTo>
                                <a:close/>
                                <a:moveTo>
                                  <a:pt x="13647" y="3"/>
                                </a:moveTo>
                                <a:lnTo>
                                  <a:pt x="13647" y="3"/>
                                </a:lnTo>
                                <a:cubicBezTo>
                                  <a:pt x="13651" y="3"/>
                                  <a:pt x="13655" y="7"/>
                                  <a:pt x="13655" y="11"/>
                                </a:cubicBezTo>
                                <a:cubicBezTo>
                                  <a:pt x="13655" y="16"/>
                                  <a:pt x="13651" y="19"/>
                                  <a:pt x="13647" y="19"/>
                                </a:cubicBezTo>
                                <a:lnTo>
                                  <a:pt x="13647" y="19"/>
                                </a:lnTo>
                                <a:cubicBezTo>
                                  <a:pt x="13642" y="19"/>
                                  <a:pt x="13639" y="16"/>
                                  <a:pt x="13639" y="11"/>
                                </a:cubicBezTo>
                                <a:cubicBezTo>
                                  <a:pt x="13639" y="7"/>
                                  <a:pt x="13642" y="3"/>
                                  <a:pt x="13647" y="3"/>
                                </a:cubicBezTo>
                                <a:close/>
                                <a:moveTo>
                                  <a:pt x="13679" y="3"/>
                                </a:moveTo>
                                <a:lnTo>
                                  <a:pt x="13679" y="3"/>
                                </a:lnTo>
                                <a:cubicBezTo>
                                  <a:pt x="13683" y="3"/>
                                  <a:pt x="13687" y="7"/>
                                  <a:pt x="13687" y="11"/>
                                </a:cubicBezTo>
                                <a:cubicBezTo>
                                  <a:pt x="13687" y="16"/>
                                  <a:pt x="13683" y="19"/>
                                  <a:pt x="13679" y="19"/>
                                </a:cubicBezTo>
                                <a:lnTo>
                                  <a:pt x="13679" y="19"/>
                                </a:lnTo>
                                <a:cubicBezTo>
                                  <a:pt x="13674" y="19"/>
                                  <a:pt x="13671" y="16"/>
                                  <a:pt x="13671" y="11"/>
                                </a:cubicBezTo>
                                <a:cubicBezTo>
                                  <a:pt x="13671" y="7"/>
                                  <a:pt x="13674" y="3"/>
                                  <a:pt x="13679" y="3"/>
                                </a:cubicBezTo>
                                <a:close/>
                                <a:moveTo>
                                  <a:pt x="13711" y="3"/>
                                </a:moveTo>
                                <a:lnTo>
                                  <a:pt x="13711" y="3"/>
                                </a:lnTo>
                                <a:cubicBezTo>
                                  <a:pt x="13715" y="3"/>
                                  <a:pt x="13719" y="7"/>
                                  <a:pt x="13719" y="11"/>
                                </a:cubicBezTo>
                                <a:cubicBezTo>
                                  <a:pt x="13719" y="16"/>
                                  <a:pt x="13715" y="19"/>
                                  <a:pt x="13711" y="19"/>
                                </a:cubicBezTo>
                                <a:lnTo>
                                  <a:pt x="13711" y="19"/>
                                </a:lnTo>
                                <a:cubicBezTo>
                                  <a:pt x="13706" y="19"/>
                                  <a:pt x="13703" y="16"/>
                                  <a:pt x="13703" y="11"/>
                                </a:cubicBezTo>
                                <a:cubicBezTo>
                                  <a:pt x="13703" y="7"/>
                                  <a:pt x="13706" y="3"/>
                                  <a:pt x="13711" y="3"/>
                                </a:cubicBezTo>
                                <a:close/>
                                <a:moveTo>
                                  <a:pt x="13743" y="3"/>
                                </a:moveTo>
                                <a:lnTo>
                                  <a:pt x="13743" y="3"/>
                                </a:lnTo>
                                <a:cubicBezTo>
                                  <a:pt x="13747" y="3"/>
                                  <a:pt x="13751" y="7"/>
                                  <a:pt x="13751" y="11"/>
                                </a:cubicBezTo>
                                <a:cubicBezTo>
                                  <a:pt x="13751" y="16"/>
                                  <a:pt x="13747" y="19"/>
                                  <a:pt x="13743" y="19"/>
                                </a:cubicBezTo>
                                <a:lnTo>
                                  <a:pt x="13743" y="19"/>
                                </a:lnTo>
                                <a:cubicBezTo>
                                  <a:pt x="13738" y="19"/>
                                  <a:pt x="13735" y="16"/>
                                  <a:pt x="13735" y="11"/>
                                </a:cubicBezTo>
                                <a:cubicBezTo>
                                  <a:pt x="13735" y="7"/>
                                  <a:pt x="13738" y="3"/>
                                  <a:pt x="13743" y="3"/>
                                </a:cubicBezTo>
                                <a:close/>
                                <a:moveTo>
                                  <a:pt x="13775" y="3"/>
                                </a:moveTo>
                                <a:lnTo>
                                  <a:pt x="13775" y="3"/>
                                </a:lnTo>
                                <a:cubicBezTo>
                                  <a:pt x="13779" y="3"/>
                                  <a:pt x="13783" y="7"/>
                                  <a:pt x="13783" y="11"/>
                                </a:cubicBezTo>
                                <a:cubicBezTo>
                                  <a:pt x="13783" y="16"/>
                                  <a:pt x="13779" y="19"/>
                                  <a:pt x="13775" y="19"/>
                                </a:cubicBezTo>
                                <a:lnTo>
                                  <a:pt x="13775" y="19"/>
                                </a:lnTo>
                                <a:cubicBezTo>
                                  <a:pt x="13770" y="19"/>
                                  <a:pt x="13767" y="16"/>
                                  <a:pt x="13767" y="11"/>
                                </a:cubicBezTo>
                                <a:cubicBezTo>
                                  <a:pt x="13767" y="7"/>
                                  <a:pt x="13770" y="3"/>
                                  <a:pt x="13775" y="3"/>
                                </a:cubicBezTo>
                                <a:close/>
                                <a:moveTo>
                                  <a:pt x="13807" y="4"/>
                                </a:moveTo>
                                <a:lnTo>
                                  <a:pt x="13807" y="4"/>
                                </a:lnTo>
                                <a:cubicBezTo>
                                  <a:pt x="13811" y="4"/>
                                  <a:pt x="13815" y="7"/>
                                  <a:pt x="13815" y="12"/>
                                </a:cubicBezTo>
                                <a:cubicBezTo>
                                  <a:pt x="13815" y="16"/>
                                  <a:pt x="13811" y="20"/>
                                  <a:pt x="13807" y="20"/>
                                </a:cubicBezTo>
                                <a:lnTo>
                                  <a:pt x="13807" y="20"/>
                                </a:lnTo>
                                <a:cubicBezTo>
                                  <a:pt x="13802" y="20"/>
                                  <a:pt x="13799" y="16"/>
                                  <a:pt x="13799" y="12"/>
                                </a:cubicBezTo>
                                <a:cubicBezTo>
                                  <a:pt x="13799" y="7"/>
                                  <a:pt x="13802" y="4"/>
                                  <a:pt x="13807" y="4"/>
                                </a:cubicBezTo>
                                <a:close/>
                                <a:moveTo>
                                  <a:pt x="13839" y="4"/>
                                </a:moveTo>
                                <a:lnTo>
                                  <a:pt x="13839" y="4"/>
                                </a:lnTo>
                                <a:cubicBezTo>
                                  <a:pt x="13843" y="4"/>
                                  <a:pt x="13847" y="7"/>
                                  <a:pt x="13847" y="12"/>
                                </a:cubicBezTo>
                                <a:cubicBezTo>
                                  <a:pt x="13847" y="16"/>
                                  <a:pt x="13843" y="20"/>
                                  <a:pt x="13839" y="20"/>
                                </a:cubicBezTo>
                                <a:lnTo>
                                  <a:pt x="13839" y="20"/>
                                </a:lnTo>
                                <a:cubicBezTo>
                                  <a:pt x="13834" y="20"/>
                                  <a:pt x="13831" y="16"/>
                                  <a:pt x="13831" y="12"/>
                                </a:cubicBezTo>
                                <a:cubicBezTo>
                                  <a:pt x="13831" y="7"/>
                                  <a:pt x="13834" y="4"/>
                                  <a:pt x="13839" y="4"/>
                                </a:cubicBezTo>
                                <a:close/>
                                <a:moveTo>
                                  <a:pt x="13871" y="4"/>
                                </a:moveTo>
                                <a:lnTo>
                                  <a:pt x="13871" y="4"/>
                                </a:lnTo>
                                <a:cubicBezTo>
                                  <a:pt x="13875" y="4"/>
                                  <a:pt x="13879" y="7"/>
                                  <a:pt x="13879" y="12"/>
                                </a:cubicBezTo>
                                <a:cubicBezTo>
                                  <a:pt x="13879" y="16"/>
                                  <a:pt x="13875" y="20"/>
                                  <a:pt x="13871" y="20"/>
                                </a:cubicBezTo>
                                <a:lnTo>
                                  <a:pt x="13871" y="20"/>
                                </a:lnTo>
                                <a:cubicBezTo>
                                  <a:pt x="13866" y="20"/>
                                  <a:pt x="13863" y="16"/>
                                  <a:pt x="13863" y="12"/>
                                </a:cubicBezTo>
                                <a:cubicBezTo>
                                  <a:pt x="13863" y="7"/>
                                  <a:pt x="13866" y="4"/>
                                  <a:pt x="13871" y="4"/>
                                </a:cubicBezTo>
                                <a:close/>
                                <a:moveTo>
                                  <a:pt x="13903" y="4"/>
                                </a:moveTo>
                                <a:lnTo>
                                  <a:pt x="13903" y="4"/>
                                </a:lnTo>
                                <a:cubicBezTo>
                                  <a:pt x="13907" y="4"/>
                                  <a:pt x="13911" y="7"/>
                                  <a:pt x="13911" y="12"/>
                                </a:cubicBezTo>
                                <a:cubicBezTo>
                                  <a:pt x="13911" y="16"/>
                                  <a:pt x="13907" y="20"/>
                                  <a:pt x="13903" y="20"/>
                                </a:cubicBezTo>
                                <a:lnTo>
                                  <a:pt x="13903" y="20"/>
                                </a:lnTo>
                                <a:cubicBezTo>
                                  <a:pt x="13898" y="20"/>
                                  <a:pt x="13895" y="16"/>
                                  <a:pt x="13895" y="12"/>
                                </a:cubicBezTo>
                                <a:cubicBezTo>
                                  <a:pt x="13895" y="7"/>
                                  <a:pt x="13898" y="4"/>
                                  <a:pt x="13903" y="4"/>
                                </a:cubicBezTo>
                                <a:close/>
                                <a:moveTo>
                                  <a:pt x="13935" y="4"/>
                                </a:moveTo>
                                <a:lnTo>
                                  <a:pt x="13935" y="4"/>
                                </a:lnTo>
                                <a:cubicBezTo>
                                  <a:pt x="13939" y="4"/>
                                  <a:pt x="13943" y="7"/>
                                  <a:pt x="13943" y="12"/>
                                </a:cubicBezTo>
                                <a:cubicBezTo>
                                  <a:pt x="13943" y="16"/>
                                  <a:pt x="13939" y="20"/>
                                  <a:pt x="13935" y="20"/>
                                </a:cubicBezTo>
                                <a:lnTo>
                                  <a:pt x="13935" y="20"/>
                                </a:lnTo>
                                <a:cubicBezTo>
                                  <a:pt x="13930" y="20"/>
                                  <a:pt x="13927" y="16"/>
                                  <a:pt x="13927" y="12"/>
                                </a:cubicBezTo>
                                <a:cubicBezTo>
                                  <a:pt x="13927" y="7"/>
                                  <a:pt x="13930" y="4"/>
                                  <a:pt x="13935" y="4"/>
                                </a:cubicBezTo>
                                <a:close/>
                                <a:moveTo>
                                  <a:pt x="13967" y="4"/>
                                </a:moveTo>
                                <a:lnTo>
                                  <a:pt x="13967" y="4"/>
                                </a:lnTo>
                                <a:cubicBezTo>
                                  <a:pt x="13971" y="4"/>
                                  <a:pt x="13975" y="7"/>
                                  <a:pt x="13975" y="12"/>
                                </a:cubicBezTo>
                                <a:cubicBezTo>
                                  <a:pt x="13975" y="16"/>
                                  <a:pt x="13971" y="20"/>
                                  <a:pt x="13967" y="20"/>
                                </a:cubicBezTo>
                                <a:lnTo>
                                  <a:pt x="13967" y="20"/>
                                </a:lnTo>
                                <a:cubicBezTo>
                                  <a:pt x="13962" y="20"/>
                                  <a:pt x="13959" y="16"/>
                                  <a:pt x="13959" y="12"/>
                                </a:cubicBezTo>
                                <a:cubicBezTo>
                                  <a:pt x="13959" y="7"/>
                                  <a:pt x="13962" y="4"/>
                                  <a:pt x="13967" y="4"/>
                                </a:cubicBezTo>
                                <a:close/>
                                <a:moveTo>
                                  <a:pt x="13999" y="4"/>
                                </a:moveTo>
                                <a:lnTo>
                                  <a:pt x="13999" y="4"/>
                                </a:lnTo>
                                <a:cubicBezTo>
                                  <a:pt x="14003" y="4"/>
                                  <a:pt x="14007" y="7"/>
                                  <a:pt x="14007" y="12"/>
                                </a:cubicBezTo>
                                <a:cubicBezTo>
                                  <a:pt x="14007" y="16"/>
                                  <a:pt x="14003" y="20"/>
                                  <a:pt x="13999" y="20"/>
                                </a:cubicBezTo>
                                <a:lnTo>
                                  <a:pt x="13999" y="20"/>
                                </a:lnTo>
                                <a:cubicBezTo>
                                  <a:pt x="13994" y="20"/>
                                  <a:pt x="13991" y="16"/>
                                  <a:pt x="13991" y="12"/>
                                </a:cubicBezTo>
                                <a:cubicBezTo>
                                  <a:pt x="13991" y="7"/>
                                  <a:pt x="13994" y="4"/>
                                  <a:pt x="13999" y="4"/>
                                </a:cubicBezTo>
                                <a:close/>
                                <a:moveTo>
                                  <a:pt x="14031" y="4"/>
                                </a:moveTo>
                                <a:lnTo>
                                  <a:pt x="14031" y="4"/>
                                </a:lnTo>
                                <a:cubicBezTo>
                                  <a:pt x="14035" y="4"/>
                                  <a:pt x="14039" y="7"/>
                                  <a:pt x="14039" y="12"/>
                                </a:cubicBezTo>
                                <a:cubicBezTo>
                                  <a:pt x="14039" y="16"/>
                                  <a:pt x="14035" y="20"/>
                                  <a:pt x="14031" y="20"/>
                                </a:cubicBezTo>
                                <a:lnTo>
                                  <a:pt x="14031" y="20"/>
                                </a:lnTo>
                                <a:cubicBezTo>
                                  <a:pt x="14026" y="20"/>
                                  <a:pt x="14023" y="16"/>
                                  <a:pt x="14023" y="12"/>
                                </a:cubicBezTo>
                                <a:cubicBezTo>
                                  <a:pt x="14023" y="7"/>
                                  <a:pt x="14026" y="4"/>
                                  <a:pt x="14031" y="4"/>
                                </a:cubicBezTo>
                                <a:close/>
                                <a:moveTo>
                                  <a:pt x="14063" y="4"/>
                                </a:moveTo>
                                <a:lnTo>
                                  <a:pt x="14063" y="4"/>
                                </a:lnTo>
                                <a:cubicBezTo>
                                  <a:pt x="14067" y="4"/>
                                  <a:pt x="14071" y="7"/>
                                  <a:pt x="14071" y="12"/>
                                </a:cubicBezTo>
                                <a:cubicBezTo>
                                  <a:pt x="14071" y="16"/>
                                  <a:pt x="14067" y="20"/>
                                  <a:pt x="14063" y="20"/>
                                </a:cubicBezTo>
                                <a:lnTo>
                                  <a:pt x="14063" y="20"/>
                                </a:lnTo>
                                <a:cubicBezTo>
                                  <a:pt x="14058" y="20"/>
                                  <a:pt x="14055" y="16"/>
                                  <a:pt x="14055" y="12"/>
                                </a:cubicBezTo>
                                <a:cubicBezTo>
                                  <a:pt x="14055" y="7"/>
                                  <a:pt x="14058" y="4"/>
                                  <a:pt x="14063" y="4"/>
                                </a:cubicBezTo>
                                <a:close/>
                                <a:moveTo>
                                  <a:pt x="14095" y="4"/>
                                </a:moveTo>
                                <a:lnTo>
                                  <a:pt x="14095" y="4"/>
                                </a:lnTo>
                                <a:cubicBezTo>
                                  <a:pt x="14099" y="4"/>
                                  <a:pt x="14103" y="7"/>
                                  <a:pt x="14103" y="12"/>
                                </a:cubicBezTo>
                                <a:cubicBezTo>
                                  <a:pt x="14103" y="16"/>
                                  <a:pt x="14099" y="20"/>
                                  <a:pt x="14095" y="20"/>
                                </a:cubicBezTo>
                                <a:lnTo>
                                  <a:pt x="14095" y="20"/>
                                </a:lnTo>
                                <a:cubicBezTo>
                                  <a:pt x="14090" y="20"/>
                                  <a:pt x="14087" y="16"/>
                                  <a:pt x="14087" y="12"/>
                                </a:cubicBezTo>
                                <a:cubicBezTo>
                                  <a:pt x="14087" y="7"/>
                                  <a:pt x="14090" y="4"/>
                                  <a:pt x="14095" y="4"/>
                                </a:cubicBezTo>
                                <a:close/>
                                <a:moveTo>
                                  <a:pt x="14127" y="4"/>
                                </a:moveTo>
                                <a:lnTo>
                                  <a:pt x="14127" y="4"/>
                                </a:lnTo>
                                <a:cubicBezTo>
                                  <a:pt x="14131" y="4"/>
                                  <a:pt x="14135" y="7"/>
                                  <a:pt x="14135" y="12"/>
                                </a:cubicBezTo>
                                <a:cubicBezTo>
                                  <a:pt x="14135" y="16"/>
                                  <a:pt x="14131" y="20"/>
                                  <a:pt x="14127" y="20"/>
                                </a:cubicBezTo>
                                <a:lnTo>
                                  <a:pt x="14127" y="20"/>
                                </a:lnTo>
                                <a:cubicBezTo>
                                  <a:pt x="14122" y="20"/>
                                  <a:pt x="14119" y="16"/>
                                  <a:pt x="14119" y="12"/>
                                </a:cubicBezTo>
                                <a:cubicBezTo>
                                  <a:pt x="14119" y="7"/>
                                  <a:pt x="14122" y="4"/>
                                  <a:pt x="14127" y="4"/>
                                </a:cubicBezTo>
                                <a:close/>
                                <a:moveTo>
                                  <a:pt x="14159" y="4"/>
                                </a:moveTo>
                                <a:lnTo>
                                  <a:pt x="14159" y="4"/>
                                </a:lnTo>
                                <a:cubicBezTo>
                                  <a:pt x="14163" y="4"/>
                                  <a:pt x="14167" y="7"/>
                                  <a:pt x="14167" y="12"/>
                                </a:cubicBezTo>
                                <a:cubicBezTo>
                                  <a:pt x="14167" y="16"/>
                                  <a:pt x="14163" y="20"/>
                                  <a:pt x="14159" y="20"/>
                                </a:cubicBezTo>
                                <a:lnTo>
                                  <a:pt x="14159" y="20"/>
                                </a:lnTo>
                                <a:cubicBezTo>
                                  <a:pt x="14154" y="20"/>
                                  <a:pt x="14151" y="16"/>
                                  <a:pt x="14151" y="12"/>
                                </a:cubicBezTo>
                                <a:cubicBezTo>
                                  <a:pt x="14151" y="7"/>
                                  <a:pt x="14154" y="4"/>
                                  <a:pt x="14159" y="4"/>
                                </a:cubicBezTo>
                                <a:close/>
                                <a:moveTo>
                                  <a:pt x="14191" y="4"/>
                                </a:moveTo>
                                <a:lnTo>
                                  <a:pt x="14191" y="4"/>
                                </a:lnTo>
                                <a:cubicBezTo>
                                  <a:pt x="14195" y="4"/>
                                  <a:pt x="14199" y="7"/>
                                  <a:pt x="14199" y="12"/>
                                </a:cubicBezTo>
                                <a:cubicBezTo>
                                  <a:pt x="14199" y="16"/>
                                  <a:pt x="14195" y="20"/>
                                  <a:pt x="14191" y="20"/>
                                </a:cubicBezTo>
                                <a:lnTo>
                                  <a:pt x="14191" y="20"/>
                                </a:lnTo>
                                <a:cubicBezTo>
                                  <a:pt x="14186" y="20"/>
                                  <a:pt x="14183" y="16"/>
                                  <a:pt x="14183" y="12"/>
                                </a:cubicBezTo>
                                <a:cubicBezTo>
                                  <a:pt x="14183" y="7"/>
                                  <a:pt x="14186" y="4"/>
                                  <a:pt x="14191" y="4"/>
                                </a:cubicBezTo>
                                <a:close/>
                                <a:moveTo>
                                  <a:pt x="14223" y="4"/>
                                </a:moveTo>
                                <a:lnTo>
                                  <a:pt x="14223" y="4"/>
                                </a:lnTo>
                                <a:cubicBezTo>
                                  <a:pt x="14227" y="4"/>
                                  <a:pt x="14231" y="7"/>
                                  <a:pt x="14231" y="12"/>
                                </a:cubicBezTo>
                                <a:cubicBezTo>
                                  <a:pt x="14231" y="16"/>
                                  <a:pt x="14227" y="20"/>
                                  <a:pt x="14223" y="20"/>
                                </a:cubicBezTo>
                                <a:lnTo>
                                  <a:pt x="14223" y="20"/>
                                </a:lnTo>
                                <a:cubicBezTo>
                                  <a:pt x="14218" y="20"/>
                                  <a:pt x="14215" y="16"/>
                                  <a:pt x="14215" y="12"/>
                                </a:cubicBezTo>
                                <a:cubicBezTo>
                                  <a:pt x="14215" y="7"/>
                                  <a:pt x="14218" y="4"/>
                                  <a:pt x="14223" y="4"/>
                                </a:cubicBezTo>
                                <a:close/>
                                <a:moveTo>
                                  <a:pt x="14255" y="4"/>
                                </a:moveTo>
                                <a:lnTo>
                                  <a:pt x="14255" y="4"/>
                                </a:lnTo>
                                <a:cubicBezTo>
                                  <a:pt x="14259" y="4"/>
                                  <a:pt x="14263" y="7"/>
                                  <a:pt x="14263" y="12"/>
                                </a:cubicBezTo>
                                <a:cubicBezTo>
                                  <a:pt x="14263" y="16"/>
                                  <a:pt x="14259" y="20"/>
                                  <a:pt x="14255" y="20"/>
                                </a:cubicBezTo>
                                <a:lnTo>
                                  <a:pt x="14255" y="20"/>
                                </a:lnTo>
                                <a:cubicBezTo>
                                  <a:pt x="14251" y="20"/>
                                  <a:pt x="14247" y="16"/>
                                  <a:pt x="14247" y="12"/>
                                </a:cubicBezTo>
                                <a:cubicBezTo>
                                  <a:pt x="14247" y="7"/>
                                  <a:pt x="14251" y="4"/>
                                  <a:pt x="14255" y="4"/>
                                </a:cubicBezTo>
                                <a:close/>
                                <a:moveTo>
                                  <a:pt x="14287" y="4"/>
                                </a:moveTo>
                                <a:lnTo>
                                  <a:pt x="14287" y="4"/>
                                </a:lnTo>
                                <a:cubicBezTo>
                                  <a:pt x="14291" y="4"/>
                                  <a:pt x="14295" y="7"/>
                                  <a:pt x="14295" y="12"/>
                                </a:cubicBezTo>
                                <a:cubicBezTo>
                                  <a:pt x="14295" y="16"/>
                                  <a:pt x="14291" y="20"/>
                                  <a:pt x="14287" y="20"/>
                                </a:cubicBezTo>
                                <a:lnTo>
                                  <a:pt x="14287" y="20"/>
                                </a:lnTo>
                                <a:cubicBezTo>
                                  <a:pt x="14283" y="20"/>
                                  <a:pt x="14279" y="16"/>
                                  <a:pt x="14279" y="12"/>
                                </a:cubicBezTo>
                                <a:cubicBezTo>
                                  <a:pt x="14279" y="7"/>
                                  <a:pt x="14283" y="4"/>
                                  <a:pt x="14287" y="4"/>
                                </a:cubicBezTo>
                                <a:close/>
                                <a:moveTo>
                                  <a:pt x="14319" y="4"/>
                                </a:moveTo>
                                <a:lnTo>
                                  <a:pt x="14319" y="4"/>
                                </a:lnTo>
                                <a:cubicBezTo>
                                  <a:pt x="14323" y="4"/>
                                  <a:pt x="14327" y="7"/>
                                  <a:pt x="14327" y="12"/>
                                </a:cubicBezTo>
                                <a:cubicBezTo>
                                  <a:pt x="14327" y="16"/>
                                  <a:pt x="14323" y="20"/>
                                  <a:pt x="14319" y="20"/>
                                </a:cubicBezTo>
                                <a:lnTo>
                                  <a:pt x="14319" y="20"/>
                                </a:lnTo>
                                <a:cubicBezTo>
                                  <a:pt x="14315" y="20"/>
                                  <a:pt x="14311" y="16"/>
                                  <a:pt x="14311" y="12"/>
                                </a:cubicBezTo>
                                <a:cubicBezTo>
                                  <a:pt x="14311" y="7"/>
                                  <a:pt x="14315" y="4"/>
                                  <a:pt x="14319" y="4"/>
                                </a:cubicBezTo>
                                <a:close/>
                                <a:moveTo>
                                  <a:pt x="14351" y="4"/>
                                </a:moveTo>
                                <a:lnTo>
                                  <a:pt x="14351" y="4"/>
                                </a:lnTo>
                                <a:cubicBezTo>
                                  <a:pt x="14355" y="4"/>
                                  <a:pt x="14359" y="7"/>
                                  <a:pt x="14359" y="12"/>
                                </a:cubicBezTo>
                                <a:cubicBezTo>
                                  <a:pt x="14359" y="16"/>
                                  <a:pt x="14355" y="20"/>
                                  <a:pt x="14351" y="20"/>
                                </a:cubicBezTo>
                                <a:lnTo>
                                  <a:pt x="14351" y="20"/>
                                </a:lnTo>
                                <a:cubicBezTo>
                                  <a:pt x="14347" y="20"/>
                                  <a:pt x="14343" y="16"/>
                                  <a:pt x="14343" y="12"/>
                                </a:cubicBezTo>
                                <a:cubicBezTo>
                                  <a:pt x="14343" y="7"/>
                                  <a:pt x="14347" y="4"/>
                                  <a:pt x="14351" y="4"/>
                                </a:cubicBezTo>
                                <a:close/>
                                <a:moveTo>
                                  <a:pt x="14383" y="4"/>
                                </a:moveTo>
                                <a:lnTo>
                                  <a:pt x="14383" y="4"/>
                                </a:lnTo>
                                <a:cubicBezTo>
                                  <a:pt x="14387" y="4"/>
                                  <a:pt x="14391" y="7"/>
                                  <a:pt x="14391" y="12"/>
                                </a:cubicBezTo>
                                <a:cubicBezTo>
                                  <a:pt x="14391" y="16"/>
                                  <a:pt x="14387" y="20"/>
                                  <a:pt x="14383" y="20"/>
                                </a:cubicBezTo>
                                <a:lnTo>
                                  <a:pt x="14383" y="20"/>
                                </a:lnTo>
                                <a:cubicBezTo>
                                  <a:pt x="14379" y="20"/>
                                  <a:pt x="14375" y="16"/>
                                  <a:pt x="14375" y="12"/>
                                </a:cubicBezTo>
                                <a:cubicBezTo>
                                  <a:pt x="14375" y="7"/>
                                  <a:pt x="14379" y="4"/>
                                  <a:pt x="14383" y="4"/>
                                </a:cubicBezTo>
                                <a:close/>
                                <a:moveTo>
                                  <a:pt x="14415" y="4"/>
                                </a:moveTo>
                                <a:lnTo>
                                  <a:pt x="14415" y="4"/>
                                </a:lnTo>
                                <a:cubicBezTo>
                                  <a:pt x="14419" y="4"/>
                                  <a:pt x="14423" y="7"/>
                                  <a:pt x="14423" y="12"/>
                                </a:cubicBezTo>
                                <a:cubicBezTo>
                                  <a:pt x="14423" y="16"/>
                                  <a:pt x="14419" y="20"/>
                                  <a:pt x="14415" y="20"/>
                                </a:cubicBezTo>
                                <a:lnTo>
                                  <a:pt x="14415" y="20"/>
                                </a:lnTo>
                                <a:cubicBezTo>
                                  <a:pt x="14411" y="20"/>
                                  <a:pt x="14407" y="16"/>
                                  <a:pt x="14407" y="12"/>
                                </a:cubicBezTo>
                                <a:cubicBezTo>
                                  <a:pt x="14407" y="7"/>
                                  <a:pt x="14411" y="4"/>
                                  <a:pt x="14415" y="4"/>
                                </a:cubicBezTo>
                                <a:close/>
                                <a:moveTo>
                                  <a:pt x="14447" y="4"/>
                                </a:moveTo>
                                <a:lnTo>
                                  <a:pt x="14447" y="4"/>
                                </a:lnTo>
                                <a:cubicBezTo>
                                  <a:pt x="14451" y="4"/>
                                  <a:pt x="14455" y="7"/>
                                  <a:pt x="14455" y="12"/>
                                </a:cubicBezTo>
                                <a:cubicBezTo>
                                  <a:pt x="14455" y="16"/>
                                  <a:pt x="14451" y="20"/>
                                  <a:pt x="14447" y="20"/>
                                </a:cubicBezTo>
                                <a:lnTo>
                                  <a:pt x="14447" y="20"/>
                                </a:lnTo>
                                <a:cubicBezTo>
                                  <a:pt x="14443" y="20"/>
                                  <a:pt x="14439" y="16"/>
                                  <a:pt x="14439" y="12"/>
                                </a:cubicBezTo>
                                <a:cubicBezTo>
                                  <a:pt x="14439" y="7"/>
                                  <a:pt x="14443" y="4"/>
                                  <a:pt x="14447" y="4"/>
                                </a:cubicBezTo>
                                <a:close/>
                                <a:moveTo>
                                  <a:pt x="14479" y="4"/>
                                </a:moveTo>
                                <a:lnTo>
                                  <a:pt x="14479" y="4"/>
                                </a:lnTo>
                                <a:cubicBezTo>
                                  <a:pt x="14483" y="4"/>
                                  <a:pt x="14487" y="7"/>
                                  <a:pt x="14487" y="12"/>
                                </a:cubicBezTo>
                                <a:cubicBezTo>
                                  <a:pt x="14487" y="16"/>
                                  <a:pt x="14483" y="20"/>
                                  <a:pt x="14479" y="20"/>
                                </a:cubicBezTo>
                                <a:lnTo>
                                  <a:pt x="14479" y="20"/>
                                </a:lnTo>
                                <a:cubicBezTo>
                                  <a:pt x="14475" y="20"/>
                                  <a:pt x="14471" y="16"/>
                                  <a:pt x="14471" y="12"/>
                                </a:cubicBezTo>
                                <a:cubicBezTo>
                                  <a:pt x="14471" y="7"/>
                                  <a:pt x="14475" y="4"/>
                                  <a:pt x="14479" y="4"/>
                                </a:cubicBezTo>
                                <a:close/>
                                <a:moveTo>
                                  <a:pt x="14511" y="4"/>
                                </a:moveTo>
                                <a:lnTo>
                                  <a:pt x="14511" y="4"/>
                                </a:lnTo>
                                <a:cubicBezTo>
                                  <a:pt x="14515" y="4"/>
                                  <a:pt x="14519" y="7"/>
                                  <a:pt x="14519" y="12"/>
                                </a:cubicBezTo>
                                <a:cubicBezTo>
                                  <a:pt x="14519" y="16"/>
                                  <a:pt x="14515" y="20"/>
                                  <a:pt x="14511" y="20"/>
                                </a:cubicBezTo>
                                <a:lnTo>
                                  <a:pt x="14511" y="20"/>
                                </a:lnTo>
                                <a:cubicBezTo>
                                  <a:pt x="14507" y="20"/>
                                  <a:pt x="14503" y="16"/>
                                  <a:pt x="14503" y="12"/>
                                </a:cubicBezTo>
                                <a:cubicBezTo>
                                  <a:pt x="14503" y="7"/>
                                  <a:pt x="14507" y="4"/>
                                  <a:pt x="14511" y="4"/>
                                </a:cubicBezTo>
                                <a:close/>
                                <a:moveTo>
                                  <a:pt x="14543" y="4"/>
                                </a:moveTo>
                                <a:lnTo>
                                  <a:pt x="14543" y="4"/>
                                </a:lnTo>
                                <a:cubicBezTo>
                                  <a:pt x="14548" y="4"/>
                                  <a:pt x="14551" y="7"/>
                                  <a:pt x="14551" y="12"/>
                                </a:cubicBezTo>
                                <a:cubicBezTo>
                                  <a:pt x="14551" y="16"/>
                                  <a:pt x="14548" y="20"/>
                                  <a:pt x="14543" y="20"/>
                                </a:cubicBezTo>
                                <a:lnTo>
                                  <a:pt x="14543" y="20"/>
                                </a:lnTo>
                                <a:cubicBezTo>
                                  <a:pt x="14539" y="20"/>
                                  <a:pt x="14535" y="16"/>
                                  <a:pt x="14535" y="12"/>
                                </a:cubicBezTo>
                                <a:cubicBezTo>
                                  <a:pt x="14535" y="7"/>
                                  <a:pt x="14539" y="4"/>
                                  <a:pt x="14543" y="4"/>
                                </a:cubicBezTo>
                                <a:close/>
                                <a:moveTo>
                                  <a:pt x="14575" y="4"/>
                                </a:moveTo>
                                <a:lnTo>
                                  <a:pt x="14575" y="4"/>
                                </a:lnTo>
                                <a:cubicBezTo>
                                  <a:pt x="14580" y="4"/>
                                  <a:pt x="14583" y="7"/>
                                  <a:pt x="14583" y="12"/>
                                </a:cubicBezTo>
                                <a:cubicBezTo>
                                  <a:pt x="14583" y="16"/>
                                  <a:pt x="14580" y="20"/>
                                  <a:pt x="14575" y="20"/>
                                </a:cubicBezTo>
                                <a:lnTo>
                                  <a:pt x="14575" y="20"/>
                                </a:lnTo>
                                <a:cubicBezTo>
                                  <a:pt x="14571" y="20"/>
                                  <a:pt x="14567" y="16"/>
                                  <a:pt x="14567" y="12"/>
                                </a:cubicBezTo>
                                <a:cubicBezTo>
                                  <a:pt x="14567" y="7"/>
                                  <a:pt x="14571" y="4"/>
                                  <a:pt x="14575" y="4"/>
                                </a:cubicBezTo>
                                <a:close/>
                                <a:moveTo>
                                  <a:pt x="14607" y="4"/>
                                </a:moveTo>
                                <a:lnTo>
                                  <a:pt x="14607" y="4"/>
                                </a:lnTo>
                                <a:cubicBezTo>
                                  <a:pt x="14612" y="4"/>
                                  <a:pt x="14615" y="7"/>
                                  <a:pt x="14615" y="12"/>
                                </a:cubicBezTo>
                                <a:cubicBezTo>
                                  <a:pt x="14615" y="16"/>
                                  <a:pt x="14612" y="20"/>
                                  <a:pt x="14607" y="20"/>
                                </a:cubicBezTo>
                                <a:lnTo>
                                  <a:pt x="14607" y="20"/>
                                </a:lnTo>
                                <a:cubicBezTo>
                                  <a:pt x="14603" y="20"/>
                                  <a:pt x="14599" y="16"/>
                                  <a:pt x="14599" y="12"/>
                                </a:cubicBezTo>
                                <a:cubicBezTo>
                                  <a:pt x="14599" y="7"/>
                                  <a:pt x="14603" y="4"/>
                                  <a:pt x="14607" y="4"/>
                                </a:cubicBezTo>
                                <a:close/>
                                <a:moveTo>
                                  <a:pt x="14639" y="4"/>
                                </a:moveTo>
                                <a:lnTo>
                                  <a:pt x="14639" y="4"/>
                                </a:lnTo>
                                <a:cubicBezTo>
                                  <a:pt x="14644" y="4"/>
                                  <a:pt x="14647" y="7"/>
                                  <a:pt x="14647" y="12"/>
                                </a:cubicBezTo>
                                <a:cubicBezTo>
                                  <a:pt x="14647" y="16"/>
                                  <a:pt x="14644" y="20"/>
                                  <a:pt x="14639" y="20"/>
                                </a:cubicBezTo>
                                <a:lnTo>
                                  <a:pt x="14639" y="20"/>
                                </a:lnTo>
                                <a:cubicBezTo>
                                  <a:pt x="14635" y="20"/>
                                  <a:pt x="14631" y="16"/>
                                  <a:pt x="14631" y="12"/>
                                </a:cubicBezTo>
                                <a:cubicBezTo>
                                  <a:pt x="14631" y="7"/>
                                  <a:pt x="14635" y="4"/>
                                  <a:pt x="14639" y="4"/>
                                </a:cubicBezTo>
                                <a:close/>
                                <a:moveTo>
                                  <a:pt x="14671" y="4"/>
                                </a:moveTo>
                                <a:lnTo>
                                  <a:pt x="14671" y="4"/>
                                </a:lnTo>
                                <a:cubicBezTo>
                                  <a:pt x="14676" y="4"/>
                                  <a:pt x="14679" y="7"/>
                                  <a:pt x="14679" y="12"/>
                                </a:cubicBezTo>
                                <a:cubicBezTo>
                                  <a:pt x="14679" y="16"/>
                                  <a:pt x="14676" y="20"/>
                                  <a:pt x="14671" y="20"/>
                                </a:cubicBezTo>
                                <a:lnTo>
                                  <a:pt x="14671" y="20"/>
                                </a:lnTo>
                                <a:cubicBezTo>
                                  <a:pt x="14667" y="20"/>
                                  <a:pt x="14663" y="16"/>
                                  <a:pt x="14663" y="12"/>
                                </a:cubicBezTo>
                                <a:cubicBezTo>
                                  <a:pt x="14663" y="7"/>
                                  <a:pt x="14667" y="4"/>
                                  <a:pt x="14671" y="4"/>
                                </a:cubicBezTo>
                                <a:close/>
                                <a:moveTo>
                                  <a:pt x="14703" y="4"/>
                                </a:moveTo>
                                <a:lnTo>
                                  <a:pt x="14703" y="4"/>
                                </a:lnTo>
                                <a:cubicBezTo>
                                  <a:pt x="14708" y="4"/>
                                  <a:pt x="14711" y="7"/>
                                  <a:pt x="14711" y="12"/>
                                </a:cubicBezTo>
                                <a:cubicBezTo>
                                  <a:pt x="14711" y="16"/>
                                  <a:pt x="14708" y="20"/>
                                  <a:pt x="14703" y="20"/>
                                </a:cubicBezTo>
                                <a:lnTo>
                                  <a:pt x="14703" y="20"/>
                                </a:lnTo>
                                <a:cubicBezTo>
                                  <a:pt x="14699" y="20"/>
                                  <a:pt x="14695" y="16"/>
                                  <a:pt x="14695" y="12"/>
                                </a:cubicBezTo>
                                <a:cubicBezTo>
                                  <a:pt x="14695" y="7"/>
                                  <a:pt x="14699" y="4"/>
                                  <a:pt x="14703" y="4"/>
                                </a:cubicBezTo>
                                <a:close/>
                                <a:moveTo>
                                  <a:pt x="14735" y="4"/>
                                </a:moveTo>
                                <a:lnTo>
                                  <a:pt x="14735" y="4"/>
                                </a:lnTo>
                                <a:cubicBezTo>
                                  <a:pt x="14740" y="4"/>
                                  <a:pt x="14743" y="7"/>
                                  <a:pt x="14743" y="12"/>
                                </a:cubicBezTo>
                                <a:cubicBezTo>
                                  <a:pt x="14743" y="16"/>
                                  <a:pt x="14740" y="20"/>
                                  <a:pt x="14735" y="20"/>
                                </a:cubicBezTo>
                                <a:lnTo>
                                  <a:pt x="14735" y="20"/>
                                </a:lnTo>
                                <a:cubicBezTo>
                                  <a:pt x="14731" y="20"/>
                                  <a:pt x="14727" y="16"/>
                                  <a:pt x="14727" y="12"/>
                                </a:cubicBezTo>
                                <a:cubicBezTo>
                                  <a:pt x="14727" y="7"/>
                                  <a:pt x="14731" y="4"/>
                                  <a:pt x="14735" y="4"/>
                                </a:cubicBezTo>
                                <a:close/>
                                <a:moveTo>
                                  <a:pt x="14767" y="4"/>
                                </a:moveTo>
                                <a:lnTo>
                                  <a:pt x="14767" y="4"/>
                                </a:lnTo>
                                <a:cubicBezTo>
                                  <a:pt x="14772" y="4"/>
                                  <a:pt x="14775" y="7"/>
                                  <a:pt x="14775" y="12"/>
                                </a:cubicBezTo>
                                <a:cubicBezTo>
                                  <a:pt x="14775" y="16"/>
                                  <a:pt x="14772" y="20"/>
                                  <a:pt x="14767" y="20"/>
                                </a:cubicBezTo>
                                <a:lnTo>
                                  <a:pt x="14767" y="20"/>
                                </a:lnTo>
                                <a:cubicBezTo>
                                  <a:pt x="14763" y="20"/>
                                  <a:pt x="14759" y="16"/>
                                  <a:pt x="14759" y="12"/>
                                </a:cubicBezTo>
                                <a:cubicBezTo>
                                  <a:pt x="14759" y="7"/>
                                  <a:pt x="14763" y="4"/>
                                  <a:pt x="14767" y="4"/>
                                </a:cubicBezTo>
                                <a:close/>
                                <a:moveTo>
                                  <a:pt x="14799" y="4"/>
                                </a:moveTo>
                                <a:lnTo>
                                  <a:pt x="14799" y="4"/>
                                </a:lnTo>
                                <a:cubicBezTo>
                                  <a:pt x="14804" y="4"/>
                                  <a:pt x="14807" y="7"/>
                                  <a:pt x="14807" y="12"/>
                                </a:cubicBezTo>
                                <a:cubicBezTo>
                                  <a:pt x="14807" y="16"/>
                                  <a:pt x="14804" y="20"/>
                                  <a:pt x="14799" y="20"/>
                                </a:cubicBezTo>
                                <a:lnTo>
                                  <a:pt x="14799" y="20"/>
                                </a:lnTo>
                                <a:cubicBezTo>
                                  <a:pt x="14795" y="20"/>
                                  <a:pt x="14791" y="16"/>
                                  <a:pt x="14791" y="12"/>
                                </a:cubicBezTo>
                                <a:cubicBezTo>
                                  <a:pt x="14791" y="7"/>
                                  <a:pt x="14795" y="4"/>
                                  <a:pt x="14799" y="4"/>
                                </a:cubicBezTo>
                                <a:close/>
                                <a:moveTo>
                                  <a:pt x="14831" y="4"/>
                                </a:moveTo>
                                <a:lnTo>
                                  <a:pt x="14831" y="4"/>
                                </a:lnTo>
                                <a:cubicBezTo>
                                  <a:pt x="14836" y="4"/>
                                  <a:pt x="14839" y="7"/>
                                  <a:pt x="14839" y="12"/>
                                </a:cubicBezTo>
                                <a:cubicBezTo>
                                  <a:pt x="14839" y="16"/>
                                  <a:pt x="14836" y="20"/>
                                  <a:pt x="14831" y="20"/>
                                </a:cubicBezTo>
                                <a:lnTo>
                                  <a:pt x="14831" y="20"/>
                                </a:lnTo>
                                <a:cubicBezTo>
                                  <a:pt x="14827" y="20"/>
                                  <a:pt x="14823" y="16"/>
                                  <a:pt x="14823" y="12"/>
                                </a:cubicBezTo>
                                <a:cubicBezTo>
                                  <a:pt x="14823" y="7"/>
                                  <a:pt x="14827" y="4"/>
                                  <a:pt x="14831" y="4"/>
                                </a:cubicBezTo>
                                <a:close/>
                                <a:moveTo>
                                  <a:pt x="14863" y="4"/>
                                </a:moveTo>
                                <a:lnTo>
                                  <a:pt x="14863" y="4"/>
                                </a:lnTo>
                                <a:cubicBezTo>
                                  <a:pt x="14868" y="4"/>
                                  <a:pt x="14871" y="7"/>
                                  <a:pt x="14871" y="12"/>
                                </a:cubicBezTo>
                                <a:cubicBezTo>
                                  <a:pt x="14871" y="16"/>
                                  <a:pt x="14868" y="20"/>
                                  <a:pt x="14863" y="20"/>
                                </a:cubicBezTo>
                                <a:lnTo>
                                  <a:pt x="14863" y="20"/>
                                </a:lnTo>
                                <a:cubicBezTo>
                                  <a:pt x="14859" y="20"/>
                                  <a:pt x="14855" y="16"/>
                                  <a:pt x="14855" y="12"/>
                                </a:cubicBezTo>
                                <a:cubicBezTo>
                                  <a:pt x="14855" y="7"/>
                                  <a:pt x="14859" y="4"/>
                                  <a:pt x="14863" y="4"/>
                                </a:cubicBezTo>
                                <a:close/>
                                <a:moveTo>
                                  <a:pt x="14895" y="4"/>
                                </a:moveTo>
                                <a:lnTo>
                                  <a:pt x="14895" y="4"/>
                                </a:lnTo>
                                <a:cubicBezTo>
                                  <a:pt x="14900" y="4"/>
                                  <a:pt x="14903" y="7"/>
                                  <a:pt x="14903" y="12"/>
                                </a:cubicBezTo>
                                <a:cubicBezTo>
                                  <a:pt x="14903" y="16"/>
                                  <a:pt x="14900" y="20"/>
                                  <a:pt x="14895" y="20"/>
                                </a:cubicBezTo>
                                <a:lnTo>
                                  <a:pt x="14895" y="20"/>
                                </a:lnTo>
                                <a:cubicBezTo>
                                  <a:pt x="14891" y="20"/>
                                  <a:pt x="14887" y="16"/>
                                  <a:pt x="14887" y="12"/>
                                </a:cubicBezTo>
                                <a:cubicBezTo>
                                  <a:pt x="14887" y="7"/>
                                  <a:pt x="14891" y="4"/>
                                  <a:pt x="14895" y="4"/>
                                </a:cubicBezTo>
                                <a:close/>
                                <a:moveTo>
                                  <a:pt x="14927" y="4"/>
                                </a:moveTo>
                                <a:lnTo>
                                  <a:pt x="14927" y="4"/>
                                </a:lnTo>
                                <a:cubicBezTo>
                                  <a:pt x="14932" y="4"/>
                                  <a:pt x="14935" y="7"/>
                                  <a:pt x="14935" y="12"/>
                                </a:cubicBezTo>
                                <a:cubicBezTo>
                                  <a:pt x="14935" y="16"/>
                                  <a:pt x="14932" y="20"/>
                                  <a:pt x="14927" y="20"/>
                                </a:cubicBezTo>
                                <a:lnTo>
                                  <a:pt x="14927" y="20"/>
                                </a:lnTo>
                                <a:cubicBezTo>
                                  <a:pt x="14923" y="20"/>
                                  <a:pt x="14919" y="16"/>
                                  <a:pt x="14919" y="12"/>
                                </a:cubicBezTo>
                                <a:cubicBezTo>
                                  <a:pt x="14919" y="7"/>
                                  <a:pt x="14923" y="4"/>
                                  <a:pt x="14927" y="4"/>
                                </a:cubicBezTo>
                                <a:close/>
                                <a:moveTo>
                                  <a:pt x="14959" y="4"/>
                                </a:moveTo>
                                <a:lnTo>
                                  <a:pt x="14959" y="4"/>
                                </a:lnTo>
                                <a:cubicBezTo>
                                  <a:pt x="14964" y="4"/>
                                  <a:pt x="14967" y="7"/>
                                  <a:pt x="14967" y="12"/>
                                </a:cubicBezTo>
                                <a:cubicBezTo>
                                  <a:pt x="14967" y="16"/>
                                  <a:pt x="14964" y="20"/>
                                  <a:pt x="14959" y="20"/>
                                </a:cubicBezTo>
                                <a:lnTo>
                                  <a:pt x="14959" y="20"/>
                                </a:lnTo>
                                <a:cubicBezTo>
                                  <a:pt x="14955" y="20"/>
                                  <a:pt x="14951" y="16"/>
                                  <a:pt x="14951" y="12"/>
                                </a:cubicBezTo>
                                <a:cubicBezTo>
                                  <a:pt x="14951" y="7"/>
                                  <a:pt x="14955" y="4"/>
                                  <a:pt x="14959" y="4"/>
                                </a:cubicBezTo>
                                <a:close/>
                                <a:moveTo>
                                  <a:pt x="14991" y="4"/>
                                </a:moveTo>
                                <a:lnTo>
                                  <a:pt x="14991" y="4"/>
                                </a:lnTo>
                                <a:cubicBezTo>
                                  <a:pt x="14996" y="4"/>
                                  <a:pt x="14999" y="7"/>
                                  <a:pt x="14999" y="12"/>
                                </a:cubicBezTo>
                                <a:cubicBezTo>
                                  <a:pt x="14999" y="16"/>
                                  <a:pt x="14996" y="20"/>
                                  <a:pt x="14991" y="20"/>
                                </a:cubicBezTo>
                                <a:lnTo>
                                  <a:pt x="14991" y="20"/>
                                </a:lnTo>
                                <a:cubicBezTo>
                                  <a:pt x="14987" y="20"/>
                                  <a:pt x="14983" y="16"/>
                                  <a:pt x="14983" y="12"/>
                                </a:cubicBezTo>
                                <a:cubicBezTo>
                                  <a:pt x="14983" y="7"/>
                                  <a:pt x="14987" y="4"/>
                                  <a:pt x="14991" y="4"/>
                                </a:cubicBezTo>
                                <a:close/>
                                <a:moveTo>
                                  <a:pt x="15023" y="4"/>
                                </a:moveTo>
                                <a:lnTo>
                                  <a:pt x="15023" y="4"/>
                                </a:lnTo>
                                <a:cubicBezTo>
                                  <a:pt x="15028" y="4"/>
                                  <a:pt x="15031" y="7"/>
                                  <a:pt x="15031" y="12"/>
                                </a:cubicBezTo>
                                <a:cubicBezTo>
                                  <a:pt x="15031" y="16"/>
                                  <a:pt x="15028" y="20"/>
                                  <a:pt x="15023" y="20"/>
                                </a:cubicBezTo>
                                <a:lnTo>
                                  <a:pt x="15023" y="20"/>
                                </a:lnTo>
                                <a:cubicBezTo>
                                  <a:pt x="15019" y="20"/>
                                  <a:pt x="15015" y="16"/>
                                  <a:pt x="15015" y="12"/>
                                </a:cubicBezTo>
                                <a:cubicBezTo>
                                  <a:pt x="15015" y="7"/>
                                  <a:pt x="15019" y="4"/>
                                  <a:pt x="15023" y="4"/>
                                </a:cubicBezTo>
                                <a:close/>
                                <a:moveTo>
                                  <a:pt x="15055" y="4"/>
                                </a:moveTo>
                                <a:lnTo>
                                  <a:pt x="15055" y="4"/>
                                </a:lnTo>
                                <a:cubicBezTo>
                                  <a:pt x="15060" y="4"/>
                                  <a:pt x="15063" y="7"/>
                                  <a:pt x="15063" y="12"/>
                                </a:cubicBezTo>
                                <a:cubicBezTo>
                                  <a:pt x="15063" y="16"/>
                                  <a:pt x="15060" y="20"/>
                                  <a:pt x="15055" y="20"/>
                                </a:cubicBezTo>
                                <a:lnTo>
                                  <a:pt x="15055" y="20"/>
                                </a:lnTo>
                                <a:cubicBezTo>
                                  <a:pt x="15051" y="20"/>
                                  <a:pt x="15047" y="16"/>
                                  <a:pt x="15047" y="12"/>
                                </a:cubicBezTo>
                                <a:cubicBezTo>
                                  <a:pt x="15047" y="7"/>
                                  <a:pt x="15051" y="4"/>
                                  <a:pt x="15055" y="4"/>
                                </a:cubicBezTo>
                                <a:close/>
                                <a:moveTo>
                                  <a:pt x="15087" y="4"/>
                                </a:moveTo>
                                <a:lnTo>
                                  <a:pt x="15087" y="4"/>
                                </a:lnTo>
                                <a:cubicBezTo>
                                  <a:pt x="15092" y="4"/>
                                  <a:pt x="15095" y="7"/>
                                  <a:pt x="15095" y="12"/>
                                </a:cubicBezTo>
                                <a:cubicBezTo>
                                  <a:pt x="15095" y="16"/>
                                  <a:pt x="15092" y="20"/>
                                  <a:pt x="15087" y="20"/>
                                </a:cubicBezTo>
                                <a:lnTo>
                                  <a:pt x="15087" y="20"/>
                                </a:lnTo>
                                <a:cubicBezTo>
                                  <a:pt x="15083" y="20"/>
                                  <a:pt x="15079" y="16"/>
                                  <a:pt x="15079" y="12"/>
                                </a:cubicBezTo>
                                <a:cubicBezTo>
                                  <a:pt x="15079" y="7"/>
                                  <a:pt x="15083" y="4"/>
                                  <a:pt x="15087" y="4"/>
                                </a:cubicBezTo>
                                <a:close/>
                                <a:moveTo>
                                  <a:pt x="15119" y="4"/>
                                </a:moveTo>
                                <a:lnTo>
                                  <a:pt x="15119" y="4"/>
                                </a:lnTo>
                                <a:cubicBezTo>
                                  <a:pt x="15124" y="4"/>
                                  <a:pt x="15127" y="7"/>
                                  <a:pt x="15127" y="12"/>
                                </a:cubicBezTo>
                                <a:cubicBezTo>
                                  <a:pt x="15127" y="16"/>
                                  <a:pt x="15124" y="20"/>
                                  <a:pt x="15119" y="20"/>
                                </a:cubicBezTo>
                                <a:lnTo>
                                  <a:pt x="15119" y="20"/>
                                </a:lnTo>
                                <a:cubicBezTo>
                                  <a:pt x="15115" y="20"/>
                                  <a:pt x="15111" y="16"/>
                                  <a:pt x="15111" y="12"/>
                                </a:cubicBezTo>
                                <a:cubicBezTo>
                                  <a:pt x="15111" y="7"/>
                                  <a:pt x="15115" y="4"/>
                                  <a:pt x="15119" y="4"/>
                                </a:cubicBezTo>
                                <a:close/>
                                <a:moveTo>
                                  <a:pt x="15151" y="4"/>
                                </a:moveTo>
                                <a:lnTo>
                                  <a:pt x="15151" y="4"/>
                                </a:lnTo>
                                <a:cubicBezTo>
                                  <a:pt x="15156" y="4"/>
                                  <a:pt x="15159" y="7"/>
                                  <a:pt x="15159" y="12"/>
                                </a:cubicBezTo>
                                <a:cubicBezTo>
                                  <a:pt x="15159" y="16"/>
                                  <a:pt x="15156" y="20"/>
                                  <a:pt x="15151" y="20"/>
                                </a:cubicBezTo>
                                <a:lnTo>
                                  <a:pt x="15151" y="20"/>
                                </a:lnTo>
                                <a:cubicBezTo>
                                  <a:pt x="15147" y="20"/>
                                  <a:pt x="15143" y="16"/>
                                  <a:pt x="15143" y="12"/>
                                </a:cubicBezTo>
                                <a:cubicBezTo>
                                  <a:pt x="15143" y="7"/>
                                  <a:pt x="15147" y="4"/>
                                  <a:pt x="15151" y="4"/>
                                </a:cubicBezTo>
                                <a:close/>
                                <a:moveTo>
                                  <a:pt x="15183" y="4"/>
                                </a:moveTo>
                                <a:lnTo>
                                  <a:pt x="15183" y="4"/>
                                </a:lnTo>
                                <a:cubicBezTo>
                                  <a:pt x="15188" y="4"/>
                                  <a:pt x="15191" y="7"/>
                                  <a:pt x="15191" y="12"/>
                                </a:cubicBezTo>
                                <a:cubicBezTo>
                                  <a:pt x="15191" y="16"/>
                                  <a:pt x="15188" y="20"/>
                                  <a:pt x="15183" y="20"/>
                                </a:cubicBezTo>
                                <a:lnTo>
                                  <a:pt x="15183" y="20"/>
                                </a:lnTo>
                                <a:cubicBezTo>
                                  <a:pt x="15179" y="20"/>
                                  <a:pt x="15175" y="16"/>
                                  <a:pt x="15175" y="12"/>
                                </a:cubicBezTo>
                                <a:cubicBezTo>
                                  <a:pt x="15175" y="7"/>
                                  <a:pt x="15179" y="4"/>
                                  <a:pt x="15183" y="4"/>
                                </a:cubicBezTo>
                                <a:close/>
                                <a:moveTo>
                                  <a:pt x="15215" y="4"/>
                                </a:moveTo>
                                <a:lnTo>
                                  <a:pt x="15215" y="4"/>
                                </a:lnTo>
                                <a:cubicBezTo>
                                  <a:pt x="15220" y="4"/>
                                  <a:pt x="15223" y="7"/>
                                  <a:pt x="15223" y="12"/>
                                </a:cubicBezTo>
                                <a:cubicBezTo>
                                  <a:pt x="15223" y="16"/>
                                  <a:pt x="15220" y="20"/>
                                  <a:pt x="15215" y="20"/>
                                </a:cubicBezTo>
                                <a:lnTo>
                                  <a:pt x="15215" y="20"/>
                                </a:lnTo>
                                <a:cubicBezTo>
                                  <a:pt x="15211" y="20"/>
                                  <a:pt x="15207" y="16"/>
                                  <a:pt x="15207" y="12"/>
                                </a:cubicBezTo>
                                <a:cubicBezTo>
                                  <a:pt x="15207" y="7"/>
                                  <a:pt x="15211" y="4"/>
                                  <a:pt x="15215" y="4"/>
                                </a:cubicBezTo>
                                <a:close/>
                                <a:moveTo>
                                  <a:pt x="15247" y="4"/>
                                </a:moveTo>
                                <a:lnTo>
                                  <a:pt x="15247" y="4"/>
                                </a:lnTo>
                                <a:cubicBezTo>
                                  <a:pt x="15252" y="4"/>
                                  <a:pt x="15255" y="7"/>
                                  <a:pt x="15255" y="12"/>
                                </a:cubicBezTo>
                                <a:cubicBezTo>
                                  <a:pt x="15255" y="16"/>
                                  <a:pt x="15252" y="20"/>
                                  <a:pt x="15247" y="20"/>
                                </a:cubicBezTo>
                                <a:lnTo>
                                  <a:pt x="15247" y="20"/>
                                </a:lnTo>
                                <a:cubicBezTo>
                                  <a:pt x="15243" y="20"/>
                                  <a:pt x="15239" y="16"/>
                                  <a:pt x="15239" y="12"/>
                                </a:cubicBezTo>
                                <a:cubicBezTo>
                                  <a:pt x="15239" y="7"/>
                                  <a:pt x="15243" y="4"/>
                                  <a:pt x="15247" y="4"/>
                                </a:cubicBezTo>
                                <a:close/>
                                <a:moveTo>
                                  <a:pt x="15279" y="4"/>
                                </a:moveTo>
                                <a:lnTo>
                                  <a:pt x="15279" y="4"/>
                                </a:lnTo>
                                <a:cubicBezTo>
                                  <a:pt x="15284" y="4"/>
                                  <a:pt x="15287" y="7"/>
                                  <a:pt x="15287" y="12"/>
                                </a:cubicBezTo>
                                <a:cubicBezTo>
                                  <a:pt x="15287" y="16"/>
                                  <a:pt x="15284" y="20"/>
                                  <a:pt x="15279" y="20"/>
                                </a:cubicBezTo>
                                <a:lnTo>
                                  <a:pt x="15279" y="20"/>
                                </a:lnTo>
                                <a:cubicBezTo>
                                  <a:pt x="15275" y="20"/>
                                  <a:pt x="15271" y="16"/>
                                  <a:pt x="15271" y="12"/>
                                </a:cubicBezTo>
                                <a:cubicBezTo>
                                  <a:pt x="15271" y="7"/>
                                  <a:pt x="15275" y="4"/>
                                  <a:pt x="15279" y="4"/>
                                </a:cubicBezTo>
                                <a:close/>
                                <a:moveTo>
                                  <a:pt x="15311" y="4"/>
                                </a:moveTo>
                                <a:lnTo>
                                  <a:pt x="15311" y="4"/>
                                </a:lnTo>
                                <a:cubicBezTo>
                                  <a:pt x="15316" y="4"/>
                                  <a:pt x="15319" y="7"/>
                                  <a:pt x="15319" y="12"/>
                                </a:cubicBezTo>
                                <a:cubicBezTo>
                                  <a:pt x="15319" y="16"/>
                                  <a:pt x="15316" y="20"/>
                                  <a:pt x="15311" y="20"/>
                                </a:cubicBezTo>
                                <a:lnTo>
                                  <a:pt x="15311" y="20"/>
                                </a:lnTo>
                                <a:cubicBezTo>
                                  <a:pt x="15307" y="20"/>
                                  <a:pt x="15303" y="16"/>
                                  <a:pt x="15303" y="12"/>
                                </a:cubicBezTo>
                                <a:cubicBezTo>
                                  <a:pt x="15303" y="7"/>
                                  <a:pt x="15307" y="4"/>
                                  <a:pt x="15311" y="4"/>
                                </a:cubicBezTo>
                                <a:close/>
                                <a:moveTo>
                                  <a:pt x="15343" y="4"/>
                                </a:moveTo>
                                <a:lnTo>
                                  <a:pt x="15343" y="4"/>
                                </a:lnTo>
                                <a:cubicBezTo>
                                  <a:pt x="15348" y="4"/>
                                  <a:pt x="15351" y="8"/>
                                  <a:pt x="15351" y="12"/>
                                </a:cubicBezTo>
                                <a:cubicBezTo>
                                  <a:pt x="15351" y="16"/>
                                  <a:pt x="15348" y="20"/>
                                  <a:pt x="15343" y="20"/>
                                </a:cubicBezTo>
                                <a:lnTo>
                                  <a:pt x="15343" y="20"/>
                                </a:lnTo>
                                <a:cubicBezTo>
                                  <a:pt x="15339" y="20"/>
                                  <a:pt x="15335" y="16"/>
                                  <a:pt x="15335" y="12"/>
                                </a:cubicBezTo>
                                <a:cubicBezTo>
                                  <a:pt x="15335" y="8"/>
                                  <a:pt x="15339" y="4"/>
                                  <a:pt x="15343" y="4"/>
                                </a:cubicBezTo>
                                <a:close/>
                                <a:moveTo>
                                  <a:pt x="15375" y="4"/>
                                </a:moveTo>
                                <a:lnTo>
                                  <a:pt x="15375" y="4"/>
                                </a:lnTo>
                                <a:cubicBezTo>
                                  <a:pt x="15380" y="4"/>
                                  <a:pt x="15383" y="8"/>
                                  <a:pt x="15383" y="12"/>
                                </a:cubicBezTo>
                                <a:cubicBezTo>
                                  <a:pt x="15383" y="16"/>
                                  <a:pt x="15380" y="20"/>
                                  <a:pt x="15375" y="20"/>
                                </a:cubicBezTo>
                                <a:lnTo>
                                  <a:pt x="15375" y="20"/>
                                </a:lnTo>
                                <a:cubicBezTo>
                                  <a:pt x="15371" y="20"/>
                                  <a:pt x="15367" y="16"/>
                                  <a:pt x="15367" y="12"/>
                                </a:cubicBezTo>
                                <a:cubicBezTo>
                                  <a:pt x="15367" y="8"/>
                                  <a:pt x="15371" y="4"/>
                                  <a:pt x="15375" y="4"/>
                                </a:cubicBezTo>
                                <a:close/>
                                <a:moveTo>
                                  <a:pt x="15407" y="4"/>
                                </a:moveTo>
                                <a:lnTo>
                                  <a:pt x="15408" y="4"/>
                                </a:lnTo>
                                <a:cubicBezTo>
                                  <a:pt x="15412" y="4"/>
                                  <a:pt x="15416" y="8"/>
                                  <a:pt x="15416" y="12"/>
                                </a:cubicBezTo>
                                <a:cubicBezTo>
                                  <a:pt x="15416" y="16"/>
                                  <a:pt x="15412" y="20"/>
                                  <a:pt x="15408" y="20"/>
                                </a:cubicBezTo>
                                <a:lnTo>
                                  <a:pt x="15407" y="20"/>
                                </a:lnTo>
                                <a:cubicBezTo>
                                  <a:pt x="15403" y="20"/>
                                  <a:pt x="15399" y="16"/>
                                  <a:pt x="15399" y="12"/>
                                </a:cubicBezTo>
                                <a:cubicBezTo>
                                  <a:pt x="15399" y="8"/>
                                  <a:pt x="15403" y="4"/>
                                  <a:pt x="15407" y="4"/>
                                </a:cubicBezTo>
                                <a:close/>
                                <a:moveTo>
                                  <a:pt x="15440" y="4"/>
                                </a:moveTo>
                                <a:lnTo>
                                  <a:pt x="15440" y="4"/>
                                </a:lnTo>
                                <a:cubicBezTo>
                                  <a:pt x="15444" y="4"/>
                                  <a:pt x="15448" y="8"/>
                                  <a:pt x="15448" y="12"/>
                                </a:cubicBezTo>
                                <a:cubicBezTo>
                                  <a:pt x="15448" y="16"/>
                                  <a:pt x="15444" y="20"/>
                                  <a:pt x="15440" y="20"/>
                                </a:cubicBezTo>
                                <a:lnTo>
                                  <a:pt x="15440" y="20"/>
                                </a:lnTo>
                                <a:cubicBezTo>
                                  <a:pt x="15435" y="20"/>
                                  <a:pt x="15432" y="16"/>
                                  <a:pt x="15432" y="12"/>
                                </a:cubicBezTo>
                                <a:cubicBezTo>
                                  <a:pt x="15432" y="8"/>
                                  <a:pt x="15435" y="4"/>
                                  <a:pt x="15440" y="4"/>
                                </a:cubicBezTo>
                                <a:close/>
                                <a:moveTo>
                                  <a:pt x="15472" y="4"/>
                                </a:moveTo>
                                <a:lnTo>
                                  <a:pt x="15472" y="4"/>
                                </a:lnTo>
                                <a:cubicBezTo>
                                  <a:pt x="15476" y="4"/>
                                  <a:pt x="15480" y="8"/>
                                  <a:pt x="15480" y="12"/>
                                </a:cubicBezTo>
                                <a:cubicBezTo>
                                  <a:pt x="15480" y="16"/>
                                  <a:pt x="15476" y="20"/>
                                  <a:pt x="15472" y="20"/>
                                </a:cubicBezTo>
                                <a:lnTo>
                                  <a:pt x="15472" y="20"/>
                                </a:lnTo>
                                <a:cubicBezTo>
                                  <a:pt x="15467" y="20"/>
                                  <a:pt x="15464" y="16"/>
                                  <a:pt x="15464" y="12"/>
                                </a:cubicBezTo>
                                <a:cubicBezTo>
                                  <a:pt x="15464" y="8"/>
                                  <a:pt x="15467" y="4"/>
                                  <a:pt x="15472" y="4"/>
                                </a:cubicBezTo>
                                <a:close/>
                                <a:moveTo>
                                  <a:pt x="15504" y="4"/>
                                </a:moveTo>
                                <a:lnTo>
                                  <a:pt x="15504" y="4"/>
                                </a:lnTo>
                                <a:cubicBezTo>
                                  <a:pt x="15508" y="4"/>
                                  <a:pt x="15512" y="8"/>
                                  <a:pt x="15512" y="12"/>
                                </a:cubicBezTo>
                                <a:cubicBezTo>
                                  <a:pt x="15512" y="16"/>
                                  <a:pt x="15508" y="20"/>
                                  <a:pt x="15504" y="20"/>
                                </a:cubicBezTo>
                                <a:lnTo>
                                  <a:pt x="15504" y="20"/>
                                </a:lnTo>
                                <a:cubicBezTo>
                                  <a:pt x="15499" y="20"/>
                                  <a:pt x="15496" y="16"/>
                                  <a:pt x="15496" y="12"/>
                                </a:cubicBezTo>
                                <a:cubicBezTo>
                                  <a:pt x="15496" y="8"/>
                                  <a:pt x="15499" y="4"/>
                                  <a:pt x="15504" y="4"/>
                                </a:cubicBezTo>
                                <a:close/>
                                <a:moveTo>
                                  <a:pt x="15536" y="4"/>
                                </a:moveTo>
                                <a:lnTo>
                                  <a:pt x="15536" y="4"/>
                                </a:lnTo>
                                <a:cubicBezTo>
                                  <a:pt x="15540" y="4"/>
                                  <a:pt x="15544" y="8"/>
                                  <a:pt x="15544" y="12"/>
                                </a:cubicBezTo>
                                <a:cubicBezTo>
                                  <a:pt x="15544" y="16"/>
                                  <a:pt x="15540" y="20"/>
                                  <a:pt x="15536" y="20"/>
                                </a:cubicBezTo>
                                <a:lnTo>
                                  <a:pt x="15536" y="20"/>
                                </a:lnTo>
                                <a:cubicBezTo>
                                  <a:pt x="15531" y="20"/>
                                  <a:pt x="15528" y="16"/>
                                  <a:pt x="15528" y="12"/>
                                </a:cubicBezTo>
                                <a:cubicBezTo>
                                  <a:pt x="15528" y="8"/>
                                  <a:pt x="15531" y="4"/>
                                  <a:pt x="15536" y="4"/>
                                </a:cubicBezTo>
                                <a:close/>
                                <a:moveTo>
                                  <a:pt x="15568" y="4"/>
                                </a:moveTo>
                                <a:lnTo>
                                  <a:pt x="15568" y="4"/>
                                </a:lnTo>
                                <a:cubicBezTo>
                                  <a:pt x="15572" y="4"/>
                                  <a:pt x="15576" y="8"/>
                                  <a:pt x="15576" y="12"/>
                                </a:cubicBezTo>
                                <a:cubicBezTo>
                                  <a:pt x="15576" y="16"/>
                                  <a:pt x="15572" y="20"/>
                                  <a:pt x="15568" y="20"/>
                                </a:cubicBezTo>
                                <a:lnTo>
                                  <a:pt x="15568" y="20"/>
                                </a:lnTo>
                                <a:cubicBezTo>
                                  <a:pt x="15563" y="20"/>
                                  <a:pt x="15560" y="16"/>
                                  <a:pt x="15560" y="12"/>
                                </a:cubicBezTo>
                                <a:cubicBezTo>
                                  <a:pt x="15560" y="8"/>
                                  <a:pt x="15563" y="4"/>
                                  <a:pt x="15568" y="4"/>
                                </a:cubicBezTo>
                                <a:close/>
                                <a:moveTo>
                                  <a:pt x="15600" y="4"/>
                                </a:moveTo>
                                <a:lnTo>
                                  <a:pt x="15600" y="4"/>
                                </a:lnTo>
                                <a:cubicBezTo>
                                  <a:pt x="15604" y="4"/>
                                  <a:pt x="15608" y="8"/>
                                  <a:pt x="15608" y="12"/>
                                </a:cubicBezTo>
                                <a:cubicBezTo>
                                  <a:pt x="15608" y="16"/>
                                  <a:pt x="15604" y="20"/>
                                  <a:pt x="15600" y="20"/>
                                </a:cubicBezTo>
                                <a:lnTo>
                                  <a:pt x="15600" y="20"/>
                                </a:lnTo>
                                <a:cubicBezTo>
                                  <a:pt x="15595" y="20"/>
                                  <a:pt x="15592" y="16"/>
                                  <a:pt x="15592" y="12"/>
                                </a:cubicBezTo>
                                <a:cubicBezTo>
                                  <a:pt x="15592" y="8"/>
                                  <a:pt x="15595" y="4"/>
                                  <a:pt x="15600" y="4"/>
                                </a:cubicBezTo>
                                <a:close/>
                                <a:moveTo>
                                  <a:pt x="15632" y="4"/>
                                </a:moveTo>
                                <a:lnTo>
                                  <a:pt x="15632" y="4"/>
                                </a:lnTo>
                                <a:cubicBezTo>
                                  <a:pt x="15636" y="4"/>
                                  <a:pt x="15640" y="8"/>
                                  <a:pt x="15640" y="12"/>
                                </a:cubicBezTo>
                                <a:cubicBezTo>
                                  <a:pt x="15640" y="16"/>
                                  <a:pt x="15636" y="20"/>
                                  <a:pt x="15632" y="20"/>
                                </a:cubicBezTo>
                                <a:lnTo>
                                  <a:pt x="15632" y="20"/>
                                </a:lnTo>
                                <a:cubicBezTo>
                                  <a:pt x="15627" y="20"/>
                                  <a:pt x="15624" y="16"/>
                                  <a:pt x="15624" y="12"/>
                                </a:cubicBezTo>
                                <a:cubicBezTo>
                                  <a:pt x="15624" y="8"/>
                                  <a:pt x="15627" y="4"/>
                                  <a:pt x="15632" y="4"/>
                                </a:cubicBezTo>
                                <a:close/>
                                <a:moveTo>
                                  <a:pt x="15664" y="4"/>
                                </a:moveTo>
                                <a:lnTo>
                                  <a:pt x="15664" y="4"/>
                                </a:lnTo>
                                <a:cubicBezTo>
                                  <a:pt x="15668" y="4"/>
                                  <a:pt x="15672" y="8"/>
                                  <a:pt x="15672" y="12"/>
                                </a:cubicBezTo>
                                <a:cubicBezTo>
                                  <a:pt x="15672" y="16"/>
                                  <a:pt x="15668" y="20"/>
                                  <a:pt x="15664" y="20"/>
                                </a:cubicBezTo>
                                <a:lnTo>
                                  <a:pt x="15664" y="20"/>
                                </a:lnTo>
                                <a:cubicBezTo>
                                  <a:pt x="15659" y="20"/>
                                  <a:pt x="15656" y="16"/>
                                  <a:pt x="15656" y="12"/>
                                </a:cubicBezTo>
                                <a:cubicBezTo>
                                  <a:pt x="15656" y="8"/>
                                  <a:pt x="15659" y="4"/>
                                  <a:pt x="15664" y="4"/>
                                </a:cubicBezTo>
                                <a:close/>
                                <a:moveTo>
                                  <a:pt x="15696" y="4"/>
                                </a:moveTo>
                                <a:lnTo>
                                  <a:pt x="15696" y="4"/>
                                </a:lnTo>
                                <a:cubicBezTo>
                                  <a:pt x="15700" y="4"/>
                                  <a:pt x="15704" y="8"/>
                                  <a:pt x="15704" y="12"/>
                                </a:cubicBezTo>
                                <a:cubicBezTo>
                                  <a:pt x="15704" y="16"/>
                                  <a:pt x="15700" y="20"/>
                                  <a:pt x="15696" y="20"/>
                                </a:cubicBezTo>
                                <a:lnTo>
                                  <a:pt x="15696" y="20"/>
                                </a:lnTo>
                                <a:cubicBezTo>
                                  <a:pt x="15691" y="20"/>
                                  <a:pt x="15688" y="16"/>
                                  <a:pt x="15688" y="12"/>
                                </a:cubicBezTo>
                                <a:cubicBezTo>
                                  <a:pt x="15688" y="8"/>
                                  <a:pt x="15691" y="4"/>
                                  <a:pt x="15696" y="4"/>
                                </a:cubicBezTo>
                                <a:close/>
                                <a:moveTo>
                                  <a:pt x="15728" y="4"/>
                                </a:moveTo>
                                <a:lnTo>
                                  <a:pt x="15728" y="4"/>
                                </a:lnTo>
                                <a:cubicBezTo>
                                  <a:pt x="15732" y="4"/>
                                  <a:pt x="15736" y="8"/>
                                  <a:pt x="15736" y="12"/>
                                </a:cubicBezTo>
                                <a:cubicBezTo>
                                  <a:pt x="15736" y="16"/>
                                  <a:pt x="15732" y="20"/>
                                  <a:pt x="15728" y="20"/>
                                </a:cubicBezTo>
                                <a:lnTo>
                                  <a:pt x="15728" y="20"/>
                                </a:lnTo>
                                <a:cubicBezTo>
                                  <a:pt x="15723" y="20"/>
                                  <a:pt x="15720" y="16"/>
                                  <a:pt x="15720" y="12"/>
                                </a:cubicBezTo>
                                <a:cubicBezTo>
                                  <a:pt x="15720" y="8"/>
                                  <a:pt x="15723" y="4"/>
                                  <a:pt x="15728" y="4"/>
                                </a:cubicBezTo>
                                <a:close/>
                                <a:moveTo>
                                  <a:pt x="15760" y="4"/>
                                </a:moveTo>
                                <a:lnTo>
                                  <a:pt x="15760" y="4"/>
                                </a:lnTo>
                                <a:cubicBezTo>
                                  <a:pt x="15764" y="4"/>
                                  <a:pt x="15768" y="8"/>
                                  <a:pt x="15768" y="12"/>
                                </a:cubicBezTo>
                                <a:cubicBezTo>
                                  <a:pt x="15768" y="16"/>
                                  <a:pt x="15764" y="20"/>
                                  <a:pt x="15760" y="20"/>
                                </a:cubicBezTo>
                                <a:lnTo>
                                  <a:pt x="15760" y="20"/>
                                </a:lnTo>
                                <a:cubicBezTo>
                                  <a:pt x="15755" y="20"/>
                                  <a:pt x="15752" y="16"/>
                                  <a:pt x="15752" y="12"/>
                                </a:cubicBezTo>
                                <a:cubicBezTo>
                                  <a:pt x="15752" y="8"/>
                                  <a:pt x="15755" y="4"/>
                                  <a:pt x="15760" y="4"/>
                                </a:cubicBezTo>
                                <a:close/>
                                <a:moveTo>
                                  <a:pt x="15792" y="4"/>
                                </a:moveTo>
                                <a:lnTo>
                                  <a:pt x="15792" y="4"/>
                                </a:lnTo>
                                <a:cubicBezTo>
                                  <a:pt x="15796" y="4"/>
                                  <a:pt x="15800" y="8"/>
                                  <a:pt x="15800" y="12"/>
                                </a:cubicBezTo>
                                <a:cubicBezTo>
                                  <a:pt x="15800" y="16"/>
                                  <a:pt x="15796" y="20"/>
                                  <a:pt x="15792" y="20"/>
                                </a:cubicBezTo>
                                <a:lnTo>
                                  <a:pt x="15792" y="20"/>
                                </a:lnTo>
                                <a:cubicBezTo>
                                  <a:pt x="15787" y="20"/>
                                  <a:pt x="15784" y="16"/>
                                  <a:pt x="15784" y="12"/>
                                </a:cubicBezTo>
                                <a:cubicBezTo>
                                  <a:pt x="15784" y="8"/>
                                  <a:pt x="15787" y="4"/>
                                  <a:pt x="15792" y="4"/>
                                </a:cubicBezTo>
                                <a:close/>
                                <a:moveTo>
                                  <a:pt x="15824" y="4"/>
                                </a:moveTo>
                                <a:lnTo>
                                  <a:pt x="15824" y="4"/>
                                </a:lnTo>
                                <a:cubicBezTo>
                                  <a:pt x="15828" y="4"/>
                                  <a:pt x="15832" y="8"/>
                                  <a:pt x="15832" y="12"/>
                                </a:cubicBezTo>
                                <a:cubicBezTo>
                                  <a:pt x="15832" y="16"/>
                                  <a:pt x="15828" y="20"/>
                                  <a:pt x="15824" y="20"/>
                                </a:cubicBezTo>
                                <a:lnTo>
                                  <a:pt x="15824" y="20"/>
                                </a:lnTo>
                                <a:cubicBezTo>
                                  <a:pt x="15819" y="20"/>
                                  <a:pt x="15816" y="16"/>
                                  <a:pt x="15816" y="12"/>
                                </a:cubicBezTo>
                                <a:cubicBezTo>
                                  <a:pt x="15816" y="8"/>
                                  <a:pt x="15819" y="4"/>
                                  <a:pt x="15824" y="4"/>
                                </a:cubicBezTo>
                                <a:close/>
                                <a:moveTo>
                                  <a:pt x="15856" y="4"/>
                                </a:moveTo>
                                <a:lnTo>
                                  <a:pt x="15856" y="4"/>
                                </a:lnTo>
                                <a:cubicBezTo>
                                  <a:pt x="15860" y="4"/>
                                  <a:pt x="15864" y="8"/>
                                  <a:pt x="15864" y="12"/>
                                </a:cubicBezTo>
                                <a:cubicBezTo>
                                  <a:pt x="15864" y="16"/>
                                  <a:pt x="15860" y="20"/>
                                  <a:pt x="15856" y="20"/>
                                </a:cubicBezTo>
                                <a:lnTo>
                                  <a:pt x="15856" y="20"/>
                                </a:lnTo>
                                <a:cubicBezTo>
                                  <a:pt x="15851" y="20"/>
                                  <a:pt x="15848" y="16"/>
                                  <a:pt x="15848" y="12"/>
                                </a:cubicBezTo>
                                <a:cubicBezTo>
                                  <a:pt x="15848" y="8"/>
                                  <a:pt x="15851" y="4"/>
                                  <a:pt x="15856" y="4"/>
                                </a:cubicBezTo>
                                <a:close/>
                                <a:moveTo>
                                  <a:pt x="15888" y="4"/>
                                </a:moveTo>
                                <a:lnTo>
                                  <a:pt x="15888" y="4"/>
                                </a:lnTo>
                                <a:cubicBezTo>
                                  <a:pt x="15892" y="4"/>
                                  <a:pt x="15896" y="8"/>
                                  <a:pt x="15896" y="12"/>
                                </a:cubicBezTo>
                                <a:cubicBezTo>
                                  <a:pt x="15896" y="16"/>
                                  <a:pt x="15892" y="20"/>
                                  <a:pt x="15888" y="20"/>
                                </a:cubicBezTo>
                                <a:lnTo>
                                  <a:pt x="15888" y="20"/>
                                </a:lnTo>
                                <a:cubicBezTo>
                                  <a:pt x="15883" y="20"/>
                                  <a:pt x="15880" y="16"/>
                                  <a:pt x="15880" y="12"/>
                                </a:cubicBezTo>
                                <a:cubicBezTo>
                                  <a:pt x="15880" y="8"/>
                                  <a:pt x="15883" y="4"/>
                                  <a:pt x="15888" y="4"/>
                                </a:cubicBezTo>
                                <a:close/>
                                <a:moveTo>
                                  <a:pt x="15920" y="4"/>
                                </a:moveTo>
                                <a:lnTo>
                                  <a:pt x="15920" y="4"/>
                                </a:lnTo>
                                <a:cubicBezTo>
                                  <a:pt x="15924" y="4"/>
                                  <a:pt x="15928" y="8"/>
                                  <a:pt x="15928" y="12"/>
                                </a:cubicBezTo>
                                <a:cubicBezTo>
                                  <a:pt x="15928" y="16"/>
                                  <a:pt x="15924" y="20"/>
                                  <a:pt x="15920" y="20"/>
                                </a:cubicBezTo>
                                <a:lnTo>
                                  <a:pt x="15920" y="20"/>
                                </a:lnTo>
                                <a:cubicBezTo>
                                  <a:pt x="15915" y="20"/>
                                  <a:pt x="15912" y="16"/>
                                  <a:pt x="15912" y="12"/>
                                </a:cubicBezTo>
                                <a:cubicBezTo>
                                  <a:pt x="15912" y="8"/>
                                  <a:pt x="15915" y="4"/>
                                  <a:pt x="15920" y="4"/>
                                </a:cubicBezTo>
                                <a:close/>
                                <a:moveTo>
                                  <a:pt x="15952" y="4"/>
                                </a:moveTo>
                                <a:lnTo>
                                  <a:pt x="15952" y="4"/>
                                </a:lnTo>
                                <a:cubicBezTo>
                                  <a:pt x="15956" y="4"/>
                                  <a:pt x="15960" y="8"/>
                                  <a:pt x="15960" y="12"/>
                                </a:cubicBezTo>
                                <a:cubicBezTo>
                                  <a:pt x="15960" y="17"/>
                                  <a:pt x="15956" y="20"/>
                                  <a:pt x="15952" y="20"/>
                                </a:cubicBezTo>
                                <a:lnTo>
                                  <a:pt x="15952" y="20"/>
                                </a:lnTo>
                                <a:cubicBezTo>
                                  <a:pt x="15947" y="20"/>
                                  <a:pt x="15944" y="17"/>
                                  <a:pt x="15944" y="12"/>
                                </a:cubicBezTo>
                                <a:cubicBezTo>
                                  <a:pt x="15944" y="8"/>
                                  <a:pt x="15947" y="4"/>
                                  <a:pt x="15952" y="4"/>
                                </a:cubicBezTo>
                                <a:close/>
                                <a:moveTo>
                                  <a:pt x="15984" y="4"/>
                                </a:moveTo>
                                <a:lnTo>
                                  <a:pt x="15984" y="4"/>
                                </a:lnTo>
                                <a:cubicBezTo>
                                  <a:pt x="15988" y="4"/>
                                  <a:pt x="15992" y="8"/>
                                  <a:pt x="15992" y="12"/>
                                </a:cubicBezTo>
                                <a:cubicBezTo>
                                  <a:pt x="15992" y="17"/>
                                  <a:pt x="15988" y="20"/>
                                  <a:pt x="15984" y="20"/>
                                </a:cubicBezTo>
                                <a:lnTo>
                                  <a:pt x="15984" y="20"/>
                                </a:lnTo>
                                <a:cubicBezTo>
                                  <a:pt x="15979" y="20"/>
                                  <a:pt x="15976" y="17"/>
                                  <a:pt x="15976" y="12"/>
                                </a:cubicBezTo>
                                <a:cubicBezTo>
                                  <a:pt x="15976" y="8"/>
                                  <a:pt x="15979" y="4"/>
                                  <a:pt x="15984" y="4"/>
                                </a:cubicBezTo>
                                <a:close/>
                                <a:moveTo>
                                  <a:pt x="16016" y="4"/>
                                </a:moveTo>
                                <a:lnTo>
                                  <a:pt x="16016" y="4"/>
                                </a:lnTo>
                                <a:cubicBezTo>
                                  <a:pt x="16020" y="4"/>
                                  <a:pt x="16024" y="8"/>
                                  <a:pt x="16024" y="12"/>
                                </a:cubicBezTo>
                                <a:cubicBezTo>
                                  <a:pt x="16024" y="17"/>
                                  <a:pt x="16020" y="20"/>
                                  <a:pt x="16016" y="20"/>
                                </a:cubicBezTo>
                                <a:lnTo>
                                  <a:pt x="16016" y="20"/>
                                </a:lnTo>
                                <a:cubicBezTo>
                                  <a:pt x="16011" y="20"/>
                                  <a:pt x="16008" y="17"/>
                                  <a:pt x="16008" y="12"/>
                                </a:cubicBezTo>
                                <a:cubicBezTo>
                                  <a:pt x="16008" y="8"/>
                                  <a:pt x="16011" y="4"/>
                                  <a:pt x="16016" y="4"/>
                                </a:cubicBezTo>
                                <a:close/>
                                <a:moveTo>
                                  <a:pt x="16048" y="4"/>
                                </a:moveTo>
                                <a:lnTo>
                                  <a:pt x="16048" y="4"/>
                                </a:lnTo>
                                <a:cubicBezTo>
                                  <a:pt x="16052" y="4"/>
                                  <a:pt x="16056" y="8"/>
                                  <a:pt x="16056" y="12"/>
                                </a:cubicBezTo>
                                <a:cubicBezTo>
                                  <a:pt x="16056" y="17"/>
                                  <a:pt x="16052" y="20"/>
                                  <a:pt x="16048" y="20"/>
                                </a:cubicBezTo>
                                <a:lnTo>
                                  <a:pt x="16048" y="20"/>
                                </a:lnTo>
                                <a:cubicBezTo>
                                  <a:pt x="16043" y="20"/>
                                  <a:pt x="16040" y="17"/>
                                  <a:pt x="16040" y="12"/>
                                </a:cubicBezTo>
                                <a:cubicBezTo>
                                  <a:pt x="16040" y="8"/>
                                  <a:pt x="16043" y="4"/>
                                  <a:pt x="16048" y="4"/>
                                </a:cubicBezTo>
                                <a:close/>
                                <a:moveTo>
                                  <a:pt x="16080" y="4"/>
                                </a:moveTo>
                                <a:lnTo>
                                  <a:pt x="16080" y="4"/>
                                </a:lnTo>
                                <a:cubicBezTo>
                                  <a:pt x="16084" y="4"/>
                                  <a:pt x="16088" y="8"/>
                                  <a:pt x="16088" y="12"/>
                                </a:cubicBezTo>
                                <a:cubicBezTo>
                                  <a:pt x="16088" y="17"/>
                                  <a:pt x="16084" y="20"/>
                                  <a:pt x="16080" y="20"/>
                                </a:cubicBezTo>
                                <a:lnTo>
                                  <a:pt x="16080" y="20"/>
                                </a:lnTo>
                                <a:cubicBezTo>
                                  <a:pt x="16075" y="20"/>
                                  <a:pt x="16072" y="17"/>
                                  <a:pt x="16072" y="12"/>
                                </a:cubicBezTo>
                                <a:cubicBezTo>
                                  <a:pt x="16072" y="8"/>
                                  <a:pt x="16075" y="4"/>
                                  <a:pt x="16080" y="4"/>
                                </a:cubicBezTo>
                                <a:close/>
                                <a:moveTo>
                                  <a:pt x="16112" y="4"/>
                                </a:moveTo>
                                <a:lnTo>
                                  <a:pt x="16112" y="4"/>
                                </a:lnTo>
                                <a:cubicBezTo>
                                  <a:pt x="16116" y="4"/>
                                  <a:pt x="16120" y="8"/>
                                  <a:pt x="16120" y="12"/>
                                </a:cubicBezTo>
                                <a:cubicBezTo>
                                  <a:pt x="16120" y="17"/>
                                  <a:pt x="16116" y="20"/>
                                  <a:pt x="16112" y="20"/>
                                </a:cubicBezTo>
                                <a:lnTo>
                                  <a:pt x="16112" y="20"/>
                                </a:lnTo>
                                <a:cubicBezTo>
                                  <a:pt x="16107" y="20"/>
                                  <a:pt x="16104" y="17"/>
                                  <a:pt x="16104" y="12"/>
                                </a:cubicBezTo>
                                <a:cubicBezTo>
                                  <a:pt x="16104" y="8"/>
                                  <a:pt x="16107" y="4"/>
                                  <a:pt x="16112" y="4"/>
                                </a:cubicBezTo>
                                <a:close/>
                                <a:moveTo>
                                  <a:pt x="16144" y="4"/>
                                </a:moveTo>
                                <a:lnTo>
                                  <a:pt x="16144" y="4"/>
                                </a:lnTo>
                                <a:cubicBezTo>
                                  <a:pt x="16148" y="4"/>
                                  <a:pt x="16152" y="8"/>
                                  <a:pt x="16152" y="12"/>
                                </a:cubicBezTo>
                                <a:cubicBezTo>
                                  <a:pt x="16152" y="17"/>
                                  <a:pt x="16148" y="20"/>
                                  <a:pt x="16144" y="20"/>
                                </a:cubicBezTo>
                                <a:lnTo>
                                  <a:pt x="16144" y="20"/>
                                </a:lnTo>
                                <a:cubicBezTo>
                                  <a:pt x="16139" y="20"/>
                                  <a:pt x="16136" y="17"/>
                                  <a:pt x="16136" y="12"/>
                                </a:cubicBezTo>
                                <a:cubicBezTo>
                                  <a:pt x="16136" y="8"/>
                                  <a:pt x="16139" y="4"/>
                                  <a:pt x="16144" y="4"/>
                                </a:cubicBezTo>
                                <a:close/>
                                <a:moveTo>
                                  <a:pt x="16176" y="4"/>
                                </a:moveTo>
                                <a:lnTo>
                                  <a:pt x="16176" y="4"/>
                                </a:lnTo>
                                <a:cubicBezTo>
                                  <a:pt x="16180" y="4"/>
                                  <a:pt x="16184" y="8"/>
                                  <a:pt x="16184" y="12"/>
                                </a:cubicBezTo>
                                <a:cubicBezTo>
                                  <a:pt x="16184" y="17"/>
                                  <a:pt x="16180" y="20"/>
                                  <a:pt x="16176" y="20"/>
                                </a:cubicBezTo>
                                <a:lnTo>
                                  <a:pt x="16176" y="20"/>
                                </a:lnTo>
                                <a:cubicBezTo>
                                  <a:pt x="16171" y="20"/>
                                  <a:pt x="16168" y="17"/>
                                  <a:pt x="16168" y="12"/>
                                </a:cubicBezTo>
                                <a:cubicBezTo>
                                  <a:pt x="16168" y="8"/>
                                  <a:pt x="16171" y="4"/>
                                  <a:pt x="16176" y="4"/>
                                </a:cubicBezTo>
                                <a:close/>
                                <a:moveTo>
                                  <a:pt x="16208" y="4"/>
                                </a:moveTo>
                                <a:lnTo>
                                  <a:pt x="16208" y="4"/>
                                </a:lnTo>
                                <a:cubicBezTo>
                                  <a:pt x="16212" y="4"/>
                                  <a:pt x="16216" y="8"/>
                                  <a:pt x="16216" y="12"/>
                                </a:cubicBezTo>
                                <a:cubicBezTo>
                                  <a:pt x="16216" y="17"/>
                                  <a:pt x="16212" y="20"/>
                                  <a:pt x="16208" y="20"/>
                                </a:cubicBezTo>
                                <a:lnTo>
                                  <a:pt x="16208" y="20"/>
                                </a:lnTo>
                                <a:cubicBezTo>
                                  <a:pt x="16204" y="20"/>
                                  <a:pt x="16200" y="17"/>
                                  <a:pt x="16200" y="12"/>
                                </a:cubicBezTo>
                                <a:cubicBezTo>
                                  <a:pt x="16200" y="8"/>
                                  <a:pt x="16204" y="4"/>
                                  <a:pt x="16208" y="4"/>
                                </a:cubicBezTo>
                                <a:close/>
                                <a:moveTo>
                                  <a:pt x="16240" y="4"/>
                                </a:moveTo>
                                <a:lnTo>
                                  <a:pt x="16240" y="4"/>
                                </a:lnTo>
                                <a:cubicBezTo>
                                  <a:pt x="16244" y="4"/>
                                  <a:pt x="16248" y="8"/>
                                  <a:pt x="16248" y="12"/>
                                </a:cubicBezTo>
                                <a:cubicBezTo>
                                  <a:pt x="16248" y="17"/>
                                  <a:pt x="16244" y="20"/>
                                  <a:pt x="16240" y="20"/>
                                </a:cubicBezTo>
                                <a:lnTo>
                                  <a:pt x="16240" y="20"/>
                                </a:lnTo>
                                <a:cubicBezTo>
                                  <a:pt x="16236" y="20"/>
                                  <a:pt x="16232" y="17"/>
                                  <a:pt x="16232" y="12"/>
                                </a:cubicBezTo>
                                <a:cubicBezTo>
                                  <a:pt x="16232" y="8"/>
                                  <a:pt x="16236" y="4"/>
                                  <a:pt x="16240" y="4"/>
                                </a:cubicBezTo>
                                <a:close/>
                                <a:moveTo>
                                  <a:pt x="16272" y="4"/>
                                </a:moveTo>
                                <a:lnTo>
                                  <a:pt x="16272" y="4"/>
                                </a:lnTo>
                                <a:cubicBezTo>
                                  <a:pt x="16276" y="4"/>
                                  <a:pt x="16280" y="8"/>
                                  <a:pt x="16280" y="12"/>
                                </a:cubicBezTo>
                                <a:cubicBezTo>
                                  <a:pt x="16280" y="17"/>
                                  <a:pt x="16276" y="20"/>
                                  <a:pt x="16272" y="20"/>
                                </a:cubicBezTo>
                                <a:lnTo>
                                  <a:pt x="16272" y="20"/>
                                </a:lnTo>
                                <a:cubicBezTo>
                                  <a:pt x="16268" y="20"/>
                                  <a:pt x="16264" y="17"/>
                                  <a:pt x="16264" y="12"/>
                                </a:cubicBezTo>
                                <a:cubicBezTo>
                                  <a:pt x="16264" y="8"/>
                                  <a:pt x="16268" y="4"/>
                                  <a:pt x="16272" y="4"/>
                                </a:cubicBezTo>
                                <a:close/>
                                <a:moveTo>
                                  <a:pt x="16304" y="4"/>
                                </a:moveTo>
                                <a:lnTo>
                                  <a:pt x="16304" y="4"/>
                                </a:lnTo>
                                <a:cubicBezTo>
                                  <a:pt x="16308" y="4"/>
                                  <a:pt x="16312" y="8"/>
                                  <a:pt x="16312" y="12"/>
                                </a:cubicBezTo>
                                <a:cubicBezTo>
                                  <a:pt x="16312" y="17"/>
                                  <a:pt x="16308" y="20"/>
                                  <a:pt x="16304" y="20"/>
                                </a:cubicBezTo>
                                <a:lnTo>
                                  <a:pt x="16304" y="20"/>
                                </a:lnTo>
                                <a:cubicBezTo>
                                  <a:pt x="16300" y="20"/>
                                  <a:pt x="16296" y="17"/>
                                  <a:pt x="16296" y="12"/>
                                </a:cubicBezTo>
                                <a:cubicBezTo>
                                  <a:pt x="16296" y="8"/>
                                  <a:pt x="16300" y="4"/>
                                  <a:pt x="16304" y="4"/>
                                </a:cubicBezTo>
                                <a:close/>
                                <a:moveTo>
                                  <a:pt x="16336" y="4"/>
                                </a:moveTo>
                                <a:lnTo>
                                  <a:pt x="16336" y="4"/>
                                </a:lnTo>
                                <a:cubicBezTo>
                                  <a:pt x="16340" y="4"/>
                                  <a:pt x="16344" y="8"/>
                                  <a:pt x="16344" y="12"/>
                                </a:cubicBezTo>
                                <a:cubicBezTo>
                                  <a:pt x="16344" y="17"/>
                                  <a:pt x="16340" y="20"/>
                                  <a:pt x="16336" y="20"/>
                                </a:cubicBezTo>
                                <a:lnTo>
                                  <a:pt x="16336" y="20"/>
                                </a:lnTo>
                                <a:cubicBezTo>
                                  <a:pt x="16332" y="20"/>
                                  <a:pt x="16328" y="17"/>
                                  <a:pt x="16328" y="12"/>
                                </a:cubicBezTo>
                                <a:cubicBezTo>
                                  <a:pt x="16328" y="8"/>
                                  <a:pt x="16332" y="4"/>
                                  <a:pt x="16336" y="4"/>
                                </a:cubicBezTo>
                                <a:close/>
                                <a:moveTo>
                                  <a:pt x="16368" y="4"/>
                                </a:moveTo>
                                <a:lnTo>
                                  <a:pt x="16368" y="4"/>
                                </a:lnTo>
                                <a:cubicBezTo>
                                  <a:pt x="16372" y="4"/>
                                  <a:pt x="16376" y="8"/>
                                  <a:pt x="16376" y="12"/>
                                </a:cubicBezTo>
                                <a:cubicBezTo>
                                  <a:pt x="16376" y="17"/>
                                  <a:pt x="16372" y="20"/>
                                  <a:pt x="16368" y="20"/>
                                </a:cubicBezTo>
                                <a:lnTo>
                                  <a:pt x="16368" y="20"/>
                                </a:lnTo>
                                <a:cubicBezTo>
                                  <a:pt x="16364" y="20"/>
                                  <a:pt x="16360" y="17"/>
                                  <a:pt x="16360" y="12"/>
                                </a:cubicBezTo>
                                <a:cubicBezTo>
                                  <a:pt x="16360" y="8"/>
                                  <a:pt x="16364" y="4"/>
                                  <a:pt x="16368" y="4"/>
                                </a:cubicBezTo>
                                <a:close/>
                                <a:moveTo>
                                  <a:pt x="16400" y="4"/>
                                </a:moveTo>
                                <a:lnTo>
                                  <a:pt x="16400" y="4"/>
                                </a:lnTo>
                                <a:cubicBezTo>
                                  <a:pt x="16404" y="4"/>
                                  <a:pt x="16408" y="8"/>
                                  <a:pt x="16408" y="12"/>
                                </a:cubicBezTo>
                                <a:cubicBezTo>
                                  <a:pt x="16408" y="17"/>
                                  <a:pt x="16404" y="20"/>
                                  <a:pt x="16400" y="20"/>
                                </a:cubicBezTo>
                                <a:lnTo>
                                  <a:pt x="16400" y="20"/>
                                </a:lnTo>
                                <a:cubicBezTo>
                                  <a:pt x="16396" y="20"/>
                                  <a:pt x="16392" y="17"/>
                                  <a:pt x="16392" y="12"/>
                                </a:cubicBezTo>
                                <a:cubicBezTo>
                                  <a:pt x="16392" y="8"/>
                                  <a:pt x="16396" y="4"/>
                                  <a:pt x="16400" y="4"/>
                                </a:cubicBezTo>
                                <a:close/>
                                <a:moveTo>
                                  <a:pt x="16432" y="4"/>
                                </a:moveTo>
                                <a:lnTo>
                                  <a:pt x="16432" y="4"/>
                                </a:lnTo>
                                <a:cubicBezTo>
                                  <a:pt x="16436" y="4"/>
                                  <a:pt x="16440" y="8"/>
                                  <a:pt x="16440" y="12"/>
                                </a:cubicBezTo>
                                <a:cubicBezTo>
                                  <a:pt x="16440" y="17"/>
                                  <a:pt x="16436" y="20"/>
                                  <a:pt x="16432" y="20"/>
                                </a:cubicBezTo>
                                <a:lnTo>
                                  <a:pt x="16432" y="20"/>
                                </a:lnTo>
                                <a:cubicBezTo>
                                  <a:pt x="16428" y="20"/>
                                  <a:pt x="16424" y="17"/>
                                  <a:pt x="16424" y="12"/>
                                </a:cubicBezTo>
                                <a:cubicBezTo>
                                  <a:pt x="16424" y="8"/>
                                  <a:pt x="16428" y="4"/>
                                  <a:pt x="16432" y="4"/>
                                </a:cubicBezTo>
                                <a:close/>
                                <a:moveTo>
                                  <a:pt x="16464" y="4"/>
                                </a:moveTo>
                                <a:lnTo>
                                  <a:pt x="16464" y="4"/>
                                </a:lnTo>
                                <a:cubicBezTo>
                                  <a:pt x="16468" y="4"/>
                                  <a:pt x="16472" y="8"/>
                                  <a:pt x="16472" y="12"/>
                                </a:cubicBezTo>
                                <a:cubicBezTo>
                                  <a:pt x="16472" y="17"/>
                                  <a:pt x="16468" y="20"/>
                                  <a:pt x="16464" y="20"/>
                                </a:cubicBezTo>
                                <a:lnTo>
                                  <a:pt x="16464" y="20"/>
                                </a:lnTo>
                                <a:cubicBezTo>
                                  <a:pt x="16460" y="20"/>
                                  <a:pt x="16456" y="17"/>
                                  <a:pt x="16456" y="12"/>
                                </a:cubicBezTo>
                                <a:cubicBezTo>
                                  <a:pt x="16456" y="8"/>
                                  <a:pt x="16460" y="4"/>
                                  <a:pt x="16464" y="4"/>
                                </a:cubicBezTo>
                                <a:close/>
                                <a:moveTo>
                                  <a:pt x="16496" y="4"/>
                                </a:moveTo>
                                <a:lnTo>
                                  <a:pt x="16496" y="4"/>
                                </a:lnTo>
                                <a:cubicBezTo>
                                  <a:pt x="16501" y="4"/>
                                  <a:pt x="16504" y="8"/>
                                  <a:pt x="16504" y="12"/>
                                </a:cubicBezTo>
                                <a:cubicBezTo>
                                  <a:pt x="16504" y="17"/>
                                  <a:pt x="16501" y="20"/>
                                  <a:pt x="16496" y="20"/>
                                </a:cubicBezTo>
                                <a:lnTo>
                                  <a:pt x="16496" y="20"/>
                                </a:lnTo>
                                <a:cubicBezTo>
                                  <a:pt x="16492" y="20"/>
                                  <a:pt x="16488" y="17"/>
                                  <a:pt x="16488" y="12"/>
                                </a:cubicBezTo>
                                <a:cubicBezTo>
                                  <a:pt x="16488" y="8"/>
                                  <a:pt x="16492" y="4"/>
                                  <a:pt x="16496" y="4"/>
                                </a:cubicBezTo>
                                <a:close/>
                                <a:moveTo>
                                  <a:pt x="16528" y="4"/>
                                </a:moveTo>
                                <a:lnTo>
                                  <a:pt x="16528" y="4"/>
                                </a:lnTo>
                                <a:cubicBezTo>
                                  <a:pt x="16533" y="4"/>
                                  <a:pt x="16536" y="8"/>
                                  <a:pt x="16536" y="12"/>
                                </a:cubicBezTo>
                                <a:cubicBezTo>
                                  <a:pt x="16536" y="17"/>
                                  <a:pt x="16533" y="20"/>
                                  <a:pt x="16528" y="20"/>
                                </a:cubicBezTo>
                                <a:lnTo>
                                  <a:pt x="16528" y="20"/>
                                </a:lnTo>
                                <a:cubicBezTo>
                                  <a:pt x="16524" y="20"/>
                                  <a:pt x="16520" y="17"/>
                                  <a:pt x="16520" y="12"/>
                                </a:cubicBezTo>
                                <a:cubicBezTo>
                                  <a:pt x="16520" y="8"/>
                                  <a:pt x="16524" y="4"/>
                                  <a:pt x="16528" y="4"/>
                                </a:cubicBezTo>
                                <a:close/>
                                <a:moveTo>
                                  <a:pt x="16560" y="4"/>
                                </a:moveTo>
                                <a:lnTo>
                                  <a:pt x="16560" y="4"/>
                                </a:lnTo>
                                <a:cubicBezTo>
                                  <a:pt x="16565" y="4"/>
                                  <a:pt x="16568" y="8"/>
                                  <a:pt x="16568" y="12"/>
                                </a:cubicBezTo>
                                <a:cubicBezTo>
                                  <a:pt x="16568" y="17"/>
                                  <a:pt x="16565" y="20"/>
                                  <a:pt x="16560" y="20"/>
                                </a:cubicBezTo>
                                <a:lnTo>
                                  <a:pt x="16560" y="20"/>
                                </a:lnTo>
                                <a:cubicBezTo>
                                  <a:pt x="16556" y="20"/>
                                  <a:pt x="16552" y="17"/>
                                  <a:pt x="16552" y="12"/>
                                </a:cubicBezTo>
                                <a:cubicBezTo>
                                  <a:pt x="16552" y="8"/>
                                  <a:pt x="16556" y="4"/>
                                  <a:pt x="16560" y="4"/>
                                </a:cubicBezTo>
                                <a:close/>
                                <a:moveTo>
                                  <a:pt x="16592" y="4"/>
                                </a:moveTo>
                                <a:lnTo>
                                  <a:pt x="16592" y="4"/>
                                </a:lnTo>
                                <a:cubicBezTo>
                                  <a:pt x="16597" y="4"/>
                                  <a:pt x="16600" y="8"/>
                                  <a:pt x="16600" y="12"/>
                                </a:cubicBezTo>
                                <a:cubicBezTo>
                                  <a:pt x="16600" y="17"/>
                                  <a:pt x="16597" y="20"/>
                                  <a:pt x="16592" y="20"/>
                                </a:cubicBezTo>
                                <a:lnTo>
                                  <a:pt x="16592" y="20"/>
                                </a:lnTo>
                                <a:cubicBezTo>
                                  <a:pt x="16588" y="20"/>
                                  <a:pt x="16584" y="17"/>
                                  <a:pt x="16584" y="12"/>
                                </a:cubicBezTo>
                                <a:cubicBezTo>
                                  <a:pt x="16584" y="8"/>
                                  <a:pt x="16588" y="4"/>
                                  <a:pt x="16592" y="4"/>
                                </a:cubicBezTo>
                                <a:close/>
                                <a:moveTo>
                                  <a:pt x="16624" y="4"/>
                                </a:moveTo>
                                <a:lnTo>
                                  <a:pt x="16624" y="4"/>
                                </a:lnTo>
                                <a:cubicBezTo>
                                  <a:pt x="16629" y="4"/>
                                  <a:pt x="16632" y="8"/>
                                  <a:pt x="16632" y="12"/>
                                </a:cubicBezTo>
                                <a:cubicBezTo>
                                  <a:pt x="16632" y="17"/>
                                  <a:pt x="16629" y="20"/>
                                  <a:pt x="16624" y="20"/>
                                </a:cubicBezTo>
                                <a:lnTo>
                                  <a:pt x="16624" y="20"/>
                                </a:lnTo>
                                <a:cubicBezTo>
                                  <a:pt x="16620" y="20"/>
                                  <a:pt x="16616" y="17"/>
                                  <a:pt x="16616" y="12"/>
                                </a:cubicBezTo>
                                <a:cubicBezTo>
                                  <a:pt x="16616" y="8"/>
                                  <a:pt x="16620" y="4"/>
                                  <a:pt x="16624" y="4"/>
                                </a:cubicBezTo>
                                <a:close/>
                                <a:moveTo>
                                  <a:pt x="16656" y="4"/>
                                </a:moveTo>
                                <a:lnTo>
                                  <a:pt x="16656" y="4"/>
                                </a:lnTo>
                                <a:cubicBezTo>
                                  <a:pt x="16661" y="4"/>
                                  <a:pt x="16664" y="8"/>
                                  <a:pt x="16664" y="12"/>
                                </a:cubicBezTo>
                                <a:cubicBezTo>
                                  <a:pt x="16664" y="17"/>
                                  <a:pt x="16661" y="20"/>
                                  <a:pt x="16656" y="20"/>
                                </a:cubicBezTo>
                                <a:lnTo>
                                  <a:pt x="16656" y="20"/>
                                </a:lnTo>
                                <a:cubicBezTo>
                                  <a:pt x="16652" y="20"/>
                                  <a:pt x="16648" y="17"/>
                                  <a:pt x="16648" y="12"/>
                                </a:cubicBezTo>
                                <a:cubicBezTo>
                                  <a:pt x="16648" y="8"/>
                                  <a:pt x="16652" y="4"/>
                                  <a:pt x="16656" y="4"/>
                                </a:cubicBezTo>
                                <a:close/>
                                <a:moveTo>
                                  <a:pt x="16688" y="4"/>
                                </a:moveTo>
                                <a:lnTo>
                                  <a:pt x="16688" y="4"/>
                                </a:lnTo>
                                <a:cubicBezTo>
                                  <a:pt x="16693" y="4"/>
                                  <a:pt x="16696" y="8"/>
                                  <a:pt x="16696" y="12"/>
                                </a:cubicBezTo>
                                <a:cubicBezTo>
                                  <a:pt x="16696" y="17"/>
                                  <a:pt x="16693" y="20"/>
                                  <a:pt x="16688" y="20"/>
                                </a:cubicBezTo>
                                <a:lnTo>
                                  <a:pt x="16688" y="20"/>
                                </a:lnTo>
                                <a:cubicBezTo>
                                  <a:pt x="16684" y="20"/>
                                  <a:pt x="16680" y="17"/>
                                  <a:pt x="16680" y="12"/>
                                </a:cubicBezTo>
                                <a:cubicBezTo>
                                  <a:pt x="16680" y="8"/>
                                  <a:pt x="16684" y="4"/>
                                  <a:pt x="16688" y="4"/>
                                </a:cubicBezTo>
                                <a:close/>
                                <a:moveTo>
                                  <a:pt x="16720" y="4"/>
                                </a:moveTo>
                                <a:lnTo>
                                  <a:pt x="16720" y="4"/>
                                </a:lnTo>
                                <a:cubicBezTo>
                                  <a:pt x="16725" y="4"/>
                                  <a:pt x="16728" y="8"/>
                                  <a:pt x="16728" y="12"/>
                                </a:cubicBezTo>
                                <a:cubicBezTo>
                                  <a:pt x="16728" y="17"/>
                                  <a:pt x="16725" y="20"/>
                                  <a:pt x="16720" y="20"/>
                                </a:cubicBezTo>
                                <a:lnTo>
                                  <a:pt x="16720" y="20"/>
                                </a:lnTo>
                                <a:cubicBezTo>
                                  <a:pt x="16716" y="20"/>
                                  <a:pt x="16712" y="17"/>
                                  <a:pt x="16712" y="12"/>
                                </a:cubicBezTo>
                                <a:cubicBezTo>
                                  <a:pt x="16712" y="8"/>
                                  <a:pt x="16716" y="4"/>
                                  <a:pt x="16720" y="4"/>
                                </a:cubicBezTo>
                                <a:close/>
                                <a:moveTo>
                                  <a:pt x="16752" y="4"/>
                                </a:moveTo>
                                <a:lnTo>
                                  <a:pt x="16752" y="4"/>
                                </a:lnTo>
                                <a:cubicBezTo>
                                  <a:pt x="16757" y="4"/>
                                  <a:pt x="16760" y="8"/>
                                  <a:pt x="16760" y="12"/>
                                </a:cubicBezTo>
                                <a:cubicBezTo>
                                  <a:pt x="16760" y="17"/>
                                  <a:pt x="16757" y="20"/>
                                  <a:pt x="16752" y="20"/>
                                </a:cubicBezTo>
                                <a:lnTo>
                                  <a:pt x="16752" y="20"/>
                                </a:lnTo>
                                <a:cubicBezTo>
                                  <a:pt x="16748" y="20"/>
                                  <a:pt x="16744" y="17"/>
                                  <a:pt x="16744" y="12"/>
                                </a:cubicBezTo>
                                <a:cubicBezTo>
                                  <a:pt x="16744" y="8"/>
                                  <a:pt x="16748" y="4"/>
                                  <a:pt x="16752" y="4"/>
                                </a:cubicBezTo>
                                <a:close/>
                                <a:moveTo>
                                  <a:pt x="16784" y="4"/>
                                </a:moveTo>
                                <a:lnTo>
                                  <a:pt x="16784" y="4"/>
                                </a:lnTo>
                                <a:cubicBezTo>
                                  <a:pt x="16789" y="4"/>
                                  <a:pt x="16792" y="8"/>
                                  <a:pt x="16792" y="12"/>
                                </a:cubicBezTo>
                                <a:cubicBezTo>
                                  <a:pt x="16792" y="17"/>
                                  <a:pt x="16789" y="20"/>
                                  <a:pt x="16784" y="20"/>
                                </a:cubicBezTo>
                                <a:lnTo>
                                  <a:pt x="16784" y="20"/>
                                </a:lnTo>
                                <a:cubicBezTo>
                                  <a:pt x="16780" y="20"/>
                                  <a:pt x="16776" y="17"/>
                                  <a:pt x="16776" y="12"/>
                                </a:cubicBezTo>
                                <a:cubicBezTo>
                                  <a:pt x="16776" y="8"/>
                                  <a:pt x="16780" y="4"/>
                                  <a:pt x="16784" y="4"/>
                                </a:cubicBezTo>
                                <a:close/>
                                <a:moveTo>
                                  <a:pt x="16816" y="4"/>
                                </a:moveTo>
                                <a:lnTo>
                                  <a:pt x="16816" y="4"/>
                                </a:lnTo>
                                <a:cubicBezTo>
                                  <a:pt x="16821" y="4"/>
                                  <a:pt x="16824" y="8"/>
                                  <a:pt x="16824" y="12"/>
                                </a:cubicBezTo>
                                <a:cubicBezTo>
                                  <a:pt x="16824" y="17"/>
                                  <a:pt x="16821" y="20"/>
                                  <a:pt x="16816" y="20"/>
                                </a:cubicBezTo>
                                <a:lnTo>
                                  <a:pt x="16816" y="20"/>
                                </a:lnTo>
                                <a:cubicBezTo>
                                  <a:pt x="16812" y="20"/>
                                  <a:pt x="16808" y="17"/>
                                  <a:pt x="16808" y="12"/>
                                </a:cubicBezTo>
                                <a:cubicBezTo>
                                  <a:pt x="16808" y="8"/>
                                  <a:pt x="16812" y="4"/>
                                  <a:pt x="16816" y="4"/>
                                </a:cubicBezTo>
                                <a:close/>
                                <a:moveTo>
                                  <a:pt x="16848" y="4"/>
                                </a:moveTo>
                                <a:lnTo>
                                  <a:pt x="16848" y="4"/>
                                </a:lnTo>
                                <a:cubicBezTo>
                                  <a:pt x="16853" y="4"/>
                                  <a:pt x="16856" y="8"/>
                                  <a:pt x="16856" y="12"/>
                                </a:cubicBezTo>
                                <a:cubicBezTo>
                                  <a:pt x="16856" y="17"/>
                                  <a:pt x="16853" y="20"/>
                                  <a:pt x="16848" y="20"/>
                                </a:cubicBezTo>
                                <a:lnTo>
                                  <a:pt x="16848" y="20"/>
                                </a:lnTo>
                                <a:cubicBezTo>
                                  <a:pt x="16844" y="20"/>
                                  <a:pt x="16840" y="17"/>
                                  <a:pt x="16840" y="12"/>
                                </a:cubicBezTo>
                                <a:cubicBezTo>
                                  <a:pt x="16840" y="8"/>
                                  <a:pt x="16844" y="4"/>
                                  <a:pt x="16848" y="4"/>
                                </a:cubicBezTo>
                                <a:close/>
                                <a:moveTo>
                                  <a:pt x="16880" y="4"/>
                                </a:moveTo>
                                <a:lnTo>
                                  <a:pt x="16880" y="4"/>
                                </a:lnTo>
                                <a:cubicBezTo>
                                  <a:pt x="16885" y="4"/>
                                  <a:pt x="16888" y="8"/>
                                  <a:pt x="16888" y="12"/>
                                </a:cubicBezTo>
                                <a:cubicBezTo>
                                  <a:pt x="16888" y="17"/>
                                  <a:pt x="16885" y="20"/>
                                  <a:pt x="16880" y="20"/>
                                </a:cubicBezTo>
                                <a:lnTo>
                                  <a:pt x="16880" y="20"/>
                                </a:lnTo>
                                <a:cubicBezTo>
                                  <a:pt x="16876" y="20"/>
                                  <a:pt x="16872" y="17"/>
                                  <a:pt x="16872" y="12"/>
                                </a:cubicBezTo>
                                <a:cubicBezTo>
                                  <a:pt x="16872" y="8"/>
                                  <a:pt x="16876" y="4"/>
                                  <a:pt x="16880" y="4"/>
                                </a:cubicBezTo>
                                <a:close/>
                                <a:moveTo>
                                  <a:pt x="16912" y="4"/>
                                </a:moveTo>
                                <a:lnTo>
                                  <a:pt x="16912" y="4"/>
                                </a:lnTo>
                                <a:cubicBezTo>
                                  <a:pt x="16917" y="4"/>
                                  <a:pt x="16920" y="8"/>
                                  <a:pt x="16920" y="12"/>
                                </a:cubicBezTo>
                                <a:cubicBezTo>
                                  <a:pt x="16920" y="17"/>
                                  <a:pt x="16917" y="20"/>
                                  <a:pt x="16912" y="20"/>
                                </a:cubicBezTo>
                                <a:lnTo>
                                  <a:pt x="16912" y="20"/>
                                </a:lnTo>
                                <a:cubicBezTo>
                                  <a:pt x="16908" y="20"/>
                                  <a:pt x="16904" y="17"/>
                                  <a:pt x="16904" y="12"/>
                                </a:cubicBezTo>
                                <a:cubicBezTo>
                                  <a:pt x="16904" y="8"/>
                                  <a:pt x="16908" y="4"/>
                                  <a:pt x="16912" y="4"/>
                                </a:cubicBezTo>
                                <a:close/>
                                <a:moveTo>
                                  <a:pt x="16944" y="4"/>
                                </a:moveTo>
                                <a:lnTo>
                                  <a:pt x="16944" y="4"/>
                                </a:lnTo>
                                <a:cubicBezTo>
                                  <a:pt x="16949" y="4"/>
                                  <a:pt x="16952" y="8"/>
                                  <a:pt x="16952" y="12"/>
                                </a:cubicBezTo>
                                <a:cubicBezTo>
                                  <a:pt x="16952" y="17"/>
                                  <a:pt x="16949" y="20"/>
                                  <a:pt x="16944" y="20"/>
                                </a:cubicBezTo>
                                <a:lnTo>
                                  <a:pt x="16944" y="20"/>
                                </a:lnTo>
                                <a:cubicBezTo>
                                  <a:pt x="16940" y="20"/>
                                  <a:pt x="16936" y="17"/>
                                  <a:pt x="16936" y="12"/>
                                </a:cubicBezTo>
                                <a:cubicBezTo>
                                  <a:pt x="16936" y="8"/>
                                  <a:pt x="16940" y="4"/>
                                  <a:pt x="16944" y="4"/>
                                </a:cubicBezTo>
                                <a:close/>
                                <a:moveTo>
                                  <a:pt x="16976" y="4"/>
                                </a:moveTo>
                                <a:lnTo>
                                  <a:pt x="16976" y="4"/>
                                </a:lnTo>
                                <a:cubicBezTo>
                                  <a:pt x="16981" y="4"/>
                                  <a:pt x="16984" y="8"/>
                                  <a:pt x="16984" y="12"/>
                                </a:cubicBezTo>
                                <a:cubicBezTo>
                                  <a:pt x="16984" y="17"/>
                                  <a:pt x="16981" y="20"/>
                                  <a:pt x="16976" y="20"/>
                                </a:cubicBezTo>
                                <a:lnTo>
                                  <a:pt x="16976" y="20"/>
                                </a:lnTo>
                                <a:cubicBezTo>
                                  <a:pt x="16972" y="20"/>
                                  <a:pt x="16968" y="17"/>
                                  <a:pt x="16968" y="12"/>
                                </a:cubicBezTo>
                                <a:cubicBezTo>
                                  <a:pt x="16968" y="8"/>
                                  <a:pt x="16972" y="4"/>
                                  <a:pt x="16976" y="4"/>
                                </a:cubicBezTo>
                                <a:close/>
                                <a:moveTo>
                                  <a:pt x="17008" y="4"/>
                                </a:moveTo>
                                <a:lnTo>
                                  <a:pt x="17008" y="4"/>
                                </a:lnTo>
                                <a:cubicBezTo>
                                  <a:pt x="17013" y="4"/>
                                  <a:pt x="17016" y="8"/>
                                  <a:pt x="17016" y="12"/>
                                </a:cubicBezTo>
                                <a:cubicBezTo>
                                  <a:pt x="17016" y="17"/>
                                  <a:pt x="17013" y="20"/>
                                  <a:pt x="17008" y="20"/>
                                </a:cubicBezTo>
                                <a:lnTo>
                                  <a:pt x="17008" y="20"/>
                                </a:lnTo>
                                <a:cubicBezTo>
                                  <a:pt x="17004" y="20"/>
                                  <a:pt x="17000" y="17"/>
                                  <a:pt x="17000" y="12"/>
                                </a:cubicBezTo>
                                <a:cubicBezTo>
                                  <a:pt x="17000" y="8"/>
                                  <a:pt x="17004" y="4"/>
                                  <a:pt x="17008" y="4"/>
                                </a:cubicBezTo>
                                <a:close/>
                                <a:moveTo>
                                  <a:pt x="17040" y="4"/>
                                </a:moveTo>
                                <a:lnTo>
                                  <a:pt x="17040" y="4"/>
                                </a:lnTo>
                                <a:cubicBezTo>
                                  <a:pt x="17045" y="4"/>
                                  <a:pt x="17048" y="8"/>
                                  <a:pt x="17048" y="12"/>
                                </a:cubicBezTo>
                                <a:cubicBezTo>
                                  <a:pt x="17048" y="17"/>
                                  <a:pt x="17045" y="20"/>
                                  <a:pt x="17040" y="20"/>
                                </a:cubicBezTo>
                                <a:lnTo>
                                  <a:pt x="17040" y="20"/>
                                </a:lnTo>
                                <a:cubicBezTo>
                                  <a:pt x="17036" y="20"/>
                                  <a:pt x="17032" y="17"/>
                                  <a:pt x="17032" y="12"/>
                                </a:cubicBezTo>
                                <a:cubicBezTo>
                                  <a:pt x="17032" y="8"/>
                                  <a:pt x="17036" y="4"/>
                                  <a:pt x="17040" y="4"/>
                                </a:cubicBezTo>
                                <a:close/>
                                <a:moveTo>
                                  <a:pt x="17072" y="4"/>
                                </a:moveTo>
                                <a:lnTo>
                                  <a:pt x="17072" y="4"/>
                                </a:lnTo>
                                <a:cubicBezTo>
                                  <a:pt x="17077" y="4"/>
                                  <a:pt x="17080" y="8"/>
                                  <a:pt x="17080" y="12"/>
                                </a:cubicBezTo>
                                <a:cubicBezTo>
                                  <a:pt x="17080" y="17"/>
                                  <a:pt x="17077" y="20"/>
                                  <a:pt x="17072" y="20"/>
                                </a:cubicBezTo>
                                <a:lnTo>
                                  <a:pt x="17072" y="20"/>
                                </a:lnTo>
                                <a:cubicBezTo>
                                  <a:pt x="17068" y="20"/>
                                  <a:pt x="17064" y="17"/>
                                  <a:pt x="17064" y="12"/>
                                </a:cubicBezTo>
                                <a:cubicBezTo>
                                  <a:pt x="17064" y="8"/>
                                  <a:pt x="17068" y="4"/>
                                  <a:pt x="17072" y="4"/>
                                </a:cubicBezTo>
                                <a:close/>
                                <a:moveTo>
                                  <a:pt x="17104" y="4"/>
                                </a:moveTo>
                                <a:lnTo>
                                  <a:pt x="17104" y="4"/>
                                </a:lnTo>
                                <a:cubicBezTo>
                                  <a:pt x="17109" y="4"/>
                                  <a:pt x="17112" y="8"/>
                                  <a:pt x="17112" y="12"/>
                                </a:cubicBezTo>
                                <a:cubicBezTo>
                                  <a:pt x="17112" y="17"/>
                                  <a:pt x="17109" y="20"/>
                                  <a:pt x="17104" y="20"/>
                                </a:cubicBezTo>
                                <a:lnTo>
                                  <a:pt x="17104" y="20"/>
                                </a:lnTo>
                                <a:cubicBezTo>
                                  <a:pt x="17100" y="20"/>
                                  <a:pt x="17096" y="17"/>
                                  <a:pt x="17096" y="12"/>
                                </a:cubicBezTo>
                                <a:cubicBezTo>
                                  <a:pt x="17096" y="8"/>
                                  <a:pt x="17100" y="4"/>
                                  <a:pt x="17104" y="4"/>
                                </a:cubicBezTo>
                                <a:close/>
                                <a:moveTo>
                                  <a:pt x="17136" y="4"/>
                                </a:moveTo>
                                <a:lnTo>
                                  <a:pt x="17136" y="4"/>
                                </a:lnTo>
                                <a:cubicBezTo>
                                  <a:pt x="17141" y="4"/>
                                  <a:pt x="17144" y="8"/>
                                  <a:pt x="17144" y="12"/>
                                </a:cubicBezTo>
                                <a:cubicBezTo>
                                  <a:pt x="17144" y="17"/>
                                  <a:pt x="17141" y="20"/>
                                  <a:pt x="17136" y="20"/>
                                </a:cubicBezTo>
                                <a:lnTo>
                                  <a:pt x="17136" y="20"/>
                                </a:lnTo>
                                <a:cubicBezTo>
                                  <a:pt x="17132" y="20"/>
                                  <a:pt x="17128" y="17"/>
                                  <a:pt x="17128" y="12"/>
                                </a:cubicBezTo>
                                <a:cubicBezTo>
                                  <a:pt x="17128" y="8"/>
                                  <a:pt x="17132" y="4"/>
                                  <a:pt x="17136" y="4"/>
                                </a:cubicBezTo>
                                <a:close/>
                                <a:moveTo>
                                  <a:pt x="17168" y="4"/>
                                </a:moveTo>
                                <a:lnTo>
                                  <a:pt x="17168" y="4"/>
                                </a:lnTo>
                                <a:cubicBezTo>
                                  <a:pt x="17173" y="4"/>
                                  <a:pt x="17176" y="8"/>
                                  <a:pt x="17176" y="12"/>
                                </a:cubicBezTo>
                                <a:cubicBezTo>
                                  <a:pt x="17176" y="17"/>
                                  <a:pt x="17173" y="20"/>
                                  <a:pt x="17168" y="20"/>
                                </a:cubicBezTo>
                                <a:lnTo>
                                  <a:pt x="17168" y="20"/>
                                </a:lnTo>
                                <a:cubicBezTo>
                                  <a:pt x="17164" y="20"/>
                                  <a:pt x="17160" y="17"/>
                                  <a:pt x="17160" y="12"/>
                                </a:cubicBezTo>
                                <a:cubicBezTo>
                                  <a:pt x="17160" y="8"/>
                                  <a:pt x="17164" y="4"/>
                                  <a:pt x="17168" y="4"/>
                                </a:cubicBezTo>
                                <a:close/>
                                <a:moveTo>
                                  <a:pt x="17200" y="4"/>
                                </a:moveTo>
                                <a:lnTo>
                                  <a:pt x="17200" y="4"/>
                                </a:lnTo>
                                <a:cubicBezTo>
                                  <a:pt x="17205" y="4"/>
                                  <a:pt x="17208" y="8"/>
                                  <a:pt x="17208" y="12"/>
                                </a:cubicBezTo>
                                <a:cubicBezTo>
                                  <a:pt x="17208" y="17"/>
                                  <a:pt x="17205" y="20"/>
                                  <a:pt x="17200" y="20"/>
                                </a:cubicBezTo>
                                <a:lnTo>
                                  <a:pt x="17200" y="20"/>
                                </a:lnTo>
                                <a:cubicBezTo>
                                  <a:pt x="17196" y="20"/>
                                  <a:pt x="17192" y="17"/>
                                  <a:pt x="17192" y="12"/>
                                </a:cubicBezTo>
                                <a:cubicBezTo>
                                  <a:pt x="17192" y="8"/>
                                  <a:pt x="17196" y="4"/>
                                  <a:pt x="17200" y="4"/>
                                </a:cubicBezTo>
                                <a:close/>
                                <a:moveTo>
                                  <a:pt x="17232" y="4"/>
                                </a:moveTo>
                                <a:lnTo>
                                  <a:pt x="17233" y="4"/>
                                </a:lnTo>
                                <a:cubicBezTo>
                                  <a:pt x="17237" y="4"/>
                                  <a:pt x="17241" y="8"/>
                                  <a:pt x="17241" y="12"/>
                                </a:cubicBezTo>
                                <a:cubicBezTo>
                                  <a:pt x="17241" y="17"/>
                                  <a:pt x="17237" y="20"/>
                                  <a:pt x="17233" y="20"/>
                                </a:cubicBezTo>
                                <a:lnTo>
                                  <a:pt x="17232" y="20"/>
                                </a:lnTo>
                                <a:cubicBezTo>
                                  <a:pt x="17228" y="20"/>
                                  <a:pt x="17224" y="17"/>
                                  <a:pt x="17224" y="12"/>
                                </a:cubicBezTo>
                                <a:cubicBezTo>
                                  <a:pt x="17224" y="8"/>
                                  <a:pt x="17228" y="4"/>
                                  <a:pt x="17232" y="4"/>
                                </a:cubicBezTo>
                                <a:close/>
                                <a:moveTo>
                                  <a:pt x="17265" y="4"/>
                                </a:moveTo>
                                <a:lnTo>
                                  <a:pt x="17265" y="4"/>
                                </a:lnTo>
                                <a:cubicBezTo>
                                  <a:pt x="17269" y="4"/>
                                  <a:pt x="17273" y="8"/>
                                  <a:pt x="17273" y="12"/>
                                </a:cubicBezTo>
                                <a:cubicBezTo>
                                  <a:pt x="17273" y="17"/>
                                  <a:pt x="17269" y="20"/>
                                  <a:pt x="17265" y="20"/>
                                </a:cubicBezTo>
                                <a:lnTo>
                                  <a:pt x="17265" y="20"/>
                                </a:lnTo>
                                <a:cubicBezTo>
                                  <a:pt x="17260" y="20"/>
                                  <a:pt x="17257" y="17"/>
                                  <a:pt x="17257" y="12"/>
                                </a:cubicBezTo>
                                <a:cubicBezTo>
                                  <a:pt x="17257" y="8"/>
                                  <a:pt x="17260" y="4"/>
                                  <a:pt x="17265" y="4"/>
                                </a:cubicBezTo>
                                <a:close/>
                                <a:moveTo>
                                  <a:pt x="17297" y="4"/>
                                </a:moveTo>
                                <a:lnTo>
                                  <a:pt x="17297" y="4"/>
                                </a:lnTo>
                                <a:cubicBezTo>
                                  <a:pt x="17301" y="4"/>
                                  <a:pt x="17305" y="8"/>
                                  <a:pt x="17305" y="12"/>
                                </a:cubicBezTo>
                                <a:cubicBezTo>
                                  <a:pt x="17305" y="17"/>
                                  <a:pt x="17301" y="20"/>
                                  <a:pt x="17297" y="20"/>
                                </a:cubicBezTo>
                                <a:lnTo>
                                  <a:pt x="17297" y="20"/>
                                </a:lnTo>
                                <a:cubicBezTo>
                                  <a:pt x="17292" y="20"/>
                                  <a:pt x="17289" y="17"/>
                                  <a:pt x="17289" y="12"/>
                                </a:cubicBezTo>
                                <a:cubicBezTo>
                                  <a:pt x="17289" y="8"/>
                                  <a:pt x="17292" y="4"/>
                                  <a:pt x="17297" y="4"/>
                                </a:cubicBezTo>
                                <a:close/>
                                <a:moveTo>
                                  <a:pt x="17329" y="4"/>
                                </a:moveTo>
                                <a:lnTo>
                                  <a:pt x="17329" y="4"/>
                                </a:lnTo>
                                <a:cubicBezTo>
                                  <a:pt x="17333" y="4"/>
                                  <a:pt x="17337" y="8"/>
                                  <a:pt x="17337" y="12"/>
                                </a:cubicBezTo>
                                <a:cubicBezTo>
                                  <a:pt x="17337" y="17"/>
                                  <a:pt x="17333" y="20"/>
                                  <a:pt x="17329" y="20"/>
                                </a:cubicBezTo>
                                <a:lnTo>
                                  <a:pt x="17329" y="20"/>
                                </a:lnTo>
                                <a:cubicBezTo>
                                  <a:pt x="17324" y="20"/>
                                  <a:pt x="17321" y="17"/>
                                  <a:pt x="17321" y="12"/>
                                </a:cubicBezTo>
                                <a:cubicBezTo>
                                  <a:pt x="17321" y="8"/>
                                  <a:pt x="17324" y="4"/>
                                  <a:pt x="17329" y="4"/>
                                </a:cubicBezTo>
                                <a:close/>
                                <a:moveTo>
                                  <a:pt x="17361" y="4"/>
                                </a:moveTo>
                                <a:lnTo>
                                  <a:pt x="17361" y="4"/>
                                </a:lnTo>
                                <a:cubicBezTo>
                                  <a:pt x="17365" y="4"/>
                                  <a:pt x="17369" y="8"/>
                                  <a:pt x="17369" y="12"/>
                                </a:cubicBezTo>
                                <a:cubicBezTo>
                                  <a:pt x="17369" y="17"/>
                                  <a:pt x="17365" y="20"/>
                                  <a:pt x="17361" y="20"/>
                                </a:cubicBezTo>
                                <a:lnTo>
                                  <a:pt x="17361" y="20"/>
                                </a:lnTo>
                                <a:cubicBezTo>
                                  <a:pt x="17356" y="20"/>
                                  <a:pt x="17353" y="17"/>
                                  <a:pt x="17353" y="12"/>
                                </a:cubicBezTo>
                                <a:cubicBezTo>
                                  <a:pt x="17353" y="8"/>
                                  <a:pt x="17356" y="4"/>
                                  <a:pt x="17361" y="4"/>
                                </a:cubicBezTo>
                                <a:close/>
                                <a:moveTo>
                                  <a:pt x="17393" y="4"/>
                                </a:moveTo>
                                <a:lnTo>
                                  <a:pt x="17393" y="4"/>
                                </a:lnTo>
                                <a:cubicBezTo>
                                  <a:pt x="17397" y="4"/>
                                  <a:pt x="17401" y="8"/>
                                  <a:pt x="17401" y="12"/>
                                </a:cubicBezTo>
                                <a:cubicBezTo>
                                  <a:pt x="17401" y="17"/>
                                  <a:pt x="17397" y="20"/>
                                  <a:pt x="17393" y="20"/>
                                </a:cubicBezTo>
                                <a:lnTo>
                                  <a:pt x="17393" y="20"/>
                                </a:lnTo>
                                <a:cubicBezTo>
                                  <a:pt x="17388" y="20"/>
                                  <a:pt x="17385" y="17"/>
                                  <a:pt x="17385" y="12"/>
                                </a:cubicBezTo>
                                <a:cubicBezTo>
                                  <a:pt x="17385" y="8"/>
                                  <a:pt x="17388" y="4"/>
                                  <a:pt x="17393" y="4"/>
                                </a:cubicBezTo>
                                <a:close/>
                                <a:moveTo>
                                  <a:pt x="17425" y="4"/>
                                </a:moveTo>
                                <a:lnTo>
                                  <a:pt x="17425" y="4"/>
                                </a:lnTo>
                                <a:cubicBezTo>
                                  <a:pt x="17429" y="4"/>
                                  <a:pt x="17433" y="8"/>
                                  <a:pt x="17433" y="12"/>
                                </a:cubicBezTo>
                                <a:cubicBezTo>
                                  <a:pt x="17433" y="17"/>
                                  <a:pt x="17429" y="20"/>
                                  <a:pt x="17425" y="20"/>
                                </a:cubicBezTo>
                                <a:lnTo>
                                  <a:pt x="17425" y="20"/>
                                </a:lnTo>
                                <a:cubicBezTo>
                                  <a:pt x="17420" y="20"/>
                                  <a:pt x="17417" y="17"/>
                                  <a:pt x="17417" y="12"/>
                                </a:cubicBezTo>
                                <a:cubicBezTo>
                                  <a:pt x="17417" y="8"/>
                                  <a:pt x="17420" y="4"/>
                                  <a:pt x="17425" y="4"/>
                                </a:cubicBezTo>
                                <a:close/>
                                <a:moveTo>
                                  <a:pt x="17457" y="5"/>
                                </a:moveTo>
                                <a:lnTo>
                                  <a:pt x="17457" y="5"/>
                                </a:lnTo>
                                <a:cubicBezTo>
                                  <a:pt x="17461" y="5"/>
                                  <a:pt x="17465" y="8"/>
                                  <a:pt x="17465" y="13"/>
                                </a:cubicBezTo>
                                <a:cubicBezTo>
                                  <a:pt x="17465" y="17"/>
                                  <a:pt x="17461" y="21"/>
                                  <a:pt x="17457" y="21"/>
                                </a:cubicBezTo>
                                <a:lnTo>
                                  <a:pt x="17457" y="21"/>
                                </a:lnTo>
                                <a:cubicBezTo>
                                  <a:pt x="17452" y="21"/>
                                  <a:pt x="17449" y="17"/>
                                  <a:pt x="17449" y="13"/>
                                </a:cubicBezTo>
                                <a:cubicBezTo>
                                  <a:pt x="17449" y="8"/>
                                  <a:pt x="17452" y="5"/>
                                  <a:pt x="17457" y="5"/>
                                </a:cubicBezTo>
                                <a:close/>
                                <a:moveTo>
                                  <a:pt x="17489" y="5"/>
                                </a:moveTo>
                                <a:lnTo>
                                  <a:pt x="17489" y="5"/>
                                </a:lnTo>
                                <a:cubicBezTo>
                                  <a:pt x="17493" y="5"/>
                                  <a:pt x="17497" y="8"/>
                                  <a:pt x="17497" y="13"/>
                                </a:cubicBezTo>
                                <a:cubicBezTo>
                                  <a:pt x="17497" y="17"/>
                                  <a:pt x="17493" y="21"/>
                                  <a:pt x="17489" y="21"/>
                                </a:cubicBezTo>
                                <a:lnTo>
                                  <a:pt x="17489" y="21"/>
                                </a:lnTo>
                                <a:cubicBezTo>
                                  <a:pt x="17484" y="21"/>
                                  <a:pt x="17481" y="17"/>
                                  <a:pt x="17481" y="13"/>
                                </a:cubicBezTo>
                                <a:cubicBezTo>
                                  <a:pt x="17481" y="8"/>
                                  <a:pt x="17484" y="5"/>
                                  <a:pt x="17489" y="5"/>
                                </a:cubicBezTo>
                                <a:close/>
                                <a:moveTo>
                                  <a:pt x="17521" y="5"/>
                                </a:moveTo>
                                <a:lnTo>
                                  <a:pt x="17521" y="5"/>
                                </a:lnTo>
                                <a:cubicBezTo>
                                  <a:pt x="17525" y="5"/>
                                  <a:pt x="17529" y="8"/>
                                  <a:pt x="17529" y="13"/>
                                </a:cubicBezTo>
                                <a:cubicBezTo>
                                  <a:pt x="17529" y="17"/>
                                  <a:pt x="17525" y="21"/>
                                  <a:pt x="17521" y="21"/>
                                </a:cubicBezTo>
                                <a:lnTo>
                                  <a:pt x="17521" y="21"/>
                                </a:lnTo>
                                <a:cubicBezTo>
                                  <a:pt x="17516" y="21"/>
                                  <a:pt x="17513" y="17"/>
                                  <a:pt x="17513" y="13"/>
                                </a:cubicBezTo>
                                <a:cubicBezTo>
                                  <a:pt x="17513" y="8"/>
                                  <a:pt x="17516" y="5"/>
                                  <a:pt x="17521" y="5"/>
                                </a:cubicBezTo>
                                <a:close/>
                                <a:moveTo>
                                  <a:pt x="17553" y="5"/>
                                </a:moveTo>
                                <a:lnTo>
                                  <a:pt x="17553" y="5"/>
                                </a:lnTo>
                                <a:cubicBezTo>
                                  <a:pt x="17557" y="5"/>
                                  <a:pt x="17561" y="8"/>
                                  <a:pt x="17561" y="13"/>
                                </a:cubicBezTo>
                                <a:cubicBezTo>
                                  <a:pt x="17561" y="17"/>
                                  <a:pt x="17557" y="21"/>
                                  <a:pt x="17553" y="21"/>
                                </a:cubicBezTo>
                                <a:lnTo>
                                  <a:pt x="17553" y="21"/>
                                </a:lnTo>
                                <a:cubicBezTo>
                                  <a:pt x="17548" y="21"/>
                                  <a:pt x="17545" y="17"/>
                                  <a:pt x="17545" y="13"/>
                                </a:cubicBezTo>
                                <a:cubicBezTo>
                                  <a:pt x="17545" y="8"/>
                                  <a:pt x="17548" y="5"/>
                                  <a:pt x="17553" y="5"/>
                                </a:cubicBezTo>
                                <a:close/>
                                <a:moveTo>
                                  <a:pt x="17585" y="5"/>
                                </a:moveTo>
                                <a:lnTo>
                                  <a:pt x="17585" y="5"/>
                                </a:lnTo>
                                <a:cubicBezTo>
                                  <a:pt x="17589" y="5"/>
                                  <a:pt x="17593" y="8"/>
                                  <a:pt x="17593" y="13"/>
                                </a:cubicBezTo>
                                <a:cubicBezTo>
                                  <a:pt x="17593" y="17"/>
                                  <a:pt x="17589" y="21"/>
                                  <a:pt x="17585" y="21"/>
                                </a:cubicBezTo>
                                <a:lnTo>
                                  <a:pt x="17585" y="21"/>
                                </a:lnTo>
                                <a:cubicBezTo>
                                  <a:pt x="17580" y="21"/>
                                  <a:pt x="17577" y="17"/>
                                  <a:pt x="17577" y="13"/>
                                </a:cubicBezTo>
                                <a:cubicBezTo>
                                  <a:pt x="17577" y="8"/>
                                  <a:pt x="17580" y="5"/>
                                  <a:pt x="17585" y="5"/>
                                </a:cubicBezTo>
                                <a:close/>
                                <a:moveTo>
                                  <a:pt x="17617" y="5"/>
                                </a:moveTo>
                                <a:lnTo>
                                  <a:pt x="17617" y="5"/>
                                </a:lnTo>
                                <a:cubicBezTo>
                                  <a:pt x="17621" y="5"/>
                                  <a:pt x="17625" y="8"/>
                                  <a:pt x="17625" y="13"/>
                                </a:cubicBezTo>
                                <a:cubicBezTo>
                                  <a:pt x="17625" y="17"/>
                                  <a:pt x="17621" y="21"/>
                                  <a:pt x="17617" y="21"/>
                                </a:cubicBezTo>
                                <a:lnTo>
                                  <a:pt x="17617" y="21"/>
                                </a:lnTo>
                                <a:cubicBezTo>
                                  <a:pt x="17612" y="21"/>
                                  <a:pt x="17609" y="17"/>
                                  <a:pt x="17609" y="13"/>
                                </a:cubicBezTo>
                                <a:cubicBezTo>
                                  <a:pt x="17609" y="8"/>
                                  <a:pt x="17612" y="5"/>
                                  <a:pt x="17617" y="5"/>
                                </a:cubicBezTo>
                                <a:close/>
                                <a:moveTo>
                                  <a:pt x="17649" y="5"/>
                                </a:moveTo>
                                <a:lnTo>
                                  <a:pt x="17649" y="5"/>
                                </a:lnTo>
                                <a:cubicBezTo>
                                  <a:pt x="17653" y="5"/>
                                  <a:pt x="17657" y="8"/>
                                  <a:pt x="17657" y="13"/>
                                </a:cubicBezTo>
                                <a:cubicBezTo>
                                  <a:pt x="17657" y="17"/>
                                  <a:pt x="17653" y="21"/>
                                  <a:pt x="17649" y="21"/>
                                </a:cubicBezTo>
                                <a:lnTo>
                                  <a:pt x="17649" y="21"/>
                                </a:lnTo>
                                <a:cubicBezTo>
                                  <a:pt x="17644" y="21"/>
                                  <a:pt x="17641" y="17"/>
                                  <a:pt x="17641" y="13"/>
                                </a:cubicBezTo>
                                <a:cubicBezTo>
                                  <a:pt x="17641" y="8"/>
                                  <a:pt x="17644" y="5"/>
                                  <a:pt x="17649" y="5"/>
                                </a:cubicBezTo>
                                <a:close/>
                                <a:moveTo>
                                  <a:pt x="17681" y="5"/>
                                </a:moveTo>
                                <a:lnTo>
                                  <a:pt x="17681" y="5"/>
                                </a:lnTo>
                                <a:cubicBezTo>
                                  <a:pt x="17685" y="5"/>
                                  <a:pt x="17689" y="8"/>
                                  <a:pt x="17689" y="13"/>
                                </a:cubicBezTo>
                                <a:cubicBezTo>
                                  <a:pt x="17689" y="17"/>
                                  <a:pt x="17685" y="21"/>
                                  <a:pt x="17681" y="21"/>
                                </a:cubicBezTo>
                                <a:lnTo>
                                  <a:pt x="17681" y="21"/>
                                </a:lnTo>
                                <a:cubicBezTo>
                                  <a:pt x="17676" y="21"/>
                                  <a:pt x="17673" y="17"/>
                                  <a:pt x="17673" y="13"/>
                                </a:cubicBezTo>
                                <a:cubicBezTo>
                                  <a:pt x="17673" y="8"/>
                                  <a:pt x="17676" y="5"/>
                                  <a:pt x="17681" y="5"/>
                                </a:cubicBezTo>
                                <a:close/>
                                <a:moveTo>
                                  <a:pt x="17713" y="5"/>
                                </a:moveTo>
                                <a:lnTo>
                                  <a:pt x="17713" y="5"/>
                                </a:lnTo>
                                <a:cubicBezTo>
                                  <a:pt x="17717" y="5"/>
                                  <a:pt x="17721" y="8"/>
                                  <a:pt x="17721" y="13"/>
                                </a:cubicBezTo>
                                <a:cubicBezTo>
                                  <a:pt x="17721" y="17"/>
                                  <a:pt x="17717" y="21"/>
                                  <a:pt x="17713" y="21"/>
                                </a:cubicBezTo>
                                <a:lnTo>
                                  <a:pt x="17713" y="21"/>
                                </a:lnTo>
                                <a:cubicBezTo>
                                  <a:pt x="17708" y="21"/>
                                  <a:pt x="17705" y="17"/>
                                  <a:pt x="17705" y="13"/>
                                </a:cubicBezTo>
                                <a:cubicBezTo>
                                  <a:pt x="17705" y="8"/>
                                  <a:pt x="17708" y="5"/>
                                  <a:pt x="17713" y="5"/>
                                </a:cubicBezTo>
                                <a:close/>
                                <a:moveTo>
                                  <a:pt x="17745" y="5"/>
                                </a:moveTo>
                                <a:lnTo>
                                  <a:pt x="17745" y="5"/>
                                </a:lnTo>
                                <a:cubicBezTo>
                                  <a:pt x="17749" y="5"/>
                                  <a:pt x="17753" y="8"/>
                                  <a:pt x="17753" y="13"/>
                                </a:cubicBezTo>
                                <a:cubicBezTo>
                                  <a:pt x="17753" y="17"/>
                                  <a:pt x="17749" y="21"/>
                                  <a:pt x="17745" y="21"/>
                                </a:cubicBezTo>
                                <a:lnTo>
                                  <a:pt x="17745" y="21"/>
                                </a:lnTo>
                                <a:cubicBezTo>
                                  <a:pt x="17740" y="21"/>
                                  <a:pt x="17737" y="17"/>
                                  <a:pt x="17737" y="13"/>
                                </a:cubicBezTo>
                                <a:cubicBezTo>
                                  <a:pt x="17737" y="8"/>
                                  <a:pt x="17740" y="5"/>
                                  <a:pt x="17745" y="5"/>
                                </a:cubicBezTo>
                                <a:close/>
                                <a:moveTo>
                                  <a:pt x="17777" y="5"/>
                                </a:moveTo>
                                <a:lnTo>
                                  <a:pt x="17777" y="5"/>
                                </a:lnTo>
                                <a:cubicBezTo>
                                  <a:pt x="17781" y="5"/>
                                  <a:pt x="17785" y="8"/>
                                  <a:pt x="17785" y="13"/>
                                </a:cubicBezTo>
                                <a:cubicBezTo>
                                  <a:pt x="17785" y="17"/>
                                  <a:pt x="17781" y="21"/>
                                  <a:pt x="17777" y="21"/>
                                </a:cubicBezTo>
                                <a:lnTo>
                                  <a:pt x="17777" y="21"/>
                                </a:lnTo>
                                <a:cubicBezTo>
                                  <a:pt x="17772" y="21"/>
                                  <a:pt x="17769" y="17"/>
                                  <a:pt x="17769" y="13"/>
                                </a:cubicBezTo>
                                <a:cubicBezTo>
                                  <a:pt x="17769" y="8"/>
                                  <a:pt x="17772" y="5"/>
                                  <a:pt x="17777" y="5"/>
                                </a:cubicBezTo>
                                <a:close/>
                                <a:moveTo>
                                  <a:pt x="17809" y="5"/>
                                </a:moveTo>
                                <a:lnTo>
                                  <a:pt x="17809" y="5"/>
                                </a:lnTo>
                                <a:cubicBezTo>
                                  <a:pt x="17813" y="5"/>
                                  <a:pt x="17817" y="8"/>
                                  <a:pt x="17817" y="13"/>
                                </a:cubicBezTo>
                                <a:cubicBezTo>
                                  <a:pt x="17817" y="17"/>
                                  <a:pt x="17813" y="21"/>
                                  <a:pt x="17809" y="21"/>
                                </a:cubicBezTo>
                                <a:lnTo>
                                  <a:pt x="17809" y="21"/>
                                </a:lnTo>
                                <a:cubicBezTo>
                                  <a:pt x="17804" y="21"/>
                                  <a:pt x="17801" y="17"/>
                                  <a:pt x="17801" y="13"/>
                                </a:cubicBezTo>
                                <a:cubicBezTo>
                                  <a:pt x="17801" y="8"/>
                                  <a:pt x="17804" y="5"/>
                                  <a:pt x="17809" y="5"/>
                                </a:cubicBezTo>
                                <a:close/>
                                <a:moveTo>
                                  <a:pt x="17841" y="5"/>
                                </a:moveTo>
                                <a:lnTo>
                                  <a:pt x="17841" y="5"/>
                                </a:lnTo>
                                <a:cubicBezTo>
                                  <a:pt x="17845" y="5"/>
                                  <a:pt x="17849" y="8"/>
                                  <a:pt x="17849" y="13"/>
                                </a:cubicBezTo>
                                <a:cubicBezTo>
                                  <a:pt x="17849" y="17"/>
                                  <a:pt x="17845" y="21"/>
                                  <a:pt x="17841" y="21"/>
                                </a:cubicBezTo>
                                <a:lnTo>
                                  <a:pt x="17841" y="21"/>
                                </a:lnTo>
                                <a:cubicBezTo>
                                  <a:pt x="17836" y="21"/>
                                  <a:pt x="17833" y="17"/>
                                  <a:pt x="17833" y="13"/>
                                </a:cubicBezTo>
                                <a:cubicBezTo>
                                  <a:pt x="17833" y="8"/>
                                  <a:pt x="17836" y="5"/>
                                  <a:pt x="17841" y="5"/>
                                </a:cubicBezTo>
                                <a:close/>
                                <a:moveTo>
                                  <a:pt x="17873" y="5"/>
                                </a:moveTo>
                                <a:lnTo>
                                  <a:pt x="17873" y="5"/>
                                </a:lnTo>
                                <a:cubicBezTo>
                                  <a:pt x="17877" y="5"/>
                                  <a:pt x="17881" y="8"/>
                                  <a:pt x="17881" y="13"/>
                                </a:cubicBezTo>
                                <a:cubicBezTo>
                                  <a:pt x="17881" y="17"/>
                                  <a:pt x="17877" y="21"/>
                                  <a:pt x="17873" y="21"/>
                                </a:cubicBezTo>
                                <a:lnTo>
                                  <a:pt x="17873" y="21"/>
                                </a:lnTo>
                                <a:cubicBezTo>
                                  <a:pt x="17868" y="21"/>
                                  <a:pt x="17865" y="17"/>
                                  <a:pt x="17865" y="13"/>
                                </a:cubicBezTo>
                                <a:cubicBezTo>
                                  <a:pt x="17865" y="8"/>
                                  <a:pt x="17868" y="5"/>
                                  <a:pt x="17873" y="5"/>
                                </a:cubicBezTo>
                                <a:close/>
                                <a:moveTo>
                                  <a:pt x="17905" y="5"/>
                                </a:moveTo>
                                <a:lnTo>
                                  <a:pt x="17905" y="5"/>
                                </a:lnTo>
                                <a:cubicBezTo>
                                  <a:pt x="17909" y="5"/>
                                  <a:pt x="17913" y="8"/>
                                  <a:pt x="17913" y="13"/>
                                </a:cubicBezTo>
                                <a:cubicBezTo>
                                  <a:pt x="17913" y="17"/>
                                  <a:pt x="17909" y="21"/>
                                  <a:pt x="17905" y="21"/>
                                </a:cubicBezTo>
                                <a:lnTo>
                                  <a:pt x="17905" y="21"/>
                                </a:lnTo>
                                <a:cubicBezTo>
                                  <a:pt x="17900" y="21"/>
                                  <a:pt x="17897" y="17"/>
                                  <a:pt x="17897" y="13"/>
                                </a:cubicBezTo>
                                <a:cubicBezTo>
                                  <a:pt x="17897" y="8"/>
                                  <a:pt x="17900" y="5"/>
                                  <a:pt x="17905" y="5"/>
                                </a:cubicBezTo>
                                <a:close/>
                                <a:moveTo>
                                  <a:pt x="17937" y="5"/>
                                </a:moveTo>
                                <a:lnTo>
                                  <a:pt x="17937" y="5"/>
                                </a:lnTo>
                                <a:cubicBezTo>
                                  <a:pt x="17941" y="5"/>
                                  <a:pt x="17945" y="8"/>
                                  <a:pt x="17945" y="13"/>
                                </a:cubicBezTo>
                                <a:cubicBezTo>
                                  <a:pt x="17945" y="17"/>
                                  <a:pt x="17941" y="21"/>
                                  <a:pt x="17937" y="21"/>
                                </a:cubicBezTo>
                                <a:lnTo>
                                  <a:pt x="17937" y="21"/>
                                </a:lnTo>
                                <a:cubicBezTo>
                                  <a:pt x="17932" y="21"/>
                                  <a:pt x="17929" y="17"/>
                                  <a:pt x="17929" y="13"/>
                                </a:cubicBezTo>
                                <a:cubicBezTo>
                                  <a:pt x="17929" y="8"/>
                                  <a:pt x="17932" y="5"/>
                                  <a:pt x="17937" y="5"/>
                                </a:cubicBezTo>
                                <a:close/>
                                <a:moveTo>
                                  <a:pt x="17969" y="5"/>
                                </a:moveTo>
                                <a:lnTo>
                                  <a:pt x="17969" y="5"/>
                                </a:lnTo>
                                <a:cubicBezTo>
                                  <a:pt x="17973" y="5"/>
                                  <a:pt x="17977" y="8"/>
                                  <a:pt x="17977" y="13"/>
                                </a:cubicBezTo>
                                <a:cubicBezTo>
                                  <a:pt x="17977" y="17"/>
                                  <a:pt x="17973" y="21"/>
                                  <a:pt x="17969" y="21"/>
                                </a:cubicBezTo>
                                <a:lnTo>
                                  <a:pt x="17969" y="21"/>
                                </a:lnTo>
                                <a:cubicBezTo>
                                  <a:pt x="17964" y="21"/>
                                  <a:pt x="17961" y="17"/>
                                  <a:pt x="17961" y="13"/>
                                </a:cubicBezTo>
                                <a:cubicBezTo>
                                  <a:pt x="17961" y="8"/>
                                  <a:pt x="17964" y="5"/>
                                  <a:pt x="17969" y="5"/>
                                </a:cubicBezTo>
                                <a:close/>
                                <a:moveTo>
                                  <a:pt x="18001" y="5"/>
                                </a:moveTo>
                                <a:lnTo>
                                  <a:pt x="18001" y="5"/>
                                </a:lnTo>
                                <a:cubicBezTo>
                                  <a:pt x="18005" y="5"/>
                                  <a:pt x="18009" y="8"/>
                                  <a:pt x="18009" y="13"/>
                                </a:cubicBezTo>
                                <a:cubicBezTo>
                                  <a:pt x="18009" y="17"/>
                                  <a:pt x="18005" y="21"/>
                                  <a:pt x="18001" y="21"/>
                                </a:cubicBezTo>
                                <a:lnTo>
                                  <a:pt x="18001" y="21"/>
                                </a:lnTo>
                                <a:cubicBezTo>
                                  <a:pt x="17996" y="21"/>
                                  <a:pt x="17993" y="17"/>
                                  <a:pt x="17993" y="13"/>
                                </a:cubicBezTo>
                                <a:cubicBezTo>
                                  <a:pt x="17993" y="8"/>
                                  <a:pt x="17996" y="5"/>
                                  <a:pt x="18001" y="5"/>
                                </a:cubicBezTo>
                                <a:close/>
                                <a:moveTo>
                                  <a:pt x="18033" y="5"/>
                                </a:moveTo>
                                <a:lnTo>
                                  <a:pt x="18033" y="5"/>
                                </a:lnTo>
                                <a:cubicBezTo>
                                  <a:pt x="18037" y="5"/>
                                  <a:pt x="18041" y="8"/>
                                  <a:pt x="18041" y="13"/>
                                </a:cubicBezTo>
                                <a:cubicBezTo>
                                  <a:pt x="18041" y="17"/>
                                  <a:pt x="18037" y="21"/>
                                  <a:pt x="18033" y="21"/>
                                </a:cubicBezTo>
                                <a:lnTo>
                                  <a:pt x="18033" y="21"/>
                                </a:lnTo>
                                <a:cubicBezTo>
                                  <a:pt x="18029" y="21"/>
                                  <a:pt x="18025" y="17"/>
                                  <a:pt x="18025" y="13"/>
                                </a:cubicBezTo>
                                <a:cubicBezTo>
                                  <a:pt x="18025" y="8"/>
                                  <a:pt x="18029" y="5"/>
                                  <a:pt x="18033" y="5"/>
                                </a:cubicBezTo>
                                <a:close/>
                                <a:moveTo>
                                  <a:pt x="18065" y="5"/>
                                </a:moveTo>
                                <a:lnTo>
                                  <a:pt x="18065" y="5"/>
                                </a:lnTo>
                                <a:cubicBezTo>
                                  <a:pt x="18069" y="5"/>
                                  <a:pt x="18073" y="8"/>
                                  <a:pt x="18073" y="13"/>
                                </a:cubicBezTo>
                                <a:cubicBezTo>
                                  <a:pt x="18073" y="17"/>
                                  <a:pt x="18069" y="21"/>
                                  <a:pt x="18065" y="21"/>
                                </a:cubicBezTo>
                                <a:lnTo>
                                  <a:pt x="18065" y="21"/>
                                </a:lnTo>
                                <a:cubicBezTo>
                                  <a:pt x="18061" y="21"/>
                                  <a:pt x="18057" y="17"/>
                                  <a:pt x="18057" y="13"/>
                                </a:cubicBezTo>
                                <a:cubicBezTo>
                                  <a:pt x="18057" y="8"/>
                                  <a:pt x="18061" y="5"/>
                                  <a:pt x="18065" y="5"/>
                                </a:cubicBezTo>
                                <a:close/>
                                <a:moveTo>
                                  <a:pt x="18097" y="5"/>
                                </a:moveTo>
                                <a:lnTo>
                                  <a:pt x="18097" y="5"/>
                                </a:lnTo>
                                <a:cubicBezTo>
                                  <a:pt x="18101" y="5"/>
                                  <a:pt x="18105" y="8"/>
                                  <a:pt x="18105" y="13"/>
                                </a:cubicBezTo>
                                <a:cubicBezTo>
                                  <a:pt x="18105" y="17"/>
                                  <a:pt x="18101" y="21"/>
                                  <a:pt x="18097" y="21"/>
                                </a:cubicBezTo>
                                <a:lnTo>
                                  <a:pt x="18097" y="21"/>
                                </a:lnTo>
                                <a:cubicBezTo>
                                  <a:pt x="18093" y="21"/>
                                  <a:pt x="18089" y="17"/>
                                  <a:pt x="18089" y="13"/>
                                </a:cubicBezTo>
                                <a:cubicBezTo>
                                  <a:pt x="18089" y="8"/>
                                  <a:pt x="18093" y="5"/>
                                  <a:pt x="18097" y="5"/>
                                </a:cubicBezTo>
                                <a:close/>
                                <a:moveTo>
                                  <a:pt x="18129" y="5"/>
                                </a:moveTo>
                                <a:lnTo>
                                  <a:pt x="18129" y="5"/>
                                </a:lnTo>
                                <a:cubicBezTo>
                                  <a:pt x="18133" y="5"/>
                                  <a:pt x="18137" y="8"/>
                                  <a:pt x="18137" y="13"/>
                                </a:cubicBezTo>
                                <a:cubicBezTo>
                                  <a:pt x="18137" y="17"/>
                                  <a:pt x="18133" y="21"/>
                                  <a:pt x="18129" y="21"/>
                                </a:cubicBezTo>
                                <a:lnTo>
                                  <a:pt x="18129" y="21"/>
                                </a:lnTo>
                                <a:cubicBezTo>
                                  <a:pt x="18125" y="21"/>
                                  <a:pt x="18121" y="17"/>
                                  <a:pt x="18121" y="13"/>
                                </a:cubicBezTo>
                                <a:cubicBezTo>
                                  <a:pt x="18121" y="8"/>
                                  <a:pt x="18125" y="5"/>
                                  <a:pt x="18129" y="5"/>
                                </a:cubicBezTo>
                                <a:close/>
                                <a:moveTo>
                                  <a:pt x="18161" y="5"/>
                                </a:moveTo>
                                <a:lnTo>
                                  <a:pt x="18161" y="5"/>
                                </a:lnTo>
                                <a:cubicBezTo>
                                  <a:pt x="18165" y="5"/>
                                  <a:pt x="18169" y="8"/>
                                  <a:pt x="18169" y="13"/>
                                </a:cubicBezTo>
                                <a:cubicBezTo>
                                  <a:pt x="18169" y="17"/>
                                  <a:pt x="18165" y="21"/>
                                  <a:pt x="18161" y="21"/>
                                </a:cubicBezTo>
                                <a:lnTo>
                                  <a:pt x="18161" y="21"/>
                                </a:lnTo>
                                <a:cubicBezTo>
                                  <a:pt x="18157" y="21"/>
                                  <a:pt x="18153" y="17"/>
                                  <a:pt x="18153" y="13"/>
                                </a:cubicBezTo>
                                <a:cubicBezTo>
                                  <a:pt x="18153" y="8"/>
                                  <a:pt x="18157" y="5"/>
                                  <a:pt x="18161" y="5"/>
                                </a:cubicBezTo>
                                <a:close/>
                                <a:moveTo>
                                  <a:pt x="18193" y="5"/>
                                </a:moveTo>
                                <a:lnTo>
                                  <a:pt x="18193" y="5"/>
                                </a:lnTo>
                                <a:cubicBezTo>
                                  <a:pt x="18197" y="5"/>
                                  <a:pt x="18201" y="8"/>
                                  <a:pt x="18201" y="13"/>
                                </a:cubicBezTo>
                                <a:cubicBezTo>
                                  <a:pt x="18201" y="17"/>
                                  <a:pt x="18197" y="21"/>
                                  <a:pt x="18193" y="21"/>
                                </a:cubicBezTo>
                                <a:lnTo>
                                  <a:pt x="18193" y="21"/>
                                </a:lnTo>
                                <a:cubicBezTo>
                                  <a:pt x="18189" y="21"/>
                                  <a:pt x="18185" y="17"/>
                                  <a:pt x="18185" y="13"/>
                                </a:cubicBezTo>
                                <a:cubicBezTo>
                                  <a:pt x="18185" y="8"/>
                                  <a:pt x="18189" y="5"/>
                                  <a:pt x="18193" y="5"/>
                                </a:cubicBezTo>
                                <a:close/>
                                <a:moveTo>
                                  <a:pt x="18225" y="5"/>
                                </a:moveTo>
                                <a:lnTo>
                                  <a:pt x="18225" y="5"/>
                                </a:lnTo>
                                <a:cubicBezTo>
                                  <a:pt x="18229" y="5"/>
                                  <a:pt x="18233" y="8"/>
                                  <a:pt x="18233" y="13"/>
                                </a:cubicBezTo>
                                <a:cubicBezTo>
                                  <a:pt x="18233" y="17"/>
                                  <a:pt x="18229" y="21"/>
                                  <a:pt x="18225" y="21"/>
                                </a:cubicBezTo>
                                <a:lnTo>
                                  <a:pt x="18225" y="21"/>
                                </a:lnTo>
                                <a:cubicBezTo>
                                  <a:pt x="18221" y="21"/>
                                  <a:pt x="18217" y="17"/>
                                  <a:pt x="18217" y="13"/>
                                </a:cubicBezTo>
                                <a:cubicBezTo>
                                  <a:pt x="18217" y="8"/>
                                  <a:pt x="18221" y="5"/>
                                  <a:pt x="18225" y="5"/>
                                </a:cubicBezTo>
                                <a:close/>
                                <a:moveTo>
                                  <a:pt x="18257" y="5"/>
                                </a:moveTo>
                                <a:lnTo>
                                  <a:pt x="18257" y="5"/>
                                </a:lnTo>
                                <a:cubicBezTo>
                                  <a:pt x="18261" y="5"/>
                                  <a:pt x="18265" y="8"/>
                                  <a:pt x="18265" y="13"/>
                                </a:cubicBezTo>
                                <a:cubicBezTo>
                                  <a:pt x="18265" y="17"/>
                                  <a:pt x="18261" y="21"/>
                                  <a:pt x="18257" y="21"/>
                                </a:cubicBezTo>
                                <a:lnTo>
                                  <a:pt x="18257" y="21"/>
                                </a:lnTo>
                                <a:cubicBezTo>
                                  <a:pt x="18253" y="21"/>
                                  <a:pt x="18249" y="17"/>
                                  <a:pt x="18249" y="13"/>
                                </a:cubicBezTo>
                                <a:cubicBezTo>
                                  <a:pt x="18249" y="8"/>
                                  <a:pt x="18253" y="5"/>
                                  <a:pt x="18257" y="5"/>
                                </a:cubicBezTo>
                                <a:close/>
                                <a:moveTo>
                                  <a:pt x="18289" y="5"/>
                                </a:moveTo>
                                <a:lnTo>
                                  <a:pt x="18289" y="5"/>
                                </a:lnTo>
                                <a:cubicBezTo>
                                  <a:pt x="18293" y="5"/>
                                  <a:pt x="18297" y="8"/>
                                  <a:pt x="18297" y="13"/>
                                </a:cubicBezTo>
                                <a:cubicBezTo>
                                  <a:pt x="18297" y="17"/>
                                  <a:pt x="18293" y="21"/>
                                  <a:pt x="18289" y="21"/>
                                </a:cubicBezTo>
                                <a:lnTo>
                                  <a:pt x="18289" y="21"/>
                                </a:lnTo>
                                <a:cubicBezTo>
                                  <a:pt x="18285" y="21"/>
                                  <a:pt x="18281" y="17"/>
                                  <a:pt x="18281" y="13"/>
                                </a:cubicBezTo>
                                <a:cubicBezTo>
                                  <a:pt x="18281" y="8"/>
                                  <a:pt x="18285" y="5"/>
                                  <a:pt x="18289" y="5"/>
                                </a:cubicBezTo>
                                <a:close/>
                                <a:moveTo>
                                  <a:pt x="18321" y="5"/>
                                </a:moveTo>
                                <a:lnTo>
                                  <a:pt x="18321" y="5"/>
                                </a:lnTo>
                                <a:cubicBezTo>
                                  <a:pt x="18326" y="5"/>
                                  <a:pt x="18329" y="8"/>
                                  <a:pt x="18329" y="13"/>
                                </a:cubicBezTo>
                                <a:cubicBezTo>
                                  <a:pt x="18329" y="17"/>
                                  <a:pt x="18326" y="21"/>
                                  <a:pt x="18321" y="21"/>
                                </a:cubicBezTo>
                                <a:lnTo>
                                  <a:pt x="18321" y="21"/>
                                </a:lnTo>
                                <a:cubicBezTo>
                                  <a:pt x="18317" y="21"/>
                                  <a:pt x="18313" y="17"/>
                                  <a:pt x="18313" y="13"/>
                                </a:cubicBezTo>
                                <a:cubicBezTo>
                                  <a:pt x="18313" y="8"/>
                                  <a:pt x="18317" y="5"/>
                                  <a:pt x="18321" y="5"/>
                                </a:cubicBezTo>
                                <a:close/>
                                <a:moveTo>
                                  <a:pt x="18353" y="5"/>
                                </a:moveTo>
                                <a:lnTo>
                                  <a:pt x="18353" y="5"/>
                                </a:lnTo>
                                <a:cubicBezTo>
                                  <a:pt x="18358" y="5"/>
                                  <a:pt x="18361" y="8"/>
                                  <a:pt x="18361" y="13"/>
                                </a:cubicBezTo>
                                <a:cubicBezTo>
                                  <a:pt x="18361" y="17"/>
                                  <a:pt x="18358" y="21"/>
                                  <a:pt x="18353" y="21"/>
                                </a:cubicBezTo>
                                <a:lnTo>
                                  <a:pt x="18353" y="21"/>
                                </a:lnTo>
                                <a:cubicBezTo>
                                  <a:pt x="18349" y="21"/>
                                  <a:pt x="18345" y="17"/>
                                  <a:pt x="18345" y="13"/>
                                </a:cubicBezTo>
                                <a:cubicBezTo>
                                  <a:pt x="18345" y="8"/>
                                  <a:pt x="18349" y="5"/>
                                  <a:pt x="18353" y="5"/>
                                </a:cubicBezTo>
                                <a:close/>
                                <a:moveTo>
                                  <a:pt x="18385" y="5"/>
                                </a:moveTo>
                                <a:lnTo>
                                  <a:pt x="18385" y="5"/>
                                </a:lnTo>
                                <a:cubicBezTo>
                                  <a:pt x="18390" y="5"/>
                                  <a:pt x="18393" y="8"/>
                                  <a:pt x="18393" y="13"/>
                                </a:cubicBezTo>
                                <a:cubicBezTo>
                                  <a:pt x="18393" y="17"/>
                                  <a:pt x="18390" y="21"/>
                                  <a:pt x="18385" y="21"/>
                                </a:cubicBezTo>
                                <a:lnTo>
                                  <a:pt x="18385" y="21"/>
                                </a:lnTo>
                                <a:cubicBezTo>
                                  <a:pt x="18381" y="21"/>
                                  <a:pt x="18377" y="17"/>
                                  <a:pt x="18377" y="13"/>
                                </a:cubicBezTo>
                                <a:cubicBezTo>
                                  <a:pt x="18377" y="8"/>
                                  <a:pt x="18381" y="5"/>
                                  <a:pt x="18385" y="5"/>
                                </a:cubicBezTo>
                                <a:close/>
                                <a:moveTo>
                                  <a:pt x="18417" y="5"/>
                                </a:moveTo>
                                <a:lnTo>
                                  <a:pt x="18417" y="5"/>
                                </a:lnTo>
                                <a:cubicBezTo>
                                  <a:pt x="18422" y="5"/>
                                  <a:pt x="18425" y="8"/>
                                  <a:pt x="18425" y="13"/>
                                </a:cubicBezTo>
                                <a:cubicBezTo>
                                  <a:pt x="18425" y="17"/>
                                  <a:pt x="18422" y="21"/>
                                  <a:pt x="18417" y="21"/>
                                </a:cubicBezTo>
                                <a:lnTo>
                                  <a:pt x="18417" y="21"/>
                                </a:lnTo>
                                <a:cubicBezTo>
                                  <a:pt x="18413" y="21"/>
                                  <a:pt x="18409" y="17"/>
                                  <a:pt x="18409" y="13"/>
                                </a:cubicBezTo>
                                <a:cubicBezTo>
                                  <a:pt x="18409" y="8"/>
                                  <a:pt x="18413" y="5"/>
                                  <a:pt x="18417" y="5"/>
                                </a:cubicBezTo>
                                <a:close/>
                                <a:moveTo>
                                  <a:pt x="18449" y="5"/>
                                </a:moveTo>
                                <a:lnTo>
                                  <a:pt x="18449" y="5"/>
                                </a:lnTo>
                                <a:cubicBezTo>
                                  <a:pt x="18454" y="5"/>
                                  <a:pt x="18457" y="8"/>
                                  <a:pt x="18457" y="13"/>
                                </a:cubicBezTo>
                                <a:cubicBezTo>
                                  <a:pt x="18457" y="17"/>
                                  <a:pt x="18454" y="21"/>
                                  <a:pt x="18449" y="21"/>
                                </a:cubicBezTo>
                                <a:lnTo>
                                  <a:pt x="18449" y="21"/>
                                </a:lnTo>
                                <a:cubicBezTo>
                                  <a:pt x="18445" y="21"/>
                                  <a:pt x="18441" y="17"/>
                                  <a:pt x="18441" y="13"/>
                                </a:cubicBezTo>
                                <a:cubicBezTo>
                                  <a:pt x="18441" y="8"/>
                                  <a:pt x="18445" y="5"/>
                                  <a:pt x="18449" y="5"/>
                                </a:cubicBezTo>
                                <a:close/>
                                <a:moveTo>
                                  <a:pt x="18481" y="5"/>
                                </a:moveTo>
                                <a:lnTo>
                                  <a:pt x="18481" y="5"/>
                                </a:lnTo>
                                <a:cubicBezTo>
                                  <a:pt x="18486" y="5"/>
                                  <a:pt x="18489" y="8"/>
                                  <a:pt x="18489" y="13"/>
                                </a:cubicBezTo>
                                <a:cubicBezTo>
                                  <a:pt x="18489" y="17"/>
                                  <a:pt x="18486" y="21"/>
                                  <a:pt x="18481" y="21"/>
                                </a:cubicBezTo>
                                <a:lnTo>
                                  <a:pt x="18481" y="21"/>
                                </a:lnTo>
                                <a:cubicBezTo>
                                  <a:pt x="18477" y="21"/>
                                  <a:pt x="18473" y="17"/>
                                  <a:pt x="18473" y="13"/>
                                </a:cubicBezTo>
                                <a:cubicBezTo>
                                  <a:pt x="18473" y="8"/>
                                  <a:pt x="18477" y="5"/>
                                  <a:pt x="18481" y="5"/>
                                </a:cubicBezTo>
                                <a:close/>
                                <a:moveTo>
                                  <a:pt x="18513" y="5"/>
                                </a:moveTo>
                                <a:lnTo>
                                  <a:pt x="18513" y="5"/>
                                </a:lnTo>
                                <a:cubicBezTo>
                                  <a:pt x="18518" y="5"/>
                                  <a:pt x="18521" y="8"/>
                                  <a:pt x="18521" y="13"/>
                                </a:cubicBezTo>
                                <a:cubicBezTo>
                                  <a:pt x="18521" y="17"/>
                                  <a:pt x="18518" y="21"/>
                                  <a:pt x="18513" y="21"/>
                                </a:cubicBezTo>
                                <a:lnTo>
                                  <a:pt x="18513" y="21"/>
                                </a:lnTo>
                                <a:cubicBezTo>
                                  <a:pt x="18509" y="21"/>
                                  <a:pt x="18505" y="17"/>
                                  <a:pt x="18505" y="13"/>
                                </a:cubicBezTo>
                                <a:cubicBezTo>
                                  <a:pt x="18505" y="8"/>
                                  <a:pt x="18509" y="5"/>
                                  <a:pt x="18513" y="5"/>
                                </a:cubicBezTo>
                                <a:close/>
                                <a:moveTo>
                                  <a:pt x="18545" y="5"/>
                                </a:moveTo>
                                <a:lnTo>
                                  <a:pt x="18545" y="5"/>
                                </a:lnTo>
                                <a:cubicBezTo>
                                  <a:pt x="18550" y="5"/>
                                  <a:pt x="18553" y="8"/>
                                  <a:pt x="18553" y="13"/>
                                </a:cubicBezTo>
                                <a:cubicBezTo>
                                  <a:pt x="18553" y="17"/>
                                  <a:pt x="18550" y="21"/>
                                  <a:pt x="18545" y="21"/>
                                </a:cubicBezTo>
                                <a:lnTo>
                                  <a:pt x="18545" y="21"/>
                                </a:lnTo>
                                <a:cubicBezTo>
                                  <a:pt x="18541" y="21"/>
                                  <a:pt x="18537" y="17"/>
                                  <a:pt x="18537" y="13"/>
                                </a:cubicBezTo>
                                <a:cubicBezTo>
                                  <a:pt x="18537" y="8"/>
                                  <a:pt x="18541" y="5"/>
                                  <a:pt x="18545" y="5"/>
                                </a:cubicBezTo>
                                <a:close/>
                                <a:moveTo>
                                  <a:pt x="18577" y="5"/>
                                </a:moveTo>
                                <a:lnTo>
                                  <a:pt x="18577" y="5"/>
                                </a:lnTo>
                                <a:cubicBezTo>
                                  <a:pt x="18582" y="5"/>
                                  <a:pt x="18585" y="8"/>
                                  <a:pt x="18585" y="13"/>
                                </a:cubicBezTo>
                                <a:cubicBezTo>
                                  <a:pt x="18585" y="17"/>
                                  <a:pt x="18582" y="21"/>
                                  <a:pt x="18577" y="21"/>
                                </a:cubicBezTo>
                                <a:lnTo>
                                  <a:pt x="18577" y="21"/>
                                </a:lnTo>
                                <a:cubicBezTo>
                                  <a:pt x="18573" y="21"/>
                                  <a:pt x="18569" y="17"/>
                                  <a:pt x="18569" y="13"/>
                                </a:cubicBezTo>
                                <a:cubicBezTo>
                                  <a:pt x="18569" y="8"/>
                                  <a:pt x="18573" y="5"/>
                                  <a:pt x="18577" y="5"/>
                                </a:cubicBezTo>
                                <a:close/>
                                <a:moveTo>
                                  <a:pt x="18609" y="5"/>
                                </a:moveTo>
                                <a:lnTo>
                                  <a:pt x="18609" y="5"/>
                                </a:lnTo>
                                <a:cubicBezTo>
                                  <a:pt x="18614" y="5"/>
                                  <a:pt x="18617" y="8"/>
                                  <a:pt x="18617" y="13"/>
                                </a:cubicBezTo>
                                <a:cubicBezTo>
                                  <a:pt x="18617" y="17"/>
                                  <a:pt x="18614" y="21"/>
                                  <a:pt x="18609" y="21"/>
                                </a:cubicBezTo>
                                <a:lnTo>
                                  <a:pt x="18609" y="21"/>
                                </a:lnTo>
                                <a:cubicBezTo>
                                  <a:pt x="18605" y="21"/>
                                  <a:pt x="18601" y="17"/>
                                  <a:pt x="18601" y="13"/>
                                </a:cubicBezTo>
                                <a:cubicBezTo>
                                  <a:pt x="18601" y="8"/>
                                  <a:pt x="18605" y="5"/>
                                  <a:pt x="18609" y="5"/>
                                </a:cubicBezTo>
                                <a:close/>
                                <a:moveTo>
                                  <a:pt x="18641" y="5"/>
                                </a:moveTo>
                                <a:lnTo>
                                  <a:pt x="18641" y="5"/>
                                </a:lnTo>
                                <a:cubicBezTo>
                                  <a:pt x="18646" y="5"/>
                                  <a:pt x="18649" y="8"/>
                                  <a:pt x="18649" y="13"/>
                                </a:cubicBezTo>
                                <a:cubicBezTo>
                                  <a:pt x="18649" y="17"/>
                                  <a:pt x="18646" y="21"/>
                                  <a:pt x="18641" y="21"/>
                                </a:cubicBezTo>
                                <a:lnTo>
                                  <a:pt x="18641" y="21"/>
                                </a:lnTo>
                                <a:cubicBezTo>
                                  <a:pt x="18637" y="21"/>
                                  <a:pt x="18633" y="17"/>
                                  <a:pt x="18633" y="13"/>
                                </a:cubicBezTo>
                                <a:cubicBezTo>
                                  <a:pt x="18633" y="8"/>
                                  <a:pt x="18637" y="5"/>
                                  <a:pt x="18641" y="5"/>
                                </a:cubicBezTo>
                                <a:close/>
                                <a:moveTo>
                                  <a:pt x="18673" y="5"/>
                                </a:moveTo>
                                <a:lnTo>
                                  <a:pt x="18673" y="5"/>
                                </a:lnTo>
                                <a:cubicBezTo>
                                  <a:pt x="18678" y="5"/>
                                  <a:pt x="18681" y="8"/>
                                  <a:pt x="18681" y="13"/>
                                </a:cubicBezTo>
                                <a:cubicBezTo>
                                  <a:pt x="18681" y="17"/>
                                  <a:pt x="18678" y="21"/>
                                  <a:pt x="18673" y="21"/>
                                </a:cubicBezTo>
                                <a:lnTo>
                                  <a:pt x="18673" y="21"/>
                                </a:lnTo>
                                <a:cubicBezTo>
                                  <a:pt x="18669" y="21"/>
                                  <a:pt x="18665" y="17"/>
                                  <a:pt x="18665" y="13"/>
                                </a:cubicBezTo>
                                <a:cubicBezTo>
                                  <a:pt x="18665" y="8"/>
                                  <a:pt x="18669" y="5"/>
                                  <a:pt x="18673" y="5"/>
                                </a:cubicBezTo>
                                <a:close/>
                                <a:moveTo>
                                  <a:pt x="18705" y="5"/>
                                </a:moveTo>
                                <a:lnTo>
                                  <a:pt x="18705" y="5"/>
                                </a:lnTo>
                                <a:cubicBezTo>
                                  <a:pt x="18710" y="5"/>
                                  <a:pt x="18713" y="8"/>
                                  <a:pt x="18713" y="13"/>
                                </a:cubicBezTo>
                                <a:cubicBezTo>
                                  <a:pt x="18713" y="17"/>
                                  <a:pt x="18710" y="21"/>
                                  <a:pt x="18705" y="21"/>
                                </a:cubicBezTo>
                                <a:lnTo>
                                  <a:pt x="18705" y="21"/>
                                </a:lnTo>
                                <a:cubicBezTo>
                                  <a:pt x="18701" y="21"/>
                                  <a:pt x="18697" y="17"/>
                                  <a:pt x="18697" y="13"/>
                                </a:cubicBezTo>
                                <a:cubicBezTo>
                                  <a:pt x="18697" y="8"/>
                                  <a:pt x="18701" y="5"/>
                                  <a:pt x="18705" y="5"/>
                                </a:cubicBezTo>
                                <a:close/>
                                <a:moveTo>
                                  <a:pt x="18737" y="5"/>
                                </a:moveTo>
                                <a:lnTo>
                                  <a:pt x="18737" y="5"/>
                                </a:lnTo>
                                <a:cubicBezTo>
                                  <a:pt x="18742" y="5"/>
                                  <a:pt x="18745" y="8"/>
                                  <a:pt x="18745" y="13"/>
                                </a:cubicBezTo>
                                <a:cubicBezTo>
                                  <a:pt x="18745" y="17"/>
                                  <a:pt x="18742" y="21"/>
                                  <a:pt x="18737" y="21"/>
                                </a:cubicBezTo>
                                <a:lnTo>
                                  <a:pt x="18737" y="21"/>
                                </a:lnTo>
                                <a:cubicBezTo>
                                  <a:pt x="18733" y="21"/>
                                  <a:pt x="18729" y="17"/>
                                  <a:pt x="18729" y="13"/>
                                </a:cubicBezTo>
                                <a:cubicBezTo>
                                  <a:pt x="18729" y="8"/>
                                  <a:pt x="18733" y="5"/>
                                  <a:pt x="18737" y="5"/>
                                </a:cubicBezTo>
                                <a:close/>
                                <a:moveTo>
                                  <a:pt x="18769" y="5"/>
                                </a:moveTo>
                                <a:lnTo>
                                  <a:pt x="18769" y="5"/>
                                </a:lnTo>
                                <a:cubicBezTo>
                                  <a:pt x="18774" y="5"/>
                                  <a:pt x="18777" y="8"/>
                                  <a:pt x="18777" y="13"/>
                                </a:cubicBezTo>
                                <a:cubicBezTo>
                                  <a:pt x="18777" y="17"/>
                                  <a:pt x="18774" y="21"/>
                                  <a:pt x="18769" y="21"/>
                                </a:cubicBezTo>
                                <a:lnTo>
                                  <a:pt x="18769" y="21"/>
                                </a:lnTo>
                                <a:cubicBezTo>
                                  <a:pt x="18765" y="21"/>
                                  <a:pt x="18761" y="17"/>
                                  <a:pt x="18761" y="13"/>
                                </a:cubicBezTo>
                                <a:cubicBezTo>
                                  <a:pt x="18761" y="8"/>
                                  <a:pt x="18765" y="5"/>
                                  <a:pt x="18769" y="5"/>
                                </a:cubicBezTo>
                                <a:close/>
                                <a:moveTo>
                                  <a:pt x="18801" y="5"/>
                                </a:moveTo>
                                <a:lnTo>
                                  <a:pt x="18801" y="5"/>
                                </a:lnTo>
                                <a:cubicBezTo>
                                  <a:pt x="18806" y="5"/>
                                  <a:pt x="18809" y="8"/>
                                  <a:pt x="18809" y="13"/>
                                </a:cubicBezTo>
                                <a:cubicBezTo>
                                  <a:pt x="18809" y="17"/>
                                  <a:pt x="18806" y="21"/>
                                  <a:pt x="18801" y="21"/>
                                </a:cubicBezTo>
                                <a:lnTo>
                                  <a:pt x="18801" y="21"/>
                                </a:lnTo>
                                <a:cubicBezTo>
                                  <a:pt x="18797" y="21"/>
                                  <a:pt x="18793" y="17"/>
                                  <a:pt x="18793" y="13"/>
                                </a:cubicBezTo>
                                <a:cubicBezTo>
                                  <a:pt x="18793" y="8"/>
                                  <a:pt x="18797" y="5"/>
                                  <a:pt x="18801" y="5"/>
                                </a:cubicBezTo>
                                <a:close/>
                                <a:moveTo>
                                  <a:pt x="18833" y="5"/>
                                </a:moveTo>
                                <a:lnTo>
                                  <a:pt x="18833" y="5"/>
                                </a:lnTo>
                                <a:cubicBezTo>
                                  <a:pt x="18838" y="5"/>
                                  <a:pt x="18841" y="8"/>
                                  <a:pt x="18841" y="13"/>
                                </a:cubicBezTo>
                                <a:cubicBezTo>
                                  <a:pt x="18841" y="17"/>
                                  <a:pt x="18838" y="21"/>
                                  <a:pt x="18833" y="21"/>
                                </a:cubicBezTo>
                                <a:lnTo>
                                  <a:pt x="18833" y="21"/>
                                </a:lnTo>
                                <a:cubicBezTo>
                                  <a:pt x="18829" y="21"/>
                                  <a:pt x="18825" y="17"/>
                                  <a:pt x="18825" y="13"/>
                                </a:cubicBezTo>
                                <a:cubicBezTo>
                                  <a:pt x="18825" y="8"/>
                                  <a:pt x="18829" y="5"/>
                                  <a:pt x="18833" y="5"/>
                                </a:cubicBezTo>
                                <a:close/>
                                <a:moveTo>
                                  <a:pt x="18865" y="5"/>
                                </a:moveTo>
                                <a:lnTo>
                                  <a:pt x="18865" y="5"/>
                                </a:lnTo>
                                <a:cubicBezTo>
                                  <a:pt x="18870" y="5"/>
                                  <a:pt x="18873" y="8"/>
                                  <a:pt x="18873" y="13"/>
                                </a:cubicBezTo>
                                <a:cubicBezTo>
                                  <a:pt x="18873" y="17"/>
                                  <a:pt x="18870" y="21"/>
                                  <a:pt x="18865" y="21"/>
                                </a:cubicBezTo>
                                <a:lnTo>
                                  <a:pt x="18865" y="21"/>
                                </a:lnTo>
                                <a:cubicBezTo>
                                  <a:pt x="18861" y="21"/>
                                  <a:pt x="18857" y="17"/>
                                  <a:pt x="18857" y="13"/>
                                </a:cubicBezTo>
                                <a:cubicBezTo>
                                  <a:pt x="18857" y="8"/>
                                  <a:pt x="18861" y="5"/>
                                  <a:pt x="18865" y="5"/>
                                </a:cubicBezTo>
                                <a:close/>
                                <a:moveTo>
                                  <a:pt x="18897" y="5"/>
                                </a:moveTo>
                                <a:lnTo>
                                  <a:pt x="18897" y="5"/>
                                </a:lnTo>
                                <a:cubicBezTo>
                                  <a:pt x="18902" y="5"/>
                                  <a:pt x="18905" y="8"/>
                                  <a:pt x="18905" y="13"/>
                                </a:cubicBezTo>
                                <a:cubicBezTo>
                                  <a:pt x="18905" y="17"/>
                                  <a:pt x="18902" y="21"/>
                                  <a:pt x="18897" y="21"/>
                                </a:cubicBezTo>
                                <a:lnTo>
                                  <a:pt x="18897" y="21"/>
                                </a:lnTo>
                                <a:cubicBezTo>
                                  <a:pt x="18893" y="21"/>
                                  <a:pt x="18889" y="17"/>
                                  <a:pt x="18889" y="13"/>
                                </a:cubicBezTo>
                                <a:cubicBezTo>
                                  <a:pt x="18889" y="8"/>
                                  <a:pt x="18893" y="5"/>
                                  <a:pt x="18897" y="5"/>
                                </a:cubicBezTo>
                                <a:close/>
                                <a:moveTo>
                                  <a:pt x="18929" y="5"/>
                                </a:moveTo>
                                <a:lnTo>
                                  <a:pt x="18929" y="5"/>
                                </a:lnTo>
                                <a:cubicBezTo>
                                  <a:pt x="18934" y="5"/>
                                  <a:pt x="18937" y="8"/>
                                  <a:pt x="18937" y="13"/>
                                </a:cubicBezTo>
                                <a:cubicBezTo>
                                  <a:pt x="18937" y="17"/>
                                  <a:pt x="18934" y="21"/>
                                  <a:pt x="18929" y="21"/>
                                </a:cubicBezTo>
                                <a:lnTo>
                                  <a:pt x="18929" y="21"/>
                                </a:lnTo>
                                <a:cubicBezTo>
                                  <a:pt x="18925" y="21"/>
                                  <a:pt x="18921" y="17"/>
                                  <a:pt x="18921" y="13"/>
                                </a:cubicBezTo>
                                <a:cubicBezTo>
                                  <a:pt x="18921" y="8"/>
                                  <a:pt x="18925" y="5"/>
                                  <a:pt x="18929" y="5"/>
                                </a:cubicBezTo>
                                <a:close/>
                                <a:moveTo>
                                  <a:pt x="18961" y="5"/>
                                </a:moveTo>
                                <a:lnTo>
                                  <a:pt x="18961" y="5"/>
                                </a:lnTo>
                                <a:cubicBezTo>
                                  <a:pt x="18966" y="5"/>
                                  <a:pt x="18969" y="8"/>
                                  <a:pt x="18969" y="13"/>
                                </a:cubicBezTo>
                                <a:cubicBezTo>
                                  <a:pt x="18969" y="17"/>
                                  <a:pt x="18966" y="21"/>
                                  <a:pt x="18961" y="21"/>
                                </a:cubicBezTo>
                                <a:lnTo>
                                  <a:pt x="18961" y="21"/>
                                </a:lnTo>
                                <a:cubicBezTo>
                                  <a:pt x="18957" y="21"/>
                                  <a:pt x="18953" y="17"/>
                                  <a:pt x="18953" y="13"/>
                                </a:cubicBezTo>
                                <a:cubicBezTo>
                                  <a:pt x="18953" y="8"/>
                                  <a:pt x="18957" y="5"/>
                                  <a:pt x="18961" y="5"/>
                                </a:cubicBezTo>
                                <a:close/>
                                <a:moveTo>
                                  <a:pt x="18993" y="5"/>
                                </a:moveTo>
                                <a:lnTo>
                                  <a:pt x="18993" y="5"/>
                                </a:lnTo>
                                <a:cubicBezTo>
                                  <a:pt x="18998" y="5"/>
                                  <a:pt x="19001" y="9"/>
                                  <a:pt x="19001" y="13"/>
                                </a:cubicBezTo>
                                <a:cubicBezTo>
                                  <a:pt x="19001" y="17"/>
                                  <a:pt x="18998" y="21"/>
                                  <a:pt x="18993" y="21"/>
                                </a:cubicBezTo>
                                <a:lnTo>
                                  <a:pt x="18993" y="21"/>
                                </a:lnTo>
                                <a:cubicBezTo>
                                  <a:pt x="18989" y="21"/>
                                  <a:pt x="18985" y="17"/>
                                  <a:pt x="18985" y="13"/>
                                </a:cubicBezTo>
                                <a:cubicBezTo>
                                  <a:pt x="18985" y="9"/>
                                  <a:pt x="18989" y="5"/>
                                  <a:pt x="18993" y="5"/>
                                </a:cubicBezTo>
                                <a:close/>
                                <a:moveTo>
                                  <a:pt x="19025" y="5"/>
                                </a:moveTo>
                                <a:lnTo>
                                  <a:pt x="19025" y="5"/>
                                </a:lnTo>
                                <a:cubicBezTo>
                                  <a:pt x="19030" y="5"/>
                                  <a:pt x="19033" y="9"/>
                                  <a:pt x="19033" y="13"/>
                                </a:cubicBezTo>
                                <a:cubicBezTo>
                                  <a:pt x="19033" y="17"/>
                                  <a:pt x="19030" y="21"/>
                                  <a:pt x="19025" y="21"/>
                                </a:cubicBezTo>
                                <a:lnTo>
                                  <a:pt x="19025" y="21"/>
                                </a:lnTo>
                                <a:cubicBezTo>
                                  <a:pt x="19021" y="21"/>
                                  <a:pt x="19017" y="17"/>
                                  <a:pt x="19017" y="13"/>
                                </a:cubicBezTo>
                                <a:cubicBezTo>
                                  <a:pt x="19017" y="9"/>
                                  <a:pt x="19021" y="5"/>
                                  <a:pt x="19025" y="5"/>
                                </a:cubicBezTo>
                                <a:close/>
                                <a:moveTo>
                                  <a:pt x="19057" y="5"/>
                                </a:moveTo>
                                <a:lnTo>
                                  <a:pt x="19058" y="5"/>
                                </a:lnTo>
                                <a:cubicBezTo>
                                  <a:pt x="19062" y="5"/>
                                  <a:pt x="19066" y="9"/>
                                  <a:pt x="19066" y="13"/>
                                </a:cubicBezTo>
                                <a:cubicBezTo>
                                  <a:pt x="19066" y="17"/>
                                  <a:pt x="19062" y="21"/>
                                  <a:pt x="19058" y="21"/>
                                </a:cubicBezTo>
                                <a:lnTo>
                                  <a:pt x="19057" y="21"/>
                                </a:lnTo>
                                <a:cubicBezTo>
                                  <a:pt x="19053" y="21"/>
                                  <a:pt x="19049" y="17"/>
                                  <a:pt x="19049" y="13"/>
                                </a:cubicBezTo>
                                <a:cubicBezTo>
                                  <a:pt x="19049" y="9"/>
                                  <a:pt x="19053" y="5"/>
                                  <a:pt x="19057" y="5"/>
                                </a:cubicBezTo>
                                <a:close/>
                                <a:moveTo>
                                  <a:pt x="19090" y="5"/>
                                </a:moveTo>
                                <a:lnTo>
                                  <a:pt x="19090" y="5"/>
                                </a:lnTo>
                                <a:cubicBezTo>
                                  <a:pt x="19094" y="5"/>
                                  <a:pt x="19098" y="9"/>
                                  <a:pt x="19098" y="13"/>
                                </a:cubicBezTo>
                                <a:cubicBezTo>
                                  <a:pt x="19098" y="17"/>
                                  <a:pt x="19094" y="21"/>
                                  <a:pt x="19090" y="21"/>
                                </a:cubicBezTo>
                                <a:lnTo>
                                  <a:pt x="19090" y="21"/>
                                </a:lnTo>
                                <a:cubicBezTo>
                                  <a:pt x="19085" y="21"/>
                                  <a:pt x="19082" y="17"/>
                                  <a:pt x="19082" y="13"/>
                                </a:cubicBezTo>
                                <a:cubicBezTo>
                                  <a:pt x="19082" y="9"/>
                                  <a:pt x="19085" y="5"/>
                                  <a:pt x="19090" y="5"/>
                                </a:cubicBezTo>
                                <a:close/>
                                <a:moveTo>
                                  <a:pt x="19122" y="5"/>
                                </a:moveTo>
                                <a:lnTo>
                                  <a:pt x="19122" y="5"/>
                                </a:lnTo>
                                <a:cubicBezTo>
                                  <a:pt x="19126" y="5"/>
                                  <a:pt x="19130" y="9"/>
                                  <a:pt x="19130" y="13"/>
                                </a:cubicBezTo>
                                <a:cubicBezTo>
                                  <a:pt x="19130" y="17"/>
                                  <a:pt x="19126" y="21"/>
                                  <a:pt x="19122" y="21"/>
                                </a:cubicBezTo>
                                <a:lnTo>
                                  <a:pt x="19122" y="21"/>
                                </a:lnTo>
                                <a:cubicBezTo>
                                  <a:pt x="19117" y="21"/>
                                  <a:pt x="19114" y="17"/>
                                  <a:pt x="19114" y="13"/>
                                </a:cubicBezTo>
                                <a:cubicBezTo>
                                  <a:pt x="19114" y="9"/>
                                  <a:pt x="19117" y="5"/>
                                  <a:pt x="19122" y="5"/>
                                </a:cubicBezTo>
                                <a:close/>
                                <a:moveTo>
                                  <a:pt x="19154" y="5"/>
                                </a:moveTo>
                                <a:lnTo>
                                  <a:pt x="19154" y="5"/>
                                </a:lnTo>
                                <a:cubicBezTo>
                                  <a:pt x="19158" y="5"/>
                                  <a:pt x="19162" y="9"/>
                                  <a:pt x="19162" y="13"/>
                                </a:cubicBezTo>
                                <a:cubicBezTo>
                                  <a:pt x="19162" y="17"/>
                                  <a:pt x="19158" y="21"/>
                                  <a:pt x="19154" y="21"/>
                                </a:cubicBezTo>
                                <a:lnTo>
                                  <a:pt x="19154" y="21"/>
                                </a:lnTo>
                                <a:cubicBezTo>
                                  <a:pt x="19149" y="21"/>
                                  <a:pt x="19146" y="17"/>
                                  <a:pt x="19146" y="13"/>
                                </a:cubicBezTo>
                                <a:cubicBezTo>
                                  <a:pt x="19146" y="9"/>
                                  <a:pt x="19149" y="5"/>
                                  <a:pt x="19154" y="5"/>
                                </a:cubicBezTo>
                                <a:close/>
                                <a:moveTo>
                                  <a:pt x="19186" y="5"/>
                                </a:moveTo>
                                <a:lnTo>
                                  <a:pt x="19186" y="5"/>
                                </a:lnTo>
                                <a:cubicBezTo>
                                  <a:pt x="19190" y="5"/>
                                  <a:pt x="19194" y="9"/>
                                  <a:pt x="19194" y="13"/>
                                </a:cubicBezTo>
                                <a:cubicBezTo>
                                  <a:pt x="19194" y="17"/>
                                  <a:pt x="19190" y="21"/>
                                  <a:pt x="19186" y="21"/>
                                </a:cubicBezTo>
                                <a:lnTo>
                                  <a:pt x="19186" y="21"/>
                                </a:lnTo>
                                <a:cubicBezTo>
                                  <a:pt x="19181" y="21"/>
                                  <a:pt x="19178" y="17"/>
                                  <a:pt x="19178" y="13"/>
                                </a:cubicBezTo>
                                <a:cubicBezTo>
                                  <a:pt x="19178" y="9"/>
                                  <a:pt x="19181" y="5"/>
                                  <a:pt x="19186" y="5"/>
                                </a:cubicBezTo>
                                <a:close/>
                                <a:moveTo>
                                  <a:pt x="19218" y="5"/>
                                </a:moveTo>
                                <a:lnTo>
                                  <a:pt x="19218" y="5"/>
                                </a:lnTo>
                                <a:cubicBezTo>
                                  <a:pt x="19222" y="5"/>
                                  <a:pt x="19226" y="9"/>
                                  <a:pt x="19226" y="13"/>
                                </a:cubicBezTo>
                                <a:cubicBezTo>
                                  <a:pt x="19226" y="17"/>
                                  <a:pt x="19222" y="21"/>
                                  <a:pt x="19218" y="21"/>
                                </a:cubicBezTo>
                                <a:lnTo>
                                  <a:pt x="19218" y="21"/>
                                </a:lnTo>
                                <a:cubicBezTo>
                                  <a:pt x="19213" y="21"/>
                                  <a:pt x="19210" y="17"/>
                                  <a:pt x="19210" y="13"/>
                                </a:cubicBezTo>
                                <a:cubicBezTo>
                                  <a:pt x="19210" y="9"/>
                                  <a:pt x="19213" y="5"/>
                                  <a:pt x="19218" y="5"/>
                                </a:cubicBezTo>
                                <a:close/>
                                <a:moveTo>
                                  <a:pt x="19250" y="5"/>
                                </a:moveTo>
                                <a:lnTo>
                                  <a:pt x="19250" y="5"/>
                                </a:lnTo>
                                <a:cubicBezTo>
                                  <a:pt x="19254" y="5"/>
                                  <a:pt x="19258" y="9"/>
                                  <a:pt x="19258" y="13"/>
                                </a:cubicBezTo>
                                <a:cubicBezTo>
                                  <a:pt x="19258" y="17"/>
                                  <a:pt x="19254" y="21"/>
                                  <a:pt x="19250" y="21"/>
                                </a:cubicBezTo>
                                <a:lnTo>
                                  <a:pt x="19250" y="21"/>
                                </a:lnTo>
                                <a:cubicBezTo>
                                  <a:pt x="19245" y="21"/>
                                  <a:pt x="19242" y="17"/>
                                  <a:pt x="19242" y="13"/>
                                </a:cubicBezTo>
                                <a:cubicBezTo>
                                  <a:pt x="19242" y="9"/>
                                  <a:pt x="19245" y="5"/>
                                  <a:pt x="19250" y="5"/>
                                </a:cubicBezTo>
                                <a:close/>
                                <a:moveTo>
                                  <a:pt x="19282" y="5"/>
                                </a:moveTo>
                                <a:lnTo>
                                  <a:pt x="19282" y="5"/>
                                </a:lnTo>
                                <a:cubicBezTo>
                                  <a:pt x="19286" y="5"/>
                                  <a:pt x="19290" y="9"/>
                                  <a:pt x="19290" y="13"/>
                                </a:cubicBezTo>
                                <a:cubicBezTo>
                                  <a:pt x="19290" y="17"/>
                                  <a:pt x="19286" y="21"/>
                                  <a:pt x="19282" y="21"/>
                                </a:cubicBezTo>
                                <a:lnTo>
                                  <a:pt x="19282" y="21"/>
                                </a:lnTo>
                                <a:cubicBezTo>
                                  <a:pt x="19277" y="21"/>
                                  <a:pt x="19274" y="17"/>
                                  <a:pt x="19274" y="13"/>
                                </a:cubicBezTo>
                                <a:cubicBezTo>
                                  <a:pt x="19274" y="9"/>
                                  <a:pt x="19277" y="5"/>
                                  <a:pt x="19282" y="5"/>
                                </a:cubicBezTo>
                                <a:close/>
                                <a:moveTo>
                                  <a:pt x="19314" y="5"/>
                                </a:moveTo>
                                <a:lnTo>
                                  <a:pt x="19314" y="5"/>
                                </a:lnTo>
                                <a:cubicBezTo>
                                  <a:pt x="19318" y="5"/>
                                  <a:pt x="19322" y="9"/>
                                  <a:pt x="19322" y="13"/>
                                </a:cubicBezTo>
                                <a:cubicBezTo>
                                  <a:pt x="19322" y="17"/>
                                  <a:pt x="19318" y="21"/>
                                  <a:pt x="19314" y="21"/>
                                </a:cubicBezTo>
                                <a:lnTo>
                                  <a:pt x="19314" y="21"/>
                                </a:lnTo>
                                <a:cubicBezTo>
                                  <a:pt x="19309" y="21"/>
                                  <a:pt x="19306" y="17"/>
                                  <a:pt x="19306" y="13"/>
                                </a:cubicBezTo>
                                <a:cubicBezTo>
                                  <a:pt x="19306" y="9"/>
                                  <a:pt x="19309" y="5"/>
                                  <a:pt x="19314" y="5"/>
                                </a:cubicBezTo>
                                <a:close/>
                                <a:moveTo>
                                  <a:pt x="19346" y="5"/>
                                </a:moveTo>
                                <a:lnTo>
                                  <a:pt x="19346" y="5"/>
                                </a:lnTo>
                                <a:cubicBezTo>
                                  <a:pt x="19350" y="5"/>
                                  <a:pt x="19354" y="9"/>
                                  <a:pt x="19354" y="13"/>
                                </a:cubicBezTo>
                                <a:cubicBezTo>
                                  <a:pt x="19354" y="17"/>
                                  <a:pt x="19350" y="21"/>
                                  <a:pt x="19346" y="21"/>
                                </a:cubicBezTo>
                                <a:lnTo>
                                  <a:pt x="19346" y="21"/>
                                </a:lnTo>
                                <a:cubicBezTo>
                                  <a:pt x="19341" y="21"/>
                                  <a:pt x="19338" y="17"/>
                                  <a:pt x="19338" y="13"/>
                                </a:cubicBezTo>
                                <a:cubicBezTo>
                                  <a:pt x="19338" y="9"/>
                                  <a:pt x="19341" y="5"/>
                                  <a:pt x="19346" y="5"/>
                                </a:cubicBezTo>
                                <a:close/>
                                <a:moveTo>
                                  <a:pt x="19378" y="5"/>
                                </a:moveTo>
                                <a:lnTo>
                                  <a:pt x="19378" y="5"/>
                                </a:lnTo>
                                <a:cubicBezTo>
                                  <a:pt x="19382" y="5"/>
                                  <a:pt x="19386" y="9"/>
                                  <a:pt x="19386" y="13"/>
                                </a:cubicBezTo>
                                <a:cubicBezTo>
                                  <a:pt x="19386" y="17"/>
                                  <a:pt x="19382" y="21"/>
                                  <a:pt x="19378" y="21"/>
                                </a:cubicBezTo>
                                <a:lnTo>
                                  <a:pt x="19378" y="21"/>
                                </a:lnTo>
                                <a:cubicBezTo>
                                  <a:pt x="19373" y="21"/>
                                  <a:pt x="19370" y="17"/>
                                  <a:pt x="19370" y="13"/>
                                </a:cubicBezTo>
                                <a:cubicBezTo>
                                  <a:pt x="19370" y="9"/>
                                  <a:pt x="19373" y="5"/>
                                  <a:pt x="19378" y="5"/>
                                </a:cubicBezTo>
                                <a:close/>
                                <a:moveTo>
                                  <a:pt x="19410" y="5"/>
                                </a:moveTo>
                                <a:lnTo>
                                  <a:pt x="19410" y="5"/>
                                </a:lnTo>
                                <a:cubicBezTo>
                                  <a:pt x="19414" y="5"/>
                                  <a:pt x="19418" y="9"/>
                                  <a:pt x="19418" y="13"/>
                                </a:cubicBezTo>
                                <a:cubicBezTo>
                                  <a:pt x="19418" y="17"/>
                                  <a:pt x="19414" y="21"/>
                                  <a:pt x="19410" y="21"/>
                                </a:cubicBezTo>
                                <a:lnTo>
                                  <a:pt x="19410" y="21"/>
                                </a:lnTo>
                                <a:cubicBezTo>
                                  <a:pt x="19405" y="21"/>
                                  <a:pt x="19402" y="17"/>
                                  <a:pt x="19402" y="13"/>
                                </a:cubicBezTo>
                                <a:cubicBezTo>
                                  <a:pt x="19402" y="9"/>
                                  <a:pt x="19405" y="5"/>
                                  <a:pt x="19410" y="5"/>
                                </a:cubicBezTo>
                                <a:close/>
                                <a:moveTo>
                                  <a:pt x="19442" y="5"/>
                                </a:moveTo>
                                <a:lnTo>
                                  <a:pt x="19442" y="5"/>
                                </a:lnTo>
                                <a:cubicBezTo>
                                  <a:pt x="19446" y="5"/>
                                  <a:pt x="19450" y="9"/>
                                  <a:pt x="19450" y="13"/>
                                </a:cubicBezTo>
                                <a:cubicBezTo>
                                  <a:pt x="19450" y="17"/>
                                  <a:pt x="19446" y="21"/>
                                  <a:pt x="19442" y="21"/>
                                </a:cubicBezTo>
                                <a:lnTo>
                                  <a:pt x="19442" y="21"/>
                                </a:lnTo>
                                <a:cubicBezTo>
                                  <a:pt x="19437" y="21"/>
                                  <a:pt x="19434" y="17"/>
                                  <a:pt x="19434" y="13"/>
                                </a:cubicBezTo>
                                <a:cubicBezTo>
                                  <a:pt x="19434" y="9"/>
                                  <a:pt x="19437" y="5"/>
                                  <a:pt x="19442" y="5"/>
                                </a:cubicBezTo>
                                <a:close/>
                                <a:moveTo>
                                  <a:pt x="19474" y="5"/>
                                </a:moveTo>
                                <a:lnTo>
                                  <a:pt x="19474" y="5"/>
                                </a:lnTo>
                                <a:cubicBezTo>
                                  <a:pt x="19478" y="5"/>
                                  <a:pt x="19482" y="9"/>
                                  <a:pt x="19482" y="13"/>
                                </a:cubicBezTo>
                                <a:cubicBezTo>
                                  <a:pt x="19482" y="17"/>
                                  <a:pt x="19478" y="21"/>
                                  <a:pt x="19474" y="21"/>
                                </a:cubicBezTo>
                                <a:lnTo>
                                  <a:pt x="19474" y="21"/>
                                </a:lnTo>
                                <a:cubicBezTo>
                                  <a:pt x="19469" y="21"/>
                                  <a:pt x="19466" y="17"/>
                                  <a:pt x="19466" y="13"/>
                                </a:cubicBezTo>
                                <a:cubicBezTo>
                                  <a:pt x="19466" y="9"/>
                                  <a:pt x="19469" y="5"/>
                                  <a:pt x="19474" y="5"/>
                                </a:cubicBezTo>
                                <a:close/>
                                <a:moveTo>
                                  <a:pt x="19506" y="5"/>
                                </a:moveTo>
                                <a:lnTo>
                                  <a:pt x="19506" y="5"/>
                                </a:lnTo>
                                <a:cubicBezTo>
                                  <a:pt x="19510" y="5"/>
                                  <a:pt x="19514" y="9"/>
                                  <a:pt x="19514" y="13"/>
                                </a:cubicBezTo>
                                <a:cubicBezTo>
                                  <a:pt x="19514" y="17"/>
                                  <a:pt x="19510" y="21"/>
                                  <a:pt x="19506" y="21"/>
                                </a:cubicBezTo>
                                <a:lnTo>
                                  <a:pt x="19506" y="21"/>
                                </a:lnTo>
                                <a:cubicBezTo>
                                  <a:pt x="19501" y="21"/>
                                  <a:pt x="19498" y="17"/>
                                  <a:pt x="19498" y="13"/>
                                </a:cubicBezTo>
                                <a:cubicBezTo>
                                  <a:pt x="19498" y="9"/>
                                  <a:pt x="19501" y="5"/>
                                  <a:pt x="19506" y="5"/>
                                </a:cubicBezTo>
                                <a:close/>
                                <a:moveTo>
                                  <a:pt x="19538" y="5"/>
                                </a:moveTo>
                                <a:lnTo>
                                  <a:pt x="19538" y="5"/>
                                </a:lnTo>
                                <a:cubicBezTo>
                                  <a:pt x="19542" y="5"/>
                                  <a:pt x="19546" y="9"/>
                                  <a:pt x="19546" y="13"/>
                                </a:cubicBezTo>
                                <a:cubicBezTo>
                                  <a:pt x="19546" y="17"/>
                                  <a:pt x="19542" y="21"/>
                                  <a:pt x="19538" y="21"/>
                                </a:cubicBezTo>
                                <a:lnTo>
                                  <a:pt x="19538" y="21"/>
                                </a:lnTo>
                                <a:cubicBezTo>
                                  <a:pt x="19533" y="21"/>
                                  <a:pt x="19530" y="17"/>
                                  <a:pt x="19530" y="13"/>
                                </a:cubicBezTo>
                                <a:cubicBezTo>
                                  <a:pt x="19530" y="9"/>
                                  <a:pt x="19533" y="5"/>
                                  <a:pt x="19538" y="5"/>
                                </a:cubicBezTo>
                                <a:close/>
                                <a:moveTo>
                                  <a:pt x="19570" y="5"/>
                                </a:moveTo>
                                <a:lnTo>
                                  <a:pt x="19570" y="5"/>
                                </a:lnTo>
                                <a:cubicBezTo>
                                  <a:pt x="19574" y="5"/>
                                  <a:pt x="19578" y="9"/>
                                  <a:pt x="19578" y="13"/>
                                </a:cubicBezTo>
                                <a:cubicBezTo>
                                  <a:pt x="19578" y="18"/>
                                  <a:pt x="19574" y="21"/>
                                  <a:pt x="19570" y="21"/>
                                </a:cubicBezTo>
                                <a:lnTo>
                                  <a:pt x="19570" y="21"/>
                                </a:lnTo>
                                <a:cubicBezTo>
                                  <a:pt x="19565" y="21"/>
                                  <a:pt x="19562" y="18"/>
                                  <a:pt x="19562" y="13"/>
                                </a:cubicBezTo>
                                <a:cubicBezTo>
                                  <a:pt x="19562" y="9"/>
                                  <a:pt x="19565" y="5"/>
                                  <a:pt x="19570" y="5"/>
                                </a:cubicBezTo>
                                <a:close/>
                                <a:moveTo>
                                  <a:pt x="19602" y="5"/>
                                </a:moveTo>
                                <a:lnTo>
                                  <a:pt x="19602" y="5"/>
                                </a:lnTo>
                                <a:cubicBezTo>
                                  <a:pt x="19606" y="5"/>
                                  <a:pt x="19610" y="9"/>
                                  <a:pt x="19610" y="13"/>
                                </a:cubicBezTo>
                                <a:cubicBezTo>
                                  <a:pt x="19610" y="18"/>
                                  <a:pt x="19606" y="21"/>
                                  <a:pt x="19602" y="21"/>
                                </a:cubicBezTo>
                                <a:lnTo>
                                  <a:pt x="19602" y="21"/>
                                </a:lnTo>
                                <a:cubicBezTo>
                                  <a:pt x="19597" y="21"/>
                                  <a:pt x="19594" y="18"/>
                                  <a:pt x="19594" y="13"/>
                                </a:cubicBezTo>
                                <a:cubicBezTo>
                                  <a:pt x="19594" y="9"/>
                                  <a:pt x="19597" y="5"/>
                                  <a:pt x="19602" y="5"/>
                                </a:cubicBezTo>
                                <a:close/>
                                <a:moveTo>
                                  <a:pt x="19634" y="5"/>
                                </a:moveTo>
                                <a:lnTo>
                                  <a:pt x="19634" y="5"/>
                                </a:lnTo>
                                <a:cubicBezTo>
                                  <a:pt x="19638" y="5"/>
                                  <a:pt x="19642" y="9"/>
                                  <a:pt x="19642" y="13"/>
                                </a:cubicBezTo>
                                <a:cubicBezTo>
                                  <a:pt x="19642" y="18"/>
                                  <a:pt x="19638" y="21"/>
                                  <a:pt x="19634" y="21"/>
                                </a:cubicBezTo>
                                <a:lnTo>
                                  <a:pt x="19634" y="21"/>
                                </a:lnTo>
                                <a:cubicBezTo>
                                  <a:pt x="19629" y="21"/>
                                  <a:pt x="19626" y="18"/>
                                  <a:pt x="19626" y="13"/>
                                </a:cubicBezTo>
                                <a:cubicBezTo>
                                  <a:pt x="19626" y="9"/>
                                  <a:pt x="19629" y="5"/>
                                  <a:pt x="19634" y="5"/>
                                </a:cubicBezTo>
                                <a:close/>
                                <a:moveTo>
                                  <a:pt x="19666" y="5"/>
                                </a:moveTo>
                                <a:lnTo>
                                  <a:pt x="19666" y="5"/>
                                </a:lnTo>
                                <a:cubicBezTo>
                                  <a:pt x="19670" y="5"/>
                                  <a:pt x="19674" y="9"/>
                                  <a:pt x="19674" y="13"/>
                                </a:cubicBezTo>
                                <a:cubicBezTo>
                                  <a:pt x="19674" y="18"/>
                                  <a:pt x="19670" y="21"/>
                                  <a:pt x="19666" y="21"/>
                                </a:cubicBezTo>
                                <a:lnTo>
                                  <a:pt x="19666" y="21"/>
                                </a:lnTo>
                                <a:cubicBezTo>
                                  <a:pt x="19661" y="21"/>
                                  <a:pt x="19658" y="18"/>
                                  <a:pt x="19658" y="13"/>
                                </a:cubicBezTo>
                                <a:cubicBezTo>
                                  <a:pt x="19658" y="9"/>
                                  <a:pt x="19661" y="5"/>
                                  <a:pt x="19666" y="5"/>
                                </a:cubicBezTo>
                                <a:close/>
                                <a:moveTo>
                                  <a:pt x="19698" y="5"/>
                                </a:moveTo>
                                <a:lnTo>
                                  <a:pt x="19698" y="5"/>
                                </a:lnTo>
                                <a:cubicBezTo>
                                  <a:pt x="19702" y="5"/>
                                  <a:pt x="19706" y="9"/>
                                  <a:pt x="19706" y="13"/>
                                </a:cubicBezTo>
                                <a:cubicBezTo>
                                  <a:pt x="19706" y="18"/>
                                  <a:pt x="19702" y="21"/>
                                  <a:pt x="19698" y="21"/>
                                </a:cubicBezTo>
                                <a:lnTo>
                                  <a:pt x="19698" y="21"/>
                                </a:lnTo>
                                <a:cubicBezTo>
                                  <a:pt x="19693" y="21"/>
                                  <a:pt x="19690" y="18"/>
                                  <a:pt x="19690" y="13"/>
                                </a:cubicBezTo>
                                <a:cubicBezTo>
                                  <a:pt x="19690" y="9"/>
                                  <a:pt x="19693" y="5"/>
                                  <a:pt x="19698" y="5"/>
                                </a:cubicBezTo>
                                <a:close/>
                                <a:moveTo>
                                  <a:pt x="19730" y="5"/>
                                </a:moveTo>
                                <a:lnTo>
                                  <a:pt x="19730" y="5"/>
                                </a:lnTo>
                                <a:cubicBezTo>
                                  <a:pt x="19734" y="5"/>
                                  <a:pt x="19738" y="9"/>
                                  <a:pt x="19738" y="13"/>
                                </a:cubicBezTo>
                                <a:cubicBezTo>
                                  <a:pt x="19738" y="18"/>
                                  <a:pt x="19734" y="21"/>
                                  <a:pt x="19730" y="21"/>
                                </a:cubicBezTo>
                                <a:lnTo>
                                  <a:pt x="19730" y="21"/>
                                </a:lnTo>
                                <a:cubicBezTo>
                                  <a:pt x="19725" y="21"/>
                                  <a:pt x="19722" y="18"/>
                                  <a:pt x="19722" y="13"/>
                                </a:cubicBezTo>
                                <a:cubicBezTo>
                                  <a:pt x="19722" y="9"/>
                                  <a:pt x="19725" y="5"/>
                                  <a:pt x="19730" y="5"/>
                                </a:cubicBezTo>
                                <a:close/>
                                <a:moveTo>
                                  <a:pt x="19762" y="5"/>
                                </a:moveTo>
                                <a:lnTo>
                                  <a:pt x="19762" y="5"/>
                                </a:lnTo>
                                <a:cubicBezTo>
                                  <a:pt x="19766" y="5"/>
                                  <a:pt x="19770" y="9"/>
                                  <a:pt x="19770" y="13"/>
                                </a:cubicBezTo>
                                <a:cubicBezTo>
                                  <a:pt x="19770" y="18"/>
                                  <a:pt x="19766" y="21"/>
                                  <a:pt x="19762" y="21"/>
                                </a:cubicBezTo>
                                <a:lnTo>
                                  <a:pt x="19762" y="21"/>
                                </a:lnTo>
                                <a:cubicBezTo>
                                  <a:pt x="19757" y="21"/>
                                  <a:pt x="19754" y="18"/>
                                  <a:pt x="19754" y="13"/>
                                </a:cubicBezTo>
                                <a:cubicBezTo>
                                  <a:pt x="19754" y="9"/>
                                  <a:pt x="19757" y="5"/>
                                  <a:pt x="19762" y="5"/>
                                </a:cubicBezTo>
                                <a:close/>
                                <a:moveTo>
                                  <a:pt x="19794" y="5"/>
                                </a:moveTo>
                                <a:lnTo>
                                  <a:pt x="19794" y="5"/>
                                </a:lnTo>
                                <a:cubicBezTo>
                                  <a:pt x="19798" y="5"/>
                                  <a:pt x="19802" y="9"/>
                                  <a:pt x="19802" y="13"/>
                                </a:cubicBezTo>
                                <a:cubicBezTo>
                                  <a:pt x="19802" y="18"/>
                                  <a:pt x="19798" y="21"/>
                                  <a:pt x="19794" y="21"/>
                                </a:cubicBezTo>
                                <a:lnTo>
                                  <a:pt x="19794" y="21"/>
                                </a:lnTo>
                                <a:cubicBezTo>
                                  <a:pt x="19789" y="21"/>
                                  <a:pt x="19786" y="18"/>
                                  <a:pt x="19786" y="13"/>
                                </a:cubicBezTo>
                                <a:cubicBezTo>
                                  <a:pt x="19786" y="9"/>
                                  <a:pt x="19789" y="5"/>
                                  <a:pt x="19794" y="5"/>
                                </a:cubicBezTo>
                                <a:close/>
                                <a:moveTo>
                                  <a:pt x="19826" y="5"/>
                                </a:moveTo>
                                <a:lnTo>
                                  <a:pt x="19826" y="5"/>
                                </a:lnTo>
                                <a:cubicBezTo>
                                  <a:pt x="19830" y="5"/>
                                  <a:pt x="19834" y="9"/>
                                  <a:pt x="19834" y="13"/>
                                </a:cubicBezTo>
                                <a:cubicBezTo>
                                  <a:pt x="19834" y="18"/>
                                  <a:pt x="19830" y="21"/>
                                  <a:pt x="19826" y="21"/>
                                </a:cubicBezTo>
                                <a:lnTo>
                                  <a:pt x="19826" y="21"/>
                                </a:lnTo>
                                <a:cubicBezTo>
                                  <a:pt x="19821" y="21"/>
                                  <a:pt x="19818" y="18"/>
                                  <a:pt x="19818" y="13"/>
                                </a:cubicBezTo>
                                <a:cubicBezTo>
                                  <a:pt x="19818" y="9"/>
                                  <a:pt x="19821" y="5"/>
                                  <a:pt x="19826" y="5"/>
                                </a:cubicBezTo>
                                <a:close/>
                                <a:moveTo>
                                  <a:pt x="19858" y="5"/>
                                </a:moveTo>
                                <a:lnTo>
                                  <a:pt x="19858" y="5"/>
                                </a:lnTo>
                                <a:cubicBezTo>
                                  <a:pt x="19862" y="5"/>
                                  <a:pt x="19866" y="9"/>
                                  <a:pt x="19866" y="13"/>
                                </a:cubicBezTo>
                                <a:cubicBezTo>
                                  <a:pt x="19866" y="18"/>
                                  <a:pt x="19862" y="21"/>
                                  <a:pt x="19858" y="21"/>
                                </a:cubicBezTo>
                                <a:lnTo>
                                  <a:pt x="19858" y="21"/>
                                </a:lnTo>
                                <a:cubicBezTo>
                                  <a:pt x="19854" y="21"/>
                                  <a:pt x="19850" y="18"/>
                                  <a:pt x="19850" y="13"/>
                                </a:cubicBezTo>
                                <a:cubicBezTo>
                                  <a:pt x="19850" y="9"/>
                                  <a:pt x="19854" y="5"/>
                                  <a:pt x="19858" y="5"/>
                                </a:cubicBezTo>
                                <a:close/>
                                <a:moveTo>
                                  <a:pt x="19890" y="5"/>
                                </a:moveTo>
                                <a:lnTo>
                                  <a:pt x="19890" y="5"/>
                                </a:lnTo>
                                <a:cubicBezTo>
                                  <a:pt x="19894" y="5"/>
                                  <a:pt x="19898" y="9"/>
                                  <a:pt x="19898" y="13"/>
                                </a:cubicBezTo>
                                <a:cubicBezTo>
                                  <a:pt x="19898" y="18"/>
                                  <a:pt x="19894" y="21"/>
                                  <a:pt x="19890" y="21"/>
                                </a:cubicBezTo>
                                <a:lnTo>
                                  <a:pt x="19890" y="21"/>
                                </a:lnTo>
                                <a:cubicBezTo>
                                  <a:pt x="19886" y="21"/>
                                  <a:pt x="19882" y="18"/>
                                  <a:pt x="19882" y="13"/>
                                </a:cubicBezTo>
                                <a:cubicBezTo>
                                  <a:pt x="19882" y="9"/>
                                  <a:pt x="19886" y="5"/>
                                  <a:pt x="19890" y="5"/>
                                </a:cubicBezTo>
                                <a:close/>
                                <a:moveTo>
                                  <a:pt x="19922" y="5"/>
                                </a:moveTo>
                                <a:lnTo>
                                  <a:pt x="19922" y="5"/>
                                </a:lnTo>
                                <a:cubicBezTo>
                                  <a:pt x="19926" y="5"/>
                                  <a:pt x="19930" y="9"/>
                                  <a:pt x="19930" y="13"/>
                                </a:cubicBezTo>
                                <a:cubicBezTo>
                                  <a:pt x="19930" y="18"/>
                                  <a:pt x="19926" y="21"/>
                                  <a:pt x="19922" y="21"/>
                                </a:cubicBezTo>
                                <a:lnTo>
                                  <a:pt x="19922" y="21"/>
                                </a:lnTo>
                                <a:cubicBezTo>
                                  <a:pt x="19918" y="21"/>
                                  <a:pt x="19914" y="18"/>
                                  <a:pt x="19914" y="13"/>
                                </a:cubicBezTo>
                                <a:cubicBezTo>
                                  <a:pt x="19914" y="9"/>
                                  <a:pt x="19918" y="5"/>
                                  <a:pt x="19922" y="5"/>
                                </a:cubicBezTo>
                                <a:close/>
                                <a:moveTo>
                                  <a:pt x="19954" y="5"/>
                                </a:moveTo>
                                <a:lnTo>
                                  <a:pt x="19954" y="5"/>
                                </a:lnTo>
                                <a:cubicBezTo>
                                  <a:pt x="19958" y="5"/>
                                  <a:pt x="19962" y="9"/>
                                  <a:pt x="19962" y="13"/>
                                </a:cubicBezTo>
                                <a:cubicBezTo>
                                  <a:pt x="19962" y="18"/>
                                  <a:pt x="19958" y="21"/>
                                  <a:pt x="19954" y="21"/>
                                </a:cubicBezTo>
                                <a:lnTo>
                                  <a:pt x="19954" y="21"/>
                                </a:lnTo>
                                <a:cubicBezTo>
                                  <a:pt x="19950" y="21"/>
                                  <a:pt x="19946" y="18"/>
                                  <a:pt x="19946" y="13"/>
                                </a:cubicBezTo>
                                <a:cubicBezTo>
                                  <a:pt x="19946" y="9"/>
                                  <a:pt x="19950" y="5"/>
                                  <a:pt x="19954" y="5"/>
                                </a:cubicBezTo>
                                <a:close/>
                                <a:moveTo>
                                  <a:pt x="19986" y="5"/>
                                </a:moveTo>
                                <a:lnTo>
                                  <a:pt x="19986" y="5"/>
                                </a:lnTo>
                                <a:cubicBezTo>
                                  <a:pt x="19990" y="5"/>
                                  <a:pt x="19994" y="9"/>
                                  <a:pt x="19994" y="13"/>
                                </a:cubicBezTo>
                                <a:cubicBezTo>
                                  <a:pt x="19994" y="18"/>
                                  <a:pt x="19990" y="21"/>
                                  <a:pt x="19986" y="21"/>
                                </a:cubicBezTo>
                                <a:lnTo>
                                  <a:pt x="19986" y="21"/>
                                </a:lnTo>
                                <a:cubicBezTo>
                                  <a:pt x="19982" y="21"/>
                                  <a:pt x="19978" y="18"/>
                                  <a:pt x="19978" y="13"/>
                                </a:cubicBezTo>
                                <a:cubicBezTo>
                                  <a:pt x="19978" y="9"/>
                                  <a:pt x="19982" y="5"/>
                                  <a:pt x="19986" y="5"/>
                                </a:cubicBezTo>
                                <a:close/>
                                <a:moveTo>
                                  <a:pt x="20018" y="5"/>
                                </a:moveTo>
                                <a:lnTo>
                                  <a:pt x="20018" y="5"/>
                                </a:lnTo>
                                <a:cubicBezTo>
                                  <a:pt x="20022" y="5"/>
                                  <a:pt x="20026" y="9"/>
                                  <a:pt x="20026" y="13"/>
                                </a:cubicBezTo>
                                <a:cubicBezTo>
                                  <a:pt x="20026" y="18"/>
                                  <a:pt x="20022" y="21"/>
                                  <a:pt x="20018" y="21"/>
                                </a:cubicBezTo>
                                <a:lnTo>
                                  <a:pt x="20018" y="21"/>
                                </a:lnTo>
                                <a:cubicBezTo>
                                  <a:pt x="20014" y="21"/>
                                  <a:pt x="20010" y="18"/>
                                  <a:pt x="20010" y="13"/>
                                </a:cubicBezTo>
                                <a:cubicBezTo>
                                  <a:pt x="20010" y="9"/>
                                  <a:pt x="20014" y="5"/>
                                  <a:pt x="20018" y="5"/>
                                </a:cubicBezTo>
                                <a:close/>
                                <a:moveTo>
                                  <a:pt x="20050" y="5"/>
                                </a:moveTo>
                                <a:lnTo>
                                  <a:pt x="20050" y="5"/>
                                </a:lnTo>
                                <a:cubicBezTo>
                                  <a:pt x="20054" y="5"/>
                                  <a:pt x="20058" y="9"/>
                                  <a:pt x="20058" y="13"/>
                                </a:cubicBezTo>
                                <a:cubicBezTo>
                                  <a:pt x="20058" y="18"/>
                                  <a:pt x="20054" y="21"/>
                                  <a:pt x="20050" y="21"/>
                                </a:cubicBezTo>
                                <a:lnTo>
                                  <a:pt x="20050" y="21"/>
                                </a:lnTo>
                                <a:cubicBezTo>
                                  <a:pt x="20046" y="21"/>
                                  <a:pt x="20042" y="18"/>
                                  <a:pt x="20042" y="13"/>
                                </a:cubicBezTo>
                                <a:cubicBezTo>
                                  <a:pt x="20042" y="9"/>
                                  <a:pt x="20046" y="5"/>
                                  <a:pt x="20050" y="5"/>
                                </a:cubicBezTo>
                                <a:close/>
                                <a:moveTo>
                                  <a:pt x="20082" y="5"/>
                                </a:moveTo>
                                <a:lnTo>
                                  <a:pt x="20082" y="5"/>
                                </a:lnTo>
                                <a:cubicBezTo>
                                  <a:pt x="20086" y="5"/>
                                  <a:pt x="20090" y="9"/>
                                  <a:pt x="20090" y="13"/>
                                </a:cubicBezTo>
                                <a:cubicBezTo>
                                  <a:pt x="20090" y="18"/>
                                  <a:pt x="20086" y="21"/>
                                  <a:pt x="20082" y="21"/>
                                </a:cubicBezTo>
                                <a:lnTo>
                                  <a:pt x="20082" y="21"/>
                                </a:lnTo>
                                <a:cubicBezTo>
                                  <a:pt x="20078" y="21"/>
                                  <a:pt x="20074" y="18"/>
                                  <a:pt x="20074" y="13"/>
                                </a:cubicBezTo>
                                <a:cubicBezTo>
                                  <a:pt x="20074" y="9"/>
                                  <a:pt x="20078" y="5"/>
                                  <a:pt x="20082" y="5"/>
                                </a:cubicBezTo>
                                <a:close/>
                                <a:moveTo>
                                  <a:pt x="20114" y="5"/>
                                </a:moveTo>
                                <a:lnTo>
                                  <a:pt x="20114" y="5"/>
                                </a:lnTo>
                                <a:cubicBezTo>
                                  <a:pt x="20119" y="5"/>
                                  <a:pt x="20122" y="9"/>
                                  <a:pt x="20122" y="13"/>
                                </a:cubicBezTo>
                                <a:cubicBezTo>
                                  <a:pt x="20122" y="18"/>
                                  <a:pt x="20119" y="21"/>
                                  <a:pt x="20114" y="21"/>
                                </a:cubicBezTo>
                                <a:lnTo>
                                  <a:pt x="20114" y="21"/>
                                </a:lnTo>
                                <a:cubicBezTo>
                                  <a:pt x="20110" y="21"/>
                                  <a:pt x="20106" y="18"/>
                                  <a:pt x="20106" y="13"/>
                                </a:cubicBezTo>
                                <a:cubicBezTo>
                                  <a:pt x="20106" y="9"/>
                                  <a:pt x="20110" y="5"/>
                                  <a:pt x="20114" y="5"/>
                                </a:cubicBezTo>
                                <a:close/>
                                <a:moveTo>
                                  <a:pt x="20146" y="5"/>
                                </a:moveTo>
                                <a:lnTo>
                                  <a:pt x="20146" y="5"/>
                                </a:lnTo>
                                <a:cubicBezTo>
                                  <a:pt x="20151" y="5"/>
                                  <a:pt x="20154" y="9"/>
                                  <a:pt x="20154" y="13"/>
                                </a:cubicBezTo>
                                <a:cubicBezTo>
                                  <a:pt x="20154" y="18"/>
                                  <a:pt x="20151" y="21"/>
                                  <a:pt x="20146" y="21"/>
                                </a:cubicBezTo>
                                <a:lnTo>
                                  <a:pt x="20146" y="21"/>
                                </a:lnTo>
                                <a:cubicBezTo>
                                  <a:pt x="20142" y="21"/>
                                  <a:pt x="20138" y="18"/>
                                  <a:pt x="20138" y="13"/>
                                </a:cubicBezTo>
                                <a:cubicBezTo>
                                  <a:pt x="20138" y="9"/>
                                  <a:pt x="20142" y="5"/>
                                  <a:pt x="20146" y="5"/>
                                </a:cubicBezTo>
                                <a:close/>
                                <a:moveTo>
                                  <a:pt x="20178" y="5"/>
                                </a:moveTo>
                                <a:lnTo>
                                  <a:pt x="20178" y="5"/>
                                </a:lnTo>
                                <a:cubicBezTo>
                                  <a:pt x="20183" y="5"/>
                                  <a:pt x="20186" y="9"/>
                                  <a:pt x="20186" y="13"/>
                                </a:cubicBezTo>
                                <a:cubicBezTo>
                                  <a:pt x="20186" y="18"/>
                                  <a:pt x="20183" y="21"/>
                                  <a:pt x="20178" y="21"/>
                                </a:cubicBezTo>
                                <a:lnTo>
                                  <a:pt x="20178" y="21"/>
                                </a:lnTo>
                                <a:cubicBezTo>
                                  <a:pt x="20174" y="21"/>
                                  <a:pt x="20170" y="18"/>
                                  <a:pt x="20170" y="13"/>
                                </a:cubicBezTo>
                                <a:cubicBezTo>
                                  <a:pt x="20170" y="9"/>
                                  <a:pt x="20174" y="5"/>
                                  <a:pt x="20178" y="5"/>
                                </a:cubicBezTo>
                                <a:close/>
                                <a:moveTo>
                                  <a:pt x="20210" y="5"/>
                                </a:moveTo>
                                <a:lnTo>
                                  <a:pt x="20210" y="5"/>
                                </a:lnTo>
                                <a:cubicBezTo>
                                  <a:pt x="20215" y="5"/>
                                  <a:pt x="20218" y="9"/>
                                  <a:pt x="20218" y="13"/>
                                </a:cubicBezTo>
                                <a:cubicBezTo>
                                  <a:pt x="20218" y="18"/>
                                  <a:pt x="20215" y="21"/>
                                  <a:pt x="20210" y="21"/>
                                </a:cubicBezTo>
                                <a:lnTo>
                                  <a:pt x="20210" y="21"/>
                                </a:lnTo>
                                <a:cubicBezTo>
                                  <a:pt x="20206" y="21"/>
                                  <a:pt x="20202" y="18"/>
                                  <a:pt x="20202" y="13"/>
                                </a:cubicBezTo>
                                <a:cubicBezTo>
                                  <a:pt x="20202" y="9"/>
                                  <a:pt x="20206" y="5"/>
                                  <a:pt x="20210" y="5"/>
                                </a:cubicBezTo>
                                <a:close/>
                                <a:moveTo>
                                  <a:pt x="20242" y="5"/>
                                </a:moveTo>
                                <a:lnTo>
                                  <a:pt x="20242" y="5"/>
                                </a:lnTo>
                                <a:cubicBezTo>
                                  <a:pt x="20247" y="5"/>
                                  <a:pt x="20250" y="9"/>
                                  <a:pt x="20250" y="13"/>
                                </a:cubicBezTo>
                                <a:cubicBezTo>
                                  <a:pt x="20250" y="18"/>
                                  <a:pt x="20247" y="21"/>
                                  <a:pt x="20242" y="21"/>
                                </a:cubicBezTo>
                                <a:lnTo>
                                  <a:pt x="20242" y="21"/>
                                </a:lnTo>
                                <a:cubicBezTo>
                                  <a:pt x="20238" y="21"/>
                                  <a:pt x="20234" y="18"/>
                                  <a:pt x="20234" y="13"/>
                                </a:cubicBezTo>
                                <a:cubicBezTo>
                                  <a:pt x="20234" y="9"/>
                                  <a:pt x="20238" y="5"/>
                                  <a:pt x="20242" y="5"/>
                                </a:cubicBezTo>
                                <a:close/>
                                <a:moveTo>
                                  <a:pt x="20274" y="5"/>
                                </a:moveTo>
                                <a:lnTo>
                                  <a:pt x="20274" y="5"/>
                                </a:lnTo>
                                <a:cubicBezTo>
                                  <a:pt x="20279" y="5"/>
                                  <a:pt x="20282" y="9"/>
                                  <a:pt x="20282" y="13"/>
                                </a:cubicBezTo>
                                <a:cubicBezTo>
                                  <a:pt x="20282" y="18"/>
                                  <a:pt x="20279" y="21"/>
                                  <a:pt x="20274" y="21"/>
                                </a:cubicBezTo>
                                <a:lnTo>
                                  <a:pt x="20274" y="21"/>
                                </a:lnTo>
                                <a:cubicBezTo>
                                  <a:pt x="20270" y="21"/>
                                  <a:pt x="20266" y="18"/>
                                  <a:pt x="20266" y="13"/>
                                </a:cubicBezTo>
                                <a:cubicBezTo>
                                  <a:pt x="20266" y="9"/>
                                  <a:pt x="20270" y="5"/>
                                  <a:pt x="20274" y="5"/>
                                </a:cubicBezTo>
                                <a:close/>
                                <a:moveTo>
                                  <a:pt x="20306" y="5"/>
                                </a:moveTo>
                                <a:lnTo>
                                  <a:pt x="20306" y="5"/>
                                </a:lnTo>
                                <a:cubicBezTo>
                                  <a:pt x="20311" y="5"/>
                                  <a:pt x="20314" y="9"/>
                                  <a:pt x="20314" y="13"/>
                                </a:cubicBezTo>
                                <a:cubicBezTo>
                                  <a:pt x="20314" y="18"/>
                                  <a:pt x="20311" y="21"/>
                                  <a:pt x="20306" y="21"/>
                                </a:cubicBezTo>
                                <a:lnTo>
                                  <a:pt x="20306" y="21"/>
                                </a:lnTo>
                                <a:cubicBezTo>
                                  <a:pt x="20302" y="21"/>
                                  <a:pt x="20298" y="18"/>
                                  <a:pt x="20298" y="13"/>
                                </a:cubicBezTo>
                                <a:cubicBezTo>
                                  <a:pt x="20298" y="9"/>
                                  <a:pt x="20302" y="5"/>
                                  <a:pt x="20306" y="5"/>
                                </a:cubicBezTo>
                                <a:close/>
                                <a:moveTo>
                                  <a:pt x="20338" y="5"/>
                                </a:moveTo>
                                <a:lnTo>
                                  <a:pt x="20338" y="5"/>
                                </a:lnTo>
                                <a:cubicBezTo>
                                  <a:pt x="20343" y="5"/>
                                  <a:pt x="20346" y="9"/>
                                  <a:pt x="20346" y="13"/>
                                </a:cubicBezTo>
                                <a:cubicBezTo>
                                  <a:pt x="20346" y="18"/>
                                  <a:pt x="20343" y="21"/>
                                  <a:pt x="20338" y="21"/>
                                </a:cubicBezTo>
                                <a:lnTo>
                                  <a:pt x="20338" y="21"/>
                                </a:lnTo>
                                <a:cubicBezTo>
                                  <a:pt x="20334" y="21"/>
                                  <a:pt x="20330" y="18"/>
                                  <a:pt x="20330" y="13"/>
                                </a:cubicBezTo>
                                <a:cubicBezTo>
                                  <a:pt x="20330" y="9"/>
                                  <a:pt x="20334" y="5"/>
                                  <a:pt x="20338" y="5"/>
                                </a:cubicBezTo>
                                <a:close/>
                                <a:moveTo>
                                  <a:pt x="20370" y="5"/>
                                </a:moveTo>
                                <a:lnTo>
                                  <a:pt x="20370" y="5"/>
                                </a:lnTo>
                                <a:cubicBezTo>
                                  <a:pt x="20375" y="5"/>
                                  <a:pt x="20378" y="9"/>
                                  <a:pt x="20378" y="13"/>
                                </a:cubicBezTo>
                                <a:cubicBezTo>
                                  <a:pt x="20378" y="18"/>
                                  <a:pt x="20375" y="21"/>
                                  <a:pt x="20370" y="21"/>
                                </a:cubicBezTo>
                                <a:lnTo>
                                  <a:pt x="20370" y="21"/>
                                </a:lnTo>
                                <a:cubicBezTo>
                                  <a:pt x="20366" y="21"/>
                                  <a:pt x="20362" y="18"/>
                                  <a:pt x="20362" y="13"/>
                                </a:cubicBezTo>
                                <a:cubicBezTo>
                                  <a:pt x="20362" y="9"/>
                                  <a:pt x="20366" y="5"/>
                                  <a:pt x="20370" y="5"/>
                                </a:cubicBezTo>
                                <a:close/>
                                <a:moveTo>
                                  <a:pt x="20402" y="5"/>
                                </a:moveTo>
                                <a:lnTo>
                                  <a:pt x="20402" y="5"/>
                                </a:lnTo>
                                <a:cubicBezTo>
                                  <a:pt x="20407" y="5"/>
                                  <a:pt x="20410" y="9"/>
                                  <a:pt x="20410" y="13"/>
                                </a:cubicBezTo>
                                <a:cubicBezTo>
                                  <a:pt x="20410" y="18"/>
                                  <a:pt x="20407" y="21"/>
                                  <a:pt x="20402" y="21"/>
                                </a:cubicBezTo>
                                <a:lnTo>
                                  <a:pt x="20402" y="21"/>
                                </a:lnTo>
                                <a:cubicBezTo>
                                  <a:pt x="20398" y="21"/>
                                  <a:pt x="20394" y="18"/>
                                  <a:pt x="20394" y="13"/>
                                </a:cubicBezTo>
                                <a:cubicBezTo>
                                  <a:pt x="20394" y="9"/>
                                  <a:pt x="20398" y="5"/>
                                  <a:pt x="20402" y="5"/>
                                </a:cubicBezTo>
                                <a:close/>
                                <a:moveTo>
                                  <a:pt x="20434" y="5"/>
                                </a:moveTo>
                                <a:lnTo>
                                  <a:pt x="20434" y="5"/>
                                </a:lnTo>
                                <a:cubicBezTo>
                                  <a:pt x="20439" y="5"/>
                                  <a:pt x="20442" y="9"/>
                                  <a:pt x="20442" y="13"/>
                                </a:cubicBezTo>
                                <a:cubicBezTo>
                                  <a:pt x="20442" y="18"/>
                                  <a:pt x="20439" y="21"/>
                                  <a:pt x="20434" y="21"/>
                                </a:cubicBezTo>
                                <a:lnTo>
                                  <a:pt x="20434" y="21"/>
                                </a:lnTo>
                                <a:cubicBezTo>
                                  <a:pt x="20430" y="21"/>
                                  <a:pt x="20426" y="18"/>
                                  <a:pt x="20426" y="13"/>
                                </a:cubicBezTo>
                                <a:cubicBezTo>
                                  <a:pt x="20426" y="9"/>
                                  <a:pt x="20430" y="5"/>
                                  <a:pt x="20434" y="5"/>
                                </a:cubicBezTo>
                                <a:close/>
                                <a:moveTo>
                                  <a:pt x="20466" y="5"/>
                                </a:moveTo>
                                <a:lnTo>
                                  <a:pt x="20466" y="5"/>
                                </a:lnTo>
                                <a:cubicBezTo>
                                  <a:pt x="20471" y="5"/>
                                  <a:pt x="20474" y="9"/>
                                  <a:pt x="20474" y="13"/>
                                </a:cubicBezTo>
                                <a:cubicBezTo>
                                  <a:pt x="20474" y="18"/>
                                  <a:pt x="20471" y="21"/>
                                  <a:pt x="20466" y="21"/>
                                </a:cubicBezTo>
                                <a:lnTo>
                                  <a:pt x="20466" y="21"/>
                                </a:lnTo>
                                <a:cubicBezTo>
                                  <a:pt x="20462" y="21"/>
                                  <a:pt x="20458" y="18"/>
                                  <a:pt x="20458" y="13"/>
                                </a:cubicBezTo>
                                <a:cubicBezTo>
                                  <a:pt x="20458" y="9"/>
                                  <a:pt x="20462" y="5"/>
                                  <a:pt x="20466" y="5"/>
                                </a:cubicBezTo>
                                <a:close/>
                                <a:moveTo>
                                  <a:pt x="20498" y="5"/>
                                </a:moveTo>
                                <a:lnTo>
                                  <a:pt x="20498" y="5"/>
                                </a:lnTo>
                                <a:cubicBezTo>
                                  <a:pt x="20503" y="5"/>
                                  <a:pt x="20506" y="9"/>
                                  <a:pt x="20506" y="13"/>
                                </a:cubicBezTo>
                                <a:cubicBezTo>
                                  <a:pt x="20506" y="18"/>
                                  <a:pt x="20503" y="21"/>
                                  <a:pt x="20498" y="21"/>
                                </a:cubicBezTo>
                                <a:lnTo>
                                  <a:pt x="20498" y="21"/>
                                </a:lnTo>
                                <a:cubicBezTo>
                                  <a:pt x="20494" y="21"/>
                                  <a:pt x="20490" y="18"/>
                                  <a:pt x="20490" y="13"/>
                                </a:cubicBezTo>
                                <a:cubicBezTo>
                                  <a:pt x="20490" y="9"/>
                                  <a:pt x="20494" y="5"/>
                                  <a:pt x="20498" y="5"/>
                                </a:cubicBezTo>
                                <a:close/>
                                <a:moveTo>
                                  <a:pt x="20530" y="5"/>
                                </a:moveTo>
                                <a:lnTo>
                                  <a:pt x="20530" y="5"/>
                                </a:lnTo>
                                <a:cubicBezTo>
                                  <a:pt x="20535" y="5"/>
                                  <a:pt x="20538" y="9"/>
                                  <a:pt x="20538" y="13"/>
                                </a:cubicBezTo>
                                <a:cubicBezTo>
                                  <a:pt x="20538" y="18"/>
                                  <a:pt x="20535" y="21"/>
                                  <a:pt x="20530" y="21"/>
                                </a:cubicBezTo>
                                <a:lnTo>
                                  <a:pt x="20530" y="21"/>
                                </a:lnTo>
                                <a:cubicBezTo>
                                  <a:pt x="20526" y="21"/>
                                  <a:pt x="20522" y="18"/>
                                  <a:pt x="20522" y="13"/>
                                </a:cubicBezTo>
                                <a:cubicBezTo>
                                  <a:pt x="20522" y="9"/>
                                  <a:pt x="20526" y="5"/>
                                  <a:pt x="20530" y="5"/>
                                </a:cubicBezTo>
                                <a:close/>
                                <a:moveTo>
                                  <a:pt x="20562" y="5"/>
                                </a:moveTo>
                                <a:lnTo>
                                  <a:pt x="20562" y="5"/>
                                </a:lnTo>
                                <a:cubicBezTo>
                                  <a:pt x="20567" y="5"/>
                                  <a:pt x="20570" y="9"/>
                                  <a:pt x="20570" y="13"/>
                                </a:cubicBezTo>
                                <a:cubicBezTo>
                                  <a:pt x="20570" y="18"/>
                                  <a:pt x="20567" y="21"/>
                                  <a:pt x="20562" y="21"/>
                                </a:cubicBezTo>
                                <a:lnTo>
                                  <a:pt x="20562" y="21"/>
                                </a:lnTo>
                                <a:cubicBezTo>
                                  <a:pt x="20558" y="21"/>
                                  <a:pt x="20554" y="18"/>
                                  <a:pt x="20554" y="13"/>
                                </a:cubicBezTo>
                                <a:cubicBezTo>
                                  <a:pt x="20554" y="9"/>
                                  <a:pt x="20558" y="5"/>
                                  <a:pt x="20562" y="5"/>
                                </a:cubicBezTo>
                                <a:close/>
                                <a:moveTo>
                                  <a:pt x="20594" y="5"/>
                                </a:moveTo>
                                <a:lnTo>
                                  <a:pt x="20594" y="5"/>
                                </a:lnTo>
                                <a:cubicBezTo>
                                  <a:pt x="20599" y="5"/>
                                  <a:pt x="20602" y="9"/>
                                  <a:pt x="20602" y="13"/>
                                </a:cubicBezTo>
                                <a:cubicBezTo>
                                  <a:pt x="20602" y="18"/>
                                  <a:pt x="20599" y="21"/>
                                  <a:pt x="20594" y="21"/>
                                </a:cubicBezTo>
                                <a:lnTo>
                                  <a:pt x="20594" y="21"/>
                                </a:lnTo>
                                <a:cubicBezTo>
                                  <a:pt x="20590" y="21"/>
                                  <a:pt x="20586" y="18"/>
                                  <a:pt x="20586" y="13"/>
                                </a:cubicBezTo>
                                <a:cubicBezTo>
                                  <a:pt x="20586" y="9"/>
                                  <a:pt x="20590" y="5"/>
                                  <a:pt x="20594" y="5"/>
                                </a:cubicBezTo>
                                <a:close/>
                                <a:moveTo>
                                  <a:pt x="20626" y="5"/>
                                </a:moveTo>
                                <a:lnTo>
                                  <a:pt x="20626" y="5"/>
                                </a:lnTo>
                                <a:cubicBezTo>
                                  <a:pt x="20631" y="5"/>
                                  <a:pt x="20634" y="9"/>
                                  <a:pt x="20634" y="13"/>
                                </a:cubicBezTo>
                                <a:cubicBezTo>
                                  <a:pt x="20634" y="18"/>
                                  <a:pt x="20631" y="21"/>
                                  <a:pt x="20626" y="21"/>
                                </a:cubicBezTo>
                                <a:lnTo>
                                  <a:pt x="20626" y="21"/>
                                </a:lnTo>
                                <a:cubicBezTo>
                                  <a:pt x="20622" y="21"/>
                                  <a:pt x="20618" y="18"/>
                                  <a:pt x="20618" y="13"/>
                                </a:cubicBezTo>
                                <a:cubicBezTo>
                                  <a:pt x="20618" y="9"/>
                                  <a:pt x="20622" y="5"/>
                                  <a:pt x="20626" y="5"/>
                                </a:cubicBezTo>
                                <a:close/>
                                <a:moveTo>
                                  <a:pt x="20658" y="5"/>
                                </a:moveTo>
                                <a:lnTo>
                                  <a:pt x="20658" y="5"/>
                                </a:lnTo>
                                <a:cubicBezTo>
                                  <a:pt x="20663" y="5"/>
                                  <a:pt x="20666" y="9"/>
                                  <a:pt x="20666" y="13"/>
                                </a:cubicBezTo>
                                <a:cubicBezTo>
                                  <a:pt x="20666" y="18"/>
                                  <a:pt x="20663" y="21"/>
                                  <a:pt x="20658" y="21"/>
                                </a:cubicBezTo>
                                <a:lnTo>
                                  <a:pt x="20658" y="21"/>
                                </a:lnTo>
                                <a:cubicBezTo>
                                  <a:pt x="20654" y="21"/>
                                  <a:pt x="20650" y="18"/>
                                  <a:pt x="20650" y="13"/>
                                </a:cubicBezTo>
                                <a:cubicBezTo>
                                  <a:pt x="20650" y="9"/>
                                  <a:pt x="20654" y="5"/>
                                  <a:pt x="20658" y="5"/>
                                </a:cubicBezTo>
                                <a:close/>
                                <a:moveTo>
                                  <a:pt x="20690" y="5"/>
                                </a:moveTo>
                                <a:lnTo>
                                  <a:pt x="20690" y="5"/>
                                </a:lnTo>
                                <a:cubicBezTo>
                                  <a:pt x="20695" y="5"/>
                                  <a:pt x="20698" y="9"/>
                                  <a:pt x="20698" y="13"/>
                                </a:cubicBezTo>
                                <a:cubicBezTo>
                                  <a:pt x="20698" y="18"/>
                                  <a:pt x="20695" y="21"/>
                                  <a:pt x="20690" y="21"/>
                                </a:cubicBezTo>
                                <a:lnTo>
                                  <a:pt x="20690" y="21"/>
                                </a:lnTo>
                                <a:cubicBezTo>
                                  <a:pt x="20686" y="21"/>
                                  <a:pt x="20682" y="18"/>
                                  <a:pt x="20682" y="13"/>
                                </a:cubicBezTo>
                                <a:cubicBezTo>
                                  <a:pt x="20682" y="9"/>
                                  <a:pt x="20686" y="5"/>
                                  <a:pt x="20690" y="5"/>
                                </a:cubicBezTo>
                                <a:close/>
                                <a:moveTo>
                                  <a:pt x="20722" y="5"/>
                                </a:moveTo>
                                <a:lnTo>
                                  <a:pt x="20722" y="5"/>
                                </a:lnTo>
                                <a:cubicBezTo>
                                  <a:pt x="20727" y="5"/>
                                  <a:pt x="20730" y="9"/>
                                  <a:pt x="20730" y="13"/>
                                </a:cubicBezTo>
                                <a:cubicBezTo>
                                  <a:pt x="20730" y="18"/>
                                  <a:pt x="20727" y="21"/>
                                  <a:pt x="20722" y="21"/>
                                </a:cubicBezTo>
                                <a:lnTo>
                                  <a:pt x="20722" y="21"/>
                                </a:lnTo>
                                <a:cubicBezTo>
                                  <a:pt x="20718" y="21"/>
                                  <a:pt x="20714" y="18"/>
                                  <a:pt x="20714" y="13"/>
                                </a:cubicBezTo>
                                <a:cubicBezTo>
                                  <a:pt x="20714" y="9"/>
                                  <a:pt x="20718" y="5"/>
                                  <a:pt x="20722" y="5"/>
                                </a:cubicBezTo>
                                <a:close/>
                                <a:moveTo>
                                  <a:pt x="20754" y="5"/>
                                </a:moveTo>
                                <a:lnTo>
                                  <a:pt x="20754" y="5"/>
                                </a:lnTo>
                                <a:cubicBezTo>
                                  <a:pt x="20759" y="5"/>
                                  <a:pt x="20762" y="9"/>
                                  <a:pt x="20762" y="13"/>
                                </a:cubicBezTo>
                                <a:cubicBezTo>
                                  <a:pt x="20762" y="18"/>
                                  <a:pt x="20759" y="21"/>
                                  <a:pt x="20754" y="21"/>
                                </a:cubicBezTo>
                                <a:lnTo>
                                  <a:pt x="20754" y="21"/>
                                </a:lnTo>
                                <a:cubicBezTo>
                                  <a:pt x="20750" y="21"/>
                                  <a:pt x="20746" y="18"/>
                                  <a:pt x="20746" y="13"/>
                                </a:cubicBezTo>
                                <a:cubicBezTo>
                                  <a:pt x="20746" y="9"/>
                                  <a:pt x="20750" y="5"/>
                                  <a:pt x="20754" y="5"/>
                                </a:cubicBezTo>
                                <a:close/>
                                <a:moveTo>
                                  <a:pt x="20786" y="5"/>
                                </a:moveTo>
                                <a:lnTo>
                                  <a:pt x="20786" y="5"/>
                                </a:lnTo>
                                <a:cubicBezTo>
                                  <a:pt x="20791" y="5"/>
                                  <a:pt x="20794" y="9"/>
                                  <a:pt x="20794" y="13"/>
                                </a:cubicBezTo>
                                <a:cubicBezTo>
                                  <a:pt x="20794" y="18"/>
                                  <a:pt x="20791" y="21"/>
                                  <a:pt x="20786" y="21"/>
                                </a:cubicBezTo>
                                <a:lnTo>
                                  <a:pt x="20786" y="21"/>
                                </a:lnTo>
                                <a:cubicBezTo>
                                  <a:pt x="20782" y="21"/>
                                  <a:pt x="20778" y="18"/>
                                  <a:pt x="20778" y="13"/>
                                </a:cubicBezTo>
                                <a:cubicBezTo>
                                  <a:pt x="20778" y="9"/>
                                  <a:pt x="20782" y="5"/>
                                  <a:pt x="20786" y="5"/>
                                </a:cubicBezTo>
                                <a:close/>
                                <a:moveTo>
                                  <a:pt x="20818" y="5"/>
                                </a:moveTo>
                                <a:lnTo>
                                  <a:pt x="20818" y="5"/>
                                </a:lnTo>
                                <a:cubicBezTo>
                                  <a:pt x="20823" y="5"/>
                                  <a:pt x="20826" y="9"/>
                                  <a:pt x="20826" y="13"/>
                                </a:cubicBezTo>
                                <a:cubicBezTo>
                                  <a:pt x="20826" y="18"/>
                                  <a:pt x="20823" y="21"/>
                                  <a:pt x="20818" y="21"/>
                                </a:cubicBezTo>
                                <a:lnTo>
                                  <a:pt x="20818" y="21"/>
                                </a:lnTo>
                                <a:cubicBezTo>
                                  <a:pt x="20814" y="21"/>
                                  <a:pt x="20810" y="18"/>
                                  <a:pt x="20810" y="13"/>
                                </a:cubicBezTo>
                                <a:cubicBezTo>
                                  <a:pt x="20810" y="9"/>
                                  <a:pt x="20814" y="5"/>
                                  <a:pt x="20818" y="5"/>
                                </a:cubicBezTo>
                                <a:close/>
                                <a:moveTo>
                                  <a:pt x="20850" y="5"/>
                                </a:moveTo>
                                <a:lnTo>
                                  <a:pt x="20850" y="5"/>
                                </a:lnTo>
                                <a:cubicBezTo>
                                  <a:pt x="20855" y="5"/>
                                  <a:pt x="20858" y="9"/>
                                  <a:pt x="20858" y="13"/>
                                </a:cubicBezTo>
                                <a:cubicBezTo>
                                  <a:pt x="20858" y="18"/>
                                  <a:pt x="20855" y="21"/>
                                  <a:pt x="20850" y="21"/>
                                </a:cubicBezTo>
                                <a:lnTo>
                                  <a:pt x="20850" y="21"/>
                                </a:lnTo>
                                <a:cubicBezTo>
                                  <a:pt x="20846" y="21"/>
                                  <a:pt x="20842" y="18"/>
                                  <a:pt x="20842" y="13"/>
                                </a:cubicBezTo>
                                <a:cubicBezTo>
                                  <a:pt x="20842" y="9"/>
                                  <a:pt x="20846" y="5"/>
                                  <a:pt x="20850" y="5"/>
                                </a:cubicBezTo>
                                <a:close/>
                                <a:moveTo>
                                  <a:pt x="20882" y="5"/>
                                </a:moveTo>
                                <a:lnTo>
                                  <a:pt x="20883" y="5"/>
                                </a:lnTo>
                                <a:cubicBezTo>
                                  <a:pt x="20887" y="5"/>
                                  <a:pt x="20891" y="9"/>
                                  <a:pt x="20891" y="13"/>
                                </a:cubicBezTo>
                                <a:cubicBezTo>
                                  <a:pt x="20891" y="18"/>
                                  <a:pt x="20887" y="21"/>
                                  <a:pt x="20883" y="21"/>
                                </a:cubicBezTo>
                                <a:lnTo>
                                  <a:pt x="20882" y="21"/>
                                </a:lnTo>
                                <a:cubicBezTo>
                                  <a:pt x="20878" y="21"/>
                                  <a:pt x="20874" y="18"/>
                                  <a:pt x="20874" y="13"/>
                                </a:cubicBezTo>
                                <a:cubicBezTo>
                                  <a:pt x="20874" y="9"/>
                                  <a:pt x="20878" y="5"/>
                                  <a:pt x="20882" y="5"/>
                                </a:cubicBezTo>
                                <a:close/>
                                <a:moveTo>
                                  <a:pt x="20915" y="5"/>
                                </a:moveTo>
                                <a:lnTo>
                                  <a:pt x="20915" y="5"/>
                                </a:lnTo>
                                <a:cubicBezTo>
                                  <a:pt x="20919" y="5"/>
                                  <a:pt x="20923" y="9"/>
                                  <a:pt x="20923" y="13"/>
                                </a:cubicBezTo>
                                <a:cubicBezTo>
                                  <a:pt x="20923" y="18"/>
                                  <a:pt x="20919" y="21"/>
                                  <a:pt x="20915" y="21"/>
                                </a:cubicBezTo>
                                <a:lnTo>
                                  <a:pt x="20915" y="21"/>
                                </a:lnTo>
                                <a:cubicBezTo>
                                  <a:pt x="20910" y="21"/>
                                  <a:pt x="20907" y="18"/>
                                  <a:pt x="20907" y="13"/>
                                </a:cubicBezTo>
                                <a:cubicBezTo>
                                  <a:pt x="20907" y="9"/>
                                  <a:pt x="20910" y="5"/>
                                  <a:pt x="20915" y="5"/>
                                </a:cubicBezTo>
                                <a:close/>
                                <a:moveTo>
                                  <a:pt x="20947" y="5"/>
                                </a:moveTo>
                                <a:lnTo>
                                  <a:pt x="20947" y="5"/>
                                </a:lnTo>
                                <a:cubicBezTo>
                                  <a:pt x="20951" y="5"/>
                                  <a:pt x="20955" y="9"/>
                                  <a:pt x="20955" y="13"/>
                                </a:cubicBezTo>
                                <a:cubicBezTo>
                                  <a:pt x="20955" y="18"/>
                                  <a:pt x="20951" y="21"/>
                                  <a:pt x="20947" y="21"/>
                                </a:cubicBezTo>
                                <a:lnTo>
                                  <a:pt x="20947" y="21"/>
                                </a:lnTo>
                                <a:cubicBezTo>
                                  <a:pt x="20942" y="21"/>
                                  <a:pt x="20939" y="18"/>
                                  <a:pt x="20939" y="13"/>
                                </a:cubicBezTo>
                                <a:cubicBezTo>
                                  <a:pt x="20939" y="9"/>
                                  <a:pt x="20942" y="5"/>
                                  <a:pt x="20947" y="5"/>
                                </a:cubicBezTo>
                                <a:close/>
                                <a:moveTo>
                                  <a:pt x="20979" y="5"/>
                                </a:moveTo>
                                <a:lnTo>
                                  <a:pt x="20979" y="5"/>
                                </a:lnTo>
                                <a:cubicBezTo>
                                  <a:pt x="20983" y="5"/>
                                  <a:pt x="20987" y="9"/>
                                  <a:pt x="20987" y="13"/>
                                </a:cubicBezTo>
                                <a:cubicBezTo>
                                  <a:pt x="20987" y="18"/>
                                  <a:pt x="20983" y="21"/>
                                  <a:pt x="20979" y="21"/>
                                </a:cubicBezTo>
                                <a:lnTo>
                                  <a:pt x="20979" y="21"/>
                                </a:lnTo>
                                <a:cubicBezTo>
                                  <a:pt x="20974" y="21"/>
                                  <a:pt x="20971" y="18"/>
                                  <a:pt x="20971" y="13"/>
                                </a:cubicBezTo>
                                <a:cubicBezTo>
                                  <a:pt x="20971" y="9"/>
                                  <a:pt x="20974" y="5"/>
                                  <a:pt x="20979" y="5"/>
                                </a:cubicBezTo>
                                <a:close/>
                                <a:moveTo>
                                  <a:pt x="21011" y="5"/>
                                </a:moveTo>
                                <a:lnTo>
                                  <a:pt x="21011" y="5"/>
                                </a:lnTo>
                                <a:cubicBezTo>
                                  <a:pt x="21015" y="5"/>
                                  <a:pt x="21019" y="9"/>
                                  <a:pt x="21019" y="13"/>
                                </a:cubicBezTo>
                                <a:cubicBezTo>
                                  <a:pt x="21019" y="18"/>
                                  <a:pt x="21015" y="21"/>
                                  <a:pt x="21011" y="21"/>
                                </a:cubicBezTo>
                                <a:lnTo>
                                  <a:pt x="21011" y="21"/>
                                </a:lnTo>
                                <a:cubicBezTo>
                                  <a:pt x="21006" y="21"/>
                                  <a:pt x="21003" y="18"/>
                                  <a:pt x="21003" y="13"/>
                                </a:cubicBezTo>
                                <a:cubicBezTo>
                                  <a:pt x="21003" y="9"/>
                                  <a:pt x="21006" y="5"/>
                                  <a:pt x="21011" y="5"/>
                                </a:cubicBezTo>
                                <a:close/>
                                <a:moveTo>
                                  <a:pt x="21043" y="5"/>
                                </a:moveTo>
                                <a:lnTo>
                                  <a:pt x="21043" y="5"/>
                                </a:lnTo>
                                <a:cubicBezTo>
                                  <a:pt x="21047" y="5"/>
                                  <a:pt x="21051" y="9"/>
                                  <a:pt x="21051" y="13"/>
                                </a:cubicBezTo>
                                <a:cubicBezTo>
                                  <a:pt x="21051" y="18"/>
                                  <a:pt x="21047" y="21"/>
                                  <a:pt x="21043" y="21"/>
                                </a:cubicBezTo>
                                <a:lnTo>
                                  <a:pt x="21043" y="21"/>
                                </a:lnTo>
                                <a:cubicBezTo>
                                  <a:pt x="21038" y="21"/>
                                  <a:pt x="21035" y="18"/>
                                  <a:pt x="21035" y="13"/>
                                </a:cubicBezTo>
                                <a:cubicBezTo>
                                  <a:pt x="21035" y="9"/>
                                  <a:pt x="21038" y="5"/>
                                  <a:pt x="21043" y="5"/>
                                </a:cubicBezTo>
                                <a:close/>
                                <a:moveTo>
                                  <a:pt x="21075" y="5"/>
                                </a:moveTo>
                                <a:lnTo>
                                  <a:pt x="21075" y="5"/>
                                </a:lnTo>
                                <a:cubicBezTo>
                                  <a:pt x="21079" y="5"/>
                                  <a:pt x="21083" y="9"/>
                                  <a:pt x="21083" y="13"/>
                                </a:cubicBezTo>
                                <a:cubicBezTo>
                                  <a:pt x="21083" y="18"/>
                                  <a:pt x="21079" y="21"/>
                                  <a:pt x="21075" y="21"/>
                                </a:cubicBezTo>
                                <a:lnTo>
                                  <a:pt x="21075" y="21"/>
                                </a:lnTo>
                                <a:cubicBezTo>
                                  <a:pt x="21070" y="21"/>
                                  <a:pt x="21067" y="18"/>
                                  <a:pt x="21067" y="13"/>
                                </a:cubicBezTo>
                                <a:cubicBezTo>
                                  <a:pt x="21067" y="9"/>
                                  <a:pt x="21070" y="5"/>
                                  <a:pt x="21075" y="5"/>
                                </a:cubicBezTo>
                                <a:close/>
                                <a:moveTo>
                                  <a:pt x="21107" y="6"/>
                                </a:moveTo>
                                <a:lnTo>
                                  <a:pt x="21107" y="6"/>
                                </a:lnTo>
                                <a:cubicBezTo>
                                  <a:pt x="21111" y="6"/>
                                  <a:pt x="21115" y="9"/>
                                  <a:pt x="21115" y="14"/>
                                </a:cubicBezTo>
                                <a:cubicBezTo>
                                  <a:pt x="21115" y="18"/>
                                  <a:pt x="21111" y="22"/>
                                  <a:pt x="21107" y="22"/>
                                </a:cubicBezTo>
                                <a:lnTo>
                                  <a:pt x="21107" y="22"/>
                                </a:lnTo>
                                <a:cubicBezTo>
                                  <a:pt x="21102" y="22"/>
                                  <a:pt x="21099" y="18"/>
                                  <a:pt x="21099" y="14"/>
                                </a:cubicBezTo>
                                <a:cubicBezTo>
                                  <a:pt x="21099" y="9"/>
                                  <a:pt x="21102" y="6"/>
                                  <a:pt x="21107" y="6"/>
                                </a:cubicBezTo>
                                <a:close/>
                                <a:moveTo>
                                  <a:pt x="21139" y="6"/>
                                </a:moveTo>
                                <a:lnTo>
                                  <a:pt x="21139" y="6"/>
                                </a:lnTo>
                                <a:cubicBezTo>
                                  <a:pt x="21143" y="6"/>
                                  <a:pt x="21147" y="9"/>
                                  <a:pt x="21147" y="14"/>
                                </a:cubicBezTo>
                                <a:cubicBezTo>
                                  <a:pt x="21147" y="18"/>
                                  <a:pt x="21143" y="22"/>
                                  <a:pt x="21139" y="22"/>
                                </a:cubicBezTo>
                                <a:lnTo>
                                  <a:pt x="21139" y="22"/>
                                </a:lnTo>
                                <a:cubicBezTo>
                                  <a:pt x="21134" y="22"/>
                                  <a:pt x="21131" y="18"/>
                                  <a:pt x="21131" y="14"/>
                                </a:cubicBezTo>
                                <a:cubicBezTo>
                                  <a:pt x="21131" y="9"/>
                                  <a:pt x="21134" y="6"/>
                                  <a:pt x="21139" y="6"/>
                                </a:cubicBezTo>
                                <a:close/>
                                <a:moveTo>
                                  <a:pt x="21171" y="6"/>
                                </a:moveTo>
                                <a:lnTo>
                                  <a:pt x="21171" y="6"/>
                                </a:lnTo>
                                <a:cubicBezTo>
                                  <a:pt x="21175" y="6"/>
                                  <a:pt x="21179" y="9"/>
                                  <a:pt x="21179" y="14"/>
                                </a:cubicBezTo>
                                <a:cubicBezTo>
                                  <a:pt x="21179" y="18"/>
                                  <a:pt x="21175" y="22"/>
                                  <a:pt x="21171" y="22"/>
                                </a:cubicBezTo>
                                <a:lnTo>
                                  <a:pt x="21171" y="22"/>
                                </a:lnTo>
                                <a:cubicBezTo>
                                  <a:pt x="21166" y="22"/>
                                  <a:pt x="21163" y="18"/>
                                  <a:pt x="21163" y="14"/>
                                </a:cubicBezTo>
                                <a:cubicBezTo>
                                  <a:pt x="21163" y="9"/>
                                  <a:pt x="21166" y="6"/>
                                  <a:pt x="21171" y="6"/>
                                </a:cubicBezTo>
                                <a:close/>
                                <a:moveTo>
                                  <a:pt x="21203" y="6"/>
                                </a:moveTo>
                                <a:lnTo>
                                  <a:pt x="21203" y="6"/>
                                </a:lnTo>
                                <a:cubicBezTo>
                                  <a:pt x="21207" y="6"/>
                                  <a:pt x="21211" y="9"/>
                                  <a:pt x="21211" y="14"/>
                                </a:cubicBezTo>
                                <a:cubicBezTo>
                                  <a:pt x="21211" y="18"/>
                                  <a:pt x="21207" y="22"/>
                                  <a:pt x="21203" y="22"/>
                                </a:cubicBezTo>
                                <a:lnTo>
                                  <a:pt x="21203" y="22"/>
                                </a:lnTo>
                                <a:cubicBezTo>
                                  <a:pt x="21198" y="22"/>
                                  <a:pt x="21195" y="18"/>
                                  <a:pt x="21195" y="14"/>
                                </a:cubicBezTo>
                                <a:cubicBezTo>
                                  <a:pt x="21195" y="9"/>
                                  <a:pt x="21198" y="6"/>
                                  <a:pt x="21203" y="6"/>
                                </a:cubicBezTo>
                                <a:close/>
                                <a:moveTo>
                                  <a:pt x="21235" y="6"/>
                                </a:moveTo>
                                <a:lnTo>
                                  <a:pt x="21235" y="6"/>
                                </a:lnTo>
                                <a:cubicBezTo>
                                  <a:pt x="21239" y="6"/>
                                  <a:pt x="21243" y="9"/>
                                  <a:pt x="21243" y="14"/>
                                </a:cubicBezTo>
                                <a:cubicBezTo>
                                  <a:pt x="21243" y="18"/>
                                  <a:pt x="21239" y="22"/>
                                  <a:pt x="21235" y="22"/>
                                </a:cubicBezTo>
                                <a:lnTo>
                                  <a:pt x="21235" y="22"/>
                                </a:lnTo>
                                <a:cubicBezTo>
                                  <a:pt x="21230" y="22"/>
                                  <a:pt x="21227" y="18"/>
                                  <a:pt x="21227" y="14"/>
                                </a:cubicBezTo>
                                <a:cubicBezTo>
                                  <a:pt x="21227" y="9"/>
                                  <a:pt x="21230" y="6"/>
                                  <a:pt x="21235" y="6"/>
                                </a:cubicBezTo>
                                <a:close/>
                                <a:moveTo>
                                  <a:pt x="21267" y="6"/>
                                </a:moveTo>
                                <a:lnTo>
                                  <a:pt x="21267" y="6"/>
                                </a:lnTo>
                                <a:cubicBezTo>
                                  <a:pt x="21271" y="6"/>
                                  <a:pt x="21275" y="9"/>
                                  <a:pt x="21275" y="14"/>
                                </a:cubicBezTo>
                                <a:cubicBezTo>
                                  <a:pt x="21275" y="18"/>
                                  <a:pt x="21271" y="22"/>
                                  <a:pt x="21267" y="22"/>
                                </a:cubicBezTo>
                                <a:lnTo>
                                  <a:pt x="21267" y="22"/>
                                </a:lnTo>
                                <a:cubicBezTo>
                                  <a:pt x="21262" y="22"/>
                                  <a:pt x="21259" y="18"/>
                                  <a:pt x="21259" y="14"/>
                                </a:cubicBezTo>
                                <a:cubicBezTo>
                                  <a:pt x="21259" y="9"/>
                                  <a:pt x="21262" y="6"/>
                                  <a:pt x="21267" y="6"/>
                                </a:cubicBezTo>
                                <a:close/>
                                <a:moveTo>
                                  <a:pt x="21299" y="6"/>
                                </a:moveTo>
                                <a:lnTo>
                                  <a:pt x="21299" y="6"/>
                                </a:lnTo>
                                <a:cubicBezTo>
                                  <a:pt x="21303" y="6"/>
                                  <a:pt x="21307" y="9"/>
                                  <a:pt x="21307" y="14"/>
                                </a:cubicBezTo>
                                <a:cubicBezTo>
                                  <a:pt x="21307" y="18"/>
                                  <a:pt x="21303" y="22"/>
                                  <a:pt x="21299" y="22"/>
                                </a:cubicBezTo>
                                <a:lnTo>
                                  <a:pt x="21299" y="22"/>
                                </a:lnTo>
                                <a:cubicBezTo>
                                  <a:pt x="21294" y="22"/>
                                  <a:pt x="21291" y="18"/>
                                  <a:pt x="21291" y="14"/>
                                </a:cubicBezTo>
                                <a:cubicBezTo>
                                  <a:pt x="21291" y="9"/>
                                  <a:pt x="21294" y="6"/>
                                  <a:pt x="21299" y="6"/>
                                </a:cubicBezTo>
                                <a:close/>
                                <a:moveTo>
                                  <a:pt x="21331" y="6"/>
                                </a:moveTo>
                                <a:lnTo>
                                  <a:pt x="21331" y="6"/>
                                </a:lnTo>
                                <a:cubicBezTo>
                                  <a:pt x="21335" y="6"/>
                                  <a:pt x="21339" y="9"/>
                                  <a:pt x="21339" y="14"/>
                                </a:cubicBezTo>
                                <a:cubicBezTo>
                                  <a:pt x="21339" y="18"/>
                                  <a:pt x="21335" y="22"/>
                                  <a:pt x="21331" y="22"/>
                                </a:cubicBezTo>
                                <a:lnTo>
                                  <a:pt x="21331" y="22"/>
                                </a:lnTo>
                                <a:cubicBezTo>
                                  <a:pt x="21326" y="22"/>
                                  <a:pt x="21323" y="18"/>
                                  <a:pt x="21323" y="14"/>
                                </a:cubicBezTo>
                                <a:cubicBezTo>
                                  <a:pt x="21323" y="9"/>
                                  <a:pt x="21326" y="6"/>
                                  <a:pt x="21331" y="6"/>
                                </a:cubicBezTo>
                                <a:close/>
                                <a:moveTo>
                                  <a:pt x="21363" y="6"/>
                                </a:moveTo>
                                <a:lnTo>
                                  <a:pt x="21363" y="6"/>
                                </a:lnTo>
                                <a:cubicBezTo>
                                  <a:pt x="21367" y="6"/>
                                  <a:pt x="21371" y="9"/>
                                  <a:pt x="21371" y="14"/>
                                </a:cubicBezTo>
                                <a:cubicBezTo>
                                  <a:pt x="21371" y="18"/>
                                  <a:pt x="21367" y="22"/>
                                  <a:pt x="21363" y="22"/>
                                </a:cubicBezTo>
                                <a:lnTo>
                                  <a:pt x="21363" y="22"/>
                                </a:lnTo>
                                <a:cubicBezTo>
                                  <a:pt x="21358" y="22"/>
                                  <a:pt x="21355" y="18"/>
                                  <a:pt x="21355" y="14"/>
                                </a:cubicBezTo>
                                <a:cubicBezTo>
                                  <a:pt x="21355" y="9"/>
                                  <a:pt x="21358" y="6"/>
                                  <a:pt x="21363" y="6"/>
                                </a:cubicBezTo>
                                <a:close/>
                                <a:moveTo>
                                  <a:pt x="21395" y="6"/>
                                </a:moveTo>
                                <a:lnTo>
                                  <a:pt x="21395" y="6"/>
                                </a:lnTo>
                                <a:cubicBezTo>
                                  <a:pt x="21399" y="6"/>
                                  <a:pt x="21403" y="9"/>
                                  <a:pt x="21403" y="14"/>
                                </a:cubicBezTo>
                                <a:cubicBezTo>
                                  <a:pt x="21403" y="18"/>
                                  <a:pt x="21399" y="22"/>
                                  <a:pt x="21395" y="22"/>
                                </a:cubicBezTo>
                                <a:lnTo>
                                  <a:pt x="21395" y="22"/>
                                </a:lnTo>
                                <a:cubicBezTo>
                                  <a:pt x="21390" y="22"/>
                                  <a:pt x="21387" y="18"/>
                                  <a:pt x="21387" y="14"/>
                                </a:cubicBezTo>
                                <a:cubicBezTo>
                                  <a:pt x="21387" y="9"/>
                                  <a:pt x="21390" y="6"/>
                                  <a:pt x="21395" y="6"/>
                                </a:cubicBezTo>
                                <a:close/>
                                <a:moveTo>
                                  <a:pt x="21427" y="6"/>
                                </a:moveTo>
                                <a:lnTo>
                                  <a:pt x="21427" y="6"/>
                                </a:lnTo>
                                <a:cubicBezTo>
                                  <a:pt x="21431" y="6"/>
                                  <a:pt x="21435" y="9"/>
                                  <a:pt x="21435" y="14"/>
                                </a:cubicBezTo>
                                <a:cubicBezTo>
                                  <a:pt x="21435" y="18"/>
                                  <a:pt x="21431" y="22"/>
                                  <a:pt x="21427" y="22"/>
                                </a:cubicBezTo>
                                <a:lnTo>
                                  <a:pt x="21427" y="22"/>
                                </a:lnTo>
                                <a:cubicBezTo>
                                  <a:pt x="21422" y="22"/>
                                  <a:pt x="21419" y="18"/>
                                  <a:pt x="21419" y="14"/>
                                </a:cubicBezTo>
                                <a:cubicBezTo>
                                  <a:pt x="21419" y="9"/>
                                  <a:pt x="21422" y="6"/>
                                  <a:pt x="21427" y="6"/>
                                </a:cubicBezTo>
                                <a:close/>
                                <a:moveTo>
                                  <a:pt x="21459" y="6"/>
                                </a:moveTo>
                                <a:lnTo>
                                  <a:pt x="21459" y="6"/>
                                </a:lnTo>
                                <a:cubicBezTo>
                                  <a:pt x="21463" y="6"/>
                                  <a:pt x="21467" y="9"/>
                                  <a:pt x="21467" y="14"/>
                                </a:cubicBezTo>
                                <a:cubicBezTo>
                                  <a:pt x="21467" y="18"/>
                                  <a:pt x="21463" y="22"/>
                                  <a:pt x="21459" y="22"/>
                                </a:cubicBezTo>
                                <a:lnTo>
                                  <a:pt x="21459" y="22"/>
                                </a:lnTo>
                                <a:cubicBezTo>
                                  <a:pt x="21454" y="22"/>
                                  <a:pt x="21451" y="18"/>
                                  <a:pt x="21451" y="14"/>
                                </a:cubicBezTo>
                                <a:cubicBezTo>
                                  <a:pt x="21451" y="9"/>
                                  <a:pt x="21454" y="6"/>
                                  <a:pt x="21459" y="6"/>
                                </a:cubicBezTo>
                                <a:close/>
                                <a:moveTo>
                                  <a:pt x="21491" y="6"/>
                                </a:moveTo>
                                <a:lnTo>
                                  <a:pt x="21491" y="6"/>
                                </a:lnTo>
                                <a:cubicBezTo>
                                  <a:pt x="21495" y="6"/>
                                  <a:pt x="21499" y="9"/>
                                  <a:pt x="21499" y="14"/>
                                </a:cubicBezTo>
                                <a:cubicBezTo>
                                  <a:pt x="21499" y="18"/>
                                  <a:pt x="21495" y="22"/>
                                  <a:pt x="21491" y="22"/>
                                </a:cubicBezTo>
                                <a:lnTo>
                                  <a:pt x="21491" y="22"/>
                                </a:lnTo>
                                <a:cubicBezTo>
                                  <a:pt x="21486" y="22"/>
                                  <a:pt x="21483" y="18"/>
                                  <a:pt x="21483" y="14"/>
                                </a:cubicBezTo>
                                <a:cubicBezTo>
                                  <a:pt x="21483" y="9"/>
                                  <a:pt x="21486" y="6"/>
                                  <a:pt x="21491" y="6"/>
                                </a:cubicBezTo>
                                <a:close/>
                                <a:moveTo>
                                  <a:pt x="21523" y="6"/>
                                </a:moveTo>
                                <a:lnTo>
                                  <a:pt x="21523" y="6"/>
                                </a:lnTo>
                                <a:cubicBezTo>
                                  <a:pt x="21527" y="6"/>
                                  <a:pt x="21531" y="9"/>
                                  <a:pt x="21531" y="14"/>
                                </a:cubicBezTo>
                                <a:cubicBezTo>
                                  <a:pt x="21531" y="18"/>
                                  <a:pt x="21527" y="22"/>
                                  <a:pt x="21523" y="22"/>
                                </a:cubicBezTo>
                                <a:lnTo>
                                  <a:pt x="21523" y="22"/>
                                </a:lnTo>
                                <a:cubicBezTo>
                                  <a:pt x="21518" y="22"/>
                                  <a:pt x="21515" y="18"/>
                                  <a:pt x="21515" y="14"/>
                                </a:cubicBezTo>
                                <a:cubicBezTo>
                                  <a:pt x="21515" y="9"/>
                                  <a:pt x="21518" y="6"/>
                                  <a:pt x="21523" y="6"/>
                                </a:cubicBezTo>
                                <a:close/>
                                <a:moveTo>
                                  <a:pt x="21555" y="6"/>
                                </a:moveTo>
                                <a:lnTo>
                                  <a:pt x="21555" y="6"/>
                                </a:lnTo>
                                <a:cubicBezTo>
                                  <a:pt x="21559" y="6"/>
                                  <a:pt x="21563" y="9"/>
                                  <a:pt x="21563" y="14"/>
                                </a:cubicBezTo>
                                <a:cubicBezTo>
                                  <a:pt x="21563" y="18"/>
                                  <a:pt x="21559" y="22"/>
                                  <a:pt x="21555" y="22"/>
                                </a:cubicBezTo>
                                <a:lnTo>
                                  <a:pt x="21555" y="22"/>
                                </a:lnTo>
                                <a:cubicBezTo>
                                  <a:pt x="21550" y="22"/>
                                  <a:pt x="21547" y="18"/>
                                  <a:pt x="21547" y="14"/>
                                </a:cubicBezTo>
                                <a:cubicBezTo>
                                  <a:pt x="21547" y="9"/>
                                  <a:pt x="21550" y="6"/>
                                  <a:pt x="21555" y="6"/>
                                </a:cubicBezTo>
                                <a:close/>
                                <a:moveTo>
                                  <a:pt x="21587" y="6"/>
                                </a:moveTo>
                                <a:lnTo>
                                  <a:pt x="21587" y="6"/>
                                </a:lnTo>
                                <a:cubicBezTo>
                                  <a:pt x="21591" y="6"/>
                                  <a:pt x="21595" y="9"/>
                                  <a:pt x="21595" y="14"/>
                                </a:cubicBezTo>
                                <a:cubicBezTo>
                                  <a:pt x="21595" y="18"/>
                                  <a:pt x="21591" y="22"/>
                                  <a:pt x="21587" y="22"/>
                                </a:cubicBezTo>
                                <a:lnTo>
                                  <a:pt x="21587" y="22"/>
                                </a:lnTo>
                                <a:cubicBezTo>
                                  <a:pt x="21582" y="22"/>
                                  <a:pt x="21579" y="18"/>
                                  <a:pt x="21579" y="14"/>
                                </a:cubicBezTo>
                                <a:cubicBezTo>
                                  <a:pt x="21579" y="9"/>
                                  <a:pt x="21582" y="6"/>
                                  <a:pt x="21587" y="6"/>
                                </a:cubicBezTo>
                                <a:close/>
                                <a:moveTo>
                                  <a:pt x="21619" y="6"/>
                                </a:moveTo>
                                <a:lnTo>
                                  <a:pt x="21619" y="6"/>
                                </a:lnTo>
                                <a:cubicBezTo>
                                  <a:pt x="21623" y="6"/>
                                  <a:pt x="21627" y="9"/>
                                  <a:pt x="21627" y="14"/>
                                </a:cubicBezTo>
                                <a:cubicBezTo>
                                  <a:pt x="21627" y="18"/>
                                  <a:pt x="21623" y="22"/>
                                  <a:pt x="21619" y="22"/>
                                </a:cubicBezTo>
                                <a:lnTo>
                                  <a:pt x="21619" y="22"/>
                                </a:lnTo>
                                <a:cubicBezTo>
                                  <a:pt x="21614" y="22"/>
                                  <a:pt x="21611" y="18"/>
                                  <a:pt x="21611" y="14"/>
                                </a:cubicBezTo>
                                <a:cubicBezTo>
                                  <a:pt x="21611" y="9"/>
                                  <a:pt x="21614" y="6"/>
                                  <a:pt x="21619" y="6"/>
                                </a:cubicBezTo>
                                <a:close/>
                                <a:moveTo>
                                  <a:pt x="21651" y="6"/>
                                </a:moveTo>
                                <a:lnTo>
                                  <a:pt x="21651" y="6"/>
                                </a:lnTo>
                                <a:cubicBezTo>
                                  <a:pt x="21655" y="6"/>
                                  <a:pt x="21659" y="9"/>
                                  <a:pt x="21659" y="14"/>
                                </a:cubicBezTo>
                                <a:cubicBezTo>
                                  <a:pt x="21659" y="18"/>
                                  <a:pt x="21655" y="22"/>
                                  <a:pt x="21651" y="22"/>
                                </a:cubicBezTo>
                                <a:lnTo>
                                  <a:pt x="21651" y="22"/>
                                </a:lnTo>
                                <a:cubicBezTo>
                                  <a:pt x="21646" y="22"/>
                                  <a:pt x="21643" y="18"/>
                                  <a:pt x="21643" y="14"/>
                                </a:cubicBezTo>
                                <a:cubicBezTo>
                                  <a:pt x="21643" y="9"/>
                                  <a:pt x="21646" y="6"/>
                                  <a:pt x="21651" y="6"/>
                                </a:cubicBezTo>
                                <a:close/>
                                <a:moveTo>
                                  <a:pt x="21683" y="6"/>
                                </a:moveTo>
                                <a:lnTo>
                                  <a:pt x="21683" y="6"/>
                                </a:lnTo>
                                <a:cubicBezTo>
                                  <a:pt x="21687" y="6"/>
                                  <a:pt x="21691" y="9"/>
                                  <a:pt x="21691" y="14"/>
                                </a:cubicBezTo>
                                <a:cubicBezTo>
                                  <a:pt x="21691" y="18"/>
                                  <a:pt x="21687" y="22"/>
                                  <a:pt x="21683" y="22"/>
                                </a:cubicBezTo>
                                <a:lnTo>
                                  <a:pt x="21683" y="22"/>
                                </a:lnTo>
                                <a:cubicBezTo>
                                  <a:pt x="21679" y="22"/>
                                  <a:pt x="21675" y="18"/>
                                  <a:pt x="21675" y="14"/>
                                </a:cubicBezTo>
                                <a:cubicBezTo>
                                  <a:pt x="21675" y="9"/>
                                  <a:pt x="21679" y="6"/>
                                  <a:pt x="21683" y="6"/>
                                </a:cubicBezTo>
                                <a:close/>
                                <a:moveTo>
                                  <a:pt x="21715" y="6"/>
                                </a:moveTo>
                                <a:lnTo>
                                  <a:pt x="21715" y="6"/>
                                </a:lnTo>
                                <a:cubicBezTo>
                                  <a:pt x="21719" y="6"/>
                                  <a:pt x="21723" y="9"/>
                                  <a:pt x="21723" y="14"/>
                                </a:cubicBezTo>
                                <a:cubicBezTo>
                                  <a:pt x="21723" y="18"/>
                                  <a:pt x="21719" y="22"/>
                                  <a:pt x="21715" y="22"/>
                                </a:cubicBezTo>
                                <a:lnTo>
                                  <a:pt x="21715" y="22"/>
                                </a:lnTo>
                                <a:cubicBezTo>
                                  <a:pt x="21711" y="22"/>
                                  <a:pt x="21707" y="18"/>
                                  <a:pt x="21707" y="14"/>
                                </a:cubicBezTo>
                                <a:cubicBezTo>
                                  <a:pt x="21707" y="9"/>
                                  <a:pt x="21711" y="6"/>
                                  <a:pt x="21715" y="6"/>
                                </a:cubicBezTo>
                                <a:close/>
                                <a:moveTo>
                                  <a:pt x="21747" y="6"/>
                                </a:moveTo>
                                <a:lnTo>
                                  <a:pt x="21747" y="6"/>
                                </a:lnTo>
                                <a:cubicBezTo>
                                  <a:pt x="21751" y="6"/>
                                  <a:pt x="21755" y="9"/>
                                  <a:pt x="21755" y="14"/>
                                </a:cubicBezTo>
                                <a:cubicBezTo>
                                  <a:pt x="21755" y="18"/>
                                  <a:pt x="21751" y="22"/>
                                  <a:pt x="21747" y="22"/>
                                </a:cubicBezTo>
                                <a:lnTo>
                                  <a:pt x="21747" y="22"/>
                                </a:lnTo>
                                <a:cubicBezTo>
                                  <a:pt x="21743" y="22"/>
                                  <a:pt x="21739" y="18"/>
                                  <a:pt x="21739" y="14"/>
                                </a:cubicBezTo>
                                <a:cubicBezTo>
                                  <a:pt x="21739" y="9"/>
                                  <a:pt x="21743" y="6"/>
                                  <a:pt x="21747" y="6"/>
                                </a:cubicBezTo>
                                <a:close/>
                                <a:moveTo>
                                  <a:pt x="21779" y="6"/>
                                </a:moveTo>
                                <a:lnTo>
                                  <a:pt x="21779" y="6"/>
                                </a:lnTo>
                                <a:cubicBezTo>
                                  <a:pt x="21783" y="6"/>
                                  <a:pt x="21787" y="9"/>
                                  <a:pt x="21787" y="14"/>
                                </a:cubicBezTo>
                                <a:cubicBezTo>
                                  <a:pt x="21787" y="18"/>
                                  <a:pt x="21783" y="22"/>
                                  <a:pt x="21779" y="22"/>
                                </a:cubicBezTo>
                                <a:lnTo>
                                  <a:pt x="21779" y="22"/>
                                </a:lnTo>
                                <a:cubicBezTo>
                                  <a:pt x="21775" y="22"/>
                                  <a:pt x="21771" y="18"/>
                                  <a:pt x="21771" y="14"/>
                                </a:cubicBezTo>
                                <a:cubicBezTo>
                                  <a:pt x="21771" y="9"/>
                                  <a:pt x="21775" y="6"/>
                                  <a:pt x="21779" y="6"/>
                                </a:cubicBezTo>
                                <a:close/>
                                <a:moveTo>
                                  <a:pt x="21811" y="6"/>
                                </a:moveTo>
                                <a:lnTo>
                                  <a:pt x="21811" y="6"/>
                                </a:lnTo>
                                <a:cubicBezTo>
                                  <a:pt x="21815" y="6"/>
                                  <a:pt x="21819" y="9"/>
                                  <a:pt x="21819" y="14"/>
                                </a:cubicBezTo>
                                <a:cubicBezTo>
                                  <a:pt x="21819" y="18"/>
                                  <a:pt x="21815" y="22"/>
                                  <a:pt x="21811" y="22"/>
                                </a:cubicBezTo>
                                <a:lnTo>
                                  <a:pt x="21811" y="22"/>
                                </a:lnTo>
                                <a:cubicBezTo>
                                  <a:pt x="21807" y="22"/>
                                  <a:pt x="21803" y="18"/>
                                  <a:pt x="21803" y="14"/>
                                </a:cubicBezTo>
                                <a:cubicBezTo>
                                  <a:pt x="21803" y="9"/>
                                  <a:pt x="21807" y="6"/>
                                  <a:pt x="21811" y="6"/>
                                </a:cubicBezTo>
                                <a:close/>
                                <a:moveTo>
                                  <a:pt x="21843" y="6"/>
                                </a:moveTo>
                                <a:lnTo>
                                  <a:pt x="21843" y="6"/>
                                </a:lnTo>
                                <a:cubicBezTo>
                                  <a:pt x="21847" y="6"/>
                                  <a:pt x="21851" y="9"/>
                                  <a:pt x="21851" y="14"/>
                                </a:cubicBezTo>
                                <a:cubicBezTo>
                                  <a:pt x="21851" y="18"/>
                                  <a:pt x="21847" y="22"/>
                                  <a:pt x="21843" y="22"/>
                                </a:cubicBezTo>
                                <a:lnTo>
                                  <a:pt x="21843" y="22"/>
                                </a:lnTo>
                                <a:cubicBezTo>
                                  <a:pt x="21839" y="22"/>
                                  <a:pt x="21835" y="18"/>
                                  <a:pt x="21835" y="14"/>
                                </a:cubicBezTo>
                                <a:cubicBezTo>
                                  <a:pt x="21835" y="9"/>
                                  <a:pt x="21839" y="6"/>
                                  <a:pt x="21843" y="6"/>
                                </a:cubicBezTo>
                                <a:close/>
                                <a:moveTo>
                                  <a:pt x="21875" y="6"/>
                                </a:moveTo>
                                <a:lnTo>
                                  <a:pt x="21875" y="6"/>
                                </a:lnTo>
                                <a:cubicBezTo>
                                  <a:pt x="21879" y="6"/>
                                  <a:pt x="21883" y="9"/>
                                  <a:pt x="21883" y="14"/>
                                </a:cubicBezTo>
                                <a:cubicBezTo>
                                  <a:pt x="21883" y="18"/>
                                  <a:pt x="21879" y="22"/>
                                  <a:pt x="21875" y="22"/>
                                </a:cubicBezTo>
                                <a:lnTo>
                                  <a:pt x="21875" y="22"/>
                                </a:lnTo>
                                <a:cubicBezTo>
                                  <a:pt x="21871" y="22"/>
                                  <a:pt x="21867" y="18"/>
                                  <a:pt x="21867" y="14"/>
                                </a:cubicBezTo>
                                <a:cubicBezTo>
                                  <a:pt x="21867" y="9"/>
                                  <a:pt x="21871" y="6"/>
                                  <a:pt x="21875" y="6"/>
                                </a:cubicBezTo>
                                <a:close/>
                                <a:moveTo>
                                  <a:pt x="21907" y="6"/>
                                </a:moveTo>
                                <a:lnTo>
                                  <a:pt x="21907" y="6"/>
                                </a:lnTo>
                                <a:cubicBezTo>
                                  <a:pt x="21911" y="6"/>
                                  <a:pt x="21915" y="9"/>
                                  <a:pt x="21915" y="14"/>
                                </a:cubicBezTo>
                                <a:cubicBezTo>
                                  <a:pt x="21915" y="18"/>
                                  <a:pt x="21911" y="22"/>
                                  <a:pt x="21907" y="22"/>
                                </a:cubicBezTo>
                                <a:lnTo>
                                  <a:pt x="21907" y="22"/>
                                </a:lnTo>
                                <a:cubicBezTo>
                                  <a:pt x="21903" y="22"/>
                                  <a:pt x="21899" y="18"/>
                                  <a:pt x="21899" y="14"/>
                                </a:cubicBezTo>
                                <a:cubicBezTo>
                                  <a:pt x="21899" y="9"/>
                                  <a:pt x="21903" y="6"/>
                                  <a:pt x="21907" y="6"/>
                                </a:cubicBezTo>
                                <a:close/>
                                <a:moveTo>
                                  <a:pt x="21939" y="6"/>
                                </a:moveTo>
                                <a:lnTo>
                                  <a:pt x="21939" y="6"/>
                                </a:lnTo>
                                <a:cubicBezTo>
                                  <a:pt x="21944" y="6"/>
                                  <a:pt x="21947" y="9"/>
                                  <a:pt x="21947" y="14"/>
                                </a:cubicBezTo>
                                <a:cubicBezTo>
                                  <a:pt x="21947" y="18"/>
                                  <a:pt x="21944" y="22"/>
                                  <a:pt x="21939" y="22"/>
                                </a:cubicBezTo>
                                <a:lnTo>
                                  <a:pt x="21939" y="22"/>
                                </a:lnTo>
                                <a:cubicBezTo>
                                  <a:pt x="21935" y="22"/>
                                  <a:pt x="21931" y="18"/>
                                  <a:pt x="21931" y="14"/>
                                </a:cubicBezTo>
                                <a:cubicBezTo>
                                  <a:pt x="21931" y="9"/>
                                  <a:pt x="21935" y="6"/>
                                  <a:pt x="21939" y="6"/>
                                </a:cubicBezTo>
                                <a:close/>
                                <a:moveTo>
                                  <a:pt x="21971" y="6"/>
                                </a:moveTo>
                                <a:lnTo>
                                  <a:pt x="21971" y="6"/>
                                </a:lnTo>
                                <a:cubicBezTo>
                                  <a:pt x="21976" y="6"/>
                                  <a:pt x="21979" y="9"/>
                                  <a:pt x="21979" y="14"/>
                                </a:cubicBezTo>
                                <a:cubicBezTo>
                                  <a:pt x="21979" y="18"/>
                                  <a:pt x="21976" y="22"/>
                                  <a:pt x="21971" y="22"/>
                                </a:cubicBezTo>
                                <a:lnTo>
                                  <a:pt x="21971" y="22"/>
                                </a:lnTo>
                                <a:cubicBezTo>
                                  <a:pt x="21967" y="22"/>
                                  <a:pt x="21963" y="18"/>
                                  <a:pt x="21963" y="14"/>
                                </a:cubicBezTo>
                                <a:cubicBezTo>
                                  <a:pt x="21963" y="9"/>
                                  <a:pt x="21967" y="6"/>
                                  <a:pt x="21971" y="6"/>
                                </a:cubicBezTo>
                                <a:close/>
                                <a:moveTo>
                                  <a:pt x="22003" y="6"/>
                                </a:moveTo>
                                <a:lnTo>
                                  <a:pt x="22003" y="6"/>
                                </a:lnTo>
                                <a:cubicBezTo>
                                  <a:pt x="22008" y="6"/>
                                  <a:pt x="22011" y="9"/>
                                  <a:pt x="22011" y="14"/>
                                </a:cubicBezTo>
                                <a:cubicBezTo>
                                  <a:pt x="22011" y="18"/>
                                  <a:pt x="22008" y="22"/>
                                  <a:pt x="22003" y="22"/>
                                </a:cubicBezTo>
                                <a:lnTo>
                                  <a:pt x="22003" y="22"/>
                                </a:lnTo>
                                <a:cubicBezTo>
                                  <a:pt x="21999" y="22"/>
                                  <a:pt x="21995" y="18"/>
                                  <a:pt x="21995" y="14"/>
                                </a:cubicBezTo>
                                <a:cubicBezTo>
                                  <a:pt x="21995" y="9"/>
                                  <a:pt x="21999" y="6"/>
                                  <a:pt x="22003" y="6"/>
                                </a:cubicBezTo>
                                <a:close/>
                                <a:moveTo>
                                  <a:pt x="22035" y="6"/>
                                </a:moveTo>
                                <a:lnTo>
                                  <a:pt x="22035" y="6"/>
                                </a:lnTo>
                                <a:cubicBezTo>
                                  <a:pt x="22040" y="6"/>
                                  <a:pt x="22043" y="9"/>
                                  <a:pt x="22043" y="14"/>
                                </a:cubicBezTo>
                                <a:cubicBezTo>
                                  <a:pt x="22043" y="18"/>
                                  <a:pt x="22040" y="22"/>
                                  <a:pt x="22035" y="22"/>
                                </a:cubicBezTo>
                                <a:lnTo>
                                  <a:pt x="22035" y="22"/>
                                </a:lnTo>
                                <a:cubicBezTo>
                                  <a:pt x="22031" y="22"/>
                                  <a:pt x="22027" y="18"/>
                                  <a:pt x="22027" y="14"/>
                                </a:cubicBezTo>
                                <a:cubicBezTo>
                                  <a:pt x="22027" y="9"/>
                                  <a:pt x="22031" y="6"/>
                                  <a:pt x="22035" y="6"/>
                                </a:cubicBezTo>
                                <a:close/>
                                <a:moveTo>
                                  <a:pt x="22067" y="6"/>
                                </a:moveTo>
                                <a:lnTo>
                                  <a:pt x="22067" y="6"/>
                                </a:lnTo>
                                <a:cubicBezTo>
                                  <a:pt x="22072" y="6"/>
                                  <a:pt x="22075" y="9"/>
                                  <a:pt x="22075" y="14"/>
                                </a:cubicBezTo>
                                <a:cubicBezTo>
                                  <a:pt x="22075" y="18"/>
                                  <a:pt x="22072" y="22"/>
                                  <a:pt x="22067" y="22"/>
                                </a:cubicBezTo>
                                <a:lnTo>
                                  <a:pt x="22067" y="22"/>
                                </a:lnTo>
                                <a:cubicBezTo>
                                  <a:pt x="22063" y="22"/>
                                  <a:pt x="22059" y="18"/>
                                  <a:pt x="22059" y="14"/>
                                </a:cubicBezTo>
                                <a:cubicBezTo>
                                  <a:pt x="22059" y="9"/>
                                  <a:pt x="22063" y="6"/>
                                  <a:pt x="22067" y="6"/>
                                </a:cubicBezTo>
                                <a:close/>
                                <a:moveTo>
                                  <a:pt x="22099" y="6"/>
                                </a:moveTo>
                                <a:lnTo>
                                  <a:pt x="22099" y="6"/>
                                </a:lnTo>
                                <a:cubicBezTo>
                                  <a:pt x="22104" y="6"/>
                                  <a:pt x="22107" y="9"/>
                                  <a:pt x="22107" y="14"/>
                                </a:cubicBezTo>
                                <a:cubicBezTo>
                                  <a:pt x="22107" y="18"/>
                                  <a:pt x="22104" y="22"/>
                                  <a:pt x="22099" y="22"/>
                                </a:cubicBezTo>
                                <a:lnTo>
                                  <a:pt x="22099" y="22"/>
                                </a:lnTo>
                                <a:cubicBezTo>
                                  <a:pt x="22095" y="22"/>
                                  <a:pt x="22091" y="18"/>
                                  <a:pt x="22091" y="14"/>
                                </a:cubicBezTo>
                                <a:cubicBezTo>
                                  <a:pt x="22091" y="9"/>
                                  <a:pt x="22095" y="6"/>
                                  <a:pt x="22099" y="6"/>
                                </a:cubicBezTo>
                                <a:close/>
                                <a:moveTo>
                                  <a:pt x="22131" y="6"/>
                                </a:moveTo>
                                <a:lnTo>
                                  <a:pt x="22131" y="6"/>
                                </a:lnTo>
                                <a:cubicBezTo>
                                  <a:pt x="22136" y="6"/>
                                  <a:pt x="22139" y="9"/>
                                  <a:pt x="22139" y="14"/>
                                </a:cubicBezTo>
                                <a:cubicBezTo>
                                  <a:pt x="22139" y="18"/>
                                  <a:pt x="22136" y="22"/>
                                  <a:pt x="22131" y="22"/>
                                </a:cubicBezTo>
                                <a:lnTo>
                                  <a:pt x="22131" y="22"/>
                                </a:lnTo>
                                <a:cubicBezTo>
                                  <a:pt x="22127" y="22"/>
                                  <a:pt x="22123" y="18"/>
                                  <a:pt x="22123" y="14"/>
                                </a:cubicBezTo>
                                <a:cubicBezTo>
                                  <a:pt x="22123" y="9"/>
                                  <a:pt x="22127" y="6"/>
                                  <a:pt x="22131" y="6"/>
                                </a:cubicBezTo>
                                <a:close/>
                                <a:moveTo>
                                  <a:pt x="22163" y="6"/>
                                </a:moveTo>
                                <a:lnTo>
                                  <a:pt x="22163" y="6"/>
                                </a:lnTo>
                                <a:cubicBezTo>
                                  <a:pt x="22168" y="6"/>
                                  <a:pt x="22171" y="9"/>
                                  <a:pt x="22171" y="14"/>
                                </a:cubicBezTo>
                                <a:cubicBezTo>
                                  <a:pt x="22171" y="18"/>
                                  <a:pt x="22168" y="22"/>
                                  <a:pt x="22163" y="22"/>
                                </a:cubicBezTo>
                                <a:lnTo>
                                  <a:pt x="22163" y="22"/>
                                </a:lnTo>
                                <a:cubicBezTo>
                                  <a:pt x="22159" y="22"/>
                                  <a:pt x="22155" y="18"/>
                                  <a:pt x="22155" y="14"/>
                                </a:cubicBezTo>
                                <a:cubicBezTo>
                                  <a:pt x="22155" y="9"/>
                                  <a:pt x="22159" y="6"/>
                                  <a:pt x="22163" y="6"/>
                                </a:cubicBezTo>
                                <a:close/>
                                <a:moveTo>
                                  <a:pt x="22195" y="6"/>
                                </a:moveTo>
                                <a:lnTo>
                                  <a:pt x="22195" y="6"/>
                                </a:lnTo>
                                <a:cubicBezTo>
                                  <a:pt x="22200" y="6"/>
                                  <a:pt x="22203" y="9"/>
                                  <a:pt x="22203" y="14"/>
                                </a:cubicBezTo>
                                <a:cubicBezTo>
                                  <a:pt x="22203" y="18"/>
                                  <a:pt x="22200" y="22"/>
                                  <a:pt x="22195" y="22"/>
                                </a:cubicBezTo>
                                <a:lnTo>
                                  <a:pt x="22195" y="22"/>
                                </a:lnTo>
                                <a:cubicBezTo>
                                  <a:pt x="22191" y="22"/>
                                  <a:pt x="22187" y="18"/>
                                  <a:pt x="22187" y="14"/>
                                </a:cubicBezTo>
                                <a:cubicBezTo>
                                  <a:pt x="22187" y="9"/>
                                  <a:pt x="22191" y="6"/>
                                  <a:pt x="22195" y="6"/>
                                </a:cubicBezTo>
                                <a:close/>
                                <a:moveTo>
                                  <a:pt x="22227" y="6"/>
                                </a:moveTo>
                                <a:lnTo>
                                  <a:pt x="22227" y="6"/>
                                </a:lnTo>
                                <a:cubicBezTo>
                                  <a:pt x="22232" y="6"/>
                                  <a:pt x="22235" y="9"/>
                                  <a:pt x="22235" y="14"/>
                                </a:cubicBezTo>
                                <a:cubicBezTo>
                                  <a:pt x="22235" y="18"/>
                                  <a:pt x="22232" y="22"/>
                                  <a:pt x="22227" y="22"/>
                                </a:cubicBezTo>
                                <a:lnTo>
                                  <a:pt x="22227" y="22"/>
                                </a:lnTo>
                                <a:cubicBezTo>
                                  <a:pt x="22223" y="22"/>
                                  <a:pt x="22219" y="18"/>
                                  <a:pt x="22219" y="14"/>
                                </a:cubicBezTo>
                                <a:cubicBezTo>
                                  <a:pt x="22219" y="9"/>
                                  <a:pt x="22223" y="6"/>
                                  <a:pt x="22227" y="6"/>
                                </a:cubicBezTo>
                                <a:close/>
                                <a:moveTo>
                                  <a:pt x="22259" y="6"/>
                                </a:moveTo>
                                <a:lnTo>
                                  <a:pt x="22259" y="6"/>
                                </a:lnTo>
                                <a:cubicBezTo>
                                  <a:pt x="22264" y="6"/>
                                  <a:pt x="22267" y="9"/>
                                  <a:pt x="22267" y="14"/>
                                </a:cubicBezTo>
                                <a:cubicBezTo>
                                  <a:pt x="22267" y="18"/>
                                  <a:pt x="22264" y="22"/>
                                  <a:pt x="22259" y="22"/>
                                </a:cubicBezTo>
                                <a:lnTo>
                                  <a:pt x="22259" y="22"/>
                                </a:lnTo>
                                <a:cubicBezTo>
                                  <a:pt x="22255" y="22"/>
                                  <a:pt x="22251" y="18"/>
                                  <a:pt x="22251" y="14"/>
                                </a:cubicBezTo>
                                <a:cubicBezTo>
                                  <a:pt x="22251" y="9"/>
                                  <a:pt x="22255" y="6"/>
                                  <a:pt x="22259" y="6"/>
                                </a:cubicBezTo>
                                <a:close/>
                                <a:moveTo>
                                  <a:pt x="22291" y="6"/>
                                </a:moveTo>
                                <a:lnTo>
                                  <a:pt x="22291" y="6"/>
                                </a:lnTo>
                                <a:cubicBezTo>
                                  <a:pt x="22296" y="6"/>
                                  <a:pt x="22299" y="9"/>
                                  <a:pt x="22299" y="14"/>
                                </a:cubicBezTo>
                                <a:cubicBezTo>
                                  <a:pt x="22299" y="18"/>
                                  <a:pt x="22296" y="22"/>
                                  <a:pt x="22291" y="22"/>
                                </a:cubicBezTo>
                                <a:lnTo>
                                  <a:pt x="22291" y="22"/>
                                </a:lnTo>
                                <a:cubicBezTo>
                                  <a:pt x="22287" y="22"/>
                                  <a:pt x="22283" y="18"/>
                                  <a:pt x="22283" y="14"/>
                                </a:cubicBezTo>
                                <a:cubicBezTo>
                                  <a:pt x="22283" y="9"/>
                                  <a:pt x="22287" y="6"/>
                                  <a:pt x="22291" y="6"/>
                                </a:cubicBezTo>
                                <a:close/>
                                <a:moveTo>
                                  <a:pt x="22323" y="6"/>
                                </a:moveTo>
                                <a:lnTo>
                                  <a:pt x="22323" y="6"/>
                                </a:lnTo>
                                <a:cubicBezTo>
                                  <a:pt x="22328" y="6"/>
                                  <a:pt x="22331" y="9"/>
                                  <a:pt x="22331" y="14"/>
                                </a:cubicBezTo>
                                <a:cubicBezTo>
                                  <a:pt x="22331" y="18"/>
                                  <a:pt x="22328" y="22"/>
                                  <a:pt x="22323" y="22"/>
                                </a:cubicBezTo>
                                <a:lnTo>
                                  <a:pt x="22323" y="22"/>
                                </a:lnTo>
                                <a:cubicBezTo>
                                  <a:pt x="22319" y="22"/>
                                  <a:pt x="22315" y="18"/>
                                  <a:pt x="22315" y="14"/>
                                </a:cubicBezTo>
                                <a:cubicBezTo>
                                  <a:pt x="22315" y="9"/>
                                  <a:pt x="22319" y="6"/>
                                  <a:pt x="22323" y="6"/>
                                </a:cubicBezTo>
                                <a:close/>
                                <a:moveTo>
                                  <a:pt x="22355" y="6"/>
                                </a:moveTo>
                                <a:lnTo>
                                  <a:pt x="22355" y="6"/>
                                </a:lnTo>
                                <a:cubicBezTo>
                                  <a:pt x="22360" y="6"/>
                                  <a:pt x="22363" y="9"/>
                                  <a:pt x="22363" y="14"/>
                                </a:cubicBezTo>
                                <a:cubicBezTo>
                                  <a:pt x="22363" y="18"/>
                                  <a:pt x="22360" y="22"/>
                                  <a:pt x="22355" y="22"/>
                                </a:cubicBezTo>
                                <a:lnTo>
                                  <a:pt x="22355" y="22"/>
                                </a:lnTo>
                                <a:cubicBezTo>
                                  <a:pt x="22351" y="22"/>
                                  <a:pt x="22347" y="18"/>
                                  <a:pt x="22347" y="14"/>
                                </a:cubicBezTo>
                                <a:cubicBezTo>
                                  <a:pt x="22347" y="9"/>
                                  <a:pt x="22351" y="6"/>
                                  <a:pt x="22355" y="6"/>
                                </a:cubicBezTo>
                                <a:close/>
                                <a:moveTo>
                                  <a:pt x="22387" y="6"/>
                                </a:moveTo>
                                <a:lnTo>
                                  <a:pt x="22387" y="6"/>
                                </a:lnTo>
                                <a:cubicBezTo>
                                  <a:pt x="22392" y="6"/>
                                  <a:pt x="22395" y="9"/>
                                  <a:pt x="22395" y="14"/>
                                </a:cubicBezTo>
                                <a:cubicBezTo>
                                  <a:pt x="22395" y="18"/>
                                  <a:pt x="22392" y="22"/>
                                  <a:pt x="22387" y="22"/>
                                </a:cubicBezTo>
                                <a:lnTo>
                                  <a:pt x="22387" y="22"/>
                                </a:lnTo>
                                <a:cubicBezTo>
                                  <a:pt x="22383" y="22"/>
                                  <a:pt x="22379" y="18"/>
                                  <a:pt x="22379" y="14"/>
                                </a:cubicBezTo>
                                <a:cubicBezTo>
                                  <a:pt x="22379" y="9"/>
                                  <a:pt x="22383" y="6"/>
                                  <a:pt x="22387" y="6"/>
                                </a:cubicBezTo>
                                <a:close/>
                                <a:moveTo>
                                  <a:pt x="22419" y="6"/>
                                </a:moveTo>
                                <a:lnTo>
                                  <a:pt x="22419" y="6"/>
                                </a:lnTo>
                                <a:cubicBezTo>
                                  <a:pt x="22424" y="6"/>
                                  <a:pt x="22427" y="9"/>
                                  <a:pt x="22427" y="14"/>
                                </a:cubicBezTo>
                                <a:cubicBezTo>
                                  <a:pt x="22427" y="18"/>
                                  <a:pt x="22424" y="22"/>
                                  <a:pt x="22419" y="22"/>
                                </a:cubicBezTo>
                                <a:lnTo>
                                  <a:pt x="22419" y="22"/>
                                </a:lnTo>
                                <a:cubicBezTo>
                                  <a:pt x="22415" y="22"/>
                                  <a:pt x="22411" y="18"/>
                                  <a:pt x="22411" y="14"/>
                                </a:cubicBezTo>
                                <a:cubicBezTo>
                                  <a:pt x="22411" y="9"/>
                                  <a:pt x="22415" y="6"/>
                                  <a:pt x="22419" y="6"/>
                                </a:cubicBezTo>
                                <a:close/>
                                <a:moveTo>
                                  <a:pt x="22451" y="6"/>
                                </a:moveTo>
                                <a:lnTo>
                                  <a:pt x="22451" y="6"/>
                                </a:lnTo>
                                <a:cubicBezTo>
                                  <a:pt x="22456" y="6"/>
                                  <a:pt x="22459" y="9"/>
                                  <a:pt x="22459" y="14"/>
                                </a:cubicBezTo>
                                <a:cubicBezTo>
                                  <a:pt x="22459" y="18"/>
                                  <a:pt x="22456" y="22"/>
                                  <a:pt x="22451" y="22"/>
                                </a:cubicBezTo>
                                <a:lnTo>
                                  <a:pt x="22451" y="22"/>
                                </a:lnTo>
                                <a:cubicBezTo>
                                  <a:pt x="22447" y="22"/>
                                  <a:pt x="22443" y="18"/>
                                  <a:pt x="22443" y="14"/>
                                </a:cubicBezTo>
                                <a:cubicBezTo>
                                  <a:pt x="22443" y="9"/>
                                  <a:pt x="22447" y="6"/>
                                  <a:pt x="22451" y="6"/>
                                </a:cubicBezTo>
                                <a:close/>
                                <a:moveTo>
                                  <a:pt x="22483" y="6"/>
                                </a:moveTo>
                                <a:lnTo>
                                  <a:pt x="22483" y="6"/>
                                </a:lnTo>
                                <a:cubicBezTo>
                                  <a:pt x="22488" y="6"/>
                                  <a:pt x="22491" y="9"/>
                                  <a:pt x="22491" y="14"/>
                                </a:cubicBezTo>
                                <a:cubicBezTo>
                                  <a:pt x="22491" y="18"/>
                                  <a:pt x="22488" y="22"/>
                                  <a:pt x="22483" y="22"/>
                                </a:cubicBezTo>
                                <a:lnTo>
                                  <a:pt x="22483" y="22"/>
                                </a:lnTo>
                                <a:cubicBezTo>
                                  <a:pt x="22479" y="22"/>
                                  <a:pt x="22475" y="18"/>
                                  <a:pt x="22475" y="14"/>
                                </a:cubicBezTo>
                                <a:cubicBezTo>
                                  <a:pt x="22475" y="9"/>
                                  <a:pt x="22479" y="6"/>
                                  <a:pt x="22483" y="6"/>
                                </a:cubicBezTo>
                                <a:close/>
                                <a:moveTo>
                                  <a:pt x="22515" y="6"/>
                                </a:moveTo>
                                <a:lnTo>
                                  <a:pt x="22515" y="6"/>
                                </a:lnTo>
                                <a:cubicBezTo>
                                  <a:pt x="22520" y="6"/>
                                  <a:pt x="22523" y="9"/>
                                  <a:pt x="22523" y="14"/>
                                </a:cubicBezTo>
                                <a:cubicBezTo>
                                  <a:pt x="22523" y="18"/>
                                  <a:pt x="22520" y="22"/>
                                  <a:pt x="22515" y="22"/>
                                </a:cubicBezTo>
                                <a:lnTo>
                                  <a:pt x="22515" y="22"/>
                                </a:lnTo>
                                <a:cubicBezTo>
                                  <a:pt x="22511" y="22"/>
                                  <a:pt x="22507" y="18"/>
                                  <a:pt x="22507" y="14"/>
                                </a:cubicBezTo>
                                <a:cubicBezTo>
                                  <a:pt x="22507" y="9"/>
                                  <a:pt x="22511" y="6"/>
                                  <a:pt x="22515" y="6"/>
                                </a:cubicBezTo>
                                <a:close/>
                                <a:moveTo>
                                  <a:pt x="22547" y="6"/>
                                </a:moveTo>
                                <a:lnTo>
                                  <a:pt x="22547" y="6"/>
                                </a:lnTo>
                                <a:cubicBezTo>
                                  <a:pt x="22552" y="6"/>
                                  <a:pt x="22555" y="9"/>
                                  <a:pt x="22555" y="14"/>
                                </a:cubicBezTo>
                                <a:cubicBezTo>
                                  <a:pt x="22555" y="18"/>
                                  <a:pt x="22552" y="22"/>
                                  <a:pt x="22547" y="22"/>
                                </a:cubicBezTo>
                                <a:lnTo>
                                  <a:pt x="22547" y="22"/>
                                </a:lnTo>
                                <a:cubicBezTo>
                                  <a:pt x="22543" y="22"/>
                                  <a:pt x="22539" y="18"/>
                                  <a:pt x="22539" y="14"/>
                                </a:cubicBezTo>
                                <a:cubicBezTo>
                                  <a:pt x="22539" y="9"/>
                                  <a:pt x="22543" y="6"/>
                                  <a:pt x="22547" y="6"/>
                                </a:cubicBezTo>
                                <a:close/>
                                <a:moveTo>
                                  <a:pt x="22579" y="6"/>
                                </a:moveTo>
                                <a:lnTo>
                                  <a:pt x="22579" y="6"/>
                                </a:lnTo>
                                <a:cubicBezTo>
                                  <a:pt x="22584" y="6"/>
                                  <a:pt x="22587" y="9"/>
                                  <a:pt x="22587" y="14"/>
                                </a:cubicBezTo>
                                <a:cubicBezTo>
                                  <a:pt x="22587" y="18"/>
                                  <a:pt x="22584" y="22"/>
                                  <a:pt x="22579" y="22"/>
                                </a:cubicBezTo>
                                <a:lnTo>
                                  <a:pt x="22579" y="22"/>
                                </a:lnTo>
                                <a:cubicBezTo>
                                  <a:pt x="22575" y="22"/>
                                  <a:pt x="22571" y="18"/>
                                  <a:pt x="22571" y="14"/>
                                </a:cubicBezTo>
                                <a:cubicBezTo>
                                  <a:pt x="22571" y="9"/>
                                  <a:pt x="22575" y="6"/>
                                  <a:pt x="22579" y="6"/>
                                </a:cubicBezTo>
                                <a:close/>
                                <a:moveTo>
                                  <a:pt x="22611" y="6"/>
                                </a:moveTo>
                                <a:lnTo>
                                  <a:pt x="22611" y="6"/>
                                </a:lnTo>
                                <a:cubicBezTo>
                                  <a:pt x="22616" y="6"/>
                                  <a:pt x="22619" y="9"/>
                                  <a:pt x="22619" y="14"/>
                                </a:cubicBezTo>
                                <a:cubicBezTo>
                                  <a:pt x="22619" y="18"/>
                                  <a:pt x="22616" y="22"/>
                                  <a:pt x="22611" y="22"/>
                                </a:cubicBezTo>
                                <a:lnTo>
                                  <a:pt x="22611" y="22"/>
                                </a:lnTo>
                                <a:cubicBezTo>
                                  <a:pt x="22607" y="22"/>
                                  <a:pt x="22603" y="18"/>
                                  <a:pt x="22603" y="14"/>
                                </a:cubicBezTo>
                                <a:cubicBezTo>
                                  <a:pt x="22603" y="9"/>
                                  <a:pt x="22607" y="6"/>
                                  <a:pt x="22611" y="6"/>
                                </a:cubicBezTo>
                                <a:close/>
                                <a:moveTo>
                                  <a:pt x="22643" y="6"/>
                                </a:moveTo>
                                <a:lnTo>
                                  <a:pt x="22643" y="6"/>
                                </a:lnTo>
                                <a:cubicBezTo>
                                  <a:pt x="22648" y="6"/>
                                  <a:pt x="22651" y="10"/>
                                  <a:pt x="22651" y="14"/>
                                </a:cubicBezTo>
                                <a:cubicBezTo>
                                  <a:pt x="22651" y="18"/>
                                  <a:pt x="22648" y="22"/>
                                  <a:pt x="22643" y="22"/>
                                </a:cubicBezTo>
                                <a:lnTo>
                                  <a:pt x="22643" y="22"/>
                                </a:lnTo>
                                <a:cubicBezTo>
                                  <a:pt x="22639" y="22"/>
                                  <a:pt x="22635" y="18"/>
                                  <a:pt x="22635" y="14"/>
                                </a:cubicBezTo>
                                <a:cubicBezTo>
                                  <a:pt x="22635" y="10"/>
                                  <a:pt x="22639" y="6"/>
                                  <a:pt x="22643" y="6"/>
                                </a:cubicBezTo>
                                <a:close/>
                                <a:moveTo>
                                  <a:pt x="22675" y="6"/>
                                </a:moveTo>
                                <a:lnTo>
                                  <a:pt x="22675" y="6"/>
                                </a:lnTo>
                                <a:cubicBezTo>
                                  <a:pt x="22680" y="6"/>
                                  <a:pt x="22683" y="10"/>
                                  <a:pt x="22683" y="14"/>
                                </a:cubicBezTo>
                                <a:cubicBezTo>
                                  <a:pt x="22683" y="18"/>
                                  <a:pt x="22680" y="22"/>
                                  <a:pt x="22675" y="22"/>
                                </a:cubicBezTo>
                                <a:lnTo>
                                  <a:pt x="22675" y="22"/>
                                </a:lnTo>
                                <a:cubicBezTo>
                                  <a:pt x="22671" y="22"/>
                                  <a:pt x="22667" y="18"/>
                                  <a:pt x="22667" y="14"/>
                                </a:cubicBezTo>
                                <a:cubicBezTo>
                                  <a:pt x="22667" y="10"/>
                                  <a:pt x="22671" y="6"/>
                                  <a:pt x="22675" y="6"/>
                                </a:cubicBezTo>
                                <a:close/>
                                <a:moveTo>
                                  <a:pt x="22707" y="6"/>
                                </a:moveTo>
                                <a:lnTo>
                                  <a:pt x="22708" y="6"/>
                                </a:lnTo>
                                <a:cubicBezTo>
                                  <a:pt x="22712" y="6"/>
                                  <a:pt x="22716" y="10"/>
                                  <a:pt x="22716" y="14"/>
                                </a:cubicBezTo>
                                <a:cubicBezTo>
                                  <a:pt x="22716" y="18"/>
                                  <a:pt x="22712" y="22"/>
                                  <a:pt x="22708" y="22"/>
                                </a:cubicBezTo>
                                <a:lnTo>
                                  <a:pt x="22707" y="22"/>
                                </a:lnTo>
                                <a:cubicBezTo>
                                  <a:pt x="22703" y="22"/>
                                  <a:pt x="22699" y="18"/>
                                  <a:pt x="22699" y="14"/>
                                </a:cubicBezTo>
                                <a:cubicBezTo>
                                  <a:pt x="22699" y="10"/>
                                  <a:pt x="22703" y="6"/>
                                  <a:pt x="22707" y="6"/>
                                </a:cubicBezTo>
                                <a:close/>
                                <a:moveTo>
                                  <a:pt x="22740" y="6"/>
                                </a:moveTo>
                                <a:lnTo>
                                  <a:pt x="22740" y="6"/>
                                </a:lnTo>
                                <a:cubicBezTo>
                                  <a:pt x="22744" y="6"/>
                                  <a:pt x="22748" y="10"/>
                                  <a:pt x="22748" y="14"/>
                                </a:cubicBezTo>
                                <a:cubicBezTo>
                                  <a:pt x="22748" y="18"/>
                                  <a:pt x="22744" y="22"/>
                                  <a:pt x="22740" y="22"/>
                                </a:cubicBezTo>
                                <a:lnTo>
                                  <a:pt x="22740" y="22"/>
                                </a:lnTo>
                                <a:cubicBezTo>
                                  <a:pt x="22735" y="22"/>
                                  <a:pt x="22732" y="18"/>
                                  <a:pt x="22732" y="14"/>
                                </a:cubicBezTo>
                                <a:cubicBezTo>
                                  <a:pt x="22732" y="10"/>
                                  <a:pt x="22735" y="6"/>
                                  <a:pt x="22740" y="6"/>
                                </a:cubicBezTo>
                                <a:close/>
                                <a:moveTo>
                                  <a:pt x="22772" y="6"/>
                                </a:moveTo>
                                <a:lnTo>
                                  <a:pt x="22772" y="6"/>
                                </a:lnTo>
                                <a:cubicBezTo>
                                  <a:pt x="22776" y="6"/>
                                  <a:pt x="22780" y="10"/>
                                  <a:pt x="22780" y="14"/>
                                </a:cubicBezTo>
                                <a:cubicBezTo>
                                  <a:pt x="22780" y="18"/>
                                  <a:pt x="22776" y="22"/>
                                  <a:pt x="22772" y="22"/>
                                </a:cubicBezTo>
                                <a:lnTo>
                                  <a:pt x="22772" y="22"/>
                                </a:lnTo>
                                <a:cubicBezTo>
                                  <a:pt x="22767" y="22"/>
                                  <a:pt x="22764" y="18"/>
                                  <a:pt x="22764" y="14"/>
                                </a:cubicBezTo>
                                <a:cubicBezTo>
                                  <a:pt x="22764" y="10"/>
                                  <a:pt x="22767" y="6"/>
                                  <a:pt x="22772" y="6"/>
                                </a:cubicBezTo>
                                <a:close/>
                                <a:moveTo>
                                  <a:pt x="22804" y="6"/>
                                </a:moveTo>
                                <a:lnTo>
                                  <a:pt x="22804" y="6"/>
                                </a:lnTo>
                                <a:cubicBezTo>
                                  <a:pt x="22808" y="6"/>
                                  <a:pt x="22812" y="10"/>
                                  <a:pt x="22812" y="14"/>
                                </a:cubicBezTo>
                                <a:cubicBezTo>
                                  <a:pt x="22812" y="18"/>
                                  <a:pt x="22808" y="22"/>
                                  <a:pt x="22804" y="22"/>
                                </a:cubicBezTo>
                                <a:lnTo>
                                  <a:pt x="22804" y="22"/>
                                </a:lnTo>
                                <a:cubicBezTo>
                                  <a:pt x="22799" y="22"/>
                                  <a:pt x="22796" y="18"/>
                                  <a:pt x="22796" y="14"/>
                                </a:cubicBezTo>
                                <a:cubicBezTo>
                                  <a:pt x="22796" y="10"/>
                                  <a:pt x="22799" y="6"/>
                                  <a:pt x="22804" y="6"/>
                                </a:cubicBezTo>
                                <a:close/>
                                <a:moveTo>
                                  <a:pt x="22836" y="6"/>
                                </a:moveTo>
                                <a:lnTo>
                                  <a:pt x="22836" y="6"/>
                                </a:lnTo>
                                <a:cubicBezTo>
                                  <a:pt x="22840" y="6"/>
                                  <a:pt x="22844" y="10"/>
                                  <a:pt x="22844" y="14"/>
                                </a:cubicBezTo>
                                <a:cubicBezTo>
                                  <a:pt x="22844" y="18"/>
                                  <a:pt x="22840" y="22"/>
                                  <a:pt x="22836" y="22"/>
                                </a:cubicBezTo>
                                <a:lnTo>
                                  <a:pt x="22836" y="22"/>
                                </a:lnTo>
                                <a:cubicBezTo>
                                  <a:pt x="22831" y="22"/>
                                  <a:pt x="22828" y="18"/>
                                  <a:pt x="22828" y="14"/>
                                </a:cubicBezTo>
                                <a:cubicBezTo>
                                  <a:pt x="22828" y="10"/>
                                  <a:pt x="22831" y="6"/>
                                  <a:pt x="22836" y="6"/>
                                </a:cubicBezTo>
                                <a:close/>
                                <a:moveTo>
                                  <a:pt x="22868" y="6"/>
                                </a:moveTo>
                                <a:lnTo>
                                  <a:pt x="22868" y="6"/>
                                </a:lnTo>
                                <a:cubicBezTo>
                                  <a:pt x="22872" y="6"/>
                                  <a:pt x="22876" y="10"/>
                                  <a:pt x="22876" y="14"/>
                                </a:cubicBezTo>
                                <a:cubicBezTo>
                                  <a:pt x="22876" y="18"/>
                                  <a:pt x="22872" y="22"/>
                                  <a:pt x="22868" y="22"/>
                                </a:cubicBezTo>
                                <a:lnTo>
                                  <a:pt x="22868" y="22"/>
                                </a:lnTo>
                                <a:cubicBezTo>
                                  <a:pt x="22863" y="22"/>
                                  <a:pt x="22860" y="18"/>
                                  <a:pt x="22860" y="14"/>
                                </a:cubicBezTo>
                                <a:cubicBezTo>
                                  <a:pt x="22860" y="10"/>
                                  <a:pt x="22863" y="6"/>
                                  <a:pt x="22868" y="6"/>
                                </a:cubicBezTo>
                                <a:close/>
                                <a:moveTo>
                                  <a:pt x="22900" y="6"/>
                                </a:moveTo>
                                <a:lnTo>
                                  <a:pt x="22900" y="6"/>
                                </a:lnTo>
                                <a:cubicBezTo>
                                  <a:pt x="22904" y="6"/>
                                  <a:pt x="22908" y="10"/>
                                  <a:pt x="22908" y="14"/>
                                </a:cubicBezTo>
                                <a:cubicBezTo>
                                  <a:pt x="22908" y="18"/>
                                  <a:pt x="22904" y="22"/>
                                  <a:pt x="22900" y="22"/>
                                </a:cubicBezTo>
                                <a:lnTo>
                                  <a:pt x="22900" y="22"/>
                                </a:lnTo>
                                <a:cubicBezTo>
                                  <a:pt x="22895" y="22"/>
                                  <a:pt x="22892" y="18"/>
                                  <a:pt x="22892" y="14"/>
                                </a:cubicBezTo>
                                <a:cubicBezTo>
                                  <a:pt x="22892" y="10"/>
                                  <a:pt x="22895" y="6"/>
                                  <a:pt x="22900" y="6"/>
                                </a:cubicBezTo>
                                <a:close/>
                                <a:moveTo>
                                  <a:pt x="22932" y="6"/>
                                </a:moveTo>
                                <a:lnTo>
                                  <a:pt x="22932" y="6"/>
                                </a:lnTo>
                                <a:cubicBezTo>
                                  <a:pt x="22936" y="6"/>
                                  <a:pt x="22940" y="10"/>
                                  <a:pt x="22940" y="14"/>
                                </a:cubicBezTo>
                                <a:cubicBezTo>
                                  <a:pt x="22940" y="18"/>
                                  <a:pt x="22936" y="22"/>
                                  <a:pt x="22932" y="22"/>
                                </a:cubicBezTo>
                                <a:lnTo>
                                  <a:pt x="22932" y="22"/>
                                </a:lnTo>
                                <a:cubicBezTo>
                                  <a:pt x="22927" y="22"/>
                                  <a:pt x="22924" y="18"/>
                                  <a:pt x="22924" y="14"/>
                                </a:cubicBezTo>
                                <a:cubicBezTo>
                                  <a:pt x="22924" y="10"/>
                                  <a:pt x="22927" y="6"/>
                                  <a:pt x="22932" y="6"/>
                                </a:cubicBezTo>
                                <a:close/>
                                <a:moveTo>
                                  <a:pt x="22964" y="6"/>
                                </a:moveTo>
                                <a:lnTo>
                                  <a:pt x="22964" y="6"/>
                                </a:lnTo>
                                <a:cubicBezTo>
                                  <a:pt x="22968" y="6"/>
                                  <a:pt x="22972" y="10"/>
                                  <a:pt x="22972" y="14"/>
                                </a:cubicBezTo>
                                <a:cubicBezTo>
                                  <a:pt x="22972" y="18"/>
                                  <a:pt x="22968" y="22"/>
                                  <a:pt x="22964" y="22"/>
                                </a:cubicBezTo>
                                <a:lnTo>
                                  <a:pt x="22964" y="22"/>
                                </a:lnTo>
                                <a:cubicBezTo>
                                  <a:pt x="22959" y="22"/>
                                  <a:pt x="22956" y="18"/>
                                  <a:pt x="22956" y="14"/>
                                </a:cubicBezTo>
                                <a:cubicBezTo>
                                  <a:pt x="22956" y="10"/>
                                  <a:pt x="22959" y="6"/>
                                  <a:pt x="22964" y="6"/>
                                </a:cubicBezTo>
                                <a:close/>
                                <a:moveTo>
                                  <a:pt x="22996" y="6"/>
                                </a:moveTo>
                                <a:lnTo>
                                  <a:pt x="22996" y="6"/>
                                </a:lnTo>
                                <a:cubicBezTo>
                                  <a:pt x="23000" y="6"/>
                                  <a:pt x="23004" y="10"/>
                                  <a:pt x="23004" y="14"/>
                                </a:cubicBezTo>
                                <a:cubicBezTo>
                                  <a:pt x="23004" y="18"/>
                                  <a:pt x="23000" y="22"/>
                                  <a:pt x="22996" y="22"/>
                                </a:cubicBezTo>
                                <a:lnTo>
                                  <a:pt x="22996" y="22"/>
                                </a:lnTo>
                                <a:cubicBezTo>
                                  <a:pt x="22991" y="22"/>
                                  <a:pt x="22988" y="18"/>
                                  <a:pt x="22988" y="14"/>
                                </a:cubicBezTo>
                                <a:cubicBezTo>
                                  <a:pt x="22988" y="10"/>
                                  <a:pt x="22991" y="6"/>
                                  <a:pt x="22996" y="6"/>
                                </a:cubicBezTo>
                                <a:close/>
                                <a:moveTo>
                                  <a:pt x="23028" y="6"/>
                                </a:moveTo>
                                <a:lnTo>
                                  <a:pt x="23028" y="6"/>
                                </a:lnTo>
                                <a:cubicBezTo>
                                  <a:pt x="23032" y="6"/>
                                  <a:pt x="23036" y="10"/>
                                  <a:pt x="23036" y="14"/>
                                </a:cubicBezTo>
                                <a:cubicBezTo>
                                  <a:pt x="23036" y="18"/>
                                  <a:pt x="23032" y="22"/>
                                  <a:pt x="23028" y="22"/>
                                </a:cubicBezTo>
                                <a:lnTo>
                                  <a:pt x="23028" y="22"/>
                                </a:lnTo>
                                <a:cubicBezTo>
                                  <a:pt x="23023" y="22"/>
                                  <a:pt x="23020" y="18"/>
                                  <a:pt x="23020" y="14"/>
                                </a:cubicBezTo>
                                <a:cubicBezTo>
                                  <a:pt x="23020" y="10"/>
                                  <a:pt x="23023" y="6"/>
                                  <a:pt x="23028" y="6"/>
                                </a:cubicBezTo>
                                <a:close/>
                                <a:moveTo>
                                  <a:pt x="23060" y="6"/>
                                </a:moveTo>
                                <a:lnTo>
                                  <a:pt x="23060" y="6"/>
                                </a:lnTo>
                                <a:cubicBezTo>
                                  <a:pt x="23064" y="6"/>
                                  <a:pt x="23068" y="10"/>
                                  <a:pt x="23068" y="14"/>
                                </a:cubicBezTo>
                                <a:cubicBezTo>
                                  <a:pt x="23068" y="18"/>
                                  <a:pt x="23064" y="22"/>
                                  <a:pt x="23060" y="22"/>
                                </a:cubicBezTo>
                                <a:lnTo>
                                  <a:pt x="23060" y="22"/>
                                </a:lnTo>
                                <a:cubicBezTo>
                                  <a:pt x="23055" y="22"/>
                                  <a:pt x="23052" y="18"/>
                                  <a:pt x="23052" y="14"/>
                                </a:cubicBezTo>
                                <a:cubicBezTo>
                                  <a:pt x="23052" y="10"/>
                                  <a:pt x="23055" y="6"/>
                                  <a:pt x="23060" y="6"/>
                                </a:cubicBezTo>
                                <a:close/>
                                <a:moveTo>
                                  <a:pt x="23092" y="6"/>
                                </a:moveTo>
                                <a:lnTo>
                                  <a:pt x="23092" y="6"/>
                                </a:lnTo>
                                <a:cubicBezTo>
                                  <a:pt x="23096" y="6"/>
                                  <a:pt x="23100" y="10"/>
                                  <a:pt x="23100" y="14"/>
                                </a:cubicBezTo>
                                <a:cubicBezTo>
                                  <a:pt x="23100" y="18"/>
                                  <a:pt x="23096" y="22"/>
                                  <a:pt x="23092" y="22"/>
                                </a:cubicBezTo>
                                <a:lnTo>
                                  <a:pt x="23092" y="22"/>
                                </a:lnTo>
                                <a:cubicBezTo>
                                  <a:pt x="23087" y="22"/>
                                  <a:pt x="23084" y="18"/>
                                  <a:pt x="23084" y="14"/>
                                </a:cubicBezTo>
                                <a:cubicBezTo>
                                  <a:pt x="23084" y="10"/>
                                  <a:pt x="23087" y="6"/>
                                  <a:pt x="23092" y="6"/>
                                </a:cubicBezTo>
                                <a:close/>
                                <a:moveTo>
                                  <a:pt x="23124" y="6"/>
                                </a:moveTo>
                                <a:lnTo>
                                  <a:pt x="23124" y="6"/>
                                </a:lnTo>
                                <a:cubicBezTo>
                                  <a:pt x="23128" y="6"/>
                                  <a:pt x="23132" y="10"/>
                                  <a:pt x="23132" y="14"/>
                                </a:cubicBezTo>
                                <a:cubicBezTo>
                                  <a:pt x="23132" y="18"/>
                                  <a:pt x="23128" y="22"/>
                                  <a:pt x="23124" y="22"/>
                                </a:cubicBezTo>
                                <a:lnTo>
                                  <a:pt x="23124" y="22"/>
                                </a:lnTo>
                                <a:cubicBezTo>
                                  <a:pt x="23119" y="22"/>
                                  <a:pt x="23116" y="18"/>
                                  <a:pt x="23116" y="14"/>
                                </a:cubicBezTo>
                                <a:cubicBezTo>
                                  <a:pt x="23116" y="10"/>
                                  <a:pt x="23119" y="6"/>
                                  <a:pt x="23124" y="6"/>
                                </a:cubicBezTo>
                                <a:close/>
                                <a:moveTo>
                                  <a:pt x="23156" y="6"/>
                                </a:moveTo>
                                <a:lnTo>
                                  <a:pt x="23156" y="6"/>
                                </a:lnTo>
                                <a:cubicBezTo>
                                  <a:pt x="23160" y="6"/>
                                  <a:pt x="23164" y="10"/>
                                  <a:pt x="23164" y="14"/>
                                </a:cubicBezTo>
                                <a:cubicBezTo>
                                  <a:pt x="23164" y="18"/>
                                  <a:pt x="23160" y="22"/>
                                  <a:pt x="23156" y="22"/>
                                </a:cubicBezTo>
                                <a:lnTo>
                                  <a:pt x="23156" y="22"/>
                                </a:lnTo>
                                <a:cubicBezTo>
                                  <a:pt x="23151" y="22"/>
                                  <a:pt x="23148" y="18"/>
                                  <a:pt x="23148" y="14"/>
                                </a:cubicBezTo>
                                <a:cubicBezTo>
                                  <a:pt x="23148" y="10"/>
                                  <a:pt x="23151" y="6"/>
                                  <a:pt x="23156" y="6"/>
                                </a:cubicBezTo>
                                <a:close/>
                                <a:moveTo>
                                  <a:pt x="23188" y="6"/>
                                </a:moveTo>
                                <a:lnTo>
                                  <a:pt x="23188" y="6"/>
                                </a:lnTo>
                                <a:cubicBezTo>
                                  <a:pt x="23192" y="6"/>
                                  <a:pt x="23196" y="10"/>
                                  <a:pt x="23196" y="14"/>
                                </a:cubicBezTo>
                                <a:cubicBezTo>
                                  <a:pt x="23196" y="18"/>
                                  <a:pt x="23192" y="22"/>
                                  <a:pt x="23188" y="22"/>
                                </a:cubicBezTo>
                                <a:lnTo>
                                  <a:pt x="23188" y="22"/>
                                </a:lnTo>
                                <a:cubicBezTo>
                                  <a:pt x="23183" y="22"/>
                                  <a:pt x="23180" y="18"/>
                                  <a:pt x="23180" y="14"/>
                                </a:cubicBezTo>
                                <a:cubicBezTo>
                                  <a:pt x="23180" y="10"/>
                                  <a:pt x="23183" y="6"/>
                                  <a:pt x="23188" y="6"/>
                                </a:cubicBezTo>
                                <a:close/>
                                <a:moveTo>
                                  <a:pt x="23220" y="6"/>
                                </a:moveTo>
                                <a:lnTo>
                                  <a:pt x="23220" y="6"/>
                                </a:lnTo>
                                <a:cubicBezTo>
                                  <a:pt x="23224" y="6"/>
                                  <a:pt x="23228" y="10"/>
                                  <a:pt x="23228" y="14"/>
                                </a:cubicBezTo>
                                <a:cubicBezTo>
                                  <a:pt x="23228" y="19"/>
                                  <a:pt x="23224" y="22"/>
                                  <a:pt x="23220" y="22"/>
                                </a:cubicBezTo>
                                <a:lnTo>
                                  <a:pt x="23220" y="22"/>
                                </a:lnTo>
                                <a:cubicBezTo>
                                  <a:pt x="23215" y="22"/>
                                  <a:pt x="23212" y="19"/>
                                  <a:pt x="23212" y="14"/>
                                </a:cubicBezTo>
                                <a:cubicBezTo>
                                  <a:pt x="23212" y="10"/>
                                  <a:pt x="23215" y="6"/>
                                  <a:pt x="23220" y="6"/>
                                </a:cubicBezTo>
                                <a:close/>
                                <a:moveTo>
                                  <a:pt x="23252" y="6"/>
                                </a:moveTo>
                                <a:lnTo>
                                  <a:pt x="23252" y="6"/>
                                </a:lnTo>
                                <a:cubicBezTo>
                                  <a:pt x="23256" y="6"/>
                                  <a:pt x="23260" y="10"/>
                                  <a:pt x="23260" y="14"/>
                                </a:cubicBezTo>
                                <a:cubicBezTo>
                                  <a:pt x="23260" y="19"/>
                                  <a:pt x="23256" y="22"/>
                                  <a:pt x="23252" y="22"/>
                                </a:cubicBezTo>
                                <a:lnTo>
                                  <a:pt x="23252" y="22"/>
                                </a:lnTo>
                                <a:cubicBezTo>
                                  <a:pt x="23247" y="22"/>
                                  <a:pt x="23244" y="19"/>
                                  <a:pt x="23244" y="14"/>
                                </a:cubicBezTo>
                                <a:cubicBezTo>
                                  <a:pt x="23244" y="10"/>
                                  <a:pt x="23247" y="6"/>
                                  <a:pt x="23252" y="6"/>
                                </a:cubicBezTo>
                                <a:close/>
                                <a:moveTo>
                                  <a:pt x="23284" y="6"/>
                                </a:moveTo>
                                <a:lnTo>
                                  <a:pt x="23284" y="6"/>
                                </a:lnTo>
                                <a:cubicBezTo>
                                  <a:pt x="23288" y="6"/>
                                  <a:pt x="23292" y="10"/>
                                  <a:pt x="23292" y="14"/>
                                </a:cubicBezTo>
                                <a:cubicBezTo>
                                  <a:pt x="23292" y="19"/>
                                  <a:pt x="23288" y="22"/>
                                  <a:pt x="23284" y="22"/>
                                </a:cubicBezTo>
                                <a:lnTo>
                                  <a:pt x="23284" y="22"/>
                                </a:lnTo>
                                <a:cubicBezTo>
                                  <a:pt x="23279" y="22"/>
                                  <a:pt x="23276" y="19"/>
                                  <a:pt x="23276" y="14"/>
                                </a:cubicBezTo>
                                <a:cubicBezTo>
                                  <a:pt x="23276" y="10"/>
                                  <a:pt x="23279" y="6"/>
                                  <a:pt x="23284" y="6"/>
                                </a:cubicBezTo>
                                <a:close/>
                                <a:moveTo>
                                  <a:pt x="23316" y="6"/>
                                </a:moveTo>
                                <a:lnTo>
                                  <a:pt x="23316" y="6"/>
                                </a:lnTo>
                                <a:cubicBezTo>
                                  <a:pt x="23320" y="6"/>
                                  <a:pt x="23324" y="10"/>
                                  <a:pt x="23324" y="14"/>
                                </a:cubicBezTo>
                                <a:cubicBezTo>
                                  <a:pt x="23324" y="19"/>
                                  <a:pt x="23320" y="22"/>
                                  <a:pt x="23316" y="22"/>
                                </a:cubicBezTo>
                                <a:lnTo>
                                  <a:pt x="23316" y="22"/>
                                </a:lnTo>
                                <a:cubicBezTo>
                                  <a:pt x="23311" y="22"/>
                                  <a:pt x="23308" y="19"/>
                                  <a:pt x="23308" y="14"/>
                                </a:cubicBezTo>
                                <a:cubicBezTo>
                                  <a:pt x="23308" y="10"/>
                                  <a:pt x="23311" y="6"/>
                                  <a:pt x="23316" y="6"/>
                                </a:cubicBezTo>
                                <a:close/>
                                <a:moveTo>
                                  <a:pt x="23348" y="6"/>
                                </a:moveTo>
                                <a:lnTo>
                                  <a:pt x="23348" y="6"/>
                                </a:lnTo>
                                <a:cubicBezTo>
                                  <a:pt x="23352" y="6"/>
                                  <a:pt x="23356" y="10"/>
                                  <a:pt x="23356" y="14"/>
                                </a:cubicBezTo>
                                <a:cubicBezTo>
                                  <a:pt x="23356" y="19"/>
                                  <a:pt x="23352" y="22"/>
                                  <a:pt x="23348" y="22"/>
                                </a:cubicBezTo>
                                <a:lnTo>
                                  <a:pt x="23348" y="22"/>
                                </a:lnTo>
                                <a:cubicBezTo>
                                  <a:pt x="23343" y="22"/>
                                  <a:pt x="23340" y="19"/>
                                  <a:pt x="23340" y="14"/>
                                </a:cubicBezTo>
                                <a:cubicBezTo>
                                  <a:pt x="23340" y="10"/>
                                  <a:pt x="23343" y="6"/>
                                  <a:pt x="23348" y="6"/>
                                </a:cubicBezTo>
                                <a:close/>
                                <a:moveTo>
                                  <a:pt x="23380" y="6"/>
                                </a:moveTo>
                                <a:lnTo>
                                  <a:pt x="23380" y="6"/>
                                </a:lnTo>
                                <a:cubicBezTo>
                                  <a:pt x="23384" y="6"/>
                                  <a:pt x="23388" y="10"/>
                                  <a:pt x="23388" y="14"/>
                                </a:cubicBezTo>
                                <a:cubicBezTo>
                                  <a:pt x="23388" y="19"/>
                                  <a:pt x="23384" y="22"/>
                                  <a:pt x="23380" y="22"/>
                                </a:cubicBezTo>
                                <a:lnTo>
                                  <a:pt x="23380" y="22"/>
                                </a:lnTo>
                                <a:cubicBezTo>
                                  <a:pt x="23375" y="22"/>
                                  <a:pt x="23372" y="19"/>
                                  <a:pt x="23372" y="14"/>
                                </a:cubicBezTo>
                                <a:cubicBezTo>
                                  <a:pt x="23372" y="10"/>
                                  <a:pt x="23375" y="6"/>
                                  <a:pt x="23380" y="6"/>
                                </a:cubicBezTo>
                                <a:close/>
                                <a:moveTo>
                                  <a:pt x="23412" y="6"/>
                                </a:moveTo>
                                <a:lnTo>
                                  <a:pt x="23412" y="6"/>
                                </a:lnTo>
                                <a:cubicBezTo>
                                  <a:pt x="23416" y="6"/>
                                  <a:pt x="23420" y="10"/>
                                  <a:pt x="23420" y="14"/>
                                </a:cubicBezTo>
                                <a:cubicBezTo>
                                  <a:pt x="23420" y="19"/>
                                  <a:pt x="23416" y="22"/>
                                  <a:pt x="23412" y="22"/>
                                </a:cubicBezTo>
                                <a:lnTo>
                                  <a:pt x="23412" y="22"/>
                                </a:lnTo>
                                <a:cubicBezTo>
                                  <a:pt x="23408" y="22"/>
                                  <a:pt x="23404" y="19"/>
                                  <a:pt x="23404" y="14"/>
                                </a:cubicBezTo>
                                <a:cubicBezTo>
                                  <a:pt x="23404" y="10"/>
                                  <a:pt x="23408" y="6"/>
                                  <a:pt x="23412" y="6"/>
                                </a:cubicBezTo>
                                <a:close/>
                                <a:moveTo>
                                  <a:pt x="23444" y="6"/>
                                </a:moveTo>
                                <a:lnTo>
                                  <a:pt x="23444" y="6"/>
                                </a:lnTo>
                                <a:cubicBezTo>
                                  <a:pt x="23448" y="6"/>
                                  <a:pt x="23452" y="10"/>
                                  <a:pt x="23452" y="14"/>
                                </a:cubicBezTo>
                                <a:cubicBezTo>
                                  <a:pt x="23452" y="19"/>
                                  <a:pt x="23448" y="22"/>
                                  <a:pt x="23444" y="22"/>
                                </a:cubicBezTo>
                                <a:lnTo>
                                  <a:pt x="23444" y="22"/>
                                </a:lnTo>
                                <a:cubicBezTo>
                                  <a:pt x="23440" y="22"/>
                                  <a:pt x="23436" y="19"/>
                                  <a:pt x="23436" y="14"/>
                                </a:cubicBezTo>
                                <a:cubicBezTo>
                                  <a:pt x="23436" y="10"/>
                                  <a:pt x="23440" y="6"/>
                                  <a:pt x="23444" y="6"/>
                                </a:cubicBezTo>
                                <a:close/>
                                <a:moveTo>
                                  <a:pt x="23476" y="6"/>
                                </a:moveTo>
                                <a:lnTo>
                                  <a:pt x="23476" y="6"/>
                                </a:lnTo>
                                <a:cubicBezTo>
                                  <a:pt x="23480" y="6"/>
                                  <a:pt x="23484" y="10"/>
                                  <a:pt x="23484" y="14"/>
                                </a:cubicBezTo>
                                <a:cubicBezTo>
                                  <a:pt x="23484" y="19"/>
                                  <a:pt x="23480" y="22"/>
                                  <a:pt x="23476" y="22"/>
                                </a:cubicBezTo>
                                <a:lnTo>
                                  <a:pt x="23476" y="22"/>
                                </a:lnTo>
                                <a:cubicBezTo>
                                  <a:pt x="23472" y="22"/>
                                  <a:pt x="23468" y="19"/>
                                  <a:pt x="23468" y="14"/>
                                </a:cubicBezTo>
                                <a:cubicBezTo>
                                  <a:pt x="23468" y="10"/>
                                  <a:pt x="23472" y="6"/>
                                  <a:pt x="23476" y="6"/>
                                </a:cubicBezTo>
                                <a:close/>
                                <a:moveTo>
                                  <a:pt x="23508" y="6"/>
                                </a:moveTo>
                                <a:lnTo>
                                  <a:pt x="23508" y="6"/>
                                </a:lnTo>
                                <a:cubicBezTo>
                                  <a:pt x="23512" y="6"/>
                                  <a:pt x="23516" y="10"/>
                                  <a:pt x="23516" y="14"/>
                                </a:cubicBezTo>
                                <a:cubicBezTo>
                                  <a:pt x="23516" y="19"/>
                                  <a:pt x="23512" y="22"/>
                                  <a:pt x="23508" y="22"/>
                                </a:cubicBezTo>
                                <a:lnTo>
                                  <a:pt x="23508" y="22"/>
                                </a:lnTo>
                                <a:cubicBezTo>
                                  <a:pt x="23504" y="22"/>
                                  <a:pt x="23500" y="19"/>
                                  <a:pt x="23500" y="14"/>
                                </a:cubicBezTo>
                                <a:cubicBezTo>
                                  <a:pt x="23500" y="10"/>
                                  <a:pt x="23504" y="6"/>
                                  <a:pt x="23508" y="6"/>
                                </a:cubicBezTo>
                                <a:close/>
                                <a:moveTo>
                                  <a:pt x="23540" y="6"/>
                                </a:moveTo>
                                <a:lnTo>
                                  <a:pt x="23540" y="6"/>
                                </a:lnTo>
                                <a:cubicBezTo>
                                  <a:pt x="23544" y="6"/>
                                  <a:pt x="23548" y="10"/>
                                  <a:pt x="23548" y="14"/>
                                </a:cubicBezTo>
                                <a:cubicBezTo>
                                  <a:pt x="23548" y="19"/>
                                  <a:pt x="23544" y="22"/>
                                  <a:pt x="23540" y="22"/>
                                </a:cubicBezTo>
                                <a:lnTo>
                                  <a:pt x="23540" y="22"/>
                                </a:lnTo>
                                <a:cubicBezTo>
                                  <a:pt x="23536" y="22"/>
                                  <a:pt x="23532" y="19"/>
                                  <a:pt x="23532" y="14"/>
                                </a:cubicBezTo>
                                <a:cubicBezTo>
                                  <a:pt x="23532" y="10"/>
                                  <a:pt x="23536" y="6"/>
                                  <a:pt x="23540" y="6"/>
                                </a:cubicBezTo>
                                <a:close/>
                                <a:moveTo>
                                  <a:pt x="23572" y="6"/>
                                </a:moveTo>
                                <a:lnTo>
                                  <a:pt x="23572" y="6"/>
                                </a:lnTo>
                                <a:cubicBezTo>
                                  <a:pt x="23576" y="6"/>
                                  <a:pt x="23580" y="10"/>
                                  <a:pt x="23580" y="14"/>
                                </a:cubicBezTo>
                                <a:cubicBezTo>
                                  <a:pt x="23580" y="19"/>
                                  <a:pt x="23576" y="22"/>
                                  <a:pt x="23572" y="22"/>
                                </a:cubicBezTo>
                                <a:lnTo>
                                  <a:pt x="23572" y="22"/>
                                </a:lnTo>
                                <a:cubicBezTo>
                                  <a:pt x="23568" y="22"/>
                                  <a:pt x="23564" y="19"/>
                                  <a:pt x="23564" y="14"/>
                                </a:cubicBezTo>
                                <a:cubicBezTo>
                                  <a:pt x="23564" y="10"/>
                                  <a:pt x="23568" y="6"/>
                                  <a:pt x="23572" y="6"/>
                                </a:cubicBezTo>
                                <a:close/>
                                <a:moveTo>
                                  <a:pt x="23604" y="6"/>
                                </a:moveTo>
                                <a:lnTo>
                                  <a:pt x="23604" y="6"/>
                                </a:lnTo>
                                <a:cubicBezTo>
                                  <a:pt x="23608" y="6"/>
                                  <a:pt x="23612" y="10"/>
                                  <a:pt x="23612" y="14"/>
                                </a:cubicBezTo>
                                <a:cubicBezTo>
                                  <a:pt x="23612" y="19"/>
                                  <a:pt x="23608" y="22"/>
                                  <a:pt x="23604" y="22"/>
                                </a:cubicBezTo>
                                <a:lnTo>
                                  <a:pt x="23604" y="22"/>
                                </a:lnTo>
                                <a:cubicBezTo>
                                  <a:pt x="23600" y="22"/>
                                  <a:pt x="23596" y="19"/>
                                  <a:pt x="23596" y="14"/>
                                </a:cubicBezTo>
                                <a:cubicBezTo>
                                  <a:pt x="23596" y="10"/>
                                  <a:pt x="23600" y="6"/>
                                  <a:pt x="23604" y="6"/>
                                </a:cubicBezTo>
                                <a:close/>
                                <a:moveTo>
                                  <a:pt x="23636" y="6"/>
                                </a:moveTo>
                                <a:lnTo>
                                  <a:pt x="23636" y="6"/>
                                </a:lnTo>
                                <a:cubicBezTo>
                                  <a:pt x="23640" y="6"/>
                                  <a:pt x="23644" y="10"/>
                                  <a:pt x="23644" y="14"/>
                                </a:cubicBezTo>
                                <a:cubicBezTo>
                                  <a:pt x="23644" y="19"/>
                                  <a:pt x="23640" y="22"/>
                                  <a:pt x="23636" y="22"/>
                                </a:cubicBezTo>
                                <a:lnTo>
                                  <a:pt x="23636" y="22"/>
                                </a:lnTo>
                                <a:cubicBezTo>
                                  <a:pt x="23632" y="22"/>
                                  <a:pt x="23628" y="19"/>
                                  <a:pt x="23628" y="14"/>
                                </a:cubicBezTo>
                                <a:cubicBezTo>
                                  <a:pt x="23628" y="10"/>
                                  <a:pt x="23632" y="6"/>
                                  <a:pt x="23636" y="6"/>
                                </a:cubicBezTo>
                                <a:close/>
                                <a:moveTo>
                                  <a:pt x="23668" y="6"/>
                                </a:moveTo>
                                <a:lnTo>
                                  <a:pt x="23668" y="6"/>
                                </a:lnTo>
                                <a:cubicBezTo>
                                  <a:pt x="23673" y="6"/>
                                  <a:pt x="23676" y="10"/>
                                  <a:pt x="23676" y="14"/>
                                </a:cubicBezTo>
                                <a:cubicBezTo>
                                  <a:pt x="23676" y="19"/>
                                  <a:pt x="23673" y="22"/>
                                  <a:pt x="23668" y="22"/>
                                </a:cubicBezTo>
                                <a:lnTo>
                                  <a:pt x="23668" y="22"/>
                                </a:lnTo>
                                <a:cubicBezTo>
                                  <a:pt x="23664" y="22"/>
                                  <a:pt x="23660" y="19"/>
                                  <a:pt x="23660" y="14"/>
                                </a:cubicBezTo>
                                <a:cubicBezTo>
                                  <a:pt x="23660" y="10"/>
                                  <a:pt x="23664" y="6"/>
                                  <a:pt x="23668" y="6"/>
                                </a:cubicBezTo>
                                <a:close/>
                                <a:moveTo>
                                  <a:pt x="23700" y="6"/>
                                </a:moveTo>
                                <a:lnTo>
                                  <a:pt x="23700" y="6"/>
                                </a:lnTo>
                                <a:cubicBezTo>
                                  <a:pt x="23705" y="6"/>
                                  <a:pt x="23708" y="10"/>
                                  <a:pt x="23708" y="14"/>
                                </a:cubicBezTo>
                                <a:cubicBezTo>
                                  <a:pt x="23708" y="19"/>
                                  <a:pt x="23705" y="22"/>
                                  <a:pt x="23700" y="22"/>
                                </a:cubicBezTo>
                                <a:lnTo>
                                  <a:pt x="23700" y="22"/>
                                </a:lnTo>
                                <a:cubicBezTo>
                                  <a:pt x="23696" y="22"/>
                                  <a:pt x="23692" y="19"/>
                                  <a:pt x="23692" y="14"/>
                                </a:cubicBezTo>
                                <a:cubicBezTo>
                                  <a:pt x="23692" y="10"/>
                                  <a:pt x="23696" y="6"/>
                                  <a:pt x="23700" y="6"/>
                                </a:cubicBezTo>
                                <a:close/>
                                <a:moveTo>
                                  <a:pt x="23732" y="6"/>
                                </a:moveTo>
                                <a:lnTo>
                                  <a:pt x="23732" y="6"/>
                                </a:lnTo>
                                <a:cubicBezTo>
                                  <a:pt x="23737" y="6"/>
                                  <a:pt x="23740" y="10"/>
                                  <a:pt x="23740" y="14"/>
                                </a:cubicBezTo>
                                <a:cubicBezTo>
                                  <a:pt x="23740" y="19"/>
                                  <a:pt x="23737" y="22"/>
                                  <a:pt x="23732" y="22"/>
                                </a:cubicBezTo>
                                <a:lnTo>
                                  <a:pt x="23732" y="22"/>
                                </a:lnTo>
                                <a:cubicBezTo>
                                  <a:pt x="23728" y="22"/>
                                  <a:pt x="23724" y="19"/>
                                  <a:pt x="23724" y="14"/>
                                </a:cubicBezTo>
                                <a:cubicBezTo>
                                  <a:pt x="23724" y="10"/>
                                  <a:pt x="23728" y="6"/>
                                  <a:pt x="23732" y="6"/>
                                </a:cubicBezTo>
                                <a:close/>
                                <a:moveTo>
                                  <a:pt x="23764" y="6"/>
                                </a:moveTo>
                                <a:lnTo>
                                  <a:pt x="23764" y="6"/>
                                </a:lnTo>
                                <a:cubicBezTo>
                                  <a:pt x="23769" y="6"/>
                                  <a:pt x="23772" y="10"/>
                                  <a:pt x="23772" y="14"/>
                                </a:cubicBezTo>
                                <a:cubicBezTo>
                                  <a:pt x="23772" y="19"/>
                                  <a:pt x="23769" y="22"/>
                                  <a:pt x="23764" y="22"/>
                                </a:cubicBezTo>
                                <a:lnTo>
                                  <a:pt x="23764" y="22"/>
                                </a:lnTo>
                                <a:cubicBezTo>
                                  <a:pt x="23760" y="22"/>
                                  <a:pt x="23756" y="19"/>
                                  <a:pt x="23756" y="14"/>
                                </a:cubicBezTo>
                                <a:cubicBezTo>
                                  <a:pt x="23756" y="10"/>
                                  <a:pt x="23760" y="6"/>
                                  <a:pt x="23764" y="6"/>
                                </a:cubicBezTo>
                                <a:close/>
                                <a:moveTo>
                                  <a:pt x="23796" y="6"/>
                                </a:moveTo>
                                <a:lnTo>
                                  <a:pt x="23796" y="6"/>
                                </a:lnTo>
                                <a:cubicBezTo>
                                  <a:pt x="23801" y="6"/>
                                  <a:pt x="23804" y="10"/>
                                  <a:pt x="23804" y="14"/>
                                </a:cubicBezTo>
                                <a:cubicBezTo>
                                  <a:pt x="23804" y="19"/>
                                  <a:pt x="23801" y="22"/>
                                  <a:pt x="23796" y="22"/>
                                </a:cubicBezTo>
                                <a:lnTo>
                                  <a:pt x="23796" y="22"/>
                                </a:lnTo>
                                <a:cubicBezTo>
                                  <a:pt x="23792" y="22"/>
                                  <a:pt x="23788" y="19"/>
                                  <a:pt x="23788" y="14"/>
                                </a:cubicBezTo>
                                <a:cubicBezTo>
                                  <a:pt x="23788" y="10"/>
                                  <a:pt x="23792" y="6"/>
                                  <a:pt x="23796" y="6"/>
                                </a:cubicBezTo>
                                <a:close/>
                                <a:moveTo>
                                  <a:pt x="23828" y="6"/>
                                </a:moveTo>
                                <a:lnTo>
                                  <a:pt x="23828" y="6"/>
                                </a:lnTo>
                                <a:cubicBezTo>
                                  <a:pt x="23833" y="6"/>
                                  <a:pt x="23836" y="10"/>
                                  <a:pt x="23836" y="14"/>
                                </a:cubicBezTo>
                                <a:cubicBezTo>
                                  <a:pt x="23836" y="19"/>
                                  <a:pt x="23833" y="22"/>
                                  <a:pt x="23828" y="22"/>
                                </a:cubicBezTo>
                                <a:lnTo>
                                  <a:pt x="23828" y="22"/>
                                </a:lnTo>
                                <a:cubicBezTo>
                                  <a:pt x="23824" y="22"/>
                                  <a:pt x="23820" y="19"/>
                                  <a:pt x="23820" y="14"/>
                                </a:cubicBezTo>
                                <a:cubicBezTo>
                                  <a:pt x="23820" y="10"/>
                                  <a:pt x="23824" y="6"/>
                                  <a:pt x="23828" y="6"/>
                                </a:cubicBezTo>
                                <a:close/>
                                <a:moveTo>
                                  <a:pt x="23860" y="6"/>
                                </a:moveTo>
                                <a:lnTo>
                                  <a:pt x="23860" y="6"/>
                                </a:lnTo>
                                <a:cubicBezTo>
                                  <a:pt x="23865" y="6"/>
                                  <a:pt x="23868" y="10"/>
                                  <a:pt x="23868" y="14"/>
                                </a:cubicBezTo>
                                <a:cubicBezTo>
                                  <a:pt x="23868" y="19"/>
                                  <a:pt x="23865" y="22"/>
                                  <a:pt x="23860" y="22"/>
                                </a:cubicBezTo>
                                <a:lnTo>
                                  <a:pt x="23860" y="22"/>
                                </a:lnTo>
                                <a:cubicBezTo>
                                  <a:pt x="23856" y="22"/>
                                  <a:pt x="23852" y="19"/>
                                  <a:pt x="23852" y="14"/>
                                </a:cubicBezTo>
                                <a:cubicBezTo>
                                  <a:pt x="23852" y="10"/>
                                  <a:pt x="23856" y="6"/>
                                  <a:pt x="23860" y="6"/>
                                </a:cubicBezTo>
                                <a:close/>
                                <a:moveTo>
                                  <a:pt x="23892" y="6"/>
                                </a:moveTo>
                                <a:lnTo>
                                  <a:pt x="23892" y="6"/>
                                </a:lnTo>
                                <a:cubicBezTo>
                                  <a:pt x="23897" y="6"/>
                                  <a:pt x="23900" y="10"/>
                                  <a:pt x="23900" y="14"/>
                                </a:cubicBezTo>
                                <a:cubicBezTo>
                                  <a:pt x="23900" y="19"/>
                                  <a:pt x="23897" y="22"/>
                                  <a:pt x="23892" y="22"/>
                                </a:cubicBezTo>
                                <a:lnTo>
                                  <a:pt x="23892" y="22"/>
                                </a:lnTo>
                                <a:cubicBezTo>
                                  <a:pt x="23888" y="22"/>
                                  <a:pt x="23884" y="19"/>
                                  <a:pt x="23884" y="14"/>
                                </a:cubicBezTo>
                                <a:cubicBezTo>
                                  <a:pt x="23884" y="10"/>
                                  <a:pt x="23888" y="6"/>
                                  <a:pt x="23892" y="6"/>
                                </a:cubicBezTo>
                                <a:close/>
                                <a:moveTo>
                                  <a:pt x="23924" y="6"/>
                                </a:moveTo>
                                <a:lnTo>
                                  <a:pt x="23924" y="6"/>
                                </a:lnTo>
                                <a:cubicBezTo>
                                  <a:pt x="23929" y="6"/>
                                  <a:pt x="23932" y="10"/>
                                  <a:pt x="23932" y="14"/>
                                </a:cubicBezTo>
                                <a:cubicBezTo>
                                  <a:pt x="23932" y="19"/>
                                  <a:pt x="23929" y="22"/>
                                  <a:pt x="23924" y="22"/>
                                </a:cubicBezTo>
                                <a:lnTo>
                                  <a:pt x="23924" y="22"/>
                                </a:lnTo>
                                <a:cubicBezTo>
                                  <a:pt x="23920" y="22"/>
                                  <a:pt x="23916" y="19"/>
                                  <a:pt x="23916" y="14"/>
                                </a:cubicBezTo>
                                <a:cubicBezTo>
                                  <a:pt x="23916" y="10"/>
                                  <a:pt x="23920" y="6"/>
                                  <a:pt x="23924" y="6"/>
                                </a:cubicBezTo>
                                <a:close/>
                                <a:moveTo>
                                  <a:pt x="23956" y="6"/>
                                </a:moveTo>
                                <a:lnTo>
                                  <a:pt x="23956" y="6"/>
                                </a:lnTo>
                                <a:cubicBezTo>
                                  <a:pt x="23961" y="6"/>
                                  <a:pt x="23964" y="10"/>
                                  <a:pt x="23964" y="14"/>
                                </a:cubicBezTo>
                                <a:cubicBezTo>
                                  <a:pt x="23964" y="19"/>
                                  <a:pt x="23961" y="22"/>
                                  <a:pt x="23956" y="22"/>
                                </a:cubicBezTo>
                                <a:lnTo>
                                  <a:pt x="23956" y="22"/>
                                </a:lnTo>
                                <a:cubicBezTo>
                                  <a:pt x="23952" y="22"/>
                                  <a:pt x="23948" y="19"/>
                                  <a:pt x="23948" y="14"/>
                                </a:cubicBezTo>
                                <a:cubicBezTo>
                                  <a:pt x="23948" y="10"/>
                                  <a:pt x="23952" y="6"/>
                                  <a:pt x="23956" y="6"/>
                                </a:cubicBezTo>
                                <a:close/>
                                <a:moveTo>
                                  <a:pt x="23988" y="6"/>
                                </a:moveTo>
                                <a:lnTo>
                                  <a:pt x="23988" y="6"/>
                                </a:lnTo>
                                <a:cubicBezTo>
                                  <a:pt x="23993" y="6"/>
                                  <a:pt x="23996" y="10"/>
                                  <a:pt x="23996" y="14"/>
                                </a:cubicBezTo>
                                <a:cubicBezTo>
                                  <a:pt x="23996" y="19"/>
                                  <a:pt x="23993" y="22"/>
                                  <a:pt x="23988" y="22"/>
                                </a:cubicBezTo>
                                <a:lnTo>
                                  <a:pt x="23988" y="22"/>
                                </a:lnTo>
                                <a:cubicBezTo>
                                  <a:pt x="23984" y="22"/>
                                  <a:pt x="23980" y="19"/>
                                  <a:pt x="23980" y="14"/>
                                </a:cubicBezTo>
                                <a:cubicBezTo>
                                  <a:pt x="23980" y="10"/>
                                  <a:pt x="23984" y="6"/>
                                  <a:pt x="23988" y="6"/>
                                </a:cubicBezTo>
                                <a:close/>
                                <a:moveTo>
                                  <a:pt x="24020" y="6"/>
                                </a:moveTo>
                                <a:lnTo>
                                  <a:pt x="24020" y="6"/>
                                </a:lnTo>
                                <a:cubicBezTo>
                                  <a:pt x="24025" y="6"/>
                                  <a:pt x="24028" y="10"/>
                                  <a:pt x="24028" y="14"/>
                                </a:cubicBezTo>
                                <a:cubicBezTo>
                                  <a:pt x="24028" y="19"/>
                                  <a:pt x="24025" y="22"/>
                                  <a:pt x="24020" y="22"/>
                                </a:cubicBezTo>
                                <a:lnTo>
                                  <a:pt x="24020" y="22"/>
                                </a:lnTo>
                                <a:cubicBezTo>
                                  <a:pt x="24016" y="22"/>
                                  <a:pt x="24012" y="19"/>
                                  <a:pt x="24012" y="14"/>
                                </a:cubicBezTo>
                                <a:cubicBezTo>
                                  <a:pt x="24012" y="10"/>
                                  <a:pt x="24016" y="6"/>
                                  <a:pt x="24020" y="6"/>
                                </a:cubicBezTo>
                                <a:close/>
                                <a:moveTo>
                                  <a:pt x="24052" y="6"/>
                                </a:moveTo>
                                <a:lnTo>
                                  <a:pt x="24052" y="6"/>
                                </a:lnTo>
                                <a:cubicBezTo>
                                  <a:pt x="24057" y="6"/>
                                  <a:pt x="24060" y="10"/>
                                  <a:pt x="24060" y="14"/>
                                </a:cubicBezTo>
                                <a:cubicBezTo>
                                  <a:pt x="24060" y="19"/>
                                  <a:pt x="24057" y="22"/>
                                  <a:pt x="24052" y="22"/>
                                </a:cubicBezTo>
                                <a:lnTo>
                                  <a:pt x="24052" y="22"/>
                                </a:lnTo>
                                <a:cubicBezTo>
                                  <a:pt x="24048" y="22"/>
                                  <a:pt x="24044" y="19"/>
                                  <a:pt x="24044" y="14"/>
                                </a:cubicBezTo>
                                <a:cubicBezTo>
                                  <a:pt x="24044" y="10"/>
                                  <a:pt x="24048" y="6"/>
                                  <a:pt x="24052" y="6"/>
                                </a:cubicBezTo>
                                <a:close/>
                                <a:moveTo>
                                  <a:pt x="24084" y="6"/>
                                </a:moveTo>
                                <a:lnTo>
                                  <a:pt x="24084" y="6"/>
                                </a:lnTo>
                                <a:cubicBezTo>
                                  <a:pt x="24089" y="6"/>
                                  <a:pt x="24092" y="10"/>
                                  <a:pt x="24092" y="14"/>
                                </a:cubicBezTo>
                                <a:cubicBezTo>
                                  <a:pt x="24092" y="19"/>
                                  <a:pt x="24089" y="22"/>
                                  <a:pt x="24084" y="22"/>
                                </a:cubicBezTo>
                                <a:lnTo>
                                  <a:pt x="24084" y="22"/>
                                </a:lnTo>
                                <a:cubicBezTo>
                                  <a:pt x="24080" y="22"/>
                                  <a:pt x="24076" y="19"/>
                                  <a:pt x="24076" y="14"/>
                                </a:cubicBezTo>
                                <a:cubicBezTo>
                                  <a:pt x="24076" y="10"/>
                                  <a:pt x="24080" y="6"/>
                                  <a:pt x="24084" y="6"/>
                                </a:cubicBezTo>
                                <a:close/>
                                <a:moveTo>
                                  <a:pt x="24116" y="6"/>
                                </a:moveTo>
                                <a:lnTo>
                                  <a:pt x="24116" y="6"/>
                                </a:lnTo>
                                <a:cubicBezTo>
                                  <a:pt x="24121" y="6"/>
                                  <a:pt x="24124" y="10"/>
                                  <a:pt x="24124" y="14"/>
                                </a:cubicBezTo>
                                <a:cubicBezTo>
                                  <a:pt x="24124" y="19"/>
                                  <a:pt x="24121" y="22"/>
                                  <a:pt x="24116" y="22"/>
                                </a:cubicBezTo>
                                <a:lnTo>
                                  <a:pt x="24116" y="22"/>
                                </a:lnTo>
                                <a:cubicBezTo>
                                  <a:pt x="24112" y="22"/>
                                  <a:pt x="24108" y="19"/>
                                  <a:pt x="24108" y="14"/>
                                </a:cubicBezTo>
                                <a:cubicBezTo>
                                  <a:pt x="24108" y="10"/>
                                  <a:pt x="24112" y="6"/>
                                  <a:pt x="24116" y="6"/>
                                </a:cubicBezTo>
                                <a:close/>
                                <a:moveTo>
                                  <a:pt x="24148" y="6"/>
                                </a:moveTo>
                                <a:lnTo>
                                  <a:pt x="24148" y="6"/>
                                </a:lnTo>
                                <a:cubicBezTo>
                                  <a:pt x="24153" y="6"/>
                                  <a:pt x="24156" y="10"/>
                                  <a:pt x="24156" y="14"/>
                                </a:cubicBezTo>
                                <a:cubicBezTo>
                                  <a:pt x="24156" y="19"/>
                                  <a:pt x="24153" y="22"/>
                                  <a:pt x="24148" y="22"/>
                                </a:cubicBezTo>
                                <a:lnTo>
                                  <a:pt x="24148" y="22"/>
                                </a:lnTo>
                                <a:cubicBezTo>
                                  <a:pt x="24144" y="22"/>
                                  <a:pt x="24140" y="19"/>
                                  <a:pt x="24140" y="14"/>
                                </a:cubicBezTo>
                                <a:cubicBezTo>
                                  <a:pt x="24140" y="10"/>
                                  <a:pt x="24144" y="6"/>
                                  <a:pt x="24148" y="6"/>
                                </a:cubicBezTo>
                                <a:close/>
                                <a:moveTo>
                                  <a:pt x="24180" y="6"/>
                                </a:moveTo>
                                <a:lnTo>
                                  <a:pt x="24180" y="6"/>
                                </a:lnTo>
                                <a:cubicBezTo>
                                  <a:pt x="24185" y="6"/>
                                  <a:pt x="24188" y="10"/>
                                  <a:pt x="24188" y="14"/>
                                </a:cubicBezTo>
                                <a:cubicBezTo>
                                  <a:pt x="24188" y="19"/>
                                  <a:pt x="24185" y="22"/>
                                  <a:pt x="24180" y="22"/>
                                </a:cubicBezTo>
                                <a:lnTo>
                                  <a:pt x="24180" y="22"/>
                                </a:lnTo>
                                <a:cubicBezTo>
                                  <a:pt x="24176" y="22"/>
                                  <a:pt x="24172" y="19"/>
                                  <a:pt x="24172" y="14"/>
                                </a:cubicBezTo>
                                <a:cubicBezTo>
                                  <a:pt x="24172" y="10"/>
                                  <a:pt x="24176" y="6"/>
                                  <a:pt x="24180" y="6"/>
                                </a:cubicBezTo>
                                <a:close/>
                                <a:moveTo>
                                  <a:pt x="24212" y="6"/>
                                </a:moveTo>
                                <a:lnTo>
                                  <a:pt x="24212" y="6"/>
                                </a:lnTo>
                                <a:cubicBezTo>
                                  <a:pt x="24217" y="6"/>
                                  <a:pt x="24220" y="10"/>
                                  <a:pt x="24220" y="14"/>
                                </a:cubicBezTo>
                                <a:cubicBezTo>
                                  <a:pt x="24220" y="19"/>
                                  <a:pt x="24217" y="22"/>
                                  <a:pt x="24212" y="22"/>
                                </a:cubicBezTo>
                                <a:lnTo>
                                  <a:pt x="24212" y="22"/>
                                </a:lnTo>
                                <a:cubicBezTo>
                                  <a:pt x="24208" y="22"/>
                                  <a:pt x="24204" y="19"/>
                                  <a:pt x="24204" y="14"/>
                                </a:cubicBezTo>
                                <a:cubicBezTo>
                                  <a:pt x="24204" y="10"/>
                                  <a:pt x="24208" y="6"/>
                                  <a:pt x="24212" y="6"/>
                                </a:cubicBezTo>
                                <a:close/>
                                <a:moveTo>
                                  <a:pt x="24244" y="6"/>
                                </a:moveTo>
                                <a:lnTo>
                                  <a:pt x="24244" y="6"/>
                                </a:lnTo>
                                <a:cubicBezTo>
                                  <a:pt x="24249" y="6"/>
                                  <a:pt x="24252" y="10"/>
                                  <a:pt x="24252" y="14"/>
                                </a:cubicBezTo>
                                <a:cubicBezTo>
                                  <a:pt x="24252" y="19"/>
                                  <a:pt x="24249" y="22"/>
                                  <a:pt x="24244" y="22"/>
                                </a:cubicBezTo>
                                <a:lnTo>
                                  <a:pt x="24244" y="22"/>
                                </a:lnTo>
                                <a:cubicBezTo>
                                  <a:pt x="24240" y="22"/>
                                  <a:pt x="24236" y="19"/>
                                  <a:pt x="24236" y="14"/>
                                </a:cubicBezTo>
                                <a:cubicBezTo>
                                  <a:pt x="24236" y="10"/>
                                  <a:pt x="24240" y="6"/>
                                  <a:pt x="24244" y="6"/>
                                </a:cubicBezTo>
                                <a:close/>
                                <a:moveTo>
                                  <a:pt x="24276" y="6"/>
                                </a:moveTo>
                                <a:lnTo>
                                  <a:pt x="24276" y="6"/>
                                </a:lnTo>
                                <a:cubicBezTo>
                                  <a:pt x="24281" y="6"/>
                                  <a:pt x="24284" y="10"/>
                                  <a:pt x="24284" y="14"/>
                                </a:cubicBezTo>
                                <a:cubicBezTo>
                                  <a:pt x="24284" y="19"/>
                                  <a:pt x="24281" y="22"/>
                                  <a:pt x="24276" y="22"/>
                                </a:cubicBezTo>
                                <a:lnTo>
                                  <a:pt x="24276" y="22"/>
                                </a:lnTo>
                                <a:cubicBezTo>
                                  <a:pt x="24272" y="22"/>
                                  <a:pt x="24268" y="19"/>
                                  <a:pt x="24268" y="14"/>
                                </a:cubicBezTo>
                                <a:cubicBezTo>
                                  <a:pt x="24268" y="10"/>
                                  <a:pt x="24272" y="6"/>
                                  <a:pt x="24276" y="6"/>
                                </a:cubicBezTo>
                                <a:close/>
                                <a:moveTo>
                                  <a:pt x="24308" y="6"/>
                                </a:moveTo>
                                <a:lnTo>
                                  <a:pt x="24308" y="6"/>
                                </a:lnTo>
                                <a:cubicBezTo>
                                  <a:pt x="24313" y="6"/>
                                  <a:pt x="24316" y="10"/>
                                  <a:pt x="24316" y="14"/>
                                </a:cubicBezTo>
                                <a:cubicBezTo>
                                  <a:pt x="24316" y="19"/>
                                  <a:pt x="24313" y="22"/>
                                  <a:pt x="24308" y="22"/>
                                </a:cubicBezTo>
                                <a:lnTo>
                                  <a:pt x="24308" y="22"/>
                                </a:lnTo>
                                <a:cubicBezTo>
                                  <a:pt x="24304" y="22"/>
                                  <a:pt x="24300" y="19"/>
                                  <a:pt x="24300" y="14"/>
                                </a:cubicBezTo>
                                <a:cubicBezTo>
                                  <a:pt x="24300" y="10"/>
                                  <a:pt x="24304" y="6"/>
                                  <a:pt x="24308" y="6"/>
                                </a:cubicBezTo>
                                <a:close/>
                                <a:moveTo>
                                  <a:pt x="24340" y="6"/>
                                </a:moveTo>
                                <a:lnTo>
                                  <a:pt x="24341" y="6"/>
                                </a:lnTo>
                                <a:cubicBezTo>
                                  <a:pt x="24345" y="6"/>
                                  <a:pt x="24349" y="10"/>
                                  <a:pt x="24349" y="14"/>
                                </a:cubicBezTo>
                                <a:cubicBezTo>
                                  <a:pt x="24349" y="19"/>
                                  <a:pt x="24345" y="22"/>
                                  <a:pt x="24341" y="22"/>
                                </a:cubicBezTo>
                                <a:lnTo>
                                  <a:pt x="24340" y="22"/>
                                </a:lnTo>
                                <a:cubicBezTo>
                                  <a:pt x="24336" y="22"/>
                                  <a:pt x="24332" y="19"/>
                                  <a:pt x="24332" y="14"/>
                                </a:cubicBezTo>
                                <a:cubicBezTo>
                                  <a:pt x="24332" y="10"/>
                                  <a:pt x="24336" y="6"/>
                                  <a:pt x="24340" y="6"/>
                                </a:cubicBezTo>
                                <a:close/>
                                <a:moveTo>
                                  <a:pt x="24373" y="6"/>
                                </a:moveTo>
                                <a:lnTo>
                                  <a:pt x="24373" y="6"/>
                                </a:lnTo>
                                <a:cubicBezTo>
                                  <a:pt x="24377" y="6"/>
                                  <a:pt x="24381" y="10"/>
                                  <a:pt x="24381" y="14"/>
                                </a:cubicBezTo>
                                <a:cubicBezTo>
                                  <a:pt x="24381" y="19"/>
                                  <a:pt x="24377" y="22"/>
                                  <a:pt x="24373" y="22"/>
                                </a:cubicBezTo>
                                <a:lnTo>
                                  <a:pt x="24373" y="22"/>
                                </a:lnTo>
                                <a:cubicBezTo>
                                  <a:pt x="24368" y="22"/>
                                  <a:pt x="24365" y="19"/>
                                  <a:pt x="24365" y="14"/>
                                </a:cubicBezTo>
                                <a:cubicBezTo>
                                  <a:pt x="24365" y="10"/>
                                  <a:pt x="24368" y="6"/>
                                  <a:pt x="24373" y="6"/>
                                </a:cubicBezTo>
                                <a:close/>
                                <a:moveTo>
                                  <a:pt x="24405" y="6"/>
                                </a:moveTo>
                                <a:lnTo>
                                  <a:pt x="24405" y="6"/>
                                </a:lnTo>
                                <a:cubicBezTo>
                                  <a:pt x="24409" y="6"/>
                                  <a:pt x="24413" y="10"/>
                                  <a:pt x="24413" y="14"/>
                                </a:cubicBezTo>
                                <a:cubicBezTo>
                                  <a:pt x="24413" y="19"/>
                                  <a:pt x="24409" y="22"/>
                                  <a:pt x="24405" y="22"/>
                                </a:cubicBezTo>
                                <a:lnTo>
                                  <a:pt x="24405" y="22"/>
                                </a:lnTo>
                                <a:cubicBezTo>
                                  <a:pt x="24400" y="22"/>
                                  <a:pt x="24397" y="19"/>
                                  <a:pt x="24397" y="14"/>
                                </a:cubicBezTo>
                                <a:cubicBezTo>
                                  <a:pt x="24397" y="10"/>
                                  <a:pt x="24400" y="6"/>
                                  <a:pt x="24405" y="6"/>
                                </a:cubicBezTo>
                                <a:close/>
                                <a:moveTo>
                                  <a:pt x="24437" y="6"/>
                                </a:moveTo>
                                <a:lnTo>
                                  <a:pt x="24437" y="6"/>
                                </a:lnTo>
                                <a:cubicBezTo>
                                  <a:pt x="24441" y="6"/>
                                  <a:pt x="24445" y="10"/>
                                  <a:pt x="24445" y="14"/>
                                </a:cubicBezTo>
                                <a:cubicBezTo>
                                  <a:pt x="24445" y="19"/>
                                  <a:pt x="24441" y="22"/>
                                  <a:pt x="24437" y="22"/>
                                </a:cubicBezTo>
                                <a:lnTo>
                                  <a:pt x="24437" y="22"/>
                                </a:lnTo>
                                <a:cubicBezTo>
                                  <a:pt x="24432" y="22"/>
                                  <a:pt x="24429" y="19"/>
                                  <a:pt x="24429" y="14"/>
                                </a:cubicBezTo>
                                <a:cubicBezTo>
                                  <a:pt x="24429" y="10"/>
                                  <a:pt x="24432" y="6"/>
                                  <a:pt x="24437" y="6"/>
                                </a:cubicBezTo>
                                <a:close/>
                                <a:moveTo>
                                  <a:pt x="24469" y="6"/>
                                </a:moveTo>
                                <a:lnTo>
                                  <a:pt x="24469" y="6"/>
                                </a:lnTo>
                                <a:cubicBezTo>
                                  <a:pt x="24473" y="6"/>
                                  <a:pt x="24477" y="10"/>
                                  <a:pt x="24477" y="14"/>
                                </a:cubicBezTo>
                                <a:cubicBezTo>
                                  <a:pt x="24477" y="19"/>
                                  <a:pt x="24473" y="22"/>
                                  <a:pt x="24469" y="22"/>
                                </a:cubicBezTo>
                                <a:lnTo>
                                  <a:pt x="24469" y="22"/>
                                </a:lnTo>
                                <a:cubicBezTo>
                                  <a:pt x="24464" y="22"/>
                                  <a:pt x="24461" y="19"/>
                                  <a:pt x="24461" y="14"/>
                                </a:cubicBezTo>
                                <a:cubicBezTo>
                                  <a:pt x="24461" y="10"/>
                                  <a:pt x="24464" y="6"/>
                                  <a:pt x="24469" y="6"/>
                                </a:cubicBezTo>
                                <a:close/>
                                <a:moveTo>
                                  <a:pt x="24501" y="6"/>
                                </a:moveTo>
                                <a:lnTo>
                                  <a:pt x="24501" y="6"/>
                                </a:lnTo>
                                <a:cubicBezTo>
                                  <a:pt x="24505" y="6"/>
                                  <a:pt x="24509" y="10"/>
                                  <a:pt x="24509" y="14"/>
                                </a:cubicBezTo>
                                <a:cubicBezTo>
                                  <a:pt x="24509" y="19"/>
                                  <a:pt x="24505" y="22"/>
                                  <a:pt x="24501" y="22"/>
                                </a:cubicBezTo>
                                <a:lnTo>
                                  <a:pt x="24501" y="22"/>
                                </a:lnTo>
                                <a:cubicBezTo>
                                  <a:pt x="24496" y="22"/>
                                  <a:pt x="24493" y="19"/>
                                  <a:pt x="24493" y="14"/>
                                </a:cubicBezTo>
                                <a:cubicBezTo>
                                  <a:pt x="24493" y="10"/>
                                  <a:pt x="24496" y="6"/>
                                  <a:pt x="24501" y="6"/>
                                </a:cubicBezTo>
                                <a:close/>
                                <a:moveTo>
                                  <a:pt x="24533" y="6"/>
                                </a:moveTo>
                                <a:lnTo>
                                  <a:pt x="24533" y="6"/>
                                </a:lnTo>
                                <a:cubicBezTo>
                                  <a:pt x="24537" y="6"/>
                                  <a:pt x="24541" y="10"/>
                                  <a:pt x="24541" y="14"/>
                                </a:cubicBezTo>
                                <a:cubicBezTo>
                                  <a:pt x="24541" y="19"/>
                                  <a:pt x="24537" y="22"/>
                                  <a:pt x="24533" y="22"/>
                                </a:cubicBezTo>
                                <a:lnTo>
                                  <a:pt x="24533" y="22"/>
                                </a:lnTo>
                                <a:cubicBezTo>
                                  <a:pt x="24528" y="22"/>
                                  <a:pt x="24525" y="19"/>
                                  <a:pt x="24525" y="14"/>
                                </a:cubicBezTo>
                                <a:cubicBezTo>
                                  <a:pt x="24525" y="10"/>
                                  <a:pt x="24528" y="6"/>
                                  <a:pt x="24533" y="6"/>
                                </a:cubicBezTo>
                                <a:close/>
                                <a:moveTo>
                                  <a:pt x="24565" y="6"/>
                                </a:moveTo>
                                <a:lnTo>
                                  <a:pt x="24565" y="6"/>
                                </a:lnTo>
                                <a:cubicBezTo>
                                  <a:pt x="24569" y="6"/>
                                  <a:pt x="24573" y="10"/>
                                  <a:pt x="24573" y="14"/>
                                </a:cubicBezTo>
                                <a:cubicBezTo>
                                  <a:pt x="24573" y="19"/>
                                  <a:pt x="24569" y="22"/>
                                  <a:pt x="24565" y="22"/>
                                </a:cubicBezTo>
                                <a:lnTo>
                                  <a:pt x="24565" y="22"/>
                                </a:lnTo>
                                <a:cubicBezTo>
                                  <a:pt x="24560" y="22"/>
                                  <a:pt x="24557" y="19"/>
                                  <a:pt x="24557" y="14"/>
                                </a:cubicBezTo>
                                <a:cubicBezTo>
                                  <a:pt x="24557" y="10"/>
                                  <a:pt x="24560" y="6"/>
                                  <a:pt x="24565" y="6"/>
                                </a:cubicBezTo>
                                <a:close/>
                                <a:moveTo>
                                  <a:pt x="24597" y="6"/>
                                </a:moveTo>
                                <a:lnTo>
                                  <a:pt x="24597" y="6"/>
                                </a:lnTo>
                                <a:cubicBezTo>
                                  <a:pt x="24601" y="6"/>
                                  <a:pt x="24605" y="10"/>
                                  <a:pt x="24605" y="14"/>
                                </a:cubicBezTo>
                                <a:cubicBezTo>
                                  <a:pt x="24605" y="19"/>
                                  <a:pt x="24601" y="22"/>
                                  <a:pt x="24597" y="22"/>
                                </a:cubicBezTo>
                                <a:lnTo>
                                  <a:pt x="24597" y="22"/>
                                </a:lnTo>
                                <a:cubicBezTo>
                                  <a:pt x="24592" y="22"/>
                                  <a:pt x="24589" y="19"/>
                                  <a:pt x="24589" y="14"/>
                                </a:cubicBezTo>
                                <a:cubicBezTo>
                                  <a:pt x="24589" y="10"/>
                                  <a:pt x="24592" y="6"/>
                                  <a:pt x="24597" y="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73225705" name="Freeform 1215"/>
                        <wps:cNvSpPr>
                          <a:spLocks noEditPoints="1"/>
                        </wps:cNvSpPr>
                        <wps:spPr bwMode="auto">
                          <a:xfrm>
                            <a:off x="246380" y="346710"/>
                            <a:ext cx="2261235" cy="1905"/>
                          </a:xfrm>
                          <a:custGeom>
                            <a:avLst/>
                            <a:gdLst>
                              <a:gd name="T0" fmla="*/ 392 w 24605"/>
                              <a:gd name="T1" fmla="*/ 0 h 22"/>
                              <a:gd name="T2" fmla="*/ 776 w 24605"/>
                              <a:gd name="T3" fmla="*/ 0 h 22"/>
                              <a:gd name="T4" fmla="*/ 1168 w 24605"/>
                              <a:gd name="T5" fmla="*/ 8 h 22"/>
                              <a:gd name="T6" fmla="*/ 1545 w 24605"/>
                              <a:gd name="T7" fmla="*/ 16 h 22"/>
                              <a:gd name="T8" fmla="*/ 1929 w 24605"/>
                              <a:gd name="T9" fmla="*/ 16 h 22"/>
                              <a:gd name="T10" fmla="*/ 2305 w 24605"/>
                              <a:gd name="T11" fmla="*/ 8 h 22"/>
                              <a:gd name="T12" fmla="*/ 2697 w 24605"/>
                              <a:gd name="T13" fmla="*/ 1 h 22"/>
                              <a:gd name="T14" fmla="*/ 3113 w 24605"/>
                              <a:gd name="T15" fmla="*/ 1 h 22"/>
                              <a:gd name="T16" fmla="*/ 3498 w 24605"/>
                              <a:gd name="T17" fmla="*/ 1 h 22"/>
                              <a:gd name="T18" fmla="*/ 3890 w 24605"/>
                              <a:gd name="T19" fmla="*/ 9 h 22"/>
                              <a:gd name="T20" fmla="*/ 4266 w 24605"/>
                              <a:gd name="T21" fmla="*/ 17 h 22"/>
                              <a:gd name="T22" fmla="*/ 4650 w 24605"/>
                              <a:gd name="T23" fmla="*/ 17 h 22"/>
                              <a:gd name="T24" fmla="*/ 5026 w 24605"/>
                              <a:gd name="T25" fmla="*/ 9 h 22"/>
                              <a:gd name="T26" fmla="*/ 5418 w 24605"/>
                              <a:gd name="T27" fmla="*/ 1 h 22"/>
                              <a:gd name="T28" fmla="*/ 5835 w 24605"/>
                              <a:gd name="T29" fmla="*/ 1 h 22"/>
                              <a:gd name="T30" fmla="*/ 6219 w 24605"/>
                              <a:gd name="T31" fmla="*/ 1 h 22"/>
                              <a:gd name="T32" fmla="*/ 6611 w 24605"/>
                              <a:gd name="T33" fmla="*/ 10 h 22"/>
                              <a:gd name="T34" fmla="*/ 6987 w 24605"/>
                              <a:gd name="T35" fmla="*/ 18 h 22"/>
                              <a:gd name="T36" fmla="*/ 7371 w 24605"/>
                              <a:gd name="T37" fmla="*/ 18 h 22"/>
                              <a:gd name="T38" fmla="*/ 7748 w 24605"/>
                              <a:gd name="T39" fmla="*/ 10 h 22"/>
                              <a:gd name="T40" fmla="*/ 8140 w 24605"/>
                              <a:gd name="T41" fmla="*/ 2 h 22"/>
                              <a:gd name="T42" fmla="*/ 8556 w 24605"/>
                              <a:gd name="T43" fmla="*/ 2 h 22"/>
                              <a:gd name="T44" fmla="*/ 8940 w 24605"/>
                              <a:gd name="T45" fmla="*/ 2 h 22"/>
                              <a:gd name="T46" fmla="*/ 9332 w 24605"/>
                              <a:gd name="T47" fmla="*/ 10 h 22"/>
                              <a:gd name="T48" fmla="*/ 9709 w 24605"/>
                              <a:gd name="T49" fmla="*/ 18 h 22"/>
                              <a:gd name="T50" fmla="*/ 10093 w 24605"/>
                              <a:gd name="T51" fmla="*/ 18 h 22"/>
                              <a:gd name="T52" fmla="*/ 10469 w 24605"/>
                              <a:gd name="T53" fmla="*/ 11 h 22"/>
                              <a:gd name="T54" fmla="*/ 10861 w 24605"/>
                              <a:gd name="T55" fmla="*/ 3 h 22"/>
                              <a:gd name="T56" fmla="*/ 11277 w 24605"/>
                              <a:gd name="T57" fmla="*/ 3 h 22"/>
                              <a:gd name="T58" fmla="*/ 11662 w 24605"/>
                              <a:gd name="T59" fmla="*/ 3 h 22"/>
                              <a:gd name="T60" fmla="*/ 12054 w 24605"/>
                              <a:gd name="T61" fmla="*/ 11 h 22"/>
                              <a:gd name="T62" fmla="*/ 12430 w 24605"/>
                              <a:gd name="T63" fmla="*/ 19 h 22"/>
                              <a:gd name="T64" fmla="*/ 12814 w 24605"/>
                              <a:gd name="T65" fmla="*/ 19 h 22"/>
                              <a:gd name="T66" fmla="*/ 13190 w 24605"/>
                              <a:gd name="T67" fmla="*/ 11 h 22"/>
                              <a:gd name="T68" fmla="*/ 13583 w 24605"/>
                              <a:gd name="T69" fmla="*/ 3 h 22"/>
                              <a:gd name="T70" fmla="*/ 13999 w 24605"/>
                              <a:gd name="T71" fmla="*/ 4 h 22"/>
                              <a:gd name="T72" fmla="*/ 14383 w 24605"/>
                              <a:gd name="T73" fmla="*/ 4 h 22"/>
                              <a:gd name="T74" fmla="*/ 14775 w 24605"/>
                              <a:gd name="T75" fmla="*/ 12 h 22"/>
                              <a:gd name="T76" fmla="*/ 15151 w 24605"/>
                              <a:gd name="T77" fmla="*/ 20 h 22"/>
                              <a:gd name="T78" fmla="*/ 15536 w 24605"/>
                              <a:gd name="T79" fmla="*/ 20 h 22"/>
                              <a:gd name="T80" fmla="*/ 15912 w 24605"/>
                              <a:gd name="T81" fmla="*/ 12 h 22"/>
                              <a:gd name="T82" fmla="*/ 16304 w 24605"/>
                              <a:gd name="T83" fmla="*/ 4 h 22"/>
                              <a:gd name="T84" fmla="*/ 16720 w 24605"/>
                              <a:gd name="T85" fmla="*/ 4 h 22"/>
                              <a:gd name="T86" fmla="*/ 17104 w 24605"/>
                              <a:gd name="T87" fmla="*/ 4 h 22"/>
                              <a:gd name="T88" fmla="*/ 17497 w 24605"/>
                              <a:gd name="T89" fmla="*/ 13 h 22"/>
                              <a:gd name="T90" fmla="*/ 17873 w 24605"/>
                              <a:gd name="T91" fmla="*/ 21 h 22"/>
                              <a:gd name="T92" fmla="*/ 18257 w 24605"/>
                              <a:gd name="T93" fmla="*/ 21 h 22"/>
                              <a:gd name="T94" fmla="*/ 18633 w 24605"/>
                              <a:gd name="T95" fmla="*/ 13 h 22"/>
                              <a:gd name="T96" fmla="*/ 19025 w 24605"/>
                              <a:gd name="T97" fmla="*/ 5 h 22"/>
                              <a:gd name="T98" fmla="*/ 19442 w 24605"/>
                              <a:gd name="T99" fmla="*/ 5 h 22"/>
                              <a:gd name="T100" fmla="*/ 19826 w 24605"/>
                              <a:gd name="T101" fmla="*/ 5 h 22"/>
                              <a:gd name="T102" fmla="*/ 20218 w 24605"/>
                              <a:gd name="T103" fmla="*/ 13 h 22"/>
                              <a:gd name="T104" fmla="*/ 20594 w 24605"/>
                              <a:gd name="T105" fmla="*/ 21 h 22"/>
                              <a:gd name="T106" fmla="*/ 20979 w 24605"/>
                              <a:gd name="T107" fmla="*/ 21 h 22"/>
                              <a:gd name="T108" fmla="*/ 21355 w 24605"/>
                              <a:gd name="T109" fmla="*/ 14 h 22"/>
                              <a:gd name="T110" fmla="*/ 21747 w 24605"/>
                              <a:gd name="T111" fmla="*/ 6 h 22"/>
                              <a:gd name="T112" fmla="*/ 22163 w 24605"/>
                              <a:gd name="T113" fmla="*/ 6 h 22"/>
                              <a:gd name="T114" fmla="*/ 22547 w 24605"/>
                              <a:gd name="T115" fmla="*/ 6 h 22"/>
                              <a:gd name="T116" fmla="*/ 22940 w 24605"/>
                              <a:gd name="T117" fmla="*/ 14 h 22"/>
                              <a:gd name="T118" fmla="*/ 23316 w 24605"/>
                              <a:gd name="T119" fmla="*/ 22 h 22"/>
                              <a:gd name="T120" fmla="*/ 23700 w 24605"/>
                              <a:gd name="T121" fmla="*/ 22 h 22"/>
                              <a:gd name="T122" fmla="*/ 24076 w 24605"/>
                              <a:gd name="T123" fmla="*/ 14 h 22"/>
                              <a:gd name="T124" fmla="*/ 24469 w 24605"/>
                              <a:gd name="T125"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605" h="22">
                                <a:moveTo>
                                  <a:pt x="8" y="0"/>
                                </a:moveTo>
                                <a:lnTo>
                                  <a:pt x="8" y="0"/>
                                </a:lnTo>
                                <a:cubicBezTo>
                                  <a:pt x="12" y="0"/>
                                  <a:pt x="16" y="3"/>
                                  <a:pt x="16" y="8"/>
                                </a:cubicBezTo>
                                <a:cubicBezTo>
                                  <a:pt x="16" y="12"/>
                                  <a:pt x="12" y="16"/>
                                  <a:pt x="8" y="16"/>
                                </a:cubicBezTo>
                                <a:lnTo>
                                  <a:pt x="8" y="16"/>
                                </a:lnTo>
                                <a:cubicBezTo>
                                  <a:pt x="3" y="16"/>
                                  <a:pt x="0" y="12"/>
                                  <a:pt x="0" y="8"/>
                                </a:cubicBezTo>
                                <a:cubicBezTo>
                                  <a:pt x="0" y="3"/>
                                  <a:pt x="3" y="0"/>
                                  <a:pt x="8" y="0"/>
                                </a:cubicBezTo>
                                <a:close/>
                                <a:moveTo>
                                  <a:pt x="40" y="0"/>
                                </a:moveTo>
                                <a:lnTo>
                                  <a:pt x="40" y="0"/>
                                </a:lnTo>
                                <a:cubicBezTo>
                                  <a:pt x="44" y="0"/>
                                  <a:pt x="48" y="3"/>
                                  <a:pt x="48" y="8"/>
                                </a:cubicBezTo>
                                <a:cubicBezTo>
                                  <a:pt x="48" y="12"/>
                                  <a:pt x="44" y="16"/>
                                  <a:pt x="40" y="16"/>
                                </a:cubicBezTo>
                                <a:lnTo>
                                  <a:pt x="40" y="16"/>
                                </a:lnTo>
                                <a:cubicBezTo>
                                  <a:pt x="35" y="16"/>
                                  <a:pt x="32" y="12"/>
                                  <a:pt x="32" y="8"/>
                                </a:cubicBezTo>
                                <a:cubicBezTo>
                                  <a:pt x="32" y="3"/>
                                  <a:pt x="35" y="0"/>
                                  <a:pt x="40" y="0"/>
                                </a:cubicBezTo>
                                <a:close/>
                                <a:moveTo>
                                  <a:pt x="72" y="0"/>
                                </a:moveTo>
                                <a:lnTo>
                                  <a:pt x="72" y="0"/>
                                </a:lnTo>
                                <a:cubicBezTo>
                                  <a:pt x="76" y="0"/>
                                  <a:pt x="80" y="3"/>
                                  <a:pt x="80" y="8"/>
                                </a:cubicBezTo>
                                <a:cubicBezTo>
                                  <a:pt x="80" y="12"/>
                                  <a:pt x="76" y="16"/>
                                  <a:pt x="72" y="16"/>
                                </a:cubicBezTo>
                                <a:lnTo>
                                  <a:pt x="72" y="16"/>
                                </a:lnTo>
                                <a:cubicBezTo>
                                  <a:pt x="67" y="16"/>
                                  <a:pt x="64" y="12"/>
                                  <a:pt x="64" y="8"/>
                                </a:cubicBezTo>
                                <a:cubicBezTo>
                                  <a:pt x="64" y="3"/>
                                  <a:pt x="67" y="0"/>
                                  <a:pt x="72" y="0"/>
                                </a:cubicBezTo>
                                <a:close/>
                                <a:moveTo>
                                  <a:pt x="104" y="0"/>
                                </a:moveTo>
                                <a:lnTo>
                                  <a:pt x="104" y="0"/>
                                </a:lnTo>
                                <a:cubicBezTo>
                                  <a:pt x="108" y="0"/>
                                  <a:pt x="112" y="3"/>
                                  <a:pt x="112" y="8"/>
                                </a:cubicBezTo>
                                <a:cubicBezTo>
                                  <a:pt x="112" y="12"/>
                                  <a:pt x="108" y="16"/>
                                  <a:pt x="104" y="16"/>
                                </a:cubicBezTo>
                                <a:lnTo>
                                  <a:pt x="104" y="16"/>
                                </a:lnTo>
                                <a:cubicBezTo>
                                  <a:pt x="99" y="16"/>
                                  <a:pt x="96" y="12"/>
                                  <a:pt x="96" y="8"/>
                                </a:cubicBezTo>
                                <a:cubicBezTo>
                                  <a:pt x="96" y="3"/>
                                  <a:pt x="99" y="0"/>
                                  <a:pt x="104" y="0"/>
                                </a:cubicBezTo>
                                <a:close/>
                                <a:moveTo>
                                  <a:pt x="136" y="0"/>
                                </a:moveTo>
                                <a:lnTo>
                                  <a:pt x="136" y="0"/>
                                </a:lnTo>
                                <a:cubicBezTo>
                                  <a:pt x="140" y="0"/>
                                  <a:pt x="144" y="3"/>
                                  <a:pt x="144" y="8"/>
                                </a:cubicBezTo>
                                <a:cubicBezTo>
                                  <a:pt x="144" y="12"/>
                                  <a:pt x="140" y="16"/>
                                  <a:pt x="136" y="16"/>
                                </a:cubicBezTo>
                                <a:lnTo>
                                  <a:pt x="136" y="16"/>
                                </a:lnTo>
                                <a:cubicBezTo>
                                  <a:pt x="131" y="16"/>
                                  <a:pt x="128" y="12"/>
                                  <a:pt x="128" y="8"/>
                                </a:cubicBezTo>
                                <a:cubicBezTo>
                                  <a:pt x="128" y="3"/>
                                  <a:pt x="131" y="0"/>
                                  <a:pt x="136" y="0"/>
                                </a:cubicBezTo>
                                <a:close/>
                                <a:moveTo>
                                  <a:pt x="168" y="0"/>
                                </a:moveTo>
                                <a:lnTo>
                                  <a:pt x="168" y="0"/>
                                </a:lnTo>
                                <a:cubicBezTo>
                                  <a:pt x="172" y="0"/>
                                  <a:pt x="176" y="3"/>
                                  <a:pt x="176" y="8"/>
                                </a:cubicBezTo>
                                <a:cubicBezTo>
                                  <a:pt x="176" y="12"/>
                                  <a:pt x="172" y="16"/>
                                  <a:pt x="168" y="16"/>
                                </a:cubicBezTo>
                                <a:lnTo>
                                  <a:pt x="168" y="16"/>
                                </a:lnTo>
                                <a:cubicBezTo>
                                  <a:pt x="163" y="16"/>
                                  <a:pt x="160" y="12"/>
                                  <a:pt x="160" y="8"/>
                                </a:cubicBezTo>
                                <a:cubicBezTo>
                                  <a:pt x="160" y="3"/>
                                  <a:pt x="163" y="0"/>
                                  <a:pt x="168" y="0"/>
                                </a:cubicBezTo>
                                <a:close/>
                                <a:moveTo>
                                  <a:pt x="200" y="0"/>
                                </a:moveTo>
                                <a:lnTo>
                                  <a:pt x="200" y="0"/>
                                </a:lnTo>
                                <a:cubicBezTo>
                                  <a:pt x="204" y="0"/>
                                  <a:pt x="208" y="3"/>
                                  <a:pt x="208" y="8"/>
                                </a:cubicBezTo>
                                <a:cubicBezTo>
                                  <a:pt x="208" y="12"/>
                                  <a:pt x="204" y="16"/>
                                  <a:pt x="200" y="16"/>
                                </a:cubicBezTo>
                                <a:lnTo>
                                  <a:pt x="200" y="16"/>
                                </a:lnTo>
                                <a:cubicBezTo>
                                  <a:pt x="195" y="16"/>
                                  <a:pt x="192" y="12"/>
                                  <a:pt x="192" y="8"/>
                                </a:cubicBezTo>
                                <a:cubicBezTo>
                                  <a:pt x="192" y="3"/>
                                  <a:pt x="195" y="0"/>
                                  <a:pt x="200" y="0"/>
                                </a:cubicBezTo>
                                <a:close/>
                                <a:moveTo>
                                  <a:pt x="232" y="0"/>
                                </a:moveTo>
                                <a:lnTo>
                                  <a:pt x="232" y="0"/>
                                </a:lnTo>
                                <a:cubicBezTo>
                                  <a:pt x="236" y="0"/>
                                  <a:pt x="240" y="3"/>
                                  <a:pt x="240" y="8"/>
                                </a:cubicBezTo>
                                <a:cubicBezTo>
                                  <a:pt x="240" y="12"/>
                                  <a:pt x="236" y="16"/>
                                  <a:pt x="232" y="16"/>
                                </a:cubicBezTo>
                                <a:lnTo>
                                  <a:pt x="232" y="16"/>
                                </a:lnTo>
                                <a:cubicBezTo>
                                  <a:pt x="227" y="16"/>
                                  <a:pt x="224" y="12"/>
                                  <a:pt x="224" y="8"/>
                                </a:cubicBezTo>
                                <a:cubicBezTo>
                                  <a:pt x="224" y="3"/>
                                  <a:pt x="227" y="0"/>
                                  <a:pt x="232" y="0"/>
                                </a:cubicBezTo>
                                <a:close/>
                                <a:moveTo>
                                  <a:pt x="264" y="0"/>
                                </a:moveTo>
                                <a:lnTo>
                                  <a:pt x="264" y="0"/>
                                </a:lnTo>
                                <a:cubicBezTo>
                                  <a:pt x="268" y="0"/>
                                  <a:pt x="272" y="3"/>
                                  <a:pt x="272" y="8"/>
                                </a:cubicBezTo>
                                <a:cubicBezTo>
                                  <a:pt x="272" y="12"/>
                                  <a:pt x="268" y="16"/>
                                  <a:pt x="264" y="16"/>
                                </a:cubicBezTo>
                                <a:lnTo>
                                  <a:pt x="264" y="16"/>
                                </a:lnTo>
                                <a:cubicBezTo>
                                  <a:pt x="260" y="16"/>
                                  <a:pt x="256" y="12"/>
                                  <a:pt x="256" y="8"/>
                                </a:cubicBezTo>
                                <a:cubicBezTo>
                                  <a:pt x="256" y="3"/>
                                  <a:pt x="260" y="0"/>
                                  <a:pt x="264" y="0"/>
                                </a:cubicBezTo>
                                <a:close/>
                                <a:moveTo>
                                  <a:pt x="296" y="0"/>
                                </a:moveTo>
                                <a:lnTo>
                                  <a:pt x="296" y="0"/>
                                </a:lnTo>
                                <a:cubicBezTo>
                                  <a:pt x="300" y="0"/>
                                  <a:pt x="304" y="3"/>
                                  <a:pt x="304" y="8"/>
                                </a:cubicBezTo>
                                <a:cubicBezTo>
                                  <a:pt x="304" y="12"/>
                                  <a:pt x="300" y="16"/>
                                  <a:pt x="296" y="16"/>
                                </a:cubicBezTo>
                                <a:lnTo>
                                  <a:pt x="296" y="16"/>
                                </a:lnTo>
                                <a:cubicBezTo>
                                  <a:pt x="292" y="16"/>
                                  <a:pt x="288" y="12"/>
                                  <a:pt x="288" y="8"/>
                                </a:cubicBezTo>
                                <a:cubicBezTo>
                                  <a:pt x="288" y="3"/>
                                  <a:pt x="292" y="0"/>
                                  <a:pt x="296" y="0"/>
                                </a:cubicBezTo>
                                <a:close/>
                                <a:moveTo>
                                  <a:pt x="328" y="0"/>
                                </a:moveTo>
                                <a:lnTo>
                                  <a:pt x="328" y="0"/>
                                </a:lnTo>
                                <a:cubicBezTo>
                                  <a:pt x="332" y="0"/>
                                  <a:pt x="336" y="3"/>
                                  <a:pt x="336" y="8"/>
                                </a:cubicBezTo>
                                <a:cubicBezTo>
                                  <a:pt x="336" y="12"/>
                                  <a:pt x="332" y="16"/>
                                  <a:pt x="328" y="16"/>
                                </a:cubicBezTo>
                                <a:lnTo>
                                  <a:pt x="328" y="16"/>
                                </a:lnTo>
                                <a:cubicBezTo>
                                  <a:pt x="324" y="16"/>
                                  <a:pt x="320" y="12"/>
                                  <a:pt x="320" y="8"/>
                                </a:cubicBezTo>
                                <a:cubicBezTo>
                                  <a:pt x="320" y="3"/>
                                  <a:pt x="324" y="0"/>
                                  <a:pt x="328" y="0"/>
                                </a:cubicBezTo>
                                <a:close/>
                                <a:moveTo>
                                  <a:pt x="360" y="0"/>
                                </a:moveTo>
                                <a:lnTo>
                                  <a:pt x="360" y="0"/>
                                </a:lnTo>
                                <a:cubicBezTo>
                                  <a:pt x="364" y="0"/>
                                  <a:pt x="368" y="3"/>
                                  <a:pt x="368" y="8"/>
                                </a:cubicBezTo>
                                <a:cubicBezTo>
                                  <a:pt x="368" y="12"/>
                                  <a:pt x="364" y="16"/>
                                  <a:pt x="360" y="16"/>
                                </a:cubicBezTo>
                                <a:lnTo>
                                  <a:pt x="360" y="16"/>
                                </a:lnTo>
                                <a:cubicBezTo>
                                  <a:pt x="356" y="16"/>
                                  <a:pt x="352" y="12"/>
                                  <a:pt x="352" y="8"/>
                                </a:cubicBezTo>
                                <a:cubicBezTo>
                                  <a:pt x="352" y="3"/>
                                  <a:pt x="356" y="0"/>
                                  <a:pt x="360" y="0"/>
                                </a:cubicBezTo>
                                <a:close/>
                                <a:moveTo>
                                  <a:pt x="392" y="0"/>
                                </a:moveTo>
                                <a:lnTo>
                                  <a:pt x="392" y="0"/>
                                </a:lnTo>
                                <a:cubicBezTo>
                                  <a:pt x="396" y="0"/>
                                  <a:pt x="400" y="3"/>
                                  <a:pt x="400" y="8"/>
                                </a:cubicBezTo>
                                <a:cubicBezTo>
                                  <a:pt x="400" y="12"/>
                                  <a:pt x="396" y="16"/>
                                  <a:pt x="392" y="16"/>
                                </a:cubicBezTo>
                                <a:lnTo>
                                  <a:pt x="392" y="16"/>
                                </a:lnTo>
                                <a:cubicBezTo>
                                  <a:pt x="388" y="16"/>
                                  <a:pt x="384" y="12"/>
                                  <a:pt x="384" y="8"/>
                                </a:cubicBezTo>
                                <a:cubicBezTo>
                                  <a:pt x="384" y="3"/>
                                  <a:pt x="388" y="0"/>
                                  <a:pt x="392" y="0"/>
                                </a:cubicBezTo>
                                <a:close/>
                                <a:moveTo>
                                  <a:pt x="424" y="0"/>
                                </a:moveTo>
                                <a:lnTo>
                                  <a:pt x="424" y="0"/>
                                </a:lnTo>
                                <a:cubicBezTo>
                                  <a:pt x="428" y="0"/>
                                  <a:pt x="432" y="3"/>
                                  <a:pt x="432" y="8"/>
                                </a:cubicBezTo>
                                <a:cubicBezTo>
                                  <a:pt x="432" y="12"/>
                                  <a:pt x="428" y="16"/>
                                  <a:pt x="424" y="16"/>
                                </a:cubicBezTo>
                                <a:lnTo>
                                  <a:pt x="424" y="16"/>
                                </a:lnTo>
                                <a:cubicBezTo>
                                  <a:pt x="420" y="16"/>
                                  <a:pt x="416" y="12"/>
                                  <a:pt x="416" y="8"/>
                                </a:cubicBezTo>
                                <a:cubicBezTo>
                                  <a:pt x="416" y="3"/>
                                  <a:pt x="420" y="0"/>
                                  <a:pt x="424" y="0"/>
                                </a:cubicBezTo>
                                <a:close/>
                                <a:moveTo>
                                  <a:pt x="456" y="0"/>
                                </a:moveTo>
                                <a:lnTo>
                                  <a:pt x="456" y="0"/>
                                </a:lnTo>
                                <a:cubicBezTo>
                                  <a:pt x="460" y="0"/>
                                  <a:pt x="464" y="4"/>
                                  <a:pt x="464" y="8"/>
                                </a:cubicBezTo>
                                <a:cubicBezTo>
                                  <a:pt x="464" y="12"/>
                                  <a:pt x="460" y="16"/>
                                  <a:pt x="456" y="16"/>
                                </a:cubicBezTo>
                                <a:lnTo>
                                  <a:pt x="456" y="16"/>
                                </a:lnTo>
                                <a:cubicBezTo>
                                  <a:pt x="452" y="16"/>
                                  <a:pt x="448" y="12"/>
                                  <a:pt x="448" y="8"/>
                                </a:cubicBezTo>
                                <a:cubicBezTo>
                                  <a:pt x="448" y="4"/>
                                  <a:pt x="452" y="0"/>
                                  <a:pt x="456" y="0"/>
                                </a:cubicBezTo>
                                <a:close/>
                                <a:moveTo>
                                  <a:pt x="488" y="0"/>
                                </a:moveTo>
                                <a:lnTo>
                                  <a:pt x="488" y="0"/>
                                </a:lnTo>
                                <a:cubicBezTo>
                                  <a:pt x="492" y="0"/>
                                  <a:pt x="496" y="4"/>
                                  <a:pt x="496" y="8"/>
                                </a:cubicBezTo>
                                <a:cubicBezTo>
                                  <a:pt x="496" y="12"/>
                                  <a:pt x="492" y="16"/>
                                  <a:pt x="488" y="16"/>
                                </a:cubicBezTo>
                                <a:lnTo>
                                  <a:pt x="488" y="16"/>
                                </a:lnTo>
                                <a:cubicBezTo>
                                  <a:pt x="484" y="16"/>
                                  <a:pt x="480" y="12"/>
                                  <a:pt x="480" y="8"/>
                                </a:cubicBezTo>
                                <a:cubicBezTo>
                                  <a:pt x="480" y="4"/>
                                  <a:pt x="484" y="0"/>
                                  <a:pt x="488" y="0"/>
                                </a:cubicBezTo>
                                <a:close/>
                                <a:moveTo>
                                  <a:pt x="520" y="0"/>
                                </a:moveTo>
                                <a:lnTo>
                                  <a:pt x="520" y="0"/>
                                </a:lnTo>
                                <a:cubicBezTo>
                                  <a:pt x="524" y="0"/>
                                  <a:pt x="528" y="4"/>
                                  <a:pt x="528" y="8"/>
                                </a:cubicBezTo>
                                <a:cubicBezTo>
                                  <a:pt x="528" y="12"/>
                                  <a:pt x="524" y="16"/>
                                  <a:pt x="520" y="16"/>
                                </a:cubicBezTo>
                                <a:lnTo>
                                  <a:pt x="520" y="16"/>
                                </a:lnTo>
                                <a:cubicBezTo>
                                  <a:pt x="516" y="16"/>
                                  <a:pt x="512" y="12"/>
                                  <a:pt x="512" y="8"/>
                                </a:cubicBezTo>
                                <a:cubicBezTo>
                                  <a:pt x="512" y="4"/>
                                  <a:pt x="516" y="0"/>
                                  <a:pt x="520" y="0"/>
                                </a:cubicBezTo>
                                <a:close/>
                                <a:moveTo>
                                  <a:pt x="552" y="0"/>
                                </a:moveTo>
                                <a:lnTo>
                                  <a:pt x="552" y="0"/>
                                </a:lnTo>
                                <a:cubicBezTo>
                                  <a:pt x="557" y="0"/>
                                  <a:pt x="560" y="4"/>
                                  <a:pt x="560" y="8"/>
                                </a:cubicBezTo>
                                <a:cubicBezTo>
                                  <a:pt x="560" y="12"/>
                                  <a:pt x="557" y="16"/>
                                  <a:pt x="552" y="16"/>
                                </a:cubicBezTo>
                                <a:lnTo>
                                  <a:pt x="552" y="16"/>
                                </a:lnTo>
                                <a:cubicBezTo>
                                  <a:pt x="548" y="16"/>
                                  <a:pt x="544" y="12"/>
                                  <a:pt x="544" y="8"/>
                                </a:cubicBezTo>
                                <a:cubicBezTo>
                                  <a:pt x="544" y="4"/>
                                  <a:pt x="548" y="0"/>
                                  <a:pt x="552" y="0"/>
                                </a:cubicBezTo>
                                <a:close/>
                                <a:moveTo>
                                  <a:pt x="584" y="0"/>
                                </a:moveTo>
                                <a:lnTo>
                                  <a:pt x="584" y="0"/>
                                </a:lnTo>
                                <a:cubicBezTo>
                                  <a:pt x="589" y="0"/>
                                  <a:pt x="592" y="4"/>
                                  <a:pt x="592" y="8"/>
                                </a:cubicBezTo>
                                <a:cubicBezTo>
                                  <a:pt x="592" y="12"/>
                                  <a:pt x="589" y="16"/>
                                  <a:pt x="584" y="16"/>
                                </a:cubicBezTo>
                                <a:lnTo>
                                  <a:pt x="584" y="16"/>
                                </a:lnTo>
                                <a:cubicBezTo>
                                  <a:pt x="580" y="16"/>
                                  <a:pt x="576" y="12"/>
                                  <a:pt x="576" y="8"/>
                                </a:cubicBezTo>
                                <a:cubicBezTo>
                                  <a:pt x="576" y="4"/>
                                  <a:pt x="580" y="0"/>
                                  <a:pt x="584" y="0"/>
                                </a:cubicBezTo>
                                <a:close/>
                                <a:moveTo>
                                  <a:pt x="616" y="0"/>
                                </a:moveTo>
                                <a:lnTo>
                                  <a:pt x="616" y="0"/>
                                </a:lnTo>
                                <a:cubicBezTo>
                                  <a:pt x="621" y="0"/>
                                  <a:pt x="624" y="4"/>
                                  <a:pt x="624" y="8"/>
                                </a:cubicBezTo>
                                <a:cubicBezTo>
                                  <a:pt x="624" y="12"/>
                                  <a:pt x="621" y="16"/>
                                  <a:pt x="616" y="16"/>
                                </a:cubicBezTo>
                                <a:lnTo>
                                  <a:pt x="616" y="16"/>
                                </a:lnTo>
                                <a:cubicBezTo>
                                  <a:pt x="612" y="16"/>
                                  <a:pt x="608" y="12"/>
                                  <a:pt x="608" y="8"/>
                                </a:cubicBezTo>
                                <a:cubicBezTo>
                                  <a:pt x="608" y="4"/>
                                  <a:pt x="612" y="0"/>
                                  <a:pt x="616" y="0"/>
                                </a:cubicBezTo>
                                <a:close/>
                                <a:moveTo>
                                  <a:pt x="648" y="0"/>
                                </a:moveTo>
                                <a:lnTo>
                                  <a:pt x="648" y="0"/>
                                </a:lnTo>
                                <a:cubicBezTo>
                                  <a:pt x="653" y="0"/>
                                  <a:pt x="656" y="4"/>
                                  <a:pt x="656" y="8"/>
                                </a:cubicBezTo>
                                <a:cubicBezTo>
                                  <a:pt x="656" y="12"/>
                                  <a:pt x="653" y="16"/>
                                  <a:pt x="648" y="16"/>
                                </a:cubicBezTo>
                                <a:lnTo>
                                  <a:pt x="648" y="16"/>
                                </a:lnTo>
                                <a:cubicBezTo>
                                  <a:pt x="644" y="16"/>
                                  <a:pt x="640" y="12"/>
                                  <a:pt x="640" y="8"/>
                                </a:cubicBezTo>
                                <a:cubicBezTo>
                                  <a:pt x="640" y="4"/>
                                  <a:pt x="644" y="0"/>
                                  <a:pt x="648" y="0"/>
                                </a:cubicBezTo>
                                <a:close/>
                                <a:moveTo>
                                  <a:pt x="680" y="0"/>
                                </a:moveTo>
                                <a:lnTo>
                                  <a:pt x="680" y="0"/>
                                </a:lnTo>
                                <a:cubicBezTo>
                                  <a:pt x="685" y="0"/>
                                  <a:pt x="688" y="4"/>
                                  <a:pt x="688" y="8"/>
                                </a:cubicBezTo>
                                <a:cubicBezTo>
                                  <a:pt x="688" y="12"/>
                                  <a:pt x="685" y="16"/>
                                  <a:pt x="680" y="16"/>
                                </a:cubicBezTo>
                                <a:lnTo>
                                  <a:pt x="680" y="16"/>
                                </a:lnTo>
                                <a:cubicBezTo>
                                  <a:pt x="676" y="16"/>
                                  <a:pt x="672" y="12"/>
                                  <a:pt x="672" y="8"/>
                                </a:cubicBezTo>
                                <a:cubicBezTo>
                                  <a:pt x="672" y="4"/>
                                  <a:pt x="676" y="0"/>
                                  <a:pt x="680" y="0"/>
                                </a:cubicBezTo>
                                <a:close/>
                                <a:moveTo>
                                  <a:pt x="712" y="0"/>
                                </a:moveTo>
                                <a:lnTo>
                                  <a:pt x="712" y="0"/>
                                </a:lnTo>
                                <a:cubicBezTo>
                                  <a:pt x="717" y="0"/>
                                  <a:pt x="720" y="4"/>
                                  <a:pt x="720" y="8"/>
                                </a:cubicBezTo>
                                <a:cubicBezTo>
                                  <a:pt x="720" y="12"/>
                                  <a:pt x="717" y="16"/>
                                  <a:pt x="712" y="16"/>
                                </a:cubicBezTo>
                                <a:lnTo>
                                  <a:pt x="712" y="16"/>
                                </a:lnTo>
                                <a:cubicBezTo>
                                  <a:pt x="708" y="16"/>
                                  <a:pt x="704" y="12"/>
                                  <a:pt x="704" y="8"/>
                                </a:cubicBezTo>
                                <a:cubicBezTo>
                                  <a:pt x="704" y="4"/>
                                  <a:pt x="708" y="0"/>
                                  <a:pt x="712" y="0"/>
                                </a:cubicBezTo>
                                <a:close/>
                                <a:moveTo>
                                  <a:pt x="744" y="0"/>
                                </a:moveTo>
                                <a:lnTo>
                                  <a:pt x="744" y="0"/>
                                </a:lnTo>
                                <a:cubicBezTo>
                                  <a:pt x="749" y="0"/>
                                  <a:pt x="752" y="4"/>
                                  <a:pt x="752" y="8"/>
                                </a:cubicBezTo>
                                <a:cubicBezTo>
                                  <a:pt x="752" y="12"/>
                                  <a:pt x="749" y="16"/>
                                  <a:pt x="744" y="16"/>
                                </a:cubicBezTo>
                                <a:lnTo>
                                  <a:pt x="744" y="16"/>
                                </a:lnTo>
                                <a:cubicBezTo>
                                  <a:pt x="740" y="16"/>
                                  <a:pt x="736" y="12"/>
                                  <a:pt x="736" y="8"/>
                                </a:cubicBezTo>
                                <a:cubicBezTo>
                                  <a:pt x="736" y="4"/>
                                  <a:pt x="740" y="0"/>
                                  <a:pt x="744" y="0"/>
                                </a:cubicBezTo>
                                <a:close/>
                                <a:moveTo>
                                  <a:pt x="776" y="0"/>
                                </a:moveTo>
                                <a:lnTo>
                                  <a:pt x="776" y="0"/>
                                </a:lnTo>
                                <a:cubicBezTo>
                                  <a:pt x="781" y="0"/>
                                  <a:pt x="784" y="4"/>
                                  <a:pt x="784" y="8"/>
                                </a:cubicBezTo>
                                <a:cubicBezTo>
                                  <a:pt x="784" y="12"/>
                                  <a:pt x="781" y="16"/>
                                  <a:pt x="776" y="16"/>
                                </a:cubicBezTo>
                                <a:lnTo>
                                  <a:pt x="776" y="16"/>
                                </a:lnTo>
                                <a:cubicBezTo>
                                  <a:pt x="772" y="16"/>
                                  <a:pt x="768" y="12"/>
                                  <a:pt x="768" y="8"/>
                                </a:cubicBezTo>
                                <a:cubicBezTo>
                                  <a:pt x="768" y="4"/>
                                  <a:pt x="772" y="0"/>
                                  <a:pt x="776" y="0"/>
                                </a:cubicBezTo>
                                <a:close/>
                                <a:moveTo>
                                  <a:pt x="808" y="0"/>
                                </a:moveTo>
                                <a:lnTo>
                                  <a:pt x="808" y="0"/>
                                </a:lnTo>
                                <a:cubicBezTo>
                                  <a:pt x="813" y="0"/>
                                  <a:pt x="816" y="4"/>
                                  <a:pt x="816" y="8"/>
                                </a:cubicBezTo>
                                <a:cubicBezTo>
                                  <a:pt x="816" y="12"/>
                                  <a:pt x="813" y="16"/>
                                  <a:pt x="808" y="16"/>
                                </a:cubicBezTo>
                                <a:lnTo>
                                  <a:pt x="808" y="16"/>
                                </a:lnTo>
                                <a:cubicBezTo>
                                  <a:pt x="804" y="16"/>
                                  <a:pt x="800" y="12"/>
                                  <a:pt x="800" y="8"/>
                                </a:cubicBezTo>
                                <a:cubicBezTo>
                                  <a:pt x="800" y="4"/>
                                  <a:pt x="804" y="0"/>
                                  <a:pt x="808" y="0"/>
                                </a:cubicBezTo>
                                <a:close/>
                                <a:moveTo>
                                  <a:pt x="840" y="0"/>
                                </a:moveTo>
                                <a:lnTo>
                                  <a:pt x="840" y="0"/>
                                </a:lnTo>
                                <a:cubicBezTo>
                                  <a:pt x="845" y="0"/>
                                  <a:pt x="848" y="4"/>
                                  <a:pt x="848" y="8"/>
                                </a:cubicBezTo>
                                <a:cubicBezTo>
                                  <a:pt x="848" y="12"/>
                                  <a:pt x="845" y="16"/>
                                  <a:pt x="840" y="16"/>
                                </a:cubicBezTo>
                                <a:lnTo>
                                  <a:pt x="840" y="16"/>
                                </a:lnTo>
                                <a:cubicBezTo>
                                  <a:pt x="836" y="16"/>
                                  <a:pt x="832" y="12"/>
                                  <a:pt x="832" y="8"/>
                                </a:cubicBezTo>
                                <a:cubicBezTo>
                                  <a:pt x="832" y="4"/>
                                  <a:pt x="836" y="0"/>
                                  <a:pt x="840" y="0"/>
                                </a:cubicBezTo>
                                <a:close/>
                                <a:moveTo>
                                  <a:pt x="872" y="0"/>
                                </a:moveTo>
                                <a:lnTo>
                                  <a:pt x="872" y="0"/>
                                </a:lnTo>
                                <a:cubicBezTo>
                                  <a:pt x="877" y="0"/>
                                  <a:pt x="880" y="4"/>
                                  <a:pt x="880" y="8"/>
                                </a:cubicBezTo>
                                <a:cubicBezTo>
                                  <a:pt x="880" y="12"/>
                                  <a:pt x="877" y="16"/>
                                  <a:pt x="872" y="16"/>
                                </a:cubicBezTo>
                                <a:lnTo>
                                  <a:pt x="872" y="16"/>
                                </a:lnTo>
                                <a:cubicBezTo>
                                  <a:pt x="868" y="16"/>
                                  <a:pt x="864" y="12"/>
                                  <a:pt x="864" y="8"/>
                                </a:cubicBezTo>
                                <a:cubicBezTo>
                                  <a:pt x="864" y="4"/>
                                  <a:pt x="868" y="0"/>
                                  <a:pt x="872" y="0"/>
                                </a:cubicBezTo>
                                <a:close/>
                                <a:moveTo>
                                  <a:pt x="904" y="0"/>
                                </a:moveTo>
                                <a:lnTo>
                                  <a:pt x="904" y="0"/>
                                </a:lnTo>
                                <a:cubicBezTo>
                                  <a:pt x="909" y="0"/>
                                  <a:pt x="912" y="4"/>
                                  <a:pt x="912" y="8"/>
                                </a:cubicBezTo>
                                <a:cubicBezTo>
                                  <a:pt x="912" y="12"/>
                                  <a:pt x="909" y="16"/>
                                  <a:pt x="904" y="16"/>
                                </a:cubicBezTo>
                                <a:lnTo>
                                  <a:pt x="904" y="16"/>
                                </a:lnTo>
                                <a:cubicBezTo>
                                  <a:pt x="900" y="16"/>
                                  <a:pt x="896" y="12"/>
                                  <a:pt x="896" y="8"/>
                                </a:cubicBezTo>
                                <a:cubicBezTo>
                                  <a:pt x="896" y="4"/>
                                  <a:pt x="900" y="0"/>
                                  <a:pt x="904" y="0"/>
                                </a:cubicBezTo>
                                <a:close/>
                                <a:moveTo>
                                  <a:pt x="936" y="0"/>
                                </a:moveTo>
                                <a:lnTo>
                                  <a:pt x="936" y="0"/>
                                </a:lnTo>
                                <a:cubicBezTo>
                                  <a:pt x="941" y="0"/>
                                  <a:pt x="944" y="4"/>
                                  <a:pt x="944" y="8"/>
                                </a:cubicBezTo>
                                <a:cubicBezTo>
                                  <a:pt x="944" y="12"/>
                                  <a:pt x="941" y="16"/>
                                  <a:pt x="936" y="16"/>
                                </a:cubicBezTo>
                                <a:lnTo>
                                  <a:pt x="936" y="16"/>
                                </a:lnTo>
                                <a:cubicBezTo>
                                  <a:pt x="932" y="16"/>
                                  <a:pt x="928" y="12"/>
                                  <a:pt x="928" y="8"/>
                                </a:cubicBezTo>
                                <a:cubicBezTo>
                                  <a:pt x="928" y="4"/>
                                  <a:pt x="932" y="0"/>
                                  <a:pt x="936" y="0"/>
                                </a:cubicBezTo>
                                <a:close/>
                                <a:moveTo>
                                  <a:pt x="968" y="0"/>
                                </a:moveTo>
                                <a:lnTo>
                                  <a:pt x="968" y="0"/>
                                </a:lnTo>
                                <a:cubicBezTo>
                                  <a:pt x="973" y="0"/>
                                  <a:pt x="976" y="4"/>
                                  <a:pt x="976" y="8"/>
                                </a:cubicBezTo>
                                <a:cubicBezTo>
                                  <a:pt x="976" y="12"/>
                                  <a:pt x="973" y="16"/>
                                  <a:pt x="968" y="16"/>
                                </a:cubicBezTo>
                                <a:lnTo>
                                  <a:pt x="968" y="16"/>
                                </a:lnTo>
                                <a:cubicBezTo>
                                  <a:pt x="964" y="16"/>
                                  <a:pt x="960" y="12"/>
                                  <a:pt x="960" y="8"/>
                                </a:cubicBezTo>
                                <a:cubicBezTo>
                                  <a:pt x="960" y="4"/>
                                  <a:pt x="964" y="0"/>
                                  <a:pt x="968" y="0"/>
                                </a:cubicBezTo>
                                <a:close/>
                                <a:moveTo>
                                  <a:pt x="1000" y="0"/>
                                </a:moveTo>
                                <a:lnTo>
                                  <a:pt x="1000" y="0"/>
                                </a:lnTo>
                                <a:cubicBezTo>
                                  <a:pt x="1005" y="0"/>
                                  <a:pt x="1008" y="4"/>
                                  <a:pt x="1008" y="8"/>
                                </a:cubicBezTo>
                                <a:cubicBezTo>
                                  <a:pt x="1008" y="12"/>
                                  <a:pt x="1005" y="16"/>
                                  <a:pt x="1000" y="16"/>
                                </a:cubicBezTo>
                                <a:lnTo>
                                  <a:pt x="1000" y="16"/>
                                </a:lnTo>
                                <a:cubicBezTo>
                                  <a:pt x="996" y="16"/>
                                  <a:pt x="992" y="12"/>
                                  <a:pt x="992" y="8"/>
                                </a:cubicBezTo>
                                <a:cubicBezTo>
                                  <a:pt x="992" y="4"/>
                                  <a:pt x="996" y="0"/>
                                  <a:pt x="1000" y="0"/>
                                </a:cubicBezTo>
                                <a:close/>
                                <a:moveTo>
                                  <a:pt x="1032" y="0"/>
                                </a:moveTo>
                                <a:lnTo>
                                  <a:pt x="1032" y="0"/>
                                </a:lnTo>
                                <a:cubicBezTo>
                                  <a:pt x="1037" y="0"/>
                                  <a:pt x="1040" y="4"/>
                                  <a:pt x="1040" y="8"/>
                                </a:cubicBezTo>
                                <a:cubicBezTo>
                                  <a:pt x="1040" y="12"/>
                                  <a:pt x="1037" y="16"/>
                                  <a:pt x="1032" y="16"/>
                                </a:cubicBezTo>
                                <a:lnTo>
                                  <a:pt x="1032" y="16"/>
                                </a:lnTo>
                                <a:cubicBezTo>
                                  <a:pt x="1028" y="16"/>
                                  <a:pt x="1024" y="12"/>
                                  <a:pt x="1024" y="8"/>
                                </a:cubicBezTo>
                                <a:cubicBezTo>
                                  <a:pt x="1024" y="4"/>
                                  <a:pt x="1028" y="0"/>
                                  <a:pt x="1032" y="0"/>
                                </a:cubicBezTo>
                                <a:close/>
                                <a:moveTo>
                                  <a:pt x="1064" y="0"/>
                                </a:moveTo>
                                <a:lnTo>
                                  <a:pt x="1064" y="0"/>
                                </a:lnTo>
                                <a:cubicBezTo>
                                  <a:pt x="1069" y="0"/>
                                  <a:pt x="1072" y="4"/>
                                  <a:pt x="1072" y="8"/>
                                </a:cubicBezTo>
                                <a:cubicBezTo>
                                  <a:pt x="1072" y="13"/>
                                  <a:pt x="1069" y="16"/>
                                  <a:pt x="1064" y="16"/>
                                </a:cubicBezTo>
                                <a:lnTo>
                                  <a:pt x="1064" y="16"/>
                                </a:lnTo>
                                <a:cubicBezTo>
                                  <a:pt x="1060" y="16"/>
                                  <a:pt x="1056" y="13"/>
                                  <a:pt x="1056" y="8"/>
                                </a:cubicBezTo>
                                <a:cubicBezTo>
                                  <a:pt x="1056" y="4"/>
                                  <a:pt x="1060" y="0"/>
                                  <a:pt x="1064" y="0"/>
                                </a:cubicBezTo>
                                <a:close/>
                                <a:moveTo>
                                  <a:pt x="1096" y="0"/>
                                </a:moveTo>
                                <a:lnTo>
                                  <a:pt x="1096" y="0"/>
                                </a:lnTo>
                                <a:cubicBezTo>
                                  <a:pt x="1101" y="0"/>
                                  <a:pt x="1104" y="4"/>
                                  <a:pt x="1104" y="8"/>
                                </a:cubicBezTo>
                                <a:cubicBezTo>
                                  <a:pt x="1104" y="13"/>
                                  <a:pt x="1101" y="16"/>
                                  <a:pt x="1096" y="16"/>
                                </a:cubicBezTo>
                                <a:lnTo>
                                  <a:pt x="1096" y="16"/>
                                </a:lnTo>
                                <a:cubicBezTo>
                                  <a:pt x="1092" y="16"/>
                                  <a:pt x="1088" y="13"/>
                                  <a:pt x="1088" y="8"/>
                                </a:cubicBezTo>
                                <a:cubicBezTo>
                                  <a:pt x="1088" y="4"/>
                                  <a:pt x="1092" y="0"/>
                                  <a:pt x="1096" y="0"/>
                                </a:cubicBezTo>
                                <a:close/>
                                <a:moveTo>
                                  <a:pt x="1128" y="0"/>
                                </a:moveTo>
                                <a:lnTo>
                                  <a:pt x="1128" y="0"/>
                                </a:lnTo>
                                <a:cubicBezTo>
                                  <a:pt x="1133" y="0"/>
                                  <a:pt x="1136" y="4"/>
                                  <a:pt x="1136" y="8"/>
                                </a:cubicBezTo>
                                <a:cubicBezTo>
                                  <a:pt x="1136" y="13"/>
                                  <a:pt x="1133" y="16"/>
                                  <a:pt x="1128" y="16"/>
                                </a:cubicBezTo>
                                <a:lnTo>
                                  <a:pt x="1128" y="16"/>
                                </a:lnTo>
                                <a:cubicBezTo>
                                  <a:pt x="1124" y="16"/>
                                  <a:pt x="1120" y="13"/>
                                  <a:pt x="1120" y="8"/>
                                </a:cubicBezTo>
                                <a:cubicBezTo>
                                  <a:pt x="1120" y="4"/>
                                  <a:pt x="1124" y="0"/>
                                  <a:pt x="1128" y="0"/>
                                </a:cubicBezTo>
                                <a:close/>
                                <a:moveTo>
                                  <a:pt x="1160" y="0"/>
                                </a:moveTo>
                                <a:lnTo>
                                  <a:pt x="1160" y="0"/>
                                </a:lnTo>
                                <a:cubicBezTo>
                                  <a:pt x="1165" y="0"/>
                                  <a:pt x="1168" y="4"/>
                                  <a:pt x="1168" y="8"/>
                                </a:cubicBezTo>
                                <a:cubicBezTo>
                                  <a:pt x="1168" y="13"/>
                                  <a:pt x="1165" y="16"/>
                                  <a:pt x="1160" y="16"/>
                                </a:cubicBezTo>
                                <a:lnTo>
                                  <a:pt x="1160" y="16"/>
                                </a:lnTo>
                                <a:cubicBezTo>
                                  <a:pt x="1156" y="16"/>
                                  <a:pt x="1152" y="13"/>
                                  <a:pt x="1152" y="8"/>
                                </a:cubicBezTo>
                                <a:cubicBezTo>
                                  <a:pt x="1152" y="4"/>
                                  <a:pt x="1156" y="0"/>
                                  <a:pt x="1160" y="0"/>
                                </a:cubicBezTo>
                                <a:close/>
                                <a:moveTo>
                                  <a:pt x="1192" y="0"/>
                                </a:moveTo>
                                <a:lnTo>
                                  <a:pt x="1192" y="0"/>
                                </a:lnTo>
                                <a:cubicBezTo>
                                  <a:pt x="1197" y="0"/>
                                  <a:pt x="1200" y="4"/>
                                  <a:pt x="1200" y="8"/>
                                </a:cubicBezTo>
                                <a:cubicBezTo>
                                  <a:pt x="1200" y="13"/>
                                  <a:pt x="1197" y="16"/>
                                  <a:pt x="1192" y="16"/>
                                </a:cubicBezTo>
                                <a:lnTo>
                                  <a:pt x="1192" y="16"/>
                                </a:lnTo>
                                <a:cubicBezTo>
                                  <a:pt x="1188" y="16"/>
                                  <a:pt x="1184" y="13"/>
                                  <a:pt x="1184" y="8"/>
                                </a:cubicBezTo>
                                <a:cubicBezTo>
                                  <a:pt x="1184" y="4"/>
                                  <a:pt x="1188" y="0"/>
                                  <a:pt x="1192" y="0"/>
                                </a:cubicBezTo>
                                <a:close/>
                                <a:moveTo>
                                  <a:pt x="1224" y="0"/>
                                </a:moveTo>
                                <a:lnTo>
                                  <a:pt x="1224" y="0"/>
                                </a:lnTo>
                                <a:cubicBezTo>
                                  <a:pt x="1229" y="0"/>
                                  <a:pt x="1232" y="4"/>
                                  <a:pt x="1232" y="8"/>
                                </a:cubicBezTo>
                                <a:cubicBezTo>
                                  <a:pt x="1232" y="13"/>
                                  <a:pt x="1229" y="16"/>
                                  <a:pt x="1224" y="16"/>
                                </a:cubicBezTo>
                                <a:lnTo>
                                  <a:pt x="1224" y="16"/>
                                </a:lnTo>
                                <a:cubicBezTo>
                                  <a:pt x="1220" y="16"/>
                                  <a:pt x="1216" y="13"/>
                                  <a:pt x="1216" y="8"/>
                                </a:cubicBezTo>
                                <a:cubicBezTo>
                                  <a:pt x="1216" y="4"/>
                                  <a:pt x="1220" y="0"/>
                                  <a:pt x="1224" y="0"/>
                                </a:cubicBezTo>
                                <a:close/>
                                <a:moveTo>
                                  <a:pt x="1256" y="0"/>
                                </a:moveTo>
                                <a:lnTo>
                                  <a:pt x="1256" y="0"/>
                                </a:lnTo>
                                <a:cubicBezTo>
                                  <a:pt x="1261" y="0"/>
                                  <a:pt x="1264" y="4"/>
                                  <a:pt x="1264" y="8"/>
                                </a:cubicBezTo>
                                <a:cubicBezTo>
                                  <a:pt x="1264" y="13"/>
                                  <a:pt x="1261" y="16"/>
                                  <a:pt x="1256" y="16"/>
                                </a:cubicBezTo>
                                <a:lnTo>
                                  <a:pt x="1256" y="16"/>
                                </a:lnTo>
                                <a:cubicBezTo>
                                  <a:pt x="1252" y="16"/>
                                  <a:pt x="1248" y="13"/>
                                  <a:pt x="1248" y="8"/>
                                </a:cubicBezTo>
                                <a:cubicBezTo>
                                  <a:pt x="1248" y="4"/>
                                  <a:pt x="1252" y="0"/>
                                  <a:pt x="1256" y="0"/>
                                </a:cubicBezTo>
                                <a:close/>
                                <a:moveTo>
                                  <a:pt x="1288" y="0"/>
                                </a:moveTo>
                                <a:lnTo>
                                  <a:pt x="1288" y="0"/>
                                </a:lnTo>
                                <a:cubicBezTo>
                                  <a:pt x="1293" y="0"/>
                                  <a:pt x="1296" y="4"/>
                                  <a:pt x="1296" y="8"/>
                                </a:cubicBezTo>
                                <a:cubicBezTo>
                                  <a:pt x="1296" y="13"/>
                                  <a:pt x="1293" y="16"/>
                                  <a:pt x="1288" y="16"/>
                                </a:cubicBezTo>
                                <a:lnTo>
                                  <a:pt x="1288" y="16"/>
                                </a:lnTo>
                                <a:cubicBezTo>
                                  <a:pt x="1284" y="16"/>
                                  <a:pt x="1280" y="13"/>
                                  <a:pt x="1280" y="8"/>
                                </a:cubicBezTo>
                                <a:cubicBezTo>
                                  <a:pt x="1280" y="4"/>
                                  <a:pt x="1284" y="0"/>
                                  <a:pt x="1288" y="0"/>
                                </a:cubicBezTo>
                                <a:close/>
                                <a:moveTo>
                                  <a:pt x="1320" y="0"/>
                                </a:moveTo>
                                <a:lnTo>
                                  <a:pt x="1320" y="0"/>
                                </a:lnTo>
                                <a:cubicBezTo>
                                  <a:pt x="1325" y="0"/>
                                  <a:pt x="1328" y="4"/>
                                  <a:pt x="1328" y="8"/>
                                </a:cubicBezTo>
                                <a:cubicBezTo>
                                  <a:pt x="1328" y="13"/>
                                  <a:pt x="1325" y="16"/>
                                  <a:pt x="1320" y="16"/>
                                </a:cubicBezTo>
                                <a:lnTo>
                                  <a:pt x="1320" y="16"/>
                                </a:lnTo>
                                <a:cubicBezTo>
                                  <a:pt x="1316" y="16"/>
                                  <a:pt x="1312" y="13"/>
                                  <a:pt x="1312" y="8"/>
                                </a:cubicBezTo>
                                <a:cubicBezTo>
                                  <a:pt x="1312" y="4"/>
                                  <a:pt x="1316" y="0"/>
                                  <a:pt x="1320" y="0"/>
                                </a:cubicBezTo>
                                <a:close/>
                                <a:moveTo>
                                  <a:pt x="1352" y="0"/>
                                </a:moveTo>
                                <a:lnTo>
                                  <a:pt x="1352" y="0"/>
                                </a:lnTo>
                                <a:cubicBezTo>
                                  <a:pt x="1357" y="0"/>
                                  <a:pt x="1360" y="4"/>
                                  <a:pt x="1360" y="8"/>
                                </a:cubicBezTo>
                                <a:cubicBezTo>
                                  <a:pt x="1360" y="13"/>
                                  <a:pt x="1357" y="16"/>
                                  <a:pt x="1352" y="16"/>
                                </a:cubicBezTo>
                                <a:lnTo>
                                  <a:pt x="1352" y="16"/>
                                </a:lnTo>
                                <a:cubicBezTo>
                                  <a:pt x="1348" y="16"/>
                                  <a:pt x="1344" y="13"/>
                                  <a:pt x="1344" y="8"/>
                                </a:cubicBezTo>
                                <a:cubicBezTo>
                                  <a:pt x="1344" y="4"/>
                                  <a:pt x="1348" y="0"/>
                                  <a:pt x="1352" y="0"/>
                                </a:cubicBezTo>
                                <a:close/>
                                <a:moveTo>
                                  <a:pt x="1384" y="0"/>
                                </a:moveTo>
                                <a:lnTo>
                                  <a:pt x="1385" y="0"/>
                                </a:lnTo>
                                <a:cubicBezTo>
                                  <a:pt x="1389" y="0"/>
                                  <a:pt x="1393" y="4"/>
                                  <a:pt x="1393" y="8"/>
                                </a:cubicBezTo>
                                <a:cubicBezTo>
                                  <a:pt x="1393" y="13"/>
                                  <a:pt x="1389" y="16"/>
                                  <a:pt x="1385" y="16"/>
                                </a:cubicBezTo>
                                <a:lnTo>
                                  <a:pt x="1384" y="16"/>
                                </a:lnTo>
                                <a:cubicBezTo>
                                  <a:pt x="1380" y="16"/>
                                  <a:pt x="1376" y="13"/>
                                  <a:pt x="1376" y="8"/>
                                </a:cubicBezTo>
                                <a:cubicBezTo>
                                  <a:pt x="1376" y="4"/>
                                  <a:pt x="1380" y="0"/>
                                  <a:pt x="1384" y="0"/>
                                </a:cubicBezTo>
                                <a:close/>
                                <a:moveTo>
                                  <a:pt x="1417" y="0"/>
                                </a:moveTo>
                                <a:lnTo>
                                  <a:pt x="1417" y="0"/>
                                </a:lnTo>
                                <a:cubicBezTo>
                                  <a:pt x="1421" y="0"/>
                                  <a:pt x="1425" y="4"/>
                                  <a:pt x="1425" y="8"/>
                                </a:cubicBezTo>
                                <a:cubicBezTo>
                                  <a:pt x="1425" y="13"/>
                                  <a:pt x="1421" y="16"/>
                                  <a:pt x="1417" y="16"/>
                                </a:cubicBezTo>
                                <a:lnTo>
                                  <a:pt x="1417" y="16"/>
                                </a:lnTo>
                                <a:cubicBezTo>
                                  <a:pt x="1412" y="16"/>
                                  <a:pt x="1408" y="13"/>
                                  <a:pt x="1408" y="8"/>
                                </a:cubicBezTo>
                                <a:cubicBezTo>
                                  <a:pt x="1408" y="4"/>
                                  <a:pt x="1412" y="0"/>
                                  <a:pt x="1417" y="0"/>
                                </a:cubicBezTo>
                                <a:close/>
                                <a:moveTo>
                                  <a:pt x="1449" y="0"/>
                                </a:moveTo>
                                <a:lnTo>
                                  <a:pt x="1449" y="0"/>
                                </a:lnTo>
                                <a:cubicBezTo>
                                  <a:pt x="1453" y="0"/>
                                  <a:pt x="1457" y="4"/>
                                  <a:pt x="1457" y="8"/>
                                </a:cubicBezTo>
                                <a:cubicBezTo>
                                  <a:pt x="1457" y="13"/>
                                  <a:pt x="1453" y="16"/>
                                  <a:pt x="1449" y="16"/>
                                </a:cubicBezTo>
                                <a:lnTo>
                                  <a:pt x="1449" y="16"/>
                                </a:lnTo>
                                <a:cubicBezTo>
                                  <a:pt x="1444" y="16"/>
                                  <a:pt x="1441" y="13"/>
                                  <a:pt x="1441" y="8"/>
                                </a:cubicBezTo>
                                <a:cubicBezTo>
                                  <a:pt x="1441" y="4"/>
                                  <a:pt x="1444" y="0"/>
                                  <a:pt x="1449" y="0"/>
                                </a:cubicBezTo>
                                <a:close/>
                                <a:moveTo>
                                  <a:pt x="1481" y="0"/>
                                </a:moveTo>
                                <a:lnTo>
                                  <a:pt x="1481" y="0"/>
                                </a:lnTo>
                                <a:cubicBezTo>
                                  <a:pt x="1485" y="0"/>
                                  <a:pt x="1489" y="4"/>
                                  <a:pt x="1489" y="8"/>
                                </a:cubicBezTo>
                                <a:cubicBezTo>
                                  <a:pt x="1489" y="13"/>
                                  <a:pt x="1485" y="16"/>
                                  <a:pt x="1481" y="16"/>
                                </a:cubicBezTo>
                                <a:lnTo>
                                  <a:pt x="1481" y="16"/>
                                </a:lnTo>
                                <a:cubicBezTo>
                                  <a:pt x="1476" y="16"/>
                                  <a:pt x="1473" y="13"/>
                                  <a:pt x="1473" y="8"/>
                                </a:cubicBezTo>
                                <a:cubicBezTo>
                                  <a:pt x="1473" y="4"/>
                                  <a:pt x="1476" y="0"/>
                                  <a:pt x="1481" y="0"/>
                                </a:cubicBezTo>
                                <a:close/>
                                <a:moveTo>
                                  <a:pt x="1513" y="0"/>
                                </a:moveTo>
                                <a:lnTo>
                                  <a:pt x="1513" y="0"/>
                                </a:lnTo>
                                <a:cubicBezTo>
                                  <a:pt x="1517" y="0"/>
                                  <a:pt x="1521" y="4"/>
                                  <a:pt x="1521" y="8"/>
                                </a:cubicBezTo>
                                <a:cubicBezTo>
                                  <a:pt x="1521" y="13"/>
                                  <a:pt x="1517" y="16"/>
                                  <a:pt x="1513" y="16"/>
                                </a:cubicBezTo>
                                <a:lnTo>
                                  <a:pt x="1513" y="16"/>
                                </a:lnTo>
                                <a:cubicBezTo>
                                  <a:pt x="1508" y="16"/>
                                  <a:pt x="1505" y="13"/>
                                  <a:pt x="1505" y="8"/>
                                </a:cubicBezTo>
                                <a:cubicBezTo>
                                  <a:pt x="1505" y="4"/>
                                  <a:pt x="1508" y="0"/>
                                  <a:pt x="1513" y="0"/>
                                </a:cubicBezTo>
                                <a:close/>
                                <a:moveTo>
                                  <a:pt x="1545" y="0"/>
                                </a:moveTo>
                                <a:lnTo>
                                  <a:pt x="1545" y="0"/>
                                </a:lnTo>
                                <a:cubicBezTo>
                                  <a:pt x="1549" y="0"/>
                                  <a:pt x="1553" y="4"/>
                                  <a:pt x="1553" y="8"/>
                                </a:cubicBezTo>
                                <a:cubicBezTo>
                                  <a:pt x="1553" y="13"/>
                                  <a:pt x="1549" y="16"/>
                                  <a:pt x="1545" y="16"/>
                                </a:cubicBezTo>
                                <a:lnTo>
                                  <a:pt x="1545" y="16"/>
                                </a:lnTo>
                                <a:cubicBezTo>
                                  <a:pt x="1540" y="16"/>
                                  <a:pt x="1537" y="13"/>
                                  <a:pt x="1537" y="8"/>
                                </a:cubicBezTo>
                                <a:cubicBezTo>
                                  <a:pt x="1537" y="4"/>
                                  <a:pt x="1540" y="0"/>
                                  <a:pt x="1545" y="0"/>
                                </a:cubicBezTo>
                                <a:close/>
                                <a:moveTo>
                                  <a:pt x="1577" y="0"/>
                                </a:moveTo>
                                <a:lnTo>
                                  <a:pt x="1577" y="0"/>
                                </a:lnTo>
                                <a:cubicBezTo>
                                  <a:pt x="1581" y="0"/>
                                  <a:pt x="1585" y="4"/>
                                  <a:pt x="1585" y="8"/>
                                </a:cubicBezTo>
                                <a:cubicBezTo>
                                  <a:pt x="1585" y="13"/>
                                  <a:pt x="1581" y="16"/>
                                  <a:pt x="1577" y="16"/>
                                </a:cubicBezTo>
                                <a:lnTo>
                                  <a:pt x="1577" y="16"/>
                                </a:lnTo>
                                <a:cubicBezTo>
                                  <a:pt x="1572" y="16"/>
                                  <a:pt x="1569" y="13"/>
                                  <a:pt x="1569" y="8"/>
                                </a:cubicBezTo>
                                <a:cubicBezTo>
                                  <a:pt x="1569" y="4"/>
                                  <a:pt x="1572" y="0"/>
                                  <a:pt x="1577" y="0"/>
                                </a:cubicBezTo>
                                <a:close/>
                                <a:moveTo>
                                  <a:pt x="1609" y="0"/>
                                </a:moveTo>
                                <a:lnTo>
                                  <a:pt x="1609" y="0"/>
                                </a:lnTo>
                                <a:cubicBezTo>
                                  <a:pt x="1613" y="0"/>
                                  <a:pt x="1617" y="4"/>
                                  <a:pt x="1617" y="8"/>
                                </a:cubicBezTo>
                                <a:cubicBezTo>
                                  <a:pt x="1617" y="13"/>
                                  <a:pt x="1613" y="16"/>
                                  <a:pt x="1609" y="16"/>
                                </a:cubicBezTo>
                                <a:lnTo>
                                  <a:pt x="1609" y="16"/>
                                </a:lnTo>
                                <a:cubicBezTo>
                                  <a:pt x="1604" y="16"/>
                                  <a:pt x="1601" y="13"/>
                                  <a:pt x="1601" y="8"/>
                                </a:cubicBezTo>
                                <a:cubicBezTo>
                                  <a:pt x="1601" y="4"/>
                                  <a:pt x="1604" y="0"/>
                                  <a:pt x="1609" y="0"/>
                                </a:cubicBezTo>
                                <a:close/>
                                <a:moveTo>
                                  <a:pt x="1641" y="0"/>
                                </a:moveTo>
                                <a:lnTo>
                                  <a:pt x="1641" y="0"/>
                                </a:lnTo>
                                <a:cubicBezTo>
                                  <a:pt x="1645" y="0"/>
                                  <a:pt x="1649" y="4"/>
                                  <a:pt x="1649" y="8"/>
                                </a:cubicBezTo>
                                <a:cubicBezTo>
                                  <a:pt x="1649" y="13"/>
                                  <a:pt x="1645" y="16"/>
                                  <a:pt x="1641" y="16"/>
                                </a:cubicBezTo>
                                <a:lnTo>
                                  <a:pt x="1641" y="16"/>
                                </a:lnTo>
                                <a:cubicBezTo>
                                  <a:pt x="1636" y="16"/>
                                  <a:pt x="1633" y="13"/>
                                  <a:pt x="1633" y="8"/>
                                </a:cubicBezTo>
                                <a:cubicBezTo>
                                  <a:pt x="1633" y="4"/>
                                  <a:pt x="1636" y="0"/>
                                  <a:pt x="1641" y="0"/>
                                </a:cubicBezTo>
                                <a:close/>
                                <a:moveTo>
                                  <a:pt x="1673" y="0"/>
                                </a:moveTo>
                                <a:lnTo>
                                  <a:pt x="1673" y="0"/>
                                </a:lnTo>
                                <a:cubicBezTo>
                                  <a:pt x="1677" y="0"/>
                                  <a:pt x="1681" y="4"/>
                                  <a:pt x="1681" y="8"/>
                                </a:cubicBezTo>
                                <a:cubicBezTo>
                                  <a:pt x="1681" y="13"/>
                                  <a:pt x="1677" y="16"/>
                                  <a:pt x="1673" y="16"/>
                                </a:cubicBezTo>
                                <a:lnTo>
                                  <a:pt x="1673" y="16"/>
                                </a:lnTo>
                                <a:cubicBezTo>
                                  <a:pt x="1668" y="16"/>
                                  <a:pt x="1665" y="13"/>
                                  <a:pt x="1665" y="8"/>
                                </a:cubicBezTo>
                                <a:cubicBezTo>
                                  <a:pt x="1665" y="4"/>
                                  <a:pt x="1668" y="0"/>
                                  <a:pt x="1673" y="0"/>
                                </a:cubicBezTo>
                                <a:close/>
                                <a:moveTo>
                                  <a:pt x="1705" y="0"/>
                                </a:moveTo>
                                <a:lnTo>
                                  <a:pt x="1705" y="0"/>
                                </a:lnTo>
                                <a:cubicBezTo>
                                  <a:pt x="1709" y="0"/>
                                  <a:pt x="1713" y="4"/>
                                  <a:pt x="1713" y="8"/>
                                </a:cubicBezTo>
                                <a:cubicBezTo>
                                  <a:pt x="1713" y="13"/>
                                  <a:pt x="1709" y="16"/>
                                  <a:pt x="1705" y="16"/>
                                </a:cubicBezTo>
                                <a:lnTo>
                                  <a:pt x="1705" y="16"/>
                                </a:lnTo>
                                <a:cubicBezTo>
                                  <a:pt x="1700" y="16"/>
                                  <a:pt x="1697" y="13"/>
                                  <a:pt x="1697" y="8"/>
                                </a:cubicBezTo>
                                <a:cubicBezTo>
                                  <a:pt x="1697" y="4"/>
                                  <a:pt x="1700" y="0"/>
                                  <a:pt x="1705" y="0"/>
                                </a:cubicBezTo>
                                <a:close/>
                                <a:moveTo>
                                  <a:pt x="1737" y="0"/>
                                </a:moveTo>
                                <a:lnTo>
                                  <a:pt x="1737" y="0"/>
                                </a:lnTo>
                                <a:cubicBezTo>
                                  <a:pt x="1741" y="0"/>
                                  <a:pt x="1745" y="4"/>
                                  <a:pt x="1745" y="8"/>
                                </a:cubicBezTo>
                                <a:cubicBezTo>
                                  <a:pt x="1745" y="13"/>
                                  <a:pt x="1741" y="16"/>
                                  <a:pt x="1737" y="16"/>
                                </a:cubicBezTo>
                                <a:lnTo>
                                  <a:pt x="1737" y="16"/>
                                </a:lnTo>
                                <a:cubicBezTo>
                                  <a:pt x="1732" y="16"/>
                                  <a:pt x="1729" y="13"/>
                                  <a:pt x="1729" y="8"/>
                                </a:cubicBezTo>
                                <a:cubicBezTo>
                                  <a:pt x="1729" y="4"/>
                                  <a:pt x="1732" y="0"/>
                                  <a:pt x="1737" y="0"/>
                                </a:cubicBezTo>
                                <a:close/>
                                <a:moveTo>
                                  <a:pt x="1769" y="0"/>
                                </a:moveTo>
                                <a:lnTo>
                                  <a:pt x="1769" y="0"/>
                                </a:lnTo>
                                <a:cubicBezTo>
                                  <a:pt x="1773" y="0"/>
                                  <a:pt x="1777" y="4"/>
                                  <a:pt x="1777" y="8"/>
                                </a:cubicBezTo>
                                <a:cubicBezTo>
                                  <a:pt x="1777" y="13"/>
                                  <a:pt x="1773" y="16"/>
                                  <a:pt x="1769" y="16"/>
                                </a:cubicBezTo>
                                <a:lnTo>
                                  <a:pt x="1769" y="16"/>
                                </a:lnTo>
                                <a:cubicBezTo>
                                  <a:pt x="1764" y="16"/>
                                  <a:pt x="1761" y="13"/>
                                  <a:pt x="1761" y="8"/>
                                </a:cubicBezTo>
                                <a:cubicBezTo>
                                  <a:pt x="1761" y="4"/>
                                  <a:pt x="1764" y="0"/>
                                  <a:pt x="1769" y="0"/>
                                </a:cubicBezTo>
                                <a:close/>
                                <a:moveTo>
                                  <a:pt x="1801" y="0"/>
                                </a:moveTo>
                                <a:lnTo>
                                  <a:pt x="1801" y="0"/>
                                </a:lnTo>
                                <a:cubicBezTo>
                                  <a:pt x="1805" y="0"/>
                                  <a:pt x="1809" y="4"/>
                                  <a:pt x="1809" y="8"/>
                                </a:cubicBezTo>
                                <a:cubicBezTo>
                                  <a:pt x="1809" y="13"/>
                                  <a:pt x="1805" y="16"/>
                                  <a:pt x="1801" y="16"/>
                                </a:cubicBezTo>
                                <a:lnTo>
                                  <a:pt x="1801" y="16"/>
                                </a:lnTo>
                                <a:cubicBezTo>
                                  <a:pt x="1796" y="16"/>
                                  <a:pt x="1793" y="13"/>
                                  <a:pt x="1793" y="8"/>
                                </a:cubicBezTo>
                                <a:cubicBezTo>
                                  <a:pt x="1793" y="4"/>
                                  <a:pt x="1796" y="0"/>
                                  <a:pt x="1801" y="0"/>
                                </a:cubicBezTo>
                                <a:close/>
                                <a:moveTo>
                                  <a:pt x="1833" y="0"/>
                                </a:moveTo>
                                <a:lnTo>
                                  <a:pt x="1833" y="0"/>
                                </a:lnTo>
                                <a:cubicBezTo>
                                  <a:pt x="1837" y="0"/>
                                  <a:pt x="1841" y="4"/>
                                  <a:pt x="1841" y="8"/>
                                </a:cubicBezTo>
                                <a:cubicBezTo>
                                  <a:pt x="1841" y="13"/>
                                  <a:pt x="1837" y="16"/>
                                  <a:pt x="1833" y="16"/>
                                </a:cubicBezTo>
                                <a:lnTo>
                                  <a:pt x="1833" y="16"/>
                                </a:lnTo>
                                <a:cubicBezTo>
                                  <a:pt x="1828" y="16"/>
                                  <a:pt x="1825" y="13"/>
                                  <a:pt x="1825" y="8"/>
                                </a:cubicBezTo>
                                <a:cubicBezTo>
                                  <a:pt x="1825" y="4"/>
                                  <a:pt x="1828" y="0"/>
                                  <a:pt x="1833" y="0"/>
                                </a:cubicBezTo>
                                <a:close/>
                                <a:moveTo>
                                  <a:pt x="1865" y="0"/>
                                </a:moveTo>
                                <a:lnTo>
                                  <a:pt x="1865" y="0"/>
                                </a:lnTo>
                                <a:cubicBezTo>
                                  <a:pt x="1869" y="0"/>
                                  <a:pt x="1873" y="4"/>
                                  <a:pt x="1873" y="8"/>
                                </a:cubicBezTo>
                                <a:cubicBezTo>
                                  <a:pt x="1873" y="13"/>
                                  <a:pt x="1869" y="16"/>
                                  <a:pt x="1865" y="16"/>
                                </a:cubicBezTo>
                                <a:lnTo>
                                  <a:pt x="1865" y="16"/>
                                </a:lnTo>
                                <a:cubicBezTo>
                                  <a:pt x="1860" y="16"/>
                                  <a:pt x="1857" y="13"/>
                                  <a:pt x="1857" y="8"/>
                                </a:cubicBezTo>
                                <a:cubicBezTo>
                                  <a:pt x="1857" y="4"/>
                                  <a:pt x="1860" y="0"/>
                                  <a:pt x="1865" y="0"/>
                                </a:cubicBezTo>
                                <a:close/>
                                <a:moveTo>
                                  <a:pt x="1897" y="0"/>
                                </a:moveTo>
                                <a:lnTo>
                                  <a:pt x="1897" y="0"/>
                                </a:lnTo>
                                <a:cubicBezTo>
                                  <a:pt x="1901" y="0"/>
                                  <a:pt x="1905" y="4"/>
                                  <a:pt x="1905" y="8"/>
                                </a:cubicBezTo>
                                <a:cubicBezTo>
                                  <a:pt x="1905" y="13"/>
                                  <a:pt x="1901" y="16"/>
                                  <a:pt x="1897" y="16"/>
                                </a:cubicBezTo>
                                <a:lnTo>
                                  <a:pt x="1897" y="16"/>
                                </a:lnTo>
                                <a:cubicBezTo>
                                  <a:pt x="1892" y="16"/>
                                  <a:pt x="1889" y="13"/>
                                  <a:pt x="1889" y="8"/>
                                </a:cubicBezTo>
                                <a:cubicBezTo>
                                  <a:pt x="1889" y="4"/>
                                  <a:pt x="1892" y="0"/>
                                  <a:pt x="1897" y="0"/>
                                </a:cubicBezTo>
                                <a:close/>
                                <a:moveTo>
                                  <a:pt x="1929" y="0"/>
                                </a:moveTo>
                                <a:lnTo>
                                  <a:pt x="1929" y="0"/>
                                </a:lnTo>
                                <a:cubicBezTo>
                                  <a:pt x="1933" y="0"/>
                                  <a:pt x="1937" y="4"/>
                                  <a:pt x="1937" y="8"/>
                                </a:cubicBezTo>
                                <a:cubicBezTo>
                                  <a:pt x="1937" y="13"/>
                                  <a:pt x="1933" y="16"/>
                                  <a:pt x="1929" y="16"/>
                                </a:cubicBezTo>
                                <a:lnTo>
                                  <a:pt x="1929" y="16"/>
                                </a:lnTo>
                                <a:cubicBezTo>
                                  <a:pt x="1924" y="16"/>
                                  <a:pt x="1921" y="13"/>
                                  <a:pt x="1921" y="8"/>
                                </a:cubicBezTo>
                                <a:cubicBezTo>
                                  <a:pt x="1921" y="4"/>
                                  <a:pt x="1924" y="0"/>
                                  <a:pt x="1929" y="0"/>
                                </a:cubicBezTo>
                                <a:close/>
                                <a:moveTo>
                                  <a:pt x="1961" y="0"/>
                                </a:moveTo>
                                <a:lnTo>
                                  <a:pt x="1961" y="0"/>
                                </a:lnTo>
                                <a:cubicBezTo>
                                  <a:pt x="1965" y="0"/>
                                  <a:pt x="1969" y="4"/>
                                  <a:pt x="1969" y="8"/>
                                </a:cubicBezTo>
                                <a:cubicBezTo>
                                  <a:pt x="1969" y="13"/>
                                  <a:pt x="1965" y="16"/>
                                  <a:pt x="1961" y="16"/>
                                </a:cubicBezTo>
                                <a:lnTo>
                                  <a:pt x="1961" y="16"/>
                                </a:lnTo>
                                <a:cubicBezTo>
                                  <a:pt x="1956" y="16"/>
                                  <a:pt x="1953" y="13"/>
                                  <a:pt x="1953" y="8"/>
                                </a:cubicBezTo>
                                <a:cubicBezTo>
                                  <a:pt x="1953" y="4"/>
                                  <a:pt x="1956" y="0"/>
                                  <a:pt x="1961" y="0"/>
                                </a:cubicBezTo>
                                <a:close/>
                                <a:moveTo>
                                  <a:pt x="1993" y="0"/>
                                </a:moveTo>
                                <a:lnTo>
                                  <a:pt x="1993" y="0"/>
                                </a:lnTo>
                                <a:cubicBezTo>
                                  <a:pt x="1997" y="0"/>
                                  <a:pt x="2001" y="4"/>
                                  <a:pt x="2001" y="8"/>
                                </a:cubicBezTo>
                                <a:cubicBezTo>
                                  <a:pt x="2001" y="13"/>
                                  <a:pt x="1997" y="16"/>
                                  <a:pt x="1993" y="16"/>
                                </a:cubicBezTo>
                                <a:lnTo>
                                  <a:pt x="1993" y="16"/>
                                </a:lnTo>
                                <a:cubicBezTo>
                                  <a:pt x="1988" y="16"/>
                                  <a:pt x="1985" y="13"/>
                                  <a:pt x="1985" y="8"/>
                                </a:cubicBezTo>
                                <a:cubicBezTo>
                                  <a:pt x="1985" y="4"/>
                                  <a:pt x="1988" y="0"/>
                                  <a:pt x="1993" y="0"/>
                                </a:cubicBezTo>
                                <a:close/>
                                <a:moveTo>
                                  <a:pt x="2025" y="0"/>
                                </a:moveTo>
                                <a:lnTo>
                                  <a:pt x="2025" y="0"/>
                                </a:lnTo>
                                <a:cubicBezTo>
                                  <a:pt x="2029" y="0"/>
                                  <a:pt x="2033" y="4"/>
                                  <a:pt x="2033" y="8"/>
                                </a:cubicBezTo>
                                <a:cubicBezTo>
                                  <a:pt x="2033" y="13"/>
                                  <a:pt x="2029" y="16"/>
                                  <a:pt x="2025" y="16"/>
                                </a:cubicBezTo>
                                <a:lnTo>
                                  <a:pt x="2025" y="16"/>
                                </a:lnTo>
                                <a:cubicBezTo>
                                  <a:pt x="2020" y="16"/>
                                  <a:pt x="2017" y="13"/>
                                  <a:pt x="2017" y="8"/>
                                </a:cubicBezTo>
                                <a:cubicBezTo>
                                  <a:pt x="2017" y="4"/>
                                  <a:pt x="2020" y="0"/>
                                  <a:pt x="2025" y="0"/>
                                </a:cubicBezTo>
                                <a:close/>
                                <a:moveTo>
                                  <a:pt x="2057" y="0"/>
                                </a:moveTo>
                                <a:lnTo>
                                  <a:pt x="2057" y="0"/>
                                </a:lnTo>
                                <a:cubicBezTo>
                                  <a:pt x="2061" y="0"/>
                                  <a:pt x="2065" y="4"/>
                                  <a:pt x="2065" y="8"/>
                                </a:cubicBezTo>
                                <a:cubicBezTo>
                                  <a:pt x="2065" y="13"/>
                                  <a:pt x="2061" y="16"/>
                                  <a:pt x="2057" y="16"/>
                                </a:cubicBezTo>
                                <a:lnTo>
                                  <a:pt x="2057" y="16"/>
                                </a:lnTo>
                                <a:cubicBezTo>
                                  <a:pt x="2052" y="16"/>
                                  <a:pt x="2049" y="13"/>
                                  <a:pt x="2049" y="8"/>
                                </a:cubicBezTo>
                                <a:cubicBezTo>
                                  <a:pt x="2049" y="4"/>
                                  <a:pt x="2052" y="0"/>
                                  <a:pt x="2057" y="0"/>
                                </a:cubicBezTo>
                                <a:close/>
                                <a:moveTo>
                                  <a:pt x="2089" y="0"/>
                                </a:moveTo>
                                <a:lnTo>
                                  <a:pt x="2089" y="0"/>
                                </a:lnTo>
                                <a:cubicBezTo>
                                  <a:pt x="2093" y="0"/>
                                  <a:pt x="2097" y="4"/>
                                  <a:pt x="2097" y="8"/>
                                </a:cubicBezTo>
                                <a:cubicBezTo>
                                  <a:pt x="2097" y="13"/>
                                  <a:pt x="2093" y="16"/>
                                  <a:pt x="2089" y="16"/>
                                </a:cubicBezTo>
                                <a:lnTo>
                                  <a:pt x="2089" y="16"/>
                                </a:lnTo>
                                <a:cubicBezTo>
                                  <a:pt x="2084" y="16"/>
                                  <a:pt x="2081" y="13"/>
                                  <a:pt x="2081" y="8"/>
                                </a:cubicBezTo>
                                <a:cubicBezTo>
                                  <a:pt x="2081" y="4"/>
                                  <a:pt x="2084" y="0"/>
                                  <a:pt x="2089" y="0"/>
                                </a:cubicBezTo>
                                <a:close/>
                                <a:moveTo>
                                  <a:pt x="2121" y="0"/>
                                </a:moveTo>
                                <a:lnTo>
                                  <a:pt x="2121" y="0"/>
                                </a:lnTo>
                                <a:cubicBezTo>
                                  <a:pt x="2125" y="0"/>
                                  <a:pt x="2129" y="4"/>
                                  <a:pt x="2129" y="8"/>
                                </a:cubicBezTo>
                                <a:cubicBezTo>
                                  <a:pt x="2129" y="13"/>
                                  <a:pt x="2125" y="16"/>
                                  <a:pt x="2121" y="16"/>
                                </a:cubicBezTo>
                                <a:lnTo>
                                  <a:pt x="2121" y="16"/>
                                </a:lnTo>
                                <a:cubicBezTo>
                                  <a:pt x="2116" y="16"/>
                                  <a:pt x="2113" y="13"/>
                                  <a:pt x="2113" y="8"/>
                                </a:cubicBezTo>
                                <a:cubicBezTo>
                                  <a:pt x="2113" y="4"/>
                                  <a:pt x="2116" y="0"/>
                                  <a:pt x="2121" y="0"/>
                                </a:cubicBezTo>
                                <a:close/>
                                <a:moveTo>
                                  <a:pt x="2153" y="0"/>
                                </a:moveTo>
                                <a:lnTo>
                                  <a:pt x="2153" y="0"/>
                                </a:lnTo>
                                <a:cubicBezTo>
                                  <a:pt x="2157" y="0"/>
                                  <a:pt x="2161" y="4"/>
                                  <a:pt x="2161" y="8"/>
                                </a:cubicBezTo>
                                <a:cubicBezTo>
                                  <a:pt x="2161" y="13"/>
                                  <a:pt x="2157" y="16"/>
                                  <a:pt x="2153" y="16"/>
                                </a:cubicBezTo>
                                <a:lnTo>
                                  <a:pt x="2153" y="16"/>
                                </a:lnTo>
                                <a:cubicBezTo>
                                  <a:pt x="2148" y="16"/>
                                  <a:pt x="2145" y="13"/>
                                  <a:pt x="2145" y="8"/>
                                </a:cubicBezTo>
                                <a:cubicBezTo>
                                  <a:pt x="2145" y="4"/>
                                  <a:pt x="2148" y="0"/>
                                  <a:pt x="2153" y="0"/>
                                </a:cubicBezTo>
                                <a:close/>
                                <a:moveTo>
                                  <a:pt x="2185" y="0"/>
                                </a:moveTo>
                                <a:lnTo>
                                  <a:pt x="2185" y="0"/>
                                </a:lnTo>
                                <a:cubicBezTo>
                                  <a:pt x="2189" y="0"/>
                                  <a:pt x="2193" y="4"/>
                                  <a:pt x="2193" y="8"/>
                                </a:cubicBezTo>
                                <a:cubicBezTo>
                                  <a:pt x="2193" y="13"/>
                                  <a:pt x="2189" y="16"/>
                                  <a:pt x="2185" y="16"/>
                                </a:cubicBezTo>
                                <a:lnTo>
                                  <a:pt x="2185" y="16"/>
                                </a:lnTo>
                                <a:cubicBezTo>
                                  <a:pt x="2180" y="16"/>
                                  <a:pt x="2177" y="13"/>
                                  <a:pt x="2177" y="8"/>
                                </a:cubicBezTo>
                                <a:cubicBezTo>
                                  <a:pt x="2177" y="4"/>
                                  <a:pt x="2180" y="0"/>
                                  <a:pt x="2185" y="0"/>
                                </a:cubicBezTo>
                                <a:close/>
                                <a:moveTo>
                                  <a:pt x="2217" y="0"/>
                                </a:moveTo>
                                <a:lnTo>
                                  <a:pt x="2217" y="0"/>
                                </a:lnTo>
                                <a:cubicBezTo>
                                  <a:pt x="2221" y="0"/>
                                  <a:pt x="2225" y="4"/>
                                  <a:pt x="2225" y="8"/>
                                </a:cubicBezTo>
                                <a:cubicBezTo>
                                  <a:pt x="2225" y="13"/>
                                  <a:pt x="2221" y="16"/>
                                  <a:pt x="2217" y="16"/>
                                </a:cubicBezTo>
                                <a:lnTo>
                                  <a:pt x="2217" y="16"/>
                                </a:lnTo>
                                <a:cubicBezTo>
                                  <a:pt x="2212" y="16"/>
                                  <a:pt x="2209" y="13"/>
                                  <a:pt x="2209" y="8"/>
                                </a:cubicBezTo>
                                <a:cubicBezTo>
                                  <a:pt x="2209" y="4"/>
                                  <a:pt x="2212" y="0"/>
                                  <a:pt x="2217" y="0"/>
                                </a:cubicBezTo>
                                <a:close/>
                                <a:moveTo>
                                  <a:pt x="2249" y="0"/>
                                </a:moveTo>
                                <a:lnTo>
                                  <a:pt x="2249" y="0"/>
                                </a:lnTo>
                                <a:cubicBezTo>
                                  <a:pt x="2253" y="0"/>
                                  <a:pt x="2257" y="4"/>
                                  <a:pt x="2257" y="8"/>
                                </a:cubicBezTo>
                                <a:cubicBezTo>
                                  <a:pt x="2257" y="13"/>
                                  <a:pt x="2253" y="16"/>
                                  <a:pt x="2249" y="16"/>
                                </a:cubicBezTo>
                                <a:lnTo>
                                  <a:pt x="2249" y="16"/>
                                </a:lnTo>
                                <a:cubicBezTo>
                                  <a:pt x="2244" y="16"/>
                                  <a:pt x="2241" y="13"/>
                                  <a:pt x="2241" y="8"/>
                                </a:cubicBezTo>
                                <a:cubicBezTo>
                                  <a:pt x="2241" y="4"/>
                                  <a:pt x="2244" y="0"/>
                                  <a:pt x="2249" y="0"/>
                                </a:cubicBezTo>
                                <a:close/>
                                <a:moveTo>
                                  <a:pt x="2281" y="0"/>
                                </a:moveTo>
                                <a:lnTo>
                                  <a:pt x="2281" y="0"/>
                                </a:lnTo>
                                <a:cubicBezTo>
                                  <a:pt x="2285" y="0"/>
                                  <a:pt x="2289" y="4"/>
                                  <a:pt x="2289" y="8"/>
                                </a:cubicBezTo>
                                <a:cubicBezTo>
                                  <a:pt x="2289" y="13"/>
                                  <a:pt x="2285" y="16"/>
                                  <a:pt x="2281" y="16"/>
                                </a:cubicBezTo>
                                <a:lnTo>
                                  <a:pt x="2281" y="16"/>
                                </a:lnTo>
                                <a:cubicBezTo>
                                  <a:pt x="2277" y="16"/>
                                  <a:pt x="2273" y="13"/>
                                  <a:pt x="2273" y="8"/>
                                </a:cubicBezTo>
                                <a:cubicBezTo>
                                  <a:pt x="2273" y="4"/>
                                  <a:pt x="2277" y="0"/>
                                  <a:pt x="2281" y="0"/>
                                </a:cubicBezTo>
                                <a:close/>
                                <a:moveTo>
                                  <a:pt x="2313" y="0"/>
                                </a:moveTo>
                                <a:lnTo>
                                  <a:pt x="2313" y="0"/>
                                </a:lnTo>
                                <a:cubicBezTo>
                                  <a:pt x="2317" y="0"/>
                                  <a:pt x="2321" y="4"/>
                                  <a:pt x="2321" y="8"/>
                                </a:cubicBezTo>
                                <a:cubicBezTo>
                                  <a:pt x="2321" y="13"/>
                                  <a:pt x="2317" y="16"/>
                                  <a:pt x="2313" y="16"/>
                                </a:cubicBezTo>
                                <a:lnTo>
                                  <a:pt x="2313" y="16"/>
                                </a:lnTo>
                                <a:cubicBezTo>
                                  <a:pt x="2309" y="16"/>
                                  <a:pt x="2305" y="13"/>
                                  <a:pt x="2305" y="8"/>
                                </a:cubicBezTo>
                                <a:cubicBezTo>
                                  <a:pt x="2305" y="4"/>
                                  <a:pt x="2309" y="0"/>
                                  <a:pt x="2313" y="0"/>
                                </a:cubicBezTo>
                                <a:close/>
                                <a:moveTo>
                                  <a:pt x="2345" y="0"/>
                                </a:moveTo>
                                <a:lnTo>
                                  <a:pt x="2345" y="0"/>
                                </a:lnTo>
                                <a:cubicBezTo>
                                  <a:pt x="2349" y="0"/>
                                  <a:pt x="2353" y="4"/>
                                  <a:pt x="2353" y="8"/>
                                </a:cubicBezTo>
                                <a:cubicBezTo>
                                  <a:pt x="2353" y="13"/>
                                  <a:pt x="2349" y="16"/>
                                  <a:pt x="2345" y="16"/>
                                </a:cubicBezTo>
                                <a:lnTo>
                                  <a:pt x="2345" y="16"/>
                                </a:lnTo>
                                <a:cubicBezTo>
                                  <a:pt x="2341" y="16"/>
                                  <a:pt x="2337" y="13"/>
                                  <a:pt x="2337" y="8"/>
                                </a:cubicBezTo>
                                <a:cubicBezTo>
                                  <a:pt x="2337" y="4"/>
                                  <a:pt x="2341" y="0"/>
                                  <a:pt x="2345" y="0"/>
                                </a:cubicBezTo>
                                <a:close/>
                                <a:moveTo>
                                  <a:pt x="2377" y="0"/>
                                </a:moveTo>
                                <a:lnTo>
                                  <a:pt x="2377" y="0"/>
                                </a:lnTo>
                                <a:cubicBezTo>
                                  <a:pt x="2381" y="0"/>
                                  <a:pt x="2385" y="4"/>
                                  <a:pt x="2385" y="8"/>
                                </a:cubicBezTo>
                                <a:cubicBezTo>
                                  <a:pt x="2385" y="13"/>
                                  <a:pt x="2381" y="16"/>
                                  <a:pt x="2377" y="16"/>
                                </a:cubicBezTo>
                                <a:lnTo>
                                  <a:pt x="2377" y="16"/>
                                </a:lnTo>
                                <a:cubicBezTo>
                                  <a:pt x="2373" y="16"/>
                                  <a:pt x="2369" y="13"/>
                                  <a:pt x="2369" y="8"/>
                                </a:cubicBezTo>
                                <a:cubicBezTo>
                                  <a:pt x="2369" y="4"/>
                                  <a:pt x="2373" y="0"/>
                                  <a:pt x="2377" y="0"/>
                                </a:cubicBezTo>
                                <a:close/>
                                <a:moveTo>
                                  <a:pt x="2409" y="0"/>
                                </a:moveTo>
                                <a:lnTo>
                                  <a:pt x="2409" y="0"/>
                                </a:lnTo>
                                <a:cubicBezTo>
                                  <a:pt x="2413" y="0"/>
                                  <a:pt x="2417" y="4"/>
                                  <a:pt x="2417" y="8"/>
                                </a:cubicBezTo>
                                <a:cubicBezTo>
                                  <a:pt x="2417" y="13"/>
                                  <a:pt x="2413" y="16"/>
                                  <a:pt x="2409" y="16"/>
                                </a:cubicBezTo>
                                <a:lnTo>
                                  <a:pt x="2409" y="16"/>
                                </a:lnTo>
                                <a:cubicBezTo>
                                  <a:pt x="2405" y="16"/>
                                  <a:pt x="2401" y="13"/>
                                  <a:pt x="2401" y="8"/>
                                </a:cubicBezTo>
                                <a:cubicBezTo>
                                  <a:pt x="2401" y="4"/>
                                  <a:pt x="2405" y="0"/>
                                  <a:pt x="2409" y="0"/>
                                </a:cubicBezTo>
                                <a:close/>
                                <a:moveTo>
                                  <a:pt x="2441" y="0"/>
                                </a:moveTo>
                                <a:lnTo>
                                  <a:pt x="2441" y="0"/>
                                </a:lnTo>
                                <a:cubicBezTo>
                                  <a:pt x="2445" y="0"/>
                                  <a:pt x="2449" y="4"/>
                                  <a:pt x="2449" y="8"/>
                                </a:cubicBezTo>
                                <a:cubicBezTo>
                                  <a:pt x="2449" y="13"/>
                                  <a:pt x="2445" y="16"/>
                                  <a:pt x="2441" y="16"/>
                                </a:cubicBezTo>
                                <a:lnTo>
                                  <a:pt x="2441" y="16"/>
                                </a:lnTo>
                                <a:cubicBezTo>
                                  <a:pt x="2437" y="16"/>
                                  <a:pt x="2433" y="13"/>
                                  <a:pt x="2433" y="8"/>
                                </a:cubicBezTo>
                                <a:cubicBezTo>
                                  <a:pt x="2433" y="4"/>
                                  <a:pt x="2437" y="0"/>
                                  <a:pt x="2441" y="0"/>
                                </a:cubicBezTo>
                                <a:close/>
                                <a:moveTo>
                                  <a:pt x="2473" y="0"/>
                                </a:moveTo>
                                <a:lnTo>
                                  <a:pt x="2473" y="0"/>
                                </a:lnTo>
                                <a:cubicBezTo>
                                  <a:pt x="2477" y="0"/>
                                  <a:pt x="2481" y="4"/>
                                  <a:pt x="2481" y="8"/>
                                </a:cubicBezTo>
                                <a:cubicBezTo>
                                  <a:pt x="2481" y="13"/>
                                  <a:pt x="2477" y="16"/>
                                  <a:pt x="2473" y="16"/>
                                </a:cubicBezTo>
                                <a:lnTo>
                                  <a:pt x="2473" y="16"/>
                                </a:lnTo>
                                <a:cubicBezTo>
                                  <a:pt x="2469" y="16"/>
                                  <a:pt x="2465" y="13"/>
                                  <a:pt x="2465" y="8"/>
                                </a:cubicBezTo>
                                <a:cubicBezTo>
                                  <a:pt x="2465" y="4"/>
                                  <a:pt x="2469" y="0"/>
                                  <a:pt x="2473" y="0"/>
                                </a:cubicBezTo>
                                <a:close/>
                                <a:moveTo>
                                  <a:pt x="2505" y="0"/>
                                </a:moveTo>
                                <a:lnTo>
                                  <a:pt x="2505" y="0"/>
                                </a:lnTo>
                                <a:cubicBezTo>
                                  <a:pt x="2509" y="0"/>
                                  <a:pt x="2513" y="4"/>
                                  <a:pt x="2513" y="8"/>
                                </a:cubicBezTo>
                                <a:cubicBezTo>
                                  <a:pt x="2513" y="13"/>
                                  <a:pt x="2509" y="16"/>
                                  <a:pt x="2505" y="16"/>
                                </a:cubicBezTo>
                                <a:lnTo>
                                  <a:pt x="2505" y="16"/>
                                </a:lnTo>
                                <a:cubicBezTo>
                                  <a:pt x="2501" y="16"/>
                                  <a:pt x="2497" y="13"/>
                                  <a:pt x="2497" y="8"/>
                                </a:cubicBezTo>
                                <a:cubicBezTo>
                                  <a:pt x="2497" y="4"/>
                                  <a:pt x="2501" y="0"/>
                                  <a:pt x="2505" y="0"/>
                                </a:cubicBezTo>
                                <a:close/>
                                <a:moveTo>
                                  <a:pt x="2537" y="0"/>
                                </a:moveTo>
                                <a:lnTo>
                                  <a:pt x="2537" y="0"/>
                                </a:lnTo>
                                <a:cubicBezTo>
                                  <a:pt x="2541" y="0"/>
                                  <a:pt x="2545" y="4"/>
                                  <a:pt x="2545" y="8"/>
                                </a:cubicBezTo>
                                <a:cubicBezTo>
                                  <a:pt x="2545" y="13"/>
                                  <a:pt x="2541" y="16"/>
                                  <a:pt x="2537" y="16"/>
                                </a:cubicBezTo>
                                <a:lnTo>
                                  <a:pt x="2537" y="16"/>
                                </a:lnTo>
                                <a:cubicBezTo>
                                  <a:pt x="2533" y="16"/>
                                  <a:pt x="2529" y="13"/>
                                  <a:pt x="2529" y="8"/>
                                </a:cubicBezTo>
                                <a:cubicBezTo>
                                  <a:pt x="2529" y="4"/>
                                  <a:pt x="2533" y="0"/>
                                  <a:pt x="2537" y="0"/>
                                </a:cubicBezTo>
                                <a:close/>
                                <a:moveTo>
                                  <a:pt x="2569" y="0"/>
                                </a:moveTo>
                                <a:lnTo>
                                  <a:pt x="2569" y="0"/>
                                </a:lnTo>
                                <a:cubicBezTo>
                                  <a:pt x="2573" y="0"/>
                                  <a:pt x="2577" y="4"/>
                                  <a:pt x="2577" y="8"/>
                                </a:cubicBezTo>
                                <a:cubicBezTo>
                                  <a:pt x="2577" y="13"/>
                                  <a:pt x="2573" y="16"/>
                                  <a:pt x="2569" y="16"/>
                                </a:cubicBezTo>
                                <a:lnTo>
                                  <a:pt x="2569" y="16"/>
                                </a:lnTo>
                                <a:cubicBezTo>
                                  <a:pt x="2565" y="16"/>
                                  <a:pt x="2561" y="13"/>
                                  <a:pt x="2561" y="8"/>
                                </a:cubicBezTo>
                                <a:cubicBezTo>
                                  <a:pt x="2561" y="4"/>
                                  <a:pt x="2565" y="0"/>
                                  <a:pt x="2569" y="0"/>
                                </a:cubicBezTo>
                                <a:close/>
                                <a:moveTo>
                                  <a:pt x="2601" y="0"/>
                                </a:moveTo>
                                <a:lnTo>
                                  <a:pt x="2601" y="0"/>
                                </a:lnTo>
                                <a:cubicBezTo>
                                  <a:pt x="2606" y="0"/>
                                  <a:pt x="2609" y="4"/>
                                  <a:pt x="2609" y="8"/>
                                </a:cubicBezTo>
                                <a:cubicBezTo>
                                  <a:pt x="2609" y="13"/>
                                  <a:pt x="2606" y="16"/>
                                  <a:pt x="2601" y="16"/>
                                </a:cubicBezTo>
                                <a:lnTo>
                                  <a:pt x="2601" y="16"/>
                                </a:lnTo>
                                <a:cubicBezTo>
                                  <a:pt x="2597" y="16"/>
                                  <a:pt x="2593" y="13"/>
                                  <a:pt x="2593" y="8"/>
                                </a:cubicBezTo>
                                <a:cubicBezTo>
                                  <a:pt x="2593" y="4"/>
                                  <a:pt x="2597" y="0"/>
                                  <a:pt x="2601" y="0"/>
                                </a:cubicBezTo>
                                <a:close/>
                                <a:moveTo>
                                  <a:pt x="2633" y="1"/>
                                </a:moveTo>
                                <a:lnTo>
                                  <a:pt x="2633" y="1"/>
                                </a:lnTo>
                                <a:cubicBezTo>
                                  <a:pt x="2638" y="1"/>
                                  <a:pt x="2641" y="4"/>
                                  <a:pt x="2641" y="9"/>
                                </a:cubicBezTo>
                                <a:cubicBezTo>
                                  <a:pt x="2641" y="13"/>
                                  <a:pt x="2638" y="17"/>
                                  <a:pt x="2633" y="17"/>
                                </a:cubicBezTo>
                                <a:lnTo>
                                  <a:pt x="2633" y="17"/>
                                </a:lnTo>
                                <a:cubicBezTo>
                                  <a:pt x="2629" y="17"/>
                                  <a:pt x="2625" y="13"/>
                                  <a:pt x="2625" y="9"/>
                                </a:cubicBezTo>
                                <a:cubicBezTo>
                                  <a:pt x="2625" y="4"/>
                                  <a:pt x="2629" y="1"/>
                                  <a:pt x="2633" y="1"/>
                                </a:cubicBezTo>
                                <a:close/>
                                <a:moveTo>
                                  <a:pt x="2665" y="1"/>
                                </a:moveTo>
                                <a:lnTo>
                                  <a:pt x="2665" y="1"/>
                                </a:lnTo>
                                <a:cubicBezTo>
                                  <a:pt x="2670" y="1"/>
                                  <a:pt x="2673" y="4"/>
                                  <a:pt x="2673" y="9"/>
                                </a:cubicBezTo>
                                <a:cubicBezTo>
                                  <a:pt x="2673" y="13"/>
                                  <a:pt x="2670" y="17"/>
                                  <a:pt x="2665" y="17"/>
                                </a:cubicBezTo>
                                <a:lnTo>
                                  <a:pt x="2665" y="17"/>
                                </a:lnTo>
                                <a:cubicBezTo>
                                  <a:pt x="2661" y="17"/>
                                  <a:pt x="2657" y="13"/>
                                  <a:pt x="2657" y="9"/>
                                </a:cubicBezTo>
                                <a:cubicBezTo>
                                  <a:pt x="2657" y="4"/>
                                  <a:pt x="2661" y="1"/>
                                  <a:pt x="2665" y="1"/>
                                </a:cubicBezTo>
                                <a:close/>
                                <a:moveTo>
                                  <a:pt x="2697" y="1"/>
                                </a:moveTo>
                                <a:lnTo>
                                  <a:pt x="2697" y="1"/>
                                </a:lnTo>
                                <a:cubicBezTo>
                                  <a:pt x="2702" y="1"/>
                                  <a:pt x="2705" y="4"/>
                                  <a:pt x="2705" y="9"/>
                                </a:cubicBezTo>
                                <a:cubicBezTo>
                                  <a:pt x="2705" y="13"/>
                                  <a:pt x="2702" y="17"/>
                                  <a:pt x="2697" y="17"/>
                                </a:cubicBezTo>
                                <a:lnTo>
                                  <a:pt x="2697" y="17"/>
                                </a:lnTo>
                                <a:cubicBezTo>
                                  <a:pt x="2693" y="17"/>
                                  <a:pt x="2689" y="13"/>
                                  <a:pt x="2689" y="9"/>
                                </a:cubicBezTo>
                                <a:cubicBezTo>
                                  <a:pt x="2689" y="4"/>
                                  <a:pt x="2693" y="1"/>
                                  <a:pt x="2697" y="1"/>
                                </a:cubicBezTo>
                                <a:close/>
                                <a:moveTo>
                                  <a:pt x="2729" y="1"/>
                                </a:moveTo>
                                <a:lnTo>
                                  <a:pt x="2729" y="1"/>
                                </a:lnTo>
                                <a:cubicBezTo>
                                  <a:pt x="2734" y="1"/>
                                  <a:pt x="2737" y="4"/>
                                  <a:pt x="2737" y="9"/>
                                </a:cubicBezTo>
                                <a:cubicBezTo>
                                  <a:pt x="2737" y="13"/>
                                  <a:pt x="2734" y="17"/>
                                  <a:pt x="2729" y="17"/>
                                </a:cubicBezTo>
                                <a:lnTo>
                                  <a:pt x="2729" y="17"/>
                                </a:lnTo>
                                <a:cubicBezTo>
                                  <a:pt x="2725" y="17"/>
                                  <a:pt x="2721" y="13"/>
                                  <a:pt x="2721" y="9"/>
                                </a:cubicBezTo>
                                <a:cubicBezTo>
                                  <a:pt x="2721" y="4"/>
                                  <a:pt x="2725" y="1"/>
                                  <a:pt x="2729" y="1"/>
                                </a:cubicBezTo>
                                <a:close/>
                                <a:moveTo>
                                  <a:pt x="2761" y="1"/>
                                </a:moveTo>
                                <a:lnTo>
                                  <a:pt x="2761" y="1"/>
                                </a:lnTo>
                                <a:cubicBezTo>
                                  <a:pt x="2766" y="1"/>
                                  <a:pt x="2769" y="4"/>
                                  <a:pt x="2769" y="9"/>
                                </a:cubicBezTo>
                                <a:cubicBezTo>
                                  <a:pt x="2769" y="13"/>
                                  <a:pt x="2766" y="17"/>
                                  <a:pt x="2761" y="17"/>
                                </a:cubicBezTo>
                                <a:lnTo>
                                  <a:pt x="2761" y="17"/>
                                </a:lnTo>
                                <a:cubicBezTo>
                                  <a:pt x="2757" y="17"/>
                                  <a:pt x="2753" y="13"/>
                                  <a:pt x="2753" y="9"/>
                                </a:cubicBezTo>
                                <a:cubicBezTo>
                                  <a:pt x="2753" y="4"/>
                                  <a:pt x="2757" y="1"/>
                                  <a:pt x="2761" y="1"/>
                                </a:cubicBezTo>
                                <a:close/>
                                <a:moveTo>
                                  <a:pt x="2793" y="1"/>
                                </a:moveTo>
                                <a:lnTo>
                                  <a:pt x="2793" y="1"/>
                                </a:lnTo>
                                <a:cubicBezTo>
                                  <a:pt x="2798" y="1"/>
                                  <a:pt x="2801" y="4"/>
                                  <a:pt x="2801" y="9"/>
                                </a:cubicBezTo>
                                <a:cubicBezTo>
                                  <a:pt x="2801" y="13"/>
                                  <a:pt x="2798" y="17"/>
                                  <a:pt x="2793" y="17"/>
                                </a:cubicBezTo>
                                <a:lnTo>
                                  <a:pt x="2793" y="17"/>
                                </a:lnTo>
                                <a:cubicBezTo>
                                  <a:pt x="2789" y="17"/>
                                  <a:pt x="2785" y="13"/>
                                  <a:pt x="2785" y="9"/>
                                </a:cubicBezTo>
                                <a:cubicBezTo>
                                  <a:pt x="2785" y="4"/>
                                  <a:pt x="2789" y="1"/>
                                  <a:pt x="2793" y="1"/>
                                </a:cubicBezTo>
                                <a:close/>
                                <a:moveTo>
                                  <a:pt x="2825" y="1"/>
                                </a:moveTo>
                                <a:lnTo>
                                  <a:pt x="2825" y="1"/>
                                </a:lnTo>
                                <a:cubicBezTo>
                                  <a:pt x="2830" y="1"/>
                                  <a:pt x="2833" y="4"/>
                                  <a:pt x="2833" y="9"/>
                                </a:cubicBezTo>
                                <a:cubicBezTo>
                                  <a:pt x="2833" y="13"/>
                                  <a:pt x="2830" y="17"/>
                                  <a:pt x="2825" y="17"/>
                                </a:cubicBezTo>
                                <a:lnTo>
                                  <a:pt x="2825" y="17"/>
                                </a:lnTo>
                                <a:cubicBezTo>
                                  <a:pt x="2821" y="17"/>
                                  <a:pt x="2817" y="13"/>
                                  <a:pt x="2817" y="9"/>
                                </a:cubicBezTo>
                                <a:cubicBezTo>
                                  <a:pt x="2817" y="4"/>
                                  <a:pt x="2821" y="1"/>
                                  <a:pt x="2825" y="1"/>
                                </a:cubicBezTo>
                                <a:close/>
                                <a:moveTo>
                                  <a:pt x="2857" y="1"/>
                                </a:moveTo>
                                <a:lnTo>
                                  <a:pt x="2857" y="1"/>
                                </a:lnTo>
                                <a:cubicBezTo>
                                  <a:pt x="2862" y="1"/>
                                  <a:pt x="2865" y="4"/>
                                  <a:pt x="2865" y="9"/>
                                </a:cubicBezTo>
                                <a:cubicBezTo>
                                  <a:pt x="2865" y="13"/>
                                  <a:pt x="2862" y="17"/>
                                  <a:pt x="2857" y="17"/>
                                </a:cubicBezTo>
                                <a:lnTo>
                                  <a:pt x="2857" y="17"/>
                                </a:lnTo>
                                <a:cubicBezTo>
                                  <a:pt x="2853" y="17"/>
                                  <a:pt x="2849" y="13"/>
                                  <a:pt x="2849" y="9"/>
                                </a:cubicBezTo>
                                <a:cubicBezTo>
                                  <a:pt x="2849" y="4"/>
                                  <a:pt x="2853" y="1"/>
                                  <a:pt x="2857" y="1"/>
                                </a:cubicBezTo>
                                <a:close/>
                                <a:moveTo>
                                  <a:pt x="2889" y="1"/>
                                </a:moveTo>
                                <a:lnTo>
                                  <a:pt x="2889" y="1"/>
                                </a:lnTo>
                                <a:cubicBezTo>
                                  <a:pt x="2894" y="1"/>
                                  <a:pt x="2897" y="4"/>
                                  <a:pt x="2897" y="9"/>
                                </a:cubicBezTo>
                                <a:cubicBezTo>
                                  <a:pt x="2897" y="13"/>
                                  <a:pt x="2894" y="17"/>
                                  <a:pt x="2889" y="17"/>
                                </a:cubicBezTo>
                                <a:lnTo>
                                  <a:pt x="2889" y="17"/>
                                </a:lnTo>
                                <a:cubicBezTo>
                                  <a:pt x="2885" y="17"/>
                                  <a:pt x="2881" y="13"/>
                                  <a:pt x="2881" y="9"/>
                                </a:cubicBezTo>
                                <a:cubicBezTo>
                                  <a:pt x="2881" y="4"/>
                                  <a:pt x="2885" y="1"/>
                                  <a:pt x="2889" y="1"/>
                                </a:cubicBezTo>
                                <a:close/>
                                <a:moveTo>
                                  <a:pt x="2921" y="1"/>
                                </a:moveTo>
                                <a:lnTo>
                                  <a:pt x="2921" y="1"/>
                                </a:lnTo>
                                <a:cubicBezTo>
                                  <a:pt x="2926" y="1"/>
                                  <a:pt x="2929" y="4"/>
                                  <a:pt x="2929" y="9"/>
                                </a:cubicBezTo>
                                <a:cubicBezTo>
                                  <a:pt x="2929" y="13"/>
                                  <a:pt x="2926" y="17"/>
                                  <a:pt x="2921" y="17"/>
                                </a:cubicBezTo>
                                <a:lnTo>
                                  <a:pt x="2921" y="17"/>
                                </a:lnTo>
                                <a:cubicBezTo>
                                  <a:pt x="2917" y="17"/>
                                  <a:pt x="2913" y="13"/>
                                  <a:pt x="2913" y="9"/>
                                </a:cubicBezTo>
                                <a:cubicBezTo>
                                  <a:pt x="2913" y="4"/>
                                  <a:pt x="2917" y="1"/>
                                  <a:pt x="2921" y="1"/>
                                </a:cubicBezTo>
                                <a:close/>
                                <a:moveTo>
                                  <a:pt x="2953" y="1"/>
                                </a:moveTo>
                                <a:lnTo>
                                  <a:pt x="2953" y="1"/>
                                </a:lnTo>
                                <a:cubicBezTo>
                                  <a:pt x="2958" y="1"/>
                                  <a:pt x="2961" y="4"/>
                                  <a:pt x="2961" y="9"/>
                                </a:cubicBezTo>
                                <a:cubicBezTo>
                                  <a:pt x="2961" y="13"/>
                                  <a:pt x="2958" y="17"/>
                                  <a:pt x="2953" y="17"/>
                                </a:cubicBezTo>
                                <a:lnTo>
                                  <a:pt x="2953" y="17"/>
                                </a:lnTo>
                                <a:cubicBezTo>
                                  <a:pt x="2949" y="17"/>
                                  <a:pt x="2945" y="13"/>
                                  <a:pt x="2945" y="9"/>
                                </a:cubicBezTo>
                                <a:cubicBezTo>
                                  <a:pt x="2945" y="4"/>
                                  <a:pt x="2949" y="1"/>
                                  <a:pt x="2953" y="1"/>
                                </a:cubicBezTo>
                                <a:close/>
                                <a:moveTo>
                                  <a:pt x="2985" y="1"/>
                                </a:moveTo>
                                <a:lnTo>
                                  <a:pt x="2985" y="1"/>
                                </a:lnTo>
                                <a:cubicBezTo>
                                  <a:pt x="2990" y="1"/>
                                  <a:pt x="2993" y="4"/>
                                  <a:pt x="2993" y="9"/>
                                </a:cubicBezTo>
                                <a:cubicBezTo>
                                  <a:pt x="2993" y="13"/>
                                  <a:pt x="2990" y="17"/>
                                  <a:pt x="2985" y="17"/>
                                </a:cubicBezTo>
                                <a:lnTo>
                                  <a:pt x="2985" y="17"/>
                                </a:lnTo>
                                <a:cubicBezTo>
                                  <a:pt x="2981" y="17"/>
                                  <a:pt x="2977" y="13"/>
                                  <a:pt x="2977" y="9"/>
                                </a:cubicBezTo>
                                <a:cubicBezTo>
                                  <a:pt x="2977" y="4"/>
                                  <a:pt x="2981" y="1"/>
                                  <a:pt x="2985" y="1"/>
                                </a:cubicBezTo>
                                <a:close/>
                                <a:moveTo>
                                  <a:pt x="3017" y="1"/>
                                </a:moveTo>
                                <a:lnTo>
                                  <a:pt x="3017" y="1"/>
                                </a:lnTo>
                                <a:cubicBezTo>
                                  <a:pt x="3022" y="1"/>
                                  <a:pt x="3025" y="4"/>
                                  <a:pt x="3025" y="9"/>
                                </a:cubicBezTo>
                                <a:cubicBezTo>
                                  <a:pt x="3025" y="13"/>
                                  <a:pt x="3022" y="17"/>
                                  <a:pt x="3017" y="17"/>
                                </a:cubicBezTo>
                                <a:lnTo>
                                  <a:pt x="3017" y="17"/>
                                </a:lnTo>
                                <a:cubicBezTo>
                                  <a:pt x="3013" y="17"/>
                                  <a:pt x="3009" y="13"/>
                                  <a:pt x="3009" y="9"/>
                                </a:cubicBezTo>
                                <a:cubicBezTo>
                                  <a:pt x="3009" y="4"/>
                                  <a:pt x="3013" y="1"/>
                                  <a:pt x="3017" y="1"/>
                                </a:cubicBezTo>
                                <a:close/>
                                <a:moveTo>
                                  <a:pt x="3049" y="1"/>
                                </a:moveTo>
                                <a:lnTo>
                                  <a:pt x="3049" y="1"/>
                                </a:lnTo>
                                <a:cubicBezTo>
                                  <a:pt x="3054" y="1"/>
                                  <a:pt x="3057" y="4"/>
                                  <a:pt x="3057" y="9"/>
                                </a:cubicBezTo>
                                <a:cubicBezTo>
                                  <a:pt x="3057" y="13"/>
                                  <a:pt x="3054" y="17"/>
                                  <a:pt x="3049" y="17"/>
                                </a:cubicBezTo>
                                <a:lnTo>
                                  <a:pt x="3049" y="17"/>
                                </a:lnTo>
                                <a:cubicBezTo>
                                  <a:pt x="3045" y="17"/>
                                  <a:pt x="3041" y="13"/>
                                  <a:pt x="3041" y="9"/>
                                </a:cubicBezTo>
                                <a:cubicBezTo>
                                  <a:pt x="3041" y="4"/>
                                  <a:pt x="3045" y="1"/>
                                  <a:pt x="3049" y="1"/>
                                </a:cubicBezTo>
                                <a:close/>
                                <a:moveTo>
                                  <a:pt x="3081" y="1"/>
                                </a:moveTo>
                                <a:lnTo>
                                  <a:pt x="3081" y="1"/>
                                </a:lnTo>
                                <a:cubicBezTo>
                                  <a:pt x="3086" y="1"/>
                                  <a:pt x="3089" y="4"/>
                                  <a:pt x="3089" y="9"/>
                                </a:cubicBezTo>
                                <a:cubicBezTo>
                                  <a:pt x="3089" y="13"/>
                                  <a:pt x="3086" y="17"/>
                                  <a:pt x="3081" y="17"/>
                                </a:cubicBezTo>
                                <a:lnTo>
                                  <a:pt x="3081" y="17"/>
                                </a:lnTo>
                                <a:cubicBezTo>
                                  <a:pt x="3077" y="17"/>
                                  <a:pt x="3073" y="13"/>
                                  <a:pt x="3073" y="9"/>
                                </a:cubicBezTo>
                                <a:cubicBezTo>
                                  <a:pt x="3073" y="4"/>
                                  <a:pt x="3077" y="1"/>
                                  <a:pt x="3081" y="1"/>
                                </a:cubicBezTo>
                                <a:close/>
                                <a:moveTo>
                                  <a:pt x="3113" y="1"/>
                                </a:moveTo>
                                <a:lnTo>
                                  <a:pt x="3113" y="1"/>
                                </a:lnTo>
                                <a:cubicBezTo>
                                  <a:pt x="3118" y="1"/>
                                  <a:pt x="3121" y="4"/>
                                  <a:pt x="3121" y="9"/>
                                </a:cubicBezTo>
                                <a:cubicBezTo>
                                  <a:pt x="3121" y="13"/>
                                  <a:pt x="3118" y="17"/>
                                  <a:pt x="3113" y="17"/>
                                </a:cubicBezTo>
                                <a:lnTo>
                                  <a:pt x="3113" y="17"/>
                                </a:lnTo>
                                <a:cubicBezTo>
                                  <a:pt x="3109" y="17"/>
                                  <a:pt x="3105" y="13"/>
                                  <a:pt x="3105" y="9"/>
                                </a:cubicBezTo>
                                <a:cubicBezTo>
                                  <a:pt x="3105" y="4"/>
                                  <a:pt x="3109" y="1"/>
                                  <a:pt x="3113" y="1"/>
                                </a:cubicBezTo>
                                <a:close/>
                                <a:moveTo>
                                  <a:pt x="3145" y="1"/>
                                </a:moveTo>
                                <a:lnTo>
                                  <a:pt x="3145" y="1"/>
                                </a:lnTo>
                                <a:cubicBezTo>
                                  <a:pt x="3150" y="1"/>
                                  <a:pt x="3153" y="4"/>
                                  <a:pt x="3153" y="9"/>
                                </a:cubicBezTo>
                                <a:cubicBezTo>
                                  <a:pt x="3153" y="13"/>
                                  <a:pt x="3150" y="17"/>
                                  <a:pt x="3145" y="17"/>
                                </a:cubicBezTo>
                                <a:lnTo>
                                  <a:pt x="3145" y="17"/>
                                </a:lnTo>
                                <a:cubicBezTo>
                                  <a:pt x="3141" y="17"/>
                                  <a:pt x="3137" y="13"/>
                                  <a:pt x="3137" y="9"/>
                                </a:cubicBezTo>
                                <a:cubicBezTo>
                                  <a:pt x="3137" y="4"/>
                                  <a:pt x="3141" y="1"/>
                                  <a:pt x="3145" y="1"/>
                                </a:cubicBezTo>
                                <a:close/>
                                <a:moveTo>
                                  <a:pt x="3177" y="1"/>
                                </a:moveTo>
                                <a:lnTo>
                                  <a:pt x="3177" y="1"/>
                                </a:lnTo>
                                <a:cubicBezTo>
                                  <a:pt x="3182" y="1"/>
                                  <a:pt x="3185" y="4"/>
                                  <a:pt x="3185" y="9"/>
                                </a:cubicBezTo>
                                <a:cubicBezTo>
                                  <a:pt x="3185" y="13"/>
                                  <a:pt x="3182" y="17"/>
                                  <a:pt x="3177" y="17"/>
                                </a:cubicBezTo>
                                <a:lnTo>
                                  <a:pt x="3177" y="17"/>
                                </a:lnTo>
                                <a:cubicBezTo>
                                  <a:pt x="3173" y="17"/>
                                  <a:pt x="3169" y="13"/>
                                  <a:pt x="3169" y="9"/>
                                </a:cubicBezTo>
                                <a:cubicBezTo>
                                  <a:pt x="3169" y="4"/>
                                  <a:pt x="3173" y="1"/>
                                  <a:pt x="3177" y="1"/>
                                </a:cubicBezTo>
                                <a:close/>
                                <a:moveTo>
                                  <a:pt x="3209" y="1"/>
                                </a:moveTo>
                                <a:lnTo>
                                  <a:pt x="3209" y="1"/>
                                </a:lnTo>
                                <a:cubicBezTo>
                                  <a:pt x="3214" y="1"/>
                                  <a:pt x="3217" y="4"/>
                                  <a:pt x="3217" y="9"/>
                                </a:cubicBezTo>
                                <a:cubicBezTo>
                                  <a:pt x="3217" y="13"/>
                                  <a:pt x="3214" y="17"/>
                                  <a:pt x="3209" y="17"/>
                                </a:cubicBezTo>
                                <a:lnTo>
                                  <a:pt x="3209" y="17"/>
                                </a:lnTo>
                                <a:cubicBezTo>
                                  <a:pt x="3205" y="17"/>
                                  <a:pt x="3201" y="13"/>
                                  <a:pt x="3201" y="9"/>
                                </a:cubicBezTo>
                                <a:cubicBezTo>
                                  <a:pt x="3201" y="4"/>
                                  <a:pt x="3205" y="1"/>
                                  <a:pt x="3209" y="1"/>
                                </a:cubicBezTo>
                                <a:close/>
                                <a:moveTo>
                                  <a:pt x="3241" y="1"/>
                                </a:moveTo>
                                <a:lnTo>
                                  <a:pt x="3241" y="1"/>
                                </a:lnTo>
                                <a:cubicBezTo>
                                  <a:pt x="3246" y="1"/>
                                  <a:pt x="3249" y="4"/>
                                  <a:pt x="3249" y="9"/>
                                </a:cubicBezTo>
                                <a:cubicBezTo>
                                  <a:pt x="3249" y="13"/>
                                  <a:pt x="3246" y="17"/>
                                  <a:pt x="3241" y="17"/>
                                </a:cubicBezTo>
                                <a:lnTo>
                                  <a:pt x="3241" y="17"/>
                                </a:lnTo>
                                <a:cubicBezTo>
                                  <a:pt x="3237" y="17"/>
                                  <a:pt x="3233" y="13"/>
                                  <a:pt x="3233" y="9"/>
                                </a:cubicBezTo>
                                <a:cubicBezTo>
                                  <a:pt x="3233" y="4"/>
                                  <a:pt x="3237" y="1"/>
                                  <a:pt x="3241" y="1"/>
                                </a:cubicBezTo>
                                <a:close/>
                                <a:moveTo>
                                  <a:pt x="3273" y="1"/>
                                </a:moveTo>
                                <a:lnTo>
                                  <a:pt x="3273" y="1"/>
                                </a:lnTo>
                                <a:cubicBezTo>
                                  <a:pt x="3278" y="1"/>
                                  <a:pt x="3281" y="4"/>
                                  <a:pt x="3281" y="9"/>
                                </a:cubicBezTo>
                                <a:cubicBezTo>
                                  <a:pt x="3281" y="13"/>
                                  <a:pt x="3278" y="17"/>
                                  <a:pt x="3273" y="17"/>
                                </a:cubicBezTo>
                                <a:lnTo>
                                  <a:pt x="3273" y="17"/>
                                </a:lnTo>
                                <a:cubicBezTo>
                                  <a:pt x="3269" y="17"/>
                                  <a:pt x="3265" y="13"/>
                                  <a:pt x="3265" y="9"/>
                                </a:cubicBezTo>
                                <a:cubicBezTo>
                                  <a:pt x="3265" y="4"/>
                                  <a:pt x="3269" y="1"/>
                                  <a:pt x="3273" y="1"/>
                                </a:cubicBezTo>
                                <a:close/>
                                <a:moveTo>
                                  <a:pt x="3305" y="1"/>
                                </a:moveTo>
                                <a:lnTo>
                                  <a:pt x="3305" y="1"/>
                                </a:lnTo>
                                <a:cubicBezTo>
                                  <a:pt x="3310" y="1"/>
                                  <a:pt x="3313" y="4"/>
                                  <a:pt x="3313" y="9"/>
                                </a:cubicBezTo>
                                <a:cubicBezTo>
                                  <a:pt x="3313" y="13"/>
                                  <a:pt x="3310" y="17"/>
                                  <a:pt x="3305" y="17"/>
                                </a:cubicBezTo>
                                <a:lnTo>
                                  <a:pt x="3305" y="17"/>
                                </a:lnTo>
                                <a:cubicBezTo>
                                  <a:pt x="3301" y="17"/>
                                  <a:pt x="3297" y="13"/>
                                  <a:pt x="3297" y="9"/>
                                </a:cubicBezTo>
                                <a:cubicBezTo>
                                  <a:pt x="3297" y="4"/>
                                  <a:pt x="3301" y="1"/>
                                  <a:pt x="3305" y="1"/>
                                </a:cubicBezTo>
                                <a:close/>
                                <a:moveTo>
                                  <a:pt x="3337" y="1"/>
                                </a:moveTo>
                                <a:lnTo>
                                  <a:pt x="3337" y="1"/>
                                </a:lnTo>
                                <a:cubicBezTo>
                                  <a:pt x="3342" y="1"/>
                                  <a:pt x="3345" y="4"/>
                                  <a:pt x="3345" y="9"/>
                                </a:cubicBezTo>
                                <a:cubicBezTo>
                                  <a:pt x="3345" y="13"/>
                                  <a:pt x="3342" y="17"/>
                                  <a:pt x="3337" y="17"/>
                                </a:cubicBezTo>
                                <a:lnTo>
                                  <a:pt x="3337" y="17"/>
                                </a:lnTo>
                                <a:cubicBezTo>
                                  <a:pt x="3333" y="17"/>
                                  <a:pt x="3329" y="13"/>
                                  <a:pt x="3329" y="9"/>
                                </a:cubicBezTo>
                                <a:cubicBezTo>
                                  <a:pt x="3329" y="4"/>
                                  <a:pt x="3333" y="1"/>
                                  <a:pt x="3337" y="1"/>
                                </a:cubicBezTo>
                                <a:close/>
                                <a:moveTo>
                                  <a:pt x="3369" y="1"/>
                                </a:moveTo>
                                <a:lnTo>
                                  <a:pt x="3369" y="1"/>
                                </a:lnTo>
                                <a:cubicBezTo>
                                  <a:pt x="3374" y="1"/>
                                  <a:pt x="3377" y="4"/>
                                  <a:pt x="3377" y="9"/>
                                </a:cubicBezTo>
                                <a:cubicBezTo>
                                  <a:pt x="3377" y="13"/>
                                  <a:pt x="3374" y="17"/>
                                  <a:pt x="3369" y="17"/>
                                </a:cubicBezTo>
                                <a:lnTo>
                                  <a:pt x="3369" y="17"/>
                                </a:lnTo>
                                <a:cubicBezTo>
                                  <a:pt x="3365" y="17"/>
                                  <a:pt x="3361" y="13"/>
                                  <a:pt x="3361" y="9"/>
                                </a:cubicBezTo>
                                <a:cubicBezTo>
                                  <a:pt x="3361" y="4"/>
                                  <a:pt x="3365" y="1"/>
                                  <a:pt x="3369" y="1"/>
                                </a:cubicBezTo>
                                <a:close/>
                                <a:moveTo>
                                  <a:pt x="3401" y="1"/>
                                </a:moveTo>
                                <a:lnTo>
                                  <a:pt x="3401" y="1"/>
                                </a:lnTo>
                                <a:cubicBezTo>
                                  <a:pt x="3406" y="1"/>
                                  <a:pt x="3409" y="4"/>
                                  <a:pt x="3409" y="9"/>
                                </a:cubicBezTo>
                                <a:cubicBezTo>
                                  <a:pt x="3409" y="13"/>
                                  <a:pt x="3406" y="17"/>
                                  <a:pt x="3401" y="17"/>
                                </a:cubicBezTo>
                                <a:lnTo>
                                  <a:pt x="3401" y="17"/>
                                </a:lnTo>
                                <a:cubicBezTo>
                                  <a:pt x="3397" y="17"/>
                                  <a:pt x="3393" y="13"/>
                                  <a:pt x="3393" y="9"/>
                                </a:cubicBezTo>
                                <a:cubicBezTo>
                                  <a:pt x="3393" y="4"/>
                                  <a:pt x="3397" y="1"/>
                                  <a:pt x="3401" y="1"/>
                                </a:cubicBezTo>
                                <a:close/>
                                <a:moveTo>
                                  <a:pt x="3433" y="1"/>
                                </a:moveTo>
                                <a:lnTo>
                                  <a:pt x="3434" y="1"/>
                                </a:lnTo>
                                <a:cubicBezTo>
                                  <a:pt x="3438" y="1"/>
                                  <a:pt x="3442" y="4"/>
                                  <a:pt x="3442" y="9"/>
                                </a:cubicBezTo>
                                <a:cubicBezTo>
                                  <a:pt x="3442" y="13"/>
                                  <a:pt x="3438" y="17"/>
                                  <a:pt x="3434" y="17"/>
                                </a:cubicBezTo>
                                <a:lnTo>
                                  <a:pt x="3433" y="17"/>
                                </a:lnTo>
                                <a:cubicBezTo>
                                  <a:pt x="3429" y="17"/>
                                  <a:pt x="3425" y="13"/>
                                  <a:pt x="3425" y="9"/>
                                </a:cubicBezTo>
                                <a:cubicBezTo>
                                  <a:pt x="3425" y="4"/>
                                  <a:pt x="3429" y="1"/>
                                  <a:pt x="3433" y="1"/>
                                </a:cubicBezTo>
                                <a:close/>
                                <a:moveTo>
                                  <a:pt x="3466" y="1"/>
                                </a:moveTo>
                                <a:lnTo>
                                  <a:pt x="3466" y="1"/>
                                </a:lnTo>
                                <a:cubicBezTo>
                                  <a:pt x="3470" y="1"/>
                                  <a:pt x="3474" y="4"/>
                                  <a:pt x="3474" y="9"/>
                                </a:cubicBezTo>
                                <a:cubicBezTo>
                                  <a:pt x="3474" y="13"/>
                                  <a:pt x="3470" y="17"/>
                                  <a:pt x="3466" y="17"/>
                                </a:cubicBezTo>
                                <a:lnTo>
                                  <a:pt x="3466" y="17"/>
                                </a:lnTo>
                                <a:cubicBezTo>
                                  <a:pt x="3461" y="17"/>
                                  <a:pt x="3457" y="13"/>
                                  <a:pt x="3457" y="9"/>
                                </a:cubicBezTo>
                                <a:cubicBezTo>
                                  <a:pt x="3457" y="4"/>
                                  <a:pt x="3461" y="1"/>
                                  <a:pt x="3466" y="1"/>
                                </a:cubicBezTo>
                                <a:close/>
                                <a:moveTo>
                                  <a:pt x="3498" y="1"/>
                                </a:moveTo>
                                <a:lnTo>
                                  <a:pt x="3498" y="1"/>
                                </a:lnTo>
                                <a:cubicBezTo>
                                  <a:pt x="3502" y="1"/>
                                  <a:pt x="3506" y="4"/>
                                  <a:pt x="3506" y="9"/>
                                </a:cubicBezTo>
                                <a:cubicBezTo>
                                  <a:pt x="3506" y="13"/>
                                  <a:pt x="3502" y="17"/>
                                  <a:pt x="3498" y="17"/>
                                </a:cubicBezTo>
                                <a:lnTo>
                                  <a:pt x="3498" y="17"/>
                                </a:lnTo>
                                <a:cubicBezTo>
                                  <a:pt x="3493" y="17"/>
                                  <a:pt x="3490" y="13"/>
                                  <a:pt x="3490" y="9"/>
                                </a:cubicBezTo>
                                <a:cubicBezTo>
                                  <a:pt x="3490" y="4"/>
                                  <a:pt x="3493" y="1"/>
                                  <a:pt x="3498" y="1"/>
                                </a:cubicBezTo>
                                <a:close/>
                                <a:moveTo>
                                  <a:pt x="3530" y="1"/>
                                </a:moveTo>
                                <a:lnTo>
                                  <a:pt x="3530" y="1"/>
                                </a:lnTo>
                                <a:cubicBezTo>
                                  <a:pt x="3534" y="1"/>
                                  <a:pt x="3538" y="4"/>
                                  <a:pt x="3538" y="9"/>
                                </a:cubicBezTo>
                                <a:cubicBezTo>
                                  <a:pt x="3538" y="13"/>
                                  <a:pt x="3534" y="17"/>
                                  <a:pt x="3530" y="17"/>
                                </a:cubicBezTo>
                                <a:lnTo>
                                  <a:pt x="3530" y="17"/>
                                </a:lnTo>
                                <a:cubicBezTo>
                                  <a:pt x="3525" y="17"/>
                                  <a:pt x="3522" y="13"/>
                                  <a:pt x="3522" y="9"/>
                                </a:cubicBezTo>
                                <a:cubicBezTo>
                                  <a:pt x="3522" y="4"/>
                                  <a:pt x="3525" y="1"/>
                                  <a:pt x="3530" y="1"/>
                                </a:cubicBezTo>
                                <a:close/>
                                <a:moveTo>
                                  <a:pt x="3562" y="1"/>
                                </a:moveTo>
                                <a:lnTo>
                                  <a:pt x="3562" y="1"/>
                                </a:lnTo>
                                <a:cubicBezTo>
                                  <a:pt x="3566" y="1"/>
                                  <a:pt x="3570" y="4"/>
                                  <a:pt x="3570" y="9"/>
                                </a:cubicBezTo>
                                <a:cubicBezTo>
                                  <a:pt x="3570" y="13"/>
                                  <a:pt x="3566" y="17"/>
                                  <a:pt x="3562" y="17"/>
                                </a:cubicBezTo>
                                <a:lnTo>
                                  <a:pt x="3562" y="17"/>
                                </a:lnTo>
                                <a:cubicBezTo>
                                  <a:pt x="3557" y="17"/>
                                  <a:pt x="3554" y="13"/>
                                  <a:pt x="3554" y="9"/>
                                </a:cubicBezTo>
                                <a:cubicBezTo>
                                  <a:pt x="3554" y="4"/>
                                  <a:pt x="3557" y="1"/>
                                  <a:pt x="3562" y="1"/>
                                </a:cubicBezTo>
                                <a:close/>
                                <a:moveTo>
                                  <a:pt x="3594" y="1"/>
                                </a:moveTo>
                                <a:lnTo>
                                  <a:pt x="3594" y="1"/>
                                </a:lnTo>
                                <a:cubicBezTo>
                                  <a:pt x="3598" y="1"/>
                                  <a:pt x="3602" y="4"/>
                                  <a:pt x="3602" y="9"/>
                                </a:cubicBezTo>
                                <a:cubicBezTo>
                                  <a:pt x="3602" y="13"/>
                                  <a:pt x="3598" y="17"/>
                                  <a:pt x="3594" y="17"/>
                                </a:cubicBezTo>
                                <a:lnTo>
                                  <a:pt x="3594" y="17"/>
                                </a:lnTo>
                                <a:cubicBezTo>
                                  <a:pt x="3589" y="17"/>
                                  <a:pt x="3586" y="13"/>
                                  <a:pt x="3586" y="9"/>
                                </a:cubicBezTo>
                                <a:cubicBezTo>
                                  <a:pt x="3586" y="4"/>
                                  <a:pt x="3589" y="1"/>
                                  <a:pt x="3594" y="1"/>
                                </a:cubicBezTo>
                                <a:close/>
                                <a:moveTo>
                                  <a:pt x="3626" y="1"/>
                                </a:moveTo>
                                <a:lnTo>
                                  <a:pt x="3626" y="1"/>
                                </a:lnTo>
                                <a:cubicBezTo>
                                  <a:pt x="3630" y="1"/>
                                  <a:pt x="3634" y="4"/>
                                  <a:pt x="3634" y="9"/>
                                </a:cubicBezTo>
                                <a:cubicBezTo>
                                  <a:pt x="3634" y="13"/>
                                  <a:pt x="3630" y="17"/>
                                  <a:pt x="3626" y="17"/>
                                </a:cubicBezTo>
                                <a:lnTo>
                                  <a:pt x="3626" y="17"/>
                                </a:lnTo>
                                <a:cubicBezTo>
                                  <a:pt x="3621" y="17"/>
                                  <a:pt x="3618" y="13"/>
                                  <a:pt x="3618" y="9"/>
                                </a:cubicBezTo>
                                <a:cubicBezTo>
                                  <a:pt x="3618" y="4"/>
                                  <a:pt x="3621" y="1"/>
                                  <a:pt x="3626" y="1"/>
                                </a:cubicBezTo>
                                <a:close/>
                                <a:moveTo>
                                  <a:pt x="3658" y="1"/>
                                </a:moveTo>
                                <a:lnTo>
                                  <a:pt x="3658" y="1"/>
                                </a:lnTo>
                                <a:cubicBezTo>
                                  <a:pt x="3662" y="1"/>
                                  <a:pt x="3666" y="4"/>
                                  <a:pt x="3666" y="9"/>
                                </a:cubicBezTo>
                                <a:cubicBezTo>
                                  <a:pt x="3666" y="13"/>
                                  <a:pt x="3662" y="17"/>
                                  <a:pt x="3658" y="17"/>
                                </a:cubicBezTo>
                                <a:lnTo>
                                  <a:pt x="3658" y="17"/>
                                </a:lnTo>
                                <a:cubicBezTo>
                                  <a:pt x="3653" y="17"/>
                                  <a:pt x="3650" y="13"/>
                                  <a:pt x="3650" y="9"/>
                                </a:cubicBezTo>
                                <a:cubicBezTo>
                                  <a:pt x="3650" y="4"/>
                                  <a:pt x="3653" y="1"/>
                                  <a:pt x="3658" y="1"/>
                                </a:cubicBezTo>
                                <a:close/>
                                <a:moveTo>
                                  <a:pt x="3690" y="1"/>
                                </a:moveTo>
                                <a:lnTo>
                                  <a:pt x="3690" y="1"/>
                                </a:lnTo>
                                <a:cubicBezTo>
                                  <a:pt x="3694" y="1"/>
                                  <a:pt x="3698" y="4"/>
                                  <a:pt x="3698" y="9"/>
                                </a:cubicBezTo>
                                <a:cubicBezTo>
                                  <a:pt x="3698" y="13"/>
                                  <a:pt x="3694" y="17"/>
                                  <a:pt x="3690" y="17"/>
                                </a:cubicBezTo>
                                <a:lnTo>
                                  <a:pt x="3690" y="17"/>
                                </a:lnTo>
                                <a:cubicBezTo>
                                  <a:pt x="3685" y="17"/>
                                  <a:pt x="3682" y="13"/>
                                  <a:pt x="3682" y="9"/>
                                </a:cubicBezTo>
                                <a:cubicBezTo>
                                  <a:pt x="3682" y="4"/>
                                  <a:pt x="3685" y="1"/>
                                  <a:pt x="3690" y="1"/>
                                </a:cubicBezTo>
                                <a:close/>
                                <a:moveTo>
                                  <a:pt x="3722" y="1"/>
                                </a:moveTo>
                                <a:lnTo>
                                  <a:pt x="3722" y="1"/>
                                </a:lnTo>
                                <a:cubicBezTo>
                                  <a:pt x="3726" y="1"/>
                                  <a:pt x="3730" y="4"/>
                                  <a:pt x="3730" y="9"/>
                                </a:cubicBezTo>
                                <a:cubicBezTo>
                                  <a:pt x="3730" y="13"/>
                                  <a:pt x="3726" y="17"/>
                                  <a:pt x="3722" y="17"/>
                                </a:cubicBezTo>
                                <a:lnTo>
                                  <a:pt x="3722" y="17"/>
                                </a:lnTo>
                                <a:cubicBezTo>
                                  <a:pt x="3717" y="17"/>
                                  <a:pt x="3714" y="13"/>
                                  <a:pt x="3714" y="9"/>
                                </a:cubicBezTo>
                                <a:cubicBezTo>
                                  <a:pt x="3714" y="4"/>
                                  <a:pt x="3717" y="1"/>
                                  <a:pt x="3722" y="1"/>
                                </a:cubicBezTo>
                                <a:close/>
                                <a:moveTo>
                                  <a:pt x="3754" y="1"/>
                                </a:moveTo>
                                <a:lnTo>
                                  <a:pt x="3754" y="1"/>
                                </a:lnTo>
                                <a:cubicBezTo>
                                  <a:pt x="3758" y="1"/>
                                  <a:pt x="3762" y="4"/>
                                  <a:pt x="3762" y="9"/>
                                </a:cubicBezTo>
                                <a:cubicBezTo>
                                  <a:pt x="3762" y="13"/>
                                  <a:pt x="3758" y="17"/>
                                  <a:pt x="3754" y="17"/>
                                </a:cubicBezTo>
                                <a:lnTo>
                                  <a:pt x="3754" y="17"/>
                                </a:lnTo>
                                <a:cubicBezTo>
                                  <a:pt x="3749" y="17"/>
                                  <a:pt x="3746" y="13"/>
                                  <a:pt x="3746" y="9"/>
                                </a:cubicBezTo>
                                <a:cubicBezTo>
                                  <a:pt x="3746" y="4"/>
                                  <a:pt x="3749" y="1"/>
                                  <a:pt x="3754" y="1"/>
                                </a:cubicBezTo>
                                <a:close/>
                                <a:moveTo>
                                  <a:pt x="3786" y="1"/>
                                </a:moveTo>
                                <a:lnTo>
                                  <a:pt x="3786" y="1"/>
                                </a:lnTo>
                                <a:cubicBezTo>
                                  <a:pt x="3790" y="1"/>
                                  <a:pt x="3794" y="4"/>
                                  <a:pt x="3794" y="9"/>
                                </a:cubicBezTo>
                                <a:cubicBezTo>
                                  <a:pt x="3794" y="13"/>
                                  <a:pt x="3790" y="17"/>
                                  <a:pt x="3786" y="17"/>
                                </a:cubicBezTo>
                                <a:lnTo>
                                  <a:pt x="3786" y="17"/>
                                </a:lnTo>
                                <a:cubicBezTo>
                                  <a:pt x="3781" y="17"/>
                                  <a:pt x="3778" y="13"/>
                                  <a:pt x="3778" y="9"/>
                                </a:cubicBezTo>
                                <a:cubicBezTo>
                                  <a:pt x="3778" y="4"/>
                                  <a:pt x="3781" y="1"/>
                                  <a:pt x="3786" y="1"/>
                                </a:cubicBezTo>
                                <a:close/>
                                <a:moveTo>
                                  <a:pt x="3818" y="1"/>
                                </a:moveTo>
                                <a:lnTo>
                                  <a:pt x="3818" y="1"/>
                                </a:lnTo>
                                <a:cubicBezTo>
                                  <a:pt x="3822" y="1"/>
                                  <a:pt x="3826" y="4"/>
                                  <a:pt x="3826" y="9"/>
                                </a:cubicBezTo>
                                <a:cubicBezTo>
                                  <a:pt x="3826" y="13"/>
                                  <a:pt x="3822" y="17"/>
                                  <a:pt x="3818" y="17"/>
                                </a:cubicBezTo>
                                <a:lnTo>
                                  <a:pt x="3818" y="17"/>
                                </a:lnTo>
                                <a:cubicBezTo>
                                  <a:pt x="3813" y="17"/>
                                  <a:pt x="3810" y="13"/>
                                  <a:pt x="3810" y="9"/>
                                </a:cubicBezTo>
                                <a:cubicBezTo>
                                  <a:pt x="3810" y="4"/>
                                  <a:pt x="3813" y="1"/>
                                  <a:pt x="3818" y="1"/>
                                </a:cubicBezTo>
                                <a:close/>
                                <a:moveTo>
                                  <a:pt x="3850" y="1"/>
                                </a:moveTo>
                                <a:lnTo>
                                  <a:pt x="3850" y="1"/>
                                </a:lnTo>
                                <a:cubicBezTo>
                                  <a:pt x="3854" y="1"/>
                                  <a:pt x="3858" y="4"/>
                                  <a:pt x="3858" y="9"/>
                                </a:cubicBezTo>
                                <a:cubicBezTo>
                                  <a:pt x="3858" y="13"/>
                                  <a:pt x="3854" y="17"/>
                                  <a:pt x="3850" y="17"/>
                                </a:cubicBezTo>
                                <a:lnTo>
                                  <a:pt x="3850" y="17"/>
                                </a:lnTo>
                                <a:cubicBezTo>
                                  <a:pt x="3845" y="17"/>
                                  <a:pt x="3842" y="13"/>
                                  <a:pt x="3842" y="9"/>
                                </a:cubicBezTo>
                                <a:cubicBezTo>
                                  <a:pt x="3842" y="4"/>
                                  <a:pt x="3845" y="1"/>
                                  <a:pt x="3850" y="1"/>
                                </a:cubicBezTo>
                                <a:close/>
                                <a:moveTo>
                                  <a:pt x="3882" y="1"/>
                                </a:moveTo>
                                <a:lnTo>
                                  <a:pt x="3882" y="1"/>
                                </a:lnTo>
                                <a:cubicBezTo>
                                  <a:pt x="3886" y="1"/>
                                  <a:pt x="3890" y="4"/>
                                  <a:pt x="3890" y="9"/>
                                </a:cubicBezTo>
                                <a:cubicBezTo>
                                  <a:pt x="3890" y="13"/>
                                  <a:pt x="3886" y="17"/>
                                  <a:pt x="3882" y="17"/>
                                </a:cubicBezTo>
                                <a:lnTo>
                                  <a:pt x="3882" y="17"/>
                                </a:lnTo>
                                <a:cubicBezTo>
                                  <a:pt x="3877" y="17"/>
                                  <a:pt x="3874" y="13"/>
                                  <a:pt x="3874" y="9"/>
                                </a:cubicBezTo>
                                <a:cubicBezTo>
                                  <a:pt x="3874" y="4"/>
                                  <a:pt x="3877" y="1"/>
                                  <a:pt x="3882" y="1"/>
                                </a:cubicBezTo>
                                <a:close/>
                                <a:moveTo>
                                  <a:pt x="3914" y="1"/>
                                </a:moveTo>
                                <a:lnTo>
                                  <a:pt x="3914" y="1"/>
                                </a:lnTo>
                                <a:cubicBezTo>
                                  <a:pt x="3918" y="1"/>
                                  <a:pt x="3922" y="4"/>
                                  <a:pt x="3922" y="9"/>
                                </a:cubicBezTo>
                                <a:cubicBezTo>
                                  <a:pt x="3922" y="13"/>
                                  <a:pt x="3918" y="17"/>
                                  <a:pt x="3914" y="17"/>
                                </a:cubicBezTo>
                                <a:lnTo>
                                  <a:pt x="3914" y="17"/>
                                </a:lnTo>
                                <a:cubicBezTo>
                                  <a:pt x="3909" y="17"/>
                                  <a:pt x="3906" y="13"/>
                                  <a:pt x="3906" y="9"/>
                                </a:cubicBezTo>
                                <a:cubicBezTo>
                                  <a:pt x="3906" y="4"/>
                                  <a:pt x="3909" y="1"/>
                                  <a:pt x="3914" y="1"/>
                                </a:cubicBezTo>
                                <a:close/>
                                <a:moveTo>
                                  <a:pt x="3946" y="1"/>
                                </a:moveTo>
                                <a:lnTo>
                                  <a:pt x="3946" y="1"/>
                                </a:lnTo>
                                <a:cubicBezTo>
                                  <a:pt x="3950" y="1"/>
                                  <a:pt x="3954" y="4"/>
                                  <a:pt x="3954" y="9"/>
                                </a:cubicBezTo>
                                <a:cubicBezTo>
                                  <a:pt x="3954" y="13"/>
                                  <a:pt x="3950" y="17"/>
                                  <a:pt x="3946" y="17"/>
                                </a:cubicBezTo>
                                <a:lnTo>
                                  <a:pt x="3946" y="17"/>
                                </a:lnTo>
                                <a:cubicBezTo>
                                  <a:pt x="3941" y="17"/>
                                  <a:pt x="3938" y="13"/>
                                  <a:pt x="3938" y="9"/>
                                </a:cubicBezTo>
                                <a:cubicBezTo>
                                  <a:pt x="3938" y="4"/>
                                  <a:pt x="3941" y="1"/>
                                  <a:pt x="3946" y="1"/>
                                </a:cubicBezTo>
                                <a:close/>
                                <a:moveTo>
                                  <a:pt x="3978" y="1"/>
                                </a:moveTo>
                                <a:lnTo>
                                  <a:pt x="3978" y="1"/>
                                </a:lnTo>
                                <a:cubicBezTo>
                                  <a:pt x="3982" y="1"/>
                                  <a:pt x="3986" y="4"/>
                                  <a:pt x="3986" y="9"/>
                                </a:cubicBezTo>
                                <a:cubicBezTo>
                                  <a:pt x="3986" y="13"/>
                                  <a:pt x="3982" y="17"/>
                                  <a:pt x="3978" y="17"/>
                                </a:cubicBezTo>
                                <a:lnTo>
                                  <a:pt x="3978" y="17"/>
                                </a:lnTo>
                                <a:cubicBezTo>
                                  <a:pt x="3973" y="17"/>
                                  <a:pt x="3970" y="13"/>
                                  <a:pt x="3970" y="9"/>
                                </a:cubicBezTo>
                                <a:cubicBezTo>
                                  <a:pt x="3970" y="4"/>
                                  <a:pt x="3973" y="1"/>
                                  <a:pt x="3978" y="1"/>
                                </a:cubicBezTo>
                                <a:close/>
                                <a:moveTo>
                                  <a:pt x="4010" y="1"/>
                                </a:moveTo>
                                <a:lnTo>
                                  <a:pt x="4010" y="1"/>
                                </a:lnTo>
                                <a:cubicBezTo>
                                  <a:pt x="4014" y="1"/>
                                  <a:pt x="4018" y="4"/>
                                  <a:pt x="4018" y="9"/>
                                </a:cubicBezTo>
                                <a:cubicBezTo>
                                  <a:pt x="4018" y="13"/>
                                  <a:pt x="4014" y="17"/>
                                  <a:pt x="4010" y="17"/>
                                </a:cubicBezTo>
                                <a:lnTo>
                                  <a:pt x="4010" y="17"/>
                                </a:lnTo>
                                <a:cubicBezTo>
                                  <a:pt x="4005" y="17"/>
                                  <a:pt x="4002" y="13"/>
                                  <a:pt x="4002" y="9"/>
                                </a:cubicBezTo>
                                <a:cubicBezTo>
                                  <a:pt x="4002" y="4"/>
                                  <a:pt x="4005" y="1"/>
                                  <a:pt x="4010" y="1"/>
                                </a:cubicBezTo>
                                <a:close/>
                                <a:moveTo>
                                  <a:pt x="4042" y="1"/>
                                </a:moveTo>
                                <a:lnTo>
                                  <a:pt x="4042" y="1"/>
                                </a:lnTo>
                                <a:cubicBezTo>
                                  <a:pt x="4046" y="1"/>
                                  <a:pt x="4050" y="4"/>
                                  <a:pt x="4050" y="9"/>
                                </a:cubicBezTo>
                                <a:cubicBezTo>
                                  <a:pt x="4050" y="13"/>
                                  <a:pt x="4046" y="17"/>
                                  <a:pt x="4042" y="17"/>
                                </a:cubicBezTo>
                                <a:lnTo>
                                  <a:pt x="4042" y="17"/>
                                </a:lnTo>
                                <a:cubicBezTo>
                                  <a:pt x="4037" y="17"/>
                                  <a:pt x="4034" y="13"/>
                                  <a:pt x="4034" y="9"/>
                                </a:cubicBezTo>
                                <a:cubicBezTo>
                                  <a:pt x="4034" y="4"/>
                                  <a:pt x="4037" y="1"/>
                                  <a:pt x="4042" y="1"/>
                                </a:cubicBezTo>
                                <a:close/>
                                <a:moveTo>
                                  <a:pt x="4074" y="1"/>
                                </a:moveTo>
                                <a:lnTo>
                                  <a:pt x="4074" y="1"/>
                                </a:lnTo>
                                <a:cubicBezTo>
                                  <a:pt x="4078" y="1"/>
                                  <a:pt x="4082" y="4"/>
                                  <a:pt x="4082" y="9"/>
                                </a:cubicBezTo>
                                <a:cubicBezTo>
                                  <a:pt x="4082" y="13"/>
                                  <a:pt x="4078" y="17"/>
                                  <a:pt x="4074" y="17"/>
                                </a:cubicBezTo>
                                <a:lnTo>
                                  <a:pt x="4074" y="17"/>
                                </a:lnTo>
                                <a:cubicBezTo>
                                  <a:pt x="4069" y="17"/>
                                  <a:pt x="4066" y="13"/>
                                  <a:pt x="4066" y="9"/>
                                </a:cubicBezTo>
                                <a:cubicBezTo>
                                  <a:pt x="4066" y="4"/>
                                  <a:pt x="4069" y="1"/>
                                  <a:pt x="4074" y="1"/>
                                </a:cubicBezTo>
                                <a:close/>
                                <a:moveTo>
                                  <a:pt x="4106" y="1"/>
                                </a:moveTo>
                                <a:lnTo>
                                  <a:pt x="4106" y="1"/>
                                </a:lnTo>
                                <a:cubicBezTo>
                                  <a:pt x="4110" y="1"/>
                                  <a:pt x="4114" y="4"/>
                                  <a:pt x="4114" y="9"/>
                                </a:cubicBezTo>
                                <a:cubicBezTo>
                                  <a:pt x="4114" y="13"/>
                                  <a:pt x="4110" y="17"/>
                                  <a:pt x="4106" y="17"/>
                                </a:cubicBezTo>
                                <a:lnTo>
                                  <a:pt x="4106" y="17"/>
                                </a:lnTo>
                                <a:cubicBezTo>
                                  <a:pt x="4101" y="17"/>
                                  <a:pt x="4098" y="13"/>
                                  <a:pt x="4098" y="9"/>
                                </a:cubicBezTo>
                                <a:cubicBezTo>
                                  <a:pt x="4098" y="4"/>
                                  <a:pt x="4101" y="1"/>
                                  <a:pt x="4106" y="1"/>
                                </a:cubicBezTo>
                                <a:close/>
                                <a:moveTo>
                                  <a:pt x="4138" y="1"/>
                                </a:moveTo>
                                <a:lnTo>
                                  <a:pt x="4138" y="1"/>
                                </a:lnTo>
                                <a:cubicBezTo>
                                  <a:pt x="4142" y="1"/>
                                  <a:pt x="4146" y="4"/>
                                  <a:pt x="4146" y="9"/>
                                </a:cubicBezTo>
                                <a:cubicBezTo>
                                  <a:pt x="4146" y="13"/>
                                  <a:pt x="4142" y="17"/>
                                  <a:pt x="4138" y="17"/>
                                </a:cubicBezTo>
                                <a:lnTo>
                                  <a:pt x="4138" y="17"/>
                                </a:lnTo>
                                <a:cubicBezTo>
                                  <a:pt x="4133" y="17"/>
                                  <a:pt x="4130" y="13"/>
                                  <a:pt x="4130" y="9"/>
                                </a:cubicBezTo>
                                <a:cubicBezTo>
                                  <a:pt x="4130" y="4"/>
                                  <a:pt x="4133" y="1"/>
                                  <a:pt x="4138" y="1"/>
                                </a:cubicBezTo>
                                <a:close/>
                                <a:moveTo>
                                  <a:pt x="4170" y="1"/>
                                </a:moveTo>
                                <a:lnTo>
                                  <a:pt x="4170" y="1"/>
                                </a:lnTo>
                                <a:cubicBezTo>
                                  <a:pt x="4174" y="1"/>
                                  <a:pt x="4178" y="4"/>
                                  <a:pt x="4178" y="9"/>
                                </a:cubicBezTo>
                                <a:cubicBezTo>
                                  <a:pt x="4178" y="13"/>
                                  <a:pt x="4174" y="17"/>
                                  <a:pt x="4170" y="17"/>
                                </a:cubicBezTo>
                                <a:lnTo>
                                  <a:pt x="4170" y="17"/>
                                </a:lnTo>
                                <a:cubicBezTo>
                                  <a:pt x="4165" y="17"/>
                                  <a:pt x="4162" y="13"/>
                                  <a:pt x="4162" y="9"/>
                                </a:cubicBezTo>
                                <a:cubicBezTo>
                                  <a:pt x="4162" y="4"/>
                                  <a:pt x="4165" y="1"/>
                                  <a:pt x="4170" y="1"/>
                                </a:cubicBezTo>
                                <a:close/>
                                <a:moveTo>
                                  <a:pt x="4202" y="1"/>
                                </a:moveTo>
                                <a:lnTo>
                                  <a:pt x="4202" y="1"/>
                                </a:lnTo>
                                <a:cubicBezTo>
                                  <a:pt x="4206" y="1"/>
                                  <a:pt x="4210" y="5"/>
                                  <a:pt x="4210" y="9"/>
                                </a:cubicBezTo>
                                <a:cubicBezTo>
                                  <a:pt x="4210" y="13"/>
                                  <a:pt x="4206" y="17"/>
                                  <a:pt x="4202" y="17"/>
                                </a:cubicBezTo>
                                <a:lnTo>
                                  <a:pt x="4202" y="17"/>
                                </a:lnTo>
                                <a:cubicBezTo>
                                  <a:pt x="4197" y="17"/>
                                  <a:pt x="4194" y="13"/>
                                  <a:pt x="4194" y="9"/>
                                </a:cubicBezTo>
                                <a:cubicBezTo>
                                  <a:pt x="4194" y="5"/>
                                  <a:pt x="4197" y="1"/>
                                  <a:pt x="4202" y="1"/>
                                </a:cubicBezTo>
                                <a:close/>
                                <a:moveTo>
                                  <a:pt x="4234" y="1"/>
                                </a:moveTo>
                                <a:lnTo>
                                  <a:pt x="4234" y="1"/>
                                </a:lnTo>
                                <a:cubicBezTo>
                                  <a:pt x="4238" y="1"/>
                                  <a:pt x="4242" y="5"/>
                                  <a:pt x="4242" y="9"/>
                                </a:cubicBezTo>
                                <a:cubicBezTo>
                                  <a:pt x="4242" y="13"/>
                                  <a:pt x="4238" y="17"/>
                                  <a:pt x="4234" y="17"/>
                                </a:cubicBezTo>
                                <a:lnTo>
                                  <a:pt x="4234" y="17"/>
                                </a:lnTo>
                                <a:cubicBezTo>
                                  <a:pt x="4229" y="17"/>
                                  <a:pt x="4226" y="13"/>
                                  <a:pt x="4226" y="9"/>
                                </a:cubicBezTo>
                                <a:cubicBezTo>
                                  <a:pt x="4226" y="5"/>
                                  <a:pt x="4229" y="1"/>
                                  <a:pt x="4234" y="1"/>
                                </a:cubicBezTo>
                                <a:close/>
                                <a:moveTo>
                                  <a:pt x="4266" y="1"/>
                                </a:moveTo>
                                <a:lnTo>
                                  <a:pt x="4266" y="1"/>
                                </a:lnTo>
                                <a:cubicBezTo>
                                  <a:pt x="4270" y="1"/>
                                  <a:pt x="4274" y="5"/>
                                  <a:pt x="4274" y="9"/>
                                </a:cubicBezTo>
                                <a:cubicBezTo>
                                  <a:pt x="4274" y="13"/>
                                  <a:pt x="4270" y="17"/>
                                  <a:pt x="4266" y="17"/>
                                </a:cubicBezTo>
                                <a:lnTo>
                                  <a:pt x="4266" y="17"/>
                                </a:lnTo>
                                <a:cubicBezTo>
                                  <a:pt x="4261" y="17"/>
                                  <a:pt x="4258" y="13"/>
                                  <a:pt x="4258" y="9"/>
                                </a:cubicBezTo>
                                <a:cubicBezTo>
                                  <a:pt x="4258" y="5"/>
                                  <a:pt x="4261" y="1"/>
                                  <a:pt x="4266" y="1"/>
                                </a:cubicBezTo>
                                <a:close/>
                                <a:moveTo>
                                  <a:pt x="4298" y="1"/>
                                </a:moveTo>
                                <a:lnTo>
                                  <a:pt x="4298" y="1"/>
                                </a:lnTo>
                                <a:cubicBezTo>
                                  <a:pt x="4302" y="1"/>
                                  <a:pt x="4306" y="5"/>
                                  <a:pt x="4306" y="9"/>
                                </a:cubicBezTo>
                                <a:cubicBezTo>
                                  <a:pt x="4306" y="13"/>
                                  <a:pt x="4302" y="17"/>
                                  <a:pt x="4298" y="17"/>
                                </a:cubicBezTo>
                                <a:lnTo>
                                  <a:pt x="4298" y="17"/>
                                </a:lnTo>
                                <a:cubicBezTo>
                                  <a:pt x="4293" y="17"/>
                                  <a:pt x="4290" y="13"/>
                                  <a:pt x="4290" y="9"/>
                                </a:cubicBezTo>
                                <a:cubicBezTo>
                                  <a:pt x="4290" y="5"/>
                                  <a:pt x="4293" y="1"/>
                                  <a:pt x="4298" y="1"/>
                                </a:cubicBezTo>
                                <a:close/>
                                <a:moveTo>
                                  <a:pt x="4330" y="1"/>
                                </a:moveTo>
                                <a:lnTo>
                                  <a:pt x="4330" y="1"/>
                                </a:lnTo>
                                <a:cubicBezTo>
                                  <a:pt x="4334" y="1"/>
                                  <a:pt x="4338" y="5"/>
                                  <a:pt x="4338" y="9"/>
                                </a:cubicBezTo>
                                <a:cubicBezTo>
                                  <a:pt x="4338" y="13"/>
                                  <a:pt x="4334" y="17"/>
                                  <a:pt x="4330" y="17"/>
                                </a:cubicBezTo>
                                <a:lnTo>
                                  <a:pt x="4330" y="17"/>
                                </a:lnTo>
                                <a:cubicBezTo>
                                  <a:pt x="4326" y="17"/>
                                  <a:pt x="4322" y="13"/>
                                  <a:pt x="4322" y="9"/>
                                </a:cubicBezTo>
                                <a:cubicBezTo>
                                  <a:pt x="4322" y="5"/>
                                  <a:pt x="4326" y="1"/>
                                  <a:pt x="4330" y="1"/>
                                </a:cubicBezTo>
                                <a:close/>
                                <a:moveTo>
                                  <a:pt x="4362" y="1"/>
                                </a:moveTo>
                                <a:lnTo>
                                  <a:pt x="4362" y="1"/>
                                </a:lnTo>
                                <a:cubicBezTo>
                                  <a:pt x="4366" y="1"/>
                                  <a:pt x="4370" y="5"/>
                                  <a:pt x="4370" y="9"/>
                                </a:cubicBezTo>
                                <a:cubicBezTo>
                                  <a:pt x="4370" y="13"/>
                                  <a:pt x="4366" y="17"/>
                                  <a:pt x="4362" y="17"/>
                                </a:cubicBezTo>
                                <a:lnTo>
                                  <a:pt x="4362" y="17"/>
                                </a:lnTo>
                                <a:cubicBezTo>
                                  <a:pt x="4358" y="17"/>
                                  <a:pt x="4354" y="13"/>
                                  <a:pt x="4354" y="9"/>
                                </a:cubicBezTo>
                                <a:cubicBezTo>
                                  <a:pt x="4354" y="5"/>
                                  <a:pt x="4358" y="1"/>
                                  <a:pt x="4362" y="1"/>
                                </a:cubicBezTo>
                                <a:close/>
                                <a:moveTo>
                                  <a:pt x="4394" y="1"/>
                                </a:moveTo>
                                <a:lnTo>
                                  <a:pt x="4394" y="1"/>
                                </a:lnTo>
                                <a:cubicBezTo>
                                  <a:pt x="4398" y="1"/>
                                  <a:pt x="4402" y="5"/>
                                  <a:pt x="4402" y="9"/>
                                </a:cubicBezTo>
                                <a:cubicBezTo>
                                  <a:pt x="4402" y="13"/>
                                  <a:pt x="4398" y="17"/>
                                  <a:pt x="4394" y="17"/>
                                </a:cubicBezTo>
                                <a:lnTo>
                                  <a:pt x="4394" y="17"/>
                                </a:lnTo>
                                <a:cubicBezTo>
                                  <a:pt x="4390" y="17"/>
                                  <a:pt x="4386" y="13"/>
                                  <a:pt x="4386" y="9"/>
                                </a:cubicBezTo>
                                <a:cubicBezTo>
                                  <a:pt x="4386" y="5"/>
                                  <a:pt x="4390" y="1"/>
                                  <a:pt x="4394" y="1"/>
                                </a:cubicBezTo>
                                <a:close/>
                                <a:moveTo>
                                  <a:pt x="4426" y="1"/>
                                </a:moveTo>
                                <a:lnTo>
                                  <a:pt x="4426" y="1"/>
                                </a:lnTo>
                                <a:cubicBezTo>
                                  <a:pt x="4430" y="1"/>
                                  <a:pt x="4434" y="5"/>
                                  <a:pt x="4434" y="9"/>
                                </a:cubicBezTo>
                                <a:cubicBezTo>
                                  <a:pt x="4434" y="13"/>
                                  <a:pt x="4430" y="17"/>
                                  <a:pt x="4426" y="17"/>
                                </a:cubicBezTo>
                                <a:lnTo>
                                  <a:pt x="4426" y="17"/>
                                </a:lnTo>
                                <a:cubicBezTo>
                                  <a:pt x="4422" y="17"/>
                                  <a:pt x="4418" y="13"/>
                                  <a:pt x="4418" y="9"/>
                                </a:cubicBezTo>
                                <a:cubicBezTo>
                                  <a:pt x="4418" y="5"/>
                                  <a:pt x="4422" y="1"/>
                                  <a:pt x="4426" y="1"/>
                                </a:cubicBezTo>
                                <a:close/>
                                <a:moveTo>
                                  <a:pt x="4458" y="1"/>
                                </a:moveTo>
                                <a:lnTo>
                                  <a:pt x="4458" y="1"/>
                                </a:lnTo>
                                <a:cubicBezTo>
                                  <a:pt x="4462" y="1"/>
                                  <a:pt x="4466" y="5"/>
                                  <a:pt x="4466" y="9"/>
                                </a:cubicBezTo>
                                <a:cubicBezTo>
                                  <a:pt x="4466" y="13"/>
                                  <a:pt x="4462" y="17"/>
                                  <a:pt x="4458" y="17"/>
                                </a:cubicBezTo>
                                <a:lnTo>
                                  <a:pt x="4458" y="17"/>
                                </a:lnTo>
                                <a:cubicBezTo>
                                  <a:pt x="4454" y="17"/>
                                  <a:pt x="4450" y="13"/>
                                  <a:pt x="4450" y="9"/>
                                </a:cubicBezTo>
                                <a:cubicBezTo>
                                  <a:pt x="4450" y="5"/>
                                  <a:pt x="4454" y="1"/>
                                  <a:pt x="4458" y="1"/>
                                </a:cubicBezTo>
                                <a:close/>
                                <a:moveTo>
                                  <a:pt x="4490" y="1"/>
                                </a:moveTo>
                                <a:lnTo>
                                  <a:pt x="4490" y="1"/>
                                </a:lnTo>
                                <a:cubicBezTo>
                                  <a:pt x="4494" y="1"/>
                                  <a:pt x="4498" y="5"/>
                                  <a:pt x="4498" y="9"/>
                                </a:cubicBezTo>
                                <a:cubicBezTo>
                                  <a:pt x="4498" y="13"/>
                                  <a:pt x="4494" y="17"/>
                                  <a:pt x="4490" y="17"/>
                                </a:cubicBezTo>
                                <a:lnTo>
                                  <a:pt x="4490" y="17"/>
                                </a:lnTo>
                                <a:cubicBezTo>
                                  <a:pt x="4486" y="17"/>
                                  <a:pt x="4482" y="13"/>
                                  <a:pt x="4482" y="9"/>
                                </a:cubicBezTo>
                                <a:cubicBezTo>
                                  <a:pt x="4482" y="5"/>
                                  <a:pt x="4486" y="1"/>
                                  <a:pt x="4490" y="1"/>
                                </a:cubicBezTo>
                                <a:close/>
                                <a:moveTo>
                                  <a:pt x="4522" y="1"/>
                                </a:moveTo>
                                <a:lnTo>
                                  <a:pt x="4522" y="1"/>
                                </a:lnTo>
                                <a:cubicBezTo>
                                  <a:pt x="4526" y="1"/>
                                  <a:pt x="4530" y="5"/>
                                  <a:pt x="4530" y="9"/>
                                </a:cubicBezTo>
                                <a:cubicBezTo>
                                  <a:pt x="4530" y="13"/>
                                  <a:pt x="4526" y="17"/>
                                  <a:pt x="4522" y="17"/>
                                </a:cubicBezTo>
                                <a:lnTo>
                                  <a:pt x="4522" y="17"/>
                                </a:lnTo>
                                <a:cubicBezTo>
                                  <a:pt x="4518" y="17"/>
                                  <a:pt x="4514" y="13"/>
                                  <a:pt x="4514" y="9"/>
                                </a:cubicBezTo>
                                <a:cubicBezTo>
                                  <a:pt x="4514" y="5"/>
                                  <a:pt x="4518" y="1"/>
                                  <a:pt x="4522" y="1"/>
                                </a:cubicBezTo>
                                <a:close/>
                                <a:moveTo>
                                  <a:pt x="4554" y="1"/>
                                </a:moveTo>
                                <a:lnTo>
                                  <a:pt x="4554" y="1"/>
                                </a:lnTo>
                                <a:cubicBezTo>
                                  <a:pt x="4558" y="1"/>
                                  <a:pt x="4562" y="5"/>
                                  <a:pt x="4562" y="9"/>
                                </a:cubicBezTo>
                                <a:cubicBezTo>
                                  <a:pt x="4562" y="13"/>
                                  <a:pt x="4558" y="17"/>
                                  <a:pt x="4554" y="17"/>
                                </a:cubicBezTo>
                                <a:lnTo>
                                  <a:pt x="4554" y="17"/>
                                </a:lnTo>
                                <a:cubicBezTo>
                                  <a:pt x="4550" y="17"/>
                                  <a:pt x="4546" y="13"/>
                                  <a:pt x="4546" y="9"/>
                                </a:cubicBezTo>
                                <a:cubicBezTo>
                                  <a:pt x="4546" y="5"/>
                                  <a:pt x="4550" y="1"/>
                                  <a:pt x="4554" y="1"/>
                                </a:cubicBezTo>
                                <a:close/>
                                <a:moveTo>
                                  <a:pt x="4586" y="1"/>
                                </a:moveTo>
                                <a:lnTo>
                                  <a:pt x="4586" y="1"/>
                                </a:lnTo>
                                <a:cubicBezTo>
                                  <a:pt x="4590" y="1"/>
                                  <a:pt x="4594" y="5"/>
                                  <a:pt x="4594" y="9"/>
                                </a:cubicBezTo>
                                <a:cubicBezTo>
                                  <a:pt x="4594" y="13"/>
                                  <a:pt x="4590" y="17"/>
                                  <a:pt x="4586" y="17"/>
                                </a:cubicBezTo>
                                <a:lnTo>
                                  <a:pt x="4586" y="17"/>
                                </a:lnTo>
                                <a:cubicBezTo>
                                  <a:pt x="4582" y="17"/>
                                  <a:pt x="4578" y="13"/>
                                  <a:pt x="4578" y="9"/>
                                </a:cubicBezTo>
                                <a:cubicBezTo>
                                  <a:pt x="4578" y="5"/>
                                  <a:pt x="4582" y="1"/>
                                  <a:pt x="4586" y="1"/>
                                </a:cubicBezTo>
                                <a:close/>
                                <a:moveTo>
                                  <a:pt x="4618" y="1"/>
                                </a:moveTo>
                                <a:lnTo>
                                  <a:pt x="4618" y="1"/>
                                </a:lnTo>
                                <a:cubicBezTo>
                                  <a:pt x="4622" y="1"/>
                                  <a:pt x="4626" y="5"/>
                                  <a:pt x="4626" y="9"/>
                                </a:cubicBezTo>
                                <a:cubicBezTo>
                                  <a:pt x="4626" y="13"/>
                                  <a:pt x="4622" y="17"/>
                                  <a:pt x="4618" y="17"/>
                                </a:cubicBezTo>
                                <a:lnTo>
                                  <a:pt x="4618" y="17"/>
                                </a:lnTo>
                                <a:cubicBezTo>
                                  <a:pt x="4614" y="17"/>
                                  <a:pt x="4610" y="13"/>
                                  <a:pt x="4610" y="9"/>
                                </a:cubicBezTo>
                                <a:cubicBezTo>
                                  <a:pt x="4610" y="5"/>
                                  <a:pt x="4614" y="1"/>
                                  <a:pt x="4618" y="1"/>
                                </a:cubicBezTo>
                                <a:close/>
                                <a:moveTo>
                                  <a:pt x="4650" y="1"/>
                                </a:moveTo>
                                <a:lnTo>
                                  <a:pt x="4650" y="1"/>
                                </a:lnTo>
                                <a:cubicBezTo>
                                  <a:pt x="4655" y="1"/>
                                  <a:pt x="4658" y="5"/>
                                  <a:pt x="4658" y="9"/>
                                </a:cubicBezTo>
                                <a:cubicBezTo>
                                  <a:pt x="4658" y="13"/>
                                  <a:pt x="4655" y="17"/>
                                  <a:pt x="4650" y="17"/>
                                </a:cubicBezTo>
                                <a:lnTo>
                                  <a:pt x="4650" y="17"/>
                                </a:lnTo>
                                <a:cubicBezTo>
                                  <a:pt x="4646" y="17"/>
                                  <a:pt x="4642" y="13"/>
                                  <a:pt x="4642" y="9"/>
                                </a:cubicBezTo>
                                <a:cubicBezTo>
                                  <a:pt x="4642" y="5"/>
                                  <a:pt x="4646" y="1"/>
                                  <a:pt x="4650" y="1"/>
                                </a:cubicBezTo>
                                <a:close/>
                                <a:moveTo>
                                  <a:pt x="4682" y="1"/>
                                </a:moveTo>
                                <a:lnTo>
                                  <a:pt x="4682" y="1"/>
                                </a:lnTo>
                                <a:cubicBezTo>
                                  <a:pt x="4687" y="1"/>
                                  <a:pt x="4690" y="5"/>
                                  <a:pt x="4690" y="9"/>
                                </a:cubicBezTo>
                                <a:cubicBezTo>
                                  <a:pt x="4690" y="13"/>
                                  <a:pt x="4687" y="17"/>
                                  <a:pt x="4682" y="17"/>
                                </a:cubicBezTo>
                                <a:lnTo>
                                  <a:pt x="4682" y="17"/>
                                </a:lnTo>
                                <a:cubicBezTo>
                                  <a:pt x="4678" y="17"/>
                                  <a:pt x="4674" y="13"/>
                                  <a:pt x="4674" y="9"/>
                                </a:cubicBezTo>
                                <a:cubicBezTo>
                                  <a:pt x="4674" y="5"/>
                                  <a:pt x="4678" y="1"/>
                                  <a:pt x="4682" y="1"/>
                                </a:cubicBezTo>
                                <a:close/>
                                <a:moveTo>
                                  <a:pt x="4714" y="1"/>
                                </a:moveTo>
                                <a:lnTo>
                                  <a:pt x="4714" y="1"/>
                                </a:lnTo>
                                <a:cubicBezTo>
                                  <a:pt x="4719" y="1"/>
                                  <a:pt x="4722" y="5"/>
                                  <a:pt x="4722" y="9"/>
                                </a:cubicBezTo>
                                <a:cubicBezTo>
                                  <a:pt x="4722" y="13"/>
                                  <a:pt x="4719" y="17"/>
                                  <a:pt x="4714" y="17"/>
                                </a:cubicBezTo>
                                <a:lnTo>
                                  <a:pt x="4714" y="17"/>
                                </a:lnTo>
                                <a:cubicBezTo>
                                  <a:pt x="4710" y="17"/>
                                  <a:pt x="4706" y="13"/>
                                  <a:pt x="4706" y="9"/>
                                </a:cubicBezTo>
                                <a:cubicBezTo>
                                  <a:pt x="4706" y="5"/>
                                  <a:pt x="4710" y="1"/>
                                  <a:pt x="4714" y="1"/>
                                </a:cubicBezTo>
                                <a:close/>
                                <a:moveTo>
                                  <a:pt x="4746" y="1"/>
                                </a:moveTo>
                                <a:lnTo>
                                  <a:pt x="4746" y="1"/>
                                </a:lnTo>
                                <a:cubicBezTo>
                                  <a:pt x="4751" y="1"/>
                                  <a:pt x="4754" y="5"/>
                                  <a:pt x="4754" y="9"/>
                                </a:cubicBezTo>
                                <a:cubicBezTo>
                                  <a:pt x="4754" y="13"/>
                                  <a:pt x="4751" y="17"/>
                                  <a:pt x="4746" y="17"/>
                                </a:cubicBezTo>
                                <a:lnTo>
                                  <a:pt x="4746" y="17"/>
                                </a:lnTo>
                                <a:cubicBezTo>
                                  <a:pt x="4742" y="17"/>
                                  <a:pt x="4738" y="13"/>
                                  <a:pt x="4738" y="9"/>
                                </a:cubicBezTo>
                                <a:cubicBezTo>
                                  <a:pt x="4738" y="5"/>
                                  <a:pt x="4742" y="1"/>
                                  <a:pt x="4746" y="1"/>
                                </a:cubicBezTo>
                                <a:close/>
                                <a:moveTo>
                                  <a:pt x="4778" y="1"/>
                                </a:moveTo>
                                <a:lnTo>
                                  <a:pt x="4778" y="1"/>
                                </a:lnTo>
                                <a:cubicBezTo>
                                  <a:pt x="4783" y="1"/>
                                  <a:pt x="4786" y="5"/>
                                  <a:pt x="4786" y="9"/>
                                </a:cubicBezTo>
                                <a:cubicBezTo>
                                  <a:pt x="4786" y="13"/>
                                  <a:pt x="4783" y="17"/>
                                  <a:pt x="4778" y="17"/>
                                </a:cubicBezTo>
                                <a:lnTo>
                                  <a:pt x="4778" y="17"/>
                                </a:lnTo>
                                <a:cubicBezTo>
                                  <a:pt x="4774" y="17"/>
                                  <a:pt x="4770" y="13"/>
                                  <a:pt x="4770" y="9"/>
                                </a:cubicBezTo>
                                <a:cubicBezTo>
                                  <a:pt x="4770" y="5"/>
                                  <a:pt x="4774" y="1"/>
                                  <a:pt x="4778" y="1"/>
                                </a:cubicBezTo>
                                <a:close/>
                                <a:moveTo>
                                  <a:pt x="4810" y="1"/>
                                </a:moveTo>
                                <a:lnTo>
                                  <a:pt x="4810" y="1"/>
                                </a:lnTo>
                                <a:cubicBezTo>
                                  <a:pt x="4815" y="1"/>
                                  <a:pt x="4818" y="5"/>
                                  <a:pt x="4818" y="9"/>
                                </a:cubicBezTo>
                                <a:cubicBezTo>
                                  <a:pt x="4818" y="14"/>
                                  <a:pt x="4815" y="17"/>
                                  <a:pt x="4810" y="17"/>
                                </a:cubicBezTo>
                                <a:lnTo>
                                  <a:pt x="4810" y="17"/>
                                </a:lnTo>
                                <a:cubicBezTo>
                                  <a:pt x="4806" y="17"/>
                                  <a:pt x="4802" y="14"/>
                                  <a:pt x="4802" y="9"/>
                                </a:cubicBezTo>
                                <a:cubicBezTo>
                                  <a:pt x="4802" y="5"/>
                                  <a:pt x="4806" y="1"/>
                                  <a:pt x="4810" y="1"/>
                                </a:cubicBezTo>
                                <a:close/>
                                <a:moveTo>
                                  <a:pt x="4842" y="1"/>
                                </a:moveTo>
                                <a:lnTo>
                                  <a:pt x="4842" y="1"/>
                                </a:lnTo>
                                <a:cubicBezTo>
                                  <a:pt x="4847" y="1"/>
                                  <a:pt x="4850" y="5"/>
                                  <a:pt x="4850" y="9"/>
                                </a:cubicBezTo>
                                <a:cubicBezTo>
                                  <a:pt x="4850" y="14"/>
                                  <a:pt x="4847" y="17"/>
                                  <a:pt x="4842" y="17"/>
                                </a:cubicBezTo>
                                <a:lnTo>
                                  <a:pt x="4842" y="17"/>
                                </a:lnTo>
                                <a:cubicBezTo>
                                  <a:pt x="4838" y="17"/>
                                  <a:pt x="4834" y="14"/>
                                  <a:pt x="4834" y="9"/>
                                </a:cubicBezTo>
                                <a:cubicBezTo>
                                  <a:pt x="4834" y="5"/>
                                  <a:pt x="4838" y="1"/>
                                  <a:pt x="4842" y="1"/>
                                </a:cubicBezTo>
                                <a:close/>
                                <a:moveTo>
                                  <a:pt x="4874" y="1"/>
                                </a:moveTo>
                                <a:lnTo>
                                  <a:pt x="4874" y="1"/>
                                </a:lnTo>
                                <a:cubicBezTo>
                                  <a:pt x="4879" y="1"/>
                                  <a:pt x="4882" y="5"/>
                                  <a:pt x="4882" y="9"/>
                                </a:cubicBezTo>
                                <a:cubicBezTo>
                                  <a:pt x="4882" y="14"/>
                                  <a:pt x="4879" y="17"/>
                                  <a:pt x="4874" y="17"/>
                                </a:cubicBezTo>
                                <a:lnTo>
                                  <a:pt x="4874" y="17"/>
                                </a:lnTo>
                                <a:cubicBezTo>
                                  <a:pt x="4870" y="17"/>
                                  <a:pt x="4866" y="14"/>
                                  <a:pt x="4866" y="9"/>
                                </a:cubicBezTo>
                                <a:cubicBezTo>
                                  <a:pt x="4866" y="5"/>
                                  <a:pt x="4870" y="1"/>
                                  <a:pt x="4874" y="1"/>
                                </a:cubicBezTo>
                                <a:close/>
                                <a:moveTo>
                                  <a:pt x="4906" y="1"/>
                                </a:moveTo>
                                <a:lnTo>
                                  <a:pt x="4906" y="1"/>
                                </a:lnTo>
                                <a:cubicBezTo>
                                  <a:pt x="4911" y="1"/>
                                  <a:pt x="4914" y="5"/>
                                  <a:pt x="4914" y="9"/>
                                </a:cubicBezTo>
                                <a:cubicBezTo>
                                  <a:pt x="4914" y="14"/>
                                  <a:pt x="4911" y="17"/>
                                  <a:pt x="4906" y="17"/>
                                </a:cubicBezTo>
                                <a:lnTo>
                                  <a:pt x="4906" y="17"/>
                                </a:lnTo>
                                <a:cubicBezTo>
                                  <a:pt x="4902" y="17"/>
                                  <a:pt x="4898" y="14"/>
                                  <a:pt x="4898" y="9"/>
                                </a:cubicBezTo>
                                <a:cubicBezTo>
                                  <a:pt x="4898" y="5"/>
                                  <a:pt x="4902" y="1"/>
                                  <a:pt x="4906" y="1"/>
                                </a:cubicBezTo>
                                <a:close/>
                                <a:moveTo>
                                  <a:pt x="4938" y="1"/>
                                </a:moveTo>
                                <a:lnTo>
                                  <a:pt x="4938" y="1"/>
                                </a:lnTo>
                                <a:cubicBezTo>
                                  <a:pt x="4943" y="1"/>
                                  <a:pt x="4946" y="5"/>
                                  <a:pt x="4946" y="9"/>
                                </a:cubicBezTo>
                                <a:cubicBezTo>
                                  <a:pt x="4946" y="14"/>
                                  <a:pt x="4943" y="17"/>
                                  <a:pt x="4938" y="17"/>
                                </a:cubicBezTo>
                                <a:lnTo>
                                  <a:pt x="4938" y="17"/>
                                </a:lnTo>
                                <a:cubicBezTo>
                                  <a:pt x="4934" y="17"/>
                                  <a:pt x="4930" y="14"/>
                                  <a:pt x="4930" y="9"/>
                                </a:cubicBezTo>
                                <a:cubicBezTo>
                                  <a:pt x="4930" y="5"/>
                                  <a:pt x="4934" y="1"/>
                                  <a:pt x="4938" y="1"/>
                                </a:cubicBezTo>
                                <a:close/>
                                <a:moveTo>
                                  <a:pt x="4970" y="1"/>
                                </a:moveTo>
                                <a:lnTo>
                                  <a:pt x="4970" y="1"/>
                                </a:lnTo>
                                <a:cubicBezTo>
                                  <a:pt x="4975" y="1"/>
                                  <a:pt x="4978" y="5"/>
                                  <a:pt x="4978" y="9"/>
                                </a:cubicBezTo>
                                <a:cubicBezTo>
                                  <a:pt x="4978" y="14"/>
                                  <a:pt x="4975" y="17"/>
                                  <a:pt x="4970" y="17"/>
                                </a:cubicBezTo>
                                <a:lnTo>
                                  <a:pt x="4970" y="17"/>
                                </a:lnTo>
                                <a:cubicBezTo>
                                  <a:pt x="4966" y="17"/>
                                  <a:pt x="4962" y="14"/>
                                  <a:pt x="4962" y="9"/>
                                </a:cubicBezTo>
                                <a:cubicBezTo>
                                  <a:pt x="4962" y="5"/>
                                  <a:pt x="4966" y="1"/>
                                  <a:pt x="4970" y="1"/>
                                </a:cubicBezTo>
                                <a:close/>
                                <a:moveTo>
                                  <a:pt x="5002" y="1"/>
                                </a:moveTo>
                                <a:lnTo>
                                  <a:pt x="5002" y="1"/>
                                </a:lnTo>
                                <a:cubicBezTo>
                                  <a:pt x="5007" y="1"/>
                                  <a:pt x="5010" y="5"/>
                                  <a:pt x="5010" y="9"/>
                                </a:cubicBezTo>
                                <a:cubicBezTo>
                                  <a:pt x="5010" y="14"/>
                                  <a:pt x="5007" y="17"/>
                                  <a:pt x="5002" y="17"/>
                                </a:cubicBezTo>
                                <a:lnTo>
                                  <a:pt x="5002" y="17"/>
                                </a:lnTo>
                                <a:cubicBezTo>
                                  <a:pt x="4998" y="17"/>
                                  <a:pt x="4994" y="14"/>
                                  <a:pt x="4994" y="9"/>
                                </a:cubicBezTo>
                                <a:cubicBezTo>
                                  <a:pt x="4994" y="5"/>
                                  <a:pt x="4998" y="1"/>
                                  <a:pt x="5002" y="1"/>
                                </a:cubicBezTo>
                                <a:close/>
                                <a:moveTo>
                                  <a:pt x="5034" y="1"/>
                                </a:moveTo>
                                <a:lnTo>
                                  <a:pt x="5034" y="1"/>
                                </a:lnTo>
                                <a:cubicBezTo>
                                  <a:pt x="5039" y="1"/>
                                  <a:pt x="5042" y="5"/>
                                  <a:pt x="5042" y="9"/>
                                </a:cubicBezTo>
                                <a:cubicBezTo>
                                  <a:pt x="5042" y="14"/>
                                  <a:pt x="5039" y="17"/>
                                  <a:pt x="5034" y="17"/>
                                </a:cubicBezTo>
                                <a:lnTo>
                                  <a:pt x="5034" y="17"/>
                                </a:lnTo>
                                <a:cubicBezTo>
                                  <a:pt x="5030" y="17"/>
                                  <a:pt x="5026" y="14"/>
                                  <a:pt x="5026" y="9"/>
                                </a:cubicBezTo>
                                <a:cubicBezTo>
                                  <a:pt x="5026" y="5"/>
                                  <a:pt x="5030" y="1"/>
                                  <a:pt x="5034" y="1"/>
                                </a:cubicBezTo>
                                <a:close/>
                                <a:moveTo>
                                  <a:pt x="5066" y="1"/>
                                </a:moveTo>
                                <a:lnTo>
                                  <a:pt x="5066" y="1"/>
                                </a:lnTo>
                                <a:cubicBezTo>
                                  <a:pt x="5071" y="1"/>
                                  <a:pt x="5074" y="5"/>
                                  <a:pt x="5074" y="9"/>
                                </a:cubicBezTo>
                                <a:cubicBezTo>
                                  <a:pt x="5074" y="14"/>
                                  <a:pt x="5071" y="17"/>
                                  <a:pt x="5066" y="17"/>
                                </a:cubicBezTo>
                                <a:lnTo>
                                  <a:pt x="5066" y="17"/>
                                </a:lnTo>
                                <a:cubicBezTo>
                                  <a:pt x="5062" y="17"/>
                                  <a:pt x="5058" y="14"/>
                                  <a:pt x="5058" y="9"/>
                                </a:cubicBezTo>
                                <a:cubicBezTo>
                                  <a:pt x="5058" y="5"/>
                                  <a:pt x="5062" y="1"/>
                                  <a:pt x="5066" y="1"/>
                                </a:cubicBezTo>
                                <a:close/>
                                <a:moveTo>
                                  <a:pt x="5098" y="1"/>
                                </a:moveTo>
                                <a:lnTo>
                                  <a:pt x="5098" y="1"/>
                                </a:lnTo>
                                <a:cubicBezTo>
                                  <a:pt x="5103" y="1"/>
                                  <a:pt x="5106" y="5"/>
                                  <a:pt x="5106" y="9"/>
                                </a:cubicBezTo>
                                <a:cubicBezTo>
                                  <a:pt x="5106" y="14"/>
                                  <a:pt x="5103" y="17"/>
                                  <a:pt x="5098" y="17"/>
                                </a:cubicBezTo>
                                <a:lnTo>
                                  <a:pt x="5098" y="17"/>
                                </a:lnTo>
                                <a:cubicBezTo>
                                  <a:pt x="5094" y="17"/>
                                  <a:pt x="5090" y="14"/>
                                  <a:pt x="5090" y="9"/>
                                </a:cubicBezTo>
                                <a:cubicBezTo>
                                  <a:pt x="5090" y="5"/>
                                  <a:pt x="5094" y="1"/>
                                  <a:pt x="5098" y="1"/>
                                </a:cubicBezTo>
                                <a:close/>
                                <a:moveTo>
                                  <a:pt x="5130" y="1"/>
                                </a:moveTo>
                                <a:lnTo>
                                  <a:pt x="5130" y="1"/>
                                </a:lnTo>
                                <a:cubicBezTo>
                                  <a:pt x="5135" y="1"/>
                                  <a:pt x="5138" y="5"/>
                                  <a:pt x="5138" y="9"/>
                                </a:cubicBezTo>
                                <a:cubicBezTo>
                                  <a:pt x="5138" y="14"/>
                                  <a:pt x="5135" y="17"/>
                                  <a:pt x="5130" y="17"/>
                                </a:cubicBezTo>
                                <a:lnTo>
                                  <a:pt x="5130" y="17"/>
                                </a:lnTo>
                                <a:cubicBezTo>
                                  <a:pt x="5126" y="17"/>
                                  <a:pt x="5122" y="14"/>
                                  <a:pt x="5122" y="9"/>
                                </a:cubicBezTo>
                                <a:cubicBezTo>
                                  <a:pt x="5122" y="5"/>
                                  <a:pt x="5126" y="1"/>
                                  <a:pt x="5130" y="1"/>
                                </a:cubicBezTo>
                                <a:close/>
                                <a:moveTo>
                                  <a:pt x="5162" y="1"/>
                                </a:moveTo>
                                <a:lnTo>
                                  <a:pt x="5162" y="1"/>
                                </a:lnTo>
                                <a:cubicBezTo>
                                  <a:pt x="5167" y="1"/>
                                  <a:pt x="5170" y="5"/>
                                  <a:pt x="5170" y="9"/>
                                </a:cubicBezTo>
                                <a:cubicBezTo>
                                  <a:pt x="5170" y="14"/>
                                  <a:pt x="5167" y="17"/>
                                  <a:pt x="5162" y="17"/>
                                </a:cubicBezTo>
                                <a:lnTo>
                                  <a:pt x="5162" y="17"/>
                                </a:lnTo>
                                <a:cubicBezTo>
                                  <a:pt x="5158" y="17"/>
                                  <a:pt x="5154" y="14"/>
                                  <a:pt x="5154" y="9"/>
                                </a:cubicBezTo>
                                <a:cubicBezTo>
                                  <a:pt x="5154" y="5"/>
                                  <a:pt x="5158" y="1"/>
                                  <a:pt x="5162" y="1"/>
                                </a:cubicBezTo>
                                <a:close/>
                                <a:moveTo>
                                  <a:pt x="5194" y="1"/>
                                </a:moveTo>
                                <a:lnTo>
                                  <a:pt x="5194" y="1"/>
                                </a:lnTo>
                                <a:cubicBezTo>
                                  <a:pt x="5199" y="1"/>
                                  <a:pt x="5202" y="5"/>
                                  <a:pt x="5202" y="9"/>
                                </a:cubicBezTo>
                                <a:cubicBezTo>
                                  <a:pt x="5202" y="14"/>
                                  <a:pt x="5199" y="17"/>
                                  <a:pt x="5194" y="17"/>
                                </a:cubicBezTo>
                                <a:lnTo>
                                  <a:pt x="5194" y="17"/>
                                </a:lnTo>
                                <a:cubicBezTo>
                                  <a:pt x="5190" y="17"/>
                                  <a:pt x="5186" y="14"/>
                                  <a:pt x="5186" y="9"/>
                                </a:cubicBezTo>
                                <a:cubicBezTo>
                                  <a:pt x="5186" y="5"/>
                                  <a:pt x="5190" y="1"/>
                                  <a:pt x="5194" y="1"/>
                                </a:cubicBezTo>
                                <a:close/>
                                <a:moveTo>
                                  <a:pt x="5226" y="1"/>
                                </a:moveTo>
                                <a:lnTo>
                                  <a:pt x="5226" y="1"/>
                                </a:lnTo>
                                <a:cubicBezTo>
                                  <a:pt x="5231" y="1"/>
                                  <a:pt x="5234" y="5"/>
                                  <a:pt x="5234" y="9"/>
                                </a:cubicBezTo>
                                <a:cubicBezTo>
                                  <a:pt x="5234" y="14"/>
                                  <a:pt x="5231" y="17"/>
                                  <a:pt x="5226" y="17"/>
                                </a:cubicBezTo>
                                <a:lnTo>
                                  <a:pt x="5226" y="17"/>
                                </a:lnTo>
                                <a:cubicBezTo>
                                  <a:pt x="5222" y="17"/>
                                  <a:pt x="5218" y="14"/>
                                  <a:pt x="5218" y="9"/>
                                </a:cubicBezTo>
                                <a:cubicBezTo>
                                  <a:pt x="5218" y="5"/>
                                  <a:pt x="5222" y="1"/>
                                  <a:pt x="5226" y="1"/>
                                </a:cubicBezTo>
                                <a:close/>
                                <a:moveTo>
                                  <a:pt x="5258" y="1"/>
                                </a:moveTo>
                                <a:lnTo>
                                  <a:pt x="5258" y="1"/>
                                </a:lnTo>
                                <a:cubicBezTo>
                                  <a:pt x="5263" y="1"/>
                                  <a:pt x="5266" y="5"/>
                                  <a:pt x="5266" y="9"/>
                                </a:cubicBezTo>
                                <a:cubicBezTo>
                                  <a:pt x="5266" y="14"/>
                                  <a:pt x="5263" y="17"/>
                                  <a:pt x="5258" y="17"/>
                                </a:cubicBezTo>
                                <a:lnTo>
                                  <a:pt x="5258" y="17"/>
                                </a:lnTo>
                                <a:cubicBezTo>
                                  <a:pt x="5254" y="17"/>
                                  <a:pt x="5250" y="14"/>
                                  <a:pt x="5250" y="9"/>
                                </a:cubicBezTo>
                                <a:cubicBezTo>
                                  <a:pt x="5250" y="5"/>
                                  <a:pt x="5254" y="1"/>
                                  <a:pt x="5258" y="1"/>
                                </a:cubicBezTo>
                                <a:close/>
                                <a:moveTo>
                                  <a:pt x="5290" y="1"/>
                                </a:moveTo>
                                <a:lnTo>
                                  <a:pt x="5290" y="1"/>
                                </a:lnTo>
                                <a:cubicBezTo>
                                  <a:pt x="5295" y="1"/>
                                  <a:pt x="5298" y="5"/>
                                  <a:pt x="5298" y="9"/>
                                </a:cubicBezTo>
                                <a:cubicBezTo>
                                  <a:pt x="5298" y="14"/>
                                  <a:pt x="5295" y="17"/>
                                  <a:pt x="5290" y="17"/>
                                </a:cubicBezTo>
                                <a:lnTo>
                                  <a:pt x="5290" y="17"/>
                                </a:lnTo>
                                <a:cubicBezTo>
                                  <a:pt x="5286" y="17"/>
                                  <a:pt x="5282" y="14"/>
                                  <a:pt x="5282" y="9"/>
                                </a:cubicBezTo>
                                <a:cubicBezTo>
                                  <a:pt x="5282" y="5"/>
                                  <a:pt x="5286" y="1"/>
                                  <a:pt x="5290" y="1"/>
                                </a:cubicBezTo>
                                <a:close/>
                                <a:moveTo>
                                  <a:pt x="5322" y="1"/>
                                </a:moveTo>
                                <a:lnTo>
                                  <a:pt x="5322" y="1"/>
                                </a:lnTo>
                                <a:cubicBezTo>
                                  <a:pt x="5327" y="1"/>
                                  <a:pt x="5330" y="5"/>
                                  <a:pt x="5330" y="9"/>
                                </a:cubicBezTo>
                                <a:cubicBezTo>
                                  <a:pt x="5330" y="14"/>
                                  <a:pt x="5327" y="17"/>
                                  <a:pt x="5322" y="17"/>
                                </a:cubicBezTo>
                                <a:lnTo>
                                  <a:pt x="5322" y="17"/>
                                </a:lnTo>
                                <a:cubicBezTo>
                                  <a:pt x="5318" y="17"/>
                                  <a:pt x="5314" y="14"/>
                                  <a:pt x="5314" y="9"/>
                                </a:cubicBezTo>
                                <a:cubicBezTo>
                                  <a:pt x="5314" y="5"/>
                                  <a:pt x="5318" y="1"/>
                                  <a:pt x="5322" y="1"/>
                                </a:cubicBezTo>
                                <a:close/>
                                <a:moveTo>
                                  <a:pt x="5354" y="1"/>
                                </a:moveTo>
                                <a:lnTo>
                                  <a:pt x="5354" y="1"/>
                                </a:lnTo>
                                <a:cubicBezTo>
                                  <a:pt x="5359" y="1"/>
                                  <a:pt x="5362" y="5"/>
                                  <a:pt x="5362" y="9"/>
                                </a:cubicBezTo>
                                <a:cubicBezTo>
                                  <a:pt x="5362" y="14"/>
                                  <a:pt x="5359" y="17"/>
                                  <a:pt x="5354" y="17"/>
                                </a:cubicBezTo>
                                <a:lnTo>
                                  <a:pt x="5354" y="17"/>
                                </a:lnTo>
                                <a:cubicBezTo>
                                  <a:pt x="5350" y="17"/>
                                  <a:pt x="5346" y="14"/>
                                  <a:pt x="5346" y="9"/>
                                </a:cubicBezTo>
                                <a:cubicBezTo>
                                  <a:pt x="5346" y="5"/>
                                  <a:pt x="5350" y="1"/>
                                  <a:pt x="5354" y="1"/>
                                </a:cubicBezTo>
                                <a:close/>
                                <a:moveTo>
                                  <a:pt x="5386" y="1"/>
                                </a:moveTo>
                                <a:lnTo>
                                  <a:pt x="5386" y="1"/>
                                </a:lnTo>
                                <a:cubicBezTo>
                                  <a:pt x="5391" y="1"/>
                                  <a:pt x="5394" y="5"/>
                                  <a:pt x="5394" y="9"/>
                                </a:cubicBezTo>
                                <a:cubicBezTo>
                                  <a:pt x="5394" y="14"/>
                                  <a:pt x="5391" y="17"/>
                                  <a:pt x="5386" y="17"/>
                                </a:cubicBezTo>
                                <a:lnTo>
                                  <a:pt x="5386" y="17"/>
                                </a:lnTo>
                                <a:cubicBezTo>
                                  <a:pt x="5382" y="17"/>
                                  <a:pt x="5378" y="14"/>
                                  <a:pt x="5378" y="9"/>
                                </a:cubicBezTo>
                                <a:cubicBezTo>
                                  <a:pt x="5378" y="5"/>
                                  <a:pt x="5382" y="1"/>
                                  <a:pt x="5386" y="1"/>
                                </a:cubicBezTo>
                                <a:close/>
                                <a:moveTo>
                                  <a:pt x="5418" y="1"/>
                                </a:moveTo>
                                <a:lnTo>
                                  <a:pt x="5418" y="1"/>
                                </a:lnTo>
                                <a:cubicBezTo>
                                  <a:pt x="5423" y="1"/>
                                  <a:pt x="5426" y="5"/>
                                  <a:pt x="5426" y="9"/>
                                </a:cubicBezTo>
                                <a:cubicBezTo>
                                  <a:pt x="5426" y="14"/>
                                  <a:pt x="5423" y="17"/>
                                  <a:pt x="5418" y="17"/>
                                </a:cubicBezTo>
                                <a:lnTo>
                                  <a:pt x="5418" y="17"/>
                                </a:lnTo>
                                <a:cubicBezTo>
                                  <a:pt x="5414" y="17"/>
                                  <a:pt x="5410" y="14"/>
                                  <a:pt x="5410" y="9"/>
                                </a:cubicBezTo>
                                <a:cubicBezTo>
                                  <a:pt x="5410" y="5"/>
                                  <a:pt x="5414" y="1"/>
                                  <a:pt x="5418" y="1"/>
                                </a:cubicBezTo>
                                <a:close/>
                                <a:moveTo>
                                  <a:pt x="5450" y="1"/>
                                </a:moveTo>
                                <a:lnTo>
                                  <a:pt x="5450" y="1"/>
                                </a:lnTo>
                                <a:cubicBezTo>
                                  <a:pt x="5455" y="1"/>
                                  <a:pt x="5458" y="5"/>
                                  <a:pt x="5458" y="9"/>
                                </a:cubicBezTo>
                                <a:cubicBezTo>
                                  <a:pt x="5458" y="14"/>
                                  <a:pt x="5455" y="17"/>
                                  <a:pt x="5450" y="17"/>
                                </a:cubicBezTo>
                                <a:lnTo>
                                  <a:pt x="5450" y="17"/>
                                </a:lnTo>
                                <a:cubicBezTo>
                                  <a:pt x="5446" y="17"/>
                                  <a:pt x="5442" y="14"/>
                                  <a:pt x="5442" y="9"/>
                                </a:cubicBezTo>
                                <a:cubicBezTo>
                                  <a:pt x="5442" y="5"/>
                                  <a:pt x="5446" y="1"/>
                                  <a:pt x="5450" y="1"/>
                                </a:cubicBezTo>
                                <a:close/>
                                <a:moveTo>
                                  <a:pt x="5482" y="1"/>
                                </a:moveTo>
                                <a:lnTo>
                                  <a:pt x="5483" y="1"/>
                                </a:lnTo>
                                <a:cubicBezTo>
                                  <a:pt x="5487" y="1"/>
                                  <a:pt x="5491" y="5"/>
                                  <a:pt x="5491" y="9"/>
                                </a:cubicBezTo>
                                <a:cubicBezTo>
                                  <a:pt x="5491" y="14"/>
                                  <a:pt x="5487" y="17"/>
                                  <a:pt x="5483" y="17"/>
                                </a:cubicBezTo>
                                <a:lnTo>
                                  <a:pt x="5482" y="17"/>
                                </a:lnTo>
                                <a:cubicBezTo>
                                  <a:pt x="5478" y="17"/>
                                  <a:pt x="5474" y="14"/>
                                  <a:pt x="5474" y="9"/>
                                </a:cubicBezTo>
                                <a:cubicBezTo>
                                  <a:pt x="5474" y="5"/>
                                  <a:pt x="5478" y="1"/>
                                  <a:pt x="5482" y="1"/>
                                </a:cubicBezTo>
                                <a:close/>
                                <a:moveTo>
                                  <a:pt x="5515" y="1"/>
                                </a:moveTo>
                                <a:lnTo>
                                  <a:pt x="5515" y="1"/>
                                </a:lnTo>
                                <a:cubicBezTo>
                                  <a:pt x="5519" y="1"/>
                                  <a:pt x="5523" y="5"/>
                                  <a:pt x="5523" y="9"/>
                                </a:cubicBezTo>
                                <a:cubicBezTo>
                                  <a:pt x="5523" y="14"/>
                                  <a:pt x="5519" y="17"/>
                                  <a:pt x="5515" y="17"/>
                                </a:cubicBezTo>
                                <a:lnTo>
                                  <a:pt x="5515" y="17"/>
                                </a:lnTo>
                                <a:cubicBezTo>
                                  <a:pt x="5510" y="17"/>
                                  <a:pt x="5507" y="14"/>
                                  <a:pt x="5507" y="9"/>
                                </a:cubicBezTo>
                                <a:cubicBezTo>
                                  <a:pt x="5507" y="5"/>
                                  <a:pt x="5510" y="1"/>
                                  <a:pt x="5515" y="1"/>
                                </a:cubicBezTo>
                                <a:close/>
                                <a:moveTo>
                                  <a:pt x="5547" y="1"/>
                                </a:moveTo>
                                <a:lnTo>
                                  <a:pt x="5547" y="1"/>
                                </a:lnTo>
                                <a:cubicBezTo>
                                  <a:pt x="5551" y="1"/>
                                  <a:pt x="5555" y="5"/>
                                  <a:pt x="5555" y="9"/>
                                </a:cubicBezTo>
                                <a:cubicBezTo>
                                  <a:pt x="5555" y="14"/>
                                  <a:pt x="5551" y="17"/>
                                  <a:pt x="5547" y="17"/>
                                </a:cubicBezTo>
                                <a:lnTo>
                                  <a:pt x="5547" y="17"/>
                                </a:lnTo>
                                <a:cubicBezTo>
                                  <a:pt x="5542" y="17"/>
                                  <a:pt x="5539" y="14"/>
                                  <a:pt x="5539" y="9"/>
                                </a:cubicBezTo>
                                <a:cubicBezTo>
                                  <a:pt x="5539" y="5"/>
                                  <a:pt x="5542" y="1"/>
                                  <a:pt x="5547" y="1"/>
                                </a:cubicBezTo>
                                <a:close/>
                                <a:moveTo>
                                  <a:pt x="5579" y="1"/>
                                </a:moveTo>
                                <a:lnTo>
                                  <a:pt x="5579" y="1"/>
                                </a:lnTo>
                                <a:cubicBezTo>
                                  <a:pt x="5583" y="1"/>
                                  <a:pt x="5587" y="5"/>
                                  <a:pt x="5587" y="9"/>
                                </a:cubicBezTo>
                                <a:cubicBezTo>
                                  <a:pt x="5587" y="14"/>
                                  <a:pt x="5583" y="17"/>
                                  <a:pt x="5579" y="17"/>
                                </a:cubicBezTo>
                                <a:lnTo>
                                  <a:pt x="5579" y="17"/>
                                </a:lnTo>
                                <a:cubicBezTo>
                                  <a:pt x="5574" y="17"/>
                                  <a:pt x="5571" y="14"/>
                                  <a:pt x="5571" y="9"/>
                                </a:cubicBezTo>
                                <a:cubicBezTo>
                                  <a:pt x="5571" y="5"/>
                                  <a:pt x="5574" y="1"/>
                                  <a:pt x="5579" y="1"/>
                                </a:cubicBezTo>
                                <a:close/>
                                <a:moveTo>
                                  <a:pt x="5611" y="1"/>
                                </a:moveTo>
                                <a:lnTo>
                                  <a:pt x="5611" y="1"/>
                                </a:lnTo>
                                <a:cubicBezTo>
                                  <a:pt x="5615" y="1"/>
                                  <a:pt x="5619" y="5"/>
                                  <a:pt x="5619" y="9"/>
                                </a:cubicBezTo>
                                <a:cubicBezTo>
                                  <a:pt x="5619" y="14"/>
                                  <a:pt x="5615" y="17"/>
                                  <a:pt x="5611" y="17"/>
                                </a:cubicBezTo>
                                <a:lnTo>
                                  <a:pt x="5611" y="17"/>
                                </a:lnTo>
                                <a:cubicBezTo>
                                  <a:pt x="5606" y="17"/>
                                  <a:pt x="5603" y="14"/>
                                  <a:pt x="5603" y="9"/>
                                </a:cubicBezTo>
                                <a:cubicBezTo>
                                  <a:pt x="5603" y="5"/>
                                  <a:pt x="5606" y="1"/>
                                  <a:pt x="5611" y="1"/>
                                </a:cubicBezTo>
                                <a:close/>
                                <a:moveTo>
                                  <a:pt x="5643" y="1"/>
                                </a:moveTo>
                                <a:lnTo>
                                  <a:pt x="5643" y="1"/>
                                </a:lnTo>
                                <a:cubicBezTo>
                                  <a:pt x="5647" y="1"/>
                                  <a:pt x="5651" y="5"/>
                                  <a:pt x="5651" y="9"/>
                                </a:cubicBezTo>
                                <a:cubicBezTo>
                                  <a:pt x="5651" y="14"/>
                                  <a:pt x="5647" y="17"/>
                                  <a:pt x="5643" y="17"/>
                                </a:cubicBezTo>
                                <a:lnTo>
                                  <a:pt x="5643" y="17"/>
                                </a:lnTo>
                                <a:cubicBezTo>
                                  <a:pt x="5638" y="17"/>
                                  <a:pt x="5635" y="14"/>
                                  <a:pt x="5635" y="9"/>
                                </a:cubicBezTo>
                                <a:cubicBezTo>
                                  <a:pt x="5635" y="5"/>
                                  <a:pt x="5638" y="1"/>
                                  <a:pt x="5643" y="1"/>
                                </a:cubicBezTo>
                                <a:close/>
                                <a:moveTo>
                                  <a:pt x="5675" y="1"/>
                                </a:moveTo>
                                <a:lnTo>
                                  <a:pt x="5675" y="1"/>
                                </a:lnTo>
                                <a:cubicBezTo>
                                  <a:pt x="5679" y="1"/>
                                  <a:pt x="5683" y="5"/>
                                  <a:pt x="5683" y="9"/>
                                </a:cubicBezTo>
                                <a:cubicBezTo>
                                  <a:pt x="5683" y="14"/>
                                  <a:pt x="5679" y="17"/>
                                  <a:pt x="5675" y="17"/>
                                </a:cubicBezTo>
                                <a:lnTo>
                                  <a:pt x="5675" y="17"/>
                                </a:lnTo>
                                <a:cubicBezTo>
                                  <a:pt x="5670" y="17"/>
                                  <a:pt x="5667" y="14"/>
                                  <a:pt x="5667" y="9"/>
                                </a:cubicBezTo>
                                <a:cubicBezTo>
                                  <a:pt x="5667" y="5"/>
                                  <a:pt x="5670" y="1"/>
                                  <a:pt x="5675" y="1"/>
                                </a:cubicBezTo>
                                <a:close/>
                                <a:moveTo>
                                  <a:pt x="5707" y="1"/>
                                </a:moveTo>
                                <a:lnTo>
                                  <a:pt x="5707" y="1"/>
                                </a:lnTo>
                                <a:cubicBezTo>
                                  <a:pt x="5711" y="1"/>
                                  <a:pt x="5715" y="5"/>
                                  <a:pt x="5715" y="9"/>
                                </a:cubicBezTo>
                                <a:cubicBezTo>
                                  <a:pt x="5715" y="14"/>
                                  <a:pt x="5711" y="17"/>
                                  <a:pt x="5707" y="17"/>
                                </a:cubicBezTo>
                                <a:lnTo>
                                  <a:pt x="5707" y="17"/>
                                </a:lnTo>
                                <a:cubicBezTo>
                                  <a:pt x="5702" y="17"/>
                                  <a:pt x="5699" y="14"/>
                                  <a:pt x="5699" y="9"/>
                                </a:cubicBezTo>
                                <a:cubicBezTo>
                                  <a:pt x="5699" y="5"/>
                                  <a:pt x="5702" y="1"/>
                                  <a:pt x="5707" y="1"/>
                                </a:cubicBezTo>
                                <a:close/>
                                <a:moveTo>
                                  <a:pt x="5739" y="1"/>
                                </a:moveTo>
                                <a:lnTo>
                                  <a:pt x="5739" y="1"/>
                                </a:lnTo>
                                <a:cubicBezTo>
                                  <a:pt x="5743" y="1"/>
                                  <a:pt x="5747" y="5"/>
                                  <a:pt x="5747" y="9"/>
                                </a:cubicBezTo>
                                <a:cubicBezTo>
                                  <a:pt x="5747" y="14"/>
                                  <a:pt x="5743" y="17"/>
                                  <a:pt x="5739" y="17"/>
                                </a:cubicBezTo>
                                <a:lnTo>
                                  <a:pt x="5739" y="17"/>
                                </a:lnTo>
                                <a:cubicBezTo>
                                  <a:pt x="5734" y="17"/>
                                  <a:pt x="5731" y="14"/>
                                  <a:pt x="5731" y="9"/>
                                </a:cubicBezTo>
                                <a:cubicBezTo>
                                  <a:pt x="5731" y="5"/>
                                  <a:pt x="5734" y="1"/>
                                  <a:pt x="5739" y="1"/>
                                </a:cubicBezTo>
                                <a:close/>
                                <a:moveTo>
                                  <a:pt x="5771" y="1"/>
                                </a:moveTo>
                                <a:lnTo>
                                  <a:pt x="5771" y="1"/>
                                </a:lnTo>
                                <a:cubicBezTo>
                                  <a:pt x="5775" y="1"/>
                                  <a:pt x="5779" y="5"/>
                                  <a:pt x="5779" y="9"/>
                                </a:cubicBezTo>
                                <a:cubicBezTo>
                                  <a:pt x="5779" y="14"/>
                                  <a:pt x="5775" y="17"/>
                                  <a:pt x="5771" y="17"/>
                                </a:cubicBezTo>
                                <a:lnTo>
                                  <a:pt x="5771" y="17"/>
                                </a:lnTo>
                                <a:cubicBezTo>
                                  <a:pt x="5766" y="17"/>
                                  <a:pt x="5763" y="14"/>
                                  <a:pt x="5763" y="9"/>
                                </a:cubicBezTo>
                                <a:cubicBezTo>
                                  <a:pt x="5763" y="5"/>
                                  <a:pt x="5766" y="1"/>
                                  <a:pt x="5771" y="1"/>
                                </a:cubicBezTo>
                                <a:close/>
                                <a:moveTo>
                                  <a:pt x="5803" y="1"/>
                                </a:moveTo>
                                <a:lnTo>
                                  <a:pt x="5803" y="1"/>
                                </a:lnTo>
                                <a:cubicBezTo>
                                  <a:pt x="5807" y="1"/>
                                  <a:pt x="5811" y="5"/>
                                  <a:pt x="5811" y="9"/>
                                </a:cubicBezTo>
                                <a:cubicBezTo>
                                  <a:pt x="5811" y="14"/>
                                  <a:pt x="5807" y="17"/>
                                  <a:pt x="5803" y="17"/>
                                </a:cubicBezTo>
                                <a:lnTo>
                                  <a:pt x="5803" y="17"/>
                                </a:lnTo>
                                <a:cubicBezTo>
                                  <a:pt x="5798" y="17"/>
                                  <a:pt x="5795" y="14"/>
                                  <a:pt x="5795" y="9"/>
                                </a:cubicBezTo>
                                <a:cubicBezTo>
                                  <a:pt x="5795" y="5"/>
                                  <a:pt x="5798" y="1"/>
                                  <a:pt x="5803" y="1"/>
                                </a:cubicBezTo>
                                <a:close/>
                                <a:moveTo>
                                  <a:pt x="5835" y="1"/>
                                </a:moveTo>
                                <a:lnTo>
                                  <a:pt x="5835" y="1"/>
                                </a:lnTo>
                                <a:cubicBezTo>
                                  <a:pt x="5839" y="1"/>
                                  <a:pt x="5843" y="5"/>
                                  <a:pt x="5843" y="9"/>
                                </a:cubicBezTo>
                                <a:cubicBezTo>
                                  <a:pt x="5843" y="14"/>
                                  <a:pt x="5839" y="17"/>
                                  <a:pt x="5835" y="17"/>
                                </a:cubicBezTo>
                                <a:lnTo>
                                  <a:pt x="5835" y="17"/>
                                </a:lnTo>
                                <a:cubicBezTo>
                                  <a:pt x="5830" y="17"/>
                                  <a:pt x="5827" y="14"/>
                                  <a:pt x="5827" y="9"/>
                                </a:cubicBezTo>
                                <a:cubicBezTo>
                                  <a:pt x="5827" y="5"/>
                                  <a:pt x="5830" y="1"/>
                                  <a:pt x="5835" y="1"/>
                                </a:cubicBezTo>
                                <a:close/>
                                <a:moveTo>
                                  <a:pt x="5867" y="1"/>
                                </a:moveTo>
                                <a:lnTo>
                                  <a:pt x="5867" y="1"/>
                                </a:lnTo>
                                <a:cubicBezTo>
                                  <a:pt x="5871" y="1"/>
                                  <a:pt x="5875" y="5"/>
                                  <a:pt x="5875" y="9"/>
                                </a:cubicBezTo>
                                <a:cubicBezTo>
                                  <a:pt x="5875" y="14"/>
                                  <a:pt x="5871" y="17"/>
                                  <a:pt x="5867" y="17"/>
                                </a:cubicBezTo>
                                <a:lnTo>
                                  <a:pt x="5867" y="17"/>
                                </a:lnTo>
                                <a:cubicBezTo>
                                  <a:pt x="5862" y="17"/>
                                  <a:pt x="5859" y="14"/>
                                  <a:pt x="5859" y="9"/>
                                </a:cubicBezTo>
                                <a:cubicBezTo>
                                  <a:pt x="5859" y="5"/>
                                  <a:pt x="5862" y="1"/>
                                  <a:pt x="5867" y="1"/>
                                </a:cubicBezTo>
                                <a:close/>
                                <a:moveTo>
                                  <a:pt x="5899" y="1"/>
                                </a:moveTo>
                                <a:lnTo>
                                  <a:pt x="5899" y="1"/>
                                </a:lnTo>
                                <a:cubicBezTo>
                                  <a:pt x="5903" y="1"/>
                                  <a:pt x="5907" y="5"/>
                                  <a:pt x="5907" y="9"/>
                                </a:cubicBezTo>
                                <a:cubicBezTo>
                                  <a:pt x="5907" y="14"/>
                                  <a:pt x="5903" y="17"/>
                                  <a:pt x="5899" y="17"/>
                                </a:cubicBezTo>
                                <a:lnTo>
                                  <a:pt x="5899" y="17"/>
                                </a:lnTo>
                                <a:cubicBezTo>
                                  <a:pt x="5894" y="17"/>
                                  <a:pt x="5891" y="14"/>
                                  <a:pt x="5891" y="9"/>
                                </a:cubicBezTo>
                                <a:cubicBezTo>
                                  <a:pt x="5891" y="5"/>
                                  <a:pt x="5894" y="1"/>
                                  <a:pt x="5899" y="1"/>
                                </a:cubicBezTo>
                                <a:close/>
                                <a:moveTo>
                                  <a:pt x="5931" y="1"/>
                                </a:moveTo>
                                <a:lnTo>
                                  <a:pt x="5931" y="1"/>
                                </a:lnTo>
                                <a:cubicBezTo>
                                  <a:pt x="5935" y="1"/>
                                  <a:pt x="5939" y="5"/>
                                  <a:pt x="5939" y="9"/>
                                </a:cubicBezTo>
                                <a:cubicBezTo>
                                  <a:pt x="5939" y="14"/>
                                  <a:pt x="5935" y="17"/>
                                  <a:pt x="5931" y="17"/>
                                </a:cubicBezTo>
                                <a:lnTo>
                                  <a:pt x="5931" y="17"/>
                                </a:lnTo>
                                <a:cubicBezTo>
                                  <a:pt x="5926" y="17"/>
                                  <a:pt x="5923" y="14"/>
                                  <a:pt x="5923" y="9"/>
                                </a:cubicBezTo>
                                <a:cubicBezTo>
                                  <a:pt x="5923" y="5"/>
                                  <a:pt x="5926" y="1"/>
                                  <a:pt x="5931" y="1"/>
                                </a:cubicBezTo>
                                <a:close/>
                                <a:moveTo>
                                  <a:pt x="5963" y="1"/>
                                </a:moveTo>
                                <a:lnTo>
                                  <a:pt x="5963" y="1"/>
                                </a:lnTo>
                                <a:cubicBezTo>
                                  <a:pt x="5967" y="1"/>
                                  <a:pt x="5971" y="5"/>
                                  <a:pt x="5971" y="9"/>
                                </a:cubicBezTo>
                                <a:cubicBezTo>
                                  <a:pt x="5971" y="14"/>
                                  <a:pt x="5967" y="17"/>
                                  <a:pt x="5963" y="17"/>
                                </a:cubicBezTo>
                                <a:lnTo>
                                  <a:pt x="5963" y="17"/>
                                </a:lnTo>
                                <a:cubicBezTo>
                                  <a:pt x="5958" y="17"/>
                                  <a:pt x="5955" y="14"/>
                                  <a:pt x="5955" y="9"/>
                                </a:cubicBezTo>
                                <a:cubicBezTo>
                                  <a:pt x="5955" y="5"/>
                                  <a:pt x="5958" y="1"/>
                                  <a:pt x="5963" y="1"/>
                                </a:cubicBezTo>
                                <a:close/>
                                <a:moveTo>
                                  <a:pt x="5995" y="1"/>
                                </a:moveTo>
                                <a:lnTo>
                                  <a:pt x="5995" y="1"/>
                                </a:lnTo>
                                <a:cubicBezTo>
                                  <a:pt x="5999" y="1"/>
                                  <a:pt x="6003" y="5"/>
                                  <a:pt x="6003" y="9"/>
                                </a:cubicBezTo>
                                <a:cubicBezTo>
                                  <a:pt x="6003" y="14"/>
                                  <a:pt x="5999" y="17"/>
                                  <a:pt x="5995" y="17"/>
                                </a:cubicBezTo>
                                <a:lnTo>
                                  <a:pt x="5995" y="17"/>
                                </a:lnTo>
                                <a:cubicBezTo>
                                  <a:pt x="5990" y="17"/>
                                  <a:pt x="5987" y="14"/>
                                  <a:pt x="5987" y="9"/>
                                </a:cubicBezTo>
                                <a:cubicBezTo>
                                  <a:pt x="5987" y="5"/>
                                  <a:pt x="5990" y="1"/>
                                  <a:pt x="5995" y="1"/>
                                </a:cubicBezTo>
                                <a:close/>
                                <a:moveTo>
                                  <a:pt x="6027" y="1"/>
                                </a:moveTo>
                                <a:lnTo>
                                  <a:pt x="6027" y="1"/>
                                </a:lnTo>
                                <a:cubicBezTo>
                                  <a:pt x="6031" y="1"/>
                                  <a:pt x="6035" y="5"/>
                                  <a:pt x="6035" y="9"/>
                                </a:cubicBezTo>
                                <a:cubicBezTo>
                                  <a:pt x="6035" y="14"/>
                                  <a:pt x="6031" y="17"/>
                                  <a:pt x="6027" y="17"/>
                                </a:cubicBezTo>
                                <a:lnTo>
                                  <a:pt x="6027" y="17"/>
                                </a:lnTo>
                                <a:cubicBezTo>
                                  <a:pt x="6022" y="17"/>
                                  <a:pt x="6019" y="14"/>
                                  <a:pt x="6019" y="9"/>
                                </a:cubicBezTo>
                                <a:cubicBezTo>
                                  <a:pt x="6019" y="5"/>
                                  <a:pt x="6022" y="1"/>
                                  <a:pt x="6027" y="1"/>
                                </a:cubicBezTo>
                                <a:close/>
                                <a:moveTo>
                                  <a:pt x="6059" y="1"/>
                                </a:moveTo>
                                <a:lnTo>
                                  <a:pt x="6059" y="1"/>
                                </a:lnTo>
                                <a:cubicBezTo>
                                  <a:pt x="6063" y="1"/>
                                  <a:pt x="6067" y="5"/>
                                  <a:pt x="6067" y="9"/>
                                </a:cubicBezTo>
                                <a:cubicBezTo>
                                  <a:pt x="6067" y="14"/>
                                  <a:pt x="6063" y="17"/>
                                  <a:pt x="6059" y="17"/>
                                </a:cubicBezTo>
                                <a:lnTo>
                                  <a:pt x="6059" y="17"/>
                                </a:lnTo>
                                <a:cubicBezTo>
                                  <a:pt x="6054" y="17"/>
                                  <a:pt x="6051" y="14"/>
                                  <a:pt x="6051" y="9"/>
                                </a:cubicBezTo>
                                <a:cubicBezTo>
                                  <a:pt x="6051" y="5"/>
                                  <a:pt x="6054" y="1"/>
                                  <a:pt x="6059" y="1"/>
                                </a:cubicBezTo>
                                <a:close/>
                                <a:moveTo>
                                  <a:pt x="6091" y="1"/>
                                </a:moveTo>
                                <a:lnTo>
                                  <a:pt x="6091" y="1"/>
                                </a:lnTo>
                                <a:cubicBezTo>
                                  <a:pt x="6095" y="1"/>
                                  <a:pt x="6099" y="5"/>
                                  <a:pt x="6099" y="9"/>
                                </a:cubicBezTo>
                                <a:cubicBezTo>
                                  <a:pt x="6099" y="14"/>
                                  <a:pt x="6095" y="17"/>
                                  <a:pt x="6091" y="17"/>
                                </a:cubicBezTo>
                                <a:lnTo>
                                  <a:pt x="6091" y="17"/>
                                </a:lnTo>
                                <a:cubicBezTo>
                                  <a:pt x="6086" y="17"/>
                                  <a:pt x="6083" y="14"/>
                                  <a:pt x="6083" y="9"/>
                                </a:cubicBezTo>
                                <a:cubicBezTo>
                                  <a:pt x="6083" y="5"/>
                                  <a:pt x="6086" y="1"/>
                                  <a:pt x="6091" y="1"/>
                                </a:cubicBezTo>
                                <a:close/>
                                <a:moveTo>
                                  <a:pt x="6123" y="1"/>
                                </a:moveTo>
                                <a:lnTo>
                                  <a:pt x="6123" y="1"/>
                                </a:lnTo>
                                <a:cubicBezTo>
                                  <a:pt x="6127" y="1"/>
                                  <a:pt x="6131" y="5"/>
                                  <a:pt x="6131" y="9"/>
                                </a:cubicBezTo>
                                <a:cubicBezTo>
                                  <a:pt x="6131" y="14"/>
                                  <a:pt x="6127" y="17"/>
                                  <a:pt x="6123" y="17"/>
                                </a:cubicBezTo>
                                <a:lnTo>
                                  <a:pt x="6123" y="17"/>
                                </a:lnTo>
                                <a:cubicBezTo>
                                  <a:pt x="6118" y="17"/>
                                  <a:pt x="6115" y="14"/>
                                  <a:pt x="6115" y="9"/>
                                </a:cubicBezTo>
                                <a:cubicBezTo>
                                  <a:pt x="6115" y="5"/>
                                  <a:pt x="6118" y="1"/>
                                  <a:pt x="6123" y="1"/>
                                </a:cubicBezTo>
                                <a:close/>
                                <a:moveTo>
                                  <a:pt x="6155" y="1"/>
                                </a:moveTo>
                                <a:lnTo>
                                  <a:pt x="6155" y="1"/>
                                </a:lnTo>
                                <a:cubicBezTo>
                                  <a:pt x="6159" y="1"/>
                                  <a:pt x="6163" y="5"/>
                                  <a:pt x="6163" y="9"/>
                                </a:cubicBezTo>
                                <a:cubicBezTo>
                                  <a:pt x="6163" y="14"/>
                                  <a:pt x="6159" y="17"/>
                                  <a:pt x="6155" y="17"/>
                                </a:cubicBezTo>
                                <a:lnTo>
                                  <a:pt x="6155" y="17"/>
                                </a:lnTo>
                                <a:cubicBezTo>
                                  <a:pt x="6150" y="17"/>
                                  <a:pt x="6147" y="14"/>
                                  <a:pt x="6147" y="9"/>
                                </a:cubicBezTo>
                                <a:cubicBezTo>
                                  <a:pt x="6147" y="5"/>
                                  <a:pt x="6150" y="1"/>
                                  <a:pt x="6155" y="1"/>
                                </a:cubicBezTo>
                                <a:close/>
                                <a:moveTo>
                                  <a:pt x="6187" y="1"/>
                                </a:moveTo>
                                <a:lnTo>
                                  <a:pt x="6187" y="1"/>
                                </a:lnTo>
                                <a:cubicBezTo>
                                  <a:pt x="6191" y="1"/>
                                  <a:pt x="6195" y="5"/>
                                  <a:pt x="6195" y="9"/>
                                </a:cubicBezTo>
                                <a:cubicBezTo>
                                  <a:pt x="6195" y="14"/>
                                  <a:pt x="6191" y="17"/>
                                  <a:pt x="6187" y="17"/>
                                </a:cubicBezTo>
                                <a:lnTo>
                                  <a:pt x="6187" y="17"/>
                                </a:lnTo>
                                <a:cubicBezTo>
                                  <a:pt x="6182" y="17"/>
                                  <a:pt x="6179" y="14"/>
                                  <a:pt x="6179" y="9"/>
                                </a:cubicBezTo>
                                <a:cubicBezTo>
                                  <a:pt x="6179" y="5"/>
                                  <a:pt x="6182" y="1"/>
                                  <a:pt x="6187" y="1"/>
                                </a:cubicBezTo>
                                <a:close/>
                                <a:moveTo>
                                  <a:pt x="6219" y="1"/>
                                </a:moveTo>
                                <a:lnTo>
                                  <a:pt x="6219" y="1"/>
                                </a:lnTo>
                                <a:cubicBezTo>
                                  <a:pt x="6223" y="1"/>
                                  <a:pt x="6227" y="5"/>
                                  <a:pt x="6227" y="9"/>
                                </a:cubicBezTo>
                                <a:cubicBezTo>
                                  <a:pt x="6227" y="14"/>
                                  <a:pt x="6223" y="17"/>
                                  <a:pt x="6219" y="17"/>
                                </a:cubicBezTo>
                                <a:lnTo>
                                  <a:pt x="6219" y="17"/>
                                </a:lnTo>
                                <a:cubicBezTo>
                                  <a:pt x="6214" y="17"/>
                                  <a:pt x="6211" y="14"/>
                                  <a:pt x="6211" y="9"/>
                                </a:cubicBezTo>
                                <a:cubicBezTo>
                                  <a:pt x="6211" y="5"/>
                                  <a:pt x="6214" y="1"/>
                                  <a:pt x="6219" y="1"/>
                                </a:cubicBezTo>
                                <a:close/>
                                <a:moveTo>
                                  <a:pt x="6251" y="1"/>
                                </a:moveTo>
                                <a:lnTo>
                                  <a:pt x="6251" y="1"/>
                                </a:lnTo>
                                <a:cubicBezTo>
                                  <a:pt x="6255" y="1"/>
                                  <a:pt x="6259" y="5"/>
                                  <a:pt x="6259" y="9"/>
                                </a:cubicBezTo>
                                <a:cubicBezTo>
                                  <a:pt x="6259" y="14"/>
                                  <a:pt x="6255" y="17"/>
                                  <a:pt x="6251" y="17"/>
                                </a:cubicBezTo>
                                <a:lnTo>
                                  <a:pt x="6251" y="17"/>
                                </a:lnTo>
                                <a:cubicBezTo>
                                  <a:pt x="6246" y="17"/>
                                  <a:pt x="6243" y="14"/>
                                  <a:pt x="6243" y="9"/>
                                </a:cubicBezTo>
                                <a:cubicBezTo>
                                  <a:pt x="6243" y="5"/>
                                  <a:pt x="6246" y="1"/>
                                  <a:pt x="6251" y="1"/>
                                </a:cubicBezTo>
                                <a:close/>
                                <a:moveTo>
                                  <a:pt x="6283" y="1"/>
                                </a:moveTo>
                                <a:lnTo>
                                  <a:pt x="6283" y="1"/>
                                </a:lnTo>
                                <a:cubicBezTo>
                                  <a:pt x="6287" y="1"/>
                                  <a:pt x="6291" y="5"/>
                                  <a:pt x="6291" y="9"/>
                                </a:cubicBezTo>
                                <a:cubicBezTo>
                                  <a:pt x="6291" y="14"/>
                                  <a:pt x="6287" y="17"/>
                                  <a:pt x="6283" y="17"/>
                                </a:cubicBezTo>
                                <a:lnTo>
                                  <a:pt x="6283" y="17"/>
                                </a:lnTo>
                                <a:cubicBezTo>
                                  <a:pt x="6278" y="17"/>
                                  <a:pt x="6275" y="14"/>
                                  <a:pt x="6275" y="9"/>
                                </a:cubicBezTo>
                                <a:cubicBezTo>
                                  <a:pt x="6275" y="5"/>
                                  <a:pt x="6278" y="1"/>
                                  <a:pt x="6283" y="1"/>
                                </a:cubicBezTo>
                                <a:close/>
                                <a:moveTo>
                                  <a:pt x="6315" y="1"/>
                                </a:moveTo>
                                <a:lnTo>
                                  <a:pt x="6315" y="1"/>
                                </a:lnTo>
                                <a:cubicBezTo>
                                  <a:pt x="6319" y="1"/>
                                  <a:pt x="6323" y="5"/>
                                  <a:pt x="6323" y="9"/>
                                </a:cubicBezTo>
                                <a:cubicBezTo>
                                  <a:pt x="6323" y="14"/>
                                  <a:pt x="6319" y="17"/>
                                  <a:pt x="6315" y="17"/>
                                </a:cubicBezTo>
                                <a:lnTo>
                                  <a:pt x="6315" y="17"/>
                                </a:lnTo>
                                <a:cubicBezTo>
                                  <a:pt x="6310" y="17"/>
                                  <a:pt x="6307" y="14"/>
                                  <a:pt x="6307" y="9"/>
                                </a:cubicBezTo>
                                <a:cubicBezTo>
                                  <a:pt x="6307" y="5"/>
                                  <a:pt x="6310" y="1"/>
                                  <a:pt x="6315" y="1"/>
                                </a:cubicBezTo>
                                <a:close/>
                                <a:moveTo>
                                  <a:pt x="6347" y="1"/>
                                </a:moveTo>
                                <a:lnTo>
                                  <a:pt x="6347" y="1"/>
                                </a:lnTo>
                                <a:cubicBezTo>
                                  <a:pt x="6351" y="1"/>
                                  <a:pt x="6355" y="5"/>
                                  <a:pt x="6355" y="9"/>
                                </a:cubicBezTo>
                                <a:cubicBezTo>
                                  <a:pt x="6355" y="14"/>
                                  <a:pt x="6351" y="17"/>
                                  <a:pt x="6347" y="17"/>
                                </a:cubicBezTo>
                                <a:lnTo>
                                  <a:pt x="6347" y="17"/>
                                </a:lnTo>
                                <a:cubicBezTo>
                                  <a:pt x="6342" y="17"/>
                                  <a:pt x="6339" y="14"/>
                                  <a:pt x="6339" y="9"/>
                                </a:cubicBezTo>
                                <a:cubicBezTo>
                                  <a:pt x="6339" y="5"/>
                                  <a:pt x="6342" y="1"/>
                                  <a:pt x="6347" y="1"/>
                                </a:cubicBezTo>
                                <a:close/>
                                <a:moveTo>
                                  <a:pt x="6379" y="2"/>
                                </a:moveTo>
                                <a:lnTo>
                                  <a:pt x="6379" y="2"/>
                                </a:lnTo>
                                <a:cubicBezTo>
                                  <a:pt x="6383" y="2"/>
                                  <a:pt x="6387" y="5"/>
                                  <a:pt x="6387" y="10"/>
                                </a:cubicBezTo>
                                <a:cubicBezTo>
                                  <a:pt x="6387" y="14"/>
                                  <a:pt x="6383" y="18"/>
                                  <a:pt x="6379" y="18"/>
                                </a:cubicBezTo>
                                <a:lnTo>
                                  <a:pt x="6379" y="18"/>
                                </a:lnTo>
                                <a:cubicBezTo>
                                  <a:pt x="6375" y="18"/>
                                  <a:pt x="6371" y="14"/>
                                  <a:pt x="6371" y="10"/>
                                </a:cubicBezTo>
                                <a:cubicBezTo>
                                  <a:pt x="6371" y="5"/>
                                  <a:pt x="6375" y="2"/>
                                  <a:pt x="6379" y="2"/>
                                </a:cubicBezTo>
                                <a:close/>
                                <a:moveTo>
                                  <a:pt x="6411" y="2"/>
                                </a:moveTo>
                                <a:lnTo>
                                  <a:pt x="6411" y="2"/>
                                </a:lnTo>
                                <a:cubicBezTo>
                                  <a:pt x="6415" y="2"/>
                                  <a:pt x="6419" y="5"/>
                                  <a:pt x="6419" y="10"/>
                                </a:cubicBezTo>
                                <a:cubicBezTo>
                                  <a:pt x="6419" y="14"/>
                                  <a:pt x="6415" y="18"/>
                                  <a:pt x="6411" y="18"/>
                                </a:cubicBezTo>
                                <a:lnTo>
                                  <a:pt x="6411" y="18"/>
                                </a:lnTo>
                                <a:cubicBezTo>
                                  <a:pt x="6407" y="18"/>
                                  <a:pt x="6403" y="14"/>
                                  <a:pt x="6403" y="10"/>
                                </a:cubicBezTo>
                                <a:cubicBezTo>
                                  <a:pt x="6403" y="5"/>
                                  <a:pt x="6407" y="2"/>
                                  <a:pt x="6411" y="2"/>
                                </a:cubicBezTo>
                                <a:close/>
                                <a:moveTo>
                                  <a:pt x="6443" y="2"/>
                                </a:moveTo>
                                <a:lnTo>
                                  <a:pt x="6443" y="2"/>
                                </a:lnTo>
                                <a:cubicBezTo>
                                  <a:pt x="6447" y="2"/>
                                  <a:pt x="6451" y="5"/>
                                  <a:pt x="6451" y="10"/>
                                </a:cubicBezTo>
                                <a:cubicBezTo>
                                  <a:pt x="6451" y="14"/>
                                  <a:pt x="6447" y="18"/>
                                  <a:pt x="6443" y="18"/>
                                </a:cubicBezTo>
                                <a:lnTo>
                                  <a:pt x="6443" y="18"/>
                                </a:lnTo>
                                <a:cubicBezTo>
                                  <a:pt x="6439" y="18"/>
                                  <a:pt x="6435" y="14"/>
                                  <a:pt x="6435" y="10"/>
                                </a:cubicBezTo>
                                <a:cubicBezTo>
                                  <a:pt x="6435" y="5"/>
                                  <a:pt x="6439" y="2"/>
                                  <a:pt x="6443" y="2"/>
                                </a:cubicBezTo>
                                <a:close/>
                                <a:moveTo>
                                  <a:pt x="6475" y="2"/>
                                </a:moveTo>
                                <a:lnTo>
                                  <a:pt x="6475" y="2"/>
                                </a:lnTo>
                                <a:cubicBezTo>
                                  <a:pt x="6479" y="2"/>
                                  <a:pt x="6483" y="5"/>
                                  <a:pt x="6483" y="10"/>
                                </a:cubicBezTo>
                                <a:cubicBezTo>
                                  <a:pt x="6483" y="14"/>
                                  <a:pt x="6479" y="18"/>
                                  <a:pt x="6475" y="18"/>
                                </a:cubicBezTo>
                                <a:lnTo>
                                  <a:pt x="6475" y="18"/>
                                </a:lnTo>
                                <a:cubicBezTo>
                                  <a:pt x="6471" y="18"/>
                                  <a:pt x="6467" y="14"/>
                                  <a:pt x="6467" y="10"/>
                                </a:cubicBezTo>
                                <a:cubicBezTo>
                                  <a:pt x="6467" y="5"/>
                                  <a:pt x="6471" y="2"/>
                                  <a:pt x="6475" y="2"/>
                                </a:cubicBezTo>
                                <a:close/>
                                <a:moveTo>
                                  <a:pt x="6507" y="2"/>
                                </a:moveTo>
                                <a:lnTo>
                                  <a:pt x="6507" y="2"/>
                                </a:lnTo>
                                <a:cubicBezTo>
                                  <a:pt x="6511" y="2"/>
                                  <a:pt x="6515" y="5"/>
                                  <a:pt x="6515" y="10"/>
                                </a:cubicBezTo>
                                <a:cubicBezTo>
                                  <a:pt x="6515" y="14"/>
                                  <a:pt x="6511" y="18"/>
                                  <a:pt x="6507" y="18"/>
                                </a:cubicBezTo>
                                <a:lnTo>
                                  <a:pt x="6507" y="18"/>
                                </a:lnTo>
                                <a:cubicBezTo>
                                  <a:pt x="6503" y="18"/>
                                  <a:pt x="6499" y="14"/>
                                  <a:pt x="6499" y="10"/>
                                </a:cubicBezTo>
                                <a:cubicBezTo>
                                  <a:pt x="6499" y="5"/>
                                  <a:pt x="6503" y="2"/>
                                  <a:pt x="6507" y="2"/>
                                </a:cubicBezTo>
                                <a:close/>
                                <a:moveTo>
                                  <a:pt x="6539" y="2"/>
                                </a:moveTo>
                                <a:lnTo>
                                  <a:pt x="6539" y="2"/>
                                </a:lnTo>
                                <a:cubicBezTo>
                                  <a:pt x="6543" y="2"/>
                                  <a:pt x="6547" y="5"/>
                                  <a:pt x="6547" y="10"/>
                                </a:cubicBezTo>
                                <a:cubicBezTo>
                                  <a:pt x="6547" y="14"/>
                                  <a:pt x="6543" y="18"/>
                                  <a:pt x="6539" y="18"/>
                                </a:cubicBezTo>
                                <a:lnTo>
                                  <a:pt x="6539" y="18"/>
                                </a:lnTo>
                                <a:cubicBezTo>
                                  <a:pt x="6535" y="18"/>
                                  <a:pt x="6531" y="14"/>
                                  <a:pt x="6531" y="10"/>
                                </a:cubicBezTo>
                                <a:cubicBezTo>
                                  <a:pt x="6531" y="5"/>
                                  <a:pt x="6535" y="2"/>
                                  <a:pt x="6539" y="2"/>
                                </a:cubicBezTo>
                                <a:close/>
                                <a:moveTo>
                                  <a:pt x="6571" y="2"/>
                                </a:moveTo>
                                <a:lnTo>
                                  <a:pt x="6571" y="2"/>
                                </a:lnTo>
                                <a:cubicBezTo>
                                  <a:pt x="6575" y="2"/>
                                  <a:pt x="6579" y="5"/>
                                  <a:pt x="6579" y="10"/>
                                </a:cubicBezTo>
                                <a:cubicBezTo>
                                  <a:pt x="6579" y="14"/>
                                  <a:pt x="6575" y="18"/>
                                  <a:pt x="6571" y="18"/>
                                </a:cubicBezTo>
                                <a:lnTo>
                                  <a:pt x="6571" y="18"/>
                                </a:lnTo>
                                <a:cubicBezTo>
                                  <a:pt x="6567" y="18"/>
                                  <a:pt x="6563" y="14"/>
                                  <a:pt x="6563" y="10"/>
                                </a:cubicBezTo>
                                <a:cubicBezTo>
                                  <a:pt x="6563" y="5"/>
                                  <a:pt x="6567" y="2"/>
                                  <a:pt x="6571" y="2"/>
                                </a:cubicBezTo>
                                <a:close/>
                                <a:moveTo>
                                  <a:pt x="6603" y="2"/>
                                </a:moveTo>
                                <a:lnTo>
                                  <a:pt x="6603" y="2"/>
                                </a:lnTo>
                                <a:cubicBezTo>
                                  <a:pt x="6607" y="2"/>
                                  <a:pt x="6611" y="5"/>
                                  <a:pt x="6611" y="10"/>
                                </a:cubicBezTo>
                                <a:cubicBezTo>
                                  <a:pt x="6611" y="14"/>
                                  <a:pt x="6607" y="18"/>
                                  <a:pt x="6603" y="18"/>
                                </a:cubicBezTo>
                                <a:lnTo>
                                  <a:pt x="6603" y="18"/>
                                </a:lnTo>
                                <a:cubicBezTo>
                                  <a:pt x="6599" y="18"/>
                                  <a:pt x="6595" y="14"/>
                                  <a:pt x="6595" y="10"/>
                                </a:cubicBezTo>
                                <a:cubicBezTo>
                                  <a:pt x="6595" y="5"/>
                                  <a:pt x="6599" y="2"/>
                                  <a:pt x="6603" y="2"/>
                                </a:cubicBezTo>
                                <a:close/>
                                <a:moveTo>
                                  <a:pt x="6635" y="2"/>
                                </a:moveTo>
                                <a:lnTo>
                                  <a:pt x="6635" y="2"/>
                                </a:lnTo>
                                <a:cubicBezTo>
                                  <a:pt x="6639" y="2"/>
                                  <a:pt x="6643" y="5"/>
                                  <a:pt x="6643" y="10"/>
                                </a:cubicBezTo>
                                <a:cubicBezTo>
                                  <a:pt x="6643" y="14"/>
                                  <a:pt x="6639" y="18"/>
                                  <a:pt x="6635" y="18"/>
                                </a:cubicBezTo>
                                <a:lnTo>
                                  <a:pt x="6635" y="18"/>
                                </a:lnTo>
                                <a:cubicBezTo>
                                  <a:pt x="6631" y="18"/>
                                  <a:pt x="6627" y="14"/>
                                  <a:pt x="6627" y="10"/>
                                </a:cubicBezTo>
                                <a:cubicBezTo>
                                  <a:pt x="6627" y="5"/>
                                  <a:pt x="6631" y="2"/>
                                  <a:pt x="6635" y="2"/>
                                </a:cubicBezTo>
                                <a:close/>
                                <a:moveTo>
                                  <a:pt x="6667" y="2"/>
                                </a:moveTo>
                                <a:lnTo>
                                  <a:pt x="6667" y="2"/>
                                </a:lnTo>
                                <a:cubicBezTo>
                                  <a:pt x="6672" y="2"/>
                                  <a:pt x="6675" y="5"/>
                                  <a:pt x="6675" y="10"/>
                                </a:cubicBezTo>
                                <a:cubicBezTo>
                                  <a:pt x="6675" y="14"/>
                                  <a:pt x="6672" y="18"/>
                                  <a:pt x="6667" y="18"/>
                                </a:cubicBezTo>
                                <a:lnTo>
                                  <a:pt x="6667" y="18"/>
                                </a:lnTo>
                                <a:cubicBezTo>
                                  <a:pt x="6663" y="18"/>
                                  <a:pt x="6659" y="14"/>
                                  <a:pt x="6659" y="10"/>
                                </a:cubicBezTo>
                                <a:cubicBezTo>
                                  <a:pt x="6659" y="5"/>
                                  <a:pt x="6663" y="2"/>
                                  <a:pt x="6667" y="2"/>
                                </a:cubicBezTo>
                                <a:close/>
                                <a:moveTo>
                                  <a:pt x="6699" y="2"/>
                                </a:moveTo>
                                <a:lnTo>
                                  <a:pt x="6699" y="2"/>
                                </a:lnTo>
                                <a:cubicBezTo>
                                  <a:pt x="6704" y="2"/>
                                  <a:pt x="6707" y="5"/>
                                  <a:pt x="6707" y="10"/>
                                </a:cubicBezTo>
                                <a:cubicBezTo>
                                  <a:pt x="6707" y="14"/>
                                  <a:pt x="6704" y="18"/>
                                  <a:pt x="6699" y="18"/>
                                </a:cubicBezTo>
                                <a:lnTo>
                                  <a:pt x="6699" y="18"/>
                                </a:lnTo>
                                <a:cubicBezTo>
                                  <a:pt x="6695" y="18"/>
                                  <a:pt x="6691" y="14"/>
                                  <a:pt x="6691" y="10"/>
                                </a:cubicBezTo>
                                <a:cubicBezTo>
                                  <a:pt x="6691" y="5"/>
                                  <a:pt x="6695" y="2"/>
                                  <a:pt x="6699" y="2"/>
                                </a:cubicBezTo>
                                <a:close/>
                                <a:moveTo>
                                  <a:pt x="6731" y="2"/>
                                </a:moveTo>
                                <a:lnTo>
                                  <a:pt x="6731" y="2"/>
                                </a:lnTo>
                                <a:cubicBezTo>
                                  <a:pt x="6736" y="2"/>
                                  <a:pt x="6739" y="5"/>
                                  <a:pt x="6739" y="10"/>
                                </a:cubicBezTo>
                                <a:cubicBezTo>
                                  <a:pt x="6739" y="14"/>
                                  <a:pt x="6736" y="18"/>
                                  <a:pt x="6731" y="18"/>
                                </a:cubicBezTo>
                                <a:lnTo>
                                  <a:pt x="6731" y="18"/>
                                </a:lnTo>
                                <a:cubicBezTo>
                                  <a:pt x="6727" y="18"/>
                                  <a:pt x="6723" y="14"/>
                                  <a:pt x="6723" y="10"/>
                                </a:cubicBezTo>
                                <a:cubicBezTo>
                                  <a:pt x="6723" y="5"/>
                                  <a:pt x="6727" y="2"/>
                                  <a:pt x="6731" y="2"/>
                                </a:cubicBezTo>
                                <a:close/>
                                <a:moveTo>
                                  <a:pt x="6763" y="2"/>
                                </a:moveTo>
                                <a:lnTo>
                                  <a:pt x="6763" y="2"/>
                                </a:lnTo>
                                <a:cubicBezTo>
                                  <a:pt x="6768" y="2"/>
                                  <a:pt x="6771" y="5"/>
                                  <a:pt x="6771" y="10"/>
                                </a:cubicBezTo>
                                <a:cubicBezTo>
                                  <a:pt x="6771" y="14"/>
                                  <a:pt x="6768" y="18"/>
                                  <a:pt x="6763" y="18"/>
                                </a:cubicBezTo>
                                <a:lnTo>
                                  <a:pt x="6763" y="18"/>
                                </a:lnTo>
                                <a:cubicBezTo>
                                  <a:pt x="6759" y="18"/>
                                  <a:pt x="6755" y="14"/>
                                  <a:pt x="6755" y="10"/>
                                </a:cubicBezTo>
                                <a:cubicBezTo>
                                  <a:pt x="6755" y="5"/>
                                  <a:pt x="6759" y="2"/>
                                  <a:pt x="6763" y="2"/>
                                </a:cubicBezTo>
                                <a:close/>
                                <a:moveTo>
                                  <a:pt x="6795" y="2"/>
                                </a:moveTo>
                                <a:lnTo>
                                  <a:pt x="6795" y="2"/>
                                </a:lnTo>
                                <a:cubicBezTo>
                                  <a:pt x="6800" y="2"/>
                                  <a:pt x="6803" y="5"/>
                                  <a:pt x="6803" y="10"/>
                                </a:cubicBezTo>
                                <a:cubicBezTo>
                                  <a:pt x="6803" y="14"/>
                                  <a:pt x="6800" y="18"/>
                                  <a:pt x="6795" y="18"/>
                                </a:cubicBezTo>
                                <a:lnTo>
                                  <a:pt x="6795" y="18"/>
                                </a:lnTo>
                                <a:cubicBezTo>
                                  <a:pt x="6791" y="18"/>
                                  <a:pt x="6787" y="14"/>
                                  <a:pt x="6787" y="10"/>
                                </a:cubicBezTo>
                                <a:cubicBezTo>
                                  <a:pt x="6787" y="5"/>
                                  <a:pt x="6791" y="2"/>
                                  <a:pt x="6795" y="2"/>
                                </a:cubicBezTo>
                                <a:close/>
                                <a:moveTo>
                                  <a:pt x="6827" y="2"/>
                                </a:moveTo>
                                <a:lnTo>
                                  <a:pt x="6827" y="2"/>
                                </a:lnTo>
                                <a:cubicBezTo>
                                  <a:pt x="6832" y="2"/>
                                  <a:pt x="6835" y="5"/>
                                  <a:pt x="6835" y="10"/>
                                </a:cubicBezTo>
                                <a:cubicBezTo>
                                  <a:pt x="6835" y="14"/>
                                  <a:pt x="6832" y="18"/>
                                  <a:pt x="6827" y="18"/>
                                </a:cubicBezTo>
                                <a:lnTo>
                                  <a:pt x="6827" y="18"/>
                                </a:lnTo>
                                <a:cubicBezTo>
                                  <a:pt x="6823" y="18"/>
                                  <a:pt x="6819" y="14"/>
                                  <a:pt x="6819" y="10"/>
                                </a:cubicBezTo>
                                <a:cubicBezTo>
                                  <a:pt x="6819" y="5"/>
                                  <a:pt x="6823" y="2"/>
                                  <a:pt x="6827" y="2"/>
                                </a:cubicBezTo>
                                <a:close/>
                                <a:moveTo>
                                  <a:pt x="6859" y="2"/>
                                </a:moveTo>
                                <a:lnTo>
                                  <a:pt x="6859" y="2"/>
                                </a:lnTo>
                                <a:cubicBezTo>
                                  <a:pt x="6864" y="2"/>
                                  <a:pt x="6867" y="5"/>
                                  <a:pt x="6867" y="10"/>
                                </a:cubicBezTo>
                                <a:cubicBezTo>
                                  <a:pt x="6867" y="14"/>
                                  <a:pt x="6864" y="18"/>
                                  <a:pt x="6859" y="18"/>
                                </a:cubicBezTo>
                                <a:lnTo>
                                  <a:pt x="6859" y="18"/>
                                </a:lnTo>
                                <a:cubicBezTo>
                                  <a:pt x="6855" y="18"/>
                                  <a:pt x="6851" y="14"/>
                                  <a:pt x="6851" y="10"/>
                                </a:cubicBezTo>
                                <a:cubicBezTo>
                                  <a:pt x="6851" y="5"/>
                                  <a:pt x="6855" y="2"/>
                                  <a:pt x="6859" y="2"/>
                                </a:cubicBezTo>
                                <a:close/>
                                <a:moveTo>
                                  <a:pt x="6891" y="2"/>
                                </a:moveTo>
                                <a:lnTo>
                                  <a:pt x="6891" y="2"/>
                                </a:lnTo>
                                <a:cubicBezTo>
                                  <a:pt x="6896" y="2"/>
                                  <a:pt x="6899" y="5"/>
                                  <a:pt x="6899" y="10"/>
                                </a:cubicBezTo>
                                <a:cubicBezTo>
                                  <a:pt x="6899" y="14"/>
                                  <a:pt x="6896" y="18"/>
                                  <a:pt x="6891" y="18"/>
                                </a:cubicBezTo>
                                <a:lnTo>
                                  <a:pt x="6891" y="18"/>
                                </a:lnTo>
                                <a:cubicBezTo>
                                  <a:pt x="6887" y="18"/>
                                  <a:pt x="6883" y="14"/>
                                  <a:pt x="6883" y="10"/>
                                </a:cubicBezTo>
                                <a:cubicBezTo>
                                  <a:pt x="6883" y="5"/>
                                  <a:pt x="6887" y="2"/>
                                  <a:pt x="6891" y="2"/>
                                </a:cubicBezTo>
                                <a:close/>
                                <a:moveTo>
                                  <a:pt x="6923" y="2"/>
                                </a:moveTo>
                                <a:lnTo>
                                  <a:pt x="6923" y="2"/>
                                </a:lnTo>
                                <a:cubicBezTo>
                                  <a:pt x="6928" y="2"/>
                                  <a:pt x="6931" y="5"/>
                                  <a:pt x="6931" y="10"/>
                                </a:cubicBezTo>
                                <a:cubicBezTo>
                                  <a:pt x="6931" y="14"/>
                                  <a:pt x="6928" y="18"/>
                                  <a:pt x="6923" y="18"/>
                                </a:cubicBezTo>
                                <a:lnTo>
                                  <a:pt x="6923" y="18"/>
                                </a:lnTo>
                                <a:cubicBezTo>
                                  <a:pt x="6919" y="18"/>
                                  <a:pt x="6915" y="14"/>
                                  <a:pt x="6915" y="10"/>
                                </a:cubicBezTo>
                                <a:cubicBezTo>
                                  <a:pt x="6915" y="5"/>
                                  <a:pt x="6919" y="2"/>
                                  <a:pt x="6923" y="2"/>
                                </a:cubicBezTo>
                                <a:close/>
                                <a:moveTo>
                                  <a:pt x="6955" y="2"/>
                                </a:moveTo>
                                <a:lnTo>
                                  <a:pt x="6955" y="2"/>
                                </a:lnTo>
                                <a:cubicBezTo>
                                  <a:pt x="6960" y="2"/>
                                  <a:pt x="6963" y="5"/>
                                  <a:pt x="6963" y="10"/>
                                </a:cubicBezTo>
                                <a:cubicBezTo>
                                  <a:pt x="6963" y="14"/>
                                  <a:pt x="6960" y="18"/>
                                  <a:pt x="6955" y="18"/>
                                </a:cubicBezTo>
                                <a:lnTo>
                                  <a:pt x="6955" y="18"/>
                                </a:lnTo>
                                <a:cubicBezTo>
                                  <a:pt x="6951" y="18"/>
                                  <a:pt x="6947" y="14"/>
                                  <a:pt x="6947" y="10"/>
                                </a:cubicBezTo>
                                <a:cubicBezTo>
                                  <a:pt x="6947" y="5"/>
                                  <a:pt x="6951" y="2"/>
                                  <a:pt x="6955" y="2"/>
                                </a:cubicBezTo>
                                <a:close/>
                                <a:moveTo>
                                  <a:pt x="6987" y="2"/>
                                </a:moveTo>
                                <a:lnTo>
                                  <a:pt x="6987" y="2"/>
                                </a:lnTo>
                                <a:cubicBezTo>
                                  <a:pt x="6992" y="2"/>
                                  <a:pt x="6995" y="5"/>
                                  <a:pt x="6995" y="10"/>
                                </a:cubicBezTo>
                                <a:cubicBezTo>
                                  <a:pt x="6995" y="14"/>
                                  <a:pt x="6992" y="18"/>
                                  <a:pt x="6987" y="18"/>
                                </a:cubicBezTo>
                                <a:lnTo>
                                  <a:pt x="6987" y="18"/>
                                </a:lnTo>
                                <a:cubicBezTo>
                                  <a:pt x="6983" y="18"/>
                                  <a:pt x="6979" y="14"/>
                                  <a:pt x="6979" y="10"/>
                                </a:cubicBezTo>
                                <a:cubicBezTo>
                                  <a:pt x="6979" y="5"/>
                                  <a:pt x="6983" y="2"/>
                                  <a:pt x="6987" y="2"/>
                                </a:cubicBezTo>
                                <a:close/>
                                <a:moveTo>
                                  <a:pt x="7019" y="2"/>
                                </a:moveTo>
                                <a:lnTo>
                                  <a:pt x="7019" y="2"/>
                                </a:lnTo>
                                <a:cubicBezTo>
                                  <a:pt x="7024" y="2"/>
                                  <a:pt x="7027" y="5"/>
                                  <a:pt x="7027" y="10"/>
                                </a:cubicBezTo>
                                <a:cubicBezTo>
                                  <a:pt x="7027" y="14"/>
                                  <a:pt x="7024" y="18"/>
                                  <a:pt x="7019" y="18"/>
                                </a:cubicBezTo>
                                <a:lnTo>
                                  <a:pt x="7019" y="18"/>
                                </a:lnTo>
                                <a:cubicBezTo>
                                  <a:pt x="7015" y="18"/>
                                  <a:pt x="7011" y="14"/>
                                  <a:pt x="7011" y="10"/>
                                </a:cubicBezTo>
                                <a:cubicBezTo>
                                  <a:pt x="7011" y="5"/>
                                  <a:pt x="7015" y="2"/>
                                  <a:pt x="7019" y="2"/>
                                </a:cubicBezTo>
                                <a:close/>
                                <a:moveTo>
                                  <a:pt x="7051" y="2"/>
                                </a:moveTo>
                                <a:lnTo>
                                  <a:pt x="7051" y="2"/>
                                </a:lnTo>
                                <a:cubicBezTo>
                                  <a:pt x="7056" y="2"/>
                                  <a:pt x="7059" y="5"/>
                                  <a:pt x="7059" y="10"/>
                                </a:cubicBezTo>
                                <a:cubicBezTo>
                                  <a:pt x="7059" y="14"/>
                                  <a:pt x="7056" y="18"/>
                                  <a:pt x="7051" y="18"/>
                                </a:cubicBezTo>
                                <a:lnTo>
                                  <a:pt x="7051" y="18"/>
                                </a:lnTo>
                                <a:cubicBezTo>
                                  <a:pt x="7047" y="18"/>
                                  <a:pt x="7043" y="14"/>
                                  <a:pt x="7043" y="10"/>
                                </a:cubicBezTo>
                                <a:cubicBezTo>
                                  <a:pt x="7043" y="5"/>
                                  <a:pt x="7047" y="2"/>
                                  <a:pt x="7051" y="2"/>
                                </a:cubicBezTo>
                                <a:close/>
                                <a:moveTo>
                                  <a:pt x="7083" y="2"/>
                                </a:moveTo>
                                <a:lnTo>
                                  <a:pt x="7083" y="2"/>
                                </a:lnTo>
                                <a:cubicBezTo>
                                  <a:pt x="7088" y="2"/>
                                  <a:pt x="7091" y="5"/>
                                  <a:pt x="7091" y="10"/>
                                </a:cubicBezTo>
                                <a:cubicBezTo>
                                  <a:pt x="7091" y="14"/>
                                  <a:pt x="7088" y="18"/>
                                  <a:pt x="7083" y="18"/>
                                </a:cubicBezTo>
                                <a:lnTo>
                                  <a:pt x="7083" y="18"/>
                                </a:lnTo>
                                <a:cubicBezTo>
                                  <a:pt x="7079" y="18"/>
                                  <a:pt x="7075" y="14"/>
                                  <a:pt x="7075" y="10"/>
                                </a:cubicBezTo>
                                <a:cubicBezTo>
                                  <a:pt x="7075" y="5"/>
                                  <a:pt x="7079" y="2"/>
                                  <a:pt x="7083" y="2"/>
                                </a:cubicBezTo>
                                <a:close/>
                                <a:moveTo>
                                  <a:pt x="7115" y="2"/>
                                </a:moveTo>
                                <a:lnTo>
                                  <a:pt x="7115" y="2"/>
                                </a:lnTo>
                                <a:cubicBezTo>
                                  <a:pt x="7120" y="2"/>
                                  <a:pt x="7123" y="5"/>
                                  <a:pt x="7123" y="10"/>
                                </a:cubicBezTo>
                                <a:cubicBezTo>
                                  <a:pt x="7123" y="14"/>
                                  <a:pt x="7120" y="18"/>
                                  <a:pt x="7115" y="18"/>
                                </a:cubicBezTo>
                                <a:lnTo>
                                  <a:pt x="7115" y="18"/>
                                </a:lnTo>
                                <a:cubicBezTo>
                                  <a:pt x="7111" y="18"/>
                                  <a:pt x="7107" y="14"/>
                                  <a:pt x="7107" y="10"/>
                                </a:cubicBezTo>
                                <a:cubicBezTo>
                                  <a:pt x="7107" y="5"/>
                                  <a:pt x="7111" y="2"/>
                                  <a:pt x="7115" y="2"/>
                                </a:cubicBezTo>
                                <a:close/>
                                <a:moveTo>
                                  <a:pt x="7147" y="2"/>
                                </a:moveTo>
                                <a:lnTo>
                                  <a:pt x="7147" y="2"/>
                                </a:lnTo>
                                <a:cubicBezTo>
                                  <a:pt x="7152" y="2"/>
                                  <a:pt x="7155" y="5"/>
                                  <a:pt x="7155" y="10"/>
                                </a:cubicBezTo>
                                <a:cubicBezTo>
                                  <a:pt x="7155" y="14"/>
                                  <a:pt x="7152" y="18"/>
                                  <a:pt x="7147" y="18"/>
                                </a:cubicBezTo>
                                <a:lnTo>
                                  <a:pt x="7147" y="18"/>
                                </a:lnTo>
                                <a:cubicBezTo>
                                  <a:pt x="7143" y="18"/>
                                  <a:pt x="7139" y="14"/>
                                  <a:pt x="7139" y="10"/>
                                </a:cubicBezTo>
                                <a:cubicBezTo>
                                  <a:pt x="7139" y="5"/>
                                  <a:pt x="7143" y="2"/>
                                  <a:pt x="7147" y="2"/>
                                </a:cubicBezTo>
                                <a:close/>
                                <a:moveTo>
                                  <a:pt x="7179" y="2"/>
                                </a:moveTo>
                                <a:lnTo>
                                  <a:pt x="7179" y="2"/>
                                </a:lnTo>
                                <a:cubicBezTo>
                                  <a:pt x="7184" y="2"/>
                                  <a:pt x="7187" y="5"/>
                                  <a:pt x="7187" y="10"/>
                                </a:cubicBezTo>
                                <a:cubicBezTo>
                                  <a:pt x="7187" y="14"/>
                                  <a:pt x="7184" y="18"/>
                                  <a:pt x="7179" y="18"/>
                                </a:cubicBezTo>
                                <a:lnTo>
                                  <a:pt x="7179" y="18"/>
                                </a:lnTo>
                                <a:cubicBezTo>
                                  <a:pt x="7175" y="18"/>
                                  <a:pt x="7171" y="14"/>
                                  <a:pt x="7171" y="10"/>
                                </a:cubicBezTo>
                                <a:cubicBezTo>
                                  <a:pt x="7171" y="5"/>
                                  <a:pt x="7175" y="2"/>
                                  <a:pt x="7179" y="2"/>
                                </a:cubicBezTo>
                                <a:close/>
                                <a:moveTo>
                                  <a:pt x="7211" y="2"/>
                                </a:moveTo>
                                <a:lnTo>
                                  <a:pt x="7211" y="2"/>
                                </a:lnTo>
                                <a:cubicBezTo>
                                  <a:pt x="7216" y="2"/>
                                  <a:pt x="7219" y="5"/>
                                  <a:pt x="7219" y="10"/>
                                </a:cubicBezTo>
                                <a:cubicBezTo>
                                  <a:pt x="7219" y="14"/>
                                  <a:pt x="7216" y="18"/>
                                  <a:pt x="7211" y="18"/>
                                </a:cubicBezTo>
                                <a:lnTo>
                                  <a:pt x="7211" y="18"/>
                                </a:lnTo>
                                <a:cubicBezTo>
                                  <a:pt x="7207" y="18"/>
                                  <a:pt x="7203" y="14"/>
                                  <a:pt x="7203" y="10"/>
                                </a:cubicBezTo>
                                <a:cubicBezTo>
                                  <a:pt x="7203" y="5"/>
                                  <a:pt x="7207" y="2"/>
                                  <a:pt x="7211" y="2"/>
                                </a:cubicBezTo>
                                <a:close/>
                                <a:moveTo>
                                  <a:pt x="7243" y="2"/>
                                </a:moveTo>
                                <a:lnTo>
                                  <a:pt x="7243" y="2"/>
                                </a:lnTo>
                                <a:cubicBezTo>
                                  <a:pt x="7248" y="2"/>
                                  <a:pt x="7251" y="5"/>
                                  <a:pt x="7251" y="10"/>
                                </a:cubicBezTo>
                                <a:cubicBezTo>
                                  <a:pt x="7251" y="14"/>
                                  <a:pt x="7248" y="18"/>
                                  <a:pt x="7243" y="18"/>
                                </a:cubicBezTo>
                                <a:lnTo>
                                  <a:pt x="7243" y="18"/>
                                </a:lnTo>
                                <a:cubicBezTo>
                                  <a:pt x="7239" y="18"/>
                                  <a:pt x="7235" y="14"/>
                                  <a:pt x="7235" y="10"/>
                                </a:cubicBezTo>
                                <a:cubicBezTo>
                                  <a:pt x="7235" y="5"/>
                                  <a:pt x="7239" y="2"/>
                                  <a:pt x="7243" y="2"/>
                                </a:cubicBezTo>
                                <a:close/>
                                <a:moveTo>
                                  <a:pt x="7275" y="2"/>
                                </a:moveTo>
                                <a:lnTo>
                                  <a:pt x="7275" y="2"/>
                                </a:lnTo>
                                <a:cubicBezTo>
                                  <a:pt x="7280" y="2"/>
                                  <a:pt x="7283" y="5"/>
                                  <a:pt x="7283" y="10"/>
                                </a:cubicBezTo>
                                <a:cubicBezTo>
                                  <a:pt x="7283" y="14"/>
                                  <a:pt x="7280" y="18"/>
                                  <a:pt x="7275" y="18"/>
                                </a:cubicBezTo>
                                <a:lnTo>
                                  <a:pt x="7275" y="18"/>
                                </a:lnTo>
                                <a:cubicBezTo>
                                  <a:pt x="7271" y="18"/>
                                  <a:pt x="7267" y="14"/>
                                  <a:pt x="7267" y="10"/>
                                </a:cubicBezTo>
                                <a:cubicBezTo>
                                  <a:pt x="7267" y="5"/>
                                  <a:pt x="7271" y="2"/>
                                  <a:pt x="7275" y="2"/>
                                </a:cubicBezTo>
                                <a:close/>
                                <a:moveTo>
                                  <a:pt x="7307" y="2"/>
                                </a:moveTo>
                                <a:lnTo>
                                  <a:pt x="7307" y="2"/>
                                </a:lnTo>
                                <a:cubicBezTo>
                                  <a:pt x="7312" y="2"/>
                                  <a:pt x="7315" y="5"/>
                                  <a:pt x="7315" y="10"/>
                                </a:cubicBezTo>
                                <a:cubicBezTo>
                                  <a:pt x="7315" y="14"/>
                                  <a:pt x="7312" y="18"/>
                                  <a:pt x="7307" y="18"/>
                                </a:cubicBezTo>
                                <a:lnTo>
                                  <a:pt x="7307" y="18"/>
                                </a:lnTo>
                                <a:cubicBezTo>
                                  <a:pt x="7303" y="18"/>
                                  <a:pt x="7299" y="14"/>
                                  <a:pt x="7299" y="10"/>
                                </a:cubicBezTo>
                                <a:cubicBezTo>
                                  <a:pt x="7299" y="5"/>
                                  <a:pt x="7303" y="2"/>
                                  <a:pt x="7307" y="2"/>
                                </a:cubicBezTo>
                                <a:close/>
                                <a:moveTo>
                                  <a:pt x="7339" y="2"/>
                                </a:moveTo>
                                <a:lnTo>
                                  <a:pt x="7339" y="2"/>
                                </a:lnTo>
                                <a:cubicBezTo>
                                  <a:pt x="7344" y="2"/>
                                  <a:pt x="7347" y="5"/>
                                  <a:pt x="7347" y="10"/>
                                </a:cubicBezTo>
                                <a:cubicBezTo>
                                  <a:pt x="7347" y="14"/>
                                  <a:pt x="7344" y="18"/>
                                  <a:pt x="7339" y="18"/>
                                </a:cubicBezTo>
                                <a:lnTo>
                                  <a:pt x="7339" y="18"/>
                                </a:lnTo>
                                <a:cubicBezTo>
                                  <a:pt x="7335" y="18"/>
                                  <a:pt x="7331" y="14"/>
                                  <a:pt x="7331" y="10"/>
                                </a:cubicBezTo>
                                <a:cubicBezTo>
                                  <a:pt x="7331" y="5"/>
                                  <a:pt x="7335" y="2"/>
                                  <a:pt x="7339" y="2"/>
                                </a:cubicBezTo>
                                <a:close/>
                                <a:moveTo>
                                  <a:pt x="7371" y="2"/>
                                </a:moveTo>
                                <a:lnTo>
                                  <a:pt x="7371" y="2"/>
                                </a:lnTo>
                                <a:cubicBezTo>
                                  <a:pt x="7376" y="2"/>
                                  <a:pt x="7379" y="5"/>
                                  <a:pt x="7379" y="10"/>
                                </a:cubicBezTo>
                                <a:cubicBezTo>
                                  <a:pt x="7379" y="14"/>
                                  <a:pt x="7376" y="18"/>
                                  <a:pt x="7371" y="18"/>
                                </a:cubicBezTo>
                                <a:lnTo>
                                  <a:pt x="7371" y="18"/>
                                </a:lnTo>
                                <a:cubicBezTo>
                                  <a:pt x="7367" y="18"/>
                                  <a:pt x="7363" y="14"/>
                                  <a:pt x="7363" y="10"/>
                                </a:cubicBezTo>
                                <a:cubicBezTo>
                                  <a:pt x="7363" y="5"/>
                                  <a:pt x="7367" y="2"/>
                                  <a:pt x="7371" y="2"/>
                                </a:cubicBezTo>
                                <a:close/>
                                <a:moveTo>
                                  <a:pt x="7403" y="2"/>
                                </a:moveTo>
                                <a:lnTo>
                                  <a:pt x="7403" y="2"/>
                                </a:lnTo>
                                <a:cubicBezTo>
                                  <a:pt x="7408" y="2"/>
                                  <a:pt x="7411" y="5"/>
                                  <a:pt x="7411" y="10"/>
                                </a:cubicBezTo>
                                <a:cubicBezTo>
                                  <a:pt x="7411" y="14"/>
                                  <a:pt x="7408" y="18"/>
                                  <a:pt x="7403" y="18"/>
                                </a:cubicBezTo>
                                <a:lnTo>
                                  <a:pt x="7403" y="18"/>
                                </a:lnTo>
                                <a:cubicBezTo>
                                  <a:pt x="7399" y="18"/>
                                  <a:pt x="7395" y="14"/>
                                  <a:pt x="7395" y="10"/>
                                </a:cubicBezTo>
                                <a:cubicBezTo>
                                  <a:pt x="7395" y="5"/>
                                  <a:pt x="7399" y="2"/>
                                  <a:pt x="7403" y="2"/>
                                </a:cubicBezTo>
                                <a:close/>
                                <a:moveTo>
                                  <a:pt x="7435" y="2"/>
                                </a:moveTo>
                                <a:lnTo>
                                  <a:pt x="7435" y="2"/>
                                </a:lnTo>
                                <a:cubicBezTo>
                                  <a:pt x="7440" y="2"/>
                                  <a:pt x="7443" y="5"/>
                                  <a:pt x="7443" y="10"/>
                                </a:cubicBezTo>
                                <a:cubicBezTo>
                                  <a:pt x="7443" y="14"/>
                                  <a:pt x="7440" y="18"/>
                                  <a:pt x="7435" y="18"/>
                                </a:cubicBezTo>
                                <a:lnTo>
                                  <a:pt x="7435" y="18"/>
                                </a:lnTo>
                                <a:cubicBezTo>
                                  <a:pt x="7431" y="18"/>
                                  <a:pt x="7427" y="14"/>
                                  <a:pt x="7427" y="10"/>
                                </a:cubicBezTo>
                                <a:cubicBezTo>
                                  <a:pt x="7427" y="5"/>
                                  <a:pt x="7431" y="2"/>
                                  <a:pt x="7435" y="2"/>
                                </a:cubicBezTo>
                                <a:close/>
                                <a:moveTo>
                                  <a:pt x="7467" y="2"/>
                                </a:moveTo>
                                <a:lnTo>
                                  <a:pt x="7467" y="2"/>
                                </a:lnTo>
                                <a:cubicBezTo>
                                  <a:pt x="7472" y="2"/>
                                  <a:pt x="7475" y="5"/>
                                  <a:pt x="7475" y="10"/>
                                </a:cubicBezTo>
                                <a:cubicBezTo>
                                  <a:pt x="7475" y="14"/>
                                  <a:pt x="7472" y="18"/>
                                  <a:pt x="7467" y="18"/>
                                </a:cubicBezTo>
                                <a:lnTo>
                                  <a:pt x="7467" y="18"/>
                                </a:lnTo>
                                <a:cubicBezTo>
                                  <a:pt x="7463" y="18"/>
                                  <a:pt x="7459" y="14"/>
                                  <a:pt x="7459" y="10"/>
                                </a:cubicBezTo>
                                <a:cubicBezTo>
                                  <a:pt x="7459" y="5"/>
                                  <a:pt x="7463" y="2"/>
                                  <a:pt x="7467" y="2"/>
                                </a:cubicBezTo>
                                <a:close/>
                                <a:moveTo>
                                  <a:pt x="7499" y="2"/>
                                </a:moveTo>
                                <a:lnTo>
                                  <a:pt x="7499" y="2"/>
                                </a:lnTo>
                                <a:cubicBezTo>
                                  <a:pt x="7504" y="2"/>
                                  <a:pt x="7507" y="5"/>
                                  <a:pt x="7507" y="10"/>
                                </a:cubicBezTo>
                                <a:cubicBezTo>
                                  <a:pt x="7507" y="14"/>
                                  <a:pt x="7504" y="18"/>
                                  <a:pt x="7499" y="18"/>
                                </a:cubicBezTo>
                                <a:lnTo>
                                  <a:pt x="7499" y="18"/>
                                </a:lnTo>
                                <a:cubicBezTo>
                                  <a:pt x="7495" y="18"/>
                                  <a:pt x="7491" y="14"/>
                                  <a:pt x="7491" y="10"/>
                                </a:cubicBezTo>
                                <a:cubicBezTo>
                                  <a:pt x="7491" y="5"/>
                                  <a:pt x="7495" y="2"/>
                                  <a:pt x="7499" y="2"/>
                                </a:cubicBezTo>
                                <a:close/>
                                <a:moveTo>
                                  <a:pt x="7531" y="2"/>
                                </a:moveTo>
                                <a:lnTo>
                                  <a:pt x="7532" y="2"/>
                                </a:lnTo>
                                <a:cubicBezTo>
                                  <a:pt x="7536" y="2"/>
                                  <a:pt x="7540" y="5"/>
                                  <a:pt x="7540" y="10"/>
                                </a:cubicBezTo>
                                <a:cubicBezTo>
                                  <a:pt x="7540" y="14"/>
                                  <a:pt x="7536" y="18"/>
                                  <a:pt x="7532" y="18"/>
                                </a:cubicBezTo>
                                <a:lnTo>
                                  <a:pt x="7531" y="18"/>
                                </a:lnTo>
                                <a:cubicBezTo>
                                  <a:pt x="7527" y="18"/>
                                  <a:pt x="7523" y="14"/>
                                  <a:pt x="7523" y="10"/>
                                </a:cubicBezTo>
                                <a:cubicBezTo>
                                  <a:pt x="7523" y="5"/>
                                  <a:pt x="7527" y="2"/>
                                  <a:pt x="7531" y="2"/>
                                </a:cubicBezTo>
                                <a:close/>
                                <a:moveTo>
                                  <a:pt x="7564" y="2"/>
                                </a:moveTo>
                                <a:lnTo>
                                  <a:pt x="7564" y="2"/>
                                </a:lnTo>
                                <a:cubicBezTo>
                                  <a:pt x="7568" y="2"/>
                                  <a:pt x="7572" y="5"/>
                                  <a:pt x="7572" y="10"/>
                                </a:cubicBezTo>
                                <a:cubicBezTo>
                                  <a:pt x="7572" y="14"/>
                                  <a:pt x="7568" y="18"/>
                                  <a:pt x="7564" y="18"/>
                                </a:cubicBezTo>
                                <a:lnTo>
                                  <a:pt x="7564" y="18"/>
                                </a:lnTo>
                                <a:cubicBezTo>
                                  <a:pt x="7559" y="18"/>
                                  <a:pt x="7556" y="14"/>
                                  <a:pt x="7556" y="10"/>
                                </a:cubicBezTo>
                                <a:cubicBezTo>
                                  <a:pt x="7556" y="5"/>
                                  <a:pt x="7559" y="2"/>
                                  <a:pt x="7564" y="2"/>
                                </a:cubicBezTo>
                                <a:close/>
                                <a:moveTo>
                                  <a:pt x="7596" y="2"/>
                                </a:moveTo>
                                <a:lnTo>
                                  <a:pt x="7596" y="2"/>
                                </a:lnTo>
                                <a:cubicBezTo>
                                  <a:pt x="7600" y="2"/>
                                  <a:pt x="7604" y="5"/>
                                  <a:pt x="7604" y="10"/>
                                </a:cubicBezTo>
                                <a:cubicBezTo>
                                  <a:pt x="7604" y="14"/>
                                  <a:pt x="7600" y="18"/>
                                  <a:pt x="7596" y="18"/>
                                </a:cubicBezTo>
                                <a:lnTo>
                                  <a:pt x="7596" y="18"/>
                                </a:lnTo>
                                <a:cubicBezTo>
                                  <a:pt x="7591" y="18"/>
                                  <a:pt x="7588" y="14"/>
                                  <a:pt x="7588" y="10"/>
                                </a:cubicBezTo>
                                <a:cubicBezTo>
                                  <a:pt x="7588" y="5"/>
                                  <a:pt x="7591" y="2"/>
                                  <a:pt x="7596" y="2"/>
                                </a:cubicBezTo>
                                <a:close/>
                                <a:moveTo>
                                  <a:pt x="7628" y="2"/>
                                </a:moveTo>
                                <a:lnTo>
                                  <a:pt x="7628" y="2"/>
                                </a:lnTo>
                                <a:cubicBezTo>
                                  <a:pt x="7632" y="2"/>
                                  <a:pt x="7636" y="5"/>
                                  <a:pt x="7636" y="10"/>
                                </a:cubicBezTo>
                                <a:cubicBezTo>
                                  <a:pt x="7636" y="14"/>
                                  <a:pt x="7632" y="18"/>
                                  <a:pt x="7628" y="18"/>
                                </a:cubicBezTo>
                                <a:lnTo>
                                  <a:pt x="7628" y="18"/>
                                </a:lnTo>
                                <a:cubicBezTo>
                                  <a:pt x="7623" y="18"/>
                                  <a:pt x="7620" y="14"/>
                                  <a:pt x="7620" y="10"/>
                                </a:cubicBezTo>
                                <a:cubicBezTo>
                                  <a:pt x="7620" y="5"/>
                                  <a:pt x="7623" y="2"/>
                                  <a:pt x="7628" y="2"/>
                                </a:cubicBezTo>
                                <a:close/>
                                <a:moveTo>
                                  <a:pt x="7660" y="2"/>
                                </a:moveTo>
                                <a:lnTo>
                                  <a:pt x="7660" y="2"/>
                                </a:lnTo>
                                <a:cubicBezTo>
                                  <a:pt x="7664" y="2"/>
                                  <a:pt x="7668" y="5"/>
                                  <a:pt x="7668" y="10"/>
                                </a:cubicBezTo>
                                <a:cubicBezTo>
                                  <a:pt x="7668" y="14"/>
                                  <a:pt x="7664" y="18"/>
                                  <a:pt x="7660" y="18"/>
                                </a:cubicBezTo>
                                <a:lnTo>
                                  <a:pt x="7660" y="18"/>
                                </a:lnTo>
                                <a:cubicBezTo>
                                  <a:pt x="7655" y="18"/>
                                  <a:pt x="7652" y="14"/>
                                  <a:pt x="7652" y="10"/>
                                </a:cubicBezTo>
                                <a:cubicBezTo>
                                  <a:pt x="7652" y="5"/>
                                  <a:pt x="7655" y="2"/>
                                  <a:pt x="7660" y="2"/>
                                </a:cubicBezTo>
                                <a:close/>
                                <a:moveTo>
                                  <a:pt x="7692" y="2"/>
                                </a:moveTo>
                                <a:lnTo>
                                  <a:pt x="7692" y="2"/>
                                </a:lnTo>
                                <a:cubicBezTo>
                                  <a:pt x="7696" y="2"/>
                                  <a:pt x="7700" y="5"/>
                                  <a:pt x="7700" y="10"/>
                                </a:cubicBezTo>
                                <a:cubicBezTo>
                                  <a:pt x="7700" y="14"/>
                                  <a:pt x="7696" y="18"/>
                                  <a:pt x="7692" y="18"/>
                                </a:cubicBezTo>
                                <a:lnTo>
                                  <a:pt x="7692" y="18"/>
                                </a:lnTo>
                                <a:cubicBezTo>
                                  <a:pt x="7687" y="18"/>
                                  <a:pt x="7684" y="14"/>
                                  <a:pt x="7684" y="10"/>
                                </a:cubicBezTo>
                                <a:cubicBezTo>
                                  <a:pt x="7684" y="5"/>
                                  <a:pt x="7687" y="2"/>
                                  <a:pt x="7692" y="2"/>
                                </a:cubicBezTo>
                                <a:close/>
                                <a:moveTo>
                                  <a:pt x="7724" y="2"/>
                                </a:moveTo>
                                <a:lnTo>
                                  <a:pt x="7724" y="2"/>
                                </a:lnTo>
                                <a:cubicBezTo>
                                  <a:pt x="7728" y="2"/>
                                  <a:pt x="7732" y="5"/>
                                  <a:pt x="7732" y="10"/>
                                </a:cubicBezTo>
                                <a:cubicBezTo>
                                  <a:pt x="7732" y="14"/>
                                  <a:pt x="7728" y="18"/>
                                  <a:pt x="7724" y="18"/>
                                </a:cubicBezTo>
                                <a:lnTo>
                                  <a:pt x="7724" y="18"/>
                                </a:lnTo>
                                <a:cubicBezTo>
                                  <a:pt x="7719" y="18"/>
                                  <a:pt x="7716" y="14"/>
                                  <a:pt x="7716" y="10"/>
                                </a:cubicBezTo>
                                <a:cubicBezTo>
                                  <a:pt x="7716" y="5"/>
                                  <a:pt x="7719" y="2"/>
                                  <a:pt x="7724" y="2"/>
                                </a:cubicBezTo>
                                <a:close/>
                                <a:moveTo>
                                  <a:pt x="7756" y="2"/>
                                </a:moveTo>
                                <a:lnTo>
                                  <a:pt x="7756" y="2"/>
                                </a:lnTo>
                                <a:cubicBezTo>
                                  <a:pt x="7760" y="2"/>
                                  <a:pt x="7764" y="5"/>
                                  <a:pt x="7764" y="10"/>
                                </a:cubicBezTo>
                                <a:cubicBezTo>
                                  <a:pt x="7764" y="14"/>
                                  <a:pt x="7760" y="18"/>
                                  <a:pt x="7756" y="18"/>
                                </a:cubicBezTo>
                                <a:lnTo>
                                  <a:pt x="7756" y="18"/>
                                </a:lnTo>
                                <a:cubicBezTo>
                                  <a:pt x="7751" y="18"/>
                                  <a:pt x="7748" y="14"/>
                                  <a:pt x="7748" y="10"/>
                                </a:cubicBezTo>
                                <a:cubicBezTo>
                                  <a:pt x="7748" y="5"/>
                                  <a:pt x="7751" y="2"/>
                                  <a:pt x="7756" y="2"/>
                                </a:cubicBezTo>
                                <a:close/>
                                <a:moveTo>
                                  <a:pt x="7788" y="2"/>
                                </a:moveTo>
                                <a:lnTo>
                                  <a:pt x="7788" y="2"/>
                                </a:lnTo>
                                <a:cubicBezTo>
                                  <a:pt x="7792" y="2"/>
                                  <a:pt x="7796" y="5"/>
                                  <a:pt x="7796" y="10"/>
                                </a:cubicBezTo>
                                <a:cubicBezTo>
                                  <a:pt x="7796" y="14"/>
                                  <a:pt x="7792" y="18"/>
                                  <a:pt x="7788" y="18"/>
                                </a:cubicBezTo>
                                <a:lnTo>
                                  <a:pt x="7788" y="18"/>
                                </a:lnTo>
                                <a:cubicBezTo>
                                  <a:pt x="7783" y="18"/>
                                  <a:pt x="7780" y="14"/>
                                  <a:pt x="7780" y="10"/>
                                </a:cubicBezTo>
                                <a:cubicBezTo>
                                  <a:pt x="7780" y="5"/>
                                  <a:pt x="7783" y="2"/>
                                  <a:pt x="7788" y="2"/>
                                </a:cubicBezTo>
                                <a:close/>
                                <a:moveTo>
                                  <a:pt x="7820" y="2"/>
                                </a:moveTo>
                                <a:lnTo>
                                  <a:pt x="7820" y="2"/>
                                </a:lnTo>
                                <a:cubicBezTo>
                                  <a:pt x="7824" y="2"/>
                                  <a:pt x="7828" y="5"/>
                                  <a:pt x="7828" y="10"/>
                                </a:cubicBezTo>
                                <a:cubicBezTo>
                                  <a:pt x="7828" y="14"/>
                                  <a:pt x="7824" y="18"/>
                                  <a:pt x="7820" y="18"/>
                                </a:cubicBezTo>
                                <a:lnTo>
                                  <a:pt x="7820" y="18"/>
                                </a:lnTo>
                                <a:cubicBezTo>
                                  <a:pt x="7815" y="18"/>
                                  <a:pt x="7812" y="14"/>
                                  <a:pt x="7812" y="10"/>
                                </a:cubicBezTo>
                                <a:cubicBezTo>
                                  <a:pt x="7812" y="5"/>
                                  <a:pt x="7815" y="2"/>
                                  <a:pt x="7820" y="2"/>
                                </a:cubicBezTo>
                                <a:close/>
                                <a:moveTo>
                                  <a:pt x="7852" y="2"/>
                                </a:moveTo>
                                <a:lnTo>
                                  <a:pt x="7852" y="2"/>
                                </a:lnTo>
                                <a:cubicBezTo>
                                  <a:pt x="7856" y="2"/>
                                  <a:pt x="7860" y="5"/>
                                  <a:pt x="7860" y="10"/>
                                </a:cubicBezTo>
                                <a:cubicBezTo>
                                  <a:pt x="7860" y="14"/>
                                  <a:pt x="7856" y="18"/>
                                  <a:pt x="7852" y="18"/>
                                </a:cubicBezTo>
                                <a:lnTo>
                                  <a:pt x="7852" y="18"/>
                                </a:lnTo>
                                <a:cubicBezTo>
                                  <a:pt x="7847" y="18"/>
                                  <a:pt x="7844" y="14"/>
                                  <a:pt x="7844" y="10"/>
                                </a:cubicBezTo>
                                <a:cubicBezTo>
                                  <a:pt x="7844" y="5"/>
                                  <a:pt x="7847" y="2"/>
                                  <a:pt x="7852" y="2"/>
                                </a:cubicBezTo>
                                <a:close/>
                                <a:moveTo>
                                  <a:pt x="7884" y="2"/>
                                </a:moveTo>
                                <a:lnTo>
                                  <a:pt x="7884" y="2"/>
                                </a:lnTo>
                                <a:cubicBezTo>
                                  <a:pt x="7888" y="2"/>
                                  <a:pt x="7892" y="5"/>
                                  <a:pt x="7892" y="10"/>
                                </a:cubicBezTo>
                                <a:cubicBezTo>
                                  <a:pt x="7892" y="14"/>
                                  <a:pt x="7888" y="18"/>
                                  <a:pt x="7884" y="18"/>
                                </a:cubicBezTo>
                                <a:lnTo>
                                  <a:pt x="7884" y="18"/>
                                </a:lnTo>
                                <a:cubicBezTo>
                                  <a:pt x="7879" y="18"/>
                                  <a:pt x="7876" y="14"/>
                                  <a:pt x="7876" y="10"/>
                                </a:cubicBezTo>
                                <a:cubicBezTo>
                                  <a:pt x="7876" y="5"/>
                                  <a:pt x="7879" y="2"/>
                                  <a:pt x="7884" y="2"/>
                                </a:cubicBezTo>
                                <a:close/>
                                <a:moveTo>
                                  <a:pt x="7916" y="2"/>
                                </a:moveTo>
                                <a:lnTo>
                                  <a:pt x="7916" y="2"/>
                                </a:lnTo>
                                <a:cubicBezTo>
                                  <a:pt x="7920" y="2"/>
                                  <a:pt x="7924" y="5"/>
                                  <a:pt x="7924" y="10"/>
                                </a:cubicBezTo>
                                <a:cubicBezTo>
                                  <a:pt x="7924" y="14"/>
                                  <a:pt x="7920" y="18"/>
                                  <a:pt x="7916" y="18"/>
                                </a:cubicBezTo>
                                <a:lnTo>
                                  <a:pt x="7916" y="18"/>
                                </a:lnTo>
                                <a:cubicBezTo>
                                  <a:pt x="7911" y="18"/>
                                  <a:pt x="7908" y="14"/>
                                  <a:pt x="7908" y="10"/>
                                </a:cubicBezTo>
                                <a:cubicBezTo>
                                  <a:pt x="7908" y="5"/>
                                  <a:pt x="7911" y="2"/>
                                  <a:pt x="7916" y="2"/>
                                </a:cubicBezTo>
                                <a:close/>
                                <a:moveTo>
                                  <a:pt x="7948" y="2"/>
                                </a:moveTo>
                                <a:lnTo>
                                  <a:pt x="7948" y="2"/>
                                </a:lnTo>
                                <a:cubicBezTo>
                                  <a:pt x="7952" y="2"/>
                                  <a:pt x="7956" y="6"/>
                                  <a:pt x="7956" y="10"/>
                                </a:cubicBezTo>
                                <a:cubicBezTo>
                                  <a:pt x="7956" y="14"/>
                                  <a:pt x="7952" y="18"/>
                                  <a:pt x="7948" y="18"/>
                                </a:cubicBezTo>
                                <a:lnTo>
                                  <a:pt x="7948" y="18"/>
                                </a:lnTo>
                                <a:cubicBezTo>
                                  <a:pt x="7943" y="18"/>
                                  <a:pt x="7940" y="14"/>
                                  <a:pt x="7940" y="10"/>
                                </a:cubicBezTo>
                                <a:cubicBezTo>
                                  <a:pt x="7940" y="6"/>
                                  <a:pt x="7943" y="2"/>
                                  <a:pt x="7948" y="2"/>
                                </a:cubicBezTo>
                                <a:close/>
                                <a:moveTo>
                                  <a:pt x="7980" y="2"/>
                                </a:moveTo>
                                <a:lnTo>
                                  <a:pt x="7980" y="2"/>
                                </a:lnTo>
                                <a:cubicBezTo>
                                  <a:pt x="7984" y="2"/>
                                  <a:pt x="7988" y="6"/>
                                  <a:pt x="7988" y="10"/>
                                </a:cubicBezTo>
                                <a:cubicBezTo>
                                  <a:pt x="7988" y="14"/>
                                  <a:pt x="7984" y="18"/>
                                  <a:pt x="7980" y="18"/>
                                </a:cubicBezTo>
                                <a:lnTo>
                                  <a:pt x="7980" y="18"/>
                                </a:lnTo>
                                <a:cubicBezTo>
                                  <a:pt x="7975" y="18"/>
                                  <a:pt x="7972" y="14"/>
                                  <a:pt x="7972" y="10"/>
                                </a:cubicBezTo>
                                <a:cubicBezTo>
                                  <a:pt x="7972" y="6"/>
                                  <a:pt x="7975" y="2"/>
                                  <a:pt x="7980" y="2"/>
                                </a:cubicBezTo>
                                <a:close/>
                                <a:moveTo>
                                  <a:pt x="8012" y="2"/>
                                </a:moveTo>
                                <a:lnTo>
                                  <a:pt x="8012" y="2"/>
                                </a:lnTo>
                                <a:cubicBezTo>
                                  <a:pt x="8016" y="2"/>
                                  <a:pt x="8020" y="6"/>
                                  <a:pt x="8020" y="10"/>
                                </a:cubicBezTo>
                                <a:cubicBezTo>
                                  <a:pt x="8020" y="14"/>
                                  <a:pt x="8016" y="18"/>
                                  <a:pt x="8012" y="18"/>
                                </a:cubicBezTo>
                                <a:lnTo>
                                  <a:pt x="8012" y="18"/>
                                </a:lnTo>
                                <a:cubicBezTo>
                                  <a:pt x="8007" y="18"/>
                                  <a:pt x="8004" y="14"/>
                                  <a:pt x="8004" y="10"/>
                                </a:cubicBezTo>
                                <a:cubicBezTo>
                                  <a:pt x="8004" y="6"/>
                                  <a:pt x="8007" y="2"/>
                                  <a:pt x="8012" y="2"/>
                                </a:cubicBezTo>
                                <a:close/>
                                <a:moveTo>
                                  <a:pt x="8044" y="2"/>
                                </a:moveTo>
                                <a:lnTo>
                                  <a:pt x="8044" y="2"/>
                                </a:lnTo>
                                <a:cubicBezTo>
                                  <a:pt x="8048" y="2"/>
                                  <a:pt x="8052" y="6"/>
                                  <a:pt x="8052" y="10"/>
                                </a:cubicBezTo>
                                <a:cubicBezTo>
                                  <a:pt x="8052" y="14"/>
                                  <a:pt x="8048" y="18"/>
                                  <a:pt x="8044" y="18"/>
                                </a:cubicBezTo>
                                <a:lnTo>
                                  <a:pt x="8044" y="18"/>
                                </a:lnTo>
                                <a:cubicBezTo>
                                  <a:pt x="8039" y="18"/>
                                  <a:pt x="8036" y="14"/>
                                  <a:pt x="8036" y="10"/>
                                </a:cubicBezTo>
                                <a:cubicBezTo>
                                  <a:pt x="8036" y="6"/>
                                  <a:pt x="8039" y="2"/>
                                  <a:pt x="8044" y="2"/>
                                </a:cubicBezTo>
                                <a:close/>
                                <a:moveTo>
                                  <a:pt x="8076" y="2"/>
                                </a:moveTo>
                                <a:lnTo>
                                  <a:pt x="8076" y="2"/>
                                </a:lnTo>
                                <a:cubicBezTo>
                                  <a:pt x="8080" y="2"/>
                                  <a:pt x="8084" y="6"/>
                                  <a:pt x="8084" y="10"/>
                                </a:cubicBezTo>
                                <a:cubicBezTo>
                                  <a:pt x="8084" y="14"/>
                                  <a:pt x="8080" y="18"/>
                                  <a:pt x="8076" y="18"/>
                                </a:cubicBezTo>
                                <a:lnTo>
                                  <a:pt x="8076" y="18"/>
                                </a:lnTo>
                                <a:cubicBezTo>
                                  <a:pt x="8071" y="18"/>
                                  <a:pt x="8068" y="14"/>
                                  <a:pt x="8068" y="10"/>
                                </a:cubicBezTo>
                                <a:cubicBezTo>
                                  <a:pt x="8068" y="6"/>
                                  <a:pt x="8071" y="2"/>
                                  <a:pt x="8076" y="2"/>
                                </a:cubicBezTo>
                                <a:close/>
                                <a:moveTo>
                                  <a:pt x="8108" y="2"/>
                                </a:moveTo>
                                <a:lnTo>
                                  <a:pt x="8108" y="2"/>
                                </a:lnTo>
                                <a:cubicBezTo>
                                  <a:pt x="8112" y="2"/>
                                  <a:pt x="8116" y="6"/>
                                  <a:pt x="8116" y="10"/>
                                </a:cubicBezTo>
                                <a:cubicBezTo>
                                  <a:pt x="8116" y="14"/>
                                  <a:pt x="8112" y="18"/>
                                  <a:pt x="8108" y="18"/>
                                </a:cubicBezTo>
                                <a:lnTo>
                                  <a:pt x="8108" y="18"/>
                                </a:lnTo>
                                <a:cubicBezTo>
                                  <a:pt x="8103" y="18"/>
                                  <a:pt x="8100" y="14"/>
                                  <a:pt x="8100" y="10"/>
                                </a:cubicBezTo>
                                <a:cubicBezTo>
                                  <a:pt x="8100" y="6"/>
                                  <a:pt x="8103" y="2"/>
                                  <a:pt x="8108" y="2"/>
                                </a:cubicBezTo>
                                <a:close/>
                                <a:moveTo>
                                  <a:pt x="8140" y="2"/>
                                </a:moveTo>
                                <a:lnTo>
                                  <a:pt x="8140" y="2"/>
                                </a:lnTo>
                                <a:cubicBezTo>
                                  <a:pt x="8144" y="2"/>
                                  <a:pt x="8148" y="6"/>
                                  <a:pt x="8148" y="10"/>
                                </a:cubicBezTo>
                                <a:cubicBezTo>
                                  <a:pt x="8148" y="14"/>
                                  <a:pt x="8144" y="18"/>
                                  <a:pt x="8140" y="18"/>
                                </a:cubicBezTo>
                                <a:lnTo>
                                  <a:pt x="8140" y="18"/>
                                </a:lnTo>
                                <a:cubicBezTo>
                                  <a:pt x="8135" y="18"/>
                                  <a:pt x="8132" y="14"/>
                                  <a:pt x="8132" y="10"/>
                                </a:cubicBezTo>
                                <a:cubicBezTo>
                                  <a:pt x="8132" y="6"/>
                                  <a:pt x="8135" y="2"/>
                                  <a:pt x="8140" y="2"/>
                                </a:cubicBezTo>
                                <a:close/>
                                <a:moveTo>
                                  <a:pt x="8172" y="2"/>
                                </a:moveTo>
                                <a:lnTo>
                                  <a:pt x="8172" y="2"/>
                                </a:lnTo>
                                <a:cubicBezTo>
                                  <a:pt x="8176" y="2"/>
                                  <a:pt x="8180" y="6"/>
                                  <a:pt x="8180" y="10"/>
                                </a:cubicBezTo>
                                <a:cubicBezTo>
                                  <a:pt x="8180" y="14"/>
                                  <a:pt x="8176" y="18"/>
                                  <a:pt x="8172" y="18"/>
                                </a:cubicBezTo>
                                <a:lnTo>
                                  <a:pt x="8172" y="18"/>
                                </a:lnTo>
                                <a:cubicBezTo>
                                  <a:pt x="8167" y="18"/>
                                  <a:pt x="8164" y="14"/>
                                  <a:pt x="8164" y="10"/>
                                </a:cubicBezTo>
                                <a:cubicBezTo>
                                  <a:pt x="8164" y="6"/>
                                  <a:pt x="8167" y="2"/>
                                  <a:pt x="8172" y="2"/>
                                </a:cubicBezTo>
                                <a:close/>
                                <a:moveTo>
                                  <a:pt x="8204" y="2"/>
                                </a:moveTo>
                                <a:lnTo>
                                  <a:pt x="8204" y="2"/>
                                </a:lnTo>
                                <a:cubicBezTo>
                                  <a:pt x="8208" y="2"/>
                                  <a:pt x="8212" y="6"/>
                                  <a:pt x="8212" y="10"/>
                                </a:cubicBezTo>
                                <a:cubicBezTo>
                                  <a:pt x="8212" y="14"/>
                                  <a:pt x="8208" y="18"/>
                                  <a:pt x="8204" y="18"/>
                                </a:cubicBezTo>
                                <a:lnTo>
                                  <a:pt x="8204" y="18"/>
                                </a:lnTo>
                                <a:cubicBezTo>
                                  <a:pt x="8199" y="18"/>
                                  <a:pt x="8196" y="14"/>
                                  <a:pt x="8196" y="10"/>
                                </a:cubicBezTo>
                                <a:cubicBezTo>
                                  <a:pt x="8196" y="6"/>
                                  <a:pt x="8199" y="2"/>
                                  <a:pt x="8204" y="2"/>
                                </a:cubicBezTo>
                                <a:close/>
                                <a:moveTo>
                                  <a:pt x="8236" y="2"/>
                                </a:moveTo>
                                <a:lnTo>
                                  <a:pt x="8236" y="2"/>
                                </a:lnTo>
                                <a:cubicBezTo>
                                  <a:pt x="8240" y="2"/>
                                  <a:pt x="8244" y="6"/>
                                  <a:pt x="8244" y="10"/>
                                </a:cubicBezTo>
                                <a:cubicBezTo>
                                  <a:pt x="8244" y="14"/>
                                  <a:pt x="8240" y="18"/>
                                  <a:pt x="8236" y="18"/>
                                </a:cubicBezTo>
                                <a:lnTo>
                                  <a:pt x="8236" y="18"/>
                                </a:lnTo>
                                <a:cubicBezTo>
                                  <a:pt x="8231" y="18"/>
                                  <a:pt x="8228" y="14"/>
                                  <a:pt x="8228" y="10"/>
                                </a:cubicBezTo>
                                <a:cubicBezTo>
                                  <a:pt x="8228" y="6"/>
                                  <a:pt x="8231" y="2"/>
                                  <a:pt x="8236" y="2"/>
                                </a:cubicBezTo>
                                <a:close/>
                                <a:moveTo>
                                  <a:pt x="8268" y="2"/>
                                </a:moveTo>
                                <a:lnTo>
                                  <a:pt x="8268" y="2"/>
                                </a:lnTo>
                                <a:cubicBezTo>
                                  <a:pt x="8272" y="2"/>
                                  <a:pt x="8276" y="6"/>
                                  <a:pt x="8276" y="10"/>
                                </a:cubicBezTo>
                                <a:cubicBezTo>
                                  <a:pt x="8276" y="14"/>
                                  <a:pt x="8272" y="18"/>
                                  <a:pt x="8268" y="18"/>
                                </a:cubicBezTo>
                                <a:lnTo>
                                  <a:pt x="8268" y="18"/>
                                </a:lnTo>
                                <a:cubicBezTo>
                                  <a:pt x="8263" y="18"/>
                                  <a:pt x="8260" y="14"/>
                                  <a:pt x="8260" y="10"/>
                                </a:cubicBezTo>
                                <a:cubicBezTo>
                                  <a:pt x="8260" y="6"/>
                                  <a:pt x="8263" y="2"/>
                                  <a:pt x="8268" y="2"/>
                                </a:cubicBezTo>
                                <a:close/>
                                <a:moveTo>
                                  <a:pt x="8300" y="2"/>
                                </a:moveTo>
                                <a:lnTo>
                                  <a:pt x="8300" y="2"/>
                                </a:lnTo>
                                <a:cubicBezTo>
                                  <a:pt x="8304" y="2"/>
                                  <a:pt x="8308" y="6"/>
                                  <a:pt x="8308" y="10"/>
                                </a:cubicBezTo>
                                <a:cubicBezTo>
                                  <a:pt x="8308" y="14"/>
                                  <a:pt x="8304" y="18"/>
                                  <a:pt x="8300" y="18"/>
                                </a:cubicBezTo>
                                <a:lnTo>
                                  <a:pt x="8300" y="18"/>
                                </a:lnTo>
                                <a:cubicBezTo>
                                  <a:pt x="8295" y="18"/>
                                  <a:pt x="8292" y="14"/>
                                  <a:pt x="8292" y="10"/>
                                </a:cubicBezTo>
                                <a:cubicBezTo>
                                  <a:pt x="8292" y="6"/>
                                  <a:pt x="8295" y="2"/>
                                  <a:pt x="8300" y="2"/>
                                </a:cubicBezTo>
                                <a:close/>
                                <a:moveTo>
                                  <a:pt x="8332" y="2"/>
                                </a:moveTo>
                                <a:lnTo>
                                  <a:pt x="8332" y="2"/>
                                </a:lnTo>
                                <a:cubicBezTo>
                                  <a:pt x="8336" y="2"/>
                                  <a:pt x="8340" y="6"/>
                                  <a:pt x="8340" y="10"/>
                                </a:cubicBezTo>
                                <a:cubicBezTo>
                                  <a:pt x="8340" y="14"/>
                                  <a:pt x="8336" y="18"/>
                                  <a:pt x="8332" y="18"/>
                                </a:cubicBezTo>
                                <a:lnTo>
                                  <a:pt x="8332" y="18"/>
                                </a:lnTo>
                                <a:cubicBezTo>
                                  <a:pt x="8327" y="18"/>
                                  <a:pt x="8324" y="14"/>
                                  <a:pt x="8324" y="10"/>
                                </a:cubicBezTo>
                                <a:cubicBezTo>
                                  <a:pt x="8324" y="6"/>
                                  <a:pt x="8327" y="2"/>
                                  <a:pt x="8332" y="2"/>
                                </a:cubicBezTo>
                                <a:close/>
                                <a:moveTo>
                                  <a:pt x="8364" y="2"/>
                                </a:moveTo>
                                <a:lnTo>
                                  <a:pt x="8364" y="2"/>
                                </a:lnTo>
                                <a:cubicBezTo>
                                  <a:pt x="8368" y="2"/>
                                  <a:pt x="8372" y="6"/>
                                  <a:pt x="8372" y="10"/>
                                </a:cubicBezTo>
                                <a:cubicBezTo>
                                  <a:pt x="8372" y="14"/>
                                  <a:pt x="8368" y="18"/>
                                  <a:pt x="8364" y="18"/>
                                </a:cubicBezTo>
                                <a:lnTo>
                                  <a:pt x="8364" y="18"/>
                                </a:lnTo>
                                <a:cubicBezTo>
                                  <a:pt x="8359" y="18"/>
                                  <a:pt x="8356" y="14"/>
                                  <a:pt x="8356" y="10"/>
                                </a:cubicBezTo>
                                <a:cubicBezTo>
                                  <a:pt x="8356" y="6"/>
                                  <a:pt x="8359" y="2"/>
                                  <a:pt x="8364" y="2"/>
                                </a:cubicBezTo>
                                <a:close/>
                                <a:moveTo>
                                  <a:pt x="8396" y="2"/>
                                </a:moveTo>
                                <a:lnTo>
                                  <a:pt x="8396" y="2"/>
                                </a:lnTo>
                                <a:cubicBezTo>
                                  <a:pt x="8400" y="2"/>
                                  <a:pt x="8404" y="6"/>
                                  <a:pt x="8404" y="10"/>
                                </a:cubicBezTo>
                                <a:cubicBezTo>
                                  <a:pt x="8404" y="14"/>
                                  <a:pt x="8400" y="18"/>
                                  <a:pt x="8396" y="18"/>
                                </a:cubicBezTo>
                                <a:lnTo>
                                  <a:pt x="8396" y="18"/>
                                </a:lnTo>
                                <a:cubicBezTo>
                                  <a:pt x="8391" y="18"/>
                                  <a:pt x="8388" y="14"/>
                                  <a:pt x="8388" y="10"/>
                                </a:cubicBezTo>
                                <a:cubicBezTo>
                                  <a:pt x="8388" y="6"/>
                                  <a:pt x="8391" y="2"/>
                                  <a:pt x="8396" y="2"/>
                                </a:cubicBezTo>
                                <a:close/>
                                <a:moveTo>
                                  <a:pt x="8428" y="2"/>
                                </a:moveTo>
                                <a:lnTo>
                                  <a:pt x="8428" y="2"/>
                                </a:lnTo>
                                <a:cubicBezTo>
                                  <a:pt x="8432" y="2"/>
                                  <a:pt x="8436" y="6"/>
                                  <a:pt x="8436" y="10"/>
                                </a:cubicBezTo>
                                <a:cubicBezTo>
                                  <a:pt x="8436" y="14"/>
                                  <a:pt x="8432" y="18"/>
                                  <a:pt x="8428" y="18"/>
                                </a:cubicBezTo>
                                <a:lnTo>
                                  <a:pt x="8428" y="18"/>
                                </a:lnTo>
                                <a:cubicBezTo>
                                  <a:pt x="8424" y="18"/>
                                  <a:pt x="8420" y="14"/>
                                  <a:pt x="8420" y="10"/>
                                </a:cubicBezTo>
                                <a:cubicBezTo>
                                  <a:pt x="8420" y="6"/>
                                  <a:pt x="8424" y="2"/>
                                  <a:pt x="8428" y="2"/>
                                </a:cubicBezTo>
                                <a:close/>
                                <a:moveTo>
                                  <a:pt x="8460" y="2"/>
                                </a:moveTo>
                                <a:lnTo>
                                  <a:pt x="8460" y="2"/>
                                </a:lnTo>
                                <a:cubicBezTo>
                                  <a:pt x="8464" y="2"/>
                                  <a:pt x="8468" y="6"/>
                                  <a:pt x="8468" y="10"/>
                                </a:cubicBezTo>
                                <a:cubicBezTo>
                                  <a:pt x="8468" y="14"/>
                                  <a:pt x="8464" y="18"/>
                                  <a:pt x="8460" y="18"/>
                                </a:cubicBezTo>
                                <a:lnTo>
                                  <a:pt x="8460" y="18"/>
                                </a:lnTo>
                                <a:cubicBezTo>
                                  <a:pt x="8456" y="18"/>
                                  <a:pt x="8452" y="14"/>
                                  <a:pt x="8452" y="10"/>
                                </a:cubicBezTo>
                                <a:cubicBezTo>
                                  <a:pt x="8452" y="6"/>
                                  <a:pt x="8456" y="2"/>
                                  <a:pt x="8460" y="2"/>
                                </a:cubicBezTo>
                                <a:close/>
                                <a:moveTo>
                                  <a:pt x="8492" y="2"/>
                                </a:moveTo>
                                <a:lnTo>
                                  <a:pt x="8492" y="2"/>
                                </a:lnTo>
                                <a:cubicBezTo>
                                  <a:pt x="8496" y="2"/>
                                  <a:pt x="8500" y="6"/>
                                  <a:pt x="8500" y="10"/>
                                </a:cubicBezTo>
                                <a:cubicBezTo>
                                  <a:pt x="8500" y="14"/>
                                  <a:pt x="8496" y="18"/>
                                  <a:pt x="8492" y="18"/>
                                </a:cubicBezTo>
                                <a:lnTo>
                                  <a:pt x="8492" y="18"/>
                                </a:lnTo>
                                <a:cubicBezTo>
                                  <a:pt x="8488" y="18"/>
                                  <a:pt x="8484" y="14"/>
                                  <a:pt x="8484" y="10"/>
                                </a:cubicBezTo>
                                <a:cubicBezTo>
                                  <a:pt x="8484" y="6"/>
                                  <a:pt x="8488" y="2"/>
                                  <a:pt x="8492" y="2"/>
                                </a:cubicBezTo>
                                <a:close/>
                                <a:moveTo>
                                  <a:pt x="8524" y="2"/>
                                </a:moveTo>
                                <a:lnTo>
                                  <a:pt x="8524" y="2"/>
                                </a:lnTo>
                                <a:cubicBezTo>
                                  <a:pt x="8528" y="2"/>
                                  <a:pt x="8532" y="6"/>
                                  <a:pt x="8532" y="10"/>
                                </a:cubicBezTo>
                                <a:cubicBezTo>
                                  <a:pt x="8532" y="14"/>
                                  <a:pt x="8528" y="18"/>
                                  <a:pt x="8524" y="18"/>
                                </a:cubicBezTo>
                                <a:lnTo>
                                  <a:pt x="8524" y="18"/>
                                </a:lnTo>
                                <a:cubicBezTo>
                                  <a:pt x="8520" y="18"/>
                                  <a:pt x="8516" y="14"/>
                                  <a:pt x="8516" y="10"/>
                                </a:cubicBezTo>
                                <a:cubicBezTo>
                                  <a:pt x="8516" y="6"/>
                                  <a:pt x="8520" y="2"/>
                                  <a:pt x="8524" y="2"/>
                                </a:cubicBezTo>
                                <a:close/>
                                <a:moveTo>
                                  <a:pt x="8556" y="2"/>
                                </a:moveTo>
                                <a:lnTo>
                                  <a:pt x="8556" y="2"/>
                                </a:lnTo>
                                <a:cubicBezTo>
                                  <a:pt x="8560" y="2"/>
                                  <a:pt x="8564" y="6"/>
                                  <a:pt x="8564" y="10"/>
                                </a:cubicBezTo>
                                <a:cubicBezTo>
                                  <a:pt x="8564" y="15"/>
                                  <a:pt x="8560" y="18"/>
                                  <a:pt x="8556" y="18"/>
                                </a:cubicBezTo>
                                <a:lnTo>
                                  <a:pt x="8556" y="18"/>
                                </a:lnTo>
                                <a:cubicBezTo>
                                  <a:pt x="8552" y="18"/>
                                  <a:pt x="8548" y="15"/>
                                  <a:pt x="8548" y="10"/>
                                </a:cubicBezTo>
                                <a:cubicBezTo>
                                  <a:pt x="8548" y="6"/>
                                  <a:pt x="8552" y="2"/>
                                  <a:pt x="8556" y="2"/>
                                </a:cubicBezTo>
                                <a:close/>
                                <a:moveTo>
                                  <a:pt x="8588" y="2"/>
                                </a:moveTo>
                                <a:lnTo>
                                  <a:pt x="8588" y="2"/>
                                </a:lnTo>
                                <a:cubicBezTo>
                                  <a:pt x="8592" y="2"/>
                                  <a:pt x="8596" y="6"/>
                                  <a:pt x="8596" y="10"/>
                                </a:cubicBezTo>
                                <a:cubicBezTo>
                                  <a:pt x="8596" y="15"/>
                                  <a:pt x="8592" y="18"/>
                                  <a:pt x="8588" y="18"/>
                                </a:cubicBezTo>
                                <a:lnTo>
                                  <a:pt x="8588" y="18"/>
                                </a:lnTo>
                                <a:cubicBezTo>
                                  <a:pt x="8584" y="18"/>
                                  <a:pt x="8580" y="15"/>
                                  <a:pt x="8580" y="10"/>
                                </a:cubicBezTo>
                                <a:cubicBezTo>
                                  <a:pt x="8580" y="6"/>
                                  <a:pt x="8584" y="2"/>
                                  <a:pt x="8588" y="2"/>
                                </a:cubicBezTo>
                                <a:close/>
                                <a:moveTo>
                                  <a:pt x="8620" y="2"/>
                                </a:moveTo>
                                <a:lnTo>
                                  <a:pt x="8620" y="2"/>
                                </a:lnTo>
                                <a:cubicBezTo>
                                  <a:pt x="8624" y="2"/>
                                  <a:pt x="8628" y="6"/>
                                  <a:pt x="8628" y="10"/>
                                </a:cubicBezTo>
                                <a:cubicBezTo>
                                  <a:pt x="8628" y="15"/>
                                  <a:pt x="8624" y="18"/>
                                  <a:pt x="8620" y="18"/>
                                </a:cubicBezTo>
                                <a:lnTo>
                                  <a:pt x="8620" y="18"/>
                                </a:lnTo>
                                <a:cubicBezTo>
                                  <a:pt x="8616" y="18"/>
                                  <a:pt x="8612" y="15"/>
                                  <a:pt x="8612" y="10"/>
                                </a:cubicBezTo>
                                <a:cubicBezTo>
                                  <a:pt x="8612" y="6"/>
                                  <a:pt x="8616" y="2"/>
                                  <a:pt x="8620" y="2"/>
                                </a:cubicBezTo>
                                <a:close/>
                                <a:moveTo>
                                  <a:pt x="8652" y="2"/>
                                </a:moveTo>
                                <a:lnTo>
                                  <a:pt x="8652" y="2"/>
                                </a:lnTo>
                                <a:cubicBezTo>
                                  <a:pt x="8656" y="2"/>
                                  <a:pt x="8660" y="6"/>
                                  <a:pt x="8660" y="10"/>
                                </a:cubicBezTo>
                                <a:cubicBezTo>
                                  <a:pt x="8660" y="15"/>
                                  <a:pt x="8656" y="18"/>
                                  <a:pt x="8652" y="18"/>
                                </a:cubicBezTo>
                                <a:lnTo>
                                  <a:pt x="8652" y="18"/>
                                </a:lnTo>
                                <a:cubicBezTo>
                                  <a:pt x="8648" y="18"/>
                                  <a:pt x="8644" y="15"/>
                                  <a:pt x="8644" y="10"/>
                                </a:cubicBezTo>
                                <a:cubicBezTo>
                                  <a:pt x="8644" y="6"/>
                                  <a:pt x="8648" y="2"/>
                                  <a:pt x="8652" y="2"/>
                                </a:cubicBezTo>
                                <a:close/>
                                <a:moveTo>
                                  <a:pt x="8684" y="2"/>
                                </a:moveTo>
                                <a:lnTo>
                                  <a:pt x="8684" y="2"/>
                                </a:lnTo>
                                <a:cubicBezTo>
                                  <a:pt x="8688" y="2"/>
                                  <a:pt x="8692" y="6"/>
                                  <a:pt x="8692" y="10"/>
                                </a:cubicBezTo>
                                <a:cubicBezTo>
                                  <a:pt x="8692" y="15"/>
                                  <a:pt x="8688" y="18"/>
                                  <a:pt x="8684" y="18"/>
                                </a:cubicBezTo>
                                <a:lnTo>
                                  <a:pt x="8684" y="18"/>
                                </a:lnTo>
                                <a:cubicBezTo>
                                  <a:pt x="8680" y="18"/>
                                  <a:pt x="8676" y="15"/>
                                  <a:pt x="8676" y="10"/>
                                </a:cubicBezTo>
                                <a:cubicBezTo>
                                  <a:pt x="8676" y="6"/>
                                  <a:pt x="8680" y="2"/>
                                  <a:pt x="8684" y="2"/>
                                </a:cubicBezTo>
                                <a:close/>
                                <a:moveTo>
                                  <a:pt x="8716" y="2"/>
                                </a:moveTo>
                                <a:lnTo>
                                  <a:pt x="8716" y="2"/>
                                </a:lnTo>
                                <a:cubicBezTo>
                                  <a:pt x="8721" y="2"/>
                                  <a:pt x="8724" y="6"/>
                                  <a:pt x="8724" y="10"/>
                                </a:cubicBezTo>
                                <a:cubicBezTo>
                                  <a:pt x="8724" y="15"/>
                                  <a:pt x="8721" y="18"/>
                                  <a:pt x="8716" y="18"/>
                                </a:cubicBezTo>
                                <a:lnTo>
                                  <a:pt x="8716" y="18"/>
                                </a:lnTo>
                                <a:cubicBezTo>
                                  <a:pt x="8712" y="18"/>
                                  <a:pt x="8708" y="15"/>
                                  <a:pt x="8708" y="10"/>
                                </a:cubicBezTo>
                                <a:cubicBezTo>
                                  <a:pt x="8708" y="6"/>
                                  <a:pt x="8712" y="2"/>
                                  <a:pt x="8716" y="2"/>
                                </a:cubicBezTo>
                                <a:close/>
                                <a:moveTo>
                                  <a:pt x="8748" y="2"/>
                                </a:moveTo>
                                <a:lnTo>
                                  <a:pt x="8748" y="2"/>
                                </a:lnTo>
                                <a:cubicBezTo>
                                  <a:pt x="8753" y="2"/>
                                  <a:pt x="8756" y="6"/>
                                  <a:pt x="8756" y="10"/>
                                </a:cubicBezTo>
                                <a:cubicBezTo>
                                  <a:pt x="8756" y="15"/>
                                  <a:pt x="8753" y="18"/>
                                  <a:pt x="8748" y="18"/>
                                </a:cubicBezTo>
                                <a:lnTo>
                                  <a:pt x="8748" y="18"/>
                                </a:lnTo>
                                <a:cubicBezTo>
                                  <a:pt x="8744" y="18"/>
                                  <a:pt x="8740" y="15"/>
                                  <a:pt x="8740" y="10"/>
                                </a:cubicBezTo>
                                <a:cubicBezTo>
                                  <a:pt x="8740" y="6"/>
                                  <a:pt x="8744" y="2"/>
                                  <a:pt x="8748" y="2"/>
                                </a:cubicBezTo>
                                <a:close/>
                                <a:moveTo>
                                  <a:pt x="8780" y="2"/>
                                </a:moveTo>
                                <a:lnTo>
                                  <a:pt x="8780" y="2"/>
                                </a:lnTo>
                                <a:cubicBezTo>
                                  <a:pt x="8785" y="2"/>
                                  <a:pt x="8788" y="6"/>
                                  <a:pt x="8788" y="10"/>
                                </a:cubicBezTo>
                                <a:cubicBezTo>
                                  <a:pt x="8788" y="15"/>
                                  <a:pt x="8785" y="18"/>
                                  <a:pt x="8780" y="18"/>
                                </a:cubicBezTo>
                                <a:lnTo>
                                  <a:pt x="8780" y="18"/>
                                </a:lnTo>
                                <a:cubicBezTo>
                                  <a:pt x="8776" y="18"/>
                                  <a:pt x="8772" y="15"/>
                                  <a:pt x="8772" y="10"/>
                                </a:cubicBezTo>
                                <a:cubicBezTo>
                                  <a:pt x="8772" y="6"/>
                                  <a:pt x="8776" y="2"/>
                                  <a:pt x="8780" y="2"/>
                                </a:cubicBezTo>
                                <a:close/>
                                <a:moveTo>
                                  <a:pt x="8812" y="2"/>
                                </a:moveTo>
                                <a:lnTo>
                                  <a:pt x="8812" y="2"/>
                                </a:lnTo>
                                <a:cubicBezTo>
                                  <a:pt x="8817" y="2"/>
                                  <a:pt x="8820" y="6"/>
                                  <a:pt x="8820" y="10"/>
                                </a:cubicBezTo>
                                <a:cubicBezTo>
                                  <a:pt x="8820" y="15"/>
                                  <a:pt x="8817" y="18"/>
                                  <a:pt x="8812" y="18"/>
                                </a:cubicBezTo>
                                <a:lnTo>
                                  <a:pt x="8812" y="18"/>
                                </a:lnTo>
                                <a:cubicBezTo>
                                  <a:pt x="8808" y="18"/>
                                  <a:pt x="8804" y="15"/>
                                  <a:pt x="8804" y="10"/>
                                </a:cubicBezTo>
                                <a:cubicBezTo>
                                  <a:pt x="8804" y="6"/>
                                  <a:pt x="8808" y="2"/>
                                  <a:pt x="8812" y="2"/>
                                </a:cubicBezTo>
                                <a:close/>
                                <a:moveTo>
                                  <a:pt x="8844" y="2"/>
                                </a:moveTo>
                                <a:lnTo>
                                  <a:pt x="8844" y="2"/>
                                </a:lnTo>
                                <a:cubicBezTo>
                                  <a:pt x="8849" y="2"/>
                                  <a:pt x="8852" y="6"/>
                                  <a:pt x="8852" y="10"/>
                                </a:cubicBezTo>
                                <a:cubicBezTo>
                                  <a:pt x="8852" y="15"/>
                                  <a:pt x="8849" y="18"/>
                                  <a:pt x="8844" y="18"/>
                                </a:cubicBezTo>
                                <a:lnTo>
                                  <a:pt x="8844" y="18"/>
                                </a:lnTo>
                                <a:cubicBezTo>
                                  <a:pt x="8840" y="18"/>
                                  <a:pt x="8836" y="15"/>
                                  <a:pt x="8836" y="10"/>
                                </a:cubicBezTo>
                                <a:cubicBezTo>
                                  <a:pt x="8836" y="6"/>
                                  <a:pt x="8840" y="2"/>
                                  <a:pt x="8844" y="2"/>
                                </a:cubicBezTo>
                                <a:close/>
                                <a:moveTo>
                                  <a:pt x="8876" y="2"/>
                                </a:moveTo>
                                <a:lnTo>
                                  <a:pt x="8876" y="2"/>
                                </a:lnTo>
                                <a:cubicBezTo>
                                  <a:pt x="8881" y="2"/>
                                  <a:pt x="8884" y="6"/>
                                  <a:pt x="8884" y="10"/>
                                </a:cubicBezTo>
                                <a:cubicBezTo>
                                  <a:pt x="8884" y="15"/>
                                  <a:pt x="8881" y="18"/>
                                  <a:pt x="8876" y="18"/>
                                </a:cubicBezTo>
                                <a:lnTo>
                                  <a:pt x="8876" y="18"/>
                                </a:lnTo>
                                <a:cubicBezTo>
                                  <a:pt x="8872" y="18"/>
                                  <a:pt x="8868" y="15"/>
                                  <a:pt x="8868" y="10"/>
                                </a:cubicBezTo>
                                <a:cubicBezTo>
                                  <a:pt x="8868" y="6"/>
                                  <a:pt x="8872" y="2"/>
                                  <a:pt x="8876" y="2"/>
                                </a:cubicBezTo>
                                <a:close/>
                                <a:moveTo>
                                  <a:pt x="8908" y="2"/>
                                </a:moveTo>
                                <a:lnTo>
                                  <a:pt x="8908" y="2"/>
                                </a:lnTo>
                                <a:cubicBezTo>
                                  <a:pt x="8913" y="2"/>
                                  <a:pt x="8916" y="6"/>
                                  <a:pt x="8916" y="10"/>
                                </a:cubicBezTo>
                                <a:cubicBezTo>
                                  <a:pt x="8916" y="15"/>
                                  <a:pt x="8913" y="18"/>
                                  <a:pt x="8908" y="18"/>
                                </a:cubicBezTo>
                                <a:lnTo>
                                  <a:pt x="8908" y="18"/>
                                </a:lnTo>
                                <a:cubicBezTo>
                                  <a:pt x="8904" y="18"/>
                                  <a:pt x="8900" y="15"/>
                                  <a:pt x="8900" y="10"/>
                                </a:cubicBezTo>
                                <a:cubicBezTo>
                                  <a:pt x="8900" y="6"/>
                                  <a:pt x="8904" y="2"/>
                                  <a:pt x="8908" y="2"/>
                                </a:cubicBezTo>
                                <a:close/>
                                <a:moveTo>
                                  <a:pt x="8940" y="2"/>
                                </a:moveTo>
                                <a:lnTo>
                                  <a:pt x="8940" y="2"/>
                                </a:lnTo>
                                <a:cubicBezTo>
                                  <a:pt x="8945" y="2"/>
                                  <a:pt x="8948" y="6"/>
                                  <a:pt x="8948" y="10"/>
                                </a:cubicBezTo>
                                <a:cubicBezTo>
                                  <a:pt x="8948" y="15"/>
                                  <a:pt x="8945" y="18"/>
                                  <a:pt x="8940" y="18"/>
                                </a:cubicBezTo>
                                <a:lnTo>
                                  <a:pt x="8940" y="18"/>
                                </a:lnTo>
                                <a:cubicBezTo>
                                  <a:pt x="8936" y="18"/>
                                  <a:pt x="8932" y="15"/>
                                  <a:pt x="8932" y="10"/>
                                </a:cubicBezTo>
                                <a:cubicBezTo>
                                  <a:pt x="8932" y="6"/>
                                  <a:pt x="8936" y="2"/>
                                  <a:pt x="8940" y="2"/>
                                </a:cubicBezTo>
                                <a:close/>
                                <a:moveTo>
                                  <a:pt x="8972" y="2"/>
                                </a:moveTo>
                                <a:lnTo>
                                  <a:pt x="8972" y="2"/>
                                </a:lnTo>
                                <a:cubicBezTo>
                                  <a:pt x="8977" y="2"/>
                                  <a:pt x="8980" y="6"/>
                                  <a:pt x="8980" y="10"/>
                                </a:cubicBezTo>
                                <a:cubicBezTo>
                                  <a:pt x="8980" y="15"/>
                                  <a:pt x="8977" y="18"/>
                                  <a:pt x="8972" y="18"/>
                                </a:cubicBezTo>
                                <a:lnTo>
                                  <a:pt x="8972" y="18"/>
                                </a:lnTo>
                                <a:cubicBezTo>
                                  <a:pt x="8968" y="18"/>
                                  <a:pt x="8964" y="15"/>
                                  <a:pt x="8964" y="10"/>
                                </a:cubicBezTo>
                                <a:cubicBezTo>
                                  <a:pt x="8964" y="6"/>
                                  <a:pt x="8968" y="2"/>
                                  <a:pt x="8972" y="2"/>
                                </a:cubicBezTo>
                                <a:close/>
                                <a:moveTo>
                                  <a:pt x="9004" y="2"/>
                                </a:moveTo>
                                <a:lnTo>
                                  <a:pt x="9004" y="2"/>
                                </a:lnTo>
                                <a:cubicBezTo>
                                  <a:pt x="9009" y="2"/>
                                  <a:pt x="9012" y="6"/>
                                  <a:pt x="9012" y="10"/>
                                </a:cubicBezTo>
                                <a:cubicBezTo>
                                  <a:pt x="9012" y="15"/>
                                  <a:pt x="9009" y="18"/>
                                  <a:pt x="9004" y="18"/>
                                </a:cubicBezTo>
                                <a:lnTo>
                                  <a:pt x="9004" y="18"/>
                                </a:lnTo>
                                <a:cubicBezTo>
                                  <a:pt x="9000" y="18"/>
                                  <a:pt x="8996" y="15"/>
                                  <a:pt x="8996" y="10"/>
                                </a:cubicBezTo>
                                <a:cubicBezTo>
                                  <a:pt x="8996" y="6"/>
                                  <a:pt x="9000" y="2"/>
                                  <a:pt x="9004" y="2"/>
                                </a:cubicBezTo>
                                <a:close/>
                                <a:moveTo>
                                  <a:pt x="9036" y="2"/>
                                </a:moveTo>
                                <a:lnTo>
                                  <a:pt x="9036" y="2"/>
                                </a:lnTo>
                                <a:cubicBezTo>
                                  <a:pt x="9041" y="2"/>
                                  <a:pt x="9044" y="6"/>
                                  <a:pt x="9044" y="10"/>
                                </a:cubicBezTo>
                                <a:cubicBezTo>
                                  <a:pt x="9044" y="15"/>
                                  <a:pt x="9041" y="18"/>
                                  <a:pt x="9036" y="18"/>
                                </a:cubicBezTo>
                                <a:lnTo>
                                  <a:pt x="9036" y="18"/>
                                </a:lnTo>
                                <a:cubicBezTo>
                                  <a:pt x="9032" y="18"/>
                                  <a:pt x="9028" y="15"/>
                                  <a:pt x="9028" y="10"/>
                                </a:cubicBezTo>
                                <a:cubicBezTo>
                                  <a:pt x="9028" y="6"/>
                                  <a:pt x="9032" y="2"/>
                                  <a:pt x="9036" y="2"/>
                                </a:cubicBezTo>
                                <a:close/>
                                <a:moveTo>
                                  <a:pt x="9068" y="2"/>
                                </a:moveTo>
                                <a:lnTo>
                                  <a:pt x="9068" y="2"/>
                                </a:lnTo>
                                <a:cubicBezTo>
                                  <a:pt x="9073" y="2"/>
                                  <a:pt x="9076" y="6"/>
                                  <a:pt x="9076" y="10"/>
                                </a:cubicBezTo>
                                <a:cubicBezTo>
                                  <a:pt x="9076" y="15"/>
                                  <a:pt x="9073" y="18"/>
                                  <a:pt x="9068" y="18"/>
                                </a:cubicBezTo>
                                <a:lnTo>
                                  <a:pt x="9068" y="18"/>
                                </a:lnTo>
                                <a:cubicBezTo>
                                  <a:pt x="9064" y="18"/>
                                  <a:pt x="9060" y="15"/>
                                  <a:pt x="9060" y="10"/>
                                </a:cubicBezTo>
                                <a:cubicBezTo>
                                  <a:pt x="9060" y="6"/>
                                  <a:pt x="9064" y="2"/>
                                  <a:pt x="9068" y="2"/>
                                </a:cubicBezTo>
                                <a:close/>
                                <a:moveTo>
                                  <a:pt x="9100" y="2"/>
                                </a:moveTo>
                                <a:lnTo>
                                  <a:pt x="9100" y="2"/>
                                </a:lnTo>
                                <a:cubicBezTo>
                                  <a:pt x="9105" y="2"/>
                                  <a:pt x="9108" y="6"/>
                                  <a:pt x="9108" y="10"/>
                                </a:cubicBezTo>
                                <a:cubicBezTo>
                                  <a:pt x="9108" y="15"/>
                                  <a:pt x="9105" y="18"/>
                                  <a:pt x="9100" y="18"/>
                                </a:cubicBezTo>
                                <a:lnTo>
                                  <a:pt x="9100" y="18"/>
                                </a:lnTo>
                                <a:cubicBezTo>
                                  <a:pt x="9096" y="18"/>
                                  <a:pt x="9092" y="15"/>
                                  <a:pt x="9092" y="10"/>
                                </a:cubicBezTo>
                                <a:cubicBezTo>
                                  <a:pt x="9092" y="6"/>
                                  <a:pt x="9096" y="2"/>
                                  <a:pt x="9100" y="2"/>
                                </a:cubicBezTo>
                                <a:close/>
                                <a:moveTo>
                                  <a:pt x="9132" y="2"/>
                                </a:moveTo>
                                <a:lnTo>
                                  <a:pt x="9132" y="2"/>
                                </a:lnTo>
                                <a:cubicBezTo>
                                  <a:pt x="9137" y="2"/>
                                  <a:pt x="9140" y="6"/>
                                  <a:pt x="9140" y="10"/>
                                </a:cubicBezTo>
                                <a:cubicBezTo>
                                  <a:pt x="9140" y="15"/>
                                  <a:pt x="9137" y="18"/>
                                  <a:pt x="9132" y="18"/>
                                </a:cubicBezTo>
                                <a:lnTo>
                                  <a:pt x="9132" y="18"/>
                                </a:lnTo>
                                <a:cubicBezTo>
                                  <a:pt x="9128" y="18"/>
                                  <a:pt x="9124" y="15"/>
                                  <a:pt x="9124" y="10"/>
                                </a:cubicBezTo>
                                <a:cubicBezTo>
                                  <a:pt x="9124" y="6"/>
                                  <a:pt x="9128" y="2"/>
                                  <a:pt x="9132" y="2"/>
                                </a:cubicBezTo>
                                <a:close/>
                                <a:moveTo>
                                  <a:pt x="9164" y="2"/>
                                </a:moveTo>
                                <a:lnTo>
                                  <a:pt x="9164" y="2"/>
                                </a:lnTo>
                                <a:cubicBezTo>
                                  <a:pt x="9169" y="2"/>
                                  <a:pt x="9172" y="6"/>
                                  <a:pt x="9172" y="10"/>
                                </a:cubicBezTo>
                                <a:cubicBezTo>
                                  <a:pt x="9172" y="15"/>
                                  <a:pt x="9169" y="18"/>
                                  <a:pt x="9164" y="18"/>
                                </a:cubicBezTo>
                                <a:lnTo>
                                  <a:pt x="9164" y="18"/>
                                </a:lnTo>
                                <a:cubicBezTo>
                                  <a:pt x="9160" y="18"/>
                                  <a:pt x="9156" y="15"/>
                                  <a:pt x="9156" y="10"/>
                                </a:cubicBezTo>
                                <a:cubicBezTo>
                                  <a:pt x="9156" y="6"/>
                                  <a:pt x="9160" y="2"/>
                                  <a:pt x="9164" y="2"/>
                                </a:cubicBezTo>
                                <a:close/>
                                <a:moveTo>
                                  <a:pt x="9196" y="2"/>
                                </a:moveTo>
                                <a:lnTo>
                                  <a:pt x="9196" y="2"/>
                                </a:lnTo>
                                <a:cubicBezTo>
                                  <a:pt x="9201" y="2"/>
                                  <a:pt x="9204" y="6"/>
                                  <a:pt x="9204" y="10"/>
                                </a:cubicBezTo>
                                <a:cubicBezTo>
                                  <a:pt x="9204" y="15"/>
                                  <a:pt x="9201" y="18"/>
                                  <a:pt x="9196" y="18"/>
                                </a:cubicBezTo>
                                <a:lnTo>
                                  <a:pt x="9196" y="18"/>
                                </a:lnTo>
                                <a:cubicBezTo>
                                  <a:pt x="9192" y="18"/>
                                  <a:pt x="9188" y="15"/>
                                  <a:pt x="9188" y="10"/>
                                </a:cubicBezTo>
                                <a:cubicBezTo>
                                  <a:pt x="9188" y="6"/>
                                  <a:pt x="9192" y="2"/>
                                  <a:pt x="9196" y="2"/>
                                </a:cubicBezTo>
                                <a:close/>
                                <a:moveTo>
                                  <a:pt x="9228" y="2"/>
                                </a:moveTo>
                                <a:lnTo>
                                  <a:pt x="9228" y="2"/>
                                </a:lnTo>
                                <a:cubicBezTo>
                                  <a:pt x="9233" y="2"/>
                                  <a:pt x="9236" y="6"/>
                                  <a:pt x="9236" y="10"/>
                                </a:cubicBezTo>
                                <a:cubicBezTo>
                                  <a:pt x="9236" y="15"/>
                                  <a:pt x="9233" y="18"/>
                                  <a:pt x="9228" y="18"/>
                                </a:cubicBezTo>
                                <a:lnTo>
                                  <a:pt x="9228" y="18"/>
                                </a:lnTo>
                                <a:cubicBezTo>
                                  <a:pt x="9224" y="18"/>
                                  <a:pt x="9220" y="15"/>
                                  <a:pt x="9220" y="10"/>
                                </a:cubicBezTo>
                                <a:cubicBezTo>
                                  <a:pt x="9220" y="6"/>
                                  <a:pt x="9224" y="2"/>
                                  <a:pt x="9228" y="2"/>
                                </a:cubicBezTo>
                                <a:close/>
                                <a:moveTo>
                                  <a:pt x="9260" y="2"/>
                                </a:moveTo>
                                <a:lnTo>
                                  <a:pt x="9260" y="2"/>
                                </a:lnTo>
                                <a:cubicBezTo>
                                  <a:pt x="9265" y="2"/>
                                  <a:pt x="9268" y="6"/>
                                  <a:pt x="9268" y="10"/>
                                </a:cubicBezTo>
                                <a:cubicBezTo>
                                  <a:pt x="9268" y="15"/>
                                  <a:pt x="9265" y="18"/>
                                  <a:pt x="9260" y="18"/>
                                </a:cubicBezTo>
                                <a:lnTo>
                                  <a:pt x="9260" y="18"/>
                                </a:lnTo>
                                <a:cubicBezTo>
                                  <a:pt x="9256" y="18"/>
                                  <a:pt x="9252" y="15"/>
                                  <a:pt x="9252" y="10"/>
                                </a:cubicBezTo>
                                <a:cubicBezTo>
                                  <a:pt x="9252" y="6"/>
                                  <a:pt x="9256" y="2"/>
                                  <a:pt x="9260" y="2"/>
                                </a:cubicBezTo>
                                <a:close/>
                                <a:moveTo>
                                  <a:pt x="9292" y="2"/>
                                </a:moveTo>
                                <a:lnTo>
                                  <a:pt x="9292" y="2"/>
                                </a:lnTo>
                                <a:cubicBezTo>
                                  <a:pt x="9297" y="2"/>
                                  <a:pt x="9300" y="6"/>
                                  <a:pt x="9300" y="10"/>
                                </a:cubicBezTo>
                                <a:cubicBezTo>
                                  <a:pt x="9300" y="15"/>
                                  <a:pt x="9297" y="18"/>
                                  <a:pt x="9292" y="18"/>
                                </a:cubicBezTo>
                                <a:lnTo>
                                  <a:pt x="9292" y="18"/>
                                </a:lnTo>
                                <a:cubicBezTo>
                                  <a:pt x="9288" y="18"/>
                                  <a:pt x="9284" y="15"/>
                                  <a:pt x="9284" y="10"/>
                                </a:cubicBezTo>
                                <a:cubicBezTo>
                                  <a:pt x="9284" y="6"/>
                                  <a:pt x="9288" y="2"/>
                                  <a:pt x="9292" y="2"/>
                                </a:cubicBezTo>
                                <a:close/>
                                <a:moveTo>
                                  <a:pt x="9324" y="2"/>
                                </a:moveTo>
                                <a:lnTo>
                                  <a:pt x="9324" y="2"/>
                                </a:lnTo>
                                <a:cubicBezTo>
                                  <a:pt x="9329" y="2"/>
                                  <a:pt x="9332" y="6"/>
                                  <a:pt x="9332" y="10"/>
                                </a:cubicBezTo>
                                <a:cubicBezTo>
                                  <a:pt x="9332" y="15"/>
                                  <a:pt x="9329" y="18"/>
                                  <a:pt x="9324" y="18"/>
                                </a:cubicBezTo>
                                <a:lnTo>
                                  <a:pt x="9324" y="18"/>
                                </a:lnTo>
                                <a:cubicBezTo>
                                  <a:pt x="9320" y="18"/>
                                  <a:pt x="9316" y="15"/>
                                  <a:pt x="9316" y="10"/>
                                </a:cubicBezTo>
                                <a:cubicBezTo>
                                  <a:pt x="9316" y="6"/>
                                  <a:pt x="9320" y="2"/>
                                  <a:pt x="9324" y="2"/>
                                </a:cubicBezTo>
                                <a:close/>
                                <a:moveTo>
                                  <a:pt x="9356" y="2"/>
                                </a:moveTo>
                                <a:lnTo>
                                  <a:pt x="9356" y="2"/>
                                </a:lnTo>
                                <a:cubicBezTo>
                                  <a:pt x="9361" y="2"/>
                                  <a:pt x="9364" y="6"/>
                                  <a:pt x="9364" y="10"/>
                                </a:cubicBezTo>
                                <a:cubicBezTo>
                                  <a:pt x="9364" y="15"/>
                                  <a:pt x="9361" y="18"/>
                                  <a:pt x="9356" y="18"/>
                                </a:cubicBezTo>
                                <a:lnTo>
                                  <a:pt x="9356" y="18"/>
                                </a:lnTo>
                                <a:cubicBezTo>
                                  <a:pt x="9352" y="18"/>
                                  <a:pt x="9348" y="15"/>
                                  <a:pt x="9348" y="10"/>
                                </a:cubicBezTo>
                                <a:cubicBezTo>
                                  <a:pt x="9348" y="6"/>
                                  <a:pt x="9352" y="2"/>
                                  <a:pt x="9356" y="2"/>
                                </a:cubicBezTo>
                                <a:close/>
                                <a:moveTo>
                                  <a:pt x="9388" y="2"/>
                                </a:moveTo>
                                <a:lnTo>
                                  <a:pt x="9388" y="2"/>
                                </a:lnTo>
                                <a:cubicBezTo>
                                  <a:pt x="9393" y="2"/>
                                  <a:pt x="9396" y="6"/>
                                  <a:pt x="9396" y="10"/>
                                </a:cubicBezTo>
                                <a:cubicBezTo>
                                  <a:pt x="9396" y="15"/>
                                  <a:pt x="9393" y="18"/>
                                  <a:pt x="9388" y="18"/>
                                </a:cubicBezTo>
                                <a:lnTo>
                                  <a:pt x="9388" y="18"/>
                                </a:lnTo>
                                <a:cubicBezTo>
                                  <a:pt x="9384" y="18"/>
                                  <a:pt x="9380" y="15"/>
                                  <a:pt x="9380" y="10"/>
                                </a:cubicBezTo>
                                <a:cubicBezTo>
                                  <a:pt x="9380" y="6"/>
                                  <a:pt x="9384" y="2"/>
                                  <a:pt x="9388" y="2"/>
                                </a:cubicBezTo>
                                <a:close/>
                                <a:moveTo>
                                  <a:pt x="9420" y="2"/>
                                </a:moveTo>
                                <a:lnTo>
                                  <a:pt x="9420" y="2"/>
                                </a:lnTo>
                                <a:cubicBezTo>
                                  <a:pt x="9425" y="2"/>
                                  <a:pt x="9428" y="6"/>
                                  <a:pt x="9428" y="10"/>
                                </a:cubicBezTo>
                                <a:cubicBezTo>
                                  <a:pt x="9428" y="15"/>
                                  <a:pt x="9425" y="18"/>
                                  <a:pt x="9420" y="18"/>
                                </a:cubicBezTo>
                                <a:lnTo>
                                  <a:pt x="9420" y="18"/>
                                </a:lnTo>
                                <a:cubicBezTo>
                                  <a:pt x="9416" y="18"/>
                                  <a:pt x="9412" y="15"/>
                                  <a:pt x="9412" y="10"/>
                                </a:cubicBezTo>
                                <a:cubicBezTo>
                                  <a:pt x="9412" y="6"/>
                                  <a:pt x="9416" y="2"/>
                                  <a:pt x="9420" y="2"/>
                                </a:cubicBezTo>
                                <a:close/>
                                <a:moveTo>
                                  <a:pt x="9452" y="2"/>
                                </a:moveTo>
                                <a:lnTo>
                                  <a:pt x="9452" y="2"/>
                                </a:lnTo>
                                <a:cubicBezTo>
                                  <a:pt x="9457" y="2"/>
                                  <a:pt x="9460" y="6"/>
                                  <a:pt x="9460" y="10"/>
                                </a:cubicBezTo>
                                <a:cubicBezTo>
                                  <a:pt x="9460" y="15"/>
                                  <a:pt x="9457" y="18"/>
                                  <a:pt x="9452" y="18"/>
                                </a:cubicBezTo>
                                <a:lnTo>
                                  <a:pt x="9452" y="18"/>
                                </a:lnTo>
                                <a:cubicBezTo>
                                  <a:pt x="9448" y="18"/>
                                  <a:pt x="9444" y="15"/>
                                  <a:pt x="9444" y="10"/>
                                </a:cubicBezTo>
                                <a:cubicBezTo>
                                  <a:pt x="9444" y="6"/>
                                  <a:pt x="9448" y="2"/>
                                  <a:pt x="9452" y="2"/>
                                </a:cubicBezTo>
                                <a:close/>
                                <a:moveTo>
                                  <a:pt x="9484" y="2"/>
                                </a:moveTo>
                                <a:lnTo>
                                  <a:pt x="9484" y="2"/>
                                </a:lnTo>
                                <a:cubicBezTo>
                                  <a:pt x="9489" y="2"/>
                                  <a:pt x="9492" y="6"/>
                                  <a:pt x="9492" y="10"/>
                                </a:cubicBezTo>
                                <a:cubicBezTo>
                                  <a:pt x="9492" y="15"/>
                                  <a:pt x="9489" y="18"/>
                                  <a:pt x="9484" y="18"/>
                                </a:cubicBezTo>
                                <a:lnTo>
                                  <a:pt x="9484" y="18"/>
                                </a:lnTo>
                                <a:cubicBezTo>
                                  <a:pt x="9480" y="18"/>
                                  <a:pt x="9476" y="15"/>
                                  <a:pt x="9476" y="10"/>
                                </a:cubicBezTo>
                                <a:cubicBezTo>
                                  <a:pt x="9476" y="6"/>
                                  <a:pt x="9480" y="2"/>
                                  <a:pt x="9484" y="2"/>
                                </a:cubicBezTo>
                                <a:close/>
                                <a:moveTo>
                                  <a:pt x="9516" y="2"/>
                                </a:moveTo>
                                <a:lnTo>
                                  <a:pt x="9517" y="2"/>
                                </a:lnTo>
                                <a:cubicBezTo>
                                  <a:pt x="9521" y="2"/>
                                  <a:pt x="9525" y="6"/>
                                  <a:pt x="9525" y="10"/>
                                </a:cubicBezTo>
                                <a:cubicBezTo>
                                  <a:pt x="9525" y="15"/>
                                  <a:pt x="9521" y="18"/>
                                  <a:pt x="9517" y="18"/>
                                </a:cubicBezTo>
                                <a:lnTo>
                                  <a:pt x="9516" y="18"/>
                                </a:lnTo>
                                <a:cubicBezTo>
                                  <a:pt x="9512" y="18"/>
                                  <a:pt x="9508" y="15"/>
                                  <a:pt x="9508" y="10"/>
                                </a:cubicBezTo>
                                <a:cubicBezTo>
                                  <a:pt x="9508" y="6"/>
                                  <a:pt x="9512" y="2"/>
                                  <a:pt x="9516" y="2"/>
                                </a:cubicBezTo>
                                <a:close/>
                                <a:moveTo>
                                  <a:pt x="9549" y="2"/>
                                </a:moveTo>
                                <a:lnTo>
                                  <a:pt x="9549" y="2"/>
                                </a:lnTo>
                                <a:cubicBezTo>
                                  <a:pt x="9553" y="2"/>
                                  <a:pt x="9557" y="6"/>
                                  <a:pt x="9557" y="10"/>
                                </a:cubicBezTo>
                                <a:cubicBezTo>
                                  <a:pt x="9557" y="15"/>
                                  <a:pt x="9553" y="18"/>
                                  <a:pt x="9549" y="18"/>
                                </a:cubicBezTo>
                                <a:lnTo>
                                  <a:pt x="9549" y="18"/>
                                </a:lnTo>
                                <a:cubicBezTo>
                                  <a:pt x="9544" y="18"/>
                                  <a:pt x="9541" y="15"/>
                                  <a:pt x="9541" y="10"/>
                                </a:cubicBezTo>
                                <a:cubicBezTo>
                                  <a:pt x="9541" y="6"/>
                                  <a:pt x="9544" y="2"/>
                                  <a:pt x="9549" y="2"/>
                                </a:cubicBezTo>
                                <a:close/>
                                <a:moveTo>
                                  <a:pt x="9581" y="2"/>
                                </a:moveTo>
                                <a:lnTo>
                                  <a:pt x="9581" y="2"/>
                                </a:lnTo>
                                <a:cubicBezTo>
                                  <a:pt x="9585" y="2"/>
                                  <a:pt x="9589" y="6"/>
                                  <a:pt x="9589" y="10"/>
                                </a:cubicBezTo>
                                <a:cubicBezTo>
                                  <a:pt x="9589" y="15"/>
                                  <a:pt x="9585" y="18"/>
                                  <a:pt x="9581" y="18"/>
                                </a:cubicBezTo>
                                <a:lnTo>
                                  <a:pt x="9581" y="18"/>
                                </a:lnTo>
                                <a:cubicBezTo>
                                  <a:pt x="9576" y="18"/>
                                  <a:pt x="9573" y="15"/>
                                  <a:pt x="9573" y="10"/>
                                </a:cubicBezTo>
                                <a:cubicBezTo>
                                  <a:pt x="9573" y="6"/>
                                  <a:pt x="9576" y="2"/>
                                  <a:pt x="9581" y="2"/>
                                </a:cubicBezTo>
                                <a:close/>
                                <a:moveTo>
                                  <a:pt x="9613" y="2"/>
                                </a:moveTo>
                                <a:lnTo>
                                  <a:pt x="9613" y="2"/>
                                </a:lnTo>
                                <a:cubicBezTo>
                                  <a:pt x="9617" y="2"/>
                                  <a:pt x="9621" y="6"/>
                                  <a:pt x="9621" y="10"/>
                                </a:cubicBezTo>
                                <a:cubicBezTo>
                                  <a:pt x="9621" y="15"/>
                                  <a:pt x="9617" y="18"/>
                                  <a:pt x="9613" y="18"/>
                                </a:cubicBezTo>
                                <a:lnTo>
                                  <a:pt x="9613" y="18"/>
                                </a:lnTo>
                                <a:cubicBezTo>
                                  <a:pt x="9608" y="18"/>
                                  <a:pt x="9605" y="15"/>
                                  <a:pt x="9605" y="10"/>
                                </a:cubicBezTo>
                                <a:cubicBezTo>
                                  <a:pt x="9605" y="6"/>
                                  <a:pt x="9608" y="2"/>
                                  <a:pt x="9613" y="2"/>
                                </a:cubicBezTo>
                                <a:close/>
                                <a:moveTo>
                                  <a:pt x="9645" y="2"/>
                                </a:moveTo>
                                <a:lnTo>
                                  <a:pt x="9645" y="2"/>
                                </a:lnTo>
                                <a:cubicBezTo>
                                  <a:pt x="9649" y="2"/>
                                  <a:pt x="9653" y="6"/>
                                  <a:pt x="9653" y="10"/>
                                </a:cubicBezTo>
                                <a:cubicBezTo>
                                  <a:pt x="9653" y="15"/>
                                  <a:pt x="9649" y="18"/>
                                  <a:pt x="9645" y="18"/>
                                </a:cubicBezTo>
                                <a:lnTo>
                                  <a:pt x="9645" y="18"/>
                                </a:lnTo>
                                <a:cubicBezTo>
                                  <a:pt x="9640" y="18"/>
                                  <a:pt x="9637" y="15"/>
                                  <a:pt x="9637" y="10"/>
                                </a:cubicBezTo>
                                <a:cubicBezTo>
                                  <a:pt x="9637" y="6"/>
                                  <a:pt x="9640" y="2"/>
                                  <a:pt x="9645" y="2"/>
                                </a:cubicBezTo>
                                <a:close/>
                                <a:moveTo>
                                  <a:pt x="9677" y="2"/>
                                </a:moveTo>
                                <a:lnTo>
                                  <a:pt x="9677" y="2"/>
                                </a:lnTo>
                                <a:cubicBezTo>
                                  <a:pt x="9681" y="2"/>
                                  <a:pt x="9685" y="6"/>
                                  <a:pt x="9685" y="10"/>
                                </a:cubicBezTo>
                                <a:cubicBezTo>
                                  <a:pt x="9685" y="15"/>
                                  <a:pt x="9681" y="18"/>
                                  <a:pt x="9677" y="18"/>
                                </a:cubicBezTo>
                                <a:lnTo>
                                  <a:pt x="9677" y="18"/>
                                </a:lnTo>
                                <a:cubicBezTo>
                                  <a:pt x="9672" y="18"/>
                                  <a:pt x="9669" y="15"/>
                                  <a:pt x="9669" y="10"/>
                                </a:cubicBezTo>
                                <a:cubicBezTo>
                                  <a:pt x="9669" y="6"/>
                                  <a:pt x="9672" y="2"/>
                                  <a:pt x="9677" y="2"/>
                                </a:cubicBezTo>
                                <a:close/>
                                <a:moveTo>
                                  <a:pt x="9709" y="2"/>
                                </a:moveTo>
                                <a:lnTo>
                                  <a:pt x="9709" y="2"/>
                                </a:lnTo>
                                <a:cubicBezTo>
                                  <a:pt x="9713" y="2"/>
                                  <a:pt x="9717" y="6"/>
                                  <a:pt x="9717" y="10"/>
                                </a:cubicBezTo>
                                <a:cubicBezTo>
                                  <a:pt x="9717" y="15"/>
                                  <a:pt x="9713" y="18"/>
                                  <a:pt x="9709" y="18"/>
                                </a:cubicBezTo>
                                <a:lnTo>
                                  <a:pt x="9709" y="18"/>
                                </a:lnTo>
                                <a:cubicBezTo>
                                  <a:pt x="9704" y="18"/>
                                  <a:pt x="9701" y="15"/>
                                  <a:pt x="9701" y="10"/>
                                </a:cubicBezTo>
                                <a:cubicBezTo>
                                  <a:pt x="9701" y="6"/>
                                  <a:pt x="9704" y="2"/>
                                  <a:pt x="9709" y="2"/>
                                </a:cubicBezTo>
                                <a:close/>
                                <a:moveTo>
                                  <a:pt x="9741" y="2"/>
                                </a:moveTo>
                                <a:lnTo>
                                  <a:pt x="9741" y="2"/>
                                </a:lnTo>
                                <a:cubicBezTo>
                                  <a:pt x="9745" y="2"/>
                                  <a:pt x="9749" y="6"/>
                                  <a:pt x="9749" y="10"/>
                                </a:cubicBezTo>
                                <a:cubicBezTo>
                                  <a:pt x="9749" y="15"/>
                                  <a:pt x="9745" y="18"/>
                                  <a:pt x="9741" y="18"/>
                                </a:cubicBezTo>
                                <a:lnTo>
                                  <a:pt x="9741" y="18"/>
                                </a:lnTo>
                                <a:cubicBezTo>
                                  <a:pt x="9736" y="18"/>
                                  <a:pt x="9733" y="15"/>
                                  <a:pt x="9733" y="10"/>
                                </a:cubicBezTo>
                                <a:cubicBezTo>
                                  <a:pt x="9733" y="6"/>
                                  <a:pt x="9736" y="2"/>
                                  <a:pt x="9741" y="2"/>
                                </a:cubicBezTo>
                                <a:close/>
                                <a:moveTo>
                                  <a:pt x="9773" y="2"/>
                                </a:moveTo>
                                <a:lnTo>
                                  <a:pt x="9773" y="2"/>
                                </a:lnTo>
                                <a:cubicBezTo>
                                  <a:pt x="9777" y="2"/>
                                  <a:pt x="9781" y="6"/>
                                  <a:pt x="9781" y="10"/>
                                </a:cubicBezTo>
                                <a:cubicBezTo>
                                  <a:pt x="9781" y="15"/>
                                  <a:pt x="9777" y="18"/>
                                  <a:pt x="9773" y="18"/>
                                </a:cubicBezTo>
                                <a:lnTo>
                                  <a:pt x="9773" y="18"/>
                                </a:lnTo>
                                <a:cubicBezTo>
                                  <a:pt x="9768" y="18"/>
                                  <a:pt x="9765" y="15"/>
                                  <a:pt x="9765" y="10"/>
                                </a:cubicBezTo>
                                <a:cubicBezTo>
                                  <a:pt x="9765" y="6"/>
                                  <a:pt x="9768" y="2"/>
                                  <a:pt x="9773" y="2"/>
                                </a:cubicBezTo>
                                <a:close/>
                                <a:moveTo>
                                  <a:pt x="9805" y="2"/>
                                </a:moveTo>
                                <a:lnTo>
                                  <a:pt x="9805" y="2"/>
                                </a:lnTo>
                                <a:cubicBezTo>
                                  <a:pt x="9809" y="2"/>
                                  <a:pt x="9813" y="6"/>
                                  <a:pt x="9813" y="10"/>
                                </a:cubicBezTo>
                                <a:cubicBezTo>
                                  <a:pt x="9813" y="15"/>
                                  <a:pt x="9809" y="18"/>
                                  <a:pt x="9805" y="18"/>
                                </a:cubicBezTo>
                                <a:lnTo>
                                  <a:pt x="9805" y="18"/>
                                </a:lnTo>
                                <a:cubicBezTo>
                                  <a:pt x="9800" y="18"/>
                                  <a:pt x="9797" y="15"/>
                                  <a:pt x="9797" y="10"/>
                                </a:cubicBezTo>
                                <a:cubicBezTo>
                                  <a:pt x="9797" y="6"/>
                                  <a:pt x="9800" y="2"/>
                                  <a:pt x="9805" y="2"/>
                                </a:cubicBezTo>
                                <a:close/>
                                <a:moveTo>
                                  <a:pt x="9837" y="2"/>
                                </a:moveTo>
                                <a:lnTo>
                                  <a:pt x="9837" y="2"/>
                                </a:lnTo>
                                <a:cubicBezTo>
                                  <a:pt x="9841" y="2"/>
                                  <a:pt x="9845" y="6"/>
                                  <a:pt x="9845" y="10"/>
                                </a:cubicBezTo>
                                <a:cubicBezTo>
                                  <a:pt x="9845" y="15"/>
                                  <a:pt x="9841" y="18"/>
                                  <a:pt x="9837" y="18"/>
                                </a:cubicBezTo>
                                <a:lnTo>
                                  <a:pt x="9837" y="18"/>
                                </a:lnTo>
                                <a:cubicBezTo>
                                  <a:pt x="9832" y="18"/>
                                  <a:pt x="9829" y="15"/>
                                  <a:pt x="9829" y="10"/>
                                </a:cubicBezTo>
                                <a:cubicBezTo>
                                  <a:pt x="9829" y="6"/>
                                  <a:pt x="9832" y="2"/>
                                  <a:pt x="9837" y="2"/>
                                </a:cubicBezTo>
                                <a:close/>
                                <a:moveTo>
                                  <a:pt x="9869" y="2"/>
                                </a:moveTo>
                                <a:lnTo>
                                  <a:pt x="9869" y="2"/>
                                </a:lnTo>
                                <a:cubicBezTo>
                                  <a:pt x="9873" y="2"/>
                                  <a:pt x="9877" y="6"/>
                                  <a:pt x="9877" y="10"/>
                                </a:cubicBezTo>
                                <a:cubicBezTo>
                                  <a:pt x="9877" y="15"/>
                                  <a:pt x="9873" y="18"/>
                                  <a:pt x="9869" y="18"/>
                                </a:cubicBezTo>
                                <a:lnTo>
                                  <a:pt x="9869" y="18"/>
                                </a:lnTo>
                                <a:cubicBezTo>
                                  <a:pt x="9864" y="18"/>
                                  <a:pt x="9861" y="15"/>
                                  <a:pt x="9861" y="10"/>
                                </a:cubicBezTo>
                                <a:cubicBezTo>
                                  <a:pt x="9861" y="6"/>
                                  <a:pt x="9864" y="2"/>
                                  <a:pt x="9869" y="2"/>
                                </a:cubicBezTo>
                                <a:close/>
                                <a:moveTo>
                                  <a:pt x="9901" y="2"/>
                                </a:moveTo>
                                <a:lnTo>
                                  <a:pt x="9901" y="2"/>
                                </a:lnTo>
                                <a:cubicBezTo>
                                  <a:pt x="9905" y="2"/>
                                  <a:pt x="9909" y="6"/>
                                  <a:pt x="9909" y="10"/>
                                </a:cubicBezTo>
                                <a:cubicBezTo>
                                  <a:pt x="9909" y="15"/>
                                  <a:pt x="9905" y="18"/>
                                  <a:pt x="9901" y="18"/>
                                </a:cubicBezTo>
                                <a:lnTo>
                                  <a:pt x="9901" y="18"/>
                                </a:lnTo>
                                <a:cubicBezTo>
                                  <a:pt x="9896" y="18"/>
                                  <a:pt x="9893" y="15"/>
                                  <a:pt x="9893" y="10"/>
                                </a:cubicBezTo>
                                <a:cubicBezTo>
                                  <a:pt x="9893" y="6"/>
                                  <a:pt x="9896" y="2"/>
                                  <a:pt x="9901" y="2"/>
                                </a:cubicBezTo>
                                <a:close/>
                                <a:moveTo>
                                  <a:pt x="9933" y="2"/>
                                </a:moveTo>
                                <a:lnTo>
                                  <a:pt x="9933" y="2"/>
                                </a:lnTo>
                                <a:cubicBezTo>
                                  <a:pt x="9937" y="2"/>
                                  <a:pt x="9941" y="6"/>
                                  <a:pt x="9941" y="10"/>
                                </a:cubicBezTo>
                                <a:cubicBezTo>
                                  <a:pt x="9941" y="15"/>
                                  <a:pt x="9937" y="18"/>
                                  <a:pt x="9933" y="18"/>
                                </a:cubicBezTo>
                                <a:lnTo>
                                  <a:pt x="9933" y="18"/>
                                </a:lnTo>
                                <a:cubicBezTo>
                                  <a:pt x="9928" y="18"/>
                                  <a:pt x="9925" y="15"/>
                                  <a:pt x="9925" y="10"/>
                                </a:cubicBezTo>
                                <a:cubicBezTo>
                                  <a:pt x="9925" y="6"/>
                                  <a:pt x="9928" y="2"/>
                                  <a:pt x="9933" y="2"/>
                                </a:cubicBezTo>
                                <a:close/>
                                <a:moveTo>
                                  <a:pt x="9965" y="2"/>
                                </a:moveTo>
                                <a:lnTo>
                                  <a:pt x="9965" y="2"/>
                                </a:lnTo>
                                <a:cubicBezTo>
                                  <a:pt x="9969" y="2"/>
                                  <a:pt x="9973" y="6"/>
                                  <a:pt x="9973" y="10"/>
                                </a:cubicBezTo>
                                <a:cubicBezTo>
                                  <a:pt x="9973" y="15"/>
                                  <a:pt x="9969" y="18"/>
                                  <a:pt x="9965" y="18"/>
                                </a:cubicBezTo>
                                <a:lnTo>
                                  <a:pt x="9965" y="18"/>
                                </a:lnTo>
                                <a:cubicBezTo>
                                  <a:pt x="9960" y="18"/>
                                  <a:pt x="9957" y="15"/>
                                  <a:pt x="9957" y="10"/>
                                </a:cubicBezTo>
                                <a:cubicBezTo>
                                  <a:pt x="9957" y="6"/>
                                  <a:pt x="9960" y="2"/>
                                  <a:pt x="9965" y="2"/>
                                </a:cubicBezTo>
                                <a:close/>
                                <a:moveTo>
                                  <a:pt x="9997" y="2"/>
                                </a:moveTo>
                                <a:lnTo>
                                  <a:pt x="9997" y="2"/>
                                </a:lnTo>
                                <a:cubicBezTo>
                                  <a:pt x="10001" y="2"/>
                                  <a:pt x="10005" y="6"/>
                                  <a:pt x="10005" y="10"/>
                                </a:cubicBezTo>
                                <a:cubicBezTo>
                                  <a:pt x="10005" y="15"/>
                                  <a:pt x="10001" y="18"/>
                                  <a:pt x="9997" y="18"/>
                                </a:cubicBezTo>
                                <a:lnTo>
                                  <a:pt x="9997" y="18"/>
                                </a:lnTo>
                                <a:cubicBezTo>
                                  <a:pt x="9992" y="18"/>
                                  <a:pt x="9989" y="15"/>
                                  <a:pt x="9989" y="10"/>
                                </a:cubicBezTo>
                                <a:cubicBezTo>
                                  <a:pt x="9989" y="6"/>
                                  <a:pt x="9992" y="2"/>
                                  <a:pt x="9997" y="2"/>
                                </a:cubicBezTo>
                                <a:close/>
                                <a:moveTo>
                                  <a:pt x="10029" y="2"/>
                                </a:moveTo>
                                <a:lnTo>
                                  <a:pt x="10029" y="2"/>
                                </a:lnTo>
                                <a:cubicBezTo>
                                  <a:pt x="10033" y="2"/>
                                  <a:pt x="10037" y="6"/>
                                  <a:pt x="10037" y="10"/>
                                </a:cubicBezTo>
                                <a:cubicBezTo>
                                  <a:pt x="10037" y="15"/>
                                  <a:pt x="10033" y="18"/>
                                  <a:pt x="10029" y="18"/>
                                </a:cubicBezTo>
                                <a:lnTo>
                                  <a:pt x="10029" y="18"/>
                                </a:lnTo>
                                <a:cubicBezTo>
                                  <a:pt x="10024" y="18"/>
                                  <a:pt x="10021" y="15"/>
                                  <a:pt x="10021" y="10"/>
                                </a:cubicBezTo>
                                <a:cubicBezTo>
                                  <a:pt x="10021" y="6"/>
                                  <a:pt x="10024" y="2"/>
                                  <a:pt x="10029" y="2"/>
                                </a:cubicBezTo>
                                <a:close/>
                                <a:moveTo>
                                  <a:pt x="10061" y="2"/>
                                </a:moveTo>
                                <a:lnTo>
                                  <a:pt x="10061" y="2"/>
                                </a:lnTo>
                                <a:cubicBezTo>
                                  <a:pt x="10065" y="2"/>
                                  <a:pt x="10069" y="6"/>
                                  <a:pt x="10069" y="10"/>
                                </a:cubicBezTo>
                                <a:cubicBezTo>
                                  <a:pt x="10069" y="15"/>
                                  <a:pt x="10065" y="18"/>
                                  <a:pt x="10061" y="18"/>
                                </a:cubicBezTo>
                                <a:lnTo>
                                  <a:pt x="10061" y="18"/>
                                </a:lnTo>
                                <a:cubicBezTo>
                                  <a:pt x="10056" y="18"/>
                                  <a:pt x="10053" y="15"/>
                                  <a:pt x="10053" y="10"/>
                                </a:cubicBezTo>
                                <a:cubicBezTo>
                                  <a:pt x="10053" y="6"/>
                                  <a:pt x="10056" y="2"/>
                                  <a:pt x="10061" y="2"/>
                                </a:cubicBezTo>
                                <a:close/>
                                <a:moveTo>
                                  <a:pt x="10093" y="2"/>
                                </a:moveTo>
                                <a:lnTo>
                                  <a:pt x="10093" y="2"/>
                                </a:lnTo>
                                <a:cubicBezTo>
                                  <a:pt x="10097" y="2"/>
                                  <a:pt x="10101" y="6"/>
                                  <a:pt x="10101" y="10"/>
                                </a:cubicBezTo>
                                <a:cubicBezTo>
                                  <a:pt x="10101" y="15"/>
                                  <a:pt x="10097" y="18"/>
                                  <a:pt x="10093" y="18"/>
                                </a:cubicBezTo>
                                <a:lnTo>
                                  <a:pt x="10093" y="18"/>
                                </a:lnTo>
                                <a:cubicBezTo>
                                  <a:pt x="10088" y="18"/>
                                  <a:pt x="10085" y="15"/>
                                  <a:pt x="10085" y="10"/>
                                </a:cubicBezTo>
                                <a:cubicBezTo>
                                  <a:pt x="10085" y="6"/>
                                  <a:pt x="10088" y="2"/>
                                  <a:pt x="10093" y="2"/>
                                </a:cubicBezTo>
                                <a:close/>
                                <a:moveTo>
                                  <a:pt x="10125" y="3"/>
                                </a:moveTo>
                                <a:lnTo>
                                  <a:pt x="10125" y="3"/>
                                </a:lnTo>
                                <a:cubicBezTo>
                                  <a:pt x="10129" y="3"/>
                                  <a:pt x="10133" y="6"/>
                                  <a:pt x="10133" y="11"/>
                                </a:cubicBezTo>
                                <a:cubicBezTo>
                                  <a:pt x="10133" y="15"/>
                                  <a:pt x="10129" y="19"/>
                                  <a:pt x="10125" y="19"/>
                                </a:cubicBezTo>
                                <a:lnTo>
                                  <a:pt x="10125" y="19"/>
                                </a:lnTo>
                                <a:cubicBezTo>
                                  <a:pt x="10120" y="19"/>
                                  <a:pt x="10117" y="15"/>
                                  <a:pt x="10117" y="11"/>
                                </a:cubicBezTo>
                                <a:cubicBezTo>
                                  <a:pt x="10117" y="6"/>
                                  <a:pt x="10120" y="3"/>
                                  <a:pt x="10125" y="3"/>
                                </a:cubicBezTo>
                                <a:close/>
                                <a:moveTo>
                                  <a:pt x="10157" y="3"/>
                                </a:moveTo>
                                <a:lnTo>
                                  <a:pt x="10157" y="3"/>
                                </a:lnTo>
                                <a:cubicBezTo>
                                  <a:pt x="10161" y="3"/>
                                  <a:pt x="10165" y="6"/>
                                  <a:pt x="10165" y="11"/>
                                </a:cubicBezTo>
                                <a:cubicBezTo>
                                  <a:pt x="10165" y="15"/>
                                  <a:pt x="10161" y="19"/>
                                  <a:pt x="10157" y="19"/>
                                </a:cubicBezTo>
                                <a:lnTo>
                                  <a:pt x="10157" y="19"/>
                                </a:lnTo>
                                <a:cubicBezTo>
                                  <a:pt x="10152" y="19"/>
                                  <a:pt x="10149" y="15"/>
                                  <a:pt x="10149" y="11"/>
                                </a:cubicBezTo>
                                <a:cubicBezTo>
                                  <a:pt x="10149" y="6"/>
                                  <a:pt x="10152" y="3"/>
                                  <a:pt x="10157" y="3"/>
                                </a:cubicBezTo>
                                <a:close/>
                                <a:moveTo>
                                  <a:pt x="10189" y="3"/>
                                </a:moveTo>
                                <a:lnTo>
                                  <a:pt x="10189" y="3"/>
                                </a:lnTo>
                                <a:cubicBezTo>
                                  <a:pt x="10193" y="3"/>
                                  <a:pt x="10197" y="6"/>
                                  <a:pt x="10197" y="11"/>
                                </a:cubicBezTo>
                                <a:cubicBezTo>
                                  <a:pt x="10197" y="15"/>
                                  <a:pt x="10193" y="19"/>
                                  <a:pt x="10189" y="19"/>
                                </a:cubicBezTo>
                                <a:lnTo>
                                  <a:pt x="10189" y="19"/>
                                </a:lnTo>
                                <a:cubicBezTo>
                                  <a:pt x="10184" y="19"/>
                                  <a:pt x="10181" y="15"/>
                                  <a:pt x="10181" y="11"/>
                                </a:cubicBezTo>
                                <a:cubicBezTo>
                                  <a:pt x="10181" y="6"/>
                                  <a:pt x="10184" y="3"/>
                                  <a:pt x="10189" y="3"/>
                                </a:cubicBezTo>
                                <a:close/>
                                <a:moveTo>
                                  <a:pt x="10221" y="3"/>
                                </a:moveTo>
                                <a:lnTo>
                                  <a:pt x="10221" y="3"/>
                                </a:lnTo>
                                <a:cubicBezTo>
                                  <a:pt x="10225" y="3"/>
                                  <a:pt x="10229" y="6"/>
                                  <a:pt x="10229" y="11"/>
                                </a:cubicBezTo>
                                <a:cubicBezTo>
                                  <a:pt x="10229" y="15"/>
                                  <a:pt x="10225" y="19"/>
                                  <a:pt x="10221" y="19"/>
                                </a:cubicBezTo>
                                <a:lnTo>
                                  <a:pt x="10221" y="19"/>
                                </a:lnTo>
                                <a:cubicBezTo>
                                  <a:pt x="10216" y="19"/>
                                  <a:pt x="10213" y="15"/>
                                  <a:pt x="10213" y="11"/>
                                </a:cubicBezTo>
                                <a:cubicBezTo>
                                  <a:pt x="10213" y="6"/>
                                  <a:pt x="10216" y="3"/>
                                  <a:pt x="10221" y="3"/>
                                </a:cubicBezTo>
                                <a:close/>
                                <a:moveTo>
                                  <a:pt x="10253" y="3"/>
                                </a:moveTo>
                                <a:lnTo>
                                  <a:pt x="10253" y="3"/>
                                </a:lnTo>
                                <a:cubicBezTo>
                                  <a:pt x="10257" y="3"/>
                                  <a:pt x="10261" y="6"/>
                                  <a:pt x="10261" y="11"/>
                                </a:cubicBezTo>
                                <a:cubicBezTo>
                                  <a:pt x="10261" y="15"/>
                                  <a:pt x="10257" y="19"/>
                                  <a:pt x="10253" y="19"/>
                                </a:cubicBezTo>
                                <a:lnTo>
                                  <a:pt x="10253" y="19"/>
                                </a:lnTo>
                                <a:cubicBezTo>
                                  <a:pt x="10248" y="19"/>
                                  <a:pt x="10245" y="15"/>
                                  <a:pt x="10245" y="11"/>
                                </a:cubicBezTo>
                                <a:cubicBezTo>
                                  <a:pt x="10245" y="6"/>
                                  <a:pt x="10248" y="3"/>
                                  <a:pt x="10253" y="3"/>
                                </a:cubicBezTo>
                                <a:close/>
                                <a:moveTo>
                                  <a:pt x="10285" y="3"/>
                                </a:moveTo>
                                <a:lnTo>
                                  <a:pt x="10285" y="3"/>
                                </a:lnTo>
                                <a:cubicBezTo>
                                  <a:pt x="10289" y="3"/>
                                  <a:pt x="10293" y="6"/>
                                  <a:pt x="10293" y="11"/>
                                </a:cubicBezTo>
                                <a:cubicBezTo>
                                  <a:pt x="10293" y="15"/>
                                  <a:pt x="10289" y="19"/>
                                  <a:pt x="10285" y="19"/>
                                </a:cubicBezTo>
                                <a:lnTo>
                                  <a:pt x="10285" y="19"/>
                                </a:lnTo>
                                <a:cubicBezTo>
                                  <a:pt x="10280" y="19"/>
                                  <a:pt x="10277" y="15"/>
                                  <a:pt x="10277" y="11"/>
                                </a:cubicBezTo>
                                <a:cubicBezTo>
                                  <a:pt x="10277" y="6"/>
                                  <a:pt x="10280" y="3"/>
                                  <a:pt x="10285" y="3"/>
                                </a:cubicBezTo>
                                <a:close/>
                                <a:moveTo>
                                  <a:pt x="10317" y="3"/>
                                </a:moveTo>
                                <a:lnTo>
                                  <a:pt x="10317" y="3"/>
                                </a:lnTo>
                                <a:cubicBezTo>
                                  <a:pt x="10321" y="3"/>
                                  <a:pt x="10325" y="6"/>
                                  <a:pt x="10325" y="11"/>
                                </a:cubicBezTo>
                                <a:cubicBezTo>
                                  <a:pt x="10325" y="15"/>
                                  <a:pt x="10321" y="19"/>
                                  <a:pt x="10317" y="19"/>
                                </a:cubicBezTo>
                                <a:lnTo>
                                  <a:pt x="10317" y="19"/>
                                </a:lnTo>
                                <a:cubicBezTo>
                                  <a:pt x="10312" y="19"/>
                                  <a:pt x="10309" y="15"/>
                                  <a:pt x="10309" y="11"/>
                                </a:cubicBezTo>
                                <a:cubicBezTo>
                                  <a:pt x="10309" y="6"/>
                                  <a:pt x="10312" y="3"/>
                                  <a:pt x="10317" y="3"/>
                                </a:cubicBezTo>
                                <a:close/>
                                <a:moveTo>
                                  <a:pt x="10349" y="3"/>
                                </a:moveTo>
                                <a:lnTo>
                                  <a:pt x="10349" y="3"/>
                                </a:lnTo>
                                <a:cubicBezTo>
                                  <a:pt x="10353" y="3"/>
                                  <a:pt x="10357" y="6"/>
                                  <a:pt x="10357" y="11"/>
                                </a:cubicBezTo>
                                <a:cubicBezTo>
                                  <a:pt x="10357" y="15"/>
                                  <a:pt x="10353" y="19"/>
                                  <a:pt x="10349" y="19"/>
                                </a:cubicBezTo>
                                <a:lnTo>
                                  <a:pt x="10349" y="19"/>
                                </a:lnTo>
                                <a:cubicBezTo>
                                  <a:pt x="10345" y="19"/>
                                  <a:pt x="10341" y="15"/>
                                  <a:pt x="10341" y="11"/>
                                </a:cubicBezTo>
                                <a:cubicBezTo>
                                  <a:pt x="10341" y="6"/>
                                  <a:pt x="10345" y="3"/>
                                  <a:pt x="10349" y="3"/>
                                </a:cubicBezTo>
                                <a:close/>
                                <a:moveTo>
                                  <a:pt x="10381" y="3"/>
                                </a:moveTo>
                                <a:lnTo>
                                  <a:pt x="10381" y="3"/>
                                </a:lnTo>
                                <a:cubicBezTo>
                                  <a:pt x="10385" y="3"/>
                                  <a:pt x="10389" y="6"/>
                                  <a:pt x="10389" y="11"/>
                                </a:cubicBezTo>
                                <a:cubicBezTo>
                                  <a:pt x="10389" y="15"/>
                                  <a:pt x="10385" y="19"/>
                                  <a:pt x="10381" y="19"/>
                                </a:cubicBezTo>
                                <a:lnTo>
                                  <a:pt x="10381" y="19"/>
                                </a:lnTo>
                                <a:cubicBezTo>
                                  <a:pt x="10377" y="19"/>
                                  <a:pt x="10373" y="15"/>
                                  <a:pt x="10373" y="11"/>
                                </a:cubicBezTo>
                                <a:cubicBezTo>
                                  <a:pt x="10373" y="6"/>
                                  <a:pt x="10377" y="3"/>
                                  <a:pt x="10381" y="3"/>
                                </a:cubicBezTo>
                                <a:close/>
                                <a:moveTo>
                                  <a:pt x="10413" y="3"/>
                                </a:moveTo>
                                <a:lnTo>
                                  <a:pt x="10413" y="3"/>
                                </a:lnTo>
                                <a:cubicBezTo>
                                  <a:pt x="10417" y="3"/>
                                  <a:pt x="10421" y="6"/>
                                  <a:pt x="10421" y="11"/>
                                </a:cubicBezTo>
                                <a:cubicBezTo>
                                  <a:pt x="10421" y="15"/>
                                  <a:pt x="10417" y="19"/>
                                  <a:pt x="10413" y="19"/>
                                </a:cubicBezTo>
                                <a:lnTo>
                                  <a:pt x="10413" y="19"/>
                                </a:lnTo>
                                <a:cubicBezTo>
                                  <a:pt x="10409" y="19"/>
                                  <a:pt x="10405" y="15"/>
                                  <a:pt x="10405" y="11"/>
                                </a:cubicBezTo>
                                <a:cubicBezTo>
                                  <a:pt x="10405" y="6"/>
                                  <a:pt x="10409" y="3"/>
                                  <a:pt x="10413" y="3"/>
                                </a:cubicBezTo>
                                <a:close/>
                                <a:moveTo>
                                  <a:pt x="10445" y="3"/>
                                </a:moveTo>
                                <a:lnTo>
                                  <a:pt x="10445" y="3"/>
                                </a:lnTo>
                                <a:cubicBezTo>
                                  <a:pt x="10449" y="3"/>
                                  <a:pt x="10453" y="6"/>
                                  <a:pt x="10453" y="11"/>
                                </a:cubicBezTo>
                                <a:cubicBezTo>
                                  <a:pt x="10453" y="15"/>
                                  <a:pt x="10449" y="19"/>
                                  <a:pt x="10445" y="19"/>
                                </a:cubicBezTo>
                                <a:lnTo>
                                  <a:pt x="10445" y="19"/>
                                </a:lnTo>
                                <a:cubicBezTo>
                                  <a:pt x="10441" y="19"/>
                                  <a:pt x="10437" y="15"/>
                                  <a:pt x="10437" y="11"/>
                                </a:cubicBezTo>
                                <a:cubicBezTo>
                                  <a:pt x="10437" y="6"/>
                                  <a:pt x="10441" y="3"/>
                                  <a:pt x="10445" y="3"/>
                                </a:cubicBezTo>
                                <a:close/>
                                <a:moveTo>
                                  <a:pt x="10477" y="3"/>
                                </a:moveTo>
                                <a:lnTo>
                                  <a:pt x="10477" y="3"/>
                                </a:lnTo>
                                <a:cubicBezTo>
                                  <a:pt x="10481" y="3"/>
                                  <a:pt x="10485" y="6"/>
                                  <a:pt x="10485" y="11"/>
                                </a:cubicBezTo>
                                <a:cubicBezTo>
                                  <a:pt x="10485" y="15"/>
                                  <a:pt x="10481" y="19"/>
                                  <a:pt x="10477" y="19"/>
                                </a:cubicBezTo>
                                <a:lnTo>
                                  <a:pt x="10477" y="19"/>
                                </a:lnTo>
                                <a:cubicBezTo>
                                  <a:pt x="10473" y="19"/>
                                  <a:pt x="10469" y="15"/>
                                  <a:pt x="10469" y="11"/>
                                </a:cubicBezTo>
                                <a:cubicBezTo>
                                  <a:pt x="10469" y="6"/>
                                  <a:pt x="10473" y="3"/>
                                  <a:pt x="10477" y="3"/>
                                </a:cubicBezTo>
                                <a:close/>
                                <a:moveTo>
                                  <a:pt x="10509" y="3"/>
                                </a:moveTo>
                                <a:lnTo>
                                  <a:pt x="10509" y="3"/>
                                </a:lnTo>
                                <a:cubicBezTo>
                                  <a:pt x="10513" y="3"/>
                                  <a:pt x="10517" y="6"/>
                                  <a:pt x="10517" y="11"/>
                                </a:cubicBezTo>
                                <a:cubicBezTo>
                                  <a:pt x="10517" y="15"/>
                                  <a:pt x="10513" y="19"/>
                                  <a:pt x="10509" y="19"/>
                                </a:cubicBezTo>
                                <a:lnTo>
                                  <a:pt x="10509" y="19"/>
                                </a:lnTo>
                                <a:cubicBezTo>
                                  <a:pt x="10505" y="19"/>
                                  <a:pt x="10501" y="15"/>
                                  <a:pt x="10501" y="11"/>
                                </a:cubicBezTo>
                                <a:cubicBezTo>
                                  <a:pt x="10501" y="6"/>
                                  <a:pt x="10505" y="3"/>
                                  <a:pt x="10509" y="3"/>
                                </a:cubicBezTo>
                                <a:close/>
                                <a:moveTo>
                                  <a:pt x="10541" y="3"/>
                                </a:moveTo>
                                <a:lnTo>
                                  <a:pt x="10541" y="3"/>
                                </a:lnTo>
                                <a:cubicBezTo>
                                  <a:pt x="10545" y="3"/>
                                  <a:pt x="10549" y="6"/>
                                  <a:pt x="10549" y="11"/>
                                </a:cubicBezTo>
                                <a:cubicBezTo>
                                  <a:pt x="10549" y="15"/>
                                  <a:pt x="10545" y="19"/>
                                  <a:pt x="10541" y="19"/>
                                </a:cubicBezTo>
                                <a:lnTo>
                                  <a:pt x="10541" y="19"/>
                                </a:lnTo>
                                <a:cubicBezTo>
                                  <a:pt x="10537" y="19"/>
                                  <a:pt x="10533" y="15"/>
                                  <a:pt x="10533" y="11"/>
                                </a:cubicBezTo>
                                <a:cubicBezTo>
                                  <a:pt x="10533" y="6"/>
                                  <a:pt x="10537" y="3"/>
                                  <a:pt x="10541" y="3"/>
                                </a:cubicBezTo>
                                <a:close/>
                                <a:moveTo>
                                  <a:pt x="10573" y="3"/>
                                </a:moveTo>
                                <a:lnTo>
                                  <a:pt x="10573" y="3"/>
                                </a:lnTo>
                                <a:cubicBezTo>
                                  <a:pt x="10577" y="3"/>
                                  <a:pt x="10581" y="6"/>
                                  <a:pt x="10581" y="11"/>
                                </a:cubicBezTo>
                                <a:cubicBezTo>
                                  <a:pt x="10581" y="15"/>
                                  <a:pt x="10577" y="19"/>
                                  <a:pt x="10573" y="19"/>
                                </a:cubicBezTo>
                                <a:lnTo>
                                  <a:pt x="10573" y="19"/>
                                </a:lnTo>
                                <a:cubicBezTo>
                                  <a:pt x="10569" y="19"/>
                                  <a:pt x="10565" y="15"/>
                                  <a:pt x="10565" y="11"/>
                                </a:cubicBezTo>
                                <a:cubicBezTo>
                                  <a:pt x="10565" y="6"/>
                                  <a:pt x="10569" y="3"/>
                                  <a:pt x="10573" y="3"/>
                                </a:cubicBezTo>
                                <a:close/>
                                <a:moveTo>
                                  <a:pt x="10605" y="3"/>
                                </a:moveTo>
                                <a:lnTo>
                                  <a:pt x="10605" y="3"/>
                                </a:lnTo>
                                <a:cubicBezTo>
                                  <a:pt x="10609" y="3"/>
                                  <a:pt x="10613" y="6"/>
                                  <a:pt x="10613" y="11"/>
                                </a:cubicBezTo>
                                <a:cubicBezTo>
                                  <a:pt x="10613" y="15"/>
                                  <a:pt x="10609" y="19"/>
                                  <a:pt x="10605" y="19"/>
                                </a:cubicBezTo>
                                <a:lnTo>
                                  <a:pt x="10605" y="19"/>
                                </a:lnTo>
                                <a:cubicBezTo>
                                  <a:pt x="10601" y="19"/>
                                  <a:pt x="10597" y="15"/>
                                  <a:pt x="10597" y="11"/>
                                </a:cubicBezTo>
                                <a:cubicBezTo>
                                  <a:pt x="10597" y="6"/>
                                  <a:pt x="10601" y="3"/>
                                  <a:pt x="10605" y="3"/>
                                </a:cubicBezTo>
                                <a:close/>
                                <a:moveTo>
                                  <a:pt x="10637" y="3"/>
                                </a:moveTo>
                                <a:lnTo>
                                  <a:pt x="10637" y="3"/>
                                </a:lnTo>
                                <a:cubicBezTo>
                                  <a:pt x="10642" y="3"/>
                                  <a:pt x="10645" y="6"/>
                                  <a:pt x="10645" y="11"/>
                                </a:cubicBezTo>
                                <a:cubicBezTo>
                                  <a:pt x="10645" y="15"/>
                                  <a:pt x="10642" y="19"/>
                                  <a:pt x="10637" y="19"/>
                                </a:cubicBezTo>
                                <a:lnTo>
                                  <a:pt x="10637" y="19"/>
                                </a:lnTo>
                                <a:cubicBezTo>
                                  <a:pt x="10633" y="19"/>
                                  <a:pt x="10629" y="15"/>
                                  <a:pt x="10629" y="11"/>
                                </a:cubicBezTo>
                                <a:cubicBezTo>
                                  <a:pt x="10629" y="6"/>
                                  <a:pt x="10633" y="3"/>
                                  <a:pt x="10637" y="3"/>
                                </a:cubicBezTo>
                                <a:close/>
                                <a:moveTo>
                                  <a:pt x="10669" y="3"/>
                                </a:moveTo>
                                <a:lnTo>
                                  <a:pt x="10669" y="3"/>
                                </a:lnTo>
                                <a:cubicBezTo>
                                  <a:pt x="10674" y="3"/>
                                  <a:pt x="10677" y="6"/>
                                  <a:pt x="10677" y="11"/>
                                </a:cubicBezTo>
                                <a:cubicBezTo>
                                  <a:pt x="10677" y="15"/>
                                  <a:pt x="10674" y="19"/>
                                  <a:pt x="10669" y="19"/>
                                </a:cubicBezTo>
                                <a:lnTo>
                                  <a:pt x="10669" y="19"/>
                                </a:lnTo>
                                <a:cubicBezTo>
                                  <a:pt x="10665" y="19"/>
                                  <a:pt x="10661" y="15"/>
                                  <a:pt x="10661" y="11"/>
                                </a:cubicBezTo>
                                <a:cubicBezTo>
                                  <a:pt x="10661" y="6"/>
                                  <a:pt x="10665" y="3"/>
                                  <a:pt x="10669" y="3"/>
                                </a:cubicBezTo>
                                <a:close/>
                                <a:moveTo>
                                  <a:pt x="10701" y="3"/>
                                </a:moveTo>
                                <a:lnTo>
                                  <a:pt x="10701" y="3"/>
                                </a:lnTo>
                                <a:cubicBezTo>
                                  <a:pt x="10706" y="3"/>
                                  <a:pt x="10709" y="6"/>
                                  <a:pt x="10709" y="11"/>
                                </a:cubicBezTo>
                                <a:cubicBezTo>
                                  <a:pt x="10709" y="15"/>
                                  <a:pt x="10706" y="19"/>
                                  <a:pt x="10701" y="19"/>
                                </a:cubicBezTo>
                                <a:lnTo>
                                  <a:pt x="10701" y="19"/>
                                </a:lnTo>
                                <a:cubicBezTo>
                                  <a:pt x="10697" y="19"/>
                                  <a:pt x="10693" y="15"/>
                                  <a:pt x="10693" y="11"/>
                                </a:cubicBezTo>
                                <a:cubicBezTo>
                                  <a:pt x="10693" y="6"/>
                                  <a:pt x="10697" y="3"/>
                                  <a:pt x="10701" y="3"/>
                                </a:cubicBezTo>
                                <a:close/>
                                <a:moveTo>
                                  <a:pt x="10733" y="3"/>
                                </a:moveTo>
                                <a:lnTo>
                                  <a:pt x="10733" y="3"/>
                                </a:lnTo>
                                <a:cubicBezTo>
                                  <a:pt x="10738" y="3"/>
                                  <a:pt x="10741" y="6"/>
                                  <a:pt x="10741" y="11"/>
                                </a:cubicBezTo>
                                <a:cubicBezTo>
                                  <a:pt x="10741" y="15"/>
                                  <a:pt x="10738" y="19"/>
                                  <a:pt x="10733" y="19"/>
                                </a:cubicBezTo>
                                <a:lnTo>
                                  <a:pt x="10733" y="19"/>
                                </a:lnTo>
                                <a:cubicBezTo>
                                  <a:pt x="10729" y="19"/>
                                  <a:pt x="10725" y="15"/>
                                  <a:pt x="10725" y="11"/>
                                </a:cubicBezTo>
                                <a:cubicBezTo>
                                  <a:pt x="10725" y="6"/>
                                  <a:pt x="10729" y="3"/>
                                  <a:pt x="10733" y="3"/>
                                </a:cubicBezTo>
                                <a:close/>
                                <a:moveTo>
                                  <a:pt x="10765" y="3"/>
                                </a:moveTo>
                                <a:lnTo>
                                  <a:pt x="10765" y="3"/>
                                </a:lnTo>
                                <a:cubicBezTo>
                                  <a:pt x="10770" y="3"/>
                                  <a:pt x="10773" y="6"/>
                                  <a:pt x="10773" y="11"/>
                                </a:cubicBezTo>
                                <a:cubicBezTo>
                                  <a:pt x="10773" y="15"/>
                                  <a:pt x="10770" y="19"/>
                                  <a:pt x="10765" y="19"/>
                                </a:cubicBezTo>
                                <a:lnTo>
                                  <a:pt x="10765" y="19"/>
                                </a:lnTo>
                                <a:cubicBezTo>
                                  <a:pt x="10761" y="19"/>
                                  <a:pt x="10757" y="15"/>
                                  <a:pt x="10757" y="11"/>
                                </a:cubicBezTo>
                                <a:cubicBezTo>
                                  <a:pt x="10757" y="6"/>
                                  <a:pt x="10761" y="3"/>
                                  <a:pt x="10765" y="3"/>
                                </a:cubicBezTo>
                                <a:close/>
                                <a:moveTo>
                                  <a:pt x="10797" y="3"/>
                                </a:moveTo>
                                <a:lnTo>
                                  <a:pt x="10797" y="3"/>
                                </a:lnTo>
                                <a:cubicBezTo>
                                  <a:pt x="10802" y="3"/>
                                  <a:pt x="10805" y="6"/>
                                  <a:pt x="10805" y="11"/>
                                </a:cubicBezTo>
                                <a:cubicBezTo>
                                  <a:pt x="10805" y="15"/>
                                  <a:pt x="10802" y="19"/>
                                  <a:pt x="10797" y="19"/>
                                </a:cubicBezTo>
                                <a:lnTo>
                                  <a:pt x="10797" y="19"/>
                                </a:lnTo>
                                <a:cubicBezTo>
                                  <a:pt x="10793" y="19"/>
                                  <a:pt x="10789" y="15"/>
                                  <a:pt x="10789" y="11"/>
                                </a:cubicBezTo>
                                <a:cubicBezTo>
                                  <a:pt x="10789" y="6"/>
                                  <a:pt x="10793" y="3"/>
                                  <a:pt x="10797" y="3"/>
                                </a:cubicBezTo>
                                <a:close/>
                                <a:moveTo>
                                  <a:pt x="10829" y="3"/>
                                </a:moveTo>
                                <a:lnTo>
                                  <a:pt x="10829" y="3"/>
                                </a:lnTo>
                                <a:cubicBezTo>
                                  <a:pt x="10834" y="3"/>
                                  <a:pt x="10837" y="6"/>
                                  <a:pt x="10837" y="11"/>
                                </a:cubicBezTo>
                                <a:cubicBezTo>
                                  <a:pt x="10837" y="15"/>
                                  <a:pt x="10834" y="19"/>
                                  <a:pt x="10829" y="19"/>
                                </a:cubicBezTo>
                                <a:lnTo>
                                  <a:pt x="10829" y="19"/>
                                </a:lnTo>
                                <a:cubicBezTo>
                                  <a:pt x="10825" y="19"/>
                                  <a:pt x="10821" y="15"/>
                                  <a:pt x="10821" y="11"/>
                                </a:cubicBezTo>
                                <a:cubicBezTo>
                                  <a:pt x="10821" y="6"/>
                                  <a:pt x="10825" y="3"/>
                                  <a:pt x="10829" y="3"/>
                                </a:cubicBezTo>
                                <a:close/>
                                <a:moveTo>
                                  <a:pt x="10861" y="3"/>
                                </a:moveTo>
                                <a:lnTo>
                                  <a:pt x="10861" y="3"/>
                                </a:lnTo>
                                <a:cubicBezTo>
                                  <a:pt x="10866" y="3"/>
                                  <a:pt x="10869" y="6"/>
                                  <a:pt x="10869" y="11"/>
                                </a:cubicBezTo>
                                <a:cubicBezTo>
                                  <a:pt x="10869" y="15"/>
                                  <a:pt x="10866" y="19"/>
                                  <a:pt x="10861" y="19"/>
                                </a:cubicBezTo>
                                <a:lnTo>
                                  <a:pt x="10861" y="19"/>
                                </a:lnTo>
                                <a:cubicBezTo>
                                  <a:pt x="10857" y="19"/>
                                  <a:pt x="10853" y="15"/>
                                  <a:pt x="10853" y="11"/>
                                </a:cubicBezTo>
                                <a:cubicBezTo>
                                  <a:pt x="10853" y="6"/>
                                  <a:pt x="10857" y="3"/>
                                  <a:pt x="10861" y="3"/>
                                </a:cubicBezTo>
                                <a:close/>
                                <a:moveTo>
                                  <a:pt x="10893" y="3"/>
                                </a:moveTo>
                                <a:lnTo>
                                  <a:pt x="10893" y="3"/>
                                </a:lnTo>
                                <a:cubicBezTo>
                                  <a:pt x="10898" y="3"/>
                                  <a:pt x="10901" y="6"/>
                                  <a:pt x="10901" y="11"/>
                                </a:cubicBezTo>
                                <a:cubicBezTo>
                                  <a:pt x="10901" y="15"/>
                                  <a:pt x="10898" y="19"/>
                                  <a:pt x="10893" y="19"/>
                                </a:cubicBezTo>
                                <a:lnTo>
                                  <a:pt x="10893" y="19"/>
                                </a:lnTo>
                                <a:cubicBezTo>
                                  <a:pt x="10889" y="19"/>
                                  <a:pt x="10885" y="15"/>
                                  <a:pt x="10885" y="11"/>
                                </a:cubicBezTo>
                                <a:cubicBezTo>
                                  <a:pt x="10885" y="6"/>
                                  <a:pt x="10889" y="3"/>
                                  <a:pt x="10893" y="3"/>
                                </a:cubicBezTo>
                                <a:close/>
                                <a:moveTo>
                                  <a:pt x="10925" y="3"/>
                                </a:moveTo>
                                <a:lnTo>
                                  <a:pt x="10925" y="3"/>
                                </a:lnTo>
                                <a:cubicBezTo>
                                  <a:pt x="10930" y="3"/>
                                  <a:pt x="10933" y="6"/>
                                  <a:pt x="10933" y="11"/>
                                </a:cubicBezTo>
                                <a:cubicBezTo>
                                  <a:pt x="10933" y="15"/>
                                  <a:pt x="10930" y="19"/>
                                  <a:pt x="10925" y="19"/>
                                </a:cubicBezTo>
                                <a:lnTo>
                                  <a:pt x="10925" y="19"/>
                                </a:lnTo>
                                <a:cubicBezTo>
                                  <a:pt x="10921" y="19"/>
                                  <a:pt x="10917" y="15"/>
                                  <a:pt x="10917" y="11"/>
                                </a:cubicBezTo>
                                <a:cubicBezTo>
                                  <a:pt x="10917" y="6"/>
                                  <a:pt x="10921" y="3"/>
                                  <a:pt x="10925" y="3"/>
                                </a:cubicBezTo>
                                <a:close/>
                                <a:moveTo>
                                  <a:pt x="10957" y="3"/>
                                </a:moveTo>
                                <a:lnTo>
                                  <a:pt x="10957" y="3"/>
                                </a:lnTo>
                                <a:cubicBezTo>
                                  <a:pt x="10962" y="3"/>
                                  <a:pt x="10965" y="6"/>
                                  <a:pt x="10965" y="11"/>
                                </a:cubicBezTo>
                                <a:cubicBezTo>
                                  <a:pt x="10965" y="15"/>
                                  <a:pt x="10962" y="19"/>
                                  <a:pt x="10957" y="19"/>
                                </a:cubicBezTo>
                                <a:lnTo>
                                  <a:pt x="10957" y="19"/>
                                </a:lnTo>
                                <a:cubicBezTo>
                                  <a:pt x="10953" y="19"/>
                                  <a:pt x="10949" y="15"/>
                                  <a:pt x="10949" y="11"/>
                                </a:cubicBezTo>
                                <a:cubicBezTo>
                                  <a:pt x="10949" y="6"/>
                                  <a:pt x="10953" y="3"/>
                                  <a:pt x="10957" y="3"/>
                                </a:cubicBezTo>
                                <a:close/>
                                <a:moveTo>
                                  <a:pt x="10989" y="3"/>
                                </a:moveTo>
                                <a:lnTo>
                                  <a:pt x="10989" y="3"/>
                                </a:lnTo>
                                <a:cubicBezTo>
                                  <a:pt x="10994" y="3"/>
                                  <a:pt x="10997" y="6"/>
                                  <a:pt x="10997" y="11"/>
                                </a:cubicBezTo>
                                <a:cubicBezTo>
                                  <a:pt x="10997" y="15"/>
                                  <a:pt x="10994" y="19"/>
                                  <a:pt x="10989" y="19"/>
                                </a:cubicBezTo>
                                <a:lnTo>
                                  <a:pt x="10989" y="19"/>
                                </a:lnTo>
                                <a:cubicBezTo>
                                  <a:pt x="10985" y="19"/>
                                  <a:pt x="10981" y="15"/>
                                  <a:pt x="10981" y="11"/>
                                </a:cubicBezTo>
                                <a:cubicBezTo>
                                  <a:pt x="10981" y="6"/>
                                  <a:pt x="10985" y="3"/>
                                  <a:pt x="10989" y="3"/>
                                </a:cubicBezTo>
                                <a:close/>
                                <a:moveTo>
                                  <a:pt x="11021" y="3"/>
                                </a:moveTo>
                                <a:lnTo>
                                  <a:pt x="11021" y="3"/>
                                </a:lnTo>
                                <a:cubicBezTo>
                                  <a:pt x="11026" y="3"/>
                                  <a:pt x="11029" y="6"/>
                                  <a:pt x="11029" y="11"/>
                                </a:cubicBezTo>
                                <a:cubicBezTo>
                                  <a:pt x="11029" y="15"/>
                                  <a:pt x="11026" y="19"/>
                                  <a:pt x="11021" y="19"/>
                                </a:cubicBezTo>
                                <a:lnTo>
                                  <a:pt x="11021" y="19"/>
                                </a:lnTo>
                                <a:cubicBezTo>
                                  <a:pt x="11017" y="19"/>
                                  <a:pt x="11013" y="15"/>
                                  <a:pt x="11013" y="11"/>
                                </a:cubicBezTo>
                                <a:cubicBezTo>
                                  <a:pt x="11013" y="6"/>
                                  <a:pt x="11017" y="3"/>
                                  <a:pt x="11021" y="3"/>
                                </a:cubicBezTo>
                                <a:close/>
                                <a:moveTo>
                                  <a:pt x="11053" y="3"/>
                                </a:moveTo>
                                <a:lnTo>
                                  <a:pt x="11053" y="3"/>
                                </a:lnTo>
                                <a:cubicBezTo>
                                  <a:pt x="11058" y="3"/>
                                  <a:pt x="11061" y="6"/>
                                  <a:pt x="11061" y="11"/>
                                </a:cubicBezTo>
                                <a:cubicBezTo>
                                  <a:pt x="11061" y="15"/>
                                  <a:pt x="11058" y="19"/>
                                  <a:pt x="11053" y="19"/>
                                </a:cubicBezTo>
                                <a:lnTo>
                                  <a:pt x="11053" y="19"/>
                                </a:lnTo>
                                <a:cubicBezTo>
                                  <a:pt x="11049" y="19"/>
                                  <a:pt x="11045" y="15"/>
                                  <a:pt x="11045" y="11"/>
                                </a:cubicBezTo>
                                <a:cubicBezTo>
                                  <a:pt x="11045" y="6"/>
                                  <a:pt x="11049" y="3"/>
                                  <a:pt x="11053" y="3"/>
                                </a:cubicBezTo>
                                <a:close/>
                                <a:moveTo>
                                  <a:pt x="11085" y="3"/>
                                </a:moveTo>
                                <a:lnTo>
                                  <a:pt x="11085" y="3"/>
                                </a:lnTo>
                                <a:cubicBezTo>
                                  <a:pt x="11090" y="3"/>
                                  <a:pt x="11093" y="6"/>
                                  <a:pt x="11093" y="11"/>
                                </a:cubicBezTo>
                                <a:cubicBezTo>
                                  <a:pt x="11093" y="15"/>
                                  <a:pt x="11090" y="19"/>
                                  <a:pt x="11085" y="19"/>
                                </a:cubicBezTo>
                                <a:lnTo>
                                  <a:pt x="11085" y="19"/>
                                </a:lnTo>
                                <a:cubicBezTo>
                                  <a:pt x="11081" y="19"/>
                                  <a:pt x="11077" y="15"/>
                                  <a:pt x="11077" y="11"/>
                                </a:cubicBezTo>
                                <a:cubicBezTo>
                                  <a:pt x="11077" y="6"/>
                                  <a:pt x="11081" y="3"/>
                                  <a:pt x="11085" y="3"/>
                                </a:cubicBezTo>
                                <a:close/>
                                <a:moveTo>
                                  <a:pt x="11117" y="3"/>
                                </a:moveTo>
                                <a:lnTo>
                                  <a:pt x="11117" y="3"/>
                                </a:lnTo>
                                <a:cubicBezTo>
                                  <a:pt x="11122" y="3"/>
                                  <a:pt x="11125" y="6"/>
                                  <a:pt x="11125" y="11"/>
                                </a:cubicBezTo>
                                <a:cubicBezTo>
                                  <a:pt x="11125" y="15"/>
                                  <a:pt x="11122" y="19"/>
                                  <a:pt x="11117" y="19"/>
                                </a:cubicBezTo>
                                <a:lnTo>
                                  <a:pt x="11117" y="19"/>
                                </a:lnTo>
                                <a:cubicBezTo>
                                  <a:pt x="11113" y="19"/>
                                  <a:pt x="11109" y="15"/>
                                  <a:pt x="11109" y="11"/>
                                </a:cubicBezTo>
                                <a:cubicBezTo>
                                  <a:pt x="11109" y="6"/>
                                  <a:pt x="11113" y="3"/>
                                  <a:pt x="11117" y="3"/>
                                </a:cubicBezTo>
                                <a:close/>
                                <a:moveTo>
                                  <a:pt x="11149" y="3"/>
                                </a:moveTo>
                                <a:lnTo>
                                  <a:pt x="11149" y="3"/>
                                </a:lnTo>
                                <a:cubicBezTo>
                                  <a:pt x="11154" y="3"/>
                                  <a:pt x="11157" y="6"/>
                                  <a:pt x="11157" y="11"/>
                                </a:cubicBezTo>
                                <a:cubicBezTo>
                                  <a:pt x="11157" y="15"/>
                                  <a:pt x="11154" y="19"/>
                                  <a:pt x="11149" y="19"/>
                                </a:cubicBezTo>
                                <a:lnTo>
                                  <a:pt x="11149" y="19"/>
                                </a:lnTo>
                                <a:cubicBezTo>
                                  <a:pt x="11145" y="19"/>
                                  <a:pt x="11141" y="15"/>
                                  <a:pt x="11141" y="11"/>
                                </a:cubicBezTo>
                                <a:cubicBezTo>
                                  <a:pt x="11141" y="6"/>
                                  <a:pt x="11145" y="3"/>
                                  <a:pt x="11149" y="3"/>
                                </a:cubicBezTo>
                                <a:close/>
                                <a:moveTo>
                                  <a:pt x="11181" y="3"/>
                                </a:moveTo>
                                <a:lnTo>
                                  <a:pt x="11181" y="3"/>
                                </a:lnTo>
                                <a:cubicBezTo>
                                  <a:pt x="11186" y="3"/>
                                  <a:pt x="11189" y="6"/>
                                  <a:pt x="11189" y="11"/>
                                </a:cubicBezTo>
                                <a:cubicBezTo>
                                  <a:pt x="11189" y="15"/>
                                  <a:pt x="11186" y="19"/>
                                  <a:pt x="11181" y="19"/>
                                </a:cubicBezTo>
                                <a:lnTo>
                                  <a:pt x="11181" y="19"/>
                                </a:lnTo>
                                <a:cubicBezTo>
                                  <a:pt x="11177" y="19"/>
                                  <a:pt x="11173" y="15"/>
                                  <a:pt x="11173" y="11"/>
                                </a:cubicBezTo>
                                <a:cubicBezTo>
                                  <a:pt x="11173" y="6"/>
                                  <a:pt x="11177" y="3"/>
                                  <a:pt x="11181" y="3"/>
                                </a:cubicBezTo>
                                <a:close/>
                                <a:moveTo>
                                  <a:pt x="11213" y="3"/>
                                </a:moveTo>
                                <a:lnTo>
                                  <a:pt x="11213" y="3"/>
                                </a:lnTo>
                                <a:cubicBezTo>
                                  <a:pt x="11218" y="3"/>
                                  <a:pt x="11221" y="6"/>
                                  <a:pt x="11221" y="11"/>
                                </a:cubicBezTo>
                                <a:cubicBezTo>
                                  <a:pt x="11221" y="15"/>
                                  <a:pt x="11218" y="19"/>
                                  <a:pt x="11213" y="19"/>
                                </a:cubicBezTo>
                                <a:lnTo>
                                  <a:pt x="11213" y="19"/>
                                </a:lnTo>
                                <a:cubicBezTo>
                                  <a:pt x="11209" y="19"/>
                                  <a:pt x="11205" y="15"/>
                                  <a:pt x="11205" y="11"/>
                                </a:cubicBezTo>
                                <a:cubicBezTo>
                                  <a:pt x="11205" y="6"/>
                                  <a:pt x="11209" y="3"/>
                                  <a:pt x="11213" y="3"/>
                                </a:cubicBezTo>
                                <a:close/>
                                <a:moveTo>
                                  <a:pt x="11245" y="3"/>
                                </a:moveTo>
                                <a:lnTo>
                                  <a:pt x="11245" y="3"/>
                                </a:lnTo>
                                <a:cubicBezTo>
                                  <a:pt x="11250" y="3"/>
                                  <a:pt x="11253" y="6"/>
                                  <a:pt x="11253" y="11"/>
                                </a:cubicBezTo>
                                <a:cubicBezTo>
                                  <a:pt x="11253" y="15"/>
                                  <a:pt x="11250" y="19"/>
                                  <a:pt x="11245" y="19"/>
                                </a:cubicBezTo>
                                <a:lnTo>
                                  <a:pt x="11245" y="19"/>
                                </a:lnTo>
                                <a:cubicBezTo>
                                  <a:pt x="11241" y="19"/>
                                  <a:pt x="11237" y="15"/>
                                  <a:pt x="11237" y="11"/>
                                </a:cubicBezTo>
                                <a:cubicBezTo>
                                  <a:pt x="11237" y="6"/>
                                  <a:pt x="11241" y="3"/>
                                  <a:pt x="11245" y="3"/>
                                </a:cubicBezTo>
                                <a:close/>
                                <a:moveTo>
                                  <a:pt x="11277" y="3"/>
                                </a:moveTo>
                                <a:lnTo>
                                  <a:pt x="11277" y="3"/>
                                </a:lnTo>
                                <a:cubicBezTo>
                                  <a:pt x="11282" y="3"/>
                                  <a:pt x="11285" y="6"/>
                                  <a:pt x="11285" y="11"/>
                                </a:cubicBezTo>
                                <a:cubicBezTo>
                                  <a:pt x="11285" y="15"/>
                                  <a:pt x="11282" y="19"/>
                                  <a:pt x="11277" y="19"/>
                                </a:cubicBezTo>
                                <a:lnTo>
                                  <a:pt x="11277" y="19"/>
                                </a:lnTo>
                                <a:cubicBezTo>
                                  <a:pt x="11273" y="19"/>
                                  <a:pt x="11269" y="15"/>
                                  <a:pt x="11269" y="11"/>
                                </a:cubicBezTo>
                                <a:cubicBezTo>
                                  <a:pt x="11269" y="6"/>
                                  <a:pt x="11273" y="3"/>
                                  <a:pt x="11277" y="3"/>
                                </a:cubicBezTo>
                                <a:close/>
                                <a:moveTo>
                                  <a:pt x="11309" y="3"/>
                                </a:moveTo>
                                <a:lnTo>
                                  <a:pt x="11309" y="3"/>
                                </a:lnTo>
                                <a:cubicBezTo>
                                  <a:pt x="11314" y="3"/>
                                  <a:pt x="11317" y="6"/>
                                  <a:pt x="11317" y="11"/>
                                </a:cubicBezTo>
                                <a:cubicBezTo>
                                  <a:pt x="11317" y="15"/>
                                  <a:pt x="11314" y="19"/>
                                  <a:pt x="11309" y="19"/>
                                </a:cubicBezTo>
                                <a:lnTo>
                                  <a:pt x="11309" y="19"/>
                                </a:lnTo>
                                <a:cubicBezTo>
                                  <a:pt x="11305" y="19"/>
                                  <a:pt x="11301" y="15"/>
                                  <a:pt x="11301" y="11"/>
                                </a:cubicBezTo>
                                <a:cubicBezTo>
                                  <a:pt x="11301" y="6"/>
                                  <a:pt x="11305" y="3"/>
                                  <a:pt x="11309" y="3"/>
                                </a:cubicBezTo>
                                <a:close/>
                                <a:moveTo>
                                  <a:pt x="11341" y="3"/>
                                </a:moveTo>
                                <a:lnTo>
                                  <a:pt x="11341" y="3"/>
                                </a:lnTo>
                                <a:cubicBezTo>
                                  <a:pt x="11346" y="3"/>
                                  <a:pt x="11349" y="6"/>
                                  <a:pt x="11349" y="11"/>
                                </a:cubicBezTo>
                                <a:cubicBezTo>
                                  <a:pt x="11349" y="15"/>
                                  <a:pt x="11346" y="19"/>
                                  <a:pt x="11341" y="19"/>
                                </a:cubicBezTo>
                                <a:lnTo>
                                  <a:pt x="11341" y="19"/>
                                </a:lnTo>
                                <a:cubicBezTo>
                                  <a:pt x="11337" y="19"/>
                                  <a:pt x="11333" y="15"/>
                                  <a:pt x="11333" y="11"/>
                                </a:cubicBezTo>
                                <a:cubicBezTo>
                                  <a:pt x="11333" y="6"/>
                                  <a:pt x="11337" y="3"/>
                                  <a:pt x="11341" y="3"/>
                                </a:cubicBezTo>
                                <a:close/>
                                <a:moveTo>
                                  <a:pt x="11373" y="3"/>
                                </a:moveTo>
                                <a:lnTo>
                                  <a:pt x="11373" y="3"/>
                                </a:lnTo>
                                <a:cubicBezTo>
                                  <a:pt x="11378" y="3"/>
                                  <a:pt x="11381" y="6"/>
                                  <a:pt x="11381" y="11"/>
                                </a:cubicBezTo>
                                <a:cubicBezTo>
                                  <a:pt x="11381" y="15"/>
                                  <a:pt x="11378" y="19"/>
                                  <a:pt x="11373" y="19"/>
                                </a:cubicBezTo>
                                <a:lnTo>
                                  <a:pt x="11373" y="19"/>
                                </a:lnTo>
                                <a:cubicBezTo>
                                  <a:pt x="11369" y="19"/>
                                  <a:pt x="11365" y="15"/>
                                  <a:pt x="11365" y="11"/>
                                </a:cubicBezTo>
                                <a:cubicBezTo>
                                  <a:pt x="11365" y="6"/>
                                  <a:pt x="11369" y="3"/>
                                  <a:pt x="11373" y="3"/>
                                </a:cubicBezTo>
                                <a:close/>
                                <a:moveTo>
                                  <a:pt x="11405" y="3"/>
                                </a:moveTo>
                                <a:lnTo>
                                  <a:pt x="11405" y="3"/>
                                </a:lnTo>
                                <a:cubicBezTo>
                                  <a:pt x="11410" y="3"/>
                                  <a:pt x="11413" y="6"/>
                                  <a:pt x="11413" y="11"/>
                                </a:cubicBezTo>
                                <a:cubicBezTo>
                                  <a:pt x="11413" y="15"/>
                                  <a:pt x="11410" y="19"/>
                                  <a:pt x="11405" y="19"/>
                                </a:cubicBezTo>
                                <a:lnTo>
                                  <a:pt x="11405" y="19"/>
                                </a:lnTo>
                                <a:cubicBezTo>
                                  <a:pt x="11401" y="19"/>
                                  <a:pt x="11397" y="15"/>
                                  <a:pt x="11397" y="11"/>
                                </a:cubicBezTo>
                                <a:cubicBezTo>
                                  <a:pt x="11397" y="6"/>
                                  <a:pt x="11401" y="3"/>
                                  <a:pt x="11405" y="3"/>
                                </a:cubicBezTo>
                                <a:close/>
                                <a:moveTo>
                                  <a:pt x="11437" y="3"/>
                                </a:moveTo>
                                <a:lnTo>
                                  <a:pt x="11438" y="3"/>
                                </a:lnTo>
                                <a:cubicBezTo>
                                  <a:pt x="11442" y="3"/>
                                  <a:pt x="11446" y="6"/>
                                  <a:pt x="11446" y="11"/>
                                </a:cubicBezTo>
                                <a:cubicBezTo>
                                  <a:pt x="11446" y="15"/>
                                  <a:pt x="11442" y="19"/>
                                  <a:pt x="11438" y="19"/>
                                </a:cubicBezTo>
                                <a:lnTo>
                                  <a:pt x="11437" y="19"/>
                                </a:lnTo>
                                <a:cubicBezTo>
                                  <a:pt x="11433" y="19"/>
                                  <a:pt x="11429" y="15"/>
                                  <a:pt x="11429" y="11"/>
                                </a:cubicBezTo>
                                <a:cubicBezTo>
                                  <a:pt x="11429" y="6"/>
                                  <a:pt x="11433" y="3"/>
                                  <a:pt x="11437" y="3"/>
                                </a:cubicBezTo>
                                <a:close/>
                                <a:moveTo>
                                  <a:pt x="11470" y="3"/>
                                </a:moveTo>
                                <a:lnTo>
                                  <a:pt x="11470" y="3"/>
                                </a:lnTo>
                                <a:cubicBezTo>
                                  <a:pt x="11474" y="3"/>
                                  <a:pt x="11478" y="6"/>
                                  <a:pt x="11478" y="11"/>
                                </a:cubicBezTo>
                                <a:cubicBezTo>
                                  <a:pt x="11478" y="15"/>
                                  <a:pt x="11474" y="19"/>
                                  <a:pt x="11470" y="19"/>
                                </a:cubicBezTo>
                                <a:lnTo>
                                  <a:pt x="11470" y="19"/>
                                </a:lnTo>
                                <a:cubicBezTo>
                                  <a:pt x="11465" y="19"/>
                                  <a:pt x="11462" y="15"/>
                                  <a:pt x="11462" y="11"/>
                                </a:cubicBezTo>
                                <a:cubicBezTo>
                                  <a:pt x="11462" y="6"/>
                                  <a:pt x="11465" y="3"/>
                                  <a:pt x="11470" y="3"/>
                                </a:cubicBezTo>
                                <a:close/>
                                <a:moveTo>
                                  <a:pt x="11502" y="3"/>
                                </a:moveTo>
                                <a:lnTo>
                                  <a:pt x="11502" y="3"/>
                                </a:lnTo>
                                <a:cubicBezTo>
                                  <a:pt x="11506" y="3"/>
                                  <a:pt x="11510" y="6"/>
                                  <a:pt x="11510" y="11"/>
                                </a:cubicBezTo>
                                <a:cubicBezTo>
                                  <a:pt x="11510" y="15"/>
                                  <a:pt x="11506" y="19"/>
                                  <a:pt x="11502" y="19"/>
                                </a:cubicBezTo>
                                <a:lnTo>
                                  <a:pt x="11502" y="19"/>
                                </a:lnTo>
                                <a:cubicBezTo>
                                  <a:pt x="11497" y="19"/>
                                  <a:pt x="11494" y="15"/>
                                  <a:pt x="11494" y="11"/>
                                </a:cubicBezTo>
                                <a:cubicBezTo>
                                  <a:pt x="11494" y="6"/>
                                  <a:pt x="11497" y="3"/>
                                  <a:pt x="11502" y="3"/>
                                </a:cubicBezTo>
                                <a:close/>
                                <a:moveTo>
                                  <a:pt x="11534" y="3"/>
                                </a:moveTo>
                                <a:lnTo>
                                  <a:pt x="11534" y="3"/>
                                </a:lnTo>
                                <a:cubicBezTo>
                                  <a:pt x="11538" y="3"/>
                                  <a:pt x="11542" y="6"/>
                                  <a:pt x="11542" y="11"/>
                                </a:cubicBezTo>
                                <a:cubicBezTo>
                                  <a:pt x="11542" y="15"/>
                                  <a:pt x="11538" y="19"/>
                                  <a:pt x="11534" y="19"/>
                                </a:cubicBezTo>
                                <a:lnTo>
                                  <a:pt x="11534" y="19"/>
                                </a:lnTo>
                                <a:cubicBezTo>
                                  <a:pt x="11529" y="19"/>
                                  <a:pt x="11526" y="15"/>
                                  <a:pt x="11526" y="11"/>
                                </a:cubicBezTo>
                                <a:cubicBezTo>
                                  <a:pt x="11526" y="6"/>
                                  <a:pt x="11529" y="3"/>
                                  <a:pt x="11534" y="3"/>
                                </a:cubicBezTo>
                                <a:close/>
                                <a:moveTo>
                                  <a:pt x="11566" y="3"/>
                                </a:moveTo>
                                <a:lnTo>
                                  <a:pt x="11566" y="3"/>
                                </a:lnTo>
                                <a:cubicBezTo>
                                  <a:pt x="11570" y="3"/>
                                  <a:pt x="11574" y="6"/>
                                  <a:pt x="11574" y="11"/>
                                </a:cubicBezTo>
                                <a:cubicBezTo>
                                  <a:pt x="11574" y="15"/>
                                  <a:pt x="11570" y="19"/>
                                  <a:pt x="11566" y="19"/>
                                </a:cubicBezTo>
                                <a:lnTo>
                                  <a:pt x="11566" y="19"/>
                                </a:lnTo>
                                <a:cubicBezTo>
                                  <a:pt x="11561" y="19"/>
                                  <a:pt x="11558" y="15"/>
                                  <a:pt x="11558" y="11"/>
                                </a:cubicBezTo>
                                <a:cubicBezTo>
                                  <a:pt x="11558" y="6"/>
                                  <a:pt x="11561" y="3"/>
                                  <a:pt x="11566" y="3"/>
                                </a:cubicBezTo>
                                <a:close/>
                                <a:moveTo>
                                  <a:pt x="11598" y="3"/>
                                </a:moveTo>
                                <a:lnTo>
                                  <a:pt x="11598" y="3"/>
                                </a:lnTo>
                                <a:cubicBezTo>
                                  <a:pt x="11602" y="3"/>
                                  <a:pt x="11606" y="6"/>
                                  <a:pt x="11606" y="11"/>
                                </a:cubicBezTo>
                                <a:cubicBezTo>
                                  <a:pt x="11606" y="15"/>
                                  <a:pt x="11602" y="19"/>
                                  <a:pt x="11598" y="19"/>
                                </a:cubicBezTo>
                                <a:lnTo>
                                  <a:pt x="11598" y="19"/>
                                </a:lnTo>
                                <a:cubicBezTo>
                                  <a:pt x="11593" y="19"/>
                                  <a:pt x="11590" y="15"/>
                                  <a:pt x="11590" y="11"/>
                                </a:cubicBezTo>
                                <a:cubicBezTo>
                                  <a:pt x="11590" y="6"/>
                                  <a:pt x="11593" y="3"/>
                                  <a:pt x="11598" y="3"/>
                                </a:cubicBezTo>
                                <a:close/>
                                <a:moveTo>
                                  <a:pt x="11630" y="3"/>
                                </a:moveTo>
                                <a:lnTo>
                                  <a:pt x="11630" y="3"/>
                                </a:lnTo>
                                <a:cubicBezTo>
                                  <a:pt x="11634" y="3"/>
                                  <a:pt x="11638" y="6"/>
                                  <a:pt x="11638" y="11"/>
                                </a:cubicBezTo>
                                <a:cubicBezTo>
                                  <a:pt x="11638" y="15"/>
                                  <a:pt x="11634" y="19"/>
                                  <a:pt x="11630" y="19"/>
                                </a:cubicBezTo>
                                <a:lnTo>
                                  <a:pt x="11630" y="19"/>
                                </a:lnTo>
                                <a:cubicBezTo>
                                  <a:pt x="11625" y="19"/>
                                  <a:pt x="11622" y="15"/>
                                  <a:pt x="11622" y="11"/>
                                </a:cubicBezTo>
                                <a:cubicBezTo>
                                  <a:pt x="11622" y="6"/>
                                  <a:pt x="11625" y="3"/>
                                  <a:pt x="11630" y="3"/>
                                </a:cubicBezTo>
                                <a:close/>
                                <a:moveTo>
                                  <a:pt x="11662" y="3"/>
                                </a:moveTo>
                                <a:lnTo>
                                  <a:pt x="11662" y="3"/>
                                </a:lnTo>
                                <a:cubicBezTo>
                                  <a:pt x="11666" y="3"/>
                                  <a:pt x="11670" y="6"/>
                                  <a:pt x="11670" y="11"/>
                                </a:cubicBezTo>
                                <a:cubicBezTo>
                                  <a:pt x="11670" y="15"/>
                                  <a:pt x="11666" y="19"/>
                                  <a:pt x="11662" y="19"/>
                                </a:cubicBezTo>
                                <a:lnTo>
                                  <a:pt x="11662" y="19"/>
                                </a:lnTo>
                                <a:cubicBezTo>
                                  <a:pt x="11657" y="19"/>
                                  <a:pt x="11654" y="15"/>
                                  <a:pt x="11654" y="11"/>
                                </a:cubicBezTo>
                                <a:cubicBezTo>
                                  <a:pt x="11654" y="6"/>
                                  <a:pt x="11657" y="3"/>
                                  <a:pt x="11662" y="3"/>
                                </a:cubicBezTo>
                                <a:close/>
                                <a:moveTo>
                                  <a:pt x="11694" y="3"/>
                                </a:moveTo>
                                <a:lnTo>
                                  <a:pt x="11694" y="3"/>
                                </a:lnTo>
                                <a:cubicBezTo>
                                  <a:pt x="11698" y="3"/>
                                  <a:pt x="11702" y="7"/>
                                  <a:pt x="11702" y="11"/>
                                </a:cubicBezTo>
                                <a:cubicBezTo>
                                  <a:pt x="11702" y="15"/>
                                  <a:pt x="11698" y="19"/>
                                  <a:pt x="11694" y="19"/>
                                </a:cubicBezTo>
                                <a:lnTo>
                                  <a:pt x="11694" y="19"/>
                                </a:lnTo>
                                <a:cubicBezTo>
                                  <a:pt x="11689" y="19"/>
                                  <a:pt x="11686" y="15"/>
                                  <a:pt x="11686" y="11"/>
                                </a:cubicBezTo>
                                <a:cubicBezTo>
                                  <a:pt x="11686" y="7"/>
                                  <a:pt x="11689" y="3"/>
                                  <a:pt x="11694" y="3"/>
                                </a:cubicBezTo>
                                <a:close/>
                                <a:moveTo>
                                  <a:pt x="11726" y="3"/>
                                </a:moveTo>
                                <a:lnTo>
                                  <a:pt x="11726" y="3"/>
                                </a:lnTo>
                                <a:cubicBezTo>
                                  <a:pt x="11730" y="3"/>
                                  <a:pt x="11734" y="7"/>
                                  <a:pt x="11734" y="11"/>
                                </a:cubicBezTo>
                                <a:cubicBezTo>
                                  <a:pt x="11734" y="15"/>
                                  <a:pt x="11730" y="19"/>
                                  <a:pt x="11726" y="19"/>
                                </a:cubicBezTo>
                                <a:lnTo>
                                  <a:pt x="11726" y="19"/>
                                </a:lnTo>
                                <a:cubicBezTo>
                                  <a:pt x="11721" y="19"/>
                                  <a:pt x="11718" y="15"/>
                                  <a:pt x="11718" y="11"/>
                                </a:cubicBezTo>
                                <a:cubicBezTo>
                                  <a:pt x="11718" y="7"/>
                                  <a:pt x="11721" y="3"/>
                                  <a:pt x="11726" y="3"/>
                                </a:cubicBezTo>
                                <a:close/>
                                <a:moveTo>
                                  <a:pt x="11758" y="3"/>
                                </a:moveTo>
                                <a:lnTo>
                                  <a:pt x="11758" y="3"/>
                                </a:lnTo>
                                <a:cubicBezTo>
                                  <a:pt x="11762" y="3"/>
                                  <a:pt x="11766" y="7"/>
                                  <a:pt x="11766" y="11"/>
                                </a:cubicBezTo>
                                <a:cubicBezTo>
                                  <a:pt x="11766" y="15"/>
                                  <a:pt x="11762" y="19"/>
                                  <a:pt x="11758" y="19"/>
                                </a:cubicBezTo>
                                <a:lnTo>
                                  <a:pt x="11758" y="19"/>
                                </a:lnTo>
                                <a:cubicBezTo>
                                  <a:pt x="11753" y="19"/>
                                  <a:pt x="11750" y="15"/>
                                  <a:pt x="11750" y="11"/>
                                </a:cubicBezTo>
                                <a:cubicBezTo>
                                  <a:pt x="11750" y="7"/>
                                  <a:pt x="11753" y="3"/>
                                  <a:pt x="11758" y="3"/>
                                </a:cubicBezTo>
                                <a:close/>
                                <a:moveTo>
                                  <a:pt x="11790" y="3"/>
                                </a:moveTo>
                                <a:lnTo>
                                  <a:pt x="11790" y="3"/>
                                </a:lnTo>
                                <a:cubicBezTo>
                                  <a:pt x="11794" y="3"/>
                                  <a:pt x="11798" y="7"/>
                                  <a:pt x="11798" y="11"/>
                                </a:cubicBezTo>
                                <a:cubicBezTo>
                                  <a:pt x="11798" y="15"/>
                                  <a:pt x="11794" y="19"/>
                                  <a:pt x="11790" y="19"/>
                                </a:cubicBezTo>
                                <a:lnTo>
                                  <a:pt x="11790" y="19"/>
                                </a:lnTo>
                                <a:cubicBezTo>
                                  <a:pt x="11785" y="19"/>
                                  <a:pt x="11782" y="15"/>
                                  <a:pt x="11782" y="11"/>
                                </a:cubicBezTo>
                                <a:cubicBezTo>
                                  <a:pt x="11782" y="7"/>
                                  <a:pt x="11785" y="3"/>
                                  <a:pt x="11790" y="3"/>
                                </a:cubicBezTo>
                                <a:close/>
                                <a:moveTo>
                                  <a:pt x="11822" y="3"/>
                                </a:moveTo>
                                <a:lnTo>
                                  <a:pt x="11822" y="3"/>
                                </a:lnTo>
                                <a:cubicBezTo>
                                  <a:pt x="11826" y="3"/>
                                  <a:pt x="11830" y="7"/>
                                  <a:pt x="11830" y="11"/>
                                </a:cubicBezTo>
                                <a:cubicBezTo>
                                  <a:pt x="11830" y="15"/>
                                  <a:pt x="11826" y="19"/>
                                  <a:pt x="11822" y="19"/>
                                </a:cubicBezTo>
                                <a:lnTo>
                                  <a:pt x="11822" y="19"/>
                                </a:lnTo>
                                <a:cubicBezTo>
                                  <a:pt x="11817" y="19"/>
                                  <a:pt x="11814" y="15"/>
                                  <a:pt x="11814" y="11"/>
                                </a:cubicBezTo>
                                <a:cubicBezTo>
                                  <a:pt x="11814" y="7"/>
                                  <a:pt x="11817" y="3"/>
                                  <a:pt x="11822" y="3"/>
                                </a:cubicBezTo>
                                <a:close/>
                                <a:moveTo>
                                  <a:pt x="11854" y="3"/>
                                </a:moveTo>
                                <a:lnTo>
                                  <a:pt x="11854" y="3"/>
                                </a:lnTo>
                                <a:cubicBezTo>
                                  <a:pt x="11858" y="3"/>
                                  <a:pt x="11862" y="7"/>
                                  <a:pt x="11862" y="11"/>
                                </a:cubicBezTo>
                                <a:cubicBezTo>
                                  <a:pt x="11862" y="15"/>
                                  <a:pt x="11858" y="19"/>
                                  <a:pt x="11854" y="19"/>
                                </a:cubicBezTo>
                                <a:lnTo>
                                  <a:pt x="11854" y="19"/>
                                </a:lnTo>
                                <a:cubicBezTo>
                                  <a:pt x="11849" y="19"/>
                                  <a:pt x="11846" y="15"/>
                                  <a:pt x="11846" y="11"/>
                                </a:cubicBezTo>
                                <a:cubicBezTo>
                                  <a:pt x="11846" y="7"/>
                                  <a:pt x="11849" y="3"/>
                                  <a:pt x="11854" y="3"/>
                                </a:cubicBezTo>
                                <a:close/>
                                <a:moveTo>
                                  <a:pt x="11886" y="3"/>
                                </a:moveTo>
                                <a:lnTo>
                                  <a:pt x="11886" y="3"/>
                                </a:lnTo>
                                <a:cubicBezTo>
                                  <a:pt x="11890" y="3"/>
                                  <a:pt x="11894" y="7"/>
                                  <a:pt x="11894" y="11"/>
                                </a:cubicBezTo>
                                <a:cubicBezTo>
                                  <a:pt x="11894" y="15"/>
                                  <a:pt x="11890" y="19"/>
                                  <a:pt x="11886" y="19"/>
                                </a:cubicBezTo>
                                <a:lnTo>
                                  <a:pt x="11886" y="19"/>
                                </a:lnTo>
                                <a:cubicBezTo>
                                  <a:pt x="11881" y="19"/>
                                  <a:pt x="11878" y="15"/>
                                  <a:pt x="11878" y="11"/>
                                </a:cubicBezTo>
                                <a:cubicBezTo>
                                  <a:pt x="11878" y="7"/>
                                  <a:pt x="11881" y="3"/>
                                  <a:pt x="11886" y="3"/>
                                </a:cubicBezTo>
                                <a:close/>
                                <a:moveTo>
                                  <a:pt x="11918" y="3"/>
                                </a:moveTo>
                                <a:lnTo>
                                  <a:pt x="11918" y="3"/>
                                </a:lnTo>
                                <a:cubicBezTo>
                                  <a:pt x="11922" y="3"/>
                                  <a:pt x="11926" y="7"/>
                                  <a:pt x="11926" y="11"/>
                                </a:cubicBezTo>
                                <a:cubicBezTo>
                                  <a:pt x="11926" y="15"/>
                                  <a:pt x="11922" y="19"/>
                                  <a:pt x="11918" y="19"/>
                                </a:cubicBezTo>
                                <a:lnTo>
                                  <a:pt x="11918" y="19"/>
                                </a:lnTo>
                                <a:cubicBezTo>
                                  <a:pt x="11913" y="19"/>
                                  <a:pt x="11910" y="15"/>
                                  <a:pt x="11910" y="11"/>
                                </a:cubicBezTo>
                                <a:cubicBezTo>
                                  <a:pt x="11910" y="7"/>
                                  <a:pt x="11913" y="3"/>
                                  <a:pt x="11918" y="3"/>
                                </a:cubicBezTo>
                                <a:close/>
                                <a:moveTo>
                                  <a:pt x="11950" y="3"/>
                                </a:moveTo>
                                <a:lnTo>
                                  <a:pt x="11950" y="3"/>
                                </a:lnTo>
                                <a:cubicBezTo>
                                  <a:pt x="11954" y="3"/>
                                  <a:pt x="11958" y="7"/>
                                  <a:pt x="11958" y="11"/>
                                </a:cubicBezTo>
                                <a:cubicBezTo>
                                  <a:pt x="11958" y="15"/>
                                  <a:pt x="11954" y="19"/>
                                  <a:pt x="11950" y="19"/>
                                </a:cubicBezTo>
                                <a:lnTo>
                                  <a:pt x="11950" y="19"/>
                                </a:lnTo>
                                <a:cubicBezTo>
                                  <a:pt x="11945" y="19"/>
                                  <a:pt x="11942" y="15"/>
                                  <a:pt x="11942" y="11"/>
                                </a:cubicBezTo>
                                <a:cubicBezTo>
                                  <a:pt x="11942" y="7"/>
                                  <a:pt x="11945" y="3"/>
                                  <a:pt x="11950" y="3"/>
                                </a:cubicBezTo>
                                <a:close/>
                                <a:moveTo>
                                  <a:pt x="11982" y="3"/>
                                </a:moveTo>
                                <a:lnTo>
                                  <a:pt x="11982" y="3"/>
                                </a:lnTo>
                                <a:cubicBezTo>
                                  <a:pt x="11986" y="3"/>
                                  <a:pt x="11990" y="7"/>
                                  <a:pt x="11990" y="11"/>
                                </a:cubicBezTo>
                                <a:cubicBezTo>
                                  <a:pt x="11990" y="15"/>
                                  <a:pt x="11986" y="19"/>
                                  <a:pt x="11982" y="19"/>
                                </a:cubicBezTo>
                                <a:lnTo>
                                  <a:pt x="11982" y="19"/>
                                </a:lnTo>
                                <a:cubicBezTo>
                                  <a:pt x="11977" y="19"/>
                                  <a:pt x="11974" y="15"/>
                                  <a:pt x="11974" y="11"/>
                                </a:cubicBezTo>
                                <a:cubicBezTo>
                                  <a:pt x="11974" y="7"/>
                                  <a:pt x="11977" y="3"/>
                                  <a:pt x="11982" y="3"/>
                                </a:cubicBezTo>
                                <a:close/>
                                <a:moveTo>
                                  <a:pt x="12014" y="3"/>
                                </a:moveTo>
                                <a:lnTo>
                                  <a:pt x="12014" y="3"/>
                                </a:lnTo>
                                <a:cubicBezTo>
                                  <a:pt x="12018" y="3"/>
                                  <a:pt x="12022" y="7"/>
                                  <a:pt x="12022" y="11"/>
                                </a:cubicBezTo>
                                <a:cubicBezTo>
                                  <a:pt x="12022" y="15"/>
                                  <a:pt x="12018" y="19"/>
                                  <a:pt x="12014" y="19"/>
                                </a:cubicBezTo>
                                <a:lnTo>
                                  <a:pt x="12014" y="19"/>
                                </a:lnTo>
                                <a:cubicBezTo>
                                  <a:pt x="12009" y="19"/>
                                  <a:pt x="12006" y="15"/>
                                  <a:pt x="12006" y="11"/>
                                </a:cubicBezTo>
                                <a:cubicBezTo>
                                  <a:pt x="12006" y="7"/>
                                  <a:pt x="12009" y="3"/>
                                  <a:pt x="12014" y="3"/>
                                </a:cubicBezTo>
                                <a:close/>
                                <a:moveTo>
                                  <a:pt x="12046" y="3"/>
                                </a:moveTo>
                                <a:lnTo>
                                  <a:pt x="12046" y="3"/>
                                </a:lnTo>
                                <a:cubicBezTo>
                                  <a:pt x="12050" y="3"/>
                                  <a:pt x="12054" y="7"/>
                                  <a:pt x="12054" y="11"/>
                                </a:cubicBezTo>
                                <a:cubicBezTo>
                                  <a:pt x="12054" y="15"/>
                                  <a:pt x="12050" y="19"/>
                                  <a:pt x="12046" y="19"/>
                                </a:cubicBezTo>
                                <a:lnTo>
                                  <a:pt x="12046" y="19"/>
                                </a:lnTo>
                                <a:cubicBezTo>
                                  <a:pt x="12041" y="19"/>
                                  <a:pt x="12038" y="15"/>
                                  <a:pt x="12038" y="11"/>
                                </a:cubicBezTo>
                                <a:cubicBezTo>
                                  <a:pt x="12038" y="7"/>
                                  <a:pt x="12041" y="3"/>
                                  <a:pt x="12046" y="3"/>
                                </a:cubicBezTo>
                                <a:close/>
                                <a:moveTo>
                                  <a:pt x="12078" y="3"/>
                                </a:moveTo>
                                <a:lnTo>
                                  <a:pt x="12078" y="3"/>
                                </a:lnTo>
                                <a:cubicBezTo>
                                  <a:pt x="12082" y="3"/>
                                  <a:pt x="12086" y="7"/>
                                  <a:pt x="12086" y="11"/>
                                </a:cubicBezTo>
                                <a:cubicBezTo>
                                  <a:pt x="12086" y="15"/>
                                  <a:pt x="12082" y="19"/>
                                  <a:pt x="12078" y="19"/>
                                </a:cubicBezTo>
                                <a:lnTo>
                                  <a:pt x="12078" y="19"/>
                                </a:lnTo>
                                <a:cubicBezTo>
                                  <a:pt x="12073" y="19"/>
                                  <a:pt x="12070" y="15"/>
                                  <a:pt x="12070" y="11"/>
                                </a:cubicBezTo>
                                <a:cubicBezTo>
                                  <a:pt x="12070" y="7"/>
                                  <a:pt x="12073" y="3"/>
                                  <a:pt x="12078" y="3"/>
                                </a:cubicBezTo>
                                <a:close/>
                                <a:moveTo>
                                  <a:pt x="12110" y="3"/>
                                </a:moveTo>
                                <a:lnTo>
                                  <a:pt x="12110" y="3"/>
                                </a:lnTo>
                                <a:cubicBezTo>
                                  <a:pt x="12114" y="3"/>
                                  <a:pt x="12118" y="7"/>
                                  <a:pt x="12118" y="11"/>
                                </a:cubicBezTo>
                                <a:cubicBezTo>
                                  <a:pt x="12118" y="15"/>
                                  <a:pt x="12114" y="19"/>
                                  <a:pt x="12110" y="19"/>
                                </a:cubicBezTo>
                                <a:lnTo>
                                  <a:pt x="12110" y="19"/>
                                </a:lnTo>
                                <a:cubicBezTo>
                                  <a:pt x="12105" y="19"/>
                                  <a:pt x="12102" y="15"/>
                                  <a:pt x="12102" y="11"/>
                                </a:cubicBezTo>
                                <a:cubicBezTo>
                                  <a:pt x="12102" y="7"/>
                                  <a:pt x="12105" y="3"/>
                                  <a:pt x="12110" y="3"/>
                                </a:cubicBezTo>
                                <a:close/>
                                <a:moveTo>
                                  <a:pt x="12142" y="3"/>
                                </a:moveTo>
                                <a:lnTo>
                                  <a:pt x="12142" y="3"/>
                                </a:lnTo>
                                <a:cubicBezTo>
                                  <a:pt x="12146" y="3"/>
                                  <a:pt x="12150" y="7"/>
                                  <a:pt x="12150" y="11"/>
                                </a:cubicBezTo>
                                <a:cubicBezTo>
                                  <a:pt x="12150" y="15"/>
                                  <a:pt x="12146" y="19"/>
                                  <a:pt x="12142" y="19"/>
                                </a:cubicBezTo>
                                <a:lnTo>
                                  <a:pt x="12142" y="19"/>
                                </a:lnTo>
                                <a:cubicBezTo>
                                  <a:pt x="12137" y="19"/>
                                  <a:pt x="12134" y="15"/>
                                  <a:pt x="12134" y="11"/>
                                </a:cubicBezTo>
                                <a:cubicBezTo>
                                  <a:pt x="12134" y="7"/>
                                  <a:pt x="12137" y="3"/>
                                  <a:pt x="12142" y="3"/>
                                </a:cubicBezTo>
                                <a:close/>
                                <a:moveTo>
                                  <a:pt x="12174" y="3"/>
                                </a:moveTo>
                                <a:lnTo>
                                  <a:pt x="12174" y="3"/>
                                </a:lnTo>
                                <a:cubicBezTo>
                                  <a:pt x="12178" y="3"/>
                                  <a:pt x="12182" y="7"/>
                                  <a:pt x="12182" y="11"/>
                                </a:cubicBezTo>
                                <a:cubicBezTo>
                                  <a:pt x="12182" y="15"/>
                                  <a:pt x="12178" y="19"/>
                                  <a:pt x="12174" y="19"/>
                                </a:cubicBezTo>
                                <a:lnTo>
                                  <a:pt x="12174" y="19"/>
                                </a:lnTo>
                                <a:cubicBezTo>
                                  <a:pt x="12169" y="19"/>
                                  <a:pt x="12166" y="15"/>
                                  <a:pt x="12166" y="11"/>
                                </a:cubicBezTo>
                                <a:cubicBezTo>
                                  <a:pt x="12166" y="7"/>
                                  <a:pt x="12169" y="3"/>
                                  <a:pt x="12174" y="3"/>
                                </a:cubicBezTo>
                                <a:close/>
                                <a:moveTo>
                                  <a:pt x="12206" y="3"/>
                                </a:moveTo>
                                <a:lnTo>
                                  <a:pt x="12206" y="3"/>
                                </a:lnTo>
                                <a:cubicBezTo>
                                  <a:pt x="12210" y="3"/>
                                  <a:pt x="12214" y="7"/>
                                  <a:pt x="12214" y="11"/>
                                </a:cubicBezTo>
                                <a:cubicBezTo>
                                  <a:pt x="12214" y="15"/>
                                  <a:pt x="12210" y="19"/>
                                  <a:pt x="12206" y="19"/>
                                </a:cubicBezTo>
                                <a:lnTo>
                                  <a:pt x="12206" y="19"/>
                                </a:lnTo>
                                <a:cubicBezTo>
                                  <a:pt x="12201" y="19"/>
                                  <a:pt x="12198" y="15"/>
                                  <a:pt x="12198" y="11"/>
                                </a:cubicBezTo>
                                <a:cubicBezTo>
                                  <a:pt x="12198" y="7"/>
                                  <a:pt x="12201" y="3"/>
                                  <a:pt x="12206" y="3"/>
                                </a:cubicBezTo>
                                <a:close/>
                                <a:moveTo>
                                  <a:pt x="12238" y="3"/>
                                </a:moveTo>
                                <a:lnTo>
                                  <a:pt x="12238" y="3"/>
                                </a:lnTo>
                                <a:cubicBezTo>
                                  <a:pt x="12242" y="3"/>
                                  <a:pt x="12246" y="7"/>
                                  <a:pt x="12246" y="11"/>
                                </a:cubicBezTo>
                                <a:cubicBezTo>
                                  <a:pt x="12246" y="15"/>
                                  <a:pt x="12242" y="19"/>
                                  <a:pt x="12238" y="19"/>
                                </a:cubicBezTo>
                                <a:lnTo>
                                  <a:pt x="12238" y="19"/>
                                </a:lnTo>
                                <a:cubicBezTo>
                                  <a:pt x="12233" y="19"/>
                                  <a:pt x="12230" y="15"/>
                                  <a:pt x="12230" y="11"/>
                                </a:cubicBezTo>
                                <a:cubicBezTo>
                                  <a:pt x="12230" y="7"/>
                                  <a:pt x="12233" y="3"/>
                                  <a:pt x="12238" y="3"/>
                                </a:cubicBezTo>
                                <a:close/>
                                <a:moveTo>
                                  <a:pt x="12270" y="3"/>
                                </a:moveTo>
                                <a:lnTo>
                                  <a:pt x="12270" y="3"/>
                                </a:lnTo>
                                <a:cubicBezTo>
                                  <a:pt x="12274" y="3"/>
                                  <a:pt x="12278" y="7"/>
                                  <a:pt x="12278" y="11"/>
                                </a:cubicBezTo>
                                <a:cubicBezTo>
                                  <a:pt x="12278" y="15"/>
                                  <a:pt x="12274" y="19"/>
                                  <a:pt x="12270" y="19"/>
                                </a:cubicBezTo>
                                <a:lnTo>
                                  <a:pt x="12270" y="19"/>
                                </a:lnTo>
                                <a:cubicBezTo>
                                  <a:pt x="12266" y="19"/>
                                  <a:pt x="12262" y="15"/>
                                  <a:pt x="12262" y="11"/>
                                </a:cubicBezTo>
                                <a:cubicBezTo>
                                  <a:pt x="12262" y="7"/>
                                  <a:pt x="12266" y="3"/>
                                  <a:pt x="12270" y="3"/>
                                </a:cubicBezTo>
                                <a:close/>
                                <a:moveTo>
                                  <a:pt x="12302" y="3"/>
                                </a:moveTo>
                                <a:lnTo>
                                  <a:pt x="12302" y="3"/>
                                </a:lnTo>
                                <a:cubicBezTo>
                                  <a:pt x="12306" y="3"/>
                                  <a:pt x="12310" y="7"/>
                                  <a:pt x="12310" y="11"/>
                                </a:cubicBezTo>
                                <a:cubicBezTo>
                                  <a:pt x="12310" y="16"/>
                                  <a:pt x="12306" y="19"/>
                                  <a:pt x="12302" y="19"/>
                                </a:cubicBezTo>
                                <a:lnTo>
                                  <a:pt x="12302" y="19"/>
                                </a:lnTo>
                                <a:cubicBezTo>
                                  <a:pt x="12298" y="19"/>
                                  <a:pt x="12294" y="16"/>
                                  <a:pt x="12294" y="11"/>
                                </a:cubicBezTo>
                                <a:cubicBezTo>
                                  <a:pt x="12294" y="7"/>
                                  <a:pt x="12298" y="3"/>
                                  <a:pt x="12302" y="3"/>
                                </a:cubicBezTo>
                                <a:close/>
                                <a:moveTo>
                                  <a:pt x="12334" y="3"/>
                                </a:moveTo>
                                <a:lnTo>
                                  <a:pt x="12334" y="3"/>
                                </a:lnTo>
                                <a:cubicBezTo>
                                  <a:pt x="12338" y="3"/>
                                  <a:pt x="12342" y="7"/>
                                  <a:pt x="12342" y="11"/>
                                </a:cubicBezTo>
                                <a:cubicBezTo>
                                  <a:pt x="12342" y="16"/>
                                  <a:pt x="12338" y="19"/>
                                  <a:pt x="12334" y="19"/>
                                </a:cubicBezTo>
                                <a:lnTo>
                                  <a:pt x="12334" y="19"/>
                                </a:lnTo>
                                <a:cubicBezTo>
                                  <a:pt x="12330" y="19"/>
                                  <a:pt x="12326" y="16"/>
                                  <a:pt x="12326" y="11"/>
                                </a:cubicBezTo>
                                <a:cubicBezTo>
                                  <a:pt x="12326" y="7"/>
                                  <a:pt x="12330" y="3"/>
                                  <a:pt x="12334" y="3"/>
                                </a:cubicBezTo>
                                <a:close/>
                                <a:moveTo>
                                  <a:pt x="12366" y="3"/>
                                </a:moveTo>
                                <a:lnTo>
                                  <a:pt x="12366" y="3"/>
                                </a:lnTo>
                                <a:cubicBezTo>
                                  <a:pt x="12370" y="3"/>
                                  <a:pt x="12374" y="7"/>
                                  <a:pt x="12374" y="11"/>
                                </a:cubicBezTo>
                                <a:cubicBezTo>
                                  <a:pt x="12374" y="16"/>
                                  <a:pt x="12370" y="19"/>
                                  <a:pt x="12366" y="19"/>
                                </a:cubicBezTo>
                                <a:lnTo>
                                  <a:pt x="12366" y="19"/>
                                </a:lnTo>
                                <a:cubicBezTo>
                                  <a:pt x="12362" y="19"/>
                                  <a:pt x="12358" y="16"/>
                                  <a:pt x="12358" y="11"/>
                                </a:cubicBezTo>
                                <a:cubicBezTo>
                                  <a:pt x="12358" y="7"/>
                                  <a:pt x="12362" y="3"/>
                                  <a:pt x="12366" y="3"/>
                                </a:cubicBezTo>
                                <a:close/>
                                <a:moveTo>
                                  <a:pt x="12398" y="3"/>
                                </a:moveTo>
                                <a:lnTo>
                                  <a:pt x="12398" y="3"/>
                                </a:lnTo>
                                <a:cubicBezTo>
                                  <a:pt x="12402" y="3"/>
                                  <a:pt x="12406" y="7"/>
                                  <a:pt x="12406" y="11"/>
                                </a:cubicBezTo>
                                <a:cubicBezTo>
                                  <a:pt x="12406" y="16"/>
                                  <a:pt x="12402" y="19"/>
                                  <a:pt x="12398" y="19"/>
                                </a:cubicBezTo>
                                <a:lnTo>
                                  <a:pt x="12398" y="19"/>
                                </a:lnTo>
                                <a:cubicBezTo>
                                  <a:pt x="12394" y="19"/>
                                  <a:pt x="12390" y="16"/>
                                  <a:pt x="12390" y="11"/>
                                </a:cubicBezTo>
                                <a:cubicBezTo>
                                  <a:pt x="12390" y="7"/>
                                  <a:pt x="12394" y="3"/>
                                  <a:pt x="12398" y="3"/>
                                </a:cubicBezTo>
                                <a:close/>
                                <a:moveTo>
                                  <a:pt x="12430" y="3"/>
                                </a:moveTo>
                                <a:lnTo>
                                  <a:pt x="12430" y="3"/>
                                </a:lnTo>
                                <a:cubicBezTo>
                                  <a:pt x="12434" y="3"/>
                                  <a:pt x="12438" y="7"/>
                                  <a:pt x="12438" y="11"/>
                                </a:cubicBezTo>
                                <a:cubicBezTo>
                                  <a:pt x="12438" y="16"/>
                                  <a:pt x="12434" y="19"/>
                                  <a:pt x="12430" y="19"/>
                                </a:cubicBezTo>
                                <a:lnTo>
                                  <a:pt x="12430" y="19"/>
                                </a:lnTo>
                                <a:cubicBezTo>
                                  <a:pt x="12426" y="19"/>
                                  <a:pt x="12422" y="16"/>
                                  <a:pt x="12422" y="11"/>
                                </a:cubicBezTo>
                                <a:cubicBezTo>
                                  <a:pt x="12422" y="7"/>
                                  <a:pt x="12426" y="3"/>
                                  <a:pt x="12430" y="3"/>
                                </a:cubicBezTo>
                                <a:close/>
                                <a:moveTo>
                                  <a:pt x="12462" y="3"/>
                                </a:moveTo>
                                <a:lnTo>
                                  <a:pt x="12462" y="3"/>
                                </a:lnTo>
                                <a:cubicBezTo>
                                  <a:pt x="12466" y="3"/>
                                  <a:pt x="12470" y="7"/>
                                  <a:pt x="12470" y="11"/>
                                </a:cubicBezTo>
                                <a:cubicBezTo>
                                  <a:pt x="12470" y="16"/>
                                  <a:pt x="12466" y="19"/>
                                  <a:pt x="12462" y="19"/>
                                </a:cubicBezTo>
                                <a:lnTo>
                                  <a:pt x="12462" y="19"/>
                                </a:lnTo>
                                <a:cubicBezTo>
                                  <a:pt x="12458" y="19"/>
                                  <a:pt x="12454" y="16"/>
                                  <a:pt x="12454" y="11"/>
                                </a:cubicBezTo>
                                <a:cubicBezTo>
                                  <a:pt x="12454" y="7"/>
                                  <a:pt x="12458" y="3"/>
                                  <a:pt x="12462" y="3"/>
                                </a:cubicBezTo>
                                <a:close/>
                                <a:moveTo>
                                  <a:pt x="12494" y="3"/>
                                </a:moveTo>
                                <a:lnTo>
                                  <a:pt x="12494" y="3"/>
                                </a:lnTo>
                                <a:cubicBezTo>
                                  <a:pt x="12498" y="3"/>
                                  <a:pt x="12502" y="7"/>
                                  <a:pt x="12502" y="11"/>
                                </a:cubicBezTo>
                                <a:cubicBezTo>
                                  <a:pt x="12502" y="16"/>
                                  <a:pt x="12498" y="19"/>
                                  <a:pt x="12494" y="19"/>
                                </a:cubicBezTo>
                                <a:lnTo>
                                  <a:pt x="12494" y="19"/>
                                </a:lnTo>
                                <a:cubicBezTo>
                                  <a:pt x="12490" y="19"/>
                                  <a:pt x="12486" y="16"/>
                                  <a:pt x="12486" y="11"/>
                                </a:cubicBezTo>
                                <a:cubicBezTo>
                                  <a:pt x="12486" y="7"/>
                                  <a:pt x="12490" y="3"/>
                                  <a:pt x="12494" y="3"/>
                                </a:cubicBezTo>
                                <a:close/>
                                <a:moveTo>
                                  <a:pt x="12526" y="3"/>
                                </a:moveTo>
                                <a:lnTo>
                                  <a:pt x="12526" y="3"/>
                                </a:lnTo>
                                <a:cubicBezTo>
                                  <a:pt x="12530" y="3"/>
                                  <a:pt x="12534" y="7"/>
                                  <a:pt x="12534" y="11"/>
                                </a:cubicBezTo>
                                <a:cubicBezTo>
                                  <a:pt x="12534" y="16"/>
                                  <a:pt x="12530" y="19"/>
                                  <a:pt x="12526" y="19"/>
                                </a:cubicBezTo>
                                <a:lnTo>
                                  <a:pt x="12526" y="19"/>
                                </a:lnTo>
                                <a:cubicBezTo>
                                  <a:pt x="12522" y="19"/>
                                  <a:pt x="12518" y="16"/>
                                  <a:pt x="12518" y="11"/>
                                </a:cubicBezTo>
                                <a:cubicBezTo>
                                  <a:pt x="12518" y="7"/>
                                  <a:pt x="12522" y="3"/>
                                  <a:pt x="12526" y="3"/>
                                </a:cubicBezTo>
                                <a:close/>
                                <a:moveTo>
                                  <a:pt x="12558" y="3"/>
                                </a:moveTo>
                                <a:lnTo>
                                  <a:pt x="12558" y="3"/>
                                </a:lnTo>
                                <a:cubicBezTo>
                                  <a:pt x="12563" y="3"/>
                                  <a:pt x="12566" y="7"/>
                                  <a:pt x="12566" y="11"/>
                                </a:cubicBezTo>
                                <a:cubicBezTo>
                                  <a:pt x="12566" y="16"/>
                                  <a:pt x="12563" y="19"/>
                                  <a:pt x="12558" y="19"/>
                                </a:cubicBezTo>
                                <a:lnTo>
                                  <a:pt x="12558" y="19"/>
                                </a:lnTo>
                                <a:cubicBezTo>
                                  <a:pt x="12554" y="19"/>
                                  <a:pt x="12550" y="16"/>
                                  <a:pt x="12550" y="11"/>
                                </a:cubicBezTo>
                                <a:cubicBezTo>
                                  <a:pt x="12550" y="7"/>
                                  <a:pt x="12554" y="3"/>
                                  <a:pt x="12558" y="3"/>
                                </a:cubicBezTo>
                                <a:close/>
                                <a:moveTo>
                                  <a:pt x="12590" y="3"/>
                                </a:moveTo>
                                <a:lnTo>
                                  <a:pt x="12590" y="3"/>
                                </a:lnTo>
                                <a:cubicBezTo>
                                  <a:pt x="12595" y="3"/>
                                  <a:pt x="12598" y="7"/>
                                  <a:pt x="12598" y="11"/>
                                </a:cubicBezTo>
                                <a:cubicBezTo>
                                  <a:pt x="12598" y="16"/>
                                  <a:pt x="12595" y="19"/>
                                  <a:pt x="12590" y="19"/>
                                </a:cubicBezTo>
                                <a:lnTo>
                                  <a:pt x="12590" y="19"/>
                                </a:lnTo>
                                <a:cubicBezTo>
                                  <a:pt x="12586" y="19"/>
                                  <a:pt x="12582" y="16"/>
                                  <a:pt x="12582" y="11"/>
                                </a:cubicBezTo>
                                <a:cubicBezTo>
                                  <a:pt x="12582" y="7"/>
                                  <a:pt x="12586" y="3"/>
                                  <a:pt x="12590" y="3"/>
                                </a:cubicBezTo>
                                <a:close/>
                                <a:moveTo>
                                  <a:pt x="12622" y="3"/>
                                </a:moveTo>
                                <a:lnTo>
                                  <a:pt x="12622" y="3"/>
                                </a:lnTo>
                                <a:cubicBezTo>
                                  <a:pt x="12627" y="3"/>
                                  <a:pt x="12630" y="7"/>
                                  <a:pt x="12630" y="11"/>
                                </a:cubicBezTo>
                                <a:cubicBezTo>
                                  <a:pt x="12630" y="16"/>
                                  <a:pt x="12627" y="19"/>
                                  <a:pt x="12622" y="19"/>
                                </a:cubicBezTo>
                                <a:lnTo>
                                  <a:pt x="12622" y="19"/>
                                </a:lnTo>
                                <a:cubicBezTo>
                                  <a:pt x="12618" y="19"/>
                                  <a:pt x="12614" y="16"/>
                                  <a:pt x="12614" y="11"/>
                                </a:cubicBezTo>
                                <a:cubicBezTo>
                                  <a:pt x="12614" y="7"/>
                                  <a:pt x="12618" y="3"/>
                                  <a:pt x="12622" y="3"/>
                                </a:cubicBezTo>
                                <a:close/>
                                <a:moveTo>
                                  <a:pt x="12654" y="3"/>
                                </a:moveTo>
                                <a:lnTo>
                                  <a:pt x="12654" y="3"/>
                                </a:lnTo>
                                <a:cubicBezTo>
                                  <a:pt x="12659" y="3"/>
                                  <a:pt x="12662" y="7"/>
                                  <a:pt x="12662" y="11"/>
                                </a:cubicBezTo>
                                <a:cubicBezTo>
                                  <a:pt x="12662" y="16"/>
                                  <a:pt x="12659" y="19"/>
                                  <a:pt x="12654" y="19"/>
                                </a:cubicBezTo>
                                <a:lnTo>
                                  <a:pt x="12654" y="19"/>
                                </a:lnTo>
                                <a:cubicBezTo>
                                  <a:pt x="12650" y="19"/>
                                  <a:pt x="12646" y="16"/>
                                  <a:pt x="12646" y="11"/>
                                </a:cubicBezTo>
                                <a:cubicBezTo>
                                  <a:pt x="12646" y="7"/>
                                  <a:pt x="12650" y="3"/>
                                  <a:pt x="12654" y="3"/>
                                </a:cubicBezTo>
                                <a:close/>
                                <a:moveTo>
                                  <a:pt x="12686" y="3"/>
                                </a:moveTo>
                                <a:lnTo>
                                  <a:pt x="12686" y="3"/>
                                </a:lnTo>
                                <a:cubicBezTo>
                                  <a:pt x="12691" y="3"/>
                                  <a:pt x="12694" y="7"/>
                                  <a:pt x="12694" y="11"/>
                                </a:cubicBezTo>
                                <a:cubicBezTo>
                                  <a:pt x="12694" y="16"/>
                                  <a:pt x="12691" y="19"/>
                                  <a:pt x="12686" y="19"/>
                                </a:cubicBezTo>
                                <a:lnTo>
                                  <a:pt x="12686" y="19"/>
                                </a:lnTo>
                                <a:cubicBezTo>
                                  <a:pt x="12682" y="19"/>
                                  <a:pt x="12678" y="16"/>
                                  <a:pt x="12678" y="11"/>
                                </a:cubicBezTo>
                                <a:cubicBezTo>
                                  <a:pt x="12678" y="7"/>
                                  <a:pt x="12682" y="3"/>
                                  <a:pt x="12686" y="3"/>
                                </a:cubicBezTo>
                                <a:close/>
                                <a:moveTo>
                                  <a:pt x="12718" y="3"/>
                                </a:moveTo>
                                <a:lnTo>
                                  <a:pt x="12718" y="3"/>
                                </a:lnTo>
                                <a:cubicBezTo>
                                  <a:pt x="12723" y="3"/>
                                  <a:pt x="12726" y="7"/>
                                  <a:pt x="12726" y="11"/>
                                </a:cubicBezTo>
                                <a:cubicBezTo>
                                  <a:pt x="12726" y="16"/>
                                  <a:pt x="12723" y="19"/>
                                  <a:pt x="12718" y="19"/>
                                </a:cubicBezTo>
                                <a:lnTo>
                                  <a:pt x="12718" y="19"/>
                                </a:lnTo>
                                <a:cubicBezTo>
                                  <a:pt x="12714" y="19"/>
                                  <a:pt x="12710" y="16"/>
                                  <a:pt x="12710" y="11"/>
                                </a:cubicBezTo>
                                <a:cubicBezTo>
                                  <a:pt x="12710" y="7"/>
                                  <a:pt x="12714" y="3"/>
                                  <a:pt x="12718" y="3"/>
                                </a:cubicBezTo>
                                <a:close/>
                                <a:moveTo>
                                  <a:pt x="12750" y="3"/>
                                </a:moveTo>
                                <a:lnTo>
                                  <a:pt x="12750" y="3"/>
                                </a:lnTo>
                                <a:cubicBezTo>
                                  <a:pt x="12755" y="3"/>
                                  <a:pt x="12758" y="7"/>
                                  <a:pt x="12758" y="11"/>
                                </a:cubicBezTo>
                                <a:cubicBezTo>
                                  <a:pt x="12758" y="16"/>
                                  <a:pt x="12755" y="19"/>
                                  <a:pt x="12750" y="19"/>
                                </a:cubicBezTo>
                                <a:lnTo>
                                  <a:pt x="12750" y="19"/>
                                </a:lnTo>
                                <a:cubicBezTo>
                                  <a:pt x="12746" y="19"/>
                                  <a:pt x="12742" y="16"/>
                                  <a:pt x="12742" y="11"/>
                                </a:cubicBezTo>
                                <a:cubicBezTo>
                                  <a:pt x="12742" y="7"/>
                                  <a:pt x="12746" y="3"/>
                                  <a:pt x="12750" y="3"/>
                                </a:cubicBezTo>
                                <a:close/>
                                <a:moveTo>
                                  <a:pt x="12782" y="3"/>
                                </a:moveTo>
                                <a:lnTo>
                                  <a:pt x="12782" y="3"/>
                                </a:lnTo>
                                <a:cubicBezTo>
                                  <a:pt x="12787" y="3"/>
                                  <a:pt x="12790" y="7"/>
                                  <a:pt x="12790" y="11"/>
                                </a:cubicBezTo>
                                <a:cubicBezTo>
                                  <a:pt x="12790" y="16"/>
                                  <a:pt x="12787" y="19"/>
                                  <a:pt x="12782" y="19"/>
                                </a:cubicBezTo>
                                <a:lnTo>
                                  <a:pt x="12782" y="19"/>
                                </a:lnTo>
                                <a:cubicBezTo>
                                  <a:pt x="12778" y="19"/>
                                  <a:pt x="12774" y="16"/>
                                  <a:pt x="12774" y="11"/>
                                </a:cubicBezTo>
                                <a:cubicBezTo>
                                  <a:pt x="12774" y="7"/>
                                  <a:pt x="12778" y="3"/>
                                  <a:pt x="12782" y="3"/>
                                </a:cubicBezTo>
                                <a:close/>
                                <a:moveTo>
                                  <a:pt x="12814" y="3"/>
                                </a:moveTo>
                                <a:lnTo>
                                  <a:pt x="12814" y="3"/>
                                </a:lnTo>
                                <a:cubicBezTo>
                                  <a:pt x="12819" y="3"/>
                                  <a:pt x="12822" y="7"/>
                                  <a:pt x="12822" y="11"/>
                                </a:cubicBezTo>
                                <a:cubicBezTo>
                                  <a:pt x="12822" y="16"/>
                                  <a:pt x="12819" y="19"/>
                                  <a:pt x="12814" y="19"/>
                                </a:cubicBezTo>
                                <a:lnTo>
                                  <a:pt x="12814" y="19"/>
                                </a:lnTo>
                                <a:cubicBezTo>
                                  <a:pt x="12810" y="19"/>
                                  <a:pt x="12806" y="16"/>
                                  <a:pt x="12806" y="11"/>
                                </a:cubicBezTo>
                                <a:cubicBezTo>
                                  <a:pt x="12806" y="7"/>
                                  <a:pt x="12810" y="3"/>
                                  <a:pt x="12814" y="3"/>
                                </a:cubicBezTo>
                                <a:close/>
                                <a:moveTo>
                                  <a:pt x="12846" y="3"/>
                                </a:moveTo>
                                <a:lnTo>
                                  <a:pt x="12846" y="3"/>
                                </a:lnTo>
                                <a:cubicBezTo>
                                  <a:pt x="12851" y="3"/>
                                  <a:pt x="12854" y="7"/>
                                  <a:pt x="12854" y="11"/>
                                </a:cubicBezTo>
                                <a:cubicBezTo>
                                  <a:pt x="12854" y="16"/>
                                  <a:pt x="12851" y="19"/>
                                  <a:pt x="12846" y="19"/>
                                </a:cubicBezTo>
                                <a:lnTo>
                                  <a:pt x="12846" y="19"/>
                                </a:lnTo>
                                <a:cubicBezTo>
                                  <a:pt x="12842" y="19"/>
                                  <a:pt x="12838" y="16"/>
                                  <a:pt x="12838" y="11"/>
                                </a:cubicBezTo>
                                <a:cubicBezTo>
                                  <a:pt x="12838" y="7"/>
                                  <a:pt x="12842" y="3"/>
                                  <a:pt x="12846" y="3"/>
                                </a:cubicBezTo>
                                <a:close/>
                                <a:moveTo>
                                  <a:pt x="12878" y="3"/>
                                </a:moveTo>
                                <a:lnTo>
                                  <a:pt x="12878" y="3"/>
                                </a:lnTo>
                                <a:cubicBezTo>
                                  <a:pt x="12883" y="3"/>
                                  <a:pt x="12886" y="7"/>
                                  <a:pt x="12886" y="11"/>
                                </a:cubicBezTo>
                                <a:cubicBezTo>
                                  <a:pt x="12886" y="16"/>
                                  <a:pt x="12883" y="19"/>
                                  <a:pt x="12878" y="19"/>
                                </a:cubicBezTo>
                                <a:lnTo>
                                  <a:pt x="12878" y="19"/>
                                </a:lnTo>
                                <a:cubicBezTo>
                                  <a:pt x="12874" y="19"/>
                                  <a:pt x="12870" y="16"/>
                                  <a:pt x="12870" y="11"/>
                                </a:cubicBezTo>
                                <a:cubicBezTo>
                                  <a:pt x="12870" y="7"/>
                                  <a:pt x="12874" y="3"/>
                                  <a:pt x="12878" y="3"/>
                                </a:cubicBezTo>
                                <a:close/>
                                <a:moveTo>
                                  <a:pt x="12910" y="3"/>
                                </a:moveTo>
                                <a:lnTo>
                                  <a:pt x="12910" y="3"/>
                                </a:lnTo>
                                <a:cubicBezTo>
                                  <a:pt x="12915" y="3"/>
                                  <a:pt x="12918" y="7"/>
                                  <a:pt x="12918" y="11"/>
                                </a:cubicBezTo>
                                <a:cubicBezTo>
                                  <a:pt x="12918" y="16"/>
                                  <a:pt x="12915" y="19"/>
                                  <a:pt x="12910" y="19"/>
                                </a:cubicBezTo>
                                <a:lnTo>
                                  <a:pt x="12910" y="19"/>
                                </a:lnTo>
                                <a:cubicBezTo>
                                  <a:pt x="12906" y="19"/>
                                  <a:pt x="12902" y="16"/>
                                  <a:pt x="12902" y="11"/>
                                </a:cubicBezTo>
                                <a:cubicBezTo>
                                  <a:pt x="12902" y="7"/>
                                  <a:pt x="12906" y="3"/>
                                  <a:pt x="12910" y="3"/>
                                </a:cubicBezTo>
                                <a:close/>
                                <a:moveTo>
                                  <a:pt x="12942" y="3"/>
                                </a:moveTo>
                                <a:lnTo>
                                  <a:pt x="12942" y="3"/>
                                </a:lnTo>
                                <a:cubicBezTo>
                                  <a:pt x="12947" y="3"/>
                                  <a:pt x="12950" y="7"/>
                                  <a:pt x="12950" y="11"/>
                                </a:cubicBezTo>
                                <a:cubicBezTo>
                                  <a:pt x="12950" y="16"/>
                                  <a:pt x="12947" y="19"/>
                                  <a:pt x="12942" y="19"/>
                                </a:cubicBezTo>
                                <a:lnTo>
                                  <a:pt x="12942" y="19"/>
                                </a:lnTo>
                                <a:cubicBezTo>
                                  <a:pt x="12938" y="19"/>
                                  <a:pt x="12934" y="16"/>
                                  <a:pt x="12934" y="11"/>
                                </a:cubicBezTo>
                                <a:cubicBezTo>
                                  <a:pt x="12934" y="7"/>
                                  <a:pt x="12938" y="3"/>
                                  <a:pt x="12942" y="3"/>
                                </a:cubicBezTo>
                                <a:close/>
                                <a:moveTo>
                                  <a:pt x="12974" y="3"/>
                                </a:moveTo>
                                <a:lnTo>
                                  <a:pt x="12974" y="3"/>
                                </a:lnTo>
                                <a:cubicBezTo>
                                  <a:pt x="12979" y="3"/>
                                  <a:pt x="12982" y="7"/>
                                  <a:pt x="12982" y="11"/>
                                </a:cubicBezTo>
                                <a:cubicBezTo>
                                  <a:pt x="12982" y="16"/>
                                  <a:pt x="12979" y="19"/>
                                  <a:pt x="12974" y="19"/>
                                </a:cubicBezTo>
                                <a:lnTo>
                                  <a:pt x="12974" y="19"/>
                                </a:lnTo>
                                <a:cubicBezTo>
                                  <a:pt x="12970" y="19"/>
                                  <a:pt x="12966" y="16"/>
                                  <a:pt x="12966" y="11"/>
                                </a:cubicBezTo>
                                <a:cubicBezTo>
                                  <a:pt x="12966" y="7"/>
                                  <a:pt x="12970" y="3"/>
                                  <a:pt x="12974" y="3"/>
                                </a:cubicBezTo>
                                <a:close/>
                                <a:moveTo>
                                  <a:pt x="13006" y="3"/>
                                </a:moveTo>
                                <a:lnTo>
                                  <a:pt x="13006" y="3"/>
                                </a:lnTo>
                                <a:cubicBezTo>
                                  <a:pt x="13011" y="3"/>
                                  <a:pt x="13014" y="7"/>
                                  <a:pt x="13014" y="11"/>
                                </a:cubicBezTo>
                                <a:cubicBezTo>
                                  <a:pt x="13014" y="16"/>
                                  <a:pt x="13011" y="19"/>
                                  <a:pt x="13006" y="19"/>
                                </a:cubicBezTo>
                                <a:lnTo>
                                  <a:pt x="13006" y="19"/>
                                </a:lnTo>
                                <a:cubicBezTo>
                                  <a:pt x="13002" y="19"/>
                                  <a:pt x="12998" y="16"/>
                                  <a:pt x="12998" y="11"/>
                                </a:cubicBezTo>
                                <a:cubicBezTo>
                                  <a:pt x="12998" y="7"/>
                                  <a:pt x="13002" y="3"/>
                                  <a:pt x="13006" y="3"/>
                                </a:cubicBezTo>
                                <a:close/>
                                <a:moveTo>
                                  <a:pt x="13038" y="3"/>
                                </a:moveTo>
                                <a:lnTo>
                                  <a:pt x="13038" y="3"/>
                                </a:lnTo>
                                <a:cubicBezTo>
                                  <a:pt x="13043" y="3"/>
                                  <a:pt x="13046" y="7"/>
                                  <a:pt x="13046" y="11"/>
                                </a:cubicBezTo>
                                <a:cubicBezTo>
                                  <a:pt x="13046" y="16"/>
                                  <a:pt x="13043" y="19"/>
                                  <a:pt x="13038" y="19"/>
                                </a:cubicBezTo>
                                <a:lnTo>
                                  <a:pt x="13038" y="19"/>
                                </a:lnTo>
                                <a:cubicBezTo>
                                  <a:pt x="13034" y="19"/>
                                  <a:pt x="13030" y="16"/>
                                  <a:pt x="13030" y="11"/>
                                </a:cubicBezTo>
                                <a:cubicBezTo>
                                  <a:pt x="13030" y="7"/>
                                  <a:pt x="13034" y="3"/>
                                  <a:pt x="13038" y="3"/>
                                </a:cubicBezTo>
                                <a:close/>
                                <a:moveTo>
                                  <a:pt x="13070" y="3"/>
                                </a:moveTo>
                                <a:lnTo>
                                  <a:pt x="13070" y="3"/>
                                </a:lnTo>
                                <a:cubicBezTo>
                                  <a:pt x="13075" y="3"/>
                                  <a:pt x="13078" y="7"/>
                                  <a:pt x="13078" y="11"/>
                                </a:cubicBezTo>
                                <a:cubicBezTo>
                                  <a:pt x="13078" y="16"/>
                                  <a:pt x="13075" y="19"/>
                                  <a:pt x="13070" y="19"/>
                                </a:cubicBezTo>
                                <a:lnTo>
                                  <a:pt x="13070" y="19"/>
                                </a:lnTo>
                                <a:cubicBezTo>
                                  <a:pt x="13066" y="19"/>
                                  <a:pt x="13062" y="16"/>
                                  <a:pt x="13062" y="11"/>
                                </a:cubicBezTo>
                                <a:cubicBezTo>
                                  <a:pt x="13062" y="7"/>
                                  <a:pt x="13066" y="3"/>
                                  <a:pt x="13070" y="3"/>
                                </a:cubicBezTo>
                                <a:close/>
                                <a:moveTo>
                                  <a:pt x="13102" y="3"/>
                                </a:moveTo>
                                <a:lnTo>
                                  <a:pt x="13102" y="3"/>
                                </a:lnTo>
                                <a:cubicBezTo>
                                  <a:pt x="13107" y="3"/>
                                  <a:pt x="13110" y="7"/>
                                  <a:pt x="13110" y="11"/>
                                </a:cubicBezTo>
                                <a:cubicBezTo>
                                  <a:pt x="13110" y="16"/>
                                  <a:pt x="13107" y="19"/>
                                  <a:pt x="13102" y="19"/>
                                </a:cubicBezTo>
                                <a:lnTo>
                                  <a:pt x="13102" y="19"/>
                                </a:lnTo>
                                <a:cubicBezTo>
                                  <a:pt x="13098" y="19"/>
                                  <a:pt x="13094" y="16"/>
                                  <a:pt x="13094" y="11"/>
                                </a:cubicBezTo>
                                <a:cubicBezTo>
                                  <a:pt x="13094" y="7"/>
                                  <a:pt x="13098" y="3"/>
                                  <a:pt x="13102" y="3"/>
                                </a:cubicBezTo>
                                <a:close/>
                                <a:moveTo>
                                  <a:pt x="13134" y="3"/>
                                </a:moveTo>
                                <a:lnTo>
                                  <a:pt x="13134" y="3"/>
                                </a:lnTo>
                                <a:cubicBezTo>
                                  <a:pt x="13139" y="3"/>
                                  <a:pt x="13142" y="7"/>
                                  <a:pt x="13142" y="11"/>
                                </a:cubicBezTo>
                                <a:cubicBezTo>
                                  <a:pt x="13142" y="16"/>
                                  <a:pt x="13139" y="19"/>
                                  <a:pt x="13134" y="19"/>
                                </a:cubicBezTo>
                                <a:lnTo>
                                  <a:pt x="13134" y="19"/>
                                </a:lnTo>
                                <a:cubicBezTo>
                                  <a:pt x="13130" y="19"/>
                                  <a:pt x="13126" y="16"/>
                                  <a:pt x="13126" y="11"/>
                                </a:cubicBezTo>
                                <a:cubicBezTo>
                                  <a:pt x="13126" y="7"/>
                                  <a:pt x="13130" y="3"/>
                                  <a:pt x="13134" y="3"/>
                                </a:cubicBezTo>
                                <a:close/>
                                <a:moveTo>
                                  <a:pt x="13166" y="3"/>
                                </a:moveTo>
                                <a:lnTo>
                                  <a:pt x="13166" y="3"/>
                                </a:lnTo>
                                <a:cubicBezTo>
                                  <a:pt x="13171" y="3"/>
                                  <a:pt x="13174" y="7"/>
                                  <a:pt x="13174" y="11"/>
                                </a:cubicBezTo>
                                <a:cubicBezTo>
                                  <a:pt x="13174" y="16"/>
                                  <a:pt x="13171" y="19"/>
                                  <a:pt x="13166" y="19"/>
                                </a:cubicBezTo>
                                <a:lnTo>
                                  <a:pt x="13166" y="19"/>
                                </a:lnTo>
                                <a:cubicBezTo>
                                  <a:pt x="13162" y="19"/>
                                  <a:pt x="13158" y="16"/>
                                  <a:pt x="13158" y="11"/>
                                </a:cubicBezTo>
                                <a:cubicBezTo>
                                  <a:pt x="13158" y="7"/>
                                  <a:pt x="13162" y="3"/>
                                  <a:pt x="13166" y="3"/>
                                </a:cubicBezTo>
                                <a:close/>
                                <a:moveTo>
                                  <a:pt x="13198" y="3"/>
                                </a:moveTo>
                                <a:lnTo>
                                  <a:pt x="13198" y="3"/>
                                </a:lnTo>
                                <a:cubicBezTo>
                                  <a:pt x="13203" y="3"/>
                                  <a:pt x="13206" y="7"/>
                                  <a:pt x="13206" y="11"/>
                                </a:cubicBezTo>
                                <a:cubicBezTo>
                                  <a:pt x="13206" y="16"/>
                                  <a:pt x="13203" y="19"/>
                                  <a:pt x="13198" y="19"/>
                                </a:cubicBezTo>
                                <a:lnTo>
                                  <a:pt x="13198" y="19"/>
                                </a:lnTo>
                                <a:cubicBezTo>
                                  <a:pt x="13194" y="19"/>
                                  <a:pt x="13190" y="16"/>
                                  <a:pt x="13190" y="11"/>
                                </a:cubicBezTo>
                                <a:cubicBezTo>
                                  <a:pt x="13190" y="7"/>
                                  <a:pt x="13194" y="3"/>
                                  <a:pt x="13198" y="3"/>
                                </a:cubicBezTo>
                                <a:close/>
                                <a:moveTo>
                                  <a:pt x="13230" y="3"/>
                                </a:moveTo>
                                <a:lnTo>
                                  <a:pt x="13230" y="3"/>
                                </a:lnTo>
                                <a:cubicBezTo>
                                  <a:pt x="13235" y="3"/>
                                  <a:pt x="13238" y="7"/>
                                  <a:pt x="13238" y="11"/>
                                </a:cubicBezTo>
                                <a:cubicBezTo>
                                  <a:pt x="13238" y="16"/>
                                  <a:pt x="13235" y="19"/>
                                  <a:pt x="13230" y="19"/>
                                </a:cubicBezTo>
                                <a:lnTo>
                                  <a:pt x="13230" y="19"/>
                                </a:lnTo>
                                <a:cubicBezTo>
                                  <a:pt x="13226" y="19"/>
                                  <a:pt x="13222" y="16"/>
                                  <a:pt x="13222" y="11"/>
                                </a:cubicBezTo>
                                <a:cubicBezTo>
                                  <a:pt x="13222" y="7"/>
                                  <a:pt x="13226" y="3"/>
                                  <a:pt x="13230" y="3"/>
                                </a:cubicBezTo>
                                <a:close/>
                                <a:moveTo>
                                  <a:pt x="13262" y="3"/>
                                </a:moveTo>
                                <a:lnTo>
                                  <a:pt x="13262" y="3"/>
                                </a:lnTo>
                                <a:cubicBezTo>
                                  <a:pt x="13267" y="3"/>
                                  <a:pt x="13270" y="7"/>
                                  <a:pt x="13270" y="11"/>
                                </a:cubicBezTo>
                                <a:cubicBezTo>
                                  <a:pt x="13270" y="16"/>
                                  <a:pt x="13267" y="19"/>
                                  <a:pt x="13262" y="19"/>
                                </a:cubicBezTo>
                                <a:lnTo>
                                  <a:pt x="13262" y="19"/>
                                </a:lnTo>
                                <a:cubicBezTo>
                                  <a:pt x="13258" y="19"/>
                                  <a:pt x="13254" y="16"/>
                                  <a:pt x="13254" y="11"/>
                                </a:cubicBezTo>
                                <a:cubicBezTo>
                                  <a:pt x="13254" y="7"/>
                                  <a:pt x="13258" y="3"/>
                                  <a:pt x="13262" y="3"/>
                                </a:cubicBezTo>
                                <a:close/>
                                <a:moveTo>
                                  <a:pt x="13294" y="3"/>
                                </a:moveTo>
                                <a:lnTo>
                                  <a:pt x="13294" y="3"/>
                                </a:lnTo>
                                <a:cubicBezTo>
                                  <a:pt x="13299" y="3"/>
                                  <a:pt x="13302" y="7"/>
                                  <a:pt x="13302" y="11"/>
                                </a:cubicBezTo>
                                <a:cubicBezTo>
                                  <a:pt x="13302" y="16"/>
                                  <a:pt x="13299" y="19"/>
                                  <a:pt x="13294" y="19"/>
                                </a:cubicBezTo>
                                <a:lnTo>
                                  <a:pt x="13294" y="19"/>
                                </a:lnTo>
                                <a:cubicBezTo>
                                  <a:pt x="13290" y="19"/>
                                  <a:pt x="13286" y="16"/>
                                  <a:pt x="13286" y="11"/>
                                </a:cubicBezTo>
                                <a:cubicBezTo>
                                  <a:pt x="13286" y="7"/>
                                  <a:pt x="13290" y="3"/>
                                  <a:pt x="13294" y="3"/>
                                </a:cubicBezTo>
                                <a:close/>
                                <a:moveTo>
                                  <a:pt x="13326" y="3"/>
                                </a:moveTo>
                                <a:lnTo>
                                  <a:pt x="13326" y="3"/>
                                </a:lnTo>
                                <a:cubicBezTo>
                                  <a:pt x="13331" y="3"/>
                                  <a:pt x="13334" y="7"/>
                                  <a:pt x="13334" y="11"/>
                                </a:cubicBezTo>
                                <a:cubicBezTo>
                                  <a:pt x="13334" y="16"/>
                                  <a:pt x="13331" y="19"/>
                                  <a:pt x="13326" y="19"/>
                                </a:cubicBezTo>
                                <a:lnTo>
                                  <a:pt x="13326" y="19"/>
                                </a:lnTo>
                                <a:cubicBezTo>
                                  <a:pt x="13322" y="19"/>
                                  <a:pt x="13318" y="16"/>
                                  <a:pt x="13318" y="11"/>
                                </a:cubicBezTo>
                                <a:cubicBezTo>
                                  <a:pt x="13318" y="7"/>
                                  <a:pt x="13322" y="3"/>
                                  <a:pt x="13326" y="3"/>
                                </a:cubicBezTo>
                                <a:close/>
                                <a:moveTo>
                                  <a:pt x="13358" y="3"/>
                                </a:moveTo>
                                <a:lnTo>
                                  <a:pt x="13359" y="3"/>
                                </a:lnTo>
                                <a:cubicBezTo>
                                  <a:pt x="13363" y="3"/>
                                  <a:pt x="13367" y="7"/>
                                  <a:pt x="13367" y="11"/>
                                </a:cubicBezTo>
                                <a:cubicBezTo>
                                  <a:pt x="13367" y="16"/>
                                  <a:pt x="13363" y="19"/>
                                  <a:pt x="13359" y="19"/>
                                </a:cubicBezTo>
                                <a:lnTo>
                                  <a:pt x="13358" y="19"/>
                                </a:lnTo>
                                <a:cubicBezTo>
                                  <a:pt x="13354" y="19"/>
                                  <a:pt x="13350" y="16"/>
                                  <a:pt x="13350" y="11"/>
                                </a:cubicBezTo>
                                <a:cubicBezTo>
                                  <a:pt x="13350" y="7"/>
                                  <a:pt x="13354" y="3"/>
                                  <a:pt x="13358" y="3"/>
                                </a:cubicBezTo>
                                <a:close/>
                                <a:moveTo>
                                  <a:pt x="13391" y="3"/>
                                </a:moveTo>
                                <a:lnTo>
                                  <a:pt x="13391" y="3"/>
                                </a:lnTo>
                                <a:cubicBezTo>
                                  <a:pt x="13395" y="3"/>
                                  <a:pt x="13399" y="7"/>
                                  <a:pt x="13399" y="11"/>
                                </a:cubicBezTo>
                                <a:cubicBezTo>
                                  <a:pt x="13399" y="16"/>
                                  <a:pt x="13395" y="19"/>
                                  <a:pt x="13391" y="19"/>
                                </a:cubicBezTo>
                                <a:lnTo>
                                  <a:pt x="13391" y="19"/>
                                </a:lnTo>
                                <a:cubicBezTo>
                                  <a:pt x="13386" y="19"/>
                                  <a:pt x="13383" y="16"/>
                                  <a:pt x="13383" y="11"/>
                                </a:cubicBezTo>
                                <a:cubicBezTo>
                                  <a:pt x="13383" y="7"/>
                                  <a:pt x="13386" y="3"/>
                                  <a:pt x="13391" y="3"/>
                                </a:cubicBezTo>
                                <a:close/>
                                <a:moveTo>
                                  <a:pt x="13423" y="3"/>
                                </a:moveTo>
                                <a:lnTo>
                                  <a:pt x="13423" y="3"/>
                                </a:lnTo>
                                <a:cubicBezTo>
                                  <a:pt x="13427" y="3"/>
                                  <a:pt x="13431" y="7"/>
                                  <a:pt x="13431" y="11"/>
                                </a:cubicBezTo>
                                <a:cubicBezTo>
                                  <a:pt x="13431" y="16"/>
                                  <a:pt x="13427" y="19"/>
                                  <a:pt x="13423" y="19"/>
                                </a:cubicBezTo>
                                <a:lnTo>
                                  <a:pt x="13423" y="19"/>
                                </a:lnTo>
                                <a:cubicBezTo>
                                  <a:pt x="13418" y="19"/>
                                  <a:pt x="13415" y="16"/>
                                  <a:pt x="13415" y="11"/>
                                </a:cubicBezTo>
                                <a:cubicBezTo>
                                  <a:pt x="13415" y="7"/>
                                  <a:pt x="13418" y="3"/>
                                  <a:pt x="13423" y="3"/>
                                </a:cubicBezTo>
                                <a:close/>
                                <a:moveTo>
                                  <a:pt x="13455" y="3"/>
                                </a:moveTo>
                                <a:lnTo>
                                  <a:pt x="13455" y="3"/>
                                </a:lnTo>
                                <a:cubicBezTo>
                                  <a:pt x="13459" y="3"/>
                                  <a:pt x="13463" y="7"/>
                                  <a:pt x="13463" y="11"/>
                                </a:cubicBezTo>
                                <a:cubicBezTo>
                                  <a:pt x="13463" y="16"/>
                                  <a:pt x="13459" y="19"/>
                                  <a:pt x="13455" y="19"/>
                                </a:cubicBezTo>
                                <a:lnTo>
                                  <a:pt x="13455" y="19"/>
                                </a:lnTo>
                                <a:cubicBezTo>
                                  <a:pt x="13450" y="19"/>
                                  <a:pt x="13447" y="16"/>
                                  <a:pt x="13447" y="11"/>
                                </a:cubicBezTo>
                                <a:cubicBezTo>
                                  <a:pt x="13447" y="7"/>
                                  <a:pt x="13450" y="3"/>
                                  <a:pt x="13455" y="3"/>
                                </a:cubicBezTo>
                                <a:close/>
                                <a:moveTo>
                                  <a:pt x="13487" y="3"/>
                                </a:moveTo>
                                <a:lnTo>
                                  <a:pt x="13487" y="3"/>
                                </a:lnTo>
                                <a:cubicBezTo>
                                  <a:pt x="13491" y="3"/>
                                  <a:pt x="13495" y="7"/>
                                  <a:pt x="13495" y="11"/>
                                </a:cubicBezTo>
                                <a:cubicBezTo>
                                  <a:pt x="13495" y="16"/>
                                  <a:pt x="13491" y="19"/>
                                  <a:pt x="13487" y="19"/>
                                </a:cubicBezTo>
                                <a:lnTo>
                                  <a:pt x="13487" y="19"/>
                                </a:lnTo>
                                <a:cubicBezTo>
                                  <a:pt x="13482" y="19"/>
                                  <a:pt x="13479" y="16"/>
                                  <a:pt x="13479" y="11"/>
                                </a:cubicBezTo>
                                <a:cubicBezTo>
                                  <a:pt x="13479" y="7"/>
                                  <a:pt x="13482" y="3"/>
                                  <a:pt x="13487" y="3"/>
                                </a:cubicBezTo>
                                <a:close/>
                                <a:moveTo>
                                  <a:pt x="13519" y="3"/>
                                </a:moveTo>
                                <a:lnTo>
                                  <a:pt x="13519" y="3"/>
                                </a:lnTo>
                                <a:cubicBezTo>
                                  <a:pt x="13523" y="3"/>
                                  <a:pt x="13527" y="7"/>
                                  <a:pt x="13527" y="11"/>
                                </a:cubicBezTo>
                                <a:cubicBezTo>
                                  <a:pt x="13527" y="16"/>
                                  <a:pt x="13523" y="19"/>
                                  <a:pt x="13519" y="19"/>
                                </a:cubicBezTo>
                                <a:lnTo>
                                  <a:pt x="13519" y="19"/>
                                </a:lnTo>
                                <a:cubicBezTo>
                                  <a:pt x="13514" y="19"/>
                                  <a:pt x="13511" y="16"/>
                                  <a:pt x="13511" y="11"/>
                                </a:cubicBezTo>
                                <a:cubicBezTo>
                                  <a:pt x="13511" y="7"/>
                                  <a:pt x="13514" y="3"/>
                                  <a:pt x="13519" y="3"/>
                                </a:cubicBezTo>
                                <a:close/>
                                <a:moveTo>
                                  <a:pt x="13551" y="3"/>
                                </a:moveTo>
                                <a:lnTo>
                                  <a:pt x="13551" y="3"/>
                                </a:lnTo>
                                <a:cubicBezTo>
                                  <a:pt x="13555" y="3"/>
                                  <a:pt x="13559" y="7"/>
                                  <a:pt x="13559" y="11"/>
                                </a:cubicBezTo>
                                <a:cubicBezTo>
                                  <a:pt x="13559" y="16"/>
                                  <a:pt x="13555" y="19"/>
                                  <a:pt x="13551" y="19"/>
                                </a:cubicBezTo>
                                <a:lnTo>
                                  <a:pt x="13551" y="19"/>
                                </a:lnTo>
                                <a:cubicBezTo>
                                  <a:pt x="13546" y="19"/>
                                  <a:pt x="13543" y="16"/>
                                  <a:pt x="13543" y="11"/>
                                </a:cubicBezTo>
                                <a:cubicBezTo>
                                  <a:pt x="13543" y="7"/>
                                  <a:pt x="13546" y="3"/>
                                  <a:pt x="13551" y="3"/>
                                </a:cubicBezTo>
                                <a:close/>
                                <a:moveTo>
                                  <a:pt x="13583" y="3"/>
                                </a:moveTo>
                                <a:lnTo>
                                  <a:pt x="13583" y="3"/>
                                </a:lnTo>
                                <a:cubicBezTo>
                                  <a:pt x="13587" y="3"/>
                                  <a:pt x="13591" y="7"/>
                                  <a:pt x="13591" y="11"/>
                                </a:cubicBezTo>
                                <a:cubicBezTo>
                                  <a:pt x="13591" y="16"/>
                                  <a:pt x="13587" y="19"/>
                                  <a:pt x="13583" y="19"/>
                                </a:cubicBezTo>
                                <a:lnTo>
                                  <a:pt x="13583" y="19"/>
                                </a:lnTo>
                                <a:cubicBezTo>
                                  <a:pt x="13578" y="19"/>
                                  <a:pt x="13575" y="16"/>
                                  <a:pt x="13575" y="11"/>
                                </a:cubicBezTo>
                                <a:cubicBezTo>
                                  <a:pt x="13575" y="7"/>
                                  <a:pt x="13578" y="3"/>
                                  <a:pt x="13583" y="3"/>
                                </a:cubicBezTo>
                                <a:close/>
                                <a:moveTo>
                                  <a:pt x="13615" y="3"/>
                                </a:moveTo>
                                <a:lnTo>
                                  <a:pt x="13615" y="3"/>
                                </a:lnTo>
                                <a:cubicBezTo>
                                  <a:pt x="13619" y="3"/>
                                  <a:pt x="13623" y="7"/>
                                  <a:pt x="13623" y="11"/>
                                </a:cubicBezTo>
                                <a:cubicBezTo>
                                  <a:pt x="13623" y="16"/>
                                  <a:pt x="13619" y="19"/>
                                  <a:pt x="13615" y="19"/>
                                </a:cubicBezTo>
                                <a:lnTo>
                                  <a:pt x="13615" y="19"/>
                                </a:lnTo>
                                <a:cubicBezTo>
                                  <a:pt x="13610" y="19"/>
                                  <a:pt x="13607" y="16"/>
                                  <a:pt x="13607" y="11"/>
                                </a:cubicBezTo>
                                <a:cubicBezTo>
                                  <a:pt x="13607" y="7"/>
                                  <a:pt x="13610" y="3"/>
                                  <a:pt x="13615" y="3"/>
                                </a:cubicBezTo>
                                <a:close/>
                                <a:moveTo>
                                  <a:pt x="13647" y="3"/>
                                </a:moveTo>
                                <a:lnTo>
                                  <a:pt x="13647" y="3"/>
                                </a:lnTo>
                                <a:cubicBezTo>
                                  <a:pt x="13651" y="3"/>
                                  <a:pt x="13655" y="7"/>
                                  <a:pt x="13655" y="11"/>
                                </a:cubicBezTo>
                                <a:cubicBezTo>
                                  <a:pt x="13655" y="16"/>
                                  <a:pt x="13651" y="19"/>
                                  <a:pt x="13647" y="19"/>
                                </a:cubicBezTo>
                                <a:lnTo>
                                  <a:pt x="13647" y="19"/>
                                </a:lnTo>
                                <a:cubicBezTo>
                                  <a:pt x="13642" y="19"/>
                                  <a:pt x="13639" y="16"/>
                                  <a:pt x="13639" y="11"/>
                                </a:cubicBezTo>
                                <a:cubicBezTo>
                                  <a:pt x="13639" y="7"/>
                                  <a:pt x="13642" y="3"/>
                                  <a:pt x="13647" y="3"/>
                                </a:cubicBezTo>
                                <a:close/>
                                <a:moveTo>
                                  <a:pt x="13679" y="3"/>
                                </a:moveTo>
                                <a:lnTo>
                                  <a:pt x="13679" y="3"/>
                                </a:lnTo>
                                <a:cubicBezTo>
                                  <a:pt x="13683" y="3"/>
                                  <a:pt x="13687" y="7"/>
                                  <a:pt x="13687" y="11"/>
                                </a:cubicBezTo>
                                <a:cubicBezTo>
                                  <a:pt x="13687" y="16"/>
                                  <a:pt x="13683" y="19"/>
                                  <a:pt x="13679" y="19"/>
                                </a:cubicBezTo>
                                <a:lnTo>
                                  <a:pt x="13679" y="19"/>
                                </a:lnTo>
                                <a:cubicBezTo>
                                  <a:pt x="13674" y="19"/>
                                  <a:pt x="13671" y="16"/>
                                  <a:pt x="13671" y="11"/>
                                </a:cubicBezTo>
                                <a:cubicBezTo>
                                  <a:pt x="13671" y="7"/>
                                  <a:pt x="13674" y="3"/>
                                  <a:pt x="13679" y="3"/>
                                </a:cubicBezTo>
                                <a:close/>
                                <a:moveTo>
                                  <a:pt x="13711" y="3"/>
                                </a:moveTo>
                                <a:lnTo>
                                  <a:pt x="13711" y="3"/>
                                </a:lnTo>
                                <a:cubicBezTo>
                                  <a:pt x="13715" y="3"/>
                                  <a:pt x="13719" y="7"/>
                                  <a:pt x="13719" y="11"/>
                                </a:cubicBezTo>
                                <a:cubicBezTo>
                                  <a:pt x="13719" y="16"/>
                                  <a:pt x="13715" y="19"/>
                                  <a:pt x="13711" y="19"/>
                                </a:cubicBezTo>
                                <a:lnTo>
                                  <a:pt x="13711" y="19"/>
                                </a:lnTo>
                                <a:cubicBezTo>
                                  <a:pt x="13706" y="19"/>
                                  <a:pt x="13703" y="16"/>
                                  <a:pt x="13703" y="11"/>
                                </a:cubicBezTo>
                                <a:cubicBezTo>
                                  <a:pt x="13703" y="7"/>
                                  <a:pt x="13706" y="3"/>
                                  <a:pt x="13711" y="3"/>
                                </a:cubicBezTo>
                                <a:close/>
                                <a:moveTo>
                                  <a:pt x="13743" y="3"/>
                                </a:moveTo>
                                <a:lnTo>
                                  <a:pt x="13743" y="3"/>
                                </a:lnTo>
                                <a:cubicBezTo>
                                  <a:pt x="13747" y="3"/>
                                  <a:pt x="13751" y="7"/>
                                  <a:pt x="13751" y="11"/>
                                </a:cubicBezTo>
                                <a:cubicBezTo>
                                  <a:pt x="13751" y="16"/>
                                  <a:pt x="13747" y="19"/>
                                  <a:pt x="13743" y="19"/>
                                </a:cubicBezTo>
                                <a:lnTo>
                                  <a:pt x="13743" y="19"/>
                                </a:lnTo>
                                <a:cubicBezTo>
                                  <a:pt x="13738" y="19"/>
                                  <a:pt x="13735" y="16"/>
                                  <a:pt x="13735" y="11"/>
                                </a:cubicBezTo>
                                <a:cubicBezTo>
                                  <a:pt x="13735" y="7"/>
                                  <a:pt x="13738" y="3"/>
                                  <a:pt x="13743" y="3"/>
                                </a:cubicBezTo>
                                <a:close/>
                                <a:moveTo>
                                  <a:pt x="13775" y="3"/>
                                </a:moveTo>
                                <a:lnTo>
                                  <a:pt x="13775" y="3"/>
                                </a:lnTo>
                                <a:cubicBezTo>
                                  <a:pt x="13779" y="3"/>
                                  <a:pt x="13783" y="7"/>
                                  <a:pt x="13783" y="11"/>
                                </a:cubicBezTo>
                                <a:cubicBezTo>
                                  <a:pt x="13783" y="16"/>
                                  <a:pt x="13779" y="19"/>
                                  <a:pt x="13775" y="19"/>
                                </a:cubicBezTo>
                                <a:lnTo>
                                  <a:pt x="13775" y="19"/>
                                </a:lnTo>
                                <a:cubicBezTo>
                                  <a:pt x="13770" y="19"/>
                                  <a:pt x="13767" y="16"/>
                                  <a:pt x="13767" y="11"/>
                                </a:cubicBezTo>
                                <a:cubicBezTo>
                                  <a:pt x="13767" y="7"/>
                                  <a:pt x="13770" y="3"/>
                                  <a:pt x="13775" y="3"/>
                                </a:cubicBezTo>
                                <a:close/>
                                <a:moveTo>
                                  <a:pt x="13807" y="4"/>
                                </a:moveTo>
                                <a:lnTo>
                                  <a:pt x="13807" y="4"/>
                                </a:lnTo>
                                <a:cubicBezTo>
                                  <a:pt x="13811" y="4"/>
                                  <a:pt x="13815" y="7"/>
                                  <a:pt x="13815" y="12"/>
                                </a:cubicBezTo>
                                <a:cubicBezTo>
                                  <a:pt x="13815" y="16"/>
                                  <a:pt x="13811" y="20"/>
                                  <a:pt x="13807" y="20"/>
                                </a:cubicBezTo>
                                <a:lnTo>
                                  <a:pt x="13807" y="20"/>
                                </a:lnTo>
                                <a:cubicBezTo>
                                  <a:pt x="13802" y="20"/>
                                  <a:pt x="13799" y="16"/>
                                  <a:pt x="13799" y="12"/>
                                </a:cubicBezTo>
                                <a:cubicBezTo>
                                  <a:pt x="13799" y="7"/>
                                  <a:pt x="13802" y="4"/>
                                  <a:pt x="13807" y="4"/>
                                </a:cubicBezTo>
                                <a:close/>
                                <a:moveTo>
                                  <a:pt x="13839" y="4"/>
                                </a:moveTo>
                                <a:lnTo>
                                  <a:pt x="13839" y="4"/>
                                </a:lnTo>
                                <a:cubicBezTo>
                                  <a:pt x="13843" y="4"/>
                                  <a:pt x="13847" y="7"/>
                                  <a:pt x="13847" y="12"/>
                                </a:cubicBezTo>
                                <a:cubicBezTo>
                                  <a:pt x="13847" y="16"/>
                                  <a:pt x="13843" y="20"/>
                                  <a:pt x="13839" y="20"/>
                                </a:cubicBezTo>
                                <a:lnTo>
                                  <a:pt x="13839" y="20"/>
                                </a:lnTo>
                                <a:cubicBezTo>
                                  <a:pt x="13834" y="20"/>
                                  <a:pt x="13831" y="16"/>
                                  <a:pt x="13831" y="12"/>
                                </a:cubicBezTo>
                                <a:cubicBezTo>
                                  <a:pt x="13831" y="7"/>
                                  <a:pt x="13834" y="4"/>
                                  <a:pt x="13839" y="4"/>
                                </a:cubicBezTo>
                                <a:close/>
                                <a:moveTo>
                                  <a:pt x="13871" y="4"/>
                                </a:moveTo>
                                <a:lnTo>
                                  <a:pt x="13871" y="4"/>
                                </a:lnTo>
                                <a:cubicBezTo>
                                  <a:pt x="13875" y="4"/>
                                  <a:pt x="13879" y="7"/>
                                  <a:pt x="13879" y="12"/>
                                </a:cubicBezTo>
                                <a:cubicBezTo>
                                  <a:pt x="13879" y="16"/>
                                  <a:pt x="13875" y="20"/>
                                  <a:pt x="13871" y="20"/>
                                </a:cubicBezTo>
                                <a:lnTo>
                                  <a:pt x="13871" y="20"/>
                                </a:lnTo>
                                <a:cubicBezTo>
                                  <a:pt x="13866" y="20"/>
                                  <a:pt x="13863" y="16"/>
                                  <a:pt x="13863" y="12"/>
                                </a:cubicBezTo>
                                <a:cubicBezTo>
                                  <a:pt x="13863" y="7"/>
                                  <a:pt x="13866" y="4"/>
                                  <a:pt x="13871" y="4"/>
                                </a:cubicBezTo>
                                <a:close/>
                                <a:moveTo>
                                  <a:pt x="13903" y="4"/>
                                </a:moveTo>
                                <a:lnTo>
                                  <a:pt x="13903" y="4"/>
                                </a:lnTo>
                                <a:cubicBezTo>
                                  <a:pt x="13907" y="4"/>
                                  <a:pt x="13911" y="7"/>
                                  <a:pt x="13911" y="12"/>
                                </a:cubicBezTo>
                                <a:cubicBezTo>
                                  <a:pt x="13911" y="16"/>
                                  <a:pt x="13907" y="20"/>
                                  <a:pt x="13903" y="20"/>
                                </a:cubicBezTo>
                                <a:lnTo>
                                  <a:pt x="13903" y="20"/>
                                </a:lnTo>
                                <a:cubicBezTo>
                                  <a:pt x="13898" y="20"/>
                                  <a:pt x="13895" y="16"/>
                                  <a:pt x="13895" y="12"/>
                                </a:cubicBezTo>
                                <a:cubicBezTo>
                                  <a:pt x="13895" y="7"/>
                                  <a:pt x="13898" y="4"/>
                                  <a:pt x="13903" y="4"/>
                                </a:cubicBezTo>
                                <a:close/>
                                <a:moveTo>
                                  <a:pt x="13935" y="4"/>
                                </a:moveTo>
                                <a:lnTo>
                                  <a:pt x="13935" y="4"/>
                                </a:lnTo>
                                <a:cubicBezTo>
                                  <a:pt x="13939" y="4"/>
                                  <a:pt x="13943" y="7"/>
                                  <a:pt x="13943" y="12"/>
                                </a:cubicBezTo>
                                <a:cubicBezTo>
                                  <a:pt x="13943" y="16"/>
                                  <a:pt x="13939" y="20"/>
                                  <a:pt x="13935" y="20"/>
                                </a:cubicBezTo>
                                <a:lnTo>
                                  <a:pt x="13935" y="20"/>
                                </a:lnTo>
                                <a:cubicBezTo>
                                  <a:pt x="13930" y="20"/>
                                  <a:pt x="13927" y="16"/>
                                  <a:pt x="13927" y="12"/>
                                </a:cubicBezTo>
                                <a:cubicBezTo>
                                  <a:pt x="13927" y="7"/>
                                  <a:pt x="13930" y="4"/>
                                  <a:pt x="13935" y="4"/>
                                </a:cubicBezTo>
                                <a:close/>
                                <a:moveTo>
                                  <a:pt x="13967" y="4"/>
                                </a:moveTo>
                                <a:lnTo>
                                  <a:pt x="13967" y="4"/>
                                </a:lnTo>
                                <a:cubicBezTo>
                                  <a:pt x="13971" y="4"/>
                                  <a:pt x="13975" y="7"/>
                                  <a:pt x="13975" y="12"/>
                                </a:cubicBezTo>
                                <a:cubicBezTo>
                                  <a:pt x="13975" y="16"/>
                                  <a:pt x="13971" y="20"/>
                                  <a:pt x="13967" y="20"/>
                                </a:cubicBezTo>
                                <a:lnTo>
                                  <a:pt x="13967" y="20"/>
                                </a:lnTo>
                                <a:cubicBezTo>
                                  <a:pt x="13962" y="20"/>
                                  <a:pt x="13959" y="16"/>
                                  <a:pt x="13959" y="12"/>
                                </a:cubicBezTo>
                                <a:cubicBezTo>
                                  <a:pt x="13959" y="7"/>
                                  <a:pt x="13962" y="4"/>
                                  <a:pt x="13967" y="4"/>
                                </a:cubicBezTo>
                                <a:close/>
                                <a:moveTo>
                                  <a:pt x="13999" y="4"/>
                                </a:moveTo>
                                <a:lnTo>
                                  <a:pt x="13999" y="4"/>
                                </a:lnTo>
                                <a:cubicBezTo>
                                  <a:pt x="14003" y="4"/>
                                  <a:pt x="14007" y="7"/>
                                  <a:pt x="14007" y="12"/>
                                </a:cubicBezTo>
                                <a:cubicBezTo>
                                  <a:pt x="14007" y="16"/>
                                  <a:pt x="14003" y="20"/>
                                  <a:pt x="13999" y="20"/>
                                </a:cubicBezTo>
                                <a:lnTo>
                                  <a:pt x="13999" y="20"/>
                                </a:lnTo>
                                <a:cubicBezTo>
                                  <a:pt x="13994" y="20"/>
                                  <a:pt x="13991" y="16"/>
                                  <a:pt x="13991" y="12"/>
                                </a:cubicBezTo>
                                <a:cubicBezTo>
                                  <a:pt x="13991" y="7"/>
                                  <a:pt x="13994" y="4"/>
                                  <a:pt x="13999" y="4"/>
                                </a:cubicBezTo>
                                <a:close/>
                                <a:moveTo>
                                  <a:pt x="14031" y="4"/>
                                </a:moveTo>
                                <a:lnTo>
                                  <a:pt x="14031" y="4"/>
                                </a:lnTo>
                                <a:cubicBezTo>
                                  <a:pt x="14035" y="4"/>
                                  <a:pt x="14039" y="7"/>
                                  <a:pt x="14039" y="12"/>
                                </a:cubicBezTo>
                                <a:cubicBezTo>
                                  <a:pt x="14039" y="16"/>
                                  <a:pt x="14035" y="20"/>
                                  <a:pt x="14031" y="20"/>
                                </a:cubicBezTo>
                                <a:lnTo>
                                  <a:pt x="14031" y="20"/>
                                </a:lnTo>
                                <a:cubicBezTo>
                                  <a:pt x="14026" y="20"/>
                                  <a:pt x="14023" y="16"/>
                                  <a:pt x="14023" y="12"/>
                                </a:cubicBezTo>
                                <a:cubicBezTo>
                                  <a:pt x="14023" y="7"/>
                                  <a:pt x="14026" y="4"/>
                                  <a:pt x="14031" y="4"/>
                                </a:cubicBezTo>
                                <a:close/>
                                <a:moveTo>
                                  <a:pt x="14063" y="4"/>
                                </a:moveTo>
                                <a:lnTo>
                                  <a:pt x="14063" y="4"/>
                                </a:lnTo>
                                <a:cubicBezTo>
                                  <a:pt x="14067" y="4"/>
                                  <a:pt x="14071" y="7"/>
                                  <a:pt x="14071" y="12"/>
                                </a:cubicBezTo>
                                <a:cubicBezTo>
                                  <a:pt x="14071" y="16"/>
                                  <a:pt x="14067" y="20"/>
                                  <a:pt x="14063" y="20"/>
                                </a:cubicBezTo>
                                <a:lnTo>
                                  <a:pt x="14063" y="20"/>
                                </a:lnTo>
                                <a:cubicBezTo>
                                  <a:pt x="14058" y="20"/>
                                  <a:pt x="14055" y="16"/>
                                  <a:pt x="14055" y="12"/>
                                </a:cubicBezTo>
                                <a:cubicBezTo>
                                  <a:pt x="14055" y="7"/>
                                  <a:pt x="14058" y="4"/>
                                  <a:pt x="14063" y="4"/>
                                </a:cubicBezTo>
                                <a:close/>
                                <a:moveTo>
                                  <a:pt x="14095" y="4"/>
                                </a:moveTo>
                                <a:lnTo>
                                  <a:pt x="14095" y="4"/>
                                </a:lnTo>
                                <a:cubicBezTo>
                                  <a:pt x="14099" y="4"/>
                                  <a:pt x="14103" y="7"/>
                                  <a:pt x="14103" y="12"/>
                                </a:cubicBezTo>
                                <a:cubicBezTo>
                                  <a:pt x="14103" y="16"/>
                                  <a:pt x="14099" y="20"/>
                                  <a:pt x="14095" y="20"/>
                                </a:cubicBezTo>
                                <a:lnTo>
                                  <a:pt x="14095" y="20"/>
                                </a:lnTo>
                                <a:cubicBezTo>
                                  <a:pt x="14090" y="20"/>
                                  <a:pt x="14087" y="16"/>
                                  <a:pt x="14087" y="12"/>
                                </a:cubicBezTo>
                                <a:cubicBezTo>
                                  <a:pt x="14087" y="7"/>
                                  <a:pt x="14090" y="4"/>
                                  <a:pt x="14095" y="4"/>
                                </a:cubicBezTo>
                                <a:close/>
                                <a:moveTo>
                                  <a:pt x="14127" y="4"/>
                                </a:moveTo>
                                <a:lnTo>
                                  <a:pt x="14127" y="4"/>
                                </a:lnTo>
                                <a:cubicBezTo>
                                  <a:pt x="14131" y="4"/>
                                  <a:pt x="14135" y="7"/>
                                  <a:pt x="14135" y="12"/>
                                </a:cubicBezTo>
                                <a:cubicBezTo>
                                  <a:pt x="14135" y="16"/>
                                  <a:pt x="14131" y="20"/>
                                  <a:pt x="14127" y="20"/>
                                </a:cubicBezTo>
                                <a:lnTo>
                                  <a:pt x="14127" y="20"/>
                                </a:lnTo>
                                <a:cubicBezTo>
                                  <a:pt x="14122" y="20"/>
                                  <a:pt x="14119" y="16"/>
                                  <a:pt x="14119" y="12"/>
                                </a:cubicBezTo>
                                <a:cubicBezTo>
                                  <a:pt x="14119" y="7"/>
                                  <a:pt x="14122" y="4"/>
                                  <a:pt x="14127" y="4"/>
                                </a:cubicBezTo>
                                <a:close/>
                                <a:moveTo>
                                  <a:pt x="14159" y="4"/>
                                </a:moveTo>
                                <a:lnTo>
                                  <a:pt x="14159" y="4"/>
                                </a:lnTo>
                                <a:cubicBezTo>
                                  <a:pt x="14163" y="4"/>
                                  <a:pt x="14167" y="7"/>
                                  <a:pt x="14167" y="12"/>
                                </a:cubicBezTo>
                                <a:cubicBezTo>
                                  <a:pt x="14167" y="16"/>
                                  <a:pt x="14163" y="20"/>
                                  <a:pt x="14159" y="20"/>
                                </a:cubicBezTo>
                                <a:lnTo>
                                  <a:pt x="14159" y="20"/>
                                </a:lnTo>
                                <a:cubicBezTo>
                                  <a:pt x="14154" y="20"/>
                                  <a:pt x="14151" y="16"/>
                                  <a:pt x="14151" y="12"/>
                                </a:cubicBezTo>
                                <a:cubicBezTo>
                                  <a:pt x="14151" y="7"/>
                                  <a:pt x="14154" y="4"/>
                                  <a:pt x="14159" y="4"/>
                                </a:cubicBezTo>
                                <a:close/>
                                <a:moveTo>
                                  <a:pt x="14191" y="4"/>
                                </a:moveTo>
                                <a:lnTo>
                                  <a:pt x="14191" y="4"/>
                                </a:lnTo>
                                <a:cubicBezTo>
                                  <a:pt x="14195" y="4"/>
                                  <a:pt x="14199" y="7"/>
                                  <a:pt x="14199" y="12"/>
                                </a:cubicBezTo>
                                <a:cubicBezTo>
                                  <a:pt x="14199" y="16"/>
                                  <a:pt x="14195" y="20"/>
                                  <a:pt x="14191" y="20"/>
                                </a:cubicBezTo>
                                <a:lnTo>
                                  <a:pt x="14191" y="20"/>
                                </a:lnTo>
                                <a:cubicBezTo>
                                  <a:pt x="14186" y="20"/>
                                  <a:pt x="14183" y="16"/>
                                  <a:pt x="14183" y="12"/>
                                </a:cubicBezTo>
                                <a:cubicBezTo>
                                  <a:pt x="14183" y="7"/>
                                  <a:pt x="14186" y="4"/>
                                  <a:pt x="14191" y="4"/>
                                </a:cubicBezTo>
                                <a:close/>
                                <a:moveTo>
                                  <a:pt x="14223" y="4"/>
                                </a:moveTo>
                                <a:lnTo>
                                  <a:pt x="14223" y="4"/>
                                </a:lnTo>
                                <a:cubicBezTo>
                                  <a:pt x="14227" y="4"/>
                                  <a:pt x="14231" y="7"/>
                                  <a:pt x="14231" y="12"/>
                                </a:cubicBezTo>
                                <a:cubicBezTo>
                                  <a:pt x="14231" y="16"/>
                                  <a:pt x="14227" y="20"/>
                                  <a:pt x="14223" y="20"/>
                                </a:cubicBezTo>
                                <a:lnTo>
                                  <a:pt x="14223" y="20"/>
                                </a:lnTo>
                                <a:cubicBezTo>
                                  <a:pt x="14218" y="20"/>
                                  <a:pt x="14215" y="16"/>
                                  <a:pt x="14215" y="12"/>
                                </a:cubicBezTo>
                                <a:cubicBezTo>
                                  <a:pt x="14215" y="7"/>
                                  <a:pt x="14218" y="4"/>
                                  <a:pt x="14223" y="4"/>
                                </a:cubicBezTo>
                                <a:close/>
                                <a:moveTo>
                                  <a:pt x="14255" y="4"/>
                                </a:moveTo>
                                <a:lnTo>
                                  <a:pt x="14255" y="4"/>
                                </a:lnTo>
                                <a:cubicBezTo>
                                  <a:pt x="14259" y="4"/>
                                  <a:pt x="14263" y="7"/>
                                  <a:pt x="14263" y="12"/>
                                </a:cubicBezTo>
                                <a:cubicBezTo>
                                  <a:pt x="14263" y="16"/>
                                  <a:pt x="14259" y="20"/>
                                  <a:pt x="14255" y="20"/>
                                </a:cubicBezTo>
                                <a:lnTo>
                                  <a:pt x="14255" y="20"/>
                                </a:lnTo>
                                <a:cubicBezTo>
                                  <a:pt x="14251" y="20"/>
                                  <a:pt x="14247" y="16"/>
                                  <a:pt x="14247" y="12"/>
                                </a:cubicBezTo>
                                <a:cubicBezTo>
                                  <a:pt x="14247" y="7"/>
                                  <a:pt x="14251" y="4"/>
                                  <a:pt x="14255" y="4"/>
                                </a:cubicBezTo>
                                <a:close/>
                                <a:moveTo>
                                  <a:pt x="14287" y="4"/>
                                </a:moveTo>
                                <a:lnTo>
                                  <a:pt x="14287" y="4"/>
                                </a:lnTo>
                                <a:cubicBezTo>
                                  <a:pt x="14291" y="4"/>
                                  <a:pt x="14295" y="7"/>
                                  <a:pt x="14295" y="12"/>
                                </a:cubicBezTo>
                                <a:cubicBezTo>
                                  <a:pt x="14295" y="16"/>
                                  <a:pt x="14291" y="20"/>
                                  <a:pt x="14287" y="20"/>
                                </a:cubicBezTo>
                                <a:lnTo>
                                  <a:pt x="14287" y="20"/>
                                </a:lnTo>
                                <a:cubicBezTo>
                                  <a:pt x="14283" y="20"/>
                                  <a:pt x="14279" y="16"/>
                                  <a:pt x="14279" y="12"/>
                                </a:cubicBezTo>
                                <a:cubicBezTo>
                                  <a:pt x="14279" y="7"/>
                                  <a:pt x="14283" y="4"/>
                                  <a:pt x="14287" y="4"/>
                                </a:cubicBezTo>
                                <a:close/>
                                <a:moveTo>
                                  <a:pt x="14319" y="4"/>
                                </a:moveTo>
                                <a:lnTo>
                                  <a:pt x="14319" y="4"/>
                                </a:lnTo>
                                <a:cubicBezTo>
                                  <a:pt x="14323" y="4"/>
                                  <a:pt x="14327" y="7"/>
                                  <a:pt x="14327" y="12"/>
                                </a:cubicBezTo>
                                <a:cubicBezTo>
                                  <a:pt x="14327" y="16"/>
                                  <a:pt x="14323" y="20"/>
                                  <a:pt x="14319" y="20"/>
                                </a:cubicBezTo>
                                <a:lnTo>
                                  <a:pt x="14319" y="20"/>
                                </a:lnTo>
                                <a:cubicBezTo>
                                  <a:pt x="14315" y="20"/>
                                  <a:pt x="14311" y="16"/>
                                  <a:pt x="14311" y="12"/>
                                </a:cubicBezTo>
                                <a:cubicBezTo>
                                  <a:pt x="14311" y="7"/>
                                  <a:pt x="14315" y="4"/>
                                  <a:pt x="14319" y="4"/>
                                </a:cubicBezTo>
                                <a:close/>
                                <a:moveTo>
                                  <a:pt x="14351" y="4"/>
                                </a:moveTo>
                                <a:lnTo>
                                  <a:pt x="14351" y="4"/>
                                </a:lnTo>
                                <a:cubicBezTo>
                                  <a:pt x="14355" y="4"/>
                                  <a:pt x="14359" y="7"/>
                                  <a:pt x="14359" y="12"/>
                                </a:cubicBezTo>
                                <a:cubicBezTo>
                                  <a:pt x="14359" y="16"/>
                                  <a:pt x="14355" y="20"/>
                                  <a:pt x="14351" y="20"/>
                                </a:cubicBezTo>
                                <a:lnTo>
                                  <a:pt x="14351" y="20"/>
                                </a:lnTo>
                                <a:cubicBezTo>
                                  <a:pt x="14347" y="20"/>
                                  <a:pt x="14343" y="16"/>
                                  <a:pt x="14343" y="12"/>
                                </a:cubicBezTo>
                                <a:cubicBezTo>
                                  <a:pt x="14343" y="7"/>
                                  <a:pt x="14347" y="4"/>
                                  <a:pt x="14351" y="4"/>
                                </a:cubicBezTo>
                                <a:close/>
                                <a:moveTo>
                                  <a:pt x="14383" y="4"/>
                                </a:moveTo>
                                <a:lnTo>
                                  <a:pt x="14383" y="4"/>
                                </a:lnTo>
                                <a:cubicBezTo>
                                  <a:pt x="14387" y="4"/>
                                  <a:pt x="14391" y="7"/>
                                  <a:pt x="14391" y="12"/>
                                </a:cubicBezTo>
                                <a:cubicBezTo>
                                  <a:pt x="14391" y="16"/>
                                  <a:pt x="14387" y="20"/>
                                  <a:pt x="14383" y="20"/>
                                </a:cubicBezTo>
                                <a:lnTo>
                                  <a:pt x="14383" y="20"/>
                                </a:lnTo>
                                <a:cubicBezTo>
                                  <a:pt x="14379" y="20"/>
                                  <a:pt x="14375" y="16"/>
                                  <a:pt x="14375" y="12"/>
                                </a:cubicBezTo>
                                <a:cubicBezTo>
                                  <a:pt x="14375" y="7"/>
                                  <a:pt x="14379" y="4"/>
                                  <a:pt x="14383" y="4"/>
                                </a:cubicBezTo>
                                <a:close/>
                                <a:moveTo>
                                  <a:pt x="14415" y="4"/>
                                </a:moveTo>
                                <a:lnTo>
                                  <a:pt x="14415" y="4"/>
                                </a:lnTo>
                                <a:cubicBezTo>
                                  <a:pt x="14419" y="4"/>
                                  <a:pt x="14423" y="7"/>
                                  <a:pt x="14423" y="12"/>
                                </a:cubicBezTo>
                                <a:cubicBezTo>
                                  <a:pt x="14423" y="16"/>
                                  <a:pt x="14419" y="20"/>
                                  <a:pt x="14415" y="20"/>
                                </a:cubicBezTo>
                                <a:lnTo>
                                  <a:pt x="14415" y="20"/>
                                </a:lnTo>
                                <a:cubicBezTo>
                                  <a:pt x="14411" y="20"/>
                                  <a:pt x="14407" y="16"/>
                                  <a:pt x="14407" y="12"/>
                                </a:cubicBezTo>
                                <a:cubicBezTo>
                                  <a:pt x="14407" y="7"/>
                                  <a:pt x="14411" y="4"/>
                                  <a:pt x="14415" y="4"/>
                                </a:cubicBezTo>
                                <a:close/>
                                <a:moveTo>
                                  <a:pt x="14447" y="4"/>
                                </a:moveTo>
                                <a:lnTo>
                                  <a:pt x="14447" y="4"/>
                                </a:lnTo>
                                <a:cubicBezTo>
                                  <a:pt x="14451" y="4"/>
                                  <a:pt x="14455" y="7"/>
                                  <a:pt x="14455" y="12"/>
                                </a:cubicBezTo>
                                <a:cubicBezTo>
                                  <a:pt x="14455" y="16"/>
                                  <a:pt x="14451" y="20"/>
                                  <a:pt x="14447" y="20"/>
                                </a:cubicBezTo>
                                <a:lnTo>
                                  <a:pt x="14447" y="20"/>
                                </a:lnTo>
                                <a:cubicBezTo>
                                  <a:pt x="14443" y="20"/>
                                  <a:pt x="14439" y="16"/>
                                  <a:pt x="14439" y="12"/>
                                </a:cubicBezTo>
                                <a:cubicBezTo>
                                  <a:pt x="14439" y="7"/>
                                  <a:pt x="14443" y="4"/>
                                  <a:pt x="14447" y="4"/>
                                </a:cubicBezTo>
                                <a:close/>
                                <a:moveTo>
                                  <a:pt x="14479" y="4"/>
                                </a:moveTo>
                                <a:lnTo>
                                  <a:pt x="14479" y="4"/>
                                </a:lnTo>
                                <a:cubicBezTo>
                                  <a:pt x="14483" y="4"/>
                                  <a:pt x="14487" y="7"/>
                                  <a:pt x="14487" y="12"/>
                                </a:cubicBezTo>
                                <a:cubicBezTo>
                                  <a:pt x="14487" y="16"/>
                                  <a:pt x="14483" y="20"/>
                                  <a:pt x="14479" y="20"/>
                                </a:cubicBezTo>
                                <a:lnTo>
                                  <a:pt x="14479" y="20"/>
                                </a:lnTo>
                                <a:cubicBezTo>
                                  <a:pt x="14475" y="20"/>
                                  <a:pt x="14471" y="16"/>
                                  <a:pt x="14471" y="12"/>
                                </a:cubicBezTo>
                                <a:cubicBezTo>
                                  <a:pt x="14471" y="7"/>
                                  <a:pt x="14475" y="4"/>
                                  <a:pt x="14479" y="4"/>
                                </a:cubicBezTo>
                                <a:close/>
                                <a:moveTo>
                                  <a:pt x="14511" y="4"/>
                                </a:moveTo>
                                <a:lnTo>
                                  <a:pt x="14511" y="4"/>
                                </a:lnTo>
                                <a:cubicBezTo>
                                  <a:pt x="14515" y="4"/>
                                  <a:pt x="14519" y="7"/>
                                  <a:pt x="14519" y="12"/>
                                </a:cubicBezTo>
                                <a:cubicBezTo>
                                  <a:pt x="14519" y="16"/>
                                  <a:pt x="14515" y="20"/>
                                  <a:pt x="14511" y="20"/>
                                </a:cubicBezTo>
                                <a:lnTo>
                                  <a:pt x="14511" y="20"/>
                                </a:lnTo>
                                <a:cubicBezTo>
                                  <a:pt x="14507" y="20"/>
                                  <a:pt x="14503" y="16"/>
                                  <a:pt x="14503" y="12"/>
                                </a:cubicBezTo>
                                <a:cubicBezTo>
                                  <a:pt x="14503" y="7"/>
                                  <a:pt x="14507" y="4"/>
                                  <a:pt x="14511" y="4"/>
                                </a:cubicBezTo>
                                <a:close/>
                                <a:moveTo>
                                  <a:pt x="14543" y="4"/>
                                </a:moveTo>
                                <a:lnTo>
                                  <a:pt x="14543" y="4"/>
                                </a:lnTo>
                                <a:cubicBezTo>
                                  <a:pt x="14548" y="4"/>
                                  <a:pt x="14551" y="7"/>
                                  <a:pt x="14551" y="12"/>
                                </a:cubicBezTo>
                                <a:cubicBezTo>
                                  <a:pt x="14551" y="16"/>
                                  <a:pt x="14548" y="20"/>
                                  <a:pt x="14543" y="20"/>
                                </a:cubicBezTo>
                                <a:lnTo>
                                  <a:pt x="14543" y="20"/>
                                </a:lnTo>
                                <a:cubicBezTo>
                                  <a:pt x="14539" y="20"/>
                                  <a:pt x="14535" y="16"/>
                                  <a:pt x="14535" y="12"/>
                                </a:cubicBezTo>
                                <a:cubicBezTo>
                                  <a:pt x="14535" y="7"/>
                                  <a:pt x="14539" y="4"/>
                                  <a:pt x="14543" y="4"/>
                                </a:cubicBezTo>
                                <a:close/>
                                <a:moveTo>
                                  <a:pt x="14575" y="4"/>
                                </a:moveTo>
                                <a:lnTo>
                                  <a:pt x="14575" y="4"/>
                                </a:lnTo>
                                <a:cubicBezTo>
                                  <a:pt x="14580" y="4"/>
                                  <a:pt x="14583" y="7"/>
                                  <a:pt x="14583" y="12"/>
                                </a:cubicBezTo>
                                <a:cubicBezTo>
                                  <a:pt x="14583" y="16"/>
                                  <a:pt x="14580" y="20"/>
                                  <a:pt x="14575" y="20"/>
                                </a:cubicBezTo>
                                <a:lnTo>
                                  <a:pt x="14575" y="20"/>
                                </a:lnTo>
                                <a:cubicBezTo>
                                  <a:pt x="14571" y="20"/>
                                  <a:pt x="14567" y="16"/>
                                  <a:pt x="14567" y="12"/>
                                </a:cubicBezTo>
                                <a:cubicBezTo>
                                  <a:pt x="14567" y="7"/>
                                  <a:pt x="14571" y="4"/>
                                  <a:pt x="14575" y="4"/>
                                </a:cubicBezTo>
                                <a:close/>
                                <a:moveTo>
                                  <a:pt x="14607" y="4"/>
                                </a:moveTo>
                                <a:lnTo>
                                  <a:pt x="14607" y="4"/>
                                </a:lnTo>
                                <a:cubicBezTo>
                                  <a:pt x="14612" y="4"/>
                                  <a:pt x="14615" y="7"/>
                                  <a:pt x="14615" y="12"/>
                                </a:cubicBezTo>
                                <a:cubicBezTo>
                                  <a:pt x="14615" y="16"/>
                                  <a:pt x="14612" y="20"/>
                                  <a:pt x="14607" y="20"/>
                                </a:cubicBezTo>
                                <a:lnTo>
                                  <a:pt x="14607" y="20"/>
                                </a:lnTo>
                                <a:cubicBezTo>
                                  <a:pt x="14603" y="20"/>
                                  <a:pt x="14599" y="16"/>
                                  <a:pt x="14599" y="12"/>
                                </a:cubicBezTo>
                                <a:cubicBezTo>
                                  <a:pt x="14599" y="7"/>
                                  <a:pt x="14603" y="4"/>
                                  <a:pt x="14607" y="4"/>
                                </a:cubicBezTo>
                                <a:close/>
                                <a:moveTo>
                                  <a:pt x="14639" y="4"/>
                                </a:moveTo>
                                <a:lnTo>
                                  <a:pt x="14639" y="4"/>
                                </a:lnTo>
                                <a:cubicBezTo>
                                  <a:pt x="14644" y="4"/>
                                  <a:pt x="14647" y="7"/>
                                  <a:pt x="14647" y="12"/>
                                </a:cubicBezTo>
                                <a:cubicBezTo>
                                  <a:pt x="14647" y="16"/>
                                  <a:pt x="14644" y="20"/>
                                  <a:pt x="14639" y="20"/>
                                </a:cubicBezTo>
                                <a:lnTo>
                                  <a:pt x="14639" y="20"/>
                                </a:lnTo>
                                <a:cubicBezTo>
                                  <a:pt x="14635" y="20"/>
                                  <a:pt x="14631" y="16"/>
                                  <a:pt x="14631" y="12"/>
                                </a:cubicBezTo>
                                <a:cubicBezTo>
                                  <a:pt x="14631" y="7"/>
                                  <a:pt x="14635" y="4"/>
                                  <a:pt x="14639" y="4"/>
                                </a:cubicBezTo>
                                <a:close/>
                                <a:moveTo>
                                  <a:pt x="14671" y="4"/>
                                </a:moveTo>
                                <a:lnTo>
                                  <a:pt x="14671" y="4"/>
                                </a:lnTo>
                                <a:cubicBezTo>
                                  <a:pt x="14676" y="4"/>
                                  <a:pt x="14679" y="7"/>
                                  <a:pt x="14679" y="12"/>
                                </a:cubicBezTo>
                                <a:cubicBezTo>
                                  <a:pt x="14679" y="16"/>
                                  <a:pt x="14676" y="20"/>
                                  <a:pt x="14671" y="20"/>
                                </a:cubicBezTo>
                                <a:lnTo>
                                  <a:pt x="14671" y="20"/>
                                </a:lnTo>
                                <a:cubicBezTo>
                                  <a:pt x="14667" y="20"/>
                                  <a:pt x="14663" y="16"/>
                                  <a:pt x="14663" y="12"/>
                                </a:cubicBezTo>
                                <a:cubicBezTo>
                                  <a:pt x="14663" y="7"/>
                                  <a:pt x="14667" y="4"/>
                                  <a:pt x="14671" y="4"/>
                                </a:cubicBezTo>
                                <a:close/>
                                <a:moveTo>
                                  <a:pt x="14703" y="4"/>
                                </a:moveTo>
                                <a:lnTo>
                                  <a:pt x="14703" y="4"/>
                                </a:lnTo>
                                <a:cubicBezTo>
                                  <a:pt x="14708" y="4"/>
                                  <a:pt x="14711" y="7"/>
                                  <a:pt x="14711" y="12"/>
                                </a:cubicBezTo>
                                <a:cubicBezTo>
                                  <a:pt x="14711" y="16"/>
                                  <a:pt x="14708" y="20"/>
                                  <a:pt x="14703" y="20"/>
                                </a:cubicBezTo>
                                <a:lnTo>
                                  <a:pt x="14703" y="20"/>
                                </a:lnTo>
                                <a:cubicBezTo>
                                  <a:pt x="14699" y="20"/>
                                  <a:pt x="14695" y="16"/>
                                  <a:pt x="14695" y="12"/>
                                </a:cubicBezTo>
                                <a:cubicBezTo>
                                  <a:pt x="14695" y="7"/>
                                  <a:pt x="14699" y="4"/>
                                  <a:pt x="14703" y="4"/>
                                </a:cubicBezTo>
                                <a:close/>
                                <a:moveTo>
                                  <a:pt x="14735" y="4"/>
                                </a:moveTo>
                                <a:lnTo>
                                  <a:pt x="14735" y="4"/>
                                </a:lnTo>
                                <a:cubicBezTo>
                                  <a:pt x="14740" y="4"/>
                                  <a:pt x="14743" y="7"/>
                                  <a:pt x="14743" y="12"/>
                                </a:cubicBezTo>
                                <a:cubicBezTo>
                                  <a:pt x="14743" y="16"/>
                                  <a:pt x="14740" y="20"/>
                                  <a:pt x="14735" y="20"/>
                                </a:cubicBezTo>
                                <a:lnTo>
                                  <a:pt x="14735" y="20"/>
                                </a:lnTo>
                                <a:cubicBezTo>
                                  <a:pt x="14731" y="20"/>
                                  <a:pt x="14727" y="16"/>
                                  <a:pt x="14727" y="12"/>
                                </a:cubicBezTo>
                                <a:cubicBezTo>
                                  <a:pt x="14727" y="7"/>
                                  <a:pt x="14731" y="4"/>
                                  <a:pt x="14735" y="4"/>
                                </a:cubicBezTo>
                                <a:close/>
                                <a:moveTo>
                                  <a:pt x="14767" y="4"/>
                                </a:moveTo>
                                <a:lnTo>
                                  <a:pt x="14767" y="4"/>
                                </a:lnTo>
                                <a:cubicBezTo>
                                  <a:pt x="14772" y="4"/>
                                  <a:pt x="14775" y="7"/>
                                  <a:pt x="14775" y="12"/>
                                </a:cubicBezTo>
                                <a:cubicBezTo>
                                  <a:pt x="14775" y="16"/>
                                  <a:pt x="14772" y="20"/>
                                  <a:pt x="14767" y="20"/>
                                </a:cubicBezTo>
                                <a:lnTo>
                                  <a:pt x="14767" y="20"/>
                                </a:lnTo>
                                <a:cubicBezTo>
                                  <a:pt x="14763" y="20"/>
                                  <a:pt x="14759" y="16"/>
                                  <a:pt x="14759" y="12"/>
                                </a:cubicBezTo>
                                <a:cubicBezTo>
                                  <a:pt x="14759" y="7"/>
                                  <a:pt x="14763" y="4"/>
                                  <a:pt x="14767" y="4"/>
                                </a:cubicBezTo>
                                <a:close/>
                                <a:moveTo>
                                  <a:pt x="14799" y="4"/>
                                </a:moveTo>
                                <a:lnTo>
                                  <a:pt x="14799" y="4"/>
                                </a:lnTo>
                                <a:cubicBezTo>
                                  <a:pt x="14804" y="4"/>
                                  <a:pt x="14807" y="7"/>
                                  <a:pt x="14807" y="12"/>
                                </a:cubicBezTo>
                                <a:cubicBezTo>
                                  <a:pt x="14807" y="16"/>
                                  <a:pt x="14804" y="20"/>
                                  <a:pt x="14799" y="20"/>
                                </a:cubicBezTo>
                                <a:lnTo>
                                  <a:pt x="14799" y="20"/>
                                </a:lnTo>
                                <a:cubicBezTo>
                                  <a:pt x="14795" y="20"/>
                                  <a:pt x="14791" y="16"/>
                                  <a:pt x="14791" y="12"/>
                                </a:cubicBezTo>
                                <a:cubicBezTo>
                                  <a:pt x="14791" y="7"/>
                                  <a:pt x="14795" y="4"/>
                                  <a:pt x="14799" y="4"/>
                                </a:cubicBezTo>
                                <a:close/>
                                <a:moveTo>
                                  <a:pt x="14831" y="4"/>
                                </a:moveTo>
                                <a:lnTo>
                                  <a:pt x="14831" y="4"/>
                                </a:lnTo>
                                <a:cubicBezTo>
                                  <a:pt x="14836" y="4"/>
                                  <a:pt x="14839" y="7"/>
                                  <a:pt x="14839" y="12"/>
                                </a:cubicBezTo>
                                <a:cubicBezTo>
                                  <a:pt x="14839" y="16"/>
                                  <a:pt x="14836" y="20"/>
                                  <a:pt x="14831" y="20"/>
                                </a:cubicBezTo>
                                <a:lnTo>
                                  <a:pt x="14831" y="20"/>
                                </a:lnTo>
                                <a:cubicBezTo>
                                  <a:pt x="14827" y="20"/>
                                  <a:pt x="14823" y="16"/>
                                  <a:pt x="14823" y="12"/>
                                </a:cubicBezTo>
                                <a:cubicBezTo>
                                  <a:pt x="14823" y="7"/>
                                  <a:pt x="14827" y="4"/>
                                  <a:pt x="14831" y="4"/>
                                </a:cubicBezTo>
                                <a:close/>
                                <a:moveTo>
                                  <a:pt x="14863" y="4"/>
                                </a:moveTo>
                                <a:lnTo>
                                  <a:pt x="14863" y="4"/>
                                </a:lnTo>
                                <a:cubicBezTo>
                                  <a:pt x="14868" y="4"/>
                                  <a:pt x="14871" y="7"/>
                                  <a:pt x="14871" y="12"/>
                                </a:cubicBezTo>
                                <a:cubicBezTo>
                                  <a:pt x="14871" y="16"/>
                                  <a:pt x="14868" y="20"/>
                                  <a:pt x="14863" y="20"/>
                                </a:cubicBezTo>
                                <a:lnTo>
                                  <a:pt x="14863" y="20"/>
                                </a:lnTo>
                                <a:cubicBezTo>
                                  <a:pt x="14859" y="20"/>
                                  <a:pt x="14855" y="16"/>
                                  <a:pt x="14855" y="12"/>
                                </a:cubicBezTo>
                                <a:cubicBezTo>
                                  <a:pt x="14855" y="7"/>
                                  <a:pt x="14859" y="4"/>
                                  <a:pt x="14863" y="4"/>
                                </a:cubicBezTo>
                                <a:close/>
                                <a:moveTo>
                                  <a:pt x="14895" y="4"/>
                                </a:moveTo>
                                <a:lnTo>
                                  <a:pt x="14895" y="4"/>
                                </a:lnTo>
                                <a:cubicBezTo>
                                  <a:pt x="14900" y="4"/>
                                  <a:pt x="14903" y="7"/>
                                  <a:pt x="14903" y="12"/>
                                </a:cubicBezTo>
                                <a:cubicBezTo>
                                  <a:pt x="14903" y="16"/>
                                  <a:pt x="14900" y="20"/>
                                  <a:pt x="14895" y="20"/>
                                </a:cubicBezTo>
                                <a:lnTo>
                                  <a:pt x="14895" y="20"/>
                                </a:lnTo>
                                <a:cubicBezTo>
                                  <a:pt x="14891" y="20"/>
                                  <a:pt x="14887" y="16"/>
                                  <a:pt x="14887" y="12"/>
                                </a:cubicBezTo>
                                <a:cubicBezTo>
                                  <a:pt x="14887" y="7"/>
                                  <a:pt x="14891" y="4"/>
                                  <a:pt x="14895" y="4"/>
                                </a:cubicBezTo>
                                <a:close/>
                                <a:moveTo>
                                  <a:pt x="14927" y="4"/>
                                </a:moveTo>
                                <a:lnTo>
                                  <a:pt x="14927" y="4"/>
                                </a:lnTo>
                                <a:cubicBezTo>
                                  <a:pt x="14932" y="4"/>
                                  <a:pt x="14935" y="7"/>
                                  <a:pt x="14935" y="12"/>
                                </a:cubicBezTo>
                                <a:cubicBezTo>
                                  <a:pt x="14935" y="16"/>
                                  <a:pt x="14932" y="20"/>
                                  <a:pt x="14927" y="20"/>
                                </a:cubicBezTo>
                                <a:lnTo>
                                  <a:pt x="14927" y="20"/>
                                </a:lnTo>
                                <a:cubicBezTo>
                                  <a:pt x="14923" y="20"/>
                                  <a:pt x="14919" y="16"/>
                                  <a:pt x="14919" y="12"/>
                                </a:cubicBezTo>
                                <a:cubicBezTo>
                                  <a:pt x="14919" y="7"/>
                                  <a:pt x="14923" y="4"/>
                                  <a:pt x="14927" y="4"/>
                                </a:cubicBezTo>
                                <a:close/>
                                <a:moveTo>
                                  <a:pt x="14959" y="4"/>
                                </a:moveTo>
                                <a:lnTo>
                                  <a:pt x="14959" y="4"/>
                                </a:lnTo>
                                <a:cubicBezTo>
                                  <a:pt x="14964" y="4"/>
                                  <a:pt x="14967" y="7"/>
                                  <a:pt x="14967" y="12"/>
                                </a:cubicBezTo>
                                <a:cubicBezTo>
                                  <a:pt x="14967" y="16"/>
                                  <a:pt x="14964" y="20"/>
                                  <a:pt x="14959" y="20"/>
                                </a:cubicBezTo>
                                <a:lnTo>
                                  <a:pt x="14959" y="20"/>
                                </a:lnTo>
                                <a:cubicBezTo>
                                  <a:pt x="14955" y="20"/>
                                  <a:pt x="14951" y="16"/>
                                  <a:pt x="14951" y="12"/>
                                </a:cubicBezTo>
                                <a:cubicBezTo>
                                  <a:pt x="14951" y="7"/>
                                  <a:pt x="14955" y="4"/>
                                  <a:pt x="14959" y="4"/>
                                </a:cubicBezTo>
                                <a:close/>
                                <a:moveTo>
                                  <a:pt x="14991" y="4"/>
                                </a:moveTo>
                                <a:lnTo>
                                  <a:pt x="14991" y="4"/>
                                </a:lnTo>
                                <a:cubicBezTo>
                                  <a:pt x="14996" y="4"/>
                                  <a:pt x="14999" y="7"/>
                                  <a:pt x="14999" y="12"/>
                                </a:cubicBezTo>
                                <a:cubicBezTo>
                                  <a:pt x="14999" y="16"/>
                                  <a:pt x="14996" y="20"/>
                                  <a:pt x="14991" y="20"/>
                                </a:cubicBezTo>
                                <a:lnTo>
                                  <a:pt x="14991" y="20"/>
                                </a:lnTo>
                                <a:cubicBezTo>
                                  <a:pt x="14987" y="20"/>
                                  <a:pt x="14983" y="16"/>
                                  <a:pt x="14983" y="12"/>
                                </a:cubicBezTo>
                                <a:cubicBezTo>
                                  <a:pt x="14983" y="7"/>
                                  <a:pt x="14987" y="4"/>
                                  <a:pt x="14991" y="4"/>
                                </a:cubicBezTo>
                                <a:close/>
                                <a:moveTo>
                                  <a:pt x="15023" y="4"/>
                                </a:moveTo>
                                <a:lnTo>
                                  <a:pt x="15023" y="4"/>
                                </a:lnTo>
                                <a:cubicBezTo>
                                  <a:pt x="15028" y="4"/>
                                  <a:pt x="15031" y="7"/>
                                  <a:pt x="15031" y="12"/>
                                </a:cubicBezTo>
                                <a:cubicBezTo>
                                  <a:pt x="15031" y="16"/>
                                  <a:pt x="15028" y="20"/>
                                  <a:pt x="15023" y="20"/>
                                </a:cubicBezTo>
                                <a:lnTo>
                                  <a:pt x="15023" y="20"/>
                                </a:lnTo>
                                <a:cubicBezTo>
                                  <a:pt x="15019" y="20"/>
                                  <a:pt x="15015" y="16"/>
                                  <a:pt x="15015" y="12"/>
                                </a:cubicBezTo>
                                <a:cubicBezTo>
                                  <a:pt x="15015" y="7"/>
                                  <a:pt x="15019" y="4"/>
                                  <a:pt x="15023" y="4"/>
                                </a:cubicBezTo>
                                <a:close/>
                                <a:moveTo>
                                  <a:pt x="15055" y="4"/>
                                </a:moveTo>
                                <a:lnTo>
                                  <a:pt x="15055" y="4"/>
                                </a:lnTo>
                                <a:cubicBezTo>
                                  <a:pt x="15060" y="4"/>
                                  <a:pt x="15063" y="7"/>
                                  <a:pt x="15063" y="12"/>
                                </a:cubicBezTo>
                                <a:cubicBezTo>
                                  <a:pt x="15063" y="16"/>
                                  <a:pt x="15060" y="20"/>
                                  <a:pt x="15055" y="20"/>
                                </a:cubicBezTo>
                                <a:lnTo>
                                  <a:pt x="15055" y="20"/>
                                </a:lnTo>
                                <a:cubicBezTo>
                                  <a:pt x="15051" y="20"/>
                                  <a:pt x="15047" y="16"/>
                                  <a:pt x="15047" y="12"/>
                                </a:cubicBezTo>
                                <a:cubicBezTo>
                                  <a:pt x="15047" y="7"/>
                                  <a:pt x="15051" y="4"/>
                                  <a:pt x="15055" y="4"/>
                                </a:cubicBezTo>
                                <a:close/>
                                <a:moveTo>
                                  <a:pt x="15087" y="4"/>
                                </a:moveTo>
                                <a:lnTo>
                                  <a:pt x="15087" y="4"/>
                                </a:lnTo>
                                <a:cubicBezTo>
                                  <a:pt x="15092" y="4"/>
                                  <a:pt x="15095" y="7"/>
                                  <a:pt x="15095" y="12"/>
                                </a:cubicBezTo>
                                <a:cubicBezTo>
                                  <a:pt x="15095" y="16"/>
                                  <a:pt x="15092" y="20"/>
                                  <a:pt x="15087" y="20"/>
                                </a:cubicBezTo>
                                <a:lnTo>
                                  <a:pt x="15087" y="20"/>
                                </a:lnTo>
                                <a:cubicBezTo>
                                  <a:pt x="15083" y="20"/>
                                  <a:pt x="15079" y="16"/>
                                  <a:pt x="15079" y="12"/>
                                </a:cubicBezTo>
                                <a:cubicBezTo>
                                  <a:pt x="15079" y="7"/>
                                  <a:pt x="15083" y="4"/>
                                  <a:pt x="15087" y="4"/>
                                </a:cubicBezTo>
                                <a:close/>
                                <a:moveTo>
                                  <a:pt x="15119" y="4"/>
                                </a:moveTo>
                                <a:lnTo>
                                  <a:pt x="15119" y="4"/>
                                </a:lnTo>
                                <a:cubicBezTo>
                                  <a:pt x="15124" y="4"/>
                                  <a:pt x="15127" y="7"/>
                                  <a:pt x="15127" y="12"/>
                                </a:cubicBezTo>
                                <a:cubicBezTo>
                                  <a:pt x="15127" y="16"/>
                                  <a:pt x="15124" y="20"/>
                                  <a:pt x="15119" y="20"/>
                                </a:cubicBezTo>
                                <a:lnTo>
                                  <a:pt x="15119" y="20"/>
                                </a:lnTo>
                                <a:cubicBezTo>
                                  <a:pt x="15115" y="20"/>
                                  <a:pt x="15111" y="16"/>
                                  <a:pt x="15111" y="12"/>
                                </a:cubicBezTo>
                                <a:cubicBezTo>
                                  <a:pt x="15111" y="7"/>
                                  <a:pt x="15115" y="4"/>
                                  <a:pt x="15119" y="4"/>
                                </a:cubicBezTo>
                                <a:close/>
                                <a:moveTo>
                                  <a:pt x="15151" y="4"/>
                                </a:moveTo>
                                <a:lnTo>
                                  <a:pt x="15151" y="4"/>
                                </a:lnTo>
                                <a:cubicBezTo>
                                  <a:pt x="15156" y="4"/>
                                  <a:pt x="15159" y="7"/>
                                  <a:pt x="15159" y="12"/>
                                </a:cubicBezTo>
                                <a:cubicBezTo>
                                  <a:pt x="15159" y="16"/>
                                  <a:pt x="15156" y="20"/>
                                  <a:pt x="15151" y="20"/>
                                </a:cubicBezTo>
                                <a:lnTo>
                                  <a:pt x="15151" y="20"/>
                                </a:lnTo>
                                <a:cubicBezTo>
                                  <a:pt x="15147" y="20"/>
                                  <a:pt x="15143" y="16"/>
                                  <a:pt x="15143" y="12"/>
                                </a:cubicBezTo>
                                <a:cubicBezTo>
                                  <a:pt x="15143" y="7"/>
                                  <a:pt x="15147" y="4"/>
                                  <a:pt x="15151" y="4"/>
                                </a:cubicBezTo>
                                <a:close/>
                                <a:moveTo>
                                  <a:pt x="15183" y="4"/>
                                </a:moveTo>
                                <a:lnTo>
                                  <a:pt x="15183" y="4"/>
                                </a:lnTo>
                                <a:cubicBezTo>
                                  <a:pt x="15188" y="4"/>
                                  <a:pt x="15191" y="7"/>
                                  <a:pt x="15191" y="12"/>
                                </a:cubicBezTo>
                                <a:cubicBezTo>
                                  <a:pt x="15191" y="16"/>
                                  <a:pt x="15188" y="20"/>
                                  <a:pt x="15183" y="20"/>
                                </a:cubicBezTo>
                                <a:lnTo>
                                  <a:pt x="15183" y="20"/>
                                </a:lnTo>
                                <a:cubicBezTo>
                                  <a:pt x="15179" y="20"/>
                                  <a:pt x="15175" y="16"/>
                                  <a:pt x="15175" y="12"/>
                                </a:cubicBezTo>
                                <a:cubicBezTo>
                                  <a:pt x="15175" y="7"/>
                                  <a:pt x="15179" y="4"/>
                                  <a:pt x="15183" y="4"/>
                                </a:cubicBezTo>
                                <a:close/>
                                <a:moveTo>
                                  <a:pt x="15215" y="4"/>
                                </a:moveTo>
                                <a:lnTo>
                                  <a:pt x="15215" y="4"/>
                                </a:lnTo>
                                <a:cubicBezTo>
                                  <a:pt x="15220" y="4"/>
                                  <a:pt x="15223" y="7"/>
                                  <a:pt x="15223" y="12"/>
                                </a:cubicBezTo>
                                <a:cubicBezTo>
                                  <a:pt x="15223" y="16"/>
                                  <a:pt x="15220" y="20"/>
                                  <a:pt x="15215" y="20"/>
                                </a:cubicBezTo>
                                <a:lnTo>
                                  <a:pt x="15215" y="20"/>
                                </a:lnTo>
                                <a:cubicBezTo>
                                  <a:pt x="15211" y="20"/>
                                  <a:pt x="15207" y="16"/>
                                  <a:pt x="15207" y="12"/>
                                </a:cubicBezTo>
                                <a:cubicBezTo>
                                  <a:pt x="15207" y="7"/>
                                  <a:pt x="15211" y="4"/>
                                  <a:pt x="15215" y="4"/>
                                </a:cubicBezTo>
                                <a:close/>
                                <a:moveTo>
                                  <a:pt x="15247" y="4"/>
                                </a:moveTo>
                                <a:lnTo>
                                  <a:pt x="15247" y="4"/>
                                </a:lnTo>
                                <a:cubicBezTo>
                                  <a:pt x="15252" y="4"/>
                                  <a:pt x="15255" y="7"/>
                                  <a:pt x="15255" y="12"/>
                                </a:cubicBezTo>
                                <a:cubicBezTo>
                                  <a:pt x="15255" y="16"/>
                                  <a:pt x="15252" y="20"/>
                                  <a:pt x="15247" y="20"/>
                                </a:cubicBezTo>
                                <a:lnTo>
                                  <a:pt x="15247" y="20"/>
                                </a:lnTo>
                                <a:cubicBezTo>
                                  <a:pt x="15243" y="20"/>
                                  <a:pt x="15239" y="16"/>
                                  <a:pt x="15239" y="12"/>
                                </a:cubicBezTo>
                                <a:cubicBezTo>
                                  <a:pt x="15239" y="7"/>
                                  <a:pt x="15243" y="4"/>
                                  <a:pt x="15247" y="4"/>
                                </a:cubicBezTo>
                                <a:close/>
                                <a:moveTo>
                                  <a:pt x="15279" y="4"/>
                                </a:moveTo>
                                <a:lnTo>
                                  <a:pt x="15279" y="4"/>
                                </a:lnTo>
                                <a:cubicBezTo>
                                  <a:pt x="15284" y="4"/>
                                  <a:pt x="15287" y="7"/>
                                  <a:pt x="15287" y="12"/>
                                </a:cubicBezTo>
                                <a:cubicBezTo>
                                  <a:pt x="15287" y="16"/>
                                  <a:pt x="15284" y="20"/>
                                  <a:pt x="15279" y="20"/>
                                </a:cubicBezTo>
                                <a:lnTo>
                                  <a:pt x="15279" y="20"/>
                                </a:lnTo>
                                <a:cubicBezTo>
                                  <a:pt x="15275" y="20"/>
                                  <a:pt x="15271" y="16"/>
                                  <a:pt x="15271" y="12"/>
                                </a:cubicBezTo>
                                <a:cubicBezTo>
                                  <a:pt x="15271" y="7"/>
                                  <a:pt x="15275" y="4"/>
                                  <a:pt x="15279" y="4"/>
                                </a:cubicBezTo>
                                <a:close/>
                                <a:moveTo>
                                  <a:pt x="15311" y="4"/>
                                </a:moveTo>
                                <a:lnTo>
                                  <a:pt x="15311" y="4"/>
                                </a:lnTo>
                                <a:cubicBezTo>
                                  <a:pt x="15316" y="4"/>
                                  <a:pt x="15319" y="7"/>
                                  <a:pt x="15319" y="12"/>
                                </a:cubicBezTo>
                                <a:cubicBezTo>
                                  <a:pt x="15319" y="16"/>
                                  <a:pt x="15316" y="20"/>
                                  <a:pt x="15311" y="20"/>
                                </a:cubicBezTo>
                                <a:lnTo>
                                  <a:pt x="15311" y="20"/>
                                </a:lnTo>
                                <a:cubicBezTo>
                                  <a:pt x="15307" y="20"/>
                                  <a:pt x="15303" y="16"/>
                                  <a:pt x="15303" y="12"/>
                                </a:cubicBezTo>
                                <a:cubicBezTo>
                                  <a:pt x="15303" y="7"/>
                                  <a:pt x="15307" y="4"/>
                                  <a:pt x="15311" y="4"/>
                                </a:cubicBezTo>
                                <a:close/>
                                <a:moveTo>
                                  <a:pt x="15343" y="4"/>
                                </a:moveTo>
                                <a:lnTo>
                                  <a:pt x="15343" y="4"/>
                                </a:lnTo>
                                <a:cubicBezTo>
                                  <a:pt x="15348" y="4"/>
                                  <a:pt x="15351" y="8"/>
                                  <a:pt x="15351" y="12"/>
                                </a:cubicBezTo>
                                <a:cubicBezTo>
                                  <a:pt x="15351" y="16"/>
                                  <a:pt x="15348" y="20"/>
                                  <a:pt x="15343" y="20"/>
                                </a:cubicBezTo>
                                <a:lnTo>
                                  <a:pt x="15343" y="20"/>
                                </a:lnTo>
                                <a:cubicBezTo>
                                  <a:pt x="15339" y="20"/>
                                  <a:pt x="15335" y="16"/>
                                  <a:pt x="15335" y="12"/>
                                </a:cubicBezTo>
                                <a:cubicBezTo>
                                  <a:pt x="15335" y="8"/>
                                  <a:pt x="15339" y="4"/>
                                  <a:pt x="15343" y="4"/>
                                </a:cubicBezTo>
                                <a:close/>
                                <a:moveTo>
                                  <a:pt x="15375" y="4"/>
                                </a:moveTo>
                                <a:lnTo>
                                  <a:pt x="15375" y="4"/>
                                </a:lnTo>
                                <a:cubicBezTo>
                                  <a:pt x="15380" y="4"/>
                                  <a:pt x="15383" y="8"/>
                                  <a:pt x="15383" y="12"/>
                                </a:cubicBezTo>
                                <a:cubicBezTo>
                                  <a:pt x="15383" y="16"/>
                                  <a:pt x="15380" y="20"/>
                                  <a:pt x="15375" y="20"/>
                                </a:cubicBezTo>
                                <a:lnTo>
                                  <a:pt x="15375" y="20"/>
                                </a:lnTo>
                                <a:cubicBezTo>
                                  <a:pt x="15371" y="20"/>
                                  <a:pt x="15367" y="16"/>
                                  <a:pt x="15367" y="12"/>
                                </a:cubicBezTo>
                                <a:cubicBezTo>
                                  <a:pt x="15367" y="8"/>
                                  <a:pt x="15371" y="4"/>
                                  <a:pt x="15375" y="4"/>
                                </a:cubicBezTo>
                                <a:close/>
                                <a:moveTo>
                                  <a:pt x="15407" y="4"/>
                                </a:moveTo>
                                <a:lnTo>
                                  <a:pt x="15408" y="4"/>
                                </a:lnTo>
                                <a:cubicBezTo>
                                  <a:pt x="15412" y="4"/>
                                  <a:pt x="15416" y="8"/>
                                  <a:pt x="15416" y="12"/>
                                </a:cubicBezTo>
                                <a:cubicBezTo>
                                  <a:pt x="15416" y="16"/>
                                  <a:pt x="15412" y="20"/>
                                  <a:pt x="15408" y="20"/>
                                </a:cubicBezTo>
                                <a:lnTo>
                                  <a:pt x="15407" y="20"/>
                                </a:lnTo>
                                <a:cubicBezTo>
                                  <a:pt x="15403" y="20"/>
                                  <a:pt x="15399" y="16"/>
                                  <a:pt x="15399" y="12"/>
                                </a:cubicBezTo>
                                <a:cubicBezTo>
                                  <a:pt x="15399" y="8"/>
                                  <a:pt x="15403" y="4"/>
                                  <a:pt x="15407" y="4"/>
                                </a:cubicBezTo>
                                <a:close/>
                                <a:moveTo>
                                  <a:pt x="15440" y="4"/>
                                </a:moveTo>
                                <a:lnTo>
                                  <a:pt x="15440" y="4"/>
                                </a:lnTo>
                                <a:cubicBezTo>
                                  <a:pt x="15444" y="4"/>
                                  <a:pt x="15448" y="8"/>
                                  <a:pt x="15448" y="12"/>
                                </a:cubicBezTo>
                                <a:cubicBezTo>
                                  <a:pt x="15448" y="16"/>
                                  <a:pt x="15444" y="20"/>
                                  <a:pt x="15440" y="20"/>
                                </a:cubicBezTo>
                                <a:lnTo>
                                  <a:pt x="15440" y="20"/>
                                </a:lnTo>
                                <a:cubicBezTo>
                                  <a:pt x="15435" y="20"/>
                                  <a:pt x="15432" y="16"/>
                                  <a:pt x="15432" y="12"/>
                                </a:cubicBezTo>
                                <a:cubicBezTo>
                                  <a:pt x="15432" y="8"/>
                                  <a:pt x="15435" y="4"/>
                                  <a:pt x="15440" y="4"/>
                                </a:cubicBezTo>
                                <a:close/>
                                <a:moveTo>
                                  <a:pt x="15472" y="4"/>
                                </a:moveTo>
                                <a:lnTo>
                                  <a:pt x="15472" y="4"/>
                                </a:lnTo>
                                <a:cubicBezTo>
                                  <a:pt x="15476" y="4"/>
                                  <a:pt x="15480" y="8"/>
                                  <a:pt x="15480" y="12"/>
                                </a:cubicBezTo>
                                <a:cubicBezTo>
                                  <a:pt x="15480" y="16"/>
                                  <a:pt x="15476" y="20"/>
                                  <a:pt x="15472" y="20"/>
                                </a:cubicBezTo>
                                <a:lnTo>
                                  <a:pt x="15472" y="20"/>
                                </a:lnTo>
                                <a:cubicBezTo>
                                  <a:pt x="15467" y="20"/>
                                  <a:pt x="15464" y="16"/>
                                  <a:pt x="15464" y="12"/>
                                </a:cubicBezTo>
                                <a:cubicBezTo>
                                  <a:pt x="15464" y="8"/>
                                  <a:pt x="15467" y="4"/>
                                  <a:pt x="15472" y="4"/>
                                </a:cubicBezTo>
                                <a:close/>
                                <a:moveTo>
                                  <a:pt x="15504" y="4"/>
                                </a:moveTo>
                                <a:lnTo>
                                  <a:pt x="15504" y="4"/>
                                </a:lnTo>
                                <a:cubicBezTo>
                                  <a:pt x="15508" y="4"/>
                                  <a:pt x="15512" y="8"/>
                                  <a:pt x="15512" y="12"/>
                                </a:cubicBezTo>
                                <a:cubicBezTo>
                                  <a:pt x="15512" y="16"/>
                                  <a:pt x="15508" y="20"/>
                                  <a:pt x="15504" y="20"/>
                                </a:cubicBezTo>
                                <a:lnTo>
                                  <a:pt x="15504" y="20"/>
                                </a:lnTo>
                                <a:cubicBezTo>
                                  <a:pt x="15499" y="20"/>
                                  <a:pt x="15496" y="16"/>
                                  <a:pt x="15496" y="12"/>
                                </a:cubicBezTo>
                                <a:cubicBezTo>
                                  <a:pt x="15496" y="8"/>
                                  <a:pt x="15499" y="4"/>
                                  <a:pt x="15504" y="4"/>
                                </a:cubicBezTo>
                                <a:close/>
                                <a:moveTo>
                                  <a:pt x="15536" y="4"/>
                                </a:moveTo>
                                <a:lnTo>
                                  <a:pt x="15536" y="4"/>
                                </a:lnTo>
                                <a:cubicBezTo>
                                  <a:pt x="15540" y="4"/>
                                  <a:pt x="15544" y="8"/>
                                  <a:pt x="15544" y="12"/>
                                </a:cubicBezTo>
                                <a:cubicBezTo>
                                  <a:pt x="15544" y="16"/>
                                  <a:pt x="15540" y="20"/>
                                  <a:pt x="15536" y="20"/>
                                </a:cubicBezTo>
                                <a:lnTo>
                                  <a:pt x="15536" y="20"/>
                                </a:lnTo>
                                <a:cubicBezTo>
                                  <a:pt x="15531" y="20"/>
                                  <a:pt x="15528" y="16"/>
                                  <a:pt x="15528" y="12"/>
                                </a:cubicBezTo>
                                <a:cubicBezTo>
                                  <a:pt x="15528" y="8"/>
                                  <a:pt x="15531" y="4"/>
                                  <a:pt x="15536" y="4"/>
                                </a:cubicBezTo>
                                <a:close/>
                                <a:moveTo>
                                  <a:pt x="15568" y="4"/>
                                </a:moveTo>
                                <a:lnTo>
                                  <a:pt x="15568" y="4"/>
                                </a:lnTo>
                                <a:cubicBezTo>
                                  <a:pt x="15572" y="4"/>
                                  <a:pt x="15576" y="8"/>
                                  <a:pt x="15576" y="12"/>
                                </a:cubicBezTo>
                                <a:cubicBezTo>
                                  <a:pt x="15576" y="16"/>
                                  <a:pt x="15572" y="20"/>
                                  <a:pt x="15568" y="20"/>
                                </a:cubicBezTo>
                                <a:lnTo>
                                  <a:pt x="15568" y="20"/>
                                </a:lnTo>
                                <a:cubicBezTo>
                                  <a:pt x="15563" y="20"/>
                                  <a:pt x="15560" y="16"/>
                                  <a:pt x="15560" y="12"/>
                                </a:cubicBezTo>
                                <a:cubicBezTo>
                                  <a:pt x="15560" y="8"/>
                                  <a:pt x="15563" y="4"/>
                                  <a:pt x="15568" y="4"/>
                                </a:cubicBezTo>
                                <a:close/>
                                <a:moveTo>
                                  <a:pt x="15600" y="4"/>
                                </a:moveTo>
                                <a:lnTo>
                                  <a:pt x="15600" y="4"/>
                                </a:lnTo>
                                <a:cubicBezTo>
                                  <a:pt x="15604" y="4"/>
                                  <a:pt x="15608" y="8"/>
                                  <a:pt x="15608" y="12"/>
                                </a:cubicBezTo>
                                <a:cubicBezTo>
                                  <a:pt x="15608" y="16"/>
                                  <a:pt x="15604" y="20"/>
                                  <a:pt x="15600" y="20"/>
                                </a:cubicBezTo>
                                <a:lnTo>
                                  <a:pt x="15600" y="20"/>
                                </a:lnTo>
                                <a:cubicBezTo>
                                  <a:pt x="15595" y="20"/>
                                  <a:pt x="15592" y="16"/>
                                  <a:pt x="15592" y="12"/>
                                </a:cubicBezTo>
                                <a:cubicBezTo>
                                  <a:pt x="15592" y="8"/>
                                  <a:pt x="15595" y="4"/>
                                  <a:pt x="15600" y="4"/>
                                </a:cubicBezTo>
                                <a:close/>
                                <a:moveTo>
                                  <a:pt x="15632" y="4"/>
                                </a:moveTo>
                                <a:lnTo>
                                  <a:pt x="15632" y="4"/>
                                </a:lnTo>
                                <a:cubicBezTo>
                                  <a:pt x="15636" y="4"/>
                                  <a:pt x="15640" y="8"/>
                                  <a:pt x="15640" y="12"/>
                                </a:cubicBezTo>
                                <a:cubicBezTo>
                                  <a:pt x="15640" y="16"/>
                                  <a:pt x="15636" y="20"/>
                                  <a:pt x="15632" y="20"/>
                                </a:cubicBezTo>
                                <a:lnTo>
                                  <a:pt x="15632" y="20"/>
                                </a:lnTo>
                                <a:cubicBezTo>
                                  <a:pt x="15627" y="20"/>
                                  <a:pt x="15624" y="16"/>
                                  <a:pt x="15624" y="12"/>
                                </a:cubicBezTo>
                                <a:cubicBezTo>
                                  <a:pt x="15624" y="8"/>
                                  <a:pt x="15627" y="4"/>
                                  <a:pt x="15632" y="4"/>
                                </a:cubicBezTo>
                                <a:close/>
                                <a:moveTo>
                                  <a:pt x="15664" y="4"/>
                                </a:moveTo>
                                <a:lnTo>
                                  <a:pt x="15664" y="4"/>
                                </a:lnTo>
                                <a:cubicBezTo>
                                  <a:pt x="15668" y="4"/>
                                  <a:pt x="15672" y="8"/>
                                  <a:pt x="15672" y="12"/>
                                </a:cubicBezTo>
                                <a:cubicBezTo>
                                  <a:pt x="15672" y="16"/>
                                  <a:pt x="15668" y="20"/>
                                  <a:pt x="15664" y="20"/>
                                </a:cubicBezTo>
                                <a:lnTo>
                                  <a:pt x="15664" y="20"/>
                                </a:lnTo>
                                <a:cubicBezTo>
                                  <a:pt x="15659" y="20"/>
                                  <a:pt x="15656" y="16"/>
                                  <a:pt x="15656" y="12"/>
                                </a:cubicBezTo>
                                <a:cubicBezTo>
                                  <a:pt x="15656" y="8"/>
                                  <a:pt x="15659" y="4"/>
                                  <a:pt x="15664" y="4"/>
                                </a:cubicBezTo>
                                <a:close/>
                                <a:moveTo>
                                  <a:pt x="15696" y="4"/>
                                </a:moveTo>
                                <a:lnTo>
                                  <a:pt x="15696" y="4"/>
                                </a:lnTo>
                                <a:cubicBezTo>
                                  <a:pt x="15700" y="4"/>
                                  <a:pt x="15704" y="8"/>
                                  <a:pt x="15704" y="12"/>
                                </a:cubicBezTo>
                                <a:cubicBezTo>
                                  <a:pt x="15704" y="16"/>
                                  <a:pt x="15700" y="20"/>
                                  <a:pt x="15696" y="20"/>
                                </a:cubicBezTo>
                                <a:lnTo>
                                  <a:pt x="15696" y="20"/>
                                </a:lnTo>
                                <a:cubicBezTo>
                                  <a:pt x="15691" y="20"/>
                                  <a:pt x="15688" y="16"/>
                                  <a:pt x="15688" y="12"/>
                                </a:cubicBezTo>
                                <a:cubicBezTo>
                                  <a:pt x="15688" y="8"/>
                                  <a:pt x="15691" y="4"/>
                                  <a:pt x="15696" y="4"/>
                                </a:cubicBezTo>
                                <a:close/>
                                <a:moveTo>
                                  <a:pt x="15728" y="4"/>
                                </a:moveTo>
                                <a:lnTo>
                                  <a:pt x="15728" y="4"/>
                                </a:lnTo>
                                <a:cubicBezTo>
                                  <a:pt x="15732" y="4"/>
                                  <a:pt x="15736" y="8"/>
                                  <a:pt x="15736" y="12"/>
                                </a:cubicBezTo>
                                <a:cubicBezTo>
                                  <a:pt x="15736" y="16"/>
                                  <a:pt x="15732" y="20"/>
                                  <a:pt x="15728" y="20"/>
                                </a:cubicBezTo>
                                <a:lnTo>
                                  <a:pt x="15728" y="20"/>
                                </a:lnTo>
                                <a:cubicBezTo>
                                  <a:pt x="15723" y="20"/>
                                  <a:pt x="15720" y="16"/>
                                  <a:pt x="15720" y="12"/>
                                </a:cubicBezTo>
                                <a:cubicBezTo>
                                  <a:pt x="15720" y="8"/>
                                  <a:pt x="15723" y="4"/>
                                  <a:pt x="15728" y="4"/>
                                </a:cubicBezTo>
                                <a:close/>
                                <a:moveTo>
                                  <a:pt x="15760" y="4"/>
                                </a:moveTo>
                                <a:lnTo>
                                  <a:pt x="15760" y="4"/>
                                </a:lnTo>
                                <a:cubicBezTo>
                                  <a:pt x="15764" y="4"/>
                                  <a:pt x="15768" y="8"/>
                                  <a:pt x="15768" y="12"/>
                                </a:cubicBezTo>
                                <a:cubicBezTo>
                                  <a:pt x="15768" y="16"/>
                                  <a:pt x="15764" y="20"/>
                                  <a:pt x="15760" y="20"/>
                                </a:cubicBezTo>
                                <a:lnTo>
                                  <a:pt x="15760" y="20"/>
                                </a:lnTo>
                                <a:cubicBezTo>
                                  <a:pt x="15755" y="20"/>
                                  <a:pt x="15752" y="16"/>
                                  <a:pt x="15752" y="12"/>
                                </a:cubicBezTo>
                                <a:cubicBezTo>
                                  <a:pt x="15752" y="8"/>
                                  <a:pt x="15755" y="4"/>
                                  <a:pt x="15760" y="4"/>
                                </a:cubicBezTo>
                                <a:close/>
                                <a:moveTo>
                                  <a:pt x="15792" y="4"/>
                                </a:moveTo>
                                <a:lnTo>
                                  <a:pt x="15792" y="4"/>
                                </a:lnTo>
                                <a:cubicBezTo>
                                  <a:pt x="15796" y="4"/>
                                  <a:pt x="15800" y="8"/>
                                  <a:pt x="15800" y="12"/>
                                </a:cubicBezTo>
                                <a:cubicBezTo>
                                  <a:pt x="15800" y="16"/>
                                  <a:pt x="15796" y="20"/>
                                  <a:pt x="15792" y="20"/>
                                </a:cubicBezTo>
                                <a:lnTo>
                                  <a:pt x="15792" y="20"/>
                                </a:lnTo>
                                <a:cubicBezTo>
                                  <a:pt x="15787" y="20"/>
                                  <a:pt x="15784" y="16"/>
                                  <a:pt x="15784" y="12"/>
                                </a:cubicBezTo>
                                <a:cubicBezTo>
                                  <a:pt x="15784" y="8"/>
                                  <a:pt x="15787" y="4"/>
                                  <a:pt x="15792" y="4"/>
                                </a:cubicBezTo>
                                <a:close/>
                                <a:moveTo>
                                  <a:pt x="15824" y="4"/>
                                </a:moveTo>
                                <a:lnTo>
                                  <a:pt x="15824" y="4"/>
                                </a:lnTo>
                                <a:cubicBezTo>
                                  <a:pt x="15828" y="4"/>
                                  <a:pt x="15832" y="8"/>
                                  <a:pt x="15832" y="12"/>
                                </a:cubicBezTo>
                                <a:cubicBezTo>
                                  <a:pt x="15832" y="16"/>
                                  <a:pt x="15828" y="20"/>
                                  <a:pt x="15824" y="20"/>
                                </a:cubicBezTo>
                                <a:lnTo>
                                  <a:pt x="15824" y="20"/>
                                </a:lnTo>
                                <a:cubicBezTo>
                                  <a:pt x="15819" y="20"/>
                                  <a:pt x="15816" y="16"/>
                                  <a:pt x="15816" y="12"/>
                                </a:cubicBezTo>
                                <a:cubicBezTo>
                                  <a:pt x="15816" y="8"/>
                                  <a:pt x="15819" y="4"/>
                                  <a:pt x="15824" y="4"/>
                                </a:cubicBezTo>
                                <a:close/>
                                <a:moveTo>
                                  <a:pt x="15856" y="4"/>
                                </a:moveTo>
                                <a:lnTo>
                                  <a:pt x="15856" y="4"/>
                                </a:lnTo>
                                <a:cubicBezTo>
                                  <a:pt x="15860" y="4"/>
                                  <a:pt x="15864" y="8"/>
                                  <a:pt x="15864" y="12"/>
                                </a:cubicBezTo>
                                <a:cubicBezTo>
                                  <a:pt x="15864" y="16"/>
                                  <a:pt x="15860" y="20"/>
                                  <a:pt x="15856" y="20"/>
                                </a:cubicBezTo>
                                <a:lnTo>
                                  <a:pt x="15856" y="20"/>
                                </a:lnTo>
                                <a:cubicBezTo>
                                  <a:pt x="15851" y="20"/>
                                  <a:pt x="15848" y="16"/>
                                  <a:pt x="15848" y="12"/>
                                </a:cubicBezTo>
                                <a:cubicBezTo>
                                  <a:pt x="15848" y="8"/>
                                  <a:pt x="15851" y="4"/>
                                  <a:pt x="15856" y="4"/>
                                </a:cubicBezTo>
                                <a:close/>
                                <a:moveTo>
                                  <a:pt x="15888" y="4"/>
                                </a:moveTo>
                                <a:lnTo>
                                  <a:pt x="15888" y="4"/>
                                </a:lnTo>
                                <a:cubicBezTo>
                                  <a:pt x="15892" y="4"/>
                                  <a:pt x="15896" y="8"/>
                                  <a:pt x="15896" y="12"/>
                                </a:cubicBezTo>
                                <a:cubicBezTo>
                                  <a:pt x="15896" y="16"/>
                                  <a:pt x="15892" y="20"/>
                                  <a:pt x="15888" y="20"/>
                                </a:cubicBezTo>
                                <a:lnTo>
                                  <a:pt x="15888" y="20"/>
                                </a:lnTo>
                                <a:cubicBezTo>
                                  <a:pt x="15883" y="20"/>
                                  <a:pt x="15880" y="16"/>
                                  <a:pt x="15880" y="12"/>
                                </a:cubicBezTo>
                                <a:cubicBezTo>
                                  <a:pt x="15880" y="8"/>
                                  <a:pt x="15883" y="4"/>
                                  <a:pt x="15888" y="4"/>
                                </a:cubicBezTo>
                                <a:close/>
                                <a:moveTo>
                                  <a:pt x="15920" y="4"/>
                                </a:moveTo>
                                <a:lnTo>
                                  <a:pt x="15920" y="4"/>
                                </a:lnTo>
                                <a:cubicBezTo>
                                  <a:pt x="15924" y="4"/>
                                  <a:pt x="15928" y="8"/>
                                  <a:pt x="15928" y="12"/>
                                </a:cubicBezTo>
                                <a:cubicBezTo>
                                  <a:pt x="15928" y="17"/>
                                  <a:pt x="15924" y="20"/>
                                  <a:pt x="15920" y="20"/>
                                </a:cubicBezTo>
                                <a:lnTo>
                                  <a:pt x="15920" y="20"/>
                                </a:lnTo>
                                <a:cubicBezTo>
                                  <a:pt x="15915" y="20"/>
                                  <a:pt x="15912" y="17"/>
                                  <a:pt x="15912" y="12"/>
                                </a:cubicBezTo>
                                <a:cubicBezTo>
                                  <a:pt x="15912" y="8"/>
                                  <a:pt x="15915" y="4"/>
                                  <a:pt x="15920" y="4"/>
                                </a:cubicBezTo>
                                <a:close/>
                                <a:moveTo>
                                  <a:pt x="15952" y="4"/>
                                </a:moveTo>
                                <a:lnTo>
                                  <a:pt x="15952" y="4"/>
                                </a:lnTo>
                                <a:cubicBezTo>
                                  <a:pt x="15956" y="4"/>
                                  <a:pt x="15960" y="8"/>
                                  <a:pt x="15960" y="12"/>
                                </a:cubicBezTo>
                                <a:cubicBezTo>
                                  <a:pt x="15960" y="17"/>
                                  <a:pt x="15956" y="20"/>
                                  <a:pt x="15952" y="20"/>
                                </a:cubicBezTo>
                                <a:lnTo>
                                  <a:pt x="15952" y="20"/>
                                </a:lnTo>
                                <a:cubicBezTo>
                                  <a:pt x="15947" y="20"/>
                                  <a:pt x="15944" y="17"/>
                                  <a:pt x="15944" y="12"/>
                                </a:cubicBezTo>
                                <a:cubicBezTo>
                                  <a:pt x="15944" y="8"/>
                                  <a:pt x="15947" y="4"/>
                                  <a:pt x="15952" y="4"/>
                                </a:cubicBezTo>
                                <a:close/>
                                <a:moveTo>
                                  <a:pt x="15984" y="4"/>
                                </a:moveTo>
                                <a:lnTo>
                                  <a:pt x="15984" y="4"/>
                                </a:lnTo>
                                <a:cubicBezTo>
                                  <a:pt x="15988" y="4"/>
                                  <a:pt x="15992" y="8"/>
                                  <a:pt x="15992" y="12"/>
                                </a:cubicBezTo>
                                <a:cubicBezTo>
                                  <a:pt x="15992" y="17"/>
                                  <a:pt x="15988" y="20"/>
                                  <a:pt x="15984" y="20"/>
                                </a:cubicBezTo>
                                <a:lnTo>
                                  <a:pt x="15984" y="20"/>
                                </a:lnTo>
                                <a:cubicBezTo>
                                  <a:pt x="15979" y="20"/>
                                  <a:pt x="15976" y="17"/>
                                  <a:pt x="15976" y="12"/>
                                </a:cubicBezTo>
                                <a:cubicBezTo>
                                  <a:pt x="15976" y="8"/>
                                  <a:pt x="15979" y="4"/>
                                  <a:pt x="15984" y="4"/>
                                </a:cubicBezTo>
                                <a:close/>
                                <a:moveTo>
                                  <a:pt x="16016" y="4"/>
                                </a:moveTo>
                                <a:lnTo>
                                  <a:pt x="16016" y="4"/>
                                </a:lnTo>
                                <a:cubicBezTo>
                                  <a:pt x="16020" y="4"/>
                                  <a:pt x="16024" y="8"/>
                                  <a:pt x="16024" y="12"/>
                                </a:cubicBezTo>
                                <a:cubicBezTo>
                                  <a:pt x="16024" y="17"/>
                                  <a:pt x="16020" y="20"/>
                                  <a:pt x="16016" y="20"/>
                                </a:cubicBezTo>
                                <a:lnTo>
                                  <a:pt x="16016" y="20"/>
                                </a:lnTo>
                                <a:cubicBezTo>
                                  <a:pt x="16011" y="20"/>
                                  <a:pt x="16008" y="17"/>
                                  <a:pt x="16008" y="12"/>
                                </a:cubicBezTo>
                                <a:cubicBezTo>
                                  <a:pt x="16008" y="8"/>
                                  <a:pt x="16011" y="4"/>
                                  <a:pt x="16016" y="4"/>
                                </a:cubicBezTo>
                                <a:close/>
                                <a:moveTo>
                                  <a:pt x="16048" y="4"/>
                                </a:moveTo>
                                <a:lnTo>
                                  <a:pt x="16048" y="4"/>
                                </a:lnTo>
                                <a:cubicBezTo>
                                  <a:pt x="16052" y="4"/>
                                  <a:pt x="16056" y="8"/>
                                  <a:pt x="16056" y="12"/>
                                </a:cubicBezTo>
                                <a:cubicBezTo>
                                  <a:pt x="16056" y="17"/>
                                  <a:pt x="16052" y="20"/>
                                  <a:pt x="16048" y="20"/>
                                </a:cubicBezTo>
                                <a:lnTo>
                                  <a:pt x="16048" y="20"/>
                                </a:lnTo>
                                <a:cubicBezTo>
                                  <a:pt x="16043" y="20"/>
                                  <a:pt x="16040" y="17"/>
                                  <a:pt x="16040" y="12"/>
                                </a:cubicBezTo>
                                <a:cubicBezTo>
                                  <a:pt x="16040" y="8"/>
                                  <a:pt x="16043" y="4"/>
                                  <a:pt x="16048" y="4"/>
                                </a:cubicBezTo>
                                <a:close/>
                                <a:moveTo>
                                  <a:pt x="16080" y="4"/>
                                </a:moveTo>
                                <a:lnTo>
                                  <a:pt x="16080" y="4"/>
                                </a:lnTo>
                                <a:cubicBezTo>
                                  <a:pt x="16084" y="4"/>
                                  <a:pt x="16088" y="8"/>
                                  <a:pt x="16088" y="12"/>
                                </a:cubicBezTo>
                                <a:cubicBezTo>
                                  <a:pt x="16088" y="17"/>
                                  <a:pt x="16084" y="20"/>
                                  <a:pt x="16080" y="20"/>
                                </a:cubicBezTo>
                                <a:lnTo>
                                  <a:pt x="16080" y="20"/>
                                </a:lnTo>
                                <a:cubicBezTo>
                                  <a:pt x="16075" y="20"/>
                                  <a:pt x="16072" y="17"/>
                                  <a:pt x="16072" y="12"/>
                                </a:cubicBezTo>
                                <a:cubicBezTo>
                                  <a:pt x="16072" y="8"/>
                                  <a:pt x="16075" y="4"/>
                                  <a:pt x="16080" y="4"/>
                                </a:cubicBezTo>
                                <a:close/>
                                <a:moveTo>
                                  <a:pt x="16112" y="4"/>
                                </a:moveTo>
                                <a:lnTo>
                                  <a:pt x="16112" y="4"/>
                                </a:lnTo>
                                <a:cubicBezTo>
                                  <a:pt x="16116" y="4"/>
                                  <a:pt x="16120" y="8"/>
                                  <a:pt x="16120" y="12"/>
                                </a:cubicBezTo>
                                <a:cubicBezTo>
                                  <a:pt x="16120" y="17"/>
                                  <a:pt x="16116" y="20"/>
                                  <a:pt x="16112" y="20"/>
                                </a:cubicBezTo>
                                <a:lnTo>
                                  <a:pt x="16112" y="20"/>
                                </a:lnTo>
                                <a:cubicBezTo>
                                  <a:pt x="16107" y="20"/>
                                  <a:pt x="16104" y="17"/>
                                  <a:pt x="16104" y="12"/>
                                </a:cubicBezTo>
                                <a:cubicBezTo>
                                  <a:pt x="16104" y="8"/>
                                  <a:pt x="16107" y="4"/>
                                  <a:pt x="16112" y="4"/>
                                </a:cubicBezTo>
                                <a:close/>
                                <a:moveTo>
                                  <a:pt x="16144" y="4"/>
                                </a:moveTo>
                                <a:lnTo>
                                  <a:pt x="16144" y="4"/>
                                </a:lnTo>
                                <a:cubicBezTo>
                                  <a:pt x="16148" y="4"/>
                                  <a:pt x="16152" y="8"/>
                                  <a:pt x="16152" y="12"/>
                                </a:cubicBezTo>
                                <a:cubicBezTo>
                                  <a:pt x="16152" y="17"/>
                                  <a:pt x="16148" y="20"/>
                                  <a:pt x="16144" y="20"/>
                                </a:cubicBezTo>
                                <a:lnTo>
                                  <a:pt x="16144" y="20"/>
                                </a:lnTo>
                                <a:cubicBezTo>
                                  <a:pt x="16139" y="20"/>
                                  <a:pt x="16136" y="17"/>
                                  <a:pt x="16136" y="12"/>
                                </a:cubicBezTo>
                                <a:cubicBezTo>
                                  <a:pt x="16136" y="8"/>
                                  <a:pt x="16139" y="4"/>
                                  <a:pt x="16144" y="4"/>
                                </a:cubicBezTo>
                                <a:close/>
                                <a:moveTo>
                                  <a:pt x="16176" y="4"/>
                                </a:moveTo>
                                <a:lnTo>
                                  <a:pt x="16176" y="4"/>
                                </a:lnTo>
                                <a:cubicBezTo>
                                  <a:pt x="16180" y="4"/>
                                  <a:pt x="16184" y="8"/>
                                  <a:pt x="16184" y="12"/>
                                </a:cubicBezTo>
                                <a:cubicBezTo>
                                  <a:pt x="16184" y="17"/>
                                  <a:pt x="16180" y="20"/>
                                  <a:pt x="16176" y="20"/>
                                </a:cubicBezTo>
                                <a:lnTo>
                                  <a:pt x="16176" y="20"/>
                                </a:lnTo>
                                <a:cubicBezTo>
                                  <a:pt x="16171" y="20"/>
                                  <a:pt x="16168" y="17"/>
                                  <a:pt x="16168" y="12"/>
                                </a:cubicBezTo>
                                <a:cubicBezTo>
                                  <a:pt x="16168" y="8"/>
                                  <a:pt x="16171" y="4"/>
                                  <a:pt x="16176" y="4"/>
                                </a:cubicBezTo>
                                <a:close/>
                                <a:moveTo>
                                  <a:pt x="16208" y="4"/>
                                </a:moveTo>
                                <a:lnTo>
                                  <a:pt x="16208" y="4"/>
                                </a:lnTo>
                                <a:cubicBezTo>
                                  <a:pt x="16212" y="4"/>
                                  <a:pt x="16216" y="8"/>
                                  <a:pt x="16216" y="12"/>
                                </a:cubicBezTo>
                                <a:cubicBezTo>
                                  <a:pt x="16216" y="17"/>
                                  <a:pt x="16212" y="20"/>
                                  <a:pt x="16208" y="20"/>
                                </a:cubicBezTo>
                                <a:lnTo>
                                  <a:pt x="16208" y="20"/>
                                </a:lnTo>
                                <a:cubicBezTo>
                                  <a:pt x="16204" y="20"/>
                                  <a:pt x="16200" y="17"/>
                                  <a:pt x="16200" y="12"/>
                                </a:cubicBezTo>
                                <a:cubicBezTo>
                                  <a:pt x="16200" y="8"/>
                                  <a:pt x="16204" y="4"/>
                                  <a:pt x="16208" y="4"/>
                                </a:cubicBezTo>
                                <a:close/>
                                <a:moveTo>
                                  <a:pt x="16240" y="4"/>
                                </a:moveTo>
                                <a:lnTo>
                                  <a:pt x="16240" y="4"/>
                                </a:lnTo>
                                <a:cubicBezTo>
                                  <a:pt x="16244" y="4"/>
                                  <a:pt x="16248" y="8"/>
                                  <a:pt x="16248" y="12"/>
                                </a:cubicBezTo>
                                <a:cubicBezTo>
                                  <a:pt x="16248" y="17"/>
                                  <a:pt x="16244" y="20"/>
                                  <a:pt x="16240" y="20"/>
                                </a:cubicBezTo>
                                <a:lnTo>
                                  <a:pt x="16240" y="20"/>
                                </a:lnTo>
                                <a:cubicBezTo>
                                  <a:pt x="16236" y="20"/>
                                  <a:pt x="16232" y="17"/>
                                  <a:pt x="16232" y="12"/>
                                </a:cubicBezTo>
                                <a:cubicBezTo>
                                  <a:pt x="16232" y="8"/>
                                  <a:pt x="16236" y="4"/>
                                  <a:pt x="16240" y="4"/>
                                </a:cubicBezTo>
                                <a:close/>
                                <a:moveTo>
                                  <a:pt x="16272" y="4"/>
                                </a:moveTo>
                                <a:lnTo>
                                  <a:pt x="16272" y="4"/>
                                </a:lnTo>
                                <a:cubicBezTo>
                                  <a:pt x="16276" y="4"/>
                                  <a:pt x="16280" y="8"/>
                                  <a:pt x="16280" y="12"/>
                                </a:cubicBezTo>
                                <a:cubicBezTo>
                                  <a:pt x="16280" y="17"/>
                                  <a:pt x="16276" y="20"/>
                                  <a:pt x="16272" y="20"/>
                                </a:cubicBezTo>
                                <a:lnTo>
                                  <a:pt x="16272" y="20"/>
                                </a:lnTo>
                                <a:cubicBezTo>
                                  <a:pt x="16268" y="20"/>
                                  <a:pt x="16264" y="17"/>
                                  <a:pt x="16264" y="12"/>
                                </a:cubicBezTo>
                                <a:cubicBezTo>
                                  <a:pt x="16264" y="8"/>
                                  <a:pt x="16268" y="4"/>
                                  <a:pt x="16272" y="4"/>
                                </a:cubicBezTo>
                                <a:close/>
                                <a:moveTo>
                                  <a:pt x="16304" y="4"/>
                                </a:moveTo>
                                <a:lnTo>
                                  <a:pt x="16304" y="4"/>
                                </a:lnTo>
                                <a:cubicBezTo>
                                  <a:pt x="16308" y="4"/>
                                  <a:pt x="16312" y="8"/>
                                  <a:pt x="16312" y="12"/>
                                </a:cubicBezTo>
                                <a:cubicBezTo>
                                  <a:pt x="16312" y="17"/>
                                  <a:pt x="16308" y="20"/>
                                  <a:pt x="16304" y="20"/>
                                </a:cubicBezTo>
                                <a:lnTo>
                                  <a:pt x="16304" y="20"/>
                                </a:lnTo>
                                <a:cubicBezTo>
                                  <a:pt x="16300" y="20"/>
                                  <a:pt x="16296" y="17"/>
                                  <a:pt x="16296" y="12"/>
                                </a:cubicBezTo>
                                <a:cubicBezTo>
                                  <a:pt x="16296" y="8"/>
                                  <a:pt x="16300" y="4"/>
                                  <a:pt x="16304" y="4"/>
                                </a:cubicBezTo>
                                <a:close/>
                                <a:moveTo>
                                  <a:pt x="16336" y="4"/>
                                </a:moveTo>
                                <a:lnTo>
                                  <a:pt x="16336" y="4"/>
                                </a:lnTo>
                                <a:cubicBezTo>
                                  <a:pt x="16340" y="4"/>
                                  <a:pt x="16344" y="8"/>
                                  <a:pt x="16344" y="12"/>
                                </a:cubicBezTo>
                                <a:cubicBezTo>
                                  <a:pt x="16344" y="17"/>
                                  <a:pt x="16340" y="20"/>
                                  <a:pt x="16336" y="20"/>
                                </a:cubicBezTo>
                                <a:lnTo>
                                  <a:pt x="16336" y="20"/>
                                </a:lnTo>
                                <a:cubicBezTo>
                                  <a:pt x="16332" y="20"/>
                                  <a:pt x="16328" y="17"/>
                                  <a:pt x="16328" y="12"/>
                                </a:cubicBezTo>
                                <a:cubicBezTo>
                                  <a:pt x="16328" y="8"/>
                                  <a:pt x="16332" y="4"/>
                                  <a:pt x="16336" y="4"/>
                                </a:cubicBezTo>
                                <a:close/>
                                <a:moveTo>
                                  <a:pt x="16368" y="4"/>
                                </a:moveTo>
                                <a:lnTo>
                                  <a:pt x="16368" y="4"/>
                                </a:lnTo>
                                <a:cubicBezTo>
                                  <a:pt x="16372" y="4"/>
                                  <a:pt x="16376" y="8"/>
                                  <a:pt x="16376" y="12"/>
                                </a:cubicBezTo>
                                <a:cubicBezTo>
                                  <a:pt x="16376" y="17"/>
                                  <a:pt x="16372" y="20"/>
                                  <a:pt x="16368" y="20"/>
                                </a:cubicBezTo>
                                <a:lnTo>
                                  <a:pt x="16368" y="20"/>
                                </a:lnTo>
                                <a:cubicBezTo>
                                  <a:pt x="16364" y="20"/>
                                  <a:pt x="16360" y="17"/>
                                  <a:pt x="16360" y="12"/>
                                </a:cubicBezTo>
                                <a:cubicBezTo>
                                  <a:pt x="16360" y="8"/>
                                  <a:pt x="16364" y="4"/>
                                  <a:pt x="16368" y="4"/>
                                </a:cubicBezTo>
                                <a:close/>
                                <a:moveTo>
                                  <a:pt x="16400" y="4"/>
                                </a:moveTo>
                                <a:lnTo>
                                  <a:pt x="16400" y="4"/>
                                </a:lnTo>
                                <a:cubicBezTo>
                                  <a:pt x="16404" y="4"/>
                                  <a:pt x="16408" y="8"/>
                                  <a:pt x="16408" y="12"/>
                                </a:cubicBezTo>
                                <a:cubicBezTo>
                                  <a:pt x="16408" y="17"/>
                                  <a:pt x="16404" y="20"/>
                                  <a:pt x="16400" y="20"/>
                                </a:cubicBezTo>
                                <a:lnTo>
                                  <a:pt x="16400" y="20"/>
                                </a:lnTo>
                                <a:cubicBezTo>
                                  <a:pt x="16396" y="20"/>
                                  <a:pt x="16392" y="17"/>
                                  <a:pt x="16392" y="12"/>
                                </a:cubicBezTo>
                                <a:cubicBezTo>
                                  <a:pt x="16392" y="8"/>
                                  <a:pt x="16396" y="4"/>
                                  <a:pt x="16400" y="4"/>
                                </a:cubicBezTo>
                                <a:close/>
                                <a:moveTo>
                                  <a:pt x="16432" y="4"/>
                                </a:moveTo>
                                <a:lnTo>
                                  <a:pt x="16432" y="4"/>
                                </a:lnTo>
                                <a:cubicBezTo>
                                  <a:pt x="16436" y="4"/>
                                  <a:pt x="16440" y="8"/>
                                  <a:pt x="16440" y="12"/>
                                </a:cubicBezTo>
                                <a:cubicBezTo>
                                  <a:pt x="16440" y="17"/>
                                  <a:pt x="16436" y="20"/>
                                  <a:pt x="16432" y="20"/>
                                </a:cubicBezTo>
                                <a:lnTo>
                                  <a:pt x="16432" y="20"/>
                                </a:lnTo>
                                <a:cubicBezTo>
                                  <a:pt x="16428" y="20"/>
                                  <a:pt x="16424" y="17"/>
                                  <a:pt x="16424" y="12"/>
                                </a:cubicBezTo>
                                <a:cubicBezTo>
                                  <a:pt x="16424" y="8"/>
                                  <a:pt x="16428" y="4"/>
                                  <a:pt x="16432" y="4"/>
                                </a:cubicBezTo>
                                <a:close/>
                                <a:moveTo>
                                  <a:pt x="16464" y="4"/>
                                </a:moveTo>
                                <a:lnTo>
                                  <a:pt x="16464" y="4"/>
                                </a:lnTo>
                                <a:cubicBezTo>
                                  <a:pt x="16468" y="4"/>
                                  <a:pt x="16472" y="8"/>
                                  <a:pt x="16472" y="12"/>
                                </a:cubicBezTo>
                                <a:cubicBezTo>
                                  <a:pt x="16472" y="17"/>
                                  <a:pt x="16468" y="20"/>
                                  <a:pt x="16464" y="20"/>
                                </a:cubicBezTo>
                                <a:lnTo>
                                  <a:pt x="16464" y="20"/>
                                </a:lnTo>
                                <a:cubicBezTo>
                                  <a:pt x="16460" y="20"/>
                                  <a:pt x="16456" y="17"/>
                                  <a:pt x="16456" y="12"/>
                                </a:cubicBezTo>
                                <a:cubicBezTo>
                                  <a:pt x="16456" y="8"/>
                                  <a:pt x="16460" y="4"/>
                                  <a:pt x="16464" y="4"/>
                                </a:cubicBezTo>
                                <a:close/>
                                <a:moveTo>
                                  <a:pt x="16496" y="4"/>
                                </a:moveTo>
                                <a:lnTo>
                                  <a:pt x="16496" y="4"/>
                                </a:lnTo>
                                <a:cubicBezTo>
                                  <a:pt x="16501" y="4"/>
                                  <a:pt x="16504" y="8"/>
                                  <a:pt x="16504" y="12"/>
                                </a:cubicBezTo>
                                <a:cubicBezTo>
                                  <a:pt x="16504" y="17"/>
                                  <a:pt x="16501" y="20"/>
                                  <a:pt x="16496" y="20"/>
                                </a:cubicBezTo>
                                <a:lnTo>
                                  <a:pt x="16496" y="20"/>
                                </a:lnTo>
                                <a:cubicBezTo>
                                  <a:pt x="16492" y="20"/>
                                  <a:pt x="16488" y="17"/>
                                  <a:pt x="16488" y="12"/>
                                </a:cubicBezTo>
                                <a:cubicBezTo>
                                  <a:pt x="16488" y="8"/>
                                  <a:pt x="16492" y="4"/>
                                  <a:pt x="16496" y="4"/>
                                </a:cubicBezTo>
                                <a:close/>
                                <a:moveTo>
                                  <a:pt x="16528" y="4"/>
                                </a:moveTo>
                                <a:lnTo>
                                  <a:pt x="16528" y="4"/>
                                </a:lnTo>
                                <a:cubicBezTo>
                                  <a:pt x="16533" y="4"/>
                                  <a:pt x="16536" y="8"/>
                                  <a:pt x="16536" y="12"/>
                                </a:cubicBezTo>
                                <a:cubicBezTo>
                                  <a:pt x="16536" y="17"/>
                                  <a:pt x="16533" y="20"/>
                                  <a:pt x="16528" y="20"/>
                                </a:cubicBezTo>
                                <a:lnTo>
                                  <a:pt x="16528" y="20"/>
                                </a:lnTo>
                                <a:cubicBezTo>
                                  <a:pt x="16524" y="20"/>
                                  <a:pt x="16520" y="17"/>
                                  <a:pt x="16520" y="12"/>
                                </a:cubicBezTo>
                                <a:cubicBezTo>
                                  <a:pt x="16520" y="8"/>
                                  <a:pt x="16524" y="4"/>
                                  <a:pt x="16528" y="4"/>
                                </a:cubicBezTo>
                                <a:close/>
                                <a:moveTo>
                                  <a:pt x="16560" y="4"/>
                                </a:moveTo>
                                <a:lnTo>
                                  <a:pt x="16560" y="4"/>
                                </a:lnTo>
                                <a:cubicBezTo>
                                  <a:pt x="16565" y="4"/>
                                  <a:pt x="16568" y="8"/>
                                  <a:pt x="16568" y="12"/>
                                </a:cubicBezTo>
                                <a:cubicBezTo>
                                  <a:pt x="16568" y="17"/>
                                  <a:pt x="16565" y="20"/>
                                  <a:pt x="16560" y="20"/>
                                </a:cubicBezTo>
                                <a:lnTo>
                                  <a:pt x="16560" y="20"/>
                                </a:lnTo>
                                <a:cubicBezTo>
                                  <a:pt x="16556" y="20"/>
                                  <a:pt x="16552" y="17"/>
                                  <a:pt x="16552" y="12"/>
                                </a:cubicBezTo>
                                <a:cubicBezTo>
                                  <a:pt x="16552" y="8"/>
                                  <a:pt x="16556" y="4"/>
                                  <a:pt x="16560" y="4"/>
                                </a:cubicBezTo>
                                <a:close/>
                                <a:moveTo>
                                  <a:pt x="16592" y="4"/>
                                </a:moveTo>
                                <a:lnTo>
                                  <a:pt x="16592" y="4"/>
                                </a:lnTo>
                                <a:cubicBezTo>
                                  <a:pt x="16597" y="4"/>
                                  <a:pt x="16600" y="8"/>
                                  <a:pt x="16600" y="12"/>
                                </a:cubicBezTo>
                                <a:cubicBezTo>
                                  <a:pt x="16600" y="17"/>
                                  <a:pt x="16597" y="20"/>
                                  <a:pt x="16592" y="20"/>
                                </a:cubicBezTo>
                                <a:lnTo>
                                  <a:pt x="16592" y="20"/>
                                </a:lnTo>
                                <a:cubicBezTo>
                                  <a:pt x="16588" y="20"/>
                                  <a:pt x="16584" y="17"/>
                                  <a:pt x="16584" y="12"/>
                                </a:cubicBezTo>
                                <a:cubicBezTo>
                                  <a:pt x="16584" y="8"/>
                                  <a:pt x="16588" y="4"/>
                                  <a:pt x="16592" y="4"/>
                                </a:cubicBezTo>
                                <a:close/>
                                <a:moveTo>
                                  <a:pt x="16624" y="4"/>
                                </a:moveTo>
                                <a:lnTo>
                                  <a:pt x="16624" y="4"/>
                                </a:lnTo>
                                <a:cubicBezTo>
                                  <a:pt x="16629" y="4"/>
                                  <a:pt x="16632" y="8"/>
                                  <a:pt x="16632" y="12"/>
                                </a:cubicBezTo>
                                <a:cubicBezTo>
                                  <a:pt x="16632" y="17"/>
                                  <a:pt x="16629" y="20"/>
                                  <a:pt x="16624" y="20"/>
                                </a:cubicBezTo>
                                <a:lnTo>
                                  <a:pt x="16624" y="20"/>
                                </a:lnTo>
                                <a:cubicBezTo>
                                  <a:pt x="16620" y="20"/>
                                  <a:pt x="16616" y="17"/>
                                  <a:pt x="16616" y="12"/>
                                </a:cubicBezTo>
                                <a:cubicBezTo>
                                  <a:pt x="16616" y="8"/>
                                  <a:pt x="16620" y="4"/>
                                  <a:pt x="16624" y="4"/>
                                </a:cubicBezTo>
                                <a:close/>
                                <a:moveTo>
                                  <a:pt x="16656" y="4"/>
                                </a:moveTo>
                                <a:lnTo>
                                  <a:pt x="16656" y="4"/>
                                </a:lnTo>
                                <a:cubicBezTo>
                                  <a:pt x="16661" y="4"/>
                                  <a:pt x="16664" y="8"/>
                                  <a:pt x="16664" y="12"/>
                                </a:cubicBezTo>
                                <a:cubicBezTo>
                                  <a:pt x="16664" y="17"/>
                                  <a:pt x="16661" y="20"/>
                                  <a:pt x="16656" y="20"/>
                                </a:cubicBezTo>
                                <a:lnTo>
                                  <a:pt x="16656" y="20"/>
                                </a:lnTo>
                                <a:cubicBezTo>
                                  <a:pt x="16652" y="20"/>
                                  <a:pt x="16648" y="17"/>
                                  <a:pt x="16648" y="12"/>
                                </a:cubicBezTo>
                                <a:cubicBezTo>
                                  <a:pt x="16648" y="8"/>
                                  <a:pt x="16652" y="4"/>
                                  <a:pt x="16656" y="4"/>
                                </a:cubicBezTo>
                                <a:close/>
                                <a:moveTo>
                                  <a:pt x="16688" y="4"/>
                                </a:moveTo>
                                <a:lnTo>
                                  <a:pt x="16688" y="4"/>
                                </a:lnTo>
                                <a:cubicBezTo>
                                  <a:pt x="16693" y="4"/>
                                  <a:pt x="16696" y="8"/>
                                  <a:pt x="16696" y="12"/>
                                </a:cubicBezTo>
                                <a:cubicBezTo>
                                  <a:pt x="16696" y="17"/>
                                  <a:pt x="16693" y="20"/>
                                  <a:pt x="16688" y="20"/>
                                </a:cubicBezTo>
                                <a:lnTo>
                                  <a:pt x="16688" y="20"/>
                                </a:lnTo>
                                <a:cubicBezTo>
                                  <a:pt x="16684" y="20"/>
                                  <a:pt x="16680" y="17"/>
                                  <a:pt x="16680" y="12"/>
                                </a:cubicBezTo>
                                <a:cubicBezTo>
                                  <a:pt x="16680" y="8"/>
                                  <a:pt x="16684" y="4"/>
                                  <a:pt x="16688" y="4"/>
                                </a:cubicBezTo>
                                <a:close/>
                                <a:moveTo>
                                  <a:pt x="16720" y="4"/>
                                </a:moveTo>
                                <a:lnTo>
                                  <a:pt x="16720" y="4"/>
                                </a:lnTo>
                                <a:cubicBezTo>
                                  <a:pt x="16725" y="4"/>
                                  <a:pt x="16728" y="8"/>
                                  <a:pt x="16728" y="12"/>
                                </a:cubicBezTo>
                                <a:cubicBezTo>
                                  <a:pt x="16728" y="17"/>
                                  <a:pt x="16725" y="20"/>
                                  <a:pt x="16720" y="20"/>
                                </a:cubicBezTo>
                                <a:lnTo>
                                  <a:pt x="16720" y="20"/>
                                </a:lnTo>
                                <a:cubicBezTo>
                                  <a:pt x="16716" y="20"/>
                                  <a:pt x="16712" y="17"/>
                                  <a:pt x="16712" y="12"/>
                                </a:cubicBezTo>
                                <a:cubicBezTo>
                                  <a:pt x="16712" y="8"/>
                                  <a:pt x="16716" y="4"/>
                                  <a:pt x="16720" y="4"/>
                                </a:cubicBezTo>
                                <a:close/>
                                <a:moveTo>
                                  <a:pt x="16752" y="4"/>
                                </a:moveTo>
                                <a:lnTo>
                                  <a:pt x="16752" y="4"/>
                                </a:lnTo>
                                <a:cubicBezTo>
                                  <a:pt x="16757" y="4"/>
                                  <a:pt x="16760" y="8"/>
                                  <a:pt x="16760" y="12"/>
                                </a:cubicBezTo>
                                <a:cubicBezTo>
                                  <a:pt x="16760" y="17"/>
                                  <a:pt x="16757" y="20"/>
                                  <a:pt x="16752" y="20"/>
                                </a:cubicBezTo>
                                <a:lnTo>
                                  <a:pt x="16752" y="20"/>
                                </a:lnTo>
                                <a:cubicBezTo>
                                  <a:pt x="16748" y="20"/>
                                  <a:pt x="16744" y="17"/>
                                  <a:pt x="16744" y="12"/>
                                </a:cubicBezTo>
                                <a:cubicBezTo>
                                  <a:pt x="16744" y="8"/>
                                  <a:pt x="16748" y="4"/>
                                  <a:pt x="16752" y="4"/>
                                </a:cubicBezTo>
                                <a:close/>
                                <a:moveTo>
                                  <a:pt x="16784" y="4"/>
                                </a:moveTo>
                                <a:lnTo>
                                  <a:pt x="16784" y="4"/>
                                </a:lnTo>
                                <a:cubicBezTo>
                                  <a:pt x="16789" y="4"/>
                                  <a:pt x="16792" y="8"/>
                                  <a:pt x="16792" y="12"/>
                                </a:cubicBezTo>
                                <a:cubicBezTo>
                                  <a:pt x="16792" y="17"/>
                                  <a:pt x="16789" y="20"/>
                                  <a:pt x="16784" y="20"/>
                                </a:cubicBezTo>
                                <a:lnTo>
                                  <a:pt x="16784" y="20"/>
                                </a:lnTo>
                                <a:cubicBezTo>
                                  <a:pt x="16780" y="20"/>
                                  <a:pt x="16776" y="17"/>
                                  <a:pt x="16776" y="12"/>
                                </a:cubicBezTo>
                                <a:cubicBezTo>
                                  <a:pt x="16776" y="8"/>
                                  <a:pt x="16780" y="4"/>
                                  <a:pt x="16784" y="4"/>
                                </a:cubicBezTo>
                                <a:close/>
                                <a:moveTo>
                                  <a:pt x="16816" y="4"/>
                                </a:moveTo>
                                <a:lnTo>
                                  <a:pt x="16816" y="4"/>
                                </a:lnTo>
                                <a:cubicBezTo>
                                  <a:pt x="16821" y="4"/>
                                  <a:pt x="16824" y="8"/>
                                  <a:pt x="16824" y="12"/>
                                </a:cubicBezTo>
                                <a:cubicBezTo>
                                  <a:pt x="16824" y="17"/>
                                  <a:pt x="16821" y="20"/>
                                  <a:pt x="16816" y="20"/>
                                </a:cubicBezTo>
                                <a:lnTo>
                                  <a:pt x="16816" y="20"/>
                                </a:lnTo>
                                <a:cubicBezTo>
                                  <a:pt x="16812" y="20"/>
                                  <a:pt x="16808" y="17"/>
                                  <a:pt x="16808" y="12"/>
                                </a:cubicBezTo>
                                <a:cubicBezTo>
                                  <a:pt x="16808" y="8"/>
                                  <a:pt x="16812" y="4"/>
                                  <a:pt x="16816" y="4"/>
                                </a:cubicBezTo>
                                <a:close/>
                                <a:moveTo>
                                  <a:pt x="16848" y="4"/>
                                </a:moveTo>
                                <a:lnTo>
                                  <a:pt x="16848" y="4"/>
                                </a:lnTo>
                                <a:cubicBezTo>
                                  <a:pt x="16853" y="4"/>
                                  <a:pt x="16856" y="8"/>
                                  <a:pt x="16856" y="12"/>
                                </a:cubicBezTo>
                                <a:cubicBezTo>
                                  <a:pt x="16856" y="17"/>
                                  <a:pt x="16853" y="20"/>
                                  <a:pt x="16848" y="20"/>
                                </a:cubicBezTo>
                                <a:lnTo>
                                  <a:pt x="16848" y="20"/>
                                </a:lnTo>
                                <a:cubicBezTo>
                                  <a:pt x="16844" y="20"/>
                                  <a:pt x="16840" y="17"/>
                                  <a:pt x="16840" y="12"/>
                                </a:cubicBezTo>
                                <a:cubicBezTo>
                                  <a:pt x="16840" y="8"/>
                                  <a:pt x="16844" y="4"/>
                                  <a:pt x="16848" y="4"/>
                                </a:cubicBezTo>
                                <a:close/>
                                <a:moveTo>
                                  <a:pt x="16880" y="4"/>
                                </a:moveTo>
                                <a:lnTo>
                                  <a:pt x="16880" y="4"/>
                                </a:lnTo>
                                <a:cubicBezTo>
                                  <a:pt x="16885" y="4"/>
                                  <a:pt x="16888" y="8"/>
                                  <a:pt x="16888" y="12"/>
                                </a:cubicBezTo>
                                <a:cubicBezTo>
                                  <a:pt x="16888" y="17"/>
                                  <a:pt x="16885" y="20"/>
                                  <a:pt x="16880" y="20"/>
                                </a:cubicBezTo>
                                <a:lnTo>
                                  <a:pt x="16880" y="20"/>
                                </a:lnTo>
                                <a:cubicBezTo>
                                  <a:pt x="16876" y="20"/>
                                  <a:pt x="16872" y="17"/>
                                  <a:pt x="16872" y="12"/>
                                </a:cubicBezTo>
                                <a:cubicBezTo>
                                  <a:pt x="16872" y="8"/>
                                  <a:pt x="16876" y="4"/>
                                  <a:pt x="16880" y="4"/>
                                </a:cubicBezTo>
                                <a:close/>
                                <a:moveTo>
                                  <a:pt x="16912" y="4"/>
                                </a:moveTo>
                                <a:lnTo>
                                  <a:pt x="16912" y="4"/>
                                </a:lnTo>
                                <a:cubicBezTo>
                                  <a:pt x="16917" y="4"/>
                                  <a:pt x="16920" y="8"/>
                                  <a:pt x="16920" y="12"/>
                                </a:cubicBezTo>
                                <a:cubicBezTo>
                                  <a:pt x="16920" y="17"/>
                                  <a:pt x="16917" y="20"/>
                                  <a:pt x="16912" y="20"/>
                                </a:cubicBezTo>
                                <a:lnTo>
                                  <a:pt x="16912" y="20"/>
                                </a:lnTo>
                                <a:cubicBezTo>
                                  <a:pt x="16908" y="20"/>
                                  <a:pt x="16904" y="17"/>
                                  <a:pt x="16904" y="12"/>
                                </a:cubicBezTo>
                                <a:cubicBezTo>
                                  <a:pt x="16904" y="8"/>
                                  <a:pt x="16908" y="4"/>
                                  <a:pt x="16912" y="4"/>
                                </a:cubicBezTo>
                                <a:close/>
                                <a:moveTo>
                                  <a:pt x="16944" y="4"/>
                                </a:moveTo>
                                <a:lnTo>
                                  <a:pt x="16944" y="4"/>
                                </a:lnTo>
                                <a:cubicBezTo>
                                  <a:pt x="16949" y="4"/>
                                  <a:pt x="16952" y="8"/>
                                  <a:pt x="16952" y="12"/>
                                </a:cubicBezTo>
                                <a:cubicBezTo>
                                  <a:pt x="16952" y="17"/>
                                  <a:pt x="16949" y="20"/>
                                  <a:pt x="16944" y="20"/>
                                </a:cubicBezTo>
                                <a:lnTo>
                                  <a:pt x="16944" y="20"/>
                                </a:lnTo>
                                <a:cubicBezTo>
                                  <a:pt x="16940" y="20"/>
                                  <a:pt x="16936" y="17"/>
                                  <a:pt x="16936" y="12"/>
                                </a:cubicBezTo>
                                <a:cubicBezTo>
                                  <a:pt x="16936" y="8"/>
                                  <a:pt x="16940" y="4"/>
                                  <a:pt x="16944" y="4"/>
                                </a:cubicBezTo>
                                <a:close/>
                                <a:moveTo>
                                  <a:pt x="16976" y="4"/>
                                </a:moveTo>
                                <a:lnTo>
                                  <a:pt x="16976" y="4"/>
                                </a:lnTo>
                                <a:cubicBezTo>
                                  <a:pt x="16981" y="4"/>
                                  <a:pt x="16984" y="8"/>
                                  <a:pt x="16984" y="12"/>
                                </a:cubicBezTo>
                                <a:cubicBezTo>
                                  <a:pt x="16984" y="17"/>
                                  <a:pt x="16981" y="20"/>
                                  <a:pt x="16976" y="20"/>
                                </a:cubicBezTo>
                                <a:lnTo>
                                  <a:pt x="16976" y="20"/>
                                </a:lnTo>
                                <a:cubicBezTo>
                                  <a:pt x="16972" y="20"/>
                                  <a:pt x="16968" y="17"/>
                                  <a:pt x="16968" y="12"/>
                                </a:cubicBezTo>
                                <a:cubicBezTo>
                                  <a:pt x="16968" y="8"/>
                                  <a:pt x="16972" y="4"/>
                                  <a:pt x="16976" y="4"/>
                                </a:cubicBezTo>
                                <a:close/>
                                <a:moveTo>
                                  <a:pt x="17008" y="4"/>
                                </a:moveTo>
                                <a:lnTo>
                                  <a:pt x="17008" y="4"/>
                                </a:lnTo>
                                <a:cubicBezTo>
                                  <a:pt x="17013" y="4"/>
                                  <a:pt x="17016" y="8"/>
                                  <a:pt x="17016" y="12"/>
                                </a:cubicBezTo>
                                <a:cubicBezTo>
                                  <a:pt x="17016" y="17"/>
                                  <a:pt x="17013" y="20"/>
                                  <a:pt x="17008" y="20"/>
                                </a:cubicBezTo>
                                <a:lnTo>
                                  <a:pt x="17008" y="20"/>
                                </a:lnTo>
                                <a:cubicBezTo>
                                  <a:pt x="17004" y="20"/>
                                  <a:pt x="17000" y="17"/>
                                  <a:pt x="17000" y="12"/>
                                </a:cubicBezTo>
                                <a:cubicBezTo>
                                  <a:pt x="17000" y="8"/>
                                  <a:pt x="17004" y="4"/>
                                  <a:pt x="17008" y="4"/>
                                </a:cubicBezTo>
                                <a:close/>
                                <a:moveTo>
                                  <a:pt x="17040" y="4"/>
                                </a:moveTo>
                                <a:lnTo>
                                  <a:pt x="17040" y="4"/>
                                </a:lnTo>
                                <a:cubicBezTo>
                                  <a:pt x="17045" y="4"/>
                                  <a:pt x="17048" y="8"/>
                                  <a:pt x="17048" y="12"/>
                                </a:cubicBezTo>
                                <a:cubicBezTo>
                                  <a:pt x="17048" y="17"/>
                                  <a:pt x="17045" y="20"/>
                                  <a:pt x="17040" y="20"/>
                                </a:cubicBezTo>
                                <a:lnTo>
                                  <a:pt x="17040" y="20"/>
                                </a:lnTo>
                                <a:cubicBezTo>
                                  <a:pt x="17036" y="20"/>
                                  <a:pt x="17032" y="17"/>
                                  <a:pt x="17032" y="12"/>
                                </a:cubicBezTo>
                                <a:cubicBezTo>
                                  <a:pt x="17032" y="8"/>
                                  <a:pt x="17036" y="4"/>
                                  <a:pt x="17040" y="4"/>
                                </a:cubicBezTo>
                                <a:close/>
                                <a:moveTo>
                                  <a:pt x="17072" y="4"/>
                                </a:moveTo>
                                <a:lnTo>
                                  <a:pt x="17072" y="4"/>
                                </a:lnTo>
                                <a:cubicBezTo>
                                  <a:pt x="17077" y="4"/>
                                  <a:pt x="17080" y="8"/>
                                  <a:pt x="17080" y="12"/>
                                </a:cubicBezTo>
                                <a:cubicBezTo>
                                  <a:pt x="17080" y="17"/>
                                  <a:pt x="17077" y="20"/>
                                  <a:pt x="17072" y="20"/>
                                </a:cubicBezTo>
                                <a:lnTo>
                                  <a:pt x="17072" y="20"/>
                                </a:lnTo>
                                <a:cubicBezTo>
                                  <a:pt x="17068" y="20"/>
                                  <a:pt x="17064" y="17"/>
                                  <a:pt x="17064" y="12"/>
                                </a:cubicBezTo>
                                <a:cubicBezTo>
                                  <a:pt x="17064" y="8"/>
                                  <a:pt x="17068" y="4"/>
                                  <a:pt x="17072" y="4"/>
                                </a:cubicBezTo>
                                <a:close/>
                                <a:moveTo>
                                  <a:pt x="17104" y="4"/>
                                </a:moveTo>
                                <a:lnTo>
                                  <a:pt x="17104" y="4"/>
                                </a:lnTo>
                                <a:cubicBezTo>
                                  <a:pt x="17109" y="4"/>
                                  <a:pt x="17112" y="8"/>
                                  <a:pt x="17112" y="12"/>
                                </a:cubicBezTo>
                                <a:cubicBezTo>
                                  <a:pt x="17112" y="17"/>
                                  <a:pt x="17109" y="20"/>
                                  <a:pt x="17104" y="20"/>
                                </a:cubicBezTo>
                                <a:lnTo>
                                  <a:pt x="17104" y="20"/>
                                </a:lnTo>
                                <a:cubicBezTo>
                                  <a:pt x="17100" y="20"/>
                                  <a:pt x="17096" y="17"/>
                                  <a:pt x="17096" y="12"/>
                                </a:cubicBezTo>
                                <a:cubicBezTo>
                                  <a:pt x="17096" y="8"/>
                                  <a:pt x="17100" y="4"/>
                                  <a:pt x="17104" y="4"/>
                                </a:cubicBezTo>
                                <a:close/>
                                <a:moveTo>
                                  <a:pt x="17136" y="4"/>
                                </a:moveTo>
                                <a:lnTo>
                                  <a:pt x="17136" y="4"/>
                                </a:lnTo>
                                <a:cubicBezTo>
                                  <a:pt x="17141" y="4"/>
                                  <a:pt x="17144" y="8"/>
                                  <a:pt x="17144" y="12"/>
                                </a:cubicBezTo>
                                <a:cubicBezTo>
                                  <a:pt x="17144" y="17"/>
                                  <a:pt x="17141" y="20"/>
                                  <a:pt x="17136" y="20"/>
                                </a:cubicBezTo>
                                <a:lnTo>
                                  <a:pt x="17136" y="20"/>
                                </a:lnTo>
                                <a:cubicBezTo>
                                  <a:pt x="17132" y="20"/>
                                  <a:pt x="17128" y="17"/>
                                  <a:pt x="17128" y="12"/>
                                </a:cubicBezTo>
                                <a:cubicBezTo>
                                  <a:pt x="17128" y="8"/>
                                  <a:pt x="17132" y="4"/>
                                  <a:pt x="17136" y="4"/>
                                </a:cubicBezTo>
                                <a:close/>
                                <a:moveTo>
                                  <a:pt x="17168" y="4"/>
                                </a:moveTo>
                                <a:lnTo>
                                  <a:pt x="17168" y="4"/>
                                </a:lnTo>
                                <a:cubicBezTo>
                                  <a:pt x="17173" y="4"/>
                                  <a:pt x="17176" y="8"/>
                                  <a:pt x="17176" y="12"/>
                                </a:cubicBezTo>
                                <a:cubicBezTo>
                                  <a:pt x="17176" y="17"/>
                                  <a:pt x="17173" y="20"/>
                                  <a:pt x="17168" y="20"/>
                                </a:cubicBezTo>
                                <a:lnTo>
                                  <a:pt x="17168" y="20"/>
                                </a:lnTo>
                                <a:cubicBezTo>
                                  <a:pt x="17164" y="20"/>
                                  <a:pt x="17160" y="17"/>
                                  <a:pt x="17160" y="12"/>
                                </a:cubicBezTo>
                                <a:cubicBezTo>
                                  <a:pt x="17160" y="8"/>
                                  <a:pt x="17164" y="4"/>
                                  <a:pt x="17168" y="4"/>
                                </a:cubicBezTo>
                                <a:close/>
                                <a:moveTo>
                                  <a:pt x="17200" y="4"/>
                                </a:moveTo>
                                <a:lnTo>
                                  <a:pt x="17200" y="4"/>
                                </a:lnTo>
                                <a:cubicBezTo>
                                  <a:pt x="17205" y="4"/>
                                  <a:pt x="17208" y="8"/>
                                  <a:pt x="17208" y="12"/>
                                </a:cubicBezTo>
                                <a:cubicBezTo>
                                  <a:pt x="17208" y="17"/>
                                  <a:pt x="17205" y="20"/>
                                  <a:pt x="17200" y="20"/>
                                </a:cubicBezTo>
                                <a:lnTo>
                                  <a:pt x="17200" y="20"/>
                                </a:lnTo>
                                <a:cubicBezTo>
                                  <a:pt x="17196" y="20"/>
                                  <a:pt x="17192" y="17"/>
                                  <a:pt x="17192" y="12"/>
                                </a:cubicBezTo>
                                <a:cubicBezTo>
                                  <a:pt x="17192" y="8"/>
                                  <a:pt x="17196" y="4"/>
                                  <a:pt x="17200" y="4"/>
                                </a:cubicBezTo>
                                <a:close/>
                                <a:moveTo>
                                  <a:pt x="17232" y="4"/>
                                </a:moveTo>
                                <a:lnTo>
                                  <a:pt x="17233" y="4"/>
                                </a:lnTo>
                                <a:cubicBezTo>
                                  <a:pt x="17237" y="4"/>
                                  <a:pt x="17241" y="8"/>
                                  <a:pt x="17241" y="12"/>
                                </a:cubicBezTo>
                                <a:cubicBezTo>
                                  <a:pt x="17241" y="17"/>
                                  <a:pt x="17237" y="20"/>
                                  <a:pt x="17233" y="20"/>
                                </a:cubicBezTo>
                                <a:lnTo>
                                  <a:pt x="17232" y="20"/>
                                </a:lnTo>
                                <a:cubicBezTo>
                                  <a:pt x="17228" y="20"/>
                                  <a:pt x="17224" y="17"/>
                                  <a:pt x="17224" y="12"/>
                                </a:cubicBezTo>
                                <a:cubicBezTo>
                                  <a:pt x="17224" y="8"/>
                                  <a:pt x="17228" y="4"/>
                                  <a:pt x="17232" y="4"/>
                                </a:cubicBezTo>
                                <a:close/>
                                <a:moveTo>
                                  <a:pt x="17265" y="4"/>
                                </a:moveTo>
                                <a:lnTo>
                                  <a:pt x="17265" y="4"/>
                                </a:lnTo>
                                <a:cubicBezTo>
                                  <a:pt x="17269" y="4"/>
                                  <a:pt x="17273" y="8"/>
                                  <a:pt x="17273" y="12"/>
                                </a:cubicBezTo>
                                <a:cubicBezTo>
                                  <a:pt x="17273" y="17"/>
                                  <a:pt x="17269" y="20"/>
                                  <a:pt x="17265" y="20"/>
                                </a:cubicBezTo>
                                <a:lnTo>
                                  <a:pt x="17265" y="20"/>
                                </a:lnTo>
                                <a:cubicBezTo>
                                  <a:pt x="17260" y="20"/>
                                  <a:pt x="17257" y="17"/>
                                  <a:pt x="17257" y="12"/>
                                </a:cubicBezTo>
                                <a:cubicBezTo>
                                  <a:pt x="17257" y="8"/>
                                  <a:pt x="17260" y="4"/>
                                  <a:pt x="17265" y="4"/>
                                </a:cubicBezTo>
                                <a:close/>
                                <a:moveTo>
                                  <a:pt x="17297" y="4"/>
                                </a:moveTo>
                                <a:lnTo>
                                  <a:pt x="17297" y="4"/>
                                </a:lnTo>
                                <a:cubicBezTo>
                                  <a:pt x="17301" y="4"/>
                                  <a:pt x="17305" y="8"/>
                                  <a:pt x="17305" y="12"/>
                                </a:cubicBezTo>
                                <a:cubicBezTo>
                                  <a:pt x="17305" y="17"/>
                                  <a:pt x="17301" y="20"/>
                                  <a:pt x="17297" y="20"/>
                                </a:cubicBezTo>
                                <a:lnTo>
                                  <a:pt x="17297" y="20"/>
                                </a:lnTo>
                                <a:cubicBezTo>
                                  <a:pt x="17292" y="20"/>
                                  <a:pt x="17289" y="17"/>
                                  <a:pt x="17289" y="12"/>
                                </a:cubicBezTo>
                                <a:cubicBezTo>
                                  <a:pt x="17289" y="8"/>
                                  <a:pt x="17292" y="4"/>
                                  <a:pt x="17297" y="4"/>
                                </a:cubicBezTo>
                                <a:close/>
                                <a:moveTo>
                                  <a:pt x="17329" y="4"/>
                                </a:moveTo>
                                <a:lnTo>
                                  <a:pt x="17329" y="4"/>
                                </a:lnTo>
                                <a:cubicBezTo>
                                  <a:pt x="17333" y="4"/>
                                  <a:pt x="17337" y="8"/>
                                  <a:pt x="17337" y="12"/>
                                </a:cubicBezTo>
                                <a:cubicBezTo>
                                  <a:pt x="17337" y="17"/>
                                  <a:pt x="17333" y="20"/>
                                  <a:pt x="17329" y="20"/>
                                </a:cubicBezTo>
                                <a:lnTo>
                                  <a:pt x="17329" y="20"/>
                                </a:lnTo>
                                <a:cubicBezTo>
                                  <a:pt x="17324" y="20"/>
                                  <a:pt x="17321" y="17"/>
                                  <a:pt x="17321" y="12"/>
                                </a:cubicBezTo>
                                <a:cubicBezTo>
                                  <a:pt x="17321" y="8"/>
                                  <a:pt x="17324" y="4"/>
                                  <a:pt x="17329" y="4"/>
                                </a:cubicBezTo>
                                <a:close/>
                                <a:moveTo>
                                  <a:pt x="17361" y="4"/>
                                </a:moveTo>
                                <a:lnTo>
                                  <a:pt x="17361" y="4"/>
                                </a:lnTo>
                                <a:cubicBezTo>
                                  <a:pt x="17365" y="4"/>
                                  <a:pt x="17369" y="8"/>
                                  <a:pt x="17369" y="12"/>
                                </a:cubicBezTo>
                                <a:cubicBezTo>
                                  <a:pt x="17369" y="17"/>
                                  <a:pt x="17365" y="20"/>
                                  <a:pt x="17361" y="20"/>
                                </a:cubicBezTo>
                                <a:lnTo>
                                  <a:pt x="17361" y="20"/>
                                </a:lnTo>
                                <a:cubicBezTo>
                                  <a:pt x="17356" y="20"/>
                                  <a:pt x="17353" y="17"/>
                                  <a:pt x="17353" y="12"/>
                                </a:cubicBezTo>
                                <a:cubicBezTo>
                                  <a:pt x="17353" y="8"/>
                                  <a:pt x="17356" y="4"/>
                                  <a:pt x="17361" y="4"/>
                                </a:cubicBezTo>
                                <a:close/>
                                <a:moveTo>
                                  <a:pt x="17393" y="4"/>
                                </a:moveTo>
                                <a:lnTo>
                                  <a:pt x="17393" y="4"/>
                                </a:lnTo>
                                <a:cubicBezTo>
                                  <a:pt x="17397" y="4"/>
                                  <a:pt x="17401" y="8"/>
                                  <a:pt x="17401" y="12"/>
                                </a:cubicBezTo>
                                <a:cubicBezTo>
                                  <a:pt x="17401" y="17"/>
                                  <a:pt x="17397" y="20"/>
                                  <a:pt x="17393" y="20"/>
                                </a:cubicBezTo>
                                <a:lnTo>
                                  <a:pt x="17393" y="20"/>
                                </a:lnTo>
                                <a:cubicBezTo>
                                  <a:pt x="17388" y="20"/>
                                  <a:pt x="17385" y="17"/>
                                  <a:pt x="17385" y="12"/>
                                </a:cubicBezTo>
                                <a:cubicBezTo>
                                  <a:pt x="17385" y="8"/>
                                  <a:pt x="17388" y="4"/>
                                  <a:pt x="17393" y="4"/>
                                </a:cubicBezTo>
                                <a:close/>
                                <a:moveTo>
                                  <a:pt x="17425" y="4"/>
                                </a:moveTo>
                                <a:lnTo>
                                  <a:pt x="17425" y="4"/>
                                </a:lnTo>
                                <a:cubicBezTo>
                                  <a:pt x="17429" y="4"/>
                                  <a:pt x="17433" y="8"/>
                                  <a:pt x="17433" y="12"/>
                                </a:cubicBezTo>
                                <a:cubicBezTo>
                                  <a:pt x="17433" y="17"/>
                                  <a:pt x="17429" y="20"/>
                                  <a:pt x="17425" y="20"/>
                                </a:cubicBezTo>
                                <a:lnTo>
                                  <a:pt x="17425" y="20"/>
                                </a:lnTo>
                                <a:cubicBezTo>
                                  <a:pt x="17420" y="20"/>
                                  <a:pt x="17417" y="17"/>
                                  <a:pt x="17417" y="12"/>
                                </a:cubicBezTo>
                                <a:cubicBezTo>
                                  <a:pt x="17417" y="8"/>
                                  <a:pt x="17420" y="4"/>
                                  <a:pt x="17425" y="4"/>
                                </a:cubicBezTo>
                                <a:close/>
                                <a:moveTo>
                                  <a:pt x="17457" y="5"/>
                                </a:moveTo>
                                <a:lnTo>
                                  <a:pt x="17457" y="5"/>
                                </a:lnTo>
                                <a:cubicBezTo>
                                  <a:pt x="17461" y="5"/>
                                  <a:pt x="17465" y="8"/>
                                  <a:pt x="17465" y="13"/>
                                </a:cubicBezTo>
                                <a:cubicBezTo>
                                  <a:pt x="17465" y="17"/>
                                  <a:pt x="17461" y="21"/>
                                  <a:pt x="17457" y="21"/>
                                </a:cubicBezTo>
                                <a:lnTo>
                                  <a:pt x="17457" y="21"/>
                                </a:lnTo>
                                <a:cubicBezTo>
                                  <a:pt x="17452" y="21"/>
                                  <a:pt x="17449" y="17"/>
                                  <a:pt x="17449" y="13"/>
                                </a:cubicBezTo>
                                <a:cubicBezTo>
                                  <a:pt x="17449" y="8"/>
                                  <a:pt x="17452" y="5"/>
                                  <a:pt x="17457" y="5"/>
                                </a:cubicBezTo>
                                <a:close/>
                                <a:moveTo>
                                  <a:pt x="17489" y="5"/>
                                </a:moveTo>
                                <a:lnTo>
                                  <a:pt x="17489" y="5"/>
                                </a:lnTo>
                                <a:cubicBezTo>
                                  <a:pt x="17493" y="5"/>
                                  <a:pt x="17497" y="8"/>
                                  <a:pt x="17497" y="13"/>
                                </a:cubicBezTo>
                                <a:cubicBezTo>
                                  <a:pt x="17497" y="17"/>
                                  <a:pt x="17493" y="21"/>
                                  <a:pt x="17489" y="21"/>
                                </a:cubicBezTo>
                                <a:lnTo>
                                  <a:pt x="17489" y="21"/>
                                </a:lnTo>
                                <a:cubicBezTo>
                                  <a:pt x="17484" y="21"/>
                                  <a:pt x="17481" y="17"/>
                                  <a:pt x="17481" y="13"/>
                                </a:cubicBezTo>
                                <a:cubicBezTo>
                                  <a:pt x="17481" y="8"/>
                                  <a:pt x="17484" y="5"/>
                                  <a:pt x="17489" y="5"/>
                                </a:cubicBezTo>
                                <a:close/>
                                <a:moveTo>
                                  <a:pt x="17521" y="5"/>
                                </a:moveTo>
                                <a:lnTo>
                                  <a:pt x="17521" y="5"/>
                                </a:lnTo>
                                <a:cubicBezTo>
                                  <a:pt x="17525" y="5"/>
                                  <a:pt x="17529" y="8"/>
                                  <a:pt x="17529" y="13"/>
                                </a:cubicBezTo>
                                <a:cubicBezTo>
                                  <a:pt x="17529" y="17"/>
                                  <a:pt x="17525" y="21"/>
                                  <a:pt x="17521" y="21"/>
                                </a:cubicBezTo>
                                <a:lnTo>
                                  <a:pt x="17521" y="21"/>
                                </a:lnTo>
                                <a:cubicBezTo>
                                  <a:pt x="17516" y="21"/>
                                  <a:pt x="17513" y="17"/>
                                  <a:pt x="17513" y="13"/>
                                </a:cubicBezTo>
                                <a:cubicBezTo>
                                  <a:pt x="17513" y="8"/>
                                  <a:pt x="17516" y="5"/>
                                  <a:pt x="17521" y="5"/>
                                </a:cubicBezTo>
                                <a:close/>
                                <a:moveTo>
                                  <a:pt x="17553" y="5"/>
                                </a:moveTo>
                                <a:lnTo>
                                  <a:pt x="17553" y="5"/>
                                </a:lnTo>
                                <a:cubicBezTo>
                                  <a:pt x="17557" y="5"/>
                                  <a:pt x="17561" y="8"/>
                                  <a:pt x="17561" y="13"/>
                                </a:cubicBezTo>
                                <a:cubicBezTo>
                                  <a:pt x="17561" y="17"/>
                                  <a:pt x="17557" y="21"/>
                                  <a:pt x="17553" y="21"/>
                                </a:cubicBezTo>
                                <a:lnTo>
                                  <a:pt x="17553" y="21"/>
                                </a:lnTo>
                                <a:cubicBezTo>
                                  <a:pt x="17548" y="21"/>
                                  <a:pt x="17545" y="17"/>
                                  <a:pt x="17545" y="13"/>
                                </a:cubicBezTo>
                                <a:cubicBezTo>
                                  <a:pt x="17545" y="8"/>
                                  <a:pt x="17548" y="5"/>
                                  <a:pt x="17553" y="5"/>
                                </a:cubicBezTo>
                                <a:close/>
                                <a:moveTo>
                                  <a:pt x="17585" y="5"/>
                                </a:moveTo>
                                <a:lnTo>
                                  <a:pt x="17585" y="5"/>
                                </a:lnTo>
                                <a:cubicBezTo>
                                  <a:pt x="17589" y="5"/>
                                  <a:pt x="17593" y="8"/>
                                  <a:pt x="17593" y="13"/>
                                </a:cubicBezTo>
                                <a:cubicBezTo>
                                  <a:pt x="17593" y="17"/>
                                  <a:pt x="17589" y="21"/>
                                  <a:pt x="17585" y="21"/>
                                </a:cubicBezTo>
                                <a:lnTo>
                                  <a:pt x="17585" y="21"/>
                                </a:lnTo>
                                <a:cubicBezTo>
                                  <a:pt x="17580" y="21"/>
                                  <a:pt x="17577" y="17"/>
                                  <a:pt x="17577" y="13"/>
                                </a:cubicBezTo>
                                <a:cubicBezTo>
                                  <a:pt x="17577" y="8"/>
                                  <a:pt x="17580" y="5"/>
                                  <a:pt x="17585" y="5"/>
                                </a:cubicBezTo>
                                <a:close/>
                                <a:moveTo>
                                  <a:pt x="17617" y="5"/>
                                </a:moveTo>
                                <a:lnTo>
                                  <a:pt x="17617" y="5"/>
                                </a:lnTo>
                                <a:cubicBezTo>
                                  <a:pt x="17621" y="5"/>
                                  <a:pt x="17625" y="8"/>
                                  <a:pt x="17625" y="13"/>
                                </a:cubicBezTo>
                                <a:cubicBezTo>
                                  <a:pt x="17625" y="17"/>
                                  <a:pt x="17621" y="21"/>
                                  <a:pt x="17617" y="21"/>
                                </a:cubicBezTo>
                                <a:lnTo>
                                  <a:pt x="17617" y="21"/>
                                </a:lnTo>
                                <a:cubicBezTo>
                                  <a:pt x="17612" y="21"/>
                                  <a:pt x="17609" y="17"/>
                                  <a:pt x="17609" y="13"/>
                                </a:cubicBezTo>
                                <a:cubicBezTo>
                                  <a:pt x="17609" y="8"/>
                                  <a:pt x="17612" y="5"/>
                                  <a:pt x="17617" y="5"/>
                                </a:cubicBezTo>
                                <a:close/>
                                <a:moveTo>
                                  <a:pt x="17649" y="5"/>
                                </a:moveTo>
                                <a:lnTo>
                                  <a:pt x="17649" y="5"/>
                                </a:lnTo>
                                <a:cubicBezTo>
                                  <a:pt x="17653" y="5"/>
                                  <a:pt x="17657" y="8"/>
                                  <a:pt x="17657" y="13"/>
                                </a:cubicBezTo>
                                <a:cubicBezTo>
                                  <a:pt x="17657" y="17"/>
                                  <a:pt x="17653" y="21"/>
                                  <a:pt x="17649" y="21"/>
                                </a:cubicBezTo>
                                <a:lnTo>
                                  <a:pt x="17649" y="21"/>
                                </a:lnTo>
                                <a:cubicBezTo>
                                  <a:pt x="17644" y="21"/>
                                  <a:pt x="17641" y="17"/>
                                  <a:pt x="17641" y="13"/>
                                </a:cubicBezTo>
                                <a:cubicBezTo>
                                  <a:pt x="17641" y="8"/>
                                  <a:pt x="17644" y="5"/>
                                  <a:pt x="17649" y="5"/>
                                </a:cubicBezTo>
                                <a:close/>
                                <a:moveTo>
                                  <a:pt x="17681" y="5"/>
                                </a:moveTo>
                                <a:lnTo>
                                  <a:pt x="17681" y="5"/>
                                </a:lnTo>
                                <a:cubicBezTo>
                                  <a:pt x="17685" y="5"/>
                                  <a:pt x="17689" y="8"/>
                                  <a:pt x="17689" y="13"/>
                                </a:cubicBezTo>
                                <a:cubicBezTo>
                                  <a:pt x="17689" y="17"/>
                                  <a:pt x="17685" y="21"/>
                                  <a:pt x="17681" y="21"/>
                                </a:cubicBezTo>
                                <a:lnTo>
                                  <a:pt x="17681" y="21"/>
                                </a:lnTo>
                                <a:cubicBezTo>
                                  <a:pt x="17676" y="21"/>
                                  <a:pt x="17673" y="17"/>
                                  <a:pt x="17673" y="13"/>
                                </a:cubicBezTo>
                                <a:cubicBezTo>
                                  <a:pt x="17673" y="8"/>
                                  <a:pt x="17676" y="5"/>
                                  <a:pt x="17681" y="5"/>
                                </a:cubicBezTo>
                                <a:close/>
                                <a:moveTo>
                                  <a:pt x="17713" y="5"/>
                                </a:moveTo>
                                <a:lnTo>
                                  <a:pt x="17713" y="5"/>
                                </a:lnTo>
                                <a:cubicBezTo>
                                  <a:pt x="17717" y="5"/>
                                  <a:pt x="17721" y="8"/>
                                  <a:pt x="17721" y="13"/>
                                </a:cubicBezTo>
                                <a:cubicBezTo>
                                  <a:pt x="17721" y="17"/>
                                  <a:pt x="17717" y="21"/>
                                  <a:pt x="17713" y="21"/>
                                </a:cubicBezTo>
                                <a:lnTo>
                                  <a:pt x="17713" y="21"/>
                                </a:lnTo>
                                <a:cubicBezTo>
                                  <a:pt x="17708" y="21"/>
                                  <a:pt x="17705" y="17"/>
                                  <a:pt x="17705" y="13"/>
                                </a:cubicBezTo>
                                <a:cubicBezTo>
                                  <a:pt x="17705" y="8"/>
                                  <a:pt x="17708" y="5"/>
                                  <a:pt x="17713" y="5"/>
                                </a:cubicBezTo>
                                <a:close/>
                                <a:moveTo>
                                  <a:pt x="17745" y="5"/>
                                </a:moveTo>
                                <a:lnTo>
                                  <a:pt x="17745" y="5"/>
                                </a:lnTo>
                                <a:cubicBezTo>
                                  <a:pt x="17749" y="5"/>
                                  <a:pt x="17753" y="8"/>
                                  <a:pt x="17753" y="13"/>
                                </a:cubicBezTo>
                                <a:cubicBezTo>
                                  <a:pt x="17753" y="17"/>
                                  <a:pt x="17749" y="21"/>
                                  <a:pt x="17745" y="21"/>
                                </a:cubicBezTo>
                                <a:lnTo>
                                  <a:pt x="17745" y="21"/>
                                </a:lnTo>
                                <a:cubicBezTo>
                                  <a:pt x="17740" y="21"/>
                                  <a:pt x="17737" y="17"/>
                                  <a:pt x="17737" y="13"/>
                                </a:cubicBezTo>
                                <a:cubicBezTo>
                                  <a:pt x="17737" y="8"/>
                                  <a:pt x="17740" y="5"/>
                                  <a:pt x="17745" y="5"/>
                                </a:cubicBezTo>
                                <a:close/>
                                <a:moveTo>
                                  <a:pt x="17777" y="5"/>
                                </a:moveTo>
                                <a:lnTo>
                                  <a:pt x="17777" y="5"/>
                                </a:lnTo>
                                <a:cubicBezTo>
                                  <a:pt x="17781" y="5"/>
                                  <a:pt x="17785" y="8"/>
                                  <a:pt x="17785" y="13"/>
                                </a:cubicBezTo>
                                <a:cubicBezTo>
                                  <a:pt x="17785" y="17"/>
                                  <a:pt x="17781" y="21"/>
                                  <a:pt x="17777" y="21"/>
                                </a:cubicBezTo>
                                <a:lnTo>
                                  <a:pt x="17777" y="21"/>
                                </a:lnTo>
                                <a:cubicBezTo>
                                  <a:pt x="17772" y="21"/>
                                  <a:pt x="17769" y="17"/>
                                  <a:pt x="17769" y="13"/>
                                </a:cubicBezTo>
                                <a:cubicBezTo>
                                  <a:pt x="17769" y="8"/>
                                  <a:pt x="17772" y="5"/>
                                  <a:pt x="17777" y="5"/>
                                </a:cubicBezTo>
                                <a:close/>
                                <a:moveTo>
                                  <a:pt x="17809" y="5"/>
                                </a:moveTo>
                                <a:lnTo>
                                  <a:pt x="17809" y="5"/>
                                </a:lnTo>
                                <a:cubicBezTo>
                                  <a:pt x="17813" y="5"/>
                                  <a:pt x="17817" y="8"/>
                                  <a:pt x="17817" y="13"/>
                                </a:cubicBezTo>
                                <a:cubicBezTo>
                                  <a:pt x="17817" y="17"/>
                                  <a:pt x="17813" y="21"/>
                                  <a:pt x="17809" y="21"/>
                                </a:cubicBezTo>
                                <a:lnTo>
                                  <a:pt x="17809" y="21"/>
                                </a:lnTo>
                                <a:cubicBezTo>
                                  <a:pt x="17804" y="21"/>
                                  <a:pt x="17801" y="17"/>
                                  <a:pt x="17801" y="13"/>
                                </a:cubicBezTo>
                                <a:cubicBezTo>
                                  <a:pt x="17801" y="8"/>
                                  <a:pt x="17804" y="5"/>
                                  <a:pt x="17809" y="5"/>
                                </a:cubicBezTo>
                                <a:close/>
                                <a:moveTo>
                                  <a:pt x="17841" y="5"/>
                                </a:moveTo>
                                <a:lnTo>
                                  <a:pt x="17841" y="5"/>
                                </a:lnTo>
                                <a:cubicBezTo>
                                  <a:pt x="17845" y="5"/>
                                  <a:pt x="17849" y="8"/>
                                  <a:pt x="17849" y="13"/>
                                </a:cubicBezTo>
                                <a:cubicBezTo>
                                  <a:pt x="17849" y="17"/>
                                  <a:pt x="17845" y="21"/>
                                  <a:pt x="17841" y="21"/>
                                </a:cubicBezTo>
                                <a:lnTo>
                                  <a:pt x="17841" y="21"/>
                                </a:lnTo>
                                <a:cubicBezTo>
                                  <a:pt x="17836" y="21"/>
                                  <a:pt x="17833" y="17"/>
                                  <a:pt x="17833" y="13"/>
                                </a:cubicBezTo>
                                <a:cubicBezTo>
                                  <a:pt x="17833" y="8"/>
                                  <a:pt x="17836" y="5"/>
                                  <a:pt x="17841" y="5"/>
                                </a:cubicBezTo>
                                <a:close/>
                                <a:moveTo>
                                  <a:pt x="17873" y="5"/>
                                </a:moveTo>
                                <a:lnTo>
                                  <a:pt x="17873" y="5"/>
                                </a:lnTo>
                                <a:cubicBezTo>
                                  <a:pt x="17877" y="5"/>
                                  <a:pt x="17881" y="8"/>
                                  <a:pt x="17881" y="13"/>
                                </a:cubicBezTo>
                                <a:cubicBezTo>
                                  <a:pt x="17881" y="17"/>
                                  <a:pt x="17877" y="21"/>
                                  <a:pt x="17873" y="21"/>
                                </a:cubicBezTo>
                                <a:lnTo>
                                  <a:pt x="17873" y="21"/>
                                </a:lnTo>
                                <a:cubicBezTo>
                                  <a:pt x="17868" y="21"/>
                                  <a:pt x="17865" y="17"/>
                                  <a:pt x="17865" y="13"/>
                                </a:cubicBezTo>
                                <a:cubicBezTo>
                                  <a:pt x="17865" y="8"/>
                                  <a:pt x="17868" y="5"/>
                                  <a:pt x="17873" y="5"/>
                                </a:cubicBezTo>
                                <a:close/>
                                <a:moveTo>
                                  <a:pt x="17905" y="5"/>
                                </a:moveTo>
                                <a:lnTo>
                                  <a:pt x="17905" y="5"/>
                                </a:lnTo>
                                <a:cubicBezTo>
                                  <a:pt x="17909" y="5"/>
                                  <a:pt x="17913" y="8"/>
                                  <a:pt x="17913" y="13"/>
                                </a:cubicBezTo>
                                <a:cubicBezTo>
                                  <a:pt x="17913" y="17"/>
                                  <a:pt x="17909" y="21"/>
                                  <a:pt x="17905" y="21"/>
                                </a:cubicBezTo>
                                <a:lnTo>
                                  <a:pt x="17905" y="21"/>
                                </a:lnTo>
                                <a:cubicBezTo>
                                  <a:pt x="17900" y="21"/>
                                  <a:pt x="17897" y="17"/>
                                  <a:pt x="17897" y="13"/>
                                </a:cubicBezTo>
                                <a:cubicBezTo>
                                  <a:pt x="17897" y="8"/>
                                  <a:pt x="17900" y="5"/>
                                  <a:pt x="17905" y="5"/>
                                </a:cubicBezTo>
                                <a:close/>
                                <a:moveTo>
                                  <a:pt x="17937" y="5"/>
                                </a:moveTo>
                                <a:lnTo>
                                  <a:pt x="17937" y="5"/>
                                </a:lnTo>
                                <a:cubicBezTo>
                                  <a:pt x="17941" y="5"/>
                                  <a:pt x="17945" y="8"/>
                                  <a:pt x="17945" y="13"/>
                                </a:cubicBezTo>
                                <a:cubicBezTo>
                                  <a:pt x="17945" y="17"/>
                                  <a:pt x="17941" y="21"/>
                                  <a:pt x="17937" y="21"/>
                                </a:cubicBezTo>
                                <a:lnTo>
                                  <a:pt x="17937" y="21"/>
                                </a:lnTo>
                                <a:cubicBezTo>
                                  <a:pt x="17932" y="21"/>
                                  <a:pt x="17929" y="17"/>
                                  <a:pt x="17929" y="13"/>
                                </a:cubicBezTo>
                                <a:cubicBezTo>
                                  <a:pt x="17929" y="8"/>
                                  <a:pt x="17932" y="5"/>
                                  <a:pt x="17937" y="5"/>
                                </a:cubicBezTo>
                                <a:close/>
                                <a:moveTo>
                                  <a:pt x="17969" y="5"/>
                                </a:moveTo>
                                <a:lnTo>
                                  <a:pt x="17969" y="5"/>
                                </a:lnTo>
                                <a:cubicBezTo>
                                  <a:pt x="17973" y="5"/>
                                  <a:pt x="17977" y="8"/>
                                  <a:pt x="17977" y="13"/>
                                </a:cubicBezTo>
                                <a:cubicBezTo>
                                  <a:pt x="17977" y="17"/>
                                  <a:pt x="17973" y="21"/>
                                  <a:pt x="17969" y="21"/>
                                </a:cubicBezTo>
                                <a:lnTo>
                                  <a:pt x="17969" y="21"/>
                                </a:lnTo>
                                <a:cubicBezTo>
                                  <a:pt x="17964" y="21"/>
                                  <a:pt x="17961" y="17"/>
                                  <a:pt x="17961" y="13"/>
                                </a:cubicBezTo>
                                <a:cubicBezTo>
                                  <a:pt x="17961" y="8"/>
                                  <a:pt x="17964" y="5"/>
                                  <a:pt x="17969" y="5"/>
                                </a:cubicBezTo>
                                <a:close/>
                                <a:moveTo>
                                  <a:pt x="18001" y="5"/>
                                </a:moveTo>
                                <a:lnTo>
                                  <a:pt x="18001" y="5"/>
                                </a:lnTo>
                                <a:cubicBezTo>
                                  <a:pt x="18005" y="5"/>
                                  <a:pt x="18009" y="8"/>
                                  <a:pt x="18009" y="13"/>
                                </a:cubicBezTo>
                                <a:cubicBezTo>
                                  <a:pt x="18009" y="17"/>
                                  <a:pt x="18005" y="21"/>
                                  <a:pt x="18001" y="21"/>
                                </a:cubicBezTo>
                                <a:lnTo>
                                  <a:pt x="18001" y="21"/>
                                </a:lnTo>
                                <a:cubicBezTo>
                                  <a:pt x="17996" y="21"/>
                                  <a:pt x="17993" y="17"/>
                                  <a:pt x="17993" y="13"/>
                                </a:cubicBezTo>
                                <a:cubicBezTo>
                                  <a:pt x="17993" y="8"/>
                                  <a:pt x="17996" y="5"/>
                                  <a:pt x="18001" y="5"/>
                                </a:cubicBezTo>
                                <a:close/>
                                <a:moveTo>
                                  <a:pt x="18033" y="5"/>
                                </a:moveTo>
                                <a:lnTo>
                                  <a:pt x="18033" y="5"/>
                                </a:lnTo>
                                <a:cubicBezTo>
                                  <a:pt x="18037" y="5"/>
                                  <a:pt x="18041" y="8"/>
                                  <a:pt x="18041" y="13"/>
                                </a:cubicBezTo>
                                <a:cubicBezTo>
                                  <a:pt x="18041" y="17"/>
                                  <a:pt x="18037" y="21"/>
                                  <a:pt x="18033" y="21"/>
                                </a:cubicBezTo>
                                <a:lnTo>
                                  <a:pt x="18033" y="21"/>
                                </a:lnTo>
                                <a:cubicBezTo>
                                  <a:pt x="18029" y="21"/>
                                  <a:pt x="18025" y="17"/>
                                  <a:pt x="18025" y="13"/>
                                </a:cubicBezTo>
                                <a:cubicBezTo>
                                  <a:pt x="18025" y="8"/>
                                  <a:pt x="18029" y="5"/>
                                  <a:pt x="18033" y="5"/>
                                </a:cubicBezTo>
                                <a:close/>
                                <a:moveTo>
                                  <a:pt x="18065" y="5"/>
                                </a:moveTo>
                                <a:lnTo>
                                  <a:pt x="18065" y="5"/>
                                </a:lnTo>
                                <a:cubicBezTo>
                                  <a:pt x="18069" y="5"/>
                                  <a:pt x="18073" y="8"/>
                                  <a:pt x="18073" y="13"/>
                                </a:cubicBezTo>
                                <a:cubicBezTo>
                                  <a:pt x="18073" y="17"/>
                                  <a:pt x="18069" y="21"/>
                                  <a:pt x="18065" y="21"/>
                                </a:cubicBezTo>
                                <a:lnTo>
                                  <a:pt x="18065" y="21"/>
                                </a:lnTo>
                                <a:cubicBezTo>
                                  <a:pt x="18061" y="21"/>
                                  <a:pt x="18057" y="17"/>
                                  <a:pt x="18057" y="13"/>
                                </a:cubicBezTo>
                                <a:cubicBezTo>
                                  <a:pt x="18057" y="8"/>
                                  <a:pt x="18061" y="5"/>
                                  <a:pt x="18065" y="5"/>
                                </a:cubicBezTo>
                                <a:close/>
                                <a:moveTo>
                                  <a:pt x="18097" y="5"/>
                                </a:moveTo>
                                <a:lnTo>
                                  <a:pt x="18097" y="5"/>
                                </a:lnTo>
                                <a:cubicBezTo>
                                  <a:pt x="18101" y="5"/>
                                  <a:pt x="18105" y="8"/>
                                  <a:pt x="18105" y="13"/>
                                </a:cubicBezTo>
                                <a:cubicBezTo>
                                  <a:pt x="18105" y="17"/>
                                  <a:pt x="18101" y="21"/>
                                  <a:pt x="18097" y="21"/>
                                </a:cubicBezTo>
                                <a:lnTo>
                                  <a:pt x="18097" y="21"/>
                                </a:lnTo>
                                <a:cubicBezTo>
                                  <a:pt x="18093" y="21"/>
                                  <a:pt x="18089" y="17"/>
                                  <a:pt x="18089" y="13"/>
                                </a:cubicBezTo>
                                <a:cubicBezTo>
                                  <a:pt x="18089" y="8"/>
                                  <a:pt x="18093" y="5"/>
                                  <a:pt x="18097" y="5"/>
                                </a:cubicBezTo>
                                <a:close/>
                                <a:moveTo>
                                  <a:pt x="18129" y="5"/>
                                </a:moveTo>
                                <a:lnTo>
                                  <a:pt x="18129" y="5"/>
                                </a:lnTo>
                                <a:cubicBezTo>
                                  <a:pt x="18133" y="5"/>
                                  <a:pt x="18137" y="8"/>
                                  <a:pt x="18137" y="13"/>
                                </a:cubicBezTo>
                                <a:cubicBezTo>
                                  <a:pt x="18137" y="17"/>
                                  <a:pt x="18133" y="21"/>
                                  <a:pt x="18129" y="21"/>
                                </a:cubicBezTo>
                                <a:lnTo>
                                  <a:pt x="18129" y="21"/>
                                </a:lnTo>
                                <a:cubicBezTo>
                                  <a:pt x="18125" y="21"/>
                                  <a:pt x="18121" y="17"/>
                                  <a:pt x="18121" y="13"/>
                                </a:cubicBezTo>
                                <a:cubicBezTo>
                                  <a:pt x="18121" y="8"/>
                                  <a:pt x="18125" y="5"/>
                                  <a:pt x="18129" y="5"/>
                                </a:cubicBezTo>
                                <a:close/>
                                <a:moveTo>
                                  <a:pt x="18161" y="5"/>
                                </a:moveTo>
                                <a:lnTo>
                                  <a:pt x="18161" y="5"/>
                                </a:lnTo>
                                <a:cubicBezTo>
                                  <a:pt x="18165" y="5"/>
                                  <a:pt x="18169" y="8"/>
                                  <a:pt x="18169" y="13"/>
                                </a:cubicBezTo>
                                <a:cubicBezTo>
                                  <a:pt x="18169" y="17"/>
                                  <a:pt x="18165" y="21"/>
                                  <a:pt x="18161" y="21"/>
                                </a:cubicBezTo>
                                <a:lnTo>
                                  <a:pt x="18161" y="21"/>
                                </a:lnTo>
                                <a:cubicBezTo>
                                  <a:pt x="18157" y="21"/>
                                  <a:pt x="18153" y="17"/>
                                  <a:pt x="18153" y="13"/>
                                </a:cubicBezTo>
                                <a:cubicBezTo>
                                  <a:pt x="18153" y="8"/>
                                  <a:pt x="18157" y="5"/>
                                  <a:pt x="18161" y="5"/>
                                </a:cubicBezTo>
                                <a:close/>
                                <a:moveTo>
                                  <a:pt x="18193" y="5"/>
                                </a:moveTo>
                                <a:lnTo>
                                  <a:pt x="18193" y="5"/>
                                </a:lnTo>
                                <a:cubicBezTo>
                                  <a:pt x="18197" y="5"/>
                                  <a:pt x="18201" y="8"/>
                                  <a:pt x="18201" y="13"/>
                                </a:cubicBezTo>
                                <a:cubicBezTo>
                                  <a:pt x="18201" y="17"/>
                                  <a:pt x="18197" y="21"/>
                                  <a:pt x="18193" y="21"/>
                                </a:cubicBezTo>
                                <a:lnTo>
                                  <a:pt x="18193" y="21"/>
                                </a:lnTo>
                                <a:cubicBezTo>
                                  <a:pt x="18189" y="21"/>
                                  <a:pt x="18185" y="17"/>
                                  <a:pt x="18185" y="13"/>
                                </a:cubicBezTo>
                                <a:cubicBezTo>
                                  <a:pt x="18185" y="8"/>
                                  <a:pt x="18189" y="5"/>
                                  <a:pt x="18193" y="5"/>
                                </a:cubicBezTo>
                                <a:close/>
                                <a:moveTo>
                                  <a:pt x="18225" y="5"/>
                                </a:moveTo>
                                <a:lnTo>
                                  <a:pt x="18225" y="5"/>
                                </a:lnTo>
                                <a:cubicBezTo>
                                  <a:pt x="18229" y="5"/>
                                  <a:pt x="18233" y="8"/>
                                  <a:pt x="18233" y="13"/>
                                </a:cubicBezTo>
                                <a:cubicBezTo>
                                  <a:pt x="18233" y="17"/>
                                  <a:pt x="18229" y="21"/>
                                  <a:pt x="18225" y="21"/>
                                </a:cubicBezTo>
                                <a:lnTo>
                                  <a:pt x="18225" y="21"/>
                                </a:lnTo>
                                <a:cubicBezTo>
                                  <a:pt x="18221" y="21"/>
                                  <a:pt x="18217" y="17"/>
                                  <a:pt x="18217" y="13"/>
                                </a:cubicBezTo>
                                <a:cubicBezTo>
                                  <a:pt x="18217" y="8"/>
                                  <a:pt x="18221" y="5"/>
                                  <a:pt x="18225" y="5"/>
                                </a:cubicBezTo>
                                <a:close/>
                                <a:moveTo>
                                  <a:pt x="18257" y="5"/>
                                </a:moveTo>
                                <a:lnTo>
                                  <a:pt x="18257" y="5"/>
                                </a:lnTo>
                                <a:cubicBezTo>
                                  <a:pt x="18261" y="5"/>
                                  <a:pt x="18265" y="8"/>
                                  <a:pt x="18265" y="13"/>
                                </a:cubicBezTo>
                                <a:cubicBezTo>
                                  <a:pt x="18265" y="17"/>
                                  <a:pt x="18261" y="21"/>
                                  <a:pt x="18257" y="21"/>
                                </a:cubicBezTo>
                                <a:lnTo>
                                  <a:pt x="18257" y="21"/>
                                </a:lnTo>
                                <a:cubicBezTo>
                                  <a:pt x="18253" y="21"/>
                                  <a:pt x="18249" y="17"/>
                                  <a:pt x="18249" y="13"/>
                                </a:cubicBezTo>
                                <a:cubicBezTo>
                                  <a:pt x="18249" y="8"/>
                                  <a:pt x="18253" y="5"/>
                                  <a:pt x="18257" y="5"/>
                                </a:cubicBezTo>
                                <a:close/>
                                <a:moveTo>
                                  <a:pt x="18289" y="5"/>
                                </a:moveTo>
                                <a:lnTo>
                                  <a:pt x="18289" y="5"/>
                                </a:lnTo>
                                <a:cubicBezTo>
                                  <a:pt x="18293" y="5"/>
                                  <a:pt x="18297" y="8"/>
                                  <a:pt x="18297" y="13"/>
                                </a:cubicBezTo>
                                <a:cubicBezTo>
                                  <a:pt x="18297" y="17"/>
                                  <a:pt x="18293" y="21"/>
                                  <a:pt x="18289" y="21"/>
                                </a:cubicBezTo>
                                <a:lnTo>
                                  <a:pt x="18289" y="21"/>
                                </a:lnTo>
                                <a:cubicBezTo>
                                  <a:pt x="18285" y="21"/>
                                  <a:pt x="18281" y="17"/>
                                  <a:pt x="18281" y="13"/>
                                </a:cubicBezTo>
                                <a:cubicBezTo>
                                  <a:pt x="18281" y="8"/>
                                  <a:pt x="18285" y="5"/>
                                  <a:pt x="18289" y="5"/>
                                </a:cubicBezTo>
                                <a:close/>
                                <a:moveTo>
                                  <a:pt x="18321" y="5"/>
                                </a:moveTo>
                                <a:lnTo>
                                  <a:pt x="18321" y="5"/>
                                </a:lnTo>
                                <a:cubicBezTo>
                                  <a:pt x="18326" y="5"/>
                                  <a:pt x="18329" y="8"/>
                                  <a:pt x="18329" y="13"/>
                                </a:cubicBezTo>
                                <a:cubicBezTo>
                                  <a:pt x="18329" y="17"/>
                                  <a:pt x="18326" y="21"/>
                                  <a:pt x="18321" y="21"/>
                                </a:cubicBezTo>
                                <a:lnTo>
                                  <a:pt x="18321" y="21"/>
                                </a:lnTo>
                                <a:cubicBezTo>
                                  <a:pt x="18317" y="21"/>
                                  <a:pt x="18313" y="17"/>
                                  <a:pt x="18313" y="13"/>
                                </a:cubicBezTo>
                                <a:cubicBezTo>
                                  <a:pt x="18313" y="8"/>
                                  <a:pt x="18317" y="5"/>
                                  <a:pt x="18321" y="5"/>
                                </a:cubicBezTo>
                                <a:close/>
                                <a:moveTo>
                                  <a:pt x="18353" y="5"/>
                                </a:moveTo>
                                <a:lnTo>
                                  <a:pt x="18353" y="5"/>
                                </a:lnTo>
                                <a:cubicBezTo>
                                  <a:pt x="18358" y="5"/>
                                  <a:pt x="18361" y="8"/>
                                  <a:pt x="18361" y="13"/>
                                </a:cubicBezTo>
                                <a:cubicBezTo>
                                  <a:pt x="18361" y="17"/>
                                  <a:pt x="18358" y="21"/>
                                  <a:pt x="18353" y="21"/>
                                </a:cubicBezTo>
                                <a:lnTo>
                                  <a:pt x="18353" y="21"/>
                                </a:lnTo>
                                <a:cubicBezTo>
                                  <a:pt x="18349" y="21"/>
                                  <a:pt x="18345" y="17"/>
                                  <a:pt x="18345" y="13"/>
                                </a:cubicBezTo>
                                <a:cubicBezTo>
                                  <a:pt x="18345" y="8"/>
                                  <a:pt x="18349" y="5"/>
                                  <a:pt x="18353" y="5"/>
                                </a:cubicBezTo>
                                <a:close/>
                                <a:moveTo>
                                  <a:pt x="18385" y="5"/>
                                </a:moveTo>
                                <a:lnTo>
                                  <a:pt x="18385" y="5"/>
                                </a:lnTo>
                                <a:cubicBezTo>
                                  <a:pt x="18390" y="5"/>
                                  <a:pt x="18393" y="8"/>
                                  <a:pt x="18393" y="13"/>
                                </a:cubicBezTo>
                                <a:cubicBezTo>
                                  <a:pt x="18393" y="17"/>
                                  <a:pt x="18390" y="21"/>
                                  <a:pt x="18385" y="21"/>
                                </a:cubicBezTo>
                                <a:lnTo>
                                  <a:pt x="18385" y="21"/>
                                </a:lnTo>
                                <a:cubicBezTo>
                                  <a:pt x="18381" y="21"/>
                                  <a:pt x="18377" y="17"/>
                                  <a:pt x="18377" y="13"/>
                                </a:cubicBezTo>
                                <a:cubicBezTo>
                                  <a:pt x="18377" y="8"/>
                                  <a:pt x="18381" y="5"/>
                                  <a:pt x="18385" y="5"/>
                                </a:cubicBezTo>
                                <a:close/>
                                <a:moveTo>
                                  <a:pt x="18417" y="5"/>
                                </a:moveTo>
                                <a:lnTo>
                                  <a:pt x="18417" y="5"/>
                                </a:lnTo>
                                <a:cubicBezTo>
                                  <a:pt x="18422" y="5"/>
                                  <a:pt x="18425" y="8"/>
                                  <a:pt x="18425" y="13"/>
                                </a:cubicBezTo>
                                <a:cubicBezTo>
                                  <a:pt x="18425" y="17"/>
                                  <a:pt x="18422" y="21"/>
                                  <a:pt x="18417" y="21"/>
                                </a:cubicBezTo>
                                <a:lnTo>
                                  <a:pt x="18417" y="21"/>
                                </a:lnTo>
                                <a:cubicBezTo>
                                  <a:pt x="18413" y="21"/>
                                  <a:pt x="18409" y="17"/>
                                  <a:pt x="18409" y="13"/>
                                </a:cubicBezTo>
                                <a:cubicBezTo>
                                  <a:pt x="18409" y="8"/>
                                  <a:pt x="18413" y="5"/>
                                  <a:pt x="18417" y="5"/>
                                </a:cubicBezTo>
                                <a:close/>
                                <a:moveTo>
                                  <a:pt x="18449" y="5"/>
                                </a:moveTo>
                                <a:lnTo>
                                  <a:pt x="18449" y="5"/>
                                </a:lnTo>
                                <a:cubicBezTo>
                                  <a:pt x="18454" y="5"/>
                                  <a:pt x="18457" y="8"/>
                                  <a:pt x="18457" y="13"/>
                                </a:cubicBezTo>
                                <a:cubicBezTo>
                                  <a:pt x="18457" y="17"/>
                                  <a:pt x="18454" y="21"/>
                                  <a:pt x="18449" y="21"/>
                                </a:cubicBezTo>
                                <a:lnTo>
                                  <a:pt x="18449" y="21"/>
                                </a:lnTo>
                                <a:cubicBezTo>
                                  <a:pt x="18445" y="21"/>
                                  <a:pt x="18441" y="17"/>
                                  <a:pt x="18441" y="13"/>
                                </a:cubicBezTo>
                                <a:cubicBezTo>
                                  <a:pt x="18441" y="8"/>
                                  <a:pt x="18445" y="5"/>
                                  <a:pt x="18449" y="5"/>
                                </a:cubicBezTo>
                                <a:close/>
                                <a:moveTo>
                                  <a:pt x="18481" y="5"/>
                                </a:moveTo>
                                <a:lnTo>
                                  <a:pt x="18481" y="5"/>
                                </a:lnTo>
                                <a:cubicBezTo>
                                  <a:pt x="18486" y="5"/>
                                  <a:pt x="18489" y="8"/>
                                  <a:pt x="18489" y="13"/>
                                </a:cubicBezTo>
                                <a:cubicBezTo>
                                  <a:pt x="18489" y="17"/>
                                  <a:pt x="18486" y="21"/>
                                  <a:pt x="18481" y="21"/>
                                </a:cubicBezTo>
                                <a:lnTo>
                                  <a:pt x="18481" y="21"/>
                                </a:lnTo>
                                <a:cubicBezTo>
                                  <a:pt x="18477" y="21"/>
                                  <a:pt x="18473" y="17"/>
                                  <a:pt x="18473" y="13"/>
                                </a:cubicBezTo>
                                <a:cubicBezTo>
                                  <a:pt x="18473" y="8"/>
                                  <a:pt x="18477" y="5"/>
                                  <a:pt x="18481" y="5"/>
                                </a:cubicBezTo>
                                <a:close/>
                                <a:moveTo>
                                  <a:pt x="18513" y="5"/>
                                </a:moveTo>
                                <a:lnTo>
                                  <a:pt x="18513" y="5"/>
                                </a:lnTo>
                                <a:cubicBezTo>
                                  <a:pt x="18518" y="5"/>
                                  <a:pt x="18521" y="8"/>
                                  <a:pt x="18521" y="13"/>
                                </a:cubicBezTo>
                                <a:cubicBezTo>
                                  <a:pt x="18521" y="17"/>
                                  <a:pt x="18518" y="21"/>
                                  <a:pt x="18513" y="21"/>
                                </a:cubicBezTo>
                                <a:lnTo>
                                  <a:pt x="18513" y="21"/>
                                </a:lnTo>
                                <a:cubicBezTo>
                                  <a:pt x="18509" y="21"/>
                                  <a:pt x="18505" y="17"/>
                                  <a:pt x="18505" y="13"/>
                                </a:cubicBezTo>
                                <a:cubicBezTo>
                                  <a:pt x="18505" y="8"/>
                                  <a:pt x="18509" y="5"/>
                                  <a:pt x="18513" y="5"/>
                                </a:cubicBezTo>
                                <a:close/>
                                <a:moveTo>
                                  <a:pt x="18545" y="5"/>
                                </a:moveTo>
                                <a:lnTo>
                                  <a:pt x="18545" y="5"/>
                                </a:lnTo>
                                <a:cubicBezTo>
                                  <a:pt x="18550" y="5"/>
                                  <a:pt x="18553" y="8"/>
                                  <a:pt x="18553" y="13"/>
                                </a:cubicBezTo>
                                <a:cubicBezTo>
                                  <a:pt x="18553" y="17"/>
                                  <a:pt x="18550" y="21"/>
                                  <a:pt x="18545" y="21"/>
                                </a:cubicBezTo>
                                <a:lnTo>
                                  <a:pt x="18545" y="21"/>
                                </a:lnTo>
                                <a:cubicBezTo>
                                  <a:pt x="18541" y="21"/>
                                  <a:pt x="18537" y="17"/>
                                  <a:pt x="18537" y="13"/>
                                </a:cubicBezTo>
                                <a:cubicBezTo>
                                  <a:pt x="18537" y="8"/>
                                  <a:pt x="18541" y="5"/>
                                  <a:pt x="18545" y="5"/>
                                </a:cubicBezTo>
                                <a:close/>
                                <a:moveTo>
                                  <a:pt x="18577" y="5"/>
                                </a:moveTo>
                                <a:lnTo>
                                  <a:pt x="18577" y="5"/>
                                </a:lnTo>
                                <a:cubicBezTo>
                                  <a:pt x="18582" y="5"/>
                                  <a:pt x="18585" y="8"/>
                                  <a:pt x="18585" y="13"/>
                                </a:cubicBezTo>
                                <a:cubicBezTo>
                                  <a:pt x="18585" y="17"/>
                                  <a:pt x="18582" y="21"/>
                                  <a:pt x="18577" y="21"/>
                                </a:cubicBezTo>
                                <a:lnTo>
                                  <a:pt x="18577" y="21"/>
                                </a:lnTo>
                                <a:cubicBezTo>
                                  <a:pt x="18573" y="21"/>
                                  <a:pt x="18569" y="17"/>
                                  <a:pt x="18569" y="13"/>
                                </a:cubicBezTo>
                                <a:cubicBezTo>
                                  <a:pt x="18569" y="8"/>
                                  <a:pt x="18573" y="5"/>
                                  <a:pt x="18577" y="5"/>
                                </a:cubicBezTo>
                                <a:close/>
                                <a:moveTo>
                                  <a:pt x="18609" y="5"/>
                                </a:moveTo>
                                <a:lnTo>
                                  <a:pt x="18609" y="5"/>
                                </a:lnTo>
                                <a:cubicBezTo>
                                  <a:pt x="18614" y="5"/>
                                  <a:pt x="18617" y="8"/>
                                  <a:pt x="18617" y="13"/>
                                </a:cubicBezTo>
                                <a:cubicBezTo>
                                  <a:pt x="18617" y="17"/>
                                  <a:pt x="18614" y="21"/>
                                  <a:pt x="18609" y="21"/>
                                </a:cubicBezTo>
                                <a:lnTo>
                                  <a:pt x="18609" y="21"/>
                                </a:lnTo>
                                <a:cubicBezTo>
                                  <a:pt x="18605" y="21"/>
                                  <a:pt x="18601" y="17"/>
                                  <a:pt x="18601" y="13"/>
                                </a:cubicBezTo>
                                <a:cubicBezTo>
                                  <a:pt x="18601" y="8"/>
                                  <a:pt x="18605" y="5"/>
                                  <a:pt x="18609" y="5"/>
                                </a:cubicBezTo>
                                <a:close/>
                                <a:moveTo>
                                  <a:pt x="18641" y="5"/>
                                </a:moveTo>
                                <a:lnTo>
                                  <a:pt x="18641" y="5"/>
                                </a:lnTo>
                                <a:cubicBezTo>
                                  <a:pt x="18646" y="5"/>
                                  <a:pt x="18649" y="8"/>
                                  <a:pt x="18649" y="13"/>
                                </a:cubicBezTo>
                                <a:cubicBezTo>
                                  <a:pt x="18649" y="17"/>
                                  <a:pt x="18646" y="21"/>
                                  <a:pt x="18641" y="21"/>
                                </a:cubicBezTo>
                                <a:lnTo>
                                  <a:pt x="18641" y="21"/>
                                </a:lnTo>
                                <a:cubicBezTo>
                                  <a:pt x="18637" y="21"/>
                                  <a:pt x="18633" y="17"/>
                                  <a:pt x="18633" y="13"/>
                                </a:cubicBezTo>
                                <a:cubicBezTo>
                                  <a:pt x="18633" y="8"/>
                                  <a:pt x="18637" y="5"/>
                                  <a:pt x="18641" y="5"/>
                                </a:cubicBezTo>
                                <a:close/>
                                <a:moveTo>
                                  <a:pt x="18673" y="5"/>
                                </a:moveTo>
                                <a:lnTo>
                                  <a:pt x="18673" y="5"/>
                                </a:lnTo>
                                <a:cubicBezTo>
                                  <a:pt x="18678" y="5"/>
                                  <a:pt x="18681" y="8"/>
                                  <a:pt x="18681" y="13"/>
                                </a:cubicBezTo>
                                <a:cubicBezTo>
                                  <a:pt x="18681" y="17"/>
                                  <a:pt x="18678" y="21"/>
                                  <a:pt x="18673" y="21"/>
                                </a:cubicBezTo>
                                <a:lnTo>
                                  <a:pt x="18673" y="21"/>
                                </a:lnTo>
                                <a:cubicBezTo>
                                  <a:pt x="18669" y="21"/>
                                  <a:pt x="18665" y="17"/>
                                  <a:pt x="18665" y="13"/>
                                </a:cubicBezTo>
                                <a:cubicBezTo>
                                  <a:pt x="18665" y="8"/>
                                  <a:pt x="18669" y="5"/>
                                  <a:pt x="18673" y="5"/>
                                </a:cubicBezTo>
                                <a:close/>
                                <a:moveTo>
                                  <a:pt x="18705" y="5"/>
                                </a:moveTo>
                                <a:lnTo>
                                  <a:pt x="18705" y="5"/>
                                </a:lnTo>
                                <a:cubicBezTo>
                                  <a:pt x="18710" y="5"/>
                                  <a:pt x="18713" y="8"/>
                                  <a:pt x="18713" y="13"/>
                                </a:cubicBezTo>
                                <a:cubicBezTo>
                                  <a:pt x="18713" y="17"/>
                                  <a:pt x="18710" y="21"/>
                                  <a:pt x="18705" y="21"/>
                                </a:cubicBezTo>
                                <a:lnTo>
                                  <a:pt x="18705" y="21"/>
                                </a:lnTo>
                                <a:cubicBezTo>
                                  <a:pt x="18701" y="21"/>
                                  <a:pt x="18697" y="17"/>
                                  <a:pt x="18697" y="13"/>
                                </a:cubicBezTo>
                                <a:cubicBezTo>
                                  <a:pt x="18697" y="8"/>
                                  <a:pt x="18701" y="5"/>
                                  <a:pt x="18705" y="5"/>
                                </a:cubicBezTo>
                                <a:close/>
                                <a:moveTo>
                                  <a:pt x="18737" y="5"/>
                                </a:moveTo>
                                <a:lnTo>
                                  <a:pt x="18737" y="5"/>
                                </a:lnTo>
                                <a:cubicBezTo>
                                  <a:pt x="18742" y="5"/>
                                  <a:pt x="18745" y="8"/>
                                  <a:pt x="18745" y="13"/>
                                </a:cubicBezTo>
                                <a:cubicBezTo>
                                  <a:pt x="18745" y="17"/>
                                  <a:pt x="18742" y="21"/>
                                  <a:pt x="18737" y="21"/>
                                </a:cubicBezTo>
                                <a:lnTo>
                                  <a:pt x="18737" y="21"/>
                                </a:lnTo>
                                <a:cubicBezTo>
                                  <a:pt x="18733" y="21"/>
                                  <a:pt x="18729" y="17"/>
                                  <a:pt x="18729" y="13"/>
                                </a:cubicBezTo>
                                <a:cubicBezTo>
                                  <a:pt x="18729" y="8"/>
                                  <a:pt x="18733" y="5"/>
                                  <a:pt x="18737" y="5"/>
                                </a:cubicBezTo>
                                <a:close/>
                                <a:moveTo>
                                  <a:pt x="18769" y="5"/>
                                </a:moveTo>
                                <a:lnTo>
                                  <a:pt x="18769" y="5"/>
                                </a:lnTo>
                                <a:cubicBezTo>
                                  <a:pt x="18774" y="5"/>
                                  <a:pt x="18777" y="8"/>
                                  <a:pt x="18777" y="13"/>
                                </a:cubicBezTo>
                                <a:cubicBezTo>
                                  <a:pt x="18777" y="17"/>
                                  <a:pt x="18774" y="21"/>
                                  <a:pt x="18769" y="21"/>
                                </a:cubicBezTo>
                                <a:lnTo>
                                  <a:pt x="18769" y="21"/>
                                </a:lnTo>
                                <a:cubicBezTo>
                                  <a:pt x="18765" y="21"/>
                                  <a:pt x="18761" y="17"/>
                                  <a:pt x="18761" y="13"/>
                                </a:cubicBezTo>
                                <a:cubicBezTo>
                                  <a:pt x="18761" y="8"/>
                                  <a:pt x="18765" y="5"/>
                                  <a:pt x="18769" y="5"/>
                                </a:cubicBezTo>
                                <a:close/>
                                <a:moveTo>
                                  <a:pt x="18801" y="5"/>
                                </a:moveTo>
                                <a:lnTo>
                                  <a:pt x="18801" y="5"/>
                                </a:lnTo>
                                <a:cubicBezTo>
                                  <a:pt x="18806" y="5"/>
                                  <a:pt x="18809" y="8"/>
                                  <a:pt x="18809" y="13"/>
                                </a:cubicBezTo>
                                <a:cubicBezTo>
                                  <a:pt x="18809" y="17"/>
                                  <a:pt x="18806" y="21"/>
                                  <a:pt x="18801" y="21"/>
                                </a:cubicBezTo>
                                <a:lnTo>
                                  <a:pt x="18801" y="21"/>
                                </a:lnTo>
                                <a:cubicBezTo>
                                  <a:pt x="18797" y="21"/>
                                  <a:pt x="18793" y="17"/>
                                  <a:pt x="18793" y="13"/>
                                </a:cubicBezTo>
                                <a:cubicBezTo>
                                  <a:pt x="18793" y="8"/>
                                  <a:pt x="18797" y="5"/>
                                  <a:pt x="18801" y="5"/>
                                </a:cubicBezTo>
                                <a:close/>
                                <a:moveTo>
                                  <a:pt x="18833" y="5"/>
                                </a:moveTo>
                                <a:lnTo>
                                  <a:pt x="18833" y="5"/>
                                </a:lnTo>
                                <a:cubicBezTo>
                                  <a:pt x="18838" y="5"/>
                                  <a:pt x="18841" y="8"/>
                                  <a:pt x="18841" y="13"/>
                                </a:cubicBezTo>
                                <a:cubicBezTo>
                                  <a:pt x="18841" y="17"/>
                                  <a:pt x="18838" y="21"/>
                                  <a:pt x="18833" y="21"/>
                                </a:cubicBezTo>
                                <a:lnTo>
                                  <a:pt x="18833" y="21"/>
                                </a:lnTo>
                                <a:cubicBezTo>
                                  <a:pt x="18829" y="21"/>
                                  <a:pt x="18825" y="17"/>
                                  <a:pt x="18825" y="13"/>
                                </a:cubicBezTo>
                                <a:cubicBezTo>
                                  <a:pt x="18825" y="8"/>
                                  <a:pt x="18829" y="5"/>
                                  <a:pt x="18833" y="5"/>
                                </a:cubicBezTo>
                                <a:close/>
                                <a:moveTo>
                                  <a:pt x="18865" y="5"/>
                                </a:moveTo>
                                <a:lnTo>
                                  <a:pt x="18865" y="5"/>
                                </a:lnTo>
                                <a:cubicBezTo>
                                  <a:pt x="18870" y="5"/>
                                  <a:pt x="18873" y="8"/>
                                  <a:pt x="18873" y="13"/>
                                </a:cubicBezTo>
                                <a:cubicBezTo>
                                  <a:pt x="18873" y="17"/>
                                  <a:pt x="18870" y="21"/>
                                  <a:pt x="18865" y="21"/>
                                </a:cubicBezTo>
                                <a:lnTo>
                                  <a:pt x="18865" y="21"/>
                                </a:lnTo>
                                <a:cubicBezTo>
                                  <a:pt x="18861" y="21"/>
                                  <a:pt x="18857" y="17"/>
                                  <a:pt x="18857" y="13"/>
                                </a:cubicBezTo>
                                <a:cubicBezTo>
                                  <a:pt x="18857" y="8"/>
                                  <a:pt x="18861" y="5"/>
                                  <a:pt x="18865" y="5"/>
                                </a:cubicBezTo>
                                <a:close/>
                                <a:moveTo>
                                  <a:pt x="18897" y="5"/>
                                </a:moveTo>
                                <a:lnTo>
                                  <a:pt x="18897" y="5"/>
                                </a:lnTo>
                                <a:cubicBezTo>
                                  <a:pt x="18902" y="5"/>
                                  <a:pt x="18905" y="8"/>
                                  <a:pt x="18905" y="13"/>
                                </a:cubicBezTo>
                                <a:cubicBezTo>
                                  <a:pt x="18905" y="17"/>
                                  <a:pt x="18902" y="21"/>
                                  <a:pt x="18897" y="21"/>
                                </a:cubicBezTo>
                                <a:lnTo>
                                  <a:pt x="18897" y="21"/>
                                </a:lnTo>
                                <a:cubicBezTo>
                                  <a:pt x="18893" y="21"/>
                                  <a:pt x="18889" y="17"/>
                                  <a:pt x="18889" y="13"/>
                                </a:cubicBezTo>
                                <a:cubicBezTo>
                                  <a:pt x="18889" y="8"/>
                                  <a:pt x="18893" y="5"/>
                                  <a:pt x="18897" y="5"/>
                                </a:cubicBezTo>
                                <a:close/>
                                <a:moveTo>
                                  <a:pt x="18929" y="5"/>
                                </a:moveTo>
                                <a:lnTo>
                                  <a:pt x="18929" y="5"/>
                                </a:lnTo>
                                <a:cubicBezTo>
                                  <a:pt x="18934" y="5"/>
                                  <a:pt x="18937" y="8"/>
                                  <a:pt x="18937" y="13"/>
                                </a:cubicBezTo>
                                <a:cubicBezTo>
                                  <a:pt x="18937" y="17"/>
                                  <a:pt x="18934" y="21"/>
                                  <a:pt x="18929" y="21"/>
                                </a:cubicBezTo>
                                <a:lnTo>
                                  <a:pt x="18929" y="21"/>
                                </a:lnTo>
                                <a:cubicBezTo>
                                  <a:pt x="18925" y="21"/>
                                  <a:pt x="18921" y="17"/>
                                  <a:pt x="18921" y="13"/>
                                </a:cubicBezTo>
                                <a:cubicBezTo>
                                  <a:pt x="18921" y="8"/>
                                  <a:pt x="18925" y="5"/>
                                  <a:pt x="18929" y="5"/>
                                </a:cubicBezTo>
                                <a:close/>
                                <a:moveTo>
                                  <a:pt x="18961" y="5"/>
                                </a:moveTo>
                                <a:lnTo>
                                  <a:pt x="18961" y="5"/>
                                </a:lnTo>
                                <a:cubicBezTo>
                                  <a:pt x="18966" y="5"/>
                                  <a:pt x="18969" y="8"/>
                                  <a:pt x="18969" y="13"/>
                                </a:cubicBezTo>
                                <a:cubicBezTo>
                                  <a:pt x="18969" y="17"/>
                                  <a:pt x="18966" y="21"/>
                                  <a:pt x="18961" y="21"/>
                                </a:cubicBezTo>
                                <a:lnTo>
                                  <a:pt x="18961" y="21"/>
                                </a:lnTo>
                                <a:cubicBezTo>
                                  <a:pt x="18957" y="21"/>
                                  <a:pt x="18953" y="17"/>
                                  <a:pt x="18953" y="13"/>
                                </a:cubicBezTo>
                                <a:cubicBezTo>
                                  <a:pt x="18953" y="8"/>
                                  <a:pt x="18957" y="5"/>
                                  <a:pt x="18961" y="5"/>
                                </a:cubicBezTo>
                                <a:close/>
                                <a:moveTo>
                                  <a:pt x="18993" y="5"/>
                                </a:moveTo>
                                <a:lnTo>
                                  <a:pt x="18993" y="5"/>
                                </a:lnTo>
                                <a:cubicBezTo>
                                  <a:pt x="18998" y="5"/>
                                  <a:pt x="19001" y="9"/>
                                  <a:pt x="19001" y="13"/>
                                </a:cubicBezTo>
                                <a:cubicBezTo>
                                  <a:pt x="19001" y="17"/>
                                  <a:pt x="18998" y="21"/>
                                  <a:pt x="18993" y="21"/>
                                </a:cubicBezTo>
                                <a:lnTo>
                                  <a:pt x="18993" y="21"/>
                                </a:lnTo>
                                <a:cubicBezTo>
                                  <a:pt x="18989" y="21"/>
                                  <a:pt x="18985" y="17"/>
                                  <a:pt x="18985" y="13"/>
                                </a:cubicBezTo>
                                <a:cubicBezTo>
                                  <a:pt x="18985" y="9"/>
                                  <a:pt x="18989" y="5"/>
                                  <a:pt x="18993" y="5"/>
                                </a:cubicBezTo>
                                <a:close/>
                                <a:moveTo>
                                  <a:pt x="19025" y="5"/>
                                </a:moveTo>
                                <a:lnTo>
                                  <a:pt x="19025" y="5"/>
                                </a:lnTo>
                                <a:cubicBezTo>
                                  <a:pt x="19030" y="5"/>
                                  <a:pt x="19033" y="9"/>
                                  <a:pt x="19033" y="13"/>
                                </a:cubicBezTo>
                                <a:cubicBezTo>
                                  <a:pt x="19033" y="17"/>
                                  <a:pt x="19030" y="21"/>
                                  <a:pt x="19025" y="21"/>
                                </a:cubicBezTo>
                                <a:lnTo>
                                  <a:pt x="19025" y="21"/>
                                </a:lnTo>
                                <a:cubicBezTo>
                                  <a:pt x="19021" y="21"/>
                                  <a:pt x="19017" y="17"/>
                                  <a:pt x="19017" y="13"/>
                                </a:cubicBezTo>
                                <a:cubicBezTo>
                                  <a:pt x="19017" y="9"/>
                                  <a:pt x="19021" y="5"/>
                                  <a:pt x="19025" y="5"/>
                                </a:cubicBezTo>
                                <a:close/>
                                <a:moveTo>
                                  <a:pt x="19057" y="5"/>
                                </a:moveTo>
                                <a:lnTo>
                                  <a:pt x="19058" y="5"/>
                                </a:lnTo>
                                <a:cubicBezTo>
                                  <a:pt x="19062" y="5"/>
                                  <a:pt x="19066" y="9"/>
                                  <a:pt x="19066" y="13"/>
                                </a:cubicBezTo>
                                <a:cubicBezTo>
                                  <a:pt x="19066" y="17"/>
                                  <a:pt x="19062" y="21"/>
                                  <a:pt x="19058" y="21"/>
                                </a:cubicBezTo>
                                <a:lnTo>
                                  <a:pt x="19057" y="21"/>
                                </a:lnTo>
                                <a:cubicBezTo>
                                  <a:pt x="19053" y="21"/>
                                  <a:pt x="19049" y="17"/>
                                  <a:pt x="19049" y="13"/>
                                </a:cubicBezTo>
                                <a:cubicBezTo>
                                  <a:pt x="19049" y="9"/>
                                  <a:pt x="19053" y="5"/>
                                  <a:pt x="19057" y="5"/>
                                </a:cubicBezTo>
                                <a:close/>
                                <a:moveTo>
                                  <a:pt x="19090" y="5"/>
                                </a:moveTo>
                                <a:lnTo>
                                  <a:pt x="19090" y="5"/>
                                </a:lnTo>
                                <a:cubicBezTo>
                                  <a:pt x="19094" y="5"/>
                                  <a:pt x="19098" y="9"/>
                                  <a:pt x="19098" y="13"/>
                                </a:cubicBezTo>
                                <a:cubicBezTo>
                                  <a:pt x="19098" y="17"/>
                                  <a:pt x="19094" y="21"/>
                                  <a:pt x="19090" y="21"/>
                                </a:cubicBezTo>
                                <a:lnTo>
                                  <a:pt x="19090" y="21"/>
                                </a:lnTo>
                                <a:cubicBezTo>
                                  <a:pt x="19085" y="21"/>
                                  <a:pt x="19082" y="17"/>
                                  <a:pt x="19082" y="13"/>
                                </a:cubicBezTo>
                                <a:cubicBezTo>
                                  <a:pt x="19082" y="9"/>
                                  <a:pt x="19085" y="5"/>
                                  <a:pt x="19090" y="5"/>
                                </a:cubicBezTo>
                                <a:close/>
                                <a:moveTo>
                                  <a:pt x="19122" y="5"/>
                                </a:moveTo>
                                <a:lnTo>
                                  <a:pt x="19122" y="5"/>
                                </a:lnTo>
                                <a:cubicBezTo>
                                  <a:pt x="19126" y="5"/>
                                  <a:pt x="19130" y="9"/>
                                  <a:pt x="19130" y="13"/>
                                </a:cubicBezTo>
                                <a:cubicBezTo>
                                  <a:pt x="19130" y="17"/>
                                  <a:pt x="19126" y="21"/>
                                  <a:pt x="19122" y="21"/>
                                </a:cubicBezTo>
                                <a:lnTo>
                                  <a:pt x="19122" y="21"/>
                                </a:lnTo>
                                <a:cubicBezTo>
                                  <a:pt x="19117" y="21"/>
                                  <a:pt x="19114" y="17"/>
                                  <a:pt x="19114" y="13"/>
                                </a:cubicBezTo>
                                <a:cubicBezTo>
                                  <a:pt x="19114" y="9"/>
                                  <a:pt x="19117" y="5"/>
                                  <a:pt x="19122" y="5"/>
                                </a:cubicBezTo>
                                <a:close/>
                                <a:moveTo>
                                  <a:pt x="19154" y="5"/>
                                </a:moveTo>
                                <a:lnTo>
                                  <a:pt x="19154" y="5"/>
                                </a:lnTo>
                                <a:cubicBezTo>
                                  <a:pt x="19158" y="5"/>
                                  <a:pt x="19162" y="9"/>
                                  <a:pt x="19162" y="13"/>
                                </a:cubicBezTo>
                                <a:cubicBezTo>
                                  <a:pt x="19162" y="17"/>
                                  <a:pt x="19158" y="21"/>
                                  <a:pt x="19154" y="21"/>
                                </a:cubicBezTo>
                                <a:lnTo>
                                  <a:pt x="19154" y="21"/>
                                </a:lnTo>
                                <a:cubicBezTo>
                                  <a:pt x="19149" y="21"/>
                                  <a:pt x="19146" y="17"/>
                                  <a:pt x="19146" y="13"/>
                                </a:cubicBezTo>
                                <a:cubicBezTo>
                                  <a:pt x="19146" y="9"/>
                                  <a:pt x="19149" y="5"/>
                                  <a:pt x="19154" y="5"/>
                                </a:cubicBezTo>
                                <a:close/>
                                <a:moveTo>
                                  <a:pt x="19186" y="5"/>
                                </a:moveTo>
                                <a:lnTo>
                                  <a:pt x="19186" y="5"/>
                                </a:lnTo>
                                <a:cubicBezTo>
                                  <a:pt x="19190" y="5"/>
                                  <a:pt x="19194" y="9"/>
                                  <a:pt x="19194" y="13"/>
                                </a:cubicBezTo>
                                <a:cubicBezTo>
                                  <a:pt x="19194" y="17"/>
                                  <a:pt x="19190" y="21"/>
                                  <a:pt x="19186" y="21"/>
                                </a:cubicBezTo>
                                <a:lnTo>
                                  <a:pt x="19186" y="21"/>
                                </a:lnTo>
                                <a:cubicBezTo>
                                  <a:pt x="19181" y="21"/>
                                  <a:pt x="19178" y="17"/>
                                  <a:pt x="19178" y="13"/>
                                </a:cubicBezTo>
                                <a:cubicBezTo>
                                  <a:pt x="19178" y="9"/>
                                  <a:pt x="19181" y="5"/>
                                  <a:pt x="19186" y="5"/>
                                </a:cubicBezTo>
                                <a:close/>
                                <a:moveTo>
                                  <a:pt x="19218" y="5"/>
                                </a:moveTo>
                                <a:lnTo>
                                  <a:pt x="19218" y="5"/>
                                </a:lnTo>
                                <a:cubicBezTo>
                                  <a:pt x="19222" y="5"/>
                                  <a:pt x="19226" y="9"/>
                                  <a:pt x="19226" y="13"/>
                                </a:cubicBezTo>
                                <a:cubicBezTo>
                                  <a:pt x="19226" y="17"/>
                                  <a:pt x="19222" y="21"/>
                                  <a:pt x="19218" y="21"/>
                                </a:cubicBezTo>
                                <a:lnTo>
                                  <a:pt x="19218" y="21"/>
                                </a:lnTo>
                                <a:cubicBezTo>
                                  <a:pt x="19213" y="21"/>
                                  <a:pt x="19210" y="17"/>
                                  <a:pt x="19210" y="13"/>
                                </a:cubicBezTo>
                                <a:cubicBezTo>
                                  <a:pt x="19210" y="9"/>
                                  <a:pt x="19213" y="5"/>
                                  <a:pt x="19218" y="5"/>
                                </a:cubicBezTo>
                                <a:close/>
                                <a:moveTo>
                                  <a:pt x="19250" y="5"/>
                                </a:moveTo>
                                <a:lnTo>
                                  <a:pt x="19250" y="5"/>
                                </a:lnTo>
                                <a:cubicBezTo>
                                  <a:pt x="19254" y="5"/>
                                  <a:pt x="19258" y="9"/>
                                  <a:pt x="19258" y="13"/>
                                </a:cubicBezTo>
                                <a:cubicBezTo>
                                  <a:pt x="19258" y="17"/>
                                  <a:pt x="19254" y="21"/>
                                  <a:pt x="19250" y="21"/>
                                </a:cubicBezTo>
                                <a:lnTo>
                                  <a:pt x="19250" y="21"/>
                                </a:lnTo>
                                <a:cubicBezTo>
                                  <a:pt x="19245" y="21"/>
                                  <a:pt x="19242" y="17"/>
                                  <a:pt x="19242" y="13"/>
                                </a:cubicBezTo>
                                <a:cubicBezTo>
                                  <a:pt x="19242" y="9"/>
                                  <a:pt x="19245" y="5"/>
                                  <a:pt x="19250" y="5"/>
                                </a:cubicBezTo>
                                <a:close/>
                                <a:moveTo>
                                  <a:pt x="19282" y="5"/>
                                </a:moveTo>
                                <a:lnTo>
                                  <a:pt x="19282" y="5"/>
                                </a:lnTo>
                                <a:cubicBezTo>
                                  <a:pt x="19286" y="5"/>
                                  <a:pt x="19290" y="9"/>
                                  <a:pt x="19290" y="13"/>
                                </a:cubicBezTo>
                                <a:cubicBezTo>
                                  <a:pt x="19290" y="17"/>
                                  <a:pt x="19286" y="21"/>
                                  <a:pt x="19282" y="21"/>
                                </a:cubicBezTo>
                                <a:lnTo>
                                  <a:pt x="19282" y="21"/>
                                </a:lnTo>
                                <a:cubicBezTo>
                                  <a:pt x="19277" y="21"/>
                                  <a:pt x="19274" y="17"/>
                                  <a:pt x="19274" y="13"/>
                                </a:cubicBezTo>
                                <a:cubicBezTo>
                                  <a:pt x="19274" y="9"/>
                                  <a:pt x="19277" y="5"/>
                                  <a:pt x="19282" y="5"/>
                                </a:cubicBezTo>
                                <a:close/>
                                <a:moveTo>
                                  <a:pt x="19314" y="5"/>
                                </a:moveTo>
                                <a:lnTo>
                                  <a:pt x="19314" y="5"/>
                                </a:lnTo>
                                <a:cubicBezTo>
                                  <a:pt x="19318" y="5"/>
                                  <a:pt x="19322" y="9"/>
                                  <a:pt x="19322" y="13"/>
                                </a:cubicBezTo>
                                <a:cubicBezTo>
                                  <a:pt x="19322" y="17"/>
                                  <a:pt x="19318" y="21"/>
                                  <a:pt x="19314" y="21"/>
                                </a:cubicBezTo>
                                <a:lnTo>
                                  <a:pt x="19314" y="21"/>
                                </a:lnTo>
                                <a:cubicBezTo>
                                  <a:pt x="19309" y="21"/>
                                  <a:pt x="19306" y="17"/>
                                  <a:pt x="19306" y="13"/>
                                </a:cubicBezTo>
                                <a:cubicBezTo>
                                  <a:pt x="19306" y="9"/>
                                  <a:pt x="19309" y="5"/>
                                  <a:pt x="19314" y="5"/>
                                </a:cubicBezTo>
                                <a:close/>
                                <a:moveTo>
                                  <a:pt x="19346" y="5"/>
                                </a:moveTo>
                                <a:lnTo>
                                  <a:pt x="19346" y="5"/>
                                </a:lnTo>
                                <a:cubicBezTo>
                                  <a:pt x="19350" y="5"/>
                                  <a:pt x="19354" y="9"/>
                                  <a:pt x="19354" y="13"/>
                                </a:cubicBezTo>
                                <a:cubicBezTo>
                                  <a:pt x="19354" y="17"/>
                                  <a:pt x="19350" y="21"/>
                                  <a:pt x="19346" y="21"/>
                                </a:cubicBezTo>
                                <a:lnTo>
                                  <a:pt x="19346" y="21"/>
                                </a:lnTo>
                                <a:cubicBezTo>
                                  <a:pt x="19341" y="21"/>
                                  <a:pt x="19338" y="17"/>
                                  <a:pt x="19338" y="13"/>
                                </a:cubicBezTo>
                                <a:cubicBezTo>
                                  <a:pt x="19338" y="9"/>
                                  <a:pt x="19341" y="5"/>
                                  <a:pt x="19346" y="5"/>
                                </a:cubicBezTo>
                                <a:close/>
                                <a:moveTo>
                                  <a:pt x="19378" y="5"/>
                                </a:moveTo>
                                <a:lnTo>
                                  <a:pt x="19378" y="5"/>
                                </a:lnTo>
                                <a:cubicBezTo>
                                  <a:pt x="19382" y="5"/>
                                  <a:pt x="19386" y="9"/>
                                  <a:pt x="19386" y="13"/>
                                </a:cubicBezTo>
                                <a:cubicBezTo>
                                  <a:pt x="19386" y="17"/>
                                  <a:pt x="19382" y="21"/>
                                  <a:pt x="19378" y="21"/>
                                </a:cubicBezTo>
                                <a:lnTo>
                                  <a:pt x="19378" y="21"/>
                                </a:lnTo>
                                <a:cubicBezTo>
                                  <a:pt x="19373" y="21"/>
                                  <a:pt x="19370" y="17"/>
                                  <a:pt x="19370" y="13"/>
                                </a:cubicBezTo>
                                <a:cubicBezTo>
                                  <a:pt x="19370" y="9"/>
                                  <a:pt x="19373" y="5"/>
                                  <a:pt x="19378" y="5"/>
                                </a:cubicBezTo>
                                <a:close/>
                                <a:moveTo>
                                  <a:pt x="19410" y="5"/>
                                </a:moveTo>
                                <a:lnTo>
                                  <a:pt x="19410" y="5"/>
                                </a:lnTo>
                                <a:cubicBezTo>
                                  <a:pt x="19414" y="5"/>
                                  <a:pt x="19418" y="9"/>
                                  <a:pt x="19418" y="13"/>
                                </a:cubicBezTo>
                                <a:cubicBezTo>
                                  <a:pt x="19418" y="17"/>
                                  <a:pt x="19414" y="21"/>
                                  <a:pt x="19410" y="21"/>
                                </a:cubicBezTo>
                                <a:lnTo>
                                  <a:pt x="19410" y="21"/>
                                </a:lnTo>
                                <a:cubicBezTo>
                                  <a:pt x="19405" y="21"/>
                                  <a:pt x="19402" y="17"/>
                                  <a:pt x="19402" y="13"/>
                                </a:cubicBezTo>
                                <a:cubicBezTo>
                                  <a:pt x="19402" y="9"/>
                                  <a:pt x="19405" y="5"/>
                                  <a:pt x="19410" y="5"/>
                                </a:cubicBezTo>
                                <a:close/>
                                <a:moveTo>
                                  <a:pt x="19442" y="5"/>
                                </a:moveTo>
                                <a:lnTo>
                                  <a:pt x="19442" y="5"/>
                                </a:lnTo>
                                <a:cubicBezTo>
                                  <a:pt x="19446" y="5"/>
                                  <a:pt x="19450" y="9"/>
                                  <a:pt x="19450" y="13"/>
                                </a:cubicBezTo>
                                <a:cubicBezTo>
                                  <a:pt x="19450" y="17"/>
                                  <a:pt x="19446" y="21"/>
                                  <a:pt x="19442" y="21"/>
                                </a:cubicBezTo>
                                <a:lnTo>
                                  <a:pt x="19442" y="21"/>
                                </a:lnTo>
                                <a:cubicBezTo>
                                  <a:pt x="19437" y="21"/>
                                  <a:pt x="19434" y="17"/>
                                  <a:pt x="19434" y="13"/>
                                </a:cubicBezTo>
                                <a:cubicBezTo>
                                  <a:pt x="19434" y="9"/>
                                  <a:pt x="19437" y="5"/>
                                  <a:pt x="19442" y="5"/>
                                </a:cubicBezTo>
                                <a:close/>
                                <a:moveTo>
                                  <a:pt x="19474" y="5"/>
                                </a:moveTo>
                                <a:lnTo>
                                  <a:pt x="19474" y="5"/>
                                </a:lnTo>
                                <a:cubicBezTo>
                                  <a:pt x="19478" y="5"/>
                                  <a:pt x="19482" y="9"/>
                                  <a:pt x="19482" y="13"/>
                                </a:cubicBezTo>
                                <a:cubicBezTo>
                                  <a:pt x="19482" y="17"/>
                                  <a:pt x="19478" y="21"/>
                                  <a:pt x="19474" y="21"/>
                                </a:cubicBezTo>
                                <a:lnTo>
                                  <a:pt x="19474" y="21"/>
                                </a:lnTo>
                                <a:cubicBezTo>
                                  <a:pt x="19469" y="21"/>
                                  <a:pt x="19466" y="17"/>
                                  <a:pt x="19466" y="13"/>
                                </a:cubicBezTo>
                                <a:cubicBezTo>
                                  <a:pt x="19466" y="9"/>
                                  <a:pt x="19469" y="5"/>
                                  <a:pt x="19474" y="5"/>
                                </a:cubicBezTo>
                                <a:close/>
                                <a:moveTo>
                                  <a:pt x="19506" y="5"/>
                                </a:moveTo>
                                <a:lnTo>
                                  <a:pt x="19506" y="5"/>
                                </a:lnTo>
                                <a:cubicBezTo>
                                  <a:pt x="19510" y="5"/>
                                  <a:pt x="19514" y="9"/>
                                  <a:pt x="19514" y="13"/>
                                </a:cubicBezTo>
                                <a:cubicBezTo>
                                  <a:pt x="19514" y="17"/>
                                  <a:pt x="19510" y="21"/>
                                  <a:pt x="19506" y="21"/>
                                </a:cubicBezTo>
                                <a:lnTo>
                                  <a:pt x="19506" y="21"/>
                                </a:lnTo>
                                <a:cubicBezTo>
                                  <a:pt x="19501" y="21"/>
                                  <a:pt x="19498" y="17"/>
                                  <a:pt x="19498" y="13"/>
                                </a:cubicBezTo>
                                <a:cubicBezTo>
                                  <a:pt x="19498" y="9"/>
                                  <a:pt x="19501" y="5"/>
                                  <a:pt x="19506" y="5"/>
                                </a:cubicBezTo>
                                <a:close/>
                                <a:moveTo>
                                  <a:pt x="19538" y="5"/>
                                </a:moveTo>
                                <a:lnTo>
                                  <a:pt x="19538" y="5"/>
                                </a:lnTo>
                                <a:cubicBezTo>
                                  <a:pt x="19542" y="5"/>
                                  <a:pt x="19546" y="9"/>
                                  <a:pt x="19546" y="13"/>
                                </a:cubicBezTo>
                                <a:cubicBezTo>
                                  <a:pt x="19546" y="17"/>
                                  <a:pt x="19542" y="21"/>
                                  <a:pt x="19538" y="21"/>
                                </a:cubicBezTo>
                                <a:lnTo>
                                  <a:pt x="19538" y="21"/>
                                </a:lnTo>
                                <a:cubicBezTo>
                                  <a:pt x="19533" y="21"/>
                                  <a:pt x="19530" y="17"/>
                                  <a:pt x="19530" y="13"/>
                                </a:cubicBezTo>
                                <a:cubicBezTo>
                                  <a:pt x="19530" y="9"/>
                                  <a:pt x="19533" y="5"/>
                                  <a:pt x="19538" y="5"/>
                                </a:cubicBezTo>
                                <a:close/>
                                <a:moveTo>
                                  <a:pt x="19570" y="5"/>
                                </a:moveTo>
                                <a:lnTo>
                                  <a:pt x="19570" y="5"/>
                                </a:lnTo>
                                <a:cubicBezTo>
                                  <a:pt x="19574" y="5"/>
                                  <a:pt x="19578" y="9"/>
                                  <a:pt x="19578" y="13"/>
                                </a:cubicBezTo>
                                <a:cubicBezTo>
                                  <a:pt x="19578" y="18"/>
                                  <a:pt x="19574" y="21"/>
                                  <a:pt x="19570" y="21"/>
                                </a:cubicBezTo>
                                <a:lnTo>
                                  <a:pt x="19570" y="21"/>
                                </a:lnTo>
                                <a:cubicBezTo>
                                  <a:pt x="19565" y="21"/>
                                  <a:pt x="19562" y="18"/>
                                  <a:pt x="19562" y="13"/>
                                </a:cubicBezTo>
                                <a:cubicBezTo>
                                  <a:pt x="19562" y="9"/>
                                  <a:pt x="19565" y="5"/>
                                  <a:pt x="19570" y="5"/>
                                </a:cubicBezTo>
                                <a:close/>
                                <a:moveTo>
                                  <a:pt x="19602" y="5"/>
                                </a:moveTo>
                                <a:lnTo>
                                  <a:pt x="19602" y="5"/>
                                </a:lnTo>
                                <a:cubicBezTo>
                                  <a:pt x="19606" y="5"/>
                                  <a:pt x="19610" y="9"/>
                                  <a:pt x="19610" y="13"/>
                                </a:cubicBezTo>
                                <a:cubicBezTo>
                                  <a:pt x="19610" y="18"/>
                                  <a:pt x="19606" y="21"/>
                                  <a:pt x="19602" y="21"/>
                                </a:cubicBezTo>
                                <a:lnTo>
                                  <a:pt x="19602" y="21"/>
                                </a:lnTo>
                                <a:cubicBezTo>
                                  <a:pt x="19597" y="21"/>
                                  <a:pt x="19594" y="18"/>
                                  <a:pt x="19594" y="13"/>
                                </a:cubicBezTo>
                                <a:cubicBezTo>
                                  <a:pt x="19594" y="9"/>
                                  <a:pt x="19597" y="5"/>
                                  <a:pt x="19602" y="5"/>
                                </a:cubicBezTo>
                                <a:close/>
                                <a:moveTo>
                                  <a:pt x="19634" y="5"/>
                                </a:moveTo>
                                <a:lnTo>
                                  <a:pt x="19634" y="5"/>
                                </a:lnTo>
                                <a:cubicBezTo>
                                  <a:pt x="19638" y="5"/>
                                  <a:pt x="19642" y="9"/>
                                  <a:pt x="19642" y="13"/>
                                </a:cubicBezTo>
                                <a:cubicBezTo>
                                  <a:pt x="19642" y="18"/>
                                  <a:pt x="19638" y="21"/>
                                  <a:pt x="19634" y="21"/>
                                </a:cubicBezTo>
                                <a:lnTo>
                                  <a:pt x="19634" y="21"/>
                                </a:lnTo>
                                <a:cubicBezTo>
                                  <a:pt x="19629" y="21"/>
                                  <a:pt x="19626" y="18"/>
                                  <a:pt x="19626" y="13"/>
                                </a:cubicBezTo>
                                <a:cubicBezTo>
                                  <a:pt x="19626" y="9"/>
                                  <a:pt x="19629" y="5"/>
                                  <a:pt x="19634" y="5"/>
                                </a:cubicBezTo>
                                <a:close/>
                                <a:moveTo>
                                  <a:pt x="19666" y="5"/>
                                </a:moveTo>
                                <a:lnTo>
                                  <a:pt x="19666" y="5"/>
                                </a:lnTo>
                                <a:cubicBezTo>
                                  <a:pt x="19670" y="5"/>
                                  <a:pt x="19674" y="9"/>
                                  <a:pt x="19674" y="13"/>
                                </a:cubicBezTo>
                                <a:cubicBezTo>
                                  <a:pt x="19674" y="18"/>
                                  <a:pt x="19670" y="21"/>
                                  <a:pt x="19666" y="21"/>
                                </a:cubicBezTo>
                                <a:lnTo>
                                  <a:pt x="19666" y="21"/>
                                </a:lnTo>
                                <a:cubicBezTo>
                                  <a:pt x="19661" y="21"/>
                                  <a:pt x="19658" y="18"/>
                                  <a:pt x="19658" y="13"/>
                                </a:cubicBezTo>
                                <a:cubicBezTo>
                                  <a:pt x="19658" y="9"/>
                                  <a:pt x="19661" y="5"/>
                                  <a:pt x="19666" y="5"/>
                                </a:cubicBezTo>
                                <a:close/>
                                <a:moveTo>
                                  <a:pt x="19698" y="5"/>
                                </a:moveTo>
                                <a:lnTo>
                                  <a:pt x="19698" y="5"/>
                                </a:lnTo>
                                <a:cubicBezTo>
                                  <a:pt x="19702" y="5"/>
                                  <a:pt x="19706" y="9"/>
                                  <a:pt x="19706" y="13"/>
                                </a:cubicBezTo>
                                <a:cubicBezTo>
                                  <a:pt x="19706" y="18"/>
                                  <a:pt x="19702" y="21"/>
                                  <a:pt x="19698" y="21"/>
                                </a:cubicBezTo>
                                <a:lnTo>
                                  <a:pt x="19698" y="21"/>
                                </a:lnTo>
                                <a:cubicBezTo>
                                  <a:pt x="19693" y="21"/>
                                  <a:pt x="19690" y="18"/>
                                  <a:pt x="19690" y="13"/>
                                </a:cubicBezTo>
                                <a:cubicBezTo>
                                  <a:pt x="19690" y="9"/>
                                  <a:pt x="19693" y="5"/>
                                  <a:pt x="19698" y="5"/>
                                </a:cubicBezTo>
                                <a:close/>
                                <a:moveTo>
                                  <a:pt x="19730" y="5"/>
                                </a:moveTo>
                                <a:lnTo>
                                  <a:pt x="19730" y="5"/>
                                </a:lnTo>
                                <a:cubicBezTo>
                                  <a:pt x="19734" y="5"/>
                                  <a:pt x="19738" y="9"/>
                                  <a:pt x="19738" y="13"/>
                                </a:cubicBezTo>
                                <a:cubicBezTo>
                                  <a:pt x="19738" y="18"/>
                                  <a:pt x="19734" y="21"/>
                                  <a:pt x="19730" y="21"/>
                                </a:cubicBezTo>
                                <a:lnTo>
                                  <a:pt x="19730" y="21"/>
                                </a:lnTo>
                                <a:cubicBezTo>
                                  <a:pt x="19725" y="21"/>
                                  <a:pt x="19722" y="18"/>
                                  <a:pt x="19722" y="13"/>
                                </a:cubicBezTo>
                                <a:cubicBezTo>
                                  <a:pt x="19722" y="9"/>
                                  <a:pt x="19725" y="5"/>
                                  <a:pt x="19730" y="5"/>
                                </a:cubicBezTo>
                                <a:close/>
                                <a:moveTo>
                                  <a:pt x="19762" y="5"/>
                                </a:moveTo>
                                <a:lnTo>
                                  <a:pt x="19762" y="5"/>
                                </a:lnTo>
                                <a:cubicBezTo>
                                  <a:pt x="19766" y="5"/>
                                  <a:pt x="19770" y="9"/>
                                  <a:pt x="19770" y="13"/>
                                </a:cubicBezTo>
                                <a:cubicBezTo>
                                  <a:pt x="19770" y="18"/>
                                  <a:pt x="19766" y="21"/>
                                  <a:pt x="19762" y="21"/>
                                </a:cubicBezTo>
                                <a:lnTo>
                                  <a:pt x="19762" y="21"/>
                                </a:lnTo>
                                <a:cubicBezTo>
                                  <a:pt x="19757" y="21"/>
                                  <a:pt x="19754" y="18"/>
                                  <a:pt x="19754" y="13"/>
                                </a:cubicBezTo>
                                <a:cubicBezTo>
                                  <a:pt x="19754" y="9"/>
                                  <a:pt x="19757" y="5"/>
                                  <a:pt x="19762" y="5"/>
                                </a:cubicBezTo>
                                <a:close/>
                                <a:moveTo>
                                  <a:pt x="19794" y="5"/>
                                </a:moveTo>
                                <a:lnTo>
                                  <a:pt x="19794" y="5"/>
                                </a:lnTo>
                                <a:cubicBezTo>
                                  <a:pt x="19798" y="5"/>
                                  <a:pt x="19802" y="9"/>
                                  <a:pt x="19802" y="13"/>
                                </a:cubicBezTo>
                                <a:cubicBezTo>
                                  <a:pt x="19802" y="18"/>
                                  <a:pt x="19798" y="21"/>
                                  <a:pt x="19794" y="21"/>
                                </a:cubicBezTo>
                                <a:lnTo>
                                  <a:pt x="19794" y="21"/>
                                </a:lnTo>
                                <a:cubicBezTo>
                                  <a:pt x="19789" y="21"/>
                                  <a:pt x="19786" y="18"/>
                                  <a:pt x="19786" y="13"/>
                                </a:cubicBezTo>
                                <a:cubicBezTo>
                                  <a:pt x="19786" y="9"/>
                                  <a:pt x="19789" y="5"/>
                                  <a:pt x="19794" y="5"/>
                                </a:cubicBezTo>
                                <a:close/>
                                <a:moveTo>
                                  <a:pt x="19826" y="5"/>
                                </a:moveTo>
                                <a:lnTo>
                                  <a:pt x="19826" y="5"/>
                                </a:lnTo>
                                <a:cubicBezTo>
                                  <a:pt x="19830" y="5"/>
                                  <a:pt x="19834" y="9"/>
                                  <a:pt x="19834" y="13"/>
                                </a:cubicBezTo>
                                <a:cubicBezTo>
                                  <a:pt x="19834" y="18"/>
                                  <a:pt x="19830" y="21"/>
                                  <a:pt x="19826" y="21"/>
                                </a:cubicBezTo>
                                <a:lnTo>
                                  <a:pt x="19826" y="21"/>
                                </a:lnTo>
                                <a:cubicBezTo>
                                  <a:pt x="19821" y="21"/>
                                  <a:pt x="19818" y="18"/>
                                  <a:pt x="19818" y="13"/>
                                </a:cubicBezTo>
                                <a:cubicBezTo>
                                  <a:pt x="19818" y="9"/>
                                  <a:pt x="19821" y="5"/>
                                  <a:pt x="19826" y="5"/>
                                </a:cubicBezTo>
                                <a:close/>
                                <a:moveTo>
                                  <a:pt x="19858" y="5"/>
                                </a:moveTo>
                                <a:lnTo>
                                  <a:pt x="19858" y="5"/>
                                </a:lnTo>
                                <a:cubicBezTo>
                                  <a:pt x="19862" y="5"/>
                                  <a:pt x="19866" y="9"/>
                                  <a:pt x="19866" y="13"/>
                                </a:cubicBezTo>
                                <a:cubicBezTo>
                                  <a:pt x="19866" y="18"/>
                                  <a:pt x="19862" y="21"/>
                                  <a:pt x="19858" y="21"/>
                                </a:cubicBezTo>
                                <a:lnTo>
                                  <a:pt x="19858" y="21"/>
                                </a:lnTo>
                                <a:cubicBezTo>
                                  <a:pt x="19854" y="21"/>
                                  <a:pt x="19850" y="18"/>
                                  <a:pt x="19850" y="13"/>
                                </a:cubicBezTo>
                                <a:cubicBezTo>
                                  <a:pt x="19850" y="9"/>
                                  <a:pt x="19854" y="5"/>
                                  <a:pt x="19858" y="5"/>
                                </a:cubicBezTo>
                                <a:close/>
                                <a:moveTo>
                                  <a:pt x="19890" y="5"/>
                                </a:moveTo>
                                <a:lnTo>
                                  <a:pt x="19890" y="5"/>
                                </a:lnTo>
                                <a:cubicBezTo>
                                  <a:pt x="19894" y="5"/>
                                  <a:pt x="19898" y="9"/>
                                  <a:pt x="19898" y="13"/>
                                </a:cubicBezTo>
                                <a:cubicBezTo>
                                  <a:pt x="19898" y="18"/>
                                  <a:pt x="19894" y="21"/>
                                  <a:pt x="19890" y="21"/>
                                </a:cubicBezTo>
                                <a:lnTo>
                                  <a:pt x="19890" y="21"/>
                                </a:lnTo>
                                <a:cubicBezTo>
                                  <a:pt x="19886" y="21"/>
                                  <a:pt x="19882" y="18"/>
                                  <a:pt x="19882" y="13"/>
                                </a:cubicBezTo>
                                <a:cubicBezTo>
                                  <a:pt x="19882" y="9"/>
                                  <a:pt x="19886" y="5"/>
                                  <a:pt x="19890" y="5"/>
                                </a:cubicBezTo>
                                <a:close/>
                                <a:moveTo>
                                  <a:pt x="19922" y="5"/>
                                </a:moveTo>
                                <a:lnTo>
                                  <a:pt x="19922" y="5"/>
                                </a:lnTo>
                                <a:cubicBezTo>
                                  <a:pt x="19926" y="5"/>
                                  <a:pt x="19930" y="9"/>
                                  <a:pt x="19930" y="13"/>
                                </a:cubicBezTo>
                                <a:cubicBezTo>
                                  <a:pt x="19930" y="18"/>
                                  <a:pt x="19926" y="21"/>
                                  <a:pt x="19922" y="21"/>
                                </a:cubicBezTo>
                                <a:lnTo>
                                  <a:pt x="19922" y="21"/>
                                </a:lnTo>
                                <a:cubicBezTo>
                                  <a:pt x="19918" y="21"/>
                                  <a:pt x="19914" y="18"/>
                                  <a:pt x="19914" y="13"/>
                                </a:cubicBezTo>
                                <a:cubicBezTo>
                                  <a:pt x="19914" y="9"/>
                                  <a:pt x="19918" y="5"/>
                                  <a:pt x="19922" y="5"/>
                                </a:cubicBezTo>
                                <a:close/>
                                <a:moveTo>
                                  <a:pt x="19954" y="5"/>
                                </a:moveTo>
                                <a:lnTo>
                                  <a:pt x="19954" y="5"/>
                                </a:lnTo>
                                <a:cubicBezTo>
                                  <a:pt x="19958" y="5"/>
                                  <a:pt x="19962" y="9"/>
                                  <a:pt x="19962" y="13"/>
                                </a:cubicBezTo>
                                <a:cubicBezTo>
                                  <a:pt x="19962" y="18"/>
                                  <a:pt x="19958" y="21"/>
                                  <a:pt x="19954" y="21"/>
                                </a:cubicBezTo>
                                <a:lnTo>
                                  <a:pt x="19954" y="21"/>
                                </a:lnTo>
                                <a:cubicBezTo>
                                  <a:pt x="19950" y="21"/>
                                  <a:pt x="19946" y="18"/>
                                  <a:pt x="19946" y="13"/>
                                </a:cubicBezTo>
                                <a:cubicBezTo>
                                  <a:pt x="19946" y="9"/>
                                  <a:pt x="19950" y="5"/>
                                  <a:pt x="19954" y="5"/>
                                </a:cubicBezTo>
                                <a:close/>
                                <a:moveTo>
                                  <a:pt x="19986" y="5"/>
                                </a:moveTo>
                                <a:lnTo>
                                  <a:pt x="19986" y="5"/>
                                </a:lnTo>
                                <a:cubicBezTo>
                                  <a:pt x="19990" y="5"/>
                                  <a:pt x="19994" y="9"/>
                                  <a:pt x="19994" y="13"/>
                                </a:cubicBezTo>
                                <a:cubicBezTo>
                                  <a:pt x="19994" y="18"/>
                                  <a:pt x="19990" y="21"/>
                                  <a:pt x="19986" y="21"/>
                                </a:cubicBezTo>
                                <a:lnTo>
                                  <a:pt x="19986" y="21"/>
                                </a:lnTo>
                                <a:cubicBezTo>
                                  <a:pt x="19982" y="21"/>
                                  <a:pt x="19978" y="18"/>
                                  <a:pt x="19978" y="13"/>
                                </a:cubicBezTo>
                                <a:cubicBezTo>
                                  <a:pt x="19978" y="9"/>
                                  <a:pt x="19982" y="5"/>
                                  <a:pt x="19986" y="5"/>
                                </a:cubicBezTo>
                                <a:close/>
                                <a:moveTo>
                                  <a:pt x="20018" y="5"/>
                                </a:moveTo>
                                <a:lnTo>
                                  <a:pt x="20018" y="5"/>
                                </a:lnTo>
                                <a:cubicBezTo>
                                  <a:pt x="20022" y="5"/>
                                  <a:pt x="20026" y="9"/>
                                  <a:pt x="20026" y="13"/>
                                </a:cubicBezTo>
                                <a:cubicBezTo>
                                  <a:pt x="20026" y="18"/>
                                  <a:pt x="20022" y="21"/>
                                  <a:pt x="20018" y="21"/>
                                </a:cubicBezTo>
                                <a:lnTo>
                                  <a:pt x="20018" y="21"/>
                                </a:lnTo>
                                <a:cubicBezTo>
                                  <a:pt x="20014" y="21"/>
                                  <a:pt x="20010" y="18"/>
                                  <a:pt x="20010" y="13"/>
                                </a:cubicBezTo>
                                <a:cubicBezTo>
                                  <a:pt x="20010" y="9"/>
                                  <a:pt x="20014" y="5"/>
                                  <a:pt x="20018" y="5"/>
                                </a:cubicBezTo>
                                <a:close/>
                                <a:moveTo>
                                  <a:pt x="20050" y="5"/>
                                </a:moveTo>
                                <a:lnTo>
                                  <a:pt x="20050" y="5"/>
                                </a:lnTo>
                                <a:cubicBezTo>
                                  <a:pt x="20054" y="5"/>
                                  <a:pt x="20058" y="9"/>
                                  <a:pt x="20058" y="13"/>
                                </a:cubicBezTo>
                                <a:cubicBezTo>
                                  <a:pt x="20058" y="18"/>
                                  <a:pt x="20054" y="21"/>
                                  <a:pt x="20050" y="21"/>
                                </a:cubicBezTo>
                                <a:lnTo>
                                  <a:pt x="20050" y="21"/>
                                </a:lnTo>
                                <a:cubicBezTo>
                                  <a:pt x="20046" y="21"/>
                                  <a:pt x="20042" y="18"/>
                                  <a:pt x="20042" y="13"/>
                                </a:cubicBezTo>
                                <a:cubicBezTo>
                                  <a:pt x="20042" y="9"/>
                                  <a:pt x="20046" y="5"/>
                                  <a:pt x="20050" y="5"/>
                                </a:cubicBezTo>
                                <a:close/>
                                <a:moveTo>
                                  <a:pt x="20082" y="5"/>
                                </a:moveTo>
                                <a:lnTo>
                                  <a:pt x="20082" y="5"/>
                                </a:lnTo>
                                <a:cubicBezTo>
                                  <a:pt x="20086" y="5"/>
                                  <a:pt x="20090" y="9"/>
                                  <a:pt x="20090" y="13"/>
                                </a:cubicBezTo>
                                <a:cubicBezTo>
                                  <a:pt x="20090" y="18"/>
                                  <a:pt x="20086" y="21"/>
                                  <a:pt x="20082" y="21"/>
                                </a:cubicBezTo>
                                <a:lnTo>
                                  <a:pt x="20082" y="21"/>
                                </a:lnTo>
                                <a:cubicBezTo>
                                  <a:pt x="20078" y="21"/>
                                  <a:pt x="20074" y="18"/>
                                  <a:pt x="20074" y="13"/>
                                </a:cubicBezTo>
                                <a:cubicBezTo>
                                  <a:pt x="20074" y="9"/>
                                  <a:pt x="20078" y="5"/>
                                  <a:pt x="20082" y="5"/>
                                </a:cubicBezTo>
                                <a:close/>
                                <a:moveTo>
                                  <a:pt x="20114" y="5"/>
                                </a:moveTo>
                                <a:lnTo>
                                  <a:pt x="20114" y="5"/>
                                </a:lnTo>
                                <a:cubicBezTo>
                                  <a:pt x="20119" y="5"/>
                                  <a:pt x="20122" y="9"/>
                                  <a:pt x="20122" y="13"/>
                                </a:cubicBezTo>
                                <a:cubicBezTo>
                                  <a:pt x="20122" y="18"/>
                                  <a:pt x="20119" y="21"/>
                                  <a:pt x="20114" y="21"/>
                                </a:cubicBezTo>
                                <a:lnTo>
                                  <a:pt x="20114" y="21"/>
                                </a:lnTo>
                                <a:cubicBezTo>
                                  <a:pt x="20110" y="21"/>
                                  <a:pt x="20106" y="18"/>
                                  <a:pt x="20106" y="13"/>
                                </a:cubicBezTo>
                                <a:cubicBezTo>
                                  <a:pt x="20106" y="9"/>
                                  <a:pt x="20110" y="5"/>
                                  <a:pt x="20114" y="5"/>
                                </a:cubicBezTo>
                                <a:close/>
                                <a:moveTo>
                                  <a:pt x="20146" y="5"/>
                                </a:moveTo>
                                <a:lnTo>
                                  <a:pt x="20146" y="5"/>
                                </a:lnTo>
                                <a:cubicBezTo>
                                  <a:pt x="20151" y="5"/>
                                  <a:pt x="20154" y="9"/>
                                  <a:pt x="20154" y="13"/>
                                </a:cubicBezTo>
                                <a:cubicBezTo>
                                  <a:pt x="20154" y="18"/>
                                  <a:pt x="20151" y="21"/>
                                  <a:pt x="20146" y="21"/>
                                </a:cubicBezTo>
                                <a:lnTo>
                                  <a:pt x="20146" y="21"/>
                                </a:lnTo>
                                <a:cubicBezTo>
                                  <a:pt x="20142" y="21"/>
                                  <a:pt x="20138" y="18"/>
                                  <a:pt x="20138" y="13"/>
                                </a:cubicBezTo>
                                <a:cubicBezTo>
                                  <a:pt x="20138" y="9"/>
                                  <a:pt x="20142" y="5"/>
                                  <a:pt x="20146" y="5"/>
                                </a:cubicBezTo>
                                <a:close/>
                                <a:moveTo>
                                  <a:pt x="20178" y="5"/>
                                </a:moveTo>
                                <a:lnTo>
                                  <a:pt x="20178" y="5"/>
                                </a:lnTo>
                                <a:cubicBezTo>
                                  <a:pt x="20183" y="5"/>
                                  <a:pt x="20186" y="9"/>
                                  <a:pt x="20186" y="13"/>
                                </a:cubicBezTo>
                                <a:cubicBezTo>
                                  <a:pt x="20186" y="18"/>
                                  <a:pt x="20183" y="21"/>
                                  <a:pt x="20178" y="21"/>
                                </a:cubicBezTo>
                                <a:lnTo>
                                  <a:pt x="20178" y="21"/>
                                </a:lnTo>
                                <a:cubicBezTo>
                                  <a:pt x="20174" y="21"/>
                                  <a:pt x="20170" y="18"/>
                                  <a:pt x="20170" y="13"/>
                                </a:cubicBezTo>
                                <a:cubicBezTo>
                                  <a:pt x="20170" y="9"/>
                                  <a:pt x="20174" y="5"/>
                                  <a:pt x="20178" y="5"/>
                                </a:cubicBezTo>
                                <a:close/>
                                <a:moveTo>
                                  <a:pt x="20210" y="5"/>
                                </a:moveTo>
                                <a:lnTo>
                                  <a:pt x="20210" y="5"/>
                                </a:lnTo>
                                <a:cubicBezTo>
                                  <a:pt x="20215" y="5"/>
                                  <a:pt x="20218" y="9"/>
                                  <a:pt x="20218" y="13"/>
                                </a:cubicBezTo>
                                <a:cubicBezTo>
                                  <a:pt x="20218" y="18"/>
                                  <a:pt x="20215" y="21"/>
                                  <a:pt x="20210" y="21"/>
                                </a:cubicBezTo>
                                <a:lnTo>
                                  <a:pt x="20210" y="21"/>
                                </a:lnTo>
                                <a:cubicBezTo>
                                  <a:pt x="20206" y="21"/>
                                  <a:pt x="20202" y="18"/>
                                  <a:pt x="20202" y="13"/>
                                </a:cubicBezTo>
                                <a:cubicBezTo>
                                  <a:pt x="20202" y="9"/>
                                  <a:pt x="20206" y="5"/>
                                  <a:pt x="20210" y="5"/>
                                </a:cubicBezTo>
                                <a:close/>
                                <a:moveTo>
                                  <a:pt x="20242" y="5"/>
                                </a:moveTo>
                                <a:lnTo>
                                  <a:pt x="20242" y="5"/>
                                </a:lnTo>
                                <a:cubicBezTo>
                                  <a:pt x="20247" y="5"/>
                                  <a:pt x="20250" y="9"/>
                                  <a:pt x="20250" y="13"/>
                                </a:cubicBezTo>
                                <a:cubicBezTo>
                                  <a:pt x="20250" y="18"/>
                                  <a:pt x="20247" y="21"/>
                                  <a:pt x="20242" y="21"/>
                                </a:cubicBezTo>
                                <a:lnTo>
                                  <a:pt x="20242" y="21"/>
                                </a:lnTo>
                                <a:cubicBezTo>
                                  <a:pt x="20238" y="21"/>
                                  <a:pt x="20234" y="18"/>
                                  <a:pt x="20234" y="13"/>
                                </a:cubicBezTo>
                                <a:cubicBezTo>
                                  <a:pt x="20234" y="9"/>
                                  <a:pt x="20238" y="5"/>
                                  <a:pt x="20242" y="5"/>
                                </a:cubicBezTo>
                                <a:close/>
                                <a:moveTo>
                                  <a:pt x="20274" y="5"/>
                                </a:moveTo>
                                <a:lnTo>
                                  <a:pt x="20274" y="5"/>
                                </a:lnTo>
                                <a:cubicBezTo>
                                  <a:pt x="20279" y="5"/>
                                  <a:pt x="20282" y="9"/>
                                  <a:pt x="20282" y="13"/>
                                </a:cubicBezTo>
                                <a:cubicBezTo>
                                  <a:pt x="20282" y="18"/>
                                  <a:pt x="20279" y="21"/>
                                  <a:pt x="20274" y="21"/>
                                </a:cubicBezTo>
                                <a:lnTo>
                                  <a:pt x="20274" y="21"/>
                                </a:lnTo>
                                <a:cubicBezTo>
                                  <a:pt x="20270" y="21"/>
                                  <a:pt x="20266" y="18"/>
                                  <a:pt x="20266" y="13"/>
                                </a:cubicBezTo>
                                <a:cubicBezTo>
                                  <a:pt x="20266" y="9"/>
                                  <a:pt x="20270" y="5"/>
                                  <a:pt x="20274" y="5"/>
                                </a:cubicBezTo>
                                <a:close/>
                                <a:moveTo>
                                  <a:pt x="20306" y="5"/>
                                </a:moveTo>
                                <a:lnTo>
                                  <a:pt x="20306" y="5"/>
                                </a:lnTo>
                                <a:cubicBezTo>
                                  <a:pt x="20311" y="5"/>
                                  <a:pt x="20314" y="9"/>
                                  <a:pt x="20314" y="13"/>
                                </a:cubicBezTo>
                                <a:cubicBezTo>
                                  <a:pt x="20314" y="18"/>
                                  <a:pt x="20311" y="21"/>
                                  <a:pt x="20306" y="21"/>
                                </a:cubicBezTo>
                                <a:lnTo>
                                  <a:pt x="20306" y="21"/>
                                </a:lnTo>
                                <a:cubicBezTo>
                                  <a:pt x="20302" y="21"/>
                                  <a:pt x="20298" y="18"/>
                                  <a:pt x="20298" y="13"/>
                                </a:cubicBezTo>
                                <a:cubicBezTo>
                                  <a:pt x="20298" y="9"/>
                                  <a:pt x="20302" y="5"/>
                                  <a:pt x="20306" y="5"/>
                                </a:cubicBezTo>
                                <a:close/>
                                <a:moveTo>
                                  <a:pt x="20338" y="5"/>
                                </a:moveTo>
                                <a:lnTo>
                                  <a:pt x="20338" y="5"/>
                                </a:lnTo>
                                <a:cubicBezTo>
                                  <a:pt x="20343" y="5"/>
                                  <a:pt x="20346" y="9"/>
                                  <a:pt x="20346" y="13"/>
                                </a:cubicBezTo>
                                <a:cubicBezTo>
                                  <a:pt x="20346" y="18"/>
                                  <a:pt x="20343" y="21"/>
                                  <a:pt x="20338" y="21"/>
                                </a:cubicBezTo>
                                <a:lnTo>
                                  <a:pt x="20338" y="21"/>
                                </a:lnTo>
                                <a:cubicBezTo>
                                  <a:pt x="20334" y="21"/>
                                  <a:pt x="20330" y="18"/>
                                  <a:pt x="20330" y="13"/>
                                </a:cubicBezTo>
                                <a:cubicBezTo>
                                  <a:pt x="20330" y="9"/>
                                  <a:pt x="20334" y="5"/>
                                  <a:pt x="20338" y="5"/>
                                </a:cubicBezTo>
                                <a:close/>
                                <a:moveTo>
                                  <a:pt x="20370" y="5"/>
                                </a:moveTo>
                                <a:lnTo>
                                  <a:pt x="20370" y="5"/>
                                </a:lnTo>
                                <a:cubicBezTo>
                                  <a:pt x="20375" y="5"/>
                                  <a:pt x="20378" y="9"/>
                                  <a:pt x="20378" y="13"/>
                                </a:cubicBezTo>
                                <a:cubicBezTo>
                                  <a:pt x="20378" y="18"/>
                                  <a:pt x="20375" y="21"/>
                                  <a:pt x="20370" y="21"/>
                                </a:cubicBezTo>
                                <a:lnTo>
                                  <a:pt x="20370" y="21"/>
                                </a:lnTo>
                                <a:cubicBezTo>
                                  <a:pt x="20366" y="21"/>
                                  <a:pt x="20362" y="18"/>
                                  <a:pt x="20362" y="13"/>
                                </a:cubicBezTo>
                                <a:cubicBezTo>
                                  <a:pt x="20362" y="9"/>
                                  <a:pt x="20366" y="5"/>
                                  <a:pt x="20370" y="5"/>
                                </a:cubicBezTo>
                                <a:close/>
                                <a:moveTo>
                                  <a:pt x="20402" y="5"/>
                                </a:moveTo>
                                <a:lnTo>
                                  <a:pt x="20402" y="5"/>
                                </a:lnTo>
                                <a:cubicBezTo>
                                  <a:pt x="20407" y="5"/>
                                  <a:pt x="20410" y="9"/>
                                  <a:pt x="20410" y="13"/>
                                </a:cubicBezTo>
                                <a:cubicBezTo>
                                  <a:pt x="20410" y="18"/>
                                  <a:pt x="20407" y="21"/>
                                  <a:pt x="20402" y="21"/>
                                </a:cubicBezTo>
                                <a:lnTo>
                                  <a:pt x="20402" y="21"/>
                                </a:lnTo>
                                <a:cubicBezTo>
                                  <a:pt x="20398" y="21"/>
                                  <a:pt x="20394" y="18"/>
                                  <a:pt x="20394" y="13"/>
                                </a:cubicBezTo>
                                <a:cubicBezTo>
                                  <a:pt x="20394" y="9"/>
                                  <a:pt x="20398" y="5"/>
                                  <a:pt x="20402" y="5"/>
                                </a:cubicBezTo>
                                <a:close/>
                                <a:moveTo>
                                  <a:pt x="20434" y="5"/>
                                </a:moveTo>
                                <a:lnTo>
                                  <a:pt x="20434" y="5"/>
                                </a:lnTo>
                                <a:cubicBezTo>
                                  <a:pt x="20439" y="5"/>
                                  <a:pt x="20442" y="9"/>
                                  <a:pt x="20442" y="13"/>
                                </a:cubicBezTo>
                                <a:cubicBezTo>
                                  <a:pt x="20442" y="18"/>
                                  <a:pt x="20439" y="21"/>
                                  <a:pt x="20434" y="21"/>
                                </a:cubicBezTo>
                                <a:lnTo>
                                  <a:pt x="20434" y="21"/>
                                </a:lnTo>
                                <a:cubicBezTo>
                                  <a:pt x="20430" y="21"/>
                                  <a:pt x="20426" y="18"/>
                                  <a:pt x="20426" y="13"/>
                                </a:cubicBezTo>
                                <a:cubicBezTo>
                                  <a:pt x="20426" y="9"/>
                                  <a:pt x="20430" y="5"/>
                                  <a:pt x="20434" y="5"/>
                                </a:cubicBezTo>
                                <a:close/>
                                <a:moveTo>
                                  <a:pt x="20466" y="5"/>
                                </a:moveTo>
                                <a:lnTo>
                                  <a:pt x="20466" y="5"/>
                                </a:lnTo>
                                <a:cubicBezTo>
                                  <a:pt x="20471" y="5"/>
                                  <a:pt x="20474" y="9"/>
                                  <a:pt x="20474" y="13"/>
                                </a:cubicBezTo>
                                <a:cubicBezTo>
                                  <a:pt x="20474" y="18"/>
                                  <a:pt x="20471" y="21"/>
                                  <a:pt x="20466" y="21"/>
                                </a:cubicBezTo>
                                <a:lnTo>
                                  <a:pt x="20466" y="21"/>
                                </a:lnTo>
                                <a:cubicBezTo>
                                  <a:pt x="20462" y="21"/>
                                  <a:pt x="20458" y="18"/>
                                  <a:pt x="20458" y="13"/>
                                </a:cubicBezTo>
                                <a:cubicBezTo>
                                  <a:pt x="20458" y="9"/>
                                  <a:pt x="20462" y="5"/>
                                  <a:pt x="20466" y="5"/>
                                </a:cubicBezTo>
                                <a:close/>
                                <a:moveTo>
                                  <a:pt x="20498" y="5"/>
                                </a:moveTo>
                                <a:lnTo>
                                  <a:pt x="20498" y="5"/>
                                </a:lnTo>
                                <a:cubicBezTo>
                                  <a:pt x="20503" y="5"/>
                                  <a:pt x="20506" y="9"/>
                                  <a:pt x="20506" y="13"/>
                                </a:cubicBezTo>
                                <a:cubicBezTo>
                                  <a:pt x="20506" y="18"/>
                                  <a:pt x="20503" y="21"/>
                                  <a:pt x="20498" y="21"/>
                                </a:cubicBezTo>
                                <a:lnTo>
                                  <a:pt x="20498" y="21"/>
                                </a:lnTo>
                                <a:cubicBezTo>
                                  <a:pt x="20494" y="21"/>
                                  <a:pt x="20490" y="18"/>
                                  <a:pt x="20490" y="13"/>
                                </a:cubicBezTo>
                                <a:cubicBezTo>
                                  <a:pt x="20490" y="9"/>
                                  <a:pt x="20494" y="5"/>
                                  <a:pt x="20498" y="5"/>
                                </a:cubicBezTo>
                                <a:close/>
                                <a:moveTo>
                                  <a:pt x="20530" y="5"/>
                                </a:moveTo>
                                <a:lnTo>
                                  <a:pt x="20530" y="5"/>
                                </a:lnTo>
                                <a:cubicBezTo>
                                  <a:pt x="20535" y="5"/>
                                  <a:pt x="20538" y="9"/>
                                  <a:pt x="20538" y="13"/>
                                </a:cubicBezTo>
                                <a:cubicBezTo>
                                  <a:pt x="20538" y="18"/>
                                  <a:pt x="20535" y="21"/>
                                  <a:pt x="20530" y="21"/>
                                </a:cubicBezTo>
                                <a:lnTo>
                                  <a:pt x="20530" y="21"/>
                                </a:lnTo>
                                <a:cubicBezTo>
                                  <a:pt x="20526" y="21"/>
                                  <a:pt x="20522" y="18"/>
                                  <a:pt x="20522" y="13"/>
                                </a:cubicBezTo>
                                <a:cubicBezTo>
                                  <a:pt x="20522" y="9"/>
                                  <a:pt x="20526" y="5"/>
                                  <a:pt x="20530" y="5"/>
                                </a:cubicBezTo>
                                <a:close/>
                                <a:moveTo>
                                  <a:pt x="20562" y="5"/>
                                </a:moveTo>
                                <a:lnTo>
                                  <a:pt x="20562" y="5"/>
                                </a:lnTo>
                                <a:cubicBezTo>
                                  <a:pt x="20567" y="5"/>
                                  <a:pt x="20570" y="9"/>
                                  <a:pt x="20570" y="13"/>
                                </a:cubicBezTo>
                                <a:cubicBezTo>
                                  <a:pt x="20570" y="18"/>
                                  <a:pt x="20567" y="21"/>
                                  <a:pt x="20562" y="21"/>
                                </a:cubicBezTo>
                                <a:lnTo>
                                  <a:pt x="20562" y="21"/>
                                </a:lnTo>
                                <a:cubicBezTo>
                                  <a:pt x="20558" y="21"/>
                                  <a:pt x="20554" y="18"/>
                                  <a:pt x="20554" y="13"/>
                                </a:cubicBezTo>
                                <a:cubicBezTo>
                                  <a:pt x="20554" y="9"/>
                                  <a:pt x="20558" y="5"/>
                                  <a:pt x="20562" y="5"/>
                                </a:cubicBezTo>
                                <a:close/>
                                <a:moveTo>
                                  <a:pt x="20594" y="5"/>
                                </a:moveTo>
                                <a:lnTo>
                                  <a:pt x="20594" y="5"/>
                                </a:lnTo>
                                <a:cubicBezTo>
                                  <a:pt x="20599" y="5"/>
                                  <a:pt x="20602" y="9"/>
                                  <a:pt x="20602" y="13"/>
                                </a:cubicBezTo>
                                <a:cubicBezTo>
                                  <a:pt x="20602" y="18"/>
                                  <a:pt x="20599" y="21"/>
                                  <a:pt x="20594" y="21"/>
                                </a:cubicBezTo>
                                <a:lnTo>
                                  <a:pt x="20594" y="21"/>
                                </a:lnTo>
                                <a:cubicBezTo>
                                  <a:pt x="20590" y="21"/>
                                  <a:pt x="20586" y="18"/>
                                  <a:pt x="20586" y="13"/>
                                </a:cubicBezTo>
                                <a:cubicBezTo>
                                  <a:pt x="20586" y="9"/>
                                  <a:pt x="20590" y="5"/>
                                  <a:pt x="20594" y="5"/>
                                </a:cubicBezTo>
                                <a:close/>
                                <a:moveTo>
                                  <a:pt x="20626" y="5"/>
                                </a:moveTo>
                                <a:lnTo>
                                  <a:pt x="20626" y="5"/>
                                </a:lnTo>
                                <a:cubicBezTo>
                                  <a:pt x="20631" y="5"/>
                                  <a:pt x="20634" y="9"/>
                                  <a:pt x="20634" y="13"/>
                                </a:cubicBezTo>
                                <a:cubicBezTo>
                                  <a:pt x="20634" y="18"/>
                                  <a:pt x="20631" y="21"/>
                                  <a:pt x="20626" y="21"/>
                                </a:cubicBezTo>
                                <a:lnTo>
                                  <a:pt x="20626" y="21"/>
                                </a:lnTo>
                                <a:cubicBezTo>
                                  <a:pt x="20622" y="21"/>
                                  <a:pt x="20618" y="18"/>
                                  <a:pt x="20618" y="13"/>
                                </a:cubicBezTo>
                                <a:cubicBezTo>
                                  <a:pt x="20618" y="9"/>
                                  <a:pt x="20622" y="5"/>
                                  <a:pt x="20626" y="5"/>
                                </a:cubicBezTo>
                                <a:close/>
                                <a:moveTo>
                                  <a:pt x="20658" y="5"/>
                                </a:moveTo>
                                <a:lnTo>
                                  <a:pt x="20658" y="5"/>
                                </a:lnTo>
                                <a:cubicBezTo>
                                  <a:pt x="20663" y="5"/>
                                  <a:pt x="20666" y="9"/>
                                  <a:pt x="20666" y="13"/>
                                </a:cubicBezTo>
                                <a:cubicBezTo>
                                  <a:pt x="20666" y="18"/>
                                  <a:pt x="20663" y="21"/>
                                  <a:pt x="20658" y="21"/>
                                </a:cubicBezTo>
                                <a:lnTo>
                                  <a:pt x="20658" y="21"/>
                                </a:lnTo>
                                <a:cubicBezTo>
                                  <a:pt x="20654" y="21"/>
                                  <a:pt x="20650" y="18"/>
                                  <a:pt x="20650" y="13"/>
                                </a:cubicBezTo>
                                <a:cubicBezTo>
                                  <a:pt x="20650" y="9"/>
                                  <a:pt x="20654" y="5"/>
                                  <a:pt x="20658" y="5"/>
                                </a:cubicBezTo>
                                <a:close/>
                                <a:moveTo>
                                  <a:pt x="20690" y="5"/>
                                </a:moveTo>
                                <a:lnTo>
                                  <a:pt x="20690" y="5"/>
                                </a:lnTo>
                                <a:cubicBezTo>
                                  <a:pt x="20695" y="5"/>
                                  <a:pt x="20698" y="9"/>
                                  <a:pt x="20698" y="13"/>
                                </a:cubicBezTo>
                                <a:cubicBezTo>
                                  <a:pt x="20698" y="18"/>
                                  <a:pt x="20695" y="21"/>
                                  <a:pt x="20690" y="21"/>
                                </a:cubicBezTo>
                                <a:lnTo>
                                  <a:pt x="20690" y="21"/>
                                </a:lnTo>
                                <a:cubicBezTo>
                                  <a:pt x="20686" y="21"/>
                                  <a:pt x="20682" y="18"/>
                                  <a:pt x="20682" y="13"/>
                                </a:cubicBezTo>
                                <a:cubicBezTo>
                                  <a:pt x="20682" y="9"/>
                                  <a:pt x="20686" y="5"/>
                                  <a:pt x="20690" y="5"/>
                                </a:cubicBezTo>
                                <a:close/>
                                <a:moveTo>
                                  <a:pt x="20722" y="5"/>
                                </a:moveTo>
                                <a:lnTo>
                                  <a:pt x="20722" y="5"/>
                                </a:lnTo>
                                <a:cubicBezTo>
                                  <a:pt x="20727" y="5"/>
                                  <a:pt x="20730" y="9"/>
                                  <a:pt x="20730" y="13"/>
                                </a:cubicBezTo>
                                <a:cubicBezTo>
                                  <a:pt x="20730" y="18"/>
                                  <a:pt x="20727" y="21"/>
                                  <a:pt x="20722" y="21"/>
                                </a:cubicBezTo>
                                <a:lnTo>
                                  <a:pt x="20722" y="21"/>
                                </a:lnTo>
                                <a:cubicBezTo>
                                  <a:pt x="20718" y="21"/>
                                  <a:pt x="20714" y="18"/>
                                  <a:pt x="20714" y="13"/>
                                </a:cubicBezTo>
                                <a:cubicBezTo>
                                  <a:pt x="20714" y="9"/>
                                  <a:pt x="20718" y="5"/>
                                  <a:pt x="20722" y="5"/>
                                </a:cubicBezTo>
                                <a:close/>
                                <a:moveTo>
                                  <a:pt x="20754" y="5"/>
                                </a:moveTo>
                                <a:lnTo>
                                  <a:pt x="20754" y="5"/>
                                </a:lnTo>
                                <a:cubicBezTo>
                                  <a:pt x="20759" y="5"/>
                                  <a:pt x="20762" y="9"/>
                                  <a:pt x="20762" y="13"/>
                                </a:cubicBezTo>
                                <a:cubicBezTo>
                                  <a:pt x="20762" y="18"/>
                                  <a:pt x="20759" y="21"/>
                                  <a:pt x="20754" y="21"/>
                                </a:cubicBezTo>
                                <a:lnTo>
                                  <a:pt x="20754" y="21"/>
                                </a:lnTo>
                                <a:cubicBezTo>
                                  <a:pt x="20750" y="21"/>
                                  <a:pt x="20746" y="18"/>
                                  <a:pt x="20746" y="13"/>
                                </a:cubicBezTo>
                                <a:cubicBezTo>
                                  <a:pt x="20746" y="9"/>
                                  <a:pt x="20750" y="5"/>
                                  <a:pt x="20754" y="5"/>
                                </a:cubicBezTo>
                                <a:close/>
                                <a:moveTo>
                                  <a:pt x="20786" y="5"/>
                                </a:moveTo>
                                <a:lnTo>
                                  <a:pt x="20786" y="5"/>
                                </a:lnTo>
                                <a:cubicBezTo>
                                  <a:pt x="20791" y="5"/>
                                  <a:pt x="20794" y="9"/>
                                  <a:pt x="20794" y="13"/>
                                </a:cubicBezTo>
                                <a:cubicBezTo>
                                  <a:pt x="20794" y="18"/>
                                  <a:pt x="20791" y="21"/>
                                  <a:pt x="20786" y="21"/>
                                </a:cubicBezTo>
                                <a:lnTo>
                                  <a:pt x="20786" y="21"/>
                                </a:lnTo>
                                <a:cubicBezTo>
                                  <a:pt x="20782" y="21"/>
                                  <a:pt x="20778" y="18"/>
                                  <a:pt x="20778" y="13"/>
                                </a:cubicBezTo>
                                <a:cubicBezTo>
                                  <a:pt x="20778" y="9"/>
                                  <a:pt x="20782" y="5"/>
                                  <a:pt x="20786" y="5"/>
                                </a:cubicBezTo>
                                <a:close/>
                                <a:moveTo>
                                  <a:pt x="20818" y="5"/>
                                </a:moveTo>
                                <a:lnTo>
                                  <a:pt x="20818" y="5"/>
                                </a:lnTo>
                                <a:cubicBezTo>
                                  <a:pt x="20823" y="5"/>
                                  <a:pt x="20826" y="9"/>
                                  <a:pt x="20826" y="13"/>
                                </a:cubicBezTo>
                                <a:cubicBezTo>
                                  <a:pt x="20826" y="18"/>
                                  <a:pt x="20823" y="21"/>
                                  <a:pt x="20818" y="21"/>
                                </a:cubicBezTo>
                                <a:lnTo>
                                  <a:pt x="20818" y="21"/>
                                </a:lnTo>
                                <a:cubicBezTo>
                                  <a:pt x="20814" y="21"/>
                                  <a:pt x="20810" y="18"/>
                                  <a:pt x="20810" y="13"/>
                                </a:cubicBezTo>
                                <a:cubicBezTo>
                                  <a:pt x="20810" y="9"/>
                                  <a:pt x="20814" y="5"/>
                                  <a:pt x="20818" y="5"/>
                                </a:cubicBezTo>
                                <a:close/>
                                <a:moveTo>
                                  <a:pt x="20850" y="5"/>
                                </a:moveTo>
                                <a:lnTo>
                                  <a:pt x="20850" y="5"/>
                                </a:lnTo>
                                <a:cubicBezTo>
                                  <a:pt x="20855" y="5"/>
                                  <a:pt x="20858" y="9"/>
                                  <a:pt x="20858" y="13"/>
                                </a:cubicBezTo>
                                <a:cubicBezTo>
                                  <a:pt x="20858" y="18"/>
                                  <a:pt x="20855" y="21"/>
                                  <a:pt x="20850" y="21"/>
                                </a:cubicBezTo>
                                <a:lnTo>
                                  <a:pt x="20850" y="21"/>
                                </a:lnTo>
                                <a:cubicBezTo>
                                  <a:pt x="20846" y="21"/>
                                  <a:pt x="20842" y="18"/>
                                  <a:pt x="20842" y="13"/>
                                </a:cubicBezTo>
                                <a:cubicBezTo>
                                  <a:pt x="20842" y="9"/>
                                  <a:pt x="20846" y="5"/>
                                  <a:pt x="20850" y="5"/>
                                </a:cubicBezTo>
                                <a:close/>
                                <a:moveTo>
                                  <a:pt x="20882" y="5"/>
                                </a:moveTo>
                                <a:lnTo>
                                  <a:pt x="20883" y="5"/>
                                </a:lnTo>
                                <a:cubicBezTo>
                                  <a:pt x="20887" y="5"/>
                                  <a:pt x="20891" y="9"/>
                                  <a:pt x="20891" y="13"/>
                                </a:cubicBezTo>
                                <a:cubicBezTo>
                                  <a:pt x="20891" y="18"/>
                                  <a:pt x="20887" y="21"/>
                                  <a:pt x="20883" y="21"/>
                                </a:cubicBezTo>
                                <a:lnTo>
                                  <a:pt x="20882" y="21"/>
                                </a:lnTo>
                                <a:cubicBezTo>
                                  <a:pt x="20878" y="21"/>
                                  <a:pt x="20874" y="18"/>
                                  <a:pt x="20874" y="13"/>
                                </a:cubicBezTo>
                                <a:cubicBezTo>
                                  <a:pt x="20874" y="9"/>
                                  <a:pt x="20878" y="5"/>
                                  <a:pt x="20882" y="5"/>
                                </a:cubicBezTo>
                                <a:close/>
                                <a:moveTo>
                                  <a:pt x="20915" y="5"/>
                                </a:moveTo>
                                <a:lnTo>
                                  <a:pt x="20915" y="5"/>
                                </a:lnTo>
                                <a:cubicBezTo>
                                  <a:pt x="20919" y="5"/>
                                  <a:pt x="20923" y="9"/>
                                  <a:pt x="20923" y="13"/>
                                </a:cubicBezTo>
                                <a:cubicBezTo>
                                  <a:pt x="20923" y="18"/>
                                  <a:pt x="20919" y="21"/>
                                  <a:pt x="20915" y="21"/>
                                </a:cubicBezTo>
                                <a:lnTo>
                                  <a:pt x="20915" y="21"/>
                                </a:lnTo>
                                <a:cubicBezTo>
                                  <a:pt x="20910" y="21"/>
                                  <a:pt x="20907" y="18"/>
                                  <a:pt x="20907" y="13"/>
                                </a:cubicBezTo>
                                <a:cubicBezTo>
                                  <a:pt x="20907" y="9"/>
                                  <a:pt x="20910" y="5"/>
                                  <a:pt x="20915" y="5"/>
                                </a:cubicBezTo>
                                <a:close/>
                                <a:moveTo>
                                  <a:pt x="20947" y="5"/>
                                </a:moveTo>
                                <a:lnTo>
                                  <a:pt x="20947" y="5"/>
                                </a:lnTo>
                                <a:cubicBezTo>
                                  <a:pt x="20951" y="5"/>
                                  <a:pt x="20955" y="9"/>
                                  <a:pt x="20955" y="13"/>
                                </a:cubicBezTo>
                                <a:cubicBezTo>
                                  <a:pt x="20955" y="18"/>
                                  <a:pt x="20951" y="21"/>
                                  <a:pt x="20947" y="21"/>
                                </a:cubicBezTo>
                                <a:lnTo>
                                  <a:pt x="20947" y="21"/>
                                </a:lnTo>
                                <a:cubicBezTo>
                                  <a:pt x="20942" y="21"/>
                                  <a:pt x="20939" y="18"/>
                                  <a:pt x="20939" y="13"/>
                                </a:cubicBezTo>
                                <a:cubicBezTo>
                                  <a:pt x="20939" y="9"/>
                                  <a:pt x="20942" y="5"/>
                                  <a:pt x="20947" y="5"/>
                                </a:cubicBezTo>
                                <a:close/>
                                <a:moveTo>
                                  <a:pt x="20979" y="5"/>
                                </a:moveTo>
                                <a:lnTo>
                                  <a:pt x="20979" y="5"/>
                                </a:lnTo>
                                <a:cubicBezTo>
                                  <a:pt x="20983" y="5"/>
                                  <a:pt x="20987" y="9"/>
                                  <a:pt x="20987" y="13"/>
                                </a:cubicBezTo>
                                <a:cubicBezTo>
                                  <a:pt x="20987" y="18"/>
                                  <a:pt x="20983" y="21"/>
                                  <a:pt x="20979" y="21"/>
                                </a:cubicBezTo>
                                <a:lnTo>
                                  <a:pt x="20979" y="21"/>
                                </a:lnTo>
                                <a:cubicBezTo>
                                  <a:pt x="20974" y="21"/>
                                  <a:pt x="20971" y="18"/>
                                  <a:pt x="20971" y="13"/>
                                </a:cubicBezTo>
                                <a:cubicBezTo>
                                  <a:pt x="20971" y="9"/>
                                  <a:pt x="20974" y="5"/>
                                  <a:pt x="20979" y="5"/>
                                </a:cubicBezTo>
                                <a:close/>
                                <a:moveTo>
                                  <a:pt x="21011" y="5"/>
                                </a:moveTo>
                                <a:lnTo>
                                  <a:pt x="21011" y="5"/>
                                </a:lnTo>
                                <a:cubicBezTo>
                                  <a:pt x="21015" y="5"/>
                                  <a:pt x="21019" y="9"/>
                                  <a:pt x="21019" y="13"/>
                                </a:cubicBezTo>
                                <a:cubicBezTo>
                                  <a:pt x="21019" y="18"/>
                                  <a:pt x="21015" y="21"/>
                                  <a:pt x="21011" y="21"/>
                                </a:cubicBezTo>
                                <a:lnTo>
                                  <a:pt x="21011" y="21"/>
                                </a:lnTo>
                                <a:cubicBezTo>
                                  <a:pt x="21006" y="21"/>
                                  <a:pt x="21003" y="18"/>
                                  <a:pt x="21003" y="13"/>
                                </a:cubicBezTo>
                                <a:cubicBezTo>
                                  <a:pt x="21003" y="9"/>
                                  <a:pt x="21006" y="5"/>
                                  <a:pt x="21011" y="5"/>
                                </a:cubicBezTo>
                                <a:close/>
                                <a:moveTo>
                                  <a:pt x="21043" y="5"/>
                                </a:moveTo>
                                <a:lnTo>
                                  <a:pt x="21043" y="5"/>
                                </a:lnTo>
                                <a:cubicBezTo>
                                  <a:pt x="21047" y="5"/>
                                  <a:pt x="21051" y="9"/>
                                  <a:pt x="21051" y="13"/>
                                </a:cubicBezTo>
                                <a:cubicBezTo>
                                  <a:pt x="21051" y="18"/>
                                  <a:pt x="21047" y="21"/>
                                  <a:pt x="21043" y="21"/>
                                </a:cubicBezTo>
                                <a:lnTo>
                                  <a:pt x="21043" y="21"/>
                                </a:lnTo>
                                <a:cubicBezTo>
                                  <a:pt x="21038" y="21"/>
                                  <a:pt x="21035" y="18"/>
                                  <a:pt x="21035" y="13"/>
                                </a:cubicBezTo>
                                <a:cubicBezTo>
                                  <a:pt x="21035" y="9"/>
                                  <a:pt x="21038" y="5"/>
                                  <a:pt x="21043" y="5"/>
                                </a:cubicBezTo>
                                <a:close/>
                                <a:moveTo>
                                  <a:pt x="21075" y="5"/>
                                </a:moveTo>
                                <a:lnTo>
                                  <a:pt x="21075" y="5"/>
                                </a:lnTo>
                                <a:cubicBezTo>
                                  <a:pt x="21079" y="5"/>
                                  <a:pt x="21083" y="9"/>
                                  <a:pt x="21083" y="13"/>
                                </a:cubicBezTo>
                                <a:cubicBezTo>
                                  <a:pt x="21083" y="18"/>
                                  <a:pt x="21079" y="21"/>
                                  <a:pt x="21075" y="21"/>
                                </a:cubicBezTo>
                                <a:lnTo>
                                  <a:pt x="21075" y="21"/>
                                </a:lnTo>
                                <a:cubicBezTo>
                                  <a:pt x="21070" y="21"/>
                                  <a:pt x="21067" y="18"/>
                                  <a:pt x="21067" y="13"/>
                                </a:cubicBezTo>
                                <a:cubicBezTo>
                                  <a:pt x="21067" y="9"/>
                                  <a:pt x="21070" y="5"/>
                                  <a:pt x="21075" y="5"/>
                                </a:cubicBezTo>
                                <a:close/>
                                <a:moveTo>
                                  <a:pt x="21107" y="6"/>
                                </a:moveTo>
                                <a:lnTo>
                                  <a:pt x="21107" y="6"/>
                                </a:lnTo>
                                <a:cubicBezTo>
                                  <a:pt x="21111" y="6"/>
                                  <a:pt x="21115" y="9"/>
                                  <a:pt x="21115" y="14"/>
                                </a:cubicBezTo>
                                <a:cubicBezTo>
                                  <a:pt x="21115" y="18"/>
                                  <a:pt x="21111" y="22"/>
                                  <a:pt x="21107" y="22"/>
                                </a:cubicBezTo>
                                <a:lnTo>
                                  <a:pt x="21107" y="22"/>
                                </a:lnTo>
                                <a:cubicBezTo>
                                  <a:pt x="21102" y="22"/>
                                  <a:pt x="21099" y="18"/>
                                  <a:pt x="21099" y="14"/>
                                </a:cubicBezTo>
                                <a:cubicBezTo>
                                  <a:pt x="21099" y="9"/>
                                  <a:pt x="21102" y="6"/>
                                  <a:pt x="21107" y="6"/>
                                </a:cubicBezTo>
                                <a:close/>
                                <a:moveTo>
                                  <a:pt x="21139" y="6"/>
                                </a:moveTo>
                                <a:lnTo>
                                  <a:pt x="21139" y="6"/>
                                </a:lnTo>
                                <a:cubicBezTo>
                                  <a:pt x="21143" y="6"/>
                                  <a:pt x="21147" y="9"/>
                                  <a:pt x="21147" y="14"/>
                                </a:cubicBezTo>
                                <a:cubicBezTo>
                                  <a:pt x="21147" y="18"/>
                                  <a:pt x="21143" y="22"/>
                                  <a:pt x="21139" y="22"/>
                                </a:cubicBezTo>
                                <a:lnTo>
                                  <a:pt x="21139" y="22"/>
                                </a:lnTo>
                                <a:cubicBezTo>
                                  <a:pt x="21134" y="22"/>
                                  <a:pt x="21131" y="18"/>
                                  <a:pt x="21131" y="14"/>
                                </a:cubicBezTo>
                                <a:cubicBezTo>
                                  <a:pt x="21131" y="9"/>
                                  <a:pt x="21134" y="6"/>
                                  <a:pt x="21139" y="6"/>
                                </a:cubicBezTo>
                                <a:close/>
                                <a:moveTo>
                                  <a:pt x="21171" y="6"/>
                                </a:moveTo>
                                <a:lnTo>
                                  <a:pt x="21171" y="6"/>
                                </a:lnTo>
                                <a:cubicBezTo>
                                  <a:pt x="21175" y="6"/>
                                  <a:pt x="21179" y="9"/>
                                  <a:pt x="21179" y="14"/>
                                </a:cubicBezTo>
                                <a:cubicBezTo>
                                  <a:pt x="21179" y="18"/>
                                  <a:pt x="21175" y="22"/>
                                  <a:pt x="21171" y="22"/>
                                </a:cubicBezTo>
                                <a:lnTo>
                                  <a:pt x="21171" y="22"/>
                                </a:lnTo>
                                <a:cubicBezTo>
                                  <a:pt x="21166" y="22"/>
                                  <a:pt x="21163" y="18"/>
                                  <a:pt x="21163" y="14"/>
                                </a:cubicBezTo>
                                <a:cubicBezTo>
                                  <a:pt x="21163" y="9"/>
                                  <a:pt x="21166" y="6"/>
                                  <a:pt x="21171" y="6"/>
                                </a:cubicBezTo>
                                <a:close/>
                                <a:moveTo>
                                  <a:pt x="21203" y="6"/>
                                </a:moveTo>
                                <a:lnTo>
                                  <a:pt x="21203" y="6"/>
                                </a:lnTo>
                                <a:cubicBezTo>
                                  <a:pt x="21207" y="6"/>
                                  <a:pt x="21211" y="9"/>
                                  <a:pt x="21211" y="14"/>
                                </a:cubicBezTo>
                                <a:cubicBezTo>
                                  <a:pt x="21211" y="18"/>
                                  <a:pt x="21207" y="22"/>
                                  <a:pt x="21203" y="22"/>
                                </a:cubicBezTo>
                                <a:lnTo>
                                  <a:pt x="21203" y="22"/>
                                </a:lnTo>
                                <a:cubicBezTo>
                                  <a:pt x="21198" y="22"/>
                                  <a:pt x="21195" y="18"/>
                                  <a:pt x="21195" y="14"/>
                                </a:cubicBezTo>
                                <a:cubicBezTo>
                                  <a:pt x="21195" y="9"/>
                                  <a:pt x="21198" y="6"/>
                                  <a:pt x="21203" y="6"/>
                                </a:cubicBezTo>
                                <a:close/>
                                <a:moveTo>
                                  <a:pt x="21235" y="6"/>
                                </a:moveTo>
                                <a:lnTo>
                                  <a:pt x="21235" y="6"/>
                                </a:lnTo>
                                <a:cubicBezTo>
                                  <a:pt x="21239" y="6"/>
                                  <a:pt x="21243" y="9"/>
                                  <a:pt x="21243" y="14"/>
                                </a:cubicBezTo>
                                <a:cubicBezTo>
                                  <a:pt x="21243" y="18"/>
                                  <a:pt x="21239" y="22"/>
                                  <a:pt x="21235" y="22"/>
                                </a:cubicBezTo>
                                <a:lnTo>
                                  <a:pt x="21235" y="22"/>
                                </a:lnTo>
                                <a:cubicBezTo>
                                  <a:pt x="21230" y="22"/>
                                  <a:pt x="21227" y="18"/>
                                  <a:pt x="21227" y="14"/>
                                </a:cubicBezTo>
                                <a:cubicBezTo>
                                  <a:pt x="21227" y="9"/>
                                  <a:pt x="21230" y="6"/>
                                  <a:pt x="21235" y="6"/>
                                </a:cubicBezTo>
                                <a:close/>
                                <a:moveTo>
                                  <a:pt x="21267" y="6"/>
                                </a:moveTo>
                                <a:lnTo>
                                  <a:pt x="21267" y="6"/>
                                </a:lnTo>
                                <a:cubicBezTo>
                                  <a:pt x="21271" y="6"/>
                                  <a:pt x="21275" y="9"/>
                                  <a:pt x="21275" y="14"/>
                                </a:cubicBezTo>
                                <a:cubicBezTo>
                                  <a:pt x="21275" y="18"/>
                                  <a:pt x="21271" y="22"/>
                                  <a:pt x="21267" y="22"/>
                                </a:cubicBezTo>
                                <a:lnTo>
                                  <a:pt x="21267" y="22"/>
                                </a:lnTo>
                                <a:cubicBezTo>
                                  <a:pt x="21262" y="22"/>
                                  <a:pt x="21259" y="18"/>
                                  <a:pt x="21259" y="14"/>
                                </a:cubicBezTo>
                                <a:cubicBezTo>
                                  <a:pt x="21259" y="9"/>
                                  <a:pt x="21262" y="6"/>
                                  <a:pt x="21267" y="6"/>
                                </a:cubicBezTo>
                                <a:close/>
                                <a:moveTo>
                                  <a:pt x="21299" y="6"/>
                                </a:moveTo>
                                <a:lnTo>
                                  <a:pt x="21299" y="6"/>
                                </a:lnTo>
                                <a:cubicBezTo>
                                  <a:pt x="21303" y="6"/>
                                  <a:pt x="21307" y="9"/>
                                  <a:pt x="21307" y="14"/>
                                </a:cubicBezTo>
                                <a:cubicBezTo>
                                  <a:pt x="21307" y="18"/>
                                  <a:pt x="21303" y="22"/>
                                  <a:pt x="21299" y="22"/>
                                </a:cubicBezTo>
                                <a:lnTo>
                                  <a:pt x="21299" y="22"/>
                                </a:lnTo>
                                <a:cubicBezTo>
                                  <a:pt x="21294" y="22"/>
                                  <a:pt x="21291" y="18"/>
                                  <a:pt x="21291" y="14"/>
                                </a:cubicBezTo>
                                <a:cubicBezTo>
                                  <a:pt x="21291" y="9"/>
                                  <a:pt x="21294" y="6"/>
                                  <a:pt x="21299" y="6"/>
                                </a:cubicBezTo>
                                <a:close/>
                                <a:moveTo>
                                  <a:pt x="21331" y="6"/>
                                </a:moveTo>
                                <a:lnTo>
                                  <a:pt x="21331" y="6"/>
                                </a:lnTo>
                                <a:cubicBezTo>
                                  <a:pt x="21335" y="6"/>
                                  <a:pt x="21339" y="9"/>
                                  <a:pt x="21339" y="14"/>
                                </a:cubicBezTo>
                                <a:cubicBezTo>
                                  <a:pt x="21339" y="18"/>
                                  <a:pt x="21335" y="22"/>
                                  <a:pt x="21331" y="22"/>
                                </a:cubicBezTo>
                                <a:lnTo>
                                  <a:pt x="21331" y="22"/>
                                </a:lnTo>
                                <a:cubicBezTo>
                                  <a:pt x="21326" y="22"/>
                                  <a:pt x="21323" y="18"/>
                                  <a:pt x="21323" y="14"/>
                                </a:cubicBezTo>
                                <a:cubicBezTo>
                                  <a:pt x="21323" y="9"/>
                                  <a:pt x="21326" y="6"/>
                                  <a:pt x="21331" y="6"/>
                                </a:cubicBezTo>
                                <a:close/>
                                <a:moveTo>
                                  <a:pt x="21363" y="6"/>
                                </a:moveTo>
                                <a:lnTo>
                                  <a:pt x="21363" y="6"/>
                                </a:lnTo>
                                <a:cubicBezTo>
                                  <a:pt x="21367" y="6"/>
                                  <a:pt x="21371" y="9"/>
                                  <a:pt x="21371" y="14"/>
                                </a:cubicBezTo>
                                <a:cubicBezTo>
                                  <a:pt x="21371" y="18"/>
                                  <a:pt x="21367" y="22"/>
                                  <a:pt x="21363" y="22"/>
                                </a:cubicBezTo>
                                <a:lnTo>
                                  <a:pt x="21363" y="22"/>
                                </a:lnTo>
                                <a:cubicBezTo>
                                  <a:pt x="21358" y="22"/>
                                  <a:pt x="21355" y="18"/>
                                  <a:pt x="21355" y="14"/>
                                </a:cubicBezTo>
                                <a:cubicBezTo>
                                  <a:pt x="21355" y="9"/>
                                  <a:pt x="21358" y="6"/>
                                  <a:pt x="21363" y="6"/>
                                </a:cubicBezTo>
                                <a:close/>
                                <a:moveTo>
                                  <a:pt x="21395" y="6"/>
                                </a:moveTo>
                                <a:lnTo>
                                  <a:pt x="21395" y="6"/>
                                </a:lnTo>
                                <a:cubicBezTo>
                                  <a:pt x="21399" y="6"/>
                                  <a:pt x="21403" y="9"/>
                                  <a:pt x="21403" y="14"/>
                                </a:cubicBezTo>
                                <a:cubicBezTo>
                                  <a:pt x="21403" y="18"/>
                                  <a:pt x="21399" y="22"/>
                                  <a:pt x="21395" y="22"/>
                                </a:cubicBezTo>
                                <a:lnTo>
                                  <a:pt x="21395" y="22"/>
                                </a:lnTo>
                                <a:cubicBezTo>
                                  <a:pt x="21390" y="22"/>
                                  <a:pt x="21387" y="18"/>
                                  <a:pt x="21387" y="14"/>
                                </a:cubicBezTo>
                                <a:cubicBezTo>
                                  <a:pt x="21387" y="9"/>
                                  <a:pt x="21390" y="6"/>
                                  <a:pt x="21395" y="6"/>
                                </a:cubicBezTo>
                                <a:close/>
                                <a:moveTo>
                                  <a:pt x="21427" y="6"/>
                                </a:moveTo>
                                <a:lnTo>
                                  <a:pt x="21427" y="6"/>
                                </a:lnTo>
                                <a:cubicBezTo>
                                  <a:pt x="21431" y="6"/>
                                  <a:pt x="21435" y="9"/>
                                  <a:pt x="21435" y="14"/>
                                </a:cubicBezTo>
                                <a:cubicBezTo>
                                  <a:pt x="21435" y="18"/>
                                  <a:pt x="21431" y="22"/>
                                  <a:pt x="21427" y="22"/>
                                </a:cubicBezTo>
                                <a:lnTo>
                                  <a:pt x="21427" y="22"/>
                                </a:lnTo>
                                <a:cubicBezTo>
                                  <a:pt x="21422" y="22"/>
                                  <a:pt x="21419" y="18"/>
                                  <a:pt x="21419" y="14"/>
                                </a:cubicBezTo>
                                <a:cubicBezTo>
                                  <a:pt x="21419" y="9"/>
                                  <a:pt x="21422" y="6"/>
                                  <a:pt x="21427" y="6"/>
                                </a:cubicBezTo>
                                <a:close/>
                                <a:moveTo>
                                  <a:pt x="21459" y="6"/>
                                </a:moveTo>
                                <a:lnTo>
                                  <a:pt x="21459" y="6"/>
                                </a:lnTo>
                                <a:cubicBezTo>
                                  <a:pt x="21463" y="6"/>
                                  <a:pt x="21467" y="9"/>
                                  <a:pt x="21467" y="14"/>
                                </a:cubicBezTo>
                                <a:cubicBezTo>
                                  <a:pt x="21467" y="18"/>
                                  <a:pt x="21463" y="22"/>
                                  <a:pt x="21459" y="22"/>
                                </a:cubicBezTo>
                                <a:lnTo>
                                  <a:pt x="21459" y="22"/>
                                </a:lnTo>
                                <a:cubicBezTo>
                                  <a:pt x="21454" y="22"/>
                                  <a:pt x="21451" y="18"/>
                                  <a:pt x="21451" y="14"/>
                                </a:cubicBezTo>
                                <a:cubicBezTo>
                                  <a:pt x="21451" y="9"/>
                                  <a:pt x="21454" y="6"/>
                                  <a:pt x="21459" y="6"/>
                                </a:cubicBezTo>
                                <a:close/>
                                <a:moveTo>
                                  <a:pt x="21491" y="6"/>
                                </a:moveTo>
                                <a:lnTo>
                                  <a:pt x="21491" y="6"/>
                                </a:lnTo>
                                <a:cubicBezTo>
                                  <a:pt x="21495" y="6"/>
                                  <a:pt x="21499" y="9"/>
                                  <a:pt x="21499" y="14"/>
                                </a:cubicBezTo>
                                <a:cubicBezTo>
                                  <a:pt x="21499" y="18"/>
                                  <a:pt x="21495" y="22"/>
                                  <a:pt x="21491" y="22"/>
                                </a:cubicBezTo>
                                <a:lnTo>
                                  <a:pt x="21491" y="22"/>
                                </a:lnTo>
                                <a:cubicBezTo>
                                  <a:pt x="21486" y="22"/>
                                  <a:pt x="21483" y="18"/>
                                  <a:pt x="21483" y="14"/>
                                </a:cubicBezTo>
                                <a:cubicBezTo>
                                  <a:pt x="21483" y="9"/>
                                  <a:pt x="21486" y="6"/>
                                  <a:pt x="21491" y="6"/>
                                </a:cubicBezTo>
                                <a:close/>
                                <a:moveTo>
                                  <a:pt x="21523" y="6"/>
                                </a:moveTo>
                                <a:lnTo>
                                  <a:pt x="21523" y="6"/>
                                </a:lnTo>
                                <a:cubicBezTo>
                                  <a:pt x="21527" y="6"/>
                                  <a:pt x="21531" y="9"/>
                                  <a:pt x="21531" y="14"/>
                                </a:cubicBezTo>
                                <a:cubicBezTo>
                                  <a:pt x="21531" y="18"/>
                                  <a:pt x="21527" y="22"/>
                                  <a:pt x="21523" y="22"/>
                                </a:cubicBezTo>
                                <a:lnTo>
                                  <a:pt x="21523" y="22"/>
                                </a:lnTo>
                                <a:cubicBezTo>
                                  <a:pt x="21518" y="22"/>
                                  <a:pt x="21515" y="18"/>
                                  <a:pt x="21515" y="14"/>
                                </a:cubicBezTo>
                                <a:cubicBezTo>
                                  <a:pt x="21515" y="9"/>
                                  <a:pt x="21518" y="6"/>
                                  <a:pt x="21523" y="6"/>
                                </a:cubicBezTo>
                                <a:close/>
                                <a:moveTo>
                                  <a:pt x="21555" y="6"/>
                                </a:moveTo>
                                <a:lnTo>
                                  <a:pt x="21555" y="6"/>
                                </a:lnTo>
                                <a:cubicBezTo>
                                  <a:pt x="21559" y="6"/>
                                  <a:pt x="21563" y="9"/>
                                  <a:pt x="21563" y="14"/>
                                </a:cubicBezTo>
                                <a:cubicBezTo>
                                  <a:pt x="21563" y="18"/>
                                  <a:pt x="21559" y="22"/>
                                  <a:pt x="21555" y="22"/>
                                </a:cubicBezTo>
                                <a:lnTo>
                                  <a:pt x="21555" y="22"/>
                                </a:lnTo>
                                <a:cubicBezTo>
                                  <a:pt x="21550" y="22"/>
                                  <a:pt x="21547" y="18"/>
                                  <a:pt x="21547" y="14"/>
                                </a:cubicBezTo>
                                <a:cubicBezTo>
                                  <a:pt x="21547" y="9"/>
                                  <a:pt x="21550" y="6"/>
                                  <a:pt x="21555" y="6"/>
                                </a:cubicBezTo>
                                <a:close/>
                                <a:moveTo>
                                  <a:pt x="21587" y="6"/>
                                </a:moveTo>
                                <a:lnTo>
                                  <a:pt x="21587" y="6"/>
                                </a:lnTo>
                                <a:cubicBezTo>
                                  <a:pt x="21591" y="6"/>
                                  <a:pt x="21595" y="9"/>
                                  <a:pt x="21595" y="14"/>
                                </a:cubicBezTo>
                                <a:cubicBezTo>
                                  <a:pt x="21595" y="18"/>
                                  <a:pt x="21591" y="22"/>
                                  <a:pt x="21587" y="22"/>
                                </a:cubicBezTo>
                                <a:lnTo>
                                  <a:pt x="21587" y="22"/>
                                </a:lnTo>
                                <a:cubicBezTo>
                                  <a:pt x="21582" y="22"/>
                                  <a:pt x="21579" y="18"/>
                                  <a:pt x="21579" y="14"/>
                                </a:cubicBezTo>
                                <a:cubicBezTo>
                                  <a:pt x="21579" y="9"/>
                                  <a:pt x="21582" y="6"/>
                                  <a:pt x="21587" y="6"/>
                                </a:cubicBezTo>
                                <a:close/>
                                <a:moveTo>
                                  <a:pt x="21619" y="6"/>
                                </a:moveTo>
                                <a:lnTo>
                                  <a:pt x="21619" y="6"/>
                                </a:lnTo>
                                <a:cubicBezTo>
                                  <a:pt x="21623" y="6"/>
                                  <a:pt x="21627" y="9"/>
                                  <a:pt x="21627" y="14"/>
                                </a:cubicBezTo>
                                <a:cubicBezTo>
                                  <a:pt x="21627" y="18"/>
                                  <a:pt x="21623" y="22"/>
                                  <a:pt x="21619" y="22"/>
                                </a:cubicBezTo>
                                <a:lnTo>
                                  <a:pt x="21619" y="22"/>
                                </a:lnTo>
                                <a:cubicBezTo>
                                  <a:pt x="21614" y="22"/>
                                  <a:pt x="21611" y="18"/>
                                  <a:pt x="21611" y="14"/>
                                </a:cubicBezTo>
                                <a:cubicBezTo>
                                  <a:pt x="21611" y="9"/>
                                  <a:pt x="21614" y="6"/>
                                  <a:pt x="21619" y="6"/>
                                </a:cubicBezTo>
                                <a:close/>
                                <a:moveTo>
                                  <a:pt x="21651" y="6"/>
                                </a:moveTo>
                                <a:lnTo>
                                  <a:pt x="21651" y="6"/>
                                </a:lnTo>
                                <a:cubicBezTo>
                                  <a:pt x="21655" y="6"/>
                                  <a:pt x="21659" y="9"/>
                                  <a:pt x="21659" y="14"/>
                                </a:cubicBezTo>
                                <a:cubicBezTo>
                                  <a:pt x="21659" y="18"/>
                                  <a:pt x="21655" y="22"/>
                                  <a:pt x="21651" y="22"/>
                                </a:cubicBezTo>
                                <a:lnTo>
                                  <a:pt x="21651" y="22"/>
                                </a:lnTo>
                                <a:cubicBezTo>
                                  <a:pt x="21646" y="22"/>
                                  <a:pt x="21643" y="18"/>
                                  <a:pt x="21643" y="14"/>
                                </a:cubicBezTo>
                                <a:cubicBezTo>
                                  <a:pt x="21643" y="9"/>
                                  <a:pt x="21646" y="6"/>
                                  <a:pt x="21651" y="6"/>
                                </a:cubicBezTo>
                                <a:close/>
                                <a:moveTo>
                                  <a:pt x="21683" y="6"/>
                                </a:moveTo>
                                <a:lnTo>
                                  <a:pt x="21683" y="6"/>
                                </a:lnTo>
                                <a:cubicBezTo>
                                  <a:pt x="21687" y="6"/>
                                  <a:pt x="21691" y="9"/>
                                  <a:pt x="21691" y="14"/>
                                </a:cubicBezTo>
                                <a:cubicBezTo>
                                  <a:pt x="21691" y="18"/>
                                  <a:pt x="21687" y="22"/>
                                  <a:pt x="21683" y="22"/>
                                </a:cubicBezTo>
                                <a:lnTo>
                                  <a:pt x="21683" y="22"/>
                                </a:lnTo>
                                <a:cubicBezTo>
                                  <a:pt x="21679" y="22"/>
                                  <a:pt x="21675" y="18"/>
                                  <a:pt x="21675" y="14"/>
                                </a:cubicBezTo>
                                <a:cubicBezTo>
                                  <a:pt x="21675" y="9"/>
                                  <a:pt x="21679" y="6"/>
                                  <a:pt x="21683" y="6"/>
                                </a:cubicBezTo>
                                <a:close/>
                                <a:moveTo>
                                  <a:pt x="21715" y="6"/>
                                </a:moveTo>
                                <a:lnTo>
                                  <a:pt x="21715" y="6"/>
                                </a:lnTo>
                                <a:cubicBezTo>
                                  <a:pt x="21719" y="6"/>
                                  <a:pt x="21723" y="9"/>
                                  <a:pt x="21723" y="14"/>
                                </a:cubicBezTo>
                                <a:cubicBezTo>
                                  <a:pt x="21723" y="18"/>
                                  <a:pt x="21719" y="22"/>
                                  <a:pt x="21715" y="22"/>
                                </a:cubicBezTo>
                                <a:lnTo>
                                  <a:pt x="21715" y="22"/>
                                </a:lnTo>
                                <a:cubicBezTo>
                                  <a:pt x="21711" y="22"/>
                                  <a:pt x="21707" y="18"/>
                                  <a:pt x="21707" y="14"/>
                                </a:cubicBezTo>
                                <a:cubicBezTo>
                                  <a:pt x="21707" y="9"/>
                                  <a:pt x="21711" y="6"/>
                                  <a:pt x="21715" y="6"/>
                                </a:cubicBezTo>
                                <a:close/>
                                <a:moveTo>
                                  <a:pt x="21747" y="6"/>
                                </a:moveTo>
                                <a:lnTo>
                                  <a:pt x="21747" y="6"/>
                                </a:lnTo>
                                <a:cubicBezTo>
                                  <a:pt x="21751" y="6"/>
                                  <a:pt x="21755" y="9"/>
                                  <a:pt x="21755" y="14"/>
                                </a:cubicBezTo>
                                <a:cubicBezTo>
                                  <a:pt x="21755" y="18"/>
                                  <a:pt x="21751" y="22"/>
                                  <a:pt x="21747" y="22"/>
                                </a:cubicBezTo>
                                <a:lnTo>
                                  <a:pt x="21747" y="22"/>
                                </a:lnTo>
                                <a:cubicBezTo>
                                  <a:pt x="21743" y="22"/>
                                  <a:pt x="21739" y="18"/>
                                  <a:pt x="21739" y="14"/>
                                </a:cubicBezTo>
                                <a:cubicBezTo>
                                  <a:pt x="21739" y="9"/>
                                  <a:pt x="21743" y="6"/>
                                  <a:pt x="21747" y="6"/>
                                </a:cubicBezTo>
                                <a:close/>
                                <a:moveTo>
                                  <a:pt x="21779" y="6"/>
                                </a:moveTo>
                                <a:lnTo>
                                  <a:pt x="21779" y="6"/>
                                </a:lnTo>
                                <a:cubicBezTo>
                                  <a:pt x="21783" y="6"/>
                                  <a:pt x="21787" y="9"/>
                                  <a:pt x="21787" y="14"/>
                                </a:cubicBezTo>
                                <a:cubicBezTo>
                                  <a:pt x="21787" y="18"/>
                                  <a:pt x="21783" y="22"/>
                                  <a:pt x="21779" y="22"/>
                                </a:cubicBezTo>
                                <a:lnTo>
                                  <a:pt x="21779" y="22"/>
                                </a:lnTo>
                                <a:cubicBezTo>
                                  <a:pt x="21775" y="22"/>
                                  <a:pt x="21771" y="18"/>
                                  <a:pt x="21771" y="14"/>
                                </a:cubicBezTo>
                                <a:cubicBezTo>
                                  <a:pt x="21771" y="9"/>
                                  <a:pt x="21775" y="6"/>
                                  <a:pt x="21779" y="6"/>
                                </a:cubicBezTo>
                                <a:close/>
                                <a:moveTo>
                                  <a:pt x="21811" y="6"/>
                                </a:moveTo>
                                <a:lnTo>
                                  <a:pt x="21811" y="6"/>
                                </a:lnTo>
                                <a:cubicBezTo>
                                  <a:pt x="21815" y="6"/>
                                  <a:pt x="21819" y="9"/>
                                  <a:pt x="21819" y="14"/>
                                </a:cubicBezTo>
                                <a:cubicBezTo>
                                  <a:pt x="21819" y="18"/>
                                  <a:pt x="21815" y="22"/>
                                  <a:pt x="21811" y="22"/>
                                </a:cubicBezTo>
                                <a:lnTo>
                                  <a:pt x="21811" y="22"/>
                                </a:lnTo>
                                <a:cubicBezTo>
                                  <a:pt x="21807" y="22"/>
                                  <a:pt x="21803" y="18"/>
                                  <a:pt x="21803" y="14"/>
                                </a:cubicBezTo>
                                <a:cubicBezTo>
                                  <a:pt x="21803" y="9"/>
                                  <a:pt x="21807" y="6"/>
                                  <a:pt x="21811" y="6"/>
                                </a:cubicBezTo>
                                <a:close/>
                                <a:moveTo>
                                  <a:pt x="21843" y="6"/>
                                </a:moveTo>
                                <a:lnTo>
                                  <a:pt x="21843" y="6"/>
                                </a:lnTo>
                                <a:cubicBezTo>
                                  <a:pt x="21847" y="6"/>
                                  <a:pt x="21851" y="9"/>
                                  <a:pt x="21851" y="14"/>
                                </a:cubicBezTo>
                                <a:cubicBezTo>
                                  <a:pt x="21851" y="18"/>
                                  <a:pt x="21847" y="22"/>
                                  <a:pt x="21843" y="22"/>
                                </a:cubicBezTo>
                                <a:lnTo>
                                  <a:pt x="21843" y="22"/>
                                </a:lnTo>
                                <a:cubicBezTo>
                                  <a:pt x="21839" y="22"/>
                                  <a:pt x="21835" y="18"/>
                                  <a:pt x="21835" y="14"/>
                                </a:cubicBezTo>
                                <a:cubicBezTo>
                                  <a:pt x="21835" y="9"/>
                                  <a:pt x="21839" y="6"/>
                                  <a:pt x="21843" y="6"/>
                                </a:cubicBezTo>
                                <a:close/>
                                <a:moveTo>
                                  <a:pt x="21875" y="6"/>
                                </a:moveTo>
                                <a:lnTo>
                                  <a:pt x="21875" y="6"/>
                                </a:lnTo>
                                <a:cubicBezTo>
                                  <a:pt x="21879" y="6"/>
                                  <a:pt x="21883" y="9"/>
                                  <a:pt x="21883" y="14"/>
                                </a:cubicBezTo>
                                <a:cubicBezTo>
                                  <a:pt x="21883" y="18"/>
                                  <a:pt x="21879" y="22"/>
                                  <a:pt x="21875" y="22"/>
                                </a:cubicBezTo>
                                <a:lnTo>
                                  <a:pt x="21875" y="22"/>
                                </a:lnTo>
                                <a:cubicBezTo>
                                  <a:pt x="21871" y="22"/>
                                  <a:pt x="21867" y="18"/>
                                  <a:pt x="21867" y="14"/>
                                </a:cubicBezTo>
                                <a:cubicBezTo>
                                  <a:pt x="21867" y="9"/>
                                  <a:pt x="21871" y="6"/>
                                  <a:pt x="21875" y="6"/>
                                </a:cubicBezTo>
                                <a:close/>
                                <a:moveTo>
                                  <a:pt x="21907" y="6"/>
                                </a:moveTo>
                                <a:lnTo>
                                  <a:pt x="21907" y="6"/>
                                </a:lnTo>
                                <a:cubicBezTo>
                                  <a:pt x="21911" y="6"/>
                                  <a:pt x="21915" y="9"/>
                                  <a:pt x="21915" y="14"/>
                                </a:cubicBezTo>
                                <a:cubicBezTo>
                                  <a:pt x="21915" y="18"/>
                                  <a:pt x="21911" y="22"/>
                                  <a:pt x="21907" y="22"/>
                                </a:cubicBezTo>
                                <a:lnTo>
                                  <a:pt x="21907" y="22"/>
                                </a:lnTo>
                                <a:cubicBezTo>
                                  <a:pt x="21903" y="22"/>
                                  <a:pt x="21899" y="18"/>
                                  <a:pt x="21899" y="14"/>
                                </a:cubicBezTo>
                                <a:cubicBezTo>
                                  <a:pt x="21899" y="9"/>
                                  <a:pt x="21903" y="6"/>
                                  <a:pt x="21907" y="6"/>
                                </a:cubicBezTo>
                                <a:close/>
                                <a:moveTo>
                                  <a:pt x="21939" y="6"/>
                                </a:moveTo>
                                <a:lnTo>
                                  <a:pt x="21939" y="6"/>
                                </a:lnTo>
                                <a:cubicBezTo>
                                  <a:pt x="21944" y="6"/>
                                  <a:pt x="21947" y="9"/>
                                  <a:pt x="21947" y="14"/>
                                </a:cubicBezTo>
                                <a:cubicBezTo>
                                  <a:pt x="21947" y="18"/>
                                  <a:pt x="21944" y="22"/>
                                  <a:pt x="21939" y="22"/>
                                </a:cubicBezTo>
                                <a:lnTo>
                                  <a:pt x="21939" y="22"/>
                                </a:lnTo>
                                <a:cubicBezTo>
                                  <a:pt x="21935" y="22"/>
                                  <a:pt x="21931" y="18"/>
                                  <a:pt x="21931" y="14"/>
                                </a:cubicBezTo>
                                <a:cubicBezTo>
                                  <a:pt x="21931" y="9"/>
                                  <a:pt x="21935" y="6"/>
                                  <a:pt x="21939" y="6"/>
                                </a:cubicBezTo>
                                <a:close/>
                                <a:moveTo>
                                  <a:pt x="21971" y="6"/>
                                </a:moveTo>
                                <a:lnTo>
                                  <a:pt x="21971" y="6"/>
                                </a:lnTo>
                                <a:cubicBezTo>
                                  <a:pt x="21976" y="6"/>
                                  <a:pt x="21979" y="9"/>
                                  <a:pt x="21979" y="14"/>
                                </a:cubicBezTo>
                                <a:cubicBezTo>
                                  <a:pt x="21979" y="18"/>
                                  <a:pt x="21976" y="22"/>
                                  <a:pt x="21971" y="22"/>
                                </a:cubicBezTo>
                                <a:lnTo>
                                  <a:pt x="21971" y="22"/>
                                </a:lnTo>
                                <a:cubicBezTo>
                                  <a:pt x="21967" y="22"/>
                                  <a:pt x="21963" y="18"/>
                                  <a:pt x="21963" y="14"/>
                                </a:cubicBezTo>
                                <a:cubicBezTo>
                                  <a:pt x="21963" y="9"/>
                                  <a:pt x="21967" y="6"/>
                                  <a:pt x="21971" y="6"/>
                                </a:cubicBezTo>
                                <a:close/>
                                <a:moveTo>
                                  <a:pt x="22003" y="6"/>
                                </a:moveTo>
                                <a:lnTo>
                                  <a:pt x="22003" y="6"/>
                                </a:lnTo>
                                <a:cubicBezTo>
                                  <a:pt x="22008" y="6"/>
                                  <a:pt x="22011" y="9"/>
                                  <a:pt x="22011" y="14"/>
                                </a:cubicBezTo>
                                <a:cubicBezTo>
                                  <a:pt x="22011" y="18"/>
                                  <a:pt x="22008" y="22"/>
                                  <a:pt x="22003" y="22"/>
                                </a:cubicBezTo>
                                <a:lnTo>
                                  <a:pt x="22003" y="22"/>
                                </a:lnTo>
                                <a:cubicBezTo>
                                  <a:pt x="21999" y="22"/>
                                  <a:pt x="21995" y="18"/>
                                  <a:pt x="21995" y="14"/>
                                </a:cubicBezTo>
                                <a:cubicBezTo>
                                  <a:pt x="21995" y="9"/>
                                  <a:pt x="21999" y="6"/>
                                  <a:pt x="22003" y="6"/>
                                </a:cubicBezTo>
                                <a:close/>
                                <a:moveTo>
                                  <a:pt x="22035" y="6"/>
                                </a:moveTo>
                                <a:lnTo>
                                  <a:pt x="22035" y="6"/>
                                </a:lnTo>
                                <a:cubicBezTo>
                                  <a:pt x="22040" y="6"/>
                                  <a:pt x="22043" y="9"/>
                                  <a:pt x="22043" y="14"/>
                                </a:cubicBezTo>
                                <a:cubicBezTo>
                                  <a:pt x="22043" y="18"/>
                                  <a:pt x="22040" y="22"/>
                                  <a:pt x="22035" y="22"/>
                                </a:cubicBezTo>
                                <a:lnTo>
                                  <a:pt x="22035" y="22"/>
                                </a:lnTo>
                                <a:cubicBezTo>
                                  <a:pt x="22031" y="22"/>
                                  <a:pt x="22027" y="18"/>
                                  <a:pt x="22027" y="14"/>
                                </a:cubicBezTo>
                                <a:cubicBezTo>
                                  <a:pt x="22027" y="9"/>
                                  <a:pt x="22031" y="6"/>
                                  <a:pt x="22035" y="6"/>
                                </a:cubicBezTo>
                                <a:close/>
                                <a:moveTo>
                                  <a:pt x="22067" y="6"/>
                                </a:moveTo>
                                <a:lnTo>
                                  <a:pt x="22067" y="6"/>
                                </a:lnTo>
                                <a:cubicBezTo>
                                  <a:pt x="22072" y="6"/>
                                  <a:pt x="22075" y="9"/>
                                  <a:pt x="22075" y="14"/>
                                </a:cubicBezTo>
                                <a:cubicBezTo>
                                  <a:pt x="22075" y="18"/>
                                  <a:pt x="22072" y="22"/>
                                  <a:pt x="22067" y="22"/>
                                </a:cubicBezTo>
                                <a:lnTo>
                                  <a:pt x="22067" y="22"/>
                                </a:lnTo>
                                <a:cubicBezTo>
                                  <a:pt x="22063" y="22"/>
                                  <a:pt x="22059" y="18"/>
                                  <a:pt x="22059" y="14"/>
                                </a:cubicBezTo>
                                <a:cubicBezTo>
                                  <a:pt x="22059" y="9"/>
                                  <a:pt x="22063" y="6"/>
                                  <a:pt x="22067" y="6"/>
                                </a:cubicBezTo>
                                <a:close/>
                                <a:moveTo>
                                  <a:pt x="22099" y="6"/>
                                </a:moveTo>
                                <a:lnTo>
                                  <a:pt x="22099" y="6"/>
                                </a:lnTo>
                                <a:cubicBezTo>
                                  <a:pt x="22104" y="6"/>
                                  <a:pt x="22107" y="9"/>
                                  <a:pt x="22107" y="14"/>
                                </a:cubicBezTo>
                                <a:cubicBezTo>
                                  <a:pt x="22107" y="18"/>
                                  <a:pt x="22104" y="22"/>
                                  <a:pt x="22099" y="22"/>
                                </a:cubicBezTo>
                                <a:lnTo>
                                  <a:pt x="22099" y="22"/>
                                </a:lnTo>
                                <a:cubicBezTo>
                                  <a:pt x="22095" y="22"/>
                                  <a:pt x="22091" y="18"/>
                                  <a:pt x="22091" y="14"/>
                                </a:cubicBezTo>
                                <a:cubicBezTo>
                                  <a:pt x="22091" y="9"/>
                                  <a:pt x="22095" y="6"/>
                                  <a:pt x="22099" y="6"/>
                                </a:cubicBezTo>
                                <a:close/>
                                <a:moveTo>
                                  <a:pt x="22131" y="6"/>
                                </a:moveTo>
                                <a:lnTo>
                                  <a:pt x="22131" y="6"/>
                                </a:lnTo>
                                <a:cubicBezTo>
                                  <a:pt x="22136" y="6"/>
                                  <a:pt x="22139" y="9"/>
                                  <a:pt x="22139" y="14"/>
                                </a:cubicBezTo>
                                <a:cubicBezTo>
                                  <a:pt x="22139" y="18"/>
                                  <a:pt x="22136" y="22"/>
                                  <a:pt x="22131" y="22"/>
                                </a:cubicBezTo>
                                <a:lnTo>
                                  <a:pt x="22131" y="22"/>
                                </a:lnTo>
                                <a:cubicBezTo>
                                  <a:pt x="22127" y="22"/>
                                  <a:pt x="22123" y="18"/>
                                  <a:pt x="22123" y="14"/>
                                </a:cubicBezTo>
                                <a:cubicBezTo>
                                  <a:pt x="22123" y="9"/>
                                  <a:pt x="22127" y="6"/>
                                  <a:pt x="22131" y="6"/>
                                </a:cubicBezTo>
                                <a:close/>
                                <a:moveTo>
                                  <a:pt x="22163" y="6"/>
                                </a:moveTo>
                                <a:lnTo>
                                  <a:pt x="22163" y="6"/>
                                </a:lnTo>
                                <a:cubicBezTo>
                                  <a:pt x="22168" y="6"/>
                                  <a:pt x="22171" y="9"/>
                                  <a:pt x="22171" y="14"/>
                                </a:cubicBezTo>
                                <a:cubicBezTo>
                                  <a:pt x="22171" y="18"/>
                                  <a:pt x="22168" y="22"/>
                                  <a:pt x="22163" y="22"/>
                                </a:cubicBezTo>
                                <a:lnTo>
                                  <a:pt x="22163" y="22"/>
                                </a:lnTo>
                                <a:cubicBezTo>
                                  <a:pt x="22159" y="22"/>
                                  <a:pt x="22155" y="18"/>
                                  <a:pt x="22155" y="14"/>
                                </a:cubicBezTo>
                                <a:cubicBezTo>
                                  <a:pt x="22155" y="9"/>
                                  <a:pt x="22159" y="6"/>
                                  <a:pt x="22163" y="6"/>
                                </a:cubicBezTo>
                                <a:close/>
                                <a:moveTo>
                                  <a:pt x="22195" y="6"/>
                                </a:moveTo>
                                <a:lnTo>
                                  <a:pt x="22195" y="6"/>
                                </a:lnTo>
                                <a:cubicBezTo>
                                  <a:pt x="22200" y="6"/>
                                  <a:pt x="22203" y="9"/>
                                  <a:pt x="22203" y="14"/>
                                </a:cubicBezTo>
                                <a:cubicBezTo>
                                  <a:pt x="22203" y="18"/>
                                  <a:pt x="22200" y="22"/>
                                  <a:pt x="22195" y="22"/>
                                </a:cubicBezTo>
                                <a:lnTo>
                                  <a:pt x="22195" y="22"/>
                                </a:lnTo>
                                <a:cubicBezTo>
                                  <a:pt x="22191" y="22"/>
                                  <a:pt x="22187" y="18"/>
                                  <a:pt x="22187" y="14"/>
                                </a:cubicBezTo>
                                <a:cubicBezTo>
                                  <a:pt x="22187" y="9"/>
                                  <a:pt x="22191" y="6"/>
                                  <a:pt x="22195" y="6"/>
                                </a:cubicBezTo>
                                <a:close/>
                                <a:moveTo>
                                  <a:pt x="22227" y="6"/>
                                </a:moveTo>
                                <a:lnTo>
                                  <a:pt x="22227" y="6"/>
                                </a:lnTo>
                                <a:cubicBezTo>
                                  <a:pt x="22232" y="6"/>
                                  <a:pt x="22235" y="9"/>
                                  <a:pt x="22235" y="14"/>
                                </a:cubicBezTo>
                                <a:cubicBezTo>
                                  <a:pt x="22235" y="18"/>
                                  <a:pt x="22232" y="22"/>
                                  <a:pt x="22227" y="22"/>
                                </a:cubicBezTo>
                                <a:lnTo>
                                  <a:pt x="22227" y="22"/>
                                </a:lnTo>
                                <a:cubicBezTo>
                                  <a:pt x="22223" y="22"/>
                                  <a:pt x="22219" y="18"/>
                                  <a:pt x="22219" y="14"/>
                                </a:cubicBezTo>
                                <a:cubicBezTo>
                                  <a:pt x="22219" y="9"/>
                                  <a:pt x="22223" y="6"/>
                                  <a:pt x="22227" y="6"/>
                                </a:cubicBezTo>
                                <a:close/>
                                <a:moveTo>
                                  <a:pt x="22259" y="6"/>
                                </a:moveTo>
                                <a:lnTo>
                                  <a:pt x="22259" y="6"/>
                                </a:lnTo>
                                <a:cubicBezTo>
                                  <a:pt x="22264" y="6"/>
                                  <a:pt x="22267" y="9"/>
                                  <a:pt x="22267" y="14"/>
                                </a:cubicBezTo>
                                <a:cubicBezTo>
                                  <a:pt x="22267" y="18"/>
                                  <a:pt x="22264" y="22"/>
                                  <a:pt x="22259" y="22"/>
                                </a:cubicBezTo>
                                <a:lnTo>
                                  <a:pt x="22259" y="22"/>
                                </a:lnTo>
                                <a:cubicBezTo>
                                  <a:pt x="22255" y="22"/>
                                  <a:pt x="22251" y="18"/>
                                  <a:pt x="22251" y="14"/>
                                </a:cubicBezTo>
                                <a:cubicBezTo>
                                  <a:pt x="22251" y="9"/>
                                  <a:pt x="22255" y="6"/>
                                  <a:pt x="22259" y="6"/>
                                </a:cubicBezTo>
                                <a:close/>
                                <a:moveTo>
                                  <a:pt x="22291" y="6"/>
                                </a:moveTo>
                                <a:lnTo>
                                  <a:pt x="22291" y="6"/>
                                </a:lnTo>
                                <a:cubicBezTo>
                                  <a:pt x="22296" y="6"/>
                                  <a:pt x="22299" y="9"/>
                                  <a:pt x="22299" y="14"/>
                                </a:cubicBezTo>
                                <a:cubicBezTo>
                                  <a:pt x="22299" y="18"/>
                                  <a:pt x="22296" y="22"/>
                                  <a:pt x="22291" y="22"/>
                                </a:cubicBezTo>
                                <a:lnTo>
                                  <a:pt x="22291" y="22"/>
                                </a:lnTo>
                                <a:cubicBezTo>
                                  <a:pt x="22287" y="22"/>
                                  <a:pt x="22283" y="18"/>
                                  <a:pt x="22283" y="14"/>
                                </a:cubicBezTo>
                                <a:cubicBezTo>
                                  <a:pt x="22283" y="9"/>
                                  <a:pt x="22287" y="6"/>
                                  <a:pt x="22291" y="6"/>
                                </a:cubicBezTo>
                                <a:close/>
                                <a:moveTo>
                                  <a:pt x="22323" y="6"/>
                                </a:moveTo>
                                <a:lnTo>
                                  <a:pt x="22323" y="6"/>
                                </a:lnTo>
                                <a:cubicBezTo>
                                  <a:pt x="22328" y="6"/>
                                  <a:pt x="22331" y="9"/>
                                  <a:pt x="22331" y="14"/>
                                </a:cubicBezTo>
                                <a:cubicBezTo>
                                  <a:pt x="22331" y="18"/>
                                  <a:pt x="22328" y="22"/>
                                  <a:pt x="22323" y="22"/>
                                </a:cubicBezTo>
                                <a:lnTo>
                                  <a:pt x="22323" y="22"/>
                                </a:lnTo>
                                <a:cubicBezTo>
                                  <a:pt x="22319" y="22"/>
                                  <a:pt x="22315" y="18"/>
                                  <a:pt x="22315" y="14"/>
                                </a:cubicBezTo>
                                <a:cubicBezTo>
                                  <a:pt x="22315" y="9"/>
                                  <a:pt x="22319" y="6"/>
                                  <a:pt x="22323" y="6"/>
                                </a:cubicBezTo>
                                <a:close/>
                                <a:moveTo>
                                  <a:pt x="22355" y="6"/>
                                </a:moveTo>
                                <a:lnTo>
                                  <a:pt x="22355" y="6"/>
                                </a:lnTo>
                                <a:cubicBezTo>
                                  <a:pt x="22360" y="6"/>
                                  <a:pt x="22363" y="9"/>
                                  <a:pt x="22363" y="14"/>
                                </a:cubicBezTo>
                                <a:cubicBezTo>
                                  <a:pt x="22363" y="18"/>
                                  <a:pt x="22360" y="22"/>
                                  <a:pt x="22355" y="22"/>
                                </a:cubicBezTo>
                                <a:lnTo>
                                  <a:pt x="22355" y="22"/>
                                </a:lnTo>
                                <a:cubicBezTo>
                                  <a:pt x="22351" y="22"/>
                                  <a:pt x="22347" y="18"/>
                                  <a:pt x="22347" y="14"/>
                                </a:cubicBezTo>
                                <a:cubicBezTo>
                                  <a:pt x="22347" y="9"/>
                                  <a:pt x="22351" y="6"/>
                                  <a:pt x="22355" y="6"/>
                                </a:cubicBezTo>
                                <a:close/>
                                <a:moveTo>
                                  <a:pt x="22387" y="6"/>
                                </a:moveTo>
                                <a:lnTo>
                                  <a:pt x="22387" y="6"/>
                                </a:lnTo>
                                <a:cubicBezTo>
                                  <a:pt x="22392" y="6"/>
                                  <a:pt x="22395" y="9"/>
                                  <a:pt x="22395" y="14"/>
                                </a:cubicBezTo>
                                <a:cubicBezTo>
                                  <a:pt x="22395" y="18"/>
                                  <a:pt x="22392" y="22"/>
                                  <a:pt x="22387" y="22"/>
                                </a:cubicBezTo>
                                <a:lnTo>
                                  <a:pt x="22387" y="22"/>
                                </a:lnTo>
                                <a:cubicBezTo>
                                  <a:pt x="22383" y="22"/>
                                  <a:pt x="22379" y="18"/>
                                  <a:pt x="22379" y="14"/>
                                </a:cubicBezTo>
                                <a:cubicBezTo>
                                  <a:pt x="22379" y="9"/>
                                  <a:pt x="22383" y="6"/>
                                  <a:pt x="22387" y="6"/>
                                </a:cubicBezTo>
                                <a:close/>
                                <a:moveTo>
                                  <a:pt x="22419" y="6"/>
                                </a:moveTo>
                                <a:lnTo>
                                  <a:pt x="22419" y="6"/>
                                </a:lnTo>
                                <a:cubicBezTo>
                                  <a:pt x="22424" y="6"/>
                                  <a:pt x="22427" y="9"/>
                                  <a:pt x="22427" y="14"/>
                                </a:cubicBezTo>
                                <a:cubicBezTo>
                                  <a:pt x="22427" y="18"/>
                                  <a:pt x="22424" y="22"/>
                                  <a:pt x="22419" y="22"/>
                                </a:cubicBezTo>
                                <a:lnTo>
                                  <a:pt x="22419" y="22"/>
                                </a:lnTo>
                                <a:cubicBezTo>
                                  <a:pt x="22415" y="22"/>
                                  <a:pt x="22411" y="18"/>
                                  <a:pt x="22411" y="14"/>
                                </a:cubicBezTo>
                                <a:cubicBezTo>
                                  <a:pt x="22411" y="9"/>
                                  <a:pt x="22415" y="6"/>
                                  <a:pt x="22419" y="6"/>
                                </a:cubicBezTo>
                                <a:close/>
                                <a:moveTo>
                                  <a:pt x="22451" y="6"/>
                                </a:moveTo>
                                <a:lnTo>
                                  <a:pt x="22451" y="6"/>
                                </a:lnTo>
                                <a:cubicBezTo>
                                  <a:pt x="22456" y="6"/>
                                  <a:pt x="22459" y="9"/>
                                  <a:pt x="22459" y="14"/>
                                </a:cubicBezTo>
                                <a:cubicBezTo>
                                  <a:pt x="22459" y="18"/>
                                  <a:pt x="22456" y="22"/>
                                  <a:pt x="22451" y="22"/>
                                </a:cubicBezTo>
                                <a:lnTo>
                                  <a:pt x="22451" y="22"/>
                                </a:lnTo>
                                <a:cubicBezTo>
                                  <a:pt x="22447" y="22"/>
                                  <a:pt x="22443" y="18"/>
                                  <a:pt x="22443" y="14"/>
                                </a:cubicBezTo>
                                <a:cubicBezTo>
                                  <a:pt x="22443" y="9"/>
                                  <a:pt x="22447" y="6"/>
                                  <a:pt x="22451" y="6"/>
                                </a:cubicBezTo>
                                <a:close/>
                                <a:moveTo>
                                  <a:pt x="22483" y="6"/>
                                </a:moveTo>
                                <a:lnTo>
                                  <a:pt x="22483" y="6"/>
                                </a:lnTo>
                                <a:cubicBezTo>
                                  <a:pt x="22488" y="6"/>
                                  <a:pt x="22491" y="9"/>
                                  <a:pt x="22491" y="14"/>
                                </a:cubicBezTo>
                                <a:cubicBezTo>
                                  <a:pt x="22491" y="18"/>
                                  <a:pt x="22488" y="22"/>
                                  <a:pt x="22483" y="22"/>
                                </a:cubicBezTo>
                                <a:lnTo>
                                  <a:pt x="22483" y="22"/>
                                </a:lnTo>
                                <a:cubicBezTo>
                                  <a:pt x="22479" y="22"/>
                                  <a:pt x="22475" y="18"/>
                                  <a:pt x="22475" y="14"/>
                                </a:cubicBezTo>
                                <a:cubicBezTo>
                                  <a:pt x="22475" y="9"/>
                                  <a:pt x="22479" y="6"/>
                                  <a:pt x="22483" y="6"/>
                                </a:cubicBezTo>
                                <a:close/>
                                <a:moveTo>
                                  <a:pt x="22515" y="6"/>
                                </a:moveTo>
                                <a:lnTo>
                                  <a:pt x="22515" y="6"/>
                                </a:lnTo>
                                <a:cubicBezTo>
                                  <a:pt x="22520" y="6"/>
                                  <a:pt x="22523" y="9"/>
                                  <a:pt x="22523" y="14"/>
                                </a:cubicBezTo>
                                <a:cubicBezTo>
                                  <a:pt x="22523" y="18"/>
                                  <a:pt x="22520" y="22"/>
                                  <a:pt x="22515" y="22"/>
                                </a:cubicBezTo>
                                <a:lnTo>
                                  <a:pt x="22515" y="22"/>
                                </a:lnTo>
                                <a:cubicBezTo>
                                  <a:pt x="22511" y="22"/>
                                  <a:pt x="22507" y="18"/>
                                  <a:pt x="22507" y="14"/>
                                </a:cubicBezTo>
                                <a:cubicBezTo>
                                  <a:pt x="22507" y="9"/>
                                  <a:pt x="22511" y="6"/>
                                  <a:pt x="22515" y="6"/>
                                </a:cubicBezTo>
                                <a:close/>
                                <a:moveTo>
                                  <a:pt x="22547" y="6"/>
                                </a:moveTo>
                                <a:lnTo>
                                  <a:pt x="22547" y="6"/>
                                </a:lnTo>
                                <a:cubicBezTo>
                                  <a:pt x="22552" y="6"/>
                                  <a:pt x="22555" y="9"/>
                                  <a:pt x="22555" y="14"/>
                                </a:cubicBezTo>
                                <a:cubicBezTo>
                                  <a:pt x="22555" y="18"/>
                                  <a:pt x="22552" y="22"/>
                                  <a:pt x="22547" y="22"/>
                                </a:cubicBezTo>
                                <a:lnTo>
                                  <a:pt x="22547" y="22"/>
                                </a:lnTo>
                                <a:cubicBezTo>
                                  <a:pt x="22543" y="22"/>
                                  <a:pt x="22539" y="18"/>
                                  <a:pt x="22539" y="14"/>
                                </a:cubicBezTo>
                                <a:cubicBezTo>
                                  <a:pt x="22539" y="9"/>
                                  <a:pt x="22543" y="6"/>
                                  <a:pt x="22547" y="6"/>
                                </a:cubicBezTo>
                                <a:close/>
                                <a:moveTo>
                                  <a:pt x="22579" y="6"/>
                                </a:moveTo>
                                <a:lnTo>
                                  <a:pt x="22579" y="6"/>
                                </a:lnTo>
                                <a:cubicBezTo>
                                  <a:pt x="22584" y="6"/>
                                  <a:pt x="22587" y="9"/>
                                  <a:pt x="22587" y="14"/>
                                </a:cubicBezTo>
                                <a:cubicBezTo>
                                  <a:pt x="22587" y="18"/>
                                  <a:pt x="22584" y="22"/>
                                  <a:pt x="22579" y="22"/>
                                </a:cubicBezTo>
                                <a:lnTo>
                                  <a:pt x="22579" y="22"/>
                                </a:lnTo>
                                <a:cubicBezTo>
                                  <a:pt x="22575" y="22"/>
                                  <a:pt x="22571" y="18"/>
                                  <a:pt x="22571" y="14"/>
                                </a:cubicBezTo>
                                <a:cubicBezTo>
                                  <a:pt x="22571" y="9"/>
                                  <a:pt x="22575" y="6"/>
                                  <a:pt x="22579" y="6"/>
                                </a:cubicBezTo>
                                <a:close/>
                                <a:moveTo>
                                  <a:pt x="22611" y="6"/>
                                </a:moveTo>
                                <a:lnTo>
                                  <a:pt x="22611" y="6"/>
                                </a:lnTo>
                                <a:cubicBezTo>
                                  <a:pt x="22616" y="6"/>
                                  <a:pt x="22619" y="10"/>
                                  <a:pt x="22619" y="14"/>
                                </a:cubicBezTo>
                                <a:cubicBezTo>
                                  <a:pt x="22619" y="18"/>
                                  <a:pt x="22616" y="22"/>
                                  <a:pt x="22611" y="22"/>
                                </a:cubicBezTo>
                                <a:lnTo>
                                  <a:pt x="22611" y="22"/>
                                </a:lnTo>
                                <a:cubicBezTo>
                                  <a:pt x="22607" y="22"/>
                                  <a:pt x="22603" y="18"/>
                                  <a:pt x="22603" y="14"/>
                                </a:cubicBezTo>
                                <a:cubicBezTo>
                                  <a:pt x="22603" y="10"/>
                                  <a:pt x="22607" y="6"/>
                                  <a:pt x="22611" y="6"/>
                                </a:cubicBezTo>
                                <a:close/>
                                <a:moveTo>
                                  <a:pt x="22643" y="6"/>
                                </a:moveTo>
                                <a:lnTo>
                                  <a:pt x="22643" y="6"/>
                                </a:lnTo>
                                <a:cubicBezTo>
                                  <a:pt x="22648" y="6"/>
                                  <a:pt x="22651" y="10"/>
                                  <a:pt x="22651" y="14"/>
                                </a:cubicBezTo>
                                <a:cubicBezTo>
                                  <a:pt x="22651" y="18"/>
                                  <a:pt x="22648" y="22"/>
                                  <a:pt x="22643" y="22"/>
                                </a:cubicBezTo>
                                <a:lnTo>
                                  <a:pt x="22643" y="22"/>
                                </a:lnTo>
                                <a:cubicBezTo>
                                  <a:pt x="22639" y="22"/>
                                  <a:pt x="22635" y="18"/>
                                  <a:pt x="22635" y="14"/>
                                </a:cubicBezTo>
                                <a:cubicBezTo>
                                  <a:pt x="22635" y="10"/>
                                  <a:pt x="22639" y="6"/>
                                  <a:pt x="22643" y="6"/>
                                </a:cubicBezTo>
                                <a:close/>
                                <a:moveTo>
                                  <a:pt x="22675" y="6"/>
                                </a:moveTo>
                                <a:lnTo>
                                  <a:pt x="22675" y="6"/>
                                </a:lnTo>
                                <a:cubicBezTo>
                                  <a:pt x="22680" y="6"/>
                                  <a:pt x="22683" y="10"/>
                                  <a:pt x="22683" y="14"/>
                                </a:cubicBezTo>
                                <a:cubicBezTo>
                                  <a:pt x="22683" y="18"/>
                                  <a:pt x="22680" y="22"/>
                                  <a:pt x="22675" y="22"/>
                                </a:cubicBezTo>
                                <a:lnTo>
                                  <a:pt x="22675" y="22"/>
                                </a:lnTo>
                                <a:cubicBezTo>
                                  <a:pt x="22671" y="22"/>
                                  <a:pt x="22667" y="18"/>
                                  <a:pt x="22667" y="14"/>
                                </a:cubicBezTo>
                                <a:cubicBezTo>
                                  <a:pt x="22667" y="10"/>
                                  <a:pt x="22671" y="6"/>
                                  <a:pt x="22675" y="6"/>
                                </a:cubicBezTo>
                                <a:close/>
                                <a:moveTo>
                                  <a:pt x="22707" y="6"/>
                                </a:moveTo>
                                <a:lnTo>
                                  <a:pt x="22708" y="6"/>
                                </a:lnTo>
                                <a:cubicBezTo>
                                  <a:pt x="22712" y="6"/>
                                  <a:pt x="22716" y="10"/>
                                  <a:pt x="22716" y="14"/>
                                </a:cubicBezTo>
                                <a:cubicBezTo>
                                  <a:pt x="22716" y="18"/>
                                  <a:pt x="22712" y="22"/>
                                  <a:pt x="22708" y="22"/>
                                </a:cubicBezTo>
                                <a:lnTo>
                                  <a:pt x="22707" y="22"/>
                                </a:lnTo>
                                <a:cubicBezTo>
                                  <a:pt x="22703" y="22"/>
                                  <a:pt x="22699" y="18"/>
                                  <a:pt x="22699" y="14"/>
                                </a:cubicBezTo>
                                <a:cubicBezTo>
                                  <a:pt x="22699" y="10"/>
                                  <a:pt x="22703" y="6"/>
                                  <a:pt x="22707" y="6"/>
                                </a:cubicBezTo>
                                <a:close/>
                                <a:moveTo>
                                  <a:pt x="22740" y="6"/>
                                </a:moveTo>
                                <a:lnTo>
                                  <a:pt x="22740" y="6"/>
                                </a:lnTo>
                                <a:cubicBezTo>
                                  <a:pt x="22744" y="6"/>
                                  <a:pt x="22748" y="10"/>
                                  <a:pt x="22748" y="14"/>
                                </a:cubicBezTo>
                                <a:cubicBezTo>
                                  <a:pt x="22748" y="18"/>
                                  <a:pt x="22744" y="22"/>
                                  <a:pt x="22740" y="22"/>
                                </a:cubicBezTo>
                                <a:lnTo>
                                  <a:pt x="22740" y="22"/>
                                </a:lnTo>
                                <a:cubicBezTo>
                                  <a:pt x="22735" y="22"/>
                                  <a:pt x="22732" y="18"/>
                                  <a:pt x="22732" y="14"/>
                                </a:cubicBezTo>
                                <a:cubicBezTo>
                                  <a:pt x="22732" y="10"/>
                                  <a:pt x="22735" y="6"/>
                                  <a:pt x="22740" y="6"/>
                                </a:cubicBezTo>
                                <a:close/>
                                <a:moveTo>
                                  <a:pt x="22772" y="6"/>
                                </a:moveTo>
                                <a:lnTo>
                                  <a:pt x="22772" y="6"/>
                                </a:lnTo>
                                <a:cubicBezTo>
                                  <a:pt x="22776" y="6"/>
                                  <a:pt x="22780" y="10"/>
                                  <a:pt x="22780" y="14"/>
                                </a:cubicBezTo>
                                <a:cubicBezTo>
                                  <a:pt x="22780" y="18"/>
                                  <a:pt x="22776" y="22"/>
                                  <a:pt x="22772" y="22"/>
                                </a:cubicBezTo>
                                <a:lnTo>
                                  <a:pt x="22772" y="22"/>
                                </a:lnTo>
                                <a:cubicBezTo>
                                  <a:pt x="22767" y="22"/>
                                  <a:pt x="22764" y="18"/>
                                  <a:pt x="22764" y="14"/>
                                </a:cubicBezTo>
                                <a:cubicBezTo>
                                  <a:pt x="22764" y="10"/>
                                  <a:pt x="22767" y="6"/>
                                  <a:pt x="22772" y="6"/>
                                </a:cubicBezTo>
                                <a:close/>
                                <a:moveTo>
                                  <a:pt x="22804" y="6"/>
                                </a:moveTo>
                                <a:lnTo>
                                  <a:pt x="22804" y="6"/>
                                </a:lnTo>
                                <a:cubicBezTo>
                                  <a:pt x="22808" y="6"/>
                                  <a:pt x="22812" y="10"/>
                                  <a:pt x="22812" y="14"/>
                                </a:cubicBezTo>
                                <a:cubicBezTo>
                                  <a:pt x="22812" y="18"/>
                                  <a:pt x="22808" y="22"/>
                                  <a:pt x="22804" y="22"/>
                                </a:cubicBezTo>
                                <a:lnTo>
                                  <a:pt x="22804" y="22"/>
                                </a:lnTo>
                                <a:cubicBezTo>
                                  <a:pt x="22799" y="22"/>
                                  <a:pt x="22796" y="18"/>
                                  <a:pt x="22796" y="14"/>
                                </a:cubicBezTo>
                                <a:cubicBezTo>
                                  <a:pt x="22796" y="10"/>
                                  <a:pt x="22799" y="6"/>
                                  <a:pt x="22804" y="6"/>
                                </a:cubicBezTo>
                                <a:close/>
                                <a:moveTo>
                                  <a:pt x="22836" y="6"/>
                                </a:moveTo>
                                <a:lnTo>
                                  <a:pt x="22836" y="6"/>
                                </a:lnTo>
                                <a:cubicBezTo>
                                  <a:pt x="22840" y="6"/>
                                  <a:pt x="22844" y="10"/>
                                  <a:pt x="22844" y="14"/>
                                </a:cubicBezTo>
                                <a:cubicBezTo>
                                  <a:pt x="22844" y="18"/>
                                  <a:pt x="22840" y="22"/>
                                  <a:pt x="22836" y="22"/>
                                </a:cubicBezTo>
                                <a:lnTo>
                                  <a:pt x="22836" y="22"/>
                                </a:lnTo>
                                <a:cubicBezTo>
                                  <a:pt x="22831" y="22"/>
                                  <a:pt x="22828" y="18"/>
                                  <a:pt x="22828" y="14"/>
                                </a:cubicBezTo>
                                <a:cubicBezTo>
                                  <a:pt x="22828" y="10"/>
                                  <a:pt x="22831" y="6"/>
                                  <a:pt x="22836" y="6"/>
                                </a:cubicBezTo>
                                <a:close/>
                                <a:moveTo>
                                  <a:pt x="22868" y="6"/>
                                </a:moveTo>
                                <a:lnTo>
                                  <a:pt x="22868" y="6"/>
                                </a:lnTo>
                                <a:cubicBezTo>
                                  <a:pt x="22872" y="6"/>
                                  <a:pt x="22876" y="10"/>
                                  <a:pt x="22876" y="14"/>
                                </a:cubicBezTo>
                                <a:cubicBezTo>
                                  <a:pt x="22876" y="18"/>
                                  <a:pt x="22872" y="22"/>
                                  <a:pt x="22868" y="22"/>
                                </a:cubicBezTo>
                                <a:lnTo>
                                  <a:pt x="22868" y="22"/>
                                </a:lnTo>
                                <a:cubicBezTo>
                                  <a:pt x="22863" y="22"/>
                                  <a:pt x="22860" y="18"/>
                                  <a:pt x="22860" y="14"/>
                                </a:cubicBezTo>
                                <a:cubicBezTo>
                                  <a:pt x="22860" y="10"/>
                                  <a:pt x="22863" y="6"/>
                                  <a:pt x="22868" y="6"/>
                                </a:cubicBezTo>
                                <a:close/>
                                <a:moveTo>
                                  <a:pt x="22900" y="6"/>
                                </a:moveTo>
                                <a:lnTo>
                                  <a:pt x="22900" y="6"/>
                                </a:lnTo>
                                <a:cubicBezTo>
                                  <a:pt x="22904" y="6"/>
                                  <a:pt x="22908" y="10"/>
                                  <a:pt x="22908" y="14"/>
                                </a:cubicBezTo>
                                <a:cubicBezTo>
                                  <a:pt x="22908" y="18"/>
                                  <a:pt x="22904" y="22"/>
                                  <a:pt x="22900" y="22"/>
                                </a:cubicBezTo>
                                <a:lnTo>
                                  <a:pt x="22900" y="22"/>
                                </a:lnTo>
                                <a:cubicBezTo>
                                  <a:pt x="22895" y="22"/>
                                  <a:pt x="22892" y="18"/>
                                  <a:pt x="22892" y="14"/>
                                </a:cubicBezTo>
                                <a:cubicBezTo>
                                  <a:pt x="22892" y="10"/>
                                  <a:pt x="22895" y="6"/>
                                  <a:pt x="22900" y="6"/>
                                </a:cubicBezTo>
                                <a:close/>
                                <a:moveTo>
                                  <a:pt x="22932" y="6"/>
                                </a:moveTo>
                                <a:lnTo>
                                  <a:pt x="22932" y="6"/>
                                </a:lnTo>
                                <a:cubicBezTo>
                                  <a:pt x="22936" y="6"/>
                                  <a:pt x="22940" y="10"/>
                                  <a:pt x="22940" y="14"/>
                                </a:cubicBezTo>
                                <a:cubicBezTo>
                                  <a:pt x="22940" y="18"/>
                                  <a:pt x="22936" y="22"/>
                                  <a:pt x="22932" y="22"/>
                                </a:cubicBezTo>
                                <a:lnTo>
                                  <a:pt x="22932" y="22"/>
                                </a:lnTo>
                                <a:cubicBezTo>
                                  <a:pt x="22927" y="22"/>
                                  <a:pt x="22924" y="18"/>
                                  <a:pt x="22924" y="14"/>
                                </a:cubicBezTo>
                                <a:cubicBezTo>
                                  <a:pt x="22924" y="10"/>
                                  <a:pt x="22927" y="6"/>
                                  <a:pt x="22932" y="6"/>
                                </a:cubicBezTo>
                                <a:close/>
                                <a:moveTo>
                                  <a:pt x="22964" y="6"/>
                                </a:moveTo>
                                <a:lnTo>
                                  <a:pt x="22964" y="6"/>
                                </a:lnTo>
                                <a:cubicBezTo>
                                  <a:pt x="22968" y="6"/>
                                  <a:pt x="22972" y="10"/>
                                  <a:pt x="22972" y="14"/>
                                </a:cubicBezTo>
                                <a:cubicBezTo>
                                  <a:pt x="22972" y="18"/>
                                  <a:pt x="22968" y="22"/>
                                  <a:pt x="22964" y="22"/>
                                </a:cubicBezTo>
                                <a:lnTo>
                                  <a:pt x="22964" y="22"/>
                                </a:lnTo>
                                <a:cubicBezTo>
                                  <a:pt x="22959" y="22"/>
                                  <a:pt x="22956" y="18"/>
                                  <a:pt x="22956" y="14"/>
                                </a:cubicBezTo>
                                <a:cubicBezTo>
                                  <a:pt x="22956" y="10"/>
                                  <a:pt x="22959" y="6"/>
                                  <a:pt x="22964" y="6"/>
                                </a:cubicBezTo>
                                <a:close/>
                                <a:moveTo>
                                  <a:pt x="22996" y="6"/>
                                </a:moveTo>
                                <a:lnTo>
                                  <a:pt x="22996" y="6"/>
                                </a:lnTo>
                                <a:cubicBezTo>
                                  <a:pt x="23000" y="6"/>
                                  <a:pt x="23004" y="10"/>
                                  <a:pt x="23004" y="14"/>
                                </a:cubicBezTo>
                                <a:cubicBezTo>
                                  <a:pt x="23004" y="18"/>
                                  <a:pt x="23000" y="22"/>
                                  <a:pt x="22996" y="22"/>
                                </a:cubicBezTo>
                                <a:lnTo>
                                  <a:pt x="22996" y="22"/>
                                </a:lnTo>
                                <a:cubicBezTo>
                                  <a:pt x="22991" y="22"/>
                                  <a:pt x="22988" y="18"/>
                                  <a:pt x="22988" y="14"/>
                                </a:cubicBezTo>
                                <a:cubicBezTo>
                                  <a:pt x="22988" y="10"/>
                                  <a:pt x="22991" y="6"/>
                                  <a:pt x="22996" y="6"/>
                                </a:cubicBezTo>
                                <a:close/>
                                <a:moveTo>
                                  <a:pt x="23028" y="6"/>
                                </a:moveTo>
                                <a:lnTo>
                                  <a:pt x="23028" y="6"/>
                                </a:lnTo>
                                <a:cubicBezTo>
                                  <a:pt x="23032" y="6"/>
                                  <a:pt x="23036" y="10"/>
                                  <a:pt x="23036" y="14"/>
                                </a:cubicBezTo>
                                <a:cubicBezTo>
                                  <a:pt x="23036" y="18"/>
                                  <a:pt x="23032" y="22"/>
                                  <a:pt x="23028" y="22"/>
                                </a:cubicBezTo>
                                <a:lnTo>
                                  <a:pt x="23028" y="22"/>
                                </a:lnTo>
                                <a:cubicBezTo>
                                  <a:pt x="23023" y="22"/>
                                  <a:pt x="23020" y="18"/>
                                  <a:pt x="23020" y="14"/>
                                </a:cubicBezTo>
                                <a:cubicBezTo>
                                  <a:pt x="23020" y="10"/>
                                  <a:pt x="23023" y="6"/>
                                  <a:pt x="23028" y="6"/>
                                </a:cubicBezTo>
                                <a:close/>
                                <a:moveTo>
                                  <a:pt x="23060" y="6"/>
                                </a:moveTo>
                                <a:lnTo>
                                  <a:pt x="23060" y="6"/>
                                </a:lnTo>
                                <a:cubicBezTo>
                                  <a:pt x="23064" y="6"/>
                                  <a:pt x="23068" y="10"/>
                                  <a:pt x="23068" y="14"/>
                                </a:cubicBezTo>
                                <a:cubicBezTo>
                                  <a:pt x="23068" y="18"/>
                                  <a:pt x="23064" y="22"/>
                                  <a:pt x="23060" y="22"/>
                                </a:cubicBezTo>
                                <a:lnTo>
                                  <a:pt x="23060" y="22"/>
                                </a:lnTo>
                                <a:cubicBezTo>
                                  <a:pt x="23055" y="22"/>
                                  <a:pt x="23052" y="18"/>
                                  <a:pt x="23052" y="14"/>
                                </a:cubicBezTo>
                                <a:cubicBezTo>
                                  <a:pt x="23052" y="10"/>
                                  <a:pt x="23055" y="6"/>
                                  <a:pt x="23060" y="6"/>
                                </a:cubicBezTo>
                                <a:close/>
                                <a:moveTo>
                                  <a:pt x="23092" y="6"/>
                                </a:moveTo>
                                <a:lnTo>
                                  <a:pt x="23092" y="6"/>
                                </a:lnTo>
                                <a:cubicBezTo>
                                  <a:pt x="23096" y="6"/>
                                  <a:pt x="23100" y="10"/>
                                  <a:pt x="23100" y="14"/>
                                </a:cubicBezTo>
                                <a:cubicBezTo>
                                  <a:pt x="23100" y="18"/>
                                  <a:pt x="23096" y="22"/>
                                  <a:pt x="23092" y="22"/>
                                </a:cubicBezTo>
                                <a:lnTo>
                                  <a:pt x="23092" y="22"/>
                                </a:lnTo>
                                <a:cubicBezTo>
                                  <a:pt x="23087" y="22"/>
                                  <a:pt x="23084" y="18"/>
                                  <a:pt x="23084" y="14"/>
                                </a:cubicBezTo>
                                <a:cubicBezTo>
                                  <a:pt x="23084" y="10"/>
                                  <a:pt x="23087" y="6"/>
                                  <a:pt x="23092" y="6"/>
                                </a:cubicBezTo>
                                <a:close/>
                                <a:moveTo>
                                  <a:pt x="23124" y="6"/>
                                </a:moveTo>
                                <a:lnTo>
                                  <a:pt x="23124" y="6"/>
                                </a:lnTo>
                                <a:cubicBezTo>
                                  <a:pt x="23128" y="6"/>
                                  <a:pt x="23132" y="10"/>
                                  <a:pt x="23132" y="14"/>
                                </a:cubicBezTo>
                                <a:cubicBezTo>
                                  <a:pt x="23132" y="18"/>
                                  <a:pt x="23128" y="22"/>
                                  <a:pt x="23124" y="22"/>
                                </a:cubicBezTo>
                                <a:lnTo>
                                  <a:pt x="23124" y="22"/>
                                </a:lnTo>
                                <a:cubicBezTo>
                                  <a:pt x="23119" y="22"/>
                                  <a:pt x="23116" y="18"/>
                                  <a:pt x="23116" y="14"/>
                                </a:cubicBezTo>
                                <a:cubicBezTo>
                                  <a:pt x="23116" y="10"/>
                                  <a:pt x="23119" y="6"/>
                                  <a:pt x="23124" y="6"/>
                                </a:cubicBezTo>
                                <a:close/>
                                <a:moveTo>
                                  <a:pt x="23156" y="6"/>
                                </a:moveTo>
                                <a:lnTo>
                                  <a:pt x="23156" y="6"/>
                                </a:lnTo>
                                <a:cubicBezTo>
                                  <a:pt x="23160" y="6"/>
                                  <a:pt x="23164" y="10"/>
                                  <a:pt x="23164" y="14"/>
                                </a:cubicBezTo>
                                <a:cubicBezTo>
                                  <a:pt x="23164" y="18"/>
                                  <a:pt x="23160" y="22"/>
                                  <a:pt x="23156" y="22"/>
                                </a:cubicBezTo>
                                <a:lnTo>
                                  <a:pt x="23156" y="22"/>
                                </a:lnTo>
                                <a:cubicBezTo>
                                  <a:pt x="23151" y="22"/>
                                  <a:pt x="23148" y="18"/>
                                  <a:pt x="23148" y="14"/>
                                </a:cubicBezTo>
                                <a:cubicBezTo>
                                  <a:pt x="23148" y="10"/>
                                  <a:pt x="23151" y="6"/>
                                  <a:pt x="23156" y="6"/>
                                </a:cubicBezTo>
                                <a:close/>
                                <a:moveTo>
                                  <a:pt x="23188" y="6"/>
                                </a:moveTo>
                                <a:lnTo>
                                  <a:pt x="23188" y="6"/>
                                </a:lnTo>
                                <a:cubicBezTo>
                                  <a:pt x="23192" y="6"/>
                                  <a:pt x="23196" y="10"/>
                                  <a:pt x="23196" y="14"/>
                                </a:cubicBezTo>
                                <a:cubicBezTo>
                                  <a:pt x="23196" y="18"/>
                                  <a:pt x="23192" y="22"/>
                                  <a:pt x="23188" y="22"/>
                                </a:cubicBezTo>
                                <a:lnTo>
                                  <a:pt x="23188" y="22"/>
                                </a:lnTo>
                                <a:cubicBezTo>
                                  <a:pt x="23183" y="22"/>
                                  <a:pt x="23180" y="18"/>
                                  <a:pt x="23180" y="14"/>
                                </a:cubicBezTo>
                                <a:cubicBezTo>
                                  <a:pt x="23180" y="10"/>
                                  <a:pt x="23183" y="6"/>
                                  <a:pt x="23188" y="6"/>
                                </a:cubicBezTo>
                                <a:close/>
                                <a:moveTo>
                                  <a:pt x="23220" y="6"/>
                                </a:moveTo>
                                <a:lnTo>
                                  <a:pt x="23220" y="6"/>
                                </a:lnTo>
                                <a:cubicBezTo>
                                  <a:pt x="23224" y="6"/>
                                  <a:pt x="23228" y="10"/>
                                  <a:pt x="23228" y="14"/>
                                </a:cubicBezTo>
                                <a:cubicBezTo>
                                  <a:pt x="23228" y="19"/>
                                  <a:pt x="23224" y="22"/>
                                  <a:pt x="23220" y="22"/>
                                </a:cubicBezTo>
                                <a:lnTo>
                                  <a:pt x="23220" y="22"/>
                                </a:lnTo>
                                <a:cubicBezTo>
                                  <a:pt x="23215" y="22"/>
                                  <a:pt x="23212" y="19"/>
                                  <a:pt x="23212" y="14"/>
                                </a:cubicBezTo>
                                <a:cubicBezTo>
                                  <a:pt x="23212" y="10"/>
                                  <a:pt x="23215" y="6"/>
                                  <a:pt x="23220" y="6"/>
                                </a:cubicBezTo>
                                <a:close/>
                                <a:moveTo>
                                  <a:pt x="23252" y="6"/>
                                </a:moveTo>
                                <a:lnTo>
                                  <a:pt x="23252" y="6"/>
                                </a:lnTo>
                                <a:cubicBezTo>
                                  <a:pt x="23256" y="6"/>
                                  <a:pt x="23260" y="10"/>
                                  <a:pt x="23260" y="14"/>
                                </a:cubicBezTo>
                                <a:cubicBezTo>
                                  <a:pt x="23260" y="19"/>
                                  <a:pt x="23256" y="22"/>
                                  <a:pt x="23252" y="22"/>
                                </a:cubicBezTo>
                                <a:lnTo>
                                  <a:pt x="23252" y="22"/>
                                </a:lnTo>
                                <a:cubicBezTo>
                                  <a:pt x="23247" y="22"/>
                                  <a:pt x="23244" y="19"/>
                                  <a:pt x="23244" y="14"/>
                                </a:cubicBezTo>
                                <a:cubicBezTo>
                                  <a:pt x="23244" y="10"/>
                                  <a:pt x="23247" y="6"/>
                                  <a:pt x="23252" y="6"/>
                                </a:cubicBezTo>
                                <a:close/>
                                <a:moveTo>
                                  <a:pt x="23284" y="6"/>
                                </a:moveTo>
                                <a:lnTo>
                                  <a:pt x="23284" y="6"/>
                                </a:lnTo>
                                <a:cubicBezTo>
                                  <a:pt x="23288" y="6"/>
                                  <a:pt x="23292" y="10"/>
                                  <a:pt x="23292" y="14"/>
                                </a:cubicBezTo>
                                <a:cubicBezTo>
                                  <a:pt x="23292" y="19"/>
                                  <a:pt x="23288" y="22"/>
                                  <a:pt x="23284" y="22"/>
                                </a:cubicBezTo>
                                <a:lnTo>
                                  <a:pt x="23284" y="22"/>
                                </a:lnTo>
                                <a:cubicBezTo>
                                  <a:pt x="23279" y="22"/>
                                  <a:pt x="23276" y="19"/>
                                  <a:pt x="23276" y="14"/>
                                </a:cubicBezTo>
                                <a:cubicBezTo>
                                  <a:pt x="23276" y="10"/>
                                  <a:pt x="23279" y="6"/>
                                  <a:pt x="23284" y="6"/>
                                </a:cubicBezTo>
                                <a:close/>
                                <a:moveTo>
                                  <a:pt x="23316" y="6"/>
                                </a:moveTo>
                                <a:lnTo>
                                  <a:pt x="23316" y="6"/>
                                </a:lnTo>
                                <a:cubicBezTo>
                                  <a:pt x="23320" y="6"/>
                                  <a:pt x="23324" y="10"/>
                                  <a:pt x="23324" y="14"/>
                                </a:cubicBezTo>
                                <a:cubicBezTo>
                                  <a:pt x="23324" y="19"/>
                                  <a:pt x="23320" y="22"/>
                                  <a:pt x="23316" y="22"/>
                                </a:cubicBezTo>
                                <a:lnTo>
                                  <a:pt x="23316" y="22"/>
                                </a:lnTo>
                                <a:cubicBezTo>
                                  <a:pt x="23311" y="22"/>
                                  <a:pt x="23308" y="19"/>
                                  <a:pt x="23308" y="14"/>
                                </a:cubicBezTo>
                                <a:cubicBezTo>
                                  <a:pt x="23308" y="10"/>
                                  <a:pt x="23311" y="6"/>
                                  <a:pt x="23316" y="6"/>
                                </a:cubicBezTo>
                                <a:close/>
                                <a:moveTo>
                                  <a:pt x="23348" y="6"/>
                                </a:moveTo>
                                <a:lnTo>
                                  <a:pt x="23348" y="6"/>
                                </a:lnTo>
                                <a:cubicBezTo>
                                  <a:pt x="23352" y="6"/>
                                  <a:pt x="23356" y="10"/>
                                  <a:pt x="23356" y="14"/>
                                </a:cubicBezTo>
                                <a:cubicBezTo>
                                  <a:pt x="23356" y="19"/>
                                  <a:pt x="23352" y="22"/>
                                  <a:pt x="23348" y="22"/>
                                </a:cubicBezTo>
                                <a:lnTo>
                                  <a:pt x="23348" y="22"/>
                                </a:lnTo>
                                <a:cubicBezTo>
                                  <a:pt x="23343" y="22"/>
                                  <a:pt x="23340" y="19"/>
                                  <a:pt x="23340" y="14"/>
                                </a:cubicBezTo>
                                <a:cubicBezTo>
                                  <a:pt x="23340" y="10"/>
                                  <a:pt x="23343" y="6"/>
                                  <a:pt x="23348" y="6"/>
                                </a:cubicBezTo>
                                <a:close/>
                                <a:moveTo>
                                  <a:pt x="23380" y="6"/>
                                </a:moveTo>
                                <a:lnTo>
                                  <a:pt x="23380" y="6"/>
                                </a:lnTo>
                                <a:cubicBezTo>
                                  <a:pt x="23384" y="6"/>
                                  <a:pt x="23388" y="10"/>
                                  <a:pt x="23388" y="14"/>
                                </a:cubicBezTo>
                                <a:cubicBezTo>
                                  <a:pt x="23388" y="19"/>
                                  <a:pt x="23384" y="22"/>
                                  <a:pt x="23380" y="22"/>
                                </a:cubicBezTo>
                                <a:lnTo>
                                  <a:pt x="23380" y="22"/>
                                </a:lnTo>
                                <a:cubicBezTo>
                                  <a:pt x="23375" y="22"/>
                                  <a:pt x="23372" y="19"/>
                                  <a:pt x="23372" y="14"/>
                                </a:cubicBezTo>
                                <a:cubicBezTo>
                                  <a:pt x="23372" y="10"/>
                                  <a:pt x="23375" y="6"/>
                                  <a:pt x="23380" y="6"/>
                                </a:cubicBezTo>
                                <a:close/>
                                <a:moveTo>
                                  <a:pt x="23412" y="6"/>
                                </a:moveTo>
                                <a:lnTo>
                                  <a:pt x="23412" y="6"/>
                                </a:lnTo>
                                <a:cubicBezTo>
                                  <a:pt x="23416" y="6"/>
                                  <a:pt x="23420" y="10"/>
                                  <a:pt x="23420" y="14"/>
                                </a:cubicBezTo>
                                <a:cubicBezTo>
                                  <a:pt x="23420" y="19"/>
                                  <a:pt x="23416" y="22"/>
                                  <a:pt x="23412" y="22"/>
                                </a:cubicBezTo>
                                <a:lnTo>
                                  <a:pt x="23412" y="22"/>
                                </a:lnTo>
                                <a:cubicBezTo>
                                  <a:pt x="23408" y="22"/>
                                  <a:pt x="23404" y="19"/>
                                  <a:pt x="23404" y="14"/>
                                </a:cubicBezTo>
                                <a:cubicBezTo>
                                  <a:pt x="23404" y="10"/>
                                  <a:pt x="23408" y="6"/>
                                  <a:pt x="23412" y="6"/>
                                </a:cubicBezTo>
                                <a:close/>
                                <a:moveTo>
                                  <a:pt x="23444" y="6"/>
                                </a:moveTo>
                                <a:lnTo>
                                  <a:pt x="23444" y="6"/>
                                </a:lnTo>
                                <a:cubicBezTo>
                                  <a:pt x="23448" y="6"/>
                                  <a:pt x="23452" y="10"/>
                                  <a:pt x="23452" y="14"/>
                                </a:cubicBezTo>
                                <a:cubicBezTo>
                                  <a:pt x="23452" y="19"/>
                                  <a:pt x="23448" y="22"/>
                                  <a:pt x="23444" y="22"/>
                                </a:cubicBezTo>
                                <a:lnTo>
                                  <a:pt x="23444" y="22"/>
                                </a:lnTo>
                                <a:cubicBezTo>
                                  <a:pt x="23440" y="22"/>
                                  <a:pt x="23436" y="19"/>
                                  <a:pt x="23436" y="14"/>
                                </a:cubicBezTo>
                                <a:cubicBezTo>
                                  <a:pt x="23436" y="10"/>
                                  <a:pt x="23440" y="6"/>
                                  <a:pt x="23444" y="6"/>
                                </a:cubicBezTo>
                                <a:close/>
                                <a:moveTo>
                                  <a:pt x="23476" y="6"/>
                                </a:moveTo>
                                <a:lnTo>
                                  <a:pt x="23476" y="6"/>
                                </a:lnTo>
                                <a:cubicBezTo>
                                  <a:pt x="23480" y="6"/>
                                  <a:pt x="23484" y="10"/>
                                  <a:pt x="23484" y="14"/>
                                </a:cubicBezTo>
                                <a:cubicBezTo>
                                  <a:pt x="23484" y="19"/>
                                  <a:pt x="23480" y="22"/>
                                  <a:pt x="23476" y="22"/>
                                </a:cubicBezTo>
                                <a:lnTo>
                                  <a:pt x="23476" y="22"/>
                                </a:lnTo>
                                <a:cubicBezTo>
                                  <a:pt x="23472" y="22"/>
                                  <a:pt x="23468" y="19"/>
                                  <a:pt x="23468" y="14"/>
                                </a:cubicBezTo>
                                <a:cubicBezTo>
                                  <a:pt x="23468" y="10"/>
                                  <a:pt x="23472" y="6"/>
                                  <a:pt x="23476" y="6"/>
                                </a:cubicBezTo>
                                <a:close/>
                                <a:moveTo>
                                  <a:pt x="23508" y="6"/>
                                </a:moveTo>
                                <a:lnTo>
                                  <a:pt x="23508" y="6"/>
                                </a:lnTo>
                                <a:cubicBezTo>
                                  <a:pt x="23512" y="6"/>
                                  <a:pt x="23516" y="10"/>
                                  <a:pt x="23516" y="14"/>
                                </a:cubicBezTo>
                                <a:cubicBezTo>
                                  <a:pt x="23516" y="19"/>
                                  <a:pt x="23512" y="22"/>
                                  <a:pt x="23508" y="22"/>
                                </a:cubicBezTo>
                                <a:lnTo>
                                  <a:pt x="23508" y="22"/>
                                </a:lnTo>
                                <a:cubicBezTo>
                                  <a:pt x="23504" y="22"/>
                                  <a:pt x="23500" y="19"/>
                                  <a:pt x="23500" y="14"/>
                                </a:cubicBezTo>
                                <a:cubicBezTo>
                                  <a:pt x="23500" y="10"/>
                                  <a:pt x="23504" y="6"/>
                                  <a:pt x="23508" y="6"/>
                                </a:cubicBezTo>
                                <a:close/>
                                <a:moveTo>
                                  <a:pt x="23540" y="6"/>
                                </a:moveTo>
                                <a:lnTo>
                                  <a:pt x="23540" y="6"/>
                                </a:lnTo>
                                <a:cubicBezTo>
                                  <a:pt x="23544" y="6"/>
                                  <a:pt x="23548" y="10"/>
                                  <a:pt x="23548" y="14"/>
                                </a:cubicBezTo>
                                <a:cubicBezTo>
                                  <a:pt x="23548" y="19"/>
                                  <a:pt x="23544" y="22"/>
                                  <a:pt x="23540" y="22"/>
                                </a:cubicBezTo>
                                <a:lnTo>
                                  <a:pt x="23540" y="22"/>
                                </a:lnTo>
                                <a:cubicBezTo>
                                  <a:pt x="23536" y="22"/>
                                  <a:pt x="23532" y="19"/>
                                  <a:pt x="23532" y="14"/>
                                </a:cubicBezTo>
                                <a:cubicBezTo>
                                  <a:pt x="23532" y="10"/>
                                  <a:pt x="23536" y="6"/>
                                  <a:pt x="23540" y="6"/>
                                </a:cubicBezTo>
                                <a:close/>
                                <a:moveTo>
                                  <a:pt x="23572" y="6"/>
                                </a:moveTo>
                                <a:lnTo>
                                  <a:pt x="23572" y="6"/>
                                </a:lnTo>
                                <a:cubicBezTo>
                                  <a:pt x="23576" y="6"/>
                                  <a:pt x="23580" y="10"/>
                                  <a:pt x="23580" y="14"/>
                                </a:cubicBezTo>
                                <a:cubicBezTo>
                                  <a:pt x="23580" y="19"/>
                                  <a:pt x="23576" y="22"/>
                                  <a:pt x="23572" y="22"/>
                                </a:cubicBezTo>
                                <a:lnTo>
                                  <a:pt x="23572" y="22"/>
                                </a:lnTo>
                                <a:cubicBezTo>
                                  <a:pt x="23568" y="22"/>
                                  <a:pt x="23564" y="19"/>
                                  <a:pt x="23564" y="14"/>
                                </a:cubicBezTo>
                                <a:cubicBezTo>
                                  <a:pt x="23564" y="10"/>
                                  <a:pt x="23568" y="6"/>
                                  <a:pt x="23572" y="6"/>
                                </a:cubicBezTo>
                                <a:close/>
                                <a:moveTo>
                                  <a:pt x="23604" y="6"/>
                                </a:moveTo>
                                <a:lnTo>
                                  <a:pt x="23604" y="6"/>
                                </a:lnTo>
                                <a:cubicBezTo>
                                  <a:pt x="23608" y="6"/>
                                  <a:pt x="23612" y="10"/>
                                  <a:pt x="23612" y="14"/>
                                </a:cubicBezTo>
                                <a:cubicBezTo>
                                  <a:pt x="23612" y="19"/>
                                  <a:pt x="23608" y="22"/>
                                  <a:pt x="23604" y="22"/>
                                </a:cubicBezTo>
                                <a:lnTo>
                                  <a:pt x="23604" y="22"/>
                                </a:lnTo>
                                <a:cubicBezTo>
                                  <a:pt x="23600" y="22"/>
                                  <a:pt x="23596" y="19"/>
                                  <a:pt x="23596" y="14"/>
                                </a:cubicBezTo>
                                <a:cubicBezTo>
                                  <a:pt x="23596" y="10"/>
                                  <a:pt x="23600" y="6"/>
                                  <a:pt x="23604" y="6"/>
                                </a:cubicBezTo>
                                <a:close/>
                                <a:moveTo>
                                  <a:pt x="23636" y="6"/>
                                </a:moveTo>
                                <a:lnTo>
                                  <a:pt x="23636" y="6"/>
                                </a:lnTo>
                                <a:cubicBezTo>
                                  <a:pt x="23640" y="6"/>
                                  <a:pt x="23644" y="10"/>
                                  <a:pt x="23644" y="14"/>
                                </a:cubicBezTo>
                                <a:cubicBezTo>
                                  <a:pt x="23644" y="19"/>
                                  <a:pt x="23640" y="22"/>
                                  <a:pt x="23636" y="22"/>
                                </a:cubicBezTo>
                                <a:lnTo>
                                  <a:pt x="23636" y="22"/>
                                </a:lnTo>
                                <a:cubicBezTo>
                                  <a:pt x="23632" y="22"/>
                                  <a:pt x="23628" y="19"/>
                                  <a:pt x="23628" y="14"/>
                                </a:cubicBezTo>
                                <a:cubicBezTo>
                                  <a:pt x="23628" y="10"/>
                                  <a:pt x="23632" y="6"/>
                                  <a:pt x="23636" y="6"/>
                                </a:cubicBezTo>
                                <a:close/>
                                <a:moveTo>
                                  <a:pt x="23668" y="6"/>
                                </a:moveTo>
                                <a:lnTo>
                                  <a:pt x="23668" y="6"/>
                                </a:lnTo>
                                <a:cubicBezTo>
                                  <a:pt x="23673" y="6"/>
                                  <a:pt x="23676" y="10"/>
                                  <a:pt x="23676" y="14"/>
                                </a:cubicBezTo>
                                <a:cubicBezTo>
                                  <a:pt x="23676" y="19"/>
                                  <a:pt x="23673" y="22"/>
                                  <a:pt x="23668" y="22"/>
                                </a:cubicBezTo>
                                <a:lnTo>
                                  <a:pt x="23668" y="22"/>
                                </a:lnTo>
                                <a:cubicBezTo>
                                  <a:pt x="23664" y="22"/>
                                  <a:pt x="23660" y="19"/>
                                  <a:pt x="23660" y="14"/>
                                </a:cubicBezTo>
                                <a:cubicBezTo>
                                  <a:pt x="23660" y="10"/>
                                  <a:pt x="23664" y="6"/>
                                  <a:pt x="23668" y="6"/>
                                </a:cubicBezTo>
                                <a:close/>
                                <a:moveTo>
                                  <a:pt x="23700" y="6"/>
                                </a:moveTo>
                                <a:lnTo>
                                  <a:pt x="23700" y="6"/>
                                </a:lnTo>
                                <a:cubicBezTo>
                                  <a:pt x="23705" y="6"/>
                                  <a:pt x="23708" y="10"/>
                                  <a:pt x="23708" y="14"/>
                                </a:cubicBezTo>
                                <a:cubicBezTo>
                                  <a:pt x="23708" y="19"/>
                                  <a:pt x="23705" y="22"/>
                                  <a:pt x="23700" y="22"/>
                                </a:cubicBezTo>
                                <a:lnTo>
                                  <a:pt x="23700" y="22"/>
                                </a:lnTo>
                                <a:cubicBezTo>
                                  <a:pt x="23696" y="22"/>
                                  <a:pt x="23692" y="19"/>
                                  <a:pt x="23692" y="14"/>
                                </a:cubicBezTo>
                                <a:cubicBezTo>
                                  <a:pt x="23692" y="10"/>
                                  <a:pt x="23696" y="6"/>
                                  <a:pt x="23700" y="6"/>
                                </a:cubicBezTo>
                                <a:close/>
                                <a:moveTo>
                                  <a:pt x="23732" y="6"/>
                                </a:moveTo>
                                <a:lnTo>
                                  <a:pt x="23732" y="6"/>
                                </a:lnTo>
                                <a:cubicBezTo>
                                  <a:pt x="23737" y="6"/>
                                  <a:pt x="23740" y="10"/>
                                  <a:pt x="23740" y="14"/>
                                </a:cubicBezTo>
                                <a:cubicBezTo>
                                  <a:pt x="23740" y="19"/>
                                  <a:pt x="23737" y="22"/>
                                  <a:pt x="23732" y="22"/>
                                </a:cubicBezTo>
                                <a:lnTo>
                                  <a:pt x="23732" y="22"/>
                                </a:lnTo>
                                <a:cubicBezTo>
                                  <a:pt x="23728" y="22"/>
                                  <a:pt x="23724" y="19"/>
                                  <a:pt x="23724" y="14"/>
                                </a:cubicBezTo>
                                <a:cubicBezTo>
                                  <a:pt x="23724" y="10"/>
                                  <a:pt x="23728" y="6"/>
                                  <a:pt x="23732" y="6"/>
                                </a:cubicBezTo>
                                <a:close/>
                                <a:moveTo>
                                  <a:pt x="23764" y="6"/>
                                </a:moveTo>
                                <a:lnTo>
                                  <a:pt x="23764" y="6"/>
                                </a:lnTo>
                                <a:cubicBezTo>
                                  <a:pt x="23769" y="6"/>
                                  <a:pt x="23772" y="10"/>
                                  <a:pt x="23772" y="14"/>
                                </a:cubicBezTo>
                                <a:cubicBezTo>
                                  <a:pt x="23772" y="19"/>
                                  <a:pt x="23769" y="22"/>
                                  <a:pt x="23764" y="22"/>
                                </a:cubicBezTo>
                                <a:lnTo>
                                  <a:pt x="23764" y="22"/>
                                </a:lnTo>
                                <a:cubicBezTo>
                                  <a:pt x="23760" y="22"/>
                                  <a:pt x="23756" y="19"/>
                                  <a:pt x="23756" y="14"/>
                                </a:cubicBezTo>
                                <a:cubicBezTo>
                                  <a:pt x="23756" y="10"/>
                                  <a:pt x="23760" y="6"/>
                                  <a:pt x="23764" y="6"/>
                                </a:cubicBezTo>
                                <a:close/>
                                <a:moveTo>
                                  <a:pt x="23796" y="6"/>
                                </a:moveTo>
                                <a:lnTo>
                                  <a:pt x="23796" y="6"/>
                                </a:lnTo>
                                <a:cubicBezTo>
                                  <a:pt x="23801" y="6"/>
                                  <a:pt x="23804" y="10"/>
                                  <a:pt x="23804" y="14"/>
                                </a:cubicBezTo>
                                <a:cubicBezTo>
                                  <a:pt x="23804" y="19"/>
                                  <a:pt x="23801" y="22"/>
                                  <a:pt x="23796" y="22"/>
                                </a:cubicBezTo>
                                <a:lnTo>
                                  <a:pt x="23796" y="22"/>
                                </a:lnTo>
                                <a:cubicBezTo>
                                  <a:pt x="23792" y="22"/>
                                  <a:pt x="23788" y="19"/>
                                  <a:pt x="23788" y="14"/>
                                </a:cubicBezTo>
                                <a:cubicBezTo>
                                  <a:pt x="23788" y="10"/>
                                  <a:pt x="23792" y="6"/>
                                  <a:pt x="23796" y="6"/>
                                </a:cubicBezTo>
                                <a:close/>
                                <a:moveTo>
                                  <a:pt x="23828" y="6"/>
                                </a:moveTo>
                                <a:lnTo>
                                  <a:pt x="23828" y="6"/>
                                </a:lnTo>
                                <a:cubicBezTo>
                                  <a:pt x="23833" y="6"/>
                                  <a:pt x="23836" y="10"/>
                                  <a:pt x="23836" y="14"/>
                                </a:cubicBezTo>
                                <a:cubicBezTo>
                                  <a:pt x="23836" y="19"/>
                                  <a:pt x="23833" y="22"/>
                                  <a:pt x="23828" y="22"/>
                                </a:cubicBezTo>
                                <a:lnTo>
                                  <a:pt x="23828" y="22"/>
                                </a:lnTo>
                                <a:cubicBezTo>
                                  <a:pt x="23824" y="22"/>
                                  <a:pt x="23820" y="19"/>
                                  <a:pt x="23820" y="14"/>
                                </a:cubicBezTo>
                                <a:cubicBezTo>
                                  <a:pt x="23820" y="10"/>
                                  <a:pt x="23824" y="6"/>
                                  <a:pt x="23828" y="6"/>
                                </a:cubicBezTo>
                                <a:close/>
                                <a:moveTo>
                                  <a:pt x="23860" y="6"/>
                                </a:moveTo>
                                <a:lnTo>
                                  <a:pt x="23860" y="6"/>
                                </a:lnTo>
                                <a:cubicBezTo>
                                  <a:pt x="23865" y="6"/>
                                  <a:pt x="23868" y="10"/>
                                  <a:pt x="23868" y="14"/>
                                </a:cubicBezTo>
                                <a:cubicBezTo>
                                  <a:pt x="23868" y="19"/>
                                  <a:pt x="23865" y="22"/>
                                  <a:pt x="23860" y="22"/>
                                </a:cubicBezTo>
                                <a:lnTo>
                                  <a:pt x="23860" y="22"/>
                                </a:lnTo>
                                <a:cubicBezTo>
                                  <a:pt x="23856" y="22"/>
                                  <a:pt x="23852" y="19"/>
                                  <a:pt x="23852" y="14"/>
                                </a:cubicBezTo>
                                <a:cubicBezTo>
                                  <a:pt x="23852" y="10"/>
                                  <a:pt x="23856" y="6"/>
                                  <a:pt x="23860" y="6"/>
                                </a:cubicBezTo>
                                <a:close/>
                                <a:moveTo>
                                  <a:pt x="23892" y="6"/>
                                </a:moveTo>
                                <a:lnTo>
                                  <a:pt x="23892" y="6"/>
                                </a:lnTo>
                                <a:cubicBezTo>
                                  <a:pt x="23897" y="6"/>
                                  <a:pt x="23900" y="10"/>
                                  <a:pt x="23900" y="14"/>
                                </a:cubicBezTo>
                                <a:cubicBezTo>
                                  <a:pt x="23900" y="19"/>
                                  <a:pt x="23897" y="22"/>
                                  <a:pt x="23892" y="22"/>
                                </a:cubicBezTo>
                                <a:lnTo>
                                  <a:pt x="23892" y="22"/>
                                </a:lnTo>
                                <a:cubicBezTo>
                                  <a:pt x="23888" y="22"/>
                                  <a:pt x="23884" y="19"/>
                                  <a:pt x="23884" y="14"/>
                                </a:cubicBezTo>
                                <a:cubicBezTo>
                                  <a:pt x="23884" y="10"/>
                                  <a:pt x="23888" y="6"/>
                                  <a:pt x="23892" y="6"/>
                                </a:cubicBezTo>
                                <a:close/>
                                <a:moveTo>
                                  <a:pt x="23924" y="6"/>
                                </a:moveTo>
                                <a:lnTo>
                                  <a:pt x="23924" y="6"/>
                                </a:lnTo>
                                <a:cubicBezTo>
                                  <a:pt x="23929" y="6"/>
                                  <a:pt x="23932" y="10"/>
                                  <a:pt x="23932" y="14"/>
                                </a:cubicBezTo>
                                <a:cubicBezTo>
                                  <a:pt x="23932" y="19"/>
                                  <a:pt x="23929" y="22"/>
                                  <a:pt x="23924" y="22"/>
                                </a:cubicBezTo>
                                <a:lnTo>
                                  <a:pt x="23924" y="22"/>
                                </a:lnTo>
                                <a:cubicBezTo>
                                  <a:pt x="23920" y="22"/>
                                  <a:pt x="23916" y="19"/>
                                  <a:pt x="23916" y="14"/>
                                </a:cubicBezTo>
                                <a:cubicBezTo>
                                  <a:pt x="23916" y="10"/>
                                  <a:pt x="23920" y="6"/>
                                  <a:pt x="23924" y="6"/>
                                </a:cubicBezTo>
                                <a:close/>
                                <a:moveTo>
                                  <a:pt x="23956" y="6"/>
                                </a:moveTo>
                                <a:lnTo>
                                  <a:pt x="23956" y="6"/>
                                </a:lnTo>
                                <a:cubicBezTo>
                                  <a:pt x="23961" y="6"/>
                                  <a:pt x="23964" y="10"/>
                                  <a:pt x="23964" y="14"/>
                                </a:cubicBezTo>
                                <a:cubicBezTo>
                                  <a:pt x="23964" y="19"/>
                                  <a:pt x="23961" y="22"/>
                                  <a:pt x="23956" y="22"/>
                                </a:cubicBezTo>
                                <a:lnTo>
                                  <a:pt x="23956" y="22"/>
                                </a:lnTo>
                                <a:cubicBezTo>
                                  <a:pt x="23952" y="22"/>
                                  <a:pt x="23948" y="19"/>
                                  <a:pt x="23948" y="14"/>
                                </a:cubicBezTo>
                                <a:cubicBezTo>
                                  <a:pt x="23948" y="10"/>
                                  <a:pt x="23952" y="6"/>
                                  <a:pt x="23956" y="6"/>
                                </a:cubicBezTo>
                                <a:close/>
                                <a:moveTo>
                                  <a:pt x="23988" y="6"/>
                                </a:moveTo>
                                <a:lnTo>
                                  <a:pt x="23988" y="6"/>
                                </a:lnTo>
                                <a:cubicBezTo>
                                  <a:pt x="23993" y="6"/>
                                  <a:pt x="23996" y="10"/>
                                  <a:pt x="23996" y="14"/>
                                </a:cubicBezTo>
                                <a:cubicBezTo>
                                  <a:pt x="23996" y="19"/>
                                  <a:pt x="23993" y="22"/>
                                  <a:pt x="23988" y="22"/>
                                </a:cubicBezTo>
                                <a:lnTo>
                                  <a:pt x="23988" y="22"/>
                                </a:lnTo>
                                <a:cubicBezTo>
                                  <a:pt x="23984" y="22"/>
                                  <a:pt x="23980" y="19"/>
                                  <a:pt x="23980" y="14"/>
                                </a:cubicBezTo>
                                <a:cubicBezTo>
                                  <a:pt x="23980" y="10"/>
                                  <a:pt x="23984" y="6"/>
                                  <a:pt x="23988" y="6"/>
                                </a:cubicBezTo>
                                <a:close/>
                                <a:moveTo>
                                  <a:pt x="24020" y="6"/>
                                </a:moveTo>
                                <a:lnTo>
                                  <a:pt x="24020" y="6"/>
                                </a:lnTo>
                                <a:cubicBezTo>
                                  <a:pt x="24025" y="6"/>
                                  <a:pt x="24028" y="10"/>
                                  <a:pt x="24028" y="14"/>
                                </a:cubicBezTo>
                                <a:cubicBezTo>
                                  <a:pt x="24028" y="19"/>
                                  <a:pt x="24025" y="22"/>
                                  <a:pt x="24020" y="22"/>
                                </a:cubicBezTo>
                                <a:lnTo>
                                  <a:pt x="24020" y="22"/>
                                </a:lnTo>
                                <a:cubicBezTo>
                                  <a:pt x="24016" y="22"/>
                                  <a:pt x="24012" y="19"/>
                                  <a:pt x="24012" y="14"/>
                                </a:cubicBezTo>
                                <a:cubicBezTo>
                                  <a:pt x="24012" y="10"/>
                                  <a:pt x="24016" y="6"/>
                                  <a:pt x="24020" y="6"/>
                                </a:cubicBezTo>
                                <a:close/>
                                <a:moveTo>
                                  <a:pt x="24052" y="6"/>
                                </a:moveTo>
                                <a:lnTo>
                                  <a:pt x="24052" y="6"/>
                                </a:lnTo>
                                <a:cubicBezTo>
                                  <a:pt x="24057" y="6"/>
                                  <a:pt x="24060" y="10"/>
                                  <a:pt x="24060" y="14"/>
                                </a:cubicBezTo>
                                <a:cubicBezTo>
                                  <a:pt x="24060" y="19"/>
                                  <a:pt x="24057" y="22"/>
                                  <a:pt x="24052" y="22"/>
                                </a:cubicBezTo>
                                <a:lnTo>
                                  <a:pt x="24052" y="22"/>
                                </a:lnTo>
                                <a:cubicBezTo>
                                  <a:pt x="24048" y="22"/>
                                  <a:pt x="24044" y="19"/>
                                  <a:pt x="24044" y="14"/>
                                </a:cubicBezTo>
                                <a:cubicBezTo>
                                  <a:pt x="24044" y="10"/>
                                  <a:pt x="24048" y="6"/>
                                  <a:pt x="24052" y="6"/>
                                </a:cubicBezTo>
                                <a:close/>
                                <a:moveTo>
                                  <a:pt x="24084" y="6"/>
                                </a:moveTo>
                                <a:lnTo>
                                  <a:pt x="24084" y="6"/>
                                </a:lnTo>
                                <a:cubicBezTo>
                                  <a:pt x="24089" y="6"/>
                                  <a:pt x="24092" y="10"/>
                                  <a:pt x="24092" y="14"/>
                                </a:cubicBezTo>
                                <a:cubicBezTo>
                                  <a:pt x="24092" y="19"/>
                                  <a:pt x="24089" y="22"/>
                                  <a:pt x="24084" y="22"/>
                                </a:cubicBezTo>
                                <a:lnTo>
                                  <a:pt x="24084" y="22"/>
                                </a:lnTo>
                                <a:cubicBezTo>
                                  <a:pt x="24080" y="22"/>
                                  <a:pt x="24076" y="19"/>
                                  <a:pt x="24076" y="14"/>
                                </a:cubicBezTo>
                                <a:cubicBezTo>
                                  <a:pt x="24076" y="10"/>
                                  <a:pt x="24080" y="6"/>
                                  <a:pt x="24084" y="6"/>
                                </a:cubicBezTo>
                                <a:close/>
                                <a:moveTo>
                                  <a:pt x="24116" y="6"/>
                                </a:moveTo>
                                <a:lnTo>
                                  <a:pt x="24116" y="6"/>
                                </a:lnTo>
                                <a:cubicBezTo>
                                  <a:pt x="24121" y="6"/>
                                  <a:pt x="24124" y="10"/>
                                  <a:pt x="24124" y="14"/>
                                </a:cubicBezTo>
                                <a:cubicBezTo>
                                  <a:pt x="24124" y="19"/>
                                  <a:pt x="24121" y="22"/>
                                  <a:pt x="24116" y="22"/>
                                </a:cubicBezTo>
                                <a:lnTo>
                                  <a:pt x="24116" y="22"/>
                                </a:lnTo>
                                <a:cubicBezTo>
                                  <a:pt x="24112" y="22"/>
                                  <a:pt x="24108" y="19"/>
                                  <a:pt x="24108" y="14"/>
                                </a:cubicBezTo>
                                <a:cubicBezTo>
                                  <a:pt x="24108" y="10"/>
                                  <a:pt x="24112" y="6"/>
                                  <a:pt x="24116" y="6"/>
                                </a:cubicBezTo>
                                <a:close/>
                                <a:moveTo>
                                  <a:pt x="24148" y="6"/>
                                </a:moveTo>
                                <a:lnTo>
                                  <a:pt x="24148" y="6"/>
                                </a:lnTo>
                                <a:cubicBezTo>
                                  <a:pt x="24153" y="6"/>
                                  <a:pt x="24156" y="10"/>
                                  <a:pt x="24156" y="14"/>
                                </a:cubicBezTo>
                                <a:cubicBezTo>
                                  <a:pt x="24156" y="19"/>
                                  <a:pt x="24153" y="22"/>
                                  <a:pt x="24148" y="22"/>
                                </a:cubicBezTo>
                                <a:lnTo>
                                  <a:pt x="24148" y="22"/>
                                </a:lnTo>
                                <a:cubicBezTo>
                                  <a:pt x="24144" y="22"/>
                                  <a:pt x="24140" y="19"/>
                                  <a:pt x="24140" y="14"/>
                                </a:cubicBezTo>
                                <a:cubicBezTo>
                                  <a:pt x="24140" y="10"/>
                                  <a:pt x="24144" y="6"/>
                                  <a:pt x="24148" y="6"/>
                                </a:cubicBezTo>
                                <a:close/>
                                <a:moveTo>
                                  <a:pt x="24180" y="6"/>
                                </a:moveTo>
                                <a:lnTo>
                                  <a:pt x="24180" y="6"/>
                                </a:lnTo>
                                <a:cubicBezTo>
                                  <a:pt x="24185" y="6"/>
                                  <a:pt x="24188" y="10"/>
                                  <a:pt x="24188" y="14"/>
                                </a:cubicBezTo>
                                <a:cubicBezTo>
                                  <a:pt x="24188" y="19"/>
                                  <a:pt x="24185" y="22"/>
                                  <a:pt x="24180" y="22"/>
                                </a:cubicBezTo>
                                <a:lnTo>
                                  <a:pt x="24180" y="22"/>
                                </a:lnTo>
                                <a:cubicBezTo>
                                  <a:pt x="24176" y="22"/>
                                  <a:pt x="24172" y="19"/>
                                  <a:pt x="24172" y="14"/>
                                </a:cubicBezTo>
                                <a:cubicBezTo>
                                  <a:pt x="24172" y="10"/>
                                  <a:pt x="24176" y="6"/>
                                  <a:pt x="24180" y="6"/>
                                </a:cubicBezTo>
                                <a:close/>
                                <a:moveTo>
                                  <a:pt x="24212" y="6"/>
                                </a:moveTo>
                                <a:lnTo>
                                  <a:pt x="24212" y="6"/>
                                </a:lnTo>
                                <a:cubicBezTo>
                                  <a:pt x="24217" y="6"/>
                                  <a:pt x="24220" y="10"/>
                                  <a:pt x="24220" y="14"/>
                                </a:cubicBezTo>
                                <a:cubicBezTo>
                                  <a:pt x="24220" y="19"/>
                                  <a:pt x="24217" y="22"/>
                                  <a:pt x="24212" y="22"/>
                                </a:cubicBezTo>
                                <a:lnTo>
                                  <a:pt x="24212" y="22"/>
                                </a:lnTo>
                                <a:cubicBezTo>
                                  <a:pt x="24208" y="22"/>
                                  <a:pt x="24204" y="19"/>
                                  <a:pt x="24204" y="14"/>
                                </a:cubicBezTo>
                                <a:cubicBezTo>
                                  <a:pt x="24204" y="10"/>
                                  <a:pt x="24208" y="6"/>
                                  <a:pt x="24212" y="6"/>
                                </a:cubicBezTo>
                                <a:close/>
                                <a:moveTo>
                                  <a:pt x="24244" y="6"/>
                                </a:moveTo>
                                <a:lnTo>
                                  <a:pt x="24244" y="6"/>
                                </a:lnTo>
                                <a:cubicBezTo>
                                  <a:pt x="24249" y="6"/>
                                  <a:pt x="24252" y="10"/>
                                  <a:pt x="24252" y="14"/>
                                </a:cubicBezTo>
                                <a:cubicBezTo>
                                  <a:pt x="24252" y="19"/>
                                  <a:pt x="24249" y="22"/>
                                  <a:pt x="24244" y="22"/>
                                </a:cubicBezTo>
                                <a:lnTo>
                                  <a:pt x="24244" y="22"/>
                                </a:lnTo>
                                <a:cubicBezTo>
                                  <a:pt x="24240" y="22"/>
                                  <a:pt x="24236" y="19"/>
                                  <a:pt x="24236" y="14"/>
                                </a:cubicBezTo>
                                <a:cubicBezTo>
                                  <a:pt x="24236" y="10"/>
                                  <a:pt x="24240" y="6"/>
                                  <a:pt x="24244" y="6"/>
                                </a:cubicBezTo>
                                <a:close/>
                                <a:moveTo>
                                  <a:pt x="24276" y="6"/>
                                </a:moveTo>
                                <a:lnTo>
                                  <a:pt x="24276" y="6"/>
                                </a:lnTo>
                                <a:cubicBezTo>
                                  <a:pt x="24281" y="6"/>
                                  <a:pt x="24284" y="10"/>
                                  <a:pt x="24284" y="14"/>
                                </a:cubicBezTo>
                                <a:cubicBezTo>
                                  <a:pt x="24284" y="19"/>
                                  <a:pt x="24281" y="22"/>
                                  <a:pt x="24276" y="22"/>
                                </a:cubicBezTo>
                                <a:lnTo>
                                  <a:pt x="24276" y="22"/>
                                </a:lnTo>
                                <a:cubicBezTo>
                                  <a:pt x="24272" y="22"/>
                                  <a:pt x="24268" y="19"/>
                                  <a:pt x="24268" y="14"/>
                                </a:cubicBezTo>
                                <a:cubicBezTo>
                                  <a:pt x="24268" y="10"/>
                                  <a:pt x="24272" y="6"/>
                                  <a:pt x="24276" y="6"/>
                                </a:cubicBezTo>
                                <a:close/>
                                <a:moveTo>
                                  <a:pt x="24308" y="6"/>
                                </a:moveTo>
                                <a:lnTo>
                                  <a:pt x="24308" y="6"/>
                                </a:lnTo>
                                <a:cubicBezTo>
                                  <a:pt x="24313" y="6"/>
                                  <a:pt x="24316" y="10"/>
                                  <a:pt x="24316" y="14"/>
                                </a:cubicBezTo>
                                <a:cubicBezTo>
                                  <a:pt x="24316" y="19"/>
                                  <a:pt x="24313" y="22"/>
                                  <a:pt x="24308" y="22"/>
                                </a:cubicBezTo>
                                <a:lnTo>
                                  <a:pt x="24308" y="22"/>
                                </a:lnTo>
                                <a:cubicBezTo>
                                  <a:pt x="24304" y="22"/>
                                  <a:pt x="24300" y="19"/>
                                  <a:pt x="24300" y="14"/>
                                </a:cubicBezTo>
                                <a:cubicBezTo>
                                  <a:pt x="24300" y="10"/>
                                  <a:pt x="24304" y="6"/>
                                  <a:pt x="24308" y="6"/>
                                </a:cubicBezTo>
                                <a:close/>
                                <a:moveTo>
                                  <a:pt x="24340" y="6"/>
                                </a:moveTo>
                                <a:lnTo>
                                  <a:pt x="24341" y="6"/>
                                </a:lnTo>
                                <a:cubicBezTo>
                                  <a:pt x="24345" y="6"/>
                                  <a:pt x="24349" y="10"/>
                                  <a:pt x="24349" y="14"/>
                                </a:cubicBezTo>
                                <a:cubicBezTo>
                                  <a:pt x="24349" y="19"/>
                                  <a:pt x="24345" y="22"/>
                                  <a:pt x="24341" y="22"/>
                                </a:cubicBezTo>
                                <a:lnTo>
                                  <a:pt x="24340" y="22"/>
                                </a:lnTo>
                                <a:cubicBezTo>
                                  <a:pt x="24336" y="22"/>
                                  <a:pt x="24332" y="19"/>
                                  <a:pt x="24332" y="14"/>
                                </a:cubicBezTo>
                                <a:cubicBezTo>
                                  <a:pt x="24332" y="10"/>
                                  <a:pt x="24336" y="6"/>
                                  <a:pt x="24340" y="6"/>
                                </a:cubicBezTo>
                                <a:close/>
                                <a:moveTo>
                                  <a:pt x="24373" y="6"/>
                                </a:moveTo>
                                <a:lnTo>
                                  <a:pt x="24373" y="6"/>
                                </a:lnTo>
                                <a:cubicBezTo>
                                  <a:pt x="24377" y="6"/>
                                  <a:pt x="24381" y="10"/>
                                  <a:pt x="24381" y="14"/>
                                </a:cubicBezTo>
                                <a:cubicBezTo>
                                  <a:pt x="24381" y="19"/>
                                  <a:pt x="24377" y="22"/>
                                  <a:pt x="24373" y="22"/>
                                </a:cubicBezTo>
                                <a:lnTo>
                                  <a:pt x="24373" y="22"/>
                                </a:lnTo>
                                <a:cubicBezTo>
                                  <a:pt x="24368" y="22"/>
                                  <a:pt x="24365" y="19"/>
                                  <a:pt x="24365" y="14"/>
                                </a:cubicBezTo>
                                <a:cubicBezTo>
                                  <a:pt x="24365" y="10"/>
                                  <a:pt x="24368" y="6"/>
                                  <a:pt x="24373" y="6"/>
                                </a:cubicBezTo>
                                <a:close/>
                                <a:moveTo>
                                  <a:pt x="24405" y="6"/>
                                </a:moveTo>
                                <a:lnTo>
                                  <a:pt x="24405" y="6"/>
                                </a:lnTo>
                                <a:cubicBezTo>
                                  <a:pt x="24409" y="6"/>
                                  <a:pt x="24413" y="10"/>
                                  <a:pt x="24413" y="14"/>
                                </a:cubicBezTo>
                                <a:cubicBezTo>
                                  <a:pt x="24413" y="19"/>
                                  <a:pt x="24409" y="22"/>
                                  <a:pt x="24405" y="22"/>
                                </a:cubicBezTo>
                                <a:lnTo>
                                  <a:pt x="24405" y="22"/>
                                </a:lnTo>
                                <a:cubicBezTo>
                                  <a:pt x="24400" y="22"/>
                                  <a:pt x="24397" y="19"/>
                                  <a:pt x="24397" y="14"/>
                                </a:cubicBezTo>
                                <a:cubicBezTo>
                                  <a:pt x="24397" y="10"/>
                                  <a:pt x="24400" y="6"/>
                                  <a:pt x="24405" y="6"/>
                                </a:cubicBezTo>
                                <a:close/>
                                <a:moveTo>
                                  <a:pt x="24437" y="6"/>
                                </a:moveTo>
                                <a:lnTo>
                                  <a:pt x="24437" y="6"/>
                                </a:lnTo>
                                <a:cubicBezTo>
                                  <a:pt x="24441" y="6"/>
                                  <a:pt x="24445" y="10"/>
                                  <a:pt x="24445" y="14"/>
                                </a:cubicBezTo>
                                <a:cubicBezTo>
                                  <a:pt x="24445" y="19"/>
                                  <a:pt x="24441" y="22"/>
                                  <a:pt x="24437" y="22"/>
                                </a:cubicBezTo>
                                <a:lnTo>
                                  <a:pt x="24437" y="22"/>
                                </a:lnTo>
                                <a:cubicBezTo>
                                  <a:pt x="24432" y="22"/>
                                  <a:pt x="24429" y="19"/>
                                  <a:pt x="24429" y="14"/>
                                </a:cubicBezTo>
                                <a:cubicBezTo>
                                  <a:pt x="24429" y="10"/>
                                  <a:pt x="24432" y="6"/>
                                  <a:pt x="24437" y="6"/>
                                </a:cubicBezTo>
                                <a:close/>
                                <a:moveTo>
                                  <a:pt x="24469" y="6"/>
                                </a:moveTo>
                                <a:lnTo>
                                  <a:pt x="24469" y="6"/>
                                </a:lnTo>
                                <a:cubicBezTo>
                                  <a:pt x="24473" y="6"/>
                                  <a:pt x="24477" y="10"/>
                                  <a:pt x="24477" y="14"/>
                                </a:cubicBezTo>
                                <a:cubicBezTo>
                                  <a:pt x="24477" y="19"/>
                                  <a:pt x="24473" y="22"/>
                                  <a:pt x="24469" y="22"/>
                                </a:cubicBezTo>
                                <a:lnTo>
                                  <a:pt x="24469" y="22"/>
                                </a:lnTo>
                                <a:cubicBezTo>
                                  <a:pt x="24464" y="22"/>
                                  <a:pt x="24461" y="19"/>
                                  <a:pt x="24461" y="14"/>
                                </a:cubicBezTo>
                                <a:cubicBezTo>
                                  <a:pt x="24461" y="10"/>
                                  <a:pt x="24464" y="6"/>
                                  <a:pt x="24469" y="6"/>
                                </a:cubicBezTo>
                                <a:close/>
                                <a:moveTo>
                                  <a:pt x="24501" y="6"/>
                                </a:moveTo>
                                <a:lnTo>
                                  <a:pt x="24501" y="6"/>
                                </a:lnTo>
                                <a:cubicBezTo>
                                  <a:pt x="24505" y="6"/>
                                  <a:pt x="24509" y="10"/>
                                  <a:pt x="24509" y="14"/>
                                </a:cubicBezTo>
                                <a:cubicBezTo>
                                  <a:pt x="24509" y="19"/>
                                  <a:pt x="24505" y="22"/>
                                  <a:pt x="24501" y="22"/>
                                </a:cubicBezTo>
                                <a:lnTo>
                                  <a:pt x="24501" y="22"/>
                                </a:lnTo>
                                <a:cubicBezTo>
                                  <a:pt x="24496" y="22"/>
                                  <a:pt x="24493" y="19"/>
                                  <a:pt x="24493" y="14"/>
                                </a:cubicBezTo>
                                <a:cubicBezTo>
                                  <a:pt x="24493" y="10"/>
                                  <a:pt x="24496" y="6"/>
                                  <a:pt x="24501" y="6"/>
                                </a:cubicBezTo>
                                <a:close/>
                                <a:moveTo>
                                  <a:pt x="24533" y="6"/>
                                </a:moveTo>
                                <a:lnTo>
                                  <a:pt x="24533" y="6"/>
                                </a:lnTo>
                                <a:cubicBezTo>
                                  <a:pt x="24537" y="6"/>
                                  <a:pt x="24541" y="10"/>
                                  <a:pt x="24541" y="14"/>
                                </a:cubicBezTo>
                                <a:cubicBezTo>
                                  <a:pt x="24541" y="19"/>
                                  <a:pt x="24537" y="22"/>
                                  <a:pt x="24533" y="22"/>
                                </a:cubicBezTo>
                                <a:lnTo>
                                  <a:pt x="24533" y="22"/>
                                </a:lnTo>
                                <a:cubicBezTo>
                                  <a:pt x="24528" y="22"/>
                                  <a:pt x="24525" y="19"/>
                                  <a:pt x="24525" y="14"/>
                                </a:cubicBezTo>
                                <a:cubicBezTo>
                                  <a:pt x="24525" y="10"/>
                                  <a:pt x="24528" y="6"/>
                                  <a:pt x="24533" y="6"/>
                                </a:cubicBezTo>
                                <a:close/>
                                <a:moveTo>
                                  <a:pt x="24565" y="6"/>
                                </a:moveTo>
                                <a:lnTo>
                                  <a:pt x="24565" y="6"/>
                                </a:lnTo>
                                <a:cubicBezTo>
                                  <a:pt x="24569" y="6"/>
                                  <a:pt x="24573" y="10"/>
                                  <a:pt x="24573" y="14"/>
                                </a:cubicBezTo>
                                <a:cubicBezTo>
                                  <a:pt x="24573" y="19"/>
                                  <a:pt x="24569" y="22"/>
                                  <a:pt x="24565" y="22"/>
                                </a:cubicBezTo>
                                <a:lnTo>
                                  <a:pt x="24565" y="22"/>
                                </a:lnTo>
                                <a:cubicBezTo>
                                  <a:pt x="24560" y="22"/>
                                  <a:pt x="24557" y="19"/>
                                  <a:pt x="24557" y="14"/>
                                </a:cubicBezTo>
                                <a:cubicBezTo>
                                  <a:pt x="24557" y="10"/>
                                  <a:pt x="24560" y="6"/>
                                  <a:pt x="24565" y="6"/>
                                </a:cubicBezTo>
                                <a:close/>
                                <a:moveTo>
                                  <a:pt x="24597" y="6"/>
                                </a:moveTo>
                                <a:lnTo>
                                  <a:pt x="24597" y="6"/>
                                </a:lnTo>
                                <a:cubicBezTo>
                                  <a:pt x="24601" y="6"/>
                                  <a:pt x="24605" y="10"/>
                                  <a:pt x="24605" y="14"/>
                                </a:cubicBezTo>
                                <a:cubicBezTo>
                                  <a:pt x="24605" y="19"/>
                                  <a:pt x="24601" y="22"/>
                                  <a:pt x="24597" y="22"/>
                                </a:cubicBezTo>
                                <a:lnTo>
                                  <a:pt x="24597" y="22"/>
                                </a:lnTo>
                                <a:cubicBezTo>
                                  <a:pt x="24592" y="22"/>
                                  <a:pt x="24589" y="19"/>
                                  <a:pt x="24589" y="14"/>
                                </a:cubicBezTo>
                                <a:cubicBezTo>
                                  <a:pt x="24589" y="10"/>
                                  <a:pt x="24592" y="6"/>
                                  <a:pt x="24597" y="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6990862" name="Freeform 1216"/>
                        <wps:cNvSpPr>
                          <a:spLocks noEditPoints="1"/>
                        </wps:cNvSpPr>
                        <wps:spPr bwMode="auto">
                          <a:xfrm>
                            <a:off x="246380" y="135890"/>
                            <a:ext cx="2261235" cy="1905"/>
                          </a:xfrm>
                          <a:custGeom>
                            <a:avLst/>
                            <a:gdLst>
                              <a:gd name="T0" fmla="*/ 392 w 24605"/>
                              <a:gd name="T1" fmla="*/ 0 h 22"/>
                              <a:gd name="T2" fmla="*/ 776 w 24605"/>
                              <a:gd name="T3" fmla="*/ 0 h 22"/>
                              <a:gd name="T4" fmla="*/ 1168 w 24605"/>
                              <a:gd name="T5" fmla="*/ 8 h 22"/>
                              <a:gd name="T6" fmla="*/ 1545 w 24605"/>
                              <a:gd name="T7" fmla="*/ 16 h 22"/>
                              <a:gd name="T8" fmla="*/ 1929 w 24605"/>
                              <a:gd name="T9" fmla="*/ 16 h 22"/>
                              <a:gd name="T10" fmla="*/ 2305 w 24605"/>
                              <a:gd name="T11" fmla="*/ 8 h 22"/>
                              <a:gd name="T12" fmla="*/ 2697 w 24605"/>
                              <a:gd name="T13" fmla="*/ 1 h 22"/>
                              <a:gd name="T14" fmla="*/ 3113 w 24605"/>
                              <a:gd name="T15" fmla="*/ 1 h 22"/>
                              <a:gd name="T16" fmla="*/ 3498 w 24605"/>
                              <a:gd name="T17" fmla="*/ 1 h 22"/>
                              <a:gd name="T18" fmla="*/ 3890 w 24605"/>
                              <a:gd name="T19" fmla="*/ 9 h 22"/>
                              <a:gd name="T20" fmla="*/ 4266 w 24605"/>
                              <a:gd name="T21" fmla="*/ 17 h 22"/>
                              <a:gd name="T22" fmla="*/ 4650 w 24605"/>
                              <a:gd name="T23" fmla="*/ 17 h 22"/>
                              <a:gd name="T24" fmla="*/ 5026 w 24605"/>
                              <a:gd name="T25" fmla="*/ 9 h 22"/>
                              <a:gd name="T26" fmla="*/ 5418 w 24605"/>
                              <a:gd name="T27" fmla="*/ 1 h 22"/>
                              <a:gd name="T28" fmla="*/ 5835 w 24605"/>
                              <a:gd name="T29" fmla="*/ 1 h 22"/>
                              <a:gd name="T30" fmla="*/ 6219 w 24605"/>
                              <a:gd name="T31" fmla="*/ 1 h 22"/>
                              <a:gd name="T32" fmla="*/ 6611 w 24605"/>
                              <a:gd name="T33" fmla="*/ 10 h 22"/>
                              <a:gd name="T34" fmla="*/ 6987 w 24605"/>
                              <a:gd name="T35" fmla="*/ 18 h 22"/>
                              <a:gd name="T36" fmla="*/ 7371 w 24605"/>
                              <a:gd name="T37" fmla="*/ 18 h 22"/>
                              <a:gd name="T38" fmla="*/ 7748 w 24605"/>
                              <a:gd name="T39" fmla="*/ 10 h 22"/>
                              <a:gd name="T40" fmla="*/ 8140 w 24605"/>
                              <a:gd name="T41" fmla="*/ 2 h 22"/>
                              <a:gd name="T42" fmla="*/ 8556 w 24605"/>
                              <a:gd name="T43" fmla="*/ 2 h 22"/>
                              <a:gd name="T44" fmla="*/ 8940 w 24605"/>
                              <a:gd name="T45" fmla="*/ 2 h 22"/>
                              <a:gd name="T46" fmla="*/ 9332 w 24605"/>
                              <a:gd name="T47" fmla="*/ 10 h 22"/>
                              <a:gd name="T48" fmla="*/ 9709 w 24605"/>
                              <a:gd name="T49" fmla="*/ 18 h 22"/>
                              <a:gd name="T50" fmla="*/ 10093 w 24605"/>
                              <a:gd name="T51" fmla="*/ 19 h 22"/>
                              <a:gd name="T52" fmla="*/ 10469 w 24605"/>
                              <a:gd name="T53" fmla="*/ 11 h 22"/>
                              <a:gd name="T54" fmla="*/ 10861 w 24605"/>
                              <a:gd name="T55" fmla="*/ 3 h 22"/>
                              <a:gd name="T56" fmla="*/ 11277 w 24605"/>
                              <a:gd name="T57" fmla="*/ 3 h 22"/>
                              <a:gd name="T58" fmla="*/ 11662 w 24605"/>
                              <a:gd name="T59" fmla="*/ 3 h 22"/>
                              <a:gd name="T60" fmla="*/ 12054 w 24605"/>
                              <a:gd name="T61" fmla="*/ 11 h 22"/>
                              <a:gd name="T62" fmla="*/ 12430 w 24605"/>
                              <a:gd name="T63" fmla="*/ 19 h 22"/>
                              <a:gd name="T64" fmla="*/ 12814 w 24605"/>
                              <a:gd name="T65" fmla="*/ 19 h 22"/>
                              <a:gd name="T66" fmla="*/ 13190 w 24605"/>
                              <a:gd name="T67" fmla="*/ 11 h 22"/>
                              <a:gd name="T68" fmla="*/ 13583 w 24605"/>
                              <a:gd name="T69" fmla="*/ 3 h 22"/>
                              <a:gd name="T70" fmla="*/ 13999 w 24605"/>
                              <a:gd name="T71" fmla="*/ 4 h 22"/>
                              <a:gd name="T72" fmla="*/ 14383 w 24605"/>
                              <a:gd name="T73" fmla="*/ 4 h 22"/>
                              <a:gd name="T74" fmla="*/ 14775 w 24605"/>
                              <a:gd name="T75" fmla="*/ 12 h 22"/>
                              <a:gd name="T76" fmla="*/ 15151 w 24605"/>
                              <a:gd name="T77" fmla="*/ 20 h 22"/>
                              <a:gd name="T78" fmla="*/ 15536 w 24605"/>
                              <a:gd name="T79" fmla="*/ 20 h 22"/>
                              <a:gd name="T80" fmla="*/ 15912 w 24605"/>
                              <a:gd name="T81" fmla="*/ 12 h 22"/>
                              <a:gd name="T82" fmla="*/ 16304 w 24605"/>
                              <a:gd name="T83" fmla="*/ 4 h 22"/>
                              <a:gd name="T84" fmla="*/ 16720 w 24605"/>
                              <a:gd name="T85" fmla="*/ 4 h 22"/>
                              <a:gd name="T86" fmla="*/ 17104 w 24605"/>
                              <a:gd name="T87" fmla="*/ 4 h 22"/>
                              <a:gd name="T88" fmla="*/ 17497 w 24605"/>
                              <a:gd name="T89" fmla="*/ 13 h 22"/>
                              <a:gd name="T90" fmla="*/ 17873 w 24605"/>
                              <a:gd name="T91" fmla="*/ 21 h 22"/>
                              <a:gd name="T92" fmla="*/ 18257 w 24605"/>
                              <a:gd name="T93" fmla="*/ 21 h 22"/>
                              <a:gd name="T94" fmla="*/ 18633 w 24605"/>
                              <a:gd name="T95" fmla="*/ 13 h 22"/>
                              <a:gd name="T96" fmla="*/ 19025 w 24605"/>
                              <a:gd name="T97" fmla="*/ 5 h 22"/>
                              <a:gd name="T98" fmla="*/ 19442 w 24605"/>
                              <a:gd name="T99" fmla="*/ 5 h 22"/>
                              <a:gd name="T100" fmla="*/ 19826 w 24605"/>
                              <a:gd name="T101" fmla="*/ 5 h 22"/>
                              <a:gd name="T102" fmla="*/ 20218 w 24605"/>
                              <a:gd name="T103" fmla="*/ 13 h 22"/>
                              <a:gd name="T104" fmla="*/ 20594 w 24605"/>
                              <a:gd name="T105" fmla="*/ 21 h 22"/>
                              <a:gd name="T106" fmla="*/ 20979 w 24605"/>
                              <a:gd name="T107" fmla="*/ 21 h 22"/>
                              <a:gd name="T108" fmla="*/ 21355 w 24605"/>
                              <a:gd name="T109" fmla="*/ 14 h 22"/>
                              <a:gd name="T110" fmla="*/ 21747 w 24605"/>
                              <a:gd name="T111" fmla="*/ 6 h 22"/>
                              <a:gd name="T112" fmla="*/ 22163 w 24605"/>
                              <a:gd name="T113" fmla="*/ 6 h 22"/>
                              <a:gd name="T114" fmla="*/ 22547 w 24605"/>
                              <a:gd name="T115" fmla="*/ 6 h 22"/>
                              <a:gd name="T116" fmla="*/ 22940 w 24605"/>
                              <a:gd name="T117" fmla="*/ 14 h 22"/>
                              <a:gd name="T118" fmla="*/ 23316 w 24605"/>
                              <a:gd name="T119" fmla="*/ 22 h 22"/>
                              <a:gd name="T120" fmla="*/ 23700 w 24605"/>
                              <a:gd name="T121" fmla="*/ 22 h 22"/>
                              <a:gd name="T122" fmla="*/ 24076 w 24605"/>
                              <a:gd name="T123" fmla="*/ 14 h 22"/>
                              <a:gd name="T124" fmla="*/ 24469 w 24605"/>
                              <a:gd name="T125"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605" h="22">
                                <a:moveTo>
                                  <a:pt x="8" y="0"/>
                                </a:moveTo>
                                <a:lnTo>
                                  <a:pt x="8" y="0"/>
                                </a:lnTo>
                                <a:cubicBezTo>
                                  <a:pt x="12" y="0"/>
                                  <a:pt x="16" y="3"/>
                                  <a:pt x="16" y="8"/>
                                </a:cubicBezTo>
                                <a:cubicBezTo>
                                  <a:pt x="16" y="12"/>
                                  <a:pt x="12" y="16"/>
                                  <a:pt x="8" y="16"/>
                                </a:cubicBezTo>
                                <a:lnTo>
                                  <a:pt x="8" y="16"/>
                                </a:lnTo>
                                <a:cubicBezTo>
                                  <a:pt x="3" y="16"/>
                                  <a:pt x="0" y="12"/>
                                  <a:pt x="0" y="8"/>
                                </a:cubicBezTo>
                                <a:cubicBezTo>
                                  <a:pt x="0" y="3"/>
                                  <a:pt x="3" y="0"/>
                                  <a:pt x="8" y="0"/>
                                </a:cubicBezTo>
                                <a:close/>
                                <a:moveTo>
                                  <a:pt x="40" y="0"/>
                                </a:moveTo>
                                <a:lnTo>
                                  <a:pt x="40" y="0"/>
                                </a:lnTo>
                                <a:cubicBezTo>
                                  <a:pt x="44" y="0"/>
                                  <a:pt x="48" y="3"/>
                                  <a:pt x="48" y="8"/>
                                </a:cubicBezTo>
                                <a:cubicBezTo>
                                  <a:pt x="48" y="12"/>
                                  <a:pt x="44" y="16"/>
                                  <a:pt x="40" y="16"/>
                                </a:cubicBezTo>
                                <a:lnTo>
                                  <a:pt x="40" y="16"/>
                                </a:lnTo>
                                <a:cubicBezTo>
                                  <a:pt x="35" y="16"/>
                                  <a:pt x="32" y="12"/>
                                  <a:pt x="32" y="8"/>
                                </a:cubicBezTo>
                                <a:cubicBezTo>
                                  <a:pt x="32" y="3"/>
                                  <a:pt x="35" y="0"/>
                                  <a:pt x="40" y="0"/>
                                </a:cubicBezTo>
                                <a:close/>
                                <a:moveTo>
                                  <a:pt x="72" y="0"/>
                                </a:moveTo>
                                <a:lnTo>
                                  <a:pt x="72" y="0"/>
                                </a:lnTo>
                                <a:cubicBezTo>
                                  <a:pt x="76" y="0"/>
                                  <a:pt x="80" y="3"/>
                                  <a:pt x="80" y="8"/>
                                </a:cubicBezTo>
                                <a:cubicBezTo>
                                  <a:pt x="80" y="12"/>
                                  <a:pt x="76" y="16"/>
                                  <a:pt x="72" y="16"/>
                                </a:cubicBezTo>
                                <a:lnTo>
                                  <a:pt x="72" y="16"/>
                                </a:lnTo>
                                <a:cubicBezTo>
                                  <a:pt x="67" y="16"/>
                                  <a:pt x="64" y="12"/>
                                  <a:pt x="64" y="8"/>
                                </a:cubicBezTo>
                                <a:cubicBezTo>
                                  <a:pt x="64" y="3"/>
                                  <a:pt x="67" y="0"/>
                                  <a:pt x="72" y="0"/>
                                </a:cubicBezTo>
                                <a:close/>
                                <a:moveTo>
                                  <a:pt x="104" y="0"/>
                                </a:moveTo>
                                <a:lnTo>
                                  <a:pt x="104" y="0"/>
                                </a:lnTo>
                                <a:cubicBezTo>
                                  <a:pt x="108" y="0"/>
                                  <a:pt x="112" y="3"/>
                                  <a:pt x="112" y="8"/>
                                </a:cubicBezTo>
                                <a:cubicBezTo>
                                  <a:pt x="112" y="12"/>
                                  <a:pt x="108" y="16"/>
                                  <a:pt x="104" y="16"/>
                                </a:cubicBezTo>
                                <a:lnTo>
                                  <a:pt x="104" y="16"/>
                                </a:lnTo>
                                <a:cubicBezTo>
                                  <a:pt x="99" y="16"/>
                                  <a:pt x="96" y="12"/>
                                  <a:pt x="96" y="8"/>
                                </a:cubicBezTo>
                                <a:cubicBezTo>
                                  <a:pt x="96" y="3"/>
                                  <a:pt x="99" y="0"/>
                                  <a:pt x="104" y="0"/>
                                </a:cubicBezTo>
                                <a:close/>
                                <a:moveTo>
                                  <a:pt x="136" y="0"/>
                                </a:moveTo>
                                <a:lnTo>
                                  <a:pt x="136" y="0"/>
                                </a:lnTo>
                                <a:cubicBezTo>
                                  <a:pt x="140" y="0"/>
                                  <a:pt x="144" y="3"/>
                                  <a:pt x="144" y="8"/>
                                </a:cubicBezTo>
                                <a:cubicBezTo>
                                  <a:pt x="144" y="12"/>
                                  <a:pt x="140" y="16"/>
                                  <a:pt x="136" y="16"/>
                                </a:cubicBezTo>
                                <a:lnTo>
                                  <a:pt x="136" y="16"/>
                                </a:lnTo>
                                <a:cubicBezTo>
                                  <a:pt x="131" y="16"/>
                                  <a:pt x="128" y="12"/>
                                  <a:pt x="128" y="8"/>
                                </a:cubicBezTo>
                                <a:cubicBezTo>
                                  <a:pt x="128" y="3"/>
                                  <a:pt x="131" y="0"/>
                                  <a:pt x="136" y="0"/>
                                </a:cubicBezTo>
                                <a:close/>
                                <a:moveTo>
                                  <a:pt x="168" y="0"/>
                                </a:moveTo>
                                <a:lnTo>
                                  <a:pt x="168" y="0"/>
                                </a:lnTo>
                                <a:cubicBezTo>
                                  <a:pt x="172" y="0"/>
                                  <a:pt x="176" y="3"/>
                                  <a:pt x="176" y="8"/>
                                </a:cubicBezTo>
                                <a:cubicBezTo>
                                  <a:pt x="176" y="12"/>
                                  <a:pt x="172" y="16"/>
                                  <a:pt x="168" y="16"/>
                                </a:cubicBezTo>
                                <a:lnTo>
                                  <a:pt x="168" y="16"/>
                                </a:lnTo>
                                <a:cubicBezTo>
                                  <a:pt x="163" y="16"/>
                                  <a:pt x="160" y="12"/>
                                  <a:pt x="160" y="8"/>
                                </a:cubicBezTo>
                                <a:cubicBezTo>
                                  <a:pt x="160" y="3"/>
                                  <a:pt x="163" y="0"/>
                                  <a:pt x="168" y="0"/>
                                </a:cubicBezTo>
                                <a:close/>
                                <a:moveTo>
                                  <a:pt x="200" y="0"/>
                                </a:moveTo>
                                <a:lnTo>
                                  <a:pt x="200" y="0"/>
                                </a:lnTo>
                                <a:cubicBezTo>
                                  <a:pt x="204" y="0"/>
                                  <a:pt x="208" y="3"/>
                                  <a:pt x="208" y="8"/>
                                </a:cubicBezTo>
                                <a:cubicBezTo>
                                  <a:pt x="208" y="12"/>
                                  <a:pt x="204" y="16"/>
                                  <a:pt x="200" y="16"/>
                                </a:cubicBezTo>
                                <a:lnTo>
                                  <a:pt x="200" y="16"/>
                                </a:lnTo>
                                <a:cubicBezTo>
                                  <a:pt x="195" y="16"/>
                                  <a:pt x="192" y="12"/>
                                  <a:pt x="192" y="8"/>
                                </a:cubicBezTo>
                                <a:cubicBezTo>
                                  <a:pt x="192" y="3"/>
                                  <a:pt x="195" y="0"/>
                                  <a:pt x="200" y="0"/>
                                </a:cubicBezTo>
                                <a:close/>
                                <a:moveTo>
                                  <a:pt x="232" y="0"/>
                                </a:moveTo>
                                <a:lnTo>
                                  <a:pt x="232" y="0"/>
                                </a:lnTo>
                                <a:cubicBezTo>
                                  <a:pt x="236" y="0"/>
                                  <a:pt x="240" y="3"/>
                                  <a:pt x="240" y="8"/>
                                </a:cubicBezTo>
                                <a:cubicBezTo>
                                  <a:pt x="240" y="12"/>
                                  <a:pt x="236" y="16"/>
                                  <a:pt x="232" y="16"/>
                                </a:cubicBezTo>
                                <a:lnTo>
                                  <a:pt x="232" y="16"/>
                                </a:lnTo>
                                <a:cubicBezTo>
                                  <a:pt x="227" y="16"/>
                                  <a:pt x="224" y="12"/>
                                  <a:pt x="224" y="8"/>
                                </a:cubicBezTo>
                                <a:cubicBezTo>
                                  <a:pt x="224" y="3"/>
                                  <a:pt x="227" y="0"/>
                                  <a:pt x="232" y="0"/>
                                </a:cubicBezTo>
                                <a:close/>
                                <a:moveTo>
                                  <a:pt x="264" y="0"/>
                                </a:moveTo>
                                <a:lnTo>
                                  <a:pt x="264" y="0"/>
                                </a:lnTo>
                                <a:cubicBezTo>
                                  <a:pt x="268" y="0"/>
                                  <a:pt x="272" y="3"/>
                                  <a:pt x="272" y="8"/>
                                </a:cubicBezTo>
                                <a:cubicBezTo>
                                  <a:pt x="272" y="12"/>
                                  <a:pt x="268" y="16"/>
                                  <a:pt x="264" y="16"/>
                                </a:cubicBezTo>
                                <a:lnTo>
                                  <a:pt x="264" y="16"/>
                                </a:lnTo>
                                <a:cubicBezTo>
                                  <a:pt x="260" y="16"/>
                                  <a:pt x="256" y="12"/>
                                  <a:pt x="256" y="8"/>
                                </a:cubicBezTo>
                                <a:cubicBezTo>
                                  <a:pt x="256" y="3"/>
                                  <a:pt x="260" y="0"/>
                                  <a:pt x="264" y="0"/>
                                </a:cubicBezTo>
                                <a:close/>
                                <a:moveTo>
                                  <a:pt x="296" y="0"/>
                                </a:moveTo>
                                <a:lnTo>
                                  <a:pt x="296" y="0"/>
                                </a:lnTo>
                                <a:cubicBezTo>
                                  <a:pt x="300" y="0"/>
                                  <a:pt x="304" y="3"/>
                                  <a:pt x="304" y="8"/>
                                </a:cubicBezTo>
                                <a:cubicBezTo>
                                  <a:pt x="304" y="12"/>
                                  <a:pt x="300" y="16"/>
                                  <a:pt x="296" y="16"/>
                                </a:cubicBezTo>
                                <a:lnTo>
                                  <a:pt x="296" y="16"/>
                                </a:lnTo>
                                <a:cubicBezTo>
                                  <a:pt x="292" y="16"/>
                                  <a:pt x="288" y="12"/>
                                  <a:pt x="288" y="8"/>
                                </a:cubicBezTo>
                                <a:cubicBezTo>
                                  <a:pt x="288" y="3"/>
                                  <a:pt x="292" y="0"/>
                                  <a:pt x="296" y="0"/>
                                </a:cubicBezTo>
                                <a:close/>
                                <a:moveTo>
                                  <a:pt x="328" y="0"/>
                                </a:moveTo>
                                <a:lnTo>
                                  <a:pt x="328" y="0"/>
                                </a:lnTo>
                                <a:cubicBezTo>
                                  <a:pt x="332" y="0"/>
                                  <a:pt x="336" y="3"/>
                                  <a:pt x="336" y="8"/>
                                </a:cubicBezTo>
                                <a:cubicBezTo>
                                  <a:pt x="336" y="12"/>
                                  <a:pt x="332" y="16"/>
                                  <a:pt x="328" y="16"/>
                                </a:cubicBezTo>
                                <a:lnTo>
                                  <a:pt x="328" y="16"/>
                                </a:lnTo>
                                <a:cubicBezTo>
                                  <a:pt x="324" y="16"/>
                                  <a:pt x="320" y="12"/>
                                  <a:pt x="320" y="8"/>
                                </a:cubicBezTo>
                                <a:cubicBezTo>
                                  <a:pt x="320" y="3"/>
                                  <a:pt x="324" y="0"/>
                                  <a:pt x="328" y="0"/>
                                </a:cubicBezTo>
                                <a:close/>
                                <a:moveTo>
                                  <a:pt x="360" y="0"/>
                                </a:moveTo>
                                <a:lnTo>
                                  <a:pt x="360" y="0"/>
                                </a:lnTo>
                                <a:cubicBezTo>
                                  <a:pt x="364" y="0"/>
                                  <a:pt x="368" y="3"/>
                                  <a:pt x="368" y="8"/>
                                </a:cubicBezTo>
                                <a:cubicBezTo>
                                  <a:pt x="368" y="12"/>
                                  <a:pt x="364" y="16"/>
                                  <a:pt x="360" y="16"/>
                                </a:cubicBezTo>
                                <a:lnTo>
                                  <a:pt x="360" y="16"/>
                                </a:lnTo>
                                <a:cubicBezTo>
                                  <a:pt x="356" y="16"/>
                                  <a:pt x="352" y="12"/>
                                  <a:pt x="352" y="8"/>
                                </a:cubicBezTo>
                                <a:cubicBezTo>
                                  <a:pt x="352" y="3"/>
                                  <a:pt x="356" y="0"/>
                                  <a:pt x="360" y="0"/>
                                </a:cubicBezTo>
                                <a:close/>
                                <a:moveTo>
                                  <a:pt x="392" y="0"/>
                                </a:moveTo>
                                <a:lnTo>
                                  <a:pt x="392" y="0"/>
                                </a:lnTo>
                                <a:cubicBezTo>
                                  <a:pt x="396" y="0"/>
                                  <a:pt x="400" y="3"/>
                                  <a:pt x="400" y="8"/>
                                </a:cubicBezTo>
                                <a:cubicBezTo>
                                  <a:pt x="400" y="12"/>
                                  <a:pt x="396" y="16"/>
                                  <a:pt x="392" y="16"/>
                                </a:cubicBezTo>
                                <a:lnTo>
                                  <a:pt x="392" y="16"/>
                                </a:lnTo>
                                <a:cubicBezTo>
                                  <a:pt x="388" y="16"/>
                                  <a:pt x="384" y="12"/>
                                  <a:pt x="384" y="8"/>
                                </a:cubicBezTo>
                                <a:cubicBezTo>
                                  <a:pt x="384" y="3"/>
                                  <a:pt x="388" y="0"/>
                                  <a:pt x="392" y="0"/>
                                </a:cubicBezTo>
                                <a:close/>
                                <a:moveTo>
                                  <a:pt x="424" y="0"/>
                                </a:moveTo>
                                <a:lnTo>
                                  <a:pt x="424" y="0"/>
                                </a:lnTo>
                                <a:cubicBezTo>
                                  <a:pt x="428" y="0"/>
                                  <a:pt x="432" y="3"/>
                                  <a:pt x="432" y="8"/>
                                </a:cubicBezTo>
                                <a:cubicBezTo>
                                  <a:pt x="432" y="12"/>
                                  <a:pt x="428" y="16"/>
                                  <a:pt x="424" y="16"/>
                                </a:cubicBezTo>
                                <a:lnTo>
                                  <a:pt x="424" y="16"/>
                                </a:lnTo>
                                <a:cubicBezTo>
                                  <a:pt x="420" y="16"/>
                                  <a:pt x="416" y="12"/>
                                  <a:pt x="416" y="8"/>
                                </a:cubicBezTo>
                                <a:cubicBezTo>
                                  <a:pt x="416" y="3"/>
                                  <a:pt x="420" y="0"/>
                                  <a:pt x="424" y="0"/>
                                </a:cubicBezTo>
                                <a:close/>
                                <a:moveTo>
                                  <a:pt x="456" y="0"/>
                                </a:moveTo>
                                <a:lnTo>
                                  <a:pt x="456" y="0"/>
                                </a:lnTo>
                                <a:cubicBezTo>
                                  <a:pt x="460" y="0"/>
                                  <a:pt x="464" y="4"/>
                                  <a:pt x="464" y="8"/>
                                </a:cubicBezTo>
                                <a:cubicBezTo>
                                  <a:pt x="464" y="12"/>
                                  <a:pt x="460" y="16"/>
                                  <a:pt x="456" y="16"/>
                                </a:cubicBezTo>
                                <a:lnTo>
                                  <a:pt x="456" y="16"/>
                                </a:lnTo>
                                <a:cubicBezTo>
                                  <a:pt x="452" y="16"/>
                                  <a:pt x="448" y="12"/>
                                  <a:pt x="448" y="8"/>
                                </a:cubicBezTo>
                                <a:cubicBezTo>
                                  <a:pt x="448" y="4"/>
                                  <a:pt x="452" y="0"/>
                                  <a:pt x="456" y="0"/>
                                </a:cubicBezTo>
                                <a:close/>
                                <a:moveTo>
                                  <a:pt x="488" y="0"/>
                                </a:moveTo>
                                <a:lnTo>
                                  <a:pt x="488" y="0"/>
                                </a:lnTo>
                                <a:cubicBezTo>
                                  <a:pt x="492" y="0"/>
                                  <a:pt x="496" y="4"/>
                                  <a:pt x="496" y="8"/>
                                </a:cubicBezTo>
                                <a:cubicBezTo>
                                  <a:pt x="496" y="12"/>
                                  <a:pt x="492" y="16"/>
                                  <a:pt x="488" y="16"/>
                                </a:cubicBezTo>
                                <a:lnTo>
                                  <a:pt x="488" y="16"/>
                                </a:lnTo>
                                <a:cubicBezTo>
                                  <a:pt x="484" y="16"/>
                                  <a:pt x="480" y="12"/>
                                  <a:pt x="480" y="8"/>
                                </a:cubicBezTo>
                                <a:cubicBezTo>
                                  <a:pt x="480" y="4"/>
                                  <a:pt x="484" y="0"/>
                                  <a:pt x="488" y="0"/>
                                </a:cubicBezTo>
                                <a:close/>
                                <a:moveTo>
                                  <a:pt x="520" y="0"/>
                                </a:moveTo>
                                <a:lnTo>
                                  <a:pt x="520" y="0"/>
                                </a:lnTo>
                                <a:cubicBezTo>
                                  <a:pt x="524" y="0"/>
                                  <a:pt x="528" y="4"/>
                                  <a:pt x="528" y="8"/>
                                </a:cubicBezTo>
                                <a:cubicBezTo>
                                  <a:pt x="528" y="12"/>
                                  <a:pt x="524" y="16"/>
                                  <a:pt x="520" y="16"/>
                                </a:cubicBezTo>
                                <a:lnTo>
                                  <a:pt x="520" y="16"/>
                                </a:lnTo>
                                <a:cubicBezTo>
                                  <a:pt x="516" y="16"/>
                                  <a:pt x="512" y="12"/>
                                  <a:pt x="512" y="8"/>
                                </a:cubicBezTo>
                                <a:cubicBezTo>
                                  <a:pt x="512" y="4"/>
                                  <a:pt x="516" y="0"/>
                                  <a:pt x="520" y="0"/>
                                </a:cubicBezTo>
                                <a:close/>
                                <a:moveTo>
                                  <a:pt x="552" y="0"/>
                                </a:moveTo>
                                <a:lnTo>
                                  <a:pt x="552" y="0"/>
                                </a:lnTo>
                                <a:cubicBezTo>
                                  <a:pt x="557" y="0"/>
                                  <a:pt x="560" y="4"/>
                                  <a:pt x="560" y="8"/>
                                </a:cubicBezTo>
                                <a:cubicBezTo>
                                  <a:pt x="560" y="12"/>
                                  <a:pt x="557" y="16"/>
                                  <a:pt x="552" y="16"/>
                                </a:cubicBezTo>
                                <a:lnTo>
                                  <a:pt x="552" y="16"/>
                                </a:lnTo>
                                <a:cubicBezTo>
                                  <a:pt x="548" y="16"/>
                                  <a:pt x="544" y="12"/>
                                  <a:pt x="544" y="8"/>
                                </a:cubicBezTo>
                                <a:cubicBezTo>
                                  <a:pt x="544" y="4"/>
                                  <a:pt x="548" y="0"/>
                                  <a:pt x="552" y="0"/>
                                </a:cubicBezTo>
                                <a:close/>
                                <a:moveTo>
                                  <a:pt x="584" y="0"/>
                                </a:moveTo>
                                <a:lnTo>
                                  <a:pt x="584" y="0"/>
                                </a:lnTo>
                                <a:cubicBezTo>
                                  <a:pt x="589" y="0"/>
                                  <a:pt x="592" y="4"/>
                                  <a:pt x="592" y="8"/>
                                </a:cubicBezTo>
                                <a:cubicBezTo>
                                  <a:pt x="592" y="12"/>
                                  <a:pt x="589" y="16"/>
                                  <a:pt x="584" y="16"/>
                                </a:cubicBezTo>
                                <a:lnTo>
                                  <a:pt x="584" y="16"/>
                                </a:lnTo>
                                <a:cubicBezTo>
                                  <a:pt x="580" y="16"/>
                                  <a:pt x="576" y="12"/>
                                  <a:pt x="576" y="8"/>
                                </a:cubicBezTo>
                                <a:cubicBezTo>
                                  <a:pt x="576" y="4"/>
                                  <a:pt x="580" y="0"/>
                                  <a:pt x="584" y="0"/>
                                </a:cubicBezTo>
                                <a:close/>
                                <a:moveTo>
                                  <a:pt x="616" y="0"/>
                                </a:moveTo>
                                <a:lnTo>
                                  <a:pt x="616" y="0"/>
                                </a:lnTo>
                                <a:cubicBezTo>
                                  <a:pt x="621" y="0"/>
                                  <a:pt x="624" y="4"/>
                                  <a:pt x="624" y="8"/>
                                </a:cubicBezTo>
                                <a:cubicBezTo>
                                  <a:pt x="624" y="12"/>
                                  <a:pt x="621" y="16"/>
                                  <a:pt x="616" y="16"/>
                                </a:cubicBezTo>
                                <a:lnTo>
                                  <a:pt x="616" y="16"/>
                                </a:lnTo>
                                <a:cubicBezTo>
                                  <a:pt x="612" y="16"/>
                                  <a:pt x="608" y="12"/>
                                  <a:pt x="608" y="8"/>
                                </a:cubicBezTo>
                                <a:cubicBezTo>
                                  <a:pt x="608" y="4"/>
                                  <a:pt x="612" y="0"/>
                                  <a:pt x="616" y="0"/>
                                </a:cubicBezTo>
                                <a:close/>
                                <a:moveTo>
                                  <a:pt x="648" y="0"/>
                                </a:moveTo>
                                <a:lnTo>
                                  <a:pt x="648" y="0"/>
                                </a:lnTo>
                                <a:cubicBezTo>
                                  <a:pt x="653" y="0"/>
                                  <a:pt x="656" y="4"/>
                                  <a:pt x="656" y="8"/>
                                </a:cubicBezTo>
                                <a:cubicBezTo>
                                  <a:pt x="656" y="12"/>
                                  <a:pt x="653" y="16"/>
                                  <a:pt x="648" y="16"/>
                                </a:cubicBezTo>
                                <a:lnTo>
                                  <a:pt x="648" y="16"/>
                                </a:lnTo>
                                <a:cubicBezTo>
                                  <a:pt x="644" y="16"/>
                                  <a:pt x="640" y="12"/>
                                  <a:pt x="640" y="8"/>
                                </a:cubicBezTo>
                                <a:cubicBezTo>
                                  <a:pt x="640" y="4"/>
                                  <a:pt x="644" y="0"/>
                                  <a:pt x="648" y="0"/>
                                </a:cubicBezTo>
                                <a:close/>
                                <a:moveTo>
                                  <a:pt x="680" y="0"/>
                                </a:moveTo>
                                <a:lnTo>
                                  <a:pt x="680" y="0"/>
                                </a:lnTo>
                                <a:cubicBezTo>
                                  <a:pt x="685" y="0"/>
                                  <a:pt x="688" y="4"/>
                                  <a:pt x="688" y="8"/>
                                </a:cubicBezTo>
                                <a:cubicBezTo>
                                  <a:pt x="688" y="12"/>
                                  <a:pt x="685" y="16"/>
                                  <a:pt x="680" y="16"/>
                                </a:cubicBezTo>
                                <a:lnTo>
                                  <a:pt x="680" y="16"/>
                                </a:lnTo>
                                <a:cubicBezTo>
                                  <a:pt x="676" y="16"/>
                                  <a:pt x="672" y="12"/>
                                  <a:pt x="672" y="8"/>
                                </a:cubicBezTo>
                                <a:cubicBezTo>
                                  <a:pt x="672" y="4"/>
                                  <a:pt x="676" y="0"/>
                                  <a:pt x="680" y="0"/>
                                </a:cubicBezTo>
                                <a:close/>
                                <a:moveTo>
                                  <a:pt x="712" y="0"/>
                                </a:moveTo>
                                <a:lnTo>
                                  <a:pt x="712" y="0"/>
                                </a:lnTo>
                                <a:cubicBezTo>
                                  <a:pt x="717" y="0"/>
                                  <a:pt x="720" y="4"/>
                                  <a:pt x="720" y="8"/>
                                </a:cubicBezTo>
                                <a:cubicBezTo>
                                  <a:pt x="720" y="12"/>
                                  <a:pt x="717" y="16"/>
                                  <a:pt x="712" y="16"/>
                                </a:cubicBezTo>
                                <a:lnTo>
                                  <a:pt x="712" y="16"/>
                                </a:lnTo>
                                <a:cubicBezTo>
                                  <a:pt x="708" y="16"/>
                                  <a:pt x="704" y="12"/>
                                  <a:pt x="704" y="8"/>
                                </a:cubicBezTo>
                                <a:cubicBezTo>
                                  <a:pt x="704" y="4"/>
                                  <a:pt x="708" y="0"/>
                                  <a:pt x="712" y="0"/>
                                </a:cubicBezTo>
                                <a:close/>
                                <a:moveTo>
                                  <a:pt x="744" y="0"/>
                                </a:moveTo>
                                <a:lnTo>
                                  <a:pt x="744" y="0"/>
                                </a:lnTo>
                                <a:cubicBezTo>
                                  <a:pt x="749" y="0"/>
                                  <a:pt x="752" y="4"/>
                                  <a:pt x="752" y="8"/>
                                </a:cubicBezTo>
                                <a:cubicBezTo>
                                  <a:pt x="752" y="12"/>
                                  <a:pt x="749" y="16"/>
                                  <a:pt x="744" y="16"/>
                                </a:cubicBezTo>
                                <a:lnTo>
                                  <a:pt x="744" y="16"/>
                                </a:lnTo>
                                <a:cubicBezTo>
                                  <a:pt x="740" y="16"/>
                                  <a:pt x="736" y="12"/>
                                  <a:pt x="736" y="8"/>
                                </a:cubicBezTo>
                                <a:cubicBezTo>
                                  <a:pt x="736" y="4"/>
                                  <a:pt x="740" y="0"/>
                                  <a:pt x="744" y="0"/>
                                </a:cubicBezTo>
                                <a:close/>
                                <a:moveTo>
                                  <a:pt x="776" y="0"/>
                                </a:moveTo>
                                <a:lnTo>
                                  <a:pt x="776" y="0"/>
                                </a:lnTo>
                                <a:cubicBezTo>
                                  <a:pt x="781" y="0"/>
                                  <a:pt x="784" y="4"/>
                                  <a:pt x="784" y="8"/>
                                </a:cubicBezTo>
                                <a:cubicBezTo>
                                  <a:pt x="784" y="12"/>
                                  <a:pt x="781" y="16"/>
                                  <a:pt x="776" y="16"/>
                                </a:cubicBezTo>
                                <a:lnTo>
                                  <a:pt x="776" y="16"/>
                                </a:lnTo>
                                <a:cubicBezTo>
                                  <a:pt x="772" y="16"/>
                                  <a:pt x="768" y="12"/>
                                  <a:pt x="768" y="8"/>
                                </a:cubicBezTo>
                                <a:cubicBezTo>
                                  <a:pt x="768" y="4"/>
                                  <a:pt x="772" y="0"/>
                                  <a:pt x="776" y="0"/>
                                </a:cubicBezTo>
                                <a:close/>
                                <a:moveTo>
                                  <a:pt x="808" y="0"/>
                                </a:moveTo>
                                <a:lnTo>
                                  <a:pt x="808" y="0"/>
                                </a:lnTo>
                                <a:cubicBezTo>
                                  <a:pt x="813" y="0"/>
                                  <a:pt x="816" y="4"/>
                                  <a:pt x="816" y="8"/>
                                </a:cubicBezTo>
                                <a:cubicBezTo>
                                  <a:pt x="816" y="12"/>
                                  <a:pt x="813" y="16"/>
                                  <a:pt x="808" y="16"/>
                                </a:cubicBezTo>
                                <a:lnTo>
                                  <a:pt x="808" y="16"/>
                                </a:lnTo>
                                <a:cubicBezTo>
                                  <a:pt x="804" y="16"/>
                                  <a:pt x="800" y="12"/>
                                  <a:pt x="800" y="8"/>
                                </a:cubicBezTo>
                                <a:cubicBezTo>
                                  <a:pt x="800" y="4"/>
                                  <a:pt x="804" y="0"/>
                                  <a:pt x="808" y="0"/>
                                </a:cubicBezTo>
                                <a:close/>
                                <a:moveTo>
                                  <a:pt x="840" y="0"/>
                                </a:moveTo>
                                <a:lnTo>
                                  <a:pt x="840" y="0"/>
                                </a:lnTo>
                                <a:cubicBezTo>
                                  <a:pt x="845" y="0"/>
                                  <a:pt x="848" y="4"/>
                                  <a:pt x="848" y="8"/>
                                </a:cubicBezTo>
                                <a:cubicBezTo>
                                  <a:pt x="848" y="12"/>
                                  <a:pt x="845" y="16"/>
                                  <a:pt x="840" y="16"/>
                                </a:cubicBezTo>
                                <a:lnTo>
                                  <a:pt x="840" y="16"/>
                                </a:lnTo>
                                <a:cubicBezTo>
                                  <a:pt x="836" y="16"/>
                                  <a:pt x="832" y="12"/>
                                  <a:pt x="832" y="8"/>
                                </a:cubicBezTo>
                                <a:cubicBezTo>
                                  <a:pt x="832" y="4"/>
                                  <a:pt x="836" y="0"/>
                                  <a:pt x="840" y="0"/>
                                </a:cubicBezTo>
                                <a:close/>
                                <a:moveTo>
                                  <a:pt x="872" y="0"/>
                                </a:moveTo>
                                <a:lnTo>
                                  <a:pt x="872" y="0"/>
                                </a:lnTo>
                                <a:cubicBezTo>
                                  <a:pt x="877" y="0"/>
                                  <a:pt x="880" y="4"/>
                                  <a:pt x="880" y="8"/>
                                </a:cubicBezTo>
                                <a:cubicBezTo>
                                  <a:pt x="880" y="12"/>
                                  <a:pt x="877" y="16"/>
                                  <a:pt x="872" y="16"/>
                                </a:cubicBezTo>
                                <a:lnTo>
                                  <a:pt x="872" y="16"/>
                                </a:lnTo>
                                <a:cubicBezTo>
                                  <a:pt x="868" y="16"/>
                                  <a:pt x="864" y="12"/>
                                  <a:pt x="864" y="8"/>
                                </a:cubicBezTo>
                                <a:cubicBezTo>
                                  <a:pt x="864" y="4"/>
                                  <a:pt x="868" y="0"/>
                                  <a:pt x="872" y="0"/>
                                </a:cubicBezTo>
                                <a:close/>
                                <a:moveTo>
                                  <a:pt x="904" y="0"/>
                                </a:moveTo>
                                <a:lnTo>
                                  <a:pt x="904" y="0"/>
                                </a:lnTo>
                                <a:cubicBezTo>
                                  <a:pt x="909" y="0"/>
                                  <a:pt x="912" y="4"/>
                                  <a:pt x="912" y="8"/>
                                </a:cubicBezTo>
                                <a:cubicBezTo>
                                  <a:pt x="912" y="12"/>
                                  <a:pt x="909" y="16"/>
                                  <a:pt x="904" y="16"/>
                                </a:cubicBezTo>
                                <a:lnTo>
                                  <a:pt x="904" y="16"/>
                                </a:lnTo>
                                <a:cubicBezTo>
                                  <a:pt x="900" y="16"/>
                                  <a:pt x="896" y="12"/>
                                  <a:pt x="896" y="8"/>
                                </a:cubicBezTo>
                                <a:cubicBezTo>
                                  <a:pt x="896" y="4"/>
                                  <a:pt x="900" y="0"/>
                                  <a:pt x="904" y="0"/>
                                </a:cubicBezTo>
                                <a:close/>
                                <a:moveTo>
                                  <a:pt x="936" y="0"/>
                                </a:moveTo>
                                <a:lnTo>
                                  <a:pt x="936" y="0"/>
                                </a:lnTo>
                                <a:cubicBezTo>
                                  <a:pt x="941" y="0"/>
                                  <a:pt x="944" y="4"/>
                                  <a:pt x="944" y="8"/>
                                </a:cubicBezTo>
                                <a:cubicBezTo>
                                  <a:pt x="944" y="12"/>
                                  <a:pt x="941" y="16"/>
                                  <a:pt x="936" y="16"/>
                                </a:cubicBezTo>
                                <a:lnTo>
                                  <a:pt x="936" y="16"/>
                                </a:lnTo>
                                <a:cubicBezTo>
                                  <a:pt x="932" y="16"/>
                                  <a:pt x="928" y="12"/>
                                  <a:pt x="928" y="8"/>
                                </a:cubicBezTo>
                                <a:cubicBezTo>
                                  <a:pt x="928" y="4"/>
                                  <a:pt x="932" y="0"/>
                                  <a:pt x="936" y="0"/>
                                </a:cubicBezTo>
                                <a:close/>
                                <a:moveTo>
                                  <a:pt x="968" y="0"/>
                                </a:moveTo>
                                <a:lnTo>
                                  <a:pt x="968" y="0"/>
                                </a:lnTo>
                                <a:cubicBezTo>
                                  <a:pt x="973" y="0"/>
                                  <a:pt x="976" y="4"/>
                                  <a:pt x="976" y="8"/>
                                </a:cubicBezTo>
                                <a:cubicBezTo>
                                  <a:pt x="976" y="12"/>
                                  <a:pt x="973" y="16"/>
                                  <a:pt x="968" y="16"/>
                                </a:cubicBezTo>
                                <a:lnTo>
                                  <a:pt x="968" y="16"/>
                                </a:lnTo>
                                <a:cubicBezTo>
                                  <a:pt x="964" y="16"/>
                                  <a:pt x="960" y="12"/>
                                  <a:pt x="960" y="8"/>
                                </a:cubicBezTo>
                                <a:cubicBezTo>
                                  <a:pt x="960" y="4"/>
                                  <a:pt x="964" y="0"/>
                                  <a:pt x="968" y="0"/>
                                </a:cubicBezTo>
                                <a:close/>
                                <a:moveTo>
                                  <a:pt x="1000" y="0"/>
                                </a:moveTo>
                                <a:lnTo>
                                  <a:pt x="1000" y="0"/>
                                </a:lnTo>
                                <a:cubicBezTo>
                                  <a:pt x="1005" y="0"/>
                                  <a:pt x="1008" y="4"/>
                                  <a:pt x="1008" y="8"/>
                                </a:cubicBezTo>
                                <a:cubicBezTo>
                                  <a:pt x="1008" y="12"/>
                                  <a:pt x="1005" y="16"/>
                                  <a:pt x="1000" y="16"/>
                                </a:cubicBezTo>
                                <a:lnTo>
                                  <a:pt x="1000" y="16"/>
                                </a:lnTo>
                                <a:cubicBezTo>
                                  <a:pt x="996" y="16"/>
                                  <a:pt x="992" y="12"/>
                                  <a:pt x="992" y="8"/>
                                </a:cubicBezTo>
                                <a:cubicBezTo>
                                  <a:pt x="992" y="4"/>
                                  <a:pt x="996" y="0"/>
                                  <a:pt x="1000" y="0"/>
                                </a:cubicBezTo>
                                <a:close/>
                                <a:moveTo>
                                  <a:pt x="1032" y="0"/>
                                </a:moveTo>
                                <a:lnTo>
                                  <a:pt x="1032" y="0"/>
                                </a:lnTo>
                                <a:cubicBezTo>
                                  <a:pt x="1037" y="0"/>
                                  <a:pt x="1040" y="4"/>
                                  <a:pt x="1040" y="8"/>
                                </a:cubicBezTo>
                                <a:cubicBezTo>
                                  <a:pt x="1040" y="12"/>
                                  <a:pt x="1037" y="16"/>
                                  <a:pt x="1032" y="16"/>
                                </a:cubicBezTo>
                                <a:lnTo>
                                  <a:pt x="1032" y="16"/>
                                </a:lnTo>
                                <a:cubicBezTo>
                                  <a:pt x="1028" y="16"/>
                                  <a:pt x="1024" y="12"/>
                                  <a:pt x="1024" y="8"/>
                                </a:cubicBezTo>
                                <a:cubicBezTo>
                                  <a:pt x="1024" y="4"/>
                                  <a:pt x="1028" y="0"/>
                                  <a:pt x="1032" y="0"/>
                                </a:cubicBezTo>
                                <a:close/>
                                <a:moveTo>
                                  <a:pt x="1064" y="0"/>
                                </a:moveTo>
                                <a:lnTo>
                                  <a:pt x="1064" y="0"/>
                                </a:lnTo>
                                <a:cubicBezTo>
                                  <a:pt x="1069" y="0"/>
                                  <a:pt x="1072" y="4"/>
                                  <a:pt x="1072" y="8"/>
                                </a:cubicBezTo>
                                <a:cubicBezTo>
                                  <a:pt x="1072" y="13"/>
                                  <a:pt x="1069" y="16"/>
                                  <a:pt x="1064" y="16"/>
                                </a:cubicBezTo>
                                <a:lnTo>
                                  <a:pt x="1064" y="16"/>
                                </a:lnTo>
                                <a:cubicBezTo>
                                  <a:pt x="1060" y="16"/>
                                  <a:pt x="1056" y="13"/>
                                  <a:pt x="1056" y="8"/>
                                </a:cubicBezTo>
                                <a:cubicBezTo>
                                  <a:pt x="1056" y="4"/>
                                  <a:pt x="1060" y="0"/>
                                  <a:pt x="1064" y="0"/>
                                </a:cubicBezTo>
                                <a:close/>
                                <a:moveTo>
                                  <a:pt x="1096" y="0"/>
                                </a:moveTo>
                                <a:lnTo>
                                  <a:pt x="1096" y="0"/>
                                </a:lnTo>
                                <a:cubicBezTo>
                                  <a:pt x="1101" y="0"/>
                                  <a:pt x="1104" y="4"/>
                                  <a:pt x="1104" y="8"/>
                                </a:cubicBezTo>
                                <a:cubicBezTo>
                                  <a:pt x="1104" y="13"/>
                                  <a:pt x="1101" y="16"/>
                                  <a:pt x="1096" y="16"/>
                                </a:cubicBezTo>
                                <a:lnTo>
                                  <a:pt x="1096" y="16"/>
                                </a:lnTo>
                                <a:cubicBezTo>
                                  <a:pt x="1092" y="16"/>
                                  <a:pt x="1088" y="13"/>
                                  <a:pt x="1088" y="8"/>
                                </a:cubicBezTo>
                                <a:cubicBezTo>
                                  <a:pt x="1088" y="4"/>
                                  <a:pt x="1092" y="0"/>
                                  <a:pt x="1096" y="0"/>
                                </a:cubicBezTo>
                                <a:close/>
                                <a:moveTo>
                                  <a:pt x="1128" y="0"/>
                                </a:moveTo>
                                <a:lnTo>
                                  <a:pt x="1128" y="0"/>
                                </a:lnTo>
                                <a:cubicBezTo>
                                  <a:pt x="1133" y="0"/>
                                  <a:pt x="1136" y="4"/>
                                  <a:pt x="1136" y="8"/>
                                </a:cubicBezTo>
                                <a:cubicBezTo>
                                  <a:pt x="1136" y="13"/>
                                  <a:pt x="1133" y="16"/>
                                  <a:pt x="1128" y="16"/>
                                </a:cubicBezTo>
                                <a:lnTo>
                                  <a:pt x="1128" y="16"/>
                                </a:lnTo>
                                <a:cubicBezTo>
                                  <a:pt x="1124" y="16"/>
                                  <a:pt x="1120" y="13"/>
                                  <a:pt x="1120" y="8"/>
                                </a:cubicBezTo>
                                <a:cubicBezTo>
                                  <a:pt x="1120" y="4"/>
                                  <a:pt x="1124" y="0"/>
                                  <a:pt x="1128" y="0"/>
                                </a:cubicBezTo>
                                <a:close/>
                                <a:moveTo>
                                  <a:pt x="1160" y="0"/>
                                </a:moveTo>
                                <a:lnTo>
                                  <a:pt x="1160" y="0"/>
                                </a:lnTo>
                                <a:cubicBezTo>
                                  <a:pt x="1165" y="0"/>
                                  <a:pt x="1168" y="4"/>
                                  <a:pt x="1168" y="8"/>
                                </a:cubicBezTo>
                                <a:cubicBezTo>
                                  <a:pt x="1168" y="13"/>
                                  <a:pt x="1165" y="16"/>
                                  <a:pt x="1160" y="16"/>
                                </a:cubicBezTo>
                                <a:lnTo>
                                  <a:pt x="1160" y="16"/>
                                </a:lnTo>
                                <a:cubicBezTo>
                                  <a:pt x="1156" y="16"/>
                                  <a:pt x="1152" y="13"/>
                                  <a:pt x="1152" y="8"/>
                                </a:cubicBezTo>
                                <a:cubicBezTo>
                                  <a:pt x="1152" y="4"/>
                                  <a:pt x="1156" y="0"/>
                                  <a:pt x="1160" y="0"/>
                                </a:cubicBezTo>
                                <a:close/>
                                <a:moveTo>
                                  <a:pt x="1192" y="0"/>
                                </a:moveTo>
                                <a:lnTo>
                                  <a:pt x="1192" y="0"/>
                                </a:lnTo>
                                <a:cubicBezTo>
                                  <a:pt x="1197" y="0"/>
                                  <a:pt x="1200" y="4"/>
                                  <a:pt x="1200" y="8"/>
                                </a:cubicBezTo>
                                <a:cubicBezTo>
                                  <a:pt x="1200" y="13"/>
                                  <a:pt x="1197" y="16"/>
                                  <a:pt x="1192" y="16"/>
                                </a:cubicBezTo>
                                <a:lnTo>
                                  <a:pt x="1192" y="16"/>
                                </a:lnTo>
                                <a:cubicBezTo>
                                  <a:pt x="1188" y="16"/>
                                  <a:pt x="1184" y="13"/>
                                  <a:pt x="1184" y="8"/>
                                </a:cubicBezTo>
                                <a:cubicBezTo>
                                  <a:pt x="1184" y="4"/>
                                  <a:pt x="1188" y="0"/>
                                  <a:pt x="1192" y="0"/>
                                </a:cubicBezTo>
                                <a:close/>
                                <a:moveTo>
                                  <a:pt x="1224" y="0"/>
                                </a:moveTo>
                                <a:lnTo>
                                  <a:pt x="1224" y="0"/>
                                </a:lnTo>
                                <a:cubicBezTo>
                                  <a:pt x="1229" y="0"/>
                                  <a:pt x="1232" y="4"/>
                                  <a:pt x="1232" y="8"/>
                                </a:cubicBezTo>
                                <a:cubicBezTo>
                                  <a:pt x="1232" y="13"/>
                                  <a:pt x="1229" y="16"/>
                                  <a:pt x="1224" y="16"/>
                                </a:cubicBezTo>
                                <a:lnTo>
                                  <a:pt x="1224" y="16"/>
                                </a:lnTo>
                                <a:cubicBezTo>
                                  <a:pt x="1220" y="16"/>
                                  <a:pt x="1216" y="13"/>
                                  <a:pt x="1216" y="8"/>
                                </a:cubicBezTo>
                                <a:cubicBezTo>
                                  <a:pt x="1216" y="4"/>
                                  <a:pt x="1220" y="0"/>
                                  <a:pt x="1224" y="0"/>
                                </a:cubicBezTo>
                                <a:close/>
                                <a:moveTo>
                                  <a:pt x="1256" y="0"/>
                                </a:moveTo>
                                <a:lnTo>
                                  <a:pt x="1256" y="0"/>
                                </a:lnTo>
                                <a:cubicBezTo>
                                  <a:pt x="1261" y="0"/>
                                  <a:pt x="1264" y="4"/>
                                  <a:pt x="1264" y="8"/>
                                </a:cubicBezTo>
                                <a:cubicBezTo>
                                  <a:pt x="1264" y="13"/>
                                  <a:pt x="1261" y="16"/>
                                  <a:pt x="1256" y="16"/>
                                </a:cubicBezTo>
                                <a:lnTo>
                                  <a:pt x="1256" y="16"/>
                                </a:lnTo>
                                <a:cubicBezTo>
                                  <a:pt x="1252" y="16"/>
                                  <a:pt x="1248" y="13"/>
                                  <a:pt x="1248" y="8"/>
                                </a:cubicBezTo>
                                <a:cubicBezTo>
                                  <a:pt x="1248" y="4"/>
                                  <a:pt x="1252" y="0"/>
                                  <a:pt x="1256" y="0"/>
                                </a:cubicBezTo>
                                <a:close/>
                                <a:moveTo>
                                  <a:pt x="1288" y="0"/>
                                </a:moveTo>
                                <a:lnTo>
                                  <a:pt x="1288" y="0"/>
                                </a:lnTo>
                                <a:cubicBezTo>
                                  <a:pt x="1293" y="0"/>
                                  <a:pt x="1296" y="4"/>
                                  <a:pt x="1296" y="8"/>
                                </a:cubicBezTo>
                                <a:cubicBezTo>
                                  <a:pt x="1296" y="13"/>
                                  <a:pt x="1293" y="16"/>
                                  <a:pt x="1288" y="16"/>
                                </a:cubicBezTo>
                                <a:lnTo>
                                  <a:pt x="1288" y="16"/>
                                </a:lnTo>
                                <a:cubicBezTo>
                                  <a:pt x="1284" y="16"/>
                                  <a:pt x="1280" y="13"/>
                                  <a:pt x="1280" y="8"/>
                                </a:cubicBezTo>
                                <a:cubicBezTo>
                                  <a:pt x="1280" y="4"/>
                                  <a:pt x="1284" y="0"/>
                                  <a:pt x="1288" y="0"/>
                                </a:cubicBezTo>
                                <a:close/>
                                <a:moveTo>
                                  <a:pt x="1320" y="0"/>
                                </a:moveTo>
                                <a:lnTo>
                                  <a:pt x="1320" y="0"/>
                                </a:lnTo>
                                <a:cubicBezTo>
                                  <a:pt x="1325" y="0"/>
                                  <a:pt x="1328" y="4"/>
                                  <a:pt x="1328" y="8"/>
                                </a:cubicBezTo>
                                <a:cubicBezTo>
                                  <a:pt x="1328" y="13"/>
                                  <a:pt x="1325" y="16"/>
                                  <a:pt x="1320" y="16"/>
                                </a:cubicBezTo>
                                <a:lnTo>
                                  <a:pt x="1320" y="16"/>
                                </a:lnTo>
                                <a:cubicBezTo>
                                  <a:pt x="1316" y="16"/>
                                  <a:pt x="1312" y="13"/>
                                  <a:pt x="1312" y="8"/>
                                </a:cubicBezTo>
                                <a:cubicBezTo>
                                  <a:pt x="1312" y="4"/>
                                  <a:pt x="1316" y="0"/>
                                  <a:pt x="1320" y="0"/>
                                </a:cubicBezTo>
                                <a:close/>
                                <a:moveTo>
                                  <a:pt x="1352" y="0"/>
                                </a:moveTo>
                                <a:lnTo>
                                  <a:pt x="1352" y="0"/>
                                </a:lnTo>
                                <a:cubicBezTo>
                                  <a:pt x="1357" y="0"/>
                                  <a:pt x="1360" y="4"/>
                                  <a:pt x="1360" y="8"/>
                                </a:cubicBezTo>
                                <a:cubicBezTo>
                                  <a:pt x="1360" y="13"/>
                                  <a:pt x="1357" y="16"/>
                                  <a:pt x="1352" y="16"/>
                                </a:cubicBezTo>
                                <a:lnTo>
                                  <a:pt x="1352" y="16"/>
                                </a:lnTo>
                                <a:cubicBezTo>
                                  <a:pt x="1348" y="16"/>
                                  <a:pt x="1344" y="13"/>
                                  <a:pt x="1344" y="8"/>
                                </a:cubicBezTo>
                                <a:cubicBezTo>
                                  <a:pt x="1344" y="4"/>
                                  <a:pt x="1348" y="0"/>
                                  <a:pt x="1352" y="0"/>
                                </a:cubicBezTo>
                                <a:close/>
                                <a:moveTo>
                                  <a:pt x="1384" y="0"/>
                                </a:moveTo>
                                <a:lnTo>
                                  <a:pt x="1385" y="0"/>
                                </a:lnTo>
                                <a:cubicBezTo>
                                  <a:pt x="1389" y="0"/>
                                  <a:pt x="1393" y="4"/>
                                  <a:pt x="1393" y="8"/>
                                </a:cubicBezTo>
                                <a:cubicBezTo>
                                  <a:pt x="1393" y="13"/>
                                  <a:pt x="1389" y="16"/>
                                  <a:pt x="1385" y="16"/>
                                </a:cubicBezTo>
                                <a:lnTo>
                                  <a:pt x="1384" y="16"/>
                                </a:lnTo>
                                <a:cubicBezTo>
                                  <a:pt x="1380" y="16"/>
                                  <a:pt x="1376" y="13"/>
                                  <a:pt x="1376" y="8"/>
                                </a:cubicBezTo>
                                <a:cubicBezTo>
                                  <a:pt x="1376" y="4"/>
                                  <a:pt x="1380" y="0"/>
                                  <a:pt x="1384" y="0"/>
                                </a:cubicBezTo>
                                <a:close/>
                                <a:moveTo>
                                  <a:pt x="1417" y="0"/>
                                </a:moveTo>
                                <a:lnTo>
                                  <a:pt x="1417" y="0"/>
                                </a:lnTo>
                                <a:cubicBezTo>
                                  <a:pt x="1421" y="0"/>
                                  <a:pt x="1425" y="4"/>
                                  <a:pt x="1425" y="8"/>
                                </a:cubicBezTo>
                                <a:cubicBezTo>
                                  <a:pt x="1425" y="13"/>
                                  <a:pt x="1421" y="16"/>
                                  <a:pt x="1417" y="16"/>
                                </a:cubicBezTo>
                                <a:lnTo>
                                  <a:pt x="1417" y="16"/>
                                </a:lnTo>
                                <a:cubicBezTo>
                                  <a:pt x="1412" y="16"/>
                                  <a:pt x="1408" y="13"/>
                                  <a:pt x="1408" y="8"/>
                                </a:cubicBezTo>
                                <a:cubicBezTo>
                                  <a:pt x="1408" y="4"/>
                                  <a:pt x="1412" y="0"/>
                                  <a:pt x="1417" y="0"/>
                                </a:cubicBezTo>
                                <a:close/>
                                <a:moveTo>
                                  <a:pt x="1449" y="0"/>
                                </a:moveTo>
                                <a:lnTo>
                                  <a:pt x="1449" y="0"/>
                                </a:lnTo>
                                <a:cubicBezTo>
                                  <a:pt x="1453" y="0"/>
                                  <a:pt x="1457" y="4"/>
                                  <a:pt x="1457" y="8"/>
                                </a:cubicBezTo>
                                <a:cubicBezTo>
                                  <a:pt x="1457" y="13"/>
                                  <a:pt x="1453" y="16"/>
                                  <a:pt x="1449" y="16"/>
                                </a:cubicBezTo>
                                <a:lnTo>
                                  <a:pt x="1449" y="16"/>
                                </a:lnTo>
                                <a:cubicBezTo>
                                  <a:pt x="1444" y="16"/>
                                  <a:pt x="1441" y="13"/>
                                  <a:pt x="1441" y="8"/>
                                </a:cubicBezTo>
                                <a:cubicBezTo>
                                  <a:pt x="1441" y="4"/>
                                  <a:pt x="1444" y="0"/>
                                  <a:pt x="1449" y="0"/>
                                </a:cubicBezTo>
                                <a:close/>
                                <a:moveTo>
                                  <a:pt x="1481" y="0"/>
                                </a:moveTo>
                                <a:lnTo>
                                  <a:pt x="1481" y="0"/>
                                </a:lnTo>
                                <a:cubicBezTo>
                                  <a:pt x="1485" y="0"/>
                                  <a:pt x="1489" y="4"/>
                                  <a:pt x="1489" y="8"/>
                                </a:cubicBezTo>
                                <a:cubicBezTo>
                                  <a:pt x="1489" y="13"/>
                                  <a:pt x="1485" y="16"/>
                                  <a:pt x="1481" y="16"/>
                                </a:cubicBezTo>
                                <a:lnTo>
                                  <a:pt x="1481" y="16"/>
                                </a:lnTo>
                                <a:cubicBezTo>
                                  <a:pt x="1476" y="16"/>
                                  <a:pt x="1473" y="13"/>
                                  <a:pt x="1473" y="8"/>
                                </a:cubicBezTo>
                                <a:cubicBezTo>
                                  <a:pt x="1473" y="4"/>
                                  <a:pt x="1476" y="0"/>
                                  <a:pt x="1481" y="0"/>
                                </a:cubicBezTo>
                                <a:close/>
                                <a:moveTo>
                                  <a:pt x="1513" y="0"/>
                                </a:moveTo>
                                <a:lnTo>
                                  <a:pt x="1513" y="0"/>
                                </a:lnTo>
                                <a:cubicBezTo>
                                  <a:pt x="1517" y="0"/>
                                  <a:pt x="1521" y="4"/>
                                  <a:pt x="1521" y="8"/>
                                </a:cubicBezTo>
                                <a:cubicBezTo>
                                  <a:pt x="1521" y="13"/>
                                  <a:pt x="1517" y="16"/>
                                  <a:pt x="1513" y="16"/>
                                </a:cubicBezTo>
                                <a:lnTo>
                                  <a:pt x="1513" y="16"/>
                                </a:lnTo>
                                <a:cubicBezTo>
                                  <a:pt x="1508" y="16"/>
                                  <a:pt x="1505" y="13"/>
                                  <a:pt x="1505" y="8"/>
                                </a:cubicBezTo>
                                <a:cubicBezTo>
                                  <a:pt x="1505" y="4"/>
                                  <a:pt x="1508" y="0"/>
                                  <a:pt x="1513" y="0"/>
                                </a:cubicBezTo>
                                <a:close/>
                                <a:moveTo>
                                  <a:pt x="1545" y="0"/>
                                </a:moveTo>
                                <a:lnTo>
                                  <a:pt x="1545" y="0"/>
                                </a:lnTo>
                                <a:cubicBezTo>
                                  <a:pt x="1549" y="0"/>
                                  <a:pt x="1553" y="4"/>
                                  <a:pt x="1553" y="8"/>
                                </a:cubicBezTo>
                                <a:cubicBezTo>
                                  <a:pt x="1553" y="13"/>
                                  <a:pt x="1549" y="16"/>
                                  <a:pt x="1545" y="16"/>
                                </a:cubicBezTo>
                                <a:lnTo>
                                  <a:pt x="1545" y="16"/>
                                </a:lnTo>
                                <a:cubicBezTo>
                                  <a:pt x="1540" y="16"/>
                                  <a:pt x="1537" y="13"/>
                                  <a:pt x="1537" y="8"/>
                                </a:cubicBezTo>
                                <a:cubicBezTo>
                                  <a:pt x="1537" y="4"/>
                                  <a:pt x="1540" y="0"/>
                                  <a:pt x="1545" y="0"/>
                                </a:cubicBezTo>
                                <a:close/>
                                <a:moveTo>
                                  <a:pt x="1577" y="0"/>
                                </a:moveTo>
                                <a:lnTo>
                                  <a:pt x="1577" y="0"/>
                                </a:lnTo>
                                <a:cubicBezTo>
                                  <a:pt x="1581" y="0"/>
                                  <a:pt x="1585" y="4"/>
                                  <a:pt x="1585" y="8"/>
                                </a:cubicBezTo>
                                <a:cubicBezTo>
                                  <a:pt x="1585" y="13"/>
                                  <a:pt x="1581" y="16"/>
                                  <a:pt x="1577" y="16"/>
                                </a:cubicBezTo>
                                <a:lnTo>
                                  <a:pt x="1577" y="16"/>
                                </a:lnTo>
                                <a:cubicBezTo>
                                  <a:pt x="1572" y="16"/>
                                  <a:pt x="1569" y="13"/>
                                  <a:pt x="1569" y="8"/>
                                </a:cubicBezTo>
                                <a:cubicBezTo>
                                  <a:pt x="1569" y="4"/>
                                  <a:pt x="1572" y="0"/>
                                  <a:pt x="1577" y="0"/>
                                </a:cubicBezTo>
                                <a:close/>
                                <a:moveTo>
                                  <a:pt x="1609" y="0"/>
                                </a:moveTo>
                                <a:lnTo>
                                  <a:pt x="1609" y="0"/>
                                </a:lnTo>
                                <a:cubicBezTo>
                                  <a:pt x="1613" y="0"/>
                                  <a:pt x="1617" y="4"/>
                                  <a:pt x="1617" y="8"/>
                                </a:cubicBezTo>
                                <a:cubicBezTo>
                                  <a:pt x="1617" y="13"/>
                                  <a:pt x="1613" y="16"/>
                                  <a:pt x="1609" y="16"/>
                                </a:cubicBezTo>
                                <a:lnTo>
                                  <a:pt x="1609" y="16"/>
                                </a:lnTo>
                                <a:cubicBezTo>
                                  <a:pt x="1604" y="16"/>
                                  <a:pt x="1601" y="13"/>
                                  <a:pt x="1601" y="8"/>
                                </a:cubicBezTo>
                                <a:cubicBezTo>
                                  <a:pt x="1601" y="4"/>
                                  <a:pt x="1604" y="0"/>
                                  <a:pt x="1609" y="0"/>
                                </a:cubicBezTo>
                                <a:close/>
                                <a:moveTo>
                                  <a:pt x="1641" y="0"/>
                                </a:moveTo>
                                <a:lnTo>
                                  <a:pt x="1641" y="0"/>
                                </a:lnTo>
                                <a:cubicBezTo>
                                  <a:pt x="1645" y="0"/>
                                  <a:pt x="1649" y="4"/>
                                  <a:pt x="1649" y="8"/>
                                </a:cubicBezTo>
                                <a:cubicBezTo>
                                  <a:pt x="1649" y="13"/>
                                  <a:pt x="1645" y="16"/>
                                  <a:pt x="1641" y="16"/>
                                </a:cubicBezTo>
                                <a:lnTo>
                                  <a:pt x="1641" y="16"/>
                                </a:lnTo>
                                <a:cubicBezTo>
                                  <a:pt x="1636" y="16"/>
                                  <a:pt x="1633" y="13"/>
                                  <a:pt x="1633" y="8"/>
                                </a:cubicBezTo>
                                <a:cubicBezTo>
                                  <a:pt x="1633" y="4"/>
                                  <a:pt x="1636" y="0"/>
                                  <a:pt x="1641" y="0"/>
                                </a:cubicBezTo>
                                <a:close/>
                                <a:moveTo>
                                  <a:pt x="1673" y="0"/>
                                </a:moveTo>
                                <a:lnTo>
                                  <a:pt x="1673" y="0"/>
                                </a:lnTo>
                                <a:cubicBezTo>
                                  <a:pt x="1677" y="0"/>
                                  <a:pt x="1681" y="4"/>
                                  <a:pt x="1681" y="8"/>
                                </a:cubicBezTo>
                                <a:cubicBezTo>
                                  <a:pt x="1681" y="13"/>
                                  <a:pt x="1677" y="16"/>
                                  <a:pt x="1673" y="16"/>
                                </a:cubicBezTo>
                                <a:lnTo>
                                  <a:pt x="1673" y="16"/>
                                </a:lnTo>
                                <a:cubicBezTo>
                                  <a:pt x="1668" y="16"/>
                                  <a:pt x="1665" y="13"/>
                                  <a:pt x="1665" y="8"/>
                                </a:cubicBezTo>
                                <a:cubicBezTo>
                                  <a:pt x="1665" y="4"/>
                                  <a:pt x="1668" y="0"/>
                                  <a:pt x="1673" y="0"/>
                                </a:cubicBezTo>
                                <a:close/>
                                <a:moveTo>
                                  <a:pt x="1705" y="0"/>
                                </a:moveTo>
                                <a:lnTo>
                                  <a:pt x="1705" y="0"/>
                                </a:lnTo>
                                <a:cubicBezTo>
                                  <a:pt x="1709" y="0"/>
                                  <a:pt x="1713" y="4"/>
                                  <a:pt x="1713" y="8"/>
                                </a:cubicBezTo>
                                <a:cubicBezTo>
                                  <a:pt x="1713" y="13"/>
                                  <a:pt x="1709" y="16"/>
                                  <a:pt x="1705" y="16"/>
                                </a:cubicBezTo>
                                <a:lnTo>
                                  <a:pt x="1705" y="16"/>
                                </a:lnTo>
                                <a:cubicBezTo>
                                  <a:pt x="1700" y="16"/>
                                  <a:pt x="1697" y="13"/>
                                  <a:pt x="1697" y="8"/>
                                </a:cubicBezTo>
                                <a:cubicBezTo>
                                  <a:pt x="1697" y="4"/>
                                  <a:pt x="1700" y="0"/>
                                  <a:pt x="1705" y="0"/>
                                </a:cubicBezTo>
                                <a:close/>
                                <a:moveTo>
                                  <a:pt x="1737" y="0"/>
                                </a:moveTo>
                                <a:lnTo>
                                  <a:pt x="1737" y="0"/>
                                </a:lnTo>
                                <a:cubicBezTo>
                                  <a:pt x="1741" y="0"/>
                                  <a:pt x="1745" y="4"/>
                                  <a:pt x="1745" y="8"/>
                                </a:cubicBezTo>
                                <a:cubicBezTo>
                                  <a:pt x="1745" y="13"/>
                                  <a:pt x="1741" y="16"/>
                                  <a:pt x="1737" y="16"/>
                                </a:cubicBezTo>
                                <a:lnTo>
                                  <a:pt x="1737" y="16"/>
                                </a:lnTo>
                                <a:cubicBezTo>
                                  <a:pt x="1732" y="16"/>
                                  <a:pt x="1729" y="13"/>
                                  <a:pt x="1729" y="8"/>
                                </a:cubicBezTo>
                                <a:cubicBezTo>
                                  <a:pt x="1729" y="4"/>
                                  <a:pt x="1732" y="0"/>
                                  <a:pt x="1737" y="0"/>
                                </a:cubicBezTo>
                                <a:close/>
                                <a:moveTo>
                                  <a:pt x="1769" y="0"/>
                                </a:moveTo>
                                <a:lnTo>
                                  <a:pt x="1769" y="0"/>
                                </a:lnTo>
                                <a:cubicBezTo>
                                  <a:pt x="1773" y="0"/>
                                  <a:pt x="1777" y="4"/>
                                  <a:pt x="1777" y="8"/>
                                </a:cubicBezTo>
                                <a:cubicBezTo>
                                  <a:pt x="1777" y="13"/>
                                  <a:pt x="1773" y="16"/>
                                  <a:pt x="1769" y="16"/>
                                </a:cubicBezTo>
                                <a:lnTo>
                                  <a:pt x="1769" y="16"/>
                                </a:lnTo>
                                <a:cubicBezTo>
                                  <a:pt x="1764" y="16"/>
                                  <a:pt x="1761" y="13"/>
                                  <a:pt x="1761" y="8"/>
                                </a:cubicBezTo>
                                <a:cubicBezTo>
                                  <a:pt x="1761" y="4"/>
                                  <a:pt x="1764" y="0"/>
                                  <a:pt x="1769" y="0"/>
                                </a:cubicBezTo>
                                <a:close/>
                                <a:moveTo>
                                  <a:pt x="1801" y="0"/>
                                </a:moveTo>
                                <a:lnTo>
                                  <a:pt x="1801" y="0"/>
                                </a:lnTo>
                                <a:cubicBezTo>
                                  <a:pt x="1805" y="0"/>
                                  <a:pt x="1809" y="4"/>
                                  <a:pt x="1809" y="8"/>
                                </a:cubicBezTo>
                                <a:cubicBezTo>
                                  <a:pt x="1809" y="13"/>
                                  <a:pt x="1805" y="16"/>
                                  <a:pt x="1801" y="16"/>
                                </a:cubicBezTo>
                                <a:lnTo>
                                  <a:pt x="1801" y="16"/>
                                </a:lnTo>
                                <a:cubicBezTo>
                                  <a:pt x="1796" y="16"/>
                                  <a:pt x="1793" y="13"/>
                                  <a:pt x="1793" y="8"/>
                                </a:cubicBezTo>
                                <a:cubicBezTo>
                                  <a:pt x="1793" y="4"/>
                                  <a:pt x="1796" y="0"/>
                                  <a:pt x="1801" y="0"/>
                                </a:cubicBezTo>
                                <a:close/>
                                <a:moveTo>
                                  <a:pt x="1833" y="0"/>
                                </a:moveTo>
                                <a:lnTo>
                                  <a:pt x="1833" y="0"/>
                                </a:lnTo>
                                <a:cubicBezTo>
                                  <a:pt x="1837" y="0"/>
                                  <a:pt x="1841" y="4"/>
                                  <a:pt x="1841" y="8"/>
                                </a:cubicBezTo>
                                <a:cubicBezTo>
                                  <a:pt x="1841" y="13"/>
                                  <a:pt x="1837" y="16"/>
                                  <a:pt x="1833" y="16"/>
                                </a:cubicBezTo>
                                <a:lnTo>
                                  <a:pt x="1833" y="16"/>
                                </a:lnTo>
                                <a:cubicBezTo>
                                  <a:pt x="1828" y="16"/>
                                  <a:pt x="1825" y="13"/>
                                  <a:pt x="1825" y="8"/>
                                </a:cubicBezTo>
                                <a:cubicBezTo>
                                  <a:pt x="1825" y="4"/>
                                  <a:pt x="1828" y="0"/>
                                  <a:pt x="1833" y="0"/>
                                </a:cubicBezTo>
                                <a:close/>
                                <a:moveTo>
                                  <a:pt x="1865" y="0"/>
                                </a:moveTo>
                                <a:lnTo>
                                  <a:pt x="1865" y="0"/>
                                </a:lnTo>
                                <a:cubicBezTo>
                                  <a:pt x="1869" y="0"/>
                                  <a:pt x="1873" y="4"/>
                                  <a:pt x="1873" y="8"/>
                                </a:cubicBezTo>
                                <a:cubicBezTo>
                                  <a:pt x="1873" y="13"/>
                                  <a:pt x="1869" y="16"/>
                                  <a:pt x="1865" y="16"/>
                                </a:cubicBezTo>
                                <a:lnTo>
                                  <a:pt x="1865" y="16"/>
                                </a:lnTo>
                                <a:cubicBezTo>
                                  <a:pt x="1860" y="16"/>
                                  <a:pt x="1857" y="13"/>
                                  <a:pt x="1857" y="8"/>
                                </a:cubicBezTo>
                                <a:cubicBezTo>
                                  <a:pt x="1857" y="4"/>
                                  <a:pt x="1860" y="0"/>
                                  <a:pt x="1865" y="0"/>
                                </a:cubicBezTo>
                                <a:close/>
                                <a:moveTo>
                                  <a:pt x="1897" y="0"/>
                                </a:moveTo>
                                <a:lnTo>
                                  <a:pt x="1897" y="0"/>
                                </a:lnTo>
                                <a:cubicBezTo>
                                  <a:pt x="1901" y="0"/>
                                  <a:pt x="1905" y="4"/>
                                  <a:pt x="1905" y="8"/>
                                </a:cubicBezTo>
                                <a:cubicBezTo>
                                  <a:pt x="1905" y="13"/>
                                  <a:pt x="1901" y="16"/>
                                  <a:pt x="1897" y="16"/>
                                </a:cubicBezTo>
                                <a:lnTo>
                                  <a:pt x="1897" y="16"/>
                                </a:lnTo>
                                <a:cubicBezTo>
                                  <a:pt x="1892" y="16"/>
                                  <a:pt x="1889" y="13"/>
                                  <a:pt x="1889" y="8"/>
                                </a:cubicBezTo>
                                <a:cubicBezTo>
                                  <a:pt x="1889" y="4"/>
                                  <a:pt x="1892" y="0"/>
                                  <a:pt x="1897" y="0"/>
                                </a:cubicBezTo>
                                <a:close/>
                                <a:moveTo>
                                  <a:pt x="1929" y="0"/>
                                </a:moveTo>
                                <a:lnTo>
                                  <a:pt x="1929" y="0"/>
                                </a:lnTo>
                                <a:cubicBezTo>
                                  <a:pt x="1933" y="0"/>
                                  <a:pt x="1937" y="4"/>
                                  <a:pt x="1937" y="8"/>
                                </a:cubicBezTo>
                                <a:cubicBezTo>
                                  <a:pt x="1937" y="13"/>
                                  <a:pt x="1933" y="16"/>
                                  <a:pt x="1929" y="16"/>
                                </a:cubicBezTo>
                                <a:lnTo>
                                  <a:pt x="1929" y="16"/>
                                </a:lnTo>
                                <a:cubicBezTo>
                                  <a:pt x="1924" y="16"/>
                                  <a:pt x="1921" y="13"/>
                                  <a:pt x="1921" y="8"/>
                                </a:cubicBezTo>
                                <a:cubicBezTo>
                                  <a:pt x="1921" y="4"/>
                                  <a:pt x="1924" y="0"/>
                                  <a:pt x="1929" y="0"/>
                                </a:cubicBezTo>
                                <a:close/>
                                <a:moveTo>
                                  <a:pt x="1961" y="0"/>
                                </a:moveTo>
                                <a:lnTo>
                                  <a:pt x="1961" y="0"/>
                                </a:lnTo>
                                <a:cubicBezTo>
                                  <a:pt x="1965" y="0"/>
                                  <a:pt x="1969" y="4"/>
                                  <a:pt x="1969" y="8"/>
                                </a:cubicBezTo>
                                <a:cubicBezTo>
                                  <a:pt x="1969" y="13"/>
                                  <a:pt x="1965" y="16"/>
                                  <a:pt x="1961" y="16"/>
                                </a:cubicBezTo>
                                <a:lnTo>
                                  <a:pt x="1961" y="16"/>
                                </a:lnTo>
                                <a:cubicBezTo>
                                  <a:pt x="1956" y="16"/>
                                  <a:pt x="1953" y="13"/>
                                  <a:pt x="1953" y="8"/>
                                </a:cubicBezTo>
                                <a:cubicBezTo>
                                  <a:pt x="1953" y="4"/>
                                  <a:pt x="1956" y="0"/>
                                  <a:pt x="1961" y="0"/>
                                </a:cubicBezTo>
                                <a:close/>
                                <a:moveTo>
                                  <a:pt x="1993" y="0"/>
                                </a:moveTo>
                                <a:lnTo>
                                  <a:pt x="1993" y="0"/>
                                </a:lnTo>
                                <a:cubicBezTo>
                                  <a:pt x="1997" y="0"/>
                                  <a:pt x="2001" y="4"/>
                                  <a:pt x="2001" y="8"/>
                                </a:cubicBezTo>
                                <a:cubicBezTo>
                                  <a:pt x="2001" y="13"/>
                                  <a:pt x="1997" y="16"/>
                                  <a:pt x="1993" y="16"/>
                                </a:cubicBezTo>
                                <a:lnTo>
                                  <a:pt x="1993" y="16"/>
                                </a:lnTo>
                                <a:cubicBezTo>
                                  <a:pt x="1988" y="16"/>
                                  <a:pt x="1985" y="13"/>
                                  <a:pt x="1985" y="8"/>
                                </a:cubicBezTo>
                                <a:cubicBezTo>
                                  <a:pt x="1985" y="4"/>
                                  <a:pt x="1988" y="0"/>
                                  <a:pt x="1993" y="0"/>
                                </a:cubicBezTo>
                                <a:close/>
                                <a:moveTo>
                                  <a:pt x="2025" y="0"/>
                                </a:moveTo>
                                <a:lnTo>
                                  <a:pt x="2025" y="0"/>
                                </a:lnTo>
                                <a:cubicBezTo>
                                  <a:pt x="2029" y="0"/>
                                  <a:pt x="2033" y="4"/>
                                  <a:pt x="2033" y="8"/>
                                </a:cubicBezTo>
                                <a:cubicBezTo>
                                  <a:pt x="2033" y="13"/>
                                  <a:pt x="2029" y="16"/>
                                  <a:pt x="2025" y="16"/>
                                </a:cubicBezTo>
                                <a:lnTo>
                                  <a:pt x="2025" y="16"/>
                                </a:lnTo>
                                <a:cubicBezTo>
                                  <a:pt x="2020" y="16"/>
                                  <a:pt x="2017" y="13"/>
                                  <a:pt x="2017" y="8"/>
                                </a:cubicBezTo>
                                <a:cubicBezTo>
                                  <a:pt x="2017" y="4"/>
                                  <a:pt x="2020" y="0"/>
                                  <a:pt x="2025" y="0"/>
                                </a:cubicBezTo>
                                <a:close/>
                                <a:moveTo>
                                  <a:pt x="2057" y="0"/>
                                </a:moveTo>
                                <a:lnTo>
                                  <a:pt x="2057" y="0"/>
                                </a:lnTo>
                                <a:cubicBezTo>
                                  <a:pt x="2061" y="0"/>
                                  <a:pt x="2065" y="4"/>
                                  <a:pt x="2065" y="8"/>
                                </a:cubicBezTo>
                                <a:cubicBezTo>
                                  <a:pt x="2065" y="13"/>
                                  <a:pt x="2061" y="16"/>
                                  <a:pt x="2057" y="16"/>
                                </a:cubicBezTo>
                                <a:lnTo>
                                  <a:pt x="2057" y="16"/>
                                </a:lnTo>
                                <a:cubicBezTo>
                                  <a:pt x="2052" y="16"/>
                                  <a:pt x="2049" y="13"/>
                                  <a:pt x="2049" y="8"/>
                                </a:cubicBezTo>
                                <a:cubicBezTo>
                                  <a:pt x="2049" y="4"/>
                                  <a:pt x="2052" y="0"/>
                                  <a:pt x="2057" y="0"/>
                                </a:cubicBezTo>
                                <a:close/>
                                <a:moveTo>
                                  <a:pt x="2089" y="0"/>
                                </a:moveTo>
                                <a:lnTo>
                                  <a:pt x="2089" y="0"/>
                                </a:lnTo>
                                <a:cubicBezTo>
                                  <a:pt x="2093" y="0"/>
                                  <a:pt x="2097" y="4"/>
                                  <a:pt x="2097" y="8"/>
                                </a:cubicBezTo>
                                <a:cubicBezTo>
                                  <a:pt x="2097" y="13"/>
                                  <a:pt x="2093" y="16"/>
                                  <a:pt x="2089" y="16"/>
                                </a:cubicBezTo>
                                <a:lnTo>
                                  <a:pt x="2089" y="16"/>
                                </a:lnTo>
                                <a:cubicBezTo>
                                  <a:pt x="2084" y="16"/>
                                  <a:pt x="2081" y="13"/>
                                  <a:pt x="2081" y="8"/>
                                </a:cubicBezTo>
                                <a:cubicBezTo>
                                  <a:pt x="2081" y="4"/>
                                  <a:pt x="2084" y="0"/>
                                  <a:pt x="2089" y="0"/>
                                </a:cubicBezTo>
                                <a:close/>
                                <a:moveTo>
                                  <a:pt x="2121" y="0"/>
                                </a:moveTo>
                                <a:lnTo>
                                  <a:pt x="2121" y="0"/>
                                </a:lnTo>
                                <a:cubicBezTo>
                                  <a:pt x="2125" y="0"/>
                                  <a:pt x="2129" y="4"/>
                                  <a:pt x="2129" y="8"/>
                                </a:cubicBezTo>
                                <a:cubicBezTo>
                                  <a:pt x="2129" y="13"/>
                                  <a:pt x="2125" y="16"/>
                                  <a:pt x="2121" y="16"/>
                                </a:cubicBezTo>
                                <a:lnTo>
                                  <a:pt x="2121" y="16"/>
                                </a:lnTo>
                                <a:cubicBezTo>
                                  <a:pt x="2116" y="16"/>
                                  <a:pt x="2113" y="13"/>
                                  <a:pt x="2113" y="8"/>
                                </a:cubicBezTo>
                                <a:cubicBezTo>
                                  <a:pt x="2113" y="4"/>
                                  <a:pt x="2116" y="0"/>
                                  <a:pt x="2121" y="0"/>
                                </a:cubicBezTo>
                                <a:close/>
                                <a:moveTo>
                                  <a:pt x="2153" y="0"/>
                                </a:moveTo>
                                <a:lnTo>
                                  <a:pt x="2153" y="0"/>
                                </a:lnTo>
                                <a:cubicBezTo>
                                  <a:pt x="2157" y="0"/>
                                  <a:pt x="2161" y="4"/>
                                  <a:pt x="2161" y="8"/>
                                </a:cubicBezTo>
                                <a:cubicBezTo>
                                  <a:pt x="2161" y="13"/>
                                  <a:pt x="2157" y="16"/>
                                  <a:pt x="2153" y="16"/>
                                </a:cubicBezTo>
                                <a:lnTo>
                                  <a:pt x="2153" y="16"/>
                                </a:lnTo>
                                <a:cubicBezTo>
                                  <a:pt x="2148" y="16"/>
                                  <a:pt x="2145" y="13"/>
                                  <a:pt x="2145" y="8"/>
                                </a:cubicBezTo>
                                <a:cubicBezTo>
                                  <a:pt x="2145" y="4"/>
                                  <a:pt x="2148" y="0"/>
                                  <a:pt x="2153" y="0"/>
                                </a:cubicBezTo>
                                <a:close/>
                                <a:moveTo>
                                  <a:pt x="2185" y="0"/>
                                </a:moveTo>
                                <a:lnTo>
                                  <a:pt x="2185" y="0"/>
                                </a:lnTo>
                                <a:cubicBezTo>
                                  <a:pt x="2189" y="0"/>
                                  <a:pt x="2193" y="4"/>
                                  <a:pt x="2193" y="8"/>
                                </a:cubicBezTo>
                                <a:cubicBezTo>
                                  <a:pt x="2193" y="13"/>
                                  <a:pt x="2189" y="16"/>
                                  <a:pt x="2185" y="16"/>
                                </a:cubicBezTo>
                                <a:lnTo>
                                  <a:pt x="2185" y="16"/>
                                </a:lnTo>
                                <a:cubicBezTo>
                                  <a:pt x="2180" y="16"/>
                                  <a:pt x="2177" y="13"/>
                                  <a:pt x="2177" y="8"/>
                                </a:cubicBezTo>
                                <a:cubicBezTo>
                                  <a:pt x="2177" y="4"/>
                                  <a:pt x="2180" y="0"/>
                                  <a:pt x="2185" y="0"/>
                                </a:cubicBezTo>
                                <a:close/>
                                <a:moveTo>
                                  <a:pt x="2217" y="0"/>
                                </a:moveTo>
                                <a:lnTo>
                                  <a:pt x="2217" y="0"/>
                                </a:lnTo>
                                <a:cubicBezTo>
                                  <a:pt x="2221" y="0"/>
                                  <a:pt x="2225" y="4"/>
                                  <a:pt x="2225" y="8"/>
                                </a:cubicBezTo>
                                <a:cubicBezTo>
                                  <a:pt x="2225" y="13"/>
                                  <a:pt x="2221" y="16"/>
                                  <a:pt x="2217" y="16"/>
                                </a:cubicBezTo>
                                <a:lnTo>
                                  <a:pt x="2217" y="16"/>
                                </a:lnTo>
                                <a:cubicBezTo>
                                  <a:pt x="2212" y="16"/>
                                  <a:pt x="2209" y="13"/>
                                  <a:pt x="2209" y="8"/>
                                </a:cubicBezTo>
                                <a:cubicBezTo>
                                  <a:pt x="2209" y="4"/>
                                  <a:pt x="2212" y="0"/>
                                  <a:pt x="2217" y="0"/>
                                </a:cubicBezTo>
                                <a:close/>
                                <a:moveTo>
                                  <a:pt x="2249" y="0"/>
                                </a:moveTo>
                                <a:lnTo>
                                  <a:pt x="2249" y="0"/>
                                </a:lnTo>
                                <a:cubicBezTo>
                                  <a:pt x="2253" y="0"/>
                                  <a:pt x="2257" y="4"/>
                                  <a:pt x="2257" y="8"/>
                                </a:cubicBezTo>
                                <a:cubicBezTo>
                                  <a:pt x="2257" y="13"/>
                                  <a:pt x="2253" y="16"/>
                                  <a:pt x="2249" y="16"/>
                                </a:cubicBezTo>
                                <a:lnTo>
                                  <a:pt x="2249" y="16"/>
                                </a:lnTo>
                                <a:cubicBezTo>
                                  <a:pt x="2244" y="16"/>
                                  <a:pt x="2241" y="13"/>
                                  <a:pt x="2241" y="8"/>
                                </a:cubicBezTo>
                                <a:cubicBezTo>
                                  <a:pt x="2241" y="4"/>
                                  <a:pt x="2244" y="0"/>
                                  <a:pt x="2249" y="0"/>
                                </a:cubicBezTo>
                                <a:close/>
                                <a:moveTo>
                                  <a:pt x="2281" y="0"/>
                                </a:moveTo>
                                <a:lnTo>
                                  <a:pt x="2281" y="0"/>
                                </a:lnTo>
                                <a:cubicBezTo>
                                  <a:pt x="2285" y="0"/>
                                  <a:pt x="2289" y="4"/>
                                  <a:pt x="2289" y="8"/>
                                </a:cubicBezTo>
                                <a:cubicBezTo>
                                  <a:pt x="2289" y="13"/>
                                  <a:pt x="2285" y="16"/>
                                  <a:pt x="2281" y="16"/>
                                </a:cubicBezTo>
                                <a:lnTo>
                                  <a:pt x="2281" y="16"/>
                                </a:lnTo>
                                <a:cubicBezTo>
                                  <a:pt x="2277" y="16"/>
                                  <a:pt x="2273" y="13"/>
                                  <a:pt x="2273" y="8"/>
                                </a:cubicBezTo>
                                <a:cubicBezTo>
                                  <a:pt x="2273" y="4"/>
                                  <a:pt x="2277" y="0"/>
                                  <a:pt x="2281" y="0"/>
                                </a:cubicBezTo>
                                <a:close/>
                                <a:moveTo>
                                  <a:pt x="2313" y="0"/>
                                </a:moveTo>
                                <a:lnTo>
                                  <a:pt x="2313" y="0"/>
                                </a:lnTo>
                                <a:cubicBezTo>
                                  <a:pt x="2317" y="0"/>
                                  <a:pt x="2321" y="4"/>
                                  <a:pt x="2321" y="8"/>
                                </a:cubicBezTo>
                                <a:cubicBezTo>
                                  <a:pt x="2321" y="13"/>
                                  <a:pt x="2317" y="16"/>
                                  <a:pt x="2313" y="16"/>
                                </a:cubicBezTo>
                                <a:lnTo>
                                  <a:pt x="2313" y="16"/>
                                </a:lnTo>
                                <a:cubicBezTo>
                                  <a:pt x="2309" y="16"/>
                                  <a:pt x="2305" y="13"/>
                                  <a:pt x="2305" y="8"/>
                                </a:cubicBezTo>
                                <a:cubicBezTo>
                                  <a:pt x="2305" y="4"/>
                                  <a:pt x="2309" y="0"/>
                                  <a:pt x="2313" y="0"/>
                                </a:cubicBezTo>
                                <a:close/>
                                <a:moveTo>
                                  <a:pt x="2345" y="0"/>
                                </a:moveTo>
                                <a:lnTo>
                                  <a:pt x="2345" y="0"/>
                                </a:lnTo>
                                <a:cubicBezTo>
                                  <a:pt x="2349" y="0"/>
                                  <a:pt x="2353" y="4"/>
                                  <a:pt x="2353" y="8"/>
                                </a:cubicBezTo>
                                <a:cubicBezTo>
                                  <a:pt x="2353" y="13"/>
                                  <a:pt x="2349" y="16"/>
                                  <a:pt x="2345" y="16"/>
                                </a:cubicBezTo>
                                <a:lnTo>
                                  <a:pt x="2345" y="16"/>
                                </a:lnTo>
                                <a:cubicBezTo>
                                  <a:pt x="2341" y="16"/>
                                  <a:pt x="2337" y="13"/>
                                  <a:pt x="2337" y="8"/>
                                </a:cubicBezTo>
                                <a:cubicBezTo>
                                  <a:pt x="2337" y="4"/>
                                  <a:pt x="2341" y="0"/>
                                  <a:pt x="2345" y="0"/>
                                </a:cubicBezTo>
                                <a:close/>
                                <a:moveTo>
                                  <a:pt x="2377" y="0"/>
                                </a:moveTo>
                                <a:lnTo>
                                  <a:pt x="2377" y="0"/>
                                </a:lnTo>
                                <a:cubicBezTo>
                                  <a:pt x="2381" y="0"/>
                                  <a:pt x="2385" y="4"/>
                                  <a:pt x="2385" y="8"/>
                                </a:cubicBezTo>
                                <a:cubicBezTo>
                                  <a:pt x="2385" y="13"/>
                                  <a:pt x="2381" y="16"/>
                                  <a:pt x="2377" y="16"/>
                                </a:cubicBezTo>
                                <a:lnTo>
                                  <a:pt x="2377" y="16"/>
                                </a:lnTo>
                                <a:cubicBezTo>
                                  <a:pt x="2373" y="16"/>
                                  <a:pt x="2369" y="13"/>
                                  <a:pt x="2369" y="8"/>
                                </a:cubicBezTo>
                                <a:cubicBezTo>
                                  <a:pt x="2369" y="4"/>
                                  <a:pt x="2373" y="0"/>
                                  <a:pt x="2377" y="0"/>
                                </a:cubicBezTo>
                                <a:close/>
                                <a:moveTo>
                                  <a:pt x="2409" y="0"/>
                                </a:moveTo>
                                <a:lnTo>
                                  <a:pt x="2409" y="0"/>
                                </a:lnTo>
                                <a:cubicBezTo>
                                  <a:pt x="2413" y="0"/>
                                  <a:pt x="2417" y="4"/>
                                  <a:pt x="2417" y="8"/>
                                </a:cubicBezTo>
                                <a:cubicBezTo>
                                  <a:pt x="2417" y="13"/>
                                  <a:pt x="2413" y="16"/>
                                  <a:pt x="2409" y="16"/>
                                </a:cubicBezTo>
                                <a:lnTo>
                                  <a:pt x="2409" y="16"/>
                                </a:lnTo>
                                <a:cubicBezTo>
                                  <a:pt x="2405" y="16"/>
                                  <a:pt x="2401" y="13"/>
                                  <a:pt x="2401" y="8"/>
                                </a:cubicBezTo>
                                <a:cubicBezTo>
                                  <a:pt x="2401" y="4"/>
                                  <a:pt x="2405" y="0"/>
                                  <a:pt x="2409" y="0"/>
                                </a:cubicBezTo>
                                <a:close/>
                                <a:moveTo>
                                  <a:pt x="2441" y="0"/>
                                </a:moveTo>
                                <a:lnTo>
                                  <a:pt x="2441" y="0"/>
                                </a:lnTo>
                                <a:cubicBezTo>
                                  <a:pt x="2445" y="0"/>
                                  <a:pt x="2449" y="4"/>
                                  <a:pt x="2449" y="8"/>
                                </a:cubicBezTo>
                                <a:cubicBezTo>
                                  <a:pt x="2449" y="13"/>
                                  <a:pt x="2445" y="16"/>
                                  <a:pt x="2441" y="16"/>
                                </a:cubicBezTo>
                                <a:lnTo>
                                  <a:pt x="2441" y="16"/>
                                </a:lnTo>
                                <a:cubicBezTo>
                                  <a:pt x="2437" y="16"/>
                                  <a:pt x="2433" y="13"/>
                                  <a:pt x="2433" y="8"/>
                                </a:cubicBezTo>
                                <a:cubicBezTo>
                                  <a:pt x="2433" y="4"/>
                                  <a:pt x="2437" y="0"/>
                                  <a:pt x="2441" y="0"/>
                                </a:cubicBezTo>
                                <a:close/>
                                <a:moveTo>
                                  <a:pt x="2473" y="0"/>
                                </a:moveTo>
                                <a:lnTo>
                                  <a:pt x="2473" y="0"/>
                                </a:lnTo>
                                <a:cubicBezTo>
                                  <a:pt x="2477" y="0"/>
                                  <a:pt x="2481" y="4"/>
                                  <a:pt x="2481" y="8"/>
                                </a:cubicBezTo>
                                <a:cubicBezTo>
                                  <a:pt x="2481" y="13"/>
                                  <a:pt x="2477" y="16"/>
                                  <a:pt x="2473" y="16"/>
                                </a:cubicBezTo>
                                <a:lnTo>
                                  <a:pt x="2473" y="16"/>
                                </a:lnTo>
                                <a:cubicBezTo>
                                  <a:pt x="2469" y="16"/>
                                  <a:pt x="2465" y="13"/>
                                  <a:pt x="2465" y="8"/>
                                </a:cubicBezTo>
                                <a:cubicBezTo>
                                  <a:pt x="2465" y="4"/>
                                  <a:pt x="2469" y="0"/>
                                  <a:pt x="2473" y="0"/>
                                </a:cubicBezTo>
                                <a:close/>
                                <a:moveTo>
                                  <a:pt x="2505" y="0"/>
                                </a:moveTo>
                                <a:lnTo>
                                  <a:pt x="2505" y="0"/>
                                </a:lnTo>
                                <a:cubicBezTo>
                                  <a:pt x="2509" y="0"/>
                                  <a:pt x="2513" y="4"/>
                                  <a:pt x="2513" y="8"/>
                                </a:cubicBezTo>
                                <a:cubicBezTo>
                                  <a:pt x="2513" y="13"/>
                                  <a:pt x="2509" y="16"/>
                                  <a:pt x="2505" y="16"/>
                                </a:cubicBezTo>
                                <a:lnTo>
                                  <a:pt x="2505" y="16"/>
                                </a:lnTo>
                                <a:cubicBezTo>
                                  <a:pt x="2501" y="16"/>
                                  <a:pt x="2497" y="13"/>
                                  <a:pt x="2497" y="8"/>
                                </a:cubicBezTo>
                                <a:cubicBezTo>
                                  <a:pt x="2497" y="4"/>
                                  <a:pt x="2501" y="0"/>
                                  <a:pt x="2505" y="0"/>
                                </a:cubicBezTo>
                                <a:close/>
                                <a:moveTo>
                                  <a:pt x="2537" y="0"/>
                                </a:moveTo>
                                <a:lnTo>
                                  <a:pt x="2537" y="0"/>
                                </a:lnTo>
                                <a:cubicBezTo>
                                  <a:pt x="2541" y="0"/>
                                  <a:pt x="2545" y="4"/>
                                  <a:pt x="2545" y="8"/>
                                </a:cubicBezTo>
                                <a:cubicBezTo>
                                  <a:pt x="2545" y="13"/>
                                  <a:pt x="2541" y="16"/>
                                  <a:pt x="2537" y="16"/>
                                </a:cubicBezTo>
                                <a:lnTo>
                                  <a:pt x="2537" y="16"/>
                                </a:lnTo>
                                <a:cubicBezTo>
                                  <a:pt x="2533" y="16"/>
                                  <a:pt x="2529" y="13"/>
                                  <a:pt x="2529" y="8"/>
                                </a:cubicBezTo>
                                <a:cubicBezTo>
                                  <a:pt x="2529" y="4"/>
                                  <a:pt x="2533" y="0"/>
                                  <a:pt x="2537" y="0"/>
                                </a:cubicBezTo>
                                <a:close/>
                                <a:moveTo>
                                  <a:pt x="2569" y="0"/>
                                </a:moveTo>
                                <a:lnTo>
                                  <a:pt x="2569" y="0"/>
                                </a:lnTo>
                                <a:cubicBezTo>
                                  <a:pt x="2573" y="0"/>
                                  <a:pt x="2577" y="4"/>
                                  <a:pt x="2577" y="8"/>
                                </a:cubicBezTo>
                                <a:cubicBezTo>
                                  <a:pt x="2577" y="13"/>
                                  <a:pt x="2573" y="16"/>
                                  <a:pt x="2569" y="16"/>
                                </a:cubicBezTo>
                                <a:lnTo>
                                  <a:pt x="2569" y="16"/>
                                </a:lnTo>
                                <a:cubicBezTo>
                                  <a:pt x="2565" y="16"/>
                                  <a:pt x="2561" y="13"/>
                                  <a:pt x="2561" y="8"/>
                                </a:cubicBezTo>
                                <a:cubicBezTo>
                                  <a:pt x="2561" y="4"/>
                                  <a:pt x="2565" y="0"/>
                                  <a:pt x="2569" y="0"/>
                                </a:cubicBezTo>
                                <a:close/>
                                <a:moveTo>
                                  <a:pt x="2601" y="1"/>
                                </a:moveTo>
                                <a:lnTo>
                                  <a:pt x="2601" y="1"/>
                                </a:lnTo>
                                <a:cubicBezTo>
                                  <a:pt x="2606" y="1"/>
                                  <a:pt x="2609" y="4"/>
                                  <a:pt x="2609" y="9"/>
                                </a:cubicBezTo>
                                <a:cubicBezTo>
                                  <a:pt x="2609" y="13"/>
                                  <a:pt x="2606" y="17"/>
                                  <a:pt x="2601" y="17"/>
                                </a:cubicBezTo>
                                <a:lnTo>
                                  <a:pt x="2601" y="17"/>
                                </a:lnTo>
                                <a:cubicBezTo>
                                  <a:pt x="2597" y="17"/>
                                  <a:pt x="2593" y="13"/>
                                  <a:pt x="2593" y="9"/>
                                </a:cubicBezTo>
                                <a:cubicBezTo>
                                  <a:pt x="2593" y="4"/>
                                  <a:pt x="2597" y="1"/>
                                  <a:pt x="2601" y="1"/>
                                </a:cubicBezTo>
                                <a:close/>
                                <a:moveTo>
                                  <a:pt x="2633" y="1"/>
                                </a:moveTo>
                                <a:lnTo>
                                  <a:pt x="2633" y="1"/>
                                </a:lnTo>
                                <a:cubicBezTo>
                                  <a:pt x="2638" y="1"/>
                                  <a:pt x="2641" y="4"/>
                                  <a:pt x="2641" y="9"/>
                                </a:cubicBezTo>
                                <a:cubicBezTo>
                                  <a:pt x="2641" y="13"/>
                                  <a:pt x="2638" y="17"/>
                                  <a:pt x="2633" y="17"/>
                                </a:cubicBezTo>
                                <a:lnTo>
                                  <a:pt x="2633" y="17"/>
                                </a:lnTo>
                                <a:cubicBezTo>
                                  <a:pt x="2629" y="17"/>
                                  <a:pt x="2625" y="13"/>
                                  <a:pt x="2625" y="9"/>
                                </a:cubicBezTo>
                                <a:cubicBezTo>
                                  <a:pt x="2625" y="4"/>
                                  <a:pt x="2629" y="1"/>
                                  <a:pt x="2633" y="1"/>
                                </a:cubicBezTo>
                                <a:close/>
                                <a:moveTo>
                                  <a:pt x="2665" y="1"/>
                                </a:moveTo>
                                <a:lnTo>
                                  <a:pt x="2665" y="1"/>
                                </a:lnTo>
                                <a:cubicBezTo>
                                  <a:pt x="2670" y="1"/>
                                  <a:pt x="2673" y="4"/>
                                  <a:pt x="2673" y="9"/>
                                </a:cubicBezTo>
                                <a:cubicBezTo>
                                  <a:pt x="2673" y="13"/>
                                  <a:pt x="2670" y="17"/>
                                  <a:pt x="2665" y="17"/>
                                </a:cubicBezTo>
                                <a:lnTo>
                                  <a:pt x="2665" y="17"/>
                                </a:lnTo>
                                <a:cubicBezTo>
                                  <a:pt x="2661" y="17"/>
                                  <a:pt x="2657" y="13"/>
                                  <a:pt x="2657" y="9"/>
                                </a:cubicBezTo>
                                <a:cubicBezTo>
                                  <a:pt x="2657" y="4"/>
                                  <a:pt x="2661" y="1"/>
                                  <a:pt x="2665" y="1"/>
                                </a:cubicBezTo>
                                <a:close/>
                                <a:moveTo>
                                  <a:pt x="2697" y="1"/>
                                </a:moveTo>
                                <a:lnTo>
                                  <a:pt x="2697" y="1"/>
                                </a:lnTo>
                                <a:cubicBezTo>
                                  <a:pt x="2702" y="1"/>
                                  <a:pt x="2705" y="4"/>
                                  <a:pt x="2705" y="9"/>
                                </a:cubicBezTo>
                                <a:cubicBezTo>
                                  <a:pt x="2705" y="13"/>
                                  <a:pt x="2702" y="17"/>
                                  <a:pt x="2697" y="17"/>
                                </a:cubicBezTo>
                                <a:lnTo>
                                  <a:pt x="2697" y="17"/>
                                </a:lnTo>
                                <a:cubicBezTo>
                                  <a:pt x="2693" y="17"/>
                                  <a:pt x="2689" y="13"/>
                                  <a:pt x="2689" y="9"/>
                                </a:cubicBezTo>
                                <a:cubicBezTo>
                                  <a:pt x="2689" y="4"/>
                                  <a:pt x="2693" y="1"/>
                                  <a:pt x="2697" y="1"/>
                                </a:cubicBezTo>
                                <a:close/>
                                <a:moveTo>
                                  <a:pt x="2729" y="1"/>
                                </a:moveTo>
                                <a:lnTo>
                                  <a:pt x="2729" y="1"/>
                                </a:lnTo>
                                <a:cubicBezTo>
                                  <a:pt x="2734" y="1"/>
                                  <a:pt x="2737" y="4"/>
                                  <a:pt x="2737" y="9"/>
                                </a:cubicBezTo>
                                <a:cubicBezTo>
                                  <a:pt x="2737" y="13"/>
                                  <a:pt x="2734" y="17"/>
                                  <a:pt x="2729" y="17"/>
                                </a:cubicBezTo>
                                <a:lnTo>
                                  <a:pt x="2729" y="17"/>
                                </a:lnTo>
                                <a:cubicBezTo>
                                  <a:pt x="2725" y="17"/>
                                  <a:pt x="2721" y="13"/>
                                  <a:pt x="2721" y="9"/>
                                </a:cubicBezTo>
                                <a:cubicBezTo>
                                  <a:pt x="2721" y="4"/>
                                  <a:pt x="2725" y="1"/>
                                  <a:pt x="2729" y="1"/>
                                </a:cubicBezTo>
                                <a:close/>
                                <a:moveTo>
                                  <a:pt x="2761" y="1"/>
                                </a:moveTo>
                                <a:lnTo>
                                  <a:pt x="2761" y="1"/>
                                </a:lnTo>
                                <a:cubicBezTo>
                                  <a:pt x="2766" y="1"/>
                                  <a:pt x="2769" y="4"/>
                                  <a:pt x="2769" y="9"/>
                                </a:cubicBezTo>
                                <a:cubicBezTo>
                                  <a:pt x="2769" y="13"/>
                                  <a:pt x="2766" y="17"/>
                                  <a:pt x="2761" y="17"/>
                                </a:cubicBezTo>
                                <a:lnTo>
                                  <a:pt x="2761" y="17"/>
                                </a:lnTo>
                                <a:cubicBezTo>
                                  <a:pt x="2757" y="17"/>
                                  <a:pt x="2753" y="13"/>
                                  <a:pt x="2753" y="9"/>
                                </a:cubicBezTo>
                                <a:cubicBezTo>
                                  <a:pt x="2753" y="4"/>
                                  <a:pt x="2757" y="1"/>
                                  <a:pt x="2761" y="1"/>
                                </a:cubicBezTo>
                                <a:close/>
                                <a:moveTo>
                                  <a:pt x="2793" y="1"/>
                                </a:moveTo>
                                <a:lnTo>
                                  <a:pt x="2793" y="1"/>
                                </a:lnTo>
                                <a:cubicBezTo>
                                  <a:pt x="2798" y="1"/>
                                  <a:pt x="2801" y="4"/>
                                  <a:pt x="2801" y="9"/>
                                </a:cubicBezTo>
                                <a:cubicBezTo>
                                  <a:pt x="2801" y="13"/>
                                  <a:pt x="2798" y="17"/>
                                  <a:pt x="2793" y="17"/>
                                </a:cubicBezTo>
                                <a:lnTo>
                                  <a:pt x="2793" y="17"/>
                                </a:lnTo>
                                <a:cubicBezTo>
                                  <a:pt x="2789" y="17"/>
                                  <a:pt x="2785" y="13"/>
                                  <a:pt x="2785" y="9"/>
                                </a:cubicBezTo>
                                <a:cubicBezTo>
                                  <a:pt x="2785" y="4"/>
                                  <a:pt x="2789" y="1"/>
                                  <a:pt x="2793" y="1"/>
                                </a:cubicBezTo>
                                <a:close/>
                                <a:moveTo>
                                  <a:pt x="2825" y="1"/>
                                </a:moveTo>
                                <a:lnTo>
                                  <a:pt x="2825" y="1"/>
                                </a:lnTo>
                                <a:cubicBezTo>
                                  <a:pt x="2830" y="1"/>
                                  <a:pt x="2833" y="4"/>
                                  <a:pt x="2833" y="9"/>
                                </a:cubicBezTo>
                                <a:cubicBezTo>
                                  <a:pt x="2833" y="13"/>
                                  <a:pt x="2830" y="17"/>
                                  <a:pt x="2825" y="17"/>
                                </a:cubicBezTo>
                                <a:lnTo>
                                  <a:pt x="2825" y="17"/>
                                </a:lnTo>
                                <a:cubicBezTo>
                                  <a:pt x="2821" y="17"/>
                                  <a:pt x="2817" y="13"/>
                                  <a:pt x="2817" y="9"/>
                                </a:cubicBezTo>
                                <a:cubicBezTo>
                                  <a:pt x="2817" y="4"/>
                                  <a:pt x="2821" y="1"/>
                                  <a:pt x="2825" y="1"/>
                                </a:cubicBezTo>
                                <a:close/>
                                <a:moveTo>
                                  <a:pt x="2857" y="1"/>
                                </a:moveTo>
                                <a:lnTo>
                                  <a:pt x="2857" y="1"/>
                                </a:lnTo>
                                <a:cubicBezTo>
                                  <a:pt x="2862" y="1"/>
                                  <a:pt x="2865" y="4"/>
                                  <a:pt x="2865" y="9"/>
                                </a:cubicBezTo>
                                <a:cubicBezTo>
                                  <a:pt x="2865" y="13"/>
                                  <a:pt x="2862" y="17"/>
                                  <a:pt x="2857" y="17"/>
                                </a:cubicBezTo>
                                <a:lnTo>
                                  <a:pt x="2857" y="17"/>
                                </a:lnTo>
                                <a:cubicBezTo>
                                  <a:pt x="2853" y="17"/>
                                  <a:pt x="2849" y="13"/>
                                  <a:pt x="2849" y="9"/>
                                </a:cubicBezTo>
                                <a:cubicBezTo>
                                  <a:pt x="2849" y="4"/>
                                  <a:pt x="2853" y="1"/>
                                  <a:pt x="2857" y="1"/>
                                </a:cubicBezTo>
                                <a:close/>
                                <a:moveTo>
                                  <a:pt x="2889" y="1"/>
                                </a:moveTo>
                                <a:lnTo>
                                  <a:pt x="2889" y="1"/>
                                </a:lnTo>
                                <a:cubicBezTo>
                                  <a:pt x="2894" y="1"/>
                                  <a:pt x="2897" y="4"/>
                                  <a:pt x="2897" y="9"/>
                                </a:cubicBezTo>
                                <a:cubicBezTo>
                                  <a:pt x="2897" y="13"/>
                                  <a:pt x="2894" y="17"/>
                                  <a:pt x="2889" y="17"/>
                                </a:cubicBezTo>
                                <a:lnTo>
                                  <a:pt x="2889" y="17"/>
                                </a:lnTo>
                                <a:cubicBezTo>
                                  <a:pt x="2885" y="17"/>
                                  <a:pt x="2881" y="13"/>
                                  <a:pt x="2881" y="9"/>
                                </a:cubicBezTo>
                                <a:cubicBezTo>
                                  <a:pt x="2881" y="4"/>
                                  <a:pt x="2885" y="1"/>
                                  <a:pt x="2889" y="1"/>
                                </a:cubicBezTo>
                                <a:close/>
                                <a:moveTo>
                                  <a:pt x="2921" y="1"/>
                                </a:moveTo>
                                <a:lnTo>
                                  <a:pt x="2921" y="1"/>
                                </a:lnTo>
                                <a:cubicBezTo>
                                  <a:pt x="2926" y="1"/>
                                  <a:pt x="2929" y="4"/>
                                  <a:pt x="2929" y="9"/>
                                </a:cubicBezTo>
                                <a:cubicBezTo>
                                  <a:pt x="2929" y="13"/>
                                  <a:pt x="2926" y="17"/>
                                  <a:pt x="2921" y="17"/>
                                </a:cubicBezTo>
                                <a:lnTo>
                                  <a:pt x="2921" y="17"/>
                                </a:lnTo>
                                <a:cubicBezTo>
                                  <a:pt x="2917" y="17"/>
                                  <a:pt x="2913" y="13"/>
                                  <a:pt x="2913" y="9"/>
                                </a:cubicBezTo>
                                <a:cubicBezTo>
                                  <a:pt x="2913" y="4"/>
                                  <a:pt x="2917" y="1"/>
                                  <a:pt x="2921" y="1"/>
                                </a:cubicBezTo>
                                <a:close/>
                                <a:moveTo>
                                  <a:pt x="2953" y="1"/>
                                </a:moveTo>
                                <a:lnTo>
                                  <a:pt x="2953" y="1"/>
                                </a:lnTo>
                                <a:cubicBezTo>
                                  <a:pt x="2958" y="1"/>
                                  <a:pt x="2961" y="4"/>
                                  <a:pt x="2961" y="9"/>
                                </a:cubicBezTo>
                                <a:cubicBezTo>
                                  <a:pt x="2961" y="13"/>
                                  <a:pt x="2958" y="17"/>
                                  <a:pt x="2953" y="17"/>
                                </a:cubicBezTo>
                                <a:lnTo>
                                  <a:pt x="2953" y="17"/>
                                </a:lnTo>
                                <a:cubicBezTo>
                                  <a:pt x="2949" y="17"/>
                                  <a:pt x="2945" y="13"/>
                                  <a:pt x="2945" y="9"/>
                                </a:cubicBezTo>
                                <a:cubicBezTo>
                                  <a:pt x="2945" y="4"/>
                                  <a:pt x="2949" y="1"/>
                                  <a:pt x="2953" y="1"/>
                                </a:cubicBezTo>
                                <a:close/>
                                <a:moveTo>
                                  <a:pt x="2985" y="1"/>
                                </a:moveTo>
                                <a:lnTo>
                                  <a:pt x="2985" y="1"/>
                                </a:lnTo>
                                <a:cubicBezTo>
                                  <a:pt x="2990" y="1"/>
                                  <a:pt x="2993" y="4"/>
                                  <a:pt x="2993" y="9"/>
                                </a:cubicBezTo>
                                <a:cubicBezTo>
                                  <a:pt x="2993" y="13"/>
                                  <a:pt x="2990" y="17"/>
                                  <a:pt x="2985" y="17"/>
                                </a:cubicBezTo>
                                <a:lnTo>
                                  <a:pt x="2985" y="17"/>
                                </a:lnTo>
                                <a:cubicBezTo>
                                  <a:pt x="2981" y="17"/>
                                  <a:pt x="2977" y="13"/>
                                  <a:pt x="2977" y="9"/>
                                </a:cubicBezTo>
                                <a:cubicBezTo>
                                  <a:pt x="2977" y="4"/>
                                  <a:pt x="2981" y="1"/>
                                  <a:pt x="2985" y="1"/>
                                </a:cubicBezTo>
                                <a:close/>
                                <a:moveTo>
                                  <a:pt x="3017" y="1"/>
                                </a:moveTo>
                                <a:lnTo>
                                  <a:pt x="3017" y="1"/>
                                </a:lnTo>
                                <a:cubicBezTo>
                                  <a:pt x="3022" y="1"/>
                                  <a:pt x="3025" y="4"/>
                                  <a:pt x="3025" y="9"/>
                                </a:cubicBezTo>
                                <a:cubicBezTo>
                                  <a:pt x="3025" y="13"/>
                                  <a:pt x="3022" y="17"/>
                                  <a:pt x="3017" y="17"/>
                                </a:cubicBezTo>
                                <a:lnTo>
                                  <a:pt x="3017" y="17"/>
                                </a:lnTo>
                                <a:cubicBezTo>
                                  <a:pt x="3013" y="17"/>
                                  <a:pt x="3009" y="13"/>
                                  <a:pt x="3009" y="9"/>
                                </a:cubicBezTo>
                                <a:cubicBezTo>
                                  <a:pt x="3009" y="4"/>
                                  <a:pt x="3013" y="1"/>
                                  <a:pt x="3017" y="1"/>
                                </a:cubicBezTo>
                                <a:close/>
                                <a:moveTo>
                                  <a:pt x="3049" y="1"/>
                                </a:moveTo>
                                <a:lnTo>
                                  <a:pt x="3049" y="1"/>
                                </a:lnTo>
                                <a:cubicBezTo>
                                  <a:pt x="3054" y="1"/>
                                  <a:pt x="3057" y="4"/>
                                  <a:pt x="3057" y="9"/>
                                </a:cubicBezTo>
                                <a:cubicBezTo>
                                  <a:pt x="3057" y="13"/>
                                  <a:pt x="3054" y="17"/>
                                  <a:pt x="3049" y="17"/>
                                </a:cubicBezTo>
                                <a:lnTo>
                                  <a:pt x="3049" y="17"/>
                                </a:lnTo>
                                <a:cubicBezTo>
                                  <a:pt x="3045" y="17"/>
                                  <a:pt x="3041" y="13"/>
                                  <a:pt x="3041" y="9"/>
                                </a:cubicBezTo>
                                <a:cubicBezTo>
                                  <a:pt x="3041" y="4"/>
                                  <a:pt x="3045" y="1"/>
                                  <a:pt x="3049" y="1"/>
                                </a:cubicBezTo>
                                <a:close/>
                                <a:moveTo>
                                  <a:pt x="3081" y="1"/>
                                </a:moveTo>
                                <a:lnTo>
                                  <a:pt x="3081" y="1"/>
                                </a:lnTo>
                                <a:cubicBezTo>
                                  <a:pt x="3086" y="1"/>
                                  <a:pt x="3089" y="4"/>
                                  <a:pt x="3089" y="9"/>
                                </a:cubicBezTo>
                                <a:cubicBezTo>
                                  <a:pt x="3089" y="13"/>
                                  <a:pt x="3086" y="17"/>
                                  <a:pt x="3081" y="17"/>
                                </a:cubicBezTo>
                                <a:lnTo>
                                  <a:pt x="3081" y="17"/>
                                </a:lnTo>
                                <a:cubicBezTo>
                                  <a:pt x="3077" y="17"/>
                                  <a:pt x="3073" y="13"/>
                                  <a:pt x="3073" y="9"/>
                                </a:cubicBezTo>
                                <a:cubicBezTo>
                                  <a:pt x="3073" y="4"/>
                                  <a:pt x="3077" y="1"/>
                                  <a:pt x="3081" y="1"/>
                                </a:cubicBezTo>
                                <a:close/>
                                <a:moveTo>
                                  <a:pt x="3113" y="1"/>
                                </a:moveTo>
                                <a:lnTo>
                                  <a:pt x="3113" y="1"/>
                                </a:lnTo>
                                <a:cubicBezTo>
                                  <a:pt x="3118" y="1"/>
                                  <a:pt x="3121" y="4"/>
                                  <a:pt x="3121" y="9"/>
                                </a:cubicBezTo>
                                <a:cubicBezTo>
                                  <a:pt x="3121" y="13"/>
                                  <a:pt x="3118" y="17"/>
                                  <a:pt x="3113" y="17"/>
                                </a:cubicBezTo>
                                <a:lnTo>
                                  <a:pt x="3113" y="17"/>
                                </a:lnTo>
                                <a:cubicBezTo>
                                  <a:pt x="3109" y="17"/>
                                  <a:pt x="3105" y="13"/>
                                  <a:pt x="3105" y="9"/>
                                </a:cubicBezTo>
                                <a:cubicBezTo>
                                  <a:pt x="3105" y="4"/>
                                  <a:pt x="3109" y="1"/>
                                  <a:pt x="3113" y="1"/>
                                </a:cubicBezTo>
                                <a:close/>
                                <a:moveTo>
                                  <a:pt x="3145" y="1"/>
                                </a:moveTo>
                                <a:lnTo>
                                  <a:pt x="3145" y="1"/>
                                </a:lnTo>
                                <a:cubicBezTo>
                                  <a:pt x="3150" y="1"/>
                                  <a:pt x="3153" y="4"/>
                                  <a:pt x="3153" y="9"/>
                                </a:cubicBezTo>
                                <a:cubicBezTo>
                                  <a:pt x="3153" y="13"/>
                                  <a:pt x="3150" y="17"/>
                                  <a:pt x="3145" y="17"/>
                                </a:cubicBezTo>
                                <a:lnTo>
                                  <a:pt x="3145" y="17"/>
                                </a:lnTo>
                                <a:cubicBezTo>
                                  <a:pt x="3141" y="17"/>
                                  <a:pt x="3137" y="13"/>
                                  <a:pt x="3137" y="9"/>
                                </a:cubicBezTo>
                                <a:cubicBezTo>
                                  <a:pt x="3137" y="4"/>
                                  <a:pt x="3141" y="1"/>
                                  <a:pt x="3145" y="1"/>
                                </a:cubicBezTo>
                                <a:close/>
                                <a:moveTo>
                                  <a:pt x="3177" y="1"/>
                                </a:moveTo>
                                <a:lnTo>
                                  <a:pt x="3177" y="1"/>
                                </a:lnTo>
                                <a:cubicBezTo>
                                  <a:pt x="3182" y="1"/>
                                  <a:pt x="3185" y="4"/>
                                  <a:pt x="3185" y="9"/>
                                </a:cubicBezTo>
                                <a:cubicBezTo>
                                  <a:pt x="3185" y="13"/>
                                  <a:pt x="3182" y="17"/>
                                  <a:pt x="3177" y="17"/>
                                </a:cubicBezTo>
                                <a:lnTo>
                                  <a:pt x="3177" y="17"/>
                                </a:lnTo>
                                <a:cubicBezTo>
                                  <a:pt x="3173" y="17"/>
                                  <a:pt x="3169" y="13"/>
                                  <a:pt x="3169" y="9"/>
                                </a:cubicBezTo>
                                <a:cubicBezTo>
                                  <a:pt x="3169" y="4"/>
                                  <a:pt x="3173" y="1"/>
                                  <a:pt x="3177" y="1"/>
                                </a:cubicBezTo>
                                <a:close/>
                                <a:moveTo>
                                  <a:pt x="3209" y="1"/>
                                </a:moveTo>
                                <a:lnTo>
                                  <a:pt x="3209" y="1"/>
                                </a:lnTo>
                                <a:cubicBezTo>
                                  <a:pt x="3214" y="1"/>
                                  <a:pt x="3217" y="4"/>
                                  <a:pt x="3217" y="9"/>
                                </a:cubicBezTo>
                                <a:cubicBezTo>
                                  <a:pt x="3217" y="13"/>
                                  <a:pt x="3214" y="17"/>
                                  <a:pt x="3209" y="17"/>
                                </a:cubicBezTo>
                                <a:lnTo>
                                  <a:pt x="3209" y="17"/>
                                </a:lnTo>
                                <a:cubicBezTo>
                                  <a:pt x="3205" y="17"/>
                                  <a:pt x="3201" y="13"/>
                                  <a:pt x="3201" y="9"/>
                                </a:cubicBezTo>
                                <a:cubicBezTo>
                                  <a:pt x="3201" y="4"/>
                                  <a:pt x="3205" y="1"/>
                                  <a:pt x="3209" y="1"/>
                                </a:cubicBezTo>
                                <a:close/>
                                <a:moveTo>
                                  <a:pt x="3241" y="1"/>
                                </a:moveTo>
                                <a:lnTo>
                                  <a:pt x="3241" y="1"/>
                                </a:lnTo>
                                <a:cubicBezTo>
                                  <a:pt x="3246" y="1"/>
                                  <a:pt x="3249" y="4"/>
                                  <a:pt x="3249" y="9"/>
                                </a:cubicBezTo>
                                <a:cubicBezTo>
                                  <a:pt x="3249" y="13"/>
                                  <a:pt x="3246" y="17"/>
                                  <a:pt x="3241" y="17"/>
                                </a:cubicBezTo>
                                <a:lnTo>
                                  <a:pt x="3241" y="17"/>
                                </a:lnTo>
                                <a:cubicBezTo>
                                  <a:pt x="3237" y="17"/>
                                  <a:pt x="3233" y="13"/>
                                  <a:pt x="3233" y="9"/>
                                </a:cubicBezTo>
                                <a:cubicBezTo>
                                  <a:pt x="3233" y="4"/>
                                  <a:pt x="3237" y="1"/>
                                  <a:pt x="3241" y="1"/>
                                </a:cubicBezTo>
                                <a:close/>
                                <a:moveTo>
                                  <a:pt x="3273" y="1"/>
                                </a:moveTo>
                                <a:lnTo>
                                  <a:pt x="3273" y="1"/>
                                </a:lnTo>
                                <a:cubicBezTo>
                                  <a:pt x="3278" y="1"/>
                                  <a:pt x="3281" y="4"/>
                                  <a:pt x="3281" y="9"/>
                                </a:cubicBezTo>
                                <a:cubicBezTo>
                                  <a:pt x="3281" y="13"/>
                                  <a:pt x="3278" y="17"/>
                                  <a:pt x="3273" y="17"/>
                                </a:cubicBezTo>
                                <a:lnTo>
                                  <a:pt x="3273" y="17"/>
                                </a:lnTo>
                                <a:cubicBezTo>
                                  <a:pt x="3269" y="17"/>
                                  <a:pt x="3265" y="13"/>
                                  <a:pt x="3265" y="9"/>
                                </a:cubicBezTo>
                                <a:cubicBezTo>
                                  <a:pt x="3265" y="4"/>
                                  <a:pt x="3269" y="1"/>
                                  <a:pt x="3273" y="1"/>
                                </a:cubicBezTo>
                                <a:close/>
                                <a:moveTo>
                                  <a:pt x="3305" y="1"/>
                                </a:moveTo>
                                <a:lnTo>
                                  <a:pt x="3305" y="1"/>
                                </a:lnTo>
                                <a:cubicBezTo>
                                  <a:pt x="3310" y="1"/>
                                  <a:pt x="3313" y="4"/>
                                  <a:pt x="3313" y="9"/>
                                </a:cubicBezTo>
                                <a:cubicBezTo>
                                  <a:pt x="3313" y="13"/>
                                  <a:pt x="3310" y="17"/>
                                  <a:pt x="3305" y="17"/>
                                </a:cubicBezTo>
                                <a:lnTo>
                                  <a:pt x="3305" y="17"/>
                                </a:lnTo>
                                <a:cubicBezTo>
                                  <a:pt x="3301" y="17"/>
                                  <a:pt x="3297" y="13"/>
                                  <a:pt x="3297" y="9"/>
                                </a:cubicBezTo>
                                <a:cubicBezTo>
                                  <a:pt x="3297" y="4"/>
                                  <a:pt x="3301" y="1"/>
                                  <a:pt x="3305" y="1"/>
                                </a:cubicBezTo>
                                <a:close/>
                                <a:moveTo>
                                  <a:pt x="3337" y="1"/>
                                </a:moveTo>
                                <a:lnTo>
                                  <a:pt x="3337" y="1"/>
                                </a:lnTo>
                                <a:cubicBezTo>
                                  <a:pt x="3342" y="1"/>
                                  <a:pt x="3345" y="4"/>
                                  <a:pt x="3345" y="9"/>
                                </a:cubicBezTo>
                                <a:cubicBezTo>
                                  <a:pt x="3345" y="13"/>
                                  <a:pt x="3342" y="17"/>
                                  <a:pt x="3337" y="17"/>
                                </a:cubicBezTo>
                                <a:lnTo>
                                  <a:pt x="3337" y="17"/>
                                </a:lnTo>
                                <a:cubicBezTo>
                                  <a:pt x="3333" y="17"/>
                                  <a:pt x="3329" y="13"/>
                                  <a:pt x="3329" y="9"/>
                                </a:cubicBezTo>
                                <a:cubicBezTo>
                                  <a:pt x="3329" y="4"/>
                                  <a:pt x="3333" y="1"/>
                                  <a:pt x="3337" y="1"/>
                                </a:cubicBezTo>
                                <a:close/>
                                <a:moveTo>
                                  <a:pt x="3369" y="1"/>
                                </a:moveTo>
                                <a:lnTo>
                                  <a:pt x="3369" y="1"/>
                                </a:lnTo>
                                <a:cubicBezTo>
                                  <a:pt x="3374" y="1"/>
                                  <a:pt x="3377" y="4"/>
                                  <a:pt x="3377" y="9"/>
                                </a:cubicBezTo>
                                <a:cubicBezTo>
                                  <a:pt x="3377" y="13"/>
                                  <a:pt x="3374" y="17"/>
                                  <a:pt x="3369" y="17"/>
                                </a:cubicBezTo>
                                <a:lnTo>
                                  <a:pt x="3369" y="17"/>
                                </a:lnTo>
                                <a:cubicBezTo>
                                  <a:pt x="3365" y="17"/>
                                  <a:pt x="3361" y="13"/>
                                  <a:pt x="3361" y="9"/>
                                </a:cubicBezTo>
                                <a:cubicBezTo>
                                  <a:pt x="3361" y="4"/>
                                  <a:pt x="3365" y="1"/>
                                  <a:pt x="3369" y="1"/>
                                </a:cubicBezTo>
                                <a:close/>
                                <a:moveTo>
                                  <a:pt x="3401" y="1"/>
                                </a:moveTo>
                                <a:lnTo>
                                  <a:pt x="3401" y="1"/>
                                </a:lnTo>
                                <a:cubicBezTo>
                                  <a:pt x="3406" y="1"/>
                                  <a:pt x="3409" y="4"/>
                                  <a:pt x="3409" y="9"/>
                                </a:cubicBezTo>
                                <a:cubicBezTo>
                                  <a:pt x="3409" y="13"/>
                                  <a:pt x="3406" y="17"/>
                                  <a:pt x="3401" y="17"/>
                                </a:cubicBezTo>
                                <a:lnTo>
                                  <a:pt x="3401" y="17"/>
                                </a:lnTo>
                                <a:cubicBezTo>
                                  <a:pt x="3397" y="17"/>
                                  <a:pt x="3393" y="13"/>
                                  <a:pt x="3393" y="9"/>
                                </a:cubicBezTo>
                                <a:cubicBezTo>
                                  <a:pt x="3393" y="4"/>
                                  <a:pt x="3397" y="1"/>
                                  <a:pt x="3401" y="1"/>
                                </a:cubicBezTo>
                                <a:close/>
                                <a:moveTo>
                                  <a:pt x="3433" y="1"/>
                                </a:moveTo>
                                <a:lnTo>
                                  <a:pt x="3434" y="1"/>
                                </a:lnTo>
                                <a:cubicBezTo>
                                  <a:pt x="3438" y="1"/>
                                  <a:pt x="3442" y="4"/>
                                  <a:pt x="3442" y="9"/>
                                </a:cubicBezTo>
                                <a:cubicBezTo>
                                  <a:pt x="3442" y="13"/>
                                  <a:pt x="3438" y="17"/>
                                  <a:pt x="3434" y="17"/>
                                </a:cubicBezTo>
                                <a:lnTo>
                                  <a:pt x="3433" y="17"/>
                                </a:lnTo>
                                <a:cubicBezTo>
                                  <a:pt x="3429" y="17"/>
                                  <a:pt x="3425" y="13"/>
                                  <a:pt x="3425" y="9"/>
                                </a:cubicBezTo>
                                <a:cubicBezTo>
                                  <a:pt x="3425" y="4"/>
                                  <a:pt x="3429" y="1"/>
                                  <a:pt x="3433" y="1"/>
                                </a:cubicBezTo>
                                <a:close/>
                                <a:moveTo>
                                  <a:pt x="3466" y="1"/>
                                </a:moveTo>
                                <a:lnTo>
                                  <a:pt x="3466" y="1"/>
                                </a:lnTo>
                                <a:cubicBezTo>
                                  <a:pt x="3470" y="1"/>
                                  <a:pt x="3474" y="4"/>
                                  <a:pt x="3474" y="9"/>
                                </a:cubicBezTo>
                                <a:cubicBezTo>
                                  <a:pt x="3474" y="13"/>
                                  <a:pt x="3470" y="17"/>
                                  <a:pt x="3466" y="17"/>
                                </a:cubicBezTo>
                                <a:lnTo>
                                  <a:pt x="3466" y="17"/>
                                </a:lnTo>
                                <a:cubicBezTo>
                                  <a:pt x="3461" y="17"/>
                                  <a:pt x="3457" y="13"/>
                                  <a:pt x="3457" y="9"/>
                                </a:cubicBezTo>
                                <a:cubicBezTo>
                                  <a:pt x="3457" y="4"/>
                                  <a:pt x="3461" y="1"/>
                                  <a:pt x="3466" y="1"/>
                                </a:cubicBezTo>
                                <a:close/>
                                <a:moveTo>
                                  <a:pt x="3498" y="1"/>
                                </a:moveTo>
                                <a:lnTo>
                                  <a:pt x="3498" y="1"/>
                                </a:lnTo>
                                <a:cubicBezTo>
                                  <a:pt x="3502" y="1"/>
                                  <a:pt x="3506" y="4"/>
                                  <a:pt x="3506" y="9"/>
                                </a:cubicBezTo>
                                <a:cubicBezTo>
                                  <a:pt x="3506" y="13"/>
                                  <a:pt x="3502" y="17"/>
                                  <a:pt x="3498" y="17"/>
                                </a:cubicBezTo>
                                <a:lnTo>
                                  <a:pt x="3498" y="17"/>
                                </a:lnTo>
                                <a:cubicBezTo>
                                  <a:pt x="3493" y="17"/>
                                  <a:pt x="3490" y="13"/>
                                  <a:pt x="3490" y="9"/>
                                </a:cubicBezTo>
                                <a:cubicBezTo>
                                  <a:pt x="3490" y="4"/>
                                  <a:pt x="3493" y="1"/>
                                  <a:pt x="3498" y="1"/>
                                </a:cubicBezTo>
                                <a:close/>
                                <a:moveTo>
                                  <a:pt x="3530" y="1"/>
                                </a:moveTo>
                                <a:lnTo>
                                  <a:pt x="3530" y="1"/>
                                </a:lnTo>
                                <a:cubicBezTo>
                                  <a:pt x="3534" y="1"/>
                                  <a:pt x="3538" y="4"/>
                                  <a:pt x="3538" y="9"/>
                                </a:cubicBezTo>
                                <a:cubicBezTo>
                                  <a:pt x="3538" y="13"/>
                                  <a:pt x="3534" y="17"/>
                                  <a:pt x="3530" y="17"/>
                                </a:cubicBezTo>
                                <a:lnTo>
                                  <a:pt x="3530" y="17"/>
                                </a:lnTo>
                                <a:cubicBezTo>
                                  <a:pt x="3525" y="17"/>
                                  <a:pt x="3522" y="13"/>
                                  <a:pt x="3522" y="9"/>
                                </a:cubicBezTo>
                                <a:cubicBezTo>
                                  <a:pt x="3522" y="4"/>
                                  <a:pt x="3525" y="1"/>
                                  <a:pt x="3530" y="1"/>
                                </a:cubicBezTo>
                                <a:close/>
                                <a:moveTo>
                                  <a:pt x="3562" y="1"/>
                                </a:moveTo>
                                <a:lnTo>
                                  <a:pt x="3562" y="1"/>
                                </a:lnTo>
                                <a:cubicBezTo>
                                  <a:pt x="3566" y="1"/>
                                  <a:pt x="3570" y="4"/>
                                  <a:pt x="3570" y="9"/>
                                </a:cubicBezTo>
                                <a:cubicBezTo>
                                  <a:pt x="3570" y="13"/>
                                  <a:pt x="3566" y="17"/>
                                  <a:pt x="3562" y="17"/>
                                </a:cubicBezTo>
                                <a:lnTo>
                                  <a:pt x="3562" y="17"/>
                                </a:lnTo>
                                <a:cubicBezTo>
                                  <a:pt x="3557" y="17"/>
                                  <a:pt x="3554" y="13"/>
                                  <a:pt x="3554" y="9"/>
                                </a:cubicBezTo>
                                <a:cubicBezTo>
                                  <a:pt x="3554" y="4"/>
                                  <a:pt x="3557" y="1"/>
                                  <a:pt x="3562" y="1"/>
                                </a:cubicBezTo>
                                <a:close/>
                                <a:moveTo>
                                  <a:pt x="3594" y="1"/>
                                </a:moveTo>
                                <a:lnTo>
                                  <a:pt x="3594" y="1"/>
                                </a:lnTo>
                                <a:cubicBezTo>
                                  <a:pt x="3598" y="1"/>
                                  <a:pt x="3602" y="4"/>
                                  <a:pt x="3602" y="9"/>
                                </a:cubicBezTo>
                                <a:cubicBezTo>
                                  <a:pt x="3602" y="13"/>
                                  <a:pt x="3598" y="17"/>
                                  <a:pt x="3594" y="17"/>
                                </a:cubicBezTo>
                                <a:lnTo>
                                  <a:pt x="3594" y="17"/>
                                </a:lnTo>
                                <a:cubicBezTo>
                                  <a:pt x="3589" y="17"/>
                                  <a:pt x="3586" y="13"/>
                                  <a:pt x="3586" y="9"/>
                                </a:cubicBezTo>
                                <a:cubicBezTo>
                                  <a:pt x="3586" y="4"/>
                                  <a:pt x="3589" y="1"/>
                                  <a:pt x="3594" y="1"/>
                                </a:cubicBezTo>
                                <a:close/>
                                <a:moveTo>
                                  <a:pt x="3626" y="1"/>
                                </a:moveTo>
                                <a:lnTo>
                                  <a:pt x="3626" y="1"/>
                                </a:lnTo>
                                <a:cubicBezTo>
                                  <a:pt x="3630" y="1"/>
                                  <a:pt x="3634" y="4"/>
                                  <a:pt x="3634" y="9"/>
                                </a:cubicBezTo>
                                <a:cubicBezTo>
                                  <a:pt x="3634" y="13"/>
                                  <a:pt x="3630" y="17"/>
                                  <a:pt x="3626" y="17"/>
                                </a:cubicBezTo>
                                <a:lnTo>
                                  <a:pt x="3626" y="17"/>
                                </a:lnTo>
                                <a:cubicBezTo>
                                  <a:pt x="3621" y="17"/>
                                  <a:pt x="3618" y="13"/>
                                  <a:pt x="3618" y="9"/>
                                </a:cubicBezTo>
                                <a:cubicBezTo>
                                  <a:pt x="3618" y="4"/>
                                  <a:pt x="3621" y="1"/>
                                  <a:pt x="3626" y="1"/>
                                </a:cubicBezTo>
                                <a:close/>
                                <a:moveTo>
                                  <a:pt x="3658" y="1"/>
                                </a:moveTo>
                                <a:lnTo>
                                  <a:pt x="3658" y="1"/>
                                </a:lnTo>
                                <a:cubicBezTo>
                                  <a:pt x="3662" y="1"/>
                                  <a:pt x="3666" y="4"/>
                                  <a:pt x="3666" y="9"/>
                                </a:cubicBezTo>
                                <a:cubicBezTo>
                                  <a:pt x="3666" y="13"/>
                                  <a:pt x="3662" y="17"/>
                                  <a:pt x="3658" y="17"/>
                                </a:cubicBezTo>
                                <a:lnTo>
                                  <a:pt x="3658" y="17"/>
                                </a:lnTo>
                                <a:cubicBezTo>
                                  <a:pt x="3653" y="17"/>
                                  <a:pt x="3650" y="13"/>
                                  <a:pt x="3650" y="9"/>
                                </a:cubicBezTo>
                                <a:cubicBezTo>
                                  <a:pt x="3650" y="4"/>
                                  <a:pt x="3653" y="1"/>
                                  <a:pt x="3658" y="1"/>
                                </a:cubicBezTo>
                                <a:close/>
                                <a:moveTo>
                                  <a:pt x="3690" y="1"/>
                                </a:moveTo>
                                <a:lnTo>
                                  <a:pt x="3690" y="1"/>
                                </a:lnTo>
                                <a:cubicBezTo>
                                  <a:pt x="3694" y="1"/>
                                  <a:pt x="3698" y="4"/>
                                  <a:pt x="3698" y="9"/>
                                </a:cubicBezTo>
                                <a:cubicBezTo>
                                  <a:pt x="3698" y="13"/>
                                  <a:pt x="3694" y="17"/>
                                  <a:pt x="3690" y="17"/>
                                </a:cubicBezTo>
                                <a:lnTo>
                                  <a:pt x="3690" y="17"/>
                                </a:lnTo>
                                <a:cubicBezTo>
                                  <a:pt x="3685" y="17"/>
                                  <a:pt x="3682" y="13"/>
                                  <a:pt x="3682" y="9"/>
                                </a:cubicBezTo>
                                <a:cubicBezTo>
                                  <a:pt x="3682" y="4"/>
                                  <a:pt x="3685" y="1"/>
                                  <a:pt x="3690" y="1"/>
                                </a:cubicBezTo>
                                <a:close/>
                                <a:moveTo>
                                  <a:pt x="3722" y="1"/>
                                </a:moveTo>
                                <a:lnTo>
                                  <a:pt x="3722" y="1"/>
                                </a:lnTo>
                                <a:cubicBezTo>
                                  <a:pt x="3726" y="1"/>
                                  <a:pt x="3730" y="4"/>
                                  <a:pt x="3730" y="9"/>
                                </a:cubicBezTo>
                                <a:cubicBezTo>
                                  <a:pt x="3730" y="13"/>
                                  <a:pt x="3726" y="17"/>
                                  <a:pt x="3722" y="17"/>
                                </a:cubicBezTo>
                                <a:lnTo>
                                  <a:pt x="3722" y="17"/>
                                </a:lnTo>
                                <a:cubicBezTo>
                                  <a:pt x="3717" y="17"/>
                                  <a:pt x="3714" y="13"/>
                                  <a:pt x="3714" y="9"/>
                                </a:cubicBezTo>
                                <a:cubicBezTo>
                                  <a:pt x="3714" y="4"/>
                                  <a:pt x="3717" y="1"/>
                                  <a:pt x="3722" y="1"/>
                                </a:cubicBezTo>
                                <a:close/>
                                <a:moveTo>
                                  <a:pt x="3754" y="1"/>
                                </a:moveTo>
                                <a:lnTo>
                                  <a:pt x="3754" y="1"/>
                                </a:lnTo>
                                <a:cubicBezTo>
                                  <a:pt x="3758" y="1"/>
                                  <a:pt x="3762" y="4"/>
                                  <a:pt x="3762" y="9"/>
                                </a:cubicBezTo>
                                <a:cubicBezTo>
                                  <a:pt x="3762" y="13"/>
                                  <a:pt x="3758" y="17"/>
                                  <a:pt x="3754" y="17"/>
                                </a:cubicBezTo>
                                <a:lnTo>
                                  <a:pt x="3754" y="17"/>
                                </a:lnTo>
                                <a:cubicBezTo>
                                  <a:pt x="3749" y="17"/>
                                  <a:pt x="3746" y="13"/>
                                  <a:pt x="3746" y="9"/>
                                </a:cubicBezTo>
                                <a:cubicBezTo>
                                  <a:pt x="3746" y="4"/>
                                  <a:pt x="3749" y="1"/>
                                  <a:pt x="3754" y="1"/>
                                </a:cubicBezTo>
                                <a:close/>
                                <a:moveTo>
                                  <a:pt x="3786" y="1"/>
                                </a:moveTo>
                                <a:lnTo>
                                  <a:pt x="3786" y="1"/>
                                </a:lnTo>
                                <a:cubicBezTo>
                                  <a:pt x="3790" y="1"/>
                                  <a:pt x="3794" y="4"/>
                                  <a:pt x="3794" y="9"/>
                                </a:cubicBezTo>
                                <a:cubicBezTo>
                                  <a:pt x="3794" y="13"/>
                                  <a:pt x="3790" y="17"/>
                                  <a:pt x="3786" y="17"/>
                                </a:cubicBezTo>
                                <a:lnTo>
                                  <a:pt x="3786" y="17"/>
                                </a:lnTo>
                                <a:cubicBezTo>
                                  <a:pt x="3781" y="17"/>
                                  <a:pt x="3778" y="13"/>
                                  <a:pt x="3778" y="9"/>
                                </a:cubicBezTo>
                                <a:cubicBezTo>
                                  <a:pt x="3778" y="4"/>
                                  <a:pt x="3781" y="1"/>
                                  <a:pt x="3786" y="1"/>
                                </a:cubicBezTo>
                                <a:close/>
                                <a:moveTo>
                                  <a:pt x="3818" y="1"/>
                                </a:moveTo>
                                <a:lnTo>
                                  <a:pt x="3818" y="1"/>
                                </a:lnTo>
                                <a:cubicBezTo>
                                  <a:pt x="3822" y="1"/>
                                  <a:pt x="3826" y="4"/>
                                  <a:pt x="3826" y="9"/>
                                </a:cubicBezTo>
                                <a:cubicBezTo>
                                  <a:pt x="3826" y="13"/>
                                  <a:pt x="3822" y="17"/>
                                  <a:pt x="3818" y="17"/>
                                </a:cubicBezTo>
                                <a:lnTo>
                                  <a:pt x="3818" y="17"/>
                                </a:lnTo>
                                <a:cubicBezTo>
                                  <a:pt x="3813" y="17"/>
                                  <a:pt x="3810" y="13"/>
                                  <a:pt x="3810" y="9"/>
                                </a:cubicBezTo>
                                <a:cubicBezTo>
                                  <a:pt x="3810" y="4"/>
                                  <a:pt x="3813" y="1"/>
                                  <a:pt x="3818" y="1"/>
                                </a:cubicBezTo>
                                <a:close/>
                                <a:moveTo>
                                  <a:pt x="3850" y="1"/>
                                </a:moveTo>
                                <a:lnTo>
                                  <a:pt x="3850" y="1"/>
                                </a:lnTo>
                                <a:cubicBezTo>
                                  <a:pt x="3854" y="1"/>
                                  <a:pt x="3858" y="4"/>
                                  <a:pt x="3858" y="9"/>
                                </a:cubicBezTo>
                                <a:cubicBezTo>
                                  <a:pt x="3858" y="13"/>
                                  <a:pt x="3854" y="17"/>
                                  <a:pt x="3850" y="17"/>
                                </a:cubicBezTo>
                                <a:lnTo>
                                  <a:pt x="3850" y="17"/>
                                </a:lnTo>
                                <a:cubicBezTo>
                                  <a:pt x="3845" y="17"/>
                                  <a:pt x="3842" y="13"/>
                                  <a:pt x="3842" y="9"/>
                                </a:cubicBezTo>
                                <a:cubicBezTo>
                                  <a:pt x="3842" y="4"/>
                                  <a:pt x="3845" y="1"/>
                                  <a:pt x="3850" y="1"/>
                                </a:cubicBezTo>
                                <a:close/>
                                <a:moveTo>
                                  <a:pt x="3882" y="1"/>
                                </a:moveTo>
                                <a:lnTo>
                                  <a:pt x="3882" y="1"/>
                                </a:lnTo>
                                <a:cubicBezTo>
                                  <a:pt x="3886" y="1"/>
                                  <a:pt x="3890" y="4"/>
                                  <a:pt x="3890" y="9"/>
                                </a:cubicBezTo>
                                <a:cubicBezTo>
                                  <a:pt x="3890" y="13"/>
                                  <a:pt x="3886" y="17"/>
                                  <a:pt x="3882" y="17"/>
                                </a:cubicBezTo>
                                <a:lnTo>
                                  <a:pt x="3882" y="17"/>
                                </a:lnTo>
                                <a:cubicBezTo>
                                  <a:pt x="3877" y="17"/>
                                  <a:pt x="3874" y="13"/>
                                  <a:pt x="3874" y="9"/>
                                </a:cubicBezTo>
                                <a:cubicBezTo>
                                  <a:pt x="3874" y="4"/>
                                  <a:pt x="3877" y="1"/>
                                  <a:pt x="3882" y="1"/>
                                </a:cubicBezTo>
                                <a:close/>
                                <a:moveTo>
                                  <a:pt x="3914" y="1"/>
                                </a:moveTo>
                                <a:lnTo>
                                  <a:pt x="3914" y="1"/>
                                </a:lnTo>
                                <a:cubicBezTo>
                                  <a:pt x="3918" y="1"/>
                                  <a:pt x="3922" y="4"/>
                                  <a:pt x="3922" y="9"/>
                                </a:cubicBezTo>
                                <a:cubicBezTo>
                                  <a:pt x="3922" y="13"/>
                                  <a:pt x="3918" y="17"/>
                                  <a:pt x="3914" y="17"/>
                                </a:cubicBezTo>
                                <a:lnTo>
                                  <a:pt x="3914" y="17"/>
                                </a:lnTo>
                                <a:cubicBezTo>
                                  <a:pt x="3909" y="17"/>
                                  <a:pt x="3906" y="13"/>
                                  <a:pt x="3906" y="9"/>
                                </a:cubicBezTo>
                                <a:cubicBezTo>
                                  <a:pt x="3906" y="4"/>
                                  <a:pt x="3909" y="1"/>
                                  <a:pt x="3914" y="1"/>
                                </a:cubicBezTo>
                                <a:close/>
                                <a:moveTo>
                                  <a:pt x="3946" y="1"/>
                                </a:moveTo>
                                <a:lnTo>
                                  <a:pt x="3946" y="1"/>
                                </a:lnTo>
                                <a:cubicBezTo>
                                  <a:pt x="3950" y="1"/>
                                  <a:pt x="3954" y="4"/>
                                  <a:pt x="3954" y="9"/>
                                </a:cubicBezTo>
                                <a:cubicBezTo>
                                  <a:pt x="3954" y="13"/>
                                  <a:pt x="3950" y="17"/>
                                  <a:pt x="3946" y="17"/>
                                </a:cubicBezTo>
                                <a:lnTo>
                                  <a:pt x="3946" y="17"/>
                                </a:lnTo>
                                <a:cubicBezTo>
                                  <a:pt x="3941" y="17"/>
                                  <a:pt x="3938" y="13"/>
                                  <a:pt x="3938" y="9"/>
                                </a:cubicBezTo>
                                <a:cubicBezTo>
                                  <a:pt x="3938" y="4"/>
                                  <a:pt x="3941" y="1"/>
                                  <a:pt x="3946" y="1"/>
                                </a:cubicBezTo>
                                <a:close/>
                                <a:moveTo>
                                  <a:pt x="3978" y="1"/>
                                </a:moveTo>
                                <a:lnTo>
                                  <a:pt x="3978" y="1"/>
                                </a:lnTo>
                                <a:cubicBezTo>
                                  <a:pt x="3982" y="1"/>
                                  <a:pt x="3986" y="4"/>
                                  <a:pt x="3986" y="9"/>
                                </a:cubicBezTo>
                                <a:cubicBezTo>
                                  <a:pt x="3986" y="13"/>
                                  <a:pt x="3982" y="17"/>
                                  <a:pt x="3978" y="17"/>
                                </a:cubicBezTo>
                                <a:lnTo>
                                  <a:pt x="3978" y="17"/>
                                </a:lnTo>
                                <a:cubicBezTo>
                                  <a:pt x="3973" y="17"/>
                                  <a:pt x="3970" y="13"/>
                                  <a:pt x="3970" y="9"/>
                                </a:cubicBezTo>
                                <a:cubicBezTo>
                                  <a:pt x="3970" y="4"/>
                                  <a:pt x="3973" y="1"/>
                                  <a:pt x="3978" y="1"/>
                                </a:cubicBezTo>
                                <a:close/>
                                <a:moveTo>
                                  <a:pt x="4010" y="1"/>
                                </a:moveTo>
                                <a:lnTo>
                                  <a:pt x="4010" y="1"/>
                                </a:lnTo>
                                <a:cubicBezTo>
                                  <a:pt x="4014" y="1"/>
                                  <a:pt x="4018" y="4"/>
                                  <a:pt x="4018" y="9"/>
                                </a:cubicBezTo>
                                <a:cubicBezTo>
                                  <a:pt x="4018" y="13"/>
                                  <a:pt x="4014" y="17"/>
                                  <a:pt x="4010" y="17"/>
                                </a:cubicBezTo>
                                <a:lnTo>
                                  <a:pt x="4010" y="17"/>
                                </a:lnTo>
                                <a:cubicBezTo>
                                  <a:pt x="4005" y="17"/>
                                  <a:pt x="4002" y="13"/>
                                  <a:pt x="4002" y="9"/>
                                </a:cubicBezTo>
                                <a:cubicBezTo>
                                  <a:pt x="4002" y="4"/>
                                  <a:pt x="4005" y="1"/>
                                  <a:pt x="4010" y="1"/>
                                </a:cubicBezTo>
                                <a:close/>
                                <a:moveTo>
                                  <a:pt x="4042" y="1"/>
                                </a:moveTo>
                                <a:lnTo>
                                  <a:pt x="4042" y="1"/>
                                </a:lnTo>
                                <a:cubicBezTo>
                                  <a:pt x="4046" y="1"/>
                                  <a:pt x="4050" y="4"/>
                                  <a:pt x="4050" y="9"/>
                                </a:cubicBezTo>
                                <a:cubicBezTo>
                                  <a:pt x="4050" y="13"/>
                                  <a:pt x="4046" y="17"/>
                                  <a:pt x="4042" y="17"/>
                                </a:cubicBezTo>
                                <a:lnTo>
                                  <a:pt x="4042" y="17"/>
                                </a:lnTo>
                                <a:cubicBezTo>
                                  <a:pt x="4037" y="17"/>
                                  <a:pt x="4034" y="13"/>
                                  <a:pt x="4034" y="9"/>
                                </a:cubicBezTo>
                                <a:cubicBezTo>
                                  <a:pt x="4034" y="4"/>
                                  <a:pt x="4037" y="1"/>
                                  <a:pt x="4042" y="1"/>
                                </a:cubicBezTo>
                                <a:close/>
                                <a:moveTo>
                                  <a:pt x="4074" y="1"/>
                                </a:moveTo>
                                <a:lnTo>
                                  <a:pt x="4074" y="1"/>
                                </a:lnTo>
                                <a:cubicBezTo>
                                  <a:pt x="4078" y="1"/>
                                  <a:pt x="4082" y="4"/>
                                  <a:pt x="4082" y="9"/>
                                </a:cubicBezTo>
                                <a:cubicBezTo>
                                  <a:pt x="4082" y="13"/>
                                  <a:pt x="4078" y="17"/>
                                  <a:pt x="4074" y="17"/>
                                </a:cubicBezTo>
                                <a:lnTo>
                                  <a:pt x="4074" y="17"/>
                                </a:lnTo>
                                <a:cubicBezTo>
                                  <a:pt x="4069" y="17"/>
                                  <a:pt x="4066" y="13"/>
                                  <a:pt x="4066" y="9"/>
                                </a:cubicBezTo>
                                <a:cubicBezTo>
                                  <a:pt x="4066" y="4"/>
                                  <a:pt x="4069" y="1"/>
                                  <a:pt x="4074" y="1"/>
                                </a:cubicBezTo>
                                <a:close/>
                                <a:moveTo>
                                  <a:pt x="4106" y="1"/>
                                </a:moveTo>
                                <a:lnTo>
                                  <a:pt x="4106" y="1"/>
                                </a:lnTo>
                                <a:cubicBezTo>
                                  <a:pt x="4110" y="1"/>
                                  <a:pt x="4114" y="4"/>
                                  <a:pt x="4114" y="9"/>
                                </a:cubicBezTo>
                                <a:cubicBezTo>
                                  <a:pt x="4114" y="13"/>
                                  <a:pt x="4110" y="17"/>
                                  <a:pt x="4106" y="17"/>
                                </a:cubicBezTo>
                                <a:lnTo>
                                  <a:pt x="4106" y="17"/>
                                </a:lnTo>
                                <a:cubicBezTo>
                                  <a:pt x="4101" y="17"/>
                                  <a:pt x="4098" y="13"/>
                                  <a:pt x="4098" y="9"/>
                                </a:cubicBezTo>
                                <a:cubicBezTo>
                                  <a:pt x="4098" y="4"/>
                                  <a:pt x="4101" y="1"/>
                                  <a:pt x="4106" y="1"/>
                                </a:cubicBezTo>
                                <a:close/>
                                <a:moveTo>
                                  <a:pt x="4138" y="1"/>
                                </a:moveTo>
                                <a:lnTo>
                                  <a:pt x="4138" y="1"/>
                                </a:lnTo>
                                <a:cubicBezTo>
                                  <a:pt x="4142" y="1"/>
                                  <a:pt x="4146" y="5"/>
                                  <a:pt x="4146" y="9"/>
                                </a:cubicBezTo>
                                <a:cubicBezTo>
                                  <a:pt x="4146" y="13"/>
                                  <a:pt x="4142" y="17"/>
                                  <a:pt x="4138" y="17"/>
                                </a:cubicBezTo>
                                <a:lnTo>
                                  <a:pt x="4138" y="17"/>
                                </a:lnTo>
                                <a:cubicBezTo>
                                  <a:pt x="4133" y="17"/>
                                  <a:pt x="4130" y="13"/>
                                  <a:pt x="4130" y="9"/>
                                </a:cubicBezTo>
                                <a:cubicBezTo>
                                  <a:pt x="4130" y="5"/>
                                  <a:pt x="4133" y="1"/>
                                  <a:pt x="4138" y="1"/>
                                </a:cubicBezTo>
                                <a:close/>
                                <a:moveTo>
                                  <a:pt x="4170" y="1"/>
                                </a:moveTo>
                                <a:lnTo>
                                  <a:pt x="4170" y="1"/>
                                </a:lnTo>
                                <a:cubicBezTo>
                                  <a:pt x="4174" y="1"/>
                                  <a:pt x="4178" y="5"/>
                                  <a:pt x="4178" y="9"/>
                                </a:cubicBezTo>
                                <a:cubicBezTo>
                                  <a:pt x="4178" y="13"/>
                                  <a:pt x="4174" y="17"/>
                                  <a:pt x="4170" y="17"/>
                                </a:cubicBezTo>
                                <a:lnTo>
                                  <a:pt x="4170" y="17"/>
                                </a:lnTo>
                                <a:cubicBezTo>
                                  <a:pt x="4165" y="17"/>
                                  <a:pt x="4162" y="13"/>
                                  <a:pt x="4162" y="9"/>
                                </a:cubicBezTo>
                                <a:cubicBezTo>
                                  <a:pt x="4162" y="5"/>
                                  <a:pt x="4165" y="1"/>
                                  <a:pt x="4170" y="1"/>
                                </a:cubicBezTo>
                                <a:close/>
                                <a:moveTo>
                                  <a:pt x="4202" y="1"/>
                                </a:moveTo>
                                <a:lnTo>
                                  <a:pt x="4202" y="1"/>
                                </a:lnTo>
                                <a:cubicBezTo>
                                  <a:pt x="4206" y="1"/>
                                  <a:pt x="4210" y="5"/>
                                  <a:pt x="4210" y="9"/>
                                </a:cubicBezTo>
                                <a:cubicBezTo>
                                  <a:pt x="4210" y="13"/>
                                  <a:pt x="4206" y="17"/>
                                  <a:pt x="4202" y="17"/>
                                </a:cubicBezTo>
                                <a:lnTo>
                                  <a:pt x="4202" y="17"/>
                                </a:lnTo>
                                <a:cubicBezTo>
                                  <a:pt x="4197" y="17"/>
                                  <a:pt x="4194" y="13"/>
                                  <a:pt x="4194" y="9"/>
                                </a:cubicBezTo>
                                <a:cubicBezTo>
                                  <a:pt x="4194" y="5"/>
                                  <a:pt x="4197" y="1"/>
                                  <a:pt x="4202" y="1"/>
                                </a:cubicBezTo>
                                <a:close/>
                                <a:moveTo>
                                  <a:pt x="4234" y="1"/>
                                </a:moveTo>
                                <a:lnTo>
                                  <a:pt x="4234" y="1"/>
                                </a:lnTo>
                                <a:cubicBezTo>
                                  <a:pt x="4238" y="1"/>
                                  <a:pt x="4242" y="5"/>
                                  <a:pt x="4242" y="9"/>
                                </a:cubicBezTo>
                                <a:cubicBezTo>
                                  <a:pt x="4242" y="13"/>
                                  <a:pt x="4238" y="17"/>
                                  <a:pt x="4234" y="17"/>
                                </a:cubicBezTo>
                                <a:lnTo>
                                  <a:pt x="4234" y="17"/>
                                </a:lnTo>
                                <a:cubicBezTo>
                                  <a:pt x="4229" y="17"/>
                                  <a:pt x="4226" y="13"/>
                                  <a:pt x="4226" y="9"/>
                                </a:cubicBezTo>
                                <a:cubicBezTo>
                                  <a:pt x="4226" y="5"/>
                                  <a:pt x="4229" y="1"/>
                                  <a:pt x="4234" y="1"/>
                                </a:cubicBezTo>
                                <a:close/>
                                <a:moveTo>
                                  <a:pt x="4266" y="1"/>
                                </a:moveTo>
                                <a:lnTo>
                                  <a:pt x="4266" y="1"/>
                                </a:lnTo>
                                <a:cubicBezTo>
                                  <a:pt x="4270" y="1"/>
                                  <a:pt x="4274" y="5"/>
                                  <a:pt x="4274" y="9"/>
                                </a:cubicBezTo>
                                <a:cubicBezTo>
                                  <a:pt x="4274" y="13"/>
                                  <a:pt x="4270" y="17"/>
                                  <a:pt x="4266" y="17"/>
                                </a:cubicBezTo>
                                <a:lnTo>
                                  <a:pt x="4266" y="17"/>
                                </a:lnTo>
                                <a:cubicBezTo>
                                  <a:pt x="4261" y="17"/>
                                  <a:pt x="4258" y="13"/>
                                  <a:pt x="4258" y="9"/>
                                </a:cubicBezTo>
                                <a:cubicBezTo>
                                  <a:pt x="4258" y="5"/>
                                  <a:pt x="4261" y="1"/>
                                  <a:pt x="4266" y="1"/>
                                </a:cubicBezTo>
                                <a:close/>
                                <a:moveTo>
                                  <a:pt x="4298" y="1"/>
                                </a:moveTo>
                                <a:lnTo>
                                  <a:pt x="4298" y="1"/>
                                </a:lnTo>
                                <a:cubicBezTo>
                                  <a:pt x="4302" y="1"/>
                                  <a:pt x="4306" y="5"/>
                                  <a:pt x="4306" y="9"/>
                                </a:cubicBezTo>
                                <a:cubicBezTo>
                                  <a:pt x="4306" y="13"/>
                                  <a:pt x="4302" y="17"/>
                                  <a:pt x="4298" y="17"/>
                                </a:cubicBezTo>
                                <a:lnTo>
                                  <a:pt x="4298" y="17"/>
                                </a:lnTo>
                                <a:cubicBezTo>
                                  <a:pt x="4293" y="17"/>
                                  <a:pt x="4290" y="13"/>
                                  <a:pt x="4290" y="9"/>
                                </a:cubicBezTo>
                                <a:cubicBezTo>
                                  <a:pt x="4290" y="5"/>
                                  <a:pt x="4293" y="1"/>
                                  <a:pt x="4298" y="1"/>
                                </a:cubicBezTo>
                                <a:close/>
                                <a:moveTo>
                                  <a:pt x="4330" y="1"/>
                                </a:moveTo>
                                <a:lnTo>
                                  <a:pt x="4330" y="1"/>
                                </a:lnTo>
                                <a:cubicBezTo>
                                  <a:pt x="4334" y="1"/>
                                  <a:pt x="4338" y="5"/>
                                  <a:pt x="4338" y="9"/>
                                </a:cubicBezTo>
                                <a:cubicBezTo>
                                  <a:pt x="4338" y="13"/>
                                  <a:pt x="4334" y="17"/>
                                  <a:pt x="4330" y="17"/>
                                </a:cubicBezTo>
                                <a:lnTo>
                                  <a:pt x="4330" y="17"/>
                                </a:lnTo>
                                <a:cubicBezTo>
                                  <a:pt x="4326" y="17"/>
                                  <a:pt x="4322" y="13"/>
                                  <a:pt x="4322" y="9"/>
                                </a:cubicBezTo>
                                <a:cubicBezTo>
                                  <a:pt x="4322" y="5"/>
                                  <a:pt x="4326" y="1"/>
                                  <a:pt x="4330" y="1"/>
                                </a:cubicBezTo>
                                <a:close/>
                                <a:moveTo>
                                  <a:pt x="4362" y="1"/>
                                </a:moveTo>
                                <a:lnTo>
                                  <a:pt x="4362" y="1"/>
                                </a:lnTo>
                                <a:cubicBezTo>
                                  <a:pt x="4366" y="1"/>
                                  <a:pt x="4370" y="5"/>
                                  <a:pt x="4370" y="9"/>
                                </a:cubicBezTo>
                                <a:cubicBezTo>
                                  <a:pt x="4370" y="13"/>
                                  <a:pt x="4366" y="17"/>
                                  <a:pt x="4362" y="17"/>
                                </a:cubicBezTo>
                                <a:lnTo>
                                  <a:pt x="4362" y="17"/>
                                </a:lnTo>
                                <a:cubicBezTo>
                                  <a:pt x="4358" y="17"/>
                                  <a:pt x="4354" y="13"/>
                                  <a:pt x="4354" y="9"/>
                                </a:cubicBezTo>
                                <a:cubicBezTo>
                                  <a:pt x="4354" y="5"/>
                                  <a:pt x="4358" y="1"/>
                                  <a:pt x="4362" y="1"/>
                                </a:cubicBezTo>
                                <a:close/>
                                <a:moveTo>
                                  <a:pt x="4394" y="1"/>
                                </a:moveTo>
                                <a:lnTo>
                                  <a:pt x="4394" y="1"/>
                                </a:lnTo>
                                <a:cubicBezTo>
                                  <a:pt x="4398" y="1"/>
                                  <a:pt x="4402" y="5"/>
                                  <a:pt x="4402" y="9"/>
                                </a:cubicBezTo>
                                <a:cubicBezTo>
                                  <a:pt x="4402" y="13"/>
                                  <a:pt x="4398" y="17"/>
                                  <a:pt x="4394" y="17"/>
                                </a:cubicBezTo>
                                <a:lnTo>
                                  <a:pt x="4394" y="17"/>
                                </a:lnTo>
                                <a:cubicBezTo>
                                  <a:pt x="4390" y="17"/>
                                  <a:pt x="4386" y="13"/>
                                  <a:pt x="4386" y="9"/>
                                </a:cubicBezTo>
                                <a:cubicBezTo>
                                  <a:pt x="4386" y="5"/>
                                  <a:pt x="4390" y="1"/>
                                  <a:pt x="4394" y="1"/>
                                </a:cubicBezTo>
                                <a:close/>
                                <a:moveTo>
                                  <a:pt x="4426" y="1"/>
                                </a:moveTo>
                                <a:lnTo>
                                  <a:pt x="4426" y="1"/>
                                </a:lnTo>
                                <a:cubicBezTo>
                                  <a:pt x="4430" y="1"/>
                                  <a:pt x="4434" y="5"/>
                                  <a:pt x="4434" y="9"/>
                                </a:cubicBezTo>
                                <a:cubicBezTo>
                                  <a:pt x="4434" y="13"/>
                                  <a:pt x="4430" y="17"/>
                                  <a:pt x="4426" y="17"/>
                                </a:cubicBezTo>
                                <a:lnTo>
                                  <a:pt x="4426" y="17"/>
                                </a:lnTo>
                                <a:cubicBezTo>
                                  <a:pt x="4422" y="17"/>
                                  <a:pt x="4418" y="13"/>
                                  <a:pt x="4418" y="9"/>
                                </a:cubicBezTo>
                                <a:cubicBezTo>
                                  <a:pt x="4418" y="5"/>
                                  <a:pt x="4422" y="1"/>
                                  <a:pt x="4426" y="1"/>
                                </a:cubicBezTo>
                                <a:close/>
                                <a:moveTo>
                                  <a:pt x="4458" y="1"/>
                                </a:moveTo>
                                <a:lnTo>
                                  <a:pt x="4458" y="1"/>
                                </a:lnTo>
                                <a:cubicBezTo>
                                  <a:pt x="4462" y="1"/>
                                  <a:pt x="4466" y="5"/>
                                  <a:pt x="4466" y="9"/>
                                </a:cubicBezTo>
                                <a:cubicBezTo>
                                  <a:pt x="4466" y="13"/>
                                  <a:pt x="4462" y="17"/>
                                  <a:pt x="4458" y="17"/>
                                </a:cubicBezTo>
                                <a:lnTo>
                                  <a:pt x="4458" y="17"/>
                                </a:lnTo>
                                <a:cubicBezTo>
                                  <a:pt x="4454" y="17"/>
                                  <a:pt x="4450" y="13"/>
                                  <a:pt x="4450" y="9"/>
                                </a:cubicBezTo>
                                <a:cubicBezTo>
                                  <a:pt x="4450" y="5"/>
                                  <a:pt x="4454" y="1"/>
                                  <a:pt x="4458" y="1"/>
                                </a:cubicBezTo>
                                <a:close/>
                                <a:moveTo>
                                  <a:pt x="4490" y="1"/>
                                </a:moveTo>
                                <a:lnTo>
                                  <a:pt x="4490" y="1"/>
                                </a:lnTo>
                                <a:cubicBezTo>
                                  <a:pt x="4494" y="1"/>
                                  <a:pt x="4498" y="5"/>
                                  <a:pt x="4498" y="9"/>
                                </a:cubicBezTo>
                                <a:cubicBezTo>
                                  <a:pt x="4498" y="13"/>
                                  <a:pt x="4494" y="17"/>
                                  <a:pt x="4490" y="17"/>
                                </a:cubicBezTo>
                                <a:lnTo>
                                  <a:pt x="4490" y="17"/>
                                </a:lnTo>
                                <a:cubicBezTo>
                                  <a:pt x="4486" y="17"/>
                                  <a:pt x="4482" y="13"/>
                                  <a:pt x="4482" y="9"/>
                                </a:cubicBezTo>
                                <a:cubicBezTo>
                                  <a:pt x="4482" y="5"/>
                                  <a:pt x="4486" y="1"/>
                                  <a:pt x="4490" y="1"/>
                                </a:cubicBezTo>
                                <a:close/>
                                <a:moveTo>
                                  <a:pt x="4522" y="1"/>
                                </a:moveTo>
                                <a:lnTo>
                                  <a:pt x="4522" y="1"/>
                                </a:lnTo>
                                <a:cubicBezTo>
                                  <a:pt x="4526" y="1"/>
                                  <a:pt x="4530" y="5"/>
                                  <a:pt x="4530" y="9"/>
                                </a:cubicBezTo>
                                <a:cubicBezTo>
                                  <a:pt x="4530" y="13"/>
                                  <a:pt x="4526" y="17"/>
                                  <a:pt x="4522" y="17"/>
                                </a:cubicBezTo>
                                <a:lnTo>
                                  <a:pt x="4522" y="17"/>
                                </a:lnTo>
                                <a:cubicBezTo>
                                  <a:pt x="4518" y="17"/>
                                  <a:pt x="4514" y="13"/>
                                  <a:pt x="4514" y="9"/>
                                </a:cubicBezTo>
                                <a:cubicBezTo>
                                  <a:pt x="4514" y="5"/>
                                  <a:pt x="4518" y="1"/>
                                  <a:pt x="4522" y="1"/>
                                </a:cubicBezTo>
                                <a:close/>
                                <a:moveTo>
                                  <a:pt x="4554" y="1"/>
                                </a:moveTo>
                                <a:lnTo>
                                  <a:pt x="4554" y="1"/>
                                </a:lnTo>
                                <a:cubicBezTo>
                                  <a:pt x="4558" y="1"/>
                                  <a:pt x="4562" y="5"/>
                                  <a:pt x="4562" y="9"/>
                                </a:cubicBezTo>
                                <a:cubicBezTo>
                                  <a:pt x="4562" y="13"/>
                                  <a:pt x="4558" y="17"/>
                                  <a:pt x="4554" y="17"/>
                                </a:cubicBezTo>
                                <a:lnTo>
                                  <a:pt x="4554" y="17"/>
                                </a:lnTo>
                                <a:cubicBezTo>
                                  <a:pt x="4550" y="17"/>
                                  <a:pt x="4546" y="13"/>
                                  <a:pt x="4546" y="9"/>
                                </a:cubicBezTo>
                                <a:cubicBezTo>
                                  <a:pt x="4546" y="5"/>
                                  <a:pt x="4550" y="1"/>
                                  <a:pt x="4554" y="1"/>
                                </a:cubicBezTo>
                                <a:close/>
                                <a:moveTo>
                                  <a:pt x="4586" y="1"/>
                                </a:moveTo>
                                <a:lnTo>
                                  <a:pt x="4586" y="1"/>
                                </a:lnTo>
                                <a:cubicBezTo>
                                  <a:pt x="4590" y="1"/>
                                  <a:pt x="4594" y="5"/>
                                  <a:pt x="4594" y="9"/>
                                </a:cubicBezTo>
                                <a:cubicBezTo>
                                  <a:pt x="4594" y="13"/>
                                  <a:pt x="4590" y="17"/>
                                  <a:pt x="4586" y="17"/>
                                </a:cubicBezTo>
                                <a:lnTo>
                                  <a:pt x="4586" y="17"/>
                                </a:lnTo>
                                <a:cubicBezTo>
                                  <a:pt x="4582" y="17"/>
                                  <a:pt x="4578" y="13"/>
                                  <a:pt x="4578" y="9"/>
                                </a:cubicBezTo>
                                <a:cubicBezTo>
                                  <a:pt x="4578" y="5"/>
                                  <a:pt x="4582" y="1"/>
                                  <a:pt x="4586" y="1"/>
                                </a:cubicBezTo>
                                <a:close/>
                                <a:moveTo>
                                  <a:pt x="4618" y="1"/>
                                </a:moveTo>
                                <a:lnTo>
                                  <a:pt x="4618" y="1"/>
                                </a:lnTo>
                                <a:cubicBezTo>
                                  <a:pt x="4622" y="1"/>
                                  <a:pt x="4626" y="5"/>
                                  <a:pt x="4626" y="9"/>
                                </a:cubicBezTo>
                                <a:cubicBezTo>
                                  <a:pt x="4626" y="13"/>
                                  <a:pt x="4622" y="17"/>
                                  <a:pt x="4618" y="17"/>
                                </a:cubicBezTo>
                                <a:lnTo>
                                  <a:pt x="4618" y="17"/>
                                </a:lnTo>
                                <a:cubicBezTo>
                                  <a:pt x="4614" y="17"/>
                                  <a:pt x="4610" y="13"/>
                                  <a:pt x="4610" y="9"/>
                                </a:cubicBezTo>
                                <a:cubicBezTo>
                                  <a:pt x="4610" y="5"/>
                                  <a:pt x="4614" y="1"/>
                                  <a:pt x="4618" y="1"/>
                                </a:cubicBezTo>
                                <a:close/>
                                <a:moveTo>
                                  <a:pt x="4650" y="1"/>
                                </a:moveTo>
                                <a:lnTo>
                                  <a:pt x="4650" y="1"/>
                                </a:lnTo>
                                <a:cubicBezTo>
                                  <a:pt x="4655" y="1"/>
                                  <a:pt x="4658" y="5"/>
                                  <a:pt x="4658" y="9"/>
                                </a:cubicBezTo>
                                <a:cubicBezTo>
                                  <a:pt x="4658" y="13"/>
                                  <a:pt x="4655" y="17"/>
                                  <a:pt x="4650" y="17"/>
                                </a:cubicBezTo>
                                <a:lnTo>
                                  <a:pt x="4650" y="17"/>
                                </a:lnTo>
                                <a:cubicBezTo>
                                  <a:pt x="4646" y="17"/>
                                  <a:pt x="4642" y="13"/>
                                  <a:pt x="4642" y="9"/>
                                </a:cubicBezTo>
                                <a:cubicBezTo>
                                  <a:pt x="4642" y="5"/>
                                  <a:pt x="4646" y="1"/>
                                  <a:pt x="4650" y="1"/>
                                </a:cubicBezTo>
                                <a:close/>
                                <a:moveTo>
                                  <a:pt x="4682" y="1"/>
                                </a:moveTo>
                                <a:lnTo>
                                  <a:pt x="4682" y="1"/>
                                </a:lnTo>
                                <a:cubicBezTo>
                                  <a:pt x="4687" y="1"/>
                                  <a:pt x="4690" y="5"/>
                                  <a:pt x="4690" y="9"/>
                                </a:cubicBezTo>
                                <a:cubicBezTo>
                                  <a:pt x="4690" y="13"/>
                                  <a:pt x="4687" y="17"/>
                                  <a:pt x="4682" y="17"/>
                                </a:cubicBezTo>
                                <a:lnTo>
                                  <a:pt x="4682" y="17"/>
                                </a:lnTo>
                                <a:cubicBezTo>
                                  <a:pt x="4678" y="17"/>
                                  <a:pt x="4674" y="13"/>
                                  <a:pt x="4674" y="9"/>
                                </a:cubicBezTo>
                                <a:cubicBezTo>
                                  <a:pt x="4674" y="5"/>
                                  <a:pt x="4678" y="1"/>
                                  <a:pt x="4682" y="1"/>
                                </a:cubicBezTo>
                                <a:close/>
                                <a:moveTo>
                                  <a:pt x="4714" y="1"/>
                                </a:moveTo>
                                <a:lnTo>
                                  <a:pt x="4714" y="1"/>
                                </a:lnTo>
                                <a:cubicBezTo>
                                  <a:pt x="4719" y="1"/>
                                  <a:pt x="4722" y="5"/>
                                  <a:pt x="4722" y="9"/>
                                </a:cubicBezTo>
                                <a:cubicBezTo>
                                  <a:pt x="4722" y="13"/>
                                  <a:pt x="4719" y="17"/>
                                  <a:pt x="4714" y="17"/>
                                </a:cubicBezTo>
                                <a:lnTo>
                                  <a:pt x="4714" y="17"/>
                                </a:lnTo>
                                <a:cubicBezTo>
                                  <a:pt x="4710" y="17"/>
                                  <a:pt x="4706" y="13"/>
                                  <a:pt x="4706" y="9"/>
                                </a:cubicBezTo>
                                <a:cubicBezTo>
                                  <a:pt x="4706" y="5"/>
                                  <a:pt x="4710" y="1"/>
                                  <a:pt x="4714" y="1"/>
                                </a:cubicBezTo>
                                <a:close/>
                                <a:moveTo>
                                  <a:pt x="4746" y="1"/>
                                </a:moveTo>
                                <a:lnTo>
                                  <a:pt x="4746" y="1"/>
                                </a:lnTo>
                                <a:cubicBezTo>
                                  <a:pt x="4751" y="1"/>
                                  <a:pt x="4754" y="5"/>
                                  <a:pt x="4754" y="9"/>
                                </a:cubicBezTo>
                                <a:cubicBezTo>
                                  <a:pt x="4754" y="14"/>
                                  <a:pt x="4751" y="17"/>
                                  <a:pt x="4746" y="17"/>
                                </a:cubicBezTo>
                                <a:lnTo>
                                  <a:pt x="4746" y="17"/>
                                </a:lnTo>
                                <a:cubicBezTo>
                                  <a:pt x="4742" y="17"/>
                                  <a:pt x="4738" y="14"/>
                                  <a:pt x="4738" y="9"/>
                                </a:cubicBezTo>
                                <a:cubicBezTo>
                                  <a:pt x="4738" y="5"/>
                                  <a:pt x="4742" y="1"/>
                                  <a:pt x="4746" y="1"/>
                                </a:cubicBezTo>
                                <a:close/>
                                <a:moveTo>
                                  <a:pt x="4778" y="1"/>
                                </a:moveTo>
                                <a:lnTo>
                                  <a:pt x="4778" y="1"/>
                                </a:lnTo>
                                <a:cubicBezTo>
                                  <a:pt x="4783" y="1"/>
                                  <a:pt x="4786" y="5"/>
                                  <a:pt x="4786" y="9"/>
                                </a:cubicBezTo>
                                <a:cubicBezTo>
                                  <a:pt x="4786" y="14"/>
                                  <a:pt x="4783" y="17"/>
                                  <a:pt x="4778" y="17"/>
                                </a:cubicBezTo>
                                <a:lnTo>
                                  <a:pt x="4778" y="17"/>
                                </a:lnTo>
                                <a:cubicBezTo>
                                  <a:pt x="4774" y="17"/>
                                  <a:pt x="4770" y="14"/>
                                  <a:pt x="4770" y="9"/>
                                </a:cubicBezTo>
                                <a:cubicBezTo>
                                  <a:pt x="4770" y="5"/>
                                  <a:pt x="4774" y="1"/>
                                  <a:pt x="4778" y="1"/>
                                </a:cubicBezTo>
                                <a:close/>
                                <a:moveTo>
                                  <a:pt x="4810" y="1"/>
                                </a:moveTo>
                                <a:lnTo>
                                  <a:pt x="4810" y="1"/>
                                </a:lnTo>
                                <a:cubicBezTo>
                                  <a:pt x="4815" y="1"/>
                                  <a:pt x="4818" y="5"/>
                                  <a:pt x="4818" y="9"/>
                                </a:cubicBezTo>
                                <a:cubicBezTo>
                                  <a:pt x="4818" y="14"/>
                                  <a:pt x="4815" y="17"/>
                                  <a:pt x="4810" y="17"/>
                                </a:cubicBezTo>
                                <a:lnTo>
                                  <a:pt x="4810" y="17"/>
                                </a:lnTo>
                                <a:cubicBezTo>
                                  <a:pt x="4806" y="17"/>
                                  <a:pt x="4802" y="14"/>
                                  <a:pt x="4802" y="9"/>
                                </a:cubicBezTo>
                                <a:cubicBezTo>
                                  <a:pt x="4802" y="5"/>
                                  <a:pt x="4806" y="1"/>
                                  <a:pt x="4810" y="1"/>
                                </a:cubicBezTo>
                                <a:close/>
                                <a:moveTo>
                                  <a:pt x="4842" y="1"/>
                                </a:moveTo>
                                <a:lnTo>
                                  <a:pt x="4842" y="1"/>
                                </a:lnTo>
                                <a:cubicBezTo>
                                  <a:pt x="4847" y="1"/>
                                  <a:pt x="4850" y="5"/>
                                  <a:pt x="4850" y="9"/>
                                </a:cubicBezTo>
                                <a:cubicBezTo>
                                  <a:pt x="4850" y="14"/>
                                  <a:pt x="4847" y="17"/>
                                  <a:pt x="4842" y="17"/>
                                </a:cubicBezTo>
                                <a:lnTo>
                                  <a:pt x="4842" y="17"/>
                                </a:lnTo>
                                <a:cubicBezTo>
                                  <a:pt x="4838" y="17"/>
                                  <a:pt x="4834" y="14"/>
                                  <a:pt x="4834" y="9"/>
                                </a:cubicBezTo>
                                <a:cubicBezTo>
                                  <a:pt x="4834" y="5"/>
                                  <a:pt x="4838" y="1"/>
                                  <a:pt x="4842" y="1"/>
                                </a:cubicBezTo>
                                <a:close/>
                                <a:moveTo>
                                  <a:pt x="4874" y="1"/>
                                </a:moveTo>
                                <a:lnTo>
                                  <a:pt x="4874" y="1"/>
                                </a:lnTo>
                                <a:cubicBezTo>
                                  <a:pt x="4879" y="1"/>
                                  <a:pt x="4882" y="5"/>
                                  <a:pt x="4882" y="9"/>
                                </a:cubicBezTo>
                                <a:cubicBezTo>
                                  <a:pt x="4882" y="14"/>
                                  <a:pt x="4879" y="17"/>
                                  <a:pt x="4874" y="17"/>
                                </a:cubicBezTo>
                                <a:lnTo>
                                  <a:pt x="4874" y="17"/>
                                </a:lnTo>
                                <a:cubicBezTo>
                                  <a:pt x="4870" y="17"/>
                                  <a:pt x="4866" y="14"/>
                                  <a:pt x="4866" y="9"/>
                                </a:cubicBezTo>
                                <a:cubicBezTo>
                                  <a:pt x="4866" y="5"/>
                                  <a:pt x="4870" y="1"/>
                                  <a:pt x="4874" y="1"/>
                                </a:cubicBezTo>
                                <a:close/>
                                <a:moveTo>
                                  <a:pt x="4906" y="1"/>
                                </a:moveTo>
                                <a:lnTo>
                                  <a:pt x="4906" y="1"/>
                                </a:lnTo>
                                <a:cubicBezTo>
                                  <a:pt x="4911" y="1"/>
                                  <a:pt x="4914" y="5"/>
                                  <a:pt x="4914" y="9"/>
                                </a:cubicBezTo>
                                <a:cubicBezTo>
                                  <a:pt x="4914" y="14"/>
                                  <a:pt x="4911" y="17"/>
                                  <a:pt x="4906" y="17"/>
                                </a:cubicBezTo>
                                <a:lnTo>
                                  <a:pt x="4906" y="17"/>
                                </a:lnTo>
                                <a:cubicBezTo>
                                  <a:pt x="4902" y="17"/>
                                  <a:pt x="4898" y="14"/>
                                  <a:pt x="4898" y="9"/>
                                </a:cubicBezTo>
                                <a:cubicBezTo>
                                  <a:pt x="4898" y="5"/>
                                  <a:pt x="4902" y="1"/>
                                  <a:pt x="4906" y="1"/>
                                </a:cubicBezTo>
                                <a:close/>
                                <a:moveTo>
                                  <a:pt x="4938" y="1"/>
                                </a:moveTo>
                                <a:lnTo>
                                  <a:pt x="4938" y="1"/>
                                </a:lnTo>
                                <a:cubicBezTo>
                                  <a:pt x="4943" y="1"/>
                                  <a:pt x="4946" y="5"/>
                                  <a:pt x="4946" y="9"/>
                                </a:cubicBezTo>
                                <a:cubicBezTo>
                                  <a:pt x="4946" y="14"/>
                                  <a:pt x="4943" y="17"/>
                                  <a:pt x="4938" y="17"/>
                                </a:cubicBezTo>
                                <a:lnTo>
                                  <a:pt x="4938" y="17"/>
                                </a:lnTo>
                                <a:cubicBezTo>
                                  <a:pt x="4934" y="17"/>
                                  <a:pt x="4930" y="14"/>
                                  <a:pt x="4930" y="9"/>
                                </a:cubicBezTo>
                                <a:cubicBezTo>
                                  <a:pt x="4930" y="5"/>
                                  <a:pt x="4934" y="1"/>
                                  <a:pt x="4938" y="1"/>
                                </a:cubicBezTo>
                                <a:close/>
                                <a:moveTo>
                                  <a:pt x="4970" y="1"/>
                                </a:moveTo>
                                <a:lnTo>
                                  <a:pt x="4970" y="1"/>
                                </a:lnTo>
                                <a:cubicBezTo>
                                  <a:pt x="4975" y="1"/>
                                  <a:pt x="4978" y="5"/>
                                  <a:pt x="4978" y="9"/>
                                </a:cubicBezTo>
                                <a:cubicBezTo>
                                  <a:pt x="4978" y="14"/>
                                  <a:pt x="4975" y="17"/>
                                  <a:pt x="4970" y="17"/>
                                </a:cubicBezTo>
                                <a:lnTo>
                                  <a:pt x="4970" y="17"/>
                                </a:lnTo>
                                <a:cubicBezTo>
                                  <a:pt x="4966" y="17"/>
                                  <a:pt x="4962" y="14"/>
                                  <a:pt x="4962" y="9"/>
                                </a:cubicBezTo>
                                <a:cubicBezTo>
                                  <a:pt x="4962" y="5"/>
                                  <a:pt x="4966" y="1"/>
                                  <a:pt x="4970" y="1"/>
                                </a:cubicBezTo>
                                <a:close/>
                                <a:moveTo>
                                  <a:pt x="5002" y="1"/>
                                </a:moveTo>
                                <a:lnTo>
                                  <a:pt x="5002" y="1"/>
                                </a:lnTo>
                                <a:cubicBezTo>
                                  <a:pt x="5007" y="1"/>
                                  <a:pt x="5010" y="5"/>
                                  <a:pt x="5010" y="9"/>
                                </a:cubicBezTo>
                                <a:cubicBezTo>
                                  <a:pt x="5010" y="14"/>
                                  <a:pt x="5007" y="17"/>
                                  <a:pt x="5002" y="17"/>
                                </a:cubicBezTo>
                                <a:lnTo>
                                  <a:pt x="5002" y="17"/>
                                </a:lnTo>
                                <a:cubicBezTo>
                                  <a:pt x="4998" y="17"/>
                                  <a:pt x="4994" y="14"/>
                                  <a:pt x="4994" y="9"/>
                                </a:cubicBezTo>
                                <a:cubicBezTo>
                                  <a:pt x="4994" y="5"/>
                                  <a:pt x="4998" y="1"/>
                                  <a:pt x="5002" y="1"/>
                                </a:cubicBezTo>
                                <a:close/>
                                <a:moveTo>
                                  <a:pt x="5034" y="1"/>
                                </a:moveTo>
                                <a:lnTo>
                                  <a:pt x="5034" y="1"/>
                                </a:lnTo>
                                <a:cubicBezTo>
                                  <a:pt x="5039" y="1"/>
                                  <a:pt x="5042" y="5"/>
                                  <a:pt x="5042" y="9"/>
                                </a:cubicBezTo>
                                <a:cubicBezTo>
                                  <a:pt x="5042" y="14"/>
                                  <a:pt x="5039" y="17"/>
                                  <a:pt x="5034" y="17"/>
                                </a:cubicBezTo>
                                <a:lnTo>
                                  <a:pt x="5034" y="17"/>
                                </a:lnTo>
                                <a:cubicBezTo>
                                  <a:pt x="5030" y="17"/>
                                  <a:pt x="5026" y="14"/>
                                  <a:pt x="5026" y="9"/>
                                </a:cubicBezTo>
                                <a:cubicBezTo>
                                  <a:pt x="5026" y="5"/>
                                  <a:pt x="5030" y="1"/>
                                  <a:pt x="5034" y="1"/>
                                </a:cubicBezTo>
                                <a:close/>
                                <a:moveTo>
                                  <a:pt x="5066" y="1"/>
                                </a:moveTo>
                                <a:lnTo>
                                  <a:pt x="5066" y="1"/>
                                </a:lnTo>
                                <a:cubicBezTo>
                                  <a:pt x="5071" y="1"/>
                                  <a:pt x="5074" y="5"/>
                                  <a:pt x="5074" y="9"/>
                                </a:cubicBezTo>
                                <a:cubicBezTo>
                                  <a:pt x="5074" y="14"/>
                                  <a:pt x="5071" y="17"/>
                                  <a:pt x="5066" y="17"/>
                                </a:cubicBezTo>
                                <a:lnTo>
                                  <a:pt x="5066" y="17"/>
                                </a:lnTo>
                                <a:cubicBezTo>
                                  <a:pt x="5062" y="17"/>
                                  <a:pt x="5058" y="14"/>
                                  <a:pt x="5058" y="9"/>
                                </a:cubicBezTo>
                                <a:cubicBezTo>
                                  <a:pt x="5058" y="5"/>
                                  <a:pt x="5062" y="1"/>
                                  <a:pt x="5066" y="1"/>
                                </a:cubicBezTo>
                                <a:close/>
                                <a:moveTo>
                                  <a:pt x="5098" y="1"/>
                                </a:moveTo>
                                <a:lnTo>
                                  <a:pt x="5098" y="1"/>
                                </a:lnTo>
                                <a:cubicBezTo>
                                  <a:pt x="5103" y="1"/>
                                  <a:pt x="5106" y="5"/>
                                  <a:pt x="5106" y="9"/>
                                </a:cubicBezTo>
                                <a:cubicBezTo>
                                  <a:pt x="5106" y="14"/>
                                  <a:pt x="5103" y="17"/>
                                  <a:pt x="5098" y="17"/>
                                </a:cubicBezTo>
                                <a:lnTo>
                                  <a:pt x="5098" y="17"/>
                                </a:lnTo>
                                <a:cubicBezTo>
                                  <a:pt x="5094" y="17"/>
                                  <a:pt x="5090" y="14"/>
                                  <a:pt x="5090" y="9"/>
                                </a:cubicBezTo>
                                <a:cubicBezTo>
                                  <a:pt x="5090" y="5"/>
                                  <a:pt x="5094" y="1"/>
                                  <a:pt x="5098" y="1"/>
                                </a:cubicBezTo>
                                <a:close/>
                                <a:moveTo>
                                  <a:pt x="5130" y="1"/>
                                </a:moveTo>
                                <a:lnTo>
                                  <a:pt x="5130" y="1"/>
                                </a:lnTo>
                                <a:cubicBezTo>
                                  <a:pt x="5135" y="1"/>
                                  <a:pt x="5138" y="5"/>
                                  <a:pt x="5138" y="9"/>
                                </a:cubicBezTo>
                                <a:cubicBezTo>
                                  <a:pt x="5138" y="14"/>
                                  <a:pt x="5135" y="17"/>
                                  <a:pt x="5130" y="17"/>
                                </a:cubicBezTo>
                                <a:lnTo>
                                  <a:pt x="5130" y="17"/>
                                </a:lnTo>
                                <a:cubicBezTo>
                                  <a:pt x="5126" y="17"/>
                                  <a:pt x="5122" y="14"/>
                                  <a:pt x="5122" y="9"/>
                                </a:cubicBezTo>
                                <a:cubicBezTo>
                                  <a:pt x="5122" y="5"/>
                                  <a:pt x="5126" y="1"/>
                                  <a:pt x="5130" y="1"/>
                                </a:cubicBezTo>
                                <a:close/>
                                <a:moveTo>
                                  <a:pt x="5162" y="1"/>
                                </a:moveTo>
                                <a:lnTo>
                                  <a:pt x="5162" y="1"/>
                                </a:lnTo>
                                <a:cubicBezTo>
                                  <a:pt x="5167" y="1"/>
                                  <a:pt x="5170" y="5"/>
                                  <a:pt x="5170" y="9"/>
                                </a:cubicBezTo>
                                <a:cubicBezTo>
                                  <a:pt x="5170" y="14"/>
                                  <a:pt x="5167" y="17"/>
                                  <a:pt x="5162" y="17"/>
                                </a:cubicBezTo>
                                <a:lnTo>
                                  <a:pt x="5162" y="17"/>
                                </a:lnTo>
                                <a:cubicBezTo>
                                  <a:pt x="5158" y="17"/>
                                  <a:pt x="5154" y="14"/>
                                  <a:pt x="5154" y="9"/>
                                </a:cubicBezTo>
                                <a:cubicBezTo>
                                  <a:pt x="5154" y="5"/>
                                  <a:pt x="5158" y="1"/>
                                  <a:pt x="5162" y="1"/>
                                </a:cubicBezTo>
                                <a:close/>
                                <a:moveTo>
                                  <a:pt x="5194" y="1"/>
                                </a:moveTo>
                                <a:lnTo>
                                  <a:pt x="5194" y="1"/>
                                </a:lnTo>
                                <a:cubicBezTo>
                                  <a:pt x="5199" y="1"/>
                                  <a:pt x="5202" y="5"/>
                                  <a:pt x="5202" y="9"/>
                                </a:cubicBezTo>
                                <a:cubicBezTo>
                                  <a:pt x="5202" y="14"/>
                                  <a:pt x="5199" y="17"/>
                                  <a:pt x="5194" y="17"/>
                                </a:cubicBezTo>
                                <a:lnTo>
                                  <a:pt x="5194" y="17"/>
                                </a:lnTo>
                                <a:cubicBezTo>
                                  <a:pt x="5190" y="17"/>
                                  <a:pt x="5186" y="14"/>
                                  <a:pt x="5186" y="9"/>
                                </a:cubicBezTo>
                                <a:cubicBezTo>
                                  <a:pt x="5186" y="5"/>
                                  <a:pt x="5190" y="1"/>
                                  <a:pt x="5194" y="1"/>
                                </a:cubicBezTo>
                                <a:close/>
                                <a:moveTo>
                                  <a:pt x="5226" y="1"/>
                                </a:moveTo>
                                <a:lnTo>
                                  <a:pt x="5226" y="1"/>
                                </a:lnTo>
                                <a:cubicBezTo>
                                  <a:pt x="5231" y="1"/>
                                  <a:pt x="5234" y="5"/>
                                  <a:pt x="5234" y="9"/>
                                </a:cubicBezTo>
                                <a:cubicBezTo>
                                  <a:pt x="5234" y="14"/>
                                  <a:pt x="5231" y="17"/>
                                  <a:pt x="5226" y="17"/>
                                </a:cubicBezTo>
                                <a:lnTo>
                                  <a:pt x="5226" y="17"/>
                                </a:lnTo>
                                <a:cubicBezTo>
                                  <a:pt x="5222" y="17"/>
                                  <a:pt x="5218" y="14"/>
                                  <a:pt x="5218" y="9"/>
                                </a:cubicBezTo>
                                <a:cubicBezTo>
                                  <a:pt x="5218" y="5"/>
                                  <a:pt x="5222" y="1"/>
                                  <a:pt x="5226" y="1"/>
                                </a:cubicBezTo>
                                <a:close/>
                                <a:moveTo>
                                  <a:pt x="5258" y="1"/>
                                </a:moveTo>
                                <a:lnTo>
                                  <a:pt x="5258" y="1"/>
                                </a:lnTo>
                                <a:cubicBezTo>
                                  <a:pt x="5263" y="1"/>
                                  <a:pt x="5266" y="5"/>
                                  <a:pt x="5266" y="9"/>
                                </a:cubicBezTo>
                                <a:cubicBezTo>
                                  <a:pt x="5266" y="14"/>
                                  <a:pt x="5263" y="17"/>
                                  <a:pt x="5258" y="17"/>
                                </a:cubicBezTo>
                                <a:lnTo>
                                  <a:pt x="5258" y="17"/>
                                </a:lnTo>
                                <a:cubicBezTo>
                                  <a:pt x="5254" y="17"/>
                                  <a:pt x="5250" y="14"/>
                                  <a:pt x="5250" y="9"/>
                                </a:cubicBezTo>
                                <a:cubicBezTo>
                                  <a:pt x="5250" y="5"/>
                                  <a:pt x="5254" y="1"/>
                                  <a:pt x="5258" y="1"/>
                                </a:cubicBezTo>
                                <a:close/>
                                <a:moveTo>
                                  <a:pt x="5290" y="1"/>
                                </a:moveTo>
                                <a:lnTo>
                                  <a:pt x="5290" y="1"/>
                                </a:lnTo>
                                <a:cubicBezTo>
                                  <a:pt x="5295" y="1"/>
                                  <a:pt x="5298" y="5"/>
                                  <a:pt x="5298" y="9"/>
                                </a:cubicBezTo>
                                <a:cubicBezTo>
                                  <a:pt x="5298" y="14"/>
                                  <a:pt x="5295" y="17"/>
                                  <a:pt x="5290" y="17"/>
                                </a:cubicBezTo>
                                <a:lnTo>
                                  <a:pt x="5290" y="17"/>
                                </a:lnTo>
                                <a:cubicBezTo>
                                  <a:pt x="5286" y="17"/>
                                  <a:pt x="5282" y="14"/>
                                  <a:pt x="5282" y="9"/>
                                </a:cubicBezTo>
                                <a:cubicBezTo>
                                  <a:pt x="5282" y="5"/>
                                  <a:pt x="5286" y="1"/>
                                  <a:pt x="5290" y="1"/>
                                </a:cubicBezTo>
                                <a:close/>
                                <a:moveTo>
                                  <a:pt x="5322" y="1"/>
                                </a:moveTo>
                                <a:lnTo>
                                  <a:pt x="5322" y="1"/>
                                </a:lnTo>
                                <a:cubicBezTo>
                                  <a:pt x="5327" y="1"/>
                                  <a:pt x="5330" y="5"/>
                                  <a:pt x="5330" y="9"/>
                                </a:cubicBezTo>
                                <a:cubicBezTo>
                                  <a:pt x="5330" y="14"/>
                                  <a:pt x="5327" y="17"/>
                                  <a:pt x="5322" y="17"/>
                                </a:cubicBezTo>
                                <a:lnTo>
                                  <a:pt x="5322" y="17"/>
                                </a:lnTo>
                                <a:cubicBezTo>
                                  <a:pt x="5318" y="17"/>
                                  <a:pt x="5314" y="14"/>
                                  <a:pt x="5314" y="9"/>
                                </a:cubicBezTo>
                                <a:cubicBezTo>
                                  <a:pt x="5314" y="5"/>
                                  <a:pt x="5318" y="1"/>
                                  <a:pt x="5322" y="1"/>
                                </a:cubicBezTo>
                                <a:close/>
                                <a:moveTo>
                                  <a:pt x="5354" y="1"/>
                                </a:moveTo>
                                <a:lnTo>
                                  <a:pt x="5354" y="1"/>
                                </a:lnTo>
                                <a:cubicBezTo>
                                  <a:pt x="5359" y="1"/>
                                  <a:pt x="5362" y="5"/>
                                  <a:pt x="5362" y="9"/>
                                </a:cubicBezTo>
                                <a:cubicBezTo>
                                  <a:pt x="5362" y="14"/>
                                  <a:pt x="5359" y="17"/>
                                  <a:pt x="5354" y="17"/>
                                </a:cubicBezTo>
                                <a:lnTo>
                                  <a:pt x="5354" y="17"/>
                                </a:lnTo>
                                <a:cubicBezTo>
                                  <a:pt x="5350" y="17"/>
                                  <a:pt x="5346" y="14"/>
                                  <a:pt x="5346" y="9"/>
                                </a:cubicBezTo>
                                <a:cubicBezTo>
                                  <a:pt x="5346" y="5"/>
                                  <a:pt x="5350" y="1"/>
                                  <a:pt x="5354" y="1"/>
                                </a:cubicBezTo>
                                <a:close/>
                                <a:moveTo>
                                  <a:pt x="5386" y="1"/>
                                </a:moveTo>
                                <a:lnTo>
                                  <a:pt x="5386" y="1"/>
                                </a:lnTo>
                                <a:cubicBezTo>
                                  <a:pt x="5391" y="1"/>
                                  <a:pt x="5394" y="5"/>
                                  <a:pt x="5394" y="9"/>
                                </a:cubicBezTo>
                                <a:cubicBezTo>
                                  <a:pt x="5394" y="14"/>
                                  <a:pt x="5391" y="17"/>
                                  <a:pt x="5386" y="17"/>
                                </a:cubicBezTo>
                                <a:lnTo>
                                  <a:pt x="5386" y="17"/>
                                </a:lnTo>
                                <a:cubicBezTo>
                                  <a:pt x="5382" y="17"/>
                                  <a:pt x="5378" y="14"/>
                                  <a:pt x="5378" y="9"/>
                                </a:cubicBezTo>
                                <a:cubicBezTo>
                                  <a:pt x="5378" y="5"/>
                                  <a:pt x="5382" y="1"/>
                                  <a:pt x="5386" y="1"/>
                                </a:cubicBezTo>
                                <a:close/>
                                <a:moveTo>
                                  <a:pt x="5418" y="1"/>
                                </a:moveTo>
                                <a:lnTo>
                                  <a:pt x="5418" y="1"/>
                                </a:lnTo>
                                <a:cubicBezTo>
                                  <a:pt x="5423" y="1"/>
                                  <a:pt x="5426" y="5"/>
                                  <a:pt x="5426" y="9"/>
                                </a:cubicBezTo>
                                <a:cubicBezTo>
                                  <a:pt x="5426" y="14"/>
                                  <a:pt x="5423" y="17"/>
                                  <a:pt x="5418" y="17"/>
                                </a:cubicBezTo>
                                <a:lnTo>
                                  <a:pt x="5418" y="17"/>
                                </a:lnTo>
                                <a:cubicBezTo>
                                  <a:pt x="5414" y="17"/>
                                  <a:pt x="5410" y="14"/>
                                  <a:pt x="5410" y="9"/>
                                </a:cubicBezTo>
                                <a:cubicBezTo>
                                  <a:pt x="5410" y="5"/>
                                  <a:pt x="5414" y="1"/>
                                  <a:pt x="5418" y="1"/>
                                </a:cubicBezTo>
                                <a:close/>
                                <a:moveTo>
                                  <a:pt x="5450" y="1"/>
                                </a:moveTo>
                                <a:lnTo>
                                  <a:pt x="5450" y="1"/>
                                </a:lnTo>
                                <a:cubicBezTo>
                                  <a:pt x="5455" y="1"/>
                                  <a:pt x="5458" y="5"/>
                                  <a:pt x="5458" y="9"/>
                                </a:cubicBezTo>
                                <a:cubicBezTo>
                                  <a:pt x="5458" y="14"/>
                                  <a:pt x="5455" y="17"/>
                                  <a:pt x="5450" y="17"/>
                                </a:cubicBezTo>
                                <a:lnTo>
                                  <a:pt x="5450" y="17"/>
                                </a:lnTo>
                                <a:cubicBezTo>
                                  <a:pt x="5446" y="17"/>
                                  <a:pt x="5442" y="14"/>
                                  <a:pt x="5442" y="9"/>
                                </a:cubicBezTo>
                                <a:cubicBezTo>
                                  <a:pt x="5442" y="5"/>
                                  <a:pt x="5446" y="1"/>
                                  <a:pt x="5450" y="1"/>
                                </a:cubicBezTo>
                                <a:close/>
                                <a:moveTo>
                                  <a:pt x="5482" y="1"/>
                                </a:moveTo>
                                <a:lnTo>
                                  <a:pt x="5483" y="1"/>
                                </a:lnTo>
                                <a:cubicBezTo>
                                  <a:pt x="5487" y="1"/>
                                  <a:pt x="5491" y="5"/>
                                  <a:pt x="5491" y="9"/>
                                </a:cubicBezTo>
                                <a:cubicBezTo>
                                  <a:pt x="5491" y="14"/>
                                  <a:pt x="5487" y="17"/>
                                  <a:pt x="5483" y="17"/>
                                </a:cubicBezTo>
                                <a:lnTo>
                                  <a:pt x="5482" y="17"/>
                                </a:lnTo>
                                <a:cubicBezTo>
                                  <a:pt x="5478" y="17"/>
                                  <a:pt x="5474" y="14"/>
                                  <a:pt x="5474" y="9"/>
                                </a:cubicBezTo>
                                <a:cubicBezTo>
                                  <a:pt x="5474" y="5"/>
                                  <a:pt x="5478" y="1"/>
                                  <a:pt x="5482" y="1"/>
                                </a:cubicBezTo>
                                <a:close/>
                                <a:moveTo>
                                  <a:pt x="5515" y="1"/>
                                </a:moveTo>
                                <a:lnTo>
                                  <a:pt x="5515" y="1"/>
                                </a:lnTo>
                                <a:cubicBezTo>
                                  <a:pt x="5519" y="1"/>
                                  <a:pt x="5523" y="5"/>
                                  <a:pt x="5523" y="9"/>
                                </a:cubicBezTo>
                                <a:cubicBezTo>
                                  <a:pt x="5523" y="14"/>
                                  <a:pt x="5519" y="17"/>
                                  <a:pt x="5515" y="17"/>
                                </a:cubicBezTo>
                                <a:lnTo>
                                  <a:pt x="5515" y="17"/>
                                </a:lnTo>
                                <a:cubicBezTo>
                                  <a:pt x="5510" y="17"/>
                                  <a:pt x="5507" y="14"/>
                                  <a:pt x="5507" y="9"/>
                                </a:cubicBezTo>
                                <a:cubicBezTo>
                                  <a:pt x="5507" y="5"/>
                                  <a:pt x="5510" y="1"/>
                                  <a:pt x="5515" y="1"/>
                                </a:cubicBezTo>
                                <a:close/>
                                <a:moveTo>
                                  <a:pt x="5547" y="1"/>
                                </a:moveTo>
                                <a:lnTo>
                                  <a:pt x="5547" y="1"/>
                                </a:lnTo>
                                <a:cubicBezTo>
                                  <a:pt x="5551" y="1"/>
                                  <a:pt x="5555" y="5"/>
                                  <a:pt x="5555" y="9"/>
                                </a:cubicBezTo>
                                <a:cubicBezTo>
                                  <a:pt x="5555" y="14"/>
                                  <a:pt x="5551" y="17"/>
                                  <a:pt x="5547" y="17"/>
                                </a:cubicBezTo>
                                <a:lnTo>
                                  <a:pt x="5547" y="17"/>
                                </a:lnTo>
                                <a:cubicBezTo>
                                  <a:pt x="5542" y="17"/>
                                  <a:pt x="5539" y="14"/>
                                  <a:pt x="5539" y="9"/>
                                </a:cubicBezTo>
                                <a:cubicBezTo>
                                  <a:pt x="5539" y="5"/>
                                  <a:pt x="5542" y="1"/>
                                  <a:pt x="5547" y="1"/>
                                </a:cubicBezTo>
                                <a:close/>
                                <a:moveTo>
                                  <a:pt x="5579" y="1"/>
                                </a:moveTo>
                                <a:lnTo>
                                  <a:pt x="5579" y="1"/>
                                </a:lnTo>
                                <a:cubicBezTo>
                                  <a:pt x="5583" y="1"/>
                                  <a:pt x="5587" y="5"/>
                                  <a:pt x="5587" y="9"/>
                                </a:cubicBezTo>
                                <a:cubicBezTo>
                                  <a:pt x="5587" y="14"/>
                                  <a:pt x="5583" y="17"/>
                                  <a:pt x="5579" y="17"/>
                                </a:cubicBezTo>
                                <a:lnTo>
                                  <a:pt x="5579" y="17"/>
                                </a:lnTo>
                                <a:cubicBezTo>
                                  <a:pt x="5574" y="17"/>
                                  <a:pt x="5571" y="14"/>
                                  <a:pt x="5571" y="9"/>
                                </a:cubicBezTo>
                                <a:cubicBezTo>
                                  <a:pt x="5571" y="5"/>
                                  <a:pt x="5574" y="1"/>
                                  <a:pt x="5579" y="1"/>
                                </a:cubicBezTo>
                                <a:close/>
                                <a:moveTo>
                                  <a:pt x="5611" y="1"/>
                                </a:moveTo>
                                <a:lnTo>
                                  <a:pt x="5611" y="1"/>
                                </a:lnTo>
                                <a:cubicBezTo>
                                  <a:pt x="5615" y="1"/>
                                  <a:pt x="5619" y="5"/>
                                  <a:pt x="5619" y="9"/>
                                </a:cubicBezTo>
                                <a:cubicBezTo>
                                  <a:pt x="5619" y="14"/>
                                  <a:pt x="5615" y="17"/>
                                  <a:pt x="5611" y="17"/>
                                </a:cubicBezTo>
                                <a:lnTo>
                                  <a:pt x="5611" y="17"/>
                                </a:lnTo>
                                <a:cubicBezTo>
                                  <a:pt x="5606" y="17"/>
                                  <a:pt x="5603" y="14"/>
                                  <a:pt x="5603" y="9"/>
                                </a:cubicBezTo>
                                <a:cubicBezTo>
                                  <a:pt x="5603" y="5"/>
                                  <a:pt x="5606" y="1"/>
                                  <a:pt x="5611" y="1"/>
                                </a:cubicBezTo>
                                <a:close/>
                                <a:moveTo>
                                  <a:pt x="5643" y="1"/>
                                </a:moveTo>
                                <a:lnTo>
                                  <a:pt x="5643" y="1"/>
                                </a:lnTo>
                                <a:cubicBezTo>
                                  <a:pt x="5647" y="1"/>
                                  <a:pt x="5651" y="5"/>
                                  <a:pt x="5651" y="9"/>
                                </a:cubicBezTo>
                                <a:cubicBezTo>
                                  <a:pt x="5651" y="14"/>
                                  <a:pt x="5647" y="17"/>
                                  <a:pt x="5643" y="17"/>
                                </a:cubicBezTo>
                                <a:lnTo>
                                  <a:pt x="5643" y="17"/>
                                </a:lnTo>
                                <a:cubicBezTo>
                                  <a:pt x="5638" y="17"/>
                                  <a:pt x="5635" y="14"/>
                                  <a:pt x="5635" y="9"/>
                                </a:cubicBezTo>
                                <a:cubicBezTo>
                                  <a:pt x="5635" y="5"/>
                                  <a:pt x="5638" y="1"/>
                                  <a:pt x="5643" y="1"/>
                                </a:cubicBezTo>
                                <a:close/>
                                <a:moveTo>
                                  <a:pt x="5675" y="1"/>
                                </a:moveTo>
                                <a:lnTo>
                                  <a:pt x="5675" y="1"/>
                                </a:lnTo>
                                <a:cubicBezTo>
                                  <a:pt x="5679" y="1"/>
                                  <a:pt x="5683" y="5"/>
                                  <a:pt x="5683" y="9"/>
                                </a:cubicBezTo>
                                <a:cubicBezTo>
                                  <a:pt x="5683" y="14"/>
                                  <a:pt x="5679" y="17"/>
                                  <a:pt x="5675" y="17"/>
                                </a:cubicBezTo>
                                <a:lnTo>
                                  <a:pt x="5675" y="17"/>
                                </a:lnTo>
                                <a:cubicBezTo>
                                  <a:pt x="5670" y="17"/>
                                  <a:pt x="5667" y="14"/>
                                  <a:pt x="5667" y="9"/>
                                </a:cubicBezTo>
                                <a:cubicBezTo>
                                  <a:pt x="5667" y="5"/>
                                  <a:pt x="5670" y="1"/>
                                  <a:pt x="5675" y="1"/>
                                </a:cubicBezTo>
                                <a:close/>
                                <a:moveTo>
                                  <a:pt x="5707" y="1"/>
                                </a:moveTo>
                                <a:lnTo>
                                  <a:pt x="5707" y="1"/>
                                </a:lnTo>
                                <a:cubicBezTo>
                                  <a:pt x="5711" y="1"/>
                                  <a:pt x="5715" y="5"/>
                                  <a:pt x="5715" y="9"/>
                                </a:cubicBezTo>
                                <a:cubicBezTo>
                                  <a:pt x="5715" y="14"/>
                                  <a:pt x="5711" y="17"/>
                                  <a:pt x="5707" y="17"/>
                                </a:cubicBezTo>
                                <a:lnTo>
                                  <a:pt x="5707" y="17"/>
                                </a:lnTo>
                                <a:cubicBezTo>
                                  <a:pt x="5702" y="17"/>
                                  <a:pt x="5699" y="14"/>
                                  <a:pt x="5699" y="9"/>
                                </a:cubicBezTo>
                                <a:cubicBezTo>
                                  <a:pt x="5699" y="5"/>
                                  <a:pt x="5702" y="1"/>
                                  <a:pt x="5707" y="1"/>
                                </a:cubicBezTo>
                                <a:close/>
                                <a:moveTo>
                                  <a:pt x="5739" y="1"/>
                                </a:moveTo>
                                <a:lnTo>
                                  <a:pt x="5739" y="1"/>
                                </a:lnTo>
                                <a:cubicBezTo>
                                  <a:pt x="5743" y="1"/>
                                  <a:pt x="5747" y="5"/>
                                  <a:pt x="5747" y="9"/>
                                </a:cubicBezTo>
                                <a:cubicBezTo>
                                  <a:pt x="5747" y="14"/>
                                  <a:pt x="5743" y="17"/>
                                  <a:pt x="5739" y="17"/>
                                </a:cubicBezTo>
                                <a:lnTo>
                                  <a:pt x="5739" y="17"/>
                                </a:lnTo>
                                <a:cubicBezTo>
                                  <a:pt x="5734" y="17"/>
                                  <a:pt x="5731" y="14"/>
                                  <a:pt x="5731" y="9"/>
                                </a:cubicBezTo>
                                <a:cubicBezTo>
                                  <a:pt x="5731" y="5"/>
                                  <a:pt x="5734" y="1"/>
                                  <a:pt x="5739" y="1"/>
                                </a:cubicBezTo>
                                <a:close/>
                                <a:moveTo>
                                  <a:pt x="5771" y="1"/>
                                </a:moveTo>
                                <a:lnTo>
                                  <a:pt x="5771" y="1"/>
                                </a:lnTo>
                                <a:cubicBezTo>
                                  <a:pt x="5775" y="1"/>
                                  <a:pt x="5779" y="5"/>
                                  <a:pt x="5779" y="9"/>
                                </a:cubicBezTo>
                                <a:cubicBezTo>
                                  <a:pt x="5779" y="14"/>
                                  <a:pt x="5775" y="17"/>
                                  <a:pt x="5771" y="17"/>
                                </a:cubicBezTo>
                                <a:lnTo>
                                  <a:pt x="5771" y="17"/>
                                </a:lnTo>
                                <a:cubicBezTo>
                                  <a:pt x="5766" y="17"/>
                                  <a:pt x="5763" y="14"/>
                                  <a:pt x="5763" y="9"/>
                                </a:cubicBezTo>
                                <a:cubicBezTo>
                                  <a:pt x="5763" y="5"/>
                                  <a:pt x="5766" y="1"/>
                                  <a:pt x="5771" y="1"/>
                                </a:cubicBezTo>
                                <a:close/>
                                <a:moveTo>
                                  <a:pt x="5803" y="1"/>
                                </a:moveTo>
                                <a:lnTo>
                                  <a:pt x="5803" y="1"/>
                                </a:lnTo>
                                <a:cubicBezTo>
                                  <a:pt x="5807" y="1"/>
                                  <a:pt x="5811" y="5"/>
                                  <a:pt x="5811" y="9"/>
                                </a:cubicBezTo>
                                <a:cubicBezTo>
                                  <a:pt x="5811" y="14"/>
                                  <a:pt x="5807" y="17"/>
                                  <a:pt x="5803" y="17"/>
                                </a:cubicBezTo>
                                <a:lnTo>
                                  <a:pt x="5803" y="17"/>
                                </a:lnTo>
                                <a:cubicBezTo>
                                  <a:pt x="5798" y="17"/>
                                  <a:pt x="5795" y="14"/>
                                  <a:pt x="5795" y="9"/>
                                </a:cubicBezTo>
                                <a:cubicBezTo>
                                  <a:pt x="5795" y="5"/>
                                  <a:pt x="5798" y="1"/>
                                  <a:pt x="5803" y="1"/>
                                </a:cubicBezTo>
                                <a:close/>
                                <a:moveTo>
                                  <a:pt x="5835" y="1"/>
                                </a:moveTo>
                                <a:lnTo>
                                  <a:pt x="5835" y="1"/>
                                </a:lnTo>
                                <a:cubicBezTo>
                                  <a:pt x="5839" y="1"/>
                                  <a:pt x="5843" y="5"/>
                                  <a:pt x="5843" y="9"/>
                                </a:cubicBezTo>
                                <a:cubicBezTo>
                                  <a:pt x="5843" y="14"/>
                                  <a:pt x="5839" y="17"/>
                                  <a:pt x="5835" y="17"/>
                                </a:cubicBezTo>
                                <a:lnTo>
                                  <a:pt x="5835" y="17"/>
                                </a:lnTo>
                                <a:cubicBezTo>
                                  <a:pt x="5830" y="17"/>
                                  <a:pt x="5827" y="14"/>
                                  <a:pt x="5827" y="9"/>
                                </a:cubicBezTo>
                                <a:cubicBezTo>
                                  <a:pt x="5827" y="5"/>
                                  <a:pt x="5830" y="1"/>
                                  <a:pt x="5835" y="1"/>
                                </a:cubicBezTo>
                                <a:close/>
                                <a:moveTo>
                                  <a:pt x="5867" y="1"/>
                                </a:moveTo>
                                <a:lnTo>
                                  <a:pt x="5867" y="1"/>
                                </a:lnTo>
                                <a:cubicBezTo>
                                  <a:pt x="5871" y="1"/>
                                  <a:pt x="5875" y="5"/>
                                  <a:pt x="5875" y="9"/>
                                </a:cubicBezTo>
                                <a:cubicBezTo>
                                  <a:pt x="5875" y="14"/>
                                  <a:pt x="5871" y="17"/>
                                  <a:pt x="5867" y="17"/>
                                </a:cubicBezTo>
                                <a:lnTo>
                                  <a:pt x="5867" y="17"/>
                                </a:lnTo>
                                <a:cubicBezTo>
                                  <a:pt x="5862" y="17"/>
                                  <a:pt x="5859" y="14"/>
                                  <a:pt x="5859" y="9"/>
                                </a:cubicBezTo>
                                <a:cubicBezTo>
                                  <a:pt x="5859" y="5"/>
                                  <a:pt x="5862" y="1"/>
                                  <a:pt x="5867" y="1"/>
                                </a:cubicBezTo>
                                <a:close/>
                                <a:moveTo>
                                  <a:pt x="5899" y="1"/>
                                </a:moveTo>
                                <a:lnTo>
                                  <a:pt x="5899" y="1"/>
                                </a:lnTo>
                                <a:cubicBezTo>
                                  <a:pt x="5903" y="1"/>
                                  <a:pt x="5907" y="5"/>
                                  <a:pt x="5907" y="9"/>
                                </a:cubicBezTo>
                                <a:cubicBezTo>
                                  <a:pt x="5907" y="14"/>
                                  <a:pt x="5903" y="17"/>
                                  <a:pt x="5899" y="17"/>
                                </a:cubicBezTo>
                                <a:lnTo>
                                  <a:pt x="5899" y="17"/>
                                </a:lnTo>
                                <a:cubicBezTo>
                                  <a:pt x="5894" y="17"/>
                                  <a:pt x="5891" y="14"/>
                                  <a:pt x="5891" y="9"/>
                                </a:cubicBezTo>
                                <a:cubicBezTo>
                                  <a:pt x="5891" y="5"/>
                                  <a:pt x="5894" y="1"/>
                                  <a:pt x="5899" y="1"/>
                                </a:cubicBezTo>
                                <a:close/>
                                <a:moveTo>
                                  <a:pt x="5931" y="1"/>
                                </a:moveTo>
                                <a:lnTo>
                                  <a:pt x="5931" y="1"/>
                                </a:lnTo>
                                <a:cubicBezTo>
                                  <a:pt x="5935" y="1"/>
                                  <a:pt x="5939" y="5"/>
                                  <a:pt x="5939" y="9"/>
                                </a:cubicBezTo>
                                <a:cubicBezTo>
                                  <a:pt x="5939" y="14"/>
                                  <a:pt x="5935" y="17"/>
                                  <a:pt x="5931" y="17"/>
                                </a:cubicBezTo>
                                <a:lnTo>
                                  <a:pt x="5931" y="17"/>
                                </a:lnTo>
                                <a:cubicBezTo>
                                  <a:pt x="5926" y="17"/>
                                  <a:pt x="5923" y="14"/>
                                  <a:pt x="5923" y="9"/>
                                </a:cubicBezTo>
                                <a:cubicBezTo>
                                  <a:pt x="5923" y="5"/>
                                  <a:pt x="5926" y="1"/>
                                  <a:pt x="5931" y="1"/>
                                </a:cubicBezTo>
                                <a:close/>
                                <a:moveTo>
                                  <a:pt x="5963" y="1"/>
                                </a:moveTo>
                                <a:lnTo>
                                  <a:pt x="5963" y="1"/>
                                </a:lnTo>
                                <a:cubicBezTo>
                                  <a:pt x="5967" y="1"/>
                                  <a:pt x="5971" y="5"/>
                                  <a:pt x="5971" y="9"/>
                                </a:cubicBezTo>
                                <a:cubicBezTo>
                                  <a:pt x="5971" y="14"/>
                                  <a:pt x="5967" y="17"/>
                                  <a:pt x="5963" y="17"/>
                                </a:cubicBezTo>
                                <a:lnTo>
                                  <a:pt x="5963" y="17"/>
                                </a:lnTo>
                                <a:cubicBezTo>
                                  <a:pt x="5958" y="17"/>
                                  <a:pt x="5955" y="14"/>
                                  <a:pt x="5955" y="9"/>
                                </a:cubicBezTo>
                                <a:cubicBezTo>
                                  <a:pt x="5955" y="5"/>
                                  <a:pt x="5958" y="1"/>
                                  <a:pt x="5963" y="1"/>
                                </a:cubicBezTo>
                                <a:close/>
                                <a:moveTo>
                                  <a:pt x="5995" y="1"/>
                                </a:moveTo>
                                <a:lnTo>
                                  <a:pt x="5995" y="1"/>
                                </a:lnTo>
                                <a:cubicBezTo>
                                  <a:pt x="5999" y="1"/>
                                  <a:pt x="6003" y="5"/>
                                  <a:pt x="6003" y="9"/>
                                </a:cubicBezTo>
                                <a:cubicBezTo>
                                  <a:pt x="6003" y="14"/>
                                  <a:pt x="5999" y="17"/>
                                  <a:pt x="5995" y="17"/>
                                </a:cubicBezTo>
                                <a:lnTo>
                                  <a:pt x="5995" y="17"/>
                                </a:lnTo>
                                <a:cubicBezTo>
                                  <a:pt x="5990" y="17"/>
                                  <a:pt x="5987" y="14"/>
                                  <a:pt x="5987" y="9"/>
                                </a:cubicBezTo>
                                <a:cubicBezTo>
                                  <a:pt x="5987" y="5"/>
                                  <a:pt x="5990" y="1"/>
                                  <a:pt x="5995" y="1"/>
                                </a:cubicBezTo>
                                <a:close/>
                                <a:moveTo>
                                  <a:pt x="6027" y="1"/>
                                </a:moveTo>
                                <a:lnTo>
                                  <a:pt x="6027" y="1"/>
                                </a:lnTo>
                                <a:cubicBezTo>
                                  <a:pt x="6031" y="1"/>
                                  <a:pt x="6035" y="5"/>
                                  <a:pt x="6035" y="9"/>
                                </a:cubicBezTo>
                                <a:cubicBezTo>
                                  <a:pt x="6035" y="14"/>
                                  <a:pt x="6031" y="17"/>
                                  <a:pt x="6027" y="17"/>
                                </a:cubicBezTo>
                                <a:lnTo>
                                  <a:pt x="6027" y="17"/>
                                </a:lnTo>
                                <a:cubicBezTo>
                                  <a:pt x="6022" y="17"/>
                                  <a:pt x="6019" y="14"/>
                                  <a:pt x="6019" y="9"/>
                                </a:cubicBezTo>
                                <a:cubicBezTo>
                                  <a:pt x="6019" y="5"/>
                                  <a:pt x="6022" y="1"/>
                                  <a:pt x="6027" y="1"/>
                                </a:cubicBezTo>
                                <a:close/>
                                <a:moveTo>
                                  <a:pt x="6059" y="1"/>
                                </a:moveTo>
                                <a:lnTo>
                                  <a:pt x="6059" y="1"/>
                                </a:lnTo>
                                <a:cubicBezTo>
                                  <a:pt x="6063" y="1"/>
                                  <a:pt x="6067" y="5"/>
                                  <a:pt x="6067" y="9"/>
                                </a:cubicBezTo>
                                <a:cubicBezTo>
                                  <a:pt x="6067" y="14"/>
                                  <a:pt x="6063" y="17"/>
                                  <a:pt x="6059" y="17"/>
                                </a:cubicBezTo>
                                <a:lnTo>
                                  <a:pt x="6059" y="17"/>
                                </a:lnTo>
                                <a:cubicBezTo>
                                  <a:pt x="6054" y="17"/>
                                  <a:pt x="6051" y="14"/>
                                  <a:pt x="6051" y="9"/>
                                </a:cubicBezTo>
                                <a:cubicBezTo>
                                  <a:pt x="6051" y="5"/>
                                  <a:pt x="6054" y="1"/>
                                  <a:pt x="6059" y="1"/>
                                </a:cubicBezTo>
                                <a:close/>
                                <a:moveTo>
                                  <a:pt x="6091" y="1"/>
                                </a:moveTo>
                                <a:lnTo>
                                  <a:pt x="6091" y="1"/>
                                </a:lnTo>
                                <a:cubicBezTo>
                                  <a:pt x="6095" y="1"/>
                                  <a:pt x="6099" y="5"/>
                                  <a:pt x="6099" y="9"/>
                                </a:cubicBezTo>
                                <a:cubicBezTo>
                                  <a:pt x="6099" y="14"/>
                                  <a:pt x="6095" y="17"/>
                                  <a:pt x="6091" y="17"/>
                                </a:cubicBezTo>
                                <a:lnTo>
                                  <a:pt x="6091" y="17"/>
                                </a:lnTo>
                                <a:cubicBezTo>
                                  <a:pt x="6086" y="17"/>
                                  <a:pt x="6083" y="14"/>
                                  <a:pt x="6083" y="9"/>
                                </a:cubicBezTo>
                                <a:cubicBezTo>
                                  <a:pt x="6083" y="5"/>
                                  <a:pt x="6086" y="1"/>
                                  <a:pt x="6091" y="1"/>
                                </a:cubicBezTo>
                                <a:close/>
                                <a:moveTo>
                                  <a:pt x="6123" y="1"/>
                                </a:moveTo>
                                <a:lnTo>
                                  <a:pt x="6123" y="1"/>
                                </a:lnTo>
                                <a:cubicBezTo>
                                  <a:pt x="6127" y="1"/>
                                  <a:pt x="6131" y="5"/>
                                  <a:pt x="6131" y="9"/>
                                </a:cubicBezTo>
                                <a:cubicBezTo>
                                  <a:pt x="6131" y="14"/>
                                  <a:pt x="6127" y="17"/>
                                  <a:pt x="6123" y="17"/>
                                </a:cubicBezTo>
                                <a:lnTo>
                                  <a:pt x="6123" y="17"/>
                                </a:lnTo>
                                <a:cubicBezTo>
                                  <a:pt x="6118" y="17"/>
                                  <a:pt x="6115" y="14"/>
                                  <a:pt x="6115" y="9"/>
                                </a:cubicBezTo>
                                <a:cubicBezTo>
                                  <a:pt x="6115" y="5"/>
                                  <a:pt x="6118" y="1"/>
                                  <a:pt x="6123" y="1"/>
                                </a:cubicBezTo>
                                <a:close/>
                                <a:moveTo>
                                  <a:pt x="6155" y="1"/>
                                </a:moveTo>
                                <a:lnTo>
                                  <a:pt x="6155" y="1"/>
                                </a:lnTo>
                                <a:cubicBezTo>
                                  <a:pt x="6159" y="1"/>
                                  <a:pt x="6163" y="5"/>
                                  <a:pt x="6163" y="9"/>
                                </a:cubicBezTo>
                                <a:cubicBezTo>
                                  <a:pt x="6163" y="14"/>
                                  <a:pt x="6159" y="17"/>
                                  <a:pt x="6155" y="17"/>
                                </a:cubicBezTo>
                                <a:lnTo>
                                  <a:pt x="6155" y="17"/>
                                </a:lnTo>
                                <a:cubicBezTo>
                                  <a:pt x="6150" y="17"/>
                                  <a:pt x="6147" y="14"/>
                                  <a:pt x="6147" y="9"/>
                                </a:cubicBezTo>
                                <a:cubicBezTo>
                                  <a:pt x="6147" y="5"/>
                                  <a:pt x="6150" y="1"/>
                                  <a:pt x="6155" y="1"/>
                                </a:cubicBezTo>
                                <a:close/>
                                <a:moveTo>
                                  <a:pt x="6187" y="1"/>
                                </a:moveTo>
                                <a:lnTo>
                                  <a:pt x="6187" y="1"/>
                                </a:lnTo>
                                <a:cubicBezTo>
                                  <a:pt x="6191" y="1"/>
                                  <a:pt x="6195" y="5"/>
                                  <a:pt x="6195" y="9"/>
                                </a:cubicBezTo>
                                <a:cubicBezTo>
                                  <a:pt x="6195" y="14"/>
                                  <a:pt x="6191" y="17"/>
                                  <a:pt x="6187" y="17"/>
                                </a:cubicBezTo>
                                <a:lnTo>
                                  <a:pt x="6187" y="17"/>
                                </a:lnTo>
                                <a:cubicBezTo>
                                  <a:pt x="6182" y="17"/>
                                  <a:pt x="6179" y="14"/>
                                  <a:pt x="6179" y="9"/>
                                </a:cubicBezTo>
                                <a:cubicBezTo>
                                  <a:pt x="6179" y="5"/>
                                  <a:pt x="6182" y="1"/>
                                  <a:pt x="6187" y="1"/>
                                </a:cubicBezTo>
                                <a:close/>
                                <a:moveTo>
                                  <a:pt x="6219" y="1"/>
                                </a:moveTo>
                                <a:lnTo>
                                  <a:pt x="6219" y="1"/>
                                </a:lnTo>
                                <a:cubicBezTo>
                                  <a:pt x="6223" y="1"/>
                                  <a:pt x="6227" y="5"/>
                                  <a:pt x="6227" y="9"/>
                                </a:cubicBezTo>
                                <a:cubicBezTo>
                                  <a:pt x="6227" y="14"/>
                                  <a:pt x="6223" y="17"/>
                                  <a:pt x="6219" y="17"/>
                                </a:cubicBezTo>
                                <a:lnTo>
                                  <a:pt x="6219" y="17"/>
                                </a:lnTo>
                                <a:cubicBezTo>
                                  <a:pt x="6214" y="17"/>
                                  <a:pt x="6211" y="14"/>
                                  <a:pt x="6211" y="9"/>
                                </a:cubicBezTo>
                                <a:cubicBezTo>
                                  <a:pt x="6211" y="5"/>
                                  <a:pt x="6214" y="1"/>
                                  <a:pt x="6219" y="1"/>
                                </a:cubicBezTo>
                                <a:close/>
                                <a:moveTo>
                                  <a:pt x="6251" y="1"/>
                                </a:moveTo>
                                <a:lnTo>
                                  <a:pt x="6251" y="1"/>
                                </a:lnTo>
                                <a:cubicBezTo>
                                  <a:pt x="6255" y="1"/>
                                  <a:pt x="6259" y="5"/>
                                  <a:pt x="6259" y="9"/>
                                </a:cubicBezTo>
                                <a:cubicBezTo>
                                  <a:pt x="6259" y="14"/>
                                  <a:pt x="6255" y="17"/>
                                  <a:pt x="6251" y="17"/>
                                </a:cubicBezTo>
                                <a:lnTo>
                                  <a:pt x="6251" y="17"/>
                                </a:lnTo>
                                <a:cubicBezTo>
                                  <a:pt x="6246" y="17"/>
                                  <a:pt x="6243" y="14"/>
                                  <a:pt x="6243" y="9"/>
                                </a:cubicBezTo>
                                <a:cubicBezTo>
                                  <a:pt x="6243" y="5"/>
                                  <a:pt x="6246" y="1"/>
                                  <a:pt x="6251" y="1"/>
                                </a:cubicBezTo>
                                <a:close/>
                                <a:moveTo>
                                  <a:pt x="6283" y="2"/>
                                </a:moveTo>
                                <a:lnTo>
                                  <a:pt x="6283" y="2"/>
                                </a:lnTo>
                                <a:cubicBezTo>
                                  <a:pt x="6287" y="2"/>
                                  <a:pt x="6291" y="5"/>
                                  <a:pt x="6291" y="10"/>
                                </a:cubicBezTo>
                                <a:cubicBezTo>
                                  <a:pt x="6291" y="14"/>
                                  <a:pt x="6287" y="18"/>
                                  <a:pt x="6283" y="18"/>
                                </a:cubicBezTo>
                                <a:lnTo>
                                  <a:pt x="6283" y="18"/>
                                </a:lnTo>
                                <a:cubicBezTo>
                                  <a:pt x="6278" y="18"/>
                                  <a:pt x="6275" y="14"/>
                                  <a:pt x="6275" y="10"/>
                                </a:cubicBezTo>
                                <a:cubicBezTo>
                                  <a:pt x="6275" y="5"/>
                                  <a:pt x="6278" y="2"/>
                                  <a:pt x="6283" y="2"/>
                                </a:cubicBezTo>
                                <a:close/>
                                <a:moveTo>
                                  <a:pt x="6315" y="2"/>
                                </a:moveTo>
                                <a:lnTo>
                                  <a:pt x="6315" y="2"/>
                                </a:lnTo>
                                <a:cubicBezTo>
                                  <a:pt x="6319" y="2"/>
                                  <a:pt x="6323" y="5"/>
                                  <a:pt x="6323" y="10"/>
                                </a:cubicBezTo>
                                <a:cubicBezTo>
                                  <a:pt x="6323" y="14"/>
                                  <a:pt x="6319" y="18"/>
                                  <a:pt x="6315" y="18"/>
                                </a:cubicBezTo>
                                <a:lnTo>
                                  <a:pt x="6315" y="18"/>
                                </a:lnTo>
                                <a:cubicBezTo>
                                  <a:pt x="6310" y="18"/>
                                  <a:pt x="6307" y="14"/>
                                  <a:pt x="6307" y="10"/>
                                </a:cubicBezTo>
                                <a:cubicBezTo>
                                  <a:pt x="6307" y="5"/>
                                  <a:pt x="6310" y="2"/>
                                  <a:pt x="6315" y="2"/>
                                </a:cubicBezTo>
                                <a:close/>
                                <a:moveTo>
                                  <a:pt x="6347" y="2"/>
                                </a:moveTo>
                                <a:lnTo>
                                  <a:pt x="6347" y="2"/>
                                </a:lnTo>
                                <a:cubicBezTo>
                                  <a:pt x="6351" y="2"/>
                                  <a:pt x="6355" y="5"/>
                                  <a:pt x="6355" y="10"/>
                                </a:cubicBezTo>
                                <a:cubicBezTo>
                                  <a:pt x="6355" y="14"/>
                                  <a:pt x="6351" y="18"/>
                                  <a:pt x="6347" y="18"/>
                                </a:cubicBezTo>
                                <a:lnTo>
                                  <a:pt x="6347" y="18"/>
                                </a:lnTo>
                                <a:cubicBezTo>
                                  <a:pt x="6342" y="18"/>
                                  <a:pt x="6339" y="14"/>
                                  <a:pt x="6339" y="10"/>
                                </a:cubicBezTo>
                                <a:cubicBezTo>
                                  <a:pt x="6339" y="5"/>
                                  <a:pt x="6342" y="2"/>
                                  <a:pt x="6347" y="2"/>
                                </a:cubicBezTo>
                                <a:close/>
                                <a:moveTo>
                                  <a:pt x="6379" y="2"/>
                                </a:moveTo>
                                <a:lnTo>
                                  <a:pt x="6379" y="2"/>
                                </a:lnTo>
                                <a:cubicBezTo>
                                  <a:pt x="6383" y="2"/>
                                  <a:pt x="6387" y="5"/>
                                  <a:pt x="6387" y="10"/>
                                </a:cubicBezTo>
                                <a:cubicBezTo>
                                  <a:pt x="6387" y="14"/>
                                  <a:pt x="6383" y="18"/>
                                  <a:pt x="6379" y="18"/>
                                </a:cubicBezTo>
                                <a:lnTo>
                                  <a:pt x="6379" y="18"/>
                                </a:lnTo>
                                <a:cubicBezTo>
                                  <a:pt x="6375" y="18"/>
                                  <a:pt x="6371" y="14"/>
                                  <a:pt x="6371" y="10"/>
                                </a:cubicBezTo>
                                <a:cubicBezTo>
                                  <a:pt x="6371" y="5"/>
                                  <a:pt x="6375" y="2"/>
                                  <a:pt x="6379" y="2"/>
                                </a:cubicBezTo>
                                <a:close/>
                                <a:moveTo>
                                  <a:pt x="6411" y="2"/>
                                </a:moveTo>
                                <a:lnTo>
                                  <a:pt x="6411" y="2"/>
                                </a:lnTo>
                                <a:cubicBezTo>
                                  <a:pt x="6415" y="2"/>
                                  <a:pt x="6419" y="5"/>
                                  <a:pt x="6419" y="10"/>
                                </a:cubicBezTo>
                                <a:cubicBezTo>
                                  <a:pt x="6419" y="14"/>
                                  <a:pt x="6415" y="18"/>
                                  <a:pt x="6411" y="18"/>
                                </a:cubicBezTo>
                                <a:lnTo>
                                  <a:pt x="6411" y="18"/>
                                </a:lnTo>
                                <a:cubicBezTo>
                                  <a:pt x="6407" y="18"/>
                                  <a:pt x="6403" y="14"/>
                                  <a:pt x="6403" y="10"/>
                                </a:cubicBezTo>
                                <a:cubicBezTo>
                                  <a:pt x="6403" y="5"/>
                                  <a:pt x="6407" y="2"/>
                                  <a:pt x="6411" y="2"/>
                                </a:cubicBezTo>
                                <a:close/>
                                <a:moveTo>
                                  <a:pt x="6443" y="2"/>
                                </a:moveTo>
                                <a:lnTo>
                                  <a:pt x="6443" y="2"/>
                                </a:lnTo>
                                <a:cubicBezTo>
                                  <a:pt x="6447" y="2"/>
                                  <a:pt x="6451" y="5"/>
                                  <a:pt x="6451" y="10"/>
                                </a:cubicBezTo>
                                <a:cubicBezTo>
                                  <a:pt x="6451" y="14"/>
                                  <a:pt x="6447" y="18"/>
                                  <a:pt x="6443" y="18"/>
                                </a:cubicBezTo>
                                <a:lnTo>
                                  <a:pt x="6443" y="18"/>
                                </a:lnTo>
                                <a:cubicBezTo>
                                  <a:pt x="6439" y="18"/>
                                  <a:pt x="6435" y="14"/>
                                  <a:pt x="6435" y="10"/>
                                </a:cubicBezTo>
                                <a:cubicBezTo>
                                  <a:pt x="6435" y="5"/>
                                  <a:pt x="6439" y="2"/>
                                  <a:pt x="6443" y="2"/>
                                </a:cubicBezTo>
                                <a:close/>
                                <a:moveTo>
                                  <a:pt x="6475" y="2"/>
                                </a:moveTo>
                                <a:lnTo>
                                  <a:pt x="6475" y="2"/>
                                </a:lnTo>
                                <a:cubicBezTo>
                                  <a:pt x="6479" y="2"/>
                                  <a:pt x="6483" y="5"/>
                                  <a:pt x="6483" y="10"/>
                                </a:cubicBezTo>
                                <a:cubicBezTo>
                                  <a:pt x="6483" y="14"/>
                                  <a:pt x="6479" y="18"/>
                                  <a:pt x="6475" y="18"/>
                                </a:cubicBezTo>
                                <a:lnTo>
                                  <a:pt x="6475" y="18"/>
                                </a:lnTo>
                                <a:cubicBezTo>
                                  <a:pt x="6471" y="18"/>
                                  <a:pt x="6467" y="14"/>
                                  <a:pt x="6467" y="10"/>
                                </a:cubicBezTo>
                                <a:cubicBezTo>
                                  <a:pt x="6467" y="5"/>
                                  <a:pt x="6471" y="2"/>
                                  <a:pt x="6475" y="2"/>
                                </a:cubicBezTo>
                                <a:close/>
                                <a:moveTo>
                                  <a:pt x="6507" y="2"/>
                                </a:moveTo>
                                <a:lnTo>
                                  <a:pt x="6507" y="2"/>
                                </a:lnTo>
                                <a:cubicBezTo>
                                  <a:pt x="6511" y="2"/>
                                  <a:pt x="6515" y="5"/>
                                  <a:pt x="6515" y="10"/>
                                </a:cubicBezTo>
                                <a:cubicBezTo>
                                  <a:pt x="6515" y="14"/>
                                  <a:pt x="6511" y="18"/>
                                  <a:pt x="6507" y="18"/>
                                </a:cubicBezTo>
                                <a:lnTo>
                                  <a:pt x="6507" y="18"/>
                                </a:lnTo>
                                <a:cubicBezTo>
                                  <a:pt x="6503" y="18"/>
                                  <a:pt x="6499" y="14"/>
                                  <a:pt x="6499" y="10"/>
                                </a:cubicBezTo>
                                <a:cubicBezTo>
                                  <a:pt x="6499" y="5"/>
                                  <a:pt x="6503" y="2"/>
                                  <a:pt x="6507" y="2"/>
                                </a:cubicBezTo>
                                <a:close/>
                                <a:moveTo>
                                  <a:pt x="6539" y="2"/>
                                </a:moveTo>
                                <a:lnTo>
                                  <a:pt x="6539" y="2"/>
                                </a:lnTo>
                                <a:cubicBezTo>
                                  <a:pt x="6543" y="2"/>
                                  <a:pt x="6547" y="5"/>
                                  <a:pt x="6547" y="10"/>
                                </a:cubicBezTo>
                                <a:cubicBezTo>
                                  <a:pt x="6547" y="14"/>
                                  <a:pt x="6543" y="18"/>
                                  <a:pt x="6539" y="18"/>
                                </a:cubicBezTo>
                                <a:lnTo>
                                  <a:pt x="6539" y="18"/>
                                </a:lnTo>
                                <a:cubicBezTo>
                                  <a:pt x="6535" y="18"/>
                                  <a:pt x="6531" y="14"/>
                                  <a:pt x="6531" y="10"/>
                                </a:cubicBezTo>
                                <a:cubicBezTo>
                                  <a:pt x="6531" y="5"/>
                                  <a:pt x="6535" y="2"/>
                                  <a:pt x="6539" y="2"/>
                                </a:cubicBezTo>
                                <a:close/>
                                <a:moveTo>
                                  <a:pt x="6571" y="2"/>
                                </a:moveTo>
                                <a:lnTo>
                                  <a:pt x="6571" y="2"/>
                                </a:lnTo>
                                <a:cubicBezTo>
                                  <a:pt x="6575" y="2"/>
                                  <a:pt x="6579" y="5"/>
                                  <a:pt x="6579" y="10"/>
                                </a:cubicBezTo>
                                <a:cubicBezTo>
                                  <a:pt x="6579" y="14"/>
                                  <a:pt x="6575" y="18"/>
                                  <a:pt x="6571" y="18"/>
                                </a:cubicBezTo>
                                <a:lnTo>
                                  <a:pt x="6571" y="18"/>
                                </a:lnTo>
                                <a:cubicBezTo>
                                  <a:pt x="6567" y="18"/>
                                  <a:pt x="6563" y="14"/>
                                  <a:pt x="6563" y="10"/>
                                </a:cubicBezTo>
                                <a:cubicBezTo>
                                  <a:pt x="6563" y="5"/>
                                  <a:pt x="6567" y="2"/>
                                  <a:pt x="6571" y="2"/>
                                </a:cubicBezTo>
                                <a:close/>
                                <a:moveTo>
                                  <a:pt x="6603" y="2"/>
                                </a:moveTo>
                                <a:lnTo>
                                  <a:pt x="6603" y="2"/>
                                </a:lnTo>
                                <a:cubicBezTo>
                                  <a:pt x="6607" y="2"/>
                                  <a:pt x="6611" y="5"/>
                                  <a:pt x="6611" y="10"/>
                                </a:cubicBezTo>
                                <a:cubicBezTo>
                                  <a:pt x="6611" y="14"/>
                                  <a:pt x="6607" y="18"/>
                                  <a:pt x="6603" y="18"/>
                                </a:cubicBezTo>
                                <a:lnTo>
                                  <a:pt x="6603" y="18"/>
                                </a:lnTo>
                                <a:cubicBezTo>
                                  <a:pt x="6599" y="18"/>
                                  <a:pt x="6595" y="14"/>
                                  <a:pt x="6595" y="10"/>
                                </a:cubicBezTo>
                                <a:cubicBezTo>
                                  <a:pt x="6595" y="5"/>
                                  <a:pt x="6599" y="2"/>
                                  <a:pt x="6603" y="2"/>
                                </a:cubicBezTo>
                                <a:close/>
                                <a:moveTo>
                                  <a:pt x="6635" y="2"/>
                                </a:moveTo>
                                <a:lnTo>
                                  <a:pt x="6635" y="2"/>
                                </a:lnTo>
                                <a:cubicBezTo>
                                  <a:pt x="6639" y="2"/>
                                  <a:pt x="6643" y="5"/>
                                  <a:pt x="6643" y="10"/>
                                </a:cubicBezTo>
                                <a:cubicBezTo>
                                  <a:pt x="6643" y="14"/>
                                  <a:pt x="6639" y="18"/>
                                  <a:pt x="6635" y="18"/>
                                </a:cubicBezTo>
                                <a:lnTo>
                                  <a:pt x="6635" y="18"/>
                                </a:lnTo>
                                <a:cubicBezTo>
                                  <a:pt x="6631" y="18"/>
                                  <a:pt x="6627" y="14"/>
                                  <a:pt x="6627" y="10"/>
                                </a:cubicBezTo>
                                <a:cubicBezTo>
                                  <a:pt x="6627" y="5"/>
                                  <a:pt x="6631" y="2"/>
                                  <a:pt x="6635" y="2"/>
                                </a:cubicBezTo>
                                <a:close/>
                                <a:moveTo>
                                  <a:pt x="6667" y="2"/>
                                </a:moveTo>
                                <a:lnTo>
                                  <a:pt x="6667" y="2"/>
                                </a:lnTo>
                                <a:cubicBezTo>
                                  <a:pt x="6672" y="2"/>
                                  <a:pt x="6675" y="5"/>
                                  <a:pt x="6675" y="10"/>
                                </a:cubicBezTo>
                                <a:cubicBezTo>
                                  <a:pt x="6675" y="14"/>
                                  <a:pt x="6672" y="18"/>
                                  <a:pt x="6667" y="18"/>
                                </a:cubicBezTo>
                                <a:lnTo>
                                  <a:pt x="6667" y="18"/>
                                </a:lnTo>
                                <a:cubicBezTo>
                                  <a:pt x="6663" y="18"/>
                                  <a:pt x="6659" y="14"/>
                                  <a:pt x="6659" y="10"/>
                                </a:cubicBezTo>
                                <a:cubicBezTo>
                                  <a:pt x="6659" y="5"/>
                                  <a:pt x="6663" y="2"/>
                                  <a:pt x="6667" y="2"/>
                                </a:cubicBezTo>
                                <a:close/>
                                <a:moveTo>
                                  <a:pt x="6699" y="2"/>
                                </a:moveTo>
                                <a:lnTo>
                                  <a:pt x="6699" y="2"/>
                                </a:lnTo>
                                <a:cubicBezTo>
                                  <a:pt x="6704" y="2"/>
                                  <a:pt x="6707" y="5"/>
                                  <a:pt x="6707" y="10"/>
                                </a:cubicBezTo>
                                <a:cubicBezTo>
                                  <a:pt x="6707" y="14"/>
                                  <a:pt x="6704" y="18"/>
                                  <a:pt x="6699" y="18"/>
                                </a:cubicBezTo>
                                <a:lnTo>
                                  <a:pt x="6699" y="18"/>
                                </a:lnTo>
                                <a:cubicBezTo>
                                  <a:pt x="6695" y="18"/>
                                  <a:pt x="6691" y="14"/>
                                  <a:pt x="6691" y="10"/>
                                </a:cubicBezTo>
                                <a:cubicBezTo>
                                  <a:pt x="6691" y="5"/>
                                  <a:pt x="6695" y="2"/>
                                  <a:pt x="6699" y="2"/>
                                </a:cubicBezTo>
                                <a:close/>
                                <a:moveTo>
                                  <a:pt x="6731" y="2"/>
                                </a:moveTo>
                                <a:lnTo>
                                  <a:pt x="6731" y="2"/>
                                </a:lnTo>
                                <a:cubicBezTo>
                                  <a:pt x="6736" y="2"/>
                                  <a:pt x="6739" y="5"/>
                                  <a:pt x="6739" y="10"/>
                                </a:cubicBezTo>
                                <a:cubicBezTo>
                                  <a:pt x="6739" y="14"/>
                                  <a:pt x="6736" y="18"/>
                                  <a:pt x="6731" y="18"/>
                                </a:cubicBezTo>
                                <a:lnTo>
                                  <a:pt x="6731" y="18"/>
                                </a:lnTo>
                                <a:cubicBezTo>
                                  <a:pt x="6727" y="18"/>
                                  <a:pt x="6723" y="14"/>
                                  <a:pt x="6723" y="10"/>
                                </a:cubicBezTo>
                                <a:cubicBezTo>
                                  <a:pt x="6723" y="5"/>
                                  <a:pt x="6727" y="2"/>
                                  <a:pt x="6731" y="2"/>
                                </a:cubicBezTo>
                                <a:close/>
                                <a:moveTo>
                                  <a:pt x="6763" y="2"/>
                                </a:moveTo>
                                <a:lnTo>
                                  <a:pt x="6763" y="2"/>
                                </a:lnTo>
                                <a:cubicBezTo>
                                  <a:pt x="6768" y="2"/>
                                  <a:pt x="6771" y="5"/>
                                  <a:pt x="6771" y="10"/>
                                </a:cubicBezTo>
                                <a:cubicBezTo>
                                  <a:pt x="6771" y="14"/>
                                  <a:pt x="6768" y="18"/>
                                  <a:pt x="6763" y="18"/>
                                </a:cubicBezTo>
                                <a:lnTo>
                                  <a:pt x="6763" y="18"/>
                                </a:lnTo>
                                <a:cubicBezTo>
                                  <a:pt x="6759" y="18"/>
                                  <a:pt x="6755" y="14"/>
                                  <a:pt x="6755" y="10"/>
                                </a:cubicBezTo>
                                <a:cubicBezTo>
                                  <a:pt x="6755" y="5"/>
                                  <a:pt x="6759" y="2"/>
                                  <a:pt x="6763" y="2"/>
                                </a:cubicBezTo>
                                <a:close/>
                                <a:moveTo>
                                  <a:pt x="6795" y="2"/>
                                </a:moveTo>
                                <a:lnTo>
                                  <a:pt x="6795" y="2"/>
                                </a:lnTo>
                                <a:cubicBezTo>
                                  <a:pt x="6800" y="2"/>
                                  <a:pt x="6803" y="5"/>
                                  <a:pt x="6803" y="10"/>
                                </a:cubicBezTo>
                                <a:cubicBezTo>
                                  <a:pt x="6803" y="14"/>
                                  <a:pt x="6800" y="18"/>
                                  <a:pt x="6795" y="18"/>
                                </a:cubicBezTo>
                                <a:lnTo>
                                  <a:pt x="6795" y="18"/>
                                </a:lnTo>
                                <a:cubicBezTo>
                                  <a:pt x="6791" y="18"/>
                                  <a:pt x="6787" y="14"/>
                                  <a:pt x="6787" y="10"/>
                                </a:cubicBezTo>
                                <a:cubicBezTo>
                                  <a:pt x="6787" y="5"/>
                                  <a:pt x="6791" y="2"/>
                                  <a:pt x="6795" y="2"/>
                                </a:cubicBezTo>
                                <a:close/>
                                <a:moveTo>
                                  <a:pt x="6827" y="2"/>
                                </a:moveTo>
                                <a:lnTo>
                                  <a:pt x="6827" y="2"/>
                                </a:lnTo>
                                <a:cubicBezTo>
                                  <a:pt x="6832" y="2"/>
                                  <a:pt x="6835" y="5"/>
                                  <a:pt x="6835" y="10"/>
                                </a:cubicBezTo>
                                <a:cubicBezTo>
                                  <a:pt x="6835" y="14"/>
                                  <a:pt x="6832" y="18"/>
                                  <a:pt x="6827" y="18"/>
                                </a:cubicBezTo>
                                <a:lnTo>
                                  <a:pt x="6827" y="18"/>
                                </a:lnTo>
                                <a:cubicBezTo>
                                  <a:pt x="6823" y="18"/>
                                  <a:pt x="6819" y="14"/>
                                  <a:pt x="6819" y="10"/>
                                </a:cubicBezTo>
                                <a:cubicBezTo>
                                  <a:pt x="6819" y="5"/>
                                  <a:pt x="6823" y="2"/>
                                  <a:pt x="6827" y="2"/>
                                </a:cubicBezTo>
                                <a:close/>
                                <a:moveTo>
                                  <a:pt x="6859" y="2"/>
                                </a:moveTo>
                                <a:lnTo>
                                  <a:pt x="6859" y="2"/>
                                </a:lnTo>
                                <a:cubicBezTo>
                                  <a:pt x="6864" y="2"/>
                                  <a:pt x="6867" y="5"/>
                                  <a:pt x="6867" y="10"/>
                                </a:cubicBezTo>
                                <a:cubicBezTo>
                                  <a:pt x="6867" y="14"/>
                                  <a:pt x="6864" y="18"/>
                                  <a:pt x="6859" y="18"/>
                                </a:cubicBezTo>
                                <a:lnTo>
                                  <a:pt x="6859" y="18"/>
                                </a:lnTo>
                                <a:cubicBezTo>
                                  <a:pt x="6855" y="18"/>
                                  <a:pt x="6851" y="14"/>
                                  <a:pt x="6851" y="10"/>
                                </a:cubicBezTo>
                                <a:cubicBezTo>
                                  <a:pt x="6851" y="5"/>
                                  <a:pt x="6855" y="2"/>
                                  <a:pt x="6859" y="2"/>
                                </a:cubicBezTo>
                                <a:close/>
                                <a:moveTo>
                                  <a:pt x="6891" y="2"/>
                                </a:moveTo>
                                <a:lnTo>
                                  <a:pt x="6891" y="2"/>
                                </a:lnTo>
                                <a:cubicBezTo>
                                  <a:pt x="6896" y="2"/>
                                  <a:pt x="6899" y="5"/>
                                  <a:pt x="6899" y="10"/>
                                </a:cubicBezTo>
                                <a:cubicBezTo>
                                  <a:pt x="6899" y="14"/>
                                  <a:pt x="6896" y="18"/>
                                  <a:pt x="6891" y="18"/>
                                </a:cubicBezTo>
                                <a:lnTo>
                                  <a:pt x="6891" y="18"/>
                                </a:lnTo>
                                <a:cubicBezTo>
                                  <a:pt x="6887" y="18"/>
                                  <a:pt x="6883" y="14"/>
                                  <a:pt x="6883" y="10"/>
                                </a:cubicBezTo>
                                <a:cubicBezTo>
                                  <a:pt x="6883" y="5"/>
                                  <a:pt x="6887" y="2"/>
                                  <a:pt x="6891" y="2"/>
                                </a:cubicBezTo>
                                <a:close/>
                                <a:moveTo>
                                  <a:pt x="6923" y="2"/>
                                </a:moveTo>
                                <a:lnTo>
                                  <a:pt x="6923" y="2"/>
                                </a:lnTo>
                                <a:cubicBezTo>
                                  <a:pt x="6928" y="2"/>
                                  <a:pt x="6931" y="5"/>
                                  <a:pt x="6931" y="10"/>
                                </a:cubicBezTo>
                                <a:cubicBezTo>
                                  <a:pt x="6931" y="14"/>
                                  <a:pt x="6928" y="18"/>
                                  <a:pt x="6923" y="18"/>
                                </a:cubicBezTo>
                                <a:lnTo>
                                  <a:pt x="6923" y="18"/>
                                </a:lnTo>
                                <a:cubicBezTo>
                                  <a:pt x="6919" y="18"/>
                                  <a:pt x="6915" y="14"/>
                                  <a:pt x="6915" y="10"/>
                                </a:cubicBezTo>
                                <a:cubicBezTo>
                                  <a:pt x="6915" y="5"/>
                                  <a:pt x="6919" y="2"/>
                                  <a:pt x="6923" y="2"/>
                                </a:cubicBezTo>
                                <a:close/>
                                <a:moveTo>
                                  <a:pt x="6955" y="2"/>
                                </a:moveTo>
                                <a:lnTo>
                                  <a:pt x="6955" y="2"/>
                                </a:lnTo>
                                <a:cubicBezTo>
                                  <a:pt x="6960" y="2"/>
                                  <a:pt x="6963" y="5"/>
                                  <a:pt x="6963" y="10"/>
                                </a:cubicBezTo>
                                <a:cubicBezTo>
                                  <a:pt x="6963" y="14"/>
                                  <a:pt x="6960" y="18"/>
                                  <a:pt x="6955" y="18"/>
                                </a:cubicBezTo>
                                <a:lnTo>
                                  <a:pt x="6955" y="18"/>
                                </a:lnTo>
                                <a:cubicBezTo>
                                  <a:pt x="6951" y="18"/>
                                  <a:pt x="6947" y="14"/>
                                  <a:pt x="6947" y="10"/>
                                </a:cubicBezTo>
                                <a:cubicBezTo>
                                  <a:pt x="6947" y="5"/>
                                  <a:pt x="6951" y="2"/>
                                  <a:pt x="6955" y="2"/>
                                </a:cubicBezTo>
                                <a:close/>
                                <a:moveTo>
                                  <a:pt x="6987" y="2"/>
                                </a:moveTo>
                                <a:lnTo>
                                  <a:pt x="6987" y="2"/>
                                </a:lnTo>
                                <a:cubicBezTo>
                                  <a:pt x="6992" y="2"/>
                                  <a:pt x="6995" y="5"/>
                                  <a:pt x="6995" y="10"/>
                                </a:cubicBezTo>
                                <a:cubicBezTo>
                                  <a:pt x="6995" y="14"/>
                                  <a:pt x="6992" y="18"/>
                                  <a:pt x="6987" y="18"/>
                                </a:cubicBezTo>
                                <a:lnTo>
                                  <a:pt x="6987" y="18"/>
                                </a:lnTo>
                                <a:cubicBezTo>
                                  <a:pt x="6983" y="18"/>
                                  <a:pt x="6979" y="14"/>
                                  <a:pt x="6979" y="10"/>
                                </a:cubicBezTo>
                                <a:cubicBezTo>
                                  <a:pt x="6979" y="5"/>
                                  <a:pt x="6983" y="2"/>
                                  <a:pt x="6987" y="2"/>
                                </a:cubicBezTo>
                                <a:close/>
                                <a:moveTo>
                                  <a:pt x="7019" y="2"/>
                                </a:moveTo>
                                <a:lnTo>
                                  <a:pt x="7019" y="2"/>
                                </a:lnTo>
                                <a:cubicBezTo>
                                  <a:pt x="7024" y="2"/>
                                  <a:pt x="7027" y="5"/>
                                  <a:pt x="7027" y="10"/>
                                </a:cubicBezTo>
                                <a:cubicBezTo>
                                  <a:pt x="7027" y="14"/>
                                  <a:pt x="7024" y="18"/>
                                  <a:pt x="7019" y="18"/>
                                </a:cubicBezTo>
                                <a:lnTo>
                                  <a:pt x="7019" y="18"/>
                                </a:lnTo>
                                <a:cubicBezTo>
                                  <a:pt x="7015" y="18"/>
                                  <a:pt x="7011" y="14"/>
                                  <a:pt x="7011" y="10"/>
                                </a:cubicBezTo>
                                <a:cubicBezTo>
                                  <a:pt x="7011" y="5"/>
                                  <a:pt x="7015" y="2"/>
                                  <a:pt x="7019" y="2"/>
                                </a:cubicBezTo>
                                <a:close/>
                                <a:moveTo>
                                  <a:pt x="7051" y="2"/>
                                </a:moveTo>
                                <a:lnTo>
                                  <a:pt x="7051" y="2"/>
                                </a:lnTo>
                                <a:cubicBezTo>
                                  <a:pt x="7056" y="2"/>
                                  <a:pt x="7059" y="5"/>
                                  <a:pt x="7059" y="10"/>
                                </a:cubicBezTo>
                                <a:cubicBezTo>
                                  <a:pt x="7059" y="14"/>
                                  <a:pt x="7056" y="18"/>
                                  <a:pt x="7051" y="18"/>
                                </a:cubicBezTo>
                                <a:lnTo>
                                  <a:pt x="7051" y="18"/>
                                </a:lnTo>
                                <a:cubicBezTo>
                                  <a:pt x="7047" y="18"/>
                                  <a:pt x="7043" y="14"/>
                                  <a:pt x="7043" y="10"/>
                                </a:cubicBezTo>
                                <a:cubicBezTo>
                                  <a:pt x="7043" y="5"/>
                                  <a:pt x="7047" y="2"/>
                                  <a:pt x="7051" y="2"/>
                                </a:cubicBezTo>
                                <a:close/>
                                <a:moveTo>
                                  <a:pt x="7083" y="2"/>
                                </a:moveTo>
                                <a:lnTo>
                                  <a:pt x="7083" y="2"/>
                                </a:lnTo>
                                <a:cubicBezTo>
                                  <a:pt x="7088" y="2"/>
                                  <a:pt x="7091" y="5"/>
                                  <a:pt x="7091" y="10"/>
                                </a:cubicBezTo>
                                <a:cubicBezTo>
                                  <a:pt x="7091" y="14"/>
                                  <a:pt x="7088" y="18"/>
                                  <a:pt x="7083" y="18"/>
                                </a:cubicBezTo>
                                <a:lnTo>
                                  <a:pt x="7083" y="18"/>
                                </a:lnTo>
                                <a:cubicBezTo>
                                  <a:pt x="7079" y="18"/>
                                  <a:pt x="7075" y="14"/>
                                  <a:pt x="7075" y="10"/>
                                </a:cubicBezTo>
                                <a:cubicBezTo>
                                  <a:pt x="7075" y="5"/>
                                  <a:pt x="7079" y="2"/>
                                  <a:pt x="7083" y="2"/>
                                </a:cubicBezTo>
                                <a:close/>
                                <a:moveTo>
                                  <a:pt x="7115" y="2"/>
                                </a:moveTo>
                                <a:lnTo>
                                  <a:pt x="7115" y="2"/>
                                </a:lnTo>
                                <a:cubicBezTo>
                                  <a:pt x="7120" y="2"/>
                                  <a:pt x="7123" y="5"/>
                                  <a:pt x="7123" y="10"/>
                                </a:cubicBezTo>
                                <a:cubicBezTo>
                                  <a:pt x="7123" y="14"/>
                                  <a:pt x="7120" y="18"/>
                                  <a:pt x="7115" y="18"/>
                                </a:cubicBezTo>
                                <a:lnTo>
                                  <a:pt x="7115" y="18"/>
                                </a:lnTo>
                                <a:cubicBezTo>
                                  <a:pt x="7111" y="18"/>
                                  <a:pt x="7107" y="14"/>
                                  <a:pt x="7107" y="10"/>
                                </a:cubicBezTo>
                                <a:cubicBezTo>
                                  <a:pt x="7107" y="5"/>
                                  <a:pt x="7111" y="2"/>
                                  <a:pt x="7115" y="2"/>
                                </a:cubicBezTo>
                                <a:close/>
                                <a:moveTo>
                                  <a:pt x="7147" y="2"/>
                                </a:moveTo>
                                <a:lnTo>
                                  <a:pt x="7147" y="2"/>
                                </a:lnTo>
                                <a:cubicBezTo>
                                  <a:pt x="7152" y="2"/>
                                  <a:pt x="7155" y="5"/>
                                  <a:pt x="7155" y="10"/>
                                </a:cubicBezTo>
                                <a:cubicBezTo>
                                  <a:pt x="7155" y="14"/>
                                  <a:pt x="7152" y="18"/>
                                  <a:pt x="7147" y="18"/>
                                </a:cubicBezTo>
                                <a:lnTo>
                                  <a:pt x="7147" y="18"/>
                                </a:lnTo>
                                <a:cubicBezTo>
                                  <a:pt x="7143" y="18"/>
                                  <a:pt x="7139" y="14"/>
                                  <a:pt x="7139" y="10"/>
                                </a:cubicBezTo>
                                <a:cubicBezTo>
                                  <a:pt x="7139" y="5"/>
                                  <a:pt x="7143" y="2"/>
                                  <a:pt x="7147" y="2"/>
                                </a:cubicBezTo>
                                <a:close/>
                                <a:moveTo>
                                  <a:pt x="7179" y="2"/>
                                </a:moveTo>
                                <a:lnTo>
                                  <a:pt x="7179" y="2"/>
                                </a:lnTo>
                                <a:cubicBezTo>
                                  <a:pt x="7184" y="2"/>
                                  <a:pt x="7187" y="5"/>
                                  <a:pt x="7187" y="10"/>
                                </a:cubicBezTo>
                                <a:cubicBezTo>
                                  <a:pt x="7187" y="14"/>
                                  <a:pt x="7184" y="18"/>
                                  <a:pt x="7179" y="18"/>
                                </a:cubicBezTo>
                                <a:lnTo>
                                  <a:pt x="7179" y="18"/>
                                </a:lnTo>
                                <a:cubicBezTo>
                                  <a:pt x="7175" y="18"/>
                                  <a:pt x="7171" y="14"/>
                                  <a:pt x="7171" y="10"/>
                                </a:cubicBezTo>
                                <a:cubicBezTo>
                                  <a:pt x="7171" y="5"/>
                                  <a:pt x="7175" y="2"/>
                                  <a:pt x="7179" y="2"/>
                                </a:cubicBezTo>
                                <a:close/>
                                <a:moveTo>
                                  <a:pt x="7211" y="2"/>
                                </a:moveTo>
                                <a:lnTo>
                                  <a:pt x="7211" y="2"/>
                                </a:lnTo>
                                <a:cubicBezTo>
                                  <a:pt x="7216" y="2"/>
                                  <a:pt x="7219" y="5"/>
                                  <a:pt x="7219" y="10"/>
                                </a:cubicBezTo>
                                <a:cubicBezTo>
                                  <a:pt x="7219" y="14"/>
                                  <a:pt x="7216" y="18"/>
                                  <a:pt x="7211" y="18"/>
                                </a:cubicBezTo>
                                <a:lnTo>
                                  <a:pt x="7211" y="18"/>
                                </a:lnTo>
                                <a:cubicBezTo>
                                  <a:pt x="7207" y="18"/>
                                  <a:pt x="7203" y="14"/>
                                  <a:pt x="7203" y="10"/>
                                </a:cubicBezTo>
                                <a:cubicBezTo>
                                  <a:pt x="7203" y="5"/>
                                  <a:pt x="7207" y="2"/>
                                  <a:pt x="7211" y="2"/>
                                </a:cubicBezTo>
                                <a:close/>
                                <a:moveTo>
                                  <a:pt x="7243" y="2"/>
                                </a:moveTo>
                                <a:lnTo>
                                  <a:pt x="7243" y="2"/>
                                </a:lnTo>
                                <a:cubicBezTo>
                                  <a:pt x="7248" y="2"/>
                                  <a:pt x="7251" y="5"/>
                                  <a:pt x="7251" y="10"/>
                                </a:cubicBezTo>
                                <a:cubicBezTo>
                                  <a:pt x="7251" y="14"/>
                                  <a:pt x="7248" y="18"/>
                                  <a:pt x="7243" y="18"/>
                                </a:cubicBezTo>
                                <a:lnTo>
                                  <a:pt x="7243" y="18"/>
                                </a:lnTo>
                                <a:cubicBezTo>
                                  <a:pt x="7239" y="18"/>
                                  <a:pt x="7235" y="14"/>
                                  <a:pt x="7235" y="10"/>
                                </a:cubicBezTo>
                                <a:cubicBezTo>
                                  <a:pt x="7235" y="5"/>
                                  <a:pt x="7239" y="2"/>
                                  <a:pt x="7243" y="2"/>
                                </a:cubicBezTo>
                                <a:close/>
                                <a:moveTo>
                                  <a:pt x="7275" y="2"/>
                                </a:moveTo>
                                <a:lnTo>
                                  <a:pt x="7275" y="2"/>
                                </a:lnTo>
                                <a:cubicBezTo>
                                  <a:pt x="7280" y="2"/>
                                  <a:pt x="7283" y="5"/>
                                  <a:pt x="7283" y="10"/>
                                </a:cubicBezTo>
                                <a:cubicBezTo>
                                  <a:pt x="7283" y="14"/>
                                  <a:pt x="7280" y="18"/>
                                  <a:pt x="7275" y="18"/>
                                </a:cubicBezTo>
                                <a:lnTo>
                                  <a:pt x="7275" y="18"/>
                                </a:lnTo>
                                <a:cubicBezTo>
                                  <a:pt x="7271" y="18"/>
                                  <a:pt x="7267" y="14"/>
                                  <a:pt x="7267" y="10"/>
                                </a:cubicBezTo>
                                <a:cubicBezTo>
                                  <a:pt x="7267" y="5"/>
                                  <a:pt x="7271" y="2"/>
                                  <a:pt x="7275" y="2"/>
                                </a:cubicBezTo>
                                <a:close/>
                                <a:moveTo>
                                  <a:pt x="7307" y="2"/>
                                </a:moveTo>
                                <a:lnTo>
                                  <a:pt x="7307" y="2"/>
                                </a:lnTo>
                                <a:cubicBezTo>
                                  <a:pt x="7312" y="2"/>
                                  <a:pt x="7315" y="5"/>
                                  <a:pt x="7315" y="10"/>
                                </a:cubicBezTo>
                                <a:cubicBezTo>
                                  <a:pt x="7315" y="14"/>
                                  <a:pt x="7312" y="18"/>
                                  <a:pt x="7307" y="18"/>
                                </a:cubicBezTo>
                                <a:lnTo>
                                  <a:pt x="7307" y="18"/>
                                </a:lnTo>
                                <a:cubicBezTo>
                                  <a:pt x="7303" y="18"/>
                                  <a:pt x="7299" y="14"/>
                                  <a:pt x="7299" y="10"/>
                                </a:cubicBezTo>
                                <a:cubicBezTo>
                                  <a:pt x="7299" y="5"/>
                                  <a:pt x="7303" y="2"/>
                                  <a:pt x="7307" y="2"/>
                                </a:cubicBezTo>
                                <a:close/>
                                <a:moveTo>
                                  <a:pt x="7339" y="2"/>
                                </a:moveTo>
                                <a:lnTo>
                                  <a:pt x="7339" y="2"/>
                                </a:lnTo>
                                <a:cubicBezTo>
                                  <a:pt x="7344" y="2"/>
                                  <a:pt x="7347" y="5"/>
                                  <a:pt x="7347" y="10"/>
                                </a:cubicBezTo>
                                <a:cubicBezTo>
                                  <a:pt x="7347" y="14"/>
                                  <a:pt x="7344" y="18"/>
                                  <a:pt x="7339" y="18"/>
                                </a:cubicBezTo>
                                <a:lnTo>
                                  <a:pt x="7339" y="18"/>
                                </a:lnTo>
                                <a:cubicBezTo>
                                  <a:pt x="7335" y="18"/>
                                  <a:pt x="7331" y="14"/>
                                  <a:pt x="7331" y="10"/>
                                </a:cubicBezTo>
                                <a:cubicBezTo>
                                  <a:pt x="7331" y="5"/>
                                  <a:pt x="7335" y="2"/>
                                  <a:pt x="7339" y="2"/>
                                </a:cubicBezTo>
                                <a:close/>
                                <a:moveTo>
                                  <a:pt x="7371" y="2"/>
                                </a:moveTo>
                                <a:lnTo>
                                  <a:pt x="7371" y="2"/>
                                </a:lnTo>
                                <a:cubicBezTo>
                                  <a:pt x="7376" y="2"/>
                                  <a:pt x="7379" y="5"/>
                                  <a:pt x="7379" y="10"/>
                                </a:cubicBezTo>
                                <a:cubicBezTo>
                                  <a:pt x="7379" y="14"/>
                                  <a:pt x="7376" y="18"/>
                                  <a:pt x="7371" y="18"/>
                                </a:cubicBezTo>
                                <a:lnTo>
                                  <a:pt x="7371" y="18"/>
                                </a:lnTo>
                                <a:cubicBezTo>
                                  <a:pt x="7367" y="18"/>
                                  <a:pt x="7363" y="14"/>
                                  <a:pt x="7363" y="10"/>
                                </a:cubicBezTo>
                                <a:cubicBezTo>
                                  <a:pt x="7363" y="5"/>
                                  <a:pt x="7367" y="2"/>
                                  <a:pt x="7371" y="2"/>
                                </a:cubicBezTo>
                                <a:close/>
                                <a:moveTo>
                                  <a:pt x="7403" y="2"/>
                                </a:moveTo>
                                <a:lnTo>
                                  <a:pt x="7403" y="2"/>
                                </a:lnTo>
                                <a:cubicBezTo>
                                  <a:pt x="7408" y="2"/>
                                  <a:pt x="7411" y="5"/>
                                  <a:pt x="7411" y="10"/>
                                </a:cubicBezTo>
                                <a:cubicBezTo>
                                  <a:pt x="7411" y="14"/>
                                  <a:pt x="7408" y="18"/>
                                  <a:pt x="7403" y="18"/>
                                </a:cubicBezTo>
                                <a:lnTo>
                                  <a:pt x="7403" y="18"/>
                                </a:lnTo>
                                <a:cubicBezTo>
                                  <a:pt x="7399" y="18"/>
                                  <a:pt x="7395" y="14"/>
                                  <a:pt x="7395" y="10"/>
                                </a:cubicBezTo>
                                <a:cubicBezTo>
                                  <a:pt x="7395" y="5"/>
                                  <a:pt x="7399" y="2"/>
                                  <a:pt x="7403" y="2"/>
                                </a:cubicBezTo>
                                <a:close/>
                                <a:moveTo>
                                  <a:pt x="7435" y="2"/>
                                </a:moveTo>
                                <a:lnTo>
                                  <a:pt x="7435" y="2"/>
                                </a:lnTo>
                                <a:cubicBezTo>
                                  <a:pt x="7440" y="2"/>
                                  <a:pt x="7443" y="5"/>
                                  <a:pt x="7443" y="10"/>
                                </a:cubicBezTo>
                                <a:cubicBezTo>
                                  <a:pt x="7443" y="14"/>
                                  <a:pt x="7440" y="18"/>
                                  <a:pt x="7435" y="18"/>
                                </a:cubicBezTo>
                                <a:lnTo>
                                  <a:pt x="7435" y="18"/>
                                </a:lnTo>
                                <a:cubicBezTo>
                                  <a:pt x="7431" y="18"/>
                                  <a:pt x="7427" y="14"/>
                                  <a:pt x="7427" y="10"/>
                                </a:cubicBezTo>
                                <a:cubicBezTo>
                                  <a:pt x="7427" y="5"/>
                                  <a:pt x="7431" y="2"/>
                                  <a:pt x="7435" y="2"/>
                                </a:cubicBezTo>
                                <a:close/>
                                <a:moveTo>
                                  <a:pt x="7467" y="2"/>
                                </a:moveTo>
                                <a:lnTo>
                                  <a:pt x="7467" y="2"/>
                                </a:lnTo>
                                <a:cubicBezTo>
                                  <a:pt x="7472" y="2"/>
                                  <a:pt x="7475" y="5"/>
                                  <a:pt x="7475" y="10"/>
                                </a:cubicBezTo>
                                <a:cubicBezTo>
                                  <a:pt x="7475" y="14"/>
                                  <a:pt x="7472" y="18"/>
                                  <a:pt x="7467" y="18"/>
                                </a:cubicBezTo>
                                <a:lnTo>
                                  <a:pt x="7467" y="18"/>
                                </a:lnTo>
                                <a:cubicBezTo>
                                  <a:pt x="7463" y="18"/>
                                  <a:pt x="7459" y="14"/>
                                  <a:pt x="7459" y="10"/>
                                </a:cubicBezTo>
                                <a:cubicBezTo>
                                  <a:pt x="7459" y="5"/>
                                  <a:pt x="7463" y="2"/>
                                  <a:pt x="7467" y="2"/>
                                </a:cubicBezTo>
                                <a:close/>
                                <a:moveTo>
                                  <a:pt x="7499" y="2"/>
                                </a:moveTo>
                                <a:lnTo>
                                  <a:pt x="7499" y="2"/>
                                </a:lnTo>
                                <a:cubicBezTo>
                                  <a:pt x="7504" y="2"/>
                                  <a:pt x="7507" y="5"/>
                                  <a:pt x="7507" y="10"/>
                                </a:cubicBezTo>
                                <a:cubicBezTo>
                                  <a:pt x="7507" y="14"/>
                                  <a:pt x="7504" y="18"/>
                                  <a:pt x="7499" y="18"/>
                                </a:cubicBezTo>
                                <a:lnTo>
                                  <a:pt x="7499" y="18"/>
                                </a:lnTo>
                                <a:cubicBezTo>
                                  <a:pt x="7495" y="18"/>
                                  <a:pt x="7491" y="14"/>
                                  <a:pt x="7491" y="10"/>
                                </a:cubicBezTo>
                                <a:cubicBezTo>
                                  <a:pt x="7491" y="5"/>
                                  <a:pt x="7495" y="2"/>
                                  <a:pt x="7499" y="2"/>
                                </a:cubicBezTo>
                                <a:close/>
                                <a:moveTo>
                                  <a:pt x="7531" y="2"/>
                                </a:moveTo>
                                <a:lnTo>
                                  <a:pt x="7532" y="2"/>
                                </a:lnTo>
                                <a:cubicBezTo>
                                  <a:pt x="7536" y="2"/>
                                  <a:pt x="7540" y="5"/>
                                  <a:pt x="7540" y="10"/>
                                </a:cubicBezTo>
                                <a:cubicBezTo>
                                  <a:pt x="7540" y="14"/>
                                  <a:pt x="7536" y="18"/>
                                  <a:pt x="7532" y="18"/>
                                </a:cubicBezTo>
                                <a:lnTo>
                                  <a:pt x="7531" y="18"/>
                                </a:lnTo>
                                <a:cubicBezTo>
                                  <a:pt x="7527" y="18"/>
                                  <a:pt x="7523" y="14"/>
                                  <a:pt x="7523" y="10"/>
                                </a:cubicBezTo>
                                <a:cubicBezTo>
                                  <a:pt x="7523" y="5"/>
                                  <a:pt x="7527" y="2"/>
                                  <a:pt x="7531" y="2"/>
                                </a:cubicBezTo>
                                <a:close/>
                                <a:moveTo>
                                  <a:pt x="7564" y="2"/>
                                </a:moveTo>
                                <a:lnTo>
                                  <a:pt x="7564" y="2"/>
                                </a:lnTo>
                                <a:cubicBezTo>
                                  <a:pt x="7568" y="2"/>
                                  <a:pt x="7572" y="5"/>
                                  <a:pt x="7572" y="10"/>
                                </a:cubicBezTo>
                                <a:cubicBezTo>
                                  <a:pt x="7572" y="14"/>
                                  <a:pt x="7568" y="18"/>
                                  <a:pt x="7564" y="18"/>
                                </a:cubicBezTo>
                                <a:lnTo>
                                  <a:pt x="7564" y="18"/>
                                </a:lnTo>
                                <a:cubicBezTo>
                                  <a:pt x="7559" y="18"/>
                                  <a:pt x="7556" y="14"/>
                                  <a:pt x="7556" y="10"/>
                                </a:cubicBezTo>
                                <a:cubicBezTo>
                                  <a:pt x="7556" y="5"/>
                                  <a:pt x="7559" y="2"/>
                                  <a:pt x="7564" y="2"/>
                                </a:cubicBezTo>
                                <a:close/>
                                <a:moveTo>
                                  <a:pt x="7596" y="2"/>
                                </a:moveTo>
                                <a:lnTo>
                                  <a:pt x="7596" y="2"/>
                                </a:lnTo>
                                <a:cubicBezTo>
                                  <a:pt x="7600" y="2"/>
                                  <a:pt x="7604" y="5"/>
                                  <a:pt x="7604" y="10"/>
                                </a:cubicBezTo>
                                <a:cubicBezTo>
                                  <a:pt x="7604" y="14"/>
                                  <a:pt x="7600" y="18"/>
                                  <a:pt x="7596" y="18"/>
                                </a:cubicBezTo>
                                <a:lnTo>
                                  <a:pt x="7596" y="18"/>
                                </a:lnTo>
                                <a:cubicBezTo>
                                  <a:pt x="7591" y="18"/>
                                  <a:pt x="7588" y="14"/>
                                  <a:pt x="7588" y="10"/>
                                </a:cubicBezTo>
                                <a:cubicBezTo>
                                  <a:pt x="7588" y="5"/>
                                  <a:pt x="7591" y="2"/>
                                  <a:pt x="7596" y="2"/>
                                </a:cubicBezTo>
                                <a:close/>
                                <a:moveTo>
                                  <a:pt x="7628" y="2"/>
                                </a:moveTo>
                                <a:lnTo>
                                  <a:pt x="7628" y="2"/>
                                </a:lnTo>
                                <a:cubicBezTo>
                                  <a:pt x="7632" y="2"/>
                                  <a:pt x="7636" y="5"/>
                                  <a:pt x="7636" y="10"/>
                                </a:cubicBezTo>
                                <a:cubicBezTo>
                                  <a:pt x="7636" y="14"/>
                                  <a:pt x="7632" y="18"/>
                                  <a:pt x="7628" y="18"/>
                                </a:cubicBezTo>
                                <a:lnTo>
                                  <a:pt x="7628" y="18"/>
                                </a:lnTo>
                                <a:cubicBezTo>
                                  <a:pt x="7623" y="18"/>
                                  <a:pt x="7620" y="14"/>
                                  <a:pt x="7620" y="10"/>
                                </a:cubicBezTo>
                                <a:cubicBezTo>
                                  <a:pt x="7620" y="5"/>
                                  <a:pt x="7623" y="2"/>
                                  <a:pt x="7628" y="2"/>
                                </a:cubicBezTo>
                                <a:close/>
                                <a:moveTo>
                                  <a:pt x="7660" y="2"/>
                                </a:moveTo>
                                <a:lnTo>
                                  <a:pt x="7660" y="2"/>
                                </a:lnTo>
                                <a:cubicBezTo>
                                  <a:pt x="7664" y="2"/>
                                  <a:pt x="7668" y="5"/>
                                  <a:pt x="7668" y="10"/>
                                </a:cubicBezTo>
                                <a:cubicBezTo>
                                  <a:pt x="7668" y="14"/>
                                  <a:pt x="7664" y="18"/>
                                  <a:pt x="7660" y="18"/>
                                </a:cubicBezTo>
                                <a:lnTo>
                                  <a:pt x="7660" y="18"/>
                                </a:lnTo>
                                <a:cubicBezTo>
                                  <a:pt x="7655" y="18"/>
                                  <a:pt x="7652" y="14"/>
                                  <a:pt x="7652" y="10"/>
                                </a:cubicBezTo>
                                <a:cubicBezTo>
                                  <a:pt x="7652" y="5"/>
                                  <a:pt x="7655" y="2"/>
                                  <a:pt x="7660" y="2"/>
                                </a:cubicBezTo>
                                <a:close/>
                                <a:moveTo>
                                  <a:pt x="7692" y="2"/>
                                </a:moveTo>
                                <a:lnTo>
                                  <a:pt x="7692" y="2"/>
                                </a:lnTo>
                                <a:cubicBezTo>
                                  <a:pt x="7696" y="2"/>
                                  <a:pt x="7700" y="5"/>
                                  <a:pt x="7700" y="10"/>
                                </a:cubicBezTo>
                                <a:cubicBezTo>
                                  <a:pt x="7700" y="14"/>
                                  <a:pt x="7696" y="18"/>
                                  <a:pt x="7692" y="18"/>
                                </a:cubicBezTo>
                                <a:lnTo>
                                  <a:pt x="7692" y="18"/>
                                </a:lnTo>
                                <a:cubicBezTo>
                                  <a:pt x="7687" y="18"/>
                                  <a:pt x="7684" y="14"/>
                                  <a:pt x="7684" y="10"/>
                                </a:cubicBezTo>
                                <a:cubicBezTo>
                                  <a:pt x="7684" y="5"/>
                                  <a:pt x="7687" y="2"/>
                                  <a:pt x="7692" y="2"/>
                                </a:cubicBezTo>
                                <a:close/>
                                <a:moveTo>
                                  <a:pt x="7724" y="2"/>
                                </a:moveTo>
                                <a:lnTo>
                                  <a:pt x="7724" y="2"/>
                                </a:lnTo>
                                <a:cubicBezTo>
                                  <a:pt x="7728" y="2"/>
                                  <a:pt x="7732" y="5"/>
                                  <a:pt x="7732" y="10"/>
                                </a:cubicBezTo>
                                <a:cubicBezTo>
                                  <a:pt x="7732" y="14"/>
                                  <a:pt x="7728" y="18"/>
                                  <a:pt x="7724" y="18"/>
                                </a:cubicBezTo>
                                <a:lnTo>
                                  <a:pt x="7724" y="18"/>
                                </a:lnTo>
                                <a:cubicBezTo>
                                  <a:pt x="7719" y="18"/>
                                  <a:pt x="7716" y="14"/>
                                  <a:pt x="7716" y="10"/>
                                </a:cubicBezTo>
                                <a:cubicBezTo>
                                  <a:pt x="7716" y="5"/>
                                  <a:pt x="7719" y="2"/>
                                  <a:pt x="7724" y="2"/>
                                </a:cubicBezTo>
                                <a:close/>
                                <a:moveTo>
                                  <a:pt x="7756" y="2"/>
                                </a:moveTo>
                                <a:lnTo>
                                  <a:pt x="7756" y="2"/>
                                </a:lnTo>
                                <a:cubicBezTo>
                                  <a:pt x="7760" y="2"/>
                                  <a:pt x="7764" y="5"/>
                                  <a:pt x="7764" y="10"/>
                                </a:cubicBezTo>
                                <a:cubicBezTo>
                                  <a:pt x="7764" y="14"/>
                                  <a:pt x="7760" y="18"/>
                                  <a:pt x="7756" y="18"/>
                                </a:cubicBezTo>
                                <a:lnTo>
                                  <a:pt x="7756" y="18"/>
                                </a:lnTo>
                                <a:cubicBezTo>
                                  <a:pt x="7751" y="18"/>
                                  <a:pt x="7748" y="14"/>
                                  <a:pt x="7748" y="10"/>
                                </a:cubicBezTo>
                                <a:cubicBezTo>
                                  <a:pt x="7748" y="5"/>
                                  <a:pt x="7751" y="2"/>
                                  <a:pt x="7756" y="2"/>
                                </a:cubicBezTo>
                                <a:close/>
                                <a:moveTo>
                                  <a:pt x="7788" y="2"/>
                                </a:moveTo>
                                <a:lnTo>
                                  <a:pt x="7788" y="2"/>
                                </a:lnTo>
                                <a:cubicBezTo>
                                  <a:pt x="7792" y="2"/>
                                  <a:pt x="7796" y="5"/>
                                  <a:pt x="7796" y="10"/>
                                </a:cubicBezTo>
                                <a:cubicBezTo>
                                  <a:pt x="7796" y="14"/>
                                  <a:pt x="7792" y="18"/>
                                  <a:pt x="7788" y="18"/>
                                </a:cubicBezTo>
                                <a:lnTo>
                                  <a:pt x="7788" y="18"/>
                                </a:lnTo>
                                <a:cubicBezTo>
                                  <a:pt x="7783" y="18"/>
                                  <a:pt x="7780" y="14"/>
                                  <a:pt x="7780" y="10"/>
                                </a:cubicBezTo>
                                <a:cubicBezTo>
                                  <a:pt x="7780" y="5"/>
                                  <a:pt x="7783" y="2"/>
                                  <a:pt x="7788" y="2"/>
                                </a:cubicBezTo>
                                <a:close/>
                                <a:moveTo>
                                  <a:pt x="7820" y="2"/>
                                </a:moveTo>
                                <a:lnTo>
                                  <a:pt x="7820" y="2"/>
                                </a:lnTo>
                                <a:cubicBezTo>
                                  <a:pt x="7824" y="2"/>
                                  <a:pt x="7828" y="5"/>
                                  <a:pt x="7828" y="10"/>
                                </a:cubicBezTo>
                                <a:cubicBezTo>
                                  <a:pt x="7828" y="14"/>
                                  <a:pt x="7824" y="18"/>
                                  <a:pt x="7820" y="18"/>
                                </a:cubicBezTo>
                                <a:lnTo>
                                  <a:pt x="7820" y="18"/>
                                </a:lnTo>
                                <a:cubicBezTo>
                                  <a:pt x="7815" y="18"/>
                                  <a:pt x="7812" y="14"/>
                                  <a:pt x="7812" y="10"/>
                                </a:cubicBezTo>
                                <a:cubicBezTo>
                                  <a:pt x="7812" y="5"/>
                                  <a:pt x="7815" y="2"/>
                                  <a:pt x="7820" y="2"/>
                                </a:cubicBezTo>
                                <a:close/>
                                <a:moveTo>
                                  <a:pt x="7852" y="2"/>
                                </a:moveTo>
                                <a:lnTo>
                                  <a:pt x="7852" y="2"/>
                                </a:lnTo>
                                <a:cubicBezTo>
                                  <a:pt x="7856" y="2"/>
                                  <a:pt x="7860" y="6"/>
                                  <a:pt x="7860" y="10"/>
                                </a:cubicBezTo>
                                <a:cubicBezTo>
                                  <a:pt x="7860" y="14"/>
                                  <a:pt x="7856" y="18"/>
                                  <a:pt x="7852" y="18"/>
                                </a:cubicBezTo>
                                <a:lnTo>
                                  <a:pt x="7852" y="18"/>
                                </a:lnTo>
                                <a:cubicBezTo>
                                  <a:pt x="7847" y="18"/>
                                  <a:pt x="7844" y="14"/>
                                  <a:pt x="7844" y="10"/>
                                </a:cubicBezTo>
                                <a:cubicBezTo>
                                  <a:pt x="7844" y="6"/>
                                  <a:pt x="7847" y="2"/>
                                  <a:pt x="7852" y="2"/>
                                </a:cubicBezTo>
                                <a:close/>
                                <a:moveTo>
                                  <a:pt x="7884" y="2"/>
                                </a:moveTo>
                                <a:lnTo>
                                  <a:pt x="7884" y="2"/>
                                </a:lnTo>
                                <a:cubicBezTo>
                                  <a:pt x="7888" y="2"/>
                                  <a:pt x="7892" y="6"/>
                                  <a:pt x="7892" y="10"/>
                                </a:cubicBezTo>
                                <a:cubicBezTo>
                                  <a:pt x="7892" y="14"/>
                                  <a:pt x="7888" y="18"/>
                                  <a:pt x="7884" y="18"/>
                                </a:cubicBezTo>
                                <a:lnTo>
                                  <a:pt x="7884" y="18"/>
                                </a:lnTo>
                                <a:cubicBezTo>
                                  <a:pt x="7879" y="18"/>
                                  <a:pt x="7876" y="14"/>
                                  <a:pt x="7876" y="10"/>
                                </a:cubicBezTo>
                                <a:cubicBezTo>
                                  <a:pt x="7876" y="6"/>
                                  <a:pt x="7879" y="2"/>
                                  <a:pt x="7884" y="2"/>
                                </a:cubicBezTo>
                                <a:close/>
                                <a:moveTo>
                                  <a:pt x="7916" y="2"/>
                                </a:moveTo>
                                <a:lnTo>
                                  <a:pt x="7916" y="2"/>
                                </a:lnTo>
                                <a:cubicBezTo>
                                  <a:pt x="7920" y="2"/>
                                  <a:pt x="7924" y="6"/>
                                  <a:pt x="7924" y="10"/>
                                </a:cubicBezTo>
                                <a:cubicBezTo>
                                  <a:pt x="7924" y="14"/>
                                  <a:pt x="7920" y="18"/>
                                  <a:pt x="7916" y="18"/>
                                </a:cubicBezTo>
                                <a:lnTo>
                                  <a:pt x="7916" y="18"/>
                                </a:lnTo>
                                <a:cubicBezTo>
                                  <a:pt x="7911" y="18"/>
                                  <a:pt x="7908" y="14"/>
                                  <a:pt x="7908" y="10"/>
                                </a:cubicBezTo>
                                <a:cubicBezTo>
                                  <a:pt x="7908" y="6"/>
                                  <a:pt x="7911" y="2"/>
                                  <a:pt x="7916" y="2"/>
                                </a:cubicBezTo>
                                <a:close/>
                                <a:moveTo>
                                  <a:pt x="7948" y="2"/>
                                </a:moveTo>
                                <a:lnTo>
                                  <a:pt x="7948" y="2"/>
                                </a:lnTo>
                                <a:cubicBezTo>
                                  <a:pt x="7952" y="2"/>
                                  <a:pt x="7956" y="6"/>
                                  <a:pt x="7956" y="10"/>
                                </a:cubicBezTo>
                                <a:cubicBezTo>
                                  <a:pt x="7956" y="14"/>
                                  <a:pt x="7952" y="18"/>
                                  <a:pt x="7948" y="18"/>
                                </a:cubicBezTo>
                                <a:lnTo>
                                  <a:pt x="7948" y="18"/>
                                </a:lnTo>
                                <a:cubicBezTo>
                                  <a:pt x="7943" y="18"/>
                                  <a:pt x="7940" y="14"/>
                                  <a:pt x="7940" y="10"/>
                                </a:cubicBezTo>
                                <a:cubicBezTo>
                                  <a:pt x="7940" y="6"/>
                                  <a:pt x="7943" y="2"/>
                                  <a:pt x="7948" y="2"/>
                                </a:cubicBezTo>
                                <a:close/>
                                <a:moveTo>
                                  <a:pt x="7980" y="2"/>
                                </a:moveTo>
                                <a:lnTo>
                                  <a:pt x="7980" y="2"/>
                                </a:lnTo>
                                <a:cubicBezTo>
                                  <a:pt x="7984" y="2"/>
                                  <a:pt x="7988" y="6"/>
                                  <a:pt x="7988" y="10"/>
                                </a:cubicBezTo>
                                <a:cubicBezTo>
                                  <a:pt x="7988" y="14"/>
                                  <a:pt x="7984" y="18"/>
                                  <a:pt x="7980" y="18"/>
                                </a:cubicBezTo>
                                <a:lnTo>
                                  <a:pt x="7980" y="18"/>
                                </a:lnTo>
                                <a:cubicBezTo>
                                  <a:pt x="7975" y="18"/>
                                  <a:pt x="7972" y="14"/>
                                  <a:pt x="7972" y="10"/>
                                </a:cubicBezTo>
                                <a:cubicBezTo>
                                  <a:pt x="7972" y="6"/>
                                  <a:pt x="7975" y="2"/>
                                  <a:pt x="7980" y="2"/>
                                </a:cubicBezTo>
                                <a:close/>
                                <a:moveTo>
                                  <a:pt x="8012" y="2"/>
                                </a:moveTo>
                                <a:lnTo>
                                  <a:pt x="8012" y="2"/>
                                </a:lnTo>
                                <a:cubicBezTo>
                                  <a:pt x="8016" y="2"/>
                                  <a:pt x="8020" y="6"/>
                                  <a:pt x="8020" y="10"/>
                                </a:cubicBezTo>
                                <a:cubicBezTo>
                                  <a:pt x="8020" y="14"/>
                                  <a:pt x="8016" y="18"/>
                                  <a:pt x="8012" y="18"/>
                                </a:cubicBezTo>
                                <a:lnTo>
                                  <a:pt x="8012" y="18"/>
                                </a:lnTo>
                                <a:cubicBezTo>
                                  <a:pt x="8007" y="18"/>
                                  <a:pt x="8004" y="14"/>
                                  <a:pt x="8004" y="10"/>
                                </a:cubicBezTo>
                                <a:cubicBezTo>
                                  <a:pt x="8004" y="6"/>
                                  <a:pt x="8007" y="2"/>
                                  <a:pt x="8012" y="2"/>
                                </a:cubicBezTo>
                                <a:close/>
                                <a:moveTo>
                                  <a:pt x="8044" y="2"/>
                                </a:moveTo>
                                <a:lnTo>
                                  <a:pt x="8044" y="2"/>
                                </a:lnTo>
                                <a:cubicBezTo>
                                  <a:pt x="8048" y="2"/>
                                  <a:pt x="8052" y="6"/>
                                  <a:pt x="8052" y="10"/>
                                </a:cubicBezTo>
                                <a:cubicBezTo>
                                  <a:pt x="8052" y="14"/>
                                  <a:pt x="8048" y="18"/>
                                  <a:pt x="8044" y="18"/>
                                </a:cubicBezTo>
                                <a:lnTo>
                                  <a:pt x="8044" y="18"/>
                                </a:lnTo>
                                <a:cubicBezTo>
                                  <a:pt x="8039" y="18"/>
                                  <a:pt x="8036" y="14"/>
                                  <a:pt x="8036" y="10"/>
                                </a:cubicBezTo>
                                <a:cubicBezTo>
                                  <a:pt x="8036" y="6"/>
                                  <a:pt x="8039" y="2"/>
                                  <a:pt x="8044" y="2"/>
                                </a:cubicBezTo>
                                <a:close/>
                                <a:moveTo>
                                  <a:pt x="8076" y="2"/>
                                </a:moveTo>
                                <a:lnTo>
                                  <a:pt x="8076" y="2"/>
                                </a:lnTo>
                                <a:cubicBezTo>
                                  <a:pt x="8080" y="2"/>
                                  <a:pt x="8084" y="6"/>
                                  <a:pt x="8084" y="10"/>
                                </a:cubicBezTo>
                                <a:cubicBezTo>
                                  <a:pt x="8084" y="14"/>
                                  <a:pt x="8080" y="18"/>
                                  <a:pt x="8076" y="18"/>
                                </a:cubicBezTo>
                                <a:lnTo>
                                  <a:pt x="8076" y="18"/>
                                </a:lnTo>
                                <a:cubicBezTo>
                                  <a:pt x="8071" y="18"/>
                                  <a:pt x="8068" y="14"/>
                                  <a:pt x="8068" y="10"/>
                                </a:cubicBezTo>
                                <a:cubicBezTo>
                                  <a:pt x="8068" y="6"/>
                                  <a:pt x="8071" y="2"/>
                                  <a:pt x="8076" y="2"/>
                                </a:cubicBezTo>
                                <a:close/>
                                <a:moveTo>
                                  <a:pt x="8108" y="2"/>
                                </a:moveTo>
                                <a:lnTo>
                                  <a:pt x="8108" y="2"/>
                                </a:lnTo>
                                <a:cubicBezTo>
                                  <a:pt x="8112" y="2"/>
                                  <a:pt x="8116" y="6"/>
                                  <a:pt x="8116" y="10"/>
                                </a:cubicBezTo>
                                <a:cubicBezTo>
                                  <a:pt x="8116" y="14"/>
                                  <a:pt x="8112" y="18"/>
                                  <a:pt x="8108" y="18"/>
                                </a:cubicBezTo>
                                <a:lnTo>
                                  <a:pt x="8108" y="18"/>
                                </a:lnTo>
                                <a:cubicBezTo>
                                  <a:pt x="8103" y="18"/>
                                  <a:pt x="8100" y="14"/>
                                  <a:pt x="8100" y="10"/>
                                </a:cubicBezTo>
                                <a:cubicBezTo>
                                  <a:pt x="8100" y="6"/>
                                  <a:pt x="8103" y="2"/>
                                  <a:pt x="8108" y="2"/>
                                </a:cubicBezTo>
                                <a:close/>
                                <a:moveTo>
                                  <a:pt x="8140" y="2"/>
                                </a:moveTo>
                                <a:lnTo>
                                  <a:pt x="8140" y="2"/>
                                </a:lnTo>
                                <a:cubicBezTo>
                                  <a:pt x="8144" y="2"/>
                                  <a:pt x="8148" y="6"/>
                                  <a:pt x="8148" y="10"/>
                                </a:cubicBezTo>
                                <a:cubicBezTo>
                                  <a:pt x="8148" y="14"/>
                                  <a:pt x="8144" y="18"/>
                                  <a:pt x="8140" y="18"/>
                                </a:cubicBezTo>
                                <a:lnTo>
                                  <a:pt x="8140" y="18"/>
                                </a:lnTo>
                                <a:cubicBezTo>
                                  <a:pt x="8135" y="18"/>
                                  <a:pt x="8132" y="14"/>
                                  <a:pt x="8132" y="10"/>
                                </a:cubicBezTo>
                                <a:cubicBezTo>
                                  <a:pt x="8132" y="6"/>
                                  <a:pt x="8135" y="2"/>
                                  <a:pt x="8140" y="2"/>
                                </a:cubicBezTo>
                                <a:close/>
                                <a:moveTo>
                                  <a:pt x="8172" y="2"/>
                                </a:moveTo>
                                <a:lnTo>
                                  <a:pt x="8172" y="2"/>
                                </a:lnTo>
                                <a:cubicBezTo>
                                  <a:pt x="8176" y="2"/>
                                  <a:pt x="8180" y="6"/>
                                  <a:pt x="8180" y="10"/>
                                </a:cubicBezTo>
                                <a:cubicBezTo>
                                  <a:pt x="8180" y="14"/>
                                  <a:pt x="8176" y="18"/>
                                  <a:pt x="8172" y="18"/>
                                </a:cubicBezTo>
                                <a:lnTo>
                                  <a:pt x="8172" y="18"/>
                                </a:lnTo>
                                <a:cubicBezTo>
                                  <a:pt x="8167" y="18"/>
                                  <a:pt x="8164" y="14"/>
                                  <a:pt x="8164" y="10"/>
                                </a:cubicBezTo>
                                <a:cubicBezTo>
                                  <a:pt x="8164" y="6"/>
                                  <a:pt x="8167" y="2"/>
                                  <a:pt x="8172" y="2"/>
                                </a:cubicBezTo>
                                <a:close/>
                                <a:moveTo>
                                  <a:pt x="8204" y="2"/>
                                </a:moveTo>
                                <a:lnTo>
                                  <a:pt x="8204" y="2"/>
                                </a:lnTo>
                                <a:cubicBezTo>
                                  <a:pt x="8208" y="2"/>
                                  <a:pt x="8212" y="6"/>
                                  <a:pt x="8212" y="10"/>
                                </a:cubicBezTo>
                                <a:cubicBezTo>
                                  <a:pt x="8212" y="14"/>
                                  <a:pt x="8208" y="18"/>
                                  <a:pt x="8204" y="18"/>
                                </a:cubicBezTo>
                                <a:lnTo>
                                  <a:pt x="8204" y="18"/>
                                </a:lnTo>
                                <a:cubicBezTo>
                                  <a:pt x="8199" y="18"/>
                                  <a:pt x="8196" y="14"/>
                                  <a:pt x="8196" y="10"/>
                                </a:cubicBezTo>
                                <a:cubicBezTo>
                                  <a:pt x="8196" y="6"/>
                                  <a:pt x="8199" y="2"/>
                                  <a:pt x="8204" y="2"/>
                                </a:cubicBezTo>
                                <a:close/>
                                <a:moveTo>
                                  <a:pt x="8236" y="2"/>
                                </a:moveTo>
                                <a:lnTo>
                                  <a:pt x="8236" y="2"/>
                                </a:lnTo>
                                <a:cubicBezTo>
                                  <a:pt x="8240" y="2"/>
                                  <a:pt x="8244" y="6"/>
                                  <a:pt x="8244" y="10"/>
                                </a:cubicBezTo>
                                <a:cubicBezTo>
                                  <a:pt x="8244" y="14"/>
                                  <a:pt x="8240" y="18"/>
                                  <a:pt x="8236" y="18"/>
                                </a:cubicBezTo>
                                <a:lnTo>
                                  <a:pt x="8236" y="18"/>
                                </a:lnTo>
                                <a:cubicBezTo>
                                  <a:pt x="8231" y="18"/>
                                  <a:pt x="8228" y="14"/>
                                  <a:pt x="8228" y="10"/>
                                </a:cubicBezTo>
                                <a:cubicBezTo>
                                  <a:pt x="8228" y="6"/>
                                  <a:pt x="8231" y="2"/>
                                  <a:pt x="8236" y="2"/>
                                </a:cubicBezTo>
                                <a:close/>
                                <a:moveTo>
                                  <a:pt x="8268" y="2"/>
                                </a:moveTo>
                                <a:lnTo>
                                  <a:pt x="8268" y="2"/>
                                </a:lnTo>
                                <a:cubicBezTo>
                                  <a:pt x="8272" y="2"/>
                                  <a:pt x="8276" y="6"/>
                                  <a:pt x="8276" y="10"/>
                                </a:cubicBezTo>
                                <a:cubicBezTo>
                                  <a:pt x="8276" y="14"/>
                                  <a:pt x="8272" y="18"/>
                                  <a:pt x="8268" y="18"/>
                                </a:cubicBezTo>
                                <a:lnTo>
                                  <a:pt x="8268" y="18"/>
                                </a:lnTo>
                                <a:cubicBezTo>
                                  <a:pt x="8263" y="18"/>
                                  <a:pt x="8260" y="14"/>
                                  <a:pt x="8260" y="10"/>
                                </a:cubicBezTo>
                                <a:cubicBezTo>
                                  <a:pt x="8260" y="6"/>
                                  <a:pt x="8263" y="2"/>
                                  <a:pt x="8268" y="2"/>
                                </a:cubicBezTo>
                                <a:close/>
                                <a:moveTo>
                                  <a:pt x="8300" y="2"/>
                                </a:moveTo>
                                <a:lnTo>
                                  <a:pt x="8300" y="2"/>
                                </a:lnTo>
                                <a:cubicBezTo>
                                  <a:pt x="8304" y="2"/>
                                  <a:pt x="8308" y="6"/>
                                  <a:pt x="8308" y="10"/>
                                </a:cubicBezTo>
                                <a:cubicBezTo>
                                  <a:pt x="8308" y="14"/>
                                  <a:pt x="8304" y="18"/>
                                  <a:pt x="8300" y="18"/>
                                </a:cubicBezTo>
                                <a:lnTo>
                                  <a:pt x="8300" y="18"/>
                                </a:lnTo>
                                <a:cubicBezTo>
                                  <a:pt x="8295" y="18"/>
                                  <a:pt x="8292" y="14"/>
                                  <a:pt x="8292" y="10"/>
                                </a:cubicBezTo>
                                <a:cubicBezTo>
                                  <a:pt x="8292" y="6"/>
                                  <a:pt x="8295" y="2"/>
                                  <a:pt x="8300" y="2"/>
                                </a:cubicBezTo>
                                <a:close/>
                                <a:moveTo>
                                  <a:pt x="8332" y="2"/>
                                </a:moveTo>
                                <a:lnTo>
                                  <a:pt x="8332" y="2"/>
                                </a:lnTo>
                                <a:cubicBezTo>
                                  <a:pt x="8336" y="2"/>
                                  <a:pt x="8340" y="6"/>
                                  <a:pt x="8340" y="10"/>
                                </a:cubicBezTo>
                                <a:cubicBezTo>
                                  <a:pt x="8340" y="14"/>
                                  <a:pt x="8336" y="18"/>
                                  <a:pt x="8332" y="18"/>
                                </a:cubicBezTo>
                                <a:lnTo>
                                  <a:pt x="8332" y="18"/>
                                </a:lnTo>
                                <a:cubicBezTo>
                                  <a:pt x="8327" y="18"/>
                                  <a:pt x="8324" y="14"/>
                                  <a:pt x="8324" y="10"/>
                                </a:cubicBezTo>
                                <a:cubicBezTo>
                                  <a:pt x="8324" y="6"/>
                                  <a:pt x="8327" y="2"/>
                                  <a:pt x="8332" y="2"/>
                                </a:cubicBezTo>
                                <a:close/>
                                <a:moveTo>
                                  <a:pt x="8364" y="2"/>
                                </a:moveTo>
                                <a:lnTo>
                                  <a:pt x="8364" y="2"/>
                                </a:lnTo>
                                <a:cubicBezTo>
                                  <a:pt x="8368" y="2"/>
                                  <a:pt x="8372" y="6"/>
                                  <a:pt x="8372" y="10"/>
                                </a:cubicBezTo>
                                <a:cubicBezTo>
                                  <a:pt x="8372" y="14"/>
                                  <a:pt x="8368" y="18"/>
                                  <a:pt x="8364" y="18"/>
                                </a:cubicBezTo>
                                <a:lnTo>
                                  <a:pt x="8364" y="18"/>
                                </a:lnTo>
                                <a:cubicBezTo>
                                  <a:pt x="8359" y="18"/>
                                  <a:pt x="8356" y="14"/>
                                  <a:pt x="8356" y="10"/>
                                </a:cubicBezTo>
                                <a:cubicBezTo>
                                  <a:pt x="8356" y="6"/>
                                  <a:pt x="8359" y="2"/>
                                  <a:pt x="8364" y="2"/>
                                </a:cubicBezTo>
                                <a:close/>
                                <a:moveTo>
                                  <a:pt x="8396" y="2"/>
                                </a:moveTo>
                                <a:lnTo>
                                  <a:pt x="8396" y="2"/>
                                </a:lnTo>
                                <a:cubicBezTo>
                                  <a:pt x="8400" y="2"/>
                                  <a:pt x="8404" y="6"/>
                                  <a:pt x="8404" y="10"/>
                                </a:cubicBezTo>
                                <a:cubicBezTo>
                                  <a:pt x="8404" y="14"/>
                                  <a:pt x="8400" y="18"/>
                                  <a:pt x="8396" y="18"/>
                                </a:cubicBezTo>
                                <a:lnTo>
                                  <a:pt x="8396" y="18"/>
                                </a:lnTo>
                                <a:cubicBezTo>
                                  <a:pt x="8391" y="18"/>
                                  <a:pt x="8388" y="14"/>
                                  <a:pt x="8388" y="10"/>
                                </a:cubicBezTo>
                                <a:cubicBezTo>
                                  <a:pt x="8388" y="6"/>
                                  <a:pt x="8391" y="2"/>
                                  <a:pt x="8396" y="2"/>
                                </a:cubicBezTo>
                                <a:close/>
                                <a:moveTo>
                                  <a:pt x="8428" y="2"/>
                                </a:moveTo>
                                <a:lnTo>
                                  <a:pt x="8428" y="2"/>
                                </a:lnTo>
                                <a:cubicBezTo>
                                  <a:pt x="8432" y="2"/>
                                  <a:pt x="8436" y="6"/>
                                  <a:pt x="8436" y="10"/>
                                </a:cubicBezTo>
                                <a:cubicBezTo>
                                  <a:pt x="8436" y="14"/>
                                  <a:pt x="8432" y="18"/>
                                  <a:pt x="8428" y="18"/>
                                </a:cubicBezTo>
                                <a:lnTo>
                                  <a:pt x="8428" y="18"/>
                                </a:lnTo>
                                <a:cubicBezTo>
                                  <a:pt x="8424" y="18"/>
                                  <a:pt x="8420" y="14"/>
                                  <a:pt x="8420" y="10"/>
                                </a:cubicBezTo>
                                <a:cubicBezTo>
                                  <a:pt x="8420" y="6"/>
                                  <a:pt x="8424" y="2"/>
                                  <a:pt x="8428" y="2"/>
                                </a:cubicBezTo>
                                <a:close/>
                                <a:moveTo>
                                  <a:pt x="8460" y="2"/>
                                </a:moveTo>
                                <a:lnTo>
                                  <a:pt x="8460" y="2"/>
                                </a:lnTo>
                                <a:cubicBezTo>
                                  <a:pt x="8464" y="2"/>
                                  <a:pt x="8468" y="6"/>
                                  <a:pt x="8468" y="10"/>
                                </a:cubicBezTo>
                                <a:cubicBezTo>
                                  <a:pt x="8468" y="15"/>
                                  <a:pt x="8464" y="18"/>
                                  <a:pt x="8460" y="18"/>
                                </a:cubicBezTo>
                                <a:lnTo>
                                  <a:pt x="8460" y="18"/>
                                </a:lnTo>
                                <a:cubicBezTo>
                                  <a:pt x="8456" y="18"/>
                                  <a:pt x="8452" y="15"/>
                                  <a:pt x="8452" y="10"/>
                                </a:cubicBezTo>
                                <a:cubicBezTo>
                                  <a:pt x="8452" y="6"/>
                                  <a:pt x="8456" y="2"/>
                                  <a:pt x="8460" y="2"/>
                                </a:cubicBezTo>
                                <a:close/>
                                <a:moveTo>
                                  <a:pt x="8492" y="2"/>
                                </a:moveTo>
                                <a:lnTo>
                                  <a:pt x="8492" y="2"/>
                                </a:lnTo>
                                <a:cubicBezTo>
                                  <a:pt x="8496" y="2"/>
                                  <a:pt x="8500" y="6"/>
                                  <a:pt x="8500" y="10"/>
                                </a:cubicBezTo>
                                <a:cubicBezTo>
                                  <a:pt x="8500" y="15"/>
                                  <a:pt x="8496" y="18"/>
                                  <a:pt x="8492" y="18"/>
                                </a:cubicBezTo>
                                <a:lnTo>
                                  <a:pt x="8492" y="18"/>
                                </a:lnTo>
                                <a:cubicBezTo>
                                  <a:pt x="8488" y="18"/>
                                  <a:pt x="8484" y="15"/>
                                  <a:pt x="8484" y="10"/>
                                </a:cubicBezTo>
                                <a:cubicBezTo>
                                  <a:pt x="8484" y="6"/>
                                  <a:pt x="8488" y="2"/>
                                  <a:pt x="8492" y="2"/>
                                </a:cubicBezTo>
                                <a:close/>
                                <a:moveTo>
                                  <a:pt x="8524" y="2"/>
                                </a:moveTo>
                                <a:lnTo>
                                  <a:pt x="8524" y="2"/>
                                </a:lnTo>
                                <a:cubicBezTo>
                                  <a:pt x="8528" y="2"/>
                                  <a:pt x="8532" y="6"/>
                                  <a:pt x="8532" y="10"/>
                                </a:cubicBezTo>
                                <a:cubicBezTo>
                                  <a:pt x="8532" y="15"/>
                                  <a:pt x="8528" y="18"/>
                                  <a:pt x="8524" y="18"/>
                                </a:cubicBezTo>
                                <a:lnTo>
                                  <a:pt x="8524" y="18"/>
                                </a:lnTo>
                                <a:cubicBezTo>
                                  <a:pt x="8520" y="18"/>
                                  <a:pt x="8516" y="15"/>
                                  <a:pt x="8516" y="10"/>
                                </a:cubicBezTo>
                                <a:cubicBezTo>
                                  <a:pt x="8516" y="6"/>
                                  <a:pt x="8520" y="2"/>
                                  <a:pt x="8524" y="2"/>
                                </a:cubicBezTo>
                                <a:close/>
                                <a:moveTo>
                                  <a:pt x="8556" y="2"/>
                                </a:moveTo>
                                <a:lnTo>
                                  <a:pt x="8556" y="2"/>
                                </a:lnTo>
                                <a:cubicBezTo>
                                  <a:pt x="8560" y="2"/>
                                  <a:pt x="8564" y="6"/>
                                  <a:pt x="8564" y="10"/>
                                </a:cubicBezTo>
                                <a:cubicBezTo>
                                  <a:pt x="8564" y="15"/>
                                  <a:pt x="8560" y="18"/>
                                  <a:pt x="8556" y="18"/>
                                </a:cubicBezTo>
                                <a:lnTo>
                                  <a:pt x="8556" y="18"/>
                                </a:lnTo>
                                <a:cubicBezTo>
                                  <a:pt x="8552" y="18"/>
                                  <a:pt x="8548" y="15"/>
                                  <a:pt x="8548" y="10"/>
                                </a:cubicBezTo>
                                <a:cubicBezTo>
                                  <a:pt x="8548" y="6"/>
                                  <a:pt x="8552" y="2"/>
                                  <a:pt x="8556" y="2"/>
                                </a:cubicBezTo>
                                <a:close/>
                                <a:moveTo>
                                  <a:pt x="8588" y="2"/>
                                </a:moveTo>
                                <a:lnTo>
                                  <a:pt x="8588" y="2"/>
                                </a:lnTo>
                                <a:cubicBezTo>
                                  <a:pt x="8592" y="2"/>
                                  <a:pt x="8596" y="6"/>
                                  <a:pt x="8596" y="10"/>
                                </a:cubicBezTo>
                                <a:cubicBezTo>
                                  <a:pt x="8596" y="15"/>
                                  <a:pt x="8592" y="18"/>
                                  <a:pt x="8588" y="18"/>
                                </a:cubicBezTo>
                                <a:lnTo>
                                  <a:pt x="8588" y="18"/>
                                </a:lnTo>
                                <a:cubicBezTo>
                                  <a:pt x="8584" y="18"/>
                                  <a:pt x="8580" y="15"/>
                                  <a:pt x="8580" y="10"/>
                                </a:cubicBezTo>
                                <a:cubicBezTo>
                                  <a:pt x="8580" y="6"/>
                                  <a:pt x="8584" y="2"/>
                                  <a:pt x="8588" y="2"/>
                                </a:cubicBezTo>
                                <a:close/>
                                <a:moveTo>
                                  <a:pt x="8620" y="2"/>
                                </a:moveTo>
                                <a:lnTo>
                                  <a:pt x="8620" y="2"/>
                                </a:lnTo>
                                <a:cubicBezTo>
                                  <a:pt x="8624" y="2"/>
                                  <a:pt x="8628" y="6"/>
                                  <a:pt x="8628" y="10"/>
                                </a:cubicBezTo>
                                <a:cubicBezTo>
                                  <a:pt x="8628" y="15"/>
                                  <a:pt x="8624" y="18"/>
                                  <a:pt x="8620" y="18"/>
                                </a:cubicBezTo>
                                <a:lnTo>
                                  <a:pt x="8620" y="18"/>
                                </a:lnTo>
                                <a:cubicBezTo>
                                  <a:pt x="8616" y="18"/>
                                  <a:pt x="8612" y="15"/>
                                  <a:pt x="8612" y="10"/>
                                </a:cubicBezTo>
                                <a:cubicBezTo>
                                  <a:pt x="8612" y="6"/>
                                  <a:pt x="8616" y="2"/>
                                  <a:pt x="8620" y="2"/>
                                </a:cubicBezTo>
                                <a:close/>
                                <a:moveTo>
                                  <a:pt x="8652" y="2"/>
                                </a:moveTo>
                                <a:lnTo>
                                  <a:pt x="8652" y="2"/>
                                </a:lnTo>
                                <a:cubicBezTo>
                                  <a:pt x="8656" y="2"/>
                                  <a:pt x="8660" y="6"/>
                                  <a:pt x="8660" y="10"/>
                                </a:cubicBezTo>
                                <a:cubicBezTo>
                                  <a:pt x="8660" y="15"/>
                                  <a:pt x="8656" y="18"/>
                                  <a:pt x="8652" y="18"/>
                                </a:cubicBezTo>
                                <a:lnTo>
                                  <a:pt x="8652" y="18"/>
                                </a:lnTo>
                                <a:cubicBezTo>
                                  <a:pt x="8648" y="18"/>
                                  <a:pt x="8644" y="15"/>
                                  <a:pt x="8644" y="10"/>
                                </a:cubicBezTo>
                                <a:cubicBezTo>
                                  <a:pt x="8644" y="6"/>
                                  <a:pt x="8648" y="2"/>
                                  <a:pt x="8652" y="2"/>
                                </a:cubicBezTo>
                                <a:close/>
                                <a:moveTo>
                                  <a:pt x="8684" y="2"/>
                                </a:moveTo>
                                <a:lnTo>
                                  <a:pt x="8684" y="2"/>
                                </a:lnTo>
                                <a:cubicBezTo>
                                  <a:pt x="8688" y="2"/>
                                  <a:pt x="8692" y="6"/>
                                  <a:pt x="8692" y="10"/>
                                </a:cubicBezTo>
                                <a:cubicBezTo>
                                  <a:pt x="8692" y="15"/>
                                  <a:pt x="8688" y="18"/>
                                  <a:pt x="8684" y="18"/>
                                </a:cubicBezTo>
                                <a:lnTo>
                                  <a:pt x="8684" y="18"/>
                                </a:lnTo>
                                <a:cubicBezTo>
                                  <a:pt x="8680" y="18"/>
                                  <a:pt x="8676" y="15"/>
                                  <a:pt x="8676" y="10"/>
                                </a:cubicBezTo>
                                <a:cubicBezTo>
                                  <a:pt x="8676" y="6"/>
                                  <a:pt x="8680" y="2"/>
                                  <a:pt x="8684" y="2"/>
                                </a:cubicBezTo>
                                <a:close/>
                                <a:moveTo>
                                  <a:pt x="8716" y="2"/>
                                </a:moveTo>
                                <a:lnTo>
                                  <a:pt x="8716" y="2"/>
                                </a:lnTo>
                                <a:cubicBezTo>
                                  <a:pt x="8721" y="2"/>
                                  <a:pt x="8724" y="6"/>
                                  <a:pt x="8724" y="10"/>
                                </a:cubicBezTo>
                                <a:cubicBezTo>
                                  <a:pt x="8724" y="15"/>
                                  <a:pt x="8721" y="18"/>
                                  <a:pt x="8716" y="18"/>
                                </a:cubicBezTo>
                                <a:lnTo>
                                  <a:pt x="8716" y="18"/>
                                </a:lnTo>
                                <a:cubicBezTo>
                                  <a:pt x="8712" y="18"/>
                                  <a:pt x="8708" y="15"/>
                                  <a:pt x="8708" y="10"/>
                                </a:cubicBezTo>
                                <a:cubicBezTo>
                                  <a:pt x="8708" y="6"/>
                                  <a:pt x="8712" y="2"/>
                                  <a:pt x="8716" y="2"/>
                                </a:cubicBezTo>
                                <a:close/>
                                <a:moveTo>
                                  <a:pt x="8748" y="2"/>
                                </a:moveTo>
                                <a:lnTo>
                                  <a:pt x="8748" y="2"/>
                                </a:lnTo>
                                <a:cubicBezTo>
                                  <a:pt x="8753" y="2"/>
                                  <a:pt x="8756" y="6"/>
                                  <a:pt x="8756" y="10"/>
                                </a:cubicBezTo>
                                <a:cubicBezTo>
                                  <a:pt x="8756" y="15"/>
                                  <a:pt x="8753" y="18"/>
                                  <a:pt x="8748" y="18"/>
                                </a:cubicBezTo>
                                <a:lnTo>
                                  <a:pt x="8748" y="18"/>
                                </a:lnTo>
                                <a:cubicBezTo>
                                  <a:pt x="8744" y="18"/>
                                  <a:pt x="8740" y="15"/>
                                  <a:pt x="8740" y="10"/>
                                </a:cubicBezTo>
                                <a:cubicBezTo>
                                  <a:pt x="8740" y="6"/>
                                  <a:pt x="8744" y="2"/>
                                  <a:pt x="8748" y="2"/>
                                </a:cubicBezTo>
                                <a:close/>
                                <a:moveTo>
                                  <a:pt x="8780" y="2"/>
                                </a:moveTo>
                                <a:lnTo>
                                  <a:pt x="8780" y="2"/>
                                </a:lnTo>
                                <a:cubicBezTo>
                                  <a:pt x="8785" y="2"/>
                                  <a:pt x="8788" y="6"/>
                                  <a:pt x="8788" y="10"/>
                                </a:cubicBezTo>
                                <a:cubicBezTo>
                                  <a:pt x="8788" y="15"/>
                                  <a:pt x="8785" y="18"/>
                                  <a:pt x="8780" y="18"/>
                                </a:cubicBezTo>
                                <a:lnTo>
                                  <a:pt x="8780" y="18"/>
                                </a:lnTo>
                                <a:cubicBezTo>
                                  <a:pt x="8776" y="18"/>
                                  <a:pt x="8772" y="15"/>
                                  <a:pt x="8772" y="10"/>
                                </a:cubicBezTo>
                                <a:cubicBezTo>
                                  <a:pt x="8772" y="6"/>
                                  <a:pt x="8776" y="2"/>
                                  <a:pt x="8780" y="2"/>
                                </a:cubicBezTo>
                                <a:close/>
                                <a:moveTo>
                                  <a:pt x="8812" y="2"/>
                                </a:moveTo>
                                <a:lnTo>
                                  <a:pt x="8812" y="2"/>
                                </a:lnTo>
                                <a:cubicBezTo>
                                  <a:pt x="8817" y="2"/>
                                  <a:pt x="8820" y="6"/>
                                  <a:pt x="8820" y="10"/>
                                </a:cubicBezTo>
                                <a:cubicBezTo>
                                  <a:pt x="8820" y="15"/>
                                  <a:pt x="8817" y="18"/>
                                  <a:pt x="8812" y="18"/>
                                </a:cubicBezTo>
                                <a:lnTo>
                                  <a:pt x="8812" y="18"/>
                                </a:lnTo>
                                <a:cubicBezTo>
                                  <a:pt x="8808" y="18"/>
                                  <a:pt x="8804" y="15"/>
                                  <a:pt x="8804" y="10"/>
                                </a:cubicBezTo>
                                <a:cubicBezTo>
                                  <a:pt x="8804" y="6"/>
                                  <a:pt x="8808" y="2"/>
                                  <a:pt x="8812" y="2"/>
                                </a:cubicBezTo>
                                <a:close/>
                                <a:moveTo>
                                  <a:pt x="8844" y="2"/>
                                </a:moveTo>
                                <a:lnTo>
                                  <a:pt x="8844" y="2"/>
                                </a:lnTo>
                                <a:cubicBezTo>
                                  <a:pt x="8849" y="2"/>
                                  <a:pt x="8852" y="6"/>
                                  <a:pt x="8852" y="10"/>
                                </a:cubicBezTo>
                                <a:cubicBezTo>
                                  <a:pt x="8852" y="15"/>
                                  <a:pt x="8849" y="18"/>
                                  <a:pt x="8844" y="18"/>
                                </a:cubicBezTo>
                                <a:lnTo>
                                  <a:pt x="8844" y="18"/>
                                </a:lnTo>
                                <a:cubicBezTo>
                                  <a:pt x="8840" y="18"/>
                                  <a:pt x="8836" y="15"/>
                                  <a:pt x="8836" y="10"/>
                                </a:cubicBezTo>
                                <a:cubicBezTo>
                                  <a:pt x="8836" y="6"/>
                                  <a:pt x="8840" y="2"/>
                                  <a:pt x="8844" y="2"/>
                                </a:cubicBezTo>
                                <a:close/>
                                <a:moveTo>
                                  <a:pt x="8876" y="2"/>
                                </a:moveTo>
                                <a:lnTo>
                                  <a:pt x="8876" y="2"/>
                                </a:lnTo>
                                <a:cubicBezTo>
                                  <a:pt x="8881" y="2"/>
                                  <a:pt x="8884" y="6"/>
                                  <a:pt x="8884" y="10"/>
                                </a:cubicBezTo>
                                <a:cubicBezTo>
                                  <a:pt x="8884" y="15"/>
                                  <a:pt x="8881" y="18"/>
                                  <a:pt x="8876" y="18"/>
                                </a:cubicBezTo>
                                <a:lnTo>
                                  <a:pt x="8876" y="18"/>
                                </a:lnTo>
                                <a:cubicBezTo>
                                  <a:pt x="8872" y="18"/>
                                  <a:pt x="8868" y="15"/>
                                  <a:pt x="8868" y="10"/>
                                </a:cubicBezTo>
                                <a:cubicBezTo>
                                  <a:pt x="8868" y="6"/>
                                  <a:pt x="8872" y="2"/>
                                  <a:pt x="8876" y="2"/>
                                </a:cubicBezTo>
                                <a:close/>
                                <a:moveTo>
                                  <a:pt x="8908" y="2"/>
                                </a:moveTo>
                                <a:lnTo>
                                  <a:pt x="8908" y="2"/>
                                </a:lnTo>
                                <a:cubicBezTo>
                                  <a:pt x="8913" y="2"/>
                                  <a:pt x="8916" y="6"/>
                                  <a:pt x="8916" y="10"/>
                                </a:cubicBezTo>
                                <a:cubicBezTo>
                                  <a:pt x="8916" y="15"/>
                                  <a:pt x="8913" y="18"/>
                                  <a:pt x="8908" y="18"/>
                                </a:cubicBezTo>
                                <a:lnTo>
                                  <a:pt x="8908" y="18"/>
                                </a:lnTo>
                                <a:cubicBezTo>
                                  <a:pt x="8904" y="18"/>
                                  <a:pt x="8900" y="15"/>
                                  <a:pt x="8900" y="10"/>
                                </a:cubicBezTo>
                                <a:cubicBezTo>
                                  <a:pt x="8900" y="6"/>
                                  <a:pt x="8904" y="2"/>
                                  <a:pt x="8908" y="2"/>
                                </a:cubicBezTo>
                                <a:close/>
                                <a:moveTo>
                                  <a:pt x="8940" y="2"/>
                                </a:moveTo>
                                <a:lnTo>
                                  <a:pt x="8940" y="2"/>
                                </a:lnTo>
                                <a:cubicBezTo>
                                  <a:pt x="8945" y="2"/>
                                  <a:pt x="8948" y="6"/>
                                  <a:pt x="8948" y="10"/>
                                </a:cubicBezTo>
                                <a:cubicBezTo>
                                  <a:pt x="8948" y="15"/>
                                  <a:pt x="8945" y="18"/>
                                  <a:pt x="8940" y="18"/>
                                </a:cubicBezTo>
                                <a:lnTo>
                                  <a:pt x="8940" y="18"/>
                                </a:lnTo>
                                <a:cubicBezTo>
                                  <a:pt x="8936" y="18"/>
                                  <a:pt x="8932" y="15"/>
                                  <a:pt x="8932" y="10"/>
                                </a:cubicBezTo>
                                <a:cubicBezTo>
                                  <a:pt x="8932" y="6"/>
                                  <a:pt x="8936" y="2"/>
                                  <a:pt x="8940" y="2"/>
                                </a:cubicBezTo>
                                <a:close/>
                                <a:moveTo>
                                  <a:pt x="8972" y="2"/>
                                </a:moveTo>
                                <a:lnTo>
                                  <a:pt x="8972" y="2"/>
                                </a:lnTo>
                                <a:cubicBezTo>
                                  <a:pt x="8977" y="2"/>
                                  <a:pt x="8980" y="6"/>
                                  <a:pt x="8980" y="10"/>
                                </a:cubicBezTo>
                                <a:cubicBezTo>
                                  <a:pt x="8980" y="15"/>
                                  <a:pt x="8977" y="18"/>
                                  <a:pt x="8972" y="18"/>
                                </a:cubicBezTo>
                                <a:lnTo>
                                  <a:pt x="8972" y="18"/>
                                </a:lnTo>
                                <a:cubicBezTo>
                                  <a:pt x="8968" y="18"/>
                                  <a:pt x="8964" y="15"/>
                                  <a:pt x="8964" y="10"/>
                                </a:cubicBezTo>
                                <a:cubicBezTo>
                                  <a:pt x="8964" y="6"/>
                                  <a:pt x="8968" y="2"/>
                                  <a:pt x="8972" y="2"/>
                                </a:cubicBezTo>
                                <a:close/>
                                <a:moveTo>
                                  <a:pt x="9004" y="2"/>
                                </a:moveTo>
                                <a:lnTo>
                                  <a:pt x="9004" y="2"/>
                                </a:lnTo>
                                <a:cubicBezTo>
                                  <a:pt x="9009" y="2"/>
                                  <a:pt x="9012" y="6"/>
                                  <a:pt x="9012" y="10"/>
                                </a:cubicBezTo>
                                <a:cubicBezTo>
                                  <a:pt x="9012" y="15"/>
                                  <a:pt x="9009" y="18"/>
                                  <a:pt x="9004" y="18"/>
                                </a:cubicBezTo>
                                <a:lnTo>
                                  <a:pt x="9004" y="18"/>
                                </a:lnTo>
                                <a:cubicBezTo>
                                  <a:pt x="9000" y="18"/>
                                  <a:pt x="8996" y="15"/>
                                  <a:pt x="8996" y="10"/>
                                </a:cubicBezTo>
                                <a:cubicBezTo>
                                  <a:pt x="8996" y="6"/>
                                  <a:pt x="9000" y="2"/>
                                  <a:pt x="9004" y="2"/>
                                </a:cubicBezTo>
                                <a:close/>
                                <a:moveTo>
                                  <a:pt x="9036" y="2"/>
                                </a:moveTo>
                                <a:lnTo>
                                  <a:pt x="9036" y="2"/>
                                </a:lnTo>
                                <a:cubicBezTo>
                                  <a:pt x="9041" y="2"/>
                                  <a:pt x="9044" y="6"/>
                                  <a:pt x="9044" y="10"/>
                                </a:cubicBezTo>
                                <a:cubicBezTo>
                                  <a:pt x="9044" y="15"/>
                                  <a:pt x="9041" y="18"/>
                                  <a:pt x="9036" y="18"/>
                                </a:cubicBezTo>
                                <a:lnTo>
                                  <a:pt x="9036" y="18"/>
                                </a:lnTo>
                                <a:cubicBezTo>
                                  <a:pt x="9032" y="18"/>
                                  <a:pt x="9028" y="15"/>
                                  <a:pt x="9028" y="10"/>
                                </a:cubicBezTo>
                                <a:cubicBezTo>
                                  <a:pt x="9028" y="6"/>
                                  <a:pt x="9032" y="2"/>
                                  <a:pt x="9036" y="2"/>
                                </a:cubicBezTo>
                                <a:close/>
                                <a:moveTo>
                                  <a:pt x="9068" y="2"/>
                                </a:moveTo>
                                <a:lnTo>
                                  <a:pt x="9068" y="2"/>
                                </a:lnTo>
                                <a:cubicBezTo>
                                  <a:pt x="9073" y="2"/>
                                  <a:pt x="9076" y="6"/>
                                  <a:pt x="9076" y="10"/>
                                </a:cubicBezTo>
                                <a:cubicBezTo>
                                  <a:pt x="9076" y="15"/>
                                  <a:pt x="9073" y="18"/>
                                  <a:pt x="9068" y="18"/>
                                </a:cubicBezTo>
                                <a:lnTo>
                                  <a:pt x="9068" y="18"/>
                                </a:lnTo>
                                <a:cubicBezTo>
                                  <a:pt x="9064" y="18"/>
                                  <a:pt x="9060" y="15"/>
                                  <a:pt x="9060" y="10"/>
                                </a:cubicBezTo>
                                <a:cubicBezTo>
                                  <a:pt x="9060" y="6"/>
                                  <a:pt x="9064" y="2"/>
                                  <a:pt x="9068" y="2"/>
                                </a:cubicBezTo>
                                <a:close/>
                                <a:moveTo>
                                  <a:pt x="9100" y="2"/>
                                </a:moveTo>
                                <a:lnTo>
                                  <a:pt x="9100" y="2"/>
                                </a:lnTo>
                                <a:cubicBezTo>
                                  <a:pt x="9105" y="2"/>
                                  <a:pt x="9108" y="6"/>
                                  <a:pt x="9108" y="10"/>
                                </a:cubicBezTo>
                                <a:cubicBezTo>
                                  <a:pt x="9108" y="15"/>
                                  <a:pt x="9105" y="18"/>
                                  <a:pt x="9100" y="18"/>
                                </a:cubicBezTo>
                                <a:lnTo>
                                  <a:pt x="9100" y="18"/>
                                </a:lnTo>
                                <a:cubicBezTo>
                                  <a:pt x="9096" y="18"/>
                                  <a:pt x="9092" y="15"/>
                                  <a:pt x="9092" y="10"/>
                                </a:cubicBezTo>
                                <a:cubicBezTo>
                                  <a:pt x="9092" y="6"/>
                                  <a:pt x="9096" y="2"/>
                                  <a:pt x="9100" y="2"/>
                                </a:cubicBezTo>
                                <a:close/>
                                <a:moveTo>
                                  <a:pt x="9132" y="2"/>
                                </a:moveTo>
                                <a:lnTo>
                                  <a:pt x="9132" y="2"/>
                                </a:lnTo>
                                <a:cubicBezTo>
                                  <a:pt x="9137" y="2"/>
                                  <a:pt x="9140" y="6"/>
                                  <a:pt x="9140" y="10"/>
                                </a:cubicBezTo>
                                <a:cubicBezTo>
                                  <a:pt x="9140" y="15"/>
                                  <a:pt x="9137" y="18"/>
                                  <a:pt x="9132" y="18"/>
                                </a:cubicBezTo>
                                <a:lnTo>
                                  <a:pt x="9132" y="18"/>
                                </a:lnTo>
                                <a:cubicBezTo>
                                  <a:pt x="9128" y="18"/>
                                  <a:pt x="9124" y="15"/>
                                  <a:pt x="9124" y="10"/>
                                </a:cubicBezTo>
                                <a:cubicBezTo>
                                  <a:pt x="9124" y="6"/>
                                  <a:pt x="9128" y="2"/>
                                  <a:pt x="9132" y="2"/>
                                </a:cubicBezTo>
                                <a:close/>
                                <a:moveTo>
                                  <a:pt x="9164" y="2"/>
                                </a:moveTo>
                                <a:lnTo>
                                  <a:pt x="9164" y="2"/>
                                </a:lnTo>
                                <a:cubicBezTo>
                                  <a:pt x="9169" y="2"/>
                                  <a:pt x="9172" y="6"/>
                                  <a:pt x="9172" y="10"/>
                                </a:cubicBezTo>
                                <a:cubicBezTo>
                                  <a:pt x="9172" y="15"/>
                                  <a:pt x="9169" y="18"/>
                                  <a:pt x="9164" y="18"/>
                                </a:cubicBezTo>
                                <a:lnTo>
                                  <a:pt x="9164" y="18"/>
                                </a:lnTo>
                                <a:cubicBezTo>
                                  <a:pt x="9160" y="18"/>
                                  <a:pt x="9156" y="15"/>
                                  <a:pt x="9156" y="10"/>
                                </a:cubicBezTo>
                                <a:cubicBezTo>
                                  <a:pt x="9156" y="6"/>
                                  <a:pt x="9160" y="2"/>
                                  <a:pt x="9164" y="2"/>
                                </a:cubicBezTo>
                                <a:close/>
                                <a:moveTo>
                                  <a:pt x="9196" y="2"/>
                                </a:moveTo>
                                <a:lnTo>
                                  <a:pt x="9196" y="2"/>
                                </a:lnTo>
                                <a:cubicBezTo>
                                  <a:pt x="9201" y="2"/>
                                  <a:pt x="9204" y="6"/>
                                  <a:pt x="9204" y="10"/>
                                </a:cubicBezTo>
                                <a:cubicBezTo>
                                  <a:pt x="9204" y="15"/>
                                  <a:pt x="9201" y="18"/>
                                  <a:pt x="9196" y="18"/>
                                </a:cubicBezTo>
                                <a:lnTo>
                                  <a:pt x="9196" y="18"/>
                                </a:lnTo>
                                <a:cubicBezTo>
                                  <a:pt x="9192" y="18"/>
                                  <a:pt x="9188" y="15"/>
                                  <a:pt x="9188" y="10"/>
                                </a:cubicBezTo>
                                <a:cubicBezTo>
                                  <a:pt x="9188" y="6"/>
                                  <a:pt x="9192" y="2"/>
                                  <a:pt x="9196" y="2"/>
                                </a:cubicBezTo>
                                <a:close/>
                                <a:moveTo>
                                  <a:pt x="9228" y="2"/>
                                </a:moveTo>
                                <a:lnTo>
                                  <a:pt x="9228" y="2"/>
                                </a:lnTo>
                                <a:cubicBezTo>
                                  <a:pt x="9233" y="2"/>
                                  <a:pt x="9236" y="6"/>
                                  <a:pt x="9236" y="10"/>
                                </a:cubicBezTo>
                                <a:cubicBezTo>
                                  <a:pt x="9236" y="15"/>
                                  <a:pt x="9233" y="18"/>
                                  <a:pt x="9228" y="18"/>
                                </a:cubicBezTo>
                                <a:lnTo>
                                  <a:pt x="9228" y="18"/>
                                </a:lnTo>
                                <a:cubicBezTo>
                                  <a:pt x="9224" y="18"/>
                                  <a:pt x="9220" y="15"/>
                                  <a:pt x="9220" y="10"/>
                                </a:cubicBezTo>
                                <a:cubicBezTo>
                                  <a:pt x="9220" y="6"/>
                                  <a:pt x="9224" y="2"/>
                                  <a:pt x="9228" y="2"/>
                                </a:cubicBezTo>
                                <a:close/>
                                <a:moveTo>
                                  <a:pt x="9260" y="2"/>
                                </a:moveTo>
                                <a:lnTo>
                                  <a:pt x="9260" y="2"/>
                                </a:lnTo>
                                <a:cubicBezTo>
                                  <a:pt x="9265" y="2"/>
                                  <a:pt x="9268" y="6"/>
                                  <a:pt x="9268" y="10"/>
                                </a:cubicBezTo>
                                <a:cubicBezTo>
                                  <a:pt x="9268" y="15"/>
                                  <a:pt x="9265" y="18"/>
                                  <a:pt x="9260" y="18"/>
                                </a:cubicBezTo>
                                <a:lnTo>
                                  <a:pt x="9260" y="18"/>
                                </a:lnTo>
                                <a:cubicBezTo>
                                  <a:pt x="9256" y="18"/>
                                  <a:pt x="9252" y="15"/>
                                  <a:pt x="9252" y="10"/>
                                </a:cubicBezTo>
                                <a:cubicBezTo>
                                  <a:pt x="9252" y="6"/>
                                  <a:pt x="9256" y="2"/>
                                  <a:pt x="9260" y="2"/>
                                </a:cubicBezTo>
                                <a:close/>
                                <a:moveTo>
                                  <a:pt x="9292" y="2"/>
                                </a:moveTo>
                                <a:lnTo>
                                  <a:pt x="9292" y="2"/>
                                </a:lnTo>
                                <a:cubicBezTo>
                                  <a:pt x="9297" y="2"/>
                                  <a:pt x="9300" y="6"/>
                                  <a:pt x="9300" y="10"/>
                                </a:cubicBezTo>
                                <a:cubicBezTo>
                                  <a:pt x="9300" y="15"/>
                                  <a:pt x="9297" y="18"/>
                                  <a:pt x="9292" y="18"/>
                                </a:cubicBezTo>
                                <a:lnTo>
                                  <a:pt x="9292" y="18"/>
                                </a:lnTo>
                                <a:cubicBezTo>
                                  <a:pt x="9288" y="18"/>
                                  <a:pt x="9284" y="15"/>
                                  <a:pt x="9284" y="10"/>
                                </a:cubicBezTo>
                                <a:cubicBezTo>
                                  <a:pt x="9284" y="6"/>
                                  <a:pt x="9288" y="2"/>
                                  <a:pt x="9292" y="2"/>
                                </a:cubicBezTo>
                                <a:close/>
                                <a:moveTo>
                                  <a:pt x="9324" y="2"/>
                                </a:moveTo>
                                <a:lnTo>
                                  <a:pt x="9324" y="2"/>
                                </a:lnTo>
                                <a:cubicBezTo>
                                  <a:pt x="9329" y="2"/>
                                  <a:pt x="9332" y="6"/>
                                  <a:pt x="9332" y="10"/>
                                </a:cubicBezTo>
                                <a:cubicBezTo>
                                  <a:pt x="9332" y="15"/>
                                  <a:pt x="9329" y="18"/>
                                  <a:pt x="9324" y="18"/>
                                </a:cubicBezTo>
                                <a:lnTo>
                                  <a:pt x="9324" y="18"/>
                                </a:lnTo>
                                <a:cubicBezTo>
                                  <a:pt x="9320" y="18"/>
                                  <a:pt x="9316" y="15"/>
                                  <a:pt x="9316" y="10"/>
                                </a:cubicBezTo>
                                <a:cubicBezTo>
                                  <a:pt x="9316" y="6"/>
                                  <a:pt x="9320" y="2"/>
                                  <a:pt x="9324" y="2"/>
                                </a:cubicBezTo>
                                <a:close/>
                                <a:moveTo>
                                  <a:pt x="9356" y="2"/>
                                </a:moveTo>
                                <a:lnTo>
                                  <a:pt x="9356" y="2"/>
                                </a:lnTo>
                                <a:cubicBezTo>
                                  <a:pt x="9361" y="2"/>
                                  <a:pt x="9364" y="6"/>
                                  <a:pt x="9364" y="10"/>
                                </a:cubicBezTo>
                                <a:cubicBezTo>
                                  <a:pt x="9364" y="15"/>
                                  <a:pt x="9361" y="18"/>
                                  <a:pt x="9356" y="18"/>
                                </a:cubicBezTo>
                                <a:lnTo>
                                  <a:pt x="9356" y="18"/>
                                </a:lnTo>
                                <a:cubicBezTo>
                                  <a:pt x="9352" y="18"/>
                                  <a:pt x="9348" y="15"/>
                                  <a:pt x="9348" y="10"/>
                                </a:cubicBezTo>
                                <a:cubicBezTo>
                                  <a:pt x="9348" y="6"/>
                                  <a:pt x="9352" y="2"/>
                                  <a:pt x="9356" y="2"/>
                                </a:cubicBezTo>
                                <a:close/>
                                <a:moveTo>
                                  <a:pt x="9388" y="2"/>
                                </a:moveTo>
                                <a:lnTo>
                                  <a:pt x="9388" y="2"/>
                                </a:lnTo>
                                <a:cubicBezTo>
                                  <a:pt x="9393" y="2"/>
                                  <a:pt x="9396" y="6"/>
                                  <a:pt x="9396" y="10"/>
                                </a:cubicBezTo>
                                <a:cubicBezTo>
                                  <a:pt x="9396" y="15"/>
                                  <a:pt x="9393" y="18"/>
                                  <a:pt x="9388" y="18"/>
                                </a:cubicBezTo>
                                <a:lnTo>
                                  <a:pt x="9388" y="18"/>
                                </a:lnTo>
                                <a:cubicBezTo>
                                  <a:pt x="9384" y="18"/>
                                  <a:pt x="9380" y="15"/>
                                  <a:pt x="9380" y="10"/>
                                </a:cubicBezTo>
                                <a:cubicBezTo>
                                  <a:pt x="9380" y="6"/>
                                  <a:pt x="9384" y="2"/>
                                  <a:pt x="9388" y="2"/>
                                </a:cubicBezTo>
                                <a:close/>
                                <a:moveTo>
                                  <a:pt x="9420" y="2"/>
                                </a:moveTo>
                                <a:lnTo>
                                  <a:pt x="9420" y="2"/>
                                </a:lnTo>
                                <a:cubicBezTo>
                                  <a:pt x="9425" y="2"/>
                                  <a:pt x="9428" y="6"/>
                                  <a:pt x="9428" y="10"/>
                                </a:cubicBezTo>
                                <a:cubicBezTo>
                                  <a:pt x="9428" y="15"/>
                                  <a:pt x="9425" y="18"/>
                                  <a:pt x="9420" y="18"/>
                                </a:cubicBezTo>
                                <a:lnTo>
                                  <a:pt x="9420" y="18"/>
                                </a:lnTo>
                                <a:cubicBezTo>
                                  <a:pt x="9416" y="18"/>
                                  <a:pt x="9412" y="15"/>
                                  <a:pt x="9412" y="10"/>
                                </a:cubicBezTo>
                                <a:cubicBezTo>
                                  <a:pt x="9412" y="6"/>
                                  <a:pt x="9416" y="2"/>
                                  <a:pt x="9420" y="2"/>
                                </a:cubicBezTo>
                                <a:close/>
                                <a:moveTo>
                                  <a:pt x="9452" y="2"/>
                                </a:moveTo>
                                <a:lnTo>
                                  <a:pt x="9452" y="2"/>
                                </a:lnTo>
                                <a:cubicBezTo>
                                  <a:pt x="9457" y="2"/>
                                  <a:pt x="9460" y="6"/>
                                  <a:pt x="9460" y="10"/>
                                </a:cubicBezTo>
                                <a:cubicBezTo>
                                  <a:pt x="9460" y="15"/>
                                  <a:pt x="9457" y="18"/>
                                  <a:pt x="9452" y="18"/>
                                </a:cubicBezTo>
                                <a:lnTo>
                                  <a:pt x="9452" y="18"/>
                                </a:lnTo>
                                <a:cubicBezTo>
                                  <a:pt x="9448" y="18"/>
                                  <a:pt x="9444" y="15"/>
                                  <a:pt x="9444" y="10"/>
                                </a:cubicBezTo>
                                <a:cubicBezTo>
                                  <a:pt x="9444" y="6"/>
                                  <a:pt x="9448" y="2"/>
                                  <a:pt x="9452" y="2"/>
                                </a:cubicBezTo>
                                <a:close/>
                                <a:moveTo>
                                  <a:pt x="9484" y="2"/>
                                </a:moveTo>
                                <a:lnTo>
                                  <a:pt x="9484" y="2"/>
                                </a:lnTo>
                                <a:cubicBezTo>
                                  <a:pt x="9489" y="2"/>
                                  <a:pt x="9492" y="6"/>
                                  <a:pt x="9492" y="10"/>
                                </a:cubicBezTo>
                                <a:cubicBezTo>
                                  <a:pt x="9492" y="15"/>
                                  <a:pt x="9489" y="18"/>
                                  <a:pt x="9484" y="18"/>
                                </a:cubicBezTo>
                                <a:lnTo>
                                  <a:pt x="9484" y="18"/>
                                </a:lnTo>
                                <a:cubicBezTo>
                                  <a:pt x="9480" y="18"/>
                                  <a:pt x="9476" y="15"/>
                                  <a:pt x="9476" y="10"/>
                                </a:cubicBezTo>
                                <a:cubicBezTo>
                                  <a:pt x="9476" y="6"/>
                                  <a:pt x="9480" y="2"/>
                                  <a:pt x="9484" y="2"/>
                                </a:cubicBezTo>
                                <a:close/>
                                <a:moveTo>
                                  <a:pt x="9516" y="2"/>
                                </a:moveTo>
                                <a:lnTo>
                                  <a:pt x="9517" y="2"/>
                                </a:lnTo>
                                <a:cubicBezTo>
                                  <a:pt x="9521" y="2"/>
                                  <a:pt x="9525" y="6"/>
                                  <a:pt x="9525" y="10"/>
                                </a:cubicBezTo>
                                <a:cubicBezTo>
                                  <a:pt x="9525" y="15"/>
                                  <a:pt x="9521" y="18"/>
                                  <a:pt x="9517" y="18"/>
                                </a:cubicBezTo>
                                <a:lnTo>
                                  <a:pt x="9516" y="18"/>
                                </a:lnTo>
                                <a:cubicBezTo>
                                  <a:pt x="9512" y="18"/>
                                  <a:pt x="9508" y="15"/>
                                  <a:pt x="9508" y="10"/>
                                </a:cubicBezTo>
                                <a:cubicBezTo>
                                  <a:pt x="9508" y="6"/>
                                  <a:pt x="9512" y="2"/>
                                  <a:pt x="9516" y="2"/>
                                </a:cubicBezTo>
                                <a:close/>
                                <a:moveTo>
                                  <a:pt x="9549" y="2"/>
                                </a:moveTo>
                                <a:lnTo>
                                  <a:pt x="9549" y="2"/>
                                </a:lnTo>
                                <a:cubicBezTo>
                                  <a:pt x="9553" y="2"/>
                                  <a:pt x="9557" y="6"/>
                                  <a:pt x="9557" y="10"/>
                                </a:cubicBezTo>
                                <a:cubicBezTo>
                                  <a:pt x="9557" y="15"/>
                                  <a:pt x="9553" y="18"/>
                                  <a:pt x="9549" y="18"/>
                                </a:cubicBezTo>
                                <a:lnTo>
                                  <a:pt x="9549" y="18"/>
                                </a:lnTo>
                                <a:cubicBezTo>
                                  <a:pt x="9544" y="18"/>
                                  <a:pt x="9541" y="15"/>
                                  <a:pt x="9541" y="10"/>
                                </a:cubicBezTo>
                                <a:cubicBezTo>
                                  <a:pt x="9541" y="6"/>
                                  <a:pt x="9544" y="2"/>
                                  <a:pt x="9549" y="2"/>
                                </a:cubicBezTo>
                                <a:close/>
                                <a:moveTo>
                                  <a:pt x="9581" y="2"/>
                                </a:moveTo>
                                <a:lnTo>
                                  <a:pt x="9581" y="2"/>
                                </a:lnTo>
                                <a:cubicBezTo>
                                  <a:pt x="9585" y="2"/>
                                  <a:pt x="9589" y="6"/>
                                  <a:pt x="9589" y="10"/>
                                </a:cubicBezTo>
                                <a:cubicBezTo>
                                  <a:pt x="9589" y="15"/>
                                  <a:pt x="9585" y="18"/>
                                  <a:pt x="9581" y="18"/>
                                </a:cubicBezTo>
                                <a:lnTo>
                                  <a:pt x="9581" y="18"/>
                                </a:lnTo>
                                <a:cubicBezTo>
                                  <a:pt x="9576" y="18"/>
                                  <a:pt x="9573" y="15"/>
                                  <a:pt x="9573" y="10"/>
                                </a:cubicBezTo>
                                <a:cubicBezTo>
                                  <a:pt x="9573" y="6"/>
                                  <a:pt x="9576" y="2"/>
                                  <a:pt x="9581" y="2"/>
                                </a:cubicBezTo>
                                <a:close/>
                                <a:moveTo>
                                  <a:pt x="9613" y="2"/>
                                </a:moveTo>
                                <a:lnTo>
                                  <a:pt x="9613" y="2"/>
                                </a:lnTo>
                                <a:cubicBezTo>
                                  <a:pt x="9617" y="2"/>
                                  <a:pt x="9621" y="6"/>
                                  <a:pt x="9621" y="10"/>
                                </a:cubicBezTo>
                                <a:cubicBezTo>
                                  <a:pt x="9621" y="15"/>
                                  <a:pt x="9617" y="18"/>
                                  <a:pt x="9613" y="18"/>
                                </a:cubicBezTo>
                                <a:lnTo>
                                  <a:pt x="9613" y="18"/>
                                </a:lnTo>
                                <a:cubicBezTo>
                                  <a:pt x="9608" y="18"/>
                                  <a:pt x="9605" y="15"/>
                                  <a:pt x="9605" y="10"/>
                                </a:cubicBezTo>
                                <a:cubicBezTo>
                                  <a:pt x="9605" y="6"/>
                                  <a:pt x="9608" y="2"/>
                                  <a:pt x="9613" y="2"/>
                                </a:cubicBezTo>
                                <a:close/>
                                <a:moveTo>
                                  <a:pt x="9645" y="2"/>
                                </a:moveTo>
                                <a:lnTo>
                                  <a:pt x="9645" y="2"/>
                                </a:lnTo>
                                <a:cubicBezTo>
                                  <a:pt x="9649" y="2"/>
                                  <a:pt x="9653" y="6"/>
                                  <a:pt x="9653" y="10"/>
                                </a:cubicBezTo>
                                <a:cubicBezTo>
                                  <a:pt x="9653" y="15"/>
                                  <a:pt x="9649" y="18"/>
                                  <a:pt x="9645" y="18"/>
                                </a:cubicBezTo>
                                <a:lnTo>
                                  <a:pt x="9645" y="18"/>
                                </a:lnTo>
                                <a:cubicBezTo>
                                  <a:pt x="9640" y="18"/>
                                  <a:pt x="9637" y="15"/>
                                  <a:pt x="9637" y="10"/>
                                </a:cubicBezTo>
                                <a:cubicBezTo>
                                  <a:pt x="9637" y="6"/>
                                  <a:pt x="9640" y="2"/>
                                  <a:pt x="9645" y="2"/>
                                </a:cubicBezTo>
                                <a:close/>
                                <a:moveTo>
                                  <a:pt x="9677" y="2"/>
                                </a:moveTo>
                                <a:lnTo>
                                  <a:pt x="9677" y="2"/>
                                </a:lnTo>
                                <a:cubicBezTo>
                                  <a:pt x="9681" y="2"/>
                                  <a:pt x="9685" y="6"/>
                                  <a:pt x="9685" y="10"/>
                                </a:cubicBezTo>
                                <a:cubicBezTo>
                                  <a:pt x="9685" y="15"/>
                                  <a:pt x="9681" y="18"/>
                                  <a:pt x="9677" y="18"/>
                                </a:cubicBezTo>
                                <a:lnTo>
                                  <a:pt x="9677" y="18"/>
                                </a:lnTo>
                                <a:cubicBezTo>
                                  <a:pt x="9672" y="18"/>
                                  <a:pt x="9669" y="15"/>
                                  <a:pt x="9669" y="10"/>
                                </a:cubicBezTo>
                                <a:cubicBezTo>
                                  <a:pt x="9669" y="6"/>
                                  <a:pt x="9672" y="2"/>
                                  <a:pt x="9677" y="2"/>
                                </a:cubicBezTo>
                                <a:close/>
                                <a:moveTo>
                                  <a:pt x="9709" y="2"/>
                                </a:moveTo>
                                <a:lnTo>
                                  <a:pt x="9709" y="2"/>
                                </a:lnTo>
                                <a:cubicBezTo>
                                  <a:pt x="9713" y="2"/>
                                  <a:pt x="9717" y="6"/>
                                  <a:pt x="9717" y="10"/>
                                </a:cubicBezTo>
                                <a:cubicBezTo>
                                  <a:pt x="9717" y="15"/>
                                  <a:pt x="9713" y="18"/>
                                  <a:pt x="9709" y="18"/>
                                </a:cubicBezTo>
                                <a:lnTo>
                                  <a:pt x="9709" y="18"/>
                                </a:lnTo>
                                <a:cubicBezTo>
                                  <a:pt x="9704" y="18"/>
                                  <a:pt x="9701" y="15"/>
                                  <a:pt x="9701" y="10"/>
                                </a:cubicBezTo>
                                <a:cubicBezTo>
                                  <a:pt x="9701" y="6"/>
                                  <a:pt x="9704" y="2"/>
                                  <a:pt x="9709" y="2"/>
                                </a:cubicBezTo>
                                <a:close/>
                                <a:moveTo>
                                  <a:pt x="9741" y="2"/>
                                </a:moveTo>
                                <a:lnTo>
                                  <a:pt x="9741" y="2"/>
                                </a:lnTo>
                                <a:cubicBezTo>
                                  <a:pt x="9745" y="2"/>
                                  <a:pt x="9749" y="6"/>
                                  <a:pt x="9749" y="10"/>
                                </a:cubicBezTo>
                                <a:cubicBezTo>
                                  <a:pt x="9749" y="15"/>
                                  <a:pt x="9745" y="18"/>
                                  <a:pt x="9741" y="18"/>
                                </a:cubicBezTo>
                                <a:lnTo>
                                  <a:pt x="9741" y="18"/>
                                </a:lnTo>
                                <a:cubicBezTo>
                                  <a:pt x="9736" y="18"/>
                                  <a:pt x="9733" y="15"/>
                                  <a:pt x="9733" y="10"/>
                                </a:cubicBezTo>
                                <a:cubicBezTo>
                                  <a:pt x="9733" y="6"/>
                                  <a:pt x="9736" y="2"/>
                                  <a:pt x="9741" y="2"/>
                                </a:cubicBezTo>
                                <a:close/>
                                <a:moveTo>
                                  <a:pt x="9773" y="2"/>
                                </a:moveTo>
                                <a:lnTo>
                                  <a:pt x="9773" y="2"/>
                                </a:lnTo>
                                <a:cubicBezTo>
                                  <a:pt x="9777" y="2"/>
                                  <a:pt x="9781" y="6"/>
                                  <a:pt x="9781" y="10"/>
                                </a:cubicBezTo>
                                <a:cubicBezTo>
                                  <a:pt x="9781" y="15"/>
                                  <a:pt x="9777" y="18"/>
                                  <a:pt x="9773" y="18"/>
                                </a:cubicBezTo>
                                <a:lnTo>
                                  <a:pt x="9773" y="18"/>
                                </a:lnTo>
                                <a:cubicBezTo>
                                  <a:pt x="9768" y="18"/>
                                  <a:pt x="9765" y="15"/>
                                  <a:pt x="9765" y="10"/>
                                </a:cubicBezTo>
                                <a:cubicBezTo>
                                  <a:pt x="9765" y="6"/>
                                  <a:pt x="9768" y="2"/>
                                  <a:pt x="9773" y="2"/>
                                </a:cubicBezTo>
                                <a:close/>
                                <a:moveTo>
                                  <a:pt x="9805" y="2"/>
                                </a:moveTo>
                                <a:lnTo>
                                  <a:pt x="9805" y="2"/>
                                </a:lnTo>
                                <a:cubicBezTo>
                                  <a:pt x="9809" y="2"/>
                                  <a:pt x="9813" y="6"/>
                                  <a:pt x="9813" y="10"/>
                                </a:cubicBezTo>
                                <a:cubicBezTo>
                                  <a:pt x="9813" y="15"/>
                                  <a:pt x="9809" y="18"/>
                                  <a:pt x="9805" y="18"/>
                                </a:cubicBezTo>
                                <a:lnTo>
                                  <a:pt x="9805" y="18"/>
                                </a:lnTo>
                                <a:cubicBezTo>
                                  <a:pt x="9800" y="18"/>
                                  <a:pt x="9797" y="15"/>
                                  <a:pt x="9797" y="10"/>
                                </a:cubicBezTo>
                                <a:cubicBezTo>
                                  <a:pt x="9797" y="6"/>
                                  <a:pt x="9800" y="2"/>
                                  <a:pt x="9805" y="2"/>
                                </a:cubicBezTo>
                                <a:close/>
                                <a:moveTo>
                                  <a:pt x="9837" y="2"/>
                                </a:moveTo>
                                <a:lnTo>
                                  <a:pt x="9837" y="2"/>
                                </a:lnTo>
                                <a:cubicBezTo>
                                  <a:pt x="9841" y="2"/>
                                  <a:pt x="9845" y="6"/>
                                  <a:pt x="9845" y="10"/>
                                </a:cubicBezTo>
                                <a:cubicBezTo>
                                  <a:pt x="9845" y="15"/>
                                  <a:pt x="9841" y="18"/>
                                  <a:pt x="9837" y="18"/>
                                </a:cubicBezTo>
                                <a:lnTo>
                                  <a:pt x="9837" y="18"/>
                                </a:lnTo>
                                <a:cubicBezTo>
                                  <a:pt x="9832" y="18"/>
                                  <a:pt x="9829" y="15"/>
                                  <a:pt x="9829" y="10"/>
                                </a:cubicBezTo>
                                <a:cubicBezTo>
                                  <a:pt x="9829" y="6"/>
                                  <a:pt x="9832" y="2"/>
                                  <a:pt x="9837" y="2"/>
                                </a:cubicBezTo>
                                <a:close/>
                                <a:moveTo>
                                  <a:pt x="9869" y="2"/>
                                </a:moveTo>
                                <a:lnTo>
                                  <a:pt x="9869" y="2"/>
                                </a:lnTo>
                                <a:cubicBezTo>
                                  <a:pt x="9873" y="2"/>
                                  <a:pt x="9877" y="6"/>
                                  <a:pt x="9877" y="10"/>
                                </a:cubicBezTo>
                                <a:cubicBezTo>
                                  <a:pt x="9877" y="15"/>
                                  <a:pt x="9873" y="18"/>
                                  <a:pt x="9869" y="18"/>
                                </a:cubicBezTo>
                                <a:lnTo>
                                  <a:pt x="9869" y="18"/>
                                </a:lnTo>
                                <a:cubicBezTo>
                                  <a:pt x="9864" y="18"/>
                                  <a:pt x="9861" y="15"/>
                                  <a:pt x="9861" y="10"/>
                                </a:cubicBezTo>
                                <a:cubicBezTo>
                                  <a:pt x="9861" y="6"/>
                                  <a:pt x="9864" y="2"/>
                                  <a:pt x="9869" y="2"/>
                                </a:cubicBezTo>
                                <a:close/>
                                <a:moveTo>
                                  <a:pt x="9901" y="2"/>
                                </a:moveTo>
                                <a:lnTo>
                                  <a:pt x="9901" y="2"/>
                                </a:lnTo>
                                <a:cubicBezTo>
                                  <a:pt x="9905" y="2"/>
                                  <a:pt x="9909" y="6"/>
                                  <a:pt x="9909" y="10"/>
                                </a:cubicBezTo>
                                <a:cubicBezTo>
                                  <a:pt x="9909" y="15"/>
                                  <a:pt x="9905" y="18"/>
                                  <a:pt x="9901" y="18"/>
                                </a:cubicBezTo>
                                <a:lnTo>
                                  <a:pt x="9901" y="18"/>
                                </a:lnTo>
                                <a:cubicBezTo>
                                  <a:pt x="9896" y="18"/>
                                  <a:pt x="9893" y="15"/>
                                  <a:pt x="9893" y="10"/>
                                </a:cubicBezTo>
                                <a:cubicBezTo>
                                  <a:pt x="9893" y="6"/>
                                  <a:pt x="9896" y="2"/>
                                  <a:pt x="9901" y="2"/>
                                </a:cubicBezTo>
                                <a:close/>
                                <a:moveTo>
                                  <a:pt x="9933" y="2"/>
                                </a:moveTo>
                                <a:lnTo>
                                  <a:pt x="9933" y="2"/>
                                </a:lnTo>
                                <a:cubicBezTo>
                                  <a:pt x="9937" y="2"/>
                                  <a:pt x="9941" y="6"/>
                                  <a:pt x="9941" y="10"/>
                                </a:cubicBezTo>
                                <a:cubicBezTo>
                                  <a:pt x="9941" y="15"/>
                                  <a:pt x="9937" y="18"/>
                                  <a:pt x="9933" y="18"/>
                                </a:cubicBezTo>
                                <a:lnTo>
                                  <a:pt x="9933" y="18"/>
                                </a:lnTo>
                                <a:cubicBezTo>
                                  <a:pt x="9928" y="18"/>
                                  <a:pt x="9925" y="15"/>
                                  <a:pt x="9925" y="10"/>
                                </a:cubicBezTo>
                                <a:cubicBezTo>
                                  <a:pt x="9925" y="6"/>
                                  <a:pt x="9928" y="2"/>
                                  <a:pt x="9933" y="2"/>
                                </a:cubicBezTo>
                                <a:close/>
                                <a:moveTo>
                                  <a:pt x="9965" y="2"/>
                                </a:moveTo>
                                <a:lnTo>
                                  <a:pt x="9965" y="2"/>
                                </a:lnTo>
                                <a:cubicBezTo>
                                  <a:pt x="9969" y="2"/>
                                  <a:pt x="9973" y="6"/>
                                  <a:pt x="9973" y="10"/>
                                </a:cubicBezTo>
                                <a:cubicBezTo>
                                  <a:pt x="9973" y="15"/>
                                  <a:pt x="9969" y="18"/>
                                  <a:pt x="9965" y="18"/>
                                </a:cubicBezTo>
                                <a:lnTo>
                                  <a:pt x="9965" y="18"/>
                                </a:lnTo>
                                <a:cubicBezTo>
                                  <a:pt x="9960" y="18"/>
                                  <a:pt x="9957" y="15"/>
                                  <a:pt x="9957" y="10"/>
                                </a:cubicBezTo>
                                <a:cubicBezTo>
                                  <a:pt x="9957" y="6"/>
                                  <a:pt x="9960" y="2"/>
                                  <a:pt x="9965" y="2"/>
                                </a:cubicBezTo>
                                <a:close/>
                                <a:moveTo>
                                  <a:pt x="9997" y="3"/>
                                </a:moveTo>
                                <a:lnTo>
                                  <a:pt x="9997" y="3"/>
                                </a:lnTo>
                                <a:cubicBezTo>
                                  <a:pt x="10001" y="3"/>
                                  <a:pt x="10005" y="6"/>
                                  <a:pt x="10005" y="11"/>
                                </a:cubicBezTo>
                                <a:cubicBezTo>
                                  <a:pt x="10005" y="15"/>
                                  <a:pt x="10001" y="19"/>
                                  <a:pt x="9997" y="19"/>
                                </a:cubicBezTo>
                                <a:lnTo>
                                  <a:pt x="9997" y="19"/>
                                </a:lnTo>
                                <a:cubicBezTo>
                                  <a:pt x="9992" y="19"/>
                                  <a:pt x="9989" y="15"/>
                                  <a:pt x="9989" y="11"/>
                                </a:cubicBezTo>
                                <a:cubicBezTo>
                                  <a:pt x="9989" y="6"/>
                                  <a:pt x="9992" y="3"/>
                                  <a:pt x="9997" y="3"/>
                                </a:cubicBezTo>
                                <a:close/>
                                <a:moveTo>
                                  <a:pt x="10029" y="3"/>
                                </a:moveTo>
                                <a:lnTo>
                                  <a:pt x="10029" y="3"/>
                                </a:lnTo>
                                <a:cubicBezTo>
                                  <a:pt x="10033" y="3"/>
                                  <a:pt x="10037" y="6"/>
                                  <a:pt x="10037" y="11"/>
                                </a:cubicBezTo>
                                <a:cubicBezTo>
                                  <a:pt x="10037" y="15"/>
                                  <a:pt x="10033" y="19"/>
                                  <a:pt x="10029" y="19"/>
                                </a:cubicBezTo>
                                <a:lnTo>
                                  <a:pt x="10029" y="19"/>
                                </a:lnTo>
                                <a:cubicBezTo>
                                  <a:pt x="10024" y="19"/>
                                  <a:pt x="10021" y="15"/>
                                  <a:pt x="10021" y="11"/>
                                </a:cubicBezTo>
                                <a:cubicBezTo>
                                  <a:pt x="10021" y="6"/>
                                  <a:pt x="10024" y="3"/>
                                  <a:pt x="10029" y="3"/>
                                </a:cubicBezTo>
                                <a:close/>
                                <a:moveTo>
                                  <a:pt x="10061" y="3"/>
                                </a:moveTo>
                                <a:lnTo>
                                  <a:pt x="10061" y="3"/>
                                </a:lnTo>
                                <a:cubicBezTo>
                                  <a:pt x="10065" y="3"/>
                                  <a:pt x="10069" y="6"/>
                                  <a:pt x="10069" y="11"/>
                                </a:cubicBezTo>
                                <a:cubicBezTo>
                                  <a:pt x="10069" y="15"/>
                                  <a:pt x="10065" y="19"/>
                                  <a:pt x="10061" y="19"/>
                                </a:cubicBezTo>
                                <a:lnTo>
                                  <a:pt x="10061" y="19"/>
                                </a:lnTo>
                                <a:cubicBezTo>
                                  <a:pt x="10056" y="19"/>
                                  <a:pt x="10053" y="15"/>
                                  <a:pt x="10053" y="11"/>
                                </a:cubicBezTo>
                                <a:cubicBezTo>
                                  <a:pt x="10053" y="6"/>
                                  <a:pt x="10056" y="3"/>
                                  <a:pt x="10061" y="3"/>
                                </a:cubicBezTo>
                                <a:close/>
                                <a:moveTo>
                                  <a:pt x="10093" y="3"/>
                                </a:moveTo>
                                <a:lnTo>
                                  <a:pt x="10093" y="3"/>
                                </a:lnTo>
                                <a:cubicBezTo>
                                  <a:pt x="10097" y="3"/>
                                  <a:pt x="10101" y="6"/>
                                  <a:pt x="10101" y="11"/>
                                </a:cubicBezTo>
                                <a:cubicBezTo>
                                  <a:pt x="10101" y="15"/>
                                  <a:pt x="10097" y="19"/>
                                  <a:pt x="10093" y="19"/>
                                </a:cubicBezTo>
                                <a:lnTo>
                                  <a:pt x="10093" y="19"/>
                                </a:lnTo>
                                <a:cubicBezTo>
                                  <a:pt x="10088" y="19"/>
                                  <a:pt x="10085" y="15"/>
                                  <a:pt x="10085" y="11"/>
                                </a:cubicBezTo>
                                <a:cubicBezTo>
                                  <a:pt x="10085" y="6"/>
                                  <a:pt x="10088" y="3"/>
                                  <a:pt x="10093" y="3"/>
                                </a:cubicBezTo>
                                <a:close/>
                                <a:moveTo>
                                  <a:pt x="10125" y="3"/>
                                </a:moveTo>
                                <a:lnTo>
                                  <a:pt x="10125" y="3"/>
                                </a:lnTo>
                                <a:cubicBezTo>
                                  <a:pt x="10129" y="3"/>
                                  <a:pt x="10133" y="6"/>
                                  <a:pt x="10133" y="11"/>
                                </a:cubicBezTo>
                                <a:cubicBezTo>
                                  <a:pt x="10133" y="15"/>
                                  <a:pt x="10129" y="19"/>
                                  <a:pt x="10125" y="19"/>
                                </a:cubicBezTo>
                                <a:lnTo>
                                  <a:pt x="10125" y="19"/>
                                </a:lnTo>
                                <a:cubicBezTo>
                                  <a:pt x="10120" y="19"/>
                                  <a:pt x="10117" y="15"/>
                                  <a:pt x="10117" y="11"/>
                                </a:cubicBezTo>
                                <a:cubicBezTo>
                                  <a:pt x="10117" y="6"/>
                                  <a:pt x="10120" y="3"/>
                                  <a:pt x="10125" y="3"/>
                                </a:cubicBezTo>
                                <a:close/>
                                <a:moveTo>
                                  <a:pt x="10157" y="3"/>
                                </a:moveTo>
                                <a:lnTo>
                                  <a:pt x="10157" y="3"/>
                                </a:lnTo>
                                <a:cubicBezTo>
                                  <a:pt x="10161" y="3"/>
                                  <a:pt x="10165" y="6"/>
                                  <a:pt x="10165" y="11"/>
                                </a:cubicBezTo>
                                <a:cubicBezTo>
                                  <a:pt x="10165" y="15"/>
                                  <a:pt x="10161" y="19"/>
                                  <a:pt x="10157" y="19"/>
                                </a:cubicBezTo>
                                <a:lnTo>
                                  <a:pt x="10157" y="19"/>
                                </a:lnTo>
                                <a:cubicBezTo>
                                  <a:pt x="10152" y="19"/>
                                  <a:pt x="10149" y="15"/>
                                  <a:pt x="10149" y="11"/>
                                </a:cubicBezTo>
                                <a:cubicBezTo>
                                  <a:pt x="10149" y="6"/>
                                  <a:pt x="10152" y="3"/>
                                  <a:pt x="10157" y="3"/>
                                </a:cubicBezTo>
                                <a:close/>
                                <a:moveTo>
                                  <a:pt x="10189" y="3"/>
                                </a:moveTo>
                                <a:lnTo>
                                  <a:pt x="10189" y="3"/>
                                </a:lnTo>
                                <a:cubicBezTo>
                                  <a:pt x="10193" y="3"/>
                                  <a:pt x="10197" y="6"/>
                                  <a:pt x="10197" y="11"/>
                                </a:cubicBezTo>
                                <a:cubicBezTo>
                                  <a:pt x="10197" y="15"/>
                                  <a:pt x="10193" y="19"/>
                                  <a:pt x="10189" y="19"/>
                                </a:cubicBezTo>
                                <a:lnTo>
                                  <a:pt x="10189" y="19"/>
                                </a:lnTo>
                                <a:cubicBezTo>
                                  <a:pt x="10184" y="19"/>
                                  <a:pt x="10181" y="15"/>
                                  <a:pt x="10181" y="11"/>
                                </a:cubicBezTo>
                                <a:cubicBezTo>
                                  <a:pt x="10181" y="6"/>
                                  <a:pt x="10184" y="3"/>
                                  <a:pt x="10189" y="3"/>
                                </a:cubicBezTo>
                                <a:close/>
                                <a:moveTo>
                                  <a:pt x="10221" y="3"/>
                                </a:moveTo>
                                <a:lnTo>
                                  <a:pt x="10221" y="3"/>
                                </a:lnTo>
                                <a:cubicBezTo>
                                  <a:pt x="10225" y="3"/>
                                  <a:pt x="10229" y="6"/>
                                  <a:pt x="10229" y="11"/>
                                </a:cubicBezTo>
                                <a:cubicBezTo>
                                  <a:pt x="10229" y="15"/>
                                  <a:pt x="10225" y="19"/>
                                  <a:pt x="10221" y="19"/>
                                </a:cubicBezTo>
                                <a:lnTo>
                                  <a:pt x="10221" y="19"/>
                                </a:lnTo>
                                <a:cubicBezTo>
                                  <a:pt x="10216" y="19"/>
                                  <a:pt x="10213" y="15"/>
                                  <a:pt x="10213" y="11"/>
                                </a:cubicBezTo>
                                <a:cubicBezTo>
                                  <a:pt x="10213" y="6"/>
                                  <a:pt x="10216" y="3"/>
                                  <a:pt x="10221" y="3"/>
                                </a:cubicBezTo>
                                <a:close/>
                                <a:moveTo>
                                  <a:pt x="10253" y="3"/>
                                </a:moveTo>
                                <a:lnTo>
                                  <a:pt x="10253" y="3"/>
                                </a:lnTo>
                                <a:cubicBezTo>
                                  <a:pt x="10257" y="3"/>
                                  <a:pt x="10261" y="6"/>
                                  <a:pt x="10261" y="11"/>
                                </a:cubicBezTo>
                                <a:cubicBezTo>
                                  <a:pt x="10261" y="15"/>
                                  <a:pt x="10257" y="19"/>
                                  <a:pt x="10253" y="19"/>
                                </a:cubicBezTo>
                                <a:lnTo>
                                  <a:pt x="10253" y="19"/>
                                </a:lnTo>
                                <a:cubicBezTo>
                                  <a:pt x="10248" y="19"/>
                                  <a:pt x="10245" y="15"/>
                                  <a:pt x="10245" y="11"/>
                                </a:cubicBezTo>
                                <a:cubicBezTo>
                                  <a:pt x="10245" y="6"/>
                                  <a:pt x="10248" y="3"/>
                                  <a:pt x="10253" y="3"/>
                                </a:cubicBezTo>
                                <a:close/>
                                <a:moveTo>
                                  <a:pt x="10285" y="3"/>
                                </a:moveTo>
                                <a:lnTo>
                                  <a:pt x="10285" y="3"/>
                                </a:lnTo>
                                <a:cubicBezTo>
                                  <a:pt x="10289" y="3"/>
                                  <a:pt x="10293" y="6"/>
                                  <a:pt x="10293" y="11"/>
                                </a:cubicBezTo>
                                <a:cubicBezTo>
                                  <a:pt x="10293" y="15"/>
                                  <a:pt x="10289" y="19"/>
                                  <a:pt x="10285" y="19"/>
                                </a:cubicBezTo>
                                <a:lnTo>
                                  <a:pt x="10285" y="19"/>
                                </a:lnTo>
                                <a:cubicBezTo>
                                  <a:pt x="10280" y="19"/>
                                  <a:pt x="10277" y="15"/>
                                  <a:pt x="10277" y="11"/>
                                </a:cubicBezTo>
                                <a:cubicBezTo>
                                  <a:pt x="10277" y="6"/>
                                  <a:pt x="10280" y="3"/>
                                  <a:pt x="10285" y="3"/>
                                </a:cubicBezTo>
                                <a:close/>
                                <a:moveTo>
                                  <a:pt x="10317" y="3"/>
                                </a:moveTo>
                                <a:lnTo>
                                  <a:pt x="10317" y="3"/>
                                </a:lnTo>
                                <a:cubicBezTo>
                                  <a:pt x="10321" y="3"/>
                                  <a:pt x="10325" y="6"/>
                                  <a:pt x="10325" y="11"/>
                                </a:cubicBezTo>
                                <a:cubicBezTo>
                                  <a:pt x="10325" y="15"/>
                                  <a:pt x="10321" y="19"/>
                                  <a:pt x="10317" y="19"/>
                                </a:cubicBezTo>
                                <a:lnTo>
                                  <a:pt x="10317" y="19"/>
                                </a:lnTo>
                                <a:cubicBezTo>
                                  <a:pt x="10312" y="19"/>
                                  <a:pt x="10309" y="15"/>
                                  <a:pt x="10309" y="11"/>
                                </a:cubicBezTo>
                                <a:cubicBezTo>
                                  <a:pt x="10309" y="6"/>
                                  <a:pt x="10312" y="3"/>
                                  <a:pt x="10317" y="3"/>
                                </a:cubicBezTo>
                                <a:close/>
                                <a:moveTo>
                                  <a:pt x="10349" y="3"/>
                                </a:moveTo>
                                <a:lnTo>
                                  <a:pt x="10349" y="3"/>
                                </a:lnTo>
                                <a:cubicBezTo>
                                  <a:pt x="10353" y="3"/>
                                  <a:pt x="10357" y="6"/>
                                  <a:pt x="10357" y="11"/>
                                </a:cubicBezTo>
                                <a:cubicBezTo>
                                  <a:pt x="10357" y="15"/>
                                  <a:pt x="10353" y="19"/>
                                  <a:pt x="10349" y="19"/>
                                </a:cubicBezTo>
                                <a:lnTo>
                                  <a:pt x="10349" y="19"/>
                                </a:lnTo>
                                <a:cubicBezTo>
                                  <a:pt x="10345" y="19"/>
                                  <a:pt x="10341" y="15"/>
                                  <a:pt x="10341" y="11"/>
                                </a:cubicBezTo>
                                <a:cubicBezTo>
                                  <a:pt x="10341" y="6"/>
                                  <a:pt x="10345" y="3"/>
                                  <a:pt x="10349" y="3"/>
                                </a:cubicBezTo>
                                <a:close/>
                                <a:moveTo>
                                  <a:pt x="10381" y="3"/>
                                </a:moveTo>
                                <a:lnTo>
                                  <a:pt x="10381" y="3"/>
                                </a:lnTo>
                                <a:cubicBezTo>
                                  <a:pt x="10385" y="3"/>
                                  <a:pt x="10389" y="6"/>
                                  <a:pt x="10389" y="11"/>
                                </a:cubicBezTo>
                                <a:cubicBezTo>
                                  <a:pt x="10389" y="15"/>
                                  <a:pt x="10385" y="19"/>
                                  <a:pt x="10381" y="19"/>
                                </a:cubicBezTo>
                                <a:lnTo>
                                  <a:pt x="10381" y="19"/>
                                </a:lnTo>
                                <a:cubicBezTo>
                                  <a:pt x="10377" y="19"/>
                                  <a:pt x="10373" y="15"/>
                                  <a:pt x="10373" y="11"/>
                                </a:cubicBezTo>
                                <a:cubicBezTo>
                                  <a:pt x="10373" y="6"/>
                                  <a:pt x="10377" y="3"/>
                                  <a:pt x="10381" y="3"/>
                                </a:cubicBezTo>
                                <a:close/>
                                <a:moveTo>
                                  <a:pt x="10413" y="3"/>
                                </a:moveTo>
                                <a:lnTo>
                                  <a:pt x="10413" y="3"/>
                                </a:lnTo>
                                <a:cubicBezTo>
                                  <a:pt x="10417" y="3"/>
                                  <a:pt x="10421" y="6"/>
                                  <a:pt x="10421" y="11"/>
                                </a:cubicBezTo>
                                <a:cubicBezTo>
                                  <a:pt x="10421" y="15"/>
                                  <a:pt x="10417" y="19"/>
                                  <a:pt x="10413" y="19"/>
                                </a:cubicBezTo>
                                <a:lnTo>
                                  <a:pt x="10413" y="19"/>
                                </a:lnTo>
                                <a:cubicBezTo>
                                  <a:pt x="10409" y="19"/>
                                  <a:pt x="10405" y="15"/>
                                  <a:pt x="10405" y="11"/>
                                </a:cubicBezTo>
                                <a:cubicBezTo>
                                  <a:pt x="10405" y="6"/>
                                  <a:pt x="10409" y="3"/>
                                  <a:pt x="10413" y="3"/>
                                </a:cubicBezTo>
                                <a:close/>
                                <a:moveTo>
                                  <a:pt x="10445" y="3"/>
                                </a:moveTo>
                                <a:lnTo>
                                  <a:pt x="10445" y="3"/>
                                </a:lnTo>
                                <a:cubicBezTo>
                                  <a:pt x="10449" y="3"/>
                                  <a:pt x="10453" y="6"/>
                                  <a:pt x="10453" y="11"/>
                                </a:cubicBezTo>
                                <a:cubicBezTo>
                                  <a:pt x="10453" y="15"/>
                                  <a:pt x="10449" y="19"/>
                                  <a:pt x="10445" y="19"/>
                                </a:cubicBezTo>
                                <a:lnTo>
                                  <a:pt x="10445" y="19"/>
                                </a:lnTo>
                                <a:cubicBezTo>
                                  <a:pt x="10441" y="19"/>
                                  <a:pt x="10437" y="15"/>
                                  <a:pt x="10437" y="11"/>
                                </a:cubicBezTo>
                                <a:cubicBezTo>
                                  <a:pt x="10437" y="6"/>
                                  <a:pt x="10441" y="3"/>
                                  <a:pt x="10445" y="3"/>
                                </a:cubicBezTo>
                                <a:close/>
                                <a:moveTo>
                                  <a:pt x="10477" y="3"/>
                                </a:moveTo>
                                <a:lnTo>
                                  <a:pt x="10477" y="3"/>
                                </a:lnTo>
                                <a:cubicBezTo>
                                  <a:pt x="10481" y="3"/>
                                  <a:pt x="10485" y="6"/>
                                  <a:pt x="10485" y="11"/>
                                </a:cubicBezTo>
                                <a:cubicBezTo>
                                  <a:pt x="10485" y="15"/>
                                  <a:pt x="10481" y="19"/>
                                  <a:pt x="10477" y="19"/>
                                </a:cubicBezTo>
                                <a:lnTo>
                                  <a:pt x="10477" y="19"/>
                                </a:lnTo>
                                <a:cubicBezTo>
                                  <a:pt x="10473" y="19"/>
                                  <a:pt x="10469" y="15"/>
                                  <a:pt x="10469" y="11"/>
                                </a:cubicBezTo>
                                <a:cubicBezTo>
                                  <a:pt x="10469" y="6"/>
                                  <a:pt x="10473" y="3"/>
                                  <a:pt x="10477" y="3"/>
                                </a:cubicBezTo>
                                <a:close/>
                                <a:moveTo>
                                  <a:pt x="10509" y="3"/>
                                </a:moveTo>
                                <a:lnTo>
                                  <a:pt x="10509" y="3"/>
                                </a:lnTo>
                                <a:cubicBezTo>
                                  <a:pt x="10513" y="3"/>
                                  <a:pt x="10517" y="6"/>
                                  <a:pt x="10517" y="11"/>
                                </a:cubicBezTo>
                                <a:cubicBezTo>
                                  <a:pt x="10517" y="15"/>
                                  <a:pt x="10513" y="19"/>
                                  <a:pt x="10509" y="19"/>
                                </a:cubicBezTo>
                                <a:lnTo>
                                  <a:pt x="10509" y="19"/>
                                </a:lnTo>
                                <a:cubicBezTo>
                                  <a:pt x="10505" y="19"/>
                                  <a:pt x="10501" y="15"/>
                                  <a:pt x="10501" y="11"/>
                                </a:cubicBezTo>
                                <a:cubicBezTo>
                                  <a:pt x="10501" y="6"/>
                                  <a:pt x="10505" y="3"/>
                                  <a:pt x="10509" y="3"/>
                                </a:cubicBezTo>
                                <a:close/>
                                <a:moveTo>
                                  <a:pt x="10541" y="3"/>
                                </a:moveTo>
                                <a:lnTo>
                                  <a:pt x="10541" y="3"/>
                                </a:lnTo>
                                <a:cubicBezTo>
                                  <a:pt x="10545" y="3"/>
                                  <a:pt x="10549" y="6"/>
                                  <a:pt x="10549" y="11"/>
                                </a:cubicBezTo>
                                <a:cubicBezTo>
                                  <a:pt x="10549" y="15"/>
                                  <a:pt x="10545" y="19"/>
                                  <a:pt x="10541" y="19"/>
                                </a:cubicBezTo>
                                <a:lnTo>
                                  <a:pt x="10541" y="19"/>
                                </a:lnTo>
                                <a:cubicBezTo>
                                  <a:pt x="10537" y="19"/>
                                  <a:pt x="10533" y="15"/>
                                  <a:pt x="10533" y="11"/>
                                </a:cubicBezTo>
                                <a:cubicBezTo>
                                  <a:pt x="10533" y="6"/>
                                  <a:pt x="10537" y="3"/>
                                  <a:pt x="10541" y="3"/>
                                </a:cubicBezTo>
                                <a:close/>
                                <a:moveTo>
                                  <a:pt x="10573" y="3"/>
                                </a:moveTo>
                                <a:lnTo>
                                  <a:pt x="10573" y="3"/>
                                </a:lnTo>
                                <a:cubicBezTo>
                                  <a:pt x="10577" y="3"/>
                                  <a:pt x="10581" y="6"/>
                                  <a:pt x="10581" y="11"/>
                                </a:cubicBezTo>
                                <a:cubicBezTo>
                                  <a:pt x="10581" y="15"/>
                                  <a:pt x="10577" y="19"/>
                                  <a:pt x="10573" y="19"/>
                                </a:cubicBezTo>
                                <a:lnTo>
                                  <a:pt x="10573" y="19"/>
                                </a:lnTo>
                                <a:cubicBezTo>
                                  <a:pt x="10569" y="19"/>
                                  <a:pt x="10565" y="15"/>
                                  <a:pt x="10565" y="11"/>
                                </a:cubicBezTo>
                                <a:cubicBezTo>
                                  <a:pt x="10565" y="6"/>
                                  <a:pt x="10569" y="3"/>
                                  <a:pt x="10573" y="3"/>
                                </a:cubicBezTo>
                                <a:close/>
                                <a:moveTo>
                                  <a:pt x="10605" y="3"/>
                                </a:moveTo>
                                <a:lnTo>
                                  <a:pt x="10605" y="3"/>
                                </a:lnTo>
                                <a:cubicBezTo>
                                  <a:pt x="10609" y="3"/>
                                  <a:pt x="10613" y="6"/>
                                  <a:pt x="10613" y="11"/>
                                </a:cubicBezTo>
                                <a:cubicBezTo>
                                  <a:pt x="10613" y="15"/>
                                  <a:pt x="10609" y="19"/>
                                  <a:pt x="10605" y="19"/>
                                </a:cubicBezTo>
                                <a:lnTo>
                                  <a:pt x="10605" y="19"/>
                                </a:lnTo>
                                <a:cubicBezTo>
                                  <a:pt x="10601" y="19"/>
                                  <a:pt x="10597" y="15"/>
                                  <a:pt x="10597" y="11"/>
                                </a:cubicBezTo>
                                <a:cubicBezTo>
                                  <a:pt x="10597" y="6"/>
                                  <a:pt x="10601" y="3"/>
                                  <a:pt x="10605" y="3"/>
                                </a:cubicBezTo>
                                <a:close/>
                                <a:moveTo>
                                  <a:pt x="10637" y="3"/>
                                </a:moveTo>
                                <a:lnTo>
                                  <a:pt x="10637" y="3"/>
                                </a:lnTo>
                                <a:cubicBezTo>
                                  <a:pt x="10642" y="3"/>
                                  <a:pt x="10645" y="6"/>
                                  <a:pt x="10645" y="11"/>
                                </a:cubicBezTo>
                                <a:cubicBezTo>
                                  <a:pt x="10645" y="15"/>
                                  <a:pt x="10642" y="19"/>
                                  <a:pt x="10637" y="19"/>
                                </a:cubicBezTo>
                                <a:lnTo>
                                  <a:pt x="10637" y="19"/>
                                </a:lnTo>
                                <a:cubicBezTo>
                                  <a:pt x="10633" y="19"/>
                                  <a:pt x="10629" y="15"/>
                                  <a:pt x="10629" y="11"/>
                                </a:cubicBezTo>
                                <a:cubicBezTo>
                                  <a:pt x="10629" y="6"/>
                                  <a:pt x="10633" y="3"/>
                                  <a:pt x="10637" y="3"/>
                                </a:cubicBezTo>
                                <a:close/>
                                <a:moveTo>
                                  <a:pt x="10669" y="3"/>
                                </a:moveTo>
                                <a:lnTo>
                                  <a:pt x="10669" y="3"/>
                                </a:lnTo>
                                <a:cubicBezTo>
                                  <a:pt x="10674" y="3"/>
                                  <a:pt x="10677" y="6"/>
                                  <a:pt x="10677" y="11"/>
                                </a:cubicBezTo>
                                <a:cubicBezTo>
                                  <a:pt x="10677" y="15"/>
                                  <a:pt x="10674" y="19"/>
                                  <a:pt x="10669" y="19"/>
                                </a:cubicBezTo>
                                <a:lnTo>
                                  <a:pt x="10669" y="19"/>
                                </a:lnTo>
                                <a:cubicBezTo>
                                  <a:pt x="10665" y="19"/>
                                  <a:pt x="10661" y="15"/>
                                  <a:pt x="10661" y="11"/>
                                </a:cubicBezTo>
                                <a:cubicBezTo>
                                  <a:pt x="10661" y="6"/>
                                  <a:pt x="10665" y="3"/>
                                  <a:pt x="10669" y="3"/>
                                </a:cubicBezTo>
                                <a:close/>
                                <a:moveTo>
                                  <a:pt x="10701" y="3"/>
                                </a:moveTo>
                                <a:lnTo>
                                  <a:pt x="10701" y="3"/>
                                </a:lnTo>
                                <a:cubicBezTo>
                                  <a:pt x="10706" y="3"/>
                                  <a:pt x="10709" y="6"/>
                                  <a:pt x="10709" y="11"/>
                                </a:cubicBezTo>
                                <a:cubicBezTo>
                                  <a:pt x="10709" y="15"/>
                                  <a:pt x="10706" y="19"/>
                                  <a:pt x="10701" y="19"/>
                                </a:cubicBezTo>
                                <a:lnTo>
                                  <a:pt x="10701" y="19"/>
                                </a:lnTo>
                                <a:cubicBezTo>
                                  <a:pt x="10697" y="19"/>
                                  <a:pt x="10693" y="15"/>
                                  <a:pt x="10693" y="11"/>
                                </a:cubicBezTo>
                                <a:cubicBezTo>
                                  <a:pt x="10693" y="6"/>
                                  <a:pt x="10697" y="3"/>
                                  <a:pt x="10701" y="3"/>
                                </a:cubicBezTo>
                                <a:close/>
                                <a:moveTo>
                                  <a:pt x="10733" y="3"/>
                                </a:moveTo>
                                <a:lnTo>
                                  <a:pt x="10733" y="3"/>
                                </a:lnTo>
                                <a:cubicBezTo>
                                  <a:pt x="10738" y="3"/>
                                  <a:pt x="10741" y="6"/>
                                  <a:pt x="10741" y="11"/>
                                </a:cubicBezTo>
                                <a:cubicBezTo>
                                  <a:pt x="10741" y="15"/>
                                  <a:pt x="10738" y="19"/>
                                  <a:pt x="10733" y="19"/>
                                </a:cubicBezTo>
                                <a:lnTo>
                                  <a:pt x="10733" y="19"/>
                                </a:lnTo>
                                <a:cubicBezTo>
                                  <a:pt x="10729" y="19"/>
                                  <a:pt x="10725" y="15"/>
                                  <a:pt x="10725" y="11"/>
                                </a:cubicBezTo>
                                <a:cubicBezTo>
                                  <a:pt x="10725" y="6"/>
                                  <a:pt x="10729" y="3"/>
                                  <a:pt x="10733" y="3"/>
                                </a:cubicBezTo>
                                <a:close/>
                                <a:moveTo>
                                  <a:pt x="10765" y="3"/>
                                </a:moveTo>
                                <a:lnTo>
                                  <a:pt x="10765" y="3"/>
                                </a:lnTo>
                                <a:cubicBezTo>
                                  <a:pt x="10770" y="3"/>
                                  <a:pt x="10773" y="6"/>
                                  <a:pt x="10773" y="11"/>
                                </a:cubicBezTo>
                                <a:cubicBezTo>
                                  <a:pt x="10773" y="15"/>
                                  <a:pt x="10770" y="19"/>
                                  <a:pt x="10765" y="19"/>
                                </a:cubicBezTo>
                                <a:lnTo>
                                  <a:pt x="10765" y="19"/>
                                </a:lnTo>
                                <a:cubicBezTo>
                                  <a:pt x="10761" y="19"/>
                                  <a:pt x="10757" y="15"/>
                                  <a:pt x="10757" y="11"/>
                                </a:cubicBezTo>
                                <a:cubicBezTo>
                                  <a:pt x="10757" y="6"/>
                                  <a:pt x="10761" y="3"/>
                                  <a:pt x="10765" y="3"/>
                                </a:cubicBezTo>
                                <a:close/>
                                <a:moveTo>
                                  <a:pt x="10797" y="3"/>
                                </a:moveTo>
                                <a:lnTo>
                                  <a:pt x="10797" y="3"/>
                                </a:lnTo>
                                <a:cubicBezTo>
                                  <a:pt x="10802" y="3"/>
                                  <a:pt x="10805" y="6"/>
                                  <a:pt x="10805" y="11"/>
                                </a:cubicBezTo>
                                <a:cubicBezTo>
                                  <a:pt x="10805" y="15"/>
                                  <a:pt x="10802" y="19"/>
                                  <a:pt x="10797" y="19"/>
                                </a:cubicBezTo>
                                <a:lnTo>
                                  <a:pt x="10797" y="19"/>
                                </a:lnTo>
                                <a:cubicBezTo>
                                  <a:pt x="10793" y="19"/>
                                  <a:pt x="10789" y="15"/>
                                  <a:pt x="10789" y="11"/>
                                </a:cubicBezTo>
                                <a:cubicBezTo>
                                  <a:pt x="10789" y="6"/>
                                  <a:pt x="10793" y="3"/>
                                  <a:pt x="10797" y="3"/>
                                </a:cubicBezTo>
                                <a:close/>
                                <a:moveTo>
                                  <a:pt x="10829" y="3"/>
                                </a:moveTo>
                                <a:lnTo>
                                  <a:pt x="10829" y="3"/>
                                </a:lnTo>
                                <a:cubicBezTo>
                                  <a:pt x="10834" y="3"/>
                                  <a:pt x="10837" y="6"/>
                                  <a:pt x="10837" y="11"/>
                                </a:cubicBezTo>
                                <a:cubicBezTo>
                                  <a:pt x="10837" y="15"/>
                                  <a:pt x="10834" y="19"/>
                                  <a:pt x="10829" y="19"/>
                                </a:cubicBezTo>
                                <a:lnTo>
                                  <a:pt x="10829" y="19"/>
                                </a:lnTo>
                                <a:cubicBezTo>
                                  <a:pt x="10825" y="19"/>
                                  <a:pt x="10821" y="15"/>
                                  <a:pt x="10821" y="11"/>
                                </a:cubicBezTo>
                                <a:cubicBezTo>
                                  <a:pt x="10821" y="6"/>
                                  <a:pt x="10825" y="3"/>
                                  <a:pt x="10829" y="3"/>
                                </a:cubicBezTo>
                                <a:close/>
                                <a:moveTo>
                                  <a:pt x="10861" y="3"/>
                                </a:moveTo>
                                <a:lnTo>
                                  <a:pt x="10861" y="3"/>
                                </a:lnTo>
                                <a:cubicBezTo>
                                  <a:pt x="10866" y="3"/>
                                  <a:pt x="10869" y="6"/>
                                  <a:pt x="10869" y="11"/>
                                </a:cubicBezTo>
                                <a:cubicBezTo>
                                  <a:pt x="10869" y="15"/>
                                  <a:pt x="10866" y="19"/>
                                  <a:pt x="10861" y="19"/>
                                </a:cubicBezTo>
                                <a:lnTo>
                                  <a:pt x="10861" y="19"/>
                                </a:lnTo>
                                <a:cubicBezTo>
                                  <a:pt x="10857" y="19"/>
                                  <a:pt x="10853" y="15"/>
                                  <a:pt x="10853" y="11"/>
                                </a:cubicBezTo>
                                <a:cubicBezTo>
                                  <a:pt x="10853" y="6"/>
                                  <a:pt x="10857" y="3"/>
                                  <a:pt x="10861" y="3"/>
                                </a:cubicBezTo>
                                <a:close/>
                                <a:moveTo>
                                  <a:pt x="10893" y="3"/>
                                </a:moveTo>
                                <a:lnTo>
                                  <a:pt x="10893" y="3"/>
                                </a:lnTo>
                                <a:cubicBezTo>
                                  <a:pt x="10898" y="3"/>
                                  <a:pt x="10901" y="6"/>
                                  <a:pt x="10901" y="11"/>
                                </a:cubicBezTo>
                                <a:cubicBezTo>
                                  <a:pt x="10901" y="15"/>
                                  <a:pt x="10898" y="19"/>
                                  <a:pt x="10893" y="19"/>
                                </a:cubicBezTo>
                                <a:lnTo>
                                  <a:pt x="10893" y="19"/>
                                </a:lnTo>
                                <a:cubicBezTo>
                                  <a:pt x="10889" y="19"/>
                                  <a:pt x="10885" y="15"/>
                                  <a:pt x="10885" y="11"/>
                                </a:cubicBezTo>
                                <a:cubicBezTo>
                                  <a:pt x="10885" y="6"/>
                                  <a:pt x="10889" y="3"/>
                                  <a:pt x="10893" y="3"/>
                                </a:cubicBezTo>
                                <a:close/>
                                <a:moveTo>
                                  <a:pt x="10925" y="3"/>
                                </a:moveTo>
                                <a:lnTo>
                                  <a:pt x="10925" y="3"/>
                                </a:lnTo>
                                <a:cubicBezTo>
                                  <a:pt x="10930" y="3"/>
                                  <a:pt x="10933" y="6"/>
                                  <a:pt x="10933" y="11"/>
                                </a:cubicBezTo>
                                <a:cubicBezTo>
                                  <a:pt x="10933" y="15"/>
                                  <a:pt x="10930" y="19"/>
                                  <a:pt x="10925" y="19"/>
                                </a:cubicBezTo>
                                <a:lnTo>
                                  <a:pt x="10925" y="19"/>
                                </a:lnTo>
                                <a:cubicBezTo>
                                  <a:pt x="10921" y="19"/>
                                  <a:pt x="10917" y="15"/>
                                  <a:pt x="10917" y="11"/>
                                </a:cubicBezTo>
                                <a:cubicBezTo>
                                  <a:pt x="10917" y="6"/>
                                  <a:pt x="10921" y="3"/>
                                  <a:pt x="10925" y="3"/>
                                </a:cubicBezTo>
                                <a:close/>
                                <a:moveTo>
                                  <a:pt x="10957" y="3"/>
                                </a:moveTo>
                                <a:lnTo>
                                  <a:pt x="10957" y="3"/>
                                </a:lnTo>
                                <a:cubicBezTo>
                                  <a:pt x="10962" y="3"/>
                                  <a:pt x="10965" y="6"/>
                                  <a:pt x="10965" y="11"/>
                                </a:cubicBezTo>
                                <a:cubicBezTo>
                                  <a:pt x="10965" y="15"/>
                                  <a:pt x="10962" y="19"/>
                                  <a:pt x="10957" y="19"/>
                                </a:cubicBezTo>
                                <a:lnTo>
                                  <a:pt x="10957" y="19"/>
                                </a:lnTo>
                                <a:cubicBezTo>
                                  <a:pt x="10953" y="19"/>
                                  <a:pt x="10949" y="15"/>
                                  <a:pt x="10949" y="11"/>
                                </a:cubicBezTo>
                                <a:cubicBezTo>
                                  <a:pt x="10949" y="6"/>
                                  <a:pt x="10953" y="3"/>
                                  <a:pt x="10957" y="3"/>
                                </a:cubicBezTo>
                                <a:close/>
                                <a:moveTo>
                                  <a:pt x="10989" y="3"/>
                                </a:moveTo>
                                <a:lnTo>
                                  <a:pt x="10989" y="3"/>
                                </a:lnTo>
                                <a:cubicBezTo>
                                  <a:pt x="10994" y="3"/>
                                  <a:pt x="10997" y="6"/>
                                  <a:pt x="10997" y="11"/>
                                </a:cubicBezTo>
                                <a:cubicBezTo>
                                  <a:pt x="10997" y="15"/>
                                  <a:pt x="10994" y="19"/>
                                  <a:pt x="10989" y="19"/>
                                </a:cubicBezTo>
                                <a:lnTo>
                                  <a:pt x="10989" y="19"/>
                                </a:lnTo>
                                <a:cubicBezTo>
                                  <a:pt x="10985" y="19"/>
                                  <a:pt x="10981" y="15"/>
                                  <a:pt x="10981" y="11"/>
                                </a:cubicBezTo>
                                <a:cubicBezTo>
                                  <a:pt x="10981" y="6"/>
                                  <a:pt x="10985" y="3"/>
                                  <a:pt x="10989" y="3"/>
                                </a:cubicBezTo>
                                <a:close/>
                                <a:moveTo>
                                  <a:pt x="11021" y="3"/>
                                </a:moveTo>
                                <a:lnTo>
                                  <a:pt x="11021" y="3"/>
                                </a:lnTo>
                                <a:cubicBezTo>
                                  <a:pt x="11026" y="3"/>
                                  <a:pt x="11029" y="6"/>
                                  <a:pt x="11029" y="11"/>
                                </a:cubicBezTo>
                                <a:cubicBezTo>
                                  <a:pt x="11029" y="15"/>
                                  <a:pt x="11026" y="19"/>
                                  <a:pt x="11021" y="19"/>
                                </a:cubicBezTo>
                                <a:lnTo>
                                  <a:pt x="11021" y="19"/>
                                </a:lnTo>
                                <a:cubicBezTo>
                                  <a:pt x="11017" y="19"/>
                                  <a:pt x="11013" y="15"/>
                                  <a:pt x="11013" y="11"/>
                                </a:cubicBezTo>
                                <a:cubicBezTo>
                                  <a:pt x="11013" y="6"/>
                                  <a:pt x="11017" y="3"/>
                                  <a:pt x="11021" y="3"/>
                                </a:cubicBezTo>
                                <a:close/>
                                <a:moveTo>
                                  <a:pt x="11053" y="3"/>
                                </a:moveTo>
                                <a:lnTo>
                                  <a:pt x="11053" y="3"/>
                                </a:lnTo>
                                <a:cubicBezTo>
                                  <a:pt x="11058" y="3"/>
                                  <a:pt x="11061" y="6"/>
                                  <a:pt x="11061" y="11"/>
                                </a:cubicBezTo>
                                <a:cubicBezTo>
                                  <a:pt x="11061" y="15"/>
                                  <a:pt x="11058" y="19"/>
                                  <a:pt x="11053" y="19"/>
                                </a:cubicBezTo>
                                <a:lnTo>
                                  <a:pt x="11053" y="19"/>
                                </a:lnTo>
                                <a:cubicBezTo>
                                  <a:pt x="11049" y="19"/>
                                  <a:pt x="11045" y="15"/>
                                  <a:pt x="11045" y="11"/>
                                </a:cubicBezTo>
                                <a:cubicBezTo>
                                  <a:pt x="11045" y="6"/>
                                  <a:pt x="11049" y="3"/>
                                  <a:pt x="11053" y="3"/>
                                </a:cubicBezTo>
                                <a:close/>
                                <a:moveTo>
                                  <a:pt x="11085" y="3"/>
                                </a:moveTo>
                                <a:lnTo>
                                  <a:pt x="11085" y="3"/>
                                </a:lnTo>
                                <a:cubicBezTo>
                                  <a:pt x="11090" y="3"/>
                                  <a:pt x="11093" y="6"/>
                                  <a:pt x="11093" y="11"/>
                                </a:cubicBezTo>
                                <a:cubicBezTo>
                                  <a:pt x="11093" y="15"/>
                                  <a:pt x="11090" y="19"/>
                                  <a:pt x="11085" y="19"/>
                                </a:cubicBezTo>
                                <a:lnTo>
                                  <a:pt x="11085" y="19"/>
                                </a:lnTo>
                                <a:cubicBezTo>
                                  <a:pt x="11081" y="19"/>
                                  <a:pt x="11077" y="15"/>
                                  <a:pt x="11077" y="11"/>
                                </a:cubicBezTo>
                                <a:cubicBezTo>
                                  <a:pt x="11077" y="6"/>
                                  <a:pt x="11081" y="3"/>
                                  <a:pt x="11085" y="3"/>
                                </a:cubicBezTo>
                                <a:close/>
                                <a:moveTo>
                                  <a:pt x="11117" y="3"/>
                                </a:moveTo>
                                <a:lnTo>
                                  <a:pt x="11117" y="3"/>
                                </a:lnTo>
                                <a:cubicBezTo>
                                  <a:pt x="11122" y="3"/>
                                  <a:pt x="11125" y="6"/>
                                  <a:pt x="11125" y="11"/>
                                </a:cubicBezTo>
                                <a:cubicBezTo>
                                  <a:pt x="11125" y="15"/>
                                  <a:pt x="11122" y="19"/>
                                  <a:pt x="11117" y="19"/>
                                </a:cubicBezTo>
                                <a:lnTo>
                                  <a:pt x="11117" y="19"/>
                                </a:lnTo>
                                <a:cubicBezTo>
                                  <a:pt x="11113" y="19"/>
                                  <a:pt x="11109" y="15"/>
                                  <a:pt x="11109" y="11"/>
                                </a:cubicBezTo>
                                <a:cubicBezTo>
                                  <a:pt x="11109" y="6"/>
                                  <a:pt x="11113" y="3"/>
                                  <a:pt x="11117" y="3"/>
                                </a:cubicBezTo>
                                <a:close/>
                                <a:moveTo>
                                  <a:pt x="11149" y="3"/>
                                </a:moveTo>
                                <a:lnTo>
                                  <a:pt x="11149" y="3"/>
                                </a:lnTo>
                                <a:cubicBezTo>
                                  <a:pt x="11154" y="3"/>
                                  <a:pt x="11157" y="6"/>
                                  <a:pt x="11157" y="11"/>
                                </a:cubicBezTo>
                                <a:cubicBezTo>
                                  <a:pt x="11157" y="15"/>
                                  <a:pt x="11154" y="19"/>
                                  <a:pt x="11149" y="19"/>
                                </a:cubicBezTo>
                                <a:lnTo>
                                  <a:pt x="11149" y="19"/>
                                </a:lnTo>
                                <a:cubicBezTo>
                                  <a:pt x="11145" y="19"/>
                                  <a:pt x="11141" y="15"/>
                                  <a:pt x="11141" y="11"/>
                                </a:cubicBezTo>
                                <a:cubicBezTo>
                                  <a:pt x="11141" y="6"/>
                                  <a:pt x="11145" y="3"/>
                                  <a:pt x="11149" y="3"/>
                                </a:cubicBezTo>
                                <a:close/>
                                <a:moveTo>
                                  <a:pt x="11181" y="3"/>
                                </a:moveTo>
                                <a:lnTo>
                                  <a:pt x="11181" y="3"/>
                                </a:lnTo>
                                <a:cubicBezTo>
                                  <a:pt x="11186" y="3"/>
                                  <a:pt x="11189" y="6"/>
                                  <a:pt x="11189" y="11"/>
                                </a:cubicBezTo>
                                <a:cubicBezTo>
                                  <a:pt x="11189" y="15"/>
                                  <a:pt x="11186" y="19"/>
                                  <a:pt x="11181" y="19"/>
                                </a:cubicBezTo>
                                <a:lnTo>
                                  <a:pt x="11181" y="19"/>
                                </a:lnTo>
                                <a:cubicBezTo>
                                  <a:pt x="11177" y="19"/>
                                  <a:pt x="11173" y="15"/>
                                  <a:pt x="11173" y="11"/>
                                </a:cubicBezTo>
                                <a:cubicBezTo>
                                  <a:pt x="11173" y="6"/>
                                  <a:pt x="11177" y="3"/>
                                  <a:pt x="11181" y="3"/>
                                </a:cubicBezTo>
                                <a:close/>
                                <a:moveTo>
                                  <a:pt x="11213" y="3"/>
                                </a:moveTo>
                                <a:lnTo>
                                  <a:pt x="11213" y="3"/>
                                </a:lnTo>
                                <a:cubicBezTo>
                                  <a:pt x="11218" y="3"/>
                                  <a:pt x="11221" y="6"/>
                                  <a:pt x="11221" y="11"/>
                                </a:cubicBezTo>
                                <a:cubicBezTo>
                                  <a:pt x="11221" y="15"/>
                                  <a:pt x="11218" y="19"/>
                                  <a:pt x="11213" y="19"/>
                                </a:cubicBezTo>
                                <a:lnTo>
                                  <a:pt x="11213" y="19"/>
                                </a:lnTo>
                                <a:cubicBezTo>
                                  <a:pt x="11209" y="19"/>
                                  <a:pt x="11205" y="15"/>
                                  <a:pt x="11205" y="11"/>
                                </a:cubicBezTo>
                                <a:cubicBezTo>
                                  <a:pt x="11205" y="6"/>
                                  <a:pt x="11209" y="3"/>
                                  <a:pt x="11213" y="3"/>
                                </a:cubicBezTo>
                                <a:close/>
                                <a:moveTo>
                                  <a:pt x="11245" y="3"/>
                                </a:moveTo>
                                <a:lnTo>
                                  <a:pt x="11245" y="3"/>
                                </a:lnTo>
                                <a:cubicBezTo>
                                  <a:pt x="11250" y="3"/>
                                  <a:pt x="11253" y="6"/>
                                  <a:pt x="11253" y="11"/>
                                </a:cubicBezTo>
                                <a:cubicBezTo>
                                  <a:pt x="11253" y="15"/>
                                  <a:pt x="11250" y="19"/>
                                  <a:pt x="11245" y="19"/>
                                </a:cubicBezTo>
                                <a:lnTo>
                                  <a:pt x="11245" y="19"/>
                                </a:lnTo>
                                <a:cubicBezTo>
                                  <a:pt x="11241" y="19"/>
                                  <a:pt x="11237" y="15"/>
                                  <a:pt x="11237" y="11"/>
                                </a:cubicBezTo>
                                <a:cubicBezTo>
                                  <a:pt x="11237" y="6"/>
                                  <a:pt x="11241" y="3"/>
                                  <a:pt x="11245" y="3"/>
                                </a:cubicBezTo>
                                <a:close/>
                                <a:moveTo>
                                  <a:pt x="11277" y="3"/>
                                </a:moveTo>
                                <a:lnTo>
                                  <a:pt x="11277" y="3"/>
                                </a:lnTo>
                                <a:cubicBezTo>
                                  <a:pt x="11282" y="3"/>
                                  <a:pt x="11285" y="6"/>
                                  <a:pt x="11285" y="11"/>
                                </a:cubicBezTo>
                                <a:cubicBezTo>
                                  <a:pt x="11285" y="15"/>
                                  <a:pt x="11282" y="19"/>
                                  <a:pt x="11277" y="19"/>
                                </a:cubicBezTo>
                                <a:lnTo>
                                  <a:pt x="11277" y="19"/>
                                </a:lnTo>
                                <a:cubicBezTo>
                                  <a:pt x="11273" y="19"/>
                                  <a:pt x="11269" y="15"/>
                                  <a:pt x="11269" y="11"/>
                                </a:cubicBezTo>
                                <a:cubicBezTo>
                                  <a:pt x="11269" y="6"/>
                                  <a:pt x="11273" y="3"/>
                                  <a:pt x="11277" y="3"/>
                                </a:cubicBezTo>
                                <a:close/>
                                <a:moveTo>
                                  <a:pt x="11309" y="3"/>
                                </a:moveTo>
                                <a:lnTo>
                                  <a:pt x="11309" y="3"/>
                                </a:lnTo>
                                <a:cubicBezTo>
                                  <a:pt x="11314" y="3"/>
                                  <a:pt x="11317" y="6"/>
                                  <a:pt x="11317" y="11"/>
                                </a:cubicBezTo>
                                <a:cubicBezTo>
                                  <a:pt x="11317" y="15"/>
                                  <a:pt x="11314" y="19"/>
                                  <a:pt x="11309" y="19"/>
                                </a:cubicBezTo>
                                <a:lnTo>
                                  <a:pt x="11309" y="19"/>
                                </a:lnTo>
                                <a:cubicBezTo>
                                  <a:pt x="11305" y="19"/>
                                  <a:pt x="11301" y="15"/>
                                  <a:pt x="11301" y="11"/>
                                </a:cubicBezTo>
                                <a:cubicBezTo>
                                  <a:pt x="11301" y="6"/>
                                  <a:pt x="11305" y="3"/>
                                  <a:pt x="11309" y="3"/>
                                </a:cubicBezTo>
                                <a:close/>
                                <a:moveTo>
                                  <a:pt x="11341" y="3"/>
                                </a:moveTo>
                                <a:lnTo>
                                  <a:pt x="11341" y="3"/>
                                </a:lnTo>
                                <a:cubicBezTo>
                                  <a:pt x="11346" y="3"/>
                                  <a:pt x="11349" y="6"/>
                                  <a:pt x="11349" y="11"/>
                                </a:cubicBezTo>
                                <a:cubicBezTo>
                                  <a:pt x="11349" y="15"/>
                                  <a:pt x="11346" y="19"/>
                                  <a:pt x="11341" y="19"/>
                                </a:cubicBezTo>
                                <a:lnTo>
                                  <a:pt x="11341" y="19"/>
                                </a:lnTo>
                                <a:cubicBezTo>
                                  <a:pt x="11337" y="19"/>
                                  <a:pt x="11333" y="15"/>
                                  <a:pt x="11333" y="11"/>
                                </a:cubicBezTo>
                                <a:cubicBezTo>
                                  <a:pt x="11333" y="6"/>
                                  <a:pt x="11337" y="3"/>
                                  <a:pt x="11341" y="3"/>
                                </a:cubicBezTo>
                                <a:close/>
                                <a:moveTo>
                                  <a:pt x="11373" y="3"/>
                                </a:moveTo>
                                <a:lnTo>
                                  <a:pt x="11373" y="3"/>
                                </a:lnTo>
                                <a:cubicBezTo>
                                  <a:pt x="11378" y="3"/>
                                  <a:pt x="11381" y="6"/>
                                  <a:pt x="11381" y="11"/>
                                </a:cubicBezTo>
                                <a:cubicBezTo>
                                  <a:pt x="11381" y="15"/>
                                  <a:pt x="11378" y="19"/>
                                  <a:pt x="11373" y="19"/>
                                </a:cubicBezTo>
                                <a:lnTo>
                                  <a:pt x="11373" y="19"/>
                                </a:lnTo>
                                <a:cubicBezTo>
                                  <a:pt x="11369" y="19"/>
                                  <a:pt x="11365" y="15"/>
                                  <a:pt x="11365" y="11"/>
                                </a:cubicBezTo>
                                <a:cubicBezTo>
                                  <a:pt x="11365" y="6"/>
                                  <a:pt x="11369" y="3"/>
                                  <a:pt x="11373" y="3"/>
                                </a:cubicBezTo>
                                <a:close/>
                                <a:moveTo>
                                  <a:pt x="11405" y="3"/>
                                </a:moveTo>
                                <a:lnTo>
                                  <a:pt x="11405" y="3"/>
                                </a:lnTo>
                                <a:cubicBezTo>
                                  <a:pt x="11410" y="3"/>
                                  <a:pt x="11413" y="6"/>
                                  <a:pt x="11413" y="11"/>
                                </a:cubicBezTo>
                                <a:cubicBezTo>
                                  <a:pt x="11413" y="15"/>
                                  <a:pt x="11410" y="19"/>
                                  <a:pt x="11405" y="19"/>
                                </a:cubicBezTo>
                                <a:lnTo>
                                  <a:pt x="11405" y="19"/>
                                </a:lnTo>
                                <a:cubicBezTo>
                                  <a:pt x="11401" y="19"/>
                                  <a:pt x="11397" y="15"/>
                                  <a:pt x="11397" y="11"/>
                                </a:cubicBezTo>
                                <a:cubicBezTo>
                                  <a:pt x="11397" y="6"/>
                                  <a:pt x="11401" y="3"/>
                                  <a:pt x="11405" y="3"/>
                                </a:cubicBezTo>
                                <a:close/>
                                <a:moveTo>
                                  <a:pt x="11437" y="3"/>
                                </a:moveTo>
                                <a:lnTo>
                                  <a:pt x="11438" y="3"/>
                                </a:lnTo>
                                <a:cubicBezTo>
                                  <a:pt x="11442" y="3"/>
                                  <a:pt x="11446" y="6"/>
                                  <a:pt x="11446" y="11"/>
                                </a:cubicBezTo>
                                <a:cubicBezTo>
                                  <a:pt x="11446" y="15"/>
                                  <a:pt x="11442" y="19"/>
                                  <a:pt x="11438" y="19"/>
                                </a:cubicBezTo>
                                <a:lnTo>
                                  <a:pt x="11437" y="19"/>
                                </a:lnTo>
                                <a:cubicBezTo>
                                  <a:pt x="11433" y="19"/>
                                  <a:pt x="11429" y="15"/>
                                  <a:pt x="11429" y="11"/>
                                </a:cubicBezTo>
                                <a:cubicBezTo>
                                  <a:pt x="11429" y="6"/>
                                  <a:pt x="11433" y="3"/>
                                  <a:pt x="11437" y="3"/>
                                </a:cubicBezTo>
                                <a:close/>
                                <a:moveTo>
                                  <a:pt x="11470" y="3"/>
                                </a:moveTo>
                                <a:lnTo>
                                  <a:pt x="11470" y="3"/>
                                </a:lnTo>
                                <a:cubicBezTo>
                                  <a:pt x="11474" y="3"/>
                                  <a:pt x="11478" y="6"/>
                                  <a:pt x="11478" y="11"/>
                                </a:cubicBezTo>
                                <a:cubicBezTo>
                                  <a:pt x="11478" y="15"/>
                                  <a:pt x="11474" y="19"/>
                                  <a:pt x="11470" y="19"/>
                                </a:cubicBezTo>
                                <a:lnTo>
                                  <a:pt x="11470" y="19"/>
                                </a:lnTo>
                                <a:cubicBezTo>
                                  <a:pt x="11465" y="19"/>
                                  <a:pt x="11462" y="15"/>
                                  <a:pt x="11462" y="11"/>
                                </a:cubicBezTo>
                                <a:cubicBezTo>
                                  <a:pt x="11462" y="6"/>
                                  <a:pt x="11465" y="3"/>
                                  <a:pt x="11470" y="3"/>
                                </a:cubicBezTo>
                                <a:close/>
                                <a:moveTo>
                                  <a:pt x="11502" y="3"/>
                                </a:moveTo>
                                <a:lnTo>
                                  <a:pt x="11502" y="3"/>
                                </a:lnTo>
                                <a:cubicBezTo>
                                  <a:pt x="11506" y="3"/>
                                  <a:pt x="11510" y="6"/>
                                  <a:pt x="11510" y="11"/>
                                </a:cubicBezTo>
                                <a:cubicBezTo>
                                  <a:pt x="11510" y="15"/>
                                  <a:pt x="11506" y="19"/>
                                  <a:pt x="11502" y="19"/>
                                </a:cubicBezTo>
                                <a:lnTo>
                                  <a:pt x="11502" y="19"/>
                                </a:lnTo>
                                <a:cubicBezTo>
                                  <a:pt x="11497" y="19"/>
                                  <a:pt x="11494" y="15"/>
                                  <a:pt x="11494" y="11"/>
                                </a:cubicBezTo>
                                <a:cubicBezTo>
                                  <a:pt x="11494" y="6"/>
                                  <a:pt x="11497" y="3"/>
                                  <a:pt x="11502" y="3"/>
                                </a:cubicBezTo>
                                <a:close/>
                                <a:moveTo>
                                  <a:pt x="11534" y="3"/>
                                </a:moveTo>
                                <a:lnTo>
                                  <a:pt x="11534" y="3"/>
                                </a:lnTo>
                                <a:cubicBezTo>
                                  <a:pt x="11538" y="3"/>
                                  <a:pt x="11542" y="7"/>
                                  <a:pt x="11542" y="11"/>
                                </a:cubicBezTo>
                                <a:cubicBezTo>
                                  <a:pt x="11542" y="15"/>
                                  <a:pt x="11538" y="19"/>
                                  <a:pt x="11534" y="19"/>
                                </a:cubicBezTo>
                                <a:lnTo>
                                  <a:pt x="11534" y="19"/>
                                </a:lnTo>
                                <a:cubicBezTo>
                                  <a:pt x="11529" y="19"/>
                                  <a:pt x="11526" y="15"/>
                                  <a:pt x="11526" y="11"/>
                                </a:cubicBezTo>
                                <a:cubicBezTo>
                                  <a:pt x="11526" y="7"/>
                                  <a:pt x="11529" y="3"/>
                                  <a:pt x="11534" y="3"/>
                                </a:cubicBezTo>
                                <a:close/>
                                <a:moveTo>
                                  <a:pt x="11566" y="3"/>
                                </a:moveTo>
                                <a:lnTo>
                                  <a:pt x="11566" y="3"/>
                                </a:lnTo>
                                <a:cubicBezTo>
                                  <a:pt x="11570" y="3"/>
                                  <a:pt x="11574" y="7"/>
                                  <a:pt x="11574" y="11"/>
                                </a:cubicBezTo>
                                <a:cubicBezTo>
                                  <a:pt x="11574" y="15"/>
                                  <a:pt x="11570" y="19"/>
                                  <a:pt x="11566" y="19"/>
                                </a:cubicBezTo>
                                <a:lnTo>
                                  <a:pt x="11566" y="19"/>
                                </a:lnTo>
                                <a:cubicBezTo>
                                  <a:pt x="11561" y="19"/>
                                  <a:pt x="11558" y="15"/>
                                  <a:pt x="11558" y="11"/>
                                </a:cubicBezTo>
                                <a:cubicBezTo>
                                  <a:pt x="11558" y="7"/>
                                  <a:pt x="11561" y="3"/>
                                  <a:pt x="11566" y="3"/>
                                </a:cubicBezTo>
                                <a:close/>
                                <a:moveTo>
                                  <a:pt x="11598" y="3"/>
                                </a:moveTo>
                                <a:lnTo>
                                  <a:pt x="11598" y="3"/>
                                </a:lnTo>
                                <a:cubicBezTo>
                                  <a:pt x="11602" y="3"/>
                                  <a:pt x="11606" y="7"/>
                                  <a:pt x="11606" y="11"/>
                                </a:cubicBezTo>
                                <a:cubicBezTo>
                                  <a:pt x="11606" y="15"/>
                                  <a:pt x="11602" y="19"/>
                                  <a:pt x="11598" y="19"/>
                                </a:cubicBezTo>
                                <a:lnTo>
                                  <a:pt x="11598" y="19"/>
                                </a:lnTo>
                                <a:cubicBezTo>
                                  <a:pt x="11593" y="19"/>
                                  <a:pt x="11590" y="15"/>
                                  <a:pt x="11590" y="11"/>
                                </a:cubicBezTo>
                                <a:cubicBezTo>
                                  <a:pt x="11590" y="7"/>
                                  <a:pt x="11593" y="3"/>
                                  <a:pt x="11598" y="3"/>
                                </a:cubicBezTo>
                                <a:close/>
                                <a:moveTo>
                                  <a:pt x="11630" y="3"/>
                                </a:moveTo>
                                <a:lnTo>
                                  <a:pt x="11630" y="3"/>
                                </a:lnTo>
                                <a:cubicBezTo>
                                  <a:pt x="11634" y="3"/>
                                  <a:pt x="11638" y="7"/>
                                  <a:pt x="11638" y="11"/>
                                </a:cubicBezTo>
                                <a:cubicBezTo>
                                  <a:pt x="11638" y="15"/>
                                  <a:pt x="11634" y="19"/>
                                  <a:pt x="11630" y="19"/>
                                </a:cubicBezTo>
                                <a:lnTo>
                                  <a:pt x="11630" y="19"/>
                                </a:lnTo>
                                <a:cubicBezTo>
                                  <a:pt x="11625" y="19"/>
                                  <a:pt x="11622" y="15"/>
                                  <a:pt x="11622" y="11"/>
                                </a:cubicBezTo>
                                <a:cubicBezTo>
                                  <a:pt x="11622" y="7"/>
                                  <a:pt x="11625" y="3"/>
                                  <a:pt x="11630" y="3"/>
                                </a:cubicBezTo>
                                <a:close/>
                                <a:moveTo>
                                  <a:pt x="11662" y="3"/>
                                </a:moveTo>
                                <a:lnTo>
                                  <a:pt x="11662" y="3"/>
                                </a:lnTo>
                                <a:cubicBezTo>
                                  <a:pt x="11666" y="3"/>
                                  <a:pt x="11670" y="7"/>
                                  <a:pt x="11670" y="11"/>
                                </a:cubicBezTo>
                                <a:cubicBezTo>
                                  <a:pt x="11670" y="15"/>
                                  <a:pt x="11666" y="19"/>
                                  <a:pt x="11662" y="19"/>
                                </a:cubicBezTo>
                                <a:lnTo>
                                  <a:pt x="11662" y="19"/>
                                </a:lnTo>
                                <a:cubicBezTo>
                                  <a:pt x="11657" y="19"/>
                                  <a:pt x="11654" y="15"/>
                                  <a:pt x="11654" y="11"/>
                                </a:cubicBezTo>
                                <a:cubicBezTo>
                                  <a:pt x="11654" y="7"/>
                                  <a:pt x="11657" y="3"/>
                                  <a:pt x="11662" y="3"/>
                                </a:cubicBezTo>
                                <a:close/>
                                <a:moveTo>
                                  <a:pt x="11694" y="3"/>
                                </a:moveTo>
                                <a:lnTo>
                                  <a:pt x="11694" y="3"/>
                                </a:lnTo>
                                <a:cubicBezTo>
                                  <a:pt x="11698" y="3"/>
                                  <a:pt x="11702" y="7"/>
                                  <a:pt x="11702" y="11"/>
                                </a:cubicBezTo>
                                <a:cubicBezTo>
                                  <a:pt x="11702" y="15"/>
                                  <a:pt x="11698" y="19"/>
                                  <a:pt x="11694" y="19"/>
                                </a:cubicBezTo>
                                <a:lnTo>
                                  <a:pt x="11694" y="19"/>
                                </a:lnTo>
                                <a:cubicBezTo>
                                  <a:pt x="11689" y="19"/>
                                  <a:pt x="11686" y="15"/>
                                  <a:pt x="11686" y="11"/>
                                </a:cubicBezTo>
                                <a:cubicBezTo>
                                  <a:pt x="11686" y="7"/>
                                  <a:pt x="11689" y="3"/>
                                  <a:pt x="11694" y="3"/>
                                </a:cubicBezTo>
                                <a:close/>
                                <a:moveTo>
                                  <a:pt x="11726" y="3"/>
                                </a:moveTo>
                                <a:lnTo>
                                  <a:pt x="11726" y="3"/>
                                </a:lnTo>
                                <a:cubicBezTo>
                                  <a:pt x="11730" y="3"/>
                                  <a:pt x="11734" y="7"/>
                                  <a:pt x="11734" y="11"/>
                                </a:cubicBezTo>
                                <a:cubicBezTo>
                                  <a:pt x="11734" y="15"/>
                                  <a:pt x="11730" y="19"/>
                                  <a:pt x="11726" y="19"/>
                                </a:cubicBezTo>
                                <a:lnTo>
                                  <a:pt x="11726" y="19"/>
                                </a:lnTo>
                                <a:cubicBezTo>
                                  <a:pt x="11721" y="19"/>
                                  <a:pt x="11718" y="15"/>
                                  <a:pt x="11718" y="11"/>
                                </a:cubicBezTo>
                                <a:cubicBezTo>
                                  <a:pt x="11718" y="7"/>
                                  <a:pt x="11721" y="3"/>
                                  <a:pt x="11726" y="3"/>
                                </a:cubicBezTo>
                                <a:close/>
                                <a:moveTo>
                                  <a:pt x="11758" y="3"/>
                                </a:moveTo>
                                <a:lnTo>
                                  <a:pt x="11758" y="3"/>
                                </a:lnTo>
                                <a:cubicBezTo>
                                  <a:pt x="11762" y="3"/>
                                  <a:pt x="11766" y="7"/>
                                  <a:pt x="11766" y="11"/>
                                </a:cubicBezTo>
                                <a:cubicBezTo>
                                  <a:pt x="11766" y="15"/>
                                  <a:pt x="11762" y="19"/>
                                  <a:pt x="11758" y="19"/>
                                </a:cubicBezTo>
                                <a:lnTo>
                                  <a:pt x="11758" y="19"/>
                                </a:lnTo>
                                <a:cubicBezTo>
                                  <a:pt x="11753" y="19"/>
                                  <a:pt x="11750" y="15"/>
                                  <a:pt x="11750" y="11"/>
                                </a:cubicBezTo>
                                <a:cubicBezTo>
                                  <a:pt x="11750" y="7"/>
                                  <a:pt x="11753" y="3"/>
                                  <a:pt x="11758" y="3"/>
                                </a:cubicBezTo>
                                <a:close/>
                                <a:moveTo>
                                  <a:pt x="11790" y="3"/>
                                </a:moveTo>
                                <a:lnTo>
                                  <a:pt x="11790" y="3"/>
                                </a:lnTo>
                                <a:cubicBezTo>
                                  <a:pt x="11794" y="3"/>
                                  <a:pt x="11798" y="7"/>
                                  <a:pt x="11798" y="11"/>
                                </a:cubicBezTo>
                                <a:cubicBezTo>
                                  <a:pt x="11798" y="15"/>
                                  <a:pt x="11794" y="19"/>
                                  <a:pt x="11790" y="19"/>
                                </a:cubicBezTo>
                                <a:lnTo>
                                  <a:pt x="11790" y="19"/>
                                </a:lnTo>
                                <a:cubicBezTo>
                                  <a:pt x="11785" y="19"/>
                                  <a:pt x="11782" y="15"/>
                                  <a:pt x="11782" y="11"/>
                                </a:cubicBezTo>
                                <a:cubicBezTo>
                                  <a:pt x="11782" y="7"/>
                                  <a:pt x="11785" y="3"/>
                                  <a:pt x="11790" y="3"/>
                                </a:cubicBezTo>
                                <a:close/>
                                <a:moveTo>
                                  <a:pt x="11822" y="3"/>
                                </a:moveTo>
                                <a:lnTo>
                                  <a:pt x="11822" y="3"/>
                                </a:lnTo>
                                <a:cubicBezTo>
                                  <a:pt x="11826" y="3"/>
                                  <a:pt x="11830" y="7"/>
                                  <a:pt x="11830" y="11"/>
                                </a:cubicBezTo>
                                <a:cubicBezTo>
                                  <a:pt x="11830" y="15"/>
                                  <a:pt x="11826" y="19"/>
                                  <a:pt x="11822" y="19"/>
                                </a:cubicBezTo>
                                <a:lnTo>
                                  <a:pt x="11822" y="19"/>
                                </a:lnTo>
                                <a:cubicBezTo>
                                  <a:pt x="11817" y="19"/>
                                  <a:pt x="11814" y="15"/>
                                  <a:pt x="11814" y="11"/>
                                </a:cubicBezTo>
                                <a:cubicBezTo>
                                  <a:pt x="11814" y="7"/>
                                  <a:pt x="11817" y="3"/>
                                  <a:pt x="11822" y="3"/>
                                </a:cubicBezTo>
                                <a:close/>
                                <a:moveTo>
                                  <a:pt x="11854" y="3"/>
                                </a:moveTo>
                                <a:lnTo>
                                  <a:pt x="11854" y="3"/>
                                </a:lnTo>
                                <a:cubicBezTo>
                                  <a:pt x="11858" y="3"/>
                                  <a:pt x="11862" y="7"/>
                                  <a:pt x="11862" y="11"/>
                                </a:cubicBezTo>
                                <a:cubicBezTo>
                                  <a:pt x="11862" y="15"/>
                                  <a:pt x="11858" y="19"/>
                                  <a:pt x="11854" y="19"/>
                                </a:cubicBezTo>
                                <a:lnTo>
                                  <a:pt x="11854" y="19"/>
                                </a:lnTo>
                                <a:cubicBezTo>
                                  <a:pt x="11849" y="19"/>
                                  <a:pt x="11846" y="15"/>
                                  <a:pt x="11846" y="11"/>
                                </a:cubicBezTo>
                                <a:cubicBezTo>
                                  <a:pt x="11846" y="7"/>
                                  <a:pt x="11849" y="3"/>
                                  <a:pt x="11854" y="3"/>
                                </a:cubicBezTo>
                                <a:close/>
                                <a:moveTo>
                                  <a:pt x="11886" y="3"/>
                                </a:moveTo>
                                <a:lnTo>
                                  <a:pt x="11886" y="3"/>
                                </a:lnTo>
                                <a:cubicBezTo>
                                  <a:pt x="11890" y="3"/>
                                  <a:pt x="11894" y="7"/>
                                  <a:pt x="11894" y="11"/>
                                </a:cubicBezTo>
                                <a:cubicBezTo>
                                  <a:pt x="11894" y="15"/>
                                  <a:pt x="11890" y="19"/>
                                  <a:pt x="11886" y="19"/>
                                </a:cubicBezTo>
                                <a:lnTo>
                                  <a:pt x="11886" y="19"/>
                                </a:lnTo>
                                <a:cubicBezTo>
                                  <a:pt x="11881" y="19"/>
                                  <a:pt x="11878" y="15"/>
                                  <a:pt x="11878" y="11"/>
                                </a:cubicBezTo>
                                <a:cubicBezTo>
                                  <a:pt x="11878" y="7"/>
                                  <a:pt x="11881" y="3"/>
                                  <a:pt x="11886" y="3"/>
                                </a:cubicBezTo>
                                <a:close/>
                                <a:moveTo>
                                  <a:pt x="11918" y="3"/>
                                </a:moveTo>
                                <a:lnTo>
                                  <a:pt x="11918" y="3"/>
                                </a:lnTo>
                                <a:cubicBezTo>
                                  <a:pt x="11922" y="3"/>
                                  <a:pt x="11926" y="7"/>
                                  <a:pt x="11926" y="11"/>
                                </a:cubicBezTo>
                                <a:cubicBezTo>
                                  <a:pt x="11926" y="15"/>
                                  <a:pt x="11922" y="19"/>
                                  <a:pt x="11918" y="19"/>
                                </a:cubicBezTo>
                                <a:lnTo>
                                  <a:pt x="11918" y="19"/>
                                </a:lnTo>
                                <a:cubicBezTo>
                                  <a:pt x="11913" y="19"/>
                                  <a:pt x="11910" y="15"/>
                                  <a:pt x="11910" y="11"/>
                                </a:cubicBezTo>
                                <a:cubicBezTo>
                                  <a:pt x="11910" y="7"/>
                                  <a:pt x="11913" y="3"/>
                                  <a:pt x="11918" y="3"/>
                                </a:cubicBezTo>
                                <a:close/>
                                <a:moveTo>
                                  <a:pt x="11950" y="3"/>
                                </a:moveTo>
                                <a:lnTo>
                                  <a:pt x="11950" y="3"/>
                                </a:lnTo>
                                <a:cubicBezTo>
                                  <a:pt x="11954" y="3"/>
                                  <a:pt x="11958" y="7"/>
                                  <a:pt x="11958" y="11"/>
                                </a:cubicBezTo>
                                <a:cubicBezTo>
                                  <a:pt x="11958" y="15"/>
                                  <a:pt x="11954" y="19"/>
                                  <a:pt x="11950" y="19"/>
                                </a:cubicBezTo>
                                <a:lnTo>
                                  <a:pt x="11950" y="19"/>
                                </a:lnTo>
                                <a:cubicBezTo>
                                  <a:pt x="11945" y="19"/>
                                  <a:pt x="11942" y="15"/>
                                  <a:pt x="11942" y="11"/>
                                </a:cubicBezTo>
                                <a:cubicBezTo>
                                  <a:pt x="11942" y="7"/>
                                  <a:pt x="11945" y="3"/>
                                  <a:pt x="11950" y="3"/>
                                </a:cubicBezTo>
                                <a:close/>
                                <a:moveTo>
                                  <a:pt x="11982" y="3"/>
                                </a:moveTo>
                                <a:lnTo>
                                  <a:pt x="11982" y="3"/>
                                </a:lnTo>
                                <a:cubicBezTo>
                                  <a:pt x="11986" y="3"/>
                                  <a:pt x="11990" y="7"/>
                                  <a:pt x="11990" y="11"/>
                                </a:cubicBezTo>
                                <a:cubicBezTo>
                                  <a:pt x="11990" y="15"/>
                                  <a:pt x="11986" y="19"/>
                                  <a:pt x="11982" y="19"/>
                                </a:cubicBezTo>
                                <a:lnTo>
                                  <a:pt x="11982" y="19"/>
                                </a:lnTo>
                                <a:cubicBezTo>
                                  <a:pt x="11977" y="19"/>
                                  <a:pt x="11974" y="15"/>
                                  <a:pt x="11974" y="11"/>
                                </a:cubicBezTo>
                                <a:cubicBezTo>
                                  <a:pt x="11974" y="7"/>
                                  <a:pt x="11977" y="3"/>
                                  <a:pt x="11982" y="3"/>
                                </a:cubicBezTo>
                                <a:close/>
                                <a:moveTo>
                                  <a:pt x="12014" y="3"/>
                                </a:moveTo>
                                <a:lnTo>
                                  <a:pt x="12014" y="3"/>
                                </a:lnTo>
                                <a:cubicBezTo>
                                  <a:pt x="12018" y="3"/>
                                  <a:pt x="12022" y="7"/>
                                  <a:pt x="12022" y="11"/>
                                </a:cubicBezTo>
                                <a:cubicBezTo>
                                  <a:pt x="12022" y="15"/>
                                  <a:pt x="12018" y="19"/>
                                  <a:pt x="12014" y="19"/>
                                </a:cubicBezTo>
                                <a:lnTo>
                                  <a:pt x="12014" y="19"/>
                                </a:lnTo>
                                <a:cubicBezTo>
                                  <a:pt x="12009" y="19"/>
                                  <a:pt x="12006" y="15"/>
                                  <a:pt x="12006" y="11"/>
                                </a:cubicBezTo>
                                <a:cubicBezTo>
                                  <a:pt x="12006" y="7"/>
                                  <a:pt x="12009" y="3"/>
                                  <a:pt x="12014" y="3"/>
                                </a:cubicBezTo>
                                <a:close/>
                                <a:moveTo>
                                  <a:pt x="12046" y="3"/>
                                </a:moveTo>
                                <a:lnTo>
                                  <a:pt x="12046" y="3"/>
                                </a:lnTo>
                                <a:cubicBezTo>
                                  <a:pt x="12050" y="3"/>
                                  <a:pt x="12054" y="7"/>
                                  <a:pt x="12054" y="11"/>
                                </a:cubicBezTo>
                                <a:cubicBezTo>
                                  <a:pt x="12054" y="15"/>
                                  <a:pt x="12050" y="19"/>
                                  <a:pt x="12046" y="19"/>
                                </a:cubicBezTo>
                                <a:lnTo>
                                  <a:pt x="12046" y="19"/>
                                </a:lnTo>
                                <a:cubicBezTo>
                                  <a:pt x="12041" y="19"/>
                                  <a:pt x="12038" y="15"/>
                                  <a:pt x="12038" y="11"/>
                                </a:cubicBezTo>
                                <a:cubicBezTo>
                                  <a:pt x="12038" y="7"/>
                                  <a:pt x="12041" y="3"/>
                                  <a:pt x="12046" y="3"/>
                                </a:cubicBezTo>
                                <a:close/>
                                <a:moveTo>
                                  <a:pt x="12078" y="3"/>
                                </a:moveTo>
                                <a:lnTo>
                                  <a:pt x="12078" y="3"/>
                                </a:lnTo>
                                <a:cubicBezTo>
                                  <a:pt x="12082" y="3"/>
                                  <a:pt x="12086" y="7"/>
                                  <a:pt x="12086" y="11"/>
                                </a:cubicBezTo>
                                <a:cubicBezTo>
                                  <a:pt x="12086" y="15"/>
                                  <a:pt x="12082" y="19"/>
                                  <a:pt x="12078" y="19"/>
                                </a:cubicBezTo>
                                <a:lnTo>
                                  <a:pt x="12078" y="19"/>
                                </a:lnTo>
                                <a:cubicBezTo>
                                  <a:pt x="12073" y="19"/>
                                  <a:pt x="12070" y="15"/>
                                  <a:pt x="12070" y="11"/>
                                </a:cubicBezTo>
                                <a:cubicBezTo>
                                  <a:pt x="12070" y="7"/>
                                  <a:pt x="12073" y="3"/>
                                  <a:pt x="12078" y="3"/>
                                </a:cubicBezTo>
                                <a:close/>
                                <a:moveTo>
                                  <a:pt x="12110" y="3"/>
                                </a:moveTo>
                                <a:lnTo>
                                  <a:pt x="12110" y="3"/>
                                </a:lnTo>
                                <a:cubicBezTo>
                                  <a:pt x="12114" y="3"/>
                                  <a:pt x="12118" y="7"/>
                                  <a:pt x="12118" y="11"/>
                                </a:cubicBezTo>
                                <a:cubicBezTo>
                                  <a:pt x="12118" y="15"/>
                                  <a:pt x="12114" y="19"/>
                                  <a:pt x="12110" y="19"/>
                                </a:cubicBezTo>
                                <a:lnTo>
                                  <a:pt x="12110" y="19"/>
                                </a:lnTo>
                                <a:cubicBezTo>
                                  <a:pt x="12105" y="19"/>
                                  <a:pt x="12102" y="15"/>
                                  <a:pt x="12102" y="11"/>
                                </a:cubicBezTo>
                                <a:cubicBezTo>
                                  <a:pt x="12102" y="7"/>
                                  <a:pt x="12105" y="3"/>
                                  <a:pt x="12110" y="3"/>
                                </a:cubicBezTo>
                                <a:close/>
                                <a:moveTo>
                                  <a:pt x="12142" y="3"/>
                                </a:moveTo>
                                <a:lnTo>
                                  <a:pt x="12142" y="3"/>
                                </a:lnTo>
                                <a:cubicBezTo>
                                  <a:pt x="12146" y="3"/>
                                  <a:pt x="12150" y="7"/>
                                  <a:pt x="12150" y="11"/>
                                </a:cubicBezTo>
                                <a:cubicBezTo>
                                  <a:pt x="12150" y="16"/>
                                  <a:pt x="12146" y="19"/>
                                  <a:pt x="12142" y="19"/>
                                </a:cubicBezTo>
                                <a:lnTo>
                                  <a:pt x="12142" y="19"/>
                                </a:lnTo>
                                <a:cubicBezTo>
                                  <a:pt x="12137" y="19"/>
                                  <a:pt x="12134" y="16"/>
                                  <a:pt x="12134" y="11"/>
                                </a:cubicBezTo>
                                <a:cubicBezTo>
                                  <a:pt x="12134" y="7"/>
                                  <a:pt x="12137" y="3"/>
                                  <a:pt x="12142" y="3"/>
                                </a:cubicBezTo>
                                <a:close/>
                                <a:moveTo>
                                  <a:pt x="12174" y="3"/>
                                </a:moveTo>
                                <a:lnTo>
                                  <a:pt x="12174" y="3"/>
                                </a:lnTo>
                                <a:cubicBezTo>
                                  <a:pt x="12178" y="3"/>
                                  <a:pt x="12182" y="7"/>
                                  <a:pt x="12182" y="11"/>
                                </a:cubicBezTo>
                                <a:cubicBezTo>
                                  <a:pt x="12182" y="16"/>
                                  <a:pt x="12178" y="19"/>
                                  <a:pt x="12174" y="19"/>
                                </a:cubicBezTo>
                                <a:lnTo>
                                  <a:pt x="12174" y="19"/>
                                </a:lnTo>
                                <a:cubicBezTo>
                                  <a:pt x="12169" y="19"/>
                                  <a:pt x="12166" y="16"/>
                                  <a:pt x="12166" y="11"/>
                                </a:cubicBezTo>
                                <a:cubicBezTo>
                                  <a:pt x="12166" y="7"/>
                                  <a:pt x="12169" y="3"/>
                                  <a:pt x="12174" y="3"/>
                                </a:cubicBezTo>
                                <a:close/>
                                <a:moveTo>
                                  <a:pt x="12206" y="3"/>
                                </a:moveTo>
                                <a:lnTo>
                                  <a:pt x="12206" y="3"/>
                                </a:lnTo>
                                <a:cubicBezTo>
                                  <a:pt x="12210" y="3"/>
                                  <a:pt x="12214" y="7"/>
                                  <a:pt x="12214" y="11"/>
                                </a:cubicBezTo>
                                <a:cubicBezTo>
                                  <a:pt x="12214" y="16"/>
                                  <a:pt x="12210" y="19"/>
                                  <a:pt x="12206" y="19"/>
                                </a:cubicBezTo>
                                <a:lnTo>
                                  <a:pt x="12206" y="19"/>
                                </a:lnTo>
                                <a:cubicBezTo>
                                  <a:pt x="12201" y="19"/>
                                  <a:pt x="12198" y="16"/>
                                  <a:pt x="12198" y="11"/>
                                </a:cubicBezTo>
                                <a:cubicBezTo>
                                  <a:pt x="12198" y="7"/>
                                  <a:pt x="12201" y="3"/>
                                  <a:pt x="12206" y="3"/>
                                </a:cubicBezTo>
                                <a:close/>
                                <a:moveTo>
                                  <a:pt x="12238" y="3"/>
                                </a:moveTo>
                                <a:lnTo>
                                  <a:pt x="12238" y="3"/>
                                </a:lnTo>
                                <a:cubicBezTo>
                                  <a:pt x="12242" y="3"/>
                                  <a:pt x="12246" y="7"/>
                                  <a:pt x="12246" y="11"/>
                                </a:cubicBezTo>
                                <a:cubicBezTo>
                                  <a:pt x="12246" y="16"/>
                                  <a:pt x="12242" y="19"/>
                                  <a:pt x="12238" y="19"/>
                                </a:cubicBezTo>
                                <a:lnTo>
                                  <a:pt x="12238" y="19"/>
                                </a:lnTo>
                                <a:cubicBezTo>
                                  <a:pt x="12233" y="19"/>
                                  <a:pt x="12230" y="16"/>
                                  <a:pt x="12230" y="11"/>
                                </a:cubicBezTo>
                                <a:cubicBezTo>
                                  <a:pt x="12230" y="7"/>
                                  <a:pt x="12233" y="3"/>
                                  <a:pt x="12238" y="3"/>
                                </a:cubicBezTo>
                                <a:close/>
                                <a:moveTo>
                                  <a:pt x="12270" y="3"/>
                                </a:moveTo>
                                <a:lnTo>
                                  <a:pt x="12270" y="3"/>
                                </a:lnTo>
                                <a:cubicBezTo>
                                  <a:pt x="12274" y="3"/>
                                  <a:pt x="12278" y="7"/>
                                  <a:pt x="12278" y="11"/>
                                </a:cubicBezTo>
                                <a:cubicBezTo>
                                  <a:pt x="12278" y="16"/>
                                  <a:pt x="12274" y="19"/>
                                  <a:pt x="12270" y="19"/>
                                </a:cubicBezTo>
                                <a:lnTo>
                                  <a:pt x="12270" y="19"/>
                                </a:lnTo>
                                <a:cubicBezTo>
                                  <a:pt x="12266" y="19"/>
                                  <a:pt x="12262" y="16"/>
                                  <a:pt x="12262" y="11"/>
                                </a:cubicBezTo>
                                <a:cubicBezTo>
                                  <a:pt x="12262" y="7"/>
                                  <a:pt x="12266" y="3"/>
                                  <a:pt x="12270" y="3"/>
                                </a:cubicBezTo>
                                <a:close/>
                                <a:moveTo>
                                  <a:pt x="12302" y="3"/>
                                </a:moveTo>
                                <a:lnTo>
                                  <a:pt x="12302" y="3"/>
                                </a:lnTo>
                                <a:cubicBezTo>
                                  <a:pt x="12306" y="3"/>
                                  <a:pt x="12310" y="7"/>
                                  <a:pt x="12310" y="11"/>
                                </a:cubicBezTo>
                                <a:cubicBezTo>
                                  <a:pt x="12310" y="16"/>
                                  <a:pt x="12306" y="19"/>
                                  <a:pt x="12302" y="19"/>
                                </a:cubicBezTo>
                                <a:lnTo>
                                  <a:pt x="12302" y="19"/>
                                </a:lnTo>
                                <a:cubicBezTo>
                                  <a:pt x="12298" y="19"/>
                                  <a:pt x="12294" y="16"/>
                                  <a:pt x="12294" y="11"/>
                                </a:cubicBezTo>
                                <a:cubicBezTo>
                                  <a:pt x="12294" y="7"/>
                                  <a:pt x="12298" y="3"/>
                                  <a:pt x="12302" y="3"/>
                                </a:cubicBezTo>
                                <a:close/>
                                <a:moveTo>
                                  <a:pt x="12334" y="3"/>
                                </a:moveTo>
                                <a:lnTo>
                                  <a:pt x="12334" y="3"/>
                                </a:lnTo>
                                <a:cubicBezTo>
                                  <a:pt x="12338" y="3"/>
                                  <a:pt x="12342" y="7"/>
                                  <a:pt x="12342" y="11"/>
                                </a:cubicBezTo>
                                <a:cubicBezTo>
                                  <a:pt x="12342" y="16"/>
                                  <a:pt x="12338" y="19"/>
                                  <a:pt x="12334" y="19"/>
                                </a:cubicBezTo>
                                <a:lnTo>
                                  <a:pt x="12334" y="19"/>
                                </a:lnTo>
                                <a:cubicBezTo>
                                  <a:pt x="12330" y="19"/>
                                  <a:pt x="12326" y="16"/>
                                  <a:pt x="12326" y="11"/>
                                </a:cubicBezTo>
                                <a:cubicBezTo>
                                  <a:pt x="12326" y="7"/>
                                  <a:pt x="12330" y="3"/>
                                  <a:pt x="12334" y="3"/>
                                </a:cubicBezTo>
                                <a:close/>
                                <a:moveTo>
                                  <a:pt x="12366" y="3"/>
                                </a:moveTo>
                                <a:lnTo>
                                  <a:pt x="12366" y="3"/>
                                </a:lnTo>
                                <a:cubicBezTo>
                                  <a:pt x="12370" y="3"/>
                                  <a:pt x="12374" y="7"/>
                                  <a:pt x="12374" y="11"/>
                                </a:cubicBezTo>
                                <a:cubicBezTo>
                                  <a:pt x="12374" y="16"/>
                                  <a:pt x="12370" y="19"/>
                                  <a:pt x="12366" y="19"/>
                                </a:cubicBezTo>
                                <a:lnTo>
                                  <a:pt x="12366" y="19"/>
                                </a:lnTo>
                                <a:cubicBezTo>
                                  <a:pt x="12362" y="19"/>
                                  <a:pt x="12358" y="16"/>
                                  <a:pt x="12358" y="11"/>
                                </a:cubicBezTo>
                                <a:cubicBezTo>
                                  <a:pt x="12358" y="7"/>
                                  <a:pt x="12362" y="3"/>
                                  <a:pt x="12366" y="3"/>
                                </a:cubicBezTo>
                                <a:close/>
                                <a:moveTo>
                                  <a:pt x="12398" y="3"/>
                                </a:moveTo>
                                <a:lnTo>
                                  <a:pt x="12398" y="3"/>
                                </a:lnTo>
                                <a:cubicBezTo>
                                  <a:pt x="12402" y="3"/>
                                  <a:pt x="12406" y="7"/>
                                  <a:pt x="12406" y="11"/>
                                </a:cubicBezTo>
                                <a:cubicBezTo>
                                  <a:pt x="12406" y="16"/>
                                  <a:pt x="12402" y="19"/>
                                  <a:pt x="12398" y="19"/>
                                </a:cubicBezTo>
                                <a:lnTo>
                                  <a:pt x="12398" y="19"/>
                                </a:lnTo>
                                <a:cubicBezTo>
                                  <a:pt x="12394" y="19"/>
                                  <a:pt x="12390" y="16"/>
                                  <a:pt x="12390" y="11"/>
                                </a:cubicBezTo>
                                <a:cubicBezTo>
                                  <a:pt x="12390" y="7"/>
                                  <a:pt x="12394" y="3"/>
                                  <a:pt x="12398" y="3"/>
                                </a:cubicBezTo>
                                <a:close/>
                                <a:moveTo>
                                  <a:pt x="12430" y="3"/>
                                </a:moveTo>
                                <a:lnTo>
                                  <a:pt x="12430" y="3"/>
                                </a:lnTo>
                                <a:cubicBezTo>
                                  <a:pt x="12434" y="3"/>
                                  <a:pt x="12438" y="7"/>
                                  <a:pt x="12438" y="11"/>
                                </a:cubicBezTo>
                                <a:cubicBezTo>
                                  <a:pt x="12438" y="16"/>
                                  <a:pt x="12434" y="19"/>
                                  <a:pt x="12430" y="19"/>
                                </a:cubicBezTo>
                                <a:lnTo>
                                  <a:pt x="12430" y="19"/>
                                </a:lnTo>
                                <a:cubicBezTo>
                                  <a:pt x="12426" y="19"/>
                                  <a:pt x="12422" y="16"/>
                                  <a:pt x="12422" y="11"/>
                                </a:cubicBezTo>
                                <a:cubicBezTo>
                                  <a:pt x="12422" y="7"/>
                                  <a:pt x="12426" y="3"/>
                                  <a:pt x="12430" y="3"/>
                                </a:cubicBezTo>
                                <a:close/>
                                <a:moveTo>
                                  <a:pt x="12462" y="3"/>
                                </a:moveTo>
                                <a:lnTo>
                                  <a:pt x="12462" y="3"/>
                                </a:lnTo>
                                <a:cubicBezTo>
                                  <a:pt x="12466" y="3"/>
                                  <a:pt x="12470" y="7"/>
                                  <a:pt x="12470" y="11"/>
                                </a:cubicBezTo>
                                <a:cubicBezTo>
                                  <a:pt x="12470" y="16"/>
                                  <a:pt x="12466" y="19"/>
                                  <a:pt x="12462" y="19"/>
                                </a:cubicBezTo>
                                <a:lnTo>
                                  <a:pt x="12462" y="19"/>
                                </a:lnTo>
                                <a:cubicBezTo>
                                  <a:pt x="12458" y="19"/>
                                  <a:pt x="12454" y="16"/>
                                  <a:pt x="12454" y="11"/>
                                </a:cubicBezTo>
                                <a:cubicBezTo>
                                  <a:pt x="12454" y="7"/>
                                  <a:pt x="12458" y="3"/>
                                  <a:pt x="12462" y="3"/>
                                </a:cubicBezTo>
                                <a:close/>
                                <a:moveTo>
                                  <a:pt x="12494" y="3"/>
                                </a:moveTo>
                                <a:lnTo>
                                  <a:pt x="12494" y="3"/>
                                </a:lnTo>
                                <a:cubicBezTo>
                                  <a:pt x="12498" y="3"/>
                                  <a:pt x="12502" y="7"/>
                                  <a:pt x="12502" y="11"/>
                                </a:cubicBezTo>
                                <a:cubicBezTo>
                                  <a:pt x="12502" y="16"/>
                                  <a:pt x="12498" y="19"/>
                                  <a:pt x="12494" y="19"/>
                                </a:cubicBezTo>
                                <a:lnTo>
                                  <a:pt x="12494" y="19"/>
                                </a:lnTo>
                                <a:cubicBezTo>
                                  <a:pt x="12490" y="19"/>
                                  <a:pt x="12486" y="16"/>
                                  <a:pt x="12486" y="11"/>
                                </a:cubicBezTo>
                                <a:cubicBezTo>
                                  <a:pt x="12486" y="7"/>
                                  <a:pt x="12490" y="3"/>
                                  <a:pt x="12494" y="3"/>
                                </a:cubicBezTo>
                                <a:close/>
                                <a:moveTo>
                                  <a:pt x="12526" y="3"/>
                                </a:moveTo>
                                <a:lnTo>
                                  <a:pt x="12526" y="3"/>
                                </a:lnTo>
                                <a:cubicBezTo>
                                  <a:pt x="12530" y="3"/>
                                  <a:pt x="12534" y="7"/>
                                  <a:pt x="12534" y="11"/>
                                </a:cubicBezTo>
                                <a:cubicBezTo>
                                  <a:pt x="12534" y="16"/>
                                  <a:pt x="12530" y="19"/>
                                  <a:pt x="12526" y="19"/>
                                </a:cubicBezTo>
                                <a:lnTo>
                                  <a:pt x="12526" y="19"/>
                                </a:lnTo>
                                <a:cubicBezTo>
                                  <a:pt x="12522" y="19"/>
                                  <a:pt x="12518" y="16"/>
                                  <a:pt x="12518" y="11"/>
                                </a:cubicBezTo>
                                <a:cubicBezTo>
                                  <a:pt x="12518" y="7"/>
                                  <a:pt x="12522" y="3"/>
                                  <a:pt x="12526" y="3"/>
                                </a:cubicBezTo>
                                <a:close/>
                                <a:moveTo>
                                  <a:pt x="12558" y="3"/>
                                </a:moveTo>
                                <a:lnTo>
                                  <a:pt x="12558" y="3"/>
                                </a:lnTo>
                                <a:cubicBezTo>
                                  <a:pt x="12563" y="3"/>
                                  <a:pt x="12566" y="7"/>
                                  <a:pt x="12566" y="11"/>
                                </a:cubicBezTo>
                                <a:cubicBezTo>
                                  <a:pt x="12566" y="16"/>
                                  <a:pt x="12563" y="19"/>
                                  <a:pt x="12558" y="19"/>
                                </a:cubicBezTo>
                                <a:lnTo>
                                  <a:pt x="12558" y="19"/>
                                </a:lnTo>
                                <a:cubicBezTo>
                                  <a:pt x="12554" y="19"/>
                                  <a:pt x="12550" y="16"/>
                                  <a:pt x="12550" y="11"/>
                                </a:cubicBezTo>
                                <a:cubicBezTo>
                                  <a:pt x="12550" y="7"/>
                                  <a:pt x="12554" y="3"/>
                                  <a:pt x="12558" y="3"/>
                                </a:cubicBezTo>
                                <a:close/>
                                <a:moveTo>
                                  <a:pt x="12590" y="3"/>
                                </a:moveTo>
                                <a:lnTo>
                                  <a:pt x="12590" y="3"/>
                                </a:lnTo>
                                <a:cubicBezTo>
                                  <a:pt x="12595" y="3"/>
                                  <a:pt x="12598" y="7"/>
                                  <a:pt x="12598" y="11"/>
                                </a:cubicBezTo>
                                <a:cubicBezTo>
                                  <a:pt x="12598" y="16"/>
                                  <a:pt x="12595" y="19"/>
                                  <a:pt x="12590" y="19"/>
                                </a:cubicBezTo>
                                <a:lnTo>
                                  <a:pt x="12590" y="19"/>
                                </a:lnTo>
                                <a:cubicBezTo>
                                  <a:pt x="12586" y="19"/>
                                  <a:pt x="12582" y="16"/>
                                  <a:pt x="12582" y="11"/>
                                </a:cubicBezTo>
                                <a:cubicBezTo>
                                  <a:pt x="12582" y="7"/>
                                  <a:pt x="12586" y="3"/>
                                  <a:pt x="12590" y="3"/>
                                </a:cubicBezTo>
                                <a:close/>
                                <a:moveTo>
                                  <a:pt x="12622" y="3"/>
                                </a:moveTo>
                                <a:lnTo>
                                  <a:pt x="12622" y="3"/>
                                </a:lnTo>
                                <a:cubicBezTo>
                                  <a:pt x="12627" y="3"/>
                                  <a:pt x="12630" y="7"/>
                                  <a:pt x="12630" y="11"/>
                                </a:cubicBezTo>
                                <a:cubicBezTo>
                                  <a:pt x="12630" y="16"/>
                                  <a:pt x="12627" y="19"/>
                                  <a:pt x="12622" y="19"/>
                                </a:cubicBezTo>
                                <a:lnTo>
                                  <a:pt x="12622" y="19"/>
                                </a:lnTo>
                                <a:cubicBezTo>
                                  <a:pt x="12618" y="19"/>
                                  <a:pt x="12614" y="16"/>
                                  <a:pt x="12614" y="11"/>
                                </a:cubicBezTo>
                                <a:cubicBezTo>
                                  <a:pt x="12614" y="7"/>
                                  <a:pt x="12618" y="3"/>
                                  <a:pt x="12622" y="3"/>
                                </a:cubicBezTo>
                                <a:close/>
                                <a:moveTo>
                                  <a:pt x="12654" y="3"/>
                                </a:moveTo>
                                <a:lnTo>
                                  <a:pt x="12654" y="3"/>
                                </a:lnTo>
                                <a:cubicBezTo>
                                  <a:pt x="12659" y="3"/>
                                  <a:pt x="12662" y="7"/>
                                  <a:pt x="12662" y="11"/>
                                </a:cubicBezTo>
                                <a:cubicBezTo>
                                  <a:pt x="12662" y="16"/>
                                  <a:pt x="12659" y="19"/>
                                  <a:pt x="12654" y="19"/>
                                </a:cubicBezTo>
                                <a:lnTo>
                                  <a:pt x="12654" y="19"/>
                                </a:lnTo>
                                <a:cubicBezTo>
                                  <a:pt x="12650" y="19"/>
                                  <a:pt x="12646" y="16"/>
                                  <a:pt x="12646" y="11"/>
                                </a:cubicBezTo>
                                <a:cubicBezTo>
                                  <a:pt x="12646" y="7"/>
                                  <a:pt x="12650" y="3"/>
                                  <a:pt x="12654" y="3"/>
                                </a:cubicBezTo>
                                <a:close/>
                                <a:moveTo>
                                  <a:pt x="12686" y="3"/>
                                </a:moveTo>
                                <a:lnTo>
                                  <a:pt x="12686" y="3"/>
                                </a:lnTo>
                                <a:cubicBezTo>
                                  <a:pt x="12691" y="3"/>
                                  <a:pt x="12694" y="7"/>
                                  <a:pt x="12694" y="11"/>
                                </a:cubicBezTo>
                                <a:cubicBezTo>
                                  <a:pt x="12694" y="16"/>
                                  <a:pt x="12691" y="19"/>
                                  <a:pt x="12686" y="19"/>
                                </a:cubicBezTo>
                                <a:lnTo>
                                  <a:pt x="12686" y="19"/>
                                </a:lnTo>
                                <a:cubicBezTo>
                                  <a:pt x="12682" y="19"/>
                                  <a:pt x="12678" y="16"/>
                                  <a:pt x="12678" y="11"/>
                                </a:cubicBezTo>
                                <a:cubicBezTo>
                                  <a:pt x="12678" y="7"/>
                                  <a:pt x="12682" y="3"/>
                                  <a:pt x="12686" y="3"/>
                                </a:cubicBezTo>
                                <a:close/>
                                <a:moveTo>
                                  <a:pt x="12718" y="3"/>
                                </a:moveTo>
                                <a:lnTo>
                                  <a:pt x="12718" y="3"/>
                                </a:lnTo>
                                <a:cubicBezTo>
                                  <a:pt x="12723" y="3"/>
                                  <a:pt x="12726" y="7"/>
                                  <a:pt x="12726" y="11"/>
                                </a:cubicBezTo>
                                <a:cubicBezTo>
                                  <a:pt x="12726" y="16"/>
                                  <a:pt x="12723" y="19"/>
                                  <a:pt x="12718" y="19"/>
                                </a:cubicBezTo>
                                <a:lnTo>
                                  <a:pt x="12718" y="19"/>
                                </a:lnTo>
                                <a:cubicBezTo>
                                  <a:pt x="12714" y="19"/>
                                  <a:pt x="12710" y="16"/>
                                  <a:pt x="12710" y="11"/>
                                </a:cubicBezTo>
                                <a:cubicBezTo>
                                  <a:pt x="12710" y="7"/>
                                  <a:pt x="12714" y="3"/>
                                  <a:pt x="12718" y="3"/>
                                </a:cubicBezTo>
                                <a:close/>
                                <a:moveTo>
                                  <a:pt x="12750" y="3"/>
                                </a:moveTo>
                                <a:lnTo>
                                  <a:pt x="12750" y="3"/>
                                </a:lnTo>
                                <a:cubicBezTo>
                                  <a:pt x="12755" y="3"/>
                                  <a:pt x="12758" y="7"/>
                                  <a:pt x="12758" y="11"/>
                                </a:cubicBezTo>
                                <a:cubicBezTo>
                                  <a:pt x="12758" y="16"/>
                                  <a:pt x="12755" y="19"/>
                                  <a:pt x="12750" y="19"/>
                                </a:cubicBezTo>
                                <a:lnTo>
                                  <a:pt x="12750" y="19"/>
                                </a:lnTo>
                                <a:cubicBezTo>
                                  <a:pt x="12746" y="19"/>
                                  <a:pt x="12742" y="16"/>
                                  <a:pt x="12742" y="11"/>
                                </a:cubicBezTo>
                                <a:cubicBezTo>
                                  <a:pt x="12742" y="7"/>
                                  <a:pt x="12746" y="3"/>
                                  <a:pt x="12750" y="3"/>
                                </a:cubicBezTo>
                                <a:close/>
                                <a:moveTo>
                                  <a:pt x="12782" y="3"/>
                                </a:moveTo>
                                <a:lnTo>
                                  <a:pt x="12782" y="3"/>
                                </a:lnTo>
                                <a:cubicBezTo>
                                  <a:pt x="12787" y="3"/>
                                  <a:pt x="12790" y="7"/>
                                  <a:pt x="12790" y="11"/>
                                </a:cubicBezTo>
                                <a:cubicBezTo>
                                  <a:pt x="12790" y="16"/>
                                  <a:pt x="12787" y="19"/>
                                  <a:pt x="12782" y="19"/>
                                </a:cubicBezTo>
                                <a:lnTo>
                                  <a:pt x="12782" y="19"/>
                                </a:lnTo>
                                <a:cubicBezTo>
                                  <a:pt x="12778" y="19"/>
                                  <a:pt x="12774" y="16"/>
                                  <a:pt x="12774" y="11"/>
                                </a:cubicBezTo>
                                <a:cubicBezTo>
                                  <a:pt x="12774" y="7"/>
                                  <a:pt x="12778" y="3"/>
                                  <a:pt x="12782" y="3"/>
                                </a:cubicBezTo>
                                <a:close/>
                                <a:moveTo>
                                  <a:pt x="12814" y="3"/>
                                </a:moveTo>
                                <a:lnTo>
                                  <a:pt x="12814" y="3"/>
                                </a:lnTo>
                                <a:cubicBezTo>
                                  <a:pt x="12819" y="3"/>
                                  <a:pt x="12822" y="7"/>
                                  <a:pt x="12822" y="11"/>
                                </a:cubicBezTo>
                                <a:cubicBezTo>
                                  <a:pt x="12822" y="16"/>
                                  <a:pt x="12819" y="19"/>
                                  <a:pt x="12814" y="19"/>
                                </a:cubicBezTo>
                                <a:lnTo>
                                  <a:pt x="12814" y="19"/>
                                </a:lnTo>
                                <a:cubicBezTo>
                                  <a:pt x="12810" y="19"/>
                                  <a:pt x="12806" y="16"/>
                                  <a:pt x="12806" y="11"/>
                                </a:cubicBezTo>
                                <a:cubicBezTo>
                                  <a:pt x="12806" y="7"/>
                                  <a:pt x="12810" y="3"/>
                                  <a:pt x="12814" y="3"/>
                                </a:cubicBezTo>
                                <a:close/>
                                <a:moveTo>
                                  <a:pt x="12846" y="3"/>
                                </a:moveTo>
                                <a:lnTo>
                                  <a:pt x="12846" y="3"/>
                                </a:lnTo>
                                <a:cubicBezTo>
                                  <a:pt x="12851" y="3"/>
                                  <a:pt x="12854" y="7"/>
                                  <a:pt x="12854" y="11"/>
                                </a:cubicBezTo>
                                <a:cubicBezTo>
                                  <a:pt x="12854" y="16"/>
                                  <a:pt x="12851" y="19"/>
                                  <a:pt x="12846" y="19"/>
                                </a:cubicBezTo>
                                <a:lnTo>
                                  <a:pt x="12846" y="19"/>
                                </a:lnTo>
                                <a:cubicBezTo>
                                  <a:pt x="12842" y="19"/>
                                  <a:pt x="12838" y="16"/>
                                  <a:pt x="12838" y="11"/>
                                </a:cubicBezTo>
                                <a:cubicBezTo>
                                  <a:pt x="12838" y="7"/>
                                  <a:pt x="12842" y="3"/>
                                  <a:pt x="12846" y="3"/>
                                </a:cubicBezTo>
                                <a:close/>
                                <a:moveTo>
                                  <a:pt x="12878" y="3"/>
                                </a:moveTo>
                                <a:lnTo>
                                  <a:pt x="12878" y="3"/>
                                </a:lnTo>
                                <a:cubicBezTo>
                                  <a:pt x="12883" y="3"/>
                                  <a:pt x="12886" y="7"/>
                                  <a:pt x="12886" y="11"/>
                                </a:cubicBezTo>
                                <a:cubicBezTo>
                                  <a:pt x="12886" y="16"/>
                                  <a:pt x="12883" y="19"/>
                                  <a:pt x="12878" y="19"/>
                                </a:cubicBezTo>
                                <a:lnTo>
                                  <a:pt x="12878" y="19"/>
                                </a:lnTo>
                                <a:cubicBezTo>
                                  <a:pt x="12874" y="19"/>
                                  <a:pt x="12870" y="16"/>
                                  <a:pt x="12870" y="11"/>
                                </a:cubicBezTo>
                                <a:cubicBezTo>
                                  <a:pt x="12870" y="7"/>
                                  <a:pt x="12874" y="3"/>
                                  <a:pt x="12878" y="3"/>
                                </a:cubicBezTo>
                                <a:close/>
                                <a:moveTo>
                                  <a:pt x="12910" y="3"/>
                                </a:moveTo>
                                <a:lnTo>
                                  <a:pt x="12910" y="3"/>
                                </a:lnTo>
                                <a:cubicBezTo>
                                  <a:pt x="12915" y="3"/>
                                  <a:pt x="12918" y="7"/>
                                  <a:pt x="12918" y="11"/>
                                </a:cubicBezTo>
                                <a:cubicBezTo>
                                  <a:pt x="12918" y="16"/>
                                  <a:pt x="12915" y="19"/>
                                  <a:pt x="12910" y="19"/>
                                </a:cubicBezTo>
                                <a:lnTo>
                                  <a:pt x="12910" y="19"/>
                                </a:lnTo>
                                <a:cubicBezTo>
                                  <a:pt x="12906" y="19"/>
                                  <a:pt x="12902" y="16"/>
                                  <a:pt x="12902" y="11"/>
                                </a:cubicBezTo>
                                <a:cubicBezTo>
                                  <a:pt x="12902" y="7"/>
                                  <a:pt x="12906" y="3"/>
                                  <a:pt x="12910" y="3"/>
                                </a:cubicBezTo>
                                <a:close/>
                                <a:moveTo>
                                  <a:pt x="12942" y="3"/>
                                </a:moveTo>
                                <a:lnTo>
                                  <a:pt x="12942" y="3"/>
                                </a:lnTo>
                                <a:cubicBezTo>
                                  <a:pt x="12947" y="3"/>
                                  <a:pt x="12950" y="7"/>
                                  <a:pt x="12950" y="11"/>
                                </a:cubicBezTo>
                                <a:cubicBezTo>
                                  <a:pt x="12950" y="16"/>
                                  <a:pt x="12947" y="19"/>
                                  <a:pt x="12942" y="19"/>
                                </a:cubicBezTo>
                                <a:lnTo>
                                  <a:pt x="12942" y="19"/>
                                </a:lnTo>
                                <a:cubicBezTo>
                                  <a:pt x="12938" y="19"/>
                                  <a:pt x="12934" y="16"/>
                                  <a:pt x="12934" y="11"/>
                                </a:cubicBezTo>
                                <a:cubicBezTo>
                                  <a:pt x="12934" y="7"/>
                                  <a:pt x="12938" y="3"/>
                                  <a:pt x="12942" y="3"/>
                                </a:cubicBezTo>
                                <a:close/>
                                <a:moveTo>
                                  <a:pt x="12974" y="3"/>
                                </a:moveTo>
                                <a:lnTo>
                                  <a:pt x="12974" y="3"/>
                                </a:lnTo>
                                <a:cubicBezTo>
                                  <a:pt x="12979" y="3"/>
                                  <a:pt x="12982" y="7"/>
                                  <a:pt x="12982" y="11"/>
                                </a:cubicBezTo>
                                <a:cubicBezTo>
                                  <a:pt x="12982" y="16"/>
                                  <a:pt x="12979" y="19"/>
                                  <a:pt x="12974" y="19"/>
                                </a:cubicBezTo>
                                <a:lnTo>
                                  <a:pt x="12974" y="19"/>
                                </a:lnTo>
                                <a:cubicBezTo>
                                  <a:pt x="12970" y="19"/>
                                  <a:pt x="12966" y="16"/>
                                  <a:pt x="12966" y="11"/>
                                </a:cubicBezTo>
                                <a:cubicBezTo>
                                  <a:pt x="12966" y="7"/>
                                  <a:pt x="12970" y="3"/>
                                  <a:pt x="12974" y="3"/>
                                </a:cubicBezTo>
                                <a:close/>
                                <a:moveTo>
                                  <a:pt x="13006" y="3"/>
                                </a:moveTo>
                                <a:lnTo>
                                  <a:pt x="13006" y="3"/>
                                </a:lnTo>
                                <a:cubicBezTo>
                                  <a:pt x="13011" y="3"/>
                                  <a:pt x="13014" y="7"/>
                                  <a:pt x="13014" y="11"/>
                                </a:cubicBezTo>
                                <a:cubicBezTo>
                                  <a:pt x="13014" y="16"/>
                                  <a:pt x="13011" y="19"/>
                                  <a:pt x="13006" y="19"/>
                                </a:cubicBezTo>
                                <a:lnTo>
                                  <a:pt x="13006" y="19"/>
                                </a:lnTo>
                                <a:cubicBezTo>
                                  <a:pt x="13002" y="19"/>
                                  <a:pt x="12998" y="16"/>
                                  <a:pt x="12998" y="11"/>
                                </a:cubicBezTo>
                                <a:cubicBezTo>
                                  <a:pt x="12998" y="7"/>
                                  <a:pt x="13002" y="3"/>
                                  <a:pt x="13006" y="3"/>
                                </a:cubicBezTo>
                                <a:close/>
                                <a:moveTo>
                                  <a:pt x="13038" y="3"/>
                                </a:moveTo>
                                <a:lnTo>
                                  <a:pt x="13038" y="3"/>
                                </a:lnTo>
                                <a:cubicBezTo>
                                  <a:pt x="13043" y="3"/>
                                  <a:pt x="13046" y="7"/>
                                  <a:pt x="13046" y="11"/>
                                </a:cubicBezTo>
                                <a:cubicBezTo>
                                  <a:pt x="13046" y="16"/>
                                  <a:pt x="13043" y="19"/>
                                  <a:pt x="13038" y="19"/>
                                </a:cubicBezTo>
                                <a:lnTo>
                                  <a:pt x="13038" y="19"/>
                                </a:lnTo>
                                <a:cubicBezTo>
                                  <a:pt x="13034" y="19"/>
                                  <a:pt x="13030" y="16"/>
                                  <a:pt x="13030" y="11"/>
                                </a:cubicBezTo>
                                <a:cubicBezTo>
                                  <a:pt x="13030" y="7"/>
                                  <a:pt x="13034" y="3"/>
                                  <a:pt x="13038" y="3"/>
                                </a:cubicBezTo>
                                <a:close/>
                                <a:moveTo>
                                  <a:pt x="13070" y="3"/>
                                </a:moveTo>
                                <a:lnTo>
                                  <a:pt x="13070" y="3"/>
                                </a:lnTo>
                                <a:cubicBezTo>
                                  <a:pt x="13075" y="3"/>
                                  <a:pt x="13078" y="7"/>
                                  <a:pt x="13078" y="11"/>
                                </a:cubicBezTo>
                                <a:cubicBezTo>
                                  <a:pt x="13078" y="16"/>
                                  <a:pt x="13075" y="19"/>
                                  <a:pt x="13070" y="19"/>
                                </a:cubicBezTo>
                                <a:lnTo>
                                  <a:pt x="13070" y="19"/>
                                </a:lnTo>
                                <a:cubicBezTo>
                                  <a:pt x="13066" y="19"/>
                                  <a:pt x="13062" y="16"/>
                                  <a:pt x="13062" y="11"/>
                                </a:cubicBezTo>
                                <a:cubicBezTo>
                                  <a:pt x="13062" y="7"/>
                                  <a:pt x="13066" y="3"/>
                                  <a:pt x="13070" y="3"/>
                                </a:cubicBezTo>
                                <a:close/>
                                <a:moveTo>
                                  <a:pt x="13102" y="3"/>
                                </a:moveTo>
                                <a:lnTo>
                                  <a:pt x="13102" y="3"/>
                                </a:lnTo>
                                <a:cubicBezTo>
                                  <a:pt x="13107" y="3"/>
                                  <a:pt x="13110" y="7"/>
                                  <a:pt x="13110" y="11"/>
                                </a:cubicBezTo>
                                <a:cubicBezTo>
                                  <a:pt x="13110" y="16"/>
                                  <a:pt x="13107" y="19"/>
                                  <a:pt x="13102" y="19"/>
                                </a:cubicBezTo>
                                <a:lnTo>
                                  <a:pt x="13102" y="19"/>
                                </a:lnTo>
                                <a:cubicBezTo>
                                  <a:pt x="13098" y="19"/>
                                  <a:pt x="13094" y="16"/>
                                  <a:pt x="13094" y="11"/>
                                </a:cubicBezTo>
                                <a:cubicBezTo>
                                  <a:pt x="13094" y="7"/>
                                  <a:pt x="13098" y="3"/>
                                  <a:pt x="13102" y="3"/>
                                </a:cubicBezTo>
                                <a:close/>
                                <a:moveTo>
                                  <a:pt x="13134" y="3"/>
                                </a:moveTo>
                                <a:lnTo>
                                  <a:pt x="13134" y="3"/>
                                </a:lnTo>
                                <a:cubicBezTo>
                                  <a:pt x="13139" y="3"/>
                                  <a:pt x="13142" y="7"/>
                                  <a:pt x="13142" y="11"/>
                                </a:cubicBezTo>
                                <a:cubicBezTo>
                                  <a:pt x="13142" y="16"/>
                                  <a:pt x="13139" y="19"/>
                                  <a:pt x="13134" y="19"/>
                                </a:cubicBezTo>
                                <a:lnTo>
                                  <a:pt x="13134" y="19"/>
                                </a:lnTo>
                                <a:cubicBezTo>
                                  <a:pt x="13130" y="19"/>
                                  <a:pt x="13126" y="16"/>
                                  <a:pt x="13126" y="11"/>
                                </a:cubicBezTo>
                                <a:cubicBezTo>
                                  <a:pt x="13126" y="7"/>
                                  <a:pt x="13130" y="3"/>
                                  <a:pt x="13134" y="3"/>
                                </a:cubicBezTo>
                                <a:close/>
                                <a:moveTo>
                                  <a:pt x="13166" y="3"/>
                                </a:moveTo>
                                <a:lnTo>
                                  <a:pt x="13166" y="3"/>
                                </a:lnTo>
                                <a:cubicBezTo>
                                  <a:pt x="13171" y="3"/>
                                  <a:pt x="13174" y="7"/>
                                  <a:pt x="13174" y="11"/>
                                </a:cubicBezTo>
                                <a:cubicBezTo>
                                  <a:pt x="13174" y="16"/>
                                  <a:pt x="13171" y="19"/>
                                  <a:pt x="13166" y="19"/>
                                </a:cubicBezTo>
                                <a:lnTo>
                                  <a:pt x="13166" y="19"/>
                                </a:lnTo>
                                <a:cubicBezTo>
                                  <a:pt x="13162" y="19"/>
                                  <a:pt x="13158" y="16"/>
                                  <a:pt x="13158" y="11"/>
                                </a:cubicBezTo>
                                <a:cubicBezTo>
                                  <a:pt x="13158" y="7"/>
                                  <a:pt x="13162" y="3"/>
                                  <a:pt x="13166" y="3"/>
                                </a:cubicBezTo>
                                <a:close/>
                                <a:moveTo>
                                  <a:pt x="13198" y="3"/>
                                </a:moveTo>
                                <a:lnTo>
                                  <a:pt x="13198" y="3"/>
                                </a:lnTo>
                                <a:cubicBezTo>
                                  <a:pt x="13203" y="3"/>
                                  <a:pt x="13206" y="7"/>
                                  <a:pt x="13206" y="11"/>
                                </a:cubicBezTo>
                                <a:cubicBezTo>
                                  <a:pt x="13206" y="16"/>
                                  <a:pt x="13203" y="19"/>
                                  <a:pt x="13198" y="19"/>
                                </a:cubicBezTo>
                                <a:lnTo>
                                  <a:pt x="13198" y="19"/>
                                </a:lnTo>
                                <a:cubicBezTo>
                                  <a:pt x="13194" y="19"/>
                                  <a:pt x="13190" y="16"/>
                                  <a:pt x="13190" y="11"/>
                                </a:cubicBezTo>
                                <a:cubicBezTo>
                                  <a:pt x="13190" y="7"/>
                                  <a:pt x="13194" y="3"/>
                                  <a:pt x="13198" y="3"/>
                                </a:cubicBezTo>
                                <a:close/>
                                <a:moveTo>
                                  <a:pt x="13230" y="3"/>
                                </a:moveTo>
                                <a:lnTo>
                                  <a:pt x="13230" y="3"/>
                                </a:lnTo>
                                <a:cubicBezTo>
                                  <a:pt x="13235" y="3"/>
                                  <a:pt x="13238" y="7"/>
                                  <a:pt x="13238" y="11"/>
                                </a:cubicBezTo>
                                <a:cubicBezTo>
                                  <a:pt x="13238" y="16"/>
                                  <a:pt x="13235" y="19"/>
                                  <a:pt x="13230" y="19"/>
                                </a:cubicBezTo>
                                <a:lnTo>
                                  <a:pt x="13230" y="19"/>
                                </a:lnTo>
                                <a:cubicBezTo>
                                  <a:pt x="13226" y="19"/>
                                  <a:pt x="13222" y="16"/>
                                  <a:pt x="13222" y="11"/>
                                </a:cubicBezTo>
                                <a:cubicBezTo>
                                  <a:pt x="13222" y="7"/>
                                  <a:pt x="13226" y="3"/>
                                  <a:pt x="13230" y="3"/>
                                </a:cubicBezTo>
                                <a:close/>
                                <a:moveTo>
                                  <a:pt x="13262" y="3"/>
                                </a:moveTo>
                                <a:lnTo>
                                  <a:pt x="13262" y="3"/>
                                </a:lnTo>
                                <a:cubicBezTo>
                                  <a:pt x="13267" y="3"/>
                                  <a:pt x="13270" y="7"/>
                                  <a:pt x="13270" y="11"/>
                                </a:cubicBezTo>
                                <a:cubicBezTo>
                                  <a:pt x="13270" y="16"/>
                                  <a:pt x="13267" y="19"/>
                                  <a:pt x="13262" y="19"/>
                                </a:cubicBezTo>
                                <a:lnTo>
                                  <a:pt x="13262" y="19"/>
                                </a:lnTo>
                                <a:cubicBezTo>
                                  <a:pt x="13258" y="19"/>
                                  <a:pt x="13254" y="16"/>
                                  <a:pt x="13254" y="11"/>
                                </a:cubicBezTo>
                                <a:cubicBezTo>
                                  <a:pt x="13254" y="7"/>
                                  <a:pt x="13258" y="3"/>
                                  <a:pt x="13262" y="3"/>
                                </a:cubicBezTo>
                                <a:close/>
                                <a:moveTo>
                                  <a:pt x="13294" y="3"/>
                                </a:moveTo>
                                <a:lnTo>
                                  <a:pt x="13294" y="3"/>
                                </a:lnTo>
                                <a:cubicBezTo>
                                  <a:pt x="13299" y="3"/>
                                  <a:pt x="13302" y="7"/>
                                  <a:pt x="13302" y="11"/>
                                </a:cubicBezTo>
                                <a:cubicBezTo>
                                  <a:pt x="13302" y="16"/>
                                  <a:pt x="13299" y="19"/>
                                  <a:pt x="13294" y="19"/>
                                </a:cubicBezTo>
                                <a:lnTo>
                                  <a:pt x="13294" y="19"/>
                                </a:lnTo>
                                <a:cubicBezTo>
                                  <a:pt x="13290" y="19"/>
                                  <a:pt x="13286" y="16"/>
                                  <a:pt x="13286" y="11"/>
                                </a:cubicBezTo>
                                <a:cubicBezTo>
                                  <a:pt x="13286" y="7"/>
                                  <a:pt x="13290" y="3"/>
                                  <a:pt x="13294" y="3"/>
                                </a:cubicBezTo>
                                <a:close/>
                                <a:moveTo>
                                  <a:pt x="13326" y="3"/>
                                </a:moveTo>
                                <a:lnTo>
                                  <a:pt x="13326" y="3"/>
                                </a:lnTo>
                                <a:cubicBezTo>
                                  <a:pt x="13331" y="3"/>
                                  <a:pt x="13334" y="7"/>
                                  <a:pt x="13334" y="11"/>
                                </a:cubicBezTo>
                                <a:cubicBezTo>
                                  <a:pt x="13334" y="16"/>
                                  <a:pt x="13331" y="19"/>
                                  <a:pt x="13326" y="19"/>
                                </a:cubicBezTo>
                                <a:lnTo>
                                  <a:pt x="13326" y="19"/>
                                </a:lnTo>
                                <a:cubicBezTo>
                                  <a:pt x="13322" y="19"/>
                                  <a:pt x="13318" y="16"/>
                                  <a:pt x="13318" y="11"/>
                                </a:cubicBezTo>
                                <a:cubicBezTo>
                                  <a:pt x="13318" y="7"/>
                                  <a:pt x="13322" y="3"/>
                                  <a:pt x="13326" y="3"/>
                                </a:cubicBezTo>
                                <a:close/>
                                <a:moveTo>
                                  <a:pt x="13358" y="3"/>
                                </a:moveTo>
                                <a:lnTo>
                                  <a:pt x="13359" y="3"/>
                                </a:lnTo>
                                <a:cubicBezTo>
                                  <a:pt x="13363" y="3"/>
                                  <a:pt x="13367" y="7"/>
                                  <a:pt x="13367" y="11"/>
                                </a:cubicBezTo>
                                <a:cubicBezTo>
                                  <a:pt x="13367" y="16"/>
                                  <a:pt x="13363" y="19"/>
                                  <a:pt x="13359" y="19"/>
                                </a:cubicBezTo>
                                <a:lnTo>
                                  <a:pt x="13358" y="19"/>
                                </a:lnTo>
                                <a:cubicBezTo>
                                  <a:pt x="13354" y="19"/>
                                  <a:pt x="13350" y="16"/>
                                  <a:pt x="13350" y="11"/>
                                </a:cubicBezTo>
                                <a:cubicBezTo>
                                  <a:pt x="13350" y="7"/>
                                  <a:pt x="13354" y="3"/>
                                  <a:pt x="13358" y="3"/>
                                </a:cubicBezTo>
                                <a:close/>
                                <a:moveTo>
                                  <a:pt x="13391" y="3"/>
                                </a:moveTo>
                                <a:lnTo>
                                  <a:pt x="13391" y="3"/>
                                </a:lnTo>
                                <a:cubicBezTo>
                                  <a:pt x="13395" y="3"/>
                                  <a:pt x="13399" y="7"/>
                                  <a:pt x="13399" y="11"/>
                                </a:cubicBezTo>
                                <a:cubicBezTo>
                                  <a:pt x="13399" y="16"/>
                                  <a:pt x="13395" y="19"/>
                                  <a:pt x="13391" y="19"/>
                                </a:cubicBezTo>
                                <a:lnTo>
                                  <a:pt x="13391" y="19"/>
                                </a:lnTo>
                                <a:cubicBezTo>
                                  <a:pt x="13386" y="19"/>
                                  <a:pt x="13383" y="16"/>
                                  <a:pt x="13383" y="11"/>
                                </a:cubicBezTo>
                                <a:cubicBezTo>
                                  <a:pt x="13383" y="7"/>
                                  <a:pt x="13386" y="3"/>
                                  <a:pt x="13391" y="3"/>
                                </a:cubicBezTo>
                                <a:close/>
                                <a:moveTo>
                                  <a:pt x="13423" y="3"/>
                                </a:moveTo>
                                <a:lnTo>
                                  <a:pt x="13423" y="3"/>
                                </a:lnTo>
                                <a:cubicBezTo>
                                  <a:pt x="13427" y="3"/>
                                  <a:pt x="13431" y="7"/>
                                  <a:pt x="13431" y="11"/>
                                </a:cubicBezTo>
                                <a:cubicBezTo>
                                  <a:pt x="13431" y="16"/>
                                  <a:pt x="13427" y="19"/>
                                  <a:pt x="13423" y="19"/>
                                </a:cubicBezTo>
                                <a:lnTo>
                                  <a:pt x="13423" y="19"/>
                                </a:lnTo>
                                <a:cubicBezTo>
                                  <a:pt x="13418" y="19"/>
                                  <a:pt x="13415" y="16"/>
                                  <a:pt x="13415" y="11"/>
                                </a:cubicBezTo>
                                <a:cubicBezTo>
                                  <a:pt x="13415" y="7"/>
                                  <a:pt x="13418" y="3"/>
                                  <a:pt x="13423" y="3"/>
                                </a:cubicBezTo>
                                <a:close/>
                                <a:moveTo>
                                  <a:pt x="13455" y="3"/>
                                </a:moveTo>
                                <a:lnTo>
                                  <a:pt x="13455" y="3"/>
                                </a:lnTo>
                                <a:cubicBezTo>
                                  <a:pt x="13459" y="3"/>
                                  <a:pt x="13463" y="7"/>
                                  <a:pt x="13463" y="11"/>
                                </a:cubicBezTo>
                                <a:cubicBezTo>
                                  <a:pt x="13463" y="16"/>
                                  <a:pt x="13459" y="19"/>
                                  <a:pt x="13455" y="19"/>
                                </a:cubicBezTo>
                                <a:lnTo>
                                  <a:pt x="13455" y="19"/>
                                </a:lnTo>
                                <a:cubicBezTo>
                                  <a:pt x="13450" y="19"/>
                                  <a:pt x="13447" y="16"/>
                                  <a:pt x="13447" y="11"/>
                                </a:cubicBezTo>
                                <a:cubicBezTo>
                                  <a:pt x="13447" y="7"/>
                                  <a:pt x="13450" y="3"/>
                                  <a:pt x="13455" y="3"/>
                                </a:cubicBezTo>
                                <a:close/>
                                <a:moveTo>
                                  <a:pt x="13487" y="3"/>
                                </a:moveTo>
                                <a:lnTo>
                                  <a:pt x="13487" y="3"/>
                                </a:lnTo>
                                <a:cubicBezTo>
                                  <a:pt x="13491" y="3"/>
                                  <a:pt x="13495" y="7"/>
                                  <a:pt x="13495" y="11"/>
                                </a:cubicBezTo>
                                <a:cubicBezTo>
                                  <a:pt x="13495" y="16"/>
                                  <a:pt x="13491" y="19"/>
                                  <a:pt x="13487" y="19"/>
                                </a:cubicBezTo>
                                <a:lnTo>
                                  <a:pt x="13487" y="19"/>
                                </a:lnTo>
                                <a:cubicBezTo>
                                  <a:pt x="13482" y="19"/>
                                  <a:pt x="13479" y="16"/>
                                  <a:pt x="13479" y="11"/>
                                </a:cubicBezTo>
                                <a:cubicBezTo>
                                  <a:pt x="13479" y="7"/>
                                  <a:pt x="13482" y="3"/>
                                  <a:pt x="13487" y="3"/>
                                </a:cubicBezTo>
                                <a:close/>
                                <a:moveTo>
                                  <a:pt x="13519" y="3"/>
                                </a:moveTo>
                                <a:lnTo>
                                  <a:pt x="13519" y="3"/>
                                </a:lnTo>
                                <a:cubicBezTo>
                                  <a:pt x="13523" y="3"/>
                                  <a:pt x="13527" y="7"/>
                                  <a:pt x="13527" y="11"/>
                                </a:cubicBezTo>
                                <a:cubicBezTo>
                                  <a:pt x="13527" y="16"/>
                                  <a:pt x="13523" y="19"/>
                                  <a:pt x="13519" y="19"/>
                                </a:cubicBezTo>
                                <a:lnTo>
                                  <a:pt x="13519" y="19"/>
                                </a:lnTo>
                                <a:cubicBezTo>
                                  <a:pt x="13514" y="19"/>
                                  <a:pt x="13511" y="16"/>
                                  <a:pt x="13511" y="11"/>
                                </a:cubicBezTo>
                                <a:cubicBezTo>
                                  <a:pt x="13511" y="7"/>
                                  <a:pt x="13514" y="3"/>
                                  <a:pt x="13519" y="3"/>
                                </a:cubicBezTo>
                                <a:close/>
                                <a:moveTo>
                                  <a:pt x="13551" y="3"/>
                                </a:moveTo>
                                <a:lnTo>
                                  <a:pt x="13551" y="3"/>
                                </a:lnTo>
                                <a:cubicBezTo>
                                  <a:pt x="13555" y="3"/>
                                  <a:pt x="13559" y="7"/>
                                  <a:pt x="13559" y="11"/>
                                </a:cubicBezTo>
                                <a:cubicBezTo>
                                  <a:pt x="13559" y="16"/>
                                  <a:pt x="13555" y="19"/>
                                  <a:pt x="13551" y="19"/>
                                </a:cubicBezTo>
                                <a:lnTo>
                                  <a:pt x="13551" y="19"/>
                                </a:lnTo>
                                <a:cubicBezTo>
                                  <a:pt x="13546" y="19"/>
                                  <a:pt x="13543" y="16"/>
                                  <a:pt x="13543" y="11"/>
                                </a:cubicBezTo>
                                <a:cubicBezTo>
                                  <a:pt x="13543" y="7"/>
                                  <a:pt x="13546" y="3"/>
                                  <a:pt x="13551" y="3"/>
                                </a:cubicBezTo>
                                <a:close/>
                                <a:moveTo>
                                  <a:pt x="13583" y="3"/>
                                </a:moveTo>
                                <a:lnTo>
                                  <a:pt x="13583" y="3"/>
                                </a:lnTo>
                                <a:cubicBezTo>
                                  <a:pt x="13587" y="3"/>
                                  <a:pt x="13591" y="7"/>
                                  <a:pt x="13591" y="11"/>
                                </a:cubicBezTo>
                                <a:cubicBezTo>
                                  <a:pt x="13591" y="16"/>
                                  <a:pt x="13587" y="19"/>
                                  <a:pt x="13583" y="19"/>
                                </a:cubicBezTo>
                                <a:lnTo>
                                  <a:pt x="13583" y="19"/>
                                </a:lnTo>
                                <a:cubicBezTo>
                                  <a:pt x="13578" y="19"/>
                                  <a:pt x="13575" y="16"/>
                                  <a:pt x="13575" y="11"/>
                                </a:cubicBezTo>
                                <a:cubicBezTo>
                                  <a:pt x="13575" y="7"/>
                                  <a:pt x="13578" y="3"/>
                                  <a:pt x="13583" y="3"/>
                                </a:cubicBezTo>
                                <a:close/>
                                <a:moveTo>
                                  <a:pt x="13615" y="3"/>
                                </a:moveTo>
                                <a:lnTo>
                                  <a:pt x="13615" y="3"/>
                                </a:lnTo>
                                <a:cubicBezTo>
                                  <a:pt x="13619" y="3"/>
                                  <a:pt x="13623" y="7"/>
                                  <a:pt x="13623" y="11"/>
                                </a:cubicBezTo>
                                <a:cubicBezTo>
                                  <a:pt x="13623" y="16"/>
                                  <a:pt x="13619" y="19"/>
                                  <a:pt x="13615" y="19"/>
                                </a:cubicBezTo>
                                <a:lnTo>
                                  <a:pt x="13615" y="19"/>
                                </a:lnTo>
                                <a:cubicBezTo>
                                  <a:pt x="13610" y="19"/>
                                  <a:pt x="13607" y="16"/>
                                  <a:pt x="13607" y="11"/>
                                </a:cubicBezTo>
                                <a:cubicBezTo>
                                  <a:pt x="13607" y="7"/>
                                  <a:pt x="13610" y="3"/>
                                  <a:pt x="13615" y="3"/>
                                </a:cubicBezTo>
                                <a:close/>
                                <a:moveTo>
                                  <a:pt x="13647" y="3"/>
                                </a:moveTo>
                                <a:lnTo>
                                  <a:pt x="13647" y="3"/>
                                </a:lnTo>
                                <a:cubicBezTo>
                                  <a:pt x="13651" y="3"/>
                                  <a:pt x="13655" y="7"/>
                                  <a:pt x="13655" y="11"/>
                                </a:cubicBezTo>
                                <a:cubicBezTo>
                                  <a:pt x="13655" y="16"/>
                                  <a:pt x="13651" y="19"/>
                                  <a:pt x="13647" y="19"/>
                                </a:cubicBezTo>
                                <a:lnTo>
                                  <a:pt x="13647" y="19"/>
                                </a:lnTo>
                                <a:cubicBezTo>
                                  <a:pt x="13642" y="19"/>
                                  <a:pt x="13639" y="16"/>
                                  <a:pt x="13639" y="11"/>
                                </a:cubicBezTo>
                                <a:cubicBezTo>
                                  <a:pt x="13639" y="7"/>
                                  <a:pt x="13642" y="3"/>
                                  <a:pt x="13647" y="3"/>
                                </a:cubicBezTo>
                                <a:close/>
                                <a:moveTo>
                                  <a:pt x="13679" y="4"/>
                                </a:moveTo>
                                <a:lnTo>
                                  <a:pt x="13679" y="4"/>
                                </a:lnTo>
                                <a:cubicBezTo>
                                  <a:pt x="13683" y="4"/>
                                  <a:pt x="13687" y="7"/>
                                  <a:pt x="13687" y="12"/>
                                </a:cubicBezTo>
                                <a:cubicBezTo>
                                  <a:pt x="13687" y="16"/>
                                  <a:pt x="13683" y="20"/>
                                  <a:pt x="13679" y="20"/>
                                </a:cubicBezTo>
                                <a:lnTo>
                                  <a:pt x="13679" y="20"/>
                                </a:lnTo>
                                <a:cubicBezTo>
                                  <a:pt x="13674" y="20"/>
                                  <a:pt x="13671" y="16"/>
                                  <a:pt x="13671" y="12"/>
                                </a:cubicBezTo>
                                <a:cubicBezTo>
                                  <a:pt x="13671" y="7"/>
                                  <a:pt x="13674" y="4"/>
                                  <a:pt x="13679" y="4"/>
                                </a:cubicBezTo>
                                <a:close/>
                                <a:moveTo>
                                  <a:pt x="13711" y="4"/>
                                </a:moveTo>
                                <a:lnTo>
                                  <a:pt x="13711" y="4"/>
                                </a:lnTo>
                                <a:cubicBezTo>
                                  <a:pt x="13715" y="4"/>
                                  <a:pt x="13719" y="7"/>
                                  <a:pt x="13719" y="12"/>
                                </a:cubicBezTo>
                                <a:cubicBezTo>
                                  <a:pt x="13719" y="16"/>
                                  <a:pt x="13715" y="20"/>
                                  <a:pt x="13711" y="20"/>
                                </a:cubicBezTo>
                                <a:lnTo>
                                  <a:pt x="13711" y="20"/>
                                </a:lnTo>
                                <a:cubicBezTo>
                                  <a:pt x="13706" y="20"/>
                                  <a:pt x="13703" y="16"/>
                                  <a:pt x="13703" y="12"/>
                                </a:cubicBezTo>
                                <a:cubicBezTo>
                                  <a:pt x="13703" y="7"/>
                                  <a:pt x="13706" y="4"/>
                                  <a:pt x="13711" y="4"/>
                                </a:cubicBezTo>
                                <a:close/>
                                <a:moveTo>
                                  <a:pt x="13743" y="4"/>
                                </a:moveTo>
                                <a:lnTo>
                                  <a:pt x="13743" y="4"/>
                                </a:lnTo>
                                <a:cubicBezTo>
                                  <a:pt x="13747" y="4"/>
                                  <a:pt x="13751" y="7"/>
                                  <a:pt x="13751" y="12"/>
                                </a:cubicBezTo>
                                <a:cubicBezTo>
                                  <a:pt x="13751" y="16"/>
                                  <a:pt x="13747" y="20"/>
                                  <a:pt x="13743" y="20"/>
                                </a:cubicBezTo>
                                <a:lnTo>
                                  <a:pt x="13743" y="20"/>
                                </a:lnTo>
                                <a:cubicBezTo>
                                  <a:pt x="13738" y="20"/>
                                  <a:pt x="13735" y="16"/>
                                  <a:pt x="13735" y="12"/>
                                </a:cubicBezTo>
                                <a:cubicBezTo>
                                  <a:pt x="13735" y="7"/>
                                  <a:pt x="13738" y="4"/>
                                  <a:pt x="13743" y="4"/>
                                </a:cubicBezTo>
                                <a:close/>
                                <a:moveTo>
                                  <a:pt x="13775" y="4"/>
                                </a:moveTo>
                                <a:lnTo>
                                  <a:pt x="13775" y="4"/>
                                </a:lnTo>
                                <a:cubicBezTo>
                                  <a:pt x="13779" y="4"/>
                                  <a:pt x="13783" y="7"/>
                                  <a:pt x="13783" y="12"/>
                                </a:cubicBezTo>
                                <a:cubicBezTo>
                                  <a:pt x="13783" y="16"/>
                                  <a:pt x="13779" y="20"/>
                                  <a:pt x="13775" y="20"/>
                                </a:cubicBezTo>
                                <a:lnTo>
                                  <a:pt x="13775" y="20"/>
                                </a:lnTo>
                                <a:cubicBezTo>
                                  <a:pt x="13770" y="20"/>
                                  <a:pt x="13767" y="16"/>
                                  <a:pt x="13767" y="12"/>
                                </a:cubicBezTo>
                                <a:cubicBezTo>
                                  <a:pt x="13767" y="7"/>
                                  <a:pt x="13770" y="4"/>
                                  <a:pt x="13775" y="4"/>
                                </a:cubicBezTo>
                                <a:close/>
                                <a:moveTo>
                                  <a:pt x="13807" y="4"/>
                                </a:moveTo>
                                <a:lnTo>
                                  <a:pt x="13807" y="4"/>
                                </a:lnTo>
                                <a:cubicBezTo>
                                  <a:pt x="13811" y="4"/>
                                  <a:pt x="13815" y="7"/>
                                  <a:pt x="13815" y="12"/>
                                </a:cubicBezTo>
                                <a:cubicBezTo>
                                  <a:pt x="13815" y="16"/>
                                  <a:pt x="13811" y="20"/>
                                  <a:pt x="13807" y="20"/>
                                </a:cubicBezTo>
                                <a:lnTo>
                                  <a:pt x="13807" y="20"/>
                                </a:lnTo>
                                <a:cubicBezTo>
                                  <a:pt x="13802" y="20"/>
                                  <a:pt x="13799" y="16"/>
                                  <a:pt x="13799" y="12"/>
                                </a:cubicBezTo>
                                <a:cubicBezTo>
                                  <a:pt x="13799" y="7"/>
                                  <a:pt x="13802" y="4"/>
                                  <a:pt x="13807" y="4"/>
                                </a:cubicBezTo>
                                <a:close/>
                                <a:moveTo>
                                  <a:pt x="13839" y="4"/>
                                </a:moveTo>
                                <a:lnTo>
                                  <a:pt x="13839" y="4"/>
                                </a:lnTo>
                                <a:cubicBezTo>
                                  <a:pt x="13843" y="4"/>
                                  <a:pt x="13847" y="7"/>
                                  <a:pt x="13847" y="12"/>
                                </a:cubicBezTo>
                                <a:cubicBezTo>
                                  <a:pt x="13847" y="16"/>
                                  <a:pt x="13843" y="20"/>
                                  <a:pt x="13839" y="20"/>
                                </a:cubicBezTo>
                                <a:lnTo>
                                  <a:pt x="13839" y="20"/>
                                </a:lnTo>
                                <a:cubicBezTo>
                                  <a:pt x="13834" y="20"/>
                                  <a:pt x="13831" y="16"/>
                                  <a:pt x="13831" y="12"/>
                                </a:cubicBezTo>
                                <a:cubicBezTo>
                                  <a:pt x="13831" y="7"/>
                                  <a:pt x="13834" y="4"/>
                                  <a:pt x="13839" y="4"/>
                                </a:cubicBezTo>
                                <a:close/>
                                <a:moveTo>
                                  <a:pt x="13871" y="4"/>
                                </a:moveTo>
                                <a:lnTo>
                                  <a:pt x="13871" y="4"/>
                                </a:lnTo>
                                <a:cubicBezTo>
                                  <a:pt x="13875" y="4"/>
                                  <a:pt x="13879" y="7"/>
                                  <a:pt x="13879" y="12"/>
                                </a:cubicBezTo>
                                <a:cubicBezTo>
                                  <a:pt x="13879" y="16"/>
                                  <a:pt x="13875" y="20"/>
                                  <a:pt x="13871" y="20"/>
                                </a:cubicBezTo>
                                <a:lnTo>
                                  <a:pt x="13871" y="20"/>
                                </a:lnTo>
                                <a:cubicBezTo>
                                  <a:pt x="13866" y="20"/>
                                  <a:pt x="13863" y="16"/>
                                  <a:pt x="13863" y="12"/>
                                </a:cubicBezTo>
                                <a:cubicBezTo>
                                  <a:pt x="13863" y="7"/>
                                  <a:pt x="13866" y="4"/>
                                  <a:pt x="13871" y="4"/>
                                </a:cubicBezTo>
                                <a:close/>
                                <a:moveTo>
                                  <a:pt x="13903" y="4"/>
                                </a:moveTo>
                                <a:lnTo>
                                  <a:pt x="13903" y="4"/>
                                </a:lnTo>
                                <a:cubicBezTo>
                                  <a:pt x="13907" y="4"/>
                                  <a:pt x="13911" y="7"/>
                                  <a:pt x="13911" y="12"/>
                                </a:cubicBezTo>
                                <a:cubicBezTo>
                                  <a:pt x="13911" y="16"/>
                                  <a:pt x="13907" y="20"/>
                                  <a:pt x="13903" y="20"/>
                                </a:cubicBezTo>
                                <a:lnTo>
                                  <a:pt x="13903" y="20"/>
                                </a:lnTo>
                                <a:cubicBezTo>
                                  <a:pt x="13898" y="20"/>
                                  <a:pt x="13895" y="16"/>
                                  <a:pt x="13895" y="12"/>
                                </a:cubicBezTo>
                                <a:cubicBezTo>
                                  <a:pt x="13895" y="7"/>
                                  <a:pt x="13898" y="4"/>
                                  <a:pt x="13903" y="4"/>
                                </a:cubicBezTo>
                                <a:close/>
                                <a:moveTo>
                                  <a:pt x="13935" y="4"/>
                                </a:moveTo>
                                <a:lnTo>
                                  <a:pt x="13935" y="4"/>
                                </a:lnTo>
                                <a:cubicBezTo>
                                  <a:pt x="13939" y="4"/>
                                  <a:pt x="13943" y="7"/>
                                  <a:pt x="13943" y="12"/>
                                </a:cubicBezTo>
                                <a:cubicBezTo>
                                  <a:pt x="13943" y="16"/>
                                  <a:pt x="13939" y="20"/>
                                  <a:pt x="13935" y="20"/>
                                </a:cubicBezTo>
                                <a:lnTo>
                                  <a:pt x="13935" y="20"/>
                                </a:lnTo>
                                <a:cubicBezTo>
                                  <a:pt x="13930" y="20"/>
                                  <a:pt x="13927" y="16"/>
                                  <a:pt x="13927" y="12"/>
                                </a:cubicBezTo>
                                <a:cubicBezTo>
                                  <a:pt x="13927" y="7"/>
                                  <a:pt x="13930" y="4"/>
                                  <a:pt x="13935" y="4"/>
                                </a:cubicBezTo>
                                <a:close/>
                                <a:moveTo>
                                  <a:pt x="13967" y="4"/>
                                </a:moveTo>
                                <a:lnTo>
                                  <a:pt x="13967" y="4"/>
                                </a:lnTo>
                                <a:cubicBezTo>
                                  <a:pt x="13971" y="4"/>
                                  <a:pt x="13975" y="7"/>
                                  <a:pt x="13975" y="12"/>
                                </a:cubicBezTo>
                                <a:cubicBezTo>
                                  <a:pt x="13975" y="16"/>
                                  <a:pt x="13971" y="20"/>
                                  <a:pt x="13967" y="20"/>
                                </a:cubicBezTo>
                                <a:lnTo>
                                  <a:pt x="13967" y="20"/>
                                </a:lnTo>
                                <a:cubicBezTo>
                                  <a:pt x="13962" y="20"/>
                                  <a:pt x="13959" y="16"/>
                                  <a:pt x="13959" y="12"/>
                                </a:cubicBezTo>
                                <a:cubicBezTo>
                                  <a:pt x="13959" y="7"/>
                                  <a:pt x="13962" y="4"/>
                                  <a:pt x="13967" y="4"/>
                                </a:cubicBezTo>
                                <a:close/>
                                <a:moveTo>
                                  <a:pt x="13999" y="4"/>
                                </a:moveTo>
                                <a:lnTo>
                                  <a:pt x="13999" y="4"/>
                                </a:lnTo>
                                <a:cubicBezTo>
                                  <a:pt x="14003" y="4"/>
                                  <a:pt x="14007" y="7"/>
                                  <a:pt x="14007" y="12"/>
                                </a:cubicBezTo>
                                <a:cubicBezTo>
                                  <a:pt x="14007" y="16"/>
                                  <a:pt x="14003" y="20"/>
                                  <a:pt x="13999" y="20"/>
                                </a:cubicBezTo>
                                <a:lnTo>
                                  <a:pt x="13999" y="20"/>
                                </a:lnTo>
                                <a:cubicBezTo>
                                  <a:pt x="13994" y="20"/>
                                  <a:pt x="13991" y="16"/>
                                  <a:pt x="13991" y="12"/>
                                </a:cubicBezTo>
                                <a:cubicBezTo>
                                  <a:pt x="13991" y="7"/>
                                  <a:pt x="13994" y="4"/>
                                  <a:pt x="13999" y="4"/>
                                </a:cubicBezTo>
                                <a:close/>
                                <a:moveTo>
                                  <a:pt x="14031" y="4"/>
                                </a:moveTo>
                                <a:lnTo>
                                  <a:pt x="14031" y="4"/>
                                </a:lnTo>
                                <a:cubicBezTo>
                                  <a:pt x="14035" y="4"/>
                                  <a:pt x="14039" y="7"/>
                                  <a:pt x="14039" y="12"/>
                                </a:cubicBezTo>
                                <a:cubicBezTo>
                                  <a:pt x="14039" y="16"/>
                                  <a:pt x="14035" y="20"/>
                                  <a:pt x="14031" y="20"/>
                                </a:cubicBezTo>
                                <a:lnTo>
                                  <a:pt x="14031" y="20"/>
                                </a:lnTo>
                                <a:cubicBezTo>
                                  <a:pt x="14026" y="20"/>
                                  <a:pt x="14023" y="16"/>
                                  <a:pt x="14023" y="12"/>
                                </a:cubicBezTo>
                                <a:cubicBezTo>
                                  <a:pt x="14023" y="7"/>
                                  <a:pt x="14026" y="4"/>
                                  <a:pt x="14031" y="4"/>
                                </a:cubicBezTo>
                                <a:close/>
                                <a:moveTo>
                                  <a:pt x="14063" y="4"/>
                                </a:moveTo>
                                <a:lnTo>
                                  <a:pt x="14063" y="4"/>
                                </a:lnTo>
                                <a:cubicBezTo>
                                  <a:pt x="14067" y="4"/>
                                  <a:pt x="14071" y="7"/>
                                  <a:pt x="14071" y="12"/>
                                </a:cubicBezTo>
                                <a:cubicBezTo>
                                  <a:pt x="14071" y="16"/>
                                  <a:pt x="14067" y="20"/>
                                  <a:pt x="14063" y="20"/>
                                </a:cubicBezTo>
                                <a:lnTo>
                                  <a:pt x="14063" y="20"/>
                                </a:lnTo>
                                <a:cubicBezTo>
                                  <a:pt x="14058" y="20"/>
                                  <a:pt x="14055" y="16"/>
                                  <a:pt x="14055" y="12"/>
                                </a:cubicBezTo>
                                <a:cubicBezTo>
                                  <a:pt x="14055" y="7"/>
                                  <a:pt x="14058" y="4"/>
                                  <a:pt x="14063" y="4"/>
                                </a:cubicBezTo>
                                <a:close/>
                                <a:moveTo>
                                  <a:pt x="14095" y="4"/>
                                </a:moveTo>
                                <a:lnTo>
                                  <a:pt x="14095" y="4"/>
                                </a:lnTo>
                                <a:cubicBezTo>
                                  <a:pt x="14099" y="4"/>
                                  <a:pt x="14103" y="7"/>
                                  <a:pt x="14103" y="12"/>
                                </a:cubicBezTo>
                                <a:cubicBezTo>
                                  <a:pt x="14103" y="16"/>
                                  <a:pt x="14099" y="20"/>
                                  <a:pt x="14095" y="20"/>
                                </a:cubicBezTo>
                                <a:lnTo>
                                  <a:pt x="14095" y="20"/>
                                </a:lnTo>
                                <a:cubicBezTo>
                                  <a:pt x="14090" y="20"/>
                                  <a:pt x="14087" y="16"/>
                                  <a:pt x="14087" y="12"/>
                                </a:cubicBezTo>
                                <a:cubicBezTo>
                                  <a:pt x="14087" y="7"/>
                                  <a:pt x="14090" y="4"/>
                                  <a:pt x="14095" y="4"/>
                                </a:cubicBezTo>
                                <a:close/>
                                <a:moveTo>
                                  <a:pt x="14127" y="4"/>
                                </a:moveTo>
                                <a:lnTo>
                                  <a:pt x="14127" y="4"/>
                                </a:lnTo>
                                <a:cubicBezTo>
                                  <a:pt x="14131" y="4"/>
                                  <a:pt x="14135" y="7"/>
                                  <a:pt x="14135" y="12"/>
                                </a:cubicBezTo>
                                <a:cubicBezTo>
                                  <a:pt x="14135" y="16"/>
                                  <a:pt x="14131" y="20"/>
                                  <a:pt x="14127" y="20"/>
                                </a:cubicBezTo>
                                <a:lnTo>
                                  <a:pt x="14127" y="20"/>
                                </a:lnTo>
                                <a:cubicBezTo>
                                  <a:pt x="14122" y="20"/>
                                  <a:pt x="14119" y="16"/>
                                  <a:pt x="14119" y="12"/>
                                </a:cubicBezTo>
                                <a:cubicBezTo>
                                  <a:pt x="14119" y="7"/>
                                  <a:pt x="14122" y="4"/>
                                  <a:pt x="14127" y="4"/>
                                </a:cubicBezTo>
                                <a:close/>
                                <a:moveTo>
                                  <a:pt x="14159" y="4"/>
                                </a:moveTo>
                                <a:lnTo>
                                  <a:pt x="14159" y="4"/>
                                </a:lnTo>
                                <a:cubicBezTo>
                                  <a:pt x="14163" y="4"/>
                                  <a:pt x="14167" y="7"/>
                                  <a:pt x="14167" y="12"/>
                                </a:cubicBezTo>
                                <a:cubicBezTo>
                                  <a:pt x="14167" y="16"/>
                                  <a:pt x="14163" y="20"/>
                                  <a:pt x="14159" y="20"/>
                                </a:cubicBezTo>
                                <a:lnTo>
                                  <a:pt x="14159" y="20"/>
                                </a:lnTo>
                                <a:cubicBezTo>
                                  <a:pt x="14154" y="20"/>
                                  <a:pt x="14151" y="16"/>
                                  <a:pt x="14151" y="12"/>
                                </a:cubicBezTo>
                                <a:cubicBezTo>
                                  <a:pt x="14151" y="7"/>
                                  <a:pt x="14154" y="4"/>
                                  <a:pt x="14159" y="4"/>
                                </a:cubicBezTo>
                                <a:close/>
                                <a:moveTo>
                                  <a:pt x="14191" y="4"/>
                                </a:moveTo>
                                <a:lnTo>
                                  <a:pt x="14191" y="4"/>
                                </a:lnTo>
                                <a:cubicBezTo>
                                  <a:pt x="14195" y="4"/>
                                  <a:pt x="14199" y="7"/>
                                  <a:pt x="14199" y="12"/>
                                </a:cubicBezTo>
                                <a:cubicBezTo>
                                  <a:pt x="14199" y="16"/>
                                  <a:pt x="14195" y="20"/>
                                  <a:pt x="14191" y="20"/>
                                </a:cubicBezTo>
                                <a:lnTo>
                                  <a:pt x="14191" y="20"/>
                                </a:lnTo>
                                <a:cubicBezTo>
                                  <a:pt x="14186" y="20"/>
                                  <a:pt x="14183" y="16"/>
                                  <a:pt x="14183" y="12"/>
                                </a:cubicBezTo>
                                <a:cubicBezTo>
                                  <a:pt x="14183" y="7"/>
                                  <a:pt x="14186" y="4"/>
                                  <a:pt x="14191" y="4"/>
                                </a:cubicBezTo>
                                <a:close/>
                                <a:moveTo>
                                  <a:pt x="14223" y="4"/>
                                </a:moveTo>
                                <a:lnTo>
                                  <a:pt x="14223" y="4"/>
                                </a:lnTo>
                                <a:cubicBezTo>
                                  <a:pt x="14227" y="4"/>
                                  <a:pt x="14231" y="7"/>
                                  <a:pt x="14231" y="12"/>
                                </a:cubicBezTo>
                                <a:cubicBezTo>
                                  <a:pt x="14231" y="16"/>
                                  <a:pt x="14227" y="20"/>
                                  <a:pt x="14223" y="20"/>
                                </a:cubicBezTo>
                                <a:lnTo>
                                  <a:pt x="14223" y="20"/>
                                </a:lnTo>
                                <a:cubicBezTo>
                                  <a:pt x="14218" y="20"/>
                                  <a:pt x="14215" y="16"/>
                                  <a:pt x="14215" y="12"/>
                                </a:cubicBezTo>
                                <a:cubicBezTo>
                                  <a:pt x="14215" y="7"/>
                                  <a:pt x="14218" y="4"/>
                                  <a:pt x="14223" y="4"/>
                                </a:cubicBezTo>
                                <a:close/>
                                <a:moveTo>
                                  <a:pt x="14255" y="4"/>
                                </a:moveTo>
                                <a:lnTo>
                                  <a:pt x="14255" y="4"/>
                                </a:lnTo>
                                <a:cubicBezTo>
                                  <a:pt x="14259" y="4"/>
                                  <a:pt x="14263" y="7"/>
                                  <a:pt x="14263" y="12"/>
                                </a:cubicBezTo>
                                <a:cubicBezTo>
                                  <a:pt x="14263" y="16"/>
                                  <a:pt x="14259" y="20"/>
                                  <a:pt x="14255" y="20"/>
                                </a:cubicBezTo>
                                <a:lnTo>
                                  <a:pt x="14255" y="20"/>
                                </a:lnTo>
                                <a:cubicBezTo>
                                  <a:pt x="14251" y="20"/>
                                  <a:pt x="14247" y="16"/>
                                  <a:pt x="14247" y="12"/>
                                </a:cubicBezTo>
                                <a:cubicBezTo>
                                  <a:pt x="14247" y="7"/>
                                  <a:pt x="14251" y="4"/>
                                  <a:pt x="14255" y="4"/>
                                </a:cubicBezTo>
                                <a:close/>
                                <a:moveTo>
                                  <a:pt x="14287" y="4"/>
                                </a:moveTo>
                                <a:lnTo>
                                  <a:pt x="14287" y="4"/>
                                </a:lnTo>
                                <a:cubicBezTo>
                                  <a:pt x="14291" y="4"/>
                                  <a:pt x="14295" y="7"/>
                                  <a:pt x="14295" y="12"/>
                                </a:cubicBezTo>
                                <a:cubicBezTo>
                                  <a:pt x="14295" y="16"/>
                                  <a:pt x="14291" y="20"/>
                                  <a:pt x="14287" y="20"/>
                                </a:cubicBezTo>
                                <a:lnTo>
                                  <a:pt x="14287" y="20"/>
                                </a:lnTo>
                                <a:cubicBezTo>
                                  <a:pt x="14283" y="20"/>
                                  <a:pt x="14279" y="16"/>
                                  <a:pt x="14279" y="12"/>
                                </a:cubicBezTo>
                                <a:cubicBezTo>
                                  <a:pt x="14279" y="7"/>
                                  <a:pt x="14283" y="4"/>
                                  <a:pt x="14287" y="4"/>
                                </a:cubicBezTo>
                                <a:close/>
                                <a:moveTo>
                                  <a:pt x="14319" y="4"/>
                                </a:moveTo>
                                <a:lnTo>
                                  <a:pt x="14319" y="4"/>
                                </a:lnTo>
                                <a:cubicBezTo>
                                  <a:pt x="14323" y="4"/>
                                  <a:pt x="14327" y="7"/>
                                  <a:pt x="14327" y="12"/>
                                </a:cubicBezTo>
                                <a:cubicBezTo>
                                  <a:pt x="14327" y="16"/>
                                  <a:pt x="14323" y="20"/>
                                  <a:pt x="14319" y="20"/>
                                </a:cubicBezTo>
                                <a:lnTo>
                                  <a:pt x="14319" y="20"/>
                                </a:lnTo>
                                <a:cubicBezTo>
                                  <a:pt x="14315" y="20"/>
                                  <a:pt x="14311" y="16"/>
                                  <a:pt x="14311" y="12"/>
                                </a:cubicBezTo>
                                <a:cubicBezTo>
                                  <a:pt x="14311" y="7"/>
                                  <a:pt x="14315" y="4"/>
                                  <a:pt x="14319" y="4"/>
                                </a:cubicBezTo>
                                <a:close/>
                                <a:moveTo>
                                  <a:pt x="14351" y="4"/>
                                </a:moveTo>
                                <a:lnTo>
                                  <a:pt x="14351" y="4"/>
                                </a:lnTo>
                                <a:cubicBezTo>
                                  <a:pt x="14355" y="4"/>
                                  <a:pt x="14359" y="7"/>
                                  <a:pt x="14359" y="12"/>
                                </a:cubicBezTo>
                                <a:cubicBezTo>
                                  <a:pt x="14359" y="16"/>
                                  <a:pt x="14355" y="20"/>
                                  <a:pt x="14351" y="20"/>
                                </a:cubicBezTo>
                                <a:lnTo>
                                  <a:pt x="14351" y="20"/>
                                </a:lnTo>
                                <a:cubicBezTo>
                                  <a:pt x="14347" y="20"/>
                                  <a:pt x="14343" y="16"/>
                                  <a:pt x="14343" y="12"/>
                                </a:cubicBezTo>
                                <a:cubicBezTo>
                                  <a:pt x="14343" y="7"/>
                                  <a:pt x="14347" y="4"/>
                                  <a:pt x="14351" y="4"/>
                                </a:cubicBezTo>
                                <a:close/>
                                <a:moveTo>
                                  <a:pt x="14383" y="4"/>
                                </a:moveTo>
                                <a:lnTo>
                                  <a:pt x="14383" y="4"/>
                                </a:lnTo>
                                <a:cubicBezTo>
                                  <a:pt x="14387" y="4"/>
                                  <a:pt x="14391" y="7"/>
                                  <a:pt x="14391" y="12"/>
                                </a:cubicBezTo>
                                <a:cubicBezTo>
                                  <a:pt x="14391" y="16"/>
                                  <a:pt x="14387" y="20"/>
                                  <a:pt x="14383" y="20"/>
                                </a:cubicBezTo>
                                <a:lnTo>
                                  <a:pt x="14383" y="20"/>
                                </a:lnTo>
                                <a:cubicBezTo>
                                  <a:pt x="14379" y="20"/>
                                  <a:pt x="14375" y="16"/>
                                  <a:pt x="14375" y="12"/>
                                </a:cubicBezTo>
                                <a:cubicBezTo>
                                  <a:pt x="14375" y="7"/>
                                  <a:pt x="14379" y="4"/>
                                  <a:pt x="14383" y="4"/>
                                </a:cubicBezTo>
                                <a:close/>
                                <a:moveTo>
                                  <a:pt x="14415" y="4"/>
                                </a:moveTo>
                                <a:lnTo>
                                  <a:pt x="14415" y="4"/>
                                </a:lnTo>
                                <a:cubicBezTo>
                                  <a:pt x="14419" y="4"/>
                                  <a:pt x="14423" y="7"/>
                                  <a:pt x="14423" y="12"/>
                                </a:cubicBezTo>
                                <a:cubicBezTo>
                                  <a:pt x="14423" y="16"/>
                                  <a:pt x="14419" y="20"/>
                                  <a:pt x="14415" y="20"/>
                                </a:cubicBezTo>
                                <a:lnTo>
                                  <a:pt x="14415" y="20"/>
                                </a:lnTo>
                                <a:cubicBezTo>
                                  <a:pt x="14411" y="20"/>
                                  <a:pt x="14407" y="16"/>
                                  <a:pt x="14407" y="12"/>
                                </a:cubicBezTo>
                                <a:cubicBezTo>
                                  <a:pt x="14407" y="7"/>
                                  <a:pt x="14411" y="4"/>
                                  <a:pt x="14415" y="4"/>
                                </a:cubicBezTo>
                                <a:close/>
                                <a:moveTo>
                                  <a:pt x="14447" y="4"/>
                                </a:moveTo>
                                <a:lnTo>
                                  <a:pt x="14447" y="4"/>
                                </a:lnTo>
                                <a:cubicBezTo>
                                  <a:pt x="14451" y="4"/>
                                  <a:pt x="14455" y="7"/>
                                  <a:pt x="14455" y="12"/>
                                </a:cubicBezTo>
                                <a:cubicBezTo>
                                  <a:pt x="14455" y="16"/>
                                  <a:pt x="14451" y="20"/>
                                  <a:pt x="14447" y="20"/>
                                </a:cubicBezTo>
                                <a:lnTo>
                                  <a:pt x="14447" y="20"/>
                                </a:lnTo>
                                <a:cubicBezTo>
                                  <a:pt x="14443" y="20"/>
                                  <a:pt x="14439" y="16"/>
                                  <a:pt x="14439" y="12"/>
                                </a:cubicBezTo>
                                <a:cubicBezTo>
                                  <a:pt x="14439" y="7"/>
                                  <a:pt x="14443" y="4"/>
                                  <a:pt x="14447" y="4"/>
                                </a:cubicBezTo>
                                <a:close/>
                                <a:moveTo>
                                  <a:pt x="14479" y="4"/>
                                </a:moveTo>
                                <a:lnTo>
                                  <a:pt x="14479" y="4"/>
                                </a:lnTo>
                                <a:cubicBezTo>
                                  <a:pt x="14483" y="4"/>
                                  <a:pt x="14487" y="7"/>
                                  <a:pt x="14487" y="12"/>
                                </a:cubicBezTo>
                                <a:cubicBezTo>
                                  <a:pt x="14487" y="16"/>
                                  <a:pt x="14483" y="20"/>
                                  <a:pt x="14479" y="20"/>
                                </a:cubicBezTo>
                                <a:lnTo>
                                  <a:pt x="14479" y="20"/>
                                </a:lnTo>
                                <a:cubicBezTo>
                                  <a:pt x="14475" y="20"/>
                                  <a:pt x="14471" y="16"/>
                                  <a:pt x="14471" y="12"/>
                                </a:cubicBezTo>
                                <a:cubicBezTo>
                                  <a:pt x="14471" y="7"/>
                                  <a:pt x="14475" y="4"/>
                                  <a:pt x="14479" y="4"/>
                                </a:cubicBezTo>
                                <a:close/>
                                <a:moveTo>
                                  <a:pt x="14511" y="4"/>
                                </a:moveTo>
                                <a:lnTo>
                                  <a:pt x="14511" y="4"/>
                                </a:lnTo>
                                <a:cubicBezTo>
                                  <a:pt x="14515" y="4"/>
                                  <a:pt x="14519" y="7"/>
                                  <a:pt x="14519" y="12"/>
                                </a:cubicBezTo>
                                <a:cubicBezTo>
                                  <a:pt x="14519" y="16"/>
                                  <a:pt x="14515" y="20"/>
                                  <a:pt x="14511" y="20"/>
                                </a:cubicBezTo>
                                <a:lnTo>
                                  <a:pt x="14511" y="20"/>
                                </a:lnTo>
                                <a:cubicBezTo>
                                  <a:pt x="14507" y="20"/>
                                  <a:pt x="14503" y="16"/>
                                  <a:pt x="14503" y="12"/>
                                </a:cubicBezTo>
                                <a:cubicBezTo>
                                  <a:pt x="14503" y="7"/>
                                  <a:pt x="14507" y="4"/>
                                  <a:pt x="14511" y="4"/>
                                </a:cubicBezTo>
                                <a:close/>
                                <a:moveTo>
                                  <a:pt x="14543" y="4"/>
                                </a:moveTo>
                                <a:lnTo>
                                  <a:pt x="14543" y="4"/>
                                </a:lnTo>
                                <a:cubicBezTo>
                                  <a:pt x="14548" y="4"/>
                                  <a:pt x="14551" y="7"/>
                                  <a:pt x="14551" y="12"/>
                                </a:cubicBezTo>
                                <a:cubicBezTo>
                                  <a:pt x="14551" y="16"/>
                                  <a:pt x="14548" y="20"/>
                                  <a:pt x="14543" y="20"/>
                                </a:cubicBezTo>
                                <a:lnTo>
                                  <a:pt x="14543" y="20"/>
                                </a:lnTo>
                                <a:cubicBezTo>
                                  <a:pt x="14539" y="20"/>
                                  <a:pt x="14535" y="16"/>
                                  <a:pt x="14535" y="12"/>
                                </a:cubicBezTo>
                                <a:cubicBezTo>
                                  <a:pt x="14535" y="7"/>
                                  <a:pt x="14539" y="4"/>
                                  <a:pt x="14543" y="4"/>
                                </a:cubicBezTo>
                                <a:close/>
                                <a:moveTo>
                                  <a:pt x="14575" y="4"/>
                                </a:moveTo>
                                <a:lnTo>
                                  <a:pt x="14575" y="4"/>
                                </a:lnTo>
                                <a:cubicBezTo>
                                  <a:pt x="14580" y="4"/>
                                  <a:pt x="14583" y="7"/>
                                  <a:pt x="14583" y="12"/>
                                </a:cubicBezTo>
                                <a:cubicBezTo>
                                  <a:pt x="14583" y="16"/>
                                  <a:pt x="14580" y="20"/>
                                  <a:pt x="14575" y="20"/>
                                </a:cubicBezTo>
                                <a:lnTo>
                                  <a:pt x="14575" y="20"/>
                                </a:lnTo>
                                <a:cubicBezTo>
                                  <a:pt x="14571" y="20"/>
                                  <a:pt x="14567" y="16"/>
                                  <a:pt x="14567" y="12"/>
                                </a:cubicBezTo>
                                <a:cubicBezTo>
                                  <a:pt x="14567" y="7"/>
                                  <a:pt x="14571" y="4"/>
                                  <a:pt x="14575" y="4"/>
                                </a:cubicBezTo>
                                <a:close/>
                                <a:moveTo>
                                  <a:pt x="14607" y="4"/>
                                </a:moveTo>
                                <a:lnTo>
                                  <a:pt x="14607" y="4"/>
                                </a:lnTo>
                                <a:cubicBezTo>
                                  <a:pt x="14612" y="4"/>
                                  <a:pt x="14615" y="7"/>
                                  <a:pt x="14615" y="12"/>
                                </a:cubicBezTo>
                                <a:cubicBezTo>
                                  <a:pt x="14615" y="16"/>
                                  <a:pt x="14612" y="20"/>
                                  <a:pt x="14607" y="20"/>
                                </a:cubicBezTo>
                                <a:lnTo>
                                  <a:pt x="14607" y="20"/>
                                </a:lnTo>
                                <a:cubicBezTo>
                                  <a:pt x="14603" y="20"/>
                                  <a:pt x="14599" y="16"/>
                                  <a:pt x="14599" y="12"/>
                                </a:cubicBezTo>
                                <a:cubicBezTo>
                                  <a:pt x="14599" y="7"/>
                                  <a:pt x="14603" y="4"/>
                                  <a:pt x="14607" y="4"/>
                                </a:cubicBezTo>
                                <a:close/>
                                <a:moveTo>
                                  <a:pt x="14639" y="4"/>
                                </a:moveTo>
                                <a:lnTo>
                                  <a:pt x="14639" y="4"/>
                                </a:lnTo>
                                <a:cubicBezTo>
                                  <a:pt x="14644" y="4"/>
                                  <a:pt x="14647" y="7"/>
                                  <a:pt x="14647" y="12"/>
                                </a:cubicBezTo>
                                <a:cubicBezTo>
                                  <a:pt x="14647" y="16"/>
                                  <a:pt x="14644" y="20"/>
                                  <a:pt x="14639" y="20"/>
                                </a:cubicBezTo>
                                <a:lnTo>
                                  <a:pt x="14639" y="20"/>
                                </a:lnTo>
                                <a:cubicBezTo>
                                  <a:pt x="14635" y="20"/>
                                  <a:pt x="14631" y="16"/>
                                  <a:pt x="14631" y="12"/>
                                </a:cubicBezTo>
                                <a:cubicBezTo>
                                  <a:pt x="14631" y="7"/>
                                  <a:pt x="14635" y="4"/>
                                  <a:pt x="14639" y="4"/>
                                </a:cubicBezTo>
                                <a:close/>
                                <a:moveTo>
                                  <a:pt x="14671" y="4"/>
                                </a:moveTo>
                                <a:lnTo>
                                  <a:pt x="14671" y="4"/>
                                </a:lnTo>
                                <a:cubicBezTo>
                                  <a:pt x="14676" y="4"/>
                                  <a:pt x="14679" y="7"/>
                                  <a:pt x="14679" y="12"/>
                                </a:cubicBezTo>
                                <a:cubicBezTo>
                                  <a:pt x="14679" y="16"/>
                                  <a:pt x="14676" y="20"/>
                                  <a:pt x="14671" y="20"/>
                                </a:cubicBezTo>
                                <a:lnTo>
                                  <a:pt x="14671" y="20"/>
                                </a:lnTo>
                                <a:cubicBezTo>
                                  <a:pt x="14667" y="20"/>
                                  <a:pt x="14663" y="16"/>
                                  <a:pt x="14663" y="12"/>
                                </a:cubicBezTo>
                                <a:cubicBezTo>
                                  <a:pt x="14663" y="7"/>
                                  <a:pt x="14667" y="4"/>
                                  <a:pt x="14671" y="4"/>
                                </a:cubicBezTo>
                                <a:close/>
                                <a:moveTo>
                                  <a:pt x="14703" y="4"/>
                                </a:moveTo>
                                <a:lnTo>
                                  <a:pt x="14703" y="4"/>
                                </a:lnTo>
                                <a:cubicBezTo>
                                  <a:pt x="14708" y="4"/>
                                  <a:pt x="14711" y="7"/>
                                  <a:pt x="14711" y="12"/>
                                </a:cubicBezTo>
                                <a:cubicBezTo>
                                  <a:pt x="14711" y="16"/>
                                  <a:pt x="14708" y="20"/>
                                  <a:pt x="14703" y="20"/>
                                </a:cubicBezTo>
                                <a:lnTo>
                                  <a:pt x="14703" y="20"/>
                                </a:lnTo>
                                <a:cubicBezTo>
                                  <a:pt x="14699" y="20"/>
                                  <a:pt x="14695" y="16"/>
                                  <a:pt x="14695" y="12"/>
                                </a:cubicBezTo>
                                <a:cubicBezTo>
                                  <a:pt x="14695" y="7"/>
                                  <a:pt x="14699" y="4"/>
                                  <a:pt x="14703" y="4"/>
                                </a:cubicBezTo>
                                <a:close/>
                                <a:moveTo>
                                  <a:pt x="14735" y="4"/>
                                </a:moveTo>
                                <a:lnTo>
                                  <a:pt x="14735" y="4"/>
                                </a:lnTo>
                                <a:cubicBezTo>
                                  <a:pt x="14740" y="4"/>
                                  <a:pt x="14743" y="7"/>
                                  <a:pt x="14743" y="12"/>
                                </a:cubicBezTo>
                                <a:cubicBezTo>
                                  <a:pt x="14743" y="16"/>
                                  <a:pt x="14740" y="20"/>
                                  <a:pt x="14735" y="20"/>
                                </a:cubicBezTo>
                                <a:lnTo>
                                  <a:pt x="14735" y="20"/>
                                </a:lnTo>
                                <a:cubicBezTo>
                                  <a:pt x="14731" y="20"/>
                                  <a:pt x="14727" y="16"/>
                                  <a:pt x="14727" y="12"/>
                                </a:cubicBezTo>
                                <a:cubicBezTo>
                                  <a:pt x="14727" y="7"/>
                                  <a:pt x="14731" y="4"/>
                                  <a:pt x="14735" y="4"/>
                                </a:cubicBezTo>
                                <a:close/>
                                <a:moveTo>
                                  <a:pt x="14767" y="4"/>
                                </a:moveTo>
                                <a:lnTo>
                                  <a:pt x="14767" y="4"/>
                                </a:lnTo>
                                <a:cubicBezTo>
                                  <a:pt x="14772" y="4"/>
                                  <a:pt x="14775" y="7"/>
                                  <a:pt x="14775" y="12"/>
                                </a:cubicBezTo>
                                <a:cubicBezTo>
                                  <a:pt x="14775" y="16"/>
                                  <a:pt x="14772" y="20"/>
                                  <a:pt x="14767" y="20"/>
                                </a:cubicBezTo>
                                <a:lnTo>
                                  <a:pt x="14767" y="20"/>
                                </a:lnTo>
                                <a:cubicBezTo>
                                  <a:pt x="14763" y="20"/>
                                  <a:pt x="14759" y="16"/>
                                  <a:pt x="14759" y="12"/>
                                </a:cubicBezTo>
                                <a:cubicBezTo>
                                  <a:pt x="14759" y="7"/>
                                  <a:pt x="14763" y="4"/>
                                  <a:pt x="14767" y="4"/>
                                </a:cubicBezTo>
                                <a:close/>
                                <a:moveTo>
                                  <a:pt x="14799" y="4"/>
                                </a:moveTo>
                                <a:lnTo>
                                  <a:pt x="14799" y="4"/>
                                </a:lnTo>
                                <a:cubicBezTo>
                                  <a:pt x="14804" y="4"/>
                                  <a:pt x="14807" y="7"/>
                                  <a:pt x="14807" y="12"/>
                                </a:cubicBezTo>
                                <a:cubicBezTo>
                                  <a:pt x="14807" y="16"/>
                                  <a:pt x="14804" y="20"/>
                                  <a:pt x="14799" y="20"/>
                                </a:cubicBezTo>
                                <a:lnTo>
                                  <a:pt x="14799" y="20"/>
                                </a:lnTo>
                                <a:cubicBezTo>
                                  <a:pt x="14795" y="20"/>
                                  <a:pt x="14791" y="16"/>
                                  <a:pt x="14791" y="12"/>
                                </a:cubicBezTo>
                                <a:cubicBezTo>
                                  <a:pt x="14791" y="7"/>
                                  <a:pt x="14795" y="4"/>
                                  <a:pt x="14799" y="4"/>
                                </a:cubicBezTo>
                                <a:close/>
                                <a:moveTo>
                                  <a:pt x="14831" y="4"/>
                                </a:moveTo>
                                <a:lnTo>
                                  <a:pt x="14831" y="4"/>
                                </a:lnTo>
                                <a:cubicBezTo>
                                  <a:pt x="14836" y="4"/>
                                  <a:pt x="14839" y="7"/>
                                  <a:pt x="14839" y="12"/>
                                </a:cubicBezTo>
                                <a:cubicBezTo>
                                  <a:pt x="14839" y="16"/>
                                  <a:pt x="14836" y="20"/>
                                  <a:pt x="14831" y="20"/>
                                </a:cubicBezTo>
                                <a:lnTo>
                                  <a:pt x="14831" y="20"/>
                                </a:lnTo>
                                <a:cubicBezTo>
                                  <a:pt x="14827" y="20"/>
                                  <a:pt x="14823" y="16"/>
                                  <a:pt x="14823" y="12"/>
                                </a:cubicBezTo>
                                <a:cubicBezTo>
                                  <a:pt x="14823" y="7"/>
                                  <a:pt x="14827" y="4"/>
                                  <a:pt x="14831" y="4"/>
                                </a:cubicBezTo>
                                <a:close/>
                                <a:moveTo>
                                  <a:pt x="14863" y="4"/>
                                </a:moveTo>
                                <a:lnTo>
                                  <a:pt x="14863" y="4"/>
                                </a:lnTo>
                                <a:cubicBezTo>
                                  <a:pt x="14868" y="4"/>
                                  <a:pt x="14871" y="7"/>
                                  <a:pt x="14871" y="12"/>
                                </a:cubicBezTo>
                                <a:cubicBezTo>
                                  <a:pt x="14871" y="16"/>
                                  <a:pt x="14868" y="20"/>
                                  <a:pt x="14863" y="20"/>
                                </a:cubicBezTo>
                                <a:lnTo>
                                  <a:pt x="14863" y="20"/>
                                </a:lnTo>
                                <a:cubicBezTo>
                                  <a:pt x="14859" y="20"/>
                                  <a:pt x="14855" y="16"/>
                                  <a:pt x="14855" y="12"/>
                                </a:cubicBezTo>
                                <a:cubicBezTo>
                                  <a:pt x="14855" y="7"/>
                                  <a:pt x="14859" y="4"/>
                                  <a:pt x="14863" y="4"/>
                                </a:cubicBezTo>
                                <a:close/>
                                <a:moveTo>
                                  <a:pt x="14895" y="4"/>
                                </a:moveTo>
                                <a:lnTo>
                                  <a:pt x="14895" y="4"/>
                                </a:lnTo>
                                <a:cubicBezTo>
                                  <a:pt x="14900" y="4"/>
                                  <a:pt x="14903" y="7"/>
                                  <a:pt x="14903" y="12"/>
                                </a:cubicBezTo>
                                <a:cubicBezTo>
                                  <a:pt x="14903" y="16"/>
                                  <a:pt x="14900" y="20"/>
                                  <a:pt x="14895" y="20"/>
                                </a:cubicBezTo>
                                <a:lnTo>
                                  <a:pt x="14895" y="20"/>
                                </a:lnTo>
                                <a:cubicBezTo>
                                  <a:pt x="14891" y="20"/>
                                  <a:pt x="14887" y="16"/>
                                  <a:pt x="14887" y="12"/>
                                </a:cubicBezTo>
                                <a:cubicBezTo>
                                  <a:pt x="14887" y="7"/>
                                  <a:pt x="14891" y="4"/>
                                  <a:pt x="14895" y="4"/>
                                </a:cubicBezTo>
                                <a:close/>
                                <a:moveTo>
                                  <a:pt x="14927" y="4"/>
                                </a:moveTo>
                                <a:lnTo>
                                  <a:pt x="14927" y="4"/>
                                </a:lnTo>
                                <a:cubicBezTo>
                                  <a:pt x="14932" y="4"/>
                                  <a:pt x="14935" y="7"/>
                                  <a:pt x="14935" y="12"/>
                                </a:cubicBezTo>
                                <a:cubicBezTo>
                                  <a:pt x="14935" y="16"/>
                                  <a:pt x="14932" y="20"/>
                                  <a:pt x="14927" y="20"/>
                                </a:cubicBezTo>
                                <a:lnTo>
                                  <a:pt x="14927" y="20"/>
                                </a:lnTo>
                                <a:cubicBezTo>
                                  <a:pt x="14923" y="20"/>
                                  <a:pt x="14919" y="16"/>
                                  <a:pt x="14919" y="12"/>
                                </a:cubicBezTo>
                                <a:cubicBezTo>
                                  <a:pt x="14919" y="7"/>
                                  <a:pt x="14923" y="4"/>
                                  <a:pt x="14927" y="4"/>
                                </a:cubicBezTo>
                                <a:close/>
                                <a:moveTo>
                                  <a:pt x="14959" y="4"/>
                                </a:moveTo>
                                <a:lnTo>
                                  <a:pt x="14959" y="4"/>
                                </a:lnTo>
                                <a:cubicBezTo>
                                  <a:pt x="14964" y="4"/>
                                  <a:pt x="14967" y="7"/>
                                  <a:pt x="14967" y="12"/>
                                </a:cubicBezTo>
                                <a:cubicBezTo>
                                  <a:pt x="14967" y="16"/>
                                  <a:pt x="14964" y="20"/>
                                  <a:pt x="14959" y="20"/>
                                </a:cubicBezTo>
                                <a:lnTo>
                                  <a:pt x="14959" y="20"/>
                                </a:lnTo>
                                <a:cubicBezTo>
                                  <a:pt x="14955" y="20"/>
                                  <a:pt x="14951" y="16"/>
                                  <a:pt x="14951" y="12"/>
                                </a:cubicBezTo>
                                <a:cubicBezTo>
                                  <a:pt x="14951" y="7"/>
                                  <a:pt x="14955" y="4"/>
                                  <a:pt x="14959" y="4"/>
                                </a:cubicBezTo>
                                <a:close/>
                                <a:moveTo>
                                  <a:pt x="14991" y="4"/>
                                </a:moveTo>
                                <a:lnTo>
                                  <a:pt x="14991" y="4"/>
                                </a:lnTo>
                                <a:cubicBezTo>
                                  <a:pt x="14996" y="4"/>
                                  <a:pt x="14999" y="7"/>
                                  <a:pt x="14999" y="12"/>
                                </a:cubicBezTo>
                                <a:cubicBezTo>
                                  <a:pt x="14999" y="16"/>
                                  <a:pt x="14996" y="20"/>
                                  <a:pt x="14991" y="20"/>
                                </a:cubicBezTo>
                                <a:lnTo>
                                  <a:pt x="14991" y="20"/>
                                </a:lnTo>
                                <a:cubicBezTo>
                                  <a:pt x="14987" y="20"/>
                                  <a:pt x="14983" y="16"/>
                                  <a:pt x="14983" y="12"/>
                                </a:cubicBezTo>
                                <a:cubicBezTo>
                                  <a:pt x="14983" y="7"/>
                                  <a:pt x="14987" y="4"/>
                                  <a:pt x="14991" y="4"/>
                                </a:cubicBezTo>
                                <a:close/>
                                <a:moveTo>
                                  <a:pt x="15023" y="4"/>
                                </a:moveTo>
                                <a:lnTo>
                                  <a:pt x="15023" y="4"/>
                                </a:lnTo>
                                <a:cubicBezTo>
                                  <a:pt x="15028" y="4"/>
                                  <a:pt x="15031" y="7"/>
                                  <a:pt x="15031" y="12"/>
                                </a:cubicBezTo>
                                <a:cubicBezTo>
                                  <a:pt x="15031" y="16"/>
                                  <a:pt x="15028" y="20"/>
                                  <a:pt x="15023" y="20"/>
                                </a:cubicBezTo>
                                <a:lnTo>
                                  <a:pt x="15023" y="20"/>
                                </a:lnTo>
                                <a:cubicBezTo>
                                  <a:pt x="15019" y="20"/>
                                  <a:pt x="15015" y="16"/>
                                  <a:pt x="15015" y="12"/>
                                </a:cubicBezTo>
                                <a:cubicBezTo>
                                  <a:pt x="15015" y="7"/>
                                  <a:pt x="15019" y="4"/>
                                  <a:pt x="15023" y="4"/>
                                </a:cubicBezTo>
                                <a:close/>
                                <a:moveTo>
                                  <a:pt x="15055" y="4"/>
                                </a:moveTo>
                                <a:lnTo>
                                  <a:pt x="15055" y="4"/>
                                </a:lnTo>
                                <a:cubicBezTo>
                                  <a:pt x="15060" y="4"/>
                                  <a:pt x="15063" y="7"/>
                                  <a:pt x="15063" y="12"/>
                                </a:cubicBezTo>
                                <a:cubicBezTo>
                                  <a:pt x="15063" y="16"/>
                                  <a:pt x="15060" y="20"/>
                                  <a:pt x="15055" y="20"/>
                                </a:cubicBezTo>
                                <a:lnTo>
                                  <a:pt x="15055" y="20"/>
                                </a:lnTo>
                                <a:cubicBezTo>
                                  <a:pt x="15051" y="20"/>
                                  <a:pt x="15047" y="16"/>
                                  <a:pt x="15047" y="12"/>
                                </a:cubicBezTo>
                                <a:cubicBezTo>
                                  <a:pt x="15047" y="7"/>
                                  <a:pt x="15051" y="4"/>
                                  <a:pt x="15055" y="4"/>
                                </a:cubicBezTo>
                                <a:close/>
                                <a:moveTo>
                                  <a:pt x="15087" y="4"/>
                                </a:moveTo>
                                <a:lnTo>
                                  <a:pt x="15087" y="4"/>
                                </a:lnTo>
                                <a:cubicBezTo>
                                  <a:pt x="15092" y="4"/>
                                  <a:pt x="15095" y="7"/>
                                  <a:pt x="15095" y="12"/>
                                </a:cubicBezTo>
                                <a:cubicBezTo>
                                  <a:pt x="15095" y="16"/>
                                  <a:pt x="15092" y="20"/>
                                  <a:pt x="15087" y="20"/>
                                </a:cubicBezTo>
                                <a:lnTo>
                                  <a:pt x="15087" y="20"/>
                                </a:lnTo>
                                <a:cubicBezTo>
                                  <a:pt x="15083" y="20"/>
                                  <a:pt x="15079" y="16"/>
                                  <a:pt x="15079" y="12"/>
                                </a:cubicBezTo>
                                <a:cubicBezTo>
                                  <a:pt x="15079" y="7"/>
                                  <a:pt x="15083" y="4"/>
                                  <a:pt x="15087" y="4"/>
                                </a:cubicBezTo>
                                <a:close/>
                                <a:moveTo>
                                  <a:pt x="15119" y="4"/>
                                </a:moveTo>
                                <a:lnTo>
                                  <a:pt x="15119" y="4"/>
                                </a:lnTo>
                                <a:cubicBezTo>
                                  <a:pt x="15124" y="4"/>
                                  <a:pt x="15127" y="7"/>
                                  <a:pt x="15127" y="12"/>
                                </a:cubicBezTo>
                                <a:cubicBezTo>
                                  <a:pt x="15127" y="16"/>
                                  <a:pt x="15124" y="20"/>
                                  <a:pt x="15119" y="20"/>
                                </a:cubicBezTo>
                                <a:lnTo>
                                  <a:pt x="15119" y="20"/>
                                </a:lnTo>
                                <a:cubicBezTo>
                                  <a:pt x="15115" y="20"/>
                                  <a:pt x="15111" y="16"/>
                                  <a:pt x="15111" y="12"/>
                                </a:cubicBezTo>
                                <a:cubicBezTo>
                                  <a:pt x="15111" y="7"/>
                                  <a:pt x="15115" y="4"/>
                                  <a:pt x="15119" y="4"/>
                                </a:cubicBezTo>
                                <a:close/>
                                <a:moveTo>
                                  <a:pt x="15151" y="4"/>
                                </a:moveTo>
                                <a:lnTo>
                                  <a:pt x="15151" y="4"/>
                                </a:lnTo>
                                <a:cubicBezTo>
                                  <a:pt x="15156" y="4"/>
                                  <a:pt x="15159" y="7"/>
                                  <a:pt x="15159" y="12"/>
                                </a:cubicBezTo>
                                <a:cubicBezTo>
                                  <a:pt x="15159" y="16"/>
                                  <a:pt x="15156" y="20"/>
                                  <a:pt x="15151" y="20"/>
                                </a:cubicBezTo>
                                <a:lnTo>
                                  <a:pt x="15151" y="20"/>
                                </a:lnTo>
                                <a:cubicBezTo>
                                  <a:pt x="15147" y="20"/>
                                  <a:pt x="15143" y="16"/>
                                  <a:pt x="15143" y="12"/>
                                </a:cubicBezTo>
                                <a:cubicBezTo>
                                  <a:pt x="15143" y="7"/>
                                  <a:pt x="15147" y="4"/>
                                  <a:pt x="15151" y="4"/>
                                </a:cubicBezTo>
                                <a:close/>
                                <a:moveTo>
                                  <a:pt x="15183" y="4"/>
                                </a:moveTo>
                                <a:lnTo>
                                  <a:pt x="15183" y="4"/>
                                </a:lnTo>
                                <a:cubicBezTo>
                                  <a:pt x="15188" y="4"/>
                                  <a:pt x="15191" y="7"/>
                                  <a:pt x="15191" y="12"/>
                                </a:cubicBezTo>
                                <a:cubicBezTo>
                                  <a:pt x="15191" y="16"/>
                                  <a:pt x="15188" y="20"/>
                                  <a:pt x="15183" y="20"/>
                                </a:cubicBezTo>
                                <a:lnTo>
                                  <a:pt x="15183" y="20"/>
                                </a:lnTo>
                                <a:cubicBezTo>
                                  <a:pt x="15179" y="20"/>
                                  <a:pt x="15175" y="16"/>
                                  <a:pt x="15175" y="12"/>
                                </a:cubicBezTo>
                                <a:cubicBezTo>
                                  <a:pt x="15175" y="7"/>
                                  <a:pt x="15179" y="4"/>
                                  <a:pt x="15183" y="4"/>
                                </a:cubicBezTo>
                                <a:close/>
                                <a:moveTo>
                                  <a:pt x="15215" y="4"/>
                                </a:moveTo>
                                <a:lnTo>
                                  <a:pt x="15215" y="4"/>
                                </a:lnTo>
                                <a:cubicBezTo>
                                  <a:pt x="15220" y="4"/>
                                  <a:pt x="15223" y="8"/>
                                  <a:pt x="15223" y="12"/>
                                </a:cubicBezTo>
                                <a:cubicBezTo>
                                  <a:pt x="15223" y="16"/>
                                  <a:pt x="15220" y="20"/>
                                  <a:pt x="15215" y="20"/>
                                </a:cubicBezTo>
                                <a:lnTo>
                                  <a:pt x="15215" y="20"/>
                                </a:lnTo>
                                <a:cubicBezTo>
                                  <a:pt x="15211" y="20"/>
                                  <a:pt x="15207" y="16"/>
                                  <a:pt x="15207" y="12"/>
                                </a:cubicBezTo>
                                <a:cubicBezTo>
                                  <a:pt x="15207" y="8"/>
                                  <a:pt x="15211" y="4"/>
                                  <a:pt x="15215" y="4"/>
                                </a:cubicBezTo>
                                <a:close/>
                                <a:moveTo>
                                  <a:pt x="15247" y="4"/>
                                </a:moveTo>
                                <a:lnTo>
                                  <a:pt x="15247" y="4"/>
                                </a:lnTo>
                                <a:cubicBezTo>
                                  <a:pt x="15252" y="4"/>
                                  <a:pt x="15255" y="8"/>
                                  <a:pt x="15255" y="12"/>
                                </a:cubicBezTo>
                                <a:cubicBezTo>
                                  <a:pt x="15255" y="16"/>
                                  <a:pt x="15252" y="20"/>
                                  <a:pt x="15247" y="20"/>
                                </a:cubicBezTo>
                                <a:lnTo>
                                  <a:pt x="15247" y="20"/>
                                </a:lnTo>
                                <a:cubicBezTo>
                                  <a:pt x="15243" y="20"/>
                                  <a:pt x="15239" y="16"/>
                                  <a:pt x="15239" y="12"/>
                                </a:cubicBezTo>
                                <a:cubicBezTo>
                                  <a:pt x="15239" y="8"/>
                                  <a:pt x="15243" y="4"/>
                                  <a:pt x="15247" y="4"/>
                                </a:cubicBezTo>
                                <a:close/>
                                <a:moveTo>
                                  <a:pt x="15279" y="4"/>
                                </a:moveTo>
                                <a:lnTo>
                                  <a:pt x="15279" y="4"/>
                                </a:lnTo>
                                <a:cubicBezTo>
                                  <a:pt x="15284" y="4"/>
                                  <a:pt x="15287" y="8"/>
                                  <a:pt x="15287" y="12"/>
                                </a:cubicBezTo>
                                <a:cubicBezTo>
                                  <a:pt x="15287" y="16"/>
                                  <a:pt x="15284" y="20"/>
                                  <a:pt x="15279" y="20"/>
                                </a:cubicBezTo>
                                <a:lnTo>
                                  <a:pt x="15279" y="20"/>
                                </a:lnTo>
                                <a:cubicBezTo>
                                  <a:pt x="15275" y="20"/>
                                  <a:pt x="15271" y="16"/>
                                  <a:pt x="15271" y="12"/>
                                </a:cubicBezTo>
                                <a:cubicBezTo>
                                  <a:pt x="15271" y="8"/>
                                  <a:pt x="15275" y="4"/>
                                  <a:pt x="15279" y="4"/>
                                </a:cubicBezTo>
                                <a:close/>
                                <a:moveTo>
                                  <a:pt x="15311" y="4"/>
                                </a:moveTo>
                                <a:lnTo>
                                  <a:pt x="15311" y="4"/>
                                </a:lnTo>
                                <a:cubicBezTo>
                                  <a:pt x="15316" y="4"/>
                                  <a:pt x="15319" y="8"/>
                                  <a:pt x="15319" y="12"/>
                                </a:cubicBezTo>
                                <a:cubicBezTo>
                                  <a:pt x="15319" y="16"/>
                                  <a:pt x="15316" y="20"/>
                                  <a:pt x="15311" y="20"/>
                                </a:cubicBezTo>
                                <a:lnTo>
                                  <a:pt x="15311" y="20"/>
                                </a:lnTo>
                                <a:cubicBezTo>
                                  <a:pt x="15307" y="20"/>
                                  <a:pt x="15303" y="16"/>
                                  <a:pt x="15303" y="12"/>
                                </a:cubicBezTo>
                                <a:cubicBezTo>
                                  <a:pt x="15303" y="8"/>
                                  <a:pt x="15307" y="4"/>
                                  <a:pt x="15311" y="4"/>
                                </a:cubicBezTo>
                                <a:close/>
                                <a:moveTo>
                                  <a:pt x="15343" y="4"/>
                                </a:moveTo>
                                <a:lnTo>
                                  <a:pt x="15343" y="4"/>
                                </a:lnTo>
                                <a:cubicBezTo>
                                  <a:pt x="15348" y="4"/>
                                  <a:pt x="15351" y="8"/>
                                  <a:pt x="15351" y="12"/>
                                </a:cubicBezTo>
                                <a:cubicBezTo>
                                  <a:pt x="15351" y="16"/>
                                  <a:pt x="15348" y="20"/>
                                  <a:pt x="15343" y="20"/>
                                </a:cubicBezTo>
                                <a:lnTo>
                                  <a:pt x="15343" y="20"/>
                                </a:lnTo>
                                <a:cubicBezTo>
                                  <a:pt x="15339" y="20"/>
                                  <a:pt x="15335" y="16"/>
                                  <a:pt x="15335" y="12"/>
                                </a:cubicBezTo>
                                <a:cubicBezTo>
                                  <a:pt x="15335" y="8"/>
                                  <a:pt x="15339" y="4"/>
                                  <a:pt x="15343" y="4"/>
                                </a:cubicBezTo>
                                <a:close/>
                                <a:moveTo>
                                  <a:pt x="15375" y="4"/>
                                </a:moveTo>
                                <a:lnTo>
                                  <a:pt x="15375" y="4"/>
                                </a:lnTo>
                                <a:cubicBezTo>
                                  <a:pt x="15380" y="4"/>
                                  <a:pt x="15383" y="8"/>
                                  <a:pt x="15383" y="12"/>
                                </a:cubicBezTo>
                                <a:cubicBezTo>
                                  <a:pt x="15383" y="16"/>
                                  <a:pt x="15380" y="20"/>
                                  <a:pt x="15375" y="20"/>
                                </a:cubicBezTo>
                                <a:lnTo>
                                  <a:pt x="15375" y="20"/>
                                </a:lnTo>
                                <a:cubicBezTo>
                                  <a:pt x="15371" y="20"/>
                                  <a:pt x="15367" y="16"/>
                                  <a:pt x="15367" y="12"/>
                                </a:cubicBezTo>
                                <a:cubicBezTo>
                                  <a:pt x="15367" y="8"/>
                                  <a:pt x="15371" y="4"/>
                                  <a:pt x="15375" y="4"/>
                                </a:cubicBezTo>
                                <a:close/>
                                <a:moveTo>
                                  <a:pt x="15407" y="4"/>
                                </a:moveTo>
                                <a:lnTo>
                                  <a:pt x="15408" y="4"/>
                                </a:lnTo>
                                <a:cubicBezTo>
                                  <a:pt x="15412" y="4"/>
                                  <a:pt x="15416" y="8"/>
                                  <a:pt x="15416" y="12"/>
                                </a:cubicBezTo>
                                <a:cubicBezTo>
                                  <a:pt x="15416" y="16"/>
                                  <a:pt x="15412" y="20"/>
                                  <a:pt x="15408" y="20"/>
                                </a:cubicBezTo>
                                <a:lnTo>
                                  <a:pt x="15407" y="20"/>
                                </a:lnTo>
                                <a:cubicBezTo>
                                  <a:pt x="15403" y="20"/>
                                  <a:pt x="15399" y="16"/>
                                  <a:pt x="15399" y="12"/>
                                </a:cubicBezTo>
                                <a:cubicBezTo>
                                  <a:pt x="15399" y="8"/>
                                  <a:pt x="15403" y="4"/>
                                  <a:pt x="15407" y="4"/>
                                </a:cubicBezTo>
                                <a:close/>
                                <a:moveTo>
                                  <a:pt x="15440" y="4"/>
                                </a:moveTo>
                                <a:lnTo>
                                  <a:pt x="15440" y="4"/>
                                </a:lnTo>
                                <a:cubicBezTo>
                                  <a:pt x="15444" y="4"/>
                                  <a:pt x="15448" y="8"/>
                                  <a:pt x="15448" y="12"/>
                                </a:cubicBezTo>
                                <a:cubicBezTo>
                                  <a:pt x="15448" y="16"/>
                                  <a:pt x="15444" y="20"/>
                                  <a:pt x="15440" y="20"/>
                                </a:cubicBezTo>
                                <a:lnTo>
                                  <a:pt x="15440" y="20"/>
                                </a:lnTo>
                                <a:cubicBezTo>
                                  <a:pt x="15435" y="20"/>
                                  <a:pt x="15432" y="16"/>
                                  <a:pt x="15432" y="12"/>
                                </a:cubicBezTo>
                                <a:cubicBezTo>
                                  <a:pt x="15432" y="8"/>
                                  <a:pt x="15435" y="4"/>
                                  <a:pt x="15440" y="4"/>
                                </a:cubicBezTo>
                                <a:close/>
                                <a:moveTo>
                                  <a:pt x="15472" y="4"/>
                                </a:moveTo>
                                <a:lnTo>
                                  <a:pt x="15472" y="4"/>
                                </a:lnTo>
                                <a:cubicBezTo>
                                  <a:pt x="15476" y="4"/>
                                  <a:pt x="15480" y="8"/>
                                  <a:pt x="15480" y="12"/>
                                </a:cubicBezTo>
                                <a:cubicBezTo>
                                  <a:pt x="15480" y="16"/>
                                  <a:pt x="15476" y="20"/>
                                  <a:pt x="15472" y="20"/>
                                </a:cubicBezTo>
                                <a:lnTo>
                                  <a:pt x="15472" y="20"/>
                                </a:lnTo>
                                <a:cubicBezTo>
                                  <a:pt x="15467" y="20"/>
                                  <a:pt x="15464" y="16"/>
                                  <a:pt x="15464" y="12"/>
                                </a:cubicBezTo>
                                <a:cubicBezTo>
                                  <a:pt x="15464" y="8"/>
                                  <a:pt x="15467" y="4"/>
                                  <a:pt x="15472" y="4"/>
                                </a:cubicBezTo>
                                <a:close/>
                                <a:moveTo>
                                  <a:pt x="15504" y="4"/>
                                </a:moveTo>
                                <a:lnTo>
                                  <a:pt x="15504" y="4"/>
                                </a:lnTo>
                                <a:cubicBezTo>
                                  <a:pt x="15508" y="4"/>
                                  <a:pt x="15512" y="8"/>
                                  <a:pt x="15512" y="12"/>
                                </a:cubicBezTo>
                                <a:cubicBezTo>
                                  <a:pt x="15512" y="16"/>
                                  <a:pt x="15508" y="20"/>
                                  <a:pt x="15504" y="20"/>
                                </a:cubicBezTo>
                                <a:lnTo>
                                  <a:pt x="15504" y="20"/>
                                </a:lnTo>
                                <a:cubicBezTo>
                                  <a:pt x="15499" y="20"/>
                                  <a:pt x="15496" y="16"/>
                                  <a:pt x="15496" y="12"/>
                                </a:cubicBezTo>
                                <a:cubicBezTo>
                                  <a:pt x="15496" y="8"/>
                                  <a:pt x="15499" y="4"/>
                                  <a:pt x="15504" y="4"/>
                                </a:cubicBezTo>
                                <a:close/>
                                <a:moveTo>
                                  <a:pt x="15536" y="4"/>
                                </a:moveTo>
                                <a:lnTo>
                                  <a:pt x="15536" y="4"/>
                                </a:lnTo>
                                <a:cubicBezTo>
                                  <a:pt x="15540" y="4"/>
                                  <a:pt x="15544" y="8"/>
                                  <a:pt x="15544" y="12"/>
                                </a:cubicBezTo>
                                <a:cubicBezTo>
                                  <a:pt x="15544" y="16"/>
                                  <a:pt x="15540" y="20"/>
                                  <a:pt x="15536" y="20"/>
                                </a:cubicBezTo>
                                <a:lnTo>
                                  <a:pt x="15536" y="20"/>
                                </a:lnTo>
                                <a:cubicBezTo>
                                  <a:pt x="15531" y="20"/>
                                  <a:pt x="15528" y="16"/>
                                  <a:pt x="15528" y="12"/>
                                </a:cubicBezTo>
                                <a:cubicBezTo>
                                  <a:pt x="15528" y="8"/>
                                  <a:pt x="15531" y="4"/>
                                  <a:pt x="15536" y="4"/>
                                </a:cubicBezTo>
                                <a:close/>
                                <a:moveTo>
                                  <a:pt x="15568" y="4"/>
                                </a:moveTo>
                                <a:lnTo>
                                  <a:pt x="15568" y="4"/>
                                </a:lnTo>
                                <a:cubicBezTo>
                                  <a:pt x="15572" y="4"/>
                                  <a:pt x="15576" y="8"/>
                                  <a:pt x="15576" y="12"/>
                                </a:cubicBezTo>
                                <a:cubicBezTo>
                                  <a:pt x="15576" y="16"/>
                                  <a:pt x="15572" y="20"/>
                                  <a:pt x="15568" y="20"/>
                                </a:cubicBezTo>
                                <a:lnTo>
                                  <a:pt x="15568" y="20"/>
                                </a:lnTo>
                                <a:cubicBezTo>
                                  <a:pt x="15563" y="20"/>
                                  <a:pt x="15560" y="16"/>
                                  <a:pt x="15560" y="12"/>
                                </a:cubicBezTo>
                                <a:cubicBezTo>
                                  <a:pt x="15560" y="8"/>
                                  <a:pt x="15563" y="4"/>
                                  <a:pt x="15568" y="4"/>
                                </a:cubicBezTo>
                                <a:close/>
                                <a:moveTo>
                                  <a:pt x="15600" y="4"/>
                                </a:moveTo>
                                <a:lnTo>
                                  <a:pt x="15600" y="4"/>
                                </a:lnTo>
                                <a:cubicBezTo>
                                  <a:pt x="15604" y="4"/>
                                  <a:pt x="15608" y="8"/>
                                  <a:pt x="15608" y="12"/>
                                </a:cubicBezTo>
                                <a:cubicBezTo>
                                  <a:pt x="15608" y="16"/>
                                  <a:pt x="15604" y="20"/>
                                  <a:pt x="15600" y="20"/>
                                </a:cubicBezTo>
                                <a:lnTo>
                                  <a:pt x="15600" y="20"/>
                                </a:lnTo>
                                <a:cubicBezTo>
                                  <a:pt x="15595" y="20"/>
                                  <a:pt x="15592" y="16"/>
                                  <a:pt x="15592" y="12"/>
                                </a:cubicBezTo>
                                <a:cubicBezTo>
                                  <a:pt x="15592" y="8"/>
                                  <a:pt x="15595" y="4"/>
                                  <a:pt x="15600" y="4"/>
                                </a:cubicBezTo>
                                <a:close/>
                                <a:moveTo>
                                  <a:pt x="15632" y="4"/>
                                </a:moveTo>
                                <a:lnTo>
                                  <a:pt x="15632" y="4"/>
                                </a:lnTo>
                                <a:cubicBezTo>
                                  <a:pt x="15636" y="4"/>
                                  <a:pt x="15640" y="8"/>
                                  <a:pt x="15640" y="12"/>
                                </a:cubicBezTo>
                                <a:cubicBezTo>
                                  <a:pt x="15640" y="16"/>
                                  <a:pt x="15636" y="20"/>
                                  <a:pt x="15632" y="20"/>
                                </a:cubicBezTo>
                                <a:lnTo>
                                  <a:pt x="15632" y="20"/>
                                </a:lnTo>
                                <a:cubicBezTo>
                                  <a:pt x="15627" y="20"/>
                                  <a:pt x="15624" y="16"/>
                                  <a:pt x="15624" y="12"/>
                                </a:cubicBezTo>
                                <a:cubicBezTo>
                                  <a:pt x="15624" y="8"/>
                                  <a:pt x="15627" y="4"/>
                                  <a:pt x="15632" y="4"/>
                                </a:cubicBezTo>
                                <a:close/>
                                <a:moveTo>
                                  <a:pt x="15664" y="4"/>
                                </a:moveTo>
                                <a:lnTo>
                                  <a:pt x="15664" y="4"/>
                                </a:lnTo>
                                <a:cubicBezTo>
                                  <a:pt x="15668" y="4"/>
                                  <a:pt x="15672" y="8"/>
                                  <a:pt x="15672" y="12"/>
                                </a:cubicBezTo>
                                <a:cubicBezTo>
                                  <a:pt x="15672" y="16"/>
                                  <a:pt x="15668" y="20"/>
                                  <a:pt x="15664" y="20"/>
                                </a:cubicBezTo>
                                <a:lnTo>
                                  <a:pt x="15664" y="20"/>
                                </a:lnTo>
                                <a:cubicBezTo>
                                  <a:pt x="15659" y="20"/>
                                  <a:pt x="15656" y="16"/>
                                  <a:pt x="15656" y="12"/>
                                </a:cubicBezTo>
                                <a:cubicBezTo>
                                  <a:pt x="15656" y="8"/>
                                  <a:pt x="15659" y="4"/>
                                  <a:pt x="15664" y="4"/>
                                </a:cubicBezTo>
                                <a:close/>
                                <a:moveTo>
                                  <a:pt x="15696" y="4"/>
                                </a:moveTo>
                                <a:lnTo>
                                  <a:pt x="15696" y="4"/>
                                </a:lnTo>
                                <a:cubicBezTo>
                                  <a:pt x="15700" y="4"/>
                                  <a:pt x="15704" y="8"/>
                                  <a:pt x="15704" y="12"/>
                                </a:cubicBezTo>
                                <a:cubicBezTo>
                                  <a:pt x="15704" y="16"/>
                                  <a:pt x="15700" y="20"/>
                                  <a:pt x="15696" y="20"/>
                                </a:cubicBezTo>
                                <a:lnTo>
                                  <a:pt x="15696" y="20"/>
                                </a:lnTo>
                                <a:cubicBezTo>
                                  <a:pt x="15691" y="20"/>
                                  <a:pt x="15688" y="16"/>
                                  <a:pt x="15688" y="12"/>
                                </a:cubicBezTo>
                                <a:cubicBezTo>
                                  <a:pt x="15688" y="8"/>
                                  <a:pt x="15691" y="4"/>
                                  <a:pt x="15696" y="4"/>
                                </a:cubicBezTo>
                                <a:close/>
                                <a:moveTo>
                                  <a:pt x="15728" y="4"/>
                                </a:moveTo>
                                <a:lnTo>
                                  <a:pt x="15728" y="4"/>
                                </a:lnTo>
                                <a:cubicBezTo>
                                  <a:pt x="15732" y="4"/>
                                  <a:pt x="15736" y="8"/>
                                  <a:pt x="15736" y="12"/>
                                </a:cubicBezTo>
                                <a:cubicBezTo>
                                  <a:pt x="15736" y="16"/>
                                  <a:pt x="15732" y="20"/>
                                  <a:pt x="15728" y="20"/>
                                </a:cubicBezTo>
                                <a:lnTo>
                                  <a:pt x="15728" y="20"/>
                                </a:lnTo>
                                <a:cubicBezTo>
                                  <a:pt x="15723" y="20"/>
                                  <a:pt x="15720" y="16"/>
                                  <a:pt x="15720" y="12"/>
                                </a:cubicBezTo>
                                <a:cubicBezTo>
                                  <a:pt x="15720" y="8"/>
                                  <a:pt x="15723" y="4"/>
                                  <a:pt x="15728" y="4"/>
                                </a:cubicBezTo>
                                <a:close/>
                                <a:moveTo>
                                  <a:pt x="15760" y="4"/>
                                </a:moveTo>
                                <a:lnTo>
                                  <a:pt x="15760" y="4"/>
                                </a:lnTo>
                                <a:cubicBezTo>
                                  <a:pt x="15764" y="4"/>
                                  <a:pt x="15768" y="8"/>
                                  <a:pt x="15768" y="12"/>
                                </a:cubicBezTo>
                                <a:cubicBezTo>
                                  <a:pt x="15768" y="16"/>
                                  <a:pt x="15764" y="20"/>
                                  <a:pt x="15760" y="20"/>
                                </a:cubicBezTo>
                                <a:lnTo>
                                  <a:pt x="15760" y="20"/>
                                </a:lnTo>
                                <a:cubicBezTo>
                                  <a:pt x="15755" y="20"/>
                                  <a:pt x="15752" y="16"/>
                                  <a:pt x="15752" y="12"/>
                                </a:cubicBezTo>
                                <a:cubicBezTo>
                                  <a:pt x="15752" y="8"/>
                                  <a:pt x="15755" y="4"/>
                                  <a:pt x="15760" y="4"/>
                                </a:cubicBezTo>
                                <a:close/>
                                <a:moveTo>
                                  <a:pt x="15792" y="4"/>
                                </a:moveTo>
                                <a:lnTo>
                                  <a:pt x="15792" y="4"/>
                                </a:lnTo>
                                <a:cubicBezTo>
                                  <a:pt x="15796" y="4"/>
                                  <a:pt x="15800" y="8"/>
                                  <a:pt x="15800" y="12"/>
                                </a:cubicBezTo>
                                <a:cubicBezTo>
                                  <a:pt x="15800" y="16"/>
                                  <a:pt x="15796" y="20"/>
                                  <a:pt x="15792" y="20"/>
                                </a:cubicBezTo>
                                <a:lnTo>
                                  <a:pt x="15792" y="20"/>
                                </a:lnTo>
                                <a:cubicBezTo>
                                  <a:pt x="15787" y="20"/>
                                  <a:pt x="15784" y="16"/>
                                  <a:pt x="15784" y="12"/>
                                </a:cubicBezTo>
                                <a:cubicBezTo>
                                  <a:pt x="15784" y="8"/>
                                  <a:pt x="15787" y="4"/>
                                  <a:pt x="15792" y="4"/>
                                </a:cubicBezTo>
                                <a:close/>
                                <a:moveTo>
                                  <a:pt x="15824" y="4"/>
                                </a:moveTo>
                                <a:lnTo>
                                  <a:pt x="15824" y="4"/>
                                </a:lnTo>
                                <a:cubicBezTo>
                                  <a:pt x="15828" y="4"/>
                                  <a:pt x="15832" y="8"/>
                                  <a:pt x="15832" y="12"/>
                                </a:cubicBezTo>
                                <a:cubicBezTo>
                                  <a:pt x="15832" y="17"/>
                                  <a:pt x="15828" y="20"/>
                                  <a:pt x="15824" y="20"/>
                                </a:cubicBezTo>
                                <a:lnTo>
                                  <a:pt x="15824" y="20"/>
                                </a:lnTo>
                                <a:cubicBezTo>
                                  <a:pt x="15819" y="20"/>
                                  <a:pt x="15816" y="17"/>
                                  <a:pt x="15816" y="12"/>
                                </a:cubicBezTo>
                                <a:cubicBezTo>
                                  <a:pt x="15816" y="8"/>
                                  <a:pt x="15819" y="4"/>
                                  <a:pt x="15824" y="4"/>
                                </a:cubicBezTo>
                                <a:close/>
                                <a:moveTo>
                                  <a:pt x="15856" y="4"/>
                                </a:moveTo>
                                <a:lnTo>
                                  <a:pt x="15856" y="4"/>
                                </a:lnTo>
                                <a:cubicBezTo>
                                  <a:pt x="15860" y="4"/>
                                  <a:pt x="15864" y="8"/>
                                  <a:pt x="15864" y="12"/>
                                </a:cubicBezTo>
                                <a:cubicBezTo>
                                  <a:pt x="15864" y="17"/>
                                  <a:pt x="15860" y="20"/>
                                  <a:pt x="15856" y="20"/>
                                </a:cubicBezTo>
                                <a:lnTo>
                                  <a:pt x="15856" y="20"/>
                                </a:lnTo>
                                <a:cubicBezTo>
                                  <a:pt x="15851" y="20"/>
                                  <a:pt x="15848" y="17"/>
                                  <a:pt x="15848" y="12"/>
                                </a:cubicBezTo>
                                <a:cubicBezTo>
                                  <a:pt x="15848" y="8"/>
                                  <a:pt x="15851" y="4"/>
                                  <a:pt x="15856" y="4"/>
                                </a:cubicBezTo>
                                <a:close/>
                                <a:moveTo>
                                  <a:pt x="15888" y="4"/>
                                </a:moveTo>
                                <a:lnTo>
                                  <a:pt x="15888" y="4"/>
                                </a:lnTo>
                                <a:cubicBezTo>
                                  <a:pt x="15892" y="4"/>
                                  <a:pt x="15896" y="8"/>
                                  <a:pt x="15896" y="12"/>
                                </a:cubicBezTo>
                                <a:cubicBezTo>
                                  <a:pt x="15896" y="17"/>
                                  <a:pt x="15892" y="20"/>
                                  <a:pt x="15888" y="20"/>
                                </a:cubicBezTo>
                                <a:lnTo>
                                  <a:pt x="15888" y="20"/>
                                </a:lnTo>
                                <a:cubicBezTo>
                                  <a:pt x="15883" y="20"/>
                                  <a:pt x="15880" y="17"/>
                                  <a:pt x="15880" y="12"/>
                                </a:cubicBezTo>
                                <a:cubicBezTo>
                                  <a:pt x="15880" y="8"/>
                                  <a:pt x="15883" y="4"/>
                                  <a:pt x="15888" y="4"/>
                                </a:cubicBezTo>
                                <a:close/>
                                <a:moveTo>
                                  <a:pt x="15920" y="4"/>
                                </a:moveTo>
                                <a:lnTo>
                                  <a:pt x="15920" y="4"/>
                                </a:lnTo>
                                <a:cubicBezTo>
                                  <a:pt x="15924" y="4"/>
                                  <a:pt x="15928" y="8"/>
                                  <a:pt x="15928" y="12"/>
                                </a:cubicBezTo>
                                <a:cubicBezTo>
                                  <a:pt x="15928" y="17"/>
                                  <a:pt x="15924" y="20"/>
                                  <a:pt x="15920" y="20"/>
                                </a:cubicBezTo>
                                <a:lnTo>
                                  <a:pt x="15920" y="20"/>
                                </a:lnTo>
                                <a:cubicBezTo>
                                  <a:pt x="15915" y="20"/>
                                  <a:pt x="15912" y="17"/>
                                  <a:pt x="15912" y="12"/>
                                </a:cubicBezTo>
                                <a:cubicBezTo>
                                  <a:pt x="15912" y="8"/>
                                  <a:pt x="15915" y="4"/>
                                  <a:pt x="15920" y="4"/>
                                </a:cubicBezTo>
                                <a:close/>
                                <a:moveTo>
                                  <a:pt x="15952" y="4"/>
                                </a:moveTo>
                                <a:lnTo>
                                  <a:pt x="15952" y="4"/>
                                </a:lnTo>
                                <a:cubicBezTo>
                                  <a:pt x="15956" y="4"/>
                                  <a:pt x="15960" y="8"/>
                                  <a:pt x="15960" y="12"/>
                                </a:cubicBezTo>
                                <a:cubicBezTo>
                                  <a:pt x="15960" y="17"/>
                                  <a:pt x="15956" y="20"/>
                                  <a:pt x="15952" y="20"/>
                                </a:cubicBezTo>
                                <a:lnTo>
                                  <a:pt x="15952" y="20"/>
                                </a:lnTo>
                                <a:cubicBezTo>
                                  <a:pt x="15947" y="20"/>
                                  <a:pt x="15944" y="17"/>
                                  <a:pt x="15944" y="12"/>
                                </a:cubicBezTo>
                                <a:cubicBezTo>
                                  <a:pt x="15944" y="8"/>
                                  <a:pt x="15947" y="4"/>
                                  <a:pt x="15952" y="4"/>
                                </a:cubicBezTo>
                                <a:close/>
                                <a:moveTo>
                                  <a:pt x="15984" y="4"/>
                                </a:moveTo>
                                <a:lnTo>
                                  <a:pt x="15984" y="4"/>
                                </a:lnTo>
                                <a:cubicBezTo>
                                  <a:pt x="15988" y="4"/>
                                  <a:pt x="15992" y="8"/>
                                  <a:pt x="15992" y="12"/>
                                </a:cubicBezTo>
                                <a:cubicBezTo>
                                  <a:pt x="15992" y="17"/>
                                  <a:pt x="15988" y="20"/>
                                  <a:pt x="15984" y="20"/>
                                </a:cubicBezTo>
                                <a:lnTo>
                                  <a:pt x="15984" y="20"/>
                                </a:lnTo>
                                <a:cubicBezTo>
                                  <a:pt x="15979" y="20"/>
                                  <a:pt x="15976" y="17"/>
                                  <a:pt x="15976" y="12"/>
                                </a:cubicBezTo>
                                <a:cubicBezTo>
                                  <a:pt x="15976" y="8"/>
                                  <a:pt x="15979" y="4"/>
                                  <a:pt x="15984" y="4"/>
                                </a:cubicBezTo>
                                <a:close/>
                                <a:moveTo>
                                  <a:pt x="16016" y="4"/>
                                </a:moveTo>
                                <a:lnTo>
                                  <a:pt x="16016" y="4"/>
                                </a:lnTo>
                                <a:cubicBezTo>
                                  <a:pt x="16020" y="4"/>
                                  <a:pt x="16024" y="8"/>
                                  <a:pt x="16024" y="12"/>
                                </a:cubicBezTo>
                                <a:cubicBezTo>
                                  <a:pt x="16024" y="17"/>
                                  <a:pt x="16020" y="20"/>
                                  <a:pt x="16016" y="20"/>
                                </a:cubicBezTo>
                                <a:lnTo>
                                  <a:pt x="16016" y="20"/>
                                </a:lnTo>
                                <a:cubicBezTo>
                                  <a:pt x="16011" y="20"/>
                                  <a:pt x="16008" y="17"/>
                                  <a:pt x="16008" y="12"/>
                                </a:cubicBezTo>
                                <a:cubicBezTo>
                                  <a:pt x="16008" y="8"/>
                                  <a:pt x="16011" y="4"/>
                                  <a:pt x="16016" y="4"/>
                                </a:cubicBezTo>
                                <a:close/>
                                <a:moveTo>
                                  <a:pt x="16048" y="4"/>
                                </a:moveTo>
                                <a:lnTo>
                                  <a:pt x="16048" y="4"/>
                                </a:lnTo>
                                <a:cubicBezTo>
                                  <a:pt x="16052" y="4"/>
                                  <a:pt x="16056" y="8"/>
                                  <a:pt x="16056" y="12"/>
                                </a:cubicBezTo>
                                <a:cubicBezTo>
                                  <a:pt x="16056" y="17"/>
                                  <a:pt x="16052" y="20"/>
                                  <a:pt x="16048" y="20"/>
                                </a:cubicBezTo>
                                <a:lnTo>
                                  <a:pt x="16048" y="20"/>
                                </a:lnTo>
                                <a:cubicBezTo>
                                  <a:pt x="16043" y="20"/>
                                  <a:pt x="16040" y="17"/>
                                  <a:pt x="16040" y="12"/>
                                </a:cubicBezTo>
                                <a:cubicBezTo>
                                  <a:pt x="16040" y="8"/>
                                  <a:pt x="16043" y="4"/>
                                  <a:pt x="16048" y="4"/>
                                </a:cubicBezTo>
                                <a:close/>
                                <a:moveTo>
                                  <a:pt x="16080" y="4"/>
                                </a:moveTo>
                                <a:lnTo>
                                  <a:pt x="16080" y="4"/>
                                </a:lnTo>
                                <a:cubicBezTo>
                                  <a:pt x="16084" y="4"/>
                                  <a:pt x="16088" y="8"/>
                                  <a:pt x="16088" y="12"/>
                                </a:cubicBezTo>
                                <a:cubicBezTo>
                                  <a:pt x="16088" y="17"/>
                                  <a:pt x="16084" y="20"/>
                                  <a:pt x="16080" y="20"/>
                                </a:cubicBezTo>
                                <a:lnTo>
                                  <a:pt x="16080" y="20"/>
                                </a:lnTo>
                                <a:cubicBezTo>
                                  <a:pt x="16075" y="20"/>
                                  <a:pt x="16072" y="17"/>
                                  <a:pt x="16072" y="12"/>
                                </a:cubicBezTo>
                                <a:cubicBezTo>
                                  <a:pt x="16072" y="8"/>
                                  <a:pt x="16075" y="4"/>
                                  <a:pt x="16080" y="4"/>
                                </a:cubicBezTo>
                                <a:close/>
                                <a:moveTo>
                                  <a:pt x="16112" y="4"/>
                                </a:moveTo>
                                <a:lnTo>
                                  <a:pt x="16112" y="4"/>
                                </a:lnTo>
                                <a:cubicBezTo>
                                  <a:pt x="16116" y="4"/>
                                  <a:pt x="16120" y="8"/>
                                  <a:pt x="16120" y="12"/>
                                </a:cubicBezTo>
                                <a:cubicBezTo>
                                  <a:pt x="16120" y="17"/>
                                  <a:pt x="16116" y="20"/>
                                  <a:pt x="16112" y="20"/>
                                </a:cubicBezTo>
                                <a:lnTo>
                                  <a:pt x="16112" y="20"/>
                                </a:lnTo>
                                <a:cubicBezTo>
                                  <a:pt x="16107" y="20"/>
                                  <a:pt x="16104" y="17"/>
                                  <a:pt x="16104" y="12"/>
                                </a:cubicBezTo>
                                <a:cubicBezTo>
                                  <a:pt x="16104" y="8"/>
                                  <a:pt x="16107" y="4"/>
                                  <a:pt x="16112" y="4"/>
                                </a:cubicBezTo>
                                <a:close/>
                                <a:moveTo>
                                  <a:pt x="16144" y="4"/>
                                </a:moveTo>
                                <a:lnTo>
                                  <a:pt x="16144" y="4"/>
                                </a:lnTo>
                                <a:cubicBezTo>
                                  <a:pt x="16148" y="4"/>
                                  <a:pt x="16152" y="8"/>
                                  <a:pt x="16152" y="12"/>
                                </a:cubicBezTo>
                                <a:cubicBezTo>
                                  <a:pt x="16152" y="17"/>
                                  <a:pt x="16148" y="20"/>
                                  <a:pt x="16144" y="20"/>
                                </a:cubicBezTo>
                                <a:lnTo>
                                  <a:pt x="16144" y="20"/>
                                </a:lnTo>
                                <a:cubicBezTo>
                                  <a:pt x="16139" y="20"/>
                                  <a:pt x="16136" y="17"/>
                                  <a:pt x="16136" y="12"/>
                                </a:cubicBezTo>
                                <a:cubicBezTo>
                                  <a:pt x="16136" y="8"/>
                                  <a:pt x="16139" y="4"/>
                                  <a:pt x="16144" y="4"/>
                                </a:cubicBezTo>
                                <a:close/>
                                <a:moveTo>
                                  <a:pt x="16176" y="4"/>
                                </a:moveTo>
                                <a:lnTo>
                                  <a:pt x="16176" y="4"/>
                                </a:lnTo>
                                <a:cubicBezTo>
                                  <a:pt x="16180" y="4"/>
                                  <a:pt x="16184" y="8"/>
                                  <a:pt x="16184" y="12"/>
                                </a:cubicBezTo>
                                <a:cubicBezTo>
                                  <a:pt x="16184" y="17"/>
                                  <a:pt x="16180" y="20"/>
                                  <a:pt x="16176" y="20"/>
                                </a:cubicBezTo>
                                <a:lnTo>
                                  <a:pt x="16176" y="20"/>
                                </a:lnTo>
                                <a:cubicBezTo>
                                  <a:pt x="16171" y="20"/>
                                  <a:pt x="16168" y="17"/>
                                  <a:pt x="16168" y="12"/>
                                </a:cubicBezTo>
                                <a:cubicBezTo>
                                  <a:pt x="16168" y="8"/>
                                  <a:pt x="16171" y="4"/>
                                  <a:pt x="16176" y="4"/>
                                </a:cubicBezTo>
                                <a:close/>
                                <a:moveTo>
                                  <a:pt x="16208" y="4"/>
                                </a:moveTo>
                                <a:lnTo>
                                  <a:pt x="16208" y="4"/>
                                </a:lnTo>
                                <a:cubicBezTo>
                                  <a:pt x="16212" y="4"/>
                                  <a:pt x="16216" y="8"/>
                                  <a:pt x="16216" y="12"/>
                                </a:cubicBezTo>
                                <a:cubicBezTo>
                                  <a:pt x="16216" y="17"/>
                                  <a:pt x="16212" y="20"/>
                                  <a:pt x="16208" y="20"/>
                                </a:cubicBezTo>
                                <a:lnTo>
                                  <a:pt x="16208" y="20"/>
                                </a:lnTo>
                                <a:cubicBezTo>
                                  <a:pt x="16204" y="20"/>
                                  <a:pt x="16200" y="17"/>
                                  <a:pt x="16200" y="12"/>
                                </a:cubicBezTo>
                                <a:cubicBezTo>
                                  <a:pt x="16200" y="8"/>
                                  <a:pt x="16204" y="4"/>
                                  <a:pt x="16208" y="4"/>
                                </a:cubicBezTo>
                                <a:close/>
                                <a:moveTo>
                                  <a:pt x="16240" y="4"/>
                                </a:moveTo>
                                <a:lnTo>
                                  <a:pt x="16240" y="4"/>
                                </a:lnTo>
                                <a:cubicBezTo>
                                  <a:pt x="16244" y="4"/>
                                  <a:pt x="16248" y="8"/>
                                  <a:pt x="16248" y="12"/>
                                </a:cubicBezTo>
                                <a:cubicBezTo>
                                  <a:pt x="16248" y="17"/>
                                  <a:pt x="16244" y="20"/>
                                  <a:pt x="16240" y="20"/>
                                </a:cubicBezTo>
                                <a:lnTo>
                                  <a:pt x="16240" y="20"/>
                                </a:lnTo>
                                <a:cubicBezTo>
                                  <a:pt x="16236" y="20"/>
                                  <a:pt x="16232" y="17"/>
                                  <a:pt x="16232" y="12"/>
                                </a:cubicBezTo>
                                <a:cubicBezTo>
                                  <a:pt x="16232" y="8"/>
                                  <a:pt x="16236" y="4"/>
                                  <a:pt x="16240" y="4"/>
                                </a:cubicBezTo>
                                <a:close/>
                                <a:moveTo>
                                  <a:pt x="16272" y="4"/>
                                </a:moveTo>
                                <a:lnTo>
                                  <a:pt x="16272" y="4"/>
                                </a:lnTo>
                                <a:cubicBezTo>
                                  <a:pt x="16276" y="4"/>
                                  <a:pt x="16280" y="8"/>
                                  <a:pt x="16280" y="12"/>
                                </a:cubicBezTo>
                                <a:cubicBezTo>
                                  <a:pt x="16280" y="17"/>
                                  <a:pt x="16276" y="20"/>
                                  <a:pt x="16272" y="20"/>
                                </a:cubicBezTo>
                                <a:lnTo>
                                  <a:pt x="16272" y="20"/>
                                </a:lnTo>
                                <a:cubicBezTo>
                                  <a:pt x="16268" y="20"/>
                                  <a:pt x="16264" y="17"/>
                                  <a:pt x="16264" y="12"/>
                                </a:cubicBezTo>
                                <a:cubicBezTo>
                                  <a:pt x="16264" y="8"/>
                                  <a:pt x="16268" y="4"/>
                                  <a:pt x="16272" y="4"/>
                                </a:cubicBezTo>
                                <a:close/>
                                <a:moveTo>
                                  <a:pt x="16304" y="4"/>
                                </a:moveTo>
                                <a:lnTo>
                                  <a:pt x="16304" y="4"/>
                                </a:lnTo>
                                <a:cubicBezTo>
                                  <a:pt x="16308" y="4"/>
                                  <a:pt x="16312" y="8"/>
                                  <a:pt x="16312" y="12"/>
                                </a:cubicBezTo>
                                <a:cubicBezTo>
                                  <a:pt x="16312" y="17"/>
                                  <a:pt x="16308" y="20"/>
                                  <a:pt x="16304" y="20"/>
                                </a:cubicBezTo>
                                <a:lnTo>
                                  <a:pt x="16304" y="20"/>
                                </a:lnTo>
                                <a:cubicBezTo>
                                  <a:pt x="16300" y="20"/>
                                  <a:pt x="16296" y="17"/>
                                  <a:pt x="16296" y="12"/>
                                </a:cubicBezTo>
                                <a:cubicBezTo>
                                  <a:pt x="16296" y="8"/>
                                  <a:pt x="16300" y="4"/>
                                  <a:pt x="16304" y="4"/>
                                </a:cubicBezTo>
                                <a:close/>
                                <a:moveTo>
                                  <a:pt x="16336" y="4"/>
                                </a:moveTo>
                                <a:lnTo>
                                  <a:pt x="16336" y="4"/>
                                </a:lnTo>
                                <a:cubicBezTo>
                                  <a:pt x="16340" y="4"/>
                                  <a:pt x="16344" y="8"/>
                                  <a:pt x="16344" y="12"/>
                                </a:cubicBezTo>
                                <a:cubicBezTo>
                                  <a:pt x="16344" y="17"/>
                                  <a:pt x="16340" y="20"/>
                                  <a:pt x="16336" y="20"/>
                                </a:cubicBezTo>
                                <a:lnTo>
                                  <a:pt x="16336" y="20"/>
                                </a:lnTo>
                                <a:cubicBezTo>
                                  <a:pt x="16332" y="20"/>
                                  <a:pt x="16328" y="17"/>
                                  <a:pt x="16328" y="12"/>
                                </a:cubicBezTo>
                                <a:cubicBezTo>
                                  <a:pt x="16328" y="8"/>
                                  <a:pt x="16332" y="4"/>
                                  <a:pt x="16336" y="4"/>
                                </a:cubicBezTo>
                                <a:close/>
                                <a:moveTo>
                                  <a:pt x="16368" y="4"/>
                                </a:moveTo>
                                <a:lnTo>
                                  <a:pt x="16368" y="4"/>
                                </a:lnTo>
                                <a:cubicBezTo>
                                  <a:pt x="16372" y="4"/>
                                  <a:pt x="16376" y="8"/>
                                  <a:pt x="16376" y="12"/>
                                </a:cubicBezTo>
                                <a:cubicBezTo>
                                  <a:pt x="16376" y="17"/>
                                  <a:pt x="16372" y="20"/>
                                  <a:pt x="16368" y="20"/>
                                </a:cubicBezTo>
                                <a:lnTo>
                                  <a:pt x="16368" y="20"/>
                                </a:lnTo>
                                <a:cubicBezTo>
                                  <a:pt x="16364" y="20"/>
                                  <a:pt x="16360" y="17"/>
                                  <a:pt x="16360" y="12"/>
                                </a:cubicBezTo>
                                <a:cubicBezTo>
                                  <a:pt x="16360" y="8"/>
                                  <a:pt x="16364" y="4"/>
                                  <a:pt x="16368" y="4"/>
                                </a:cubicBezTo>
                                <a:close/>
                                <a:moveTo>
                                  <a:pt x="16400" y="4"/>
                                </a:moveTo>
                                <a:lnTo>
                                  <a:pt x="16400" y="4"/>
                                </a:lnTo>
                                <a:cubicBezTo>
                                  <a:pt x="16404" y="4"/>
                                  <a:pt x="16408" y="8"/>
                                  <a:pt x="16408" y="12"/>
                                </a:cubicBezTo>
                                <a:cubicBezTo>
                                  <a:pt x="16408" y="17"/>
                                  <a:pt x="16404" y="20"/>
                                  <a:pt x="16400" y="20"/>
                                </a:cubicBezTo>
                                <a:lnTo>
                                  <a:pt x="16400" y="20"/>
                                </a:lnTo>
                                <a:cubicBezTo>
                                  <a:pt x="16396" y="20"/>
                                  <a:pt x="16392" y="17"/>
                                  <a:pt x="16392" y="12"/>
                                </a:cubicBezTo>
                                <a:cubicBezTo>
                                  <a:pt x="16392" y="8"/>
                                  <a:pt x="16396" y="4"/>
                                  <a:pt x="16400" y="4"/>
                                </a:cubicBezTo>
                                <a:close/>
                                <a:moveTo>
                                  <a:pt x="16432" y="4"/>
                                </a:moveTo>
                                <a:lnTo>
                                  <a:pt x="16432" y="4"/>
                                </a:lnTo>
                                <a:cubicBezTo>
                                  <a:pt x="16436" y="4"/>
                                  <a:pt x="16440" y="8"/>
                                  <a:pt x="16440" y="12"/>
                                </a:cubicBezTo>
                                <a:cubicBezTo>
                                  <a:pt x="16440" y="17"/>
                                  <a:pt x="16436" y="20"/>
                                  <a:pt x="16432" y="20"/>
                                </a:cubicBezTo>
                                <a:lnTo>
                                  <a:pt x="16432" y="20"/>
                                </a:lnTo>
                                <a:cubicBezTo>
                                  <a:pt x="16428" y="20"/>
                                  <a:pt x="16424" y="17"/>
                                  <a:pt x="16424" y="12"/>
                                </a:cubicBezTo>
                                <a:cubicBezTo>
                                  <a:pt x="16424" y="8"/>
                                  <a:pt x="16428" y="4"/>
                                  <a:pt x="16432" y="4"/>
                                </a:cubicBezTo>
                                <a:close/>
                                <a:moveTo>
                                  <a:pt x="16464" y="4"/>
                                </a:moveTo>
                                <a:lnTo>
                                  <a:pt x="16464" y="4"/>
                                </a:lnTo>
                                <a:cubicBezTo>
                                  <a:pt x="16468" y="4"/>
                                  <a:pt x="16472" y="8"/>
                                  <a:pt x="16472" y="12"/>
                                </a:cubicBezTo>
                                <a:cubicBezTo>
                                  <a:pt x="16472" y="17"/>
                                  <a:pt x="16468" y="20"/>
                                  <a:pt x="16464" y="20"/>
                                </a:cubicBezTo>
                                <a:lnTo>
                                  <a:pt x="16464" y="20"/>
                                </a:lnTo>
                                <a:cubicBezTo>
                                  <a:pt x="16460" y="20"/>
                                  <a:pt x="16456" y="17"/>
                                  <a:pt x="16456" y="12"/>
                                </a:cubicBezTo>
                                <a:cubicBezTo>
                                  <a:pt x="16456" y="8"/>
                                  <a:pt x="16460" y="4"/>
                                  <a:pt x="16464" y="4"/>
                                </a:cubicBezTo>
                                <a:close/>
                                <a:moveTo>
                                  <a:pt x="16496" y="4"/>
                                </a:moveTo>
                                <a:lnTo>
                                  <a:pt x="16496" y="4"/>
                                </a:lnTo>
                                <a:cubicBezTo>
                                  <a:pt x="16501" y="4"/>
                                  <a:pt x="16504" y="8"/>
                                  <a:pt x="16504" y="12"/>
                                </a:cubicBezTo>
                                <a:cubicBezTo>
                                  <a:pt x="16504" y="17"/>
                                  <a:pt x="16501" y="20"/>
                                  <a:pt x="16496" y="20"/>
                                </a:cubicBezTo>
                                <a:lnTo>
                                  <a:pt x="16496" y="20"/>
                                </a:lnTo>
                                <a:cubicBezTo>
                                  <a:pt x="16492" y="20"/>
                                  <a:pt x="16488" y="17"/>
                                  <a:pt x="16488" y="12"/>
                                </a:cubicBezTo>
                                <a:cubicBezTo>
                                  <a:pt x="16488" y="8"/>
                                  <a:pt x="16492" y="4"/>
                                  <a:pt x="16496" y="4"/>
                                </a:cubicBezTo>
                                <a:close/>
                                <a:moveTo>
                                  <a:pt x="16528" y="4"/>
                                </a:moveTo>
                                <a:lnTo>
                                  <a:pt x="16528" y="4"/>
                                </a:lnTo>
                                <a:cubicBezTo>
                                  <a:pt x="16533" y="4"/>
                                  <a:pt x="16536" y="8"/>
                                  <a:pt x="16536" y="12"/>
                                </a:cubicBezTo>
                                <a:cubicBezTo>
                                  <a:pt x="16536" y="17"/>
                                  <a:pt x="16533" y="20"/>
                                  <a:pt x="16528" y="20"/>
                                </a:cubicBezTo>
                                <a:lnTo>
                                  <a:pt x="16528" y="20"/>
                                </a:lnTo>
                                <a:cubicBezTo>
                                  <a:pt x="16524" y="20"/>
                                  <a:pt x="16520" y="17"/>
                                  <a:pt x="16520" y="12"/>
                                </a:cubicBezTo>
                                <a:cubicBezTo>
                                  <a:pt x="16520" y="8"/>
                                  <a:pt x="16524" y="4"/>
                                  <a:pt x="16528" y="4"/>
                                </a:cubicBezTo>
                                <a:close/>
                                <a:moveTo>
                                  <a:pt x="16560" y="4"/>
                                </a:moveTo>
                                <a:lnTo>
                                  <a:pt x="16560" y="4"/>
                                </a:lnTo>
                                <a:cubicBezTo>
                                  <a:pt x="16565" y="4"/>
                                  <a:pt x="16568" y="8"/>
                                  <a:pt x="16568" y="12"/>
                                </a:cubicBezTo>
                                <a:cubicBezTo>
                                  <a:pt x="16568" y="17"/>
                                  <a:pt x="16565" y="20"/>
                                  <a:pt x="16560" y="20"/>
                                </a:cubicBezTo>
                                <a:lnTo>
                                  <a:pt x="16560" y="20"/>
                                </a:lnTo>
                                <a:cubicBezTo>
                                  <a:pt x="16556" y="20"/>
                                  <a:pt x="16552" y="17"/>
                                  <a:pt x="16552" y="12"/>
                                </a:cubicBezTo>
                                <a:cubicBezTo>
                                  <a:pt x="16552" y="8"/>
                                  <a:pt x="16556" y="4"/>
                                  <a:pt x="16560" y="4"/>
                                </a:cubicBezTo>
                                <a:close/>
                                <a:moveTo>
                                  <a:pt x="16592" y="4"/>
                                </a:moveTo>
                                <a:lnTo>
                                  <a:pt x="16592" y="4"/>
                                </a:lnTo>
                                <a:cubicBezTo>
                                  <a:pt x="16597" y="4"/>
                                  <a:pt x="16600" y="8"/>
                                  <a:pt x="16600" y="12"/>
                                </a:cubicBezTo>
                                <a:cubicBezTo>
                                  <a:pt x="16600" y="17"/>
                                  <a:pt x="16597" y="20"/>
                                  <a:pt x="16592" y="20"/>
                                </a:cubicBezTo>
                                <a:lnTo>
                                  <a:pt x="16592" y="20"/>
                                </a:lnTo>
                                <a:cubicBezTo>
                                  <a:pt x="16588" y="20"/>
                                  <a:pt x="16584" y="17"/>
                                  <a:pt x="16584" y="12"/>
                                </a:cubicBezTo>
                                <a:cubicBezTo>
                                  <a:pt x="16584" y="8"/>
                                  <a:pt x="16588" y="4"/>
                                  <a:pt x="16592" y="4"/>
                                </a:cubicBezTo>
                                <a:close/>
                                <a:moveTo>
                                  <a:pt x="16624" y="4"/>
                                </a:moveTo>
                                <a:lnTo>
                                  <a:pt x="16624" y="4"/>
                                </a:lnTo>
                                <a:cubicBezTo>
                                  <a:pt x="16629" y="4"/>
                                  <a:pt x="16632" y="8"/>
                                  <a:pt x="16632" y="12"/>
                                </a:cubicBezTo>
                                <a:cubicBezTo>
                                  <a:pt x="16632" y="17"/>
                                  <a:pt x="16629" y="20"/>
                                  <a:pt x="16624" y="20"/>
                                </a:cubicBezTo>
                                <a:lnTo>
                                  <a:pt x="16624" y="20"/>
                                </a:lnTo>
                                <a:cubicBezTo>
                                  <a:pt x="16620" y="20"/>
                                  <a:pt x="16616" y="17"/>
                                  <a:pt x="16616" y="12"/>
                                </a:cubicBezTo>
                                <a:cubicBezTo>
                                  <a:pt x="16616" y="8"/>
                                  <a:pt x="16620" y="4"/>
                                  <a:pt x="16624" y="4"/>
                                </a:cubicBezTo>
                                <a:close/>
                                <a:moveTo>
                                  <a:pt x="16656" y="4"/>
                                </a:moveTo>
                                <a:lnTo>
                                  <a:pt x="16656" y="4"/>
                                </a:lnTo>
                                <a:cubicBezTo>
                                  <a:pt x="16661" y="4"/>
                                  <a:pt x="16664" y="8"/>
                                  <a:pt x="16664" y="12"/>
                                </a:cubicBezTo>
                                <a:cubicBezTo>
                                  <a:pt x="16664" y="17"/>
                                  <a:pt x="16661" y="20"/>
                                  <a:pt x="16656" y="20"/>
                                </a:cubicBezTo>
                                <a:lnTo>
                                  <a:pt x="16656" y="20"/>
                                </a:lnTo>
                                <a:cubicBezTo>
                                  <a:pt x="16652" y="20"/>
                                  <a:pt x="16648" y="17"/>
                                  <a:pt x="16648" y="12"/>
                                </a:cubicBezTo>
                                <a:cubicBezTo>
                                  <a:pt x="16648" y="8"/>
                                  <a:pt x="16652" y="4"/>
                                  <a:pt x="16656" y="4"/>
                                </a:cubicBezTo>
                                <a:close/>
                                <a:moveTo>
                                  <a:pt x="16688" y="4"/>
                                </a:moveTo>
                                <a:lnTo>
                                  <a:pt x="16688" y="4"/>
                                </a:lnTo>
                                <a:cubicBezTo>
                                  <a:pt x="16693" y="4"/>
                                  <a:pt x="16696" y="8"/>
                                  <a:pt x="16696" y="12"/>
                                </a:cubicBezTo>
                                <a:cubicBezTo>
                                  <a:pt x="16696" y="17"/>
                                  <a:pt x="16693" y="20"/>
                                  <a:pt x="16688" y="20"/>
                                </a:cubicBezTo>
                                <a:lnTo>
                                  <a:pt x="16688" y="20"/>
                                </a:lnTo>
                                <a:cubicBezTo>
                                  <a:pt x="16684" y="20"/>
                                  <a:pt x="16680" y="17"/>
                                  <a:pt x="16680" y="12"/>
                                </a:cubicBezTo>
                                <a:cubicBezTo>
                                  <a:pt x="16680" y="8"/>
                                  <a:pt x="16684" y="4"/>
                                  <a:pt x="16688" y="4"/>
                                </a:cubicBezTo>
                                <a:close/>
                                <a:moveTo>
                                  <a:pt x="16720" y="4"/>
                                </a:moveTo>
                                <a:lnTo>
                                  <a:pt x="16720" y="4"/>
                                </a:lnTo>
                                <a:cubicBezTo>
                                  <a:pt x="16725" y="4"/>
                                  <a:pt x="16728" y="8"/>
                                  <a:pt x="16728" y="12"/>
                                </a:cubicBezTo>
                                <a:cubicBezTo>
                                  <a:pt x="16728" y="17"/>
                                  <a:pt x="16725" y="20"/>
                                  <a:pt x="16720" y="20"/>
                                </a:cubicBezTo>
                                <a:lnTo>
                                  <a:pt x="16720" y="20"/>
                                </a:lnTo>
                                <a:cubicBezTo>
                                  <a:pt x="16716" y="20"/>
                                  <a:pt x="16712" y="17"/>
                                  <a:pt x="16712" y="12"/>
                                </a:cubicBezTo>
                                <a:cubicBezTo>
                                  <a:pt x="16712" y="8"/>
                                  <a:pt x="16716" y="4"/>
                                  <a:pt x="16720" y="4"/>
                                </a:cubicBezTo>
                                <a:close/>
                                <a:moveTo>
                                  <a:pt x="16752" y="4"/>
                                </a:moveTo>
                                <a:lnTo>
                                  <a:pt x="16752" y="4"/>
                                </a:lnTo>
                                <a:cubicBezTo>
                                  <a:pt x="16757" y="4"/>
                                  <a:pt x="16760" y="8"/>
                                  <a:pt x="16760" y="12"/>
                                </a:cubicBezTo>
                                <a:cubicBezTo>
                                  <a:pt x="16760" y="17"/>
                                  <a:pt x="16757" y="20"/>
                                  <a:pt x="16752" y="20"/>
                                </a:cubicBezTo>
                                <a:lnTo>
                                  <a:pt x="16752" y="20"/>
                                </a:lnTo>
                                <a:cubicBezTo>
                                  <a:pt x="16748" y="20"/>
                                  <a:pt x="16744" y="17"/>
                                  <a:pt x="16744" y="12"/>
                                </a:cubicBezTo>
                                <a:cubicBezTo>
                                  <a:pt x="16744" y="8"/>
                                  <a:pt x="16748" y="4"/>
                                  <a:pt x="16752" y="4"/>
                                </a:cubicBezTo>
                                <a:close/>
                                <a:moveTo>
                                  <a:pt x="16784" y="4"/>
                                </a:moveTo>
                                <a:lnTo>
                                  <a:pt x="16784" y="4"/>
                                </a:lnTo>
                                <a:cubicBezTo>
                                  <a:pt x="16789" y="4"/>
                                  <a:pt x="16792" y="8"/>
                                  <a:pt x="16792" y="12"/>
                                </a:cubicBezTo>
                                <a:cubicBezTo>
                                  <a:pt x="16792" y="17"/>
                                  <a:pt x="16789" y="20"/>
                                  <a:pt x="16784" y="20"/>
                                </a:cubicBezTo>
                                <a:lnTo>
                                  <a:pt x="16784" y="20"/>
                                </a:lnTo>
                                <a:cubicBezTo>
                                  <a:pt x="16780" y="20"/>
                                  <a:pt x="16776" y="17"/>
                                  <a:pt x="16776" y="12"/>
                                </a:cubicBezTo>
                                <a:cubicBezTo>
                                  <a:pt x="16776" y="8"/>
                                  <a:pt x="16780" y="4"/>
                                  <a:pt x="16784" y="4"/>
                                </a:cubicBezTo>
                                <a:close/>
                                <a:moveTo>
                                  <a:pt x="16816" y="4"/>
                                </a:moveTo>
                                <a:lnTo>
                                  <a:pt x="16816" y="4"/>
                                </a:lnTo>
                                <a:cubicBezTo>
                                  <a:pt x="16821" y="4"/>
                                  <a:pt x="16824" y="8"/>
                                  <a:pt x="16824" y="12"/>
                                </a:cubicBezTo>
                                <a:cubicBezTo>
                                  <a:pt x="16824" y="17"/>
                                  <a:pt x="16821" y="20"/>
                                  <a:pt x="16816" y="20"/>
                                </a:cubicBezTo>
                                <a:lnTo>
                                  <a:pt x="16816" y="20"/>
                                </a:lnTo>
                                <a:cubicBezTo>
                                  <a:pt x="16812" y="20"/>
                                  <a:pt x="16808" y="17"/>
                                  <a:pt x="16808" y="12"/>
                                </a:cubicBezTo>
                                <a:cubicBezTo>
                                  <a:pt x="16808" y="8"/>
                                  <a:pt x="16812" y="4"/>
                                  <a:pt x="16816" y="4"/>
                                </a:cubicBezTo>
                                <a:close/>
                                <a:moveTo>
                                  <a:pt x="16848" y="4"/>
                                </a:moveTo>
                                <a:lnTo>
                                  <a:pt x="16848" y="4"/>
                                </a:lnTo>
                                <a:cubicBezTo>
                                  <a:pt x="16853" y="4"/>
                                  <a:pt x="16856" y="8"/>
                                  <a:pt x="16856" y="12"/>
                                </a:cubicBezTo>
                                <a:cubicBezTo>
                                  <a:pt x="16856" y="17"/>
                                  <a:pt x="16853" y="20"/>
                                  <a:pt x="16848" y="20"/>
                                </a:cubicBezTo>
                                <a:lnTo>
                                  <a:pt x="16848" y="20"/>
                                </a:lnTo>
                                <a:cubicBezTo>
                                  <a:pt x="16844" y="20"/>
                                  <a:pt x="16840" y="17"/>
                                  <a:pt x="16840" y="12"/>
                                </a:cubicBezTo>
                                <a:cubicBezTo>
                                  <a:pt x="16840" y="8"/>
                                  <a:pt x="16844" y="4"/>
                                  <a:pt x="16848" y="4"/>
                                </a:cubicBezTo>
                                <a:close/>
                                <a:moveTo>
                                  <a:pt x="16880" y="4"/>
                                </a:moveTo>
                                <a:lnTo>
                                  <a:pt x="16880" y="4"/>
                                </a:lnTo>
                                <a:cubicBezTo>
                                  <a:pt x="16885" y="4"/>
                                  <a:pt x="16888" y="8"/>
                                  <a:pt x="16888" y="12"/>
                                </a:cubicBezTo>
                                <a:cubicBezTo>
                                  <a:pt x="16888" y="17"/>
                                  <a:pt x="16885" y="20"/>
                                  <a:pt x="16880" y="20"/>
                                </a:cubicBezTo>
                                <a:lnTo>
                                  <a:pt x="16880" y="20"/>
                                </a:lnTo>
                                <a:cubicBezTo>
                                  <a:pt x="16876" y="20"/>
                                  <a:pt x="16872" y="17"/>
                                  <a:pt x="16872" y="12"/>
                                </a:cubicBezTo>
                                <a:cubicBezTo>
                                  <a:pt x="16872" y="8"/>
                                  <a:pt x="16876" y="4"/>
                                  <a:pt x="16880" y="4"/>
                                </a:cubicBezTo>
                                <a:close/>
                                <a:moveTo>
                                  <a:pt x="16912" y="4"/>
                                </a:moveTo>
                                <a:lnTo>
                                  <a:pt x="16912" y="4"/>
                                </a:lnTo>
                                <a:cubicBezTo>
                                  <a:pt x="16917" y="4"/>
                                  <a:pt x="16920" y="8"/>
                                  <a:pt x="16920" y="12"/>
                                </a:cubicBezTo>
                                <a:cubicBezTo>
                                  <a:pt x="16920" y="17"/>
                                  <a:pt x="16917" y="20"/>
                                  <a:pt x="16912" y="20"/>
                                </a:cubicBezTo>
                                <a:lnTo>
                                  <a:pt x="16912" y="20"/>
                                </a:lnTo>
                                <a:cubicBezTo>
                                  <a:pt x="16908" y="20"/>
                                  <a:pt x="16904" y="17"/>
                                  <a:pt x="16904" y="12"/>
                                </a:cubicBezTo>
                                <a:cubicBezTo>
                                  <a:pt x="16904" y="8"/>
                                  <a:pt x="16908" y="4"/>
                                  <a:pt x="16912" y="4"/>
                                </a:cubicBezTo>
                                <a:close/>
                                <a:moveTo>
                                  <a:pt x="16944" y="4"/>
                                </a:moveTo>
                                <a:lnTo>
                                  <a:pt x="16944" y="4"/>
                                </a:lnTo>
                                <a:cubicBezTo>
                                  <a:pt x="16949" y="4"/>
                                  <a:pt x="16952" y="8"/>
                                  <a:pt x="16952" y="12"/>
                                </a:cubicBezTo>
                                <a:cubicBezTo>
                                  <a:pt x="16952" y="17"/>
                                  <a:pt x="16949" y="20"/>
                                  <a:pt x="16944" y="20"/>
                                </a:cubicBezTo>
                                <a:lnTo>
                                  <a:pt x="16944" y="20"/>
                                </a:lnTo>
                                <a:cubicBezTo>
                                  <a:pt x="16940" y="20"/>
                                  <a:pt x="16936" y="17"/>
                                  <a:pt x="16936" y="12"/>
                                </a:cubicBezTo>
                                <a:cubicBezTo>
                                  <a:pt x="16936" y="8"/>
                                  <a:pt x="16940" y="4"/>
                                  <a:pt x="16944" y="4"/>
                                </a:cubicBezTo>
                                <a:close/>
                                <a:moveTo>
                                  <a:pt x="16976" y="4"/>
                                </a:moveTo>
                                <a:lnTo>
                                  <a:pt x="16976" y="4"/>
                                </a:lnTo>
                                <a:cubicBezTo>
                                  <a:pt x="16981" y="4"/>
                                  <a:pt x="16984" y="8"/>
                                  <a:pt x="16984" y="12"/>
                                </a:cubicBezTo>
                                <a:cubicBezTo>
                                  <a:pt x="16984" y="17"/>
                                  <a:pt x="16981" y="20"/>
                                  <a:pt x="16976" y="20"/>
                                </a:cubicBezTo>
                                <a:lnTo>
                                  <a:pt x="16976" y="20"/>
                                </a:lnTo>
                                <a:cubicBezTo>
                                  <a:pt x="16972" y="20"/>
                                  <a:pt x="16968" y="17"/>
                                  <a:pt x="16968" y="12"/>
                                </a:cubicBezTo>
                                <a:cubicBezTo>
                                  <a:pt x="16968" y="8"/>
                                  <a:pt x="16972" y="4"/>
                                  <a:pt x="16976" y="4"/>
                                </a:cubicBezTo>
                                <a:close/>
                                <a:moveTo>
                                  <a:pt x="17008" y="4"/>
                                </a:moveTo>
                                <a:lnTo>
                                  <a:pt x="17008" y="4"/>
                                </a:lnTo>
                                <a:cubicBezTo>
                                  <a:pt x="17013" y="4"/>
                                  <a:pt x="17016" y="8"/>
                                  <a:pt x="17016" y="12"/>
                                </a:cubicBezTo>
                                <a:cubicBezTo>
                                  <a:pt x="17016" y="17"/>
                                  <a:pt x="17013" y="20"/>
                                  <a:pt x="17008" y="20"/>
                                </a:cubicBezTo>
                                <a:lnTo>
                                  <a:pt x="17008" y="20"/>
                                </a:lnTo>
                                <a:cubicBezTo>
                                  <a:pt x="17004" y="20"/>
                                  <a:pt x="17000" y="17"/>
                                  <a:pt x="17000" y="12"/>
                                </a:cubicBezTo>
                                <a:cubicBezTo>
                                  <a:pt x="17000" y="8"/>
                                  <a:pt x="17004" y="4"/>
                                  <a:pt x="17008" y="4"/>
                                </a:cubicBezTo>
                                <a:close/>
                                <a:moveTo>
                                  <a:pt x="17040" y="4"/>
                                </a:moveTo>
                                <a:lnTo>
                                  <a:pt x="17040" y="4"/>
                                </a:lnTo>
                                <a:cubicBezTo>
                                  <a:pt x="17045" y="4"/>
                                  <a:pt x="17048" y="8"/>
                                  <a:pt x="17048" y="12"/>
                                </a:cubicBezTo>
                                <a:cubicBezTo>
                                  <a:pt x="17048" y="17"/>
                                  <a:pt x="17045" y="20"/>
                                  <a:pt x="17040" y="20"/>
                                </a:cubicBezTo>
                                <a:lnTo>
                                  <a:pt x="17040" y="20"/>
                                </a:lnTo>
                                <a:cubicBezTo>
                                  <a:pt x="17036" y="20"/>
                                  <a:pt x="17032" y="17"/>
                                  <a:pt x="17032" y="12"/>
                                </a:cubicBezTo>
                                <a:cubicBezTo>
                                  <a:pt x="17032" y="8"/>
                                  <a:pt x="17036" y="4"/>
                                  <a:pt x="17040" y="4"/>
                                </a:cubicBezTo>
                                <a:close/>
                                <a:moveTo>
                                  <a:pt x="17072" y="4"/>
                                </a:moveTo>
                                <a:lnTo>
                                  <a:pt x="17072" y="4"/>
                                </a:lnTo>
                                <a:cubicBezTo>
                                  <a:pt x="17077" y="4"/>
                                  <a:pt x="17080" y="8"/>
                                  <a:pt x="17080" y="12"/>
                                </a:cubicBezTo>
                                <a:cubicBezTo>
                                  <a:pt x="17080" y="17"/>
                                  <a:pt x="17077" y="20"/>
                                  <a:pt x="17072" y="20"/>
                                </a:cubicBezTo>
                                <a:lnTo>
                                  <a:pt x="17072" y="20"/>
                                </a:lnTo>
                                <a:cubicBezTo>
                                  <a:pt x="17068" y="20"/>
                                  <a:pt x="17064" y="17"/>
                                  <a:pt x="17064" y="12"/>
                                </a:cubicBezTo>
                                <a:cubicBezTo>
                                  <a:pt x="17064" y="8"/>
                                  <a:pt x="17068" y="4"/>
                                  <a:pt x="17072" y="4"/>
                                </a:cubicBezTo>
                                <a:close/>
                                <a:moveTo>
                                  <a:pt x="17104" y="4"/>
                                </a:moveTo>
                                <a:lnTo>
                                  <a:pt x="17104" y="4"/>
                                </a:lnTo>
                                <a:cubicBezTo>
                                  <a:pt x="17109" y="4"/>
                                  <a:pt x="17112" y="8"/>
                                  <a:pt x="17112" y="12"/>
                                </a:cubicBezTo>
                                <a:cubicBezTo>
                                  <a:pt x="17112" y="17"/>
                                  <a:pt x="17109" y="20"/>
                                  <a:pt x="17104" y="20"/>
                                </a:cubicBezTo>
                                <a:lnTo>
                                  <a:pt x="17104" y="20"/>
                                </a:lnTo>
                                <a:cubicBezTo>
                                  <a:pt x="17100" y="20"/>
                                  <a:pt x="17096" y="17"/>
                                  <a:pt x="17096" y="12"/>
                                </a:cubicBezTo>
                                <a:cubicBezTo>
                                  <a:pt x="17096" y="8"/>
                                  <a:pt x="17100" y="4"/>
                                  <a:pt x="17104" y="4"/>
                                </a:cubicBezTo>
                                <a:close/>
                                <a:moveTo>
                                  <a:pt x="17136" y="4"/>
                                </a:moveTo>
                                <a:lnTo>
                                  <a:pt x="17136" y="4"/>
                                </a:lnTo>
                                <a:cubicBezTo>
                                  <a:pt x="17141" y="4"/>
                                  <a:pt x="17144" y="8"/>
                                  <a:pt x="17144" y="12"/>
                                </a:cubicBezTo>
                                <a:cubicBezTo>
                                  <a:pt x="17144" y="17"/>
                                  <a:pt x="17141" y="20"/>
                                  <a:pt x="17136" y="20"/>
                                </a:cubicBezTo>
                                <a:lnTo>
                                  <a:pt x="17136" y="20"/>
                                </a:lnTo>
                                <a:cubicBezTo>
                                  <a:pt x="17132" y="20"/>
                                  <a:pt x="17128" y="17"/>
                                  <a:pt x="17128" y="12"/>
                                </a:cubicBezTo>
                                <a:cubicBezTo>
                                  <a:pt x="17128" y="8"/>
                                  <a:pt x="17132" y="4"/>
                                  <a:pt x="17136" y="4"/>
                                </a:cubicBezTo>
                                <a:close/>
                                <a:moveTo>
                                  <a:pt x="17168" y="4"/>
                                </a:moveTo>
                                <a:lnTo>
                                  <a:pt x="17168" y="4"/>
                                </a:lnTo>
                                <a:cubicBezTo>
                                  <a:pt x="17173" y="4"/>
                                  <a:pt x="17176" y="8"/>
                                  <a:pt x="17176" y="12"/>
                                </a:cubicBezTo>
                                <a:cubicBezTo>
                                  <a:pt x="17176" y="17"/>
                                  <a:pt x="17173" y="20"/>
                                  <a:pt x="17168" y="20"/>
                                </a:cubicBezTo>
                                <a:lnTo>
                                  <a:pt x="17168" y="20"/>
                                </a:lnTo>
                                <a:cubicBezTo>
                                  <a:pt x="17164" y="20"/>
                                  <a:pt x="17160" y="17"/>
                                  <a:pt x="17160" y="12"/>
                                </a:cubicBezTo>
                                <a:cubicBezTo>
                                  <a:pt x="17160" y="8"/>
                                  <a:pt x="17164" y="4"/>
                                  <a:pt x="17168" y="4"/>
                                </a:cubicBezTo>
                                <a:close/>
                                <a:moveTo>
                                  <a:pt x="17200" y="4"/>
                                </a:moveTo>
                                <a:lnTo>
                                  <a:pt x="17200" y="4"/>
                                </a:lnTo>
                                <a:cubicBezTo>
                                  <a:pt x="17205" y="4"/>
                                  <a:pt x="17208" y="8"/>
                                  <a:pt x="17208" y="12"/>
                                </a:cubicBezTo>
                                <a:cubicBezTo>
                                  <a:pt x="17208" y="17"/>
                                  <a:pt x="17205" y="20"/>
                                  <a:pt x="17200" y="20"/>
                                </a:cubicBezTo>
                                <a:lnTo>
                                  <a:pt x="17200" y="20"/>
                                </a:lnTo>
                                <a:cubicBezTo>
                                  <a:pt x="17196" y="20"/>
                                  <a:pt x="17192" y="17"/>
                                  <a:pt x="17192" y="12"/>
                                </a:cubicBezTo>
                                <a:cubicBezTo>
                                  <a:pt x="17192" y="8"/>
                                  <a:pt x="17196" y="4"/>
                                  <a:pt x="17200" y="4"/>
                                </a:cubicBezTo>
                                <a:close/>
                                <a:moveTo>
                                  <a:pt x="17232" y="4"/>
                                </a:moveTo>
                                <a:lnTo>
                                  <a:pt x="17233" y="4"/>
                                </a:lnTo>
                                <a:cubicBezTo>
                                  <a:pt x="17237" y="4"/>
                                  <a:pt x="17241" y="8"/>
                                  <a:pt x="17241" y="12"/>
                                </a:cubicBezTo>
                                <a:cubicBezTo>
                                  <a:pt x="17241" y="17"/>
                                  <a:pt x="17237" y="20"/>
                                  <a:pt x="17233" y="20"/>
                                </a:cubicBezTo>
                                <a:lnTo>
                                  <a:pt x="17232" y="20"/>
                                </a:lnTo>
                                <a:cubicBezTo>
                                  <a:pt x="17228" y="20"/>
                                  <a:pt x="17224" y="17"/>
                                  <a:pt x="17224" y="12"/>
                                </a:cubicBezTo>
                                <a:cubicBezTo>
                                  <a:pt x="17224" y="8"/>
                                  <a:pt x="17228" y="4"/>
                                  <a:pt x="17232" y="4"/>
                                </a:cubicBezTo>
                                <a:close/>
                                <a:moveTo>
                                  <a:pt x="17265" y="4"/>
                                </a:moveTo>
                                <a:lnTo>
                                  <a:pt x="17265" y="4"/>
                                </a:lnTo>
                                <a:cubicBezTo>
                                  <a:pt x="17269" y="4"/>
                                  <a:pt x="17273" y="8"/>
                                  <a:pt x="17273" y="12"/>
                                </a:cubicBezTo>
                                <a:cubicBezTo>
                                  <a:pt x="17273" y="17"/>
                                  <a:pt x="17269" y="20"/>
                                  <a:pt x="17265" y="20"/>
                                </a:cubicBezTo>
                                <a:lnTo>
                                  <a:pt x="17265" y="20"/>
                                </a:lnTo>
                                <a:cubicBezTo>
                                  <a:pt x="17260" y="20"/>
                                  <a:pt x="17257" y="17"/>
                                  <a:pt x="17257" y="12"/>
                                </a:cubicBezTo>
                                <a:cubicBezTo>
                                  <a:pt x="17257" y="8"/>
                                  <a:pt x="17260" y="4"/>
                                  <a:pt x="17265" y="4"/>
                                </a:cubicBezTo>
                                <a:close/>
                                <a:moveTo>
                                  <a:pt x="17297" y="4"/>
                                </a:moveTo>
                                <a:lnTo>
                                  <a:pt x="17297" y="4"/>
                                </a:lnTo>
                                <a:cubicBezTo>
                                  <a:pt x="17301" y="4"/>
                                  <a:pt x="17305" y="8"/>
                                  <a:pt x="17305" y="12"/>
                                </a:cubicBezTo>
                                <a:cubicBezTo>
                                  <a:pt x="17305" y="17"/>
                                  <a:pt x="17301" y="20"/>
                                  <a:pt x="17297" y="20"/>
                                </a:cubicBezTo>
                                <a:lnTo>
                                  <a:pt x="17297" y="20"/>
                                </a:lnTo>
                                <a:cubicBezTo>
                                  <a:pt x="17292" y="20"/>
                                  <a:pt x="17289" y="17"/>
                                  <a:pt x="17289" y="12"/>
                                </a:cubicBezTo>
                                <a:cubicBezTo>
                                  <a:pt x="17289" y="8"/>
                                  <a:pt x="17292" y="4"/>
                                  <a:pt x="17297" y="4"/>
                                </a:cubicBezTo>
                                <a:close/>
                                <a:moveTo>
                                  <a:pt x="17329" y="4"/>
                                </a:moveTo>
                                <a:lnTo>
                                  <a:pt x="17329" y="4"/>
                                </a:lnTo>
                                <a:cubicBezTo>
                                  <a:pt x="17333" y="4"/>
                                  <a:pt x="17337" y="8"/>
                                  <a:pt x="17337" y="12"/>
                                </a:cubicBezTo>
                                <a:cubicBezTo>
                                  <a:pt x="17337" y="17"/>
                                  <a:pt x="17333" y="20"/>
                                  <a:pt x="17329" y="20"/>
                                </a:cubicBezTo>
                                <a:lnTo>
                                  <a:pt x="17329" y="20"/>
                                </a:lnTo>
                                <a:cubicBezTo>
                                  <a:pt x="17324" y="20"/>
                                  <a:pt x="17321" y="17"/>
                                  <a:pt x="17321" y="12"/>
                                </a:cubicBezTo>
                                <a:cubicBezTo>
                                  <a:pt x="17321" y="8"/>
                                  <a:pt x="17324" y="4"/>
                                  <a:pt x="17329" y="4"/>
                                </a:cubicBezTo>
                                <a:close/>
                                <a:moveTo>
                                  <a:pt x="17361" y="4"/>
                                </a:moveTo>
                                <a:lnTo>
                                  <a:pt x="17361" y="4"/>
                                </a:lnTo>
                                <a:cubicBezTo>
                                  <a:pt x="17365" y="4"/>
                                  <a:pt x="17369" y="8"/>
                                  <a:pt x="17369" y="12"/>
                                </a:cubicBezTo>
                                <a:cubicBezTo>
                                  <a:pt x="17369" y="17"/>
                                  <a:pt x="17365" y="20"/>
                                  <a:pt x="17361" y="20"/>
                                </a:cubicBezTo>
                                <a:lnTo>
                                  <a:pt x="17361" y="20"/>
                                </a:lnTo>
                                <a:cubicBezTo>
                                  <a:pt x="17356" y="20"/>
                                  <a:pt x="17353" y="17"/>
                                  <a:pt x="17353" y="12"/>
                                </a:cubicBezTo>
                                <a:cubicBezTo>
                                  <a:pt x="17353" y="8"/>
                                  <a:pt x="17356" y="4"/>
                                  <a:pt x="17361" y="4"/>
                                </a:cubicBezTo>
                                <a:close/>
                                <a:moveTo>
                                  <a:pt x="17393" y="5"/>
                                </a:moveTo>
                                <a:lnTo>
                                  <a:pt x="17393" y="5"/>
                                </a:lnTo>
                                <a:cubicBezTo>
                                  <a:pt x="17397" y="5"/>
                                  <a:pt x="17401" y="8"/>
                                  <a:pt x="17401" y="13"/>
                                </a:cubicBezTo>
                                <a:cubicBezTo>
                                  <a:pt x="17401" y="17"/>
                                  <a:pt x="17397" y="21"/>
                                  <a:pt x="17393" y="21"/>
                                </a:cubicBezTo>
                                <a:lnTo>
                                  <a:pt x="17393" y="21"/>
                                </a:lnTo>
                                <a:cubicBezTo>
                                  <a:pt x="17388" y="21"/>
                                  <a:pt x="17385" y="17"/>
                                  <a:pt x="17385" y="13"/>
                                </a:cubicBezTo>
                                <a:cubicBezTo>
                                  <a:pt x="17385" y="8"/>
                                  <a:pt x="17388" y="5"/>
                                  <a:pt x="17393" y="5"/>
                                </a:cubicBezTo>
                                <a:close/>
                                <a:moveTo>
                                  <a:pt x="17425" y="5"/>
                                </a:moveTo>
                                <a:lnTo>
                                  <a:pt x="17425" y="5"/>
                                </a:lnTo>
                                <a:cubicBezTo>
                                  <a:pt x="17429" y="5"/>
                                  <a:pt x="17433" y="8"/>
                                  <a:pt x="17433" y="13"/>
                                </a:cubicBezTo>
                                <a:cubicBezTo>
                                  <a:pt x="17433" y="17"/>
                                  <a:pt x="17429" y="21"/>
                                  <a:pt x="17425" y="21"/>
                                </a:cubicBezTo>
                                <a:lnTo>
                                  <a:pt x="17425" y="21"/>
                                </a:lnTo>
                                <a:cubicBezTo>
                                  <a:pt x="17420" y="21"/>
                                  <a:pt x="17417" y="17"/>
                                  <a:pt x="17417" y="13"/>
                                </a:cubicBezTo>
                                <a:cubicBezTo>
                                  <a:pt x="17417" y="8"/>
                                  <a:pt x="17420" y="5"/>
                                  <a:pt x="17425" y="5"/>
                                </a:cubicBezTo>
                                <a:close/>
                                <a:moveTo>
                                  <a:pt x="17457" y="5"/>
                                </a:moveTo>
                                <a:lnTo>
                                  <a:pt x="17457" y="5"/>
                                </a:lnTo>
                                <a:cubicBezTo>
                                  <a:pt x="17461" y="5"/>
                                  <a:pt x="17465" y="8"/>
                                  <a:pt x="17465" y="13"/>
                                </a:cubicBezTo>
                                <a:cubicBezTo>
                                  <a:pt x="17465" y="17"/>
                                  <a:pt x="17461" y="21"/>
                                  <a:pt x="17457" y="21"/>
                                </a:cubicBezTo>
                                <a:lnTo>
                                  <a:pt x="17457" y="21"/>
                                </a:lnTo>
                                <a:cubicBezTo>
                                  <a:pt x="17452" y="21"/>
                                  <a:pt x="17449" y="17"/>
                                  <a:pt x="17449" y="13"/>
                                </a:cubicBezTo>
                                <a:cubicBezTo>
                                  <a:pt x="17449" y="8"/>
                                  <a:pt x="17452" y="5"/>
                                  <a:pt x="17457" y="5"/>
                                </a:cubicBezTo>
                                <a:close/>
                                <a:moveTo>
                                  <a:pt x="17489" y="5"/>
                                </a:moveTo>
                                <a:lnTo>
                                  <a:pt x="17489" y="5"/>
                                </a:lnTo>
                                <a:cubicBezTo>
                                  <a:pt x="17493" y="5"/>
                                  <a:pt x="17497" y="8"/>
                                  <a:pt x="17497" y="13"/>
                                </a:cubicBezTo>
                                <a:cubicBezTo>
                                  <a:pt x="17497" y="17"/>
                                  <a:pt x="17493" y="21"/>
                                  <a:pt x="17489" y="21"/>
                                </a:cubicBezTo>
                                <a:lnTo>
                                  <a:pt x="17489" y="21"/>
                                </a:lnTo>
                                <a:cubicBezTo>
                                  <a:pt x="17484" y="21"/>
                                  <a:pt x="17481" y="17"/>
                                  <a:pt x="17481" y="13"/>
                                </a:cubicBezTo>
                                <a:cubicBezTo>
                                  <a:pt x="17481" y="8"/>
                                  <a:pt x="17484" y="5"/>
                                  <a:pt x="17489" y="5"/>
                                </a:cubicBezTo>
                                <a:close/>
                                <a:moveTo>
                                  <a:pt x="17521" y="5"/>
                                </a:moveTo>
                                <a:lnTo>
                                  <a:pt x="17521" y="5"/>
                                </a:lnTo>
                                <a:cubicBezTo>
                                  <a:pt x="17525" y="5"/>
                                  <a:pt x="17529" y="8"/>
                                  <a:pt x="17529" y="13"/>
                                </a:cubicBezTo>
                                <a:cubicBezTo>
                                  <a:pt x="17529" y="17"/>
                                  <a:pt x="17525" y="21"/>
                                  <a:pt x="17521" y="21"/>
                                </a:cubicBezTo>
                                <a:lnTo>
                                  <a:pt x="17521" y="21"/>
                                </a:lnTo>
                                <a:cubicBezTo>
                                  <a:pt x="17516" y="21"/>
                                  <a:pt x="17513" y="17"/>
                                  <a:pt x="17513" y="13"/>
                                </a:cubicBezTo>
                                <a:cubicBezTo>
                                  <a:pt x="17513" y="8"/>
                                  <a:pt x="17516" y="5"/>
                                  <a:pt x="17521" y="5"/>
                                </a:cubicBezTo>
                                <a:close/>
                                <a:moveTo>
                                  <a:pt x="17553" y="5"/>
                                </a:moveTo>
                                <a:lnTo>
                                  <a:pt x="17553" y="5"/>
                                </a:lnTo>
                                <a:cubicBezTo>
                                  <a:pt x="17557" y="5"/>
                                  <a:pt x="17561" y="8"/>
                                  <a:pt x="17561" y="13"/>
                                </a:cubicBezTo>
                                <a:cubicBezTo>
                                  <a:pt x="17561" y="17"/>
                                  <a:pt x="17557" y="21"/>
                                  <a:pt x="17553" y="21"/>
                                </a:cubicBezTo>
                                <a:lnTo>
                                  <a:pt x="17553" y="21"/>
                                </a:lnTo>
                                <a:cubicBezTo>
                                  <a:pt x="17548" y="21"/>
                                  <a:pt x="17545" y="17"/>
                                  <a:pt x="17545" y="13"/>
                                </a:cubicBezTo>
                                <a:cubicBezTo>
                                  <a:pt x="17545" y="8"/>
                                  <a:pt x="17548" y="5"/>
                                  <a:pt x="17553" y="5"/>
                                </a:cubicBezTo>
                                <a:close/>
                                <a:moveTo>
                                  <a:pt x="17585" y="5"/>
                                </a:moveTo>
                                <a:lnTo>
                                  <a:pt x="17585" y="5"/>
                                </a:lnTo>
                                <a:cubicBezTo>
                                  <a:pt x="17589" y="5"/>
                                  <a:pt x="17593" y="8"/>
                                  <a:pt x="17593" y="13"/>
                                </a:cubicBezTo>
                                <a:cubicBezTo>
                                  <a:pt x="17593" y="17"/>
                                  <a:pt x="17589" y="21"/>
                                  <a:pt x="17585" y="21"/>
                                </a:cubicBezTo>
                                <a:lnTo>
                                  <a:pt x="17585" y="21"/>
                                </a:lnTo>
                                <a:cubicBezTo>
                                  <a:pt x="17580" y="21"/>
                                  <a:pt x="17577" y="17"/>
                                  <a:pt x="17577" y="13"/>
                                </a:cubicBezTo>
                                <a:cubicBezTo>
                                  <a:pt x="17577" y="8"/>
                                  <a:pt x="17580" y="5"/>
                                  <a:pt x="17585" y="5"/>
                                </a:cubicBezTo>
                                <a:close/>
                                <a:moveTo>
                                  <a:pt x="17617" y="5"/>
                                </a:moveTo>
                                <a:lnTo>
                                  <a:pt x="17617" y="5"/>
                                </a:lnTo>
                                <a:cubicBezTo>
                                  <a:pt x="17621" y="5"/>
                                  <a:pt x="17625" y="8"/>
                                  <a:pt x="17625" y="13"/>
                                </a:cubicBezTo>
                                <a:cubicBezTo>
                                  <a:pt x="17625" y="17"/>
                                  <a:pt x="17621" y="21"/>
                                  <a:pt x="17617" y="21"/>
                                </a:cubicBezTo>
                                <a:lnTo>
                                  <a:pt x="17617" y="21"/>
                                </a:lnTo>
                                <a:cubicBezTo>
                                  <a:pt x="17612" y="21"/>
                                  <a:pt x="17609" y="17"/>
                                  <a:pt x="17609" y="13"/>
                                </a:cubicBezTo>
                                <a:cubicBezTo>
                                  <a:pt x="17609" y="8"/>
                                  <a:pt x="17612" y="5"/>
                                  <a:pt x="17617" y="5"/>
                                </a:cubicBezTo>
                                <a:close/>
                                <a:moveTo>
                                  <a:pt x="17649" y="5"/>
                                </a:moveTo>
                                <a:lnTo>
                                  <a:pt x="17649" y="5"/>
                                </a:lnTo>
                                <a:cubicBezTo>
                                  <a:pt x="17653" y="5"/>
                                  <a:pt x="17657" y="8"/>
                                  <a:pt x="17657" y="13"/>
                                </a:cubicBezTo>
                                <a:cubicBezTo>
                                  <a:pt x="17657" y="17"/>
                                  <a:pt x="17653" y="21"/>
                                  <a:pt x="17649" y="21"/>
                                </a:cubicBezTo>
                                <a:lnTo>
                                  <a:pt x="17649" y="21"/>
                                </a:lnTo>
                                <a:cubicBezTo>
                                  <a:pt x="17644" y="21"/>
                                  <a:pt x="17641" y="17"/>
                                  <a:pt x="17641" y="13"/>
                                </a:cubicBezTo>
                                <a:cubicBezTo>
                                  <a:pt x="17641" y="8"/>
                                  <a:pt x="17644" y="5"/>
                                  <a:pt x="17649" y="5"/>
                                </a:cubicBezTo>
                                <a:close/>
                                <a:moveTo>
                                  <a:pt x="17681" y="5"/>
                                </a:moveTo>
                                <a:lnTo>
                                  <a:pt x="17681" y="5"/>
                                </a:lnTo>
                                <a:cubicBezTo>
                                  <a:pt x="17685" y="5"/>
                                  <a:pt x="17689" y="8"/>
                                  <a:pt x="17689" y="13"/>
                                </a:cubicBezTo>
                                <a:cubicBezTo>
                                  <a:pt x="17689" y="17"/>
                                  <a:pt x="17685" y="21"/>
                                  <a:pt x="17681" y="21"/>
                                </a:cubicBezTo>
                                <a:lnTo>
                                  <a:pt x="17681" y="21"/>
                                </a:lnTo>
                                <a:cubicBezTo>
                                  <a:pt x="17676" y="21"/>
                                  <a:pt x="17673" y="17"/>
                                  <a:pt x="17673" y="13"/>
                                </a:cubicBezTo>
                                <a:cubicBezTo>
                                  <a:pt x="17673" y="8"/>
                                  <a:pt x="17676" y="5"/>
                                  <a:pt x="17681" y="5"/>
                                </a:cubicBezTo>
                                <a:close/>
                                <a:moveTo>
                                  <a:pt x="17713" y="5"/>
                                </a:moveTo>
                                <a:lnTo>
                                  <a:pt x="17713" y="5"/>
                                </a:lnTo>
                                <a:cubicBezTo>
                                  <a:pt x="17717" y="5"/>
                                  <a:pt x="17721" y="8"/>
                                  <a:pt x="17721" y="13"/>
                                </a:cubicBezTo>
                                <a:cubicBezTo>
                                  <a:pt x="17721" y="17"/>
                                  <a:pt x="17717" y="21"/>
                                  <a:pt x="17713" y="21"/>
                                </a:cubicBezTo>
                                <a:lnTo>
                                  <a:pt x="17713" y="21"/>
                                </a:lnTo>
                                <a:cubicBezTo>
                                  <a:pt x="17708" y="21"/>
                                  <a:pt x="17705" y="17"/>
                                  <a:pt x="17705" y="13"/>
                                </a:cubicBezTo>
                                <a:cubicBezTo>
                                  <a:pt x="17705" y="8"/>
                                  <a:pt x="17708" y="5"/>
                                  <a:pt x="17713" y="5"/>
                                </a:cubicBezTo>
                                <a:close/>
                                <a:moveTo>
                                  <a:pt x="17745" y="5"/>
                                </a:moveTo>
                                <a:lnTo>
                                  <a:pt x="17745" y="5"/>
                                </a:lnTo>
                                <a:cubicBezTo>
                                  <a:pt x="17749" y="5"/>
                                  <a:pt x="17753" y="8"/>
                                  <a:pt x="17753" y="13"/>
                                </a:cubicBezTo>
                                <a:cubicBezTo>
                                  <a:pt x="17753" y="17"/>
                                  <a:pt x="17749" y="21"/>
                                  <a:pt x="17745" y="21"/>
                                </a:cubicBezTo>
                                <a:lnTo>
                                  <a:pt x="17745" y="21"/>
                                </a:lnTo>
                                <a:cubicBezTo>
                                  <a:pt x="17740" y="21"/>
                                  <a:pt x="17737" y="17"/>
                                  <a:pt x="17737" y="13"/>
                                </a:cubicBezTo>
                                <a:cubicBezTo>
                                  <a:pt x="17737" y="8"/>
                                  <a:pt x="17740" y="5"/>
                                  <a:pt x="17745" y="5"/>
                                </a:cubicBezTo>
                                <a:close/>
                                <a:moveTo>
                                  <a:pt x="17777" y="5"/>
                                </a:moveTo>
                                <a:lnTo>
                                  <a:pt x="17777" y="5"/>
                                </a:lnTo>
                                <a:cubicBezTo>
                                  <a:pt x="17781" y="5"/>
                                  <a:pt x="17785" y="8"/>
                                  <a:pt x="17785" y="13"/>
                                </a:cubicBezTo>
                                <a:cubicBezTo>
                                  <a:pt x="17785" y="17"/>
                                  <a:pt x="17781" y="21"/>
                                  <a:pt x="17777" y="21"/>
                                </a:cubicBezTo>
                                <a:lnTo>
                                  <a:pt x="17777" y="21"/>
                                </a:lnTo>
                                <a:cubicBezTo>
                                  <a:pt x="17772" y="21"/>
                                  <a:pt x="17769" y="17"/>
                                  <a:pt x="17769" y="13"/>
                                </a:cubicBezTo>
                                <a:cubicBezTo>
                                  <a:pt x="17769" y="8"/>
                                  <a:pt x="17772" y="5"/>
                                  <a:pt x="17777" y="5"/>
                                </a:cubicBezTo>
                                <a:close/>
                                <a:moveTo>
                                  <a:pt x="17809" y="5"/>
                                </a:moveTo>
                                <a:lnTo>
                                  <a:pt x="17809" y="5"/>
                                </a:lnTo>
                                <a:cubicBezTo>
                                  <a:pt x="17813" y="5"/>
                                  <a:pt x="17817" y="8"/>
                                  <a:pt x="17817" y="13"/>
                                </a:cubicBezTo>
                                <a:cubicBezTo>
                                  <a:pt x="17817" y="17"/>
                                  <a:pt x="17813" y="21"/>
                                  <a:pt x="17809" y="21"/>
                                </a:cubicBezTo>
                                <a:lnTo>
                                  <a:pt x="17809" y="21"/>
                                </a:lnTo>
                                <a:cubicBezTo>
                                  <a:pt x="17804" y="21"/>
                                  <a:pt x="17801" y="17"/>
                                  <a:pt x="17801" y="13"/>
                                </a:cubicBezTo>
                                <a:cubicBezTo>
                                  <a:pt x="17801" y="8"/>
                                  <a:pt x="17804" y="5"/>
                                  <a:pt x="17809" y="5"/>
                                </a:cubicBezTo>
                                <a:close/>
                                <a:moveTo>
                                  <a:pt x="17841" y="5"/>
                                </a:moveTo>
                                <a:lnTo>
                                  <a:pt x="17841" y="5"/>
                                </a:lnTo>
                                <a:cubicBezTo>
                                  <a:pt x="17845" y="5"/>
                                  <a:pt x="17849" y="8"/>
                                  <a:pt x="17849" y="13"/>
                                </a:cubicBezTo>
                                <a:cubicBezTo>
                                  <a:pt x="17849" y="17"/>
                                  <a:pt x="17845" y="21"/>
                                  <a:pt x="17841" y="21"/>
                                </a:cubicBezTo>
                                <a:lnTo>
                                  <a:pt x="17841" y="21"/>
                                </a:lnTo>
                                <a:cubicBezTo>
                                  <a:pt x="17836" y="21"/>
                                  <a:pt x="17833" y="17"/>
                                  <a:pt x="17833" y="13"/>
                                </a:cubicBezTo>
                                <a:cubicBezTo>
                                  <a:pt x="17833" y="8"/>
                                  <a:pt x="17836" y="5"/>
                                  <a:pt x="17841" y="5"/>
                                </a:cubicBezTo>
                                <a:close/>
                                <a:moveTo>
                                  <a:pt x="17873" y="5"/>
                                </a:moveTo>
                                <a:lnTo>
                                  <a:pt x="17873" y="5"/>
                                </a:lnTo>
                                <a:cubicBezTo>
                                  <a:pt x="17877" y="5"/>
                                  <a:pt x="17881" y="8"/>
                                  <a:pt x="17881" y="13"/>
                                </a:cubicBezTo>
                                <a:cubicBezTo>
                                  <a:pt x="17881" y="17"/>
                                  <a:pt x="17877" y="21"/>
                                  <a:pt x="17873" y="21"/>
                                </a:cubicBezTo>
                                <a:lnTo>
                                  <a:pt x="17873" y="21"/>
                                </a:lnTo>
                                <a:cubicBezTo>
                                  <a:pt x="17868" y="21"/>
                                  <a:pt x="17865" y="17"/>
                                  <a:pt x="17865" y="13"/>
                                </a:cubicBezTo>
                                <a:cubicBezTo>
                                  <a:pt x="17865" y="8"/>
                                  <a:pt x="17868" y="5"/>
                                  <a:pt x="17873" y="5"/>
                                </a:cubicBezTo>
                                <a:close/>
                                <a:moveTo>
                                  <a:pt x="17905" y="5"/>
                                </a:moveTo>
                                <a:lnTo>
                                  <a:pt x="17905" y="5"/>
                                </a:lnTo>
                                <a:cubicBezTo>
                                  <a:pt x="17909" y="5"/>
                                  <a:pt x="17913" y="8"/>
                                  <a:pt x="17913" y="13"/>
                                </a:cubicBezTo>
                                <a:cubicBezTo>
                                  <a:pt x="17913" y="17"/>
                                  <a:pt x="17909" y="21"/>
                                  <a:pt x="17905" y="21"/>
                                </a:cubicBezTo>
                                <a:lnTo>
                                  <a:pt x="17905" y="21"/>
                                </a:lnTo>
                                <a:cubicBezTo>
                                  <a:pt x="17900" y="21"/>
                                  <a:pt x="17897" y="17"/>
                                  <a:pt x="17897" y="13"/>
                                </a:cubicBezTo>
                                <a:cubicBezTo>
                                  <a:pt x="17897" y="8"/>
                                  <a:pt x="17900" y="5"/>
                                  <a:pt x="17905" y="5"/>
                                </a:cubicBezTo>
                                <a:close/>
                                <a:moveTo>
                                  <a:pt x="17937" y="5"/>
                                </a:moveTo>
                                <a:lnTo>
                                  <a:pt x="17937" y="5"/>
                                </a:lnTo>
                                <a:cubicBezTo>
                                  <a:pt x="17941" y="5"/>
                                  <a:pt x="17945" y="8"/>
                                  <a:pt x="17945" y="13"/>
                                </a:cubicBezTo>
                                <a:cubicBezTo>
                                  <a:pt x="17945" y="17"/>
                                  <a:pt x="17941" y="21"/>
                                  <a:pt x="17937" y="21"/>
                                </a:cubicBezTo>
                                <a:lnTo>
                                  <a:pt x="17937" y="21"/>
                                </a:lnTo>
                                <a:cubicBezTo>
                                  <a:pt x="17932" y="21"/>
                                  <a:pt x="17929" y="17"/>
                                  <a:pt x="17929" y="13"/>
                                </a:cubicBezTo>
                                <a:cubicBezTo>
                                  <a:pt x="17929" y="8"/>
                                  <a:pt x="17932" y="5"/>
                                  <a:pt x="17937" y="5"/>
                                </a:cubicBezTo>
                                <a:close/>
                                <a:moveTo>
                                  <a:pt x="17969" y="5"/>
                                </a:moveTo>
                                <a:lnTo>
                                  <a:pt x="17969" y="5"/>
                                </a:lnTo>
                                <a:cubicBezTo>
                                  <a:pt x="17973" y="5"/>
                                  <a:pt x="17977" y="8"/>
                                  <a:pt x="17977" y="13"/>
                                </a:cubicBezTo>
                                <a:cubicBezTo>
                                  <a:pt x="17977" y="17"/>
                                  <a:pt x="17973" y="21"/>
                                  <a:pt x="17969" y="21"/>
                                </a:cubicBezTo>
                                <a:lnTo>
                                  <a:pt x="17969" y="21"/>
                                </a:lnTo>
                                <a:cubicBezTo>
                                  <a:pt x="17964" y="21"/>
                                  <a:pt x="17961" y="17"/>
                                  <a:pt x="17961" y="13"/>
                                </a:cubicBezTo>
                                <a:cubicBezTo>
                                  <a:pt x="17961" y="8"/>
                                  <a:pt x="17964" y="5"/>
                                  <a:pt x="17969" y="5"/>
                                </a:cubicBezTo>
                                <a:close/>
                                <a:moveTo>
                                  <a:pt x="18001" y="5"/>
                                </a:moveTo>
                                <a:lnTo>
                                  <a:pt x="18001" y="5"/>
                                </a:lnTo>
                                <a:cubicBezTo>
                                  <a:pt x="18005" y="5"/>
                                  <a:pt x="18009" y="8"/>
                                  <a:pt x="18009" y="13"/>
                                </a:cubicBezTo>
                                <a:cubicBezTo>
                                  <a:pt x="18009" y="17"/>
                                  <a:pt x="18005" y="21"/>
                                  <a:pt x="18001" y="21"/>
                                </a:cubicBezTo>
                                <a:lnTo>
                                  <a:pt x="18001" y="21"/>
                                </a:lnTo>
                                <a:cubicBezTo>
                                  <a:pt x="17996" y="21"/>
                                  <a:pt x="17993" y="17"/>
                                  <a:pt x="17993" y="13"/>
                                </a:cubicBezTo>
                                <a:cubicBezTo>
                                  <a:pt x="17993" y="8"/>
                                  <a:pt x="17996" y="5"/>
                                  <a:pt x="18001" y="5"/>
                                </a:cubicBezTo>
                                <a:close/>
                                <a:moveTo>
                                  <a:pt x="18033" y="5"/>
                                </a:moveTo>
                                <a:lnTo>
                                  <a:pt x="18033" y="5"/>
                                </a:lnTo>
                                <a:cubicBezTo>
                                  <a:pt x="18037" y="5"/>
                                  <a:pt x="18041" y="8"/>
                                  <a:pt x="18041" y="13"/>
                                </a:cubicBezTo>
                                <a:cubicBezTo>
                                  <a:pt x="18041" y="17"/>
                                  <a:pt x="18037" y="21"/>
                                  <a:pt x="18033" y="21"/>
                                </a:cubicBezTo>
                                <a:lnTo>
                                  <a:pt x="18033" y="21"/>
                                </a:lnTo>
                                <a:cubicBezTo>
                                  <a:pt x="18029" y="21"/>
                                  <a:pt x="18025" y="17"/>
                                  <a:pt x="18025" y="13"/>
                                </a:cubicBezTo>
                                <a:cubicBezTo>
                                  <a:pt x="18025" y="8"/>
                                  <a:pt x="18029" y="5"/>
                                  <a:pt x="18033" y="5"/>
                                </a:cubicBezTo>
                                <a:close/>
                                <a:moveTo>
                                  <a:pt x="18065" y="5"/>
                                </a:moveTo>
                                <a:lnTo>
                                  <a:pt x="18065" y="5"/>
                                </a:lnTo>
                                <a:cubicBezTo>
                                  <a:pt x="18069" y="5"/>
                                  <a:pt x="18073" y="8"/>
                                  <a:pt x="18073" y="13"/>
                                </a:cubicBezTo>
                                <a:cubicBezTo>
                                  <a:pt x="18073" y="17"/>
                                  <a:pt x="18069" y="21"/>
                                  <a:pt x="18065" y="21"/>
                                </a:cubicBezTo>
                                <a:lnTo>
                                  <a:pt x="18065" y="21"/>
                                </a:lnTo>
                                <a:cubicBezTo>
                                  <a:pt x="18061" y="21"/>
                                  <a:pt x="18057" y="17"/>
                                  <a:pt x="18057" y="13"/>
                                </a:cubicBezTo>
                                <a:cubicBezTo>
                                  <a:pt x="18057" y="8"/>
                                  <a:pt x="18061" y="5"/>
                                  <a:pt x="18065" y="5"/>
                                </a:cubicBezTo>
                                <a:close/>
                                <a:moveTo>
                                  <a:pt x="18097" y="5"/>
                                </a:moveTo>
                                <a:lnTo>
                                  <a:pt x="18097" y="5"/>
                                </a:lnTo>
                                <a:cubicBezTo>
                                  <a:pt x="18101" y="5"/>
                                  <a:pt x="18105" y="8"/>
                                  <a:pt x="18105" y="13"/>
                                </a:cubicBezTo>
                                <a:cubicBezTo>
                                  <a:pt x="18105" y="17"/>
                                  <a:pt x="18101" y="21"/>
                                  <a:pt x="18097" y="21"/>
                                </a:cubicBezTo>
                                <a:lnTo>
                                  <a:pt x="18097" y="21"/>
                                </a:lnTo>
                                <a:cubicBezTo>
                                  <a:pt x="18093" y="21"/>
                                  <a:pt x="18089" y="17"/>
                                  <a:pt x="18089" y="13"/>
                                </a:cubicBezTo>
                                <a:cubicBezTo>
                                  <a:pt x="18089" y="8"/>
                                  <a:pt x="18093" y="5"/>
                                  <a:pt x="18097" y="5"/>
                                </a:cubicBezTo>
                                <a:close/>
                                <a:moveTo>
                                  <a:pt x="18129" y="5"/>
                                </a:moveTo>
                                <a:lnTo>
                                  <a:pt x="18129" y="5"/>
                                </a:lnTo>
                                <a:cubicBezTo>
                                  <a:pt x="18133" y="5"/>
                                  <a:pt x="18137" y="8"/>
                                  <a:pt x="18137" y="13"/>
                                </a:cubicBezTo>
                                <a:cubicBezTo>
                                  <a:pt x="18137" y="17"/>
                                  <a:pt x="18133" y="21"/>
                                  <a:pt x="18129" y="21"/>
                                </a:cubicBezTo>
                                <a:lnTo>
                                  <a:pt x="18129" y="21"/>
                                </a:lnTo>
                                <a:cubicBezTo>
                                  <a:pt x="18125" y="21"/>
                                  <a:pt x="18121" y="17"/>
                                  <a:pt x="18121" y="13"/>
                                </a:cubicBezTo>
                                <a:cubicBezTo>
                                  <a:pt x="18121" y="8"/>
                                  <a:pt x="18125" y="5"/>
                                  <a:pt x="18129" y="5"/>
                                </a:cubicBezTo>
                                <a:close/>
                                <a:moveTo>
                                  <a:pt x="18161" y="5"/>
                                </a:moveTo>
                                <a:lnTo>
                                  <a:pt x="18161" y="5"/>
                                </a:lnTo>
                                <a:cubicBezTo>
                                  <a:pt x="18165" y="5"/>
                                  <a:pt x="18169" y="8"/>
                                  <a:pt x="18169" y="13"/>
                                </a:cubicBezTo>
                                <a:cubicBezTo>
                                  <a:pt x="18169" y="17"/>
                                  <a:pt x="18165" y="21"/>
                                  <a:pt x="18161" y="21"/>
                                </a:cubicBezTo>
                                <a:lnTo>
                                  <a:pt x="18161" y="21"/>
                                </a:lnTo>
                                <a:cubicBezTo>
                                  <a:pt x="18157" y="21"/>
                                  <a:pt x="18153" y="17"/>
                                  <a:pt x="18153" y="13"/>
                                </a:cubicBezTo>
                                <a:cubicBezTo>
                                  <a:pt x="18153" y="8"/>
                                  <a:pt x="18157" y="5"/>
                                  <a:pt x="18161" y="5"/>
                                </a:cubicBezTo>
                                <a:close/>
                                <a:moveTo>
                                  <a:pt x="18193" y="5"/>
                                </a:moveTo>
                                <a:lnTo>
                                  <a:pt x="18193" y="5"/>
                                </a:lnTo>
                                <a:cubicBezTo>
                                  <a:pt x="18197" y="5"/>
                                  <a:pt x="18201" y="8"/>
                                  <a:pt x="18201" y="13"/>
                                </a:cubicBezTo>
                                <a:cubicBezTo>
                                  <a:pt x="18201" y="17"/>
                                  <a:pt x="18197" y="21"/>
                                  <a:pt x="18193" y="21"/>
                                </a:cubicBezTo>
                                <a:lnTo>
                                  <a:pt x="18193" y="21"/>
                                </a:lnTo>
                                <a:cubicBezTo>
                                  <a:pt x="18189" y="21"/>
                                  <a:pt x="18185" y="17"/>
                                  <a:pt x="18185" y="13"/>
                                </a:cubicBezTo>
                                <a:cubicBezTo>
                                  <a:pt x="18185" y="8"/>
                                  <a:pt x="18189" y="5"/>
                                  <a:pt x="18193" y="5"/>
                                </a:cubicBezTo>
                                <a:close/>
                                <a:moveTo>
                                  <a:pt x="18225" y="5"/>
                                </a:moveTo>
                                <a:lnTo>
                                  <a:pt x="18225" y="5"/>
                                </a:lnTo>
                                <a:cubicBezTo>
                                  <a:pt x="18229" y="5"/>
                                  <a:pt x="18233" y="8"/>
                                  <a:pt x="18233" y="13"/>
                                </a:cubicBezTo>
                                <a:cubicBezTo>
                                  <a:pt x="18233" y="17"/>
                                  <a:pt x="18229" y="21"/>
                                  <a:pt x="18225" y="21"/>
                                </a:cubicBezTo>
                                <a:lnTo>
                                  <a:pt x="18225" y="21"/>
                                </a:lnTo>
                                <a:cubicBezTo>
                                  <a:pt x="18221" y="21"/>
                                  <a:pt x="18217" y="17"/>
                                  <a:pt x="18217" y="13"/>
                                </a:cubicBezTo>
                                <a:cubicBezTo>
                                  <a:pt x="18217" y="8"/>
                                  <a:pt x="18221" y="5"/>
                                  <a:pt x="18225" y="5"/>
                                </a:cubicBezTo>
                                <a:close/>
                                <a:moveTo>
                                  <a:pt x="18257" y="5"/>
                                </a:moveTo>
                                <a:lnTo>
                                  <a:pt x="18257" y="5"/>
                                </a:lnTo>
                                <a:cubicBezTo>
                                  <a:pt x="18261" y="5"/>
                                  <a:pt x="18265" y="8"/>
                                  <a:pt x="18265" y="13"/>
                                </a:cubicBezTo>
                                <a:cubicBezTo>
                                  <a:pt x="18265" y="17"/>
                                  <a:pt x="18261" y="21"/>
                                  <a:pt x="18257" y="21"/>
                                </a:cubicBezTo>
                                <a:lnTo>
                                  <a:pt x="18257" y="21"/>
                                </a:lnTo>
                                <a:cubicBezTo>
                                  <a:pt x="18253" y="21"/>
                                  <a:pt x="18249" y="17"/>
                                  <a:pt x="18249" y="13"/>
                                </a:cubicBezTo>
                                <a:cubicBezTo>
                                  <a:pt x="18249" y="8"/>
                                  <a:pt x="18253" y="5"/>
                                  <a:pt x="18257" y="5"/>
                                </a:cubicBezTo>
                                <a:close/>
                                <a:moveTo>
                                  <a:pt x="18289" y="5"/>
                                </a:moveTo>
                                <a:lnTo>
                                  <a:pt x="18289" y="5"/>
                                </a:lnTo>
                                <a:cubicBezTo>
                                  <a:pt x="18293" y="5"/>
                                  <a:pt x="18297" y="8"/>
                                  <a:pt x="18297" y="13"/>
                                </a:cubicBezTo>
                                <a:cubicBezTo>
                                  <a:pt x="18297" y="17"/>
                                  <a:pt x="18293" y="21"/>
                                  <a:pt x="18289" y="21"/>
                                </a:cubicBezTo>
                                <a:lnTo>
                                  <a:pt x="18289" y="21"/>
                                </a:lnTo>
                                <a:cubicBezTo>
                                  <a:pt x="18285" y="21"/>
                                  <a:pt x="18281" y="17"/>
                                  <a:pt x="18281" y="13"/>
                                </a:cubicBezTo>
                                <a:cubicBezTo>
                                  <a:pt x="18281" y="8"/>
                                  <a:pt x="18285" y="5"/>
                                  <a:pt x="18289" y="5"/>
                                </a:cubicBezTo>
                                <a:close/>
                                <a:moveTo>
                                  <a:pt x="18321" y="5"/>
                                </a:moveTo>
                                <a:lnTo>
                                  <a:pt x="18321" y="5"/>
                                </a:lnTo>
                                <a:cubicBezTo>
                                  <a:pt x="18326" y="5"/>
                                  <a:pt x="18329" y="8"/>
                                  <a:pt x="18329" y="13"/>
                                </a:cubicBezTo>
                                <a:cubicBezTo>
                                  <a:pt x="18329" y="17"/>
                                  <a:pt x="18326" y="21"/>
                                  <a:pt x="18321" y="21"/>
                                </a:cubicBezTo>
                                <a:lnTo>
                                  <a:pt x="18321" y="21"/>
                                </a:lnTo>
                                <a:cubicBezTo>
                                  <a:pt x="18317" y="21"/>
                                  <a:pt x="18313" y="17"/>
                                  <a:pt x="18313" y="13"/>
                                </a:cubicBezTo>
                                <a:cubicBezTo>
                                  <a:pt x="18313" y="8"/>
                                  <a:pt x="18317" y="5"/>
                                  <a:pt x="18321" y="5"/>
                                </a:cubicBezTo>
                                <a:close/>
                                <a:moveTo>
                                  <a:pt x="18353" y="5"/>
                                </a:moveTo>
                                <a:lnTo>
                                  <a:pt x="18353" y="5"/>
                                </a:lnTo>
                                <a:cubicBezTo>
                                  <a:pt x="18358" y="5"/>
                                  <a:pt x="18361" y="8"/>
                                  <a:pt x="18361" y="13"/>
                                </a:cubicBezTo>
                                <a:cubicBezTo>
                                  <a:pt x="18361" y="17"/>
                                  <a:pt x="18358" y="21"/>
                                  <a:pt x="18353" y="21"/>
                                </a:cubicBezTo>
                                <a:lnTo>
                                  <a:pt x="18353" y="21"/>
                                </a:lnTo>
                                <a:cubicBezTo>
                                  <a:pt x="18349" y="21"/>
                                  <a:pt x="18345" y="17"/>
                                  <a:pt x="18345" y="13"/>
                                </a:cubicBezTo>
                                <a:cubicBezTo>
                                  <a:pt x="18345" y="8"/>
                                  <a:pt x="18349" y="5"/>
                                  <a:pt x="18353" y="5"/>
                                </a:cubicBezTo>
                                <a:close/>
                                <a:moveTo>
                                  <a:pt x="18385" y="5"/>
                                </a:moveTo>
                                <a:lnTo>
                                  <a:pt x="18385" y="5"/>
                                </a:lnTo>
                                <a:cubicBezTo>
                                  <a:pt x="18390" y="5"/>
                                  <a:pt x="18393" y="8"/>
                                  <a:pt x="18393" y="13"/>
                                </a:cubicBezTo>
                                <a:cubicBezTo>
                                  <a:pt x="18393" y="17"/>
                                  <a:pt x="18390" y="21"/>
                                  <a:pt x="18385" y="21"/>
                                </a:cubicBezTo>
                                <a:lnTo>
                                  <a:pt x="18385" y="21"/>
                                </a:lnTo>
                                <a:cubicBezTo>
                                  <a:pt x="18381" y="21"/>
                                  <a:pt x="18377" y="17"/>
                                  <a:pt x="18377" y="13"/>
                                </a:cubicBezTo>
                                <a:cubicBezTo>
                                  <a:pt x="18377" y="8"/>
                                  <a:pt x="18381" y="5"/>
                                  <a:pt x="18385" y="5"/>
                                </a:cubicBezTo>
                                <a:close/>
                                <a:moveTo>
                                  <a:pt x="18417" y="5"/>
                                </a:moveTo>
                                <a:lnTo>
                                  <a:pt x="18417" y="5"/>
                                </a:lnTo>
                                <a:cubicBezTo>
                                  <a:pt x="18422" y="5"/>
                                  <a:pt x="18425" y="8"/>
                                  <a:pt x="18425" y="13"/>
                                </a:cubicBezTo>
                                <a:cubicBezTo>
                                  <a:pt x="18425" y="17"/>
                                  <a:pt x="18422" y="21"/>
                                  <a:pt x="18417" y="21"/>
                                </a:cubicBezTo>
                                <a:lnTo>
                                  <a:pt x="18417" y="21"/>
                                </a:lnTo>
                                <a:cubicBezTo>
                                  <a:pt x="18413" y="21"/>
                                  <a:pt x="18409" y="17"/>
                                  <a:pt x="18409" y="13"/>
                                </a:cubicBezTo>
                                <a:cubicBezTo>
                                  <a:pt x="18409" y="8"/>
                                  <a:pt x="18413" y="5"/>
                                  <a:pt x="18417" y="5"/>
                                </a:cubicBezTo>
                                <a:close/>
                                <a:moveTo>
                                  <a:pt x="18449" y="5"/>
                                </a:moveTo>
                                <a:lnTo>
                                  <a:pt x="18449" y="5"/>
                                </a:lnTo>
                                <a:cubicBezTo>
                                  <a:pt x="18454" y="5"/>
                                  <a:pt x="18457" y="8"/>
                                  <a:pt x="18457" y="13"/>
                                </a:cubicBezTo>
                                <a:cubicBezTo>
                                  <a:pt x="18457" y="17"/>
                                  <a:pt x="18454" y="21"/>
                                  <a:pt x="18449" y="21"/>
                                </a:cubicBezTo>
                                <a:lnTo>
                                  <a:pt x="18449" y="21"/>
                                </a:lnTo>
                                <a:cubicBezTo>
                                  <a:pt x="18445" y="21"/>
                                  <a:pt x="18441" y="17"/>
                                  <a:pt x="18441" y="13"/>
                                </a:cubicBezTo>
                                <a:cubicBezTo>
                                  <a:pt x="18441" y="8"/>
                                  <a:pt x="18445" y="5"/>
                                  <a:pt x="18449" y="5"/>
                                </a:cubicBezTo>
                                <a:close/>
                                <a:moveTo>
                                  <a:pt x="18481" y="5"/>
                                </a:moveTo>
                                <a:lnTo>
                                  <a:pt x="18481" y="5"/>
                                </a:lnTo>
                                <a:cubicBezTo>
                                  <a:pt x="18486" y="5"/>
                                  <a:pt x="18489" y="8"/>
                                  <a:pt x="18489" y="13"/>
                                </a:cubicBezTo>
                                <a:cubicBezTo>
                                  <a:pt x="18489" y="17"/>
                                  <a:pt x="18486" y="21"/>
                                  <a:pt x="18481" y="21"/>
                                </a:cubicBezTo>
                                <a:lnTo>
                                  <a:pt x="18481" y="21"/>
                                </a:lnTo>
                                <a:cubicBezTo>
                                  <a:pt x="18477" y="21"/>
                                  <a:pt x="18473" y="17"/>
                                  <a:pt x="18473" y="13"/>
                                </a:cubicBezTo>
                                <a:cubicBezTo>
                                  <a:pt x="18473" y="8"/>
                                  <a:pt x="18477" y="5"/>
                                  <a:pt x="18481" y="5"/>
                                </a:cubicBezTo>
                                <a:close/>
                                <a:moveTo>
                                  <a:pt x="18513" y="5"/>
                                </a:moveTo>
                                <a:lnTo>
                                  <a:pt x="18513" y="5"/>
                                </a:lnTo>
                                <a:cubicBezTo>
                                  <a:pt x="18518" y="5"/>
                                  <a:pt x="18521" y="8"/>
                                  <a:pt x="18521" y="13"/>
                                </a:cubicBezTo>
                                <a:cubicBezTo>
                                  <a:pt x="18521" y="17"/>
                                  <a:pt x="18518" y="21"/>
                                  <a:pt x="18513" y="21"/>
                                </a:cubicBezTo>
                                <a:lnTo>
                                  <a:pt x="18513" y="21"/>
                                </a:lnTo>
                                <a:cubicBezTo>
                                  <a:pt x="18509" y="21"/>
                                  <a:pt x="18505" y="17"/>
                                  <a:pt x="18505" y="13"/>
                                </a:cubicBezTo>
                                <a:cubicBezTo>
                                  <a:pt x="18505" y="8"/>
                                  <a:pt x="18509" y="5"/>
                                  <a:pt x="18513" y="5"/>
                                </a:cubicBezTo>
                                <a:close/>
                                <a:moveTo>
                                  <a:pt x="18545" y="5"/>
                                </a:moveTo>
                                <a:lnTo>
                                  <a:pt x="18545" y="5"/>
                                </a:lnTo>
                                <a:cubicBezTo>
                                  <a:pt x="18550" y="5"/>
                                  <a:pt x="18553" y="8"/>
                                  <a:pt x="18553" y="13"/>
                                </a:cubicBezTo>
                                <a:cubicBezTo>
                                  <a:pt x="18553" y="17"/>
                                  <a:pt x="18550" y="21"/>
                                  <a:pt x="18545" y="21"/>
                                </a:cubicBezTo>
                                <a:lnTo>
                                  <a:pt x="18545" y="21"/>
                                </a:lnTo>
                                <a:cubicBezTo>
                                  <a:pt x="18541" y="21"/>
                                  <a:pt x="18537" y="17"/>
                                  <a:pt x="18537" y="13"/>
                                </a:cubicBezTo>
                                <a:cubicBezTo>
                                  <a:pt x="18537" y="8"/>
                                  <a:pt x="18541" y="5"/>
                                  <a:pt x="18545" y="5"/>
                                </a:cubicBezTo>
                                <a:close/>
                                <a:moveTo>
                                  <a:pt x="18577" y="5"/>
                                </a:moveTo>
                                <a:lnTo>
                                  <a:pt x="18577" y="5"/>
                                </a:lnTo>
                                <a:cubicBezTo>
                                  <a:pt x="18582" y="5"/>
                                  <a:pt x="18585" y="8"/>
                                  <a:pt x="18585" y="13"/>
                                </a:cubicBezTo>
                                <a:cubicBezTo>
                                  <a:pt x="18585" y="17"/>
                                  <a:pt x="18582" y="21"/>
                                  <a:pt x="18577" y="21"/>
                                </a:cubicBezTo>
                                <a:lnTo>
                                  <a:pt x="18577" y="21"/>
                                </a:lnTo>
                                <a:cubicBezTo>
                                  <a:pt x="18573" y="21"/>
                                  <a:pt x="18569" y="17"/>
                                  <a:pt x="18569" y="13"/>
                                </a:cubicBezTo>
                                <a:cubicBezTo>
                                  <a:pt x="18569" y="8"/>
                                  <a:pt x="18573" y="5"/>
                                  <a:pt x="18577" y="5"/>
                                </a:cubicBezTo>
                                <a:close/>
                                <a:moveTo>
                                  <a:pt x="18609" y="5"/>
                                </a:moveTo>
                                <a:lnTo>
                                  <a:pt x="18609" y="5"/>
                                </a:lnTo>
                                <a:cubicBezTo>
                                  <a:pt x="18614" y="5"/>
                                  <a:pt x="18617" y="8"/>
                                  <a:pt x="18617" y="13"/>
                                </a:cubicBezTo>
                                <a:cubicBezTo>
                                  <a:pt x="18617" y="17"/>
                                  <a:pt x="18614" y="21"/>
                                  <a:pt x="18609" y="21"/>
                                </a:cubicBezTo>
                                <a:lnTo>
                                  <a:pt x="18609" y="21"/>
                                </a:lnTo>
                                <a:cubicBezTo>
                                  <a:pt x="18605" y="21"/>
                                  <a:pt x="18601" y="17"/>
                                  <a:pt x="18601" y="13"/>
                                </a:cubicBezTo>
                                <a:cubicBezTo>
                                  <a:pt x="18601" y="8"/>
                                  <a:pt x="18605" y="5"/>
                                  <a:pt x="18609" y="5"/>
                                </a:cubicBezTo>
                                <a:close/>
                                <a:moveTo>
                                  <a:pt x="18641" y="5"/>
                                </a:moveTo>
                                <a:lnTo>
                                  <a:pt x="18641" y="5"/>
                                </a:lnTo>
                                <a:cubicBezTo>
                                  <a:pt x="18646" y="5"/>
                                  <a:pt x="18649" y="8"/>
                                  <a:pt x="18649" y="13"/>
                                </a:cubicBezTo>
                                <a:cubicBezTo>
                                  <a:pt x="18649" y="17"/>
                                  <a:pt x="18646" y="21"/>
                                  <a:pt x="18641" y="21"/>
                                </a:cubicBezTo>
                                <a:lnTo>
                                  <a:pt x="18641" y="21"/>
                                </a:lnTo>
                                <a:cubicBezTo>
                                  <a:pt x="18637" y="21"/>
                                  <a:pt x="18633" y="17"/>
                                  <a:pt x="18633" y="13"/>
                                </a:cubicBezTo>
                                <a:cubicBezTo>
                                  <a:pt x="18633" y="8"/>
                                  <a:pt x="18637" y="5"/>
                                  <a:pt x="18641" y="5"/>
                                </a:cubicBezTo>
                                <a:close/>
                                <a:moveTo>
                                  <a:pt x="18673" y="5"/>
                                </a:moveTo>
                                <a:lnTo>
                                  <a:pt x="18673" y="5"/>
                                </a:lnTo>
                                <a:cubicBezTo>
                                  <a:pt x="18678" y="5"/>
                                  <a:pt x="18681" y="8"/>
                                  <a:pt x="18681" y="13"/>
                                </a:cubicBezTo>
                                <a:cubicBezTo>
                                  <a:pt x="18681" y="17"/>
                                  <a:pt x="18678" y="21"/>
                                  <a:pt x="18673" y="21"/>
                                </a:cubicBezTo>
                                <a:lnTo>
                                  <a:pt x="18673" y="21"/>
                                </a:lnTo>
                                <a:cubicBezTo>
                                  <a:pt x="18669" y="21"/>
                                  <a:pt x="18665" y="17"/>
                                  <a:pt x="18665" y="13"/>
                                </a:cubicBezTo>
                                <a:cubicBezTo>
                                  <a:pt x="18665" y="8"/>
                                  <a:pt x="18669" y="5"/>
                                  <a:pt x="18673" y="5"/>
                                </a:cubicBezTo>
                                <a:close/>
                                <a:moveTo>
                                  <a:pt x="18705" y="5"/>
                                </a:moveTo>
                                <a:lnTo>
                                  <a:pt x="18705" y="5"/>
                                </a:lnTo>
                                <a:cubicBezTo>
                                  <a:pt x="18710" y="5"/>
                                  <a:pt x="18713" y="8"/>
                                  <a:pt x="18713" y="13"/>
                                </a:cubicBezTo>
                                <a:cubicBezTo>
                                  <a:pt x="18713" y="17"/>
                                  <a:pt x="18710" y="21"/>
                                  <a:pt x="18705" y="21"/>
                                </a:cubicBezTo>
                                <a:lnTo>
                                  <a:pt x="18705" y="21"/>
                                </a:lnTo>
                                <a:cubicBezTo>
                                  <a:pt x="18701" y="21"/>
                                  <a:pt x="18697" y="17"/>
                                  <a:pt x="18697" y="13"/>
                                </a:cubicBezTo>
                                <a:cubicBezTo>
                                  <a:pt x="18697" y="8"/>
                                  <a:pt x="18701" y="5"/>
                                  <a:pt x="18705" y="5"/>
                                </a:cubicBezTo>
                                <a:close/>
                                <a:moveTo>
                                  <a:pt x="18737" y="5"/>
                                </a:moveTo>
                                <a:lnTo>
                                  <a:pt x="18737" y="5"/>
                                </a:lnTo>
                                <a:cubicBezTo>
                                  <a:pt x="18742" y="5"/>
                                  <a:pt x="18745" y="8"/>
                                  <a:pt x="18745" y="13"/>
                                </a:cubicBezTo>
                                <a:cubicBezTo>
                                  <a:pt x="18745" y="17"/>
                                  <a:pt x="18742" y="21"/>
                                  <a:pt x="18737" y="21"/>
                                </a:cubicBezTo>
                                <a:lnTo>
                                  <a:pt x="18737" y="21"/>
                                </a:lnTo>
                                <a:cubicBezTo>
                                  <a:pt x="18733" y="21"/>
                                  <a:pt x="18729" y="17"/>
                                  <a:pt x="18729" y="13"/>
                                </a:cubicBezTo>
                                <a:cubicBezTo>
                                  <a:pt x="18729" y="8"/>
                                  <a:pt x="18733" y="5"/>
                                  <a:pt x="18737" y="5"/>
                                </a:cubicBezTo>
                                <a:close/>
                                <a:moveTo>
                                  <a:pt x="18769" y="5"/>
                                </a:moveTo>
                                <a:lnTo>
                                  <a:pt x="18769" y="5"/>
                                </a:lnTo>
                                <a:cubicBezTo>
                                  <a:pt x="18774" y="5"/>
                                  <a:pt x="18777" y="8"/>
                                  <a:pt x="18777" y="13"/>
                                </a:cubicBezTo>
                                <a:cubicBezTo>
                                  <a:pt x="18777" y="17"/>
                                  <a:pt x="18774" y="21"/>
                                  <a:pt x="18769" y="21"/>
                                </a:cubicBezTo>
                                <a:lnTo>
                                  <a:pt x="18769" y="21"/>
                                </a:lnTo>
                                <a:cubicBezTo>
                                  <a:pt x="18765" y="21"/>
                                  <a:pt x="18761" y="17"/>
                                  <a:pt x="18761" y="13"/>
                                </a:cubicBezTo>
                                <a:cubicBezTo>
                                  <a:pt x="18761" y="8"/>
                                  <a:pt x="18765" y="5"/>
                                  <a:pt x="18769" y="5"/>
                                </a:cubicBezTo>
                                <a:close/>
                                <a:moveTo>
                                  <a:pt x="18801" y="5"/>
                                </a:moveTo>
                                <a:lnTo>
                                  <a:pt x="18801" y="5"/>
                                </a:lnTo>
                                <a:cubicBezTo>
                                  <a:pt x="18806" y="5"/>
                                  <a:pt x="18809" y="8"/>
                                  <a:pt x="18809" y="13"/>
                                </a:cubicBezTo>
                                <a:cubicBezTo>
                                  <a:pt x="18809" y="17"/>
                                  <a:pt x="18806" y="21"/>
                                  <a:pt x="18801" y="21"/>
                                </a:cubicBezTo>
                                <a:lnTo>
                                  <a:pt x="18801" y="21"/>
                                </a:lnTo>
                                <a:cubicBezTo>
                                  <a:pt x="18797" y="21"/>
                                  <a:pt x="18793" y="17"/>
                                  <a:pt x="18793" y="13"/>
                                </a:cubicBezTo>
                                <a:cubicBezTo>
                                  <a:pt x="18793" y="8"/>
                                  <a:pt x="18797" y="5"/>
                                  <a:pt x="18801" y="5"/>
                                </a:cubicBezTo>
                                <a:close/>
                                <a:moveTo>
                                  <a:pt x="18833" y="5"/>
                                </a:moveTo>
                                <a:lnTo>
                                  <a:pt x="18833" y="5"/>
                                </a:lnTo>
                                <a:cubicBezTo>
                                  <a:pt x="18838" y="5"/>
                                  <a:pt x="18841" y="8"/>
                                  <a:pt x="18841" y="13"/>
                                </a:cubicBezTo>
                                <a:cubicBezTo>
                                  <a:pt x="18841" y="17"/>
                                  <a:pt x="18838" y="21"/>
                                  <a:pt x="18833" y="21"/>
                                </a:cubicBezTo>
                                <a:lnTo>
                                  <a:pt x="18833" y="21"/>
                                </a:lnTo>
                                <a:cubicBezTo>
                                  <a:pt x="18829" y="21"/>
                                  <a:pt x="18825" y="17"/>
                                  <a:pt x="18825" y="13"/>
                                </a:cubicBezTo>
                                <a:cubicBezTo>
                                  <a:pt x="18825" y="8"/>
                                  <a:pt x="18829" y="5"/>
                                  <a:pt x="18833" y="5"/>
                                </a:cubicBezTo>
                                <a:close/>
                                <a:moveTo>
                                  <a:pt x="18865" y="5"/>
                                </a:moveTo>
                                <a:lnTo>
                                  <a:pt x="18865" y="5"/>
                                </a:lnTo>
                                <a:cubicBezTo>
                                  <a:pt x="18870" y="5"/>
                                  <a:pt x="18873" y="8"/>
                                  <a:pt x="18873" y="13"/>
                                </a:cubicBezTo>
                                <a:cubicBezTo>
                                  <a:pt x="18873" y="17"/>
                                  <a:pt x="18870" y="21"/>
                                  <a:pt x="18865" y="21"/>
                                </a:cubicBezTo>
                                <a:lnTo>
                                  <a:pt x="18865" y="21"/>
                                </a:lnTo>
                                <a:cubicBezTo>
                                  <a:pt x="18861" y="21"/>
                                  <a:pt x="18857" y="17"/>
                                  <a:pt x="18857" y="13"/>
                                </a:cubicBezTo>
                                <a:cubicBezTo>
                                  <a:pt x="18857" y="8"/>
                                  <a:pt x="18861" y="5"/>
                                  <a:pt x="18865" y="5"/>
                                </a:cubicBezTo>
                                <a:close/>
                                <a:moveTo>
                                  <a:pt x="18897" y="5"/>
                                </a:moveTo>
                                <a:lnTo>
                                  <a:pt x="18897" y="5"/>
                                </a:lnTo>
                                <a:cubicBezTo>
                                  <a:pt x="18902" y="5"/>
                                  <a:pt x="18905" y="8"/>
                                  <a:pt x="18905" y="13"/>
                                </a:cubicBezTo>
                                <a:cubicBezTo>
                                  <a:pt x="18905" y="17"/>
                                  <a:pt x="18902" y="21"/>
                                  <a:pt x="18897" y="21"/>
                                </a:cubicBezTo>
                                <a:lnTo>
                                  <a:pt x="18897" y="21"/>
                                </a:lnTo>
                                <a:cubicBezTo>
                                  <a:pt x="18893" y="21"/>
                                  <a:pt x="18889" y="17"/>
                                  <a:pt x="18889" y="13"/>
                                </a:cubicBezTo>
                                <a:cubicBezTo>
                                  <a:pt x="18889" y="8"/>
                                  <a:pt x="18893" y="5"/>
                                  <a:pt x="18897" y="5"/>
                                </a:cubicBezTo>
                                <a:close/>
                                <a:moveTo>
                                  <a:pt x="18929" y="5"/>
                                </a:moveTo>
                                <a:lnTo>
                                  <a:pt x="18929" y="5"/>
                                </a:lnTo>
                                <a:cubicBezTo>
                                  <a:pt x="18934" y="5"/>
                                  <a:pt x="18937" y="9"/>
                                  <a:pt x="18937" y="13"/>
                                </a:cubicBezTo>
                                <a:cubicBezTo>
                                  <a:pt x="18937" y="17"/>
                                  <a:pt x="18934" y="21"/>
                                  <a:pt x="18929" y="21"/>
                                </a:cubicBezTo>
                                <a:lnTo>
                                  <a:pt x="18929" y="21"/>
                                </a:lnTo>
                                <a:cubicBezTo>
                                  <a:pt x="18925" y="21"/>
                                  <a:pt x="18921" y="17"/>
                                  <a:pt x="18921" y="13"/>
                                </a:cubicBezTo>
                                <a:cubicBezTo>
                                  <a:pt x="18921" y="9"/>
                                  <a:pt x="18925" y="5"/>
                                  <a:pt x="18929" y="5"/>
                                </a:cubicBezTo>
                                <a:close/>
                                <a:moveTo>
                                  <a:pt x="18961" y="5"/>
                                </a:moveTo>
                                <a:lnTo>
                                  <a:pt x="18961" y="5"/>
                                </a:lnTo>
                                <a:cubicBezTo>
                                  <a:pt x="18966" y="5"/>
                                  <a:pt x="18969" y="9"/>
                                  <a:pt x="18969" y="13"/>
                                </a:cubicBezTo>
                                <a:cubicBezTo>
                                  <a:pt x="18969" y="17"/>
                                  <a:pt x="18966" y="21"/>
                                  <a:pt x="18961" y="21"/>
                                </a:cubicBezTo>
                                <a:lnTo>
                                  <a:pt x="18961" y="21"/>
                                </a:lnTo>
                                <a:cubicBezTo>
                                  <a:pt x="18957" y="21"/>
                                  <a:pt x="18953" y="17"/>
                                  <a:pt x="18953" y="13"/>
                                </a:cubicBezTo>
                                <a:cubicBezTo>
                                  <a:pt x="18953" y="9"/>
                                  <a:pt x="18957" y="5"/>
                                  <a:pt x="18961" y="5"/>
                                </a:cubicBezTo>
                                <a:close/>
                                <a:moveTo>
                                  <a:pt x="18993" y="5"/>
                                </a:moveTo>
                                <a:lnTo>
                                  <a:pt x="18993" y="5"/>
                                </a:lnTo>
                                <a:cubicBezTo>
                                  <a:pt x="18998" y="5"/>
                                  <a:pt x="19001" y="9"/>
                                  <a:pt x="19001" y="13"/>
                                </a:cubicBezTo>
                                <a:cubicBezTo>
                                  <a:pt x="19001" y="17"/>
                                  <a:pt x="18998" y="21"/>
                                  <a:pt x="18993" y="21"/>
                                </a:cubicBezTo>
                                <a:lnTo>
                                  <a:pt x="18993" y="21"/>
                                </a:lnTo>
                                <a:cubicBezTo>
                                  <a:pt x="18989" y="21"/>
                                  <a:pt x="18985" y="17"/>
                                  <a:pt x="18985" y="13"/>
                                </a:cubicBezTo>
                                <a:cubicBezTo>
                                  <a:pt x="18985" y="9"/>
                                  <a:pt x="18989" y="5"/>
                                  <a:pt x="18993" y="5"/>
                                </a:cubicBezTo>
                                <a:close/>
                                <a:moveTo>
                                  <a:pt x="19025" y="5"/>
                                </a:moveTo>
                                <a:lnTo>
                                  <a:pt x="19025" y="5"/>
                                </a:lnTo>
                                <a:cubicBezTo>
                                  <a:pt x="19030" y="5"/>
                                  <a:pt x="19033" y="9"/>
                                  <a:pt x="19033" y="13"/>
                                </a:cubicBezTo>
                                <a:cubicBezTo>
                                  <a:pt x="19033" y="17"/>
                                  <a:pt x="19030" y="21"/>
                                  <a:pt x="19025" y="21"/>
                                </a:cubicBezTo>
                                <a:lnTo>
                                  <a:pt x="19025" y="21"/>
                                </a:lnTo>
                                <a:cubicBezTo>
                                  <a:pt x="19021" y="21"/>
                                  <a:pt x="19017" y="17"/>
                                  <a:pt x="19017" y="13"/>
                                </a:cubicBezTo>
                                <a:cubicBezTo>
                                  <a:pt x="19017" y="9"/>
                                  <a:pt x="19021" y="5"/>
                                  <a:pt x="19025" y="5"/>
                                </a:cubicBezTo>
                                <a:close/>
                                <a:moveTo>
                                  <a:pt x="19057" y="5"/>
                                </a:moveTo>
                                <a:lnTo>
                                  <a:pt x="19058" y="5"/>
                                </a:lnTo>
                                <a:cubicBezTo>
                                  <a:pt x="19062" y="5"/>
                                  <a:pt x="19066" y="9"/>
                                  <a:pt x="19066" y="13"/>
                                </a:cubicBezTo>
                                <a:cubicBezTo>
                                  <a:pt x="19066" y="17"/>
                                  <a:pt x="19062" y="21"/>
                                  <a:pt x="19058" y="21"/>
                                </a:cubicBezTo>
                                <a:lnTo>
                                  <a:pt x="19057" y="21"/>
                                </a:lnTo>
                                <a:cubicBezTo>
                                  <a:pt x="19053" y="21"/>
                                  <a:pt x="19049" y="17"/>
                                  <a:pt x="19049" y="13"/>
                                </a:cubicBezTo>
                                <a:cubicBezTo>
                                  <a:pt x="19049" y="9"/>
                                  <a:pt x="19053" y="5"/>
                                  <a:pt x="19057" y="5"/>
                                </a:cubicBezTo>
                                <a:close/>
                                <a:moveTo>
                                  <a:pt x="19090" y="5"/>
                                </a:moveTo>
                                <a:lnTo>
                                  <a:pt x="19090" y="5"/>
                                </a:lnTo>
                                <a:cubicBezTo>
                                  <a:pt x="19094" y="5"/>
                                  <a:pt x="19098" y="9"/>
                                  <a:pt x="19098" y="13"/>
                                </a:cubicBezTo>
                                <a:cubicBezTo>
                                  <a:pt x="19098" y="17"/>
                                  <a:pt x="19094" y="21"/>
                                  <a:pt x="19090" y="21"/>
                                </a:cubicBezTo>
                                <a:lnTo>
                                  <a:pt x="19090" y="21"/>
                                </a:lnTo>
                                <a:cubicBezTo>
                                  <a:pt x="19085" y="21"/>
                                  <a:pt x="19082" y="17"/>
                                  <a:pt x="19082" y="13"/>
                                </a:cubicBezTo>
                                <a:cubicBezTo>
                                  <a:pt x="19082" y="9"/>
                                  <a:pt x="19085" y="5"/>
                                  <a:pt x="19090" y="5"/>
                                </a:cubicBezTo>
                                <a:close/>
                                <a:moveTo>
                                  <a:pt x="19122" y="5"/>
                                </a:moveTo>
                                <a:lnTo>
                                  <a:pt x="19122" y="5"/>
                                </a:lnTo>
                                <a:cubicBezTo>
                                  <a:pt x="19126" y="5"/>
                                  <a:pt x="19130" y="9"/>
                                  <a:pt x="19130" y="13"/>
                                </a:cubicBezTo>
                                <a:cubicBezTo>
                                  <a:pt x="19130" y="17"/>
                                  <a:pt x="19126" y="21"/>
                                  <a:pt x="19122" y="21"/>
                                </a:cubicBezTo>
                                <a:lnTo>
                                  <a:pt x="19122" y="21"/>
                                </a:lnTo>
                                <a:cubicBezTo>
                                  <a:pt x="19117" y="21"/>
                                  <a:pt x="19114" y="17"/>
                                  <a:pt x="19114" y="13"/>
                                </a:cubicBezTo>
                                <a:cubicBezTo>
                                  <a:pt x="19114" y="9"/>
                                  <a:pt x="19117" y="5"/>
                                  <a:pt x="19122" y="5"/>
                                </a:cubicBezTo>
                                <a:close/>
                                <a:moveTo>
                                  <a:pt x="19154" y="5"/>
                                </a:moveTo>
                                <a:lnTo>
                                  <a:pt x="19154" y="5"/>
                                </a:lnTo>
                                <a:cubicBezTo>
                                  <a:pt x="19158" y="5"/>
                                  <a:pt x="19162" y="9"/>
                                  <a:pt x="19162" y="13"/>
                                </a:cubicBezTo>
                                <a:cubicBezTo>
                                  <a:pt x="19162" y="17"/>
                                  <a:pt x="19158" y="21"/>
                                  <a:pt x="19154" y="21"/>
                                </a:cubicBezTo>
                                <a:lnTo>
                                  <a:pt x="19154" y="21"/>
                                </a:lnTo>
                                <a:cubicBezTo>
                                  <a:pt x="19149" y="21"/>
                                  <a:pt x="19146" y="17"/>
                                  <a:pt x="19146" y="13"/>
                                </a:cubicBezTo>
                                <a:cubicBezTo>
                                  <a:pt x="19146" y="9"/>
                                  <a:pt x="19149" y="5"/>
                                  <a:pt x="19154" y="5"/>
                                </a:cubicBezTo>
                                <a:close/>
                                <a:moveTo>
                                  <a:pt x="19186" y="5"/>
                                </a:moveTo>
                                <a:lnTo>
                                  <a:pt x="19186" y="5"/>
                                </a:lnTo>
                                <a:cubicBezTo>
                                  <a:pt x="19190" y="5"/>
                                  <a:pt x="19194" y="9"/>
                                  <a:pt x="19194" y="13"/>
                                </a:cubicBezTo>
                                <a:cubicBezTo>
                                  <a:pt x="19194" y="17"/>
                                  <a:pt x="19190" y="21"/>
                                  <a:pt x="19186" y="21"/>
                                </a:cubicBezTo>
                                <a:lnTo>
                                  <a:pt x="19186" y="21"/>
                                </a:lnTo>
                                <a:cubicBezTo>
                                  <a:pt x="19181" y="21"/>
                                  <a:pt x="19178" y="17"/>
                                  <a:pt x="19178" y="13"/>
                                </a:cubicBezTo>
                                <a:cubicBezTo>
                                  <a:pt x="19178" y="9"/>
                                  <a:pt x="19181" y="5"/>
                                  <a:pt x="19186" y="5"/>
                                </a:cubicBezTo>
                                <a:close/>
                                <a:moveTo>
                                  <a:pt x="19218" y="5"/>
                                </a:moveTo>
                                <a:lnTo>
                                  <a:pt x="19218" y="5"/>
                                </a:lnTo>
                                <a:cubicBezTo>
                                  <a:pt x="19222" y="5"/>
                                  <a:pt x="19226" y="9"/>
                                  <a:pt x="19226" y="13"/>
                                </a:cubicBezTo>
                                <a:cubicBezTo>
                                  <a:pt x="19226" y="17"/>
                                  <a:pt x="19222" y="21"/>
                                  <a:pt x="19218" y="21"/>
                                </a:cubicBezTo>
                                <a:lnTo>
                                  <a:pt x="19218" y="21"/>
                                </a:lnTo>
                                <a:cubicBezTo>
                                  <a:pt x="19213" y="21"/>
                                  <a:pt x="19210" y="17"/>
                                  <a:pt x="19210" y="13"/>
                                </a:cubicBezTo>
                                <a:cubicBezTo>
                                  <a:pt x="19210" y="9"/>
                                  <a:pt x="19213" y="5"/>
                                  <a:pt x="19218" y="5"/>
                                </a:cubicBezTo>
                                <a:close/>
                                <a:moveTo>
                                  <a:pt x="19250" y="5"/>
                                </a:moveTo>
                                <a:lnTo>
                                  <a:pt x="19250" y="5"/>
                                </a:lnTo>
                                <a:cubicBezTo>
                                  <a:pt x="19254" y="5"/>
                                  <a:pt x="19258" y="9"/>
                                  <a:pt x="19258" y="13"/>
                                </a:cubicBezTo>
                                <a:cubicBezTo>
                                  <a:pt x="19258" y="17"/>
                                  <a:pt x="19254" y="21"/>
                                  <a:pt x="19250" y="21"/>
                                </a:cubicBezTo>
                                <a:lnTo>
                                  <a:pt x="19250" y="21"/>
                                </a:lnTo>
                                <a:cubicBezTo>
                                  <a:pt x="19245" y="21"/>
                                  <a:pt x="19242" y="17"/>
                                  <a:pt x="19242" y="13"/>
                                </a:cubicBezTo>
                                <a:cubicBezTo>
                                  <a:pt x="19242" y="9"/>
                                  <a:pt x="19245" y="5"/>
                                  <a:pt x="19250" y="5"/>
                                </a:cubicBezTo>
                                <a:close/>
                                <a:moveTo>
                                  <a:pt x="19282" y="5"/>
                                </a:moveTo>
                                <a:lnTo>
                                  <a:pt x="19282" y="5"/>
                                </a:lnTo>
                                <a:cubicBezTo>
                                  <a:pt x="19286" y="5"/>
                                  <a:pt x="19290" y="9"/>
                                  <a:pt x="19290" y="13"/>
                                </a:cubicBezTo>
                                <a:cubicBezTo>
                                  <a:pt x="19290" y="17"/>
                                  <a:pt x="19286" y="21"/>
                                  <a:pt x="19282" y="21"/>
                                </a:cubicBezTo>
                                <a:lnTo>
                                  <a:pt x="19282" y="21"/>
                                </a:lnTo>
                                <a:cubicBezTo>
                                  <a:pt x="19277" y="21"/>
                                  <a:pt x="19274" y="17"/>
                                  <a:pt x="19274" y="13"/>
                                </a:cubicBezTo>
                                <a:cubicBezTo>
                                  <a:pt x="19274" y="9"/>
                                  <a:pt x="19277" y="5"/>
                                  <a:pt x="19282" y="5"/>
                                </a:cubicBezTo>
                                <a:close/>
                                <a:moveTo>
                                  <a:pt x="19314" y="5"/>
                                </a:moveTo>
                                <a:lnTo>
                                  <a:pt x="19314" y="5"/>
                                </a:lnTo>
                                <a:cubicBezTo>
                                  <a:pt x="19318" y="5"/>
                                  <a:pt x="19322" y="9"/>
                                  <a:pt x="19322" y="13"/>
                                </a:cubicBezTo>
                                <a:cubicBezTo>
                                  <a:pt x="19322" y="17"/>
                                  <a:pt x="19318" y="21"/>
                                  <a:pt x="19314" y="21"/>
                                </a:cubicBezTo>
                                <a:lnTo>
                                  <a:pt x="19314" y="21"/>
                                </a:lnTo>
                                <a:cubicBezTo>
                                  <a:pt x="19309" y="21"/>
                                  <a:pt x="19306" y="17"/>
                                  <a:pt x="19306" y="13"/>
                                </a:cubicBezTo>
                                <a:cubicBezTo>
                                  <a:pt x="19306" y="9"/>
                                  <a:pt x="19309" y="5"/>
                                  <a:pt x="19314" y="5"/>
                                </a:cubicBezTo>
                                <a:close/>
                                <a:moveTo>
                                  <a:pt x="19346" y="5"/>
                                </a:moveTo>
                                <a:lnTo>
                                  <a:pt x="19346" y="5"/>
                                </a:lnTo>
                                <a:cubicBezTo>
                                  <a:pt x="19350" y="5"/>
                                  <a:pt x="19354" y="9"/>
                                  <a:pt x="19354" y="13"/>
                                </a:cubicBezTo>
                                <a:cubicBezTo>
                                  <a:pt x="19354" y="17"/>
                                  <a:pt x="19350" y="21"/>
                                  <a:pt x="19346" y="21"/>
                                </a:cubicBezTo>
                                <a:lnTo>
                                  <a:pt x="19346" y="21"/>
                                </a:lnTo>
                                <a:cubicBezTo>
                                  <a:pt x="19341" y="21"/>
                                  <a:pt x="19338" y="17"/>
                                  <a:pt x="19338" y="13"/>
                                </a:cubicBezTo>
                                <a:cubicBezTo>
                                  <a:pt x="19338" y="9"/>
                                  <a:pt x="19341" y="5"/>
                                  <a:pt x="19346" y="5"/>
                                </a:cubicBezTo>
                                <a:close/>
                                <a:moveTo>
                                  <a:pt x="19378" y="5"/>
                                </a:moveTo>
                                <a:lnTo>
                                  <a:pt x="19378" y="5"/>
                                </a:lnTo>
                                <a:cubicBezTo>
                                  <a:pt x="19382" y="5"/>
                                  <a:pt x="19386" y="9"/>
                                  <a:pt x="19386" y="13"/>
                                </a:cubicBezTo>
                                <a:cubicBezTo>
                                  <a:pt x="19386" y="17"/>
                                  <a:pt x="19382" y="21"/>
                                  <a:pt x="19378" y="21"/>
                                </a:cubicBezTo>
                                <a:lnTo>
                                  <a:pt x="19378" y="21"/>
                                </a:lnTo>
                                <a:cubicBezTo>
                                  <a:pt x="19373" y="21"/>
                                  <a:pt x="19370" y="17"/>
                                  <a:pt x="19370" y="13"/>
                                </a:cubicBezTo>
                                <a:cubicBezTo>
                                  <a:pt x="19370" y="9"/>
                                  <a:pt x="19373" y="5"/>
                                  <a:pt x="19378" y="5"/>
                                </a:cubicBezTo>
                                <a:close/>
                                <a:moveTo>
                                  <a:pt x="19410" y="5"/>
                                </a:moveTo>
                                <a:lnTo>
                                  <a:pt x="19410" y="5"/>
                                </a:lnTo>
                                <a:cubicBezTo>
                                  <a:pt x="19414" y="5"/>
                                  <a:pt x="19418" y="9"/>
                                  <a:pt x="19418" y="13"/>
                                </a:cubicBezTo>
                                <a:cubicBezTo>
                                  <a:pt x="19418" y="17"/>
                                  <a:pt x="19414" y="21"/>
                                  <a:pt x="19410" y="21"/>
                                </a:cubicBezTo>
                                <a:lnTo>
                                  <a:pt x="19410" y="21"/>
                                </a:lnTo>
                                <a:cubicBezTo>
                                  <a:pt x="19405" y="21"/>
                                  <a:pt x="19402" y="17"/>
                                  <a:pt x="19402" y="13"/>
                                </a:cubicBezTo>
                                <a:cubicBezTo>
                                  <a:pt x="19402" y="9"/>
                                  <a:pt x="19405" y="5"/>
                                  <a:pt x="19410" y="5"/>
                                </a:cubicBezTo>
                                <a:close/>
                                <a:moveTo>
                                  <a:pt x="19442" y="5"/>
                                </a:moveTo>
                                <a:lnTo>
                                  <a:pt x="19442" y="5"/>
                                </a:lnTo>
                                <a:cubicBezTo>
                                  <a:pt x="19446" y="5"/>
                                  <a:pt x="19450" y="9"/>
                                  <a:pt x="19450" y="13"/>
                                </a:cubicBezTo>
                                <a:cubicBezTo>
                                  <a:pt x="19450" y="17"/>
                                  <a:pt x="19446" y="21"/>
                                  <a:pt x="19442" y="21"/>
                                </a:cubicBezTo>
                                <a:lnTo>
                                  <a:pt x="19442" y="21"/>
                                </a:lnTo>
                                <a:cubicBezTo>
                                  <a:pt x="19437" y="21"/>
                                  <a:pt x="19434" y="17"/>
                                  <a:pt x="19434" y="13"/>
                                </a:cubicBezTo>
                                <a:cubicBezTo>
                                  <a:pt x="19434" y="9"/>
                                  <a:pt x="19437" y="5"/>
                                  <a:pt x="19442" y="5"/>
                                </a:cubicBezTo>
                                <a:close/>
                                <a:moveTo>
                                  <a:pt x="19474" y="5"/>
                                </a:moveTo>
                                <a:lnTo>
                                  <a:pt x="19474" y="5"/>
                                </a:lnTo>
                                <a:cubicBezTo>
                                  <a:pt x="19478" y="5"/>
                                  <a:pt x="19482" y="9"/>
                                  <a:pt x="19482" y="13"/>
                                </a:cubicBezTo>
                                <a:cubicBezTo>
                                  <a:pt x="19482" y="17"/>
                                  <a:pt x="19478" y="21"/>
                                  <a:pt x="19474" y="21"/>
                                </a:cubicBezTo>
                                <a:lnTo>
                                  <a:pt x="19474" y="21"/>
                                </a:lnTo>
                                <a:cubicBezTo>
                                  <a:pt x="19469" y="21"/>
                                  <a:pt x="19466" y="17"/>
                                  <a:pt x="19466" y="13"/>
                                </a:cubicBezTo>
                                <a:cubicBezTo>
                                  <a:pt x="19466" y="9"/>
                                  <a:pt x="19469" y="5"/>
                                  <a:pt x="19474" y="5"/>
                                </a:cubicBezTo>
                                <a:close/>
                                <a:moveTo>
                                  <a:pt x="19506" y="5"/>
                                </a:moveTo>
                                <a:lnTo>
                                  <a:pt x="19506" y="5"/>
                                </a:lnTo>
                                <a:cubicBezTo>
                                  <a:pt x="19510" y="5"/>
                                  <a:pt x="19514" y="9"/>
                                  <a:pt x="19514" y="13"/>
                                </a:cubicBezTo>
                                <a:cubicBezTo>
                                  <a:pt x="19514" y="17"/>
                                  <a:pt x="19510" y="21"/>
                                  <a:pt x="19506" y="21"/>
                                </a:cubicBezTo>
                                <a:lnTo>
                                  <a:pt x="19506" y="21"/>
                                </a:lnTo>
                                <a:cubicBezTo>
                                  <a:pt x="19501" y="21"/>
                                  <a:pt x="19498" y="17"/>
                                  <a:pt x="19498" y="13"/>
                                </a:cubicBezTo>
                                <a:cubicBezTo>
                                  <a:pt x="19498" y="9"/>
                                  <a:pt x="19501" y="5"/>
                                  <a:pt x="19506" y="5"/>
                                </a:cubicBezTo>
                                <a:close/>
                                <a:moveTo>
                                  <a:pt x="19538" y="5"/>
                                </a:moveTo>
                                <a:lnTo>
                                  <a:pt x="19538" y="5"/>
                                </a:lnTo>
                                <a:cubicBezTo>
                                  <a:pt x="19542" y="5"/>
                                  <a:pt x="19546" y="9"/>
                                  <a:pt x="19546" y="13"/>
                                </a:cubicBezTo>
                                <a:cubicBezTo>
                                  <a:pt x="19546" y="18"/>
                                  <a:pt x="19542" y="21"/>
                                  <a:pt x="19538" y="21"/>
                                </a:cubicBezTo>
                                <a:lnTo>
                                  <a:pt x="19538" y="21"/>
                                </a:lnTo>
                                <a:cubicBezTo>
                                  <a:pt x="19533" y="21"/>
                                  <a:pt x="19530" y="18"/>
                                  <a:pt x="19530" y="13"/>
                                </a:cubicBezTo>
                                <a:cubicBezTo>
                                  <a:pt x="19530" y="9"/>
                                  <a:pt x="19533" y="5"/>
                                  <a:pt x="19538" y="5"/>
                                </a:cubicBezTo>
                                <a:close/>
                                <a:moveTo>
                                  <a:pt x="19570" y="5"/>
                                </a:moveTo>
                                <a:lnTo>
                                  <a:pt x="19570" y="5"/>
                                </a:lnTo>
                                <a:cubicBezTo>
                                  <a:pt x="19574" y="5"/>
                                  <a:pt x="19578" y="9"/>
                                  <a:pt x="19578" y="13"/>
                                </a:cubicBezTo>
                                <a:cubicBezTo>
                                  <a:pt x="19578" y="18"/>
                                  <a:pt x="19574" y="21"/>
                                  <a:pt x="19570" y="21"/>
                                </a:cubicBezTo>
                                <a:lnTo>
                                  <a:pt x="19570" y="21"/>
                                </a:lnTo>
                                <a:cubicBezTo>
                                  <a:pt x="19565" y="21"/>
                                  <a:pt x="19562" y="18"/>
                                  <a:pt x="19562" y="13"/>
                                </a:cubicBezTo>
                                <a:cubicBezTo>
                                  <a:pt x="19562" y="9"/>
                                  <a:pt x="19565" y="5"/>
                                  <a:pt x="19570" y="5"/>
                                </a:cubicBezTo>
                                <a:close/>
                                <a:moveTo>
                                  <a:pt x="19602" y="5"/>
                                </a:moveTo>
                                <a:lnTo>
                                  <a:pt x="19602" y="5"/>
                                </a:lnTo>
                                <a:cubicBezTo>
                                  <a:pt x="19606" y="5"/>
                                  <a:pt x="19610" y="9"/>
                                  <a:pt x="19610" y="13"/>
                                </a:cubicBezTo>
                                <a:cubicBezTo>
                                  <a:pt x="19610" y="18"/>
                                  <a:pt x="19606" y="21"/>
                                  <a:pt x="19602" y="21"/>
                                </a:cubicBezTo>
                                <a:lnTo>
                                  <a:pt x="19602" y="21"/>
                                </a:lnTo>
                                <a:cubicBezTo>
                                  <a:pt x="19597" y="21"/>
                                  <a:pt x="19594" y="18"/>
                                  <a:pt x="19594" y="13"/>
                                </a:cubicBezTo>
                                <a:cubicBezTo>
                                  <a:pt x="19594" y="9"/>
                                  <a:pt x="19597" y="5"/>
                                  <a:pt x="19602" y="5"/>
                                </a:cubicBezTo>
                                <a:close/>
                                <a:moveTo>
                                  <a:pt x="19634" y="5"/>
                                </a:moveTo>
                                <a:lnTo>
                                  <a:pt x="19634" y="5"/>
                                </a:lnTo>
                                <a:cubicBezTo>
                                  <a:pt x="19638" y="5"/>
                                  <a:pt x="19642" y="9"/>
                                  <a:pt x="19642" y="13"/>
                                </a:cubicBezTo>
                                <a:cubicBezTo>
                                  <a:pt x="19642" y="18"/>
                                  <a:pt x="19638" y="21"/>
                                  <a:pt x="19634" y="21"/>
                                </a:cubicBezTo>
                                <a:lnTo>
                                  <a:pt x="19634" y="21"/>
                                </a:lnTo>
                                <a:cubicBezTo>
                                  <a:pt x="19629" y="21"/>
                                  <a:pt x="19626" y="18"/>
                                  <a:pt x="19626" y="13"/>
                                </a:cubicBezTo>
                                <a:cubicBezTo>
                                  <a:pt x="19626" y="9"/>
                                  <a:pt x="19629" y="5"/>
                                  <a:pt x="19634" y="5"/>
                                </a:cubicBezTo>
                                <a:close/>
                                <a:moveTo>
                                  <a:pt x="19666" y="5"/>
                                </a:moveTo>
                                <a:lnTo>
                                  <a:pt x="19666" y="5"/>
                                </a:lnTo>
                                <a:cubicBezTo>
                                  <a:pt x="19670" y="5"/>
                                  <a:pt x="19674" y="9"/>
                                  <a:pt x="19674" y="13"/>
                                </a:cubicBezTo>
                                <a:cubicBezTo>
                                  <a:pt x="19674" y="18"/>
                                  <a:pt x="19670" y="21"/>
                                  <a:pt x="19666" y="21"/>
                                </a:cubicBezTo>
                                <a:lnTo>
                                  <a:pt x="19666" y="21"/>
                                </a:lnTo>
                                <a:cubicBezTo>
                                  <a:pt x="19661" y="21"/>
                                  <a:pt x="19658" y="18"/>
                                  <a:pt x="19658" y="13"/>
                                </a:cubicBezTo>
                                <a:cubicBezTo>
                                  <a:pt x="19658" y="9"/>
                                  <a:pt x="19661" y="5"/>
                                  <a:pt x="19666" y="5"/>
                                </a:cubicBezTo>
                                <a:close/>
                                <a:moveTo>
                                  <a:pt x="19698" y="5"/>
                                </a:moveTo>
                                <a:lnTo>
                                  <a:pt x="19698" y="5"/>
                                </a:lnTo>
                                <a:cubicBezTo>
                                  <a:pt x="19702" y="5"/>
                                  <a:pt x="19706" y="9"/>
                                  <a:pt x="19706" y="13"/>
                                </a:cubicBezTo>
                                <a:cubicBezTo>
                                  <a:pt x="19706" y="18"/>
                                  <a:pt x="19702" y="21"/>
                                  <a:pt x="19698" y="21"/>
                                </a:cubicBezTo>
                                <a:lnTo>
                                  <a:pt x="19698" y="21"/>
                                </a:lnTo>
                                <a:cubicBezTo>
                                  <a:pt x="19693" y="21"/>
                                  <a:pt x="19690" y="18"/>
                                  <a:pt x="19690" y="13"/>
                                </a:cubicBezTo>
                                <a:cubicBezTo>
                                  <a:pt x="19690" y="9"/>
                                  <a:pt x="19693" y="5"/>
                                  <a:pt x="19698" y="5"/>
                                </a:cubicBezTo>
                                <a:close/>
                                <a:moveTo>
                                  <a:pt x="19730" y="5"/>
                                </a:moveTo>
                                <a:lnTo>
                                  <a:pt x="19730" y="5"/>
                                </a:lnTo>
                                <a:cubicBezTo>
                                  <a:pt x="19734" y="5"/>
                                  <a:pt x="19738" y="9"/>
                                  <a:pt x="19738" y="13"/>
                                </a:cubicBezTo>
                                <a:cubicBezTo>
                                  <a:pt x="19738" y="18"/>
                                  <a:pt x="19734" y="21"/>
                                  <a:pt x="19730" y="21"/>
                                </a:cubicBezTo>
                                <a:lnTo>
                                  <a:pt x="19730" y="21"/>
                                </a:lnTo>
                                <a:cubicBezTo>
                                  <a:pt x="19725" y="21"/>
                                  <a:pt x="19722" y="18"/>
                                  <a:pt x="19722" y="13"/>
                                </a:cubicBezTo>
                                <a:cubicBezTo>
                                  <a:pt x="19722" y="9"/>
                                  <a:pt x="19725" y="5"/>
                                  <a:pt x="19730" y="5"/>
                                </a:cubicBezTo>
                                <a:close/>
                                <a:moveTo>
                                  <a:pt x="19762" y="5"/>
                                </a:moveTo>
                                <a:lnTo>
                                  <a:pt x="19762" y="5"/>
                                </a:lnTo>
                                <a:cubicBezTo>
                                  <a:pt x="19766" y="5"/>
                                  <a:pt x="19770" y="9"/>
                                  <a:pt x="19770" y="13"/>
                                </a:cubicBezTo>
                                <a:cubicBezTo>
                                  <a:pt x="19770" y="18"/>
                                  <a:pt x="19766" y="21"/>
                                  <a:pt x="19762" y="21"/>
                                </a:cubicBezTo>
                                <a:lnTo>
                                  <a:pt x="19762" y="21"/>
                                </a:lnTo>
                                <a:cubicBezTo>
                                  <a:pt x="19757" y="21"/>
                                  <a:pt x="19754" y="18"/>
                                  <a:pt x="19754" y="13"/>
                                </a:cubicBezTo>
                                <a:cubicBezTo>
                                  <a:pt x="19754" y="9"/>
                                  <a:pt x="19757" y="5"/>
                                  <a:pt x="19762" y="5"/>
                                </a:cubicBezTo>
                                <a:close/>
                                <a:moveTo>
                                  <a:pt x="19794" y="5"/>
                                </a:moveTo>
                                <a:lnTo>
                                  <a:pt x="19794" y="5"/>
                                </a:lnTo>
                                <a:cubicBezTo>
                                  <a:pt x="19798" y="5"/>
                                  <a:pt x="19802" y="9"/>
                                  <a:pt x="19802" y="13"/>
                                </a:cubicBezTo>
                                <a:cubicBezTo>
                                  <a:pt x="19802" y="18"/>
                                  <a:pt x="19798" y="21"/>
                                  <a:pt x="19794" y="21"/>
                                </a:cubicBezTo>
                                <a:lnTo>
                                  <a:pt x="19794" y="21"/>
                                </a:lnTo>
                                <a:cubicBezTo>
                                  <a:pt x="19789" y="21"/>
                                  <a:pt x="19786" y="18"/>
                                  <a:pt x="19786" y="13"/>
                                </a:cubicBezTo>
                                <a:cubicBezTo>
                                  <a:pt x="19786" y="9"/>
                                  <a:pt x="19789" y="5"/>
                                  <a:pt x="19794" y="5"/>
                                </a:cubicBezTo>
                                <a:close/>
                                <a:moveTo>
                                  <a:pt x="19826" y="5"/>
                                </a:moveTo>
                                <a:lnTo>
                                  <a:pt x="19826" y="5"/>
                                </a:lnTo>
                                <a:cubicBezTo>
                                  <a:pt x="19830" y="5"/>
                                  <a:pt x="19834" y="9"/>
                                  <a:pt x="19834" y="13"/>
                                </a:cubicBezTo>
                                <a:cubicBezTo>
                                  <a:pt x="19834" y="18"/>
                                  <a:pt x="19830" y="21"/>
                                  <a:pt x="19826" y="21"/>
                                </a:cubicBezTo>
                                <a:lnTo>
                                  <a:pt x="19826" y="21"/>
                                </a:lnTo>
                                <a:cubicBezTo>
                                  <a:pt x="19821" y="21"/>
                                  <a:pt x="19818" y="18"/>
                                  <a:pt x="19818" y="13"/>
                                </a:cubicBezTo>
                                <a:cubicBezTo>
                                  <a:pt x="19818" y="9"/>
                                  <a:pt x="19821" y="5"/>
                                  <a:pt x="19826" y="5"/>
                                </a:cubicBezTo>
                                <a:close/>
                                <a:moveTo>
                                  <a:pt x="19858" y="5"/>
                                </a:moveTo>
                                <a:lnTo>
                                  <a:pt x="19858" y="5"/>
                                </a:lnTo>
                                <a:cubicBezTo>
                                  <a:pt x="19862" y="5"/>
                                  <a:pt x="19866" y="9"/>
                                  <a:pt x="19866" y="13"/>
                                </a:cubicBezTo>
                                <a:cubicBezTo>
                                  <a:pt x="19866" y="18"/>
                                  <a:pt x="19862" y="21"/>
                                  <a:pt x="19858" y="21"/>
                                </a:cubicBezTo>
                                <a:lnTo>
                                  <a:pt x="19858" y="21"/>
                                </a:lnTo>
                                <a:cubicBezTo>
                                  <a:pt x="19854" y="21"/>
                                  <a:pt x="19850" y="18"/>
                                  <a:pt x="19850" y="13"/>
                                </a:cubicBezTo>
                                <a:cubicBezTo>
                                  <a:pt x="19850" y="9"/>
                                  <a:pt x="19854" y="5"/>
                                  <a:pt x="19858" y="5"/>
                                </a:cubicBezTo>
                                <a:close/>
                                <a:moveTo>
                                  <a:pt x="19890" y="5"/>
                                </a:moveTo>
                                <a:lnTo>
                                  <a:pt x="19890" y="5"/>
                                </a:lnTo>
                                <a:cubicBezTo>
                                  <a:pt x="19894" y="5"/>
                                  <a:pt x="19898" y="9"/>
                                  <a:pt x="19898" y="13"/>
                                </a:cubicBezTo>
                                <a:cubicBezTo>
                                  <a:pt x="19898" y="18"/>
                                  <a:pt x="19894" y="21"/>
                                  <a:pt x="19890" y="21"/>
                                </a:cubicBezTo>
                                <a:lnTo>
                                  <a:pt x="19890" y="21"/>
                                </a:lnTo>
                                <a:cubicBezTo>
                                  <a:pt x="19886" y="21"/>
                                  <a:pt x="19882" y="18"/>
                                  <a:pt x="19882" y="13"/>
                                </a:cubicBezTo>
                                <a:cubicBezTo>
                                  <a:pt x="19882" y="9"/>
                                  <a:pt x="19886" y="5"/>
                                  <a:pt x="19890" y="5"/>
                                </a:cubicBezTo>
                                <a:close/>
                                <a:moveTo>
                                  <a:pt x="19922" y="5"/>
                                </a:moveTo>
                                <a:lnTo>
                                  <a:pt x="19922" y="5"/>
                                </a:lnTo>
                                <a:cubicBezTo>
                                  <a:pt x="19926" y="5"/>
                                  <a:pt x="19930" y="9"/>
                                  <a:pt x="19930" y="13"/>
                                </a:cubicBezTo>
                                <a:cubicBezTo>
                                  <a:pt x="19930" y="18"/>
                                  <a:pt x="19926" y="21"/>
                                  <a:pt x="19922" y="21"/>
                                </a:cubicBezTo>
                                <a:lnTo>
                                  <a:pt x="19922" y="21"/>
                                </a:lnTo>
                                <a:cubicBezTo>
                                  <a:pt x="19918" y="21"/>
                                  <a:pt x="19914" y="18"/>
                                  <a:pt x="19914" y="13"/>
                                </a:cubicBezTo>
                                <a:cubicBezTo>
                                  <a:pt x="19914" y="9"/>
                                  <a:pt x="19918" y="5"/>
                                  <a:pt x="19922" y="5"/>
                                </a:cubicBezTo>
                                <a:close/>
                                <a:moveTo>
                                  <a:pt x="19954" y="5"/>
                                </a:moveTo>
                                <a:lnTo>
                                  <a:pt x="19954" y="5"/>
                                </a:lnTo>
                                <a:cubicBezTo>
                                  <a:pt x="19958" y="5"/>
                                  <a:pt x="19962" y="9"/>
                                  <a:pt x="19962" y="13"/>
                                </a:cubicBezTo>
                                <a:cubicBezTo>
                                  <a:pt x="19962" y="18"/>
                                  <a:pt x="19958" y="21"/>
                                  <a:pt x="19954" y="21"/>
                                </a:cubicBezTo>
                                <a:lnTo>
                                  <a:pt x="19954" y="21"/>
                                </a:lnTo>
                                <a:cubicBezTo>
                                  <a:pt x="19950" y="21"/>
                                  <a:pt x="19946" y="18"/>
                                  <a:pt x="19946" y="13"/>
                                </a:cubicBezTo>
                                <a:cubicBezTo>
                                  <a:pt x="19946" y="9"/>
                                  <a:pt x="19950" y="5"/>
                                  <a:pt x="19954" y="5"/>
                                </a:cubicBezTo>
                                <a:close/>
                                <a:moveTo>
                                  <a:pt x="19986" y="5"/>
                                </a:moveTo>
                                <a:lnTo>
                                  <a:pt x="19986" y="5"/>
                                </a:lnTo>
                                <a:cubicBezTo>
                                  <a:pt x="19990" y="5"/>
                                  <a:pt x="19994" y="9"/>
                                  <a:pt x="19994" y="13"/>
                                </a:cubicBezTo>
                                <a:cubicBezTo>
                                  <a:pt x="19994" y="18"/>
                                  <a:pt x="19990" y="21"/>
                                  <a:pt x="19986" y="21"/>
                                </a:cubicBezTo>
                                <a:lnTo>
                                  <a:pt x="19986" y="21"/>
                                </a:lnTo>
                                <a:cubicBezTo>
                                  <a:pt x="19982" y="21"/>
                                  <a:pt x="19978" y="18"/>
                                  <a:pt x="19978" y="13"/>
                                </a:cubicBezTo>
                                <a:cubicBezTo>
                                  <a:pt x="19978" y="9"/>
                                  <a:pt x="19982" y="5"/>
                                  <a:pt x="19986" y="5"/>
                                </a:cubicBezTo>
                                <a:close/>
                                <a:moveTo>
                                  <a:pt x="20018" y="5"/>
                                </a:moveTo>
                                <a:lnTo>
                                  <a:pt x="20018" y="5"/>
                                </a:lnTo>
                                <a:cubicBezTo>
                                  <a:pt x="20022" y="5"/>
                                  <a:pt x="20026" y="9"/>
                                  <a:pt x="20026" y="13"/>
                                </a:cubicBezTo>
                                <a:cubicBezTo>
                                  <a:pt x="20026" y="18"/>
                                  <a:pt x="20022" y="21"/>
                                  <a:pt x="20018" y="21"/>
                                </a:cubicBezTo>
                                <a:lnTo>
                                  <a:pt x="20018" y="21"/>
                                </a:lnTo>
                                <a:cubicBezTo>
                                  <a:pt x="20014" y="21"/>
                                  <a:pt x="20010" y="18"/>
                                  <a:pt x="20010" y="13"/>
                                </a:cubicBezTo>
                                <a:cubicBezTo>
                                  <a:pt x="20010" y="9"/>
                                  <a:pt x="20014" y="5"/>
                                  <a:pt x="20018" y="5"/>
                                </a:cubicBezTo>
                                <a:close/>
                                <a:moveTo>
                                  <a:pt x="20050" y="5"/>
                                </a:moveTo>
                                <a:lnTo>
                                  <a:pt x="20050" y="5"/>
                                </a:lnTo>
                                <a:cubicBezTo>
                                  <a:pt x="20054" y="5"/>
                                  <a:pt x="20058" y="9"/>
                                  <a:pt x="20058" y="13"/>
                                </a:cubicBezTo>
                                <a:cubicBezTo>
                                  <a:pt x="20058" y="18"/>
                                  <a:pt x="20054" y="21"/>
                                  <a:pt x="20050" y="21"/>
                                </a:cubicBezTo>
                                <a:lnTo>
                                  <a:pt x="20050" y="21"/>
                                </a:lnTo>
                                <a:cubicBezTo>
                                  <a:pt x="20046" y="21"/>
                                  <a:pt x="20042" y="18"/>
                                  <a:pt x="20042" y="13"/>
                                </a:cubicBezTo>
                                <a:cubicBezTo>
                                  <a:pt x="20042" y="9"/>
                                  <a:pt x="20046" y="5"/>
                                  <a:pt x="20050" y="5"/>
                                </a:cubicBezTo>
                                <a:close/>
                                <a:moveTo>
                                  <a:pt x="20082" y="5"/>
                                </a:moveTo>
                                <a:lnTo>
                                  <a:pt x="20082" y="5"/>
                                </a:lnTo>
                                <a:cubicBezTo>
                                  <a:pt x="20086" y="5"/>
                                  <a:pt x="20090" y="9"/>
                                  <a:pt x="20090" y="13"/>
                                </a:cubicBezTo>
                                <a:cubicBezTo>
                                  <a:pt x="20090" y="18"/>
                                  <a:pt x="20086" y="21"/>
                                  <a:pt x="20082" y="21"/>
                                </a:cubicBezTo>
                                <a:lnTo>
                                  <a:pt x="20082" y="21"/>
                                </a:lnTo>
                                <a:cubicBezTo>
                                  <a:pt x="20078" y="21"/>
                                  <a:pt x="20074" y="18"/>
                                  <a:pt x="20074" y="13"/>
                                </a:cubicBezTo>
                                <a:cubicBezTo>
                                  <a:pt x="20074" y="9"/>
                                  <a:pt x="20078" y="5"/>
                                  <a:pt x="20082" y="5"/>
                                </a:cubicBezTo>
                                <a:close/>
                                <a:moveTo>
                                  <a:pt x="20114" y="5"/>
                                </a:moveTo>
                                <a:lnTo>
                                  <a:pt x="20114" y="5"/>
                                </a:lnTo>
                                <a:cubicBezTo>
                                  <a:pt x="20119" y="5"/>
                                  <a:pt x="20122" y="9"/>
                                  <a:pt x="20122" y="13"/>
                                </a:cubicBezTo>
                                <a:cubicBezTo>
                                  <a:pt x="20122" y="18"/>
                                  <a:pt x="20119" y="21"/>
                                  <a:pt x="20114" y="21"/>
                                </a:cubicBezTo>
                                <a:lnTo>
                                  <a:pt x="20114" y="21"/>
                                </a:lnTo>
                                <a:cubicBezTo>
                                  <a:pt x="20110" y="21"/>
                                  <a:pt x="20106" y="18"/>
                                  <a:pt x="20106" y="13"/>
                                </a:cubicBezTo>
                                <a:cubicBezTo>
                                  <a:pt x="20106" y="9"/>
                                  <a:pt x="20110" y="5"/>
                                  <a:pt x="20114" y="5"/>
                                </a:cubicBezTo>
                                <a:close/>
                                <a:moveTo>
                                  <a:pt x="20146" y="5"/>
                                </a:moveTo>
                                <a:lnTo>
                                  <a:pt x="20146" y="5"/>
                                </a:lnTo>
                                <a:cubicBezTo>
                                  <a:pt x="20151" y="5"/>
                                  <a:pt x="20154" y="9"/>
                                  <a:pt x="20154" y="13"/>
                                </a:cubicBezTo>
                                <a:cubicBezTo>
                                  <a:pt x="20154" y="18"/>
                                  <a:pt x="20151" y="21"/>
                                  <a:pt x="20146" y="21"/>
                                </a:cubicBezTo>
                                <a:lnTo>
                                  <a:pt x="20146" y="21"/>
                                </a:lnTo>
                                <a:cubicBezTo>
                                  <a:pt x="20142" y="21"/>
                                  <a:pt x="20138" y="18"/>
                                  <a:pt x="20138" y="13"/>
                                </a:cubicBezTo>
                                <a:cubicBezTo>
                                  <a:pt x="20138" y="9"/>
                                  <a:pt x="20142" y="5"/>
                                  <a:pt x="20146" y="5"/>
                                </a:cubicBezTo>
                                <a:close/>
                                <a:moveTo>
                                  <a:pt x="20178" y="5"/>
                                </a:moveTo>
                                <a:lnTo>
                                  <a:pt x="20178" y="5"/>
                                </a:lnTo>
                                <a:cubicBezTo>
                                  <a:pt x="20183" y="5"/>
                                  <a:pt x="20186" y="9"/>
                                  <a:pt x="20186" y="13"/>
                                </a:cubicBezTo>
                                <a:cubicBezTo>
                                  <a:pt x="20186" y="18"/>
                                  <a:pt x="20183" y="21"/>
                                  <a:pt x="20178" y="21"/>
                                </a:cubicBezTo>
                                <a:lnTo>
                                  <a:pt x="20178" y="21"/>
                                </a:lnTo>
                                <a:cubicBezTo>
                                  <a:pt x="20174" y="21"/>
                                  <a:pt x="20170" y="18"/>
                                  <a:pt x="20170" y="13"/>
                                </a:cubicBezTo>
                                <a:cubicBezTo>
                                  <a:pt x="20170" y="9"/>
                                  <a:pt x="20174" y="5"/>
                                  <a:pt x="20178" y="5"/>
                                </a:cubicBezTo>
                                <a:close/>
                                <a:moveTo>
                                  <a:pt x="20210" y="5"/>
                                </a:moveTo>
                                <a:lnTo>
                                  <a:pt x="20210" y="5"/>
                                </a:lnTo>
                                <a:cubicBezTo>
                                  <a:pt x="20215" y="5"/>
                                  <a:pt x="20218" y="9"/>
                                  <a:pt x="20218" y="13"/>
                                </a:cubicBezTo>
                                <a:cubicBezTo>
                                  <a:pt x="20218" y="18"/>
                                  <a:pt x="20215" y="21"/>
                                  <a:pt x="20210" y="21"/>
                                </a:cubicBezTo>
                                <a:lnTo>
                                  <a:pt x="20210" y="21"/>
                                </a:lnTo>
                                <a:cubicBezTo>
                                  <a:pt x="20206" y="21"/>
                                  <a:pt x="20202" y="18"/>
                                  <a:pt x="20202" y="13"/>
                                </a:cubicBezTo>
                                <a:cubicBezTo>
                                  <a:pt x="20202" y="9"/>
                                  <a:pt x="20206" y="5"/>
                                  <a:pt x="20210" y="5"/>
                                </a:cubicBezTo>
                                <a:close/>
                                <a:moveTo>
                                  <a:pt x="20242" y="5"/>
                                </a:moveTo>
                                <a:lnTo>
                                  <a:pt x="20242" y="5"/>
                                </a:lnTo>
                                <a:cubicBezTo>
                                  <a:pt x="20247" y="5"/>
                                  <a:pt x="20250" y="9"/>
                                  <a:pt x="20250" y="13"/>
                                </a:cubicBezTo>
                                <a:cubicBezTo>
                                  <a:pt x="20250" y="18"/>
                                  <a:pt x="20247" y="21"/>
                                  <a:pt x="20242" y="21"/>
                                </a:cubicBezTo>
                                <a:lnTo>
                                  <a:pt x="20242" y="21"/>
                                </a:lnTo>
                                <a:cubicBezTo>
                                  <a:pt x="20238" y="21"/>
                                  <a:pt x="20234" y="18"/>
                                  <a:pt x="20234" y="13"/>
                                </a:cubicBezTo>
                                <a:cubicBezTo>
                                  <a:pt x="20234" y="9"/>
                                  <a:pt x="20238" y="5"/>
                                  <a:pt x="20242" y="5"/>
                                </a:cubicBezTo>
                                <a:close/>
                                <a:moveTo>
                                  <a:pt x="20274" y="5"/>
                                </a:moveTo>
                                <a:lnTo>
                                  <a:pt x="20274" y="5"/>
                                </a:lnTo>
                                <a:cubicBezTo>
                                  <a:pt x="20279" y="5"/>
                                  <a:pt x="20282" y="9"/>
                                  <a:pt x="20282" y="13"/>
                                </a:cubicBezTo>
                                <a:cubicBezTo>
                                  <a:pt x="20282" y="18"/>
                                  <a:pt x="20279" y="21"/>
                                  <a:pt x="20274" y="21"/>
                                </a:cubicBezTo>
                                <a:lnTo>
                                  <a:pt x="20274" y="21"/>
                                </a:lnTo>
                                <a:cubicBezTo>
                                  <a:pt x="20270" y="21"/>
                                  <a:pt x="20266" y="18"/>
                                  <a:pt x="20266" y="13"/>
                                </a:cubicBezTo>
                                <a:cubicBezTo>
                                  <a:pt x="20266" y="9"/>
                                  <a:pt x="20270" y="5"/>
                                  <a:pt x="20274" y="5"/>
                                </a:cubicBezTo>
                                <a:close/>
                                <a:moveTo>
                                  <a:pt x="20306" y="5"/>
                                </a:moveTo>
                                <a:lnTo>
                                  <a:pt x="20306" y="5"/>
                                </a:lnTo>
                                <a:cubicBezTo>
                                  <a:pt x="20311" y="5"/>
                                  <a:pt x="20314" y="9"/>
                                  <a:pt x="20314" y="13"/>
                                </a:cubicBezTo>
                                <a:cubicBezTo>
                                  <a:pt x="20314" y="18"/>
                                  <a:pt x="20311" y="21"/>
                                  <a:pt x="20306" y="21"/>
                                </a:cubicBezTo>
                                <a:lnTo>
                                  <a:pt x="20306" y="21"/>
                                </a:lnTo>
                                <a:cubicBezTo>
                                  <a:pt x="20302" y="21"/>
                                  <a:pt x="20298" y="18"/>
                                  <a:pt x="20298" y="13"/>
                                </a:cubicBezTo>
                                <a:cubicBezTo>
                                  <a:pt x="20298" y="9"/>
                                  <a:pt x="20302" y="5"/>
                                  <a:pt x="20306" y="5"/>
                                </a:cubicBezTo>
                                <a:close/>
                                <a:moveTo>
                                  <a:pt x="20338" y="5"/>
                                </a:moveTo>
                                <a:lnTo>
                                  <a:pt x="20338" y="5"/>
                                </a:lnTo>
                                <a:cubicBezTo>
                                  <a:pt x="20343" y="5"/>
                                  <a:pt x="20346" y="9"/>
                                  <a:pt x="20346" y="13"/>
                                </a:cubicBezTo>
                                <a:cubicBezTo>
                                  <a:pt x="20346" y="18"/>
                                  <a:pt x="20343" y="21"/>
                                  <a:pt x="20338" y="21"/>
                                </a:cubicBezTo>
                                <a:lnTo>
                                  <a:pt x="20338" y="21"/>
                                </a:lnTo>
                                <a:cubicBezTo>
                                  <a:pt x="20334" y="21"/>
                                  <a:pt x="20330" y="18"/>
                                  <a:pt x="20330" y="13"/>
                                </a:cubicBezTo>
                                <a:cubicBezTo>
                                  <a:pt x="20330" y="9"/>
                                  <a:pt x="20334" y="5"/>
                                  <a:pt x="20338" y="5"/>
                                </a:cubicBezTo>
                                <a:close/>
                                <a:moveTo>
                                  <a:pt x="20370" y="5"/>
                                </a:moveTo>
                                <a:lnTo>
                                  <a:pt x="20370" y="5"/>
                                </a:lnTo>
                                <a:cubicBezTo>
                                  <a:pt x="20375" y="5"/>
                                  <a:pt x="20378" y="9"/>
                                  <a:pt x="20378" y="13"/>
                                </a:cubicBezTo>
                                <a:cubicBezTo>
                                  <a:pt x="20378" y="18"/>
                                  <a:pt x="20375" y="21"/>
                                  <a:pt x="20370" y="21"/>
                                </a:cubicBezTo>
                                <a:lnTo>
                                  <a:pt x="20370" y="21"/>
                                </a:lnTo>
                                <a:cubicBezTo>
                                  <a:pt x="20366" y="21"/>
                                  <a:pt x="20362" y="18"/>
                                  <a:pt x="20362" y="13"/>
                                </a:cubicBezTo>
                                <a:cubicBezTo>
                                  <a:pt x="20362" y="9"/>
                                  <a:pt x="20366" y="5"/>
                                  <a:pt x="20370" y="5"/>
                                </a:cubicBezTo>
                                <a:close/>
                                <a:moveTo>
                                  <a:pt x="20402" y="5"/>
                                </a:moveTo>
                                <a:lnTo>
                                  <a:pt x="20402" y="5"/>
                                </a:lnTo>
                                <a:cubicBezTo>
                                  <a:pt x="20407" y="5"/>
                                  <a:pt x="20410" y="9"/>
                                  <a:pt x="20410" y="13"/>
                                </a:cubicBezTo>
                                <a:cubicBezTo>
                                  <a:pt x="20410" y="18"/>
                                  <a:pt x="20407" y="21"/>
                                  <a:pt x="20402" y="21"/>
                                </a:cubicBezTo>
                                <a:lnTo>
                                  <a:pt x="20402" y="21"/>
                                </a:lnTo>
                                <a:cubicBezTo>
                                  <a:pt x="20398" y="21"/>
                                  <a:pt x="20394" y="18"/>
                                  <a:pt x="20394" y="13"/>
                                </a:cubicBezTo>
                                <a:cubicBezTo>
                                  <a:pt x="20394" y="9"/>
                                  <a:pt x="20398" y="5"/>
                                  <a:pt x="20402" y="5"/>
                                </a:cubicBezTo>
                                <a:close/>
                                <a:moveTo>
                                  <a:pt x="20434" y="5"/>
                                </a:moveTo>
                                <a:lnTo>
                                  <a:pt x="20434" y="5"/>
                                </a:lnTo>
                                <a:cubicBezTo>
                                  <a:pt x="20439" y="5"/>
                                  <a:pt x="20442" y="9"/>
                                  <a:pt x="20442" y="13"/>
                                </a:cubicBezTo>
                                <a:cubicBezTo>
                                  <a:pt x="20442" y="18"/>
                                  <a:pt x="20439" y="21"/>
                                  <a:pt x="20434" y="21"/>
                                </a:cubicBezTo>
                                <a:lnTo>
                                  <a:pt x="20434" y="21"/>
                                </a:lnTo>
                                <a:cubicBezTo>
                                  <a:pt x="20430" y="21"/>
                                  <a:pt x="20426" y="18"/>
                                  <a:pt x="20426" y="13"/>
                                </a:cubicBezTo>
                                <a:cubicBezTo>
                                  <a:pt x="20426" y="9"/>
                                  <a:pt x="20430" y="5"/>
                                  <a:pt x="20434" y="5"/>
                                </a:cubicBezTo>
                                <a:close/>
                                <a:moveTo>
                                  <a:pt x="20466" y="5"/>
                                </a:moveTo>
                                <a:lnTo>
                                  <a:pt x="20466" y="5"/>
                                </a:lnTo>
                                <a:cubicBezTo>
                                  <a:pt x="20471" y="5"/>
                                  <a:pt x="20474" y="9"/>
                                  <a:pt x="20474" y="13"/>
                                </a:cubicBezTo>
                                <a:cubicBezTo>
                                  <a:pt x="20474" y="18"/>
                                  <a:pt x="20471" y="21"/>
                                  <a:pt x="20466" y="21"/>
                                </a:cubicBezTo>
                                <a:lnTo>
                                  <a:pt x="20466" y="21"/>
                                </a:lnTo>
                                <a:cubicBezTo>
                                  <a:pt x="20462" y="21"/>
                                  <a:pt x="20458" y="18"/>
                                  <a:pt x="20458" y="13"/>
                                </a:cubicBezTo>
                                <a:cubicBezTo>
                                  <a:pt x="20458" y="9"/>
                                  <a:pt x="20462" y="5"/>
                                  <a:pt x="20466" y="5"/>
                                </a:cubicBezTo>
                                <a:close/>
                                <a:moveTo>
                                  <a:pt x="20498" y="5"/>
                                </a:moveTo>
                                <a:lnTo>
                                  <a:pt x="20498" y="5"/>
                                </a:lnTo>
                                <a:cubicBezTo>
                                  <a:pt x="20503" y="5"/>
                                  <a:pt x="20506" y="9"/>
                                  <a:pt x="20506" y="13"/>
                                </a:cubicBezTo>
                                <a:cubicBezTo>
                                  <a:pt x="20506" y="18"/>
                                  <a:pt x="20503" y="21"/>
                                  <a:pt x="20498" y="21"/>
                                </a:cubicBezTo>
                                <a:lnTo>
                                  <a:pt x="20498" y="21"/>
                                </a:lnTo>
                                <a:cubicBezTo>
                                  <a:pt x="20494" y="21"/>
                                  <a:pt x="20490" y="18"/>
                                  <a:pt x="20490" y="13"/>
                                </a:cubicBezTo>
                                <a:cubicBezTo>
                                  <a:pt x="20490" y="9"/>
                                  <a:pt x="20494" y="5"/>
                                  <a:pt x="20498" y="5"/>
                                </a:cubicBezTo>
                                <a:close/>
                                <a:moveTo>
                                  <a:pt x="20530" y="5"/>
                                </a:moveTo>
                                <a:lnTo>
                                  <a:pt x="20530" y="5"/>
                                </a:lnTo>
                                <a:cubicBezTo>
                                  <a:pt x="20535" y="5"/>
                                  <a:pt x="20538" y="9"/>
                                  <a:pt x="20538" y="13"/>
                                </a:cubicBezTo>
                                <a:cubicBezTo>
                                  <a:pt x="20538" y="18"/>
                                  <a:pt x="20535" y="21"/>
                                  <a:pt x="20530" y="21"/>
                                </a:cubicBezTo>
                                <a:lnTo>
                                  <a:pt x="20530" y="21"/>
                                </a:lnTo>
                                <a:cubicBezTo>
                                  <a:pt x="20526" y="21"/>
                                  <a:pt x="20522" y="18"/>
                                  <a:pt x="20522" y="13"/>
                                </a:cubicBezTo>
                                <a:cubicBezTo>
                                  <a:pt x="20522" y="9"/>
                                  <a:pt x="20526" y="5"/>
                                  <a:pt x="20530" y="5"/>
                                </a:cubicBezTo>
                                <a:close/>
                                <a:moveTo>
                                  <a:pt x="20562" y="5"/>
                                </a:moveTo>
                                <a:lnTo>
                                  <a:pt x="20562" y="5"/>
                                </a:lnTo>
                                <a:cubicBezTo>
                                  <a:pt x="20567" y="5"/>
                                  <a:pt x="20570" y="9"/>
                                  <a:pt x="20570" y="13"/>
                                </a:cubicBezTo>
                                <a:cubicBezTo>
                                  <a:pt x="20570" y="18"/>
                                  <a:pt x="20567" y="21"/>
                                  <a:pt x="20562" y="21"/>
                                </a:cubicBezTo>
                                <a:lnTo>
                                  <a:pt x="20562" y="21"/>
                                </a:lnTo>
                                <a:cubicBezTo>
                                  <a:pt x="20558" y="21"/>
                                  <a:pt x="20554" y="18"/>
                                  <a:pt x="20554" y="13"/>
                                </a:cubicBezTo>
                                <a:cubicBezTo>
                                  <a:pt x="20554" y="9"/>
                                  <a:pt x="20558" y="5"/>
                                  <a:pt x="20562" y="5"/>
                                </a:cubicBezTo>
                                <a:close/>
                                <a:moveTo>
                                  <a:pt x="20594" y="5"/>
                                </a:moveTo>
                                <a:lnTo>
                                  <a:pt x="20594" y="5"/>
                                </a:lnTo>
                                <a:cubicBezTo>
                                  <a:pt x="20599" y="5"/>
                                  <a:pt x="20602" y="9"/>
                                  <a:pt x="20602" y="13"/>
                                </a:cubicBezTo>
                                <a:cubicBezTo>
                                  <a:pt x="20602" y="18"/>
                                  <a:pt x="20599" y="21"/>
                                  <a:pt x="20594" y="21"/>
                                </a:cubicBezTo>
                                <a:lnTo>
                                  <a:pt x="20594" y="21"/>
                                </a:lnTo>
                                <a:cubicBezTo>
                                  <a:pt x="20590" y="21"/>
                                  <a:pt x="20586" y="18"/>
                                  <a:pt x="20586" y="13"/>
                                </a:cubicBezTo>
                                <a:cubicBezTo>
                                  <a:pt x="20586" y="9"/>
                                  <a:pt x="20590" y="5"/>
                                  <a:pt x="20594" y="5"/>
                                </a:cubicBezTo>
                                <a:close/>
                                <a:moveTo>
                                  <a:pt x="20626" y="5"/>
                                </a:moveTo>
                                <a:lnTo>
                                  <a:pt x="20626" y="5"/>
                                </a:lnTo>
                                <a:cubicBezTo>
                                  <a:pt x="20631" y="5"/>
                                  <a:pt x="20634" y="9"/>
                                  <a:pt x="20634" y="13"/>
                                </a:cubicBezTo>
                                <a:cubicBezTo>
                                  <a:pt x="20634" y="18"/>
                                  <a:pt x="20631" y="21"/>
                                  <a:pt x="20626" y="21"/>
                                </a:cubicBezTo>
                                <a:lnTo>
                                  <a:pt x="20626" y="21"/>
                                </a:lnTo>
                                <a:cubicBezTo>
                                  <a:pt x="20622" y="21"/>
                                  <a:pt x="20618" y="18"/>
                                  <a:pt x="20618" y="13"/>
                                </a:cubicBezTo>
                                <a:cubicBezTo>
                                  <a:pt x="20618" y="9"/>
                                  <a:pt x="20622" y="5"/>
                                  <a:pt x="20626" y="5"/>
                                </a:cubicBezTo>
                                <a:close/>
                                <a:moveTo>
                                  <a:pt x="20658" y="5"/>
                                </a:moveTo>
                                <a:lnTo>
                                  <a:pt x="20658" y="5"/>
                                </a:lnTo>
                                <a:cubicBezTo>
                                  <a:pt x="20663" y="5"/>
                                  <a:pt x="20666" y="9"/>
                                  <a:pt x="20666" y="13"/>
                                </a:cubicBezTo>
                                <a:cubicBezTo>
                                  <a:pt x="20666" y="18"/>
                                  <a:pt x="20663" y="21"/>
                                  <a:pt x="20658" y="21"/>
                                </a:cubicBezTo>
                                <a:lnTo>
                                  <a:pt x="20658" y="21"/>
                                </a:lnTo>
                                <a:cubicBezTo>
                                  <a:pt x="20654" y="21"/>
                                  <a:pt x="20650" y="18"/>
                                  <a:pt x="20650" y="13"/>
                                </a:cubicBezTo>
                                <a:cubicBezTo>
                                  <a:pt x="20650" y="9"/>
                                  <a:pt x="20654" y="5"/>
                                  <a:pt x="20658" y="5"/>
                                </a:cubicBezTo>
                                <a:close/>
                                <a:moveTo>
                                  <a:pt x="20690" y="5"/>
                                </a:moveTo>
                                <a:lnTo>
                                  <a:pt x="20690" y="5"/>
                                </a:lnTo>
                                <a:cubicBezTo>
                                  <a:pt x="20695" y="5"/>
                                  <a:pt x="20698" y="9"/>
                                  <a:pt x="20698" y="13"/>
                                </a:cubicBezTo>
                                <a:cubicBezTo>
                                  <a:pt x="20698" y="18"/>
                                  <a:pt x="20695" y="21"/>
                                  <a:pt x="20690" y="21"/>
                                </a:cubicBezTo>
                                <a:lnTo>
                                  <a:pt x="20690" y="21"/>
                                </a:lnTo>
                                <a:cubicBezTo>
                                  <a:pt x="20686" y="21"/>
                                  <a:pt x="20682" y="18"/>
                                  <a:pt x="20682" y="13"/>
                                </a:cubicBezTo>
                                <a:cubicBezTo>
                                  <a:pt x="20682" y="9"/>
                                  <a:pt x="20686" y="5"/>
                                  <a:pt x="20690" y="5"/>
                                </a:cubicBezTo>
                                <a:close/>
                                <a:moveTo>
                                  <a:pt x="20722" y="5"/>
                                </a:moveTo>
                                <a:lnTo>
                                  <a:pt x="20722" y="5"/>
                                </a:lnTo>
                                <a:cubicBezTo>
                                  <a:pt x="20727" y="5"/>
                                  <a:pt x="20730" y="9"/>
                                  <a:pt x="20730" y="13"/>
                                </a:cubicBezTo>
                                <a:cubicBezTo>
                                  <a:pt x="20730" y="18"/>
                                  <a:pt x="20727" y="21"/>
                                  <a:pt x="20722" y="21"/>
                                </a:cubicBezTo>
                                <a:lnTo>
                                  <a:pt x="20722" y="21"/>
                                </a:lnTo>
                                <a:cubicBezTo>
                                  <a:pt x="20718" y="21"/>
                                  <a:pt x="20714" y="18"/>
                                  <a:pt x="20714" y="13"/>
                                </a:cubicBezTo>
                                <a:cubicBezTo>
                                  <a:pt x="20714" y="9"/>
                                  <a:pt x="20718" y="5"/>
                                  <a:pt x="20722" y="5"/>
                                </a:cubicBezTo>
                                <a:close/>
                                <a:moveTo>
                                  <a:pt x="20754" y="5"/>
                                </a:moveTo>
                                <a:lnTo>
                                  <a:pt x="20754" y="5"/>
                                </a:lnTo>
                                <a:cubicBezTo>
                                  <a:pt x="20759" y="5"/>
                                  <a:pt x="20762" y="9"/>
                                  <a:pt x="20762" y="13"/>
                                </a:cubicBezTo>
                                <a:cubicBezTo>
                                  <a:pt x="20762" y="18"/>
                                  <a:pt x="20759" y="21"/>
                                  <a:pt x="20754" y="21"/>
                                </a:cubicBezTo>
                                <a:lnTo>
                                  <a:pt x="20754" y="21"/>
                                </a:lnTo>
                                <a:cubicBezTo>
                                  <a:pt x="20750" y="21"/>
                                  <a:pt x="20746" y="18"/>
                                  <a:pt x="20746" y="13"/>
                                </a:cubicBezTo>
                                <a:cubicBezTo>
                                  <a:pt x="20746" y="9"/>
                                  <a:pt x="20750" y="5"/>
                                  <a:pt x="20754" y="5"/>
                                </a:cubicBezTo>
                                <a:close/>
                                <a:moveTo>
                                  <a:pt x="20786" y="5"/>
                                </a:moveTo>
                                <a:lnTo>
                                  <a:pt x="20786" y="5"/>
                                </a:lnTo>
                                <a:cubicBezTo>
                                  <a:pt x="20791" y="5"/>
                                  <a:pt x="20794" y="9"/>
                                  <a:pt x="20794" y="13"/>
                                </a:cubicBezTo>
                                <a:cubicBezTo>
                                  <a:pt x="20794" y="18"/>
                                  <a:pt x="20791" y="21"/>
                                  <a:pt x="20786" y="21"/>
                                </a:cubicBezTo>
                                <a:lnTo>
                                  <a:pt x="20786" y="21"/>
                                </a:lnTo>
                                <a:cubicBezTo>
                                  <a:pt x="20782" y="21"/>
                                  <a:pt x="20778" y="18"/>
                                  <a:pt x="20778" y="13"/>
                                </a:cubicBezTo>
                                <a:cubicBezTo>
                                  <a:pt x="20778" y="9"/>
                                  <a:pt x="20782" y="5"/>
                                  <a:pt x="20786" y="5"/>
                                </a:cubicBezTo>
                                <a:close/>
                                <a:moveTo>
                                  <a:pt x="20818" y="5"/>
                                </a:moveTo>
                                <a:lnTo>
                                  <a:pt x="20818" y="5"/>
                                </a:lnTo>
                                <a:cubicBezTo>
                                  <a:pt x="20823" y="5"/>
                                  <a:pt x="20826" y="9"/>
                                  <a:pt x="20826" y="13"/>
                                </a:cubicBezTo>
                                <a:cubicBezTo>
                                  <a:pt x="20826" y="18"/>
                                  <a:pt x="20823" y="21"/>
                                  <a:pt x="20818" y="21"/>
                                </a:cubicBezTo>
                                <a:lnTo>
                                  <a:pt x="20818" y="21"/>
                                </a:lnTo>
                                <a:cubicBezTo>
                                  <a:pt x="20814" y="21"/>
                                  <a:pt x="20810" y="18"/>
                                  <a:pt x="20810" y="13"/>
                                </a:cubicBezTo>
                                <a:cubicBezTo>
                                  <a:pt x="20810" y="9"/>
                                  <a:pt x="20814" y="5"/>
                                  <a:pt x="20818" y="5"/>
                                </a:cubicBezTo>
                                <a:close/>
                                <a:moveTo>
                                  <a:pt x="20850" y="5"/>
                                </a:moveTo>
                                <a:lnTo>
                                  <a:pt x="20850" y="5"/>
                                </a:lnTo>
                                <a:cubicBezTo>
                                  <a:pt x="20855" y="5"/>
                                  <a:pt x="20858" y="9"/>
                                  <a:pt x="20858" y="13"/>
                                </a:cubicBezTo>
                                <a:cubicBezTo>
                                  <a:pt x="20858" y="18"/>
                                  <a:pt x="20855" y="21"/>
                                  <a:pt x="20850" y="21"/>
                                </a:cubicBezTo>
                                <a:lnTo>
                                  <a:pt x="20850" y="21"/>
                                </a:lnTo>
                                <a:cubicBezTo>
                                  <a:pt x="20846" y="21"/>
                                  <a:pt x="20842" y="18"/>
                                  <a:pt x="20842" y="13"/>
                                </a:cubicBezTo>
                                <a:cubicBezTo>
                                  <a:pt x="20842" y="9"/>
                                  <a:pt x="20846" y="5"/>
                                  <a:pt x="20850" y="5"/>
                                </a:cubicBezTo>
                                <a:close/>
                                <a:moveTo>
                                  <a:pt x="20882" y="5"/>
                                </a:moveTo>
                                <a:lnTo>
                                  <a:pt x="20883" y="5"/>
                                </a:lnTo>
                                <a:cubicBezTo>
                                  <a:pt x="20887" y="5"/>
                                  <a:pt x="20891" y="9"/>
                                  <a:pt x="20891" y="13"/>
                                </a:cubicBezTo>
                                <a:cubicBezTo>
                                  <a:pt x="20891" y="18"/>
                                  <a:pt x="20887" y="21"/>
                                  <a:pt x="20883" y="21"/>
                                </a:cubicBezTo>
                                <a:lnTo>
                                  <a:pt x="20882" y="21"/>
                                </a:lnTo>
                                <a:cubicBezTo>
                                  <a:pt x="20878" y="21"/>
                                  <a:pt x="20874" y="18"/>
                                  <a:pt x="20874" y="13"/>
                                </a:cubicBezTo>
                                <a:cubicBezTo>
                                  <a:pt x="20874" y="9"/>
                                  <a:pt x="20878" y="5"/>
                                  <a:pt x="20882" y="5"/>
                                </a:cubicBezTo>
                                <a:close/>
                                <a:moveTo>
                                  <a:pt x="20915" y="5"/>
                                </a:moveTo>
                                <a:lnTo>
                                  <a:pt x="20915" y="5"/>
                                </a:lnTo>
                                <a:cubicBezTo>
                                  <a:pt x="20919" y="5"/>
                                  <a:pt x="20923" y="9"/>
                                  <a:pt x="20923" y="13"/>
                                </a:cubicBezTo>
                                <a:cubicBezTo>
                                  <a:pt x="20923" y="18"/>
                                  <a:pt x="20919" y="21"/>
                                  <a:pt x="20915" y="21"/>
                                </a:cubicBezTo>
                                <a:lnTo>
                                  <a:pt x="20915" y="21"/>
                                </a:lnTo>
                                <a:cubicBezTo>
                                  <a:pt x="20910" y="21"/>
                                  <a:pt x="20907" y="18"/>
                                  <a:pt x="20907" y="13"/>
                                </a:cubicBezTo>
                                <a:cubicBezTo>
                                  <a:pt x="20907" y="9"/>
                                  <a:pt x="20910" y="5"/>
                                  <a:pt x="20915" y="5"/>
                                </a:cubicBezTo>
                                <a:close/>
                                <a:moveTo>
                                  <a:pt x="20947" y="5"/>
                                </a:moveTo>
                                <a:lnTo>
                                  <a:pt x="20947" y="5"/>
                                </a:lnTo>
                                <a:cubicBezTo>
                                  <a:pt x="20951" y="5"/>
                                  <a:pt x="20955" y="9"/>
                                  <a:pt x="20955" y="13"/>
                                </a:cubicBezTo>
                                <a:cubicBezTo>
                                  <a:pt x="20955" y="18"/>
                                  <a:pt x="20951" y="21"/>
                                  <a:pt x="20947" y="21"/>
                                </a:cubicBezTo>
                                <a:lnTo>
                                  <a:pt x="20947" y="21"/>
                                </a:lnTo>
                                <a:cubicBezTo>
                                  <a:pt x="20942" y="21"/>
                                  <a:pt x="20939" y="18"/>
                                  <a:pt x="20939" y="13"/>
                                </a:cubicBezTo>
                                <a:cubicBezTo>
                                  <a:pt x="20939" y="9"/>
                                  <a:pt x="20942" y="5"/>
                                  <a:pt x="20947" y="5"/>
                                </a:cubicBezTo>
                                <a:close/>
                                <a:moveTo>
                                  <a:pt x="20979" y="5"/>
                                </a:moveTo>
                                <a:lnTo>
                                  <a:pt x="20979" y="5"/>
                                </a:lnTo>
                                <a:cubicBezTo>
                                  <a:pt x="20983" y="5"/>
                                  <a:pt x="20987" y="9"/>
                                  <a:pt x="20987" y="13"/>
                                </a:cubicBezTo>
                                <a:cubicBezTo>
                                  <a:pt x="20987" y="18"/>
                                  <a:pt x="20983" y="21"/>
                                  <a:pt x="20979" y="21"/>
                                </a:cubicBezTo>
                                <a:lnTo>
                                  <a:pt x="20979" y="21"/>
                                </a:lnTo>
                                <a:cubicBezTo>
                                  <a:pt x="20974" y="21"/>
                                  <a:pt x="20971" y="18"/>
                                  <a:pt x="20971" y="13"/>
                                </a:cubicBezTo>
                                <a:cubicBezTo>
                                  <a:pt x="20971" y="9"/>
                                  <a:pt x="20974" y="5"/>
                                  <a:pt x="20979" y="5"/>
                                </a:cubicBezTo>
                                <a:close/>
                                <a:moveTo>
                                  <a:pt x="21011" y="5"/>
                                </a:moveTo>
                                <a:lnTo>
                                  <a:pt x="21011" y="5"/>
                                </a:lnTo>
                                <a:cubicBezTo>
                                  <a:pt x="21015" y="5"/>
                                  <a:pt x="21019" y="9"/>
                                  <a:pt x="21019" y="13"/>
                                </a:cubicBezTo>
                                <a:cubicBezTo>
                                  <a:pt x="21019" y="18"/>
                                  <a:pt x="21015" y="21"/>
                                  <a:pt x="21011" y="21"/>
                                </a:cubicBezTo>
                                <a:lnTo>
                                  <a:pt x="21011" y="21"/>
                                </a:lnTo>
                                <a:cubicBezTo>
                                  <a:pt x="21006" y="21"/>
                                  <a:pt x="21003" y="18"/>
                                  <a:pt x="21003" y="13"/>
                                </a:cubicBezTo>
                                <a:cubicBezTo>
                                  <a:pt x="21003" y="9"/>
                                  <a:pt x="21006" y="5"/>
                                  <a:pt x="21011" y="5"/>
                                </a:cubicBezTo>
                                <a:close/>
                                <a:moveTo>
                                  <a:pt x="21043" y="5"/>
                                </a:moveTo>
                                <a:lnTo>
                                  <a:pt x="21043" y="5"/>
                                </a:lnTo>
                                <a:cubicBezTo>
                                  <a:pt x="21047" y="5"/>
                                  <a:pt x="21051" y="9"/>
                                  <a:pt x="21051" y="13"/>
                                </a:cubicBezTo>
                                <a:cubicBezTo>
                                  <a:pt x="21051" y="18"/>
                                  <a:pt x="21047" y="21"/>
                                  <a:pt x="21043" y="21"/>
                                </a:cubicBezTo>
                                <a:lnTo>
                                  <a:pt x="21043" y="21"/>
                                </a:lnTo>
                                <a:cubicBezTo>
                                  <a:pt x="21038" y="21"/>
                                  <a:pt x="21035" y="18"/>
                                  <a:pt x="21035" y="13"/>
                                </a:cubicBezTo>
                                <a:cubicBezTo>
                                  <a:pt x="21035" y="9"/>
                                  <a:pt x="21038" y="5"/>
                                  <a:pt x="21043" y="5"/>
                                </a:cubicBezTo>
                                <a:close/>
                                <a:moveTo>
                                  <a:pt x="21075" y="6"/>
                                </a:moveTo>
                                <a:lnTo>
                                  <a:pt x="21075" y="6"/>
                                </a:lnTo>
                                <a:cubicBezTo>
                                  <a:pt x="21079" y="6"/>
                                  <a:pt x="21083" y="9"/>
                                  <a:pt x="21083" y="14"/>
                                </a:cubicBezTo>
                                <a:cubicBezTo>
                                  <a:pt x="21083" y="18"/>
                                  <a:pt x="21079" y="22"/>
                                  <a:pt x="21075" y="22"/>
                                </a:cubicBezTo>
                                <a:lnTo>
                                  <a:pt x="21075" y="22"/>
                                </a:lnTo>
                                <a:cubicBezTo>
                                  <a:pt x="21070" y="22"/>
                                  <a:pt x="21067" y="18"/>
                                  <a:pt x="21067" y="14"/>
                                </a:cubicBezTo>
                                <a:cubicBezTo>
                                  <a:pt x="21067" y="9"/>
                                  <a:pt x="21070" y="6"/>
                                  <a:pt x="21075" y="6"/>
                                </a:cubicBezTo>
                                <a:close/>
                                <a:moveTo>
                                  <a:pt x="21107" y="6"/>
                                </a:moveTo>
                                <a:lnTo>
                                  <a:pt x="21107" y="6"/>
                                </a:lnTo>
                                <a:cubicBezTo>
                                  <a:pt x="21111" y="6"/>
                                  <a:pt x="21115" y="9"/>
                                  <a:pt x="21115" y="14"/>
                                </a:cubicBezTo>
                                <a:cubicBezTo>
                                  <a:pt x="21115" y="18"/>
                                  <a:pt x="21111" y="22"/>
                                  <a:pt x="21107" y="22"/>
                                </a:cubicBezTo>
                                <a:lnTo>
                                  <a:pt x="21107" y="22"/>
                                </a:lnTo>
                                <a:cubicBezTo>
                                  <a:pt x="21102" y="22"/>
                                  <a:pt x="21099" y="18"/>
                                  <a:pt x="21099" y="14"/>
                                </a:cubicBezTo>
                                <a:cubicBezTo>
                                  <a:pt x="21099" y="9"/>
                                  <a:pt x="21102" y="6"/>
                                  <a:pt x="21107" y="6"/>
                                </a:cubicBezTo>
                                <a:close/>
                                <a:moveTo>
                                  <a:pt x="21139" y="6"/>
                                </a:moveTo>
                                <a:lnTo>
                                  <a:pt x="21139" y="6"/>
                                </a:lnTo>
                                <a:cubicBezTo>
                                  <a:pt x="21143" y="6"/>
                                  <a:pt x="21147" y="9"/>
                                  <a:pt x="21147" y="14"/>
                                </a:cubicBezTo>
                                <a:cubicBezTo>
                                  <a:pt x="21147" y="18"/>
                                  <a:pt x="21143" y="22"/>
                                  <a:pt x="21139" y="22"/>
                                </a:cubicBezTo>
                                <a:lnTo>
                                  <a:pt x="21139" y="22"/>
                                </a:lnTo>
                                <a:cubicBezTo>
                                  <a:pt x="21134" y="22"/>
                                  <a:pt x="21131" y="18"/>
                                  <a:pt x="21131" y="14"/>
                                </a:cubicBezTo>
                                <a:cubicBezTo>
                                  <a:pt x="21131" y="9"/>
                                  <a:pt x="21134" y="6"/>
                                  <a:pt x="21139" y="6"/>
                                </a:cubicBezTo>
                                <a:close/>
                                <a:moveTo>
                                  <a:pt x="21171" y="6"/>
                                </a:moveTo>
                                <a:lnTo>
                                  <a:pt x="21171" y="6"/>
                                </a:lnTo>
                                <a:cubicBezTo>
                                  <a:pt x="21175" y="6"/>
                                  <a:pt x="21179" y="9"/>
                                  <a:pt x="21179" y="14"/>
                                </a:cubicBezTo>
                                <a:cubicBezTo>
                                  <a:pt x="21179" y="18"/>
                                  <a:pt x="21175" y="22"/>
                                  <a:pt x="21171" y="22"/>
                                </a:cubicBezTo>
                                <a:lnTo>
                                  <a:pt x="21171" y="22"/>
                                </a:lnTo>
                                <a:cubicBezTo>
                                  <a:pt x="21166" y="22"/>
                                  <a:pt x="21163" y="18"/>
                                  <a:pt x="21163" y="14"/>
                                </a:cubicBezTo>
                                <a:cubicBezTo>
                                  <a:pt x="21163" y="9"/>
                                  <a:pt x="21166" y="6"/>
                                  <a:pt x="21171" y="6"/>
                                </a:cubicBezTo>
                                <a:close/>
                                <a:moveTo>
                                  <a:pt x="21203" y="6"/>
                                </a:moveTo>
                                <a:lnTo>
                                  <a:pt x="21203" y="6"/>
                                </a:lnTo>
                                <a:cubicBezTo>
                                  <a:pt x="21207" y="6"/>
                                  <a:pt x="21211" y="9"/>
                                  <a:pt x="21211" y="14"/>
                                </a:cubicBezTo>
                                <a:cubicBezTo>
                                  <a:pt x="21211" y="18"/>
                                  <a:pt x="21207" y="22"/>
                                  <a:pt x="21203" y="22"/>
                                </a:cubicBezTo>
                                <a:lnTo>
                                  <a:pt x="21203" y="22"/>
                                </a:lnTo>
                                <a:cubicBezTo>
                                  <a:pt x="21198" y="22"/>
                                  <a:pt x="21195" y="18"/>
                                  <a:pt x="21195" y="14"/>
                                </a:cubicBezTo>
                                <a:cubicBezTo>
                                  <a:pt x="21195" y="9"/>
                                  <a:pt x="21198" y="6"/>
                                  <a:pt x="21203" y="6"/>
                                </a:cubicBezTo>
                                <a:close/>
                                <a:moveTo>
                                  <a:pt x="21235" y="6"/>
                                </a:moveTo>
                                <a:lnTo>
                                  <a:pt x="21235" y="6"/>
                                </a:lnTo>
                                <a:cubicBezTo>
                                  <a:pt x="21239" y="6"/>
                                  <a:pt x="21243" y="9"/>
                                  <a:pt x="21243" y="14"/>
                                </a:cubicBezTo>
                                <a:cubicBezTo>
                                  <a:pt x="21243" y="18"/>
                                  <a:pt x="21239" y="22"/>
                                  <a:pt x="21235" y="22"/>
                                </a:cubicBezTo>
                                <a:lnTo>
                                  <a:pt x="21235" y="22"/>
                                </a:lnTo>
                                <a:cubicBezTo>
                                  <a:pt x="21230" y="22"/>
                                  <a:pt x="21227" y="18"/>
                                  <a:pt x="21227" y="14"/>
                                </a:cubicBezTo>
                                <a:cubicBezTo>
                                  <a:pt x="21227" y="9"/>
                                  <a:pt x="21230" y="6"/>
                                  <a:pt x="21235" y="6"/>
                                </a:cubicBezTo>
                                <a:close/>
                                <a:moveTo>
                                  <a:pt x="21267" y="6"/>
                                </a:moveTo>
                                <a:lnTo>
                                  <a:pt x="21267" y="6"/>
                                </a:lnTo>
                                <a:cubicBezTo>
                                  <a:pt x="21271" y="6"/>
                                  <a:pt x="21275" y="9"/>
                                  <a:pt x="21275" y="14"/>
                                </a:cubicBezTo>
                                <a:cubicBezTo>
                                  <a:pt x="21275" y="18"/>
                                  <a:pt x="21271" y="22"/>
                                  <a:pt x="21267" y="22"/>
                                </a:cubicBezTo>
                                <a:lnTo>
                                  <a:pt x="21267" y="22"/>
                                </a:lnTo>
                                <a:cubicBezTo>
                                  <a:pt x="21262" y="22"/>
                                  <a:pt x="21259" y="18"/>
                                  <a:pt x="21259" y="14"/>
                                </a:cubicBezTo>
                                <a:cubicBezTo>
                                  <a:pt x="21259" y="9"/>
                                  <a:pt x="21262" y="6"/>
                                  <a:pt x="21267" y="6"/>
                                </a:cubicBezTo>
                                <a:close/>
                                <a:moveTo>
                                  <a:pt x="21299" y="6"/>
                                </a:moveTo>
                                <a:lnTo>
                                  <a:pt x="21299" y="6"/>
                                </a:lnTo>
                                <a:cubicBezTo>
                                  <a:pt x="21303" y="6"/>
                                  <a:pt x="21307" y="9"/>
                                  <a:pt x="21307" y="14"/>
                                </a:cubicBezTo>
                                <a:cubicBezTo>
                                  <a:pt x="21307" y="18"/>
                                  <a:pt x="21303" y="22"/>
                                  <a:pt x="21299" y="22"/>
                                </a:cubicBezTo>
                                <a:lnTo>
                                  <a:pt x="21299" y="22"/>
                                </a:lnTo>
                                <a:cubicBezTo>
                                  <a:pt x="21294" y="22"/>
                                  <a:pt x="21291" y="18"/>
                                  <a:pt x="21291" y="14"/>
                                </a:cubicBezTo>
                                <a:cubicBezTo>
                                  <a:pt x="21291" y="9"/>
                                  <a:pt x="21294" y="6"/>
                                  <a:pt x="21299" y="6"/>
                                </a:cubicBezTo>
                                <a:close/>
                                <a:moveTo>
                                  <a:pt x="21331" y="6"/>
                                </a:moveTo>
                                <a:lnTo>
                                  <a:pt x="21331" y="6"/>
                                </a:lnTo>
                                <a:cubicBezTo>
                                  <a:pt x="21335" y="6"/>
                                  <a:pt x="21339" y="9"/>
                                  <a:pt x="21339" y="14"/>
                                </a:cubicBezTo>
                                <a:cubicBezTo>
                                  <a:pt x="21339" y="18"/>
                                  <a:pt x="21335" y="22"/>
                                  <a:pt x="21331" y="22"/>
                                </a:cubicBezTo>
                                <a:lnTo>
                                  <a:pt x="21331" y="22"/>
                                </a:lnTo>
                                <a:cubicBezTo>
                                  <a:pt x="21326" y="22"/>
                                  <a:pt x="21323" y="18"/>
                                  <a:pt x="21323" y="14"/>
                                </a:cubicBezTo>
                                <a:cubicBezTo>
                                  <a:pt x="21323" y="9"/>
                                  <a:pt x="21326" y="6"/>
                                  <a:pt x="21331" y="6"/>
                                </a:cubicBezTo>
                                <a:close/>
                                <a:moveTo>
                                  <a:pt x="21363" y="6"/>
                                </a:moveTo>
                                <a:lnTo>
                                  <a:pt x="21363" y="6"/>
                                </a:lnTo>
                                <a:cubicBezTo>
                                  <a:pt x="21367" y="6"/>
                                  <a:pt x="21371" y="9"/>
                                  <a:pt x="21371" y="14"/>
                                </a:cubicBezTo>
                                <a:cubicBezTo>
                                  <a:pt x="21371" y="18"/>
                                  <a:pt x="21367" y="22"/>
                                  <a:pt x="21363" y="22"/>
                                </a:cubicBezTo>
                                <a:lnTo>
                                  <a:pt x="21363" y="22"/>
                                </a:lnTo>
                                <a:cubicBezTo>
                                  <a:pt x="21358" y="22"/>
                                  <a:pt x="21355" y="18"/>
                                  <a:pt x="21355" y="14"/>
                                </a:cubicBezTo>
                                <a:cubicBezTo>
                                  <a:pt x="21355" y="9"/>
                                  <a:pt x="21358" y="6"/>
                                  <a:pt x="21363" y="6"/>
                                </a:cubicBezTo>
                                <a:close/>
                                <a:moveTo>
                                  <a:pt x="21395" y="6"/>
                                </a:moveTo>
                                <a:lnTo>
                                  <a:pt x="21395" y="6"/>
                                </a:lnTo>
                                <a:cubicBezTo>
                                  <a:pt x="21399" y="6"/>
                                  <a:pt x="21403" y="9"/>
                                  <a:pt x="21403" y="14"/>
                                </a:cubicBezTo>
                                <a:cubicBezTo>
                                  <a:pt x="21403" y="18"/>
                                  <a:pt x="21399" y="22"/>
                                  <a:pt x="21395" y="22"/>
                                </a:cubicBezTo>
                                <a:lnTo>
                                  <a:pt x="21395" y="22"/>
                                </a:lnTo>
                                <a:cubicBezTo>
                                  <a:pt x="21390" y="22"/>
                                  <a:pt x="21387" y="18"/>
                                  <a:pt x="21387" y="14"/>
                                </a:cubicBezTo>
                                <a:cubicBezTo>
                                  <a:pt x="21387" y="9"/>
                                  <a:pt x="21390" y="6"/>
                                  <a:pt x="21395" y="6"/>
                                </a:cubicBezTo>
                                <a:close/>
                                <a:moveTo>
                                  <a:pt x="21427" y="6"/>
                                </a:moveTo>
                                <a:lnTo>
                                  <a:pt x="21427" y="6"/>
                                </a:lnTo>
                                <a:cubicBezTo>
                                  <a:pt x="21431" y="6"/>
                                  <a:pt x="21435" y="9"/>
                                  <a:pt x="21435" y="14"/>
                                </a:cubicBezTo>
                                <a:cubicBezTo>
                                  <a:pt x="21435" y="18"/>
                                  <a:pt x="21431" y="22"/>
                                  <a:pt x="21427" y="22"/>
                                </a:cubicBezTo>
                                <a:lnTo>
                                  <a:pt x="21427" y="22"/>
                                </a:lnTo>
                                <a:cubicBezTo>
                                  <a:pt x="21422" y="22"/>
                                  <a:pt x="21419" y="18"/>
                                  <a:pt x="21419" y="14"/>
                                </a:cubicBezTo>
                                <a:cubicBezTo>
                                  <a:pt x="21419" y="9"/>
                                  <a:pt x="21422" y="6"/>
                                  <a:pt x="21427" y="6"/>
                                </a:cubicBezTo>
                                <a:close/>
                                <a:moveTo>
                                  <a:pt x="21459" y="6"/>
                                </a:moveTo>
                                <a:lnTo>
                                  <a:pt x="21459" y="6"/>
                                </a:lnTo>
                                <a:cubicBezTo>
                                  <a:pt x="21463" y="6"/>
                                  <a:pt x="21467" y="9"/>
                                  <a:pt x="21467" y="14"/>
                                </a:cubicBezTo>
                                <a:cubicBezTo>
                                  <a:pt x="21467" y="18"/>
                                  <a:pt x="21463" y="22"/>
                                  <a:pt x="21459" y="22"/>
                                </a:cubicBezTo>
                                <a:lnTo>
                                  <a:pt x="21459" y="22"/>
                                </a:lnTo>
                                <a:cubicBezTo>
                                  <a:pt x="21454" y="22"/>
                                  <a:pt x="21451" y="18"/>
                                  <a:pt x="21451" y="14"/>
                                </a:cubicBezTo>
                                <a:cubicBezTo>
                                  <a:pt x="21451" y="9"/>
                                  <a:pt x="21454" y="6"/>
                                  <a:pt x="21459" y="6"/>
                                </a:cubicBezTo>
                                <a:close/>
                                <a:moveTo>
                                  <a:pt x="21491" y="6"/>
                                </a:moveTo>
                                <a:lnTo>
                                  <a:pt x="21491" y="6"/>
                                </a:lnTo>
                                <a:cubicBezTo>
                                  <a:pt x="21495" y="6"/>
                                  <a:pt x="21499" y="9"/>
                                  <a:pt x="21499" y="14"/>
                                </a:cubicBezTo>
                                <a:cubicBezTo>
                                  <a:pt x="21499" y="18"/>
                                  <a:pt x="21495" y="22"/>
                                  <a:pt x="21491" y="22"/>
                                </a:cubicBezTo>
                                <a:lnTo>
                                  <a:pt x="21491" y="22"/>
                                </a:lnTo>
                                <a:cubicBezTo>
                                  <a:pt x="21486" y="22"/>
                                  <a:pt x="21483" y="18"/>
                                  <a:pt x="21483" y="14"/>
                                </a:cubicBezTo>
                                <a:cubicBezTo>
                                  <a:pt x="21483" y="9"/>
                                  <a:pt x="21486" y="6"/>
                                  <a:pt x="21491" y="6"/>
                                </a:cubicBezTo>
                                <a:close/>
                                <a:moveTo>
                                  <a:pt x="21523" y="6"/>
                                </a:moveTo>
                                <a:lnTo>
                                  <a:pt x="21523" y="6"/>
                                </a:lnTo>
                                <a:cubicBezTo>
                                  <a:pt x="21527" y="6"/>
                                  <a:pt x="21531" y="9"/>
                                  <a:pt x="21531" y="14"/>
                                </a:cubicBezTo>
                                <a:cubicBezTo>
                                  <a:pt x="21531" y="18"/>
                                  <a:pt x="21527" y="22"/>
                                  <a:pt x="21523" y="22"/>
                                </a:cubicBezTo>
                                <a:lnTo>
                                  <a:pt x="21523" y="22"/>
                                </a:lnTo>
                                <a:cubicBezTo>
                                  <a:pt x="21518" y="22"/>
                                  <a:pt x="21515" y="18"/>
                                  <a:pt x="21515" y="14"/>
                                </a:cubicBezTo>
                                <a:cubicBezTo>
                                  <a:pt x="21515" y="9"/>
                                  <a:pt x="21518" y="6"/>
                                  <a:pt x="21523" y="6"/>
                                </a:cubicBezTo>
                                <a:close/>
                                <a:moveTo>
                                  <a:pt x="21555" y="6"/>
                                </a:moveTo>
                                <a:lnTo>
                                  <a:pt x="21555" y="6"/>
                                </a:lnTo>
                                <a:cubicBezTo>
                                  <a:pt x="21559" y="6"/>
                                  <a:pt x="21563" y="9"/>
                                  <a:pt x="21563" y="14"/>
                                </a:cubicBezTo>
                                <a:cubicBezTo>
                                  <a:pt x="21563" y="18"/>
                                  <a:pt x="21559" y="22"/>
                                  <a:pt x="21555" y="22"/>
                                </a:cubicBezTo>
                                <a:lnTo>
                                  <a:pt x="21555" y="22"/>
                                </a:lnTo>
                                <a:cubicBezTo>
                                  <a:pt x="21550" y="22"/>
                                  <a:pt x="21547" y="18"/>
                                  <a:pt x="21547" y="14"/>
                                </a:cubicBezTo>
                                <a:cubicBezTo>
                                  <a:pt x="21547" y="9"/>
                                  <a:pt x="21550" y="6"/>
                                  <a:pt x="21555" y="6"/>
                                </a:cubicBezTo>
                                <a:close/>
                                <a:moveTo>
                                  <a:pt x="21587" y="6"/>
                                </a:moveTo>
                                <a:lnTo>
                                  <a:pt x="21587" y="6"/>
                                </a:lnTo>
                                <a:cubicBezTo>
                                  <a:pt x="21591" y="6"/>
                                  <a:pt x="21595" y="9"/>
                                  <a:pt x="21595" y="14"/>
                                </a:cubicBezTo>
                                <a:cubicBezTo>
                                  <a:pt x="21595" y="18"/>
                                  <a:pt x="21591" y="22"/>
                                  <a:pt x="21587" y="22"/>
                                </a:cubicBezTo>
                                <a:lnTo>
                                  <a:pt x="21587" y="22"/>
                                </a:lnTo>
                                <a:cubicBezTo>
                                  <a:pt x="21582" y="22"/>
                                  <a:pt x="21579" y="18"/>
                                  <a:pt x="21579" y="14"/>
                                </a:cubicBezTo>
                                <a:cubicBezTo>
                                  <a:pt x="21579" y="9"/>
                                  <a:pt x="21582" y="6"/>
                                  <a:pt x="21587" y="6"/>
                                </a:cubicBezTo>
                                <a:close/>
                                <a:moveTo>
                                  <a:pt x="21619" y="6"/>
                                </a:moveTo>
                                <a:lnTo>
                                  <a:pt x="21619" y="6"/>
                                </a:lnTo>
                                <a:cubicBezTo>
                                  <a:pt x="21623" y="6"/>
                                  <a:pt x="21627" y="9"/>
                                  <a:pt x="21627" y="14"/>
                                </a:cubicBezTo>
                                <a:cubicBezTo>
                                  <a:pt x="21627" y="18"/>
                                  <a:pt x="21623" y="22"/>
                                  <a:pt x="21619" y="22"/>
                                </a:cubicBezTo>
                                <a:lnTo>
                                  <a:pt x="21619" y="22"/>
                                </a:lnTo>
                                <a:cubicBezTo>
                                  <a:pt x="21614" y="22"/>
                                  <a:pt x="21611" y="18"/>
                                  <a:pt x="21611" y="14"/>
                                </a:cubicBezTo>
                                <a:cubicBezTo>
                                  <a:pt x="21611" y="9"/>
                                  <a:pt x="21614" y="6"/>
                                  <a:pt x="21619" y="6"/>
                                </a:cubicBezTo>
                                <a:close/>
                                <a:moveTo>
                                  <a:pt x="21651" y="6"/>
                                </a:moveTo>
                                <a:lnTo>
                                  <a:pt x="21651" y="6"/>
                                </a:lnTo>
                                <a:cubicBezTo>
                                  <a:pt x="21655" y="6"/>
                                  <a:pt x="21659" y="9"/>
                                  <a:pt x="21659" y="14"/>
                                </a:cubicBezTo>
                                <a:cubicBezTo>
                                  <a:pt x="21659" y="18"/>
                                  <a:pt x="21655" y="22"/>
                                  <a:pt x="21651" y="22"/>
                                </a:cubicBezTo>
                                <a:lnTo>
                                  <a:pt x="21651" y="22"/>
                                </a:lnTo>
                                <a:cubicBezTo>
                                  <a:pt x="21646" y="22"/>
                                  <a:pt x="21643" y="18"/>
                                  <a:pt x="21643" y="14"/>
                                </a:cubicBezTo>
                                <a:cubicBezTo>
                                  <a:pt x="21643" y="9"/>
                                  <a:pt x="21646" y="6"/>
                                  <a:pt x="21651" y="6"/>
                                </a:cubicBezTo>
                                <a:close/>
                                <a:moveTo>
                                  <a:pt x="21683" y="6"/>
                                </a:moveTo>
                                <a:lnTo>
                                  <a:pt x="21683" y="6"/>
                                </a:lnTo>
                                <a:cubicBezTo>
                                  <a:pt x="21687" y="6"/>
                                  <a:pt x="21691" y="9"/>
                                  <a:pt x="21691" y="14"/>
                                </a:cubicBezTo>
                                <a:cubicBezTo>
                                  <a:pt x="21691" y="18"/>
                                  <a:pt x="21687" y="22"/>
                                  <a:pt x="21683" y="22"/>
                                </a:cubicBezTo>
                                <a:lnTo>
                                  <a:pt x="21683" y="22"/>
                                </a:lnTo>
                                <a:cubicBezTo>
                                  <a:pt x="21679" y="22"/>
                                  <a:pt x="21675" y="18"/>
                                  <a:pt x="21675" y="14"/>
                                </a:cubicBezTo>
                                <a:cubicBezTo>
                                  <a:pt x="21675" y="9"/>
                                  <a:pt x="21679" y="6"/>
                                  <a:pt x="21683" y="6"/>
                                </a:cubicBezTo>
                                <a:close/>
                                <a:moveTo>
                                  <a:pt x="21715" y="6"/>
                                </a:moveTo>
                                <a:lnTo>
                                  <a:pt x="21715" y="6"/>
                                </a:lnTo>
                                <a:cubicBezTo>
                                  <a:pt x="21719" y="6"/>
                                  <a:pt x="21723" y="9"/>
                                  <a:pt x="21723" y="14"/>
                                </a:cubicBezTo>
                                <a:cubicBezTo>
                                  <a:pt x="21723" y="18"/>
                                  <a:pt x="21719" y="22"/>
                                  <a:pt x="21715" y="22"/>
                                </a:cubicBezTo>
                                <a:lnTo>
                                  <a:pt x="21715" y="22"/>
                                </a:lnTo>
                                <a:cubicBezTo>
                                  <a:pt x="21711" y="22"/>
                                  <a:pt x="21707" y="18"/>
                                  <a:pt x="21707" y="14"/>
                                </a:cubicBezTo>
                                <a:cubicBezTo>
                                  <a:pt x="21707" y="9"/>
                                  <a:pt x="21711" y="6"/>
                                  <a:pt x="21715" y="6"/>
                                </a:cubicBezTo>
                                <a:close/>
                                <a:moveTo>
                                  <a:pt x="21747" y="6"/>
                                </a:moveTo>
                                <a:lnTo>
                                  <a:pt x="21747" y="6"/>
                                </a:lnTo>
                                <a:cubicBezTo>
                                  <a:pt x="21751" y="6"/>
                                  <a:pt x="21755" y="9"/>
                                  <a:pt x="21755" y="14"/>
                                </a:cubicBezTo>
                                <a:cubicBezTo>
                                  <a:pt x="21755" y="18"/>
                                  <a:pt x="21751" y="22"/>
                                  <a:pt x="21747" y="22"/>
                                </a:cubicBezTo>
                                <a:lnTo>
                                  <a:pt x="21747" y="22"/>
                                </a:lnTo>
                                <a:cubicBezTo>
                                  <a:pt x="21743" y="22"/>
                                  <a:pt x="21739" y="18"/>
                                  <a:pt x="21739" y="14"/>
                                </a:cubicBezTo>
                                <a:cubicBezTo>
                                  <a:pt x="21739" y="9"/>
                                  <a:pt x="21743" y="6"/>
                                  <a:pt x="21747" y="6"/>
                                </a:cubicBezTo>
                                <a:close/>
                                <a:moveTo>
                                  <a:pt x="21779" y="6"/>
                                </a:moveTo>
                                <a:lnTo>
                                  <a:pt x="21779" y="6"/>
                                </a:lnTo>
                                <a:cubicBezTo>
                                  <a:pt x="21783" y="6"/>
                                  <a:pt x="21787" y="9"/>
                                  <a:pt x="21787" y="14"/>
                                </a:cubicBezTo>
                                <a:cubicBezTo>
                                  <a:pt x="21787" y="18"/>
                                  <a:pt x="21783" y="22"/>
                                  <a:pt x="21779" y="22"/>
                                </a:cubicBezTo>
                                <a:lnTo>
                                  <a:pt x="21779" y="22"/>
                                </a:lnTo>
                                <a:cubicBezTo>
                                  <a:pt x="21775" y="22"/>
                                  <a:pt x="21771" y="18"/>
                                  <a:pt x="21771" y="14"/>
                                </a:cubicBezTo>
                                <a:cubicBezTo>
                                  <a:pt x="21771" y="9"/>
                                  <a:pt x="21775" y="6"/>
                                  <a:pt x="21779" y="6"/>
                                </a:cubicBezTo>
                                <a:close/>
                                <a:moveTo>
                                  <a:pt x="21811" y="6"/>
                                </a:moveTo>
                                <a:lnTo>
                                  <a:pt x="21811" y="6"/>
                                </a:lnTo>
                                <a:cubicBezTo>
                                  <a:pt x="21815" y="6"/>
                                  <a:pt x="21819" y="9"/>
                                  <a:pt x="21819" y="14"/>
                                </a:cubicBezTo>
                                <a:cubicBezTo>
                                  <a:pt x="21819" y="18"/>
                                  <a:pt x="21815" y="22"/>
                                  <a:pt x="21811" y="22"/>
                                </a:cubicBezTo>
                                <a:lnTo>
                                  <a:pt x="21811" y="22"/>
                                </a:lnTo>
                                <a:cubicBezTo>
                                  <a:pt x="21807" y="22"/>
                                  <a:pt x="21803" y="18"/>
                                  <a:pt x="21803" y="14"/>
                                </a:cubicBezTo>
                                <a:cubicBezTo>
                                  <a:pt x="21803" y="9"/>
                                  <a:pt x="21807" y="6"/>
                                  <a:pt x="21811" y="6"/>
                                </a:cubicBezTo>
                                <a:close/>
                                <a:moveTo>
                                  <a:pt x="21843" y="6"/>
                                </a:moveTo>
                                <a:lnTo>
                                  <a:pt x="21843" y="6"/>
                                </a:lnTo>
                                <a:cubicBezTo>
                                  <a:pt x="21847" y="6"/>
                                  <a:pt x="21851" y="9"/>
                                  <a:pt x="21851" y="14"/>
                                </a:cubicBezTo>
                                <a:cubicBezTo>
                                  <a:pt x="21851" y="18"/>
                                  <a:pt x="21847" y="22"/>
                                  <a:pt x="21843" y="22"/>
                                </a:cubicBezTo>
                                <a:lnTo>
                                  <a:pt x="21843" y="22"/>
                                </a:lnTo>
                                <a:cubicBezTo>
                                  <a:pt x="21839" y="22"/>
                                  <a:pt x="21835" y="18"/>
                                  <a:pt x="21835" y="14"/>
                                </a:cubicBezTo>
                                <a:cubicBezTo>
                                  <a:pt x="21835" y="9"/>
                                  <a:pt x="21839" y="6"/>
                                  <a:pt x="21843" y="6"/>
                                </a:cubicBezTo>
                                <a:close/>
                                <a:moveTo>
                                  <a:pt x="21875" y="6"/>
                                </a:moveTo>
                                <a:lnTo>
                                  <a:pt x="21875" y="6"/>
                                </a:lnTo>
                                <a:cubicBezTo>
                                  <a:pt x="21879" y="6"/>
                                  <a:pt x="21883" y="9"/>
                                  <a:pt x="21883" y="14"/>
                                </a:cubicBezTo>
                                <a:cubicBezTo>
                                  <a:pt x="21883" y="18"/>
                                  <a:pt x="21879" y="22"/>
                                  <a:pt x="21875" y="22"/>
                                </a:cubicBezTo>
                                <a:lnTo>
                                  <a:pt x="21875" y="22"/>
                                </a:lnTo>
                                <a:cubicBezTo>
                                  <a:pt x="21871" y="22"/>
                                  <a:pt x="21867" y="18"/>
                                  <a:pt x="21867" y="14"/>
                                </a:cubicBezTo>
                                <a:cubicBezTo>
                                  <a:pt x="21867" y="9"/>
                                  <a:pt x="21871" y="6"/>
                                  <a:pt x="21875" y="6"/>
                                </a:cubicBezTo>
                                <a:close/>
                                <a:moveTo>
                                  <a:pt x="21907" y="6"/>
                                </a:moveTo>
                                <a:lnTo>
                                  <a:pt x="21907" y="6"/>
                                </a:lnTo>
                                <a:cubicBezTo>
                                  <a:pt x="21911" y="6"/>
                                  <a:pt x="21915" y="9"/>
                                  <a:pt x="21915" y="14"/>
                                </a:cubicBezTo>
                                <a:cubicBezTo>
                                  <a:pt x="21915" y="18"/>
                                  <a:pt x="21911" y="22"/>
                                  <a:pt x="21907" y="22"/>
                                </a:cubicBezTo>
                                <a:lnTo>
                                  <a:pt x="21907" y="22"/>
                                </a:lnTo>
                                <a:cubicBezTo>
                                  <a:pt x="21903" y="22"/>
                                  <a:pt x="21899" y="18"/>
                                  <a:pt x="21899" y="14"/>
                                </a:cubicBezTo>
                                <a:cubicBezTo>
                                  <a:pt x="21899" y="9"/>
                                  <a:pt x="21903" y="6"/>
                                  <a:pt x="21907" y="6"/>
                                </a:cubicBezTo>
                                <a:close/>
                                <a:moveTo>
                                  <a:pt x="21939" y="6"/>
                                </a:moveTo>
                                <a:lnTo>
                                  <a:pt x="21939" y="6"/>
                                </a:lnTo>
                                <a:cubicBezTo>
                                  <a:pt x="21944" y="6"/>
                                  <a:pt x="21947" y="9"/>
                                  <a:pt x="21947" y="14"/>
                                </a:cubicBezTo>
                                <a:cubicBezTo>
                                  <a:pt x="21947" y="18"/>
                                  <a:pt x="21944" y="22"/>
                                  <a:pt x="21939" y="22"/>
                                </a:cubicBezTo>
                                <a:lnTo>
                                  <a:pt x="21939" y="22"/>
                                </a:lnTo>
                                <a:cubicBezTo>
                                  <a:pt x="21935" y="22"/>
                                  <a:pt x="21931" y="18"/>
                                  <a:pt x="21931" y="14"/>
                                </a:cubicBezTo>
                                <a:cubicBezTo>
                                  <a:pt x="21931" y="9"/>
                                  <a:pt x="21935" y="6"/>
                                  <a:pt x="21939" y="6"/>
                                </a:cubicBezTo>
                                <a:close/>
                                <a:moveTo>
                                  <a:pt x="21971" y="6"/>
                                </a:moveTo>
                                <a:lnTo>
                                  <a:pt x="21971" y="6"/>
                                </a:lnTo>
                                <a:cubicBezTo>
                                  <a:pt x="21976" y="6"/>
                                  <a:pt x="21979" y="9"/>
                                  <a:pt x="21979" y="14"/>
                                </a:cubicBezTo>
                                <a:cubicBezTo>
                                  <a:pt x="21979" y="18"/>
                                  <a:pt x="21976" y="22"/>
                                  <a:pt x="21971" y="22"/>
                                </a:cubicBezTo>
                                <a:lnTo>
                                  <a:pt x="21971" y="22"/>
                                </a:lnTo>
                                <a:cubicBezTo>
                                  <a:pt x="21967" y="22"/>
                                  <a:pt x="21963" y="18"/>
                                  <a:pt x="21963" y="14"/>
                                </a:cubicBezTo>
                                <a:cubicBezTo>
                                  <a:pt x="21963" y="9"/>
                                  <a:pt x="21967" y="6"/>
                                  <a:pt x="21971" y="6"/>
                                </a:cubicBezTo>
                                <a:close/>
                                <a:moveTo>
                                  <a:pt x="22003" y="6"/>
                                </a:moveTo>
                                <a:lnTo>
                                  <a:pt x="22003" y="6"/>
                                </a:lnTo>
                                <a:cubicBezTo>
                                  <a:pt x="22008" y="6"/>
                                  <a:pt x="22011" y="9"/>
                                  <a:pt x="22011" y="14"/>
                                </a:cubicBezTo>
                                <a:cubicBezTo>
                                  <a:pt x="22011" y="18"/>
                                  <a:pt x="22008" y="22"/>
                                  <a:pt x="22003" y="22"/>
                                </a:cubicBezTo>
                                <a:lnTo>
                                  <a:pt x="22003" y="22"/>
                                </a:lnTo>
                                <a:cubicBezTo>
                                  <a:pt x="21999" y="22"/>
                                  <a:pt x="21995" y="18"/>
                                  <a:pt x="21995" y="14"/>
                                </a:cubicBezTo>
                                <a:cubicBezTo>
                                  <a:pt x="21995" y="9"/>
                                  <a:pt x="21999" y="6"/>
                                  <a:pt x="22003" y="6"/>
                                </a:cubicBezTo>
                                <a:close/>
                                <a:moveTo>
                                  <a:pt x="22035" y="6"/>
                                </a:moveTo>
                                <a:lnTo>
                                  <a:pt x="22035" y="6"/>
                                </a:lnTo>
                                <a:cubicBezTo>
                                  <a:pt x="22040" y="6"/>
                                  <a:pt x="22043" y="9"/>
                                  <a:pt x="22043" y="14"/>
                                </a:cubicBezTo>
                                <a:cubicBezTo>
                                  <a:pt x="22043" y="18"/>
                                  <a:pt x="22040" y="22"/>
                                  <a:pt x="22035" y="22"/>
                                </a:cubicBezTo>
                                <a:lnTo>
                                  <a:pt x="22035" y="22"/>
                                </a:lnTo>
                                <a:cubicBezTo>
                                  <a:pt x="22031" y="22"/>
                                  <a:pt x="22027" y="18"/>
                                  <a:pt x="22027" y="14"/>
                                </a:cubicBezTo>
                                <a:cubicBezTo>
                                  <a:pt x="22027" y="9"/>
                                  <a:pt x="22031" y="6"/>
                                  <a:pt x="22035" y="6"/>
                                </a:cubicBezTo>
                                <a:close/>
                                <a:moveTo>
                                  <a:pt x="22067" y="6"/>
                                </a:moveTo>
                                <a:lnTo>
                                  <a:pt x="22067" y="6"/>
                                </a:lnTo>
                                <a:cubicBezTo>
                                  <a:pt x="22072" y="6"/>
                                  <a:pt x="22075" y="9"/>
                                  <a:pt x="22075" y="14"/>
                                </a:cubicBezTo>
                                <a:cubicBezTo>
                                  <a:pt x="22075" y="18"/>
                                  <a:pt x="22072" y="22"/>
                                  <a:pt x="22067" y="22"/>
                                </a:cubicBezTo>
                                <a:lnTo>
                                  <a:pt x="22067" y="22"/>
                                </a:lnTo>
                                <a:cubicBezTo>
                                  <a:pt x="22063" y="22"/>
                                  <a:pt x="22059" y="18"/>
                                  <a:pt x="22059" y="14"/>
                                </a:cubicBezTo>
                                <a:cubicBezTo>
                                  <a:pt x="22059" y="9"/>
                                  <a:pt x="22063" y="6"/>
                                  <a:pt x="22067" y="6"/>
                                </a:cubicBezTo>
                                <a:close/>
                                <a:moveTo>
                                  <a:pt x="22099" y="6"/>
                                </a:moveTo>
                                <a:lnTo>
                                  <a:pt x="22099" y="6"/>
                                </a:lnTo>
                                <a:cubicBezTo>
                                  <a:pt x="22104" y="6"/>
                                  <a:pt x="22107" y="9"/>
                                  <a:pt x="22107" y="14"/>
                                </a:cubicBezTo>
                                <a:cubicBezTo>
                                  <a:pt x="22107" y="18"/>
                                  <a:pt x="22104" y="22"/>
                                  <a:pt x="22099" y="22"/>
                                </a:cubicBezTo>
                                <a:lnTo>
                                  <a:pt x="22099" y="22"/>
                                </a:lnTo>
                                <a:cubicBezTo>
                                  <a:pt x="22095" y="22"/>
                                  <a:pt x="22091" y="18"/>
                                  <a:pt x="22091" y="14"/>
                                </a:cubicBezTo>
                                <a:cubicBezTo>
                                  <a:pt x="22091" y="9"/>
                                  <a:pt x="22095" y="6"/>
                                  <a:pt x="22099" y="6"/>
                                </a:cubicBezTo>
                                <a:close/>
                                <a:moveTo>
                                  <a:pt x="22131" y="6"/>
                                </a:moveTo>
                                <a:lnTo>
                                  <a:pt x="22131" y="6"/>
                                </a:lnTo>
                                <a:cubicBezTo>
                                  <a:pt x="22136" y="6"/>
                                  <a:pt x="22139" y="9"/>
                                  <a:pt x="22139" y="14"/>
                                </a:cubicBezTo>
                                <a:cubicBezTo>
                                  <a:pt x="22139" y="18"/>
                                  <a:pt x="22136" y="22"/>
                                  <a:pt x="22131" y="22"/>
                                </a:cubicBezTo>
                                <a:lnTo>
                                  <a:pt x="22131" y="22"/>
                                </a:lnTo>
                                <a:cubicBezTo>
                                  <a:pt x="22127" y="22"/>
                                  <a:pt x="22123" y="18"/>
                                  <a:pt x="22123" y="14"/>
                                </a:cubicBezTo>
                                <a:cubicBezTo>
                                  <a:pt x="22123" y="9"/>
                                  <a:pt x="22127" y="6"/>
                                  <a:pt x="22131" y="6"/>
                                </a:cubicBezTo>
                                <a:close/>
                                <a:moveTo>
                                  <a:pt x="22163" y="6"/>
                                </a:moveTo>
                                <a:lnTo>
                                  <a:pt x="22163" y="6"/>
                                </a:lnTo>
                                <a:cubicBezTo>
                                  <a:pt x="22168" y="6"/>
                                  <a:pt x="22171" y="9"/>
                                  <a:pt x="22171" y="14"/>
                                </a:cubicBezTo>
                                <a:cubicBezTo>
                                  <a:pt x="22171" y="18"/>
                                  <a:pt x="22168" y="22"/>
                                  <a:pt x="22163" y="22"/>
                                </a:cubicBezTo>
                                <a:lnTo>
                                  <a:pt x="22163" y="22"/>
                                </a:lnTo>
                                <a:cubicBezTo>
                                  <a:pt x="22159" y="22"/>
                                  <a:pt x="22155" y="18"/>
                                  <a:pt x="22155" y="14"/>
                                </a:cubicBezTo>
                                <a:cubicBezTo>
                                  <a:pt x="22155" y="9"/>
                                  <a:pt x="22159" y="6"/>
                                  <a:pt x="22163" y="6"/>
                                </a:cubicBezTo>
                                <a:close/>
                                <a:moveTo>
                                  <a:pt x="22195" y="6"/>
                                </a:moveTo>
                                <a:lnTo>
                                  <a:pt x="22195" y="6"/>
                                </a:lnTo>
                                <a:cubicBezTo>
                                  <a:pt x="22200" y="6"/>
                                  <a:pt x="22203" y="9"/>
                                  <a:pt x="22203" y="14"/>
                                </a:cubicBezTo>
                                <a:cubicBezTo>
                                  <a:pt x="22203" y="18"/>
                                  <a:pt x="22200" y="22"/>
                                  <a:pt x="22195" y="22"/>
                                </a:cubicBezTo>
                                <a:lnTo>
                                  <a:pt x="22195" y="22"/>
                                </a:lnTo>
                                <a:cubicBezTo>
                                  <a:pt x="22191" y="22"/>
                                  <a:pt x="22187" y="18"/>
                                  <a:pt x="22187" y="14"/>
                                </a:cubicBezTo>
                                <a:cubicBezTo>
                                  <a:pt x="22187" y="9"/>
                                  <a:pt x="22191" y="6"/>
                                  <a:pt x="22195" y="6"/>
                                </a:cubicBezTo>
                                <a:close/>
                                <a:moveTo>
                                  <a:pt x="22227" y="6"/>
                                </a:moveTo>
                                <a:lnTo>
                                  <a:pt x="22227" y="6"/>
                                </a:lnTo>
                                <a:cubicBezTo>
                                  <a:pt x="22232" y="6"/>
                                  <a:pt x="22235" y="9"/>
                                  <a:pt x="22235" y="14"/>
                                </a:cubicBezTo>
                                <a:cubicBezTo>
                                  <a:pt x="22235" y="18"/>
                                  <a:pt x="22232" y="22"/>
                                  <a:pt x="22227" y="22"/>
                                </a:cubicBezTo>
                                <a:lnTo>
                                  <a:pt x="22227" y="22"/>
                                </a:lnTo>
                                <a:cubicBezTo>
                                  <a:pt x="22223" y="22"/>
                                  <a:pt x="22219" y="18"/>
                                  <a:pt x="22219" y="14"/>
                                </a:cubicBezTo>
                                <a:cubicBezTo>
                                  <a:pt x="22219" y="9"/>
                                  <a:pt x="22223" y="6"/>
                                  <a:pt x="22227" y="6"/>
                                </a:cubicBezTo>
                                <a:close/>
                                <a:moveTo>
                                  <a:pt x="22259" y="6"/>
                                </a:moveTo>
                                <a:lnTo>
                                  <a:pt x="22259" y="6"/>
                                </a:lnTo>
                                <a:cubicBezTo>
                                  <a:pt x="22264" y="6"/>
                                  <a:pt x="22267" y="9"/>
                                  <a:pt x="22267" y="14"/>
                                </a:cubicBezTo>
                                <a:cubicBezTo>
                                  <a:pt x="22267" y="18"/>
                                  <a:pt x="22264" y="22"/>
                                  <a:pt x="22259" y="22"/>
                                </a:cubicBezTo>
                                <a:lnTo>
                                  <a:pt x="22259" y="22"/>
                                </a:lnTo>
                                <a:cubicBezTo>
                                  <a:pt x="22255" y="22"/>
                                  <a:pt x="22251" y="18"/>
                                  <a:pt x="22251" y="14"/>
                                </a:cubicBezTo>
                                <a:cubicBezTo>
                                  <a:pt x="22251" y="9"/>
                                  <a:pt x="22255" y="6"/>
                                  <a:pt x="22259" y="6"/>
                                </a:cubicBezTo>
                                <a:close/>
                                <a:moveTo>
                                  <a:pt x="22291" y="6"/>
                                </a:moveTo>
                                <a:lnTo>
                                  <a:pt x="22291" y="6"/>
                                </a:lnTo>
                                <a:cubicBezTo>
                                  <a:pt x="22296" y="6"/>
                                  <a:pt x="22299" y="9"/>
                                  <a:pt x="22299" y="14"/>
                                </a:cubicBezTo>
                                <a:cubicBezTo>
                                  <a:pt x="22299" y="18"/>
                                  <a:pt x="22296" y="22"/>
                                  <a:pt x="22291" y="22"/>
                                </a:cubicBezTo>
                                <a:lnTo>
                                  <a:pt x="22291" y="22"/>
                                </a:lnTo>
                                <a:cubicBezTo>
                                  <a:pt x="22287" y="22"/>
                                  <a:pt x="22283" y="18"/>
                                  <a:pt x="22283" y="14"/>
                                </a:cubicBezTo>
                                <a:cubicBezTo>
                                  <a:pt x="22283" y="9"/>
                                  <a:pt x="22287" y="6"/>
                                  <a:pt x="22291" y="6"/>
                                </a:cubicBezTo>
                                <a:close/>
                                <a:moveTo>
                                  <a:pt x="22323" y="6"/>
                                </a:moveTo>
                                <a:lnTo>
                                  <a:pt x="22323" y="6"/>
                                </a:lnTo>
                                <a:cubicBezTo>
                                  <a:pt x="22328" y="6"/>
                                  <a:pt x="22331" y="9"/>
                                  <a:pt x="22331" y="14"/>
                                </a:cubicBezTo>
                                <a:cubicBezTo>
                                  <a:pt x="22331" y="18"/>
                                  <a:pt x="22328" y="22"/>
                                  <a:pt x="22323" y="22"/>
                                </a:cubicBezTo>
                                <a:lnTo>
                                  <a:pt x="22323" y="22"/>
                                </a:lnTo>
                                <a:cubicBezTo>
                                  <a:pt x="22319" y="22"/>
                                  <a:pt x="22315" y="18"/>
                                  <a:pt x="22315" y="14"/>
                                </a:cubicBezTo>
                                <a:cubicBezTo>
                                  <a:pt x="22315" y="9"/>
                                  <a:pt x="22319" y="6"/>
                                  <a:pt x="22323" y="6"/>
                                </a:cubicBezTo>
                                <a:close/>
                                <a:moveTo>
                                  <a:pt x="22355" y="6"/>
                                </a:moveTo>
                                <a:lnTo>
                                  <a:pt x="22355" y="6"/>
                                </a:lnTo>
                                <a:cubicBezTo>
                                  <a:pt x="22360" y="6"/>
                                  <a:pt x="22363" y="9"/>
                                  <a:pt x="22363" y="14"/>
                                </a:cubicBezTo>
                                <a:cubicBezTo>
                                  <a:pt x="22363" y="18"/>
                                  <a:pt x="22360" y="22"/>
                                  <a:pt x="22355" y="22"/>
                                </a:cubicBezTo>
                                <a:lnTo>
                                  <a:pt x="22355" y="22"/>
                                </a:lnTo>
                                <a:cubicBezTo>
                                  <a:pt x="22351" y="22"/>
                                  <a:pt x="22347" y="18"/>
                                  <a:pt x="22347" y="14"/>
                                </a:cubicBezTo>
                                <a:cubicBezTo>
                                  <a:pt x="22347" y="9"/>
                                  <a:pt x="22351" y="6"/>
                                  <a:pt x="22355" y="6"/>
                                </a:cubicBezTo>
                                <a:close/>
                                <a:moveTo>
                                  <a:pt x="22387" y="6"/>
                                </a:moveTo>
                                <a:lnTo>
                                  <a:pt x="22387" y="6"/>
                                </a:lnTo>
                                <a:cubicBezTo>
                                  <a:pt x="22392" y="6"/>
                                  <a:pt x="22395" y="9"/>
                                  <a:pt x="22395" y="14"/>
                                </a:cubicBezTo>
                                <a:cubicBezTo>
                                  <a:pt x="22395" y="18"/>
                                  <a:pt x="22392" y="22"/>
                                  <a:pt x="22387" y="22"/>
                                </a:cubicBezTo>
                                <a:lnTo>
                                  <a:pt x="22387" y="22"/>
                                </a:lnTo>
                                <a:cubicBezTo>
                                  <a:pt x="22383" y="22"/>
                                  <a:pt x="22379" y="18"/>
                                  <a:pt x="22379" y="14"/>
                                </a:cubicBezTo>
                                <a:cubicBezTo>
                                  <a:pt x="22379" y="9"/>
                                  <a:pt x="22383" y="6"/>
                                  <a:pt x="22387" y="6"/>
                                </a:cubicBezTo>
                                <a:close/>
                                <a:moveTo>
                                  <a:pt x="22419" y="6"/>
                                </a:moveTo>
                                <a:lnTo>
                                  <a:pt x="22419" y="6"/>
                                </a:lnTo>
                                <a:cubicBezTo>
                                  <a:pt x="22424" y="6"/>
                                  <a:pt x="22427" y="9"/>
                                  <a:pt x="22427" y="14"/>
                                </a:cubicBezTo>
                                <a:cubicBezTo>
                                  <a:pt x="22427" y="18"/>
                                  <a:pt x="22424" y="22"/>
                                  <a:pt x="22419" y="22"/>
                                </a:cubicBezTo>
                                <a:lnTo>
                                  <a:pt x="22419" y="22"/>
                                </a:lnTo>
                                <a:cubicBezTo>
                                  <a:pt x="22415" y="22"/>
                                  <a:pt x="22411" y="18"/>
                                  <a:pt x="22411" y="14"/>
                                </a:cubicBezTo>
                                <a:cubicBezTo>
                                  <a:pt x="22411" y="9"/>
                                  <a:pt x="22415" y="6"/>
                                  <a:pt x="22419" y="6"/>
                                </a:cubicBezTo>
                                <a:close/>
                                <a:moveTo>
                                  <a:pt x="22451" y="6"/>
                                </a:moveTo>
                                <a:lnTo>
                                  <a:pt x="22451" y="6"/>
                                </a:lnTo>
                                <a:cubicBezTo>
                                  <a:pt x="22456" y="6"/>
                                  <a:pt x="22459" y="9"/>
                                  <a:pt x="22459" y="14"/>
                                </a:cubicBezTo>
                                <a:cubicBezTo>
                                  <a:pt x="22459" y="18"/>
                                  <a:pt x="22456" y="22"/>
                                  <a:pt x="22451" y="22"/>
                                </a:cubicBezTo>
                                <a:lnTo>
                                  <a:pt x="22451" y="22"/>
                                </a:lnTo>
                                <a:cubicBezTo>
                                  <a:pt x="22447" y="22"/>
                                  <a:pt x="22443" y="18"/>
                                  <a:pt x="22443" y="14"/>
                                </a:cubicBezTo>
                                <a:cubicBezTo>
                                  <a:pt x="22443" y="9"/>
                                  <a:pt x="22447" y="6"/>
                                  <a:pt x="22451" y="6"/>
                                </a:cubicBezTo>
                                <a:close/>
                                <a:moveTo>
                                  <a:pt x="22483" y="6"/>
                                </a:moveTo>
                                <a:lnTo>
                                  <a:pt x="22483" y="6"/>
                                </a:lnTo>
                                <a:cubicBezTo>
                                  <a:pt x="22488" y="6"/>
                                  <a:pt x="22491" y="9"/>
                                  <a:pt x="22491" y="14"/>
                                </a:cubicBezTo>
                                <a:cubicBezTo>
                                  <a:pt x="22491" y="18"/>
                                  <a:pt x="22488" y="22"/>
                                  <a:pt x="22483" y="22"/>
                                </a:cubicBezTo>
                                <a:lnTo>
                                  <a:pt x="22483" y="22"/>
                                </a:lnTo>
                                <a:cubicBezTo>
                                  <a:pt x="22479" y="22"/>
                                  <a:pt x="22475" y="18"/>
                                  <a:pt x="22475" y="14"/>
                                </a:cubicBezTo>
                                <a:cubicBezTo>
                                  <a:pt x="22475" y="9"/>
                                  <a:pt x="22479" y="6"/>
                                  <a:pt x="22483" y="6"/>
                                </a:cubicBezTo>
                                <a:close/>
                                <a:moveTo>
                                  <a:pt x="22515" y="6"/>
                                </a:moveTo>
                                <a:lnTo>
                                  <a:pt x="22515" y="6"/>
                                </a:lnTo>
                                <a:cubicBezTo>
                                  <a:pt x="22520" y="6"/>
                                  <a:pt x="22523" y="9"/>
                                  <a:pt x="22523" y="14"/>
                                </a:cubicBezTo>
                                <a:cubicBezTo>
                                  <a:pt x="22523" y="18"/>
                                  <a:pt x="22520" y="22"/>
                                  <a:pt x="22515" y="22"/>
                                </a:cubicBezTo>
                                <a:lnTo>
                                  <a:pt x="22515" y="22"/>
                                </a:lnTo>
                                <a:cubicBezTo>
                                  <a:pt x="22511" y="22"/>
                                  <a:pt x="22507" y="18"/>
                                  <a:pt x="22507" y="14"/>
                                </a:cubicBezTo>
                                <a:cubicBezTo>
                                  <a:pt x="22507" y="9"/>
                                  <a:pt x="22511" y="6"/>
                                  <a:pt x="22515" y="6"/>
                                </a:cubicBezTo>
                                <a:close/>
                                <a:moveTo>
                                  <a:pt x="22547" y="6"/>
                                </a:moveTo>
                                <a:lnTo>
                                  <a:pt x="22547" y="6"/>
                                </a:lnTo>
                                <a:cubicBezTo>
                                  <a:pt x="22552" y="6"/>
                                  <a:pt x="22555" y="9"/>
                                  <a:pt x="22555" y="14"/>
                                </a:cubicBezTo>
                                <a:cubicBezTo>
                                  <a:pt x="22555" y="18"/>
                                  <a:pt x="22552" y="22"/>
                                  <a:pt x="22547" y="22"/>
                                </a:cubicBezTo>
                                <a:lnTo>
                                  <a:pt x="22547" y="22"/>
                                </a:lnTo>
                                <a:cubicBezTo>
                                  <a:pt x="22543" y="22"/>
                                  <a:pt x="22539" y="18"/>
                                  <a:pt x="22539" y="14"/>
                                </a:cubicBezTo>
                                <a:cubicBezTo>
                                  <a:pt x="22539" y="9"/>
                                  <a:pt x="22543" y="6"/>
                                  <a:pt x="22547" y="6"/>
                                </a:cubicBezTo>
                                <a:close/>
                                <a:moveTo>
                                  <a:pt x="22579" y="6"/>
                                </a:moveTo>
                                <a:lnTo>
                                  <a:pt x="22579" y="6"/>
                                </a:lnTo>
                                <a:cubicBezTo>
                                  <a:pt x="22584" y="6"/>
                                  <a:pt x="22587" y="9"/>
                                  <a:pt x="22587" y="14"/>
                                </a:cubicBezTo>
                                <a:cubicBezTo>
                                  <a:pt x="22587" y="18"/>
                                  <a:pt x="22584" y="22"/>
                                  <a:pt x="22579" y="22"/>
                                </a:cubicBezTo>
                                <a:lnTo>
                                  <a:pt x="22579" y="22"/>
                                </a:lnTo>
                                <a:cubicBezTo>
                                  <a:pt x="22575" y="22"/>
                                  <a:pt x="22571" y="18"/>
                                  <a:pt x="22571" y="14"/>
                                </a:cubicBezTo>
                                <a:cubicBezTo>
                                  <a:pt x="22571" y="9"/>
                                  <a:pt x="22575" y="6"/>
                                  <a:pt x="22579" y="6"/>
                                </a:cubicBezTo>
                                <a:close/>
                                <a:moveTo>
                                  <a:pt x="22611" y="6"/>
                                </a:moveTo>
                                <a:lnTo>
                                  <a:pt x="22611" y="6"/>
                                </a:lnTo>
                                <a:cubicBezTo>
                                  <a:pt x="22616" y="6"/>
                                  <a:pt x="22619" y="10"/>
                                  <a:pt x="22619" y="14"/>
                                </a:cubicBezTo>
                                <a:cubicBezTo>
                                  <a:pt x="22619" y="18"/>
                                  <a:pt x="22616" y="22"/>
                                  <a:pt x="22611" y="22"/>
                                </a:cubicBezTo>
                                <a:lnTo>
                                  <a:pt x="22611" y="22"/>
                                </a:lnTo>
                                <a:cubicBezTo>
                                  <a:pt x="22607" y="22"/>
                                  <a:pt x="22603" y="18"/>
                                  <a:pt x="22603" y="14"/>
                                </a:cubicBezTo>
                                <a:cubicBezTo>
                                  <a:pt x="22603" y="10"/>
                                  <a:pt x="22607" y="6"/>
                                  <a:pt x="22611" y="6"/>
                                </a:cubicBezTo>
                                <a:close/>
                                <a:moveTo>
                                  <a:pt x="22643" y="6"/>
                                </a:moveTo>
                                <a:lnTo>
                                  <a:pt x="22643" y="6"/>
                                </a:lnTo>
                                <a:cubicBezTo>
                                  <a:pt x="22648" y="6"/>
                                  <a:pt x="22651" y="10"/>
                                  <a:pt x="22651" y="14"/>
                                </a:cubicBezTo>
                                <a:cubicBezTo>
                                  <a:pt x="22651" y="18"/>
                                  <a:pt x="22648" y="22"/>
                                  <a:pt x="22643" y="22"/>
                                </a:cubicBezTo>
                                <a:lnTo>
                                  <a:pt x="22643" y="22"/>
                                </a:lnTo>
                                <a:cubicBezTo>
                                  <a:pt x="22639" y="22"/>
                                  <a:pt x="22635" y="18"/>
                                  <a:pt x="22635" y="14"/>
                                </a:cubicBezTo>
                                <a:cubicBezTo>
                                  <a:pt x="22635" y="10"/>
                                  <a:pt x="22639" y="6"/>
                                  <a:pt x="22643" y="6"/>
                                </a:cubicBezTo>
                                <a:close/>
                                <a:moveTo>
                                  <a:pt x="22675" y="6"/>
                                </a:moveTo>
                                <a:lnTo>
                                  <a:pt x="22675" y="6"/>
                                </a:lnTo>
                                <a:cubicBezTo>
                                  <a:pt x="22680" y="6"/>
                                  <a:pt x="22683" y="10"/>
                                  <a:pt x="22683" y="14"/>
                                </a:cubicBezTo>
                                <a:cubicBezTo>
                                  <a:pt x="22683" y="18"/>
                                  <a:pt x="22680" y="22"/>
                                  <a:pt x="22675" y="22"/>
                                </a:cubicBezTo>
                                <a:lnTo>
                                  <a:pt x="22675" y="22"/>
                                </a:lnTo>
                                <a:cubicBezTo>
                                  <a:pt x="22671" y="22"/>
                                  <a:pt x="22667" y="18"/>
                                  <a:pt x="22667" y="14"/>
                                </a:cubicBezTo>
                                <a:cubicBezTo>
                                  <a:pt x="22667" y="10"/>
                                  <a:pt x="22671" y="6"/>
                                  <a:pt x="22675" y="6"/>
                                </a:cubicBezTo>
                                <a:close/>
                                <a:moveTo>
                                  <a:pt x="22707" y="6"/>
                                </a:moveTo>
                                <a:lnTo>
                                  <a:pt x="22708" y="6"/>
                                </a:lnTo>
                                <a:cubicBezTo>
                                  <a:pt x="22712" y="6"/>
                                  <a:pt x="22716" y="10"/>
                                  <a:pt x="22716" y="14"/>
                                </a:cubicBezTo>
                                <a:cubicBezTo>
                                  <a:pt x="22716" y="18"/>
                                  <a:pt x="22712" y="22"/>
                                  <a:pt x="22708" y="22"/>
                                </a:cubicBezTo>
                                <a:lnTo>
                                  <a:pt x="22707" y="22"/>
                                </a:lnTo>
                                <a:cubicBezTo>
                                  <a:pt x="22703" y="22"/>
                                  <a:pt x="22699" y="18"/>
                                  <a:pt x="22699" y="14"/>
                                </a:cubicBezTo>
                                <a:cubicBezTo>
                                  <a:pt x="22699" y="10"/>
                                  <a:pt x="22703" y="6"/>
                                  <a:pt x="22707" y="6"/>
                                </a:cubicBezTo>
                                <a:close/>
                                <a:moveTo>
                                  <a:pt x="22740" y="6"/>
                                </a:moveTo>
                                <a:lnTo>
                                  <a:pt x="22740" y="6"/>
                                </a:lnTo>
                                <a:cubicBezTo>
                                  <a:pt x="22744" y="6"/>
                                  <a:pt x="22748" y="10"/>
                                  <a:pt x="22748" y="14"/>
                                </a:cubicBezTo>
                                <a:cubicBezTo>
                                  <a:pt x="22748" y="18"/>
                                  <a:pt x="22744" y="22"/>
                                  <a:pt x="22740" y="22"/>
                                </a:cubicBezTo>
                                <a:lnTo>
                                  <a:pt x="22740" y="22"/>
                                </a:lnTo>
                                <a:cubicBezTo>
                                  <a:pt x="22735" y="22"/>
                                  <a:pt x="22732" y="18"/>
                                  <a:pt x="22732" y="14"/>
                                </a:cubicBezTo>
                                <a:cubicBezTo>
                                  <a:pt x="22732" y="10"/>
                                  <a:pt x="22735" y="6"/>
                                  <a:pt x="22740" y="6"/>
                                </a:cubicBezTo>
                                <a:close/>
                                <a:moveTo>
                                  <a:pt x="22772" y="6"/>
                                </a:moveTo>
                                <a:lnTo>
                                  <a:pt x="22772" y="6"/>
                                </a:lnTo>
                                <a:cubicBezTo>
                                  <a:pt x="22776" y="6"/>
                                  <a:pt x="22780" y="10"/>
                                  <a:pt x="22780" y="14"/>
                                </a:cubicBezTo>
                                <a:cubicBezTo>
                                  <a:pt x="22780" y="18"/>
                                  <a:pt x="22776" y="22"/>
                                  <a:pt x="22772" y="22"/>
                                </a:cubicBezTo>
                                <a:lnTo>
                                  <a:pt x="22772" y="22"/>
                                </a:lnTo>
                                <a:cubicBezTo>
                                  <a:pt x="22767" y="22"/>
                                  <a:pt x="22764" y="18"/>
                                  <a:pt x="22764" y="14"/>
                                </a:cubicBezTo>
                                <a:cubicBezTo>
                                  <a:pt x="22764" y="10"/>
                                  <a:pt x="22767" y="6"/>
                                  <a:pt x="22772" y="6"/>
                                </a:cubicBezTo>
                                <a:close/>
                                <a:moveTo>
                                  <a:pt x="22804" y="6"/>
                                </a:moveTo>
                                <a:lnTo>
                                  <a:pt x="22804" y="6"/>
                                </a:lnTo>
                                <a:cubicBezTo>
                                  <a:pt x="22808" y="6"/>
                                  <a:pt x="22812" y="10"/>
                                  <a:pt x="22812" y="14"/>
                                </a:cubicBezTo>
                                <a:cubicBezTo>
                                  <a:pt x="22812" y="18"/>
                                  <a:pt x="22808" y="22"/>
                                  <a:pt x="22804" y="22"/>
                                </a:cubicBezTo>
                                <a:lnTo>
                                  <a:pt x="22804" y="22"/>
                                </a:lnTo>
                                <a:cubicBezTo>
                                  <a:pt x="22799" y="22"/>
                                  <a:pt x="22796" y="18"/>
                                  <a:pt x="22796" y="14"/>
                                </a:cubicBezTo>
                                <a:cubicBezTo>
                                  <a:pt x="22796" y="10"/>
                                  <a:pt x="22799" y="6"/>
                                  <a:pt x="22804" y="6"/>
                                </a:cubicBezTo>
                                <a:close/>
                                <a:moveTo>
                                  <a:pt x="22836" y="6"/>
                                </a:moveTo>
                                <a:lnTo>
                                  <a:pt x="22836" y="6"/>
                                </a:lnTo>
                                <a:cubicBezTo>
                                  <a:pt x="22840" y="6"/>
                                  <a:pt x="22844" y="10"/>
                                  <a:pt x="22844" y="14"/>
                                </a:cubicBezTo>
                                <a:cubicBezTo>
                                  <a:pt x="22844" y="18"/>
                                  <a:pt x="22840" y="22"/>
                                  <a:pt x="22836" y="22"/>
                                </a:cubicBezTo>
                                <a:lnTo>
                                  <a:pt x="22836" y="22"/>
                                </a:lnTo>
                                <a:cubicBezTo>
                                  <a:pt x="22831" y="22"/>
                                  <a:pt x="22828" y="18"/>
                                  <a:pt x="22828" y="14"/>
                                </a:cubicBezTo>
                                <a:cubicBezTo>
                                  <a:pt x="22828" y="10"/>
                                  <a:pt x="22831" y="6"/>
                                  <a:pt x="22836" y="6"/>
                                </a:cubicBezTo>
                                <a:close/>
                                <a:moveTo>
                                  <a:pt x="22868" y="6"/>
                                </a:moveTo>
                                <a:lnTo>
                                  <a:pt x="22868" y="6"/>
                                </a:lnTo>
                                <a:cubicBezTo>
                                  <a:pt x="22872" y="6"/>
                                  <a:pt x="22876" y="10"/>
                                  <a:pt x="22876" y="14"/>
                                </a:cubicBezTo>
                                <a:cubicBezTo>
                                  <a:pt x="22876" y="18"/>
                                  <a:pt x="22872" y="22"/>
                                  <a:pt x="22868" y="22"/>
                                </a:cubicBezTo>
                                <a:lnTo>
                                  <a:pt x="22868" y="22"/>
                                </a:lnTo>
                                <a:cubicBezTo>
                                  <a:pt x="22863" y="22"/>
                                  <a:pt x="22860" y="18"/>
                                  <a:pt x="22860" y="14"/>
                                </a:cubicBezTo>
                                <a:cubicBezTo>
                                  <a:pt x="22860" y="10"/>
                                  <a:pt x="22863" y="6"/>
                                  <a:pt x="22868" y="6"/>
                                </a:cubicBezTo>
                                <a:close/>
                                <a:moveTo>
                                  <a:pt x="22900" y="6"/>
                                </a:moveTo>
                                <a:lnTo>
                                  <a:pt x="22900" y="6"/>
                                </a:lnTo>
                                <a:cubicBezTo>
                                  <a:pt x="22904" y="6"/>
                                  <a:pt x="22908" y="10"/>
                                  <a:pt x="22908" y="14"/>
                                </a:cubicBezTo>
                                <a:cubicBezTo>
                                  <a:pt x="22908" y="18"/>
                                  <a:pt x="22904" y="22"/>
                                  <a:pt x="22900" y="22"/>
                                </a:cubicBezTo>
                                <a:lnTo>
                                  <a:pt x="22900" y="22"/>
                                </a:lnTo>
                                <a:cubicBezTo>
                                  <a:pt x="22895" y="22"/>
                                  <a:pt x="22892" y="18"/>
                                  <a:pt x="22892" y="14"/>
                                </a:cubicBezTo>
                                <a:cubicBezTo>
                                  <a:pt x="22892" y="10"/>
                                  <a:pt x="22895" y="6"/>
                                  <a:pt x="22900" y="6"/>
                                </a:cubicBezTo>
                                <a:close/>
                                <a:moveTo>
                                  <a:pt x="22932" y="6"/>
                                </a:moveTo>
                                <a:lnTo>
                                  <a:pt x="22932" y="6"/>
                                </a:lnTo>
                                <a:cubicBezTo>
                                  <a:pt x="22936" y="6"/>
                                  <a:pt x="22940" y="10"/>
                                  <a:pt x="22940" y="14"/>
                                </a:cubicBezTo>
                                <a:cubicBezTo>
                                  <a:pt x="22940" y="18"/>
                                  <a:pt x="22936" y="22"/>
                                  <a:pt x="22932" y="22"/>
                                </a:cubicBezTo>
                                <a:lnTo>
                                  <a:pt x="22932" y="22"/>
                                </a:lnTo>
                                <a:cubicBezTo>
                                  <a:pt x="22927" y="22"/>
                                  <a:pt x="22924" y="18"/>
                                  <a:pt x="22924" y="14"/>
                                </a:cubicBezTo>
                                <a:cubicBezTo>
                                  <a:pt x="22924" y="10"/>
                                  <a:pt x="22927" y="6"/>
                                  <a:pt x="22932" y="6"/>
                                </a:cubicBezTo>
                                <a:close/>
                                <a:moveTo>
                                  <a:pt x="22964" y="6"/>
                                </a:moveTo>
                                <a:lnTo>
                                  <a:pt x="22964" y="6"/>
                                </a:lnTo>
                                <a:cubicBezTo>
                                  <a:pt x="22968" y="6"/>
                                  <a:pt x="22972" y="10"/>
                                  <a:pt x="22972" y="14"/>
                                </a:cubicBezTo>
                                <a:cubicBezTo>
                                  <a:pt x="22972" y="18"/>
                                  <a:pt x="22968" y="22"/>
                                  <a:pt x="22964" y="22"/>
                                </a:cubicBezTo>
                                <a:lnTo>
                                  <a:pt x="22964" y="22"/>
                                </a:lnTo>
                                <a:cubicBezTo>
                                  <a:pt x="22959" y="22"/>
                                  <a:pt x="22956" y="18"/>
                                  <a:pt x="22956" y="14"/>
                                </a:cubicBezTo>
                                <a:cubicBezTo>
                                  <a:pt x="22956" y="10"/>
                                  <a:pt x="22959" y="6"/>
                                  <a:pt x="22964" y="6"/>
                                </a:cubicBezTo>
                                <a:close/>
                                <a:moveTo>
                                  <a:pt x="22996" y="6"/>
                                </a:moveTo>
                                <a:lnTo>
                                  <a:pt x="22996" y="6"/>
                                </a:lnTo>
                                <a:cubicBezTo>
                                  <a:pt x="23000" y="6"/>
                                  <a:pt x="23004" y="10"/>
                                  <a:pt x="23004" y="14"/>
                                </a:cubicBezTo>
                                <a:cubicBezTo>
                                  <a:pt x="23004" y="18"/>
                                  <a:pt x="23000" y="22"/>
                                  <a:pt x="22996" y="22"/>
                                </a:cubicBezTo>
                                <a:lnTo>
                                  <a:pt x="22996" y="22"/>
                                </a:lnTo>
                                <a:cubicBezTo>
                                  <a:pt x="22991" y="22"/>
                                  <a:pt x="22988" y="18"/>
                                  <a:pt x="22988" y="14"/>
                                </a:cubicBezTo>
                                <a:cubicBezTo>
                                  <a:pt x="22988" y="10"/>
                                  <a:pt x="22991" y="6"/>
                                  <a:pt x="22996" y="6"/>
                                </a:cubicBezTo>
                                <a:close/>
                                <a:moveTo>
                                  <a:pt x="23028" y="6"/>
                                </a:moveTo>
                                <a:lnTo>
                                  <a:pt x="23028" y="6"/>
                                </a:lnTo>
                                <a:cubicBezTo>
                                  <a:pt x="23032" y="6"/>
                                  <a:pt x="23036" y="10"/>
                                  <a:pt x="23036" y="14"/>
                                </a:cubicBezTo>
                                <a:cubicBezTo>
                                  <a:pt x="23036" y="18"/>
                                  <a:pt x="23032" y="22"/>
                                  <a:pt x="23028" y="22"/>
                                </a:cubicBezTo>
                                <a:lnTo>
                                  <a:pt x="23028" y="22"/>
                                </a:lnTo>
                                <a:cubicBezTo>
                                  <a:pt x="23023" y="22"/>
                                  <a:pt x="23020" y="18"/>
                                  <a:pt x="23020" y="14"/>
                                </a:cubicBezTo>
                                <a:cubicBezTo>
                                  <a:pt x="23020" y="10"/>
                                  <a:pt x="23023" y="6"/>
                                  <a:pt x="23028" y="6"/>
                                </a:cubicBezTo>
                                <a:close/>
                                <a:moveTo>
                                  <a:pt x="23060" y="6"/>
                                </a:moveTo>
                                <a:lnTo>
                                  <a:pt x="23060" y="6"/>
                                </a:lnTo>
                                <a:cubicBezTo>
                                  <a:pt x="23064" y="6"/>
                                  <a:pt x="23068" y="10"/>
                                  <a:pt x="23068" y="14"/>
                                </a:cubicBezTo>
                                <a:cubicBezTo>
                                  <a:pt x="23068" y="18"/>
                                  <a:pt x="23064" y="22"/>
                                  <a:pt x="23060" y="22"/>
                                </a:cubicBezTo>
                                <a:lnTo>
                                  <a:pt x="23060" y="22"/>
                                </a:lnTo>
                                <a:cubicBezTo>
                                  <a:pt x="23055" y="22"/>
                                  <a:pt x="23052" y="18"/>
                                  <a:pt x="23052" y="14"/>
                                </a:cubicBezTo>
                                <a:cubicBezTo>
                                  <a:pt x="23052" y="10"/>
                                  <a:pt x="23055" y="6"/>
                                  <a:pt x="23060" y="6"/>
                                </a:cubicBezTo>
                                <a:close/>
                                <a:moveTo>
                                  <a:pt x="23092" y="6"/>
                                </a:moveTo>
                                <a:lnTo>
                                  <a:pt x="23092" y="6"/>
                                </a:lnTo>
                                <a:cubicBezTo>
                                  <a:pt x="23096" y="6"/>
                                  <a:pt x="23100" y="10"/>
                                  <a:pt x="23100" y="14"/>
                                </a:cubicBezTo>
                                <a:cubicBezTo>
                                  <a:pt x="23100" y="18"/>
                                  <a:pt x="23096" y="22"/>
                                  <a:pt x="23092" y="22"/>
                                </a:cubicBezTo>
                                <a:lnTo>
                                  <a:pt x="23092" y="22"/>
                                </a:lnTo>
                                <a:cubicBezTo>
                                  <a:pt x="23087" y="22"/>
                                  <a:pt x="23084" y="18"/>
                                  <a:pt x="23084" y="14"/>
                                </a:cubicBezTo>
                                <a:cubicBezTo>
                                  <a:pt x="23084" y="10"/>
                                  <a:pt x="23087" y="6"/>
                                  <a:pt x="23092" y="6"/>
                                </a:cubicBezTo>
                                <a:close/>
                                <a:moveTo>
                                  <a:pt x="23124" y="6"/>
                                </a:moveTo>
                                <a:lnTo>
                                  <a:pt x="23124" y="6"/>
                                </a:lnTo>
                                <a:cubicBezTo>
                                  <a:pt x="23128" y="6"/>
                                  <a:pt x="23132" y="10"/>
                                  <a:pt x="23132" y="14"/>
                                </a:cubicBezTo>
                                <a:cubicBezTo>
                                  <a:pt x="23132" y="18"/>
                                  <a:pt x="23128" y="22"/>
                                  <a:pt x="23124" y="22"/>
                                </a:cubicBezTo>
                                <a:lnTo>
                                  <a:pt x="23124" y="22"/>
                                </a:lnTo>
                                <a:cubicBezTo>
                                  <a:pt x="23119" y="22"/>
                                  <a:pt x="23116" y="18"/>
                                  <a:pt x="23116" y="14"/>
                                </a:cubicBezTo>
                                <a:cubicBezTo>
                                  <a:pt x="23116" y="10"/>
                                  <a:pt x="23119" y="6"/>
                                  <a:pt x="23124" y="6"/>
                                </a:cubicBezTo>
                                <a:close/>
                                <a:moveTo>
                                  <a:pt x="23156" y="6"/>
                                </a:moveTo>
                                <a:lnTo>
                                  <a:pt x="23156" y="6"/>
                                </a:lnTo>
                                <a:cubicBezTo>
                                  <a:pt x="23160" y="6"/>
                                  <a:pt x="23164" y="10"/>
                                  <a:pt x="23164" y="14"/>
                                </a:cubicBezTo>
                                <a:cubicBezTo>
                                  <a:pt x="23164" y="18"/>
                                  <a:pt x="23160" y="22"/>
                                  <a:pt x="23156" y="22"/>
                                </a:cubicBezTo>
                                <a:lnTo>
                                  <a:pt x="23156" y="22"/>
                                </a:lnTo>
                                <a:cubicBezTo>
                                  <a:pt x="23151" y="22"/>
                                  <a:pt x="23148" y="18"/>
                                  <a:pt x="23148" y="14"/>
                                </a:cubicBezTo>
                                <a:cubicBezTo>
                                  <a:pt x="23148" y="10"/>
                                  <a:pt x="23151" y="6"/>
                                  <a:pt x="23156" y="6"/>
                                </a:cubicBezTo>
                                <a:close/>
                                <a:moveTo>
                                  <a:pt x="23188" y="6"/>
                                </a:moveTo>
                                <a:lnTo>
                                  <a:pt x="23188" y="6"/>
                                </a:lnTo>
                                <a:cubicBezTo>
                                  <a:pt x="23192" y="6"/>
                                  <a:pt x="23196" y="10"/>
                                  <a:pt x="23196" y="14"/>
                                </a:cubicBezTo>
                                <a:cubicBezTo>
                                  <a:pt x="23196" y="18"/>
                                  <a:pt x="23192" y="22"/>
                                  <a:pt x="23188" y="22"/>
                                </a:cubicBezTo>
                                <a:lnTo>
                                  <a:pt x="23188" y="22"/>
                                </a:lnTo>
                                <a:cubicBezTo>
                                  <a:pt x="23183" y="22"/>
                                  <a:pt x="23180" y="18"/>
                                  <a:pt x="23180" y="14"/>
                                </a:cubicBezTo>
                                <a:cubicBezTo>
                                  <a:pt x="23180" y="10"/>
                                  <a:pt x="23183" y="6"/>
                                  <a:pt x="23188" y="6"/>
                                </a:cubicBezTo>
                                <a:close/>
                                <a:moveTo>
                                  <a:pt x="23220" y="6"/>
                                </a:moveTo>
                                <a:lnTo>
                                  <a:pt x="23220" y="6"/>
                                </a:lnTo>
                                <a:cubicBezTo>
                                  <a:pt x="23224" y="6"/>
                                  <a:pt x="23228" y="10"/>
                                  <a:pt x="23228" y="14"/>
                                </a:cubicBezTo>
                                <a:cubicBezTo>
                                  <a:pt x="23228" y="19"/>
                                  <a:pt x="23224" y="22"/>
                                  <a:pt x="23220" y="22"/>
                                </a:cubicBezTo>
                                <a:lnTo>
                                  <a:pt x="23220" y="22"/>
                                </a:lnTo>
                                <a:cubicBezTo>
                                  <a:pt x="23215" y="22"/>
                                  <a:pt x="23212" y="19"/>
                                  <a:pt x="23212" y="14"/>
                                </a:cubicBezTo>
                                <a:cubicBezTo>
                                  <a:pt x="23212" y="10"/>
                                  <a:pt x="23215" y="6"/>
                                  <a:pt x="23220" y="6"/>
                                </a:cubicBezTo>
                                <a:close/>
                                <a:moveTo>
                                  <a:pt x="23252" y="6"/>
                                </a:moveTo>
                                <a:lnTo>
                                  <a:pt x="23252" y="6"/>
                                </a:lnTo>
                                <a:cubicBezTo>
                                  <a:pt x="23256" y="6"/>
                                  <a:pt x="23260" y="10"/>
                                  <a:pt x="23260" y="14"/>
                                </a:cubicBezTo>
                                <a:cubicBezTo>
                                  <a:pt x="23260" y="19"/>
                                  <a:pt x="23256" y="22"/>
                                  <a:pt x="23252" y="22"/>
                                </a:cubicBezTo>
                                <a:lnTo>
                                  <a:pt x="23252" y="22"/>
                                </a:lnTo>
                                <a:cubicBezTo>
                                  <a:pt x="23247" y="22"/>
                                  <a:pt x="23244" y="19"/>
                                  <a:pt x="23244" y="14"/>
                                </a:cubicBezTo>
                                <a:cubicBezTo>
                                  <a:pt x="23244" y="10"/>
                                  <a:pt x="23247" y="6"/>
                                  <a:pt x="23252" y="6"/>
                                </a:cubicBezTo>
                                <a:close/>
                                <a:moveTo>
                                  <a:pt x="23284" y="6"/>
                                </a:moveTo>
                                <a:lnTo>
                                  <a:pt x="23284" y="6"/>
                                </a:lnTo>
                                <a:cubicBezTo>
                                  <a:pt x="23288" y="6"/>
                                  <a:pt x="23292" y="10"/>
                                  <a:pt x="23292" y="14"/>
                                </a:cubicBezTo>
                                <a:cubicBezTo>
                                  <a:pt x="23292" y="19"/>
                                  <a:pt x="23288" y="22"/>
                                  <a:pt x="23284" y="22"/>
                                </a:cubicBezTo>
                                <a:lnTo>
                                  <a:pt x="23284" y="22"/>
                                </a:lnTo>
                                <a:cubicBezTo>
                                  <a:pt x="23279" y="22"/>
                                  <a:pt x="23276" y="19"/>
                                  <a:pt x="23276" y="14"/>
                                </a:cubicBezTo>
                                <a:cubicBezTo>
                                  <a:pt x="23276" y="10"/>
                                  <a:pt x="23279" y="6"/>
                                  <a:pt x="23284" y="6"/>
                                </a:cubicBezTo>
                                <a:close/>
                                <a:moveTo>
                                  <a:pt x="23316" y="6"/>
                                </a:moveTo>
                                <a:lnTo>
                                  <a:pt x="23316" y="6"/>
                                </a:lnTo>
                                <a:cubicBezTo>
                                  <a:pt x="23320" y="6"/>
                                  <a:pt x="23324" y="10"/>
                                  <a:pt x="23324" y="14"/>
                                </a:cubicBezTo>
                                <a:cubicBezTo>
                                  <a:pt x="23324" y="19"/>
                                  <a:pt x="23320" y="22"/>
                                  <a:pt x="23316" y="22"/>
                                </a:cubicBezTo>
                                <a:lnTo>
                                  <a:pt x="23316" y="22"/>
                                </a:lnTo>
                                <a:cubicBezTo>
                                  <a:pt x="23311" y="22"/>
                                  <a:pt x="23308" y="19"/>
                                  <a:pt x="23308" y="14"/>
                                </a:cubicBezTo>
                                <a:cubicBezTo>
                                  <a:pt x="23308" y="10"/>
                                  <a:pt x="23311" y="6"/>
                                  <a:pt x="23316" y="6"/>
                                </a:cubicBezTo>
                                <a:close/>
                                <a:moveTo>
                                  <a:pt x="23348" y="6"/>
                                </a:moveTo>
                                <a:lnTo>
                                  <a:pt x="23348" y="6"/>
                                </a:lnTo>
                                <a:cubicBezTo>
                                  <a:pt x="23352" y="6"/>
                                  <a:pt x="23356" y="10"/>
                                  <a:pt x="23356" y="14"/>
                                </a:cubicBezTo>
                                <a:cubicBezTo>
                                  <a:pt x="23356" y="19"/>
                                  <a:pt x="23352" y="22"/>
                                  <a:pt x="23348" y="22"/>
                                </a:cubicBezTo>
                                <a:lnTo>
                                  <a:pt x="23348" y="22"/>
                                </a:lnTo>
                                <a:cubicBezTo>
                                  <a:pt x="23343" y="22"/>
                                  <a:pt x="23340" y="19"/>
                                  <a:pt x="23340" y="14"/>
                                </a:cubicBezTo>
                                <a:cubicBezTo>
                                  <a:pt x="23340" y="10"/>
                                  <a:pt x="23343" y="6"/>
                                  <a:pt x="23348" y="6"/>
                                </a:cubicBezTo>
                                <a:close/>
                                <a:moveTo>
                                  <a:pt x="23380" y="6"/>
                                </a:moveTo>
                                <a:lnTo>
                                  <a:pt x="23380" y="6"/>
                                </a:lnTo>
                                <a:cubicBezTo>
                                  <a:pt x="23384" y="6"/>
                                  <a:pt x="23388" y="10"/>
                                  <a:pt x="23388" y="14"/>
                                </a:cubicBezTo>
                                <a:cubicBezTo>
                                  <a:pt x="23388" y="19"/>
                                  <a:pt x="23384" y="22"/>
                                  <a:pt x="23380" y="22"/>
                                </a:cubicBezTo>
                                <a:lnTo>
                                  <a:pt x="23380" y="22"/>
                                </a:lnTo>
                                <a:cubicBezTo>
                                  <a:pt x="23375" y="22"/>
                                  <a:pt x="23372" y="19"/>
                                  <a:pt x="23372" y="14"/>
                                </a:cubicBezTo>
                                <a:cubicBezTo>
                                  <a:pt x="23372" y="10"/>
                                  <a:pt x="23375" y="6"/>
                                  <a:pt x="23380" y="6"/>
                                </a:cubicBezTo>
                                <a:close/>
                                <a:moveTo>
                                  <a:pt x="23412" y="6"/>
                                </a:moveTo>
                                <a:lnTo>
                                  <a:pt x="23412" y="6"/>
                                </a:lnTo>
                                <a:cubicBezTo>
                                  <a:pt x="23416" y="6"/>
                                  <a:pt x="23420" y="10"/>
                                  <a:pt x="23420" y="14"/>
                                </a:cubicBezTo>
                                <a:cubicBezTo>
                                  <a:pt x="23420" y="19"/>
                                  <a:pt x="23416" y="22"/>
                                  <a:pt x="23412" y="22"/>
                                </a:cubicBezTo>
                                <a:lnTo>
                                  <a:pt x="23412" y="22"/>
                                </a:lnTo>
                                <a:cubicBezTo>
                                  <a:pt x="23408" y="22"/>
                                  <a:pt x="23404" y="19"/>
                                  <a:pt x="23404" y="14"/>
                                </a:cubicBezTo>
                                <a:cubicBezTo>
                                  <a:pt x="23404" y="10"/>
                                  <a:pt x="23408" y="6"/>
                                  <a:pt x="23412" y="6"/>
                                </a:cubicBezTo>
                                <a:close/>
                                <a:moveTo>
                                  <a:pt x="23444" y="6"/>
                                </a:moveTo>
                                <a:lnTo>
                                  <a:pt x="23444" y="6"/>
                                </a:lnTo>
                                <a:cubicBezTo>
                                  <a:pt x="23448" y="6"/>
                                  <a:pt x="23452" y="10"/>
                                  <a:pt x="23452" y="14"/>
                                </a:cubicBezTo>
                                <a:cubicBezTo>
                                  <a:pt x="23452" y="19"/>
                                  <a:pt x="23448" y="22"/>
                                  <a:pt x="23444" y="22"/>
                                </a:cubicBezTo>
                                <a:lnTo>
                                  <a:pt x="23444" y="22"/>
                                </a:lnTo>
                                <a:cubicBezTo>
                                  <a:pt x="23440" y="22"/>
                                  <a:pt x="23436" y="19"/>
                                  <a:pt x="23436" y="14"/>
                                </a:cubicBezTo>
                                <a:cubicBezTo>
                                  <a:pt x="23436" y="10"/>
                                  <a:pt x="23440" y="6"/>
                                  <a:pt x="23444" y="6"/>
                                </a:cubicBezTo>
                                <a:close/>
                                <a:moveTo>
                                  <a:pt x="23476" y="6"/>
                                </a:moveTo>
                                <a:lnTo>
                                  <a:pt x="23476" y="6"/>
                                </a:lnTo>
                                <a:cubicBezTo>
                                  <a:pt x="23480" y="6"/>
                                  <a:pt x="23484" y="10"/>
                                  <a:pt x="23484" y="14"/>
                                </a:cubicBezTo>
                                <a:cubicBezTo>
                                  <a:pt x="23484" y="19"/>
                                  <a:pt x="23480" y="22"/>
                                  <a:pt x="23476" y="22"/>
                                </a:cubicBezTo>
                                <a:lnTo>
                                  <a:pt x="23476" y="22"/>
                                </a:lnTo>
                                <a:cubicBezTo>
                                  <a:pt x="23472" y="22"/>
                                  <a:pt x="23468" y="19"/>
                                  <a:pt x="23468" y="14"/>
                                </a:cubicBezTo>
                                <a:cubicBezTo>
                                  <a:pt x="23468" y="10"/>
                                  <a:pt x="23472" y="6"/>
                                  <a:pt x="23476" y="6"/>
                                </a:cubicBezTo>
                                <a:close/>
                                <a:moveTo>
                                  <a:pt x="23508" y="6"/>
                                </a:moveTo>
                                <a:lnTo>
                                  <a:pt x="23508" y="6"/>
                                </a:lnTo>
                                <a:cubicBezTo>
                                  <a:pt x="23512" y="6"/>
                                  <a:pt x="23516" y="10"/>
                                  <a:pt x="23516" y="14"/>
                                </a:cubicBezTo>
                                <a:cubicBezTo>
                                  <a:pt x="23516" y="19"/>
                                  <a:pt x="23512" y="22"/>
                                  <a:pt x="23508" y="22"/>
                                </a:cubicBezTo>
                                <a:lnTo>
                                  <a:pt x="23508" y="22"/>
                                </a:lnTo>
                                <a:cubicBezTo>
                                  <a:pt x="23504" y="22"/>
                                  <a:pt x="23500" y="19"/>
                                  <a:pt x="23500" y="14"/>
                                </a:cubicBezTo>
                                <a:cubicBezTo>
                                  <a:pt x="23500" y="10"/>
                                  <a:pt x="23504" y="6"/>
                                  <a:pt x="23508" y="6"/>
                                </a:cubicBezTo>
                                <a:close/>
                                <a:moveTo>
                                  <a:pt x="23540" y="6"/>
                                </a:moveTo>
                                <a:lnTo>
                                  <a:pt x="23540" y="6"/>
                                </a:lnTo>
                                <a:cubicBezTo>
                                  <a:pt x="23544" y="6"/>
                                  <a:pt x="23548" y="10"/>
                                  <a:pt x="23548" y="14"/>
                                </a:cubicBezTo>
                                <a:cubicBezTo>
                                  <a:pt x="23548" y="19"/>
                                  <a:pt x="23544" y="22"/>
                                  <a:pt x="23540" y="22"/>
                                </a:cubicBezTo>
                                <a:lnTo>
                                  <a:pt x="23540" y="22"/>
                                </a:lnTo>
                                <a:cubicBezTo>
                                  <a:pt x="23536" y="22"/>
                                  <a:pt x="23532" y="19"/>
                                  <a:pt x="23532" y="14"/>
                                </a:cubicBezTo>
                                <a:cubicBezTo>
                                  <a:pt x="23532" y="10"/>
                                  <a:pt x="23536" y="6"/>
                                  <a:pt x="23540" y="6"/>
                                </a:cubicBezTo>
                                <a:close/>
                                <a:moveTo>
                                  <a:pt x="23572" y="6"/>
                                </a:moveTo>
                                <a:lnTo>
                                  <a:pt x="23572" y="6"/>
                                </a:lnTo>
                                <a:cubicBezTo>
                                  <a:pt x="23576" y="6"/>
                                  <a:pt x="23580" y="10"/>
                                  <a:pt x="23580" y="14"/>
                                </a:cubicBezTo>
                                <a:cubicBezTo>
                                  <a:pt x="23580" y="19"/>
                                  <a:pt x="23576" y="22"/>
                                  <a:pt x="23572" y="22"/>
                                </a:cubicBezTo>
                                <a:lnTo>
                                  <a:pt x="23572" y="22"/>
                                </a:lnTo>
                                <a:cubicBezTo>
                                  <a:pt x="23568" y="22"/>
                                  <a:pt x="23564" y="19"/>
                                  <a:pt x="23564" y="14"/>
                                </a:cubicBezTo>
                                <a:cubicBezTo>
                                  <a:pt x="23564" y="10"/>
                                  <a:pt x="23568" y="6"/>
                                  <a:pt x="23572" y="6"/>
                                </a:cubicBezTo>
                                <a:close/>
                                <a:moveTo>
                                  <a:pt x="23604" y="6"/>
                                </a:moveTo>
                                <a:lnTo>
                                  <a:pt x="23604" y="6"/>
                                </a:lnTo>
                                <a:cubicBezTo>
                                  <a:pt x="23608" y="6"/>
                                  <a:pt x="23612" y="10"/>
                                  <a:pt x="23612" y="14"/>
                                </a:cubicBezTo>
                                <a:cubicBezTo>
                                  <a:pt x="23612" y="19"/>
                                  <a:pt x="23608" y="22"/>
                                  <a:pt x="23604" y="22"/>
                                </a:cubicBezTo>
                                <a:lnTo>
                                  <a:pt x="23604" y="22"/>
                                </a:lnTo>
                                <a:cubicBezTo>
                                  <a:pt x="23600" y="22"/>
                                  <a:pt x="23596" y="19"/>
                                  <a:pt x="23596" y="14"/>
                                </a:cubicBezTo>
                                <a:cubicBezTo>
                                  <a:pt x="23596" y="10"/>
                                  <a:pt x="23600" y="6"/>
                                  <a:pt x="23604" y="6"/>
                                </a:cubicBezTo>
                                <a:close/>
                                <a:moveTo>
                                  <a:pt x="23636" y="6"/>
                                </a:moveTo>
                                <a:lnTo>
                                  <a:pt x="23636" y="6"/>
                                </a:lnTo>
                                <a:cubicBezTo>
                                  <a:pt x="23640" y="6"/>
                                  <a:pt x="23644" y="10"/>
                                  <a:pt x="23644" y="14"/>
                                </a:cubicBezTo>
                                <a:cubicBezTo>
                                  <a:pt x="23644" y="19"/>
                                  <a:pt x="23640" y="22"/>
                                  <a:pt x="23636" y="22"/>
                                </a:cubicBezTo>
                                <a:lnTo>
                                  <a:pt x="23636" y="22"/>
                                </a:lnTo>
                                <a:cubicBezTo>
                                  <a:pt x="23632" y="22"/>
                                  <a:pt x="23628" y="19"/>
                                  <a:pt x="23628" y="14"/>
                                </a:cubicBezTo>
                                <a:cubicBezTo>
                                  <a:pt x="23628" y="10"/>
                                  <a:pt x="23632" y="6"/>
                                  <a:pt x="23636" y="6"/>
                                </a:cubicBezTo>
                                <a:close/>
                                <a:moveTo>
                                  <a:pt x="23668" y="6"/>
                                </a:moveTo>
                                <a:lnTo>
                                  <a:pt x="23668" y="6"/>
                                </a:lnTo>
                                <a:cubicBezTo>
                                  <a:pt x="23673" y="6"/>
                                  <a:pt x="23676" y="10"/>
                                  <a:pt x="23676" y="14"/>
                                </a:cubicBezTo>
                                <a:cubicBezTo>
                                  <a:pt x="23676" y="19"/>
                                  <a:pt x="23673" y="22"/>
                                  <a:pt x="23668" y="22"/>
                                </a:cubicBezTo>
                                <a:lnTo>
                                  <a:pt x="23668" y="22"/>
                                </a:lnTo>
                                <a:cubicBezTo>
                                  <a:pt x="23664" y="22"/>
                                  <a:pt x="23660" y="19"/>
                                  <a:pt x="23660" y="14"/>
                                </a:cubicBezTo>
                                <a:cubicBezTo>
                                  <a:pt x="23660" y="10"/>
                                  <a:pt x="23664" y="6"/>
                                  <a:pt x="23668" y="6"/>
                                </a:cubicBezTo>
                                <a:close/>
                                <a:moveTo>
                                  <a:pt x="23700" y="6"/>
                                </a:moveTo>
                                <a:lnTo>
                                  <a:pt x="23700" y="6"/>
                                </a:lnTo>
                                <a:cubicBezTo>
                                  <a:pt x="23705" y="6"/>
                                  <a:pt x="23708" y="10"/>
                                  <a:pt x="23708" y="14"/>
                                </a:cubicBezTo>
                                <a:cubicBezTo>
                                  <a:pt x="23708" y="19"/>
                                  <a:pt x="23705" y="22"/>
                                  <a:pt x="23700" y="22"/>
                                </a:cubicBezTo>
                                <a:lnTo>
                                  <a:pt x="23700" y="22"/>
                                </a:lnTo>
                                <a:cubicBezTo>
                                  <a:pt x="23696" y="22"/>
                                  <a:pt x="23692" y="19"/>
                                  <a:pt x="23692" y="14"/>
                                </a:cubicBezTo>
                                <a:cubicBezTo>
                                  <a:pt x="23692" y="10"/>
                                  <a:pt x="23696" y="6"/>
                                  <a:pt x="23700" y="6"/>
                                </a:cubicBezTo>
                                <a:close/>
                                <a:moveTo>
                                  <a:pt x="23732" y="6"/>
                                </a:moveTo>
                                <a:lnTo>
                                  <a:pt x="23732" y="6"/>
                                </a:lnTo>
                                <a:cubicBezTo>
                                  <a:pt x="23737" y="6"/>
                                  <a:pt x="23740" y="10"/>
                                  <a:pt x="23740" y="14"/>
                                </a:cubicBezTo>
                                <a:cubicBezTo>
                                  <a:pt x="23740" y="19"/>
                                  <a:pt x="23737" y="22"/>
                                  <a:pt x="23732" y="22"/>
                                </a:cubicBezTo>
                                <a:lnTo>
                                  <a:pt x="23732" y="22"/>
                                </a:lnTo>
                                <a:cubicBezTo>
                                  <a:pt x="23728" y="22"/>
                                  <a:pt x="23724" y="19"/>
                                  <a:pt x="23724" y="14"/>
                                </a:cubicBezTo>
                                <a:cubicBezTo>
                                  <a:pt x="23724" y="10"/>
                                  <a:pt x="23728" y="6"/>
                                  <a:pt x="23732" y="6"/>
                                </a:cubicBezTo>
                                <a:close/>
                                <a:moveTo>
                                  <a:pt x="23764" y="6"/>
                                </a:moveTo>
                                <a:lnTo>
                                  <a:pt x="23764" y="6"/>
                                </a:lnTo>
                                <a:cubicBezTo>
                                  <a:pt x="23769" y="6"/>
                                  <a:pt x="23772" y="10"/>
                                  <a:pt x="23772" y="14"/>
                                </a:cubicBezTo>
                                <a:cubicBezTo>
                                  <a:pt x="23772" y="19"/>
                                  <a:pt x="23769" y="22"/>
                                  <a:pt x="23764" y="22"/>
                                </a:cubicBezTo>
                                <a:lnTo>
                                  <a:pt x="23764" y="22"/>
                                </a:lnTo>
                                <a:cubicBezTo>
                                  <a:pt x="23760" y="22"/>
                                  <a:pt x="23756" y="19"/>
                                  <a:pt x="23756" y="14"/>
                                </a:cubicBezTo>
                                <a:cubicBezTo>
                                  <a:pt x="23756" y="10"/>
                                  <a:pt x="23760" y="6"/>
                                  <a:pt x="23764" y="6"/>
                                </a:cubicBezTo>
                                <a:close/>
                                <a:moveTo>
                                  <a:pt x="23796" y="6"/>
                                </a:moveTo>
                                <a:lnTo>
                                  <a:pt x="23796" y="6"/>
                                </a:lnTo>
                                <a:cubicBezTo>
                                  <a:pt x="23801" y="6"/>
                                  <a:pt x="23804" y="10"/>
                                  <a:pt x="23804" y="14"/>
                                </a:cubicBezTo>
                                <a:cubicBezTo>
                                  <a:pt x="23804" y="19"/>
                                  <a:pt x="23801" y="22"/>
                                  <a:pt x="23796" y="22"/>
                                </a:cubicBezTo>
                                <a:lnTo>
                                  <a:pt x="23796" y="22"/>
                                </a:lnTo>
                                <a:cubicBezTo>
                                  <a:pt x="23792" y="22"/>
                                  <a:pt x="23788" y="19"/>
                                  <a:pt x="23788" y="14"/>
                                </a:cubicBezTo>
                                <a:cubicBezTo>
                                  <a:pt x="23788" y="10"/>
                                  <a:pt x="23792" y="6"/>
                                  <a:pt x="23796" y="6"/>
                                </a:cubicBezTo>
                                <a:close/>
                                <a:moveTo>
                                  <a:pt x="23828" y="6"/>
                                </a:moveTo>
                                <a:lnTo>
                                  <a:pt x="23828" y="6"/>
                                </a:lnTo>
                                <a:cubicBezTo>
                                  <a:pt x="23833" y="6"/>
                                  <a:pt x="23836" y="10"/>
                                  <a:pt x="23836" y="14"/>
                                </a:cubicBezTo>
                                <a:cubicBezTo>
                                  <a:pt x="23836" y="19"/>
                                  <a:pt x="23833" y="22"/>
                                  <a:pt x="23828" y="22"/>
                                </a:cubicBezTo>
                                <a:lnTo>
                                  <a:pt x="23828" y="22"/>
                                </a:lnTo>
                                <a:cubicBezTo>
                                  <a:pt x="23824" y="22"/>
                                  <a:pt x="23820" y="19"/>
                                  <a:pt x="23820" y="14"/>
                                </a:cubicBezTo>
                                <a:cubicBezTo>
                                  <a:pt x="23820" y="10"/>
                                  <a:pt x="23824" y="6"/>
                                  <a:pt x="23828" y="6"/>
                                </a:cubicBezTo>
                                <a:close/>
                                <a:moveTo>
                                  <a:pt x="23860" y="6"/>
                                </a:moveTo>
                                <a:lnTo>
                                  <a:pt x="23860" y="6"/>
                                </a:lnTo>
                                <a:cubicBezTo>
                                  <a:pt x="23865" y="6"/>
                                  <a:pt x="23868" y="10"/>
                                  <a:pt x="23868" y="14"/>
                                </a:cubicBezTo>
                                <a:cubicBezTo>
                                  <a:pt x="23868" y="19"/>
                                  <a:pt x="23865" y="22"/>
                                  <a:pt x="23860" y="22"/>
                                </a:cubicBezTo>
                                <a:lnTo>
                                  <a:pt x="23860" y="22"/>
                                </a:lnTo>
                                <a:cubicBezTo>
                                  <a:pt x="23856" y="22"/>
                                  <a:pt x="23852" y="19"/>
                                  <a:pt x="23852" y="14"/>
                                </a:cubicBezTo>
                                <a:cubicBezTo>
                                  <a:pt x="23852" y="10"/>
                                  <a:pt x="23856" y="6"/>
                                  <a:pt x="23860" y="6"/>
                                </a:cubicBezTo>
                                <a:close/>
                                <a:moveTo>
                                  <a:pt x="23892" y="6"/>
                                </a:moveTo>
                                <a:lnTo>
                                  <a:pt x="23892" y="6"/>
                                </a:lnTo>
                                <a:cubicBezTo>
                                  <a:pt x="23897" y="6"/>
                                  <a:pt x="23900" y="10"/>
                                  <a:pt x="23900" y="14"/>
                                </a:cubicBezTo>
                                <a:cubicBezTo>
                                  <a:pt x="23900" y="19"/>
                                  <a:pt x="23897" y="22"/>
                                  <a:pt x="23892" y="22"/>
                                </a:cubicBezTo>
                                <a:lnTo>
                                  <a:pt x="23892" y="22"/>
                                </a:lnTo>
                                <a:cubicBezTo>
                                  <a:pt x="23888" y="22"/>
                                  <a:pt x="23884" y="19"/>
                                  <a:pt x="23884" y="14"/>
                                </a:cubicBezTo>
                                <a:cubicBezTo>
                                  <a:pt x="23884" y="10"/>
                                  <a:pt x="23888" y="6"/>
                                  <a:pt x="23892" y="6"/>
                                </a:cubicBezTo>
                                <a:close/>
                                <a:moveTo>
                                  <a:pt x="23924" y="6"/>
                                </a:moveTo>
                                <a:lnTo>
                                  <a:pt x="23924" y="6"/>
                                </a:lnTo>
                                <a:cubicBezTo>
                                  <a:pt x="23929" y="6"/>
                                  <a:pt x="23932" y="10"/>
                                  <a:pt x="23932" y="14"/>
                                </a:cubicBezTo>
                                <a:cubicBezTo>
                                  <a:pt x="23932" y="19"/>
                                  <a:pt x="23929" y="22"/>
                                  <a:pt x="23924" y="22"/>
                                </a:cubicBezTo>
                                <a:lnTo>
                                  <a:pt x="23924" y="22"/>
                                </a:lnTo>
                                <a:cubicBezTo>
                                  <a:pt x="23920" y="22"/>
                                  <a:pt x="23916" y="19"/>
                                  <a:pt x="23916" y="14"/>
                                </a:cubicBezTo>
                                <a:cubicBezTo>
                                  <a:pt x="23916" y="10"/>
                                  <a:pt x="23920" y="6"/>
                                  <a:pt x="23924" y="6"/>
                                </a:cubicBezTo>
                                <a:close/>
                                <a:moveTo>
                                  <a:pt x="23956" y="6"/>
                                </a:moveTo>
                                <a:lnTo>
                                  <a:pt x="23956" y="6"/>
                                </a:lnTo>
                                <a:cubicBezTo>
                                  <a:pt x="23961" y="6"/>
                                  <a:pt x="23964" y="10"/>
                                  <a:pt x="23964" y="14"/>
                                </a:cubicBezTo>
                                <a:cubicBezTo>
                                  <a:pt x="23964" y="19"/>
                                  <a:pt x="23961" y="22"/>
                                  <a:pt x="23956" y="22"/>
                                </a:cubicBezTo>
                                <a:lnTo>
                                  <a:pt x="23956" y="22"/>
                                </a:lnTo>
                                <a:cubicBezTo>
                                  <a:pt x="23952" y="22"/>
                                  <a:pt x="23948" y="19"/>
                                  <a:pt x="23948" y="14"/>
                                </a:cubicBezTo>
                                <a:cubicBezTo>
                                  <a:pt x="23948" y="10"/>
                                  <a:pt x="23952" y="6"/>
                                  <a:pt x="23956" y="6"/>
                                </a:cubicBezTo>
                                <a:close/>
                                <a:moveTo>
                                  <a:pt x="23988" y="6"/>
                                </a:moveTo>
                                <a:lnTo>
                                  <a:pt x="23988" y="6"/>
                                </a:lnTo>
                                <a:cubicBezTo>
                                  <a:pt x="23993" y="6"/>
                                  <a:pt x="23996" y="10"/>
                                  <a:pt x="23996" y="14"/>
                                </a:cubicBezTo>
                                <a:cubicBezTo>
                                  <a:pt x="23996" y="19"/>
                                  <a:pt x="23993" y="22"/>
                                  <a:pt x="23988" y="22"/>
                                </a:cubicBezTo>
                                <a:lnTo>
                                  <a:pt x="23988" y="22"/>
                                </a:lnTo>
                                <a:cubicBezTo>
                                  <a:pt x="23984" y="22"/>
                                  <a:pt x="23980" y="19"/>
                                  <a:pt x="23980" y="14"/>
                                </a:cubicBezTo>
                                <a:cubicBezTo>
                                  <a:pt x="23980" y="10"/>
                                  <a:pt x="23984" y="6"/>
                                  <a:pt x="23988" y="6"/>
                                </a:cubicBezTo>
                                <a:close/>
                                <a:moveTo>
                                  <a:pt x="24020" y="6"/>
                                </a:moveTo>
                                <a:lnTo>
                                  <a:pt x="24020" y="6"/>
                                </a:lnTo>
                                <a:cubicBezTo>
                                  <a:pt x="24025" y="6"/>
                                  <a:pt x="24028" y="10"/>
                                  <a:pt x="24028" y="14"/>
                                </a:cubicBezTo>
                                <a:cubicBezTo>
                                  <a:pt x="24028" y="19"/>
                                  <a:pt x="24025" y="22"/>
                                  <a:pt x="24020" y="22"/>
                                </a:cubicBezTo>
                                <a:lnTo>
                                  <a:pt x="24020" y="22"/>
                                </a:lnTo>
                                <a:cubicBezTo>
                                  <a:pt x="24016" y="22"/>
                                  <a:pt x="24012" y="19"/>
                                  <a:pt x="24012" y="14"/>
                                </a:cubicBezTo>
                                <a:cubicBezTo>
                                  <a:pt x="24012" y="10"/>
                                  <a:pt x="24016" y="6"/>
                                  <a:pt x="24020" y="6"/>
                                </a:cubicBezTo>
                                <a:close/>
                                <a:moveTo>
                                  <a:pt x="24052" y="6"/>
                                </a:moveTo>
                                <a:lnTo>
                                  <a:pt x="24052" y="6"/>
                                </a:lnTo>
                                <a:cubicBezTo>
                                  <a:pt x="24057" y="6"/>
                                  <a:pt x="24060" y="10"/>
                                  <a:pt x="24060" y="14"/>
                                </a:cubicBezTo>
                                <a:cubicBezTo>
                                  <a:pt x="24060" y="19"/>
                                  <a:pt x="24057" y="22"/>
                                  <a:pt x="24052" y="22"/>
                                </a:cubicBezTo>
                                <a:lnTo>
                                  <a:pt x="24052" y="22"/>
                                </a:lnTo>
                                <a:cubicBezTo>
                                  <a:pt x="24048" y="22"/>
                                  <a:pt x="24044" y="19"/>
                                  <a:pt x="24044" y="14"/>
                                </a:cubicBezTo>
                                <a:cubicBezTo>
                                  <a:pt x="24044" y="10"/>
                                  <a:pt x="24048" y="6"/>
                                  <a:pt x="24052" y="6"/>
                                </a:cubicBezTo>
                                <a:close/>
                                <a:moveTo>
                                  <a:pt x="24084" y="6"/>
                                </a:moveTo>
                                <a:lnTo>
                                  <a:pt x="24084" y="6"/>
                                </a:lnTo>
                                <a:cubicBezTo>
                                  <a:pt x="24089" y="6"/>
                                  <a:pt x="24092" y="10"/>
                                  <a:pt x="24092" y="14"/>
                                </a:cubicBezTo>
                                <a:cubicBezTo>
                                  <a:pt x="24092" y="19"/>
                                  <a:pt x="24089" y="22"/>
                                  <a:pt x="24084" y="22"/>
                                </a:cubicBezTo>
                                <a:lnTo>
                                  <a:pt x="24084" y="22"/>
                                </a:lnTo>
                                <a:cubicBezTo>
                                  <a:pt x="24080" y="22"/>
                                  <a:pt x="24076" y="19"/>
                                  <a:pt x="24076" y="14"/>
                                </a:cubicBezTo>
                                <a:cubicBezTo>
                                  <a:pt x="24076" y="10"/>
                                  <a:pt x="24080" y="6"/>
                                  <a:pt x="24084" y="6"/>
                                </a:cubicBezTo>
                                <a:close/>
                                <a:moveTo>
                                  <a:pt x="24116" y="6"/>
                                </a:moveTo>
                                <a:lnTo>
                                  <a:pt x="24116" y="6"/>
                                </a:lnTo>
                                <a:cubicBezTo>
                                  <a:pt x="24121" y="6"/>
                                  <a:pt x="24124" y="10"/>
                                  <a:pt x="24124" y="14"/>
                                </a:cubicBezTo>
                                <a:cubicBezTo>
                                  <a:pt x="24124" y="19"/>
                                  <a:pt x="24121" y="22"/>
                                  <a:pt x="24116" y="22"/>
                                </a:cubicBezTo>
                                <a:lnTo>
                                  <a:pt x="24116" y="22"/>
                                </a:lnTo>
                                <a:cubicBezTo>
                                  <a:pt x="24112" y="22"/>
                                  <a:pt x="24108" y="19"/>
                                  <a:pt x="24108" y="14"/>
                                </a:cubicBezTo>
                                <a:cubicBezTo>
                                  <a:pt x="24108" y="10"/>
                                  <a:pt x="24112" y="6"/>
                                  <a:pt x="24116" y="6"/>
                                </a:cubicBezTo>
                                <a:close/>
                                <a:moveTo>
                                  <a:pt x="24148" y="6"/>
                                </a:moveTo>
                                <a:lnTo>
                                  <a:pt x="24148" y="6"/>
                                </a:lnTo>
                                <a:cubicBezTo>
                                  <a:pt x="24153" y="6"/>
                                  <a:pt x="24156" y="10"/>
                                  <a:pt x="24156" y="14"/>
                                </a:cubicBezTo>
                                <a:cubicBezTo>
                                  <a:pt x="24156" y="19"/>
                                  <a:pt x="24153" y="22"/>
                                  <a:pt x="24148" y="22"/>
                                </a:cubicBezTo>
                                <a:lnTo>
                                  <a:pt x="24148" y="22"/>
                                </a:lnTo>
                                <a:cubicBezTo>
                                  <a:pt x="24144" y="22"/>
                                  <a:pt x="24140" y="19"/>
                                  <a:pt x="24140" y="14"/>
                                </a:cubicBezTo>
                                <a:cubicBezTo>
                                  <a:pt x="24140" y="10"/>
                                  <a:pt x="24144" y="6"/>
                                  <a:pt x="24148" y="6"/>
                                </a:cubicBezTo>
                                <a:close/>
                                <a:moveTo>
                                  <a:pt x="24180" y="6"/>
                                </a:moveTo>
                                <a:lnTo>
                                  <a:pt x="24180" y="6"/>
                                </a:lnTo>
                                <a:cubicBezTo>
                                  <a:pt x="24185" y="6"/>
                                  <a:pt x="24188" y="10"/>
                                  <a:pt x="24188" y="14"/>
                                </a:cubicBezTo>
                                <a:cubicBezTo>
                                  <a:pt x="24188" y="19"/>
                                  <a:pt x="24185" y="22"/>
                                  <a:pt x="24180" y="22"/>
                                </a:cubicBezTo>
                                <a:lnTo>
                                  <a:pt x="24180" y="22"/>
                                </a:lnTo>
                                <a:cubicBezTo>
                                  <a:pt x="24176" y="22"/>
                                  <a:pt x="24172" y="19"/>
                                  <a:pt x="24172" y="14"/>
                                </a:cubicBezTo>
                                <a:cubicBezTo>
                                  <a:pt x="24172" y="10"/>
                                  <a:pt x="24176" y="6"/>
                                  <a:pt x="24180" y="6"/>
                                </a:cubicBezTo>
                                <a:close/>
                                <a:moveTo>
                                  <a:pt x="24212" y="6"/>
                                </a:moveTo>
                                <a:lnTo>
                                  <a:pt x="24212" y="6"/>
                                </a:lnTo>
                                <a:cubicBezTo>
                                  <a:pt x="24217" y="6"/>
                                  <a:pt x="24220" y="10"/>
                                  <a:pt x="24220" y="14"/>
                                </a:cubicBezTo>
                                <a:cubicBezTo>
                                  <a:pt x="24220" y="19"/>
                                  <a:pt x="24217" y="22"/>
                                  <a:pt x="24212" y="22"/>
                                </a:cubicBezTo>
                                <a:lnTo>
                                  <a:pt x="24212" y="22"/>
                                </a:lnTo>
                                <a:cubicBezTo>
                                  <a:pt x="24208" y="22"/>
                                  <a:pt x="24204" y="19"/>
                                  <a:pt x="24204" y="14"/>
                                </a:cubicBezTo>
                                <a:cubicBezTo>
                                  <a:pt x="24204" y="10"/>
                                  <a:pt x="24208" y="6"/>
                                  <a:pt x="24212" y="6"/>
                                </a:cubicBezTo>
                                <a:close/>
                                <a:moveTo>
                                  <a:pt x="24244" y="6"/>
                                </a:moveTo>
                                <a:lnTo>
                                  <a:pt x="24244" y="6"/>
                                </a:lnTo>
                                <a:cubicBezTo>
                                  <a:pt x="24249" y="6"/>
                                  <a:pt x="24252" y="10"/>
                                  <a:pt x="24252" y="14"/>
                                </a:cubicBezTo>
                                <a:cubicBezTo>
                                  <a:pt x="24252" y="19"/>
                                  <a:pt x="24249" y="22"/>
                                  <a:pt x="24244" y="22"/>
                                </a:cubicBezTo>
                                <a:lnTo>
                                  <a:pt x="24244" y="22"/>
                                </a:lnTo>
                                <a:cubicBezTo>
                                  <a:pt x="24240" y="22"/>
                                  <a:pt x="24236" y="19"/>
                                  <a:pt x="24236" y="14"/>
                                </a:cubicBezTo>
                                <a:cubicBezTo>
                                  <a:pt x="24236" y="10"/>
                                  <a:pt x="24240" y="6"/>
                                  <a:pt x="24244" y="6"/>
                                </a:cubicBezTo>
                                <a:close/>
                                <a:moveTo>
                                  <a:pt x="24276" y="6"/>
                                </a:moveTo>
                                <a:lnTo>
                                  <a:pt x="24276" y="6"/>
                                </a:lnTo>
                                <a:cubicBezTo>
                                  <a:pt x="24281" y="6"/>
                                  <a:pt x="24284" y="10"/>
                                  <a:pt x="24284" y="14"/>
                                </a:cubicBezTo>
                                <a:cubicBezTo>
                                  <a:pt x="24284" y="19"/>
                                  <a:pt x="24281" y="22"/>
                                  <a:pt x="24276" y="22"/>
                                </a:cubicBezTo>
                                <a:lnTo>
                                  <a:pt x="24276" y="22"/>
                                </a:lnTo>
                                <a:cubicBezTo>
                                  <a:pt x="24272" y="22"/>
                                  <a:pt x="24268" y="19"/>
                                  <a:pt x="24268" y="14"/>
                                </a:cubicBezTo>
                                <a:cubicBezTo>
                                  <a:pt x="24268" y="10"/>
                                  <a:pt x="24272" y="6"/>
                                  <a:pt x="24276" y="6"/>
                                </a:cubicBezTo>
                                <a:close/>
                                <a:moveTo>
                                  <a:pt x="24308" y="6"/>
                                </a:moveTo>
                                <a:lnTo>
                                  <a:pt x="24308" y="6"/>
                                </a:lnTo>
                                <a:cubicBezTo>
                                  <a:pt x="24313" y="6"/>
                                  <a:pt x="24316" y="10"/>
                                  <a:pt x="24316" y="14"/>
                                </a:cubicBezTo>
                                <a:cubicBezTo>
                                  <a:pt x="24316" y="19"/>
                                  <a:pt x="24313" y="22"/>
                                  <a:pt x="24308" y="22"/>
                                </a:cubicBezTo>
                                <a:lnTo>
                                  <a:pt x="24308" y="22"/>
                                </a:lnTo>
                                <a:cubicBezTo>
                                  <a:pt x="24304" y="22"/>
                                  <a:pt x="24300" y="19"/>
                                  <a:pt x="24300" y="14"/>
                                </a:cubicBezTo>
                                <a:cubicBezTo>
                                  <a:pt x="24300" y="10"/>
                                  <a:pt x="24304" y="6"/>
                                  <a:pt x="24308" y="6"/>
                                </a:cubicBezTo>
                                <a:close/>
                                <a:moveTo>
                                  <a:pt x="24340" y="6"/>
                                </a:moveTo>
                                <a:lnTo>
                                  <a:pt x="24341" y="6"/>
                                </a:lnTo>
                                <a:cubicBezTo>
                                  <a:pt x="24345" y="6"/>
                                  <a:pt x="24349" y="10"/>
                                  <a:pt x="24349" y="14"/>
                                </a:cubicBezTo>
                                <a:cubicBezTo>
                                  <a:pt x="24349" y="19"/>
                                  <a:pt x="24345" y="22"/>
                                  <a:pt x="24341" y="22"/>
                                </a:cubicBezTo>
                                <a:lnTo>
                                  <a:pt x="24340" y="22"/>
                                </a:lnTo>
                                <a:cubicBezTo>
                                  <a:pt x="24336" y="22"/>
                                  <a:pt x="24332" y="19"/>
                                  <a:pt x="24332" y="14"/>
                                </a:cubicBezTo>
                                <a:cubicBezTo>
                                  <a:pt x="24332" y="10"/>
                                  <a:pt x="24336" y="6"/>
                                  <a:pt x="24340" y="6"/>
                                </a:cubicBezTo>
                                <a:close/>
                                <a:moveTo>
                                  <a:pt x="24373" y="6"/>
                                </a:moveTo>
                                <a:lnTo>
                                  <a:pt x="24373" y="6"/>
                                </a:lnTo>
                                <a:cubicBezTo>
                                  <a:pt x="24377" y="6"/>
                                  <a:pt x="24381" y="10"/>
                                  <a:pt x="24381" y="14"/>
                                </a:cubicBezTo>
                                <a:cubicBezTo>
                                  <a:pt x="24381" y="19"/>
                                  <a:pt x="24377" y="22"/>
                                  <a:pt x="24373" y="22"/>
                                </a:cubicBezTo>
                                <a:lnTo>
                                  <a:pt x="24373" y="22"/>
                                </a:lnTo>
                                <a:cubicBezTo>
                                  <a:pt x="24368" y="22"/>
                                  <a:pt x="24365" y="19"/>
                                  <a:pt x="24365" y="14"/>
                                </a:cubicBezTo>
                                <a:cubicBezTo>
                                  <a:pt x="24365" y="10"/>
                                  <a:pt x="24368" y="6"/>
                                  <a:pt x="24373" y="6"/>
                                </a:cubicBezTo>
                                <a:close/>
                                <a:moveTo>
                                  <a:pt x="24405" y="6"/>
                                </a:moveTo>
                                <a:lnTo>
                                  <a:pt x="24405" y="6"/>
                                </a:lnTo>
                                <a:cubicBezTo>
                                  <a:pt x="24409" y="6"/>
                                  <a:pt x="24413" y="10"/>
                                  <a:pt x="24413" y="14"/>
                                </a:cubicBezTo>
                                <a:cubicBezTo>
                                  <a:pt x="24413" y="19"/>
                                  <a:pt x="24409" y="22"/>
                                  <a:pt x="24405" y="22"/>
                                </a:cubicBezTo>
                                <a:lnTo>
                                  <a:pt x="24405" y="22"/>
                                </a:lnTo>
                                <a:cubicBezTo>
                                  <a:pt x="24400" y="22"/>
                                  <a:pt x="24397" y="19"/>
                                  <a:pt x="24397" y="14"/>
                                </a:cubicBezTo>
                                <a:cubicBezTo>
                                  <a:pt x="24397" y="10"/>
                                  <a:pt x="24400" y="6"/>
                                  <a:pt x="24405" y="6"/>
                                </a:cubicBezTo>
                                <a:close/>
                                <a:moveTo>
                                  <a:pt x="24437" y="6"/>
                                </a:moveTo>
                                <a:lnTo>
                                  <a:pt x="24437" y="6"/>
                                </a:lnTo>
                                <a:cubicBezTo>
                                  <a:pt x="24441" y="6"/>
                                  <a:pt x="24445" y="10"/>
                                  <a:pt x="24445" y="14"/>
                                </a:cubicBezTo>
                                <a:cubicBezTo>
                                  <a:pt x="24445" y="19"/>
                                  <a:pt x="24441" y="22"/>
                                  <a:pt x="24437" y="22"/>
                                </a:cubicBezTo>
                                <a:lnTo>
                                  <a:pt x="24437" y="22"/>
                                </a:lnTo>
                                <a:cubicBezTo>
                                  <a:pt x="24432" y="22"/>
                                  <a:pt x="24429" y="19"/>
                                  <a:pt x="24429" y="14"/>
                                </a:cubicBezTo>
                                <a:cubicBezTo>
                                  <a:pt x="24429" y="10"/>
                                  <a:pt x="24432" y="6"/>
                                  <a:pt x="24437" y="6"/>
                                </a:cubicBezTo>
                                <a:close/>
                                <a:moveTo>
                                  <a:pt x="24469" y="6"/>
                                </a:moveTo>
                                <a:lnTo>
                                  <a:pt x="24469" y="6"/>
                                </a:lnTo>
                                <a:cubicBezTo>
                                  <a:pt x="24473" y="6"/>
                                  <a:pt x="24477" y="10"/>
                                  <a:pt x="24477" y="14"/>
                                </a:cubicBezTo>
                                <a:cubicBezTo>
                                  <a:pt x="24477" y="19"/>
                                  <a:pt x="24473" y="22"/>
                                  <a:pt x="24469" y="22"/>
                                </a:cubicBezTo>
                                <a:lnTo>
                                  <a:pt x="24469" y="22"/>
                                </a:lnTo>
                                <a:cubicBezTo>
                                  <a:pt x="24464" y="22"/>
                                  <a:pt x="24461" y="19"/>
                                  <a:pt x="24461" y="14"/>
                                </a:cubicBezTo>
                                <a:cubicBezTo>
                                  <a:pt x="24461" y="10"/>
                                  <a:pt x="24464" y="6"/>
                                  <a:pt x="24469" y="6"/>
                                </a:cubicBezTo>
                                <a:close/>
                                <a:moveTo>
                                  <a:pt x="24501" y="6"/>
                                </a:moveTo>
                                <a:lnTo>
                                  <a:pt x="24501" y="6"/>
                                </a:lnTo>
                                <a:cubicBezTo>
                                  <a:pt x="24505" y="6"/>
                                  <a:pt x="24509" y="10"/>
                                  <a:pt x="24509" y="14"/>
                                </a:cubicBezTo>
                                <a:cubicBezTo>
                                  <a:pt x="24509" y="19"/>
                                  <a:pt x="24505" y="22"/>
                                  <a:pt x="24501" y="22"/>
                                </a:cubicBezTo>
                                <a:lnTo>
                                  <a:pt x="24501" y="22"/>
                                </a:lnTo>
                                <a:cubicBezTo>
                                  <a:pt x="24496" y="22"/>
                                  <a:pt x="24493" y="19"/>
                                  <a:pt x="24493" y="14"/>
                                </a:cubicBezTo>
                                <a:cubicBezTo>
                                  <a:pt x="24493" y="10"/>
                                  <a:pt x="24496" y="6"/>
                                  <a:pt x="24501" y="6"/>
                                </a:cubicBezTo>
                                <a:close/>
                                <a:moveTo>
                                  <a:pt x="24533" y="6"/>
                                </a:moveTo>
                                <a:lnTo>
                                  <a:pt x="24533" y="6"/>
                                </a:lnTo>
                                <a:cubicBezTo>
                                  <a:pt x="24537" y="6"/>
                                  <a:pt x="24541" y="10"/>
                                  <a:pt x="24541" y="14"/>
                                </a:cubicBezTo>
                                <a:cubicBezTo>
                                  <a:pt x="24541" y="19"/>
                                  <a:pt x="24537" y="22"/>
                                  <a:pt x="24533" y="22"/>
                                </a:cubicBezTo>
                                <a:lnTo>
                                  <a:pt x="24533" y="22"/>
                                </a:lnTo>
                                <a:cubicBezTo>
                                  <a:pt x="24528" y="22"/>
                                  <a:pt x="24525" y="19"/>
                                  <a:pt x="24525" y="14"/>
                                </a:cubicBezTo>
                                <a:cubicBezTo>
                                  <a:pt x="24525" y="10"/>
                                  <a:pt x="24528" y="6"/>
                                  <a:pt x="24533" y="6"/>
                                </a:cubicBezTo>
                                <a:close/>
                                <a:moveTo>
                                  <a:pt x="24565" y="6"/>
                                </a:moveTo>
                                <a:lnTo>
                                  <a:pt x="24565" y="6"/>
                                </a:lnTo>
                                <a:cubicBezTo>
                                  <a:pt x="24569" y="6"/>
                                  <a:pt x="24573" y="10"/>
                                  <a:pt x="24573" y="14"/>
                                </a:cubicBezTo>
                                <a:cubicBezTo>
                                  <a:pt x="24573" y="19"/>
                                  <a:pt x="24569" y="22"/>
                                  <a:pt x="24565" y="22"/>
                                </a:cubicBezTo>
                                <a:lnTo>
                                  <a:pt x="24565" y="22"/>
                                </a:lnTo>
                                <a:cubicBezTo>
                                  <a:pt x="24560" y="22"/>
                                  <a:pt x="24557" y="19"/>
                                  <a:pt x="24557" y="14"/>
                                </a:cubicBezTo>
                                <a:cubicBezTo>
                                  <a:pt x="24557" y="10"/>
                                  <a:pt x="24560" y="6"/>
                                  <a:pt x="24565" y="6"/>
                                </a:cubicBezTo>
                                <a:close/>
                                <a:moveTo>
                                  <a:pt x="24597" y="6"/>
                                </a:moveTo>
                                <a:lnTo>
                                  <a:pt x="24597" y="6"/>
                                </a:lnTo>
                                <a:cubicBezTo>
                                  <a:pt x="24601" y="6"/>
                                  <a:pt x="24605" y="10"/>
                                  <a:pt x="24605" y="14"/>
                                </a:cubicBezTo>
                                <a:cubicBezTo>
                                  <a:pt x="24605" y="19"/>
                                  <a:pt x="24601" y="22"/>
                                  <a:pt x="24597" y="22"/>
                                </a:cubicBezTo>
                                <a:lnTo>
                                  <a:pt x="24597" y="22"/>
                                </a:lnTo>
                                <a:cubicBezTo>
                                  <a:pt x="24592" y="22"/>
                                  <a:pt x="24589" y="19"/>
                                  <a:pt x="24589" y="14"/>
                                </a:cubicBezTo>
                                <a:cubicBezTo>
                                  <a:pt x="24589" y="10"/>
                                  <a:pt x="24592" y="6"/>
                                  <a:pt x="24597" y="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1951036" name="Rectangle 1217"/>
                        <wps:cNvSpPr>
                          <a:spLocks noChangeArrowheads="1"/>
                        </wps:cNvSpPr>
                        <wps:spPr bwMode="auto">
                          <a:xfrm>
                            <a:off x="247015" y="136525"/>
                            <a:ext cx="2261235" cy="1937385"/>
                          </a:xfrm>
                          <a:prstGeom prst="rect">
                            <a:avLst/>
                          </a:prstGeom>
                          <a:noFill/>
                          <a:ln w="8890" cap="rnd">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10689" name="Line 1218"/>
                        <wps:cNvCnPr>
                          <a:cxnSpLocks noChangeShapeType="1"/>
                        </wps:cNvCnPr>
                        <wps:spPr bwMode="auto">
                          <a:xfrm>
                            <a:off x="247015" y="136525"/>
                            <a:ext cx="635" cy="193738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920551353" name="Line 1219"/>
                        <wps:cNvCnPr>
                          <a:cxnSpLocks noChangeShapeType="1"/>
                        </wps:cNvCnPr>
                        <wps:spPr bwMode="auto">
                          <a:xfrm>
                            <a:off x="219075" y="2073910"/>
                            <a:ext cx="2794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87065437" name="Line 1220"/>
                        <wps:cNvCnPr>
                          <a:cxnSpLocks noChangeShapeType="1"/>
                        </wps:cNvCnPr>
                        <wps:spPr bwMode="auto">
                          <a:xfrm>
                            <a:off x="219075" y="1862455"/>
                            <a:ext cx="2794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294360504" name="Line 1221"/>
                        <wps:cNvCnPr>
                          <a:cxnSpLocks noChangeShapeType="1"/>
                        </wps:cNvCnPr>
                        <wps:spPr bwMode="auto">
                          <a:xfrm>
                            <a:off x="219075" y="1642110"/>
                            <a:ext cx="2794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86294507" name="Line 1222"/>
                        <wps:cNvCnPr>
                          <a:cxnSpLocks noChangeShapeType="1"/>
                        </wps:cNvCnPr>
                        <wps:spPr bwMode="auto">
                          <a:xfrm>
                            <a:off x="219075" y="1430655"/>
                            <a:ext cx="2794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65791521" name="Line 1223"/>
                        <wps:cNvCnPr>
                          <a:cxnSpLocks noChangeShapeType="1"/>
                        </wps:cNvCnPr>
                        <wps:spPr bwMode="auto">
                          <a:xfrm>
                            <a:off x="219075" y="1210310"/>
                            <a:ext cx="2794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45614125" name="Line 1224"/>
                        <wps:cNvCnPr>
                          <a:cxnSpLocks noChangeShapeType="1"/>
                        </wps:cNvCnPr>
                        <wps:spPr bwMode="auto">
                          <a:xfrm>
                            <a:off x="219075" y="999490"/>
                            <a:ext cx="2794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345512930" name="Line 1225"/>
                        <wps:cNvCnPr>
                          <a:cxnSpLocks noChangeShapeType="1"/>
                        </wps:cNvCnPr>
                        <wps:spPr bwMode="auto">
                          <a:xfrm>
                            <a:off x="219075" y="779145"/>
                            <a:ext cx="2794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139911970" name="Line 1226"/>
                        <wps:cNvCnPr>
                          <a:cxnSpLocks noChangeShapeType="1"/>
                        </wps:cNvCnPr>
                        <wps:spPr bwMode="auto">
                          <a:xfrm>
                            <a:off x="219075" y="567690"/>
                            <a:ext cx="2794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011970451" name="Line 1227"/>
                        <wps:cNvCnPr>
                          <a:cxnSpLocks noChangeShapeType="1"/>
                        </wps:cNvCnPr>
                        <wps:spPr bwMode="auto">
                          <a:xfrm>
                            <a:off x="219075" y="347345"/>
                            <a:ext cx="2794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063851487" name="Line 1228"/>
                        <wps:cNvCnPr>
                          <a:cxnSpLocks noChangeShapeType="1"/>
                        </wps:cNvCnPr>
                        <wps:spPr bwMode="auto">
                          <a:xfrm>
                            <a:off x="219075" y="136525"/>
                            <a:ext cx="27940"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885111101" name="Line 1229"/>
                        <wps:cNvCnPr>
                          <a:cxnSpLocks noChangeShapeType="1"/>
                        </wps:cNvCnPr>
                        <wps:spPr bwMode="auto">
                          <a:xfrm>
                            <a:off x="247015" y="2073910"/>
                            <a:ext cx="2261235" cy="63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998582796" name="Line 1230"/>
                        <wps:cNvCnPr>
                          <a:cxnSpLocks noChangeShapeType="1"/>
                        </wps:cNvCnPr>
                        <wps:spPr bwMode="auto">
                          <a:xfrm flipV="1">
                            <a:off x="28384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631130297" name="Line 1231"/>
                        <wps:cNvCnPr>
                          <a:cxnSpLocks noChangeShapeType="1"/>
                        </wps:cNvCnPr>
                        <wps:spPr bwMode="auto">
                          <a:xfrm flipV="1">
                            <a:off x="32067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67777237" name="Line 1232"/>
                        <wps:cNvCnPr>
                          <a:cxnSpLocks noChangeShapeType="1"/>
                        </wps:cNvCnPr>
                        <wps:spPr bwMode="auto">
                          <a:xfrm flipV="1">
                            <a:off x="36639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46196123" name="Line 1233"/>
                        <wps:cNvCnPr>
                          <a:cxnSpLocks noChangeShapeType="1"/>
                        </wps:cNvCnPr>
                        <wps:spPr bwMode="auto">
                          <a:xfrm flipV="1">
                            <a:off x="40322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69411725" name="Line 1234"/>
                        <wps:cNvCnPr>
                          <a:cxnSpLocks noChangeShapeType="1"/>
                        </wps:cNvCnPr>
                        <wps:spPr bwMode="auto">
                          <a:xfrm flipV="1">
                            <a:off x="47688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72855124" name="Line 1235"/>
                        <wps:cNvCnPr>
                          <a:cxnSpLocks noChangeShapeType="1"/>
                        </wps:cNvCnPr>
                        <wps:spPr bwMode="auto">
                          <a:xfrm flipV="1">
                            <a:off x="52260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970592068" name="Line 1236"/>
                        <wps:cNvCnPr>
                          <a:cxnSpLocks noChangeShapeType="1"/>
                        </wps:cNvCnPr>
                        <wps:spPr bwMode="auto">
                          <a:xfrm flipV="1">
                            <a:off x="55943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84772174" name="Line 1237"/>
                        <wps:cNvCnPr>
                          <a:cxnSpLocks noChangeShapeType="1"/>
                        </wps:cNvCnPr>
                        <wps:spPr bwMode="auto">
                          <a:xfrm flipV="1">
                            <a:off x="59626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63681947" name="Line 1238"/>
                        <wps:cNvCnPr>
                          <a:cxnSpLocks noChangeShapeType="1"/>
                        </wps:cNvCnPr>
                        <wps:spPr bwMode="auto">
                          <a:xfrm flipV="1">
                            <a:off x="67881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096262511" name="Line 1239"/>
                        <wps:cNvCnPr>
                          <a:cxnSpLocks noChangeShapeType="1"/>
                        </wps:cNvCnPr>
                        <wps:spPr bwMode="auto">
                          <a:xfrm flipV="1">
                            <a:off x="71564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26276659" name="Line 1240"/>
                        <wps:cNvCnPr>
                          <a:cxnSpLocks noChangeShapeType="1"/>
                        </wps:cNvCnPr>
                        <wps:spPr bwMode="auto">
                          <a:xfrm flipV="1">
                            <a:off x="75247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735311874" name="Line 1241"/>
                        <wps:cNvCnPr>
                          <a:cxnSpLocks noChangeShapeType="1"/>
                        </wps:cNvCnPr>
                        <wps:spPr bwMode="auto">
                          <a:xfrm flipV="1">
                            <a:off x="78930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626001181" name="Line 1242"/>
                        <wps:cNvCnPr>
                          <a:cxnSpLocks noChangeShapeType="1"/>
                        </wps:cNvCnPr>
                        <wps:spPr bwMode="auto">
                          <a:xfrm flipV="1">
                            <a:off x="87185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0742968" name="Line 1243"/>
                        <wps:cNvCnPr>
                          <a:cxnSpLocks noChangeShapeType="1"/>
                        </wps:cNvCnPr>
                        <wps:spPr bwMode="auto">
                          <a:xfrm flipV="1">
                            <a:off x="90868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01732607" name="Line 1244"/>
                        <wps:cNvCnPr>
                          <a:cxnSpLocks noChangeShapeType="1"/>
                        </wps:cNvCnPr>
                        <wps:spPr bwMode="auto">
                          <a:xfrm flipV="1">
                            <a:off x="94551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143600471" name="Line 1245"/>
                        <wps:cNvCnPr>
                          <a:cxnSpLocks noChangeShapeType="1"/>
                        </wps:cNvCnPr>
                        <wps:spPr bwMode="auto">
                          <a:xfrm flipV="1">
                            <a:off x="99123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72183991" name="Line 1246"/>
                        <wps:cNvCnPr>
                          <a:cxnSpLocks noChangeShapeType="1"/>
                        </wps:cNvCnPr>
                        <wps:spPr bwMode="auto">
                          <a:xfrm flipV="1">
                            <a:off x="106489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987210737" name="Line 1247"/>
                        <wps:cNvCnPr>
                          <a:cxnSpLocks noChangeShapeType="1"/>
                        </wps:cNvCnPr>
                        <wps:spPr bwMode="auto">
                          <a:xfrm flipV="1">
                            <a:off x="110172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466057552" name="Line 1248"/>
                        <wps:cNvCnPr>
                          <a:cxnSpLocks noChangeShapeType="1"/>
                        </wps:cNvCnPr>
                        <wps:spPr bwMode="auto">
                          <a:xfrm flipV="1">
                            <a:off x="114744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893537239" name="Line 1249"/>
                        <wps:cNvCnPr>
                          <a:cxnSpLocks noChangeShapeType="1"/>
                        </wps:cNvCnPr>
                        <wps:spPr bwMode="auto">
                          <a:xfrm flipV="1">
                            <a:off x="118427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464905227" name="Line 1250"/>
                        <wps:cNvCnPr>
                          <a:cxnSpLocks noChangeShapeType="1"/>
                        </wps:cNvCnPr>
                        <wps:spPr bwMode="auto">
                          <a:xfrm flipV="1">
                            <a:off x="125793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71759191" name="Line 1251"/>
                        <wps:cNvCnPr>
                          <a:cxnSpLocks noChangeShapeType="1"/>
                        </wps:cNvCnPr>
                        <wps:spPr bwMode="auto">
                          <a:xfrm flipV="1">
                            <a:off x="130365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306461162" name="Line 1252"/>
                        <wps:cNvCnPr>
                          <a:cxnSpLocks noChangeShapeType="1"/>
                        </wps:cNvCnPr>
                        <wps:spPr bwMode="auto">
                          <a:xfrm flipV="1">
                            <a:off x="134048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741200561" name="Line 1253"/>
                        <wps:cNvCnPr>
                          <a:cxnSpLocks noChangeShapeType="1"/>
                        </wps:cNvCnPr>
                        <wps:spPr bwMode="auto">
                          <a:xfrm flipV="1">
                            <a:off x="137731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629369630" name="Line 1254"/>
                        <wps:cNvCnPr>
                          <a:cxnSpLocks noChangeShapeType="1"/>
                        </wps:cNvCnPr>
                        <wps:spPr bwMode="auto">
                          <a:xfrm flipV="1">
                            <a:off x="145097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9157206" name="Line 1255"/>
                        <wps:cNvCnPr>
                          <a:cxnSpLocks noChangeShapeType="1"/>
                        </wps:cNvCnPr>
                        <wps:spPr bwMode="auto">
                          <a:xfrm flipV="1">
                            <a:off x="149669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730898433" name="Line 1256"/>
                        <wps:cNvCnPr>
                          <a:cxnSpLocks noChangeShapeType="1"/>
                        </wps:cNvCnPr>
                        <wps:spPr bwMode="auto">
                          <a:xfrm flipV="1">
                            <a:off x="153352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260743388" name="Line 1257"/>
                        <wps:cNvCnPr>
                          <a:cxnSpLocks noChangeShapeType="1"/>
                        </wps:cNvCnPr>
                        <wps:spPr bwMode="auto">
                          <a:xfrm flipV="1">
                            <a:off x="157035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284171197" name="Line 1258"/>
                        <wps:cNvCnPr>
                          <a:cxnSpLocks noChangeShapeType="1"/>
                        </wps:cNvCnPr>
                        <wps:spPr bwMode="auto">
                          <a:xfrm flipV="1">
                            <a:off x="165290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152942520" name="Line 1259"/>
                        <wps:cNvCnPr>
                          <a:cxnSpLocks noChangeShapeType="1"/>
                        </wps:cNvCnPr>
                        <wps:spPr bwMode="auto">
                          <a:xfrm flipV="1">
                            <a:off x="168973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06421269" name="Line 1260"/>
                        <wps:cNvCnPr>
                          <a:cxnSpLocks noChangeShapeType="1"/>
                        </wps:cNvCnPr>
                        <wps:spPr bwMode="auto">
                          <a:xfrm flipV="1">
                            <a:off x="172656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620602496" name="Line 1261"/>
                        <wps:cNvCnPr>
                          <a:cxnSpLocks noChangeShapeType="1"/>
                        </wps:cNvCnPr>
                        <wps:spPr bwMode="auto">
                          <a:xfrm flipV="1">
                            <a:off x="176339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10667464" name="Line 1262"/>
                        <wps:cNvCnPr>
                          <a:cxnSpLocks noChangeShapeType="1"/>
                        </wps:cNvCnPr>
                        <wps:spPr bwMode="auto">
                          <a:xfrm flipV="1">
                            <a:off x="184594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65124719" name="Line 1263"/>
                        <wps:cNvCnPr>
                          <a:cxnSpLocks noChangeShapeType="1"/>
                        </wps:cNvCnPr>
                        <wps:spPr bwMode="auto">
                          <a:xfrm flipV="1">
                            <a:off x="188277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61605242" name="Line 1264"/>
                        <wps:cNvCnPr>
                          <a:cxnSpLocks noChangeShapeType="1"/>
                        </wps:cNvCnPr>
                        <wps:spPr bwMode="auto">
                          <a:xfrm flipV="1">
                            <a:off x="191960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206879378" name="Line 1265"/>
                        <wps:cNvCnPr>
                          <a:cxnSpLocks noChangeShapeType="1"/>
                        </wps:cNvCnPr>
                        <wps:spPr bwMode="auto">
                          <a:xfrm flipV="1">
                            <a:off x="1965960"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888006496" name="Line 1266"/>
                        <wps:cNvCnPr>
                          <a:cxnSpLocks noChangeShapeType="1"/>
                        </wps:cNvCnPr>
                        <wps:spPr bwMode="auto">
                          <a:xfrm flipV="1">
                            <a:off x="203898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51135454" name="Line 1267"/>
                        <wps:cNvCnPr>
                          <a:cxnSpLocks noChangeShapeType="1"/>
                        </wps:cNvCnPr>
                        <wps:spPr bwMode="auto">
                          <a:xfrm flipV="1">
                            <a:off x="207581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746746752" name="Line 1268"/>
                        <wps:cNvCnPr>
                          <a:cxnSpLocks noChangeShapeType="1"/>
                        </wps:cNvCnPr>
                        <wps:spPr bwMode="auto">
                          <a:xfrm flipV="1">
                            <a:off x="2122170"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068849704" name="Line 1269"/>
                        <wps:cNvCnPr>
                          <a:cxnSpLocks noChangeShapeType="1"/>
                        </wps:cNvCnPr>
                        <wps:spPr bwMode="auto">
                          <a:xfrm flipV="1">
                            <a:off x="2159000"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893498618" name="Line 1270"/>
                        <wps:cNvCnPr>
                          <a:cxnSpLocks noChangeShapeType="1"/>
                        </wps:cNvCnPr>
                        <wps:spPr bwMode="auto">
                          <a:xfrm flipV="1">
                            <a:off x="2232025"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641126371" name="Line 1271"/>
                        <wps:cNvCnPr>
                          <a:cxnSpLocks noChangeShapeType="1"/>
                        </wps:cNvCnPr>
                        <wps:spPr bwMode="auto">
                          <a:xfrm flipV="1">
                            <a:off x="2278380"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75465125" name="Line 1272"/>
                        <wps:cNvCnPr>
                          <a:cxnSpLocks noChangeShapeType="1"/>
                        </wps:cNvCnPr>
                        <wps:spPr bwMode="auto">
                          <a:xfrm flipV="1">
                            <a:off x="2315210"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123899696" name="Line 1273"/>
                        <wps:cNvCnPr>
                          <a:cxnSpLocks noChangeShapeType="1"/>
                        </wps:cNvCnPr>
                        <wps:spPr bwMode="auto">
                          <a:xfrm flipV="1">
                            <a:off x="2352040"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15961681" name="Line 1274"/>
                        <wps:cNvCnPr>
                          <a:cxnSpLocks noChangeShapeType="1"/>
                        </wps:cNvCnPr>
                        <wps:spPr bwMode="auto">
                          <a:xfrm flipV="1">
                            <a:off x="2434590"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13745747" name="Line 1275"/>
                        <wps:cNvCnPr>
                          <a:cxnSpLocks noChangeShapeType="1"/>
                        </wps:cNvCnPr>
                        <wps:spPr bwMode="auto">
                          <a:xfrm flipV="1">
                            <a:off x="2471420"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32108716" name="Line 1276"/>
                        <wps:cNvCnPr>
                          <a:cxnSpLocks noChangeShapeType="1"/>
                        </wps:cNvCnPr>
                        <wps:spPr bwMode="auto">
                          <a:xfrm flipV="1">
                            <a:off x="2508250" y="2073910"/>
                            <a:ext cx="635" cy="184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631251582" name="Line 1277"/>
                        <wps:cNvCnPr>
                          <a:cxnSpLocks noChangeShapeType="1"/>
                        </wps:cNvCnPr>
                        <wps:spPr bwMode="auto">
                          <a:xfrm flipV="1">
                            <a:off x="247015" y="2073910"/>
                            <a:ext cx="635" cy="273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67338035" name="Line 1278"/>
                        <wps:cNvCnPr>
                          <a:cxnSpLocks noChangeShapeType="1"/>
                        </wps:cNvCnPr>
                        <wps:spPr bwMode="auto">
                          <a:xfrm flipV="1">
                            <a:off x="440055" y="2073910"/>
                            <a:ext cx="635" cy="273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8383970" name="Line 1279"/>
                        <wps:cNvCnPr>
                          <a:cxnSpLocks noChangeShapeType="1"/>
                        </wps:cNvCnPr>
                        <wps:spPr bwMode="auto">
                          <a:xfrm flipV="1">
                            <a:off x="633095" y="2073910"/>
                            <a:ext cx="635" cy="273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626188764" name="Line 1280"/>
                        <wps:cNvCnPr>
                          <a:cxnSpLocks noChangeShapeType="1"/>
                        </wps:cNvCnPr>
                        <wps:spPr bwMode="auto">
                          <a:xfrm flipV="1">
                            <a:off x="835025" y="2073910"/>
                            <a:ext cx="635" cy="273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4452520" name="Line 1281"/>
                        <wps:cNvCnPr>
                          <a:cxnSpLocks noChangeShapeType="1"/>
                        </wps:cNvCnPr>
                        <wps:spPr bwMode="auto">
                          <a:xfrm flipV="1">
                            <a:off x="1028065" y="2073910"/>
                            <a:ext cx="635" cy="273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53827455" name="Line 1282"/>
                        <wps:cNvCnPr>
                          <a:cxnSpLocks noChangeShapeType="1"/>
                        </wps:cNvCnPr>
                        <wps:spPr bwMode="auto">
                          <a:xfrm flipV="1">
                            <a:off x="1221105" y="2073910"/>
                            <a:ext cx="635" cy="273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221292296" name="Line 1283"/>
                        <wps:cNvCnPr>
                          <a:cxnSpLocks noChangeShapeType="1"/>
                        </wps:cNvCnPr>
                        <wps:spPr bwMode="auto">
                          <a:xfrm flipV="1">
                            <a:off x="1414145" y="2073910"/>
                            <a:ext cx="635" cy="273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667707416" name="Line 1284"/>
                        <wps:cNvCnPr>
                          <a:cxnSpLocks noChangeShapeType="1"/>
                        </wps:cNvCnPr>
                        <wps:spPr bwMode="auto">
                          <a:xfrm flipV="1">
                            <a:off x="1607185" y="2073910"/>
                            <a:ext cx="635" cy="273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600661318" name="Line 1285"/>
                        <wps:cNvCnPr>
                          <a:cxnSpLocks noChangeShapeType="1"/>
                        </wps:cNvCnPr>
                        <wps:spPr bwMode="auto">
                          <a:xfrm flipV="1">
                            <a:off x="1809750" y="2073910"/>
                            <a:ext cx="635" cy="273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724376465" name="Line 1286"/>
                        <wps:cNvCnPr>
                          <a:cxnSpLocks noChangeShapeType="1"/>
                        </wps:cNvCnPr>
                        <wps:spPr bwMode="auto">
                          <a:xfrm flipV="1">
                            <a:off x="2002790" y="2073910"/>
                            <a:ext cx="635" cy="273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905839693" name="Line 1287"/>
                        <wps:cNvCnPr>
                          <a:cxnSpLocks noChangeShapeType="1"/>
                        </wps:cNvCnPr>
                        <wps:spPr bwMode="auto">
                          <a:xfrm flipV="1">
                            <a:off x="2195830" y="2073910"/>
                            <a:ext cx="635" cy="273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91047989" name="Line 1288"/>
                        <wps:cNvCnPr>
                          <a:cxnSpLocks noChangeShapeType="1"/>
                        </wps:cNvCnPr>
                        <wps:spPr bwMode="auto">
                          <a:xfrm flipV="1">
                            <a:off x="2388235" y="2073910"/>
                            <a:ext cx="635" cy="2730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32779965" name="Line 1289"/>
                        <wps:cNvCnPr>
                          <a:cxnSpLocks noChangeShapeType="1"/>
                        </wps:cNvCnPr>
                        <wps:spPr bwMode="auto">
                          <a:xfrm>
                            <a:off x="265430" y="1118870"/>
                            <a:ext cx="36830" cy="2844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190746501" name="Line 1290"/>
                        <wps:cNvCnPr>
                          <a:cxnSpLocks noChangeShapeType="1"/>
                        </wps:cNvCnPr>
                        <wps:spPr bwMode="auto">
                          <a:xfrm flipV="1">
                            <a:off x="302260" y="1275080"/>
                            <a:ext cx="45720" cy="12827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97663609" name="Line 1291"/>
                        <wps:cNvCnPr>
                          <a:cxnSpLocks noChangeShapeType="1"/>
                        </wps:cNvCnPr>
                        <wps:spPr bwMode="auto">
                          <a:xfrm>
                            <a:off x="347980" y="1275080"/>
                            <a:ext cx="36830" cy="1835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2028709760" name="Line 1292"/>
                        <wps:cNvCnPr>
                          <a:cxnSpLocks noChangeShapeType="1"/>
                        </wps:cNvCnPr>
                        <wps:spPr bwMode="auto">
                          <a:xfrm>
                            <a:off x="384810" y="1458595"/>
                            <a:ext cx="36830" cy="1835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38908718" name="Line 1293"/>
                        <wps:cNvCnPr>
                          <a:cxnSpLocks noChangeShapeType="1"/>
                        </wps:cNvCnPr>
                        <wps:spPr bwMode="auto">
                          <a:xfrm flipV="1">
                            <a:off x="421640" y="1513840"/>
                            <a:ext cx="36830" cy="12827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969531225" name="Line 1294"/>
                        <wps:cNvCnPr>
                          <a:cxnSpLocks noChangeShapeType="1"/>
                        </wps:cNvCnPr>
                        <wps:spPr bwMode="auto">
                          <a:xfrm flipV="1">
                            <a:off x="458470" y="1238250"/>
                            <a:ext cx="45720" cy="2755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578994950" name="Line 1295"/>
                        <wps:cNvCnPr>
                          <a:cxnSpLocks noChangeShapeType="1"/>
                        </wps:cNvCnPr>
                        <wps:spPr bwMode="auto">
                          <a:xfrm flipV="1">
                            <a:off x="504190" y="953770"/>
                            <a:ext cx="36830" cy="2844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324323828" name="Line 1296"/>
                        <wps:cNvCnPr>
                          <a:cxnSpLocks noChangeShapeType="1"/>
                        </wps:cNvCnPr>
                        <wps:spPr bwMode="auto">
                          <a:xfrm flipV="1">
                            <a:off x="541020" y="733425"/>
                            <a:ext cx="36830" cy="2203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477447698" name="Line 1297"/>
                        <wps:cNvCnPr>
                          <a:cxnSpLocks noChangeShapeType="1"/>
                        </wps:cNvCnPr>
                        <wps:spPr bwMode="auto">
                          <a:xfrm>
                            <a:off x="577850" y="733425"/>
                            <a:ext cx="36830" cy="361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157465324" name="Line 1298"/>
                        <wps:cNvCnPr>
                          <a:cxnSpLocks noChangeShapeType="1"/>
                        </wps:cNvCnPr>
                        <wps:spPr bwMode="auto">
                          <a:xfrm>
                            <a:off x="614680" y="769620"/>
                            <a:ext cx="45720" cy="736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2325774" name="Line 1299"/>
                        <wps:cNvCnPr>
                          <a:cxnSpLocks noChangeShapeType="1"/>
                        </wps:cNvCnPr>
                        <wps:spPr bwMode="auto">
                          <a:xfrm>
                            <a:off x="660400" y="843280"/>
                            <a:ext cx="36830" cy="920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482793172" name="Line 1300"/>
                        <wps:cNvCnPr>
                          <a:cxnSpLocks noChangeShapeType="1"/>
                        </wps:cNvCnPr>
                        <wps:spPr bwMode="auto">
                          <a:xfrm flipV="1">
                            <a:off x="697230" y="898525"/>
                            <a:ext cx="36830" cy="368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116135727" name="Line 1301"/>
                        <wps:cNvCnPr>
                          <a:cxnSpLocks noChangeShapeType="1"/>
                        </wps:cNvCnPr>
                        <wps:spPr bwMode="auto">
                          <a:xfrm flipV="1">
                            <a:off x="734060" y="889000"/>
                            <a:ext cx="36830" cy="95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988161790" name="Line 1302"/>
                        <wps:cNvCnPr>
                          <a:cxnSpLocks noChangeShapeType="1"/>
                        </wps:cNvCnPr>
                        <wps:spPr bwMode="auto">
                          <a:xfrm>
                            <a:off x="770890" y="889000"/>
                            <a:ext cx="181610" cy="19875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43729284" name="Line 1303"/>
                        <wps:cNvCnPr>
                          <a:cxnSpLocks noChangeShapeType="1"/>
                        </wps:cNvCnPr>
                        <wps:spPr bwMode="auto">
                          <a:xfrm flipV="1">
                            <a:off x="943610" y="953770"/>
                            <a:ext cx="176530" cy="1371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657715023" name="Line 1304"/>
                        <wps:cNvCnPr>
                          <a:cxnSpLocks noChangeShapeType="1"/>
                        </wps:cNvCnPr>
                        <wps:spPr bwMode="auto">
                          <a:xfrm flipV="1">
                            <a:off x="1120140" y="769620"/>
                            <a:ext cx="201930" cy="1841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2043783621" name="Line 1305"/>
                        <wps:cNvCnPr>
                          <a:cxnSpLocks noChangeShapeType="1"/>
                        </wps:cNvCnPr>
                        <wps:spPr bwMode="auto">
                          <a:xfrm>
                            <a:off x="1322070" y="769620"/>
                            <a:ext cx="441325" cy="1104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956769284" name="Line 1306"/>
                        <wps:cNvCnPr>
                          <a:cxnSpLocks noChangeShapeType="1"/>
                        </wps:cNvCnPr>
                        <wps:spPr bwMode="auto">
                          <a:xfrm flipV="1">
                            <a:off x="1763395" y="769620"/>
                            <a:ext cx="330835" cy="1104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g:wgp>
                        <wpg:cNvPr id="1847641360" name="Group 1309"/>
                        <wpg:cNvGrpSpPr>
                          <a:grpSpLocks/>
                        </wpg:cNvGrpSpPr>
                        <wpg:grpSpPr bwMode="auto">
                          <a:xfrm>
                            <a:off x="660400" y="311150"/>
                            <a:ext cx="64770" cy="64135"/>
                            <a:chOff x="1040" y="490"/>
                            <a:chExt cx="102" cy="101"/>
                          </a:xfrm>
                        </wpg:grpSpPr>
                        <wps:wsp>
                          <wps:cNvPr id="717734302" name="Rectangle 1307"/>
                          <wps:cNvSpPr>
                            <a:spLocks noChangeArrowheads="1"/>
                          </wps:cNvSpPr>
                          <wps:spPr bwMode="auto">
                            <a:xfrm>
                              <a:off x="1040" y="490"/>
                              <a:ext cx="102"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24665" name="Rectangle 1308"/>
                          <wps:cNvSpPr>
                            <a:spLocks noChangeArrowheads="1"/>
                          </wps:cNvSpPr>
                          <wps:spPr bwMode="auto">
                            <a:xfrm>
                              <a:off x="1040" y="490"/>
                              <a:ext cx="102" cy="10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17460634" name="Rectangle 1310"/>
                        <wps:cNvSpPr>
                          <a:spLocks noChangeArrowheads="1"/>
                        </wps:cNvSpPr>
                        <wps:spPr bwMode="auto">
                          <a:xfrm>
                            <a:off x="64770" y="2011045"/>
                            <a:ext cx="1022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72</w:t>
                              </w:r>
                            </w:p>
                          </w:txbxContent>
                        </wps:txbx>
                        <wps:bodyPr rot="0" vert="horz" wrap="none" lIns="0" tIns="0" rIns="0" bIns="0" anchor="t" anchorCtr="0" upright="1">
                          <a:spAutoFit/>
                        </wps:bodyPr>
                      </wps:wsp>
                      <wps:wsp>
                        <wps:cNvPr id="331951926" name="Rectangle 1311"/>
                        <wps:cNvSpPr>
                          <a:spLocks noChangeArrowheads="1"/>
                        </wps:cNvSpPr>
                        <wps:spPr bwMode="auto">
                          <a:xfrm>
                            <a:off x="164465" y="1968500"/>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217288677" name="Rectangle 1312"/>
                        <wps:cNvSpPr>
                          <a:spLocks noChangeArrowheads="1"/>
                        </wps:cNvSpPr>
                        <wps:spPr bwMode="auto">
                          <a:xfrm>
                            <a:off x="64770" y="1799590"/>
                            <a:ext cx="1022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73</w:t>
                              </w:r>
                            </w:p>
                          </w:txbxContent>
                        </wps:txbx>
                        <wps:bodyPr rot="0" vert="horz" wrap="none" lIns="0" tIns="0" rIns="0" bIns="0" anchor="t" anchorCtr="0" upright="1">
                          <a:spAutoFit/>
                        </wps:bodyPr>
                      </wps:wsp>
                      <wps:wsp>
                        <wps:cNvPr id="193893015" name="Rectangle 1313"/>
                        <wps:cNvSpPr>
                          <a:spLocks noChangeArrowheads="1"/>
                        </wps:cNvSpPr>
                        <wps:spPr bwMode="auto">
                          <a:xfrm>
                            <a:off x="164465" y="175704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436717693" name="Rectangle 1314"/>
                        <wps:cNvSpPr>
                          <a:spLocks noChangeArrowheads="1"/>
                        </wps:cNvSpPr>
                        <wps:spPr bwMode="auto">
                          <a:xfrm>
                            <a:off x="64770" y="1579245"/>
                            <a:ext cx="1022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74</w:t>
                              </w:r>
                            </w:p>
                          </w:txbxContent>
                        </wps:txbx>
                        <wps:bodyPr rot="0" vert="horz" wrap="none" lIns="0" tIns="0" rIns="0" bIns="0" anchor="t" anchorCtr="0" upright="1">
                          <a:spAutoFit/>
                        </wps:bodyPr>
                      </wps:wsp>
                      <wps:wsp>
                        <wps:cNvPr id="1749610583" name="Rectangle 1315"/>
                        <wps:cNvSpPr>
                          <a:spLocks noChangeArrowheads="1"/>
                        </wps:cNvSpPr>
                        <wps:spPr bwMode="auto">
                          <a:xfrm>
                            <a:off x="164465" y="1536700"/>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646936622" name="Rectangle 1316"/>
                        <wps:cNvSpPr>
                          <a:spLocks noChangeArrowheads="1"/>
                        </wps:cNvSpPr>
                        <wps:spPr bwMode="auto">
                          <a:xfrm>
                            <a:off x="64770" y="1367790"/>
                            <a:ext cx="1022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75</w:t>
                              </w:r>
                            </w:p>
                          </w:txbxContent>
                        </wps:txbx>
                        <wps:bodyPr rot="0" vert="horz" wrap="none" lIns="0" tIns="0" rIns="0" bIns="0" anchor="t" anchorCtr="0" upright="1">
                          <a:spAutoFit/>
                        </wps:bodyPr>
                      </wps:wsp>
                      <wps:wsp>
                        <wps:cNvPr id="1401426847" name="Rectangle 1317"/>
                        <wps:cNvSpPr>
                          <a:spLocks noChangeArrowheads="1"/>
                        </wps:cNvSpPr>
                        <wps:spPr bwMode="auto">
                          <a:xfrm>
                            <a:off x="164465" y="132524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81171291" name="Rectangle 1318"/>
                        <wps:cNvSpPr>
                          <a:spLocks noChangeArrowheads="1"/>
                        </wps:cNvSpPr>
                        <wps:spPr bwMode="auto">
                          <a:xfrm>
                            <a:off x="64770" y="1147445"/>
                            <a:ext cx="1022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76</w:t>
                              </w:r>
                            </w:p>
                          </w:txbxContent>
                        </wps:txbx>
                        <wps:bodyPr rot="0" vert="horz" wrap="none" lIns="0" tIns="0" rIns="0" bIns="0" anchor="t" anchorCtr="0" upright="1">
                          <a:spAutoFit/>
                        </wps:bodyPr>
                      </wps:wsp>
                      <wps:wsp>
                        <wps:cNvPr id="1080394159" name="Rectangle 1319"/>
                        <wps:cNvSpPr>
                          <a:spLocks noChangeArrowheads="1"/>
                        </wps:cNvSpPr>
                        <wps:spPr bwMode="auto">
                          <a:xfrm>
                            <a:off x="164465" y="1104900"/>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1497055490" name="Rectangle 1320"/>
                        <wps:cNvSpPr>
                          <a:spLocks noChangeArrowheads="1"/>
                        </wps:cNvSpPr>
                        <wps:spPr bwMode="auto">
                          <a:xfrm>
                            <a:off x="64770" y="935355"/>
                            <a:ext cx="1022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77</w:t>
                              </w:r>
                            </w:p>
                          </w:txbxContent>
                        </wps:txbx>
                        <wps:bodyPr rot="0" vert="horz" wrap="none" lIns="0" tIns="0" rIns="0" bIns="0" anchor="t" anchorCtr="0" upright="1">
                          <a:spAutoFit/>
                        </wps:bodyPr>
                      </wps:wsp>
                      <wps:wsp>
                        <wps:cNvPr id="304077887" name="Rectangle 1321"/>
                        <wps:cNvSpPr>
                          <a:spLocks noChangeArrowheads="1"/>
                        </wps:cNvSpPr>
                        <wps:spPr bwMode="auto">
                          <a:xfrm>
                            <a:off x="164465" y="892810"/>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829336784" name="Rectangle 1322"/>
                        <wps:cNvSpPr>
                          <a:spLocks noChangeArrowheads="1"/>
                        </wps:cNvSpPr>
                        <wps:spPr bwMode="auto">
                          <a:xfrm>
                            <a:off x="64770" y="715010"/>
                            <a:ext cx="1022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78</w:t>
                              </w:r>
                            </w:p>
                          </w:txbxContent>
                        </wps:txbx>
                        <wps:bodyPr rot="0" vert="horz" wrap="none" lIns="0" tIns="0" rIns="0" bIns="0" anchor="t" anchorCtr="0" upright="1">
                          <a:spAutoFit/>
                        </wps:bodyPr>
                      </wps:wsp>
                      <wps:wsp>
                        <wps:cNvPr id="2064778752" name="Rectangle 1323"/>
                        <wps:cNvSpPr>
                          <a:spLocks noChangeArrowheads="1"/>
                        </wps:cNvSpPr>
                        <wps:spPr bwMode="auto">
                          <a:xfrm>
                            <a:off x="164465" y="67246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1127304071" name="Rectangle 1324"/>
                        <wps:cNvSpPr>
                          <a:spLocks noChangeArrowheads="1"/>
                        </wps:cNvSpPr>
                        <wps:spPr bwMode="auto">
                          <a:xfrm>
                            <a:off x="64770" y="505460"/>
                            <a:ext cx="1022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79</w:t>
                              </w:r>
                            </w:p>
                          </w:txbxContent>
                        </wps:txbx>
                        <wps:bodyPr rot="0" vert="horz" wrap="none" lIns="0" tIns="0" rIns="0" bIns="0" anchor="t" anchorCtr="0" upright="1">
                          <a:spAutoFit/>
                        </wps:bodyPr>
                      </wps:wsp>
                      <wps:wsp>
                        <wps:cNvPr id="910364809" name="Rectangle 1325"/>
                        <wps:cNvSpPr>
                          <a:spLocks noChangeArrowheads="1"/>
                        </wps:cNvSpPr>
                        <wps:spPr bwMode="auto">
                          <a:xfrm>
                            <a:off x="164465" y="46291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2070710275" name="Rectangle 1326"/>
                        <wps:cNvSpPr>
                          <a:spLocks noChangeArrowheads="1"/>
                        </wps:cNvSpPr>
                        <wps:spPr bwMode="auto">
                          <a:xfrm>
                            <a:off x="64770" y="285115"/>
                            <a:ext cx="1022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80</w:t>
                              </w:r>
                            </w:p>
                          </w:txbxContent>
                        </wps:txbx>
                        <wps:bodyPr rot="0" vert="horz" wrap="none" lIns="0" tIns="0" rIns="0" bIns="0" anchor="t" anchorCtr="0" upright="1">
                          <a:spAutoFit/>
                        </wps:bodyPr>
                      </wps:wsp>
                      <wps:wsp>
                        <wps:cNvPr id="398997714" name="Rectangle 1327"/>
                        <wps:cNvSpPr>
                          <a:spLocks noChangeArrowheads="1"/>
                        </wps:cNvSpPr>
                        <wps:spPr bwMode="auto">
                          <a:xfrm>
                            <a:off x="164465" y="242570"/>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1287069163" name="Rectangle 1328"/>
                        <wps:cNvSpPr>
                          <a:spLocks noChangeArrowheads="1"/>
                        </wps:cNvSpPr>
                        <wps:spPr bwMode="auto">
                          <a:xfrm>
                            <a:off x="64770" y="73025"/>
                            <a:ext cx="1022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81</w:t>
                              </w:r>
                            </w:p>
                          </w:txbxContent>
                        </wps:txbx>
                        <wps:bodyPr rot="0" vert="horz" wrap="none" lIns="0" tIns="0" rIns="0" bIns="0" anchor="t" anchorCtr="0" upright="1">
                          <a:spAutoFit/>
                        </wps:bodyPr>
                      </wps:wsp>
                      <wps:wsp>
                        <wps:cNvPr id="1336765960" name="Rectangle 1329"/>
                        <wps:cNvSpPr>
                          <a:spLocks noChangeArrowheads="1"/>
                        </wps:cNvSpPr>
                        <wps:spPr bwMode="auto">
                          <a:xfrm>
                            <a:off x="164465" y="30480"/>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1209621189" name="Rectangle 1330"/>
                        <wps:cNvSpPr>
                          <a:spLocks noChangeArrowheads="1"/>
                        </wps:cNvSpPr>
                        <wps:spPr bwMode="auto">
                          <a:xfrm>
                            <a:off x="203200" y="2100580"/>
                            <a:ext cx="2038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1993</w:t>
                              </w:r>
                            </w:p>
                          </w:txbxContent>
                        </wps:txbx>
                        <wps:bodyPr rot="0" vert="horz" wrap="none" lIns="0" tIns="0" rIns="0" bIns="0" anchor="t" anchorCtr="0" upright="1">
                          <a:spAutoFit/>
                        </wps:bodyPr>
                      </wps:wsp>
                      <wps:wsp>
                        <wps:cNvPr id="954360550" name="Rectangle 1331"/>
                        <wps:cNvSpPr>
                          <a:spLocks noChangeArrowheads="1"/>
                        </wps:cNvSpPr>
                        <wps:spPr bwMode="auto">
                          <a:xfrm>
                            <a:off x="400050" y="205803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147792942" name="Rectangle 1332"/>
                        <wps:cNvSpPr>
                          <a:spLocks noChangeArrowheads="1"/>
                        </wps:cNvSpPr>
                        <wps:spPr bwMode="auto">
                          <a:xfrm>
                            <a:off x="395605" y="2100580"/>
                            <a:ext cx="2038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1998</w:t>
                              </w:r>
                            </w:p>
                          </w:txbxContent>
                        </wps:txbx>
                        <wps:bodyPr rot="0" vert="horz" wrap="none" lIns="0" tIns="0" rIns="0" bIns="0" anchor="t" anchorCtr="0" upright="1">
                          <a:spAutoFit/>
                        </wps:bodyPr>
                      </wps:wsp>
                      <wps:wsp>
                        <wps:cNvPr id="2143446771" name="Rectangle 1333"/>
                        <wps:cNvSpPr>
                          <a:spLocks noChangeArrowheads="1"/>
                        </wps:cNvSpPr>
                        <wps:spPr bwMode="auto">
                          <a:xfrm>
                            <a:off x="592455" y="205803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797396849" name="Rectangle 1334"/>
                        <wps:cNvSpPr>
                          <a:spLocks noChangeArrowheads="1"/>
                        </wps:cNvSpPr>
                        <wps:spPr bwMode="auto">
                          <a:xfrm>
                            <a:off x="596900" y="2100580"/>
                            <a:ext cx="2038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2003</w:t>
                              </w:r>
                            </w:p>
                          </w:txbxContent>
                        </wps:txbx>
                        <wps:bodyPr rot="0" vert="horz" wrap="none" lIns="0" tIns="0" rIns="0" bIns="0" anchor="t" anchorCtr="0" upright="1">
                          <a:spAutoFit/>
                        </wps:bodyPr>
                      </wps:wsp>
                      <wps:wsp>
                        <wps:cNvPr id="1141803327" name="Rectangle 1335"/>
                        <wps:cNvSpPr>
                          <a:spLocks noChangeArrowheads="1"/>
                        </wps:cNvSpPr>
                        <wps:spPr bwMode="auto">
                          <a:xfrm>
                            <a:off x="794385" y="205803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2111808772" name="Rectangle 1336"/>
                        <wps:cNvSpPr>
                          <a:spLocks noChangeArrowheads="1"/>
                        </wps:cNvSpPr>
                        <wps:spPr bwMode="auto">
                          <a:xfrm>
                            <a:off x="792480" y="2100580"/>
                            <a:ext cx="2038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2008</w:t>
                              </w:r>
                            </w:p>
                          </w:txbxContent>
                        </wps:txbx>
                        <wps:bodyPr rot="0" vert="horz" wrap="none" lIns="0" tIns="0" rIns="0" bIns="0" anchor="t" anchorCtr="0" upright="1">
                          <a:spAutoFit/>
                        </wps:bodyPr>
                      </wps:wsp>
                      <wps:wsp>
                        <wps:cNvPr id="1221517620" name="Rectangle 1337"/>
                        <wps:cNvSpPr>
                          <a:spLocks noChangeArrowheads="1"/>
                        </wps:cNvSpPr>
                        <wps:spPr bwMode="auto">
                          <a:xfrm>
                            <a:off x="989965" y="205803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1630085190" name="Rectangle 1338"/>
                        <wps:cNvSpPr>
                          <a:spLocks noChangeArrowheads="1"/>
                        </wps:cNvSpPr>
                        <wps:spPr bwMode="auto">
                          <a:xfrm>
                            <a:off x="985520" y="2100580"/>
                            <a:ext cx="2038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2013</w:t>
                              </w:r>
                            </w:p>
                          </w:txbxContent>
                        </wps:txbx>
                        <wps:bodyPr rot="0" vert="horz" wrap="none" lIns="0" tIns="0" rIns="0" bIns="0" anchor="t" anchorCtr="0" upright="1">
                          <a:spAutoFit/>
                        </wps:bodyPr>
                      </wps:wsp>
                      <wps:wsp>
                        <wps:cNvPr id="2130413192" name="Rectangle 1339"/>
                        <wps:cNvSpPr>
                          <a:spLocks noChangeArrowheads="1"/>
                        </wps:cNvSpPr>
                        <wps:spPr bwMode="auto">
                          <a:xfrm>
                            <a:off x="1182370" y="205803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1163948036" name="Rectangle 1340"/>
                        <wps:cNvSpPr>
                          <a:spLocks noChangeArrowheads="1"/>
                        </wps:cNvSpPr>
                        <wps:spPr bwMode="auto">
                          <a:xfrm>
                            <a:off x="1177925" y="2100580"/>
                            <a:ext cx="2038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2018</w:t>
                              </w:r>
                            </w:p>
                          </w:txbxContent>
                        </wps:txbx>
                        <wps:bodyPr rot="0" vert="horz" wrap="none" lIns="0" tIns="0" rIns="0" bIns="0" anchor="t" anchorCtr="0" upright="1">
                          <a:spAutoFit/>
                        </wps:bodyPr>
                      </wps:wsp>
                      <wps:wsp>
                        <wps:cNvPr id="1294721689" name="Rectangle 1341"/>
                        <wps:cNvSpPr>
                          <a:spLocks noChangeArrowheads="1"/>
                        </wps:cNvSpPr>
                        <wps:spPr bwMode="auto">
                          <a:xfrm>
                            <a:off x="1374775" y="205803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623408962" name="Rectangle 1342"/>
                        <wps:cNvSpPr>
                          <a:spLocks noChangeArrowheads="1"/>
                        </wps:cNvSpPr>
                        <wps:spPr bwMode="auto">
                          <a:xfrm>
                            <a:off x="1370965" y="2100580"/>
                            <a:ext cx="2038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2023</w:t>
                              </w:r>
                            </w:p>
                          </w:txbxContent>
                        </wps:txbx>
                        <wps:bodyPr rot="0" vert="horz" wrap="none" lIns="0" tIns="0" rIns="0" bIns="0" anchor="t" anchorCtr="0" upright="1">
                          <a:spAutoFit/>
                        </wps:bodyPr>
                      </wps:wsp>
                      <wps:wsp>
                        <wps:cNvPr id="558159452" name="Rectangle 1343"/>
                        <wps:cNvSpPr>
                          <a:spLocks noChangeArrowheads="1"/>
                        </wps:cNvSpPr>
                        <wps:spPr bwMode="auto">
                          <a:xfrm>
                            <a:off x="1567815" y="205803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350360881" name="Rectangle 1344"/>
                        <wps:cNvSpPr>
                          <a:spLocks noChangeArrowheads="1"/>
                        </wps:cNvSpPr>
                        <wps:spPr bwMode="auto">
                          <a:xfrm>
                            <a:off x="1573530" y="2100580"/>
                            <a:ext cx="2038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2028</w:t>
                              </w:r>
                            </w:p>
                          </w:txbxContent>
                        </wps:txbx>
                        <wps:bodyPr rot="0" vert="horz" wrap="none" lIns="0" tIns="0" rIns="0" bIns="0" anchor="t" anchorCtr="0" upright="1">
                          <a:spAutoFit/>
                        </wps:bodyPr>
                      </wps:wsp>
                      <wps:wsp>
                        <wps:cNvPr id="919648801" name="Rectangle 1345"/>
                        <wps:cNvSpPr>
                          <a:spLocks noChangeArrowheads="1"/>
                        </wps:cNvSpPr>
                        <wps:spPr bwMode="auto">
                          <a:xfrm>
                            <a:off x="1770380" y="205803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1703987719" name="Rectangle 1346"/>
                        <wps:cNvSpPr>
                          <a:spLocks noChangeArrowheads="1"/>
                        </wps:cNvSpPr>
                        <wps:spPr bwMode="auto">
                          <a:xfrm>
                            <a:off x="1766570" y="2099310"/>
                            <a:ext cx="2038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2033</w:t>
                              </w:r>
                            </w:p>
                          </w:txbxContent>
                        </wps:txbx>
                        <wps:bodyPr rot="0" vert="horz" wrap="none" lIns="0" tIns="0" rIns="0" bIns="0" anchor="t" anchorCtr="0" upright="1">
                          <a:spAutoFit/>
                        </wps:bodyPr>
                      </wps:wsp>
                      <wps:wsp>
                        <wps:cNvPr id="1705777912" name="Rectangle 1347"/>
                        <wps:cNvSpPr>
                          <a:spLocks noChangeArrowheads="1"/>
                        </wps:cNvSpPr>
                        <wps:spPr bwMode="auto">
                          <a:xfrm>
                            <a:off x="1963420" y="205676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19800153" name="Rectangle 1348"/>
                        <wps:cNvSpPr>
                          <a:spLocks noChangeArrowheads="1"/>
                        </wps:cNvSpPr>
                        <wps:spPr bwMode="auto">
                          <a:xfrm>
                            <a:off x="1958975" y="2099310"/>
                            <a:ext cx="2038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2038</w:t>
                              </w:r>
                            </w:p>
                          </w:txbxContent>
                        </wps:txbx>
                        <wps:bodyPr rot="0" vert="horz" wrap="none" lIns="0" tIns="0" rIns="0" bIns="0" anchor="t" anchorCtr="0" upright="1">
                          <a:spAutoFit/>
                        </wps:bodyPr>
                      </wps:wsp>
                      <wps:wsp>
                        <wps:cNvPr id="1436225844" name="Rectangle 1349"/>
                        <wps:cNvSpPr>
                          <a:spLocks noChangeArrowheads="1"/>
                        </wps:cNvSpPr>
                        <wps:spPr bwMode="auto">
                          <a:xfrm>
                            <a:off x="2155825" y="205676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1790124734" name="Rectangle 1350"/>
                        <wps:cNvSpPr>
                          <a:spLocks noChangeArrowheads="1"/>
                        </wps:cNvSpPr>
                        <wps:spPr bwMode="auto">
                          <a:xfrm>
                            <a:off x="2151380" y="2099310"/>
                            <a:ext cx="2038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2043</w:t>
                              </w:r>
                            </w:p>
                          </w:txbxContent>
                        </wps:txbx>
                        <wps:bodyPr rot="0" vert="horz" wrap="none" lIns="0" tIns="0" rIns="0" bIns="0" anchor="t" anchorCtr="0" upright="1">
                          <a:spAutoFit/>
                        </wps:bodyPr>
                      </wps:wsp>
                      <wps:wsp>
                        <wps:cNvPr id="335789075" name="Rectangle 1351"/>
                        <wps:cNvSpPr>
                          <a:spLocks noChangeArrowheads="1"/>
                        </wps:cNvSpPr>
                        <wps:spPr bwMode="auto">
                          <a:xfrm>
                            <a:off x="2348865" y="205676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1671642428" name="Rectangle 1352"/>
                        <wps:cNvSpPr>
                          <a:spLocks noChangeArrowheads="1"/>
                        </wps:cNvSpPr>
                        <wps:spPr bwMode="auto">
                          <a:xfrm>
                            <a:off x="2345690" y="2099310"/>
                            <a:ext cx="2038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16"/>
                                  <w:szCs w:val="16"/>
                                </w:rPr>
                                <w:t>2048</w:t>
                              </w:r>
                            </w:p>
                          </w:txbxContent>
                        </wps:txbx>
                        <wps:bodyPr rot="0" vert="horz" wrap="none" lIns="0" tIns="0" rIns="0" bIns="0" anchor="t" anchorCtr="0" upright="1">
                          <a:spAutoFit/>
                        </wps:bodyPr>
                      </wps:wsp>
                      <wps:wsp>
                        <wps:cNvPr id="590293395" name="Rectangle 1353"/>
                        <wps:cNvSpPr>
                          <a:spLocks noChangeArrowheads="1"/>
                        </wps:cNvSpPr>
                        <wps:spPr bwMode="auto">
                          <a:xfrm>
                            <a:off x="2542540" y="2056765"/>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646611105" name="Rectangle 1354"/>
                        <wps:cNvSpPr>
                          <a:spLocks noChangeArrowheads="1"/>
                        </wps:cNvSpPr>
                        <wps:spPr bwMode="auto">
                          <a:xfrm>
                            <a:off x="210185" y="2440940"/>
                            <a:ext cx="2224405"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805366" name="Line 1355"/>
                        <wps:cNvCnPr>
                          <a:cxnSpLocks noChangeShapeType="1"/>
                        </wps:cNvCnPr>
                        <wps:spPr bwMode="auto">
                          <a:xfrm>
                            <a:off x="247015" y="2505075"/>
                            <a:ext cx="22034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881830960" name="Rectangle 1356"/>
                        <wps:cNvSpPr>
                          <a:spLocks noChangeArrowheads="1"/>
                        </wps:cNvSpPr>
                        <wps:spPr bwMode="auto">
                          <a:xfrm>
                            <a:off x="487045" y="2463800"/>
                            <a:ext cx="80899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rFonts w:ascii="Arial" w:hAnsi="Arial" w:cs="Arial"/>
                                  <w:color w:val="000000"/>
                                  <w:sz w:val="12"/>
                                  <w:szCs w:val="12"/>
                                </w:rPr>
                                <w:t>Reguljärt sysselsatta 20</w:t>
                              </w:r>
                            </w:p>
                          </w:txbxContent>
                        </wps:txbx>
                        <wps:bodyPr rot="0" vert="horz" wrap="none" lIns="0" tIns="0" rIns="0" bIns="0" anchor="t" anchorCtr="0" upright="1">
                          <a:spAutoFit/>
                        </wps:bodyPr>
                      </wps:wsp>
                      <wps:wsp>
                        <wps:cNvPr id="1789768373" name="Rectangle 1357"/>
                        <wps:cNvSpPr>
                          <a:spLocks noChangeArrowheads="1"/>
                        </wps:cNvSpPr>
                        <wps:spPr bwMode="auto">
                          <a:xfrm>
                            <a:off x="1269365" y="2463800"/>
                            <a:ext cx="552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sidP="00EB489D"/>
                          </w:txbxContent>
                        </wps:txbx>
                        <wps:bodyPr rot="0" vert="horz" wrap="none" lIns="0" tIns="0" rIns="0" bIns="0" anchor="t" anchorCtr="0" upright="1">
                          <a:spAutoFit/>
                        </wps:bodyPr>
                      </wps:wsp>
                      <wps:wsp>
                        <wps:cNvPr id="2009814525" name="Rectangle 1358"/>
                        <wps:cNvSpPr>
                          <a:spLocks noChangeArrowheads="1"/>
                        </wps:cNvSpPr>
                        <wps:spPr bwMode="auto">
                          <a:xfrm>
                            <a:off x="1292860" y="2463800"/>
                            <a:ext cx="2755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pPr>
                                <w:rPr>
                                  <w:sz w:val="12"/>
                                  <w:szCs w:val="12"/>
                                </w:rPr>
                              </w:pPr>
                              <w:r w:rsidRPr="004E3EB6">
                                <w:rPr>
                                  <w:rFonts w:ascii="Arial" w:hAnsi="Arial" w:cs="Arial"/>
                                  <w:color w:val="000000"/>
                                  <w:sz w:val="12"/>
                                  <w:szCs w:val="12"/>
                                </w:rPr>
                                <w:t>–64 år</w:t>
                              </w:r>
                            </w:p>
                          </w:txbxContent>
                        </wps:txbx>
                        <wps:bodyPr rot="0" vert="horz" wrap="square" lIns="0" tIns="0" rIns="0" bIns="0" anchor="t" anchorCtr="0" upright="1">
                          <a:spAutoFit/>
                        </wps:bodyPr>
                      </wps:wsp>
                      <wps:wsp>
                        <wps:cNvPr id="174761462" name="Rectangle 1359"/>
                        <wps:cNvSpPr>
                          <a:spLocks noChangeArrowheads="1"/>
                        </wps:cNvSpPr>
                        <wps:spPr bwMode="auto">
                          <a:xfrm>
                            <a:off x="1460500" y="2399030"/>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g:wgp>
                        <wpg:cNvPr id="1796807519" name="Group 1362"/>
                        <wpg:cNvGrpSpPr>
                          <a:grpSpLocks/>
                        </wpg:cNvGrpSpPr>
                        <wpg:grpSpPr bwMode="auto">
                          <a:xfrm>
                            <a:off x="1625600" y="2486660"/>
                            <a:ext cx="27305" cy="27940"/>
                            <a:chOff x="2560" y="3916"/>
                            <a:chExt cx="43" cy="44"/>
                          </a:xfrm>
                        </wpg:grpSpPr>
                        <wps:wsp>
                          <wps:cNvPr id="1686356879" name="Rectangle 1360"/>
                          <wps:cNvSpPr>
                            <a:spLocks noChangeArrowheads="1"/>
                          </wps:cNvSpPr>
                          <wps:spPr bwMode="auto">
                            <a:xfrm>
                              <a:off x="2560" y="3916"/>
                              <a:ext cx="43"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491796" name="Rectangle 1361"/>
                          <wps:cNvSpPr>
                            <a:spLocks noChangeArrowheads="1"/>
                          </wps:cNvSpPr>
                          <wps:spPr bwMode="auto">
                            <a:xfrm>
                              <a:off x="2560" y="3916"/>
                              <a:ext cx="43" cy="44"/>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5649849" name="Rectangle 1363"/>
                        <wps:cNvSpPr>
                          <a:spLocks noChangeArrowheads="1"/>
                        </wps:cNvSpPr>
                        <wps:spPr bwMode="auto">
                          <a:xfrm>
                            <a:off x="1773555" y="2463800"/>
                            <a:ext cx="32639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rFonts w:ascii="Arial" w:hAnsi="Arial" w:cs="Arial"/>
                                  <w:color w:val="000000"/>
                                  <w:sz w:val="12"/>
                                  <w:szCs w:val="12"/>
                                </w:rPr>
                                <w:t>Sysse</w:t>
                              </w:r>
                              <w:r w:rsidRPr="004E3EB6">
                                <w:rPr>
                                  <w:rFonts w:ascii="Arial" w:hAnsi="Arial" w:cs="Arial"/>
                                  <w:color w:val="000000"/>
                                  <w:sz w:val="12"/>
                                  <w:szCs w:val="12"/>
                                </w:rPr>
                                <w:t>l</w:t>
                              </w:r>
                              <w:r w:rsidRPr="004E3EB6">
                                <w:rPr>
                                  <w:rFonts w:ascii="Arial" w:hAnsi="Arial" w:cs="Arial"/>
                                  <w:color w:val="000000"/>
                                  <w:sz w:val="12"/>
                                  <w:szCs w:val="12"/>
                                </w:rPr>
                                <w:t>sät</w:t>
                              </w:r>
                            </w:p>
                          </w:txbxContent>
                        </wps:txbx>
                        <wps:bodyPr rot="0" vert="horz" wrap="none" lIns="0" tIns="0" rIns="0" bIns="0" anchor="t" anchorCtr="0" upright="1">
                          <a:spAutoFit/>
                        </wps:bodyPr>
                      </wps:wsp>
                      <wps:wsp>
                        <wps:cNvPr id="1588711733" name="Rectangle 1364"/>
                        <wps:cNvSpPr>
                          <a:spLocks noChangeArrowheads="1"/>
                        </wps:cNvSpPr>
                        <wps:spPr bwMode="auto">
                          <a:xfrm>
                            <a:off x="2089785" y="2463800"/>
                            <a:ext cx="215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rFonts w:ascii="Arial" w:hAnsi="Arial" w:cs="Arial"/>
                                  <w:color w:val="000000"/>
                                  <w:sz w:val="12"/>
                                  <w:szCs w:val="12"/>
                                </w:rPr>
                                <w:t>t</w:t>
                              </w:r>
                            </w:p>
                          </w:txbxContent>
                        </wps:txbx>
                        <wps:bodyPr rot="0" vert="horz" wrap="none" lIns="0" tIns="0" rIns="0" bIns="0" anchor="t" anchorCtr="0" upright="1">
                          <a:spAutoFit/>
                        </wps:bodyPr>
                      </wps:wsp>
                      <wps:wsp>
                        <wps:cNvPr id="1015835439" name="Rectangle 1365"/>
                        <wps:cNvSpPr>
                          <a:spLocks noChangeArrowheads="1"/>
                        </wps:cNvSpPr>
                        <wps:spPr bwMode="auto">
                          <a:xfrm>
                            <a:off x="2110105" y="2463800"/>
                            <a:ext cx="30543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rFonts w:ascii="Arial" w:hAnsi="Arial" w:cs="Arial"/>
                                  <w:color w:val="000000"/>
                                  <w:sz w:val="12"/>
                                  <w:szCs w:val="12"/>
                                </w:rPr>
                                <w:t>ningsmål</w:t>
                              </w:r>
                            </w:p>
                          </w:txbxContent>
                        </wps:txbx>
                        <wps:bodyPr rot="0" vert="horz" wrap="none" lIns="0" tIns="0" rIns="0" bIns="0" anchor="t" anchorCtr="0" upright="1">
                          <a:spAutoFit/>
                        </wps:bodyPr>
                      </wps:wsp>
                      <wps:wsp>
                        <wps:cNvPr id="1817700406" name="Rectangle 1366"/>
                        <wps:cNvSpPr>
                          <a:spLocks noChangeArrowheads="1"/>
                        </wps:cNvSpPr>
                        <wps:spPr bwMode="auto">
                          <a:xfrm>
                            <a:off x="2402840" y="2399030"/>
                            <a:ext cx="38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Pr="004E3EB6" w:rsidRDefault="0012302D">
                              <w:r w:rsidRPr="004E3EB6">
                                <w:rPr>
                                  <w:color w:val="000000"/>
                                  <w:sz w:val="24"/>
                                  <w:szCs w:val="24"/>
                                </w:rPr>
                                <w:t xml:space="preserve"> </w:t>
                              </w:r>
                            </w:p>
                          </w:txbxContent>
                        </wps:txbx>
                        <wps:bodyPr rot="0" vert="horz" wrap="none" lIns="0" tIns="0" rIns="0" bIns="0" anchor="t" anchorCtr="0" upright="1">
                          <a:spAutoFit/>
                        </wps:bodyPr>
                      </wps:wsp>
                      <wps:wsp>
                        <wps:cNvPr id="558633398" name="Line 1367"/>
                        <wps:cNvCnPr>
                          <a:cxnSpLocks noChangeShapeType="1"/>
                        </wps:cNvCnPr>
                        <wps:spPr bwMode="auto">
                          <a:xfrm>
                            <a:off x="2094230" y="769620"/>
                            <a:ext cx="441325" cy="1104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Arbetsyta 1" o:spid="_x0000_s1026" editas="canvas" style="width:208.5pt;height:225.25pt;mso-position-horizontal-relative:char;mso-position-vertical-relative:line" coordsize="26479,28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">
                <v:shape id="_x0000_s1027" type="#_x0000_t75" style="position:absolute;width:26479;height:28606;visibility:visible;mso-wrap-style:square">
                  <v:fill o:detectmouseclick="t"/>
                  <v:path o:connecttype="none"/>
                </v:shape>
                <v:rect id="Rectangle 1206" o:spid="_x0000_s1028" style="position:absolute;top:12;width:38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207" o:spid="_x0000_s1029" style="position:absolute;left:444;top:444;width:25552;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" stroked="f"/>
                <v:shape id="Freeform 1208" o:spid="_x0000_s1030" style="position:absolute;left:2463;top:18618;width:22613;height:19;visibility:visible;mso-wrap-style:square;v-text-anchor:top" coordsize="246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" path="m8,r,c12,,16,3,16,8v,4,-4,8,-8,8l8,16c3,16,,12,,8,,3,3,,8,xm40,r,c44,,48,3,48,8v,4,-4,8,-8,8l40,16v-5,,-8,-4,-8,-8c32,3,35,,40,xm72,r,c76,,80,3,80,8v,4,-4,8,-8,8l72,16v-5,,-8,-4,-8,-8c64,3,67,,72,xm104,r,c108,,112,3,112,8v,4,-4,8,-8,8l104,16v-5,,-8,-4,-8,-8c96,3,99,,104,xm136,r,c140,,144,3,144,8v,4,-4,8,-8,8l136,16v-5,,-8,-4,-8,-8c128,3,131,,136,xm168,r,c172,,176,3,176,8v,4,-4,8,-8,8l168,16v-5,,-8,-4,-8,-8c160,3,163,,168,xm200,r,c204,,208,3,208,8v,4,-4,8,-8,8l200,16v-5,,-8,-4,-8,-8c192,3,195,,200,xm232,r,c236,,240,3,240,8v,4,-4,8,-8,8l232,16v-5,,-8,-4,-8,-8c224,3,227,,232,xm264,r,c268,,272,3,272,8v,4,-4,8,-8,8l264,16v-4,,-8,-4,-8,-8c256,3,260,,264,xm296,r,c300,,304,3,304,8v,4,-4,8,-8,8l296,16v-4,,-8,-4,-8,-8c288,3,292,,296,xm328,r,c332,,336,3,336,8v,4,-4,8,-8,8l328,16v-4,,-8,-4,-8,-8c320,3,324,,328,xm360,r,c364,,368,3,368,8v,4,-4,8,-8,8l360,16v-4,,-8,-4,-8,-8c352,3,356,,360,xm392,r,c396,,400,3,400,8v,4,-4,8,-8,8l392,16v-4,,-8,-4,-8,-8c384,3,388,,392,xm424,r,c428,,432,3,432,8v,4,-4,8,-8,8l424,16v-4,,-8,-4,-8,-8c416,3,420,,424,xm456,r,c460,,464,3,464,8v,4,-4,8,-8,8l456,16v-4,,-8,-4,-8,-8c448,3,452,,456,xm488,r,c492,,496,4,496,8v,4,-4,8,-8,8l488,16v-4,,-8,-4,-8,-8c480,4,484,,488,xm520,r,c524,,528,4,528,8v,4,-4,8,-8,8l520,16v-4,,-8,-4,-8,-8c512,4,516,,520,xm552,r,c557,,560,4,560,8v,4,-3,8,-8,8l552,16v-4,,-8,-4,-8,-8c544,4,548,,552,xm584,r,c589,,592,4,592,8v,4,-3,8,-8,8l584,16v-4,,-8,-4,-8,-8c576,4,580,,584,xm616,r,c621,,624,4,624,8v,4,-3,8,-8,8l616,16v-4,,-8,-4,-8,-8c608,4,612,,616,xm648,r,c653,,656,4,656,8v,4,-3,8,-8,8l648,16v-4,,-8,-4,-8,-8c640,4,644,,648,xm680,r,c685,,688,4,688,8v,4,-3,8,-8,8l680,16v-4,,-8,-4,-8,-8c672,4,676,,680,xm712,r,c717,,720,4,720,8v,4,-3,8,-8,8l712,16v-4,,-8,-4,-8,-8c704,4,708,,712,xm744,r,c749,,752,4,752,8v,4,-3,8,-8,8l744,16v-4,,-8,-4,-8,-8c736,4,740,,744,xm776,r,c781,,784,4,784,8v,4,-3,8,-8,8l776,16v-4,,-8,-4,-8,-8c768,4,772,,776,xm808,r,c813,,816,4,816,8v,4,-3,8,-8,8l808,16v-4,,-8,-4,-8,-8c800,4,804,,808,xm840,r,c845,,848,4,848,8v,4,-3,8,-8,8l840,16v-4,,-8,-4,-8,-8c832,4,836,,840,xm872,r,c877,,880,4,880,8v,4,-3,8,-8,8l872,16v-4,,-8,-4,-8,-8c864,4,868,,872,xm904,r,c909,,912,4,912,8v,4,-3,8,-8,8l904,16v-4,,-8,-4,-8,-8c896,4,900,,904,xm936,r,c941,,944,4,944,8v,4,-3,8,-8,8l936,16v-4,,-8,-4,-8,-8c928,4,932,,936,xm968,r,c973,,976,4,976,8v,4,-3,8,-8,8l968,16v-4,,-8,-4,-8,-8c960,4,964,,968,xm1000,r,c1005,,1008,4,1008,8v,4,-3,8,-8,8l1000,16v-4,,-8,-4,-8,-8c992,4,996,,1000,xm1032,r,c1037,,1040,4,1040,8v,4,-3,8,-8,8l1032,16v-4,,-8,-4,-8,-8c1024,4,1028,,1032,xm1064,r,c1069,,1072,4,1072,8v,4,-3,8,-8,8l1064,16v-4,,-8,-4,-8,-8c1056,4,1060,,1064,xm1096,r,c1101,,1104,4,1104,8v,4,-3,8,-8,8l1096,16v-4,,-8,-4,-8,-8c1088,4,1092,,1096,xm1128,r,c1133,,1136,4,1136,8v,4,-3,8,-8,8l1128,16v-4,,-8,-4,-8,-8c1120,4,1124,,1128,xm1160,r,c1165,,1168,4,1168,8v,5,-3,8,-8,8l1160,16v-4,,-8,-3,-8,-8c1152,4,1156,,1160,xm1192,r,c1197,,1200,4,1200,8v,5,-3,8,-8,8l1192,16v-4,,-8,-3,-8,-8c1184,4,1188,,1192,xm1224,r,c1229,,1232,4,1232,8v,5,-3,8,-8,8l1224,16v-4,,-8,-3,-8,-8c1216,4,1220,,1224,xm1256,r,c1261,,1264,4,1264,8v,5,-3,8,-8,8l1256,16v-4,,-8,-3,-8,-8c1248,4,1252,,1256,xm1288,r,c1293,,1296,4,1296,8v,5,-3,8,-8,8l1288,16v-4,,-8,-3,-8,-8c1280,4,1284,,1288,xm1320,r,c1325,,1328,4,1328,8v,5,-3,8,-8,8l1320,16v-4,,-8,-3,-8,-8c1312,4,1316,,1320,xm1352,r,c1357,,1360,4,1360,8v,5,-3,8,-8,8l1352,16v-4,,-8,-3,-8,-8c1344,4,1348,,1352,xm1384,r1,c1389,,1393,4,1393,8v,5,-4,8,-8,8l1384,16v-4,,-8,-3,-8,-8c1376,4,1380,,1384,xm1417,r,c1421,,1425,4,1425,8v,5,-4,8,-8,8l1417,16v-5,,-9,-3,-9,-8c1408,4,1412,,1417,xm1449,r,c1453,,1457,4,1457,8v,5,-4,8,-8,8l1449,16v-5,,-8,-3,-8,-8c1441,4,1444,,1449,xm1481,r,c1485,,1489,4,1489,8v,5,-4,8,-8,8l1481,16v-5,,-8,-3,-8,-8c1473,4,1476,,1481,xm1513,r,c1517,,1521,4,1521,8v,5,-4,8,-8,8l1513,16v-5,,-8,-3,-8,-8c1505,4,1508,,1513,xm1545,r,c1549,,1553,4,1553,8v,5,-4,8,-8,8l1545,16v-5,,-8,-3,-8,-8c1537,4,1540,,1545,xm1577,r,c1581,,1585,4,1585,8v,5,-4,8,-8,8l1577,16v-5,,-8,-3,-8,-8c1569,4,1572,,1577,xm1609,r,c1613,,1617,4,1617,8v,5,-4,8,-8,8l1609,16v-5,,-8,-3,-8,-8c1601,4,1604,,1609,xm1641,r,c1645,,1649,4,1649,8v,5,-4,8,-8,8l1641,16v-5,,-8,-3,-8,-8c1633,4,1636,,1641,xm1673,r,c1677,,1681,4,1681,8v,5,-4,8,-8,8l1673,16v-5,,-8,-3,-8,-8c1665,4,1668,,1673,xm1705,r,c1709,,1713,4,1713,8v,5,-4,8,-8,8l1705,16v-5,,-8,-3,-8,-8c1697,4,1700,,1705,xm1737,r,c1741,,1745,4,1745,8v,5,-4,8,-8,8l1737,16v-5,,-8,-3,-8,-8c1729,4,1732,,1737,xm1769,r,c1773,,1777,4,1777,8v,5,-4,8,-8,8l1769,16v-5,,-8,-3,-8,-8c1761,4,1764,,1769,xm1801,r,c1805,,1809,4,1809,8v,5,-4,8,-8,8l1801,16v-5,,-8,-3,-8,-8c1793,4,1796,,1801,xm1833,r,c1837,,1841,4,1841,8v,5,-4,8,-8,8l1833,16v-5,,-8,-3,-8,-8c1825,4,1828,,1833,xm1865,r,c1869,,1873,4,1873,8v,5,-4,8,-8,8l1865,16v-5,,-8,-3,-8,-8c1857,4,1860,,1865,xm1897,r,c1901,,1905,4,1905,8v,5,-4,8,-8,8l1897,16v-5,,-8,-3,-8,-8c1889,4,1892,,1897,xm1929,r,c1933,,1937,4,1937,8v,5,-4,8,-8,8l1929,16v-5,,-8,-3,-8,-8c1921,4,1924,,1929,xm1961,r,c1965,,1969,4,1969,8v,5,-4,8,-8,8l1961,16v-5,,-8,-3,-8,-8c1953,4,1956,,1961,xm1993,r,c1997,,2001,4,2001,8v,5,-4,8,-8,8l1993,16v-5,,-8,-3,-8,-8c1985,4,1988,,1993,xm2025,r,c2029,,2033,4,2033,8v,5,-4,8,-8,8l2025,16v-5,,-8,-3,-8,-8c2017,4,2020,,2025,xm2057,r,c2061,,2065,4,2065,8v,5,-4,8,-8,8l2057,16v-5,,-8,-3,-8,-8c2049,4,2052,,2057,xm2089,r,c2093,,2097,4,2097,8v,5,-4,8,-8,8l2089,16v-5,,-8,-3,-8,-8c2081,4,2084,,2089,xm2121,r,c2125,,2129,4,2129,8v,5,-4,8,-8,8l2121,16v-5,,-8,-3,-8,-8c2113,4,2116,,2121,xm2153,r,c2157,,2161,4,2161,8v,5,-4,8,-8,8l2153,16v-5,,-8,-3,-8,-8c2145,4,2148,,2153,xm2185,r,c2189,,2193,4,2193,8v,5,-4,8,-8,8l2185,16v-5,,-8,-3,-8,-8c2177,4,2180,,2185,xm2217,r,c2221,,2225,4,2225,8v,5,-4,8,-8,8l2217,16v-5,,-8,-3,-8,-8c2209,4,2212,,2217,xm2249,r,c2253,,2257,4,2257,8v,5,-4,8,-8,8l2249,16v-5,,-8,-3,-8,-8c2241,4,2244,,2249,xm2281,r,c2285,,2289,4,2289,8v,5,-4,8,-8,8l2281,16v-4,,-8,-3,-8,-8c2273,4,2277,,2281,xm2313,r,c2317,,2321,4,2321,8v,5,-4,8,-8,8l2313,16v-4,,-8,-3,-8,-8c2305,4,2309,,2313,xm2345,r,c2349,,2353,4,2353,8v,5,-4,8,-8,8l2345,16v-4,,-8,-3,-8,-8c2337,4,2341,,2345,xm2377,r,c2381,,2385,4,2385,8v,5,-4,8,-8,8l2377,16v-4,,-8,-3,-8,-8c2369,4,2373,,2377,xm2409,r,c2413,,2417,4,2417,8v,5,-4,8,-8,8l2409,16v-4,,-8,-3,-8,-8c2401,4,2405,,2409,xm2441,r,c2445,,2449,4,2449,8v,5,-4,8,-8,8l2441,16v-4,,-8,-3,-8,-8c2433,4,2437,,2441,xm2473,r,c2477,,2481,4,2481,8v,5,-4,8,-8,8l2473,16v-4,,-8,-3,-8,-8c2465,4,2469,,2473,xm2505,r,c2509,,2513,4,2513,8v,5,-4,8,-8,8l2505,16v-4,,-8,-3,-8,-8c2497,4,2501,,2505,xm2537,r,c2541,,2545,4,2545,8v,5,-4,8,-8,8l2537,16v-4,,-8,-3,-8,-8c2529,4,2533,,2537,xm2569,r,c2573,,2577,4,2577,8v,5,-4,8,-8,8l2569,16v-4,,-8,-3,-8,-8c2561,4,2565,,2569,xm2601,r,c2606,,2609,4,2609,8v,5,-3,8,-8,8l2601,16v-4,,-8,-3,-8,-8c2593,4,2597,,2601,xm2633,r,c2638,,2641,4,2641,8v,5,-3,8,-8,8l2633,16v-4,,-8,-3,-8,-8c2625,4,2629,,2633,xm2665,r,c2670,,2673,4,2673,8v,5,-3,8,-8,8l2665,16v-4,,-8,-3,-8,-8c2657,4,2661,,2665,xm2697,r,c2702,,2705,4,2705,8v,5,-3,8,-8,8l2697,16v-4,,-8,-3,-8,-8c2689,4,2693,,2697,xm2729,r,c2734,,2737,4,2737,8v,5,-3,8,-8,8l2729,16v-4,,-8,-3,-8,-8c2721,4,2725,,2729,xm2761,r,c2766,,2769,4,2769,8v,5,-3,8,-8,8l2761,16v-4,,-8,-3,-8,-8c2753,4,2757,,2761,xm2793,r,c2798,,2801,4,2801,8v,5,-3,8,-8,8l2793,16v-4,,-8,-3,-8,-8c2785,4,2789,,2793,xm2825,r,c2830,,2833,4,2833,8v,5,-3,8,-8,8l2825,16v-4,,-8,-3,-8,-8c2817,4,2821,,2825,xm2857,r,c2862,,2865,4,2865,8v,5,-3,8,-8,8l2857,16v-4,,-8,-3,-8,-8c2849,4,2853,,2857,xm2889,1r,c2894,1,2897,4,2897,9v,4,-3,8,-8,8l2889,17v-4,,-8,-4,-8,-8c2881,4,2885,1,2889,1xm2921,1r,c2926,1,2929,4,2929,9v,4,-3,8,-8,8l2921,17v-4,,-8,-4,-8,-8c2913,4,2917,1,2921,1xm2953,1r,c2958,1,2961,4,2961,9v,4,-3,8,-8,8l2953,17v-4,,-8,-4,-8,-8c2945,4,2949,1,2953,1xm2985,1r,c2990,1,2993,4,2993,9v,4,-3,8,-8,8l2985,17v-4,,-8,-4,-8,-8c2977,4,2981,1,2985,1xm3017,1r,c3022,1,3025,4,3025,9v,4,-3,8,-8,8l3017,17v-4,,-8,-4,-8,-8c3009,4,3013,1,3017,1xm3049,1r,c3054,1,3057,4,3057,9v,4,-3,8,-8,8l3049,17v-4,,-8,-4,-8,-8c3041,4,3045,1,3049,1xm3081,1r,c3086,1,3089,4,3089,9v,4,-3,8,-8,8l3081,17v-4,,-8,-4,-8,-8c3073,4,3077,1,3081,1xm3113,1r,c3118,1,3121,4,3121,9v,4,-3,8,-8,8l3113,17v-4,,-8,-4,-8,-8c3105,4,3109,1,3113,1xm3145,1r,c3150,1,3153,4,3153,9v,4,-3,8,-8,8l3145,17v-4,,-8,-4,-8,-8c3137,4,3141,1,3145,1xm3177,1r,c3182,1,3185,4,3185,9v,4,-3,8,-8,8l3177,17v-4,,-8,-4,-8,-8c3169,4,3173,1,3177,1xm3209,1r,c3214,1,3217,4,3217,9v,4,-3,8,-8,8l3209,17v-4,,-8,-4,-8,-8c3201,4,3205,1,3209,1xm3241,1r,c3246,1,3249,4,3249,9v,4,-3,8,-8,8l3241,17v-4,,-8,-4,-8,-8c3233,4,3237,1,3241,1xm3273,1r,c3278,1,3281,4,3281,9v,4,-3,8,-8,8l3273,17v-4,,-8,-4,-8,-8c3265,4,3269,1,3273,1xm3305,1r,c3310,1,3313,4,3313,9v,4,-3,8,-8,8l3305,17v-4,,-8,-4,-8,-8c3297,4,3301,1,3305,1xm3337,1r,c3342,1,3345,4,3345,9v,4,-3,8,-8,8l3337,17v-4,,-8,-4,-8,-8c3329,4,3333,1,3337,1xm3369,1r,c3374,1,3377,4,3377,9v,4,-3,8,-8,8l3369,17v-4,,-8,-4,-8,-8c3361,4,3365,1,3369,1xm3401,1r,c3406,1,3409,4,3409,9v,4,-3,8,-8,8l3401,17v-4,,-8,-4,-8,-8c3393,4,3397,1,3401,1xm3433,1r1,c3438,1,3442,4,3442,9v,4,-4,8,-8,8l3433,17v-4,,-8,-4,-8,-8c3425,4,3429,1,3433,1xm3466,1r,c3470,1,3474,4,3474,9v,4,-4,8,-8,8l3466,17v-5,,-9,-4,-9,-8c3457,4,3461,1,3466,1xm3498,1r,c3502,1,3506,4,3506,9v,4,-4,8,-8,8l3498,17v-5,,-8,-4,-8,-8c3490,4,3493,1,3498,1xm3530,1r,c3534,1,3538,4,3538,9v,4,-4,8,-8,8l3530,17v-5,,-8,-4,-8,-8c3522,4,3525,1,3530,1xm3562,1r,c3566,1,3570,4,3570,9v,4,-4,8,-8,8l3562,17v-5,,-8,-4,-8,-8c3554,4,3557,1,3562,1xm3594,1r,c3598,1,3602,4,3602,9v,4,-4,8,-8,8l3594,17v-5,,-8,-4,-8,-8c3586,4,3589,1,3594,1xm3626,1r,c3630,1,3634,4,3634,9v,4,-4,8,-8,8l3626,17v-5,,-8,-4,-8,-8c3618,4,3621,1,3626,1xm3658,1r,c3662,1,3666,4,3666,9v,4,-4,8,-8,8l3658,17v-5,,-8,-4,-8,-8c3650,4,3653,1,3658,1xm3690,1r,c3694,1,3698,4,3698,9v,4,-4,8,-8,8l3690,17v-5,,-8,-4,-8,-8c3682,4,3685,1,3690,1xm3722,1r,c3726,1,3730,4,3730,9v,4,-4,8,-8,8l3722,17v-5,,-8,-4,-8,-8c3714,4,3717,1,3722,1xm3754,1r,c3758,1,3762,4,3762,9v,4,-4,8,-8,8l3754,17v-5,,-8,-4,-8,-8c3746,4,3749,1,3754,1xm3786,1r,c3790,1,3794,4,3794,9v,4,-4,8,-8,8l3786,17v-5,,-8,-4,-8,-8c3778,4,3781,1,3786,1xm3818,1r,c3822,1,3826,4,3826,9v,4,-4,8,-8,8l3818,17v-5,,-8,-4,-8,-8c3810,4,3813,1,3818,1xm3850,1r,c3854,1,3858,4,3858,9v,4,-4,8,-8,8l3850,17v-5,,-8,-4,-8,-8c3842,4,3845,1,3850,1xm3882,1r,c3886,1,3890,4,3890,9v,4,-4,8,-8,8l3882,17v-5,,-8,-4,-8,-8c3874,4,3877,1,3882,1xm3914,1r,c3918,1,3922,4,3922,9v,4,-4,8,-8,8l3914,17v-5,,-8,-4,-8,-8c3906,4,3909,1,3914,1xm3946,1r,c3950,1,3954,4,3954,9v,4,-4,8,-8,8l3946,17v-5,,-8,-4,-8,-8c3938,4,3941,1,3946,1xm3978,1r,c3982,1,3986,4,3986,9v,4,-4,8,-8,8l3978,17v-5,,-8,-4,-8,-8c3970,4,3973,1,3978,1xm4010,1r,c4014,1,4018,4,4018,9v,4,-4,8,-8,8l4010,17v-5,,-8,-4,-8,-8c4002,4,4005,1,4010,1xm4042,1r,c4046,1,4050,4,4050,9v,4,-4,8,-8,8l4042,17v-5,,-8,-4,-8,-8c4034,4,4037,1,4042,1xm4074,1r,c4078,1,4082,4,4082,9v,4,-4,8,-8,8l4074,17v-5,,-8,-4,-8,-8c4066,4,4069,1,4074,1xm4106,1r,c4110,1,4114,4,4114,9v,4,-4,8,-8,8l4106,17v-5,,-8,-4,-8,-8c4098,4,4101,1,4106,1xm4138,1r,c4142,1,4146,4,4146,9v,4,-4,8,-8,8l4138,17v-5,,-8,-4,-8,-8c4130,4,4133,1,4138,1xm4170,1r,c4174,1,4178,4,4178,9v,4,-4,8,-8,8l4170,17v-5,,-8,-4,-8,-8c4162,4,4165,1,4170,1xm4202,1r,c4206,1,4210,4,4210,9v,4,-4,8,-8,8l4202,17v-5,,-8,-4,-8,-8c4194,4,4197,1,4202,1xm4234,1r,c4238,1,4242,4,4242,9v,4,-4,8,-8,8l4234,17v-5,,-8,-4,-8,-8c4226,4,4229,1,4234,1xm4266,1r,c4270,1,4274,4,4274,9v,4,-4,8,-8,8l4266,17v-5,,-8,-4,-8,-8c4258,4,4261,1,4266,1xm4298,1r,c4302,1,4306,4,4306,9v,4,-4,8,-8,8l4298,17v-5,,-8,-4,-8,-8c4290,4,4293,1,4298,1xm4330,1r,c4334,1,4338,4,4338,9v,4,-4,8,-8,8l4330,17v-4,,-8,-4,-8,-8c4322,4,4326,1,4330,1xm4362,1r,c4366,1,4370,4,4370,9v,4,-4,8,-8,8l4362,17v-4,,-8,-4,-8,-8c4354,4,4358,1,4362,1xm4394,1r,c4398,1,4402,4,4402,9v,4,-4,8,-8,8l4394,17v-4,,-8,-4,-8,-8c4386,4,4390,1,4394,1xm4426,1r,c4430,1,4434,4,4434,9v,4,-4,8,-8,8l4426,17v-4,,-8,-4,-8,-8c4418,4,4422,1,4426,1xm4458,1r,c4462,1,4466,4,4466,9v,4,-4,8,-8,8l4458,17v-4,,-8,-4,-8,-8c4450,4,4454,1,4458,1xm4490,1r,c4494,1,4498,4,4498,9v,4,-4,8,-8,8l4490,17v-4,,-8,-4,-8,-8c4482,4,4486,1,4490,1xm4522,1r,c4526,1,4530,4,4530,9v,4,-4,8,-8,8l4522,17v-4,,-8,-4,-8,-8c4514,4,4518,1,4522,1xm4554,1r,c4558,1,4562,4,4562,9v,4,-4,8,-8,8l4554,17v-4,,-8,-4,-8,-8c4546,4,4550,1,4554,1xm4586,1r,c4590,1,4594,5,4594,9v,4,-4,8,-8,8l4586,17v-4,,-8,-4,-8,-8c4578,5,4582,1,4586,1xm4618,1r,c4622,1,4626,5,4626,9v,4,-4,8,-8,8l4618,17v-4,,-8,-4,-8,-8c4610,5,4614,1,4618,1xm4650,1r,c4655,1,4658,5,4658,9v,4,-3,8,-8,8l4650,17v-4,,-8,-4,-8,-8c4642,5,4646,1,4650,1xm4682,1r,c4687,1,4690,5,4690,9v,4,-3,8,-8,8l4682,17v-4,,-8,-4,-8,-8c4674,5,4678,1,4682,1xm4714,1r,c4719,1,4722,5,4722,9v,4,-3,8,-8,8l4714,17v-4,,-8,-4,-8,-8c4706,5,4710,1,4714,1xm4746,1r,c4751,1,4754,5,4754,9v,4,-3,8,-8,8l4746,17v-4,,-8,-4,-8,-8c4738,5,4742,1,4746,1xm4778,1r,c4783,1,4786,5,4786,9v,4,-3,8,-8,8l4778,17v-4,,-8,-4,-8,-8c4770,5,4774,1,4778,1xm4810,1r,c4815,1,4818,5,4818,9v,4,-3,8,-8,8l4810,17v-4,,-8,-4,-8,-8c4802,5,4806,1,4810,1xm4842,1r,c4847,1,4850,5,4850,9v,4,-3,8,-8,8l4842,17v-4,,-8,-4,-8,-8c4834,5,4838,1,4842,1xm4874,1r,c4879,1,4882,5,4882,9v,4,-3,8,-8,8l4874,17v-4,,-8,-4,-8,-8c4866,5,4870,1,4874,1xm4906,1r,c4911,1,4914,5,4914,9v,4,-3,8,-8,8l4906,17v-4,,-8,-4,-8,-8c4898,5,4902,1,4906,1xm4938,1r,c4943,1,4946,5,4946,9v,4,-3,8,-8,8l4938,17v-4,,-8,-4,-8,-8c4930,5,4934,1,4938,1xm4970,1r,c4975,1,4978,5,4978,9v,4,-3,8,-8,8l4970,17v-4,,-8,-4,-8,-8c4962,5,4966,1,4970,1xm5002,1r,c5007,1,5010,5,5010,9v,4,-3,8,-8,8l5002,17v-4,,-8,-4,-8,-8c4994,5,4998,1,5002,1xm5034,1r,c5039,1,5042,5,5042,9v,4,-3,8,-8,8l5034,17v-4,,-8,-4,-8,-8c5026,5,5030,1,5034,1xm5066,1r,c5071,1,5074,5,5074,9v,4,-3,8,-8,8l5066,17v-4,,-8,-4,-8,-8c5058,5,5062,1,5066,1xm5098,1r,c5103,1,5106,5,5106,9v,4,-3,8,-8,8l5098,17v-4,,-8,-4,-8,-8c5090,5,5094,1,5098,1xm5130,1r,c5135,1,5138,5,5138,9v,4,-3,8,-8,8l5130,17v-4,,-8,-4,-8,-8c5122,5,5126,1,5130,1xm5162,1r,c5167,1,5170,5,5170,9v,4,-3,8,-8,8l5162,17v-4,,-8,-4,-8,-8c5154,5,5158,1,5162,1xm5194,1r,c5199,1,5202,5,5202,9v,4,-3,8,-8,8l5194,17v-4,,-8,-4,-8,-8c5186,5,5190,1,5194,1xm5226,1r,c5231,1,5234,5,5234,9v,4,-3,8,-8,8l5226,17v-4,,-8,-4,-8,-8c5218,5,5222,1,5226,1xm5258,1r,c5263,1,5266,5,5266,9v,5,-3,8,-8,8l5258,17v-4,,-8,-3,-8,-8c5250,5,5254,1,5258,1xm5290,1r,c5295,1,5298,5,5298,9v,5,-3,8,-8,8l5290,17v-4,,-8,-3,-8,-8c5282,5,5286,1,5290,1xm5322,1r,c5327,1,5330,5,5330,9v,5,-3,8,-8,8l5322,17v-4,,-8,-3,-8,-8c5314,5,5318,1,5322,1xm5354,1r,c5359,1,5362,5,5362,9v,5,-3,8,-8,8l5354,17v-4,,-8,-3,-8,-8c5346,5,5350,1,5354,1xm5386,1r,c5391,1,5394,5,5394,9v,5,-3,8,-8,8l5386,17v-4,,-8,-3,-8,-8c5378,5,5382,1,5386,1xm5418,1r,c5423,1,5426,5,5426,9v,5,-3,8,-8,8l5418,17v-4,,-8,-3,-8,-8c5410,5,5414,1,5418,1xm5450,1r,c5455,1,5458,5,5458,9v,5,-3,8,-8,8l5450,17v-4,,-8,-3,-8,-8c5442,5,5446,1,5450,1xm5482,1r1,c5487,1,5491,5,5491,9v,5,-4,8,-8,8l5482,17v-4,,-8,-3,-8,-8c5474,5,5478,1,5482,1xm5515,1r,c5519,1,5523,5,5523,9v,5,-4,8,-8,8l5515,17v-5,,-8,-3,-8,-8c5507,5,5510,1,5515,1xm5547,1r,c5551,1,5555,5,5555,9v,5,-4,8,-8,8l5547,17v-5,,-8,-3,-8,-8c5539,5,5542,1,5547,1xm5579,1r,c5583,1,5587,5,5587,9v,5,-4,8,-8,8l5579,17v-5,,-8,-3,-8,-8c5571,5,5574,1,5579,1xm5611,1r,c5615,1,5619,5,5619,9v,5,-4,8,-8,8l5611,17v-5,,-8,-3,-8,-8c5603,5,5606,1,5611,1xm5643,1r,c5647,1,5651,5,5651,9v,5,-4,8,-8,8l5643,17v-5,,-8,-3,-8,-8c5635,5,5638,1,5643,1xm5675,1r,c5679,1,5683,5,5683,9v,5,-4,8,-8,8l5675,17v-5,,-8,-3,-8,-8c5667,5,5670,1,5675,1xm5707,1r,c5711,1,5715,5,5715,9v,5,-4,8,-8,8l5707,17v-5,,-8,-3,-8,-8c5699,5,5702,1,5707,1xm5739,1r,c5743,1,5747,5,5747,9v,5,-4,8,-8,8l5739,17v-5,,-8,-3,-8,-8c5731,5,5734,1,5739,1xm5771,1r,c5775,1,5779,5,5779,9v,5,-4,8,-8,8l5771,17v-5,,-8,-3,-8,-8c5763,5,5766,1,5771,1xm5803,1r,c5807,1,5811,5,5811,9v,5,-4,8,-8,8l5803,17v-5,,-8,-3,-8,-8c5795,5,5798,1,5803,1xm5835,1r,c5839,1,5843,5,5843,9v,5,-4,8,-8,8l5835,17v-5,,-8,-3,-8,-8c5827,5,5830,1,5835,1xm5867,1r,c5871,1,5875,5,5875,9v,5,-4,8,-8,8l5867,17v-5,,-8,-3,-8,-8c5859,5,5862,1,5867,1xm5899,1r,c5903,1,5907,5,5907,9v,5,-4,8,-8,8l5899,17v-5,,-8,-3,-8,-8c5891,5,5894,1,5899,1xm5931,1r,c5935,1,5939,5,5939,9v,5,-4,8,-8,8l5931,17v-5,,-8,-3,-8,-8c5923,5,5926,1,5931,1xm5963,1r,c5967,1,5971,5,5971,9v,5,-4,8,-8,8l5963,17v-5,,-8,-3,-8,-8c5955,5,5958,1,5963,1xm5995,1r,c5999,1,6003,5,6003,9v,5,-4,8,-8,8l5995,17v-5,,-8,-3,-8,-8c5987,5,5990,1,5995,1xm6027,1r,c6031,1,6035,5,6035,9v,5,-4,8,-8,8l6027,17v-5,,-8,-3,-8,-8c6019,5,6022,1,6027,1xm6059,1r,c6063,1,6067,5,6067,9v,5,-4,8,-8,8l6059,17v-5,,-8,-3,-8,-8c6051,5,6054,1,6059,1xm6091,1r,c6095,1,6099,5,6099,9v,5,-4,8,-8,8l6091,17v-5,,-8,-3,-8,-8c6083,5,6086,1,6091,1xm6123,1r,c6127,1,6131,5,6131,9v,5,-4,8,-8,8l6123,17v-5,,-8,-3,-8,-8c6115,5,6118,1,6123,1xm6155,1r,c6159,1,6163,5,6163,9v,5,-4,8,-8,8l6155,17v-5,,-8,-3,-8,-8c6147,5,6150,1,6155,1xm6187,1r,c6191,1,6195,5,6195,9v,5,-4,8,-8,8l6187,17v-5,,-8,-3,-8,-8c6179,5,6182,1,6187,1xm6219,1r,c6223,1,6227,5,6227,9v,5,-4,8,-8,8l6219,17v-5,,-8,-3,-8,-8c6211,5,6214,1,6219,1xm6251,1r,c6255,1,6259,5,6259,9v,5,-4,8,-8,8l6251,17v-5,,-8,-3,-8,-8c6243,5,6246,1,6251,1xm6283,1r,c6287,1,6291,5,6291,9v,5,-4,8,-8,8l6283,17v-5,,-8,-3,-8,-8c6275,5,6278,1,6283,1xm6315,1r,c6319,1,6323,5,6323,9v,5,-4,8,-8,8l6315,17v-5,,-8,-3,-8,-8c6307,5,6310,1,6315,1xm6347,1r,c6351,1,6355,5,6355,9v,5,-4,8,-8,8l6347,17v-5,,-8,-3,-8,-8c6339,5,6342,1,6347,1xm6379,1r,c6383,1,6387,5,6387,9v,5,-4,8,-8,8l6379,17v-4,,-8,-3,-8,-8c6371,5,6375,1,6379,1xm6411,1r,c6415,1,6419,5,6419,9v,5,-4,8,-8,8l6411,17v-4,,-8,-3,-8,-8c6403,5,6407,1,6411,1xm6443,1r,c6447,1,6451,5,6451,9v,5,-4,8,-8,8l6443,17v-4,,-8,-3,-8,-8c6435,5,6439,1,6443,1xm6475,1r,c6479,1,6483,5,6483,9v,5,-4,8,-8,8l6475,17v-4,,-8,-3,-8,-8c6467,5,6471,1,6475,1xm6507,1r,c6511,1,6515,5,6515,9v,5,-4,8,-8,8l6507,17v-4,,-8,-3,-8,-8c6499,5,6503,1,6507,1xm6539,1r,c6543,1,6547,5,6547,9v,5,-4,8,-8,8l6539,17v-4,,-8,-3,-8,-8c6531,5,6535,1,6539,1xm6571,1r,c6575,1,6579,5,6579,9v,5,-4,8,-8,8l6571,17v-4,,-8,-3,-8,-8c6563,5,6567,1,6571,1xm6603,1r,c6607,1,6611,5,6611,9v,5,-4,8,-8,8l6603,17v-4,,-8,-3,-8,-8c6595,5,6599,1,6603,1xm6635,1r,c6639,1,6643,5,6643,9v,5,-4,8,-8,8l6635,17v-4,,-8,-3,-8,-8c6627,5,6631,1,6635,1xm6667,1r,c6672,1,6675,5,6675,9v,5,-3,8,-8,8l6667,17v-4,,-8,-3,-8,-8c6659,5,6663,1,6667,1xm6699,1r,c6704,1,6707,5,6707,9v,5,-3,8,-8,8l6699,17v-4,,-8,-3,-8,-8c6691,5,6695,1,6699,1xm6731,1r,c6736,1,6739,5,6739,9v,5,-3,8,-8,8l6731,17v-4,,-8,-3,-8,-8c6723,5,6727,1,6731,1xm6763,1r,c6768,1,6771,5,6771,9v,5,-3,8,-8,8l6763,17v-4,,-8,-3,-8,-8c6755,5,6759,1,6763,1xm6795,1r,c6800,1,6803,5,6803,9v,5,-3,8,-8,8l6795,17v-4,,-8,-3,-8,-8c6787,5,6791,1,6795,1xm6827,1r,c6832,1,6835,5,6835,9v,5,-3,8,-8,8l6827,17v-4,,-8,-3,-8,-8c6819,5,6823,1,6827,1xm6859,1r,c6864,1,6867,5,6867,9v,5,-3,8,-8,8l6859,17v-4,,-8,-3,-8,-8c6851,5,6855,1,6859,1xm6891,1r,c6896,1,6899,5,6899,9v,5,-3,8,-8,8l6891,17v-4,,-8,-3,-8,-8c6883,5,6887,1,6891,1xm6923,1r,c6928,1,6931,5,6931,9v,5,-3,8,-8,8l6923,17v-4,,-8,-3,-8,-8c6915,5,6919,1,6923,1xm6955,1r,c6960,1,6963,5,6963,9v,5,-3,8,-8,8l6955,17v-4,,-8,-3,-8,-8c6947,5,6951,1,6955,1xm6987,2r,c6992,2,6995,5,6995,10v,4,-3,8,-8,8l6987,18v-4,,-8,-4,-8,-8c6979,5,6983,2,6987,2xm7019,2r,c7024,2,7027,5,7027,10v,4,-3,8,-8,8l7019,18v-4,,-8,-4,-8,-8c7011,5,7015,2,7019,2xm7051,2r,c7056,2,7059,5,7059,10v,4,-3,8,-8,8l7051,18v-4,,-8,-4,-8,-8c7043,5,7047,2,7051,2xm7083,2r,c7088,2,7091,5,7091,10v,4,-3,8,-8,8l7083,18v-4,,-8,-4,-8,-8c7075,5,7079,2,7083,2xm7115,2r,c7120,2,7123,5,7123,10v,4,-3,8,-8,8l7115,18v-4,,-8,-4,-8,-8c7107,5,7111,2,7115,2xm7147,2r,c7152,2,7155,5,7155,10v,4,-3,8,-8,8l7147,18v-4,,-8,-4,-8,-8c7139,5,7143,2,7147,2xm7179,2r,c7184,2,7187,5,7187,10v,4,-3,8,-8,8l7179,18v-4,,-8,-4,-8,-8c7171,5,7175,2,7179,2xm7211,2r,c7216,2,7219,5,7219,10v,4,-3,8,-8,8l7211,18v-4,,-8,-4,-8,-8c7203,5,7207,2,7211,2xm7243,2r,c7248,2,7251,5,7251,10v,4,-3,8,-8,8l7243,18v-4,,-8,-4,-8,-8c7235,5,7239,2,7243,2xm7275,2r,c7280,2,7283,5,7283,10v,4,-3,8,-8,8l7275,18v-4,,-8,-4,-8,-8c7267,5,7271,2,7275,2xm7307,2r,c7312,2,7315,5,7315,10v,4,-3,8,-8,8l7307,18v-4,,-8,-4,-8,-8c7299,5,7303,2,7307,2xm7339,2r,c7344,2,7347,5,7347,10v,4,-3,8,-8,8l7339,18v-4,,-8,-4,-8,-8c7331,5,7335,2,7339,2xm7371,2r,c7376,2,7379,5,7379,10v,4,-3,8,-8,8l7371,18v-4,,-8,-4,-8,-8c7363,5,7367,2,7371,2xm7403,2r,c7408,2,7411,5,7411,10v,4,-3,8,-8,8l7403,18v-4,,-8,-4,-8,-8c7395,5,7399,2,7403,2xm7435,2r,c7440,2,7443,5,7443,10v,4,-3,8,-8,8l7435,18v-4,,-8,-4,-8,-8c7427,5,7431,2,7435,2xm7467,2r,c7472,2,7475,5,7475,10v,4,-3,8,-8,8l7467,18v-4,,-8,-4,-8,-8c7459,5,7463,2,7467,2xm7499,2r,c7504,2,7507,5,7507,10v,4,-3,8,-8,8l7499,18v-4,,-8,-4,-8,-8c7491,5,7495,2,7499,2xm7531,2r1,c7536,2,7540,5,7540,10v,4,-4,8,-8,8l7531,18v-4,,-8,-4,-8,-8c7523,5,7527,2,7531,2xm7564,2r,c7568,2,7572,5,7572,10v,4,-4,8,-8,8l7564,18v-5,,-8,-4,-8,-8c7556,5,7559,2,7564,2xm7596,2r,c7600,2,7604,5,7604,10v,4,-4,8,-8,8l7596,18v-5,,-8,-4,-8,-8c7588,5,7591,2,7596,2xm7628,2r,c7632,2,7636,5,7636,10v,4,-4,8,-8,8l7628,18v-5,,-8,-4,-8,-8c7620,5,7623,2,7628,2xm7660,2r,c7664,2,7668,5,7668,10v,4,-4,8,-8,8l7660,18v-5,,-8,-4,-8,-8c7652,5,7655,2,7660,2xm7692,2r,c7696,2,7700,5,7700,10v,4,-4,8,-8,8l7692,18v-5,,-8,-4,-8,-8c7684,5,7687,2,7692,2xm7724,2r,c7728,2,7732,5,7732,10v,4,-4,8,-8,8l7724,18v-5,,-8,-4,-8,-8c7716,5,7719,2,7724,2xm7756,2r,c7760,2,7764,5,7764,10v,4,-4,8,-8,8l7756,18v-5,,-8,-4,-8,-8c7748,5,7751,2,7756,2xm7788,2r,c7792,2,7796,5,7796,10v,4,-4,8,-8,8l7788,18v-5,,-8,-4,-8,-8c7780,5,7783,2,7788,2xm7820,2r,c7824,2,7828,5,7828,10v,4,-4,8,-8,8l7820,18v-5,,-8,-4,-8,-8c7812,5,7815,2,7820,2xm7852,2r,c7856,2,7860,5,7860,10v,4,-4,8,-8,8l7852,18v-5,,-8,-4,-8,-8c7844,5,7847,2,7852,2xm7884,2r,c7888,2,7892,5,7892,10v,4,-4,8,-8,8l7884,18v-5,,-8,-4,-8,-8c7876,5,7879,2,7884,2xm7916,2r,c7920,2,7924,5,7924,10v,4,-4,8,-8,8l7916,18v-5,,-8,-4,-8,-8c7908,5,7911,2,7916,2xm7948,2r,c7952,2,7956,5,7956,10v,4,-4,8,-8,8l7948,18v-5,,-8,-4,-8,-8c7940,5,7943,2,7948,2xm7980,2r,c7984,2,7988,5,7988,10v,4,-4,8,-8,8l7980,18v-5,,-8,-4,-8,-8c7972,5,7975,2,7980,2xm8012,2r,c8016,2,8020,5,8020,10v,4,-4,8,-8,8l8012,18v-5,,-8,-4,-8,-8c8004,5,8007,2,8012,2xm8044,2r,c8048,2,8052,5,8052,10v,4,-4,8,-8,8l8044,18v-5,,-8,-4,-8,-8c8036,5,8039,2,8044,2xm8076,2r,c8080,2,8084,5,8084,10v,4,-4,8,-8,8l8076,18v-5,,-8,-4,-8,-8c8068,5,8071,2,8076,2xm8108,2r,c8112,2,8116,5,8116,10v,4,-4,8,-8,8l8108,18v-5,,-8,-4,-8,-8c8100,5,8103,2,8108,2xm8140,2r,c8144,2,8148,5,8148,10v,4,-4,8,-8,8l8140,18v-5,,-8,-4,-8,-8c8132,5,8135,2,8140,2xm8172,2r,c8176,2,8180,5,8180,10v,4,-4,8,-8,8l8172,18v-5,,-8,-4,-8,-8c8164,5,8167,2,8172,2xm8204,2r,c8208,2,8212,5,8212,10v,4,-4,8,-8,8l8204,18v-5,,-8,-4,-8,-8c8196,5,8199,2,8204,2xm8236,2r,c8240,2,8244,5,8244,10v,4,-4,8,-8,8l8236,18v-5,,-8,-4,-8,-8c8228,5,8231,2,8236,2xm8268,2r,c8272,2,8276,5,8276,10v,4,-4,8,-8,8l8268,18v-5,,-8,-4,-8,-8c8260,5,8263,2,8268,2xm8300,2r,c8304,2,8308,5,8308,10v,4,-4,8,-8,8l8300,18v-5,,-8,-4,-8,-8c8292,5,8295,2,8300,2xm8332,2r,c8336,2,8340,5,8340,10v,4,-4,8,-8,8l8332,18v-5,,-8,-4,-8,-8c8324,5,8327,2,8332,2xm8364,2r,c8368,2,8372,5,8372,10v,4,-4,8,-8,8l8364,18v-5,,-8,-4,-8,-8c8356,5,8359,2,8364,2xm8396,2r,c8400,2,8404,5,8404,10v,4,-4,8,-8,8l8396,18v-5,,-8,-4,-8,-8c8388,5,8391,2,8396,2xm8428,2r,c8432,2,8436,5,8436,10v,4,-4,8,-8,8l8428,18v-4,,-8,-4,-8,-8c8420,5,8424,2,8428,2xm8460,2r,c8464,2,8468,5,8468,10v,4,-4,8,-8,8l8460,18v-4,,-8,-4,-8,-8c8452,5,8456,2,8460,2xm8492,2r,c8496,2,8500,5,8500,10v,4,-4,8,-8,8l8492,18v-4,,-8,-4,-8,-8c8484,5,8488,2,8492,2xm8524,2r,c8528,2,8532,5,8532,10v,4,-4,8,-8,8l8524,18v-4,,-8,-4,-8,-8c8516,5,8520,2,8524,2xm8556,2r,c8560,2,8564,5,8564,10v,4,-4,8,-8,8l8556,18v-4,,-8,-4,-8,-8c8548,5,8552,2,8556,2xm8588,2r,c8592,2,8596,5,8596,10v,4,-4,8,-8,8l8588,18v-4,,-8,-4,-8,-8c8580,5,8584,2,8588,2xm8620,2r,c8624,2,8628,5,8628,10v,4,-4,8,-8,8l8620,18v-4,,-8,-4,-8,-8c8612,5,8616,2,8620,2xm8652,2r,c8656,2,8660,5,8660,10v,4,-4,8,-8,8l8652,18v-4,,-8,-4,-8,-8c8644,5,8648,2,8652,2xm8684,2r,c8688,2,8692,6,8692,10v,4,-4,8,-8,8l8684,18v-4,,-8,-4,-8,-8c8676,6,8680,2,8684,2xm8716,2r,c8721,2,8724,6,8724,10v,4,-3,8,-8,8l8716,18v-4,,-8,-4,-8,-8c8708,6,8712,2,8716,2xm8748,2r,c8753,2,8756,6,8756,10v,4,-3,8,-8,8l8748,18v-4,,-8,-4,-8,-8c8740,6,8744,2,8748,2xm8780,2r,c8785,2,8788,6,8788,10v,4,-3,8,-8,8l8780,18v-4,,-8,-4,-8,-8c8772,6,8776,2,8780,2xm8812,2r,c8817,2,8820,6,8820,10v,4,-3,8,-8,8l8812,18v-4,,-8,-4,-8,-8c8804,6,8808,2,8812,2xm8844,2r,c8849,2,8852,6,8852,10v,4,-3,8,-8,8l8844,18v-4,,-8,-4,-8,-8c8836,6,8840,2,8844,2xm8876,2r,c8881,2,8884,6,8884,10v,4,-3,8,-8,8l8876,18v-4,,-8,-4,-8,-8c8868,6,8872,2,8876,2xm8908,2r,c8913,2,8916,6,8916,10v,4,-3,8,-8,8l8908,18v-4,,-8,-4,-8,-8c8900,6,8904,2,8908,2xm8940,2r,c8945,2,8948,6,8948,10v,4,-3,8,-8,8l8940,18v-4,,-8,-4,-8,-8c8932,6,8936,2,8940,2xm8972,2r,c8977,2,8980,6,8980,10v,4,-3,8,-8,8l8972,18v-4,,-8,-4,-8,-8c8964,6,8968,2,8972,2xm9004,2r,c9009,2,9012,6,9012,10v,4,-3,8,-8,8l9004,18v-4,,-8,-4,-8,-8c8996,6,9000,2,9004,2xm9036,2r,c9041,2,9044,6,9044,10v,4,-3,8,-8,8l9036,18v-4,,-8,-4,-8,-8c9028,6,9032,2,9036,2xm9068,2r,c9073,2,9076,6,9076,10v,4,-3,8,-8,8l9068,18v-4,,-8,-4,-8,-8c9060,6,9064,2,9068,2xm9100,2r,c9105,2,9108,6,9108,10v,4,-3,8,-8,8l9100,18v-4,,-8,-4,-8,-8c9092,6,9096,2,9100,2xm9132,2r,c9137,2,9140,6,9140,10v,4,-3,8,-8,8l9132,18v-4,,-8,-4,-8,-8c9124,6,9128,2,9132,2xm9164,2r,c9169,2,9172,6,9172,10v,4,-3,8,-8,8l9164,18v-4,,-8,-4,-8,-8c9156,6,9160,2,9164,2xm9196,2r,c9201,2,9204,6,9204,10v,4,-3,8,-8,8l9196,18v-4,,-8,-4,-8,-8c9188,6,9192,2,9196,2xm9228,2r,c9233,2,9236,6,9236,10v,4,-3,8,-8,8l9228,18v-4,,-8,-4,-8,-8c9220,6,9224,2,9228,2xm9260,2r,c9265,2,9268,6,9268,10v,4,-3,8,-8,8l9260,18v-4,,-8,-4,-8,-8c9252,6,9256,2,9260,2xm9292,2r,c9297,2,9300,6,9300,10v,4,-3,8,-8,8l9292,18v-4,,-8,-4,-8,-8c9284,6,9288,2,9292,2xm9324,2r,c9329,2,9332,6,9332,10v,4,-3,8,-8,8l9324,18v-4,,-8,-4,-8,-8c9316,6,9320,2,9324,2xm9356,2r,c9361,2,9364,6,9364,10v,5,-3,8,-8,8l9356,18v-4,,-8,-3,-8,-8c9348,6,9352,2,9356,2xm9388,2r,c9393,2,9396,6,9396,10v,5,-3,8,-8,8l9388,18v-4,,-8,-3,-8,-8c9380,6,9384,2,9388,2xm9420,2r,c9425,2,9428,6,9428,10v,5,-3,8,-8,8l9420,18v-4,,-8,-3,-8,-8c9412,6,9416,2,9420,2xm9452,2r,c9457,2,9460,6,9460,10v,5,-3,8,-8,8l9452,18v-4,,-8,-3,-8,-8c9444,6,9448,2,9452,2xm9484,2r,c9489,2,9492,6,9492,10v,5,-3,8,-8,8l9484,18v-4,,-8,-3,-8,-8c9476,6,9480,2,9484,2xm9516,2r1,c9521,2,9525,6,9525,10v,5,-4,8,-8,8l9516,18v-4,,-8,-3,-8,-8c9508,6,9512,2,9516,2xm9549,2r,c9553,2,9557,6,9557,10v,5,-4,8,-8,8l9549,18v-5,,-8,-3,-8,-8c9541,6,9544,2,9549,2xm9581,2r,c9585,2,9589,6,9589,10v,5,-4,8,-8,8l9581,18v-5,,-8,-3,-8,-8c9573,6,9576,2,9581,2xm9613,2r,c9617,2,9621,6,9621,10v,5,-4,8,-8,8l9613,18v-5,,-8,-3,-8,-8c9605,6,9608,2,9613,2xm9645,2r,c9649,2,9653,6,9653,10v,5,-4,8,-8,8l9645,18v-5,,-8,-3,-8,-8c9637,6,9640,2,9645,2xm9677,2r,c9681,2,9685,6,9685,10v,5,-4,8,-8,8l9677,18v-5,,-8,-3,-8,-8c9669,6,9672,2,9677,2xm9709,2r,c9713,2,9717,6,9717,10v,5,-4,8,-8,8l9709,18v-5,,-8,-3,-8,-8c9701,6,9704,2,9709,2xm9741,2r,c9745,2,9749,6,9749,10v,5,-4,8,-8,8l9741,18v-5,,-8,-3,-8,-8c9733,6,9736,2,9741,2xm9773,2r,c9777,2,9781,6,9781,10v,5,-4,8,-8,8l9773,18v-5,,-8,-3,-8,-8c9765,6,9768,2,9773,2xm9805,2r,c9809,2,9813,6,9813,10v,5,-4,8,-8,8l9805,18v-5,,-8,-3,-8,-8c9797,6,9800,2,9805,2xm9837,2r,c9841,2,9845,6,9845,10v,5,-4,8,-8,8l9837,18v-5,,-8,-3,-8,-8c9829,6,9832,2,9837,2xm9869,2r,c9873,2,9877,6,9877,10v,5,-4,8,-8,8l9869,18v-5,,-8,-3,-8,-8c9861,6,9864,2,9869,2xm9901,2r,c9905,2,9909,6,9909,10v,5,-4,8,-8,8l9901,18v-5,,-8,-3,-8,-8c9893,6,9896,2,9901,2xm9933,2r,c9937,2,9941,6,9941,10v,5,-4,8,-8,8l9933,18v-5,,-8,-3,-8,-8c9925,6,9928,2,9933,2xm9965,2r,c9969,2,9973,6,9973,10v,5,-4,8,-8,8l9965,18v-5,,-8,-3,-8,-8c9957,6,9960,2,9965,2xm9997,2r,c10001,2,10005,6,10005,10v,5,-4,8,-8,8l9997,18v-5,,-8,-3,-8,-8c9989,6,9992,2,9997,2xm10029,2r,c10033,2,10037,6,10037,10v,5,-4,8,-8,8l10029,18v-5,,-8,-3,-8,-8c10021,6,10024,2,10029,2xm10061,2r,c10065,2,10069,6,10069,10v,5,-4,8,-8,8l10061,18v-5,,-8,-3,-8,-8c10053,6,10056,2,10061,2xm10093,2r,c10097,2,10101,6,10101,10v,5,-4,8,-8,8l10093,18v-5,,-8,-3,-8,-8c10085,6,10088,2,10093,2xm10125,2r,c10129,2,10133,6,10133,10v,5,-4,8,-8,8l10125,18v-5,,-8,-3,-8,-8c10117,6,10120,2,10125,2xm10157,2r,c10161,2,10165,6,10165,10v,5,-4,8,-8,8l10157,18v-5,,-8,-3,-8,-8c10149,6,10152,2,10157,2xm10189,2r,c10193,2,10197,6,10197,10v,5,-4,8,-8,8l10189,18v-5,,-8,-3,-8,-8c10181,6,10184,2,10189,2xm10221,2r,c10225,2,10229,6,10229,10v,5,-4,8,-8,8l10221,18v-5,,-8,-3,-8,-8c10213,6,10216,2,10221,2xm10253,2r,c10257,2,10261,6,10261,10v,5,-4,8,-8,8l10253,18v-5,,-8,-3,-8,-8c10245,6,10248,2,10253,2xm10285,2r,c10289,2,10293,6,10293,10v,5,-4,8,-8,8l10285,18v-5,,-8,-3,-8,-8c10277,6,10280,2,10285,2xm10317,2r,c10321,2,10325,6,10325,10v,5,-4,8,-8,8l10317,18v-5,,-8,-3,-8,-8c10309,6,10312,2,10317,2xm10349,2r,c10353,2,10357,6,10357,10v,5,-4,8,-8,8l10349,18v-4,,-8,-3,-8,-8c10341,6,10345,2,10349,2xm10381,2r,c10385,2,10389,6,10389,10v,5,-4,8,-8,8l10381,18v-4,,-8,-3,-8,-8c10373,6,10377,2,10381,2xm10413,2r,c10417,2,10421,6,10421,10v,5,-4,8,-8,8l10413,18v-4,,-8,-3,-8,-8c10405,6,10409,2,10413,2xm10445,2r,c10449,2,10453,6,10453,10v,5,-4,8,-8,8l10445,18v-4,,-8,-3,-8,-8c10437,6,10441,2,10445,2xm10477,2r,c10481,2,10485,6,10485,10v,5,-4,8,-8,8l10477,18v-4,,-8,-3,-8,-8c10469,6,10473,2,10477,2xm10509,2r,c10513,2,10517,6,10517,10v,5,-4,8,-8,8l10509,18v-4,,-8,-3,-8,-8c10501,6,10505,2,10509,2xm10541,2r,c10545,2,10549,6,10549,10v,5,-4,8,-8,8l10541,18v-4,,-8,-3,-8,-8c10533,6,10537,2,10541,2xm10573,2r,c10577,2,10581,6,10581,10v,5,-4,8,-8,8l10573,18v-4,,-8,-3,-8,-8c10565,6,10569,2,10573,2xm10605,2r,c10609,2,10613,6,10613,10v,5,-4,8,-8,8l10605,18v-4,,-8,-3,-8,-8c10597,6,10601,2,10605,2xm10637,2r,c10642,2,10645,6,10645,10v,5,-3,8,-8,8l10637,18v-4,,-8,-3,-8,-8c10629,6,10633,2,10637,2xm10669,2r,c10674,2,10677,6,10677,10v,5,-3,8,-8,8l10669,18v-4,,-8,-3,-8,-8c10661,6,10665,2,10669,2xm10701,2r,c10706,2,10709,6,10709,10v,5,-3,8,-8,8l10701,18v-4,,-8,-3,-8,-8c10693,6,10697,2,10701,2xm10733,2r,c10738,2,10741,6,10741,10v,5,-3,8,-8,8l10733,18v-4,,-8,-3,-8,-8c10725,6,10729,2,10733,2xm10765,2r,c10770,2,10773,6,10773,10v,5,-3,8,-8,8l10765,18v-4,,-8,-3,-8,-8c10757,6,10761,2,10765,2xm10797,2r,c10802,2,10805,6,10805,10v,5,-3,8,-8,8l10797,18v-4,,-8,-3,-8,-8c10789,6,10793,2,10797,2xm10829,2r,c10834,2,10837,6,10837,10v,5,-3,8,-8,8l10829,18v-4,,-8,-3,-8,-8c10821,6,10825,2,10829,2xm10861,2r,c10866,2,10869,6,10869,10v,5,-3,8,-8,8l10861,18v-4,,-8,-3,-8,-8c10853,6,10857,2,10861,2xm10893,2r,c10898,2,10901,6,10901,10v,5,-3,8,-8,8l10893,18v-4,,-8,-3,-8,-8c10885,6,10889,2,10893,2xm10925,2r,c10930,2,10933,6,10933,10v,5,-3,8,-8,8l10925,18v-4,,-8,-3,-8,-8c10917,6,10921,2,10925,2xm10957,2r,c10962,2,10965,6,10965,10v,5,-3,8,-8,8l10957,18v-4,,-8,-3,-8,-8c10949,6,10953,2,10957,2xm10989,2r,c10994,2,10997,6,10997,10v,5,-3,8,-8,8l10989,18v-4,,-8,-3,-8,-8c10981,6,10985,2,10989,2xm11021,2r,c11026,2,11029,6,11029,10v,5,-3,8,-8,8l11021,18v-4,,-8,-3,-8,-8c11013,6,11017,2,11021,2xm11053,2r,c11058,2,11061,6,11061,10v,5,-3,8,-8,8l11053,18v-4,,-8,-3,-8,-8c11045,6,11049,2,11053,2xm11085,3r,c11090,3,11093,6,11093,11v,4,-3,8,-8,8l11085,19v-4,,-8,-4,-8,-8c11077,6,11081,3,11085,3xm11117,3r,c11122,3,11125,6,11125,11v,4,-3,8,-8,8l11117,19v-4,,-8,-4,-8,-8c11109,6,11113,3,11117,3xm11149,3r,c11154,3,11157,6,11157,11v,4,-3,8,-8,8l11149,19v-4,,-8,-4,-8,-8c11141,6,11145,3,11149,3xm11181,3r,c11186,3,11189,6,11189,11v,4,-3,8,-8,8l11181,19v-4,,-8,-4,-8,-8c11173,6,11177,3,11181,3xm11213,3r,c11218,3,11221,6,11221,11v,4,-3,8,-8,8l11213,19v-4,,-8,-4,-8,-8c11205,6,11209,3,11213,3xm11245,3r,c11250,3,11253,6,11253,11v,4,-3,8,-8,8l11245,19v-4,,-8,-4,-8,-8c11237,6,11241,3,11245,3xm11277,3r,c11282,3,11285,6,11285,11v,4,-3,8,-8,8l11277,19v-4,,-8,-4,-8,-8c11269,6,11273,3,11277,3xm11309,3r,c11314,3,11317,6,11317,11v,4,-3,8,-8,8l11309,19v-4,,-8,-4,-8,-8c11301,6,11305,3,11309,3xm11341,3r,c11346,3,11349,6,11349,11v,4,-3,8,-8,8l11341,19v-4,,-8,-4,-8,-8c11333,6,11337,3,11341,3xm11373,3r,c11378,3,11381,6,11381,11v,4,-3,8,-8,8l11373,19v-4,,-8,-4,-8,-8c11365,6,11369,3,11373,3xm11405,3r,c11410,3,11413,6,11413,11v,4,-3,8,-8,8l11405,19v-4,,-8,-4,-8,-8c11397,6,11401,3,11405,3xm11437,3r1,c11442,3,11446,6,11446,11v,4,-4,8,-8,8l11437,19v-4,,-8,-4,-8,-8c11429,6,11433,3,11437,3xm11470,3r,c11474,3,11478,6,11478,11v,4,-4,8,-8,8l11470,19v-5,,-8,-4,-8,-8c11462,6,11465,3,11470,3xm11502,3r,c11506,3,11510,6,11510,11v,4,-4,8,-8,8l11502,19v-5,,-8,-4,-8,-8c11494,6,11497,3,11502,3xm11534,3r,c11538,3,11542,6,11542,11v,4,-4,8,-8,8l11534,19v-5,,-8,-4,-8,-8c11526,6,11529,3,11534,3xm11566,3r,c11570,3,11574,6,11574,11v,4,-4,8,-8,8l11566,19v-5,,-8,-4,-8,-8c11558,6,11561,3,11566,3xm11598,3r,c11602,3,11606,6,11606,11v,4,-4,8,-8,8l11598,19v-5,,-8,-4,-8,-8c11590,6,11593,3,11598,3xm11630,3r,c11634,3,11638,6,11638,11v,4,-4,8,-8,8l11630,19v-5,,-8,-4,-8,-8c11622,6,11625,3,11630,3xm11662,3r,c11666,3,11670,6,11670,11v,4,-4,8,-8,8l11662,19v-5,,-8,-4,-8,-8c11654,6,11657,3,11662,3xm11694,3r,c11698,3,11702,6,11702,11v,4,-4,8,-8,8l11694,19v-5,,-8,-4,-8,-8c11686,6,11689,3,11694,3xm11726,3r,c11730,3,11734,6,11734,11v,4,-4,8,-8,8l11726,19v-5,,-8,-4,-8,-8c11718,6,11721,3,11726,3xm11758,3r,c11762,3,11766,6,11766,11v,4,-4,8,-8,8l11758,19v-5,,-8,-4,-8,-8c11750,6,11753,3,11758,3xm11790,3r,c11794,3,11798,6,11798,11v,4,-4,8,-8,8l11790,19v-5,,-8,-4,-8,-8c11782,6,11785,3,11790,3xm11822,3r,c11826,3,11830,6,11830,11v,4,-4,8,-8,8l11822,19v-5,,-8,-4,-8,-8c11814,6,11817,3,11822,3xm11854,3r,c11858,3,11862,6,11862,11v,4,-4,8,-8,8l11854,19v-5,,-8,-4,-8,-8c11846,6,11849,3,11854,3xm11886,3r,c11890,3,11894,6,11894,11v,4,-4,8,-8,8l11886,19v-5,,-8,-4,-8,-8c11878,6,11881,3,11886,3xm11918,3r,c11922,3,11926,6,11926,11v,4,-4,8,-8,8l11918,19v-5,,-8,-4,-8,-8c11910,6,11913,3,11918,3xm11950,3r,c11954,3,11958,6,11958,11v,4,-4,8,-8,8l11950,19v-5,,-8,-4,-8,-8c11942,6,11945,3,11950,3xm11982,3r,c11986,3,11990,6,11990,11v,4,-4,8,-8,8l11982,19v-5,,-8,-4,-8,-8c11974,6,11977,3,11982,3xm12014,3r,c12018,3,12022,6,12022,11v,4,-4,8,-8,8l12014,19v-5,,-8,-4,-8,-8c12006,6,12009,3,12014,3xm12046,3r,c12050,3,12054,6,12054,11v,4,-4,8,-8,8l12046,19v-5,,-8,-4,-8,-8c12038,6,12041,3,12046,3xm12078,3r,c12082,3,12086,6,12086,11v,4,-4,8,-8,8l12078,19v-5,,-8,-4,-8,-8c12070,6,12073,3,12078,3xm12110,3r,c12114,3,12118,6,12118,11v,4,-4,8,-8,8l12110,19v-5,,-8,-4,-8,-8c12102,6,12105,3,12110,3xm12142,3r,c12146,3,12150,6,12150,11v,4,-4,8,-8,8l12142,19v-5,,-8,-4,-8,-8c12134,6,12137,3,12142,3xm12174,3r,c12178,3,12182,6,12182,11v,4,-4,8,-8,8l12174,19v-5,,-8,-4,-8,-8c12166,6,12169,3,12174,3xm12206,3r,c12210,3,12214,6,12214,11v,4,-4,8,-8,8l12206,19v-5,,-8,-4,-8,-8c12198,6,12201,3,12206,3xm12238,3r,c12242,3,12246,6,12246,11v,4,-4,8,-8,8l12238,19v-5,,-8,-4,-8,-8c12230,6,12233,3,12238,3xm12270,3r,c12274,3,12278,6,12278,11v,4,-4,8,-8,8l12270,19v-4,,-8,-4,-8,-8c12262,6,12266,3,12270,3xm12302,3r,c12306,3,12310,6,12310,11v,4,-4,8,-8,8l12302,19v-4,,-8,-4,-8,-8c12294,6,12298,3,12302,3xm12334,3r,c12338,3,12342,6,12342,11v,4,-4,8,-8,8l12334,19v-4,,-8,-4,-8,-8c12326,6,12330,3,12334,3xm12366,3r,c12370,3,12374,6,12374,11v,4,-4,8,-8,8l12366,19v-4,,-8,-4,-8,-8c12358,6,12362,3,12366,3xm12398,3r,c12402,3,12406,6,12406,11v,4,-4,8,-8,8l12398,19v-4,,-8,-4,-8,-8c12390,6,12394,3,12398,3xm12430,3r,c12434,3,12438,6,12438,11v,4,-4,8,-8,8l12430,19v-4,,-8,-4,-8,-8c12422,6,12426,3,12430,3xm12462,3r,c12466,3,12470,6,12470,11v,4,-4,8,-8,8l12462,19v-4,,-8,-4,-8,-8c12454,6,12458,3,12462,3xm12494,3r,c12498,3,12502,6,12502,11v,4,-4,8,-8,8l12494,19v-4,,-8,-4,-8,-8c12486,6,12490,3,12494,3xm12526,3r,c12530,3,12534,6,12534,11v,4,-4,8,-8,8l12526,19v-4,,-8,-4,-8,-8c12518,6,12522,3,12526,3xm12558,3r,c12563,3,12566,6,12566,11v,4,-3,8,-8,8l12558,19v-4,,-8,-4,-8,-8c12550,6,12554,3,12558,3xm12590,3r,c12595,3,12598,6,12598,11v,4,-3,8,-8,8l12590,19v-4,,-8,-4,-8,-8c12582,6,12586,3,12590,3xm12622,3r,c12627,3,12630,6,12630,11v,4,-3,8,-8,8l12622,19v-4,,-8,-4,-8,-8c12614,6,12618,3,12622,3xm12654,3r,c12659,3,12662,6,12662,11v,4,-3,8,-8,8l12654,19v-4,,-8,-4,-8,-8c12646,6,12650,3,12654,3xm12686,3r,c12691,3,12694,6,12694,11v,4,-3,8,-8,8l12686,19v-4,,-8,-4,-8,-8c12678,6,12682,3,12686,3xm12718,3r,c12723,3,12726,6,12726,11v,4,-3,8,-8,8l12718,19v-4,,-8,-4,-8,-8c12710,6,12714,3,12718,3xm12750,3r,c12755,3,12758,6,12758,11v,4,-3,8,-8,8l12750,19v-4,,-8,-4,-8,-8c12742,6,12746,3,12750,3xm12782,3r,c12787,3,12790,7,12790,11v,4,-3,8,-8,8l12782,19v-4,,-8,-4,-8,-8c12774,7,12778,3,12782,3xm12814,3r,c12819,3,12822,7,12822,11v,4,-3,8,-8,8l12814,19v-4,,-8,-4,-8,-8c12806,7,12810,3,12814,3xm12846,3r,c12851,3,12854,7,12854,11v,4,-3,8,-8,8l12846,19v-4,,-8,-4,-8,-8c12838,7,12842,3,12846,3xm12878,3r,c12883,3,12886,7,12886,11v,4,-3,8,-8,8l12878,19v-4,,-8,-4,-8,-8c12870,7,12874,3,12878,3xm12910,3r,c12915,3,12918,7,12918,11v,4,-3,8,-8,8l12910,19v-4,,-8,-4,-8,-8c12902,7,12906,3,12910,3xm12942,3r,c12947,3,12950,7,12950,11v,4,-3,8,-8,8l12942,19v-4,,-8,-4,-8,-8c12934,7,12938,3,12942,3xm12974,3r,c12979,3,12982,7,12982,11v,4,-3,8,-8,8l12974,19v-4,,-8,-4,-8,-8c12966,7,12970,3,12974,3xm13006,3r,c13011,3,13014,7,13014,11v,4,-3,8,-8,8l13006,19v-4,,-8,-4,-8,-8c12998,7,13002,3,13006,3xm13038,3r,c13043,3,13046,7,13046,11v,4,-3,8,-8,8l13038,19v-4,,-8,-4,-8,-8c13030,7,13034,3,13038,3xm13070,3r,c13075,3,13078,7,13078,11v,4,-3,8,-8,8l13070,19v-4,,-8,-4,-8,-8c13062,7,13066,3,13070,3xm13102,3r,c13107,3,13110,7,13110,11v,4,-3,8,-8,8l13102,19v-4,,-8,-4,-8,-8c13094,7,13098,3,13102,3xm13134,3r,c13139,3,13142,7,13142,11v,4,-3,8,-8,8l13134,19v-4,,-8,-4,-8,-8c13126,7,13130,3,13134,3xm13166,3r,c13171,3,13174,7,13174,11v,4,-3,8,-8,8l13166,19v-4,,-8,-4,-8,-8c13158,7,13162,3,13166,3xm13198,3r,c13203,3,13206,7,13206,11v,4,-3,8,-8,8l13198,19v-4,,-8,-4,-8,-8c13190,7,13194,3,13198,3xm13230,3r,c13235,3,13238,7,13238,11v,4,-3,8,-8,8l13230,19v-4,,-8,-4,-8,-8c13222,7,13226,3,13230,3xm13262,3r,c13267,3,13270,7,13270,11v,4,-3,8,-8,8l13262,19v-4,,-8,-4,-8,-8c13254,7,13258,3,13262,3xm13294,3r,c13299,3,13302,7,13302,11v,4,-3,8,-8,8l13294,19v-4,,-8,-4,-8,-8c13286,7,13290,3,13294,3xm13326,3r,c13331,3,13334,7,13334,11v,4,-3,8,-8,8l13326,19v-4,,-8,-4,-8,-8c13318,7,13322,3,13326,3xm13358,3r1,c13363,3,13367,7,13367,11v,4,-4,8,-8,8l13358,19v-4,,-8,-4,-8,-8c13350,7,13354,3,13358,3xm13391,3r,c13395,3,13399,7,13399,11v,4,-4,8,-8,8l13391,19v-5,,-8,-4,-8,-8c13383,7,13386,3,13391,3xm13423,3r,c13427,3,13431,7,13431,11v,4,-4,8,-8,8l13423,19v-5,,-8,-4,-8,-8c13415,7,13418,3,13423,3xm13455,3r,c13459,3,13463,7,13463,11v,5,-4,8,-8,8l13455,19v-5,,-8,-3,-8,-8c13447,7,13450,3,13455,3xm13487,3r,c13491,3,13495,7,13495,11v,5,-4,8,-8,8l13487,19v-5,,-8,-3,-8,-8c13479,7,13482,3,13487,3xm13519,3r,c13523,3,13527,7,13527,11v,5,-4,8,-8,8l13519,19v-5,,-8,-3,-8,-8c13511,7,13514,3,13519,3xm13551,3r,c13555,3,13559,7,13559,11v,5,-4,8,-8,8l13551,19v-5,,-8,-3,-8,-8c13543,7,13546,3,13551,3xm13583,3r,c13587,3,13591,7,13591,11v,5,-4,8,-8,8l13583,19v-5,,-8,-3,-8,-8c13575,7,13578,3,13583,3xm13615,3r,c13619,3,13623,7,13623,11v,5,-4,8,-8,8l13615,19v-5,,-8,-3,-8,-8c13607,7,13610,3,13615,3xm13647,3r,c13651,3,13655,7,13655,11v,5,-4,8,-8,8l13647,19v-5,,-8,-3,-8,-8c13639,7,13642,3,13647,3xm13679,3r,c13683,3,13687,7,13687,11v,5,-4,8,-8,8l13679,19v-5,,-8,-3,-8,-8c13671,7,13674,3,13679,3xm13711,3r,c13715,3,13719,7,13719,11v,5,-4,8,-8,8l13711,19v-5,,-8,-3,-8,-8c13703,7,13706,3,13711,3xm13743,3r,c13747,3,13751,7,13751,11v,5,-4,8,-8,8l13743,19v-5,,-8,-3,-8,-8c13735,7,13738,3,13743,3xm13775,3r,c13779,3,13783,7,13783,11v,5,-4,8,-8,8l13775,19v-5,,-8,-3,-8,-8c13767,7,13770,3,13775,3xm13807,3r,c13811,3,13815,7,13815,11v,5,-4,8,-8,8l13807,19v-5,,-8,-3,-8,-8c13799,7,13802,3,13807,3xm13839,3r,c13843,3,13847,7,13847,11v,5,-4,8,-8,8l13839,19v-5,,-8,-3,-8,-8c13831,7,13834,3,13839,3xm13871,3r,c13875,3,13879,7,13879,11v,5,-4,8,-8,8l13871,19v-5,,-8,-3,-8,-8c13863,7,13866,3,13871,3xm13903,3r,c13907,3,13911,7,13911,11v,5,-4,8,-8,8l13903,19v-5,,-8,-3,-8,-8c13895,7,13898,3,13903,3xm13935,3r,c13939,3,13943,7,13943,11v,5,-4,8,-8,8l13935,19v-5,,-8,-3,-8,-8c13927,7,13930,3,13935,3xm13967,3r,c13971,3,13975,7,13975,11v,5,-4,8,-8,8l13967,19v-5,,-8,-3,-8,-8c13959,7,13962,3,13967,3xm13999,3r,c14003,3,14007,7,14007,11v,5,-4,8,-8,8l13999,19v-5,,-8,-3,-8,-8c13991,7,13994,3,13999,3xm14031,3r,c14035,3,14039,7,14039,11v,5,-4,8,-8,8l14031,19v-5,,-8,-3,-8,-8c14023,7,14026,3,14031,3xm14063,3r,c14067,3,14071,7,14071,11v,5,-4,8,-8,8l14063,19v-5,,-8,-3,-8,-8c14055,7,14058,3,14063,3xm14095,3r,c14099,3,14103,7,14103,11v,5,-4,8,-8,8l14095,19v-5,,-8,-3,-8,-8c14087,7,14090,3,14095,3xm14127,3r,c14131,3,14135,7,14135,11v,5,-4,8,-8,8l14127,19v-5,,-8,-3,-8,-8c14119,7,14122,3,14127,3xm14159,3r,c14163,3,14167,7,14167,11v,5,-4,8,-8,8l14159,19v-5,,-8,-3,-8,-8c14151,7,14154,3,14159,3xm14191,3r,c14195,3,14199,7,14199,11v,5,-4,8,-8,8l14191,19v-5,,-8,-3,-8,-8c14183,7,14186,3,14191,3xm14223,3r,c14227,3,14231,7,14231,11v,5,-4,8,-8,8l14223,19v-5,,-8,-3,-8,-8c14215,7,14218,3,14223,3xm14255,3r,c14259,3,14263,7,14263,11v,5,-4,8,-8,8l14255,19v-4,,-8,-3,-8,-8c14247,7,14251,3,14255,3xm14287,3r,c14291,3,14295,7,14295,11v,5,-4,8,-8,8l14287,19v-4,,-8,-3,-8,-8c14279,7,14283,3,14287,3xm14319,3r,c14323,3,14327,7,14327,11v,5,-4,8,-8,8l14319,19v-4,,-8,-3,-8,-8c14311,7,14315,3,14319,3xm14351,3r,c14355,3,14359,7,14359,11v,5,-4,8,-8,8l14351,19v-4,,-8,-3,-8,-8c14343,7,14347,3,14351,3xm14383,3r,c14387,3,14391,7,14391,11v,5,-4,8,-8,8l14383,19v-4,,-8,-3,-8,-8c14375,7,14379,3,14383,3xm14415,3r,c14419,3,14423,7,14423,11v,5,-4,8,-8,8l14415,19v-4,,-8,-3,-8,-8c14407,7,14411,3,14415,3xm14447,3r,c14451,3,14455,7,14455,11v,5,-4,8,-8,8l14447,19v-4,,-8,-3,-8,-8c14439,7,14443,3,14447,3xm14479,3r,c14483,3,14487,7,14487,11v,5,-4,8,-8,8l14479,19v-4,,-8,-3,-8,-8c14471,7,14475,3,14479,3xm14511,3r,c14515,3,14519,7,14519,11v,5,-4,8,-8,8l14511,19v-4,,-8,-3,-8,-8c14503,7,14507,3,14511,3xm14543,3r,c14548,3,14551,7,14551,11v,5,-3,8,-8,8l14543,19v-4,,-8,-3,-8,-8c14535,7,14539,3,14543,3xm14575,3r,c14580,3,14583,7,14583,11v,5,-3,8,-8,8l14575,19v-4,,-8,-3,-8,-8c14567,7,14571,3,14575,3xm14607,3r,c14612,3,14615,7,14615,11v,5,-3,8,-8,8l14607,19v-4,,-8,-3,-8,-8c14599,7,14603,3,14607,3xm14639,3r,c14644,3,14647,7,14647,11v,5,-3,8,-8,8l14639,19v-4,,-8,-3,-8,-8c14631,7,14635,3,14639,3xm14671,3r,c14676,3,14679,7,14679,11v,5,-3,8,-8,8l14671,19v-4,,-8,-3,-8,-8c14663,7,14667,3,14671,3xm14703,3r,c14708,3,14711,7,14711,11v,5,-3,8,-8,8l14703,19v-4,,-8,-3,-8,-8c14695,7,14699,3,14703,3xm14735,3r,c14740,3,14743,7,14743,11v,5,-3,8,-8,8l14735,19v-4,,-8,-3,-8,-8c14727,7,14731,3,14735,3xm14767,3r,c14772,3,14775,7,14775,11v,5,-3,8,-8,8l14767,19v-4,,-8,-3,-8,-8c14759,7,14763,3,14767,3xm14799,3r,c14804,3,14807,7,14807,11v,5,-3,8,-8,8l14799,19v-4,,-8,-3,-8,-8c14791,7,14795,3,14799,3xm14831,3r,c14836,3,14839,7,14839,11v,5,-3,8,-8,8l14831,19v-4,,-8,-3,-8,-8c14823,7,14827,3,14831,3xm14863,3r,c14868,3,14871,7,14871,11v,5,-3,8,-8,8l14863,19v-4,,-8,-3,-8,-8c14855,7,14859,3,14863,3xm14895,4r,c14900,4,14903,7,14903,12v,4,-3,8,-8,8l14895,20v-4,,-8,-4,-8,-8c14887,7,14891,4,14895,4xm14927,4r,c14932,4,14935,7,14935,12v,4,-3,8,-8,8l14927,20v-4,,-8,-4,-8,-8c14919,7,14923,4,14927,4xm14959,4r,c14964,4,14967,7,14967,12v,4,-3,8,-8,8l14959,20v-4,,-8,-4,-8,-8c14951,7,14955,4,14959,4xm14991,4r,c14996,4,14999,7,14999,12v,4,-3,8,-8,8l14991,20v-4,,-8,-4,-8,-8c14983,7,14987,4,14991,4xm15023,4r,c15028,4,15031,7,15031,12v,4,-3,8,-8,8l15023,20v-4,,-8,-4,-8,-8c15015,7,15019,4,15023,4xm15055,4r,c15060,4,15063,7,15063,12v,4,-3,8,-8,8l15055,20v-4,,-8,-4,-8,-8c15047,7,15051,4,15055,4xm15087,4r,c15092,4,15095,7,15095,12v,4,-3,8,-8,8l15087,20v-4,,-8,-4,-8,-8c15079,7,15083,4,15087,4xm15119,4r,c15124,4,15127,7,15127,12v,4,-3,8,-8,8l15119,20v-4,,-8,-4,-8,-8c15111,7,15115,4,15119,4xm15151,4r,c15156,4,15159,7,15159,12v,4,-3,8,-8,8l15151,20v-4,,-8,-4,-8,-8c15143,7,15147,4,15151,4xm15183,4r,c15188,4,15191,7,15191,12v,4,-3,8,-8,8l15183,20v-4,,-8,-4,-8,-8c15175,7,15179,4,15183,4xm15215,4r,c15220,4,15223,7,15223,12v,4,-3,8,-8,8l15215,20v-4,,-8,-4,-8,-8c15207,7,15211,4,15215,4xm15247,4r,c15252,4,15255,7,15255,12v,4,-3,8,-8,8l15247,20v-4,,-8,-4,-8,-8c15239,7,15243,4,15247,4xm15279,4r,c15284,4,15287,7,15287,12v,4,-3,8,-8,8l15279,20v-4,,-8,-4,-8,-8c15271,7,15275,4,15279,4xm15311,4r,c15316,4,15319,7,15319,12v,4,-3,8,-8,8l15311,20v-4,,-8,-4,-8,-8c15303,7,15307,4,15311,4xm15343,4r,c15348,4,15351,7,15351,12v,4,-3,8,-8,8l15343,20v-4,,-8,-4,-8,-8c15335,7,15339,4,15343,4xm15375,4r,c15380,4,15383,7,15383,12v,4,-3,8,-8,8l15375,20v-4,,-8,-4,-8,-8c15367,7,15371,4,15375,4xm15407,4r1,c15412,4,15416,7,15416,12v,4,-4,8,-8,8l15407,20v-4,,-8,-4,-8,-8c15399,7,15403,4,15407,4xm15440,4r,c15444,4,15448,7,15448,12v,4,-4,8,-8,8l15440,20v-5,,-8,-4,-8,-8c15432,7,15435,4,15440,4xm15472,4r,c15476,4,15480,7,15480,12v,4,-4,8,-8,8l15472,20v-5,,-8,-4,-8,-8c15464,7,15467,4,15472,4xm15504,4r,c15508,4,15512,7,15512,12v,4,-4,8,-8,8l15504,20v-5,,-8,-4,-8,-8c15496,7,15499,4,15504,4xm15536,4r,c15540,4,15544,7,15544,12v,4,-4,8,-8,8l15536,20v-5,,-8,-4,-8,-8c15528,7,15531,4,15536,4xm15568,4r,c15572,4,15576,7,15576,12v,4,-4,8,-8,8l15568,20v-5,,-8,-4,-8,-8c15560,7,15563,4,15568,4xm15600,4r,c15604,4,15608,7,15608,12v,4,-4,8,-8,8l15600,20v-5,,-8,-4,-8,-8c15592,7,15595,4,15600,4xm15632,4r,c15636,4,15640,7,15640,12v,4,-4,8,-8,8l15632,20v-5,,-8,-4,-8,-8c15624,7,15627,4,15632,4xm15664,4r,c15668,4,15672,7,15672,12v,4,-4,8,-8,8l15664,20v-5,,-8,-4,-8,-8c15656,7,15659,4,15664,4xm15696,4r,c15700,4,15704,7,15704,12v,4,-4,8,-8,8l15696,20v-5,,-8,-4,-8,-8c15688,7,15691,4,15696,4xm15728,4r,c15732,4,15736,7,15736,12v,4,-4,8,-8,8l15728,20v-5,,-8,-4,-8,-8c15720,7,15723,4,15728,4xm15760,4r,c15764,4,15768,7,15768,12v,4,-4,8,-8,8l15760,20v-5,,-8,-4,-8,-8c15752,7,15755,4,15760,4xm15792,4r,c15796,4,15800,7,15800,12v,4,-4,8,-8,8l15792,20v-5,,-8,-4,-8,-8c15784,7,15787,4,15792,4xm15824,4r,c15828,4,15832,7,15832,12v,4,-4,8,-8,8l15824,20v-5,,-8,-4,-8,-8c15816,7,15819,4,15824,4xm15856,4r,c15860,4,15864,7,15864,12v,4,-4,8,-8,8l15856,20v-5,,-8,-4,-8,-8c15848,7,15851,4,15856,4xm15888,4r,c15892,4,15896,7,15896,12v,4,-4,8,-8,8l15888,20v-5,,-8,-4,-8,-8c15880,7,15883,4,15888,4xm15920,4r,c15924,4,15928,7,15928,12v,4,-4,8,-8,8l15920,20v-5,,-8,-4,-8,-8c15912,7,15915,4,15920,4xm15952,4r,c15956,4,15960,7,15960,12v,4,-4,8,-8,8l15952,20v-5,,-8,-4,-8,-8c15944,7,15947,4,15952,4xm15984,4r,c15988,4,15992,7,15992,12v,4,-4,8,-8,8l15984,20v-5,,-8,-4,-8,-8c15976,7,15979,4,15984,4xm16016,4r,c16020,4,16024,7,16024,12v,4,-4,8,-8,8l16016,20v-5,,-8,-4,-8,-8c16008,7,16011,4,16016,4xm16048,4r,c16052,4,16056,7,16056,12v,4,-4,8,-8,8l16048,20v-5,,-8,-4,-8,-8c16040,7,16043,4,16048,4xm16080,4r,c16084,4,16088,7,16088,12v,4,-4,8,-8,8l16080,20v-5,,-8,-4,-8,-8c16072,7,16075,4,16080,4xm16112,4r,c16116,4,16120,7,16120,12v,4,-4,8,-8,8l16112,20v-5,,-8,-4,-8,-8c16104,7,16107,4,16112,4xm16144,4r,c16148,4,16152,7,16152,12v,4,-4,8,-8,8l16144,20v-5,,-8,-4,-8,-8c16136,7,16139,4,16144,4xm16176,4r,c16180,4,16184,7,16184,12v,4,-4,8,-8,8l16176,20v-5,,-8,-4,-8,-8c16168,7,16171,4,16176,4xm16208,4r,c16212,4,16216,7,16216,12v,4,-4,8,-8,8l16208,20v-4,,-8,-4,-8,-8c16200,7,16204,4,16208,4xm16240,4r,c16244,4,16248,7,16248,12v,4,-4,8,-8,8l16240,20v-4,,-8,-4,-8,-8c16232,7,16236,4,16240,4xm16272,4r,c16276,4,16280,8,16280,12v,4,-4,8,-8,8l16272,20v-4,,-8,-4,-8,-8c16264,8,16268,4,16272,4xm16304,4r,c16308,4,16312,8,16312,12v,4,-4,8,-8,8l16304,20v-4,,-8,-4,-8,-8c16296,8,16300,4,16304,4xm16336,4r,c16340,4,16344,8,16344,12v,4,-4,8,-8,8l16336,20v-4,,-8,-4,-8,-8c16328,8,16332,4,16336,4xm16368,4r,c16372,4,16376,8,16376,12v,4,-4,8,-8,8l16368,20v-4,,-8,-4,-8,-8c16360,8,16364,4,16368,4xm16400,4r,c16404,4,16408,8,16408,12v,4,-4,8,-8,8l16400,20v-4,,-8,-4,-8,-8c16392,8,16396,4,16400,4xm16432,4r,c16436,4,16440,8,16440,12v,4,-4,8,-8,8l16432,20v-4,,-8,-4,-8,-8c16424,8,16428,4,16432,4xm16464,4r,c16468,4,16472,8,16472,12v,4,-4,8,-8,8l16464,20v-4,,-8,-4,-8,-8c16456,8,16460,4,16464,4xm16496,4r,c16501,4,16504,8,16504,12v,4,-3,8,-8,8l16496,20v-4,,-8,-4,-8,-8c16488,8,16492,4,16496,4xm16528,4r,c16533,4,16536,8,16536,12v,4,-3,8,-8,8l16528,20v-4,,-8,-4,-8,-8c16520,8,16524,4,16528,4xm16560,4r,c16565,4,16568,8,16568,12v,4,-3,8,-8,8l16560,20v-4,,-8,-4,-8,-8c16552,8,16556,4,16560,4xm16592,4r,c16597,4,16600,8,16600,12v,4,-3,8,-8,8l16592,20v-4,,-8,-4,-8,-8c16584,8,16588,4,16592,4xm16624,4r,c16629,4,16632,8,16632,12v,4,-3,8,-8,8l16624,20v-4,,-8,-4,-8,-8c16616,8,16620,4,16624,4xm16656,4r,c16661,4,16664,8,16664,12v,4,-3,8,-8,8l16656,20v-4,,-8,-4,-8,-8c16648,8,16652,4,16656,4xm16688,4r,c16693,4,16696,8,16696,12v,4,-3,8,-8,8l16688,20v-4,,-8,-4,-8,-8c16680,8,16684,4,16688,4xm16720,4r,c16725,4,16728,8,16728,12v,4,-3,8,-8,8l16720,20v-4,,-8,-4,-8,-8c16712,8,16716,4,16720,4xm16752,4r,c16757,4,16760,8,16760,12v,4,-3,8,-8,8l16752,20v-4,,-8,-4,-8,-8c16744,8,16748,4,16752,4xm16784,4r,c16789,4,16792,8,16792,12v,4,-3,8,-8,8l16784,20v-4,,-8,-4,-8,-8c16776,8,16780,4,16784,4xm16816,4r,c16821,4,16824,8,16824,12v,5,-3,8,-8,8l16816,20v-4,,-8,-3,-8,-8c16808,8,16812,4,16816,4xm16848,4r,c16853,4,16856,8,16856,12v,5,-3,8,-8,8l16848,20v-4,,-8,-3,-8,-8c16840,8,16844,4,16848,4xm16880,4r,c16885,4,16888,8,16888,12v,5,-3,8,-8,8l16880,20v-4,,-8,-3,-8,-8c16872,8,16876,4,16880,4xm16912,4r,c16917,4,16920,8,16920,12v,5,-3,8,-8,8l16912,20v-4,,-8,-3,-8,-8c16904,8,16908,4,16912,4xm16944,4r,c16949,4,16952,8,16952,12v,5,-3,8,-8,8l16944,20v-4,,-8,-3,-8,-8c16936,8,16940,4,16944,4xm16976,4r,c16981,4,16984,8,16984,12v,5,-3,8,-8,8l16976,20v-4,,-8,-3,-8,-8c16968,8,16972,4,16976,4xm17008,4r,c17013,4,17016,8,17016,12v,5,-3,8,-8,8l17008,20v-4,,-8,-3,-8,-8c17000,8,17004,4,17008,4xm17040,4r,c17045,4,17048,8,17048,12v,5,-3,8,-8,8l17040,20v-4,,-8,-3,-8,-8c17032,8,17036,4,17040,4xm17072,4r,c17077,4,17080,8,17080,12v,5,-3,8,-8,8l17072,20v-4,,-8,-3,-8,-8c17064,8,17068,4,17072,4xm17104,4r,c17109,4,17112,8,17112,12v,5,-3,8,-8,8l17104,20v-4,,-8,-3,-8,-8c17096,8,17100,4,17104,4xm17136,4r,c17141,4,17144,8,17144,12v,5,-3,8,-8,8l17136,20v-4,,-8,-3,-8,-8c17128,8,17132,4,17136,4xm17168,4r,c17173,4,17176,8,17176,12v,5,-3,8,-8,8l17168,20v-4,,-8,-3,-8,-8c17160,8,17164,4,17168,4xm17200,4r,c17205,4,17208,8,17208,12v,5,-3,8,-8,8l17200,20v-4,,-8,-3,-8,-8c17192,8,17196,4,17200,4xm17232,4r1,c17237,4,17241,8,17241,12v,5,-4,8,-8,8l17232,20v-4,,-8,-3,-8,-8c17224,8,17228,4,17232,4xm17265,4r,c17269,4,17273,8,17273,12v,5,-4,8,-8,8l17265,20v-5,,-8,-3,-8,-8c17257,8,17260,4,17265,4xm17297,4r,c17301,4,17305,8,17305,12v,5,-4,8,-8,8l17297,20v-5,,-8,-3,-8,-8c17289,8,17292,4,17297,4xm17329,4r,c17333,4,17337,8,17337,12v,5,-4,8,-8,8l17329,20v-5,,-8,-3,-8,-8c17321,8,17324,4,17329,4xm17361,4r,c17365,4,17369,8,17369,12v,5,-4,8,-8,8l17361,20v-5,,-8,-3,-8,-8c17353,8,17356,4,17361,4xm17393,4r,c17397,4,17401,8,17401,12v,5,-4,8,-8,8l17393,20v-5,,-8,-3,-8,-8c17385,8,17388,4,17393,4xm17425,4r,c17429,4,17433,8,17433,12v,5,-4,8,-8,8l17425,20v-5,,-8,-3,-8,-8c17417,8,17420,4,17425,4xm17457,4r,c17461,4,17465,8,17465,12v,5,-4,8,-8,8l17457,20v-5,,-8,-3,-8,-8c17449,8,17452,4,17457,4xm17489,4r,c17493,4,17497,8,17497,12v,5,-4,8,-8,8l17489,20v-5,,-8,-3,-8,-8c17481,8,17484,4,17489,4xm17521,4r,c17525,4,17529,8,17529,12v,5,-4,8,-8,8l17521,20v-5,,-8,-3,-8,-8c17513,8,17516,4,17521,4xm17553,4r,c17557,4,17561,8,17561,12v,5,-4,8,-8,8l17553,20v-5,,-8,-3,-8,-8c17545,8,17548,4,17553,4xm17585,4r,c17589,4,17593,8,17593,12v,5,-4,8,-8,8l17585,20v-5,,-8,-3,-8,-8c17577,8,17580,4,17585,4xm17617,4r,c17621,4,17625,8,17625,12v,5,-4,8,-8,8l17617,20v-5,,-8,-3,-8,-8c17609,8,17612,4,17617,4xm17649,4r,c17653,4,17657,8,17657,12v,5,-4,8,-8,8l17649,20v-5,,-8,-3,-8,-8c17641,8,17644,4,17649,4xm17681,4r,c17685,4,17689,8,17689,12v,5,-4,8,-8,8l17681,20v-5,,-8,-3,-8,-8c17673,8,17676,4,17681,4xm17713,4r,c17717,4,17721,8,17721,12v,5,-4,8,-8,8l17713,20v-5,,-8,-3,-8,-8c17705,8,17708,4,17713,4xm17745,4r,c17749,4,17753,8,17753,12v,5,-4,8,-8,8l17745,20v-5,,-8,-3,-8,-8c17737,8,17740,4,17745,4xm17777,4r,c17781,4,17785,8,17785,12v,5,-4,8,-8,8l17777,20v-5,,-8,-3,-8,-8c17769,8,17772,4,17777,4xm17809,4r,c17813,4,17817,8,17817,12v,5,-4,8,-8,8l17809,20v-5,,-8,-3,-8,-8c17801,8,17804,4,17809,4xm17841,4r,c17845,4,17849,8,17849,12v,5,-4,8,-8,8l17841,20v-5,,-8,-3,-8,-8c17833,8,17836,4,17841,4xm17873,4r,c17877,4,17881,8,17881,12v,5,-4,8,-8,8l17873,20v-5,,-8,-3,-8,-8c17865,8,17868,4,17873,4xm17905,4r,c17909,4,17913,8,17913,12v,5,-4,8,-8,8l17905,20v-5,,-8,-3,-8,-8c17897,8,17900,4,17905,4xm17937,4r,c17941,4,17945,8,17945,12v,5,-4,8,-8,8l17937,20v-5,,-8,-3,-8,-8c17929,8,17932,4,17937,4xm17969,4r,c17973,4,17977,8,17977,12v,5,-4,8,-8,8l17969,20v-5,,-8,-3,-8,-8c17961,8,17964,4,17969,4xm18001,4r,c18005,4,18009,8,18009,12v,5,-4,8,-8,8l18001,20v-5,,-8,-3,-8,-8c17993,8,17996,4,18001,4xm18033,4r,c18037,4,18041,8,18041,12v,5,-4,8,-8,8l18033,20v-4,,-8,-3,-8,-8c18025,8,18029,4,18033,4xm18065,4r,c18069,4,18073,8,18073,12v,5,-4,8,-8,8l18065,20v-4,,-8,-3,-8,-8c18057,8,18061,4,18065,4xm18097,4r,c18101,4,18105,8,18105,12v,5,-4,8,-8,8l18097,20v-4,,-8,-3,-8,-8c18089,8,18093,4,18097,4xm18129,4r,c18133,4,18137,8,18137,12v,5,-4,8,-8,8l18129,20v-4,,-8,-3,-8,-8c18121,8,18125,4,18129,4xm18161,4r,c18165,4,18169,8,18169,13v,4,-4,8,-8,8l18161,21v-4,,-8,-4,-8,-8c18153,8,18157,4,18161,4xm18193,5r,c18197,5,18201,8,18201,13v,4,-4,8,-8,8l18193,21v-4,,-8,-4,-8,-8c18185,8,18189,5,18193,5xm18225,5r,c18229,5,18233,8,18233,13v,4,-4,8,-8,8l18225,21v-4,,-8,-4,-8,-8c18217,8,18221,5,18225,5xm18257,5r,c18261,5,18265,8,18265,13v,4,-4,8,-8,8l18257,21v-4,,-8,-4,-8,-8c18249,8,18253,5,18257,5xm18289,5r,c18293,5,18297,8,18297,13v,4,-4,8,-8,8l18289,21v-4,,-8,-4,-8,-8c18281,8,18285,5,18289,5xm18321,5r,c18326,5,18329,8,18329,13v,4,-3,8,-8,8l18321,21v-4,,-8,-4,-8,-8c18313,8,18317,5,18321,5xm18353,5r,c18358,5,18361,8,18361,13v,4,-3,8,-8,8l18353,21v-4,,-8,-4,-8,-8c18345,8,18349,5,18353,5xm18385,5r,c18390,5,18393,8,18393,13v,4,-3,8,-8,8l18385,21v-4,,-8,-4,-8,-8c18377,8,18381,5,18385,5xm18417,5r,c18422,5,18425,8,18425,13v,4,-3,8,-8,8l18417,21v-4,,-8,-4,-8,-8c18409,8,18413,5,18417,5xm18449,5r,c18454,5,18457,8,18457,13v,4,-3,8,-8,8l18449,21v-4,,-8,-4,-8,-8c18441,8,18445,5,18449,5xm18481,5r,c18486,5,18489,8,18489,13v,4,-3,8,-8,8l18481,21v-4,,-8,-4,-8,-8c18473,8,18477,5,18481,5xm18513,5r,c18518,5,18521,8,18521,13v,4,-3,8,-8,8l18513,21v-4,,-8,-4,-8,-8c18505,8,18509,5,18513,5xm18545,5r,c18550,5,18553,8,18553,13v,4,-3,8,-8,8l18545,21v-4,,-8,-4,-8,-8c18537,8,18541,5,18545,5xm18577,5r,c18582,5,18585,8,18585,13v,4,-3,8,-8,8l18577,21v-4,,-8,-4,-8,-8c18569,8,18573,5,18577,5xm18609,5r,c18614,5,18617,8,18617,13v,4,-3,8,-8,8l18609,21v-4,,-8,-4,-8,-8c18601,8,18605,5,18609,5xm18641,5r,c18646,5,18649,8,18649,13v,4,-3,8,-8,8l18641,21v-4,,-8,-4,-8,-8c18633,8,18637,5,18641,5xm18673,5r,c18678,5,18681,8,18681,13v,4,-3,8,-8,8l18673,21v-4,,-8,-4,-8,-8c18665,8,18669,5,18673,5xm18705,5r,c18710,5,18713,8,18713,13v,4,-3,8,-8,8l18705,21v-4,,-8,-4,-8,-8c18697,8,18701,5,18705,5xm18737,5r,c18742,5,18745,8,18745,13v,4,-3,8,-8,8l18737,21v-4,,-8,-4,-8,-8c18729,8,18733,5,18737,5xm18769,5r,c18774,5,18777,8,18777,13v,4,-3,8,-8,8l18769,21v-4,,-8,-4,-8,-8c18761,8,18765,5,18769,5xm18801,5r,c18806,5,18809,8,18809,13v,4,-3,8,-8,8l18801,21v-4,,-8,-4,-8,-8c18793,8,18797,5,18801,5xm18833,5r,c18838,5,18841,8,18841,13v,4,-3,8,-8,8l18833,21v-4,,-8,-4,-8,-8c18825,8,18829,5,18833,5xm18865,5r,c18870,5,18873,8,18873,13v,4,-3,8,-8,8l18865,21v-4,,-8,-4,-8,-8c18857,8,18861,5,18865,5xm18897,5r,c18902,5,18905,8,18905,13v,4,-3,8,-8,8l18897,21v-4,,-8,-4,-8,-8c18889,8,18893,5,18897,5xm18929,5r,c18934,5,18937,8,18937,13v,4,-3,8,-8,8l18929,21v-4,,-8,-4,-8,-8c18921,8,18925,5,18929,5xm18961,5r,c18966,5,18969,8,18969,13v,4,-3,8,-8,8l18961,21v-4,,-8,-4,-8,-8c18953,8,18957,5,18961,5xm18993,5r,c18998,5,19001,8,19001,13v,4,-3,8,-8,8l18993,21v-4,,-8,-4,-8,-8c18985,8,18989,5,18993,5xm19025,5r,c19030,5,19033,8,19033,13v,4,-3,8,-8,8l19025,21v-4,,-8,-4,-8,-8c19017,8,19021,5,19025,5xm19057,5r1,c19062,5,19066,8,19066,13v,4,-4,8,-8,8l19057,21v-4,,-8,-4,-8,-8c19049,8,19053,5,19057,5xm19090,5r,c19094,5,19098,8,19098,13v,4,-4,8,-8,8l19090,21v-5,,-8,-4,-8,-8c19082,8,19085,5,19090,5xm19122,5r,c19126,5,19130,8,19130,13v,4,-4,8,-8,8l19122,21v-5,,-8,-4,-8,-8c19114,8,19117,5,19122,5xm19154,5r,c19158,5,19162,8,19162,13v,4,-4,8,-8,8l19154,21v-5,,-8,-4,-8,-8c19146,8,19149,5,19154,5xm19186,5r,c19190,5,19194,8,19194,13v,4,-4,8,-8,8l19186,21v-5,,-8,-4,-8,-8c19178,8,19181,5,19186,5xm19218,5r,c19222,5,19226,8,19226,13v,4,-4,8,-8,8l19218,21v-5,,-8,-4,-8,-8c19210,8,19213,5,19218,5xm19250,5r,c19254,5,19258,8,19258,13v,4,-4,8,-8,8l19250,21v-5,,-8,-4,-8,-8c19242,8,19245,5,19250,5xm19282,5r,c19286,5,19290,8,19290,13v,4,-4,8,-8,8l19282,21v-5,,-8,-4,-8,-8c19274,8,19277,5,19282,5xm19314,5r,c19318,5,19322,8,19322,13v,4,-4,8,-8,8l19314,21v-5,,-8,-4,-8,-8c19306,8,19309,5,19314,5xm19346,5r,c19350,5,19354,8,19354,13v,4,-4,8,-8,8l19346,21v-5,,-8,-4,-8,-8c19338,8,19341,5,19346,5xm19378,5r,c19382,5,19386,8,19386,13v,4,-4,8,-8,8l19378,21v-5,,-8,-4,-8,-8c19370,8,19373,5,19378,5xm19410,5r,c19414,5,19418,8,19418,13v,4,-4,8,-8,8l19410,21v-5,,-8,-4,-8,-8c19402,8,19405,5,19410,5xm19442,5r,c19446,5,19450,8,19450,13v,4,-4,8,-8,8l19442,21v-5,,-8,-4,-8,-8c19434,8,19437,5,19442,5xm19474,5r,c19478,5,19482,8,19482,13v,4,-4,8,-8,8l19474,21v-5,,-8,-4,-8,-8c19466,8,19469,5,19474,5xm19506,5r,c19510,5,19514,8,19514,13v,4,-4,8,-8,8l19506,21v-5,,-8,-4,-8,-8c19498,8,19501,5,19506,5xm19538,5r,c19542,5,19546,9,19546,13v,4,-4,8,-8,8l19538,21v-5,,-8,-4,-8,-8c19530,9,19533,5,19538,5xm19570,5r,c19574,5,19578,9,19578,13v,4,-4,8,-8,8l19570,21v-5,,-8,-4,-8,-8c19562,9,19565,5,19570,5xm19602,5r,c19606,5,19610,9,19610,13v,4,-4,8,-8,8l19602,21v-5,,-8,-4,-8,-8c19594,9,19597,5,19602,5xm19634,5r,c19638,5,19642,9,19642,13v,4,-4,8,-8,8l19634,21v-5,,-8,-4,-8,-8c19626,9,19629,5,19634,5xm19666,5r,c19670,5,19674,9,19674,13v,4,-4,8,-8,8l19666,21v-5,,-8,-4,-8,-8c19658,9,19661,5,19666,5xm19698,5r,c19702,5,19706,9,19706,13v,4,-4,8,-8,8l19698,21v-5,,-8,-4,-8,-8c19690,9,19693,5,19698,5xm19730,5r,c19734,5,19738,9,19738,13v,4,-4,8,-8,8l19730,21v-5,,-8,-4,-8,-8c19722,9,19725,5,19730,5xm19762,5r,c19766,5,19770,9,19770,13v,4,-4,8,-8,8l19762,21v-5,,-8,-4,-8,-8c19754,9,19757,5,19762,5xm19794,5r,c19798,5,19802,9,19802,13v,4,-4,8,-8,8l19794,21v-5,,-8,-4,-8,-8c19786,9,19789,5,19794,5xm19826,5r,c19830,5,19834,9,19834,13v,4,-4,8,-8,8l19826,21v-5,,-8,-4,-8,-8c19818,9,19821,5,19826,5xm19858,5r,c19862,5,19866,9,19866,13v,4,-4,8,-8,8l19858,21v-4,,-8,-4,-8,-8c19850,9,19854,5,19858,5xm19890,5r,c19894,5,19898,9,19898,13v,4,-4,8,-8,8l19890,21v-4,,-8,-4,-8,-8c19882,9,19886,5,19890,5xm19922,5r,c19926,5,19930,9,19930,13v,4,-4,8,-8,8l19922,21v-4,,-8,-4,-8,-8c19914,9,19918,5,19922,5xm19954,5r,c19958,5,19962,9,19962,13v,4,-4,8,-8,8l19954,21v-4,,-8,-4,-8,-8c19946,9,19950,5,19954,5xm19986,5r,c19990,5,19994,9,19994,13v,4,-4,8,-8,8l19986,21v-4,,-8,-4,-8,-8c19978,9,19982,5,19986,5xm20018,5r,c20022,5,20026,9,20026,13v,4,-4,8,-8,8l20018,21v-4,,-8,-4,-8,-8c20010,9,20014,5,20018,5xm20050,5r,c20054,5,20058,9,20058,13v,4,-4,8,-8,8l20050,21v-4,,-8,-4,-8,-8c20042,9,20046,5,20050,5xm20082,5r,c20086,5,20090,9,20090,13v,5,-4,8,-8,8l20082,21v-4,,-8,-3,-8,-8c20074,9,20078,5,20082,5xm20114,5r,c20119,5,20122,9,20122,13v,5,-3,8,-8,8l20114,21v-4,,-8,-3,-8,-8c20106,9,20110,5,20114,5xm20146,5r,c20151,5,20154,9,20154,13v,5,-3,8,-8,8l20146,21v-4,,-8,-3,-8,-8c20138,9,20142,5,20146,5xm20178,5r,c20183,5,20186,9,20186,13v,5,-3,8,-8,8l20178,21v-4,,-8,-3,-8,-8c20170,9,20174,5,20178,5xm20210,5r,c20215,5,20218,9,20218,13v,5,-3,8,-8,8l20210,21v-4,,-8,-3,-8,-8c20202,9,20206,5,20210,5xm20242,5r,c20247,5,20250,9,20250,13v,5,-3,8,-8,8l20242,21v-4,,-8,-3,-8,-8c20234,9,20238,5,20242,5xm20274,5r,c20279,5,20282,9,20282,13v,5,-3,8,-8,8l20274,21v-4,,-8,-3,-8,-8c20266,9,20270,5,20274,5xm20306,5r,c20311,5,20314,9,20314,13v,5,-3,8,-8,8l20306,21v-4,,-8,-3,-8,-8c20298,9,20302,5,20306,5xm20338,5r,c20343,5,20346,9,20346,13v,5,-3,8,-8,8l20338,21v-4,,-8,-3,-8,-8c20330,9,20334,5,20338,5xm20370,5r,c20375,5,20378,9,20378,13v,5,-3,8,-8,8l20370,21v-4,,-8,-3,-8,-8c20362,9,20366,5,20370,5xm20402,5r,c20407,5,20410,9,20410,13v,5,-3,8,-8,8l20402,21v-4,,-8,-3,-8,-8c20394,9,20398,5,20402,5xm20434,5r,c20439,5,20442,9,20442,13v,5,-3,8,-8,8l20434,21v-4,,-8,-3,-8,-8c20426,9,20430,5,20434,5xm20466,5r,c20471,5,20474,9,20474,13v,5,-3,8,-8,8l20466,21v-4,,-8,-3,-8,-8c20458,9,20462,5,20466,5xm20498,5r,c20503,5,20506,9,20506,13v,5,-3,8,-8,8l20498,21v-4,,-8,-3,-8,-8c20490,9,20494,5,20498,5xm20530,5r,c20535,5,20538,9,20538,13v,5,-3,8,-8,8l20530,21v-4,,-8,-3,-8,-8c20522,9,20526,5,20530,5xm20562,5r,c20567,5,20570,9,20570,13v,5,-3,8,-8,8l20562,21v-4,,-8,-3,-8,-8c20554,9,20558,5,20562,5xm20594,5r,c20599,5,20602,9,20602,13v,5,-3,8,-8,8l20594,21v-4,,-8,-3,-8,-8c20586,9,20590,5,20594,5xm20626,5r,c20631,5,20634,9,20634,13v,5,-3,8,-8,8l20626,21v-4,,-8,-3,-8,-8c20618,9,20622,5,20626,5xm20658,5r,c20663,5,20666,9,20666,13v,5,-3,8,-8,8l20658,21v-4,,-8,-3,-8,-8c20650,9,20654,5,20658,5xm20690,5r,c20695,5,20698,9,20698,13v,5,-3,8,-8,8l20690,21v-4,,-8,-3,-8,-8c20682,9,20686,5,20690,5xm20722,5r,c20727,5,20730,9,20730,13v,5,-3,8,-8,8l20722,21v-4,,-8,-3,-8,-8c20714,9,20718,5,20722,5xm20754,5r,c20759,5,20762,9,20762,13v,5,-3,8,-8,8l20754,21v-4,,-8,-3,-8,-8c20746,9,20750,5,20754,5xm20786,5r,c20791,5,20794,9,20794,13v,5,-3,8,-8,8l20786,21v-4,,-8,-3,-8,-8c20778,9,20782,5,20786,5xm20818,5r,c20823,5,20826,9,20826,13v,5,-3,8,-8,8l20818,21v-4,,-8,-3,-8,-8c20810,9,20814,5,20818,5xm20850,5r,c20855,5,20858,9,20858,13v,5,-3,8,-8,8l20850,21v-4,,-8,-3,-8,-8c20842,9,20846,5,20850,5xm20882,5r1,c20887,5,20891,9,20891,13v,5,-4,8,-8,8l20882,21v-4,,-8,-3,-8,-8c20874,9,20878,5,20882,5xm20915,5r,c20919,5,20923,9,20923,13v,5,-4,8,-8,8l20915,21v-5,,-8,-3,-8,-8c20907,9,20910,5,20915,5xm20947,5r,c20951,5,20955,9,20955,13v,5,-4,8,-8,8l20947,21v-5,,-8,-3,-8,-8c20939,9,20942,5,20947,5xm20979,5r,c20983,5,20987,9,20987,13v,5,-4,8,-8,8l20979,21v-5,,-8,-3,-8,-8c20971,9,20974,5,20979,5xm21011,5r,c21015,5,21019,9,21019,13v,5,-4,8,-8,8l21011,21v-5,,-8,-3,-8,-8c21003,9,21006,5,21011,5xm21043,5r,c21047,5,21051,9,21051,13v,5,-4,8,-8,8l21043,21v-5,,-8,-3,-8,-8c21035,9,21038,5,21043,5xm21075,5r,c21079,5,21083,9,21083,13v,5,-4,8,-8,8l21075,21v-5,,-8,-3,-8,-8c21067,9,21070,5,21075,5xm21107,5r,c21111,5,21115,9,21115,13v,5,-4,8,-8,8l21107,21v-5,,-8,-3,-8,-8c21099,9,21102,5,21107,5xm21139,5r,c21143,5,21147,9,21147,13v,5,-4,8,-8,8l21139,21v-5,,-8,-3,-8,-8c21131,9,21134,5,21139,5xm21171,5r,c21175,5,21179,9,21179,13v,5,-4,8,-8,8l21171,21v-5,,-8,-3,-8,-8c21163,9,21166,5,21171,5xm21203,5r,c21207,5,21211,9,21211,13v,5,-4,8,-8,8l21203,21v-5,,-8,-3,-8,-8c21195,9,21198,5,21203,5xm21235,5r,c21239,5,21243,9,21243,13v,5,-4,8,-8,8l21235,21v-5,,-8,-3,-8,-8c21227,9,21230,5,21235,5xm21267,5r,c21271,5,21275,9,21275,13v,5,-4,8,-8,8l21267,21v-5,,-8,-3,-8,-8c21259,9,21262,5,21267,5xm21299,5r,c21303,5,21307,9,21307,13v,5,-4,8,-8,8l21299,21v-5,,-8,-3,-8,-8c21291,9,21294,5,21299,5xm21331,5r,c21335,5,21339,9,21339,13v,5,-4,8,-8,8l21331,21v-5,,-8,-3,-8,-8c21323,9,21326,5,21331,5xm21363,5r,c21367,5,21371,9,21371,13v,5,-4,8,-8,8l21363,21v-5,,-8,-3,-8,-8c21355,9,21358,5,21363,5xm21395,5r,c21399,5,21403,9,21403,13v,5,-4,8,-8,8l21395,21v-5,,-8,-3,-8,-8c21387,9,21390,5,21395,5xm21427,5r,c21431,5,21435,9,21435,13v,5,-4,8,-8,8l21427,21v-5,,-8,-3,-8,-8c21419,9,21422,5,21427,5xm21459,6r,c21463,6,21467,9,21467,14v,4,-4,8,-8,8l21459,22v-5,,-8,-4,-8,-8c21451,9,21454,6,21459,6xm21491,6r,c21495,6,21499,9,21499,14v,4,-4,8,-8,8l21491,22v-5,,-8,-4,-8,-8c21483,9,21486,6,21491,6xm21523,6r,c21527,6,21531,9,21531,14v,4,-4,8,-8,8l21523,22v-5,,-8,-4,-8,-8c21515,9,21518,6,21523,6xm21555,6r,c21559,6,21563,9,21563,14v,4,-4,8,-8,8l21555,22v-5,,-8,-4,-8,-8c21547,9,21550,6,21555,6xm21587,6r,c21591,6,21595,9,21595,14v,4,-4,8,-8,8l21587,22v-5,,-8,-4,-8,-8c21579,9,21582,6,21587,6xm21619,6r,c21623,6,21627,9,21627,14v,4,-4,8,-8,8l21619,22v-5,,-8,-4,-8,-8c21611,9,21614,6,21619,6xm21651,6r,c21655,6,21659,9,21659,14v,4,-4,8,-8,8l21651,22v-5,,-8,-4,-8,-8c21643,9,21646,6,21651,6xm21683,6r,c21687,6,21691,9,21691,14v,4,-4,8,-8,8l21683,22v-4,,-8,-4,-8,-8c21675,9,21679,6,21683,6xm21715,6r,c21719,6,21723,9,21723,14v,4,-4,8,-8,8l21715,22v-4,,-8,-4,-8,-8c21707,9,21711,6,21715,6xm21747,6r,c21751,6,21755,9,21755,14v,4,-4,8,-8,8l21747,22v-4,,-8,-4,-8,-8c21739,9,21743,6,21747,6xm21779,6r,c21783,6,21787,9,21787,14v,4,-4,8,-8,8l21779,22v-4,,-8,-4,-8,-8c21771,9,21775,6,21779,6xm21811,6r,c21815,6,21819,9,21819,14v,4,-4,8,-8,8l21811,22v-4,,-8,-4,-8,-8c21803,9,21807,6,21811,6xm21843,6r,c21847,6,21851,9,21851,14v,4,-4,8,-8,8l21843,22v-4,,-8,-4,-8,-8c21835,9,21839,6,21843,6xm21875,6r,c21879,6,21883,9,21883,14v,4,-4,8,-8,8l21875,22v-4,,-8,-4,-8,-8c21867,9,21871,6,21875,6xm21907,6r,c21911,6,21915,9,21915,14v,4,-4,8,-8,8l21907,22v-4,,-8,-4,-8,-8c21899,9,21903,6,21907,6xm21939,6r,c21944,6,21947,9,21947,14v,4,-3,8,-8,8l21939,22v-4,,-8,-4,-8,-8c21931,9,21935,6,21939,6xm21971,6r,c21976,6,21979,9,21979,14v,4,-3,8,-8,8l21971,22v-4,,-8,-4,-8,-8c21963,9,21967,6,21971,6xm22003,6r,c22008,6,22011,9,22011,14v,4,-3,8,-8,8l22003,22v-4,,-8,-4,-8,-8c21995,9,21999,6,22003,6xm22035,6r,c22040,6,22043,9,22043,14v,4,-3,8,-8,8l22035,22v-4,,-8,-4,-8,-8c22027,9,22031,6,22035,6xm22067,6r,c22072,6,22075,9,22075,14v,4,-3,8,-8,8l22067,22v-4,,-8,-4,-8,-8c22059,9,22063,6,22067,6xm22099,6r,c22104,6,22107,9,22107,14v,4,-3,8,-8,8l22099,22v-4,,-8,-4,-8,-8c22091,9,22095,6,22099,6xm22131,6r,c22136,6,22139,9,22139,14v,4,-3,8,-8,8l22131,22v-4,,-8,-4,-8,-8c22123,9,22127,6,22131,6xm22163,6r,c22168,6,22171,9,22171,14v,4,-3,8,-8,8l22163,22v-4,,-8,-4,-8,-8c22155,9,22159,6,22163,6xm22195,6r,c22200,6,22203,9,22203,14v,4,-3,8,-8,8l22195,22v-4,,-8,-4,-8,-8c22187,9,22191,6,22195,6xm22227,6r,c22232,6,22235,9,22235,14v,4,-3,8,-8,8l22227,22v-4,,-8,-4,-8,-8c22219,9,22223,6,22227,6xm22259,6r,c22264,6,22267,9,22267,14v,4,-3,8,-8,8l22259,22v-4,,-8,-4,-8,-8c22251,9,22255,6,22259,6xm22291,6r,c22296,6,22299,9,22299,14v,4,-3,8,-8,8l22291,22v-4,,-8,-4,-8,-8c22283,9,22287,6,22291,6xm22323,6r,c22328,6,22331,9,22331,14v,4,-3,8,-8,8l22323,22v-4,,-8,-4,-8,-8c22315,9,22319,6,22323,6xm22355,6r,c22360,6,22363,9,22363,14v,4,-3,8,-8,8l22355,22v-4,,-8,-4,-8,-8c22347,9,22351,6,22355,6xm22387,6r,c22392,6,22395,9,22395,14v,4,-3,8,-8,8l22387,22v-4,,-8,-4,-8,-8c22379,9,22383,6,22387,6xm22419,6r,c22424,6,22427,9,22427,14v,4,-3,8,-8,8l22419,22v-4,,-8,-4,-8,-8c22411,9,22415,6,22419,6xm22451,6r,c22456,6,22459,9,22459,14v,4,-3,8,-8,8l22451,22v-4,,-8,-4,-8,-8c22443,9,22447,6,22451,6xm22483,6r,c22488,6,22491,9,22491,14v,4,-3,8,-8,8l22483,22v-4,,-8,-4,-8,-8c22475,9,22479,6,22483,6xm22515,6r,c22520,6,22523,9,22523,14v,4,-3,8,-8,8l22515,22v-4,,-8,-4,-8,-8c22507,9,22511,6,22515,6xm22547,6r,c22552,6,22555,9,22555,14v,4,-3,8,-8,8l22547,22v-4,,-8,-4,-8,-8c22539,9,22543,6,22547,6xm22579,6r,c22584,6,22587,9,22587,14v,4,-3,8,-8,8l22579,22v-4,,-8,-4,-8,-8c22571,9,22575,6,22579,6xm22611,6r,c22616,6,22619,9,22619,14v,4,-3,8,-8,8l22611,22v-4,,-8,-4,-8,-8c22603,9,22607,6,22611,6xm22643,6r,c22648,6,22651,9,22651,14v,4,-3,8,-8,8l22643,22v-4,,-8,-4,-8,-8c22635,9,22639,6,22643,6xm22675,6r,c22680,6,22683,9,22683,14v,4,-3,8,-8,8l22675,22v-4,,-8,-4,-8,-8c22667,9,22671,6,22675,6xm22707,6r1,c22712,6,22716,9,22716,14v,4,-4,8,-8,8l22707,22v-4,,-8,-4,-8,-8c22699,9,22703,6,22707,6xm22740,6r,c22744,6,22748,9,22748,14v,4,-4,8,-8,8l22740,22v-5,,-8,-4,-8,-8c22732,9,22735,6,22740,6xm22772,6r,c22776,6,22780,9,22780,14v,4,-4,8,-8,8l22772,22v-5,,-8,-4,-8,-8c22764,9,22767,6,22772,6xm22804,6r,c22808,6,22812,9,22812,14v,4,-4,8,-8,8l22804,22v-5,,-8,-4,-8,-8c22796,9,22799,6,22804,6xm22836,6r,c22840,6,22844,10,22844,14v,4,-4,8,-8,8l22836,22v-5,,-8,-4,-8,-8c22828,10,22831,6,22836,6xm22868,6r,c22872,6,22876,10,22876,14v,4,-4,8,-8,8l22868,22v-5,,-8,-4,-8,-8c22860,10,22863,6,22868,6xm22900,6r,c22904,6,22908,10,22908,14v,4,-4,8,-8,8l22900,22v-5,,-8,-4,-8,-8c22892,10,22895,6,22900,6xm22932,6r,c22936,6,22940,10,22940,14v,4,-4,8,-8,8l22932,22v-5,,-8,-4,-8,-8c22924,10,22927,6,22932,6xm22964,6r,c22968,6,22972,10,22972,14v,4,-4,8,-8,8l22964,22v-5,,-8,-4,-8,-8c22956,10,22959,6,22964,6xm22996,6r,c23000,6,23004,10,23004,14v,4,-4,8,-8,8l22996,22v-5,,-8,-4,-8,-8c22988,10,22991,6,22996,6xm23028,6r,c23032,6,23036,10,23036,14v,4,-4,8,-8,8l23028,22v-5,,-8,-4,-8,-8c23020,10,23023,6,23028,6xm23060,6r,c23064,6,23068,10,23068,14v,4,-4,8,-8,8l23060,22v-5,,-8,-4,-8,-8c23052,10,23055,6,23060,6xm23092,6r,c23096,6,23100,10,23100,14v,4,-4,8,-8,8l23092,22v-5,,-8,-4,-8,-8c23084,10,23087,6,23092,6xm23124,6r,c23128,6,23132,10,23132,14v,4,-4,8,-8,8l23124,22v-5,,-8,-4,-8,-8c23116,10,23119,6,23124,6xm23156,6r,c23160,6,23164,10,23164,14v,4,-4,8,-8,8l23156,22v-5,,-8,-4,-8,-8c23148,10,23151,6,23156,6xm23188,6r,c23192,6,23196,10,23196,14v,4,-4,8,-8,8l23188,22v-5,,-8,-4,-8,-8c23180,10,23183,6,23188,6xm23220,6r,c23224,6,23228,10,23228,14v,4,-4,8,-8,8l23220,22v-5,,-8,-4,-8,-8c23212,10,23215,6,23220,6xm23252,6r,c23256,6,23260,10,23260,14v,4,-4,8,-8,8l23252,22v-5,,-8,-4,-8,-8c23244,10,23247,6,23252,6xm23284,6r,c23288,6,23292,10,23292,14v,4,-4,8,-8,8l23284,22v-5,,-8,-4,-8,-8c23276,10,23279,6,23284,6xm23316,6r,c23320,6,23324,10,23324,14v,4,-4,8,-8,8l23316,22v-5,,-8,-4,-8,-8c23308,10,23311,6,23316,6xm23348,6r,c23352,6,23356,10,23356,14v,5,-4,8,-8,8l23348,22v-5,,-8,-3,-8,-8c23340,10,23343,6,23348,6xm23380,6r,c23384,6,23388,10,23388,14v,5,-4,8,-8,8l23380,22v-5,,-8,-3,-8,-8c23372,10,23375,6,23380,6xm23412,6r,c23416,6,23420,10,23420,14v,5,-4,8,-8,8l23412,22v-4,,-8,-3,-8,-8c23404,10,23408,6,23412,6xm23444,6r,c23448,6,23452,10,23452,14v,5,-4,8,-8,8l23444,22v-4,,-8,-3,-8,-8c23436,10,23440,6,23444,6xm23476,6r,c23480,6,23484,10,23484,14v,5,-4,8,-8,8l23476,22v-4,,-8,-3,-8,-8c23468,10,23472,6,23476,6xm23508,6r,c23512,6,23516,10,23516,14v,5,-4,8,-8,8l23508,22v-4,,-8,-3,-8,-8c23500,10,23504,6,23508,6xm23540,6r,c23544,6,23548,10,23548,14v,5,-4,8,-8,8l23540,22v-4,,-8,-3,-8,-8c23532,10,23536,6,23540,6xm23572,6r,c23576,6,23580,10,23580,14v,5,-4,8,-8,8l23572,22v-4,,-8,-3,-8,-8c23564,10,23568,6,23572,6xm23604,6r,c23608,6,23612,10,23612,14v,5,-4,8,-8,8l23604,22v-4,,-8,-3,-8,-8c23596,10,23600,6,23604,6xm23636,6r,c23640,6,23644,10,23644,14v,5,-4,8,-8,8l23636,22v-4,,-8,-3,-8,-8c23628,10,23632,6,23636,6xm23668,6r,c23673,6,23676,10,23676,14v,5,-3,8,-8,8l23668,22v-4,,-8,-3,-8,-8c23660,10,23664,6,23668,6xm23700,6r,c23705,6,23708,10,23708,14v,5,-3,8,-8,8l23700,22v-4,,-8,-3,-8,-8c23692,10,23696,6,23700,6xm23732,6r,c23737,6,23740,10,23740,14v,5,-3,8,-8,8l23732,22v-4,,-8,-3,-8,-8c23724,10,23728,6,23732,6xm23764,6r,c23769,6,23772,10,23772,14v,5,-3,8,-8,8l23764,22v-4,,-8,-3,-8,-8c23756,10,23760,6,23764,6xm23796,6r,c23801,6,23804,10,23804,14v,5,-3,8,-8,8l23796,22v-4,,-8,-3,-8,-8c23788,10,23792,6,23796,6xm23828,6r,c23833,6,23836,10,23836,14v,5,-3,8,-8,8l23828,22v-4,,-8,-3,-8,-8c23820,10,23824,6,23828,6xm23860,6r,c23865,6,23868,10,23868,14v,5,-3,8,-8,8l23860,22v-4,,-8,-3,-8,-8c23852,10,23856,6,23860,6xm23892,6r,c23897,6,23900,10,23900,14v,5,-3,8,-8,8l23892,22v-4,,-8,-3,-8,-8c23884,10,23888,6,23892,6xm23924,6r,c23929,6,23932,10,23932,14v,5,-3,8,-8,8l23924,22v-4,,-8,-3,-8,-8c23916,10,23920,6,23924,6xm23956,6r,c23961,6,23964,10,23964,14v,5,-3,8,-8,8l23956,22v-4,,-8,-3,-8,-8c23948,10,23952,6,23956,6xm23988,6r,c23993,6,23996,10,23996,14v,5,-3,8,-8,8l23988,22v-4,,-8,-3,-8,-8c23980,10,23984,6,23988,6xm24020,6r,c24025,6,24028,10,24028,14v,5,-3,8,-8,8l24020,22v-4,,-8,-3,-8,-8c24012,10,24016,6,24020,6xm24052,6r,c24057,6,24060,10,24060,14v,5,-3,8,-8,8l24052,22v-4,,-8,-3,-8,-8c24044,10,24048,6,24052,6xm24084,6r,c24089,6,24092,10,24092,14v,5,-3,8,-8,8l24084,22v-4,,-8,-3,-8,-8c24076,10,24080,6,24084,6xm24116,6r,c24121,6,24124,10,24124,14v,5,-3,8,-8,8l24116,22v-4,,-8,-3,-8,-8c24108,10,24112,6,24116,6xm24148,6r,c24153,6,24156,10,24156,14v,5,-3,8,-8,8l24148,22v-4,,-8,-3,-8,-8c24140,10,24144,6,24148,6xm24180,6r,c24185,6,24188,10,24188,14v,5,-3,8,-8,8l24180,22v-4,,-8,-3,-8,-8c24172,10,24176,6,24180,6xm24212,6r,c24217,6,24220,10,24220,14v,5,-3,8,-8,8l24212,22v-4,,-8,-3,-8,-8c24204,10,24208,6,24212,6xm24244,6r,c24249,6,24252,10,24252,14v,5,-3,8,-8,8l24244,22v-4,,-8,-3,-8,-8c24236,10,24240,6,24244,6xm24276,6r,c24281,6,24284,10,24284,14v,5,-3,8,-8,8l24276,22v-4,,-8,-3,-8,-8c24268,10,24272,6,24276,6xm24308,6r,c24313,6,24316,10,24316,14v,5,-3,8,-8,8l24308,22v-4,,-8,-3,-8,-8c24300,10,24304,6,24308,6xm24340,6r1,c24345,6,24349,10,24349,14v,5,-4,8,-8,8l24340,22v-4,,-8,-3,-8,-8c24332,10,24336,6,24340,6xm24373,6r,c24377,6,24381,10,24381,14v,5,-4,8,-8,8l24373,22v-5,,-8,-3,-8,-8c24365,10,24368,6,24373,6xm24405,6r,c24409,6,24413,10,24413,14v,5,-4,8,-8,8l24405,22v-5,,-8,-3,-8,-8c24397,10,24400,6,24405,6xm24437,6r,c24441,6,24445,10,24445,14v,5,-4,8,-8,8l24437,22v-5,,-8,-3,-8,-8c24429,10,24432,6,24437,6xm24469,6r,c24473,6,24477,10,24477,14v,5,-4,8,-8,8l24469,22v-5,,-8,-3,-8,-8c24461,10,24464,6,24469,6xm24501,6r,c24505,6,24509,10,24509,14v,5,-4,8,-8,8l24501,22v-5,,-8,-3,-8,-8c24493,10,24496,6,24501,6xm24533,6r,c24537,6,24541,10,24541,14v,5,-4,8,-8,8l24533,22v-5,,-8,-3,-8,-8c24525,10,24528,6,24533,6xm24565,6r,c24569,6,24573,10,24573,14v,5,-4,8,-8,8l24565,22v-5,,-8,-3,-8,-8c24557,10,24560,6,24565,6xm24597,6r,c24601,6,24605,10,24605,14v,5,-4,8,-8,8l24597,22v-5,,-8,-3,-8,-8c24589,10,24592,6,24597,6xe" fillcolor="black" strokeweight=".1pt">
                  <v:stroke joinstyle="bevel"/>
                  <v:path arrowok="t" o:connecttype="custom" o:connectlocs="36025,0;71316,0;107341,693;141988,1385;177278,1385;211833,693;247858,0;286089,87;321471,87;357497,779;392052,1472;427342,1472;461897,779;497922,87;536245,87;571535,87;607560,779;642115,1559;677406,1559;712052,866;748078,173;786309,173;821599,173;857624,866;892271,1559;927561,1559;962116,866;998142,173;1036373,260;1071755,260;1107780,953;1142335,1645;1177625,1645;1212180,953;1248297,260;1286528,260;1321818,260;1357844,953;1392399,1732;1427781,1732;1462336,1039;1498361,346;1536592,346;1571882,346;1608000,1039;1642554,1732;1677845,1818;1712400,1126;1748425,433;1786748,433;1822038,433;1858063,1126;1892618,1818;1928000,1818;1962555,1126;1998581,520;2036812,520;2072102,520;2108219,1212;2142774,1905;2178064,1905;2212619,1212;2248736,520" o:connectangles="0,0,0,0,0,0,0,0,0,0,0,0,0,0,0,0,0,0,0,0,0,0,0,0,0,0,0,0,0,0,0,0,0,0,0,0,0,0,0,0,0,0,0,0,0,0,0,0,0,0,0,0,0,0,0,0,0,0,0,0,0,0,0"/>
                  <o:lock v:ext="edit" verticies="t"/>
                </v:shape>
                <v:shape id="Freeform 1209" o:spid="_x0000_s1031" style="position:absolute;left:2463;top:16414;width:22613;height:19;visibility:visible;mso-wrap-style:square;v-text-anchor:top" coordsize="246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" path="m8,r,c12,,16,3,16,8v,4,-4,8,-8,8l8,16c3,16,,12,,8,,3,3,,8,xm40,r,c44,,48,3,48,8v,4,-4,8,-8,8l40,16v-5,,-8,-4,-8,-8c32,3,35,,40,xm72,r,c76,,80,3,80,8v,4,-4,8,-8,8l72,16v-5,,-8,-4,-8,-8c64,3,67,,72,xm104,r,c108,,112,3,112,8v,4,-4,8,-8,8l104,16v-5,,-8,-4,-8,-8c96,3,99,,104,xm136,r,c140,,144,3,144,8v,4,-4,8,-8,8l136,16v-5,,-8,-4,-8,-8c128,3,131,,136,xm168,r,c172,,176,3,176,8v,4,-4,8,-8,8l168,16v-5,,-8,-4,-8,-8c160,3,163,,168,xm200,r,c204,,208,3,208,8v,4,-4,8,-8,8l200,16v-5,,-8,-4,-8,-8c192,3,195,,200,xm232,r,c236,,240,3,240,8v,4,-4,8,-8,8l232,16v-5,,-8,-4,-8,-8c224,3,227,,232,xm264,r,c268,,272,3,272,8v,4,-4,8,-8,8l264,16v-4,,-8,-4,-8,-8c256,3,260,,264,xm296,r,c300,,304,3,304,8v,4,-4,8,-8,8l296,16v-4,,-8,-4,-8,-8c288,3,292,,296,xm328,r,c332,,336,3,336,8v,4,-4,8,-8,8l328,16v-4,,-8,-4,-8,-8c320,3,324,,328,xm360,r,c364,,368,3,368,8v,4,-4,8,-8,8l360,16v-4,,-8,-4,-8,-8c352,3,356,,360,xm392,r,c396,,400,3,400,8v,4,-4,8,-8,8l392,16v-4,,-8,-4,-8,-8c384,3,388,,392,xm424,r,c428,,432,3,432,8v,4,-4,8,-8,8l424,16v-4,,-8,-4,-8,-8c416,3,420,,424,xm456,r,c460,,464,3,464,8v,4,-4,8,-8,8l456,16v-4,,-8,-4,-8,-8c448,3,452,,456,xm488,r,c492,,496,4,496,8v,4,-4,8,-8,8l488,16v-4,,-8,-4,-8,-8c480,4,484,,488,xm520,r,c524,,528,4,528,8v,4,-4,8,-8,8l520,16v-4,,-8,-4,-8,-8c512,4,516,,520,xm552,r,c557,,560,4,560,8v,4,-3,8,-8,8l552,16v-4,,-8,-4,-8,-8c544,4,548,,552,xm584,r,c589,,592,4,592,8v,4,-3,8,-8,8l584,16v-4,,-8,-4,-8,-8c576,4,580,,584,xm616,r,c621,,624,4,624,8v,4,-3,8,-8,8l616,16v-4,,-8,-4,-8,-8c608,4,612,,616,xm648,r,c653,,656,4,656,8v,4,-3,8,-8,8l648,16v-4,,-8,-4,-8,-8c640,4,644,,648,xm680,r,c685,,688,4,688,8v,4,-3,8,-8,8l680,16v-4,,-8,-4,-8,-8c672,4,676,,680,xm712,r,c717,,720,4,720,8v,4,-3,8,-8,8l712,16v-4,,-8,-4,-8,-8c704,4,708,,712,xm744,r,c749,,752,4,752,8v,4,-3,8,-8,8l744,16v-4,,-8,-4,-8,-8c736,4,740,,744,xm776,r,c781,,784,4,784,8v,4,-3,8,-8,8l776,16v-4,,-8,-4,-8,-8c768,4,772,,776,xm808,r,c813,,816,4,816,8v,4,-3,8,-8,8l808,16v-4,,-8,-4,-8,-8c800,4,804,,808,xm840,r,c845,,848,4,848,8v,4,-3,8,-8,8l840,16v-4,,-8,-4,-8,-8c832,4,836,,840,xm872,r,c877,,880,4,880,8v,4,-3,8,-8,8l872,16v-4,,-8,-4,-8,-8c864,4,868,,872,xm904,r,c909,,912,4,912,8v,4,-3,8,-8,8l904,16v-4,,-8,-4,-8,-8c896,4,900,,904,xm936,r,c941,,944,4,944,8v,4,-3,8,-8,8l936,16v-4,,-8,-4,-8,-8c928,4,932,,936,xm968,r,c973,,976,4,976,8v,4,-3,8,-8,8l968,16v-4,,-8,-4,-8,-8c960,4,964,,968,xm1000,r,c1005,,1008,4,1008,8v,4,-3,8,-8,8l1000,16v-4,,-8,-4,-8,-8c992,4,996,,1000,xm1032,r,c1037,,1040,4,1040,8v,4,-3,8,-8,8l1032,16v-4,,-8,-4,-8,-8c1024,4,1028,,1032,xm1064,r,c1069,,1072,4,1072,8v,4,-3,8,-8,8l1064,16v-4,,-8,-4,-8,-8c1056,4,1060,,1064,xm1096,r,c1101,,1104,4,1104,8v,4,-3,8,-8,8l1096,16v-4,,-8,-4,-8,-8c1088,4,1092,,1096,xm1128,r,c1133,,1136,4,1136,8v,4,-3,8,-8,8l1128,16v-4,,-8,-4,-8,-8c1120,4,1124,,1128,xm1160,r,c1165,,1168,4,1168,8v,5,-3,8,-8,8l1160,16v-4,,-8,-3,-8,-8c1152,4,1156,,1160,xm1192,r,c1197,,1200,4,1200,8v,5,-3,8,-8,8l1192,16v-4,,-8,-3,-8,-8c1184,4,1188,,1192,xm1224,r,c1229,,1232,4,1232,8v,5,-3,8,-8,8l1224,16v-4,,-8,-3,-8,-8c1216,4,1220,,1224,xm1256,r,c1261,,1264,4,1264,8v,5,-3,8,-8,8l1256,16v-4,,-8,-3,-8,-8c1248,4,1252,,1256,xm1288,r,c1293,,1296,4,1296,8v,5,-3,8,-8,8l1288,16v-4,,-8,-3,-8,-8c1280,4,1284,,1288,xm1320,r,c1325,,1328,4,1328,8v,5,-3,8,-8,8l1320,16v-4,,-8,-3,-8,-8c1312,4,1316,,1320,xm1352,r,c1357,,1360,4,1360,8v,5,-3,8,-8,8l1352,16v-4,,-8,-3,-8,-8c1344,4,1348,,1352,xm1384,r1,c1389,,1393,4,1393,8v,5,-4,8,-8,8l1384,16v-4,,-8,-3,-8,-8c1376,4,1380,,1384,xm1417,r,c1421,,1425,4,1425,8v,5,-4,8,-8,8l1417,16v-5,,-9,-3,-9,-8c1408,4,1412,,1417,xm1449,r,c1453,,1457,4,1457,8v,5,-4,8,-8,8l1449,16v-5,,-8,-3,-8,-8c1441,4,1444,,1449,xm1481,r,c1485,,1489,4,1489,8v,5,-4,8,-8,8l1481,16v-5,,-8,-3,-8,-8c1473,4,1476,,1481,xm1513,r,c1517,,1521,4,1521,8v,5,-4,8,-8,8l1513,16v-5,,-8,-3,-8,-8c1505,4,1508,,1513,xm1545,r,c1549,,1553,4,1553,8v,5,-4,8,-8,8l1545,16v-5,,-8,-3,-8,-8c1537,4,1540,,1545,xm1577,r,c1581,,1585,4,1585,8v,5,-4,8,-8,8l1577,16v-5,,-8,-3,-8,-8c1569,4,1572,,1577,xm1609,r,c1613,,1617,4,1617,8v,5,-4,8,-8,8l1609,16v-5,,-8,-3,-8,-8c1601,4,1604,,1609,xm1641,r,c1645,,1649,4,1649,8v,5,-4,8,-8,8l1641,16v-5,,-8,-3,-8,-8c1633,4,1636,,1641,xm1673,r,c1677,,1681,4,1681,8v,5,-4,8,-8,8l1673,16v-5,,-8,-3,-8,-8c1665,4,1668,,1673,xm1705,r,c1709,,1713,4,1713,8v,5,-4,8,-8,8l1705,16v-5,,-8,-3,-8,-8c1697,4,1700,,1705,xm1737,r,c1741,,1745,4,1745,8v,5,-4,8,-8,8l1737,16v-5,,-8,-3,-8,-8c1729,4,1732,,1737,xm1769,r,c1773,,1777,4,1777,8v,5,-4,8,-8,8l1769,16v-5,,-8,-3,-8,-8c1761,4,1764,,1769,xm1801,r,c1805,,1809,4,1809,8v,5,-4,8,-8,8l1801,16v-5,,-8,-3,-8,-8c1793,4,1796,,1801,xm1833,r,c1837,,1841,4,1841,8v,5,-4,8,-8,8l1833,16v-5,,-8,-3,-8,-8c1825,4,1828,,1833,xm1865,r,c1869,,1873,4,1873,8v,5,-4,8,-8,8l1865,16v-5,,-8,-3,-8,-8c1857,4,1860,,1865,xm1897,r,c1901,,1905,4,1905,8v,5,-4,8,-8,8l1897,16v-5,,-8,-3,-8,-8c1889,4,1892,,1897,xm1929,r,c1933,,1937,4,1937,8v,5,-4,8,-8,8l1929,16v-5,,-8,-3,-8,-8c1921,4,1924,,1929,xm1961,r,c1965,,1969,4,1969,8v,5,-4,8,-8,8l1961,16v-5,,-8,-3,-8,-8c1953,4,1956,,1961,xm1993,r,c1997,,2001,4,2001,8v,5,-4,8,-8,8l1993,16v-5,,-8,-3,-8,-8c1985,4,1988,,1993,xm2025,r,c2029,,2033,4,2033,8v,5,-4,8,-8,8l2025,16v-5,,-8,-3,-8,-8c2017,4,2020,,2025,xm2057,r,c2061,,2065,4,2065,8v,5,-4,8,-8,8l2057,16v-5,,-8,-3,-8,-8c2049,4,2052,,2057,xm2089,r,c2093,,2097,4,2097,8v,5,-4,8,-8,8l2089,16v-5,,-8,-3,-8,-8c2081,4,2084,,2089,xm2121,r,c2125,,2129,4,2129,8v,5,-4,8,-8,8l2121,16v-5,,-8,-3,-8,-8c2113,4,2116,,2121,xm2153,r,c2157,,2161,4,2161,8v,5,-4,8,-8,8l2153,16v-5,,-8,-3,-8,-8c2145,4,2148,,2153,xm2185,r,c2189,,2193,4,2193,8v,5,-4,8,-8,8l2185,16v-5,,-8,-3,-8,-8c2177,4,2180,,2185,xm2217,r,c2221,,2225,4,2225,8v,5,-4,8,-8,8l2217,16v-5,,-8,-3,-8,-8c2209,4,2212,,2217,xm2249,r,c2253,,2257,4,2257,8v,5,-4,8,-8,8l2249,16v-5,,-8,-3,-8,-8c2241,4,2244,,2249,xm2281,r,c2285,,2289,4,2289,8v,5,-4,8,-8,8l2281,16v-4,,-8,-3,-8,-8c2273,4,2277,,2281,xm2313,r,c2317,,2321,4,2321,8v,5,-4,8,-8,8l2313,16v-4,,-8,-3,-8,-8c2305,4,2309,,2313,xm2345,r,c2349,,2353,4,2353,8v,5,-4,8,-8,8l2345,16v-4,,-8,-3,-8,-8c2337,4,2341,,2345,xm2377,r,c2381,,2385,4,2385,8v,5,-4,8,-8,8l2377,16v-4,,-8,-3,-8,-8c2369,4,2373,,2377,xm2409,r,c2413,,2417,4,2417,8v,5,-4,8,-8,8l2409,16v-4,,-8,-3,-8,-8c2401,4,2405,,2409,xm2441,r,c2445,,2449,4,2449,8v,5,-4,8,-8,8l2441,16v-4,,-8,-3,-8,-8c2433,4,2437,,2441,xm2473,r,c2477,,2481,4,2481,8v,5,-4,8,-8,8l2473,16v-4,,-8,-3,-8,-8c2465,4,2469,,2473,xm2505,r,c2509,,2513,4,2513,8v,5,-4,8,-8,8l2505,16v-4,,-8,-3,-8,-8c2497,4,2501,,2505,xm2537,r,c2541,,2545,4,2545,8v,5,-4,8,-8,8l2537,16v-4,,-8,-3,-8,-8c2529,4,2533,,2537,xm2569,r,c2573,,2577,4,2577,8v,5,-4,8,-8,8l2569,16v-4,,-8,-3,-8,-8c2561,4,2565,,2569,xm2601,r,c2606,,2609,4,2609,8v,5,-3,8,-8,8l2601,16v-4,,-8,-3,-8,-8c2593,4,2597,,2601,xm2633,r,c2638,,2641,4,2641,8v,5,-3,8,-8,8l2633,16v-4,,-8,-3,-8,-8c2625,4,2629,,2633,xm2665,r,c2670,,2673,4,2673,8v,5,-3,8,-8,8l2665,16v-4,,-8,-3,-8,-8c2657,4,2661,,2665,xm2697,r,c2702,,2705,4,2705,8v,5,-3,8,-8,8l2697,16v-4,,-8,-3,-8,-8c2689,4,2693,,2697,xm2729,r,c2734,,2737,4,2737,8v,5,-3,8,-8,8l2729,16v-4,,-8,-3,-8,-8c2721,4,2725,,2729,xm2761,r,c2766,,2769,4,2769,8v,5,-3,8,-8,8l2761,16v-4,,-8,-3,-8,-8c2753,4,2757,,2761,xm2793,r,c2798,,2801,4,2801,8v,5,-3,8,-8,8l2793,16v-4,,-8,-3,-8,-8c2785,4,2789,,2793,xm2825,r,c2830,,2833,4,2833,8v,5,-3,8,-8,8l2825,16v-4,,-8,-3,-8,-8c2817,4,2821,,2825,xm2857,r,c2862,,2865,4,2865,8v,5,-3,8,-8,8l2857,16v-4,,-8,-3,-8,-8c2849,4,2853,,2857,xm2889,1r,c2894,1,2897,4,2897,9v,4,-3,8,-8,8l2889,17v-4,,-8,-4,-8,-8c2881,4,2885,1,2889,1xm2921,1r,c2926,1,2929,4,2929,9v,4,-3,8,-8,8l2921,17v-4,,-8,-4,-8,-8c2913,4,2917,1,2921,1xm2953,1r,c2958,1,2961,4,2961,9v,4,-3,8,-8,8l2953,17v-4,,-8,-4,-8,-8c2945,4,2949,1,2953,1xm2985,1r,c2990,1,2993,4,2993,9v,4,-3,8,-8,8l2985,17v-4,,-8,-4,-8,-8c2977,4,2981,1,2985,1xm3017,1r,c3022,1,3025,4,3025,9v,4,-3,8,-8,8l3017,17v-4,,-8,-4,-8,-8c3009,4,3013,1,3017,1xm3049,1r,c3054,1,3057,4,3057,9v,4,-3,8,-8,8l3049,17v-4,,-8,-4,-8,-8c3041,4,3045,1,3049,1xm3081,1r,c3086,1,3089,4,3089,9v,4,-3,8,-8,8l3081,17v-4,,-8,-4,-8,-8c3073,4,3077,1,3081,1xm3113,1r,c3118,1,3121,4,3121,9v,4,-3,8,-8,8l3113,17v-4,,-8,-4,-8,-8c3105,4,3109,1,3113,1xm3145,1r,c3150,1,3153,4,3153,9v,4,-3,8,-8,8l3145,17v-4,,-8,-4,-8,-8c3137,4,3141,1,3145,1xm3177,1r,c3182,1,3185,4,3185,9v,4,-3,8,-8,8l3177,17v-4,,-8,-4,-8,-8c3169,4,3173,1,3177,1xm3209,1r,c3214,1,3217,4,3217,9v,4,-3,8,-8,8l3209,17v-4,,-8,-4,-8,-8c3201,4,3205,1,3209,1xm3241,1r,c3246,1,3249,4,3249,9v,4,-3,8,-8,8l3241,17v-4,,-8,-4,-8,-8c3233,4,3237,1,3241,1xm3273,1r,c3278,1,3281,4,3281,9v,4,-3,8,-8,8l3273,17v-4,,-8,-4,-8,-8c3265,4,3269,1,3273,1xm3305,1r,c3310,1,3313,4,3313,9v,4,-3,8,-8,8l3305,17v-4,,-8,-4,-8,-8c3297,4,3301,1,3305,1xm3337,1r,c3342,1,3345,4,3345,9v,4,-3,8,-8,8l3337,17v-4,,-8,-4,-8,-8c3329,4,3333,1,3337,1xm3369,1r,c3374,1,3377,4,3377,9v,4,-3,8,-8,8l3369,17v-4,,-8,-4,-8,-8c3361,4,3365,1,3369,1xm3401,1r,c3406,1,3409,4,3409,9v,4,-3,8,-8,8l3401,17v-4,,-8,-4,-8,-8c3393,4,3397,1,3401,1xm3433,1r1,c3438,1,3442,4,3442,9v,4,-4,8,-8,8l3433,17v-4,,-8,-4,-8,-8c3425,4,3429,1,3433,1xm3466,1r,c3470,1,3474,4,3474,9v,4,-4,8,-8,8l3466,17v-5,,-9,-4,-9,-8c3457,4,3461,1,3466,1xm3498,1r,c3502,1,3506,4,3506,9v,4,-4,8,-8,8l3498,17v-5,,-8,-4,-8,-8c3490,4,3493,1,3498,1xm3530,1r,c3534,1,3538,4,3538,9v,4,-4,8,-8,8l3530,17v-5,,-8,-4,-8,-8c3522,4,3525,1,3530,1xm3562,1r,c3566,1,3570,4,3570,9v,4,-4,8,-8,8l3562,17v-5,,-8,-4,-8,-8c3554,4,3557,1,3562,1xm3594,1r,c3598,1,3602,4,3602,9v,4,-4,8,-8,8l3594,17v-5,,-8,-4,-8,-8c3586,4,3589,1,3594,1xm3626,1r,c3630,1,3634,4,3634,9v,4,-4,8,-8,8l3626,17v-5,,-8,-4,-8,-8c3618,4,3621,1,3626,1xm3658,1r,c3662,1,3666,4,3666,9v,4,-4,8,-8,8l3658,17v-5,,-8,-4,-8,-8c3650,4,3653,1,3658,1xm3690,1r,c3694,1,3698,4,3698,9v,4,-4,8,-8,8l3690,17v-5,,-8,-4,-8,-8c3682,4,3685,1,3690,1xm3722,1r,c3726,1,3730,4,3730,9v,4,-4,8,-8,8l3722,17v-5,,-8,-4,-8,-8c3714,4,3717,1,3722,1xm3754,1r,c3758,1,3762,4,3762,9v,4,-4,8,-8,8l3754,17v-5,,-8,-4,-8,-8c3746,4,3749,1,3754,1xm3786,1r,c3790,1,3794,4,3794,9v,4,-4,8,-8,8l3786,17v-5,,-8,-4,-8,-8c3778,4,3781,1,3786,1xm3818,1r,c3822,1,3826,4,3826,9v,4,-4,8,-8,8l3818,17v-5,,-8,-4,-8,-8c3810,4,3813,1,3818,1xm3850,1r,c3854,1,3858,4,3858,9v,4,-4,8,-8,8l3850,17v-5,,-8,-4,-8,-8c3842,4,3845,1,3850,1xm3882,1r,c3886,1,3890,4,3890,9v,4,-4,8,-8,8l3882,17v-5,,-8,-4,-8,-8c3874,4,3877,1,3882,1xm3914,1r,c3918,1,3922,4,3922,9v,4,-4,8,-8,8l3914,17v-5,,-8,-4,-8,-8c3906,4,3909,1,3914,1xm3946,1r,c3950,1,3954,4,3954,9v,4,-4,8,-8,8l3946,17v-5,,-8,-4,-8,-8c3938,4,3941,1,3946,1xm3978,1r,c3982,1,3986,4,3986,9v,4,-4,8,-8,8l3978,17v-5,,-8,-4,-8,-8c3970,4,3973,1,3978,1xm4010,1r,c4014,1,4018,4,4018,9v,4,-4,8,-8,8l4010,17v-5,,-8,-4,-8,-8c4002,4,4005,1,4010,1xm4042,1r,c4046,1,4050,4,4050,9v,4,-4,8,-8,8l4042,17v-5,,-8,-4,-8,-8c4034,4,4037,1,4042,1xm4074,1r,c4078,1,4082,4,4082,9v,4,-4,8,-8,8l4074,17v-5,,-8,-4,-8,-8c4066,4,4069,1,4074,1xm4106,1r,c4110,1,4114,4,4114,9v,4,-4,8,-8,8l4106,17v-5,,-8,-4,-8,-8c4098,4,4101,1,4106,1xm4138,1r,c4142,1,4146,4,4146,9v,4,-4,8,-8,8l4138,17v-5,,-8,-4,-8,-8c4130,4,4133,1,4138,1xm4170,1r,c4174,1,4178,4,4178,9v,4,-4,8,-8,8l4170,17v-5,,-8,-4,-8,-8c4162,4,4165,1,4170,1xm4202,1r,c4206,1,4210,4,4210,9v,4,-4,8,-8,8l4202,17v-5,,-8,-4,-8,-8c4194,4,4197,1,4202,1xm4234,1r,c4238,1,4242,4,4242,9v,4,-4,8,-8,8l4234,17v-5,,-8,-4,-8,-8c4226,4,4229,1,4234,1xm4266,1r,c4270,1,4274,4,4274,9v,4,-4,8,-8,8l4266,17v-5,,-8,-4,-8,-8c4258,4,4261,1,4266,1xm4298,1r,c4302,1,4306,4,4306,9v,4,-4,8,-8,8l4298,17v-5,,-8,-4,-8,-8c4290,4,4293,1,4298,1xm4330,1r,c4334,1,4338,4,4338,9v,4,-4,8,-8,8l4330,17v-4,,-8,-4,-8,-8c4322,4,4326,1,4330,1xm4362,1r,c4366,1,4370,4,4370,9v,4,-4,8,-8,8l4362,17v-4,,-8,-4,-8,-8c4354,4,4358,1,4362,1xm4394,1r,c4398,1,4402,4,4402,9v,4,-4,8,-8,8l4394,17v-4,,-8,-4,-8,-8c4386,4,4390,1,4394,1xm4426,1r,c4430,1,4434,4,4434,9v,4,-4,8,-8,8l4426,17v-4,,-8,-4,-8,-8c4418,4,4422,1,4426,1xm4458,1r,c4462,1,4466,4,4466,9v,4,-4,8,-8,8l4458,17v-4,,-8,-4,-8,-8c4450,4,4454,1,4458,1xm4490,1r,c4494,1,4498,4,4498,9v,4,-4,8,-8,8l4490,17v-4,,-8,-4,-8,-8c4482,4,4486,1,4490,1xm4522,1r,c4526,1,4530,4,4530,9v,4,-4,8,-8,8l4522,17v-4,,-8,-4,-8,-8c4514,4,4518,1,4522,1xm4554,1r,c4558,1,4562,4,4562,9v,4,-4,8,-8,8l4554,17v-4,,-8,-4,-8,-8c4546,4,4550,1,4554,1xm4586,1r,c4590,1,4594,5,4594,9v,4,-4,8,-8,8l4586,17v-4,,-8,-4,-8,-8c4578,5,4582,1,4586,1xm4618,1r,c4622,1,4626,5,4626,9v,4,-4,8,-8,8l4618,17v-4,,-8,-4,-8,-8c4610,5,4614,1,4618,1xm4650,1r,c4655,1,4658,5,4658,9v,4,-3,8,-8,8l4650,17v-4,,-8,-4,-8,-8c4642,5,4646,1,4650,1xm4682,1r,c4687,1,4690,5,4690,9v,4,-3,8,-8,8l4682,17v-4,,-8,-4,-8,-8c4674,5,4678,1,4682,1xm4714,1r,c4719,1,4722,5,4722,9v,4,-3,8,-8,8l4714,17v-4,,-8,-4,-8,-8c4706,5,4710,1,4714,1xm4746,1r,c4751,1,4754,5,4754,9v,4,-3,8,-8,8l4746,17v-4,,-8,-4,-8,-8c4738,5,4742,1,4746,1xm4778,1r,c4783,1,4786,5,4786,9v,4,-3,8,-8,8l4778,17v-4,,-8,-4,-8,-8c4770,5,4774,1,4778,1xm4810,1r,c4815,1,4818,5,4818,9v,4,-3,8,-8,8l4810,17v-4,,-8,-4,-8,-8c4802,5,4806,1,4810,1xm4842,1r,c4847,1,4850,5,4850,9v,4,-3,8,-8,8l4842,17v-4,,-8,-4,-8,-8c4834,5,4838,1,4842,1xm4874,1r,c4879,1,4882,5,4882,9v,4,-3,8,-8,8l4874,17v-4,,-8,-4,-8,-8c4866,5,4870,1,4874,1xm4906,1r,c4911,1,4914,5,4914,9v,4,-3,8,-8,8l4906,17v-4,,-8,-4,-8,-8c4898,5,4902,1,4906,1xm4938,1r,c4943,1,4946,5,4946,9v,4,-3,8,-8,8l4938,17v-4,,-8,-4,-8,-8c4930,5,4934,1,4938,1xm4970,1r,c4975,1,4978,5,4978,9v,4,-3,8,-8,8l4970,17v-4,,-8,-4,-8,-8c4962,5,4966,1,4970,1xm5002,1r,c5007,1,5010,5,5010,9v,4,-3,8,-8,8l5002,17v-4,,-8,-4,-8,-8c4994,5,4998,1,5002,1xm5034,1r,c5039,1,5042,5,5042,9v,4,-3,8,-8,8l5034,17v-4,,-8,-4,-8,-8c5026,5,5030,1,5034,1xm5066,1r,c5071,1,5074,5,5074,9v,4,-3,8,-8,8l5066,17v-4,,-8,-4,-8,-8c5058,5,5062,1,5066,1xm5098,1r,c5103,1,5106,5,5106,9v,4,-3,8,-8,8l5098,17v-4,,-8,-4,-8,-8c5090,5,5094,1,5098,1xm5130,1r,c5135,1,5138,5,5138,9v,4,-3,8,-8,8l5130,17v-4,,-8,-4,-8,-8c5122,5,5126,1,5130,1xm5162,1r,c5167,1,5170,5,5170,9v,4,-3,8,-8,8l5162,17v-4,,-8,-4,-8,-8c5154,5,5158,1,5162,1xm5194,1r,c5199,1,5202,5,5202,9v,4,-3,8,-8,8l5194,17v-4,,-8,-4,-8,-8c5186,5,5190,1,5194,1xm5226,1r,c5231,1,5234,5,5234,9v,4,-3,8,-8,8l5226,17v-4,,-8,-4,-8,-8c5218,5,5222,1,5226,1xm5258,1r,c5263,1,5266,5,5266,9v,5,-3,8,-8,8l5258,17v-4,,-8,-3,-8,-8c5250,5,5254,1,5258,1xm5290,1r,c5295,1,5298,5,5298,9v,5,-3,8,-8,8l5290,17v-4,,-8,-3,-8,-8c5282,5,5286,1,5290,1xm5322,1r,c5327,1,5330,5,5330,9v,5,-3,8,-8,8l5322,17v-4,,-8,-3,-8,-8c5314,5,5318,1,5322,1xm5354,1r,c5359,1,5362,5,5362,9v,5,-3,8,-8,8l5354,17v-4,,-8,-3,-8,-8c5346,5,5350,1,5354,1xm5386,1r,c5391,1,5394,5,5394,9v,5,-3,8,-8,8l5386,17v-4,,-8,-3,-8,-8c5378,5,5382,1,5386,1xm5418,1r,c5423,1,5426,5,5426,9v,5,-3,8,-8,8l5418,17v-4,,-8,-3,-8,-8c5410,5,5414,1,5418,1xm5450,1r,c5455,1,5458,5,5458,9v,5,-3,8,-8,8l5450,17v-4,,-8,-3,-8,-8c5442,5,5446,1,5450,1xm5482,1r1,c5487,1,5491,5,5491,9v,5,-4,8,-8,8l5482,17v-4,,-8,-3,-8,-8c5474,5,5478,1,5482,1xm5515,1r,c5519,1,5523,5,5523,9v,5,-4,8,-8,8l5515,17v-5,,-8,-3,-8,-8c5507,5,5510,1,5515,1xm5547,1r,c5551,1,5555,5,5555,9v,5,-4,8,-8,8l5547,17v-5,,-8,-3,-8,-8c5539,5,5542,1,5547,1xm5579,1r,c5583,1,5587,5,5587,9v,5,-4,8,-8,8l5579,17v-5,,-8,-3,-8,-8c5571,5,5574,1,5579,1xm5611,1r,c5615,1,5619,5,5619,9v,5,-4,8,-8,8l5611,17v-5,,-8,-3,-8,-8c5603,5,5606,1,5611,1xm5643,1r,c5647,1,5651,5,5651,9v,5,-4,8,-8,8l5643,17v-5,,-8,-3,-8,-8c5635,5,5638,1,5643,1xm5675,1r,c5679,1,5683,5,5683,9v,5,-4,8,-8,8l5675,17v-5,,-8,-3,-8,-8c5667,5,5670,1,5675,1xm5707,1r,c5711,1,5715,5,5715,9v,5,-4,8,-8,8l5707,17v-5,,-8,-3,-8,-8c5699,5,5702,1,5707,1xm5739,1r,c5743,1,5747,5,5747,9v,5,-4,8,-8,8l5739,17v-5,,-8,-3,-8,-8c5731,5,5734,1,5739,1xm5771,1r,c5775,1,5779,5,5779,9v,5,-4,8,-8,8l5771,17v-5,,-8,-3,-8,-8c5763,5,5766,1,5771,1xm5803,1r,c5807,1,5811,5,5811,9v,5,-4,8,-8,8l5803,17v-5,,-8,-3,-8,-8c5795,5,5798,1,5803,1xm5835,1r,c5839,1,5843,5,5843,9v,5,-4,8,-8,8l5835,17v-5,,-8,-3,-8,-8c5827,5,5830,1,5835,1xm5867,1r,c5871,1,5875,5,5875,9v,5,-4,8,-8,8l5867,17v-5,,-8,-3,-8,-8c5859,5,5862,1,5867,1xm5899,1r,c5903,1,5907,5,5907,9v,5,-4,8,-8,8l5899,17v-5,,-8,-3,-8,-8c5891,5,5894,1,5899,1xm5931,1r,c5935,1,5939,5,5939,9v,5,-4,8,-8,8l5931,17v-5,,-8,-3,-8,-8c5923,5,5926,1,5931,1xm5963,1r,c5967,1,5971,5,5971,9v,5,-4,8,-8,8l5963,17v-5,,-8,-3,-8,-8c5955,5,5958,1,5963,1xm5995,1r,c5999,1,6003,5,6003,9v,5,-4,8,-8,8l5995,17v-5,,-8,-3,-8,-8c5987,5,5990,1,5995,1xm6027,1r,c6031,1,6035,5,6035,9v,5,-4,8,-8,8l6027,17v-5,,-8,-3,-8,-8c6019,5,6022,1,6027,1xm6059,1r,c6063,1,6067,5,6067,9v,5,-4,8,-8,8l6059,17v-5,,-8,-3,-8,-8c6051,5,6054,1,6059,1xm6091,1r,c6095,1,6099,5,6099,9v,5,-4,8,-8,8l6091,17v-5,,-8,-3,-8,-8c6083,5,6086,1,6091,1xm6123,1r,c6127,1,6131,5,6131,9v,5,-4,8,-8,8l6123,17v-5,,-8,-3,-8,-8c6115,5,6118,1,6123,1xm6155,1r,c6159,1,6163,5,6163,9v,5,-4,8,-8,8l6155,17v-5,,-8,-3,-8,-8c6147,5,6150,1,6155,1xm6187,1r,c6191,1,6195,5,6195,9v,5,-4,8,-8,8l6187,17v-5,,-8,-3,-8,-8c6179,5,6182,1,6187,1xm6219,1r,c6223,1,6227,5,6227,9v,5,-4,8,-8,8l6219,17v-5,,-8,-3,-8,-8c6211,5,6214,1,6219,1xm6251,1r,c6255,1,6259,5,6259,9v,5,-4,8,-8,8l6251,17v-5,,-8,-3,-8,-8c6243,5,6246,1,6251,1xm6283,1r,c6287,1,6291,5,6291,9v,5,-4,8,-8,8l6283,17v-5,,-8,-3,-8,-8c6275,5,6278,1,6283,1xm6315,1r,c6319,1,6323,5,6323,9v,5,-4,8,-8,8l6315,17v-5,,-8,-3,-8,-8c6307,5,6310,1,6315,1xm6347,1r,c6351,1,6355,5,6355,9v,5,-4,8,-8,8l6347,17v-5,,-8,-3,-8,-8c6339,5,6342,1,6347,1xm6379,1r,c6383,1,6387,5,6387,9v,5,-4,8,-8,8l6379,17v-4,,-8,-3,-8,-8c6371,5,6375,1,6379,1xm6411,1r,c6415,1,6419,5,6419,9v,5,-4,8,-8,8l6411,17v-4,,-8,-3,-8,-8c6403,5,6407,1,6411,1xm6443,1r,c6447,1,6451,5,6451,9v,5,-4,8,-8,8l6443,17v-4,,-8,-3,-8,-8c6435,5,6439,1,6443,1xm6475,1r,c6479,1,6483,5,6483,9v,5,-4,8,-8,8l6475,17v-4,,-8,-3,-8,-8c6467,5,6471,1,6475,1xm6507,1r,c6511,1,6515,5,6515,9v,5,-4,8,-8,8l6507,17v-4,,-8,-3,-8,-8c6499,5,6503,1,6507,1xm6539,1r,c6543,1,6547,5,6547,9v,5,-4,8,-8,8l6539,17v-4,,-8,-3,-8,-8c6531,5,6535,1,6539,1xm6571,1r,c6575,1,6579,5,6579,9v,5,-4,8,-8,8l6571,17v-4,,-8,-3,-8,-8c6563,5,6567,1,6571,1xm6603,1r,c6607,1,6611,5,6611,9v,5,-4,8,-8,8l6603,17v-4,,-8,-3,-8,-8c6595,5,6599,1,6603,1xm6635,1r,c6639,1,6643,5,6643,9v,5,-4,8,-8,8l6635,17v-4,,-8,-3,-8,-8c6627,5,6631,1,6635,1xm6667,1r,c6672,1,6675,5,6675,9v,5,-3,8,-8,8l6667,17v-4,,-8,-3,-8,-8c6659,5,6663,1,6667,1xm6699,1r,c6704,1,6707,5,6707,9v,5,-3,8,-8,8l6699,17v-4,,-8,-3,-8,-8c6691,5,6695,1,6699,1xm6731,1r,c6736,1,6739,5,6739,9v,5,-3,8,-8,8l6731,17v-4,,-8,-3,-8,-8c6723,5,6727,1,6731,1xm6763,1r,c6768,1,6771,5,6771,9v,5,-3,8,-8,8l6763,17v-4,,-8,-3,-8,-8c6755,5,6759,1,6763,1xm6795,1r,c6800,1,6803,5,6803,9v,5,-3,8,-8,8l6795,17v-4,,-8,-3,-8,-8c6787,5,6791,1,6795,1xm6827,1r,c6832,1,6835,5,6835,9v,5,-3,8,-8,8l6827,17v-4,,-8,-3,-8,-8c6819,5,6823,1,6827,1xm6859,1r,c6864,1,6867,5,6867,9v,5,-3,8,-8,8l6859,17v-4,,-8,-3,-8,-8c6851,5,6855,1,6859,1xm6891,1r,c6896,1,6899,5,6899,9v,5,-3,8,-8,8l6891,17v-4,,-8,-3,-8,-8c6883,5,6887,1,6891,1xm6923,1r,c6928,1,6931,5,6931,9v,5,-3,8,-8,8l6923,17v-4,,-8,-3,-8,-8c6915,5,6919,1,6923,1xm6955,1r,c6960,1,6963,5,6963,9v,5,-3,8,-8,8l6955,17v-4,,-8,-3,-8,-8c6947,5,6951,1,6955,1xm6987,2r,c6992,2,6995,5,6995,10v,4,-3,8,-8,8l6987,18v-4,,-8,-4,-8,-8c6979,5,6983,2,6987,2xm7019,2r,c7024,2,7027,5,7027,10v,4,-3,8,-8,8l7019,18v-4,,-8,-4,-8,-8c7011,5,7015,2,7019,2xm7051,2r,c7056,2,7059,5,7059,10v,4,-3,8,-8,8l7051,18v-4,,-8,-4,-8,-8c7043,5,7047,2,7051,2xm7083,2r,c7088,2,7091,5,7091,10v,4,-3,8,-8,8l7083,18v-4,,-8,-4,-8,-8c7075,5,7079,2,7083,2xm7115,2r,c7120,2,7123,5,7123,10v,4,-3,8,-8,8l7115,18v-4,,-8,-4,-8,-8c7107,5,7111,2,7115,2xm7147,2r,c7152,2,7155,5,7155,10v,4,-3,8,-8,8l7147,18v-4,,-8,-4,-8,-8c7139,5,7143,2,7147,2xm7179,2r,c7184,2,7187,5,7187,10v,4,-3,8,-8,8l7179,18v-4,,-8,-4,-8,-8c7171,5,7175,2,7179,2xm7211,2r,c7216,2,7219,5,7219,10v,4,-3,8,-8,8l7211,18v-4,,-8,-4,-8,-8c7203,5,7207,2,7211,2xm7243,2r,c7248,2,7251,5,7251,10v,4,-3,8,-8,8l7243,18v-4,,-8,-4,-8,-8c7235,5,7239,2,7243,2xm7275,2r,c7280,2,7283,5,7283,10v,4,-3,8,-8,8l7275,18v-4,,-8,-4,-8,-8c7267,5,7271,2,7275,2xm7307,2r,c7312,2,7315,5,7315,10v,4,-3,8,-8,8l7307,18v-4,,-8,-4,-8,-8c7299,5,7303,2,7307,2xm7339,2r,c7344,2,7347,5,7347,10v,4,-3,8,-8,8l7339,18v-4,,-8,-4,-8,-8c7331,5,7335,2,7339,2xm7371,2r,c7376,2,7379,5,7379,10v,4,-3,8,-8,8l7371,18v-4,,-8,-4,-8,-8c7363,5,7367,2,7371,2xm7403,2r,c7408,2,7411,5,7411,10v,4,-3,8,-8,8l7403,18v-4,,-8,-4,-8,-8c7395,5,7399,2,7403,2xm7435,2r,c7440,2,7443,5,7443,10v,4,-3,8,-8,8l7435,18v-4,,-8,-4,-8,-8c7427,5,7431,2,7435,2xm7467,2r,c7472,2,7475,5,7475,10v,4,-3,8,-8,8l7467,18v-4,,-8,-4,-8,-8c7459,5,7463,2,7467,2xm7499,2r,c7504,2,7507,5,7507,10v,4,-3,8,-8,8l7499,18v-4,,-8,-4,-8,-8c7491,5,7495,2,7499,2xm7531,2r1,c7536,2,7540,5,7540,10v,4,-4,8,-8,8l7531,18v-4,,-8,-4,-8,-8c7523,5,7527,2,7531,2xm7564,2r,c7568,2,7572,5,7572,10v,4,-4,8,-8,8l7564,18v-5,,-8,-4,-8,-8c7556,5,7559,2,7564,2xm7596,2r,c7600,2,7604,5,7604,10v,4,-4,8,-8,8l7596,18v-5,,-8,-4,-8,-8c7588,5,7591,2,7596,2xm7628,2r,c7632,2,7636,5,7636,10v,4,-4,8,-8,8l7628,18v-5,,-8,-4,-8,-8c7620,5,7623,2,7628,2xm7660,2r,c7664,2,7668,5,7668,10v,4,-4,8,-8,8l7660,18v-5,,-8,-4,-8,-8c7652,5,7655,2,7660,2xm7692,2r,c7696,2,7700,5,7700,10v,4,-4,8,-8,8l7692,18v-5,,-8,-4,-8,-8c7684,5,7687,2,7692,2xm7724,2r,c7728,2,7732,5,7732,10v,4,-4,8,-8,8l7724,18v-5,,-8,-4,-8,-8c7716,5,7719,2,7724,2xm7756,2r,c7760,2,7764,5,7764,10v,4,-4,8,-8,8l7756,18v-5,,-8,-4,-8,-8c7748,5,7751,2,7756,2xm7788,2r,c7792,2,7796,5,7796,10v,4,-4,8,-8,8l7788,18v-5,,-8,-4,-8,-8c7780,5,7783,2,7788,2xm7820,2r,c7824,2,7828,5,7828,10v,4,-4,8,-8,8l7820,18v-5,,-8,-4,-8,-8c7812,5,7815,2,7820,2xm7852,2r,c7856,2,7860,5,7860,10v,4,-4,8,-8,8l7852,18v-5,,-8,-4,-8,-8c7844,5,7847,2,7852,2xm7884,2r,c7888,2,7892,5,7892,10v,4,-4,8,-8,8l7884,18v-5,,-8,-4,-8,-8c7876,5,7879,2,7884,2xm7916,2r,c7920,2,7924,5,7924,10v,4,-4,8,-8,8l7916,18v-5,,-8,-4,-8,-8c7908,5,7911,2,7916,2xm7948,2r,c7952,2,7956,5,7956,10v,4,-4,8,-8,8l7948,18v-5,,-8,-4,-8,-8c7940,5,7943,2,7948,2xm7980,2r,c7984,2,7988,5,7988,10v,4,-4,8,-8,8l7980,18v-5,,-8,-4,-8,-8c7972,5,7975,2,7980,2xm8012,2r,c8016,2,8020,5,8020,10v,4,-4,8,-8,8l8012,18v-5,,-8,-4,-8,-8c8004,5,8007,2,8012,2xm8044,2r,c8048,2,8052,5,8052,10v,4,-4,8,-8,8l8044,18v-5,,-8,-4,-8,-8c8036,5,8039,2,8044,2xm8076,2r,c8080,2,8084,5,8084,10v,4,-4,8,-8,8l8076,18v-5,,-8,-4,-8,-8c8068,5,8071,2,8076,2xm8108,2r,c8112,2,8116,5,8116,10v,4,-4,8,-8,8l8108,18v-5,,-8,-4,-8,-8c8100,5,8103,2,8108,2xm8140,2r,c8144,2,8148,5,8148,10v,4,-4,8,-8,8l8140,18v-5,,-8,-4,-8,-8c8132,5,8135,2,8140,2xm8172,2r,c8176,2,8180,5,8180,10v,4,-4,8,-8,8l8172,18v-5,,-8,-4,-8,-8c8164,5,8167,2,8172,2xm8204,2r,c8208,2,8212,5,8212,10v,4,-4,8,-8,8l8204,18v-5,,-8,-4,-8,-8c8196,5,8199,2,8204,2xm8236,2r,c8240,2,8244,5,8244,10v,4,-4,8,-8,8l8236,18v-5,,-8,-4,-8,-8c8228,5,8231,2,8236,2xm8268,2r,c8272,2,8276,5,8276,10v,4,-4,8,-8,8l8268,18v-5,,-8,-4,-8,-8c8260,5,8263,2,8268,2xm8300,2r,c8304,2,8308,5,8308,10v,4,-4,8,-8,8l8300,18v-5,,-8,-4,-8,-8c8292,5,8295,2,8300,2xm8332,2r,c8336,2,8340,5,8340,10v,4,-4,8,-8,8l8332,18v-5,,-8,-4,-8,-8c8324,5,8327,2,8332,2xm8364,2r,c8368,2,8372,5,8372,10v,4,-4,8,-8,8l8364,18v-5,,-8,-4,-8,-8c8356,5,8359,2,8364,2xm8396,2r,c8400,2,8404,5,8404,10v,4,-4,8,-8,8l8396,18v-5,,-8,-4,-8,-8c8388,5,8391,2,8396,2xm8428,2r,c8432,2,8436,5,8436,10v,4,-4,8,-8,8l8428,18v-4,,-8,-4,-8,-8c8420,5,8424,2,8428,2xm8460,2r,c8464,2,8468,5,8468,10v,4,-4,8,-8,8l8460,18v-4,,-8,-4,-8,-8c8452,5,8456,2,8460,2xm8492,2r,c8496,2,8500,5,8500,10v,4,-4,8,-8,8l8492,18v-4,,-8,-4,-8,-8c8484,5,8488,2,8492,2xm8524,2r,c8528,2,8532,5,8532,10v,4,-4,8,-8,8l8524,18v-4,,-8,-4,-8,-8c8516,5,8520,2,8524,2xm8556,2r,c8560,2,8564,5,8564,10v,4,-4,8,-8,8l8556,18v-4,,-8,-4,-8,-8c8548,5,8552,2,8556,2xm8588,2r,c8592,2,8596,5,8596,10v,4,-4,8,-8,8l8588,18v-4,,-8,-4,-8,-8c8580,5,8584,2,8588,2xm8620,2r,c8624,2,8628,5,8628,10v,4,-4,8,-8,8l8620,18v-4,,-8,-4,-8,-8c8612,5,8616,2,8620,2xm8652,2r,c8656,2,8660,5,8660,10v,4,-4,8,-8,8l8652,18v-4,,-8,-4,-8,-8c8644,5,8648,2,8652,2xm8684,2r,c8688,2,8692,6,8692,10v,4,-4,8,-8,8l8684,18v-4,,-8,-4,-8,-8c8676,6,8680,2,8684,2xm8716,2r,c8721,2,8724,6,8724,10v,4,-3,8,-8,8l8716,18v-4,,-8,-4,-8,-8c8708,6,8712,2,8716,2xm8748,2r,c8753,2,8756,6,8756,10v,4,-3,8,-8,8l8748,18v-4,,-8,-4,-8,-8c8740,6,8744,2,8748,2xm8780,2r,c8785,2,8788,6,8788,10v,4,-3,8,-8,8l8780,18v-4,,-8,-4,-8,-8c8772,6,8776,2,8780,2xm8812,2r,c8817,2,8820,6,8820,10v,4,-3,8,-8,8l8812,18v-4,,-8,-4,-8,-8c8804,6,8808,2,8812,2xm8844,2r,c8849,2,8852,6,8852,10v,4,-3,8,-8,8l8844,18v-4,,-8,-4,-8,-8c8836,6,8840,2,8844,2xm8876,2r,c8881,2,8884,6,8884,10v,4,-3,8,-8,8l8876,18v-4,,-8,-4,-8,-8c8868,6,8872,2,8876,2xm8908,2r,c8913,2,8916,6,8916,10v,4,-3,8,-8,8l8908,18v-4,,-8,-4,-8,-8c8900,6,8904,2,8908,2xm8940,2r,c8945,2,8948,6,8948,10v,4,-3,8,-8,8l8940,18v-4,,-8,-4,-8,-8c8932,6,8936,2,8940,2xm8972,2r,c8977,2,8980,6,8980,10v,4,-3,8,-8,8l8972,18v-4,,-8,-4,-8,-8c8964,6,8968,2,8972,2xm9004,2r,c9009,2,9012,6,9012,10v,4,-3,8,-8,8l9004,18v-4,,-8,-4,-8,-8c8996,6,9000,2,9004,2xm9036,2r,c9041,2,9044,6,9044,10v,4,-3,8,-8,8l9036,18v-4,,-8,-4,-8,-8c9028,6,9032,2,9036,2xm9068,2r,c9073,2,9076,6,9076,10v,4,-3,8,-8,8l9068,18v-4,,-8,-4,-8,-8c9060,6,9064,2,9068,2xm9100,2r,c9105,2,9108,6,9108,10v,4,-3,8,-8,8l9100,18v-4,,-8,-4,-8,-8c9092,6,9096,2,9100,2xm9132,2r,c9137,2,9140,6,9140,10v,4,-3,8,-8,8l9132,18v-4,,-8,-4,-8,-8c9124,6,9128,2,9132,2xm9164,2r,c9169,2,9172,6,9172,10v,4,-3,8,-8,8l9164,18v-4,,-8,-4,-8,-8c9156,6,9160,2,9164,2xm9196,2r,c9201,2,9204,6,9204,10v,4,-3,8,-8,8l9196,18v-4,,-8,-4,-8,-8c9188,6,9192,2,9196,2xm9228,2r,c9233,2,9236,6,9236,10v,4,-3,8,-8,8l9228,18v-4,,-8,-4,-8,-8c9220,6,9224,2,9228,2xm9260,2r,c9265,2,9268,6,9268,10v,4,-3,8,-8,8l9260,18v-4,,-8,-4,-8,-8c9252,6,9256,2,9260,2xm9292,2r,c9297,2,9300,6,9300,10v,4,-3,8,-8,8l9292,18v-4,,-8,-4,-8,-8c9284,6,9288,2,9292,2xm9324,2r,c9329,2,9332,6,9332,10v,4,-3,8,-8,8l9324,18v-4,,-8,-4,-8,-8c9316,6,9320,2,9324,2xm9356,2r,c9361,2,9364,6,9364,10v,5,-3,8,-8,8l9356,18v-4,,-8,-3,-8,-8c9348,6,9352,2,9356,2xm9388,2r,c9393,2,9396,6,9396,10v,5,-3,8,-8,8l9388,18v-4,,-8,-3,-8,-8c9380,6,9384,2,9388,2xm9420,2r,c9425,2,9428,6,9428,10v,5,-3,8,-8,8l9420,18v-4,,-8,-3,-8,-8c9412,6,9416,2,9420,2xm9452,2r,c9457,2,9460,6,9460,10v,5,-3,8,-8,8l9452,18v-4,,-8,-3,-8,-8c9444,6,9448,2,9452,2xm9484,2r,c9489,2,9492,6,9492,10v,5,-3,8,-8,8l9484,18v-4,,-8,-3,-8,-8c9476,6,9480,2,9484,2xm9516,2r1,c9521,2,9525,6,9525,10v,5,-4,8,-8,8l9516,18v-4,,-8,-3,-8,-8c9508,6,9512,2,9516,2xm9549,2r,c9553,2,9557,6,9557,10v,5,-4,8,-8,8l9549,18v-5,,-8,-3,-8,-8c9541,6,9544,2,9549,2xm9581,2r,c9585,2,9589,6,9589,10v,5,-4,8,-8,8l9581,18v-5,,-8,-3,-8,-8c9573,6,9576,2,9581,2xm9613,2r,c9617,2,9621,6,9621,10v,5,-4,8,-8,8l9613,18v-5,,-8,-3,-8,-8c9605,6,9608,2,9613,2xm9645,2r,c9649,2,9653,6,9653,10v,5,-4,8,-8,8l9645,18v-5,,-8,-3,-8,-8c9637,6,9640,2,9645,2xm9677,2r,c9681,2,9685,6,9685,10v,5,-4,8,-8,8l9677,18v-5,,-8,-3,-8,-8c9669,6,9672,2,9677,2xm9709,2r,c9713,2,9717,6,9717,10v,5,-4,8,-8,8l9709,18v-5,,-8,-3,-8,-8c9701,6,9704,2,9709,2xm9741,2r,c9745,2,9749,6,9749,10v,5,-4,8,-8,8l9741,18v-5,,-8,-3,-8,-8c9733,6,9736,2,9741,2xm9773,2r,c9777,2,9781,6,9781,10v,5,-4,8,-8,8l9773,18v-5,,-8,-3,-8,-8c9765,6,9768,2,9773,2xm9805,2r,c9809,2,9813,6,9813,10v,5,-4,8,-8,8l9805,18v-5,,-8,-3,-8,-8c9797,6,9800,2,9805,2xm9837,2r,c9841,2,9845,6,9845,10v,5,-4,8,-8,8l9837,18v-5,,-8,-3,-8,-8c9829,6,9832,2,9837,2xm9869,2r,c9873,2,9877,6,9877,10v,5,-4,8,-8,8l9869,18v-5,,-8,-3,-8,-8c9861,6,9864,2,9869,2xm9901,2r,c9905,2,9909,6,9909,10v,5,-4,8,-8,8l9901,18v-5,,-8,-3,-8,-8c9893,6,9896,2,9901,2xm9933,2r,c9937,2,9941,6,9941,10v,5,-4,8,-8,8l9933,18v-5,,-8,-3,-8,-8c9925,6,9928,2,9933,2xm9965,2r,c9969,2,9973,6,9973,10v,5,-4,8,-8,8l9965,18v-5,,-8,-3,-8,-8c9957,6,9960,2,9965,2xm9997,2r,c10001,2,10005,6,10005,10v,5,-4,8,-8,8l9997,18v-5,,-8,-3,-8,-8c9989,6,9992,2,9997,2xm10029,2r,c10033,2,10037,6,10037,10v,5,-4,8,-8,8l10029,18v-5,,-8,-3,-8,-8c10021,6,10024,2,10029,2xm10061,2r,c10065,2,10069,6,10069,10v,5,-4,8,-8,8l10061,18v-5,,-8,-3,-8,-8c10053,6,10056,2,10061,2xm10093,2r,c10097,2,10101,6,10101,10v,5,-4,8,-8,8l10093,18v-5,,-8,-3,-8,-8c10085,6,10088,2,10093,2xm10125,2r,c10129,2,10133,6,10133,10v,5,-4,8,-8,8l10125,18v-5,,-8,-3,-8,-8c10117,6,10120,2,10125,2xm10157,2r,c10161,2,10165,6,10165,10v,5,-4,8,-8,8l10157,18v-5,,-8,-3,-8,-8c10149,6,10152,2,10157,2xm10189,2r,c10193,2,10197,6,10197,10v,5,-4,8,-8,8l10189,18v-5,,-8,-3,-8,-8c10181,6,10184,2,10189,2xm10221,2r,c10225,2,10229,6,10229,10v,5,-4,8,-8,8l10221,18v-5,,-8,-3,-8,-8c10213,6,10216,2,10221,2xm10253,2r,c10257,2,10261,6,10261,10v,5,-4,8,-8,8l10253,18v-5,,-8,-3,-8,-8c10245,6,10248,2,10253,2xm10285,2r,c10289,2,10293,6,10293,10v,5,-4,8,-8,8l10285,18v-5,,-8,-3,-8,-8c10277,6,10280,2,10285,2xm10317,2r,c10321,2,10325,6,10325,10v,5,-4,8,-8,8l10317,18v-5,,-8,-3,-8,-8c10309,6,10312,2,10317,2xm10349,2r,c10353,2,10357,6,10357,10v,5,-4,8,-8,8l10349,18v-4,,-8,-3,-8,-8c10341,6,10345,2,10349,2xm10381,2r,c10385,2,10389,6,10389,10v,5,-4,8,-8,8l10381,18v-4,,-8,-3,-8,-8c10373,6,10377,2,10381,2xm10413,2r,c10417,2,10421,6,10421,10v,5,-4,8,-8,8l10413,18v-4,,-8,-3,-8,-8c10405,6,10409,2,10413,2xm10445,2r,c10449,2,10453,6,10453,10v,5,-4,8,-8,8l10445,18v-4,,-8,-3,-8,-8c10437,6,10441,2,10445,2xm10477,2r,c10481,2,10485,6,10485,10v,5,-4,8,-8,8l10477,18v-4,,-8,-3,-8,-8c10469,6,10473,2,10477,2xm10509,2r,c10513,2,10517,6,10517,10v,5,-4,8,-8,8l10509,18v-4,,-8,-3,-8,-8c10501,6,10505,2,10509,2xm10541,2r,c10545,2,10549,6,10549,10v,5,-4,8,-8,8l10541,18v-4,,-8,-3,-8,-8c10533,6,10537,2,10541,2xm10573,2r,c10577,2,10581,6,10581,10v,5,-4,8,-8,8l10573,18v-4,,-8,-3,-8,-8c10565,6,10569,2,10573,2xm10605,2r,c10609,2,10613,6,10613,10v,5,-4,8,-8,8l10605,18v-4,,-8,-3,-8,-8c10597,6,10601,2,10605,2xm10637,2r,c10642,2,10645,6,10645,10v,5,-3,8,-8,8l10637,18v-4,,-8,-3,-8,-8c10629,6,10633,2,10637,2xm10669,2r,c10674,2,10677,6,10677,10v,5,-3,8,-8,8l10669,18v-4,,-8,-3,-8,-8c10661,6,10665,2,10669,2xm10701,2r,c10706,2,10709,6,10709,10v,5,-3,8,-8,8l10701,18v-4,,-8,-3,-8,-8c10693,6,10697,2,10701,2xm10733,2r,c10738,2,10741,6,10741,10v,5,-3,8,-8,8l10733,18v-4,,-8,-3,-8,-8c10725,6,10729,2,10733,2xm10765,2r,c10770,2,10773,6,10773,10v,5,-3,8,-8,8l10765,18v-4,,-8,-3,-8,-8c10757,6,10761,2,10765,2xm10797,2r,c10802,2,10805,6,10805,10v,5,-3,8,-8,8l10797,18v-4,,-8,-3,-8,-8c10789,6,10793,2,10797,2xm10829,2r,c10834,2,10837,6,10837,10v,5,-3,8,-8,8l10829,18v-4,,-8,-3,-8,-8c10821,6,10825,2,10829,2xm10861,2r,c10866,2,10869,6,10869,10v,5,-3,8,-8,8l10861,18v-4,,-8,-3,-8,-8c10853,6,10857,2,10861,2xm10893,2r,c10898,2,10901,6,10901,10v,5,-3,8,-8,8l10893,18v-4,,-8,-3,-8,-8c10885,6,10889,2,10893,2xm10925,2r,c10930,2,10933,6,10933,10v,5,-3,8,-8,8l10925,18v-4,,-8,-3,-8,-8c10917,6,10921,2,10925,2xm10957,2r,c10962,2,10965,6,10965,10v,5,-3,8,-8,8l10957,18v-4,,-8,-3,-8,-8c10949,6,10953,2,10957,2xm10989,2r,c10994,2,10997,6,10997,10v,5,-3,8,-8,8l10989,18v-4,,-8,-3,-8,-8c10981,6,10985,2,10989,2xm11021,2r,c11026,2,11029,6,11029,10v,5,-3,8,-8,8l11021,18v-4,,-8,-3,-8,-8c11013,6,11017,2,11021,2xm11053,2r,c11058,2,11061,6,11061,10v,5,-3,8,-8,8l11053,18v-4,,-8,-3,-8,-8c11045,6,11049,2,11053,2xm11085,3r,c11090,3,11093,6,11093,11v,4,-3,8,-8,8l11085,19v-4,,-8,-4,-8,-8c11077,6,11081,3,11085,3xm11117,3r,c11122,3,11125,6,11125,11v,4,-3,8,-8,8l11117,19v-4,,-8,-4,-8,-8c11109,6,11113,3,11117,3xm11149,3r,c11154,3,11157,6,11157,11v,4,-3,8,-8,8l11149,19v-4,,-8,-4,-8,-8c11141,6,11145,3,11149,3xm11181,3r,c11186,3,11189,6,11189,11v,4,-3,8,-8,8l11181,19v-4,,-8,-4,-8,-8c11173,6,11177,3,11181,3xm11213,3r,c11218,3,11221,6,11221,11v,4,-3,8,-8,8l11213,19v-4,,-8,-4,-8,-8c11205,6,11209,3,11213,3xm11245,3r,c11250,3,11253,6,11253,11v,4,-3,8,-8,8l11245,19v-4,,-8,-4,-8,-8c11237,6,11241,3,11245,3xm11277,3r,c11282,3,11285,6,11285,11v,4,-3,8,-8,8l11277,19v-4,,-8,-4,-8,-8c11269,6,11273,3,11277,3xm11309,3r,c11314,3,11317,6,11317,11v,4,-3,8,-8,8l11309,19v-4,,-8,-4,-8,-8c11301,6,11305,3,11309,3xm11341,3r,c11346,3,11349,6,11349,11v,4,-3,8,-8,8l11341,19v-4,,-8,-4,-8,-8c11333,6,11337,3,11341,3xm11373,3r,c11378,3,11381,6,11381,11v,4,-3,8,-8,8l11373,19v-4,,-8,-4,-8,-8c11365,6,11369,3,11373,3xm11405,3r,c11410,3,11413,6,11413,11v,4,-3,8,-8,8l11405,19v-4,,-8,-4,-8,-8c11397,6,11401,3,11405,3xm11437,3r1,c11442,3,11446,6,11446,11v,4,-4,8,-8,8l11437,19v-4,,-8,-4,-8,-8c11429,6,11433,3,11437,3xm11470,3r,c11474,3,11478,6,11478,11v,4,-4,8,-8,8l11470,19v-5,,-8,-4,-8,-8c11462,6,11465,3,11470,3xm11502,3r,c11506,3,11510,6,11510,11v,4,-4,8,-8,8l11502,19v-5,,-8,-4,-8,-8c11494,6,11497,3,11502,3xm11534,3r,c11538,3,11542,6,11542,11v,4,-4,8,-8,8l11534,19v-5,,-8,-4,-8,-8c11526,6,11529,3,11534,3xm11566,3r,c11570,3,11574,6,11574,11v,4,-4,8,-8,8l11566,19v-5,,-8,-4,-8,-8c11558,6,11561,3,11566,3xm11598,3r,c11602,3,11606,6,11606,11v,4,-4,8,-8,8l11598,19v-5,,-8,-4,-8,-8c11590,6,11593,3,11598,3xm11630,3r,c11634,3,11638,6,11638,11v,4,-4,8,-8,8l11630,19v-5,,-8,-4,-8,-8c11622,6,11625,3,11630,3xm11662,3r,c11666,3,11670,6,11670,11v,4,-4,8,-8,8l11662,19v-5,,-8,-4,-8,-8c11654,6,11657,3,11662,3xm11694,3r,c11698,3,11702,6,11702,11v,4,-4,8,-8,8l11694,19v-5,,-8,-4,-8,-8c11686,6,11689,3,11694,3xm11726,3r,c11730,3,11734,6,11734,11v,4,-4,8,-8,8l11726,19v-5,,-8,-4,-8,-8c11718,6,11721,3,11726,3xm11758,3r,c11762,3,11766,6,11766,11v,4,-4,8,-8,8l11758,19v-5,,-8,-4,-8,-8c11750,6,11753,3,11758,3xm11790,3r,c11794,3,11798,6,11798,11v,4,-4,8,-8,8l11790,19v-5,,-8,-4,-8,-8c11782,6,11785,3,11790,3xm11822,3r,c11826,3,11830,6,11830,11v,4,-4,8,-8,8l11822,19v-5,,-8,-4,-8,-8c11814,6,11817,3,11822,3xm11854,3r,c11858,3,11862,6,11862,11v,4,-4,8,-8,8l11854,19v-5,,-8,-4,-8,-8c11846,6,11849,3,11854,3xm11886,3r,c11890,3,11894,6,11894,11v,4,-4,8,-8,8l11886,19v-5,,-8,-4,-8,-8c11878,6,11881,3,11886,3xm11918,3r,c11922,3,11926,6,11926,11v,4,-4,8,-8,8l11918,19v-5,,-8,-4,-8,-8c11910,6,11913,3,11918,3xm11950,3r,c11954,3,11958,6,11958,11v,4,-4,8,-8,8l11950,19v-5,,-8,-4,-8,-8c11942,6,11945,3,11950,3xm11982,3r,c11986,3,11990,6,11990,11v,4,-4,8,-8,8l11982,19v-5,,-8,-4,-8,-8c11974,6,11977,3,11982,3xm12014,3r,c12018,3,12022,6,12022,11v,4,-4,8,-8,8l12014,19v-5,,-8,-4,-8,-8c12006,6,12009,3,12014,3xm12046,3r,c12050,3,12054,6,12054,11v,4,-4,8,-8,8l12046,19v-5,,-8,-4,-8,-8c12038,6,12041,3,12046,3xm12078,3r,c12082,3,12086,6,12086,11v,4,-4,8,-8,8l12078,19v-5,,-8,-4,-8,-8c12070,6,12073,3,12078,3xm12110,3r,c12114,3,12118,6,12118,11v,4,-4,8,-8,8l12110,19v-5,,-8,-4,-8,-8c12102,6,12105,3,12110,3xm12142,3r,c12146,3,12150,6,12150,11v,4,-4,8,-8,8l12142,19v-5,,-8,-4,-8,-8c12134,6,12137,3,12142,3xm12174,3r,c12178,3,12182,6,12182,11v,4,-4,8,-8,8l12174,19v-5,,-8,-4,-8,-8c12166,6,12169,3,12174,3xm12206,3r,c12210,3,12214,6,12214,11v,4,-4,8,-8,8l12206,19v-5,,-8,-4,-8,-8c12198,6,12201,3,12206,3xm12238,3r,c12242,3,12246,6,12246,11v,4,-4,8,-8,8l12238,19v-5,,-8,-4,-8,-8c12230,6,12233,3,12238,3xm12270,3r,c12274,3,12278,6,12278,11v,4,-4,8,-8,8l12270,19v-4,,-8,-4,-8,-8c12262,6,12266,3,12270,3xm12302,3r,c12306,3,12310,6,12310,11v,4,-4,8,-8,8l12302,19v-4,,-8,-4,-8,-8c12294,6,12298,3,12302,3xm12334,3r,c12338,3,12342,6,12342,11v,4,-4,8,-8,8l12334,19v-4,,-8,-4,-8,-8c12326,6,12330,3,12334,3xm12366,3r,c12370,3,12374,6,12374,11v,4,-4,8,-8,8l12366,19v-4,,-8,-4,-8,-8c12358,6,12362,3,12366,3xm12398,3r,c12402,3,12406,6,12406,11v,4,-4,8,-8,8l12398,19v-4,,-8,-4,-8,-8c12390,6,12394,3,12398,3xm12430,3r,c12434,3,12438,6,12438,11v,4,-4,8,-8,8l12430,19v-4,,-8,-4,-8,-8c12422,6,12426,3,12430,3xm12462,3r,c12466,3,12470,6,12470,11v,4,-4,8,-8,8l12462,19v-4,,-8,-4,-8,-8c12454,6,12458,3,12462,3xm12494,3r,c12498,3,12502,6,12502,11v,4,-4,8,-8,8l12494,19v-4,,-8,-4,-8,-8c12486,6,12490,3,12494,3xm12526,3r,c12530,3,12534,6,12534,11v,4,-4,8,-8,8l12526,19v-4,,-8,-4,-8,-8c12518,6,12522,3,12526,3xm12558,3r,c12563,3,12566,6,12566,11v,4,-3,8,-8,8l12558,19v-4,,-8,-4,-8,-8c12550,6,12554,3,12558,3xm12590,3r,c12595,3,12598,6,12598,11v,4,-3,8,-8,8l12590,19v-4,,-8,-4,-8,-8c12582,6,12586,3,12590,3xm12622,3r,c12627,3,12630,6,12630,11v,4,-3,8,-8,8l12622,19v-4,,-8,-4,-8,-8c12614,6,12618,3,12622,3xm12654,3r,c12659,3,12662,6,12662,11v,4,-3,8,-8,8l12654,19v-4,,-8,-4,-8,-8c12646,6,12650,3,12654,3xm12686,3r,c12691,3,12694,6,12694,11v,4,-3,8,-8,8l12686,19v-4,,-8,-4,-8,-8c12678,6,12682,3,12686,3xm12718,3r,c12723,3,12726,6,12726,11v,4,-3,8,-8,8l12718,19v-4,,-8,-4,-8,-8c12710,6,12714,3,12718,3xm12750,3r,c12755,3,12758,6,12758,11v,4,-3,8,-8,8l12750,19v-4,,-8,-4,-8,-8c12742,6,12746,3,12750,3xm12782,3r,c12787,3,12790,7,12790,11v,4,-3,8,-8,8l12782,19v-4,,-8,-4,-8,-8c12774,7,12778,3,12782,3xm12814,3r,c12819,3,12822,7,12822,11v,4,-3,8,-8,8l12814,19v-4,,-8,-4,-8,-8c12806,7,12810,3,12814,3xm12846,3r,c12851,3,12854,7,12854,11v,4,-3,8,-8,8l12846,19v-4,,-8,-4,-8,-8c12838,7,12842,3,12846,3xm12878,3r,c12883,3,12886,7,12886,11v,4,-3,8,-8,8l12878,19v-4,,-8,-4,-8,-8c12870,7,12874,3,12878,3xm12910,3r,c12915,3,12918,7,12918,11v,4,-3,8,-8,8l12910,19v-4,,-8,-4,-8,-8c12902,7,12906,3,12910,3xm12942,3r,c12947,3,12950,7,12950,11v,4,-3,8,-8,8l12942,19v-4,,-8,-4,-8,-8c12934,7,12938,3,12942,3xm12974,3r,c12979,3,12982,7,12982,11v,4,-3,8,-8,8l12974,19v-4,,-8,-4,-8,-8c12966,7,12970,3,12974,3xm13006,3r,c13011,3,13014,7,13014,11v,4,-3,8,-8,8l13006,19v-4,,-8,-4,-8,-8c12998,7,13002,3,13006,3xm13038,3r,c13043,3,13046,7,13046,11v,4,-3,8,-8,8l13038,19v-4,,-8,-4,-8,-8c13030,7,13034,3,13038,3xm13070,3r,c13075,3,13078,7,13078,11v,4,-3,8,-8,8l13070,19v-4,,-8,-4,-8,-8c13062,7,13066,3,13070,3xm13102,3r,c13107,3,13110,7,13110,11v,4,-3,8,-8,8l13102,19v-4,,-8,-4,-8,-8c13094,7,13098,3,13102,3xm13134,3r,c13139,3,13142,7,13142,11v,4,-3,8,-8,8l13134,19v-4,,-8,-4,-8,-8c13126,7,13130,3,13134,3xm13166,3r,c13171,3,13174,7,13174,11v,4,-3,8,-8,8l13166,19v-4,,-8,-4,-8,-8c13158,7,13162,3,13166,3xm13198,3r,c13203,3,13206,7,13206,11v,4,-3,8,-8,8l13198,19v-4,,-8,-4,-8,-8c13190,7,13194,3,13198,3xm13230,3r,c13235,3,13238,7,13238,11v,4,-3,8,-8,8l13230,19v-4,,-8,-4,-8,-8c13222,7,13226,3,13230,3xm13262,3r,c13267,3,13270,7,13270,11v,4,-3,8,-8,8l13262,19v-4,,-8,-4,-8,-8c13254,7,13258,3,13262,3xm13294,3r,c13299,3,13302,7,13302,11v,4,-3,8,-8,8l13294,19v-4,,-8,-4,-8,-8c13286,7,13290,3,13294,3xm13326,3r,c13331,3,13334,7,13334,11v,4,-3,8,-8,8l13326,19v-4,,-8,-4,-8,-8c13318,7,13322,3,13326,3xm13358,3r1,c13363,3,13367,7,13367,11v,4,-4,8,-8,8l13358,19v-4,,-8,-4,-8,-8c13350,7,13354,3,13358,3xm13391,3r,c13395,3,13399,7,13399,11v,4,-4,8,-8,8l13391,19v-5,,-8,-4,-8,-8c13383,7,13386,3,13391,3xm13423,3r,c13427,3,13431,7,13431,11v,4,-4,8,-8,8l13423,19v-5,,-8,-4,-8,-8c13415,7,13418,3,13423,3xm13455,3r,c13459,3,13463,7,13463,11v,5,-4,8,-8,8l13455,19v-5,,-8,-3,-8,-8c13447,7,13450,3,13455,3xm13487,3r,c13491,3,13495,7,13495,11v,5,-4,8,-8,8l13487,19v-5,,-8,-3,-8,-8c13479,7,13482,3,13487,3xm13519,3r,c13523,3,13527,7,13527,11v,5,-4,8,-8,8l13519,19v-5,,-8,-3,-8,-8c13511,7,13514,3,13519,3xm13551,3r,c13555,3,13559,7,13559,11v,5,-4,8,-8,8l13551,19v-5,,-8,-3,-8,-8c13543,7,13546,3,13551,3xm13583,3r,c13587,3,13591,7,13591,11v,5,-4,8,-8,8l13583,19v-5,,-8,-3,-8,-8c13575,7,13578,3,13583,3xm13615,3r,c13619,3,13623,7,13623,11v,5,-4,8,-8,8l13615,19v-5,,-8,-3,-8,-8c13607,7,13610,3,13615,3xm13647,3r,c13651,3,13655,7,13655,11v,5,-4,8,-8,8l13647,19v-5,,-8,-3,-8,-8c13639,7,13642,3,13647,3xm13679,3r,c13683,3,13687,7,13687,11v,5,-4,8,-8,8l13679,19v-5,,-8,-3,-8,-8c13671,7,13674,3,13679,3xm13711,3r,c13715,3,13719,7,13719,11v,5,-4,8,-8,8l13711,19v-5,,-8,-3,-8,-8c13703,7,13706,3,13711,3xm13743,3r,c13747,3,13751,7,13751,11v,5,-4,8,-8,8l13743,19v-5,,-8,-3,-8,-8c13735,7,13738,3,13743,3xm13775,3r,c13779,3,13783,7,13783,11v,5,-4,8,-8,8l13775,19v-5,,-8,-3,-8,-8c13767,7,13770,3,13775,3xm13807,3r,c13811,3,13815,7,13815,11v,5,-4,8,-8,8l13807,19v-5,,-8,-3,-8,-8c13799,7,13802,3,13807,3xm13839,3r,c13843,3,13847,7,13847,11v,5,-4,8,-8,8l13839,19v-5,,-8,-3,-8,-8c13831,7,13834,3,13839,3xm13871,3r,c13875,3,13879,7,13879,11v,5,-4,8,-8,8l13871,19v-5,,-8,-3,-8,-8c13863,7,13866,3,13871,3xm13903,3r,c13907,3,13911,7,13911,11v,5,-4,8,-8,8l13903,19v-5,,-8,-3,-8,-8c13895,7,13898,3,13903,3xm13935,3r,c13939,3,13943,7,13943,11v,5,-4,8,-8,8l13935,19v-5,,-8,-3,-8,-8c13927,7,13930,3,13935,3xm13967,3r,c13971,3,13975,7,13975,11v,5,-4,8,-8,8l13967,19v-5,,-8,-3,-8,-8c13959,7,13962,3,13967,3xm13999,3r,c14003,3,14007,7,14007,11v,5,-4,8,-8,8l13999,19v-5,,-8,-3,-8,-8c13991,7,13994,3,13999,3xm14031,3r,c14035,3,14039,7,14039,11v,5,-4,8,-8,8l14031,19v-5,,-8,-3,-8,-8c14023,7,14026,3,14031,3xm14063,3r,c14067,3,14071,7,14071,11v,5,-4,8,-8,8l14063,19v-5,,-8,-3,-8,-8c14055,7,14058,3,14063,3xm14095,3r,c14099,3,14103,7,14103,11v,5,-4,8,-8,8l14095,19v-5,,-8,-3,-8,-8c14087,7,14090,3,14095,3xm14127,3r,c14131,3,14135,7,14135,11v,5,-4,8,-8,8l14127,19v-5,,-8,-3,-8,-8c14119,7,14122,3,14127,3xm14159,3r,c14163,3,14167,7,14167,11v,5,-4,8,-8,8l14159,19v-5,,-8,-3,-8,-8c14151,7,14154,3,14159,3xm14191,3r,c14195,3,14199,7,14199,11v,5,-4,8,-8,8l14191,19v-5,,-8,-3,-8,-8c14183,7,14186,3,14191,3xm14223,3r,c14227,3,14231,7,14231,11v,5,-4,8,-8,8l14223,19v-5,,-8,-3,-8,-8c14215,7,14218,3,14223,3xm14255,3r,c14259,3,14263,7,14263,11v,5,-4,8,-8,8l14255,19v-4,,-8,-3,-8,-8c14247,7,14251,3,14255,3xm14287,3r,c14291,3,14295,7,14295,11v,5,-4,8,-8,8l14287,19v-4,,-8,-3,-8,-8c14279,7,14283,3,14287,3xm14319,3r,c14323,3,14327,7,14327,11v,5,-4,8,-8,8l14319,19v-4,,-8,-3,-8,-8c14311,7,14315,3,14319,3xm14351,3r,c14355,3,14359,7,14359,11v,5,-4,8,-8,8l14351,19v-4,,-8,-3,-8,-8c14343,7,14347,3,14351,3xm14383,3r,c14387,3,14391,7,14391,11v,5,-4,8,-8,8l14383,19v-4,,-8,-3,-8,-8c14375,7,14379,3,14383,3xm14415,3r,c14419,3,14423,7,14423,11v,5,-4,8,-8,8l14415,19v-4,,-8,-3,-8,-8c14407,7,14411,3,14415,3xm14447,3r,c14451,3,14455,7,14455,11v,5,-4,8,-8,8l14447,19v-4,,-8,-3,-8,-8c14439,7,14443,3,14447,3xm14479,3r,c14483,3,14487,7,14487,11v,5,-4,8,-8,8l14479,19v-4,,-8,-3,-8,-8c14471,7,14475,3,14479,3xm14511,3r,c14515,3,14519,7,14519,11v,5,-4,8,-8,8l14511,19v-4,,-8,-3,-8,-8c14503,7,14507,3,14511,3xm14543,3r,c14548,3,14551,7,14551,11v,5,-3,8,-8,8l14543,19v-4,,-8,-3,-8,-8c14535,7,14539,3,14543,3xm14575,3r,c14580,3,14583,7,14583,11v,5,-3,8,-8,8l14575,19v-4,,-8,-3,-8,-8c14567,7,14571,3,14575,3xm14607,3r,c14612,3,14615,7,14615,11v,5,-3,8,-8,8l14607,19v-4,,-8,-3,-8,-8c14599,7,14603,3,14607,3xm14639,3r,c14644,3,14647,7,14647,11v,5,-3,8,-8,8l14639,19v-4,,-8,-3,-8,-8c14631,7,14635,3,14639,3xm14671,3r,c14676,3,14679,7,14679,11v,5,-3,8,-8,8l14671,19v-4,,-8,-3,-8,-8c14663,7,14667,3,14671,3xm14703,3r,c14708,3,14711,7,14711,11v,5,-3,8,-8,8l14703,19v-4,,-8,-3,-8,-8c14695,7,14699,3,14703,3xm14735,3r,c14740,3,14743,7,14743,11v,5,-3,8,-8,8l14735,19v-4,,-8,-3,-8,-8c14727,7,14731,3,14735,3xm14767,3r,c14772,3,14775,7,14775,11v,5,-3,8,-8,8l14767,19v-4,,-8,-3,-8,-8c14759,7,14763,3,14767,3xm14799,3r,c14804,3,14807,7,14807,11v,5,-3,8,-8,8l14799,19v-4,,-8,-3,-8,-8c14791,7,14795,3,14799,3xm14831,3r,c14836,3,14839,7,14839,11v,5,-3,8,-8,8l14831,19v-4,,-8,-3,-8,-8c14823,7,14827,3,14831,3xm14863,3r,c14868,3,14871,7,14871,11v,5,-3,8,-8,8l14863,19v-4,,-8,-3,-8,-8c14855,7,14859,3,14863,3xm14895,4r,c14900,4,14903,7,14903,12v,4,-3,8,-8,8l14895,20v-4,,-8,-4,-8,-8c14887,7,14891,4,14895,4xm14927,4r,c14932,4,14935,7,14935,12v,4,-3,8,-8,8l14927,20v-4,,-8,-4,-8,-8c14919,7,14923,4,14927,4xm14959,4r,c14964,4,14967,7,14967,12v,4,-3,8,-8,8l14959,20v-4,,-8,-4,-8,-8c14951,7,14955,4,14959,4xm14991,4r,c14996,4,14999,7,14999,12v,4,-3,8,-8,8l14991,20v-4,,-8,-4,-8,-8c14983,7,14987,4,14991,4xm15023,4r,c15028,4,15031,7,15031,12v,4,-3,8,-8,8l15023,20v-4,,-8,-4,-8,-8c15015,7,15019,4,15023,4xm15055,4r,c15060,4,15063,7,15063,12v,4,-3,8,-8,8l15055,20v-4,,-8,-4,-8,-8c15047,7,15051,4,15055,4xm15087,4r,c15092,4,15095,7,15095,12v,4,-3,8,-8,8l15087,20v-4,,-8,-4,-8,-8c15079,7,15083,4,15087,4xm15119,4r,c15124,4,15127,7,15127,12v,4,-3,8,-8,8l15119,20v-4,,-8,-4,-8,-8c15111,7,15115,4,15119,4xm15151,4r,c15156,4,15159,7,15159,12v,4,-3,8,-8,8l15151,20v-4,,-8,-4,-8,-8c15143,7,15147,4,15151,4xm15183,4r,c15188,4,15191,7,15191,12v,4,-3,8,-8,8l15183,20v-4,,-8,-4,-8,-8c15175,7,15179,4,15183,4xm15215,4r,c15220,4,15223,7,15223,12v,4,-3,8,-8,8l15215,20v-4,,-8,-4,-8,-8c15207,7,15211,4,15215,4xm15247,4r,c15252,4,15255,7,15255,12v,4,-3,8,-8,8l15247,20v-4,,-8,-4,-8,-8c15239,7,15243,4,15247,4xm15279,4r,c15284,4,15287,7,15287,12v,4,-3,8,-8,8l15279,20v-4,,-8,-4,-8,-8c15271,7,15275,4,15279,4xm15311,4r,c15316,4,15319,7,15319,12v,4,-3,8,-8,8l15311,20v-4,,-8,-4,-8,-8c15303,7,15307,4,15311,4xm15343,4r,c15348,4,15351,7,15351,12v,4,-3,8,-8,8l15343,20v-4,,-8,-4,-8,-8c15335,7,15339,4,15343,4xm15375,4r,c15380,4,15383,7,15383,12v,4,-3,8,-8,8l15375,20v-4,,-8,-4,-8,-8c15367,7,15371,4,15375,4xm15407,4r1,c15412,4,15416,7,15416,12v,4,-4,8,-8,8l15407,20v-4,,-8,-4,-8,-8c15399,7,15403,4,15407,4xm15440,4r,c15444,4,15448,7,15448,12v,4,-4,8,-8,8l15440,20v-5,,-8,-4,-8,-8c15432,7,15435,4,15440,4xm15472,4r,c15476,4,15480,7,15480,12v,4,-4,8,-8,8l15472,20v-5,,-8,-4,-8,-8c15464,7,15467,4,15472,4xm15504,4r,c15508,4,15512,7,15512,12v,4,-4,8,-8,8l15504,20v-5,,-8,-4,-8,-8c15496,7,15499,4,15504,4xm15536,4r,c15540,4,15544,7,15544,12v,4,-4,8,-8,8l15536,20v-5,,-8,-4,-8,-8c15528,7,15531,4,15536,4xm15568,4r,c15572,4,15576,7,15576,12v,4,-4,8,-8,8l15568,20v-5,,-8,-4,-8,-8c15560,7,15563,4,15568,4xm15600,4r,c15604,4,15608,7,15608,12v,4,-4,8,-8,8l15600,20v-5,,-8,-4,-8,-8c15592,7,15595,4,15600,4xm15632,4r,c15636,4,15640,7,15640,12v,4,-4,8,-8,8l15632,20v-5,,-8,-4,-8,-8c15624,7,15627,4,15632,4xm15664,4r,c15668,4,15672,7,15672,12v,4,-4,8,-8,8l15664,20v-5,,-8,-4,-8,-8c15656,7,15659,4,15664,4xm15696,4r,c15700,4,15704,7,15704,12v,4,-4,8,-8,8l15696,20v-5,,-8,-4,-8,-8c15688,7,15691,4,15696,4xm15728,4r,c15732,4,15736,7,15736,12v,4,-4,8,-8,8l15728,20v-5,,-8,-4,-8,-8c15720,7,15723,4,15728,4xm15760,4r,c15764,4,15768,7,15768,12v,4,-4,8,-8,8l15760,20v-5,,-8,-4,-8,-8c15752,7,15755,4,15760,4xm15792,4r,c15796,4,15800,7,15800,12v,4,-4,8,-8,8l15792,20v-5,,-8,-4,-8,-8c15784,7,15787,4,15792,4xm15824,4r,c15828,4,15832,7,15832,12v,4,-4,8,-8,8l15824,20v-5,,-8,-4,-8,-8c15816,7,15819,4,15824,4xm15856,4r,c15860,4,15864,7,15864,12v,4,-4,8,-8,8l15856,20v-5,,-8,-4,-8,-8c15848,7,15851,4,15856,4xm15888,4r,c15892,4,15896,7,15896,12v,4,-4,8,-8,8l15888,20v-5,,-8,-4,-8,-8c15880,7,15883,4,15888,4xm15920,4r,c15924,4,15928,7,15928,12v,4,-4,8,-8,8l15920,20v-5,,-8,-4,-8,-8c15912,7,15915,4,15920,4xm15952,4r,c15956,4,15960,7,15960,12v,4,-4,8,-8,8l15952,20v-5,,-8,-4,-8,-8c15944,7,15947,4,15952,4xm15984,4r,c15988,4,15992,7,15992,12v,4,-4,8,-8,8l15984,20v-5,,-8,-4,-8,-8c15976,7,15979,4,15984,4xm16016,4r,c16020,4,16024,7,16024,12v,4,-4,8,-8,8l16016,20v-5,,-8,-4,-8,-8c16008,7,16011,4,16016,4xm16048,4r,c16052,4,16056,7,16056,12v,4,-4,8,-8,8l16048,20v-5,,-8,-4,-8,-8c16040,7,16043,4,16048,4xm16080,4r,c16084,4,16088,7,16088,12v,4,-4,8,-8,8l16080,20v-5,,-8,-4,-8,-8c16072,7,16075,4,16080,4xm16112,4r,c16116,4,16120,7,16120,12v,4,-4,8,-8,8l16112,20v-5,,-8,-4,-8,-8c16104,7,16107,4,16112,4xm16144,4r,c16148,4,16152,7,16152,12v,4,-4,8,-8,8l16144,20v-5,,-8,-4,-8,-8c16136,7,16139,4,16144,4xm16176,4r,c16180,4,16184,7,16184,12v,4,-4,8,-8,8l16176,20v-5,,-8,-4,-8,-8c16168,7,16171,4,16176,4xm16208,4r,c16212,4,16216,7,16216,12v,4,-4,8,-8,8l16208,20v-4,,-8,-4,-8,-8c16200,7,16204,4,16208,4xm16240,4r,c16244,4,16248,7,16248,12v,4,-4,8,-8,8l16240,20v-4,,-8,-4,-8,-8c16232,7,16236,4,16240,4xm16272,4r,c16276,4,16280,8,16280,12v,4,-4,8,-8,8l16272,20v-4,,-8,-4,-8,-8c16264,8,16268,4,16272,4xm16304,4r,c16308,4,16312,8,16312,12v,4,-4,8,-8,8l16304,20v-4,,-8,-4,-8,-8c16296,8,16300,4,16304,4xm16336,4r,c16340,4,16344,8,16344,12v,4,-4,8,-8,8l16336,20v-4,,-8,-4,-8,-8c16328,8,16332,4,16336,4xm16368,4r,c16372,4,16376,8,16376,12v,4,-4,8,-8,8l16368,20v-4,,-8,-4,-8,-8c16360,8,16364,4,16368,4xm16400,4r,c16404,4,16408,8,16408,12v,4,-4,8,-8,8l16400,20v-4,,-8,-4,-8,-8c16392,8,16396,4,16400,4xm16432,4r,c16436,4,16440,8,16440,12v,4,-4,8,-8,8l16432,20v-4,,-8,-4,-8,-8c16424,8,16428,4,16432,4xm16464,4r,c16468,4,16472,8,16472,12v,4,-4,8,-8,8l16464,20v-4,,-8,-4,-8,-8c16456,8,16460,4,16464,4xm16496,4r,c16501,4,16504,8,16504,12v,4,-3,8,-8,8l16496,20v-4,,-8,-4,-8,-8c16488,8,16492,4,16496,4xm16528,4r,c16533,4,16536,8,16536,12v,4,-3,8,-8,8l16528,20v-4,,-8,-4,-8,-8c16520,8,16524,4,16528,4xm16560,4r,c16565,4,16568,8,16568,12v,4,-3,8,-8,8l16560,20v-4,,-8,-4,-8,-8c16552,8,16556,4,16560,4xm16592,4r,c16597,4,16600,8,16600,12v,4,-3,8,-8,8l16592,20v-4,,-8,-4,-8,-8c16584,8,16588,4,16592,4xm16624,4r,c16629,4,16632,8,16632,12v,4,-3,8,-8,8l16624,20v-4,,-8,-4,-8,-8c16616,8,16620,4,16624,4xm16656,4r,c16661,4,16664,8,16664,12v,4,-3,8,-8,8l16656,20v-4,,-8,-4,-8,-8c16648,8,16652,4,16656,4xm16688,4r,c16693,4,16696,8,16696,12v,4,-3,8,-8,8l16688,20v-4,,-8,-4,-8,-8c16680,8,16684,4,16688,4xm16720,4r,c16725,4,16728,8,16728,12v,4,-3,8,-8,8l16720,20v-4,,-8,-4,-8,-8c16712,8,16716,4,16720,4xm16752,4r,c16757,4,16760,8,16760,12v,4,-3,8,-8,8l16752,20v-4,,-8,-4,-8,-8c16744,8,16748,4,16752,4xm16784,4r,c16789,4,16792,8,16792,12v,4,-3,8,-8,8l16784,20v-4,,-8,-4,-8,-8c16776,8,16780,4,16784,4xm16816,4r,c16821,4,16824,8,16824,12v,5,-3,8,-8,8l16816,20v-4,,-8,-3,-8,-8c16808,8,16812,4,16816,4xm16848,4r,c16853,4,16856,8,16856,12v,5,-3,8,-8,8l16848,20v-4,,-8,-3,-8,-8c16840,8,16844,4,16848,4xm16880,4r,c16885,4,16888,8,16888,12v,5,-3,8,-8,8l16880,20v-4,,-8,-3,-8,-8c16872,8,16876,4,16880,4xm16912,4r,c16917,4,16920,8,16920,12v,5,-3,8,-8,8l16912,20v-4,,-8,-3,-8,-8c16904,8,16908,4,16912,4xm16944,4r,c16949,4,16952,8,16952,12v,5,-3,8,-8,8l16944,20v-4,,-8,-3,-8,-8c16936,8,16940,4,16944,4xm16976,4r,c16981,4,16984,8,16984,12v,5,-3,8,-8,8l16976,20v-4,,-8,-3,-8,-8c16968,8,16972,4,16976,4xm17008,4r,c17013,4,17016,8,17016,12v,5,-3,8,-8,8l17008,20v-4,,-8,-3,-8,-8c17000,8,17004,4,17008,4xm17040,4r,c17045,4,17048,8,17048,12v,5,-3,8,-8,8l17040,20v-4,,-8,-3,-8,-8c17032,8,17036,4,17040,4xm17072,4r,c17077,4,17080,8,17080,12v,5,-3,8,-8,8l17072,20v-4,,-8,-3,-8,-8c17064,8,17068,4,17072,4xm17104,4r,c17109,4,17112,8,17112,12v,5,-3,8,-8,8l17104,20v-4,,-8,-3,-8,-8c17096,8,17100,4,17104,4xm17136,4r,c17141,4,17144,8,17144,12v,5,-3,8,-8,8l17136,20v-4,,-8,-3,-8,-8c17128,8,17132,4,17136,4xm17168,4r,c17173,4,17176,8,17176,12v,5,-3,8,-8,8l17168,20v-4,,-8,-3,-8,-8c17160,8,17164,4,17168,4xm17200,4r,c17205,4,17208,8,17208,12v,5,-3,8,-8,8l17200,20v-4,,-8,-3,-8,-8c17192,8,17196,4,17200,4xm17232,4r1,c17237,4,17241,8,17241,12v,5,-4,8,-8,8l17232,20v-4,,-8,-3,-8,-8c17224,8,17228,4,17232,4xm17265,4r,c17269,4,17273,8,17273,12v,5,-4,8,-8,8l17265,20v-5,,-8,-3,-8,-8c17257,8,17260,4,17265,4xm17297,4r,c17301,4,17305,8,17305,12v,5,-4,8,-8,8l17297,20v-5,,-8,-3,-8,-8c17289,8,17292,4,17297,4xm17329,4r,c17333,4,17337,8,17337,12v,5,-4,8,-8,8l17329,20v-5,,-8,-3,-8,-8c17321,8,17324,4,17329,4xm17361,4r,c17365,4,17369,8,17369,12v,5,-4,8,-8,8l17361,20v-5,,-8,-3,-8,-8c17353,8,17356,4,17361,4xm17393,4r,c17397,4,17401,8,17401,12v,5,-4,8,-8,8l17393,20v-5,,-8,-3,-8,-8c17385,8,17388,4,17393,4xm17425,4r,c17429,4,17433,8,17433,12v,5,-4,8,-8,8l17425,20v-5,,-8,-3,-8,-8c17417,8,17420,4,17425,4xm17457,4r,c17461,4,17465,8,17465,12v,5,-4,8,-8,8l17457,20v-5,,-8,-3,-8,-8c17449,8,17452,4,17457,4xm17489,4r,c17493,4,17497,8,17497,12v,5,-4,8,-8,8l17489,20v-5,,-8,-3,-8,-8c17481,8,17484,4,17489,4xm17521,4r,c17525,4,17529,8,17529,12v,5,-4,8,-8,8l17521,20v-5,,-8,-3,-8,-8c17513,8,17516,4,17521,4xm17553,4r,c17557,4,17561,8,17561,12v,5,-4,8,-8,8l17553,20v-5,,-8,-3,-8,-8c17545,8,17548,4,17553,4xm17585,4r,c17589,4,17593,8,17593,12v,5,-4,8,-8,8l17585,20v-5,,-8,-3,-8,-8c17577,8,17580,4,17585,4xm17617,4r,c17621,4,17625,8,17625,12v,5,-4,8,-8,8l17617,20v-5,,-8,-3,-8,-8c17609,8,17612,4,17617,4xm17649,4r,c17653,4,17657,8,17657,12v,5,-4,8,-8,8l17649,20v-5,,-8,-3,-8,-8c17641,8,17644,4,17649,4xm17681,4r,c17685,4,17689,8,17689,12v,5,-4,8,-8,8l17681,20v-5,,-8,-3,-8,-8c17673,8,17676,4,17681,4xm17713,4r,c17717,4,17721,8,17721,12v,5,-4,8,-8,8l17713,20v-5,,-8,-3,-8,-8c17705,8,17708,4,17713,4xm17745,4r,c17749,4,17753,8,17753,12v,5,-4,8,-8,8l17745,20v-5,,-8,-3,-8,-8c17737,8,17740,4,17745,4xm17777,4r,c17781,4,17785,8,17785,12v,5,-4,8,-8,8l17777,20v-5,,-8,-3,-8,-8c17769,8,17772,4,17777,4xm17809,4r,c17813,4,17817,8,17817,12v,5,-4,8,-8,8l17809,20v-5,,-8,-3,-8,-8c17801,8,17804,4,17809,4xm17841,4r,c17845,4,17849,8,17849,12v,5,-4,8,-8,8l17841,20v-5,,-8,-3,-8,-8c17833,8,17836,4,17841,4xm17873,4r,c17877,4,17881,8,17881,12v,5,-4,8,-8,8l17873,20v-5,,-8,-3,-8,-8c17865,8,17868,4,17873,4xm17905,4r,c17909,4,17913,8,17913,12v,5,-4,8,-8,8l17905,20v-5,,-8,-3,-8,-8c17897,8,17900,4,17905,4xm17937,4r,c17941,4,17945,8,17945,12v,5,-4,8,-8,8l17937,20v-5,,-8,-3,-8,-8c17929,8,17932,4,17937,4xm17969,4r,c17973,4,17977,8,17977,12v,5,-4,8,-8,8l17969,20v-5,,-8,-3,-8,-8c17961,8,17964,4,17969,4xm18001,4r,c18005,4,18009,8,18009,12v,5,-4,8,-8,8l18001,20v-5,,-8,-3,-8,-8c17993,8,17996,4,18001,4xm18033,4r,c18037,4,18041,8,18041,12v,5,-4,8,-8,8l18033,20v-4,,-8,-3,-8,-8c18025,8,18029,4,18033,4xm18065,4r,c18069,4,18073,8,18073,12v,5,-4,8,-8,8l18065,20v-4,,-8,-3,-8,-8c18057,8,18061,4,18065,4xm18097,4r,c18101,4,18105,8,18105,12v,5,-4,8,-8,8l18097,20v-4,,-8,-3,-8,-8c18089,8,18093,4,18097,4xm18129,4r,c18133,4,18137,8,18137,12v,5,-4,8,-8,8l18129,20v-4,,-8,-3,-8,-8c18121,8,18125,4,18129,4xm18161,4r,c18165,4,18169,8,18169,13v,4,-4,8,-8,8l18161,21v-4,,-8,-4,-8,-8c18153,8,18157,4,18161,4xm18193,5r,c18197,5,18201,8,18201,13v,4,-4,8,-8,8l18193,21v-4,,-8,-4,-8,-8c18185,8,18189,5,18193,5xm18225,5r,c18229,5,18233,8,18233,13v,4,-4,8,-8,8l18225,21v-4,,-8,-4,-8,-8c18217,8,18221,5,18225,5xm18257,5r,c18261,5,18265,8,18265,13v,4,-4,8,-8,8l18257,21v-4,,-8,-4,-8,-8c18249,8,18253,5,18257,5xm18289,5r,c18293,5,18297,8,18297,13v,4,-4,8,-8,8l18289,21v-4,,-8,-4,-8,-8c18281,8,18285,5,18289,5xm18321,5r,c18326,5,18329,8,18329,13v,4,-3,8,-8,8l18321,21v-4,,-8,-4,-8,-8c18313,8,18317,5,18321,5xm18353,5r,c18358,5,18361,8,18361,13v,4,-3,8,-8,8l18353,21v-4,,-8,-4,-8,-8c18345,8,18349,5,18353,5xm18385,5r,c18390,5,18393,8,18393,13v,4,-3,8,-8,8l18385,21v-4,,-8,-4,-8,-8c18377,8,18381,5,18385,5xm18417,5r,c18422,5,18425,8,18425,13v,4,-3,8,-8,8l18417,21v-4,,-8,-4,-8,-8c18409,8,18413,5,18417,5xm18449,5r,c18454,5,18457,8,18457,13v,4,-3,8,-8,8l18449,21v-4,,-8,-4,-8,-8c18441,8,18445,5,18449,5xm18481,5r,c18486,5,18489,8,18489,13v,4,-3,8,-8,8l18481,21v-4,,-8,-4,-8,-8c18473,8,18477,5,18481,5xm18513,5r,c18518,5,18521,8,18521,13v,4,-3,8,-8,8l18513,21v-4,,-8,-4,-8,-8c18505,8,18509,5,18513,5xm18545,5r,c18550,5,18553,8,18553,13v,4,-3,8,-8,8l18545,21v-4,,-8,-4,-8,-8c18537,8,18541,5,18545,5xm18577,5r,c18582,5,18585,8,18585,13v,4,-3,8,-8,8l18577,21v-4,,-8,-4,-8,-8c18569,8,18573,5,18577,5xm18609,5r,c18614,5,18617,8,18617,13v,4,-3,8,-8,8l18609,21v-4,,-8,-4,-8,-8c18601,8,18605,5,18609,5xm18641,5r,c18646,5,18649,8,18649,13v,4,-3,8,-8,8l18641,21v-4,,-8,-4,-8,-8c18633,8,18637,5,18641,5xm18673,5r,c18678,5,18681,8,18681,13v,4,-3,8,-8,8l18673,21v-4,,-8,-4,-8,-8c18665,8,18669,5,18673,5xm18705,5r,c18710,5,18713,8,18713,13v,4,-3,8,-8,8l18705,21v-4,,-8,-4,-8,-8c18697,8,18701,5,18705,5xm18737,5r,c18742,5,18745,8,18745,13v,4,-3,8,-8,8l18737,21v-4,,-8,-4,-8,-8c18729,8,18733,5,18737,5xm18769,5r,c18774,5,18777,8,18777,13v,4,-3,8,-8,8l18769,21v-4,,-8,-4,-8,-8c18761,8,18765,5,18769,5xm18801,5r,c18806,5,18809,8,18809,13v,4,-3,8,-8,8l18801,21v-4,,-8,-4,-8,-8c18793,8,18797,5,18801,5xm18833,5r,c18838,5,18841,8,18841,13v,4,-3,8,-8,8l18833,21v-4,,-8,-4,-8,-8c18825,8,18829,5,18833,5xm18865,5r,c18870,5,18873,8,18873,13v,4,-3,8,-8,8l18865,21v-4,,-8,-4,-8,-8c18857,8,18861,5,18865,5xm18897,5r,c18902,5,18905,8,18905,13v,4,-3,8,-8,8l18897,21v-4,,-8,-4,-8,-8c18889,8,18893,5,18897,5xm18929,5r,c18934,5,18937,8,18937,13v,4,-3,8,-8,8l18929,21v-4,,-8,-4,-8,-8c18921,8,18925,5,18929,5xm18961,5r,c18966,5,18969,8,18969,13v,4,-3,8,-8,8l18961,21v-4,,-8,-4,-8,-8c18953,8,18957,5,18961,5xm18993,5r,c18998,5,19001,8,19001,13v,4,-3,8,-8,8l18993,21v-4,,-8,-4,-8,-8c18985,8,18989,5,18993,5xm19025,5r,c19030,5,19033,8,19033,13v,4,-3,8,-8,8l19025,21v-4,,-8,-4,-8,-8c19017,8,19021,5,19025,5xm19057,5r1,c19062,5,19066,8,19066,13v,4,-4,8,-8,8l19057,21v-4,,-8,-4,-8,-8c19049,8,19053,5,19057,5xm19090,5r,c19094,5,19098,8,19098,13v,4,-4,8,-8,8l19090,21v-5,,-8,-4,-8,-8c19082,8,19085,5,19090,5xm19122,5r,c19126,5,19130,8,19130,13v,4,-4,8,-8,8l19122,21v-5,,-8,-4,-8,-8c19114,8,19117,5,19122,5xm19154,5r,c19158,5,19162,8,19162,13v,4,-4,8,-8,8l19154,21v-5,,-8,-4,-8,-8c19146,8,19149,5,19154,5xm19186,5r,c19190,5,19194,8,19194,13v,4,-4,8,-8,8l19186,21v-5,,-8,-4,-8,-8c19178,8,19181,5,19186,5xm19218,5r,c19222,5,19226,8,19226,13v,4,-4,8,-8,8l19218,21v-5,,-8,-4,-8,-8c19210,8,19213,5,19218,5xm19250,5r,c19254,5,19258,8,19258,13v,4,-4,8,-8,8l19250,21v-5,,-8,-4,-8,-8c19242,8,19245,5,19250,5xm19282,5r,c19286,5,19290,8,19290,13v,4,-4,8,-8,8l19282,21v-5,,-8,-4,-8,-8c19274,8,19277,5,19282,5xm19314,5r,c19318,5,19322,8,19322,13v,4,-4,8,-8,8l19314,21v-5,,-8,-4,-8,-8c19306,8,19309,5,19314,5xm19346,5r,c19350,5,19354,8,19354,13v,4,-4,8,-8,8l19346,21v-5,,-8,-4,-8,-8c19338,8,19341,5,19346,5xm19378,5r,c19382,5,19386,8,19386,13v,4,-4,8,-8,8l19378,21v-5,,-8,-4,-8,-8c19370,8,19373,5,19378,5xm19410,5r,c19414,5,19418,8,19418,13v,4,-4,8,-8,8l19410,21v-5,,-8,-4,-8,-8c19402,8,19405,5,19410,5xm19442,5r,c19446,5,19450,8,19450,13v,4,-4,8,-8,8l19442,21v-5,,-8,-4,-8,-8c19434,8,19437,5,19442,5xm19474,5r,c19478,5,19482,8,19482,13v,4,-4,8,-8,8l19474,21v-5,,-8,-4,-8,-8c19466,8,19469,5,19474,5xm19506,5r,c19510,5,19514,8,19514,13v,4,-4,8,-8,8l19506,21v-5,,-8,-4,-8,-8c19498,8,19501,5,19506,5xm19538,5r,c19542,5,19546,9,19546,13v,4,-4,8,-8,8l19538,21v-5,,-8,-4,-8,-8c19530,9,19533,5,19538,5xm19570,5r,c19574,5,19578,9,19578,13v,4,-4,8,-8,8l19570,21v-5,,-8,-4,-8,-8c19562,9,19565,5,19570,5xm19602,5r,c19606,5,19610,9,19610,13v,4,-4,8,-8,8l19602,21v-5,,-8,-4,-8,-8c19594,9,19597,5,19602,5xm19634,5r,c19638,5,19642,9,19642,13v,4,-4,8,-8,8l19634,21v-5,,-8,-4,-8,-8c19626,9,19629,5,19634,5xm19666,5r,c19670,5,19674,9,19674,13v,4,-4,8,-8,8l19666,21v-5,,-8,-4,-8,-8c19658,9,19661,5,19666,5xm19698,5r,c19702,5,19706,9,19706,13v,4,-4,8,-8,8l19698,21v-5,,-8,-4,-8,-8c19690,9,19693,5,19698,5xm19730,5r,c19734,5,19738,9,19738,13v,4,-4,8,-8,8l19730,21v-5,,-8,-4,-8,-8c19722,9,19725,5,19730,5xm19762,5r,c19766,5,19770,9,19770,13v,4,-4,8,-8,8l19762,21v-5,,-8,-4,-8,-8c19754,9,19757,5,19762,5xm19794,5r,c19798,5,19802,9,19802,13v,4,-4,8,-8,8l19794,21v-5,,-8,-4,-8,-8c19786,9,19789,5,19794,5xm19826,5r,c19830,5,19834,9,19834,13v,4,-4,8,-8,8l19826,21v-5,,-8,-4,-8,-8c19818,9,19821,5,19826,5xm19858,5r,c19862,5,19866,9,19866,13v,4,-4,8,-8,8l19858,21v-4,,-8,-4,-8,-8c19850,9,19854,5,19858,5xm19890,5r,c19894,5,19898,9,19898,13v,4,-4,8,-8,8l19890,21v-4,,-8,-4,-8,-8c19882,9,19886,5,19890,5xm19922,5r,c19926,5,19930,9,19930,13v,4,-4,8,-8,8l19922,21v-4,,-8,-4,-8,-8c19914,9,19918,5,19922,5xm19954,5r,c19958,5,19962,9,19962,13v,4,-4,8,-8,8l19954,21v-4,,-8,-4,-8,-8c19946,9,19950,5,19954,5xm19986,5r,c19990,5,19994,9,19994,13v,4,-4,8,-8,8l19986,21v-4,,-8,-4,-8,-8c19978,9,19982,5,19986,5xm20018,5r,c20022,5,20026,9,20026,13v,4,-4,8,-8,8l20018,21v-4,,-8,-4,-8,-8c20010,9,20014,5,20018,5xm20050,5r,c20054,5,20058,9,20058,13v,4,-4,8,-8,8l20050,21v-4,,-8,-4,-8,-8c20042,9,20046,5,20050,5xm20082,5r,c20086,5,20090,9,20090,13v,5,-4,8,-8,8l20082,21v-4,,-8,-3,-8,-8c20074,9,20078,5,20082,5xm20114,5r,c20119,5,20122,9,20122,13v,5,-3,8,-8,8l20114,21v-4,,-8,-3,-8,-8c20106,9,20110,5,20114,5xm20146,5r,c20151,5,20154,9,20154,13v,5,-3,8,-8,8l20146,21v-4,,-8,-3,-8,-8c20138,9,20142,5,20146,5xm20178,5r,c20183,5,20186,9,20186,13v,5,-3,8,-8,8l20178,21v-4,,-8,-3,-8,-8c20170,9,20174,5,20178,5xm20210,5r,c20215,5,20218,9,20218,13v,5,-3,8,-8,8l20210,21v-4,,-8,-3,-8,-8c20202,9,20206,5,20210,5xm20242,5r,c20247,5,20250,9,20250,13v,5,-3,8,-8,8l20242,21v-4,,-8,-3,-8,-8c20234,9,20238,5,20242,5xm20274,5r,c20279,5,20282,9,20282,13v,5,-3,8,-8,8l20274,21v-4,,-8,-3,-8,-8c20266,9,20270,5,20274,5xm20306,5r,c20311,5,20314,9,20314,13v,5,-3,8,-8,8l20306,21v-4,,-8,-3,-8,-8c20298,9,20302,5,20306,5xm20338,5r,c20343,5,20346,9,20346,13v,5,-3,8,-8,8l20338,21v-4,,-8,-3,-8,-8c20330,9,20334,5,20338,5xm20370,5r,c20375,5,20378,9,20378,13v,5,-3,8,-8,8l20370,21v-4,,-8,-3,-8,-8c20362,9,20366,5,20370,5xm20402,5r,c20407,5,20410,9,20410,13v,5,-3,8,-8,8l20402,21v-4,,-8,-3,-8,-8c20394,9,20398,5,20402,5xm20434,5r,c20439,5,20442,9,20442,13v,5,-3,8,-8,8l20434,21v-4,,-8,-3,-8,-8c20426,9,20430,5,20434,5xm20466,5r,c20471,5,20474,9,20474,13v,5,-3,8,-8,8l20466,21v-4,,-8,-3,-8,-8c20458,9,20462,5,20466,5xm20498,5r,c20503,5,20506,9,20506,13v,5,-3,8,-8,8l20498,21v-4,,-8,-3,-8,-8c20490,9,20494,5,20498,5xm20530,5r,c20535,5,20538,9,20538,13v,5,-3,8,-8,8l20530,21v-4,,-8,-3,-8,-8c20522,9,20526,5,20530,5xm20562,5r,c20567,5,20570,9,20570,13v,5,-3,8,-8,8l20562,21v-4,,-8,-3,-8,-8c20554,9,20558,5,20562,5xm20594,5r,c20599,5,20602,9,20602,13v,5,-3,8,-8,8l20594,21v-4,,-8,-3,-8,-8c20586,9,20590,5,20594,5xm20626,5r,c20631,5,20634,9,20634,13v,5,-3,8,-8,8l20626,21v-4,,-8,-3,-8,-8c20618,9,20622,5,20626,5xm20658,5r,c20663,5,20666,9,20666,13v,5,-3,8,-8,8l20658,21v-4,,-8,-3,-8,-8c20650,9,20654,5,20658,5xm20690,5r,c20695,5,20698,9,20698,13v,5,-3,8,-8,8l20690,21v-4,,-8,-3,-8,-8c20682,9,20686,5,20690,5xm20722,5r,c20727,5,20730,9,20730,13v,5,-3,8,-8,8l20722,21v-4,,-8,-3,-8,-8c20714,9,20718,5,20722,5xm20754,5r,c20759,5,20762,9,20762,13v,5,-3,8,-8,8l20754,21v-4,,-8,-3,-8,-8c20746,9,20750,5,20754,5xm20786,5r,c20791,5,20794,9,20794,13v,5,-3,8,-8,8l20786,21v-4,,-8,-3,-8,-8c20778,9,20782,5,20786,5xm20818,5r,c20823,5,20826,9,20826,13v,5,-3,8,-8,8l20818,21v-4,,-8,-3,-8,-8c20810,9,20814,5,20818,5xm20850,5r,c20855,5,20858,9,20858,13v,5,-3,8,-8,8l20850,21v-4,,-8,-3,-8,-8c20842,9,20846,5,20850,5xm20882,5r1,c20887,5,20891,9,20891,13v,5,-4,8,-8,8l20882,21v-4,,-8,-3,-8,-8c20874,9,20878,5,20882,5xm20915,5r,c20919,5,20923,9,20923,13v,5,-4,8,-8,8l20915,21v-5,,-8,-3,-8,-8c20907,9,20910,5,20915,5xm20947,5r,c20951,5,20955,9,20955,13v,5,-4,8,-8,8l20947,21v-5,,-8,-3,-8,-8c20939,9,20942,5,20947,5xm20979,5r,c20983,5,20987,9,20987,13v,5,-4,8,-8,8l20979,21v-5,,-8,-3,-8,-8c20971,9,20974,5,20979,5xm21011,5r,c21015,5,21019,9,21019,13v,5,-4,8,-8,8l21011,21v-5,,-8,-3,-8,-8c21003,9,21006,5,21011,5xm21043,5r,c21047,5,21051,9,21051,13v,5,-4,8,-8,8l21043,21v-5,,-8,-3,-8,-8c21035,9,21038,5,21043,5xm21075,5r,c21079,5,21083,9,21083,13v,5,-4,8,-8,8l21075,21v-5,,-8,-3,-8,-8c21067,9,21070,5,21075,5xm21107,5r,c21111,5,21115,9,21115,13v,5,-4,8,-8,8l21107,21v-5,,-8,-3,-8,-8c21099,9,21102,5,21107,5xm21139,5r,c21143,5,21147,9,21147,13v,5,-4,8,-8,8l21139,21v-5,,-8,-3,-8,-8c21131,9,21134,5,21139,5xm21171,5r,c21175,5,21179,9,21179,13v,5,-4,8,-8,8l21171,21v-5,,-8,-3,-8,-8c21163,9,21166,5,21171,5xm21203,5r,c21207,5,21211,9,21211,13v,5,-4,8,-8,8l21203,21v-5,,-8,-3,-8,-8c21195,9,21198,5,21203,5xm21235,5r,c21239,5,21243,9,21243,13v,5,-4,8,-8,8l21235,21v-5,,-8,-3,-8,-8c21227,9,21230,5,21235,5xm21267,5r,c21271,5,21275,9,21275,13v,5,-4,8,-8,8l21267,21v-5,,-8,-3,-8,-8c21259,9,21262,5,21267,5xm21299,5r,c21303,5,21307,9,21307,13v,5,-4,8,-8,8l21299,21v-5,,-8,-3,-8,-8c21291,9,21294,5,21299,5xm21331,5r,c21335,5,21339,9,21339,13v,5,-4,8,-8,8l21331,21v-5,,-8,-3,-8,-8c21323,9,21326,5,21331,5xm21363,5r,c21367,5,21371,9,21371,13v,5,-4,8,-8,8l21363,21v-5,,-8,-3,-8,-8c21355,9,21358,5,21363,5xm21395,5r,c21399,5,21403,9,21403,13v,5,-4,8,-8,8l21395,21v-5,,-8,-3,-8,-8c21387,9,21390,5,21395,5xm21427,5r,c21431,5,21435,9,21435,13v,5,-4,8,-8,8l21427,21v-5,,-8,-3,-8,-8c21419,9,21422,5,21427,5xm21459,6r,c21463,6,21467,9,21467,14v,4,-4,8,-8,8l21459,22v-5,,-8,-4,-8,-8c21451,9,21454,6,21459,6xm21491,6r,c21495,6,21499,9,21499,14v,4,-4,8,-8,8l21491,22v-5,,-8,-4,-8,-8c21483,9,21486,6,21491,6xm21523,6r,c21527,6,21531,9,21531,14v,4,-4,8,-8,8l21523,22v-5,,-8,-4,-8,-8c21515,9,21518,6,21523,6xm21555,6r,c21559,6,21563,9,21563,14v,4,-4,8,-8,8l21555,22v-5,,-8,-4,-8,-8c21547,9,21550,6,21555,6xm21587,6r,c21591,6,21595,9,21595,14v,4,-4,8,-8,8l21587,22v-5,,-8,-4,-8,-8c21579,9,21582,6,21587,6xm21619,6r,c21623,6,21627,9,21627,14v,4,-4,8,-8,8l21619,22v-5,,-8,-4,-8,-8c21611,9,21614,6,21619,6xm21651,6r,c21655,6,21659,9,21659,14v,4,-4,8,-8,8l21651,22v-5,,-8,-4,-8,-8c21643,9,21646,6,21651,6xm21683,6r,c21687,6,21691,9,21691,14v,4,-4,8,-8,8l21683,22v-4,,-8,-4,-8,-8c21675,9,21679,6,21683,6xm21715,6r,c21719,6,21723,9,21723,14v,4,-4,8,-8,8l21715,22v-4,,-8,-4,-8,-8c21707,9,21711,6,21715,6xm21747,6r,c21751,6,21755,9,21755,14v,4,-4,8,-8,8l21747,22v-4,,-8,-4,-8,-8c21739,9,21743,6,21747,6xm21779,6r,c21783,6,21787,9,21787,14v,4,-4,8,-8,8l21779,22v-4,,-8,-4,-8,-8c21771,9,21775,6,21779,6xm21811,6r,c21815,6,21819,9,21819,14v,4,-4,8,-8,8l21811,22v-4,,-8,-4,-8,-8c21803,9,21807,6,21811,6xm21843,6r,c21847,6,21851,9,21851,14v,4,-4,8,-8,8l21843,22v-4,,-8,-4,-8,-8c21835,9,21839,6,21843,6xm21875,6r,c21879,6,21883,9,21883,14v,4,-4,8,-8,8l21875,22v-4,,-8,-4,-8,-8c21867,9,21871,6,21875,6xm21907,6r,c21911,6,21915,9,21915,14v,4,-4,8,-8,8l21907,22v-4,,-8,-4,-8,-8c21899,9,21903,6,21907,6xm21939,6r,c21944,6,21947,9,21947,14v,4,-3,8,-8,8l21939,22v-4,,-8,-4,-8,-8c21931,9,21935,6,21939,6xm21971,6r,c21976,6,21979,9,21979,14v,4,-3,8,-8,8l21971,22v-4,,-8,-4,-8,-8c21963,9,21967,6,21971,6xm22003,6r,c22008,6,22011,9,22011,14v,4,-3,8,-8,8l22003,22v-4,,-8,-4,-8,-8c21995,9,21999,6,22003,6xm22035,6r,c22040,6,22043,9,22043,14v,4,-3,8,-8,8l22035,22v-4,,-8,-4,-8,-8c22027,9,22031,6,22035,6xm22067,6r,c22072,6,22075,9,22075,14v,4,-3,8,-8,8l22067,22v-4,,-8,-4,-8,-8c22059,9,22063,6,22067,6xm22099,6r,c22104,6,22107,9,22107,14v,4,-3,8,-8,8l22099,22v-4,,-8,-4,-8,-8c22091,9,22095,6,22099,6xm22131,6r,c22136,6,22139,9,22139,14v,4,-3,8,-8,8l22131,22v-4,,-8,-4,-8,-8c22123,9,22127,6,22131,6xm22163,6r,c22168,6,22171,9,22171,14v,4,-3,8,-8,8l22163,22v-4,,-8,-4,-8,-8c22155,9,22159,6,22163,6xm22195,6r,c22200,6,22203,9,22203,14v,4,-3,8,-8,8l22195,22v-4,,-8,-4,-8,-8c22187,9,22191,6,22195,6xm22227,6r,c22232,6,22235,9,22235,14v,4,-3,8,-8,8l22227,22v-4,,-8,-4,-8,-8c22219,9,22223,6,22227,6xm22259,6r,c22264,6,22267,9,22267,14v,4,-3,8,-8,8l22259,22v-4,,-8,-4,-8,-8c22251,9,22255,6,22259,6xm22291,6r,c22296,6,22299,9,22299,14v,4,-3,8,-8,8l22291,22v-4,,-8,-4,-8,-8c22283,9,22287,6,22291,6xm22323,6r,c22328,6,22331,9,22331,14v,4,-3,8,-8,8l22323,22v-4,,-8,-4,-8,-8c22315,9,22319,6,22323,6xm22355,6r,c22360,6,22363,9,22363,14v,4,-3,8,-8,8l22355,22v-4,,-8,-4,-8,-8c22347,9,22351,6,22355,6xm22387,6r,c22392,6,22395,9,22395,14v,4,-3,8,-8,8l22387,22v-4,,-8,-4,-8,-8c22379,9,22383,6,22387,6xm22419,6r,c22424,6,22427,9,22427,14v,4,-3,8,-8,8l22419,22v-4,,-8,-4,-8,-8c22411,9,22415,6,22419,6xm22451,6r,c22456,6,22459,9,22459,14v,4,-3,8,-8,8l22451,22v-4,,-8,-4,-8,-8c22443,9,22447,6,22451,6xm22483,6r,c22488,6,22491,9,22491,14v,4,-3,8,-8,8l22483,22v-4,,-8,-4,-8,-8c22475,9,22479,6,22483,6xm22515,6r,c22520,6,22523,9,22523,14v,4,-3,8,-8,8l22515,22v-4,,-8,-4,-8,-8c22507,9,22511,6,22515,6xm22547,6r,c22552,6,22555,9,22555,14v,4,-3,8,-8,8l22547,22v-4,,-8,-4,-8,-8c22539,9,22543,6,22547,6xm22579,6r,c22584,6,22587,9,22587,14v,4,-3,8,-8,8l22579,22v-4,,-8,-4,-8,-8c22571,9,22575,6,22579,6xm22611,6r,c22616,6,22619,9,22619,14v,4,-3,8,-8,8l22611,22v-4,,-8,-4,-8,-8c22603,9,22607,6,22611,6xm22643,6r,c22648,6,22651,9,22651,14v,4,-3,8,-8,8l22643,22v-4,,-8,-4,-8,-8c22635,9,22639,6,22643,6xm22675,6r,c22680,6,22683,9,22683,14v,4,-3,8,-8,8l22675,22v-4,,-8,-4,-8,-8c22667,9,22671,6,22675,6xm22707,6r1,c22712,6,22716,9,22716,14v,4,-4,8,-8,8l22707,22v-4,,-8,-4,-8,-8c22699,9,22703,6,22707,6xm22740,6r,c22744,6,22748,9,22748,14v,4,-4,8,-8,8l22740,22v-5,,-8,-4,-8,-8c22732,9,22735,6,22740,6xm22772,6r,c22776,6,22780,9,22780,14v,4,-4,8,-8,8l22772,22v-5,,-8,-4,-8,-8c22764,9,22767,6,22772,6xm22804,6r,c22808,6,22812,9,22812,14v,4,-4,8,-8,8l22804,22v-5,,-8,-4,-8,-8c22796,9,22799,6,22804,6xm22836,6r,c22840,6,22844,10,22844,14v,4,-4,8,-8,8l22836,22v-5,,-8,-4,-8,-8c22828,10,22831,6,22836,6xm22868,6r,c22872,6,22876,10,22876,14v,4,-4,8,-8,8l22868,22v-5,,-8,-4,-8,-8c22860,10,22863,6,22868,6xm22900,6r,c22904,6,22908,10,22908,14v,4,-4,8,-8,8l22900,22v-5,,-8,-4,-8,-8c22892,10,22895,6,22900,6xm22932,6r,c22936,6,22940,10,22940,14v,4,-4,8,-8,8l22932,22v-5,,-8,-4,-8,-8c22924,10,22927,6,22932,6xm22964,6r,c22968,6,22972,10,22972,14v,4,-4,8,-8,8l22964,22v-5,,-8,-4,-8,-8c22956,10,22959,6,22964,6xm22996,6r,c23000,6,23004,10,23004,14v,4,-4,8,-8,8l22996,22v-5,,-8,-4,-8,-8c22988,10,22991,6,22996,6xm23028,6r,c23032,6,23036,10,23036,14v,4,-4,8,-8,8l23028,22v-5,,-8,-4,-8,-8c23020,10,23023,6,23028,6xm23060,6r,c23064,6,23068,10,23068,14v,4,-4,8,-8,8l23060,22v-5,,-8,-4,-8,-8c23052,10,23055,6,23060,6xm23092,6r,c23096,6,23100,10,23100,14v,4,-4,8,-8,8l23092,22v-5,,-8,-4,-8,-8c23084,10,23087,6,23092,6xm23124,6r,c23128,6,23132,10,23132,14v,4,-4,8,-8,8l23124,22v-5,,-8,-4,-8,-8c23116,10,23119,6,23124,6xm23156,6r,c23160,6,23164,10,23164,14v,4,-4,8,-8,8l23156,22v-5,,-8,-4,-8,-8c23148,10,23151,6,23156,6xm23188,6r,c23192,6,23196,10,23196,14v,4,-4,8,-8,8l23188,22v-5,,-8,-4,-8,-8c23180,10,23183,6,23188,6xm23220,6r,c23224,6,23228,10,23228,14v,4,-4,8,-8,8l23220,22v-5,,-8,-4,-8,-8c23212,10,23215,6,23220,6xm23252,6r,c23256,6,23260,10,23260,14v,4,-4,8,-8,8l23252,22v-5,,-8,-4,-8,-8c23244,10,23247,6,23252,6xm23284,6r,c23288,6,23292,10,23292,14v,4,-4,8,-8,8l23284,22v-5,,-8,-4,-8,-8c23276,10,23279,6,23284,6xm23316,6r,c23320,6,23324,10,23324,14v,4,-4,8,-8,8l23316,22v-5,,-8,-4,-8,-8c23308,10,23311,6,23316,6xm23348,6r,c23352,6,23356,10,23356,14v,5,-4,8,-8,8l23348,22v-5,,-8,-3,-8,-8c23340,10,23343,6,23348,6xm23380,6r,c23384,6,23388,10,23388,14v,5,-4,8,-8,8l23380,22v-5,,-8,-3,-8,-8c23372,10,23375,6,23380,6xm23412,6r,c23416,6,23420,10,23420,14v,5,-4,8,-8,8l23412,22v-4,,-8,-3,-8,-8c23404,10,23408,6,23412,6xm23444,6r,c23448,6,23452,10,23452,14v,5,-4,8,-8,8l23444,22v-4,,-8,-3,-8,-8c23436,10,23440,6,23444,6xm23476,6r,c23480,6,23484,10,23484,14v,5,-4,8,-8,8l23476,22v-4,,-8,-3,-8,-8c23468,10,23472,6,23476,6xm23508,6r,c23512,6,23516,10,23516,14v,5,-4,8,-8,8l23508,22v-4,,-8,-3,-8,-8c23500,10,23504,6,23508,6xm23540,6r,c23544,6,23548,10,23548,14v,5,-4,8,-8,8l23540,22v-4,,-8,-3,-8,-8c23532,10,23536,6,23540,6xm23572,6r,c23576,6,23580,10,23580,14v,5,-4,8,-8,8l23572,22v-4,,-8,-3,-8,-8c23564,10,23568,6,23572,6xm23604,6r,c23608,6,23612,10,23612,14v,5,-4,8,-8,8l23604,22v-4,,-8,-3,-8,-8c23596,10,23600,6,23604,6xm23636,6r,c23640,6,23644,10,23644,14v,5,-4,8,-8,8l23636,22v-4,,-8,-3,-8,-8c23628,10,23632,6,23636,6xm23668,6r,c23673,6,23676,10,23676,14v,5,-3,8,-8,8l23668,22v-4,,-8,-3,-8,-8c23660,10,23664,6,23668,6xm23700,6r,c23705,6,23708,10,23708,14v,5,-3,8,-8,8l23700,22v-4,,-8,-3,-8,-8c23692,10,23696,6,23700,6xm23732,6r,c23737,6,23740,10,23740,14v,5,-3,8,-8,8l23732,22v-4,,-8,-3,-8,-8c23724,10,23728,6,23732,6xm23764,6r,c23769,6,23772,10,23772,14v,5,-3,8,-8,8l23764,22v-4,,-8,-3,-8,-8c23756,10,23760,6,23764,6xm23796,6r,c23801,6,23804,10,23804,14v,5,-3,8,-8,8l23796,22v-4,,-8,-3,-8,-8c23788,10,23792,6,23796,6xm23828,6r,c23833,6,23836,10,23836,14v,5,-3,8,-8,8l23828,22v-4,,-8,-3,-8,-8c23820,10,23824,6,23828,6xm23860,6r,c23865,6,23868,10,23868,14v,5,-3,8,-8,8l23860,22v-4,,-8,-3,-8,-8c23852,10,23856,6,23860,6xm23892,6r,c23897,6,23900,10,23900,14v,5,-3,8,-8,8l23892,22v-4,,-8,-3,-8,-8c23884,10,23888,6,23892,6xm23924,6r,c23929,6,23932,10,23932,14v,5,-3,8,-8,8l23924,22v-4,,-8,-3,-8,-8c23916,10,23920,6,23924,6xm23956,6r,c23961,6,23964,10,23964,14v,5,-3,8,-8,8l23956,22v-4,,-8,-3,-8,-8c23948,10,23952,6,23956,6xm23988,6r,c23993,6,23996,10,23996,14v,5,-3,8,-8,8l23988,22v-4,,-8,-3,-8,-8c23980,10,23984,6,23988,6xm24020,6r,c24025,6,24028,10,24028,14v,5,-3,8,-8,8l24020,22v-4,,-8,-3,-8,-8c24012,10,24016,6,24020,6xm24052,6r,c24057,6,24060,10,24060,14v,5,-3,8,-8,8l24052,22v-4,,-8,-3,-8,-8c24044,10,24048,6,24052,6xm24084,6r,c24089,6,24092,10,24092,14v,5,-3,8,-8,8l24084,22v-4,,-8,-3,-8,-8c24076,10,24080,6,24084,6xm24116,6r,c24121,6,24124,10,24124,14v,5,-3,8,-8,8l24116,22v-4,,-8,-3,-8,-8c24108,10,24112,6,24116,6xm24148,6r,c24153,6,24156,10,24156,14v,5,-3,8,-8,8l24148,22v-4,,-8,-3,-8,-8c24140,10,24144,6,24148,6xm24180,6r,c24185,6,24188,10,24188,14v,5,-3,8,-8,8l24180,22v-4,,-8,-3,-8,-8c24172,10,24176,6,24180,6xm24212,6r,c24217,6,24220,10,24220,14v,5,-3,8,-8,8l24212,22v-4,,-8,-3,-8,-8c24204,10,24208,6,24212,6xm24244,6r,c24249,6,24252,10,24252,14v,5,-3,8,-8,8l24244,22v-4,,-8,-3,-8,-8c24236,10,24240,6,24244,6xm24276,6r,c24281,6,24284,10,24284,14v,5,-3,8,-8,8l24276,22v-4,,-8,-3,-8,-8c24268,10,24272,6,24276,6xm24308,6r,c24313,6,24316,10,24316,14v,5,-3,8,-8,8l24308,22v-4,,-8,-3,-8,-8c24300,10,24304,6,24308,6xm24340,6r1,c24345,6,24349,10,24349,14v,5,-4,8,-8,8l24340,22v-4,,-8,-3,-8,-8c24332,10,24336,6,24340,6xm24373,6r,c24377,6,24381,10,24381,14v,5,-4,8,-8,8l24373,22v-5,,-8,-3,-8,-8c24365,10,24368,6,24373,6xm24405,6r,c24409,6,24413,10,24413,14v,5,-4,8,-8,8l24405,22v-5,,-8,-3,-8,-8c24397,10,24400,6,24405,6xm24437,6r,c24441,6,24445,10,24445,14v,5,-4,8,-8,8l24437,22v-5,,-8,-3,-8,-8c24429,10,24432,6,24437,6xm24469,6r,c24473,6,24477,10,24477,14v,5,-4,8,-8,8l24469,22v-5,,-8,-3,-8,-8c24461,10,24464,6,24469,6xm24501,6r,c24505,6,24509,10,24509,14v,5,-4,8,-8,8l24501,22v-5,,-8,-3,-8,-8c24493,10,24496,6,24501,6xm24533,6r,c24537,6,24541,10,24541,14v,5,-4,8,-8,8l24533,22v-5,,-8,-3,-8,-8c24525,10,24528,6,24533,6xm24565,6r,c24569,6,24573,10,24573,14v,5,-4,8,-8,8l24565,22v-5,,-8,-3,-8,-8c24557,10,24560,6,24565,6xm24597,6r,c24601,6,24605,10,24605,14v,5,-4,8,-8,8l24597,22v-5,,-8,-3,-8,-8c24589,10,24592,6,24597,6xe" fillcolor="black" strokeweight=".1pt">
                  <v:stroke joinstyle="bevel"/>
                  <v:path arrowok="t" o:connecttype="custom" o:connectlocs="36025,0;71316,0;107341,693;141988,1385;177278,1385;211833,693;247858,0;286089,87;321471,87;357497,779;392052,1472;427342,1472;461897,779;497922,87;536245,87;571535,87;607560,779;642115,1559;677406,1559;712052,866;748078,173;786309,173;821599,173;857624,866;892271,1559;927561,1559;962116,866;998142,173;1036373,260;1071755,260;1107780,953;1142335,1645;1177625,1645;1212180,953;1248297,260;1286528,260;1321818,260;1357844,953;1392399,1732;1427781,1732;1462336,1039;1498361,346;1536592,346;1571882,346;1608000,1039;1642554,1732;1677845,1818;1712400,1126;1748425,433;1786748,433;1822038,433;1858063,1126;1892618,1818;1928000,1818;1962555,1126;1998581,520;2036812,520;2072102,520;2108219,1212;2142774,1905;2178064,1905;2212619,1212;2248736,520" o:connectangles="0,0,0,0,0,0,0,0,0,0,0,0,0,0,0,0,0,0,0,0,0,0,0,0,0,0,0,0,0,0,0,0,0,0,0,0,0,0,0,0,0,0,0,0,0,0,0,0,0,0,0,0,0,0,0,0,0,0,0,0,0,0,0"/>
                  <o:lock v:ext="edit" verticies="t"/>
                </v:shape>
                <v:shape id="Freeform 1210" o:spid="_x0000_s1032" style="position:absolute;left:2463;top:14300;width:22613;height:25;visibility:visible;mso-wrap-style:square;v-text-anchor:top" coordsize="246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" path="m8,r,c12,,16,3,16,8v,4,-4,8,-8,8l8,16c3,16,,12,,8,,3,3,,8,xm40,r,c44,,48,3,48,8v,4,-4,8,-8,8l40,16v-5,,-8,-4,-8,-8c32,3,35,,40,xm72,r,c76,,80,3,80,8v,4,-4,8,-8,8l72,16v-5,,-8,-4,-8,-8c64,3,67,,72,xm104,r,c108,,112,3,112,8v,4,-4,8,-8,8l104,16v-5,,-8,-4,-8,-8c96,3,99,,104,xm136,r,c140,,144,3,144,8v,4,-4,8,-8,8l136,16v-5,,-8,-4,-8,-8c128,3,131,,136,xm168,r,c172,,176,3,176,8v,4,-4,8,-8,8l168,16v-5,,-8,-4,-8,-8c160,3,163,,168,xm200,r,c204,,208,3,208,8v,4,-4,8,-8,8l200,16v-5,,-8,-4,-8,-8c192,3,195,,200,xm232,r,c236,,240,3,240,8v,4,-4,8,-8,8l232,16v-5,,-8,-4,-8,-8c224,3,227,,232,xm264,r,c268,,272,3,272,8v,4,-4,8,-8,8l264,16v-4,,-8,-4,-8,-8c256,3,260,,264,xm296,r,c300,,304,3,304,8v,4,-4,8,-8,8l296,16v-4,,-8,-4,-8,-8c288,3,292,,296,xm328,r,c332,,336,3,336,8v,4,-4,8,-8,8l328,16v-4,,-8,-4,-8,-8c320,3,324,,328,xm360,r,c364,,368,3,368,8v,4,-4,8,-8,8l360,16v-4,,-8,-4,-8,-8c352,3,356,,360,xm392,r,c396,,400,3,400,8v,4,-4,8,-8,8l392,16v-4,,-8,-4,-8,-8c384,3,388,,392,xm424,r,c428,,432,3,432,8v,4,-4,8,-8,8l424,16v-4,,-8,-4,-8,-8c416,3,420,,424,xm456,r,c460,,464,3,464,8v,4,-4,8,-8,8l456,16v-4,,-8,-4,-8,-8c448,3,452,,456,xm488,r,c492,,496,4,496,8v,4,-4,8,-8,8l488,16v-4,,-8,-4,-8,-8c480,4,484,,488,xm520,r,c524,,528,4,528,8v,4,-4,8,-8,8l520,16v-4,,-8,-4,-8,-8c512,4,516,,520,xm552,r,c557,,560,4,560,8v,4,-3,8,-8,8l552,16v-4,,-8,-4,-8,-8c544,4,548,,552,xm584,r,c589,,592,4,592,8v,4,-3,8,-8,8l584,16v-4,,-8,-4,-8,-8c576,4,580,,584,xm616,r,c621,,624,4,624,8v,4,-3,8,-8,8l616,16v-4,,-8,-4,-8,-8c608,4,612,,616,xm648,r,c653,,656,4,656,8v,4,-3,8,-8,8l648,16v-4,,-8,-4,-8,-8c640,4,644,,648,xm680,r,c685,,688,4,688,8v,4,-3,8,-8,8l680,16v-4,,-8,-4,-8,-8c672,4,676,,680,xm712,r,c717,,720,4,720,8v,4,-3,8,-8,8l712,16v-4,,-8,-4,-8,-8c704,4,708,,712,xm744,r,c749,,752,4,752,8v,4,-3,8,-8,8l744,16v-4,,-8,-4,-8,-8c736,4,740,,744,xm776,r,c781,,784,4,784,8v,4,-3,8,-8,8l776,16v-4,,-8,-4,-8,-8c768,4,772,,776,xm808,r,c813,,816,4,816,8v,4,-3,8,-8,8l808,16v-4,,-8,-4,-8,-8c800,4,804,,808,xm840,r,c845,,848,4,848,8v,4,-3,8,-8,8l840,16v-4,,-8,-4,-8,-8c832,4,836,,840,xm872,r,c877,,880,4,880,8v,4,-3,8,-8,8l872,16v-4,,-8,-4,-8,-8c864,4,868,,872,xm904,r,c909,,912,4,912,8v,4,-3,8,-8,8l904,16v-4,,-8,-4,-8,-8c896,4,900,,904,xm936,r,c941,,944,4,944,8v,4,-3,8,-8,8l936,16v-4,,-8,-4,-8,-8c928,4,932,,936,xm968,r,c973,,976,4,976,8v,4,-3,8,-8,8l968,16v-4,,-8,-4,-8,-8c960,4,964,,968,xm1000,r,c1005,,1008,4,1008,8v,4,-3,8,-8,8l1000,16v-4,,-8,-4,-8,-8c992,4,996,,1000,xm1032,r,c1037,,1040,4,1040,8v,4,-3,8,-8,8l1032,16v-4,,-8,-4,-8,-8c1024,4,1028,,1032,xm1064,r,c1069,,1072,4,1072,8v,4,-3,8,-8,8l1064,16v-4,,-8,-4,-8,-8c1056,4,1060,,1064,xm1096,r,c1101,,1104,4,1104,8v,4,-3,8,-8,8l1096,16v-4,,-8,-4,-8,-8c1088,4,1092,,1096,xm1128,r,c1133,,1136,4,1136,8v,4,-3,8,-8,8l1128,16v-4,,-8,-4,-8,-8c1120,4,1124,,1128,xm1160,r,c1165,,1168,4,1168,8v,5,-3,8,-8,8l1160,16v-4,,-8,-3,-8,-8c1152,4,1156,,1160,xm1192,r,c1197,,1200,4,1200,8v,5,-3,8,-8,8l1192,16v-4,,-8,-3,-8,-8c1184,4,1188,,1192,xm1224,r,c1229,,1232,4,1232,8v,5,-3,8,-8,8l1224,16v-4,,-8,-3,-8,-8c1216,4,1220,,1224,xm1256,r,c1261,,1264,4,1264,8v,5,-3,8,-8,8l1256,16v-4,,-8,-3,-8,-8c1248,4,1252,,1256,xm1288,r,c1293,,1296,4,1296,8v,5,-3,8,-8,8l1288,16v-4,,-8,-3,-8,-8c1280,4,1284,,1288,xm1320,r,c1325,,1328,4,1328,8v,5,-3,8,-8,8l1320,16v-4,,-8,-3,-8,-8c1312,4,1316,,1320,xm1352,r,c1357,,1360,4,1360,8v,5,-3,8,-8,8l1352,16v-4,,-8,-3,-8,-8c1344,4,1348,,1352,xm1384,r1,c1389,,1393,4,1393,8v,5,-4,8,-8,8l1384,16v-4,,-8,-3,-8,-8c1376,4,1380,,1384,xm1417,r,c1421,,1425,4,1425,8v,5,-4,8,-8,8l1417,16v-5,,-9,-3,-9,-8c1408,4,1412,,1417,xm1449,r,c1453,,1457,4,1457,8v,5,-4,8,-8,8l1449,16v-5,,-8,-3,-8,-8c1441,4,1444,,1449,xm1481,r,c1485,,1489,4,1489,8v,5,-4,8,-8,8l1481,16v-5,,-8,-3,-8,-8c1473,4,1476,,1481,xm1513,r,c1517,,1521,4,1521,8v,5,-4,8,-8,8l1513,16v-5,,-8,-3,-8,-8c1505,4,1508,,1513,xm1545,r,c1549,,1553,4,1553,8v,5,-4,8,-8,8l1545,16v-5,,-8,-3,-8,-8c1537,4,1540,,1545,xm1577,r,c1581,,1585,4,1585,8v,5,-4,8,-8,8l1577,16v-5,,-8,-3,-8,-8c1569,4,1572,,1577,xm1609,r,c1613,,1617,4,1617,8v,5,-4,8,-8,8l1609,16v-5,,-8,-3,-8,-8c1601,4,1604,,1609,xm1641,r,c1645,,1649,4,1649,8v,5,-4,8,-8,8l1641,16v-5,,-8,-3,-8,-8c1633,4,1636,,1641,xm1673,r,c1677,,1681,4,1681,8v,5,-4,8,-8,8l1673,16v-5,,-8,-3,-8,-8c1665,4,1668,,1673,xm1705,r,c1709,,1713,4,1713,8v,5,-4,8,-8,8l1705,16v-5,,-8,-3,-8,-8c1697,4,1700,,1705,xm1737,r,c1741,,1745,4,1745,8v,5,-4,8,-8,8l1737,16v-5,,-8,-3,-8,-8c1729,4,1732,,1737,xm1769,r,c1773,,1777,4,1777,8v,5,-4,8,-8,8l1769,16v-5,,-8,-3,-8,-8c1761,4,1764,,1769,xm1801,r,c1805,,1809,4,1809,8v,5,-4,8,-8,8l1801,16v-5,,-8,-3,-8,-8c1793,4,1796,,1801,xm1833,r,c1837,,1841,4,1841,8v,5,-4,8,-8,8l1833,16v-5,,-8,-3,-8,-8c1825,4,1828,,1833,xm1865,r,c1869,,1873,4,1873,8v,5,-4,8,-8,8l1865,16v-5,,-8,-3,-8,-8c1857,4,1860,,1865,xm1897,r,c1901,,1905,4,1905,8v,5,-4,8,-8,8l1897,16v-5,,-8,-3,-8,-8c1889,4,1892,,1897,xm1929,r,c1933,,1937,4,1937,8v,5,-4,8,-8,8l1929,16v-5,,-8,-3,-8,-8c1921,4,1924,,1929,xm1961,r,c1965,,1969,4,1969,8v,5,-4,8,-8,8l1961,16v-5,,-8,-3,-8,-8c1953,4,1956,,1961,xm1993,r,c1997,,2001,4,2001,8v,5,-4,8,-8,8l1993,16v-5,,-8,-3,-8,-8c1985,4,1988,,1993,xm2025,r,c2029,,2033,4,2033,8v,5,-4,8,-8,8l2025,16v-5,,-8,-3,-8,-8c2017,4,2020,,2025,xm2057,r,c2061,,2065,4,2065,8v,5,-4,8,-8,8l2057,16v-5,,-8,-3,-8,-8c2049,4,2052,,2057,xm2089,r,c2093,,2097,4,2097,8v,5,-4,8,-8,8l2089,16v-5,,-8,-3,-8,-8c2081,4,2084,,2089,xm2121,r,c2125,,2129,4,2129,8v,5,-4,8,-8,8l2121,16v-5,,-8,-3,-8,-8c2113,4,2116,,2121,xm2153,r,c2157,,2161,4,2161,8v,5,-4,8,-8,8l2153,16v-5,,-8,-3,-8,-8c2145,4,2148,,2153,xm2185,r,c2189,,2193,4,2193,8v,5,-4,8,-8,8l2185,16v-5,,-8,-3,-8,-8c2177,4,2180,,2185,xm2217,r,c2221,,2225,4,2225,8v,5,-4,8,-8,8l2217,16v-5,,-8,-3,-8,-8c2209,4,2212,,2217,xm2249,r,c2253,,2257,4,2257,8v,5,-4,8,-8,8l2249,16v-5,,-8,-3,-8,-8c2241,4,2244,,2249,xm2281,r,c2285,,2289,4,2289,8v,5,-4,8,-8,8l2281,16v-4,,-8,-3,-8,-8c2273,4,2277,,2281,xm2313,r,c2317,,2321,4,2321,8v,5,-4,8,-8,8l2313,16v-4,,-8,-3,-8,-8c2305,4,2309,,2313,xm2345,r,c2349,,2353,4,2353,8v,5,-4,8,-8,8l2345,16v-4,,-8,-3,-8,-8c2337,4,2341,,2345,xm2377,r,c2381,,2385,4,2385,8v,5,-4,8,-8,8l2377,16v-4,,-8,-3,-8,-8c2369,4,2373,,2377,xm2409,r,c2413,,2417,4,2417,8v,5,-4,8,-8,8l2409,16v-4,,-8,-3,-8,-8c2401,4,2405,,2409,xm2441,r,c2445,,2449,4,2449,8v,5,-4,8,-8,8l2441,16v-4,,-8,-3,-8,-8c2433,4,2437,,2441,xm2473,r,c2477,,2481,4,2481,8v,5,-4,8,-8,8l2473,16v-4,,-8,-3,-8,-8c2465,4,2469,,2473,xm2505,r,c2509,,2513,4,2513,8v,5,-4,8,-8,8l2505,16v-4,,-8,-3,-8,-8c2497,4,2501,,2505,xm2537,r,c2541,,2545,4,2545,8v,5,-4,8,-8,8l2537,16v-4,,-8,-3,-8,-8c2529,4,2533,,2537,xm2569,r,c2573,,2577,4,2577,8v,5,-4,8,-8,8l2569,16v-4,,-8,-3,-8,-8c2561,4,2565,,2569,xm2601,r,c2606,,2609,4,2609,8v,5,-3,8,-8,8l2601,16v-4,,-8,-3,-8,-8c2593,4,2597,,2601,xm2633,r,c2638,,2641,4,2641,8v,5,-3,8,-8,8l2633,16v-4,,-8,-3,-8,-8c2625,4,2629,,2633,xm2665,r,c2670,,2673,4,2673,8v,5,-3,8,-8,8l2665,16v-4,,-8,-3,-8,-8c2657,4,2661,,2665,xm2697,r,c2702,,2705,4,2705,8v,5,-3,8,-8,8l2697,16v-4,,-8,-3,-8,-8c2689,4,2693,,2697,xm2729,r,c2734,,2737,4,2737,8v,5,-3,8,-8,8l2729,16v-4,,-8,-3,-8,-8c2721,4,2725,,2729,xm2761,r,c2766,,2769,4,2769,8v,5,-3,8,-8,8l2761,16v-4,,-8,-3,-8,-8c2753,4,2757,,2761,xm2793,r,c2798,,2801,4,2801,8v,5,-3,8,-8,8l2793,16v-4,,-8,-3,-8,-8c2785,4,2789,,2793,xm2825,r,c2830,,2833,4,2833,8v,5,-3,8,-8,8l2825,16v-4,,-8,-3,-8,-8c2817,4,2821,,2825,xm2857,r,c2862,,2865,4,2865,8v,5,-3,8,-8,8l2857,16v-4,,-8,-3,-8,-8c2849,4,2853,,2857,xm2889,1r,c2894,1,2897,4,2897,9v,4,-3,8,-8,8l2889,17v-4,,-8,-4,-8,-8c2881,4,2885,1,2889,1xm2921,1r,c2926,1,2929,4,2929,9v,4,-3,8,-8,8l2921,17v-4,,-8,-4,-8,-8c2913,4,2917,1,2921,1xm2953,1r,c2958,1,2961,4,2961,9v,4,-3,8,-8,8l2953,17v-4,,-8,-4,-8,-8c2945,4,2949,1,2953,1xm2985,1r,c2990,1,2993,4,2993,9v,4,-3,8,-8,8l2985,17v-4,,-8,-4,-8,-8c2977,4,2981,1,2985,1xm3017,1r,c3022,1,3025,4,3025,9v,4,-3,8,-8,8l3017,17v-4,,-8,-4,-8,-8c3009,4,3013,1,3017,1xm3049,1r,c3054,1,3057,4,3057,9v,4,-3,8,-8,8l3049,17v-4,,-8,-4,-8,-8c3041,4,3045,1,3049,1xm3081,1r,c3086,1,3089,4,3089,9v,4,-3,8,-8,8l3081,17v-4,,-8,-4,-8,-8c3073,4,3077,1,3081,1xm3113,1r,c3118,1,3121,4,3121,9v,4,-3,8,-8,8l3113,17v-4,,-8,-4,-8,-8c3105,4,3109,1,3113,1xm3145,1r,c3150,1,3153,4,3153,9v,4,-3,8,-8,8l3145,17v-4,,-8,-4,-8,-8c3137,4,3141,1,3145,1xm3177,1r,c3182,1,3185,4,3185,9v,4,-3,8,-8,8l3177,17v-4,,-8,-4,-8,-8c3169,4,3173,1,3177,1xm3209,1r,c3214,1,3217,4,3217,9v,4,-3,8,-8,8l3209,17v-4,,-8,-4,-8,-8c3201,4,3205,1,3209,1xm3241,1r,c3246,1,3249,4,3249,9v,4,-3,8,-8,8l3241,17v-4,,-8,-4,-8,-8c3233,4,3237,1,3241,1xm3273,1r,c3278,1,3281,4,3281,9v,4,-3,8,-8,8l3273,17v-4,,-8,-4,-8,-8c3265,4,3269,1,3273,1xm3305,1r,c3310,1,3313,4,3313,9v,4,-3,8,-8,8l3305,17v-4,,-8,-4,-8,-8c3297,4,3301,1,3305,1xm3337,1r,c3342,1,3345,4,3345,9v,4,-3,8,-8,8l3337,17v-4,,-8,-4,-8,-8c3329,4,3333,1,3337,1xm3369,1r,c3374,1,3377,4,3377,9v,4,-3,8,-8,8l3369,17v-4,,-8,-4,-8,-8c3361,4,3365,1,3369,1xm3401,1r,c3406,1,3409,4,3409,9v,4,-3,8,-8,8l3401,17v-4,,-8,-4,-8,-8c3393,4,3397,1,3401,1xm3433,1r1,c3438,1,3442,4,3442,9v,4,-4,8,-8,8l3433,17v-4,,-8,-4,-8,-8c3425,4,3429,1,3433,1xm3466,1r,c3470,1,3474,4,3474,9v,4,-4,8,-8,8l3466,17v-5,,-9,-4,-9,-8c3457,4,3461,1,3466,1xm3498,1r,c3502,1,3506,4,3506,9v,4,-4,8,-8,8l3498,17v-5,,-8,-4,-8,-8c3490,4,3493,1,3498,1xm3530,1r,c3534,1,3538,4,3538,9v,4,-4,8,-8,8l3530,17v-5,,-8,-4,-8,-8c3522,4,3525,1,3530,1xm3562,1r,c3566,1,3570,4,3570,9v,4,-4,8,-8,8l3562,17v-5,,-8,-4,-8,-8c3554,4,3557,1,3562,1xm3594,1r,c3598,1,3602,4,3602,9v,4,-4,8,-8,8l3594,17v-5,,-8,-4,-8,-8c3586,4,3589,1,3594,1xm3626,1r,c3630,1,3634,4,3634,9v,4,-4,8,-8,8l3626,17v-5,,-8,-4,-8,-8c3618,4,3621,1,3626,1xm3658,1r,c3662,1,3666,4,3666,9v,4,-4,8,-8,8l3658,17v-5,,-8,-4,-8,-8c3650,4,3653,1,3658,1xm3690,1r,c3694,1,3698,4,3698,9v,4,-4,8,-8,8l3690,17v-5,,-8,-4,-8,-8c3682,4,3685,1,3690,1xm3722,1r,c3726,1,3730,4,3730,9v,4,-4,8,-8,8l3722,17v-5,,-8,-4,-8,-8c3714,4,3717,1,3722,1xm3754,1r,c3758,1,3762,4,3762,9v,4,-4,8,-8,8l3754,17v-5,,-8,-4,-8,-8c3746,4,3749,1,3754,1xm3786,1r,c3790,1,3794,4,3794,9v,4,-4,8,-8,8l3786,17v-5,,-8,-4,-8,-8c3778,4,3781,1,3786,1xm3818,1r,c3822,1,3826,4,3826,9v,4,-4,8,-8,8l3818,17v-5,,-8,-4,-8,-8c3810,4,3813,1,3818,1xm3850,1r,c3854,1,3858,4,3858,9v,4,-4,8,-8,8l3850,17v-5,,-8,-4,-8,-8c3842,4,3845,1,3850,1xm3882,1r,c3886,1,3890,4,3890,9v,4,-4,8,-8,8l3882,17v-5,,-8,-4,-8,-8c3874,4,3877,1,3882,1xm3914,1r,c3918,1,3922,4,3922,9v,4,-4,8,-8,8l3914,17v-5,,-8,-4,-8,-8c3906,4,3909,1,3914,1xm3946,1r,c3950,1,3954,4,3954,9v,4,-4,8,-8,8l3946,17v-5,,-8,-4,-8,-8c3938,4,3941,1,3946,1xm3978,1r,c3982,1,3986,4,3986,9v,4,-4,8,-8,8l3978,17v-5,,-8,-4,-8,-8c3970,4,3973,1,3978,1xm4010,1r,c4014,1,4018,4,4018,9v,4,-4,8,-8,8l4010,17v-5,,-8,-4,-8,-8c4002,4,4005,1,4010,1xm4042,1r,c4046,1,4050,4,4050,9v,4,-4,8,-8,8l4042,17v-5,,-8,-4,-8,-8c4034,4,4037,1,4042,1xm4074,1r,c4078,1,4082,4,4082,9v,4,-4,8,-8,8l4074,17v-5,,-8,-4,-8,-8c4066,4,4069,1,4074,1xm4106,1r,c4110,1,4114,4,4114,9v,4,-4,8,-8,8l4106,17v-5,,-8,-4,-8,-8c4098,4,4101,1,4106,1xm4138,1r,c4142,1,4146,4,4146,9v,4,-4,8,-8,8l4138,17v-5,,-8,-4,-8,-8c4130,4,4133,1,4138,1xm4170,1r,c4174,1,4178,4,4178,9v,4,-4,8,-8,8l4170,17v-5,,-8,-4,-8,-8c4162,4,4165,1,4170,1xm4202,1r,c4206,1,4210,4,4210,9v,4,-4,8,-8,8l4202,17v-5,,-8,-4,-8,-8c4194,4,4197,1,4202,1xm4234,1r,c4238,1,4242,4,4242,9v,4,-4,8,-8,8l4234,17v-5,,-8,-4,-8,-8c4226,4,4229,1,4234,1xm4266,1r,c4270,1,4274,4,4274,9v,4,-4,8,-8,8l4266,17v-5,,-8,-4,-8,-8c4258,4,4261,1,4266,1xm4298,1r,c4302,1,4306,4,4306,9v,4,-4,8,-8,8l4298,17v-5,,-8,-4,-8,-8c4290,4,4293,1,4298,1xm4330,1r,c4334,1,4338,4,4338,9v,4,-4,8,-8,8l4330,17v-4,,-8,-4,-8,-8c4322,4,4326,1,4330,1xm4362,1r,c4366,1,4370,4,4370,9v,4,-4,8,-8,8l4362,17v-4,,-8,-4,-8,-8c4354,4,4358,1,4362,1xm4394,1r,c4398,1,4402,4,4402,9v,4,-4,8,-8,8l4394,17v-4,,-8,-4,-8,-8c4386,4,4390,1,4394,1xm4426,1r,c4430,1,4434,5,4434,9v,4,-4,8,-8,8l4426,17v-4,,-8,-4,-8,-8c4418,5,4422,1,4426,1xm4458,1r,c4462,1,4466,5,4466,9v,4,-4,8,-8,8l4458,17v-4,,-8,-4,-8,-8c4450,5,4454,1,4458,1xm4490,1r,c4494,1,4498,5,4498,9v,4,-4,8,-8,8l4490,17v-4,,-8,-4,-8,-8c4482,5,4486,1,4490,1xm4522,1r,c4526,1,4530,5,4530,9v,4,-4,8,-8,8l4522,17v-4,,-8,-4,-8,-8c4514,5,4518,1,4522,1xm4554,1r,c4558,1,4562,5,4562,9v,4,-4,8,-8,8l4554,17v-4,,-8,-4,-8,-8c4546,5,4550,1,4554,1xm4586,1r,c4590,1,4594,5,4594,9v,4,-4,8,-8,8l4586,17v-4,,-8,-4,-8,-8c4578,5,4582,1,4586,1xm4618,1r,c4622,1,4626,5,4626,9v,4,-4,8,-8,8l4618,17v-4,,-8,-4,-8,-8c4610,5,4614,1,4618,1xm4650,1r,c4655,1,4658,5,4658,9v,4,-3,8,-8,8l4650,17v-4,,-8,-4,-8,-8c4642,5,4646,1,4650,1xm4682,1r,c4687,1,4690,5,4690,9v,4,-3,8,-8,8l4682,17v-4,,-8,-4,-8,-8c4674,5,4678,1,4682,1xm4714,1r,c4719,1,4722,5,4722,9v,4,-3,8,-8,8l4714,17v-4,,-8,-4,-8,-8c4706,5,4710,1,4714,1xm4746,1r,c4751,1,4754,5,4754,9v,4,-3,8,-8,8l4746,17v-4,,-8,-4,-8,-8c4738,5,4742,1,4746,1xm4778,1r,c4783,1,4786,5,4786,9v,4,-3,8,-8,8l4778,17v-4,,-8,-4,-8,-8c4770,5,4774,1,4778,1xm4810,1r,c4815,1,4818,5,4818,9v,4,-3,8,-8,8l4810,17v-4,,-8,-4,-8,-8c4802,5,4806,1,4810,1xm4842,1r,c4847,1,4850,5,4850,9v,4,-3,8,-8,8l4842,17v-4,,-8,-4,-8,-8c4834,5,4838,1,4842,1xm4874,1r,c4879,1,4882,5,4882,9v,4,-3,8,-8,8l4874,17v-4,,-8,-4,-8,-8c4866,5,4870,1,4874,1xm4906,1r,c4911,1,4914,5,4914,9v,4,-3,8,-8,8l4906,17v-4,,-8,-4,-8,-8c4898,5,4902,1,4906,1xm4938,1r,c4943,1,4946,5,4946,9v,4,-3,8,-8,8l4938,17v-4,,-8,-4,-8,-8c4930,5,4934,1,4938,1xm4970,1r,c4975,1,4978,5,4978,9v,4,-3,8,-8,8l4970,17v-4,,-8,-4,-8,-8c4962,5,4966,1,4970,1xm5002,1r,c5007,1,5010,5,5010,9v,5,-3,8,-8,8l5002,17v-4,,-8,-3,-8,-8c4994,5,4998,1,5002,1xm5034,1r,c5039,1,5042,5,5042,9v,5,-3,8,-8,8l5034,17v-4,,-8,-3,-8,-8c5026,5,5030,1,5034,1xm5066,1r,c5071,1,5074,5,5074,9v,5,-3,8,-8,8l5066,17v-4,,-8,-3,-8,-8c5058,5,5062,1,5066,1xm5098,1r,c5103,1,5106,5,5106,9v,5,-3,8,-8,8l5098,17v-4,,-8,-3,-8,-8c5090,5,5094,1,5098,1xm5130,1r,c5135,1,5138,5,5138,9v,5,-3,8,-8,8l5130,17v-4,,-8,-3,-8,-8c5122,5,5126,1,5130,1xm5162,1r,c5167,1,5170,5,5170,9v,5,-3,8,-8,8l5162,17v-4,,-8,-3,-8,-8c5154,5,5158,1,5162,1xm5194,1r,c5199,1,5202,5,5202,9v,5,-3,8,-8,8l5194,17v-4,,-8,-3,-8,-8c5186,5,5190,1,5194,1xm5226,1r,c5231,1,5234,5,5234,9v,5,-3,8,-8,8l5226,17v-4,,-8,-3,-8,-8c5218,5,5222,1,5226,1xm5258,1r,c5263,1,5266,5,5266,9v,5,-3,8,-8,8l5258,17v-4,,-8,-3,-8,-8c5250,5,5254,1,5258,1xm5290,1r,c5295,1,5298,5,5298,9v,5,-3,8,-8,8l5290,17v-4,,-8,-3,-8,-8c5282,5,5286,1,5290,1xm5322,1r,c5327,1,5330,5,5330,9v,5,-3,8,-8,8l5322,17v-4,,-8,-3,-8,-8c5314,5,5318,1,5322,1xm5354,1r,c5359,1,5362,5,5362,9v,5,-3,8,-8,8l5354,17v-4,,-8,-3,-8,-8c5346,5,5350,1,5354,1xm5386,1r,c5391,1,5394,5,5394,9v,5,-3,8,-8,8l5386,17v-4,,-8,-3,-8,-8c5378,5,5382,1,5386,1xm5418,1r,c5423,1,5426,5,5426,9v,5,-3,8,-8,8l5418,17v-4,,-8,-3,-8,-8c5410,5,5414,1,5418,1xm5450,1r,c5455,1,5458,5,5458,9v,5,-3,8,-8,8l5450,17v-4,,-8,-3,-8,-8c5442,5,5446,1,5450,1xm5482,1r1,c5487,1,5491,5,5491,9v,5,-4,8,-8,8l5482,17v-4,,-8,-3,-8,-8c5474,5,5478,1,5482,1xm5515,1r,c5519,1,5523,5,5523,9v,5,-4,8,-8,8l5515,17v-5,,-8,-3,-8,-8c5507,5,5510,1,5515,1xm5547,1r,c5551,1,5555,5,5555,9v,5,-4,8,-8,8l5547,17v-5,,-8,-3,-8,-8c5539,5,5542,1,5547,1xm5579,1r,c5583,1,5587,5,5587,9v,5,-4,8,-8,8l5579,17v-5,,-8,-3,-8,-8c5571,5,5574,1,5579,1xm5611,1r,c5615,1,5619,5,5619,9v,5,-4,8,-8,8l5611,17v-5,,-8,-3,-8,-8c5603,5,5606,1,5611,1xm5643,1r,c5647,1,5651,5,5651,9v,5,-4,8,-8,8l5643,17v-5,,-8,-3,-8,-8c5635,5,5638,1,5643,1xm5675,1r,c5679,1,5683,5,5683,9v,5,-4,8,-8,8l5675,17v-5,,-8,-3,-8,-8c5667,5,5670,1,5675,1xm5707,1r,c5711,1,5715,5,5715,9v,5,-4,8,-8,8l5707,17v-5,,-8,-3,-8,-8c5699,5,5702,1,5707,1xm5739,1r,c5743,1,5747,5,5747,9v,5,-4,8,-8,8l5739,17v-5,,-8,-3,-8,-8c5731,5,5734,1,5739,1xm5771,1r,c5775,1,5779,5,5779,9v,5,-4,8,-8,8l5771,17v-5,,-8,-3,-8,-8c5763,5,5766,1,5771,1xm5803,1r,c5807,1,5811,5,5811,9v,5,-4,8,-8,8l5803,17v-5,,-8,-3,-8,-8c5795,5,5798,1,5803,1xm5835,1r,c5839,1,5843,5,5843,9v,5,-4,8,-8,8l5835,17v-5,,-8,-3,-8,-8c5827,5,5830,1,5835,1xm5867,1r,c5871,1,5875,5,5875,9v,5,-4,8,-8,8l5867,17v-5,,-8,-3,-8,-8c5859,5,5862,1,5867,1xm5899,1r,c5903,1,5907,5,5907,9v,5,-4,8,-8,8l5899,17v-5,,-8,-3,-8,-8c5891,5,5894,1,5899,1xm5931,1r,c5935,1,5939,5,5939,9v,5,-4,8,-8,8l5931,17v-5,,-8,-3,-8,-8c5923,5,5926,1,5931,1xm5963,1r,c5967,1,5971,5,5971,9v,5,-4,8,-8,8l5963,17v-5,,-8,-3,-8,-8c5955,5,5958,1,5963,1xm5995,1r,c5999,1,6003,5,6003,9v,5,-4,8,-8,8l5995,17v-5,,-8,-3,-8,-8c5987,5,5990,1,5995,1xm6027,1r,c6031,1,6035,5,6035,9v,5,-4,8,-8,8l6027,17v-5,,-8,-3,-8,-8c6019,5,6022,1,6027,1xm6059,1r,c6063,1,6067,5,6067,9v,5,-4,8,-8,8l6059,17v-5,,-8,-3,-8,-8c6051,5,6054,1,6059,1xm6091,1r,c6095,1,6099,5,6099,9v,5,-4,8,-8,8l6091,17v-5,,-8,-3,-8,-8c6083,5,6086,1,6091,1xm6123,1r,c6127,1,6131,5,6131,9v,5,-4,8,-8,8l6123,17v-5,,-8,-3,-8,-8c6115,5,6118,1,6123,1xm6155,1r,c6159,1,6163,5,6163,9v,5,-4,8,-8,8l6155,17v-5,,-8,-3,-8,-8c6147,5,6150,1,6155,1xm6187,1r,c6191,1,6195,5,6195,9v,5,-4,8,-8,8l6187,17v-5,,-8,-3,-8,-8c6179,5,6182,1,6187,1xm6219,1r,c6223,1,6227,5,6227,9v,5,-4,8,-8,8l6219,17v-5,,-8,-3,-8,-8c6211,5,6214,1,6219,1xm6251,1r,c6255,1,6259,5,6259,9v,5,-4,8,-8,8l6251,17v-5,,-8,-3,-8,-8c6243,5,6246,1,6251,1xm6283,1r,c6287,1,6291,5,6291,9v,5,-4,8,-8,8l6283,17v-5,,-8,-3,-8,-8c6275,5,6278,1,6283,1xm6315,1r,c6319,1,6323,5,6323,9v,5,-4,8,-8,8l6315,17v-5,,-8,-3,-8,-8c6307,5,6310,1,6315,1xm6347,1r,c6351,1,6355,5,6355,9v,5,-4,8,-8,8l6347,17v-5,,-8,-3,-8,-8c6339,5,6342,1,6347,1xm6379,1r,c6383,1,6387,5,6387,9v,5,-4,8,-8,8l6379,17v-4,,-8,-3,-8,-8c6371,5,6375,1,6379,1xm6411,1r,c6415,1,6419,5,6419,9v,5,-4,8,-8,8l6411,17v-4,,-8,-3,-8,-8c6403,5,6407,1,6411,1xm6443,1r,c6447,1,6451,5,6451,9v,5,-4,8,-8,8l6443,17v-4,,-8,-3,-8,-8c6435,5,6439,1,6443,1xm6475,1r,c6479,1,6483,5,6483,9v,5,-4,8,-8,8l6475,17v-4,,-8,-3,-8,-8c6467,5,6471,1,6475,1xm6507,1r,c6511,1,6515,5,6515,9v,5,-4,8,-8,8l6507,17v-4,,-8,-3,-8,-8c6499,5,6503,1,6507,1xm6539,2r,c6543,2,6547,5,6547,10v,4,-4,8,-8,8l6539,18v-4,,-8,-4,-8,-8c6531,5,6535,2,6539,2xm6571,2r,c6575,2,6579,5,6579,10v,4,-4,8,-8,8l6571,18v-4,,-8,-4,-8,-8c6563,5,6567,2,6571,2xm6603,2r,c6607,2,6611,5,6611,10v,4,-4,8,-8,8l6603,18v-4,,-8,-4,-8,-8c6595,5,6599,2,6603,2xm6635,2r,c6639,2,6643,5,6643,10v,4,-4,8,-8,8l6635,18v-4,,-8,-4,-8,-8c6627,5,6631,2,6635,2xm6667,2r,c6672,2,6675,5,6675,10v,4,-3,8,-8,8l6667,18v-4,,-8,-4,-8,-8c6659,5,6663,2,6667,2xm6699,2r,c6704,2,6707,5,6707,10v,4,-3,8,-8,8l6699,18v-4,,-8,-4,-8,-8c6691,5,6695,2,6699,2xm6731,2r,c6736,2,6739,5,6739,10v,4,-3,8,-8,8l6731,18v-4,,-8,-4,-8,-8c6723,5,6727,2,6731,2xm6763,2r,c6768,2,6771,5,6771,10v,4,-3,8,-8,8l6763,18v-4,,-8,-4,-8,-8c6755,5,6759,2,6763,2xm6795,2r,c6800,2,6803,5,6803,10v,4,-3,8,-8,8l6795,18v-4,,-8,-4,-8,-8c6787,5,6791,2,6795,2xm6827,2r,c6832,2,6835,5,6835,10v,4,-3,8,-8,8l6827,18v-4,,-8,-4,-8,-8c6819,5,6823,2,6827,2xm6859,2r,c6864,2,6867,5,6867,10v,4,-3,8,-8,8l6859,18v-4,,-8,-4,-8,-8c6851,5,6855,2,6859,2xm6891,2r,c6896,2,6899,5,6899,10v,4,-3,8,-8,8l6891,18v-4,,-8,-4,-8,-8c6883,5,6887,2,6891,2xm6923,2r,c6928,2,6931,5,6931,10v,4,-3,8,-8,8l6923,18v-4,,-8,-4,-8,-8c6915,5,6919,2,6923,2xm6955,2r,c6960,2,6963,5,6963,10v,4,-3,8,-8,8l6955,18v-4,,-8,-4,-8,-8c6947,5,6951,2,6955,2xm6987,2r,c6992,2,6995,5,6995,10v,4,-3,8,-8,8l6987,18v-4,,-8,-4,-8,-8c6979,5,6983,2,6987,2xm7019,2r,c7024,2,7027,5,7027,10v,4,-3,8,-8,8l7019,18v-4,,-8,-4,-8,-8c7011,5,7015,2,7019,2xm7051,2r,c7056,2,7059,5,7059,10v,4,-3,8,-8,8l7051,18v-4,,-8,-4,-8,-8c7043,5,7047,2,7051,2xm7083,2r,c7088,2,7091,5,7091,10v,4,-3,8,-8,8l7083,18v-4,,-8,-4,-8,-8c7075,5,7079,2,7083,2xm7115,2r,c7120,2,7123,5,7123,10v,4,-3,8,-8,8l7115,18v-4,,-8,-4,-8,-8c7107,5,7111,2,7115,2xm7147,2r,c7152,2,7155,5,7155,10v,4,-3,8,-8,8l7147,18v-4,,-8,-4,-8,-8c7139,5,7143,2,7147,2xm7179,2r,c7184,2,7187,5,7187,10v,4,-3,8,-8,8l7179,18v-4,,-8,-4,-8,-8c7171,5,7175,2,7179,2xm7211,2r,c7216,2,7219,5,7219,10v,4,-3,8,-8,8l7211,18v-4,,-8,-4,-8,-8c7203,5,7207,2,7211,2xm7243,2r,c7248,2,7251,5,7251,10v,4,-3,8,-8,8l7243,18v-4,,-8,-4,-8,-8c7235,5,7239,2,7243,2xm7275,2r,c7280,2,7283,5,7283,10v,4,-3,8,-8,8l7275,18v-4,,-8,-4,-8,-8c7267,5,7271,2,7275,2xm7307,2r,c7312,2,7315,5,7315,10v,4,-3,8,-8,8l7307,18v-4,,-8,-4,-8,-8c7299,5,7303,2,7307,2xm7339,2r,c7344,2,7347,5,7347,10v,4,-3,8,-8,8l7339,18v-4,,-8,-4,-8,-8c7331,5,7335,2,7339,2xm7371,2r,c7376,2,7379,5,7379,10v,4,-3,8,-8,8l7371,18v-4,,-8,-4,-8,-8c7363,5,7367,2,7371,2xm7403,2r,c7408,2,7411,5,7411,10v,4,-3,8,-8,8l7403,18v-4,,-8,-4,-8,-8c7395,5,7399,2,7403,2xm7435,2r,c7440,2,7443,5,7443,10v,4,-3,8,-8,8l7435,18v-4,,-8,-4,-8,-8c7427,5,7431,2,7435,2xm7467,2r,c7472,2,7475,5,7475,10v,4,-3,8,-8,8l7467,18v-4,,-8,-4,-8,-8c7459,5,7463,2,7467,2xm7499,2r,c7504,2,7507,5,7507,10v,4,-3,8,-8,8l7499,18v-4,,-8,-4,-8,-8c7491,5,7495,2,7499,2xm7531,2r1,c7536,2,7540,5,7540,10v,4,-4,8,-8,8l7531,18v-4,,-8,-4,-8,-8c7523,5,7527,2,7531,2xm7564,2r,c7568,2,7572,5,7572,10v,4,-4,8,-8,8l7564,18v-5,,-8,-4,-8,-8c7556,5,7559,2,7564,2xm7596,2r,c7600,2,7604,5,7604,10v,4,-4,8,-8,8l7596,18v-5,,-8,-4,-8,-8c7588,5,7591,2,7596,2xm7628,2r,c7632,2,7636,5,7636,10v,4,-4,8,-8,8l7628,18v-5,,-8,-4,-8,-8c7620,5,7623,2,7628,2xm7660,2r,c7664,2,7668,5,7668,10v,4,-4,8,-8,8l7660,18v-5,,-8,-4,-8,-8c7652,5,7655,2,7660,2xm7692,2r,c7696,2,7700,5,7700,10v,4,-4,8,-8,8l7692,18v-5,,-8,-4,-8,-8c7684,5,7687,2,7692,2xm7724,2r,c7728,2,7732,5,7732,10v,4,-4,8,-8,8l7724,18v-5,,-8,-4,-8,-8c7716,5,7719,2,7724,2xm7756,2r,c7760,2,7764,5,7764,10v,4,-4,8,-8,8l7756,18v-5,,-8,-4,-8,-8c7748,5,7751,2,7756,2xm7788,2r,c7792,2,7796,5,7796,10v,4,-4,8,-8,8l7788,18v-5,,-8,-4,-8,-8c7780,5,7783,2,7788,2xm7820,2r,c7824,2,7828,5,7828,10v,4,-4,8,-8,8l7820,18v-5,,-8,-4,-8,-8c7812,5,7815,2,7820,2xm7852,2r,c7856,2,7860,5,7860,10v,4,-4,8,-8,8l7852,18v-5,,-8,-4,-8,-8c7844,5,7847,2,7852,2xm7884,2r,c7888,2,7892,5,7892,10v,4,-4,8,-8,8l7884,18v-5,,-8,-4,-8,-8c7876,5,7879,2,7884,2xm7916,2r,c7920,2,7924,5,7924,10v,4,-4,8,-8,8l7916,18v-5,,-8,-4,-8,-8c7908,5,7911,2,7916,2xm7948,2r,c7952,2,7956,5,7956,10v,4,-4,8,-8,8l7948,18v-5,,-8,-4,-8,-8c7940,5,7943,2,7948,2xm7980,2r,c7984,2,7988,5,7988,10v,4,-4,8,-8,8l7980,18v-5,,-8,-4,-8,-8c7972,5,7975,2,7980,2xm8012,2r,c8016,2,8020,5,8020,10v,4,-4,8,-8,8l8012,18v-5,,-8,-4,-8,-8c8004,5,8007,2,8012,2xm8044,2r,c8048,2,8052,5,8052,10v,4,-4,8,-8,8l8044,18v-5,,-8,-4,-8,-8c8036,5,8039,2,8044,2xm8076,2r,c8080,2,8084,6,8084,10v,4,-4,8,-8,8l8076,18v-5,,-8,-4,-8,-8c8068,6,8071,2,8076,2xm8108,2r,c8112,2,8116,6,8116,10v,4,-4,8,-8,8l8108,18v-5,,-8,-4,-8,-8c8100,6,8103,2,8108,2xm8140,2r,c8144,2,8148,6,8148,10v,4,-4,8,-8,8l8140,18v-5,,-8,-4,-8,-8c8132,6,8135,2,8140,2xm8172,2r,c8176,2,8180,6,8180,10v,4,-4,8,-8,8l8172,18v-5,,-8,-4,-8,-8c8164,6,8167,2,8172,2xm8204,2r,c8208,2,8212,6,8212,10v,4,-4,8,-8,8l8204,18v-5,,-8,-4,-8,-8c8196,6,8199,2,8204,2xm8236,2r,c8240,2,8244,6,8244,10v,4,-4,8,-8,8l8236,18v-5,,-8,-4,-8,-8c8228,6,8231,2,8236,2xm8268,2r,c8272,2,8276,6,8276,10v,4,-4,8,-8,8l8268,18v-5,,-8,-4,-8,-8c8260,6,8263,2,8268,2xm8300,2r,c8304,2,8308,6,8308,10v,4,-4,8,-8,8l8300,18v-5,,-8,-4,-8,-8c8292,6,8295,2,8300,2xm8332,2r,c8336,2,8340,6,8340,10v,4,-4,8,-8,8l8332,18v-5,,-8,-4,-8,-8c8324,6,8327,2,8332,2xm8364,2r,c8368,2,8372,6,8372,10v,4,-4,8,-8,8l8364,18v-5,,-8,-4,-8,-8c8356,6,8359,2,8364,2xm8396,2r,c8400,2,8404,6,8404,10v,4,-4,8,-8,8l8396,18v-5,,-8,-4,-8,-8c8388,6,8391,2,8396,2xm8428,2r,c8432,2,8436,6,8436,10v,4,-4,8,-8,8l8428,18v-4,,-8,-4,-8,-8c8420,6,8424,2,8428,2xm8460,2r,c8464,2,8468,6,8468,10v,4,-4,8,-8,8l8460,18v-4,,-8,-4,-8,-8c8452,6,8456,2,8460,2xm8492,2r,c8496,2,8500,6,8500,10v,4,-4,8,-8,8l8492,18v-4,,-8,-4,-8,-8c8484,6,8488,2,8492,2xm8524,2r,c8528,2,8532,6,8532,10v,4,-4,8,-8,8l8524,18v-4,,-8,-4,-8,-8c8516,6,8520,2,8524,2xm8556,2r,c8560,2,8564,6,8564,10v,4,-4,8,-8,8l8556,18v-4,,-8,-4,-8,-8c8548,6,8552,2,8556,2xm8588,2r,c8592,2,8596,6,8596,10v,4,-4,8,-8,8l8588,18v-4,,-8,-4,-8,-8c8580,6,8584,2,8588,2xm8620,2r,c8624,2,8628,6,8628,10v,4,-4,8,-8,8l8620,18v-4,,-8,-4,-8,-8c8612,6,8616,2,8620,2xm8652,2r,c8656,2,8660,6,8660,10v,5,-4,8,-8,8l8652,18v-4,,-8,-3,-8,-8c8644,6,8648,2,8652,2xm8684,2r,c8688,2,8692,6,8692,10v,5,-4,8,-8,8l8684,18v-4,,-8,-3,-8,-8c8676,6,8680,2,8684,2xm8716,2r,c8721,2,8724,6,8724,10v,5,-3,8,-8,8l8716,18v-4,,-8,-3,-8,-8c8708,6,8712,2,8716,2xm8748,2r,c8753,2,8756,6,8756,10v,5,-3,8,-8,8l8748,18v-4,,-8,-3,-8,-8c8740,6,8744,2,8748,2xm8780,2r,c8785,2,8788,6,8788,10v,5,-3,8,-8,8l8780,18v-4,,-8,-3,-8,-8c8772,6,8776,2,8780,2xm8812,2r,c8817,2,8820,6,8820,10v,5,-3,8,-8,8l8812,18v-4,,-8,-3,-8,-8c8804,6,8808,2,8812,2xm8844,2r,c8849,2,8852,6,8852,10v,5,-3,8,-8,8l8844,18v-4,,-8,-3,-8,-8c8836,6,8840,2,8844,2xm8876,2r,c8881,2,8884,6,8884,10v,5,-3,8,-8,8l8876,18v-4,,-8,-3,-8,-8c8868,6,8872,2,8876,2xm8908,2r,c8913,2,8916,6,8916,10v,5,-3,8,-8,8l8908,18v-4,,-8,-3,-8,-8c8900,6,8904,2,8908,2xm8940,2r,c8945,2,8948,6,8948,10v,5,-3,8,-8,8l8940,18v-4,,-8,-3,-8,-8c8932,6,8936,2,8940,2xm8972,2r,c8977,2,8980,6,8980,10v,5,-3,8,-8,8l8972,18v-4,,-8,-3,-8,-8c8964,6,8968,2,8972,2xm9004,2r,c9009,2,9012,6,9012,10v,5,-3,8,-8,8l9004,18v-4,,-8,-3,-8,-8c8996,6,9000,2,9004,2xm9036,2r,c9041,2,9044,6,9044,10v,5,-3,8,-8,8l9036,18v-4,,-8,-3,-8,-8c9028,6,9032,2,9036,2xm9068,2r,c9073,2,9076,6,9076,10v,5,-3,8,-8,8l9068,18v-4,,-8,-3,-8,-8c9060,6,9064,2,9068,2xm9100,2r,c9105,2,9108,6,9108,10v,5,-3,8,-8,8l9100,18v-4,,-8,-3,-8,-8c9092,6,9096,2,9100,2xm9132,2r,c9137,2,9140,6,9140,10v,5,-3,8,-8,8l9132,18v-4,,-8,-3,-8,-8c9124,6,9128,2,9132,2xm9164,2r,c9169,2,9172,6,9172,10v,5,-3,8,-8,8l9164,18v-4,,-8,-3,-8,-8c9156,6,9160,2,9164,2xm9196,2r,c9201,2,9204,6,9204,10v,5,-3,8,-8,8l9196,18v-4,,-8,-3,-8,-8c9188,6,9192,2,9196,2xm9228,2r,c9233,2,9236,6,9236,10v,5,-3,8,-8,8l9228,18v-4,,-8,-3,-8,-8c9220,6,9224,2,9228,2xm9260,2r,c9265,2,9268,6,9268,10v,5,-3,8,-8,8l9260,18v-4,,-8,-3,-8,-8c9252,6,9256,2,9260,2xm9292,2r,c9297,2,9300,6,9300,10v,5,-3,8,-8,8l9292,18v-4,,-8,-3,-8,-8c9284,6,9288,2,9292,2xm9324,2r,c9329,2,9332,6,9332,10v,5,-3,8,-8,8l9324,18v-4,,-8,-3,-8,-8c9316,6,9320,2,9324,2xm9356,2r,c9361,2,9364,6,9364,10v,5,-3,8,-8,8l9356,18v-4,,-8,-3,-8,-8c9348,6,9352,2,9356,2xm9388,2r,c9393,2,9396,6,9396,10v,5,-3,8,-8,8l9388,18v-4,,-8,-3,-8,-8c9380,6,9384,2,9388,2xm9420,2r,c9425,2,9428,6,9428,10v,5,-3,8,-8,8l9420,18v-4,,-8,-3,-8,-8c9412,6,9416,2,9420,2xm9452,2r,c9457,2,9460,6,9460,10v,5,-3,8,-8,8l9452,18v-4,,-8,-3,-8,-8c9444,6,9448,2,9452,2xm9484,2r,c9489,2,9492,6,9492,10v,5,-3,8,-8,8l9484,18v-4,,-8,-3,-8,-8c9476,6,9480,2,9484,2xm9516,2r1,c9521,2,9525,6,9525,10v,5,-4,8,-8,8l9516,18v-4,,-8,-3,-8,-8c9508,6,9512,2,9516,2xm9549,2r,c9553,2,9557,6,9557,10v,5,-4,8,-8,8l9549,18v-5,,-8,-3,-8,-8c9541,6,9544,2,9549,2xm9581,2r,c9585,2,9589,6,9589,10v,5,-4,8,-8,8l9581,18v-5,,-8,-3,-8,-8c9573,6,9576,2,9581,2xm9613,2r,c9617,2,9621,6,9621,10v,5,-4,8,-8,8l9613,18v-5,,-8,-3,-8,-8c9605,6,9608,2,9613,2xm9645,2r,c9649,2,9653,6,9653,10v,5,-4,8,-8,8l9645,18v-5,,-8,-3,-8,-8c9637,6,9640,2,9645,2xm9677,2r,c9681,2,9685,6,9685,10v,5,-4,8,-8,8l9677,18v-5,,-8,-3,-8,-8c9669,6,9672,2,9677,2xm9709,2r,c9713,2,9717,6,9717,10v,5,-4,8,-8,8l9709,18v-5,,-8,-3,-8,-8c9701,6,9704,2,9709,2xm9741,2r,c9745,2,9749,6,9749,10v,5,-4,8,-8,8l9741,18v-5,,-8,-3,-8,-8c9733,6,9736,2,9741,2xm9773,2r,c9777,2,9781,6,9781,10v,5,-4,8,-8,8l9773,18v-5,,-8,-3,-8,-8c9765,6,9768,2,9773,2xm9805,2r,c9809,2,9813,6,9813,10v,5,-4,8,-8,8l9805,18v-5,,-8,-3,-8,-8c9797,6,9800,2,9805,2xm9837,2r,c9841,2,9845,6,9845,10v,5,-4,8,-8,8l9837,18v-5,,-8,-3,-8,-8c9829,6,9832,2,9837,2xm9869,2r,c9873,2,9877,6,9877,10v,5,-4,8,-8,8l9869,18v-5,,-8,-3,-8,-8c9861,6,9864,2,9869,2xm9901,2r,c9905,2,9909,6,9909,10v,5,-4,8,-8,8l9901,18v-5,,-8,-3,-8,-8c9893,6,9896,2,9901,2xm9933,2r,c9937,2,9941,6,9941,10v,5,-4,8,-8,8l9933,18v-5,,-8,-3,-8,-8c9925,6,9928,2,9933,2xm9965,2r,c9969,2,9973,6,9973,10v,5,-4,8,-8,8l9965,18v-5,,-8,-3,-8,-8c9957,6,9960,2,9965,2xm9997,2r,c10001,2,10005,6,10005,10v,5,-4,8,-8,8l9997,18v-5,,-8,-3,-8,-8c9989,6,9992,2,9997,2xm10029,2r,c10033,2,10037,6,10037,10v,5,-4,8,-8,8l10029,18v-5,,-8,-3,-8,-8c10021,6,10024,2,10029,2xm10061,2r,c10065,2,10069,6,10069,10v,5,-4,8,-8,8l10061,18v-5,,-8,-3,-8,-8c10053,6,10056,2,10061,2xm10093,2r,c10097,2,10101,6,10101,10v,5,-4,8,-8,8l10093,18v-5,,-8,-3,-8,-8c10085,6,10088,2,10093,2xm10125,2r,c10129,2,10133,6,10133,10v,5,-4,8,-8,8l10125,18v-5,,-8,-3,-8,-8c10117,6,10120,2,10125,2xm10157,2r,c10161,2,10165,6,10165,10v,5,-4,8,-8,8l10157,18v-5,,-8,-3,-8,-8c10149,6,10152,2,10157,2xm10189,3r,c10193,3,10197,6,10197,11v,4,-4,8,-8,8l10189,19v-5,,-8,-4,-8,-8c10181,6,10184,3,10189,3xm10221,3r,c10225,3,10229,6,10229,11v,4,-4,8,-8,8l10221,19v-5,,-8,-4,-8,-8c10213,6,10216,3,10221,3xm10253,3r,c10257,3,10261,6,10261,11v,4,-4,8,-8,8l10253,19v-5,,-8,-4,-8,-8c10245,6,10248,3,10253,3xm10285,3r,c10289,3,10293,6,10293,11v,4,-4,8,-8,8l10285,19v-5,,-8,-4,-8,-8c10277,6,10280,3,10285,3xm10317,3r,c10321,3,10325,6,10325,11v,4,-4,8,-8,8l10317,19v-5,,-8,-4,-8,-8c10309,6,10312,3,10317,3xm10349,3r,c10353,3,10357,6,10357,11v,4,-4,8,-8,8l10349,19v-4,,-8,-4,-8,-8c10341,6,10345,3,10349,3xm10381,3r,c10385,3,10389,6,10389,11v,4,-4,8,-8,8l10381,19v-4,,-8,-4,-8,-8c10373,6,10377,3,10381,3xm10413,3r,c10417,3,10421,6,10421,11v,4,-4,8,-8,8l10413,19v-4,,-8,-4,-8,-8c10405,6,10409,3,10413,3xm10445,3r,c10449,3,10453,6,10453,11v,4,-4,8,-8,8l10445,19v-4,,-8,-4,-8,-8c10437,6,10441,3,10445,3xm10477,3r,c10481,3,10485,6,10485,11v,4,-4,8,-8,8l10477,19v-4,,-8,-4,-8,-8c10469,6,10473,3,10477,3xm10509,3r,c10513,3,10517,6,10517,11v,4,-4,8,-8,8l10509,19v-4,,-8,-4,-8,-8c10501,6,10505,3,10509,3xm10541,3r,c10545,3,10549,6,10549,11v,4,-4,8,-8,8l10541,19v-4,,-8,-4,-8,-8c10533,6,10537,3,10541,3xm10573,3r,c10577,3,10581,6,10581,11v,4,-4,8,-8,8l10573,19v-4,,-8,-4,-8,-8c10565,6,10569,3,10573,3xm10605,3r,c10609,3,10613,6,10613,11v,4,-4,8,-8,8l10605,19v-4,,-8,-4,-8,-8c10597,6,10601,3,10605,3xm10637,3r,c10642,3,10645,6,10645,11v,4,-3,8,-8,8l10637,19v-4,,-8,-4,-8,-8c10629,6,10633,3,10637,3xm10669,3r,c10674,3,10677,6,10677,11v,4,-3,8,-8,8l10669,19v-4,,-8,-4,-8,-8c10661,6,10665,3,10669,3xm10701,3r,c10706,3,10709,6,10709,11v,4,-3,8,-8,8l10701,19v-4,,-8,-4,-8,-8c10693,6,10697,3,10701,3xm10733,3r,c10738,3,10741,6,10741,11v,4,-3,8,-8,8l10733,19v-4,,-8,-4,-8,-8c10725,6,10729,3,10733,3xm10765,3r,c10770,3,10773,6,10773,11v,4,-3,8,-8,8l10765,19v-4,,-8,-4,-8,-8c10757,6,10761,3,10765,3xm10797,3r,c10802,3,10805,6,10805,11v,4,-3,8,-8,8l10797,19v-4,,-8,-4,-8,-8c10789,6,10793,3,10797,3xm10829,3r,c10834,3,10837,6,10837,11v,4,-3,8,-8,8l10829,19v-4,,-8,-4,-8,-8c10821,6,10825,3,10829,3xm10861,3r,c10866,3,10869,6,10869,11v,4,-3,8,-8,8l10861,19v-4,,-8,-4,-8,-8c10853,6,10857,3,10861,3xm10893,3r,c10898,3,10901,6,10901,11v,4,-3,8,-8,8l10893,19v-4,,-8,-4,-8,-8c10885,6,10889,3,10893,3xm10925,3r,c10930,3,10933,6,10933,11v,4,-3,8,-8,8l10925,19v-4,,-8,-4,-8,-8c10917,6,10921,3,10925,3xm10957,3r,c10962,3,10965,6,10965,11v,4,-3,8,-8,8l10957,19v-4,,-8,-4,-8,-8c10949,6,10953,3,10957,3xm10989,3r,c10994,3,10997,6,10997,11v,4,-3,8,-8,8l10989,19v-4,,-8,-4,-8,-8c10981,6,10985,3,10989,3xm11021,3r,c11026,3,11029,6,11029,11v,4,-3,8,-8,8l11021,19v-4,,-8,-4,-8,-8c11013,6,11017,3,11021,3xm11053,3r,c11058,3,11061,6,11061,11v,4,-3,8,-8,8l11053,19v-4,,-8,-4,-8,-8c11045,6,11049,3,11053,3xm11085,3r,c11090,3,11093,6,11093,11v,4,-3,8,-8,8l11085,19v-4,,-8,-4,-8,-8c11077,6,11081,3,11085,3xm11117,3r,c11122,3,11125,6,11125,11v,4,-3,8,-8,8l11117,19v-4,,-8,-4,-8,-8c11109,6,11113,3,11117,3xm11149,3r,c11154,3,11157,6,11157,11v,4,-3,8,-8,8l11149,19v-4,,-8,-4,-8,-8c11141,6,11145,3,11149,3xm11181,3r,c11186,3,11189,6,11189,11v,4,-3,8,-8,8l11181,19v-4,,-8,-4,-8,-8c11173,6,11177,3,11181,3xm11213,3r,c11218,3,11221,6,11221,11v,4,-3,8,-8,8l11213,19v-4,,-8,-4,-8,-8c11205,6,11209,3,11213,3xm11245,3r,c11250,3,11253,6,11253,11v,4,-3,8,-8,8l11245,19v-4,,-8,-4,-8,-8c11237,6,11241,3,11245,3xm11277,3r,c11282,3,11285,6,11285,11v,4,-3,8,-8,8l11277,19v-4,,-8,-4,-8,-8c11269,6,11273,3,11277,3xm11309,3r,c11314,3,11317,6,11317,11v,4,-3,8,-8,8l11309,19v-4,,-8,-4,-8,-8c11301,6,11305,3,11309,3xm11341,3r,c11346,3,11349,6,11349,11v,4,-3,8,-8,8l11341,19v-4,,-8,-4,-8,-8c11333,6,11337,3,11341,3xm11373,3r,c11378,3,11381,6,11381,11v,4,-3,8,-8,8l11373,19v-4,,-8,-4,-8,-8c11365,6,11369,3,11373,3xm11405,3r,c11410,3,11413,6,11413,11v,4,-3,8,-8,8l11405,19v-4,,-8,-4,-8,-8c11397,6,11401,3,11405,3xm11437,3r1,c11442,3,11446,6,11446,11v,4,-4,8,-8,8l11437,19v-4,,-8,-4,-8,-8c11429,6,11433,3,11437,3xm11470,3r,c11474,3,11478,6,11478,11v,4,-4,8,-8,8l11470,19v-5,,-8,-4,-8,-8c11462,6,11465,3,11470,3xm11502,3r,c11506,3,11510,6,11510,11v,4,-4,8,-8,8l11502,19v-5,,-8,-4,-8,-8c11494,6,11497,3,11502,3xm11534,3r,c11538,3,11542,6,11542,11v,4,-4,8,-8,8l11534,19v-5,,-8,-4,-8,-8c11526,6,11529,3,11534,3xm11566,3r,c11570,3,11574,6,11574,11v,4,-4,8,-8,8l11566,19v-5,,-8,-4,-8,-8c11558,6,11561,3,11566,3xm11598,3r,c11602,3,11606,6,11606,11v,4,-4,8,-8,8l11598,19v-5,,-8,-4,-8,-8c11590,6,11593,3,11598,3xm11630,3r,c11634,3,11638,6,11638,11v,4,-4,8,-8,8l11630,19v-5,,-8,-4,-8,-8c11622,6,11625,3,11630,3xm11662,3r,c11666,3,11670,6,11670,11v,4,-4,8,-8,8l11662,19v-5,,-8,-4,-8,-8c11654,6,11657,3,11662,3xm11694,3r,c11698,3,11702,7,11702,11v,4,-4,8,-8,8l11694,19v-5,,-8,-4,-8,-8c11686,7,11689,3,11694,3xm11726,3r,c11730,3,11734,7,11734,11v,4,-4,8,-8,8l11726,19v-5,,-8,-4,-8,-8c11718,7,11721,3,11726,3xm11758,3r,c11762,3,11766,7,11766,11v,4,-4,8,-8,8l11758,19v-5,,-8,-4,-8,-8c11750,7,11753,3,11758,3xm11790,3r,c11794,3,11798,7,11798,11v,4,-4,8,-8,8l11790,19v-5,,-8,-4,-8,-8c11782,7,11785,3,11790,3xm11822,3r,c11826,3,11830,7,11830,11v,4,-4,8,-8,8l11822,19v-5,,-8,-4,-8,-8c11814,7,11817,3,11822,3xm11854,3r,c11858,3,11862,7,11862,11v,4,-4,8,-8,8l11854,19v-5,,-8,-4,-8,-8c11846,7,11849,3,11854,3xm11886,3r,c11890,3,11894,7,11894,11v,4,-4,8,-8,8l11886,19v-5,,-8,-4,-8,-8c11878,7,11881,3,11886,3xm11918,3r,c11922,3,11926,7,11926,11v,4,-4,8,-8,8l11918,19v-5,,-8,-4,-8,-8c11910,7,11913,3,11918,3xm11950,3r,c11954,3,11958,7,11958,11v,4,-4,8,-8,8l11950,19v-5,,-8,-4,-8,-8c11942,7,11945,3,11950,3xm11982,3r,c11986,3,11990,7,11990,11v,4,-4,8,-8,8l11982,19v-5,,-8,-4,-8,-8c11974,7,11977,3,11982,3xm12014,3r,c12018,3,12022,7,12022,11v,4,-4,8,-8,8l12014,19v-5,,-8,-4,-8,-8c12006,7,12009,3,12014,3xm12046,3r,c12050,3,12054,7,12054,11v,4,-4,8,-8,8l12046,19v-5,,-8,-4,-8,-8c12038,7,12041,3,12046,3xm12078,3r,c12082,3,12086,7,12086,11v,4,-4,8,-8,8l12078,19v-5,,-8,-4,-8,-8c12070,7,12073,3,12078,3xm12110,3r,c12114,3,12118,7,12118,11v,4,-4,8,-8,8l12110,19v-5,,-8,-4,-8,-8c12102,7,12105,3,12110,3xm12142,3r,c12146,3,12150,7,12150,11v,4,-4,8,-8,8l12142,19v-5,,-8,-4,-8,-8c12134,7,12137,3,12142,3xm12174,3r,c12178,3,12182,7,12182,11v,4,-4,8,-8,8l12174,19v-5,,-8,-4,-8,-8c12166,7,12169,3,12174,3xm12206,3r,c12210,3,12214,7,12214,11v,4,-4,8,-8,8l12206,19v-5,,-8,-4,-8,-8c12198,7,12201,3,12206,3xm12238,3r,c12242,3,12246,7,12246,11v,4,-4,8,-8,8l12238,19v-5,,-8,-4,-8,-8c12230,7,12233,3,12238,3xm12270,3r,c12274,3,12278,7,12278,11v,4,-4,8,-8,8l12270,19v-4,,-8,-4,-8,-8c12262,7,12266,3,12270,3xm12302,3r,c12306,3,12310,7,12310,11v,5,-4,8,-8,8l12302,19v-4,,-8,-3,-8,-8c12294,7,12298,3,12302,3xm12334,3r,c12338,3,12342,7,12342,11v,5,-4,8,-8,8l12334,19v-4,,-8,-3,-8,-8c12326,7,12330,3,12334,3xm12366,3r,c12370,3,12374,7,12374,11v,5,-4,8,-8,8l12366,19v-4,,-8,-3,-8,-8c12358,7,12362,3,12366,3xm12398,3r,c12402,3,12406,7,12406,11v,5,-4,8,-8,8l12398,19v-4,,-8,-3,-8,-8c12390,7,12394,3,12398,3xm12430,3r,c12434,3,12438,7,12438,11v,5,-4,8,-8,8l12430,19v-4,,-8,-3,-8,-8c12422,7,12426,3,12430,3xm12462,3r,c12466,3,12470,7,12470,11v,5,-4,8,-8,8l12462,19v-4,,-8,-3,-8,-8c12454,7,12458,3,12462,3xm12494,3r,c12498,3,12502,7,12502,11v,5,-4,8,-8,8l12494,19v-4,,-8,-3,-8,-8c12486,7,12490,3,12494,3xm12526,3r,c12530,3,12534,7,12534,11v,5,-4,8,-8,8l12526,19v-4,,-8,-3,-8,-8c12518,7,12522,3,12526,3xm12558,3r,c12563,3,12566,7,12566,11v,5,-3,8,-8,8l12558,19v-4,,-8,-3,-8,-8c12550,7,12554,3,12558,3xm12590,3r,c12595,3,12598,7,12598,11v,5,-3,8,-8,8l12590,19v-4,,-8,-3,-8,-8c12582,7,12586,3,12590,3xm12622,3r,c12627,3,12630,7,12630,11v,5,-3,8,-8,8l12622,19v-4,,-8,-3,-8,-8c12614,7,12618,3,12622,3xm12654,3r,c12659,3,12662,7,12662,11v,5,-3,8,-8,8l12654,19v-4,,-8,-3,-8,-8c12646,7,12650,3,12654,3xm12686,3r,c12691,3,12694,7,12694,11v,5,-3,8,-8,8l12686,19v-4,,-8,-3,-8,-8c12678,7,12682,3,12686,3xm12718,3r,c12723,3,12726,7,12726,11v,5,-3,8,-8,8l12718,19v-4,,-8,-3,-8,-8c12710,7,12714,3,12718,3xm12750,3r,c12755,3,12758,7,12758,11v,5,-3,8,-8,8l12750,19v-4,,-8,-3,-8,-8c12742,7,12746,3,12750,3xm12782,3r,c12787,3,12790,7,12790,11v,5,-3,8,-8,8l12782,19v-4,,-8,-3,-8,-8c12774,7,12778,3,12782,3xm12814,3r,c12819,3,12822,7,12822,11v,5,-3,8,-8,8l12814,19v-4,,-8,-3,-8,-8c12806,7,12810,3,12814,3xm12846,3r,c12851,3,12854,7,12854,11v,5,-3,8,-8,8l12846,19v-4,,-8,-3,-8,-8c12838,7,12842,3,12846,3xm12878,3r,c12883,3,12886,7,12886,11v,5,-3,8,-8,8l12878,19v-4,,-8,-3,-8,-8c12870,7,12874,3,12878,3xm12910,3r,c12915,3,12918,7,12918,11v,5,-3,8,-8,8l12910,19v-4,,-8,-3,-8,-8c12902,7,12906,3,12910,3xm12942,3r,c12947,3,12950,7,12950,11v,5,-3,8,-8,8l12942,19v-4,,-8,-3,-8,-8c12934,7,12938,3,12942,3xm12974,3r,c12979,3,12982,7,12982,11v,5,-3,8,-8,8l12974,19v-4,,-8,-3,-8,-8c12966,7,12970,3,12974,3xm13006,3r,c13011,3,13014,7,13014,11v,5,-3,8,-8,8l13006,19v-4,,-8,-3,-8,-8c12998,7,13002,3,13006,3xm13038,3r,c13043,3,13046,7,13046,11v,5,-3,8,-8,8l13038,19v-4,,-8,-3,-8,-8c13030,7,13034,3,13038,3xm13070,3r,c13075,3,13078,7,13078,11v,5,-3,8,-8,8l13070,19v-4,,-8,-3,-8,-8c13062,7,13066,3,13070,3xm13102,3r,c13107,3,13110,7,13110,11v,5,-3,8,-8,8l13102,19v-4,,-8,-3,-8,-8c13094,7,13098,3,13102,3xm13134,3r,c13139,3,13142,7,13142,11v,5,-3,8,-8,8l13134,19v-4,,-8,-3,-8,-8c13126,7,13130,3,13134,3xm13166,3r,c13171,3,13174,7,13174,11v,5,-3,8,-8,8l13166,19v-4,,-8,-3,-8,-8c13158,7,13162,3,13166,3xm13198,3r,c13203,3,13206,7,13206,11v,5,-3,8,-8,8l13198,19v-4,,-8,-3,-8,-8c13190,7,13194,3,13198,3xm13230,3r,c13235,3,13238,7,13238,11v,5,-3,8,-8,8l13230,19v-4,,-8,-3,-8,-8c13222,7,13226,3,13230,3xm13262,3r,c13267,3,13270,7,13270,11v,5,-3,8,-8,8l13262,19v-4,,-8,-3,-8,-8c13254,7,13258,3,13262,3xm13294,3r,c13299,3,13302,7,13302,11v,5,-3,8,-8,8l13294,19v-4,,-8,-3,-8,-8c13286,7,13290,3,13294,3xm13326,3r,c13331,3,13334,7,13334,11v,5,-3,8,-8,8l13326,19v-4,,-8,-3,-8,-8c13318,7,13322,3,13326,3xm13358,3r1,c13363,3,13367,7,13367,11v,5,-4,8,-8,8l13358,19v-4,,-8,-3,-8,-8c13350,7,13354,3,13358,3xm13391,3r,c13395,3,13399,7,13399,11v,5,-4,8,-8,8l13391,19v-5,,-8,-3,-8,-8c13383,7,13386,3,13391,3xm13423,3r,c13427,3,13431,7,13431,11v,5,-4,8,-8,8l13423,19v-5,,-8,-3,-8,-8c13415,7,13418,3,13423,3xm13455,3r,c13459,3,13463,7,13463,11v,5,-4,8,-8,8l13455,19v-5,,-8,-3,-8,-8c13447,7,13450,3,13455,3xm13487,3r,c13491,3,13495,7,13495,11v,5,-4,8,-8,8l13487,19v-5,,-8,-3,-8,-8c13479,7,13482,3,13487,3xm13519,3r,c13523,3,13527,7,13527,11v,5,-4,8,-8,8l13519,19v-5,,-8,-3,-8,-8c13511,7,13514,3,13519,3xm13551,3r,c13555,3,13559,7,13559,11v,5,-4,8,-8,8l13551,19v-5,,-8,-3,-8,-8c13543,7,13546,3,13551,3xm13583,3r,c13587,3,13591,7,13591,11v,5,-4,8,-8,8l13583,19v-5,,-8,-3,-8,-8c13575,7,13578,3,13583,3xm13615,3r,c13619,3,13623,7,13623,11v,5,-4,8,-8,8l13615,19v-5,,-8,-3,-8,-8c13607,7,13610,3,13615,3xm13647,3r,c13651,3,13655,7,13655,11v,5,-4,8,-8,8l13647,19v-5,,-8,-3,-8,-8c13639,7,13642,3,13647,3xm13679,3r,c13683,3,13687,7,13687,11v,5,-4,8,-8,8l13679,19v-5,,-8,-3,-8,-8c13671,7,13674,3,13679,3xm13711,3r,c13715,3,13719,7,13719,11v,5,-4,8,-8,8l13711,19v-5,,-8,-3,-8,-8c13703,7,13706,3,13711,3xm13743,3r,c13747,3,13751,7,13751,11v,5,-4,8,-8,8l13743,19v-5,,-8,-3,-8,-8c13735,7,13738,3,13743,3xm13775,3r,c13779,3,13783,7,13783,11v,5,-4,8,-8,8l13775,19v-5,,-8,-3,-8,-8c13767,7,13770,3,13775,3xm13807,3r,c13811,3,13815,7,13815,12v,4,-4,8,-8,8l13807,20v-5,,-8,-4,-8,-8c13799,7,13802,3,13807,3xm13839,4r,c13843,4,13847,7,13847,12v,4,-4,8,-8,8l13839,20v-5,,-8,-4,-8,-8c13831,7,13834,4,13839,4xm13871,4r,c13875,4,13879,7,13879,12v,4,-4,8,-8,8l13871,20v-5,,-8,-4,-8,-8c13863,7,13866,4,13871,4xm13903,4r,c13907,4,13911,7,13911,12v,4,-4,8,-8,8l13903,20v-5,,-8,-4,-8,-8c13895,7,13898,4,13903,4xm13935,4r,c13939,4,13943,7,13943,12v,4,-4,8,-8,8l13935,20v-5,,-8,-4,-8,-8c13927,7,13930,4,13935,4xm13967,4r,c13971,4,13975,7,13975,12v,4,-4,8,-8,8l13967,20v-5,,-8,-4,-8,-8c13959,7,13962,4,13967,4xm13999,4r,c14003,4,14007,7,14007,12v,4,-4,8,-8,8l13999,20v-5,,-8,-4,-8,-8c13991,7,13994,4,13999,4xm14031,4r,c14035,4,14039,7,14039,12v,4,-4,8,-8,8l14031,20v-5,,-8,-4,-8,-8c14023,7,14026,4,14031,4xm14063,4r,c14067,4,14071,7,14071,12v,4,-4,8,-8,8l14063,20v-5,,-8,-4,-8,-8c14055,7,14058,4,14063,4xm14095,4r,c14099,4,14103,7,14103,12v,4,-4,8,-8,8l14095,20v-5,,-8,-4,-8,-8c14087,7,14090,4,14095,4xm14127,4r,c14131,4,14135,7,14135,12v,4,-4,8,-8,8l14127,20v-5,,-8,-4,-8,-8c14119,7,14122,4,14127,4xm14159,4r,c14163,4,14167,7,14167,12v,4,-4,8,-8,8l14159,20v-5,,-8,-4,-8,-8c14151,7,14154,4,14159,4xm14191,4r,c14195,4,14199,7,14199,12v,4,-4,8,-8,8l14191,20v-5,,-8,-4,-8,-8c14183,7,14186,4,14191,4xm14223,4r,c14227,4,14231,7,14231,12v,4,-4,8,-8,8l14223,20v-5,,-8,-4,-8,-8c14215,7,14218,4,14223,4xm14255,4r,c14259,4,14263,7,14263,12v,4,-4,8,-8,8l14255,20v-4,,-8,-4,-8,-8c14247,7,14251,4,14255,4xm14287,4r,c14291,4,14295,7,14295,12v,4,-4,8,-8,8l14287,20v-4,,-8,-4,-8,-8c14279,7,14283,4,14287,4xm14319,4r,c14323,4,14327,7,14327,12v,4,-4,8,-8,8l14319,20v-4,,-8,-4,-8,-8c14311,7,14315,4,14319,4xm14351,4r,c14355,4,14359,7,14359,12v,4,-4,8,-8,8l14351,20v-4,,-8,-4,-8,-8c14343,7,14347,4,14351,4xm14383,4r,c14387,4,14391,7,14391,12v,4,-4,8,-8,8l14383,20v-4,,-8,-4,-8,-8c14375,7,14379,4,14383,4xm14415,4r,c14419,4,14423,7,14423,12v,4,-4,8,-8,8l14415,20v-4,,-8,-4,-8,-8c14407,7,14411,4,14415,4xm14447,4r,c14451,4,14455,7,14455,12v,4,-4,8,-8,8l14447,20v-4,,-8,-4,-8,-8c14439,7,14443,4,14447,4xm14479,4r,c14483,4,14487,7,14487,12v,4,-4,8,-8,8l14479,20v-4,,-8,-4,-8,-8c14471,7,14475,4,14479,4xm14511,4r,c14515,4,14519,7,14519,12v,4,-4,8,-8,8l14511,20v-4,,-8,-4,-8,-8c14503,7,14507,4,14511,4xm14543,4r,c14548,4,14551,7,14551,12v,4,-3,8,-8,8l14543,20v-4,,-8,-4,-8,-8c14535,7,14539,4,14543,4xm14575,4r,c14580,4,14583,7,14583,12v,4,-3,8,-8,8l14575,20v-4,,-8,-4,-8,-8c14567,7,14571,4,14575,4xm14607,4r,c14612,4,14615,7,14615,12v,4,-3,8,-8,8l14607,20v-4,,-8,-4,-8,-8c14599,7,14603,4,14607,4xm14639,4r,c14644,4,14647,7,14647,12v,4,-3,8,-8,8l14639,20v-4,,-8,-4,-8,-8c14631,7,14635,4,14639,4xm14671,4r,c14676,4,14679,7,14679,12v,4,-3,8,-8,8l14671,20v-4,,-8,-4,-8,-8c14663,7,14667,4,14671,4xm14703,4r,c14708,4,14711,7,14711,12v,4,-3,8,-8,8l14703,20v-4,,-8,-4,-8,-8c14695,7,14699,4,14703,4xm14735,4r,c14740,4,14743,7,14743,12v,4,-3,8,-8,8l14735,20v-4,,-8,-4,-8,-8c14727,7,14731,4,14735,4xm14767,4r,c14772,4,14775,7,14775,12v,4,-3,8,-8,8l14767,20v-4,,-8,-4,-8,-8c14759,7,14763,4,14767,4xm14799,4r,c14804,4,14807,7,14807,12v,4,-3,8,-8,8l14799,20v-4,,-8,-4,-8,-8c14791,7,14795,4,14799,4xm14831,4r,c14836,4,14839,7,14839,12v,4,-3,8,-8,8l14831,20v-4,,-8,-4,-8,-8c14823,7,14827,4,14831,4xm14863,4r,c14868,4,14871,7,14871,12v,4,-3,8,-8,8l14863,20v-4,,-8,-4,-8,-8c14855,7,14859,4,14863,4xm14895,4r,c14900,4,14903,7,14903,12v,4,-3,8,-8,8l14895,20v-4,,-8,-4,-8,-8c14887,7,14891,4,14895,4xm14927,4r,c14932,4,14935,7,14935,12v,4,-3,8,-8,8l14927,20v-4,,-8,-4,-8,-8c14919,7,14923,4,14927,4xm14959,4r,c14964,4,14967,7,14967,12v,4,-3,8,-8,8l14959,20v-4,,-8,-4,-8,-8c14951,7,14955,4,14959,4xm14991,4r,c14996,4,14999,7,14999,12v,4,-3,8,-8,8l14991,20v-4,,-8,-4,-8,-8c14983,7,14987,4,14991,4xm15023,4r,c15028,4,15031,7,15031,12v,4,-3,8,-8,8l15023,20v-4,,-8,-4,-8,-8c15015,7,15019,4,15023,4xm15055,4r,c15060,4,15063,7,15063,12v,4,-3,8,-8,8l15055,20v-4,,-8,-4,-8,-8c15047,7,15051,4,15055,4xm15087,4r,c15092,4,15095,7,15095,12v,4,-3,8,-8,8l15087,20v-4,,-8,-4,-8,-8c15079,7,15083,4,15087,4xm15119,4r,c15124,4,15127,7,15127,12v,4,-3,8,-8,8l15119,20v-4,,-8,-4,-8,-8c15111,7,15115,4,15119,4xm15151,4r,c15156,4,15159,7,15159,12v,4,-3,8,-8,8l15151,20v-4,,-8,-4,-8,-8c15143,7,15147,4,15151,4xm15183,4r,c15188,4,15191,7,15191,12v,4,-3,8,-8,8l15183,20v-4,,-8,-4,-8,-8c15175,7,15179,4,15183,4xm15215,4r,c15220,4,15223,7,15223,12v,4,-3,8,-8,8l15215,20v-4,,-8,-4,-8,-8c15207,7,15211,4,15215,4xm15247,4r,c15252,4,15255,7,15255,12v,4,-3,8,-8,8l15247,20v-4,,-8,-4,-8,-8c15239,7,15243,4,15247,4xm15279,4r,c15284,4,15287,7,15287,12v,4,-3,8,-8,8l15279,20v-4,,-8,-4,-8,-8c15271,7,15275,4,15279,4xm15311,4r,c15316,4,15319,7,15319,12v,4,-3,8,-8,8l15311,20v-4,,-8,-4,-8,-8c15303,7,15307,4,15311,4xm15343,4r,c15348,4,15351,8,15351,12v,4,-3,8,-8,8l15343,20v-4,,-8,-4,-8,-8c15335,8,15339,4,15343,4xm15375,4r,c15380,4,15383,8,15383,12v,4,-3,8,-8,8l15375,20v-4,,-8,-4,-8,-8c15367,8,15371,4,15375,4xm15407,4r1,c15412,4,15416,8,15416,12v,4,-4,8,-8,8l15407,20v-4,,-8,-4,-8,-8c15399,8,15403,4,15407,4xm15440,4r,c15444,4,15448,8,15448,12v,4,-4,8,-8,8l15440,20v-5,,-8,-4,-8,-8c15432,8,15435,4,15440,4xm15472,4r,c15476,4,15480,8,15480,12v,4,-4,8,-8,8l15472,20v-5,,-8,-4,-8,-8c15464,8,15467,4,15472,4xm15504,4r,c15508,4,15512,8,15512,12v,4,-4,8,-8,8l15504,20v-5,,-8,-4,-8,-8c15496,8,15499,4,15504,4xm15536,4r,c15540,4,15544,8,15544,12v,4,-4,8,-8,8l15536,20v-5,,-8,-4,-8,-8c15528,8,15531,4,15536,4xm15568,4r,c15572,4,15576,8,15576,12v,4,-4,8,-8,8l15568,20v-5,,-8,-4,-8,-8c15560,8,15563,4,15568,4xm15600,4r,c15604,4,15608,8,15608,12v,4,-4,8,-8,8l15600,20v-5,,-8,-4,-8,-8c15592,8,15595,4,15600,4xm15632,4r,c15636,4,15640,8,15640,12v,4,-4,8,-8,8l15632,20v-5,,-8,-4,-8,-8c15624,8,15627,4,15632,4xm15664,4r,c15668,4,15672,8,15672,12v,4,-4,8,-8,8l15664,20v-5,,-8,-4,-8,-8c15656,8,15659,4,15664,4xm15696,4r,c15700,4,15704,8,15704,12v,4,-4,8,-8,8l15696,20v-5,,-8,-4,-8,-8c15688,8,15691,4,15696,4xm15728,4r,c15732,4,15736,8,15736,12v,4,-4,8,-8,8l15728,20v-5,,-8,-4,-8,-8c15720,8,15723,4,15728,4xm15760,4r,c15764,4,15768,8,15768,12v,4,-4,8,-8,8l15760,20v-5,,-8,-4,-8,-8c15752,8,15755,4,15760,4xm15792,4r,c15796,4,15800,8,15800,12v,4,-4,8,-8,8l15792,20v-5,,-8,-4,-8,-8c15784,8,15787,4,15792,4xm15824,4r,c15828,4,15832,8,15832,12v,4,-4,8,-8,8l15824,20v-5,,-8,-4,-8,-8c15816,8,15819,4,15824,4xm15856,4r,c15860,4,15864,8,15864,12v,4,-4,8,-8,8l15856,20v-5,,-8,-4,-8,-8c15848,8,15851,4,15856,4xm15888,4r,c15892,4,15896,8,15896,12v,4,-4,8,-8,8l15888,20v-5,,-8,-4,-8,-8c15880,8,15883,4,15888,4xm15920,4r,c15924,4,15928,8,15928,12v,4,-4,8,-8,8l15920,20v-5,,-8,-4,-8,-8c15912,8,15915,4,15920,4xm15952,4r,c15956,4,15960,8,15960,12v,5,-4,8,-8,8l15952,20v-5,,-8,-3,-8,-8c15944,8,15947,4,15952,4xm15984,4r,c15988,4,15992,8,15992,12v,5,-4,8,-8,8l15984,20v-5,,-8,-3,-8,-8c15976,8,15979,4,15984,4xm16016,4r,c16020,4,16024,8,16024,12v,5,-4,8,-8,8l16016,20v-5,,-8,-3,-8,-8c16008,8,16011,4,16016,4xm16048,4r,c16052,4,16056,8,16056,12v,5,-4,8,-8,8l16048,20v-5,,-8,-3,-8,-8c16040,8,16043,4,16048,4xm16080,4r,c16084,4,16088,8,16088,12v,5,-4,8,-8,8l16080,20v-5,,-8,-3,-8,-8c16072,8,16075,4,16080,4xm16112,4r,c16116,4,16120,8,16120,12v,5,-4,8,-8,8l16112,20v-5,,-8,-3,-8,-8c16104,8,16107,4,16112,4xm16144,4r,c16148,4,16152,8,16152,12v,5,-4,8,-8,8l16144,20v-5,,-8,-3,-8,-8c16136,8,16139,4,16144,4xm16176,4r,c16180,4,16184,8,16184,12v,5,-4,8,-8,8l16176,20v-5,,-8,-3,-8,-8c16168,8,16171,4,16176,4xm16208,4r,c16212,4,16216,8,16216,12v,5,-4,8,-8,8l16208,20v-4,,-8,-3,-8,-8c16200,8,16204,4,16208,4xm16240,4r,c16244,4,16248,8,16248,12v,5,-4,8,-8,8l16240,20v-4,,-8,-3,-8,-8c16232,8,16236,4,16240,4xm16272,4r,c16276,4,16280,8,16280,12v,5,-4,8,-8,8l16272,20v-4,,-8,-3,-8,-8c16264,8,16268,4,16272,4xm16304,4r,c16308,4,16312,8,16312,12v,5,-4,8,-8,8l16304,20v-4,,-8,-3,-8,-8c16296,8,16300,4,16304,4xm16336,4r,c16340,4,16344,8,16344,12v,5,-4,8,-8,8l16336,20v-4,,-8,-3,-8,-8c16328,8,16332,4,16336,4xm16368,4r,c16372,4,16376,8,16376,12v,5,-4,8,-8,8l16368,20v-4,,-8,-3,-8,-8c16360,8,16364,4,16368,4xm16400,4r,c16404,4,16408,8,16408,12v,5,-4,8,-8,8l16400,20v-4,,-8,-3,-8,-8c16392,8,16396,4,16400,4xm16432,4r,c16436,4,16440,8,16440,12v,5,-4,8,-8,8l16432,20v-4,,-8,-3,-8,-8c16424,8,16428,4,16432,4xm16464,4r,c16468,4,16472,8,16472,12v,5,-4,8,-8,8l16464,20v-4,,-8,-3,-8,-8c16456,8,16460,4,16464,4xm16496,4r,c16501,4,16504,8,16504,12v,5,-3,8,-8,8l16496,20v-4,,-8,-3,-8,-8c16488,8,16492,4,16496,4xm16528,4r,c16533,4,16536,8,16536,12v,5,-3,8,-8,8l16528,20v-4,,-8,-3,-8,-8c16520,8,16524,4,16528,4xm16560,4r,c16565,4,16568,8,16568,12v,5,-3,8,-8,8l16560,20v-4,,-8,-3,-8,-8c16552,8,16556,4,16560,4xm16592,4r,c16597,4,16600,8,16600,12v,5,-3,8,-8,8l16592,20v-4,,-8,-3,-8,-8c16584,8,16588,4,16592,4xm16624,4r,c16629,4,16632,8,16632,12v,5,-3,8,-8,8l16624,20v-4,,-8,-3,-8,-8c16616,8,16620,4,16624,4xm16656,4r,c16661,4,16664,8,16664,12v,5,-3,8,-8,8l16656,20v-4,,-8,-3,-8,-8c16648,8,16652,4,16656,4xm16688,4r,c16693,4,16696,8,16696,12v,5,-3,8,-8,8l16688,20v-4,,-8,-3,-8,-8c16680,8,16684,4,16688,4xm16720,4r,c16725,4,16728,8,16728,12v,5,-3,8,-8,8l16720,20v-4,,-8,-3,-8,-8c16712,8,16716,4,16720,4xm16752,4r,c16757,4,16760,8,16760,12v,5,-3,8,-8,8l16752,20v-4,,-8,-3,-8,-8c16744,8,16748,4,16752,4xm16784,4r,c16789,4,16792,8,16792,12v,5,-3,8,-8,8l16784,20v-4,,-8,-3,-8,-8c16776,8,16780,4,16784,4xm16816,4r,c16821,4,16824,8,16824,12v,5,-3,8,-8,8l16816,20v-4,,-8,-3,-8,-8c16808,8,16812,4,16816,4xm16848,4r,c16853,4,16856,8,16856,12v,5,-3,8,-8,8l16848,20v-4,,-8,-3,-8,-8c16840,8,16844,4,16848,4xm16880,4r,c16885,4,16888,8,16888,12v,5,-3,8,-8,8l16880,20v-4,,-8,-3,-8,-8c16872,8,16876,4,16880,4xm16912,4r,c16917,4,16920,8,16920,12v,5,-3,8,-8,8l16912,20v-4,,-8,-3,-8,-8c16904,8,16908,4,16912,4xm16944,4r,c16949,4,16952,8,16952,12v,5,-3,8,-8,8l16944,20v-4,,-8,-3,-8,-8c16936,8,16940,4,16944,4xm16976,4r,c16981,4,16984,8,16984,12v,5,-3,8,-8,8l16976,20v-4,,-8,-3,-8,-8c16968,8,16972,4,16976,4xm17008,4r,c17013,4,17016,8,17016,12v,5,-3,8,-8,8l17008,20v-4,,-8,-3,-8,-8c17000,8,17004,4,17008,4xm17040,4r,c17045,4,17048,8,17048,12v,5,-3,8,-8,8l17040,20v-4,,-8,-3,-8,-8c17032,8,17036,4,17040,4xm17072,4r,c17077,4,17080,8,17080,12v,5,-3,8,-8,8l17072,20v-4,,-8,-3,-8,-8c17064,8,17068,4,17072,4xm17104,4r,c17109,4,17112,8,17112,12v,5,-3,8,-8,8l17104,20v-4,,-8,-3,-8,-8c17096,8,17100,4,17104,4xm17136,4r,c17141,4,17144,8,17144,12v,5,-3,8,-8,8l17136,20v-4,,-8,-3,-8,-8c17128,8,17132,4,17136,4xm17168,4r,c17173,4,17176,8,17176,12v,5,-3,8,-8,8l17168,20v-4,,-8,-3,-8,-8c17160,8,17164,4,17168,4xm17200,4r,c17205,4,17208,8,17208,12v,5,-3,8,-8,8l17200,20v-4,,-8,-3,-8,-8c17192,8,17196,4,17200,4xm17232,4r1,c17237,4,17241,8,17241,12v,5,-4,8,-8,8l17232,20v-4,,-8,-3,-8,-8c17224,8,17228,4,17232,4xm17265,4r,c17269,4,17273,8,17273,12v,5,-4,8,-8,8l17265,20v-5,,-8,-3,-8,-8c17257,8,17260,4,17265,4xm17297,4r,c17301,4,17305,8,17305,12v,5,-4,8,-8,8l17297,20v-5,,-8,-3,-8,-8c17289,8,17292,4,17297,4xm17329,4r,c17333,4,17337,8,17337,12v,5,-4,8,-8,8l17329,20v-5,,-8,-3,-8,-8c17321,8,17324,4,17329,4xm17361,4r,c17365,4,17369,8,17369,12v,5,-4,8,-8,8l17361,20v-5,,-8,-3,-8,-8c17353,8,17356,4,17361,4xm17393,4r,c17397,4,17401,8,17401,12v,5,-4,8,-8,8l17393,20v-5,,-8,-3,-8,-8c17385,8,17388,4,17393,4xm17425,4r,c17429,4,17433,8,17433,12v,5,-4,8,-8,8l17425,20v-5,,-8,-3,-8,-8c17417,8,17420,4,17425,4xm17457,5r,c17461,5,17465,8,17465,13v,4,-4,8,-8,8l17457,21v-5,,-8,-4,-8,-8c17449,8,17452,5,17457,5xm17489,5r,c17493,5,17497,8,17497,13v,4,-4,8,-8,8l17489,21v-5,,-8,-4,-8,-8c17481,8,17484,5,17489,5xm17521,5r,c17525,5,17529,8,17529,13v,4,-4,8,-8,8l17521,21v-5,,-8,-4,-8,-8c17513,8,17516,5,17521,5xm17553,5r,c17557,5,17561,8,17561,13v,4,-4,8,-8,8l17553,21v-5,,-8,-4,-8,-8c17545,8,17548,5,17553,5xm17585,5r,c17589,5,17593,8,17593,13v,4,-4,8,-8,8l17585,21v-5,,-8,-4,-8,-8c17577,8,17580,5,17585,5xm17617,5r,c17621,5,17625,8,17625,13v,4,-4,8,-8,8l17617,21v-5,,-8,-4,-8,-8c17609,8,17612,5,17617,5xm17649,5r,c17653,5,17657,8,17657,13v,4,-4,8,-8,8l17649,21v-5,,-8,-4,-8,-8c17641,8,17644,5,17649,5xm17681,5r,c17685,5,17689,8,17689,13v,4,-4,8,-8,8l17681,21v-5,,-8,-4,-8,-8c17673,8,17676,5,17681,5xm17713,5r,c17717,5,17721,8,17721,13v,4,-4,8,-8,8l17713,21v-5,,-8,-4,-8,-8c17705,8,17708,5,17713,5xm17745,5r,c17749,5,17753,8,17753,13v,4,-4,8,-8,8l17745,21v-5,,-8,-4,-8,-8c17737,8,17740,5,17745,5xm17777,5r,c17781,5,17785,8,17785,13v,4,-4,8,-8,8l17777,21v-5,,-8,-4,-8,-8c17769,8,17772,5,17777,5xm17809,5r,c17813,5,17817,8,17817,13v,4,-4,8,-8,8l17809,21v-5,,-8,-4,-8,-8c17801,8,17804,5,17809,5xm17841,5r,c17845,5,17849,8,17849,13v,4,-4,8,-8,8l17841,21v-5,,-8,-4,-8,-8c17833,8,17836,5,17841,5xm17873,5r,c17877,5,17881,8,17881,13v,4,-4,8,-8,8l17873,21v-5,,-8,-4,-8,-8c17865,8,17868,5,17873,5xm17905,5r,c17909,5,17913,8,17913,13v,4,-4,8,-8,8l17905,21v-5,,-8,-4,-8,-8c17897,8,17900,5,17905,5xm17937,5r,c17941,5,17945,8,17945,13v,4,-4,8,-8,8l17937,21v-5,,-8,-4,-8,-8c17929,8,17932,5,17937,5xm17969,5r,c17973,5,17977,8,17977,13v,4,-4,8,-8,8l17969,21v-5,,-8,-4,-8,-8c17961,8,17964,5,17969,5xm18001,5r,c18005,5,18009,8,18009,13v,4,-4,8,-8,8l18001,21v-5,,-8,-4,-8,-8c17993,8,17996,5,18001,5xm18033,5r,c18037,5,18041,8,18041,13v,4,-4,8,-8,8l18033,21v-4,,-8,-4,-8,-8c18025,8,18029,5,18033,5xm18065,5r,c18069,5,18073,8,18073,13v,4,-4,8,-8,8l18065,21v-4,,-8,-4,-8,-8c18057,8,18061,5,18065,5xm18097,5r,c18101,5,18105,8,18105,13v,4,-4,8,-8,8l18097,21v-4,,-8,-4,-8,-8c18089,8,18093,5,18097,5xm18129,5r,c18133,5,18137,8,18137,13v,4,-4,8,-8,8l18129,21v-4,,-8,-4,-8,-8c18121,8,18125,5,18129,5xm18161,5r,c18165,5,18169,8,18169,13v,4,-4,8,-8,8l18161,21v-4,,-8,-4,-8,-8c18153,8,18157,5,18161,5xm18193,5r,c18197,5,18201,8,18201,13v,4,-4,8,-8,8l18193,21v-4,,-8,-4,-8,-8c18185,8,18189,5,18193,5xm18225,5r,c18229,5,18233,8,18233,13v,4,-4,8,-8,8l18225,21v-4,,-8,-4,-8,-8c18217,8,18221,5,18225,5xm18257,5r,c18261,5,18265,8,18265,13v,4,-4,8,-8,8l18257,21v-4,,-8,-4,-8,-8c18249,8,18253,5,18257,5xm18289,5r,c18293,5,18297,8,18297,13v,4,-4,8,-8,8l18289,21v-4,,-8,-4,-8,-8c18281,8,18285,5,18289,5xm18321,5r,c18326,5,18329,8,18329,13v,4,-3,8,-8,8l18321,21v-4,,-8,-4,-8,-8c18313,8,18317,5,18321,5xm18353,5r,c18358,5,18361,8,18361,13v,4,-3,8,-8,8l18353,21v-4,,-8,-4,-8,-8c18345,8,18349,5,18353,5xm18385,5r,c18390,5,18393,8,18393,13v,4,-3,8,-8,8l18385,21v-4,,-8,-4,-8,-8c18377,8,18381,5,18385,5xm18417,5r,c18422,5,18425,8,18425,13v,4,-3,8,-8,8l18417,21v-4,,-8,-4,-8,-8c18409,8,18413,5,18417,5xm18449,5r,c18454,5,18457,8,18457,13v,4,-3,8,-8,8l18449,21v-4,,-8,-4,-8,-8c18441,8,18445,5,18449,5xm18481,5r,c18486,5,18489,8,18489,13v,4,-3,8,-8,8l18481,21v-4,,-8,-4,-8,-8c18473,8,18477,5,18481,5xm18513,5r,c18518,5,18521,8,18521,13v,4,-3,8,-8,8l18513,21v-4,,-8,-4,-8,-8c18505,8,18509,5,18513,5xm18545,5r,c18550,5,18553,8,18553,13v,4,-3,8,-8,8l18545,21v-4,,-8,-4,-8,-8c18537,8,18541,5,18545,5xm18577,5r,c18582,5,18585,8,18585,13v,4,-3,8,-8,8l18577,21v-4,,-8,-4,-8,-8c18569,8,18573,5,18577,5xm18609,5r,c18614,5,18617,8,18617,13v,4,-3,8,-8,8l18609,21v-4,,-8,-4,-8,-8c18601,8,18605,5,18609,5xm18641,5r,c18646,5,18649,8,18649,13v,4,-3,8,-8,8l18641,21v-4,,-8,-4,-8,-8c18633,8,18637,5,18641,5xm18673,5r,c18678,5,18681,8,18681,13v,4,-3,8,-8,8l18673,21v-4,,-8,-4,-8,-8c18665,8,18669,5,18673,5xm18705,5r,c18710,5,18713,8,18713,13v,4,-3,8,-8,8l18705,21v-4,,-8,-4,-8,-8c18697,8,18701,5,18705,5xm18737,5r,c18742,5,18745,8,18745,13v,4,-3,8,-8,8l18737,21v-4,,-8,-4,-8,-8c18729,8,18733,5,18737,5xm18769,5r,c18774,5,18777,8,18777,13v,4,-3,8,-8,8l18769,21v-4,,-8,-4,-8,-8c18761,8,18765,5,18769,5xm18801,5r,c18806,5,18809,8,18809,13v,4,-3,8,-8,8l18801,21v-4,,-8,-4,-8,-8c18793,8,18797,5,18801,5xm18833,5r,c18838,5,18841,8,18841,13v,4,-3,8,-8,8l18833,21v-4,,-8,-4,-8,-8c18825,8,18829,5,18833,5xm18865,5r,c18870,5,18873,8,18873,13v,4,-3,8,-8,8l18865,21v-4,,-8,-4,-8,-8c18857,8,18861,5,18865,5xm18897,5r,c18902,5,18905,8,18905,13v,4,-3,8,-8,8l18897,21v-4,,-8,-4,-8,-8c18889,8,18893,5,18897,5xm18929,5r,c18934,5,18937,8,18937,13v,4,-3,8,-8,8l18929,21v-4,,-8,-4,-8,-8c18921,8,18925,5,18929,5xm18961,5r,c18966,5,18969,8,18969,13v,4,-3,8,-8,8l18961,21v-4,,-8,-4,-8,-8c18953,8,18957,5,18961,5xm18993,5r,c18998,5,19001,9,19001,13v,4,-3,8,-8,8l18993,21v-4,,-8,-4,-8,-8c18985,9,18989,5,18993,5xm19025,5r,c19030,5,19033,9,19033,13v,4,-3,8,-8,8l19025,21v-4,,-8,-4,-8,-8c19017,9,19021,5,19025,5xm19057,5r1,c19062,5,19066,9,19066,13v,4,-4,8,-8,8l19057,21v-4,,-8,-4,-8,-8c19049,9,19053,5,19057,5xm19090,5r,c19094,5,19098,9,19098,13v,4,-4,8,-8,8l19090,21v-5,,-8,-4,-8,-8c19082,9,19085,5,19090,5xm19122,5r,c19126,5,19130,9,19130,13v,4,-4,8,-8,8l19122,21v-5,,-8,-4,-8,-8c19114,9,19117,5,19122,5xm19154,5r,c19158,5,19162,9,19162,13v,4,-4,8,-8,8l19154,21v-5,,-8,-4,-8,-8c19146,9,19149,5,19154,5xm19186,5r,c19190,5,19194,9,19194,13v,4,-4,8,-8,8l19186,21v-5,,-8,-4,-8,-8c19178,9,19181,5,19186,5xm19218,5r,c19222,5,19226,9,19226,13v,4,-4,8,-8,8l19218,21v-5,,-8,-4,-8,-8c19210,9,19213,5,19218,5xm19250,5r,c19254,5,19258,9,19258,13v,4,-4,8,-8,8l19250,21v-5,,-8,-4,-8,-8c19242,9,19245,5,19250,5xm19282,5r,c19286,5,19290,9,19290,13v,4,-4,8,-8,8l19282,21v-5,,-8,-4,-8,-8c19274,9,19277,5,19282,5xm19314,5r,c19318,5,19322,9,19322,13v,4,-4,8,-8,8l19314,21v-5,,-8,-4,-8,-8c19306,9,19309,5,19314,5xm19346,5r,c19350,5,19354,9,19354,13v,4,-4,8,-8,8l19346,21v-5,,-8,-4,-8,-8c19338,9,19341,5,19346,5xm19378,5r,c19382,5,19386,9,19386,13v,4,-4,8,-8,8l19378,21v-5,,-8,-4,-8,-8c19370,9,19373,5,19378,5xm19410,5r,c19414,5,19418,9,19418,13v,4,-4,8,-8,8l19410,21v-5,,-8,-4,-8,-8c19402,9,19405,5,19410,5xm19442,5r,c19446,5,19450,9,19450,13v,4,-4,8,-8,8l19442,21v-5,,-8,-4,-8,-8c19434,9,19437,5,19442,5xm19474,5r,c19478,5,19482,9,19482,13v,4,-4,8,-8,8l19474,21v-5,,-8,-4,-8,-8c19466,9,19469,5,19474,5xm19506,5r,c19510,5,19514,9,19514,13v,4,-4,8,-8,8l19506,21v-5,,-8,-4,-8,-8c19498,9,19501,5,19506,5xm19538,5r,c19542,5,19546,9,19546,13v,4,-4,8,-8,8l19538,21v-5,,-8,-4,-8,-8c19530,9,19533,5,19538,5xm19570,5r,c19574,5,19578,9,19578,13v,5,-4,8,-8,8l19570,21v-5,,-8,-3,-8,-8c19562,9,19565,5,19570,5xm19602,5r,c19606,5,19610,9,19610,13v,5,-4,8,-8,8l19602,21v-5,,-8,-3,-8,-8c19594,9,19597,5,19602,5xm19634,5r,c19638,5,19642,9,19642,13v,5,-4,8,-8,8l19634,21v-5,,-8,-3,-8,-8c19626,9,19629,5,19634,5xm19666,5r,c19670,5,19674,9,19674,13v,5,-4,8,-8,8l19666,21v-5,,-8,-3,-8,-8c19658,9,19661,5,19666,5xm19698,5r,c19702,5,19706,9,19706,13v,5,-4,8,-8,8l19698,21v-5,,-8,-3,-8,-8c19690,9,19693,5,19698,5xm19730,5r,c19734,5,19738,9,19738,13v,5,-4,8,-8,8l19730,21v-5,,-8,-3,-8,-8c19722,9,19725,5,19730,5xm19762,5r,c19766,5,19770,9,19770,13v,5,-4,8,-8,8l19762,21v-5,,-8,-3,-8,-8c19754,9,19757,5,19762,5xm19794,5r,c19798,5,19802,9,19802,13v,5,-4,8,-8,8l19794,21v-5,,-8,-3,-8,-8c19786,9,19789,5,19794,5xm19826,5r,c19830,5,19834,9,19834,13v,5,-4,8,-8,8l19826,21v-5,,-8,-3,-8,-8c19818,9,19821,5,19826,5xm19858,5r,c19862,5,19866,9,19866,13v,5,-4,8,-8,8l19858,21v-4,,-8,-3,-8,-8c19850,9,19854,5,19858,5xm19890,5r,c19894,5,19898,9,19898,13v,5,-4,8,-8,8l19890,21v-4,,-8,-3,-8,-8c19882,9,19886,5,19890,5xm19922,5r,c19926,5,19930,9,19930,13v,5,-4,8,-8,8l19922,21v-4,,-8,-3,-8,-8c19914,9,19918,5,19922,5xm19954,5r,c19958,5,19962,9,19962,13v,5,-4,8,-8,8l19954,21v-4,,-8,-3,-8,-8c19946,9,19950,5,19954,5xm19986,5r,c19990,5,19994,9,19994,13v,5,-4,8,-8,8l19986,21v-4,,-8,-3,-8,-8c19978,9,19982,5,19986,5xm20018,5r,c20022,5,20026,9,20026,13v,5,-4,8,-8,8l20018,21v-4,,-8,-3,-8,-8c20010,9,20014,5,20018,5xm20050,5r,c20054,5,20058,9,20058,13v,5,-4,8,-8,8l20050,21v-4,,-8,-3,-8,-8c20042,9,20046,5,20050,5xm20082,5r,c20086,5,20090,9,20090,13v,5,-4,8,-8,8l20082,21v-4,,-8,-3,-8,-8c20074,9,20078,5,20082,5xm20114,5r,c20119,5,20122,9,20122,13v,5,-3,8,-8,8l20114,21v-4,,-8,-3,-8,-8c20106,9,20110,5,20114,5xm20146,5r,c20151,5,20154,9,20154,13v,5,-3,8,-8,8l20146,21v-4,,-8,-3,-8,-8c20138,9,20142,5,20146,5xm20178,5r,c20183,5,20186,9,20186,13v,5,-3,8,-8,8l20178,21v-4,,-8,-3,-8,-8c20170,9,20174,5,20178,5xm20210,5r,c20215,5,20218,9,20218,13v,5,-3,8,-8,8l20210,21v-4,,-8,-3,-8,-8c20202,9,20206,5,20210,5xm20242,5r,c20247,5,20250,9,20250,13v,5,-3,8,-8,8l20242,21v-4,,-8,-3,-8,-8c20234,9,20238,5,20242,5xm20274,5r,c20279,5,20282,9,20282,13v,5,-3,8,-8,8l20274,21v-4,,-8,-3,-8,-8c20266,9,20270,5,20274,5xm20306,5r,c20311,5,20314,9,20314,13v,5,-3,8,-8,8l20306,21v-4,,-8,-3,-8,-8c20298,9,20302,5,20306,5xm20338,5r,c20343,5,20346,9,20346,13v,5,-3,8,-8,8l20338,21v-4,,-8,-3,-8,-8c20330,9,20334,5,20338,5xm20370,5r,c20375,5,20378,9,20378,13v,5,-3,8,-8,8l20370,21v-4,,-8,-3,-8,-8c20362,9,20366,5,20370,5xm20402,5r,c20407,5,20410,9,20410,13v,5,-3,8,-8,8l20402,21v-4,,-8,-3,-8,-8c20394,9,20398,5,20402,5xm20434,5r,c20439,5,20442,9,20442,13v,5,-3,8,-8,8l20434,21v-4,,-8,-3,-8,-8c20426,9,20430,5,20434,5xm20466,5r,c20471,5,20474,9,20474,13v,5,-3,8,-8,8l20466,21v-4,,-8,-3,-8,-8c20458,9,20462,5,20466,5xm20498,5r,c20503,5,20506,9,20506,13v,5,-3,8,-8,8l20498,21v-4,,-8,-3,-8,-8c20490,9,20494,5,20498,5xm20530,5r,c20535,5,20538,9,20538,13v,5,-3,8,-8,8l20530,21v-4,,-8,-3,-8,-8c20522,9,20526,5,20530,5xm20562,5r,c20567,5,20570,9,20570,13v,5,-3,8,-8,8l20562,21v-4,,-8,-3,-8,-8c20554,9,20558,5,20562,5xm20594,5r,c20599,5,20602,9,20602,13v,5,-3,8,-8,8l20594,21v-4,,-8,-3,-8,-8c20586,9,20590,5,20594,5xm20626,5r,c20631,5,20634,9,20634,13v,5,-3,8,-8,8l20626,21v-4,,-8,-3,-8,-8c20618,9,20622,5,20626,5xm20658,5r,c20663,5,20666,9,20666,13v,5,-3,8,-8,8l20658,21v-4,,-8,-3,-8,-8c20650,9,20654,5,20658,5xm20690,5r,c20695,5,20698,9,20698,13v,5,-3,8,-8,8l20690,21v-4,,-8,-3,-8,-8c20682,9,20686,5,20690,5xm20722,5r,c20727,5,20730,9,20730,13v,5,-3,8,-8,8l20722,21v-4,,-8,-3,-8,-8c20714,9,20718,5,20722,5xm20754,5r,c20759,5,20762,9,20762,13v,5,-3,8,-8,8l20754,21v-4,,-8,-3,-8,-8c20746,9,20750,5,20754,5xm20786,5r,c20791,5,20794,9,20794,13v,5,-3,8,-8,8l20786,21v-4,,-8,-3,-8,-8c20778,9,20782,5,20786,5xm20818,5r,c20823,5,20826,9,20826,13v,5,-3,8,-8,8l20818,21v-4,,-8,-3,-8,-8c20810,9,20814,5,20818,5xm20850,5r,c20855,5,20858,9,20858,13v,5,-3,8,-8,8l20850,21v-4,,-8,-3,-8,-8c20842,9,20846,5,20850,5xm20882,5r1,c20887,5,20891,9,20891,13v,5,-4,8,-8,8l20882,21v-4,,-8,-3,-8,-8c20874,9,20878,5,20882,5xm20915,5r,c20919,5,20923,9,20923,13v,5,-4,8,-8,8l20915,21v-5,,-8,-3,-8,-8c20907,9,20910,5,20915,5xm20947,5r,c20951,5,20955,9,20955,13v,5,-4,8,-8,8l20947,21v-5,,-8,-3,-8,-8c20939,9,20942,5,20947,5xm20979,5r,c20983,5,20987,9,20987,13v,5,-4,8,-8,8l20979,21v-5,,-8,-3,-8,-8c20971,9,20974,5,20979,5xm21011,5r,c21015,5,21019,9,21019,13v,5,-4,8,-8,8l21011,21v-5,,-8,-3,-8,-8c21003,9,21006,5,21011,5xm21043,5r,c21047,5,21051,9,21051,13v,5,-4,8,-8,8l21043,21v-5,,-8,-3,-8,-8c21035,9,21038,5,21043,5xm21075,5r,c21079,5,21083,9,21083,13v,5,-4,8,-8,8l21075,21v-5,,-8,-3,-8,-8c21067,9,21070,5,21075,5xm21107,6r,c21111,6,21115,9,21115,14v,4,-4,8,-8,8l21107,22v-5,,-8,-4,-8,-8c21099,9,21102,6,21107,6xm21139,6r,c21143,6,21147,9,21147,14v,4,-4,8,-8,8l21139,22v-5,,-8,-4,-8,-8c21131,9,21134,6,21139,6xm21171,6r,c21175,6,21179,9,21179,14v,4,-4,8,-8,8l21171,22v-5,,-8,-4,-8,-8c21163,9,21166,6,21171,6xm21203,6r,c21207,6,21211,9,21211,14v,4,-4,8,-8,8l21203,22v-5,,-8,-4,-8,-8c21195,9,21198,6,21203,6xm21235,6r,c21239,6,21243,9,21243,14v,4,-4,8,-8,8l21235,22v-5,,-8,-4,-8,-8c21227,9,21230,6,21235,6xm21267,6r,c21271,6,21275,9,21275,14v,4,-4,8,-8,8l21267,22v-5,,-8,-4,-8,-8c21259,9,21262,6,21267,6xm21299,6r,c21303,6,21307,9,21307,14v,4,-4,8,-8,8l21299,22v-5,,-8,-4,-8,-8c21291,9,21294,6,21299,6xm21331,6r,c21335,6,21339,9,21339,14v,4,-4,8,-8,8l21331,22v-5,,-8,-4,-8,-8c21323,9,21326,6,21331,6xm21363,6r,c21367,6,21371,9,21371,14v,4,-4,8,-8,8l21363,22v-5,,-8,-4,-8,-8c21355,9,21358,6,21363,6xm21395,6r,c21399,6,21403,9,21403,14v,4,-4,8,-8,8l21395,22v-5,,-8,-4,-8,-8c21387,9,21390,6,21395,6xm21427,6r,c21431,6,21435,9,21435,14v,4,-4,8,-8,8l21427,22v-5,,-8,-4,-8,-8c21419,9,21422,6,21427,6xm21459,6r,c21463,6,21467,9,21467,14v,4,-4,8,-8,8l21459,22v-5,,-8,-4,-8,-8c21451,9,21454,6,21459,6xm21491,6r,c21495,6,21499,9,21499,14v,4,-4,8,-8,8l21491,22v-5,,-8,-4,-8,-8c21483,9,21486,6,21491,6xm21523,6r,c21527,6,21531,9,21531,14v,4,-4,8,-8,8l21523,22v-5,,-8,-4,-8,-8c21515,9,21518,6,21523,6xm21555,6r,c21559,6,21563,9,21563,14v,4,-4,8,-8,8l21555,22v-5,,-8,-4,-8,-8c21547,9,21550,6,21555,6xm21587,6r,c21591,6,21595,9,21595,14v,4,-4,8,-8,8l21587,22v-5,,-8,-4,-8,-8c21579,9,21582,6,21587,6xm21619,6r,c21623,6,21627,9,21627,14v,4,-4,8,-8,8l21619,22v-5,,-8,-4,-8,-8c21611,9,21614,6,21619,6xm21651,6r,c21655,6,21659,9,21659,14v,4,-4,8,-8,8l21651,22v-5,,-8,-4,-8,-8c21643,9,21646,6,21651,6xm21683,6r,c21687,6,21691,9,21691,14v,4,-4,8,-8,8l21683,22v-4,,-8,-4,-8,-8c21675,9,21679,6,21683,6xm21715,6r,c21719,6,21723,9,21723,14v,4,-4,8,-8,8l21715,22v-4,,-8,-4,-8,-8c21707,9,21711,6,21715,6xm21747,6r,c21751,6,21755,9,21755,14v,4,-4,8,-8,8l21747,22v-4,,-8,-4,-8,-8c21739,9,21743,6,21747,6xm21779,6r,c21783,6,21787,9,21787,14v,4,-4,8,-8,8l21779,22v-4,,-8,-4,-8,-8c21771,9,21775,6,21779,6xm21811,6r,c21815,6,21819,9,21819,14v,4,-4,8,-8,8l21811,22v-4,,-8,-4,-8,-8c21803,9,21807,6,21811,6xm21843,6r,c21847,6,21851,9,21851,14v,4,-4,8,-8,8l21843,22v-4,,-8,-4,-8,-8c21835,9,21839,6,21843,6xm21875,6r,c21879,6,21883,9,21883,14v,4,-4,8,-8,8l21875,22v-4,,-8,-4,-8,-8c21867,9,21871,6,21875,6xm21907,6r,c21911,6,21915,9,21915,14v,4,-4,8,-8,8l21907,22v-4,,-8,-4,-8,-8c21899,9,21903,6,21907,6xm21939,6r,c21944,6,21947,9,21947,14v,4,-3,8,-8,8l21939,22v-4,,-8,-4,-8,-8c21931,9,21935,6,21939,6xm21971,6r,c21976,6,21979,9,21979,14v,4,-3,8,-8,8l21971,22v-4,,-8,-4,-8,-8c21963,9,21967,6,21971,6xm22003,6r,c22008,6,22011,9,22011,14v,4,-3,8,-8,8l22003,22v-4,,-8,-4,-8,-8c21995,9,21999,6,22003,6xm22035,6r,c22040,6,22043,9,22043,14v,4,-3,8,-8,8l22035,22v-4,,-8,-4,-8,-8c22027,9,22031,6,22035,6xm22067,6r,c22072,6,22075,9,22075,14v,4,-3,8,-8,8l22067,22v-4,,-8,-4,-8,-8c22059,9,22063,6,22067,6xm22099,6r,c22104,6,22107,9,22107,14v,4,-3,8,-8,8l22099,22v-4,,-8,-4,-8,-8c22091,9,22095,6,22099,6xm22131,6r,c22136,6,22139,9,22139,14v,4,-3,8,-8,8l22131,22v-4,,-8,-4,-8,-8c22123,9,22127,6,22131,6xm22163,6r,c22168,6,22171,9,22171,14v,4,-3,8,-8,8l22163,22v-4,,-8,-4,-8,-8c22155,9,22159,6,22163,6xm22195,6r,c22200,6,22203,9,22203,14v,4,-3,8,-8,8l22195,22v-4,,-8,-4,-8,-8c22187,9,22191,6,22195,6xm22227,6r,c22232,6,22235,9,22235,14v,4,-3,8,-8,8l22227,22v-4,,-8,-4,-8,-8c22219,9,22223,6,22227,6xm22259,6r,c22264,6,22267,9,22267,14v,4,-3,8,-8,8l22259,22v-4,,-8,-4,-8,-8c22251,9,22255,6,22259,6xm22291,6r,c22296,6,22299,9,22299,14v,4,-3,8,-8,8l22291,22v-4,,-8,-4,-8,-8c22283,9,22287,6,22291,6xm22323,6r,c22328,6,22331,9,22331,14v,4,-3,8,-8,8l22323,22v-4,,-8,-4,-8,-8c22315,9,22319,6,22323,6xm22355,6r,c22360,6,22363,9,22363,14v,4,-3,8,-8,8l22355,22v-4,,-8,-4,-8,-8c22347,9,22351,6,22355,6xm22387,6r,c22392,6,22395,9,22395,14v,4,-3,8,-8,8l22387,22v-4,,-8,-4,-8,-8c22379,9,22383,6,22387,6xm22419,6r,c22424,6,22427,9,22427,14v,4,-3,8,-8,8l22419,22v-4,,-8,-4,-8,-8c22411,9,22415,6,22419,6xm22451,6r,c22456,6,22459,9,22459,14v,4,-3,8,-8,8l22451,22v-4,,-8,-4,-8,-8c22443,9,22447,6,22451,6xm22483,6r,c22488,6,22491,9,22491,14v,4,-3,8,-8,8l22483,22v-4,,-8,-4,-8,-8c22475,9,22479,6,22483,6xm22515,6r,c22520,6,22523,9,22523,14v,4,-3,8,-8,8l22515,22v-4,,-8,-4,-8,-8c22507,9,22511,6,22515,6xm22547,6r,c22552,6,22555,9,22555,14v,4,-3,8,-8,8l22547,22v-4,,-8,-4,-8,-8c22539,9,22543,6,22547,6xm22579,6r,c22584,6,22587,9,22587,14v,4,-3,8,-8,8l22579,22v-4,,-8,-4,-8,-8c22571,9,22575,6,22579,6xm22611,6r,c22616,6,22619,9,22619,14v,4,-3,8,-8,8l22611,22v-4,,-8,-4,-8,-8c22603,9,22607,6,22611,6xm22643,6r,c22648,6,22651,10,22651,14v,4,-3,8,-8,8l22643,22v-4,,-8,-4,-8,-8c22635,10,22639,6,22643,6xm22675,6r,c22680,6,22683,10,22683,14v,4,-3,8,-8,8l22675,22v-4,,-8,-4,-8,-8c22667,10,22671,6,22675,6xm22707,6r1,c22712,6,22716,10,22716,14v,4,-4,8,-8,8l22707,22v-4,,-8,-4,-8,-8c22699,10,22703,6,22707,6xm22740,6r,c22744,6,22748,10,22748,14v,4,-4,8,-8,8l22740,22v-5,,-8,-4,-8,-8c22732,10,22735,6,22740,6xm22772,6r,c22776,6,22780,10,22780,14v,4,-4,8,-8,8l22772,22v-5,,-8,-4,-8,-8c22764,10,22767,6,22772,6xm22804,6r,c22808,6,22812,10,22812,14v,4,-4,8,-8,8l22804,22v-5,,-8,-4,-8,-8c22796,10,22799,6,22804,6xm22836,6r,c22840,6,22844,10,22844,14v,4,-4,8,-8,8l22836,22v-5,,-8,-4,-8,-8c22828,10,22831,6,22836,6xm22868,6r,c22872,6,22876,10,22876,14v,4,-4,8,-8,8l22868,22v-5,,-8,-4,-8,-8c22860,10,22863,6,22868,6xm22900,6r,c22904,6,22908,10,22908,14v,4,-4,8,-8,8l22900,22v-5,,-8,-4,-8,-8c22892,10,22895,6,22900,6xm22932,6r,c22936,6,22940,10,22940,14v,4,-4,8,-8,8l22932,22v-5,,-8,-4,-8,-8c22924,10,22927,6,22932,6xm22964,6r,c22968,6,22972,10,22972,14v,4,-4,8,-8,8l22964,22v-5,,-8,-4,-8,-8c22956,10,22959,6,22964,6xm22996,6r,c23000,6,23004,10,23004,14v,4,-4,8,-8,8l22996,22v-5,,-8,-4,-8,-8c22988,10,22991,6,22996,6xm23028,6r,c23032,6,23036,10,23036,14v,4,-4,8,-8,8l23028,22v-5,,-8,-4,-8,-8c23020,10,23023,6,23028,6xm23060,6r,c23064,6,23068,10,23068,14v,4,-4,8,-8,8l23060,22v-5,,-8,-4,-8,-8c23052,10,23055,6,23060,6xm23092,6r,c23096,6,23100,10,23100,14v,4,-4,8,-8,8l23092,22v-5,,-8,-4,-8,-8c23084,10,23087,6,23092,6xm23124,6r,c23128,6,23132,10,23132,14v,4,-4,8,-8,8l23124,22v-5,,-8,-4,-8,-8c23116,10,23119,6,23124,6xm23156,6r,c23160,6,23164,10,23164,14v,4,-4,8,-8,8l23156,22v-5,,-8,-4,-8,-8c23148,10,23151,6,23156,6xm23188,6r,c23192,6,23196,10,23196,14v,4,-4,8,-8,8l23188,22v-5,,-8,-4,-8,-8c23180,10,23183,6,23188,6xm23220,6r,c23224,6,23228,10,23228,14v,5,-4,8,-8,8l23220,22v-5,,-8,-3,-8,-8c23212,10,23215,6,23220,6xm23252,6r,c23256,6,23260,10,23260,14v,5,-4,8,-8,8l23252,22v-5,,-8,-3,-8,-8c23244,10,23247,6,23252,6xm23284,6r,c23288,6,23292,10,23292,14v,5,-4,8,-8,8l23284,22v-5,,-8,-3,-8,-8c23276,10,23279,6,23284,6xm23316,6r,c23320,6,23324,10,23324,14v,5,-4,8,-8,8l23316,22v-5,,-8,-3,-8,-8c23308,10,23311,6,23316,6xm23348,6r,c23352,6,23356,10,23356,14v,5,-4,8,-8,8l23348,22v-5,,-8,-3,-8,-8c23340,10,23343,6,23348,6xm23380,6r,c23384,6,23388,10,23388,14v,5,-4,8,-8,8l23380,22v-5,,-8,-3,-8,-8c23372,10,23375,6,23380,6xm23412,6r,c23416,6,23420,10,23420,14v,5,-4,8,-8,8l23412,22v-4,,-8,-3,-8,-8c23404,10,23408,6,23412,6xm23444,6r,c23448,6,23452,10,23452,14v,5,-4,8,-8,8l23444,22v-4,,-8,-3,-8,-8c23436,10,23440,6,23444,6xm23476,6r,c23480,6,23484,10,23484,14v,5,-4,8,-8,8l23476,22v-4,,-8,-3,-8,-8c23468,10,23472,6,23476,6xm23508,6r,c23512,6,23516,10,23516,14v,5,-4,8,-8,8l23508,22v-4,,-8,-3,-8,-8c23500,10,23504,6,23508,6xm23540,6r,c23544,6,23548,10,23548,14v,5,-4,8,-8,8l23540,22v-4,,-8,-3,-8,-8c23532,10,23536,6,23540,6xm23572,6r,c23576,6,23580,10,23580,14v,5,-4,8,-8,8l23572,22v-4,,-8,-3,-8,-8c23564,10,23568,6,23572,6xm23604,6r,c23608,6,23612,10,23612,14v,5,-4,8,-8,8l23604,22v-4,,-8,-3,-8,-8c23596,10,23600,6,23604,6xm23636,6r,c23640,6,23644,10,23644,14v,5,-4,8,-8,8l23636,22v-4,,-8,-3,-8,-8c23628,10,23632,6,23636,6xm23668,6r,c23673,6,23676,10,23676,14v,5,-3,8,-8,8l23668,22v-4,,-8,-3,-8,-8c23660,10,23664,6,23668,6xm23700,6r,c23705,6,23708,10,23708,14v,5,-3,8,-8,8l23700,22v-4,,-8,-3,-8,-8c23692,10,23696,6,23700,6xm23732,6r,c23737,6,23740,10,23740,14v,5,-3,8,-8,8l23732,22v-4,,-8,-3,-8,-8c23724,10,23728,6,23732,6xm23764,6r,c23769,6,23772,10,23772,14v,5,-3,8,-8,8l23764,22v-4,,-8,-3,-8,-8c23756,10,23760,6,23764,6xm23796,6r,c23801,6,23804,10,23804,14v,5,-3,8,-8,8l23796,22v-4,,-8,-3,-8,-8c23788,10,23792,6,23796,6xm23828,6r,c23833,6,23836,10,23836,14v,5,-3,8,-8,8l23828,22v-4,,-8,-3,-8,-8c23820,10,23824,6,23828,6xm23860,6r,c23865,6,23868,10,23868,14v,5,-3,8,-8,8l23860,22v-4,,-8,-3,-8,-8c23852,10,23856,6,23860,6xm23892,6r,c23897,6,23900,10,23900,14v,5,-3,8,-8,8l23892,22v-4,,-8,-3,-8,-8c23884,10,23888,6,23892,6xm23924,6r,c23929,6,23932,10,23932,14v,5,-3,8,-8,8l23924,22v-4,,-8,-3,-8,-8c23916,10,23920,6,23924,6xm23956,6r,c23961,6,23964,10,23964,14v,5,-3,8,-8,8l23956,22v-4,,-8,-3,-8,-8c23948,10,23952,6,23956,6xm23988,6r,c23993,6,23996,10,23996,14v,5,-3,8,-8,8l23988,22v-4,,-8,-3,-8,-8c23980,10,23984,6,23988,6xm24020,6r,c24025,6,24028,10,24028,14v,5,-3,8,-8,8l24020,22v-4,,-8,-3,-8,-8c24012,10,24016,6,24020,6xm24052,6r,c24057,6,24060,10,24060,14v,5,-3,8,-8,8l24052,22v-4,,-8,-3,-8,-8c24044,10,24048,6,24052,6xm24084,6r,c24089,6,24092,10,24092,14v,5,-3,8,-8,8l24084,22v-4,,-8,-3,-8,-8c24076,10,24080,6,24084,6xm24116,6r,c24121,6,24124,10,24124,14v,5,-3,8,-8,8l24116,22v-4,,-8,-3,-8,-8c24108,10,24112,6,24116,6xm24148,6r,c24153,6,24156,10,24156,14v,5,-3,8,-8,8l24148,22v-4,,-8,-3,-8,-8c24140,10,24144,6,24148,6xm24180,6r,c24185,6,24188,10,24188,14v,5,-3,8,-8,8l24180,22v-4,,-8,-3,-8,-8c24172,10,24176,6,24180,6xm24212,6r,c24217,6,24220,10,24220,14v,5,-3,8,-8,8l24212,22v-4,,-8,-3,-8,-8c24204,10,24208,6,24212,6xm24244,6r,c24249,6,24252,10,24252,14v,5,-3,8,-8,8l24244,22v-4,,-8,-3,-8,-8c24236,10,24240,6,24244,6xm24276,6r,c24281,6,24284,10,24284,14v,5,-3,8,-8,8l24276,22v-4,,-8,-3,-8,-8c24268,10,24272,6,24276,6xm24308,6r,c24313,6,24316,10,24316,14v,5,-3,8,-8,8l24308,22v-4,,-8,-3,-8,-8c24300,10,24304,6,24308,6xm24340,6r1,c24345,6,24349,10,24349,14v,5,-4,8,-8,8l24340,22v-4,,-8,-3,-8,-8c24332,10,24336,6,24340,6xm24373,6r,c24377,6,24381,10,24381,14v,5,-4,8,-8,8l24373,22v-5,,-8,-3,-8,-8c24365,10,24368,6,24373,6xm24405,6r,c24409,6,24413,10,24413,14v,5,-4,8,-8,8l24405,22v-5,,-8,-3,-8,-8c24397,10,24400,6,24405,6xm24437,6r,c24441,6,24445,10,24445,14v,5,-4,8,-8,8l24437,22v-5,,-8,-3,-8,-8c24429,10,24432,6,24437,6xm24469,6r,c24473,6,24477,10,24477,14v,5,-4,8,-8,8l24469,22v-5,,-8,-3,-8,-8c24461,10,24464,6,24469,6xm24501,6r,c24505,6,24509,10,24509,14v,5,-4,8,-8,8l24501,22v-5,,-8,-3,-8,-8c24493,10,24496,6,24501,6xm24533,6r,c24537,6,24541,10,24541,14v,5,-4,8,-8,8l24533,22v-5,,-8,-3,-8,-8c24525,10,24528,6,24533,6xm24565,6r,c24569,6,24573,10,24573,14v,5,-4,8,-8,8l24565,22v-5,,-8,-3,-8,-8c24557,10,24560,6,24565,6xm24597,6r,c24601,6,24605,10,24605,14v,5,-4,8,-8,8l24597,22v-5,,-8,-3,-8,-8c24589,10,24592,6,24597,6xe" fillcolor="black" strokeweight=".1pt">
                  <v:stroke joinstyle="bevel"/>
                  <v:path arrowok="t" o:connecttype="custom" o:connectlocs="36025,0;71316,0;107341,924;141988,1847;177278,1847;211833,924;247858,0;286089,115;321471,115;357497,1039;392052,1963;427342,1963;461897,1039;497922,115;536245,115;571535,115;607560,1155;642115,2078;677406,2078;712052,1155;748078,231;786309,231;821599,231;857624,1155;892271,2078;927561,2078;962116,1270;998142,346;1036373,346;1071755,346;1107780,1270;1142335,2194;1177625,2194;1212180,1270;1248297,346;1286528,462;1321818,462;1357844,1385;1392399,2309;1427781,2309;1462336,1385;1498361,462;1536592,462;1571882,462;1608000,1501;1642554,2425;1677845,2425;1712400,1501;1748425,577;1786748,577;1822038,577;1858063,1501;1892618,2425;1928000,2425;1962555,1616;1998581,693;2036812,693;2072102,693;2108219,1616;2142774,2540;2178064,2540;2212619,1616;2248736,693" o:connectangles="0,0,0,0,0,0,0,0,0,0,0,0,0,0,0,0,0,0,0,0,0,0,0,0,0,0,0,0,0,0,0,0,0,0,0,0,0,0,0,0,0,0,0,0,0,0,0,0,0,0,0,0,0,0,0,0,0,0,0,0,0,0,0"/>
                  <o:lock v:ext="edit" verticies="t"/>
                </v:shape>
                <v:shape id="Freeform 1211" o:spid="_x0000_s1033" style="position:absolute;left:2463;top:12096;width:22613;height:26;visibility:visible;mso-wrap-style:square;v-text-anchor:top" coordsize="246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" path="m8,r,c12,,16,3,16,8v,4,-4,8,-8,8l8,16c3,16,,12,,8,,3,3,,8,xm40,r,c44,,48,3,48,8v,4,-4,8,-8,8l40,16v-5,,-8,-4,-8,-8c32,3,35,,40,xm72,r,c76,,80,3,80,8v,4,-4,8,-8,8l72,16v-5,,-8,-4,-8,-8c64,3,67,,72,xm104,r,c108,,112,3,112,8v,4,-4,8,-8,8l104,16v-5,,-8,-4,-8,-8c96,3,99,,104,xm136,r,c140,,144,3,144,8v,4,-4,8,-8,8l136,16v-5,,-8,-4,-8,-8c128,3,131,,136,xm168,r,c172,,176,3,176,8v,4,-4,8,-8,8l168,16v-5,,-8,-4,-8,-8c160,3,163,,168,xm200,r,c204,,208,3,208,8v,4,-4,8,-8,8l200,16v-5,,-8,-4,-8,-8c192,3,195,,200,xm232,r,c236,,240,3,240,8v,4,-4,8,-8,8l232,16v-5,,-8,-4,-8,-8c224,3,227,,232,xm264,r,c268,,272,3,272,8v,4,-4,8,-8,8l264,16v-4,,-8,-4,-8,-8c256,3,260,,264,xm296,r,c300,,304,3,304,8v,4,-4,8,-8,8l296,16v-4,,-8,-4,-8,-8c288,3,292,,296,xm328,r,c332,,336,3,336,8v,4,-4,8,-8,8l328,16v-4,,-8,-4,-8,-8c320,3,324,,328,xm360,r,c364,,368,3,368,8v,4,-4,8,-8,8l360,16v-4,,-8,-4,-8,-8c352,3,356,,360,xm392,r,c396,,400,3,400,8v,4,-4,8,-8,8l392,16v-4,,-8,-4,-8,-8c384,3,388,,392,xm424,r,c428,,432,3,432,8v,4,-4,8,-8,8l424,16v-4,,-8,-4,-8,-8c416,3,420,,424,xm456,r,c460,,464,3,464,8v,4,-4,8,-8,8l456,16v-4,,-8,-4,-8,-8c448,3,452,,456,xm488,r,c492,,496,4,496,8v,4,-4,8,-8,8l488,16v-4,,-8,-4,-8,-8c480,4,484,,488,xm520,r,c524,,528,4,528,8v,4,-4,8,-8,8l520,16v-4,,-8,-4,-8,-8c512,4,516,,520,xm552,r,c557,,560,4,560,8v,4,-3,8,-8,8l552,16v-4,,-8,-4,-8,-8c544,4,548,,552,xm584,r,c589,,592,4,592,8v,4,-3,8,-8,8l584,16v-4,,-8,-4,-8,-8c576,4,580,,584,xm616,r,c621,,624,4,624,8v,4,-3,8,-8,8l616,16v-4,,-8,-4,-8,-8c608,4,612,,616,xm648,r,c653,,656,4,656,8v,4,-3,8,-8,8l648,16v-4,,-8,-4,-8,-8c640,4,644,,648,xm680,r,c685,,688,4,688,8v,4,-3,8,-8,8l680,16v-4,,-8,-4,-8,-8c672,4,676,,680,xm712,r,c717,,720,4,720,8v,4,-3,8,-8,8l712,16v-4,,-8,-4,-8,-8c704,4,708,,712,xm744,r,c749,,752,4,752,8v,4,-3,8,-8,8l744,16v-4,,-8,-4,-8,-8c736,4,740,,744,xm776,r,c781,,784,4,784,8v,4,-3,8,-8,8l776,16v-4,,-8,-4,-8,-8c768,4,772,,776,xm808,r,c813,,816,4,816,8v,4,-3,8,-8,8l808,16v-4,,-8,-4,-8,-8c800,4,804,,808,xm840,r,c845,,848,4,848,8v,4,-3,8,-8,8l840,16v-4,,-8,-4,-8,-8c832,4,836,,840,xm872,r,c877,,880,4,880,8v,4,-3,8,-8,8l872,16v-4,,-8,-4,-8,-8c864,4,868,,872,xm904,r,c909,,912,4,912,8v,4,-3,8,-8,8l904,16v-4,,-8,-4,-8,-8c896,4,900,,904,xm936,r,c941,,944,4,944,8v,4,-3,8,-8,8l936,16v-4,,-8,-4,-8,-8c928,4,932,,936,xm968,r,c973,,976,4,976,8v,4,-3,8,-8,8l968,16v-4,,-8,-4,-8,-8c960,4,964,,968,xm1000,r,c1005,,1008,4,1008,8v,4,-3,8,-8,8l1000,16v-4,,-8,-4,-8,-8c992,4,996,,1000,xm1032,r,c1037,,1040,4,1040,8v,4,-3,8,-8,8l1032,16v-4,,-8,-4,-8,-8c1024,4,1028,,1032,xm1064,r,c1069,,1072,4,1072,8v,4,-3,8,-8,8l1064,16v-4,,-8,-4,-8,-8c1056,4,1060,,1064,xm1096,r,c1101,,1104,4,1104,8v,4,-3,8,-8,8l1096,16v-4,,-8,-4,-8,-8c1088,4,1092,,1096,xm1128,r,c1133,,1136,4,1136,8v,4,-3,8,-8,8l1128,16v-4,,-8,-4,-8,-8c1120,4,1124,,1128,xm1160,r,c1165,,1168,4,1168,8v,5,-3,8,-8,8l1160,16v-4,,-8,-3,-8,-8c1152,4,1156,,1160,xm1192,r,c1197,,1200,4,1200,8v,5,-3,8,-8,8l1192,16v-4,,-8,-3,-8,-8c1184,4,1188,,1192,xm1224,r,c1229,,1232,4,1232,8v,5,-3,8,-8,8l1224,16v-4,,-8,-3,-8,-8c1216,4,1220,,1224,xm1256,r,c1261,,1264,4,1264,8v,5,-3,8,-8,8l1256,16v-4,,-8,-3,-8,-8c1248,4,1252,,1256,xm1288,r,c1293,,1296,4,1296,8v,5,-3,8,-8,8l1288,16v-4,,-8,-3,-8,-8c1280,4,1284,,1288,xm1320,r,c1325,,1328,4,1328,8v,5,-3,8,-8,8l1320,16v-4,,-8,-3,-8,-8c1312,4,1316,,1320,xm1352,r,c1357,,1360,4,1360,8v,5,-3,8,-8,8l1352,16v-4,,-8,-3,-8,-8c1344,4,1348,,1352,xm1384,r1,c1389,,1393,4,1393,8v,5,-4,8,-8,8l1384,16v-4,,-8,-3,-8,-8c1376,4,1380,,1384,xm1417,r,c1421,,1425,4,1425,8v,5,-4,8,-8,8l1417,16v-5,,-9,-3,-9,-8c1408,4,1412,,1417,xm1449,r,c1453,,1457,4,1457,8v,5,-4,8,-8,8l1449,16v-5,,-8,-3,-8,-8c1441,4,1444,,1449,xm1481,r,c1485,,1489,4,1489,8v,5,-4,8,-8,8l1481,16v-5,,-8,-3,-8,-8c1473,4,1476,,1481,xm1513,r,c1517,,1521,4,1521,8v,5,-4,8,-8,8l1513,16v-5,,-8,-3,-8,-8c1505,4,1508,,1513,xm1545,r,c1549,,1553,4,1553,8v,5,-4,8,-8,8l1545,16v-5,,-8,-3,-8,-8c1537,4,1540,,1545,xm1577,r,c1581,,1585,4,1585,8v,5,-4,8,-8,8l1577,16v-5,,-8,-3,-8,-8c1569,4,1572,,1577,xm1609,r,c1613,,1617,4,1617,8v,5,-4,8,-8,8l1609,16v-5,,-8,-3,-8,-8c1601,4,1604,,1609,xm1641,r,c1645,,1649,4,1649,8v,5,-4,8,-8,8l1641,16v-5,,-8,-3,-8,-8c1633,4,1636,,1641,xm1673,r,c1677,,1681,4,1681,8v,5,-4,8,-8,8l1673,16v-5,,-8,-3,-8,-8c1665,4,1668,,1673,xm1705,r,c1709,,1713,4,1713,8v,5,-4,8,-8,8l1705,16v-5,,-8,-3,-8,-8c1697,4,1700,,1705,xm1737,r,c1741,,1745,4,1745,8v,5,-4,8,-8,8l1737,16v-5,,-8,-3,-8,-8c1729,4,1732,,1737,xm1769,r,c1773,,1777,4,1777,8v,5,-4,8,-8,8l1769,16v-5,,-8,-3,-8,-8c1761,4,1764,,1769,xm1801,r,c1805,,1809,4,1809,8v,5,-4,8,-8,8l1801,16v-5,,-8,-3,-8,-8c1793,4,1796,,1801,xm1833,r,c1837,,1841,4,1841,8v,5,-4,8,-8,8l1833,16v-5,,-8,-3,-8,-8c1825,4,1828,,1833,xm1865,r,c1869,,1873,4,1873,8v,5,-4,8,-8,8l1865,16v-5,,-8,-3,-8,-8c1857,4,1860,,1865,xm1897,r,c1901,,1905,4,1905,8v,5,-4,8,-8,8l1897,16v-5,,-8,-3,-8,-8c1889,4,1892,,1897,xm1929,r,c1933,,1937,4,1937,8v,5,-4,8,-8,8l1929,16v-5,,-8,-3,-8,-8c1921,4,1924,,1929,xm1961,r,c1965,,1969,4,1969,8v,5,-4,8,-8,8l1961,16v-5,,-8,-3,-8,-8c1953,4,1956,,1961,xm1993,r,c1997,,2001,4,2001,8v,5,-4,8,-8,8l1993,16v-5,,-8,-3,-8,-8c1985,4,1988,,1993,xm2025,r,c2029,,2033,4,2033,8v,5,-4,8,-8,8l2025,16v-5,,-8,-3,-8,-8c2017,4,2020,,2025,xm2057,r,c2061,,2065,4,2065,8v,5,-4,8,-8,8l2057,16v-5,,-8,-3,-8,-8c2049,4,2052,,2057,xm2089,r,c2093,,2097,4,2097,8v,5,-4,8,-8,8l2089,16v-5,,-8,-3,-8,-8c2081,4,2084,,2089,xm2121,r,c2125,,2129,4,2129,8v,5,-4,8,-8,8l2121,16v-5,,-8,-3,-8,-8c2113,4,2116,,2121,xm2153,r,c2157,,2161,4,2161,8v,5,-4,8,-8,8l2153,16v-5,,-8,-3,-8,-8c2145,4,2148,,2153,xm2185,r,c2189,,2193,4,2193,8v,5,-4,8,-8,8l2185,16v-5,,-8,-3,-8,-8c2177,4,2180,,2185,xm2217,r,c2221,,2225,4,2225,8v,5,-4,8,-8,8l2217,16v-5,,-8,-3,-8,-8c2209,4,2212,,2217,xm2249,r,c2253,,2257,4,2257,8v,5,-4,8,-8,8l2249,16v-5,,-8,-3,-8,-8c2241,4,2244,,2249,xm2281,r,c2285,,2289,4,2289,8v,5,-4,8,-8,8l2281,16v-4,,-8,-3,-8,-8c2273,4,2277,,2281,xm2313,r,c2317,,2321,4,2321,8v,5,-4,8,-8,8l2313,16v-4,,-8,-3,-8,-8c2305,4,2309,,2313,xm2345,r,c2349,,2353,4,2353,8v,5,-4,8,-8,8l2345,16v-4,,-8,-3,-8,-8c2337,4,2341,,2345,xm2377,r,c2381,,2385,4,2385,8v,5,-4,8,-8,8l2377,16v-4,,-8,-3,-8,-8c2369,4,2373,,2377,xm2409,r,c2413,,2417,4,2417,8v,5,-4,8,-8,8l2409,16v-4,,-8,-3,-8,-8c2401,4,2405,,2409,xm2441,r,c2445,,2449,4,2449,8v,5,-4,8,-8,8l2441,16v-4,,-8,-3,-8,-8c2433,4,2437,,2441,xm2473,r,c2477,,2481,4,2481,8v,5,-4,8,-8,8l2473,16v-4,,-8,-3,-8,-8c2465,4,2469,,2473,xm2505,r,c2509,,2513,4,2513,8v,5,-4,8,-8,8l2505,16v-4,,-8,-3,-8,-8c2497,4,2501,,2505,xm2537,r,c2541,,2545,4,2545,8v,5,-4,8,-8,8l2537,16v-4,,-8,-3,-8,-8c2529,4,2533,,2537,xm2569,r,c2573,,2577,4,2577,8v,5,-4,8,-8,8l2569,16v-4,,-8,-3,-8,-8c2561,4,2565,,2569,xm2601,r,c2606,,2609,4,2609,8v,5,-3,8,-8,8l2601,16v-4,,-8,-3,-8,-8c2593,4,2597,,2601,xm2633,r,c2638,,2641,4,2641,8v,5,-3,8,-8,8l2633,16v-4,,-8,-3,-8,-8c2625,4,2629,,2633,xm2665,r,c2670,,2673,4,2673,8v,5,-3,8,-8,8l2665,16v-4,,-8,-3,-8,-8c2657,4,2661,,2665,xm2697,r,c2702,,2705,4,2705,8v,5,-3,8,-8,8l2697,16v-4,,-8,-3,-8,-8c2689,4,2693,,2697,xm2729,r,c2734,,2737,4,2737,8v,5,-3,8,-8,8l2729,16v-4,,-8,-3,-8,-8c2721,4,2725,,2729,xm2761,r,c2766,,2769,4,2769,8v,5,-3,8,-8,8l2761,16v-4,,-8,-3,-8,-8c2753,4,2757,,2761,xm2793,r,c2798,,2801,4,2801,8v,5,-3,8,-8,8l2793,16v-4,,-8,-3,-8,-8c2785,4,2789,,2793,xm2825,r,c2830,,2833,4,2833,8v,5,-3,8,-8,8l2825,16v-4,,-8,-3,-8,-8c2817,4,2821,,2825,xm2857,r,c2862,,2865,4,2865,8v,5,-3,8,-8,8l2857,16v-4,,-8,-3,-8,-8c2849,4,2853,,2857,xm2889,1r,c2894,1,2897,4,2897,9v,4,-3,8,-8,8l2889,17v-4,,-8,-4,-8,-8c2881,4,2885,1,2889,1xm2921,1r,c2926,1,2929,4,2929,9v,4,-3,8,-8,8l2921,17v-4,,-8,-4,-8,-8c2913,4,2917,1,2921,1xm2953,1r,c2958,1,2961,4,2961,9v,4,-3,8,-8,8l2953,17v-4,,-8,-4,-8,-8c2945,4,2949,1,2953,1xm2985,1r,c2990,1,2993,4,2993,9v,4,-3,8,-8,8l2985,17v-4,,-8,-4,-8,-8c2977,4,2981,1,2985,1xm3017,1r,c3022,1,3025,4,3025,9v,4,-3,8,-8,8l3017,17v-4,,-8,-4,-8,-8c3009,4,3013,1,3017,1xm3049,1r,c3054,1,3057,4,3057,9v,4,-3,8,-8,8l3049,17v-4,,-8,-4,-8,-8c3041,4,3045,1,3049,1xm3081,1r,c3086,1,3089,4,3089,9v,4,-3,8,-8,8l3081,17v-4,,-8,-4,-8,-8c3073,4,3077,1,3081,1xm3113,1r,c3118,1,3121,4,3121,9v,4,-3,8,-8,8l3113,17v-4,,-8,-4,-8,-8c3105,4,3109,1,3113,1xm3145,1r,c3150,1,3153,4,3153,9v,4,-3,8,-8,8l3145,17v-4,,-8,-4,-8,-8c3137,4,3141,1,3145,1xm3177,1r,c3182,1,3185,4,3185,9v,4,-3,8,-8,8l3177,17v-4,,-8,-4,-8,-8c3169,4,3173,1,3177,1xm3209,1r,c3214,1,3217,4,3217,9v,4,-3,8,-8,8l3209,17v-4,,-8,-4,-8,-8c3201,4,3205,1,3209,1xm3241,1r,c3246,1,3249,4,3249,9v,4,-3,8,-8,8l3241,17v-4,,-8,-4,-8,-8c3233,4,3237,1,3241,1xm3273,1r,c3278,1,3281,4,3281,9v,4,-3,8,-8,8l3273,17v-4,,-8,-4,-8,-8c3265,4,3269,1,3273,1xm3305,1r,c3310,1,3313,4,3313,9v,4,-3,8,-8,8l3305,17v-4,,-8,-4,-8,-8c3297,4,3301,1,3305,1xm3337,1r,c3342,1,3345,4,3345,9v,4,-3,8,-8,8l3337,17v-4,,-8,-4,-8,-8c3329,4,3333,1,3337,1xm3369,1r,c3374,1,3377,4,3377,9v,4,-3,8,-8,8l3369,17v-4,,-8,-4,-8,-8c3361,4,3365,1,3369,1xm3401,1r,c3406,1,3409,4,3409,9v,4,-3,8,-8,8l3401,17v-4,,-8,-4,-8,-8c3393,4,3397,1,3401,1xm3433,1r1,c3438,1,3442,4,3442,9v,4,-4,8,-8,8l3433,17v-4,,-8,-4,-8,-8c3425,4,3429,1,3433,1xm3466,1r,c3470,1,3474,4,3474,9v,4,-4,8,-8,8l3466,17v-5,,-9,-4,-9,-8c3457,4,3461,1,3466,1xm3498,1r,c3502,1,3506,4,3506,9v,4,-4,8,-8,8l3498,17v-5,,-8,-4,-8,-8c3490,4,3493,1,3498,1xm3530,1r,c3534,1,3538,4,3538,9v,4,-4,8,-8,8l3530,17v-5,,-8,-4,-8,-8c3522,4,3525,1,3530,1xm3562,1r,c3566,1,3570,4,3570,9v,4,-4,8,-8,8l3562,17v-5,,-8,-4,-8,-8c3554,4,3557,1,3562,1xm3594,1r,c3598,1,3602,4,3602,9v,4,-4,8,-8,8l3594,17v-5,,-8,-4,-8,-8c3586,4,3589,1,3594,1xm3626,1r,c3630,1,3634,4,3634,9v,4,-4,8,-8,8l3626,17v-5,,-8,-4,-8,-8c3618,4,3621,1,3626,1xm3658,1r,c3662,1,3666,4,3666,9v,4,-4,8,-8,8l3658,17v-5,,-8,-4,-8,-8c3650,4,3653,1,3658,1xm3690,1r,c3694,1,3698,4,3698,9v,4,-4,8,-8,8l3690,17v-5,,-8,-4,-8,-8c3682,4,3685,1,3690,1xm3722,1r,c3726,1,3730,4,3730,9v,4,-4,8,-8,8l3722,17v-5,,-8,-4,-8,-8c3714,4,3717,1,3722,1xm3754,1r,c3758,1,3762,4,3762,9v,4,-4,8,-8,8l3754,17v-5,,-8,-4,-8,-8c3746,4,3749,1,3754,1xm3786,1r,c3790,1,3794,4,3794,9v,4,-4,8,-8,8l3786,17v-5,,-8,-4,-8,-8c3778,4,3781,1,3786,1xm3818,1r,c3822,1,3826,4,3826,9v,4,-4,8,-8,8l3818,17v-5,,-8,-4,-8,-8c3810,4,3813,1,3818,1xm3850,1r,c3854,1,3858,4,3858,9v,4,-4,8,-8,8l3850,17v-5,,-8,-4,-8,-8c3842,4,3845,1,3850,1xm3882,1r,c3886,1,3890,4,3890,9v,4,-4,8,-8,8l3882,17v-5,,-8,-4,-8,-8c3874,4,3877,1,3882,1xm3914,1r,c3918,1,3922,4,3922,9v,4,-4,8,-8,8l3914,17v-5,,-8,-4,-8,-8c3906,4,3909,1,3914,1xm3946,1r,c3950,1,3954,4,3954,9v,4,-4,8,-8,8l3946,17v-5,,-8,-4,-8,-8c3938,4,3941,1,3946,1xm3978,1r,c3982,1,3986,4,3986,9v,4,-4,8,-8,8l3978,17v-5,,-8,-4,-8,-8c3970,4,3973,1,3978,1xm4010,1r,c4014,1,4018,4,4018,9v,4,-4,8,-8,8l4010,17v-5,,-8,-4,-8,-8c4002,4,4005,1,4010,1xm4042,1r,c4046,1,4050,4,4050,9v,4,-4,8,-8,8l4042,17v-5,,-8,-4,-8,-8c4034,4,4037,1,4042,1xm4074,1r,c4078,1,4082,4,4082,9v,4,-4,8,-8,8l4074,17v-5,,-8,-4,-8,-8c4066,4,4069,1,4074,1xm4106,1r,c4110,1,4114,4,4114,9v,4,-4,8,-8,8l4106,17v-5,,-8,-4,-8,-8c4098,4,4101,1,4106,1xm4138,1r,c4142,1,4146,4,4146,9v,4,-4,8,-8,8l4138,17v-5,,-8,-4,-8,-8c4130,4,4133,1,4138,1xm4170,1r,c4174,1,4178,4,4178,9v,4,-4,8,-8,8l4170,17v-5,,-8,-4,-8,-8c4162,4,4165,1,4170,1xm4202,1r,c4206,1,4210,4,4210,9v,4,-4,8,-8,8l4202,17v-5,,-8,-4,-8,-8c4194,4,4197,1,4202,1xm4234,1r,c4238,1,4242,4,4242,9v,4,-4,8,-8,8l4234,17v-5,,-8,-4,-8,-8c4226,4,4229,1,4234,1xm4266,1r,c4270,1,4274,4,4274,9v,4,-4,8,-8,8l4266,17v-5,,-8,-4,-8,-8c4258,4,4261,1,4266,1xm4298,1r,c4302,1,4306,4,4306,9v,4,-4,8,-8,8l4298,17v-5,,-8,-4,-8,-8c4290,4,4293,1,4298,1xm4330,1r,c4334,1,4338,4,4338,9v,4,-4,8,-8,8l4330,17v-4,,-8,-4,-8,-8c4322,4,4326,1,4330,1xm4362,1r,c4366,1,4370,4,4370,9v,4,-4,8,-8,8l4362,17v-4,,-8,-4,-8,-8c4354,4,4358,1,4362,1xm4394,1r,c4398,1,4402,4,4402,9v,4,-4,8,-8,8l4394,17v-4,,-8,-4,-8,-8c4386,4,4390,1,4394,1xm4426,1r,c4430,1,4434,5,4434,9v,4,-4,8,-8,8l4426,17v-4,,-8,-4,-8,-8c4418,5,4422,1,4426,1xm4458,1r,c4462,1,4466,5,4466,9v,4,-4,8,-8,8l4458,17v-4,,-8,-4,-8,-8c4450,5,4454,1,4458,1xm4490,1r,c4494,1,4498,5,4498,9v,4,-4,8,-8,8l4490,17v-4,,-8,-4,-8,-8c4482,5,4486,1,4490,1xm4522,1r,c4526,1,4530,5,4530,9v,4,-4,8,-8,8l4522,17v-4,,-8,-4,-8,-8c4514,5,4518,1,4522,1xm4554,1r,c4558,1,4562,5,4562,9v,4,-4,8,-8,8l4554,17v-4,,-8,-4,-8,-8c4546,5,4550,1,4554,1xm4586,1r,c4590,1,4594,5,4594,9v,4,-4,8,-8,8l4586,17v-4,,-8,-4,-8,-8c4578,5,4582,1,4586,1xm4618,1r,c4622,1,4626,5,4626,9v,4,-4,8,-8,8l4618,17v-4,,-8,-4,-8,-8c4610,5,4614,1,4618,1xm4650,1r,c4655,1,4658,5,4658,9v,4,-3,8,-8,8l4650,17v-4,,-8,-4,-8,-8c4642,5,4646,1,4650,1xm4682,1r,c4687,1,4690,5,4690,9v,4,-3,8,-8,8l4682,17v-4,,-8,-4,-8,-8c4674,5,4678,1,4682,1xm4714,1r,c4719,1,4722,5,4722,9v,4,-3,8,-8,8l4714,17v-4,,-8,-4,-8,-8c4706,5,4710,1,4714,1xm4746,1r,c4751,1,4754,5,4754,9v,4,-3,8,-8,8l4746,17v-4,,-8,-4,-8,-8c4738,5,4742,1,4746,1xm4778,1r,c4783,1,4786,5,4786,9v,4,-3,8,-8,8l4778,17v-4,,-8,-4,-8,-8c4770,5,4774,1,4778,1xm4810,1r,c4815,1,4818,5,4818,9v,4,-3,8,-8,8l4810,17v-4,,-8,-4,-8,-8c4802,5,4806,1,4810,1xm4842,1r,c4847,1,4850,5,4850,9v,4,-3,8,-8,8l4842,17v-4,,-8,-4,-8,-8c4834,5,4838,1,4842,1xm4874,1r,c4879,1,4882,5,4882,9v,4,-3,8,-8,8l4874,17v-4,,-8,-4,-8,-8c4866,5,4870,1,4874,1xm4906,1r,c4911,1,4914,5,4914,9v,4,-3,8,-8,8l4906,17v-4,,-8,-4,-8,-8c4898,5,4902,1,4906,1xm4938,1r,c4943,1,4946,5,4946,9v,4,-3,8,-8,8l4938,17v-4,,-8,-4,-8,-8c4930,5,4934,1,4938,1xm4970,1r,c4975,1,4978,5,4978,9v,4,-3,8,-8,8l4970,17v-4,,-8,-4,-8,-8c4962,5,4966,1,4970,1xm5002,1r,c5007,1,5010,5,5010,9v,5,-3,8,-8,8l5002,17v-4,,-8,-3,-8,-8c4994,5,4998,1,5002,1xm5034,1r,c5039,1,5042,5,5042,9v,5,-3,8,-8,8l5034,17v-4,,-8,-3,-8,-8c5026,5,5030,1,5034,1xm5066,1r,c5071,1,5074,5,5074,9v,5,-3,8,-8,8l5066,17v-4,,-8,-3,-8,-8c5058,5,5062,1,5066,1xm5098,1r,c5103,1,5106,5,5106,9v,5,-3,8,-8,8l5098,17v-4,,-8,-3,-8,-8c5090,5,5094,1,5098,1xm5130,1r,c5135,1,5138,5,5138,9v,5,-3,8,-8,8l5130,17v-4,,-8,-3,-8,-8c5122,5,5126,1,5130,1xm5162,1r,c5167,1,5170,5,5170,9v,5,-3,8,-8,8l5162,17v-4,,-8,-3,-8,-8c5154,5,5158,1,5162,1xm5194,1r,c5199,1,5202,5,5202,9v,5,-3,8,-8,8l5194,17v-4,,-8,-3,-8,-8c5186,5,5190,1,5194,1xm5226,1r,c5231,1,5234,5,5234,9v,5,-3,8,-8,8l5226,17v-4,,-8,-3,-8,-8c5218,5,5222,1,5226,1xm5258,1r,c5263,1,5266,5,5266,9v,5,-3,8,-8,8l5258,17v-4,,-8,-3,-8,-8c5250,5,5254,1,5258,1xm5290,1r,c5295,1,5298,5,5298,9v,5,-3,8,-8,8l5290,17v-4,,-8,-3,-8,-8c5282,5,5286,1,5290,1xm5322,1r,c5327,1,5330,5,5330,9v,5,-3,8,-8,8l5322,17v-4,,-8,-3,-8,-8c5314,5,5318,1,5322,1xm5354,1r,c5359,1,5362,5,5362,9v,5,-3,8,-8,8l5354,17v-4,,-8,-3,-8,-8c5346,5,5350,1,5354,1xm5386,1r,c5391,1,5394,5,5394,9v,5,-3,8,-8,8l5386,17v-4,,-8,-3,-8,-8c5378,5,5382,1,5386,1xm5418,1r,c5423,1,5426,5,5426,9v,5,-3,8,-8,8l5418,17v-4,,-8,-3,-8,-8c5410,5,5414,1,5418,1xm5450,1r,c5455,1,5458,5,5458,9v,5,-3,8,-8,8l5450,17v-4,,-8,-3,-8,-8c5442,5,5446,1,5450,1xm5482,1r1,c5487,1,5491,5,5491,9v,5,-4,8,-8,8l5482,17v-4,,-8,-3,-8,-8c5474,5,5478,1,5482,1xm5515,1r,c5519,1,5523,5,5523,9v,5,-4,8,-8,8l5515,17v-5,,-8,-3,-8,-8c5507,5,5510,1,5515,1xm5547,1r,c5551,1,5555,5,5555,9v,5,-4,8,-8,8l5547,17v-5,,-8,-3,-8,-8c5539,5,5542,1,5547,1xm5579,1r,c5583,1,5587,5,5587,9v,5,-4,8,-8,8l5579,17v-5,,-8,-3,-8,-8c5571,5,5574,1,5579,1xm5611,1r,c5615,1,5619,5,5619,9v,5,-4,8,-8,8l5611,17v-5,,-8,-3,-8,-8c5603,5,5606,1,5611,1xm5643,1r,c5647,1,5651,5,5651,9v,5,-4,8,-8,8l5643,17v-5,,-8,-3,-8,-8c5635,5,5638,1,5643,1xm5675,1r,c5679,1,5683,5,5683,9v,5,-4,8,-8,8l5675,17v-5,,-8,-3,-8,-8c5667,5,5670,1,5675,1xm5707,1r,c5711,1,5715,5,5715,9v,5,-4,8,-8,8l5707,17v-5,,-8,-3,-8,-8c5699,5,5702,1,5707,1xm5739,1r,c5743,1,5747,5,5747,9v,5,-4,8,-8,8l5739,17v-5,,-8,-3,-8,-8c5731,5,5734,1,5739,1xm5771,1r,c5775,1,5779,5,5779,9v,5,-4,8,-8,8l5771,17v-5,,-8,-3,-8,-8c5763,5,5766,1,5771,1xm5803,1r,c5807,1,5811,5,5811,9v,5,-4,8,-8,8l5803,17v-5,,-8,-3,-8,-8c5795,5,5798,1,5803,1xm5835,1r,c5839,1,5843,5,5843,9v,5,-4,8,-8,8l5835,17v-5,,-8,-3,-8,-8c5827,5,5830,1,5835,1xm5867,1r,c5871,1,5875,5,5875,9v,5,-4,8,-8,8l5867,17v-5,,-8,-3,-8,-8c5859,5,5862,1,5867,1xm5899,1r,c5903,1,5907,5,5907,9v,5,-4,8,-8,8l5899,17v-5,,-8,-3,-8,-8c5891,5,5894,1,5899,1xm5931,1r,c5935,1,5939,5,5939,9v,5,-4,8,-8,8l5931,17v-5,,-8,-3,-8,-8c5923,5,5926,1,5931,1xm5963,1r,c5967,1,5971,5,5971,9v,5,-4,8,-8,8l5963,17v-5,,-8,-3,-8,-8c5955,5,5958,1,5963,1xm5995,1r,c5999,1,6003,5,6003,9v,5,-4,8,-8,8l5995,17v-5,,-8,-3,-8,-8c5987,5,5990,1,5995,1xm6027,1r,c6031,1,6035,5,6035,9v,5,-4,8,-8,8l6027,17v-5,,-8,-3,-8,-8c6019,5,6022,1,6027,1xm6059,1r,c6063,1,6067,5,6067,9v,5,-4,8,-8,8l6059,17v-5,,-8,-3,-8,-8c6051,5,6054,1,6059,1xm6091,1r,c6095,1,6099,5,6099,9v,5,-4,8,-8,8l6091,17v-5,,-8,-3,-8,-8c6083,5,6086,1,6091,1xm6123,1r,c6127,1,6131,5,6131,9v,5,-4,8,-8,8l6123,17v-5,,-8,-3,-8,-8c6115,5,6118,1,6123,1xm6155,1r,c6159,1,6163,5,6163,9v,5,-4,8,-8,8l6155,17v-5,,-8,-3,-8,-8c6147,5,6150,1,6155,1xm6187,1r,c6191,1,6195,5,6195,9v,5,-4,8,-8,8l6187,17v-5,,-8,-3,-8,-8c6179,5,6182,1,6187,1xm6219,1r,c6223,1,6227,5,6227,9v,5,-4,8,-8,8l6219,17v-5,,-8,-3,-8,-8c6211,5,6214,1,6219,1xm6251,1r,c6255,1,6259,5,6259,9v,5,-4,8,-8,8l6251,17v-5,,-8,-3,-8,-8c6243,5,6246,1,6251,1xm6283,1r,c6287,1,6291,5,6291,9v,5,-4,8,-8,8l6283,17v-5,,-8,-3,-8,-8c6275,5,6278,1,6283,1xm6315,1r,c6319,1,6323,5,6323,9v,5,-4,8,-8,8l6315,17v-5,,-8,-3,-8,-8c6307,5,6310,1,6315,1xm6347,1r,c6351,1,6355,5,6355,9v,5,-4,8,-8,8l6347,17v-5,,-8,-3,-8,-8c6339,5,6342,1,6347,1xm6379,1r,c6383,1,6387,5,6387,9v,5,-4,8,-8,8l6379,17v-4,,-8,-3,-8,-8c6371,5,6375,1,6379,1xm6411,1r,c6415,1,6419,5,6419,9v,5,-4,8,-8,8l6411,17v-4,,-8,-3,-8,-8c6403,5,6407,1,6411,1xm6443,1r,c6447,1,6451,5,6451,9v,5,-4,8,-8,8l6443,17v-4,,-8,-3,-8,-8c6435,5,6439,1,6443,1xm6475,1r,c6479,1,6483,5,6483,9v,5,-4,8,-8,8l6475,17v-4,,-8,-3,-8,-8c6467,5,6471,1,6475,1xm6507,1r,c6511,1,6515,5,6515,9v,5,-4,8,-8,8l6507,17v-4,,-8,-3,-8,-8c6499,5,6503,1,6507,1xm6539,2r,c6543,2,6547,5,6547,10v,4,-4,8,-8,8l6539,18v-4,,-8,-4,-8,-8c6531,5,6535,2,6539,2xm6571,2r,c6575,2,6579,5,6579,10v,4,-4,8,-8,8l6571,18v-4,,-8,-4,-8,-8c6563,5,6567,2,6571,2xm6603,2r,c6607,2,6611,5,6611,10v,4,-4,8,-8,8l6603,18v-4,,-8,-4,-8,-8c6595,5,6599,2,6603,2xm6635,2r,c6639,2,6643,5,6643,10v,4,-4,8,-8,8l6635,18v-4,,-8,-4,-8,-8c6627,5,6631,2,6635,2xm6667,2r,c6672,2,6675,5,6675,10v,4,-3,8,-8,8l6667,18v-4,,-8,-4,-8,-8c6659,5,6663,2,6667,2xm6699,2r,c6704,2,6707,5,6707,10v,4,-3,8,-8,8l6699,18v-4,,-8,-4,-8,-8c6691,5,6695,2,6699,2xm6731,2r,c6736,2,6739,5,6739,10v,4,-3,8,-8,8l6731,18v-4,,-8,-4,-8,-8c6723,5,6727,2,6731,2xm6763,2r,c6768,2,6771,5,6771,10v,4,-3,8,-8,8l6763,18v-4,,-8,-4,-8,-8c6755,5,6759,2,6763,2xm6795,2r,c6800,2,6803,5,6803,10v,4,-3,8,-8,8l6795,18v-4,,-8,-4,-8,-8c6787,5,6791,2,6795,2xm6827,2r,c6832,2,6835,5,6835,10v,4,-3,8,-8,8l6827,18v-4,,-8,-4,-8,-8c6819,5,6823,2,6827,2xm6859,2r,c6864,2,6867,5,6867,10v,4,-3,8,-8,8l6859,18v-4,,-8,-4,-8,-8c6851,5,6855,2,6859,2xm6891,2r,c6896,2,6899,5,6899,10v,4,-3,8,-8,8l6891,18v-4,,-8,-4,-8,-8c6883,5,6887,2,6891,2xm6923,2r,c6928,2,6931,5,6931,10v,4,-3,8,-8,8l6923,18v-4,,-8,-4,-8,-8c6915,5,6919,2,6923,2xm6955,2r,c6960,2,6963,5,6963,10v,4,-3,8,-8,8l6955,18v-4,,-8,-4,-8,-8c6947,5,6951,2,6955,2xm6987,2r,c6992,2,6995,5,6995,10v,4,-3,8,-8,8l6987,18v-4,,-8,-4,-8,-8c6979,5,6983,2,6987,2xm7019,2r,c7024,2,7027,5,7027,10v,4,-3,8,-8,8l7019,18v-4,,-8,-4,-8,-8c7011,5,7015,2,7019,2xm7051,2r,c7056,2,7059,5,7059,10v,4,-3,8,-8,8l7051,18v-4,,-8,-4,-8,-8c7043,5,7047,2,7051,2xm7083,2r,c7088,2,7091,5,7091,10v,4,-3,8,-8,8l7083,18v-4,,-8,-4,-8,-8c7075,5,7079,2,7083,2xm7115,2r,c7120,2,7123,5,7123,10v,4,-3,8,-8,8l7115,18v-4,,-8,-4,-8,-8c7107,5,7111,2,7115,2xm7147,2r,c7152,2,7155,5,7155,10v,4,-3,8,-8,8l7147,18v-4,,-8,-4,-8,-8c7139,5,7143,2,7147,2xm7179,2r,c7184,2,7187,5,7187,10v,4,-3,8,-8,8l7179,18v-4,,-8,-4,-8,-8c7171,5,7175,2,7179,2xm7211,2r,c7216,2,7219,5,7219,10v,4,-3,8,-8,8l7211,18v-4,,-8,-4,-8,-8c7203,5,7207,2,7211,2xm7243,2r,c7248,2,7251,5,7251,10v,4,-3,8,-8,8l7243,18v-4,,-8,-4,-8,-8c7235,5,7239,2,7243,2xm7275,2r,c7280,2,7283,5,7283,10v,4,-3,8,-8,8l7275,18v-4,,-8,-4,-8,-8c7267,5,7271,2,7275,2xm7307,2r,c7312,2,7315,5,7315,10v,4,-3,8,-8,8l7307,18v-4,,-8,-4,-8,-8c7299,5,7303,2,7307,2xm7339,2r,c7344,2,7347,5,7347,10v,4,-3,8,-8,8l7339,18v-4,,-8,-4,-8,-8c7331,5,7335,2,7339,2xm7371,2r,c7376,2,7379,5,7379,10v,4,-3,8,-8,8l7371,18v-4,,-8,-4,-8,-8c7363,5,7367,2,7371,2xm7403,2r,c7408,2,7411,5,7411,10v,4,-3,8,-8,8l7403,18v-4,,-8,-4,-8,-8c7395,5,7399,2,7403,2xm7435,2r,c7440,2,7443,5,7443,10v,4,-3,8,-8,8l7435,18v-4,,-8,-4,-8,-8c7427,5,7431,2,7435,2xm7467,2r,c7472,2,7475,5,7475,10v,4,-3,8,-8,8l7467,18v-4,,-8,-4,-8,-8c7459,5,7463,2,7467,2xm7499,2r,c7504,2,7507,5,7507,10v,4,-3,8,-8,8l7499,18v-4,,-8,-4,-8,-8c7491,5,7495,2,7499,2xm7531,2r1,c7536,2,7540,5,7540,10v,4,-4,8,-8,8l7531,18v-4,,-8,-4,-8,-8c7523,5,7527,2,7531,2xm7564,2r,c7568,2,7572,5,7572,10v,4,-4,8,-8,8l7564,18v-5,,-8,-4,-8,-8c7556,5,7559,2,7564,2xm7596,2r,c7600,2,7604,5,7604,10v,4,-4,8,-8,8l7596,18v-5,,-8,-4,-8,-8c7588,5,7591,2,7596,2xm7628,2r,c7632,2,7636,5,7636,10v,4,-4,8,-8,8l7628,18v-5,,-8,-4,-8,-8c7620,5,7623,2,7628,2xm7660,2r,c7664,2,7668,5,7668,10v,4,-4,8,-8,8l7660,18v-5,,-8,-4,-8,-8c7652,5,7655,2,7660,2xm7692,2r,c7696,2,7700,5,7700,10v,4,-4,8,-8,8l7692,18v-5,,-8,-4,-8,-8c7684,5,7687,2,7692,2xm7724,2r,c7728,2,7732,5,7732,10v,4,-4,8,-8,8l7724,18v-5,,-8,-4,-8,-8c7716,5,7719,2,7724,2xm7756,2r,c7760,2,7764,5,7764,10v,4,-4,8,-8,8l7756,18v-5,,-8,-4,-8,-8c7748,5,7751,2,7756,2xm7788,2r,c7792,2,7796,5,7796,10v,4,-4,8,-8,8l7788,18v-5,,-8,-4,-8,-8c7780,5,7783,2,7788,2xm7820,2r,c7824,2,7828,5,7828,10v,4,-4,8,-8,8l7820,18v-5,,-8,-4,-8,-8c7812,5,7815,2,7820,2xm7852,2r,c7856,2,7860,5,7860,10v,4,-4,8,-8,8l7852,18v-5,,-8,-4,-8,-8c7844,5,7847,2,7852,2xm7884,2r,c7888,2,7892,5,7892,10v,4,-4,8,-8,8l7884,18v-5,,-8,-4,-8,-8c7876,5,7879,2,7884,2xm7916,2r,c7920,2,7924,5,7924,10v,4,-4,8,-8,8l7916,18v-5,,-8,-4,-8,-8c7908,5,7911,2,7916,2xm7948,2r,c7952,2,7956,5,7956,10v,4,-4,8,-8,8l7948,18v-5,,-8,-4,-8,-8c7940,5,7943,2,7948,2xm7980,2r,c7984,2,7988,5,7988,10v,4,-4,8,-8,8l7980,18v-5,,-8,-4,-8,-8c7972,5,7975,2,7980,2xm8012,2r,c8016,2,8020,5,8020,10v,4,-4,8,-8,8l8012,18v-5,,-8,-4,-8,-8c8004,5,8007,2,8012,2xm8044,2r,c8048,2,8052,5,8052,10v,4,-4,8,-8,8l8044,18v-5,,-8,-4,-8,-8c8036,5,8039,2,8044,2xm8076,2r,c8080,2,8084,6,8084,10v,4,-4,8,-8,8l8076,18v-5,,-8,-4,-8,-8c8068,6,8071,2,8076,2xm8108,2r,c8112,2,8116,6,8116,10v,4,-4,8,-8,8l8108,18v-5,,-8,-4,-8,-8c8100,6,8103,2,8108,2xm8140,2r,c8144,2,8148,6,8148,10v,4,-4,8,-8,8l8140,18v-5,,-8,-4,-8,-8c8132,6,8135,2,8140,2xm8172,2r,c8176,2,8180,6,8180,10v,4,-4,8,-8,8l8172,18v-5,,-8,-4,-8,-8c8164,6,8167,2,8172,2xm8204,2r,c8208,2,8212,6,8212,10v,4,-4,8,-8,8l8204,18v-5,,-8,-4,-8,-8c8196,6,8199,2,8204,2xm8236,2r,c8240,2,8244,6,8244,10v,4,-4,8,-8,8l8236,18v-5,,-8,-4,-8,-8c8228,6,8231,2,8236,2xm8268,2r,c8272,2,8276,6,8276,10v,4,-4,8,-8,8l8268,18v-5,,-8,-4,-8,-8c8260,6,8263,2,8268,2xm8300,2r,c8304,2,8308,6,8308,10v,4,-4,8,-8,8l8300,18v-5,,-8,-4,-8,-8c8292,6,8295,2,8300,2xm8332,2r,c8336,2,8340,6,8340,10v,4,-4,8,-8,8l8332,18v-5,,-8,-4,-8,-8c8324,6,8327,2,8332,2xm8364,2r,c8368,2,8372,6,8372,10v,4,-4,8,-8,8l8364,18v-5,,-8,-4,-8,-8c8356,6,8359,2,8364,2xm8396,2r,c8400,2,8404,6,8404,10v,4,-4,8,-8,8l8396,18v-5,,-8,-4,-8,-8c8388,6,8391,2,8396,2xm8428,2r,c8432,2,8436,6,8436,10v,4,-4,8,-8,8l8428,18v-4,,-8,-4,-8,-8c8420,6,8424,2,8428,2xm8460,2r,c8464,2,8468,6,8468,10v,4,-4,8,-8,8l8460,18v-4,,-8,-4,-8,-8c8452,6,8456,2,8460,2xm8492,2r,c8496,2,8500,6,8500,10v,4,-4,8,-8,8l8492,18v-4,,-8,-4,-8,-8c8484,6,8488,2,8492,2xm8524,2r,c8528,2,8532,6,8532,10v,4,-4,8,-8,8l8524,18v-4,,-8,-4,-8,-8c8516,6,8520,2,8524,2xm8556,2r,c8560,2,8564,6,8564,10v,4,-4,8,-8,8l8556,18v-4,,-8,-4,-8,-8c8548,6,8552,2,8556,2xm8588,2r,c8592,2,8596,6,8596,10v,4,-4,8,-8,8l8588,18v-4,,-8,-4,-8,-8c8580,6,8584,2,8588,2xm8620,2r,c8624,2,8628,6,8628,10v,4,-4,8,-8,8l8620,18v-4,,-8,-4,-8,-8c8612,6,8616,2,8620,2xm8652,2r,c8656,2,8660,6,8660,10v,5,-4,8,-8,8l8652,18v-4,,-8,-3,-8,-8c8644,6,8648,2,8652,2xm8684,2r,c8688,2,8692,6,8692,10v,5,-4,8,-8,8l8684,18v-4,,-8,-3,-8,-8c8676,6,8680,2,8684,2xm8716,2r,c8721,2,8724,6,8724,10v,5,-3,8,-8,8l8716,18v-4,,-8,-3,-8,-8c8708,6,8712,2,8716,2xm8748,2r,c8753,2,8756,6,8756,10v,5,-3,8,-8,8l8748,18v-4,,-8,-3,-8,-8c8740,6,8744,2,8748,2xm8780,2r,c8785,2,8788,6,8788,10v,5,-3,8,-8,8l8780,18v-4,,-8,-3,-8,-8c8772,6,8776,2,8780,2xm8812,2r,c8817,2,8820,6,8820,10v,5,-3,8,-8,8l8812,18v-4,,-8,-3,-8,-8c8804,6,8808,2,8812,2xm8844,2r,c8849,2,8852,6,8852,10v,5,-3,8,-8,8l8844,18v-4,,-8,-3,-8,-8c8836,6,8840,2,8844,2xm8876,2r,c8881,2,8884,6,8884,10v,5,-3,8,-8,8l8876,18v-4,,-8,-3,-8,-8c8868,6,8872,2,8876,2xm8908,2r,c8913,2,8916,6,8916,10v,5,-3,8,-8,8l8908,18v-4,,-8,-3,-8,-8c8900,6,8904,2,8908,2xm8940,2r,c8945,2,8948,6,8948,10v,5,-3,8,-8,8l8940,18v-4,,-8,-3,-8,-8c8932,6,8936,2,8940,2xm8972,2r,c8977,2,8980,6,8980,10v,5,-3,8,-8,8l8972,18v-4,,-8,-3,-8,-8c8964,6,8968,2,8972,2xm9004,2r,c9009,2,9012,6,9012,10v,5,-3,8,-8,8l9004,18v-4,,-8,-3,-8,-8c8996,6,9000,2,9004,2xm9036,2r,c9041,2,9044,6,9044,10v,5,-3,8,-8,8l9036,18v-4,,-8,-3,-8,-8c9028,6,9032,2,9036,2xm9068,2r,c9073,2,9076,6,9076,10v,5,-3,8,-8,8l9068,18v-4,,-8,-3,-8,-8c9060,6,9064,2,9068,2xm9100,2r,c9105,2,9108,6,9108,10v,5,-3,8,-8,8l9100,18v-4,,-8,-3,-8,-8c9092,6,9096,2,9100,2xm9132,2r,c9137,2,9140,6,9140,10v,5,-3,8,-8,8l9132,18v-4,,-8,-3,-8,-8c9124,6,9128,2,9132,2xm9164,2r,c9169,2,9172,6,9172,10v,5,-3,8,-8,8l9164,18v-4,,-8,-3,-8,-8c9156,6,9160,2,9164,2xm9196,2r,c9201,2,9204,6,9204,10v,5,-3,8,-8,8l9196,18v-4,,-8,-3,-8,-8c9188,6,9192,2,9196,2xm9228,2r,c9233,2,9236,6,9236,10v,5,-3,8,-8,8l9228,18v-4,,-8,-3,-8,-8c9220,6,9224,2,9228,2xm9260,2r,c9265,2,9268,6,9268,10v,5,-3,8,-8,8l9260,18v-4,,-8,-3,-8,-8c9252,6,9256,2,9260,2xm9292,2r,c9297,2,9300,6,9300,10v,5,-3,8,-8,8l9292,18v-4,,-8,-3,-8,-8c9284,6,9288,2,9292,2xm9324,2r,c9329,2,9332,6,9332,10v,5,-3,8,-8,8l9324,18v-4,,-8,-3,-8,-8c9316,6,9320,2,9324,2xm9356,2r,c9361,2,9364,6,9364,10v,5,-3,8,-8,8l9356,18v-4,,-8,-3,-8,-8c9348,6,9352,2,9356,2xm9388,2r,c9393,2,9396,6,9396,10v,5,-3,8,-8,8l9388,18v-4,,-8,-3,-8,-8c9380,6,9384,2,9388,2xm9420,2r,c9425,2,9428,6,9428,10v,5,-3,8,-8,8l9420,18v-4,,-8,-3,-8,-8c9412,6,9416,2,9420,2xm9452,2r,c9457,2,9460,6,9460,10v,5,-3,8,-8,8l9452,18v-4,,-8,-3,-8,-8c9444,6,9448,2,9452,2xm9484,2r,c9489,2,9492,6,9492,10v,5,-3,8,-8,8l9484,18v-4,,-8,-3,-8,-8c9476,6,9480,2,9484,2xm9516,2r1,c9521,2,9525,6,9525,10v,5,-4,8,-8,8l9516,18v-4,,-8,-3,-8,-8c9508,6,9512,2,9516,2xm9549,2r,c9553,2,9557,6,9557,10v,5,-4,8,-8,8l9549,18v-5,,-8,-3,-8,-8c9541,6,9544,2,9549,2xm9581,2r,c9585,2,9589,6,9589,10v,5,-4,8,-8,8l9581,18v-5,,-8,-3,-8,-8c9573,6,9576,2,9581,2xm9613,2r,c9617,2,9621,6,9621,10v,5,-4,8,-8,8l9613,18v-5,,-8,-3,-8,-8c9605,6,9608,2,9613,2xm9645,2r,c9649,2,9653,6,9653,10v,5,-4,8,-8,8l9645,18v-5,,-8,-3,-8,-8c9637,6,9640,2,9645,2xm9677,2r,c9681,2,9685,6,9685,10v,5,-4,8,-8,8l9677,18v-5,,-8,-3,-8,-8c9669,6,9672,2,9677,2xm9709,2r,c9713,2,9717,6,9717,10v,5,-4,8,-8,8l9709,18v-5,,-8,-3,-8,-8c9701,6,9704,2,9709,2xm9741,2r,c9745,2,9749,6,9749,10v,5,-4,8,-8,8l9741,18v-5,,-8,-3,-8,-8c9733,6,9736,2,9741,2xm9773,2r,c9777,2,9781,6,9781,10v,5,-4,8,-8,8l9773,18v-5,,-8,-3,-8,-8c9765,6,9768,2,9773,2xm9805,2r,c9809,2,9813,6,9813,10v,5,-4,8,-8,8l9805,18v-5,,-8,-3,-8,-8c9797,6,9800,2,9805,2xm9837,2r,c9841,2,9845,6,9845,10v,5,-4,8,-8,8l9837,18v-5,,-8,-3,-8,-8c9829,6,9832,2,9837,2xm9869,2r,c9873,2,9877,6,9877,10v,5,-4,8,-8,8l9869,18v-5,,-8,-3,-8,-8c9861,6,9864,2,9869,2xm9901,2r,c9905,2,9909,6,9909,10v,5,-4,8,-8,8l9901,18v-5,,-8,-3,-8,-8c9893,6,9896,2,9901,2xm9933,2r,c9937,2,9941,6,9941,10v,5,-4,8,-8,8l9933,18v-5,,-8,-3,-8,-8c9925,6,9928,2,9933,2xm9965,2r,c9969,2,9973,6,9973,10v,5,-4,8,-8,8l9965,18v-5,,-8,-3,-8,-8c9957,6,9960,2,9965,2xm9997,2r,c10001,2,10005,6,10005,10v,5,-4,8,-8,8l9997,18v-5,,-8,-3,-8,-8c9989,6,9992,2,9997,2xm10029,2r,c10033,2,10037,6,10037,10v,5,-4,8,-8,8l10029,18v-5,,-8,-3,-8,-8c10021,6,10024,2,10029,2xm10061,2r,c10065,2,10069,6,10069,10v,5,-4,8,-8,8l10061,18v-5,,-8,-3,-8,-8c10053,6,10056,2,10061,2xm10093,2r,c10097,2,10101,6,10101,10v,5,-4,8,-8,8l10093,18v-5,,-8,-3,-8,-8c10085,6,10088,2,10093,2xm10125,2r,c10129,2,10133,6,10133,10v,5,-4,8,-8,8l10125,18v-5,,-8,-3,-8,-8c10117,6,10120,2,10125,2xm10157,2r,c10161,2,10165,6,10165,10v,5,-4,8,-8,8l10157,18v-5,,-8,-3,-8,-8c10149,6,10152,2,10157,2xm10189,3r,c10193,3,10197,6,10197,11v,4,-4,8,-8,8l10189,19v-5,,-8,-4,-8,-8c10181,6,10184,3,10189,3xm10221,3r,c10225,3,10229,6,10229,11v,4,-4,8,-8,8l10221,19v-5,,-8,-4,-8,-8c10213,6,10216,3,10221,3xm10253,3r,c10257,3,10261,6,10261,11v,4,-4,8,-8,8l10253,19v-5,,-8,-4,-8,-8c10245,6,10248,3,10253,3xm10285,3r,c10289,3,10293,6,10293,11v,4,-4,8,-8,8l10285,19v-5,,-8,-4,-8,-8c10277,6,10280,3,10285,3xm10317,3r,c10321,3,10325,6,10325,11v,4,-4,8,-8,8l10317,19v-5,,-8,-4,-8,-8c10309,6,10312,3,10317,3xm10349,3r,c10353,3,10357,6,10357,11v,4,-4,8,-8,8l10349,19v-4,,-8,-4,-8,-8c10341,6,10345,3,10349,3xm10381,3r,c10385,3,10389,6,10389,11v,4,-4,8,-8,8l10381,19v-4,,-8,-4,-8,-8c10373,6,10377,3,10381,3xm10413,3r,c10417,3,10421,6,10421,11v,4,-4,8,-8,8l10413,19v-4,,-8,-4,-8,-8c10405,6,10409,3,10413,3xm10445,3r,c10449,3,10453,6,10453,11v,4,-4,8,-8,8l10445,19v-4,,-8,-4,-8,-8c10437,6,10441,3,10445,3xm10477,3r,c10481,3,10485,6,10485,11v,4,-4,8,-8,8l10477,19v-4,,-8,-4,-8,-8c10469,6,10473,3,10477,3xm10509,3r,c10513,3,10517,6,10517,11v,4,-4,8,-8,8l10509,19v-4,,-8,-4,-8,-8c10501,6,10505,3,10509,3xm10541,3r,c10545,3,10549,6,10549,11v,4,-4,8,-8,8l10541,19v-4,,-8,-4,-8,-8c10533,6,10537,3,10541,3xm10573,3r,c10577,3,10581,6,10581,11v,4,-4,8,-8,8l10573,19v-4,,-8,-4,-8,-8c10565,6,10569,3,10573,3xm10605,3r,c10609,3,10613,6,10613,11v,4,-4,8,-8,8l10605,19v-4,,-8,-4,-8,-8c10597,6,10601,3,10605,3xm10637,3r,c10642,3,10645,6,10645,11v,4,-3,8,-8,8l10637,19v-4,,-8,-4,-8,-8c10629,6,10633,3,10637,3xm10669,3r,c10674,3,10677,6,10677,11v,4,-3,8,-8,8l10669,19v-4,,-8,-4,-8,-8c10661,6,10665,3,10669,3xm10701,3r,c10706,3,10709,6,10709,11v,4,-3,8,-8,8l10701,19v-4,,-8,-4,-8,-8c10693,6,10697,3,10701,3xm10733,3r,c10738,3,10741,6,10741,11v,4,-3,8,-8,8l10733,19v-4,,-8,-4,-8,-8c10725,6,10729,3,10733,3xm10765,3r,c10770,3,10773,6,10773,11v,4,-3,8,-8,8l10765,19v-4,,-8,-4,-8,-8c10757,6,10761,3,10765,3xm10797,3r,c10802,3,10805,6,10805,11v,4,-3,8,-8,8l10797,19v-4,,-8,-4,-8,-8c10789,6,10793,3,10797,3xm10829,3r,c10834,3,10837,6,10837,11v,4,-3,8,-8,8l10829,19v-4,,-8,-4,-8,-8c10821,6,10825,3,10829,3xm10861,3r,c10866,3,10869,6,10869,11v,4,-3,8,-8,8l10861,19v-4,,-8,-4,-8,-8c10853,6,10857,3,10861,3xm10893,3r,c10898,3,10901,6,10901,11v,4,-3,8,-8,8l10893,19v-4,,-8,-4,-8,-8c10885,6,10889,3,10893,3xm10925,3r,c10930,3,10933,6,10933,11v,4,-3,8,-8,8l10925,19v-4,,-8,-4,-8,-8c10917,6,10921,3,10925,3xm10957,3r,c10962,3,10965,6,10965,11v,4,-3,8,-8,8l10957,19v-4,,-8,-4,-8,-8c10949,6,10953,3,10957,3xm10989,3r,c10994,3,10997,6,10997,11v,4,-3,8,-8,8l10989,19v-4,,-8,-4,-8,-8c10981,6,10985,3,10989,3xm11021,3r,c11026,3,11029,6,11029,11v,4,-3,8,-8,8l11021,19v-4,,-8,-4,-8,-8c11013,6,11017,3,11021,3xm11053,3r,c11058,3,11061,6,11061,11v,4,-3,8,-8,8l11053,19v-4,,-8,-4,-8,-8c11045,6,11049,3,11053,3xm11085,3r,c11090,3,11093,6,11093,11v,4,-3,8,-8,8l11085,19v-4,,-8,-4,-8,-8c11077,6,11081,3,11085,3xm11117,3r,c11122,3,11125,6,11125,11v,4,-3,8,-8,8l11117,19v-4,,-8,-4,-8,-8c11109,6,11113,3,11117,3xm11149,3r,c11154,3,11157,6,11157,11v,4,-3,8,-8,8l11149,19v-4,,-8,-4,-8,-8c11141,6,11145,3,11149,3xm11181,3r,c11186,3,11189,6,11189,11v,4,-3,8,-8,8l11181,19v-4,,-8,-4,-8,-8c11173,6,11177,3,11181,3xm11213,3r,c11218,3,11221,6,11221,11v,4,-3,8,-8,8l11213,19v-4,,-8,-4,-8,-8c11205,6,11209,3,11213,3xm11245,3r,c11250,3,11253,6,11253,11v,4,-3,8,-8,8l11245,19v-4,,-8,-4,-8,-8c11237,6,11241,3,11245,3xm11277,3r,c11282,3,11285,6,11285,11v,4,-3,8,-8,8l11277,19v-4,,-8,-4,-8,-8c11269,6,11273,3,11277,3xm11309,3r,c11314,3,11317,6,11317,11v,4,-3,8,-8,8l11309,19v-4,,-8,-4,-8,-8c11301,6,11305,3,11309,3xm11341,3r,c11346,3,11349,6,11349,11v,4,-3,8,-8,8l11341,19v-4,,-8,-4,-8,-8c11333,6,11337,3,11341,3xm11373,3r,c11378,3,11381,6,11381,11v,4,-3,8,-8,8l11373,19v-4,,-8,-4,-8,-8c11365,6,11369,3,11373,3xm11405,3r,c11410,3,11413,6,11413,11v,4,-3,8,-8,8l11405,19v-4,,-8,-4,-8,-8c11397,6,11401,3,11405,3xm11437,3r1,c11442,3,11446,6,11446,11v,4,-4,8,-8,8l11437,19v-4,,-8,-4,-8,-8c11429,6,11433,3,11437,3xm11470,3r,c11474,3,11478,6,11478,11v,4,-4,8,-8,8l11470,19v-5,,-8,-4,-8,-8c11462,6,11465,3,11470,3xm11502,3r,c11506,3,11510,6,11510,11v,4,-4,8,-8,8l11502,19v-5,,-8,-4,-8,-8c11494,6,11497,3,11502,3xm11534,3r,c11538,3,11542,6,11542,11v,4,-4,8,-8,8l11534,19v-5,,-8,-4,-8,-8c11526,6,11529,3,11534,3xm11566,3r,c11570,3,11574,6,11574,11v,4,-4,8,-8,8l11566,19v-5,,-8,-4,-8,-8c11558,6,11561,3,11566,3xm11598,3r,c11602,3,11606,6,11606,11v,4,-4,8,-8,8l11598,19v-5,,-8,-4,-8,-8c11590,6,11593,3,11598,3xm11630,3r,c11634,3,11638,6,11638,11v,4,-4,8,-8,8l11630,19v-5,,-8,-4,-8,-8c11622,6,11625,3,11630,3xm11662,3r,c11666,3,11670,6,11670,11v,4,-4,8,-8,8l11662,19v-5,,-8,-4,-8,-8c11654,6,11657,3,11662,3xm11694,3r,c11698,3,11702,7,11702,11v,4,-4,8,-8,8l11694,19v-5,,-8,-4,-8,-8c11686,7,11689,3,11694,3xm11726,3r,c11730,3,11734,7,11734,11v,4,-4,8,-8,8l11726,19v-5,,-8,-4,-8,-8c11718,7,11721,3,11726,3xm11758,3r,c11762,3,11766,7,11766,11v,4,-4,8,-8,8l11758,19v-5,,-8,-4,-8,-8c11750,7,11753,3,11758,3xm11790,3r,c11794,3,11798,7,11798,11v,4,-4,8,-8,8l11790,19v-5,,-8,-4,-8,-8c11782,7,11785,3,11790,3xm11822,3r,c11826,3,11830,7,11830,11v,4,-4,8,-8,8l11822,19v-5,,-8,-4,-8,-8c11814,7,11817,3,11822,3xm11854,3r,c11858,3,11862,7,11862,11v,4,-4,8,-8,8l11854,19v-5,,-8,-4,-8,-8c11846,7,11849,3,11854,3xm11886,3r,c11890,3,11894,7,11894,11v,4,-4,8,-8,8l11886,19v-5,,-8,-4,-8,-8c11878,7,11881,3,11886,3xm11918,3r,c11922,3,11926,7,11926,11v,4,-4,8,-8,8l11918,19v-5,,-8,-4,-8,-8c11910,7,11913,3,11918,3xm11950,3r,c11954,3,11958,7,11958,11v,4,-4,8,-8,8l11950,19v-5,,-8,-4,-8,-8c11942,7,11945,3,11950,3xm11982,3r,c11986,3,11990,7,11990,11v,4,-4,8,-8,8l11982,19v-5,,-8,-4,-8,-8c11974,7,11977,3,11982,3xm12014,3r,c12018,3,12022,7,12022,11v,4,-4,8,-8,8l12014,19v-5,,-8,-4,-8,-8c12006,7,12009,3,12014,3xm12046,3r,c12050,3,12054,7,12054,11v,4,-4,8,-8,8l12046,19v-5,,-8,-4,-8,-8c12038,7,12041,3,12046,3xm12078,3r,c12082,3,12086,7,12086,11v,4,-4,8,-8,8l12078,19v-5,,-8,-4,-8,-8c12070,7,12073,3,12078,3xm12110,3r,c12114,3,12118,7,12118,11v,4,-4,8,-8,8l12110,19v-5,,-8,-4,-8,-8c12102,7,12105,3,12110,3xm12142,3r,c12146,3,12150,7,12150,11v,4,-4,8,-8,8l12142,19v-5,,-8,-4,-8,-8c12134,7,12137,3,12142,3xm12174,3r,c12178,3,12182,7,12182,11v,4,-4,8,-8,8l12174,19v-5,,-8,-4,-8,-8c12166,7,12169,3,12174,3xm12206,3r,c12210,3,12214,7,12214,11v,4,-4,8,-8,8l12206,19v-5,,-8,-4,-8,-8c12198,7,12201,3,12206,3xm12238,3r,c12242,3,12246,7,12246,11v,4,-4,8,-8,8l12238,19v-5,,-8,-4,-8,-8c12230,7,12233,3,12238,3xm12270,3r,c12274,3,12278,7,12278,11v,4,-4,8,-8,8l12270,19v-4,,-8,-4,-8,-8c12262,7,12266,3,12270,3xm12302,3r,c12306,3,12310,7,12310,11v,5,-4,8,-8,8l12302,19v-4,,-8,-3,-8,-8c12294,7,12298,3,12302,3xm12334,3r,c12338,3,12342,7,12342,11v,5,-4,8,-8,8l12334,19v-4,,-8,-3,-8,-8c12326,7,12330,3,12334,3xm12366,3r,c12370,3,12374,7,12374,11v,5,-4,8,-8,8l12366,19v-4,,-8,-3,-8,-8c12358,7,12362,3,12366,3xm12398,3r,c12402,3,12406,7,12406,11v,5,-4,8,-8,8l12398,19v-4,,-8,-3,-8,-8c12390,7,12394,3,12398,3xm12430,3r,c12434,3,12438,7,12438,11v,5,-4,8,-8,8l12430,19v-4,,-8,-3,-8,-8c12422,7,12426,3,12430,3xm12462,3r,c12466,3,12470,7,12470,11v,5,-4,8,-8,8l12462,19v-4,,-8,-3,-8,-8c12454,7,12458,3,12462,3xm12494,3r,c12498,3,12502,7,12502,11v,5,-4,8,-8,8l12494,19v-4,,-8,-3,-8,-8c12486,7,12490,3,12494,3xm12526,3r,c12530,3,12534,7,12534,11v,5,-4,8,-8,8l12526,19v-4,,-8,-3,-8,-8c12518,7,12522,3,12526,3xm12558,3r,c12563,3,12566,7,12566,11v,5,-3,8,-8,8l12558,19v-4,,-8,-3,-8,-8c12550,7,12554,3,12558,3xm12590,3r,c12595,3,12598,7,12598,11v,5,-3,8,-8,8l12590,19v-4,,-8,-3,-8,-8c12582,7,12586,3,12590,3xm12622,3r,c12627,3,12630,7,12630,11v,5,-3,8,-8,8l12622,19v-4,,-8,-3,-8,-8c12614,7,12618,3,12622,3xm12654,3r,c12659,3,12662,7,12662,11v,5,-3,8,-8,8l12654,19v-4,,-8,-3,-8,-8c12646,7,12650,3,12654,3xm12686,3r,c12691,3,12694,7,12694,11v,5,-3,8,-8,8l12686,19v-4,,-8,-3,-8,-8c12678,7,12682,3,12686,3xm12718,3r,c12723,3,12726,7,12726,11v,5,-3,8,-8,8l12718,19v-4,,-8,-3,-8,-8c12710,7,12714,3,12718,3xm12750,3r,c12755,3,12758,7,12758,11v,5,-3,8,-8,8l12750,19v-4,,-8,-3,-8,-8c12742,7,12746,3,12750,3xm12782,3r,c12787,3,12790,7,12790,11v,5,-3,8,-8,8l12782,19v-4,,-8,-3,-8,-8c12774,7,12778,3,12782,3xm12814,3r,c12819,3,12822,7,12822,11v,5,-3,8,-8,8l12814,19v-4,,-8,-3,-8,-8c12806,7,12810,3,12814,3xm12846,3r,c12851,3,12854,7,12854,11v,5,-3,8,-8,8l12846,19v-4,,-8,-3,-8,-8c12838,7,12842,3,12846,3xm12878,3r,c12883,3,12886,7,12886,11v,5,-3,8,-8,8l12878,19v-4,,-8,-3,-8,-8c12870,7,12874,3,12878,3xm12910,3r,c12915,3,12918,7,12918,11v,5,-3,8,-8,8l12910,19v-4,,-8,-3,-8,-8c12902,7,12906,3,12910,3xm12942,3r,c12947,3,12950,7,12950,11v,5,-3,8,-8,8l12942,19v-4,,-8,-3,-8,-8c12934,7,12938,3,12942,3xm12974,3r,c12979,3,12982,7,12982,11v,5,-3,8,-8,8l12974,19v-4,,-8,-3,-8,-8c12966,7,12970,3,12974,3xm13006,3r,c13011,3,13014,7,13014,11v,5,-3,8,-8,8l13006,19v-4,,-8,-3,-8,-8c12998,7,13002,3,13006,3xm13038,3r,c13043,3,13046,7,13046,11v,5,-3,8,-8,8l13038,19v-4,,-8,-3,-8,-8c13030,7,13034,3,13038,3xm13070,3r,c13075,3,13078,7,13078,11v,5,-3,8,-8,8l13070,19v-4,,-8,-3,-8,-8c13062,7,13066,3,13070,3xm13102,3r,c13107,3,13110,7,13110,11v,5,-3,8,-8,8l13102,19v-4,,-8,-3,-8,-8c13094,7,13098,3,13102,3xm13134,3r,c13139,3,13142,7,13142,11v,5,-3,8,-8,8l13134,19v-4,,-8,-3,-8,-8c13126,7,13130,3,13134,3xm13166,3r,c13171,3,13174,7,13174,11v,5,-3,8,-8,8l13166,19v-4,,-8,-3,-8,-8c13158,7,13162,3,13166,3xm13198,3r,c13203,3,13206,7,13206,11v,5,-3,8,-8,8l13198,19v-4,,-8,-3,-8,-8c13190,7,13194,3,13198,3xm13230,3r,c13235,3,13238,7,13238,11v,5,-3,8,-8,8l13230,19v-4,,-8,-3,-8,-8c13222,7,13226,3,13230,3xm13262,3r,c13267,3,13270,7,13270,11v,5,-3,8,-8,8l13262,19v-4,,-8,-3,-8,-8c13254,7,13258,3,13262,3xm13294,3r,c13299,3,13302,7,13302,11v,5,-3,8,-8,8l13294,19v-4,,-8,-3,-8,-8c13286,7,13290,3,13294,3xm13326,3r,c13331,3,13334,7,13334,11v,5,-3,8,-8,8l13326,19v-4,,-8,-3,-8,-8c13318,7,13322,3,13326,3xm13358,3r1,c13363,3,13367,7,13367,11v,5,-4,8,-8,8l13358,19v-4,,-8,-3,-8,-8c13350,7,13354,3,13358,3xm13391,3r,c13395,3,13399,7,13399,11v,5,-4,8,-8,8l13391,19v-5,,-8,-3,-8,-8c13383,7,13386,3,13391,3xm13423,3r,c13427,3,13431,7,13431,11v,5,-4,8,-8,8l13423,19v-5,,-8,-3,-8,-8c13415,7,13418,3,13423,3xm13455,3r,c13459,3,13463,7,13463,11v,5,-4,8,-8,8l13455,19v-5,,-8,-3,-8,-8c13447,7,13450,3,13455,3xm13487,3r,c13491,3,13495,7,13495,11v,5,-4,8,-8,8l13487,19v-5,,-8,-3,-8,-8c13479,7,13482,3,13487,3xm13519,3r,c13523,3,13527,7,13527,11v,5,-4,8,-8,8l13519,19v-5,,-8,-3,-8,-8c13511,7,13514,3,13519,3xm13551,3r,c13555,3,13559,7,13559,11v,5,-4,8,-8,8l13551,19v-5,,-8,-3,-8,-8c13543,7,13546,3,13551,3xm13583,3r,c13587,3,13591,7,13591,11v,5,-4,8,-8,8l13583,19v-5,,-8,-3,-8,-8c13575,7,13578,3,13583,3xm13615,3r,c13619,3,13623,7,13623,11v,5,-4,8,-8,8l13615,19v-5,,-8,-3,-8,-8c13607,7,13610,3,13615,3xm13647,3r,c13651,3,13655,7,13655,11v,5,-4,8,-8,8l13647,19v-5,,-8,-3,-8,-8c13639,7,13642,3,13647,3xm13679,3r,c13683,3,13687,7,13687,11v,5,-4,8,-8,8l13679,19v-5,,-8,-3,-8,-8c13671,7,13674,3,13679,3xm13711,3r,c13715,3,13719,7,13719,11v,5,-4,8,-8,8l13711,19v-5,,-8,-3,-8,-8c13703,7,13706,3,13711,3xm13743,3r,c13747,3,13751,7,13751,11v,5,-4,8,-8,8l13743,19v-5,,-8,-3,-8,-8c13735,7,13738,3,13743,3xm13775,3r,c13779,3,13783,7,13783,11v,5,-4,8,-8,8l13775,19v-5,,-8,-3,-8,-8c13767,7,13770,3,13775,3xm13807,3r,c13811,3,13815,7,13815,12v,4,-4,8,-8,8l13807,20v-5,,-8,-4,-8,-8c13799,7,13802,3,13807,3xm13839,4r,c13843,4,13847,7,13847,12v,4,-4,8,-8,8l13839,20v-5,,-8,-4,-8,-8c13831,7,13834,4,13839,4xm13871,4r,c13875,4,13879,7,13879,12v,4,-4,8,-8,8l13871,20v-5,,-8,-4,-8,-8c13863,7,13866,4,13871,4xm13903,4r,c13907,4,13911,7,13911,12v,4,-4,8,-8,8l13903,20v-5,,-8,-4,-8,-8c13895,7,13898,4,13903,4xm13935,4r,c13939,4,13943,7,13943,12v,4,-4,8,-8,8l13935,20v-5,,-8,-4,-8,-8c13927,7,13930,4,13935,4xm13967,4r,c13971,4,13975,7,13975,12v,4,-4,8,-8,8l13967,20v-5,,-8,-4,-8,-8c13959,7,13962,4,13967,4xm13999,4r,c14003,4,14007,7,14007,12v,4,-4,8,-8,8l13999,20v-5,,-8,-4,-8,-8c13991,7,13994,4,13999,4xm14031,4r,c14035,4,14039,7,14039,12v,4,-4,8,-8,8l14031,20v-5,,-8,-4,-8,-8c14023,7,14026,4,14031,4xm14063,4r,c14067,4,14071,7,14071,12v,4,-4,8,-8,8l14063,20v-5,,-8,-4,-8,-8c14055,7,14058,4,14063,4xm14095,4r,c14099,4,14103,7,14103,12v,4,-4,8,-8,8l14095,20v-5,,-8,-4,-8,-8c14087,7,14090,4,14095,4xm14127,4r,c14131,4,14135,7,14135,12v,4,-4,8,-8,8l14127,20v-5,,-8,-4,-8,-8c14119,7,14122,4,14127,4xm14159,4r,c14163,4,14167,7,14167,12v,4,-4,8,-8,8l14159,20v-5,,-8,-4,-8,-8c14151,7,14154,4,14159,4xm14191,4r,c14195,4,14199,7,14199,12v,4,-4,8,-8,8l14191,20v-5,,-8,-4,-8,-8c14183,7,14186,4,14191,4xm14223,4r,c14227,4,14231,7,14231,12v,4,-4,8,-8,8l14223,20v-5,,-8,-4,-8,-8c14215,7,14218,4,14223,4xm14255,4r,c14259,4,14263,7,14263,12v,4,-4,8,-8,8l14255,20v-4,,-8,-4,-8,-8c14247,7,14251,4,14255,4xm14287,4r,c14291,4,14295,7,14295,12v,4,-4,8,-8,8l14287,20v-4,,-8,-4,-8,-8c14279,7,14283,4,14287,4xm14319,4r,c14323,4,14327,7,14327,12v,4,-4,8,-8,8l14319,20v-4,,-8,-4,-8,-8c14311,7,14315,4,14319,4xm14351,4r,c14355,4,14359,7,14359,12v,4,-4,8,-8,8l14351,20v-4,,-8,-4,-8,-8c14343,7,14347,4,14351,4xm14383,4r,c14387,4,14391,7,14391,12v,4,-4,8,-8,8l14383,20v-4,,-8,-4,-8,-8c14375,7,14379,4,14383,4xm14415,4r,c14419,4,14423,7,14423,12v,4,-4,8,-8,8l14415,20v-4,,-8,-4,-8,-8c14407,7,14411,4,14415,4xm14447,4r,c14451,4,14455,7,14455,12v,4,-4,8,-8,8l14447,20v-4,,-8,-4,-8,-8c14439,7,14443,4,14447,4xm14479,4r,c14483,4,14487,7,14487,12v,4,-4,8,-8,8l14479,20v-4,,-8,-4,-8,-8c14471,7,14475,4,14479,4xm14511,4r,c14515,4,14519,7,14519,12v,4,-4,8,-8,8l14511,20v-4,,-8,-4,-8,-8c14503,7,14507,4,14511,4xm14543,4r,c14548,4,14551,7,14551,12v,4,-3,8,-8,8l14543,20v-4,,-8,-4,-8,-8c14535,7,14539,4,14543,4xm14575,4r,c14580,4,14583,7,14583,12v,4,-3,8,-8,8l14575,20v-4,,-8,-4,-8,-8c14567,7,14571,4,14575,4xm14607,4r,c14612,4,14615,7,14615,12v,4,-3,8,-8,8l14607,20v-4,,-8,-4,-8,-8c14599,7,14603,4,14607,4xm14639,4r,c14644,4,14647,7,14647,12v,4,-3,8,-8,8l14639,20v-4,,-8,-4,-8,-8c14631,7,14635,4,14639,4xm14671,4r,c14676,4,14679,7,14679,12v,4,-3,8,-8,8l14671,20v-4,,-8,-4,-8,-8c14663,7,14667,4,14671,4xm14703,4r,c14708,4,14711,7,14711,12v,4,-3,8,-8,8l14703,20v-4,,-8,-4,-8,-8c14695,7,14699,4,14703,4xm14735,4r,c14740,4,14743,7,14743,12v,4,-3,8,-8,8l14735,20v-4,,-8,-4,-8,-8c14727,7,14731,4,14735,4xm14767,4r,c14772,4,14775,7,14775,12v,4,-3,8,-8,8l14767,20v-4,,-8,-4,-8,-8c14759,7,14763,4,14767,4xm14799,4r,c14804,4,14807,7,14807,12v,4,-3,8,-8,8l14799,20v-4,,-8,-4,-8,-8c14791,7,14795,4,14799,4xm14831,4r,c14836,4,14839,7,14839,12v,4,-3,8,-8,8l14831,20v-4,,-8,-4,-8,-8c14823,7,14827,4,14831,4xm14863,4r,c14868,4,14871,7,14871,12v,4,-3,8,-8,8l14863,20v-4,,-8,-4,-8,-8c14855,7,14859,4,14863,4xm14895,4r,c14900,4,14903,7,14903,12v,4,-3,8,-8,8l14895,20v-4,,-8,-4,-8,-8c14887,7,14891,4,14895,4xm14927,4r,c14932,4,14935,7,14935,12v,4,-3,8,-8,8l14927,20v-4,,-8,-4,-8,-8c14919,7,14923,4,14927,4xm14959,4r,c14964,4,14967,7,14967,12v,4,-3,8,-8,8l14959,20v-4,,-8,-4,-8,-8c14951,7,14955,4,14959,4xm14991,4r,c14996,4,14999,7,14999,12v,4,-3,8,-8,8l14991,20v-4,,-8,-4,-8,-8c14983,7,14987,4,14991,4xm15023,4r,c15028,4,15031,7,15031,12v,4,-3,8,-8,8l15023,20v-4,,-8,-4,-8,-8c15015,7,15019,4,15023,4xm15055,4r,c15060,4,15063,7,15063,12v,4,-3,8,-8,8l15055,20v-4,,-8,-4,-8,-8c15047,7,15051,4,15055,4xm15087,4r,c15092,4,15095,7,15095,12v,4,-3,8,-8,8l15087,20v-4,,-8,-4,-8,-8c15079,7,15083,4,15087,4xm15119,4r,c15124,4,15127,7,15127,12v,4,-3,8,-8,8l15119,20v-4,,-8,-4,-8,-8c15111,7,15115,4,15119,4xm15151,4r,c15156,4,15159,7,15159,12v,4,-3,8,-8,8l15151,20v-4,,-8,-4,-8,-8c15143,7,15147,4,15151,4xm15183,4r,c15188,4,15191,7,15191,12v,4,-3,8,-8,8l15183,20v-4,,-8,-4,-8,-8c15175,7,15179,4,15183,4xm15215,4r,c15220,4,15223,7,15223,12v,4,-3,8,-8,8l15215,20v-4,,-8,-4,-8,-8c15207,7,15211,4,15215,4xm15247,4r,c15252,4,15255,7,15255,12v,4,-3,8,-8,8l15247,20v-4,,-8,-4,-8,-8c15239,7,15243,4,15247,4xm15279,4r,c15284,4,15287,7,15287,12v,4,-3,8,-8,8l15279,20v-4,,-8,-4,-8,-8c15271,7,15275,4,15279,4xm15311,4r,c15316,4,15319,7,15319,12v,4,-3,8,-8,8l15311,20v-4,,-8,-4,-8,-8c15303,7,15307,4,15311,4xm15343,4r,c15348,4,15351,8,15351,12v,4,-3,8,-8,8l15343,20v-4,,-8,-4,-8,-8c15335,8,15339,4,15343,4xm15375,4r,c15380,4,15383,8,15383,12v,4,-3,8,-8,8l15375,20v-4,,-8,-4,-8,-8c15367,8,15371,4,15375,4xm15407,4r1,c15412,4,15416,8,15416,12v,4,-4,8,-8,8l15407,20v-4,,-8,-4,-8,-8c15399,8,15403,4,15407,4xm15440,4r,c15444,4,15448,8,15448,12v,4,-4,8,-8,8l15440,20v-5,,-8,-4,-8,-8c15432,8,15435,4,15440,4xm15472,4r,c15476,4,15480,8,15480,12v,4,-4,8,-8,8l15472,20v-5,,-8,-4,-8,-8c15464,8,15467,4,15472,4xm15504,4r,c15508,4,15512,8,15512,12v,4,-4,8,-8,8l15504,20v-5,,-8,-4,-8,-8c15496,8,15499,4,15504,4xm15536,4r,c15540,4,15544,8,15544,12v,4,-4,8,-8,8l15536,20v-5,,-8,-4,-8,-8c15528,8,15531,4,15536,4xm15568,4r,c15572,4,15576,8,15576,12v,4,-4,8,-8,8l15568,20v-5,,-8,-4,-8,-8c15560,8,15563,4,15568,4xm15600,4r,c15604,4,15608,8,15608,12v,4,-4,8,-8,8l15600,20v-5,,-8,-4,-8,-8c15592,8,15595,4,15600,4xm15632,4r,c15636,4,15640,8,15640,12v,4,-4,8,-8,8l15632,20v-5,,-8,-4,-8,-8c15624,8,15627,4,15632,4xm15664,4r,c15668,4,15672,8,15672,12v,4,-4,8,-8,8l15664,20v-5,,-8,-4,-8,-8c15656,8,15659,4,15664,4xm15696,4r,c15700,4,15704,8,15704,12v,4,-4,8,-8,8l15696,20v-5,,-8,-4,-8,-8c15688,8,15691,4,15696,4xm15728,4r,c15732,4,15736,8,15736,12v,4,-4,8,-8,8l15728,20v-5,,-8,-4,-8,-8c15720,8,15723,4,15728,4xm15760,4r,c15764,4,15768,8,15768,12v,4,-4,8,-8,8l15760,20v-5,,-8,-4,-8,-8c15752,8,15755,4,15760,4xm15792,4r,c15796,4,15800,8,15800,12v,4,-4,8,-8,8l15792,20v-5,,-8,-4,-8,-8c15784,8,15787,4,15792,4xm15824,4r,c15828,4,15832,8,15832,12v,4,-4,8,-8,8l15824,20v-5,,-8,-4,-8,-8c15816,8,15819,4,15824,4xm15856,4r,c15860,4,15864,8,15864,12v,4,-4,8,-8,8l15856,20v-5,,-8,-4,-8,-8c15848,8,15851,4,15856,4xm15888,4r,c15892,4,15896,8,15896,12v,4,-4,8,-8,8l15888,20v-5,,-8,-4,-8,-8c15880,8,15883,4,15888,4xm15920,4r,c15924,4,15928,8,15928,12v,4,-4,8,-8,8l15920,20v-5,,-8,-4,-8,-8c15912,8,15915,4,15920,4xm15952,4r,c15956,4,15960,8,15960,12v,5,-4,8,-8,8l15952,20v-5,,-8,-3,-8,-8c15944,8,15947,4,15952,4xm15984,4r,c15988,4,15992,8,15992,12v,5,-4,8,-8,8l15984,20v-5,,-8,-3,-8,-8c15976,8,15979,4,15984,4xm16016,4r,c16020,4,16024,8,16024,12v,5,-4,8,-8,8l16016,20v-5,,-8,-3,-8,-8c16008,8,16011,4,16016,4xm16048,4r,c16052,4,16056,8,16056,12v,5,-4,8,-8,8l16048,20v-5,,-8,-3,-8,-8c16040,8,16043,4,16048,4xm16080,4r,c16084,4,16088,8,16088,12v,5,-4,8,-8,8l16080,20v-5,,-8,-3,-8,-8c16072,8,16075,4,16080,4xm16112,4r,c16116,4,16120,8,16120,12v,5,-4,8,-8,8l16112,20v-5,,-8,-3,-8,-8c16104,8,16107,4,16112,4xm16144,4r,c16148,4,16152,8,16152,12v,5,-4,8,-8,8l16144,20v-5,,-8,-3,-8,-8c16136,8,16139,4,16144,4xm16176,4r,c16180,4,16184,8,16184,12v,5,-4,8,-8,8l16176,20v-5,,-8,-3,-8,-8c16168,8,16171,4,16176,4xm16208,4r,c16212,4,16216,8,16216,12v,5,-4,8,-8,8l16208,20v-4,,-8,-3,-8,-8c16200,8,16204,4,16208,4xm16240,4r,c16244,4,16248,8,16248,12v,5,-4,8,-8,8l16240,20v-4,,-8,-3,-8,-8c16232,8,16236,4,16240,4xm16272,4r,c16276,4,16280,8,16280,12v,5,-4,8,-8,8l16272,20v-4,,-8,-3,-8,-8c16264,8,16268,4,16272,4xm16304,4r,c16308,4,16312,8,16312,12v,5,-4,8,-8,8l16304,20v-4,,-8,-3,-8,-8c16296,8,16300,4,16304,4xm16336,4r,c16340,4,16344,8,16344,12v,5,-4,8,-8,8l16336,20v-4,,-8,-3,-8,-8c16328,8,16332,4,16336,4xm16368,4r,c16372,4,16376,8,16376,12v,5,-4,8,-8,8l16368,20v-4,,-8,-3,-8,-8c16360,8,16364,4,16368,4xm16400,4r,c16404,4,16408,8,16408,12v,5,-4,8,-8,8l16400,20v-4,,-8,-3,-8,-8c16392,8,16396,4,16400,4xm16432,4r,c16436,4,16440,8,16440,12v,5,-4,8,-8,8l16432,20v-4,,-8,-3,-8,-8c16424,8,16428,4,16432,4xm16464,4r,c16468,4,16472,8,16472,12v,5,-4,8,-8,8l16464,20v-4,,-8,-3,-8,-8c16456,8,16460,4,16464,4xm16496,4r,c16501,4,16504,8,16504,12v,5,-3,8,-8,8l16496,20v-4,,-8,-3,-8,-8c16488,8,16492,4,16496,4xm16528,4r,c16533,4,16536,8,16536,12v,5,-3,8,-8,8l16528,20v-4,,-8,-3,-8,-8c16520,8,16524,4,16528,4xm16560,4r,c16565,4,16568,8,16568,12v,5,-3,8,-8,8l16560,20v-4,,-8,-3,-8,-8c16552,8,16556,4,16560,4xm16592,4r,c16597,4,16600,8,16600,12v,5,-3,8,-8,8l16592,20v-4,,-8,-3,-8,-8c16584,8,16588,4,16592,4xm16624,4r,c16629,4,16632,8,16632,12v,5,-3,8,-8,8l16624,20v-4,,-8,-3,-8,-8c16616,8,16620,4,16624,4xm16656,4r,c16661,4,16664,8,16664,12v,5,-3,8,-8,8l16656,20v-4,,-8,-3,-8,-8c16648,8,16652,4,16656,4xm16688,4r,c16693,4,16696,8,16696,12v,5,-3,8,-8,8l16688,20v-4,,-8,-3,-8,-8c16680,8,16684,4,16688,4xm16720,4r,c16725,4,16728,8,16728,12v,5,-3,8,-8,8l16720,20v-4,,-8,-3,-8,-8c16712,8,16716,4,16720,4xm16752,4r,c16757,4,16760,8,16760,12v,5,-3,8,-8,8l16752,20v-4,,-8,-3,-8,-8c16744,8,16748,4,16752,4xm16784,4r,c16789,4,16792,8,16792,12v,5,-3,8,-8,8l16784,20v-4,,-8,-3,-8,-8c16776,8,16780,4,16784,4xm16816,4r,c16821,4,16824,8,16824,12v,5,-3,8,-8,8l16816,20v-4,,-8,-3,-8,-8c16808,8,16812,4,16816,4xm16848,4r,c16853,4,16856,8,16856,12v,5,-3,8,-8,8l16848,20v-4,,-8,-3,-8,-8c16840,8,16844,4,16848,4xm16880,4r,c16885,4,16888,8,16888,12v,5,-3,8,-8,8l16880,20v-4,,-8,-3,-8,-8c16872,8,16876,4,16880,4xm16912,4r,c16917,4,16920,8,16920,12v,5,-3,8,-8,8l16912,20v-4,,-8,-3,-8,-8c16904,8,16908,4,16912,4xm16944,4r,c16949,4,16952,8,16952,12v,5,-3,8,-8,8l16944,20v-4,,-8,-3,-8,-8c16936,8,16940,4,16944,4xm16976,4r,c16981,4,16984,8,16984,12v,5,-3,8,-8,8l16976,20v-4,,-8,-3,-8,-8c16968,8,16972,4,16976,4xm17008,4r,c17013,4,17016,8,17016,12v,5,-3,8,-8,8l17008,20v-4,,-8,-3,-8,-8c17000,8,17004,4,17008,4xm17040,4r,c17045,4,17048,8,17048,12v,5,-3,8,-8,8l17040,20v-4,,-8,-3,-8,-8c17032,8,17036,4,17040,4xm17072,4r,c17077,4,17080,8,17080,12v,5,-3,8,-8,8l17072,20v-4,,-8,-3,-8,-8c17064,8,17068,4,17072,4xm17104,4r,c17109,4,17112,8,17112,12v,5,-3,8,-8,8l17104,20v-4,,-8,-3,-8,-8c17096,8,17100,4,17104,4xm17136,4r,c17141,4,17144,8,17144,12v,5,-3,8,-8,8l17136,20v-4,,-8,-3,-8,-8c17128,8,17132,4,17136,4xm17168,4r,c17173,4,17176,8,17176,12v,5,-3,8,-8,8l17168,20v-4,,-8,-3,-8,-8c17160,8,17164,4,17168,4xm17200,4r,c17205,4,17208,8,17208,12v,5,-3,8,-8,8l17200,20v-4,,-8,-3,-8,-8c17192,8,17196,4,17200,4xm17232,4r1,c17237,4,17241,8,17241,12v,5,-4,8,-8,8l17232,20v-4,,-8,-3,-8,-8c17224,8,17228,4,17232,4xm17265,4r,c17269,4,17273,8,17273,12v,5,-4,8,-8,8l17265,20v-5,,-8,-3,-8,-8c17257,8,17260,4,17265,4xm17297,4r,c17301,4,17305,8,17305,12v,5,-4,8,-8,8l17297,20v-5,,-8,-3,-8,-8c17289,8,17292,4,17297,4xm17329,4r,c17333,4,17337,8,17337,12v,5,-4,8,-8,8l17329,20v-5,,-8,-3,-8,-8c17321,8,17324,4,17329,4xm17361,4r,c17365,4,17369,8,17369,12v,5,-4,8,-8,8l17361,20v-5,,-8,-3,-8,-8c17353,8,17356,4,17361,4xm17393,4r,c17397,4,17401,8,17401,12v,5,-4,8,-8,8l17393,20v-5,,-8,-3,-8,-8c17385,8,17388,4,17393,4xm17425,4r,c17429,4,17433,8,17433,12v,5,-4,8,-8,8l17425,20v-5,,-8,-3,-8,-8c17417,8,17420,4,17425,4xm17457,5r,c17461,5,17465,8,17465,13v,4,-4,8,-8,8l17457,21v-5,,-8,-4,-8,-8c17449,8,17452,5,17457,5xm17489,5r,c17493,5,17497,8,17497,13v,4,-4,8,-8,8l17489,21v-5,,-8,-4,-8,-8c17481,8,17484,5,17489,5xm17521,5r,c17525,5,17529,8,17529,13v,4,-4,8,-8,8l17521,21v-5,,-8,-4,-8,-8c17513,8,17516,5,17521,5xm17553,5r,c17557,5,17561,8,17561,13v,4,-4,8,-8,8l17553,21v-5,,-8,-4,-8,-8c17545,8,17548,5,17553,5xm17585,5r,c17589,5,17593,8,17593,13v,4,-4,8,-8,8l17585,21v-5,,-8,-4,-8,-8c17577,8,17580,5,17585,5xm17617,5r,c17621,5,17625,8,17625,13v,4,-4,8,-8,8l17617,21v-5,,-8,-4,-8,-8c17609,8,17612,5,17617,5xm17649,5r,c17653,5,17657,8,17657,13v,4,-4,8,-8,8l17649,21v-5,,-8,-4,-8,-8c17641,8,17644,5,17649,5xm17681,5r,c17685,5,17689,8,17689,13v,4,-4,8,-8,8l17681,21v-5,,-8,-4,-8,-8c17673,8,17676,5,17681,5xm17713,5r,c17717,5,17721,8,17721,13v,4,-4,8,-8,8l17713,21v-5,,-8,-4,-8,-8c17705,8,17708,5,17713,5xm17745,5r,c17749,5,17753,8,17753,13v,4,-4,8,-8,8l17745,21v-5,,-8,-4,-8,-8c17737,8,17740,5,17745,5xm17777,5r,c17781,5,17785,8,17785,13v,4,-4,8,-8,8l17777,21v-5,,-8,-4,-8,-8c17769,8,17772,5,17777,5xm17809,5r,c17813,5,17817,8,17817,13v,4,-4,8,-8,8l17809,21v-5,,-8,-4,-8,-8c17801,8,17804,5,17809,5xm17841,5r,c17845,5,17849,8,17849,13v,4,-4,8,-8,8l17841,21v-5,,-8,-4,-8,-8c17833,8,17836,5,17841,5xm17873,5r,c17877,5,17881,8,17881,13v,4,-4,8,-8,8l17873,21v-5,,-8,-4,-8,-8c17865,8,17868,5,17873,5xm17905,5r,c17909,5,17913,8,17913,13v,4,-4,8,-8,8l17905,21v-5,,-8,-4,-8,-8c17897,8,17900,5,17905,5xm17937,5r,c17941,5,17945,8,17945,13v,4,-4,8,-8,8l17937,21v-5,,-8,-4,-8,-8c17929,8,17932,5,17937,5xm17969,5r,c17973,5,17977,8,17977,13v,4,-4,8,-8,8l17969,21v-5,,-8,-4,-8,-8c17961,8,17964,5,17969,5xm18001,5r,c18005,5,18009,8,18009,13v,4,-4,8,-8,8l18001,21v-5,,-8,-4,-8,-8c17993,8,17996,5,18001,5xm18033,5r,c18037,5,18041,8,18041,13v,4,-4,8,-8,8l18033,21v-4,,-8,-4,-8,-8c18025,8,18029,5,18033,5xm18065,5r,c18069,5,18073,8,18073,13v,4,-4,8,-8,8l18065,21v-4,,-8,-4,-8,-8c18057,8,18061,5,18065,5xm18097,5r,c18101,5,18105,8,18105,13v,4,-4,8,-8,8l18097,21v-4,,-8,-4,-8,-8c18089,8,18093,5,18097,5xm18129,5r,c18133,5,18137,8,18137,13v,4,-4,8,-8,8l18129,21v-4,,-8,-4,-8,-8c18121,8,18125,5,18129,5xm18161,5r,c18165,5,18169,8,18169,13v,4,-4,8,-8,8l18161,21v-4,,-8,-4,-8,-8c18153,8,18157,5,18161,5xm18193,5r,c18197,5,18201,8,18201,13v,4,-4,8,-8,8l18193,21v-4,,-8,-4,-8,-8c18185,8,18189,5,18193,5xm18225,5r,c18229,5,18233,8,18233,13v,4,-4,8,-8,8l18225,21v-4,,-8,-4,-8,-8c18217,8,18221,5,18225,5xm18257,5r,c18261,5,18265,8,18265,13v,4,-4,8,-8,8l18257,21v-4,,-8,-4,-8,-8c18249,8,18253,5,18257,5xm18289,5r,c18293,5,18297,8,18297,13v,4,-4,8,-8,8l18289,21v-4,,-8,-4,-8,-8c18281,8,18285,5,18289,5xm18321,5r,c18326,5,18329,8,18329,13v,4,-3,8,-8,8l18321,21v-4,,-8,-4,-8,-8c18313,8,18317,5,18321,5xm18353,5r,c18358,5,18361,8,18361,13v,4,-3,8,-8,8l18353,21v-4,,-8,-4,-8,-8c18345,8,18349,5,18353,5xm18385,5r,c18390,5,18393,8,18393,13v,4,-3,8,-8,8l18385,21v-4,,-8,-4,-8,-8c18377,8,18381,5,18385,5xm18417,5r,c18422,5,18425,8,18425,13v,4,-3,8,-8,8l18417,21v-4,,-8,-4,-8,-8c18409,8,18413,5,18417,5xm18449,5r,c18454,5,18457,8,18457,13v,4,-3,8,-8,8l18449,21v-4,,-8,-4,-8,-8c18441,8,18445,5,18449,5xm18481,5r,c18486,5,18489,8,18489,13v,4,-3,8,-8,8l18481,21v-4,,-8,-4,-8,-8c18473,8,18477,5,18481,5xm18513,5r,c18518,5,18521,8,18521,13v,4,-3,8,-8,8l18513,21v-4,,-8,-4,-8,-8c18505,8,18509,5,18513,5xm18545,5r,c18550,5,18553,8,18553,13v,4,-3,8,-8,8l18545,21v-4,,-8,-4,-8,-8c18537,8,18541,5,18545,5xm18577,5r,c18582,5,18585,8,18585,13v,4,-3,8,-8,8l18577,21v-4,,-8,-4,-8,-8c18569,8,18573,5,18577,5xm18609,5r,c18614,5,18617,8,18617,13v,4,-3,8,-8,8l18609,21v-4,,-8,-4,-8,-8c18601,8,18605,5,18609,5xm18641,5r,c18646,5,18649,8,18649,13v,4,-3,8,-8,8l18641,21v-4,,-8,-4,-8,-8c18633,8,18637,5,18641,5xm18673,5r,c18678,5,18681,8,18681,13v,4,-3,8,-8,8l18673,21v-4,,-8,-4,-8,-8c18665,8,18669,5,18673,5xm18705,5r,c18710,5,18713,8,18713,13v,4,-3,8,-8,8l18705,21v-4,,-8,-4,-8,-8c18697,8,18701,5,18705,5xm18737,5r,c18742,5,18745,8,18745,13v,4,-3,8,-8,8l18737,21v-4,,-8,-4,-8,-8c18729,8,18733,5,18737,5xm18769,5r,c18774,5,18777,8,18777,13v,4,-3,8,-8,8l18769,21v-4,,-8,-4,-8,-8c18761,8,18765,5,18769,5xm18801,5r,c18806,5,18809,8,18809,13v,4,-3,8,-8,8l18801,21v-4,,-8,-4,-8,-8c18793,8,18797,5,18801,5xm18833,5r,c18838,5,18841,8,18841,13v,4,-3,8,-8,8l18833,21v-4,,-8,-4,-8,-8c18825,8,18829,5,18833,5xm18865,5r,c18870,5,18873,8,18873,13v,4,-3,8,-8,8l18865,21v-4,,-8,-4,-8,-8c18857,8,18861,5,18865,5xm18897,5r,c18902,5,18905,8,18905,13v,4,-3,8,-8,8l18897,21v-4,,-8,-4,-8,-8c18889,8,18893,5,18897,5xm18929,5r,c18934,5,18937,8,18937,13v,4,-3,8,-8,8l18929,21v-4,,-8,-4,-8,-8c18921,8,18925,5,18929,5xm18961,5r,c18966,5,18969,8,18969,13v,4,-3,8,-8,8l18961,21v-4,,-8,-4,-8,-8c18953,8,18957,5,18961,5xm18993,5r,c18998,5,19001,9,19001,13v,4,-3,8,-8,8l18993,21v-4,,-8,-4,-8,-8c18985,9,18989,5,18993,5xm19025,5r,c19030,5,19033,9,19033,13v,4,-3,8,-8,8l19025,21v-4,,-8,-4,-8,-8c19017,9,19021,5,19025,5xm19057,5r1,c19062,5,19066,9,19066,13v,4,-4,8,-8,8l19057,21v-4,,-8,-4,-8,-8c19049,9,19053,5,19057,5xm19090,5r,c19094,5,19098,9,19098,13v,4,-4,8,-8,8l19090,21v-5,,-8,-4,-8,-8c19082,9,19085,5,19090,5xm19122,5r,c19126,5,19130,9,19130,13v,4,-4,8,-8,8l19122,21v-5,,-8,-4,-8,-8c19114,9,19117,5,19122,5xm19154,5r,c19158,5,19162,9,19162,13v,4,-4,8,-8,8l19154,21v-5,,-8,-4,-8,-8c19146,9,19149,5,19154,5xm19186,5r,c19190,5,19194,9,19194,13v,4,-4,8,-8,8l19186,21v-5,,-8,-4,-8,-8c19178,9,19181,5,19186,5xm19218,5r,c19222,5,19226,9,19226,13v,4,-4,8,-8,8l19218,21v-5,,-8,-4,-8,-8c19210,9,19213,5,19218,5xm19250,5r,c19254,5,19258,9,19258,13v,4,-4,8,-8,8l19250,21v-5,,-8,-4,-8,-8c19242,9,19245,5,19250,5xm19282,5r,c19286,5,19290,9,19290,13v,4,-4,8,-8,8l19282,21v-5,,-8,-4,-8,-8c19274,9,19277,5,19282,5xm19314,5r,c19318,5,19322,9,19322,13v,4,-4,8,-8,8l19314,21v-5,,-8,-4,-8,-8c19306,9,19309,5,19314,5xm19346,5r,c19350,5,19354,9,19354,13v,4,-4,8,-8,8l19346,21v-5,,-8,-4,-8,-8c19338,9,19341,5,19346,5xm19378,5r,c19382,5,19386,9,19386,13v,4,-4,8,-8,8l19378,21v-5,,-8,-4,-8,-8c19370,9,19373,5,19378,5xm19410,5r,c19414,5,19418,9,19418,13v,4,-4,8,-8,8l19410,21v-5,,-8,-4,-8,-8c19402,9,19405,5,19410,5xm19442,5r,c19446,5,19450,9,19450,13v,4,-4,8,-8,8l19442,21v-5,,-8,-4,-8,-8c19434,9,19437,5,19442,5xm19474,5r,c19478,5,19482,9,19482,13v,4,-4,8,-8,8l19474,21v-5,,-8,-4,-8,-8c19466,9,19469,5,19474,5xm19506,5r,c19510,5,19514,9,19514,13v,4,-4,8,-8,8l19506,21v-5,,-8,-4,-8,-8c19498,9,19501,5,19506,5xm19538,5r,c19542,5,19546,9,19546,13v,4,-4,8,-8,8l19538,21v-5,,-8,-4,-8,-8c19530,9,19533,5,19538,5xm19570,5r,c19574,5,19578,9,19578,13v,5,-4,8,-8,8l19570,21v-5,,-8,-3,-8,-8c19562,9,19565,5,19570,5xm19602,5r,c19606,5,19610,9,19610,13v,5,-4,8,-8,8l19602,21v-5,,-8,-3,-8,-8c19594,9,19597,5,19602,5xm19634,5r,c19638,5,19642,9,19642,13v,5,-4,8,-8,8l19634,21v-5,,-8,-3,-8,-8c19626,9,19629,5,19634,5xm19666,5r,c19670,5,19674,9,19674,13v,5,-4,8,-8,8l19666,21v-5,,-8,-3,-8,-8c19658,9,19661,5,19666,5xm19698,5r,c19702,5,19706,9,19706,13v,5,-4,8,-8,8l19698,21v-5,,-8,-3,-8,-8c19690,9,19693,5,19698,5xm19730,5r,c19734,5,19738,9,19738,13v,5,-4,8,-8,8l19730,21v-5,,-8,-3,-8,-8c19722,9,19725,5,19730,5xm19762,5r,c19766,5,19770,9,19770,13v,5,-4,8,-8,8l19762,21v-5,,-8,-3,-8,-8c19754,9,19757,5,19762,5xm19794,5r,c19798,5,19802,9,19802,13v,5,-4,8,-8,8l19794,21v-5,,-8,-3,-8,-8c19786,9,19789,5,19794,5xm19826,5r,c19830,5,19834,9,19834,13v,5,-4,8,-8,8l19826,21v-5,,-8,-3,-8,-8c19818,9,19821,5,19826,5xm19858,5r,c19862,5,19866,9,19866,13v,5,-4,8,-8,8l19858,21v-4,,-8,-3,-8,-8c19850,9,19854,5,19858,5xm19890,5r,c19894,5,19898,9,19898,13v,5,-4,8,-8,8l19890,21v-4,,-8,-3,-8,-8c19882,9,19886,5,19890,5xm19922,5r,c19926,5,19930,9,19930,13v,5,-4,8,-8,8l19922,21v-4,,-8,-3,-8,-8c19914,9,19918,5,19922,5xm19954,5r,c19958,5,19962,9,19962,13v,5,-4,8,-8,8l19954,21v-4,,-8,-3,-8,-8c19946,9,19950,5,19954,5xm19986,5r,c19990,5,19994,9,19994,13v,5,-4,8,-8,8l19986,21v-4,,-8,-3,-8,-8c19978,9,19982,5,19986,5xm20018,5r,c20022,5,20026,9,20026,13v,5,-4,8,-8,8l20018,21v-4,,-8,-3,-8,-8c20010,9,20014,5,20018,5xm20050,5r,c20054,5,20058,9,20058,13v,5,-4,8,-8,8l20050,21v-4,,-8,-3,-8,-8c20042,9,20046,5,20050,5xm20082,5r,c20086,5,20090,9,20090,13v,5,-4,8,-8,8l20082,21v-4,,-8,-3,-8,-8c20074,9,20078,5,20082,5xm20114,5r,c20119,5,20122,9,20122,13v,5,-3,8,-8,8l20114,21v-4,,-8,-3,-8,-8c20106,9,20110,5,20114,5xm20146,5r,c20151,5,20154,9,20154,13v,5,-3,8,-8,8l20146,21v-4,,-8,-3,-8,-8c20138,9,20142,5,20146,5xm20178,5r,c20183,5,20186,9,20186,13v,5,-3,8,-8,8l20178,21v-4,,-8,-3,-8,-8c20170,9,20174,5,20178,5xm20210,5r,c20215,5,20218,9,20218,13v,5,-3,8,-8,8l20210,21v-4,,-8,-3,-8,-8c20202,9,20206,5,20210,5xm20242,5r,c20247,5,20250,9,20250,13v,5,-3,8,-8,8l20242,21v-4,,-8,-3,-8,-8c20234,9,20238,5,20242,5xm20274,5r,c20279,5,20282,9,20282,13v,5,-3,8,-8,8l20274,21v-4,,-8,-3,-8,-8c20266,9,20270,5,20274,5xm20306,5r,c20311,5,20314,9,20314,13v,5,-3,8,-8,8l20306,21v-4,,-8,-3,-8,-8c20298,9,20302,5,20306,5xm20338,5r,c20343,5,20346,9,20346,13v,5,-3,8,-8,8l20338,21v-4,,-8,-3,-8,-8c20330,9,20334,5,20338,5xm20370,5r,c20375,5,20378,9,20378,13v,5,-3,8,-8,8l20370,21v-4,,-8,-3,-8,-8c20362,9,20366,5,20370,5xm20402,5r,c20407,5,20410,9,20410,13v,5,-3,8,-8,8l20402,21v-4,,-8,-3,-8,-8c20394,9,20398,5,20402,5xm20434,5r,c20439,5,20442,9,20442,13v,5,-3,8,-8,8l20434,21v-4,,-8,-3,-8,-8c20426,9,20430,5,20434,5xm20466,5r,c20471,5,20474,9,20474,13v,5,-3,8,-8,8l20466,21v-4,,-8,-3,-8,-8c20458,9,20462,5,20466,5xm20498,5r,c20503,5,20506,9,20506,13v,5,-3,8,-8,8l20498,21v-4,,-8,-3,-8,-8c20490,9,20494,5,20498,5xm20530,5r,c20535,5,20538,9,20538,13v,5,-3,8,-8,8l20530,21v-4,,-8,-3,-8,-8c20522,9,20526,5,20530,5xm20562,5r,c20567,5,20570,9,20570,13v,5,-3,8,-8,8l20562,21v-4,,-8,-3,-8,-8c20554,9,20558,5,20562,5xm20594,5r,c20599,5,20602,9,20602,13v,5,-3,8,-8,8l20594,21v-4,,-8,-3,-8,-8c20586,9,20590,5,20594,5xm20626,5r,c20631,5,20634,9,20634,13v,5,-3,8,-8,8l20626,21v-4,,-8,-3,-8,-8c20618,9,20622,5,20626,5xm20658,5r,c20663,5,20666,9,20666,13v,5,-3,8,-8,8l20658,21v-4,,-8,-3,-8,-8c20650,9,20654,5,20658,5xm20690,5r,c20695,5,20698,9,20698,13v,5,-3,8,-8,8l20690,21v-4,,-8,-3,-8,-8c20682,9,20686,5,20690,5xm20722,5r,c20727,5,20730,9,20730,13v,5,-3,8,-8,8l20722,21v-4,,-8,-3,-8,-8c20714,9,20718,5,20722,5xm20754,5r,c20759,5,20762,9,20762,13v,5,-3,8,-8,8l20754,21v-4,,-8,-3,-8,-8c20746,9,20750,5,20754,5xm20786,5r,c20791,5,20794,9,20794,13v,5,-3,8,-8,8l20786,21v-4,,-8,-3,-8,-8c20778,9,20782,5,20786,5xm20818,5r,c20823,5,20826,9,20826,13v,5,-3,8,-8,8l20818,21v-4,,-8,-3,-8,-8c20810,9,20814,5,20818,5xm20850,5r,c20855,5,20858,9,20858,13v,5,-3,8,-8,8l20850,21v-4,,-8,-3,-8,-8c20842,9,20846,5,20850,5xm20882,5r1,c20887,5,20891,9,20891,13v,5,-4,8,-8,8l20882,21v-4,,-8,-3,-8,-8c20874,9,20878,5,20882,5xm20915,5r,c20919,5,20923,9,20923,13v,5,-4,8,-8,8l20915,21v-5,,-8,-3,-8,-8c20907,9,20910,5,20915,5xm20947,5r,c20951,5,20955,9,20955,13v,5,-4,8,-8,8l20947,21v-5,,-8,-3,-8,-8c20939,9,20942,5,20947,5xm20979,5r,c20983,5,20987,9,20987,13v,5,-4,8,-8,8l20979,21v-5,,-8,-3,-8,-8c20971,9,20974,5,20979,5xm21011,5r,c21015,5,21019,9,21019,13v,5,-4,8,-8,8l21011,21v-5,,-8,-3,-8,-8c21003,9,21006,5,21011,5xm21043,5r,c21047,5,21051,9,21051,13v,5,-4,8,-8,8l21043,21v-5,,-8,-3,-8,-8c21035,9,21038,5,21043,5xm21075,5r,c21079,5,21083,9,21083,13v,5,-4,8,-8,8l21075,21v-5,,-8,-3,-8,-8c21067,9,21070,5,21075,5xm21107,6r,c21111,6,21115,9,21115,14v,4,-4,8,-8,8l21107,22v-5,,-8,-4,-8,-8c21099,9,21102,6,21107,6xm21139,6r,c21143,6,21147,9,21147,14v,4,-4,8,-8,8l21139,22v-5,,-8,-4,-8,-8c21131,9,21134,6,21139,6xm21171,6r,c21175,6,21179,9,21179,14v,4,-4,8,-8,8l21171,22v-5,,-8,-4,-8,-8c21163,9,21166,6,21171,6xm21203,6r,c21207,6,21211,9,21211,14v,4,-4,8,-8,8l21203,22v-5,,-8,-4,-8,-8c21195,9,21198,6,21203,6xm21235,6r,c21239,6,21243,9,21243,14v,4,-4,8,-8,8l21235,22v-5,,-8,-4,-8,-8c21227,9,21230,6,21235,6xm21267,6r,c21271,6,21275,9,21275,14v,4,-4,8,-8,8l21267,22v-5,,-8,-4,-8,-8c21259,9,21262,6,21267,6xm21299,6r,c21303,6,21307,9,21307,14v,4,-4,8,-8,8l21299,22v-5,,-8,-4,-8,-8c21291,9,21294,6,21299,6xm21331,6r,c21335,6,21339,9,21339,14v,4,-4,8,-8,8l21331,22v-5,,-8,-4,-8,-8c21323,9,21326,6,21331,6xm21363,6r,c21367,6,21371,9,21371,14v,4,-4,8,-8,8l21363,22v-5,,-8,-4,-8,-8c21355,9,21358,6,21363,6xm21395,6r,c21399,6,21403,9,21403,14v,4,-4,8,-8,8l21395,22v-5,,-8,-4,-8,-8c21387,9,21390,6,21395,6xm21427,6r,c21431,6,21435,9,21435,14v,4,-4,8,-8,8l21427,22v-5,,-8,-4,-8,-8c21419,9,21422,6,21427,6xm21459,6r,c21463,6,21467,9,21467,14v,4,-4,8,-8,8l21459,22v-5,,-8,-4,-8,-8c21451,9,21454,6,21459,6xm21491,6r,c21495,6,21499,9,21499,14v,4,-4,8,-8,8l21491,22v-5,,-8,-4,-8,-8c21483,9,21486,6,21491,6xm21523,6r,c21527,6,21531,9,21531,14v,4,-4,8,-8,8l21523,22v-5,,-8,-4,-8,-8c21515,9,21518,6,21523,6xm21555,6r,c21559,6,21563,9,21563,14v,4,-4,8,-8,8l21555,22v-5,,-8,-4,-8,-8c21547,9,21550,6,21555,6xm21587,6r,c21591,6,21595,9,21595,14v,4,-4,8,-8,8l21587,22v-5,,-8,-4,-8,-8c21579,9,21582,6,21587,6xm21619,6r,c21623,6,21627,9,21627,14v,4,-4,8,-8,8l21619,22v-5,,-8,-4,-8,-8c21611,9,21614,6,21619,6xm21651,6r,c21655,6,21659,9,21659,14v,4,-4,8,-8,8l21651,22v-5,,-8,-4,-8,-8c21643,9,21646,6,21651,6xm21683,6r,c21687,6,21691,9,21691,14v,4,-4,8,-8,8l21683,22v-4,,-8,-4,-8,-8c21675,9,21679,6,21683,6xm21715,6r,c21719,6,21723,9,21723,14v,4,-4,8,-8,8l21715,22v-4,,-8,-4,-8,-8c21707,9,21711,6,21715,6xm21747,6r,c21751,6,21755,9,21755,14v,4,-4,8,-8,8l21747,22v-4,,-8,-4,-8,-8c21739,9,21743,6,21747,6xm21779,6r,c21783,6,21787,9,21787,14v,4,-4,8,-8,8l21779,22v-4,,-8,-4,-8,-8c21771,9,21775,6,21779,6xm21811,6r,c21815,6,21819,9,21819,14v,4,-4,8,-8,8l21811,22v-4,,-8,-4,-8,-8c21803,9,21807,6,21811,6xm21843,6r,c21847,6,21851,9,21851,14v,4,-4,8,-8,8l21843,22v-4,,-8,-4,-8,-8c21835,9,21839,6,21843,6xm21875,6r,c21879,6,21883,9,21883,14v,4,-4,8,-8,8l21875,22v-4,,-8,-4,-8,-8c21867,9,21871,6,21875,6xm21907,6r,c21911,6,21915,9,21915,14v,4,-4,8,-8,8l21907,22v-4,,-8,-4,-8,-8c21899,9,21903,6,21907,6xm21939,6r,c21944,6,21947,9,21947,14v,4,-3,8,-8,8l21939,22v-4,,-8,-4,-8,-8c21931,9,21935,6,21939,6xm21971,6r,c21976,6,21979,9,21979,14v,4,-3,8,-8,8l21971,22v-4,,-8,-4,-8,-8c21963,9,21967,6,21971,6xm22003,6r,c22008,6,22011,9,22011,14v,4,-3,8,-8,8l22003,22v-4,,-8,-4,-8,-8c21995,9,21999,6,22003,6xm22035,6r,c22040,6,22043,9,22043,14v,4,-3,8,-8,8l22035,22v-4,,-8,-4,-8,-8c22027,9,22031,6,22035,6xm22067,6r,c22072,6,22075,9,22075,14v,4,-3,8,-8,8l22067,22v-4,,-8,-4,-8,-8c22059,9,22063,6,22067,6xm22099,6r,c22104,6,22107,9,22107,14v,4,-3,8,-8,8l22099,22v-4,,-8,-4,-8,-8c22091,9,22095,6,22099,6xm22131,6r,c22136,6,22139,9,22139,14v,4,-3,8,-8,8l22131,22v-4,,-8,-4,-8,-8c22123,9,22127,6,22131,6xm22163,6r,c22168,6,22171,9,22171,14v,4,-3,8,-8,8l22163,22v-4,,-8,-4,-8,-8c22155,9,22159,6,22163,6xm22195,6r,c22200,6,22203,9,22203,14v,4,-3,8,-8,8l22195,22v-4,,-8,-4,-8,-8c22187,9,22191,6,22195,6xm22227,6r,c22232,6,22235,9,22235,14v,4,-3,8,-8,8l22227,22v-4,,-8,-4,-8,-8c22219,9,22223,6,22227,6xm22259,6r,c22264,6,22267,9,22267,14v,4,-3,8,-8,8l22259,22v-4,,-8,-4,-8,-8c22251,9,22255,6,22259,6xm22291,6r,c22296,6,22299,9,22299,14v,4,-3,8,-8,8l22291,22v-4,,-8,-4,-8,-8c22283,9,22287,6,22291,6xm22323,6r,c22328,6,22331,9,22331,14v,4,-3,8,-8,8l22323,22v-4,,-8,-4,-8,-8c22315,9,22319,6,22323,6xm22355,6r,c22360,6,22363,9,22363,14v,4,-3,8,-8,8l22355,22v-4,,-8,-4,-8,-8c22347,9,22351,6,22355,6xm22387,6r,c22392,6,22395,9,22395,14v,4,-3,8,-8,8l22387,22v-4,,-8,-4,-8,-8c22379,9,22383,6,22387,6xm22419,6r,c22424,6,22427,9,22427,14v,4,-3,8,-8,8l22419,22v-4,,-8,-4,-8,-8c22411,9,22415,6,22419,6xm22451,6r,c22456,6,22459,9,22459,14v,4,-3,8,-8,8l22451,22v-4,,-8,-4,-8,-8c22443,9,22447,6,22451,6xm22483,6r,c22488,6,22491,9,22491,14v,4,-3,8,-8,8l22483,22v-4,,-8,-4,-8,-8c22475,9,22479,6,22483,6xm22515,6r,c22520,6,22523,9,22523,14v,4,-3,8,-8,8l22515,22v-4,,-8,-4,-8,-8c22507,9,22511,6,22515,6xm22547,6r,c22552,6,22555,9,22555,14v,4,-3,8,-8,8l22547,22v-4,,-8,-4,-8,-8c22539,9,22543,6,22547,6xm22579,6r,c22584,6,22587,9,22587,14v,4,-3,8,-8,8l22579,22v-4,,-8,-4,-8,-8c22571,9,22575,6,22579,6xm22611,6r,c22616,6,22619,9,22619,14v,4,-3,8,-8,8l22611,22v-4,,-8,-4,-8,-8c22603,9,22607,6,22611,6xm22643,6r,c22648,6,22651,10,22651,14v,4,-3,8,-8,8l22643,22v-4,,-8,-4,-8,-8c22635,10,22639,6,22643,6xm22675,6r,c22680,6,22683,10,22683,14v,4,-3,8,-8,8l22675,22v-4,,-8,-4,-8,-8c22667,10,22671,6,22675,6xm22707,6r1,c22712,6,22716,10,22716,14v,4,-4,8,-8,8l22707,22v-4,,-8,-4,-8,-8c22699,10,22703,6,22707,6xm22740,6r,c22744,6,22748,10,22748,14v,4,-4,8,-8,8l22740,22v-5,,-8,-4,-8,-8c22732,10,22735,6,22740,6xm22772,6r,c22776,6,22780,10,22780,14v,4,-4,8,-8,8l22772,22v-5,,-8,-4,-8,-8c22764,10,22767,6,22772,6xm22804,6r,c22808,6,22812,10,22812,14v,4,-4,8,-8,8l22804,22v-5,,-8,-4,-8,-8c22796,10,22799,6,22804,6xm22836,6r,c22840,6,22844,10,22844,14v,4,-4,8,-8,8l22836,22v-5,,-8,-4,-8,-8c22828,10,22831,6,22836,6xm22868,6r,c22872,6,22876,10,22876,14v,4,-4,8,-8,8l22868,22v-5,,-8,-4,-8,-8c22860,10,22863,6,22868,6xm22900,6r,c22904,6,22908,10,22908,14v,4,-4,8,-8,8l22900,22v-5,,-8,-4,-8,-8c22892,10,22895,6,22900,6xm22932,6r,c22936,6,22940,10,22940,14v,4,-4,8,-8,8l22932,22v-5,,-8,-4,-8,-8c22924,10,22927,6,22932,6xm22964,6r,c22968,6,22972,10,22972,14v,4,-4,8,-8,8l22964,22v-5,,-8,-4,-8,-8c22956,10,22959,6,22964,6xm22996,6r,c23000,6,23004,10,23004,14v,4,-4,8,-8,8l22996,22v-5,,-8,-4,-8,-8c22988,10,22991,6,22996,6xm23028,6r,c23032,6,23036,10,23036,14v,4,-4,8,-8,8l23028,22v-5,,-8,-4,-8,-8c23020,10,23023,6,23028,6xm23060,6r,c23064,6,23068,10,23068,14v,4,-4,8,-8,8l23060,22v-5,,-8,-4,-8,-8c23052,10,23055,6,23060,6xm23092,6r,c23096,6,23100,10,23100,14v,4,-4,8,-8,8l23092,22v-5,,-8,-4,-8,-8c23084,10,23087,6,23092,6xm23124,6r,c23128,6,23132,10,23132,14v,4,-4,8,-8,8l23124,22v-5,,-8,-4,-8,-8c23116,10,23119,6,23124,6xm23156,6r,c23160,6,23164,10,23164,14v,4,-4,8,-8,8l23156,22v-5,,-8,-4,-8,-8c23148,10,23151,6,23156,6xm23188,6r,c23192,6,23196,10,23196,14v,4,-4,8,-8,8l23188,22v-5,,-8,-4,-8,-8c23180,10,23183,6,23188,6xm23220,6r,c23224,6,23228,10,23228,14v,5,-4,8,-8,8l23220,22v-5,,-8,-3,-8,-8c23212,10,23215,6,23220,6xm23252,6r,c23256,6,23260,10,23260,14v,5,-4,8,-8,8l23252,22v-5,,-8,-3,-8,-8c23244,10,23247,6,23252,6xm23284,6r,c23288,6,23292,10,23292,14v,5,-4,8,-8,8l23284,22v-5,,-8,-3,-8,-8c23276,10,23279,6,23284,6xm23316,6r,c23320,6,23324,10,23324,14v,5,-4,8,-8,8l23316,22v-5,,-8,-3,-8,-8c23308,10,23311,6,23316,6xm23348,6r,c23352,6,23356,10,23356,14v,5,-4,8,-8,8l23348,22v-5,,-8,-3,-8,-8c23340,10,23343,6,23348,6xm23380,6r,c23384,6,23388,10,23388,14v,5,-4,8,-8,8l23380,22v-5,,-8,-3,-8,-8c23372,10,23375,6,23380,6xm23412,6r,c23416,6,23420,10,23420,14v,5,-4,8,-8,8l23412,22v-4,,-8,-3,-8,-8c23404,10,23408,6,23412,6xm23444,6r,c23448,6,23452,10,23452,14v,5,-4,8,-8,8l23444,22v-4,,-8,-3,-8,-8c23436,10,23440,6,23444,6xm23476,6r,c23480,6,23484,10,23484,14v,5,-4,8,-8,8l23476,22v-4,,-8,-3,-8,-8c23468,10,23472,6,23476,6xm23508,6r,c23512,6,23516,10,23516,14v,5,-4,8,-8,8l23508,22v-4,,-8,-3,-8,-8c23500,10,23504,6,23508,6xm23540,6r,c23544,6,23548,10,23548,14v,5,-4,8,-8,8l23540,22v-4,,-8,-3,-8,-8c23532,10,23536,6,23540,6xm23572,6r,c23576,6,23580,10,23580,14v,5,-4,8,-8,8l23572,22v-4,,-8,-3,-8,-8c23564,10,23568,6,23572,6xm23604,6r,c23608,6,23612,10,23612,14v,5,-4,8,-8,8l23604,22v-4,,-8,-3,-8,-8c23596,10,23600,6,23604,6xm23636,6r,c23640,6,23644,10,23644,14v,5,-4,8,-8,8l23636,22v-4,,-8,-3,-8,-8c23628,10,23632,6,23636,6xm23668,6r,c23673,6,23676,10,23676,14v,5,-3,8,-8,8l23668,22v-4,,-8,-3,-8,-8c23660,10,23664,6,23668,6xm23700,6r,c23705,6,23708,10,23708,14v,5,-3,8,-8,8l23700,22v-4,,-8,-3,-8,-8c23692,10,23696,6,23700,6xm23732,6r,c23737,6,23740,10,23740,14v,5,-3,8,-8,8l23732,22v-4,,-8,-3,-8,-8c23724,10,23728,6,23732,6xm23764,6r,c23769,6,23772,10,23772,14v,5,-3,8,-8,8l23764,22v-4,,-8,-3,-8,-8c23756,10,23760,6,23764,6xm23796,6r,c23801,6,23804,10,23804,14v,5,-3,8,-8,8l23796,22v-4,,-8,-3,-8,-8c23788,10,23792,6,23796,6xm23828,6r,c23833,6,23836,10,23836,14v,5,-3,8,-8,8l23828,22v-4,,-8,-3,-8,-8c23820,10,23824,6,23828,6xm23860,6r,c23865,6,23868,10,23868,14v,5,-3,8,-8,8l23860,22v-4,,-8,-3,-8,-8c23852,10,23856,6,23860,6xm23892,6r,c23897,6,23900,10,23900,14v,5,-3,8,-8,8l23892,22v-4,,-8,-3,-8,-8c23884,10,23888,6,23892,6xm23924,6r,c23929,6,23932,10,23932,14v,5,-3,8,-8,8l23924,22v-4,,-8,-3,-8,-8c23916,10,23920,6,23924,6xm23956,6r,c23961,6,23964,10,23964,14v,5,-3,8,-8,8l23956,22v-4,,-8,-3,-8,-8c23948,10,23952,6,23956,6xm23988,6r,c23993,6,23996,10,23996,14v,5,-3,8,-8,8l23988,22v-4,,-8,-3,-8,-8c23980,10,23984,6,23988,6xm24020,6r,c24025,6,24028,10,24028,14v,5,-3,8,-8,8l24020,22v-4,,-8,-3,-8,-8c24012,10,24016,6,24020,6xm24052,6r,c24057,6,24060,10,24060,14v,5,-3,8,-8,8l24052,22v-4,,-8,-3,-8,-8c24044,10,24048,6,24052,6xm24084,6r,c24089,6,24092,10,24092,14v,5,-3,8,-8,8l24084,22v-4,,-8,-3,-8,-8c24076,10,24080,6,24084,6xm24116,6r,c24121,6,24124,10,24124,14v,5,-3,8,-8,8l24116,22v-4,,-8,-3,-8,-8c24108,10,24112,6,24116,6xm24148,6r,c24153,6,24156,10,24156,14v,5,-3,8,-8,8l24148,22v-4,,-8,-3,-8,-8c24140,10,24144,6,24148,6xm24180,6r,c24185,6,24188,10,24188,14v,5,-3,8,-8,8l24180,22v-4,,-8,-3,-8,-8c24172,10,24176,6,24180,6xm24212,6r,c24217,6,24220,10,24220,14v,5,-3,8,-8,8l24212,22v-4,,-8,-3,-8,-8c24204,10,24208,6,24212,6xm24244,6r,c24249,6,24252,10,24252,14v,5,-3,8,-8,8l24244,22v-4,,-8,-3,-8,-8c24236,10,24240,6,24244,6xm24276,6r,c24281,6,24284,10,24284,14v,5,-3,8,-8,8l24276,22v-4,,-8,-3,-8,-8c24268,10,24272,6,24276,6xm24308,6r,c24313,6,24316,10,24316,14v,5,-3,8,-8,8l24308,22v-4,,-8,-3,-8,-8c24300,10,24304,6,24308,6xm24340,6r1,c24345,6,24349,10,24349,14v,5,-4,8,-8,8l24340,22v-4,,-8,-3,-8,-8c24332,10,24336,6,24340,6xm24373,6r,c24377,6,24381,10,24381,14v,5,-4,8,-8,8l24373,22v-5,,-8,-3,-8,-8c24365,10,24368,6,24373,6xm24405,6r,c24409,6,24413,10,24413,14v,5,-4,8,-8,8l24405,22v-5,,-8,-3,-8,-8c24397,10,24400,6,24405,6xm24437,6r,c24441,6,24445,10,24445,14v,5,-4,8,-8,8l24437,22v-5,,-8,-3,-8,-8c24429,10,24432,6,24437,6xm24469,6r,c24473,6,24477,10,24477,14v,5,-4,8,-8,8l24469,22v-5,,-8,-3,-8,-8c24461,10,24464,6,24469,6xm24501,6r,c24505,6,24509,10,24509,14v,5,-4,8,-8,8l24501,22v-5,,-8,-3,-8,-8c24493,10,24496,6,24501,6xm24533,6r,c24537,6,24541,10,24541,14v,5,-4,8,-8,8l24533,22v-5,,-8,-3,-8,-8c24525,10,24528,6,24533,6xm24565,6r,c24569,6,24573,10,24573,14v,5,-4,8,-8,8l24565,22v-5,,-8,-3,-8,-8c24557,10,24560,6,24565,6xm24597,6r,c24601,6,24605,10,24605,14v,5,-4,8,-8,8l24597,22v-5,,-8,-3,-8,-8c24589,10,24592,6,24597,6xe" fillcolor="black" strokeweight=".1pt">
                  <v:stroke joinstyle="bevel"/>
                  <v:path arrowok="t" o:connecttype="custom" o:connectlocs="36025,0;71316,0;107341,924;141988,1847;177278,1847;211833,924;247858,0;286089,115;321471,115;357497,1039;392052,1963;427342,1963;461897,1039;497922,115;536245,115;571535,115;607560,1155;642115,2078;677406,2078;712052,1155;748078,231;786309,231;821599,231;857624,1155;892271,2078;927561,2078;962116,1270;998142,346;1036373,346;1071755,346;1107780,1270;1142335,2194;1177625,2194;1212180,1270;1248297,346;1286528,462;1321818,462;1357844,1385;1392399,2309;1427781,2309;1462336,1385;1498361,462;1536592,462;1571882,462;1608000,1501;1642554,2425;1677845,2425;1712400,1501;1748425,577;1786748,577;1822038,577;1858063,1501;1892618,2425;1928000,2425;1962555,1616;1998581,693;2036812,693;2072102,693;2108219,1616;2142774,2540;2178064,2540;2212619,1616;2248736,693" o:connectangles="0,0,0,0,0,0,0,0,0,0,0,0,0,0,0,0,0,0,0,0,0,0,0,0,0,0,0,0,0,0,0,0,0,0,0,0,0,0,0,0,0,0,0,0,0,0,0,0,0,0,0,0,0,0,0,0,0,0,0,0,0,0,0"/>
                  <o:lock v:ext="edit" verticies="t"/>
                </v:shape>
                <v:shape id="Freeform 1212" o:spid="_x0000_s1034" style="position:absolute;left:2463;top:9988;width:22613;height:19;visibility:visible;mso-wrap-style:square;v-text-anchor:top" coordsize="246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" path="m8,r,c12,,16,3,16,8v,4,-4,8,-8,8l8,16c3,16,,12,,8,,3,3,,8,xm40,r,c44,,48,3,48,8v,4,-4,8,-8,8l40,16v-5,,-8,-4,-8,-8c32,3,35,,40,xm72,r,c76,,80,3,80,8v,4,-4,8,-8,8l72,16v-5,,-8,-4,-8,-8c64,3,67,,72,xm104,r,c108,,112,3,112,8v,4,-4,8,-8,8l104,16v-5,,-8,-4,-8,-8c96,3,99,,104,xm136,r,c140,,144,3,144,8v,4,-4,8,-8,8l136,16v-5,,-8,-4,-8,-8c128,3,131,,136,xm168,r,c172,,176,3,176,8v,4,-4,8,-8,8l168,16v-5,,-8,-4,-8,-8c160,3,163,,168,xm200,r,c204,,208,3,208,8v,4,-4,8,-8,8l200,16v-5,,-8,-4,-8,-8c192,3,195,,200,xm232,r,c236,,240,3,240,8v,4,-4,8,-8,8l232,16v-5,,-8,-4,-8,-8c224,3,227,,232,xm264,r,c268,,272,3,272,8v,4,-4,8,-8,8l264,16v-4,,-8,-4,-8,-8c256,3,260,,264,xm296,r,c300,,304,3,304,8v,4,-4,8,-8,8l296,16v-4,,-8,-4,-8,-8c288,3,292,,296,xm328,r,c332,,336,3,336,8v,4,-4,8,-8,8l328,16v-4,,-8,-4,-8,-8c320,3,324,,328,xm360,r,c364,,368,3,368,8v,4,-4,8,-8,8l360,16v-4,,-8,-4,-8,-8c352,3,356,,360,xm392,r,c396,,400,3,400,8v,4,-4,8,-8,8l392,16v-4,,-8,-4,-8,-8c384,3,388,,392,xm424,r,c428,,432,3,432,8v,4,-4,8,-8,8l424,16v-4,,-8,-4,-8,-8c416,3,420,,424,xm456,r,c460,,464,3,464,8v,4,-4,8,-8,8l456,16v-4,,-8,-4,-8,-8c448,3,452,,456,xm488,r,c492,,496,4,496,8v,4,-4,8,-8,8l488,16v-4,,-8,-4,-8,-8c480,4,484,,488,xm520,r,c524,,528,4,528,8v,4,-4,8,-8,8l520,16v-4,,-8,-4,-8,-8c512,4,516,,520,xm552,r,c557,,560,4,560,8v,4,-3,8,-8,8l552,16v-4,,-8,-4,-8,-8c544,4,548,,552,xm584,r,c589,,592,4,592,8v,4,-3,8,-8,8l584,16v-4,,-8,-4,-8,-8c576,4,580,,584,xm616,r,c621,,624,4,624,8v,4,-3,8,-8,8l616,16v-4,,-8,-4,-8,-8c608,4,612,,616,xm648,r,c653,,656,4,656,8v,4,-3,8,-8,8l648,16v-4,,-8,-4,-8,-8c640,4,644,,648,xm680,r,c685,,688,4,688,8v,4,-3,8,-8,8l680,16v-4,,-8,-4,-8,-8c672,4,676,,680,xm712,r,c717,,720,4,720,8v,4,-3,8,-8,8l712,16v-4,,-8,-4,-8,-8c704,4,708,,712,xm744,r,c749,,752,4,752,8v,4,-3,8,-8,8l744,16v-4,,-8,-4,-8,-8c736,4,740,,744,xm776,r,c781,,784,4,784,8v,4,-3,8,-8,8l776,16v-4,,-8,-4,-8,-8c768,4,772,,776,xm808,r,c813,,816,4,816,8v,4,-3,8,-8,8l808,16v-4,,-8,-4,-8,-8c800,4,804,,808,xm840,r,c845,,848,4,848,8v,4,-3,8,-8,8l840,16v-4,,-8,-4,-8,-8c832,4,836,,840,xm872,r,c877,,880,4,880,8v,4,-3,8,-8,8l872,16v-4,,-8,-4,-8,-8c864,4,868,,872,xm904,r,c909,,912,4,912,8v,4,-3,8,-8,8l904,16v-4,,-8,-4,-8,-8c896,4,900,,904,xm936,r,c941,,944,4,944,8v,4,-3,8,-8,8l936,16v-4,,-8,-4,-8,-8c928,4,932,,936,xm968,r,c973,,976,4,976,8v,4,-3,8,-8,8l968,16v-4,,-8,-4,-8,-8c960,4,964,,968,xm1000,r,c1005,,1008,4,1008,8v,4,-3,8,-8,8l1000,16v-4,,-8,-4,-8,-8c992,4,996,,1000,xm1032,r,c1037,,1040,4,1040,8v,4,-3,8,-8,8l1032,16v-4,,-8,-4,-8,-8c1024,4,1028,,1032,xm1064,r,c1069,,1072,4,1072,8v,4,-3,8,-8,8l1064,16v-4,,-8,-4,-8,-8c1056,4,1060,,1064,xm1096,r,c1101,,1104,4,1104,8v,4,-3,8,-8,8l1096,16v-4,,-8,-4,-8,-8c1088,4,1092,,1096,xm1128,r,c1133,,1136,4,1136,8v,4,-3,8,-8,8l1128,16v-4,,-8,-4,-8,-8c1120,4,1124,,1128,xm1160,r,c1165,,1168,4,1168,8v,5,-3,8,-8,8l1160,16v-4,,-8,-3,-8,-8c1152,4,1156,,1160,xm1192,r,c1197,,1200,4,1200,8v,5,-3,8,-8,8l1192,16v-4,,-8,-3,-8,-8c1184,4,1188,,1192,xm1224,r,c1229,,1232,4,1232,8v,5,-3,8,-8,8l1224,16v-4,,-8,-3,-8,-8c1216,4,1220,,1224,xm1256,r,c1261,,1264,4,1264,8v,5,-3,8,-8,8l1256,16v-4,,-8,-3,-8,-8c1248,4,1252,,1256,xm1288,r,c1293,,1296,4,1296,8v,5,-3,8,-8,8l1288,16v-4,,-8,-3,-8,-8c1280,4,1284,,1288,xm1320,r,c1325,,1328,4,1328,8v,5,-3,8,-8,8l1320,16v-4,,-8,-3,-8,-8c1312,4,1316,,1320,xm1352,r,c1357,,1360,4,1360,8v,5,-3,8,-8,8l1352,16v-4,,-8,-3,-8,-8c1344,4,1348,,1352,xm1384,r1,c1389,,1393,4,1393,8v,5,-4,8,-8,8l1384,16v-4,,-8,-3,-8,-8c1376,4,1380,,1384,xm1417,r,c1421,,1425,4,1425,8v,5,-4,8,-8,8l1417,16v-5,,-9,-3,-9,-8c1408,4,1412,,1417,xm1449,r,c1453,,1457,4,1457,8v,5,-4,8,-8,8l1449,16v-5,,-8,-3,-8,-8c1441,4,1444,,1449,xm1481,r,c1485,,1489,4,1489,8v,5,-4,8,-8,8l1481,16v-5,,-8,-3,-8,-8c1473,4,1476,,1481,xm1513,r,c1517,,1521,4,1521,8v,5,-4,8,-8,8l1513,16v-5,,-8,-3,-8,-8c1505,4,1508,,1513,xm1545,r,c1549,,1553,4,1553,8v,5,-4,8,-8,8l1545,16v-5,,-8,-3,-8,-8c1537,4,1540,,1545,xm1577,r,c1581,,1585,4,1585,8v,5,-4,8,-8,8l1577,16v-5,,-8,-3,-8,-8c1569,4,1572,,1577,xm1609,r,c1613,,1617,4,1617,8v,5,-4,8,-8,8l1609,16v-5,,-8,-3,-8,-8c1601,4,1604,,1609,xm1641,r,c1645,,1649,4,1649,8v,5,-4,8,-8,8l1641,16v-5,,-8,-3,-8,-8c1633,4,1636,,1641,xm1673,r,c1677,,1681,4,1681,8v,5,-4,8,-8,8l1673,16v-5,,-8,-3,-8,-8c1665,4,1668,,1673,xm1705,r,c1709,,1713,4,1713,8v,5,-4,8,-8,8l1705,16v-5,,-8,-3,-8,-8c1697,4,1700,,1705,xm1737,r,c1741,,1745,4,1745,8v,5,-4,8,-8,8l1737,16v-5,,-8,-3,-8,-8c1729,4,1732,,1737,xm1769,r,c1773,,1777,4,1777,8v,5,-4,8,-8,8l1769,16v-5,,-8,-3,-8,-8c1761,4,1764,,1769,xm1801,r,c1805,,1809,4,1809,8v,5,-4,8,-8,8l1801,16v-5,,-8,-3,-8,-8c1793,4,1796,,1801,xm1833,r,c1837,,1841,4,1841,8v,5,-4,8,-8,8l1833,16v-5,,-8,-3,-8,-8c1825,4,1828,,1833,xm1865,r,c1869,,1873,4,1873,8v,5,-4,8,-8,8l1865,16v-5,,-8,-3,-8,-8c1857,4,1860,,1865,xm1897,r,c1901,,1905,4,1905,8v,5,-4,8,-8,8l1897,16v-5,,-8,-3,-8,-8c1889,4,1892,,1897,xm1929,r,c1933,,1937,4,1937,8v,5,-4,8,-8,8l1929,16v-5,,-8,-3,-8,-8c1921,4,1924,,1929,xm1961,r,c1965,,1969,4,1969,8v,5,-4,8,-8,8l1961,16v-5,,-8,-3,-8,-8c1953,4,1956,,1961,xm1993,r,c1997,,2001,4,2001,8v,5,-4,8,-8,8l1993,16v-5,,-8,-3,-8,-8c1985,4,1988,,1993,xm2025,r,c2029,,2033,4,2033,8v,5,-4,8,-8,8l2025,16v-5,,-8,-3,-8,-8c2017,4,2020,,2025,xm2057,r,c2061,,2065,4,2065,8v,5,-4,8,-8,8l2057,16v-5,,-8,-3,-8,-8c2049,4,2052,,2057,xm2089,r,c2093,,2097,4,2097,8v,5,-4,8,-8,8l2089,16v-5,,-8,-3,-8,-8c2081,4,2084,,2089,xm2121,r,c2125,,2129,4,2129,8v,5,-4,8,-8,8l2121,16v-5,,-8,-3,-8,-8c2113,4,2116,,2121,xm2153,r,c2157,,2161,4,2161,8v,5,-4,8,-8,8l2153,16v-5,,-8,-3,-8,-8c2145,4,2148,,2153,xm2185,r,c2189,,2193,4,2193,8v,5,-4,8,-8,8l2185,16v-5,,-8,-3,-8,-8c2177,4,2180,,2185,xm2217,r,c2221,,2225,4,2225,8v,5,-4,8,-8,8l2217,16v-5,,-8,-3,-8,-8c2209,4,2212,,2217,xm2249,r,c2253,,2257,4,2257,8v,5,-4,8,-8,8l2249,16v-5,,-8,-3,-8,-8c2241,4,2244,,2249,xm2281,r,c2285,,2289,4,2289,8v,5,-4,8,-8,8l2281,16v-4,,-8,-3,-8,-8c2273,4,2277,,2281,xm2313,r,c2317,,2321,4,2321,8v,5,-4,8,-8,8l2313,16v-4,,-8,-3,-8,-8c2305,4,2309,,2313,xm2345,r,c2349,,2353,4,2353,8v,5,-4,8,-8,8l2345,16v-4,,-8,-3,-8,-8c2337,4,2341,,2345,xm2377,r,c2381,,2385,4,2385,8v,5,-4,8,-8,8l2377,16v-4,,-8,-3,-8,-8c2369,4,2373,,2377,xm2409,r,c2413,,2417,4,2417,8v,5,-4,8,-8,8l2409,16v-4,,-8,-3,-8,-8c2401,4,2405,,2409,xm2441,r,c2445,,2449,4,2449,8v,5,-4,8,-8,8l2441,16v-4,,-8,-3,-8,-8c2433,4,2437,,2441,xm2473,r,c2477,,2481,4,2481,8v,5,-4,8,-8,8l2473,16v-4,,-8,-3,-8,-8c2465,4,2469,,2473,xm2505,r,c2509,,2513,4,2513,8v,5,-4,8,-8,8l2505,16v-4,,-8,-3,-8,-8c2497,4,2501,,2505,xm2537,r,c2541,,2545,4,2545,8v,5,-4,8,-8,8l2537,16v-4,,-8,-3,-8,-8c2529,4,2533,,2537,xm2569,r,c2573,,2577,4,2577,8v,5,-4,8,-8,8l2569,16v-4,,-8,-3,-8,-8c2561,4,2565,,2569,xm2601,r,c2606,,2609,4,2609,8v,5,-3,8,-8,8l2601,16v-4,,-8,-3,-8,-8c2593,4,2597,,2601,xm2633,r,c2638,,2641,4,2641,8v,5,-3,8,-8,8l2633,16v-4,,-8,-3,-8,-8c2625,4,2629,,2633,xm2665,r,c2670,,2673,4,2673,8v,5,-3,8,-8,8l2665,16v-4,,-8,-3,-8,-8c2657,4,2661,,2665,xm2697,r,c2702,,2705,4,2705,8v,5,-3,8,-8,8l2697,16v-4,,-8,-3,-8,-8c2689,4,2693,,2697,xm2729,r,c2734,,2737,4,2737,8v,5,-3,8,-8,8l2729,16v-4,,-8,-3,-8,-8c2721,4,2725,,2729,xm2761,r,c2766,,2769,4,2769,8v,5,-3,8,-8,8l2761,16v-4,,-8,-3,-8,-8c2753,4,2757,,2761,xm2793,r,c2798,,2801,4,2801,8v,5,-3,8,-8,8l2793,16v-4,,-8,-3,-8,-8c2785,4,2789,,2793,xm2825,r,c2830,,2833,4,2833,8v,5,-3,8,-8,8l2825,16v-4,,-8,-3,-8,-8c2817,4,2821,,2825,xm2857,r,c2862,,2865,4,2865,8v,5,-3,8,-8,8l2857,16v-4,,-8,-3,-8,-8c2849,4,2853,,2857,xm2889,1r,c2894,1,2897,4,2897,9v,4,-3,8,-8,8l2889,17v-4,,-8,-4,-8,-8c2881,4,2885,1,2889,1xm2921,1r,c2926,1,2929,4,2929,9v,4,-3,8,-8,8l2921,17v-4,,-8,-4,-8,-8c2913,4,2917,1,2921,1xm2953,1r,c2958,1,2961,4,2961,9v,4,-3,8,-8,8l2953,17v-4,,-8,-4,-8,-8c2945,4,2949,1,2953,1xm2985,1r,c2990,1,2993,4,2993,9v,4,-3,8,-8,8l2985,17v-4,,-8,-4,-8,-8c2977,4,2981,1,2985,1xm3017,1r,c3022,1,3025,4,3025,9v,4,-3,8,-8,8l3017,17v-4,,-8,-4,-8,-8c3009,4,3013,1,3017,1xm3049,1r,c3054,1,3057,4,3057,9v,4,-3,8,-8,8l3049,17v-4,,-8,-4,-8,-8c3041,4,3045,1,3049,1xm3081,1r,c3086,1,3089,4,3089,9v,4,-3,8,-8,8l3081,17v-4,,-8,-4,-8,-8c3073,4,3077,1,3081,1xm3113,1r,c3118,1,3121,4,3121,9v,4,-3,8,-8,8l3113,17v-4,,-8,-4,-8,-8c3105,4,3109,1,3113,1xm3145,1r,c3150,1,3153,4,3153,9v,4,-3,8,-8,8l3145,17v-4,,-8,-4,-8,-8c3137,4,3141,1,3145,1xm3177,1r,c3182,1,3185,4,3185,9v,4,-3,8,-8,8l3177,17v-4,,-8,-4,-8,-8c3169,4,3173,1,3177,1xm3209,1r,c3214,1,3217,4,3217,9v,4,-3,8,-8,8l3209,17v-4,,-8,-4,-8,-8c3201,4,3205,1,3209,1xm3241,1r,c3246,1,3249,4,3249,9v,4,-3,8,-8,8l3241,17v-4,,-8,-4,-8,-8c3233,4,3237,1,3241,1xm3273,1r,c3278,1,3281,4,3281,9v,4,-3,8,-8,8l3273,17v-4,,-8,-4,-8,-8c3265,4,3269,1,3273,1xm3305,1r,c3310,1,3313,4,3313,9v,4,-3,8,-8,8l3305,17v-4,,-8,-4,-8,-8c3297,4,3301,1,3305,1xm3337,1r,c3342,1,3345,4,3345,9v,4,-3,8,-8,8l3337,17v-4,,-8,-4,-8,-8c3329,4,3333,1,3337,1xm3369,1r,c3374,1,3377,4,3377,9v,4,-3,8,-8,8l3369,17v-4,,-8,-4,-8,-8c3361,4,3365,1,3369,1xm3401,1r,c3406,1,3409,4,3409,9v,4,-3,8,-8,8l3401,17v-4,,-8,-4,-8,-8c3393,4,3397,1,3401,1xm3433,1r1,c3438,1,3442,4,3442,9v,4,-4,8,-8,8l3433,17v-4,,-8,-4,-8,-8c3425,4,3429,1,3433,1xm3466,1r,c3470,1,3474,4,3474,9v,4,-4,8,-8,8l3466,17v-5,,-9,-4,-9,-8c3457,4,3461,1,3466,1xm3498,1r,c3502,1,3506,4,3506,9v,4,-4,8,-8,8l3498,17v-5,,-8,-4,-8,-8c3490,4,3493,1,3498,1xm3530,1r,c3534,1,3538,4,3538,9v,4,-4,8,-8,8l3530,17v-5,,-8,-4,-8,-8c3522,4,3525,1,3530,1xm3562,1r,c3566,1,3570,4,3570,9v,4,-4,8,-8,8l3562,17v-5,,-8,-4,-8,-8c3554,4,3557,1,3562,1xm3594,1r,c3598,1,3602,4,3602,9v,4,-4,8,-8,8l3594,17v-5,,-8,-4,-8,-8c3586,4,3589,1,3594,1xm3626,1r,c3630,1,3634,4,3634,9v,4,-4,8,-8,8l3626,17v-5,,-8,-4,-8,-8c3618,4,3621,1,3626,1xm3658,1r,c3662,1,3666,4,3666,9v,4,-4,8,-8,8l3658,17v-5,,-8,-4,-8,-8c3650,4,3653,1,3658,1xm3690,1r,c3694,1,3698,4,3698,9v,4,-4,8,-8,8l3690,17v-5,,-8,-4,-8,-8c3682,4,3685,1,3690,1xm3722,1r,c3726,1,3730,4,3730,9v,4,-4,8,-8,8l3722,17v-5,,-8,-4,-8,-8c3714,4,3717,1,3722,1xm3754,1r,c3758,1,3762,4,3762,9v,4,-4,8,-8,8l3754,17v-5,,-8,-4,-8,-8c3746,4,3749,1,3754,1xm3786,1r,c3790,1,3794,4,3794,9v,4,-4,8,-8,8l3786,17v-5,,-8,-4,-8,-8c3778,4,3781,1,3786,1xm3818,1r,c3822,1,3826,4,3826,9v,4,-4,8,-8,8l3818,17v-5,,-8,-4,-8,-8c3810,4,3813,1,3818,1xm3850,1r,c3854,1,3858,4,3858,9v,4,-4,8,-8,8l3850,17v-5,,-8,-4,-8,-8c3842,4,3845,1,3850,1xm3882,1r,c3886,1,3890,4,3890,9v,4,-4,8,-8,8l3882,17v-5,,-8,-4,-8,-8c3874,4,3877,1,3882,1xm3914,1r,c3918,1,3922,4,3922,9v,4,-4,8,-8,8l3914,17v-5,,-8,-4,-8,-8c3906,4,3909,1,3914,1xm3946,1r,c3950,1,3954,4,3954,9v,4,-4,8,-8,8l3946,17v-5,,-8,-4,-8,-8c3938,4,3941,1,3946,1xm3978,1r,c3982,1,3986,4,3986,9v,4,-4,8,-8,8l3978,17v-5,,-8,-4,-8,-8c3970,4,3973,1,3978,1xm4010,1r,c4014,1,4018,4,4018,9v,4,-4,8,-8,8l4010,17v-5,,-8,-4,-8,-8c4002,4,4005,1,4010,1xm4042,1r,c4046,1,4050,4,4050,9v,4,-4,8,-8,8l4042,17v-5,,-8,-4,-8,-8c4034,4,4037,1,4042,1xm4074,1r,c4078,1,4082,4,4082,9v,4,-4,8,-8,8l4074,17v-5,,-8,-4,-8,-8c4066,4,4069,1,4074,1xm4106,1r,c4110,1,4114,4,4114,9v,4,-4,8,-8,8l4106,17v-5,,-8,-4,-8,-8c4098,4,4101,1,4106,1xm4138,1r,c4142,1,4146,4,4146,9v,4,-4,8,-8,8l4138,17v-5,,-8,-4,-8,-8c4130,4,4133,1,4138,1xm4170,1r,c4174,1,4178,4,4178,9v,4,-4,8,-8,8l4170,17v-5,,-8,-4,-8,-8c4162,4,4165,1,4170,1xm4202,1r,c4206,1,4210,4,4210,9v,4,-4,8,-8,8l4202,17v-5,,-8,-4,-8,-8c4194,4,4197,1,4202,1xm4234,1r,c4238,1,4242,4,4242,9v,4,-4,8,-8,8l4234,17v-5,,-8,-4,-8,-8c4226,4,4229,1,4234,1xm4266,1r,c4270,1,4274,4,4274,9v,4,-4,8,-8,8l4266,17v-5,,-8,-4,-8,-8c4258,4,4261,1,4266,1xm4298,1r,c4302,1,4306,4,4306,9v,4,-4,8,-8,8l4298,17v-5,,-8,-4,-8,-8c4290,4,4293,1,4298,1xm4330,1r,c4334,1,4338,4,4338,9v,4,-4,8,-8,8l4330,17v-4,,-8,-4,-8,-8c4322,4,4326,1,4330,1xm4362,1r,c4366,1,4370,4,4370,9v,4,-4,8,-8,8l4362,17v-4,,-8,-4,-8,-8c4354,4,4358,1,4362,1xm4394,1r,c4398,1,4402,4,4402,9v,4,-4,8,-8,8l4394,17v-4,,-8,-4,-8,-8c4386,4,4390,1,4394,1xm4426,1r,c4430,1,4434,5,4434,9v,4,-4,8,-8,8l4426,17v-4,,-8,-4,-8,-8c4418,5,4422,1,4426,1xm4458,1r,c4462,1,4466,5,4466,9v,4,-4,8,-8,8l4458,17v-4,,-8,-4,-8,-8c4450,5,4454,1,4458,1xm4490,1r,c4494,1,4498,5,4498,9v,4,-4,8,-8,8l4490,17v-4,,-8,-4,-8,-8c4482,5,4486,1,4490,1xm4522,1r,c4526,1,4530,5,4530,9v,4,-4,8,-8,8l4522,17v-4,,-8,-4,-8,-8c4514,5,4518,1,4522,1xm4554,1r,c4558,1,4562,5,4562,9v,4,-4,8,-8,8l4554,17v-4,,-8,-4,-8,-8c4546,5,4550,1,4554,1xm4586,1r,c4590,1,4594,5,4594,9v,4,-4,8,-8,8l4586,17v-4,,-8,-4,-8,-8c4578,5,4582,1,4586,1xm4618,1r,c4622,1,4626,5,4626,9v,4,-4,8,-8,8l4618,17v-4,,-8,-4,-8,-8c4610,5,4614,1,4618,1xm4650,1r,c4655,1,4658,5,4658,9v,4,-3,8,-8,8l4650,17v-4,,-8,-4,-8,-8c4642,5,4646,1,4650,1xm4682,1r,c4687,1,4690,5,4690,9v,4,-3,8,-8,8l4682,17v-4,,-8,-4,-8,-8c4674,5,4678,1,4682,1xm4714,1r,c4719,1,4722,5,4722,9v,4,-3,8,-8,8l4714,17v-4,,-8,-4,-8,-8c4706,5,4710,1,4714,1xm4746,1r,c4751,1,4754,5,4754,9v,4,-3,8,-8,8l4746,17v-4,,-8,-4,-8,-8c4738,5,4742,1,4746,1xm4778,1r,c4783,1,4786,5,4786,9v,4,-3,8,-8,8l4778,17v-4,,-8,-4,-8,-8c4770,5,4774,1,4778,1xm4810,1r,c4815,1,4818,5,4818,9v,4,-3,8,-8,8l4810,17v-4,,-8,-4,-8,-8c4802,5,4806,1,4810,1xm4842,1r,c4847,1,4850,5,4850,9v,4,-3,8,-8,8l4842,17v-4,,-8,-4,-8,-8c4834,5,4838,1,4842,1xm4874,1r,c4879,1,4882,5,4882,9v,4,-3,8,-8,8l4874,17v-4,,-8,-4,-8,-8c4866,5,4870,1,4874,1xm4906,1r,c4911,1,4914,5,4914,9v,4,-3,8,-8,8l4906,17v-4,,-8,-4,-8,-8c4898,5,4902,1,4906,1xm4938,1r,c4943,1,4946,5,4946,9v,4,-3,8,-8,8l4938,17v-4,,-8,-4,-8,-8c4930,5,4934,1,4938,1xm4970,1r,c4975,1,4978,5,4978,9v,4,-3,8,-8,8l4970,17v-4,,-8,-4,-8,-8c4962,5,4966,1,4970,1xm5002,1r,c5007,1,5010,5,5010,9v,5,-3,8,-8,8l5002,17v-4,,-8,-3,-8,-8c4994,5,4998,1,5002,1xm5034,1r,c5039,1,5042,5,5042,9v,5,-3,8,-8,8l5034,17v-4,,-8,-3,-8,-8c5026,5,5030,1,5034,1xm5066,1r,c5071,1,5074,5,5074,9v,5,-3,8,-8,8l5066,17v-4,,-8,-3,-8,-8c5058,5,5062,1,5066,1xm5098,1r,c5103,1,5106,5,5106,9v,5,-3,8,-8,8l5098,17v-4,,-8,-3,-8,-8c5090,5,5094,1,5098,1xm5130,1r,c5135,1,5138,5,5138,9v,5,-3,8,-8,8l5130,17v-4,,-8,-3,-8,-8c5122,5,5126,1,5130,1xm5162,1r,c5167,1,5170,5,5170,9v,5,-3,8,-8,8l5162,17v-4,,-8,-3,-8,-8c5154,5,5158,1,5162,1xm5194,1r,c5199,1,5202,5,5202,9v,5,-3,8,-8,8l5194,17v-4,,-8,-3,-8,-8c5186,5,5190,1,5194,1xm5226,1r,c5231,1,5234,5,5234,9v,5,-3,8,-8,8l5226,17v-4,,-8,-3,-8,-8c5218,5,5222,1,5226,1xm5258,1r,c5263,1,5266,5,5266,9v,5,-3,8,-8,8l5258,17v-4,,-8,-3,-8,-8c5250,5,5254,1,5258,1xm5290,1r,c5295,1,5298,5,5298,9v,5,-3,8,-8,8l5290,17v-4,,-8,-3,-8,-8c5282,5,5286,1,5290,1xm5322,1r,c5327,1,5330,5,5330,9v,5,-3,8,-8,8l5322,17v-4,,-8,-3,-8,-8c5314,5,5318,1,5322,1xm5354,1r,c5359,1,5362,5,5362,9v,5,-3,8,-8,8l5354,17v-4,,-8,-3,-8,-8c5346,5,5350,1,5354,1xm5386,1r,c5391,1,5394,5,5394,9v,5,-3,8,-8,8l5386,17v-4,,-8,-3,-8,-8c5378,5,5382,1,5386,1xm5418,1r,c5423,1,5426,5,5426,9v,5,-3,8,-8,8l5418,17v-4,,-8,-3,-8,-8c5410,5,5414,1,5418,1xm5450,1r,c5455,1,5458,5,5458,9v,5,-3,8,-8,8l5450,17v-4,,-8,-3,-8,-8c5442,5,5446,1,5450,1xm5482,1r1,c5487,1,5491,5,5491,9v,5,-4,8,-8,8l5482,17v-4,,-8,-3,-8,-8c5474,5,5478,1,5482,1xm5515,1r,c5519,1,5523,5,5523,9v,5,-4,8,-8,8l5515,17v-5,,-8,-3,-8,-8c5507,5,5510,1,5515,1xm5547,1r,c5551,1,5555,5,5555,9v,5,-4,8,-8,8l5547,17v-5,,-8,-3,-8,-8c5539,5,5542,1,5547,1xm5579,1r,c5583,1,5587,5,5587,9v,5,-4,8,-8,8l5579,17v-5,,-8,-3,-8,-8c5571,5,5574,1,5579,1xm5611,1r,c5615,1,5619,5,5619,9v,5,-4,8,-8,8l5611,17v-5,,-8,-3,-8,-8c5603,5,5606,1,5611,1xm5643,1r,c5647,1,5651,5,5651,9v,5,-4,8,-8,8l5643,17v-5,,-8,-3,-8,-8c5635,5,5638,1,5643,1xm5675,1r,c5679,1,5683,5,5683,9v,5,-4,8,-8,8l5675,17v-5,,-8,-3,-8,-8c5667,5,5670,1,5675,1xm5707,1r,c5711,1,5715,5,5715,9v,5,-4,8,-8,8l5707,17v-5,,-8,-3,-8,-8c5699,5,5702,1,5707,1xm5739,1r,c5743,1,5747,5,5747,9v,5,-4,8,-8,8l5739,17v-5,,-8,-3,-8,-8c5731,5,5734,1,5739,1xm5771,1r,c5775,1,5779,5,5779,9v,5,-4,8,-8,8l5771,17v-5,,-8,-3,-8,-8c5763,5,5766,1,5771,1xm5803,1r,c5807,1,5811,5,5811,9v,5,-4,8,-8,8l5803,17v-5,,-8,-3,-8,-8c5795,5,5798,1,5803,1xm5835,1r,c5839,1,5843,5,5843,9v,5,-4,8,-8,8l5835,17v-5,,-8,-3,-8,-8c5827,5,5830,1,5835,1xm5867,1r,c5871,1,5875,5,5875,9v,5,-4,8,-8,8l5867,17v-5,,-8,-3,-8,-8c5859,5,5862,1,5867,1xm5899,1r,c5903,1,5907,5,5907,9v,5,-4,8,-8,8l5899,17v-5,,-8,-3,-8,-8c5891,5,5894,1,5899,1xm5931,1r,c5935,1,5939,5,5939,9v,5,-4,8,-8,8l5931,17v-5,,-8,-3,-8,-8c5923,5,5926,1,5931,1xm5963,1r,c5967,1,5971,5,5971,9v,5,-4,8,-8,8l5963,17v-5,,-8,-3,-8,-8c5955,5,5958,1,5963,1xm5995,1r,c5999,1,6003,5,6003,9v,5,-4,8,-8,8l5995,17v-5,,-8,-3,-8,-8c5987,5,5990,1,5995,1xm6027,1r,c6031,1,6035,5,6035,9v,5,-4,8,-8,8l6027,17v-5,,-8,-3,-8,-8c6019,5,6022,1,6027,1xm6059,1r,c6063,1,6067,5,6067,9v,5,-4,8,-8,8l6059,17v-5,,-8,-3,-8,-8c6051,5,6054,1,6059,1xm6091,1r,c6095,1,6099,5,6099,9v,5,-4,8,-8,8l6091,17v-5,,-8,-3,-8,-8c6083,5,6086,1,6091,1xm6123,1r,c6127,1,6131,5,6131,9v,5,-4,8,-8,8l6123,17v-5,,-8,-3,-8,-8c6115,5,6118,1,6123,1xm6155,1r,c6159,1,6163,5,6163,9v,5,-4,8,-8,8l6155,17v-5,,-8,-3,-8,-8c6147,5,6150,1,6155,1xm6187,1r,c6191,1,6195,5,6195,9v,5,-4,8,-8,8l6187,17v-5,,-8,-3,-8,-8c6179,5,6182,1,6187,1xm6219,1r,c6223,1,6227,5,6227,9v,5,-4,8,-8,8l6219,17v-5,,-8,-3,-8,-8c6211,5,6214,1,6219,1xm6251,1r,c6255,1,6259,5,6259,9v,5,-4,8,-8,8l6251,17v-5,,-8,-3,-8,-8c6243,5,6246,1,6251,1xm6283,1r,c6287,1,6291,5,6291,9v,5,-4,8,-8,8l6283,17v-5,,-8,-3,-8,-8c6275,5,6278,1,6283,1xm6315,1r,c6319,1,6323,5,6323,9v,5,-4,8,-8,8l6315,17v-5,,-8,-3,-8,-8c6307,5,6310,1,6315,1xm6347,1r,c6351,1,6355,5,6355,9v,5,-4,8,-8,8l6347,17v-5,,-8,-3,-8,-8c6339,5,6342,1,6347,1xm6379,1r,c6383,1,6387,5,6387,9v,5,-4,8,-8,8l6379,17v-4,,-8,-3,-8,-8c6371,5,6375,1,6379,1xm6411,1r,c6415,1,6419,5,6419,9v,5,-4,8,-8,8l6411,17v-4,,-8,-3,-8,-8c6403,5,6407,1,6411,1xm6443,1r,c6447,1,6451,5,6451,9v,5,-4,8,-8,8l6443,17v-4,,-8,-3,-8,-8c6435,5,6439,1,6443,1xm6475,1r,c6479,1,6483,5,6483,9v,5,-4,8,-8,8l6475,17v-4,,-8,-3,-8,-8c6467,5,6471,1,6475,1xm6507,1r,c6511,1,6515,5,6515,9v,5,-4,8,-8,8l6507,17v-4,,-8,-3,-8,-8c6499,5,6503,1,6507,1xm6539,2r,c6543,2,6547,5,6547,10v,4,-4,8,-8,8l6539,18v-4,,-8,-4,-8,-8c6531,5,6535,2,6539,2xm6571,2r,c6575,2,6579,5,6579,10v,4,-4,8,-8,8l6571,18v-4,,-8,-4,-8,-8c6563,5,6567,2,6571,2xm6603,2r,c6607,2,6611,5,6611,10v,4,-4,8,-8,8l6603,18v-4,,-8,-4,-8,-8c6595,5,6599,2,6603,2xm6635,2r,c6639,2,6643,5,6643,10v,4,-4,8,-8,8l6635,18v-4,,-8,-4,-8,-8c6627,5,6631,2,6635,2xm6667,2r,c6672,2,6675,5,6675,10v,4,-3,8,-8,8l6667,18v-4,,-8,-4,-8,-8c6659,5,6663,2,6667,2xm6699,2r,c6704,2,6707,5,6707,10v,4,-3,8,-8,8l6699,18v-4,,-8,-4,-8,-8c6691,5,6695,2,6699,2xm6731,2r,c6736,2,6739,5,6739,10v,4,-3,8,-8,8l6731,18v-4,,-8,-4,-8,-8c6723,5,6727,2,6731,2xm6763,2r,c6768,2,6771,5,6771,10v,4,-3,8,-8,8l6763,18v-4,,-8,-4,-8,-8c6755,5,6759,2,6763,2xm6795,2r,c6800,2,6803,5,6803,10v,4,-3,8,-8,8l6795,18v-4,,-8,-4,-8,-8c6787,5,6791,2,6795,2xm6827,2r,c6832,2,6835,5,6835,10v,4,-3,8,-8,8l6827,18v-4,,-8,-4,-8,-8c6819,5,6823,2,6827,2xm6859,2r,c6864,2,6867,5,6867,10v,4,-3,8,-8,8l6859,18v-4,,-8,-4,-8,-8c6851,5,6855,2,6859,2xm6891,2r,c6896,2,6899,5,6899,10v,4,-3,8,-8,8l6891,18v-4,,-8,-4,-8,-8c6883,5,6887,2,6891,2xm6923,2r,c6928,2,6931,5,6931,10v,4,-3,8,-8,8l6923,18v-4,,-8,-4,-8,-8c6915,5,6919,2,6923,2xm6955,2r,c6960,2,6963,5,6963,10v,4,-3,8,-8,8l6955,18v-4,,-8,-4,-8,-8c6947,5,6951,2,6955,2xm6987,2r,c6992,2,6995,5,6995,10v,4,-3,8,-8,8l6987,18v-4,,-8,-4,-8,-8c6979,5,6983,2,6987,2xm7019,2r,c7024,2,7027,5,7027,10v,4,-3,8,-8,8l7019,18v-4,,-8,-4,-8,-8c7011,5,7015,2,7019,2xm7051,2r,c7056,2,7059,5,7059,10v,4,-3,8,-8,8l7051,18v-4,,-8,-4,-8,-8c7043,5,7047,2,7051,2xm7083,2r,c7088,2,7091,5,7091,10v,4,-3,8,-8,8l7083,18v-4,,-8,-4,-8,-8c7075,5,7079,2,7083,2xm7115,2r,c7120,2,7123,5,7123,10v,4,-3,8,-8,8l7115,18v-4,,-8,-4,-8,-8c7107,5,7111,2,7115,2xm7147,2r,c7152,2,7155,5,7155,10v,4,-3,8,-8,8l7147,18v-4,,-8,-4,-8,-8c7139,5,7143,2,7147,2xm7179,2r,c7184,2,7187,5,7187,10v,4,-3,8,-8,8l7179,18v-4,,-8,-4,-8,-8c7171,5,7175,2,7179,2xm7211,2r,c7216,2,7219,5,7219,10v,4,-3,8,-8,8l7211,18v-4,,-8,-4,-8,-8c7203,5,7207,2,7211,2xm7243,2r,c7248,2,7251,5,7251,10v,4,-3,8,-8,8l7243,18v-4,,-8,-4,-8,-8c7235,5,7239,2,7243,2xm7275,2r,c7280,2,7283,5,7283,10v,4,-3,8,-8,8l7275,18v-4,,-8,-4,-8,-8c7267,5,7271,2,7275,2xm7307,2r,c7312,2,7315,5,7315,10v,4,-3,8,-8,8l7307,18v-4,,-8,-4,-8,-8c7299,5,7303,2,7307,2xm7339,2r,c7344,2,7347,5,7347,10v,4,-3,8,-8,8l7339,18v-4,,-8,-4,-8,-8c7331,5,7335,2,7339,2xm7371,2r,c7376,2,7379,5,7379,10v,4,-3,8,-8,8l7371,18v-4,,-8,-4,-8,-8c7363,5,7367,2,7371,2xm7403,2r,c7408,2,7411,5,7411,10v,4,-3,8,-8,8l7403,18v-4,,-8,-4,-8,-8c7395,5,7399,2,7403,2xm7435,2r,c7440,2,7443,5,7443,10v,4,-3,8,-8,8l7435,18v-4,,-8,-4,-8,-8c7427,5,7431,2,7435,2xm7467,2r,c7472,2,7475,5,7475,10v,4,-3,8,-8,8l7467,18v-4,,-8,-4,-8,-8c7459,5,7463,2,7467,2xm7499,2r,c7504,2,7507,5,7507,10v,4,-3,8,-8,8l7499,18v-4,,-8,-4,-8,-8c7491,5,7495,2,7499,2xm7531,2r1,c7536,2,7540,5,7540,10v,4,-4,8,-8,8l7531,18v-4,,-8,-4,-8,-8c7523,5,7527,2,7531,2xm7564,2r,c7568,2,7572,5,7572,10v,4,-4,8,-8,8l7564,18v-5,,-8,-4,-8,-8c7556,5,7559,2,7564,2xm7596,2r,c7600,2,7604,5,7604,10v,4,-4,8,-8,8l7596,18v-5,,-8,-4,-8,-8c7588,5,7591,2,7596,2xm7628,2r,c7632,2,7636,5,7636,10v,4,-4,8,-8,8l7628,18v-5,,-8,-4,-8,-8c7620,5,7623,2,7628,2xm7660,2r,c7664,2,7668,5,7668,10v,4,-4,8,-8,8l7660,18v-5,,-8,-4,-8,-8c7652,5,7655,2,7660,2xm7692,2r,c7696,2,7700,5,7700,10v,4,-4,8,-8,8l7692,18v-5,,-8,-4,-8,-8c7684,5,7687,2,7692,2xm7724,2r,c7728,2,7732,5,7732,10v,4,-4,8,-8,8l7724,18v-5,,-8,-4,-8,-8c7716,5,7719,2,7724,2xm7756,2r,c7760,2,7764,5,7764,10v,4,-4,8,-8,8l7756,18v-5,,-8,-4,-8,-8c7748,5,7751,2,7756,2xm7788,2r,c7792,2,7796,5,7796,10v,4,-4,8,-8,8l7788,18v-5,,-8,-4,-8,-8c7780,5,7783,2,7788,2xm7820,2r,c7824,2,7828,5,7828,10v,4,-4,8,-8,8l7820,18v-5,,-8,-4,-8,-8c7812,5,7815,2,7820,2xm7852,2r,c7856,2,7860,5,7860,10v,4,-4,8,-8,8l7852,18v-5,,-8,-4,-8,-8c7844,5,7847,2,7852,2xm7884,2r,c7888,2,7892,5,7892,10v,4,-4,8,-8,8l7884,18v-5,,-8,-4,-8,-8c7876,5,7879,2,7884,2xm7916,2r,c7920,2,7924,5,7924,10v,4,-4,8,-8,8l7916,18v-5,,-8,-4,-8,-8c7908,5,7911,2,7916,2xm7948,2r,c7952,2,7956,5,7956,10v,4,-4,8,-8,8l7948,18v-5,,-8,-4,-8,-8c7940,5,7943,2,7948,2xm7980,2r,c7984,2,7988,5,7988,10v,4,-4,8,-8,8l7980,18v-5,,-8,-4,-8,-8c7972,5,7975,2,7980,2xm8012,2r,c8016,2,8020,5,8020,10v,4,-4,8,-8,8l8012,18v-5,,-8,-4,-8,-8c8004,5,8007,2,8012,2xm8044,2r,c8048,2,8052,5,8052,10v,4,-4,8,-8,8l8044,18v-5,,-8,-4,-8,-8c8036,5,8039,2,8044,2xm8076,2r,c8080,2,8084,6,8084,10v,4,-4,8,-8,8l8076,18v-5,,-8,-4,-8,-8c8068,6,8071,2,8076,2xm8108,2r,c8112,2,8116,6,8116,10v,4,-4,8,-8,8l8108,18v-5,,-8,-4,-8,-8c8100,6,8103,2,8108,2xm8140,2r,c8144,2,8148,6,8148,10v,4,-4,8,-8,8l8140,18v-5,,-8,-4,-8,-8c8132,6,8135,2,8140,2xm8172,2r,c8176,2,8180,6,8180,10v,4,-4,8,-8,8l8172,18v-5,,-8,-4,-8,-8c8164,6,8167,2,8172,2xm8204,2r,c8208,2,8212,6,8212,10v,4,-4,8,-8,8l8204,18v-5,,-8,-4,-8,-8c8196,6,8199,2,8204,2xm8236,2r,c8240,2,8244,6,8244,10v,4,-4,8,-8,8l8236,18v-5,,-8,-4,-8,-8c8228,6,8231,2,8236,2xm8268,2r,c8272,2,8276,6,8276,10v,4,-4,8,-8,8l8268,18v-5,,-8,-4,-8,-8c8260,6,8263,2,8268,2xm8300,2r,c8304,2,8308,6,8308,10v,4,-4,8,-8,8l8300,18v-5,,-8,-4,-8,-8c8292,6,8295,2,8300,2xm8332,2r,c8336,2,8340,6,8340,10v,4,-4,8,-8,8l8332,18v-5,,-8,-4,-8,-8c8324,6,8327,2,8332,2xm8364,2r,c8368,2,8372,6,8372,10v,4,-4,8,-8,8l8364,18v-5,,-8,-4,-8,-8c8356,6,8359,2,8364,2xm8396,2r,c8400,2,8404,6,8404,10v,4,-4,8,-8,8l8396,18v-5,,-8,-4,-8,-8c8388,6,8391,2,8396,2xm8428,2r,c8432,2,8436,6,8436,10v,4,-4,8,-8,8l8428,18v-4,,-8,-4,-8,-8c8420,6,8424,2,8428,2xm8460,2r,c8464,2,8468,6,8468,10v,4,-4,8,-8,8l8460,18v-4,,-8,-4,-8,-8c8452,6,8456,2,8460,2xm8492,2r,c8496,2,8500,6,8500,10v,4,-4,8,-8,8l8492,18v-4,,-8,-4,-8,-8c8484,6,8488,2,8492,2xm8524,2r,c8528,2,8532,6,8532,10v,4,-4,8,-8,8l8524,18v-4,,-8,-4,-8,-8c8516,6,8520,2,8524,2xm8556,2r,c8560,2,8564,6,8564,10v,4,-4,8,-8,8l8556,18v-4,,-8,-4,-8,-8c8548,6,8552,2,8556,2xm8588,2r,c8592,2,8596,6,8596,10v,4,-4,8,-8,8l8588,18v-4,,-8,-4,-8,-8c8580,6,8584,2,8588,2xm8620,2r,c8624,2,8628,6,8628,10v,4,-4,8,-8,8l8620,18v-4,,-8,-4,-8,-8c8612,6,8616,2,8620,2xm8652,2r,c8656,2,8660,6,8660,10v,5,-4,8,-8,8l8652,18v-4,,-8,-3,-8,-8c8644,6,8648,2,8652,2xm8684,2r,c8688,2,8692,6,8692,10v,5,-4,8,-8,8l8684,18v-4,,-8,-3,-8,-8c8676,6,8680,2,8684,2xm8716,2r,c8721,2,8724,6,8724,10v,5,-3,8,-8,8l8716,18v-4,,-8,-3,-8,-8c8708,6,8712,2,8716,2xm8748,2r,c8753,2,8756,6,8756,10v,5,-3,8,-8,8l8748,18v-4,,-8,-3,-8,-8c8740,6,8744,2,8748,2xm8780,2r,c8785,2,8788,6,8788,10v,5,-3,8,-8,8l8780,18v-4,,-8,-3,-8,-8c8772,6,8776,2,8780,2xm8812,2r,c8817,2,8820,6,8820,10v,5,-3,8,-8,8l8812,18v-4,,-8,-3,-8,-8c8804,6,8808,2,8812,2xm8844,2r,c8849,2,8852,6,8852,10v,5,-3,8,-8,8l8844,18v-4,,-8,-3,-8,-8c8836,6,8840,2,8844,2xm8876,2r,c8881,2,8884,6,8884,10v,5,-3,8,-8,8l8876,18v-4,,-8,-3,-8,-8c8868,6,8872,2,8876,2xm8908,2r,c8913,2,8916,6,8916,10v,5,-3,8,-8,8l8908,18v-4,,-8,-3,-8,-8c8900,6,8904,2,8908,2xm8940,2r,c8945,2,8948,6,8948,10v,5,-3,8,-8,8l8940,18v-4,,-8,-3,-8,-8c8932,6,8936,2,8940,2xm8972,2r,c8977,2,8980,6,8980,10v,5,-3,8,-8,8l8972,18v-4,,-8,-3,-8,-8c8964,6,8968,2,8972,2xm9004,2r,c9009,2,9012,6,9012,10v,5,-3,8,-8,8l9004,18v-4,,-8,-3,-8,-8c8996,6,9000,2,9004,2xm9036,2r,c9041,2,9044,6,9044,10v,5,-3,8,-8,8l9036,18v-4,,-8,-3,-8,-8c9028,6,9032,2,9036,2xm9068,2r,c9073,2,9076,6,9076,10v,5,-3,8,-8,8l9068,18v-4,,-8,-3,-8,-8c9060,6,9064,2,9068,2xm9100,2r,c9105,2,9108,6,9108,10v,5,-3,8,-8,8l9100,18v-4,,-8,-3,-8,-8c9092,6,9096,2,9100,2xm9132,2r,c9137,2,9140,6,9140,10v,5,-3,8,-8,8l9132,18v-4,,-8,-3,-8,-8c9124,6,9128,2,9132,2xm9164,2r,c9169,2,9172,6,9172,10v,5,-3,8,-8,8l9164,18v-4,,-8,-3,-8,-8c9156,6,9160,2,9164,2xm9196,2r,c9201,2,9204,6,9204,10v,5,-3,8,-8,8l9196,18v-4,,-8,-3,-8,-8c9188,6,9192,2,9196,2xm9228,2r,c9233,2,9236,6,9236,10v,5,-3,8,-8,8l9228,18v-4,,-8,-3,-8,-8c9220,6,9224,2,9228,2xm9260,2r,c9265,2,9268,6,9268,10v,5,-3,8,-8,8l9260,18v-4,,-8,-3,-8,-8c9252,6,9256,2,9260,2xm9292,2r,c9297,2,9300,6,9300,10v,5,-3,8,-8,8l9292,18v-4,,-8,-3,-8,-8c9284,6,9288,2,9292,2xm9324,2r,c9329,2,9332,6,9332,10v,5,-3,8,-8,8l9324,18v-4,,-8,-3,-8,-8c9316,6,9320,2,9324,2xm9356,2r,c9361,2,9364,6,9364,10v,5,-3,8,-8,8l9356,18v-4,,-8,-3,-8,-8c9348,6,9352,2,9356,2xm9388,2r,c9393,2,9396,6,9396,10v,5,-3,8,-8,8l9388,18v-4,,-8,-3,-8,-8c9380,6,9384,2,9388,2xm9420,2r,c9425,2,9428,6,9428,10v,5,-3,8,-8,8l9420,18v-4,,-8,-3,-8,-8c9412,6,9416,2,9420,2xm9452,2r,c9457,2,9460,6,9460,10v,5,-3,8,-8,8l9452,18v-4,,-8,-3,-8,-8c9444,6,9448,2,9452,2xm9484,2r,c9489,2,9492,6,9492,10v,5,-3,8,-8,8l9484,18v-4,,-8,-3,-8,-8c9476,6,9480,2,9484,2xm9516,2r1,c9521,2,9525,6,9525,10v,5,-4,8,-8,8l9516,18v-4,,-8,-3,-8,-8c9508,6,9512,2,9516,2xm9549,2r,c9553,2,9557,6,9557,10v,5,-4,8,-8,8l9549,18v-5,,-8,-3,-8,-8c9541,6,9544,2,9549,2xm9581,2r,c9585,2,9589,6,9589,10v,5,-4,8,-8,8l9581,18v-5,,-8,-3,-8,-8c9573,6,9576,2,9581,2xm9613,2r,c9617,2,9621,6,9621,10v,5,-4,8,-8,8l9613,18v-5,,-8,-3,-8,-8c9605,6,9608,2,9613,2xm9645,2r,c9649,2,9653,6,9653,10v,5,-4,8,-8,8l9645,18v-5,,-8,-3,-8,-8c9637,6,9640,2,9645,2xm9677,2r,c9681,2,9685,6,9685,10v,5,-4,8,-8,8l9677,18v-5,,-8,-3,-8,-8c9669,6,9672,2,9677,2xm9709,2r,c9713,2,9717,6,9717,10v,5,-4,8,-8,8l9709,18v-5,,-8,-3,-8,-8c9701,6,9704,2,9709,2xm9741,2r,c9745,2,9749,6,9749,10v,5,-4,8,-8,8l9741,18v-5,,-8,-3,-8,-8c9733,6,9736,2,9741,2xm9773,2r,c9777,2,9781,6,9781,10v,5,-4,8,-8,8l9773,18v-5,,-8,-3,-8,-8c9765,6,9768,2,9773,2xm9805,2r,c9809,2,9813,6,9813,10v,5,-4,8,-8,8l9805,18v-5,,-8,-3,-8,-8c9797,6,9800,2,9805,2xm9837,2r,c9841,2,9845,6,9845,10v,5,-4,8,-8,8l9837,18v-5,,-8,-3,-8,-8c9829,6,9832,2,9837,2xm9869,2r,c9873,2,9877,6,9877,10v,5,-4,8,-8,8l9869,18v-5,,-8,-3,-8,-8c9861,6,9864,2,9869,2xm9901,2r,c9905,2,9909,6,9909,10v,5,-4,8,-8,8l9901,18v-5,,-8,-3,-8,-8c9893,6,9896,2,9901,2xm9933,2r,c9937,2,9941,6,9941,10v,5,-4,8,-8,8l9933,18v-5,,-8,-3,-8,-8c9925,6,9928,2,9933,2xm9965,2r,c9969,2,9973,6,9973,10v,5,-4,8,-8,8l9965,18v-5,,-8,-3,-8,-8c9957,6,9960,2,9965,2xm9997,2r,c10001,2,10005,6,10005,10v,5,-4,8,-8,8l9997,18v-5,,-8,-3,-8,-8c9989,6,9992,2,9997,2xm10029,2r,c10033,2,10037,6,10037,10v,5,-4,8,-8,8l10029,18v-5,,-8,-3,-8,-8c10021,6,10024,2,10029,2xm10061,2r,c10065,2,10069,6,10069,10v,5,-4,8,-8,8l10061,18v-5,,-8,-3,-8,-8c10053,6,10056,2,10061,2xm10093,2r,c10097,2,10101,6,10101,10v,5,-4,8,-8,8l10093,18v-5,,-8,-3,-8,-8c10085,6,10088,2,10093,2xm10125,2r,c10129,2,10133,6,10133,10v,5,-4,8,-8,8l10125,18v-5,,-8,-3,-8,-8c10117,6,10120,2,10125,2xm10157,2r,c10161,2,10165,6,10165,10v,5,-4,8,-8,8l10157,18v-5,,-8,-3,-8,-8c10149,6,10152,2,10157,2xm10189,3r,c10193,3,10197,6,10197,11v,4,-4,8,-8,8l10189,19v-5,,-8,-4,-8,-8c10181,6,10184,3,10189,3xm10221,3r,c10225,3,10229,6,10229,11v,4,-4,8,-8,8l10221,19v-5,,-8,-4,-8,-8c10213,6,10216,3,10221,3xm10253,3r,c10257,3,10261,6,10261,11v,4,-4,8,-8,8l10253,19v-5,,-8,-4,-8,-8c10245,6,10248,3,10253,3xm10285,3r,c10289,3,10293,6,10293,11v,4,-4,8,-8,8l10285,19v-5,,-8,-4,-8,-8c10277,6,10280,3,10285,3xm10317,3r,c10321,3,10325,6,10325,11v,4,-4,8,-8,8l10317,19v-5,,-8,-4,-8,-8c10309,6,10312,3,10317,3xm10349,3r,c10353,3,10357,6,10357,11v,4,-4,8,-8,8l10349,19v-4,,-8,-4,-8,-8c10341,6,10345,3,10349,3xm10381,3r,c10385,3,10389,6,10389,11v,4,-4,8,-8,8l10381,19v-4,,-8,-4,-8,-8c10373,6,10377,3,10381,3xm10413,3r,c10417,3,10421,6,10421,11v,4,-4,8,-8,8l10413,19v-4,,-8,-4,-8,-8c10405,6,10409,3,10413,3xm10445,3r,c10449,3,10453,6,10453,11v,4,-4,8,-8,8l10445,19v-4,,-8,-4,-8,-8c10437,6,10441,3,10445,3xm10477,3r,c10481,3,10485,6,10485,11v,4,-4,8,-8,8l10477,19v-4,,-8,-4,-8,-8c10469,6,10473,3,10477,3xm10509,3r,c10513,3,10517,6,10517,11v,4,-4,8,-8,8l10509,19v-4,,-8,-4,-8,-8c10501,6,10505,3,10509,3xm10541,3r,c10545,3,10549,6,10549,11v,4,-4,8,-8,8l10541,19v-4,,-8,-4,-8,-8c10533,6,10537,3,10541,3xm10573,3r,c10577,3,10581,6,10581,11v,4,-4,8,-8,8l10573,19v-4,,-8,-4,-8,-8c10565,6,10569,3,10573,3xm10605,3r,c10609,3,10613,6,10613,11v,4,-4,8,-8,8l10605,19v-4,,-8,-4,-8,-8c10597,6,10601,3,10605,3xm10637,3r,c10642,3,10645,6,10645,11v,4,-3,8,-8,8l10637,19v-4,,-8,-4,-8,-8c10629,6,10633,3,10637,3xm10669,3r,c10674,3,10677,6,10677,11v,4,-3,8,-8,8l10669,19v-4,,-8,-4,-8,-8c10661,6,10665,3,10669,3xm10701,3r,c10706,3,10709,6,10709,11v,4,-3,8,-8,8l10701,19v-4,,-8,-4,-8,-8c10693,6,10697,3,10701,3xm10733,3r,c10738,3,10741,6,10741,11v,4,-3,8,-8,8l10733,19v-4,,-8,-4,-8,-8c10725,6,10729,3,10733,3xm10765,3r,c10770,3,10773,6,10773,11v,4,-3,8,-8,8l10765,19v-4,,-8,-4,-8,-8c10757,6,10761,3,10765,3xm10797,3r,c10802,3,10805,6,10805,11v,4,-3,8,-8,8l10797,19v-4,,-8,-4,-8,-8c10789,6,10793,3,10797,3xm10829,3r,c10834,3,10837,6,10837,11v,4,-3,8,-8,8l10829,19v-4,,-8,-4,-8,-8c10821,6,10825,3,10829,3xm10861,3r,c10866,3,10869,6,10869,11v,4,-3,8,-8,8l10861,19v-4,,-8,-4,-8,-8c10853,6,10857,3,10861,3xm10893,3r,c10898,3,10901,6,10901,11v,4,-3,8,-8,8l10893,19v-4,,-8,-4,-8,-8c10885,6,10889,3,10893,3xm10925,3r,c10930,3,10933,6,10933,11v,4,-3,8,-8,8l10925,19v-4,,-8,-4,-8,-8c10917,6,10921,3,10925,3xm10957,3r,c10962,3,10965,6,10965,11v,4,-3,8,-8,8l10957,19v-4,,-8,-4,-8,-8c10949,6,10953,3,10957,3xm10989,3r,c10994,3,10997,6,10997,11v,4,-3,8,-8,8l10989,19v-4,,-8,-4,-8,-8c10981,6,10985,3,10989,3xm11021,3r,c11026,3,11029,6,11029,11v,4,-3,8,-8,8l11021,19v-4,,-8,-4,-8,-8c11013,6,11017,3,11021,3xm11053,3r,c11058,3,11061,6,11061,11v,4,-3,8,-8,8l11053,19v-4,,-8,-4,-8,-8c11045,6,11049,3,11053,3xm11085,3r,c11090,3,11093,6,11093,11v,4,-3,8,-8,8l11085,19v-4,,-8,-4,-8,-8c11077,6,11081,3,11085,3xm11117,3r,c11122,3,11125,6,11125,11v,4,-3,8,-8,8l11117,19v-4,,-8,-4,-8,-8c11109,6,11113,3,11117,3xm11149,3r,c11154,3,11157,6,11157,11v,4,-3,8,-8,8l11149,19v-4,,-8,-4,-8,-8c11141,6,11145,3,11149,3xm11181,3r,c11186,3,11189,6,11189,11v,4,-3,8,-8,8l11181,19v-4,,-8,-4,-8,-8c11173,6,11177,3,11181,3xm11213,3r,c11218,3,11221,6,11221,11v,4,-3,8,-8,8l11213,19v-4,,-8,-4,-8,-8c11205,6,11209,3,11213,3xm11245,3r,c11250,3,11253,6,11253,11v,4,-3,8,-8,8l11245,19v-4,,-8,-4,-8,-8c11237,6,11241,3,11245,3xm11277,3r,c11282,3,11285,6,11285,11v,4,-3,8,-8,8l11277,19v-4,,-8,-4,-8,-8c11269,6,11273,3,11277,3xm11309,3r,c11314,3,11317,6,11317,11v,4,-3,8,-8,8l11309,19v-4,,-8,-4,-8,-8c11301,6,11305,3,11309,3xm11341,3r,c11346,3,11349,6,11349,11v,4,-3,8,-8,8l11341,19v-4,,-8,-4,-8,-8c11333,6,11337,3,11341,3xm11373,3r,c11378,3,11381,6,11381,11v,4,-3,8,-8,8l11373,19v-4,,-8,-4,-8,-8c11365,6,11369,3,11373,3xm11405,3r,c11410,3,11413,6,11413,11v,4,-3,8,-8,8l11405,19v-4,,-8,-4,-8,-8c11397,6,11401,3,11405,3xm11437,3r1,c11442,3,11446,6,11446,11v,4,-4,8,-8,8l11437,19v-4,,-8,-4,-8,-8c11429,6,11433,3,11437,3xm11470,3r,c11474,3,11478,6,11478,11v,4,-4,8,-8,8l11470,19v-5,,-8,-4,-8,-8c11462,6,11465,3,11470,3xm11502,3r,c11506,3,11510,6,11510,11v,4,-4,8,-8,8l11502,19v-5,,-8,-4,-8,-8c11494,6,11497,3,11502,3xm11534,3r,c11538,3,11542,6,11542,11v,4,-4,8,-8,8l11534,19v-5,,-8,-4,-8,-8c11526,6,11529,3,11534,3xm11566,3r,c11570,3,11574,6,11574,11v,4,-4,8,-8,8l11566,19v-5,,-8,-4,-8,-8c11558,6,11561,3,11566,3xm11598,3r,c11602,3,11606,6,11606,11v,4,-4,8,-8,8l11598,19v-5,,-8,-4,-8,-8c11590,6,11593,3,11598,3xm11630,3r,c11634,3,11638,6,11638,11v,4,-4,8,-8,8l11630,19v-5,,-8,-4,-8,-8c11622,6,11625,3,11630,3xm11662,3r,c11666,3,11670,6,11670,11v,4,-4,8,-8,8l11662,19v-5,,-8,-4,-8,-8c11654,6,11657,3,11662,3xm11694,3r,c11698,3,11702,7,11702,11v,4,-4,8,-8,8l11694,19v-5,,-8,-4,-8,-8c11686,7,11689,3,11694,3xm11726,3r,c11730,3,11734,7,11734,11v,4,-4,8,-8,8l11726,19v-5,,-8,-4,-8,-8c11718,7,11721,3,11726,3xm11758,3r,c11762,3,11766,7,11766,11v,4,-4,8,-8,8l11758,19v-5,,-8,-4,-8,-8c11750,7,11753,3,11758,3xm11790,3r,c11794,3,11798,7,11798,11v,4,-4,8,-8,8l11790,19v-5,,-8,-4,-8,-8c11782,7,11785,3,11790,3xm11822,3r,c11826,3,11830,7,11830,11v,4,-4,8,-8,8l11822,19v-5,,-8,-4,-8,-8c11814,7,11817,3,11822,3xm11854,3r,c11858,3,11862,7,11862,11v,4,-4,8,-8,8l11854,19v-5,,-8,-4,-8,-8c11846,7,11849,3,11854,3xm11886,3r,c11890,3,11894,7,11894,11v,4,-4,8,-8,8l11886,19v-5,,-8,-4,-8,-8c11878,7,11881,3,11886,3xm11918,3r,c11922,3,11926,7,11926,11v,4,-4,8,-8,8l11918,19v-5,,-8,-4,-8,-8c11910,7,11913,3,11918,3xm11950,3r,c11954,3,11958,7,11958,11v,4,-4,8,-8,8l11950,19v-5,,-8,-4,-8,-8c11942,7,11945,3,11950,3xm11982,3r,c11986,3,11990,7,11990,11v,4,-4,8,-8,8l11982,19v-5,,-8,-4,-8,-8c11974,7,11977,3,11982,3xm12014,3r,c12018,3,12022,7,12022,11v,4,-4,8,-8,8l12014,19v-5,,-8,-4,-8,-8c12006,7,12009,3,12014,3xm12046,3r,c12050,3,12054,7,12054,11v,4,-4,8,-8,8l12046,19v-5,,-8,-4,-8,-8c12038,7,12041,3,12046,3xm12078,3r,c12082,3,12086,7,12086,11v,4,-4,8,-8,8l12078,19v-5,,-8,-4,-8,-8c12070,7,12073,3,12078,3xm12110,3r,c12114,3,12118,7,12118,11v,4,-4,8,-8,8l12110,19v-5,,-8,-4,-8,-8c12102,7,12105,3,12110,3xm12142,3r,c12146,3,12150,7,12150,11v,4,-4,8,-8,8l12142,19v-5,,-8,-4,-8,-8c12134,7,12137,3,12142,3xm12174,3r,c12178,3,12182,7,12182,11v,4,-4,8,-8,8l12174,19v-5,,-8,-4,-8,-8c12166,7,12169,3,12174,3xm12206,3r,c12210,3,12214,7,12214,11v,4,-4,8,-8,8l12206,19v-5,,-8,-4,-8,-8c12198,7,12201,3,12206,3xm12238,3r,c12242,3,12246,7,12246,11v,4,-4,8,-8,8l12238,19v-5,,-8,-4,-8,-8c12230,7,12233,3,12238,3xm12270,3r,c12274,3,12278,7,12278,11v,4,-4,8,-8,8l12270,19v-4,,-8,-4,-8,-8c12262,7,12266,3,12270,3xm12302,3r,c12306,3,12310,7,12310,11v,5,-4,8,-8,8l12302,19v-4,,-8,-3,-8,-8c12294,7,12298,3,12302,3xm12334,3r,c12338,3,12342,7,12342,11v,5,-4,8,-8,8l12334,19v-4,,-8,-3,-8,-8c12326,7,12330,3,12334,3xm12366,3r,c12370,3,12374,7,12374,11v,5,-4,8,-8,8l12366,19v-4,,-8,-3,-8,-8c12358,7,12362,3,12366,3xm12398,3r,c12402,3,12406,7,12406,11v,5,-4,8,-8,8l12398,19v-4,,-8,-3,-8,-8c12390,7,12394,3,12398,3xm12430,3r,c12434,3,12438,7,12438,11v,5,-4,8,-8,8l12430,19v-4,,-8,-3,-8,-8c12422,7,12426,3,12430,3xm12462,3r,c12466,3,12470,7,12470,11v,5,-4,8,-8,8l12462,19v-4,,-8,-3,-8,-8c12454,7,12458,3,12462,3xm12494,3r,c12498,3,12502,7,12502,11v,5,-4,8,-8,8l12494,19v-4,,-8,-3,-8,-8c12486,7,12490,3,12494,3xm12526,3r,c12530,3,12534,7,12534,11v,5,-4,8,-8,8l12526,19v-4,,-8,-3,-8,-8c12518,7,12522,3,12526,3xm12558,3r,c12563,3,12566,7,12566,11v,5,-3,8,-8,8l12558,19v-4,,-8,-3,-8,-8c12550,7,12554,3,12558,3xm12590,3r,c12595,3,12598,7,12598,11v,5,-3,8,-8,8l12590,19v-4,,-8,-3,-8,-8c12582,7,12586,3,12590,3xm12622,3r,c12627,3,12630,7,12630,11v,5,-3,8,-8,8l12622,19v-4,,-8,-3,-8,-8c12614,7,12618,3,12622,3xm12654,3r,c12659,3,12662,7,12662,11v,5,-3,8,-8,8l12654,19v-4,,-8,-3,-8,-8c12646,7,12650,3,12654,3xm12686,3r,c12691,3,12694,7,12694,11v,5,-3,8,-8,8l12686,19v-4,,-8,-3,-8,-8c12678,7,12682,3,12686,3xm12718,3r,c12723,3,12726,7,12726,11v,5,-3,8,-8,8l12718,19v-4,,-8,-3,-8,-8c12710,7,12714,3,12718,3xm12750,3r,c12755,3,12758,7,12758,11v,5,-3,8,-8,8l12750,19v-4,,-8,-3,-8,-8c12742,7,12746,3,12750,3xm12782,3r,c12787,3,12790,7,12790,11v,5,-3,8,-8,8l12782,19v-4,,-8,-3,-8,-8c12774,7,12778,3,12782,3xm12814,3r,c12819,3,12822,7,12822,11v,5,-3,8,-8,8l12814,19v-4,,-8,-3,-8,-8c12806,7,12810,3,12814,3xm12846,3r,c12851,3,12854,7,12854,11v,5,-3,8,-8,8l12846,19v-4,,-8,-3,-8,-8c12838,7,12842,3,12846,3xm12878,3r,c12883,3,12886,7,12886,11v,5,-3,8,-8,8l12878,19v-4,,-8,-3,-8,-8c12870,7,12874,3,12878,3xm12910,3r,c12915,3,12918,7,12918,11v,5,-3,8,-8,8l12910,19v-4,,-8,-3,-8,-8c12902,7,12906,3,12910,3xm12942,3r,c12947,3,12950,7,12950,11v,5,-3,8,-8,8l12942,19v-4,,-8,-3,-8,-8c12934,7,12938,3,12942,3xm12974,3r,c12979,3,12982,7,12982,11v,5,-3,8,-8,8l12974,19v-4,,-8,-3,-8,-8c12966,7,12970,3,12974,3xm13006,3r,c13011,3,13014,7,13014,11v,5,-3,8,-8,8l13006,19v-4,,-8,-3,-8,-8c12998,7,13002,3,13006,3xm13038,3r,c13043,3,13046,7,13046,11v,5,-3,8,-8,8l13038,19v-4,,-8,-3,-8,-8c13030,7,13034,3,13038,3xm13070,3r,c13075,3,13078,7,13078,11v,5,-3,8,-8,8l13070,19v-4,,-8,-3,-8,-8c13062,7,13066,3,13070,3xm13102,3r,c13107,3,13110,7,13110,11v,5,-3,8,-8,8l13102,19v-4,,-8,-3,-8,-8c13094,7,13098,3,13102,3xm13134,3r,c13139,3,13142,7,13142,11v,5,-3,8,-8,8l13134,19v-4,,-8,-3,-8,-8c13126,7,13130,3,13134,3xm13166,3r,c13171,3,13174,7,13174,11v,5,-3,8,-8,8l13166,19v-4,,-8,-3,-8,-8c13158,7,13162,3,13166,3xm13198,3r,c13203,3,13206,7,13206,11v,5,-3,8,-8,8l13198,19v-4,,-8,-3,-8,-8c13190,7,13194,3,13198,3xm13230,3r,c13235,3,13238,7,13238,11v,5,-3,8,-8,8l13230,19v-4,,-8,-3,-8,-8c13222,7,13226,3,13230,3xm13262,3r,c13267,3,13270,7,13270,11v,5,-3,8,-8,8l13262,19v-4,,-8,-3,-8,-8c13254,7,13258,3,13262,3xm13294,3r,c13299,3,13302,7,13302,11v,5,-3,8,-8,8l13294,19v-4,,-8,-3,-8,-8c13286,7,13290,3,13294,3xm13326,3r,c13331,3,13334,7,13334,11v,5,-3,8,-8,8l13326,19v-4,,-8,-3,-8,-8c13318,7,13322,3,13326,3xm13358,3r1,c13363,3,13367,7,13367,11v,5,-4,8,-8,8l13358,19v-4,,-8,-3,-8,-8c13350,7,13354,3,13358,3xm13391,3r,c13395,3,13399,7,13399,11v,5,-4,8,-8,8l13391,19v-5,,-8,-3,-8,-8c13383,7,13386,3,13391,3xm13423,3r,c13427,3,13431,7,13431,11v,5,-4,8,-8,8l13423,19v-5,,-8,-3,-8,-8c13415,7,13418,3,13423,3xm13455,3r,c13459,3,13463,7,13463,11v,5,-4,8,-8,8l13455,19v-5,,-8,-3,-8,-8c13447,7,13450,3,13455,3xm13487,3r,c13491,3,13495,7,13495,11v,5,-4,8,-8,8l13487,19v-5,,-8,-3,-8,-8c13479,7,13482,3,13487,3xm13519,3r,c13523,3,13527,7,13527,11v,5,-4,8,-8,8l13519,19v-5,,-8,-3,-8,-8c13511,7,13514,3,13519,3xm13551,3r,c13555,3,13559,7,13559,11v,5,-4,8,-8,8l13551,19v-5,,-8,-3,-8,-8c13543,7,13546,3,13551,3xm13583,3r,c13587,3,13591,7,13591,11v,5,-4,8,-8,8l13583,19v-5,,-8,-3,-8,-8c13575,7,13578,3,13583,3xm13615,3r,c13619,3,13623,7,13623,11v,5,-4,8,-8,8l13615,19v-5,,-8,-3,-8,-8c13607,7,13610,3,13615,3xm13647,3r,c13651,3,13655,7,13655,11v,5,-4,8,-8,8l13647,19v-5,,-8,-3,-8,-8c13639,7,13642,3,13647,3xm13679,3r,c13683,3,13687,7,13687,11v,5,-4,8,-8,8l13679,19v-5,,-8,-3,-8,-8c13671,7,13674,3,13679,3xm13711,3r,c13715,3,13719,7,13719,11v,5,-4,8,-8,8l13711,19v-5,,-8,-3,-8,-8c13703,7,13706,3,13711,3xm13743,3r,c13747,3,13751,7,13751,11v,5,-4,8,-8,8l13743,19v-5,,-8,-3,-8,-8c13735,7,13738,3,13743,3xm13775,3r,c13779,3,13783,7,13783,11v,5,-4,8,-8,8l13775,19v-5,,-8,-3,-8,-8c13767,7,13770,3,13775,3xm13807,3r,c13811,3,13815,7,13815,12v,4,-4,8,-8,8l13807,20v-5,,-8,-4,-8,-8c13799,7,13802,3,13807,3xm13839,4r,c13843,4,13847,7,13847,12v,4,-4,8,-8,8l13839,20v-5,,-8,-4,-8,-8c13831,7,13834,4,13839,4xm13871,4r,c13875,4,13879,7,13879,12v,4,-4,8,-8,8l13871,20v-5,,-8,-4,-8,-8c13863,7,13866,4,13871,4xm13903,4r,c13907,4,13911,7,13911,12v,4,-4,8,-8,8l13903,20v-5,,-8,-4,-8,-8c13895,7,13898,4,13903,4xm13935,4r,c13939,4,13943,7,13943,12v,4,-4,8,-8,8l13935,20v-5,,-8,-4,-8,-8c13927,7,13930,4,13935,4xm13967,4r,c13971,4,13975,7,13975,12v,4,-4,8,-8,8l13967,20v-5,,-8,-4,-8,-8c13959,7,13962,4,13967,4xm13999,4r,c14003,4,14007,7,14007,12v,4,-4,8,-8,8l13999,20v-5,,-8,-4,-8,-8c13991,7,13994,4,13999,4xm14031,4r,c14035,4,14039,7,14039,12v,4,-4,8,-8,8l14031,20v-5,,-8,-4,-8,-8c14023,7,14026,4,14031,4xm14063,4r,c14067,4,14071,7,14071,12v,4,-4,8,-8,8l14063,20v-5,,-8,-4,-8,-8c14055,7,14058,4,14063,4xm14095,4r,c14099,4,14103,7,14103,12v,4,-4,8,-8,8l14095,20v-5,,-8,-4,-8,-8c14087,7,14090,4,14095,4xm14127,4r,c14131,4,14135,7,14135,12v,4,-4,8,-8,8l14127,20v-5,,-8,-4,-8,-8c14119,7,14122,4,14127,4xm14159,4r,c14163,4,14167,7,14167,12v,4,-4,8,-8,8l14159,20v-5,,-8,-4,-8,-8c14151,7,14154,4,14159,4xm14191,4r,c14195,4,14199,7,14199,12v,4,-4,8,-8,8l14191,20v-5,,-8,-4,-8,-8c14183,7,14186,4,14191,4xm14223,4r,c14227,4,14231,7,14231,12v,4,-4,8,-8,8l14223,20v-5,,-8,-4,-8,-8c14215,7,14218,4,14223,4xm14255,4r,c14259,4,14263,7,14263,12v,4,-4,8,-8,8l14255,20v-4,,-8,-4,-8,-8c14247,7,14251,4,14255,4xm14287,4r,c14291,4,14295,7,14295,12v,4,-4,8,-8,8l14287,20v-4,,-8,-4,-8,-8c14279,7,14283,4,14287,4xm14319,4r,c14323,4,14327,7,14327,12v,4,-4,8,-8,8l14319,20v-4,,-8,-4,-8,-8c14311,7,14315,4,14319,4xm14351,4r,c14355,4,14359,7,14359,12v,4,-4,8,-8,8l14351,20v-4,,-8,-4,-8,-8c14343,7,14347,4,14351,4xm14383,4r,c14387,4,14391,7,14391,12v,4,-4,8,-8,8l14383,20v-4,,-8,-4,-8,-8c14375,7,14379,4,14383,4xm14415,4r,c14419,4,14423,7,14423,12v,4,-4,8,-8,8l14415,20v-4,,-8,-4,-8,-8c14407,7,14411,4,14415,4xm14447,4r,c14451,4,14455,7,14455,12v,4,-4,8,-8,8l14447,20v-4,,-8,-4,-8,-8c14439,7,14443,4,14447,4xm14479,4r,c14483,4,14487,7,14487,12v,4,-4,8,-8,8l14479,20v-4,,-8,-4,-8,-8c14471,7,14475,4,14479,4xm14511,4r,c14515,4,14519,7,14519,12v,4,-4,8,-8,8l14511,20v-4,,-8,-4,-8,-8c14503,7,14507,4,14511,4xm14543,4r,c14548,4,14551,7,14551,12v,4,-3,8,-8,8l14543,20v-4,,-8,-4,-8,-8c14535,7,14539,4,14543,4xm14575,4r,c14580,4,14583,7,14583,12v,4,-3,8,-8,8l14575,20v-4,,-8,-4,-8,-8c14567,7,14571,4,14575,4xm14607,4r,c14612,4,14615,7,14615,12v,4,-3,8,-8,8l14607,20v-4,,-8,-4,-8,-8c14599,7,14603,4,14607,4xm14639,4r,c14644,4,14647,7,14647,12v,4,-3,8,-8,8l14639,20v-4,,-8,-4,-8,-8c14631,7,14635,4,14639,4xm14671,4r,c14676,4,14679,7,14679,12v,4,-3,8,-8,8l14671,20v-4,,-8,-4,-8,-8c14663,7,14667,4,14671,4xm14703,4r,c14708,4,14711,7,14711,12v,4,-3,8,-8,8l14703,20v-4,,-8,-4,-8,-8c14695,7,14699,4,14703,4xm14735,4r,c14740,4,14743,7,14743,12v,4,-3,8,-8,8l14735,20v-4,,-8,-4,-8,-8c14727,7,14731,4,14735,4xm14767,4r,c14772,4,14775,7,14775,12v,4,-3,8,-8,8l14767,20v-4,,-8,-4,-8,-8c14759,7,14763,4,14767,4xm14799,4r,c14804,4,14807,7,14807,12v,4,-3,8,-8,8l14799,20v-4,,-8,-4,-8,-8c14791,7,14795,4,14799,4xm14831,4r,c14836,4,14839,7,14839,12v,4,-3,8,-8,8l14831,20v-4,,-8,-4,-8,-8c14823,7,14827,4,14831,4xm14863,4r,c14868,4,14871,7,14871,12v,4,-3,8,-8,8l14863,20v-4,,-8,-4,-8,-8c14855,7,14859,4,14863,4xm14895,4r,c14900,4,14903,7,14903,12v,4,-3,8,-8,8l14895,20v-4,,-8,-4,-8,-8c14887,7,14891,4,14895,4xm14927,4r,c14932,4,14935,7,14935,12v,4,-3,8,-8,8l14927,20v-4,,-8,-4,-8,-8c14919,7,14923,4,14927,4xm14959,4r,c14964,4,14967,7,14967,12v,4,-3,8,-8,8l14959,20v-4,,-8,-4,-8,-8c14951,7,14955,4,14959,4xm14991,4r,c14996,4,14999,7,14999,12v,4,-3,8,-8,8l14991,20v-4,,-8,-4,-8,-8c14983,7,14987,4,14991,4xm15023,4r,c15028,4,15031,7,15031,12v,4,-3,8,-8,8l15023,20v-4,,-8,-4,-8,-8c15015,7,15019,4,15023,4xm15055,4r,c15060,4,15063,7,15063,12v,4,-3,8,-8,8l15055,20v-4,,-8,-4,-8,-8c15047,7,15051,4,15055,4xm15087,4r,c15092,4,15095,7,15095,12v,4,-3,8,-8,8l15087,20v-4,,-8,-4,-8,-8c15079,7,15083,4,15087,4xm15119,4r,c15124,4,15127,7,15127,12v,4,-3,8,-8,8l15119,20v-4,,-8,-4,-8,-8c15111,7,15115,4,15119,4xm15151,4r,c15156,4,15159,7,15159,12v,4,-3,8,-8,8l15151,20v-4,,-8,-4,-8,-8c15143,7,15147,4,15151,4xm15183,4r,c15188,4,15191,7,15191,12v,4,-3,8,-8,8l15183,20v-4,,-8,-4,-8,-8c15175,7,15179,4,15183,4xm15215,4r,c15220,4,15223,7,15223,12v,4,-3,8,-8,8l15215,20v-4,,-8,-4,-8,-8c15207,7,15211,4,15215,4xm15247,4r,c15252,4,15255,7,15255,12v,4,-3,8,-8,8l15247,20v-4,,-8,-4,-8,-8c15239,7,15243,4,15247,4xm15279,4r,c15284,4,15287,7,15287,12v,4,-3,8,-8,8l15279,20v-4,,-8,-4,-8,-8c15271,7,15275,4,15279,4xm15311,4r,c15316,4,15319,7,15319,12v,4,-3,8,-8,8l15311,20v-4,,-8,-4,-8,-8c15303,7,15307,4,15311,4xm15343,4r,c15348,4,15351,8,15351,12v,4,-3,8,-8,8l15343,20v-4,,-8,-4,-8,-8c15335,8,15339,4,15343,4xm15375,4r,c15380,4,15383,8,15383,12v,4,-3,8,-8,8l15375,20v-4,,-8,-4,-8,-8c15367,8,15371,4,15375,4xm15407,4r1,c15412,4,15416,8,15416,12v,4,-4,8,-8,8l15407,20v-4,,-8,-4,-8,-8c15399,8,15403,4,15407,4xm15440,4r,c15444,4,15448,8,15448,12v,4,-4,8,-8,8l15440,20v-5,,-8,-4,-8,-8c15432,8,15435,4,15440,4xm15472,4r,c15476,4,15480,8,15480,12v,4,-4,8,-8,8l15472,20v-5,,-8,-4,-8,-8c15464,8,15467,4,15472,4xm15504,4r,c15508,4,15512,8,15512,12v,4,-4,8,-8,8l15504,20v-5,,-8,-4,-8,-8c15496,8,15499,4,15504,4xm15536,4r,c15540,4,15544,8,15544,12v,4,-4,8,-8,8l15536,20v-5,,-8,-4,-8,-8c15528,8,15531,4,15536,4xm15568,4r,c15572,4,15576,8,15576,12v,4,-4,8,-8,8l15568,20v-5,,-8,-4,-8,-8c15560,8,15563,4,15568,4xm15600,4r,c15604,4,15608,8,15608,12v,4,-4,8,-8,8l15600,20v-5,,-8,-4,-8,-8c15592,8,15595,4,15600,4xm15632,4r,c15636,4,15640,8,15640,12v,4,-4,8,-8,8l15632,20v-5,,-8,-4,-8,-8c15624,8,15627,4,15632,4xm15664,4r,c15668,4,15672,8,15672,12v,4,-4,8,-8,8l15664,20v-5,,-8,-4,-8,-8c15656,8,15659,4,15664,4xm15696,4r,c15700,4,15704,8,15704,12v,4,-4,8,-8,8l15696,20v-5,,-8,-4,-8,-8c15688,8,15691,4,15696,4xm15728,4r,c15732,4,15736,8,15736,12v,4,-4,8,-8,8l15728,20v-5,,-8,-4,-8,-8c15720,8,15723,4,15728,4xm15760,4r,c15764,4,15768,8,15768,12v,4,-4,8,-8,8l15760,20v-5,,-8,-4,-8,-8c15752,8,15755,4,15760,4xm15792,4r,c15796,4,15800,8,15800,12v,4,-4,8,-8,8l15792,20v-5,,-8,-4,-8,-8c15784,8,15787,4,15792,4xm15824,4r,c15828,4,15832,8,15832,12v,4,-4,8,-8,8l15824,20v-5,,-8,-4,-8,-8c15816,8,15819,4,15824,4xm15856,4r,c15860,4,15864,8,15864,12v,4,-4,8,-8,8l15856,20v-5,,-8,-4,-8,-8c15848,8,15851,4,15856,4xm15888,4r,c15892,4,15896,8,15896,12v,4,-4,8,-8,8l15888,20v-5,,-8,-4,-8,-8c15880,8,15883,4,15888,4xm15920,4r,c15924,4,15928,8,15928,12v,4,-4,8,-8,8l15920,20v-5,,-8,-4,-8,-8c15912,8,15915,4,15920,4xm15952,4r,c15956,4,15960,8,15960,12v,5,-4,8,-8,8l15952,20v-5,,-8,-3,-8,-8c15944,8,15947,4,15952,4xm15984,4r,c15988,4,15992,8,15992,12v,5,-4,8,-8,8l15984,20v-5,,-8,-3,-8,-8c15976,8,15979,4,15984,4xm16016,4r,c16020,4,16024,8,16024,12v,5,-4,8,-8,8l16016,20v-5,,-8,-3,-8,-8c16008,8,16011,4,16016,4xm16048,4r,c16052,4,16056,8,16056,12v,5,-4,8,-8,8l16048,20v-5,,-8,-3,-8,-8c16040,8,16043,4,16048,4xm16080,4r,c16084,4,16088,8,16088,12v,5,-4,8,-8,8l16080,20v-5,,-8,-3,-8,-8c16072,8,16075,4,16080,4xm16112,4r,c16116,4,16120,8,16120,12v,5,-4,8,-8,8l16112,20v-5,,-8,-3,-8,-8c16104,8,16107,4,16112,4xm16144,4r,c16148,4,16152,8,16152,12v,5,-4,8,-8,8l16144,20v-5,,-8,-3,-8,-8c16136,8,16139,4,16144,4xm16176,4r,c16180,4,16184,8,16184,12v,5,-4,8,-8,8l16176,20v-5,,-8,-3,-8,-8c16168,8,16171,4,16176,4xm16208,4r,c16212,4,16216,8,16216,12v,5,-4,8,-8,8l16208,20v-4,,-8,-3,-8,-8c16200,8,16204,4,16208,4xm16240,4r,c16244,4,16248,8,16248,12v,5,-4,8,-8,8l16240,20v-4,,-8,-3,-8,-8c16232,8,16236,4,16240,4xm16272,4r,c16276,4,16280,8,16280,12v,5,-4,8,-8,8l16272,20v-4,,-8,-3,-8,-8c16264,8,16268,4,16272,4xm16304,4r,c16308,4,16312,8,16312,12v,5,-4,8,-8,8l16304,20v-4,,-8,-3,-8,-8c16296,8,16300,4,16304,4xm16336,4r,c16340,4,16344,8,16344,12v,5,-4,8,-8,8l16336,20v-4,,-8,-3,-8,-8c16328,8,16332,4,16336,4xm16368,4r,c16372,4,16376,8,16376,12v,5,-4,8,-8,8l16368,20v-4,,-8,-3,-8,-8c16360,8,16364,4,16368,4xm16400,4r,c16404,4,16408,8,16408,12v,5,-4,8,-8,8l16400,20v-4,,-8,-3,-8,-8c16392,8,16396,4,16400,4xm16432,4r,c16436,4,16440,8,16440,12v,5,-4,8,-8,8l16432,20v-4,,-8,-3,-8,-8c16424,8,16428,4,16432,4xm16464,4r,c16468,4,16472,8,16472,12v,5,-4,8,-8,8l16464,20v-4,,-8,-3,-8,-8c16456,8,16460,4,16464,4xm16496,4r,c16501,4,16504,8,16504,12v,5,-3,8,-8,8l16496,20v-4,,-8,-3,-8,-8c16488,8,16492,4,16496,4xm16528,4r,c16533,4,16536,8,16536,12v,5,-3,8,-8,8l16528,20v-4,,-8,-3,-8,-8c16520,8,16524,4,16528,4xm16560,4r,c16565,4,16568,8,16568,12v,5,-3,8,-8,8l16560,20v-4,,-8,-3,-8,-8c16552,8,16556,4,16560,4xm16592,4r,c16597,4,16600,8,16600,12v,5,-3,8,-8,8l16592,20v-4,,-8,-3,-8,-8c16584,8,16588,4,16592,4xm16624,4r,c16629,4,16632,8,16632,12v,5,-3,8,-8,8l16624,20v-4,,-8,-3,-8,-8c16616,8,16620,4,16624,4xm16656,4r,c16661,4,16664,8,16664,12v,5,-3,8,-8,8l16656,20v-4,,-8,-3,-8,-8c16648,8,16652,4,16656,4xm16688,4r,c16693,4,16696,8,16696,12v,5,-3,8,-8,8l16688,20v-4,,-8,-3,-8,-8c16680,8,16684,4,16688,4xm16720,4r,c16725,4,16728,8,16728,12v,5,-3,8,-8,8l16720,20v-4,,-8,-3,-8,-8c16712,8,16716,4,16720,4xm16752,4r,c16757,4,16760,8,16760,12v,5,-3,8,-8,8l16752,20v-4,,-8,-3,-8,-8c16744,8,16748,4,16752,4xm16784,4r,c16789,4,16792,8,16792,12v,5,-3,8,-8,8l16784,20v-4,,-8,-3,-8,-8c16776,8,16780,4,16784,4xm16816,4r,c16821,4,16824,8,16824,12v,5,-3,8,-8,8l16816,20v-4,,-8,-3,-8,-8c16808,8,16812,4,16816,4xm16848,4r,c16853,4,16856,8,16856,12v,5,-3,8,-8,8l16848,20v-4,,-8,-3,-8,-8c16840,8,16844,4,16848,4xm16880,4r,c16885,4,16888,8,16888,12v,5,-3,8,-8,8l16880,20v-4,,-8,-3,-8,-8c16872,8,16876,4,16880,4xm16912,4r,c16917,4,16920,8,16920,12v,5,-3,8,-8,8l16912,20v-4,,-8,-3,-8,-8c16904,8,16908,4,16912,4xm16944,4r,c16949,4,16952,8,16952,12v,5,-3,8,-8,8l16944,20v-4,,-8,-3,-8,-8c16936,8,16940,4,16944,4xm16976,4r,c16981,4,16984,8,16984,12v,5,-3,8,-8,8l16976,20v-4,,-8,-3,-8,-8c16968,8,16972,4,16976,4xm17008,4r,c17013,4,17016,8,17016,12v,5,-3,8,-8,8l17008,20v-4,,-8,-3,-8,-8c17000,8,17004,4,17008,4xm17040,4r,c17045,4,17048,8,17048,12v,5,-3,8,-8,8l17040,20v-4,,-8,-3,-8,-8c17032,8,17036,4,17040,4xm17072,4r,c17077,4,17080,8,17080,12v,5,-3,8,-8,8l17072,20v-4,,-8,-3,-8,-8c17064,8,17068,4,17072,4xm17104,4r,c17109,4,17112,8,17112,12v,5,-3,8,-8,8l17104,20v-4,,-8,-3,-8,-8c17096,8,17100,4,17104,4xm17136,4r,c17141,4,17144,8,17144,12v,5,-3,8,-8,8l17136,20v-4,,-8,-3,-8,-8c17128,8,17132,4,17136,4xm17168,4r,c17173,4,17176,8,17176,12v,5,-3,8,-8,8l17168,20v-4,,-8,-3,-8,-8c17160,8,17164,4,17168,4xm17200,4r,c17205,4,17208,8,17208,12v,5,-3,8,-8,8l17200,20v-4,,-8,-3,-8,-8c17192,8,17196,4,17200,4xm17232,4r1,c17237,4,17241,8,17241,12v,5,-4,8,-8,8l17232,20v-4,,-8,-3,-8,-8c17224,8,17228,4,17232,4xm17265,4r,c17269,4,17273,8,17273,12v,5,-4,8,-8,8l17265,20v-5,,-8,-3,-8,-8c17257,8,17260,4,17265,4xm17297,4r,c17301,4,17305,8,17305,12v,5,-4,8,-8,8l17297,20v-5,,-8,-3,-8,-8c17289,8,17292,4,17297,4xm17329,4r,c17333,4,17337,8,17337,12v,5,-4,8,-8,8l17329,20v-5,,-8,-3,-8,-8c17321,8,17324,4,17329,4xm17361,4r,c17365,4,17369,8,17369,12v,5,-4,8,-8,8l17361,20v-5,,-8,-3,-8,-8c17353,8,17356,4,17361,4xm17393,4r,c17397,4,17401,8,17401,12v,5,-4,8,-8,8l17393,20v-5,,-8,-3,-8,-8c17385,8,17388,4,17393,4xm17425,4r,c17429,4,17433,8,17433,12v,5,-4,8,-8,8l17425,20v-5,,-8,-3,-8,-8c17417,8,17420,4,17425,4xm17457,5r,c17461,5,17465,8,17465,13v,4,-4,8,-8,8l17457,21v-5,,-8,-4,-8,-8c17449,8,17452,5,17457,5xm17489,5r,c17493,5,17497,8,17497,13v,4,-4,8,-8,8l17489,21v-5,,-8,-4,-8,-8c17481,8,17484,5,17489,5xm17521,5r,c17525,5,17529,8,17529,13v,4,-4,8,-8,8l17521,21v-5,,-8,-4,-8,-8c17513,8,17516,5,17521,5xm17553,5r,c17557,5,17561,8,17561,13v,4,-4,8,-8,8l17553,21v-5,,-8,-4,-8,-8c17545,8,17548,5,17553,5xm17585,5r,c17589,5,17593,8,17593,13v,4,-4,8,-8,8l17585,21v-5,,-8,-4,-8,-8c17577,8,17580,5,17585,5xm17617,5r,c17621,5,17625,8,17625,13v,4,-4,8,-8,8l17617,21v-5,,-8,-4,-8,-8c17609,8,17612,5,17617,5xm17649,5r,c17653,5,17657,8,17657,13v,4,-4,8,-8,8l17649,21v-5,,-8,-4,-8,-8c17641,8,17644,5,17649,5xm17681,5r,c17685,5,17689,8,17689,13v,4,-4,8,-8,8l17681,21v-5,,-8,-4,-8,-8c17673,8,17676,5,17681,5xm17713,5r,c17717,5,17721,8,17721,13v,4,-4,8,-8,8l17713,21v-5,,-8,-4,-8,-8c17705,8,17708,5,17713,5xm17745,5r,c17749,5,17753,8,17753,13v,4,-4,8,-8,8l17745,21v-5,,-8,-4,-8,-8c17737,8,17740,5,17745,5xm17777,5r,c17781,5,17785,8,17785,13v,4,-4,8,-8,8l17777,21v-5,,-8,-4,-8,-8c17769,8,17772,5,17777,5xm17809,5r,c17813,5,17817,8,17817,13v,4,-4,8,-8,8l17809,21v-5,,-8,-4,-8,-8c17801,8,17804,5,17809,5xm17841,5r,c17845,5,17849,8,17849,13v,4,-4,8,-8,8l17841,21v-5,,-8,-4,-8,-8c17833,8,17836,5,17841,5xm17873,5r,c17877,5,17881,8,17881,13v,4,-4,8,-8,8l17873,21v-5,,-8,-4,-8,-8c17865,8,17868,5,17873,5xm17905,5r,c17909,5,17913,8,17913,13v,4,-4,8,-8,8l17905,21v-5,,-8,-4,-8,-8c17897,8,17900,5,17905,5xm17937,5r,c17941,5,17945,8,17945,13v,4,-4,8,-8,8l17937,21v-5,,-8,-4,-8,-8c17929,8,17932,5,17937,5xm17969,5r,c17973,5,17977,8,17977,13v,4,-4,8,-8,8l17969,21v-5,,-8,-4,-8,-8c17961,8,17964,5,17969,5xm18001,5r,c18005,5,18009,8,18009,13v,4,-4,8,-8,8l18001,21v-5,,-8,-4,-8,-8c17993,8,17996,5,18001,5xm18033,5r,c18037,5,18041,8,18041,13v,4,-4,8,-8,8l18033,21v-4,,-8,-4,-8,-8c18025,8,18029,5,18033,5xm18065,5r,c18069,5,18073,8,18073,13v,4,-4,8,-8,8l18065,21v-4,,-8,-4,-8,-8c18057,8,18061,5,18065,5xm18097,5r,c18101,5,18105,8,18105,13v,4,-4,8,-8,8l18097,21v-4,,-8,-4,-8,-8c18089,8,18093,5,18097,5xm18129,5r,c18133,5,18137,8,18137,13v,4,-4,8,-8,8l18129,21v-4,,-8,-4,-8,-8c18121,8,18125,5,18129,5xm18161,5r,c18165,5,18169,8,18169,13v,4,-4,8,-8,8l18161,21v-4,,-8,-4,-8,-8c18153,8,18157,5,18161,5xm18193,5r,c18197,5,18201,8,18201,13v,4,-4,8,-8,8l18193,21v-4,,-8,-4,-8,-8c18185,8,18189,5,18193,5xm18225,5r,c18229,5,18233,8,18233,13v,4,-4,8,-8,8l18225,21v-4,,-8,-4,-8,-8c18217,8,18221,5,18225,5xm18257,5r,c18261,5,18265,8,18265,13v,4,-4,8,-8,8l18257,21v-4,,-8,-4,-8,-8c18249,8,18253,5,18257,5xm18289,5r,c18293,5,18297,8,18297,13v,4,-4,8,-8,8l18289,21v-4,,-8,-4,-8,-8c18281,8,18285,5,18289,5xm18321,5r,c18326,5,18329,8,18329,13v,4,-3,8,-8,8l18321,21v-4,,-8,-4,-8,-8c18313,8,18317,5,18321,5xm18353,5r,c18358,5,18361,8,18361,13v,4,-3,8,-8,8l18353,21v-4,,-8,-4,-8,-8c18345,8,18349,5,18353,5xm18385,5r,c18390,5,18393,8,18393,13v,4,-3,8,-8,8l18385,21v-4,,-8,-4,-8,-8c18377,8,18381,5,18385,5xm18417,5r,c18422,5,18425,8,18425,13v,4,-3,8,-8,8l18417,21v-4,,-8,-4,-8,-8c18409,8,18413,5,18417,5xm18449,5r,c18454,5,18457,8,18457,13v,4,-3,8,-8,8l18449,21v-4,,-8,-4,-8,-8c18441,8,18445,5,18449,5xm18481,5r,c18486,5,18489,8,18489,13v,4,-3,8,-8,8l18481,21v-4,,-8,-4,-8,-8c18473,8,18477,5,18481,5xm18513,5r,c18518,5,18521,8,18521,13v,4,-3,8,-8,8l18513,21v-4,,-8,-4,-8,-8c18505,8,18509,5,18513,5xm18545,5r,c18550,5,18553,8,18553,13v,4,-3,8,-8,8l18545,21v-4,,-8,-4,-8,-8c18537,8,18541,5,18545,5xm18577,5r,c18582,5,18585,8,18585,13v,4,-3,8,-8,8l18577,21v-4,,-8,-4,-8,-8c18569,8,18573,5,18577,5xm18609,5r,c18614,5,18617,8,18617,13v,4,-3,8,-8,8l18609,21v-4,,-8,-4,-8,-8c18601,8,18605,5,18609,5xm18641,5r,c18646,5,18649,8,18649,13v,4,-3,8,-8,8l18641,21v-4,,-8,-4,-8,-8c18633,8,18637,5,18641,5xm18673,5r,c18678,5,18681,8,18681,13v,4,-3,8,-8,8l18673,21v-4,,-8,-4,-8,-8c18665,8,18669,5,18673,5xm18705,5r,c18710,5,18713,8,18713,13v,4,-3,8,-8,8l18705,21v-4,,-8,-4,-8,-8c18697,8,18701,5,18705,5xm18737,5r,c18742,5,18745,8,18745,13v,4,-3,8,-8,8l18737,21v-4,,-8,-4,-8,-8c18729,8,18733,5,18737,5xm18769,5r,c18774,5,18777,8,18777,13v,4,-3,8,-8,8l18769,21v-4,,-8,-4,-8,-8c18761,8,18765,5,18769,5xm18801,5r,c18806,5,18809,8,18809,13v,4,-3,8,-8,8l18801,21v-4,,-8,-4,-8,-8c18793,8,18797,5,18801,5xm18833,5r,c18838,5,18841,8,18841,13v,4,-3,8,-8,8l18833,21v-4,,-8,-4,-8,-8c18825,8,18829,5,18833,5xm18865,5r,c18870,5,18873,8,18873,13v,4,-3,8,-8,8l18865,21v-4,,-8,-4,-8,-8c18857,8,18861,5,18865,5xm18897,5r,c18902,5,18905,8,18905,13v,4,-3,8,-8,8l18897,21v-4,,-8,-4,-8,-8c18889,8,18893,5,18897,5xm18929,5r,c18934,5,18937,8,18937,13v,4,-3,8,-8,8l18929,21v-4,,-8,-4,-8,-8c18921,8,18925,5,18929,5xm18961,5r,c18966,5,18969,8,18969,13v,4,-3,8,-8,8l18961,21v-4,,-8,-4,-8,-8c18953,8,18957,5,18961,5xm18993,5r,c18998,5,19001,9,19001,13v,4,-3,8,-8,8l18993,21v-4,,-8,-4,-8,-8c18985,9,18989,5,18993,5xm19025,5r,c19030,5,19033,9,19033,13v,4,-3,8,-8,8l19025,21v-4,,-8,-4,-8,-8c19017,9,19021,5,19025,5xm19057,5r1,c19062,5,19066,9,19066,13v,4,-4,8,-8,8l19057,21v-4,,-8,-4,-8,-8c19049,9,19053,5,19057,5xm19090,5r,c19094,5,19098,9,19098,13v,4,-4,8,-8,8l19090,21v-5,,-8,-4,-8,-8c19082,9,19085,5,19090,5xm19122,5r,c19126,5,19130,9,19130,13v,4,-4,8,-8,8l19122,21v-5,,-8,-4,-8,-8c19114,9,19117,5,19122,5xm19154,5r,c19158,5,19162,9,19162,13v,4,-4,8,-8,8l19154,21v-5,,-8,-4,-8,-8c19146,9,19149,5,19154,5xm19186,5r,c19190,5,19194,9,19194,13v,4,-4,8,-8,8l19186,21v-5,,-8,-4,-8,-8c19178,9,19181,5,19186,5xm19218,5r,c19222,5,19226,9,19226,13v,4,-4,8,-8,8l19218,21v-5,,-8,-4,-8,-8c19210,9,19213,5,19218,5xm19250,5r,c19254,5,19258,9,19258,13v,4,-4,8,-8,8l19250,21v-5,,-8,-4,-8,-8c19242,9,19245,5,19250,5xm19282,5r,c19286,5,19290,9,19290,13v,4,-4,8,-8,8l19282,21v-5,,-8,-4,-8,-8c19274,9,19277,5,19282,5xm19314,5r,c19318,5,19322,9,19322,13v,4,-4,8,-8,8l19314,21v-5,,-8,-4,-8,-8c19306,9,19309,5,19314,5xm19346,5r,c19350,5,19354,9,19354,13v,4,-4,8,-8,8l19346,21v-5,,-8,-4,-8,-8c19338,9,19341,5,19346,5xm19378,5r,c19382,5,19386,9,19386,13v,4,-4,8,-8,8l19378,21v-5,,-8,-4,-8,-8c19370,9,19373,5,19378,5xm19410,5r,c19414,5,19418,9,19418,13v,4,-4,8,-8,8l19410,21v-5,,-8,-4,-8,-8c19402,9,19405,5,19410,5xm19442,5r,c19446,5,19450,9,19450,13v,4,-4,8,-8,8l19442,21v-5,,-8,-4,-8,-8c19434,9,19437,5,19442,5xm19474,5r,c19478,5,19482,9,19482,13v,4,-4,8,-8,8l19474,21v-5,,-8,-4,-8,-8c19466,9,19469,5,19474,5xm19506,5r,c19510,5,19514,9,19514,13v,4,-4,8,-8,8l19506,21v-5,,-8,-4,-8,-8c19498,9,19501,5,19506,5xm19538,5r,c19542,5,19546,9,19546,13v,4,-4,8,-8,8l19538,21v-5,,-8,-4,-8,-8c19530,9,19533,5,19538,5xm19570,5r,c19574,5,19578,9,19578,13v,5,-4,8,-8,8l19570,21v-5,,-8,-3,-8,-8c19562,9,19565,5,19570,5xm19602,5r,c19606,5,19610,9,19610,13v,5,-4,8,-8,8l19602,21v-5,,-8,-3,-8,-8c19594,9,19597,5,19602,5xm19634,5r,c19638,5,19642,9,19642,13v,5,-4,8,-8,8l19634,21v-5,,-8,-3,-8,-8c19626,9,19629,5,19634,5xm19666,5r,c19670,5,19674,9,19674,13v,5,-4,8,-8,8l19666,21v-5,,-8,-3,-8,-8c19658,9,19661,5,19666,5xm19698,5r,c19702,5,19706,9,19706,13v,5,-4,8,-8,8l19698,21v-5,,-8,-3,-8,-8c19690,9,19693,5,19698,5xm19730,5r,c19734,5,19738,9,19738,13v,5,-4,8,-8,8l19730,21v-5,,-8,-3,-8,-8c19722,9,19725,5,19730,5xm19762,5r,c19766,5,19770,9,19770,13v,5,-4,8,-8,8l19762,21v-5,,-8,-3,-8,-8c19754,9,19757,5,19762,5xm19794,5r,c19798,5,19802,9,19802,13v,5,-4,8,-8,8l19794,21v-5,,-8,-3,-8,-8c19786,9,19789,5,19794,5xm19826,5r,c19830,5,19834,9,19834,13v,5,-4,8,-8,8l19826,21v-5,,-8,-3,-8,-8c19818,9,19821,5,19826,5xm19858,5r,c19862,5,19866,9,19866,13v,5,-4,8,-8,8l19858,21v-4,,-8,-3,-8,-8c19850,9,19854,5,19858,5xm19890,5r,c19894,5,19898,9,19898,13v,5,-4,8,-8,8l19890,21v-4,,-8,-3,-8,-8c19882,9,19886,5,19890,5xm19922,5r,c19926,5,19930,9,19930,13v,5,-4,8,-8,8l19922,21v-4,,-8,-3,-8,-8c19914,9,19918,5,19922,5xm19954,5r,c19958,5,19962,9,19962,13v,5,-4,8,-8,8l19954,21v-4,,-8,-3,-8,-8c19946,9,19950,5,19954,5xm19986,5r,c19990,5,19994,9,19994,13v,5,-4,8,-8,8l19986,21v-4,,-8,-3,-8,-8c19978,9,19982,5,19986,5xm20018,5r,c20022,5,20026,9,20026,13v,5,-4,8,-8,8l20018,21v-4,,-8,-3,-8,-8c20010,9,20014,5,20018,5xm20050,5r,c20054,5,20058,9,20058,13v,5,-4,8,-8,8l20050,21v-4,,-8,-3,-8,-8c20042,9,20046,5,20050,5xm20082,5r,c20086,5,20090,9,20090,13v,5,-4,8,-8,8l20082,21v-4,,-8,-3,-8,-8c20074,9,20078,5,20082,5xm20114,5r,c20119,5,20122,9,20122,13v,5,-3,8,-8,8l20114,21v-4,,-8,-3,-8,-8c20106,9,20110,5,20114,5xm20146,5r,c20151,5,20154,9,20154,13v,5,-3,8,-8,8l20146,21v-4,,-8,-3,-8,-8c20138,9,20142,5,20146,5xm20178,5r,c20183,5,20186,9,20186,13v,5,-3,8,-8,8l20178,21v-4,,-8,-3,-8,-8c20170,9,20174,5,20178,5xm20210,5r,c20215,5,20218,9,20218,13v,5,-3,8,-8,8l20210,21v-4,,-8,-3,-8,-8c20202,9,20206,5,20210,5xm20242,5r,c20247,5,20250,9,20250,13v,5,-3,8,-8,8l20242,21v-4,,-8,-3,-8,-8c20234,9,20238,5,20242,5xm20274,5r,c20279,5,20282,9,20282,13v,5,-3,8,-8,8l20274,21v-4,,-8,-3,-8,-8c20266,9,20270,5,20274,5xm20306,5r,c20311,5,20314,9,20314,13v,5,-3,8,-8,8l20306,21v-4,,-8,-3,-8,-8c20298,9,20302,5,20306,5xm20338,5r,c20343,5,20346,9,20346,13v,5,-3,8,-8,8l20338,21v-4,,-8,-3,-8,-8c20330,9,20334,5,20338,5xm20370,5r,c20375,5,20378,9,20378,13v,5,-3,8,-8,8l20370,21v-4,,-8,-3,-8,-8c20362,9,20366,5,20370,5xm20402,5r,c20407,5,20410,9,20410,13v,5,-3,8,-8,8l20402,21v-4,,-8,-3,-8,-8c20394,9,20398,5,20402,5xm20434,5r,c20439,5,20442,9,20442,13v,5,-3,8,-8,8l20434,21v-4,,-8,-3,-8,-8c20426,9,20430,5,20434,5xm20466,5r,c20471,5,20474,9,20474,13v,5,-3,8,-8,8l20466,21v-4,,-8,-3,-8,-8c20458,9,20462,5,20466,5xm20498,5r,c20503,5,20506,9,20506,13v,5,-3,8,-8,8l20498,21v-4,,-8,-3,-8,-8c20490,9,20494,5,20498,5xm20530,5r,c20535,5,20538,9,20538,13v,5,-3,8,-8,8l20530,21v-4,,-8,-3,-8,-8c20522,9,20526,5,20530,5xm20562,5r,c20567,5,20570,9,20570,13v,5,-3,8,-8,8l20562,21v-4,,-8,-3,-8,-8c20554,9,20558,5,20562,5xm20594,5r,c20599,5,20602,9,20602,13v,5,-3,8,-8,8l20594,21v-4,,-8,-3,-8,-8c20586,9,20590,5,20594,5xm20626,5r,c20631,5,20634,9,20634,13v,5,-3,8,-8,8l20626,21v-4,,-8,-3,-8,-8c20618,9,20622,5,20626,5xm20658,5r,c20663,5,20666,9,20666,13v,5,-3,8,-8,8l20658,21v-4,,-8,-3,-8,-8c20650,9,20654,5,20658,5xm20690,5r,c20695,5,20698,9,20698,13v,5,-3,8,-8,8l20690,21v-4,,-8,-3,-8,-8c20682,9,20686,5,20690,5xm20722,5r,c20727,5,20730,9,20730,13v,5,-3,8,-8,8l20722,21v-4,,-8,-3,-8,-8c20714,9,20718,5,20722,5xm20754,5r,c20759,5,20762,9,20762,13v,5,-3,8,-8,8l20754,21v-4,,-8,-3,-8,-8c20746,9,20750,5,20754,5xm20786,5r,c20791,5,20794,9,20794,13v,5,-3,8,-8,8l20786,21v-4,,-8,-3,-8,-8c20778,9,20782,5,20786,5xm20818,5r,c20823,5,20826,9,20826,13v,5,-3,8,-8,8l20818,21v-4,,-8,-3,-8,-8c20810,9,20814,5,20818,5xm20850,5r,c20855,5,20858,9,20858,13v,5,-3,8,-8,8l20850,21v-4,,-8,-3,-8,-8c20842,9,20846,5,20850,5xm20882,5r1,c20887,5,20891,9,20891,13v,5,-4,8,-8,8l20882,21v-4,,-8,-3,-8,-8c20874,9,20878,5,20882,5xm20915,5r,c20919,5,20923,9,20923,13v,5,-4,8,-8,8l20915,21v-5,,-8,-3,-8,-8c20907,9,20910,5,20915,5xm20947,5r,c20951,5,20955,9,20955,13v,5,-4,8,-8,8l20947,21v-5,,-8,-3,-8,-8c20939,9,20942,5,20947,5xm20979,5r,c20983,5,20987,9,20987,13v,5,-4,8,-8,8l20979,21v-5,,-8,-3,-8,-8c20971,9,20974,5,20979,5xm21011,5r,c21015,5,21019,9,21019,13v,5,-4,8,-8,8l21011,21v-5,,-8,-3,-8,-8c21003,9,21006,5,21011,5xm21043,5r,c21047,5,21051,9,21051,13v,5,-4,8,-8,8l21043,21v-5,,-8,-3,-8,-8c21035,9,21038,5,21043,5xm21075,5r,c21079,5,21083,9,21083,13v,5,-4,8,-8,8l21075,21v-5,,-8,-3,-8,-8c21067,9,21070,5,21075,5xm21107,6r,c21111,6,21115,9,21115,14v,4,-4,8,-8,8l21107,22v-5,,-8,-4,-8,-8c21099,9,21102,6,21107,6xm21139,6r,c21143,6,21147,9,21147,14v,4,-4,8,-8,8l21139,22v-5,,-8,-4,-8,-8c21131,9,21134,6,21139,6xm21171,6r,c21175,6,21179,9,21179,14v,4,-4,8,-8,8l21171,22v-5,,-8,-4,-8,-8c21163,9,21166,6,21171,6xm21203,6r,c21207,6,21211,9,21211,14v,4,-4,8,-8,8l21203,22v-5,,-8,-4,-8,-8c21195,9,21198,6,21203,6xm21235,6r,c21239,6,21243,9,21243,14v,4,-4,8,-8,8l21235,22v-5,,-8,-4,-8,-8c21227,9,21230,6,21235,6xm21267,6r,c21271,6,21275,9,21275,14v,4,-4,8,-8,8l21267,22v-5,,-8,-4,-8,-8c21259,9,21262,6,21267,6xm21299,6r,c21303,6,21307,9,21307,14v,4,-4,8,-8,8l21299,22v-5,,-8,-4,-8,-8c21291,9,21294,6,21299,6xm21331,6r,c21335,6,21339,9,21339,14v,4,-4,8,-8,8l21331,22v-5,,-8,-4,-8,-8c21323,9,21326,6,21331,6xm21363,6r,c21367,6,21371,9,21371,14v,4,-4,8,-8,8l21363,22v-5,,-8,-4,-8,-8c21355,9,21358,6,21363,6xm21395,6r,c21399,6,21403,9,21403,14v,4,-4,8,-8,8l21395,22v-5,,-8,-4,-8,-8c21387,9,21390,6,21395,6xm21427,6r,c21431,6,21435,9,21435,14v,4,-4,8,-8,8l21427,22v-5,,-8,-4,-8,-8c21419,9,21422,6,21427,6xm21459,6r,c21463,6,21467,9,21467,14v,4,-4,8,-8,8l21459,22v-5,,-8,-4,-8,-8c21451,9,21454,6,21459,6xm21491,6r,c21495,6,21499,9,21499,14v,4,-4,8,-8,8l21491,22v-5,,-8,-4,-8,-8c21483,9,21486,6,21491,6xm21523,6r,c21527,6,21531,9,21531,14v,4,-4,8,-8,8l21523,22v-5,,-8,-4,-8,-8c21515,9,21518,6,21523,6xm21555,6r,c21559,6,21563,9,21563,14v,4,-4,8,-8,8l21555,22v-5,,-8,-4,-8,-8c21547,9,21550,6,21555,6xm21587,6r,c21591,6,21595,9,21595,14v,4,-4,8,-8,8l21587,22v-5,,-8,-4,-8,-8c21579,9,21582,6,21587,6xm21619,6r,c21623,6,21627,9,21627,14v,4,-4,8,-8,8l21619,22v-5,,-8,-4,-8,-8c21611,9,21614,6,21619,6xm21651,6r,c21655,6,21659,9,21659,14v,4,-4,8,-8,8l21651,22v-5,,-8,-4,-8,-8c21643,9,21646,6,21651,6xm21683,6r,c21687,6,21691,9,21691,14v,4,-4,8,-8,8l21683,22v-4,,-8,-4,-8,-8c21675,9,21679,6,21683,6xm21715,6r,c21719,6,21723,9,21723,14v,4,-4,8,-8,8l21715,22v-4,,-8,-4,-8,-8c21707,9,21711,6,21715,6xm21747,6r,c21751,6,21755,9,21755,14v,4,-4,8,-8,8l21747,22v-4,,-8,-4,-8,-8c21739,9,21743,6,21747,6xm21779,6r,c21783,6,21787,9,21787,14v,4,-4,8,-8,8l21779,22v-4,,-8,-4,-8,-8c21771,9,21775,6,21779,6xm21811,6r,c21815,6,21819,9,21819,14v,4,-4,8,-8,8l21811,22v-4,,-8,-4,-8,-8c21803,9,21807,6,21811,6xm21843,6r,c21847,6,21851,9,21851,14v,4,-4,8,-8,8l21843,22v-4,,-8,-4,-8,-8c21835,9,21839,6,21843,6xm21875,6r,c21879,6,21883,9,21883,14v,4,-4,8,-8,8l21875,22v-4,,-8,-4,-8,-8c21867,9,21871,6,21875,6xm21907,6r,c21911,6,21915,9,21915,14v,4,-4,8,-8,8l21907,22v-4,,-8,-4,-8,-8c21899,9,21903,6,21907,6xm21939,6r,c21944,6,21947,9,21947,14v,4,-3,8,-8,8l21939,22v-4,,-8,-4,-8,-8c21931,9,21935,6,21939,6xm21971,6r,c21976,6,21979,9,21979,14v,4,-3,8,-8,8l21971,22v-4,,-8,-4,-8,-8c21963,9,21967,6,21971,6xm22003,6r,c22008,6,22011,9,22011,14v,4,-3,8,-8,8l22003,22v-4,,-8,-4,-8,-8c21995,9,21999,6,22003,6xm22035,6r,c22040,6,22043,9,22043,14v,4,-3,8,-8,8l22035,22v-4,,-8,-4,-8,-8c22027,9,22031,6,22035,6xm22067,6r,c22072,6,22075,9,22075,14v,4,-3,8,-8,8l22067,22v-4,,-8,-4,-8,-8c22059,9,22063,6,22067,6xm22099,6r,c22104,6,22107,9,22107,14v,4,-3,8,-8,8l22099,22v-4,,-8,-4,-8,-8c22091,9,22095,6,22099,6xm22131,6r,c22136,6,22139,9,22139,14v,4,-3,8,-8,8l22131,22v-4,,-8,-4,-8,-8c22123,9,22127,6,22131,6xm22163,6r,c22168,6,22171,9,22171,14v,4,-3,8,-8,8l22163,22v-4,,-8,-4,-8,-8c22155,9,22159,6,22163,6xm22195,6r,c22200,6,22203,9,22203,14v,4,-3,8,-8,8l22195,22v-4,,-8,-4,-8,-8c22187,9,22191,6,22195,6xm22227,6r,c22232,6,22235,9,22235,14v,4,-3,8,-8,8l22227,22v-4,,-8,-4,-8,-8c22219,9,22223,6,22227,6xm22259,6r,c22264,6,22267,9,22267,14v,4,-3,8,-8,8l22259,22v-4,,-8,-4,-8,-8c22251,9,22255,6,22259,6xm22291,6r,c22296,6,22299,9,22299,14v,4,-3,8,-8,8l22291,22v-4,,-8,-4,-8,-8c22283,9,22287,6,22291,6xm22323,6r,c22328,6,22331,9,22331,14v,4,-3,8,-8,8l22323,22v-4,,-8,-4,-8,-8c22315,9,22319,6,22323,6xm22355,6r,c22360,6,22363,9,22363,14v,4,-3,8,-8,8l22355,22v-4,,-8,-4,-8,-8c22347,9,22351,6,22355,6xm22387,6r,c22392,6,22395,9,22395,14v,4,-3,8,-8,8l22387,22v-4,,-8,-4,-8,-8c22379,9,22383,6,22387,6xm22419,6r,c22424,6,22427,9,22427,14v,4,-3,8,-8,8l22419,22v-4,,-8,-4,-8,-8c22411,9,22415,6,22419,6xm22451,6r,c22456,6,22459,9,22459,14v,4,-3,8,-8,8l22451,22v-4,,-8,-4,-8,-8c22443,9,22447,6,22451,6xm22483,6r,c22488,6,22491,9,22491,14v,4,-3,8,-8,8l22483,22v-4,,-8,-4,-8,-8c22475,9,22479,6,22483,6xm22515,6r,c22520,6,22523,9,22523,14v,4,-3,8,-8,8l22515,22v-4,,-8,-4,-8,-8c22507,9,22511,6,22515,6xm22547,6r,c22552,6,22555,9,22555,14v,4,-3,8,-8,8l22547,22v-4,,-8,-4,-8,-8c22539,9,22543,6,22547,6xm22579,6r,c22584,6,22587,9,22587,14v,4,-3,8,-8,8l22579,22v-4,,-8,-4,-8,-8c22571,9,22575,6,22579,6xm22611,6r,c22616,6,22619,9,22619,14v,4,-3,8,-8,8l22611,22v-4,,-8,-4,-8,-8c22603,9,22607,6,22611,6xm22643,6r,c22648,6,22651,10,22651,14v,4,-3,8,-8,8l22643,22v-4,,-8,-4,-8,-8c22635,10,22639,6,22643,6xm22675,6r,c22680,6,22683,10,22683,14v,4,-3,8,-8,8l22675,22v-4,,-8,-4,-8,-8c22667,10,22671,6,22675,6xm22707,6r1,c22712,6,22716,10,22716,14v,4,-4,8,-8,8l22707,22v-4,,-8,-4,-8,-8c22699,10,22703,6,22707,6xm22740,6r,c22744,6,22748,10,22748,14v,4,-4,8,-8,8l22740,22v-5,,-8,-4,-8,-8c22732,10,22735,6,22740,6xm22772,6r,c22776,6,22780,10,22780,14v,4,-4,8,-8,8l22772,22v-5,,-8,-4,-8,-8c22764,10,22767,6,22772,6xm22804,6r,c22808,6,22812,10,22812,14v,4,-4,8,-8,8l22804,22v-5,,-8,-4,-8,-8c22796,10,22799,6,22804,6xm22836,6r,c22840,6,22844,10,22844,14v,4,-4,8,-8,8l22836,22v-5,,-8,-4,-8,-8c22828,10,22831,6,22836,6xm22868,6r,c22872,6,22876,10,22876,14v,4,-4,8,-8,8l22868,22v-5,,-8,-4,-8,-8c22860,10,22863,6,22868,6xm22900,6r,c22904,6,22908,10,22908,14v,4,-4,8,-8,8l22900,22v-5,,-8,-4,-8,-8c22892,10,22895,6,22900,6xm22932,6r,c22936,6,22940,10,22940,14v,4,-4,8,-8,8l22932,22v-5,,-8,-4,-8,-8c22924,10,22927,6,22932,6xm22964,6r,c22968,6,22972,10,22972,14v,4,-4,8,-8,8l22964,22v-5,,-8,-4,-8,-8c22956,10,22959,6,22964,6xm22996,6r,c23000,6,23004,10,23004,14v,4,-4,8,-8,8l22996,22v-5,,-8,-4,-8,-8c22988,10,22991,6,22996,6xm23028,6r,c23032,6,23036,10,23036,14v,4,-4,8,-8,8l23028,22v-5,,-8,-4,-8,-8c23020,10,23023,6,23028,6xm23060,6r,c23064,6,23068,10,23068,14v,4,-4,8,-8,8l23060,22v-5,,-8,-4,-8,-8c23052,10,23055,6,23060,6xm23092,6r,c23096,6,23100,10,23100,14v,4,-4,8,-8,8l23092,22v-5,,-8,-4,-8,-8c23084,10,23087,6,23092,6xm23124,6r,c23128,6,23132,10,23132,14v,4,-4,8,-8,8l23124,22v-5,,-8,-4,-8,-8c23116,10,23119,6,23124,6xm23156,6r,c23160,6,23164,10,23164,14v,4,-4,8,-8,8l23156,22v-5,,-8,-4,-8,-8c23148,10,23151,6,23156,6xm23188,6r,c23192,6,23196,10,23196,14v,4,-4,8,-8,8l23188,22v-5,,-8,-4,-8,-8c23180,10,23183,6,23188,6xm23220,6r,c23224,6,23228,10,23228,14v,5,-4,8,-8,8l23220,22v-5,,-8,-3,-8,-8c23212,10,23215,6,23220,6xm23252,6r,c23256,6,23260,10,23260,14v,5,-4,8,-8,8l23252,22v-5,,-8,-3,-8,-8c23244,10,23247,6,23252,6xm23284,6r,c23288,6,23292,10,23292,14v,5,-4,8,-8,8l23284,22v-5,,-8,-3,-8,-8c23276,10,23279,6,23284,6xm23316,6r,c23320,6,23324,10,23324,14v,5,-4,8,-8,8l23316,22v-5,,-8,-3,-8,-8c23308,10,23311,6,23316,6xm23348,6r,c23352,6,23356,10,23356,14v,5,-4,8,-8,8l23348,22v-5,,-8,-3,-8,-8c23340,10,23343,6,23348,6xm23380,6r,c23384,6,23388,10,23388,14v,5,-4,8,-8,8l23380,22v-5,,-8,-3,-8,-8c23372,10,23375,6,23380,6xm23412,6r,c23416,6,23420,10,23420,14v,5,-4,8,-8,8l23412,22v-4,,-8,-3,-8,-8c23404,10,23408,6,23412,6xm23444,6r,c23448,6,23452,10,23452,14v,5,-4,8,-8,8l23444,22v-4,,-8,-3,-8,-8c23436,10,23440,6,23444,6xm23476,6r,c23480,6,23484,10,23484,14v,5,-4,8,-8,8l23476,22v-4,,-8,-3,-8,-8c23468,10,23472,6,23476,6xm23508,6r,c23512,6,23516,10,23516,14v,5,-4,8,-8,8l23508,22v-4,,-8,-3,-8,-8c23500,10,23504,6,23508,6xm23540,6r,c23544,6,23548,10,23548,14v,5,-4,8,-8,8l23540,22v-4,,-8,-3,-8,-8c23532,10,23536,6,23540,6xm23572,6r,c23576,6,23580,10,23580,14v,5,-4,8,-8,8l23572,22v-4,,-8,-3,-8,-8c23564,10,23568,6,23572,6xm23604,6r,c23608,6,23612,10,23612,14v,5,-4,8,-8,8l23604,22v-4,,-8,-3,-8,-8c23596,10,23600,6,23604,6xm23636,6r,c23640,6,23644,10,23644,14v,5,-4,8,-8,8l23636,22v-4,,-8,-3,-8,-8c23628,10,23632,6,23636,6xm23668,6r,c23673,6,23676,10,23676,14v,5,-3,8,-8,8l23668,22v-4,,-8,-3,-8,-8c23660,10,23664,6,23668,6xm23700,6r,c23705,6,23708,10,23708,14v,5,-3,8,-8,8l23700,22v-4,,-8,-3,-8,-8c23692,10,23696,6,23700,6xm23732,6r,c23737,6,23740,10,23740,14v,5,-3,8,-8,8l23732,22v-4,,-8,-3,-8,-8c23724,10,23728,6,23732,6xm23764,6r,c23769,6,23772,10,23772,14v,5,-3,8,-8,8l23764,22v-4,,-8,-3,-8,-8c23756,10,23760,6,23764,6xm23796,6r,c23801,6,23804,10,23804,14v,5,-3,8,-8,8l23796,22v-4,,-8,-3,-8,-8c23788,10,23792,6,23796,6xm23828,6r,c23833,6,23836,10,23836,14v,5,-3,8,-8,8l23828,22v-4,,-8,-3,-8,-8c23820,10,23824,6,23828,6xm23860,6r,c23865,6,23868,10,23868,14v,5,-3,8,-8,8l23860,22v-4,,-8,-3,-8,-8c23852,10,23856,6,23860,6xm23892,6r,c23897,6,23900,10,23900,14v,5,-3,8,-8,8l23892,22v-4,,-8,-3,-8,-8c23884,10,23888,6,23892,6xm23924,6r,c23929,6,23932,10,23932,14v,5,-3,8,-8,8l23924,22v-4,,-8,-3,-8,-8c23916,10,23920,6,23924,6xm23956,6r,c23961,6,23964,10,23964,14v,5,-3,8,-8,8l23956,22v-4,,-8,-3,-8,-8c23948,10,23952,6,23956,6xm23988,6r,c23993,6,23996,10,23996,14v,5,-3,8,-8,8l23988,22v-4,,-8,-3,-8,-8c23980,10,23984,6,23988,6xm24020,6r,c24025,6,24028,10,24028,14v,5,-3,8,-8,8l24020,22v-4,,-8,-3,-8,-8c24012,10,24016,6,24020,6xm24052,6r,c24057,6,24060,10,24060,14v,5,-3,8,-8,8l24052,22v-4,,-8,-3,-8,-8c24044,10,24048,6,24052,6xm24084,6r,c24089,6,24092,10,24092,14v,5,-3,8,-8,8l24084,22v-4,,-8,-3,-8,-8c24076,10,24080,6,24084,6xm24116,6r,c24121,6,24124,10,24124,14v,5,-3,8,-8,8l24116,22v-4,,-8,-3,-8,-8c24108,10,24112,6,24116,6xm24148,6r,c24153,6,24156,10,24156,14v,5,-3,8,-8,8l24148,22v-4,,-8,-3,-8,-8c24140,10,24144,6,24148,6xm24180,6r,c24185,6,24188,10,24188,14v,5,-3,8,-8,8l24180,22v-4,,-8,-3,-8,-8c24172,10,24176,6,24180,6xm24212,6r,c24217,6,24220,10,24220,14v,5,-3,8,-8,8l24212,22v-4,,-8,-3,-8,-8c24204,10,24208,6,24212,6xm24244,6r,c24249,6,24252,10,24252,14v,5,-3,8,-8,8l24244,22v-4,,-8,-3,-8,-8c24236,10,24240,6,24244,6xm24276,6r,c24281,6,24284,10,24284,14v,5,-3,8,-8,8l24276,22v-4,,-8,-3,-8,-8c24268,10,24272,6,24276,6xm24308,6r,c24313,6,24316,10,24316,14v,5,-3,8,-8,8l24308,22v-4,,-8,-3,-8,-8c24300,10,24304,6,24308,6xm24340,6r1,c24345,6,24349,10,24349,14v,5,-4,8,-8,8l24340,22v-4,,-8,-3,-8,-8c24332,10,24336,6,24340,6xm24373,6r,c24377,6,24381,10,24381,14v,5,-4,8,-8,8l24373,22v-5,,-8,-3,-8,-8c24365,10,24368,6,24373,6xm24405,6r,c24409,6,24413,10,24413,14v,5,-4,8,-8,8l24405,22v-5,,-8,-3,-8,-8c24397,10,24400,6,24405,6xm24437,6r,c24441,6,24445,10,24445,14v,5,-4,8,-8,8l24437,22v-5,,-8,-3,-8,-8c24429,10,24432,6,24437,6xm24469,6r,c24473,6,24477,10,24477,14v,5,-4,8,-8,8l24469,22v-5,,-8,-3,-8,-8c24461,10,24464,6,24469,6xm24501,6r,c24505,6,24509,10,24509,14v,5,-4,8,-8,8l24501,22v-5,,-8,-3,-8,-8c24493,10,24496,6,24501,6xm24533,6r,c24537,6,24541,10,24541,14v,5,-4,8,-8,8l24533,22v-5,,-8,-3,-8,-8c24525,10,24528,6,24533,6xm24565,6r,c24569,6,24573,10,24573,14v,5,-4,8,-8,8l24565,22v-5,,-8,-3,-8,-8c24557,10,24560,6,24565,6xm24597,6r,c24601,6,24605,10,24605,14v,5,-4,8,-8,8l24597,22v-5,,-8,-3,-8,-8c24589,10,24592,6,24597,6xe" fillcolor="black" strokeweight=".1pt">
                  <v:stroke joinstyle="bevel"/>
                  <v:path arrowok="t" o:connecttype="custom" o:connectlocs="36025,0;71316,0;107341,693;141988,1385;177278,1385;211833,693;247858,0;286089,87;321471,87;357497,779;392052,1472;427342,1472;461897,779;497922,87;536245,87;571535,87;607560,866;642115,1559;677406,1559;712052,866;748078,173;786309,173;821599,173;857624,866;892271,1559;927561,1559;962116,953;998142,260;1036373,260;1071755,260;1107780,953;1142335,1645;1177625,1645;1212180,953;1248297,260;1286528,346;1321818,346;1357844,1039;1392399,1732;1427781,1732;1462336,1039;1498361,346;1536592,346;1571882,346;1608000,1126;1642554,1818;1677845,1818;1712400,1126;1748425,433;1786748,433;1822038,433;1858063,1126;1892618,1818;1928000,1818;1962555,1212;1998581,520;2036812,520;2072102,520;2108219,1212;2142774,1905;2178064,1905;2212619,1212;2248736,520" o:connectangles="0,0,0,0,0,0,0,0,0,0,0,0,0,0,0,0,0,0,0,0,0,0,0,0,0,0,0,0,0,0,0,0,0,0,0,0,0,0,0,0,0,0,0,0,0,0,0,0,0,0,0,0,0,0,0,0,0,0,0,0,0,0,0"/>
                  <o:lock v:ext="edit" verticies="t"/>
                </v:shape>
                <v:shape id="Freeform 1213" o:spid="_x0000_s1035" style="position:absolute;left:2463;top:7785;width:22613;height:19;visibility:visible;mso-wrap-style:square;v-text-anchor:top" coordsize="246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" path="m8,r,c12,,16,3,16,8v,4,-4,8,-8,8l8,16c3,16,,12,,8,,3,3,,8,xm40,r,c44,,48,3,48,8v,4,-4,8,-8,8l40,16v-5,,-8,-4,-8,-8c32,3,35,,40,xm72,r,c76,,80,3,80,8v,4,-4,8,-8,8l72,16v-5,,-8,-4,-8,-8c64,3,67,,72,xm104,r,c108,,112,3,112,8v,4,-4,8,-8,8l104,16v-5,,-8,-4,-8,-8c96,3,99,,104,xm136,r,c140,,144,3,144,8v,4,-4,8,-8,8l136,16v-5,,-8,-4,-8,-8c128,3,131,,136,xm168,r,c172,,176,3,176,8v,4,-4,8,-8,8l168,16v-5,,-8,-4,-8,-8c160,3,163,,168,xm200,r,c204,,208,3,208,8v,4,-4,8,-8,8l200,16v-5,,-8,-4,-8,-8c192,3,195,,200,xm232,r,c236,,240,3,240,8v,4,-4,8,-8,8l232,16v-5,,-8,-4,-8,-8c224,3,227,,232,xm264,r,c268,,272,3,272,8v,4,-4,8,-8,8l264,16v-4,,-8,-4,-8,-8c256,3,260,,264,xm296,r,c300,,304,3,304,8v,4,-4,8,-8,8l296,16v-4,,-8,-4,-8,-8c288,3,292,,296,xm328,r,c332,,336,3,336,8v,4,-4,8,-8,8l328,16v-4,,-8,-4,-8,-8c320,3,324,,328,xm360,r,c364,,368,3,368,8v,4,-4,8,-8,8l360,16v-4,,-8,-4,-8,-8c352,3,356,,360,xm392,r,c396,,400,3,400,8v,4,-4,8,-8,8l392,16v-4,,-8,-4,-8,-8c384,3,388,,392,xm424,r,c428,,432,3,432,8v,4,-4,8,-8,8l424,16v-4,,-8,-4,-8,-8c416,3,420,,424,xm456,r,c460,,464,3,464,8v,4,-4,8,-8,8l456,16v-4,,-8,-4,-8,-8c448,3,452,,456,xm488,r,c492,,496,4,496,8v,4,-4,8,-8,8l488,16v-4,,-8,-4,-8,-8c480,4,484,,488,xm520,r,c524,,528,4,528,8v,4,-4,8,-8,8l520,16v-4,,-8,-4,-8,-8c512,4,516,,520,xm552,r,c557,,560,4,560,8v,4,-3,8,-8,8l552,16v-4,,-8,-4,-8,-8c544,4,548,,552,xm584,r,c589,,592,4,592,8v,4,-3,8,-8,8l584,16v-4,,-8,-4,-8,-8c576,4,580,,584,xm616,r,c621,,624,4,624,8v,4,-3,8,-8,8l616,16v-4,,-8,-4,-8,-8c608,4,612,,616,xm648,r,c653,,656,4,656,8v,4,-3,8,-8,8l648,16v-4,,-8,-4,-8,-8c640,4,644,,648,xm680,r,c685,,688,4,688,8v,4,-3,8,-8,8l680,16v-4,,-8,-4,-8,-8c672,4,676,,680,xm712,r,c717,,720,4,720,8v,4,-3,8,-8,8l712,16v-4,,-8,-4,-8,-8c704,4,708,,712,xm744,r,c749,,752,4,752,8v,4,-3,8,-8,8l744,16v-4,,-8,-4,-8,-8c736,4,740,,744,xm776,r,c781,,784,4,784,8v,4,-3,8,-8,8l776,16v-4,,-8,-4,-8,-8c768,4,772,,776,xm808,r,c813,,816,4,816,8v,4,-3,8,-8,8l808,16v-4,,-8,-4,-8,-8c800,4,804,,808,xm840,r,c845,,848,4,848,8v,4,-3,8,-8,8l840,16v-4,,-8,-4,-8,-8c832,4,836,,840,xm872,r,c877,,880,4,880,8v,4,-3,8,-8,8l872,16v-4,,-8,-4,-8,-8c864,4,868,,872,xm904,r,c909,,912,4,912,8v,4,-3,8,-8,8l904,16v-4,,-8,-4,-8,-8c896,4,900,,904,xm936,r,c941,,944,4,944,8v,4,-3,8,-8,8l936,16v-4,,-8,-4,-8,-8c928,4,932,,936,xm968,r,c973,,976,4,976,8v,4,-3,8,-8,8l968,16v-4,,-8,-4,-8,-8c960,4,964,,968,xm1000,r,c1005,,1008,4,1008,8v,4,-3,8,-8,8l1000,16v-4,,-8,-4,-8,-8c992,4,996,,1000,xm1032,r,c1037,,1040,4,1040,8v,4,-3,8,-8,8l1032,16v-4,,-8,-4,-8,-8c1024,4,1028,,1032,xm1064,r,c1069,,1072,4,1072,8v,4,-3,8,-8,8l1064,16v-4,,-8,-4,-8,-8c1056,4,1060,,1064,xm1096,r,c1101,,1104,4,1104,8v,4,-3,8,-8,8l1096,16v-4,,-8,-4,-8,-8c1088,4,1092,,1096,xm1128,r,c1133,,1136,4,1136,8v,4,-3,8,-8,8l1128,16v-4,,-8,-4,-8,-8c1120,4,1124,,1128,xm1160,r,c1165,,1168,4,1168,8v,5,-3,8,-8,8l1160,16v-4,,-8,-3,-8,-8c1152,4,1156,,1160,xm1192,r,c1197,,1200,4,1200,8v,5,-3,8,-8,8l1192,16v-4,,-8,-3,-8,-8c1184,4,1188,,1192,xm1224,r,c1229,,1232,4,1232,8v,5,-3,8,-8,8l1224,16v-4,,-8,-3,-8,-8c1216,4,1220,,1224,xm1256,r,c1261,,1264,4,1264,8v,5,-3,8,-8,8l1256,16v-4,,-8,-3,-8,-8c1248,4,1252,,1256,xm1288,r,c1293,,1296,4,1296,8v,5,-3,8,-8,8l1288,16v-4,,-8,-3,-8,-8c1280,4,1284,,1288,xm1320,r,c1325,,1328,4,1328,8v,5,-3,8,-8,8l1320,16v-4,,-8,-3,-8,-8c1312,4,1316,,1320,xm1352,r,c1357,,1360,4,1360,8v,5,-3,8,-8,8l1352,16v-4,,-8,-3,-8,-8c1344,4,1348,,1352,xm1384,r1,c1389,,1393,4,1393,8v,5,-4,8,-8,8l1384,16v-4,,-8,-3,-8,-8c1376,4,1380,,1384,xm1417,r,c1421,,1425,4,1425,8v,5,-4,8,-8,8l1417,16v-5,,-9,-3,-9,-8c1408,4,1412,,1417,xm1449,r,c1453,,1457,4,1457,8v,5,-4,8,-8,8l1449,16v-5,,-8,-3,-8,-8c1441,4,1444,,1449,xm1481,r,c1485,,1489,4,1489,8v,5,-4,8,-8,8l1481,16v-5,,-8,-3,-8,-8c1473,4,1476,,1481,xm1513,r,c1517,,1521,4,1521,8v,5,-4,8,-8,8l1513,16v-5,,-8,-3,-8,-8c1505,4,1508,,1513,xm1545,r,c1549,,1553,4,1553,8v,5,-4,8,-8,8l1545,16v-5,,-8,-3,-8,-8c1537,4,1540,,1545,xm1577,r,c1581,,1585,4,1585,8v,5,-4,8,-8,8l1577,16v-5,,-8,-3,-8,-8c1569,4,1572,,1577,xm1609,r,c1613,,1617,4,1617,8v,5,-4,8,-8,8l1609,16v-5,,-8,-3,-8,-8c1601,4,1604,,1609,xm1641,r,c1645,,1649,4,1649,8v,5,-4,8,-8,8l1641,16v-5,,-8,-3,-8,-8c1633,4,1636,,1641,xm1673,r,c1677,,1681,4,1681,8v,5,-4,8,-8,8l1673,16v-5,,-8,-3,-8,-8c1665,4,1668,,1673,xm1705,r,c1709,,1713,4,1713,8v,5,-4,8,-8,8l1705,16v-5,,-8,-3,-8,-8c1697,4,1700,,1705,xm1737,r,c1741,,1745,4,1745,8v,5,-4,8,-8,8l1737,16v-5,,-8,-3,-8,-8c1729,4,1732,,1737,xm1769,r,c1773,,1777,4,1777,8v,5,-4,8,-8,8l1769,16v-5,,-8,-3,-8,-8c1761,4,1764,,1769,xm1801,r,c1805,,1809,4,1809,8v,5,-4,8,-8,8l1801,16v-5,,-8,-3,-8,-8c1793,4,1796,,1801,xm1833,r,c1837,,1841,4,1841,8v,5,-4,8,-8,8l1833,16v-5,,-8,-3,-8,-8c1825,4,1828,,1833,xm1865,r,c1869,,1873,4,1873,8v,5,-4,8,-8,8l1865,16v-5,,-8,-3,-8,-8c1857,4,1860,,1865,xm1897,r,c1901,,1905,4,1905,8v,5,-4,8,-8,8l1897,16v-5,,-8,-3,-8,-8c1889,4,1892,,1897,xm1929,r,c1933,,1937,4,1937,8v,5,-4,8,-8,8l1929,16v-5,,-8,-3,-8,-8c1921,4,1924,,1929,xm1961,r,c1965,,1969,4,1969,8v,5,-4,8,-8,8l1961,16v-5,,-8,-3,-8,-8c1953,4,1956,,1961,xm1993,r,c1997,,2001,4,2001,8v,5,-4,8,-8,8l1993,16v-5,,-8,-3,-8,-8c1985,4,1988,,1993,xm2025,r,c2029,,2033,4,2033,8v,5,-4,8,-8,8l2025,16v-5,,-8,-3,-8,-8c2017,4,2020,,2025,xm2057,r,c2061,,2065,4,2065,8v,5,-4,8,-8,8l2057,16v-5,,-8,-3,-8,-8c2049,4,2052,,2057,xm2089,r,c2093,,2097,4,2097,8v,5,-4,8,-8,8l2089,16v-5,,-8,-3,-8,-8c2081,4,2084,,2089,xm2121,r,c2125,,2129,4,2129,8v,5,-4,8,-8,8l2121,16v-5,,-8,-3,-8,-8c2113,4,2116,,2121,xm2153,r,c2157,,2161,4,2161,8v,5,-4,8,-8,8l2153,16v-5,,-8,-3,-8,-8c2145,4,2148,,2153,xm2185,r,c2189,,2193,4,2193,8v,5,-4,8,-8,8l2185,16v-5,,-8,-3,-8,-8c2177,4,2180,,2185,xm2217,r,c2221,,2225,4,2225,8v,5,-4,8,-8,8l2217,16v-5,,-8,-3,-8,-8c2209,4,2212,,2217,xm2249,r,c2253,,2257,4,2257,8v,5,-4,8,-8,8l2249,16v-5,,-8,-3,-8,-8c2241,4,2244,,2249,xm2281,r,c2285,,2289,4,2289,8v,5,-4,8,-8,8l2281,16v-4,,-8,-3,-8,-8c2273,4,2277,,2281,xm2313,r,c2317,,2321,4,2321,8v,5,-4,8,-8,8l2313,16v-4,,-8,-3,-8,-8c2305,4,2309,,2313,xm2345,r,c2349,,2353,4,2353,8v,5,-4,8,-8,8l2345,16v-4,,-8,-3,-8,-8c2337,4,2341,,2345,xm2377,r,c2381,,2385,4,2385,8v,5,-4,8,-8,8l2377,16v-4,,-8,-3,-8,-8c2369,4,2373,,2377,xm2409,r,c2413,,2417,4,2417,8v,5,-4,8,-8,8l2409,16v-4,,-8,-3,-8,-8c2401,4,2405,,2409,xm2441,r,c2445,,2449,4,2449,8v,5,-4,8,-8,8l2441,16v-4,,-8,-3,-8,-8c2433,4,2437,,2441,xm2473,r,c2477,,2481,4,2481,8v,5,-4,8,-8,8l2473,16v-4,,-8,-3,-8,-8c2465,4,2469,,2473,xm2505,r,c2509,,2513,4,2513,8v,5,-4,8,-8,8l2505,16v-4,,-8,-3,-8,-8c2497,4,2501,,2505,xm2537,r,c2541,,2545,4,2545,8v,5,-4,8,-8,8l2537,16v-4,,-8,-3,-8,-8c2529,4,2533,,2537,xm2569,r,c2573,,2577,4,2577,8v,5,-4,8,-8,8l2569,16v-4,,-8,-3,-8,-8c2561,4,2565,,2569,xm2601,r,c2606,,2609,4,2609,8v,5,-3,8,-8,8l2601,16v-4,,-8,-3,-8,-8c2593,4,2597,,2601,xm2633,r,c2638,,2641,4,2641,8v,5,-3,8,-8,8l2633,16v-4,,-8,-3,-8,-8c2625,4,2629,,2633,xm2665,r,c2670,,2673,4,2673,8v,5,-3,8,-8,8l2665,16v-4,,-8,-3,-8,-8c2657,4,2661,,2665,xm2697,r,c2702,,2705,4,2705,8v,5,-3,8,-8,8l2697,16v-4,,-8,-3,-8,-8c2689,4,2693,,2697,xm2729,r,c2734,,2737,4,2737,8v,5,-3,8,-8,8l2729,16v-4,,-8,-3,-8,-8c2721,4,2725,,2729,xm2761,r,c2766,,2769,4,2769,8v,5,-3,8,-8,8l2761,16v-4,,-8,-3,-8,-8c2753,4,2757,,2761,xm2793,r,c2798,,2801,4,2801,8v,5,-3,8,-8,8l2793,16v-4,,-8,-3,-8,-8c2785,4,2789,,2793,xm2825,r,c2830,,2833,4,2833,8v,5,-3,8,-8,8l2825,16v-4,,-8,-3,-8,-8c2817,4,2821,,2825,xm2857,r,c2862,,2865,4,2865,8v,5,-3,8,-8,8l2857,16v-4,,-8,-3,-8,-8c2849,4,2853,,2857,xm2889,1r,c2894,1,2897,4,2897,9v,4,-3,8,-8,8l2889,17v-4,,-8,-4,-8,-8c2881,4,2885,1,2889,1xm2921,1r,c2926,1,2929,4,2929,9v,4,-3,8,-8,8l2921,17v-4,,-8,-4,-8,-8c2913,4,2917,1,2921,1xm2953,1r,c2958,1,2961,4,2961,9v,4,-3,8,-8,8l2953,17v-4,,-8,-4,-8,-8c2945,4,2949,1,2953,1xm2985,1r,c2990,1,2993,4,2993,9v,4,-3,8,-8,8l2985,17v-4,,-8,-4,-8,-8c2977,4,2981,1,2985,1xm3017,1r,c3022,1,3025,4,3025,9v,4,-3,8,-8,8l3017,17v-4,,-8,-4,-8,-8c3009,4,3013,1,3017,1xm3049,1r,c3054,1,3057,4,3057,9v,4,-3,8,-8,8l3049,17v-4,,-8,-4,-8,-8c3041,4,3045,1,3049,1xm3081,1r,c3086,1,3089,4,3089,9v,4,-3,8,-8,8l3081,17v-4,,-8,-4,-8,-8c3073,4,3077,1,3081,1xm3113,1r,c3118,1,3121,4,3121,9v,4,-3,8,-8,8l3113,17v-4,,-8,-4,-8,-8c3105,4,3109,1,3113,1xm3145,1r,c3150,1,3153,4,3153,9v,4,-3,8,-8,8l3145,17v-4,,-8,-4,-8,-8c3137,4,3141,1,3145,1xm3177,1r,c3182,1,3185,4,3185,9v,4,-3,8,-8,8l3177,17v-4,,-8,-4,-8,-8c3169,4,3173,1,3177,1xm3209,1r,c3214,1,3217,4,3217,9v,4,-3,8,-8,8l3209,17v-4,,-8,-4,-8,-8c3201,4,3205,1,3209,1xm3241,1r,c3246,1,3249,4,3249,9v,4,-3,8,-8,8l3241,17v-4,,-8,-4,-8,-8c3233,4,3237,1,3241,1xm3273,1r,c3278,1,3281,4,3281,9v,4,-3,8,-8,8l3273,17v-4,,-8,-4,-8,-8c3265,4,3269,1,3273,1xm3305,1r,c3310,1,3313,4,3313,9v,4,-3,8,-8,8l3305,17v-4,,-8,-4,-8,-8c3297,4,3301,1,3305,1xm3337,1r,c3342,1,3345,4,3345,9v,4,-3,8,-8,8l3337,17v-4,,-8,-4,-8,-8c3329,4,3333,1,3337,1xm3369,1r,c3374,1,3377,4,3377,9v,4,-3,8,-8,8l3369,17v-4,,-8,-4,-8,-8c3361,4,3365,1,3369,1xm3401,1r,c3406,1,3409,4,3409,9v,4,-3,8,-8,8l3401,17v-4,,-8,-4,-8,-8c3393,4,3397,1,3401,1xm3433,1r1,c3438,1,3442,4,3442,9v,4,-4,8,-8,8l3433,17v-4,,-8,-4,-8,-8c3425,4,3429,1,3433,1xm3466,1r,c3470,1,3474,4,3474,9v,4,-4,8,-8,8l3466,17v-5,,-9,-4,-9,-8c3457,4,3461,1,3466,1xm3498,1r,c3502,1,3506,4,3506,9v,4,-4,8,-8,8l3498,17v-5,,-8,-4,-8,-8c3490,4,3493,1,3498,1xm3530,1r,c3534,1,3538,4,3538,9v,4,-4,8,-8,8l3530,17v-5,,-8,-4,-8,-8c3522,4,3525,1,3530,1xm3562,1r,c3566,1,3570,4,3570,9v,4,-4,8,-8,8l3562,17v-5,,-8,-4,-8,-8c3554,4,3557,1,3562,1xm3594,1r,c3598,1,3602,4,3602,9v,4,-4,8,-8,8l3594,17v-5,,-8,-4,-8,-8c3586,4,3589,1,3594,1xm3626,1r,c3630,1,3634,4,3634,9v,4,-4,8,-8,8l3626,17v-5,,-8,-4,-8,-8c3618,4,3621,1,3626,1xm3658,1r,c3662,1,3666,4,3666,9v,4,-4,8,-8,8l3658,17v-5,,-8,-4,-8,-8c3650,4,3653,1,3658,1xm3690,1r,c3694,1,3698,4,3698,9v,4,-4,8,-8,8l3690,17v-5,,-8,-4,-8,-8c3682,4,3685,1,3690,1xm3722,1r,c3726,1,3730,4,3730,9v,4,-4,8,-8,8l3722,17v-5,,-8,-4,-8,-8c3714,4,3717,1,3722,1xm3754,1r,c3758,1,3762,4,3762,9v,4,-4,8,-8,8l3754,17v-5,,-8,-4,-8,-8c3746,4,3749,1,3754,1xm3786,1r,c3790,1,3794,4,3794,9v,4,-4,8,-8,8l3786,17v-5,,-8,-4,-8,-8c3778,4,3781,1,3786,1xm3818,1r,c3822,1,3826,4,3826,9v,4,-4,8,-8,8l3818,17v-5,,-8,-4,-8,-8c3810,4,3813,1,3818,1xm3850,1r,c3854,1,3858,4,3858,9v,4,-4,8,-8,8l3850,17v-5,,-8,-4,-8,-8c3842,4,3845,1,3850,1xm3882,1r,c3886,1,3890,4,3890,9v,4,-4,8,-8,8l3882,17v-5,,-8,-4,-8,-8c3874,4,3877,1,3882,1xm3914,1r,c3918,1,3922,4,3922,9v,4,-4,8,-8,8l3914,17v-5,,-8,-4,-8,-8c3906,4,3909,1,3914,1xm3946,1r,c3950,1,3954,4,3954,9v,4,-4,8,-8,8l3946,17v-5,,-8,-4,-8,-8c3938,4,3941,1,3946,1xm3978,1r,c3982,1,3986,4,3986,9v,4,-4,8,-8,8l3978,17v-5,,-8,-4,-8,-8c3970,4,3973,1,3978,1xm4010,1r,c4014,1,4018,4,4018,9v,4,-4,8,-8,8l4010,17v-5,,-8,-4,-8,-8c4002,4,4005,1,4010,1xm4042,1r,c4046,1,4050,4,4050,9v,4,-4,8,-8,8l4042,17v-5,,-8,-4,-8,-8c4034,4,4037,1,4042,1xm4074,1r,c4078,1,4082,4,4082,9v,4,-4,8,-8,8l4074,17v-5,,-8,-4,-8,-8c4066,4,4069,1,4074,1xm4106,1r,c4110,1,4114,4,4114,9v,4,-4,8,-8,8l4106,17v-5,,-8,-4,-8,-8c4098,4,4101,1,4106,1xm4138,1r,c4142,1,4146,4,4146,9v,4,-4,8,-8,8l4138,17v-5,,-8,-4,-8,-8c4130,4,4133,1,4138,1xm4170,1r,c4174,1,4178,4,4178,9v,4,-4,8,-8,8l4170,17v-5,,-8,-4,-8,-8c4162,4,4165,1,4170,1xm4202,1r,c4206,1,4210,4,4210,9v,4,-4,8,-8,8l4202,17v-5,,-8,-4,-8,-8c4194,4,4197,1,4202,1xm4234,1r,c4238,1,4242,4,4242,9v,4,-4,8,-8,8l4234,17v-5,,-8,-4,-8,-8c4226,4,4229,1,4234,1xm4266,1r,c4270,1,4274,4,4274,9v,4,-4,8,-8,8l4266,17v-5,,-8,-4,-8,-8c4258,4,4261,1,4266,1xm4298,1r,c4302,1,4306,4,4306,9v,4,-4,8,-8,8l4298,17v-5,,-8,-4,-8,-8c4290,4,4293,1,4298,1xm4330,1r,c4334,1,4338,4,4338,9v,4,-4,8,-8,8l4330,17v-4,,-8,-4,-8,-8c4322,4,4326,1,4330,1xm4362,1r,c4366,1,4370,4,4370,9v,4,-4,8,-8,8l4362,17v-4,,-8,-4,-8,-8c4354,4,4358,1,4362,1xm4394,1r,c4398,1,4402,4,4402,9v,4,-4,8,-8,8l4394,17v-4,,-8,-4,-8,-8c4386,4,4390,1,4394,1xm4426,1r,c4430,1,4434,5,4434,9v,4,-4,8,-8,8l4426,17v-4,,-8,-4,-8,-8c4418,5,4422,1,4426,1xm4458,1r,c4462,1,4466,5,4466,9v,4,-4,8,-8,8l4458,17v-4,,-8,-4,-8,-8c4450,5,4454,1,4458,1xm4490,1r,c4494,1,4498,5,4498,9v,4,-4,8,-8,8l4490,17v-4,,-8,-4,-8,-8c4482,5,4486,1,4490,1xm4522,1r,c4526,1,4530,5,4530,9v,4,-4,8,-8,8l4522,17v-4,,-8,-4,-8,-8c4514,5,4518,1,4522,1xm4554,1r,c4558,1,4562,5,4562,9v,4,-4,8,-8,8l4554,17v-4,,-8,-4,-8,-8c4546,5,4550,1,4554,1xm4586,1r,c4590,1,4594,5,4594,9v,4,-4,8,-8,8l4586,17v-4,,-8,-4,-8,-8c4578,5,4582,1,4586,1xm4618,1r,c4622,1,4626,5,4626,9v,4,-4,8,-8,8l4618,17v-4,,-8,-4,-8,-8c4610,5,4614,1,4618,1xm4650,1r,c4655,1,4658,5,4658,9v,4,-3,8,-8,8l4650,17v-4,,-8,-4,-8,-8c4642,5,4646,1,4650,1xm4682,1r,c4687,1,4690,5,4690,9v,4,-3,8,-8,8l4682,17v-4,,-8,-4,-8,-8c4674,5,4678,1,4682,1xm4714,1r,c4719,1,4722,5,4722,9v,4,-3,8,-8,8l4714,17v-4,,-8,-4,-8,-8c4706,5,4710,1,4714,1xm4746,1r,c4751,1,4754,5,4754,9v,4,-3,8,-8,8l4746,17v-4,,-8,-4,-8,-8c4738,5,4742,1,4746,1xm4778,1r,c4783,1,4786,5,4786,9v,4,-3,8,-8,8l4778,17v-4,,-8,-4,-8,-8c4770,5,4774,1,4778,1xm4810,1r,c4815,1,4818,5,4818,9v,4,-3,8,-8,8l4810,17v-4,,-8,-4,-8,-8c4802,5,4806,1,4810,1xm4842,1r,c4847,1,4850,5,4850,9v,4,-3,8,-8,8l4842,17v-4,,-8,-4,-8,-8c4834,5,4838,1,4842,1xm4874,1r,c4879,1,4882,5,4882,9v,4,-3,8,-8,8l4874,17v-4,,-8,-4,-8,-8c4866,5,4870,1,4874,1xm4906,1r,c4911,1,4914,5,4914,9v,4,-3,8,-8,8l4906,17v-4,,-8,-4,-8,-8c4898,5,4902,1,4906,1xm4938,1r,c4943,1,4946,5,4946,9v,4,-3,8,-8,8l4938,17v-4,,-8,-4,-8,-8c4930,5,4934,1,4938,1xm4970,1r,c4975,1,4978,5,4978,9v,4,-3,8,-8,8l4970,17v-4,,-8,-4,-8,-8c4962,5,4966,1,4970,1xm5002,1r,c5007,1,5010,5,5010,9v,5,-3,8,-8,8l5002,17v-4,,-8,-3,-8,-8c4994,5,4998,1,5002,1xm5034,1r,c5039,1,5042,5,5042,9v,5,-3,8,-8,8l5034,17v-4,,-8,-3,-8,-8c5026,5,5030,1,5034,1xm5066,1r,c5071,1,5074,5,5074,9v,5,-3,8,-8,8l5066,17v-4,,-8,-3,-8,-8c5058,5,5062,1,5066,1xm5098,1r,c5103,1,5106,5,5106,9v,5,-3,8,-8,8l5098,17v-4,,-8,-3,-8,-8c5090,5,5094,1,5098,1xm5130,1r,c5135,1,5138,5,5138,9v,5,-3,8,-8,8l5130,17v-4,,-8,-3,-8,-8c5122,5,5126,1,5130,1xm5162,1r,c5167,1,5170,5,5170,9v,5,-3,8,-8,8l5162,17v-4,,-8,-3,-8,-8c5154,5,5158,1,5162,1xm5194,1r,c5199,1,5202,5,5202,9v,5,-3,8,-8,8l5194,17v-4,,-8,-3,-8,-8c5186,5,5190,1,5194,1xm5226,1r,c5231,1,5234,5,5234,9v,5,-3,8,-8,8l5226,17v-4,,-8,-3,-8,-8c5218,5,5222,1,5226,1xm5258,1r,c5263,1,5266,5,5266,9v,5,-3,8,-8,8l5258,17v-4,,-8,-3,-8,-8c5250,5,5254,1,5258,1xm5290,1r,c5295,1,5298,5,5298,9v,5,-3,8,-8,8l5290,17v-4,,-8,-3,-8,-8c5282,5,5286,1,5290,1xm5322,1r,c5327,1,5330,5,5330,9v,5,-3,8,-8,8l5322,17v-4,,-8,-3,-8,-8c5314,5,5318,1,5322,1xm5354,1r,c5359,1,5362,5,5362,9v,5,-3,8,-8,8l5354,17v-4,,-8,-3,-8,-8c5346,5,5350,1,5354,1xm5386,1r,c5391,1,5394,5,5394,9v,5,-3,8,-8,8l5386,17v-4,,-8,-3,-8,-8c5378,5,5382,1,5386,1xm5418,1r,c5423,1,5426,5,5426,9v,5,-3,8,-8,8l5418,17v-4,,-8,-3,-8,-8c5410,5,5414,1,5418,1xm5450,1r,c5455,1,5458,5,5458,9v,5,-3,8,-8,8l5450,17v-4,,-8,-3,-8,-8c5442,5,5446,1,5450,1xm5482,1r1,c5487,1,5491,5,5491,9v,5,-4,8,-8,8l5482,17v-4,,-8,-3,-8,-8c5474,5,5478,1,5482,1xm5515,1r,c5519,1,5523,5,5523,9v,5,-4,8,-8,8l5515,17v-5,,-8,-3,-8,-8c5507,5,5510,1,5515,1xm5547,1r,c5551,1,5555,5,5555,9v,5,-4,8,-8,8l5547,17v-5,,-8,-3,-8,-8c5539,5,5542,1,5547,1xm5579,1r,c5583,1,5587,5,5587,9v,5,-4,8,-8,8l5579,17v-5,,-8,-3,-8,-8c5571,5,5574,1,5579,1xm5611,1r,c5615,1,5619,5,5619,9v,5,-4,8,-8,8l5611,17v-5,,-8,-3,-8,-8c5603,5,5606,1,5611,1xm5643,1r,c5647,1,5651,5,5651,9v,5,-4,8,-8,8l5643,17v-5,,-8,-3,-8,-8c5635,5,5638,1,5643,1xm5675,1r,c5679,1,5683,5,5683,9v,5,-4,8,-8,8l5675,17v-5,,-8,-3,-8,-8c5667,5,5670,1,5675,1xm5707,1r,c5711,1,5715,5,5715,9v,5,-4,8,-8,8l5707,17v-5,,-8,-3,-8,-8c5699,5,5702,1,5707,1xm5739,1r,c5743,1,5747,5,5747,9v,5,-4,8,-8,8l5739,17v-5,,-8,-3,-8,-8c5731,5,5734,1,5739,1xm5771,1r,c5775,1,5779,5,5779,9v,5,-4,8,-8,8l5771,17v-5,,-8,-3,-8,-8c5763,5,5766,1,5771,1xm5803,1r,c5807,1,5811,5,5811,9v,5,-4,8,-8,8l5803,17v-5,,-8,-3,-8,-8c5795,5,5798,1,5803,1xm5835,1r,c5839,1,5843,5,5843,9v,5,-4,8,-8,8l5835,17v-5,,-8,-3,-8,-8c5827,5,5830,1,5835,1xm5867,1r,c5871,1,5875,5,5875,9v,5,-4,8,-8,8l5867,17v-5,,-8,-3,-8,-8c5859,5,5862,1,5867,1xm5899,1r,c5903,1,5907,5,5907,9v,5,-4,8,-8,8l5899,17v-5,,-8,-3,-8,-8c5891,5,5894,1,5899,1xm5931,1r,c5935,1,5939,5,5939,9v,5,-4,8,-8,8l5931,17v-5,,-8,-3,-8,-8c5923,5,5926,1,5931,1xm5963,1r,c5967,1,5971,5,5971,9v,5,-4,8,-8,8l5963,17v-5,,-8,-3,-8,-8c5955,5,5958,1,5963,1xm5995,1r,c5999,1,6003,5,6003,9v,5,-4,8,-8,8l5995,17v-5,,-8,-3,-8,-8c5987,5,5990,1,5995,1xm6027,1r,c6031,1,6035,5,6035,9v,5,-4,8,-8,8l6027,17v-5,,-8,-3,-8,-8c6019,5,6022,1,6027,1xm6059,1r,c6063,1,6067,5,6067,9v,5,-4,8,-8,8l6059,17v-5,,-8,-3,-8,-8c6051,5,6054,1,6059,1xm6091,1r,c6095,1,6099,5,6099,9v,5,-4,8,-8,8l6091,17v-5,,-8,-3,-8,-8c6083,5,6086,1,6091,1xm6123,1r,c6127,1,6131,5,6131,9v,5,-4,8,-8,8l6123,17v-5,,-8,-3,-8,-8c6115,5,6118,1,6123,1xm6155,1r,c6159,1,6163,5,6163,9v,5,-4,8,-8,8l6155,17v-5,,-8,-3,-8,-8c6147,5,6150,1,6155,1xm6187,1r,c6191,1,6195,5,6195,9v,5,-4,8,-8,8l6187,17v-5,,-8,-3,-8,-8c6179,5,6182,1,6187,1xm6219,1r,c6223,1,6227,5,6227,9v,5,-4,8,-8,8l6219,17v-5,,-8,-3,-8,-8c6211,5,6214,1,6219,1xm6251,1r,c6255,1,6259,5,6259,9v,5,-4,8,-8,8l6251,17v-5,,-8,-3,-8,-8c6243,5,6246,1,6251,1xm6283,1r,c6287,1,6291,5,6291,9v,5,-4,8,-8,8l6283,17v-5,,-8,-3,-8,-8c6275,5,6278,1,6283,1xm6315,1r,c6319,1,6323,5,6323,9v,5,-4,8,-8,8l6315,17v-5,,-8,-3,-8,-8c6307,5,6310,1,6315,1xm6347,1r,c6351,1,6355,5,6355,9v,5,-4,8,-8,8l6347,17v-5,,-8,-3,-8,-8c6339,5,6342,1,6347,1xm6379,1r,c6383,1,6387,5,6387,9v,5,-4,8,-8,8l6379,17v-4,,-8,-3,-8,-8c6371,5,6375,1,6379,1xm6411,1r,c6415,1,6419,5,6419,9v,5,-4,8,-8,8l6411,17v-4,,-8,-3,-8,-8c6403,5,6407,1,6411,1xm6443,1r,c6447,1,6451,5,6451,9v,5,-4,8,-8,8l6443,17v-4,,-8,-3,-8,-8c6435,5,6439,1,6443,1xm6475,1r,c6479,1,6483,5,6483,9v,5,-4,8,-8,8l6475,17v-4,,-8,-3,-8,-8c6467,5,6471,1,6475,1xm6507,1r,c6511,1,6515,5,6515,9v,5,-4,8,-8,8l6507,17v-4,,-8,-3,-8,-8c6499,5,6503,1,6507,1xm6539,2r,c6543,2,6547,5,6547,10v,4,-4,8,-8,8l6539,18v-4,,-8,-4,-8,-8c6531,5,6535,2,6539,2xm6571,2r,c6575,2,6579,5,6579,10v,4,-4,8,-8,8l6571,18v-4,,-8,-4,-8,-8c6563,5,6567,2,6571,2xm6603,2r,c6607,2,6611,5,6611,10v,4,-4,8,-8,8l6603,18v-4,,-8,-4,-8,-8c6595,5,6599,2,6603,2xm6635,2r,c6639,2,6643,5,6643,10v,4,-4,8,-8,8l6635,18v-4,,-8,-4,-8,-8c6627,5,6631,2,6635,2xm6667,2r,c6672,2,6675,5,6675,10v,4,-3,8,-8,8l6667,18v-4,,-8,-4,-8,-8c6659,5,6663,2,6667,2xm6699,2r,c6704,2,6707,5,6707,10v,4,-3,8,-8,8l6699,18v-4,,-8,-4,-8,-8c6691,5,6695,2,6699,2xm6731,2r,c6736,2,6739,5,6739,10v,4,-3,8,-8,8l6731,18v-4,,-8,-4,-8,-8c6723,5,6727,2,6731,2xm6763,2r,c6768,2,6771,5,6771,10v,4,-3,8,-8,8l6763,18v-4,,-8,-4,-8,-8c6755,5,6759,2,6763,2xm6795,2r,c6800,2,6803,5,6803,10v,4,-3,8,-8,8l6795,18v-4,,-8,-4,-8,-8c6787,5,6791,2,6795,2xm6827,2r,c6832,2,6835,5,6835,10v,4,-3,8,-8,8l6827,18v-4,,-8,-4,-8,-8c6819,5,6823,2,6827,2xm6859,2r,c6864,2,6867,5,6867,10v,4,-3,8,-8,8l6859,18v-4,,-8,-4,-8,-8c6851,5,6855,2,6859,2xm6891,2r,c6896,2,6899,5,6899,10v,4,-3,8,-8,8l6891,18v-4,,-8,-4,-8,-8c6883,5,6887,2,6891,2xm6923,2r,c6928,2,6931,5,6931,10v,4,-3,8,-8,8l6923,18v-4,,-8,-4,-8,-8c6915,5,6919,2,6923,2xm6955,2r,c6960,2,6963,5,6963,10v,4,-3,8,-8,8l6955,18v-4,,-8,-4,-8,-8c6947,5,6951,2,6955,2xm6987,2r,c6992,2,6995,5,6995,10v,4,-3,8,-8,8l6987,18v-4,,-8,-4,-8,-8c6979,5,6983,2,6987,2xm7019,2r,c7024,2,7027,5,7027,10v,4,-3,8,-8,8l7019,18v-4,,-8,-4,-8,-8c7011,5,7015,2,7019,2xm7051,2r,c7056,2,7059,5,7059,10v,4,-3,8,-8,8l7051,18v-4,,-8,-4,-8,-8c7043,5,7047,2,7051,2xm7083,2r,c7088,2,7091,5,7091,10v,4,-3,8,-8,8l7083,18v-4,,-8,-4,-8,-8c7075,5,7079,2,7083,2xm7115,2r,c7120,2,7123,5,7123,10v,4,-3,8,-8,8l7115,18v-4,,-8,-4,-8,-8c7107,5,7111,2,7115,2xm7147,2r,c7152,2,7155,5,7155,10v,4,-3,8,-8,8l7147,18v-4,,-8,-4,-8,-8c7139,5,7143,2,7147,2xm7179,2r,c7184,2,7187,5,7187,10v,4,-3,8,-8,8l7179,18v-4,,-8,-4,-8,-8c7171,5,7175,2,7179,2xm7211,2r,c7216,2,7219,5,7219,10v,4,-3,8,-8,8l7211,18v-4,,-8,-4,-8,-8c7203,5,7207,2,7211,2xm7243,2r,c7248,2,7251,5,7251,10v,4,-3,8,-8,8l7243,18v-4,,-8,-4,-8,-8c7235,5,7239,2,7243,2xm7275,2r,c7280,2,7283,5,7283,10v,4,-3,8,-8,8l7275,18v-4,,-8,-4,-8,-8c7267,5,7271,2,7275,2xm7307,2r,c7312,2,7315,5,7315,10v,4,-3,8,-8,8l7307,18v-4,,-8,-4,-8,-8c7299,5,7303,2,7307,2xm7339,2r,c7344,2,7347,5,7347,10v,4,-3,8,-8,8l7339,18v-4,,-8,-4,-8,-8c7331,5,7335,2,7339,2xm7371,2r,c7376,2,7379,5,7379,10v,4,-3,8,-8,8l7371,18v-4,,-8,-4,-8,-8c7363,5,7367,2,7371,2xm7403,2r,c7408,2,7411,5,7411,10v,4,-3,8,-8,8l7403,18v-4,,-8,-4,-8,-8c7395,5,7399,2,7403,2xm7435,2r,c7440,2,7443,5,7443,10v,4,-3,8,-8,8l7435,18v-4,,-8,-4,-8,-8c7427,5,7431,2,7435,2xm7467,2r,c7472,2,7475,5,7475,10v,4,-3,8,-8,8l7467,18v-4,,-8,-4,-8,-8c7459,5,7463,2,7467,2xm7499,2r,c7504,2,7507,5,7507,10v,4,-3,8,-8,8l7499,18v-4,,-8,-4,-8,-8c7491,5,7495,2,7499,2xm7531,2r1,c7536,2,7540,5,7540,10v,4,-4,8,-8,8l7531,18v-4,,-8,-4,-8,-8c7523,5,7527,2,7531,2xm7564,2r,c7568,2,7572,5,7572,10v,4,-4,8,-8,8l7564,18v-5,,-8,-4,-8,-8c7556,5,7559,2,7564,2xm7596,2r,c7600,2,7604,5,7604,10v,4,-4,8,-8,8l7596,18v-5,,-8,-4,-8,-8c7588,5,7591,2,7596,2xm7628,2r,c7632,2,7636,5,7636,10v,4,-4,8,-8,8l7628,18v-5,,-8,-4,-8,-8c7620,5,7623,2,7628,2xm7660,2r,c7664,2,7668,5,7668,10v,4,-4,8,-8,8l7660,18v-5,,-8,-4,-8,-8c7652,5,7655,2,7660,2xm7692,2r,c7696,2,7700,5,7700,10v,4,-4,8,-8,8l7692,18v-5,,-8,-4,-8,-8c7684,5,7687,2,7692,2xm7724,2r,c7728,2,7732,5,7732,10v,4,-4,8,-8,8l7724,18v-5,,-8,-4,-8,-8c7716,5,7719,2,7724,2xm7756,2r,c7760,2,7764,5,7764,10v,4,-4,8,-8,8l7756,18v-5,,-8,-4,-8,-8c7748,5,7751,2,7756,2xm7788,2r,c7792,2,7796,5,7796,10v,4,-4,8,-8,8l7788,18v-5,,-8,-4,-8,-8c7780,5,7783,2,7788,2xm7820,2r,c7824,2,7828,5,7828,10v,4,-4,8,-8,8l7820,18v-5,,-8,-4,-8,-8c7812,5,7815,2,7820,2xm7852,2r,c7856,2,7860,5,7860,10v,4,-4,8,-8,8l7852,18v-5,,-8,-4,-8,-8c7844,5,7847,2,7852,2xm7884,2r,c7888,2,7892,5,7892,10v,4,-4,8,-8,8l7884,18v-5,,-8,-4,-8,-8c7876,5,7879,2,7884,2xm7916,2r,c7920,2,7924,5,7924,10v,4,-4,8,-8,8l7916,18v-5,,-8,-4,-8,-8c7908,5,7911,2,7916,2xm7948,2r,c7952,2,7956,5,7956,10v,4,-4,8,-8,8l7948,18v-5,,-8,-4,-8,-8c7940,5,7943,2,7948,2xm7980,2r,c7984,2,7988,5,7988,10v,4,-4,8,-8,8l7980,18v-5,,-8,-4,-8,-8c7972,5,7975,2,7980,2xm8012,2r,c8016,2,8020,5,8020,10v,4,-4,8,-8,8l8012,18v-5,,-8,-4,-8,-8c8004,5,8007,2,8012,2xm8044,2r,c8048,2,8052,5,8052,10v,4,-4,8,-8,8l8044,18v-5,,-8,-4,-8,-8c8036,5,8039,2,8044,2xm8076,2r,c8080,2,8084,6,8084,10v,4,-4,8,-8,8l8076,18v-5,,-8,-4,-8,-8c8068,6,8071,2,8076,2xm8108,2r,c8112,2,8116,6,8116,10v,4,-4,8,-8,8l8108,18v-5,,-8,-4,-8,-8c8100,6,8103,2,8108,2xm8140,2r,c8144,2,8148,6,8148,10v,4,-4,8,-8,8l8140,18v-5,,-8,-4,-8,-8c8132,6,8135,2,8140,2xm8172,2r,c8176,2,8180,6,8180,10v,4,-4,8,-8,8l8172,18v-5,,-8,-4,-8,-8c8164,6,8167,2,8172,2xm8204,2r,c8208,2,8212,6,8212,10v,4,-4,8,-8,8l8204,18v-5,,-8,-4,-8,-8c8196,6,8199,2,8204,2xm8236,2r,c8240,2,8244,6,8244,10v,4,-4,8,-8,8l8236,18v-5,,-8,-4,-8,-8c8228,6,8231,2,8236,2xm8268,2r,c8272,2,8276,6,8276,10v,4,-4,8,-8,8l8268,18v-5,,-8,-4,-8,-8c8260,6,8263,2,8268,2xm8300,2r,c8304,2,8308,6,8308,10v,4,-4,8,-8,8l8300,18v-5,,-8,-4,-8,-8c8292,6,8295,2,8300,2xm8332,2r,c8336,2,8340,6,8340,10v,4,-4,8,-8,8l8332,18v-5,,-8,-4,-8,-8c8324,6,8327,2,8332,2xm8364,2r,c8368,2,8372,6,8372,10v,4,-4,8,-8,8l8364,18v-5,,-8,-4,-8,-8c8356,6,8359,2,8364,2xm8396,2r,c8400,2,8404,6,8404,10v,4,-4,8,-8,8l8396,18v-5,,-8,-4,-8,-8c8388,6,8391,2,8396,2xm8428,2r,c8432,2,8436,6,8436,10v,4,-4,8,-8,8l8428,18v-4,,-8,-4,-8,-8c8420,6,8424,2,8428,2xm8460,2r,c8464,2,8468,6,8468,10v,4,-4,8,-8,8l8460,18v-4,,-8,-4,-8,-8c8452,6,8456,2,8460,2xm8492,2r,c8496,2,8500,6,8500,10v,4,-4,8,-8,8l8492,18v-4,,-8,-4,-8,-8c8484,6,8488,2,8492,2xm8524,2r,c8528,2,8532,6,8532,10v,4,-4,8,-8,8l8524,18v-4,,-8,-4,-8,-8c8516,6,8520,2,8524,2xm8556,2r,c8560,2,8564,6,8564,10v,4,-4,8,-8,8l8556,18v-4,,-8,-4,-8,-8c8548,6,8552,2,8556,2xm8588,2r,c8592,2,8596,6,8596,10v,4,-4,8,-8,8l8588,18v-4,,-8,-4,-8,-8c8580,6,8584,2,8588,2xm8620,2r,c8624,2,8628,6,8628,10v,4,-4,8,-8,8l8620,18v-4,,-8,-4,-8,-8c8612,6,8616,2,8620,2xm8652,2r,c8656,2,8660,6,8660,10v,5,-4,8,-8,8l8652,18v-4,,-8,-3,-8,-8c8644,6,8648,2,8652,2xm8684,2r,c8688,2,8692,6,8692,10v,5,-4,8,-8,8l8684,18v-4,,-8,-3,-8,-8c8676,6,8680,2,8684,2xm8716,2r,c8721,2,8724,6,8724,10v,5,-3,8,-8,8l8716,18v-4,,-8,-3,-8,-8c8708,6,8712,2,8716,2xm8748,2r,c8753,2,8756,6,8756,10v,5,-3,8,-8,8l8748,18v-4,,-8,-3,-8,-8c8740,6,8744,2,8748,2xm8780,2r,c8785,2,8788,6,8788,10v,5,-3,8,-8,8l8780,18v-4,,-8,-3,-8,-8c8772,6,8776,2,8780,2xm8812,2r,c8817,2,8820,6,8820,10v,5,-3,8,-8,8l8812,18v-4,,-8,-3,-8,-8c8804,6,8808,2,8812,2xm8844,2r,c8849,2,8852,6,8852,10v,5,-3,8,-8,8l8844,18v-4,,-8,-3,-8,-8c8836,6,8840,2,8844,2xm8876,2r,c8881,2,8884,6,8884,10v,5,-3,8,-8,8l8876,18v-4,,-8,-3,-8,-8c8868,6,8872,2,8876,2xm8908,2r,c8913,2,8916,6,8916,10v,5,-3,8,-8,8l8908,18v-4,,-8,-3,-8,-8c8900,6,8904,2,8908,2xm8940,2r,c8945,2,8948,6,8948,10v,5,-3,8,-8,8l8940,18v-4,,-8,-3,-8,-8c8932,6,8936,2,8940,2xm8972,2r,c8977,2,8980,6,8980,10v,5,-3,8,-8,8l8972,18v-4,,-8,-3,-8,-8c8964,6,8968,2,8972,2xm9004,2r,c9009,2,9012,6,9012,10v,5,-3,8,-8,8l9004,18v-4,,-8,-3,-8,-8c8996,6,9000,2,9004,2xm9036,2r,c9041,2,9044,6,9044,10v,5,-3,8,-8,8l9036,18v-4,,-8,-3,-8,-8c9028,6,9032,2,9036,2xm9068,2r,c9073,2,9076,6,9076,10v,5,-3,8,-8,8l9068,18v-4,,-8,-3,-8,-8c9060,6,9064,2,9068,2xm9100,2r,c9105,2,9108,6,9108,10v,5,-3,8,-8,8l9100,18v-4,,-8,-3,-8,-8c9092,6,9096,2,9100,2xm9132,2r,c9137,2,9140,6,9140,10v,5,-3,8,-8,8l9132,18v-4,,-8,-3,-8,-8c9124,6,9128,2,9132,2xm9164,2r,c9169,2,9172,6,9172,10v,5,-3,8,-8,8l9164,18v-4,,-8,-3,-8,-8c9156,6,9160,2,9164,2xm9196,2r,c9201,2,9204,6,9204,10v,5,-3,8,-8,8l9196,18v-4,,-8,-3,-8,-8c9188,6,9192,2,9196,2xm9228,2r,c9233,2,9236,6,9236,10v,5,-3,8,-8,8l9228,18v-4,,-8,-3,-8,-8c9220,6,9224,2,9228,2xm9260,2r,c9265,2,9268,6,9268,10v,5,-3,8,-8,8l9260,18v-4,,-8,-3,-8,-8c9252,6,9256,2,9260,2xm9292,2r,c9297,2,9300,6,9300,10v,5,-3,8,-8,8l9292,18v-4,,-8,-3,-8,-8c9284,6,9288,2,9292,2xm9324,2r,c9329,2,9332,6,9332,10v,5,-3,8,-8,8l9324,18v-4,,-8,-3,-8,-8c9316,6,9320,2,9324,2xm9356,2r,c9361,2,9364,6,9364,10v,5,-3,8,-8,8l9356,18v-4,,-8,-3,-8,-8c9348,6,9352,2,9356,2xm9388,2r,c9393,2,9396,6,9396,10v,5,-3,8,-8,8l9388,18v-4,,-8,-3,-8,-8c9380,6,9384,2,9388,2xm9420,2r,c9425,2,9428,6,9428,10v,5,-3,8,-8,8l9420,18v-4,,-8,-3,-8,-8c9412,6,9416,2,9420,2xm9452,2r,c9457,2,9460,6,9460,10v,5,-3,8,-8,8l9452,18v-4,,-8,-3,-8,-8c9444,6,9448,2,9452,2xm9484,2r,c9489,2,9492,6,9492,10v,5,-3,8,-8,8l9484,18v-4,,-8,-3,-8,-8c9476,6,9480,2,9484,2xm9516,2r1,c9521,2,9525,6,9525,10v,5,-4,8,-8,8l9516,18v-4,,-8,-3,-8,-8c9508,6,9512,2,9516,2xm9549,2r,c9553,2,9557,6,9557,10v,5,-4,8,-8,8l9549,18v-5,,-8,-3,-8,-8c9541,6,9544,2,9549,2xm9581,2r,c9585,2,9589,6,9589,10v,5,-4,8,-8,8l9581,18v-5,,-8,-3,-8,-8c9573,6,9576,2,9581,2xm9613,2r,c9617,2,9621,6,9621,10v,5,-4,8,-8,8l9613,18v-5,,-8,-3,-8,-8c9605,6,9608,2,9613,2xm9645,2r,c9649,2,9653,6,9653,10v,5,-4,8,-8,8l9645,18v-5,,-8,-3,-8,-8c9637,6,9640,2,9645,2xm9677,2r,c9681,2,9685,6,9685,10v,5,-4,8,-8,8l9677,18v-5,,-8,-3,-8,-8c9669,6,9672,2,9677,2xm9709,2r,c9713,2,9717,6,9717,10v,5,-4,8,-8,8l9709,18v-5,,-8,-3,-8,-8c9701,6,9704,2,9709,2xm9741,2r,c9745,2,9749,6,9749,10v,5,-4,8,-8,8l9741,18v-5,,-8,-3,-8,-8c9733,6,9736,2,9741,2xm9773,2r,c9777,2,9781,6,9781,10v,5,-4,8,-8,8l9773,18v-5,,-8,-3,-8,-8c9765,6,9768,2,9773,2xm9805,2r,c9809,2,9813,6,9813,10v,5,-4,8,-8,8l9805,18v-5,,-8,-3,-8,-8c9797,6,9800,2,9805,2xm9837,2r,c9841,2,9845,6,9845,10v,5,-4,8,-8,8l9837,18v-5,,-8,-3,-8,-8c9829,6,9832,2,9837,2xm9869,2r,c9873,2,9877,6,9877,10v,5,-4,8,-8,8l9869,18v-5,,-8,-3,-8,-8c9861,6,9864,2,9869,2xm9901,2r,c9905,2,9909,6,9909,10v,5,-4,8,-8,8l9901,18v-5,,-8,-3,-8,-8c9893,6,9896,2,9901,2xm9933,2r,c9937,2,9941,6,9941,10v,5,-4,8,-8,8l9933,18v-5,,-8,-3,-8,-8c9925,6,9928,2,9933,2xm9965,2r,c9969,2,9973,6,9973,10v,5,-4,8,-8,8l9965,18v-5,,-8,-3,-8,-8c9957,6,9960,2,9965,2xm9997,2r,c10001,2,10005,6,10005,10v,5,-4,8,-8,8l9997,18v-5,,-8,-3,-8,-8c9989,6,9992,2,9997,2xm10029,2r,c10033,2,10037,6,10037,10v,5,-4,8,-8,8l10029,18v-5,,-8,-3,-8,-8c10021,6,10024,2,10029,2xm10061,2r,c10065,2,10069,6,10069,10v,5,-4,8,-8,8l10061,18v-5,,-8,-3,-8,-8c10053,6,10056,2,10061,2xm10093,2r,c10097,2,10101,6,10101,10v,5,-4,8,-8,8l10093,18v-5,,-8,-3,-8,-8c10085,6,10088,2,10093,2xm10125,2r,c10129,2,10133,6,10133,10v,5,-4,8,-8,8l10125,18v-5,,-8,-3,-8,-8c10117,6,10120,2,10125,2xm10157,2r,c10161,2,10165,6,10165,10v,5,-4,8,-8,8l10157,18v-5,,-8,-3,-8,-8c10149,6,10152,2,10157,2xm10189,3r,c10193,3,10197,6,10197,11v,4,-4,8,-8,8l10189,19v-5,,-8,-4,-8,-8c10181,6,10184,3,10189,3xm10221,3r,c10225,3,10229,6,10229,11v,4,-4,8,-8,8l10221,19v-5,,-8,-4,-8,-8c10213,6,10216,3,10221,3xm10253,3r,c10257,3,10261,6,10261,11v,4,-4,8,-8,8l10253,19v-5,,-8,-4,-8,-8c10245,6,10248,3,10253,3xm10285,3r,c10289,3,10293,6,10293,11v,4,-4,8,-8,8l10285,19v-5,,-8,-4,-8,-8c10277,6,10280,3,10285,3xm10317,3r,c10321,3,10325,6,10325,11v,4,-4,8,-8,8l10317,19v-5,,-8,-4,-8,-8c10309,6,10312,3,10317,3xm10349,3r,c10353,3,10357,6,10357,11v,4,-4,8,-8,8l10349,19v-4,,-8,-4,-8,-8c10341,6,10345,3,10349,3xm10381,3r,c10385,3,10389,6,10389,11v,4,-4,8,-8,8l10381,19v-4,,-8,-4,-8,-8c10373,6,10377,3,10381,3xm10413,3r,c10417,3,10421,6,10421,11v,4,-4,8,-8,8l10413,19v-4,,-8,-4,-8,-8c10405,6,10409,3,10413,3xm10445,3r,c10449,3,10453,6,10453,11v,4,-4,8,-8,8l10445,19v-4,,-8,-4,-8,-8c10437,6,10441,3,10445,3xm10477,3r,c10481,3,10485,6,10485,11v,4,-4,8,-8,8l10477,19v-4,,-8,-4,-8,-8c10469,6,10473,3,10477,3xm10509,3r,c10513,3,10517,6,10517,11v,4,-4,8,-8,8l10509,19v-4,,-8,-4,-8,-8c10501,6,10505,3,10509,3xm10541,3r,c10545,3,10549,6,10549,11v,4,-4,8,-8,8l10541,19v-4,,-8,-4,-8,-8c10533,6,10537,3,10541,3xm10573,3r,c10577,3,10581,6,10581,11v,4,-4,8,-8,8l10573,19v-4,,-8,-4,-8,-8c10565,6,10569,3,10573,3xm10605,3r,c10609,3,10613,6,10613,11v,4,-4,8,-8,8l10605,19v-4,,-8,-4,-8,-8c10597,6,10601,3,10605,3xm10637,3r,c10642,3,10645,6,10645,11v,4,-3,8,-8,8l10637,19v-4,,-8,-4,-8,-8c10629,6,10633,3,10637,3xm10669,3r,c10674,3,10677,6,10677,11v,4,-3,8,-8,8l10669,19v-4,,-8,-4,-8,-8c10661,6,10665,3,10669,3xm10701,3r,c10706,3,10709,6,10709,11v,4,-3,8,-8,8l10701,19v-4,,-8,-4,-8,-8c10693,6,10697,3,10701,3xm10733,3r,c10738,3,10741,6,10741,11v,4,-3,8,-8,8l10733,19v-4,,-8,-4,-8,-8c10725,6,10729,3,10733,3xm10765,3r,c10770,3,10773,6,10773,11v,4,-3,8,-8,8l10765,19v-4,,-8,-4,-8,-8c10757,6,10761,3,10765,3xm10797,3r,c10802,3,10805,6,10805,11v,4,-3,8,-8,8l10797,19v-4,,-8,-4,-8,-8c10789,6,10793,3,10797,3xm10829,3r,c10834,3,10837,6,10837,11v,4,-3,8,-8,8l10829,19v-4,,-8,-4,-8,-8c10821,6,10825,3,10829,3xm10861,3r,c10866,3,10869,6,10869,11v,4,-3,8,-8,8l10861,19v-4,,-8,-4,-8,-8c10853,6,10857,3,10861,3xm10893,3r,c10898,3,10901,6,10901,11v,4,-3,8,-8,8l10893,19v-4,,-8,-4,-8,-8c10885,6,10889,3,10893,3xm10925,3r,c10930,3,10933,6,10933,11v,4,-3,8,-8,8l10925,19v-4,,-8,-4,-8,-8c10917,6,10921,3,10925,3xm10957,3r,c10962,3,10965,6,10965,11v,4,-3,8,-8,8l10957,19v-4,,-8,-4,-8,-8c10949,6,10953,3,10957,3xm10989,3r,c10994,3,10997,6,10997,11v,4,-3,8,-8,8l10989,19v-4,,-8,-4,-8,-8c10981,6,10985,3,10989,3xm11021,3r,c11026,3,11029,6,11029,11v,4,-3,8,-8,8l11021,19v-4,,-8,-4,-8,-8c11013,6,11017,3,11021,3xm11053,3r,c11058,3,11061,6,11061,11v,4,-3,8,-8,8l11053,19v-4,,-8,-4,-8,-8c11045,6,11049,3,11053,3xm11085,3r,c11090,3,11093,6,11093,11v,4,-3,8,-8,8l11085,19v-4,,-8,-4,-8,-8c11077,6,11081,3,11085,3xm11117,3r,c11122,3,11125,6,11125,11v,4,-3,8,-8,8l11117,19v-4,,-8,-4,-8,-8c11109,6,11113,3,11117,3xm11149,3r,c11154,3,11157,6,11157,11v,4,-3,8,-8,8l11149,19v-4,,-8,-4,-8,-8c11141,6,11145,3,11149,3xm11181,3r,c11186,3,11189,6,11189,11v,4,-3,8,-8,8l11181,19v-4,,-8,-4,-8,-8c11173,6,11177,3,11181,3xm11213,3r,c11218,3,11221,6,11221,11v,4,-3,8,-8,8l11213,19v-4,,-8,-4,-8,-8c11205,6,11209,3,11213,3xm11245,3r,c11250,3,11253,6,11253,11v,4,-3,8,-8,8l11245,19v-4,,-8,-4,-8,-8c11237,6,11241,3,11245,3xm11277,3r,c11282,3,11285,6,11285,11v,4,-3,8,-8,8l11277,19v-4,,-8,-4,-8,-8c11269,6,11273,3,11277,3xm11309,3r,c11314,3,11317,6,11317,11v,4,-3,8,-8,8l11309,19v-4,,-8,-4,-8,-8c11301,6,11305,3,11309,3xm11341,3r,c11346,3,11349,6,11349,11v,4,-3,8,-8,8l11341,19v-4,,-8,-4,-8,-8c11333,6,11337,3,11341,3xm11373,3r,c11378,3,11381,6,11381,11v,4,-3,8,-8,8l11373,19v-4,,-8,-4,-8,-8c11365,6,11369,3,11373,3xm11405,3r,c11410,3,11413,6,11413,11v,4,-3,8,-8,8l11405,19v-4,,-8,-4,-8,-8c11397,6,11401,3,11405,3xm11437,3r1,c11442,3,11446,6,11446,11v,4,-4,8,-8,8l11437,19v-4,,-8,-4,-8,-8c11429,6,11433,3,11437,3xm11470,3r,c11474,3,11478,6,11478,11v,4,-4,8,-8,8l11470,19v-5,,-8,-4,-8,-8c11462,6,11465,3,11470,3xm11502,3r,c11506,3,11510,6,11510,11v,4,-4,8,-8,8l11502,19v-5,,-8,-4,-8,-8c11494,6,11497,3,11502,3xm11534,3r,c11538,3,11542,6,11542,11v,4,-4,8,-8,8l11534,19v-5,,-8,-4,-8,-8c11526,6,11529,3,11534,3xm11566,3r,c11570,3,11574,6,11574,11v,4,-4,8,-8,8l11566,19v-5,,-8,-4,-8,-8c11558,6,11561,3,11566,3xm11598,3r,c11602,3,11606,6,11606,11v,4,-4,8,-8,8l11598,19v-5,,-8,-4,-8,-8c11590,6,11593,3,11598,3xm11630,3r,c11634,3,11638,6,11638,11v,4,-4,8,-8,8l11630,19v-5,,-8,-4,-8,-8c11622,6,11625,3,11630,3xm11662,3r,c11666,3,11670,6,11670,11v,4,-4,8,-8,8l11662,19v-5,,-8,-4,-8,-8c11654,6,11657,3,11662,3xm11694,3r,c11698,3,11702,7,11702,11v,4,-4,8,-8,8l11694,19v-5,,-8,-4,-8,-8c11686,7,11689,3,11694,3xm11726,3r,c11730,3,11734,7,11734,11v,4,-4,8,-8,8l11726,19v-5,,-8,-4,-8,-8c11718,7,11721,3,11726,3xm11758,3r,c11762,3,11766,7,11766,11v,4,-4,8,-8,8l11758,19v-5,,-8,-4,-8,-8c11750,7,11753,3,11758,3xm11790,3r,c11794,3,11798,7,11798,11v,4,-4,8,-8,8l11790,19v-5,,-8,-4,-8,-8c11782,7,11785,3,11790,3xm11822,3r,c11826,3,11830,7,11830,11v,4,-4,8,-8,8l11822,19v-5,,-8,-4,-8,-8c11814,7,11817,3,11822,3xm11854,3r,c11858,3,11862,7,11862,11v,4,-4,8,-8,8l11854,19v-5,,-8,-4,-8,-8c11846,7,11849,3,11854,3xm11886,3r,c11890,3,11894,7,11894,11v,4,-4,8,-8,8l11886,19v-5,,-8,-4,-8,-8c11878,7,11881,3,11886,3xm11918,3r,c11922,3,11926,7,11926,11v,4,-4,8,-8,8l11918,19v-5,,-8,-4,-8,-8c11910,7,11913,3,11918,3xm11950,3r,c11954,3,11958,7,11958,11v,4,-4,8,-8,8l11950,19v-5,,-8,-4,-8,-8c11942,7,11945,3,11950,3xm11982,3r,c11986,3,11990,7,11990,11v,4,-4,8,-8,8l11982,19v-5,,-8,-4,-8,-8c11974,7,11977,3,11982,3xm12014,3r,c12018,3,12022,7,12022,11v,4,-4,8,-8,8l12014,19v-5,,-8,-4,-8,-8c12006,7,12009,3,12014,3xm12046,3r,c12050,3,12054,7,12054,11v,4,-4,8,-8,8l12046,19v-5,,-8,-4,-8,-8c12038,7,12041,3,12046,3xm12078,3r,c12082,3,12086,7,12086,11v,4,-4,8,-8,8l12078,19v-5,,-8,-4,-8,-8c12070,7,12073,3,12078,3xm12110,3r,c12114,3,12118,7,12118,11v,4,-4,8,-8,8l12110,19v-5,,-8,-4,-8,-8c12102,7,12105,3,12110,3xm12142,3r,c12146,3,12150,7,12150,11v,4,-4,8,-8,8l12142,19v-5,,-8,-4,-8,-8c12134,7,12137,3,12142,3xm12174,3r,c12178,3,12182,7,12182,11v,4,-4,8,-8,8l12174,19v-5,,-8,-4,-8,-8c12166,7,12169,3,12174,3xm12206,3r,c12210,3,12214,7,12214,11v,4,-4,8,-8,8l12206,19v-5,,-8,-4,-8,-8c12198,7,12201,3,12206,3xm12238,3r,c12242,3,12246,7,12246,11v,4,-4,8,-8,8l12238,19v-5,,-8,-4,-8,-8c12230,7,12233,3,12238,3xm12270,3r,c12274,3,12278,7,12278,11v,4,-4,8,-8,8l12270,19v-4,,-8,-4,-8,-8c12262,7,12266,3,12270,3xm12302,3r,c12306,3,12310,7,12310,11v,5,-4,8,-8,8l12302,19v-4,,-8,-3,-8,-8c12294,7,12298,3,12302,3xm12334,3r,c12338,3,12342,7,12342,11v,5,-4,8,-8,8l12334,19v-4,,-8,-3,-8,-8c12326,7,12330,3,12334,3xm12366,3r,c12370,3,12374,7,12374,11v,5,-4,8,-8,8l12366,19v-4,,-8,-3,-8,-8c12358,7,12362,3,12366,3xm12398,3r,c12402,3,12406,7,12406,11v,5,-4,8,-8,8l12398,19v-4,,-8,-3,-8,-8c12390,7,12394,3,12398,3xm12430,3r,c12434,3,12438,7,12438,11v,5,-4,8,-8,8l12430,19v-4,,-8,-3,-8,-8c12422,7,12426,3,12430,3xm12462,3r,c12466,3,12470,7,12470,11v,5,-4,8,-8,8l12462,19v-4,,-8,-3,-8,-8c12454,7,12458,3,12462,3xm12494,3r,c12498,3,12502,7,12502,11v,5,-4,8,-8,8l12494,19v-4,,-8,-3,-8,-8c12486,7,12490,3,12494,3xm12526,3r,c12530,3,12534,7,12534,11v,5,-4,8,-8,8l12526,19v-4,,-8,-3,-8,-8c12518,7,12522,3,12526,3xm12558,3r,c12563,3,12566,7,12566,11v,5,-3,8,-8,8l12558,19v-4,,-8,-3,-8,-8c12550,7,12554,3,12558,3xm12590,3r,c12595,3,12598,7,12598,11v,5,-3,8,-8,8l12590,19v-4,,-8,-3,-8,-8c12582,7,12586,3,12590,3xm12622,3r,c12627,3,12630,7,12630,11v,5,-3,8,-8,8l12622,19v-4,,-8,-3,-8,-8c12614,7,12618,3,12622,3xm12654,3r,c12659,3,12662,7,12662,11v,5,-3,8,-8,8l12654,19v-4,,-8,-3,-8,-8c12646,7,12650,3,12654,3xm12686,3r,c12691,3,12694,7,12694,11v,5,-3,8,-8,8l12686,19v-4,,-8,-3,-8,-8c12678,7,12682,3,12686,3xm12718,3r,c12723,3,12726,7,12726,11v,5,-3,8,-8,8l12718,19v-4,,-8,-3,-8,-8c12710,7,12714,3,12718,3xm12750,3r,c12755,3,12758,7,12758,11v,5,-3,8,-8,8l12750,19v-4,,-8,-3,-8,-8c12742,7,12746,3,12750,3xm12782,3r,c12787,3,12790,7,12790,11v,5,-3,8,-8,8l12782,19v-4,,-8,-3,-8,-8c12774,7,12778,3,12782,3xm12814,3r,c12819,3,12822,7,12822,11v,5,-3,8,-8,8l12814,19v-4,,-8,-3,-8,-8c12806,7,12810,3,12814,3xm12846,3r,c12851,3,12854,7,12854,11v,5,-3,8,-8,8l12846,19v-4,,-8,-3,-8,-8c12838,7,12842,3,12846,3xm12878,3r,c12883,3,12886,7,12886,11v,5,-3,8,-8,8l12878,19v-4,,-8,-3,-8,-8c12870,7,12874,3,12878,3xm12910,3r,c12915,3,12918,7,12918,11v,5,-3,8,-8,8l12910,19v-4,,-8,-3,-8,-8c12902,7,12906,3,12910,3xm12942,3r,c12947,3,12950,7,12950,11v,5,-3,8,-8,8l12942,19v-4,,-8,-3,-8,-8c12934,7,12938,3,12942,3xm12974,3r,c12979,3,12982,7,12982,11v,5,-3,8,-8,8l12974,19v-4,,-8,-3,-8,-8c12966,7,12970,3,12974,3xm13006,3r,c13011,3,13014,7,13014,11v,5,-3,8,-8,8l13006,19v-4,,-8,-3,-8,-8c12998,7,13002,3,13006,3xm13038,3r,c13043,3,13046,7,13046,11v,5,-3,8,-8,8l13038,19v-4,,-8,-3,-8,-8c13030,7,13034,3,13038,3xm13070,3r,c13075,3,13078,7,13078,11v,5,-3,8,-8,8l13070,19v-4,,-8,-3,-8,-8c13062,7,13066,3,13070,3xm13102,3r,c13107,3,13110,7,13110,11v,5,-3,8,-8,8l13102,19v-4,,-8,-3,-8,-8c13094,7,13098,3,13102,3xm13134,3r,c13139,3,13142,7,13142,11v,5,-3,8,-8,8l13134,19v-4,,-8,-3,-8,-8c13126,7,13130,3,13134,3xm13166,3r,c13171,3,13174,7,13174,11v,5,-3,8,-8,8l13166,19v-4,,-8,-3,-8,-8c13158,7,13162,3,13166,3xm13198,3r,c13203,3,13206,7,13206,11v,5,-3,8,-8,8l13198,19v-4,,-8,-3,-8,-8c13190,7,13194,3,13198,3xm13230,3r,c13235,3,13238,7,13238,11v,5,-3,8,-8,8l13230,19v-4,,-8,-3,-8,-8c13222,7,13226,3,13230,3xm13262,3r,c13267,3,13270,7,13270,11v,5,-3,8,-8,8l13262,19v-4,,-8,-3,-8,-8c13254,7,13258,3,13262,3xm13294,3r,c13299,3,13302,7,13302,11v,5,-3,8,-8,8l13294,19v-4,,-8,-3,-8,-8c13286,7,13290,3,13294,3xm13326,3r,c13331,3,13334,7,13334,11v,5,-3,8,-8,8l13326,19v-4,,-8,-3,-8,-8c13318,7,13322,3,13326,3xm13358,3r1,c13363,3,13367,7,13367,11v,5,-4,8,-8,8l13358,19v-4,,-8,-3,-8,-8c13350,7,13354,3,13358,3xm13391,3r,c13395,3,13399,7,13399,11v,5,-4,8,-8,8l13391,19v-5,,-8,-3,-8,-8c13383,7,13386,3,13391,3xm13423,3r,c13427,3,13431,7,13431,11v,5,-4,8,-8,8l13423,19v-5,,-8,-3,-8,-8c13415,7,13418,3,13423,3xm13455,3r,c13459,3,13463,7,13463,11v,5,-4,8,-8,8l13455,19v-5,,-8,-3,-8,-8c13447,7,13450,3,13455,3xm13487,3r,c13491,3,13495,7,13495,11v,5,-4,8,-8,8l13487,19v-5,,-8,-3,-8,-8c13479,7,13482,3,13487,3xm13519,3r,c13523,3,13527,7,13527,11v,5,-4,8,-8,8l13519,19v-5,,-8,-3,-8,-8c13511,7,13514,3,13519,3xm13551,3r,c13555,3,13559,7,13559,11v,5,-4,8,-8,8l13551,19v-5,,-8,-3,-8,-8c13543,7,13546,3,13551,3xm13583,3r,c13587,3,13591,7,13591,11v,5,-4,8,-8,8l13583,19v-5,,-8,-3,-8,-8c13575,7,13578,3,13583,3xm13615,3r,c13619,3,13623,7,13623,11v,5,-4,8,-8,8l13615,19v-5,,-8,-3,-8,-8c13607,7,13610,3,13615,3xm13647,3r,c13651,3,13655,7,13655,11v,5,-4,8,-8,8l13647,19v-5,,-8,-3,-8,-8c13639,7,13642,3,13647,3xm13679,3r,c13683,3,13687,7,13687,11v,5,-4,8,-8,8l13679,19v-5,,-8,-3,-8,-8c13671,7,13674,3,13679,3xm13711,3r,c13715,3,13719,7,13719,11v,5,-4,8,-8,8l13711,19v-5,,-8,-3,-8,-8c13703,7,13706,3,13711,3xm13743,3r,c13747,3,13751,7,13751,11v,5,-4,8,-8,8l13743,19v-5,,-8,-3,-8,-8c13735,7,13738,3,13743,3xm13775,3r,c13779,3,13783,7,13783,11v,5,-4,8,-8,8l13775,19v-5,,-8,-3,-8,-8c13767,7,13770,3,13775,3xm13807,3r,c13811,3,13815,7,13815,12v,4,-4,8,-8,8l13807,20v-5,,-8,-4,-8,-8c13799,7,13802,3,13807,3xm13839,4r,c13843,4,13847,7,13847,12v,4,-4,8,-8,8l13839,20v-5,,-8,-4,-8,-8c13831,7,13834,4,13839,4xm13871,4r,c13875,4,13879,7,13879,12v,4,-4,8,-8,8l13871,20v-5,,-8,-4,-8,-8c13863,7,13866,4,13871,4xm13903,4r,c13907,4,13911,7,13911,12v,4,-4,8,-8,8l13903,20v-5,,-8,-4,-8,-8c13895,7,13898,4,13903,4xm13935,4r,c13939,4,13943,7,13943,12v,4,-4,8,-8,8l13935,20v-5,,-8,-4,-8,-8c13927,7,13930,4,13935,4xm13967,4r,c13971,4,13975,7,13975,12v,4,-4,8,-8,8l13967,20v-5,,-8,-4,-8,-8c13959,7,13962,4,13967,4xm13999,4r,c14003,4,14007,7,14007,12v,4,-4,8,-8,8l13999,20v-5,,-8,-4,-8,-8c13991,7,13994,4,13999,4xm14031,4r,c14035,4,14039,7,14039,12v,4,-4,8,-8,8l14031,20v-5,,-8,-4,-8,-8c14023,7,14026,4,14031,4xm14063,4r,c14067,4,14071,7,14071,12v,4,-4,8,-8,8l14063,20v-5,,-8,-4,-8,-8c14055,7,14058,4,14063,4xm14095,4r,c14099,4,14103,7,14103,12v,4,-4,8,-8,8l14095,20v-5,,-8,-4,-8,-8c14087,7,14090,4,14095,4xm14127,4r,c14131,4,14135,7,14135,12v,4,-4,8,-8,8l14127,20v-5,,-8,-4,-8,-8c14119,7,14122,4,14127,4xm14159,4r,c14163,4,14167,7,14167,12v,4,-4,8,-8,8l14159,20v-5,,-8,-4,-8,-8c14151,7,14154,4,14159,4xm14191,4r,c14195,4,14199,7,14199,12v,4,-4,8,-8,8l14191,20v-5,,-8,-4,-8,-8c14183,7,14186,4,14191,4xm14223,4r,c14227,4,14231,7,14231,12v,4,-4,8,-8,8l14223,20v-5,,-8,-4,-8,-8c14215,7,14218,4,14223,4xm14255,4r,c14259,4,14263,7,14263,12v,4,-4,8,-8,8l14255,20v-4,,-8,-4,-8,-8c14247,7,14251,4,14255,4xm14287,4r,c14291,4,14295,7,14295,12v,4,-4,8,-8,8l14287,20v-4,,-8,-4,-8,-8c14279,7,14283,4,14287,4xm14319,4r,c14323,4,14327,7,14327,12v,4,-4,8,-8,8l14319,20v-4,,-8,-4,-8,-8c14311,7,14315,4,14319,4xm14351,4r,c14355,4,14359,7,14359,12v,4,-4,8,-8,8l14351,20v-4,,-8,-4,-8,-8c14343,7,14347,4,14351,4xm14383,4r,c14387,4,14391,7,14391,12v,4,-4,8,-8,8l14383,20v-4,,-8,-4,-8,-8c14375,7,14379,4,14383,4xm14415,4r,c14419,4,14423,7,14423,12v,4,-4,8,-8,8l14415,20v-4,,-8,-4,-8,-8c14407,7,14411,4,14415,4xm14447,4r,c14451,4,14455,7,14455,12v,4,-4,8,-8,8l14447,20v-4,,-8,-4,-8,-8c14439,7,14443,4,14447,4xm14479,4r,c14483,4,14487,7,14487,12v,4,-4,8,-8,8l14479,20v-4,,-8,-4,-8,-8c14471,7,14475,4,14479,4xm14511,4r,c14515,4,14519,7,14519,12v,4,-4,8,-8,8l14511,20v-4,,-8,-4,-8,-8c14503,7,14507,4,14511,4xm14543,4r,c14548,4,14551,7,14551,12v,4,-3,8,-8,8l14543,20v-4,,-8,-4,-8,-8c14535,7,14539,4,14543,4xm14575,4r,c14580,4,14583,7,14583,12v,4,-3,8,-8,8l14575,20v-4,,-8,-4,-8,-8c14567,7,14571,4,14575,4xm14607,4r,c14612,4,14615,7,14615,12v,4,-3,8,-8,8l14607,20v-4,,-8,-4,-8,-8c14599,7,14603,4,14607,4xm14639,4r,c14644,4,14647,7,14647,12v,4,-3,8,-8,8l14639,20v-4,,-8,-4,-8,-8c14631,7,14635,4,14639,4xm14671,4r,c14676,4,14679,7,14679,12v,4,-3,8,-8,8l14671,20v-4,,-8,-4,-8,-8c14663,7,14667,4,14671,4xm14703,4r,c14708,4,14711,7,14711,12v,4,-3,8,-8,8l14703,20v-4,,-8,-4,-8,-8c14695,7,14699,4,14703,4xm14735,4r,c14740,4,14743,7,14743,12v,4,-3,8,-8,8l14735,20v-4,,-8,-4,-8,-8c14727,7,14731,4,14735,4xm14767,4r,c14772,4,14775,7,14775,12v,4,-3,8,-8,8l14767,20v-4,,-8,-4,-8,-8c14759,7,14763,4,14767,4xm14799,4r,c14804,4,14807,7,14807,12v,4,-3,8,-8,8l14799,20v-4,,-8,-4,-8,-8c14791,7,14795,4,14799,4xm14831,4r,c14836,4,14839,7,14839,12v,4,-3,8,-8,8l14831,20v-4,,-8,-4,-8,-8c14823,7,14827,4,14831,4xm14863,4r,c14868,4,14871,7,14871,12v,4,-3,8,-8,8l14863,20v-4,,-8,-4,-8,-8c14855,7,14859,4,14863,4xm14895,4r,c14900,4,14903,7,14903,12v,4,-3,8,-8,8l14895,20v-4,,-8,-4,-8,-8c14887,7,14891,4,14895,4xm14927,4r,c14932,4,14935,7,14935,12v,4,-3,8,-8,8l14927,20v-4,,-8,-4,-8,-8c14919,7,14923,4,14927,4xm14959,4r,c14964,4,14967,7,14967,12v,4,-3,8,-8,8l14959,20v-4,,-8,-4,-8,-8c14951,7,14955,4,14959,4xm14991,4r,c14996,4,14999,7,14999,12v,4,-3,8,-8,8l14991,20v-4,,-8,-4,-8,-8c14983,7,14987,4,14991,4xm15023,4r,c15028,4,15031,7,15031,12v,4,-3,8,-8,8l15023,20v-4,,-8,-4,-8,-8c15015,7,15019,4,15023,4xm15055,4r,c15060,4,15063,7,15063,12v,4,-3,8,-8,8l15055,20v-4,,-8,-4,-8,-8c15047,7,15051,4,15055,4xm15087,4r,c15092,4,15095,7,15095,12v,4,-3,8,-8,8l15087,20v-4,,-8,-4,-8,-8c15079,7,15083,4,15087,4xm15119,4r,c15124,4,15127,7,15127,12v,4,-3,8,-8,8l15119,20v-4,,-8,-4,-8,-8c15111,7,15115,4,15119,4xm15151,4r,c15156,4,15159,7,15159,12v,4,-3,8,-8,8l15151,20v-4,,-8,-4,-8,-8c15143,7,15147,4,15151,4xm15183,4r,c15188,4,15191,7,15191,12v,4,-3,8,-8,8l15183,20v-4,,-8,-4,-8,-8c15175,7,15179,4,15183,4xm15215,4r,c15220,4,15223,7,15223,12v,4,-3,8,-8,8l15215,20v-4,,-8,-4,-8,-8c15207,7,15211,4,15215,4xm15247,4r,c15252,4,15255,7,15255,12v,4,-3,8,-8,8l15247,20v-4,,-8,-4,-8,-8c15239,7,15243,4,15247,4xm15279,4r,c15284,4,15287,7,15287,12v,4,-3,8,-8,8l15279,20v-4,,-8,-4,-8,-8c15271,7,15275,4,15279,4xm15311,4r,c15316,4,15319,7,15319,12v,4,-3,8,-8,8l15311,20v-4,,-8,-4,-8,-8c15303,7,15307,4,15311,4xm15343,4r,c15348,4,15351,8,15351,12v,4,-3,8,-8,8l15343,20v-4,,-8,-4,-8,-8c15335,8,15339,4,15343,4xm15375,4r,c15380,4,15383,8,15383,12v,4,-3,8,-8,8l15375,20v-4,,-8,-4,-8,-8c15367,8,15371,4,15375,4xm15407,4r1,c15412,4,15416,8,15416,12v,4,-4,8,-8,8l15407,20v-4,,-8,-4,-8,-8c15399,8,15403,4,15407,4xm15440,4r,c15444,4,15448,8,15448,12v,4,-4,8,-8,8l15440,20v-5,,-8,-4,-8,-8c15432,8,15435,4,15440,4xm15472,4r,c15476,4,15480,8,15480,12v,4,-4,8,-8,8l15472,20v-5,,-8,-4,-8,-8c15464,8,15467,4,15472,4xm15504,4r,c15508,4,15512,8,15512,12v,4,-4,8,-8,8l15504,20v-5,,-8,-4,-8,-8c15496,8,15499,4,15504,4xm15536,4r,c15540,4,15544,8,15544,12v,4,-4,8,-8,8l15536,20v-5,,-8,-4,-8,-8c15528,8,15531,4,15536,4xm15568,4r,c15572,4,15576,8,15576,12v,4,-4,8,-8,8l15568,20v-5,,-8,-4,-8,-8c15560,8,15563,4,15568,4xm15600,4r,c15604,4,15608,8,15608,12v,4,-4,8,-8,8l15600,20v-5,,-8,-4,-8,-8c15592,8,15595,4,15600,4xm15632,4r,c15636,4,15640,8,15640,12v,4,-4,8,-8,8l15632,20v-5,,-8,-4,-8,-8c15624,8,15627,4,15632,4xm15664,4r,c15668,4,15672,8,15672,12v,4,-4,8,-8,8l15664,20v-5,,-8,-4,-8,-8c15656,8,15659,4,15664,4xm15696,4r,c15700,4,15704,8,15704,12v,4,-4,8,-8,8l15696,20v-5,,-8,-4,-8,-8c15688,8,15691,4,15696,4xm15728,4r,c15732,4,15736,8,15736,12v,4,-4,8,-8,8l15728,20v-5,,-8,-4,-8,-8c15720,8,15723,4,15728,4xm15760,4r,c15764,4,15768,8,15768,12v,4,-4,8,-8,8l15760,20v-5,,-8,-4,-8,-8c15752,8,15755,4,15760,4xm15792,4r,c15796,4,15800,8,15800,12v,4,-4,8,-8,8l15792,20v-5,,-8,-4,-8,-8c15784,8,15787,4,15792,4xm15824,4r,c15828,4,15832,8,15832,12v,4,-4,8,-8,8l15824,20v-5,,-8,-4,-8,-8c15816,8,15819,4,15824,4xm15856,4r,c15860,4,15864,8,15864,12v,4,-4,8,-8,8l15856,20v-5,,-8,-4,-8,-8c15848,8,15851,4,15856,4xm15888,4r,c15892,4,15896,8,15896,12v,4,-4,8,-8,8l15888,20v-5,,-8,-4,-8,-8c15880,8,15883,4,15888,4xm15920,4r,c15924,4,15928,8,15928,12v,4,-4,8,-8,8l15920,20v-5,,-8,-4,-8,-8c15912,8,15915,4,15920,4xm15952,4r,c15956,4,15960,8,15960,12v,5,-4,8,-8,8l15952,20v-5,,-8,-3,-8,-8c15944,8,15947,4,15952,4xm15984,4r,c15988,4,15992,8,15992,12v,5,-4,8,-8,8l15984,20v-5,,-8,-3,-8,-8c15976,8,15979,4,15984,4xm16016,4r,c16020,4,16024,8,16024,12v,5,-4,8,-8,8l16016,20v-5,,-8,-3,-8,-8c16008,8,16011,4,16016,4xm16048,4r,c16052,4,16056,8,16056,12v,5,-4,8,-8,8l16048,20v-5,,-8,-3,-8,-8c16040,8,16043,4,16048,4xm16080,4r,c16084,4,16088,8,16088,12v,5,-4,8,-8,8l16080,20v-5,,-8,-3,-8,-8c16072,8,16075,4,16080,4xm16112,4r,c16116,4,16120,8,16120,12v,5,-4,8,-8,8l16112,20v-5,,-8,-3,-8,-8c16104,8,16107,4,16112,4xm16144,4r,c16148,4,16152,8,16152,12v,5,-4,8,-8,8l16144,20v-5,,-8,-3,-8,-8c16136,8,16139,4,16144,4xm16176,4r,c16180,4,16184,8,16184,12v,5,-4,8,-8,8l16176,20v-5,,-8,-3,-8,-8c16168,8,16171,4,16176,4xm16208,4r,c16212,4,16216,8,16216,12v,5,-4,8,-8,8l16208,20v-4,,-8,-3,-8,-8c16200,8,16204,4,16208,4xm16240,4r,c16244,4,16248,8,16248,12v,5,-4,8,-8,8l16240,20v-4,,-8,-3,-8,-8c16232,8,16236,4,16240,4xm16272,4r,c16276,4,16280,8,16280,12v,5,-4,8,-8,8l16272,20v-4,,-8,-3,-8,-8c16264,8,16268,4,16272,4xm16304,4r,c16308,4,16312,8,16312,12v,5,-4,8,-8,8l16304,20v-4,,-8,-3,-8,-8c16296,8,16300,4,16304,4xm16336,4r,c16340,4,16344,8,16344,12v,5,-4,8,-8,8l16336,20v-4,,-8,-3,-8,-8c16328,8,16332,4,16336,4xm16368,4r,c16372,4,16376,8,16376,12v,5,-4,8,-8,8l16368,20v-4,,-8,-3,-8,-8c16360,8,16364,4,16368,4xm16400,4r,c16404,4,16408,8,16408,12v,5,-4,8,-8,8l16400,20v-4,,-8,-3,-8,-8c16392,8,16396,4,16400,4xm16432,4r,c16436,4,16440,8,16440,12v,5,-4,8,-8,8l16432,20v-4,,-8,-3,-8,-8c16424,8,16428,4,16432,4xm16464,4r,c16468,4,16472,8,16472,12v,5,-4,8,-8,8l16464,20v-4,,-8,-3,-8,-8c16456,8,16460,4,16464,4xm16496,4r,c16501,4,16504,8,16504,12v,5,-3,8,-8,8l16496,20v-4,,-8,-3,-8,-8c16488,8,16492,4,16496,4xm16528,4r,c16533,4,16536,8,16536,12v,5,-3,8,-8,8l16528,20v-4,,-8,-3,-8,-8c16520,8,16524,4,16528,4xm16560,4r,c16565,4,16568,8,16568,12v,5,-3,8,-8,8l16560,20v-4,,-8,-3,-8,-8c16552,8,16556,4,16560,4xm16592,4r,c16597,4,16600,8,16600,12v,5,-3,8,-8,8l16592,20v-4,,-8,-3,-8,-8c16584,8,16588,4,16592,4xm16624,4r,c16629,4,16632,8,16632,12v,5,-3,8,-8,8l16624,20v-4,,-8,-3,-8,-8c16616,8,16620,4,16624,4xm16656,4r,c16661,4,16664,8,16664,12v,5,-3,8,-8,8l16656,20v-4,,-8,-3,-8,-8c16648,8,16652,4,16656,4xm16688,4r,c16693,4,16696,8,16696,12v,5,-3,8,-8,8l16688,20v-4,,-8,-3,-8,-8c16680,8,16684,4,16688,4xm16720,4r,c16725,4,16728,8,16728,12v,5,-3,8,-8,8l16720,20v-4,,-8,-3,-8,-8c16712,8,16716,4,16720,4xm16752,4r,c16757,4,16760,8,16760,12v,5,-3,8,-8,8l16752,20v-4,,-8,-3,-8,-8c16744,8,16748,4,16752,4xm16784,4r,c16789,4,16792,8,16792,12v,5,-3,8,-8,8l16784,20v-4,,-8,-3,-8,-8c16776,8,16780,4,16784,4xm16816,4r,c16821,4,16824,8,16824,12v,5,-3,8,-8,8l16816,20v-4,,-8,-3,-8,-8c16808,8,16812,4,16816,4xm16848,4r,c16853,4,16856,8,16856,12v,5,-3,8,-8,8l16848,20v-4,,-8,-3,-8,-8c16840,8,16844,4,16848,4xm16880,4r,c16885,4,16888,8,16888,12v,5,-3,8,-8,8l16880,20v-4,,-8,-3,-8,-8c16872,8,16876,4,16880,4xm16912,4r,c16917,4,16920,8,16920,12v,5,-3,8,-8,8l16912,20v-4,,-8,-3,-8,-8c16904,8,16908,4,16912,4xm16944,4r,c16949,4,16952,8,16952,12v,5,-3,8,-8,8l16944,20v-4,,-8,-3,-8,-8c16936,8,16940,4,16944,4xm16976,4r,c16981,4,16984,8,16984,12v,5,-3,8,-8,8l16976,20v-4,,-8,-3,-8,-8c16968,8,16972,4,16976,4xm17008,4r,c17013,4,17016,8,17016,12v,5,-3,8,-8,8l17008,20v-4,,-8,-3,-8,-8c17000,8,17004,4,17008,4xm17040,4r,c17045,4,17048,8,17048,12v,5,-3,8,-8,8l17040,20v-4,,-8,-3,-8,-8c17032,8,17036,4,17040,4xm17072,4r,c17077,4,17080,8,17080,12v,5,-3,8,-8,8l17072,20v-4,,-8,-3,-8,-8c17064,8,17068,4,17072,4xm17104,4r,c17109,4,17112,8,17112,12v,5,-3,8,-8,8l17104,20v-4,,-8,-3,-8,-8c17096,8,17100,4,17104,4xm17136,4r,c17141,4,17144,8,17144,12v,5,-3,8,-8,8l17136,20v-4,,-8,-3,-8,-8c17128,8,17132,4,17136,4xm17168,4r,c17173,4,17176,8,17176,12v,5,-3,8,-8,8l17168,20v-4,,-8,-3,-8,-8c17160,8,17164,4,17168,4xm17200,4r,c17205,4,17208,8,17208,12v,5,-3,8,-8,8l17200,20v-4,,-8,-3,-8,-8c17192,8,17196,4,17200,4xm17232,4r1,c17237,4,17241,8,17241,12v,5,-4,8,-8,8l17232,20v-4,,-8,-3,-8,-8c17224,8,17228,4,17232,4xm17265,4r,c17269,4,17273,8,17273,12v,5,-4,8,-8,8l17265,20v-5,,-8,-3,-8,-8c17257,8,17260,4,17265,4xm17297,4r,c17301,4,17305,8,17305,12v,5,-4,8,-8,8l17297,20v-5,,-8,-3,-8,-8c17289,8,17292,4,17297,4xm17329,4r,c17333,4,17337,8,17337,12v,5,-4,8,-8,8l17329,20v-5,,-8,-3,-8,-8c17321,8,17324,4,17329,4xm17361,4r,c17365,4,17369,8,17369,12v,5,-4,8,-8,8l17361,20v-5,,-8,-3,-8,-8c17353,8,17356,4,17361,4xm17393,4r,c17397,4,17401,8,17401,12v,5,-4,8,-8,8l17393,20v-5,,-8,-3,-8,-8c17385,8,17388,4,17393,4xm17425,4r,c17429,4,17433,8,17433,12v,5,-4,8,-8,8l17425,20v-5,,-8,-3,-8,-8c17417,8,17420,4,17425,4xm17457,5r,c17461,5,17465,8,17465,13v,4,-4,8,-8,8l17457,21v-5,,-8,-4,-8,-8c17449,8,17452,5,17457,5xm17489,5r,c17493,5,17497,8,17497,13v,4,-4,8,-8,8l17489,21v-5,,-8,-4,-8,-8c17481,8,17484,5,17489,5xm17521,5r,c17525,5,17529,8,17529,13v,4,-4,8,-8,8l17521,21v-5,,-8,-4,-8,-8c17513,8,17516,5,17521,5xm17553,5r,c17557,5,17561,8,17561,13v,4,-4,8,-8,8l17553,21v-5,,-8,-4,-8,-8c17545,8,17548,5,17553,5xm17585,5r,c17589,5,17593,8,17593,13v,4,-4,8,-8,8l17585,21v-5,,-8,-4,-8,-8c17577,8,17580,5,17585,5xm17617,5r,c17621,5,17625,8,17625,13v,4,-4,8,-8,8l17617,21v-5,,-8,-4,-8,-8c17609,8,17612,5,17617,5xm17649,5r,c17653,5,17657,8,17657,13v,4,-4,8,-8,8l17649,21v-5,,-8,-4,-8,-8c17641,8,17644,5,17649,5xm17681,5r,c17685,5,17689,8,17689,13v,4,-4,8,-8,8l17681,21v-5,,-8,-4,-8,-8c17673,8,17676,5,17681,5xm17713,5r,c17717,5,17721,8,17721,13v,4,-4,8,-8,8l17713,21v-5,,-8,-4,-8,-8c17705,8,17708,5,17713,5xm17745,5r,c17749,5,17753,8,17753,13v,4,-4,8,-8,8l17745,21v-5,,-8,-4,-8,-8c17737,8,17740,5,17745,5xm17777,5r,c17781,5,17785,8,17785,13v,4,-4,8,-8,8l17777,21v-5,,-8,-4,-8,-8c17769,8,17772,5,17777,5xm17809,5r,c17813,5,17817,8,17817,13v,4,-4,8,-8,8l17809,21v-5,,-8,-4,-8,-8c17801,8,17804,5,17809,5xm17841,5r,c17845,5,17849,8,17849,13v,4,-4,8,-8,8l17841,21v-5,,-8,-4,-8,-8c17833,8,17836,5,17841,5xm17873,5r,c17877,5,17881,8,17881,13v,4,-4,8,-8,8l17873,21v-5,,-8,-4,-8,-8c17865,8,17868,5,17873,5xm17905,5r,c17909,5,17913,8,17913,13v,4,-4,8,-8,8l17905,21v-5,,-8,-4,-8,-8c17897,8,17900,5,17905,5xm17937,5r,c17941,5,17945,8,17945,13v,4,-4,8,-8,8l17937,21v-5,,-8,-4,-8,-8c17929,8,17932,5,17937,5xm17969,5r,c17973,5,17977,8,17977,13v,4,-4,8,-8,8l17969,21v-5,,-8,-4,-8,-8c17961,8,17964,5,17969,5xm18001,5r,c18005,5,18009,8,18009,13v,4,-4,8,-8,8l18001,21v-5,,-8,-4,-8,-8c17993,8,17996,5,18001,5xm18033,5r,c18037,5,18041,8,18041,13v,4,-4,8,-8,8l18033,21v-4,,-8,-4,-8,-8c18025,8,18029,5,18033,5xm18065,5r,c18069,5,18073,8,18073,13v,4,-4,8,-8,8l18065,21v-4,,-8,-4,-8,-8c18057,8,18061,5,18065,5xm18097,5r,c18101,5,18105,8,18105,13v,4,-4,8,-8,8l18097,21v-4,,-8,-4,-8,-8c18089,8,18093,5,18097,5xm18129,5r,c18133,5,18137,8,18137,13v,4,-4,8,-8,8l18129,21v-4,,-8,-4,-8,-8c18121,8,18125,5,18129,5xm18161,5r,c18165,5,18169,8,18169,13v,4,-4,8,-8,8l18161,21v-4,,-8,-4,-8,-8c18153,8,18157,5,18161,5xm18193,5r,c18197,5,18201,8,18201,13v,4,-4,8,-8,8l18193,21v-4,,-8,-4,-8,-8c18185,8,18189,5,18193,5xm18225,5r,c18229,5,18233,8,18233,13v,4,-4,8,-8,8l18225,21v-4,,-8,-4,-8,-8c18217,8,18221,5,18225,5xm18257,5r,c18261,5,18265,8,18265,13v,4,-4,8,-8,8l18257,21v-4,,-8,-4,-8,-8c18249,8,18253,5,18257,5xm18289,5r,c18293,5,18297,8,18297,13v,4,-4,8,-8,8l18289,21v-4,,-8,-4,-8,-8c18281,8,18285,5,18289,5xm18321,5r,c18326,5,18329,8,18329,13v,4,-3,8,-8,8l18321,21v-4,,-8,-4,-8,-8c18313,8,18317,5,18321,5xm18353,5r,c18358,5,18361,8,18361,13v,4,-3,8,-8,8l18353,21v-4,,-8,-4,-8,-8c18345,8,18349,5,18353,5xm18385,5r,c18390,5,18393,8,18393,13v,4,-3,8,-8,8l18385,21v-4,,-8,-4,-8,-8c18377,8,18381,5,18385,5xm18417,5r,c18422,5,18425,8,18425,13v,4,-3,8,-8,8l18417,21v-4,,-8,-4,-8,-8c18409,8,18413,5,18417,5xm18449,5r,c18454,5,18457,8,18457,13v,4,-3,8,-8,8l18449,21v-4,,-8,-4,-8,-8c18441,8,18445,5,18449,5xm18481,5r,c18486,5,18489,8,18489,13v,4,-3,8,-8,8l18481,21v-4,,-8,-4,-8,-8c18473,8,18477,5,18481,5xm18513,5r,c18518,5,18521,8,18521,13v,4,-3,8,-8,8l18513,21v-4,,-8,-4,-8,-8c18505,8,18509,5,18513,5xm18545,5r,c18550,5,18553,8,18553,13v,4,-3,8,-8,8l18545,21v-4,,-8,-4,-8,-8c18537,8,18541,5,18545,5xm18577,5r,c18582,5,18585,8,18585,13v,4,-3,8,-8,8l18577,21v-4,,-8,-4,-8,-8c18569,8,18573,5,18577,5xm18609,5r,c18614,5,18617,8,18617,13v,4,-3,8,-8,8l18609,21v-4,,-8,-4,-8,-8c18601,8,18605,5,18609,5xm18641,5r,c18646,5,18649,8,18649,13v,4,-3,8,-8,8l18641,21v-4,,-8,-4,-8,-8c18633,8,18637,5,18641,5xm18673,5r,c18678,5,18681,8,18681,13v,4,-3,8,-8,8l18673,21v-4,,-8,-4,-8,-8c18665,8,18669,5,18673,5xm18705,5r,c18710,5,18713,8,18713,13v,4,-3,8,-8,8l18705,21v-4,,-8,-4,-8,-8c18697,8,18701,5,18705,5xm18737,5r,c18742,5,18745,8,18745,13v,4,-3,8,-8,8l18737,21v-4,,-8,-4,-8,-8c18729,8,18733,5,18737,5xm18769,5r,c18774,5,18777,8,18777,13v,4,-3,8,-8,8l18769,21v-4,,-8,-4,-8,-8c18761,8,18765,5,18769,5xm18801,5r,c18806,5,18809,8,18809,13v,4,-3,8,-8,8l18801,21v-4,,-8,-4,-8,-8c18793,8,18797,5,18801,5xm18833,5r,c18838,5,18841,8,18841,13v,4,-3,8,-8,8l18833,21v-4,,-8,-4,-8,-8c18825,8,18829,5,18833,5xm18865,5r,c18870,5,18873,8,18873,13v,4,-3,8,-8,8l18865,21v-4,,-8,-4,-8,-8c18857,8,18861,5,18865,5xm18897,5r,c18902,5,18905,8,18905,13v,4,-3,8,-8,8l18897,21v-4,,-8,-4,-8,-8c18889,8,18893,5,18897,5xm18929,5r,c18934,5,18937,8,18937,13v,4,-3,8,-8,8l18929,21v-4,,-8,-4,-8,-8c18921,8,18925,5,18929,5xm18961,5r,c18966,5,18969,8,18969,13v,4,-3,8,-8,8l18961,21v-4,,-8,-4,-8,-8c18953,8,18957,5,18961,5xm18993,5r,c18998,5,19001,9,19001,13v,4,-3,8,-8,8l18993,21v-4,,-8,-4,-8,-8c18985,9,18989,5,18993,5xm19025,5r,c19030,5,19033,9,19033,13v,4,-3,8,-8,8l19025,21v-4,,-8,-4,-8,-8c19017,9,19021,5,19025,5xm19057,5r1,c19062,5,19066,9,19066,13v,4,-4,8,-8,8l19057,21v-4,,-8,-4,-8,-8c19049,9,19053,5,19057,5xm19090,5r,c19094,5,19098,9,19098,13v,4,-4,8,-8,8l19090,21v-5,,-8,-4,-8,-8c19082,9,19085,5,19090,5xm19122,5r,c19126,5,19130,9,19130,13v,4,-4,8,-8,8l19122,21v-5,,-8,-4,-8,-8c19114,9,19117,5,19122,5xm19154,5r,c19158,5,19162,9,19162,13v,4,-4,8,-8,8l19154,21v-5,,-8,-4,-8,-8c19146,9,19149,5,19154,5xm19186,5r,c19190,5,19194,9,19194,13v,4,-4,8,-8,8l19186,21v-5,,-8,-4,-8,-8c19178,9,19181,5,19186,5xm19218,5r,c19222,5,19226,9,19226,13v,4,-4,8,-8,8l19218,21v-5,,-8,-4,-8,-8c19210,9,19213,5,19218,5xm19250,5r,c19254,5,19258,9,19258,13v,4,-4,8,-8,8l19250,21v-5,,-8,-4,-8,-8c19242,9,19245,5,19250,5xm19282,5r,c19286,5,19290,9,19290,13v,4,-4,8,-8,8l19282,21v-5,,-8,-4,-8,-8c19274,9,19277,5,19282,5xm19314,5r,c19318,5,19322,9,19322,13v,4,-4,8,-8,8l19314,21v-5,,-8,-4,-8,-8c19306,9,19309,5,19314,5xm19346,5r,c19350,5,19354,9,19354,13v,4,-4,8,-8,8l19346,21v-5,,-8,-4,-8,-8c19338,9,19341,5,19346,5xm19378,5r,c19382,5,19386,9,19386,13v,4,-4,8,-8,8l19378,21v-5,,-8,-4,-8,-8c19370,9,19373,5,19378,5xm19410,5r,c19414,5,19418,9,19418,13v,4,-4,8,-8,8l19410,21v-5,,-8,-4,-8,-8c19402,9,19405,5,19410,5xm19442,5r,c19446,5,19450,9,19450,13v,4,-4,8,-8,8l19442,21v-5,,-8,-4,-8,-8c19434,9,19437,5,19442,5xm19474,5r,c19478,5,19482,9,19482,13v,4,-4,8,-8,8l19474,21v-5,,-8,-4,-8,-8c19466,9,19469,5,19474,5xm19506,5r,c19510,5,19514,9,19514,13v,4,-4,8,-8,8l19506,21v-5,,-8,-4,-8,-8c19498,9,19501,5,19506,5xm19538,5r,c19542,5,19546,9,19546,13v,4,-4,8,-8,8l19538,21v-5,,-8,-4,-8,-8c19530,9,19533,5,19538,5xm19570,5r,c19574,5,19578,9,19578,13v,5,-4,8,-8,8l19570,21v-5,,-8,-3,-8,-8c19562,9,19565,5,19570,5xm19602,5r,c19606,5,19610,9,19610,13v,5,-4,8,-8,8l19602,21v-5,,-8,-3,-8,-8c19594,9,19597,5,19602,5xm19634,5r,c19638,5,19642,9,19642,13v,5,-4,8,-8,8l19634,21v-5,,-8,-3,-8,-8c19626,9,19629,5,19634,5xm19666,5r,c19670,5,19674,9,19674,13v,5,-4,8,-8,8l19666,21v-5,,-8,-3,-8,-8c19658,9,19661,5,19666,5xm19698,5r,c19702,5,19706,9,19706,13v,5,-4,8,-8,8l19698,21v-5,,-8,-3,-8,-8c19690,9,19693,5,19698,5xm19730,5r,c19734,5,19738,9,19738,13v,5,-4,8,-8,8l19730,21v-5,,-8,-3,-8,-8c19722,9,19725,5,19730,5xm19762,5r,c19766,5,19770,9,19770,13v,5,-4,8,-8,8l19762,21v-5,,-8,-3,-8,-8c19754,9,19757,5,19762,5xm19794,5r,c19798,5,19802,9,19802,13v,5,-4,8,-8,8l19794,21v-5,,-8,-3,-8,-8c19786,9,19789,5,19794,5xm19826,5r,c19830,5,19834,9,19834,13v,5,-4,8,-8,8l19826,21v-5,,-8,-3,-8,-8c19818,9,19821,5,19826,5xm19858,5r,c19862,5,19866,9,19866,13v,5,-4,8,-8,8l19858,21v-4,,-8,-3,-8,-8c19850,9,19854,5,19858,5xm19890,5r,c19894,5,19898,9,19898,13v,5,-4,8,-8,8l19890,21v-4,,-8,-3,-8,-8c19882,9,19886,5,19890,5xm19922,5r,c19926,5,19930,9,19930,13v,5,-4,8,-8,8l19922,21v-4,,-8,-3,-8,-8c19914,9,19918,5,19922,5xm19954,5r,c19958,5,19962,9,19962,13v,5,-4,8,-8,8l19954,21v-4,,-8,-3,-8,-8c19946,9,19950,5,19954,5xm19986,5r,c19990,5,19994,9,19994,13v,5,-4,8,-8,8l19986,21v-4,,-8,-3,-8,-8c19978,9,19982,5,19986,5xm20018,5r,c20022,5,20026,9,20026,13v,5,-4,8,-8,8l20018,21v-4,,-8,-3,-8,-8c20010,9,20014,5,20018,5xm20050,5r,c20054,5,20058,9,20058,13v,5,-4,8,-8,8l20050,21v-4,,-8,-3,-8,-8c20042,9,20046,5,20050,5xm20082,5r,c20086,5,20090,9,20090,13v,5,-4,8,-8,8l20082,21v-4,,-8,-3,-8,-8c20074,9,20078,5,20082,5xm20114,5r,c20119,5,20122,9,20122,13v,5,-3,8,-8,8l20114,21v-4,,-8,-3,-8,-8c20106,9,20110,5,20114,5xm20146,5r,c20151,5,20154,9,20154,13v,5,-3,8,-8,8l20146,21v-4,,-8,-3,-8,-8c20138,9,20142,5,20146,5xm20178,5r,c20183,5,20186,9,20186,13v,5,-3,8,-8,8l20178,21v-4,,-8,-3,-8,-8c20170,9,20174,5,20178,5xm20210,5r,c20215,5,20218,9,20218,13v,5,-3,8,-8,8l20210,21v-4,,-8,-3,-8,-8c20202,9,20206,5,20210,5xm20242,5r,c20247,5,20250,9,20250,13v,5,-3,8,-8,8l20242,21v-4,,-8,-3,-8,-8c20234,9,20238,5,20242,5xm20274,5r,c20279,5,20282,9,20282,13v,5,-3,8,-8,8l20274,21v-4,,-8,-3,-8,-8c20266,9,20270,5,20274,5xm20306,5r,c20311,5,20314,9,20314,13v,5,-3,8,-8,8l20306,21v-4,,-8,-3,-8,-8c20298,9,20302,5,20306,5xm20338,5r,c20343,5,20346,9,20346,13v,5,-3,8,-8,8l20338,21v-4,,-8,-3,-8,-8c20330,9,20334,5,20338,5xm20370,5r,c20375,5,20378,9,20378,13v,5,-3,8,-8,8l20370,21v-4,,-8,-3,-8,-8c20362,9,20366,5,20370,5xm20402,5r,c20407,5,20410,9,20410,13v,5,-3,8,-8,8l20402,21v-4,,-8,-3,-8,-8c20394,9,20398,5,20402,5xm20434,5r,c20439,5,20442,9,20442,13v,5,-3,8,-8,8l20434,21v-4,,-8,-3,-8,-8c20426,9,20430,5,20434,5xm20466,5r,c20471,5,20474,9,20474,13v,5,-3,8,-8,8l20466,21v-4,,-8,-3,-8,-8c20458,9,20462,5,20466,5xm20498,5r,c20503,5,20506,9,20506,13v,5,-3,8,-8,8l20498,21v-4,,-8,-3,-8,-8c20490,9,20494,5,20498,5xm20530,5r,c20535,5,20538,9,20538,13v,5,-3,8,-8,8l20530,21v-4,,-8,-3,-8,-8c20522,9,20526,5,20530,5xm20562,5r,c20567,5,20570,9,20570,13v,5,-3,8,-8,8l20562,21v-4,,-8,-3,-8,-8c20554,9,20558,5,20562,5xm20594,5r,c20599,5,20602,9,20602,13v,5,-3,8,-8,8l20594,21v-4,,-8,-3,-8,-8c20586,9,20590,5,20594,5xm20626,5r,c20631,5,20634,9,20634,13v,5,-3,8,-8,8l20626,21v-4,,-8,-3,-8,-8c20618,9,20622,5,20626,5xm20658,5r,c20663,5,20666,9,20666,13v,5,-3,8,-8,8l20658,21v-4,,-8,-3,-8,-8c20650,9,20654,5,20658,5xm20690,5r,c20695,5,20698,9,20698,13v,5,-3,8,-8,8l20690,21v-4,,-8,-3,-8,-8c20682,9,20686,5,20690,5xm20722,5r,c20727,5,20730,9,20730,13v,5,-3,8,-8,8l20722,21v-4,,-8,-3,-8,-8c20714,9,20718,5,20722,5xm20754,5r,c20759,5,20762,9,20762,13v,5,-3,8,-8,8l20754,21v-4,,-8,-3,-8,-8c20746,9,20750,5,20754,5xm20786,5r,c20791,5,20794,9,20794,13v,5,-3,8,-8,8l20786,21v-4,,-8,-3,-8,-8c20778,9,20782,5,20786,5xm20818,5r,c20823,5,20826,9,20826,13v,5,-3,8,-8,8l20818,21v-4,,-8,-3,-8,-8c20810,9,20814,5,20818,5xm20850,5r,c20855,5,20858,9,20858,13v,5,-3,8,-8,8l20850,21v-4,,-8,-3,-8,-8c20842,9,20846,5,20850,5xm20882,5r1,c20887,5,20891,9,20891,13v,5,-4,8,-8,8l20882,21v-4,,-8,-3,-8,-8c20874,9,20878,5,20882,5xm20915,5r,c20919,5,20923,9,20923,13v,5,-4,8,-8,8l20915,21v-5,,-8,-3,-8,-8c20907,9,20910,5,20915,5xm20947,5r,c20951,5,20955,9,20955,13v,5,-4,8,-8,8l20947,21v-5,,-8,-3,-8,-8c20939,9,20942,5,20947,5xm20979,5r,c20983,5,20987,9,20987,13v,5,-4,8,-8,8l20979,21v-5,,-8,-3,-8,-8c20971,9,20974,5,20979,5xm21011,5r,c21015,5,21019,9,21019,13v,5,-4,8,-8,8l21011,21v-5,,-8,-3,-8,-8c21003,9,21006,5,21011,5xm21043,5r,c21047,5,21051,9,21051,13v,5,-4,8,-8,8l21043,21v-5,,-8,-3,-8,-8c21035,9,21038,5,21043,5xm21075,5r,c21079,5,21083,9,21083,13v,5,-4,8,-8,8l21075,21v-5,,-8,-3,-8,-8c21067,9,21070,5,21075,5xm21107,6r,c21111,6,21115,9,21115,14v,4,-4,8,-8,8l21107,22v-5,,-8,-4,-8,-8c21099,9,21102,6,21107,6xm21139,6r,c21143,6,21147,9,21147,14v,4,-4,8,-8,8l21139,22v-5,,-8,-4,-8,-8c21131,9,21134,6,21139,6xm21171,6r,c21175,6,21179,9,21179,14v,4,-4,8,-8,8l21171,22v-5,,-8,-4,-8,-8c21163,9,21166,6,21171,6xm21203,6r,c21207,6,21211,9,21211,14v,4,-4,8,-8,8l21203,22v-5,,-8,-4,-8,-8c21195,9,21198,6,21203,6xm21235,6r,c21239,6,21243,9,21243,14v,4,-4,8,-8,8l21235,22v-5,,-8,-4,-8,-8c21227,9,21230,6,21235,6xm21267,6r,c21271,6,21275,9,21275,14v,4,-4,8,-8,8l21267,22v-5,,-8,-4,-8,-8c21259,9,21262,6,21267,6xm21299,6r,c21303,6,21307,9,21307,14v,4,-4,8,-8,8l21299,22v-5,,-8,-4,-8,-8c21291,9,21294,6,21299,6xm21331,6r,c21335,6,21339,9,21339,14v,4,-4,8,-8,8l21331,22v-5,,-8,-4,-8,-8c21323,9,21326,6,21331,6xm21363,6r,c21367,6,21371,9,21371,14v,4,-4,8,-8,8l21363,22v-5,,-8,-4,-8,-8c21355,9,21358,6,21363,6xm21395,6r,c21399,6,21403,9,21403,14v,4,-4,8,-8,8l21395,22v-5,,-8,-4,-8,-8c21387,9,21390,6,21395,6xm21427,6r,c21431,6,21435,9,21435,14v,4,-4,8,-8,8l21427,22v-5,,-8,-4,-8,-8c21419,9,21422,6,21427,6xm21459,6r,c21463,6,21467,9,21467,14v,4,-4,8,-8,8l21459,22v-5,,-8,-4,-8,-8c21451,9,21454,6,21459,6xm21491,6r,c21495,6,21499,9,21499,14v,4,-4,8,-8,8l21491,22v-5,,-8,-4,-8,-8c21483,9,21486,6,21491,6xm21523,6r,c21527,6,21531,9,21531,14v,4,-4,8,-8,8l21523,22v-5,,-8,-4,-8,-8c21515,9,21518,6,21523,6xm21555,6r,c21559,6,21563,9,21563,14v,4,-4,8,-8,8l21555,22v-5,,-8,-4,-8,-8c21547,9,21550,6,21555,6xm21587,6r,c21591,6,21595,9,21595,14v,4,-4,8,-8,8l21587,22v-5,,-8,-4,-8,-8c21579,9,21582,6,21587,6xm21619,6r,c21623,6,21627,9,21627,14v,4,-4,8,-8,8l21619,22v-5,,-8,-4,-8,-8c21611,9,21614,6,21619,6xm21651,6r,c21655,6,21659,9,21659,14v,4,-4,8,-8,8l21651,22v-5,,-8,-4,-8,-8c21643,9,21646,6,21651,6xm21683,6r,c21687,6,21691,9,21691,14v,4,-4,8,-8,8l21683,22v-4,,-8,-4,-8,-8c21675,9,21679,6,21683,6xm21715,6r,c21719,6,21723,9,21723,14v,4,-4,8,-8,8l21715,22v-4,,-8,-4,-8,-8c21707,9,21711,6,21715,6xm21747,6r,c21751,6,21755,9,21755,14v,4,-4,8,-8,8l21747,22v-4,,-8,-4,-8,-8c21739,9,21743,6,21747,6xm21779,6r,c21783,6,21787,9,21787,14v,4,-4,8,-8,8l21779,22v-4,,-8,-4,-8,-8c21771,9,21775,6,21779,6xm21811,6r,c21815,6,21819,9,21819,14v,4,-4,8,-8,8l21811,22v-4,,-8,-4,-8,-8c21803,9,21807,6,21811,6xm21843,6r,c21847,6,21851,9,21851,14v,4,-4,8,-8,8l21843,22v-4,,-8,-4,-8,-8c21835,9,21839,6,21843,6xm21875,6r,c21879,6,21883,9,21883,14v,4,-4,8,-8,8l21875,22v-4,,-8,-4,-8,-8c21867,9,21871,6,21875,6xm21907,6r,c21911,6,21915,9,21915,14v,4,-4,8,-8,8l21907,22v-4,,-8,-4,-8,-8c21899,9,21903,6,21907,6xm21939,6r,c21944,6,21947,9,21947,14v,4,-3,8,-8,8l21939,22v-4,,-8,-4,-8,-8c21931,9,21935,6,21939,6xm21971,6r,c21976,6,21979,9,21979,14v,4,-3,8,-8,8l21971,22v-4,,-8,-4,-8,-8c21963,9,21967,6,21971,6xm22003,6r,c22008,6,22011,9,22011,14v,4,-3,8,-8,8l22003,22v-4,,-8,-4,-8,-8c21995,9,21999,6,22003,6xm22035,6r,c22040,6,22043,9,22043,14v,4,-3,8,-8,8l22035,22v-4,,-8,-4,-8,-8c22027,9,22031,6,22035,6xm22067,6r,c22072,6,22075,9,22075,14v,4,-3,8,-8,8l22067,22v-4,,-8,-4,-8,-8c22059,9,22063,6,22067,6xm22099,6r,c22104,6,22107,9,22107,14v,4,-3,8,-8,8l22099,22v-4,,-8,-4,-8,-8c22091,9,22095,6,22099,6xm22131,6r,c22136,6,22139,9,22139,14v,4,-3,8,-8,8l22131,22v-4,,-8,-4,-8,-8c22123,9,22127,6,22131,6xm22163,6r,c22168,6,22171,9,22171,14v,4,-3,8,-8,8l22163,22v-4,,-8,-4,-8,-8c22155,9,22159,6,22163,6xm22195,6r,c22200,6,22203,9,22203,14v,4,-3,8,-8,8l22195,22v-4,,-8,-4,-8,-8c22187,9,22191,6,22195,6xm22227,6r,c22232,6,22235,9,22235,14v,4,-3,8,-8,8l22227,22v-4,,-8,-4,-8,-8c22219,9,22223,6,22227,6xm22259,6r,c22264,6,22267,9,22267,14v,4,-3,8,-8,8l22259,22v-4,,-8,-4,-8,-8c22251,9,22255,6,22259,6xm22291,6r,c22296,6,22299,9,22299,14v,4,-3,8,-8,8l22291,22v-4,,-8,-4,-8,-8c22283,9,22287,6,22291,6xm22323,6r,c22328,6,22331,9,22331,14v,4,-3,8,-8,8l22323,22v-4,,-8,-4,-8,-8c22315,9,22319,6,22323,6xm22355,6r,c22360,6,22363,9,22363,14v,4,-3,8,-8,8l22355,22v-4,,-8,-4,-8,-8c22347,9,22351,6,22355,6xm22387,6r,c22392,6,22395,9,22395,14v,4,-3,8,-8,8l22387,22v-4,,-8,-4,-8,-8c22379,9,22383,6,22387,6xm22419,6r,c22424,6,22427,9,22427,14v,4,-3,8,-8,8l22419,22v-4,,-8,-4,-8,-8c22411,9,22415,6,22419,6xm22451,6r,c22456,6,22459,9,22459,14v,4,-3,8,-8,8l22451,22v-4,,-8,-4,-8,-8c22443,9,22447,6,22451,6xm22483,6r,c22488,6,22491,9,22491,14v,4,-3,8,-8,8l22483,22v-4,,-8,-4,-8,-8c22475,9,22479,6,22483,6xm22515,6r,c22520,6,22523,9,22523,14v,4,-3,8,-8,8l22515,22v-4,,-8,-4,-8,-8c22507,9,22511,6,22515,6xm22547,6r,c22552,6,22555,9,22555,14v,4,-3,8,-8,8l22547,22v-4,,-8,-4,-8,-8c22539,9,22543,6,22547,6xm22579,6r,c22584,6,22587,9,22587,14v,4,-3,8,-8,8l22579,22v-4,,-8,-4,-8,-8c22571,9,22575,6,22579,6xm22611,6r,c22616,6,22619,9,22619,14v,4,-3,8,-8,8l22611,22v-4,,-8,-4,-8,-8c22603,9,22607,6,22611,6xm22643,6r,c22648,6,22651,10,22651,14v,4,-3,8,-8,8l22643,22v-4,,-8,-4,-8,-8c22635,10,22639,6,22643,6xm22675,6r,c22680,6,22683,10,22683,14v,4,-3,8,-8,8l22675,22v-4,,-8,-4,-8,-8c22667,10,22671,6,22675,6xm22707,6r1,c22712,6,22716,10,22716,14v,4,-4,8,-8,8l22707,22v-4,,-8,-4,-8,-8c22699,10,22703,6,22707,6xm22740,6r,c22744,6,22748,10,22748,14v,4,-4,8,-8,8l22740,22v-5,,-8,-4,-8,-8c22732,10,22735,6,22740,6xm22772,6r,c22776,6,22780,10,22780,14v,4,-4,8,-8,8l22772,22v-5,,-8,-4,-8,-8c22764,10,22767,6,22772,6xm22804,6r,c22808,6,22812,10,22812,14v,4,-4,8,-8,8l22804,22v-5,,-8,-4,-8,-8c22796,10,22799,6,22804,6xm22836,6r,c22840,6,22844,10,22844,14v,4,-4,8,-8,8l22836,22v-5,,-8,-4,-8,-8c22828,10,22831,6,22836,6xm22868,6r,c22872,6,22876,10,22876,14v,4,-4,8,-8,8l22868,22v-5,,-8,-4,-8,-8c22860,10,22863,6,22868,6xm22900,6r,c22904,6,22908,10,22908,14v,4,-4,8,-8,8l22900,22v-5,,-8,-4,-8,-8c22892,10,22895,6,22900,6xm22932,6r,c22936,6,22940,10,22940,14v,4,-4,8,-8,8l22932,22v-5,,-8,-4,-8,-8c22924,10,22927,6,22932,6xm22964,6r,c22968,6,22972,10,22972,14v,4,-4,8,-8,8l22964,22v-5,,-8,-4,-8,-8c22956,10,22959,6,22964,6xm22996,6r,c23000,6,23004,10,23004,14v,4,-4,8,-8,8l22996,22v-5,,-8,-4,-8,-8c22988,10,22991,6,22996,6xm23028,6r,c23032,6,23036,10,23036,14v,4,-4,8,-8,8l23028,22v-5,,-8,-4,-8,-8c23020,10,23023,6,23028,6xm23060,6r,c23064,6,23068,10,23068,14v,4,-4,8,-8,8l23060,22v-5,,-8,-4,-8,-8c23052,10,23055,6,23060,6xm23092,6r,c23096,6,23100,10,23100,14v,4,-4,8,-8,8l23092,22v-5,,-8,-4,-8,-8c23084,10,23087,6,23092,6xm23124,6r,c23128,6,23132,10,23132,14v,4,-4,8,-8,8l23124,22v-5,,-8,-4,-8,-8c23116,10,23119,6,23124,6xm23156,6r,c23160,6,23164,10,23164,14v,4,-4,8,-8,8l23156,22v-5,,-8,-4,-8,-8c23148,10,23151,6,23156,6xm23188,6r,c23192,6,23196,10,23196,14v,4,-4,8,-8,8l23188,22v-5,,-8,-4,-8,-8c23180,10,23183,6,23188,6xm23220,6r,c23224,6,23228,10,23228,14v,5,-4,8,-8,8l23220,22v-5,,-8,-3,-8,-8c23212,10,23215,6,23220,6xm23252,6r,c23256,6,23260,10,23260,14v,5,-4,8,-8,8l23252,22v-5,,-8,-3,-8,-8c23244,10,23247,6,23252,6xm23284,6r,c23288,6,23292,10,23292,14v,5,-4,8,-8,8l23284,22v-5,,-8,-3,-8,-8c23276,10,23279,6,23284,6xm23316,6r,c23320,6,23324,10,23324,14v,5,-4,8,-8,8l23316,22v-5,,-8,-3,-8,-8c23308,10,23311,6,23316,6xm23348,6r,c23352,6,23356,10,23356,14v,5,-4,8,-8,8l23348,22v-5,,-8,-3,-8,-8c23340,10,23343,6,23348,6xm23380,6r,c23384,6,23388,10,23388,14v,5,-4,8,-8,8l23380,22v-5,,-8,-3,-8,-8c23372,10,23375,6,23380,6xm23412,6r,c23416,6,23420,10,23420,14v,5,-4,8,-8,8l23412,22v-4,,-8,-3,-8,-8c23404,10,23408,6,23412,6xm23444,6r,c23448,6,23452,10,23452,14v,5,-4,8,-8,8l23444,22v-4,,-8,-3,-8,-8c23436,10,23440,6,23444,6xm23476,6r,c23480,6,23484,10,23484,14v,5,-4,8,-8,8l23476,22v-4,,-8,-3,-8,-8c23468,10,23472,6,23476,6xm23508,6r,c23512,6,23516,10,23516,14v,5,-4,8,-8,8l23508,22v-4,,-8,-3,-8,-8c23500,10,23504,6,23508,6xm23540,6r,c23544,6,23548,10,23548,14v,5,-4,8,-8,8l23540,22v-4,,-8,-3,-8,-8c23532,10,23536,6,23540,6xm23572,6r,c23576,6,23580,10,23580,14v,5,-4,8,-8,8l23572,22v-4,,-8,-3,-8,-8c23564,10,23568,6,23572,6xm23604,6r,c23608,6,23612,10,23612,14v,5,-4,8,-8,8l23604,22v-4,,-8,-3,-8,-8c23596,10,23600,6,23604,6xm23636,6r,c23640,6,23644,10,23644,14v,5,-4,8,-8,8l23636,22v-4,,-8,-3,-8,-8c23628,10,23632,6,23636,6xm23668,6r,c23673,6,23676,10,23676,14v,5,-3,8,-8,8l23668,22v-4,,-8,-3,-8,-8c23660,10,23664,6,23668,6xm23700,6r,c23705,6,23708,10,23708,14v,5,-3,8,-8,8l23700,22v-4,,-8,-3,-8,-8c23692,10,23696,6,23700,6xm23732,6r,c23737,6,23740,10,23740,14v,5,-3,8,-8,8l23732,22v-4,,-8,-3,-8,-8c23724,10,23728,6,23732,6xm23764,6r,c23769,6,23772,10,23772,14v,5,-3,8,-8,8l23764,22v-4,,-8,-3,-8,-8c23756,10,23760,6,23764,6xm23796,6r,c23801,6,23804,10,23804,14v,5,-3,8,-8,8l23796,22v-4,,-8,-3,-8,-8c23788,10,23792,6,23796,6xm23828,6r,c23833,6,23836,10,23836,14v,5,-3,8,-8,8l23828,22v-4,,-8,-3,-8,-8c23820,10,23824,6,23828,6xm23860,6r,c23865,6,23868,10,23868,14v,5,-3,8,-8,8l23860,22v-4,,-8,-3,-8,-8c23852,10,23856,6,23860,6xm23892,6r,c23897,6,23900,10,23900,14v,5,-3,8,-8,8l23892,22v-4,,-8,-3,-8,-8c23884,10,23888,6,23892,6xm23924,6r,c23929,6,23932,10,23932,14v,5,-3,8,-8,8l23924,22v-4,,-8,-3,-8,-8c23916,10,23920,6,23924,6xm23956,6r,c23961,6,23964,10,23964,14v,5,-3,8,-8,8l23956,22v-4,,-8,-3,-8,-8c23948,10,23952,6,23956,6xm23988,6r,c23993,6,23996,10,23996,14v,5,-3,8,-8,8l23988,22v-4,,-8,-3,-8,-8c23980,10,23984,6,23988,6xm24020,6r,c24025,6,24028,10,24028,14v,5,-3,8,-8,8l24020,22v-4,,-8,-3,-8,-8c24012,10,24016,6,24020,6xm24052,6r,c24057,6,24060,10,24060,14v,5,-3,8,-8,8l24052,22v-4,,-8,-3,-8,-8c24044,10,24048,6,24052,6xm24084,6r,c24089,6,24092,10,24092,14v,5,-3,8,-8,8l24084,22v-4,,-8,-3,-8,-8c24076,10,24080,6,24084,6xm24116,6r,c24121,6,24124,10,24124,14v,5,-3,8,-8,8l24116,22v-4,,-8,-3,-8,-8c24108,10,24112,6,24116,6xm24148,6r,c24153,6,24156,10,24156,14v,5,-3,8,-8,8l24148,22v-4,,-8,-3,-8,-8c24140,10,24144,6,24148,6xm24180,6r,c24185,6,24188,10,24188,14v,5,-3,8,-8,8l24180,22v-4,,-8,-3,-8,-8c24172,10,24176,6,24180,6xm24212,6r,c24217,6,24220,10,24220,14v,5,-3,8,-8,8l24212,22v-4,,-8,-3,-8,-8c24204,10,24208,6,24212,6xm24244,6r,c24249,6,24252,10,24252,14v,5,-3,8,-8,8l24244,22v-4,,-8,-3,-8,-8c24236,10,24240,6,24244,6xm24276,6r,c24281,6,24284,10,24284,14v,5,-3,8,-8,8l24276,22v-4,,-8,-3,-8,-8c24268,10,24272,6,24276,6xm24308,6r,c24313,6,24316,10,24316,14v,5,-3,8,-8,8l24308,22v-4,,-8,-3,-8,-8c24300,10,24304,6,24308,6xm24340,6r1,c24345,6,24349,10,24349,14v,5,-4,8,-8,8l24340,22v-4,,-8,-3,-8,-8c24332,10,24336,6,24340,6xm24373,6r,c24377,6,24381,10,24381,14v,5,-4,8,-8,8l24373,22v-5,,-8,-3,-8,-8c24365,10,24368,6,24373,6xm24405,6r,c24409,6,24413,10,24413,14v,5,-4,8,-8,8l24405,22v-5,,-8,-3,-8,-8c24397,10,24400,6,24405,6xm24437,6r,c24441,6,24445,10,24445,14v,5,-4,8,-8,8l24437,22v-5,,-8,-3,-8,-8c24429,10,24432,6,24437,6xm24469,6r,c24473,6,24477,10,24477,14v,5,-4,8,-8,8l24469,22v-5,,-8,-3,-8,-8c24461,10,24464,6,24469,6xm24501,6r,c24505,6,24509,10,24509,14v,5,-4,8,-8,8l24501,22v-5,,-8,-3,-8,-8c24493,10,24496,6,24501,6xm24533,6r,c24537,6,24541,10,24541,14v,5,-4,8,-8,8l24533,22v-5,,-8,-3,-8,-8c24525,10,24528,6,24533,6xm24565,6r,c24569,6,24573,10,24573,14v,5,-4,8,-8,8l24565,22v-5,,-8,-3,-8,-8c24557,10,24560,6,24565,6xm24597,6r,c24601,6,24605,10,24605,14v,5,-4,8,-8,8l24597,22v-5,,-8,-3,-8,-8c24589,10,24592,6,24597,6xe" fillcolor="black" strokeweight=".1pt">
                  <v:stroke joinstyle="bevel"/>
                  <v:path arrowok="t" o:connecttype="custom" o:connectlocs="36025,0;71316,0;107341,693;141988,1385;177278,1385;211833,693;247858,0;286089,87;321471,87;357497,779;392052,1472;427342,1472;461897,779;497922,87;536245,87;571535,87;607560,866;642115,1559;677406,1559;712052,866;748078,173;786309,173;821599,173;857624,866;892271,1559;927561,1559;962116,953;998142,260;1036373,260;1071755,260;1107780,953;1142335,1645;1177625,1645;1212180,953;1248297,260;1286528,346;1321818,346;1357844,1039;1392399,1732;1427781,1732;1462336,1039;1498361,346;1536592,346;1571882,346;1608000,1126;1642554,1818;1677845,1818;1712400,1126;1748425,433;1786748,433;1822038,433;1858063,1126;1892618,1818;1928000,1818;1962555,1212;1998581,520;2036812,520;2072102,520;2108219,1212;2142774,1905;2178064,1905;2212619,1212;2248736,520" o:connectangles="0,0,0,0,0,0,0,0,0,0,0,0,0,0,0,0,0,0,0,0,0,0,0,0,0,0,0,0,0,0,0,0,0,0,0,0,0,0,0,0,0,0,0,0,0,0,0,0,0,0,0,0,0,0,0,0,0,0,0,0,0,0,0"/>
                  <o:lock v:ext="edit" verticies="t"/>
                </v:shape>
                <v:shape id="Freeform 1214" o:spid="_x0000_s1036" style="position:absolute;left:2463;top:5670;width:22613;height:19;visibility:visible;mso-wrap-style:square;v-text-anchor:top" coordsize="246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" path="m8,r,c12,,16,3,16,8v,4,-4,8,-8,8l8,16c3,16,,12,,8,,3,3,,8,xm40,r,c44,,48,3,48,8v,4,-4,8,-8,8l40,16v-5,,-8,-4,-8,-8c32,3,35,,40,xm72,r,c76,,80,3,80,8v,4,-4,8,-8,8l72,16v-5,,-8,-4,-8,-8c64,3,67,,72,xm104,r,c108,,112,3,112,8v,4,-4,8,-8,8l104,16v-5,,-8,-4,-8,-8c96,3,99,,104,xm136,r,c140,,144,3,144,8v,4,-4,8,-8,8l136,16v-5,,-8,-4,-8,-8c128,3,131,,136,xm168,r,c172,,176,3,176,8v,4,-4,8,-8,8l168,16v-5,,-8,-4,-8,-8c160,3,163,,168,xm200,r,c204,,208,3,208,8v,4,-4,8,-8,8l200,16v-5,,-8,-4,-8,-8c192,3,195,,200,xm232,r,c236,,240,3,240,8v,4,-4,8,-8,8l232,16v-5,,-8,-4,-8,-8c224,3,227,,232,xm264,r,c268,,272,3,272,8v,4,-4,8,-8,8l264,16v-4,,-8,-4,-8,-8c256,3,260,,264,xm296,r,c300,,304,3,304,8v,4,-4,8,-8,8l296,16v-4,,-8,-4,-8,-8c288,3,292,,296,xm328,r,c332,,336,3,336,8v,4,-4,8,-8,8l328,16v-4,,-8,-4,-8,-8c320,3,324,,328,xm360,r,c364,,368,3,368,8v,4,-4,8,-8,8l360,16v-4,,-8,-4,-8,-8c352,3,356,,360,xm392,r,c396,,400,3,400,8v,4,-4,8,-8,8l392,16v-4,,-8,-4,-8,-8c384,3,388,,392,xm424,r,c428,,432,3,432,8v,4,-4,8,-8,8l424,16v-4,,-8,-4,-8,-8c416,3,420,,424,xm456,r,c460,,464,4,464,8v,4,-4,8,-8,8l456,16v-4,,-8,-4,-8,-8c448,4,452,,456,xm488,r,c492,,496,4,496,8v,4,-4,8,-8,8l488,16v-4,,-8,-4,-8,-8c480,4,484,,488,xm520,r,c524,,528,4,528,8v,4,-4,8,-8,8l520,16v-4,,-8,-4,-8,-8c512,4,516,,520,xm552,r,c557,,560,4,560,8v,4,-3,8,-8,8l552,16v-4,,-8,-4,-8,-8c544,4,548,,552,xm584,r,c589,,592,4,592,8v,4,-3,8,-8,8l584,16v-4,,-8,-4,-8,-8c576,4,580,,584,xm616,r,c621,,624,4,624,8v,4,-3,8,-8,8l616,16v-4,,-8,-4,-8,-8c608,4,612,,616,xm648,r,c653,,656,4,656,8v,4,-3,8,-8,8l648,16v-4,,-8,-4,-8,-8c640,4,644,,648,xm680,r,c685,,688,4,688,8v,4,-3,8,-8,8l680,16v-4,,-8,-4,-8,-8c672,4,676,,680,xm712,r,c717,,720,4,720,8v,4,-3,8,-8,8l712,16v-4,,-8,-4,-8,-8c704,4,708,,712,xm744,r,c749,,752,4,752,8v,4,-3,8,-8,8l744,16v-4,,-8,-4,-8,-8c736,4,740,,744,xm776,r,c781,,784,4,784,8v,4,-3,8,-8,8l776,16v-4,,-8,-4,-8,-8c768,4,772,,776,xm808,r,c813,,816,4,816,8v,4,-3,8,-8,8l808,16v-4,,-8,-4,-8,-8c800,4,804,,808,xm840,r,c845,,848,4,848,8v,4,-3,8,-8,8l840,16v-4,,-8,-4,-8,-8c832,4,836,,840,xm872,r,c877,,880,4,880,8v,4,-3,8,-8,8l872,16v-4,,-8,-4,-8,-8c864,4,868,,872,xm904,r,c909,,912,4,912,8v,4,-3,8,-8,8l904,16v-4,,-8,-4,-8,-8c896,4,900,,904,xm936,r,c941,,944,4,944,8v,4,-3,8,-8,8l936,16v-4,,-8,-4,-8,-8c928,4,932,,936,xm968,r,c973,,976,4,976,8v,4,-3,8,-8,8l968,16v-4,,-8,-4,-8,-8c960,4,964,,968,xm1000,r,c1005,,1008,4,1008,8v,4,-3,8,-8,8l1000,16v-4,,-8,-4,-8,-8c992,4,996,,1000,xm1032,r,c1037,,1040,4,1040,8v,4,-3,8,-8,8l1032,16v-4,,-8,-4,-8,-8c1024,4,1028,,1032,xm1064,r,c1069,,1072,4,1072,8v,4,-3,8,-8,8l1064,16v-4,,-8,-4,-8,-8c1056,4,1060,,1064,xm1096,r,c1101,,1104,4,1104,8v,5,-3,8,-8,8l1096,16v-4,,-8,-3,-8,-8c1088,4,1092,,1096,xm1128,r,c1133,,1136,4,1136,8v,5,-3,8,-8,8l1128,16v-4,,-8,-3,-8,-8c1120,4,1124,,1128,xm1160,r,c1165,,1168,4,1168,8v,5,-3,8,-8,8l1160,16v-4,,-8,-3,-8,-8c1152,4,1156,,1160,xm1192,r,c1197,,1200,4,1200,8v,5,-3,8,-8,8l1192,16v-4,,-8,-3,-8,-8c1184,4,1188,,1192,xm1224,r,c1229,,1232,4,1232,8v,5,-3,8,-8,8l1224,16v-4,,-8,-3,-8,-8c1216,4,1220,,1224,xm1256,r,c1261,,1264,4,1264,8v,5,-3,8,-8,8l1256,16v-4,,-8,-3,-8,-8c1248,4,1252,,1256,xm1288,r,c1293,,1296,4,1296,8v,5,-3,8,-8,8l1288,16v-4,,-8,-3,-8,-8c1280,4,1284,,1288,xm1320,r,c1325,,1328,4,1328,8v,5,-3,8,-8,8l1320,16v-4,,-8,-3,-8,-8c1312,4,1316,,1320,xm1352,r,c1357,,1360,4,1360,8v,5,-3,8,-8,8l1352,16v-4,,-8,-3,-8,-8c1344,4,1348,,1352,xm1384,r1,c1389,,1393,4,1393,8v,5,-4,8,-8,8l1384,16v-4,,-8,-3,-8,-8c1376,4,1380,,1384,xm1417,r,c1421,,1425,4,1425,8v,5,-4,8,-8,8l1417,16v-5,,-9,-3,-9,-8c1408,4,1412,,1417,xm1449,r,c1453,,1457,4,1457,8v,5,-4,8,-8,8l1449,16v-5,,-8,-3,-8,-8c1441,4,1444,,1449,xm1481,r,c1485,,1489,4,1489,8v,5,-4,8,-8,8l1481,16v-5,,-8,-3,-8,-8c1473,4,1476,,1481,xm1513,r,c1517,,1521,4,1521,8v,5,-4,8,-8,8l1513,16v-5,,-8,-3,-8,-8c1505,4,1508,,1513,xm1545,r,c1549,,1553,4,1553,8v,5,-4,8,-8,8l1545,16v-5,,-8,-3,-8,-8c1537,4,1540,,1545,xm1577,r,c1581,,1585,4,1585,8v,5,-4,8,-8,8l1577,16v-5,,-8,-3,-8,-8c1569,4,1572,,1577,xm1609,r,c1613,,1617,4,1617,8v,5,-4,8,-8,8l1609,16v-5,,-8,-3,-8,-8c1601,4,1604,,1609,xm1641,r,c1645,,1649,4,1649,8v,5,-4,8,-8,8l1641,16v-5,,-8,-3,-8,-8c1633,4,1636,,1641,xm1673,r,c1677,,1681,4,1681,8v,5,-4,8,-8,8l1673,16v-5,,-8,-3,-8,-8c1665,4,1668,,1673,xm1705,r,c1709,,1713,4,1713,8v,5,-4,8,-8,8l1705,16v-5,,-8,-3,-8,-8c1697,4,1700,,1705,xm1737,r,c1741,,1745,4,1745,8v,5,-4,8,-8,8l1737,16v-5,,-8,-3,-8,-8c1729,4,1732,,1737,xm1769,r,c1773,,1777,4,1777,8v,5,-4,8,-8,8l1769,16v-5,,-8,-3,-8,-8c1761,4,1764,,1769,xm1801,r,c1805,,1809,4,1809,8v,5,-4,8,-8,8l1801,16v-5,,-8,-3,-8,-8c1793,4,1796,,1801,xm1833,r,c1837,,1841,4,1841,8v,5,-4,8,-8,8l1833,16v-5,,-8,-3,-8,-8c1825,4,1828,,1833,xm1865,r,c1869,,1873,4,1873,8v,5,-4,8,-8,8l1865,16v-5,,-8,-3,-8,-8c1857,4,1860,,1865,xm1897,r,c1901,,1905,4,1905,8v,5,-4,8,-8,8l1897,16v-5,,-8,-3,-8,-8c1889,4,1892,,1897,xm1929,r,c1933,,1937,4,1937,8v,5,-4,8,-8,8l1929,16v-5,,-8,-3,-8,-8c1921,4,1924,,1929,xm1961,r,c1965,,1969,4,1969,8v,5,-4,8,-8,8l1961,16v-5,,-8,-3,-8,-8c1953,4,1956,,1961,xm1993,r,c1997,,2001,4,2001,8v,5,-4,8,-8,8l1993,16v-5,,-8,-3,-8,-8c1985,4,1988,,1993,xm2025,r,c2029,,2033,4,2033,8v,5,-4,8,-8,8l2025,16v-5,,-8,-3,-8,-8c2017,4,2020,,2025,xm2057,r,c2061,,2065,4,2065,8v,5,-4,8,-8,8l2057,16v-5,,-8,-3,-8,-8c2049,4,2052,,2057,xm2089,r,c2093,,2097,4,2097,8v,5,-4,8,-8,8l2089,16v-5,,-8,-3,-8,-8c2081,4,2084,,2089,xm2121,r,c2125,,2129,4,2129,8v,5,-4,8,-8,8l2121,16v-5,,-8,-3,-8,-8c2113,4,2116,,2121,xm2153,r,c2157,,2161,4,2161,8v,5,-4,8,-8,8l2153,16v-5,,-8,-3,-8,-8c2145,4,2148,,2153,xm2185,r,c2189,,2193,4,2193,8v,5,-4,8,-8,8l2185,16v-5,,-8,-3,-8,-8c2177,4,2180,,2185,xm2217,r,c2221,,2225,4,2225,8v,5,-4,8,-8,8l2217,16v-5,,-8,-3,-8,-8c2209,4,2212,,2217,xm2249,r,c2253,,2257,4,2257,8v,5,-4,8,-8,8l2249,16v-5,,-8,-3,-8,-8c2241,4,2244,,2249,xm2281,r,c2285,,2289,4,2289,8v,5,-4,8,-8,8l2281,16v-4,,-8,-3,-8,-8c2273,4,2277,,2281,xm2313,r,c2317,,2321,4,2321,8v,5,-4,8,-8,8l2313,16v-4,,-8,-3,-8,-8c2305,4,2309,,2313,xm2345,r,c2349,,2353,4,2353,8v,5,-4,8,-8,8l2345,16v-4,,-8,-3,-8,-8c2337,4,2341,,2345,xm2377,r,c2381,,2385,4,2385,8v,5,-4,8,-8,8l2377,16v-4,,-8,-3,-8,-8c2369,4,2373,,2377,xm2409,r,c2413,,2417,4,2417,8v,5,-4,8,-8,8l2409,16v-4,,-8,-3,-8,-8c2401,4,2405,,2409,xm2441,r,c2445,,2449,4,2449,8v,5,-4,8,-8,8l2441,16v-4,,-8,-3,-8,-8c2433,4,2437,,2441,xm2473,r,c2477,,2481,4,2481,8v,5,-4,8,-8,8l2473,16v-4,,-8,-3,-8,-8c2465,4,2469,,2473,xm2505,r,c2509,,2513,4,2513,8v,5,-4,8,-8,8l2505,16v-4,,-8,-3,-8,-8c2497,4,2501,,2505,xm2537,r,c2541,,2545,4,2545,8v,5,-4,8,-8,8l2537,16v-4,,-8,-3,-8,-8c2529,4,2533,,2537,xm2569,r,c2573,,2577,4,2577,8v,5,-4,8,-8,8l2569,16v-4,,-8,-3,-8,-8c2561,4,2565,,2569,xm2601,r,c2606,,2609,4,2609,8v,5,-3,8,-8,8l2601,16v-4,,-8,-3,-8,-8c2593,4,2597,,2601,xm2633,r,c2638,,2641,4,2641,8v,5,-3,8,-8,8l2633,16v-4,,-8,-3,-8,-8c2625,4,2629,,2633,xm2665,r,c2670,,2673,4,2673,8v,5,-3,8,-8,8l2665,16v-4,,-8,-3,-8,-8c2657,4,2661,,2665,xm2697,r,c2702,,2705,4,2705,8v,5,-3,8,-8,8l2697,16v-4,,-8,-3,-8,-8c2689,4,2693,,2697,xm2729,1r,c2734,1,2737,4,2737,9v,4,-3,8,-8,8l2729,17v-4,,-8,-4,-8,-8c2721,4,2725,1,2729,1xm2761,1r,c2766,1,2769,4,2769,9v,4,-3,8,-8,8l2761,17v-4,,-8,-4,-8,-8c2753,4,2757,1,2761,1xm2793,1r,c2798,1,2801,4,2801,9v,4,-3,8,-8,8l2793,17v-4,,-8,-4,-8,-8c2785,4,2789,1,2793,1xm2825,1r,c2830,1,2833,4,2833,9v,4,-3,8,-8,8l2825,17v-4,,-8,-4,-8,-8c2817,4,2821,1,2825,1xm2857,1r,c2862,1,2865,4,2865,9v,4,-3,8,-8,8l2857,17v-4,,-8,-4,-8,-8c2849,4,2853,1,2857,1xm2889,1r,c2894,1,2897,4,2897,9v,4,-3,8,-8,8l2889,17v-4,,-8,-4,-8,-8c2881,4,2885,1,2889,1xm2921,1r,c2926,1,2929,4,2929,9v,4,-3,8,-8,8l2921,17v-4,,-8,-4,-8,-8c2913,4,2917,1,2921,1xm2953,1r,c2958,1,2961,4,2961,9v,4,-3,8,-8,8l2953,17v-4,,-8,-4,-8,-8c2945,4,2949,1,2953,1xm2985,1r,c2990,1,2993,4,2993,9v,4,-3,8,-8,8l2985,17v-4,,-8,-4,-8,-8c2977,4,2981,1,2985,1xm3017,1r,c3022,1,3025,4,3025,9v,4,-3,8,-8,8l3017,17v-4,,-8,-4,-8,-8c3009,4,3013,1,3017,1xm3049,1r,c3054,1,3057,4,3057,9v,4,-3,8,-8,8l3049,17v-4,,-8,-4,-8,-8c3041,4,3045,1,3049,1xm3081,1r,c3086,1,3089,4,3089,9v,4,-3,8,-8,8l3081,17v-4,,-8,-4,-8,-8c3073,4,3077,1,3081,1xm3113,1r,c3118,1,3121,4,3121,9v,4,-3,8,-8,8l3113,17v-4,,-8,-4,-8,-8c3105,4,3109,1,3113,1xm3145,1r,c3150,1,3153,4,3153,9v,4,-3,8,-8,8l3145,17v-4,,-8,-4,-8,-8c3137,4,3141,1,3145,1xm3177,1r,c3182,1,3185,4,3185,9v,4,-3,8,-8,8l3177,17v-4,,-8,-4,-8,-8c3169,4,3173,1,3177,1xm3209,1r,c3214,1,3217,4,3217,9v,4,-3,8,-8,8l3209,17v-4,,-8,-4,-8,-8c3201,4,3205,1,3209,1xm3241,1r,c3246,1,3249,4,3249,9v,4,-3,8,-8,8l3241,17v-4,,-8,-4,-8,-8c3233,4,3237,1,3241,1xm3273,1r,c3278,1,3281,4,3281,9v,4,-3,8,-8,8l3273,17v-4,,-8,-4,-8,-8c3265,4,3269,1,3273,1xm3305,1r,c3310,1,3313,4,3313,9v,4,-3,8,-8,8l3305,17v-4,,-8,-4,-8,-8c3297,4,3301,1,3305,1xm3337,1r,c3342,1,3345,4,3345,9v,4,-3,8,-8,8l3337,17v-4,,-8,-4,-8,-8c3329,4,3333,1,3337,1xm3369,1r,c3374,1,3377,4,3377,9v,4,-3,8,-8,8l3369,17v-4,,-8,-4,-8,-8c3361,4,3365,1,3369,1xm3401,1r,c3406,1,3409,4,3409,9v,4,-3,8,-8,8l3401,17v-4,,-8,-4,-8,-8c3393,4,3397,1,3401,1xm3433,1r1,c3438,1,3442,4,3442,9v,4,-4,8,-8,8l3433,17v-4,,-8,-4,-8,-8c3425,4,3429,1,3433,1xm3466,1r,c3470,1,3474,4,3474,9v,4,-4,8,-8,8l3466,17v-5,,-9,-4,-9,-8c3457,4,3461,1,3466,1xm3498,1r,c3502,1,3506,4,3506,9v,4,-4,8,-8,8l3498,17v-5,,-8,-4,-8,-8c3490,4,3493,1,3498,1xm3530,1r,c3534,1,3538,4,3538,9v,4,-4,8,-8,8l3530,17v-5,,-8,-4,-8,-8c3522,4,3525,1,3530,1xm3562,1r,c3566,1,3570,4,3570,9v,4,-4,8,-8,8l3562,17v-5,,-8,-4,-8,-8c3554,4,3557,1,3562,1xm3594,1r,c3598,1,3602,4,3602,9v,4,-4,8,-8,8l3594,17v-5,,-8,-4,-8,-8c3586,4,3589,1,3594,1xm3626,1r,c3630,1,3634,4,3634,9v,4,-4,8,-8,8l3626,17v-5,,-8,-4,-8,-8c3618,4,3621,1,3626,1xm3658,1r,c3662,1,3666,4,3666,9v,4,-4,8,-8,8l3658,17v-5,,-8,-4,-8,-8c3650,4,3653,1,3658,1xm3690,1r,c3694,1,3698,4,3698,9v,4,-4,8,-8,8l3690,17v-5,,-8,-4,-8,-8c3682,4,3685,1,3690,1xm3722,1r,c3726,1,3730,4,3730,9v,4,-4,8,-8,8l3722,17v-5,,-8,-4,-8,-8c3714,4,3717,1,3722,1xm3754,1r,c3758,1,3762,4,3762,9v,4,-4,8,-8,8l3754,17v-5,,-8,-4,-8,-8c3746,4,3749,1,3754,1xm3786,1r,c3790,1,3794,4,3794,9v,4,-4,8,-8,8l3786,17v-5,,-8,-4,-8,-8c3778,4,3781,1,3786,1xm3818,1r,c3822,1,3826,4,3826,9v,4,-4,8,-8,8l3818,17v-5,,-8,-4,-8,-8c3810,4,3813,1,3818,1xm3850,1r,c3854,1,3858,4,3858,9v,4,-4,8,-8,8l3850,17v-5,,-8,-4,-8,-8c3842,4,3845,1,3850,1xm3882,1r,c3886,1,3890,4,3890,9v,4,-4,8,-8,8l3882,17v-5,,-8,-4,-8,-8c3874,4,3877,1,3882,1xm3914,1r,c3918,1,3922,4,3922,9v,4,-4,8,-8,8l3914,17v-5,,-8,-4,-8,-8c3906,4,3909,1,3914,1xm3946,1r,c3950,1,3954,4,3954,9v,4,-4,8,-8,8l3946,17v-5,,-8,-4,-8,-8c3938,4,3941,1,3946,1xm3978,1r,c3982,1,3986,4,3986,9v,4,-4,8,-8,8l3978,17v-5,,-8,-4,-8,-8c3970,4,3973,1,3978,1xm4010,1r,c4014,1,4018,4,4018,9v,4,-4,8,-8,8l4010,17v-5,,-8,-4,-8,-8c4002,4,4005,1,4010,1xm4042,1r,c4046,1,4050,4,4050,9v,4,-4,8,-8,8l4042,17v-5,,-8,-4,-8,-8c4034,4,4037,1,4042,1xm4074,1r,c4078,1,4082,4,4082,9v,4,-4,8,-8,8l4074,17v-5,,-8,-4,-8,-8c4066,4,4069,1,4074,1xm4106,1r,c4110,1,4114,4,4114,9v,4,-4,8,-8,8l4106,17v-5,,-8,-4,-8,-8c4098,4,4101,1,4106,1xm4138,1r,c4142,1,4146,4,4146,9v,4,-4,8,-8,8l4138,17v-5,,-8,-4,-8,-8c4130,4,4133,1,4138,1xm4170,1r,c4174,1,4178,4,4178,9v,4,-4,8,-8,8l4170,17v-5,,-8,-4,-8,-8c4162,4,4165,1,4170,1xm4202,1r,c4206,1,4210,4,4210,9v,4,-4,8,-8,8l4202,17v-5,,-8,-4,-8,-8c4194,4,4197,1,4202,1xm4234,1r,c4238,1,4242,4,4242,9v,4,-4,8,-8,8l4234,17v-5,,-8,-4,-8,-8c4226,4,4229,1,4234,1xm4266,1r,c4270,1,4274,4,4274,9v,4,-4,8,-8,8l4266,17v-5,,-8,-4,-8,-8c4258,4,4261,1,4266,1xm4298,1r,c4302,1,4306,4,4306,9v,4,-4,8,-8,8l4298,17v-5,,-8,-4,-8,-8c4290,4,4293,1,4298,1xm4330,1r,c4334,1,4338,5,4338,9v,4,-4,8,-8,8l4330,17v-4,,-8,-4,-8,-8c4322,5,4326,1,4330,1xm4362,1r,c4366,1,4370,5,4370,9v,4,-4,8,-8,8l4362,17v-4,,-8,-4,-8,-8c4354,5,4358,1,4362,1xm4394,1r,c4398,1,4402,5,4402,9v,4,-4,8,-8,8l4394,17v-4,,-8,-4,-8,-8c4386,5,4390,1,4394,1xm4426,1r,c4430,1,4434,5,4434,9v,4,-4,8,-8,8l4426,17v-4,,-8,-4,-8,-8c4418,5,4422,1,4426,1xm4458,1r,c4462,1,4466,5,4466,9v,4,-4,8,-8,8l4458,17v-4,,-8,-4,-8,-8c4450,5,4454,1,4458,1xm4490,1r,c4494,1,4498,5,4498,9v,4,-4,8,-8,8l4490,17v-4,,-8,-4,-8,-8c4482,5,4486,1,4490,1xm4522,1r,c4526,1,4530,5,4530,9v,4,-4,8,-8,8l4522,17v-4,,-8,-4,-8,-8c4514,5,4518,1,4522,1xm4554,1r,c4558,1,4562,5,4562,9v,4,-4,8,-8,8l4554,17v-4,,-8,-4,-8,-8c4546,5,4550,1,4554,1xm4586,1r,c4590,1,4594,5,4594,9v,4,-4,8,-8,8l4586,17v-4,,-8,-4,-8,-8c4578,5,4582,1,4586,1xm4618,1r,c4622,1,4626,5,4626,9v,4,-4,8,-8,8l4618,17v-4,,-8,-4,-8,-8c4610,5,4614,1,4618,1xm4650,1r,c4655,1,4658,5,4658,9v,4,-3,8,-8,8l4650,17v-4,,-8,-4,-8,-8c4642,5,4646,1,4650,1xm4682,1r,c4687,1,4690,5,4690,9v,4,-3,8,-8,8l4682,17v-4,,-8,-4,-8,-8c4674,5,4678,1,4682,1xm4714,1r,c4719,1,4722,5,4722,9v,4,-3,8,-8,8l4714,17v-4,,-8,-4,-8,-8c4706,5,4710,1,4714,1xm4746,1r,c4751,1,4754,5,4754,9v,4,-3,8,-8,8l4746,17v-4,,-8,-4,-8,-8c4738,5,4742,1,4746,1xm4778,1r,c4783,1,4786,5,4786,9v,4,-3,8,-8,8l4778,17v-4,,-8,-4,-8,-8c4770,5,4774,1,4778,1xm4810,1r,c4815,1,4818,5,4818,9v,4,-3,8,-8,8l4810,17v-4,,-8,-4,-8,-8c4802,5,4806,1,4810,1xm4842,1r,c4847,1,4850,5,4850,9v,4,-3,8,-8,8l4842,17v-4,,-8,-4,-8,-8c4834,5,4838,1,4842,1xm4874,1r,c4879,1,4882,5,4882,9v,4,-3,8,-8,8l4874,17v-4,,-8,-4,-8,-8c4866,5,4870,1,4874,1xm4906,1r,c4911,1,4914,5,4914,9v,4,-3,8,-8,8l4906,17v-4,,-8,-4,-8,-8c4898,5,4902,1,4906,1xm4938,1r,c4943,1,4946,5,4946,9v,4,-3,8,-8,8l4938,17v-4,,-8,-4,-8,-8c4930,5,4934,1,4938,1xm4970,1r,c4975,1,4978,5,4978,9v,5,-3,8,-8,8l4970,17v-4,,-8,-3,-8,-8c4962,5,4966,1,4970,1xm5002,1r,c5007,1,5010,5,5010,9v,5,-3,8,-8,8l5002,17v-4,,-8,-3,-8,-8c4994,5,4998,1,5002,1xm5034,1r,c5039,1,5042,5,5042,9v,5,-3,8,-8,8l5034,17v-4,,-8,-3,-8,-8c5026,5,5030,1,5034,1xm5066,1r,c5071,1,5074,5,5074,9v,5,-3,8,-8,8l5066,17v-4,,-8,-3,-8,-8c5058,5,5062,1,5066,1xm5098,1r,c5103,1,5106,5,5106,9v,5,-3,8,-8,8l5098,17v-4,,-8,-3,-8,-8c5090,5,5094,1,5098,1xm5130,1r,c5135,1,5138,5,5138,9v,5,-3,8,-8,8l5130,17v-4,,-8,-3,-8,-8c5122,5,5126,1,5130,1xm5162,1r,c5167,1,5170,5,5170,9v,5,-3,8,-8,8l5162,17v-4,,-8,-3,-8,-8c5154,5,5158,1,5162,1xm5194,1r,c5199,1,5202,5,5202,9v,5,-3,8,-8,8l5194,17v-4,,-8,-3,-8,-8c5186,5,5190,1,5194,1xm5226,1r,c5231,1,5234,5,5234,9v,5,-3,8,-8,8l5226,17v-4,,-8,-3,-8,-8c5218,5,5222,1,5226,1xm5258,1r,c5263,1,5266,5,5266,9v,5,-3,8,-8,8l5258,17v-4,,-8,-3,-8,-8c5250,5,5254,1,5258,1xm5290,1r,c5295,1,5298,5,5298,9v,5,-3,8,-8,8l5290,17v-4,,-8,-3,-8,-8c5282,5,5286,1,5290,1xm5322,1r,c5327,1,5330,5,5330,9v,5,-3,8,-8,8l5322,17v-4,,-8,-3,-8,-8c5314,5,5318,1,5322,1xm5354,1r,c5359,1,5362,5,5362,9v,5,-3,8,-8,8l5354,17v-4,,-8,-3,-8,-8c5346,5,5350,1,5354,1xm5386,1r,c5391,1,5394,5,5394,9v,5,-3,8,-8,8l5386,17v-4,,-8,-3,-8,-8c5378,5,5382,1,5386,1xm5418,1r,c5423,1,5426,5,5426,9v,5,-3,8,-8,8l5418,17v-4,,-8,-3,-8,-8c5410,5,5414,1,5418,1xm5450,1r,c5455,1,5458,5,5458,9v,5,-3,8,-8,8l5450,17v-4,,-8,-3,-8,-8c5442,5,5446,1,5450,1xm5482,1r1,c5487,1,5491,5,5491,9v,5,-4,8,-8,8l5482,17v-4,,-8,-3,-8,-8c5474,5,5478,1,5482,1xm5515,1r,c5519,1,5523,5,5523,9v,5,-4,8,-8,8l5515,17v-5,,-8,-3,-8,-8c5507,5,5510,1,5515,1xm5547,1r,c5551,1,5555,5,5555,9v,5,-4,8,-8,8l5547,17v-5,,-8,-3,-8,-8c5539,5,5542,1,5547,1xm5579,1r,c5583,1,5587,5,5587,9v,5,-4,8,-8,8l5579,17v-5,,-8,-3,-8,-8c5571,5,5574,1,5579,1xm5611,1r,c5615,1,5619,5,5619,9v,5,-4,8,-8,8l5611,17v-5,,-8,-3,-8,-8c5603,5,5606,1,5611,1xm5643,1r,c5647,1,5651,5,5651,9v,5,-4,8,-8,8l5643,17v-5,,-8,-3,-8,-8c5635,5,5638,1,5643,1xm5675,1r,c5679,1,5683,5,5683,9v,5,-4,8,-8,8l5675,17v-5,,-8,-3,-8,-8c5667,5,5670,1,5675,1xm5707,1r,c5711,1,5715,5,5715,9v,5,-4,8,-8,8l5707,17v-5,,-8,-3,-8,-8c5699,5,5702,1,5707,1xm5739,1r,c5743,1,5747,5,5747,9v,5,-4,8,-8,8l5739,17v-5,,-8,-3,-8,-8c5731,5,5734,1,5739,1xm5771,1r,c5775,1,5779,5,5779,9v,5,-4,8,-8,8l5771,17v-5,,-8,-3,-8,-8c5763,5,5766,1,5771,1xm5803,1r,c5807,1,5811,5,5811,9v,5,-4,8,-8,8l5803,17v-5,,-8,-3,-8,-8c5795,5,5798,1,5803,1xm5835,1r,c5839,1,5843,5,5843,9v,5,-4,8,-8,8l5835,17v-5,,-8,-3,-8,-8c5827,5,5830,1,5835,1xm5867,1r,c5871,1,5875,5,5875,9v,5,-4,8,-8,8l5867,17v-5,,-8,-3,-8,-8c5859,5,5862,1,5867,1xm5899,1r,c5903,1,5907,5,5907,9v,5,-4,8,-8,8l5899,17v-5,,-8,-3,-8,-8c5891,5,5894,1,5899,1xm5931,1r,c5935,1,5939,5,5939,9v,5,-4,8,-8,8l5931,17v-5,,-8,-3,-8,-8c5923,5,5926,1,5931,1xm5963,1r,c5967,1,5971,5,5971,9v,5,-4,8,-8,8l5963,17v-5,,-8,-3,-8,-8c5955,5,5958,1,5963,1xm5995,1r,c5999,1,6003,5,6003,9v,5,-4,8,-8,8l5995,17v-5,,-8,-3,-8,-8c5987,5,5990,1,5995,1xm6027,1r,c6031,1,6035,5,6035,9v,5,-4,8,-8,8l6027,17v-5,,-8,-3,-8,-8c6019,5,6022,1,6027,1xm6059,1r,c6063,1,6067,5,6067,9v,5,-4,8,-8,8l6059,17v-5,,-8,-3,-8,-8c6051,5,6054,1,6059,1xm6091,1r,c6095,1,6099,5,6099,9v,5,-4,8,-8,8l6091,17v-5,,-8,-3,-8,-8c6083,5,6086,1,6091,1xm6123,1r,c6127,1,6131,5,6131,9v,5,-4,8,-8,8l6123,17v-5,,-8,-3,-8,-8c6115,5,6118,1,6123,1xm6155,1r,c6159,1,6163,5,6163,9v,5,-4,8,-8,8l6155,17v-5,,-8,-3,-8,-8c6147,5,6150,1,6155,1xm6187,1r,c6191,1,6195,5,6195,9v,5,-4,8,-8,8l6187,17v-5,,-8,-3,-8,-8c6179,5,6182,1,6187,1xm6219,1r,c6223,1,6227,5,6227,9v,5,-4,8,-8,8l6219,17v-5,,-8,-3,-8,-8c6211,5,6214,1,6219,1xm6251,1r,c6255,1,6259,5,6259,9v,5,-4,8,-8,8l6251,17v-5,,-8,-3,-8,-8c6243,5,6246,1,6251,1xm6283,1r,c6287,1,6291,5,6291,9v,5,-4,8,-8,8l6283,17v-5,,-8,-3,-8,-8c6275,5,6278,1,6283,1xm6315,1r,c6319,1,6323,5,6323,9v,5,-4,8,-8,8l6315,17v-5,,-8,-3,-8,-8c6307,5,6310,1,6315,1xm6347,1r,c6351,1,6355,5,6355,9v,5,-4,8,-8,8l6347,17v-5,,-8,-3,-8,-8c6339,5,6342,1,6347,1xm6379,1r,c6383,1,6387,5,6387,9v,5,-4,8,-8,8l6379,17v-4,,-8,-3,-8,-8c6371,5,6375,1,6379,1xm6411,1r,c6415,1,6419,5,6419,9v,5,-4,8,-8,8l6411,17v-4,,-8,-3,-8,-8c6403,5,6407,1,6411,1xm6443,1r,c6447,1,6451,5,6451,9v,5,-4,8,-8,8l6443,17v-4,,-8,-3,-8,-8c6435,5,6439,1,6443,1xm6475,1r,c6479,1,6483,5,6483,9v,5,-4,8,-8,8l6475,17v-4,,-8,-3,-8,-8c6467,5,6471,1,6475,1xm6507,1r,c6511,1,6515,5,6515,9v,5,-4,8,-8,8l6507,17v-4,,-8,-3,-8,-8c6499,5,6503,1,6507,1xm6539,2r,c6543,2,6547,5,6547,10v,4,-4,8,-8,8l6539,18v-4,,-8,-4,-8,-8c6531,5,6535,2,6539,2xm6571,2r,c6575,2,6579,5,6579,10v,4,-4,8,-8,8l6571,18v-4,,-8,-4,-8,-8c6563,5,6567,2,6571,2xm6603,2r,c6607,2,6611,5,6611,10v,4,-4,8,-8,8l6603,18v-4,,-8,-4,-8,-8c6595,5,6599,2,6603,2xm6635,2r,c6639,2,6643,5,6643,10v,4,-4,8,-8,8l6635,18v-4,,-8,-4,-8,-8c6627,5,6631,2,6635,2xm6667,2r,c6672,2,6675,5,6675,10v,4,-3,8,-8,8l6667,18v-4,,-8,-4,-8,-8c6659,5,6663,2,6667,2xm6699,2r,c6704,2,6707,5,6707,10v,4,-3,8,-8,8l6699,18v-4,,-8,-4,-8,-8c6691,5,6695,2,6699,2xm6731,2r,c6736,2,6739,5,6739,10v,4,-3,8,-8,8l6731,18v-4,,-8,-4,-8,-8c6723,5,6727,2,6731,2xm6763,2r,c6768,2,6771,5,6771,10v,4,-3,8,-8,8l6763,18v-4,,-8,-4,-8,-8c6755,5,6759,2,6763,2xm6795,2r,c6800,2,6803,5,6803,10v,4,-3,8,-8,8l6795,18v-4,,-8,-4,-8,-8c6787,5,6791,2,6795,2xm6827,2r,c6832,2,6835,5,6835,10v,4,-3,8,-8,8l6827,18v-4,,-8,-4,-8,-8c6819,5,6823,2,6827,2xm6859,2r,c6864,2,6867,5,6867,10v,4,-3,8,-8,8l6859,18v-4,,-8,-4,-8,-8c6851,5,6855,2,6859,2xm6891,2r,c6896,2,6899,5,6899,10v,4,-3,8,-8,8l6891,18v-4,,-8,-4,-8,-8c6883,5,6887,2,6891,2xm6923,2r,c6928,2,6931,5,6931,10v,4,-3,8,-8,8l6923,18v-4,,-8,-4,-8,-8c6915,5,6919,2,6923,2xm6955,2r,c6960,2,6963,5,6963,10v,4,-3,8,-8,8l6955,18v-4,,-8,-4,-8,-8c6947,5,6951,2,6955,2xm6987,2r,c6992,2,6995,5,6995,10v,4,-3,8,-8,8l6987,18v-4,,-8,-4,-8,-8c6979,5,6983,2,6987,2xm7019,2r,c7024,2,7027,5,7027,10v,4,-3,8,-8,8l7019,18v-4,,-8,-4,-8,-8c7011,5,7015,2,7019,2xm7051,2r,c7056,2,7059,5,7059,10v,4,-3,8,-8,8l7051,18v-4,,-8,-4,-8,-8c7043,5,7047,2,7051,2xm7083,2r,c7088,2,7091,5,7091,10v,4,-3,8,-8,8l7083,18v-4,,-8,-4,-8,-8c7075,5,7079,2,7083,2xm7115,2r,c7120,2,7123,5,7123,10v,4,-3,8,-8,8l7115,18v-4,,-8,-4,-8,-8c7107,5,7111,2,7115,2xm7147,2r,c7152,2,7155,5,7155,10v,4,-3,8,-8,8l7147,18v-4,,-8,-4,-8,-8c7139,5,7143,2,7147,2xm7179,2r,c7184,2,7187,5,7187,10v,4,-3,8,-8,8l7179,18v-4,,-8,-4,-8,-8c7171,5,7175,2,7179,2xm7211,2r,c7216,2,7219,5,7219,10v,4,-3,8,-8,8l7211,18v-4,,-8,-4,-8,-8c7203,5,7207,2,7211,2xm7243,2r,c7248,2,7251,5,7251,10v,4,-3,8,-8,8l7243,18v-4,,-8,-4,-8,-8c7235,5,7239,2,7243,2xm7275,2r,c7280,2,7283,5,7283,10v,4,-3,8,-8,8l7275,18v-4,,-8,-4,-8,-8c7267,5,7271,2,7275,2xm7307,2r,c7312,2,7315,5,7315,10v,4,-3,8,-8,8l7307,18v-4,,-8,-4,-8,-8c7299,5,7303,2,7307,2xm7339,2r,c7344,2,7347,5,7347,10v,4,-3,8,-8,8l7339,18v-4,,-8,-4,-8,-8c7331,5,7335,2,7339,2xm7371,2r,c7376,2,7379,5,7379,10v,4,-3,8,-8,8l7371,18v-4,,-8,-4,-8,-8c7363,5,7367,2,7371,2xm7403,2r,c7408,2,7411,5,7411,10v,4,-3,8,-8,8l7403,18v-4,,-8,-4,-8,-8c7395,5,7399,2,7403,2xm7435,2r,c7440,2,7443,5,7443,10v,4,-3,8,-8,8l7435,18v-4,,-8,-4,-8,-8c7427,5,7431,2,7435,2xm7467,2r,c7472,2,7475,5,7475,10v,4,-3,8,-8,8l7467,18v-4,,-8,-4,-8,-8c7459,5,7463,2,7467,2xm7499,2r,c7504,2,7507,5,7507,10v,4,-3,8,-8,8l7499,18v-4,,-8,-4,-8,-8c7491,5,7495,2,7499,2xm7531,2r1,c7536,2,7540,5,7540,10v,4,-4,8,-8,8l7531,18v-4,,-8,-4,-8,-8c7523,5,7527,2,7531,2xm7564,2r,c7568,2,7572,5,7572,10v,4,-4,8,-8,8l7564,18v-5,,-8,-4,-8,-8c7556,5,7559,2,7564,2xm7596,2r,c7600,2,7604,5,7604,10v,4,-4,8,-8,8l7596,18v-5,,-8,-4,-8,-8c7588,5,7591,2,7596,2xm7628,2r,c7632,2,7636,5,7636,10v,4,-4,8,-8,8l7628,18v-5,,-8,-4,-8,-8c7620,5,7623,2,7628,2xm7660,2r,c7664,2,7668,5,7668,10v,4,-4,8,-8,8l7660,18v-5,,-8,-4,-8,-8c7652,5,7655,2,7660,2xm7692,2r,c7696,2,7700,5,7700,10v,4,-4,8,-8,8l7692,18v-5,,-8,-4,-8,-8c7684,5,7687,2,7692,2xm7724,2r,c7728,2,7732,5,7732,10v,4,-4,8,-8,8l7724,18v-5,,-8,-4,-8,-8c7716,5,7719,2,7724,2xm7756,2r,c7760,2,7764,5,7764,10v,4,-4,8,-8,8l7756,18v-5,,-8,-4,-8,-8c7748,5,7751,2,7756,2xm7788,2r,c7792,2,7796,5,7796,10v,4,-4,8,-8,8l7788,18v-5,,-8,-4,-8,-8c7780,5,7783,2,7788,2xm7820,2r,c7824,2,7828,5,7828,10v,4,-4,8,-8,8l7820,18v-5,,-8,-4,-8,-8c7812,5,7815,2,7820,2xm7852,2r,c7856,2,7860,5,7860,10v,4,-4,8,-8,8l7852,18v-5,,-8,-4,-8,-8c7844,5,7847,2,7852,2xm7884,2r,c7888,2,7892,5,7892,10v,4,-4,8,-8,8l7884,18v-5,,-8,-4,-8,-8c7876,5,7879,2,7884,2xm7916,2r,c7920,2,7924,5,7924,10v,4,-4,8,-8,8l7916,18v-5,,-8,-4,-8,-8c7908,5,7911,2,7916,2xm7948,2r,c7952,2,7956,5,7956,10v,4,-4,8,-8,8l7948,18v-5,,-8,-4,-8,-8c7940,5,7943,2,7948,2xm7980,2r,c7984,2,7988,5,7988,10v,4,-4,8,-8,8l7980,18v-5,,-8,-4,-8,-8c7972,5,7975,2,7980,2xm8012,2r,c8016,2,8020,5,8020,10v,4,-4,8,-8,8l8012,18v-5,,-8,-4,-8,-8c8004,5,8007,2,8012,2xm8044,2r,c8048,2,8052,6,8052,10v,4,-4,8,-8,8l8044,18v-5,,-8,-4,-8,-8c8036,6,8039,2,8044,2xm8076,2r,c8080,2,8084,6,8084,10v,4,-4,8,-8,8l8076,18v-5,,-8,-4,-8,-8c8068,6,8071,2,8076,2xm8108,2r,c8112,2,8116,6,8116,10v,4,-4,8,-8,8l8108,18v-5,,-8,-4,-8,-8c8100,6,8103,2,8108,2xm8140,2r,c8144,2,8148,6,8148,10v,4,-4,8,-8,8l8140,18v-5,,-8,-4,-8,-8c8132,6,8135,2,8140,2xm8172,2r,c8176,2,8180,6,8180,10v,4,-4,8,-8,8l8172,18v-5,,-8,-4,-8,-8c8164,6,8167,2,8172,2xm8204,2r,c8208,2,8212,6,8212,10v,4,-4,8,-8,8l8204,18v-5,,-8,-4,-8,-8c8196,6,8199,2,8204,2xm8236,2r,c8240,2,8244,6,8244,10v,4,-4,8,-8,8l8236,18v-5,,-8,-4,-8,-8c8228,6,8231,2,8236,2xm8268,2r,c8272,2,8276,6,8276,10v,4,-4,8,-8,8l8268,18v-5,,-8,-4,-8,-8c8260,6,8263,2,8268,2xm8300,2r,c8304,2,8308,6,8308,10v,4,-4,8,-8,8l8300,18v-5,,-8,-4,-8,-8c8292,6,8295,2,8300,2xm8332,2r,c8336,2,8340,6,8340,10v,4,-4,8,-8,8l8332,18v-5,,-8,-4,-8,-8c8324,6,8327,2,8332,2xm8364,2r,c8368,2,8372,6,8372,10v,4,-4,8,-8,8l8364,18v-5,,-8,-4,-8,-8c8356,6,8359,2,8364,2xm8396,2r,c8400,2,8404,6,8404,10v,4,-4,8,-8,8l8396,18v-5,,-8,-4,-8,-8c8388,6,8391,2,8396,2xm8428,2r,c8432,2,8436,6,8436,10v,4,-4,8,-8,8l8428,18v-4,,-8,-4,-8,-8c8420,6,8424,2,8428,2xm8460,2r,c8464,2,8468,6,8468,10v,4,-4,8,-8,8l8460,18v-4,,-8,-4,-8,-8c8452,6,8456,2,8460,2xm8492,2r,c8496,2,8500,6,8500,10v,4,-4,8,-8,8l8492,18v-4,,-8,-4,-8,-8c8484,6,8488,2,8492,2xm8524,2r,c8528,2,8532,6,8532,10v,4,-4,8,-8,8l8524,18v-4,,-8,-4,-8,-8c8516,6,8520,2,8524,2xm8556,2r,c8560,2,8564,6,8564,10v,4,-4,8,-8,8l8556,18v-4,,-8,-4,-8,-8c8548,6,8552,2,8556,2xm8588,2r,c8592,2,8596,6,8596,10v,4,-4,8,-8,8l8588,18v-4,,-8,-4,-8,-8c8580,6,8584,2,8588,2xm8620,2r,c8624,2,8628,6,8628,10v,4,-4,8,-8,8l8620,18v-4,,-8,-4,-8,-8c8612,6,8616,2,8620,2xm8652,2r,c8656,2,8660,6,8660,10v,5,-4,8,-8,8l8652,18v-4,,-8,-3,-8,-8c8644,6,8648,2,8652,2xm8684,2r,c8688,2,8692,6,8692,10v,5,-4,8,-8,8l8684,18v-4,,-8,-3,-8,-8c8676,6,8680,2,8684,2xm8716,2r,c8721,2,8724,6,8724,10v,5,-3,8,-8,8l8716,18v-4,,-8,-3,-8,-8c8708,6,8712,2,8716,2xm8748,2r,c8753,2,8756,6,8756,10v,5,-3,8,-8,8l8748,18v-4,,-8,-3,-8,-8c8740,6,8744,2,8748,2xm8780,2r,c8785,2,8788,6,8788,10v,5,-3,8,-8,8l8780,18v-4,,-8,-3,-8,-8c8772,6,8776,2,8780,2xm8812,2r,c8817,2,8820,6,8820,10v,5,-3,8,-8,8l8812,18v-4,,-8,-3,-8,-8c8804,6,8808,2,8812,2xm8844,2r,c8849,2,8852,6,8852,10v,5,-3,8,-8,8l8844,18v-4,,-8,-3,-8,-8c8836,6,8840,2,8844,2xm8876,2r,c8881,2,8884,6,8884,10v,5,-3,8,-8,8l8876,18v-4,,-8,-3,-8,-8c8868,6,8872,2,8876,2xm8908,2r,c8913,2,8916,6,8916,10v,5,-3,8,-8,8l8908,18v-4,,-8,-3,-8,-8c8900,6,8904,2,8908,2xm8940,2r,c8945,2,8948,6,8948,10v,5,-3,8,-8,8l8940,18v-4,,-8,-3,-8,-8c8932,6,8936,2,8940,2xm8972,2r,c8977,2,8980,6,8980,10v,5,-3,8,-8,8l8972,18v-4,,-8,-3,-8,-8c8964,6,8968,2,8972,2xm9004,2r,c9009,2,9012,6,9012,10v,5,-3,8,-8,8l9004,18v-4,,-8,-3,-8,-8c8996,6,9000,2,9004,2xm9036,2r,c9041,2,9044,6,9044,10v,5,-3,8,-8,8l9036,18v-4,,-8,-3,-8,-8c9028,6,9032,2,9036,2xm9068,2r,c9073,2,9076,6,9076,10v,5,-3,8,-8,8l9068,18v-4,,-8,-3,-8,-8c9060,6,9064,2,9068,2xm9100,2r,c9105,2,9108,6,9108,10v,5,-3,8,-8,8l9100,18v-4,,-8,-3,-8,-8c9092,6,9096,2,9100,2xm9132,2r,c9137,2,9140,6,9140,10v,5,-3,8,-8,8l9132,18v-4,,-8,-3,-8,-8c9124,6,9128,2,9132,2xm9164,2r,c9169,2,9172,6,9172,10v,5,-3,8,-8,8l9164,18v-4,,-8,-3,-8,-8c9156,6,9160,2,9164,2xm9196,2r,c9201,2,9204,6,9204,10v,5,-3,8,-8,8l9196,18v-4,,-8,-3,-8,-8c9188,6,9192,2,9196,2xm9228,2r,c9233,2,9236,6,9236,10v,5,-3,8,-8,8l9228,18v-4,,-8,-3,-8,-8c9220,6,9224,2,9228,2xm9260,2r,c9265,2,9268,6,9268,10v,5,-3,8,-8,8l9260,18v-4,,-8,-3,-8,-8c9252,6,9256,2,9260,2xm9292,2r,c9297,2,9300,6,9300,10v,5,-3,8,-8,8l9292,18v-4,,-8,-3,-8,-8c9284,6,9288,2,9292,2xm9324,2r,c9329,2,9332,6,9332,10v,5,-3,8,-8,8l9324,18v-4,,-8,-3,-8,-8c9316,6,9320,2,9324,2xm9356,2r,c9361,2,9364,6,9364,10v,5,-3,8,-8,8l9356,18v-4,,-8,-3,-8,-8c9348,6,9352,2,9356,2xm9388,2r,c9393,2,9396,6,9396,10v,5,-3,8,-8,8l9388,18v-4,,-8,-3,-8,-8c9380,6,9384,2,9388,2xm9420,2r,c9425,2,9428,6,9428,10v,5,-3,8,-8,8l9420,18v-4,,-8,-3,-8,-8c9412,6,9416,2,9420,2xm9452,2r,c9457,2,9460,6,9460,10v,5,-3,8,-8,8l9452,18v-4,,-8,-3,-8,-8c9444,6,9448,2,9452,2xm9484,2r,c9489,2,9492,6,9492,10v,5,-3,8,-8,8l9484,18v-4,,-8,-3,-8,-8c9476,6,9480,2,9484,2xm9516,2r1,c9521,2,9525,6,9525,10v,5,-4,8,-8,8l9516,18v-4,,-8,-3,-8,-8c9508,6,9512,2,9516,2xm9549,2r,c9553,2,9557,6,9557,10v,5,-4,8,-8,8l9549,18v-5,,-8,-3,-8,-8c9541,6,9544,2,9549,2xm9581,2r,c9585,2,9589,6,9589,10v,5,-4,8,-8,8l9581,18v-5,,-8,-3,-8,-8c9573,6,9576,2,9581,2xm9613,2r,c9617,2,9621,6,9621,10v,5,-4,8,-8,8l9613,18v-5,,-8,-3,-8,-8c9605,6,9608,2,9613,2xm9645,2r,c9649,2,9653,6,9653,10v,5,-4,8,-8,8l9645,18v-5,,-8,-3,-8,-8c9637,6,9640,2,9645,2xm9677,2r,c9681,2,9685,6,9685,10v,5,-4,8,-8,8l9677,18v-5,,-8,-3,-8,-8c9669,6,9672,2,9677,2xm9709,2r,c9713,2,9717,6,9717,10v,5,-4,8,-8,8l9709,18v-5,,-8,-3,-8,-8c9701,6,9704,2,9709,2xm9741,2r,c9745,2,9749,6,9749,10v,5,-4,8,-8,8l9741,18v-5,,-8,-3,-8,-8c9733,6,9736,2,9741,2xm9773,2r,c9777,2,9781,6,9781,10v,5,-4,8,-8,8l9773,18v-5,,-8,-3,-8,-8c9765,6,9768,2,9773,2xm9805,2r,c9809,2,9813,6,9813,10v,5,-4,8,-8,8l9805,18v-5,,-8,-3,-8,-8c9797,6,9800,2,9805,2xm9837,2r,c9841,2,9845,6,9845,10v,5,-4,8,-8,8l9837,18v-5,,-8,-3,-8,-8c9829,6,9832,2,9837,2xm9869,2r,c9873,2,9877,6,9877,10v,5,-4,8,-8,8l9869,18v-5,,-8,-3,-8,-8c9861,6,9864,2,9869,2xm9901,2r,c9905,2,9909,6,9909,10v,5,-4,8,-8,8l9901,18v-5,,-8,-3,-8,-8c9893,6,9896,2,9901,2xm9933,2r,c9937,2,9941,6,9941,10v,5,-4,8,-8,8l9933,18v-5,,-8,-3,-8,-8c9925,6,9928,2,9933,2xm9965,2r,c9969,2,9973,6,9973,10v,5,-4,8,-8,8l9965,18v-5,,-8,-3,-8,-8c9957,6,9960,2,9965,2xm9997,2r,c10001,2,10005,6,10005,10v,5,-4,8,-8,8l9997,18v-5,,-8,-3,-8,-8c9989,6,9992,2,9997,2xm10029,2r,c10033,2,10037,6,10037,10v,5,-4,8,-8,8l10029,18v-5,,-8,-3,-8,-8c10021,6,10024,2,10029,2xm10061,2r,c10065,2,10069,6,10069,10v,5,-4,8,-8,8l10061,18v-5,,-8,-3,-8,-8c10053,6,10056,2,10061,2xm10093,2r,c10097,2,10101,6,10101,10v,5,-4,8,-8,8l10093,18v-5,,-8,-3,-8,-8c10085,6,10088,2,10093,2xm10125,2r,c10129,2,10133,6,10133,10v,5,-4,8,-8,8l10125,18v-5,,-8,-3,-8,-8c10117,6,10120,2,10125,2xm10157,2r,c10161,2,10165,6,10165,10v,5,-4,8,-8,8l10157,18v-5,,-8,-3,-8,-8c10149,6,10152,2,10157,2xm10189,3r,c10193,3,10197,6,10197,11v,4,-4,8,-8,8l10189,19v-5,,-8,-4,-8,-8c10181,6,10184,3,10189,3xm10221,3r,c10225,3,10229,6,10229,11v,4,-4,8,-8,8l10221,19v-5,,-8,-4,-8,-8c10213,6,10216,3,10221,3xm10253,3r,c10257,3,10261,6,10261,11v,4,-4,8,-8,8l10253,19v-5,,-8,-4,-8,-8c10245,6,10248,3,10253,3xm10285,3r,c10289,3,10293,6,10293,11v,4,-4,8,-8,8l10285,19v-5,,-8,-4,-8,-8c10277,6,10280,3,10285,3xm10317,3r,c10321,3,10325,6,10325,11v,4,-4,8,-8,8l10317,19v-5,,-8,-4,-8,-8c10309,6,10312,3,10317,3xm10349,3r,c10353,3,10357,6,10357,11v,4,-4,8,-8,8l10349,19v-4,,-8,-4,-8,-8c10341,6,10345,3,10349,3xm10381,3r,c10385,3,10389,6,10389,11v,4,-4,8,-8,8l10381,19v-4,,-8,-4,-8,-8c10373,6,10377,3,10381,3xm10413,3r,c10417,3,10421,6,10421,11v,4,-4,8,-8,8l10413,19v-4,,-8,-4,-8,-8c10405,6,10409,3,10413,3xm10445,3r,c10449,3,10453,6,10453,11v,4,-4,8,-8,8l10445,19v-4,,-8,-4,-8,-8c10437,6,10441,3,10445,3xm10477,3r,c10481,3,10485,6,10485,11v,4,-4,8,-8,8l10477,19v-4,,-8,-4,-8,-8c10469,6,10473,3,10477,3xm10509,3r,c10513,3,10517,6,10517,11v,4,-4,8,-8,8l10509,19v-4,,-8,-4,-8,-8c10501,6,10505,3,10509,3xm10541,3r,c10545,3,10549,6,10549,11v,4,-4,8,-8,8l10541,19v-4,,-8,-4,-8,-8c10533,6,10537,3,10541,3xm10573,3r,c10577,3,10581,6,10581,11v,4,-4,8,-8,8l10573,19v-4,,-8,-4,-8,-8c10565,6,10569,3,10573,3xm10605,3r,c10609,3,10613,6,10613,11v,4,-4,8,-8,8l10605,19v-4,,-8,-4,-8,-8c10597,6,10601,3,10605,3xm10637,3r,c10642,3,10645,6,10645,11v,4,-3,8,-8,8l10637,19v-4,,-8,-4,-8,-8c10629,6,10633,3,10637,3xm10669,3r,c10674,3,10677,6,10677,11v,4,-3,8,-8,8l10669,19v-4,,-8,-4,-8,-8c10661,6,10665,3,10669,3xm10701,3r,c10706,3,10709,6,10709,11v,4,-3,8,-8,8l10701,19v-4,,-8,-4,-8,-8c10693,6,10697,3,10701,3xm10733,3r,c10738,3,10741,6,10741,11v,4,-3,8,-8,8l10733,19v-4,,-8,-4,-8,-8c10725,6,10729,3,10733,3xm10765,3r,c10770,3,10773,6,10773,11v,4,-3,8,-8,8l10765,19v-4,,-8,-4,-8,-8c10757,6,10761,3,10765,3xm10797,3r,c10802,3,10805,6,10805,11v,4,-3,8,-8,8l10797,19v-4,,-8,-4,-8,-8c10789,6,10793,3,10797,3xm10829,3r,c10834,3,10837,6,10837,11v,4,-3,8,-8,8l10829,19v-4,,-8,-4,-8,-8c10821,6,10825,3,10829,3xm10861,3r,c10866,3,10869,6,10869,11v,4,-3,8,-8,8l10861,19v-4,,-8,-4,-8,-8c10853,6,10857,3,10861,3xm10893,3r,c10898,3,10901,6,10901,11v,4,-3,8,-8,8l10893,19v-4,,-8,-4,-8,-8c10885,6,10889,3,10893,3xm10925,3r,c10930,3,10933,6,10933,11v,4,-3,8,-8,8l10925,19v-4,,-8,-4,-8,-8c10917,6,10921,3,10925,3xm10957,3r,c10962,3,10965,6,10965,11v,4,-3,8,-8,8l10957,19v-4,,-8,-4,-8,-8c10949,6,10953,3,10957,3xm10989,3r,c10994,3,10997,6,10997,11v,4,-3,8,-8,8l10989,19v-4,,-8,-4,-8,-8c10981,6,10985,3,10989,3xm11021,3r,c11026,3,11029,6,11029,11v,4,-3,8,-8,8l11021,19v-4,,-8,-4,-8,-8c11013,6,11017,3,11021,3xm11053,3r,c11058,3,11061,6,11061,11v,4,-3,8,-8,8l11053,19v-4,,-8,-4,-8,-8c11045,6,11049,3,11053,3xm11085,3r,c11090,3,11093,6,11093,11v,4,-3,8,-8,8l11085,19v-4,,-8,-4,-8,-8c11077,6,11081,3,11085,3xm11117,3r,c11122,3,11125,6,11125,11v,4,-3,8,-8,8l11117,19v-4,,-8,-4,-8,-8c11109,6,11113,3,11117,3xm11149,3r,c11154,3,11157,6,11157,11v,4,-3,8,-8,8l11149,19v-4,,-8,-4,-8,-8c11141,6,11145,3,11149,3xm11181,3r,c11186,3,11189,6,11189,11v,4,-3,8,-8,8l11181,19v-4,,-8,-4,-8,-8c11173,6,11177,3,11181,3xm11213,3r,c11218,3,11221,6,11221,11v,4,-3,8,-8,8l11213,19v-4,,-8,-4,-8,-8c11205,6,11209,3,11213,3xm11245,3r,c11250,3,11253,6,11253,11v,4,-3,8,-8,8l11245,19v-4,,-8,-4,-8,-8c11237,6,11241,3,11245,3xm11277,3r,c11282,3,11285,6,11285,11v,4,-3,8,-8,8l11277,19v-4,,-8,-4,-8,-8c11269,6,11273,3,11277,3xm11309,3r,c11314,3,11317,6,11317,11v,4,-3,8,-8,8l11309,19v-4,,-8,-4,-8,-8c11301,6,11305,3,11309,3xm11341,3r,c11346,3,11349,6,11349,11v,4,-3,8,-8,8l11341,19v-4,,-8,-4,-8,-8c11333,6,11337,3,11341,3xm11373,3r,c11378,3,11381,6,11381,11v,4,-3,8,-8,8l11373,19v-4,,-8,-4,-8,-8c11365,6,11369,3,11373,3xm11405,3r,c11410,3,11413,6,11413,11v,4,-3,8,-8,8l11405,19v-4,,-8,-4,-8,-8c11397,6,11401,3,11405,3xm11437,3r1,c11442,3,11446,6,11446,11v,4,-4,8,-8,8l11437,19v-4,,-8,-4,-8,-8c11429,6,11433,3,11437,3xm11470,3r,c11474,3,11478,6,11478,11v,4,-4,8,-8,8l11470,19v-5,,-8,-4,-8,-8c11462,6,11465,3,11470,3xm11502,3r,c11506,3,11510,6,11510,11v,4,-4,8,-8,8l11502,19v-5,,-8,-4,-8,-8c11494,6,11497,3,11502,3xm11534,3r,c11538,3,11542,6,11542,11v,4,-4,8,-8,8l11534,19v-5,,-8,-4,-8,-8c11526,6,11529,3,11534,3xm11566,3r,c11570,3,11574,6,11574,11v,4,-4,8,-8,8l11566,19v-5,,-8,-4,-8,-8c11558,6,11561,3,11566,3xm11598,3r,c11602,3,11606,6,11606,11v,4,-4,8,-8,8l11598,19v-5,,-8,-4,-8,-8c11590,6,11593,3,11598,3xm11630,3r,c11634,3,11638,6,11638,11v,4,-4,8,-8,8l11630,19v-5,,-8,-4,-8,-8c11622,6,11625,3,11630,3xm11662,3r,c11666,3,11670,6,11670,11v,4,-4,8,-8,8l11662,19v-5,,-8,-4,-8,-8c11654,6,11657,3,11662,3xm11694,3r,c11698,3,11702,7,11702,11v,4,-4,8,-8,8l11694,19v-5,,-8,-4,-8,-8c11686,7,11689,3,11694,3xm11726,3r,c11730,3,11734,7,11734,11v,4,-4,8,-8,8l11726,19v-5,,-8,-4,-8,-8c11718,7,11721,3,11726,3xm11758,3r,c11762,3,11766,7,11766,11v,4,-4,8,-8,8l11758,19v-5,,-8,-4,-8,-8c11750,7,11753,3,11758,3xm11790,3r,c11794,3,11798,7,11798,11v,4,-4,8,-8,8l11790,19v-5,,-8,-4,-8,-8c11782,7,11785,3,11790,3xm11822,3r,c11826,3,11830,7,11830,11v,4,-4,8,-8,8l11822,19v-5,,-8,-4,-8,-8c11814,7,11817,3,11822,3xm11854,3r,c11858,3,11862,7,11862,11v,4,-4,8,-8,8l11854,19v-5,,-8,-4,-8,-8c11846,7,11849,3,11854,3xm11886,3r,c11890,3,11894,7,11894,11v,4,-4,8,-8,8l11886,19v-5,,-8,-4,-8,-8c11878,7,11881,3,11886,3xm11918,3r,c11922,3,11926,7,11926,11v,4,-4,8,-8,8l11918,19v-5,,-8,-4,-8,-8c11910,7,11913,3,11918,3xm11950,3r,c11954,3,11958,7,11958,11v,4,-4,8,-8,8l11950,19v-5,,-8,-4,-8,-8c11942,7,11945,3,11950,3xm11982,3r,c11986,3,11990,7,11990,11v,4,-4,8,-8,8l11982,19v-5,,-8,-4,-8,-8c11974,7,11977,3,11982,3xm12014,3r,c12018,3,12022,7,12022,11v,4,-4,8,-8,8l12014,19v-5,,-8,-4,-8,-8c12006,7,12009,3,12014,3xm12046,3r,c12050,3,12054,7,12054,11v,4,-4,8,-8,8l12046,19v-5,,-8,-4,-8,-8c12038,7,12041,3,12046,3xm12078,3r,c12082,3,12086,7,12086,11v,4,-4,8,-8,8l12078,19v-5,,-8,-4,-8,-8c12070,7,12073,3,12078,3xm12110,3r,c12114,3,12118,7,12118,11v,4,-4,8,-8,8l12110,19v-5,,-8,-4,-8,-8c12102,7,12105,3,12110,3xm12142,3r,c12146,3,12150,7,12150,11v,4,-4,8,-8,8l12142,19v-5,,-8,-4,-8,-8c12134,7,12137,3,12142,3xm12174,3r,c12178,3,12182,7,12182,11v,4,-4,8,-8,8l12174,19v-5,,-8,-4,-8,-8c12166,7,12169,3,12174,3xm12206,3r,c12210,3,12214,7,12214,11v,4,-4,8,-8,8l12206,19v-5,,-8,-4,-8,-8c12198,7,12201,3,12206,3xm12238,3r,c12242,3,12246,7,12246,11v,4,-4,8,-8,8l12238,19v-5,,-8,-4,-8,-8c12230,7,12233,3,12238,3xm12270,3r,c12274,3,12278,7,12278,11v,4,-4,8,-8,8l12270,19v-4,,-8,-4,-8,-8c12262,7,12266,3,12270,3xm12302,3r,c12306,3,12310,7,12310,11v,5,-4,8,-8,8l12302,19v-4,,-8,-3,-8,-8c12294,7,12298,3,12302,3xm12334,3r,c12338,3,12342,7,12342,11v,5,-4,8,-8,8l12334,19v-4,,-8,-3,-8,-8c12326,7,12330,3,12334,3xm12366,3r,c12370,3,12374,7,12374,11v,5,-4,8,-8,8l12366,19v-4,,-8,-3,-8,-8c12358,7,12362,3,12366,3xm12398,3r,c12402,3,12406,7,12406,11v,5,-4,8,-8,8l12398,19v-4,,-8,-3,-8,-8c12390,7,12394,3,12398,3xm12430,3r,c12434,3,12438,7,12438,11v,5,-4,8,-8,8l12430,19v-4,,-8,-3,-8,-8c12422,7,12426,3,12430,3xm12462,3r,c12466,3,12470,7,12470,11v,5,-4,8,-8,8l12462,19v-4,,-8,-3,-8,-8c12454,7,12458,3,12462,3xm12494,3r,c12498,3,12502,7,12502,11v,5,-4,8,-8,8l12494,19v-4,,-8,-3,-8,-8c12486,7,12490,3,12494,3xm12526,3r,c12530,3,12534,7,12534,11v,5,-4,8,-8,8l12526,19v-4,,-8,-3,-8,-8c12518,7,12522,3,12526,3xm12558,3r,c12563,3,12566,7,12566,11v,5,-3,8,-8,8l12558,19v-4,,-8,-3,-8,-8c12550,7,12554,3,12558,3xm12590,3r,c12595,3,12598,7,12598,11v,5,-3,8,-8,8l12590,19v-4,,-8,-3,-8,-8c12582,7,12586,3,12590,3xm12622,3r,c12627,3,12630,7,12630,11v,5,-3,8,-8,8l12622,19v-4,,-8,-3,-8,-8c12614,7,12618,3,12622,3xm12654,3r,c12659,3,12662,7,12662,11v,5,-3,8,-8,8l12654,19v-4,,-8,-3,-8,-8c12646,7,12650,3,12654,3xm12686,3r,c12691,3,12694,7,12694,11v,5,-3,8,-8,8l12686,19v-4,,-8,-3,-8,-8c12678,7,12682,3,12686,3xm12718,3r,c12723,3,12726,7,12726,11v,5,-3,8,-8,8l12718,19v-4,,-8,-3,-8,-8c12710,7,12714,3,12718,3xm12750,3r,c12755,3,12758,7,12758,11v,5,-3,8,-8,8l12750,19v-4,,-8,-3,-8,-8c12742,7,12746,3,12750,3xm12782,3r,c12787,3,12790,7,12790,11v,5,-3,8,-8,8l12782,19v-4,,-8,-3,-8,-8c12774,7,12778,3,12782,3xm12814,3r,c12819,3,12822,7,12822,11v,5,-3,8,-8,8l12814,19v-4,,-8,-3,-8,-8c12806,7,12810,3,12814,3xm12846,3r,c12851,3,12854,7,12854,11v,5,-3,8,-8,8l12846,19v-4,,-8,-3,-8,-8c12838,7,12842,3,12846,3xm12878,3r,c12883,3,12886,7,12886,11v,5,-3,8,-8,8l12878,19v-4,,-8,-3,-8,-8c12870,7,12874,3,12878,3xm12910,3r,c12915,3,12918,7,12918,11v,5,-3,8,-8,8l12910,19v-4,,-8,-3,-8,-8c12902,7,12906,3,12910,3xm12942,3r,c12947,3,12950,7,12950,11v,5,-3,8,-8,8l12942,19v-4,,-8,-3,-8,-8c12934,7,12938,3,12942,3xm12974,3r,c12979,3,12982,7,12982,11v,5,-3,8,-8,8l12974,19v-4,,-8,-3,-8,-8c12966,7,12970,3,12974,3xm13006,3r,c13011,3,13014,7,13014,11v,5,-3,8,-8,8l13006,19v-4,,-8,-3,-8,-8c12998,7,13002,3,13006,3xm13038,3r,c13043,3,13046,7,13046,11v,5,-3,8,-8,8l13038,19v-4,,-8,-3,-8,-8c13030,7,13034,3,13038,3xm13070,3r,c13075,3,13078,7,13078,11v,5,-3,8,-8,8l13070,19v-4,,-8,-3,-8,-8c13062,7,13066,3,13070,3xm13102,3r,c13107,3,13110,7,13110,11v,5,-3,8,-8,8l13102,19v-4,,-8,-3,-8,-8c13094,7,13098,3,13102,3xm13134,3r,c13139,3,13142,7,13142,11v,5,-3,8,-8,8l13134,19v-4,,-8,-3,-8,-8c13126,7,13130,3,13134,3xm13166,3r,c13171,3,13174,7,13174,11v,5,-3,8,-8,8l13166,19v-4,,-8,-3,-8,-8c13158,7,13162,3,13166,3xm13198,3r,c13203,3,13206,7,13206,11v,5,-3,8,-8,8l13198,19v-4,,-8,-3,-8,-8c13190,7,13194,3,13198,3xm13230,3r,c13235,3,13238,7,13238,11v,5,-3,8,-8,8l13230,19v-4,,-8,-3,-8,-8c13222,7,13226,3,13230,3xm13262,3r,c13267,3,13270,7,13270,11v,5,-3,8,-8,8l13262,19v-4,,-8,-3,-8,-8c13254,7,13258,3,13262,3xm13294,3r,c13299,3,13302,7,13302,11v,5,-3,8,-8,8l13294,19v-4,,-8,-3,-8,-8c13286,7,13290,3,13294,3xm13326,3r,c13331,3,13334,7,13334,11v,5,-3,8,-8,8l13326,19v-4,,-8,-3,-8,-8c13318,7,13322,3,13326,3xm13358,3r1,c13363,3,13367,7,13367,11v,5,-4,8,-8,8l13358,19v-4,,-8,-3,-8,-8c13350,7,13354,3,13358,3xm13391,3r,c13395,3,13399,7,13399,11v,5,-4,8,-8,8l13391,19v-5,,-8,-3,-8,-8c13383,7,13386,3,13391,3xm13423,3r,c13427,3,13431,7,13431,11v,5,-4,8,-8,8l13423,19v-5,,-8,-3,-8,-8c13415,7,13418,3,13423,3xm13455,3r,c13459,3,13463,7,13463,11v,5,-4,8,-8,8l13455,19v-5,,-8,-3,-8,-8c13447,7,13450,3,13455,3xm13487,3r,c13491,3,13495,7,13495,11v,5,-4,8,-8,8l13487,19v-5,,-8,-3,-8,-8c13479,7,13482,3,13487,3xm13519,3r,c13523,3,13527,7,13527,11v,5,-4,8,-8,8l13519,19v-5,,-8,-3,-8,-8c13511,7,13514,3,13519,3xm13551,3r,c13555,3,13559,7,13559,11v,5,-4,8,-8,8l13551,19v-5,,-8,-3,-8,-8c13543,7,13546,3,13551,3xm13583,3r,c13587,3,13591,7,13591,11v,5,-4,8,-8,8l13583,19v-5,,-8,-3,-8,-8c13575,7,13578,3,13583,3xm13615,3r,c13619,3,13623,7,13623,11v,5,-4,8,-8,8l13615,19v-5,,-8,-3,-8,-8c13607,7,13610,3,13615,3xm13647,3r,c13651,3,13655,7,13655,11v,5,-4,8,-8,8l13647,19v-5,,-8,-3,-8,-8c13639,7,13642,3,13647,3xm13679,3r,c13683,3,13687,7,13687,11v,5,-4,8,-8,8l13679,19v-5,,-8,-3,-8,-8c13671,7,13674,3,13679,3xm13711,3r,c13715,3,13719,7,13719,11v,5,-4,8,-8,8l13711,19v-5,,-8,-3,-8,-8c13703,7,13706,3,13711,3xm13743,3r,c13747,3,13751,7,13751,11v,5,-4,8,-8,8l13743,19v-5,,-8,-3,-8,-8c13735,7,13738,3,13743,3xm13775,3r,c13779,3,13783,7,13783,11v,5,-4,8,-8,8l13775,19v-5,,-8,-3,-8,-8c13767,7,13770,3,13775,3xm13807,4r,c13811,4,13815,7,13815,12v,4,-4,8,-8,8l13807,20v-5,,-8,-4,-8,-8c13799,7,13802,4,13807,4xm13839,4r,c13843,4,13847,7,13847,12v,4,-4,8,-8,8l13839,20v-5,,-8,-4,-8,-8c13831,7,13834,4,13839,4xm13871,4r,c13875,4,13879,7,13879,12v,4,-4,8,-8,8l13871,20v-5,,-8,-4,-8,-8c13863,7,13866,4,13871,4xm13903,4r,c13907,4,13911,7,13911,12v,4,-4,8,-8,8l13903,20v-5,,-8,-4,-8,-8c13895,7,13898,4,13903,4xm13935,4r,c13939,4,13943,7,13943,12v,4,-4,8,-8,8l13935,20v-5,,-8,-4,-8,-8c13927,7,13930,4,13935,4xm13967,4r,c13971,4,13975,7,13975,12v,4,-4,8,-8,8l13967,20v-5,,-8,-4,-8,-8c13959,7,13962,4,13967,4xm13999,4r,c14003,4,14007,7,14007,12v,4,-4,8,-8,8l13999,20v-5,,-8,-4,-8,-8c13991,7,13994,4,13999,4xm14031,4r,c14035,4,14039,7,14039,12v,4,-4,8,-8,8l14031,20v-5,,-8,-4,-8,-8c14023,7,14026,4,14031,4xm14063,4r,c14067,4,14071,7,14071,12v,4,-4,8,-8,8l14063,20v-5,,-8,-4,-8,-8c14055,7,14058,4,14063,4xm14095,4r,c14099,4,14103,7,14103,12v,4,-4,8,-8,8l14095,20v-5,,-8,-4,-8,-8c14087,7,14090,4,14095,4xm14127,4r,c14131,4,14135,7,14135,12v,4,-4,8,-8,8l14127,20v-5,,-8,-4,-8,-8c14119,7,14122,4,14127,4xm14159,4r,c14163,4,14167,7,14167,12v,4,-4,8,-8,8l14159,20v-5,,-8,-4,-8,-8c14151,7,14154,4,14159,4xm14191,4r,c14195,4,14199,7,14199,12v,4,-4,8,-8,8l14191,20v-5,,-8,-4,-8,-8c14183,7,14186,4,14191,4xm14223,4r,c14227,4,14231,7,14231,12v,4,-4,8,-8,8l14223,20v-5,,-8,-4,-8,-8c14215,7,14218,4,14223,4xm14255,4r,c14259,4,14263,7,14263,12v,4,-4,8,-8,8l14255,20v-4,,-8,-4,-8,-8c14247,7,14251,4,14255,4xm14287,4r,c14291,4,14295,7,14295,12v,4,-4,8,-8,8l14287,20v-4,,-8,-4,-8,-8c14279,7,14283,4,14287,4xm14319,4r,c14323,4,14327,7,14327,12v,4,-4,8,-8,8l14319,20v-4,,-8,-4,-8,-8c14311,7,14315,4,14319,4xm14351,4r,c14355,4,14359,7,14359,12v,4,-4,8,-8,8l14351,20v-4,,-8,-4,-8,-8c14343,7,14347,4,14351,4xm14383,4r,c14387,4,14391,7,14391,12v,4,-4,8,-8,8l14383,20v-4,,-8,-4,-8,-8c14375,7,14379,4,14383,4xm14415,4r,c14419,4,14423,7,14423,12v,4,-4,8,-8,8l14415,20v-4,,-8,-4,-8,-8c14407,7,14411,4,14415,4xm14447,4r,c14451,4,14455,7,14455,12v,4,-4,8,-8,8l14447,20v-4,,-8,-4,-8,-8c14439,7,14443,4,14447,4xm14479,4r,c14483,4,14487,7,14487,12v,4,-4,8,-8,8l14479,20v-4,,-8,-4,-8,-8c14471,7,14475,4,14479,4xm14511,4r,c14515,4,14519,7,14519,12v,4,-4,8,-8,8l14511,20v-4,,-8,-4,-8,-8c14503,7,14507,4,14511,4xm14543,4r,c14548,4,14551,7,14551,12v,4,-3,8,-8,8l14543,20v-4,,-8,-4,-8,-8c14535,7,14539,4,14543,4xm14575,4r,c14580,4,14583,7,14583,12v,4,-3,8,-8,8l14575,20v-4,,-8,-4,-8,-8c14567,7,14571,4,14575,4xm14607,4r,c14612,4,14615,7,14615,12v,4,-3,8,-8,8l14607,20v-4,,-8,-4,-8,-8c14599,7,14603,4,14607,4xm14639,4r,c14644,4,14647,7,14647,12v,4,-3,8,-8,8l14639,20v-4,,-8,-4,-8,-8c14631,7,14635,4,14639,4xm14671,4r,c14676,4,14679,7,14679,12v,4,-3,8,-8,8l14671,20v-4,,-8,-4,-8,-8c14663,7,14667,4,14671,4xm14703,4r,c14708,4,14711,7,14711,12v,4,-3,8,-8,8l14703,20v-4,,-8,-4,-8,-8c14695,7,14699,4,14703,4xm14735,4r,c14740,4,14743,7,14743,12v,4,-3,8,-8,8l14735,20v-4,,-8,-4,-8,-8c14727,7,14731,4,14735,4xm14767,4r,c14772,4,14775,7,14775,12v,4,-3,8,-8,8l14767,20v-4,,-8,-4,-8,-8c14759,7,14763,4,14767,4xm14799,4r,c14804,4,14807,7,14807,12v,4,-3,8,-8,8l14799,20v-4,,-8,-4,-8,-8c14791,7,14795,4,14799,4xm14831,4r,c14836,4,14839,7,14839,12v,4,-3,8,-8,8l14831,20v-4,,-8,-4,-8,-8c14823,7,14827,4,14831,4xm14863,4r,c14868,4,14871,7,14871,12v,4,-3,8,-8,8l14863,20v-4,,-8,-4,-8,-8c14855,7,14859,4,14863,4xm14895,4r,c14900,4,14903,7,14903,12v,4,-3,8,-8,8l14895,20v-4,,-8,-4,-8,-8c14887,7,14891,4,14895,4xm14927,4r,c14932,4,14935,7,14935,12v,4,-3,8,-8,8l14927,20v-4,,-8,-4,-8,-8c14919,7,14923,4,14927,4xm14959,4r,c14964,4,14967,7,14967,12v,4,-3,8,-8,8l14959,20v-4,,-8,-4,-8,-8c14951,7,14955,4,14959,4xm14991,4r,c14996,4,14999,7,14999,12v,4,-3,8,-8,8l14991,20v-4,,-8,-4,-8,-8c14983,7,14987,4,14991,4xm15023,4r,c15028,4,15031,7,15031,12v,4,-3,8,-8,8l15023,20v-4,,-8,-4,-8,-8c15015,7,15019,4,15023,4xm15055,4r,c15060,4,15063,7,15063,12v,4,-3,8,-8,8l15055,20v-4,,-8,-4,-8,-8c15047,7,15051,4,15055,4xm15087,4r,c15092,4,15095,7,15095,12v,4,-3,8,-8,8l15087,20v-4,,-8,-4,-8,-8c15079,7,15083,4,15087,4xm15119,4r,c15124,4,15127,7,15127,12v,4,-3,8,-8,8l15119,20v-4,,-8,-4,-8,-8c15111,7,15115,4,15119,4xm15151,4r,c15156,4,15159,7,15159,12v,4,-3,8,-8,8l15151,20v-4,,-8,-4,-8,-8c15143,7,15147,4,15151,4xm15183,4r,c15188,4,15191,7,15191,12v,4,-3,8,-8,8l15183,20v-4,,-8,-4,-8,-8c15175,7,15179,4,15183,4xm15215,4r,c15220,4,15223,7,15223,12v,4,-3,8,-8,8l15215,20v-4,,-8,-4,-8,-8c15207,7,15211,4,15215,4xm15247,4r,c15252,4,15255,7,15255,12v,4,-3,8,-8,8l15247,20v-4,,-8,-4,-8,-8c15239,7,15243,4,15247,4xm15279,4r,c15284,4,15287,7,15287,12v,4,-3,8,-8,8l15279,20v-4,,-8,-4,-8,-8c15271,7,15275,4,15279,4xm15311,4r,c15316,4,15319,7,15319,12v,4,-3,8,-8,8l15311,20v-4,,-8,-4,-8,-8c15303,7,15307,4,15311,4xm15343,4r,c15348,4,15351,8,15351,12v,4,-3,8,-8,8l15343,20v-4,,-8,-4,-8,-8c15335,8,15339,4,15343,4xm15375,4r,c15380,4,15383,8,15383,12v,4,-3,8,-8,8l15375,20v-4,,-8,-4,-8,-8c15367,8,15371,4,15375,4xm15407,4r1,c15412,4,15416,8,15416,12v,4,-4,8,-8,8l15407,20v-4,,-8,-4,-8,-8c15399,8,15403,4,15407,4xm15440,4r,c15444,4,15448,8,15448,12v,4,-4,8,-8,8l15440,20v-5,,-8,-4,-8,-8c15432,8,15435,4,15440,4xm15472,4r,c15476,4,15480,8,15480,12v,4,-4,8,-8,8l15472,20v-5,,-8,-4,-8,-8c15464,8,15467,4,15472,4xm15504,4r,c15508,4,15512,8,15512,12v,4,-4,8,-8,8l15504,20v-5,,-8,-4,-8,-8c15496,8,15499,4,15504,4xm15536,4r,c15540,4,15544,8,15544,12v,4,-4,8,-8,8l15536,20v-5,,-8,-4,-8,-8c15528,8,15531,4,15536,4xm15568,4r,c15572,4,15576,8,15576,12v,4,-4,8,-8,8l15568,20v-5,,-8,-4,-8,-8c15560,8,15563,4,15568,4xm15600,4r,c15604,4,15608,8,15608,12v,4,-4,8,-8,8l15600,20v-5,,-8,-4,-8,-8c15592,8,15595,4,15600,4xm15632,4r,c15636,4,15640,8,15640,12v,4,-4,8,-8,8l15632,20v-5,,-8,-4,-8,-8c15624,8,15627,4,15632,4xm15664,4r,c15668,4,15672,8,15672,12v,4,-4,8,-8,8l15664,20v-5,,-8,-4,-8,-8c15656,8,15659,4,15664,4xm15696,4r,c15700,4,15704,8,15704,12v,4,-4,8,-8,8l15696,20v-5,,-8,-4,-8,-8c15688,8,15691,4,15696,4xm15728,4r,c15732,4,15736,8,15736,12v,4,-4,8,-8,8l15728,20v-5,,-8,-4,-8,-8c15720,8,15723,4,15728,4xm15760,4r,c15764,4,15768,8,15768,12v,4,-4,8,-8,8l15760,20v-5,,-8,-4,-8,-8c15752,8,15755,4,15760,4xm15792,4r,c15796,4,15800,8,15800,12v,4,-4,8,-8,8l15792,20v-5,,-8,-4,-8,-8c15784,8,15787,4,15792,4xm15824,4r,c15828,4,15832,8,15832,12v,4,-4,8,-8,8l15824,20v-5,,-8,-4,-8,-8c15816,8,15819,4,15824,4xm15856,4r,c15860,4,15864,8,15864,12v,4,-4,8,-8,8l15856,20v-5,,-8,-4,-8,-8c15848,8,15851,4,15856,4xm15888,4r,c15892,4,15896,8,15896,12v,4,-4,8,-8,8l15888,20v-5,,-8,-4,-8,-8c15880,8,15883,4,15888,4xm15920,4r,c15924,4,15928,8,15928,12v,4,-4,8,-8,8l15920,20v-5,,-8,-4,-8,-8c15912,8,15915,4,15920,4xm15952,4r,c15956,4,15960,8,15960,12v,5,-4,8,-8,8l15952,20v-5,,-8,-3,-8,-8c15944,8,15947,4,15952,4xm15984,4r,c15988,4,15992,8,15992,12v,5,-4,8,-8,8l15984,20v-5,,-8,-3,-8,-8c15976,8,15979,4,15984,4xm16016,4r,c16020,4,16024,8,16024,12v,5,-4,8,-8,8l16016,20v-5,,-8,-3,-8,-8c16008,8,16011,4,16016,4xm16048,4r,c16052,4,16056,8,16056,12v,5,-4,8,-8,8l16048,20v-5,,-8,-3,-8,-8c16040,8,16043,4,16048,4xm16080,4r,c16084,4,16088,8,16088,12v,5,-4,8,-8,8l16080,20v-5,,-8,-3,-8,-8c16072,8,16075,4,16080,4xm16112,4r,c16116,4,16120,8,16120,12v,5,-4,8,-8,8l16112,20v-5,,-8,-3,-8,-8c16104,8,16107,4,16112,4xm16144,4r,c16148,4,16152,8,16152,12v,5,-4,8,-8,8l16144,20v-5,,-8,-3,-8,-8c16136,8,16139,4,16144,4xm16176,4r,c16180,4,16184,8,16184,12v,5,-4,8,-8,8l16176,20v-5,,-8,-3,-8,-8c16168,8,16171,4,16176,4xm16208,4r,c16212,4,16216,8,16216,12v,5,-4,8,-8,8l16208,20v-4,,-8,-3,-8,-8c16200,8,16204,4,16208,4xm16240,4r,c16244,4,16248,8,16248,12v,5,-4,8,-8,8l16240,20v-4,,-8,-3,-8,-8c16232,8,16236,4,16240,4xm16272,4r,c16276,4,16280,8,16280,12v,5,-4,8,-8,8l16272,20v-4,,-8,-3,-8,-8c16264,8,16268,4,16272,4xm16304,4r,c16308,4,16312,8,16312,12v,5,-4,8,-8,8l16304,20v-4,,-8,-3,-8,-8c16296,8,16300,4,16304,4xm16336,4r,c16340,4,16344,8,16344,12v,5,-4,8,-8,8l16336,20v-4,,-8,-3,-8,-8c16328,8,16332,4,16336,4xm16368,4r,c16372,4,16376,8,16376,12v,5,-4,8,-8,8l16368,20v-4,,-8,-3,-8,-8c16360,8,16364,4,16368,4xm16400,4r,c16404,4,16408,8,16408,12v,5,-4,8,-8,8l16400,20v-4,,-8,-3,-8,-8c16392,8,16396,4,16400,4xm16432,4r,c16436,4,16440,8,16440,12v,5,-4,8,-8,8l16432,20v-4,,-8,-3,-8,-8c16424,8,16428,4,16432,4xm16464,4r,c16468,4,16472,8,16472,12v,5,-4,8,-8,8l16464,20v-4,,-8,-3,-8,-8c16456,8,16460,4,16464,4xm16496,4r,c16501,4,16504,8,16504,12v,5,-3,8,-8,8l16496,20v-4,,-8,-3,-8,-8c16488,8,16492,4,16496,4xm16528,4r,c16533,4,16536,8,16536,12v,5,-3,8,-8,8l16528,20v-4,,-8,-3,-8,-8c16520,8,16524,4,16528,4xm16560,4r,c16565,4,16568,8,16568,12v,5,-3,8,-8,8l16560,20v-4,,-8,-3,-8,-8c16552,8,16556,4,16560,4xm16592,4r,c16597,4,16600,8,16600,12v,5,-3,8,-8,8l16592,20v-4,,-8,-3,-8,-8c16584,8,16588,4,16592,4xm16624,4r,c16629,4,16632,8,16632,12v,5,-3,8,-8,8l16624,20v-4,,-8,-3,-8,-8c16616,8,16620,4,16624,4xm16656,4r,c16661,4,16664,8,16664,12v,5,-3,8,-8,8l16656,20v-4,,-8,-3,-8,-8c16648,8,16652,4,16656,4xm16688,4r,c16693,4,16696,8,16696,12v,5,-3,8,-8,8l16688,20v-4,,-8,-3,-8,-8c16680,8,16684,4,16688,4xm16720,4r,c16725,4,16728,8,16728,12v,5,-3,8,-8,8l16720,20v-4,,-8,-3,-8,-8c16712,8,16716,4,16720,4xm16752,4r,c16757,4,16760,8,16760,12v,5,-3,8,-8,8l16752,20v-4,,-8,-3,-8,-8c16744,8,16748,4,16752,4xm16784,4r,c16789,4,16792,8,16792,12v,5,-3,8,-8,8l16784,20v-4,,-8,-3,-8,-8c16776,8,16780,4,16784,4xm16816,4r,c16821,4,16824,8,16824,12v,5,-3,8,-8,8l16816,20v-4,,-8,-3,-8,-8c16808,8,16812,4,16816,4xm16848,4r,c16853,4,16856,8,16856,12v,5,-3,8,-8,8l16848,20v-4,,-8,-3,-8,-8c16840,8,16844,4,16848,4xm16880,4r,c16885,4,16888,8,16888,12v,5,-3,8,-8,8l16880,20v-4,,-8,-3,-8,-8c16872,8,16876,4,16880,4xm16912,4r,c16917,4,16920,8,16920,12v,5,-3,8,-8,8l16912,20v-4,,-8,-3,-8,-8c16904,8,16908,4,16912,4xm16944,4r,c16949,4,16952,8,16952,12v,5,-3,8,-8,8l16944,20v-4,,-8,-3,-8,-8c16936,8,16940,4,16944,4xm16976,4r,c16981,4,16984,8,16984,12v,5,-3,8,-8,8l16976,20v-4,,-8,-3,-8,-8c16968,8,16972,4,16976,4xm17008,4r,c17013,4,17016,8,17016,12v,5,-3,8,-8,8l17008,20v-4,,-8,-3,-8,-8c17000,8,17004,4,17008,4xm17040,4r,c17045,4,17048,8,17048,12v,5,-3,8,-8,8l17040,20v-4,,-8,-3,-8,-8c17032,8,17036,4,17040,4xm17072,4r,c17077,4,17080,8,17080,12v,5,-3,8,-8,8l17072,20v-4,,-8,-3,-8,-8c17064,8,17068,4,17072,4xm17104,4r,c17109,4,17112,8,17112,12v,5,-3,8,-8,8l17104,20v-4,,-8,-3,-8,-8c17096,8,17100,4,17104,4xm17136,4r,c17141,4,17144,8,17144,12v,5,-3,8,-8,8l17136,20v-4,,-8,-3,-8,-8c17128,8,17132,4,17136,4xm17168,4r,c17173,4,17176,8,17176,12v,5,-3,8,-8,8l17168,20v-4,,-8,-3,-8,-8c17160,8,17164,4,17168,4xm17200,4r,c17205,4,17208,8,17208,12v,5,-3,8,-8,8l17200,20v-4,,-8,-3,-8,-8c17192,8,17196,4,17200,4xm17232,4r1,c17237,4,17241,8,17241,12v,5,-4,8,-8,8l17232,20v-4,,-8,-3,-8,-8c17224,8,17228,4,17232,4xm17265,4r,c17269,4,17273,8,17273,12v,5,-4,8,-8,8l17265,20v-5,,-8,-3,-8,-8c17257,8,17260,4,17265,4xm17297,4r,c17301,4,17305,8,17305,12v,5,-4,8,-8,8l17297,20v-5,,-8,-3,-8,-8c17289,8,17292,4,17297,4xm17329,4r,c17333,4,17337,8,17337,12v,5,-4,8,-8,8l17329,20v-5,,-8,-3,-8,-8c17321,8,17324,4,17329,4xm17361,4r,c17365,4,17369,8,17369,12v,5,-4,8,-8,8l17361,20v-5,,-8,-3,-8,-8c17353,8,17356,4,17361,4xm17393,4r,c17397,4,17401,8,17401,12v,5,-4,8,-8,8l17393,20v-5,,-8,-3,-8,-8c17385,8,17388,4,17393,4xm17425,4r,c17429,4,17433,8,17433,12v,5,-4,8,-8,8l17425,20v-5,,-8,-3,-8,-8c17417,8,17420,4,17425,4xm17457,5r,c17461,5,17465,8,17465,13v,4,-4,8,-8,8l17457,21v-5,,-8,-4,-8,-8c17449,8,17452,5,17457,5xm17489,5r,c17493,5,17497,8,17497,13v,4,-4,8,-8,8l17489,21v-5,,-8,-4,-8,-8c17481,8,17484,5,17489,5xm17521,5r,c17525,5,17529,8,17529,13v,4,-4,8,-8,8l17521,21v-5,,-8,-4,-8,-8c17513,8,17516,5,17521,5xm17553,5r,c17557,5,17561,8,17561,13v,4,-4,8,-8,8l17553,21v-5,,-8,-4,-8,-8c17545,8,17548,5,17553,5xm17585,5r,c17589,5,17593,8,17593,13v,4,-4,8,-8,8l17585,21v-5,,-8,-4,-8,-8c17577,8,17580,5,17585,5xm17617,5r,c17621,5,17625,8,17625,13v,4,-4,8,-8,8l17617,21v-5,,-8,-4,-8,-8c17609,8,17612,5,17617,5xm17649,5r,c17653,5,17657,8,17657,13v,4,-4,8,-8,8l17649,21v-5,,-8,-4,-8,-8c17641,8,17644,5,17649,5xm17681,5r,c17685,5,17689,8,17689,13v,4,-4,8,-8,8l17681,21v-5,,-8,-4,-8,-8c17673,8,17676,5,17681,5xm17713,5r,c17717,5,17721,8,17721,13v,4,-4,8,-8,8l17713,21v-5,,-8,-4,-8,-8c17705,8,17708,5,17713,5xm17745,5r,c17749,5,17753,8,17753,13v,4,-4,8,-8,8l17745,21v-5,,-8,-4,-8,-8c17737,8,17740,5,17745,5xm17777,5r,c17781,5,17785,8,17785,13v,4,-4,8,-8,8l17777,21v-5,,-8,-4,-8,-8c17769,8,17772,5,17777,5xm17809,5r,c17813,5,17817,8,17817,13v,4,-4,8,-8,8l17809,21v-5,,-8,-4,-8,-8c17801,8,17804,5,17809,5xm17841,5r,c17845,5,17849,8,17849,13v,4,-4,8,-8,8l17841,21v-5,,-8,-4,-8,-8c17833,8,17836,5,17841,5xm17873,5r,c17877,5,17881,8,17881,13v,4,-4,8,-8,8l17873,21v-5,,-8,-4,-8,-8c17865,8,17868,5,17873,5xm17905,5r,c17909,5,17913,8,17913,13v,4,-4,8,-8,8l17905,21v-5,,-8,-4,-8,-8c17897,8,17900,5,17905,5xm17937,5r,c17941,5,17945,8,17945,13v,4,-4,8,-8,8l17937,21v-5,,-8,-4,-8,-8c17929,8,17932,5,17937,5xm17969,5r,c17973,5,17977,8,17977,13v,4,-4,8,-8,8l17969,21v-5,,-8,-4,-8,-8c17961,8,17964,5,17969,5xm18001,5r,c18005,5,18009,8,18009,13v,4,-4,8,-8,8l18001,21v-5,,-8,-4,-8,-8c17993,8,17996,5,18001,5xm18033,5r,c18037,5,18041,8,18041,13v,4,-4,8,-8,8l18033,21v-4,,-8,-4,-8,-8c18025,8,18029,5,18033,5xm18065,5r,c18069,5,18073,8,18073,13v,4,-4,8,-8,8l18065,21v-4,,-8,-4,-8,-8c18057,8,18061,5,18065,5xm18097,5r,c18101,5,18105,8,18105,13v,4,-4,8,-8,8l18097,21v-4,,-8,-4,-8,-8c18089,8,18093,5,18097,5xm18129,5r,c18133,5,18137,8,18137,13v,4,-4,8,-8,8l18129,21v-4,,-8,-4,-8,-8c18121,8,18125,5,18129,5xm18161,5r,c18165,5,18169,8,18169,13v,4,-4,8,-8,8l18161,21v-4,,-8,-4,-8,-8c18153,8,18157,5,18161,5xm18193,5r,c18197,5,18201,8,18201,13v,4,-4,8,-8,8l18193,21v-4,,-8,-4,-8,-8c18185,8,18189,5,18193,5xm18225,5r,c18229,5,18233,8,18233,13v,4,-4,8,-8,8l18225,21v-4,,-8,-4,-8,-8c18217,8,18221,5,18225,5xm18257,5r,c18261,5,18265,8,18265,13v,4,-4,8,-8,8l18257,21v-4,,-8,-4,-8,-8c18249,8,18253,5,18257,5xm18289,5r,c18293,5,18297,8,18297,13v,4,-4,8,-8,8l18289,21v-4,,-8,-4,-8,-8c18281,8,18285,5,18289,5xm18321,5r,c18326,5,18329,8,18329,13v,4,-3,8,-8,8l18321,21v-4,,-8,-4,-8,-8c18313,8,18317,5,18321,5xm18353,5r,c18358,5,18361,8,18361,13v,4,-3,8,-8,8l18353,21v-4,,-8,-4,-8,-8c18345,8,18349,5,18353,5xm18385,5r,c18390,5,18393,8,18393,13v,4,-3,8,-8,8l18385,21v-4,,-8,-4,-8,-8c18377,8,18381,5,18385,5xm18417,5r,c18422,5,18425,8,18425,13v,4,-3,8,-8,8l18417,21v-4,,-8,-4,-8,-8c18409,8,18413,5,18417,5xm18449,5r,c18454,5,18457,8,18457,13v,4,-3,8,-8,8l18449,21v-4,,-8,-4,-8,-8c18441,8,18445,5,18449,5xm18481,5r,c18486,5,18489,8,18489,13v,4,-3,8,-8,8l18481,21v-4,,-8,-4,-8,-8c18473,8,18477,5,18481,5xm18513,5r,c18518,5,18521,8,18521,13v,4,-3,8,-8,8l18513,21v-4,,-8,-4,-8,-8c18505,8,18509,5,18513,5xm18545,5r,c18550,5,18553,8,18553,13v,4,-3,8,-8,8l18545,21v-4,,-8,-4,-8,-8c18537,8,18541,5,18545,5xm18577,5r,c18582,5,18585,8,18585,13v,4,-3,8,-8,8l18577,21v-4,,-8,-4,-8,-8c18569,8,18573,5,18577,5xm18609,5r,c18614,5,18617,8,18617,13v,4,-3,8,-8,8l18609,21v-4,,-8,-4,-8,-8c18601,8,18605,5,18609,5xm18641,5r,c18646,5,18649,8,18649,13v,4,-3,8,-8,8l18641,21v-4,,-8,-4,-8,-8c18633,8,18637,5,18641,5xm18673,5r,c18678,5,18681,8,18681,13v,4,-3,8,-8,8l18673,21v-4,,-8,-4,-8,-8c18665,8,18669,5,18673,5xm18705,5r,c18710,5,18713,8,18713,13v,4,-3,8,-8,8l18705,21v-4,,-8,-4,-8,-8c18697,8,18701,5,18705,5xm18737,5r,c18742,5,18745,8,18745,13v,4,-3,8,-8,8l18737,21v-4,,-8,-4,-8,-8c18729,8,18733,5,18737,5xm18769,5r,c18774,5,18777,8,18777,13v,4,-3,8,-8,8l18769,21v-4,,-8,-4,-8,-8c18761,8,18765,5,18769,5xm18801,5r,c18806,5,18809,8,18809,13v,4,-3,8,-8,8l18801,21v-4,,-8,-4,-8,-8c18793,8,18797,5,18801,5xm18833,5r,c18838,5,18841,8,18841,13v,4,-3,8,-8,8l18833,21v-4,,-8,-4,-8,-8c18825,8,18829,5,18833,5xm18865,5r,c18870,5,18873,8,18873,13v,4,-3,8,-8,8l18865,21v-4,,-8,-4,-8,-8c18857,8,18861,5,18865,5xm18897,5r,c18902,5,18905,8,18905,13v,4,-3,8,-8,8l18897,21v-4,,-8,-4,-8,-8c18889,8,18893,5,18897,5xm18929,5r,c18934,5,18937,8,18937,13v,4,-3,8,-8,8l18929,21v-4,,-8,-4,-8,-8c18921,8,18925,5,18929,5xm18961,5r,c18966,5,18969,8,18969,13v,4,-3,8,-8,8l18961,21v-4,,-8,-4,-8,-8c18953,8,18957,5,18961,5xm18993,5r,c18998,5,19001,9,19001,13v,4,-3,8,-8,8l18993,21v-4,,-8,-4,-8,-8c18985,9,18989,5,18993,5xm19025,5r,c19030,5,19033,9,19033,13v,4,-3,8,-8,8l19025,21v-4,,-8,-4,-8,-8c19017,9,19021,5,19025,5xm19057,5r1,c19062,5,19066,9,19066,13v,4,-4,8,-8,8l19057,21v-4,,-8,-4,-8,-8c19049,9,19053,5,19057,5xm19090,5r,c19094,5,19098,9,19098,13v,4,-4,8,-8,8l19090,21v-5,,-8,-4,-8,-8c19082,9,19085,5,19090,5xm19122,5r,c19126,5,19130,9,19130,13v,4,-4,8,-8,8l19122,21v-5,,-8,-4,-8,-8c19114,9,19117,5,19122,5xm19154,5r,c19158,5,19162,9,19162,13v,4,-4,8,-8,8l19154,21v-5,,-8,-4,-8,-8c19146,9,19149,5,19154,5xm19186,5r,c19190,5,19194,9,19194,13v,4,-4,8,-8,8l19186,21v-5,,-8,-4,-8,-8c19178,9,19181,5,19186,5xm19218,5r,c19222,5,19226,9,19226,13v,4,-4,8,-8,8l19218,21v-5,,-8,-4,-8,-8c19210,9,19213,5,19218,5xm19250,5r,c19254,5,19258,9,19258,13v,4,-4,8,-8,8l19250,21v-5,,-8,-4,-8,-8c19242,9,19245,5,19250,5xm19282,5r,c19286,5,19290,9,19290,13v,4,-4,8,-8,8l19282,21v-5,,-8,-4,-8,-8c19274,9,19277,5,19282,5xm19314,5r,c19318,5,19322,9,19322,13v,4,-4,8,-8,8l19314,21v-5,,-8,-4,-8,-8c19306,9,19309,5,19314,5xm19346,5r,c19350,5,19354,9,19354,13v,4,-4,8,-8,8l19346,21v-5,,-8,-4,-8,-8c19338,9,19341,5,19346,5xm19378,5r,c19382,5,19386,9,19386,13v,4,-4,8,-8,8l19378,21v-5,,-8,-4,-8,-8c19370,9,19373,5,19378,5xm19410,5r,c19414,5,19418,9,19418,13v,4,-4,8,-8,8l19410,21v-5,,-8,-4,-8,-8c19402,9,19405,5,19410,5xm19442,5r,c19446,5,19450,9,19450,13v,4,-4,8,-8,8l19442,21v-5,,-8,-4,-8,-8c19434,9,19437,5,19442,5xm19474,5r,c19478,5,19482,9,19482,13v,4,-4,8,-8,8l19474,21v-5,,-8,-4,-8,-8c19466,9,19469,5,19474,5xm19506,5r,c19510,5,19514,9,19514,13v,4,-4,8,-8,8l19506,21v-5,,-8,-4,-8,-8c19498,9,19501,5,19506,5xm19538,5r,c19542,5,19546,9,19546,13v,4,-4,8,-8,8l19538,21v-5,,-8,-4,-8,-8c19530,9,19533,5,19538,5xm19570,5r,c19574,5,19578,9,19578,13v,5,-4,8,-8,8l19570,21v-5,,-8,-3,-8,-8c19562,9,19565,5,19570,5xm19602,5r,c19606,5,19610,9,19610,13v,5,-4,8,-8,8l19602,21v-5,,-8,-3,-8,-8c19594,9,19597,5,19602,5xm19634,5r,c19638,5,19642,9,19642,13v,5,-4,8,-8,8l19634,21v-5,,-8,-3,-8,-8c19626,9,19629,5,19634,5xm19666,5r,c19670,5,19674,9,19674,13v,5,-4,8,-8,8l19666,21v-5,,-8,-3,-8,-8c19658,9,19661,5,19666,5xm19698,5r,c19702,5,19706,9,19706,13v,5,-4,8,-8,8l19698,21v-5,,-8,-3,-8,-8c19690,9,19693,5,19698,5xm19730,5r,c19734,5,19738,9,19738,13v,5,-4,8,-8,8l19730,21v-5,,-8,-3,-8,-8c19722,9,19725,5,19730,5xm19762,5r,c19766,5,19770,9,19770,13v,5,-4,8,-8,8l19762,21v-5,,-8,-3,-8,-8c19754,9,19757,5,19762,5xm19794,5r,c19798,5,19802,9,19802,13v,5,-4,8,-8,8l19794,21v-5,,-8,-3,-8,-8c19786,9,19789,5,19794,5xm19826,5r,c19830,5,19834,9,19834,13v,5,-4,8,-8,8l19826,21v-5,,-8,-3,-8,-8c19818,9,19821,5,19826,5xm19858,5r,c19862,5,19866,9,19866,13v,5,-4,8,-8,8l19858,21v-4,,-8,-3,-8,-8c19850,9,19854,5,19858,5xm19890,5r,c19894,5,19898,9,19898,13v,5,-4,8,-8,8l19890,21v-4,,-8,-3,-8,-8c19882,9,19886,5,19890,5xm19922,5r,c19926,5,19930,9,19930,13v,5,-4,8,-8,8l19922,21v-4,,-8,-3,-8,-8c19914,9,19918,5,19922,5xm19954,5r,c19958,5,19962,9,19962,13v,5,-4,8,-8,8l19954,21v-4,,-8,-3,-8,-8c19946,9,19950,5,19954,5xm19986,5r,c19990,5,19994,9,19994,13v,5,-4,8,-8,8l19986,21v-4,,-8,-3,-8,-8c19978,9,19982,5,19986,5xm20018,5r,c20022,5,20026,9,20026,13v,5,-4,8,-8,8l20018,21v-4,,-8,-3,-8,-8c20010,9,20014,5,20018,5xm20050,5r,c20054,5,20058,9,20058,13v,5,-4,8,-8,8l20050,21v-4,,-8,-3,-8,-8c20042,9,20046,5,20050,5xm20082,5r,c20086,5,20090,9,20090,13v,5,-4,8,-8,8l20082,21v-4,,-8,-3,-8,-8c20074,9,20078,5,20082,5xm20114,5r,c20119,5,20122,9,20122,13v,5,-3,8,-8,8l20114,21v-4,,-8,-3,-8,-8c20106,9,20110,5,20114,5xm20146,5r,c20151,5,20154,9,20154,13v,5,-3,8,-8,8l20146,21v-4,,-8,-3,-8,-8c20138,9,20142,5,20146,5xm20178,5r,c20183,5,20186,9,20186,13v,5,-3,8,-8,8l20178,21v-4,,-8,-3,-8,-8c20170,9,20174,5,20178,5xm20210,5r,c20215,5,20218,9,20218,13v,5,-3,8,-8,8l20210,21v-4,,-8,-3,-8,-8c20202,9,20206,5,20210,5xm20242,5r,c20247,5,20250,9,20250,13v,5,-3,8,-8,8l20242,21v-4,,-8,-3,-8,-8c20234,9,20238,5,20242,5xm20274,5r,c20279,5,20282,9,20282,13v,5,-3,8,-8,8l20274,21v-4,,-8,-3,-8,-8c20266,9,20270,5,20274,5xm20306,5r,c20311,5,20314,9,20314,13v,5,-3,8,-8,8l20306,21v-4,,-8,-3,-8,-8c20298,9,20302,5,20306,5xm20338,5r,c20343,5,20346,9,20346,13v,5,-3,8,-8,8l20338,21v-4,,-8,-3,-8,-8c20330,9,20334,5,20338,5xm20370,5r,c20375,5,20378,9,20378,13v,5,-3,8,-8,8l20370,21v-4,,-8,-3,-8,-8c20362,9,20366,5,20370,5xm20402,5r,c20407,5,20410,9,20410,13v,5,-3,8,-8,8l20402,21v-4,,-8,-3,-8,-8c20394,9,20398,5,20402,5xm20434,5r,c20439,5,20442,9,20442,13v,5,-3,8,-8,8l20434,21v-4,,-8,-3,-8,-8c20426,9,20430,5,20434,5xm20466,5r,c20471,5,20474,9,20474,13v,5,-3,8,-8,8l20466,21v-4,,-8,-3,-8,-8c20458,9,20462,5,20466,5xm20498,5r,c20503,5,20506,9,20506,13v,5,-3,8,-8,8l20498,21v-4,,-8,-3,-8,-8c20490,9,20494,5,20498,5xm20530,5r,c20535,5,20538,9,20538,13v,5,-3,8,-8,8l20530,21v-4,,-8,-3,-8,-8c20522,9,20526,5,20530,5xm20562,5r,c20567,5,20570,9,20570,13v,5,-3,8,-8,8l20562,21v-4,,-8,-3,-8,-8c20554,9,20558,5,20562,5xm20594,5r,c20599,5,20602,9,20602,13v,5,-3,8,-8,8l20594,21v-4,,-8,-3,-8,-8c20586,9,20590,5,20594,5xm20626,5r,c20631,5,20634,9,20634,13v,5,-3,8,-8,8l20626,21v-4,,-8,-3,-8,-8c20618,9,20622,5,20626,5xm20658,5r,c20663,5,20666,9,20666,13v,5,-3,8,-8,8l20658,21v-4,,-8,-3,-8,-8c20650,9,20654,5,20658,5xm20690,5r,c20695,5,20698,9,20698,13v,5,-3,8,-8,8l20690,21v-4,,-8,-3,-8,-8c20682,9,20686,5,20690,5xm20722,5r,c20727,5,20730,9,20730,13v,5,-3,8,-8,8l20722,21v-4,,-8,-3,-8,-8c20714,9,20718,5,20722,5xm20754,5r,c20759,5,20762,9,20762,13v,5,-3,8,-8,8l20754,21v-4,,-8,-3,-8,-8c20746,9,20750,5,20754,5xm20786,5r,c20791,5,20794,9,20794,13v,5,-3,8,-8,8l20786,21v-4,,-8,-3,-8,-8c20778,9,20782,5,20786,5xm20818,5r,c20823,5,20826,9,20826,13v,5,-3,8,-8,8l20818,21v-4,,-8,-3,-8,-8c20810,9,20814,5,20818,5xm20850,5r,c20855,5,20858,9,20858,13v,5,-3,8,-8,8l20850,21v-4,,-8,-3,-8,-8c20842,9,20846,5,20850,5xm20882,5r1,c20887,5,20891,9,20891,13v,5,-4,8,-8,8l20882,21v-4,,-8,-3,-8,-8c20874,9,20878,5,20882,5xm20915,5r,c20919,5,20923,9,20923,13v,5,-4,8,-8,8l20915,21v-5,,-8,-3,-8,-8c20907,9,20910,5,20915,5xm20947,5r,c20951,5,20955,9,20955,13v,5,-4,8,-8,8l20947,21v-5,,-8,-3,-8,-8c20939,9,20942,5,20947,5xm20979,5r,c20983,5,20987,9,20987,13v,5,-4,8,-8,8l20979,21v-5,,-8,-3,-8,-8c20971,9,20974,5,20979,5xm21011,5r,c21015,5,21019,9,21019,13v,5,-4,8,-8,8l21011,21v-5,,-8,-3,-8,-8c21003,9,21006,5,21011,5xm21043,5r,c21047,5,21051,9,21051,13v,5,-4,8,-8,8l21043,21v-5,,-8,-3,-8,-8c21035,9,21038,5,21043,5xm21075,5r,c21079,5,21083,9,21083,13v,5,-4,8,-8,8l21075,21v-5,,-8,-3,-8,-8c21067,9,21070,5,21075,5xm21107,6r,c21111,6,21115,9,21115,14v,4,-4,8,-8,8l21107,22v-5,,-8,-4,-8,-8c21099,9,21102,6,21107,6xm21139,6r,c21143,6,21147,9,21147,14v,4,-4,8,-8,8l21139,22v-5,,-8,-4,-8,-8c21131,9,21134,6,21139,6xm21171,6r,c21175,6,21179,9,21179,14v,4,-4,8,-8,8l21171,22v-5,,-8,-4,-8,-8c21163,9,21166,6,21171,6xm21203,6r,c21207,6,21211,9,21211,14v,4,-4,8,-8,8l21203,22v-5,,-8,-4,-8,-8c21195,9,21198,6,21203,6xm21235,6r,c21239,6,21243,9,21243,14v,4,-4,8,-8,8l21235,22v-5,,-8,-4,-8,-8c21227,9,21230,6,21235,6xm21267,6r,c21271,6,21275,9,21275,14v,4,-4,8,-8,8l21267,22v-5,,-8,-4,-8,-8c21259,9,21262,6,21267,6xm21299,6r,c21303,6,21307,9,21307,14v,4,-4,8,-8,8l21299,22v-5,,-8,-4,-8,-8c21291,9,21294,6,21299,6xm21331,6r,c21335,6,21339,9,21339,14v,4,-4,8,-8,8l21331,22v-5,,-8,-4,-8,-8c21323,9,21326,6,21331,6xm21363,6r,c21367,6,21371,9,21371,14v,4,-4,8,-8,8l21363,22v-5,,-8,-4,-8,-8c21355,9,21358,6,21363,6xm21395,6r,c21399,6,21403,9,21403,14v,4,-4,8,-8,8l21395,22v-5,,-8,-4,-8,-8c21387,9,21390,6,21395,6xm21427,6r,c21431,6,21435,9,21435,14v,4,-4,8,-8,8l21427,22v-5,,-8,-4,-8,-8c21419,9,21422,6,21427,6xm21459,6r,c21463,6,21467,9,21467,14v,4,-4,8,-8,8l21459,22v-5,,-8,-4,-8,-8c21451,9,21454,6,21459,6xm21491,6r,c21495,6,21499,9,21499,14v,4,-4,8,-8,8l21491,22v-5,,-8,-4,-8,-8c21483,9,21486,6,21491,6xm21523,6r,c21527,6,21531,9,21531,14v,4,-4,8,-8,8l21523,22v-5,,-8,-4,-8,-8c21515,9,21518,6,21523,6xm21555,6r,c21559,6,21563,9,21563,14v,4,-4,8,-8,8l21555,22v-5,,-8,-4,-8,-8c21547,9,21550,6,21555,6xm21587,6r,c21591,6,21595,9,21595,14v,4,-4,8,-8,8l21587,22v-5,,-8,-4,-8,-8c21579,9,21582,6,21587,6xm21619,6r,c21623,6,21627,9,21627,14v,4,-4,8,-8,8l21619,22v-5,,-8,-4,-8,-8c21611,9,21614,6,21619,6xm21651,6r,c21655,6,21659,9,21659,14v,4,-4,8,-8,8l21651,22v-5,,-8,-4,-8,-8c21643,9,21646,6,21651,6xm21683,6r,c21687,6,21691,9,21691,14v,4,-4,8,-8,8l21683,22v-4,,-8,-4,-8,-8c21675,9,21679,6,21683,6xm21715,6r,c21719,6,21723,9,21723,14v,4,-4,8,-8,8l21715,22v-4,,-8,-4,-8,-8c21707,9,21711,6,21715,6xm21747,6r,c21751,6,21755,9,21755,14v,4,-4,8,-8,8l21747,22v-4,,-8,-4,-8,-8c21739,9,21743,6,21747,6xm21779,6r,c21783,6,21787,9,21787,14v,4,-4,8,-8,8l21779,22v-4,,-8,-4,-8,-8c21771,9,21775,6,21779,6xm21811,6r,c21815,6,21819,9,21819,14v,4,-4,8,-8,8l21811,22v-4,,-8,-4,-8,-8c21803,9,21807,6,21811,6xm21843,6r,c21847,6,21851,9,21851,14v,4,-4,8,-8,8l21843,22v-4,,-8,-4,-8,-8c21835,9,21839,6,21843,6xm21875,6r,c21879,6,21883,9,21883,14v,4,-4,8,-8,8l21875,22v-4,,-8,-4,-8,-8c21867,9,21871,6,21875,6xm21907,6r,c21911,6,21915,9,21915,14v,4,-4,8,-8,8l21907,22v-4,,-8,-4,-8,-8c21899,9,21903,6,21907,6xm21939,6r,c21944,6,21947,9,21947,14v,4,-3,8,-8,8l21939,22v-4,,-8,-4,-8,-8c21931,9,21935,6,21939,6xm21971,6r,c21976,6,21979,9,21979,14v,4,-3,8,-8,8l21971,22v-4,,-8,-4,-8,-8c21963,9,21967,6,21971,6xm22003,6r,c22008,6,22011,9,22011,14v,4,-3,8,-8,8l22003,22v-4,,-8,-4,-8,-8c21995,9,21999,6,22003,6xm22035,6r,c22040,6,22043,9,22043,14v,4,-3,8,-8,8l22035,22v-4,,-8,-4,-8,-8c22027,9,22031,6,22035,6xm22067,6r,c22072,6,22075,9,22075,14v,4,-3,8,-8,8l22067,22v-4,,-8,-4,-8,-8c22059,9,22063,6,22067,6xm22099,6r,c22104,6,22107,9,22107,14v,4,-3,8,-8,8l22099,22v-4,,-8,-4,-8,-8c22091,9,22095,6,22099,6xm22131,6r,c22136,6,22139,9,22139,14v,4,-3,8,-8,8l22131,22v-4,,-8,-4,-8,-8c22123,9,22127,6,22131,6xm22163,6r,c22168,6,22171,9,22171,14v,4,-3,8,-8,8l22163,22v-4,,-8,-4,-8,-8c22155,9,22159,6,22163,6xm22195,6r,c22200,6,22203,9,22203,14v,4,-3,8,-8,8l22195,22v-4,,-8,-4,-8,-8c22187,9,22191,6,22195,6xm22227,6r,c22232,6,22235,9,22235,14v,4,-3,8,-8,8l22227,22v-4,,-8,-4,-8,-8c22219,9,22223,6,22227,6xm22259,6r,c22264,6,22267,9,22267,14v,4,-3,8,-8,8l22259,22v-4,,-8,-4,-8,-8c22251,9,22255,6,22259,6xm22291,6r,c22296,6,22299,9,22299,14v,4,-3,8,-8,8l22291,22v-4,,-8,-4,-8,-8c22283,9,22287,6,22291,6xm22323,6r,c22328,6,22331,9,22331,14v,4,-3,8,-8,8l22323,22v-4,,-8,-4,-8,-8c22315,9,22319,6,22323,6xm22355,6r,c22360,6,22363,9,22363,14v,4,-3,8,-8,8l22355,22v-4,,-8,-4,-8,-8c22347,9,22351,6,22355,6xm22387,6r,c22392,6,22395,9,22395,14v,4,-3,8,-8,8l22387,22v-4,,-8,-4,-8,-8c22379,9,22383,6,22387,6xm22419,6r,c22424,6,22427,9,22427,14v,4,-3,8,-8,8l22419,22v-4,,-8,-4,-8,-8c22411,9,22415,6,22419,6xm22451,6r,c22456,6,22459,9,22459,14v,4,-3,8,-8,8l22451,22v-4,,-8,-4,-8,-8c22443,9,22447,6,22451,6xm22483,6r,c22488,6,22491,9,22491,14v,4,-3,8,-8,8l22483,22v-4,,-8,-4,-8,-8c22475,9,22479,6,22483,6xm22515,6r,c22520,6,22523,9,22523,14v,4,-3,8,-8,8l22515,22v-4,,-8,-4,-8,-8c22507,9,22511,6,22515,6xm22547,6r,c22552,6,22555,9,22555,14v,4,-3,8,-8,8l22547,22v-4,,-8,-4,-8,-8c22539,9,22543,6,22547,6xm22579,6r,c22584,6,22587,9,22587,14v,4,-3,8,-8,8l22579,22v-4,,-8,-4,-8,-8c22571,9,22575,6,22579,6xm22611,6r,c22616,6,22619,9,22619,14v,4,-3,8,-8,8l22611,22v-4,,-8,-4,-8,-8c22603,9,22607,6,22611,6xm22643,6r,c22648,6,22651,10,22651,14v,4,-3,8,-8,8l22643,22v-4,,-8,-4,-8,-8c22635,10,22639,6,22643,6xm22675,6r,c22680,6,22683,10,22683,14v,4,-3,8,-8,8l22675,22v-4,,-8,-4,-8,-8c22667,10,22671,6,22675,6xm22707,6r1,c22712,6,22716,10,22716,14v,4,-4,8,-8,8l22707,22v-4,,-8,-4,-8,-8c22699,10,22703,6,22707,6xm22740,6r,c22744,6,22748,10,22748,14v,4,-4,8,-8,8l22740,22v-5,,-8,-4,-8,-8c22732,10,22735,6,22740,6xm22772,6r,c22776,6,22780,10,22780,14v,4,-4,8,-8,8l22772,22v-5,,-8,-4,-8,-8c22764,10,22767,6,22772,6xm22804,6r,c22808,6,22812,10,22812,14v,4,-4,8,-8,8l22804,22v-5,,-8,-4,-8,-8c22796,10,22799,6,22804,6xm22836,6r,c22840,6,22844,10,22844,14v,4,-4,8,-8,8l22836,22v-5,,-8,-4,-8,-8c22828,10,22831,6,22836,6xm22868,6r,c22872,6,22876,10,22876,14v,4,-4,8,-8,8l22868,22v-5,,-8,-4,-8,-8c22860,10,22863,6,22868,6xm22900,6r,c22904,6,22908,10,22908,14v,4,-4,8,-8,8l22900,22v-5,,-8,-4,-8,-8c22892,10,22895,6,22900,6xm22932,6r,c22936,6,22940,10,22940,14v,4,-4,8,-8,8l22932,22v-5,,-8,-4,-8,-8c22924,10,22927,6,22932,6xm22964,6r,c22968,6,22972,10,22972,14v,4,-4,8,-8,8l22964,22v-5,,-8,-4,-8,-8c22956,10,22959,6,22964,6xm22996,6r,c23000,6,23004,10,23004,14v,4,-4,8,-8,8l22996,22v-5,,-8,-4,-8,-8c22988,10,22991,6,22996,6xm23028,6r,c23032,6,23036,10,23036,14v,4,-4,8,-8,8l23028,22v-5,,-8,-4,-8,-8c23020,10,23023,6,23028,6xm23060,6r,c23064,6,23068,10,23068,14v,4,-4,8,-8,8l23060,22v-5,,-8,-4,-8,-8c23052,10,23055,6,23060,6xm23092,6r,c23096,6,23100,10,23100,14v,4,-4,8,-8,8l23092,22v-5,,-8,-4,-8,-8c23084,10,23087,6,23092,6xm23124,6r,c23128,6,23132,10,23132,14v,4,-4,8,-8,8l23124,22v-5,,-8,-4,-8,-8c23116,10,23119,6,23124,6xm23156,6r,c23160,6,23164,10,23164,14v,4,-4,8,-8,8l23156,22v-5,,-8,-4,-8,-8c23148,10,23151,6,23156,6xm23188,6r,c23192,6,23196,10,23196,14v,4,-4,8,-8,8l23188,22v-5,,-8,-4,-8,-8c23180,10,23183,6,23188,6xm23220,6r,c23224,6,23228,10,23228,14v,5,-4,8,-8,8l23220,22v-5,,-8,-3,-8,-8c23212,10,23215,6,23220,6xm23252,6r,c23256,6,23260,10,23260,14v,5,-4,8,-8,8l23252,22v-5,,-8,-3,-8,-8c23244,10,23247,6,23252,6xm23284,6r,c23288,6,23292,10,23292,14v,5,-4,8,-8,8l23284,22v-5,,-8,-3,-8,-8c23276,10,23279,6,23284,6xm23316,6r,c23320,6,23324,10,23324,14v,5,-4,8,-8,8l23316,22v-5,,-8,-3,-8,-8c23308,10,23311,6,23316,6xm23348,6r,c23352,6,23356,10,23356,14v,5,-4,8,-8,8l23348,22v-5,,-8,-3,-8,-8c23340,10,23343,6,23348,6xm23380,6r,c23384,6,23388,10,23388,14v,5,-4,8,-8,8l23380,22v-5,,-8,-3,-8,-8c23372,10,23375,6,23380,6xm23412,6r,c23416,6,23420,10,23420,14v,5,-4,8,-8,8l23412,22v-4,,-8,-3,-8,-8c23404,10,23408,6,23412,6xm23444,6r,c23448,6,23452,10,23452,14v,5,-4,8,-8,8l23444,22v-4,,-8,-3,-8,-8c23436,10,23440,6,23444,6xm23476,6r,c23480,6,23484,10,23484,14v,5,-4,8,-8,8l23476,22v-4,,-8,-3,-8,-8c23468,10,23472,6,23476,6xm23508,6r,c23512,6,23516,10,23516,14v,5,-4,8,-8,8l23508,22v-4,,-8,-3,-8,-8c23500,10,23504,6,23508,6xm23540,6r,c23544,6,23548,10,23548,14v,5,-4,8,-8,8l23540,22v-4,,-8,-3,-8,-8c23532,10,23536,6,23540,6xm23572,6r,c23576,6,23580,10,23580,14v,5,-4,8,-8,8l23572,22v-4,,-8,-3,-8,-8c23564,10,23568,6,23572,6xm23604,6r,c23608,6,23612,10,23612,14v,5,-4,8,-8,8l23604,22v-4,,-8,-3,-8,-8c23596,10,23600,6,23604,6xm23636,6r,c23640,6,23644,10,23644,14v,5,-4,8,-8,8l23636,22v-4,,-8,-3,-8,-8c23628,10,23632,6,23636,6xm23668,6r,c23673,6,23676,10,23676,14v,5,-3,8,-8,8l23668,22v-4,,-8,-3,-8,-8c23660,10,23664,6,23668,6xm23700,6r,c23705,6,23708,10,23708,14v,5,-3,8,-8,8l23700,22v-4,,-8,-3,-8,-8c23692,10,23696,6,23700,6xm23732,6r,c23737,6,23740,10,23740,14v,5,-3,8,-8,8l23732,22v-4,,-8,-3,-8,-8c23724,10,23728,6,23732,6xm23764,6r,c23769,6,23772,10,23772,14v,5,-3,8,-8,8l23764,22v-4,,-8,-3,-8,-8c23756,10,23760,6,23764,6xm23796,6r,c23801,6,23804,10,23804,14v,5,-3,8,-8,8l23796,22v-4,,-8,-3,-8,-8c23788,10,23792,6,23796,6xm23828,6r,c23833,6,23836,10,23836,14v,5,-3,8,-8,8l23828,22v-4,,-8,-3,-8,-8c23820,10,23824,6,23828,6xm23860,6r,c23865,6,23868,10,23868,14v,5,-3,8,-8,8l23860,22v-4,,-8,-3,-8,-8c23852,10,23856,6,23860,6xm23892,6r,c23897,6,23900,10,23900,14v,5,-3,8,-8,8l23892,22v-4,,-8,-3,-8,-8c23884,10,23888,6,23892,6xm23924,6r,c23929,6,23932,10,23932,14v,5,-3,8,-8,8l23924,22v-4,,-8,-3,-8,-8c23916,10,23920,6,23924,6xm23956,6r,c23961,6,23964,10,23964,14v,5,-3,8,-8,8l23956,22v-4,,-8,-3,-8,-8c23948,10,23952,6,23956,6xm23988,6r,c23993,6,23996,10,23996,14v,5,-3,8,-8,8l23988,22v-4,,-8,-3,-8,-8c23980,10,23984,6,23988,6xm24020,6r,c24025,6,24028,10,24028,14v,5,-3,8,-8,8l24020,22v-4,,-8,-3,-8,-8c24012,10,24016,6,24020,6xm24052,6r,c24057,6,24060,10,24060,14v,5,-3,8,-8,8l24052,22v-4,,-8,-3,-8,-8c24044,10,24048,6,24052,6xm24084,6r,c24089,6,24092,10,24092,14v,5,-3,8,-8,8l24084,22v-4,,-8,-3,-8,-8c24076,10,24080,6,24084,6xm24116,6r,c24121,6,24124,10,24124,14v,5,-3,8,-8,8l24116,22v-4,,-8,-3,-8,-8c24108,10,24112,6,24116,6xm24148,6r,c24153,6,24156,10,24156,14v,5,-3,8,-8,8l24148,22v-4,,-8,-3,-8,-8c24140,10,24144,6,24148,6xm24180,6r,c24185,6,24188,10,24188,14v,5,-3,8,-8,8l24180,22v-4,,-8,-3,-8,-8c24172,10,24176,6,24180,6xm24212,6r,c24217,6,24220,10,24220,14v,5,-3,8,-8,8l24212,22v-4,,-8,-3,-8,-8c24204,10,24208,6,24212,6xm24244,6r,c24249,6,24252,10,24252,14v,5,-3,8,-8,8l24244,22v-4,,-8,-3,-8,-8c24236,10,24240,6,24244,6xm24276,6r,c24281,6,24284,10,24284,14v,5,-3,8,-8,8l24276,22v-4,,-8,-3,-8,-8c24268,10,24272,6,24276,6xm24308,6r,c24313,6,24316,10,24316,14v,5,-3,8,-8,8l24308,22v-4,,-8,-3,-8,-8c24300,10,24304,6,24308,6xm24340,6r1,c24345,6,24349,10,24349,14v,5,-4,8,-8,8l24340,22v-4,,-8,-3,-8,-8c24332,10,24336,6,24340,6xm24373,6r,c24377,6,24381,10,24381,14v,5,-4,8,-8,8l24373,22v-5,,-8,-3,-8,-8c24365,10,24368,6,24373,6xm24405,6r,c24409,6,24413,10,24413,14v,5,-4,8,-8,8l24405,22v-5,,-8,-3,-8,-8c24397,10,24400,6,24405,6xm24437,6r,c24441,6,24445,10,24445,14v,5,-4,8,-8,8l24437,22v-5,,-8,-3,-8,-8c24429,10,24432,6,24437,6xm24469,6r,c24473,6,24477,10,24477,14v,5,-4,8,-8,8l24469,22v-5,,-8,-3,-8,-8c24461,10,24464,6,24469,6xm24501,6r,c24505,6,24509,10,24509,14v,5,-4,8,-8,8l24501,22v-5,,-8,-3,-8,-8c24493,10,24496,6,24501,6xm24533,6r,c24537,6,24541,10,24541,14v,5,-4,8,-8,8l24533,22v-5,,-8,-3,-8,-8c24525,10,24528,6,24533,6xm24565,6r,c24569,6,24573,10,24573,14v,5,-4,8,-8,8l24565,22v-5,,-8,-3,-8,-8c24557,10,24560,6,24565,6xm24597,6r,c24601,6,24605,10,24605,14v,5,-4,8,-8,8l24597,22v-5,,-8,-3,-8,-8c24589,10,24592,6,24597,6xe" fillcolor="black" strokeweight=".1pt">
                  <v:stroke joinstyle="bevel"/>
                  <v:path arrowok="t" o:connecttype="custom" o:connectlocs="36025,0;71316,0;107341,693;141988,1385;177278,1385;211833,693;247858,0;286089,87;321471,87;357497,779;392052,1472;427342,1472;461897,779;497922,87;536245,87;571535,87;607560,866;642115,1559;677406,1559;712052,866;748078,173;786309,173;821599,173;857624,866;892271,1559;927561,1559;962116,953;998142,260;1036373,260;1071755,260;1107780,953;1142335,1645;1177625,1645;1212180,953;1248297,260;1286528,346;1321818,346;1357844,1039;1392399,1732;1427781,1732;1462336,1039;1498361,346;1536592,346;1571882,346;1608000,1126;1642554,1818;1677845,1818;1712400,1126;1748425,433;1786748,433;1822038,433;1858063,1126;1892618,1818;1928000,1818;1962555,1212;1998581,520;2036812,520;2072102,520;2108219,1212;2142774,1905;2178064,1905;2212619,1212;2248736,520" o:connectangles="0,0,0,0,0,0,0,0,0,0,0,0,0,0,0,0,0,0,0,0,0,0,0,0,0,0,0,0,0,0,0,0,0,0,0,0,0,0,0,0,0,0,0,0,0,0,0,0,0,0,0,0,0,0,0,0,0,0,0,0,0,0,0"/>
                  <o:lock v:ext="edit" verticies="t"/>
                </v:shape>
                <v:shape id="Freeform 1215" o:spid="_x0000_s1037" style="position:absolute;left:2463;top:3467;width:22613;height:19;visibility:visible;mso-wrap-style:square;v-text-anchor:top" coordsize="246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" path="m8,r,c12,,16,3,16,8v,4,-4,8,-8,8l8,16c3,16,,12,,8,,3,3,,8,xm40,r,c44,,48,3,48,8v,4,-4,8,-8,8l40,16v-5,,-8,-4,-8,-8c32,3,35,,40,xm72,r,c76,,80,3,80,8v,4,-4,8,-8,8l72,16v-5,,-8,-4,-8,-8c64,3,67,,72,xm104,r,c108,,112,3,112,8v,4,-4,8,-8,8l104,16v-5,,-8,-4,-8,-8c96,3,99,,104,xm136,r,c140,,144,3,144,8v,4,-4,8,-8,8l136,16v-5,,-8,-4,-8,-8c128,3,131,,136,xm168,r,c172,,176,3,176,8v,4,-4,8,-8,8l168,16v-5,,-8,-4,-8,-8c160,3,163,,168,xm200,r,c204,,208,3,208,8v,4,-4,8,-8,8l200,16v-5,,-8,-4,-8,-8c192,3,195,,200,xm232,r,c236,,240,3,240,8v,4,-4,8,-8,8l232,16v-5,,-8,-4,-8,-8c224,3,227,,232,xm264,r,c268,,272,3,272,8v,4,-4,8,-8,8l264,16v-4,,-8,-4,-8,-8c256,3,260,,264,xm296,r,c300,,304,3,304,8v,4,-4,8,-8,8l296,16v-4,,-8,-4,-8,-8c288,3,292,,296,xm328,r,c332,,336,3,336,8v,4,-4,8,-8,8l328,16v-4,,-8,-4,-8,-8c320,3,324,,328,xm360,r,c364,,368,3,368,8v,4,-4,8,-8,8l360,16v-4,,-8,-4,-8,-8c352,3,356,,360,xm392,r,c396,,400,3,400,8v,4,-4,8,-8,8l392,16v-4,,-8,-4,-8,-8c384,3,388,,392,xm424,r,c428,,432,3,432,8v,4,-4,8,-8,8l424,16v-4,,-8,-4,-8,-8c416,3,420,,424,xm456,r,c460,,464,4,464,8v,4,-4,8,-8,8l456,16v-4,,-8,-4,-8,-8c448,4,452,,456,xm488,r,c492,,496,4,496,8v,4,-4,8,-8,8l488,16v-4,,-8,-4,-8,-8c480,4,484,,488,xm520,r,c524,,528,4,528,8v,4,-4,8,-8,8l520,16v-4,,-8,-4,-8,-8c512,4,516,,520,xm552,r,c557,,560,4,560,8v,4,-3,8,-8,8l552,16v-4,,-8,-4,-8,-8c544,4,548,,552,xm584,r,c589,,592,4,592,8v,4,-3,8,-8,8l584,16v-4,,-8,-4,-8,-8c576,4,580,,584,xm616,r,c621,,624,4,624,8v,4,-3,8,-8,8l616,16v-4,,-8,-4,-8,-8c608,4,612,,616,xm648,r,c653,,656,4,656,8v,4,-3,8,-8,8l648,16v-4,,-8,-4,-8,-8c640,4,644,,648,xm680,r,c685,,688,4,688,8v,4,-3,8,-8,8l680,16v-4,,-8,-4,-8,-8c672,4,676,,680,xm712,r,c717,,720,4,720,8v,4,-3,8,-8,8l712,16v-4,,-8,-4,-8,-8c704,4,708,,712,xm744,r,c749,,752,4,752,8v,4,-3,8,-8,8l744,16v-4,,-8,-4,-8,-8c736,4,740,,744,xm776,r,c781,,784,4,784,8v,4,-3,8,-8,8l776,16v-4,,-8,-4,-8,-8c768,4,772,,776,xm808,r,c813,,816,4,816,8v,4,-3,8,-8,8l808,16v-4,,-8,-4,-8,-8c800,4,804,,808,xm840,r,c845,,848,4,848,8v,4,-3,8,-8,8l840,16v-4,,-8,-4,-8,-8c832,4,836,,840,xm872,r,c877,,880,4,880,8v,4,-3,8,-8,8l872,16v-4,,-8,-4,-8,-8c864,4,868,,872,xm904,r,c909,,912,4,912,8v,4,-3,8,-8,8l904,16v-4,,-8,-4,-8,-8c896,4,900,,904,xm936,r,c941,,944,4,944,8v,4,-3,8,-8,8l936,16v-4,,-8,-4,-8,-8c928,4,932,,936,xm968,r,c973,,976,4,976,8v,4,-3,8,-8,8l968,16v-4,,-8,-4,-8,-8c960,4,964,,968,xm1000,r,c1005,,1008,4,1008,8v,4,-3,8,-8,8l1000,16v-4,,-8,-4,-8,-8c992,4,996,,1000,xm1032,r,c1037,,1040,4,1040,8v,4,-3,8,-8,8l1032,16v-4,,-8,-4,-8,-8c1024,4,1028,,1032,xm1064,r,c1069,,1072,4,1072,8v,5,-3,8,-8,8l1064,16v-4,,-8,-3,-8,-8c1056,4,1060,,1064,xm1096,r,c1101,,1104,4,1104,8v,5,-3,8,-8,8l1096,16v-4,,-8,-3,-8,-8c1088,4,1092,,1096,xm1128,r,c1133,,1136,4,1136,8v,5,-3,8,-8,8l1128,16v-4,,-8,-3,-8,-8c1120,4,1124,,1128,xm1160,r,c1165,,1168,4,1168,8v,5,-3,8,-8,8l1160,16v-4,,-8,-3,-8,-8c1152,4,1156,,1160,xm1192,r,c1197,,1200,4,1200,8v,5,-3,8,-8,8l1192,16v-4,,-8,-3,-8,-8c1184,4,1188,,1192,xm1224,r,c1229,,1232,4,1232,8v,5,-3,8,-8,8l1224,16v-4,,-8,-3,-8,-8c1216,4,1220,,1224,xm1256,r,c1261,,1264,4,1264,8v,5,-3,8,-8,8l1256,16v-4,,-8,-3,-8,-8c1248,4,1252,,1256,xm1288,r,c1293,,1296,4,1296,8v,5,-3,8,-8,8l1288,16v-4,,-8,-3,-8,-8c1280,4,1284,,1288,xm1320,r,c1325,,1328,4,1328,8v,5,-3,8,-8,8l1320,16v-4,,-8,-3,-8,-8c1312,4,1316,,1320,xm1352,r,c1357,,1360,4,1360,8v,5,-3,8,-8,8l1352,16v-4,,-8,-3,-8,-8c1344,4,1348,,1352,xm1384,r1,c1389,,1393,4,1393,8v,5,-4,8,-8,8l1384,16v-4,,-8,-3,-8,-8c1376,4,1380,,1384,xm1417,r,c1421,,1425,4,1425,8v,5,-4,8,-8,8l1417,16v-5,,-9,-3,-9,-8c1408,4,1412,,1417,xm1449,r,c1453,,1457,4,1457,8v,5,-4,8,-8,8l1449,16v-5,,-8,-3,-8,-8c1441,4,1444,,1449,xm1481,r,c1485,,1489,4,1489,8v,5,-4,8,-8,8l1481,16v-5,,-8,-3,-8,-8c1473,4,1476,,1481,xm1513,r,c1517,,1521,4,1521,8v,5,-4,8,-8,8l1513,16v-5,,-8,-3,-8,-8c1505,4,1508,,1513,xm1545,r,c1549,,1553,4,1553,8v,5,-4,8,-8,8l1545,16v-5,,-8,-3,-8,-8c1537,4,1540,,1545,xm1577,r,c1581,,1585,4,1585,8v,5,-4,8,-8,8l1577,16v-5,,-8,-3,-8,-8c1569,4,1572,,1577,xm1609,r,c1613,,1617,4,1617,8v,5,-4,8,-8,8l1609,16v-5,,-8,-3,-8,-8c1601,4,1604,,1609,xm1641,r,c1645,,1649,4,1649,8v,5,-4,8,-8,8l1641,16v-5,,-8,-3,-8,-8c1633,4,1636,,1641,xm1673,r,c1677,,1681,4,1681,8v,5,-4,8,-8,8l1673,16v-5,,-8,-3,-8,-8c1665,4,1668,,1673,xm1705,r,c1709,,1713,4,1713,8v,5,-4,8,-8,8l1705,16v-5,,-8,-3,-8,-8c1697,4,1700,,1705,xm1737,r,c1741,,1745,4,1745,8v,5,-4,8,-8,8l1737,16v-5,,-8,-3,-8,-8c1729,4,1732,,1737,xm1769,r,c1773,,1777,4,1777,8v,5,-4,8,-8,8l1769,16v-5,,-8,-3,-8,-8c1761,4,1764,,1769,xm1801,r,c1805,,1809,4,1809,8v,5,-4,8,-8,8l1801,16v-5,,-8,-3,-8,-8c1793,4,1796,,1801,xm1833,r,c1837,,1841,4,1841,8v,5,-4,8,-8,8l1833,16v-5,,-8,-3,-8,-8c1825,4,1828,,1833,xm1865,r,c1869,,1873,4,1873,8v,5,-4,8,-8,8l1865,16v-5,,-8,-3,-8,-8c1857,4,1860,,1865,xm1897,r,c1901,,1905,4,1905,8v,5,-4,8,-8,8l1897,16v-5,,-8,-3,-8,-8c1889,4,1892,,1897,xm1929,r,c1933,,1937,4,1937,8v,5,-4,8,-8,8l1929,16v-5,,-8,-3,-8,-8c1921,4,1924,,1929,xm1961,r,c1965,,1969,4,1969,8v,5,-4,8,-8,8l1961,16v-5,,-8,-3,-8,-8c1953,4,1956,,1961,xm1993,r,c1997,,2001,4,2001,8v,5,-4,8,-8,8l1993,16v-5,,-8,-3,-8,-8c1985,4,1988,,1993,xm2025,r,c2029,,2033,4,2033,8v,5,-4,8,-8,8l2025,16v-5,,-8,-3,-8,-8c2017,4,2020,,2025,xm2057,r,c2061,,2065,4,2065,8v,5,-4,8,-8,8l2057,16v-5,,-8,-3,-8,-8c2049,4,2052,,2057,xm2089,r,c2093,,2097,4,2097,8v,5,-4,8,-8,8l2089,16v-5,,-8,-3,-8,-8c2081,4,2084,,2089,xm2121,r,c2125,,2129,4,2129,8v,5,-4,8,-8,8l2121,16v-5,,-8,-3,-8,-8c2113,4,2116,,2121,xm2153,r,c2157,,2161,4,2161,8v,5,-4,8,-8,8l2153,16v-5,,-8,-3,-8,-8c2145,4,2148,,2153,xm2185,r,c2189,,2193,4,2193,8v,5,-4,8,-8,8l2185,16v-5,,-8,-3,-8,-8c2177,4,2180,,2185,xm2217,r,c2221,,2225,4,2225,8v,5,-4,8,-8,8l2217,16v-5,,-8,-3,-8,-8c2209,4,2212,,2217,xm2249,r,c2253,,2257,4,2257,8v,5,-4,8,-8,8l2249,16v-5,,-8,-3,-8,-8c2241,4,2244,,2249,xm2281,r,c2285,,2289,4,2289,8v,5,-4,8,-8,8l2281,16v-4,,-8,-3,-8,-8c2273,4,2277,,2281,xm2313,r,c2317,,2321,4,2321,8v,5,-4,8,-8,8l2313,16v-4,,-8,-3,-8,-8c2305,4,2309,,2313,xm2345,r,c2349,,2353,4,2353,8v,5,-4,8,-8,8l2345,16v-4,,-8,-3,-8,-8c2337,4,2341,,2345,xm2377,r,c2381,,2385,4,2385,8v,5,-4,8,-8,8l2377,16v-4,,-8,-3,-8,-8c2369,4,2373,,2377,xm2409,r,c2413,,2417,4,2417,8v,5,-4,8,-8,8l2409,16v-4,,-8,-3,-8,-8c2401,4,2405,,2409,xm2441,r,c2445,,2449,4,2449,8v,5,-4,8,-8,8l2441,16v-4,,-8,-3,-8,-8c2433,4,2437,,2441,xm2473,r,c2477,,2481,4,2481,8v,5,-4,8,-8,8l2473,16v-4,,-8,-3,-8,-8c2465,4,2469,,2473,xm2505,r,c2509,,2513,4,2513,8v,5,-4,8,-8,8l2505,16v-4,,-8,-3,-8,-8c2497,4,2501,,2505,xm2537,r,c2541,,2545,4,2545,8v,5,-4,8,-8,8l2537,16v-4,,-8,-3,-8,-8c2529,4,2533,,2537,xm2569,r,c2573,,2577,4,2577,8v,5,-4,8,-8,8l2569,16v-4,,-8,-3,-8,-8c2561,4,2565,,2569,xm2601,r,c2606,,2609,4,2609,8v,5,-3,8,-8,8l2601,16v-4,,-8,-3,-8,-8c2593,4,2597,,2601,xm2633,1r,c2638,1,2641,4,2641,9v,4,-3,8,-8,8l2633,17v-4,,-8,-4,-8,-8c2625,4,2629,1,2633,1xm2665,1r,c2670,1,2673,4,2673,9v,4,-3,8,-8,8l2665,17v-4,,-8,-4,-8,-8c2657,4,2661,1,2665,1xm2697,1r,c2702,1,2705,4,2705,9v,4,-3,8,-8,8l2697,17v-4,,-8,-4,-8,-8c2689,4,2693,1,2697,1xm2729,1r,c2734,1,2737,4,2737,9v,4,-3,8,-8,8l2729,17v-4,,-8,-4,-8,-8c2721,4,2725,1,2729,1xm2761,1r,c2766,1,2769,4,2769,9v,4,-3,8,-8,8l2761,17v-4,,-8,-4,-8,-8c2753,4,2757,1,2761,1xm2793,1r,c2798,1,2801,4,2801,9v,4,-3,8,-8,8l2793,17v-4,,-8,-4,-8,-8c2785,4,2789,1,2793,1xm2825,1r,c2830,1,2833,4,2833,9v,4,-3,8,-8,8l2825,17v-4,,-8,-4,-8,-8c2817,4,2821,1,2825,1xm2857,1r,c2862,1,2865,4,2865,9v,4,-3,8,-8,8l2857,17v-4,,-8,-4,-8,-8c2849,4,2853,1,2857,1xm2889,1r,c2894,1,2897,4,2897,9v,4,-3,8,-8,8l2889,17v-4,,-8,-4,-8,-8c2881,4,2885,1,2889,1xm2921,1r,c2926,1,2929,4,2929,9v,4,-3,8,-8,8l2921,17v-4,,-8,-4,-8,-8c2913,4,2917,1,2921,1xm2953,1r,c2958,1,2961,4,2961,9v,4,-3,8,-8,8l2953,17v-4,,-8,-4,-8,-8c2945,4,2949,1,2953,1xm2985,1r,c2990,1,2993,4,2993,9v,4,-3,8,-8,8l2985,17v-4,,-8,-4,-8,-8c2977,4,2981,1,2985,1xm3017,1r,c3022,1,3025,4,3025,9v,4,-3,8,-8,8l3017,17v-4,,-8,-4,-8,-8c3009,4,3013,1,3017,1xm3049,1r,c3054,1,3057,4,3057,9v,4,-3,8,-8,8l3049,17v-4,,-8,-4,-8,-8c3041,4,3045,1,3049,1xm3081,1r,c3086,1,3089,4,3089,9v,4,-3,8,-8,8l3081,17v-4,,-8,-4,-8,-8c3073,4,3077,1,3081,1xm3113,1r,c3118,1,3121,4,3121,9v,4,-3,8,-8,8l3113,17v-4,,-8,-4,-8,-8c3105,4,3109,1,3113,1xm3145,1r,c3150,1,3153,4,3153,9v,4,-3,8,-8,8l3145,17v-4,,-8,-4,-8,-8c3137,4,3141,1,3145,1xm3177,1r,c3182,1,3185,4,3185,9v,4,-3,8,-8,8l3177,17v-4,,-8,-4,-8,-8c3169,4,3173,1,3177,1xm3209,1r,c3214,1,3217,4,3217,9v,4,-3,8,-8,8l3209,17v-4,,-8,-4,-8,-8c3201,4,3205,1,3209,1xm3241,1r,c3246,1,3249,4,3249,9v,4,-3,8,-8,8l3241,17v-4,,-8,-4,-8,-8c3233,4,3237,1,3241,1xm3273,1r,c3278,1,3281,4,3281,9v,4,-3,8,-8,8l3273,17v-4,,-8,-4,-8,-8c3265,4,3269,1,3273,1xm3305,1r,c3310,1,3313,4,3313,9v,4,-3,8,-8,8l3305,17v-4,,-8,-4,-8,-8c3297,4,3301,1,3305,1xm3337,1r,c3342,1,3345,4,3345,9v,4,-3,8,-8,8l3337,17v-4,,-8,-4,-8,-8c3329,4,3333,1,3337,1xm3369,1r,c3374,1,3377,4,3377,9v,4,-3,8,-8,8l3369,17v-4,,-8,-4,-8,-8c3361,4,3365,1,3369,1xm3401,1r,c3406,1,3409,4,3409,9v,4,-3,8,-8,8l3401,17v-4,,-8,-4,-8,-8c3393,4,3397,1,3401,1xm3433,1r1,c3438,1,3442,4,3442,9v,4,-4,8,-8,8l3433,17v-4,,-8,-4,-8,-8c3425,4,3429,1,3433,1xm3466,1r,c3470,1,3474,4,3474,9v,4,-4,8,-8,8l3466,17v-5,,-9,-4,-9,-8c3457,4,3461,1,3466,1xm3498,1r,c3502,1,3506,4,3506,9v,4,-4,8,-8,8l3498,17v-5,,-8,-4,-8,-8c3490,4,3493,1,3498,1xm3530,1r,c3534,1,3538,4,3538,9v,4,-4,8,-8,8l3530,17v-5,,-8,-4,-8,-8c3522,4,3525,1,3530,1xm3562,1r,c3566,1,3570,4,3570,9v,4,-4,8,-8,8l3562,17v-5,,-8,-4,-8,-8c3554,4,3557,1,3562,1xm3594,1r,c3598,1,3602,4,3602,9v,4,-4,8,-8,8l3594,17v-5,,-8,-4,-8,-8c3586,4,3589,1,3594,1xm3626,1r,c3630,1,3634,4,3634,9v,4,-4,8,-8,8l3626,17v-5,,-8,-4,-8,-8c3618,4,3621,1,3626,1xm3658,1r,c3662,1,3666,4,3666,9v,4,-4,8,-8,8l3658,17v-5,,-8,-4,-8,-8c3650,4,3653,1,3658,1xm3690,1r,c3694,1,3698,4,3698,9v,4,-4,8,-8,8l3690,17v-5,,-8,-4,-8,-8c3682,4,3685,1,3690,1xm3722,1r,c3726,1,3730,4,3730,9v,4,-4,8,-8,8l3722,17v-5,,-8,-4,-8,-8c3714,4,3717,1,3722,1xm3754,1r,c3758,1,3762,4,3762,9v,4,-4,8,-8,8l3754,17v-5,,-8,-4,-8,-8c3746,4,3749,1,3754,1xm3786,1r,c3790,1,3794,4,3794,9v,4,-4,8,-8,8l3786,17v-5,,-8,-4,-8,-8c3778,4,3781,1,3786,1xm3818,1r,c3822,1,3826,4,3826,9v,4,-4,8,-8,8l3818,17v-5,,-8,-4,-8,-8c3810,4,3813,1,3818,1xm3850,1r,c3854,1,3858,4,3858,9v,4,-4,8,-8,8l3850,17v-5,,-8,-4,-8,-8c3842,4,3845,1,3850,1xm3882,1r,c3886,1,3890,4,3890,9v,4,-4,8,-8,8l3882,17v-5,,-8,-4,-8,-8c3874,4,3877,1,3882,1xm3914,1r,c3918,1,3922,4,3922,9v,4,-4,8,-8,8l3914,17v-5,,-8,-4,-8,-8c3906,4,3909,1,3914,1xm3946,1r,c3950,1,3954,4,3954,9v,4,-4,8,-8,8l3946,17v-5,,-8,-4,-8,-8c3938,4,3941,1,3946,1xm3978,1r,c3982,1,3986,4,3986,9v,4,-4,8,-8,8l3978,17v-5,,-8,-4,-8,-8c3970,4,3973,1,3978,1xm4010,1r,c4014,1,4018,4,4018,9v,4,-4,8,-8,8l4010,17v-5,,-8,-4,-8,-8c4002,4,4005,1,4010,1xm4042,1r,c4046,1,4050,4,4050,9v,4,-4,8,-8,8l4042,17v-5,,-8,-4,-8,-8c4034,4,4037,1,4042,1xm4074,1r,c4078,1,4082,4,4082,9v,4,-4,8,-8,8l4074,17v-5,,-8,-4,-8,-8c4066,4,4069,1,4074,1xm4106,1r,c4110,1,4114,4,4114,9v,4,-4,8,-8,8l4106,17v-5,,-8,-4,-8,-8c4098,4,4101,1,4106,1xm4138,1r,c4142,1,4146,4,4146,9v,4,-4,8,-8,8l4138,17v-5,,-8,-4,-8,-8c4130,4,4133,1,4138,1xm4170,1r,c4174,1,4178,4,4178,9v,4,-4,8,-8,8l4170,17v-5,,-8,-4,-8,-8c4162,4,4165,1,4170,1xm4202,1r,c4206,1,4210,5,4210,9v,4,-4,8,-8,8l4202,17v-5,,-8,-4,-8,-8c4194,5,4197,1,4202,1xm4234,1r,c4238,1,4242,5,4242,9v,4,-4,8,-8,8l4234,17v-5,,-8,-4,-8,-8c4226,5,4229,1,4234,1xm4266,1r,c4270,1,4274,5,4274,9v,4,-4,8,-8,8l4266,17v-5,,-8,-4,-8,-8c4258,5,4261,1,4266,1xm4298,1r,c4302,1,4306,5,4306,9v,4,-4,8,-8,8l4298,17v-5,,-8,-4,-8,-8c4290,5,4293,1,4298,1xm4330,1r,c4334,1,4338,5,4338,9v,4,-4,8,-8,8l4330,17v-4,,-8,-4,-8,-8c4322,5,4326,1,4330,1xm4362,1r,c4366,1,4370,5,4370,9v,4,-4,8,-8,8l4362,17v-4,,-8,-4,-8,-8c4354,5,4358,1,4362,1xm4394,1r,c4398,1,4402,5,4402,9v,4,-4,8,-8,8l4394,17v-4,,-8,-4,-8,-8c4386,5,4390,1,4394,1xm4426,1r,c4430,1,4434,5,4434,9v,4,-4,8,-8,8l4426,17v-4,,-8,-4,-8,-8c4418,5,4422,1,4426,1xm4458,1r,c4462,1,4466,5,4466,9v,4,-4,8,-8,8l4458,17v-4,,-8,-4,-8,-8c4450,5,4454,1,4458,1xm4490,1r,c4494,1,4498,5,4498,9v,4,-4,8,-8,8l4490,17v-4,,-8,-4,-8,-8c4482,5,4486,1,4490,1xm4522,1r,c4526,1,4530,5,4530,9v,4,-4,8,-8,8l4522,17v-4,,-8,-4,-8,-8c4514,5,4518,1,4522,1xm4554,1r,c4558,1,4562,5,4562,9v,4,-4,8,-8,8l4554,17v-4,,-8,-4,-8,-8c4546,5,4550,1,4554,1xm4586,1r,c4590,1,4594,5,4594,9v,4,-4,8,-8,8l4586,17v-4,,-8,-4,-8,-8c4578,5,4582,1,4586,1xm4618,1r,c4622,1,4626,5,4626,9v,4,-4,8,-8,8l4618,17v-4,,-8,-4,-8,-8c4610,5,4614,1,4618,1xm4650,1r,c4655,1,4658,5,4658,9v,4,-3,8,-8,8l4650,17v-4,,-8,-4,-8,-8c4642,5,4646,1,4650,1xm4682,1r,c4687,1,4690,5,4690,9v,4,-3,8,-8,8l4682,17v-4,,-8,-4,-8,-8c4674,5,4678,1,4682,1xm4714,1r,c4719,1,4722,5,4722,9v,4,-3,8,-8,8l4714,17v-4,,-8,-4,-8,-8c4706,5,4710,1,4714,1xm4746,1r,c4751,1,4754,5,4754,9v,4,-3,8,-8,8l4746,17v-4,,-8,-4,-8,-8c4738,5,4742,1,4746,1xm4778,1r,c4783,1,4786,5,4786,9v,4,-3,8,-8,8l4778,17v-4,,-8,-4,-8,-8c4770,5,4774,1,4778,1xm4810,1r,c4815,1,4818,5,4818,9v,5,-3,8,-8,8l4810,17v-4,,-8,-3,-8,-8c4802,5,4806,1,4810,1xm4842,1r,c4847,1,4850,5,4850,9v,5,-3,8,-8,8l4842,17v-4,,-8,-3,-8,-8c4834,5,4838,1,4842,1xm4874,1r,c4879,1,4882,5,4882,9v,5,-3,8,-8,8l4874,17v-4,,-8,-3,-8,-8c4866,5,4870,1,4874,1xm4906,1r,c4911,1,4914,5,4914,9v,5,-3,8,-8,8l4906,17v-4,,-8,-3,-8,-8c4898,5,4902,1,4906,1xm4938,1r,c4943,1,4946,5,4946,9v,5,-3,8,-8,8l4938,17v-4,,-8,-3,-8,-8c4930,5,4934,1,4938,1xm4970,1r,c4975,1,4978,5,4978,9v,5,-3,8,-8,8l4970,17v-4,,-8,-3,-8,-8c4962,5,4966,1,4970,1xm5002,1r,c5007,1,5010,5,5010,9v,5,-3,8,-8,8l5002,17v-4,,-8,-3,-8,-8c4994,5,4998,1,5002,1xm5034,1r,c5039,1,5042,5,5042,9v,5,-3,8,-8,8l5034,17v-4,,-8,-3,-8,-8c5026,5,5030,1,5034,1xm5066,1r,c5071,1,5074,5,5074,9v,5,-3,8,-8,8l5066,17v-4,,-8,-3,-8,-8c5058,5,5062,1,5066,1xm5098,1r,c5103,1,5106,5,5106,9v,5,-3,8,-8,8l5098,17v-4,,-8,-3,-8,-8c5090,5,5094,1,5098,1xm5130,1r,c5135,1,5138,5,5138,9v,5,-3,8,-8,8l5130,17v-4,,-8,-3,-8,-8c5122,5,5126,1,5130,1xm5162,1r,c5167,1,5170,5,5170,9v,5,-3,8,-8,8l5162,17v-4,,-8,-3,-8,-8c5154,5,5158,1,5162,1xm5194,1r,c5199,1,5202,5,5202,9v,5,-3,8,-8,8l5194,17v-4,,-8,-3,-8,-8c5186,5,5190,1,5194,1xm5226,1r,c5231,1,5234,5,5234,9v,5,-3,8,-8,8l5226,17v-4,,-8,-3,-8,-8c5218,5,5222,1,5226,1xm5258,1r,c5263,1,5266,5,5266,9v,5,-3,8,-8,8l5258,17v-4,,-8,-3,-8,-8c5250,5,5254,1,5258,1xm5290,1r,c5295,1,5298,5,5298,9v,5,-3,8,-8,8l5290,17v-4,,-8,-3,-8,-8c5282,5,5286,1,5290,1xm5322,1r,c5327,1,5330,5,5330,9v,5,-3,8,-8,8l5322,17v-4,,-8,-3,-8,-8c5314,5,5318,1,5322,1xm5354,1r,c5359,1,5362,5,5362,9v,5,-3,8,-8,8l5354,17v-4,,-8,-3,-8,-8c5346,5,5350,1,5354,1xm5386,1r,c5391,1,5394,5,5394,9v,5,-3,8,-8,8l5386,17v-4,,-8,-3,-8,-8c5378,5,5382,1,5386,1xm5418,1r,c5423,1,5426,5,5426,9v,5,-3,8,-8,8l5418,17v-4,,-8,-3,-8,-8c5410,5,5414,1,5418,1xm5450,1r,c5455,1,5458,5,5458,9v,5,-3,8,-8,8l5450,17v-4,,-8,-3,-8,-8c5442,5,5446,1,5450,1xm5482,1r1,c5487,1,5491,5,5491,9v,5,-4,8,-8,8l5482,17v-4,,-8,-3,-8,-8c5474,5,5478,1,5482,1xm5515,1r,c5519,1,5523,5,5523,9v,5,-4,8,-8,8l5515,17v-5,,-8,-3,-8,-8c5507,5,5510,1,5515,1xm5547,1r,c5551,1,5555,5,5555,9v,5,-4,8,-8,8l5547,17v-5,,-8,-3,-8,-8c5539,5,5542,1,5547,1xm5579,1r,c5583,1,5587,5,5587,9v,5,-4,8,-8,8l5579,17v-5,,-8,-3,-8,-8c5571,5,5574,1,5579,1xm5611,1r,c5615,1,5619,5,5619,9v,5,-4,8,-8,8l5611,17v-5,,-8,-3,-8,-8c5603,5,5606,1,5611,1xm5643,1r,c5647,1,5651,5,5651,9v,5,-4,8,-8,8l5643,17v-5,,-8,-3,-8,-8c5635,5,5638,1,5643,1xm5675,1r,c5679,1,5683,5,5683,9v,5,-4,8,-8,8l5675,17v-5,,-8,-3,-8,-8c5667,5,5670,1,5675,1xm5707,1r,c5711,1,5715,5,5715,9v,5,-4,8,-8,8l5707,17v-5,,-8,-3,-8,-8c5699,5,5702,1,5707,1xm5739,1r,c5743,1,5747,5,5747,9v,5,-4,8,-8,8l5739,17v-5,,-8,-3,-8,-8c5731,5,5734,1,5739,1xm5771,1r,c5775,1,5779,5,5779,9v,5,-4,8,-8,8l5771,17v-5,,-8,-3,-8,-8c5763,5,5766,1,5771,1xm5803,1r,c5807,1,5811,5,5811,9v,5,-4,8,-8,8l5803,17v-5,,-8,-3,-8,-8c5795,5,5798,1,5803,1xm5835,1r,c5839,1,5843,5,5843,9v,5,-4,8,-8,8l5835,17v-5,,-8,-3,-8,-8c5827,5,5830,1,5835,1xm5867,1r,c5871,1,5875,5,5875,9v,5,-4,8,-8,8l5867,17v-5,,-8,-3,-8,-8c5859,5,5862,1,5867,1xm5899,1r,c5903,1,5907,5,5907,9v,5,-4,8,-8,8l5899,17v-5,,-8,-3,-8,-8c5891,5,5894,1,5899,1xm5931,1r,c5935,1,5939,5,5939,9v,5,-4,8,-8,8l5931,17v-5,,-8,-3,-8,-8c5923,5,5926,1,5931,1xm5963,1r,c5967,1,5971,5,5971,9v,5,-4,8,-8,8l5963,17v-5,,-8,-3,-8,-8c5955,5,5958,1,5963,1xm5995,1r,c5999,1,6003,5,6003,9v,5,-4,8,-8,8l5995,17v-5,,-8,-3,-8,-8c5987,5,5990,1,5995,1xm6027,1r,c6031,1,6035,5,6035,9v,5,-4,8,-8,8l6027,17v-5,,-8,-3,-8,-8c6019,5,6022,1,6027,1xm6059,1r,c6063,1,6067,5,6067,9v,5,-4,8,-8,8l6059,17v-5,,-8,-3,-8,-8c6051,5,6054,1,6059,1xm6091,1r,c6095,1,6099,5,6099,9v,5,-4,8,-8,8l6091,17v-5,,-8,-3,-8,-8c6083,5,6086,1,6091,1xm6123,1r,c6127,1,6131,5,6131,9v,5,-4,8,-8,8l6123,17v-5,,-8,-3,-8,-8c6115,5,6118,1,6123,1xm6155,1r,c6159,1,6163,5,6163,9v,5,-4,8,-8,8l6155,17v-5,,-8,-3,-8,-8c6147,5,6150,1,6155,1xm6187,1r,c6191,1,6195,5,6195,9v,5,-4,8,-8,8l6187,17v-5,,-8,-3,-8,-8c6179,5,6182,1,6187,1xm6219,1r,c6223,1,6227,5,6227,9v,5,-4,8,-8,8l6219,17v-5,,-8,-3,-8,-8c6211,5,6214,1,6219,1xm6251,1r,c6255,1,6259,5,6259,9v,5,-4,8,-8,8l6251,17v-5,,-8,-3,-8,-8c6243,5,6246,1,6251,1xm6283,1r,c6287,1,6291,5,6291,9v,5,-4,8,-8,8l6283,17v-5,,-8,-3,-8,-8c6275,5,6278,1,6283,1xm6315,1r,c6319,1,6323,5,6323,9v,5,-4,8,-8,8l6315,17v-5,,-8,-3,-8,-8c6307,5,6310,1,6315,1xm6347,1r,c6351,1,6355,5,6355,9v,5,-4,8,-8,8l6347,17v-5,,-8,-3,-8,-8c6339,5,6342,1,6347,1xm6379,2r,c6383,2,6387,5,6387,10v,4,-4,8,-8,8l6379,18v-4,,-8,-4,-8,-8c6371,5,6375,2,6379,2xm6411,2r,c6415,2,6419,5,6419,10v,4,-4,8,-8,8l6411,18v-4,,-8,-4,-8,-8c6403,5,6407,2,6411,2xm6443,2r,c6447,2,6451,5,6451,10v,4,-4,8,-8,8l6443,18v-4,,-8,-4,-8,-8c6435,5,6439,2,6443,2xm6475,2r,c6479,2,6483,5,6483,10v,4,-4,8,-8,8l6475,18v-4,,-8,-4,-8,-8c6467,5,6471,2,6475,2xm6507,2r,c6511,2,6515,5,6515,10v,4,-4,8,-8,8l6507,18v-4,,-8,-4,-8,-8c6499,5,6503,2,6507,2xm6539,2r,c6543,2,6547,5,6547,10v,4,-4,8,-8,8l6539,18v-4,,-8,-4,-8,-8c6531,5,6535,2,6539,2xm6571,2r,c6575,2,6579,5,6579,10v,4,-4,8,-8,8l6571,18v-4,,-8,-4,-8,-8c6563,5,6567,2,6571,2xm6603,2r,c6607,2,6611,5,6611,10v,4,-4,8,-8,8l6603,18v-4,,-8,-4,-8,-8c6595,5,6599,2,6603,2xm6635,2r,c6639,2,6643,5,6643,10v,4,-4,8,-8,8l6635,18v-4,,-8,-4,-8,-8c6627,5,6631,2,6635,2xm6667,2r,c6672,2,6675,5,6675,10v,4,-3,8,-8,8l6667,18v-4,,-8,-4,-8,-8c6659,5,6663,2,6667,2xm6699,2r,c6704,2,6707,5,6707,10v,4,-3,8,-8,8l6699,18v-4,,-8,-4,-8,-8c6691,5,6695,2,6699,2xm6731,2r,c6736,2,6739,5,6739,10v,4,-3,8,-8,8l6731,18v-4,,-8,-4,-8,-8c6723,5,6727,2,6731,2xm6763,2r,c6768,2,6771,5,6771,10v,4,-3,8,-8,8l6763,18v-4,,-8,-4,-8,-8c6755,5,6759,2,6763,2xm6795,2r,c6800,2,6803,5,6803,10v,4,-3,8,-8,8l6795,18v-4,,-8,-4,-8,-8c6787,5,6791,2,6795,2xm6827,2r,c6832,2,6835,5,6835,10v,4,-3,8,-8,8l6827,18v-4,,-8,-4,-8,-8c6819,5,6823,2,6827,2xm6859,2r,c6864,2,6867,5,6867,10v,4,-3,8,-8,8l6859,18v-4,,-8,-4,-8,-8c6851,5,6855,2,6859,2xm6891,2r,c6896,2,6899,5,6899,10v,4,-3,8,-8,8l6891,18v-4,,-8,-4,-8,-8c6883,5,6887,2,6891,2xm6923,2r,c6928,2,6931,5,6931,10v,4,-3,8,-8,8l6923,18v-4,,-8,-4,-8,-8c6915,5,6919,2,6923,2xm6955,2r,c6960,2,6963,5,6963,10v,4,-3,8,-8,8l6955,18v-4,,-8,-4,-8,-8c6947,5,6951,2,6955,2xm6987,2r,c6992,2,6995,5,6995,10v,4,-3,8,-8,8l6987,18v-4,,-8,-4,-8,-8c6979,5,6983,2,6987,2xm7019,2r,c7024,2,7027,5,7027,10v,4,-3,8,-8,8l7019,18v-4,,-8,-4,-8,-8c7011,5,7015,2,7019,2xm7051,2r,c7056,2,7059,5,7059,10v,4,-3,8,-8,8l7051,18v-4,,-8,-4,-8,-8c7043,5,7047,2,7051,2xm7083,2r,c7088,2,7091,5,7091,10v,4,-3,8,-8,8l7083,18v-4,,-8,-4,-8,-8c7075,5,7079,2,7083,2xm7115,2r,c7120,2,7123,5,7123,10v,4,-3,8,-8,8l7115,18v-4,,-8,-4,-8,-8c7107,5,7111,2,7115,2xm7147,2r,c7152,2,7155,5,7155,10v,4,-3,8,-8,8l7147,18v-4,,-8,-4,-8,-8c7139,5,7143,2,7147,2xm7179,2r,c7184,2,7187,5,7187,10v,4,-3,8,-8,8l7179,18v-4,,-8,-4,-8,-8c7171,5,7175,2,7179,2xm7211,2r,c7216,2,7219,5,7219,10v,4,-3,8,-8,8l7211,18v-4,,-8,-4,-8,-8c7203,5,7207,2,7211,2xm7243,2r,c7248,2,7251,5,7251,10v,4,-3,8,-8,8l7243,18v-4,,-8,-4,-8,-8c7235,5,7239,2,7243,2xm7275,2r,c7280,2,7283,5,7283,10v,4,-3,8,-8,8l7275,18v-4,,-8,-4,-8,-8c7267,5,7271,2,7275,2xm7307,2r,c7312,2,7315,5,7315,10v,4,-3,8,-8,8l7307,18v-4,,-8,-4,-8,-8c7299,5,7303,2,7307,2xm7339,2r,c7344,2,7347,5,7347,10v,4,-3,8,-8,8l7339,18v-4,,-8,-4,-8,-8c7331,5,7335,2,7339,2xm7371,2r,c7376,2,7379,5,7379,10v,4,-3,8,-8,8l7371,18v-4,,-8,-4,-8,-8c7363,5,7367,2,7371,2xm7403,2r,c7408,2,7411,5,7411,10v,4,-3,8,-8,8l7403,18v-4,,-8,-4,-8,-8c7395,5,7399,2,7403,2xm7435,2r,c7440,2,7443,5,7443,10v,4,-3,8,-8,8l7435,18v-4,,-8,-4,-8,-8c7427,5,7431,2,7435,2xm7467,2r,c7472,2,7475,5,7475,10v,4,-3,8,-8,8l7467,18v-4,,-8,-4,-8,-8c7459,5,7463,2,7467,2xm7499,2r,c7504,2,7507,5,7507,10v,4,-3,8,-8,8l7499,18v-4,,-8,-4,-8,-8c7491,5,7495,2,7499,2xm7531,2r1,c7536,2,7540,5,7540,10v,4,-4,8,-8,8l7531,18v-4,,-8,-4,-8,-8c7523,5,7527,2,7531,2xm7564,2r,c7568,2,7572,5,7572,10v,4,-4,8,-8,8l7564,18v-5,,-8,-4,-8,-8c7556,5,7559,2,7564,2xm7596,2r,c7600,2,7604,5,7604,10v,4,-4,8,-8,8l7596,18v-5,,-8,-4,-8,-8c7588,5,7591,2,7596,2xm7628,2r,c7632,2,7636,5,7636,10v,4,-4,8,-8,8l7628,18v-5,,-8,-4,-8,-8c7620,5,7623,2,7628,2xm7660,2r,c7664,2,7668,5,7668,10v,4,-4,8,-8,8l7660,18v-5,,-8,-4,-8,-8c7652,5,7655,2,7660,2xm7692,2r,c7696,2,7700,5,7700,10v,4,-4,8,-8,8l7692,18v-5,,-8,-4,-8,-8c7684,5,7687,2,7692,2xm7724,2r,c7728,2,7732,5,7732,10v,4,-4,8,-8,8l7724,18v-5,,-8,-4,-8,-8c7716,5,7719,2,7724,2xm7756,2r,c7760,2,7764,5,7764,10v,4,-4,8,-8,8l7756,18v-5,,-8,-4,-8,-8c7748,5,7751,2,7756,2xm7788,2r,c7792,2,7796,5,7796,10v,4,-4,8,-8,8l7788,18v-5,,-8,-4,-8,-8c7780,5,7783,2,7788,2xm7820,2r,c7824,2,7828,5,7828,10v,4,-4,8,-8,8l7820,18v-5,,-8,-4,-8,-8c7812,5,7815,2,7820,2xm7852,2r,c7856,2,7860,5,7860,10v,4,-4,8,-8,8l7852,18v-5,,-8,-4,-8,-8c7844,5,7847,2,7852,2xm7884,2r,c7888,2,7892,5,7892,10v,4,-4,8,-8,8l7884,18v-5,,-8,-4,-8,-8c7876,5,7879,2,7884,2xm7916,2r,c7920,2,7924,5,7924,10v,4,-4,8,-8,8l7916,18v-5,,-8,-4,-8,-8c7908,5,7911,2,7916,2xm7948,2r,c7952,2,7956,6,7956,10v,4,-4,8,-8,8l7948,18v-5,,-8,-4,-8,-8c7940,6,7943,2,7948,2xm7980,2r,c7984,2,7988,6,7988,10v,4,-4,8,-8,8l7980,18v-5,,-8,-4,-8,-8c7972,6,7975,2,7980,2xm8012,2r,c8016,2,8020,6,8020,10v,4,-4,8,-8,8l8012,18v-5,,-8,-4,-8,-8c8004,6,8007,2,8012,2xm8044,2r,c8048,2,8052,6,8052,10v,4,-4,8,-8,8l8044,18v-5,,-8,-4,-8,-8c8036,6,8039,2,8044,2xm8076,2r,c8080,2,8084,6,8084,10v,4,-4,8,-8,8l8076,18v-5,,-8,-4,-8,-8c8068,6,8071,2,8076,2xm8108,2r,c8112,2,8116,6,8116,10v,4,-4,8,-8,8l8108,18v-5,,-8,-4,-8,-8c8100,6,8103,2,8108,2xm8140,2r,c8144,2,8148,6,8148,10v,4,-4,8,-8,8l8140,18v-5,,-8,-4,-8,-8c8132,6,8135,2,8140,2xm8172,2r,c8176,2,8180,6,8180,10v,4,-4,8,-8,8l8172,18v-5,,-8,-4,-8,-8c8164,6,8167,2,8172,2xm8204,2r,c8208,2,8212,6,8212,10v,4,-4,8,-8,8l8204,18v-5,,-8,-4,-8,-8c8196,6,8199,2,8204,2xm8236,2r,c8240,2,8244,6,8244,10v,4,-4,8,-8,8l8236,18v-5,,-8,-4,-8,-8c8228,6,8231,2,8236,2xm8268,2r,c8272,2,8276,6,8276,10v,4,-4,8,-8,8l8268,18v-5,,-8,-4,-8,-8c8260,6,8263,2,8268,2xm8300,2r,c8304,2,8308,6,8308,10v,4,-4,8,-8,8l8300,18v-5,,-8,-4,-8,-8c8292,6,8295,2,8300,2xm8332,2r,c8336,2,8340,6,8340,10v,4,-4,8,-8,8l8332,18v-5,,-8,-4,-8,-8c8324,6,8327,2,8332,2xm8364,2r,c8368,2,8372,6,8372,10v,4,-4,8,-8,8l8364,18v-5,,-8,-4,-8,-8c8356,6,8359,2,8364,2xm8396,2r,c8400,2,8404,6,8404,10v,4,-4,8,-8,8l8396,18v-5,,-8,-4,-8,-8c8388,6,8391,2,8396,2xm8428,2r,c8432,2,8436,6,8436,10v,4,-4,8,-8,8l8428,18v-4,,-8,-4,-8,-8c8420,6,8424,2,8428,2xm8460,2r,c8464,2,8468,6,8468,10v,4,-4,8,-8,8l8460,18v-4,,-8,-4,-8,-8c8452,6,8456,2,8460,2xm8492,2r,c8496,2,8500,6,8500,10v,4,-4,8,-8,8l8492,18v-4,,-8,-4,-8,-8c8484,6,8488,2,8492,2xm8524,2r,c8528,2,8532,6,8532,10v,4,-4,8,-8,8l8524,18v-4,,-8,-4,-8,-8c8516,6,8520,2,8524,2xm8556,2r,c8560,2,8564,6,8564,10v,5,-4,8,-8,8l8556,18v-4,,-8,-3,-8,-8c8548,6,8552,2,8556,2xm8588,2r,c8592,2,8596,6,8596,10v,5,-4,8,-8,8l8588,18v-4,,-8,-3,-8,-8c8580,6,8584,2,8588,2xm8620,2r,c8624,2,8628,6,8628,10v,5,-4,8,-8,8l8620,18v-4,,-8,-3,-8,-8c8612,6,8616,2,8620,2xm8652,2r,c8656,2,8660,6,8660,10v,5,-4,8,-8,8l8652,18v-4,,-8,-3,-8,-8c8644,6,8648,2,8652,2xm8684,2r,c8688,2,8692,6,8692,10v,5,-4,8,-8,8l8684,18v-4,,-8,-3,-8,-8c8676,6,8680,2,8684,2xm8716,2r,c8721,2,8724,6,8724,10v,5,-3,8,-8,8l8716,18v-4,,-8,-3,-8,-8c8708,6,8712,2,8716,2xm8748,2r,c8753,2,8756,6,8756,10v,5,-3,8,-8,8l8748,18v-4,,-8,-3,-8,-8c8740,6,8744,2,8748,2xm8780,2r,c8785,2,8788,6,8788,10v,5,-3,8,-8,8l8780,18v-4,,-8,-3,-8,-8c8772,6,8776,2,8780,2xm8812,2r,c8817,2,8820,6,8820,10v,5,-3,8,-8,8l8812,18v-4,,-8,-3,-8,-8c8804,6,8808,2,8812,2xm8844,2r,c8849,2,8852,6,8852,10v,5,-3,8,-8,8l8844,18v-4,,-8,-3,-8,-8c8836,6,8840,2,8844,2xm8876,2r,c8881,2,8884,6,8884,10v,5,-3,8,-8,8l8876,18v-4,,-8,-3,-8,-8c8868,6,8872,2,8876,2xm8908,2r,c8913,2,8916,6,8916,10v,5,-3,8,-8,8l8908,18v-4,,-8,-3,-8,-8c8900,6,8904,2,8908,2xm8940,2r,c8945,2,8948,6,8948,10v,5,-3,8,-8,8l8940,18v-4,,-8,-3,-8,-8c8932,6,8936,2,8940,2xm8972,2r,c8977,2,8980,6,8980,10v,5,-3,8,-8,8l8972,18v-4,,-8,-3,-8,-8c8964,6,8968,2,8972,2xm9004,2r,c9009,2,9012,6,9012,10v,5,-3,8,-8,8l9004,18v-4,,-8,-3,-8,-8c8996,6,9000,2,9004,2xm9036,2r,c9041,2,9044,6,9044,10v,5,-3,8,-8,8l9036,18v-4,,-8,-3,-8,-8c9028,6,9032,2,9036,2xm9068,2r,c9073,2,9076,6,9076,10v,5,-3,8,-8,8l9068,18v-4,,-8,-3,-8,-8c9060,6,9064,2,9068,2xm9100,2r,c9105,2,9108,6,9108,10v,5,-3,8,-8,8l9100,18v-4,,-8,-3,-8,-8c9092,6,9096,2,9100,2xm9132,2r,c9137,2,9140,6,9140,10v,5,-3,8,-8,8l9132,18v-4,,-8,-3,-8,-8c9124,6,9128,2,9132,2xm9164,2r,c9169,2,9172,6,9172,10v,5,-3,8,-8,8l9164,18v-4,,-8,-3,-8,-8c9156,6,9160,2,9164,2xm9196,2r,c9201,2,9204,6,9204,10v,5,-3,8,-8,8l9196,18v-4,,-8,-3,-8,-8c9188,6,9192,2,9196,2xm9228,2r,c9233,2,9236,6,9236,10v,5,-3,8,-8,8l9228,18v-4,,-8,-3,-8,-8c9220,6,9224,2,9228,2xm9260,2r,c9265,2,9268,6,9268,10v,5,-3,8,-8,8l9260,18v-4,,-8,-3,-8,-8c9252,6,9256,2,9260,2xm9292,2r,c9297,2,9300,6,9300,10v,5,-3,8,-8,8l9292,18v-4,,-8,-3,-8,-8c9284,6,9288,2,9292,2xm9324,2r,c9329,2,9332,6,9332,10v,5,-3,8,-8,8l9324,18v-4,,-8,-3,-8,-8c9316,6,9320,2,9324,2xm9356,2r,c9361,2,9364,6,9364,10v,5,-3,8,-8,8l9356,18v-4,,-8,-3,-8,-8c9348,6,9352,2,9356,2xm9388,2r,c9393,2,9396,6,9396,10v,5,-3,8,-8,8l9388,18v-4,,-8,-3,-8,-8c9380,6,9384,2,9388,2xm9420,2r,c9425,2,9428,6,9428,10v,5,-3,8,-8,8l9420,18v-4,,-8,-3,-8,-8c9412,6,9416,2,9420,2xm9452,2r,c9457,2,9460,6,9460,10v,5,-3,8,-8,8l9452,18v-4,,-8,-3,-8,-8c9444,6,9448,2,9452,2xm9484,2r,c9489,2,9492,6,9492,10v,5,-3,8,-8,8l9484,18v-4,,-8,-3,-8,-8c9476,6,9480,2,9484,2xm9516,2r1,c9521,2,9525,6,9525,10v,5,-4,8,-8,8l9516,18v-4,,-8,-3,-8,-8c9508,6,9512,2,9516,2xm9549,2r,c9553,2,9557,6,9557,10v,5,-4,8,-8,8l9549,18v-5,,-8,-3,-8,-8c9541,6,9544,2,9549,2xm9581,2r,c9585,2,9589,6,9589,10v,5,-4,8,-8,8l9581,18v-5,,-8,-3,-8,-8c9573,6,9576,2,9581,2xm9613,2r,c9617,2,9621,6,9621,10v,5,-4,8,-8,8l9613,18v-5,,-8,-3,-8,-8c9605,6,9608,2,9613,2xm9645,2r,c9649,2,9653,6,9653,10v,5,-4,8,-8,8l9645,18v-5,,-8,-3,-8,-8c9637,6,9640,2,9645,2xm9677,2r,c9681,2,9685,6,9685,10v,5,-4,8,-8,8l9677,18v-5,,-8,-3,-8,-8c9669,6,9672,2,9677,2xm9709,2r,c9713,2,9717,6,9717,10v,5,-4,8,-8,8l9709,18v-5,,-8,-3,-8,-8c9701,6,9704,2,9709,2xm9741,2r,c9745,2,9749,6,9749,10v,5,-4,8,-8,8l9741,18v-5,,-8,-3,-8,-8c9733,6,9736,2,9741,2xm9773,2r,c9777,2,9781,6,9781,10v,5,-4,8,-8,8l9773,18v-5,,-8,-3,-8,-8c9765,6,9768,2,9773,2xm9805,2r,c9809,2,9813,6,9813,10v,5,-4,8,-8,8l9805,18v-5,,-8,-3,-8,-8c9797,6,9800,2,9805,2xm9837,2r,c9841,2,9845,6,9845,10v,5,-4,8,-8,8l9837,18v-5,,-8,-3,-8,-8c9829,6,9832,2,9837,2xm9869,2r,c9873,2,9877,6,9877,10v,5,-4,8,-8,8l9869,18v-5,,-8,-3,-8,-8c9861,6,9864,2,9869,2xm9901,2r,c9905,2,9909,6,9909,10v,5,-4,8,-8,8l9901,18v-5,,-8,-3,-8,-8c9893,6,9896,2,9901,2xm9933,2r,c9937,2,9941,6,9941,10v,5,-4,8,-8,8l9933,18v-5,,-8,-3,-8,-8c9925,6,9928,2,9933,2xm9965,2r,c9969,2,9973,6,9973,10v,5,-4,8,-8,8l9965,18v-5,,-8,-3,-8,-8c9957,6,9960,2,9965,2xm9997,2r,c10001,2,10005,6,10005,10v,5,-4,8,-8,8l9997,18v-5,,-8,-3,-8,-8c9989,6,9992,2,9997,2xm10029,2r,c10033,2,10037,6,10037,10v,5,-4,8,-8,8l10029,18v-5,,-8,-3,-8,-8c10021,6,10024,2,10029,2xm10061,2r,c10065,2,10069,6,10069,10v,5,-4,8,-8,8l10061,18v-5,,-8,-3,-8,-8c10053,6,10056,2,10061,2xm10093,2r,c10097,2,10101,6,10101,10v,5,-4,8,-8,8l10093,18v-5,,-8,-3,-8,-8c10085,6,10088,2,10093,2xm10125,3r,c10129,3,10133,6,10133,11v,4,-4,8,-8,8l10125,19v-5,,-8,-4,-8,-8c10117,6,10120,3,10125,3xm10157,3r,c10161,3,10165,6,10165,11v,4,-4,8,-8,8l10157,19v-5,,-8,-4,-8,-8c10149,6,10152,3,10157,3xm10189,3r,c10193,3,10197,6,10197,11v,4,-4,8,-8,8l10189,19v-5,,-8,-4,-8,-8c10181,6,10184,3,10189,3xm10221,3r,c10225,3,10229,6,10229,11v,4,-4,8,-8,8l10221,19v-5,,-8,-4,-8,-8c10213,6,10216,3,10221,3xm10253,3r,c10257,3,10261,6,10261,11v,4,-4,8,-8,8l10253,19v-5,,-8,-4,-8,-8c10245,6,10248,3,10253,3xm10285,3r,c10289,3,10293,6,10293,11v,4,-4,8,-8,8l10285,19v-5,,-8,-4,-8,-8c10277,6,10280,3,10285,3xm10317,3r,c10321,3,10325,6,10325,11v,4,-4,8,-8,8l10317,19v-5,,-8,-4,-8,-8c10309,6,10312,3,10317,3xm10349,3r,c10353,3,10357,6,10357,11v,4,-4,8,-8,8l10349,19v-4,,-8,-4,-8,-8c10341,6,10345,3,10349,3xm10381,3r,c10385,3,10389,6,10389,11v,4,-4,8,-8,8l10381,19v-4,,-8,-4,-8,-8c10373,6,10377,3,10381,3xm10413,3r,c10417,3,10421,6,10421,11v,4,-4,8,-8,8l10413,19v-4,,-8,-4,-8,-8c10405,6,10409,3,10413,3xm10445,3r,c10449,3,10453,6,10453,11v,4,-4,8,-8,8l10445,19v-4,,-8,-4,-8,-8c10437,6,10441,3,10445,3xm10477,3r,c10481,3,10485,6,10485,11v,4,-4,8,-8,8l10477,19v-4,,-8,-4,-8,-8c10469,6,10473,3,10477,3xm10509,3r,c10513,3,10517,6,10517,11v,4,-4,8,-8,8l10509,19v-4,,-8,-4,-8,-8c10501,6,10505,3,10509,3xm10541,3r,c10545,3,10549,6,10549,11v,4,-4,8,-8,8l10541,19v-4,,-8,-4,-8,-8c10533,6,10537,3,10541,3xm10573,3r,c10577,3,10581,6,10581,11v,4,-4,8,-8,8l10573,19v-4,,-8,-4,-8,-8c10565,6,10569,3,10573,3xm10605,3r,c10609,3,10613,6,10613,11v,4,-4,8,-8,8l10605,19v-4,,-8,-4,-8,-8c10597,6,10601,3,10605,3xm10637,3r,c10642,3,10645,6,10645,11v,4,-3,8,-8,8l10637,19v-4,,-8,-4,-8,-8c10629,6,10633,3,10637,3xm10669,3r,c10674,3,10677,6,10677,11v,4,-3,8,-8,8l10669,19v-4,,-8,-4,-8,-8c10661,6,10665,3,10669,3xm10701,3r,c10706,3,10709,6,10709,11v,4,-3,8,-8,8l10701,19v-4,,-8,-4,-8,-8c10693,6,10697,3,10701,3xm10733,3r,c10738,3,10741,6,10741,11v,4,-3,8,-8,8l10733,19v-4,,-8,-4,-8,-8c10725,6,10729,3,10733,3xm10765,3r,c10770,3,10773,6,10773,11v,4,-3,8,-8,8l10765,19v-4,,-8,-4,-8,-8c10757,6,10761,3,10765,3xm10797,3r,c10802,3,10805,6,10805,11v,4,-3,8,-8,8l10797,19v-4,,-8,-4,-8,-8c10789,6,10793,3,10797,3xm10829,3r,c10834,3,10837,6,10837,11v,4,-3,8,-8,8l10829,19v-4,,-8,-4,-8,-8c10821,6,10825,3,10829,3xm10861,3r,c10866,3,10869,6,10869,11v,4,-3,8,-8,8l10861,19v-4,,-8,-4,-8,-8c10853,6,10857,3,10861,3xm10893,3r,c10898,3,10901,6,10901,11v,4,-3,8,-8,8l10893,19v-4,,-8,-4,-8,-8c10885,6,10889,3,10893,3xm10925,3r,c10930,3,10933,6,10933,11v,4,-3,8,-8,8l10925,19v-4,,-8,-4,-8,-8c10917,6,10921,3,10925,3xm10957,3r,c10962,3,10965,6,10965,11v,4,-3,8,-8,8l10957,19v-4,,-8,-4,-8,-8c10949,6,10953,3,10957,3xm10989,3r,c10994,3,10997,6,10997,11v,4,-3,8,-8,8l10989,19v-4,,-8,-4,-8,-8c10981,6,10985,3,10989,3xm11021,3r,c11026,3,11029,6,11029,11v,4,-3,8,-8,8l11021,19v-4,,-8,-4,-8,-8c11013,6,11017,3,11021,3xm11053,3r,c11058,3,11061,6,11061,11v,4,-3,8,-8,8l11053,19v-4,,-8,-4,-8,-8c11045,6,11049,3,11053,3xm11085,3r,c11090,3,11093,6,11093,11v,4,-3,8,-8,8l11085,19v-4,,-8,-4,-8,-8c11077,6,11081,3,11085,3xm11117,3r,c11122,3,11125,6,11125,11v,4,-3,8,-8,8l11117,19v-4,,-8,-4,-8,-8c11109,6,11113,3,11117,3xm11149,3r,c11154,3,11157,6,11157,11v,4,-3,8,-8,8l11149,19v-4,,-8,-4,-8,-8c11141,6,11145,3,11149,3xm11181,3r,c11186,3,11189,6,11189,11v,4,-3,8,-8,8l11181,19v-4,,-8,-4,-8,-8c11173,6,11177,3,11181,3xm11213,3r,c11218,3,11221,6,11221,11v,4,-3,8,-8,8l11213,19v-4,,-8,-4,-8,-8c11205,6,11209,3,11213,3xm11245,3r,c11250,3,11253,6,11253,11v,4,-3,8,-8,8l11245,19v-4,,-8,-4,-8,-8c11237,6,11241,3,11245,3xm11277,3r,c11282,3,11285,6,11285,11v,4,-3,8,-8,8l11277,19v-4,,-8,-4,-8,-8c11269,6,11273,3,11277,3xm11309,3r,c11314,3,11317,6,11317,11v,4,-3,8,-8,8l11309,19v-4,,-8,-4,-8,-8c11301,6,11305,3,11309,3xm11341,3r,c11346,3,11349,6,11349,11v,4,-3,8,-8,8l11341,19v-4,,-8,-4,-8,-8c11333,6,11337,3,11341,3xm11373,3r,c11378,3,11381,6,11381,11v,4,-3,8,-8,8l11373,19v-4,,-8,-4,-8,-8c11365,6,11369,3,11373,3xm11405,3r,c11410,3,11413,6,11413,11v,4,-3,8,-8,8l11405,19v-4,,-8,-4,-8,-8c11397,6,11401,3,11405,3xm11437,3r1,c11442,3,11446,6,11446,11v,4,-4,8,-8,8l11437,19v-4,,-8,-4,-8,-8c11429,6,11433,3,11437,3xm11470,3r,c11474,3,11478,6,11478,11v,4,-4,8,-8,8l11470,19v-5,,-8,-4,-8,-8c11462,6,11465,3,11470,3xm11502,3r,c11506,3,11510,6,11510,11v,4,-4,8,-8,8l11502,19v-5,,-8,-4,-8,-8c11494,6,11497,3,11502,3xm11534,3r,c11538,3,11542,6,11542,11v,4,-4,8,-8,8l11534,19v-5,,-8,-4,-8,-8c11526,6,11529,3,11534,3xm11566,3r,c11570,3,11574,6,11574,11v,4,-4,8,-8,8l11566,19v-5,,-8,-4,-8,-8c11558,6,11561,3,11566,3xm11598,3r,c11602,3,11606,6,11606,11v,4,-4,8,-8,8l11598,19v-5,,-8,-4,-8,-8c11590,6,11593,3,11598,3xm11630,3r,c11634,3,11638,6,11638,11v,4,-4,8,-8,8l11630,19v-5,,-8,-4,-8,-8c11622,6,11625,3,11630,3xm11662,3r,c11666,3,11670,6,11670,11v,4,-4,8,-8,8l11662,19v-5,,-8,-4,-8,-8c11654,6,11657,3,11662,3xm11694,3r,c11698,3,11702,7,11702,11v,4,-4,8,-8,8l11694,19v-5,,-8,-4,-8,-8c11686,7,11689,3,11694,3xm11726,3r,c11730,3,11734,7,11734,11v,4,-4,8,-8,8l11726,19v-5,,-8,-4,-8,-8c11718,7,11721,3,11726,3xm11758,3r,c11762,3,11766,7,11766,11v,4,-4,8,-8,8l11758,19v-5,,-8,-4,-8,-8c11750,7,11753,3,11758,3xm11790,3r,c11794,3,11798,7,11798,11v,4,-4,8,-8,8l11790,19v-5,,-8,-4,-8,-8c11782,7,11785,3,11790,3xm11822,3r,c11826,3,11830,7,11830,11v,4,-4,8,-8,8l11822,19v-5,,-8,-4,-8,-8c11814,7,11817,3,11822,3xm11854,3r,c11858,3,11862,7,11862,11v,4,-4,8,-8,8l11854,19v-5,,-8,-4,-8,-8c11846,7,11849,3,11854,3xm11886,3r,c11890,3,11894,7,11894,11v,4,-4,8,-8,8l11886,19v-5,,-8,-4,-8,-8c11878,7,11881,3,11886,3xm11918,3r,c11922,3,11926,7,11926,11v,4,-4,8,-8,8l11918,19v-5,,-8,-4,-8,-8c11910,7,11913,3,11918,3xm11950,3r,c11954,3,11958,7,11958,11v,4,-4,8,-8,8l11950,19v-5,,-8,-4,-8,-8c11942,7,11945,3,11950,3xm11982,3r,c11986,3,11990,7,11990,11v,4,-4,8,-8,8l11982,19v-5,,-8,-4,-8,-8c11974,7,11977,3,11982,3xm12014,3r,c12018,3,12022,7,12022,11v,4,-4,8,-8,8l12014,19v-5,,-8,-4,-8,-8c12006,7,12009,3,12014,3xm12046,3r,c12050,3,12054,7,12054,11v,4,-4,8,-8,8l12046,19v-5,,-8,-4,-8,-8c12038,7,12041,3,12046,3xm12078,3r,c12082,3,12086,7,12086,11v,4,-4,8,-8,8l12078,19v-5,,-8,-4,-8,-8c12070,7,12073,3,12078,3xm12110,3r,c12114,3,12118,7,12118,11v,4,-4,8,-8,8l12110,19v-5,,-8,-4,-8,-8c12102,7,12105,3,12110,3xm12142,3r,c12146,3,12150,7,12150,11v,4,-4,8,-8,8l12142,19v-5,,-8,-4,-8,-8c12134,7,12137,3,12142,3xm12174,3r,c12178,3,12182,7,12182,11v,4,-4,8,-8,8l12174,19v-5,,-8,-4,-8,-8c12166,7,12169,3,12174,3xm12206,3r,c12210,3,12214,7,12214,11v,4,-4,8,-8,8l12206,19v-5,,-8,-4,-8,-8c12198,7,12201,3,12206,3xm12238,3r,c12242,3,12246,7,12246,11v,4,-4,8,-8,8l12238,19v-5,,-8,-4,-8,-8c12230,7,12233,3,12238,3xm12270,3r,c12274,3,12278,7,12278,11v,4,-4,8,-8,8l12270,19v-4,,-8,-4,-8,-8c12262,7,12266,3,12270,3xm12302,3r,c12306,3,12310,7,12310,11v,5,-4,8,-8,8l12302,19v-4,,-8,-3,-8,-8c12294,7,12298,3,12302,3xm12334,3r,c12338,3,12342,7,12342,11v,5,-4,8,-8,8l12334,19v-4,,-8,-3,-8,-8c12326,7,12330,3,12334,3xm12366,3r,c12370,3,12374,7,12374,11v,5,-4,8,-8,8l12366,19v-4,,-8,-3,-8,-8c12358,7,12362,3,12366,3xm12398,3r,c12402,3,12406,7,12406,11v,5,-4,8,-8,8l12398,19v-4,,-8,-3,-8,-8c12390,7,12394,3,12398,3xm12430,3r,c12434,3,12438,7,12438,11v,5,-4,8,-8,8l12430,19v-4,,-8,-3,-8,-8c12422,7,12426,3,12430,3xm12462,3r,c12466,3,12470,7,12470,11v,5,-4,8,-8,8l12462,19v-4,,-8,-3,-8,-8c12454,7,12458,3,12462,3xm12494,3r,c12498,3,12502,7,12502,11v,5,-4,8,-8,8l12494,19v-4,,-8,-3,-8,-8c12486,7,12490,3,12494,3xm12526,3r,c12530,3,12534,7,12534,11v,5,-4,8,-8,8l12526,19v-4,,-8,-3,-8,-8c12518,7,12522,3,12526,3xm12558,3r,c12563,3,12566,7,12566,11v,5,-3,8,-8,8l12558,19v-4,,-8,-3,-8,-8c12550,7,12554,3,12558,3xm12590,3r,c12595,3,12598,7,12598,11v,5,-3,8,-8,8l12590,19v-4,,-8,-3,-8,-8c12582,7,12586,3,12590,3xm12622,3r,c12627,3,12630,7,12630,11v,5,-3,8,-8,8l12622,19v-4,,-8,-3,-8,-8c12614,7,12618,3,12622,3xm12654,3r,c12659,3,12662,7,12662,11v,5,-3,8,-8,8l12654,19v-4,,-8,-3,-8,-8c12646,7,12650,3,12654,3xm12686,3r,c12691,3,12694,7,12694,11v,5,-3,8,-8,8l12686,19v-4,,-8,-3,-8,-8c12678,7,12682,3,12686,3xm12718,3r,c12723,3,12726,7,12726,11v,5,-3,8,-8,8l12718,19v-4,,-8,-3,-8,-8c12710,7,12714,3,12718,3xm12750,3r,c12755,3,12758,7,12758,11v,5,-3,8,-8,8l12750,19v-4,,-8,-3,-8,-8c12742,7,12746,3,12750,3xm12782,3r,c12787,3,12790,7,12790,11v,5,-3,8,-8,8l12782,19v-4,,-8,-3,-8,-8c12774,7,12778,3,12782,3xm12814,3r,c12819,3,12822,7,12822,11v,5,-3,8,-8,8l12814,19v-4,,-8,-3,-8,-8c12806,7,12810,3,12814,3xm12846,3r,c12851,3,12854,7,12854,11v,5,-3,8,-8,8l12846,19v-4,,-8,-3,-8,-8c12838,7,12842,3,12846,3xm12878,3r,c12883,3,12886,7,12886,11v,5,-3,8,-8,8l12878,19v-4,,-8,-3,-8,-8c12870,7,12874,3,12878,3xm12910,3r,c12915,3,12918,7,12918,11v,5,-3,8,-8,8l12910,19v-4,,-8,-3,-8,-8c12902,7,12906,3,12910,3xm12942,3r,c12947,3,12950,7,12950,11v,5,-3,8,-8,8l12942,19v-4,,-8,-3,-8,-8c12934,7,12938,3,12942,3xm12974,3r,c12979,3,12982,7,12982,11v,5,-3,8,-8,8l12974,19v-4,,-8,-3,-8,-8c12966,7,12970,3,12974,3xm13006,3r,c13011,3,13014,7,13014,11v,5,-3,8,-8,8l13006,19v-4,,-8,-3,-8,-8c12998,7,13002,3,13006,3xm13038,3r,c13043,3,13046,7,13046,11v,5,-3,8,-8,8l13038,19v-4,,-8,-3,-8,-8c13030,7,13034,3,13038,3xm13070,3r,c13075,3,13078,7,13078,11v,5,-3,8,-8,8l13070,19v-4,,-8,-3,-8,-8c13062,7,13066,3,13070,3xm13102,3r,c13107,3,13110,7,13110,11v,5,-3,8,-8,8l13102,19v-4,,-8,-3,-8,-8c13094,7,13098,3,13102,3xm13134,3r,c13139,3,13142,7,13142,11v,5,-3,8,-8,8l13134,19v-4,,-8,-3,-8,-8c13126,7,13130,3,13134,3xm13166,3r,c13171,3,13174,7,13174,11v,5,-3,8,-8,8l13166,19v-4,,-8,-3,-8,-8c13158,7,13162,3,13166,3xm13198,3r,c13203,3,13206,7,13206,11v,5,-3,8,-8,8l13198,19v-4,,-8,-3,-8,-8c13190,7,13194,3,13198,3xm13230,3r,c13235,3,13238,7,13238,11v,5,-3,8,-8,8l13230,19v-4,,-8,-3,-8,-8c13222,7,13226,3,13230,3xm13262,3r,c13267,3,13270,7,13270,11v,5,-3,8,-8,8l13262,19v-4,,-8,-3,-8,-8c13254,7,13258,3,13262,3xm13294,3r,c13299,3,13302,7,13302,11v,5,-3,8,-8,8l13294,19v-4,,-8,-3,-8,-8c13286,7,13290,3,13294,3xm13326,3r,c13331,3,13334,7,13334,11v,5,-3,8,-8,8l13326,19v-4,,-8,-3,-8,-8c13318,7,13322,3,13326,3xm13358,3r1,c13363,3,13367,7,13367,11v,5,-4,8,-8,8l13358,19v-4,,-8,-3,-8,-8c13350,7,13354,3,13358,3xm13391,3r,c13395,3,13399,7,13399,11v,5,-4,8,-8,8l13391,19v-5,,-8,-3,-8,-8c13383,7,13386,3,13391,3xm13423,3r,c13427,3,13431,7,13431,11v,5,-4,8,-8,8l13423,19v-5,,-8,-3,-8,-8c13415,7,13418,3,13423,3xm13455,3r,c13459,3,13463,7,13463,11v,5,-4,8,-8,8l13455,19v-5,,-8,-3,-8,-8c13447,7,13450,3,13455,3xm13487,3r,c13491,3,13495,7,13495,11v,5,-4,8,-8,8l13487,19v-5,,-8,-3,-8,-8c13479,7,13482,3,13487,3xm13519,3r,c13523,3,13527,7,13527,11v,5,-4,8,-8,8l13519,19v-5,,-8,-3,-8,-8c13511,7,13514,3,13519,3xm13551,3r,c13555,3,13559,7,13559,11v,5,-4,8,-8,8l13551,19v-5,,-8,-3,-8,-8c13543,7,13546,3,13551,3xm13583,3r,c13587,3,13591,7,13591,11v,5,-4,8,-8,8l13583,19v-5,,-8,-3,-8,-8c13575,7,13578,3,13583,3xm13615,3r,c13619,3,13623,7,13623,11v,5,-4,8,-8,8l13615,19v-5,,-8,-3,-8,-8c13607,7,13610,3,13615,3xm13647,3r,c13651,3,13655,7,13655,11v,5,-4,8,-8,8l13647,19v-5,,-8,-3,-8,-8c13639,7,13642,3,13647,3xm13679,3r,c13683,3,13687,7,13687,11v,5,-4,8,-8,8l13679,19v-5,,-8,-3,-8,-8c13671,7,13674,3,13679,3xm13711,3r,c13715,3,13719,7,13719,11v,5,-4,8,-8,8l13711,19v-5,,-8,-3,-8,-8c13703,7,13706,3,13711,3xm13743,3r,c13747,3,13751,7,13751,11v,5,-4,8,-8,8l13743,19v-5,,-8,-3,-8,-8c13735,7,13738,3,13743,3xm13775,3r,c13779,3,13783,7,13783,11v,5,-4,8,-8,8l13775,19v-5,,-8,-3,-8,-8c13767,7,13770,3,13775,3xm13807,4r,c13811,4,13815,7,13815,12v,4,-4,8,-8,8l13807,20v-5,,-8,-4,-8,-8c13799,7,13802,4,13807,4xm13839,4r,c13843,4,13847,7,13847,12v,4,-4,8,-8,8l13839,20v-5,,-8,-4,-8,-8c13831,7,13834,4,13839,4xm13871,4r,c13875,4,13879,7,13879,12v,4,-4,8,-8,8l13871,20v-5,,-8,-4,-8,-8c13863,7,13866,4,13871,4xm13903,4r,c13907,4,13911,7,13911,12v,4,-4,8,-8,8l13903,20v-5,,-8,-4,-8,-8c13895,7,13898,4,13903,4xm13935,4r,c13939,4,13943,7,13943,12v,4,-4,8,-8,8l13935,20v-5,,-8,-4,-8,-8c13927,7,13930,4,13935,4xm13967,4r,c13971,4,13975,7,13975,12v,4,-4,8,-8,8l13967,20v-5,,-8,-4,-8,-8c13959,7,13962,4,13967,4xm13999,4r,c14003,4,14007,7,14007,12v,4,-4,8,-8,8l13999,20v-5,,-8,-4,-8,-8c13991,7,13994,4,13999,4xm14031,4r,c14035,4,14039,7,14039,12v,4,-4,8,-8,8l14031,20v-5,,-8,-4,-8,-8c14023,7,14026,4,14031,4xm14063,4r,c14067,4,14071,7,14071,12v,4,-4,8,-8,8l14063,20v-5,,-8,-4,-8,-8c14055,7,14058,4,14063,4xm14095,4r,c14099,4,14103,7,14103,12v,4,-4,8,-8,8l14095,20v-5,,-8,-4,-8,-8c14087,7,14090,4,14095,4xm14127,4r,c14131,4,14135,7,14135,12v,4,-4,8,-8,8l14127,20v-5,,-8,-4,-8,-8c14119,7,14122,4,14127,4xm14159,4r,c14163,4,14167,7,14167,12v,4,-4,8,-8,8l14159,20v-5,,-8,-4,-8,-8c14151,7,14154,4,14159,4xm14191,4r,c14195,4,14199,7,14199,12v,4,-4,8,-8,8l14191,20v-5,,-8,-4,-8,-8c14183,7,14186,4,14191,4xm14223,4r,c14227,4,14231,7,14231,12v,4,-4,8,-8,8l14223,20v-5,,-8,-4,-8,-8c14215,7,14218,4,14223,4xm14255,4r,c14259,4,14263,7,14263,12v,4,-4,8,-8,8l14255,20v-4,,-8,-4,-8,-8c14247,7,14251,4,14255,4xm14287,4r,c14291,4,14295,7,14295,12v,4,-4,8,-8,8l14287,20v-4,,-8,-4,-8,-8c14279,7,14283,4,14287,4xm14319,4r,c14323,4,14327,7,14327,12v,4,-4,8,-8,8l14319,20v-4,,-8,-4,-8,-8c14311,7,14315,4,14319,4xm14351,4r,c14355,4,14359,7,14359,12v,4,-4,8,-8,8l14351,20v-4,,-8,-4,-8,-8c14343,7,14347,4,14351,4xm14383,4r,c14387,4,14391,7,14391,12v,4,-4,8,-8,8l14383,20v-4,,-8,-4,-8,-8c14375,7,14379,4,14383,4xm14415,4r,c14419,4,14423,7,14423,12v,4,-4,8,-8,8l14415,20v-4,,-8,-4,-8,-8c14407,7,14411,4,14415,4xm14447,4r,c14451,4,14455,7,14455,12v,4,-4,8,-8,8l14447,20v-4,,-8,-4,-8,-8c14439,7,14443,4,14447,4xm14479,4r,c14483,4,14487,7,14487,12v,4,-4,8,-8,8l14479,20v-4,,-8,-4,-8,-8c14471,7,14475,4,14479,4xm14511,4r,c14515,4,14519,7,14519,12v,4,-4,8,-8,8l14511,20v-4,,-8,-4,-8,-8c14503,7,14507,4,14511,4xm14543,4r,c14548,4,14551,7,14551,12v,4,-3,8,-8,8l14543,20v-4,,-8,-4,-8,-8c14535,7,14539,4,14543,4xm14575,4r,c14580,4,14583,7,14583,12v,4,-3,8,-8,8l14575,20v-4,,-8,-4,-8,-8c14567,7,14571,4,14575,4xm14607,4r,c14612,4,14615,7,14615,12v,4,-3,8,-8,8l14607,20v-4,,-8,-4,-8,-8c14599,7,14603,4,14607,4xm14639,4r,c14644,4,14647,7,14647,12v,4,-3,8,-8,8l14639,20v-4,,-8,-4,-8,-8c14631,7,14635,4,14639,4xm14671,4r,c14676,4,14679,7,14679,12v,4,-3,8,-8,8l14671,20v-4,,-8,-4,-8,-8c14663,7,14667,4,14671,4xm14703,4r,c14708,4,14711,7,14711,12v,4,-3,8,-8,8l14703,20v-4,,-8,-4,-8,-8c14695,7,14699,4,14703,4xm14735,4r,c14740,4,14743,7,14743,12v,4,-3,8,-8,8l14735,20v-4,,-8,-4,-8,-8c14727,7,14731,4,14735,4xm14767,4r,c14772,4,14775,7,14775,12v,4,-3,8,-8,8l14767,20v-4,,-8,-4,-8,-8c14759,7,14763,4,14767,4xm14799,4r,c14804,4,14807,7,14807,12v,4,-3,8,-8,8l14799,20v-4,,-8,-4,-8,-8c14791,7,14795,4,14799,4xm14831,4r,c14836,4,14839,7,14839,12v,4,-3,8,-8,8l14831,20v-4,,-8,-4,-8,-8c14823,7,14827,4,14831,4xm14863,4r,c14868,4,14871,7,14871,12v,4,-3,8,-8,8l14863,20v-4,,-8,-4,-8,-8c14855,7,14859,4,14863,4xm14895,4r,c14900,4,14903,7,14903,12v,4,-3,8,-8,8l14895,20v-4,,-8,-4,-8,-8c14887,7,14891,4,14895,4xm14927,4r,c14932,4,14935,7,14935,12v,4,-3,8,-8,8l14927,20v-4,,-8,-4,-8,-8c14919,7,14923,4,14927,4xm14959,4r,c14964,4,14967,7,14967,12v,4,-3,8,-8,8l14959,20v-4,,-8,-4,-8,-8c14951,7,14955,4,14959,4xm14991,4r,c14996,4,14999,7,14999,12v,4,-3,8,-8,8l14991,20v-4,,-8,-4,-8,-8c14983,7,14987,4,14991,4xm15023,4r,c15028,4,15031,7,15031,12v,4,-3,8,-8,8l15023,20v-4,,-8,-4,-8,-8c15015,7,15019,4,15023,4xm15055,4r,c15060,4,15063,7,15063,12v,4,-3,8,-8,8l15055,20v-4,,-8,-4,-8,-8c15047,7,15051,4,15055,4xm15087,4r,c15092,4,15095,7,15095,12v,4,-3,8,-8,8l15087,20v-4,,-8,-4,-8,-8c15079,7,15083,4,15087,4xm15119,4r,c15124,4,15127,7,15127,12v,4,-3,8,-8,8l15119,20v-4,,-8,-4,-8,-8c15111,7,15115,4,15119,4xm15151,4r,c15156,4,15159,7,15159,12v,4,-3,8,-8,8l15151,20v-4,,-8,-4,-8,-8c15143,7,15147,4,15151,4xm15183,4r,c15188,4,15191,7,15191,12v,4,-3,8,-8,8l15183,20v-4,,-8,-4,-8,-8c15175,7,15179,4,15183,4xm15215,4r,c15220,4,15223,7,15223,12v,4,-3,8,-8,8l15215,20v-4,,-8,-4,-8,-8c15207,7,15211,4,15215,4xm15247,4r,c15252,4,15255,7,15255,12v,4,-3,8,-8,8l15247,20v-4,,-8,-4,-8,-8c15239,7,15243,4,15247,4xm15279,4r,c15284,4,15287,7,15287,12v,4,-3,8,-8,8l15279,20v-4,,-8,-4,-8,-8c15271,7,15275,4,15279,4xm15311,4r,c15316,4,15319,7,15319,12v,4,-3,8,-8,8l15311,20v-4,,-8,-4,-8,-8c15303,7,15307,4,15311,4xm15343,4r,c15348,4,15351,8,15351,12v,4,-3,8,-8,8l15343,20v-4,,-8,-4,-8,-8c15335,8,15339,4,15343,4xm15375,4r,c15380,4,15383,8,15383,12v,4,-3,8,-8,8l15375,20v-4,,-8,-4,-8,-8c15367,8,15371,4,15375,4xm15407,4r1,c15412,4,15416,8,15416,12v,4,-4,8,-8,8l15407,20v-4,,-8,-4,-8,-8c15399,8,15403,4,15407,4xm15440,4r,c15444,4,15448,8,15448,12v,4,-4,8,-8,8l15440,20v-5,,-8,-4,-8,-8c15432,8,15435,4,15440,4xm15472,4r,c15476,4,15480,8,15480,12v,4,-4,8,-8,8l15472,20v-5,,-8,-4,-8,-8c15464,8,15467,4,15472,4xm15504,4r,c15508,4,15512,8,15512,12v,4,-4,8,-8,8l15504,20v-5,,-8,-4,-8,-8c15496,8,15499,4,15504,4xm15536,4r,c15540,4,15544,8,15544,12v,4,-4,8,-8,8l15536,20v-5,,-8,-4,-8,-8c15528,8,15531,4,15536,4xm15568,4r,c15572,4,15576,8,15576,12v,4,-4,8,-8,8l15568,20v-5,,-8,-4,-8,-8c15560,8,15563,4,15568,4xm15600,4r,c15604,4,15608,8,15608,12v,4,-4,8,-8,8l15600,20v-5,,-8,-4,-8,-8c15592,8,15595,4,15600,4xm15632,4r,c15636,4,15640,8,15640,12v,4,-4,8,-8,8l15632,20v-5,,-8,-4,-8,-8c15624,8,15627,4,15632,4xm15664,4r,c15668,4,15672,8,15672,12v,4,-4,8,-8,8l15664,20v-5,,-8,-4,-8,-8c15656,8,15659,4,15664,4xm15696,4r,c15700,4,15704,8,15704,12v,4,-4,8,-8,8l15696,20v-5,,-8,-4,-8,-8c15688,8,15691,4,15696,4xm15728,4r,c15732,4,15736,8,15736,12v,4,-4,8,-8,8l15728,20v-5,,-8,-4,-8,-8c15720,8,15723,4,15728,4xm15760,4r,c15764,4,15768,8,15768,12v,4,-4,8,-8,8l15760,20v-5,,-8,-4,-8,-8c15752,8,15755,4,15760,4xm15792,4r,c15796,4,15800,8,15800,12v,4,-4,8,-8,8l15792,20v-5,,-8,-4,-8,-8c15784,8,15787,4,15792,4xm15824,4r,c15828,4,15832,8,15832,12v,4,-4,8,-8,8l15824,20v-5,,-8,-4,-8,-8c15816,8,15819,4,15824,4xm15856,4r,c15860,4,15864,8,15864,12v,4,-4,8,-8,8l15856,20v-5,,-8,-4,-8,-8c15848,8,15851,4,15856,4xm15888,4r,c15892,4,15896,8,15896,12v,4,-4,8,-8,8l15888,20v-5,,-8,-4,-8,-8c15880,8,15883,4,15888,4xm15920,4r,c15924,4,15928,8,15928,12v,5,-4,8,-8,8l15920,20v-5,,-8,-3,-8,-8c15912,8,15915,4,15920,4xm15952,4r,c15956,4,15960,8,15960,12v,5,-4,8,-8,8l15952,20v-5,,-8,-3,-8,-8c15944,8,15947,4,15952,4xm15984,4r,c15988,4,15992,8,15992,12v,5,-4,8,-8,8l15984,20v-5,,-8,-3,-8,-8c15976,8,15979,4,15984,4xm16016,4r,c16020,4,16024,8,16024,12v,5,-4,8,-8,8l16016,20v-5,,-8,-3,-8,-8c16008,8,16011,4,16016,4xm16048,4r,c16052,4,16056,8,16056,12v,5,-4,8,-8,8l16048,20v-5,,-8,-3,-8,-8c16040,8,16043,4,16048,4xm16080,4r,c16084,4,16088,8,16088,12v,5,-4,8,-8,8l16080,20v-5,,-8,-3,-8,-8c16072,8,16075,4,16080,4xm16112,4r,c16116,4,16120,8,16120,12v,5,-4,8,-8,8l16112,20v-5,,-8,-3,-8,-8c16104,8,16107,4,16112,4xm16144,4r,c16148,4,16152,8,16152,12v,5,-4,8,-8,8l16144,20v-5,,-8,-3,-8,-8c16136,8,16139,4,16144,4xm16176,4r,c16180,4,16184,8,16184,12v,5,-4,8,-8,8l16176,20v-5,,-8,-3,-8,-8c16168,8,16171,4,16176,4xm16208,4r,c16212,4,16216,8,16216,12v,5,-4,8,-8,8l16208,20v-4,,-8,-3,-8,-8c16200,8,16204,4,16208,4xm16240,4r,c16244,4,16248,8,16248,12v,5,-4,8,-8,8l16240,20v-4,,-8,-3,-8,-8c16232,8,16236,4,16240,4xm16272,4r,c16276,4,16280,8,16280,12v,5,-4,8,-8,8l16272,20v-4,,-8,-3,-8,-8c16264,8,16268,4,16272,4xm16304,4r,c16308,4,16312,8,16312,12v,5,-4,8,-8,8l16304,20v-4,,-8,-3,-8,-8c16296,8,16300,4,16304,4xm16336,4r,c16340,4,16344,8,16344,12v,5,-4,8,-8,8l16336,20v-4,,-8,-3,-8,-8c16328,8,16332,4,16336,4xm16368,4r,c16372,4,16376,8,16376,12v,5,-4,8,-8,8l16368,20v-4,,-8,-3,-8,-8c16360,8,16364,4,16368,4xm16400,4r,c16404,4,16408,8,16408,12v,5,-4,8,-8,8l16400,20v-4,,-8,-3,-8,-8c16392,8,16396,4,16400,4xm16432,4r,c16436,4,16440,8,16440,12v,5,-4,8,-8,8l16432,20v-4,,-8,-3,-8,-8c16424,8,16428,4,16432,4xm16464,4r,c16468,4,16472,8,16472,12v,5,-4,8,-8,8l16464,20v-4,,-8,-3,-8,-8c16456,8,16460,4,16464,4xm16496,4r,c16501,4,16504,8,16504,12v,5,-3,8,-8,8l16496,20v-4,,-8,-3,-8,-8c16488,8,16492,4,16496,4xm16528,4r,c16533,4,16536,8,16536,12v,5,-3,8,-8,8l16528,20v-4,,-8,-3,-8,-8c16520,8,16524,4,16528,4xm16560,4r,c16565,4,16568,8,16568,12v,5,-3,8,-8,8l16560,20v-4,,-8,-3,-8,-8c16552,8,16556,4,16560,4xm16592,4r,c16597,4,16600,8,16600,12v,5,-3,8,-8,8l16592,20v-4,,-8,-3,-8,-8c16584,8,16588,4,16592,4xm16624,4r,c16629,4,16632,8,16632,12v,5,-3,8,-8,8l16624,20v-4,,-8,-3,-8,-8c16616,8,16620,4,16624,4xm16656,4r,c16661,4,16664,8,16664,12v,5,-3,8,-8,8l16656,20v-4,,-8,-3,-8,-8c16648,8,16652,4,16656,4xm16688,4r,c16693,4,16696,8,16696,12v,5,-3,8,-8,8l16688,20v-4,,-8,-3,-8,-8c16680,8,16684,4,16688,4xm16720,4r,c16725,4,16728,8,16728,12v,5,-3,8,-8,8l16720,20v-4,,-8,-3,-8,-8c16712,8,16716,4,16720,4xm16752,4r,c16757,4,16760,8,16760,12v,5,-3,8,-8,8l16752,20v-4,,-8,-3,-8,-8c16744,8,16748,4,16752,4xm16784,4r,c16789,4,16792,8,16792,12v,5,-3,8,-8,8l16784,20v-4,,-8,-3,-8,-8c16776,8,16780,4,16784,4xm16816,4r,c16821,4,16824,8,16824,12v,5,-3,8,-8,8l16816,20v-4,,-8,-3,-8,-8c16808,8,16812,4,16816,4xm16848,4r,c16853,4,16856,8,16856,12v,5,-3,8,-8,8l16848,20v-4,,-8,-3,-8,-8c16840,8,16844,4,16848,4xm16880,4r,c16885,4,16888,8,16888,12v,5,-3,8,-8,8l16880,20v-4,,-8,-3,-8,-8c16872,8,16876,4,16880,4xm16912,4r,c16917,4,16920,8,16920,12v,5,-3,8,-8,8l16912,20v-4,,-8,-3,-8,-8c16904,8,16908,4,16912,4xm16944,4r,c16949,4,16952,8,16952,12v,5,-3,8,-8,8l16944,20v-4,,-8,-3,-8,-8c16936,8,16940,4,16944,4xm16976,4r,c16981,4,16984,8,16984,12v,5,-3,8,-8,8l16976,20v-4,,-8,-3,-8,-8c16968,8,16972,4,16976,4xm17008,4r,c17013,4,17016,8,17016,12v,5,-3,8,-8,8l17008,20v-4,,-8,-3,-8,-8c17000,8,17004,4,17008,4xm17040,4r,c17045,4,17048,8,17048,12v,5,-3,8,-8,8l17040,20v-4,,-8,-3,-8,-8c17032,8,17036,4,17040,4xm17072,4r,c17077,4,17080,8,17080,12v,5,-3,8,-8,8l17072,20v-4,,-8,-3,-8,-8c17064,8,17068,4,17072,4xm17104,4r,c17109,4,17112,8,17112,12v,5,-3,8,-8,8l17104,20v-4,,-8,-3,-8,-8c17096,8,17100,4,17104,4xm17136,4r,c17141,4,17144,8,17144,12v,5,-3,8,-8,8l17136,20v-4,,-8,-3,-8,-8c17128,8,17132,4,17136,4xm17168,4r,c17173,4,17176,8,17176,12v,5,-3,8,-8,8l17168,20v-4,,-8,-3,-8,-8c17160,8,17164,4,17168,4xm17200,4r,c17205,4,17208,8,17208,12v,5,-3,8,-8,8l17200,20v-4,,-8,-3,-8,-8c17192,8,17196,4,17200,4xm17232,4r1,c17237,4,17241,8,17241,12v,5,-4,8,-8,8l17232,20v-4,,-8,-3,-8,-8c17224,8,17228,4,17232,4xm17265,4r,c17269,4,17273,8,17273,12v,5,-4,8,-8,8l17265,20v-5,,-8,-3,-8,-8c17257,8,17260,4,17265,4xm17297,4r,c17301,4,17305,8,17305,12v,5,-4,8,-8,8l17297,20v-5,,-8,-3,-8,-8c17289,8,17292,4,17297,4xm17329,4r,c17333,4,17337,8,17337,12v,5,-4,8,-8,8l17329,20v-5,,-8,-3,-8,-8c17321,8,17324,4,17329,4xm17361,4r,c17365,4,17369,8,17369,12v,5,-4,8,-8,8l17361,20v-5,,-8,-3,-8,-8c17353,8,17356,4,17361,4xm17393,4r,c17397,4,17401,8,17401,12v,5,-4,8,-8,8l17393,20v-5,,-8,-3,-8,-8c17385,8,17388,4,17393,4xm17425,4r,c17429,4,17433,8,17433,12v,5,-4,8,-8,8l17425,20v-5,,-8,-3,-8,-8c17417,8,17420,4,17425,4xm17457,5r,c17461,5,17465,8,17465,13v,4,-4,8,-8,8l17457,21v-5,,-8,-4,-8,-8c17449,8,17452,5,17457,5xm17489,5r,c17493,5,17497,8,17497,13v,4,-4,8,-8,8l17489,21v-5,,-8,-4,-8,-8c17481,8,17484,5,17489,5xm17521,5r,c17525,5,17529,8,17529,13v,4,-4,8,-8,8l17521,21v-5,,-8,-4,-8,-8c17513,8,17516,5,17521,5xm17553,5r,c17557,5,17561,8,17561,13v,4,-4,8,-8,8l17553,21v-5,,-8,-4,-8,-8c17545,8,17548,5,17553,5xm17585,5r,c17589,5,17593,8,17593,13v,4,-4,8,-8,8l17585,21v-5,,-8,-4,-8,-8c17577,8,17580,5,17585,5xm17617,5r,c17621,5,17625,8,17625,13v,4,-4,8,-8,8l17617,21v-5,,-8,-4,-8,-8c17609,8,17612,5,17617,5xm17649,5r,c17653,5,17657,8,17657,13v,4,-4,8,-8,8l17649,21v-5,,-8,-4,-8,-8c17641,8,17644,5,17649,5xm17681,5r,c17685,5,17689,8,17689,13v,4,-4,8,-8,8l17681,21v-5,,-8,-4,-8,-8c17673,8,17676,5,17681,5xm17713,5r,c17717,5,17721,8,17721,13v,4,-4,8,-8,8l17713,21v-5,,-8,-4,-8,-8c17705,8,17708,5,17713,5xm17745,5r,c17749,5,17753,8,17753,13v,4,-4,8,-8,8l17745,21v-5,,-8,-4,-8,-8c17737,8,17740,5,17745,5xm17777,5r,c17781,5,17785,8,17785,13v,4,-4,8,-8,8l17777,21v-5,,-8,-4,-8,-8c17769,8,17772,5,17777,5xm17809,5r,c17813,5,17817,8,17817,13v,4,-4,8,-8,8l17809,21v-5,,-8,-4,-8,-8c17801,8,17804,5,17809,5xm17841,5r,c17845,5,17849,8,17849,13v,4,-4,8,-8,8l17841,21v-5,,-8,-4,-8,-8c17833,8,17836,5,17841,5xm17873,5r,c17877,5,17881,8,17881,13v,4,-4,8,-8,8l17873,21v-5,,-8,-4,-8,-8c17865,8,17868,5,17873,5xm17905,5r,c17909,5,17913,8,17913,13v,4,-4,8,-8,8l17905,21v-5,,-8,-4,-8,-8c17897,8,17900,5,17905,5xm17937,5r,c17941,5,17945,8,17945,13v,4,-4,8,-8,8l17937,21v-5,,-8,-4,-8,-8c17929,8,17932,5,17937,5xm17969,5r,c17973,5,17977,8,17977,13v,4,-4,8,-8,8l17969,21v-5,,-8,-4,-8,-8c17961,8,17964,5,17969,5xm18001,5r,c18005,5,18009,8,18009,13v,4,-4,8,-8,8l18001,21v-5,,-8,-4,-8,-8c17993,8,17996,5,18001,5xm18033,5r,c18037,5,18041,8,18041,13v,4,-4,8,-8,8l18033,21v-4,,-8,-4,-8,-8c18025,8,18029,5,18033,5xm18065,5r,c18069,5,18073,8,18073,13v,4,-4,8,-8,8l18065,21v-4,,-8,-4,-8,-8c18057,8,18061,5,18065,5xm18097,5r,c18101,5,18105,8,18105,13v,4,-4,8,-8,8l18097,21v-4,,-8,-4,-8,-8c18089,8,18093,5,18097,5xm18129,5r,c18133,5,18137,8,18137,13v,4,-4,8,-8,8l18129,21v-4,,-8,-4,-8,-8c18121,8,18125,5,18129,5xm18161,5r,c18165,5,18169,8,18169,13v,4,-4,8,-8,8l18161,21v-4,,-8,-4,-8,-8c18153,8,18157,5,18161,5xm18193,5r,c18197,5,18201,8,18201,13v,4,-4,8,-8,8l18193,21v-4,,-8,-4,-8,-8c18185,8,18189,5,18193,5xm18225,5r,c18229,5,18233,8,18233,13v,4,-4,8,-8,8l18225,21v-4,,-8,-4,-8,-8c18217,8,18221,5,18225,5xm18257,5r,c18261,5,18265,8,18265,13v,4,-4,8,-8,8l18257,21v-4,,-8,-4,-8,-8c18249,8,18253,5,18257,5xm18289,5r,c18293,5,18297,8,18297,13v,4,-4,8,-8,8l18289,21v-4,,-8,-4,-8,-8c18281,8,18285,5,18289,5xm18321,5r,c18326,5,18329,8,18329,13v,4,-3,8,-8,8l18321,21v-4,,-8,-4,-8,-8c18313,8,18317,5,18321,5xm18353,5r,c18358,5,18361,8,18361,13v,4,-3,8,-8,8l18353,21v-4,,-8,-4,-8,-8c18345,8,18349,5,18353,5xm18385,5r,c18390,5,18393,8,18393,13v,4,-3,8,-8,8l18385,21v-4,,-8,-4,-8,-8c18377,8,18381,5,18385,5xm18417,5r,c18422,5,18425,8,18425,13v,4,-3,8,-8,8l18417,21v-4,,-8,-4,-8,-8c18409,8,18413,5,18417,5xm18449,5r,c18454,5,18457,8,18457,13v,4,-3,8,-8,8l18449,21v-4,,-8,-4,-8,-8c18441,8,18445,5,18449,5xm18481,5r,c18486,5,18489,8,18489,13v,4,-3,8,-8,8l18481,21v-4,,-8,-4,-8,-8c18473,8,18477,5,18481,5xm18513,5r,c18518,5,18521,8,18521,13v,4,-3,8,-8,8l18513,21v-4,,-8,-4,-8,-8c18505,8,18509,5,18513,5xm18545,5r,c18550,5,18553,8,18553,13v,4,-3,8,-8,8l18545,21v-4,,-8,-4,-8,-8c18537,8,18541,5,18545,5xm18577,5r,c18582,5,18585,8,18585,13v,4,-3,8,-8,8l18577,21v-4,,-8,-4,-8,-8c18569,8,18573,5,18577,5xm18609,5r,c18614,5,18617,8,18617,13v,4,-3,8,-8,8l18609,21v-4,,-8,-4,-8,-8c18601,8,18605,5,18609,5xm18641,5r,c18646,5,18649,8,18649,13v,4,-3,8,-8,8l18641,21v-4,,-8,-4,-8,-8c18633,8,18637,5,18641,5xm18673,5r,c18678,5,18681,8,18681,13v,4,-3,8,-8,8l18673,21v-4,,-8,-4,-8,-8c18665,8,18669,5,18673,5xm18705,5r,c18710,5,18713,8,18713,13v,4,-3,8,-8,8l18705,21v-4,,-8,-4,-8,-8c18697,8,18701,5,18705,5xm18737,5r,c18742,5,18745,8,18745,13v,4,-3,8,-8,8l18737,21v-4,,-8,-4,-8,-8c18729,8,18733,5,18737,5xm18769,5r,c18774,5,18777,8,18777,13v,4,-3,8,-8,8l18769,21v-4,,-8,-4,-8,-8c18761,8,18765,5,18769,5xm18801,5r,c18806,5,18809,8,18809,13v,4,-3,8,-8,8l18801,21v-4,,-8,-4,-8,-8c18793,8,18797,5,18801,5xm18833,5r,c18838,5,18841,8,18841,13v,4,-3,8,-8,8l18833,21v-4,,-8,-4,-8,-8c18825,8,18829,5,18833,5xm18865,5r,c18870,5,18873,8,18873,13v,4,-3,8,-8,8l18865,21v-4,,-8,-4,-8,-8c18857,8,18861,5,18865,5xm18897,5r,c18902,5,18905,8,18905,13v,4,-3,8,-8,8l18897,21v-4,,-8,-4,-8,-8c18889,8,18893,5,18897,5xm18929,5r,c18934,5,18937,8,18937,13v,4,-3,8,-8,8l18929,21v-4,,-8,-4,-8,-8c18921,8,18925,5,18929,5xm18961,5r,c18966,5,18969,8,18969,13v,4,-3,8,-8,8l18961,21v-4,,-8,-4,-8,-8c18953,8,18957,5,18961,5xm18993,5r,c18998,5,19001,9,19001,13v,4,-3,8,-8,8l18993,21v-4,,-8,-4,-8,-8c18985,9,18989,5,18993,5xm19025,5r,c19030,5,19033,9,19033,13v,4,-3,8,-8,8l19025,21v-4,,-8,-4,-8,-8c19017,9,19021,5,19025,5xm19057,5r1,c19062,5,19066,9,19066,13v,4,-4,8,-8,8l19057,21v-4,,-8,-4,-8,-8c19049,9,19053,5,19057,5xm19090,5r,c19094,5,19098,9,19098,13v,4,-4,8,-8,8l19090,21v-5,,-8,-4,-8,-8c19082,9,19085,5,19090,5xm19122,5r,c19126,5,19130,9,19130,13v,4,-4,8,-8,8l19122,21v-5,,-8,-4,-8,-8c19114,9,19117,5,19122,5xm19154,5r,c19158,5,19162,9,19162,13v,4,-4,8,-8,8l19154,21v-5,,-8,-4,-8,-8c19146,9,19149,5,19154,5xm19186,5r,c19190,5,19194,9,19194,13v,4,-4,8,-8,8l19186,21v-5,,-8,-4,-8,-8c19178,9,19181,5,19186,5xm19218,5r,c19222,5,19226,9,19226,13v,4,-4,8,-8,8l19218,21v-5,,-8,-4,-8,-8c19210,9,19213,5,19218,5xm19250,5r,c19254,5,19258,9,19258,13v,4,-4,8,-8,8l19250,21v-5,,-8,-4,-8,-8c19242,9,19245,5,19250,5xm19282,5r,c19286,5,19290,9,19290,13v,4,-4,8,-8,8l19282,21v-5,,-8,-4,-8,-8c19274,9,19277,5,19282,5xm19314,5r,c19318,5,19322,9,19322,13v,4,-4,8,-8,8l19314,21v-5,,-8,-4,-8,-8c19306,9,19309,5,19314,5xm19346,5r,c19350,5,19354,9,19354,13v,4,-4,8,-8,8l19346,21v-5,,-8,-4,-8,-8c19338,9,19341,5,19346,5xm19378,5r,c19382,5,19386,9,19386,13v,4,-4,8,-8,8l19378,21v-5,,-8,-4,-8,-8c19370,9,19373,5,19378,5xm19410,5r,c19414,5,19418,9,19418,13v,4,-4,8,-8,8l19410,21v-5,,-8,-4,-8,-8c19402,9,19405,5,19410,5xm19442,5r,c19446,5,19450,9,19450,13v,4,-4,8,-8,8l19442,21v-5,,-8,-4,-8,-8c19434,9,19437,5,19442,5xm19474,5r,c19478,5,19482,9,19482,13v,4,-4,8,-8,8l19474,21v-5,,-8,-4,-8,-8c19466,9,19469,5,19474,5xm19506,5r,c19510,5,19514,9,19514,13v,4,-4,8,-8,8l19506,21v-5,,-8,-4,-8,-8c19498,9,19501,5,19506,5xm19538,5r,c19542,5,19546,9,19546,13v,4,-4,8,-8,8l19538,21v-5,,-8,-4,-8,-8c19530,9,19533,5,19538,5xm19570,5r,c19574,5,19578,9,19578,13v,5,-4,8,-8,8l19570,21v-5,,-8,-3,-8,-8c19562,9,19565,5,19570,5xm19602,5r,c19606,5,19610,9,19610,13v,5,-4,8,-8,8l19602,21v-5,,-8,-3,-8,-8c19594,9,19597,5,19602,5xm19634,5r,c19638,5,19642,9,19642,13v,5,-4,8,-8,8l19634,21v-5,,-8,-3,-8,-8c19626,9,19629,5,19634,5xm19666,5r,c19670,5,19674,9,19674,13v,5,-4,8,-8,8l19666,21v-5,,-8,-3,-8,-8c19658,9,19661,5,19666,5xm19698,5r,c19702,5,19706,9,19706,13v,5,-4,8,-8,8l19698,21v-5,,-8,-3,-8,-8c19690,9,19693,5,19698,5xm19730,5r,c19734,5,19738,9,19738,13v,5,-4,8,-8,8l19730,21v-5,,-8,-3,-8,-8c19722,9,19725,5,19730,5xm19762,5r,c19766,5,19770,9,19770,13v,5,-4,8,-8,8l19762,21v-5,,-8,-3,-8,-8c19754,9,19757,5,19762,5xm19794,5r,c19798,5,19802,9,19802,13v,5,-4,8,-8,8l19794,21v-5,,-8,-3,-8,-8c19786,9,19789,5,19794,5xm19826,5r,c19830,5,19834,9,19834,13v,5,-4,8,-8,8l19826,21v-5,,-8,-3,-8,-8c19818,9,19821,5,19826,5xm19858,5r,c19862,5,19866,9,19866,13v,5,-4,8,-8,8l19858,21v-4,,-8,-3,-8,-8c19850,9,19854,5,19858,5xm19890,5r,c19894,5,19898,9,19898,13v,5,-4,8,-8,8l19890,21v-4,,-8,-3,-8,-8c19882,9,19886,5,19890,5xm19922,5r,c19926,5,19930,9,19930,13v,5,-4,8,-8,8l19922,21v-4,,-8,-3,-8,-8c19914,9,19918,5,19922,5xm19954,5r,c19958,5,19962,9,19962,13v,5,-4,8,-8,8l19954,21v-4,,-8,-3,-8,-8c19946,9,19950,5,19954,5xm19986,5r,c19990,5,19994,9,19994,13v,5,-4,8,-8,8l19986,21v-4,,-8,-3,-8,-8c19978,9,19982,5,19986,5xm20018,5r,c20022,5,20026,9,20026,13v,5,-4,8,-8,8l20018,21v-4,,-8,-3,-8,-8c20010,9,20014,5,20018,5xm20050,5r,c20054,5,20058,9,20058,13v,5,-4,8,-8,8l20050,21v-4,,-8,-3,-8,-8c20042,9,20046,5,20050,5xm20082,5r,c20086,5,20090,9,20090,13v,5,-4,8,-8,8l20082,21v-4,,-8,-3,-8,-8c20074,9,20078,5,20082,5xm20114,5r,c20119,5,20122,9,20122,13v,5,-3,8,-8,8l20114,21v-4,,-8,-3,-8,-8c20106,9,20110,5,20114,5xm20146,5r,c20151,5,20154,9,20154,13v,5,-3,8,-8,8l20146,21v-4,,-8,-3,-8,-8c20138,9,20142,5,20146,5xm20178,5r,c20183,5,20186,9,20186,13v,5,-3,8,-8,8l20178,21v-4,,-8,-3,-8,-8c20170,9,20174,5,20178,5xm20210,5r,c20215,5,20218,9,20218,13v,5,-3,8,-8,8l20210,21v-4,,-8,-3,-8,-8c20202,9,20206,5,20210,5xm20242,5r,c20247,5,20250,9,20250,13v,5,-3,8,-8,8l20242,21v-4,,-8,-3,-8,-8c20234,9,20238,5,20242,5xm20274,5r,c20279,5,20282,9,20282,13v,5,-3,8,-8,8l20274,21v-4,,-8,-3,-8,-8c20266,9,20270,5,20274,5xm20306,5r,c20311,5,20314,9,20314,13v,5,-3,8,-8,8l20306,21v-4,,-8,-3,-8,-8c20298,9,20302,5,20306,5xm20338,5r,c20343,5,20346,9,20346,13v,5,-3,8,-8,8l20338,21v-4,,-8,-3,-8,-8c20330,9,20334,5,20338,5xm20370,5r,c20375,5,20378,9,20378,13v,5,-3,8,-8,8l20370,21v-4,,-8,-3,-8,-8c20362,9,20366,5,20370,5xm20402,5r,c20407,5,20410,9,20410,13v,5,-3,8,-8,8l20402,21v-4,,-8,-3,-8,-8c20394,9,20398,5,20402,5xm20434,5r,c20439,5,20442,9,20442,13v,5,-3,8,-8,8l20434,21v-4,,-8,-3,-8,-8c20426,9,20430,5,20434,5xm20466,5r,c20471,5,20474,9,20474,13v,5,-3,8,-8,8l20466,21v-4,,-8,-3,-8,-8c20458,9,20462,5,20466,5xm20498,5r,c20503,5,20506,9,20506,13v,5,-3,8,-8,8l20498,21v-4,,-8,-3,-8,-8c20490,9,20494,5,20498,5xm20530,5r,c20535,5,20538,9,20538,13v,5,-3,8,-8,8l20530,21v-4,,-8,-3,-8,-8c20522,9,20526,5,20530,5xm20562,5r,c20567,5,20570,9,20570,13v,5,-3,8,-8,8l20562,21v-4,,-8,-3,-8,-8c20554,9,20558,5,20562,5xm20594,5r,c20599,5,20602,9,20602,13v,5,-3,8,-8,8l20594,21v-4,,-8,-3,-8,-8c20586,9,20590,5,20594,5xm20626,5r,c20631,5,20634,9,20634,13v,5,-3,8,-8,8l20626,21v-4,,-8,-3,-8,-8c20618,9,20622,5,20626,5xm20658,5r,c20663,5,20666,9,20666,13v,5,-3,8,-8,8l20658,21v-4,,-8,-3,-8,-8c20650,9,20654,5,20658,5xm20690,5r,c20695,5,20698,9,20698,13v,5,-3,8,-8,8l20690,21v-4,,-8,-3,-8,-8c20682,9,20686,5,20690,5xm20722,5r,c20727,5,20730,9,20730,13v,5,-3,8,-8,8l20722,21v-4,,-8,-3,-8,-8c20714,9,20718,5,20722,5xm20754,5r,c20759,5,20762,9,20762,13v,5,-3,8,-8,8l20754,21v-4,,-8,-3,-8,-8c20746,9,20750,5,20754,5xm20786,5r,c20791,5,20794,9,20794,13v,5,-3,8,-8,8l20786,21v-4,,-8,-3,-8,-8c20778,9,20782,5,20786,5xm20818,5r,c20823,5,20826,9,20826,13v,5,-3,8,-8,8l20818,21v-4,,-8,-3,-8,-8c20810,9,20814,5,20818,5xm20850,5r,c20855,5,20858,9,20858,13v,5,-3,8,-8,8l20850,21v-4,,-8,-3,-8,-8c20842,9,20846,5,20850,5xm20882,5r1,c20887,5,20891,9,20891,13v,5,-4,8,-8,8l20882,21v-4,,-8,-3,-8,-8c20874,9,20878,5,20882,5xm20915,5r,c20919,5,20923,9,20923,13v,5,-4,8,-8,8l20915,21v-5,,-8,-3,-8,-8c20907,9,20910,5,20915,5xm20947,5r,c20951,5,20955,9,20955,13v,5,-4,8,-8,8l20947,21v-5,,-8,-3,-8,-8c20939,9,20942,5,20947,5xm20979,5r,c20983,5,20987,9,20987,13v,5,-4,8,-8,8l20979,21v-5,,-8,-3,-8,-8c20971,9,20974,5,20979,5xm21011,5r,c21015,5,21019,9,21019,13v,5,-4,8,-8,8l21011,21v-5,,-8,-3,-8,-8c21003,9,21006,5,21011,5xm21043,5r,c21047,5,21051,9,21051,13v,5,-4,8,-8,8l21043,21v-5,,-8,-3,-8,-8c21035,9,21038,5,21043,5xm21075,5r,c21079,5,21083,9,21083,13v,5,-4,8,-8,8l21075,21v-5,,-8,-3,-8,-8c21067,9,21070,5,21075,5xm21107,6r,c21111,6,21115,9,21115,14v,4,-4,8,-8,8l21107,22v-5,,-8,-4,-8,-8c21099,9,21102,6,21107,6xm21139,6r,c21143,6,21147,9,21147,14v,4,-4,8,-8,8l21139,22v-5,,-8,-4,-8,-8c21131,9,21134,6,21139,6xm21171,6r,c21175,6,21179,9,21179,14v,4,-4,8,-8,8l21171,22v-5,,-8,-4,-8,-8c21163,9,21166,6,21171,6xm21203,6r,c21207,6,21211,9,21211,14v,4,-4,8,-8,8l21203,22v-5,,-8,-4,-8,-8c21195,9,21198,6,21203,6xm21235,6r,c21239,6,21243,9,21243,14v,4,-4,8,-8,8l21235,22v-5,,-8,-4,-8,-8c21227,9,21230,6,21235,6xm21267,6r,c21271,6,21275,9,21275,14v,4,-4,8,-8,8l21267,22v-5,,-8,-4,-8,-8c21259,9,21262,6,21267,6xm21299,6r,c21303,6,21307,9,21307,14v,4,-4,8,-8,8l21299,22v-5,,-8,-4,-8,-8c21291,9,21294,6,21299,6xm21331,6r,c21335,6,21339,9,21339,14v,4,-4,8,-8,8l21331,22v-5,,-8,-4,-8,-8c21323,9,21326,6,21331,6xm21363,6r,c21367,6,21371,9,21371,14v,4,-4,8,-8,8l21363,22v-5,,-8,-4,-8,-8c21355,9,21358,6,21363,6xm21395,6r,c21399,6,21403,9,21403,14v,4,-4,8,-8,8l21395,22v-5,,-8,-4,-8,-8c21387,9,21390,6,21395,6xm21427,6r,c21431,6,21435,9,21435,14v,4,-4,8,-8,8l21427,22v-5,,-8,-4,-8,-8c21419,9,21422,6,21427,6xm21459,6r,c21463,6,21467,9,21467,14v,4,-4,8,-8,8l21459,22v-5,,-8,-4,-8,-8c21451,9,21454,6,21459,6xm21491,6r,c21495,6,21499,9,21499,14v,4,-4,8,-8,8l21491,22v-5,,-8,-4,-8,-8c21483,9,21486,6,21491,6xm21523,6r,c21527,6,21531,9,21531,14v,4,-4,8,-8,8l21523,22v-5,,-8,-4,-8,-8c21515,9,21518,6,21523,6xm21555,6r,c21559,6,21563,9,21563,14v,4,-4,8,-8,8l21555,22v-5,,-8,-4,-8,-8c21547,9,21550,6,21555,6xm21587,6r,c21591,6,21595,9,21595,14v,4,-4,8,-8,8l21587,22v-5,,-8,-4,-8,-8c21579,9,21582,6,21587,6xm21619,6r,c21623,6,21627,9,21627,14v,4,-4,8,-8,8l21619,22v-5,,-8,-4,-8,-8c21611,9,21614,6,21619,6xm21651,6r,c21655,6,21659,9,21659,14v,4,-4,8,-8,8l21651,22v-5,,-8,-4,-8,-8c21643,9,21646,6,21651,6xm21683,6r,c21687,6,21691,9,21691,14v,4,-4,8,-8,8l21683,22v-4,,-8,-4,-8,-8c21675,9,21679,6,21683,6xm21715,6r,c21719,6,21723,9,21723,14v,4,-4,8,-8,8l21715,22v-4,,-8,-4,-8,-8c21707,9,21711,6,21715,6xm21747,6r,c21751,6,21755,9,21755,14v,4,-4,8,-8,8l21747,22v-4,,-8,-4,-8,-8c21739,9,21743,6,21747,6xm21779,6r,c21783,6,21787,9,21787,14v,4,-4,8,-8,8l21779,22v-4,,-8,-4,-8,-8c21771,9,21775,6,21779,6xm21811,6r,c21815,6,21819,9,21819,14v,4,-4,8,-8,8l21811,22v-4,,-8,-4,-8,-8c21803,9,21807,6,21811,6xm21843,6r,c21847,6,21851,9,21851,14v,4,-4,8,-8,8l21843,22v-4,,-8,-4,-8,-8c21835,9,21839,6,21843,6xm21875,6r,c21879,6,21883,9,21883,14v,4,-4,8,-8,8l21875,22v-4,,-8,-4,-8,-8c21867,9,21871,6,21875,6xm21907,6r,c21911,6,21915,9,21915,14v,4,-4,8,-8,8l21907,22v-4,,-8,-4,-8,-8c21899,9,21903,6,21907,6xm21939,6r,c21944,6,21947,9,21947,14v,4,-3,8,-8,8l21939,22v-4,,-8,-4,-8,-8c21931,9,21935,6,21939,6xm21971,6r,c21976,6,21979,9,21979,14v,4,-3,8,-8,8l21971,22v-4,,-8,-4,-8,-8c21963,9,21967,6,21971,6xm22003,6r,c22008,6,22011,9,22011,14v,4,-3,8,-8,8l22003,22v-4,,-8,-4,-8,-8c21995,9,21999,6,22003,6xm22035,6r,c22040,6,22043,9,22043,14v,4,-3,8,-8,8l22035,22v-4,,-8,-4,-8,-8c22027,9,22031,6,22035,6xm22067,6r,c22072,6,22075,9,22075,14v,4,-3,8,-8,8l22067,22v-4,,-8,-4,-8,-8c22059,9,22063,6,22067,6xm22099,6r,c22104,6,22107,9,22107,14v,4,-3,8,-8,8l22099,22v-4,,-8,-4,-8,-8c22091,9,22095,6,22099,6xm22131,6r,c22136,6,22139,9,22139,14v,4,-3,8,-8,8l22131,22v-4,,-8,-4,-8,-8c22123,9,22127,6,22131,6xm22163,6r,c22168,6,22171,9,22171,14v,4,-3,8,-8,8l22163,22v-4,,-8,-4,-8,-8c22155,9,22159,6,22163,6xm22195,6r,c22200,6,22203,9,22203,14v,4,-3,8,-8,8l22195,22v-4,,-8,-4,-8,-8c22187,9,22191,6,22195,6xm22227,6r,c22232,6,22235,9,22235,14v,4,-3,8,-8,8l22227,22v-4,,-8,-4,-8,-8c22219,9,22223,6,22227,6xm22259,6r,c22264,6,22267,9,22267,14v,4,-3,8,-8,8l22259,22v-4,,-8,-4,-8,-8c22251,9,22255,6,22259,6xm22291,6r,c22296,6,22299,9,22299,14v,4,-3,8,-8,8l22291,22v-4,,-8,-4,-8,-8c22283,9,22287,6,22291,6xm22323,6r,c22328,6,22331,9,22331,14v,4,-3,8,-8,8l22323,22v-4,,-8,-4,-8,-8c22315,9,22319,6,22323,6xm22355,6r,c22360,6,22363,9,22363,14v,4,-3,8,-8,8l22355,22v-4,,-8,-4,-8,-8c22347,9,22351,6,22355,6xm22387,6r,c22392,6,22395,9,22395,14v,4,-3,8,-8,8l22387,22v-4,,-8,-4,-8,-8c22379,9,22383,6,22387,6xm22419,6r,c22424,6,22427,9,22427,14v,4,-3,8,-8,8l22419,22v-4,,-8,-4,-8,-8c22411,9,22415,6,22419,6xm22451,6r,c22456,6,22459,9,22459,14v,4,-3,8,-8,8l22451,22v-4,,-8,-4,-8,-8c22443,9,22447,6,22451,6xm22483,6r,c22488,6,22491,9,22491,14v,4,-3,8,-8,8l22483,22v-4,,-8,-4,-8,-8c22475,9,22479,6,22483,6xm22515,6r,c22520,6,22523,9,22523,14v,4,-3,8,-8,8l22515,22v-4,,-8,-4,-8,-8c22507,9,22511,6,22515,6xm22547,6r,c22552,6,22555,9,22555,14v,4,-3,8,-8,8l22547,22v-4,,-8,-4,-8,-8c22539,9,22543,6,22547,6xm22579,6r,c22584,6,22587,9,22587,14v,4,-3,8,-8,8l22579,22v-4,,-8,-4,-8,-8c22571,9,22575,6,22579,6xm22611,6r,c22616,6,22619,10,22619,14v,4,-3,8,-8,8l22611,22v-4,,-8,-4,-8,-8c22603,10,22607,6,22611,6xm22643,6r,c22648,6,22651,10,22651,14v,4,-3,8,-8,8l22643,22v-4,,-8,-4,-8,-8c22635,10,22639,6,22643,6xm22675,6r,c22680,6,22683,10,22683,14v,4,-3,8,-8,8l22675,22v-4,,-8,-4,-8,-8c22667,10,22671,6,22675,6xm22707,6r1,c22712,6,22716,10,22716,14v,4,-4,8,-8,8l22707,22v-4,,-8,-4,-8,-8c22699,10,22703,6,22707,6xm22740,6r,c22744,6,22748,10,22748,14v,4,-4,8,-8,8l22740,22v-5,,-8,-4,-8,-8c22732,10,22735,6,22740,6xm22772,6r,c22776,6,22780,10,22780,14v,4,-4,8,-8,8l22772,22v-5,,-8,-4,-8,-8c22764,10,22767,6,22772,6xm22804,6r,c22808,6,22812,10,22812,14v,4,-4,8,-8,8l22804,22v-5,,-8,-4,-8,-8c22796,10,22799,6,22804,6xm22836,6r,c22840,6,22844,10,22844,14v,4,-4,8,-8,8l22836,22v-5,,-8,-4,-8,-8c22828,10,22831,6,22836,6xm22868,6r,c22872,6,22876,10,22876,14v,4,-4,8,-8,8l22868,22v-5,,-8,-4,-8,-8c22860,10,22863,6,22868,6xm22900,6r,c22904,6,22908,10,22908,14v,4,-4,8,-8,8l22900,22v-5,,-8,-4,-8,-8c22892,10,22895,6,22900,6xm22932,6r,c22936,6,22940,10,22940,14v,4,-4,8,-8,8l22932,22v-5,,-8,-4,-8,-8c22924,10,22927,6,22932,6xm22964,6r,c22968,6,22972,10,22972,14v,4,-4,8,-8,8l22964,22v-5,,-8,-4,-8,-8c22956,10,22959,6,22964,6xm22996,6r,c23000,6,23004,10,23004,14v,4,-4,8,-8,8l22996,22v-5,,-8,-4,-8,-8c22988,10,22991,6,22996,6xm23028,6r,c23032,6,23036,10,23036,14v,4,-4,8,-8,8l23028,22v-5,,-8,-4,-8,-8c23020,10,23023,6,23028,6xm23060,6r,c23064,6,23068,10,23068,14v,4,-4,8,-8,8l23060,22v-5,,-8,-4,-8,-8c23052,10,23055,6,23060,6xm23092,6r,c23096,6,23100,10,23100,14v,4,-4,8,-8,8l23092,22v-5,,-8,-4,-8,-8c23084,10,23087,6,23092,6xm23124,6r,c23128,6,23132,10,23132,14v,4,-4,8,-8,8l23124,22v-5,,-8,-4,-8,-8c23116,10,23119,6,23124,6xm23156,6r,c23160,6,23164,10,23164,14v,4,-4,8,-8,8l23156,22v-5,,-8,-4,-8,-8c23148,10,23151,6,23156,6xm23188,6r,c23192,6,23196,10,23196,14v,4,-4,8,-8,8l23188,22v-5,,-8,-4,-8,-8c23180,10,23183,6,23188,6xm23220,6r,c23224,6,23228,10,23228,14v,5,-4,8,-8,8l23220,22v-5,,-8,-3,-8,-8c23212,10,23215,6,23220,6xm23252,6r,c23256,6,23260,10,23260,14v,5,-4,8,-8,8l23252,22v-5,,-8,-3,-8,-8c23244,10,23247,6,23252,6xm23284,6r,c23288,6,23292,10,23292,14v,5,-4,8,-8,8l23284,22v-5,,-8,-3,-8,-8c23276,10,23279,6,23284,6xm23316,6r,c23320,6,23324,10,23324,14v,5,-4,8,-8,8l23316,22v-5,,-8,-3,-8,-8c23308,10,23311,6,23316,6xm23348,6r,c23352,6,23356,10,23356,14v,5,-4,8,-8,8l23348,22v-5,,-8,-3,-8,-8c23340,10,23343,6,23348,6xm23380,6r,c23384,6,23388,10,23388,14v,5,-4,8,-8,8l23380,22v-5,,-8,-3,-8,-8c23372,10,23375,6,23380,6xm23412,6r,c23416,6,23420,10,23420,14v,5,-4,8,-8,8l23412,22v-4,,-8,-3,-8,-8c23404,10,23408,6,23412,6xm23444,6r,c23448,6,23452,10,23452,14v,5,-4,8,-8,8l23444,22v-4,,-8,-3,-8,-8c23436,10,23440,6,23444,6xm23476,6r,c23480,6,23484,10,23484,14v,5,-4,8,-8,8l23476,22v-4,,-8,-3,-8,-8c23468,10,23472,6,23476,6xm23508,6r,c23512,6,23516,10,23516,14v,5,-4,8,-8,8l23508,22v-4,,-8,-3,-8,-8c23500,10,23504,6,23508,6xm23540,6r,c23544,6,23548,10,23548,14v,5,-4,8,-8,8l23540,22v-4,,-8,-3,-8,-8c23532,10,23536,6,23540,6xm23572,6r,c23576,6,23580,10,23580,14v,5,-4,8,-8,8l23572,22v-4,,-8,-3,-8,-8c23564,10,23568,6,23572,6xm23604,6r,c23608,6,23612,10,23612,14v,5,-4,8,-8,8l23604,22v-4,,-8,-3,-8,-8c23596,10,23600,6,23604,6xm23636,6r,c23640,6,23644,10,23644,14v,5,-4,8,-8,8l23636,22v-4,,-8,-3,-8,-8c23628,10,23632,6,23636,6xm23668,6r,c23673,6,23676,10,23676,14v,5,-3,8,-8,8l23668,22v-4,,-8,-3,-8,-8c23660,10,23664,6,23668,6xm23700,6r,c23705,6,23708,10,23708,14v,5,-3,8,-8,8l23700,22v-4,,-8,-3,-8,-8c23692,10,23696,6,23700,6xm23732,6r,c23737,6,23740,10,23740,14v,5,-3,8,-8,8l23732,22v-4,,-8,-3,-8,-8c23724,10,23728,6,23732,6xm23764,6r,c23769,6,23772,10,23772,14v,5,-3,8,-8,8l23764,22v-4,,-8,-3,-8,-8c23756,10,23760,6,23764,6xm23796,6r,c23801,6,23804,10,23804,14v,5,-3,8,-8,8l23796,22v-4,,-8,-3,-8,-8c23788,10,23792,6,23796,6xm23828,6r,c23833,6,23836,10,23836,14v,5,-3,8,-8,8l23828,22v-4,,-8,-3,-8,-8c23820,10,23824,6,23828,6xm23860,6r,c23865,6,23868,10,23868,14v,5,-3,8,-8,8l23860,22v-4,,-8,-3,-8,-8c23852,10,23856,6,23860,6xm23892,6r,c23897,6,23900,10,23900,14v,5,-3,8,-8,8l23892,22v-4,,-8,-3,-8,-8c23884,10,23888,6,23892,6xm23924,6r,c23929,6,23932,10,23932,14v,5,-3,8,-8,8l23924,22v-4,,-8,-3,-8,-8c23916,10,23920,6,23924,6xm23956,6r,c23961,6,23964,10,23964,14v,5,-3,8,-8,8l23956,22v-4,,-8,-3,-8,-8c23948,10,23952,6,23956,6xm23988,6r,c23993,6,23996,10,23996,14v,5,-3,8,-8,8l23988,22v-4,,-8,-3,-8,-8c23980,10,23984,6,23988,6xm24020,6r,c24025,6,24028,10,24028,14v,5,-3,8,-8,8l24020,22v-4,,-8,-3,-8,-8c24012,10,24016,6,24020,6xm24052,6r,c24057,6,24060,10,24060,14v,5,-3,8,-8,8l24052,22v-4,,-8,-3,-8,-8c24044,10,24048,6,24052,6xm24084,6r,c24089,6,24092,10,24092,14v,5,-3,8,-8,8l24084,22v-4,,-8,-3,-8,-8c24076,10,24080,6,24084,6xm24116,6r,c24121,6,24124,10,24124,14v,5,-3,8,-8,8l24116,22v-4,,-8,-3,-8,-8c24108,10,24112,6,24116,6xm24148,6r,c24153,6,24156,10,24156,14v,5,-3,8,-8,8l24148,22v-4,,-8,-3,-8,-8c24140,10,24144,6,24148,6xm24180,6r,c24185,6,24188,10,24188,14v,5,-3,8,-8,8l24180,22v-4,,-8,-3,-8,-8c24172,10,24176,6,24180,6xm24212,6r,c24217,6,24220,10,24220,14v,5,-3,8,-8,8l24212,22v-4,,-8,-3,-8,-8c24204,10,24208,6,24212,6xm24244,6r,c24249,6,24252,10,24252,14v,5,-3,8,-8,8l24244,22v-4,,-8,-3,-8,-8c24236,10,24240,6,24244,6xm24276,6r,c24281,6,24284,10,24284,14v,5,-3,8,-8,8l24276,22v-4,,-8,-3,-8,-8c24268,10,24272,6,24276,6xm24308,6r,c24313,6,24316,10,24316,14v,5,-3,8,-8,8l24308,22v-4,,-8,-3,-8,-8c24300,10,24304,6,24308,6xm24340,6r1,c24345,6,24349,10,24349,14v,5,-4,8,-8,8l24340,22v-4,,-8,-3,-8,-8c24332,10,24336,6,24340,6xm24373,6r,c24377,6,24381,10,24381,14v,5,-4,8,-8,8l24373,22v-5,,-8,-3,-8,-8c24365,10,24368,6,24373,6xm24405,6r,c24409,6,24413,10,24413,14v,5,-4,8,-8,8l24405,22v-5,,-8,-3,-8,-8c24397,10,24400,6,24405,6xm24437,6r,c24441,6,24445,10,24445,14v,5,-4,8,-8,8l24437,22v-5,,-8,-3,-8,-8c24429,10,24432,6,24437,6xm24469,6r,c24473,6,24477,10,24477,14v,5,-4,8,-8,8l24469,22v-5,,-8,-3,-8,-8c24461,10,24464,6,24469,6xm24501,6r,c24505,6,24509,10,24509,14v,5,-4,8,-8,8l24501,22v-5,,-8,-3,-8,-8c24493,10,24496,6,24501,6xm24533,6r,c24537,6,24541,10,24541,14v,5,-4,8,-8,8l24533,22v-5,,-8,-3,-8,-8c24525,10,24528,6,24533,6xm24565,6r,c24569,6,24573,10,24573,14v,5,-4,8,-8,8l24565,22v-5,,-8,-3,-8,-8c24557,10,24560,6,24565,6xm24597,6r,c24601,6,24605,10,24605,14v,5,-4,8,-8,8l24597,22v-5,,-8,-3,-8,-8c24589,10,24592,6,24597,6xe" fillcolor="black" strokeweight=".1pt">
                  <v:stroke joinstyle="bevel"/>
                  <v:path arrowok="t" o:connecttype="custom" o:connectlocs="36025,0;71316,0;107341,693;141988,1385;177278,1385;211833,693;247858,87;286089,87;321471,87;357497,779;392052,1472;427342,1472;461897,779;497922,87;536245,87;571535,87;607560,866;642115,1559;677406,1559;712052,866;748078,173;786309,173;821599,173;857624,866;892271,1559;927561,1559;962116,953;998142,260;1036373,260;1071755,260;1107780,953;1142335,1645;1177625,1645;1212180,953;1248297,260;1286528,346;1321818,346;1357844,1039;1392399,1732;1427781,1732;1462336,1039;1498361,346;1536592,346;1571882,346;1608000,1126;1642554,1818;1677845,1818;1712400,1126;1748425,433;1786748,433;1822038,433;1858063,1126;1892618,1818;1928000,1818;1962555,1212;1998581,520;2036812,520;2072102,520;2108219,1212;2142774,1905;2178064,1905;2212619,1212;2248736,520" o:connectangles="0,0,0,0,0,0,0,0,0,0,0,0,0,0,0,0,0,0,0,0,0,0,0,0,0,0,0,0,0,0,0,0,0,0,0,0,0,0,0,0,0,0,0,0,0,0,0,0,0,0,0,0,0,0,0,0,0,0,0,0,0,0,0"/>
                  <o:lock v:ext="edit" verticies="t"/>
                </v:shape>
                <v:shape id="Freeform 1216" o:spid="_x0000_s1038" style="position:absolute;left:2463;top:1358;width:22613;height:19;visibility:visible;mso-wrap-style:square;v-text-anchor:top" coordsize="246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" path="m8,r,c12,,16,3,16,8v,4,-4,8,-8,8l8,16c3,16,,12,,8,,3,3,,8,xm40,r,c44,,48,3,48,8v,4,-4,8,-8,8l40,16v-5,,-8,-4,-8,-8c32,3,35,,40,xm72,r,c76,,80,3,80,8v,4,-4,8,-8,8l72,16v-5,,-8,-4,-8,-8c64,3,67,,72,xm104,r,c108,,112,3,112,8v,4,-4,8,-8,8l104,16v-5,,-8,-4,-8,-8c96,3,99,,104,xm136,r,c140,,144,3,144,8v,4,-4,8,-8,8l136,16v-5,,-8,-4,-8,-8c128,3,131,,136,xm168,r,c172,,176,3,176,8v,4,-4,8,-8,8l168,16v-5,,-8,-4,-8,-8c160,3,163,,168,xm200,r,c204,,208,3,208,8v,4,-4,8,-8,8l200,16v-5,,-8,-4,-8,-8c192,3,195,,200,xm232,r,c236,,240,3,240,8v,4,-4,8,-8,8l232,16v-5,,-8,-4,-8,-8c224,3,227,,232,xm264,r,c268,,272,3,272,8v,4,-4,8,-8,8l264,16v-4,,-8,-4,-8,-8c256,3,260,,264,xm296,r,c300,,304,3,304,8v,4,-4,8,-8,8l296,16v-4,,-8,-4,-8,-8c288,3,292,,296,xm328,r,c332,,336,3,336,8v,4,-4,8,-8,8l328,16v-4,,-8,-4,-8,-8c320,3,324,,328,xm360,r,c364,,368,3,368,8v,4,-4,8,-8,8l360,16v-4,,-8,-4,-8,-8c352,3,356,,360,xm392,r,c396,,400,3,400,8v,4,-4,8,-8,8l392,16v-4,,-8,-4,-8,-8c384,3,388,,392,xm424,r,c428,,432,3,432,8v,4,-4,8,-8,8l424,16v-4,,-8,-4,-8,-8c416,3,420,,424,xm456,r,c460,,464,4,464,8v,4,-4,8,-8,8l456,16v-4,,-8,-4,-8,-8c448,4,452,,456,xm488,r,c492,,496,4,496,8v,4,-4,8,-8,8l488,16v-4,,-8,-4,-8,-8c480,4,484,,488,xm520,r,c524,,528,4,528,8v,4,-4,8,-8,8l520,16v-4,,-8,-4,-8,-8c512,4,516,,520,xm552,r,c557,,560,4,560,8v,4,-3,8,-8,8l552,16v-4,,-8,-4,-8,-8c544,4,548,,552,xm584,r,c589,,592,4,592,8v,4,-3,8,-8,8l584,16v-4,,-8,-4,-8,-8c576,4,580,,584,xm616,r,c621,,624,4,624,8v,4,-3,8,-8,8l616,16v-4,,-8,-4,-8,-8c608,4,612,,616,xm648,r,c653,,656,4,656,8v,4,-3,8,-8,8l648,16v-4,,-8,-4,-8,-8c640,4,644,,648,xm680,r,c685,,688,4,688,8v,4,-3,8,-8,8l680,16v-4,,-8,-4,-8,-8c672,4,676,,680,xm712,r,c717,,720,4,720,8v,4,-3,8,-8,8l712,16v-4,,-8,-4,-8,-8c704,4,708,,712,xm744,r,c749,,752,4,752,8v,4,-3,8,-8,8l744,16v-4,,-8,-4,-8,-8c736,4,740,,744,xm776,r,c781,,784,4,784,8v,4,-3,8,-8,8l776,16v-4,,-8,-4,-8,-8c768,4,772,,776,xm808,r,c813,,816,4,816,8v,4,-3,8,-8,8l808,16v-4,,-8,-4,-8,-8c800,4,804,,808,xm840,r,c845,,848,4,848,8v,4,-3,8,-8,8l840,16v-4,,-8,-4,-8,-8c832,4,836,,840,xm872,r,c877,,880,4,880,8v,4,-3,8,-8,8l872,16v-4,,-8,-4,-8,-8c864,4,868,,872,xm904,r,c909,,912,4,912,8v,4,-3,8,-8,8l904,16v-4,,-8,-4,-8,-8c896,4,900,,904,xm936,r,c941,,944,4,944,8v,4,-3,8,-8,8l936,16v-4,,-8,-4,-8,-8c928,4,932,,936,xm968,r,c973,,976,4,976,8v,4,-3,8,-8,8l968,16v-4,,-8,-4,-8,-8c960,4,964,,968,xm1000,r,c1005,,1008,4,1008,8v,4,-3,8,-8,8l1000,16v-4,,-8,-4,-8,-8c992,4,996,,1000,xm1032,r,c1037,,1040,4,1040,8v,4,-3,8,-8,8l1032,16v-4,,-8,-4,-8,-8c1024,4,1028,,1032,xm1064,r,c1069,,1072,4,1072,8v,5,-3,8,-8,8l1064,16v-4,,-8,-3,-8,-8c1056,4,1060,,1064,xm1096,r,c1101,,1104,4,1104,8v,5,-3,8,-8,8l1096,16v-4,,-8,-3,-8,-8c1088,4,1092,,1096,xm1128,r,c1133,,1136,4,1136,8v,5,-3,8,-8,8l1128,16v-4,,-8,-3,-8,-8c1120,4,1124,,1128,xm1160,r,c1165,,1168,4,1168,8v,5,-3,8,-8,8l1160,16v-4,,-8,-3,-8,-8c1152,4,1156,,1160,xm1192,r,c1197,,1200,4,1200,8v,5,-3,8,-8,8l1192,16v-4,,-8,-3,-8,-8c1184,4,1188,,1192,xm1224,r,c1229,,1232,4,1232,8v,5,-3,8,-8,8l1224,16v-4,,-8,-3,-8,-8c1216,4,1220,,1224,xm1256,r,c1261,,1264,4,1264,8v,5,-3,8,-8,8l1256,16v-4,,-8,-3,-8,-8c1248,4,1252,,1256,xm1288,r,c1293,,1296,4,1296,8v,5,-3,8,-8,8l1288,16v-4,,-8,-3,-8,-8c1280,4,1284,,1288,xm1320,r,c1325,,1328,4,1328,8v,5,-3,8,-8,8l1320,16v-4,,-8,-3,-8,-8c1312,4,1316,,1320,xm1352,r,c1357,,1360,4,1360,8v,5,-3,8,-8,8l1352,16v-4,,-8,-3,-8,-8c1344,4,1348,,1352,xm1384,r1,c1389,,1393,4,1393,8v,5,-4,8,-8,8l1384,16v-4,,-8,-3,-8,-8c1376,4,1380,,1384,xm1417,r,c1421,,1425,4,1425,8v,5,-4,8,-8,8l1417,16v-5,,-9,-3,-9,-8c1408,4,1412,,1417,xm1449,r,c1453,,1457,4,1457,8v,5,-4,8,-8,8l1449,16v-5,,-8,-3,-8,-8c1441,4,1444,,1449,xm1481,r,c1485,,1489,4,1489,8v,5,-4,8,-8,8l1481,16v-5,,-8,-3,-8,-8c1473,4,1476,,1481,xm1513,r,c1517,,1521,4,1521,8v,5,-4,8,-8,8l1513,16v-5,,-8,-3,-8,-8c1505,4,1508,,1513,xm1545,r,c1549,,1553,4,1553,8v,5,-4,8,-8,8l1545,16v-5,,-8,-3,-8,-8c1537,4,1540,,1545,xm1577,r,c1581,,1585,4,1585,8v,5,-4,8,-8,8l1577,16v-5,,-8,-3,-8,-8c1569,4,1572,,1577,xm1609,r,c1613,,1617,4,1617,8v,5,-4,8,-8,8l1609,16v-5,,-8,-3,-8,-8c1601,4,1604,,1609,xm1641,r,c1645,,1649,4,1649,8v,5,-4,8,-8,8l1641,16v-5,,-8,-3,-8,-8c1633,4,1636,,1641,xm1673,r,c1677,,1681,4,1681,8v,5,-4,8,-8,8l1673,16v-5,,-8,-3,-8,-8c1665,4,1668,,1673,xm1705,r,c1709,,1713,4,1713,8v,5,-4,8,-8,8l1705,16v-5,,-8,-3,-8,-8c1697,4,1700,,1705,xm1737,r,c1741,,1745,4,1745,8v,5,-4,8,-8,8l1737,16v-5,,-8,-3,-8,-8c1729,4,1732,,1737,xm1769,r,c1773,,1777,4,1777,8v,5,-4,8,-8,8l1769,16v-5,,-8,-3,-8,-8c1761,4,1764,,1769,xm1801,r,c1805,,1809,4,1809,8v,5,-4,8,-8,8l1801,16v-5,,-8,-3,-8,-8c1793,4,1796,,1801,xm1833,r,c1837,,1841,4,1841,8v,5,-4,8,-8,8l1833,16v-5,,-8,-3,-8,-8c1825,4,1828,,1833,xm1865,r,c1869,,1873,4,1873,8v,5,-4,8,-8,8l1865,16v-5,,-8,-3,-8,-8c1857,4,1860,,1865,xm1897,r,c1901,,1905,4,1905,8v,5,-4,8,-8,8l1897,16v-5,,-8,-3,-8,-8c1889,4,1892,,1897,xm1929,r,c1933,,1937,4,1937,8v,5,-4,8,-8,8l1929,16v-5,,-8,-3,-8,-8c1921,4,1924,,1929,xm1961,r,c1965,,1969,4,1969,8v,5,-4,8,-8,8l1961,16v-5,,-8,-3,-8,-8c1953,4,1956,,1961,xm1993,r,c1997,,2001,4,2001,8v,5,-4,8,-8,8l1993,16v-5,,-8,-3,-8,-8c1985,4,1988,,1993,xm2025,r,c2029,,2033,4,2033,8v,5,-4,8,-8,8l2025,16v-5,,-8,-3,-8,-8c2017,4,2020,,2025,xm2057,r,c2061,,2065,4,2065,8v,5,-4,8,-8,8l2057,16v-5,,-8,-3,-8,-8c2049,4,2052,,2057,xm2089,r,c2093,,2097,4,2097,8v,5,-4,8,-8,8l2089,16v-5,,-8,-3,-8,-8c2081,4,2084,,2089,xm2121,r,c2125,,2129,4,2129,8v,5,-4,8,-8,8l2121,16v-5,,-8,-3,-8,-8c2113,4,2116,,2121,xm2153,r,c2157,,2161,4,2161,8v,5,-4,8,-8,8l2153,16v-5,,-8,-3,-8,-8c2145,4,2148,,2153,xm2185,r,c2189,,2193,4,2193,8v,5,-4,8,-8,8l2185,16v-5,,-8,-3,-8,-8c2177,4,2180,,2185,xm2217,r,c2221,,2225,4,2225,8v,5,-4,8,-8,8l2217,16v-5,,-8,-3,-8,-8c2209,4,2212,,2217,xm2249,r,c2253,,2257,4,2257,8v,5,-4,8,-8,8l2249,16v-5,,-8,-3,-8,-8c2241,4,2244,,2249,xm2281,r,c2285,,2289,4,2289,8v,5,-4,8,-8,8l2281,16v-4,,-8,-3,-8,-8c2273,4,2277,,2281,xm2313,r,c2317,,2321,4,2321,8v,5,-4,8,-8,8l2313,16v-4,,-8,-3,-8,-8c2305,4,2309,,2313,xm2345,r,c2349,,2353,4,2353,8v,5,-4,8,-8,8l2345,16v-4,,-8,-3,-8,-8c2337,4,2341,,2345,xm2377,r,c2381,,2385,4,2385,8v,5,-4,8,-8,8l2377,16v-4,,-8,-3,-8,-8c2369,4,2373,,2377,xm2409,r,c2413,,2417,4,2417,8v,5,-4,8,-8,8l2409,16v-4,,-8,-3,-8,-8c2401,4,2405,,2409,xm2441,r,c2445,,2449,4,2449,8v,5,-4,8,-8,8l2441,16v-4,,-8,-3,-8,-8c2433,4,2437,,2441,xm2473,r,c2477,,2481,4,2481,8v,5,-4,8,-8,8l2473,16v-4,,-8,-3,-8,-8c2465,4,2469,,2473,xm2505,r,c2509,,2513,4,2513,8v,5,-4,8,-8,8l2505,16v-4,,-8,-3,-8,-8c2497,4,2501,,2505,xm2537,r,c2541,,2545,4,2545,8v,5,-4,8,-8,8l2537,16v-4,,-8,-3,-8,-8c2529,4,2533,,2537,xm2569,r,c2573,,2577,4,2577,8v,5,-4,8,-8,8l2569,16v-4,,-8,-3,-8,-8c2561,4,2565,,2569,xm2601,1r,c2606,1,2609,4,2609,9v,4,-3,8,-8,8l2601,17v-4,,-8,-4,-8,-8c2593,4,2597,1,2601,1xm2633,1r,c2638,1,2641,4,2641,9v,4,-3,8,-8,8l2633,17v-4,,-8,-4,-8,-8c2625,4,2629,1,2633,1xm2665,1r,c2670,1,2673,4,2673,9v,4,-3,8,-8,8l2665,17v-4,,-8,-4,-8,-8c2657,4,2661,1,2665,1xm2697,1r,c2702,1,2705,4,2705,9v,4,-3,8,-8,8l2697,17v-4,,-8,-4,-8,-8c2689,4,2693,1,2697,1xm2729,1r,c2734,1,2737,4,2737,9v,4,-3,8,-8,8l2729,17v-4,,-8,-4,-8,-8c2721,4,2725,1,2729,1xm2761,1r,c2766,1,2769,4,2769,9v,4,-3,8,-8,8l2761,17v-4,,-8,-4,-8,-8c2753,4,2757,1,2761,1xm2793,1r,c2798,1,2801,4,2801,9v,4,-3,8,-8,8l2793,17v-4,,-8,-4,-8,-8c2785,4,2789,1,2793,1xm2825,1r,c2830,1,2833,4,2833,9v,4,-3,8,-8,8l2825,17v-4,,-8,-4,-8,-8c2817,4,2821,1,2825,1xm2857,1r,c2862,1,2865,4,2865,9v,4,-3,8,-8,8l2857,17v-4,,-8,-4,-8,-8c2849,4,2853,1,2857,1xm2889,1r,c2894,1,2897,4,2897,9v,4,-3,8,-8,8l2889,17v-4,,-8,-4,-8,-8c2881,4,2885,1,2889,1xm2921,1r,c2926,1,2929,4,2929,9v,4,-3,8,-8,8l2921,17v-4,,-8,-4,-8,-8c2913,4,2917,1,2921,1xm2953,1r,c2958,1,2961,4,2961,9v,4,-3,8,-8,8l2953,17v-4,,-8,-4,-8,-8c2945,4,2949,1,2953,1xm2985,1r,c2990,1,2993,4,2993,9v,4,-3,8,-8,8l2985,17v-4,,-8,-4,-8,-8c2977,4,2981,1,2985,1xm3017,1r,c3022,1,3025,4,3025,9v,4,-3,8,-8,8l3017,17v-4,,-8,-4,-8,-8c3009,4,3013,1,3017,1xm3049,1r,c3054,1,3057,4,3057,9v,4,-3,8,-8,8l3049,17v-4,,-8,-4,-8,-8c3041,4,3045,1,3049,1xm3081,1r,c3086,1,3089,4,3089,9v,4,-3,8,-8,8l3081,17v-4,,-8,-4,-8,-8c3073,4,3077,1,3081,1xm3113,1r,c3118,1,3121,4,3121,9v,4,-3,8,-8,8l3113,17v-4,,-8,-4,-8,-8c3105,4,3109,1,3113,1xm3145,1r,c3150,1,3153,4,3153,9v,4,-3,8,-8,8l3145,17v-4,,-8,-4,-8,-8c3137,4,3141,1,3145,1xm3177,1r,c3182,1,3185,4,3185,9v,4,-3,8,-8,8l3177,17v-4,,-8,-4,-8,-8c3169,4,3173,1,3177,1xm3209,1r,c3214,1,3217,4,3217,9v,4,-3,8,-8,8l3209,17v-4,,-8,-4,-8,-8c3201,4,3205,1,3209,1xm3241,1r,c3246,1,3249,4,3249,9v,4,-3,8,-8,8l3241,17v-4,,-8,-4,-8,-8c3233,4,3237,1,3241,1xm3273,1r,c3278,1,3281,4,3281,9v,4,-3,8,-8,8l3273,17v-4,,-8,-4,-8,-8c3265,4,3269,1,3273,1xm3305,1r,c3310,1,3313,4,3313,9v,4,-3,8,-8,8l3305,17v-4,,-8,-4,-8,-8c3297,4,3301,1,3305,1xm3337,1r,c3342,1,3345,4,3345,9v,4,-3,8,-8,8l3337,17v-4,,-8,-4,-8,-8c3329,4,3333,1,3337,1xm3369,1r,c3374,1,3377,4,3377,9v,4,-3,8,-8,8l3369,17v-4,,-8,-4,-8,-8c3361,4,3365,1,3369,1xm3401,1r,c3406,1,3409,4,3409,9v,4,-3,8,-8,8l3401,17v-4,,-8,-4,-8,-8c3393,4,3397,1,3401,1xm3433,1r1,c3438,1,3442,4,3442,9v,4,-4,8,-8,8l3433,17v-4,,-8,-4,-8,-8c3425,4,3429,1,3433,1xm3466,1r,c3470,1,3474,4,3474,9v,4,-4,8,-8,8l3466,17v-5,,-9,-4,-9,-8c3457,4,3461,1,3466,1xm3498,1r,c3502,1,3506,4,3506,9v,4,-4,8,-8,8l3498,17v-5,,-8,-4,-8,-8c3490,4,3493,1,3498,1xm3530,1r,c3534,1,3538,4,3538,9v,4,-4,8,-8,8l3530,17v-5,,-8,-4,-8,-8c3522,4,3525,1,3530,1xm3562,1r,c3566,1,3570,4,3570,9v,4,-4,8,-8,8l3562,17v-5,,-8,-4,-8,-8c3554,4,3557,1,3562,1xm3594,1r,c3598,1,3602,4,3602,9v,4,-4,8,-8,8l3594,17v-5,,-8,-4,-8,-8c3586,4,3589,1,3594,1xm3626,1r,c3630,1,3634,4,3634,9v,4,-4,8,-8,8l3626,17v-5,,-8,-4,-8,-8c3618,4,3621,1,3626,1xm3658,1r,c3662,1,3666,4,3666,9v,4,-4,8,-8,8l3658,17v-5,,-8,-4,-8,-8c3650,4,3653,1,3658,1xm3690,1r,c3694,1,3698,4,3698,9v,4,-4,8,-8,8l3690,17v-5,,-8,-4,-8,-8c3682,4,3685,1,3690,1xm3722,1r,c3726,1,3730,4,3730,9v,4,-4,8,-8,8l3722,17v-5,,-8,-4,-8,-8c3714,4,3717,1,3722,1xm3754,1r,c3758,1,3762,4,3762,9v,4,-4,8,-8,8l3754,17v-5,,-8,-4,-8,-8c3746,4,3749,1,3754,1xm3786,1r,c3790,1,3794,4,3794,9v,4,-4,8,-8,8l3786,17v-5,,-8,-4,-8,-8c3778,4,3781,1,3786,1xm3818,1r,c3822,1,3826,4,3826,9v,4,-4,8,-8,8l3818,17v-5,,-8,-4,-8,-8c3810,4,3813,1,3818,1xm3850,1r,c3854,1,3858,4,3858,9v,4,-4,8,-8,8l3850,17v-5,,-8,-4,-8,-8c3842,4,3845,1,3850,1xm3882,1r,c3886,1,3890,4,3890,9v,4,-4,8,-8,8l3882,17v-5,,-8,-4,-8,-8c3874,4,3877,1,3882,1xm3914,1r,c3918,1,3922,4,3922,9v,4,-4,8,-8,8l3914,17v-5,,-8,-4,-8,-8c3906,4,3909,1,3914,1xm3946,1r,c3950,1,3954,4,3954,9v,4,-4,8,-8,8l3946,17v-5,,-8,-4,-8,-8c3938,4,3941,1,3946,1xm3978,1r,c3982,1,3986,4,3986,9v,4,-4,8,-8,8l3978,17v-5,,-8,-4,-8,-8c3970,4,3973,1,3978,1xm4010,1r,c4014,1,4018,4,4018,9v,4,-4,8,-8,8l4010,17v-5,,-8,-4,-8,-8c4002,4,4005,1,4010,1xm4042,1r,c4046,1,4050,4,4050,9v,4,-4,8,-8,8l4042,17v-5,,-8,-4,-8,-8c4034,4,4037,1,4042,1xm4074,1r,c4078,1,4082,4,4082,9v,4,-4,8,-8,8l4074,17v-5,,-8,-4,-8,-8c4066,4,4069,1,4074,1xm4106,1r,c4110,1,4114,4,4114,9v,4,-4,8,-8,8l4106,17v-5,,-8,-4,-8,-8c4098,4,4101,1,4106,1xm4138,1r,c4142,1,4146,5,4146,9v,4,-4,8,-8,8l4138,17v-5,,-8,-4,-8,-8c4130,5,4133,1,4138,1xm4170,1r,c4174,1,4178,5,4178,9v,4,-4,8,-8,8l4170,17v-5,,-8,-4,-8,-8c4162,5,4165,1,4170,1xm4202,1r,c4206,1,4210,5,4210,9v,4,-4,8,-8,8l4202,17v-5,,-8,-4,-8,-8c4194,5,4197,1,4202,1xm4234,1r,c4238,1,4242,5,4242,9v,4,-4,8,-8,8l4234,17v-5,,-8,-4,-8,-8c4226,5,4229,1,4234,1xm4266,1r,c4270,1,4274,5,4274,9v,4,-4,8,-8,8l4266,17v-5,,-8,-4,-8,-8c4258,5,4261,1,4266,1xm4298,1r,c4302,1,4306,5,4306,9v,4,-4,8,-8,8l4298,17v-5,,-8,-4,-8,-8c4290,5,4293,1,4298,1xm4330,1r,c4334,1,4338,5,4338,9v,4,-4,8,-8,8l4330,17v-4,,-8,-4,-8,-8c4322,5,4326,1,4330,1xm4362,1r,c4366,1,4370,5,4370,9v,4,-4,8,-8,8l4362,17v-4,,-8,-4,-8,-8c4354,5,4358,1,4362,1xm4394,1r,c4398,1,4402,5,4402,9v,4,-4,8,-8,8l4394,17v-4,,-8,-4,-8,-8c4386,5,4390,1,4394,1xm4426,1r,c4430,1,4434,5,4434,9v,4,-4,8,-8,8l4426,17v-4,,-8,-4,-8,-8c4418,5,4422,1,4426,1xm4458,1r,c4462,1,4466,5,4466,9v,4,-4,8,-8,8l4458,17v-4,,-8,-4,-8,-8c4450,5,4454,1,4458,1xm4490,1r,c4494,1,4498,5,4498,9v,4,-4,8,-8,8l4490,17v-4,,-8,-4,-8,-8c4482,5,4486,1,4490,1xm4522,1r,c4526,1,4530,5,4530,9v,4,-4,8,-8,8l4522,17v-4,,-8,-4,-8,-8c4514,5,4518,1,4522,1xm4554,1r,c4558,1,4562,5,4562,9v,4,-4,8,-8,8l4554,17v-4,,-8,-4,-8,-8c4546,5,4550,1,4554,1xm4586,1r,c4590,1,4594,5,4594,9v,4,-4,8,-8,8l4586,17v-4,,-8,-4,-8,-8c4578,5,4582,1,4586,1xm4618,1r,c4622,1,4626,5,4626,9v,4,-4,8,-8,8l4618,17v-4,,-8,-4,-8,-8c4610,5,4614,1,4618,1xm4650,1r,c4655,1,4658,5,4658,9v,4,-3,8,-8,8l4650,17v-4,,-8,-4,-8,-8c4642,5,4646,1,4650,1xm4682,1r,c4687,1,4690,5,4690,9v,4,-3,8,-8,8l4682,17v-4,,-8,-4,-8,-8c4674,5,4678,1,4682,1xm4714,1r,c4719,1,4722,5,4722,9v,4,-3,8,-8,8l4714,17v-4,,-8,-4,-8,-8c4706,5,4710,1,4714,1xm4746,1r,c4751,1,4754,5,4754,9v,5,-3,8,-8,8l4746,17v-4,,-8,-3,-8,-8c4738,5,4742,1,4746,1xm4778,1r,c4783,1,4786,5,4786,9v,5,-3,8,-8,8l4778,17v-4,,-8,-3,-8,-8c4770,5,4774,1,4778,1xm4810,1r,c4815,1,4818,5,4818,9v,5,-3,8,-8,8l4810,17v-4,,-8,-3,-8,-8c4802,5,4806,1,4810,1xm4842,1r,c4847,1,4850,5,4850,9v,5,-3,8,-8,8l4842,17v-4,,-8,-3,-8,-8c4834,5,4838,1,4842,1xm4874,1r,c4879,1,4882,5,4882,9v,5,-3,8,-8,8l4874,17v-4,,-8,-3,-8,-8c4866,5,4870,1,4874,1xm4906,1r,c4911,1,4914,5,4914,9v,5,-3,8,-8,8l4906,17v-4,,-8,-3,-8,-8c4898,5,4902,1,4906,1xm4938,1r,c4943,1,4946,5,4946,9v,5,-3,8,-8,8l4938,17v-4,,-8,-3,-8,-8c4930,5,4934,1,4938,1xm4970,1r,c4975,1,4978,5,4978,9v,5,-3,8,-8,8l4970,17v-4,,-8,-3,-8,-8c4962,5,4966,1,4970,1xm5002,1r,c5007,1,5010,5,5010,9v,5,-3,8,-8,8l5002,17v-4,,-8,-3,-8,-8c4994,5,4998,1,5002,1xm5034,1r,c5039,1,5042,5,5042,9v,5,-3,8,-8,8l5034,17v-4,,-8,-3,-8,-8c5026,5,5030,1,5034,1xm5066,1r,c5071,1,5074,5,5074,9v,5,-3,8,-8,8l5066,17v-4,,-8,-3,-8,-8c5058,5,5062,1,5066,1xm5098,1r,c5103,1,5106,5,5106,9v,5,-3,8,-8,8l5098,17v-4,,-8,-3,-8,-8c5090,5,5094,1,5098,1xm5130,1r,c5135,1,5138,5,5138,9v,5,-3,8,-8,8l5130,17v-4,,-8,-3,-8,-8c5122,5,5126,1,5130,1xm5162,1r,c5167,1,5170,5,5170,9v,5,-3,8,-8,8l5162,17v-4,,-8,-3,-8,-8c5154,5,5158,1,5162,1xm5194,1r,c5199,1,5202,5,5202,9v,5,-3,8,-8,8l5194,17v-4,,-8,-3,-8,-8c5186,5,5190,1,5194,1xm5226,1r,c5231,1,5234,5,5234,9v,5,-3,8,-8,8l5226,17v-4,,-8,-3,-8,-8c5218,5,5222,1,5226,1xm5258,1r,c5263,1,5266,5,5266,9v,5,-3,8,-8,8l5258,17v-4,,-8,-3,-8,-8c5250,5,5254,1,5258,1xm5290,1r,c5295,1,5298,5,5298,9v,5,-3,8,-8,8l5290,17v-4,,-8,-3,-8,-8c5282,5,5286,1,5290,1xm5322,1r,c5327,1,5330,5,5330,9v,5,-3,8,-8,8l5322,17v-4,,-8,-3,-8,-8c5314,5,5318,1,5322,1xm5354,1r,c5359,1,5362,5,5362,9v,5,-3,8,-8,8l5354,17v-4,,-8,-3,-8,-8c5346,5,5350,1,5354,1xm5386,1r,c5391,1,5394,5,5394,9v,5,-3,8,-8,8l5386,17v-4,,-8,-3,-8,-8c5378,5,5382,1,5386,1xm5418,1r,c5423,1,5426,5,5426,9v,5,-3,8,-8,8l5418,17v-4,,-8,-3,-8,-8c5410,5,5414,1,5418,1xm5450,1r,c5455,1,5458,5,5458,9v,5,-3,8,-8,8l5450,17v-4,,-8,-3,-8,-8c5442,5,5446,1,5450,1xm5482,1r1,c5487,1,5491,5,5491,9v,5,-4,8,-8,8l5482,17v-4,,-8,-3,-8,-8c5474,5,5478,1,5482,1xm5515,1r,c5519,1,5523,5,5523,9v,5,-4,8,-8,8l5515,17v-5,,-8,-3,-8,-8c5507,5,5510,1,5515,1xm5547,1r,c5551,1,5555,5,5555,9v,5,-4,8,-8,8l5547,17v-5,,-8,-3,-8,-8c5539,5,5542,1,5547,1xm5579,1r,c5583,1,5587,5,5587,9v,5,-4,8,-8,8l5579,17v-5,,-8,-3,-8,-8c5571,5,5574,1,5579,1xm5611,1r,c5615,1,5619,5,5619,9v,5,-4,8,-8,8l5611,17v-5,,-8,-3,-8,-8c5603,5,5606,1,5611,1xm5643,1r,c5647,1,5651,5,5651,9v,5,-4,8,-8,8l5643,17v-5,,-8,-3,-8,-8c5635,5,5638,1,5643,1xm5675,1r,c5679,1,5683,5,5683,9v,5,-4,8,-8,8l5675,17v-5,,-8,-3,-8,-8c5667,5,5670,1,5675,1xm5707,1r,c5711,1,5715,5,5715,9v,5,-4,8,-8,8l5707,17v-5,,-8,-3,-8,-8c5699,5,5702,1,5707,1xm5739,1r,c5743,1,5747,5,5747,9v,5,-4,8,-8,8l5739,17v-5,,-8,-3,-8,-8c5731,5,5734,1,5739,1xm5771,1r,c5775,1,5779,5,5779,9v,5,-4,8,-8,8l5771,17v-5,,-8,-3,-8,-8c5763,5,5766,1,5771,1xm5803,1r,c5807,1,5811,5,5811,9v,5,-4,8,-8,8l5803,17v-5,,-8,-3,-8,-8c5795,5,5798,1,5803,1xm5835,1r,c5839,1,5843,5,5843,9v,5,-4,8,-8,8l5835,17v-5,,-8,-3,-8,-8c5827,5,5830,1,5835,1xm5867,1r,c5871,1,5875,5,5875,9v,5,-4,8,-8,8l5867,17v-5,,-8,-3,-8,-8c5859,5,5862,1,5867,1xm5899,1r,c5903,1,5907,5,5907,9v,5,-4,8,-8,8l5899,17v-5,,-8,-3,-8,-8c5891,5,5894,1,5899,1xm5931,1r,c5935,1,5939,5,5939,9v,5,-4,8,-8,8l5931,17v-5,,-8,-3,-8,-8c5923,5,5926,1,5931,1xm5963,1r,c5967,1,5971,5,5971,9v,5,-4,8,-8,8l5963,17v-5,,-8,-3,-8,-8c5955,5,5958,1,5963,1xm5995,1r,c5999,1,6003,5,6003,9v,5,-4,8,-8,8l5995,17v-5,,-8,-3,-8,-8c5987,5,5990,1,5995,1xm6027,1r,c6031,1,6035,5,6035,9v,5,-4,8,-8,8l6027,17v-5,,-8,-3,-8,-8c6019,5,6022,1,6027,1xm6059,1r,c6063,1,6067,5,6067,9v,5,-4,8,-8,8l6059,17v-5,,-8,-3,-8,-8c6051,5,6054,1,6059,1xm6091,1r,c6095,1,6099,5,6099,9v,5,-4,8,-8,8l6091,17v-5,,-8,-3,-8,-8c6083,5,6086,1,6091,1xm6123,1r,c6127,1,6131,5,6131,9v,5,-4,8,-8,8l6123,17v-5,,-8,-3,-8,-8c6115,5,6118,1,6123,1xm6155,1r,c6159,1,6163,5,6163,9v,5,-4,8,-8,8l6155,17v-5,,-8,-3,-8,-8c6147,5,6150,1,6155,1xm6187,1r,c6191,1,6195,5,6195,9v,5,-4,8,-8,8l6187,17v-5,,-8,-3,-8,-8c6179,5,6182,1,6187,1xm6219,1r,c6223,1,6227,5,6227,9v,5,-4,8,-8,8l6219,17v-5,,-8,-3,-8,-8c6211,5,6214,1,6219,1xm6251,1r,c6255,1,6259,5,6259,9v,5,-4,8,-8,8l6251,17v-5,,-8,-3,-8,-8c6243,5,6246,1,6251,1xm6283,2r,c6287,2,6291,5,6291,10v,4,-4,8,-8,8l6283,18v-5,,-8,-4,-8,-8c6275,5,6278,2,6283,2xm6315,2r,c6319,2,6323,5,6323,10v,4,-4,8,-8,8l6315,18v-5,,-8,-4,-8,-8c6307,5,6310,2,6315,2xm6347,2r,c6351,2,6355,5,6355,10v,4,-4,8,-8,8l6347,18v-5,,-8,-4,-8,-8c6339,5,6342,2,6347,2xm6379,2r,c6383,2,6387,5,6387,10v,4,-4,8,-8,8l6379,18v-4,,-8,-4,-8,-8c6371,5,6375,2,6379,2xm6411,2r,c6415,2,6419,5,6419,10v,4,-4,8,-8,8l6411,18v-4,,-8,-4,-8,-8c6403,5,6407,2,6411,2xm6443,2r,c6447,2,6451,5,6451,10v,4,-4,8,-8,8l6443,18v-4,,-8,-4,-8,-8c6435,5,6439,2,6443,2xm6475,2r,c6479,2,6483,5,6483,10v,4,-4,8,-8,8l6475,18v-4,,-8,-4,-8,-8c6467,5,6471,2,6475,2xm6507,2r,c6511,2,6515,5,6515,10v,4,-4,8,-8,8l6507,18v-4,,-8,-4,-8,-8c6499,5,6503,2,6507,2xm6539,2r,c6543,2,6547,5,6547,10v,4,-4,8,-8,8l6539,18v-4,,-8,-4,-8,-8c6531,5,6535,2,6539,2xm6571,2r,c6575,2,6579,5,6579,10v,4,-4,8,-8,8l6571,18v-4,,-8,-4,-8,-8c6563,5,6567,2,6571,2xm6603,2r,c6607,2,6611,5,6611,10v,4,-4,8,-8,8l6603,18v-4,,-8,-4,-8,-8c6595,5,6599,2,6603,2xm6635,2r,c6639,2,6643,5,6643,10v,4,-4,8,-8,8l6635,18v-4,,-8,-4,-8,-8c6627,5,6631,2,6635,2xm6667,2r,c6672,2,6675,5,6675,10v,4,-3,8,-8,8l6667,18v-4,,-8,-4,-8,-8c6659,5,6663,2,6667,2xm6699,2r,c6704,2,6707,5,6707,10v,4,-3,8,-8,8l6699,18v-4,,-8,-4,-8,-8c6691,5,6695,2,6699,2xm6731,2r,c6736,2,6739,5,6739,10v,4,-3,8,-8,8l6731,18v-4,,-8,-4,-8,-8c6723,5,6727,2,6731,2xm6763,2r,c6768,2,6771,5,6771,10v,4,-3,8,-8,8l6763,18v-4,,-8,-4,-8,-8c6755,5,6759,2,6763,2xm6795,2r,c6800,2,6803,5,6803,10v,4,-3,8,-8,8l6795,18v-4,,-8,-4,-8,-8c6787,5,6791,2,6795,2xm6827,2r,c6832,2,6835,5,6835,10v,4,-3,8,-8,8l6827,18v-4,,-8,-4,-8,-8c6819,5,6823,2,6827,2xm6859,2r,c6864,2,6867,5,6867,10v,4,-3,8,-8,8l6859,18v-4,,-8,-4,-8,-8c6851,5,6855,2,6859,2xm6891,2r,c6896,2,6899,5,6899,10v,4,-3,8,-8,8l6891,18v-4,,-8,-4,-8,-8c6883,5,6887,2,6891,2xm6923,2r,c6928,2,6931,5,6931,10v,4,-3,8,-8,8l6923,18v-4,,-8,-4,-8,-8c6915,5,6919,2,6923,2xm6955,2r,c6960,2,6963,5,6963,10v,4,-3,8,-8,8l6955,18v-4,,-8,-4,-8,-8c6947,5,6951,2,6955,2xm6987,2r,c6992,2,6995,5,6995,10v,4,-3,8,-8,8l6987,18v-4,,-8,-4,-8,-8c6979,5,6983,2,6987,2xm7019,2r,c7024,2,7027,5,7027,10v,4,-3,8,-8,8l7019,18v-4,,-8,-4,-8,-8c7011,5,7015,2,7019,2xm7051,2r,c7056,2,7059,5,7059,10v,4,-3,8,-8,8l7051,18v-4,,-8,-4,-8,-8c7043,5,7047,2,7051,2xm7083,2r,c7088,2,7091,5,7091,10v,4,-3,8,-8,8l7083,18v-4,,-8,-4,-8,-8c7075,5,7079,2,7083,2xm7115,2r,c7120,2,7123,5,7123,10v,4,-3,8,-8,8l7115,18v-4,,-8,-4,-8,-8c7107,5,7111,2,7115,2xm7147,2r,c7152,2,7155,5,7155,10v,4,-3,8,-8,8l7147,18v-4,,-8,-4,-8,-8c7139,5,7143,2,7147,2xm7179,2r,c7184,2,7187,5,7187,10v,4,-3,8,-8,8l7179,18v-4,,-8,-4,-8,-8c7171,5,7175,2,7179,2xm7211,2r,c7216,2,7219,5,7219,10v,4,-3,8,-8,8l7211,18v-4,,-8,-4,-8,-8c7203,5,7207,2,7211,2xm7243,2r,c7248,2,7251,5,7251,10v,4,-3,8,-8,8l7243,18v-4,,-8,-4,-8,-8c7235,5,7239,2,7243,2xm7275,2r,c7280,2,7283,5,7283,10v,4,-3,8,-8,8l7275,18v-4,,-8,-4,-8,-8c7267,5,7271,2,7275,2xm7307,2r,c7312,2,7315,5,7315,10v,4,-3,8,-8,8l7307,18v-4,,-8,-4,-8,-8c7299,5,7303,2,7307,2xm7339,2r,c7344,2,7347,5,7347,10v,4,-3,8,-8,8l7339,18v-4,,-8,-4,-8,-8c7331,5,7335,2,7339,2xm7371,2r,c7376,2,7379,5,7379,10v,4,-3,8,-8,8l7371,18v-4,,-8,-4,-8,-8c7363,5,7367,2,7371,2xm7403,2r,c7408,2,7411,5,7411,10v,4,-3,8,-8,8l7403,18v-4,,-8,-4,-8,-8c7395,5,7399,2,7403,2xm7435,2r,c7440,2,7443,5,7443,10v,4,-3,8,-8,8l7435,18v-4,,-8,-4,-8,-8c7427,5,7431,2,7435,2xm7467,2r,c7472,2,7475,5,7475,10v,4,-3,8,-8,8l7467,18v-4,,-8,-4,-8,-8c7459,5,7463,2,7467,2xm7499,2r,c7504,2,7507,5,7507,10v,4,-3,8,-8,8l7499,18v-4,,-8,-4,-8,-8c7491,5,7495,2,7499,2xm7531,2r1,c7536,2,7540,5,7540,10v,4,-4,8,-8,8l7531,18v-4,,-8,-4,-8,-8c7523,5,7527,2,7531,2xm7564,2r,c7568,2,7572,5,7572,10v,4,-4,8,-8,8l7564,18v-5,,-8,-4,-8,-8c7556,5,7559,2,7564,2xm7596,2r,c7600,2,7604,5,7604,10v,4,-4,8,-8,8l7596,18v-5,,-8,-4,-8,-8c7588,5,7591,2,7596,2xm7628,2r,c7632,2,7636,5,7636,10v,4,-4,8,-8,8l7628,18v-5,,-8,-4,-8,-8c7620,5,7623,2,7628,2xm7660,2r,c7664,2,7668,5,7668,10v,4,-4,8,-8,8l7660,18v-5,,-8,-4,-8,-8c7652,5,7655,2,7660,2xm7692,2r,c7696,2,7700,5,7700,10v,4,-4,8,-8,8l7692,18v-5,,-8,-4,-8,-8c7684,5,7687,2,7692,2xm7724,2r,c7728,2,7732,5,7732,10v,4,-4,8,-8,8l7724,18v-5,,-8,-4,-8,-8c7716,5,7719,2,7724,2xm7756,2r,c7760,2,7764,5,7764,10v,4,-4,8,-8,8l7756,18v-5,,-8,-4,-8,-8c7748,5,7751,2,7756,2xm7788,2r,c7792,2,7796,5,7796,10v,4,-4,8,-8,8l7788,18v-5,,-8,-4,-8,-8c7780,5,7783,2,7788,2xm7820,2r,c7824,2,7828,5,7828,10v,4,-4,8,-8,8l7820,18v-5,,-8,-4,-8,-8c7812,5,7815,2,7820,2xm7852,2r,c7856,2,7860,6,7860,10v,4,-4,8,-8,8l7852,18v-5,,-8,-4,-8,-8c7844,6,7847,2,7852,2xm7884,2r,c7888,2,7892,6,7892,10v,4,-4,8,-8,8l7884,18v-5,,-8,-4,-8,-8c7876,6,7879,2,7884,2xm7916,2r,c7920,2,7924,6,7924,10v,4,-4,8,-8,8l7916,18v-5,,-8,-4,-8,-8c7908,6,7911,2,7916,2xm7948,2r,c7952,2,7956,6,7956,10v,4,-4,8,-8,8l7948,18v-5,,-8,-4,-8,-8c7940,6,7943,2,7948,2xm7980,2r,c7984,2,7988,6,7988,10v,4,-4,8,-8,8l7980,18v-5,,-8,-4,-8,-8c7972,6,7975,2,7980,2xm8012,2r,c8016,2,8020,6,8020,10v,4,-4,8,-8,8l8012,18v-5,,-8,-4,-8,-8c8004,6,8007,2,8012,2xm8044,2r,c8048,2,8052,6,8052,10v,4,-4,8,-8,8l8044,18v-5,,-8,-4,-8,-8c8036,6,8039,2,8044,2xm8076,2r,c8080,2,8084,6,8084,10v,4,-4,8,-8,8l8076,18v-5,,-8,-4,-8,-8c8068,6,8071,2,8076,2xm8108,2r,c8112,2,8116,6,8116,10v,4,-4,8,-8,8l8108,18v-5,,-8,-4,-8,-8c8100,6,8103,2,8108,2xm8140,2r,c8144,2,8148,6,8148,10v,4,-4,8,-8,8l8140,18v-5,,-8,-4,-8,-8c8132,6,8135,2,8140,2xm8172,2r,c8176,2,8180,6,8180,10v,4,-4,8,-8,8l8172,18v-5,,-8,-4,-8,-8c8164,6,8167,2,8172,2xm8204,2r,c8208,2,8212,6,8212,10v,4,-4,8,-8,8l8204,18v-5,,-8,-4,-8,-8c8196,6,8199,2,8204,2xm8236,2r,c8240,2,8244,6,8244,10v,4,-4,8,-8,8l8236,18v-5,,-8,-4,-8,-8c8228,6,8231,2,8236,2xm8268,2r,c8272,2,8276,6,8276,10v,4,-4,8,-8,8l8268,18v-5,,-8,-4,-8,-8c8260,6,8263,2,8268,2xm8300,2r,c8304,2,8308,6,8308,10v,4,-4,8,-8,8l8300,18v-5,,-8,-4,-8,-8c8292,6,8295,2,8300,2xm8332,2r,c8336,2,8340,6,8340,10v,4,-4,8,-8,8l8332,18v-5,,-8,-4,-8,-8c8324,6,8327,2,8332,2xm8364,2r,c8368,2,8372,6,8372,10v,4,-4,8,-8,8l8364,18v-5,,-8,-4,-8,-8c8356,6,8359,2,8364,2xm8396,2r,c8400,2,8404,6,8404,10v,4,-4,8,-8,8l8396,18v-5,,-8,-4,-8,-8c8388,6,8391,2,8396,2xm8428,2r,c8432,2,8436,6,8436,10v,4,-4,8,-8,8l8428,18v-4,,-8,-4,-8,-8c8420,6,8424,2,8428,2xm8460,2r,c8464,2,8468,6,8468,10v,5,-4,8,-8,8l8460,18v-4,,-8,-3,-8,-8c8452,6,8456,2,8460,2xm8492,2r,c8496,2,8500,6,8500,10v,5,-4,8,-8,8l8492,18v-4,,-8,-3,-8,-8c8484,6,8488,2,8492,2xm8524,2r,c8528,2,8532,6,8532,10v,5,-4,8,-8,8l8524,18v-4,,-8,-3,-8,-8c8516,6,8520,2,8524,2xm8556,2r,c8560,2,8564,6,8564,10v,5,-4,8,-8,8l8556,18v-4,,-8,-3,-8,-8c8548,6,8552,2,8556,2xm8588,2r,c8592,2,8596,6,8596,10v,5,-4,8,-8,8l8588,18v-4,,-8,-3,-8,-8c8580,6,8584,2,8588,2xm8620,2r,c8624,2,8628,6,8628,10v,5,-4,8,-8,8l8620,18v-4,,-8,-3,-8,-8c8612,6,8616,2,8620,2xm8652,2r,c8656,2,8660,6,8660,10v,5,-4,8,-8,8l8652,18v-4,,-8,-3,-8,-8c8644,6,8648,2,8652,2xm8684,2r,c8688,2,8692,6,8692,10v,5,-4,8,-8,8l8684,18v-4,,-8,-3,-8,-8c8676,6,8680,2,8684,2xm8716,2r,c8721,2,8724,6,8724,10v,5,-3,8,-8,8l8716,18v-4,,-8,-3,-8,-8c8708,6,8712,2,8716,2xm8748,2r,c8753,2,8756,6,8756,10v,5,-3,8,-8,8l8748,18v-4,,-8,-3,-8,-8c8740,6,8744,2,8748,2xm8780,2r,c8785,2,8788,6,8788,10v,5,-3,8,-8,8l8780,18v-4,,-8,-3,-8,-8c8772,6,8776,2,8780,2xm8812,2r,c8817,2,8820,6,8820,10v,5,-3,8,-8,8l8812,18v-4,,-8,-3,-8,-8c8804,6,8808,2,8812,2xm8844,2r,c8849,2,8852,6,8852,10v,5,-3,8,-8,8l8844,18v-4,,-8,-3,-8,-8c8836,6,8840,2,8844,2xm8876,2r,c8881,2,8884,6,8884,10v,5,-3,8,-8,8l8876,18v-4,,-8,-3,-8,-8c8868,6,8872,2,8876,2xm8908,2r,c8913,2,8916,6,8916,10v,5,-3,8,-8,8l8908,18v-4,,-8,-3,-8,-8c8900,6,8904,2,8908,2xm8940,2r,c8945,2,8948,6,8948,10v,5,-3,8,-8,8l8940,18v-4,,-8,-3,-8,-8c8932,6,8936,2,8940,2xm8972,2r,c8977,2,8980,6,8980,10v,5,-3,8,-8,8l8972,18v-4,,-8,-3,-8,-8c8964,6,8968,2,8972,2xm9004,2r,c9009,2,9012,6,9012,10v,5,-3,8,-8,8l9004,18v-4,,-8,-3,-8,-8c8996,6,9000,2,9004,2xm9036,2r,c9041,2,9044,6,9044,10v,5,-3,8,-8,8l9036,18v-4,,-8,-3,-8,-8c9028,6,9032,2,9036,2xm9068,2r,c9073,2,9076,6,9076,10v,5,-3,8,-8,8l9068,18v-4,,-8,-3,-8,-8c9060,6,9064,2,9068,2xm9100,2r,c9105,2,9108,6,9108,10v,5,-3,8,-8,8l9100,18v-4,,-8,-3,-8,-8c9092,6,9096,2,9100,2xm9132,2r,c9137,2,9140,6,9140,10v,5,-3,8,-8,8l9132,18v-4,,-8,-3,-8,-8c9124,6,9128,2,9132,2xm9164,2r,c9169,2,9172,6,9172,10v,5,-3,8,-8,8l9164,18v-4,,-8,-3,-8,-8c9156,6,9160,2,9164,2xm9196,2r,c9201,2,9204,6,9204,10v,5,-3,8,-8,8l9196,18v-4,,-8,-3,-8,-8c9188,6,9192,2,9196,2xm9228,2r,c9233,2,9236,6,9236,10v,5,-3,8,-8,8l9228,18v-4,,-8,-3,-8,-8c9220,6,9224,2,9228,2xm9260,2r,c9265,2,9268,6,9268,10v,5,-3,8,-8,8l9260,18v-4,,-8,-3,-8,-8c9252,6,9256,2,9260,2xm9292,2r,c9297,2,9300,6,9300,10v,5,-3,8,-8,8l9292,18v-4,,-8,-3,-8,-8c9284,6,9288,2,9292,2xm9324,2r,c9329,2,9332,6,9332,10v,5,-3,8,-8,8l9324,18v-4,,-8,-3,-8,-8c9316,6,9320,2,9324,2xm9356,2r,c9361,2,9364,6,9364,10v,5,-3,8,-8,8l9356,18v-4,,-8,-3,-8,-8c9348,6,9352,2,9356,2xm9388,2r,c9393,2,9396,6,9396,10v,5,-3,8,-8,8l9388,18v-4,,-8,-3,-8,-8c9380,6,9384,2,9388,2xm9420,2r,c9425,2,9428,6,9428,10v,5,-3,8,-8,8l9420,18v-4,,-8,-3,-8,-8c9412,6,9416,2,9420,2xm9452,2r,c9457,2,9460,6,9460,10v,5,-3,8,-8,8l9452,18v-4,,-8,-3,-8,-8c9444,6,9448,2,9452,2xm9484,2r,c9489,2,9492,6,9492,10v,5,-3,8,-8,8l9484,18v-4,,-8,-3,-8,-8c9476,6,9480,2,9484,2xm9516,2r1,c9521,2,9525,6,9525,10v,5,-4,8,-8,8l9516,18v-4,,-8,-3,-8,-8c9508,6,9512,2,9516,2xm9549,2r,c9553,2,9557,6,9557,10v,5,-4,8,-8,8l9549,18v-5,,-8,-3,-8,-8c9541,6,9544,2,9549,2xm9581,2r,c9585,2,9589,6,9589,10v,5,-4,8,-8,8l9581,18v-5,,-8,-3,-8,-8c9573,6,9576,2,9581,2xm9613,2r,c9617,2,9621,6,9621,10v,5,-4,8,-8,8l9613,18v-5,,-8,-3,-8,-8c9605,6,9608,2,9613,2xm9645,2r,c9649,2,9653,6,9653,10v,5,-4,8,-8,8l9645,18v-5,,-8,-3,-8,-8c9637,6,9640,2,9645,2xm9677,2r,c9681,2,9685,6,9685,10v,5,-4,8,-8,8l9677,18v-5,,-8,-3,-8,-8c9669,6,9672,2,9677,2xm9709,2r,c9713,2,9717,6,9717,10v,5,-4,8,-8,8l9709,18v-5,,-8,-3,-8,-8c9701,6,9704,2,9709,2xm9741,2r,c9745,2,9749,6,9749,10v,5,-4,8,-8,8l9741,18v-5,,-8,-3,-8,-8c9733,6,9736,2,9741,2xm9773,2r,c9777,2,9781,6,9781,10v,5,-4,8,-8,8l9773,18v-5,,-8,-3,-8,-8c9765,6,9768,2,9773,2xm9805,2r,c9809,2,9813,6,9813,10v,5,-4,8,-8,8l9805,18v-5,,-8,-3,-8,-8c9797,6,9800,2,9805,2xm9837,2r,c9841,2,9845,6,9845,10v,5,-4,8,-8,8l9837,18v-5,,-8,-3,-8,-8c9829,6,9832,2,9837,2xm9869,2r,c9873,2,9877,6,9877,10v,5,-4,8,-8,8l9869,18v-5,,-8,-3,-8,-8c9861,6,9864,2,9869,2xm9901,2r,c9905,2,9909,6,9909,10v,5,-4,8,-8,8l9901,18v-5,,-8,-3,-8,-8c9893,6,9896,2,9901,2xm9933,2r,c9937,2,9941,6,9941,10v,5,-4,8,-8,8l9933,18v-5,,-8,-3,-8,-8c9925,6,9928,2,9933,2xm9965,2r,c9969,2,9973,6,9973,10v,5,-4,8,-8,8l9965,18v-5,,-8,-3,-8,-8c9957,6,9960,2,9965,2xm9997,3r,c10001,3,10005,6,10005,11v,4,-4,8,-8,8l9997,19v-5,,-8,-4,-8,-8c9989,6,9992,3,9997,3xm10029,3r,c10033,3,10037,6,10037,11v,4,-4,8,-8,8l10029,19v-5,,-8,-4,-8,-8c10021,6,10024,3,10029,3xm10061,3r,c10065,3,10069,6,10069,11v,4,-4,8,-8,8l10061,19v-5,,-8,-4,-8,-8c10053,6,10056,3,10061,3xm10093,3r,c10097,3,10101,6,10101,11v,4,-4,8,-8,8l10093,19v-5,,-8,-4,-8,-8c10085,6,10088,3,10093,3xm10125,3r,c10129,3,10133,6,10133,11v,4,-4,8,-8,8l10125,19v-5,,-8,-4,-8,-8c10117,6,10120,3,10125,3xm10157,3r,c10161,3,10165,6,10165,11v,4,-4,8,-8,8l10157,19v-5,,-8,-4,-8,-8c10149,6,10152,3,10157,3xm10189,3r,c10193,3,10197,6,10197,11v,4,-4,8,-8,8l10189,19v-5,,-8,-4,-8,-8c10181,6,10184,3,10189,3xm10221,3r,c10225,3,10229,6,10229,11v,4,-4,8,-8,8l10221,19v-5,,-8,-4,-8,-8c10213,6,10216,3,10221,3xm10253,3r,c10257,3,10261,6,10261,11v,4,-4,8,-8,8l10253,19v-5,,-8,-4,-8,-8c10245,6,10248,3,10253,3xm10285,3r,c10289,3,10293,6,10293,11v,4,-4,8,-8,8l10285,19v-5,,-8,-4,-8,-8c10277,6,10280,3,10285,3xm10317,3r,c10321,3,10325,6,10325,11v,4,-4,8,-8,8l10317,19v-5,,-8,-4,-8,-8c10309,6,10312,3,10317,3xm10349,3r,c10353,3,10357,6,10357,11v,4,-4,8,-8,8l10349,19v-4,,-8,-4,-8,-8c10341,6,10345,3,10349,3xm10381,3r,c10385,3,10389,6,10389,11v,4,-4,8,-8,8l10381,19v-4,,-8,-4,-8,-8c10373,6,10377,3,10381,3xm10413,3r,c10417,3,10421,6,10421,11v,4,-4,8,-8,8l10413,19v-4,,-8,-4,-8,-8c10405,6,10409,3,10413,3xm10445,3r,c10449,3,10453,6,10453,11v,4,-4,8,-8,8l10445,19v-4,,-8,-4,-8,-8c10437,6,10441,3,10445,3xm10477,3r,c10481,3,10485,6,10485,11v,4,-4,8,-8,8l10477,19v-4,,-8,-4,-8,-8c10469,6,10473,3,10477,3xm10509,3r,c10513,3,10517,6,10517,11v,4,-4,8,-8,8l10509,19v-4,,-8,-4,-8,-8c10501,6,10505,3,10509,3xm10541,3r,c10545,3,10549,6,10549,11v,4,-4,8,-8,8l10541,19v-4,,-8,-4,-8,-8c10533,6,10537,3,10541,3xm10573,3r,c10577,3,10581,6,10581,11v,4,-4,8,-8,8l10573,19v-4,,-8,-4,-8,-8c10565,6,10569,3,10573,3xm10605,3r,c10609,3,10613,6,10613,11v,4,-4,8,-8,8l10605,19v-4,,-8,-4,-8,-8c10597,6,10601,3,10605,3xm10637,3r,c10642,3,10645,6,10645,11v,4,-3,8,-8,8l10637,19v-4,,-8,-4,-8,-8c10629,6,10633,3,10637,3xm10669,3r,c10674,3,10677,6,10677,11v,4,-3,8,-8,8l10669,19v-4,,-8,-4,-8,-8c10661,6,10665,3,10669,3xm10701,3r,c10706,3,10709,6,10709,11v,4,-3,8,-8,8l10701,19v-4,,-8,-4,-8,-8c10693,6,10697,3,10701,3xm10733,3r,c10738,3,10741,6,10741,11v,4,-3,8,-8,8l10733,19v-4,,-8,-4,-8,-8c10725,6,10729,3,10733,3xm10765,3r,c10770,3,10773,6,10773,11v,4,-3,8,-8,8l10765,19v-4,,-8,-4,-8,-8c10757,6,10761,3,10765,3xm10797,3r,c10802,3,10805,6,10805,11v,4,-3,8,-8,8l10797,19v-4,,-8,-4,-8,-8c10789,6,10793,3,10797,3xm10829,3r,c10834,3,10837,6,10837,11v,4,-3,8,-8,8l10829,19v-4,,-8,-4,-8,-8c10821,6,10825,3,10829,3xm10861,3r,c10866,3,10869,6,10869,11v,4,-3,8,-8,8l10861,19v-4,,-8,-4,-8,-8c10853,6,10857,3,10861,3xm10893,3r,c10898,3,10901,6,10901,11v,4,-3,8,-8,8l10893,19v-4,,-8,-4,-8,-8c10885,6,10889,3,10893,3xm10925,3r,c10930,3,10933,6,10933,11v,4,-3,8,-8,8l10925,19v-4,,-8,-4,-8,-8c10917,6,10921,3,10925,3xm10957,3r,c10962,3,10965,6,10965,11v,4,-3,8,-8,8l10957,19v-4,,-8,-4,-8,-8c10949,6,10953,3,10957,3xm10989,3r,c10994,3,10997,6,10997,11v,4,-3,8,-8,8l10989,19v-4,,-8,-4,-8,-8c10981,6,10985,3,10989,3xm11021,3r,c11026,3,11029,6,11029,11v,4,-3,8,-8,8l11021,19v-4,,-8,-4,-8,-8c11013,6,11017,3,11021,3xm11053,3r,c11058,3,11061,6,11061,11v,4,-3,8,-8,8l11053,19v-4,,-8,-4,-8,-8c11045,6,11049,3,11053,3xm11085,3r,c11090,3,11093,6,11093,11v,4,-3,8,-8,8l11085,19v-4,,-8,-4,-8,-8c11077,6,11081,3,11085,3xm11117,3r,c11122,3,11125,6,11125,11v,4,-3,8,-8,8l11117,19v-4,,-8,-4,-8,-8c11109,6,11113,3,11117,3xm11149,3r,c11154,3,11157,6,11157,11v,4,-3,8,-8,8l11149,19v-4,,-8,-4,-8,-8c11141,6,11145,3,11149,3xm11181,3r,c11186,3,11189,6,11189,11v,4,-3,8,-8,8l11181,19v-4,,-8,-4,-8,-8c11173,6,11177,3,11181,3xm11213,3r,c11218,3,11221,6,11221,11v,4,-3,8,-8,8l11213,19v-4,,-8,-4,-8,-8c11205,6,11209,3,11213,3xm11245,3r,c11250,3,11253,6,11253,11v,4,-3,8,-8,8l11245,19v-4,,-8,-4,-8,-8c11237,6,11241,3,11245,3xm11277,3r,c11282,3,11285,6,11285,11v,4,-3,8,-8,8l11277,19v-4,,-8,-4,-8,-8c11269,6,11273,3,11277,3xm11309,3r,c11314,3,11317,6,11317,11v,4,-3,8,-8,8l11309,19v-4,,-8,-4,-8,-8c11301,6,11305,3,11309,3xm11341,3r,c11346,3,11349,6,11349,11v,4,-3,8,-8,8l11341,19v-4,,-8,-4,-8,-8c11333,6,11337,3,11341,3xm11373,3r,c11378,3,11381,6,11381,11v,4,-3,8,-8,8l11373,19v-4,,-8,-4,-8,-8c11365,6,11369,3,11373,3xm11405,3r,c11410,3,11413,6,11413,11v,4,-3,8,-8,8l11405,19v-4,,-8,-4,-8,-8c11397,6,11401,3,11405,3xm11437,3r1,c11442,3,11446,6,11446,11v,4,-4,8,-8,8l11437,19v-4,,-8,-4,-8,-8c11429,6,11433,3,11437,3xm11470,3r,c11474,3,11478,6,11478,11v,4,-4,8,-8,8l11470,19v-5,,-8,-4,-8,-8c11462,6,11465,3,11470,3xm11502,3r,c11506,3,11510,6,11510,11v,4,-4,8,-8,8l11502,19v-5,,-8,-4,-8,-8c11494,6,11497,3,11502,3xm11534,3r,c11538,3,11542,7,11542,11v,4,-4,8,-8,8l11534,19v-5,,-8,-4,-8,-8c11526,7,11529,3,11534,3xm11566,3r,c11570,3,11574,7,11574,11v,4,-4,8,-8,8l11566,19v-5,,-8,-4,-8,-8c11558,7,11561,3,11566,3xm11598,3r,c11602,3,11606,7,11606,11v,4,-4,8,-8,8l11598,19v-5,,-8,-4,-8,-8c11590,7,11593,3,11598,3xm11630,3r,c11634,3,11638,7,11638,11v,4,-4,8,-8,8l11630,19v-5,,-8,-4,-8,-8c11622,7,11625,3,11630,3xm11662,3r,c11666,3,11670,7,11670,11v,4,-4,8,-8,8l11662,19v-5,,-8,-4,-8,-8c11654,7,11657,3,11662,3xm11694,3r,c11698,3,11702,7,11702,11v,4,-4,8,-8,8l11694,19v-5,,-8,-4,-8,-8c11686,7,11689,3,11694,3xm11726,3r,c11730,3,11734,7,11734,11v,4,-4,8,-8,8l11726,19v-5,,-8,-4,-8,-8c11718,7,11721,3,11726,3xm11758,3r,c11762,3,11766,7,11766,11v,4,-4,8,-8,8l11758,19v-5,,-8,-4,-8,-8c11750,7,11753,3,11758,3xm11790,3r,c11794,3,11798,7,11798,11v,4,-4,8,-8,8l11790,19v-5,,-8,-4,-8,-8c11782,7,11785,3,11790,3xm11822,3r,c11826,3,11830,7,11830,11v,4,-4,8,-8,8l11822,19v-5,,-8,-4,-8,-8c11814,7,11817,3,11822,3xm11854,3r,c11858,3,11862,7,11862,11v,4,-4,8,-8,8l11854,19v-5,,-8,-4,-8,-8c11846,7,11849,3,11854,3xm11886,3r,c11890,3,11894,7,11894,11v,4,-4,8,-8,8l11886,19v-5,,-8,-4,-8,-8c11878,7,11881,3,11886,3xm11918,3r,c11922,3,11926,7,11926,11v,4,-4,8,-8,8l11918,19v-5,,-8,-4,-8,-8c11910,7,11913,3,11918,3xm11950,3r,c11954,3,11958,7,11958,11v,4,-4,8,-8,8l11950,19v-5,,-8,-4,-8,-8c11942,7,11945,3,11950,3xm11982,3r,c11986,3,11990,7,11990,11v,4,-4,8,-8,8l11982,19v-5,,-8,-4,-8,-8c11974,7,11977,3,11982,3xm12014,3r,c12018,3,12022,7,12022,11v,4,-4,8,-8,8l12014,19v-5,,-8,-4,-8,-8c12006,7,12009,3,12014,3xm12046,3r,c12050,3,12054,7,12054,11v,4,-4,8,-8,8l12046,19v-5,,-8,-4,-8,-8c12038,7,12041,3,12046,3xm12078,3r,c12082,3,12086,7,12086,11v,4,-4,8,-8,8l12078,19v-5,,-8,-4,-8,-8c12070,7,12073,3,12078,3xm12110,3r,c12114,3,12118,7,12118,11v,4,-4,8,-8,8l12110,19v-5,,-8,-4,-8,-8c12102,7,12105,3,12110,3xm12142,3r,c12146,3,12150,7,12150,11v,5,-4,8,-8,8l12142,19v-5,,-8,-3,-8,-8c12134,7,12137,3,12142,3xm12174,3r,c12178,3,12182,7,12182,11v,5,-4,8,-8,8l12174,19v-5,,-8,-3,-8,-8c12166,7,12169,3,12174,3xm12206,3r,c12210,3,12214,7,12214,11v,5,-4,8,-8,8l12206,19v-5,,-8,-3,-8,-8c12198,7,12201,3,12206,3xm12238,3r,c12242,3,12246,7,12246,11v,5,-4,8,-8,8l12238,19v-5,,-8,-3,-8,-8c12230,7,12233,3,12238,3xm12270,3r,c12274,3,12278,7,12278,11v,5,-4,8,-8,8l12270,19v-4,,-8,-3,-8,-8c12262,7,12266,3,12270,3xm12302,3r,c12306,3,12310,7,12310,11v,5,-4,8,-8,8l12302,19v-4,,-8,-3,-8,-8c12294,7,12298,3,12302,3xm12334,3r,c12338,3,12342,7,12342,11v,5,-4,8,-8,8l12334,19v-4,,-8,-3,-8,-8c12326,7,12330,3,12334,3xm12366,3r,c12370,3,12374,7,12374,11v,5,-4,8,-8,8l12366,19v-4,,-8,-3,-8,-8c12358,7,12362,3,12366,3xm12398,3r,c12402,3,12406,7,12406,11v,5,-4,8,-8,8l12398,19v-4,,-8,-3,-8,-8c12390,7,12394,3,12398,3xm12430,3r,c12434,3,12438,7,12438,11v,5,-4,8,-8,8l12430,19v-4,,-8,-3,-8,-8c12422,7,12426,3,12430,3xm12462,3r,c12466,3,12470,7,12470,11v,5,-4,8,-8,8l12462,19v-4,,-8,-3,-8,-8c12454,7,12458,3,12462,3xm12494,3r,c12498,3,12502,7,12502,11v,5,-4,8,-8,8l12494,19v-4,,-8,-3,-8,-8c12486,7,12490,3,12494,3xm12526,3r,c12530,3,12534,7,12534,11v,5,-4,8,-8,8l12526,19v-4,,-8,-3,-8,-8c12518,7,12522,3,12526,3xm12558,3r,c12563,3,12566,7,12566,11v,5,-3,8,-8,8l12558,19v-4,,-8,-3,-8,-8c12550,7,12554,3,12558,3xm12590,3r,c12595,3,12598,7,12598,11v,5,-3,8,-8,8l12590,19v-4,,-8,-3,-8,-8c12582,7,12586,3,12590,3xm12622,3r,c12627,3,12630,7,12630,11v,5,-3,8,-8,8l12622,19v-4,,-8,-3,-8,-8c12614,7,12618,3,12622,3xm12654,3r,c12659,3,12662,7,12662,11v,5,-3,8,-8,8l12654,19v-4,,-8,-3,-8,-8c12646,7,12650,3,12654,3xm12686,3r,c12691,3,12694,7,12694,11v,5,-3,8,-8,8l12686,19v-4,,-8,-3,-8,-8c12678,7,12682,3,12686,3xm12718,3r,c12723,3,12726,7,12726,11v,5,-3,8,-8,8l12718,19v-4,,-8,-3,-8,-8c12710,7,12714,3,12718,3xm12750,3r,c12755,3,12758,7,12758,11v,5,-3,8,-8,8l12750,19v-4,,-8,-3,-8,-8c12742,7,12746,3,12750,3xm12782,3r,c12787,3,12790,7,12790,11v,5,-3,8,-8,8l12782,19v-4,,-8,-3,-8,-8c12774,7,12778,3,12782,3xm12814,3r,c12819,3,12822,7,12822,11v,5,-3,8,-8,8l12814,19v-4,,-8,-3,-8,-8c12806,7,12810,3,12814,3xm12846,3r,c12851,3,12854,7,12854,11v,5,-3,8,-8,8l12846,19v-4,,-8,-3,-8,-8c12838,7,12842,3,12846,3xm12878,3r,c12883,3,12886,7,12886,11v,5,-3,8,-8,8l12878,19v-4,,-8,-3,-8,-8c12870,7,12874,3,12878,3xm12910,3r,c12915,3,12918,7,12918,11v,5,-3,8,-8,8l12910,19v-4,,-8,-3,-8,-8c12902,7,12906,3,12910,3xm12942,3r,c12947,3,12950,7,12950,11v,5,-3,8,-8,8l12942,19v-4,,-8,-3,-8,-8c12934,7,12938,3,12942,3xm12974,3r,c12979,3,12982,7,12982,11v,5,-3,8,-8,8l12974,19v-4,,-8,-3,-8,-8c12966,7,12970,3,12974,3xm13006,3r,c13011,3,13014,7,13014,11v,5,-3,8,-8,8l13006,19v-4,,-8,-3,-8,-8c12998,7,13002,3,13006,3xm13038,3r,c13043,3,13046,7,13046,11v,5,-3,8,-8,8l13038,19v-4,,-8,-3,-8,-8c13030,7,13034,3,13038,3xm13070,3r,c13075,3,13078,7,13078,11v,5,-3,8,-8,8l13070,19v-4,,-8,-3,-8,-8c13062,7,13066,3,13070,3xm13102,3r,c13107,3,13110,7,13110,11v,5,-3,8,-8,8l13102,19v-4,,-8,-3,-8,-8c13094,7,13098,3,13102,3xm13134,3r,c13139,3,13142,7,13142,11v,5,-3,8,-8,8l13134,19v-4,,-8,-3,-8,-8c13126,7,13130,3,13134,3xm13166,3r,c13171,3,13174,7,13174,11v,5,-3,8,-8,8l13166,19v-4,,-8,-3,-8,-8c13158,7,13162,3,13166,3xm13198,3r,c13203,3,13206,7,13206,11v,5,-3,8,-8,8l13198,19v-4,,-8,-3,-8,-8c13190,7,13194,3,13198,3xm13230,3r,c13235,3,13238,7,13238,11v,5,-3,8,-8,8l13230,19v-4,,-8,-3,-8,-8c13222,7,13226,3,13230,3xm13262,3r,c13267,3,13270,7,13270,11v,5,-3,8,-8,8l13262,19v-4,,-8,-3,-8,-8c13254,7,13258,3,13262,3xm13294,3r,c13299,3,13302,7,13302,11v,5,-3,8,-8,8l13294,19v-4,,-8,-3,-8,-8c13286,7,13290,3,13294,3xm13326,3r,c13331,3,13334,7,13334,11v,5,-3,8,-8,8l13326,19v-4,,-8,-3,-8,-8c13318,7,13322,3,13326,3xm13358,3r1,c13363,3,13367,7,13367,11v,5,-4,8,-8,8l13358,19v-4,,-8,-3,-8,-8c13350,7,13354,3,13358,3xm13391,3r,c13395,3,13399,7,13399,11v,5,-4,8,-8,8l13391,19v-5,,-8,-3,-8,-8c13383,7,13386,3,13391,3xm13423,3r,c13427,3,13431,7,13431,11v,5,-4,8,-8,8l13423,19v-5,,-8,-3,-8,-8c13415,7,13418,3,13423,3xm13455,3r,c13459,3,13463,7,13463,11v,5,-4,8,-8,8l13455,19v-5,,-8,-3,-8,-8c13447,7,13450,3,13455,3xm13487,3r,c13491,3,13495,7,13495,11v,5,-4,8,-8,8l13487,19v-5,,-8,-3,-8,-8c13479,7,13482,3,13487,3xm13519,3r,c13523,3,13527,7,13527,11v,5,-4,8,-8,8l13519,19v-5,,-8,-3,-8,-8c13511,7,13514,3,13519,3xm13551,3r,c13555,3,13559,7,13559,11v,5,-4,8,-8,8l13551,19v-5,,-8,-3,-8,-8c13543,7,13546,3,13551,3xm13583,3r,c13587,3,13591,7,13591,11v,5,-4,8,-8,8l13583,19v-5,,-8,-3,-8,-8c13575,7,13578,3,13583,3xm13615,3r,c13619,3,13623,7,13623,11v,5,-4,8,-8,8l13615,19v-5,,-8,-3,-8,-8c13607,7,13610,3,13615,3xm13647,3r,c13651,3,13655,7,13655,11v,5,-4,8,-8,8l13647,19v-5,,-8,-3,-8,-8c13639,7,13642,3,13647,3xm13679,4r,c13683,4,13687,7,13687,12v,4,-4,8,-8,8l13679,20v-5,,-8,-4,-8,-8c13671,7,13674,4,13679,4xm13711,4r,c13715,4,13719,7,13719,12v,4,-4,8,-8,8l13711,20v-5,,-8,-4,-8,-8c13703,7,13706,4,13711,4xm13743,4r,c13747,4,13751,7,13751,12v,4,-4,8,-8,8l13743,20v-5,,-8,-4,-8,-8c13735,7,13738,4,13743,4xm13775,4r,c13779,4,13783,7,13783,12v,4,-4,8,-8,8l13775,20v-5,,-8,-4,-8,-8c13767,7,13770,4,13775,4xm13807,4r,c13811,4,13815,7,13815,12v,4,-4,8,-8,8l13807,20v-5,,-8,-4,-8,-8c13799,7,13802,4,13807,4xm13839,4r,c13843,4,13847,7,13847,12v,4,-4,8,-8,8l13839,20v-5,,-8,-4,-8,-8c13831,7,13834,4,13839,4xm13871,4r,c13875,4,13879,7,13879,12v,4,-4,8,-8,8l13871,20v-5,,-8,-4,-8,-8c13863,7,13866,4,13871,4xm13903,4r,c13907,4,13911,7,13911,12v,4,-4,8,-8,8l13903,20v-5,,-8,-4,-8,-8c13895,7,13898,4,13903,4xm13935,4r,c13939,4,13943,7,13943,12v,4,-4,8,-8,8l13935,20v-5,,-8,-4,-8,-8c13927,7,13930,4,13935,4xm13967,4r,c13971,4,13975,7,13975,12v,4,-4,8,-8,8l13967,20v-5,,-8,-4,-8,-8c13959,7,13962,4,13967,4xm13999,4r,c14003,4,14007,7,14007,12v,4,-4,8,-8,8l13999,20v-5,,-8,-4,-8,-8c13991,7,13994,4,13999,4xm14031,4r,c14035,4,14039,7,14039,12v,4,-4,8,-8,8l14031,20v-5,,-8,-4,-8,-8c14023,7,14026,4,14031,4xm14063,4r,c14067,4,14071,7,14071,12v,4,-4,8,-8,8l14063,20v-5,,-8,-4,-8,-8c14055,7,14058,4,14063,4xm14095,4r,c14099,4,14103,7,14103,12v,4,-4,8,-8,8l14095,20v-5,,-8,-4,-8,-8c14087,7,14090,4,14095,4xm14127,4r,c14131,4,14135,7,14135,12v,4,-4,8,-8,8l14127,20v-5,,-8,-4,-8,-8c14119,7,14122,4,14127,4xm14159,4r,c14163,4,14167,7,14167,12v,4,-4,8,-8,8l14159,20v-5,,-8,-4,-8,-8c14151,7,14154,4,14159,4xm14191,4r,c14195,4,14199,7,14199,12v,4,-4,8,-8,8l14191,20v-5,,-8,-4,-8,-8c14183,7,14186,4,14191,4xm14223,4r,c14227,4,14231,7,14231,12v,4,-4,8,-8,8l14223,20v-5,,-8,-4,-8,-8c14215,7,14218,4,14223,4xm14255,4r,c14259,4,14263,7,14263,12v,4,-4,8,-8,8l14255,20v-4,,-8,-4,-8,-8c14247,7,14251,4,14255,4xm14287,4r,c14291,4,14295,7,14295,12v,4,-4,8,-8,8l14287,20v-4,,-8,-4,-8,-8c14279,7,14283,4,14287,4xm14319,4r,c14323,4,14327,7,14327,12v,4,-4,8,-8,8l14319,20v-4,,-8,-4,-8,-8c14311,7,14315,4,14319,4xm14351,4r,c14355,4,14359,7,14359,12v,4,-4,8,-8,8l14351,20v-4,,-8,-4,-8,-8c14343,7,14347,4,14351,4xm14383,4r,c14387,4,14391,7,14391,12v,4,-4,8,-8,8l14383,20v-4,,-8,-4,-8,-8c14375,7,14379,4,14383,4xm14415,4r,c14419,4,14423,7,14423,12v,4,-4,8,-8,8l14415,20v-4,,-8,-4,-8,-8c14407,7,14411,4,14415,4xm14447,4r,c14451,4,14455,7,14455,12v,4,-4,8,-8,8l14447,20v-4,,-8,-4,-8,-8c14439,7,14443,4,14447,4xm14479,4r,c14483,4,14487,7,14487,12v,4,-4,8,-8,8l14479,20v-4,,-8,-4,-8,-8c14471,7,14475,4,14479,4xm14511,4r,c14515,4,14519,7,14519,12v,4,-4,8,-8,8l14511,20v-4,,-8,-4,-8,-8c14503,7,14507,4,14511,4xm14543,4r,c14548,4,14551,7,14551,12v,4,-3,8,-8,8l14543,20v-4,,-8,-4,-8,-8c14535,7,14539,4,14543,4xm14575,4r,c14580,4,14583,7,14583,12v,4,-3,8,-8,8l14575,20v-4,,-8,-4,-8,-8c14567,7,14571,4,14575,4xm14607,4r,c14612,4,14615,7,14615,12v,4,-3,8,-8,8l14607,20v-4,,-8,-4,-8,-8c14599,7,14603,4,14607,4xm14639,4r,c14644,4,14647,7,14647,12v,4,-3,8,-8,8l14639,20v-4,,-8,-4,-8,-8c14631,7,14635,4,14639,4xm14671,4r,c14676,4,14679,7,14679,12v,4,-3,8,-8,8l14671,20v-4,,-8,-4,-8,-8c14663,7,14667,4,14671,4xm14703,4r,c14708,4,14711,7,14711,12v,4,-3,8,-8,8l14703,20v-4,,-8,-4,-8,-8c14695,7,14699,4,14703,4xm14735,4r,c14740,4,14743,7,14743,12v,4,-3,8,-8,8l14735,20v-4,,-8,-4,-8,-8c14727,7,14731,4,14735,4xm14767,4r,c14772,4,14775,7,14775,12v,4,-3,8,-8,8l14767,20v-4,,-8,-4,-8,-8c14759,7,14763,4,14767,4xm14799,4r,c14804,4,14807,7,14807,12v,4,-3,8,-8,8l14799,20v-4,,-8,-4,-8,-8c14791,7,14795,4,14799,4xm14831,4r,c14836,4,14839,7,14839,12v,4,-3,8,-8,8l14831,20v-4,,-8,-4,-8,-8c14823,7,14827,4,14831,4xm14863,4r,c14868,4,14871,7,14871,12v,4,-3,8,-8,8l14863,20v-4,,-8,-4,-8,-8c14855,7,14859,4,14863,4xm14895,4r,c14900,4,14903,7,14903,12v,4,-3,8,-8,8l14895,20v-4,,-8,-4,-8,-8c14887,7,14891,4,14895,4xm14927,4r,c14932,4,14935,7,14935,12v,4,-3,8,-8,8l14927,20v-4,,-8,-4,-8,-8c14919,7,14923,4,14927,4xm14959,4r,c14964,4,14967,7,14967,12v,4,-3,8,-8,8l14959,20v-4,,-8,-4,-8,-8c14951,7,14955,4,14959,4xm14991,4r,c14996,4,14999,7,14999,12v,4,-3,8,-8,8l14991,20v-4,,-8,-4,-8,-8c14983,7,14987,4,14991,4xm15023,4r,c15028,4,15031,7,15031,12v,4,-3,8,-8,8l15023,20v-4,,-8,-4,-8,-8c15015,7,15019,4,15023,4xm15055,4r,c15060,4,15063,7,15063,12v,4,-3,8,-8,8l15055,20v-4,,-8,-4,-8,-8c15047,7,15051,4,15055,4xm15087,4r,c15092,4,15095,7,15095,12v,4,-3,8,-8,8l15087,20v-4,,-8,-4,-8,-8c15079,7,15083,4,15087,4xm15119,4r,c15124,4,15127,7,15127,12v,4,-3,8,-8,8l15119,20v-4,,-8,-4,-8,-8c15111,7,15115,4,15119,4xm15151,4r,c15156,4,15159,7,15159,12v,4,-3,8,-8,8l15151,20v-4,,-8,-4,-8,-8c15143,7,15147,4,15151,4xm15183,4r,c15188,4,15191,7,15191,12v,4,-3,8,-8,8l15183,20v-4,,-8,-4,-8,-8c15175,7,15179,4,15183,4xm15215,4r,c15220,4,15223,8,15223,12v,4,-3,8,-8,8l15215,20v-4,,-8,-4,-8,-8c15207,8,15211,4,15215,4xm15247,4r,c15252,4,15255,8,15255,12v,4,-3,8,-8,8l15247,20v-4,,-8,-4,-8,-8c15239,8,15243,4,15247,4xm15279,4r,c15284,4,15287,8,15287,12v,4,-3,8,-8,8l15279,20v-4,,-8,-4,-8,-8c15271,8,15275,4,15279,4xm15311,4r,c15316,4,15319,8,15319,12v,4,-3,8,-8,8l15311,20v-4,,-8,-4,-8,-8c15303,8,15307,4,15311,4xm15343,4r,c15348,4,15351,8,15351,12v,4,-3,8,-8,8l15343,20v-4,,-8,-4,-8,-8c15335,8,15339,4,15343,4xm15375,4r,c15380,4,15383,8,15383,12v,4,-3,8,-8,8l15375,20v-4,,-8,-4,-8,-8c15367,8,15371,4,15375,4xm15407,4r1,c15412,4,15416,8,15416,12v,4,-4,8,-8,8l15407,20v-4,,-8,-4,-8,-8c15399,8,15403,4,15407,4xm15440,4r,c15444,4,15448,8,15448,12v,4,-4,8,-8,8l15440,20v-5,,-8,-4,-8,-8c15432,8,15435,4,15440,4xm15472,4r,c15476,4,15480,8,15480,12v,4,-4,8,-8,8l15472,20v-5,,-8,-4,-8,-8c15464,8,15467,4,15472,4xm15504,4r,c15508,4,15512,8,15512,12v,4,-4,8,-8,8l15504,20v-5,,-8,-4,-8,-8c15496,8,15499,4,15504,4xm15536,4r,c15540,4,15544,8,15544,12v,4,-4,8,-8,8l15536,20v-5,,-8,-4,-8,-8c15528,8,15531,4,15536,4xm15568,4r,c15572,4,15576,8,15576,12v,4,-4,8,-8,8l15568,20v-5,,-8,-4,-8,-8c15560,8,15563,4,15568,4xm15600,4r,c15604,4,15608,8,15608,12v,4,-4,8,-8,8l15600,20v-5,,-8,-4,-8,-8c15592,8,15595,4,15600,4xm15632,4r,c15636,4,15640,8,15640,12v,4,-4,8,-8,8l15632,20v-5,,-8,-4,-8,-8c15624,8,15627,4,15632,4xm15664,4r,c15668,4,15672,8,15672,12v,4,-4,8,-8,8l15664,20v-5,,-8,-4,-8,-8c15656,8,15659,4,15664,4xm15696,4r,c15700,4,15704,8,15704,12v,4,-4,8,-8,8l15696,20v-5,,-8,-4,-8,-8c15688,8,15691,4,15696,4xm15728,4r,c15732,4,15736,8,15736,12v,4,-4,8,-8,8l15728,20v-5,,-8,-4,-8,-8c15720,8,15723,4,15728,4xm15760,4r,c15764,4,15768,8,15768,12v,4,-4,8,-8,8l15760,20v-5,,-8,-4,-8,-8c15752,8,15755,4,15760,4xm15792,4r,c15796,4,15800,8,15800,12v,4,-4,8,-8,8l15792,20v-5,,-8,-4,-8,-8c15784,8,15787,4,15792,4xm15824,4r,c15828,4,15832,8,15832,12v,5,-4,8,-8,8l15824,20v-5,,-8,-3,-8,-8c15816,8,15819,4,15824,4xm15856,4r,c15860,4,15864,8,15864,12v,5,-4,8,-8,8l15856,20v-5,,-8,-3,-8,-8c15848,8,15851,4,15856,4xm15888,4r,c15892,4,15896,8,15896,12v,5,-4,8,-8,8l15888,20v-5,,-8,-3,-8,-8c15880,8,15883,4,15888,4xm15920,4r,c15924,4,15928,8,15928,12v,5,-4,8,-8,8l15920,20v-5,,-8,-3,-8,-8c15912,8,15915,4,15920,4xm15952,4r,c15956,4,15960,8,15960,12v,5,-4,8,-8,8l15952,20v-5,,-8,-3,-8,-8c15944,8,15947,4,15952,4xm15984,4r,c15988,4,15992,8,15992,12v,5,-4,8,-8,8l15984,20v-5,,-8,-3,-8,-8c15976,8,15979,4,15984,4xm16016,4r,c16020,4,16024,8,16024,12v,5,-4,8,-8,8l16016,20v-5,,-8,-3,-8,-8c16008,8,16011,4,16016,4xm16048,4r,c16052,4,16056,8,16056,12v,5,-4,8,-8,8l16048,20v-5,,-8,-3,-8,-8c16040,8,16043,4,16048,4xm16080,4r,c16084,4,16088,8,16088,12v,5,-4,8,-8,8l16080,20v-5,,-8,-3,-8,-8c16072,8,16075,4,16080,4xm16112,4r,c16116,4,16120,8,16120,12v,5,-4,8,-8,8l16112,20v-5,,-8,-3,-8,-8c16104,8,16107,4,16112,4xm16144,4r,c16148,4,16152,8,16152,12v,5,-4,8,-8,8l16144,20v-5,,-8,-3,-8,-8c16136,8,16139,4,16144,4xm16176,4r,c16180,4,16184,8,16184,12v,5,-4,8,-8,8l16176,20v-5,,-8,-3,-8,-8c16168,8,16171,4,16176,4xm16208,4r,c16212,4,16216,8,16216,12v,5,-4,8,-8,8l16208,20v-4,,-8,-3,-8,-8c16200,8,16204,4,16208,4xm16240,4r,c16244,4,16248,8,16248,12v,5,-4,8,-8,8l16240,20v-4,,-8,-3,-8,-8c16232,8,16236,4,16240,4xm16272,4r,c16276,4,16280,8,16280,12v,5,-4,8,-8,8l16272,20v-4,,-8,-3,-8,-8c16264,8,16268,4,16272,4xm16304,4r,c16308,4,16312,8,16312,12v,5,-4,8,-8,8l16304,20v-4,,-8,-3,-8,-8c16296,8,16300,4,16304,4xm16336,4r,c16340,4,16344,8,16344,12v,5,-4,8,-8,8l16336,20v-4,,-8,-3,-8,-8c16328,8,16332,4,16336,4xm16368,4r,c16372,4,16376,8,16376,12v,5,-4,8,-8,8l16368,20v-4,,-8,-3,-8,-8c16360,8,16364,4,16368,4xm16400,4r,c16404,4,16408,8,16408,12v,5,-4,8,-8,8l16400,20v-4,,-8,-3,-8,-8c16392,8,16396,4,16400,4xm16432,4r,c16436,4,16440,8,16440,12v,5,-4,8,-8,8l16432,20v-4,,-8,-3,-8,-8c16424,8,16428,4,16432,4xm16464,4r,c16468,4,16472,8,16472,12v,5,-4,8,-8,8l16464,20v-4,,-8,-3,-8,-8c16456,8,16460,4,16464,4xm16496,4r,c16501,4,16504,8,16504,12v,5,-3,8,-8,8l16496,20v-4,,-8,-3,-8,-8c16488,8,16492,4,16496,4xm16528,4r,c16533,4,16536,8,16536,12v,5,-3,8,-8,8l16528,20v-4,,-8,-3,-8,-8c16520,8,16524,4,16528,4xm16560,4r,c16565,4,16568,8,16568,12v,5,-3,8,-8,8l16560,20v-4,,-8,-3,-8,-8c16552,8,16556,4,16560,4xm16592,4r,c16597,4,16600,8,16600,12v,5,-3,8,-8,8l16592,20v-4,,-8,-3,-8,-8c16584,8,16588,4,16592,4xm16624,4r,c16629,4,16632,8,16632,12v,5,-3,8,-8,8l16624,20v-4,,-8,-3,-8,-8c16616,8,16620,4,16624,4xm16656,4r,c16661,4,16664,8,16664,12v,5,-3,8,-8,8l16656,20v-4,,-8,-3,-8,-8c16648,8,16652,4,16656,4xm16688,4r,c16693,4,16696,8,16696,12v,5,-3,8,-8,8l16688,20v-4,,-8,-3,-8,-8c16680,8,16684,4,16688,4xm16720,4r,c16725,4,16728,8,16728,12v,5,-3,8,-8,8l16720,20v-4,,-8,-3,-8,-8c16712,8,16716,4,16720,4xm16752,4r,c16757,4,16760,8,16760,12v,5,-3,8,-8,8l16752,20v-4,,-8,-3,-8,-8c16744,8,16748,4,16752,4xm16784,4r,c16789,4,16792,8,16792,12v,5,-3,8,-8,8l16784,20v-4,,-8,-3,-8,-8c16776,8,16780,4,16784,4xm16816,4r,c16821,4,16824,8,16824,12v,5,-3,8,-8,8l16816,20v-4,,-8,-3,-8,-8c16808,8,16812,4,16816,4xm16848,4r,c16853,4,16856,8,16856,12v,5,-3,8,-8,8l16848,20v-4,,-8,-3,-8,-8c16840,8,16844,4,16848,4xm16880,4r,c16885,4,16888,8,16888,12v,5,-3,8,-8,8l16880,20v-4,,-8,-3,-8,-8c16872,8,16876,4,16880,4xm16912,4r,c16917,4,16920,8,16920,12v,5,-3,8,-8,8l16912,20v-4,,-8,-3,-8,-8c16904,8,16908,4,16912,4xm16944,4r,c16949,4,16952,8,16952,12v,5,-3,8,-8,8l16944,20v-4,,-8,-3,-8,-8c16936,8,16940,4,16944,4xm16976,4r,c16981,4,16984,8,16984,12v,5,-3,8,-8,8l16976,20v-4,,-8,-3,-8,-8c16968,8,16972,4,16976,4xm17008,4r,c17013,4,17016,8,17016,12v,5,-3,8,-8,8l17008,20v-4,,-8,-3,-8,-8c17000,8,17004,4,17008,4xm17040,4r,c17045,4,17048,8,17048,12v,5,-3,8,-8,8l17040,20v-4,,-8,-3,-8,-8c17032,8,17036,4,17040,4xm17072,4r,c17077,4,17080,8,17080,12v,5,-3,8,-8,8l17072,20v-4,,-8,-3,-8,-8c17064,8,17068,4,17072,4xm17104,4r,c17109,4,17112,8,17112,12v,5,-3,8,-8,8l17104,20v-4,,-8,-3,-8,-8c17096,8,17100,4,17104,4xm17136,4r,c17141,4,17144,8,17144,12v,5,-3,8,-8,8l17136,20v-4,,-8,-3,-8,-8c17128,8,17132,4,17136,4xm17168,4r,c17173,4,17176,8,17176,12v,5,-3,8,-8,8l17168,20v-4,,-8,-3,-8,-8c17160,8,17164,4,17168,4xm17200,4r,c17205,4,17208,8,17208,12v,5,-3,8,-8,8l17200,20v-4,,-8,-3,-8,-8c17192,8,17196,4,17200,4xm17232,4r1,c17237,4,17241,8,17241,12v,5,-4,8,-8,8l17232,20v-4,,-8,-3,-8,-8c17224,8,17228,4,17232,4xm17265,4r,c17269,4,17273,8,17273,12v,5,-4,8,-8,8l17265,20v-5,,-8,-3,-8,-8c17257,8,17260,4,17265,4xm17297,4r,c17301,4,17305,8,17305,12v,5,-4,8,-8,8l17297,20v-5,,-8,-3,-8,-8c17289,8,17292,4,17297,4xm17329,4r,c17333,4,17337,8,17337,12v,5,-4,8,-8,8l17329,20v-5,,-8,-3,-8,-8c17321,8,17324,4,17329,4xm17361,4r,c17365,4,17369,8,17369,12v,5,-4,8,-8,8l17361,20v-5,,-8,-3,-8,-8c17353,8,17356,4,17361,4xm17393,5r,c17397,5,17401,8,17401,13v,4,-4,8,-8,8l17393,21v-5,,-8,-4,-8,-8c17385,8,17388,5,17393,5xm17425,5r,c17429,5,17433,8,17433,13v,4,-4,8,-8,8l17425,21v-5,,-8,-4,-8,-8c17417,8,17420,5,17425,5xm17457,5r,c17461,5,17465,8,17465,13v,4,-4,8,-8,8l17457,21v-5,,-8,-4,-8,-8c17449,8,17452,5,17457,5xm17489,5r,c17493,5,17497,8,17497,13v,4,-4,8,-8,8l17489,21v-5,,-8,-4,-8,-8c17481,8,17484,5,17489,5xm17521,5r,c17525,5,17529,8,17529,13v,4,-4,8,-8,8l17521,21v-5,,-8,-4,-8,-8c17513,8,17516,5,17521,5xm17553,5r,c17557,5,17561,8,17561,13v,4,-4,8,-8,8l17553,21v-5,,-8,-4,-8,-8c17545,8,17548,5,17553,5xm17585,5r,c17589,5,17593,8,17593,13v,4,-4,8,-8,8l17585,21v-5,,-8,-4,-8,-8c17577,8,17580,5,17585,5xm17617,5r,c17621,5,17625,8,17625,13v,4,-4,8,-8,8l17617,21v-5,,-8,-4,-8,-8c17609,8,17612,5,17617,5xm17649,5r,c17653,5,17657,8,17657,13v,4,-4,8,-8,8l17649,21v-5,,-8,-4,-8,-8c17641,8,17644,5,17649,5xm17681,5r,c17685,5,17689,8,17689,13v,4,-4,8,-8,8l17681,21v-5,,-8,-4,-8,-8c17673,8,17676,5,17681,5xm17713,5r,c17717,5,17721,8,17721,13v,4,-4,8,-8,8l17713,21v-5,,-8,-4,-8,-8c17705,8,17708,5,17713,5xm17745,5r,c17749,5,17753,8,17753,13v,4,-4,8,-8,8l17745,21v-5,,-8,-4,-8,-8c17737,8,17740,5,17745,5xm17777,5r,c17781,5,17785,8,17785,13v,4,-4,8,-8,8l17777,21v-5,,-8,-4,-8,-8c17769,8,17772,5,17777,5xm17809,5r,c17813,5,17817,8,17817,13v,4,-4,8,-8,8l17809,21v-5,,-8,-4,-8,-8c17801,8,17804,5,17809,5xm17841,5r,c17845,5,17849,8,17849,13v,4,-4,8,-8,8l17841,21v-5,,-8,-4,-8,-8c17833,8,17836,5,17841,5xm17873,5r,c17877,5,17881,8,17881,13v,4,-4,8,-8,8l17873,21v-5,,-8,-4,-8,-8c17865,8,17868,5,17873,5xm17905,5r,c17909,5,17913,8,17913,13v,4,-4,8,-8,8l17905,21v-5,,-8,-4,-8,-8c17897,8,17900,5,17905,5xm17937,5r,c17941,5,17945,8,17945,13v,4,-4,8,-8,8l17937,21v-5,,-8,-4,-8,-8c17929,8,17932,5,17937,5xm17969,5r,c17973,5,17977,8,17977,13v,4,-4,8,-8,8l17969,21v-5,,-8,-4,-8,-8c17961,8,17964,5,17969,5xm18001,5r,c18005,5,18009,8,18009,13v,4,-4,8,-8,8l18001,21v-5,,-8,-4,-8,-8c17993,8,17996,5,18001,5xm18033,5r,c18037,5,18041,8,18041,13v,4,-4,8,-8,8l18033,21v-4,,-8,-4,-8,-8c18025,8,18029,5,18033,5xm18065,5r,c18069,5,18073,8,18073,13v,4,-4,8,-8,8l18065,21v-4,,-8,-4,-8,-8c18057,8,18061,5,18065,5xm18097,5r,c18101,5,18105,8,18105,13v,4,-4,8,-8,8l18097,21v-4,,-8,-4,-8,-8c18089,8,18093,5,18097,5xm18129,5r,c18133,5,18137,8,18137,13v,4,-4,8,-8,8l18129,21v-4,,-8,-4,-8,-8c18121,8,18125,5,18129,5xm18161,5r,c18165,5,18169,8,18169,13v,4,-4,8,-8,8l18161,21v-4,,-8,-4,-8,-8c18153,8,18157,5,18161,5xm18193,5r,c18197,5,18201,8,18201,13v,4,-4,8,-8,8l18193,21v-4,,-8,-4,-8,-8c18185,8,18189,5,18193,5xm18225,5r,c18229,5,18233,8,18233,13v,4,-4,8,-8,8l18225,21v-4,,-8,-4,-8,-8c18217,8,18221,5,18225,5xm18257,5r,c18261,5,18265,8,18265,13v,4,-4,8,-8,8l18257,21v-4,,-8,-4,-8,-8c18249,8,18253,5,18257,5xm18289,5r,c18293,5,18297,8,18297,13v,4,-4,8,-8,8l18289,21v-4,,-8,-4,-8,-8c18281,8,18285,5,18289,5xm18321,5r,c18326,5,18329,8,18329,13v,4,-3,8,-8,8l18321,21v-4,,-8,-4,-8,-8c18313,8,18317,5,18321,5xm18353,5r,c18358,5,18361,8,18361,13v,4,-3,8,-8,8l18353,21v-4,,-8,-4,-8,-8c18345,8,18349,5,18353,5xm18385,5r,c18390,5,18393,8,18393,13v,4,-3,8,-8,8l18385,21v-4,,-8,-4,-8,-8c18377,8,18381,5,18385,5xm18417,5r,c18422,5,18425,8,18425,13v,4,-3,8,-8,8l18417,21v-4,,-8,-4,-8,-8c18409,8,18413,5,18417,5xm18449,5r,c18454,5,18457,8,18457,13v,4,-3,8,-8,8l18449,21v-4,,-8,-4,-8,-8c18441,8,18445,5,18449,5xm18481,5r,c18486,5,18489,8,18489,13v,4,-3,8,-8,8l18481,21v-4,,-8,-4,-8,-8c18473,8,18477,5,18481,5xm18513,5r,c18518,5,18521,8,18521,13v,4,-3,8,-8,8l18513,21v-4,,-8,-4,-8,-8c18505,8,18509,5,18513,5xm18545,5r,c18550,5,18553,8,18553,13v,4,-3,8,-8,8l18545,21v-4,,-8,-4,-8,-8c18537,8,18541,5,18545,5xm18577,5r,c18582,5,18585,8,18585,13v,4,-3,8,-8,8l18577,21v-4,,-8,-4,-8,-8c18569,8,18573,5,18577,5xm18609,5r,c18614,5,18617,8,18617,13v,4,-3,8,-8,8l18609,21v-4,,-8,-4,-8,-8c18601,8,18605,5,18609,5xm18641,5r,c18646,5,18649,8,18649,13v,4,-3,8,-8,8l18641,21v-4,,-8,-4,-8,-8c18633,8,18637,5,18641,5xm18673,5r,c18678,5,18681,8,18681,13v,4,-3,8,-8,8l18673,21v-4,,-8,-4,-8,-8c18665,8,18669,5,18673,5xm18705,5r,c18710,5,18713,8,18713,13v,4,-3,8,-8,8l18705,21v-4,,-8,-4,-8,-8c18697,8,18701,5,18705,5xm18737,5r,c18742,5,18745,8,18745,13v,4,-3,8,-8,8l18737,21v-4,,-8,-4,-8,-8c18729,8,18733,5,18737,5xm18769,5r,c18774,5,18777,8,18777,13v,4,-3,8,-8,8l18769,21v-4,,-8,-4,-8,-8c18761,8,18765,5,18769,5xm18801,5r,c18806,5,18809,8,18809,13v,4,-3,8,-8,8l18801,21v-4,,-8,-4,-8,-8c18793,8,18797,5,18801,5xm18833,5r,c18838,5,18841,8,18841,13v,4,-3,8,-8,8l18833,21v-4,,-8,-4,-8,-8c18825,8,18829,5,18833,5xm18865,5r,c18870,5,18873,8,18873,13v,4,-3,8,-8,8l18865,21v-4,,-8,-4,-8,-8c18857,8,18861,5,18865,5xm18897,5r,c18902,5,18905,8,18905,13v,4,-3,8,-8,8l18897,21v-4,,-8,-4,-8,-8c18889,8,18893,5,18897,5xm18929,5r,c18934,5,18937,9,18937,13v,4,-3,8,-8,8l18929,21v-4,,-8,-4,-8,-8c18921,9,18925,5,18929,5xm18961,5r,c18966,5,18969,9,18969,13v,4,-3,8,-8,8l18961,21v-4,,-8,-4,-8,-8c18953,9,18957,5,18961,5xm18993,5r,c18998,5,19001,9,19001,13v,4,-3,8,-8,8l18993,21v-4,,-8,-4,-8,-8c18985,9,18989,5,18993,5xm19025,5r,c19030,5,19033,9,19033,13v,4,-3,8,-8,8l19025,21v-4,,-8,-4,-8,-8c19017,9,19021,5,19025,5xm19057,5r1,c19062,5,19066,9,19066,13v,4,-4,8,-8,8l19057,21v-4,,-8,-4,-8,-8c19049,9,19053,5,19057,5xm19090,5r,c19094,5,19098,9,19098,13v,4,-4,8,-8,8l19090,21v-5,,-8,-4,-8,-8c19082,9,19085,5,19090,5xm19122,5r,c19126,5,19130,9,19130,13v,4,-4,8,-8,8l19122,21v-5,,-8,-4,-8,-8c19114,9,19117,5,19122,5xm19154,5r,c19158,5,19162,9,19162,13v,4,-4,8,-8,8l19154,21v-5,,-8,-4,-8,-8c19146,9,19149,5,19154,5xm19186,5r,c19190,5,19194,9,19194,13v,4,-4,8,-8,8l19186,21v-5,,-8,-4,-8,-8c19178,9,19181,5,19186,5xm19218,5r,c19222,5,19226,9,19226,13v,4,-4,8,-8,8l19218,21v-5,,-8,-4,-8,-8c19210,9,19213,5,19218,5xm19250,5r,c19254,5,19258,9,19258,13v,4,-4,8,-8,8l19250,21v-5,,-8,-4,-8,-8c19242,9,19245,5,19250,5xm19282,5r,c19286,5,19290,9,19290,13v,4,-4,8,-8,8l19282,21v-5,,-8,-4,-8,-8c19274,9,19277,5,19282,5xm19314,5r,c19318,5,19322,9,19322,13v,4,-4,8,-8,8l19314,21v-5,,-8,-4,-8,-8c19306,9,19309,5,19314,5xm19346,5r,c19350,5,19354,9,19354,13v,4,-4,8,-8,8l19346,21v-5,,-8,-4,-8,-8c19338,9,19341,5,19346,5xm19378,5r,c19382,5,19386,9,19386,13v,4,-4,8,-8,8l19378,21v-5,,-8,-4,-8,-8c19370,9,19373,5,19378,5xm19410,5r,c19414,5,19418,9,19418,13v,4,-4,8,-8,8l19410,21v-5,,-8,-4,-8,-8c19402,9,19405,5,19410,5xm19442,5r,c19446,5,19450,9,19450,13v,4,-4,8,-8,8l19442,21v-5,,-8,-4,-8,-8c19434,9,19437,5,19442,5xm19474,5r,c19478,5,19482,9,19482,13v,4,-4,8,-8,8l19474,21v-5,,-8,-4,-8,-8c19466,9,19469,5,19474,5xm19506,5r,c19510,5,19514,9,19514,13v,4,-4,8,-8,8l19506,21v-5,,-8,-4,-8,-8c19498,9,19501,5,19506,5xm19538,5r,c19542,5,19546,9,19546,13v,5,-4,8,-8,8l19538,21v-5,,-8,-3,-8,-8c19530,9,19533,5,19538,5xm19570,5r,c19574,5,19578,9,19578,13v,5,-4,8,-8,8l19570,21v-5,,-8,-3,-8,-8c19562,9,19565,5,19570,5xm19602,5r,c19606,5,19610,9,19610,13v,5,-4,8,-8,8l19602,21v-5,,-8,-3,-8,-8c19594,9,19597,5,19602,5xm19634,5r,c19638,5,19642,9,19642,13v,5,-4,8,-8,8l19634,21v-5,,-8,-3,-8,-8c19626,9,19629,5,19634,5xm19666,5r,c19670,5,19674,9,19674,13v,5,-4,8,-8,8l19666,21v-5,,-8,-3,-8,-8c19658,9,19661,5,19666,5xm19698,5r,c19702,5,19706,9,19706,13v,5,-4,8,-8,8l19698,21v-5,,-8,-3,-8,-8c19690,9,19693,5,19698,5xm19730,5r,c19734,5,19738,9,19738,13v,5,-4,8,-8,8l19730,21v-5,,-8,-3,-8,-8c19722,9,19725,5,19730,5xm19762,5r,c19766,5,19770,9,19770,13v,5,-4,8,-8,8l19762,21v-5,,-8,-3,-8,-8c19754,9,19757,5,19762,5xm19794,5r,c19798,5,19802,9,19802,13v,5,-4,8,-8,8l19794,21v-5,,-8,-3,-8,-8c19786,9,19789,5,19794,5xm19826,5r,c19830,5,19834,9,19834,13v,5,-4,8,-8,8l19826,21v-5,,-8,-3,-8,-8c19818,9,19821,5,19826,5xm19858,5r,c19862,5,19866,9,19866,13v,5,-4,8,-8,8l19858,21v-4,,-8,-3,-8,-8c19850,9,19854,5,19858,5xm19890,5r,c19894,5,19898,9,19898,13v,5,-4,8,-8,8l19890,21v-4,,-8,-3,-8,-8c19882,9,19886,5,19890,5xm19922,5r,c19926,5,19930,9,19930,13v,5,-4,8,-8,8l19922,21v-4,,-8,-3,-8,-8c19914,9,19918,5,19922,5xm19954,5r,c19958,5,19962,9,19962,13v,5,-4,8,-8,8l19954,21v-4,,-8,-3,-8,-8c19946,9,19950,5,19954,5xm19986,5r,c19990,5,19994,9,19994,13v,5,-4,8,-8,8l19986,21v-4,,-8,-3,-8,-8c19978,9,19982,5,19986,5xm20018,5r,c20022,5,20026,9,20026,13v,5,-4,8,-8,8l20018,21v-4,,-8,-3,-8,-8c20010,9,20014,5,20018,5xm20050,5r,c20054,5,20058,9,20058,13v,5,-4,8,-8,8l20050,21v-4,,-8,-3,-8,-8c20042,9,20046,5,20050,5xm20082,5r,c20086,5,20090,9,20090,13v,5,-4,8,-8,8l20082,21v-4,,-8,-3,-8,-8c20074,9,20078,5,20082,5xm20114,5r,c20119,5,20122,9,20122,13v,5,-3,8,-8,8l20114,21v-4,,-8,-3,-8,-8c20106,9,20110,5,20114,5xm20146,5r,c20151,5,20154,9,20154,13v,5,-3,8,-8,8l20146,21v-4,,-8,-3,-8,-8c20138,9,20142,5,20146,5xm20178,5r,c20183,5,20186,9,20186,13v,5,-3,8,-8,8l20178,21v-4,,-8,-3,-8,-8c20170,9,20174,5,20178,5xm20210,5r,c20215,5,20218,9,20218,13v,5,-3,8,-8,8l20210,21v-4,,-8,-3,-8,-8c20202,9,20206,5,20210,5xm20242,5r,c20247,5,20250,9,20250,13v,5,-3,8,-8,8l20242,21v-4,,-8,-3,-8,-8c20234,9,20238,5,20242,5xm20274,5r,c20279,5,20282,9,20282,13v,5,-3,8,-8,8l20274,21v-4,,-8,-3,-8,-8c20266,9,20270,5,20274,5xm20306,5r,c20311,5,20314,9,20314,13v,5,-3,8,-8,8l20306,21v-4,,-8,-3,-8,-8c20298,9,20302,5,20306,5xm20338,5r,c20343,5,20346,9,20346,13v,5,-3,8,-8,8l20338,21v-4,,-8,-3,-8,-8c20330,9,20334,5,20338,5xm20370,5r,c20375,5,20378,9,20378,13v,5,-3,8,-8,8l20370,21v-4,,-8,-3,-8,-8c20362,9,20366,5,20370,5xm20402,5r,c20407,5,20410,9,20410,13v,5,-3,8,-8,8l20402,21v-4,,-8,-3,-8,-8c20394,9,20398,5,20402,5xm20434,5r,c20439,5,20442,9,20442,13v,5,-3,8,-8,8l20434,21v-4,,-8,-3,-8,-8c20426,9,20430,5,20434,5xm20466,5r,c20471,5,20474,9,20474,13v,5,-3,8,-8,8l20466,21v-4,,-8,-3,-8,-8c20458,9,20462,5,20466,5xm20498,5r,c20503,5,20506,9,20506,13v,5,-3,8,-8,8l20498,21v-4,,-8,-3,-8,-8c20490,9,20494,5,20498,5xm20530,5r,c20535,5,20538,9,20538,13v,5,-3,8,-8,8l20530,21v-4,,-8,-3,-8,-8c20522,9,20526,5,20530,5xm20562,5r,c20567,5,20570,9,20570,13v,5,-3,8,-8,8l20562,21v-4,,-8,-3,-8,-8c20554,9,20558,5,20562,5xm20594,5r,c20599,5,20602,9,20602,13v,5,-3,8,-8,8l20594,21v-4,,-8,-3,-8,-8c20586,9,20590,5,20594,5xm20626,5r,c20631,5,20634,9,20634,13v,5,-3,8,-8,8l20626,21v-4,,-8,-3,-8,-8c20618,9,20622,5,20626,5xm20658,5r,c20663,5,20666,9,20666,13v,5,-3,8,-8,8l20658,21v-4,,-8,-3,-8,-8c20650,9,20654,5,20658,5xm20690,5r,c20695,5,20698,9,20698,13v,5,-3,8,-8,8l20690,21v-4,,-8,-3,-8,-8c20682,9,20686,5,20690,5xm20722,5r,c20727,5,20730,9,20730,13v,5,-3,8,-8,8l20722,21v-4,,-8,-3,-8,-8c20714,9,20718,5,20722,5xm20754,5r,c20759,5,20762,9,20762,13v,5,-3,8,-8,8l20754,21v-4,,-8,-3,-8,-8c20746,9,20750,5,20754,5xm20786,5r,c20791,5,20794,9,20794,13v,5,-3,8,-8,8l20786,21v-4,,-8,-3,-8,-8c20778,9,20782,5,20786,5xm20818,5r,c20823,5,20826,9,20826,13v,5,-3,8,-8,8l20818,21v-4,,-8,-3,-8,-8c20810,9,20814,5,20818,5xm20850,5r,c20855,5,20858,9,20858,13v,5,-3,8,-8,8l20850,21v-4,,-8,-3,-8,-8c20842,9,20846,5,20850,5xm20882,5r1,c20887,5,20891,9,20891,13v,5,-4,8,-8,8l20882,21v-4,,-8,-3,-8,-8c20874,9,20878,5,20882,5xm20915,5r,c20919,5,20923,9,20923,13v,5,-4,8,-8,8l20915,21v-5,,-8,-3,-8,-8c20907,9,20910,5,20915,5xm20947,5r,c20951,5,20955,9,20955,13v,5,-4,8,-8,8l20947,21v-5,,-8,-3,-8,-8c20939,9,20942,5,20947,5xm20979,5r,c20983,5,20987,9,20987,13v,5,-4,8,-8,8l20979,21v-5,,-8,-3,-8,-8c20971,9,20974,5,20979,5xm21011,5r,c21015,5,21019,9,21019,13v,5,-4,8,-8,8l21011,21v-5,,-8,-3,-8,-8c21003,9,21006,5,21011,5xm21043,5r,c21047,5,21051,9,21051,13v,5,-4,8,-8,8l21043,21v-5,,-8,-3,-8,-8c21035,9,21038,5,21043,5xm21075,6r,c21079,6,21083,9,21083,14v,4,-4,8,-8,8l21075,22v-5,,-8,-4,-8,-8c21067,9,21070,6,21075,6xm21107,6r,c21111,6,21115,9,21115,14v,4,-4,8,-8,8l21107,22v-5,,-8,-4,-8,-8c21099,9,21102,6,21107,6xm21139,6r,c21143,6,21147,9,21147,14v,4,-4,8,-8,8l21139,22v-5,,-8,-4,-8,-8c21131,9,21134,6,21139,6xm21171,6r,c21175,6,21179,9,21179,14v,4,-4,8,-8,8l21171,22v-5,,-8,-4,-8,-8c21163,9,21166,6,21171,6xm21203,6r,c21207,6,21211,9,21211,14v,4,-4,8,-8,8l21203,22v-5,,-8,-4,-8,-8c21195,9,21198,6,21203,6xm21235,6r,c21239,6,21243,9,21243,14v,4,-4,8,-8,8l21235,22v-5,,-8,-4,-8,-8c21227,9,21230,6,21235,6xm21267,6r,c21271,6,21275,9,21275,14v,4,-4,8,-8,8l21267,22v-5,,-8,-4,-8,-8c21259,9,21262,6,21267,6xm21299,6r,c21303,6,21307,9,21307,14v,4,-4,8,-8,8l21299,22v-5,,-8,-4,-8,-8c21291,9,21294,6,21299,6xm21331,6r,c21335,6,21339,9,21339,14v,4,-4,8,-8,8l21331,22v-5,,-8,-4,-8,-8c21323,9,21326,6,21331,6xm21363,6r,c21367,6,21371,9,21371,14v,4,-4,8,-8,8l21363,22v-5,,-8,-4,-8,-8c21355,9,21358,6,21363,6xm21395,6r,c21399,6,21403,9,21403,14v,4,-4,8,-8,8l21395,22v-5,,-8,-4,-8,-8c21387,9,21390,6,21395,6xm21427,6r,c21431,6,21435,9,21435,14v,4,-4,8,-8,8l21427,22v-5,,-8,-4,-8,-8c21419,9,21422,6,21427,6xm21459,6r,c21463,6,21467,9,21467,14v,4,-4,8,-8,8l21459,22v-5,,-8,-4,-8,-8c21451,9,21454,6,21459,6xm21491,6r,c21495,6,21499,9,21499,14v,4,-4,8,-8,8l21491,22v-5,,-8,-4,-8,-8c21483,9,21486,6,21491,6xm21523,6r,c21527,6,21531,9,21531,14v,4,-4,8,-8,8l21523,22v-5,,-8,-4,-8,-8c21515,9,21518,6,21523,6xm21555,6r,c21559,6,21563,9,21563,14v,4,-4,8,-8,8l21555,22v-5,,-8,-4,-8,-8c21547,9,21550,6,21555,6xm21587,6r,c21591,6,21595,9,21595,14v,4,-4,8,-8,8l21587,22v-5,,-8,-4,-8,-8c21579,9,21582,6,21587,6xm21619,6r,c21623,6,21627,9,21627,14v,4,-4,8,-8,8l21619,22v-5,,-8,-4,-8,-8c21611,9,21614,6,21619,6xm21651,6r,c21655,6,21659,9,21659,14v,4,-4,8,-8,8l21651,22v-5,,-8,-4,-8,-8c21643,9,21646,6,21651,6xm21683,6r,c21687,6,21691,9,21691,14v,4,-4,8,-8,8l21683,22v-4,,-8,-4,-8,-8c21675,9,21679,6,21683,6xm21715,6r,c21719,6,21723,9,21723,14v,4,-4,8,-8,8l21715,22v-4,,-8,-4,-8,-8c21707,9,21711,6,21715,6xm21747,6r,c21751,6,21755,9,21755,14v,4,-4,8,-8,8l21747,22v-4,,-8,-4,-8,-8c21739,9,21743,6,21747,6xm21779,6r,c21783,6,21787,9,21787,14v,4,-4,8,-8,8l21779,22v-4,,-8,-4,-8,-8c21771,9,21775,6,21779,6xm21811,6r,c21815,6,21819,9,21819,14v,4,-4,8,-8,8l21811,22v-4,,-8,-4,-8,-8c21803,9,21807,6,21811,6xm21843,6r,c21847,6,21851,9,21851,14v,4,-4,8,-8,8l21843,22v-4,,-8,-4,-8,-8c21835,9,21839,6,21843,6xm21875,6r,c21879,6,21883,9,21883,14v,4,-4,8,-8,8l21875,22v-4,,-8,-4,-8,-8c21867,9,21871,6,21875,6xm21907,6r,c21911,6,21915,9,21915,14v,4,-4,8,-8,8l21907,22v-4,,-8,-4,-8,-8c21899,9,21903,6,21907,6xm21939,6r,c21944,6,21947,9,21947,14v,4,-3,8,-8,8l21939,22v-4,,-8,-4,-8,-8c21931,9,21935,6,21939,6xm21971,6r,c21976,6,21979,9,21979,14v,4,-3,8,-8,8l21971,22v-4,,-8,-4,-8,-8c21963,9,21967,6,21971,6xm22003,6r,c22008,6,22011,9,22011,14v,4,-3,8,-8,8l22003,22v-4,,-8,-4,-8,-8c21995,9,21999,6,22003,6xm22035,6r,c22040,6,22043,9,22043,14v,4,-3,8,-8,8l22035,22v-4,,-8,-4,-8,-8c22027,9,22031,6,22035,6xm22067,6r,c22072,6,22075,9,22075,14v,4,-3,8,-8,8l22067,22v-4,,-8,-4,-8,-8c22059,9,22063,6,22067,6xm22099,6r,c22104,6,22107,9,22107,14v,4,-3,8,-8,8l22099,22v-4,,-8,-4,-8,-8c22091,9,22095,6,22099,6xm22131,6r,c22136,6,22139,9,22139,14v,4,-3,8,-8,8l22131,22v-4,,-8,-4,-8,-8c22123,9,22127,6,22131,6xm22163,6r,c22168,6,22171,9,22171,14v,4,-3,8,-8,8l22163,22v-4,,-8,-4,-8,-8c22155,9,22159,6,22163,6xm22195,6r,c22200,6,22203,9,22203,14v,4,-3,8,-8,8l22195,22v-4,,-8,-4,-8,-8c22187,9,22191,6,22195,6xm22227,6r,c22232,6,22235,9,22235,14v,4,-3,8,-8,8l22227,22v-4,,-8,-4,-8,-8c22219,9,22223,6,22227,6xm22259,6r,c22264,6,22267,9,22267,14v,4,-3,8,-8,8l22259,22v-4,,-8,-4,-8,-8c22251,9,22255,6,22259,6xm22291,6r,c22296,6,22299,9,22299,14v,4,-3,8,-8,8l22291,22v-4,,-8,-4,-8,-8c22283,9,22287,6,22291,6xm22323,6r,c22328,6,22331,9,22331,14v,4,-3,8,-8,8l22323,22v-4,,-8,-4,-8,-8c22315,9,22319,6,22323,6xm22355,6r,c22360,6,22363,9,22363,14v,4,-3,8,-8,8l22355,22v-4,,-8,-4,-8,-8c22347,9,22351,6,22355,6xm22387,6r,c22392,6,22395,9,22395,14v,4,-3,8,-8,8l22387,22v-4,,-8,-4,-8,-8c22379,9,22383,6,22387,6xm22419,6r,c22424,6,22427,9,22427,14v,4,-3,8,-8,8l22419,22v-4,,-8,-4,-8,-8c22411,9,22415,6,22419,6xm22451,6r,c22456,6,22459,9,22459,14v,4,-3,8,-8,8l22451,22v-4,,-8,-4,-8,-8c22443,9,22447,6,22451,6xm22483,6r,c22488,6,22491,9,22491,14v,4,-3,8,-8,8l22483,22v-4,,-8,-4,-8,-8c22475,9,22479,6,22483,6xm22515,6r,c22520,6,22523,9,22523,14v,4,-3,8,-8,8l22515,22v-4,,-8,-4,-8,-8c22507,9,22511,6,22515,6xm22547,6r,c22552,6,22555,9,22555,14v,4,-3,8,-8,8l22547,22v-4,,-8,-4,-8,-8c22539,9,22543,6,22547,6xm22579,6r,c22584,6,22587,9,22587,14v,4,-3,8,-8,8l22579,22v-4,,-8,-4,-8,-8c22571,9,22575,6,22579,6xm22611,6r,c22616,6,22619,10,22619,14v,4,-3,8,-8,8l22611,22v-4,,-8,-4,-8,-8c22603,10,22607,6,22611,6xm22643,6r,c22648,6,22651,10,22651,14v,4,-3,8,-8,8l22643,22v-4,,-8,-4,-8,-8c22635,10,22639,6,22643,6xm22675,6r,c22680,6,22683,10,22683,14v,4,-3,8,-8,8l22675,22v-4,,-8,-4,-8,-8c22667,10,22671,6,22675,6xm22707,6r1,c22712,6,22716,10,22716,14v,4,-4,8,-8,8l22707,22v-4,,-8,-4,-8,-8c22699,10,22703,6,22707,6xm22740,6r,c22744,6,22748,10,22748,14v,4,-4,8,-8,8l22740,22v-5,,-8,-4,-8,-8c22732,10,22735,6,22740,6xm22772,6r,c22776,6,22780,10,22780,14v,4,-4,8,-8,8l22772,22v-5,,-8,-4,-8,-8c22764,10,22767,6,22772,6xm22804,6r,c22808,6,22812,10,22812,14v,4,-4,8,-8,8l22804,22v-5,,-8,-4,-8,-8c22796,10,22799,6,22804,6xm22836,6r,c22840,6,22844,10,22844,14v,4,-4,8,-8,8l22836,22v-5,,-8,-4,-8,-8c22828,10,22831,6,22836,6xm22868,6r,c22872,6,22876,10,22876,14v,4,-4,8,-8,8l22868,22v-5,,-8,-4,-8,-8c22860,10,22863,6,22868,6xm22900,6r,c22904,6,22908,10,22908,14v,4,-4,8,-8,8l22900,22v-5,,-8,-4,-8,-8c22892,10,22895,6,22900,6xm22932,6r,c22936,6,22940,10,22940,14v,4,-4,8,-8,8l22932,22v-5,,-8,-4,-8,-8c22924,10,22927,6,22932,6xm22964,6r,c22968,6,22972,10,22972,14v,4,-4,8,-8,8l22964,22v-5,,-8,-4,-8,-8c22956,10,22959,6,22964,6xm22996,6r,c23000,6,23004,10,23004,14v,4,-4,8,-8,8l22996,22v-5,,-8,-4,-8,-8c22988,10,22991,6,22996,6xm23028,6r,c23032,6,23036,10,23036,14v,4,-4,8,-8,8l23028,22v-5,,-8,-4,-8,-8c23020,10,23023,6,23028,6xm23060,6r,c23064,6,23068,10,23068,14v,4,-4,8,-8,8l23060,22v-5,,-8,-4,-8,-8c23052,10,23055,6,23060,6xm23092,6r,c23096,6,23100,10,23100,14v,4,-4,8,-8,8l23092,22v-5,,-8,-4,-8,-8c23084,10,23087,6,23092,6xm23124,6r,c23128,6,23132,10,23132,14v,4,-4,8,-8,8l23124,22v-5,,-8,-4,-8,-8c23116,10,23119,6,23124,6xm23156,6r,c23160,6,23164,10,23164,14v,4,-4,8,-8,8l23156,22v-5,,-8,-4,-8,-8c23148,10,23151,6,23156,6xm23188,6r,c23192,6,23196,10,23196,14v,4,-4,8,-8,8l23188,22v-5,,-8,-4,-8,-8c23180,10,23183,6,23188,6xm23220,6r,c23224,6,23228,10,23228,14v,5,-4,8,-8,8l23220,22v-5,,-8,-3,-8,-8c23212,10,23215,6,23220,6xm23252,6r,c23256,6,23260,10,23260,14v,5,-4,8,-8,8l23252,22v-5,,-8,-3,-8,-8c23244,10,23247,6,23252,6xm23284,6r,c23288,6,23292,10,23292,14v,5,-4,8,-8,8l23284,22v-5,,-8,-3,-8,-8c23276,10,23279,6,23284,6xm23316,6r,c23320,6,23324,10,23324,14v,5,-4,8,-8,8l23316,22v-5,,-8,-3,-8,-8c23308,10,23311,6,23316,6xm23348,6r,c23352,6,23356,10,23356,14v,5,-4,8,-8,8l23348,22v-5,,-8,-3,-8,-8c23340,10,23343,6,23348,6xm23380,6r,c23384,6,23388,10,23388,14v,5,-4,8,-8,8l23380,22v-5,,-8,-3,-8,-8c23372,10,23375,6,23380,6xm23412,6r,c23416,6,23420,10,23420,14v,5,-4,8,-8,8l23412,22v-4,,-8,-3,-8,-8c23404,10,23408,6,23412,6xm23444,6r,c23448,6,23452,10,23452,14v,5,-4,8,-8,8l23444,22v-4,,-8,-3,-8,-8c23436,10,23440,6,23444,6xm23476,6r,c23480,6,23484,10,23484,14v,5,-4,8,-8,8l23476,22v-4,,-8,-3,-8,-8c23468,10,23472,6,23476,6xm23508,6r,c23512,6,23516,10,23516,14v,5,-4,8,-8,8l23508,22v-4,,-8,-3,-8,-8c23500,10,23504,6,23508,6xm23540,6r,c23544,6,23548,10,23548,14v,5,-4,8,-8,8l23540,22v-4,,-8,-3,-8,-8c23532,10,23536,6,23540,6xm23572,6r,c23576,6,23580,10,23580,14v,5,-4,8,-8,8l23572,22v-4,,-8,-3,-8,-8c23564,10,23568,6,23572,6xm23604,6r,c23608,6,23612,10,23612,14v,5,-4,8,-8,8l23604,22v-4,,-8,-3,-8,-8c23596,10,23600,6,23604,6xm23636,6r,c23640,6,23644,10,23644,14v,5,-4,8,-8,8l23636,22v-4,,-8,-3,-8,-8c23628,10,23632,6,23636,6xm23668,6r,c23673,6,23676,10,23676,14v,5,-3,8,-8,8l23668,22v-4,,-8,-3,-8,-8c23660,10,23664,6,23668,6xm23700,6r,c23705,6,23708,10,23708,14v,5,-3,8,-8,8l23700,22v-4,,-8,-3,-8,-8c23692,10,23696,6,23700,6xm23732,6r,c23737,6,23740,10,23740,14v,5,-3,8,-8,8l23732,22v-4,,-8,-3,-8,-8c23724,10,23728,6,23732,6xm23764,6r,c23769,6,23772,10,23772,14v,5,-3,8,-8,8l23764,22v-4,,-8,-3,-8,-8c23756,10,23760,6,23764,6xm23796,6r,c23801,6,23804,10,23804,14v,5,-3,8,-8,8l23796,22v-4,,-8,-3,-8,-8c23788,10,23792,6,23796,6xm23828,6r,c23833,6,23836,10,23836,14v,5,-3,8,-8,8l23828,22v-4,,-8,-3,-8,-8c23820,10,23824,6,23828,6xm23860,6r,c23865,6,23868,10,23868,14v,5,-3,8,-8,8l23860,22v-4,,-8,-3,-8,-8c23852,10,23856,6,23860,6xm23892,6r,c23897,6,23900,10,23900,14v,5,-3,8,-8,8l23892,22v-4,,-8,-3,-8,-8c23884,10,23888,6,23892,6xm23924,6r,c23929,6,23932,10,23932,14v,5,-3,8,-8,8l23924,22v-4,,-8,-3,-8,-8c23916,10,23920,6,23924,6xm23956,6r,c23961,6,23964,10,23964,14v,5,-3,8,-8,8l23956,22v-4,,-8,-3,-8,-8c23948,10,23952,6,23956,6xm23988,6r,c23993,6,23996,10,23996,14v,5,-3,8,-8,8l23988,22v-4,,-8,-3,-8,-8c23980,10,23984,6,23988,6xm24020,6r,c24025,6,24028,10,24028,14v,5,-3,8,-8,8l24020,22v-4,,-8,-3,-8,-8c24012,10,24016,6,24020,6xm24052,6r,c24057,6,24060,10,24060,14v,5,-3,8,-8,8l24052,22v-4,,-8,-3,-8,-8c24044,10,24048,6,24052,6xm24084,6r,c24089,6,24092,10,24092,14v,5,-3,8,-8,8l24084,22v-4,,-8,-3,-8,-8c24076,10,24080,6,24084,6xm24116,6r,c24121,6,24124,10,24124,14v,5,-3,8,-8,8l24116,22v-4,,-8,-3,-8,-8c24108,10,24112,6,24116,6xm24148,6r,c24153,6,24156,10,24156,14v,5,-3,8,-8,8l24148,22v-4,,-8,-3,-8,-8c24140,10,24144,6,24148,6xm24180,6r,c24185,6,24188,10,24188,14v,5,-3,8,-8,8l24180,22v-4,,-8,-3,-8,-8c24172,10,24176,6,24180,6xm24212,6r,c24217,6,24220,10,24220,14v,5,-3,8,-8,8l24212,22v-4,,-8,-3,-8,-8c24204,10,24208,6,24212,6xm24244,6r,c24249,6,24252,10,24252,14v,5,-3,8,-8,8l24244,22v-4,,-8,-3,-8,-8c24236,10,24240,6,24244,6xm24276,6r,c24281,6,24284,10,24284,14v,5,-3,8,-8,8l24276,22v-4,,-8,-3,-8,-8c24268,10,24272,6,24276,6xm24308,6r,c24313,6,24316,10,24316,14v,5,-3,8,-8,8l24308,22v-4,,-8,-3,-8,-8c24300,10,24304,6,24308,6xm24340,6r1,c24345,6,24349,10,24349,14v,5,-4,8,-8,8l24340,22v-4,,-8,-3,-8,-8c24332,10,24336,6,24340,6xm24373,6r,c24377,6,24381,10,24381,14v,5,-4,8,-8,8l24373,22v-5,,-8,-3,-8,-8c24365,10,24368,6,24373,6xm24405,6r,c24409,6,24413,10,24413,14v,5,-4,8,-8,8l24405,22v-5,,-8,-3,-8,-8c24397,10,24400,6,24405,6xm24437,6r,c24441,6,24445,10,24445,14v,5,-4,8,-8,8l24437,22v-5,,-8,-3,-8,-8c24429,10,24432,6,24437,6xm24469,6r,c24473,6,24477,10,24477,14v,5,-4,8,-8,8l24469,22v-5,,-8,-3,-8,-8c24461,10,24464,6,24469,6xm24501,6r,c24505,6,24509,10,24509,14v,5,-4,8,-8,8l24501,22v-5,,-8,-3,-8,-8c24493,10,24496,6,24501,6xm24533,6r,c24537,6,24541,10,24541,14v,5,-4,8,-8,8l24533,22v-5,,-8,-3,-8,-8c24525,10,24528,6,24533,6xm24565,6r,c24569,6,24573,10,24573,14v,5,-4,8,-8,8l24565,22v-5,,-8,-3,-8,-8c24557,10,24560,6,24565,6xm24597,6r,c24601,6,24605,10,24605,14v,5,-4,8,-8,8l24597,22v-5,,-8,-3,-8,-8c24589,10,24592,6,24597,6xe" fillcolor="black" strokeweight=".1pt">
                  <v:stroke joinstyle="bevel"/>
                  <v:path arrowok="t" o:connecttype="custom" o:connectlocs="36025,0;71316,0;107341,693;141988,1385;177278,1385;211833,693;247858,87;286089,87;321471,87;357497,779;392052,1472;427342,1472;461897,779;497922,87;536245,87;571535,87;607560,866;642115,1559;677406,1559;712052,866;748078,173;786309,173;821599,173;857624,866;892271,1559;927561,1645;962116,953;998142,260;1036373,260;1071755,260;1107780,953;1142335,1645;1177625,1645;1212180,953;1248297,260;1286528,346;1321818,346;1357844,1039;1392399,1732;1427781,1732;1462336,1039;1498361,346;1536592,346;1571882,346;1608000,1126;1642554,1818;1677845,1818;1712400,1126;1748425,433;1786748,433;1822038,433;1858063,1126;1892618,1818;1928000,1818;1962555,1212;1998581,520;2036812,520;2072102,520;2108219,1212;2142774,1905;2178064,1905;2212619,1212;2248736,520" o:connectangles="0,0,0,0,0,0,0,0,0,0,0,0,0,0,0,0,0,0,0,0,0,0,0,0,0,0,0,0,0,0,0,0,0,0,0,0,0,0,0,0,0,0,0,0,0,0,0,0,0,0,0,0,0,0,0,0,0,0,0,0,0,0,0"/>
                  <o:lock v:ext="edit" verticies="t"/>
                </v:shape>
                <v:rect id="Rectangle 1217" o:spid="_x0000_s1039" style="position:absolute;left:2470;top:1365;width:22612;height:19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" filled="f" strokecolor="gray" strokeweight=".7pt">
                  <v:stroke endcap="round"/>
                </v:rect>
                <v:line id="Line 1218" o:spid="_x0000_s1040" style="position:absolute;visibility:visible;mso-wrap-style:square" from="2470,1365" to="2476,2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" strokeweight=".1pt">
                  <v:stroke endcap="round"/>
                </v:line>
                <v:line id="Line 1219" o:spid="_x0000_s1041" style="position:absolute;visibility:visible;mso-wrap-style:square" from="2190,20739" to="2470,2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" strokeweight=".1pt">
                  <v:stroke endcap="round"/>
                </v:line>
                <v:line id="Line 1220" o:spid="_x0000_s1042" style="position:absolute;visibility:visible;mso-wrap-style:square" from="2190,18624" to="2470,1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" strokeweight=".1pt">
                  <v:stroke endcap="round"/>
                </v:line>
                <v:line id="Line 1221" o:spid="_x0000_s1043" style="position:absolute;visibility:visible;mso-wrap-style:square" from="2190,16421" to="2470,1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" strokeweight=".1pt">
                  <v:stroke endcap="round"/>
                </v:line>
                <v:line id="Line 1222" o:spid="_x0000_s1044" style="position:absolute;visibility:visible;mso-wrap-style:square" from="2190,14306" to="2470,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" strokeweight=".1pt">
                  <v:stroke endcap="round"/>
                </v:line>
                <v:line id="Line 1223" o:spid="_x0000_s1045" style="position:absolute;visibility:visible;mso-wrap-style:square" from="2190,12103" to="2470,1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" strokeweight=".1pt">
                  <v:stroke endcap="round"/>
                </v:line>
                <v:line id="Line 1224" o:spid="_x0000_s1046" style="position:absolute;visibility:visible;mso-wrap-style:square" from="2190,9994" to="2470,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" strokeweight=".1pt">
                  <v:stroke endcap="round"/>
                </v:line>
                <v:line id="Line 1225" o:spid="_x0000_s1047" style="position:absolute;visibility:visible;mso-wrap-style:square" from="2190,7791" to="2470,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" strokeweight=".1pt">
                  <v:stroke endcap="round"/>
                </v:line>
                <v:line id="Line 1226" o:spid="_x0000_s1048" style="position:absolute;visibility:visible;mso-wrap-style:square" from="2190,5676" to="2470,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" strokeweight=".1pt">
                  <v:stroke endcap="round"/>
                </v:line>
                <v:line id="Line 1227" o:spid="_x0000_s1049" style="position:absolute;visibility:visible;mso-wrap-style:square" from="2190,3473" to="2470,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" strokeweight=".1pt">
                  <v:stroke endcap="round"/>
                </v:line>
                <v:line id="Line 1228" o:spid="_x0000_s1050" style="position:absolute;visibility:visible;mso-wrap-style:square" from="2190,1365" to="2470,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" strokeweight=".1pt">
                  <v:stroke endcap="round"/>
                </v:line>
                <v:line id="Line 1229" o:spid="_x0000_s1051" style="position:absolute;visibility:visible;mso-wrap-style:square" from="2470,20739" to="25082,2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" strokeweight=".1pt">
                  <v:stroke endcap="round"/>
                </v:line>
                <v:line id="Line 1230" o:spid="_x0000_s1052" style="position:absolute;flip:y;visibility:visible;mso-wrap-style:square" from="2838,20739" to="2844,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" strokeweight=".1pt">
                  <v:stroke endcap="round"/>
                </v:line>
                <v:line id="Line 1231" o:spid="_x0000_s1053" style="position:absolute;flip:y;visibility:visible;mso-wrap-style:square" from="3206,20739" to="3213,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" strokeweight=".1pt">
                  <v:stroke endcap="round"/>
                </v:line>
                <v:line id="Line 1232" o:spid="_x0000_s1054" style="position:absolute;flip:y;visibility:visible;mso-wrap-style:square" from="3663,20739" to="3670,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" strokeweight=".1pt">
                  <v:stroke endcap="round"/>
                </v:line>
                <v:line id="Line 1233" o:spid="_x0000_s1055" style="position:absolute;flip:y;visibility:visible;mso-wrap-style:square" from="4032,20739" to="4038,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" strokeweight=".1pt">
                  <v:stroke endcap="round"/>
                </v:line>
                <v:line id="Line 1234" o:spid="_x0000_s1056" style="position:absolute;flip:y;visibility:visible;mso-wrap-style:square" from="4768,20739" to="4775,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" strokeweight=".1pt">
                  <v:stroke endcap="round"/>
                </v:line>
                <v:line id="Line 1235" o:spid="_x0000_s1057" style="position:absolute;flip:y;visibility:visible;mso-wrap-style:square" from="5226,20739" to="5232,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" strokeweight=".1pt">
                  <v:stroke endcap="round"/>
                </v:line>
                <v:line id="Line 1236" o:spid="_x0000_s1058" style="position:absolute;flip:y;visibility:visible;mso-wrap-style:square" from="5594,20739" to="5600,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" strokeweight=".1pt">
                  <v:stroke endcap="round"/>
                </v:line>
                <v:line id="Line 1237" o:spid="_x0000_s1059" style="position:absolute;flip:y;visibility:visible;mso-wrap-style:square" from="5962,20739" to="5969,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" strokeweight=".1pt">
                  <v:stroke endcap="round"/>
                </v:line>
                <v:line id="Line 1238" o:spid="_x0000_s1060" style="position:absolute;flip:y;visibility:visible;mso-wrap-style:square" from="6788,20739" to="6794,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" strokeweight=".1pt">
                  <v:stroke endcap="round"/>
                </v:line>
                <v:line id="Line 1239" o:spid="_x0000_s1061" style="position:absolute;flip:y;visibility:visible;mso-wrap-style:square" from="7156,20739" to="7162,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" strokeweight=".1pt">
                  <v:stroke endcap="round"/>
                </v:line>
                <v:line id="Line 1240" o:spid="_x0000_s1062" style="position:absolute;flip:y;visibility:visible;mso-wrap-style:square" from="7524,20739" to="7531,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" strokeweight=".1pt">
                  <v:stroke endcap="round"/>
                </v:line>
                <v:line id="Line 1241" o:spid="_x0000_s1063" style="position:absolute;flip:y;visibility:visible;mso-wrap-style:square" from="7893,20739" to="7899,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" strokeweight=".1pt">
                  <v:stroke endcap="round"/>
                </v:line>
                <v:line id="Line 1242" o:spid="_x0000_s1064" style="position:absolute;flip:y;visibility:visible;mso-wrap-style:square" from="8718,20739" to="8724,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" strokeweight=".1pt">
                  <v:stroke endcap="round"/>
                </v:line>
                <v:line id="Line 1243" o:spid="_x0000_s1065" style="position:absolute;flip:y;visibility:visible;mso-wrap-style:square" from="9086,20739" to="9093,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" strokeweight=".1pt">
                  <v:stroke endcap="round"/>
                </v:line>
                <v:line id="Line 1244" o:spid="_x0000_s1066" style="position:absolute;flip:y;visibility:visible;mso-wrap-style:square" from="9455,20739" to="9461,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" strokeweight=".1pt">
                  <v:stroke endcap="round"/>
                </v:line>
                <v:line id="Line 1245" o:spid="_x0000_s1067" style="position:absolute;flip:y;visibility:visible;mso-wrap-style:square" from="9912,20739" to="9918,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" strokeweight=".1pt">
                  <v:stroke endcap="round"/>
                </v:line>
                <v:line id="Line 1246" o:spid="_x0000_s1068" style="position:absolute;flip:y;visibility:visible;mso-wrap-style:square" from="10648,20739" to="10655,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" strokeweight=".1pt">
                  <v:stroke endcap="round"/>
                </v:line>
                <v:line id="Line 1247" o:spid="_x0000_s1069" style="position:absolute;flip:y;visibility:visible;mso-wrap-style:square" from="11017,20739" to="11023,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" strokeweight=".1pt">
                  <v:stroke endcap="round"/>
                </v:line>
                <v:line id="Line 1248" o:spid="_x0000_s1070" style="position:absolute;flip:y;visibility:visible;mso-wrap-style:square" from="11474,20739" to="11480,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" strokeweight=".1pt">
                  <v:stroke endcap="round"/>
                </v:line>
                <v:line id="Line 1249" o:spid="_x0000_s1071" style="position:absolute;flip:y;visibility:visible;mso-wrap-style:square" from="11842,20739" to="11849,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" strokeweight=".1pt">
                  <v:stroke endcap="round"/>
                </v:line>
                <v:line id="Line 1250" o:spid="_x0000_s1072" style="position:absolute;flip:y;visibility:visible;mso-wrap-style:square" from="12579,20739" to="12585,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" strokeweight=".1pt">
                  <v:stroke endcap="round"/>
                </v:line>
                <v:line id="Line 1251" o:spid="_x0000_s1073" style="position:absolute;flip:y;visibility:visible;mso-wrap-style:square" from="13036,20739" to="13042,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" strokeweight=".1pt">
                  <v:stroke endcap="round"/>
                </v:line>
                <v:line id="Line 1252" o:spid="_x0000_s1074" style="position:absolute;flip:y;visibility:visible;mso-wrap-style:square" from="13404,20739" to="13411,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" strokeweight=".1pt">
                  <v:stroke endcap="round"/>
                </v:line>
                <v:line id="Line 1253" o:spid="_x0000_s1075" style="position:absolute;flip:y;visibility:visible;mso-wrap-style:square" from="13773,20739" to="13779,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" strokeweight=".1pt">
                  <v:stroke endcap="round"/>
                </v:line>
                <v:line id="Line 1254" o:spid="_x0000_s1076" style="position:absolute;flip:y;visibility:visible;mso-wrap-style:square" from="14509,20739" to="14516,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" strokeweight=".1pt">
                  <v:stroke endcap="round"/>
                </v:line>
                <v:line id="Line 1255" o:spid="_x0000_s1077" style="position:absolute;flip:y;visibility:visible;mso-wrap-style:square" from="14966,20739" to="14973,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" strokeweight=".1pt">
                  <v:stroke endcap="round"/>
                </v:line>
                <v:line id="Line 1256" o:spid="_x0000_s1078" style="position:absolute;flip:y;visibility:visible;mso-wrap-style:square" from="15335,20739" to="15341,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" strokeweight=".1pt">
                  <v:stroke endcap="round"/>
                </v:line>
                <v:line id="Line 1257" o:spid="_x0000_s1079" style="position:absolute;flip:y;visibility:visible;mso-wrap-style:square" from="15703,20739" to="15709,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" strokeweight=".1pt">
                  <v:stroke endcap="round"/>
                </v:line>
                <v:line id="Line 1258" o:spid="_x0000_s1080" style="position:absolute;flip:y;visibility:visible;mso-wrap-style:square" from="16529,20739" to="16535,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" strokeweight=".1pt">
                  <v:stroke endcap="round"/>
                </v:line>
                <v:line id="Line 1259" o:spid="_x0000_s1081" style="position:absolute;flip:y;visibility:visible;mso-wrap-style:square" from="16897,20739" to="16903,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" strokeweight=".1pt">
                  <v:stroke endcap="round"/>
                </v:line>
                <v:line id="Line 1260" o:spid="_x0000_s1082" style="position:absolute;flip:y;visibility:visible;mso-wrap-style:square" from="17265,20739" to="17272,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" strokeweight=".1pt">
                  <v:stroke endcap="round"/>
                </v:line>
                <v:line id="Line 1261" o:spid="_x0000_s1083" style="position:absolute;flip:y;visibility:visible;mso-wrap-style:square" from="17633,20739" to="17640,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" strokeweight=".1pt">
                  <v:stroke endcap="round"/>
                </v:line>
                <v:line id="Line 1262" o:spid="_x0000_s1084" style="position:absolute;flip:y;visibility:visible;mso-wrap-style:square" from="18459,20739" to="18465,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" strokeweight=".1pt">
                  <v:stroke endcap="round"/>
                </v:line>
                <v:line id="Line 1263" o:spid="_x0000_s1085" style="position:absolute;flip:y;visibility:visible;mso-wrap-style:square" from="18827,20739" to="18834,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" strokeweight=".1pt">
                  <v:stroke endcap="round"/>
                </v:line>
                <v:line id="Line 1264" o:spid="_x0000_s1086" style="position:absolute;flip:y;visibility:visible;mso-wrap-style:square" from="19196,20739" to="19202,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" strokeweight=".1pt">
                  <v:stroke endcap="round"/>
                </v:line>
                <v:line id="Line 1265" o:spid="_x0000_s1087" style="position:absolute;flip:y;visibility:visible;mso-wrap-style:square" from="19659,20739" to="19665,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" strokeweight=".1pt">
                  <v:stroke endcap="round"/>
                </v:line>
                <v:line id="Line 1266" o:spid="_x0000_s1088" style="position:absolute;flip:y;visibility:visible;mso-wrap-style:square" from="20389,20739" to="20396,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" strokeweight=".1pt">
                  <v:stroke endcap="round"/>
                </v:line>
                <v:line id="Line 1267" o:spid="_x0000_s1089" style="position:absolute;flip:y;visibility:visible;mso-wrap-style:square" from="20758,20739" to="20764,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" strokeweight=".1pt">
                  <v:stroke endcap="round"/>
                </v:line>
                <v:line id="Line 1268" o:spid="_x0000_s1090" style="position:absolute;flip:y;visibility:visible;mso-wrap-style:square" from="21221,20739" to="21228,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" strokeweight=".1pt">
                  <v:stroke endcap="round"/>
                </v:line>
                <v:line id="Line 1269" o:spid="_x0000_s1091" style="position:absolute;flip:y;visibility:visible;mso-wrap-style:square" from="21590,20739" to="21596,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" strokeweight=".1pt">
                  <v:stroke endcap="round"/>
                </v:line>
                <v:line id="Line 1270" o:spid="_x0000_s1092" style="position:absolute;flip:y;visibility:visible;mso-wrap-style:square" from="22320,20739" to="22326,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" strokeweight=".1pt">
                  <v:stroke endcap="round"/>
                </v:line>
                <v:line id="Line 1271" o:spid="_x0000_s1093" style="position:absolute;flip:y;visibility:visible;mso-wrap-style:square" from="22783,20739" to="22790,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" strokeweight=".1pt">
                  <v:stroke endcap="round"/>
                </v:line>
                <v:line id="Line 1272" o:spid="_x0000_s1094" style="position:absolute;flip:y;visibility:visible;mso-wrap-style:square" from="23152,20739" to="23158,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" strokeweight=".1pt">
                  <v:stroke endcap="round"/>
                </v:line>
                <v:line id="Line 1273" o:spid="_x0000_s1095" style="position:absolute;flip:y;visibility:visible;mso-wrap-style:square" from="23520,20739" to="23526,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" strokeweight=".1pt">
                  <v:stroke endcap="round"/>
                </v:line>
                <v:line id="Line 1274" o:spid="_x0000_s1096" style="position:absolute;flip:y;visibility:visible;mso-wrap-style:square" from="24345,20739" to="24352,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" strokeweight=".1pt">
                  <v:stroke endcap="round"/>
                </v:line>
                <v:line id="Line 1275" o:spid="_x0000_s1097" style="position:absolute;flip:y;visibility:visible;mso-wrap-style:square" from="24714,20739" to="24720,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" strokeweight=".1pt">
                  <v:stroke endcap="round"/>
                </v:line>
                <v:line id="Line 1276" o:spid="_x0000_s1098" style="position:absolute;flip:y;visibility:visible;mso-wrap-style:square" from="25082,20739" to="25088,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" strokeweight=".1pt">
                  <v:stroke endcap="round"/>
                </v:line>
                <v:line id="Line 1277" o:spid="_x0000_s1099" style="position:absolute;flip:y;visibility:visible;mso-wrap-style:square" from="2470,20739" to="2476,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" strokeweight=".1pt">
                  <v:stroke endcap="round"/>
                </v:line>
                <v:line id="Line 1278" o:spid="_x0000_s1100" style="position:absolute;flip:y;visibility:visible;mso-wrap-style:square" from="4400,20739" to="4406,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" strokeweight=".1pt">
                  <v:stroke endcap="round"/>
                </v:line>
                <v:line id="Line 1279" o:spid="_x0000_s1101" style="position:absolute;flip:y;visibility:visible;mso-wrap-style:square" from="6330,20739" to="6337,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" strokeweight=".1pt">
                  <v:stroke endcap="round"/>
                </v:line>
                <v:line id="Line 1280" o:spid="_x0000_s1102" style="position:absolute;flip:y;visibility:visible;mso-wrap-style:square" from="8350,20739" to="8356,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" strokeweight=".1pt">
                  <v:stroke endcap="round"/>
                </v:line>
                <v:line id="Line 1281" o:spid="_x0000_s1103" style="position:absolute;flip:y;visibility:visible;mso-wrap-style:square" from="10280,20739" to="10287,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" strokeweight=".1pt">
                  <v:stroke endcap="round"/>
                </v:line>
                <v:line id="Line 1282" o:spid="_x0000_s1104" style="position:absolute;flip:y;visibility:visible;mso-wrap-style:square" from="12211,20739" to="12217,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" strokeweight=".1pt">
                  <v:stroke endcap="round"/>
                </v:line>
                <v:line id="Line 1283" o:spid="_x0000_s1105" style="position:absolute;flip:y;visibility:visible;mso-wrap-style:square" from="14141,20739" to="14147,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" strokeweight=".1pt">
                  <v:stroke endcap="round"/>
                </v:line>
                <v:line id="Line 1284" o:spid="_x0000_s1106" style="position:absolute;flip:y;visibility:visible;mso-wrap-style:square" from="16071,20739" to="16078,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" strokeweight=".1pt">
                  <v:stroke endcap="round"/>
                </v:line>
                <v:line id="Line 1285" o:spid="_x0000_s1107" style="position:absolute;flip:y;visibility:visible;mso-wrap-style:square" from="18097,20739" to="18103,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" strokeweight=".1pt">
                  <v:stroke endcap="round"/>
                </v:line>
                <v:line id="Line 1286" o:spid="_x0000_s1108" style="position:absolute;flip:y;visibility:visible;mso-wrap-style:square" from="20027,20739" to="20034,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" strokeweight=".1pt">
                  <v:stroke endcap="round"/>
                </v:line>
                <v:line id="Line 1287" o:spid="_x0000_s1109" style="position:absolute;flip:y;visibility:visible;mso-wrap-style:square" from="21958,20739" to="21964,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" strokeweight=".1pt">
                  <v:stroke endcap="round"/>
                </v:line>
                <v:line id="Line 1288" o:spid="_x0000_s1110" style="position:absolute;flip:y;visibility:visible;mso-wrap-style:square" from="23882,20739" to="23888,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" strokeweight=".1pt">
                  <v:stroke endcap="round"/>
                </v:line>
                <v:line id="Line 1289" o:spid="_x0000_s1111" style="position:absolute;visibility:visible;mso-wrap-style:square" from="2654,11188" to="3022,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" strokeweight="1.45pt"/>
                <v:line id="Line 1290" o:spid="_x0000_s1112" style="position:absolute;flip:y;visibility:visible;mso-wrap-style:square" from="3022,12750" to="3479,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" strokeweight="1.45pt"/>
                <v:line id="Line 1291" o:spid="_x0000_s1113" style="position:absolute;visibility:visible;mso-wrap-style:square" from="3479,12750" to="3848,1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" strokeweight="1.45pt"/>
                <v:line id="Line 1292" o:spid="_x0000_s1114" style="position:absolute;visibility:visible;mso-wrap-style:square" from="3848,14585" to="4216,1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" strokeweight="1.45pt"/>
                <v:line id="Line 1293" o:spid="_x0000_s1115" style="position:absolute;flip:y;visibility:visible;mso-wrap-style:square" from="4216,15138" to="4584,1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" strokeweight="1.45pt"/>
                <v:line id="Line 1294" o:spid="_x0000_s1116" style="position:absolute;flip:y;visibility:visible;mso-wrap-style:square" from="4584,12382" to="5041,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" strokeweight="1.45pt"/>
                <v:line id="Line 1295" o:spid="_x0000_s1117" style="position:absolute;flip:y;visibility:visible;mso-wrap-style:square" from="5041,9537" to="5410,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" strokeweight="1.45pt"/>
                <v:line id="Line 1296" o:spid="_x0000_s1118" style="position:absolute;flip:y;visibility:visible;mso-wrap-style:square" from="5410,7334" to="5778,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" strokeweight="1.45pt"/>
                <v:line id="Line 1297" o:spid="_x0000_s1119" style="position:absolute;visibility:visible;mso-wrap-style:square" from="5778,7334" to="6146,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" strokeweight="1.45pt"/>
                <v:line id="Line 1298" o:spid="_x0000_s1120" style="position:absolute;visibility:visible;mso-wrap-style:square" from="6146,7696" to="6604,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" strokeweight="1.45pt"/>
                <v:line id="Line 1299" o:spid="_x0000_s1121" style="position:absolute;visibility:visible;mso-wrap-style:square" from="6604,8432" to="6972,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" strokeweight="1.45pt"/>
                <v:line id="Line 1300" o:spid="_x0000_s1122" style="position:absolute;flip:y;visibility:visible;mso-wrap-style:square" from="6972,8985" to="7340,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" strokeweight="1.45pt"/>
                <v:line id="Line 1301" o:spid="_x0000_s1123" style="position:absolute;flip:y;visibility:visible;mso-wrap-style:square" from="7340,8890" to="7708,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" strokeweight="1.45pt"/>
                <v:line id="Line 1302" o:spid="_x0000_s1124" style="position:absolute;visibility:visible;mso-wrap-style:square" from="7708,8890" to="9525,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" strokeweight="1.45pt"/>
                <v:line id="Line 1303" o:spid="_x0000_s1125" style="position:absolute;flip:y;visibility:visible;mso-wrap-style:square" from="9436,9537" to="11201,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" strokeweight="1.45pt"/>
                <v:line id="Line 1304" o:spid="_x0000_s1126" style="position:absolute;flip:y;visibility:visible;mso-wrap-style:square" from="11201,7696" to="13220,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" strokeweight="1.45pt"/>
                <v:line id="Line 1305" o:spid="_x0000_s1127" style="position:absolute;visibility:visible;mso-wrap-style:square" from="13220,7696" to="17633,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" strokeweight="1.45pt"/>
                <v:line id="Line 1306" o:spid="_x0000_s1128" style="position:absolute;flip:y;visibility:visible;mso-wrap-style:square" from="17633,7696" to="20942,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" strokeweight="1.45pt"/>
                <v:group id="Group 1309" o:spid="_x0000_s1129" style="position:absolute;left:6604;top:3111;width:647;height:641" coordorigin="1040,490" coordsize="10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">
                  <v:rect id="Rectangle 1307" o:spid="_x0000_s1130" style="position:absolute;left:1040;top:490;width:10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" fillcolor="black" stroked="f"/>
                  <v:rect id="Rectangle 1308" o:spid="_x0000_s1131" style="position:absolute;left:1040;top:490;width:10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" filled="f" strokeweight=".7pt">
                    <v:stroke endcap="round"/>
                  </v:rect>
                </v:group>
                <v:rect id="Rectangle 1310" o:spid="_x0000_s1132" style="position:absolute;left:647;top:20110;width:1023;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" filled="f" stroked="f">
                  <v:textbox style="mso-fit-shape-to-text:t" inset="0,0,0,0">
                    <w:txbxContent>
                      <w:p w:rsidR="0012302D" w:rsidRPr="004E3EB6" w:rsidRDefault="0012302D">
                        <w:r w:rsidRPr="004E3EB6">
                          <w:rPr>
                            <w:color w:val="000000"/>
                            <w:sz w:val="16"/>
                            <w:szCs w:val="16"/>
                          </w:rPr>
                          <w:t>72</w:t>
                        </w:r>
                      </w:p>
                    </w:txbxContent>
                  </v:textbox>
                </v:rect>
                <v:rect id="Rectangle 1311" o:spid="_x0000_s1133" style="position:absolute;left:1644;top:19685;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12" o:spid="_x0000_s1134" style="position:absolute;left:647;top:17995;width:1023;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" filled="f" stroked="f">
                  <v:textbox style="mso-fit-shape-to-text:t" inset="0,0,0,0">
                    <w:txbxContent>
                      <w:p w:rsidR="0012302D" w:rsidRPr="004E3EB6" w:rsidRDefault="0012302D">
                        <w:r w:rsidRPr="004E3EB6">
                          <w:rPr>
                            <w:color w:val="000000"/>
                            <w:sz w:val="16"/>
                            <w:szCs w:val="16"/>
                          </w:rPr>
                          <w:t>73</w:t>
                        </w:r>
                      </w:p>
                    </w:txbxContent>
                  </v:textbox>
                </v:rect>
                <v:rect id="Rectangle 1313" o:spid="_x0000_s1135" style="position:absolute;left:1644;top:17570;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14" o:spid="_x0000_s1136" style="position:absolute;left:647;top:15792;width:1023;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" filled="f" stroked="f">
                  <v:textbox style="mso-fit-shape-to-text:t" inset="0,0,0,0">
                    <w:txbxContent>
                      <w:p w:rsidR="0012302D" w:rsidRPr="004E3EB6" w:rsidRDefault="0012302D">
                        <w:r w:rsidRPr="004E3EB6">
                          <w:rPr>
                            <w:color w:val="000000"/>
                            <w:sz w:val="16"/>
                            <w:szCs w:val="16"/>
                          </w:rPr>
                          <w:t>74</w:t>
                        </w:r>
                      </w:p>
                    </w:txbxContent>
                  </v:textbox>
                </v:rect>
                <v:rect id="Rectangle 1315" o:spid="_x0000_s1137" style="position:absolute;left:1644;top:15367;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16" o:spid="_x0000_s1138" style="position:absolute;left:647;top:13677;width:1023;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" filled="f" stroked="f">
                  <v:textbox style="mso-fit-shape-to-text:t" inset="0,0,0,0">
                    <w:txbxContent>
                      <w:p w:rsidR="0012302D" w:rsidRPr="004E3EB6" w:rsidRDefault="0012302D">
                        <w:r w:rsidRPr="004E3EB6">
                          <w:rPr>
                            <w:color w:val="000000"/>
                            <w:sz w:val="16"/>
                            <w:szCs w:val="16"/>
                          </w:rPr>
                          <w:t>75</w:t>
                        </w:r>
                      </w:p>
                    </w:txbxContent>
                  </v:textbox>
                </v:rect>
                <v:rect id="Rectangle 1317" o:spid="_x0000_s1139" style="position:absolute;left:1644;top:13252;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18" o:spid="_x0000_s1140" style="position:absolute;left:647;top:11474;width:1023;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" filled="f" stroked="f">
                  <v:textbox style="mso-fit-shape-to-text:t" inset="0,0,0,0">
                    <w:txbxContent>
                      <w:p w:rsidR="0012302D" w:rsidRPr="004E3EB6" w:rsidRDefault="0012302D">
                        <w:r w:rsidRPr="004E3EB6">
                          <w:rPr>
                            <w:color w:val="000000"/>
                            <w:sz w:val="16"/>
                            <w:szCs w:val="16"/>
                          </w:rPr>
                          <w:t>76</w:t>
                        </w:r>
                      </w:p>
                    </w:txbxContent>
                  </v:textbox>
                </v:rect>
                <v:rect id="Rectangle 1319" o:spid="_x0000_s1141" style="position:absolute;left:1644;top:11049;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20" o:spid="_x0000_s1142" style="position:absolute;left:647;top:9353;width:1023;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" filled="f" stroked="f">
                  <v:textbox style="mso-fit-shape-to-text:t" inset="0,0,0,0">
                    <w:txbxContent>
                      <w:p w:rsidR="0012302D" w:rsidRPr="004E3EB6" w:rsidRDefault="0012302D">
                        <w:r w:rsidRPr="004E3EB6">
                          <w:rPr>
                            <w:color w:val="000000"/>
                            <w:sz w:val="16"/>
                            <w:szCs w:val="16"/>
                          </w:rPr>
                          <w:t>77</w:t>
                        </w:r>
                      </w:p>
                    </w:txbxContent>
                  </v:textbox>
                </v:rect>
                <v:rect id="Rectangle 1321" o:spid="_x0000_s1143" style="position:absolute;left:1644;top:8928;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22" o:spid="_x0000_s1144" style="position:absolute;left:647;top:7150;width:1023;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" filled="f" stroked="f">
                  <v:textbox style="mso-fit-shape-to-text:t" inset="0,0,0,0">
                    <w:txbxContent>
                      <w:p w:rsidR="0012302D" w:rsidRPr="004E3EB6" w:rsidRDefault="0012302D">
                        <w:r w:rsidRPr="004E3EB6">
                          <w:rPr>
                            <w:color w:val="000000"/>
                            <w:sz w:val="16"/>
                            <w:szCs w:val="16"/>
                          </w:rPr>
                          <w:t>78</w:t>
                        </w:r>
                      </w:p>
                    </w:txbxContent>
                  </v:textbox>
                </v:rect>
                <v:rect id="Rectangle 1323" o:spid="_x0000_s1145" style="position:absolute;left:1644;top:6724;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24" o:spid="_x0000_s1146" style="position:absolute;left:647;top:5054;width:1023;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" filled="f" stroked="f">
                  <v:textbox style="mso-fit-shape-to-text:t" inset="0,0,0,0">
                    <w:txbxContent>
                      <w:p w:rsidR="0012302D" w:rsidRPr="004E3EB6" w:rsidRDefault="0012302D">
                        <w:r w:rsidRPr="004E3EB6">
                          <w:rPr>
                            <w:color w:val="000000"/>
                            <w:sz w:val="16"/>
                            <w:szCs w:val="16"/>
                          </w:rPr>
                          <w:t>79</w:t>
                        </w:r>
                      </w:p>
                    </w:txbxContent>
                  </v:textbox>
                </v:rect>
                <v:rect id="Rectangle 1325" o:spid="_x0000_s1147" style="position:absolute;left:1644;top:4629;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26" o:spid="_x0000_s1148" style="position:absolute;left:647;top:2851;width:1023;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" filled="f" stroked="f">
                  <v:textbox style="mso-fit-shape-to-text:t" inset="0,0,0,0">
                    <w:txbxContent>
                      <w:p w:rsidR="0012302D" w:rsidRPr="004E3EB6" w:rsidRDefault="0012302D">
                        <w:r w:rsidRPr="004E3EB6">
                          <w:rPr>
                            <w:color w:val="000000"/>
                            <w:sz w:val="16"/>
                            <w:szCs w:val="16"/>
                          </w:rPr>
                          <w:t>80</w:t>
                        </w:r>
                      </w:p>
                    </w:txbxContent>
                  </v:textbox>
                </v:rect>
                <v:rect id="Rectangle 1327" o:spid="_x0000_s1149" style="position:absolute;left:1644;top:2425;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28" o:spid="_x0000_s1150" style="position:absolute;left:647;top:730;width:1023;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" filled="f" stroked="f">
                  <v:textbox style="mso-fit-shape-to-text:t" inset="0,0,0,0">
                    <w:txbxContent>
                      <w:p w:rsidR="0012302D" w:rsidRPr="004E3EB6" w:rsidRDefault="0012302D">
                        <w:r w:rsidRPr="004E3EB6">
                          <w:rPr>
                            <w:color w:val="000000"/>
                            <w:sz w:val="16"/>
                            <w:szCs w:val="16"/>
                          </w:rPr>
                          <w:t>81</w:t>
                        </w:r>
                      </w:p>
                    </w:txbxContent>
                  </v:textbox>
                </v:rect>
                <v:rect id="Rectangle 1329" o:spid="_x0000_s1151" style="position:absolute;left:1644;top:304;width:388;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30" o:spid="_x0000_s1152" style="position:absolute;left:2032;top:21005;width:2038;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" filled="f" stroked="f">
                  <v:textbox style="mso-fit-shape-to-text:t" inset="0,0,0,0">
                    <w:txbxContent>
                      <w:p w:rsidR="0012302D" w:rsidRPr="004E3EB6" w:rsidRDefault="0012302D">
                        <w:r w:rsidRPr="004E3EB6">
                          <w:rPr>
                            <w:color w:val="000000"/>
                            <w:sz w:val="16"/>
                            <w:szCs w:val="16"/>
                          </w:rPr>
                          <w:t>1993</w:t>
                        </w:r>
                      </w:p>
                    </w:txbxContent>
                  </v:textbox>
                </v:rect>
                <v:rect id="Rectangle 1331" o:spid="_x0000_s1153" style="position:absolute;left:4000;top:20580;width:38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32" o:spid="_x0000_s1154" style="position:absolute;left:3956;top:21005;width:2038;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" filled="f" stroked="f">
                  <v:textbox style="mso-fit-shape-to-text:t" inset="0,0,0,0">
                    <w:txbxContent>
                      <w:p w:rsidR="0012302D" w:rsidRPr="004E3EB6" w:rsidRDefault="0012302D">
                        <w:r w:rsidRPr="004E3EB6">
                          <w:rPr>
                            <w:color w:val="000000"/>
                            <w:sz w:val="16"/>
                            <w:szCs w:val="16"/>
                          </w:rPr>
                          <w:t>1998</w:t>
                        </w:r>
                      </w:p>
                    </w:txbxContent>
                  </v:textbox>
                </v:rect>
                <v:rect id="Rectangle 1333" o:spid="_x0000_s1155" style="position:absolute;left:5924;top:20580;width:38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34" o:spid="_x0000_s1156" style="position:absolute;left:5969;top:21005;width:2038;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" filled="f" stroked="f">
                  <v:textbox style="mso-fit-shape-to-text:t" inset="0,0,0,0">
                    <w:txbxContent>
                      <w:p w:rsidR="0012302D" w:rsidRPr="004E3EB6" w:rsidRDefault="0012302D">
                        <w:r w:rsidRPr="004E3EB6">
                          <w:rPr>
                            <w:color w:val="000000"/>
                            <w:sz w:val="16"/>
                            <w:szCs w:val="16"/>
                          </w:rPr>
                          <w:t>2003</w:t>
                        </w:r>
                      </w:p>
                    </w:txbxContent>
                  </v:textbox>
                </v:rect>
                <v:rect id="Rectangle 1335" o:spid="_x0000_s1157" style="position:absolute;left:7943;top:20580;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36" o:spid="_x0000_s1158" style="position:absolute;left:7924;top:21005;width:2039;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" filled="f" stroked="f">
                  <v:textbox style="mso-fit-shape-to-text:t" inset="0,0,0,0">
                    <w:txbxContent>
                      <w:p w:rsidR="0012302D" w:rsidRPr="004E3EB6" w:rsidRDefault="0012302D">
                        <w:r w:rsidRPr="004E3EB6">
                          <w:rPr>
                            <w:color w:val="000000"/>
                            <w:sz w:val="16"/>
                            <w:szCs w:val="16"/>
                          </w:rPr>
                          <w:t>2008</w:t>
                        </w:r>
                      </w:p>
                    </w:txbxContent>
                  </v:textbox>
                </v:rect>
                <v:rect id="Rectangle 1337" o:spid="_x0000_s1159" style="position:absolute;left:9899;top:20580;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38" o:spid="_x0000_s1160" style="position:absolute;left:9855;top:21005;width:2038;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" filled="f" stroked="f">
                  <v:textbox style="mso-fit-shape-to-text:t" inset="0,0,0,0">
                    <w:txbxContent>
                      <w:p w:rsidR="0012302D" w:rsidRPr="004E3EB6" w:rsidRDefault="0012302D">
                        <w:r w:rsidRPr="004E3EB6">
                          <w:rPr>
                            <w:color w:val="000000"/>
                            <w:sz w:val="16"/>
                            <w:szCs w:val="16"/>
                          </w:rPr>
                          <w:t>2013</w:t>
                        </w:r>
                      </w:p>
                    </w:txbxContent>
                  </v:textbox>
                </v:rect>
                <v:rect id="Rectangle 1339" o:spid="_x0000_s1161" style="position:absolute;left:11823;top:20580;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40" o:spid="_x0000_s1162" style="position:absolute;left:11779;top:21005;width:2038;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" filled="f" stroked="f">
                  <v:textbox style="mso-fit-shape-to-text:t" inset="0,0,0,0">
                    <w:txbxContent>
                      <w:p w:rsidR="0012302D" w:rsidRPr="004E3EB6" w:rsidRDefault="0012302D">
                        <w:r w:rsidRPr="004E3EB6">
                          <w:rPr>
                            <w:color w:val="000000"/>
                            <w:sz w:val="16"/>
                            <w:szCs w:val="16"/>
                          </w:rPr>
                          <w:t>2018</w:t>
                        </w:r>
                      </w:p>
                    </w:txbxContent>
                  </v:textbox>
                </v:rect>
                <v:rect id="Rectangle 1341" o:spid="_x0000_s1163" style="position:absolute;left:13747;top:20580;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42" o:spid="_x0000_s1164" style="position:absolute;left:13709;top:21005;width:2039;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" filled="f" stroked="f">
                  <v:textbox style="mso-fit-shape-to-text:t" inset="0,0,0,0">
                    <w:txbxContent>
                      <w:p w:rsidR="0012302D" w:rsidRPr="004E3EB6" w:rsidRDefault="0012302D">
                        <w:r w:rsidRPr="004E3EB6">
                          <w:rPr>
                            <w:color w:val="000000"/>
                            <w:sz w:val="16"/>
                            <w:szCs w:val="16"/>
                          </w:rPr>
                          <w:t>2023</w:t>
                        </w:r>
                      </w:p>
                    </w:txbxContent>
                  </v:textbox>
                </v:rect>
                <v:rect id="Rectangle 1343" o:spid="_x0000_s1165" style="position:absolute;left:15678;top:20580;width:38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44" o:spid="_x0000_s1166" style="position:absolute;left:15735;top:21005;width:2038;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" filled="f" stroked="f">
                  <v:textbox style="mso-fit-shape-to-text:t" inset="0,0,0,0">
                    <w:txbxContent>
                      <w:p w:rsidR="0012302D" w:rsidRPr="004E3EB6" w:rsidRDefault="0012302D">
                        <w:r w:rsidRPr="004E3EB6">
                          <w:rPr>
                            <w:color w:val="000000"/>
                            <w:sz w:val="16"/>
                            <w:szCs w:val="16"/>
                          </w:rPr>
                          <w:t>2028</w:t>
                        </w:r>
                      </w:p>
                    </w:txbxContent>
                  </v:textbox>
                </v:rect>
                <v:rect id="Rectangle 1345" o:spid="_x0000_s1167" style="position:absolute;left:17703;top:20580;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46" o:spid="_x0000_s1168" style="position:absolute;left:17665;top:20993;width:2039;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" filled="f" stroked="f">
                  <v:textbox style="mso-fit-shape-to-text:t" inset="0,0,0,0">
                    <w:txbxContent>
                      <w:p w:rsidR="0012302D" w:rsidRPr="004E3EB6" w:rsidRDefault="0012302D">
                        <w:r w:rsidRPr="004E3EB6">
                          <w:rPr>
                            <w:color w:val="000000"/>
                            <w:sz w:val="16"/>
                            <w:szCs w:val="16"/>
                          </w:rPr>
                          <w:t>2033</w:t>
                        </w:r>
                      </w:p>
                    </w:txbxContent>
                  </v:textbox>
                </v:rect>
                <v:rect id="Rectangle 1347" o:spid="_x0000_s1169" style="position:absolute;left:19634;top:20567;width:38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48" o:spid="_x0000_s1170" style="position:absolute;left:19589;top:20993;width:2039;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" filled="f" stroked="f">
                  <v:textbox style="mso-fit-shape-to-text:t" inset="0,0,0,0">
                    <w:txbxContent>
                      <w:p w:rsidR="0012302D" w:rsidRPr="004E3EB6" w:rsidRDefault="0012302D">
                        <w:r w:rsidRPr="004E3EB6">
                          <w:rPr>
                            <w:color w:val="000000"/>
                            <w:sz w:val="16"/>
                            <w:szCs w:val="16"/>
                          </w:rPr>
                          <w:t>2038</w:t>
                        </w:r>
                      </w:p>
                    </w:txbxContent>
                  </v:textbox>
                </v:rect>
                <v:rect id="Rectangle 1349" o:spid="_x0000_s1171" style="position:absolute;left:21558;top:20567;width:38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50" o:spid="_x0000_s1172" style="position:absolute;left:21513;top:20993;width:2039;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" filled="f" stroked="f">
                  <v:textbox style="mso-fit-shape-to-text:t" inset="0,0,0,0">
                    <w:txbxContent>
                      <w:p w:rsidR="0012302D" w:rsidRPr="004E3EB6" w:rsidRDefault="0012302D">
                        <w:r w:rsidRPr="004E3EB6">
                          <w:rPr>
                            <w:color w:val="000000"/>
                            <w:sz w:val="16"/>
                            <w:szCs w:val="16"/>
                          </w:rPr>
                          <w:t>2043</w:t>
                        </w:r>
                      </w:p>
                    </w:txbxContent>
                  </v:textbox>
                </v:rect>
                <v:rect id="Rectangle 1351" o:spid="_x0000_s1173" style="position:absolute;left:23488;top:20567;width:38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52" o:spid="_x0000_s1174" style="position:absolute;left:23456;top:20993;width:2039;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" filled="f" stroked="f">
                  <v:textbox style="mso-fit-shape-to-text:t" inset="0,0,0,0">
                    <w:txbxContent>
                      <w:p w:rsidR="0012302D" w:rsidRPr="004E3EB6" w:rsidRDefault="0012302D">
                        <w:r w:rsidRPr="004E3EB6">
                          <w:rPr>
                            <w:color w:val="000000"/>
                            <w:sz w:val="16"/>
                            <w:szCs w:val="16"/>
                          </w:rPr>
                          <w:t>2048</w:t>
                        </w:r>
                      </w:p>
                    </w:txbxContent>
                  </v:textbox>
                </v:rect>
                <v:rect id="Rectangle 1353" o:spid="_x0000_s1175" style="position:absolute;left:25425;top:20567;width:38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" filled="f" stroked="f">
                  <v:textbox style="mso-fit-shape-to-text:t" inset="0,0,0,0">
                    <w:txbxContent>
                      <w:p w:rsidR="0012302D" w:rsidRPr="004E3EB6" w:rsidRDefault="0012302D">
                        <w:r w:rsidRPr="004E3EB6">
                          <w:rPr>
                            <w:color w:val="000000"/>
                            <w:sz w:val="24"/>
                            <w:szCs w:val="24"/>
                          </w:rPr>
                          <w:t xml:space="preserve"> </w:t>
                        </w:r>
                      </w:p>
                    </w:txbxContent>
                  </v:textbox>
                </v:rect>
                <v:rect id="Rectangle 1354" o:spid="_x0000_s1176" style="position:absolute;left:2101;top:24409;width:2224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" stroked="f"/>
                <v:line id="Line 1355" o:spid="_x0000_s1177" style="position:absolute;visibility:visible;mso-wrap-style:square" from="2470,25050" to="4673,25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" strokeweight="1.45pt"/>
                <v:rect id="Rectangle 1356" o:spid="_x0000_s1178" style="position:absolute;left:4870;top:24638;width:8090;height:3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" filled="f" stroked="f">
                  <v:textbox style="mso-fit-shape-to-text:t" inset="0,0,0,0">
                    <w:txbxContent>
                      <w:p w:rsidR="0012302D" w:rsidRPr="004E3EB6" w:rsidRDefault="0012302D">
                        <w:r w:rsidRPr="004E3EB6">
                          <w:rPr>
                            <w:rFonts w:ascii="Arial" w:hAnsi="Arial" w:cs="Arial"/>
                            <w:color w:val="000000"/>
                            <w:sz w:val="12"/>
                            <w:szCs w:val="12"/>
                          </w:rPr>
                          <w:t>Reguljärt sysselsatta 20</w:t>
                        </w:r>
                      </w:p>
                    </w:txbxContent>
                  </v:textbox>
                </v:rect>
                <v:rect id="Rectangle 1357" o:spid="_x0000_s1179" style="position:absolute;left:12693;top:24638;width:553;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" filled="f" stroked="f">
                  <v:textbox style="mso-fit-shape-to-text:t" inset="0,0,0,0">
                    <w:txbxContent>
                      <w:p w:rsidR="0012302D" w:rsidRPr="004E3EB6" w:rsidRDefault="0012302D" w:rsidP="00EB489D"/>
                    </w:txbxContent>
                  </v:textbox>
                </v:rect>
                <v:rect id="Rectangle 1358" o:spid="_x0000_s1180" style="position:absolute;left:12928;top:24638;width:275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" filled="f" stroked="f">
                  <v:textbox style="mso-fit-shape-to-text:t" inset="0,0,0,0">
                    <w:txbxContent>
                      <w:p w:rsidR="0012302D" w:rsidRPr="004E3EB6" w:rsidRDefault="0012302D">
                        <w:pPr>
                          <w:rPr>
                            <w:sz w:val="12"/>
                            <w:szCs w:val="12"/>
                          </w:rPr>
                        </w:pPr>
                        <w:r w:rsidRPr="004E3EB6">
                          <w:rPr>
                            <w:rFonts w:ascii="Arial" w:hAnsi="Arial" w:cs="Arial"/>
                            <w:color w:val="000000"/>
                            <w:sz w:val="12"/>
                            <w:szCs w:val="12"/>
                          </w:rPr>
                          <w:t>–64 år</w:t>
                        </w:r>
                      </w:p>
                    </w:txbxContent>
                  </v:textbox>
                </v:rect>
                <v:rect id="Rectangle 1359" o:spid="_x0000_s1181" style="position:absolute;left:14605;top:23990;width:38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" filled="f" stroked="f">
                  <v:textbox style="mso-fit-shape-to-text:t" inset="0,0,0,0">
                    <w:txbxContent>
                      <w:p w:rsidR="0012302D" w:rsidRPr="004E3EB6" w:rsidRDefault="0012302D">
                        <w:r w:rsidRPr="004E3EB6">
                          <w:rPr>
                            <w:color w:val="000000"/>
                            <w:sz w:val="24"/>
                            <w:szCs w:val="24"/>
                          </w:rPr>
                          <w:t xml:space="preserve"> </w:t>
                        </w:r>
                      </w:p>
                    </w:txbxContent>
                  </v:textbox>
                </v:rect>
                <v:group id="Group 1362" o:spid="_x0000_s1182" style="position:absolute;left:16256;top:24866;width:273;height:280" coordorigin="2560,3916"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">
                  <v:rect id="Rectangle 1360" o:spid="_x0000_s1183" style="position:absolute;left:2560;top:3916;width:4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" fillcolor="black" stroked="f"/>
                  <v:rect id="Rectangle 1361" o:spid="_x0000_s1184" style="position:absolute;left:2560;top:3916;width:4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" filled="f" strokeweight=".7pt">
                    <v:stroke endcap="round"/>
                  </v:rect>
                </v:group>
                <v:rect id="Rectangle 1363" o:spid="_x0000_s1185" style="position:absolute;left:17735;top:24638;width:3264;height:3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" filled="f" stroked="f">
                  <v:textbox style="mso-fit-shape-to-text:t" inset="0,0,0,0">
                    <w:txbxContent>
                      <w:p w:rsidR="0012302D" w:rsidRPr="004E3EB6" w:rsidRDefault="0012302D">
                        <w:r w:rsidRPr="004E3EB6">
                          <w:rPr>
                            <w:rFonts w:ascii="Arial" w:hAnsi="Arial" w:cs="Arial"/>
                            <w:color w:val="000000"/>
                            <w:sz w:val="12"/>
                            <w:szCs w:val="12"/>
                          </w:rPr>
                          <w:t>Sysse</w:t>
                        </w:r>
                        <w:r w:rsidRPr="004E3EB6">
                          <w:rPr>
                            <w:rFonts w:ascii="Arial" w:hAnsi="Arial" w:cs="Arial"/>
                            <w:color w:val="000000"/>
                            <w:sz w:val="12"/>
                            <w:szCs w:val="12"/>
                          </w:rPr>
                          <w:t>l</w:t>
                        </w:r>
                        <w:r w:rsidRPr="004E3EB6">
                          <w:rPr>
                            <w:rFonts w:ascii="Arial" w:hAnsi="Arial" w:cs="Arial"/>
                            <w:color w:val="000000"/>
                            <w:sz w:val="12"/>
                            <w:szCs w:val="12"/>
                          </w:rPr>
                          <w:t>sät</w:t>
                        </w:r>
                      </w:p>
                    </w:txbxContent>
                  </v:textbox>
                </v:rect>
                <v:rect id="Rectangle 1364" o:spid="_x0000_s1186" style="position:absolute;left:20897;top:24638;width:216;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" filled="f" stroked="f">
                  <v:textbox style="mso-fit-shape-to-text:t" inset="0,0,0,0">
                    <w:txbxContent>
                      <w:p w:rsidR="0012302D" w:rsidRPr="004E3EB6" w:rsidRDefault="0012302D">
                        <w:r w:rsidRPr="004E3EB6">
                          <w:rPr>
                            <w:rFonts w:ascii="Arial" w:hAnsi="Arial" w:cs="Arial"/>
                            <w:color w:val="000000"/>
                            <w:sz w:val="12"/>
                            <w:szCs w:val="12"/>
                          </w:rPr>
                          <w:t>t</w:t>
                        </w:r>
                      </w:p>
                    </w:txbxContent>
                  </v:textbox>
                </v:rect>
                <v:rect id="Rectangle 1365" o:spid="_x0000_s1187" style="position:absolute;left:21101;top:24638;width:3054;height:3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" filled="f" stroked="f">
                  <v:textbox style="mso-fit-shape-to-text:t" inset="0,0,0,0">
                    <w:txbxContent>
                      <w:p w:rsidR="0012302D" w:rsidRPr="004E3EB6" w:rsidRDefault="0012302D">
                        <w:r w:rsidRPr="004E3EB6">
                          <w:rPr>
                            <w:rFonts w:ascii="Arial" w:hAnsi="Arial" w:cs="Arial"/>
                            <w:color w:val="000000"/>
                            <w:sz w:val="12"/>
                            <w:szCs w:val="12"/>
                          </w:rPr>
                          <w:t>ningsmål</w:t>
                        </w:r>
                      </w:p>
                    </w:txbxContent>
                  </v:textbox>
                </v:rect>
                <v:rect id="Rectangle 1366" o:spid="_x0000_s1188" style="position:absolute;left:24028;top:23990;width:38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" filled="f" stroked="f">
                  <v:textbox style="mso-fit-shape-to-text:t" inset="0,0,0,0">
                    <w:txbxContent>
                      <w:p w:rsidR="0012302D" w:rsidRPr="004E3EB6" w:rsidRDefault="0012302D">
                        <w:r w:rsidRPr="004E3EB6">
                          <w:rPr>
                            <w:color w:val="000000"/>
                            <w:sz w:val="24"/>
                            <w:szCs w:val="24"/>
                          </w:rPr>
                          <w:t xml:space="preserve"> </w:t>
                        </w:r>
                      </w:p>
                    </w:txbxContent>
                  </v:textbox>
                </v:rect>
                <v:line id="Line 1367" o:spid="_x0000_s1189" style="position:absolute;visibility:visible;mso-wrap-style:square" from="20942,7696" to="2535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" strokeweight="1.45pt"/>
                <w10:anchorlock/>
              </v:group>
            </w:pict>
          </mc:Fallback>
        </mc:AlternateContent>
      </w:r>
    </w:p>
    <w:p w:rsidR="00C90039" w:rsidRPr="004E3EB6" w:rsidRDefault="00C90039" w:rsidP="00411202">
      <w:pPr>
        <w:pStyle w:val="Tabell-fotnot"/>
      </w:pPr>
      <w:r w:rsidRPr="004E3EB6">
        <w:t>Källor: Konjunkturinstitutet och budgetpropositionen för 2005, bilaga 2.</w:t>
      </w:r>
    </w:p>
    <w:p w:rsidR="00C90039" w:rsidRPr="004E3EB6" w:rsidRDefault="00C90039" w:rsidP="007160D2">
      <w:pPr>
        <w:pStyle w:val="Rubrik3"/>
      </w:pPr>
      <w:bookmarkStart w:id="188" w:name="_Toc71311880"/>
      <w:bookmarkStart w:id="189" w:name="_Toc102750262"/>
      <w:bookmarkStart w:id="190" w:name="_Toc134370265"/>
      <w:bookmarkStart w:id="191" w:name="_Toc135027617"/>
      <w:bookmarkStart w:id="192" w:name="_Toc135114360"/>
      <w:r w:rsidRPr="004E3EB6">
        <w:t xml:space="preserve">Målet om </w:t>
      </w:r>
      <w:r w:rsidR="00D72144" w:rsidRPr="004E3EB6">
        <w:t>4</w:t>
      </w:r>
      <w:r w:rsidRPr="004E3EB6">
        <w:t xml:space="preserve"> procents öppen arbetslöshet </w:t>
      </w:r>
      <w:bookmarkEnd w:id="188"/>
      <w:r w:rsidRPr="004E3EB6">
        <w:t>uppnås inte</w:t>
      </w:r>
      <w:bookmarkEnd w:id="189"/>
      <w:bookmarkEnd w:id="190"/>
      <w:bookmarkEnd w:id="191"/>
      <w:bookmarkEnd w:id="192"/>
      <w:r w:rsidRPr="004E3EB6">
        <w:t xml:space="preserve"> </w:t>
      </w:r>
    </w:p>
    <w:p w:rsidR="00C90039" w:rsidRPr="004E3EB6" w:rsidRDefault="00C90039" w:rsidP="007160D2">
      <w:r w:rsidRPr="004E3EB6">
        <w:t>Socialdemokraterna räknar i budget</w:t>
      </w:r>
      <w:r w:rsidRPr="004E3EB6">
        <w:softHyphen/>
        <w:t>propositionen med en öppen arbetslöshet på 4,9 pr</w:t>
      </w:r>
      <w:r w:rsidRPr="004E3EB6">
        <w:t>o</w:t>
      </w:r>
      <w:r w:rsidRPr="004E3EB6">
        <w:t>cent 2006, 4,5 procent 2007 och 4,4 procent 2008. Detta är något högre jämfört med antagandena i höstas. Regeringen skyller på att den fö</w:t>
      </w:r>
      <w:r w:rsidRPr="004E3EB6">
        <w:t>r</w:t>
      </w:r>
      <w:r w:rsidRPr="004E3EB6">
        <w:t>bättrade situationen på arbetsmarknaden leder till ett återflöde till arbetskra</w:t>
      </w:r>
      <w:r w:rsidRPr="004E3EB6">
        <w:t>f</w:t>
      </w:r>
      <w:r w:rsidRPr="004E3EB6">
        <w:t>ten av tidigare utanförstående. Det är förstås glä</w:t>
      </w:r>
      <w:r w:rsidRPr="004E3EB6">
        <w:t>d</w:t>
      </w:r>
      <w:r w:rsidRPr="004E3EB6">
        <w:t>jande om utanförskapet viker nedåt, och att regeringen inser att m</w:t>
      </w:r>
      <w:r w:rsidRPr="004E3EB6">
        <w:t>å</w:t>
      </w:r>
      <w:r w:rsidRPr="004E3EB6">
        <w:t xml:space="preserve">let om öppen arbetslöshet på </w:t>
      </w:r>
      <w:r w:rsidR="00D72144" w:rsidRPr="004E3EB6">
        <w:t>4</w:t>
      </w:r>
      <w:r w:rsidR="00A96747" w:rsidRPr="004E3EB6">
        <w:t> </w:t>
      </w:r>
      <w:r w:rsidRPr="004E3EB6">
        <w:t>procent måste stå til</w:t>
      </w:r>
      <w:r w:rsidRPr="004E3EB6">
        <w:t>l</w:t>
      </w:r>
      <w:r w:rsidRPr="004E3EB6">
        <w:t xml:space="preserve">baka när fler och fler som tidigare varit utanförstående återgår till att söka jobb. </w:t>
      </w:r>
    </w:p>
    <w:p w:rsidR="00C90039" w:rsidRPr="004E3EB6" w:rsidRDefault="00C90039" w:rsidP="007160D2">
      <w:pPr>
        <w:pStyle w:val="Normaltindrag"/>
      </w:pPr>
      <w:r w:rsidRPr="004E3EB6">
        <w:t>Men regeringen hyser inte denna tilltro till sin egen politik. I</w:t>
      </w:r>
      <w:r w:rsidR="00D72144" w:rsidRPr="004E3EB6">
        <w:t xml:space="preserve"> </w:t>
      </w:r>
      <w:r w:rsidRPr="004E3EB6">
        <w:t>stället beror minskning av den öppna arbetslösheten till stor del på ökade sysselsättning</w:t>
      </w:r>
      <w:r w:rsidRPr="004E3EB6">
        <w:t>s</w:t>
      </w:r>
      <w:r w:rsidRPr="004E3EB6">
        <w:t>åtgärder, fra</w:t>
      </w:r>
      <w:r w:rsidRPr="004E3EB6">
        <w:t>m</w:t>
      </w:r>
      <w:r w:rsidRPr="004E3EB6">
        <w:t>för</w:t>
      </w:r>
      <w:r w:rsidR="00D72144" w:rsidRPr="004E3EB6">
        <w:t xml:space="preserve"> </w:t>
      </w:r>
      <w:r w:rsidRPr="004E3EB6">
        <w:t>allt i kommuner och landsting, men även på att alltfler deltar i arbetsmarknadsp</w:t>
      </w:r>
      <w:r w:rsidRPr="004E3EB6">
        <w:t>o</w:t>
      </w:r>
      <w:r w:rsidRPr="004E3EB6">
        <w:t>litiska program. Regeringen förutsätter också i kalkylen att den genomsnittliga arbetstiden min</w:t>
      </w:r>
      <w:r w:rsidRPr="004E3EB6">
        <w:t>s</w:t>
      </w:r>
      <w:r w:rsidRPr="004E3EB6">
        <w:t>kar något. Särskilt under 2006 hänger kalkylen på att varje anställd minskar sin arbetstid för att arbetslöshetssiffro</w:t>
      </w:r>
      <w:r w:rsidRPr="004E3EB6">
        <w:t>r</w:t>
      </w:r>
      <w:r w:rsidRPr="004E3EB6">
        <w:t xml:space="preserve">na </w:t>
      </w:r>
      <w:r w:rsidR="006C1B8D" w:rsidRPr="004E3EB6">
        <w:t>ska</w:t>
      </w:r>
      <w:r w:rsidRPr="004E3EB6">
        <w:t xml:space="preserve"> sjunka. Regeringen räknar med att varje anställd i genomsnitt min</w:t>
      </w:r>
      <w:r w:rsidRPr="004E3EB6">
        <w:t>s</w:t>
      </w:r>
      <w:r w:rsidRPr="004E3EB6">
        <w:t>kar sin arbetstid med 0,7 procent. Det är i grunden ingen sund utveckling om arbetst</w:t>
      </w:r>
      <w:r w:rsidRPr="004E3EB6">
        <w:t>i</w:t>
      </w:r>
      <w:r w:rsidRPr="004E3EB6">
        <w:t>den minskar, eftersom Sverige behöver fler arbetade timmar om vi långsiktigt ska klara framtida åt</w:t>
      </w:r>
      <w:r w:rsidRPr="004E3EB6">
        <w:t>a</w:t>
      </w:r>
      <w:r w:rsidRPr="004E3EB6">
        <w:t>ganden för de äldres pensioner liksom för kvaliteten i vården och omso</w:t>
      </w:r>
      <w:r w:rsidRPr="004E3EB6">
        <w:t>r</w:t>
      </w:r>
      <w:r w:rsidRPr="004E3EB6">
        <w:t xml:space="preserve">gen. </w:t>
      </w:r>
    </w:p>
    <w:p w:rsidR="00C90039" w:rsidRPr="004E3EB6" w:rsidRDefault="00C90039" w:rsidP="007160D2">
      <w:pPr>
        <w:pStyle w:val="Normaltindrag"/>
      </w:pPr>
      <w:r w:rsidRPr="004E3EB6">
        <w:t>Sammantaget räknar regeringen med att missa målet om en halverad öppen arbetslöshet under perioden. Inte ens om man tar hänsyn till nya beräkning</w:t>
      </w:r>
      <w:r w:rsidRPr="004E3EB6">
        <w:t>s</w:t>
      </w:r>
      <w:r w:rsidRPr="004E3EB6">
        <w:t>grunder för den öppna arbet</w:t>
      </w:r>
      <w:r w:rsidRPr="004E3EB6">
        <w:t>s</w:t>
      </w:r>
      <w:r w:rsidRPr="004E3EB6">
        <w:t>lösheten kommer målet att nås någon gång under 2007</w:t>
      </w:r>
      <w:r w:rsidR="00D72144" w:rsidRPr="004E3EB6">
        <w:t>–</w:t>
      </w:r>
      <w:r w:rsidR="00A96747" w:rsidRPr="004E3EB6">
        <w:t>20</w:t>
      </w:r>
      <w:r w:rsidRPr="004E3EB6">
        <w:t>08. Årsgenomsnittet för prognosperioden ligger fortfarand</w:t>
      </w:r>
      <w:r w:rsidR="00D72144" w:rsidRPr="004E3EB6">
        <w:t>e ty</w:t>
      </w:r>
      <w:r w:rsidR="00D72144" w:rsidRPr="004E3EB6">
        <w:t>d</w:t>
      </w:r>
      <w:r w:rsidR="00D72144" w:rsidRPr="004E3EB6">
        <w:t>ligt över det uttalade 4-</w:t>
      </w:r>
      <w:r w:rsidRPr="004E3EB6">
        <w:t>procent</w:t>
      </w:r>
      <w:r w:rsidRPr="004E3EB6">
        <w:t>s</w:t>
      </w:r>
      <w:r w:rsidRPr="004E3EB6">
        <w:t xml:space="preserve">målet. </w:t>
      </w:r>
    </w:p>
    <w:p w:rsidR="00C90039" w:rsidRPr="004E3EB6" w:rsidRDefault="00C90039" w:rsidP="007160D2">
      <w:pPr>
        <w:pStyle w:val="Normaltindrag"/>
      </w:pPr>
      <w:r w:rsidRPr="004E3EB6">
        <w:t>Detta betyder att socialdemokraternas mål om ”högst fyra procents öppen arbet</w:t>
      </w:r>
      <w:r w:rsidRPr="004E3EB6">
        <w:t>s</w:t>
      </w:r>
      <w:r w:rsidRPr="004E3EB6">
        <w:t>löshet och därefter full sysselsättning” inte på långa vägar ä</w:t>
      </w:r>
      <w:r w:rsidR="00D72144" w:rsidRPr="004E3EB6">
        <w:t>r uppfyllt, trots ett idogt tricks</w:t>
      </w:r>
      <w:r w:rsidRPr="004E3EB6">
        <w:t>a</w:t>
      </w:r>
      <w:r w:rsidRPr="004E3EB6">
        <w:t>n</w:t>
      </w:r>
      <w:r w:rsidRPr="004E3EB6">
        <w:t>de med såväl statistik som budgetmedel.</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3</w:t>
      </w:r>
      <w:r w:rsidRPr="004E3EB6">
        <w:fldChar w:fldCharType="end"/>
      </w:r>
      <w:r w:rsidRPr="004E3EB6">
        <w:t xml:space="preserve"> Öppen arbetslöshet</w:t>
      </w:r>
    </w:p>
    <w:p w:rsidR="00C90039" w:rsidRPr="004E3EB6" w:rsidRDefault="00C90039" w:rsidP="00411202">
      <w:pPr>
        <w:pStyle w:val="Tabellochbild-underrubrik"/>
      </w:pPr>
      <w:r w:rsidRPr="004E3EB6">
        <w:t>Procent av arbetskraften</w:t>
      </w:r>
    </w:p>
    <w:p w:rsidR="00C90039" w:rsidRPr="004E3EB6" w:rsidRDefault="004E3EB6" w:rsidP="00BC112B">
      <w:pPr>
        <w:pStyle w:val="Tabell-fotnot"/>
        <w:spacing w:line="240" w:lineRule="atLeast"/>
      </w:pPr>
      <w:r w:rsidRPr="004E3EB6">
        <w:rPr>
          <w:noProof/>
        </w:rPr>
        <w:drawing>
          <wp:inline distT="0" distB="0" distL="0" distR="0">
            <wp:extent cx="2656205" cy="241681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695" t="7947"/>
                    <a:stretch>
                      <a:fillRect/>
                    </a:stretch>
                  </pic:blipFill>
                  <pic:spPr bwMode="auto">
                    <a:xfrm>
                      <a:off x="0" y="0"/>
                      <a:ext cx="2656205" cy="2416810"/>
                    </a:xfrm>
                    <a:prstGeom prst="rect">
                      <a:avLst/>
                    </a:prstGeom>
                    <a:noFill/>
                    <a:ln>
                      <a:noFill/>
                    </a:ln>
                  </pic:spPr>
                </pic:pic>
              </a:graphicData>
            </a:graphic>
          </wp:inline>
        </w:drawing>
      </w:r>
    </w:p>
    <w:p w:rsidR="00C90039" w:rsidRPr="004E3EB6" w:rsidRDefault="00C90039" w:rsidP="00411202">
      <w:pPr>
        <w:pStyle w:val="Tabell-fotnot"/>
      </w:pPr>
      <w:r w:rsidRPr="004E3EB6">
        <w:t>Källa: Konjunkturinstitutet och vårpropositionen 2005. Socialdemokraternas prognos för 2005–2008.</w:t>
      </w:r>
    </w:p>
    <w:p w:rsidR="00C90039" w:rsidRPr="004E3EB6" w:rsidRDefault="00C90039" w:rsidP="00411202">
      <w:pPr>
        <w:pStyle w:val="Tabell-fotnot"/>
      </w:pPr>
      <w:r w:rsidRPr="004E3EB6">
        <w:t>* Omläggningen av AKU höjer nivån med 0,2</w:t>
      </w:r>
      <w:r w:rsidR="00AC7B7D" w:rsidRPr="004E3EB6">
        <w:t>–</w:t>
      </w:r>
      <w:r w:rsidRPr="004E3EB6">
        <w:t>0,4 procent från 2004.</w:t>
      </w:r>
    </w:p>
    <w:p w:rsidR="00C90039" w:rsidRPr="004E3EB6" w:rsidRDefault="00C90039" w:rsidP="007160D2">
      <w:pPr>
        <w:pStyle w:val="Rubrik3"/>
      </w:pPr>
      <w:bookmarkStart w:id="193" w:name="_Toc102750263"/>
      <w:bookmarkStart w:id="194" w:name="_Ref116037545"/>
      <w:bookmarkStart w:id="195" w:name="_Toc134370266"/>
      <w:bookmarkStart w:id="196" w:name="_Toc135027618"/>
      <w:bookmarkStart w:id="197" w:name="_Toc135114361"/>
      <w:r w:rsidRPr="004E3EB6">
        <w:t>Allt längre från målet om halverat antal socialbidragstagare</w:t>
      </w:r>
      <w:bookmarkEnd w:id="193"/>
      <w:bookmarkEnd w:id="194"/>
      <w:bookmarkEnd w:id="195"/>
      <w:bookmarkEnd w:id="196"/>
      <w:bookmarkEnd w:id="197"/>
    </w:p>
    <w:p w:rsidR="00C90039" w:rsidRPr="004E3EB6" w:rsidRDefault="00C90039" w:rsidP="007160D2">
      <w:r w:rsidRPr="004E3EB6">
        <w:t>I 2001 års vårproposition föreslog regeringen ett mål om att halvera antalet socialb</w:t>
      </w:r>
      <w:r w:rsidRPr="004E3EB6">
        <w:t>i</w:t>
      </w:r>
      <w:r w:rsidRPr="004E3EB6">
        <w:t>dragstagare mellan 1999 och 2004</w:t>
      </w:r>
      <w:r w:rsidR="00D72144" w:rsidRPr="004E3EB6">
        <w:t>,</w:t>
      </w:r>
      <w:r w:rsidRPr="004E3EB6">
        <w:t xml:space="preserve"> och riksdagen beslutade i enlighet med förslaget. Detta ”rättvisemål” är formulerat så att det är antalet ”helår</w:t>
      </w:r>
      <w:r w:rsidRPr="004E3EB6">
        <w:t>s</w:t>
      </w:r>
      <w:r w:rsidRPr="004E3EB6">
        <w:t>ekvivalenter” mellan 20 och 64 år som ska halveras. En helårsekviv</w:t>
      </w:r>
      <w:r w:rsidRPr="004E3EB6">
        <w:t>a</w:t>
      </w:r>
      <w:r w:rsidRPr="004E3EB6">
        <w:t>lent motsvarar en individ som får fullt socialb</w:t>
      </w:r>
      <w:r w:rsidRPr="004E3EB6">
        <w:t>i</w:t>
      </w:r>
      <w:r w:rsidRPr="004E3EB6">
        <w:t>drag under ett år (exempelvis bildar två personer med socialbidrag under ett halvår vardera tillsammans en helår</w:t>
      </w:r>
      <w:r w:rsidRPr="004E3EB6">
        <w:t>s</w:t>
      </w:r>
      <w:r w:rsidRPr="004E3EB6">
        <w:t>ekvivalent).</w:t>
      </w:r>
    </w:p>
    <w:p w:rsidR="00C90039" w:rsidRPr="004E3EB6" w:rsidRDefault="00C90039" w:rsidP="007160D2">
      <w:pPr>
        <w:pStyle w:val="Normaltindrag"/>
      </w:pPr>
      <w:r w:rsidRPr="004E3EB6">
        <w:t xml:space="preserve">”Rättvisemålet” måste, vid sidan om sysselsättningsmålet, vara det allra största misslyckandet i </w:t>
      </w:r>
      <w:r w:rsidR="00D72144" w:rsidRPr="004E3EB6">
        <w:t xml:space="preserve">Socialdemokraternas </w:t>
      </w:r>
      <w:r w:rsidRPr="004E3EB6">
        <w:t>politik. Inte nog med att målet inte nåddes till 2004. Utvecklingen har på senare tid gått i rakt motsatt rik</w:t>
      </w:r>
      <w:r w:rsidRPr="004E3EB6">
        <w:t>t</w:t>
      </w:r>
      <w:r w:rsidRPr="004E3EB6">
        <w:t>ning. Mellan 2003 och 2006 ökar antalet helårsekvivalenter i socialbidr</w:t>
      </w:r>
      <w:r w:rsidRPr="004E3EB6">
        <w:t>a</w:t>
      </w:r>
      <w:r w:rsidRPr="004E3EB6">
        <w:t>gen enligt Konjun</w:t>
      </w:r>
      <w:r w:rsidRPr="004E3EB6">
        <w:t>k</w:t>
      </w:r>
      <w:r w:rsidRPr="004E3EB6">
        <w:t xml:space="preserve">turinstitutet från 85 000 till 91 000. </w:t>
      </w:r>
    </w:p>
    <w:p w:rsidR="00C90039" w:rsidRPr="004E3EB6" w:rsidRDefault="00C90039" w:rsidP="007160D2">
      <w:pPr>
        <w:pStyle w:val="Normaltindrag"/>
      </w:pPr>
      <w:r w:rsidRPr="004E3EB6">
        <w:t>Socialstyrelsen noterar också ett trendbrott när det gäller kommunernas kostnader för ekonomiskt bistånd, vilket styrker bilden av att regeringen åte</w:t>
      </w:r>
      <w:r w:rsidRPr="004E3EB6">
        <w:t>r</w:t>
      </w:r>
      <w:r w:rsidRPr="004E3EB6">
        <w:t>igen tappat ko</w:t>
      </w:r>
      <w:r w:rsidRPr="004E3EB6">
        <w:t>n</w:t>
      </w:r>
      <w:r w:rsidRPr="004E3EB6">
        <w:t xml:space="preserve">trollen över socialbidragen. Detta kan ha sin följd i att målet om halverad ohälsa har fått </w:t>
      </w:r>
      <w:r w:rsidR="00A96747" w:rsidRPr="004E3EB6">
        <w:t>Försä</w:t>
      </w:r>
      <w:r w:rsidR="00A96747" w:rsidRPr="004E3EB6">
        <w:t>k</w:t>
      </w:r>
      <w:r w:rsidR="00A96747" w:rsidRPr="004E3EB6">
        <w:t xml:space="preserve">ringskassan </w:t>
      </w:r>
      <w:r w:rsidRPr="004E3EB6">
        <w:t>att ifrågasätta människor som beviljats sjukpenning, och som därför tvingas söka socialbidrag. Det är tr</w:t>
      </w:r>
      <w:r w:rsidRPr="004E3EB6">
        <w:t>a</w:t>
      </w:r>
      <w:r w:rsidRPr="004E3EB6">
        <w:t>giskt för de många människor som dra</w:t>
      </w:r>
      <w:r w:rsidRPr="004E3EB6">
        <w:t>b</w:t>
      </w:r>
      <w:r w:rsidRPr="004E3EB6">
        <w:t>bas, men också en utveckling som undergräver kommunernas finanser och hotar inkräkta på offentliga verksa</w:t>
      </w:r>
      <w:r w:rsidRPr="004E3EB6">
        <w:t>m</w:t>
      </w:r>
      <w:r w:rsidRPr="004E3EB6">
        <w:t>heter inom vå</w:t>
      </w:r>
      <w:r w:rsidRPr="004E3EB6">
        <w:t>r</w:t>
      </w:r>
      <w:r w:rsidRPr="004E3EB6">
        <w:t>den, skolan och omsorgen.</w:t>
      </w:r>
    </w:p>
    <w:p w:rsidR="00C90039" w:rsidRPr="004E3EB6" w:rsidRDefault="00C90039" w:rsidP="007160D2">
      <w:pPr>
        <w:pStyle w:val="Normaltindrag"/>
      </w:pPr>
      <w:r w:rsidRPr="004E3EB6">
        <w:t>För att uppnå målet om halverade social</w:t>
      </w:r>
      <w:r w:rsidRPr="004E3EB6">
        <w:softHyphen/>
        <w:t>bidrag jämfört med 1999 skulle det i år krävas en ytterligare minskning med o</w:t>
      </w:r>
      <w:r w:rsidRPr="004E3EB6">
        <w:t>m</w:t>
      </w:r>
      <w:r w:rsidRPr="004E3EB6">
        <w:t>kring 34 000 helårsekvivalenter. Inte ens mot bakgrund av stigande sysselsättning spår Konjunkturinstit</w:t>
      </w:r>
      <w:r w:rsidRPr="004E3EB6">
        <w:t>u</w:t>
      </w:r>
      <w:r w:rsidRPr="004E3EB6">
        <w:t>tet någon märkbar minskning till 2007, då fort</w:t>
      </w:r>
      <w:r w:rsidRPr="004E3EB6">
        <w:softHyphen/>
        <w:t>farande 88 000 personer väntas behöva s</w:t>
      </w:r>
      <w:r w:rsidRPr="004E3EB6">
        <w:t>o</w:t>
      </w:r>
      <w:r w:rsidRPr="004E3EB6">
        <w:t>cial</w:t>
      </w:r>
      <w:r w:rsidRPr="004E3EB6">
        <w:softHyphen/>
        <w:t>bidrag för sin försörjning. Sammantaget kvarstår bedömningen att målet om halverade social</w:t>
      </w:r>
      <w:r w:rsidRPr="004E3EB6">
        <w:softHyphen/>
        <w:t>bidrag inte uppnås såvida inte åtgärder vidtas.</w:t>
      </w:r>
    </w:p>
    <w:p w:rsidR="00C90039" w:rsidRPr="004E3EB6" w:rsidRDefault="00C90039" w:rsidP="007160D2">
      <w:pPr>
        <w:pStyle w:val="Normaltindrag"/>
      </w:pPr>
      <w:r w:rsidRPr="004E3EB6">
        <w:t>Några nya förslag läggs inte heller i budgetpropositionen, förutom en m</w:t>
      </w:r>
      <w:r w:rsidRPr="004E3EB6">
        <w:t>i</w:t>
      </w:r>
      <w:r w:rsidRPr="004E3EB6">
        <w:t>nimal satsning på hemlöshet. Regeringen nä</w:t>
      </w:r>
      <w:r w:rsidRPr="004E3EB6">
        <w:t>m</w:t>
      </w:r>
      <w:r w:rsidRPr="004E3EB6">
        <w:t>ner inte heller när målet om halverade soc</w:t>
      </w:r>
      <w:r w:rsidRPr="004E3EB6">
        <w:t>i</w:t>
      </w:r>
      <w:r w:rsidRPr="004E3EB6">
        <w:t xml:space="preserve">albidrag väntas uppnås. </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4</w:t>
      </w:r>
      <w:r w:rsidRPr="004E3EB6">
        <w:fldChar w:fldCharType="end"/>
      </w:r>
      <w:r w:rsidRPr="004E3EB6">
        <w:t xml:space="preserve"> Socialbidragstagare: helårsekvivalenter</w:t>
      </w:r>
    </w:p>
    <w:p w:rsidR="00C90039" w:rsidRPr="004E3EB6" w:rsidRDefault="00C90039" w:rsidP="00411202">
      <w:pPr>
        <w:pStyle w:val="Tabellochbild-underrubrik"/>
      </w:pPr>
      <w:r w:rsidRPr="004E3EB6">
        <w:t>Tusental</w:t>
      </w:r>
    </w:p>
    <w:p w:rsidR="00D72144" w:rsidRPr="004E3EB6" w:rsidRDefault="00C90039" w:rsidP="002427E3">
      <w:r w:rsidRPr="004E3EB6">
        <w:object w:dxaOrig="3940" w:dyaOrig="3175">
          <v:shape id="_x0000_i1046" type="#_x0000_t75" style="width:208.3pt;height:168pt" o:ole="">
            <v:imagedata r:id="rId28" o:title="" croptop="4614f" cropbottom="4371f" cropleft="3133f" cropright="2741f"/>
          </v:shape>
          <o:OLEObject Type="Embed" ProgID="Excel.Chart.8" ShapeID="_x0000_i1046" DrawAspect="Content" ObjectID="_1827421995" r:id="rId29">
            <o:FieldCodes>\s</o:FieldCodes>
          </o:OLEObject>
        </w:object>
      </w:r>
    </w:p>
    <w:p w:rsidR="00C90039" w:rsidRPr="004E3EB6" w:rsidRDefault="00C90039" w:rsidP="00411202">
      <w:pPr>
        <w:pStyle w:val="Tabell-fotnot"/>
      </w:pPr>
      <w:r w:rsidRPr="004E3EB6">
        <w:t>Källa: Konjunkturinstitutet, mars 2006</w:t>
      </w:r>
      <w:r w:rsidR="00AC7B7D" w:rsidRPr="004E3EB6">
        <w:t>.</w:t>
      </w:r>
    </w:p>
    <w:p w:rsidR="00C90039" w:rsidRPr="004E3EB6" w:rsidRDefault="00C90039" w:rsidP="007160D2">
      <w:pPr>
        <w:pStyle w:val="Rubrik3"/>
      </w:pPr>
      <w:bookmarkStart w:id="198" w:name="_Toc71311882"/>
      <w:bookmarkStart w:id="199" w:name="_Toc102750264"/>
      <w:bookmarkStart w:id="200" w:name="_Toc134370267"/>
      <w:bookmarkStart w:id="201" w:name="_Toc135027619"/>
      <w:bookmarkStart w:id="202" w:name="_Toc135114362"/>
      <w:r w:rsidRPr="004E3EB6">
        <w:t>Målet om halverad ohälsa nås inte utan kraftfulla åtgärder</w:t>
      </w:r>
      <w:bookmarkEnd w:id="198"/>
      <w:bookmarkEnd w:id="199"/>
      <w:bookmarkEnd w:id="200"/>
      <w:bookmarkEnd w:id="201"/>
      <w:bookmarkEnd w:id="202"/>
    </w:p>
    <w:p w:rsidR="00C90039" w:rsidRPr="004E3EB6" w:rsidRDefault="00C90039" w:rsidP="007160D2">
      <w:r w:rsidRPr="004E3EB6">
        <w:t>Socialdemokraterna har satt som mål att ohälsan ska halveras till 2008. Målet innebär konkret att antalet nettodagar med sjuklön eller sjukpenning ska ha</w:t>
      </w:r>
      <w:r w:rsidRPr="004E3EB6">
        <w:t>l</w:t>
      </w:r>
      <w:r w:rsidRPr="004E3EB6">
        <w:t>veras mellan 2002 och 2008. Även karensdagen inkluderas i beräkningen. Samtidigt ska antalet nybeviljade aktivitets- och sjukersättningar (som tidig</w:t>
      </w:r>
      <w:r w:rsidRPr="004E3EB6">
        <w:t>a</w:t>
      </w:r>
      <w:r w:rsidRPr="004E3EB6">
        <w:t>re kall</w:t>
      </w:r>
      <w:r w:rsidRPr="004E3EB6">
        <w:t>a</w:t>
      </w:r>
      <w:r w:rsidRPr="004E3EB6">
        <w:t>des förtidspension) i snitt 2003–2007 vara lägre än 2002.</w:t>
      </w:r>
    </w:p>
    <w:p w:rsidR="00C90039" w:rsidRPr="004E3EB6" w:rsidRDefault="00C90039" w:rsidP="007160D2">
      <w:pPr>
        <w:pStyle w:val="Normaltindrag"/>
      </w:pPr>
      <w:r w:rsidRPr="004E3EB6">
        <w:t>Ökningen av antalet nettodagar med sjukpenning har avtagit under de s</w:t>
      </w:r>
      <w:r w:rsidRPr="004E3EB6">
        <w:t>e</w:t>
      </w:r>
      <w:r w:rsidRPr="004E3EB6">
        <w:t>naste två åren och vändes i slutet av 2002 till en minskning, vilket delvis beror på en förskju</w:t>
      </w:r>
      <w:r w:rsidRPr="004E3EB6">
        <w:t>t</w:t>
      </w:r>
      <w:r w:rsidRPr="004E3EB6">
        <w:t>ning från heltids- till deltidssjuk</w:t>
      </w:r>
      <w:r w:rsidRPr="004E3EB6">
        <w:softHyphen/>
        <w:t>skrivningar. Fler och fler sjukskrivna skjutsas också över i förtidspensionering eller nekas helt sjukpe</w:t>
      </w:r>
      <w:r w:rsidRPr="004E3EB6">
        <w:t>n</w:t>
      </w:r>
      <w:r w:rsidRPr="004E3EB6">
        <w:t>ning, vilket får sjuktalen att minska per aut</w:t>
      </w:r>
      <w:r w:rsidRPr="004E3EB6">
        <w:t>o</w:t>
      </w:r>
      <w:r w:rsidRPr="004E3EB6">
        <w:t xml:space="preserve">matik. </w:t>
      </w:r>
    </w:p>
    <w:p w:rsidR="00C90039" w:rsidRPr="004E3EB6" w:rsidRDefault="00C90039" w:rsidP="007160D2">
      <w:pPr>
        <w:pStyle w:val="Normaltindrag"/>
      </w:pPr>
      <w:r w:rsidRPr="004E3EB6">
        <w:t>Kostnaderna för sjukskrivningarna, som beror både på a</w:t>
      </w:r>
      <w:r w:rsidRPr="004E3EB6">
        <w:t>n</w:t>
      </w:r>
      <w:r w:rsidRPr="004E3EB6">
        <w:t>talet sjukskrivna och på ersättningsnivån, planade ut temporärt under 2004. Enligt Ekonom</w:t>
      </w:r>
      <w:r w:rsidRPr="004E3EB6">
        <w:t>i</w:t>
      </w:r>
      <w:r w:rsidRPr="004E3EB6">
        <w:t>styrnings</w:t>
      </w:r>
      <w:r w:rsidRPr="004E3EB6">
        <w:softHyphen/>
        <w:t>verkets senaste pr</w:t>
      </w:r>
      <w:r w:rsidRPr="004E3EB6">
        <w:t>o</w:t>
      </w:r>
      <w:r w:rsidRPr="004E3EB6">
        <w:t>gnos kommer dock såväl nivån på kostnaderna som kostnadsökningen för sjukpenningen att vara högre framöver än i rege</w:t>
      </w:r>
      <w:r w:rsidRPr="004E3EB6">
        <w:t>r</w:t>
      </w:r>
      <w:r w:rsidRPr="004E3EB6">
        <w:t>ingens beräkningar. Till 2008 räknar ESV med att kostnaderna för sjukpe</w:t>
      </w:r>
      <w:r w:rsidRPr="004E3EB6">
        <w:t>n</w:t>
      </w:r>
      <w:r w:rsidRPr="004E3EB6">
        <w:t>ning, rehabilitering, aktivitets- och sju</w:t>
      </w:r>
      <w:r w:rsidRPr="004E3EB6">
        <w:t>k</w:t>
      </w:r>
      <w:r w:rsidRPr="004E3EB6">
        <w:t>ersättning har stigit till omkring 120 miljarder kronor, jämfört med knappt 110 milja</w:t>
      </w:r>
      <w:r w:rsidRPr="004E3EB6">
        <w:t>r</w:t>
      </w:r>
      <w:r w:rsidRPr="004E3EB6">
        <w:t xml:space="preserve">der 2004. </w:t>
      </w:r>
    </w:p>
    <w:p w:rsidR="00C90039" w:rsidRPr="004E3EB6" w:rsidRDefault="00C90039" w:rsidP="00AC7B7D">
      <w:pPr>
        <w:pStyle w:val="Normaltindrag"/>
      </w:pPr>
      <w:r w:rsidRPr="004E3EB6">
        <w:t>Målet om halverad ohälsa till år 2008 är ambitiöst och kommer som bl.a. Konjunktur</w:t>
      </w:r>
      <w:r w:rsidRPr="004E3EB6">
        <w:softHyphen/>
        <w:t>institutet framfört i remissyt</w:t>
      </w:r>
      <w:r w:rsidRPr="004E3EB6">
        <w:t>t</w:t>
      </w:r>
      <w:r w:rsidRPr="004E3EB6">
        <w:t>rande till prome</w:t>
      </w:r>
      <w:r w:rsidRPr="004E3EB6">
        <w:softHyphen/>
        <w:t>morian Ds 2002:63 att kräva förändrade incitament för såväl arbetsgivarna, läkarna som de fö</w:t>
      </w:r>
      <w:r w:rsidRPr="004E3EB6">
        <w:t>r</w:t>
      </w:r>
      <w:r w:rsidRPr="004E3EB6">
        <w:t>säkrade. Det förefaller inte troligt att de åtgärder som hittills present</w:t>
      </w:r>
      <w:r w:rsidRPr="004E3EB6">
        <w:t>e</w:t>
      </w:r>
      <w:r w:rsidRPr="004E3EB6">
        <w:t>rats kommer att kun</w:t>
      </w:r>
      <w:r w:rsidR="00846D35" w:rsidRPr="004E3EB6">
        <w:t>na ge den önskade utvecklingen, s</w:t>
      </w:r>
      <w:r w:rsidRPr="004E3EB6">
        <w:t>ärskilt inte med tanke på att antalet sjuk- och aktivitetse</w:t>
      </w:r>
      <w:r w:rsidRPr="004E3EB6">
        <w:t>r</w:t>
      </w:r>
      <w:r w:rsidRPr="004E3EB6">
        <w:t xml:space="preserve">sättningar fortsätter att öka. </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5</w:t>
      </w:r>
      <w:r w:rsidRPr="004E3EB6">
        <w:fldChar w:fldCharType="end"/>
      </w:r>
      <w:r w:rsidRPr="004E3EB6">
        <w:t xml:space="preserve"> Ersatta sjukdagar</w:t>
      </w:r>
    </w:p>
    <w:p w:rsidR="00C90039" w:rsidRPr="004E3EB6" w:rsidRDefault="00C90039" w:rsidP="00411202">
      <w:pPr>
        <w:pStyle w:val="Tabellochbild-underrubrik"/>
      </w:pPr>
      <w:r w:rsidRPr="004E3EB6">
        <w:t>Miljoner dagar, rullande 12 månader</w:t>
      </w:r>
    </w:p>
    <w:p w:rsidR="00BC112B" w:rsidRPr="004E3EB6" w:rsidRDefault="004E3EB6" w:rsidP="00151A47">
      <w:pPr>
        <w:pStyle w:val="Normaltindrag"/>
        <w:ind w:firstLine="0"/>
      </w:pPr>
      <w:r w:rsidRPr="004E3EB6">
        <w:rPr>
          <w:noProof/>
        </w:rPr>
        <w:drawing>
          <wp:inline distT="0" distB="0" distL="0" distR="0">
            <wp:extent cx="2362200" cy="239458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2200" cy="2394585"/>
                    </a:xfrm>
                    <a:prstGeom prst="rect">
                      <a:avLst/>
                    </a:prstGeom>
                    <a:noFill/>
                    <a:ln>
                      <a:noFill/>
                    </a:ln>
                  </pic:spPr>
                </pic:pic>
              </a:graphicData>
            </a:graphic>
          </wp:inline>
        </w:drawing>
      </w:r>
    </w:p>
    <w:p w:rsidR="00C90039" w:rsidRPr="004E3EB6" w:rsidRDefault="00C90039" w:rsidP="00151A47">
      <w:pPr>
        <w:pStyle w:val="Tabell-fotnot"/>
        <w:spacing w:before="250"/>
      </w:pPr>
      <w:r w:rsidRPr="004E3EB6">
        <w:t>Källa: Försäkringskassan, mars 2006</w:t>
      </w:r>
      <w:r w:rsidR="00846D35" w:rsidRPr="004E3EB6">
        <w:t>.</w:t>
      </w:r>
    </w:p>
    <w:p w:rsidR="00C90039" w:rsidRPr="004E3EB6" w:rsidRDefault="00C90039" w:rsidP="00BC5EFE">
      <w:pPr>
        <w:pStyle w:val="Rubrik2"/>
      </w:pPr>
      <w:bookmarkStart w:id="203" w:name="_Toc71311883"/>
      <w:bookmarkStart w:id="204" w:name="_Toc102750265"/>
      <w:bookmarkStart w:id="205" w:name="_Toc134370268"/>
      <w:bookmarkStart w:id="206" w:name="_Toc135027620"/>
      <w:bookmarkStart w:id="207" w:name="_Toc135114363"/>
      <w:r w:rsidRPr="004E3EB6">
        <w:t>Inga förslag för långsiktig hög tillväxt</w:t>
      </w:r>
      <w:bookmarkEnd w:id="203"/>
      <w:bookmarkEnd w:id="204"/>
      <w:bookmarkEnd w:id="205"/>
      <w:bookmarkEnd w:id="206"/>
      <w:bookmarkEnd w:id="207"/>
    </w:p>
    <w:p w:rsidR="00C90039" w:rsidRPr="004E3EB6" w:rsidRDefault="00C90039" w:rsidP="007160D2">
      <w:r w:rsidRPr="004E3EB6">
        <w:t>Sveriges långsiktiga tillväxtproblem kvarstår. Den långsiktiga BNP-tillväxten bedöms av regeringen, även vid en kraftfullt förbättrad integration på arbet</w:t>
      </w:r>
      <w:r w:rsidRPr="004E3EB6">
        <w:t>s</w:t>
      </w:r>
      <w:r w:rsidRPr="004E3EB6">
        <w:t>marknaden av u</w:t>
      </w:r>
      <w:r w:rsidRPr="004E3EB6">
        <w:t>t</w:t>
      </w:r>
      <w:r w:rsidRPr="004E3EB6">
        <w:t>landsfödda medborgare, uppgå till i genomsnitt 1,9 procent per år till år 2050. BNP per capita växer långsammare, med ca 1,6 procent per år i genomsnitt. Det framgår av bilaga 2 i höstens budge</w:t>
      </w:r>
      <w:r w:rsidRPr="004E3EB6">
        <w:t>t</w:t>
      </w:r>
      <w:r w:rsidRPr="004E3EB6">
        <w:t xml:space="preserve">proposition som är framtagen av </w:t>
      </w:r>
      <w:r w:rsidR="00846D35" w:rsidRPr="004E3EB6">
        <w:t xml:space="preserve">Finansdepartementets </w:t>
      </w:r>
      <w:r w:rsidRPr="004E3EB6">
        <w:t>expe</w:t>
      </w:r>
      <w:r w:rsidRPr="004E3EB6">
        <w:t>r</w:t>
      </w:r>
      <w:r w:rsidRPr="004E3EB6">
        <w:t xml:space="preserve">ter. </w:t>
      </w:r>
    </w:p>
    <w:p w:rsidR="00C90039" w:rsidRPr="004E3EB6" w:rsidRDefault="00C90039" w:rsidP="007160D2">
      <w:pPr>
        <w:pStyle w:val="Normaltindrag"/>
      </w:pPr>
      <w:r w:rsidRPr="004E3EB6">
        <w:t>Trots detta finns inga verkningsfulla åtgärder för ökad långsiktig tillväxt. I</w:t>
      </w:r>
      <w:r w:rsidR="00846D35" w:rsidRPr="004E3EB6">
        <w:t xml:space="preserve"> </w:t>
      </w:r>
      <w:r w:rsidRPr="004E3EB6">
        <w:t>stället innehåller vårpropositionen ytte</w:t>
      </w:r>
      <w:r w:rsidRPr="004E3EB6">
        <w:t>r</w:t>
      </w:r>
      <w:r w:rsidRPr="004E3EB6">
        <w:t xml:space="preserve">ligare satsningar på att antingen hålla människor borta från arbetsmarknaden eller ge dem en temporär försörjning något längre bortom valet 2006. Detta </w:t>
      </w:r>
      <w:r w:rsidR="006C1B8D" w:rsidRPr="004E3EB6">
        <w:t>ska</w:t>
      </w:r>
      <w:r w:rsidRPr="004E3EB6">
        <w:t xml:space="preserve"> läggas till de många mi</w:t>
      </w:r>
      <w:r w:rsidRPr="004E3EB6">
        <w:t>l</w:t>
      </w:r>
      <w:r w:rsidRPr="004E3EB6">
        <w:t>jarder som tid</w:t>
      </w:r>
      <w:r w:rsidRPr="004E3EB6">
        <w:t>i</w:t>
      </w:r>
      <w:r w:rsidRPr="004E3EB6">
        <w:t>gare plöjts ned på samma typ av åtgärder – och som uppenbarligen inte givit någon varaktig effekt vare sig på sysselsättningen e</w:t>
      </w:r>
      <w:r w:rsidRPr="004E3EB6">
        <w:t>l</w:t>
      </w:r>
      <w:r w:rsidRPr="004E3EB6">
        <w:t>ler på tillväxten.</w:t>
      </w:r>
    </w:p>
    <w:p w:rsidR="00C90039" w:rsidRPr="004E3EB6" w:rsidRDefault="00C90039" w:rsidP="007160D2">
      <w:pPr>
        <w:pStyle w:val="Normaltindrag"/>
      </w:pPr>
      <w:r w:rsidRPr="004E3EB6">
        <w:t>Socialdemokraterna har en dokumenterad ovilja eller oförmåga att på al</w:t>
      </w:r>
      <w:r w:rsidRPr="004E3EB6">
        <w:t>l</w:t>
      </w:r>
      <w:r w:rsidRPr="004E3EB6">
        <w:t>var genomföra verkningsfulla tillväxtå</w:t>
      </w:r>
      <w:r w:rsidRPr="004E3EB6">
        <w:t>t</w:t>
      </w:r>
      <w:r w:rsidRPr="004E3EB6">
        <w:t>gärder, vilket också avspeglar sig i de dystra långsiktskalkylerna. I</w:t>
      </w:r>
      <w:r w:rsidR="00846D35" w:rsidRPr="004E3EB6">
        <w:t xml:space="preserve"> </w:t>
      </w:r>
      <w:r w:rsidRPr="004E3EB6">
        <w:t>stället ägnar sig regeringspartiet och dess intre</w:t>
      </w:r>
      <w:r w:rsidRPr="004E3EB6">
        <w:t>s</w:t>
      </w:r>
      <w:r w:rsidRPr="004E3EB6">
        <w:t>seorganisationer åt att bortförklara Sveriges tillväxt- och sysselsättningspr</w:t>
      </w:r>
      <w:r w:rsidRPr="004E3EB6">
        <w:t>o</w:t>
      </w:r>
      <w:r w:rsidRPr="004E3EB6">
        <w:t>blem antingen med svagheter i omvärldens ekono</w:t>
      </w:r>
      <w:r w:rsidRPr="004E3EB6">
        <w:softHyphen/>
        <w:t xml:space="preserve">mier eller brister i </w:t>
      </w:r>
      <w:r w:rsidR="00846D35" w:rsidRPr="004E3EB6">
        <w:t>Riksba</w:t>
      </w:r>
      <w:r w:rsidR="00846D35" w:rsidRPr="004E3EB6">
        <w:t>n</w:t>
      </w:r>
      <w:r w:rsidR="00846D35" w:rsidRPr="004E3EB6">
        <w:t xml:space="preserve">kens </w:t>
      </w:r>
      <w:r w:rsidRPr="004E3EB6">
        <w:t>penningpolitik. Och i tider då omvärldsko</w:t>
      </w:r>
      <w:r w:rsidRPr="004E3EB6">
        <w:t>n</w:t>
      </w:r>
      <w:r w:rsidRPr="004E3EB6">
        <w:t xml:space="preserve">junkturen är god – som just för närvarande </w:t>
      </w:r>
      <w:r w:rsidR="00846D35" w:rsidRPr="004E3EB6">
        <w:t xml:space="preserve">– </w:t>
      </w:r>
      <w:r w:rsidRPr="004E3EB6">
        <w:t>göms de svenska strukturproblemen bakom en skönmå</w:t>
      </w:r>
      <w:r w:rsidRPr="004E3EB6">
        <w:t>l</w:t>
      </w:r>
      <w:r w:rsidRPr="004E3EB6">
        <w:t>ning av ekonomin med motivet att ”tillväxten” bevisligen är god – just då. Socia</w:t>
      </w:r>
      <w:r w:rsidRPr="004E3EB6">
        <w:t>l</w:t>
      </w:r>
      <w:r w:rsidRPr="004E3EB6">
        <w:t>demokraterna blandar således medvetet ihop tillväxtpolitik med de svän</w:t>
      </w:r>
      <w:r w:rsidRPr="004E3EB6">
        <w:t>g</w:t>
      </w:r>
      <w:r w:rsidRPr="004E3EB6">
        <w:t>ningar i BNP som konjunkt</w:t>
      </w:r>
      <w:r w:rsidRPr="004E3EB6">
        <w:t>u</w:t>
      </w:r>
      <w:r w:rsidRPr="004E3EB6">
        <w:t xml:space="preserve">ren ger upphov till. </w:t>
      </w:r>
    </w:p>
    <w:p w:rsidR="00C90039" w:rsidRPr="004E3EB6" w:rsidRDefault="00C90039" w:rsidP="007160D2">
      <w:pPr>
        <w:pStyle w:val="Normaltindrag"/>
      </w:pPr>
      <w:r w:rsidRPr="004E3EB6">
        <w:t>Men tillväxtpolitik handlar om något helt annat, nämligen att genom en målmedveten och välanalyserad strategi förän</w:t>
      </w:r>
      <w:r w:rsidRPr="004E3EB6">
        <w:t>d</w:t>
      </w:r>
      <w:r w:rsidRPr="004E3EB6">
        <w:t>ra ekonomins lång</w:t>
      </w:r>
      <w:r w:rsidRPr="004E3EB6">
        <w:softHyphen/>
        <w:t>siktiga, trendmässiga tillväxttakt och produk</w:t>
      </w:r>
      <w:r w:rsidRPr="004E3EB6">
        <w:softHyphen/>
        <w:t>tionsförmåga – alldeles oavsett hur ko</w:t>
      </w:r>
      <w:r w:rsidRPr="004E3EB6">
        <w:t>n</w:t>
      </w:r>
      <w:r w:rsidRPr="004E3EB6">
        <w:t>junk</w:t>
      </w:r>
      <w:r w:rsidRPr="004E3EB6">
        <w:softHyphen/>
        <w:t>turen i o</w:t>
      </w:r>
      <w:r w:rsidRPr="004E3EB6">
        <w:t>m</w:t>
      </w:r>
      <w:r w:rsidRPr="004E3EB6">
        <w:t>världen utvecklas. Det är i huvudsak bristen på sådan politik som lett till att Sverige sjunkit i OECD:s tillväxt- och vä</w:t>
      </w:r>
      <w:r w:rsidRPr="004E3EB6">
        <w:t>l</w:t>
      </w:r>
      <w:r w:rsidRPr="004E3EB6">
        <w:t>ståndsligor.</w:t>
      </w:r>
    </w:p>
    <w:p w:rsidR="00C90039" w:rsidRPr="004E3EB6" w:rsidRDefault="00C90039" w:rsidP="007160D2">
      <w:pPr>
        <w:pStyle w:val="Normaltindrag"/>
      </w:pPr>
      <w:r w:rsidRPr="004E3EB6">
        <w:t>Kristdemokraterna vill därför koncentrera uppmärksamheten på de stru</w:t>
      </w:r>
      <w:r w:rsidRPr="004E3EB6">
        <w:t>k</w:t>
      </w:r>
      <w:r w:rsidRPr="004E3EB6">
        <w:t>turproblem som regering och riksdag kan göra något åt, och som oavsett ko</w:t>
      </w:r>
      <w:r w:rsidRPr="004E3EB6">
        <w:t>n</w:t>
      </w:r>
      <w:r w:rsidRPr="004E3EB6">
        <w:t>jun</w:t>
      </w:r>
      <w:r w:rsidRPr="004E3EB6">
        <w:t>k</w:t>
      </w:r>
      <w:r w:rsidRPr="004E3EB6">
        <w:t xml:space="preserve">turläge kan öka Sveriges potentiella tillväxt. </w:t>
      </w:r>
    </w:p>
    <w:p w:rsidR="00C90039" w:rsidRPr="004E3EB6" w:rsidRDefault="00C90039" w:rsidP="007160D2">
      <w:pPr>
        <w:pStyle w:val="Normaltindrag"/>
      </w:pPr>
      <w:r w:rsidRPr="004E3EB6">
        <w:t>Den internationella konjunkturen har givetvis på kort sikt betydelse för den ekonomiska utvecklingen i Sverige. Framför allt påverkas vi av ko</w:t>
      </w:r>
      <w:r w:rsidRPr="004E3EB6">
        <w:t>n</w:t>
      </w:r>
      <w:r w:rsidRPr="004E3EB6">
        <w:t>junkturen i Europa och USA, tack vare vårt mycket stora handelsutbyte med omvärlden. Men samba</w:t>
      </w:r>
      <w:r w:rsidRPr="004E3EB6">
        <w:t>n</w:t>
      </w:r>
      <w:r w:rsidRPr="004E3EB6">
        <w:t>det gäller endast på kort sikt. Och vad kan regering och riksdag göra åt den? Ingenting. I bästa fall går det att i någon mån parera de ekon</w:t>
      </w:r>
      <w:r w:rsidRPr="004E3EB6">
        <w:t>o</w:t>
      </w:r>
      <w:r w:rsidRPr="004E3EB6">
        <w:t>miska svängningar som b</w:t>
      </w:r>
      <w:r w:rsidRPr="004E3EB6">
        <w:t>e</w:t>
      </w:r>
      <w:r w:rsidRPr="004E3EB6">
        <w:t>ror på förändringar i omvärlden.</w:t>
      </w:r>
    </w:p>
    <w:p w:rsidR="00C90039" w:rsidRPr="004E3EB6" w:rsidRDefault="00C90039" w:rsidP="007160D2">
      <w:pPr>
        <w:pStyle w:val="Normaltindrag"/>
      </w:pPr>
      <w:r w:rsidRPr="004E3EB6">
        <w:t xml:space="preserve">Denna uppgift </w:t>
      </w:r>
      <w:r w:rsidR="00846D35" w:rsidRPr="004E3EB6">
        <w:t>–</w:t>
      </w:r>
      <w:r w:rsidRPr="004E3EB6">
        <w:t xml:space="preserve"> stabiliseringspolitiken </w:t>
      </w:r>
      <w:r w:rsidR="00846D35" w:rsidRPr="004E3EB6">
        <w:t>–</w:t>
      </w:r>
      <w:r w:rsidRPr="004E3EB6">
        <w:t xml:space="preserve"> ligger i dag hos en självständig riksbank</w:t>
      </w:r>
      <w:r w:rsidR="00846D35" w:rsidRPr="004E3EB6">
        <w:t>, e</w:t>
      </w:r>
      <w:r w:rsidRPr="004E3EB6">
        <w:t>n riksbank som alltför ofta får klä skott för de strukturella svagh</w:t>
      </w:r>
      <w:r w:rsidRPr="004E3EB6">
        <w:t>e</w:t>
      </w:r>
      <w:r w:rsidRPr="004E3EB6">
        <w:t>ter som hä</w:t>
      </w:r>
      <w:r w:rsidRPr="004E3EB6">
        <w:t>m</w:t>
      </w:r>
      <w:r w:rsidRPr="004E3EB6">
        <w:t>mar den svenska ekonomins tillväxtförmåga på både kort och lång sikt. Att regeringen gömmer sig bakom en osedvanligt frän kritik av Riksbankens penningpolitik är n</w:t>
      </w:r>
      <w:r w:rsidRPr="004E3EB6">
        <w:t>å</w:t>
      </w:r>
      <w:r w:rsidRPr="004E3EB6">
        <w:t>got som inte bara är rent ut olämpligt, det riktar också fokus från att det är de själva som bär det egentliga a</w:t>
      </w:r>
      <w:r w:rsidRPr="004E3EB6">
        <w:t>n</w:t>
      </w:r>
      <w:r w:rsidRPr="004E3EB6">
        <w:t>svaret.</w:t>
      </w:r>
    </w:p>
    <w:p w:rsidR="00C90039" w:rsidRPr="004E3EB6" w:rsidRDefault="00C90039" w:rsidP="007160D2">
      <w:pPr>
        <w:pStyle w:val="Normaltindrag"/>
      </w:pPr>
      <w:r w:rsidRPr="004E3EB6">
        <w:t>Även om vi kristdemokrater hyser en betydligt större oro för hur bl.a. olj</w:t>
      </w:r>
      <w:r w:rsidRPr="004E3EB6">
        <w:t>e</w:t>
      </w:r>
      <w:r w:rsidRPr="004E3EB6">
        <w:t>priserna och en stigande skuldbörda i många länder kommer att påverka ko</w:t>
      </w:r>
      <w:r w:rsidRPr="004E3EB6">
        <w:t>n</w:t>
      </w:r>
      <w:r w:rsidRPr="004E3EB6">
        <w:t>junkturen, så har vi ingen anledning att ha en annan uppfattning om den inte</w:t>
      </w:r>
      <w:r w:rsidRPr="004E3EB6">
        <w:t>r</w:t>
      </w:r>
      <w:r w:rsidRPr="004E3EB6">
        <w:t>nationella konjunkturens huvudscenario än vad regeringen har i sin propos</w:t>
      </w:r>
      <w:r w:rsidRPr="004E3EB6">
        <w:t>i</w:t>
      </w:r>
      <w:r w:rsidRPr="004E3EB6">
        <w:t>tion. Det är en i stora delar positiv syn på tillväxten i o</w:t>
      </w:r>
      <w:r w:rsidRPr="004E3EB6">
        <w:t>m</w:t>
      </w:r>
      <w:r w:rsidRPr="004E3EB6">
        <w:t>världen, vilket bör ge fortsatt draghjälp åt svensk exportind</w:t>
      </w:r>
      <w:r w:rsidRPr="004E3EB6">
        <w:t>u</w:t>
      </w:r>
      <w:r w:rsidRPr="004E3EB6">
        <w:t>stri – om än i lägre takt än under 2004 års exce</w:t>
      </w:r>
      <w:r w:rsidRPr="004E3EB6">
        <w:t>p</w:t>
      </w:r>
      <w:r w:rsidRPr="004E3EB6">
        <w:t xml:space="preserve">tionellt starka uppsving (se </w:t>
      </w:r>
      <w:r w:rsidR="00846D35" w:rsidRPr="004E3EB6">
        <w:t xml:space="preserve">kapitel </w:t>
      </w:r>
      <w:r w:rsidRPr="004E3EB6">
        <w:t xml:space="preserve">6). </w:t>
      </w:r>
    </w:p>
    <w:p w:rsidR="00C90039" w:rsidRPr="004E3EB6" w:rsidRDefault="00C90039" w:rsidP="007160D2">
      <w:pPr>
        <w:pStyle w:val="Normaltindrag"/>
      </w:pPr>
      <w:r w:rsidRPr="004E3EB6">
        <w:t>Däremot hyser vi en välgrundad oro för den inhemska u</w:t>
      </w:r>
      <w:r w:rsidRPr="004E3EB6">
        <w:t>t</w:t>
      </w:r>
      <w:r w:rsidRPr="004E3EB6">
        <w:t>vecklingen</w:t>
      </w:r>
      <w:r w:rsidR="00846D35" w:rsidRPr="004E3EB6">
        <w:t xml:space="preserve"> – i</w:t>
      </w:r>
      <w:r w:rsidRPr="004E3EB6">
        <w:t xml:space="preserve">nte minst mot bakgrund av att den politik som </w:t>
      </w:r>
      <w:r w:rsidR="00846D35" w:rsidRPr="004E3EB6">
        <w:t xml:space="preserve">Socialdemokraterna </w:t>
      </w:r>
      <w:r w:rsidRPr="004E3EB6">
        <w:t>presenterar på snart sagt varje punkt un</w:t>
      </w:r>
      <w:r w:rsidRPr="004E3EB6">
        <w:t>d</w:t>
      </w:r>
      <w:r w:rsidRPr="004E3EB6">
        <w:t>viker att ta tag i de strukturella problemen. I vart fall ser vi ingen möjlighet att Sverige på allvar ska börja återhämta det tapp i väl</w:t>
      </w:r>
      <w:r w:rsidR="00846D35" w:rsidRPr="004E3EB6">
        <w:t>ståndsligan som fortgått allt</w:t>
      </w:r>
      <w:r w:rsidRPr="004E3EB6">
        <w:t>sedan början av 1970-talet. För det krävs stru</w:t>
      </w:r>
      <w:r w:rsidRPr="004E3EB6">
        <w:t>k</w:t>
      </w:r>
      <w:r w:rsidRPr="004E3EB6">
        <w:t>turella reformer och ett kraftigt förbättrat nä</w:t>
      </w:r>
      <w:r w:rsidRPr="004E3EB6">
        <w:t>r</w:t>
      </w:r>
      <w:r w:rsidRPr="004E3EB6">
        <w:t xml:space="preserve">ingspolitiskt klimat. </w:t>
      </w:r>
    </w:p>
    <w:p w:rsidR="00C90039" w:rsidRPr="004E3EB6" w:rsidRDefault="00C90039" w:rsidP="007160D2">
      <w:pPr>
        <w:pStyle w:val="Normaltindrag"/>
      </w:pPr>
      <w:r w:rsidRPr="004E3EB6">
        <w:t>Den inriktning på politiken som riksdagen har att ta ställning till i vårpr</w:t>
      </w:r>
      <w:r w:rsidRPr="004E3EB6">
        <w:t>o</w:t>
      </w:r>
      <w:r w:rsidRPr="004E3EB6">
        <w:t>positi</w:t>
      </w:r>
      <w:r w:rsidRPr="004E3EB6">
        <w:t>o</w:t>
      </w:r>
      <w:r w:rsidRPr="004E3EB6">
        <w:t xml:space="preserve">nen ger inte mycket hopp om att den relativa eftersläpningen </w:t>
      </w:r>
      <w:r w:rsidR="006C1B8D" w:rsidRPr="004E3EB6">
        <w:t>ska</w:t>
      </w:r>
      <w:r w:rsidRPr="004E3EB6">
        <w:t xml:space="preserve"> brytas och förbytas i en åte</w:t>
      </w:r>
      <w:r w:rsidRPr="004E3EB6">
        <w:t>r</w:t>
      </w:r>
      <w:r w:rsidRPr="004E3EB6">
        <w:t>hämtning. Som bäst kan det bli fråga om att inte halka efter ytterligare.</w:t>
      </w:r>
    </w:p>
    <w:p w:rsidR="00C90039" w:rsidRPr="004E3EB6" w:rsidRDefault="00C90039" w:rsidP="007160D2">
      <w:pPr>
        <w:pStyle w:val="Normaltindrag"/>
      </w:pPr>
      <w:r w:rsidRPr="004E3EB6">
        <w:t>Att propositionen saknar en djupgående diskussion om til</w:t>
      </w:r>
      <w:r w:rsidRPr="004E3EB6">
        <w:t>l</w:t>
      </w:r>
      <w:r w:rsidRPr="004E3EB6">
        <w:t>växtbefrämjande åtgärder är den största – men långt ifrån enda – bristen i 2006 års vårpropos</w:t>
      </w:r>
      <w:r w:rsidRPr="004E3EB6">
        <w:t>i</w:t>
      </w:r>
      <w:r w:rsidRPr="004E3EB6">
        <w:t>tion. Bland akuta problem framstår det alltjämt växande utanförskapet bland unga och invandr</w:t>
      </w:r>
      <w:r w:rsidRPr="004E3EB6">
        <w:t>a</w:t>
      </w:r>
      <w:r w:rsidRPr="004E3EB6">
        <w:t>re, kostnaderna för ohälsan och förtidspensioner och det minskade antalet företagare som sä</w:t>
      </w:r>
      <w:r w:rsidRPr="004E3EB6">
        <w:t>r</w:t>
      </w:r>
      <w:r w:rsidRPr="004E3EB6">
        <w:t>skilt alarmerande. Socialdemokraterna har när det gäller sjukskrivningarna r</w:t>
      </w:r>
      <w:r w:rsidRPr="004E3EB6">
        <w:t>e</w:t>
      </w:r>
      <w:r w:rsidRPr="004E3EB6">
        <w:t>dan uppmärksammat krisen, men möter den mest med helhjärtade förhoppningar och som bäst bara halvhjärtade insa</w:t>
      </w:r>
      <w:r w:rsidRPr="004E3EB6">
        <w:t>t</w:t>
      </w:r>
      <w:r w:rsidRPr="004E3EB6">
        <w:t>ser. Utanförskapet och det alltjämt låga företagande</w:t>
      </w:r>
      <w:r w:rsidR="00846D35" w:rsidRPr="004E3EB6">
        <w:t>t</w:t>
      </w:r>
      <w:r w:rsidRPr="004E3EB6">
        <w:t xml:space="preserve"> adress</w:t>
      </w:r>
      <w:r w:rsidRPr="004E3EB6">
        <w:t>e</w:t>
      </w:r>
      <w:r w:rsidRPr="004E3EB6">
        <w:t>ras å sin sida inte alls.</w:t>
      </w:r>
    </w:p>
    <w:p w:rsidR="00C90039" w:rsidRPr="004E3EB6" w:rsidRDefault="00846D35" w:rsidP="007160D2">
      <w:pPr>
        <w:pStyle w:val="Rubrik3"/>
      </w:pPr>
      <w:bookmarkStart w:id="208" w:name="_Toc71311884"/>
      <w:bookmarkStart w:id="209" w:name="_Toc102750266"/>
      <w:bookmarkStart w:id="210" w:name="_Toc134370269"/>
      <w:bookmarkStart w:id="211" w:name="_Toc135027621"/>
      <w:bookmarkStart w:id="212" w:name="_Toc135114364"/>
      <w:r w:rsidRPr="004E3EB6">
        <w:t xml:space="preserve">Den 25:e </w:t>
      </w:r>
      <w:r w:rsidR="00C90039" w:rsidRPr="004E3EB6">
        <w:t>propositionen i rad utan verkningsfulla tillväxtåtgärder</w:t>
      </w:r>
      <w:bookmarkEnd w:id="208"/>
      <w:bookmarkEnd w:id="209"/>
      <w:bookmarkEnd w:id="210"/>
      <w:bookmarkEnd w:id="211"/>
      <w:bookmarkEnd w:id="212"/>
    </w:p>
    <w:p w:rsidR="00C90039" w:rsidRPr="004E3EB6" w:rsidRDefault="00C90039" w:rsidP="007160D2">
      <w:r w:rsidRPr="004E3EB6">
        <w:t>Den ekonomiska vårpropositionen för 2006 har en sak gemensamt med sam</w:t>
      </w:r>
      <w:r w:rsidRPr="004E3EB6">
        <w:t>t</w:t>
      </w:r>
      <w:r w:rsidRPr="004E3EB6">
        <w:t xml:space="preserve">liga tidigare </w:t>
      </w:r>
      <w:r w:rsidR="00846D35" w:rsidRPr="004E3EB6">
        <w:t>24</w:t>
      </w:r>
      <w:r w:rsidRPr="004E3EB6">
        <w:t xml:space="preserve"> budget-, vår-, sysse</w:t>
      </w:r>
      <w:r w:rsidRPr="004E3EB6">
        <w:t>l</w:t>
      </w:r>
      <w:r w:rsidRPr="004E3EB6">
        <w:t>sättnings- eller s.k. tillväxtpropositioner som socialdemokr</w:t>
      </w:r>
      <w:r w:rsidRPr="004E3EB6">
        <w:t>a</w:t>
      </w:r>
      <w:r w:rsidRPr="004E3EB6">
        <w:t>tiska regeringar lagt på riksdagens bord sedan hösten 1994 – att alla konkreta til</w:t>
      </w:r>
      <w:r w:rsidRPr="004E3EB6">
        <w:t>l</w:t>
      </w:r>
      <w:r w:rsidRPr="004E3EB6">
        <w:t xml:space="preserve">växtförslag lyser med sin frånvaro. </w:t>
      </w:r>
    </w:p>
    <w:p w:rsidR="00C90039" w:rsidRPr="004E3EB6" w:rsidRDefault="00C90039" w:rsidP="007160D2">
      <w:pPr>
        <w:pStyle w:val="Normaltindrag"/>
      </w:pPr>
      <w:r w:rsidRPr="004E3EB6">
        <w:t>Regelförenklingsarbetet har kört fast i flera omgångar. När 1</w:t>
      </w:r>
      <w:r w:rsidR="00846D35" w:rsidRPr="004E3EB6">
        <w:t> </w:t>
      </w:r>
      <w:r w:rsidRPr="004E3EB6">
        <w:t>000 regler försvinner så tillkommer samtidigt 2</w:t>
      </w:r>
      <w:r w:rsidR="00846D35" w:rsidRPr="004E3EB6">
        <w:t> </w:t>
      </w:r>
      <w:r w:rsidRPr="004E3EB6">
        <w:t>700 nya. Regeringens egen ut</w:t>
      </w:r>
      <w:r w:rsidR="00846D35" w:rsidRPr="004E3EB6">
        <w:t>värdering visar tyvärr att Simplex</w:t>
      </w:r>
      <w:r w:rsidRPr="004E3EB6">
        <w:t>föror</w:t>
      </w:r>
      <w:r w:rsidRPr="004E3EB6">
        <w:t>d</w:t>
      </w:r>
      <w:r w:rsidRPr="004E3EB6">
        <w:t xml:space="preserve">ningen hittills inte har efterlevts av vare sig myndigheter eller – vilket är mest anmärkningsvärt – ej ens </w:t>
      </w:r>
      <w:r w:rsidR="00846D35" w:rsidRPr="004E3EB6">
        <w:t>Regering</w:t>
      </w:r>
      <w:r w:rsidR="00846D35" w:rsidRPr="004E3EB6">
        <w:t>s</w:t>
      </w:r>
      <w:r w:rsidR="00846D35" w:rsidRPr="004E3EB6">
        <w:t xml:space="preserve">kansliet </w:t>
      </w:r>
      <w:r w:rsidRPr="004E3EB6">
        <w:t xml:space="preserve">självt. </w:t>
      </w:r>
    </w:p>
    <w:p w:rsidR="00C90039" w:rsidRPr="004E3EB6" w:rsidRDefault="00C90039" w:rsidP="007160D2">
      <w:pPr>
        <w:pStyle w:val="Normaltindrag"/>
      </w:pPr>
      <w:r w:rsidRPr="004E3EB6">
        <w:t>Av totalt 77 myndigheter som avgett rapporter om sitt regelförenklingsa</w:t>
      </w:r>
      <w:r w:rsidRPr="004E3EB6">
        <w:t>r</w:t>
      </w:r>
      <w:r w:rsidRPr="004E3EB6">
        <w:t xml:space="preserve">bete är det endast </w:t>
      </w:r>
      <w:r w:rsidR="00846D35" w:rsidRPr="004E3EB6">
        <w:t>8</w:t>
      </w:r>
      <w:r w:rsidRPr="004E3EB6">
        <w:t xml:space="preserve"> som genomfört särskilda konsekvensanalyser. Att rege</w:t>
      </w:r>
      <w:r w:rsidRPr="004E3EB6">
        <w:t>l</w:t>
      </w:r>
      <w:r w:rsidRPr="004E3EB6">
        <w:t>förenklingsarb</w:t>
      </w:r>
      <w:r w:rsidRPr="004E3EB6">
        <w:t>e</w:t>
      </w:r>
      <w:r w:rsidRPr="004E3EB6">
        <w:t>tet är angeläget framgår inte minst av följande diagram som visar företagens kostnader per anställd för att administrera de olika regelve</w:t>
      </w:r>
      <w:r w:rsidRPr="004E3EB6">
        <w:t>r</w:t>
      </w:r>
      <w:r w:rsidRPr="004E3EB6">
        <w:t>ken.</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6</w:t>
      </w:r>
      <w:r w:rsidRPr="004E3EB6">
        <w:fldChar w:fldCharType="end"/>
      </w:r>
      <w:r w:rsidRPr="004E3EB6">
        <w:t xml:space="preserve"> Företagens kostnader per anställd och år för regeladministration</w:t>
      </w:r>
    </w:p>
    <w:p w:rsidR="00C90039" w:rsidRPr="004E3EB6" w:rsidRDefault="004E3EB6" w:rsidP="002427E3">
      <w:r w:rsidRPr="004E3EB6">
        <w:rPr>
          <w:noProof/>
        </w:rPr>
        <w:drawing>
          <wp:inline distT="0" distB="0" distL="0" distR="0">
            <wp:extent cx="2694305" cy="242760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4305" cy="2427605"/>
                    </a:xfrm>
                    <a:prstGeom prst="rect">
                      <a:avLst/>
                    </a:prstGeom>
                    <a:noFill/>
                    <a:ln>
                      <a:noFill/>
                    </a:ln>
                  </pic:spPr>
                </pic:pic>
              </a:graphicData>
            </a:graphic>
          </wp:inline>
        </w:drawing>
      </w:r>
    </w:p>
    <w:p w:rsidR="00C90039" w:rsidRPr="004E3EB6" w:rsidRDefault="00C90039" w:rsidP="00411202">
      <w:pPr>
        <w:pStyle w:val="Tabell-fotnot"/>
      </w:pPr>
      <w:r w:rsidRPr="004E3EB6">
        <w:t>Källa: OECD</w:t>
      </w:r>
      <w:r w:rsidR="00846D35" w:rsidRPr="004E3EB6">
        <w:t>.</w:t>
      </w:r>
    </w:p>
    <w:p w:rsidR="00C90039" w:rsidRPr="004E3EB6" w:rsidRDefault="00C90039" w:rsidP="007160D2">
      <w:r w:rsidRPr="004E3EB6">
        <w:t xml:space="preserve">Tyvärr har </w:t>
      </w:r>
      <w:r w:rsidR="00846D35" w:rsidRPr="004E3EB6">
        <w:t xml:space="preserve">Socialdemokraterna </w:t>
      </w:r>
      <w:r w:rsidRPr="004E3EB6">
        <w:t>inte tagit chansen att i ett gynnsamt ekon</w:t>
      </w:r>
      <w:r w:rsidRPr="004E3EB6">
        <w:t>o</w:t>
      </w:r>
      <w:r w:rsidRPr="004E3EB6">
        <w:t>miskt läge rätta till de djupgående strukture</w:t>
      </w:r>
      <w:r w:rsidRPr="004E3EB6">
        <w:t>l</w:t>
      </w:r>
      <w:r w:rsidRPr="004E3EB6">
        <w:t>la problem som bl.a. gör att kommuner och land</w:t>
      </w:r>
      <w:r w:rsidRPr="004E3EB6">
        <w:t>s</w:t>
      </w:r>
      <w:r w:rsidRPr="004E3EB6">
        <w:t>ting, även under högkonjunktur och trots världens högsta skatter, lider av svår resursbrist. Som rapporterats under ett flertal år i med</w:t>
      </w:r>
      <w:r w:rsidRPr="004E3EB6">
        <w:t>i</w:t>
      </w:r>
      <w:r w:rsidR="00846D35" w:rsidRPr="004E3EB6">
        <w:t xml:space="preserve">erna </w:t>
      </w:r>
      <w:r w:rsidRPr="004E3EB6">
        <w:t>tycks inte heller pengatil</w:t>
      </w:r>
      <w:r w:rsidRPr="004E3EB6">
        <w:t>l</w:t>
      </w:r>
      <w:r w:rsidRPr="004E3EB6">
        <w:t>skott eller ens överskott i sektorn hjälpa – kommunerna anstä</w:t>
      </w:r>
      <w:r w:rsidRPr="004E3EB6">
        <w:t>l</w:t>
      </w:r>
      <w:r w:rsidRPr="004E3EB6">
        <w:t xml:space="preserve">ler ändå inte eftersom de pengar som anslås är alltför hårt styrda.  </w:t>
      </w:r>
    </w:p>
    <w:p w:rsidR="00C90039" w:rsidRPr="004E3EB6" w:rsidRDefault="00C90039" w:rsidP="007160D2">
      <w:pPr>
        <w:pStyle w:val="Normaltindrag"/>
      </w:pPr>
      <w:r w:rsidRPr="004E3EB6">
        <w:t xml:space="preserve">Men </w:t>
      </w:r>
      <w:r w:rsidR="00846D35" w:rsidRPr="004E3EB6">
        <w:t xml:space="preserve">Socialdemokraterna </w:t>
      </w:r>
      <w:r w:rsidRPr="004E3EB6">
        <w:t>är bestämda. Dubbelbeskattningen av ris</w:t>
      </w:r>
      <w:r w:rsidRPr="004E3EB6">
        <w:t>k</w:t>
      </w:r>
      <w:r w:rsidRPr="004E3EB6">
        <w:t xml:space="preserve">sparande blir kvar, förmögenhetsskatten består </w:t>
      </w:r>
      <w:r w:rsidR="00846D35" w:rsidRPr="004E3EB6">
        <w:t>–</w:t>
      </w:r>
      <w:r w:rsidRPr="004E3EB6">
        <w:t xml:space="preserve"> utom för de allra rikaste </w:t>
      </w:r>
      <w:r w:rsidR="00846D35" w:rsidRPr="004E3EB6">
        <w:t>–</w:t>
      </w:r>
      <w:r w:rsidRPr="004E3EB6">
        <w:t xml:space="preserve"> liksom fastighetsska</w:t>
      </w:r>
      <w:r w:rsidRPr="004E3EB6">
        <w:t>t</w:t>
      </w:r>
      <w:r w:rsidRPr="004E3EB6">
        <w:t>ten. De enda som fortsätter att uppmärksammas är en liten grupp med mycket låga inkom</w:t>
      </w:r>
      <w:r w:rsidRPr="004E3EB6">
        <w:t>s</w:t>
      </w:r>
      <w:r w:rsidRPr="004E3EB6">
        <w:t>ter och hög belåning bland alla dem som redan drabbats av de kraftigt höjda taxeringsvärdena och som de kommande tre åren dessu</w:t>
      </w:r>
      <w:r w:rsidRPr="004E3EB6">
        <w:t>t</w:t>
      </w:r>
      <w:r w:rsidRPr="004E3EB6">
        <w:t xml:space="preserve">om väntas stiga ytterligare med uppåt 23 procent. </w:t>
      </w:r>
    </w:p>
    <w:p w:rsidR="00C90039" w:rsidRPr="004E3EB6" w:rsidRDefault="00C90039" w:rsidP="007160D2">
      <w:pPr>
        <w:pStyle w:val="Normaltindrag"/>
      </w:pPr>
      <w:r w:rsidRPr="004E3EB6">
        <w:t>Socialdemokraterna har tidigare befriat 17 av landets 18 aktiemiljardärer från förmögenhetsskatt på sina aktieinnehav. Totalt har det handlat om en skattebefrielse på ca 240 milj</w:t>
      </w:r>
      <w:r w:rsidRPr="004E3EB6">
        <w:t>o</w:t>
      </w:r>
      <w:r w:rsidRPr="004E3EB6">
        <w:t>ner kronor för dessa personer. Men fortfarande drabbas främst vanl</w:t>
      </w:r>
      <w:r w:rsidRPr="004E3EB6">
        <w:t>i</w:t>
      </w:r>
      <w:r w:rsidRPr="004E3EB6">
        <w:t>ga pensionärer som har nedamorterade villor i attraktiva lägen av förmögenhetsskatten. Det är i län</w:t>
      </w:r>
      <w:r w:rsidRPr="004E3EB6">
        <w:t>g</w:t>
      </w:r>
      <w:r w:rsidRPr="004E3EB6">
        <w:t>den ohållbart för ett samhälle att bestraffa idoga och skötsamma medborgare. Resultatet blir att företag, ku</w:t>
      </w:r>
      <w:r w:rsidRPr="004E3EB6">
        <w:t>n</w:t>
      </w:r>
      <w:r w:rsidRPr="004E3EB6">
        <w:t>skap och kap</w:t>
      </w:r>
      <w:r w:rsidRPr="004E3EB6">
        <w:t>i</w:t>
      </w:r>
      <w:r w:rsidRPr="004E3EB6">
        <w:t xml:space="preserve">tal fortsätter att fly landet. </w:t>
      </w:r>
    </w:p>
    <w:p w:rsidR="00C90039" w:rsidRPr="004E3EB6" w:rsidRDefault="00C90039" w:rsidP="007160D2">
      <w:pPr>
        <w:pStyle w:val="Normaltindrag"/>
      </w:pPr>
      <w:r w:rsidRPr="004E3EB6">
        <w:t xml:space="preserve">För drygt åtta år sedan lade </w:t>
      </w:r>
      <w:r w:rsidR="00846D35" w:rsidRPr="004E3EB6">
        <w:t>Småföretags</w:t>
      </w:r>
      <w:r w:rsidR="00846D35" w:rsidRPr="004E3EB6">
        <w:softHyphen/>
        <w:t xml:space="preserve">delegationen </w:t>
      </w:r>
      <w:r w:rsidRPr="004E3EB6">
        <w:t>fram 81 konkreta förslag till en uppröjning i den byråkrati- och regeldjungel som just nu håller på att kv</w:t>
      </w:r>
      <w:r w:rsidRPr="004E3EB6">
        <w:t>ä</w:t>
      </w:r>
      <w:r w:rsidRPr="004E3EB6">
        <w:t>va hårt kämpande småföretagare. Socialdemokraterna har hittills bara orkat genomföra cirka en tredjedel av förslagen, vilket sänder ty</w:t>
      </w:r>
      <w:r w:rsidRPr="004E3EB6">
        <w:t>d</w:t>
      </w:r>
      <w:r w:rsidRPr="004E3EB6">
        <w:t>liga illavarslande signaler till Företagar</w:t>
      </w:r>
      <w:r w:rsidRPr="004E3EB6">
        <w:t>s</w:t>
      </w:r>
      <w:r w:rsidRPr="004E3EB6">
        <w:t xml:space="preserve">verige. Och vad värre är – för varje regel som </w:t>
      </w:r>
      <w:r w:rsidR="00CB04CE" w:rsidRPr="004E3EB6">
        <w:t>Sociald</w:t>
      </w:r>
      <w:r w:rsidR="00CB04CE" w:rsidRPr="004E3EB6">
        <w:t>e</w:t>
      </w:r>
      <w:r w:rsidR="00CB04CE" w:rsidRPr="004E3EB6">
        <w:t xml:space="preserve">mokraterna </w:t>
      </w:r>
      <w:r w:rsidRPr="004E3EB6">
        <w:t>lyckas förenkla så tillkommer nästan tre nya. På detta område är man inte lika rapp som när det gäller att slå till med nya stopplagar och skatt</w:t>
      </w:r>
      <w:r w:rsidRPr="004E3EB6">
        <w:t>e</w:t>
      </w:r>
      <w:r w:rsidRPr="004E3EB6">
        <w:t>höjning</w:t>
      </w:r>
      <w:r w:rsidRPr="004E3EB6">
        <w:softHyphen/>
        <w:t xml:space="preserve">ar mot åkare, bönder, landsting och boende. </w:t>
      </w:r>
    </w:p>
    <w:p w:rsidR="00C90039" w:rsidRPr="004E3EB6" w:rsidRDefault="00C90039" w:rsidP="007160D2">
      <w:pPr>
        <w:pStyle w:val="Rubrik3"/>
      </w:pPr>
      <w:bookmarkStart w:id="213" w:name="_Toc71311885"/>
      <w:bookmarkStart w:id="214" w:name="_Toc102750267"/>
      <w:bookmarkStart w:id="215" w:name="_Toc134370270"/>
      <w:bookmarkStart w:id="216" w:name="_Toc135027622"/>
      <w:bookmarkStart w:id="217" w:name="_Toc135114365"/>
      <w:r w:rsidRPr="004E3EB6">
        <w:t xml:space="preserve">Tillväxtpolitiken dömd att misslyckas så länge </w:t>
      </w:r>
      <w:bookmarkEnd w:id="213"/>
      <w:r w:rsidRPr="004E3EB6">
        <w:t>vänsterkartellen styr</w:t>
      </w:r>
      <w:bookmarkEnd w:id="214"/>
      <w:bookmarkEnd w:id="215"/>
      <w:bookmarkEnd w:id="216"/>
      <w:bookmarkEnd w:id="217"/>
    </w:p>
    <w:p w:rsidR="00C90039" w:rsidRPr="004E3EB6" w:rsidRDefault="00C90039" w:rsidP="007160D2">
      <w:r w:rsidRPr="004E3EB6">
        <w:t>Sveriges undermåliga tillväxt har gjort att vi som nämnts t</w:t>
      </w:r>
      <w:r w:rsidRPr="004E3EB6">
        <w:t>i</w:t>
      </w:r>
      <w:r w:rsidRPr="004E3EB6">
        <w:t>digare halkat efter flertalet övriga OECD-länder de s</w:t>
      </w:r>
      <w:r w:rsidRPr="004E3EB6">
        <w:t>e</w:t>
      </w:r>
      <w:r w:rsidRPr="004E3EB6">
        <w:t>naste 30 åren. Den konjunkturuppgång som skedde åren före mi</w:t>
      </w:r>
      <w:r w:rsidRPr="004E3EB6">
        <w:t>l</w:t>
      </w:r>
      <w:r w:rsidRPr="004E3EB6">
        <w:t>lennieskiftet och återhämtningen under de senaste åren har enbart inn</w:t>
      </w:r>
      <w:r w:rsidRPr="004E3EB6">
        <w:t>e</w:t>
      </w:r>
      <w:r w:rsidRPr="004E3EB6">
        <w:t>burit att vi för tillfället inte halkat efter ytterligare. Men någon återhämtning i förhållande till omvär</w:t>
      </w:r>
      <w:r w:rsidRPr="004E3EB6">
        <w:t>l</w:t>
      </w:r>
      <w:r w:rsidRPr="004E3EB6">
        <w:t xml:space="preserve">den är det inte fråga om. </w:t>
      </w:r>
    </w:p>
    <w:p w:rsidR="00C90039" w:rsidRPr="004E3EB6" w:rsidRDefault="00C90039" w:rsidP="007160D2">
      <w:pPr>
        <w:pStyle w:val="Normaltindrag"/>
      </w:pPr>
      <w:r w:rsidRPr="004E3EB6">
        <w:t xml:space="preserve">Av </w:t>
      </w:r>
      <w:r w:rsidR="00A96747" w:rsidRPr="004E3EB6">
        <w:t xml:space="preserve">diagram 6.7 </w:t>
      </w:r>
      <w:r w:rsidRPr="004E3EB6">
        <w:t>nedan framgår att Sverige sedan 1970 har halkat efter ca 30 procent i BNP-utvecklingen jämfört med samtliga OECD-länder. Jä</w:t>
      </w:r>
      <w:r w:rsidRPr="004E3EB6">
        <w:t>m</w:t>
      </w:r>
      <w:r w:rsidRPr="004E3EB6">
        <w:t>fört med de mindre OECD-länderna har Sverige tappat drygt 40 procent s</w:t>
      </w:r>
      <w:r w:rsidRPr="004E3EB6">
        <w:t>e</w:t>
      </w:r>
      <w:r w:rsidRPr="004E3EB6">
        <w:t xml:space="preserve">dan 1970. </w:t>
      </w:r>
    </w:p>
    <w:p w:rsidR="00C90039" w:rsidRPr="004E3EB6" w:rsidRDefault="00C90039" w:rsidP="007160D2">
      <w:pPr>
        <w:pStyle w:val="Normaltindrag"/>
      </w:pPr>
      <w:r w:rsidRPr="004E3EB6">
        <w:t>Irland kommer under perioden 1970</w:t>
      </w:r>
      <w:r w:rsidR="00846D35" w:rsidRPr="004E3EB6">
        <w:t>–</w:t>
      </w:r>
      <w:r w:rsidRPr="004E3EB6">
        <w:t>2005 att ha vuxit nästan dubbelt så snabbt som OECD-genomsnittet. Denna fa</w:t>
      </w:r>
      <w:r w:rsidRPr="004E3EB6">
        <w:t>n</w:t>
      </w:r>
      <w:r w:rsidRPr="004E3EB6">
        <w:t>tastiska tillväxtkraft har gjort att Irland klättrat snabbt i vä</w:t>
      </w:r>
      <w:r w:rsidRPr="004E3EB6">
        <w:t>l</w:t>
      </w:r>
      <w:r w:rsidRPr="004E3EB6">
        <w:t>ståndsligan de senaste åren, från en 20:e plats 1994 till en 6:e plats år 2000 och en 3:e plats år 2005.</w:t>
      </w:r>
    </w:p>
    <w:p w:rsidR="00C90039" w:rsidRPr="004E3EB6" w:rsidRDefault="002427E3" w:rsidP="00411202">
      <w:pPr>
        <w:pStyle w:val="Tabellochbildrubrik"/>
      </w:pPr>
      <w:bookmarkStart w:id="218" w:name="_Ref134181697"/>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6</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7</w:t>
      </w:r>
      <w:r w:rsidR="00C90039" w:rsidRPr="004E3EB6">
        <w:fldChar w:fldCharType="end"/>
      </w:r>
      <w:bookmarkEnd w:id="218"/>
      <w:r w:rsidR="00C90039" w:rsidRPr="004E3EB6">
        <w:t xml:space="preserve"> Relativ BNP-utveckling, Sverige/OECD och Sverige/OECD</w:t>
      </w:r>
      <w:r w:rsidR="00846D35" w:rsidRPr="004E3EB6">
        <w:t xml:space="preserve"> </w:t>
      </w:r>
      <w:r w:rsidR="00C90039" w:rsidRPr="004E3EB6">
        <w:t>23 1970</w:t>
      </w:r>
      <w:r w:rsidR="00846D35" w:rsidRPr="004E3EB6">
        <w:t>–</w:t>
      </w:r>
      <w:r w:rsidR="00C90039" w:rsidRPr="004E3EB6">
        <w:t>2005</w:t>
      </w:r>
    </w:p>
    <w:p w:rsidR="00C90039" w:rsidRPr="004E3EB6" w:rsidRDefault="00C90039" w:rsidP="00411202">
      <w:pPr>
        <w:pStyle w:val="Tabellochbild-underrubrik"/>
      </w:pPr>
      <w:r w:rsidRPr="004E3EB6">
        <w:t>Index 1970=100</w:t>
      </w:r>
    </w:p>
    <w:p w:rsidR="00C90039" w:rsidRPr="004E3EB6" w:rsidRDefault="004E3EB6" w:rsidP="002427E3">
      <w:r w:rsidRPr="004E3EB6">
        <w:rPr>
          <w:noProof/>
        </w:rPr>
        <w:drawing>
          <wp:inline distT="0" distB="0" distL="0" distR="0">
            <wp:extent cx="2743200" cy="252539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525395"/>
                    </a:xfrm>
                    <a:prstGeom prst="rect">
                      <a:avLst/>
                    </a:prstGeom>
                    <a:noFill/>
                    <a:ln>
                      <a:noFill/>
                    </a:ln>
                  </pic:spPr>
                </pic:pic>
              </a:graphicData>
            </a:graphic>
          </wp:inline>
        </w:drawing>
      </w:r>
    </w:p>
    <w:p w:rsidR="00C90039" w:rsidRPr="004E3EB6" w:rsidRDefault="00C90039" w:rsidP="00411202">
      <w:pPr>
        <w:pStyle w:val="Tabell-fotnot"/>
      </w:pPr>
      <w:r w:rsidRPr="004E3EB6">
        <w:t>Källor: OECD</w:t>
      </w:r>
      <w:r w:rsidR="00846D35" w:rsidRPr="004E3EB6">
        <w:t>.</w:t>
      </w:r>
      <w:r w:rsidRPr="004E3EB6">
        <w:t xml:space="preserve"> </w:t>
      </w:r>
    </w:p>
    <w:p w:rsidR="00C90039" w:rsidRPr="004E3EB6" w:rsidRDefault="00C90039" w:rsidP="00411202">
      <w:pPr>
        <w:pStyle w:val="Tabell-fotnot"/>
      </w:pPr>
      <w:r w:rsidRPr="004E3EB6">
        <w:t>Anm.: OECD omfattar samtliga OECD-länder. OECD</w:t>
      </w:r>
      <w:r w:rsidR="00846D35" w:rsidRPr="004E3EB6">
        <w:t xml:space="preserve"> </w:t>
      </w:r>
      <w:r w:rsidRPr="004E3EB6">
        <w:t>23 omfattar de 23 mindre länderna dit bl.a. Sverige hör. Data för 2004 och 2005 är prognoser.</w:t>
      </w:r>
    </w:p>
    <w:p w:rsidR="00C90039" w:rsidRPr="004E3EB6" w:rsidRDefault="00C90039" w:rsidP="007160D2">
      <w:pPr>
        <w:pStyle w:val="Rubrik3"/>
      </w:pPr>
      <w:bookmarkStart w:id="219" w:name="_Toc102750268"/>
      <w:bookmarkStart w:id="220" w:name="_Toc134370271"/>
      <w:bookmarkStart w:id="221" w:name="_Toc135027623"/>
      <w:bookmarkStart w:id="222" w:name="_Toc135114366"/>
      <w:r w:rsidRPr="004E3EB6">
        <w:t>Sveriges tillväxt – verklighet eller chimär?</w:t>
      </w:r>
      <w:bookmarkEnd w:id="219"/>
      <w:bookmarkEnd w:id="220"/>
      <w:bookmarkEnd w:id="221"/>
      <w:bookmarkEnd w:id="222"/>
    </w:p>
    <w:p w:rsidR="00C90039" w:rsidRPr="004E3EB6" w:rsidRDefault="00C90039" w:rsidP="007160D2">
      <w:r w:rsidRPr="004E3EB6">
        <w:t>Socialdemokraterna framhäver gärna i många sammanhang den relativt goda tillvä</w:t>
      </w:r>
      <w:r w:rsidRPr="004E3EB6">
        <w:t>x</w:t>
      </w:r>
      <w:r w:rsidRPr="004E3EB6">
        <w:t>ten som Sverige uppvisat de senaste tio åren. Under tioårsperioden 1995</w:t>
      </w:r>
      <w:r w:rsidR="005F0222" w:rsidRPr="004E3EB6">
        <w:t>–</w:t>
      </w:r>
      <w:r w:rsidRPr="004E3EB6">
        <w:t>2005 var tillväxten i g</w:t>
      </w:r>
      <w:r w:rsidRPr="004E3EB6">
        <w:t>e</w:t>
      </w:r>
      <w:r w:rsidRPr="004E3EB6">
        <w:t>nomsnitt 2,9 procent per år, vilket är markerat högre än snittet för EU-15 på 2,1 procent</w:t>
      </w:r>
      <w:r w:rsidR="005F0222" w:rsidRPr="004E3EB6">
        <w:t>, e</w:t>
      </w:r>
      <w:r w:rsidRPr="004E3EB6">
        <w:t>ller sni</w:t>
      </w:r>
      <w:r w:rsidRPr="004E3EB6">
        <w:t>t</w:t>
      </w:r>
      <w:r w:rsidRPr="004E3EB6">
        <w:t>tet för tillväxten de 25 åren mellan 1970 och 1995 på bara 1,8 procent per år.</w:t>
      </w:r>
    </w:p>
    <w:p w:rsidR="00C90039" w:rsidRPr="004E3EB6" w:rsidRDefault="00C90039" w:rsidP="007160D2">
      <w:pPr>
        <w:pStyle w:val="Normaltindrag"/>
      </w:pPr>
      <w:r w:rsidRPr="004E3EB6">
        <w:t>Få konkreta resultat har dock synts av den höga tillväxten. Och märkligt nog har Sverige inte hämtat igen något i OECD:s tillväxt- och välfärdsligor, när man korrigerar för den köpkraft som tillväxten medfört för gem</w:t>
      </w:r>
      <w:r w:rsidRPr="004E3EB6">
        <w:t>e</w:t>
      </w:r>
      <w:r w:rsidRPr="004E3EB6">
        <w:t>ne man.</w:t>
      </w:r>
    </w:p>
    <w:p w:rsidR="00C90039" w:rsidRPr="004E3EB6" w:rsidRDefault="00C90039" w:rsidP="007160D2">
      <w:pPr>
        <w:pStyle w:val="Normaltindrag"/>
      </w:pPr>
      <w:r w:rsidRPr="004E3EB6">
        <w:t>Anledningen till detta kan vara en statistisk chimär. BNP mäts nämligen i voly</w:t>
      </w:r>
      <w:r w:rsidRPr="004E3EB6">
        <w:t>m</w:t>
      </w:r>
      <w:r w:rsidRPr="004E3EB6">
        <w:t xml:space="preserve">termer, vilka räknas fram genom att försäljningen av varor och tjänster </w:t>
      </w:r>
      <w:r w:rsidRPr="004E3EB6">
        <w:rPr>
          <w:spacing w:val="-2"/>
          <w:szCs w:val="19"/>
        </w:rPr>
        <w:t>delas med prisindex inom relevanta delar av ekonomin. Det innebär också att prisutvecklingen spelar en avgörande roll i vi</w:t>
      </w:r>
      <w:r w:rsidRPr="004E3EB6">
        <w:rPr>
          <w:spacing w:val="-2"/>
          <w:szCs w:val="19"/>
        </w:rPr>
        <w:t>l</w:t>
      </w:r>
      <w:r w:rsidRPr="004E3EB6">
        <w:rPr>
          <w:spacing w:val="-2"/>
          <w:szCs w:val="19"/>
        </w:rPr>
        <w:t>ket utfall som BNP-siffrorna får.</w:t>
      </w:r>
    </w:p>
    <w:p w:rsidR="00C90039" w:rsidRPr="004E3EB6" w:rsidRDefault="00C90039" w:rsidP="007160D2">
      <w:pPr>
        <w:pStyle w:val="Normaltindrag"/>
      </w:pPr>
      <w:r w:rsidRPr="004E3EB6">
        <w:t>I det här avseendet kan det vara värt att lyfta fram den svenska utrikesha</w:t>
      </w:r>
      <w:r w:rsidRPr="004E3EB6">
        <w:t>n</w:t>
      </w:r>
      <w:r w:rsidRPr="004E3EB6">
        <w:t>deln, som ensam svarar för omkring en tredjedel av volymtillväxten i BNP under den aktuella peri</w:t>
      </w:r>
      <w:r w:rsidRPr="004E3EB6">
        <w:t>o</w:t>
      </w:r>
      <w:r w:rsidRPr="004E3EB6">
        <w:t>den. Här finner man en märklig trend när det gäller relationen me</w:t>
      </w:r>
      <w:r w:rsidRPr="004E3EB6">
        <w:t>l</w:t>
      </w:r>
      <w:r w:rsidRPr="004E3EB6">
        <w:t>lan export- och importpriser. Det visar sig nämligen att Sverige under den senaste ti</w:t>
      </w:r>
      <w:r w:rsidRPr="004E3EB6">
        <w:t>o</w:t>
      </w:r>
      <w:r w:rsidRPr="004E3EB6">
        <w:t>årsperioden successivt fått mindre och mindre betalt för de varor vi exporterar i relation till vad vi betalar för importen. Detta byte</w:t>
      </w:r>
      <w:r w:rsidRPr="004E3EB6">
        <w:t>s</w:t>
      </w:r>
      <w:r w:rsidRPr="004E3EB6">
        <w:t>förhållande, som också kallas terms</w:t>
      </w:r>
      <w:r w:rsidR="005F0222" w:rsidRPr="004E3EB6">
        <w:t xml:space="preserve"> </w:t>
      </w:r>
      <w:r w:rsidRPr="004E3EB6">
        <w:t>of</w:t>
      </w:r>
      <w:r w:rsidR="005F0222" w:rsidRPr="004E3EB6">
        <w:t xml:space="preserve"> </w:t>
      </w:r>
      <w:r w:rsidRPr="004E3EB6">
        <w:t xml:space="preserve">trade, har försämrats med nästan 13 procent sedan 1995. </w:t>
      </w:r>
    </w:p>
    <w:p w:rsidR="00C90039" w:rsidRPr="004E3EB6" w:rsidRDefault="00C90039" w:rsidP="007160D2">
      <w:pPr>
        <w:pStyle w:val="Normaltindrag"/>
      </w:pPr>
      <w:r w:rsidRPr="004E3EB6">
        <w:t>Statistiska centralbyrån SCB har i en promemoria medgivit att detta me</w:t>
      </w:r>
      <w:r w:rsidRPr="004E3EB6">
        <w:t>d</w:t>
      </w:r>
      <w:r w:rsidRPr="004E3EB6">
        <w:t>fört att omkring en halv procentenhet av den årliga tillväxten aldrig resulterat i någon fa</w:t>
      </w:r>
      <w:r w:rsidRPr="004E3EB6">
        <w:t>k</w:t>
      </w:r>
      <w:r w:rsidRPr="004E3EB6">
        <w:t>tisk förbättring av köpkraften. Detta kan man också se när man korrigerar BNP för bytesförhå</w:t>
      </w:r>
      <w:r w:rsidRPr="004E3EB6">
        <w:t>l</w:t>
      </w:r>
      <w:r w:rsidRPr="004E3EB6">
        <w:t>landet genom att beräkna real BNP.</w:t>
      </w:r>
    </w:p>
    <w:p w:rsidR="00C90039" w:rsidRPr="004E3EB6" w:rsidRDefault="00C90039" w:rsidP="007160D2">
      <w:pPr>
        <w:pStyle w:val="Normaltindrag"/>
      </w:pPr>
      <w:r w:rsidRPr="004E3EB6">
        <w:t xml:space="preserve">Som </w:t>
      </w:r>
      <w:r w:rsidR="004F4680" w:rsidRPr="004E3EB6">
        <w:fldChar w:fldCharType="begin" w:fldLock="1"/>
      </w:r>
      <w:r w:rsidR="004F4680" w:rsidRPr="004E3EB6">
        <w:instrText xml:space="preserve"> REF  _Ref134094507 \* Lower \h </w:instrText>
      </w:r>
      <w:r w:rsidR="004F4680" w:rsidRPr="004E3EB6">
        <w:fldChar w:fldCharType="separate"/>
      </w:r>
      <w:r w:rsidR="00550115" w:rsidRPr="004E3EB6">
        <w:t>diagram 6.8</w:t>
      </w:r>
      <w:r w:rsidR="004F4680" w:rsidRPr="004E3EB6">
        <w:fldChar w:fldCharType="end"/>
      </w:r>
      <w:r w:rsidRPr="004E3EB6">
        <w:t xml:space="preserve"> nedan visar så har Sverige bara genom denna korrigering snarast haft samma tillväxt som EU-15 under den aktuella tidsperi</w:t>
      </w:r>
      <w:r w:rsidRPr="004E3EB6">
        <w:t>o</w:t>
      </w:r>
      <w:r w:rsidRPr="004E3EB6">
        <w:t>den.</w:t>
      </w:r>
    </w:p>
    <w:p w:rsidR="00C90039" w:rsidRPr="004E3EB6" w:rsidRDefault="00C90039" w:rsidP="00411202">
      <w:pPr>
        <w:pStyle w:val="Tabellochbildrubrik"/>
      </w:pPr>
      <w:bookmarkStart w:id="223" w:name="_Ref134094507"/>
      <w:bookmarkStart w:id="224" w:name="_Ref134094492"/>
      <w:r w:rsidRPr="004E3EB6">
        <w:t xml:space="preserve">Diagram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8</w:t>
      </w:r>
      <w:r w:rsidRPr="004E3EB6">
        <w:fldChar w:fldCharType="end"/>
      </w:r>
      <w:bookmarkEnd w:id="223"/>
      <w:r w:rsidRPr="004E3EB6">
        <w:t xml:space="preserve"> Real BNP-utveckling, Sverige visavi EU-15 1995</w:t>
      </w:r>
      <w:r w:rsidR="005F0222" w:rsidRPr="004E3EB6">
        <w:t>–</w:t>
      </w:r>
      <w:r w:rsidRPr="004E3EB6">
        <w:t>2004</w:t>
      </w:r>
      <w:bookmarkEnd w:id="224"/>
    </w:p>
    <w:p w:rsidR="00C90039" w:rsidRPr="004E3EB6" w:rsidRDefault="004E3EB6" w:rsidP="002427E3">
      <w:r w:rsidRPr="004E3EB6">
        <w:rPr>
          <w:noProof/>
        </w:rPr>
        <w:drawing>
          <wp:inline distT="0" distB="0" distL="0" distR="0">
            <wp:extent cx="2759710" cy="225869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r="23949"/>
                    <a:stretch>
                      <a:fillRect/>
                    </a:stretch>
                  </pic:blipFill>
                  <pic:spPr bwMode="auto">
                    <a:xfrm>
                      <a:off x="0" y="0"/>
                      <a:ext cx="2759710" cy="2258695"/>
                    </a:xfrm>
                    <a:prstGeom prst="rect">
                      <a:avLst/>
                    </a:prstGeom>
                    <a:noFill/>
                    <a:ln>
                      <a:noFill/>
                    </a:ln>
                  </pic:spPr>
                </pic:pic>
              </a:graphicData>
            </a:graphic>
          </wp:inline>
        </w:drawing>
      </w:r>
    </w:p>
    <w:p w:rsidR="00C90039" w:rsidRPr="004E3EB6" w:rsidRDefault="00C90039" w:rsidP="00411202">
      <w:pPr>
        <w:pStyle w:val="Tabell-fotnot"/>
      </w:pPr>
      <w:r w:rsidRPr="004E3EB6">
        <w:t>Källa: SCB och Eurostat</w:t>
      </w:r>
      <w:r w:rsidR="005F0222" w:rsidRPr="004E3EB6">
        <w:t>.</w:t>
      </w:r>
    </w:p>
    <w:p w:rsidR="00C90039" w:rsidRPr="004E3EB6" w:rsidRDefault="00C90039" w:rsidP="007160D2">
      <w:r w:rsidRPr="004E3EB6">
        <w:t>SCB har därtill börjat väga in effekten av att alltfler svenska företag flyttat ut produktion till låglöneländer. Kvar i Sverige blir då bara värdet av produktu</w:t>
      </w:r>
      <w:r w:rsidRPr="004E3EB6">
        <w:t>t</w:t>
      </w:r>
      <w:r w:rsidRPr="004E3EB6">
        <w:t xml:space="preserve">vecklingen, den s.k. </w:t>
      </w:r>
      <w:r w:rsidRPr="004E3EB6">
        <w:rPr>
          <w:i/>
        </w:rPr>
        <w:t>mercha</w:t>
      </w:r>
      <w:r w:rsidRPr="004E3EB6">
        <w:rPr>
          <w:i/>
        </w:rPr>
        <w:t>n</w:t>
      </w:r>
      <w:r w:rsidRPr="004E3EB6">
        <w:rPr>
          <w:i/>
        </w:rPr>
        <w:t>ting</w:t>
      </w:r>
      <w:r w:rsidR="00BB2374" w:rsidRPr="004E3EB6">
        <w:t>-</w:t>
      </w:r>
      <w:r w:rsidRPr="004E3EB6">
        <w:t xml:space="preserve">vinsten. Bara under 2004 gav </w:t>
      </w:r>
      <w:r w:rsidRPr="004E3EB6">
        <w:rPr>
          <w:i/>
        </w:rPr>
        <w:t>merchanting</w:t>
      </w:r>
      <w:r w:rsidRPr="004E3EB6">
        <w:t xml:space="preserve"> ett bidrag till BNP på 0,4 procentenheter. Ett bidrag som alltså inte rend</w:t>
      </w:r>
      <w:r w:rsidRPr="004E3EB6">
        <w:t>e</w:t>
      </w:r>
      <w:r w:rsidR="00BB2374" w:rsidRPr="004E3EB6">
        <w:t xml:space="preserve">rar </w:t>
      </w:r>
      <w:r w:rsidRPr="004E3EB6">
        <w:t>fler jobb i vår egen ekon</w:t>
      </w:r>
      <w:r w:rsidRPr="004E3EB6">
        <w:t>o</w:t>
      </w:r>
      <w:r w:rsidRPr="004E3EB6">
        <w:t>mi.</w:t>
      </w:r>
    </w:p>
    <w:p w:rsidR="00C90039" w:rsidRPr="004E3EB6" w:rsidRDefault="00C90039" w:rsidP="007160D2">
      <w:r w:rsidRPr="004E3EB6">
        <w:t>Men mätproblemen i BNP stannar inte här. SCB medger att ytterligare öve</w:t>
      </w:r>
      <w:r w:rsidRPr="004E3EB6">
        <w:t>r</w:t>
      </w:r>
      <w:r w:rsidRPr="004E3EB6">
        <w:t>skat</w:t>
      </w:r>
      <w:r w:rsidRPr="004E3EB6">
        <w:t>t</w:t>
      </w:r>
      <w:r w:rsidRPr="004E3EB6">
        <w:t xml:space="preserve">ningar i BNP kan finnas i effekterna av såväl ”outsourcing” (utlejning) av </w:t>
      </w:r>
      <w:r w:rsidR="00BB2374" w:rsidRPr="004E3EB6">
        <w:t>underleveranser och tjänster som ”</w:t>
      </w:r>
      <w:r w:rsidRPr="004E3EB6">
        <w:t>offshoring</w:t>
      </w:r>
      <w:r w:rsidR="00BB2374" w:rsidRPr="004E3EB6">
        <w:t>”</w:t>
      </w:r>
      <w:r w:rsidRPr="004E3EB6">
        <w:t xml:space="preserve"> (utflyttning) av den regulj</w:t>
      </w:r>
      <w:r w:rsidRPr="004E3EB6">
        <w:t>ä</w:t>
      </w:r>
      <w:r w:rsidRPr="004E3EB6">
        <w:t>ra verksa</w:t>
      </w:r>
      <w:r w:rsidRPr="004E3EB6">
        <w:t>m</w:t>
      </w:r>
      <w:r w:rsidRPr="004E3EB6">
        <w:t>heten. Statistiken kan alltså i värsta fall vara så missvisande att Sveriges BNP-utveckling i själva verket varit sämre än i genomsnittet för EU-15 under den aktuella tidsperi</w:t>
      </w:r>
      <w:r w:rsidRPr="004E3EB6">
        <w:t>o</w:t>
      </w:r>
      <w:r w:rsidRPr="004E3EB6">
        <w:t xml:space="preserve">den. </w:t>
      </w:r>
    </w:p>
    <w:p w:rsidR="00C90039" w:rsidRPr="004E3EB6" w:rsidRDefault="00C90039" w:rsidP="002427E3">
      <w:pPr>
        <w:pStyle w:val="Rubrik3"/>
      </w:pPr>
      <w:bookmarkStart w:id="225" w:name="_Toc134370272"/>
      <w:bookmarkStart w:id="226" w:name="_Toc135027624"/>
      <w:bookmarkStart w:id="227" w:name="_Toc135114367"/>
      <w:r w:rsidRPr="004E3EB6">
        <w:t>Glädjekalkyl eller realism bakom hög svensk tillväxt?</w:t>
      </w:r>
      <w:bookmarkEnd w:id="225"/>
      <w:bookmarkEnd w:id="226"/>
      <w:bookmarkEnd w:id="227"/>
    </w:p>
    <w:p w:rsidR="00C90039" w:rsidRPr="004E3EB6" w:rsidRDefault="00C90039" w:rsidP="007160D2">
      <w:r w:rsidRPr="004E3EB6">
        <w:t>Sveriges BNP väntas trots en inbromsande internationell ko</w:t>
      </w:r>
      <w:r w:rsidRPr="004E3EB6">
        <w:t>n</w:t>
      </w:r>
      <w:r w:rsidRPr="004E3EB6">
        <w:t>junktur utvecklas väl under treårsperioden 2006–2008. Sver</w:t>
      </w:r>
      <w:r w:rsidRPr="004E3EB6">
        <w:t>i</w:t>
      </w:r>
      <w:r w:rsidRPr="004E3EB6">
        <w:t>ge bedöms av regeringen utklassa samtliga de nordiska länderna, liksom EU-15 och Japan. Däremot når vi for</w:t>
      </w:r>
      <w:r w:rsidRPr="004E3EB6">
        <w:t>t</w:t>
      </w:r>
      <w:r w:rsidRPr="004E3EB6">
        <w:t>satt inte i närheten av tillväxtt</w:t>
      </w:r>
      <w:r w:rsidRPr="004E3EB6">
        <w:t>a</w:t>
      </w:r>
      <w:r w:rsidRPr="004E3EB6">
        <w:t>len i USA. Se tabell 4.2 nedan.</w:t>
      </w:r>
    </w:p>
    <w:p w:rsidR="00C90039" w:rsidRPr="004E3EB6" w:rsidRDefault="00C90039" w:rsidP="007160D2">
      <w:pPr>
        <w:pStyle w:val="Normaltindrag"/>
      </w:pPr>
      <w:r w:rsidRPr="004E3EB6">
        <w:t>Frågan är dock hur mycket realism som ligger bakom kalkylen, inte minst när det gäller åren efter valåret. Som v</w:t>
      </w:r>
      <w:r w:rsidRPr="004E3EB6">
        <w:t>i</w:t>
      </w:r>
      <w:r w:rsidRPr="004E3EB6">
        <w:t>sades i avsnitt 4.1 så tenderar BNP-tillväxten i Sv</w:t>
      </w:r>
      <w:r w:rsidRPr="004E3EB6">
        <w:t>e</w:t>
      </w:r>
      <w:r w:rsidRPr="004E3EB6">
        <w:t xml:space="preserve">rige att vika när löfteskarusellen under valåret </w:t>
      </w:r>
      <w:r w:rsidR="006C1B8D" w:rsidRPr="004E3EB6">
        <w:t>ska</w:t>
      </w:r>
      <w:r w:rsidRPr="004E3EB6">
        <w:t xml:space="preserve"> betalas de nästföljande åren. E</w:t>
      </w:r>
      <w:r w:rsidRPr="004E3EB6">
        <w:t>f</w:t>
      </w:r>
      <w:r w:rsidRPr="004E3EB6">
        <w:t>tersom regeringens politik i detta avseende är närmast identisk med valet 2002 så vore det rimligare att anta att tillväxten hamnar närmare två än tre pr</w:t>
      </w:r>
      <w:r w:rsidRPr="004E3EB6">
        <w:t>o</w:t>
      </w:r>
      <w:r w:rsidRPr="004E3EB6">
        <w:t xml:space="preserve">cent under både 2007 och 2008. </w:t>
      </w:r>
    </w:p>
    <w:p w:rsidR="00C90039" w:rsidRPr="004E3EB6" w:rsidRDefault="00C90039" w:rsidP="00411202">
      <w:pPr>
        <w:pStyle w:val="Tabellochbildrubrik"/>
      </w:pPr>
      <w:r w:rsidRPr="004E3EB6">
        <w:t xml:space="preserve">Tabell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5</w:t>
      </w:r>
      <w:r w:rsidRPr="004E3EB6">
        <w:fldChar w:fldCharType="end"/>
      </w:r>
      <w:r w:rsidRPr="004E3EB6">
        <w:t xml:space="preserve"> BNP-utveckling i Sverige och i omvärlden 2006–2008 enligt budgetpropositionen</w:t>
      </w:r>
    </w:p>
    <w:p w:rsidR="00C90039" w:rsidRPr="004E3EB6" w:rsidRDefault="00C90039" w:rsidP="00411202">
      <w:pPr>
        <w:pStyle w:val="Tabellochbild-underrubrik"/>
      </w:pPr>
      <w:r w:rsidRPr="004E3EB6">
        <w:t>Procentuell årsförändring</w:t>
      </w:r>
    </w:p>
    <w:tbl>
      <w:tblPr>
        <w:tblW w:w="4183" w:type="dxa"/>
        <w:tblInd w:w="70" w:type="dxa"/>
        <w:tblCellMar>
          <w:left w:w="70" w:type="dxa"/>
          <w:right w:w="70" w:type="dxa"/>
        </w:tblCellMar>
        <w:tblLook w:val="0000" w:firstRow="0" w:lastRow="0" w:firstColumn="0" w:lastColumn="0" w:noHBand="0" w:noVBand="0"/>
      </w:tblPr>
      <w:tblGrid>
        <w:gridCol w:w="1418"/>
        <w:gridCol w:w="637"/>
        <w:gridCol w:w="637"/>
        <w:gridCol w:w="637"/>
        <w:gridCol w:w="854"/>
      </w:tblGrid>
      <w:tr w:rsidR="00C90039" w:rsidRPr="004E3EB6">
        <w:trPr>
          <w:cantSplit/>
          <w:trHeight w:val="538"/>
        </w:trPr>
        <w:tc>
          <w:tcPr>
            <w:tcW w:w="0" w:type="auto"/>
            <w:tcBorders>
              <w:top w:val="single" w:sz="12" w:space="0" w:color="000000"/>
              <w:left w:val="nil"/>
              <w:bottom w:val="single" w:sz="12" w:space="0" w:color="000000"/>
              <w:right w:val="nil"/>
            </w:tcBorders>
            <w:vAlign w:val="bottom"/>
          </w:tcPr>
          <w:p w:rsidR="00C90039" w:rsidRPr="004E3EB6" w:rsidRDefault="00C90039" w:rsidP="00411202">
            <w:pPr>
              <w:pStyle w:val="Tabell-rad"/>
            </w:pPr>
          </w:p>
        </w:tc>
        <w:tc>
          <w:tcPr>
            <w:tcW w:w="637" w:type="dxa"/>
            <w:tcBorders>
              <w:top w:val="single" w:sz="12" w:space="0" w:color="000000"/>
              <w:left w:val="nil"/>
              <w:bottom w:val="single" w:sz="12" w:space="0" w:color="000000"/>
              <w:right w:val="nil"/>
            </w:tcBorders>
            <w:vAlign w:val="bottom"/>
          </w:tcPr>
          <w:p w:rsidR="00C90039" w:rsidRPr="004E3EB6" w:rsidRDefault="00C90039" w:rsidP="00411202">
            <w:pPr>
              <w:pStyle w:val="Tabell-rad"/>
            </w:pPr>
            <w:r w:rsidRPr="004E3EB6">
              <w:t>2006</w:t>
            </w:r>
          </w:p>
        </w:tc>
        <w:tc>
          <w:tcPr>
            <w:tcW w:w="637" w:type="dxa"/>
            <w:tcBorders>
              <w:top w:val="single" w:sz="12" w:space="0" w:color="000000"/>
              <w:left w:val="nil"/>
              <w:bottom w:val="single" w:sz="12" w:space="0" w:color="000000"/>
              <w:right w:val="nil"/>
            </w:tcBorders>
            <w:vAlign w:val="bottom"/>
          </w:tcPr>
          <w:p w:rsidR="00C90039" w:rsidRPr="004E3EB6" w:rsidRDefault="00C90039" w:rsidP="00411202">
            <w:pPr>
              <w:pStyle w:val="Tabell-rad"/>
            </w:pPr>
            <w:r w:rsidRPr="004E3EB6">
              <w:t>2007</w:t>
            </w:r>
          </w:p>
        </w:tc>
        <w:tc>
          <w:tcPr>
            <w:tcW w:w="637" w:type="dxa"/>
            <w:tcBorders>
              <w:top w:val="single" w:sz="12" w:space="0" w:color="000000"/>
              <w:left w:val="nil"/>
              <w:bottom w:val="single" w:sz="12" w:space="0" w:color="000000"/>
              <w:right w:val="nil"/>
            </w:tcBorders>
            <w:vAlign w:val="bottom"/>
          </w:tcPr>
          <w:p w:rsidR="00C90039" w:rsidRPr="004E3EB6" w:rsidRDefault="00C90039" w:rsidP="00411202">
            <w:pPr>
              <w:pStyle w:val="Tabell-rad"/>
            </w:pPr>
            <w:r w:rsidRPr="004E3EB6">
              <w:t>2008</w:t>
            </w:r>
          </w:p>
        </w:tc>
        <w:tc>
          <w:tcPr>
            <w:tcW w:w="854" w:type="dxa"/>
            <w:tcBorders>
              <w:top w:val="single" w:sz="12" w:space="0" w:color="000000"/>
              <w:left w:val="nil"/>
              <w:bottom w:val="single" w:sz="12" w:space="0" w:color="000000"/>
              <w:right w:val="nil"/>
            </w:tcBorders>
            <w:vAlign w:val="bottom"/>
          </w:tcPr>
          <w:p w:rsidR="00C90039" w:rsidRPr="004E3EB6" w:rsidRDefault="00B34D5C" w:rsidP="00411202">
            <w:pPr>
              <w:pStyle w:val="Tabell-rad"/>
            </w:pPr>
            <w:r w:rsidRPr="004E3EB6">
              <w:t>Snitt 2006–</w:t>
            </w:r>
            <w:r w:rsidR="00CB04CE" w:rsidRPr="004E3EB6">
              <w:t>2</w:t>
            </w:r>
            <w:r w:rsidR="00C90039" w:rsidRPr="004E3EB6">
              <w:t>008</w:t>
            </w:r>
          </w:p>
        </w:tc>
      </w:tr>
      <w:tr w:rsidR="00C90039" w:rsidRPr="004E3EB6">
        <w:trPr>
          <w:cantSplit/>
          <w:trHeight w:val="284"/>
        </w:trPr>
        <w:tc>
          <w:tcPr>
            <w:tcW w:w="0" w:type="auto"/>
            <w:tcBorders>
              <w:top w:val="nil"/>
              <w:left w:val="nil"/>
              <w:bottom w:val="nil"/>
              <w:right w:val="nil"/>
            </w:tcBorders>
            <w:vAlign w:val="bottom"/>
          </w:tcPr>
          <w:p w:rsidR="00C90039" w:rsidRPr="004E3EB6" w:rsidRDefault="00C90039" w:rsidP="00411202">
            <w:pPr>
              <w:pStyle w:val="Tabell-rad"/>
            </w:pPr>
            <w:r w:rsidRPr="004E3EB6">
              <w:t>Världen</w:t>
            </w:r>
          </w:p>
        </w:tc>
        <w:tc>
          <w:tcPr>
            <w:tcW w:w="637" w:type="dxa"/>
            <w:tcBorders>
              <w:top w:val="nil"/>
              <w:left w:val="nil"/>
              <w:bottom w:val="nil"/>
              <w:right w:val="nil"/>
            </w:tcBorders>
            <w:vAlign w:val="bottom"/>
          </w:tcPr>
          <w:p w:rsidR="00C90039" w:rsidRPr="004E3EB6" w:rsidRDefault="00C90039" w:rsidP="00411202">
            <w:pPr>
              <w:pStyle w:val="Tabell-rad"/>
            </w:pPr>
            <w:r w:rsidRPr="004E3EB6">
              <w:t>4,5</w:t>
            </w:r>
          </w:p>
        </w:tc>
        <w:tc>
          <w:tcPr>
            <w:tcW w:w="637" w:type="dxa"/>
            <w:tcBorders>
              <w:top w:val="nil"/>
              <w:left w:val="nil"/>
              <w:bottom w:val="nil"/>
              <w:right w:val="nil"/>
            </w:tcBorders>
            <w:vAlign w:val="bottom"/>
          </w:tcPr>
          <w:p w:rsidR="00C90039" w:rsidRPr="004E3EB6" w:rsidRDefault="00C90039" w:rsidP="00411202">
            <w:pPr>
              <w:pStyle w:val="Tabell-rad"/>
            </w:pPr>
            <w:r w:rsidRPr="004E3EB6">
              <w:t>4,1</w:t>
            </w:r>
          </w:p>
        </w:tc>
        <w:tc>
          <w:tcPr>
            <w:tcW w:w="637" w:type="dxa"/>
            <w:tcBorders>
              <w:top w:val="nil"/>
              <w:left w:val="nil"/>
              <w:bottom w:val="nil"/>
              <w:right w:val="nil"/>
            </w:tcBorders>
            <w:vAlign w:val="bottom"/>
          </w:tcPr>
          <w:p w:rsidR="00C90039" w:rsidRPr="004E3EB6" w:rsidRDefault="00C90039" w:rsidP="00411202">
            <w:pPr>
              <w:pStyle w:val="Tabell-rad"/>
            </w:pPr>
            <w:r w:rsidRPr="004E3EB6">
              <w:t>3,8</w:t>
            </w:r>
          </w:p>
        </w:tc>
        <w:tc>
          <w:tcPr>
            <w:tcW w:w="854" w:type="dxa"/>
            <w:tcBorders>
              <w:top w:val="nil"/>
              <w:left w:val="nil"/>
              <w:bottom w:val="nil"/>
              <w:right w:val="nil"/>
            </w:tcBorders>
            <w:vAlign w:val="bottom"/>
          </w:tcPr>
          <w:p w:rsidR="00C90039" w:rsidRPr="004E3EB6" w:rsidRDefault="00C90039" w:rsidP="00411202">
            <w:pPr>
              <w:pStyle w:val="Tabell-rad"/>
            </w:pPr>
            <w:r w:rsidRPr="004E3EB6">
              <w:t>4,1</w:t>
            </w:r>
          </w:p>
        </w:tc>
      </w:tr>
      <w:tr w:rsidR="00C90039" w:rsidRPr="004E3EB6">
        <w:trPr>
          <w:cantSplit/>
          <w:trHeight w:val="269"/>
        </w:trPr>
        <w:tc>
          <w:tcPr>
            <w:tcW w:w="0" w:type="auto"/>
            <w:tcBorders>
              <w:top w:val="nil"/>
              <w:left w:val="nil"/>
              <w:bottom w:val="nil"/>
              <w:right w:val="nil"/>
            </w:tcBorders>
            <w:vAlign w:val="bottom"/>
          </w:tcPr>
          <w:p w:rsidR="00C90039" w:rsidRPr="004E3EB6" w:rsidRDefault="00C90039" w:rsidP="00411202">
            <w:pPr>
              <w:pStyle w:val="Tabell-rad"/>
            </w:pPr>
            <w:r w:rsidRPr="004E3EB6">
              <w:t>USA</w:t>
            </w:r>
          </w:p>
        </w:tc>
        <w:tc>
          <w:tcPr>
            <w:tcW w:w="637" w:type="dxa"/>
            <w:tcBorders>
              <w:top w:val="nil"/>
              <w:left w:val="nil"/>
              <w:bottom w:val="nil"/>
              <w:right w:val="nil"/>
            </w:tcBorders>
            <w:vAlign w:val="bottom"/>
          </w:tcPr>
          <w:p w:rsidR="00C90039" w:rsidRPr="004E3EB6" w:rsidRDefault="00C90039" w:rsidP="00411202">
            <w:pPr>
              <w:pStyle w:val="Tabell-rad"/>
            </w:pPr>
            <w:r w:rsidRPr="004E3EB6">
              <w:t>3,5</w:t>
            </w:r>
          </w:p>
        </w:tc>
        <w:tc>
          <w:tcPr>
            <w:tcW w:w="637" w:type="dxa"/>
            <w:tcBorders>
              <w:top w:val="nil"/>
              <w:left w:val="nil"/>
              <w:bottom w:val="nil"/>
              <w:right w:val="nil"/>
            </w:tcBorders>
            <w:vAlign w:val="bottom"/>
          </w:tcPr>
          <w:p w:rsidR="00C90039" w:rsidRPr="004E3EB6" w:rsidRDefault="00C90039" w:rsidP="00411202">
            <w:pPr>
              <w:pStyle w:val="Tabell-rad"/>
            </w:pPr>
            <w:r w:rsidRPr="004E3EB6">
              <w:t>2,9</w:t>
            </w:r>
          </w:p>
        </w:tc>
        <w:tc>
          <w:tcPr>
            <w:tcW w:w="637" w:type="dxa"/>
            <w:tcBorders>
              <w:top w:val="nil"/>
              <w:left w:val="nil"/>
              <w:bottom w:val="nil"/>
              <w:right w:val="nil"/>
            </w:tcBorders>
            <w:vAlign w:val="bottom"/>
          </w:tcPr>
          <w:p w:rsidR="00C90039" w:rsidRPr="004E3EB6" w:rsidRDefault="00C90039" w:rsidP="00411202">
            <w:pPr>
              <w:pStyle w:val="Tabell-rad"/>
            </w:pPr>
            <w:r w:rsidRPr="004E3EB6">
              <w:t>3,0</w:t>
            </w:r>
          </w:p>
        </w:tc>
        <w:tc>
          <w:tcPr>
            <w:tcW w:w="854" w:type="dxa"/>
            <w:tcBorders>
              <w:top w:val="nil"/>
              <w:left w:val="nil"/>
              <w:bottom w:val="nil"/>
              <w:right w:val="nil"/>
            </w:tcBorders>
            <w:vAlign w:val="bottom"/>
          </w:tcPr>
          <w:p w:rsidR="00C90039" w:rsidRPr="004E3EB6" w:rsidRDefault="00C90039" w:rsidP="00411202">
            <w:pPr>
              <w:pStyle w:val="Tabell-rad"/>
            </w:pPr>
            <w:r w:rsidRPr="004E3EB6">
              <w:t>3,1</w:t>
            </w:r>
          </w:p>
        </w:tc>
      </w:tr>
      <w:tr w:rsidR="00C90039" w:rsidRPr="004E3EB6">
        <w:trPr>
          <w:cantSplit/>
          <w:trHeight w:val="269"/>
        </w:trPr>
        <w:tc>
          <w:tcPr>
            <w:tcW w:w="0" w:type="auto"/>
            <w:tcBorders>
              <w:top w:val="nil"/>
              <w:left w:val="nil"/>
              <w:bottom w:val="nil"/>
              <w:right w:val="nil"/>
            </w:tcBorders>
            <w:vAlign w:val="bottom"/>
          </w:tcPr>
          <w:p w:rsidR="00C90039" w:rsidRPr="004E3EB6" w:rsidRDefault="00C90039" w:rsidP="00411202">
            <w:pPr>
              <w:pStyle w:val="Tabell-rad"/>
            </w:pPr>
            <w:r w:rsidRPr="004E3EB6">
              <w:t>Japan</w:t>
            </w:r>
          </w:p>
        </w:tc>
        <w:tc>
          <w:tcPr>
            <w:tcW w:w="637" w:type="dxa"/>
            <w:tcBorders>
              <w:top w:val="nil"/>
              <w:left w:val="nil"/>
              <w:bottom w:val="nil"/>
              <w:right w:val="nil"/>
            </w:tcBorders>
            <w:vAlign w:val="bottom"/>
          </w:tcPr>
          <w:p w:rsidR="00C90039" w:rsidRPr="004E3EB6" w:rsidRDefault="00C90039" w:rsidP="00411202">
            <w:pPr>
              <w:pStyle w:val="Tabell-rad"/>
            </w:pPr>
            <w:r w:rsidRPr="004E3EB6">
              <w:t>3,2</w:t>
            </w:r>
          </w:p>
        </w:tc>
        <w:tc>
          <w:tcPr>
            <w:tcW w:w="637" w:type="dxa"/>
            <w:tcBorders>
              <w:top w:val="nil"/>
              <w:left w:val="nil"/>
              <w:bottom w:val="nil"/>
              <w:right w:val="nil"/>
            </w:tcBorders>
            <w:vAlign w:val="bottom"/>
          </w:tcPr>
          <w:p w:rsidR="00C90039" w:rsidRPr="004E3EB6" w:rsidRDefault="00C90039" w:rsidP="00411202">
            <w:pPr>
              <w:pStyle w:val="Tabell-rad"/>
            </w:pPr>
            <w:r w:rsidRPr="004E3EB6">
              <w:t>2,6</w:t>
            </w:r>
          </w:p>
        </w:tc>
        <w:tc>
          <w:tcPr>
            <w:tcW w:w="637" w:type="dxa"/>
            <w:tcBorders>
              <w:top w:val="nil"/>
              <w:left w:val="nil"/>
              <w:bottom w:val="nil"/>
              <w:right w:val="nil"/>
            </w:tcBorders>
            <w:vAlign w:val="bottom"/>
          </w:tcPr>
          <w:p w:rsidR="00C90039" w:rsidRPr="004E3EB6" w:rsidRDefault="00C90039" w:rsidP="00411202">
            <w:pPr>
              <w:pStyle w:val="Tabell-rad"/>
            </w:pPr>
            <w:r w:rsidRPr="004E3EB6">
              <w:t>2,0</w:t>
            </w:r>
          </w:p>
        </w:tc>
        <w:tc>
          <w:tcPr>
            <w:tcW w:w="854" w:type="dxa"/>
            <w:tcBorders>
              <w:top w:val="nil"/>
              <w:left w:val="nil"/>
              <w:bottom w:val="nil"/>
              <w:right w:val="nil"/>
            </w:tcBorders>
            <w:vAlign w:val="bottom"/>
          </w:tcPr>
          <w:p w:rsidR="00C90039" w:rsidRPr="004E3EB6" w:rsidRDefault="00C90039" w:rsidP="00411202">
            <w:pPr>
              <w:pStyle w:val="Tabell-rad"/>
            </w:pPr>
            <w:r w:rsidRPr="004E3EB6">
              <w:t>2,6</w:t>
            </w:r>
          </w:p>
        </w:tc>
      </w:tr>
      <w:tr w:rsidR="00C90039" w:rsidRPr="004E3EB6">
        <w:trPr>
          <w:cantSplit/>
          <w:trHeight w:val="269"/>
        </w:trPr>
        <w:tc>
          <w:tcPr>
            <w:tcW w:w="0" w:type="auto"/>
            <w:tcBorders>
              <w:top w:val="nil"/>
              <w:left w:val="nil"/>
              <w:bottom w:val="nil"/>
              <w:right w:val="nil"/>
            </w:tcBorders>
            <w:vAlign w:val="bottom"/>
          </w:tcPr>
          <w:p w:rsidR="00C90039" w:rsidRPr="004E3EB6" w:rsidRDefault="00C90039" w:rsidP="00411202">
            <w:pPr>
              <w:pStyle w:val="Tabell-rad"/>
            </w:pPr>
            <w:r w:rsidRPr="004E3EB6">
              <w:t>Storbritannien</w:t>
            </w:r>
          </w:p>
        </w:tc>
        <w:tc>
          <w:tcPr>
            <w:tcW w:w="637" w:type="dxa"/>
            <w:tcBorders>
              <w:top w:val="nil"/>
              <w:left w:val="nil"/>
              <w:bottom w:val="nil"/>
              <w:right w:val="nil"/>
            </w:tcBorders>
            <w:vAlign w:val="bottom"/>
          </w:tcPr>
          <w:p w:rsidR="00C90039" w:rsidRPr="004E3EB6" w:rsidRDefault="00C90039" w:rsidP="00411202">
            <w:pPr>
              <w:pStyle w:val="Tabell-rad"/>
            </w:pPr>
            <w:r w:rsidRPr="004E3EB6">
              <w:t>2,2</w:t>
            </w:r>
          </w:p>
        </w:tc>
        <w:tc>
          <w:tcPr>
            <w:tcW w:w="637" w:type="dxa"/>
            <w:tcBorders>
              <w:top w:val="nil"/>
              <w:left w:val="nil"/>
              <w:bottom w:val="nil"/>
              <w:right w:val="nil"/>
            </w:tcBorders>
            <w:vAlign w:val="bottom"/>
          </w:tcPr>
          <w:p w:rsidR="00C90039" w:rsidRPr="004E3EB6" w:rsidRDefault="00C90039" w:rsidP="00411202">
            <w:pPr>
              <w:pStyle w:val="Tabell-rad"/>
            </w:pPr>
            <w:r w:rsidRPr="004E3EB6">
              <w:t>2,5</w:t>
            </w:r>
          </w:p>
        </w:tc>
        <w:tc>
          <w:tcPr>
            <w:tcW w:w="637" w:type="dxa"/>
            <w:tcBorders>
              <w:top w:val="nil"/>
              <w:left w:val="nil"/>
              <w:bottom w:val="nil"/>
              <w:right w:val="nil"/>
            </w:tcBorders>
            <w:vAlign w:val="bottom"/>
          </w:tcPr>
          <w:p w:rsidR="00C90039" w:rsidRPr="004E3EB6" w:rsidRDefault="00C90039" w:rsidP="00411202">
            <w:pPr>
              <w:pStyle w:val="Tabell-rad"/>
            </w:pPr>
            <w:r w:rsidRPr="004E3EB6">
              <w:t>2,7</w:t>
            </w:r>
          </w:p>
        </w:tc>
        <w:tc>
          <w:tcPr>
            <w:tcW w:w="854" w:type="dxa"/>
            <w:tcBorders>
              <w:top w:val="nil"/>
              <w:left w:val="nil"/>
              <w:bottom w:val="nil"/>
              <w:right w:val="nil"/>
            </w:tcBorders>
            <w:vAlign w:val="bottom"/>
          </w:tcPr>
          <w:p w:rsidR="00C90039" w:rsidRPr="004E3EB6" w:rsidRDefault="00C90039" w:rsidP="00411202">
            <w:pPr>
              <w:pStyle w:val="Tabell-rad"/>
            </w:pPr>
            <w:r w:rsidRPr="004E3EB6">
              <w:t>2,5</w:t>
            </w:r>
          </w:p>
        </w:tc>
      </w:tr>
      <w:tr w:rsidR="00C90039" w:rsidRPr="004E3EB6">
        <w:trPr>
          <w:cantSplit/>
          <w:trHeight w:val="269"/>
        </w:trPr>
        <w:tc>
          <w:tcPr>
            <w:tcW w:w="0" w:type="auto"/>
            <w:tcBorders>
              <w:top w:val="nil"/>
              <w:left w:val="nil"/>
              <w:bottom w:val="nil"/>
              <w:right w:val="nil"/>
            </w:tcBorders>
            <w:vAlign w:val="bottom"/>
          </w:tcPr>
          <w:p w:rsidR="00C90039" w:rsidRPr="004E3EB6" w:rsidRDefault="00C90039" w:rsidP="00411202">
            <w:pPr>
              <w:pStyle w:val="Tabell-rad"/>
            </w:pPr>
            <w:r w:rsidRPr="004E3EB6">
              <w:t>Norden ex Sverige</w:t>
            </w:r>
          </w:p>
        </w:tc>
        <w:tc>
          <w:tcPr>
            <w:tcW w:w="637" w:type="dxa"/>
            <w:tcBorders>
              <w:top w:val="nil"/>
              <w:left w:val="nil"/>
              <w:bottom w:val="nil"/>
              <w:right w:val="nil"/>
            </w:tcBorders>
            <w:vAlign w:val="bottom"/>
          </w:tcPr>
          <w:p w:rsidR="00C90039" w:rsidRPr="004E3EB6" w:rsidRDefault="00C90039" w:rsidP="00411202">
            <w:pPr>
              <w:pStyle w:val="Tabell-rad"/>
            </w:pPr>
            <w:r w:rsidRPr="004E3EB6">
              <w:t>3,0</w:t>
            </w:r>
          </w:p>
        </w:tc>
        <w:tc>
          <w:tcPr>
            <w:tcW w:w="637" w:type="dxa"/>
            <w:tcBorders>
              <w:top w:val="nil"/>
              <w:left w:val="nil"/>
              <w:bottom w:val="nil"/>
              <w:right w:val="nil"/>
            </w:tcBorders>
            <w:vAlign w:val="bottom"/>
          </w:tcPr>
          <w:p w:rsidR="00C90039" w:rsidRPr="004E3EB6" w:rsidRDefault="00C90039" w:rsidP="00411202">
            <w:pPr>
              <w:pStyle w:val="Tabell-rad"/>
            </w:pPr>
            <w:r w:rsidRPr="004E3EB6">
              <w:t>2,4</w:t>
            </w:r>
          </w:p>
        </w:tc>
        <w:tc>
          <w:tcPr>
            <w:tcW w:w="637" w:type="dxa"/>
            <w:tcBorders>
              <w:top w:val="nil"/>
              <w:left w:val="nil"/>
              <w:bottom w:val="nil"/>
              <w:right w:val="nil"/>
            </w:tcBorders>
            <w:vAlign w:val="bottom"/>
          </w:tcPr>
          <w:p w:rsidR="00C90039" w:rsidRPr="004E3EB6" w:rsidRDefault="00C90039" w:rsidP="00411202">
            <w:pPr>
              <w:pStyle w:val="Tabell-rad"/>
            </w:pPr>
            <w:r w:rsidRPr="004E3EB6">
              <w:t>2,0</w:t>
            </w:r>
          </w:p>
        </w:tc>
        <w:tc>
          <w:tcPr>
            <w:tcW w:w="854" w:type="dxa"/>
            <w:tcBorders>
              <w:top w:val="nil"/>
              <w:left w:val="nil"/>
              <w:bottom w:val="nil"/>
              <w:right w:val="nil"/>
            </w:tcBorders>
            <w:vAlign w:val="bottom"/>
          </w:tcPr>
          <w:p w:rsidR="00C90039" w:rsidRPr="004E3EB6" w:rsidRDefault="00C90039" w:rsidP="00411202">
            <w:pPr>
              <w:pStyle w:val="Tabell-rad"/>
            </w:pPr>
            <w:r w:rsidRPr="004E3EB6">
              <w:t>2,5</w:t>
            </w:r>
          </w:p>
        </w:tc>
      </w:tr>
      <w:tr w:rsidR="00C90039" w:rsidRPr="004E3EB6">
        <w:trPr>
          <w:cantSplit/>
          <w:trHeight w:val="269"/>
        </w:trPr>
        <w:tc>
          <w:tcPr>
            <w:tcW w:w="0" w:type="auto"/>
            <w:tcBorders>
              <w:top w:val="nil"/>
              <w:left w:val="nil"/>
              <w:bottom w:val="nil"/>
              <w:right w:val="nil"/>
            </w:tcBorders>
            <w:vAlign w:val="bottom"/>
          </w:tcPr>
          <w:p w:rsidR="00C90039" w:rsidRPr="004E3EB6" w:rsidRDefault="00C90039" w:rsidP="00411202">
            <w:pPr>
              <w:pStyle w:val="Tabell-rad"/>
            </w:pPr>
            <w:r w:rsidRPr="004E3EB6">
              <w:t>Sverige</w:t>
            </w:r>
          </w:p>
        </w:tc>
        <w:tc>
          <w:tcPr>
            <w:tcW w:w="637" w:type="dxa"/>
            <w:tcBorders>
              <w:top w:val="nil"/>
              <w:left w:val="nil"/>
              <w:bottom w:val="nil"/>
              <w:right w:val="nil"/>
            </w:tcBorders>
            <w:vAlign w:val="bottom"/>
          </w:tcPr>
          <w:p w:rsidR="00C90039" w:rsidRPr="004E3EB6" w:rsidRDefault="00C90039" w:rsidP="00411202">
            <w:pPr>
              <w:pStyle w:val="Tabell-rad"/>
            </w:pPr>
            <w:r w:rsidRPr="004E3EB6">
              <w:t>3,6</w:t>
            </w:r>
          </w:p>
        </w:tc>
        <w:tc>
          <w:tcPr>
            <w:tcW w:w="637" w:type="dxa"/>
            <w:tcBorders>
              <w:top w:val="nil"/>
              <w:left w:val="nil"/>
              <w:bottom w:val="nil"/>
              <w:right w:val="nil"/>
            </w:tcBorders>
            <w:vAlign w:val="bottom"/>
          </w:tcPr>
          <w:p w:rsidR="00C90039" w:rsidRPr="004E3EB6" w:rsidRDefault="00C90039" w:rsidP="00411202">
            <w:pPr>
              <w:pStyle w:val="Tabell-rad"/>
            </w:pPr>
            <w:r w:rsidRPr="004E3EB6">
              <w:t>3,0</w:t>
            </w:r>
          </w:p>
        </w:tc>
        <w:tc>
          <w:tcPr>
            <w:tcW w:w="637" w:type="dxa"/>
            <w:tcBorders>
              <w:top w:val="nil"/>
              <w:left w:val="nil"/>
              <w:bottom w:val="nil"/>
              <w:right w:val="nil"/>
            </w:tcBorders>
            <w:vAlign w:val="bottom"/>
          </w:tcPr>
          <w:p w:rsidR="00C90039" w:rsidRPr="004E3EB6" w:rsidRDefault="00C90039" w:rsidP="00411202">
            <w:pPr>
              <w:pStyle w:val="Tabell-rad"/>
            </w:pPr>
            <w:r w:rsidRPr="004E3EB6">
              <w:t>2,8</w:t>
            </w:r>
          </w:p>
        </w:tc>
        <w:tc>
          <w:tcPr>
            <w:tcW w:w="854" w:type="dxa"/>
            <w:tcBorders>
              <w:top w:val="nil"/>
              <w:left w:val="nil"/>
              <w:right w:val="nil"/>
            </w:tcBorders>
            <w:vAlign w:val="bottom"/>
          </w:tcPr>
          <w:p w:rsidR="00C90039" w:rsidRPr="004E3EB6" w:rsidRDefault="00C90039" w:rsidP="00411202">
            <w:pPr>
              <w:pStyle w:val="Tabell-rad"/>
            </w:pPr>
            <w:r w:rsidRPr="004E3EB6">
              <w:t>3,1</w:t>
            </w:r>
          </w:p>
        </w:tc>
      </w:tr>
      <w:tr w:rsidR="00C90039" w:rsidRPr="004E3EB6">
        <w:trPr>
          <w:cantSplit/>
          <w:trHeight w:val="284"/>
        </w:trPr>
        <w:tc>
          <w:tcPr>
            <w:tcW w:w="0" w:type="auto"/>
            <w:tcBorders>
              <w:top w:val="nil"/>
              <w:left w:val="nil"/>
              <w:bottom w:val="single" w:sz="12" w:space="0" w:color="000000"/>
              <w:right w:val="nil"/>
            </w:tcBorders>
            <w:vAlign w:val="bottom"/>
          </w:tcPr>
          <w:p w:rsidR="00C90039" w:rsidRPr="004E3EB6" w:rsidRDefault="00C90039" w:rsidP="00411202">
            <w:pPr>
              <w:pStyle w:val="Tabell-rad"/>
            </w:pPr>
            <w:r w:rsidRPr="004E3EB6">
              <w:t>Euroområdet</w:t>
            </w:r>
          </w:p>
        </w:tc>
        <w:tc>
          <w:tcPr>
            <w:tcW w:w="637" w:type="dxa"/>
            <w:tcBorders>
              <w:top w:val="nil"/>
              <w:left w:val="nil"/>
              <w:bottom w:val="single" w:sz="12" w:space="0" w:color="000000"/>
              <w:right w:val="nil"/>
            </w:tcBorders>
            <w:vAlign w:val="bottom"/>
          </w:tcPr>
          <w:p w:rsidR="00C90039" w:rsidRPr="004E3EB6" w:rsidRDefault="00C90039" w:rsidP="00411202">
            <w:pPr>
              <w:pStyle w:val="Tabell-rad"/>
            </w:pPr>
            <w:r w:rsidRPr="004E3EB6">
              <w:t>2,1</w:t>
            </w:r>
          </w:p>
        </w:tc>
        <w:tc>
          <w:tcPr>
            <w:tcW w:w="637" w:type="dxa"/>
            <w:tcBorders>
              <w:top w:val="nil"/>
              <w:left w:val="nil"/>
              <w:bottom w:val="single" w:sz="12" w:space="0" w:color="000000"/>
              <w:right w:val="nil"/>
            </w:tcBorders>
            <w:vAlign w:val="bottom"/>
          </w:tcPr>
          <w:p w:rsidR="00C90039" w:rsidRPr="004E3EB6" w:rsidRDefault="00C90039" w:rsidP="00411202">
            <w:pPr>
              <w:pStyle w:val="Tabell-rad"/>
            </w:pPr>
            <w:r w:rsidRPr="004E3EB6">
              <w:t>1,9</w:t>
            </w:r>
          </w:p>
        </w:tc>
        <w:tc>
          <w:tcPr>
            <w:tcW w:w="637" w:type="dxa"/>
            <w:tcBorders>
              <w:top w:val="nil"/>
              <w:left w:val="nil"/>
              <w:bottom w:val="single" w:sz="12" w:space="0" w:color="000000"/>
              <w:right w:val="nil"/>
            </w:tcBorders>
            <w:vAlign w:val="bottom"/>
          </w:tcPr>
          <w:p w:rsidR="00C90039" w:rsidRPr="004E3EB6" w:rsidRDefault="00C90039" w:rsidP="00411202">
            <w:pPr>
              <w:pStyle w:val="Tabell-rad"/>
            </w:pPr>
            <w:r w:rsidRPr="004E3EB6">
              <w:t>1,9</w:t>
            </w:r>
          </w:p>
        </w:tc>
        <w:tc>
          <w:tcPr>
            <w:tcW w:w="854" w:type="dxa"/>
            <w:tcBorders>
              <w:top w:val="nil"/>
              <w:left w:val="nil"/>
              <w:bottom w:val="single" w:sz="12" w:space="0" w:color="auto"/>
              <w:right w:val="nil"/>
            </w:tcBorders>
            <w:vAlign w:val="bottom"/>
          </w:tcPr>
          <w:p w:rsidR="00C90039" w:rsidRPr="004E3EB6" w:rsidRDefault="00C90039" w:rsidP="00411202">
            <w:pPr>
              <w:pStyle w:val="Tabell-rad"/>
            </w:pPr>
            <w:r w:rsidRPr="004E3EB6">
              <w:t>2,0</w:t>
            </w:r>
          </w:p>
        </w:tc>
      </w:tr>
    </w:tbl>
    <w:p w:rsidR="00C90039" w:rsidRPr="004E3EB6" w:rsidRDefault="00C90039" w:rsidP="00411202">
      <w:pPr>
        <w:pStyle w:val="Tabell-fotnot"/>
      </w:pPr>
      <w:r w:rsidRPr="004E3EB6">
        <w:t>Källa: Prop. 2005/06:100</w:t>
      </w:r>
      <w:r w:rsidR="00CB04CE" w:rsidRPr="004E3EB6">
        <w:t>.</w:t>
      </w:r>
    </w:p>
    <w:p w:rsidR="00C90039" w:rsidRPr="004E3EB6" w:rsidRDefault="00C90039" w:rsidP="007160D2">
      <w:pPr>
        <w:pStyle w:val="Rubrik2"/>
      </w:pPr>
      <w:bookmarkStart w:id="228" w:name="_Toc71311887"/>
      <w:bookmarkStart w:id="229" w:name="_Toc102750270"/>
      <w:bookmarkStart w:id="230" w:name="_Toc134370273"/>
      <w:bookmarkStart w:id="231" w:name="_Toc135027625"/>
      <w:bookmarkStart w:id="232" w:name="_Toc135114368"/>
      <w:r w:rsidRPr="004E3EB6">
        <w:t>Konjunkturella intäkter döljer svaga statsfinanser</w:t>
      </w:r>
      <w:bookmarkEnd w:id="228"/>
      <w:bookmarkEnd w:id="229"/>
      <w:bookmarkEnd w:id="230"/>
      <w:bookmarkEnd w:id="231"/>
      <w:bookmarkEnd w:id="232"/>
    </w:p>
    <w:p w:rsidR="00C90039" w:rsidRPr="004E3EB6" w:rsidRDefault="00C90039" w:rsidP="007160D2">
      <w:r w:rsidRPr="004E3EB6">
        <w:t xml:space="preserve">Efter flera år av ökande statsskuld har lånekarusellen äntligen </w:t>
      </w:r>
      <w:r w:rsidR="00B34D5C" w:rsidRPr="004E3EB6">
        <w:t>gjort</w:t>
      </w:r>
      <w:r w:rsidRPr="004E3EB6">
        <w:t xml:space="preserve"> halt. Des</w:t>
      </w:r>
      <w:r w:rsidRPr="004E3EB6">
        <w:t>s</w:t>
      </w:r>
      <w:r w:rsidRPr="004E3EB6">
        <w:t>föri</w:t>
      </w:r>
      <w:r w:rsidRPr="004E3EB6">
        <w:t>n</w:t>
      </w:r>
      <w:r w:rsidRPr="004E3EB6">
        <w:t xml:space="preserve">nan hann vänsterkartellen med att öka på statsskulden med 149 miljarder kronor från valet 2002 till och med slutet av 2005 (se </w:t>
      </w:r>
      <w:r w:rsidR="00D97084" w:rsidRPr="004E3EB6">
        <w:fldChar w:fldCharType="begin" w:fldLock="1"/>
      </w:r>
      <w:r w:rsidR="00D97084" w:rsidRPr="004E3EB6">
        <w:instrText xml:space="preserve"> REF  _Ref134097605 \* Lower \h </w:instrText>
      </w:r>
      <w:r w:rsidR="00D97084" w:rsidRPr="004E3EB6">
        <w:fldChar w:fldCharType="separate"/>
      </w:r>
      <w:r w:rsidR="00550115" w:rsidRPr="004E3EB6">
        <w:t>diagram 6.9</w:t>
      </w:r>
      <w:r w:rsidR="00D97084" w:rsidRPr="004E3EB6">
        <w:fldChar w:fldCharType="end"/>
      </w:r>
      <w:r w:rsidRPr="004E3EB6">
        <w:t>). Den ök</w:t>
      </w:r>
      <w:r w:rsidRPr="004E3EB6">
        <w:t>a</w:t>
      </w:r>
      <w:r w:rsidRPr="004E3EB6">
        <w:t>de statsupplåningen skedde trots att såväl kommunsektorn som ålderspe</w:t>
      </w:r>
      <w:r w:rsidRPr="004E3EB6">
        <w:t>n</w:t>
      </w:r>
      <w:r w:rsidRPr="004E3EB6">
        <w:t>sionss</w:t>
      </w:r>
      <w:r w:rsidRPr="004E3EB6">
        <w:t>y</w:t>
      </w:r>
      <w:r w:rsidRPr="004E3EB6">
        <w:t>stemet visade överskott eller var nära balans. Endast mot andra halvan av 2005 började statsfinanserna up</w:t>
      </w:r>
      <w:r w:rsidRPr="004E3EB6">
        <w:t>p</w:t>
      </w:r>
      <w:r w:rsidRPr="004E3EB6">
        <w:t>visa överskott igen efter drygt fyra år av ständ</w:t>
      </w:r>
      <w:r w:rsidRPr="004E3EB6">
        <w:t>i</w:t>
      </w:r>
      <w:r w:rsidRPr="004E3EB6">
        <w:t xml:space="preserve">ga underskott. </w:t>
      </w:r>
    </w:p>
    <w:p w:rsidR="00C90039" w:rsidRPr="004E3EB6" w:rsidRDefault="00C90039" w:rsidP="00411202">
      <w:pPr>
        <w:pStyle w:val="Tabellochbildrubrik"/>
      </w:pPr>
      <w:bookmarkStart w:id="233" w:name="_Ref134097605"/>
      <w:r w:rsidRPr="004E3EB6">
        <w:t xml:space="preserve">Diagram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9</w:t>
      </w:r>
      <w:r w:rsidRPr="004E3EB6">
        <w:fldChar w:fldCharType="end"/>
      </w:r>
      <w:bookmarkEnd w:id="233"/>
      <w:r w:rsidRPr="004E3EB6">
        <w:t xml:space="preserve"> Statsskuldens storlek per den 31/12</w:t>
      </w:r>
    </w:p>
    <w:p w:rsidR="00C90039" w:rsidRPr="004E3EB6" w:rsidRDefault="00C90039" w:rsidP="00411202">
      <w:pPr>
        <w:pStyle w:val="Tabellochbild-underrubrik"/>
      </w:pPr>
      <w:r w:rsidRPr="004E3EB6">
        <w:t>Miljarder kronor</w:t>
      </w:r>
    </w:p>
    <w:p w:rsidR="00B34D5C" w:rsidRPr="004E3EB6" w:rsidRDefault="00C90039" w:rsidP="002427E3">
      <w:pPr>
        <w:spacing w:before="0"/>
      </w:pPr>
      <w:r w:rsidRPr="004E3EB6">
        <w:object w:dxaOrig="3912" w:dyaOrig="3501">
          <v:shape id="_x0000_i1051" type="#_x0000_t75" style="width:207pt;height:185.15pt" o:ole="">
            <v:imagedata r:id="rId34" o:title=""/>
          </v:shape>
          <o:OLEObject Type="Embed" ProgID="Excel.Chart.8" ShapeID="_x0000_i1051" DrawAspect="Content" ObjectID="_1827421996" r:id="rId35">
            <o:FieldCodes>\s</o:FieldCodes>
          </o:OLEObject>
        </w:object>
      </w:r>
    </w:p>
    <w:p w:rsidR="00C90039" w:rsidRPr="004E3EB6" w:rsidRDefault="00C90039" w:rsidP="00411202">
      <w:pPr>
        <w:pStyle w:val="Tabell-fotnot"/>
      </w:pPr>
      <w:r w:rsidRPr="004E3EB6">
        <w:t>Källa: Riksgäldskontoret</w:t>
      </w:r>
      <w:r w:rsidR="00B34D5C" w:rsidRPr="004E3EB6">
        <w:t>.</w:t>
      </w:r>
    </w:p>
    <w:p w:rsidR="00C90039" w:rsidRPr="004E3EB6" w:rsidRDefault="00C90039" w:rsidP="007160D2">
      <w:r w:rsidRPr="004E3EB6">
        <w:t>De kommande åren väntas statsfinanserna visa överskott. Regeringen räknar med sa</w:t>
      </w:r>
      <w:r w:rsidRPr="004E3EB6">
        <w:t>m</w:t>
      </w:r>
      <w:r w:rsidRPr="004E3EB6">
        <w:t>lade överskott på 42 miljarder kronor under åren 2006</w:t>
      </w:r>
      <w:r w:rsidR="00B34D5C" w:rsidRPr="004E3EB6">
        <w:t>–20</w:t>
      </w:r>
      <w:r w:rsidRPr="004E3EB6">
        <w:t>08. Det är en väsentlig förbät</w:t>
      </w:r>
      <w:r w:rsidRPr="004E3EB6">
        <w:t>t</w:t>
      </w:r>
      <w:r w:rsidRPr="004E3EB6">
        <w:t xml:space="preserve">ring jämfört med höstens budgetproposition. </w:t>
      </w:r>
    </w:p>
    <w:p w:rsidR="00C90039" w:rsidRPr="004E3EB6" w:rsidRDefault="00C90039" w:rsidP="007160D2">
      <w:pPr>
        <w:pStyle w:val="Normaltindrag"/>
      </w:pPr>
      <w:r w:rsidRPr="004E3EB6">
        <w:rPr>
          <w:spacing w:val="-3"/>
          <w:szCs w:val="19"/>
        </w:rPr>
        <w:t>Frågan är dock hur bestående denna förbättring kommer att bli? Förbättrin</w:t>
      </w:r>
      <w:r w:rsidRPr="004E3EB6">
        <w:rPr>
          <w:spacing w:val="-3"/>
          <w:szCs w:val="19"/>
        </w:rPr>
        <w:t>g</w:t>
      </w:r>
      <w:r w:rsidRPr="004E3EB6">
        <w:rPr>
          <w:spacing w:val="-3"/>
          <w:szCs w:val="19"/>
        </w:rPr>
        <w:t>en av statsfinanserna beror nämligen till stor del på deras starka konjunkturkänsli</w:t>
      </w:r>
      <w:r w:rsidRPr="004E3EB6">
        <w:rPr>
          <w:spacing w:val="-3"/>
          <w:szCs w:val="19"/>
        </w:rPr>
        <w:t>g</w:t>
      </w:r>
      <w:r w:rsidRPr="004E3EB6">
        <w:rPr>
          <w:spacing w:val="-3"/>
          <w:szCs w:val="19"/>
        </w:rPr>
        <w:t>het. När den inhemska efterfrågan tilltar och sysselsättningen tilltar så minskar i regel den offentliga sektorns kostnader för arbetslöshetsunde</w:t>
      </w:r>
      <w:r w:rsidRPr="004E3EB6">
        <w:rPr>
          <w:spacing w:val="-3"/>
          <w:szCs w:val="19"/>
        </w:rPr>
        <w:t>r</w:t>
      </w:r>
      <w:r w:rsidRPr="004E3EB6">
        <w:rPr>
          <w:spacing w:val="-3"/>
          <w:szCs w:val="19"/>
        </w:rPr>
        <w:t>stöd samtidigt som skatteintäkter ökar. Till detta kommer också effekten av ränteb</w:t>
      </w:r>
      <w:r w:rsidRPr="004E3EB6">
        <w:rPr>
          <w:spacing w:val="-3"/>
          <w:szCs w:val="19"/>
        </w:rPr>
        <w:t>e</w:t>
      </w:r>
      <w:r w:rsidRPr="004E3EB6">
        <w:rPr>
          <w:spacing w:val="-3"/>
          <w:szCs w:val="19"/>
        </w:rPr>
        <w:t>läggningen av företagens periodiseringsfonder som bidragit till ovä</w:t>
      </w:r>
      <w:r w:rsidRPr="004E3EB6">
        <w:rPr>
          <w:spacing w:val="-3"/>
          <w:szCs w:val="19"/>
        </w:rPr>
        <w:t>n</w:t>
      </w:r>
      <w:r w:rsidRPr="004E3EB6">
        <w:rPr>
          <w:spacing w:val="-3"/>
          <w:szCs w:val="19"/>
        </w:rPr>
        <w:t>tat stora skatteintäkter från bolagsskatt. Dessa engångsi</w:t>
      </w:r>
      <w:r w:rsidRPr="004E3EB6">
        <w:rPr>
          <w:spacing w:val="-3"/>
          <w:szCs w:val="19"/>
        </w:rPr>
        <w:t>n</w:t>
      </w:r>
      <w:r w:rsidRPr="004E3EB6">
        <w:rPr>
          <w:spacing w:val="-3"/>
          <w:szCs w:val="19"/>
        </w:rPr>
        <w:t>täkter uppgår till 20 miljarder kronor årligen både 2005 och 2006, vilket motsvarar nä</w:t>
      </w:r>
      <w:r w:rsidRPr="004E3EB6">
        <w:rPr>
          <w:spacing w:val="-3"/>
          <w:szCs w:val="19"/>
        </w:rPr>
        <w:t>s</w:t>
      </w:r>
      <w:r w:rsidRPr="004E3EB6">
        <w:rPr>
          <w:spacing w:val="-3"/>
          <w:szCs w:val="19"/>
        </w:rPr>
        <w:t xml:space="preserve">tan 0,8 procent av BNP </w:t>
      </w:r>
      <w:r w:rsidRPr="004E3EB6">
        <w:rPr>
          <w:spacing w:val="-2"/>
          <w:szCs w:val="19"/>
        </w:rPr>
        <w:t xml:space="preserve">per år. </w:t>
      </w:r>
    </w:p>
    <w:p w:rsidR="00C90039" w:rsidRPr="004E3EB6" w:rsidRDefault="00C90039" w:rsidP="007160D2">
      <w:pPr>
        <w:pStyle w:val="Normaltindrag"/>
      </w:pPr>
      <w:r w:rsidRPr="004E3EB6">
        <w:t>Statsskulden ökade under perioden 2002–2005 med ca 102 miljoner kronor per dygn. Tack vare en hög tillväxt i BNP så har dock statsskuldens andel av ekonomin minskat till 45,9 procent av BNP i slutet av 2006. Det är dock nä</w:t>
      </w:r>
      <w:r w:rsidRPr="004E3EB6">
        <w:t>s</w:t>
      </w:r>
      <w:r w:rsidRPr="004E3EB6">
        <w:t>tan 700 mi</w:t>
      </w:r>
      <w:r w:rsidRPr="004E3EB6">
        <w:t>l</w:t>
      </w:r>
      <w:r w:rsidRPr="004E3EB6">
        <w:t>jarder kronor mer än den nivå, också ca 45 procent av BNP, som rådde vid ingången av lågkonjun</w:t>
      </w:r>
      <w:r w:rsidRPr="004E3EB6">
        <w:t>k</w:t>
      </w:r>
      <w:r w:rsidRPr="004E3EB6">
        <w:t>turen 1990</w:t>
      </w:r>
      <w:r w:rsidR="00B34D5C" w:rsidRPr="004E3EB6">
        <w:t>–</w:t>
      </w:r>
      <w:r w:rsidRPr="004E3EB6">
        <w:t>1991.</w:t>
      </w:r>
    </w:p>
    <w:p w:rsidR="00C90039" w:rsidRPr="004E3EB6" w:rsidRDefault="00C90039" w:rsidP="007160D2">
      <w:pPr>
        <w:pStyle w:val="Normaltindrag"/>
      </w:pPr>
      <w:r w:rsidRPr="004E3EB6">
        <w:t>Statsbudgetens underliggande saldo</w:t>
      </w:r>
      <w:r w:rsidRPr="004E3EB6">
        <w:rPr>
          <w:rStyle w:val="Fotnotsreferens"/>
        </w:rPr>
        <w:footnoteReference w:id="3"/>
      </w:r>
      <w:r w:rsidRPr="004E3EB6">
        <w:t xml:space="preserve"> beräknas enligt ESV till 175,9 mi</w:t>
      </w:r>
      <w:r w:rsidRPr="004E3EB6">
        <w:t>l</w:t>
      </w:r>
      <w:r w:rsidRPr="004E3EB6">
        <w:t>jarder kr</w:t>
      </w:r>
      <w:r w:rsidRPr="004E3EB6">
        <w:t>o</w:t>
      </w:r>
      <w:r w:rsidRPr="004E3EB6">
        <w:t>nor i underskott 2002</w:t>
      </w:r>
      <w:r w:rsidR="00B34D5C" w:rsidRPr="004E3EB6">
        <w:t>–</w:t>
      </w:r>
      <w:r w:rsidRPr="004E3EB6">
        <w:t>2006 enligt den senaste prognosen (mars 2006). Det är en förbättring jämfört med i höstas. Statsbudgetens underli</w:t>
      </w:r>
      <w:r w:rsidRPr="004E3EB6">
        <w:t>g</w:t>
      </w:r>
      <w:r w:rsidRPr="004E3EB6">
        <w:t>gande saldo beräk</w:t>
      </w:r>
      <w:r w:rsidR="00B34D5C" w:rsidRPr="004E3EB6">
        <w:t>nas alltså uppgå till –</w:t>
      </w:r>
      <w:r w:rsidRPr="004E3EB6">
        <w:t>15,5 miljarder kronor för 2006,</w:t>
      </w:r>
      <w:r w:rsidR="00B34D5C" w:rsidRPr="004E3EB6">
        <w:t xml:space="preserve"> –</w:t>
      </w:r>
      <w:r w:rsidRPr="004E3EB6">
        <w:t>3,9</w:t>
      </w:r>
      <w:r w:rsidR="00B34D5C" w:rsidRPr="004E3EB6">
        <w:t xml:space="preserve"> miljarder kronor</w:t>
      </w:r>
      <w:r w:rsidRPr="004E3EB6">
        <w:t xml:space="preserve"> 2007 och 0,4</w:t>
      </w:r>
      <w:r w:rsidR="00B34D5C" w:rsidRPr="004E3EB6">
        <w:t xml:space="preserve"> mi</w:t>
      </w:r>
      <w:r w:rsidR="00B34D5C" w:rsidRPr="004E3EB6">
        <w:t>l</w:t>
      </w:r>
      <w:r w:rsidR="00B34D5C" w:rsidRPr="004E3EB6">
        <w:t>jarder kronor</w:t>
      </w:r>
      <w:r w:rsidRPr="004E3EB6">
        <w:t xml:space="preserve"> 2008.</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10</w:t>
      </w:r>
      <w:r w:rsidRPr="004E3EB6">
        <w:fldChar w:fldCharType="end"/>
      </w:r>
      <w:r w:rsidRPr="004E3EB6">
        <w:t xml:space="preserve"> Statsbudgetens underliggande saldo 1999–2008</w:t>
      </w:r>
      <w:r w:rsidRPr="004E3EB6">
        <w:tab/>
      </w:r>
    </w:p>
    <w:p w:rsidR="00C90039" w:rsidRPr="004E3EB6" w:rsidRDefault="00C90039" w:rsidP="00411202">
      <w:pPr>
        <w:pStyle w:val="Tabellochbild-underrubrik"/>
      </w:pPr>
      <w:r w:rsidRPr="004E3EB6">
        <w:t>Miljarder kronor</w:t>
      </w:r>
    </w:p>
    <w:p w:rsidR="00B34D5C" w:rsidRPr="004E3EB6" w:rsidRDefault="00C90039" w:rsidP="002427E3">
      <w:pPr>
        <w:spacing w:before="0"/>
      </w:pPr>
      <w:r w:rsidRPr="004E3EB6">
        <w:object w:dxaOrig="3940" w:dyaOrig="3898">
          <v:shape id="_x0000_i1052" type="#_x0000_t75" style="width:208.3pt;height:206.15pt" o:ole="">
            <v:imagedata r:id="rId36" o:title=""/>
          </v:shape>
          <o:OLEObject Type="Embed" ProgID="Excel.Chart.8" ShapeID="_x0000_i1052" DrawAspect="Content" ObjectID="_1827421997" r:id="rId37">
            <o:FieldCodes>\s</o:FieldCodes>
          </o:OLEObject>
        </w:object>
      </w:r>
    </w:p>
    <w:p w:rsidR="00B34D5C" w:rsidRPr="004E3EB6" w:rsidRDefault="00C90039" w:rsidP="00411202">
      <w:pPr>
        <w:pStyle w:val="Tabell-fotnot"/>
      </w:pPr>
      <w:r w:rsidRPr="004E3EB6">
        <w:t>Källa: ESV, budgetprognos 2006:1.</w:t>
      </w:r>
    </w:p>
    <w:p w:rsidR="00C90039" w:rsidRPr="004E3EB6" w:rsidRDefault="00C90039" w:rsidP="00411202">
      <w:pPr>
        <w:pStyle w:val="Tabell-fotnot"/>
      </w:pPr>
      <w:r w:rsidRPr="004E3EB6">
        <w:t>Anm.: Det underliggande saldot är det budgetunderskott/överskott som uppstår när man räknar bort sådant som tillfälligt under enskilda år påverkar budgeten, t.ex. indragningen från Riksbanken på 20 miljarder kronor år 2002.</w:t>
      </w:r>
    </w:p>
    <w:p w:rsidR="00C90039" w:rsidRPr="004E3EB6" w:rsidRDefault="00C90039" w:rsidP="007160D2">
      <w:pPr>
        <w:pStyle w:val="Rubrik3"/>
      </w:pPr>
      <w:bookmarkStart w:id="234" w:name="_Toc134370274"/>
      <w:bookmarkStart w:id="235" w:name="_Toc71311889"/>
      <w:bookmarkStart w:id="236" w:name="_Toc102750272"/>
      <w:bookmarkStart w:id="237" w:name="_Toc135027626"/>
      <w:bookmarkStart w:id="238" w:name="_Toc135114369"/>
      <w:r w:rsidRPr="004E3EB6">
        <w:t>Engångseffekter överskuggar stora underskott</w:t>
      </w:r>
      <w:bookmarkEnd w:id="234"/>
      <w:bookmarkEnd w:id="237"/>
      <w:bookmarkEnd w:id="238"/>
      <w:r w:rsidRPr="004E3EB6">
        <w:t xml:space="preserve"> </w:t>
      </w:r>
      <w:bookmarkEnd w:id="235"/>
      <w:bookmarkEnd w:id="236"/>
    </w:p>
    <w:p w:rsidR="00C90039" w:rsidRPr="004E3EB6" w:rsidRDefault="00C90039" w:rsidP="007160D2">
      <w:r w:rsidRPr="004E3EB6">
        <w:t>Den underliggande utvecklingen av statsbudgeten, mätt som finansiellt sparande, berä</w:t>
      </w:r>
      <w:r w:rsidRPr="004E3EB6">
        <w:t>k</w:t>
      </w:r>
      <w:r w:rsidRPr="004E3EB6">
        <w:t>nas till ett samlat underskott på 19 miljarder kronor till och med år 2008. Det är en förbättring med 83 miljarder kronor jämfört med samma prognos i höstas, fra</w:t>
      </w:r>
      <w:r w:rsidRPr="004E3EB6">
        <w:t>m</w:t>
      </w:r>
      <w:r w:rsidRPr="004E3EB6">
        <w:t>för</w:t>
      </w:r>
      <w:r w:rsidR="00B34D5C" w:rsidRPr="004E3EB6">
        <w:t xml:space="preserve"> </w:t>
      </w:r>
      <w:r w:rsidRPr="004E3EB6">
        <w:t>allt när det gäller underskottet för åren 2005 och 2006. Den övervägande delen av denna förbättring beror dock främst på engångsintäkter. Dessa uppgick 2005 till 23,8 miljarder kronor, och i år vä</w:t>
      </w:r>
      <w:r w:rsidRPr="004E3EB6">
        <w:t>n</w:t>
      </w:r>
      <w:r w:rsidRPr="004E3EB6">
        <w:t>tas de uppgå till 22,8 miljarder kronor.</w:t>
      </w:r>
    </w:p>
    <w:p w:rsidR="00C90039" w:rsidRPr="004E3EB6" w:rsidRDefault="00C90039" w:rsidP="007160D2">
      <w:pPr>
        <w:pStyle w:val="Normaltindrag"/>
      </w:pPr>
      <w:r w:rsidRPr="004E3EB6">
        <w:t>Engångsintäkter har länge varit en stadig inkomstkälla för staten. Från 1994 fram till 2005 har staten haft engångsintä</w:t>
      </w:r>
      <w:r w:rsidRPr="004E3EB6">
        <w:t>k</w:t>
      </w:r>
      <w:r w:rsidRPr="004E3EB6">
        <w:t>ter på 467 miljarder kronor. Det är delvis intäkter från utfö</w:t>
      </w:r>
      <w:r w:rsidRPr="004E3EB6">
        <w:t>r</w:t>
      </w:r>
      <w:r w:rsidRPr="004E3EB6">
        <w:t>säljningar, som exempelvis Telia och delar av aktierna i Nordea. O</w:t>
      </w:r>
      <w:r w:rsidRPr="004E3EB6">
        <w:t>m</w:t>
      </w:r>
      <w:r w:rsidRPr="004E3EB6">
        <w:t>läggningen av pensionssystemet har också bidragit, liksom regelförändringar i b</w:t>
      </w:r>
      <w:r w:rsidRPr="004E3EB6">
        <w:t>o</w:t>
      </w:r>
      <w:r w:rsidRPr="004E3EB6">
        <w:t>lagsbeskattningen som givit upphov till stora engångsintäkter under framför</w:t>
      </w:r>
      <w:r w:rsidR="00B34D5C" w:rsidRPr="004E3EB6">
        <w:t xml:space="preserve"> </w:t>
      </w:r>
      <w:r w:rsidRPr="004E3EB6">
        <w:t xml:space="preserve">allt 2005 och 2006. Som </w:t>
      </w:r>
      <w:r w:rsidR="00B05B2B" w:rsidRPr="004E3EB6">
        <w:fldChar w:fldCharType="begin" w:fldLock="1"/>
      </w:r>
      <w:r w:rsidR="00B05B2B" w:rsidRPr="004E3EB6">
        <w:instrText xml:space="preserve"> REF  _Ref134186137 \* Lower \h </w:instrText>
      </w:r>
      <w:r w:rsidR="00B05B2B" w:rsidRPr="004E3EB6">
        <w:fldChar w:fldCharType="separate"/>
      </w:r>
      <w:r w:rsidR="00550115" w:rsidRPr="004E3EB6">
        <w:t>diagram 6.11</w:t>
      </w:r>
      <w:r w:rsidR="00B05B2B" w:rsidRPr="004E3EB6">
        <w:fldChar w:fldCharType="end"/>
      </w:r>
      <w:r w:rsidRPr="004E3EB6">
        <w:t xml:space="preserve"> visar har e</w:t>
      </w:r>
      <w:r w:rsidRPr="004E3EB6">
        <w:t>n</w:t>
      </w:r>
      <w:r w:rsidRPr="004E3EB6">
        <w:t xml:space="preserve">gångsintäkter stått för en ansenlig del av intäkterna, och flera år varit större än överskottsmålet i den offentliga sektorn. </w:t>
      </w:r>
    </w:p>
    <w:p w:rsidR="00C90039" w:rsidRPr="004E3EB6" w:rsidRDefault="00C90039" w:rsidP="00411202">
      <w:pPr>
        <w:pStyle w:val="Tabellochbildrubrik"/>
      </w:pPr>
      <w:bookmarkStart w:id="239" w:name="_Ref134186137"/>
      <w:r w:rsidRPr="004E3EB6">
        <w:t xml:space="preserve">Diagram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11</w:t>
      </w:r>
      <w:r w:rsidRPr="004E3EB6">
        <w:fldChar w:fldCharType="end"/>
      </w:r>
      <w:bookmarkEnd w:id="239"/>
      <w:r w:rsidRPr="004E3EB6">
        <w:t xml:space="preserve"> Engångseffekter, netto</w:t>
      </w:r>
    </w:p>
    <w:p w:rsidR="00C90039" w:rsidRPr="004E3EB6" w:rsidRDefault="00C90039" w:rsidP="00411202">
      <w:pPr>
        <w:pStyle w:val="Tabellochbild-underrubrik"/>
      </w:pPr>
      <w:r w:rsidRPr="004E3EB6">
        <w:t>Andel av BNP</w:t>
      </w:r>
    </w:p>
    <w:p w:rsidR="00C90039" w:rsidRPr="004E3EB6" w:rsidRDefault="00C90039" w:rsidP="002427E3">
      <w:pPr>
        <w:spacing w:before="0"/>
      </w:pPr>
      <w:r w:rsidRPr="004E3EB6">
        <w:object w:dxaOrig="3883" w:dyaOrig="3260">
          <v:shape id="_x0000_i1053" type="#_x0000_t75" style="width:205.3pt;height:172.3pt" o:ole="">
            <v:imagedata r:id="rId38" o:title=""/>
          </v:shape>
          <o:OLEObject Type="Embed" ProgID="Excel.Chart.8" ShapeID="_x0000_i1053" DrawAspect="Content" ObjectID="_1827421998" r:id="rId39">
            <o:FieldCodes>\s</o:FieldCodes>
          </o:OLEObject>
        </w:object>
      </w:r>
    </w:p>
    <w:p w:rsidR="00C90039" w:rsidRPr="004E3EB6" w:rsidRDefault="00C90039" w:rsidP="00411202">
      <w:pPr>
        <w:pStyle w:val="Tabell-fotnot"/>
      </w:pPr>
      <w:r w:rsidRPr="004E3EB6">
        <w:t>Källa: ESV, egen beräkning</w:t>
      </w:r>
      <w:r w:rsidR="00B34D5C" w:rsidRPr="004E3EB6">
        <w:t>.</w:t>
      </w:r>
    </w:p>
    <w:p w:rsidR="00C90039" w:rsidRPr="004E3EB6" w:rsidRDefault="00C90039" w:rsidP="007160D2">
      <w:r w:rsidRPr="004E3EB6">
        <w:t>De stora engångsintäkterna har möjliggjort en underbalans</w:t>
      </w:r>
      <w:r w:rsidRPr="004E3EB6">
        <w:t>e</w:t>
      </w:r>
      <w:r w:rsidRPr="004E3EB6">
        <w:t>rad statsbudget trots att den borde ha varit i balans</w:t>
      </w:r>
      <w:r w:rsidR="00FC6917" w:rsidRPr="004E3EB6">
        <w:t xml:space="preserve">. Diagram 6.12 </w:t>
      </w:r>
      <w:r w:rsidRPr="004E3EB6">
        <w:t xml:space="preserve">visar att statsskuldens andel av BNP </w:t>
      </w:r>
      <w:r w:rsidR="00F91C72" w:rsidRPr="004E3EB6">
        <w:t>med ett balanskrav på st</w:t>
      </w:r>
      <w:r w:rsidR="00F91C72" w:rsidRPr="004E3EB6">
        <w:t>a</w:t>
      </w:r>
      <w:r w:rsidR="00F91C72" w:rsidRPr="004E3EB6">
        <w:t xml:space="preserve">ten hade </w:t>
      </w:r>
      <w:r w:rsidRPr="004E3EB6">
        <w:t xml:space="preserve">kunnat minskas betydligt fortare än vad som faktiskt varit fallet under de gångna </w:t>
      </w:r>
      <w:r w:rsidR="00F91C72" w:rsidRPr="004E3EB6">
        <w:t>tio</w:t>
      </w:r>
      <w:r w:rsidRPr="004E3EB6">
        <w:t xml:space="preserve"> åren. Engångsi</w:t>
      </w:r>
      <w:r w:rsidRPr="004E3EB6">
        <w:t>n</w:t>
      </w:r>
      <w:r w:rsidRPr="004E3EB6">
        <w:t>täkter har därför till stor del finansierat den offentliga utgiftsexpa</w:t>
      </w:r>
      <w:r w:rsidRPr="004E3EB6">
        <w:t>n</w:t>
      </w:r>
      <w:r w:rsidRPr="004E3EB6">
        <w:t xml:space="preserve">sion som ägt rum under </w:t>
      </w:r>
      <w:r w:rsidR="00F91C72" w:rsidRPr="004E3EB6">
        <w:t xml:space="preserve">Socialdemokraternas </w:t>
      </w:r>
      <w:r w:rsidRPr="004E3EB6">
        <w:t>styre. Kristd</w:t>
      </w:r>
      <w:r w:rsidRPr="004E3EB6">
        <w:t>e</w:t>
      </w:r>
      <w:r w:rsidRPr="004E3EB6">
        <w:t>mokraterna anser att det är en farlig väg för framtiden att i så stor grad bygga de offentliga åtagandena på tillfäll</w:t>
      </w:r>
      <w:r w:rsidRPr="004E3EB6">
        <w:t>i</w:t>
      </w:r>
      <w:r w:rsidRPr="004E3EB6">
        <w:t>ga i</w:t>
      </w:r>
      <w:r w:rsidRPr="004E3EB6">
        <w:t>n</w:t>
      </w:r>
      <w:r w:rsidRPr="004E3EB6">
        <w:t>komster.</w:t>
      </w:r>
    </w:p>
    <w:p w:rsidR="00C90039" w:rsidRPr="004E3EB6" w:rsidRDefault="002427E3" w:rsidP="00411202">
      <w:pPr>
        <w:pStyle w:val="Tabellochbildrubrik"/>
      </w:pPr>
      <w:bookmarkStart w:id="240" w:name="_Ref134280085"/>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6</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12</w:t>
      </w:r>
      <w:r w:rsidR="00C90039" w:rsidRPr="004E3EB6">
        <w:fldChar w:fldCharType="end"/>
      </w:r>
      <w:bookmarkEnd w:id="240"/>
      <w:r w:rsidR="00C90039" w:rsidRPr="004E3EB6">
        <w:t xml:space="preserve"> Faktisk och möjlig statsskuld med ett balanskrav på staten</w:t>
      </w:r>
    </w:p>
    <w:p w:rsidR="00C90039" w:rsidRPr="004E3EB6" w:rsidRDefault="00C90039" w:rsidP="00411202">
      <w:pPr>
        <w:pStyle w:val="Tabellochbild-underrubrik"/>
      </w:pPr>
      <w:r w:rsidRPr="004E3EB6">
        <w:t>Miljarder kronor</w:t>
      </w:r>
    </w:p>
    <w:p w:rsidR="00C90039" w:rsidRPr="004E3EB6" w:rsidRDefault="00C90039" w:rsidP="002427E3">
      <w:r w:rsidRPr="004E3EB6">
        <w:object w:dxaOrig="3883" w:dyaOrig="3076">
          <v:shape id="_x0000_i1054" type="#_x0000_t75" style="width:205.3pt;height:162.85pt" o:ole="">
            <v:imagedata r:id="rId40" o:title=""/>
          </v:shape>
          <o:OLEObject Type="Embed" ProgID="Excel.Chart.8" ShapeID="_x0000_i1054" DrawAspect="Content" ObjectID="_1827421999" r:id="rId41">
            <o:FieldCodes>\s</o:FieldCodes>
          </o:OLEObject>
        </w:object>
      </w:r>
    </w:p>
    <w:p w:rsidR="00C90039" w:rsidRPr="004E3EB6" w:rsidRDefault="00C90039" w:rsidP="00411202">
      <w:pPr>
        <w:pStyle w:val="Tabell-fotnot"/>
      </w:pPr>
      <w:r w:rsidRPr="004E3EB6">
        <w:t>Källa: ESV, egen beräkning.</w:t>
      </w:r>
    </w:p>
    <w:p w:rsidR="00C90039" w:rsidRPr="004E3EB6" w:rsidRDefault="00C90039" w:rsidP="007160D2">
      <w:pPr>
        <w:pStyle w:val="Rubrik3"/>
      </w:pPr>
      <w:bookmarkStart w:id="241" w:name="_Toc71311890"/>
      <w:bookmarkStart w:id="242" w:name="_Toc102750273"/>
      <w:bookmarkStart w:id="243" w:name="_Toc134370275"/>
      <w:bookmarkStart w:id="244" w:name="_Toc135027627"/>
      <w:bookmarkStart w:id="245" w:name="_Toc135114370"/>
      <w:r w:rsidRPr="004E3EB6">
        <w:t xml:space="preserve">Utgifterna för </w:t>
      </w:r>
      <w:bookmarkEnd w:id="241"/>
      <w:r w:rsidRPr="004E3EB6">
        <w:t>sjukpenning och förtidspensioneringar är fortsatt utom kontroll</w:t>
      </w:r>
      <w:bookmarkEnd w:id="242"/>
      <w:bookmarkEnd w:id="243"/>
      <w:bookmarkEnd w:id="244"/>
      <w:bookmarkEnd w:id="245"/>
    </w:p>
    <w:p w:rsidR="00C90039" w:rsidRPr="004E3EB6" w:rsidRDefault="00C90039" w:rsidP="007160D2">
      <w:r w:rsidRPr="004E3EB6">
        <w:t>Utgifterna för ohälsan (</w:t>
      </w:r>
      <w:r w:rsidR="00F91C72" w:rsidRPr="004E3EB6">
        <w:t xml:space="preserve">utgiftsområde </w:t>
      </w:r>
      <w:r w:rsidRPr="004E3EB6">
        <w:t>10 i statsbudgeten) upptar enligt prel</w:t>
      </w:r>
      <w:r w:rsidRPr="004E3EB6">
        <w:t>i</w:t>
      </w:r>
      <w:r w:rsidRPr="004E3EB6">
        <w:t>minära beräkningar ca 17 procent av stat</w:t>
      </w:r>
      <w:r w:rsidRPr="004E3EB6">
        <w:t>s</w:t>
      </w:r>
      <w:r w:rsidRPr="004E3EB6">
        <w:t>budgetens utgiftssida. Utgifterna har ökat med o</w:t>
      </w:r>
      <w:r w:rsidRPr="004E3EB6">
        <w:t>m</w:t>
      </w:r>
      <w:r w:rsidRPr="004E3EB6">
        <w:t>kring 15 miljoner kronor per arbetsdag under perioden 2002</w:t>
      </w:r>
      <w:r w:rsidR="00F91C72" w:rsidRPr="004E3EB6">
        <w:t>–</w:t>
      </w:r>
      <w:r w:rsidRPr="004E3EB6">
        <w:t>2005. År 1997 var de samlade utgifterna på detta område 70 milja</w:t>
      </w:r>
      <w:r w:rsidRPr="004E3EB6">
        <w:t>r</w:t>
      </w:r>
      <w:r w:rsidRPr="004E3EB6">
        <w:t xml:space="preserve">der kronor. För 2006 beräknas de nu till 117 miljarder kronor. </w:t>
      </w:r>
    </w:p>
    <w:p w:rsidR="00C90039" w:rsidRPr="004E3EB6" w:rsidRDefault="00C90039" w:rsidP="007160D2">
      <w:pPr>
        <w:pStyle w:val="Normaltindrag"/>
      </w:pPr>
      <w:r w:rsidRPr="004E3EB6">
        <w:t>Regeringen räknar med att kostnadsökningen har avtagit och hävdar att detta kan finansiera nya utgiftsreformer. Ek</w:t>
      </w:r>
      <w:r w:rsidRPr="004E3EB6">
        <w:t>o</w:t>
      </w:r>
      <w:r w:rsidRPr="004E3EB6">
        <w:t>nomistyrningsverket anser dock att det finns ett konjunkt</w:t>
      </w:r>
      <w:r w:rsidRPr="004E3EB6">
        <w:t>u</w:t>
      </w:r>
      <w:r w:rsidRPr="004E3EB6">
        <w:t>rellt samband mellan kostnader för sjukskrivningar och sy</w:t>
      </w:r>
      <w:r w:rsidRPr="004E3EB6">
        <w:t>s</w:t>
      </w:r>
      <w:r w:rsidRPr="004E3EB6">
        <w:t>selsättningen. Ökad sysselsättning betyder fler sjukskrivna. Därför anser verket att denna siffra kommer att öka igen i takt med att sysselsät</w:t>
      </w:r>
      <w:r w:rsidRPr="004E3EB6">
        <w:t>t</w:t>
      </w:r>
      <w:r w:rsidRPr="004E3EB6">
        <w:t>ningen</w:t>
      </w:r>
      <w:r w:rsidR="00F91C72" w:rsidRPr="004E3EB6">
        <w:t xml:space="preserve"> ökar</w:t>
      </w:r>
      <w:r w:rsidRPr="004E3EB6">
        <w:t>. Sa</w:t>
      </w:r>
      <w:r w:rsidRPr="004E3EB6">
        <w:t>m</w:t>
      </w:r>
      <w:r w:rsidRPr="004E3EB6">
        <w:t xml:space="preserve">mantaget innebär detta att även om utgifternas ökningstakt på detta område hejdas något så förväntas ohälsoutgifterna fortsätta </w:t>
      </w:r>
      <w:r w:rsidR="00F91C72" w:rsidRPr="004E3EB6">
        <w:t xml:space="preserve">att </w:t>
      </w:r>
      <w:r w:rsidRPr="004E3EB6">
        <w:t>växa under fyraårsperi</w:t>
      </w:r>
      <w:r w:rsidRPr="004E3EB6">
        <w:t>o</w:t>
      </w:r>
      <w:r w:rsidRPr="004E3EB6">
        <w:t xml:space="preserve">den. </w:t>
      </w:r>
    </w:p>
    <w:p w:rsidR="00C90039" w:rsidRPr="004E3EB6" w:rsidRDefault="00C90039" w:rsidP="007160D2">
      <w:pPr>
        <w:pStyle w:val="Rubrik3"/>
      </w:pPr>
      <w:bookmarkStart w:id="246" w:name="_Toc71311891"/>
      <w:bookmarkStart w:id="247" w:name="_Toc102750274"/>
      <w:bookmarkStart w:id="248" w:name="_Toc134370276"/>
      <w:bookmarkStart w:id="249" w:name="_Toc135027628"/>
      <w:bookmarkStart w:id="250" w:name="_Toc135114371"/>
      <w:r w:rsidRPr="004E3EB6">
        <w:t>Kraftiga utgiftsökningar i tilläggsbudget</w:t>
      </w:r>
      <w:bookmarkEnd w:id="246"/>
      <w:bookmarkEnd w:id="247"/>
      <w:bookmarkEnd w:id="248"/>
      <w:bookmarkEnd w:id="249"/>
      <w:bookmarkEnd w:id="250"/>
    </w:p>
    <w:p w:rsidR="00C90039" w:rsidRPr="004E3EB6" w:rsidRDefault="00C90039" w:rsidP="007160D2">
      <w:r w:rsidRPr="004E3EB6">
        <w:t>Socialdemokraterna föreslår nya ofinansierade utgifter under utgiftstaket på tilläggsbudget nummer ett för i år på 5 794 miljoner kronor. Samtidigt antar r</w:t>
      </w:r>
      <w:r w:rsidRPr="004E3EB6">
        <w:t>e</w:t>
      </w:r>
      <w:r w:rsidRPr="004E3EB6">
        <w:t>geringen en betydligt mer optimistisk utgiftsprognos, delvis till följd av att sparsamma myndigheter inte tillåts använda sina anslagna medel. Av budg</w:t>
      </w:r>
      <w:r w:rsidRPr="004E3EB6">
        <w:t>e</w:t>
      </w:r>
      <w:r w:rsidRPr="004E3EB6">
        <w:t>teringsmarginalen kvarstår därefter 2,9 miljarder kronor för 2006. Det mo</w:t>
      </w:r>
      <w:r w:rsidRPr="004E3EB6">
        <w:t>t</w:t>
      </w:r>
      <w:r w:rsidRPr="004E3EB6">
        <w:t>svarar endast strax under 3 promille av de takb</w:t>
      </w:r>
      <w:r w:rsidRPr="004E3EB6">
        <w:t>e</w:t>
      </w:r>
      <w:r w:rsidRPr="004E3EB6">
        <w:t xml:space="preserve">gränsade utgifterna. </w:t>
      </w:r>
    </w:p>
    <w:p w:rsidR="00C90039" w:rsidRPr="004E3EB6" w:rsidRDefault="00C90039" w:rsidP="007160D2">
      <w:pPr>
        <w:pStyle w:val="Normaltindrag"/>
      </w:pPr>
      <w:r w:rsidRPr="004E3EB6">
        <w:t>Även för år 2007 är budgeteringsmar</w:t>
      </w:r>
      <w:r w:rsidRPr="004E3EB6">
        <w:softHyphen/>
        <w:t>ginalen orimligt låg. Av ett utgiftstak på 939 000 miljoner kronor har utgifter på 929 300 miljoner kronor redan intec</w:t>
      </w:r>
      <w:r w:rsidRPr="004E3EB6">
        <w:t>k</w:t>
      </w:r>
      <w:r w:rsidRPr="004E3EB6">
        <w:t>nats. Kvarstår gör en marginal för oförutsedda utgifter på bara 9 700 miljoner kr</w:t>
      </w:r>
      <w:r w:rsidRPr="004E3EB6">
        <w:t>o</w:t>
      </w:r>
      <w:r w:rsidRPr="004E3EB6">
        <w:t>nor. Sammantaget utgör budgeteringsmarginalen för 2007 bara en hundradel av de ta</w:t>
      </w:r>
      <w:r w:rsidRPr="004E3EB6">
        <w:t>k</w:t>
      </w:r>
      <w:r w:rsidRPr="004E3EB6">
        <w:t xml:space="preserve">begränsade utgifterna. </w:t>
      </w:r>
    </w:p>
    <w:p w:rsidR="00C90039" w:rsidRPr="004E3EB6" w:rsidRDefault="00C90039" w:rsidP="007160D2">
      <w:pPr>
        <w:pStyle w:val="Rubrik2"/>
      </w:pPr>
      <w:bookmarkStart w:id="251" w:name="_Toc71311892"/>
      <w:bookmarkStart w:id="252" w:name="_Toc102750275"/>
      <w:bookmarkStart w:id="253" w:name="_Toc134370277"/>
      <w:bookmarkStart w:id="254" w:name="_Toc135027629"/>
      <w:bookmarkStart w:id="255" w:name="_Toc135114372"/>
      <w:r w:rsidRPr="004E3EB6">
        <w:t xml:space="preserve">Socialdemokraterna </w:t>
      </w:r>
      <w:bookmarkEnd w:id="251"/>
      <w:r w:rsidRPr="004E3EB6">
        <w:t>klarar inte utmaningarna från omvärlden</w:t>
      </w:r>
      <w:bookmarkEnd w:id="252"/>
      <w:bookmarkEnd w:id="253"/>
      <w:bookmarkEnd w:id="254"/>
      <w:bookmarkEnd w:id="255"/>
    </w:p>
    <w:p w:rsidR="00C90039" w:rsidRPr="004E3EB6" w:rsidRDefault="00C90039" w:rsidP="007160D2">
      <w:r w:rsidRPr="004E3EB6">
        <w:t>Tillvaron blir alltmer internationaliserad. Människor, kapital och företag rör sig snabbt och enkelt över nationsgränser på jakt efter goda tillväxtbetinge</w:t>
      </w:r>
      <w:r w:rsidRPr="004E3EB6">
        <w:t>l</w:t>
      </w:r>
      <w:r w:rsidRPr="004E3EB6">
        <w:t>ser. De</w:t>
      </w:r>
      <w:r w:rsidRPr="004E3EB6">
        <w:t>t</w:t>
      </w:r>
      <w:r w:rsidRPr="004E3EB6">
        <w:t>ta förhållande ställer stora krav på Sverige. Erbjuder vi en jordmån som gör att nya företag startas? Finns vårt land med på listan över tänkbara länder när etableringar och investeringar planeras? Är för</w:t>
      </w:r>
      <w:r w:rsidRPr="004E3EB6">
        <w:t>e</w:t>
      </w:r>
      <w:r w:rsidRPr="004E3EB6">
        <w:t>tagsbeskattningen tillräckligt konkurrenskraftig i förhållande till omvärlden? Är inkomstskatte</w:t>
      </w:r>
      <w:r w:rsidRPr="004E3EB6">
        <w:t>r</w:t>
      </w:r>
      <w:r w:rsidRPr="004E3EB6">
        <w:t>na så utformade att de snarare attraherar än stöt</w:t>
      </w:r>
      <w:r w:rsidR="00F91C72" w:rsidRPr="004E3EB6">
        <w:t>er</w:t>
      </w:r>
      <w:r w:rsidRPr="004E3EB6">
        <w:t xml:space="preserve"> bort människor med exper</w:t>
      </w:r>
      <w:r w:rsidRPr="004E3EB6">
        <w:t>t</w:t>
      </w:r>
      <w:r w:rsidRPr="004E3EB6">
        <w:t>kunskaper? Har vi stabila och gynnsamma spelregler för föret</w:t>
      </w:r>
      <w:r w:rsidRPr="004E3EB6">
        <w:t>a</w:t>
      </w:r>
      <w:r w:rsidRPr="004E3EB6">
        <w:t>gen?</w:t>
      </w:r>
    </w:p>
    <w:p w:rsidR="00C90039" w:rsidRPr="004E3EB6" w:rsidRDefault="00C90039" w:rsidP="007160D2">
      <w:pPr>
        <w:pStyle w:val="Normaltindrag"/>
      </w:pPr>
      <w:r w:rsidRPr="004E3EB6">
        <w:t>Tyvärr blir svaren på flertalet frågor av den arten nedslåe</w:t>
      </w:r>
      <w:r w:rsidRPr="004E3EB6">
        <w:t>n</w:t>
      </w:r>
      <w:r w:rsidRPr="004E3EB6">
        <w:t>de</w:t>
      </w:r>
      <w:r w:rsidR="00F91C72" w:rsidRPr="004E3EB6">
        <w:t>, n</w:t>
      </w:r>
      <w:r w:rsidRPr="004E3EB6">
        <w:t>edslående med tanke på den fortsatta massarbetslösheten och på möjligheterna att lån</w:t>
      </w:r>
      <w:r w:rsidRPr="004E3EB6">
        <w:t>g</w:t>
      </w:r>
      <w:r w:rsidRPr="004E3EB6">
        <w:t>siktigt finansiera angelägna åtaganden när det gäller t.ex. vården och omso</w:t>
      </w:r>
      <w:r w:rsidRPr="004E3EB6">
        <w:t>r</w:t>
      </w:r>
      <w:r w:rsidRPr="004E3EB6">
        <w:t>gen. Globalis</w:t>
      </w:r>
      <w:r w:rsidRPr="004E3EB6">
        <w:t>e</w:t>
      </w:r>
      <w:r w:rsidRPr="004E3EB6">
        <w:t xml:space="preserve">ringens effekter tycks </w:t>
      </w:r>
      <w:r w:rsidR="00F91C72" w:rsidRPr="004E3EB6">
        <w:t xml:space="preserve">Socialdemokraterna </w:t>
      </w:r>
      <w:r w:rsidRPr="004E3EB6">
        <w:t>inte ta någon som helst hänsyn till, trots att de efter långa vedermödor låtit til</w:t>
      </w:r>
      <w:r w:rsidRPr="004E3EB6">
        <w:t>l</w:t>
      </w:r>
      <w:r w:rsidRPr="004E3EB6">
        <w:t>sätta en utredning i ämnet. Utredningen har lämnat ett angeläget betänkande (Skattebasutre</w:t>
      </w:r>
      <w:r w:rsidRPr="004E3EB6">
        <w:t>d</w:t>
      </w:r>
      <w:r w:rsidRPr="004E3EB6">
        <w:t>ningen, SOU 2002:47), men ännu saknas verkningsfulla åtgärder. I</w:t>
      </w:r>
      <w:r w:rsidR="00F91C72" w:rsidRPr="004E3EB6">
        <w:t xml:space="preserve"> </w:t>
      </w:r>
      <w:r w:rsidRPr="004E3EB6">
        <w:t xml:space="preserve">stället fortsätter den politik som </w:t>
      </w:r>
      <w:r w:rsidR="00F91C72" w:rsidRPr="004E3EB6">
        <w:t xml:space="preserve">Socialdemokraterna </w:t>
      </w:r>
      <w:r w:rsidRPr="004E3EB6">
        <w:t>för att bädda för ett succe</w:t>
      </w:r>
      <w:r w:rsidRPr="004E3EB6">
        <w:t>s</w:t>
      </w:r>
      <w:r w:rsidRPr="004E3EB6">
        <w:t>sivt utländskt övertagande av det svenska näringslivets pä</w:t>
      </w:r>
      <w:r w:rsidRPr="004E3EB6">
        <w:t>r</w:t>
      </w:r>
      <w:r w:rsidRPr="004E3EB6">
        <w:t xml:space="preserve">lor. </w:t>
      </w:r>
    </w:p>
    <w:p w:rsidR="00C90039" w:rsidRPr="004E3EB6" w:rsidRDefault="00C90039" w:rsidP="007160D2">
      <w:pPr>
        <w:pStyle w:val="Normaltindrag"/>
      </w:pPr>
      <w:r w:rsidRPr="004E3EB6">
        <w:t>På mindre än ett decennium har ägarförhållandena i några av Sveriges mest namnkunniga verkstadsföretag förändrats dramatiskt. Sedan 1992 har det u</w:t>
      </w:r>
      <w:r w:rsidRPr="004E3EB6">
        <w:t>t</w:t>
      </w:r>
      <w:r w:rsidRPr="004E3EB6">
        <w:t>ländska ägandet fyrdubblats i de svenska storföretagen. Majoriteten av de utländska äga</w:t>
      </w:r>
      <w:r w:rsidRPr="004E3EB6">
        <w:t>r</w:t>
      </w:r>
      <w:r w:rsidRPr="004E3EB6">
        <w:t>na är okända till namnet och ägandet är spritt på många små innehav. Utvecklingen u</w:t>
      </w:r>
      <w:r w:rsidRPr="004E3EB6">
        <w:t>n</w:t>
      </w:r>
      <w:r w:rsidRPr="004E3EB6">
        <w:t>der 1990-talet har inneburit att även många svenska storf</w:t>
      </w:r>
      <w:r w:rsidRPr="004E3EB6">
        <w:t>ö</w:t>
      </w:r>
      <w:r w:rsidRPr="004E3EB6">
        <w:t>retag är mer utländska än svenska när faktorer som andel anställda i utlandet, andel av fakturering i utlandet, andelen utländska ägare, etc. vägs samman.</w:t>
      </w:r>
    </w:p>
    <w:p w:rsidR="00C90039" w:rsidRPr="004E3EB6" w:rsidRDefault="00C90039" w:rsidP="007160D2">
      <w:pPr>
        <w:pStyle w:val="Normaltindrag"/>
      </w:pPr>
      <w:r w:rsidRPr="004E3EB6">
        <w:t>I och med PPM-valet och AP-fondernas nya placeringsregler har många miljarder kronor placerats i utländska fo</w:t>
      </w:r>
      <w:r w:rsidRPr="004E3EB6">
        <w:t>n</w:t>
      </w:r>
      <w:r w:rsidRPr="004E3EB6">
        <w:t>der. Dessa portföljjusteringar är en viktig förklaring till att kronan försvagats. Dessutom har utländska investerare sålt sina svenska vä</w:t>
      </w:r>
      <w:r w:rsidRPr="004E3EB6">
        <w:t>r</w:t>
      </w:r>
      <w:r w:rsidRPr="004E3EB6">
        <w:t xml:space="preserve">depapper i ökande utsträckning. </w:t>
      </w:r>
    </w:p>
    <w:p w:rsidR="00C90039" w:rsidRPr="004E3EB6" w:rsidRDefault="00C90039" w:rsidP="007160D2">
      <w:pPr>
        <w:pStyle w:val="Normaltindrag"/>
      </w:pPr>
      <w:r w:rsidRPr="004E3EB6">
        <w:t>Det allvarliga är att alla dessa aktörer oberoende av varandra gör bedö</w:t>
      </w:r>
      <w:r w:rsidRPr="004E3EB6">
        <w:t>m</w:t>
      </w:r>
      <w:r w:rsidRPr="004E3EB6">
        <w:t>ningen att i</w:t>
      </w:r>
      <w:r w:rsidRPr="004E3EB6">
        <w:t>n</w:t>
      </w:r>
      <w:r w:rsidRPr="004E3EB6">
        <w:t>vesteringar lönar sig bättre i andra länder än i Sverige.</w:t>
      </w:r>
    </w:p>
    <w:p w:rsidR="00C90039" w:rsidRPr="004E3EB6" w:rsidRDefault="00C90039" w:rsidP="007160D2">
      <w:pPr>
        <w:pStyle w:val="Normaltindrag"/>
      </w:pPr>
      <w:r w:rsidRPr="004E3EB6">
        <w:t>Allt detta är bevis på att den globaliserade världens villkor för investerin</w:t>
      </w:r>
      <w:r w:rsidRPr="004E3EB6">
        <w:t>g</w:t>
      </w:r>
      <w:r w:rsidRPr="004E3EB6">
        <w:t>ar, sparande och företagande har förändrats i grunden. De statliga AP-fondernas styre</w:t>
      </w:r>
      <w:r w:rsidRPr="004E3EB6">
        <w:t>l</w:t>
      </w:r>
      <w:r w:rsidRPr="004E3EB6">
        <w:t>ser och större delen av det svenska folket inser detta. Men det gör uppenbarligen inte landets socia</w:t>
      </w:r>
      <w:r w:rsidRPr="004E3EB6">
        <w:t>l</w:t>
      </w:r>
      <w:r w:rsidRPr="004E3EB6">
        <w:t xml:space="preserve">demokratiska regering. </w:t>
      </w:r>
    </w:p>
    <w:p w:rsidR="00C90039" w:rsidRPr="004E3EB6" w:rsidRDefault="00C90039" w:rsidP="007160D2">
      <w:pPr>
        <w:pStyle w:val="Rubrik2"/>
      </w:pPr>
      <w:bookmarkStart w:id="256" w:name="_Toc71311893"/>
      <w:bookmarkStart w:id="257" w:name="_Toc102750276"/>
      <w:bookmarkStart w:id="258" w:name="_Toc134370278"/>
      <w:bookmarkStart w:id="259" w:name="_Toc135027630"/>
      <w:bookmarkStart w:id="260" w:name="_Toc135114373"/>
      <w:r w:rsidRPr="004E3EB6">
        <w:t>Fortsatt straffskatt på svenskars sparande i Sverige</w:t>
      </w:r>
      <w:bookmarkEnd w:id="256"/>
      <w:bookmarkEnd w:id="257"/>
      <w:bookmarkEnd w:id="258"/>
      <w:bookmarkEnd w:id="259"/>
      <w:bookmarkEnd w:id="260"/>
      <w:r w:rsidRPr="004E3EB6">
        <w:t xml:space="preserve"> </w:t>
      </w:r>
    </w:p>
    <w:p w:rsidR="00C90039" w:rsidRPr="004E3EB6" w:rsidRDefault="00C90039" w:rsidP="007160D2">
      <w:r w:rsidRPr="004E3EB6">
        <w:t>Det svenska näringslivet övertas successivt av utländska äg</w:t>
      </w:r>
      <w:r w:rsidRPr="004E3EB6">
        <w:t>a</w:t>
      </w:r>
      <w:r w:rsidRPr="004E3EB6">
        <w:t>re samtidigt som svenska</w:t>
      </w:r>
      <w:r w:rsidRPr="004E3EB6">
        <w:t>r</w:t>
      </w:r>
      <w:r w:rsidRPr="004E3EB6">
        <w:t>nas direktägande minskar. Den höga och skadliga beskattningen på risksparande driver för</w:t>
      </w:r>
      <w:r w:rsidRPr="004E3EB6">
        <w:t>e</w:t>
      </w:r>
      <w:r w:rsidRPr="004E3EB6">
        <w:t>tag och arbetstillfällen ut ur landet.</w:t>
      </w:r>
    </w:p>
    <w:p w:rsidR="00C90039" w:rsidRPr="004E3EB6" w:rsidRDefault="00C90039" w:rsidP="007160D2">
      <w:pPr>
        <w:pStyle w:val="Normaltindrag"/>
      </w:pPr>
      <w:r w:rsidRPr="004E3EB6">
        <w:t>Bakgrunden till de ökade utförsäljningarna är att svenskt ägande är utsatt för en särskild straffskatt. Svenska ägare drabbas av den numera nästintill unika förmögenhet</w:t>
      </w:r>
      <w:r w:rsidRPr="004E3EB6">
        <w:t>s</w:t>
      </w:r>
      <w:r w:rsidRPr="004E3EB6">
        <w:t>skatten, och fram till nyligen också av en konfiskatorisk arvs- och gåvoskatt som gjort det hart när omöjligt att låta nya gener</w:t>
      </w:r>
      <w:r w:rsidRPr="004E3EB6">
        <w:t>a</w:t>
      </w:r>
      <w:r w:rsidRPr="004E3EB6">
        <w:t>tioner företagare ta över det som idoga entrepr</w:t>
      </w:r>
      <w:r w:rsidRPr="004E3EB6">
        <w:t>e</w:t>
      </w:r>
      <w:r w:rsidRPr="004E3EB6">
        <w:t xml:space="preserve">nörer byggt upp under ett livsverk. </w:t>
      </w:r>
    </w:p>
    <w:p w:rsidR="00C90039" w:rsidRPr="004E3EB6" w:rsidRDefault="00C90039" w:rsidP="007160D2">
      <w:pPr>
        <w:pStyle w:val="Normaltindrag"/>
      </w:pPr>
      <w:r w:rsidRPr="004E3EB6">
        <w:t>Förmögenhetsskatt och dubbelbeskattning driver kapitalet ur landet. E</w:t>
      </w:r>
      <w:r w:rsidRPr="004E3EB6">
        <w:t>n</w:t>
      </w:r>
      <w:r w:rsidRPr="004E3EB6">
        <w:t>dast de allra rikaste slipper betala förmögenhet</w:t>
      </w:r>
      <w:r w:rsidRPr="004E3EB6">
        <w:t>s</w:t>
      </w:r>
      <w:r w:rsidRPr="004E3EB6">
        <w:t>skatt för sina aktiemiljarder. Kapitalflykten kan enligt Skatt</w:t>
      </w:r>
      <w:r w:rsidRPr="004E3EB6">
        <w:t>e</w:t>
      </w:r>
      <w:r w:rsidRPr="004E3EB6">
        <w:t xml:space="preserve">verket snabbt få allvarliga välfärdseffekter. Men </w:t>
      </w:r>
      <w:r w:rsidR="00F91C72" w:rsidRPr="004E3EB6">
        <w:t>Socialdem</w:t>
      </w:r>
      <w:r w:rsidR="00F91C72" w:rsidRPr="004E3EB6">
        <w:t>o</w:t>
      </w:r>
      <w:r w:rsidR="00F91C72" w:rsidRPr="004E3EB6">
        <w:t xml:space="preserve">kraterna </w:t>
      </w:r>
      <w:r w:rsidRPr="004E3EB6">
        <w:t>behåller skygglapparna på.</w:t>
      </w:r>
    </w:p>
    <w:p w:rsidR="00C90039" w:rsidRPr="004E3EB6" w:rsidRDefault="00C90039" w:rsidP="007160D2">
      <w:pPr>
        <w:pStyle w:val="Normaltindrag"/>
      </w:pPr>
      <w:r w:rsidRPr="004E3EB6">
        <w:t>Dubbelbeskattningen av en svensk individs aktieinnehav i Sverige leder till att en utländsk köpare kan betala avsevärt mer för en aktie än en svensk köp</w:t>
      </w:r>
      <w:r w:rsidRPr="004E3EB6">
        <w:t>a</w:t>
      </w:r>
      <w:r w:rsidRPr="004E3EB6">
        <w:t>re och ändå få samma a</w:t>
      </w:r>
      <w:r w:rsidRPr="004E3EB6">
        <w:t>v</w:t>
      </w:r>
      <w:r w:rsidRPr="004E3EB6">
        <w:t>kastning på sin investering efter skatt. Med en sådan politik är det tr</w:t>
      </w:r>
      <w:r w:rsidRPr="004E3EB6">
        <w:t>o</w:t>
      </w:r>
      <w:r w:rsidRPr="004E3EB6">
        <w:t>ligt att utförsäljningen fortsätter i oförminskad takt så länge ”lagret” räc</w:t>
      </w:r>
      <w:r w:rsidRPr="004E3EB6">
        <w:t>k</w:t>
      </w:r>
      <w:r w:rsidRPr="004E3EB6">
        <w:t xml:space="preserve">er. </w:t>
      </w:r>
    </w:p>
    <w:p w:rsidR="00C90039" w:rsidRPr="004E3EB6" w:rsidRDefault="00C90039" w:rsidP="007160D2">
      <w:pPr>
        <w:pStyle w:val="Normaltindrag"/>
      </w:pPr>
      <w:r w:rsidRPr="004E3EB6">
        <w:t xml:space="preserve"> Att ägarskapet hamnat i utlandet har också fått effekter på företagens b</w:t>
      </w:r>
      <w:r w:rsidRPr="004E3EB6">
        <w:t>a</w:t>
      </w:r>
      <w:r w:rsidRPr="004E3EB6">
        <w:t>sering. Från 1997 till 2000 flyttade 47 tidigare svenskbaserade koncernh</w:t>
      </w:r>
      <w:r w:rsidRPr="004E3EB6">
        <w:t>u</w:t>
      </w:r>
      <w:r w:rsidRPr="004E3EB6">
        <w:t>vudko</w:t>
      </w:r>
      <w:r w:rsidRPr="004E3EB6">
        <w:t>n</w:t>
      </w:r>
      <w:r w:rsidRPr="004E3EB6">
        <w:t xml:space="preserve">tor från Sverige. Denna utveckling har bromsats på senare tid, delvis som en följd av färre internationella företagsfusioner i spåret av börsraset i början av 2000-talet. </w:t>
      </w:r>
    </w:p>
    <w:p w:rsidR="00C90039" w:rsidRPr="004E3EB6" w:rsidRDefault="00C90039" w:rsidP="007160D2">
      <w:pPr>
        <w:pStyle w:val="Normaltindrag"/>
      </w:pPr>
      <w:r w:rsidRPr="004E3EB6">
        <w:t>Inget har dock gjorts för att undvi</w:t>
      </w:r>
      <w:r w:rsidR="00F91C72" w:rsidRPr="004E3EB6">
        <w:t>ka att en ny flyttsituation upp</w:t>
      </w:r>
      <w:r w:rsidRPr="004E3EB6">
        <w:t xml:space="preserve">kommer. Det är ännu ett symptom på att </w:t>
      </w:r>
      <w:r w:rsidR="00F91C72" w:rsidRPr="004E3EB6">
        <w:t xml:space="preserve">Socialdemokraterna </w:t>
      </w:r>
      <w:r w:rsidRPr="004E3EB6">
        <w:t>bedriver en verklighet</w:t>
      </w:r>
      <w:r w:rsidRPr="004E3EB6">
        <w:t>s</w:t>
      </w:r>
      <w:r w:rsidRPr="004E3EB6">
        <w:t>främmande politik som Sverige inte har råd med. Det höga svenska skatt</w:t>
      </w:r>
      <w:r w:rsidRPr="004E3EB6">
        <w:t>e</w:t>
      </w:r>
      <w:r w:rsidRPr="004E3EB6">
        <w:t>trycket bidrar till att hä</w:t>
      </w:r>
      <w:r w:rsidRPr="004E3EB6">
        <w:t>m</w:t>
      </w:r>
      <w:r w:rsidRPr="004E3EB6">
        <w:t>ma Sveriges långsiktiga tillväxtförutsättningar.</w:t>
      </w:r>
    </w:p>
    <w:p w:rsidR="00C90039" w:rsidRPr="004E3EB6" w:rsidRDefault="00C90039" w:rsidP="007160D2">
      <w:pPr>
        <w:pStyle w:val="Rubrik3"/>
      </w:pPr>
      <w:bookmarkStart w:id="261" w:name="_Toc71311894"/>
      <w:bookmarkStart w:id="262" w:name="_Toc102750277"/>
      <w:bookmarkStart w:id="263" w:name="_Toc134370279"/>
      <w:bookmarkStart w:id="264" w:name="_Toc135027631"/>
      <w:bookmarkStart w:id="265" w:name="_Toc135114374"/>
      <w:r w:rsidRPr="004E3EB6">
        <w:t xml:space="preserve">Fastighetsskatten ökar </w:t>
      </w:r>
      <w:r w:rsidR="00F91C72" w:rsidRPr="004E3EB6">
        <w:t>–</w:t>
      </w:r>
      <w:r w:rsidRPr="004E3EB6">
        <w:t xml:space="preserve"> fler tvingas att flytta</w:t>
      </w:r>
      <w:bookmarkEnd w:id="261"/>
      <w:bookmarkEnd w:id="262"/>
      <w:bookmarkEnd w:id="263"/>
      <w:bookmarkEnd w:id="264"/>
      <w:bookmarkEnd w:id="265"/>
    </w:p>
    <w:p w:rsidR="00C90039" w:rsidRPr="004E3EB6" w:rsidRDefault="00C90039" w:rsidP="007160D2">
      <w:r w:rsidRPr="004E3EB6">
        <w:t>Regeringen har vid ett flertal tillfällen hävdat att skatteuttaget på boende hålls oförändrat. Så är inte fallet. Trots att skatteu</w:t>
      </w:r>
      <w:r w:rsidRPr="004E3EB6">
        <w:t>t</w:t>
      </w:r>
      <w:r w:rsidRPr="004E3EB6">
        <w:t>taget som andel av BNP faktiskt minskat något på senare tid, har uttaget av fastighetsskatt i reda pengar for</w:t>
      </w:r>
      <w:r w:rsidRPr="004E3EB6">
        <w:t>t</w:t>
      </w:r>
      <w:r w:rsidRPr="004E3EB6">
        <w:t>satt att öka. Vid årsskiftet till 2006 inträdde nästa uppskrivning av tax</w:t>
      </w:r>
      <w:r w:rsidRPr="004E3EB6">
        <w:t>e</w:t>
      </w:r>
      <w:r w:rsidRPr="004E3EB6">
        <w:t>ringsvärdena. Då väntas intäkterna från fastighetsskatten öka ytterligare kra</w:t>
      </w:r>
      <w:r w:rsidRPr="004E3EB6">
        <w:t>f</w:t>
      </w:r>
      <w:r w:rsidRPr="004E3EB6">
        <w:t>tigt. Totalt beräknas statens intäkter från fastighet</w:t>
      </w:r>
      <w:r w:rsidRPr="004E3EB6">
        <w:t>s</w:t>
      </w:r>
      <w:r w:rsidRPr="004E3EB6">
        <w:t>skatten öka med totalt 7 miljarder kronor (23 procent) mellan 2003 och 2008 till drygt 32 miljarder kronor. Räknat från år 2001 blir ökningen 10,4 mi</w:t>
      </w:r>
      <w:r w:rsidRPr="004E3EB6">
        <w:t>l</w:t>
      </w:r>
      <w:r w:rsidRPr="004E3EB6">
        <w:t>jarder kronor, eller nästan 40 procent. Trots att regeringen infört en mycket begrä</w:t>
      </w:r>
      <w:r w:rsidRPr="004E3EB6">
        <w:t>n</w:t>
      </w:r>
      <w:r w:rsidRPr="004E3EB6">
        <w:t>sad begränsningsregel för de med allra lägst inkomster så kommer många hårt arb</w:t>
      </w:r>
      <w:r w:rsidRPr="004E3EB6">
        <w:t>e</w:t>
      </w:r>
      <w:r w:rsidRPr="004E3EB6">
        <w:t>tande familjer att tvingas sälja sina hus enbart på grund av fastighets- och förmögenhetsskatte</w:t>
      </w:r>
      <w:r w:rsidRPr="004E3EB6">
        <w:t>r</w:t>
      </w:r>
      <w:r w:rsidRPr="004E3EB6">
        <w:t>na de kommande åren.</w:t>
      </w:r>
    </w:p>
    <w:p w:rsidR="00C90039" w:rsidRPr="004E3EB6" w:rsidRDefault="00C90039" w:rsidP="007160D2">
      <w:pPr>
        <w:pStyle w:val="Rubrik3"/>
      </w:pPr>
      <w:bookmarkStart w:id="266" w:name="_Toc71311895"/>
      <w:bookmarkStart w:id="267" w:name="_Toc102750278"/>
      <w:bookmarkStart w:id="268" w:name="_Toc134370280"/>
      <w:bookmarkStart w:id="269" w:name="_Toc135027632"/>
      <w:bookmarkStart w:id="270" w:name="_Toc135114375"/>
      <w:r w:rsidRPr="004E3EB6">
        <w:t>Lönebildningen och arbets</w:t>
      </w:r>
      <w:r w:rsidRPr="004E3EB6">
        <w:softHyphen/>
        <w:t>marknaden lämnas åt sitt öde</w:t>
      </w:r>
      <w:bookmarkEnd w:id="266"/>
      <w:bookmarkEnd w:id="267"/>
      <w:bookmarkEnd w:id="268"/>
      <w:bookmarkEnd w:id="269"/>
      <w:bookmarkEnd w:id="270"/>
    </w:p>
    <w:p w:rsidR="00C90039" w:rsidRPr="004E3EB6" w:rsidRDefault="00C90039" w:rsidP="007160D2">
      <w:r w:rsidRPr="004E3EB6">
        <w:t>Lönebildningen har en helt central funktion för en fortsatt god välfärdsutvec</w:t>
      </w:r>
      <w:r w:rsidRPr="004E3EB6">
        <w:t>k</w:t>
      </w:r>
      <w:r w:rsidRPr="004E3EB6">
        <w:t xml:space="preserve">ling. Mot bakgrund av detta är det förvånande att </w:t>
      </w:r>
      <w:r w:rsidR="00F91C72" w:rsidRPr="004E3EB6">
        <w:t xml:space="preserve">Socialdemokraterna </w:t>
      </w:r>
      <w:r w:rsidRPr="004E3EB6">
        <w:t>unde</w:t>
      </w:r>
      <w:r w:rsidRPr="004E3EB6">
        <w:t>r</w:t>
      </w:r>
      <w:r w:rsidRPr="004E3EB6">
        <w:t>låter att ens diskutera de konkreta reformförslag som framförs av internati</w:t>
      </w:r>
      <w:r w:rsidRPr="004E3EB6">
        <w:t>o</w:t>
      </w:r>
      <w:r w:rsidRPr="004E3EB6">
        <w:t>nella org</w:t>
      </w:r>
      <w:r w:rsidRPr="004E3EB6">
        <w:t>a</w:t>
      </w:r>
      <w:r w:rsidRPr="004E3EB6">
        <w:t xml:space="preserve">nisationer som EU, OECD och IMF. </w:t>
      </w:r>
    </w:p>
    <w:p w:rsidR="00C90039" w:rsidRPr="004E3EB6" w:rsidRDefault="00C90039" w:rsidP="007160D2">
      <w:pPr>
        <w:pStyle w:val="Normaltindrag"/>
      </w:pPr>
      <w:r w:rsidRPr="004E3EB6">
        <w:t>Priset för en bristande lönebildning och en illa fungerande arbetsmarknad är att den höga arbetslösheten består, liksom grundproblemet bakom arbet</w:t>
      </w:r>
      <w:r w:rsidRPr="004E3EB6">
        <w:t>s</w:t>
      </w:r>
      <w:r w:rsidRPr="004E3EB6">
        <w:t>lösh</w:t>
      </w:r>
      <w:r w:rsidRPr="004E3EB6">
        <w:t>e</w:t>
      </w:r>
      <w:r w:rsidRPr="004E3EB6">
        <w:t>ten</w:t>
      </w:r>
      <w:r w:rsidR="006144FC" w:rsidRPr="004E3EB6">
        <w:t>:</w:t>
      </w:r>
      <w:r w:rsidRPr="004E3EB6">
        <w:t xml:space="preserve"> de strukturella proble</w:t>
      </w:r>
      <w:r w:rsidRPr="004E3EB6">
        <w:softHyphen/>
        <w:t>men i svensk ekonomi. Fortsatt passivitet från rege</w:t>
      </w:r>
      <w:r w:rsidRPr="004E3EB6">
        <w:t>r</w:t>
      </w:r>
      <w:r w:rsidRPr="004E3EB6">
        <w:t>ingens sida riskerar att leda till en kombination av löneinflation och flaskhals</w:t>
      </w:r>
      <w:r w:rsidRPr="004E3EB6">
        <w:softHyphen/>
        <w:t>problem på arbetsmarknaden</w:t>
      </w:r>
      <w:r w:rsidR="006144FC" w:rsidRPr="004E3EB6">
        <w:t>,</w:t>
      </w:r>
      <w:r w:rsidRPr="004E3EB6">
        <w:t xml:space="preserve"> vilket ytterligare bromsar den ekon</w:t>
      </w:r>
      <w:r w:rsidRPr="004E3EB6">
        <w:t>o</w:t>
      </w:r>
      <w:r w:rsidRPr="004E3EB6">
        <w:t>miska utvecklingen och skapar ökad a</w:t>
      </w:r>
      <w:r w:rsidRPr="004E3EB6">
        <w:t>r</w:t>
      </w:r>
      <w:r w:rsidRPr="004E3EB6">
        <w:t xml:space="preserve">betslöshet. </w:t>
      </w:r>
    </w:p>
    <w:p w:rsidR="00C90039" w:rsidRPr="004E3EB6" w:rsidRDefault="00C90039" w:rsidP="007160D2">
      <w:pPr>
        <w:pStyle w:val="Normaltindrag"/>
      </w:pPr>
      <w:r w:rsidRPr="004E3EB6">
        <w:t>Under de senaste decennierna har den svenska lönebil</w:t>
      </w:r>
      <w:r w:rsidRPr="004E3EB6">
        <w:t>d</w:t>
      </w:r>
      <w:r w:rsidRPr="004E3EB6">
        <w:t>ningen inte fungerat til</w:t>
      </w:r>
      <w:r w:rsidRPr="004E3EB6">
        <w:t>l</w:t>
      </w:r>
      <w:r w:rsidRPr="004E3EB6">
        <w:t>fredsställande. Lönerna i Sverige har ökat snabbare än i våra viktigaste konkurrentländer. Tidigare har detta ”rättats till” genom ständigt återko</w:t>
      </w:r>
      <w:r w:rsidRPr="004E3EB6">
        <w:t>m</w:t>
      </w:r>
      <w:r w:rsidRPr="004E3EB6">
        <w:t>mande devalveringar med försvagad köpkraft som följd. Nu borde den v</w:t>
      </w:r>
      <w:r w:rsidRPr="004E3EB6">
        <w:t>ä</w:t>
      </w:r>
      <w:r w:rsidRPr="004E3EB6">
        <w:t>gen vara stängd och låginflationspolitiken etablerad även om kronkursen fortf</w:t>
      </w:r>
      <w:r w:rsidRPr="004E3EB6">
        <w:t>a</w:t>
      </w:r>
      <w:r w:rsidRPr="004E3EB6">
        <w:t xml:space="preserve">rande är flytande. </w:t>
      </w:r>
    </w:p>
    <w:p w:rsidR="00C90039" w:rsidRPr="004E3EB6" w:rsidRDefault="00C90039" w:rsidP="007160D2">
      <w:pPr>
        <w:pStyle w:val="Normaltindrag"/>
      </w:pPr>
      <w:r w:rsidRPr="004E3EB6">
        <w:t>Att Sverige efter folkomröstningen om euron för överskå</w:t>
      </w:r>
      <w:r w:rsidRPr="004E3EB6">
        <w:t>d</w:t>
      </w:r>
      <w:r w:rsidRPr="004E3EB6">
        <w:t>lig tid kommer stå uta</w:t>
      </w:r>
      <w:r w:rsidRPr="004E3EB6">
        <w:t>n</w:t>
      </w:r>
      <w:r w:rsidRPr="004E3EB6">
        <w:t>för EMU:s tredje steg gör det än mer angeläget att lönebildningen fungerar tillfredsställande.  Svenska avtal måste stå i samklang med konku</w:t>
      </w:r>
      <w:r w:rsidRPr="004E3EB6">
        <w:t>r</w:t>
      </w:r>
      <w:r w:rsidRPr="004E3EB6">
        <w:t>rentländernas om vi ska lyckas bringa ned arbetslösheten och öka sysselsät</w:t>
      </w:r>
      <w:r w:rsidRPr="004E3EB6">
        <w:t>t</w:t>
      </w:r>
      <w:r w:rsidRPr="004E3EB6">
        <w:t xml:space="preserve">ningen genom fler riktiga jobb. </w:t>
      </w:r>
    </w:p>
    <w:p w:rsidR="00C90039" w:rsidRPr="004E3EB6" w:rsidRDefault="00C90039" w:rsidP="007160D2">
      <w:pPr>
        <w:pStyle w:val="Normaltindrag"/>
      </w:pPr>
      <w:r w:rsidRPr="004E3EB6">
        <w:t>Statliga Konjunkturinstitutet (KI) gör sedan några år tillbaka en årligt åte</w:t>
      </w:r>
      <w:r w:rsidRPr="004E3EB6">
        <w:t>r</w:t>
      </w:r>
      <w:r w:rsidRPr="004E3EB6">
        <w:t>ko</w:t>
      </w:r>
      <w:r w:rsidRPr="004E3EB6">
        <w:t>m</w:t>
      </w:r>
      <w:r w:rsidRPr="004E3EB6">
        <w:t>mande utvärdering av lönebildningens betydelse för samhällsekonomin. Hösten 2001 redovisade KI den första upplagan för regeringen, därefter har ytterligare fyra redogörelser lämnats. Av dessa rapporter framgår vilken ce</w:t>
      </w:r>
      <w:r w:rsidRPr="004E3EB6">
        <w:t>n</w:t>
      </w:r>
      <w:r w:rsidRPr="004E3EB6">
        <w:t>tral och i vissa delar helt avgörande betydelse lönebil</w:t>
      </w:r>
      <w:r w:rsidRPr="004E3EB6">
        <w:t>d</w:t>
      </w:r>
      <w:r w:rsidRPr="004E3EB6">
        <w:t>ningen har för den svenska ekonomins utveckling, såväl när det gäller sysse</w:t>
      </w:r>
      <w:r w:rsidRPr="004E3EB6">
        <w:t>l</w:t>
      </w:r>
      <w:r w:rsidRPr="004E3EB6">
        <w:t xml:space="preserve">sättningen som tillväxten. </w:t>
      </w:r>
    </w:p>
    <w:p w:rsidR="00C90039" w:rsidRPr="004E3EB6" w:rsidRDefault="00C90039" w:rsidP="007160D2">
      <w:pPr>
        <w:pStyle w:val="Normaltindrag"/>
      </w:pPr>
      <w:r w:rsidRPr="004E3EB6">
        <w:t xml:space="preserve">I </w:t>
      </w:r>
      <w:r w:rsidR="00C215AD" w:rsidRPr="004E3EB6">
        <w:t>diagram 6.13</w:t>
      </w:r>
      <w:r w:rsidRPr="004E3EB6">
        <w:t xml:space="preserve"> visas den senaste bedömningen av vad en lönebildning som syftar till en procentenhet lägre jämviktsa</w:t>
      </w:r>
      <w:r w:rsidRPr="004E3EB6">
        <w:t>r</w:t>
      </w:r>
      <w:r w:rsidRPr="004E3EB6">
        <w:t>betslöshet under perioden 2006</w:t>
      </w:r>
      <w:r w:rsidR="006144FC" w:rsidRPr="004E3EB6">
        <w:t>–20</w:t>
      </w:r>
      <w:r w:rsidRPr="004E3EB6">
        <w:t>15 betyder för sysselsät</w:t>
      </w:r>
      <w:r w:rsidRPr="004E3EB6">
        <w:t>t</w:t>
      </w:r>
      <w:r w:rsidRPr="004E3EB6">
        <w:t>ningsutvecklingen. För att uppnå detta krävs att timlönerna utvecklas 0,5</w:t>
      </w:r>
      <w:r w:rsidR="006144FC" w:rsidRPr="004E3EB6">
        <w:t>–</w:t>
      </w:r>
      <w:r w:rsidRPr="004E3EB6">
        <w:t>0,7 procentenheter långsammare än i Konjunkturi</w:t>
      </w:r>
      <w:r w:rsidRPr="004E3EB6">
        <w:t>n</w:t>
      </w:r>
      <w:r w:rsidRPr="004E3EB6">
        <w:t>stitutets huvu</w:t>
      </w:r>
      <w:r w:rsidRPr="004E3EB6">
        <w:t>d</w:t>
      </w:r>
      <w:r w:rsidRPr="004E3EB6">
        <w:t xml:space="preserve">scenario. </w:t>
      </w:r>
    </w:p>
    <w:p w:rsidR="00C90039" w:rsidRPr="004E3EB6" w:rsidRDefault="00C90039" w:rsidP="007160D2">
      <w:pPr>
        <w:pStyle w:val="Normaltindrag"/>
      </w:pPr>
      <w:r w:rsidRPr="004E3EB6">
        <w:t>Effekten skulle därtill bli att BNP växer 0,5</w:t>
      </w:r>
      <w:r w:rsidR="006144FC" w:rsidRPr="004E3EB6">
        <w:t>–</w:t>
      </w:r>
      <w:r w:rsidRPr="004E3EB6">
        <w:t>0,7 procen</w:t>
      </w:r>
      <w:r w:rsidRPr="004E3EB6">
        <w:t>t</w:t>
      </w:r>
      <w:r w:rsidRPr="004E3EB6">
        <w:t>enheter snabbare än i huvudscenariot. Med bibehållet skatt</w:t>
      </w:r>
      <w:r w:rsidRPr="004E3EB6">
        <w:t>e</w:t>
      </w:r>
      <w:r w:rsidRPr="004E3EB6">
        <w:t xml:space="preserve">tryck skulle det ge ca 16 miljarder </w:t>
      </w:r>
      <w:r w:rsidRPr="004E3EB6">
        <w:rPr>
          <w:spacing w:val="-2"/>
          <w:szCs w:val="19"/>
        </w:rPr>
        <w:t>kronor i starkare statsfinanser, vilket exempelvis kan användas till att förbät</w:t>
      </w:r>
      <w:r w:rsidRPr="004E3EB6">
        <w:rPr>
          <w:spacing w:val="-2"/>
          <w:szCs w:val="19"/>
        </w:rPr>
        <w:t>t</w:t>
      </w:r>
      <w:r w:rsidRPr="004E3EB6">
        <w:rPr>
          <w:spacing w:val="-2"/>
          <w:szCs w:val="19"/>
        </w:rPr>
        <w:t>ra de offentliga verksamheterna eller genomföra nödvändiga skattesänknin</w:t>
      </w:r>
      <w:r w:rsidRPr="004E3EB6">
        <w:rPr>
          <w:spacing w:val="-2"/>
          <w:szCs w:val="19"/>
        </w:rPr>
        <w:t>g</w:t>
      </w:r>
      <w:r w:rsidRPr="004E3EB6">
        <w:rPr>
          <w:spacing w:val="-2"/>
          <w:szCs w:val="19"/>
        </w:rPr>
        <w:t>ar.</w:t>
      </w:r>
      <w:r w:rsidRPr="004E3EB6">
        <w:t xml:space="preserve"> </w:t>
      </w:r>
    </w:p>
    <w:p w:rsidR="00C90039" w:rsidRPr="004E3EB6" w:rsidRDefault="002427E3" w:rsidP="00411202">
      <w:pPr>
        <w:pStyle w:val="Tabellochbildrubrik"/>
      </w:pPr>
      <w:bookmarkStart w:id="271" w:name="_Ref134188043"/>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6</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13</w:t>
      </w:r>
      <w:r w:rsidR="00C90039" w:rsidRPr="004E3EB6">
        <w:fldChar w:fldCharType="end"/>
      </w:r>
      <w:bookmarkEnd w:id="271"/>
      <w:r w:rsidR="00C90039" w:rsidRPr="004E3EB6">
        <w:t xml:space="preserve"> Lönebildningens betydelse för sysselsättningsutvecklingen</w:t>
      </w:r>
    </w:p>
    <w:p w:rsidR="00C90039" w:rsidRPr="004E3EB6" w:rsidRDefault="00C90039" w:rsidP="00411202">
      <w:pPr>
        <w:pStyle w:val="Tabellochbild-underrubrik"/>
      </w:pPr>
      <w:r w:rsidRPr="004E3EB6">
        <w:t>Reguljär sysselsättningsgrad i procent av befolkningen 20</w:t>
      </w:r>
      <w:r w:rsidR="006144FC" w:rsidRPr="004E3EB6">
        <w:t>–</w:t>
      </w:r>
      <w:r w:rsidRPr="004E3EB6">
        <w:t>64 år</w:t>
      </w:r>
    </w:p>
    <w:p w:rsidR="00C90039" w:rsidRPr="004E3EB6" w:rsidRDefault="004E3EB6" w:rsidP="002427E3">
      <w:r w:rsidRPr="004E3EB6">
        <w:rPr>
          <w:noProof/>
        </w:rPr>
        <w:drawing>
          <wp:inline distT="0" distB="0" distL="0" distR="0">
            <wp:extent cx="2607310" cy="24003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7310" cy="2400300"/>
                    </a:xfrm>
                    <a:prstGeom prst="rect">
                      <a:avLst/>
                    </a:prstGeom>
                    <a:noFill/>
                    <a:ln>
                      <a:noFill/>
                    </a:ln>
                  </pic:spPr>
                </pic:pic>
              </a:graphicData>
            </a:graphic>
          </wp:inline>
        </w:drawing>
      </w:r>
    </w:p>
    <w:p w:rsidR="00C90039" w:rsidRPr="004E3EB6" w:rsidRDefault="00C90039" w:rsidP="00411202">
      <w:pPr>
        <w:pStyle w:val="Tabell-fotnot"/>
      </w:pPr>
      <w:r w:rsidRPr="004E3EB6">
        <w:t>Källor: Konjunkturinstitutet 2005.</w:t>
      </w:r>
    </w:p>
    <w:p w:rsidR="00C90039" w:rsidRPr="004E3EB6" w:rsidRDefault="00C90039" w:rsidP="007160D2">
      <w:r w:rsidRPr="004E3EB6">
        <w:t>Enligt Konjunkturinstitutet (oktober 2005) väntas de svenska arbetskraft</w:t>
      </w:r>
      <w:r w:rsidRPr="004E3EB6">
        <w:t>s</w:t>
      </w:r>
      <w:r w:rsidRPr="004E3EB6">
        <w:t>kostnade</w:t>
      </w:r>
      <w:r w:rsidRPr="004E3EB6">
        <w:t>r</w:t>
      </w:r>
      <w:r w:rsidRPr="004E3EB6">
        <w:t>na i genomsnitt öka med 4,6 procent under perioden 2006</w:t>
      </w:r>
      <w:r w:rsidR="006144FC" w:rsidRPr="004E3EB6">
        <w:t>–</w:t>
      </w:r>
      <w:r w:rsidRPr="004E3EB6">
        <w:t xml:space="preserve">2010. Detta är betydligt högre än den senaste femårsperioden och innebär </w:t>
      </w:r>
      <w:r w:rsidR="006144FC" w:rsidRPr="004E3EB6">
        <w:t>–</w:t>
      </w:r>
      <w:r w:rsidRPr="004E3EB6">
        <w:t xml:space="preserve"> trots en stark produktivitetstil</w:t>
      </w:r>
      <w:r w:rsidRPr="004E3EB6">
        <w:t>l</w:t>
      </w:r>
      <w:r w:rsidRPr="004E3EB6">
        <w:t xml:space="preserve">växt </w:t>
      </w:r>
      <w:r w:rsidR="006144FC" w:rsidRPr="004E3EB6">
        <w:t>–</w:t>
      </w:r>
      <w:r w:rsidRPr="004E3EB6">
        <w:t xml:space="preserve"> att vi tappar i konkurrenskraft mot några av våra viktigaste konkurrentländer. </w:t>
      </w:r>
    </w:p>
    <w:p w:rsidR="00C90039" w:rsidRPr="004E3EB6" w:rsidRDefault="00C90039" w:rsidP="007160D2">
      <w:pPr>
        <w:pStyle w:val="Normaltindrag"/>
      </w:pPr>
      <w:r w:rsidRPr="004E3EB6">
        <w:t>Det finns också betydande risker mot bakgrund av den demografiska u</w:t>
      </w:r>
      <w:r w:rsidRPr="004E3EB6">
        <w:t>t</w:t>
      </w:r>
      <w:r w:rsidRPr="004E3EB6">
        <w:t>vecklingen framöver. När det stigande antalet pensionärer ska ersättas med annan arbetskraft</w:t>
      </w:r>
      <w:r w:rsidR="006144FC" w:rsidRPr="004E3EB6">
        <w:t>,</w:t>
      </w:r>
      <w:r w:rsidRPr="004E3EB6">
        <w:t xml:space="preserve"> riskerar lön</w:t>
      </w:r>
      <w:r w:rsidRPr="004E3EB6">
        <w:t>e</w:t>
      </w:r>
      <w:r w:rsidRPr="004E3EB6">
        <w:t>kostnaderna att stiga snabbare än vad som är långsiktigt hållbart. Det gäller särskilt om matchningen av arbetskraften gen</w:t>
      </w:r>
      <w:r w:rsidRPr="004E3EB6">
        <w:t>t</w:t>
      </w:r>
      <w:r w:rsidRPr="004E3EB6">
        <w:t>emot de lediga tjänsterna inte fungerar, e</w:t>
      </w:r>
      <w:r w:rsidRPr="004E3EB6">
        <w:t>x</w:t>
      </w:r>
      <w:r w:rsidRPr="004E3EB6">
        <w:t>empelvis till följd av geografisk trögrörlighet eller brist på utbildade inom specifika o</w:t>
      </w:r>
      <w:r w:rsidRPr="004E3EB6">
        <w:t>m</w:t>
      </w:r>
      <w:r w:rsidRPr="004E3EB6">
        <w:t xml:space="preserve">råden. </w:t>
      </w:r>
    </w:p>
    <w:p w:rsidR="00C90039" w:rsidRPr="004E3EB6" w:rsidRDefault="00C90039" w:rsidP="007160D2">
      <w:pPr>
        <w:pStyle w:val="Normaltindrag"/>
      </w:pPr>
      <w:r w:rsidRPr="004E3EB6">
        <w:t xml:space="preserve">Om </w:t>
      </w:r>
      <w:r w:rsidR="006144FC" w:rsidRPr="004E3EB6">
        <w:t xml:space="preserve">Socialdemokraterna </w:t>
      </w:r>
      <w:r w:rsidRPr="004E3EB6">
        <w:t>genomfört bättre spelregler på a</w:t>
      </w:r>
      <w:r w:rsidRPr="004E3EB6">
        <w:t>r</w:t>
      </w:r>
      <w:r w:rsidRPr="004E3EB6">
        <w:t>betsmarknaden och fö</w:t>
      </w:r>
      <w:r w:rsidRPr="004E3EB6">
        <w:t>r</w:t>
      </w:r>
      <w:r w:rsidRPr="004E3EB6">
        <w:t>mått skapa det ”företagarklimat i världsklass” som f.d. näringsminister Björn Rosengren t</w:t>
      </w:r>
      <w:r w:rsidRPr="004E3EB6">
        <w:t>a</w:t>
      </w:r>
      <w:r w:rsidRPr="004E3EB6">
        <w:t>lade om, hade förutsättningarna att nå sysselsättningsmålet varit bättre. Men nu skylls misslyckandet beträffande sysselsättning och til</w:t>
      </w:r>
      <w:r w:rsidRPr="004E3EB6">
        <w:t>l</w:t>
      </w:r>
      <w:r w:rsidRPr="004E3EB6">
        <w:t>växt på en svag internationell konjunkturutvec</w:t>
      </w:r>
      <w:r w:rsidRPr="004E3EB6">
        <w:t>k</w:t>
      </w:r>
      <w:r w:rsidRPr="004E3EB6">
        <w:t>ling samt på Riksbankens penningp</w:t>
      </w:r>
      <w:r w:rsidRPr="004E3EB6">
        <w:t>o</w:t>
      </w:r>
      <w:r w:rsidRPr="004E3EB6">
        <w:t xml:space="preserve">litik. </w:t>
      </w:r>
    </w:p>
    <w:p w:rsidR="00C90039" w:rsidRPr="004E3EB6" w:rsidRDefault="00C90039" w:rsidP="007160D2">
      <w:pPr>
        <w:pStyle w:val="Normaltindrag"/>
      </w:pPr>
      <w:r w:rsidRPr="004E3EB6">
        <w:t xml:space="preserve">Vi noterar att när den internationella konjunkturen är stark och det går bra för svensk ekonomi då är det </w:t>
      </w:r>
      <w:r w:rsidR="006144FC" w:rsidRPr="004E3EB6">
        <w:t>Socialdemokr</w:t>
      </w:r>
      <w:r w:rsidR="006144FC" w:rsidRPr="004E3EB6">
        <w:t>a</w:t>
      </w:r>
      <w:r w:rsidR="006144FC" w:rsidRPr="004E3EB6">
        <w:t xml:space="preserve">terna </w:t>
      </w:r>
      <w:r w:rsidRPr="004E3EB6">
        <w:t>som tar åt sig äran. Men när det går sämre har samma socialdemokrater lämnat kommandobryggan för att från åskåda</w:t>
      </w:r>
      <w:r w:rsidRPr="004E3EB6">
        <w:t>r</w:t>
      </w:r>
      <w:r w:rsidRPr="004E3EB6">
        <w:t>plats skylla på omvärlden eller andra institutioner.</w:t>
      </w:r>
    </w:p>
    <w:p w:rsidR="00C90039" w:rsidRPr="004E3EB6" w:rsidRDefault="00C90039" w:rsidP="007160D2">
      <w:pPr>
        <w:pStyle w:val="Normaltindrag"/>
      </w:pPr>
      <w:r w:rsidRPr="004E3EB6">
        <w:t>Konjunkturinstitutets slutsats av sina framskrivningar av den svenska ek</w:t>
      </w:r>
      <w:r w:rsidRPr="004E3EB6">
        <w:t>o</w:t>
      </w:r>
      <w:r w:rsidRPr="004E3EB6">
        <w:t>nomin till år 2010 är:</w:t>
      </w:r>
    </w:p>
    <w:p w:rsidR="00C90039" w:rsidRPr="004E3EB6" w:rsidRDefault="00C90039" w:rsidP="006144FC">
      <w:pPr>
        <w:pStyle w:val="Citat"/>
      </w:pPr>
      <w:r w:rsidRPr="004E3EB6">
        <w:t>Den höga produktivitetstillväxten ger utrymme för jämförelsevis snabbt stigande reallöner. En mer åte</w:t>
      </w:r>
      <w:r w:rsidRPr="004E3EB6">
        <w:t>r</w:t>
      </w:r>
      <w:r w:rsidRPr="004E3EB6">
        <w:t>hållsam löneutveckling skulle dock leda till att jämviktsarbetslösheten blir lägre och därmed till att sysselsättnin</w:t>
      </w:r>
      <w:r w:rsidRPr="004E3EB6">
        <w:t>g</w:t>
      </w:r>
      <w:r w:rsidRPr="004E3EB6">
        <w:t>en kan bli vara</w:t>
      </w:r>
      <w:r w:rsidRPr="004E3EB6">
        <w:t>k</w:t>
      </w:r>
      <w:r w:rsidR="006144FC" w:rsidRPr="004E3EB6">
        <w:t>tigt högre.</w:t>
      </w:r>
    </w:p>
    <w:p w:rsidR="00C90039" w:rsidRPr="004E3EB6" w:rsidRDefault="00C90039" w:rsidP="007160D2">
      <w:r w:rsidRPr="004E3EB6">
        <w:t>Men den socialdemokratiska regeringen gör ingenting för att uppnå denna bättre situation av högre sysselsättning, lägre arbetslöshet och starkare til</w:t>
      </w:r>
      <w:r w:rsidRPr="004E3EB6">
        <w:t>l</w:t>
      </w:r>
      <w:r w:rsidRPr="004E3EB6">
        <w:t>växt. Det kan inte betecknas som annat än högst oansvarigt och ett svek mot den svenska b</w:t>
      </w:r>
      <w:r w:rsidRPr="004E3EB6">
        <w:t>e</w:t>
      </w:r>
      <w:r w:rsidRPr="004E3EB6">
        <w:t xml:space="preserve">folkningen. </w:t>
      </w:r>
    </w:p>
    <w:p w:rsidR="00C90039" w:rsidRPr="004E3EB6" w:rsidRDefault="00C90039" w:rsidP="007160D2">
      <w:pPr>
        <w:pStyle w:val="Normaltindrag"/>
      </w:pPr>
      <w:r w:rsidRPr="004E3EB6">
        <w:t>Inte minst mot bakgrund av att det under 2007 stundar en omfattande a</w:t>
      </w:r>
      <w:r w:rsidRPr="004E3EB6">
        <w:t>v</w:t>
      </w:r>
      <w:r w:rsidRPr="004E3EB6">
        <w:t>talsr</w:t>
      </w:r>
      <w:r w:rsidRPr="004E3EB6">
        <w:t>ö</w:t>
      </w:r>
      <w:r w:rsidRPr="004E3EB6">
        <w:t>relse på den svenska arbetsmarknaden borde regeringen skyndsamt tillse att åtgärder vi</w:t>
      </w:r>
      <w:r w:rsidRPr="004E3EB6">
        <w:t>d</w:t>
      </w:r>
      <w:r w:rsidRPr="004E3EB6">
        <w:t>tas som motverkar att Sverige för de kommande två</w:t>
      </w:r>
      <w:r w:rsidR="006144FC" w:rsidRPr="004E3EB6">
        <w:t xml:space="preserve"> </w:t>
      </w:r>
      <w:r w:rsidRPr="004E3EB6">
        <w:t>tre åren drar på sig löneökningar som överstiger dem i vår omvärld. Att sti</w:t>
      </w:r>
      <w:r w:rsidRPr="004E3EB6">
        <w:t>l</w:t>
      </w:r>
      <w:r w:rsidRPr="004E3EB6">
        <w:t>lasittande se på riskerar annars att leda till avtal som omöjli</w:t>
      </w:r>
      <w:r w:rsidRPr="004E3EB6">
        <w:t>g</w:t>
      </w:r>
      <w:r w:rsidRPr="004E3EB6">
        <w:t>gör den viktiga uppgiften att minska arbetslösheten och få människor att gå från utanförskap till fö</w:t>
      </w:r>
      <w:r w:rsidRPr="004E3EB6">
        <w:t>r</w:t>
      </w:r>
      <w:r w:rsidRPr="004E3EB6">
        <w:t>sörjning genom eget arbete.</w:t>
      </w:r>
    </w:p>
    <w:p w:rsidR="00C90039" w:rsidRPr="004E3EB6" w:rsidRDefault="00C90039" w:rsidP="007160D2">
      <w:pPr>
        <w:pStyle w:val="Rubrik2"/>
      </w:pPr>
      <w:bookmarkStart w:id="272" w:name="_Toc71311896"/>
      <w:bookmarkStart w:id="273" w:name="_Toc102750279"/>
      <w:bookmarkStart w:id="274" w:name="_Toc134370281"/>
      <w:bookmarkStart w:id="275" w:name="_Toc135027633"/>
      <w:bookmarkStart w:id="276" w:name="_Toc135114376"/>
      <w:r w:rsidRPr="004E3EB6">
        <w:t>Utanförskapet fortsätter att öka</w:t>
      </w:r>
      <w:bookmarkEnd w:id="272"/>
      <w:bookmarkEnd w:id="273"/>
      <w:bookmarkEnd w:id="274"/>
      <w:bookmarkEnd w:id="275"/>
      <w:bookmarkEnd w:id="276"/>
    </w:p>
    <w:p w:rsidR="00C90039" w:rsidRPr="004E3EB6" w:rsidRDefault="00C90039" w:rsidP="007160D2">
      <w:r w:rsidRPr="004E3EB6">
        <w:t>Det totala olyckstalet, summan av kostnaderna för arbetslö</w:t>
      </w:r>
      <w:r w:rsidRPr="004E3EB6">
        <w:t>s</w:t>
      </w:r>
      <w:r w:rsidRPr="004E3EB6">
        <w:t>het, sjukfrånvaro och sju</w:t>
      </w:r>
      <w:r w:rsidRPr="004E3EB6">
        <w:t>k</w:t>
      </w:r>
      <w:r w:rsidRPr="004E3EB6">
        <w:t xml:space="preserve">ersättning/förtidspensioner, ser ut att stabiliseras under de kommande åren. Då bör man dock ta i beaktande att </w:t>
      </w:r>
      <w:r w:rsidR="006144FC" w:rsidRPr="004E3EB6">
        <w:t xml:space="preserve">Socialdemokraternas </w:t>
      </w:r>
      <w:r w:rsidRPr="004E3EB6">
        <w:t>beräkningar är optimi</w:t>
      </w:r>
      <w:r w:rsidRPr="004E3EB6">
        <w:t>s</w:t>
      </w:r>
      <w:r w:rsidRPr="004E3EB6">
        <w:t xml:space="preserve">tiska inte minst när det gäller kostnaderna för sjukfrånvaron. </w:t>
      </w:r>
    </w:p>
    <w:p w:rsidR="00C90039" w:rsidRPr="004E3EB6" w:rsidRDefault="00C90039" w:rsidP="007160D2">
      <w:pPr>
        <w:pStyle w:val="Normaltindrag"/>
      </w:pPr>
      <w:r w:rsidRPr="004E3EB6">
        <w:t>Ser man till det totala antalet personer som försörjs av s</w:t>
      </w:r>
      <w:r w:rsidRPr="004E3EB6">
        <w:t>o</w:t>
      </w:r>
      <w:r w:rsidRPr="004E3EB6">
        <w:t>ciala ersättningar så sker dock ingen större förbättring. Under 2006 väntas 1 051 000 människor vara heltidsber</w:t>
      </w:r>
      <w:r w:rsidRPr="004E3EB6">
        <w:t>o</w:t>
      </w:r>
      <w:r w:rsidRPr="004E3EB6">
        <w:t>ende av sociala ersättningar för sin försörjning. Det är 15 000 fler än 2002 (</w:t>
      </w:r>
      <w:r w:rsidR="006144FC" w:rsidRPr="004E3EB6">
        <w:t xml:space="preserve">se </w:t>
      </w:r>
      <w:r w:rsidR="004F4680" w:rsidRPr="004E3EB6">
        <w:fldChar w:fldCharType="begin" w:fldLock="1"/>
      </w:r>
      <w:r w:rsidR="004F4680" w:rsidRPr="004E3EB6">
        <w:instrText xml:space="preserve"> REF  _Ref134190557 \* Lower \h  \* MERGEFORMAT </w:instrText>
      </w:r>
      <w:r w:rsidR="004F4680" w:rsidRPr="004E3EB6">
        <w:fldChar w:fldCharType="separate"/>
      </w:r>
      <w:r w:rsidR="00550115" w:rsidRPr="004E3EB6">
        <w:t>tabell 6.6</w:t>
      </w:r>
      <w:r w:rsidR="004F4680" w:rsidRPr="004E3EB6">
        <w:fldChar w:fldCharType="end"/>
      </w:r>
      <w:r w:rsidRPr="004E3EB6">
        <w:t>).</w:t>
      </w:r>
    </w:p>
    <w:p w:rsidR="00C90039" w:rsidRPr="004E3EB6" w:rsidRDefault="00C90039" w:rsidP="00411202">
      <w:pPr>
        <w:pStyle w:val="Tabellochbildrubrik"/>
      </w:pPr>
      <w:bookmarkStart w:id="277" w:name="_Ref134190557"/>
      <w:r w:rsidRPr="004E3EB6">
        <w:t xml:space="preserve">Tabell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6</w:t>
      </w:r>
      <w:r w:rsidRPr="004E3EB6">
        <w:fldChar w:fldCharType="end"/>
      </w:r>
      <w:bookmarkEnd w:id="277"/>
      <w:r w:rsidRPr="004E3EB6">
        <w:t xml:space="preserve"> Personer försörjda av sociala ersättningar </w:t>
      </w:r>
    </w:p>
    <w:p w:rsidR="00C90039" w:rsidRPr="004E3EB6" w:rsidRDefault="00C90039" w:rsidP="00411202">
      <w:pPr>
        <w:pStyle w:val="Tabellochbild-underrubrik"/>
      </w:pPr>
      <w:r w:rsidRPr="004E3EB6">
        <w:t>Antalet helårsekvivalenter</w:t>
      </w:r>
    </w:p>
    <w:tbl>
      <w:tblPr>
        <w:tblW w:w="5897" w:type="dxa"/>
        <w:tblInd w:w="70" w:type="dxa"/>
        <w:tblCellMar>
          <w:left w:w="70" w:type="dxa"/>
          <w:right w:w="70" w:type="dxa"/>
        </w:tblCellMar>
        <w:tblLook w:val="0000" w:firstRow="0" w:lastRow="0" w:firstColumn="0" w:lastColumn="0" w:noHBand="0" w:noVBand="0"/>
      </w:tblPr>
      <w:tblGrid>
        <w:gridCol w:w="1938"/>
        <w:gridCol w:w="791"/>
        <w:gridCol w:w="792"/>
        <w:gridCol w:w="792"/>
        <w:gridCol w:w="792"/>
        <w:gridCol w:w="792"/>
      </w:tblGrid>
      <w:tr w:rsidR="00C90039" w:rsidRPr="004E3EB6">
        <w:trPr>
          <w:cantSplit/>
          <w:trHeight w:val="277"/>
        </w:trPr>
        <w:tc>
          <w:tcPr>
            <w:tcW w:w="0" w:type="auto"/>
            <w:tcBorders>
              <w:top w:val="single" w:sz="8" w:space="0" w:color="auto"/>
              <w:left w:val="nil"/>
              <w:bottom w:val="single" w:sz="8" w:space="0" w:color="auto"/>
              <w:right w:val="nil"/>
            </w:tcBorders>
            <w:vAlign w:val="bottom"/>
          </w:tcPr>
          <w:p w:rsidR="00C90039" w:rsidRPr="004E3EB6" w:rsidRDefault="00C90039" w:rsidP="00411202">
            <w:pPr>
              <w:pStyle w:val="Tabell-rad"/>
            </w:pPr>
            <w:r w:rsidRPr="004E3EB6">
              <w:t>i</w:t>
            </w:r>
          </w:p>
        </w:tc>
        <w:tc>
          <w:tcPr>
            <w:tcW w:w="0" w:type="auto"/>
            <w:tcBorders>
              <w:top w:val="single" w:sz="8" w:space="0" w:color="auto"/>
              <w:left w:val="nil"/>
              <w:bottom w:val="single" w:sz="8" w:space="0" w:color="auto"/>
              <w:right w:val="nil"/>
            </w:tcBorders>
            <w:vAlign w:val="bottom"/>
          </w:tcPr>
          <w:p w:rsidR="00C90039" w:rsidRPr="004E3EB6" w:rsidRDefault="00C90039" w:rsidP="00D41EA5">
            <w:pPr>
              <w:pStyle w:val="Tabell-rad"/>
              <w:jc w:val="right"/>
            </w:pPr>
            <w:r w:rsidRPr="004E3EB6">
              <w:t>2002</w:t>
            </w:r>
          </w:p>
        </w:tc>
        <w:tc>
          <w:tcPr>
            <w:tcW w:w="0" w:type="auto"/>
            <w:tcBorders>
              <w:top w:val="single" w:sz="8" w:space="0" w:color="auto"/>
              <w:left w:val="nil"/>
              <w:bottom w:val="single" w:sz="8" w:space="0" w:color="auto"/>
              <w:right w:val="nil"/>
            </w:tcBorders>
            <w:vAlign w:val="bottom"/>
          </w:tcPr>
          <w:p w:rsidR="00C90039" w:rsidRPr="004E3EB6" w:rsidRDefault="00C90039" w:rsidP="00D41EA5">
            <w:pPr>
              <w:pStyle w:val="Tabell-rad"/>
              <w:jc w:val="right"/>
            </w:pPr>
            <w:r w:rsidRPr="004E3EB6">
              <w:t>2003</w:t>
            </w:r>
          </w:p>
        </w:tc>
        <w:tc>
          <w:tcPr>
            <w:tcW w:w="0" w:type="auto"/>
            <w:tcBorders>
              <w:top w:val="single" w:sz="8" w:space="0" w:color="auto"/>
              <w:left w:val="nil"/>
              <w:bottom w:val="single" w:sz="8" w:space="0" w:color="auto"/>
              <w:right w:val="nil"/>
            </w:tcBorders>
            <w:vAlign w:val="bottom"/>
          </w:tcPr>
          <w:p w:rsidR="00C90039" w:rsidRPr="004E3EB6" w:rsidRDefault="00C90039" w:rsidP="00D41EA5">
            <w:pPr>
              <w:pStyle w:val="Tabell-rad"/>
              <w:jc w:val="right"/>
            </w:pPr>
            <w:r w:rsidRPr="004E3EB6">
              <w:t>2004</w:t>
            </w:r>
          </w:p>
        </w:tc>
        <w:tc>
          <w:tcPr>
            <w:tcW w:w="0" w:type="auto"/>
            <w:tcBorders>
              <w:top w:val="single" w:sz="8" w:space="0" w:color="auto"/>
              <w:left w:val="nil"/>
              <w:bottom w:val="single" w:sz="8" w:space="0" w:color="auto"/>
              <w:right w:val="nil"/>
            </w:tcBorders>
            <w:vAlign w:val="bottom"/>
          </w:tcPr>
          <w:p w:rsidR="00C90039" w:rsidRPr="004E3EB6" w:rsidRDefault="00C90039" w:rsidP="00D41EA5">
            <w:pPr>
              <w:pStyle w:val="Tabell-rad"/>
              <w:jc w:val="right"/>
            </w:pPr>
            <w:r w:rsidRPr="004E3EB6">
              <w:t>2005</w:t>
            </w:r>
          </w:p>
        </w:tc>
        <w:tc>
          <w:tcPr>
            <w:tcW w:w="0" w:type="auto"/>
            <w:tcBorders>
              <w:top w:val="single" w:sz="8" w:space="0" w:color="auto"/>
              <w:left w:val="nil"/>
              <w:bottom w:val="single" w:sz="8" w:space="0" w:color="auto"/>
              <w:right w:val="nil"/>
            </w:tcBorders>
            <w:vAlign w:val="bottom"/>
          </w:tcPr>
          <w:p w:rsidR="00C90039" w:rsidRPr="004E3EB6" w:rsidRDefault="00C90039" w:rsidP="00D41EA5">
            <w:pPr>
              <w:pStyle w:val="Tabell-rad"/>
              <w:jc w:val="right"/>
            </w:pPr>
            <w:r w:rsidRPr="004E3EB6">
              <w:t>2006</w:t>
            </w:r>
          </w:p>
        </w:tc>
      </w:tr>
      <w:tr w:rsidR="00C90039" w:rsidRPr="004E3EB6">
        <w:trPr>
          <w:cantSplit/>
          <w:trHeight w:val="263"/>
        </w:trPr>
        <w:tc>
          <w:tcPr>
            <w:tcW w:w="0" w:type="auto"/>
            <w:tcBorders>
              <w:top w:val="single" w:sz="8" w:space="0" w:color="auto"/>
              <w:left w:val="nil"/>
              <w:bottom w:val="nil"/>
              <w:right w:val="nil"/>
            </w:tcBorders>
            <w:vAlign w:val="bottom"/>
          </w:tcPr>
          <w:p w:rsidR="00C90039" w:rsidRPr="004E3EB6" w:rsidRDefault="00C90039" w:rsidP="00411202">
            <w:pPr>
              <w:pStyle w:val="Tabell-rad"/>
            </w:pPr>
            <w:r w:rsidRPr="004E3EB6">
              <w:t>Ohälsa</w:t>
            </w:r>
          </w:p>
        </w:tc>
        <w:tc>
          <w:tcPr>
            <w:tcW w:w="0" w:type="auto"/>
            <w:tcBorders>
              <w:top w:val="single" w:sz="8" w:space="0" w:color="auto"/>
              <w:left w:val="nil"/>
              <w:bottom w:val="nil"/>
              <w:right w:val="nil"/>
            </w:tcBorders>
            <w:vAlign w:val="bottom"/>
          </w:tcPr>
          <w:p w:rsidR="00C90039" w:rsidRPr="004E3EB6" w:rsidRDefault="00C90039" w:rsidP="00D41EA5">
            <w:pPr>
              <w:pStyle w:val="Tabell-rad"/>
              <w:jc w:val="right"/>
            </w:pPr>
            <w:r w:rsidRPr="004E3EB6">
              <w:t>677</w:t>
            </w:r>
          </w:p>
        </w:tc>
        <w:tc>
          <w:tcPr>
            <w:tcW w:w="0" w:type="auto"/>
            <w:tcBorders>
              <w:top w:val="single" w:sz="8" w:space="0" w:color="auto"/>
              <w:left w:val="nil"/>
              <w:bottom w:val="nil"/>
              <w:right w:val="nil"/>
            </w:tcBorders>
            <w:vAlign w:val="bottom"/>
          </w:tcPr>
          <w:p w:rsidR="00C90039" w:rsidRPr="004E3EB6" w:rsidRDefault="00C90039" w:rsidP="00D41EA5">
            <w:pPr>
              <w:pStyle w:val="Tabell-rad"/>
              <w:jc w:val="right"/>
            </w:pPr>
            <w:r w:rsidRPr="004E3EB6">
              <w:t>668</w:t>
            </w:r>
          </w:p>
        </w:tc>
        <w:tc>
          <w:tcPr>
            <w:tcW w:w="0" w:type="auto"/>
            <w:tcBorders>
              <w:top w:val="single" w:sz="8" w:space="0" w:color="auto"/>
              <w:left w:val="nil"/>
              <w:bottom w:val="nil"/>
              <w:right w:val="nil"/>
            </w:tcBorders>
            <w:vAlign w:val="bottom"/>
          </w:tcPr>
          <w:p w:rsidR="00C90039" w:rsidRPr="004E3EB6" w:rsidRDefault="00C90039" w:rsidP="00D41EA5">
            <w:pPr>
              <w:pStyle w:val="Tabell-rad"/>
              <w:jc w:val="right"/>
            </w:pPr>
            <w:r w:rsidRPr="004E3EB6">
              <w:t>660</w:t>
            </w:r>
          </w:p>
        </w:tc>
        <w:tc>
          <w:tcPr>
            <w:tcW w:w="0" w:type="auto"/>
            <w:tcBorders>
              <w:top w:val="single" w:sz="8" w:space="0" w:color="auto"/>
              <w:left w:val="nil"/>
              <w:bottom w:val="nil"/>
              <w:right w:val="nil"/>
            </w:tcBorders>
            <w:vAlign w:val="bottom"/>
          </w:tcPr>
          <w:p w:rsidR="00C90039" w:rsidRPr="004E3EB6" w:rsidRDefault="00C90039" w:rsidP="00D41EA5">
            <w:pPr>
              <w:pStyle w:val="Tabell-rad"/>
              <w:jc w:val="right"/>
            </w:pPr>
            <w:r w:rsidRPr="004E3EB6">
              <w:t>652</w:t>
            </w:r>
          </w:p>
        </w:tc>
        <w:tc>
          <w:tcPr>
            <w:tcW w:w="0" w:type="auto"/>
            <w:tcBorders>
              <w:top w:val="single" w:sz="8" w:space="0" w:color="auto"/>
              <w:left w:val="nil"/>
              <w:bottom w:val="nil"/>
              <w:right w:val="nil"/>
            </w:tcBorders>
            <w:vAlign w:val="bottom"/>
          </w:tcPr>
          <w:p w:rsidR="00C90039" w:rsidRPr="004E3EB6" w:rsidRDefault="00C90039" w:rsidP="00D41EA5">
            <w:pPr>
              <w:pStyle w:val="Tabell-rad"/>
              <w:jc w:val="right"/>
            </w:pPr>
            <w:r w:rsidRPr="004E3EB6">
              <w:t>636</w:t>
            </w:r>
          </w:p>
        </w:tc>
      </w:tr>
      <w:tr w:rsidR="00C90039" w:rsidRPr="004E3EB6">
        <w:trPr>
          <w:cantSplit/>
          <w:trHeight w:val="263"/>
        </w:trPr>
        <w:tc>
          <w:tcPr>
            <w:tcW w:w="0" w:type="auto"/>
            <w:tcBorders>
              <w:top w:val="nil"/>
              <w:left w:val="nil"/>
              <w:bottom w:val="nil"/>
              <w:right w:val="nil"/>
            </w:tcBorders>
            <w:vAlign w:val="bottom"/>
          </w:tcPr>
          <w:p w:rsidR="00C90039" w:rsidRPr="004E3EB6" w:rsidRDefault="00C90039" w:rsidP="00411202">
            <w:pPr>
              <w:pStyle w:val="Tabell-rad"/>
            </w:pPr>
            <w:r w:rsidRPr="004E3EB6">
              <w:t>Arbetsmarknad</w:t>
            </w:r>
          </w:p>
        </w:tc>
        <w:tc>
          <w:tcPr>
            <w:tcW w:w="0" w:type="auto"/>
            <w:tcBorders>
              <w:top w:val="nil"/>
              <w:left w:val="nil"/>
              <w:bottom w:val="nil"/>
              <w:right w:val="nil"/>
            </w:tcBorders>
            <w:vAlign w:val="bottom"/>
          </w:tcPr>
          <w:p w:rsidR="00C90039" w:rsidRPr="004E3EB6" w:rsidRDefault="00C90039" w:rsidP="00D41EA5">
            <w:pPr>
              <w:pStyle w:val="Tabell-rad"/>
              <w:jc w:val="right"/>
            </w:pPr>
            <w:r w:rsidRPr="004E3EB6">
              <w:t>273</w:t>
            </w:r>
          </w:p>
        </w:tc>
        <w:tc>
          <w:tcPr>
            <w:tcW w:w="0" w:type="auto"/>
            <w:tcBorders>
              <w:top w:val="nil"/>
              <w:left w:val="nil"/>
              <w:bottom w:val="nil"/>
              <w:right w:val="nil"/>
            </w:tcBorders>
            <w:vAlign w:val="bottom"/>
          </w:tcPr>
          <w:p w:rsidR="00C90039" w:rsidRPr="004E3EB6" w:rsidRDefault="00C90039" w:rsidP="00D41EA5">
            <w:pPr>
              <w:pStyle w:val="Tabell-rad"/>
              <w:jc w:val="right"/>
            </w:pPr>
            <w:r w:rsidRPr="004E3EB6">
              <w:t>280</w:t>
            </w:r>
          </w:p>
        </w:tc>
        <w:tc>
          <w:tcPr>
            <w:tcW w:w="0" w:type="auto"/>
            <w:tcBorders>
              <w:top w:val="nil"/>
              <w:left w:val="nil"/>
              <w:bottom w:val="nil"/>
              <w:right w:val="nil"/>
            </w:tcBorders>
            <w:vAlign w:val="bottom"/>
          </w:tcPr>
          <w:p w:rsidR="00C90039" w:rsidRPr="004E3EB6" w:rsidRDefault="00C90039" w:rsidP="00D41EA5">
            <w:pPr>
              <w:pStyle w:val="Tabell-rad"/>
              <w:jc w:val="right"/>
            </w:pPr>
            <w:r w:rsidRPr="004E3EB6">
              <w:t>319</w:t>
            </w:r>
          </w:p>
        </w:tc>
        <w:tc>
          <w:tcPr>
            <w:tcW w:w="0" w:type="auto"/>
            <w:tcBorders>
              <w:top w:val="nil"/>
              <w:left w:val="nil"/>
              <w:bottom w:val="nil"/>
              <w:right w:val="nil"/>
            </w:tcBorders>
            <w:vAlign w:val="bottom"/>
          </w:tcPr>
          <w:p w:rsidR="00C90039" w:rsidRPr="004E3EB6" w:rsidRDefault="00C90039" w:rsidP="00D41EA5">
            <w:pPr>
              <w:pStyle w:val="Tabell-rad"/>
              <w:jc w:val="right"/>
            </w:pPr>
            <w:r w:rsidRPr="004E3EB6">
              <w:t>333</w:t>
            </w:r>
          </w:p>
        </w:tc>
        <w:tc>
          <w:tcPr>
            <w:tcW w:w="0" w:type="auto"/>
            <w:tcBorders>
              <w:top w:val="nil"/>
              <w:left w:val="nil"/>
              <w:bottom w:val="nil"/>
              <w:right w:val="nil"/>
            </w:tcBorders>
            <w:vAlign w:val="bottom"/>
          </w:tcPr>
          <w:p w:rsidR="00C90039" w:rsidRPr="004E3EB6" w:rsidRDefault="00C90039" w:rsidP="00D41EA5">
            <w:pPr>
              <w:pStyle w:val="Tabell-rad"/>
              <w:jc w:val="right"/>
            </w:pPr>
            <w:r w:rsidRPr="004E3EB6">
              <w:t>324</w:t>
            </w:r>
          </w:p>
        </w:tc>
      </w:tr>
      <w:tr w:rsidR="00C90039" w:rsidRPr="004E3EB6">
        <w:trPr>
          <w:cantSplit/>
          <w:trHeight w:val="263"/>
        </w:trPr>
        <w:tc>
          <w:tcPr>
            <w:tcW w:w="0" w:type="auto"/>
            <w:tcBorders>
              <w:top w:val="nil"/>
              <w:left w:val="nil"/>
              <w:bottom w:val="single" w:sz="4" w:space="0" w:color="auto"/>
              <w:right w:val="nil"/>
            </w:tcBorders>
            <w:vAlign w:val="bottom"/>
          </w:tcPr>
          <w:p w:rsidR="00C90039" w:rsidRPr="004E3EB6" w:rsidRDefault="00C90039" w:rsidP="00411202">
            <w:pPr>
              <w:pStyle w:val="Tabell-rad"/>
            </w:pPr>
            <w:r w:rsidRPr="004E3EB6">
              <w:t>Socialbidrag</w:t>
            </w:r>
          </w:p>
        </w:tc>
        <w:tc>
          <w:tcPr>
            <w:tcW w:w="0" w:type="auto"/>
            <w:tcBorders>
              <w:top w:val="nil"/>
              <w:left w:val="nil"/>
              <w:bottom w:val="single" w:sz="4" w:space="0" w:color="auto"/>
              <w:right w:val="nil"/>
            </w:tcBorders>
            <w:vAlign w:val="bottom"/>
          </w:tcPr>
          <w:p w:rsidR="00C90039" w:rsidRPr="004E3EB6" w:rsidRDefault="00C90039" w:rsidP="00D41EA5">
            <w:pPr>
              <w:pStyle w:val="Tabell-rad"/>
              <w:jc w:val="right"/>
            </w:pPr>
            <w:r w:rsidRPr="004E3EB6">
              <w:t>86</w:t>
            </w:r>
          </w:p>
        </w:tc>
        <w:tc>
          <w:tcPr>
            <w:tcW w:w="0" w:type="auto"/>
            <w:tcBorders>
              <w:top w:val="nil"/>
              <w:left w:val="nil"/>
              <w:bottom w:val="single" w:sz="4" w:space="0" w:color="auto"/>
              <w:right w:val="nil"/>
            </w:tcBorders>
            <w:vAlign w:val="bottom"/>
          </w:tcPr>
          <w:p w:rsidR="00C90039" w:rsidRPr="004E3EB6" w:rsidRDefault="00C90039" w:rsidP="00D41EA5">
            <w:pPr>
              <w:pStyle w:val="Tabell-rad"/>
              <w:jc w:val="right"/>
            </w:pPr>
            <w:r w:rsidRPr="004E3EB6">
              <w:t>85</w:t>
            </w:r>
          </w:p>
        </w:tc>
        <w:tc>
          <w:tcPr>
            <w:tcW w:w="0" w:type="auto"/>
            <w:tcBorders>
              <w:top w:val="nil"/>
              <w:left w:val="nil"/>
              <w:bottom w:val="single" w:sz="4" w:space="0" w:color="auto"/>
              <w:right w:val="nil"/>
            </w:tcBorders>
            <w:vAlign w:val="bottom"/>
          </w:tcPr>
          <w:p w:rsidR="00C90039" w:rsidRPr="004E3EB6" w:rsidRDefault="00C90039" w:rsidP="00D41EA5">
            <w:pPr>
              <w:pStyle w:val="Tabell-rad"/>
              <w:jc w:val="right"/>
            </w:pPr>
            <w:r w:rsidRPr="004E3EB6">
              <w:t>88</w:t>
            </w:r>
          </w:p>
        </w:tc>
        <w:tc>
          <w:tcPr>
            <w:tcW w:w="0" w:type="auto"/>
            <w:tcBorders>
              <w:top w:val="nil"/>
              <w:left w:val="nil"/>
              <w:bottom w:val="single" w:sz="4" w:space="0" w:color="auto"/>
              <w:right w:val="nil"/>
            </w:tcBorders>
            <w:vAlign w:val="bottom"/>
          </w:tcPr>
          <w:p w:rsidR="00C90039" w:rsidRPr="004E3EB6" w:rsidRDefault="00C90039" w:rsidP="00D41EA5">
            <w:pPr>
              <w:pStyle w:val="Tabell-rad"/>
              <w:jc w:val="right"/>
            </w:pPr>
            <w:r w:rsidRPr="004E3EB6">
              <w:t>87</w:t>
            </w:r>
          </w:p>
        </w:tc>
        <w:tc>
          <w:tcPr>
            <w:tcW w:w="0" w:type="auto"/>
            <w:tcBorders>
              <w:top w:val="nil"/>
              <w:left w:val="nil"/>
              <w:bottom w:val="single" w:sz="4" w:space="0" w:color="auto"/>
              <w:right w:val="nil"/>
            </w:tcBorders>
            <w:vAlign w:val="bottom"/>
          </w:tcPr>
          <w:p w:rsidR="00C90039" w:rsidRPr="004E3EB6" w:rsidRDefault="00C90039" w:rsidP="00D41EA5">
            <w:pPr>
              <w:pStyle w:val="Tabell-rad"/>
              <w:jc w:val="right"/>
            </w:pPr>
            <w:r w:rsidRPr="004E3EB6">
              <w:t>91</w:t>
            </w:r>
          </w:p>
        </w:tc>
      </w:tr>
      <w:tr w:rsidR="00C90039" w:rsidRPr="004E3EB6">
        <w:trPr>
          <w:cantSplit/>
          <w:trHeight w:val="277"/>
        </w:trPr>
        <w:tc>
          <w:tcPr>
            <w:tcW w:w="0" w:type="auto"/>
            <w:tcBorders>
              <w:top w:val="single" w:sz="4" w:space="0" w:color="auto"/>
              <w:left w:val="nil"/>
              <w:bottom w:val="single" w:sz="8" w:space="0" w:color="auto"/>
              <w:right w:val="nil"/>
            </w:tcBorders>
            <w:vAlign w:val="bottom"/>
          </w:tcPr>
          <w:p w:rsidR="00C90039" w:rsidRPr="004E3EB6" w:rsidRDefault="00C90039" w:rsidP="00411202">
            <w:pPr>
              <w:pStyle w:val="Tabell-rad"/>
            </w:pPr>
            <w:r w:rsidRPr="004E3EB6">
              <w:t>Summa</w:t>
            </w:r>
          </w:p>
        </w:tc>
        <w:tc>
          <w:tcPr>
            <w:tcW w:w="0" w:type="auto"/>
            <w:tcBorders>
              <w:top w:val="single" w:sz="4" w:space="0" w:color="auto"/>
              <w:left w:val="nil"/>
              <w:bottom w:val="single" w:sz="8" w:space="0" w:color="auto"/>
              <w:right w:val="nil"/>
            </w:tcBorders>
            <w:vAlign w:val="bottom"/>
          </w:tcPr>
          <w:p w:rsidR="00C90039" w:rsidRPr="004E3EB6" w:rsidRDefault="00C90039" w:rsidP="00D41EA5">
            <w:pPr>
              <w:pStyle w:val="Tabell-rad"/>
              <w:jc w:val="right"/>
            </w:pPr>
            <w:r w:rsidRPr="004E3EB6">
              <w:t>1036</w:t>
            </w:r>
          </w:p>
        </w:tc>
        <w:tc>
          <w:tcPr>
            <w:tcW w:w="0" w:type="auto"/>
            <w:tcBorders>
              <w:top w:val="single" w:sz="4" w:space="0" w:color="auto"/>
              <w:left w:val="nil"/>
              <w:bottom w:val="single" w:sz="8" w:space="0" w:color="auto"/>
              <w:right w:val="nil"/>
            </w:tcBorders>
            <w:vAlign w:val="bottom"/>
          </w:tcPr>
          <w:p w:rsidR="00C90039" w:rsidRPr="004E3EB6" w:rsidRDefault="00C90039" w:rsidP="00D41EA5">
            <w:pPr>
              <w:pStyle w:val="Tabell-rad"/>
              <w:jc w:val="right"/>
            </w:pPr>
            <w:r w:rsidRPr="004E3EB6">
              <w:t>1033</w:t>
            </w:r>
          </w:p>
        </w:tc>
        <w:tc>
          <w:tcPr>
            <w:tcW w:w="0" w:type="auto"/>
            <w:tcBorders>
              <w:top w:val="single" w:sz="4" w:space="0" w:color="auto"/>
              <w:left w:val="nil"/>
              <w:bottom w:val="single" w:sz="8" w:space="0" w:color="auto"/>
              <w:right w:val="nil"/>
            </w:tcBorders>
            <w:vAlign w:val="bottom"/>
          </w:tcPr>
          <w:p w:rsidR="00C90039" w:rsidRPr="004E3EB6" w:rsidRDefault="00C90039" w:rsidP="00D41EA5">
            <w:pPr>
              <w:pStyle w:val="Tabell-rad"/>
              <w:jc w:val="right"/>
            </w:pPr>
            <w:r w:rsidRPr="004E3EB6">
              <w:t>1067</w:t>
            </w:r>
          </w:p>
        </w:tc>
        <w:tc>
          <w:tcPr>
            <w:tcW w:w="0" w:type="auto"/>
            <w:tcBorders>
              <w:top w:val="single" w:sz="4" w:space="0" w:color="auto"/>
              <w:left w:val="nil"/>
              <w:bottom w:val="single" w:sz="8" w:space="0" w:color="auto"/>
              <w:right w:val="nil"/>
            </w:tcBorders>
            <w:vAlign w:val="bottom"/>
          </w:tcPr>
          <w:p w:rsidR="00C90039" w:rsidRPr="004E3EB6" w:rsidRDefault="00C90039" w:rsidP="00D41EA5">
            <w:pPr>
              <w:pStyle w:val="Tabell-rad"/>
              <w:jc w:val="right"/>
            </w:pPr>
            <w:r w:rsidRPr="004E3EB6">
              <w:t>1072</w:t>
            </w:r>
          </w:p>
        </w:tc>
        <w:tc>
          <w:tcPr>
            <w:tcW w:w="0" w:type="auto"/>
            <w:tcBorders>
              <w:top w:val="single" w:sz="4" w:space="0" w:color="auto"/>
              <w:left w:val="nil"/>
              <w:bottom w:val="single" w:sz="8" w:space="0" w:color="auto"/>
              <w:right w:val="nil"/>
            </w:tcBorders>
            <w:vAlign w:val="bottom"/>
          </w:tcPr>
          <w:p w:rsidR="00C90039" w:rsidRPr="004E3EB6" w:rsidRDefault="00C90039" w:rsidP="00D41EA5">
            <w:pPr>
              <w:pStyle w:val="Tabell-rad"/>
              <w:jc w:val="right"/>
            </w:pPr>
            <w:r w:rsidRPr="004E3EB6">
              <w:t>1051</w:t>
            </w:r>
          </w:p>
        </w:tc>
      </w:tr>
    </w:tbl>
    <w:p w:rsidR="00C90039" w:rsidRPr="004E3EB6" w:rsidRDefault="00C90039" w:rsidP="00411202">
      <w:pPr>
        <w:pStyle w:val="Tabell-fotnot"/>
      </w:pPr>
      <w:r w:rsidRPr="004E3EB6">
        <w:t xml:space="preserve">Källa: Konjunkturinstitutet (mars 2006). </w:t>
      </w:r>
    </w:p>
    <w:p w:rsidR="00C90039" w:rsidRPr="004E3EB6" w:rsidRDefault="00C90039" w:rsidP="00411202">
      <w:pPr>
        <w:pStyle w:val="Tabell-fotnot"/>
      </w:pPr>
      <w:r w:rsidRPr="004E3EB6">
        <w:t xml:space="preserve">Anm. En helårsekvivalent motsvarar en person som försörjs med full ersättning under ett helt år. Det vill säga att två personer som varit arbetslösa ett halvt år var motsvarar en helårsekvivalent tillsammans. </w:t>
      </w:r>
    </w:p>
    <w:p w:rsidR="00C90039" w:rsidRPr="004E3EB6" w:rsidRDefault="00C90039" w:rsidP="007160D2">
      <w:r w:rsidRPr="004E3EB6">
        <w:t>Ser man till SCB:s arbetskraftsunder</w:t>
      </w:r>
      <w:r w:rsidRPr="004E3EB6">
        <w:softHyphen/>
        <w:t>sökning och statistik från Försäkring</w:t>
      </w:r>
      <w:r w:rsidRPr="004E3EB6">
        <w:t>s</w:t>
      </w:r>
      <w:r w:rsidRPr="004E3EB6">
        <w:t>kassan så är det för närvarande omkring 710 000 personer som är helt eller delvis frånvarande från arbetet i Sverige till följd av sjukskrivning samt akt</w:t>
      </w:r>
      <w:r w:rsidRPr="004E3EB6">
        <w:t>i</w:t>
      </w:r>
      <w:r w:rsidRPr="004E3EB6">
        <w:t>vitets- och sjukersättning (förtidspension). Det motsvarar nästan 640 000 helårsarbetskra</w:t>
      </w:r>
      <w:r w:rsidRPr="004E3EB6">
        <w:t>f</w:t>
      </w:r>
      <w:r w:rsidRPr="004E3EB6">
        <w:t xml:space="preserve">ter som uteblir. </w:t>
      </w:r>
    </w:p>
    <w:p w:rsidR="00C90039" w:rsidRPr="004E3EB6" w:rsidRDefault="00C90039" w:rsidP="007160D2">
      <w:pPr>
        <w:pStyle w:val="Normaltindrag"/>
      </w:pPr>
      <w:r w:rsidRPr="004E3EB6">
        <w:t>Därtill ska läggas 246 000 öppet arbetslösa i slutet av mars, drygt 144 000 pers</w:t>
      </w:r>
      <w:r w:rsidRPr="004E3EB6">
        <w:t>o</w:t>
      </w:r>
      <w:r w:rsidRPr="004E3EB6">
        <w:t>ner i arbetsmarknadspolitiska åtgärder och 196 000 personer s</w:t>
      </w:r>
      <w:r w:rsidR="006144FC" w:rsidRPr="004E3EB6">
        <w:t>om är latent arbetss</w:t>
      </w:r>
      <w:r w:rsidR="006144FC" w:rsidRPr="004E3EB6">
        <w:t>ö</w:t>
      </w:r>
      <w:r w:rsidR="006144FC" w:rsidRPr="004E3EB6">
        <w:t>kande (dv</w:t>
      </w:r>
      <w:r w:rsidRPr="004E3EB6">
        <w:t>s. de vill jobba, men söker inte aktivt efter ett arbete). Av de latent arbet</w:t>
      </w:r>
      <w:r w:rsidRPr="004E3EB6">
        <w:t>s</w:t>
      </w:r>
      <w:r w:rsidRPr="004E3EB6">
        <w:t xml:space="preserve">sökande är nästan 113 000 personer studerande som </w:t>
      </w:r>
      <w:r w:rsidR="006144FC" w:rsidRPr="004E3EB6">
        <w:t>–</w:t>
      </w:r>
      <w:r w:rsidRPr="004E3EB6">
        <w:t xml:space="preserve"> ofta ofrivilligt </w:t>
      </w:r>
      <w:r w:rsidR="006144FC" w:rsidRPr="004E3EB6">
        <w:t>–</w:t>
      </w:r>
      <w:r w:rsidRPr="004E3EB6">
        <w:t xml:space="preserve"> genomgår en högre utbildning i väntan på ett jobb. Till utanfö</w:t>
      </w:r>
      <w:r w:rsidRPr="004E3EB6">
        <w:t>r</w:t>
      </w:r>
      <w:r w:rsidRPr="004E3EB6">
        <w:t xml:space="preserve">skapsstatistiken </w:t>
      </w:r>
      <w:r w:rsidR="006C1B8D" w:rsidRPr="004E3EB6">
        <w:t>ska</w:t>
      </w:r>
      <w:r w:rsidRPr="004E3EB6">
        <w:t xml:space="preserve"> också läggas 270 000 personer som är ”undersysse</w:t>
      </w:r>
      <w:r w:rsidRPr="004E3EB6">
        <w:t>l</w:t>
      </w:r>
      <w:r w:rsidR="006144FC" w:rsidRPr="004E3EB6">
        <w:t>satta”, dv</w:t>
      </w:r>
      <w:r w:rsidRPr="004E3EB6">
        <w:t xml:space="preserve">s. personer som har ett arbete </w:t>
      </w:r>
      <w:r w:rsidR="006144FC" w:rsidRPr="004E3EB6">
        <w:t>–</w:t>
      </w:r>
      <w:r w:rsidRPr="004E3EB6">
        <w:t xml:space="preserve"> ofta tidsbegränsat </w:t>
      </w:r>
      <w:r w:rsidR="006144FC" w:rsidRPr="004E3EB6">
        <w:t>–</w:t>
      </w:r>
      <w:r w:rsidRPr="004E3EB6">
        <w:t xml:space="preserve"> och som skulle vilja arbeta mer men inte kan det på grund av a</w:t>
      </w:r>
      <w:r w:rsidRPr="004E3EB6">
        <w:t>r</w:t>
      </w:r>
      <w:r w:rsidRPr="004E3EB6">
        <w:t>betsmarknadsskäl.</w:t>
      </w:r>
    </w:p>
    <w:p w:rsidR="00C90039" w:rsidRPr="004E3EB6" w:rsidRDefault="00C90039" w:rsidP="007160D2">
      <w:pPr>
        <w:pStyle w:val="Normaltindrag"/>
      </w:pPr>
      <w:r w:rsidRPr="004E3EB6">
        <w:t>Sammantaget var den totala frånvaron från arbetsmarkn</w:t>
      </w:r>
      <w:r w:rsidRPr="004E3EB6">
        <w:t>a</w:t>
      </w:r>
      <w:r w:rsidRPr="004E3EB6">
        <w:t>den i mars 2006 drygt 1,5 miljoner människor en vanlig a</w:t>
      </w:r>
      <w:r w:rsidRPr="004E3EB6">
        <w:t>r</w:t>
      </w:r>
      <w:r w:rsidRPr="004E3EB6">
        <w:t>betsdag, vilket motsvarar mer än var femte svensk i a</w:t>
      </w:r>
      <w:r w:rsidRPr="004E3EB6">
        <w:t>r</w:t>
      </w:r>
      <w:r w:rsidRPr="004E3EB6">
        <w:t xml:space="preserve">betsför ålder. </w:t>
      </w:r>
    </w:p>
    <w:p w:rsidR="00C90039" w:rsidRPr="004E3EB6" w:rsidRDefault="00C90039" w:rsidP="00411202">
      <w:pPr>
        <w:pStyle w:val="Tabellochbildrubrik"/>
      </w:pPr>
      <w:r w:rsidRPr="004E3EB6">
        <w:t xml:space="preserve">Tabell </w:t>
      </w:r>
      <w:r w:rsidRPr="004E3EB6">
        <w:fldChar w:fldCharType="begin" w:fldLock="1"/>
      </w:r>
      <w:r w:rsidRPr="004E3EB6">
        <w:instrText xml:space="preserve"> STYLEREF 1 \s </w:instrText>
      </w:r>
      <w:r w:rsidRPr="004E3EB6">
        <w:fldChar w:fldCharType="separate"/>
      </w:r>
      <w:r w:rsidR="00550115" w:rsidRPr="004E3EB6">
        <w:t>6</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7</w:t>
      </w:r>
      <w:r w:rsidRPr="004E3EB6">
        <w:fldChar w:fldCharType="end"/>
      </w:r>
      <w:r w:rsidRPr="004E3EB6">
        <w:t xml:space="preserve"> Utanförskapet i mars 2006</w:t>
      </w:r>
    </w:p>
    <w:p w:rsidR="00C90039" w:rsidRPr="004E3EB6" w:rsidRDefault="00C90039" w:rsidP="00411202">
      <w:pPr>
        <w:pStyle w:val="Tabellochbild-underrubrik"/>
      </w:pPr>
      <w:r w:rsidRPr="004E3EB6">
        <w:t>Tusental personer</w:t>
      </w:r>
    </w:p>
    <w:tbl>
      <w:tblPr>
        <w:tblW w:w="5897" w:type="dxa"/>
        <w:tblInd w:w="70" w:type="dxa"/>
        <w:tblCellMar>
          <w:left w:w="70" w:type="dxa"/>
          <w:right w:w="70" w:type="dxa"/>
        </w:tblCellMar>
        <w:tblLook w:val="0000" w:firstRow="0" w:lastRow="0" w:firstColumn="0" w:lastColumn="0" w:noHBand="0" w:noVBand="0"/>
      </w:tblPr>
      <w:tblGrid>
        <w:gridCol w:w="4047"/>
        <w:gridCol w:w="1850"/>
      </w:tblGrid>
      <w:tr w:rsidR="00C90039" w:rsidRPr="004E3EB6">
        <w:trPr>
          <w:cantSplit/>
          <w:trHeight w:val="308"/>
        </w:trPr>
        <w:tc>
          <w:tcPr>
            <w:tcW w:w="2894" w:type="dxa"/>
            <w:tcBorders>
              <w:top w:val="single" w:sz="8" w:space="0" w:color="auto"/>
              <w:left w:val="nil"/>
              <w:bottom w:val="nil"/>
              <w:right w:val="nil"/>
            </w:tcBorders>
            <w:noWrap/>
            <w:vAlign w:val="center"/>
          </w:tcPr>
          <w:p w:rsidR="00C90039" w:rsidRPr="004E3EB6" w:rsidRDefault="00C90039" w:rsidP="00411202">
            <w:pPr>
              <w:pStyle w:val="Tabell-rad"/>
            </w:pPr>
            <w:r w:rsidRPr="004E3EB6">
              <w:t>Sjukskrivna</w:t>
            </w:r>
          </w:p>
        </w:tc>
        <w:tc>
          <w:tcPr>
            <w:tcW w:w="1275" w:type="dxa"/>
            <w:tcBorders>
              <w:top w:val="single" w:sz="8" w:space="0" w:color="auto"/>
              <w:left w:val="nil"/>
              <w:bottom w:val="nil"/>
              <w:right w:val="nil"/>
            </w:tcBorders>
            <w:noWrap/>
            <w:vAlign w:val="center"/>
          </w:tcPr>
          <w:p w:rsidR="00C90039" w:rsidRPr="004E3EB6" w:rsidRDefault="00C90039" w:rsidP="007D1950">
            <w:pPr>
              <w:pStyle w:val="Tabell-rad"/>
              <w:tabs>
                <w:tab w:val="decimal" w:pos="1013"/>
              </w:tabs>
            </w:pPr>
            <w:r w:rsidRPr="004E3EB6">
              <w:t>155,2</w:t>
            </w:r>
          </w:p>
        </w:tc>
      </w:tr>
      <w:tr w:rsidR="00C90039" w:rsidRPr="004E3EB6">
        <w:trPr>
          <w:cantSplit/>
          <w:trHeight w:val="282"/>
        </w:trPr>
        <w:tc>
          <w:tcPr>
            <w:tcW w:w="2894" w:type="dxa"/>
            <w:tcBorders>
              <w:top w:val="nil"/>
              <w:left w:val="nil"/>
              <w:bottom w:val="nil"/>
              <w:right w:val="nil"/>
            </w:tcBorders>
            <w:noWrap/>
            <w:vAlign w:val="center"/>
          </w:tcPr>
          <w:p w:rsidR="00C90039" w:rsidRPr="004E3EB6" w:rsidRDefault="00C90039" w:rsidP="00411202">
            <w:pPr>
              <w:pStyle w:val="Tabell-rad"/>
            </w:pPr>
            <w:r w:rsidRPr="004E3EB6">
              <w:t>Förtidspensionerade</w:t>
            </w:r>
          </w:p>
        </w:tc>
        <w:tc>
          <w:tcPr>
            <w:tcW w:w="1275" w:type="dxa"/>
            <w:tcBorders>
              <w:top w:val="nil"/>
              <w:left w:val="nil"/>
              <w:bottom w:val="nil"/>
              <w:right w:val="nil"/>
            </w:tcBorders>
            <w:noWrap/>
            <w:vAlign w:val="center"/>
          </w:tcPr>
          <w:p w:rsidR="00C90039" w:rsidRPr="004E3EB6" w:rsidRDefault="00C90039" w:rsidP="007D1950">
            <w:pPr>
              <w:pStyle w:val="Tabell-rad"/>
              <w:tabs>
                <w:tab w:val="decimal" w:pos="1062"/>
              </w:tabs>
            </w:pPr>
            <w:r w:rsidRPr="004E3EB6">
              <w:t>556</w:t>
            </w:r>
          </w:p>
        </w:tc>
      </w:tr>
      <w:tr w:rsidR="00C90039" w:rsidRPr="004E3EB6">
        <w:trPr>
          <w:cantSplit/>
          <w:trHeight w:val="282"/>
        </w:trPr>
        <w:tc>
          <w:tcPr>
            <w:tcW w:w="2894" w:type="dxa"/>
            <w:tcBorders>
              <w:top w:val="nil"/>
              <w:left w:val="nil"/>
              <w:bottom w:val="nil"/>
              <w:right w:val="nil"/>
            </w:tcBorders>
            <w:noWrap/>
            <w:vAlign w:val="center"/>
          </w:tcPr>
          <w:p w:rsidR="00C90039" w:rsidRPr="004E3EB6" w:rsidRDefault="00C90039" w:rsidP="00411202">
            <w:pPr>
              <w:pStyle w:val="Tabell-rad"/>
            </w:pPr>
            <w:r w:rsidRPr="004E3EB6">
              <w:t>Arbetslösa</w:t>
            </w:r>
          </w:p>
        </w:tc>
        <w:tc>
          <w:tcPr>
            <w:tcW w:w="1275" w:type="dxa"/>
            <w:tcBorders>
              <w:top w:val="nil"/>
              <w:left w:val="nil"/>
              <w:bottom w:val="nil"/>
              <w:right w:val="nil"/>
            </w:tcBorders>
            <w:noWrap/>
            <w:vAlign w:val="center"/>
          </w:tcPr>
          <w:p w:rsidR="00C90039" w:rsidRPr="004E3EB6" w:rsidRDefault="00C90039" w:rsidP="007D1950">
            <w:pPr>
              <w:pStyle w:val="Tabell-rad"/>
              <w:tabs>
                <w:tab w:val="decimal" w:pos="1062"/>
              </w:tabs>
            </w:pPr>
            <w:r w:rsidRPr="004E3EB6">
              <w:t>246,1</w:t>
            </w:r>
          </w:p>
        </w:tc>
      </w:tr>
      <w:tr w:rsidR="00C90039" w:rsidRPr="004E3EB6">
        <w:trPr>
          <w:cantSplit/>
          <w:trHeight w:val="269"/>
        </w:trPr>
        <w:tc>
          <w:tcPr>
            <w:tcW w:w="2894" w:type="dxa"/>
            <w:tcBorders>
              <w:top w:val="nil"/>
              <w:left w:val="nil"/>
              <w:bottom w:val="nil"/>
              <w:right w:val="nil"/>
            </w:tcBorders>
            <w:noWrap/>
            <w:vAlign w:val="center"/>
          </w:tcPr>
          <w:p w:rsidR="00C90039" w:rsidRPr="004E3EB6" w:rsidRDefault="00C90039" w:rsidP="00411202">
            <w:pPr>
              <w:pStyle w:val="Tabell-rad"/>
            </w:pPr>
            <w:r w:rsidRPr="004E3EB6">
              <w:t>I åtgärder</w:t>
            </w:r>
          </w:p>
        </w:tc>
        <w:tc>
          <w:tcPr>
            <w:tcW w:w="1275" w:type="dxa"/>
            <w:tcBorders>
              <w:top w:val="nil"/>
              <w:left w:val="nil"/>
              <w:bottom w:val="nil"/>
              <w:right w:val="nil"/>
            </w:tcBorders>
            <w:noWrap/>
            <w:vAlign w:val="center"/>
          </w:tcPr>
          <w:p w:rsidR="00C90039" w:rsidRPr="004E3EB6" w:rsidRDefault="00C90039" w:rsidP="007D1950">
            <w:pPr>
              <w:pStyle w:val="Tabell-rad"/>
              <w:tabs>
                <w:tab w:val="decimal" w:pos="1062"/>
              </w:tabs>
            </w:pPr>
            <w:r w:rsidRPr="004E3EB6">
              <w:t>144</w:t>
            </w:r>
          </w:p>
        </w:tc>
      </w:tr>
      <w:tr w:rsidR="00C90039" w:rsidRPr="004E3EB6">
        <w:trPr>
          <w:cantSplit/>
          <w:trHeight w:val="269"/>
        </w:trPr>
        <w:tc>
          <w:tcPr>
            <w:tcW w:w="2894" w:type="dxa"/>
            <w:tcBorders>
              <w:top w:val="nil"/>
              <w:left w:val="nil"/>
              <w:bottom w:val="nil"/>
              <w:right w:val="nil"/>
            </w:tcBorders>
            <w:noWrap/>
            <w:vAlign w:val="center"/>
          </w:tcPr>
          <w:p w:rsidR="00C90039" w:rsidRPr="004E3EB6" w:rsidRDefault="00C90039" w:rsidP="00411202">
            <w:pPr>
              <w:pStyle w:val="Tabell-rad"/>
            </w:pPr>
            <w:r w:rsidRPr="004E3EB6">
              <w:t>Latent arbetssökande</w:t>
            </w:r>
          </w:p>
        </w:tc>
        <w:tc>
          <w:tcPr>
            <w:tcW w:w="1275" w:type="dxa"/>
            <w:tcBorders>
              <w:top w:val="nil"/>
              <w:left w:val="nil"/>
              <w:bottom w:val="nil"/>
              <w:right w:val="nil"/>
            </w:tcBorders>
            <w:noWrap/>
            <w:vAlign w:val="center"/>
          </w:tcPr>
          <w:p w:rsidR="00C90039" w:rsidRPr="004E3EB6" w:rsidRDefault="00C90039" w:rsidP="007D1950">
            <w:pPr>
              <w:pStyle w:val="Tabell-rad"/>
              <w:tabs>
                <w:tab w:val="decimal" w:pos="1062"/>
              </w:tabs>
            </w:pPr>
            <w:r w:rsidRPr="004E3EB6">
              <w:t>195,9</w:t>
            </w:r>
          </w:p>
        </w:tc>
      </w:tr>
      <w:tr w:rsidR="00C90039" w:rsidRPr="004E3EB6">
        <w:trPr>
          <w:cantSplit/>
          <w:trHeight w:val="282"/>
        </w:trPr>
        <w:tc>
          <w:tcPr>
            <w:tcW w:w="2894" w:type="dxa"/>
            <w:tcBorders>
              <w:top w:val="nil"/>
              <w:left w:val="nil"/>
              <w:right w:val="nil"/>
            </w:tcBorders>
            <w:noWrap/>
            <w:vAlign w:val="center"/>
          </w:tcPr>
          <w:p w:rsidR="00C90039" w:rsidRPr="004E3EB6" w:rsidRDefault="006144FC" w:rsidP="00411202">
            <w:pPr>
              <w:pStyle w:val="Tabell-rad"/>
            </w:pPr>
            <w:r w:rsidRPr="004E3EB6">
              <w:t>–</w:t>
            </w:r>
            <w:r w:rsidR="00C90039" w:rsidRPr="004E3EB6">
              <w:t xml:space="preserve"> varav studerande</w:t>
            </w:r>
          </w:p>
        </w:tc>
        <w:tc>
          <w:tcPr>
            <w:tcW w:w="1275" w:type="dxa"/>
            <w:tcBorders>
              <w:top w:val="nil"/>
              <w:left w:val="nil"/>
              <w:right w:val="nil"/>
            </w:tcBorders>
            <w:noWrap/>
            <w:vAlign w:val="center"/>
          </w:tcPr>
          <w:p w:rsidR="00C90039" w:rsidRPr="004E3EB6" w:rsidRDefault="00C90039" w:rsidP="007D1950">
            <w:pPr>
              <w:pStyle w:val="Tabell-rad"/>
              <w:tabs>
                <w:tab w:val="decimal" w:pos="1062"/>
              </w:tabs>
            </w:pPr>
            <w:r w:rsidRPr="004E3EB6">
              <w:t>112,6</w:t>
            </w:r>
          </w:p>
        </w:tc>
      </w:tr>
      <w:tr w:rsidR="00C90039" w:rsidRPr="004E3EB6">
        <w:trPr>
          <w:cantSplit/>
          <w:trHeight w:val="269"/>
        </w:trPr>
        <w:tc>
          <w:tcPr>
            <w:tcW w:w="2894" w:type="dxa"/>
            <w:tcBorders>
              <w:top w:val="nil"/>
              <w:left w:val="nil"/>
              <w:right w:val="nil"/>
            </w:tcBorders>
            <w:noWrap/>
            <w:vAlign w:val="center"/>
          </w:tcPr>
          <w:p w:rsidR="00C90039" w:rsidRPr="004E3EB6" w:rsidRDefault="00C90039" w:rsidP="00411202">
            <w:pPr>
              <w:pStyle w:val="Tabell-rad"/>
            </w:pPr>
            <w:r w:rsidRPr="004E3EB6">
              <w:t>Undersysselsatta</w:t>
            </w:r>
          </w:p>
        </w:tc>
        <w:tc>
          <w:tcPr>
            <w:tcW w:w="1275" w:type="dxa"/>
            <w:tcBorders>
              <w:top w:val="nil"/>
              <w:left w:val="nil"/>
              <w:right w:val="nil"/>
            </w:tcBorders>
            <w:noWrap/>
            <w:vAlign w:val="center"/>
          </w:tcPr>
          <w:p w:rsidR="00C90039" w:rsidRPr="004E3EB6" w:rsidRDefault="00C90039" w:rsidP="007D1950">
            <w:pPr>
              <w:pStyle w:val="Tabell-rad"/>
              <w:tabs>
                <w:tab w:val="decimal" w:pos="1062"/>
              </w:tabs>
            </w:pPr>
            <w:r w:rsidRPr="004E3EB6">
              <w:t>270,2</w:t>
            </w:r>
          </w:p>
        </w:tc>
      </w:tr>
      <w:tr w:rsidR="00C90039" w:rsidRPr="004E3EB6">
        <w:trPr>
          <w:cantSplit/>
          <w:trHeight w:val="256"/>
        </w:trPr>
        <w:tc>
          <w:tcPr>
            <w:tcW w:w="2894" w:type="dxa"/>
            <w:tcBorders>
              <w:left w:val="nil"/>
              <w:bottom w:val="single" w:sz="8" w:space="0" w:color="auto"/>
              <w:right w:val="nil"/>
            </w:tcBorders>
            <w:noWrap/>
            <w:vAlign w:val="bottom"/>
          </w:tcPr>
          <w:p w:rsidR="00C90039" w:rsidRPr="004E3EB6" w:rsidRDefault="00C90039" w:rsidP="00411202">
            <w:pPr>
              <w:pStyle w:val="Tabell-rad"/>
            </w:pPr>
            <w:r w:rsidRPr="004E3EB6">
              <w:t>Summa</w:t>
            </w:r>
          </w:p>
        </w:tc>
        <w:tc>
          <w:tcPr>
            <w:tcW w:w="1275" w:type="dxa"/>
            <w:tcBorders>
              <w:left w:val="nil"/>
              <w:bottom w:val="single" w:sz="8" w:space="0" w:color="auto"/>
              <w:right w:val="nil"/>
            </w:tcBorders>
            <w:noWrap/>
            <w:vAlign w:val="center"/>
          </w:tcPr>
          <w:p w:rsidR="00C90039" w:rsidRPr="004E3EB6" w:rsidRDefault="00C90039" w:rsidP="007D1950">
            <w:pPr>
              <w:pStyle w:val="Tabell-rad"/>
              <w:tabs>
                <w:tab w:val="decimal" w:pos="1062"/>
              </w:tabs>
            </w:pPr>
            <w:r w:rsidRPr="004E3EB6">
              <w:t>1 567,4</w:t>
            </w:r>
          </w:p>
        </w:tc>
      </w:tr>
    </w:tbl>
    <w:p w:rsidR="00C90039" w:rsidRPr="004E3EB6" w:rsidRDefault="00C90039" w:rsidP="00411202">
      <w:pPr>
        <w:pStyle w:val="Tabell-fotnot"/>
      </w:pPr>
      <w:r w:rsidRPr="004E3EB6">
        <w:t>Källa: SCB Arbetskraftundersökning, Försäkringskassan</w:t>
      </w:r>
      <w:r w:rsidR="006144FC" w:rsidRPr="004E3EB6">
        <w:t>.</w:t>
      </w:r>
    </w:p>
    <w:p w:rsidR="00C90039" w:rsidRPr="004E3EB6" w:rsidRDefault="00C90039" w:rsidP="007160D2">
      <w:r w:rsidRPr="004E3EB6">
        <w:t>Den skenande sjukfrånvaron avspeglar sig också i att endast ca 70 procent av befolkningen i åldrarna 20</w:t>
      </w:r>
      <w:r w:rsidR="006144FC" w:rsidRPr="004E3EB6">
        <w:t>–</w:t>
      </w:r>
      <w:r w:rsidRPr="004E3EB6">
        <w:t xml:space="preserve">64 år faktiskt befinner sig i arbete, medan ca </w:t>
      </w:r>
      <w:r w:rsidR="006144FC" w:rsidRPr="004E3EB6">
        <w:t>8</w:t>
      </w:r>
      <w:r w:rsidRPr="004E3EB6">
        <w:t xml:space="preserve"> procent i samma grupp är sjukfrånvarande. Som sysselsatt räknas i den offic</w:t>
      </w:r>
      <w:r w:rsidRPr="004E3EB6">
        <w:t>i</w:t>
      </w:r>
      <w:r w:rsidRPr="004E3EB6">
        <w:t>ella statistiken både den som faktiskt arbetar och den som är tillfälligt frånv</w:t>
      </w:r>
      <w:r w:rsidRPr="004E3EB6">
        <w:t>a</w:t>
      </w:r>
      <w:r w:rsidRPr="004E3EB6">
        <w:t>rande från arbetet. Totalt var det drygt 300 000 pers</w:t>
      </w:r>
      <w:r w:rsidRPr="004E3EB6">
        <w:t>o</w:t>
      </w:r>
      <w:r w:rsidRPr="004E3EB6">
        <w:t>ner som var semester-, friårs- e</w:t>
      </w:r>
      <w:r w:rsidRPr="004E3EB6">
        <w:t>l</w:t>
      </w:r>
      <w:r w:rsidRPr="004E3EB6">
        <w:t>ler föräldralediga och som därigenom inte heller kunde bidra till produktionen.</w:t>
      </w:r>
    </w:p>
    <w:p w:rsidR="00C90039" w:rsidRPr="004E3EB6" w:rsidRDefault="00C90039" w:rsidP="007160D2">
      <w:pPr>
        <w:pStyle w:val="Normaltindrag"/>
      </w:pPr>
      <w:r w:rsidRPr="004E3EB6">
        <w:t>I sitt utredningsmaterial visade regeringens sjukskrivning</w:t>
      </w:r>
      <w:r w:rsidRPr="004E3EB6">
        <w:t>s</w:t>
      </w:r>
      <w:r w:rsidRPr="004E3EB6">
        <w:t>utredare Jan Rydh att den faktiska andelen människor (20</w:t>
      </w:r>
      <w:r w:rsidR="006144FC" w:rsidRPr="004E3EB6">
        <w:t>–</w:t>
      </w:r>
      <w:r w:rsidRPr="004E3EB6">
        <w:t xml:space="preserve">64 år) i arbete endast ökade med </w:t>
      </w:r>
      <w:r w:rsidR="006144FC" w:rsidRPr="004E3EB6">
        <w:t>8</w:t>
      </w:r>
      <w:r w:rsidRPr="004E3EB6">
        <w:t xml:space="preserve"> promille mellan 1997 och 2000. Då räknade han ändå med de männ</w:t>
      </w:r>
      <w:r w:rsidRPr="004E3EB6">
        <w:t>i</w:t>
      </w:r>
      <w:r w:rsidRPr="004E3EB6">
        <w:t>skor som deltar i vissa arbetsmarknadsåtgärder, men som ändå räknas som sysselsatta i den officiella stat</w:t>
      </w:r>
      <w:r w:rsidRPr="004E3EB6">
        <w:t>i</w:t>
      </w:r>
      <w:r w:rsidRPr="004E3EB6">
        <w:t>stiken. I</w:t>
      </w:r>
      <w:r w:rsidR="00300AA0" w:rsidRPr="004E3EB6">
        <w:t xml:space="preserve"> diagram 6.14 </w:t>
      </w:r>
      <w:r w:rsidRPr="004E3EB6">
        <w:t>har detta korrigerats, så att det är andelen sysselsatta i befol</w:t>
      </w:r>
      <w:r w:rsidRPr="004E3EB6">
        <w:t>k</w:t>
      </w:r>
      <w:r w:rsidRPr="004E3EB6">
        <w:t>ningen som redovisas i enlighet med SCB:s Arbetskraftsundersö</w:t>
      </w:r>
      <w:r w:rsidRPr="004E3EB6">
        <w:t>k</w:t>
      </w:r>
      <w:r w:rsidRPr="004E3EB6">
        <w:t>ning. Därtill redovisas andelen människor som faktiskt befinner sig i arb</w:t>
      </w:r>
      <w:r w:rsidRPr="004E3EB6">
        <w:t>e</w:t>
      </w:r>
      <w:r w:rsidRPr="004E3EB6">
        <w:t xml:space="preserve">te. </w:t>
      </w:r>
    </w:p>
    <w:p w:rsidR="00C90039" w:rsidRPr="004E3EB6" w:rsidRDefault="00C90039" w:rsidP="007160D2">
      <w:pPr>
        <w:pStyle w:val="Normaltindrag"/>
      </w:pPr>
      <w:r w:rsidRPr="004E3EB6">
        <w:t>Som framgår så har andelen i arbete fallit från 2000 till 2005. Det beror inte minst på den skenande sjukfrånvaron, men också på att regeringen g</w:t>
      </w:r>
      <w:r w:rsidRPr="004E3EB6">
        <w:t>e</w:t>
      </w:r>
      <w:r w:rsidRPr="004E3EB6">
        <w:t>nomdrivit åtgärder, t.ex. fr</w:t>
      </w:r>
      <w:r w:rsidRPr="004E3EB6">
        <w:t>i</w:t>
      </w:r>
      <w:r w:rsidRPr="004E3EB6">
        <w:t>året, som gör att sysselsättningen per automatik överskattas. Människor som är sjukskrivna räknas nämligen som sysse</w:t>
      </w:r>
      <w:r w:rsidRPr="004E3EB6">
        <w:t>l</w:t>
      </w:r>
      <w:r w:rsidRPr="004E3EB6">
        <w:t>satta, liksom de fr</w:t>
      </w:r>
      <w:r w:rsidRPr="004E3EB6">
        <w:t>i</w:t>
      </w:r>
      <w:r w:rsidRPr="004E3EB6">
        <w:t>årslediga och deras vikarier.</w:t>
      </w:r>
    </w:p>
    <w:p w:rsidR="00C90039" w:rsidRPr="004E3EB6" w:rsidRDefault="002427E3" w:rsidP="00411202">
      <w:pPr>
        <w:pStyle w:val="Tabellochbildrubrik"/>
      </w:pPr>
      <w:bookmarkStart w:id="278" w:name="_Ref134191065"/>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6</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14</w:t>
      </w:r>
      <w:r w:rsidR="00C90039" w:rsidRPr="004E3EB6">
        <w:fldChar w:fldCharType="end"/>
      </w:r>
      <w:bookmarkEnd w:id="278"/>
      <w:r w:rsidR="00C90039" w:rsidRPr="004E3EB6">
        <w:t xml:space="preserve"> Sysselsättningsbubblan </w:t>
      </w:r>
      <w:r w:rsidR="006144FC" w:rsidRPr="004E3EB6">
        <w:t>–</w:t>
      </w:r>
      <w:r w:rsidR="00C90039" w:rsidRPr="004E3EB6">
        <w:t xml:space="preserve"> </w:t>
      </w:r>
      <w:r w:rsidR="004F4680" w:rsidRPr="004E3EB6">
        <w:t xml:space="preserve">andelen </w:t>
      </w:r>
      <w:r w:rsidR="00C90039" w:rsidRPr="004E3EB6">
        <w:t>reguljärt sysselsatta mellan 16 och 64 år</w:t>
      </w:r>
    </w:p>
    <w:p w:rsidR="00C90039" w:rsidRPr="004E3EB6" w:rsidRDefault="00C90039" w:rsidP="00411202">
      <w:pPr>
        <w:pStyle w:val="Tabellochbild-underrubrik"/>
      </w:pPr>
      <w:r w:rsidRPr="004E3EB6">
        <w:t>Procent av befolkningen</w:t>
      </w:r>
    </w:p>
    <w:p w:rsidR="006144FC" w:rsidRPr="004E3EB6" w:rsidRDefault="00C90039" w:rsidP="002427E3">
      <w:pPr>
        <w:spacing w:before="0"/>
      </w:pPr>
      <w:r w:rsidRPr="004E3EB6">
        <w:object w:dxaOrig="3940" w:dyaOrig="3557">
          <v:shape id="_x0000_i1056" type="#_x0000_t75" style="width:208.3pt;height:188.15pt" o:ole="">
            <v:imagedata r:id="rId43" o:title=""/>
          </v:shape>
          <o:OLEObject Type="Embed" ProgID="Excel.Chart.8" ShapeID="_x0000_i1056" DrawAspect="Content" ObjectID="_1827422000" r:id="rId44">
            <o:FieldCodes>\s</o:FieldCodes>
          </o:OLEObject>
        </w:object>
      </w:r>
    </w:p>
    <w:p w:rsidR="00C90039" w:rsidRPr="004E3EB6" w:rsidRDefault="00C90039" w:rsidP="00411202">
      <w:pPr>
        <w:pStyle w:val="Tabell-fotnot"/>
      </w:pPr>
      <w:r w:rsidRPr="004E3EB6">
        <w:t>Källor: SCB Arbetskraftsundersökningen</w:t>
      </w:r>
      <w:r w:rsidR="006144FC" w:rsidRPr="004E3EB6">
        <w:t>.</w:t>
      </w:r>
    </w:p>
    <w:p w:rsidR="00C90039" w:rsidRPr="004E3EB6" w:rsidRDefault="00C90039" w:rsidP="007160D2">
      <w:r w:rsidRPr="004E3EB6">
        <w:t>Det är sammantaget fråga om extremt stora resurser som går förlorade till följd av frånvaron på arbetsmarknaden. Det medför också ett omätbart lida</w:t>
      </w:r>
      <w:r w:rsidRPr="004E3EB6">
        <w:t>n</w:t>
      </w:r>
      <w:r w:rsidRPr="004E3EB6">
        <w:t>de i form av förlorad självkänsla för de arbetslösa, undersysselsatta eller l</w:t>
      </w:r>
      <w:r w:rsidRPr="004E3EB6">
        <w:t>a</w:t>
      </w:r>
      <w:r w:rsidRPr="004E3EB6">
        <w:t>tent arbetssökande. Dä</w:t>
      </w:r>
      <w:r w:rsidRPr="004E3EB6">
        <w:t>r</w:t>
      </w:r>
      <w:r w:rsidRPr="004E3EB6">
        <w:t>till kommer den allvarliga samhällsekonomiska effekt som uppstår när drygt 710 000 personer i a</w:t>
      </w:r>
      <w:r w:rsidRPr="004E3EB6">
        <w:t>r</w:t>
      </w:r>
      <w:r w:rsidRPr="004E3EB6">
        <w:t>betskraften är helt eller delvis sjukskrivna eller förtidspensionerade. Inc</w:t>
      </w:r>
      <w:r w:rsidRPr="004E3EB6">
        <w:t>i</w:t>
      </w:r>
      <w:r w:rsidRPr="004E3EB6">
        <w:t xml:space="preserve">tamenten för dessa människor att återgå till arbete är ofta små. </w:t>
      </w:r>
      <w:r w:rsidR="006144FC" w:rsidRPr="004E3EB6">
        <w:t>Nio</w:t>
      </w:r>
      <w:r w:rsidRPr="004E3EB6">
        <w:t xml:space="preserve"> av </w:t>
      </w:r>
      <w:r w:rsidR="006144FC" w:rsidRPr="004E3EB6">
        <w:t>tio</w:t>
      </w:r>
      <w:r w:rsidRPr="004E3EB6">
        <w:t xml:space="preserve"> sjukskrivna kvinnor skulle till och med förlora på att gå tillbaka till arbete, enligt en studie från Karolinska </w:t>
      </w:r>
      <w:r w:rsidR="006144FC" w:rsidRPr="004E3EB6">
        <w:t>Inst</w:t>
      </w:r>
      <w:r w:rsidR="006144FC" w:rsidRPr="004E3EB6">
        <w:t>i</w:t>
      </w:r>
      <w:r w:rsidR="006144FC" w:rsidRPr="004E3EB6">
        <w:t xml:space="preserve">tutet </w:t>
      </w:r>
      <w:r w:rsidRPr="004E3EB6">
        <w:t>som publicerades på DN Debatt under våren 2005</w:t>
      </w:r>
      <w:r w:rsidRPr="004E3EB6">
        <w:rPr>
          <w:rStyle w:val="Fotnotsreferens"/>
        </w:rPr>
        <w:footnoteReference w:id="4"/>
      </w:r>
      <w:r w:rsidRPr="004E3EB6">
        <w:t>.</w:t>
      </w:r>
    </w:p>
    <w:p w:rsidR="00C90039" w:rsidRPr="004E3EB6" w:rsidRDefault="00C90039" w:rsidP="007160D2">
      <w:pPr>
        <w:pStyle w:val="Normaltindrag"/>
      </w:pPr>
      <w:r w:rsidRPr="004E3EB6">
        <w:t>Detta skapar en brist på arbetskraft – massarbetslösheten till trots. Härig</w:t>
      </w:r>
      <w:r w:rsidRPr="004E3EB6">
        <w:t>e</w:t>
      </w:r>
      <w:r w:rsidRPr="004E3EB6">
        <w:t>nom fö</w:t>
      </w:r>
      <w:r w:rsidRPr="004E3EB6">
        <w:t>r</w:t>
      </w:r>
      <w:r w:rsidRPr="004E3EB6">
        <w:t>värras den svenska löneinflationen. Den ligger redan trendmässigt över våra viktigaste konkurrentländers. Om Riksbanken till följd av löneinfl</w:t>
      </w:r>
      <w:r w:rsidRPr="004E3EB6">
        <w:t>a</w:t>
      </w:r>
      <w:r w:rsidRPr="004E3EB6">
        <w:t>tionen tvingas höja räntan bidrar det till att kväva en eventuell konjunkturfö</w:t>
      </w:r>
      <w:r w:rsidRPr="004E3EB6">
        <w:t>r</w:t>
      </w:r>
      <w:r w:rsidRPr="004E3EB6">
        <w:t>bättring i sin linda.</w:t>
      </w:r>
    </w:p>
    <w:p w:rsidR="00C90039" w:rsidRPr="004E3EB6" w:rsidRDefault="00C90039" w:rsidP="007160D2">
      <w:pPr>
        <w:pStyle w:val="Rubrik2"/>
      </w:pPr>
      <w:bookmarkStart w:id="279" w:name="_Toc102750280"/>
      <w:bookmarkStart w:id="280" w:name="_Toc134370282"/>
      <w:bookmarkStart w:id="281" w:name="_Toc71311897"/>
      <w:bookmarkStart w:id="282" w:name="_Toc135027634"/>
      <w:bookmarkStart w:id="283" w:name="_Toc135114377"/>
      <w:r w:rsidRPr="004E3EB6">
        <w:t>Välfärdens sprickor blottläggs alltmer</w:t>
      </w:r>
      <w:bookmarkEnd w:id="279"/>
      <w:bookmarkEnd w:id="280"/>
      <w:bookmarkEnd w:id="282"/>
      <w:bookmarkEnd w:id="283"/>
      <w:r w:rsidRPr="004E3EB6">
        <w:t xml:space="preserve"> </w:t>
      </w:r>
      <w:bookmarkEnd w:id="281"/>
    </w:p>
    <w:p w:rsidR="00C90039" w:rsidRPr="004E3EB6" w:rsidRDefault="00C90039" w:rsidP="007160D2">
      <w:r w:rsidRPr="004E3EB6">
        <w:t>Vårdköerna är på många håll fullständigt oacceptabla. Ant</w:t>
      </w:r>
      <w:r w:rsidRPr="004E3EB6">
        <w:t>a</w:t>
      </w:r>
      <w:r w:rsidRPr="004E3EB6">
        <w:t xml:space="preserve">let vårdplatser har med </w:t>
      </w:r>
      <w:r w:rsidR="006144FC" w:rsidRPr="004E3EB6">
        <w:t xml:space="preserve">Socialdemokraterna </w:t>
      </w:r>
      <w:r w:rsidRPr="004E3EB6">
        <w:t>vid makten minskat med hela 40 procent, eller nä</w:t>
      </w:r>
      <w:r w:rsidRPr="004E3EB6">
        <w:t>s</w:t>
      </w:r>
      <w:r w:rsidRPr="004E3EB6">
        <w:t xml:space="preserve">tan 18 000 platser färre år 2004 jämfört med år 1994 (se avsnitt </w:t>
      </w:r>
      <w:r w:rsidRPr="004E3EB6">
        <w:fldChar w:fldCharType="begin" w:fldLock="1"/>
      </w:r>
      <w:r w:rsidRPr="004E3EB6">
        <w:instrText xml:space="preserve"> REF _Ref134191491 \r \h </w:instrText>
      </w:r>
      <w:r w:rsidRPr="004E3EB6">
        <w:fldChar w:fldCharType="separate"/>
      </w:r>
      <w:r w:rsidR="00550115" w:rsidRPr="004E3EB6">
        <w:t>5.6</w:t>
      </w:r>
      <w:r w:rsidRPr="004E3EB6">
        <w:fldChar w:fldCharType="end"/>
      </w:r>
      <w:r w:rsidRPr="004E3EB6">
        <w:t>). Nu b</w:t>
      </w:r>
      <w:r w:rsidRPr="004E3EB6">
        <w:t>e</w:t>
      </w:r>
      <w:r w:rsidRPr="004E3EB6">
        <w:t>hövs både nytt kapital, nytt för</w:t>
      </w:r>
      <w:r w:rsidRPr="004E3EB6">
        <w:t>e</w:t>
      </w:r>
      <w:r w:rsidRPr="004E3EB6">
        <w:t>tagande och de vårdanställdas kreativitet för att få ordning, framtidstro och entusiasm i vården. Socialdemokraternas fö</w:t>
      </w:r>
      <w:r w:rsidRPr="004E3EB6">
        <w:t>r</w:t>
      </w:r>
      <w:r w:rsidRPr="004E3EB6">
        <w:t>sök att lagstiftningsvägen genom den s.k. stopplagen utestänga privata entr</w:t>
      </w:r>
      <w:r w:rsidRPr="004E3EB6">
        <w:t>e</w:t>
      </w:r>
      <w:r w:rsidRPr="004E3EB6">
        <w:t>prenörer och sparkapital från t.ex. akti</w:t>
      </w:r>
      <w:r w:rsidRPr="004E3EB6">
        <w:t>e</w:t>
      </w:r>
      <w:r w:rsidRPr="004E3EB6">
        <w:t>fonder från investeringar för kortare vårdköer är både c</w:t>
      </w:r>
      <w:r w:rsidRPr="004E3EB6">
        <w:t>y</w:t>
      </w:r>
      <w:r w:rsidRPr="004E3EB6">
        <w:t>niskt och kontraproduktivt.</w:t>
      </w:r>
    </w:p>
    <w:p w:rsidR="00C90039" w:rsidRPr="004E3EB6" w:rsidRDefault="00C90039" w:rsidP="007160D2">
      <w:pPr>
        <w:pStyle w:val="Normaltindrag"/>
      </w:pPr>
      <w:r w:rsidRPr="004E3EB6">
        <w:t>Människor har rätt att ställa sig flera frågor om tillståndet för den svenska välfä</w:t>
      </w:r>
      <w:r w:rsidRPr="004E3EB6">
        <w:t>r</w:t>
      </w:r>
      <w:r w:rsidRPr="004E3EB6">
        <w:t>den:</w:t>
      </w:r>
    </w:p>
    <w:p w:rsidR="00C90039" w:rsidRPr="004E3EB6" w:rsidRDefault="00C90039" w:rsidP="00AD04D0">
      <w:pPr>
        <w:pStyle w:val="PunktlistaBomb"/>
        <w:tabs>
          <w:tab w:val="clear" w:pos="360"/>
        </w:tabs>
      </w:pPr>
      <w:r w:rsidRPr="004E3EB6">
        <w:t xml:space="preserve">Varför </w:t>
      </w:r>
      <w:r w:rsidR="006C1B8D" w:rsidRPr="004E3EB6">
        <w:t>ska</w:t>
      </w:r>
      <w:r w:rsidRPr="004E3EB6">
        <w:t xml:space="preserve"> gamla människor behöva vänta så länge på en trygg och bra omsorg om de offentliga finanserna är så bra som </w:t>
      </w:r>
      <w:r w:rsidR="006144FC" w:rsidRPr="004E3EB6">
        <w:t xml:space="preserve">Socialdemokraterna </w:t>
      </w:r>
      <w:r w:rsidRPr="004E3EB6">
        <w:t xml:space="preserve">hävdar? </w:t>
      </w:r>
    </w:p>
    <w:p w:rsidR="00C90039" w:rsidRPr="004E3EB6" w:rsidRDefault="00C90039" w:rsidP="00AD04D0">
      <w:pPr>
        <w:pStyle w:val="PunktlistaBomb"/>
        <w:tabs>
          <w:tab w:val="clear" w:pos="360"/>
        </w:tabs>
      </w:pPr>
      <w:r w:rsidRPr="004E3EB6">
        <w:t>Hur kunde sjukförsäkringskostnaderna öka med 50 procent på två år i Sver</w:t>
      </w:r>
      <w:r w:rsidRPr="004E3EB6">
        <w:t>i</w:t>
      </w:r>
      <w:r w:rsidRPr="004E3EB6">
        <w:t xml:space="preserve">ge? </w:t>
      </w:r>
    </w:p>
    <w:p w:rsidR="00C90039" w:rsidRPr="004E3EB6" w:rsidRDefault="00C90039" w:rsidP="00AD04D0">
      <w:pPr>
        <w:pStyle w:val="PunktlistaBomb"/>
        <w:tabs>
          <w:tab w:val="clear" w:pos="360"/>
        </w:tabs>
      </w:pPr>
      <w:r w:rsidRPr="004E3EB6">
        <w:t>Hur kan rättssamhället få förfalla i ett land med så goda ekonomiska föru</w:t>
      </w:r>
      <w:r w:rsidRPr="004E3EB6">
        <w:t>t</w:t>
      </w:r>
      <w:r w:rsidRPr="004E3EB6">
        <w:t xml:space="preserve">sättningar? </w:t>
      </w:r>
    </w:p>
    <w:p w:rsidR="00C90039" w:rsidRPr="004E3EB6" w:rsidRDefault="00C90039" w:rsidP="00AD04D0">
      <w:pPr>
        <w:pStyle w:val="PunktlistaBomb"/>
        <w:tabs>
          <w:tab w:val="clear" w:pos="360"/>
        </w:tabs>
      </w:pPr>
      <w:r w:rsidRPr="004E3EB6">
        <w:t>Hur uppfattar vanligt folk den växande otryggheten på gator och torg, ständiga bil- och cykelstölder, bilinbrott och lägenhetsinbrott som a</w:t>
      </w:r>
      <w:r w:rsidRPr="004E3EB6">
        <w:t>v</w:t>
      </w:r>
      <w:r w:rsidRPr="004E3EB6">
        <w:t xml:space="preserve">skrivs redan på polisstationen och tusentals mål som väntar på domar i </w:t>
      </w:r>
      <w:r w:rsidR="006144FC" w:rsidRPr="004E3EB6">
        <w:t>Rege</w:t>
      </w:r>
      <w:r w:rsidR="006144FC" w:rsidRPr="004E3EB6">
        <w:t>r</w:t>
      </w:r>
      <w:r w:rsidR="006144FC" w:rsidRPr="004E3EB6">
        <w:t>ingsrätten</w:t>
      </w:r>
      <w:r w:rsidRPr="004E3EB6">
        <w:t xml:space="preserve">? </w:t>
      </w:r>
    </w:p>
    <w:p w:rsidR="00C90039" w:rsidRPr="004E3EB6" w:rsidRDefault="00C90039" w:rsidP="00AD04D0">
      <w:pPr>
        <w:pStyle w:val="PunktlistaBomb"/>
        <w:tabs>
          <w:tab w:val="clear" w:pos="360"/>
        </w:tabs>
      </w:pPr>
      <w:r w:rsidRPr="004E3EB6">
        <w:t>Hur kan regeringen så lättvindigt vifta bort Skolverkets larmrapporter om til</w:t>
      </w:r>
      <w:r w:rsidRPr="004E3EB6">
        <w:t>l</w:t>
      </w:r>
      <w:r w:rsidRPr="004E3EB6">
        <w:t xml:space="preserve">ståndet i den svenska skolan? </w:t>
      </w:r>
    </w:p>
    <w:p w:rsidR="00C90039" w:rsidRPr="004E3EB6" w:rsidRDefault="00C90039" w:rsidP="00AD04D0">
      <w:pPr>
        <w:pStyle w:val="PunktlistaBomb"/>
        <w:tabs>
          <w:tab w:val="clear" w:pos="360"/>
        </w:tabs>
      </w:pPr>
      <w:r w:rsidRPr="004E3EB6">
        <w:t>Varför lider ca 20 procent av barnen i Sverige av depre</w:t>
      </w:r>
      <w:r w:rsidRPr="004E3EB6">
        <w:t>s</w:t>
      </w:r>
      <w:r w:rsidRPr="004E3EB6">
        <w:t xml:space="preserve">sion? </w:t>
      </w:r>
    </w:p>
    <w:p w:rsidR="00C90039" w:rsidRPr="004E3EB6" w:rsidRDefault="00C90039" w:rsidP="007160D2">
      <w:r w:rsidRPr="004E3EB6">
        <w:t xml:space="preserve">Bristerna i den svenska välfärden består och i vissa delar förvärras. Men </w:t>
      </w:r>
      <w:r w:rsidR="006144FC" w:rsidRPr="004E3EB6">
        <w:t>S</w:t>
      </w:r>
      <w:r w:rsidR="006144FC" w:rsidRPr="004E3EB6">
        <w:t>o</w:t>
      </w:r>
      <w:r w:rsidR="006144FC" w:rsidRPr="004E3EB6">
        <w:t>ciald</w:t>
      </w:r>
      <w:r w:rsidR="006144FC" w:rsidRPr="004E3EB6">
        <w:t>e</w:t>
      </w:r>
      <w:r w:rsidR="006144FC" w:rsidRPr="004E3EB6">
        <w:t>mokra</w:t>
      </w:r>
      <w:r w:rsidR="006144FC" w:rsidRPr="004E3EB6">
        <w:softHyphen/>
        <w:t xml:space="preserve">terna </w:t>
      </w:r>
      <w:r w:rsidRPr="004E3EB6">
        <w:t xml:space="preserve">säger sig vara stolta – om än inte nöjda </w:t>
      </w:r>
      <w:r w:rsidR="006144FC" w:rsidRPr="004E3EB6">
        <w:t>–</w:t>
      </w:r>
      <w:r w:rsidRPr="004E3EB6">
        <w:t xml:space="preserve"> över vad de har åsta</w:t>
      </w:r>
      <w:r w:rsidRPr="004E3EB6">
        <w:t>d</w:t>
      </w:r>
      <w:r w:rsidRPr="004E3EB6">
        <w:t>kommit.</w:t>
      </w:r>
    </w:p>
    <w:p w:rsidR="00C90039" w:rsidRPr="004E3EB6" w:rsidRDefault="00C90039" w:rsidP="007160D2">
      <w:pPr>
        <w:pStyle w:val="Normaltindrag"/>
      </w:pPr>
      <w:r w:rsidRPr="004E3EB6">
        <w:t>Fortfarande pågår också en avfolkning av stora delar av landet. Vad kunde statsmakterna ha gjort åt det? Ett par e</w:t>
      </w:r>
      <w:r w:rsidRPr="004E3EB6">
        <w:t>x</w:t>
      </w:r>
      <w:r w:rsidRPr="004E3EB6">
        <w:t xml:space="preserve">empel: Sverige har under senare år gått miste om minst 3,5 miljarder kronor av anslagna EU-medel till lantbruk och glesbygd. Den genomförda skatteväxlingen på bl.a. diesel och bensin på snart 16 miljarder kronor har sin udd riktad mot glesbygd och lantbruk. </w:t>
      </w:r>
    </w:p>
    <w:p w:rsidR="00C90039" w:rsidRPr="004E3EB6" w:rsidRDefault="00C90039" w:rsidP="007160D2">
      <w:pPr>
        <w:pStyle w:val="Normaltindrag"/>
      </w:pPr>
      <w:r w:rsidRPr="004E3EB6">
        <w:t>Socialdemokraternas familjepolitik trampar på i samma gamla banor. I sann socialistisk anda styr regeringen föräl</w:t>
      </w:r>
      <w:r w:rsidRPr="004E3EB6">
        <w:t>d</w:t>
      </w:r>
      <w:r w:rsidRPr="004E3EB6">
        <w:t>rarna. Deras egna önskemål om barnomsorg duger inte. Ma</w:t>
      </w:r>
      <w:r w:rsidRPr="004E3EB6">
        <w:t>x</w:t>
      </w:r>
      <w:r w:rsidRPr="004E3EB6">
        <w:t>taxan är en gökunge i den kommunala ekonomin som risk</w:t>
      </w:r>
      <w:r w:rsidRPr="004E3EB6">
        <w:t>e</w:t>
      </w:r>
      <w:r w:rsidRPr="004E3EB6">
        <w:t>rar att tränga ut andra viktiga behov, samtidigt som den drivit fram allt större barngrupper i förskolan. Fami</w:t>
      </w:r>
      <w:r w:rsidRPr="004E3EB6">
        <w:t>l</w:t>
      </w:r>
      <w:r w:rsidRPr="004E3EB6">
        <w:t>jepolitik och barnomsorg måste handla mer om valfrihet, rättvisa och mer tid för barnen. Den familjepolitik som Kristdemokraterna föreslår främjar valfrihet och rättvisa för småbarn</w:t>
      </w:r>
      <w:r w:rsidR="00326690" w:rsidRPr="004E3EB6">
        <w:t>s</w:t>
      </w:r>
      <w:r w:rsidRPr="004E3EB6">
        <w:t>familjerna och ger fö</w:t>
      </w:r>
      <w:r w:rsidRPr="004E3EB6">
        <w:t>r</w:t>
      </w:r>
      <w:r w:rsidRPr="004E3EB6">
        <w:t>äldrarna möjlighet till mer tid för barnen.</w:t>
      </w:r>
    </w:p>
    <w:p w:rsidR="00C90039" w:rsidRPr="004E3EB6" w:rsidRDefault="00C90039" w:rsidP="007160D2">
      <w:pPr>
        <w:pStyle w:val="Normaltindrag"/>
      </w:pPr>
      <w:r w:rsidRPr="004E3EB6">
        <w:t xml:space="preserve">Från 1999 till 2004 satte </w:t>
      </w:r>
      <w:r w:rsidR="00326690" w:rsidRPr="004E3EB6">
        <w:t xml:space="preserve">Socialdemokraterna </w:t>
      </w:r>
      <w:r w:rsidRPr="004E3EB6">
        <w:t>som mål att halvera socialb</w:t>
      </w:r>
      <w:r w:rsidRPr="004E3EB6">
        <w:t>i</w:t>
      </w:r>
      <w:r w:rsidRPr="004E3EB6">
        <w:t>dragsb</w:t>
      </w:r>
      <w:r w:rsidRPr="004E3EB6">
        <w:t>e</w:t>
      </w:r>
      <w:r w:rsidRPr="004E3EB6">
        <w:t xml:space="preserve">roendet, vilket ju förstås var vällovligt (se avsnitt </w:t>
      </w:r>
      <w:r w:rsidRPr="004E3EB6">
        <w:fldChar w:fldCharType="begin" w:fldLock="1"/>
      </w:r>
      <w:r w:rsidRPr="004E3EB6">
        <w:instrText xml:space="preserve"> REF _Ref116037545 \r \h  \* MERGEFORMAT </w:instrText>
      </w:r>
      <w:r w:rsidRPr="004E3EB6">
        <w:fldChar w:fldCharType="separate"/>
      </w:r>
      <w:r w:rsidR="00550115" w:rsidRPr="004E3EB6">
        <w:t>6.3.4</w:t>
      </w:r>
      <w:r w:rsidRPr="004E3EB6">
        <w:fldChar w:fldCharType="end"/>
      </w:r>
      <w:r w:rsidRPr="004E3EB6">
        <w:t>). Målet nåddes eme</w:t>
      </w:r>
      <w:r w:rsidRPr="004E3EB6">
        <w:t>l</w:t>
      </w:r>
      <w:r w:rsidRPr="004E3EB6">
        <w:t xml:space="preserve">lertid inte, och inte tycks det finnas något recept på hur man ska vända en trend som sedan ett år går i motsatt riktning. </w:t>
      </w:r>
    </w:p>
    <w:p w:rsidR="00C90039" w:rsidRPr="004E3EB6" w:rsidRDefault="00C90039" w:rsidP="007160D2">
      <w:pPr>
        <w:pStyle w:val="Normaltindrag"/>
      </w:pPr>
      <w:r w:rsidRPr="004E3EB6">
        <w:t xml:space="preserve">Problemet är att </w:t>
      </w:r>
      <w:r w:rsidR="00326690" w:rsidRPr="004E3EB6">
        <w:t xml:space="preserve">Socialdemokraterna </w:t>
      </w:r>
      <w:r w:rsidRPr="004E3EB6">
        <w:t>inte på något sätt pr</w:t>
      </w:r>
      <w:r w:rsidRPr="004E3EB6">
        <w:t>e</w:t>
      </w:r>
      <w:r w:rsidRPr="004E3EB6">
        <w:t>ciserat hur man ska åstadkomma en varaktig förbättring. R</w:t>
      </w:r>
      <w:r w:rsidRPr="004E3EB6">
        <w:t>e</w:t>
      </w:r>
      <w:r w:rsidRPr="004E3EB6">
        <w:t xml:space="preserve">ceptet lyder: </w:t>
      </w:r>
    </w:p>
    <w:p w:rsidR="00C90039" w:rsidRPr="004E3EB6" w:rsidRDefault="00C90039" w:rsidP="00326690">
      <w:pPr>
        <w:pStyle w:val="Citat"/>
      </w:pPr>
      <w:r w:rsidRPr="004E3EB6">
        <w:t>Rätten till arbete och en god nivå på den generella välfärden är de vikt</w:t>
      </w:r>
      <w:r w:rsidRPr="004E3EB6">
        <w:t>i</w:t>
      </w:r>
      <w:r w:rsidRPr="004E3EB6">
        <w:t>gaste insatserna för att minska so</w:t>
      </w:r>
      <w:r w:rsidR="00326690" w:rsidRPr="004E3EB6">
        <w:t>c</w:t>
      </w:r>
      <w:r w:rsidR="00326690" w:rsidRPr="004E3EB6">
        <w:t>i</w:t>
      </w:r>
      <w:r w:rsidR="00326690" w:rsidRPr="004E3EB6">
        <w:t>albidragsberoendet.</w:t>
      </w:r>
      <w:r w:rsidRPr="004E3EB6">
        <w:t xml:space="preserve"> </w:t>
      </w:r>
    </w:p>
    <w:p w:rsidR="00C90039" w:rsidRPr="004E3EB6" w:rsidRDefault="00C90039" w:rsidP="00326690">
      <w:r w:rsidRPr="004E3EB6">
        <w:t>Det som krävs är en målmedveten politik som gynnar arbete framför bidrag. De svenska låginkomsttagarna, som tillhör de högst beskattade i vär</w:t>
      </w:r>
      <w:r w:rsidRPr="004E3EB6">
        <w:t>l</w:t>
      </w:r>
      <w:r w:rsidRPr="004E3EB6">
        <w:t>den, måste få sänkt skatt! Det skulle radikalt minska bidragsberoendet.</w:t>
      </w:r>
    </w:p>
    <w:p w:rsidR="00C90039" w:rsidRPr="004E3EB6" w:rsidRDefault="00C90039" w:rsidP="007160D2">
      <w:pPr>
        <w:pStyle w:val="Normaltindrag"/>
      </w:pPr>
      <w:r w:rsidRPr="004E3EB6">
        <w:t xml:space="preserve">När konjunkturen försämras riskerar det att främst drabba svaga grupper i samhället. Inte minst från denna utgångspunkt är det allvarligt att </w:t>
      </w:r>
      <w:r w:rsidR="00326690" w:rsidRPr="004E3EB6">
        <w:t>Sociald</w:t>
      </w:r>
      <w:r w:rsidR="00326690" w:rsidRPr="004E3EB6">
        <w:t>e</w:t>
      </w:r>
      <w:r w:rsidR="00326690" w:rsidRPr="004E3EB6">
        <w:t xml:space="preserve">mokraterna </w:t>
      </w:r>
      <w:r w:rsidRPr="004E3EB6">
        <w:t>inte vårdar grunden för en långsiktigt hållbar välfärd. Det är oa</w:t>
      </w:r>
      <w:r w:rsidRPr="004E3EB6">
        <w:t>c</w:t>
      </w:r>
      <w:r w:rsidRPr="004E3EB6">
        <w:t>ceptabelt att gamla for</w:t>
      </w:r>
      <w:r w:rsidRPr="004E3EB6">
        <w:t>t</w:t>
      </w:r>
      <w:r w:rsidRPr="004E3EB6">
        <w:t>sätter att fara illa, att barnen inte får en trygg och bra skola, att rättssamhället förfaller och att företag, kap</w:t>
      </w:r>
      <w:r w:rsidRPr="004E3EB6">
        <w:t>i</w:t>
      </w:r>
      <w:r w:rsidRPr="004E3EB6">
        <w:t>tal och kunskap flyr landet. En välfärd som förlitar sig på världens högsta skattesatser blir i gru</w:t>
      </w:r>
      <w:r w:rsidRPr="004E3EB6">
        <w:t>n</w:t>
      </w:r>
      <w:r w:rsidRPr="004E3EB6">
        <w:t>den otrygg när den baseras på lättflyktiga och redan flyende ska</w:t>
      </w:r>
      <w:r w:rsidRPr="004E3EB6">
        <w:t>t</w:t>
      </w:r>
      <w:r w:rsidRPr="004E3EB6">
        <w:t>tebaser.</w:t>
      </w:r>
    </w:p>
    <w:p w:rsidR="00C90039" w:rsidRPr="004E3EB6" w:rsidRDefault="00C90039" w:rsidP="007160D2">
      <w:pPr>
        <w:pStyle w:val="Normaltindrag"/>
      </w:pPr>
      <w:r w:rsidRPr="004E3EB6">
        <w:t xml:space="preserve">Ett ytterligare exempel på fortsatt handlingsförlamning är att </w:t>
      </w:r>
      <w:r w:rsidR="00326690" w:rsidRPr="004E3EB6">
        <w:t>Socialdem</w:t>
      </w:r>
      <w:r w:rsidR="00326690" w:rsidRPr="004E3EB6">
        <w:t>o</w:t>
      </w:r>
      <w:r w:rsidR="00326690" w:rsidRPr="004E3EB6">
        <w:t xml:space="preserve">kraterna </w:t>
      </w:r>
      <w:r w:rsidRPr="004E3EB6">
        <w:t>ännu inte har kunnat samla sig till ett förslag som öppnar en laglig och vit tjänst</w:t>
      </w:r>
      <w:r w:rsidRPr="004E3EB6">
        <w:t>e</w:t>
      </w:r>
      <w:r w:rsidRPr="004E3EB6">
        <w:t>marknad riktad till de privata hushållen. Både efterfrågan och tillgång finns och statsfinansiellt skulle det kosta ytterst lite att göra svarta jobb vita. Det sista är vi</w:t>
      </w:r>
      <w:r w:rsidRPr="004E3EB6">
        <w:t>k</w:t>
      </w:r>
      <w:r w:rsidRPr="004E3EB6">
        <w:t>tigt eftersom alltfler nu skolas in i att både köpa och sälja svart, ett tillstånd som undergräver det etiska medvetandet och rättssa</w:t>
      </w:r>
      <w:r w:rsidRPr="004E3EB6">
        <w:t>m</w:t>
      </w:r>
      <w:r w:rsidRPr="004E3EB6">
        <w:t xml:space="preserve">hället. </w:t>
      </w:r>
    </w:p>
    <w:p w:rsidR="00C90039" w:rsidRPr="004E3EB6" w:rsidRDefault="00C90039" w:rsidP="007160D2">
      <w:pPr>
        <w:pStyle w:val="Rubrik1"/>
      </w:pPr>
      <w:bookmarkStart w:id="284" w:name="_Toc134370283"/>
      <w:bookmarkStart w:id="285" w:name="_Toc135027635"/>
      <w:bookmarkStart w:id="286" w:name="_Toc135114378"/>
      <w:r w:rsidRPr="004E3EB6">
        <w:t>Den ekonomiska utvecklingen</w:t>
      </w:r>
      <w:bookmarkEnd w:id="284"/>
      <w:bookmarkEnd w:id="285"/>
      <w:bookmarkEnd w:id="286"/>
    </w:p>
    <w:p w:rsidR="00C90039" w:rsidRPr="004E3EB6" w:rsidRDefault="00C90039" w:rsidP="00BC5EFE">
      <w:pPr>
        <w:pStyle w:val="Rubrik2"/>
        <w:spacing w:before="120"/>
      </w:pPr>
      <w:bookmarkStart w:id="287" w:name="_Toc84608524"/>
      <w:bookmarkStart w:id="288" w:name="_Toc134370284"/>
      <w:bookmarkStart w:id="289" w:name="_Toc135027636"/>
      <w:bookmarkStart w:id="290" w:name="_Toc135114379"/>
      <w:bookmarkEnd w:id="287"/>
      <w:r w:rsidRPr="004E3EB6">
        <w:t>Världstillväxten håller i sig men Europa stagnerar</w:t>
      </w:r>
      <w:bookmarkEnd w:id="288"/>
      <w:bookmarkEnd w:id="289"/>
      <w:bookmarkEnd w:id="290"/>
    </w:p>
    <w:p w:rsidR="00C90039" w:rsidRPr="004E3EB6" w:rsidRDefault="00C90039" w:rsidP="007160D2">
      <w:r w:rsidRPr="004E3EB6">
        <w:t>År 2005 kom i många delar av världen att bli ett ”annus ho</w:t>
      </w:r>
      <w:r w:rsidRPr="004E3EB6">
        <w:t>r</w:t>
      </w:r>
      <w:r w:rsidRPr="004E3EB6">
        <w:t>ribilis”. Svälten och i</w:t>
      </w:r>
      <w:r w:rsidRPr="004E3EB6">
        <w:t>n</w:t>
      </w:r>
      <w:r w:rsidRPr="004E3EB6">
        <w:t>bördeskriget härjade och p</w:t>
      </w:r>
      <w:r w:rsidR="00326690" w:rsidRPr="004E3EB6">
        <w:t>lågar ännu Darfur</w:t>
      </w:r>
      <w:r w:rsidRPr="004E3EB6">
        <w:t>provinsen i Sudan. Kriget och oroligheterna tycks al</w:t>
      </w:r>
      <w:r w:rsidRPr="004E3EB6">
        <w:t>d</w:t>
      </w:r>
      <w:r w:rsidRPr="004E3EB6">
        <w:t>rig ta slut i Irak. Tsunamin svepte med sig såväl många människoliv som den inkomstkälla turismen innebär för de dra</w:t>
      </w:r>
      <w:r w:rsidRPr="004E3EB6">
        <w:t>b</w:t>
      </w:r>
      <w:r w:rsidRPr="004E3EB6">
        <w:t>bade länderna i Asien alltmedan orkaner – för året med kvi</w:t>
      </w:r>
      <w:r w:rsidRPr="004E3EB6">
        <w:t>n</w:t>
      </w:r>
      <w:r w:rsidRPr="004E3EB6">
        <w:t>nonamn som Katrina och Rita – drog fram över Karibi</w:t>
      </w:r>
      <w:r w:rsidRPr="004E3EB6">
        <w:t>s</w:t>
      </w:r>
      <w:r w:rsidRPr="004E3EB6">
        <w:t>ka öarna och med förödande kraft mot USA:s sydkust.</w:t>
      </w:r>
    </w:p>
    <w:p w:rsidR="00C90039" w:rsidRPr="004E3EB6" w:rsidRDefault="00C90039" w:rsidP="007160D2">
      <w:pPr>
        <w:pStyle w:val="Normaltindrag"/>
      </w:pPr>
      <w:r w:rsidRPr="004E3EB6">
        <w:t>Allt detta har bidragit till att både råoljepriser och priserna på raffinerade produ</w:t>
      </w:r>
      <w:r w:rsidRPr="004E3EB6">
        <w:t>k</w:t>
      </w:r>
      <w:r w:rsidRPr="004E3EB6">
        <w:t>ter rakat i höjden på ett sätt som varken Internationella valutafonden (IMF) eller andra erkända pr</w:t>
      </w:r>
      <w:r w:rsidRPr="004E3EB6">
        <w:t>o</w:t>
      </w:r>
      <w:r w:rsidRPr="004E3EB6">
        <w:t>gnosmakare trodde var möjligt. Nu har det ändå hänt – råoljepr</w:t>
      </w:r>
      <w:r w:rsidRPr="004E3EB6">
        <w:t>i</w:t>
      </w:r>
      <w:r w:rsidRPr="004E3EB6">
        <w:t>serna har i svåra stunder överträffat den ena ”barriären” efter den andra och prissatts över 75 dollar per fat på värld</w:t>
      </w:r>
      <w:r w:rsidRPr="004E3EB6">
        <w:t>s</w:t>
      </w:r>
      <w:r w:rsidRPr="004E3EB6">
        <w:t>marknaden.</w:t>
      </w:r>
    </w:p>
    <w:p w:rsidR="00C90039" w:rsidRPr="004E3EB6" w:rsidRDefault="00C90039" w:rsidP="007160D2">
      <w:pPr>
        <w:pStyle w:val="Normaltindrag"/>
      </w:pPr>
      <w:r w:rsidRPr="004E3EB6">
        <w:t>Den dystra bakgrunden har dessvärre fortsatt i början av 2006 med oron kring Irans kärnanrikningsanläggningar och nya oljeprisrekord. Ändå mår världsekonomin till s</w:t>
      </w:r>
      <w:r w:rsidRPr="004E3EB6">
        <w:t>y</w:t>
      </w:r>
      <w:r w:rsidRPr="004E3EB6">
        <w:t>nes bra. Tillväxten i världen beräknades till 4,8 procent under 2005, och världshandelsvolymen växte med 10,4 procent. Opt</w:t>
      </w:r>
      <w:r w:rsidRPr="004E3EB6">
        <w:t>i</w:t>
      </w:r>
      <w:r w:rsidRPr="004E3EB6">
        <w:t>mismen är också god, såväl IMF som OECD räknar med att tillväxten under 2006 och 2007 fortsätter i utstakad rik</w:t>
      </w:r>
      <w:r w:rsidRPr="004E3EB6">
        <w:t>t</w:t>
      </w:r>
      <w:r w:rsidRPr="004E3EB6">
        <w:t>ning. IMF räknar med 4,9 procent i år och 4,7 procents tillväxt u</w:t>
      </w:r>
      <w:r w:rsidRPr="004E3EB6">
        <w:t>n</w:t>
      </w:r>
      <w:r w:rsidRPr="004E3EB6">
        <w:t>der 2007, och det är betydligt mer optimistiskt än vid höstens prognosuppdat</w:t>
      </w:r>
      <w:r w:rsidRPr="004E3EB6">
        <w:t>e</w:t>
      </w:r>
      <w:r w:rsidRPr="004E3EB6">
        <w:t xml:space="preserve">ring. </w:t>
      </w:r>
    </w:p>
    <w:p w:rsidR="00C90039" w:rsidRPr="004E3EB6" w:rsidRDefault="00C90039" w:rsidP="007160D2">
      <w:pPr>
        <w:pStyle w:val="Normaltindrag"/>
      </w:pPr>
      <w:r w:rsidRPr="004E3EB6">
        <w:t>Världstillväxten leds numera av Kina med grannländer i Sydostasien, men även Central- och Östeuropa liksom länderna i Ryssland och forna Sovjetun</w:t>
      </w:r>
      <w:r w:rsidRPr="004E3EB6">
        <w:t>i</w:t>
      </w:r>
      <w:r w:rsidRPr="004E3EB6">
        <w:t>onen (OSS) visar tillt</w:t>
      </w:r>
      <w:r w:rsidRPr="004E3EB6">
        <w:t>a</w:t>
      </w:r>
      <w:r w:rsidRPr="004E3EB6">
        <w:t>gande ekonomisk aktivitet. Det rör glädjande nog också Afrika, liksom Mellanö</w:t>
      </w:r>
      <w:r w:rsidRPr="004E3EB6">
        <w:t>s</w:t>
      </w:r>
      <w:r w:rsidRPr="004E3EB6">
        <w:t xml:space="preserve">tern, vars oljeinkomster förstås skjutit i höjden till följd av den rådande prisuppgången på olja. </w:t>
      </w:r>
    </w:p>
    <w:p w:rsidR="00C90039" w:rsidRPr="004E3EB6" w:rsidRDefault="00C90039" w:rsidP="007160D2">
      <w:pPr>
        <w:pStyle w:val="Normaltindrag"/>
      </w:pPr>
      <w:r w:rsidRPr="004E3EB6">
        <w:t>Oljepriset till trots så räknar inte IMF med någon prisexplosion – därtill håller globaliseringens krafter tillbaka utvecklingen. De globala konsumen</w:t>
      </w:r>
      <w:r w:rsidRPr="004E3EB6">
        <w:t>t</w:t>
      </w:r>
      <w:r w:rsidRPr="004E3EB6">
        <w:t>priserna väntas stiga med endast 2,3 procent, vilket delvis också förklarar den goda realekonomiska utvec</w:t>
      </w:r>
      <w:r w:rsidRPr="004E3EB6">
        <w:t>k</w:t>
      </w:r>
      <w:r w:rsidRPr="004E3EB6">
        <w:t>lingen i många länder.</w:t>
      </w:r>
    </w:p>
    <w:p w:rsidR="00C90039" w:rsidRPr="004E3EB6" w:rsidRDefault="00C90039" w:rsidP="00411202">
      <w:pPr>
        <w:pStyle w:val="Tabellochbildrubrik"/>
      </w:pPr>
      <w:bookmarkStart w:id="291" w:name="_Toc102722187"/>
      <w:r w:rsidRPr="004E3EB6">
        <w:t xml:space="preserve">Tabell </w:t>
      </w:r>
      <w:r w:rsidRPr="004E3EB6">
        <w:fldChar w:fldCharType="begin" w:fldLock="1"/>
      </w:r>
      <w:r w:rsidRPr="004E3EB6">
        <w:instrText xml:space="preserve"> STYLEREF 1 \s </w:instrText>
      </w:r>
      <w:r w:rsidRPr="004E3EB6">
        <w:fldChar w:fldCharType="separate"/>
      </w:r>
      <w:r w:rsidR="00550115" w:rsidRPr="004E3EB6">
        <w:t>7</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1</w:t>
      </w:r>
      <w:r w:rsidRPr="004E3EB6">
        <w:fldChar w:fldCharType="end"/>
      </w:r>
      <w:r w:rsidRPr="004E3EB6">
        <w:t xml:space="preserve"> BNP-utveckling i världen 2005–2007 </w:t>
      </w:r>
      <w:bookmarkEnd w:id="291"/>
    </w:p>
    <w:p w:rsidR="00C90039" w:rsidRPr="004E3EB6" w:rsidRDefault="00C90039" w:rsidP="00411202">
      <w:pPr>
        <w:pStyle w:val="Tabellochbild-underrubrik"/>
      </w:pPr>
      <w:r w:rsidRPr="004E3EB6">
        <w:t>Procentuell förändring</w:t>
      </w:r>
    </w:p>
    <w:tbl>
      <w:tblPr>
        <w:tblW w:w="5897" w:type="dxa"/>
        <w:tblCellMar>
          <w:left w:w="70" w:type="dxa"/>
          <w:right w:w="70" w:type="dxa"/>
        </w:tblCellMar>
        <w:tblLook w:val="0000" w:firstRow="0" w:lastRow="0" w:firstColumn="0" w:lastColumn="0" w:noHBand="0" w:noVBand="0"/>
      </w:tblPr>
      <w:tblGrid>
        <w:gridCol w:w="2755"/>
        <w:gridCol w:w="658"/>
        <w:gridCol w:w="579"/>
        <w:gridCol w:w="579"/>
        <w:gridCol w:w="579"/>
        <w:gridCol w:w="747"/>
      </w:tblGrid>
      <w:tr w:rsidR="00C90039" w:rsidRPr="004E3EB6">
        <w:trPr>
          <w:cantSplit/>
          <w:trHeight w:val="323"/>
        </w:trPr>
        <w:tc>
          <w:tcPr>
            <w:tcW w:w="2336" w:type="pct"/>
            <w:tcBorders>
              <w:top w:val="single" w:sz="8" w:space="0" w:color="000000"/>
              <w:left w:val="nil"/>
              <w:right w:val="nil"/>
            </w:tcBorders>
            <w:noWrap/>
            <w:vAlign w:val="bottom"/>
          </w:tcPr>
          <w:p w:rsidR="00C90039" w:rsidRPr="004E3EB6" w:rsidRDefault="00C90039" w:rsidP="00411202">
            <w:pPr>
              <w:pStyle w:val="Tabell-rad"/>
            </w:pPr>
            <w:r w:rsidRPr="004E3EB6">
              <w:t> </w:t>
            </w:r>
          </w:p>
        </w:tc>
        <w:tc>
          <w:tcPr>
            <w:tcW w:w="558" w:type="pct"/>
            <w:tcBorders>
              <w:top w:val="single" w:sz="8" w:space="0" w:color="000000"/>
              <w:left w:val="nil"/>
              <w:right w:val="nil"/>
            </w:tcBorders>
            <w:noWrap/>
            <w:vAlign w:val="bottom"/>
          </w:tcPr>
          <w:p w:rsidR="00C90039" w:rsidRPr="004E3EB6" w:rsidRDefault="00C90039" w:rsidP="00411202">
            <w:pPr>
              <w:pStyle w:val="Tabell-rad"/>
            </w:pPr>
            <w:r w:rsidRPr="004E3EB6">
              <w:t>Utfall</w:t>
            </w:r>
          </w:p>
        </w:tc>
        <w:tc>
          <w:tcPr>
            <w:tcW w:w="981" w:type="pct"/>
            <w:gridSpan w:val="2"/>
            <w:tcBorders>
              <w:top w:val="single" w:sz="8" w:space="0" w:color="000000"/>
              <w:left w:val="nil"/>
              <w:right w:val="nil"/>
            </w:tcBorders>
            <w:noWrap/>
            <w:vAlign w:val="bottom"/>
          </w:tcPr>
          <w:p w:rsidR="00C90039" w:rsidRPr="004E3EB6" w:rsidRDefault="00C90039" w:rsidP="00D41EA5">
            <w:pPr>
              <w:pStyle w:val="Tabell-rad"/>
              <w:jc w:val="center"/>
            </w:pPr>
            <w:r w:rsidRPr="004E3EB6">
              <w:t>Prognos</w:t>
            </w:r>
          </w:p>
        </w:tc>
        <w:tc>
          <w:tcPr>
            <w:tcW w:w="1125" w:type="pct"/>
            <w:gridSpan w:val="2"/>
            <w:tcBorders>
              <w:top w:val="single" w:sz="8" w:space="0" w:color="000000"/>
              <w:left w:val="nil"/>
              <w:right w:val="nil"/>
            </w:tcBorders>
            <w:noWrap/>
            <w:vAlign w:val="bottom"/>
          </w:tcPr>
          <w:p w:rsidR="00C90039" w:rsidRPr="004E3EB6" w:rsidRDefault="00C90039" w:rsidP="00411202">
            <w:pPr>
              <w:pStyle w:val="Tabell-rad"/>
            </w:pPr>
            <w:r w:rsidRPr="004E3EB6">
              <w:t>Jmf september</w:t>
            </w:r>
          </w:p>
        </w:tc>
      </w:tr>
      <w:tr w:rsidR="00C90039" w:rsidRPr="004E3EB6">
        <w:trPr>
          <w:cantSplit/>
          <w:trHeight w:val="323"/>
        </w:trPr>
        <w:tc>
          <w:tcPr>
            <w:tcW w:w="2336" w:type="pct"/>
            <w:tcBorders>
              <w:top w:val="nil"/>
              <w:left w:val="nil"/>
              <w:bottom w:val="single" w:sz="8" w:space="0" w:color="000000"/>
              <w:right w:val="nil"/>
            </w:tcBorders>
            <w:noWrap/>
            <w:vAlign w:val="bottom"/>
          </w:tcPr>
          <w:p w:rsidR="00C90039" w:rsidRPr="004E3EB6" w:rsidRDefault="00C90039" w:rsidP="00411202">
            <w:pPr>
              <w:pStyle w:val="Tabell-rad"/>
            </w:pPr>
            <w:r w:rsidRPr="004E3EB6">
              <w:t> </w:t>
            </w:r>
          </w:p>
        </w:tc>
        <w:tc>
          <w:tcPr>
            <w:tcW w:w="558" w:type="pct"/>
            <w:tcBorders>
              <w:top w:val="nil"/>
              <w:left w:val="nil"/>
              <w:bottom w:val="single" w:sz="8" w:space="0" w:color="000000"/>
              <w:right w:val="nil"/>
            </w:tcBorders>
            <w:noWrap/>
            <w:vAlign w:val="bottom"/>
          </w:tcPr>
          <w:p w:rsidR="00C90039" w:rsidRPr="004E3EB6" w:rsidRDefault="00C90039" w:rsidP="00D41EA5">
            <w:pPr>
              <w:pStyle w:val="Tabell-rad"/>
              <w:ind w:right="113"/>
              <w:jc w:val="right"/>
            </w:pPr>
            <w:r w:rsidRPr="004E3EB6">
              <w:t>2005</w:t>
            </w:r>
          </w:p>
        </w:tc>
        <w:tc>
          <w:tcPr>
            <w:tcW w:w="491" w:type="pct"/>
            <w:tcBorders>
              <w:top w:val="nil"/>
              <w:left w:val="nil"/>
              <w:bottom w:val="single" w:sz="8" w:space="0" w:color="000000"/>
              <w:right w:val="nil"/>
            </w:tcBorders>
            <w:noWrap/>
            <w:vAlign w:val="bottom"/>
          </w:tcPr>
          <w:p w:rsidR="00C90039" w:rsidRPr="004E3EB6" w:rsidRDefault="00C90039" w:rsidP="00D41EA5">
            <w:pPr>
              <w:pStyle w:val="Tabell-rad"/>
              <w:ind w:right="113"/>
              <w:jc w:val="right"/>
            </w:pPr>
            <w:r w:rsidRPr="004E3EB6">
              <w:t>2006</w:t>
            </w:r>
          </w:p>
        </w:tc>
        <w:tc>
          <w:tcPr>
            <w:tcW w:w="491" w:type="pct"/>
            <w:tcBorders>
              <w:top w:val="nil"/>
              <w:left w:val="nil"/>
              <w:bottom w:val="single" w:sz="8" w:space="0" w:color="000000"/>
              <w:right w:val="nil"/>
            </w:tcBorders>
            <w:noWrap/>
            <w:vAlign w:val="bottom"/>
          </w:tcPr>
          <w:p w:rsidR="00C90039" w:rsidRPr="004E3EB6" w:rsidRDefault="00C90039" w:rsidP="00D41EA5">
            <w:pPr>
              <w:pStyle w:val="Tabell-rad"/>
              <w:ind w:right="113"/>
              <w:jc w:val="right"/>
            </w:pPr>
            <w:r w:rsidRPr="004E3EB6">
              <w:t>2007</w:t>
            </w:r>
          </w:p>
        </w:tc>
        <w:tc>
          <w:tcPr>
            <w:tcW w:w="491" w:type="pct"/>
            <w:tcBorders>
              <w:top w:val="nil"/>
              <w:left w:val="nil"/>
              <w:bottom w:val="single" w:sz="8" w:space="0" w:color="000000"/>
              <w:right w:val="nil"/>
            </w:tcBorders>
            <w:noWrap/>
            <w:vAlign w:val="bottom"/>
          </w:tcPr>
          <w:p w:rsidR="00C90039" w:rsidRPr="004E3EB6" w:rsidRDefault="00C90039" w:rsidP="00D41EA5">
            <w:pPr>
              <w:pStyle w:val="Tabell-rad"/>
              <w:ind w:right="113"/>
              <w:jc w:val="right"/>
            </w:pPr>
            <w:r w:rsidRPr="004E3EB6">
              <w:t>2006</w:t>
            </w:r>
          </w:p>
        </w:tc>
        <w:tc>
          <w:tcPr>
            <w:tcW w:w="634" w:type="pct"/>
            <w:tcBorders>
              <w:top w:val="nil"/>
              <w:left w:val="nil"/>
              <w:bottom w:val="single" w:sz="8" w:space="0" w:color="000000"/>
              <w:right w:val="nil"/>
            </w:tcBorders>
            <w:noWrap/>
            <w:vAlign w:val="bottom"/>
          </w:tcPr>
          <w:p w:rsidR="00C90039" w:rsidRPr="004E3EB6" w:rsidRDefault="00C90039" w:rsidP="00D41EA5">
            <w:pPr>
              <w:pStyle w:val="Tabell-rad"/>
              <w:ind w:right="113"/>
              <w:jc w:val="right"/>
            </w:pPr>
            <w:r w:rsidRPr="004E3EB6">
              <w:t>2007</w:t>
            </w:r>
          </w:p>
        </w:tc>
      </w:tr>
      <w:tr w:rsidR="00C90039" w:rsidRPr="004E3EB6">
        <w:trPr>
          <w:cantSplit/>
          <w:trHeight w:val="323"/>
        </w:trPr>
        <w:tc>
          <w:tcPr>
            <w:tcW w:w="2336" w:type="pct"/>
            <w:tcBorders>
              <w:top w:val="single" w:sz="8" w:space="0" w:color="000000"/>
              <w:left w:val="nil"/>
              <w:bottom w:val="nil"/>
              <w:right w:val="nil"/>
            </w:tcBorders>
            <w:noWrap/>
            <w:vAlign w:val="bottom"/>
          </w:tcPr>
          <w:p w:rsidR="00C90039" w:rsidRPr="004E3EB6" w:rsidRDefault="00C90039" w:rsidP="00411202">
            <w:pPr>
              <w:pStyle w:val="Tabell-rad"/>
            </w:pPr>
            <w:r w:rsidRPr="004E3EB6">
              <w:t>Världen</w:t>
            </w:r>
          </w:p>
        </w:tc>
        <w:tc>
          <w:tcPr>
            <w:tcW w:w="558" w:type="pct"/>
            <w:tcBorders>
              <w:top w:val="single" w:sz="8" w:space="0" w:color="000000"/>
              <w:left w:val="nil"/>
              <w:bottom w:val="nil"/>
              <w:right w:val="nil"/>
            </w:tcBorders>
            <w:noWrap/>
            <w:vAlign w:val="bottom"/>
          </w:tcPr>
          <w:p w:rsidR="00C90039" w:rsidRPr="004E3EB6" w:rsidRDefault="00C90039" w:rsidP="00D41EA5">
            <w:pPr>
              <w:pStyle w:val="Tabell-rad"/>
              <w:ind w:right="113"/>
              <w:jc w:val="right"/>
            </w:pPr>
            <w:r w:rsidRPr="004E3EB6">
              <w:t>4,8</w:t>
            </w:r>
          </w:p>
        </w:tc>
        <w:tc>
          <w:tcPr>
            <w:tcW w:w="491" w:type="pct"/>
            <w:tcBorders>
              <w:top w:val="single" w:sz="8" w:space="0" w:color="000000"/>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4,9</w:t>
            </w:r>
          </w:p>
        </w:tc>
        <w:tc>
          <w:tcPr>
            <w:tcW w:w="491" w:type="pct"/>
            <w:tcBorders>
              <w:top w:val="single" w:sz="8" w:space="0" w:color="000000"/>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4,7</w:t>
            </w:r>
          </w:p>
        </w:tc>
        <w:tc>
          <w:tcPr>
            <w:tcW w:w="491" w:type="pct"/>
            <w:tcBorders>
              <w:top w:val="single" w:sz="8" w:space="0" w:color="000000"/>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0,6</w:t>
            </w:r>
          </w:p>
        </w:tc>
        <w:tc>
          <w:tcPr>
            <w:tcW w:w="634" w:type="pct"/>
            <w:tcBorders>
              <w:top w:val="single" w:sz="8" w:space="0" w:color="000000"/>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0,3</w:t>
            </w:r>
          </w:p>
        </w:tc>
      </w:tr>
      <w:tr w:rsidR="00C90039" w:rsidRPr="004E3EB6">
        <w:trPr>
          <w:cantSplit/>
          <w:trHeight w:val="309"/>
        </w:trPr>
        <w:tc>
          <w:tcPr>
            <w:tcW w:w="2336" w:type="pct"/>
            <w:tcBorders>
              <w:top w:val="nil"/>
              <w:left w:val="nil"/>
              <w:bottom w:val="nil"/>
              <w:right w:val="nil"/>
            </w:tcBorders>
            <w:noWrap/>
            <w:vAlign w:val="bottom"/>
          </w:tcPr>
          <w:p w:rsidR="00C90039" w:rsidRPr="004E3EB6" w:rsidRDefault="00C90039" w:rsidP="00411202">
            <w:pPr>
              <w:pStyle w:val="Tabell-rad"/>
            </w:pPr>
            <w:r w:rsidRPr="004E3EB6">
              <w:t>USA</w:t>
            </w:r>
          </w:p>
        </w:tc>
        <w:tc>
          <w:tcPr>
            <w:tcW w:w="558" w:type="pct"/>
            <w:tcBorders>
              <w:top w:val="nil"/>
              <w:left w:val="nil"/>
              <w:bottom w:val="nil"/>
              <w:right w:val="nil"/>
            </w:tcBorders>
            <w:noWrap/>
            <w:vAlign w:val="bottom"/>
          </w:tcPr>
          <w:p w:rsidR="00C90039" w:rsidRPr="004E3EB6" w:rsidRDefault="00C90039" w:rsidP="00D41EA5">
            <w:pPr>
              <w:pStyle w:val="Tabell-rad"/>
              <w:ind w:right="113"/>
              <w:jc w:val="right"/>
            </w:pPr>
            <w:r w:rsidRPr="004E3EB6">
              <w:t>3,5</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3,4</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3,3</w:t>
            </w:r>
          </w:p>
        </w:tc>
        <w:tc>
          <w:tcPr>
            <w:tcW w:w="491"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0,2</w:t>
            </w:r>
          </w:p>
        </w:tc>
        <w:tc>
          <w:tcPr>
            <w:tcW w:w="634"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-0,3</w:t>
            </w:r>
          </w:p>
        </w:tc>
      </w:tr>
      <w:tr w:rsidR="00C90039" w:rsidRPr="004E3EB6">
        <w:trPr>
          <w:cantSplit/>
          <w:trHeight w:val="309"/>
        </w:trPr>
        <w:tc>
          <w:tcPr>
            <w:tcW w:w="2336" w:type="pct"/>
            <w:tcBorders>
              <w:top w:val="nil"/>
              <w:left w:val="nil"/>
              <w:bottom w:val="nil"/>
              <w:right w:val="nil"/>
            </w:tcBorders>
            <w:noWrap/>
            <w:vAlign w:val="bottom"/>
          </w:tcPr>
          <w:p w:rsidR="00C90039" w:rsidRPr="004E3EB6" w:rsidRDefault="00C90039" w:rsidP="00411202">
            <w:pPr>
              <w:pStyle w:val="Tabell-rad"/>
            </w:pPr>
            <w:r w:rsidRPr="004E3EB6">
              <w:t>Euroområdet</w:t>
            </w:r>
          </w:p>
        </w:tc>
        <w:tc>
          <w:tcPr>
            <w:tcW w:w="558" w:type="pct"/>
            <w:tcBorders>
              <w:top w:val="nil"/>
              <w:left w:val="nil"/>
              <w:bottom w:val="nil"/>
              <w:right w:val="nil"/>
            </w:tcBorders>
            <w:noWrap/>
            <w:vAlign w:val="bottom"/>
          </w:tcPr>
          <w:p w:rsidR="00C90039" w:rsidRPr="004E3EB6" w:rsidRDefault="00C90039" w:rsidP="00D41EA5">
            <w:pPr>
              <w:pStyle w:val="Tabell-rad"/>
              <w:ind w:right="113"/>
              <w:jc w:val="right"/>
            </w:pPr>
            <w:r w:rsidRPr="004E3EB6">
              <w:t>1,3</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2,0</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1,9</w:t>
            </w:r>
          </w:p>
        </w:tc>
        <w:tc>
          <w:tcPr>
            <w:tcW w:w="491"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0,2</w:t>
            </w:r>
          </w:p>
        </w:tc>
        <w:tc>
          <w:tcPr>
            <w:tcW w:w="634"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-0,3</w:t>
            </w:r>
          </w:p>
        </w:tc>
      </w:tr>
      <w:tr w:rsidR="00C90039" w:rsidRPr="004E3EB6">
        <w:trPr>
          <w:cantSplit/>
          <w:trHeight w:val="309"/>
        </w:trPr>
        <w:tc>
          <w:tcPr>
            <w:tcW w:w="2336" w:type="pct"/>
            <w:tcBorders>
              <w:top w:val="nil"/>
              <w:left w:val="nil"/>
              <w:bottom w:val="nil"/>
              <w:right w:val="nil"/>
            </w:tcBorders>
            <w:noWrap/>
            <w:vAlign w:val="bottom"/>
          </w:tcPr>
          <w:p w:rsidR="00C90039" w:rsidRPr="004E3EB6" w:rsidRDefault="00C90039" w:rsidP="00411202">
            <w:pPr>
              <w:pStyle w:val="Tabell-rad"/>
            </w:pPr>
            <w:r w:rsidRPr="004E3EB6">
              <w:t xml:space="preserve">   Tyskland</w:t>
            </w:r>
          </w:p>
        </w:tc>
        <w:tc>
          <w:tcPr>
            <w:tcW w:w="558" w:type="pct"/>
            <w:tcBorders>
              <w:top w:val="nil"/>
              <w:left w:val="nil"/>
              <w:bottom w:val="nil"/>
              <w:right w:val="nil"/>
            </w:tcBorders>
            <w:noWrap/>
            <w:vAlign w:val="bottom"/>
          </w:tcPr>
          <w:p w:rsidR="00C90039" w:rsidRPr="004E3EB6" w:rsidRDefault="00C90039" w:rsidP="00D41EA5">
            <w:pPr>
              <w:pStyle w:val="Tabell-rad"/>
              <w:ind w:right="113"/>
              <w:jc w:val="right"/>
            </w:pPr>
            <w:r w:rsidRPr="004E3EB6">
              <w:t>0,9</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1,3</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1,0</w:t>
            </w:r>
          </w:p>
        </w:tc>
        <w:tc>
          <w:tcPr>
            <w:tcW w:w="491"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0,1</w:t>
            </w:r>
          </w:p>
        </w:tc>
        <w:tc>
          <w:tcPr>
            <w:tcW w:w="634"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-0,5</w:t>
            </w:r>
          </w:p>
        </w:tc>
      </w:tr>
      <w:tr w:rsidR="00C90039" w:rsidRPr="004E3EB6">
        <w:trPr>
          <w:cantSplit/>
          <w:trHeight w:val="309"/>
        </w:trPr>
        <w:tc>
          <w:tcPr>
            <w:tcW w:w="2336" w:type="pct"/>
            <w:tcBorders>
              <w:top w:val="nil"/>
              <w:left w:val="nil"/>
              <w:bottom w:val="nil"/>
              <w:right w:val="nil"/>
            </w:tcBorders>
            <w:noWrap/>
            <w:vAlign w:val="bottom"/>
          </w:tcPr>
          <w:p w:rsidR="00C90039" w:rsidRPr="004E3EB6" w:rsidRDefault="00C90039" w:rsidP="00411202">
            <w:pPr>
              <w:pStyle w:val="Tabell-rad"/>
            </w:pPr>
            <w:r w:rsidRPr="004E3EB6">
              <w:t xml:space="preserve">   Frankrike</w:t>
            </w:r>
          </w:p>
        </w:tc>
        <w:tc>
          <w:tcPr>
            <w:tcW w:w="558" w:type="pct"/>
            <w:tcBorders>
              <w:top w:val="nil"/>
              <w:left w:val="nil"/>
              <w:bottom w:val="nil"/>
              <w:right w:val="nil"/>
            </w:tcBorders>
            <w:noWrap/>
            <w:vAlign w:val="bottom"/>
          </w:tcPr>
          <w:p w:rsidR="00C90039" w:rsidRPr="004E3EB6" w:rsidRDefault="00C90039" w:rsidP="00D41EA5">
            <w:pPr>
              <w:pStyle w:val="Tabell-rad"/>
              <w:ind w:right="113"/>
              <w:jc w:val="right"/>
            </w:pPr>
            <w:r w:rsidRPr="004E3EB6">
              <w:t>1,4</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2,0</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2,1</w:t>
            </w:r>
          </w:p>
        </w:tc>
        <w:tc>
          <w:tcPr>
            <w:tcW w:w="491"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0,3</w:t>
            </w:r>
          </w:p>
        </w:tc>
        <w:tc>
          <w:tcPr>
            <w:tcW w:w="634"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-0,4</w:t>
            </w:r>
          </w:p>
        </w:tc>
      </w:tr>
      <w:tr w:rsidR="00C90039" w:rsidRPr="004E3EB6">
        <w:trPr>
          <w:cantSplit/>
          <w:trHeight w:val="309"/>
        </w:trPr>
        <w:tc>
          <w:tcPr>
            <w:tcW w:w="2336" w:type="pct"/>
            <w:tcBorders>
              <w:top w:val="nil"/>
              <w:left w:val="nil"/>
              <w:bottom w:val="nil"/>
              <w:right w:val="nil"/>
            </w:tcBorders>
            <w:noWrap/>
            <w:vAlign w:val="bottom"/>
          </w:tcPr>
          <w:p w:rsidR="00C90039" w:rsidRPr="004E3EB6" w:rsidRDefault="00C90039" w:rsidP="00411202">
            <w:pPr>
              <w:pStyle w:val="Tabell-rad"/>
            </w:pPr>
            <w:r w:rsidRPr="004E3EB6">
              <w:t xml:space="preserve">   Italien</w:t>
            </w:r>
          </w:p>
        </w:tc>
        <w:tc>
          <w:tcPr>
            <w:tcW w:w="558" w:type="pct"/>
            <w:tcBorders>
              <w:top w:val="nil"/>
              <w:left w:val="nil"/>
              <w:bottom w:val="nil"/>
              <w:right w:val="nil"/>
            </w:tcBorders>
            <w:noWrap/>
            <w:vAlign w:val="bottom"/>
          </w:tcPr>
          <w:p w:rsidR="00C90039" w:rsidRPr="004E3EB6" w:rsidRDefault="00C90039" w:rsidP="00D41EA5">
            <w:pPr>
              <w:pStyle w:val="Tabell-rad"/>
              <w:ind w:right="113"/>
              <w:jc w:val="right"/>
            </w:pPr>
            <w:r w:rsidRPr="004E3EB6">
              <w:t>0,1</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1,2</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1,4</w:t>
            </w:r>
          </w:p>
        </w:tc>
        <w:tc>
          <w:tcPr>
            <w:tcW w:w="491"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-0,2</w:t>
            </w:r>
          </w:p>
        </w:tc>
        <w:tc>
          <w:tcPr>
            <w:tcW w:w="634"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-0,3</w:t>
            </w:r>
          </w:p>
        </w:tc>
      </w:tr>
      <w:tr w:rsidR="00C90039" w:rsidRPr="004E3EB6">
        <w:trPr>
          <w:cantSplit/>
          <w:trHeight w:val="309"/>
        </w:trPr>
        <w:tc>
          <w:tcPr>
            <w:tcW w:w="2336" w:type="pct"/>
            <w:tcBorders>
              <w:top w:val="nil"/>
              <w:left w:val="nil"/>
              <w:bottom w:val="nil"/>
              <w:right w:val="nil"/>
            </w:tcBorders>
            <w:noWrap/>
            <w:vAlign w:val="bottom"/>
          </w:tcPr>
          <w:p w:rsidR="00C90039" w:rsidRPr="004E3EB6" w:rsidRDefault="00C90039" w:rsidP="00411202">
            <w:pPr>
              <w:pStyle w:val="Tabell-rad"/>
            </w:pPr>
            <w:r w:rsidRPr="004E3EB6">
              <w:t>Japan</w:t>
            </w:r>
          </w:p>
        </w:tc>
        <w:tc>
          <w:tcPr>
            <w:tcW w:w="558" w:type="pct"/>
            <w:tcBorders>
              <w:top w:val="nil"/>
              <w:left w:val="nil"/>
              <w:bottom w:val="nil"/>
              <w:right w:val="nil"/>
            </w:tcBorders>
            <w:noWrap/>
            <w:vAlign w:val="bottom"/>
          </w:tcPr>
          <w:p w:rsidR="00C90039" w:rsidRPr="004E3EB6" w:rsidRDefault="00C90039" w:rsidP="00D41EA5">
            <w:pPr>
              <w:pStyle w:val="Tabell-rad"/>
              <w:ind w:right="113"/>
              <w:jc w:val="right"/>
            </w:pPr>
            <w:r w:rsidRPr="004E3EB6">
              <w:t>2,7</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2,8</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2,1</w:t>
            </w:r>
          </w:p>
        </w:tc>
        <w:tc>
          <w:tcPr>
            <w:tcW w:w="491"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0,8</w:t>
            </w:r>
          </w:p>
        </w:tc>
        <w:tc>
          <w:tcPr>
            <w:tcW w:w="634"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0,5</w:t>
            </w:r>
          </w:p>
        </w:tc>
      </w:tr>
      <w:tr w:rsidR="00C90039" w:rsidRPr="004E3EB6">
        <w:trPr>
          <w:cantSplit/>
          <w:trHeight w:val="309"/>
        </w:trPr>
        <w:tc>
          <w:tcPr>
            <w:tcW w:w="2336" w:type="pct"/>
            <w:tcBorders>
              <w:top w:val="nil"/>
              <w:left w:val="nil"/>
              <w:bottom w:val="nil"/>
              <w:right w:val="nil"/>
            </w:tcBorders>
            <w:noWrap/>
            <w:vAlign w:val="bottom"/>
          </w:tcPr>
          <w:p w:rsidR="00C90039" w:rsidRPr="004E3EB6" w:rsidRDefault="00C90039" w:rsidP="00411202">
            <w:pPr>
              <w:pStyle w:val="Tabell-rad"/>
            </w:pPr>
            <w:r w:rsidRPr="004E3EB6">
              <w:t>Storbritannien</w:t>
            </w:r>
          </w:p>
        </w:tc>
        <w:tc>
          <w:tcPr>
            <w:tcW w:w="558" w:type="pct"/>
            <w:tcBorders>
              <w:top w:val="nil"/>
              <w:left w:val="nil"/>
              <w:bottom w:val="nil"/>
              <w:right w:val="nil"/>
            </w:tcBorders>
            <w:noWrap/>
            <w:vAlign w:val="bottom"/>
          </w:tcPr>
          <w:p w:rsidR="00C90039" w:rsidRPr="004E3EB6" w:rsidRDefault="00C90039" w:rsidP="00D41EA5">
            <w:pPr>
              <w:pStyle w:val="Tabell-rad"/>
              <w:ind w:right="113"/>
              <w:jc w:val="right"/>
            </w:pPr>
            <w:r w:rsidRPr="004E3EB6">
              <w:t>1,8</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2,5</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2,7</w:t>
            </w:r>
          </w:p>
        </w:tc>
        <w:tc>
          <w:tcPr>
            <w:tcW w:w="491"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0,3</w:t>
            </w:r>
          </w:p>
        </w:tc>
        <w:tc>
          <w:tcPr>
            <w:tcW w:w="634"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-0,1</w:t>
            </w:r>
          </w:p>
        </w:tc>
      </w:tr>
      <w:tr w:rsidR="00C90039" w:rsidRPr="004E3EB6">
        <w:trPr>
          <w:cantSplit/>
          <w:trHeight w:val="309"/>
        </w:trPr>
        <w:tc>
          <w:tcPr>
            <w:tcW w:w="2336" w:type="pct"/>
            <w:tcBorders>
              <w:top w:val="nil"/>
              <w:left w:val="nil"/>
              <w:bottom w:val="nil"/>
              <w:right w:val="nil"/>
            </w:tcBorders>
            <w:noWrap/>
            <w:vAlign w:val="bottom"/>
          </w:tcPr>
          <w:p w:rsidR="00C90039" w:rsidRPr="004E3EB6" w:rsidRDefault="00C90039" w:rsidP="00411202">
            <w:pPr>
              <w:pStyle w:val="Tabell-rad"/>
            </w:pPr>
            <w:r w:rsidRPr="004E3EB6">
              <w:t>Central- och Östeuropa</w:t>
            </w:r>
          </w:p>
        </w:tc>
        <w:tc>
          <w:tcPr>
            <w:tcW w:w="558" w:type="pct"/>
            <w:tcBorders>
              <w:top w:val="nil"/>
              <w:left w:val="nil"/>
              <w:bottom w:val="nil"/>
              <w:right w:val="nil"/>
            </w:tcBorders>
            <w:noWrap/>
            <w:vAlign w:val="bottom"/>
          </w:tcPr>
          <w:p w:rsidR="00C90039" w:rsidRPr="004E3EB6" w:rsidRDefault="00C90039" w:rsidP="00D41EA5">
            <w:pPr>
              <w:pStyle w:val="Tabell-rad"/>
              <w:ind w:right="113"/>
              <w:jc w:val="right"/>
            </w:pPr>
            <w:r w:rsidRPr="004E3EB6">
              <w:t>5,3</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5,2</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4,8</w:t>
            </w:r>
          </w:p>
        </w:tc>
        <w:tc>
          <w:tcPr>
            <w:tcW w:w="491"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0,7</w:t>
            </w:r>
          </w:p>
        </w:tc>
        <w:tc>
          <w:tcPr>
            <w:tcW w:w="634"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0,2</w:t>
            </w:r>
          </w:p>
        </w:tc>
      </w:tr>
      <w:tr w:rsidR="00C90039" w:rsidRPr="004E3EB6">
        <w:trPr>
          <w:cantSplit/>
          <w:trHeight w:val="309"/>
        </w:trPr>
        <w:tc>
          <w:tcPr>
            <w:tcW w:w="2336" w:type="pct"/>
            <w:tcBorders>
              <w:top w:val="nil"/>
              <w:left w:val="nil"/>
              <w:bottom w:val="nil"/>
              <w:right w:val="nil"/>
            </w:tcBorders>
            <w:noWrap/>
            <w:vAlign w:val="bottom"/>
          </w:tcPr>
          <w:p w:rsidR="00C90039" w:rsidRPr="004E3EB6" w:rsidRDefault="00C90039" w:rsidP="00411202">
            <w:pPr>
              <w:pStyle w:val="Tabell-rad"/>
            </w:pPr>
            <w:r w:rsidRPr="004E3EB6">
              <w:t>Ryssland och OSS</w:t>
            </w:r>
          </w:p>
        </w:tc>
        <w:tc>
          <w:tcPr>
            <w:tcW w:w="558" w:type="pct"/>
            <w:tcBorders>
              <w:top w:val="nil"/>
              <w:left w:val="nil"/>
              <w:bottom w:val="nil"/>
              <w:right w:val="nil"/>
            </w:tcBorders>
            <w:noWrap/>
            <w:vAlign w:val="bottom"/>
          </w:tcPr>
          <w:p w:rsidR="00C90039" w:rsidRPr="004E3EB6" w:rsidRDefault="00C90039" w:rsidP="00D41EA5">
            <w:pPr>
              <w:pStyle w:val="Tabell-rad"/>
              <w:ind w:right="113"/>
              <w:jc w:val="right"/>
            </w:pPr>
            <w:r w:rsidRPr="004E3EB6">
              <w:t>6,5</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6,0</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6,1</w:t>
            </w:r>
          </w:p>
        </w:tc>
        <w:tc>
          <w:tcPr>
            <w:tcW w:w="491"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0,3</w:t>
            </w:r>
          </w:p>
        </w:tc>
        <w:tc>
          <w:tcPr>
            <w:tcW w:w="634"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0,6</w:t>
            </w:r>
          </w:p>
        </w:tc>
      </w:tr>
      <w:tr w:rsidR="00C90039" w:rsidRPr="004E3EB6">
        <w:trPr>
          <w:cantSplit/>
          <w:trHeight w:val="309"/>
        </w:trPr>
        <w:tc>
          <w:tcPr>
            <w:tcW w:w="2336" w:type="pct"/>
            <w:tcBorders>
              <w:top w:val="nil"/>
              <w:left w:val="nil"/>
              <w:bottom w:val="nil"/>
              <w:right w:val="nil"/>
            </w:tcBorders>
            <w:noWrap/>
            <w:vAlign w:val="bottom"/>
          </w:tcPr>
          <w:p w:rsidR="00C90039" w:rsidRPr="004E3EB6" w:rsidRDefault="00C90039" w:rsidP="00411202">
            <w:pPr>
              <w:pStyle w:val="Tabell-rad"/>
            </w:pPr>
            <w:r w:rsidRPr="004E3EB6">
              <w:t>Sydostasien inkl</w:t>
            </w:r>
            <w:r w:rsidR="00326690" w:rsidRPr="004E3EB6">
              <w:t>.</w:t>
            </w:r>
            <w:r w:rsidRPr="004E3EB6">
              <w:t xml:space="preserve"> Kina</w:t>
            </w:r>
          </w:p>
        </w:tc>
        <w:tc>
          <w:tcPr>
            <w:tcW w:w="558" w:type="pct"/>
            <w:tcBorders>
              <w:top w:val="nil"/>
              <w:left w:val="nil"/>
              <w:bottom w:val="nil"/>
              <w:right w:val="nil"/>
            </w:tcBorders>
            <w:noWrap/>
            <w:vAlign w:val="bottom"/>
          </w:tcPr>
          <w:p w:rsidR="00C90039" w:rsidRPr="004E3EB6" w:rsidRDefault="00C90039" w:rsidP="00D41EA5">
            <w:pPr>
              <w:pStyle w:val="Tabell-rad"/>
              <w:ind w:right="113"/>
              <w:jc w:val="right"/>
            </w:pPr>
            <w:r w:rsidRPr="004E3EB6">
              <w:t>8,6</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8,2</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8,0</w:t>
            </w:r>
          </w:p>
        </w:tc>
        <w:tc>
          <w:tcPr>
            <w:tcW w:w="491"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1,0</w:t>
            </w:r>
          </w:p>
        </w:tc>
        <w:tc>
          <w:tcPr>
            <w:tcW w:w="634"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0,8</w:t>
            </w:r>
          </w:p>
        </w:tc>
      </w:tr>
      <w:tr w:rsidR="00C90039" w:rsidRPr="004E3EB6">
        <w:trPr>
          <w:cantSplit/>
          <w:trHeight w:val="309"/>
        </w:trPr>
        <w:tc>
          <w:tcPr>
            <w:tcW w:w="2336" w:type="pct"/>
            <w:tcBorders>
              <w:top w:val="nil"/>
              <w:left w:val="nil"/>
              <w:bottom w:val="nil"/>
              <w:right w:val="nil"/>
            </w:tcBorders>
            <w:noWrap/>
            <w:vAlign w:val="bottom"/>
          </w:tcPr>
          <w:p w:rsidR="00C90039" w:rsidRPr="004E3EB6" w:rsidRDefault="00C90039" w:rsidP="00411202">
            <w:pPr>
              <w:pStyle w:val="Tabell-rad"/>
            </w:pPr>
            <w:r w:rsidRPr="004E3EB6">
              <w:t>Mellanöstern</w:t>
            </w:r>
          </w:p>
        </w:tc>
        <w:tc>
          <w:tcPr>
            <w:tcW w:w="558" w:type="pct"/>
            <w:tcBorders>
              <w:top w:val="nil"/>
              <w:left w:val="nil"/>
              <w:bottom w:val="nil"/>
              <w:right w:val="nil"/>
            </w:tcBorders>
            <w:noWrap/>
            <w:vAlign w:val="bottom"/>
          </w:tcPr>
          <w:p w:rsidR="00C90039" w:rsidRPr="004E3EB6" w:rsidRDefault="00C90039" w:rsidP="00D41EA5">
            <w:pPr>
              <w:pStyle w:val="Tabell-rad"/>
              <w:ind w:right="113"/>
              <w:jc w:val="right"/>
            </w:pPr>
            <w:r w:rsidRPr="004E3EB6">
              <w:t>5,9</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5,7</w:t>
            </w:r>
          </w:p>
        </w:tc>
        <w:tc>
          <w:tcPr>
            <w:tcW w:w="491" w:type="pct"/>
            <w:tcBorders>
              <w:top w:val="nil"/>
              <w:left w:val="nil"/>
              <w:bottom w:val="nil"/>
              <w:right w:val="nil"/>
            </w:tcBorders>
            <w:shd w:val="clear" w:color="auto" w:fill="99CCFF"/>
            <w:noWrap/>
            <w:vAlign w:val="bottom"/>
          </w:tcPr>
          <w:p w:rsidR="00C90039" w:rsidRPr="004E3EB6" w:rsidRDefault="00C90039" w:rsidP="00D41EA5">
            <w:pPr>
              <w:pStyle w:val="Tabell-rad"/>
              <w:ind w:right="113"/>
              <w:jc w:val="right"/>
            </w:pPr>
            <w:r w:rsidRPr="004E3EB6">
              <w:t>5,4</w:t>
            </w:r>
          </w:p>
        </w:tc>
        <w:tc>
          <w:tcPr>
            <w:tcW w:w="491"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0,6</w:t>
            </w:r>
          </w:p>
        </w:tc>
        <w:tc>
          <w:tcPr>
            <w:tcW w:w="634" w:type="pct"/>
            <w:tcBorders>
              <w:top w:val="nil"/>
              <w:left w:val="nil"/>
              <w:bottom w:val="nil"/>
              <w:right w:val="nil"/>
            </w:tcBorders>
            <w:shd w:val="clear" w:color="auto" w:fill="CCFFCC"/>
            <w:noWrap/>
            <w:vAlign w:val="bottom"/>
          </w:tcPr>
          <w:p w:rsidR="00C90039" w:rsidRPr="004E3EB6" w:rsidRDefault="00C90039" w:rsidP="00D41EA5">
            <w:pPr>
              <w:pStyle w:val="Tabell-rad"/>
              <w:ind w:right="113"/>
              <w:jc w:val="right"/>
            </w:pPr>
            <w:r w:rsidRPr="004E3EB6">
              <w:t>0,1</w:t>
            </w:r>
          </w:p>
        </w:tc>
      </w:tr>
      <w:tr w:rsidR="00C90039" w:rsidRPr="004E3EB6">
        <w:trPr>
          <w:cantSplit/>
          <w:trHeight w:val="309"/>
        </w:trPr>
        <w:tc>
          <w:tcPr>
            <w:tcW w:w="2336" w:type="pct"/>
            <w:tcBorders>
              <w:top w:val="nil"/>
              <w:left w:val="nil"/>
              <w:right w:val="nil"/>
            </w:tcBorders>
            <w:noWrap/>
            <w:vAlign w:val="bottom"/>
          </w:tcPr>
          <w:p w:rsidR="00C90039" w:rsidRPr="004E3EB6" w:rsidRDefault="00C90039" w:rsidP="00411202">
            <w:pPr>
              <w:pStyle w:val="Tabell-rad"/>
            </w:pPr>
            <w:r w:rsidRPr="004E3EB6">
              <w:t>Afrika</w:t>
            </w:r>
          </w:p>
        </w:tc>
        <w:tc>
          <w:tcPr>
            <w:tcW w:w="558" w:type="pct"/>
            <w:tcBorders>
              <w:top w:val="nil"/>
              <w:left w:val="nil"/>
              <w:right w:val="nil"/>
            </w:tcBorders>
            <w:noWrap/>
            <w:vAlign w:val="bottom"/>
          </w:tcPr>
          <w:p w:rsidR="00C90039" w:rsidRPr="004E3EB6" w:rsidRDefault="00C90039" w:rsidP="00D41EA5">
            <w:pPr>
              <w:pStyle w:val="Tabell-rad"/>
              <w:ind w:right="113"/>
              <w:jc w:val="right"/>
            </w:pPr>
            <w:r w:rsidRPr="004E3EB6">
              <w:t>5,2</w:t>
            </w:r>
          </w:p>
        </w:tc>
        <w:tc>
          <w:tcPr>
            <w:tcW w:w="491" w:type="pct"/>
            <w:tcBorders>
              <w:top w:val="nil"/>
              <w:left w:val="nil"/>
              <w:right w:val="nil"/>
            </w:tcBorders>
            <w:shd w:val="clear" w:color="auto" w:fill="99CCFF"/>
            <w:noWrap/>
            <w:vAlign w:val="bottom"/>
          </w:tcPr>
          <w:p w:rsidR="00C90039" w:rsidRPr="004E3EB6" w:rsidRDefault="00C90039" w:rsidP="00D41EA5">
            <w:pPr>
              <w:pStyle w:val="Tabell-rad"/>
              <w:ind w:right="113"/>
              <w:jc w:val="right"/>
            </w:pPr>
            <w:r w:rsidRPr="004E3EB6">
              <w:t>5,7</w:t>
            </w:r>
          </w:p>
        </w:tc>
        <w:tc>
          <w:tcPr>
            <w:tcW w:w="491" w:type="pct"/>
            <w:tcBorders>
              <w:top w:val="nil"/>
              <w:left w:val="nil"/>
              <w:right w:val="nil"/>
            </w:tcBorders>
            <w:shd w:val="clear" w:color="auto" w:fill="99CCFF"/>
            <w:noWrap/>
            <w:vAlign w:val="bottom"/>
          </w:tcPr>
          <w:p w:rsidR="00C90039" w:rsidRPr="004E3EB6" w:rsidRDefault="00C90039" w:rsidP="00D41EA5">
            <w:pPr>
              <w:pStyle w:val="Tabell-rad"/>
              <w:ind w:right="113"/>
              <w:jc w:val="right"/>
            </w:pPr>
            <w:r w:rsidRPr="004E3EB6">
              <w:t>5,5</w:t>
            </w:r>
          </w:p>
        </w:tc>
        <w:tc>
          <w:tcPr>
            <w:tcW w:w="491" w:type="pct"/>
            <w:tcBorders>
              <w:top w:val="nil"/>
              <w:left w:val="nil"/>
              <w:right w:val="nil"/>
            </w:tcBorders>
            <w:shd w:val="clear" w:color="auto" w:fill="CCFFCC"/>
            <w:noWrap/>
            <w:vAlign w:val="bottom"/>
          </w:tcPr>
          <w:p w:rsidR="00C90039" w:rsidRPr="004E3EB6" w:rsidRDefault="00C90039" w:rsidP="00D41EA5">
            <w:pPr>
              <w:pStyle w:val="Tabell-rad"/>
              <w:ind w:right="113"/>
              <w:jc w:val="right"/>
            </w:pPr>
            <w:r w:rsidRPr="004E3EB6">
              <w:t>-0,1</w:t>
            </w:r>
          </w:p>
        </w:tc>
        <w:tc>
          <w:tcPr>
            <w:tcW w:w="634" w:type="pct"/>
            <w:tcBorders>
              <w:top w:val="nil"/>
              <w:left w:val="nil"/>
              <w:right w:val="nil"/>
            </w:tcBorders>
            <w:shd w:val="clear" w:color="auto" w:fill="CCFFCC"/>
            <w:noWrap/>
            <w:vAlign w:val="bottom"/>
          </w:tcPr>
          <w:p w:rsidR="00C90039" w:rsidRPr="004E3EB6" w:rsidRDefault="00C90039" w:rsidP="00D41EA5">
            <w:pPr>
              <w:pStyle w:val="Tabell-rad"/>
              <w:ind w:right="113"/>
              <w:jc w:val="right"/>
            </w:pPr>
            <w:r w:rsidRPr="004E3EB6">
              <w:t>0,6</w:t>
            </w:r>
          </w:p>
        </w:tc>
      </w:tr>
      <w:tr w:rsidR="00C90039" w:rsidRPr="004E3EB6">
        <w:trPr>
          <w:cantSplit/>
          <w:trHeight w:val="323"/>
        </w:trPr>
        <w:tc>
          <w:tcPr>
            <w:tcW w:w="2336" w:type="pct"/>
            <w:tcBorders>
              <w:top w:val="nil"/>
              <w:left w:val="nil"/>
              <w:bottom w:val="single" w:sz="8" w:space="0" w:color="000000"/>
              <w:right w:val="nil"/>
            </w:tcBorders>
            <w:noWrap/>
            <w:vAlign w:val="bottom"/>
          </w:tcPr>
          <w:p w:rsidR="00C90039" w:rsidRPr="004E3EB6" w:rsidRDefault="00C90039" w:rsidP="00411202">
            <w:pPr>
              <w:pStyle w:val="Tabell-rad"/>
            </w:pPr>
            <w:r w:rsidRPr="004E3EB6">
              <w:t>Sydamerika</w:t>
            </w:r>
          </w:p>
        </w:tc>
        <w:tc>
          <w:tcPr>
            <w:tcW w:w="558" w:type="pct"/>
            <w:tcBorders>
              <w:top w:val="nil"/>
              <w:left w:val="nil"/>
              <w:bottom w:val="single" w:sz="8" w:space="0" w:color="000000"/>
              <w:right w:val="nil"/>
            </w:tcBorders>
            <w:noWrap/>
            <w:vAlign w:val="bottom"/>
          </w:tcPr>
          <w:p w:rsidR="00C90039" w:rsidRPr="004E3EB6" w:rsidRDefault="00C90039" w:rsidP="00D41EA5">
            <w:pPr>
              <w:pStyle w:val="Tabell-rad"/>
              <w:ind w:right="113"/>
              <w:jc w:val="right"/>
            </w:pPr>
            <w:r w:rsidRPr="004E3EB6">
              <w:t>4,3</w:t>
            </w:r>
          </w:p>
        </w:tc>
        <w:tc>
          <w:tcPr>
            <w:tcW w:w="491" w:type="pct"/>
            <w:tcBorders>
              <w:top w:val="nil"/>
              <w:left w:val="nil"/>
              <w:bottom w:val="single" w:sz="8" w:space="0" w:color="000000"/>
              <w:right w:val="nil"/>
            </w:tcBorders>
            <w:shd w:val="clear" w:color="auto" w:fill="99CCFF"/>
            <w:noWrap/>
            <w:vAlign w:val="bottom"/>
          </w:tcPr>
          <w:p w:rsidR="00C90039" w:rsidRPr="004E3EB6" w:rsidRDefault="00C90039" w:rsidP="00D41EA5">
            <w:pPr>
              <w:pStyle w:val="Tabell-rad"/>
              <w:ind w:right="113"/>
              <w:jc w:val="right"/>
            </w:pPr>
            <w:r w:rsidRPr="004E3EB6">
              <w:t>4,3</w:t>
            </w:r>
          </w:p>
        </w:tc>
        <w:tc>
          <w:tcPr>
            <w:tcW w:w="491" w:type="pct"/>
            <w:tcBorders>
              <w:top w:val="nil"/>
              <w:left w:val="nil"/>
              <w:bottom w:val="single" w:sz="8" w:space="0" w:color="000000"/>
              <w:right w:val="nil"/>
            </w:tcBorders>
            <w:shd w:val="clear" w:color="auto" w:fill="99CCFF"/>
            <w:noWrap/>
            <w:vAlign w:val="bottom"/>
          </w:tcPr>
          <w:p w:rsidR="00C90039" w:rsidRPr="004E3EB6" w:rsidRDefault="00C90039" w:rsidP="00D41EA5">
            <w:pPr>
              <w:pStyle w:val="Tabell-rad"/>
              <w:ind w:right="113"/>
              <w:jc w:val="right"/>
            </w:pPr>
            <w:r w:rsidRPr="004E3EB6">
              <w:t>3,6</w:t>
            </w:r>
          </w:p>
        </w:tc>
        <w:tc>
          <w:tcPr>
            <w:tcW w:w="491" w:type="pct"/>
            <w:tcBorders>
              <w:top w:val="nil"/>
              <w:left w:val="nil"/>
              <w:bottom w:val="single" w:sz="8" w:space="0" w:color="000000"/>
              <w:right w:val="nil"/>
            </w:tcBorders>
            <w:shd w:val="clear" w:color="auto" w:fill="CCFFCC"/>
            <w:noWrap/>
            <w:vAlign w:val="bottom"/>
          </w:tcPr>
          <w:p w:rsidR="00C90039" w:rsidRPr="004E3EB6" w:rsidRDefault="00C90039" w:rsidP="00D41EA5">
            <w:pPr>
              <w:pStyle w:val="Tabell-rad"/>
              <w:ind w:right="113"/>
              <w:jc w:val="right"/>
            </w:pPr>
            <w:r w:rsidRPr="004E3EB6">
              <w:t>0,5</w:t>
            </w:r>
          </w:p>
        </w:tc>
        <w:tc>
          <w:tcPr>
            <w:tcW w:w="634" w:type="pct"/>
            <w:tcBorders>
              <w:top w:val="nil"/>
              <w:left w:val="nil"/>
              <w:bottom w:val="single" w:sz="8" w:space="0" w:color="000000"/>
              <w:right w:val="nil"/>
            </w:tcBorders>
            <w:shd w:val="clear" w:color="auto" w:fill="CCFFCC"/>
            <w:noWrap/>
            <w:vAlign w:val="bottom"/>
          </w:tcPr>
          <w:p w:rsidR="00C90039" w:rsidRPr="004E3EB6" w:rsidRDefault="00C90039" w:rsidP="00D41EA5">
            <w:pPr>
              <w:pStyle w:val="Tabell-rad"/>
              <w:ind w:right="113"/>
              <w:jc w:val="right"/>
            </w:pPr>
            <w:r w:rsidRPr="004E3EB6">
              <w:t>0,1</w:t>
            </w:r>
          </w:p>
        </w:tc>
      </w:tr>
    </w:tbl>
    <w:p w:rsidR="00C90039" w:rsidRPr="004E3EB6" w:rsidRDefault="00C90039" w:rsidP="00411202">
      <w:pPr>
        <w:pStyle w:val="Tabell-fotnot"/>
      </w:pPr>
      <w:r w:rsidRPr="004E3EB6">
        <w:t>Källa: IMF World Economic Outlook, apr 2006</w:t>
      </w:r>
      <w:r w:rsidR="00326690" w:rsidRPr="004E3EB6">
        <w:t>.</w:t>
      </w:r>
    </w:p>
    <w:p w:rsidR="00C90039" w:rsidRPr="004E3EB6" w:rsidRDefault="00C90039" w:rsidP="007160D2">
      <w:pPr>
        <w:pStyle w:val="Rubrik3"/>
      </w:pPr>
      <w:bookmarkStart w:id="292" w:name="_Toc134370285"/>
      <w:bookmarkStart w:id="293" w:name="_Toc135027637"/>
      <w:bookmarkStart w:id="294" w:name="_Toc135114380"/>
      <w:r w:rsidRPr="004E3EB6">
        <w:t>Växande obalanser gentemot USA måste korrigeras</w:t>
      </w:r>
      <w:bookmarkEnd w:id="292"/>
      <w:bookmarkEnd w:id="293"/>
      <w:bookmarkEnd w:id="294"/>
    </w:p>
    <w:p w:rsidR="00C90039" w:rsidRPr="004E3EB6" w:rsidRDefault="00C90039" w:rsidP="007160D2">
      <w:r w:rsidRPr="004E3EB6">
        <w:t>Trots den goda tillväxten varnar IMF för att det finns faror lurande bakom hörnet. Det handlar främst om de globala obalanser i produktion och efterfr</w:t>
      </w:r>
      <w:r w:rsidRPr="004E3EB6">
        <w:t>å</w:t>
      </w:r>
      <w:r w:rsidRPr="004E3EB6">
        <w:t>gan som finns mellan länder och som på sikt kan få stora implikationer på växelkurser och ha</w:t>
      </w:r>
      <w:r w:rsidRPr="004E3EB6">
        <w:t>n</w:t>
      </w:r>
      <w:r w:rsidRPr="004E3EB6">
        <w:t xml:space="preserve">delsutbyten. </w:t>
      </w:r>
    </w:p>
    <w:p w:rsidR="00C90039" w:rsidRPr="004E3EB6" w:rsidRDefault="00C90039" w:rsidP="007160D2">
      <w:pPr>
        <w:pStyle w:val="Normaltindrag"/>
      </w:pPr>
      <w:r w:rsidRPr="004E3EB6">
        <w:t>Den enskilt största av dessa obalanser är den mellan USA och omvärlden. USA utgör den största ekonomin i världen, och det gör den automatiskt till en magnet för kapital och export. Men landet lever på lånad tid, enligt IMF. Genom alltjämt växande handels- och bytesbalansunderskott växer den am</w:t>
      </w:r>
      <w:r w:rsidRPr="004E3EB6">
        <w:t>e</w:t>
      </w:r>
      <w:r w:rsidRPr="004E3EB6">
        <w:t>rikanska ekonomins skuldsättning gentemot omvär</w:t>
      </w:r>
      <w:r w:rsidRPr="004E3EB6">
        <w:t>l</w:t>
      </w:r>
      <w:r w:rsidRPr="004E3EB6">
        <w:t xml:space="preserve">den.  </w:t>
      </w:r>
    </w:p>
    <w:p w:rsidR="00C90039" w:rsidRPr="004E3EB6" w:rsidRDefault="00C90039" w:rsidP="007160D2">
      <w:pPr>
        <w:pStyle w:val="Normaltindrag"/>
      </w:pPr>
      <w:r w:rsidRPr="004E3EB6">
        <w:t>Till viss del är detta en effekt av oljeprisuppgången. Den amerikanska ekonomin står för ungefär en fjärdedel av vär</w:t>
      </w:r>
      <w:r w:rsidRPr="004E3EB6">
        <w:t>l</w:t>
      </w:r>
      <w:r w:rsidRPr="004E3EB6">
        <w:t>dens energikonsumtion och är därmed den ojämförligt största oljekonsumenten. Försämringen i handelsb</w:t>
      </w:r>
      <w:r w:rsidRPr="004E3EB6">
        <w:t>a</w:t>
      </w:r>
      <w:r w:rsidRPr="004E3EB6">
        <w:t>lansen är därför till största del prisdriven och beror inte på att handelsvol</w:t>
      </w:r>
      <w:r w:rsidRPr="004E3EB6">
        <w:t>y</w:t>
      </w:r>
      <w:r w:rsidRPr="004E3EB6">
        <w:t>merna på något avgörande sätt försämrats till USA:s nac</w:t>
      </w:r>
      <w:r w:rsidRPr="004E3EB6">
        <w:t>k</w:t>
      </w:r>
      <w:r w:rsidRPr="004E3EB6">
        <w:t>del</w:t>
      </w:r>
      <w:r w:rsidR="00AC5400" w:rsidRPr="004E3EB6">
        <w:t>.</w:t>
      </w:r>
    </w:p>
    <w:p w:rsidR="00C90039" w:rsidRPr="004E3EB6" w:rsidRDefault="00C90039" w:rsidP="007160D2">
      <w:pPr>
        <w:pStyle w:val="Normaltindrag"/>
      </w:pPr>
      <w:r w:rsidRPr="004E3EB6">
        <w:t>IMF konstaterar också att USA:s nettoposition mot omvärlden inte har u</w:t>
      </w:r>
      <w:r w:rsidRPr="004E3EB6">
        <w:t>t</w:t>
      </w:r>
      <w:r w:rsidRPr="004E3EB6">
        <w:t>vecklats fullt så illa som man kan tro av de stora underskotten. Tvärtom så har amerikanska til</w:t>
      </w:r>
      <w:r w:rsidRPr="004E3EB6">
        <w:t>l</w:t>
      </w:r>
      <w:r w:rsidRPr="004E3EB6">
        <w:t>gångar i omvärlden stigit snabbare än omvärldens tillgångar i USA. Det beror i sin tur på en mer modest börsutveckling i USA än i andra lä</w:t>
      </w:r>
      <w:r w:rsidRPr="004E3EB6">
        <w:t>n</w:t>
      </w:r>
      <w:r w:rsidRPr="004E3EB6">
        <w:t xml:space="preserve">der. </w:t>
      </w:r>
    </w:p>
    <w:p w:rsidR="00C90039" w:rsidRPr="004E3EB6" w:rsidRDefault="00C90039" w:rsidP="007160D2">
      <w:pPr>
        <w:pStyle w:val="Normaltindrag"/>
      </w:pPr>
      <w:r w:rsidRPr="004E3EB6">
        <w:t>IMF varnar dock för att med lättja se på den obalans som finns mellan vad USA:s ekonomi årligen producerar och hur mycket den å andra sidan kons</w:t>
      </w:r>
      <w:r w:rsidRPr="004E3EB6">
        <w:t>u</w:t>
      </w:r>
      <w:r w:rsidRPr="004E3EB6">
        <w:t>merar. Visserl</w:t>
      </w:r>
      <w:r w:rsidRPr="004E3EB6">
        <w:t>i</w:t>
      </w:r>
      <w:r w:rsidRPr="004E3EB6">
        <w:t>gen finns ingen akut oförmåga att finansiera dessa underskott i</w:t>
      </w:r>
      <w:r w:rsidR="00AC5400" w:rsidRPr="004E3EB6">
        <w:t xml:space="preserve"> </w:t>
      </w:r>
      <w:r w:rsidRPr="004E3EB6">
        <w:t>dag. Men när obala</w:t>
      </w:r>
      <w:r w:rsidRPr="004E3EB6">
        <w:t>n</w:t>
      </w:r>
      <w:r w:rsidRPr="004E3EB6">
        <w:t xml:space="preserve">sen ofrånkomligen </w:t>
      </w:r>
      <w:r w:rsidR="006C1B8D" w:rsidRPr="004E3EB6">
        <w:t>ska</w:t>
      </w:r>
      <w:r w:rsidRPr="004E3EB6">
        <w:t xml:space="preserve"> rättas till innebär det att länder med st</w:t>
      </w:r>
      <w:r w:rsidRPr="004E3EB6">
        <w:t>o</w:t>
      </w:r>
      <w:r w:rsidRPr="004E3EB6">
        <w:t>ra överskott mot USA, framför</w:t>
      </w:r>
      <w:r w:rsidR="00AC5400" w:rsidRPr="004E3EB6">
        <w:t xml:space="preserve"> </w:t>
      </w:r>
      <w:r w:rsidRPr="004E3EB6">
        <w:t>allt Kina, Japan och andra asiatiska ekonomier, kommer att se en stärkt v</w:t>
      </w:r>
      <w:r w:rsidRPr="004E3EB6">
        <w:t>a</w:t>
      </w:r>
      <w:r w:rsidRPr="004E3EB6">
        <w:t>lutakurs gentemot USA-dollarn. För att inte justerin</w:t>
      </w:r>
      <w:r w:rsidRPr="004E3EB6">
        <w:t>g</w:t>
      </w:r>
      <w:r w:rsidRPr="004E3EB6">
        <w:t xml:space="preserve">en </w:t>
      </w:r>
      <w:r w:rsidR="006C1B8D" w:rsidRPr="004E3EB6">
        <w:t>ska</w:t>
      </w:r>
      <w:r w:rsidRPr="004E3EB6">
        <w:t xml:space="preserve"> ske under tumultartade former kräver det att investerare i dessa länder vill behålla sina amerikanska til</w:t>
      </w:r>
      <w:r w:rsidRPr="004E3EB6">
        <w:t>l</w:t>
      </w:r>
      <w:r w:rsidRPr="004E3EB6">
        <w:t xml:space="preserve">gångar, trots att de riskerar att förlora pengar på dollarfallet. </w:t>
      </w:r>
    </w:p>
    <w:p w:rsidR="00C90039" w:rsidRPr="004E3EB6" w:rsidRDefault="00C90039" w:rsidP="007160D2">
      <w:pPr>
        <w:pStyle w:val="Normaltindrag"/>
      </w:pPr>
      <w:r w:rsidRPr="004E3EB6">
        <w:t>Är de villiga att ta den förlusten kan obalansen rättas till utan större åth</w:t>
      </w:r>
      <w:r w:rsidRPr="004E3EB6">
        <w:t>ä</w:t>
      </w:r>
      <w:r w:rsidRPr="004E3EB6">
        <w:t>vor för världsekonomin. Men om utlänningar snabbt väljer att fly amerikan</w:t>
      </w:r>
      <w:r w:rsidRPr="004E3EB6">
        <w:t>s</w:t>
      </w:r>
      <w:r w:rsidRPr="004E3EB6">
        <w:t>ka tillgångar riskera</w:t>
      </w:r>
      <w:r w:rsidR="00AC5400" w:rsidRPr="004E3EB6">
        <w:t>s</w:t>
      </w:r>
      <w:r w:rsidRPr="004E3EB6">
        <w:t xml:space="preserve"> i</w:t>
      </w:r>
      <w:r w:rsidR="00AC5400" w:rsidRPr="004E3EB6">
        <w:t xml:space="preserve"> </w:t>
      </w:r>
      <w:r w:rsidRPr="004E3EB6">
        <w:t>stället en betydligt större negativ effekt på världsek</w:t>
      </w:r>
      <w:r w:rsidRPr="004E3EB6">
        <w:t>o</w:t>
      </w:r>
      <w:r w:rsidRPr="004E3EB6">
        <w:t>nomin, med en snabb avkylning som sprider sig även till länder som i u</w:t>
      </w:r>
      <w:r w:rsidRPr="004E3EB6">
        <w:t>t</w:t>
      </w:r>
      <w:r w:rsidRPr="004E3EB6">
        <w:t>gångsläget har en balanserad pos</w:t>
      </w:r>
      <w:r w:rsidRPr="004E3EB6">
        <w:t>i</w:t>
      </w:r>
      <w:r w:rsidRPr="004E3EB6">
        <w:t xml:space="preserve">tion i handeln med USA. </w:t>
      </w:r>
    </w:p>
    <w:p w:rsidR="00C90039" w:rsidRPr="004E3EB6" w:rsidRDefault="00C90039" w:rsidP="007160D2">
      <w:pPr>
        <w:pStyle w:val="Rubrik3"/>
      </w:pPr>
      <w:bookmarkStart w:id="295" w:name="_Toc134370286"/>
      <w:bookmarkStart w:id="296" w:name="_Toc135027638"/>
      <w:bookmarkStart w:id="297" w:name="_Toc135114381"/>
      <w:r w:rsidRPr="004E3EB6">
        <w:t>Nya hot från pandemi och snabb ränteuppgång</w:t>
      </w:r>
      <w:bookmarkEnd w:id="295"/>
      <w:bookmarkEnd w:id="296"/>
      <w:bookmarkEnd w:id="297"/>
    </w:p>
    <w:p w:rsidR="00C90039" w:rsidRPr="004E3EB6" w:rsidRDefault="00C90039" w:rsidP="00AE44F6">
      <w:r w:rsidRPr="004E3EB6">
        <w:t>IMF ser två nya hot för världsekonomin jämfört med den ti</w:t>
      </w:r>
      <w:r w:rsidR="00AC5400" w:rsidRPr="004E3EB6">
        <w:t>digare prognosen. Det</w:t>
      </w:r>
      <w:r w:rsidRPr="004E3EB6">
        <w:t xml:space="preserve"> första är associera</w:t>
      </w:r>
      <w:r w:rsidR="00217F7A" w:rsidRPr="004E3EB6">
        <w:t>t</w:t>
      </w:r>
      <w:r w:rsidRPr="004E3EB6">
        <w:t xml:space="preserve"> till spridningen av fågelinfluensa, och risken för att det virus som orsakar influensan muterar så att det kan spridas mellan männ</w:t>
      </w:r>
      <w:r w:rsidRPr="004E3EB6">
        <w:t>i</w:t>
      </w:r>
      <w:r w:rsidRPr="004E3EB6">
        <w:t>skor.</w:t>
      </w:r>
    </w:p>
    <w:p w:rsidR="00C90039" w:rsidRPr="004E3EB6" w:rsidRDefault="00C90039" w:rsidP="00AE44F6">
      <w:pPr>
        <w:pStyle w:val="Normaltindrag"/>
      </w:pPr>
      <w:r w:rsidRPr="004E3EB6">
        <w:t>Effekterna av ett sådant scenario är extremt svåra att b</w:t>
      </w:r>
      <w:r w:rsidRPr="004E3EB6">
        <w:t>e</w:t>
      </w:r>
      <w:r w:rsidRPr="004E3EB6">
        <w:t>döma, där ett ”i värsta fall”-scenario ger betydande återverkningar på samtliga drabbade lä</w:t>
      </w:r>
      <w:r w:rsidRPr="004E3EB6">
        <w:t>n</w:t>
      </w:r>
      <w:r w:rsidRPr="004E3EB6">
        <w:t>der. IMF går inte in på mer detaljer i sin prognos, utan nöjer sig med att u</w:t>
      </w:r>
      <w:r w:rsidRPr="004E3EB6">
        <w:t>n</w:t>
      </w:r>
      <w:r w:rsidRPr="004E3EB6">
        <w:t>derstryka vikten av att berörda beslutsfatt</w:t>
      </w:r>
      <w:r w:rsidRPr="004E3EB6">
        <w:t>a</w:t>
      </w:r>
      <w:r w:rsidRPr="004E3EB6">
        <w:t>re vidtar åtgärder för att tillgodose att sjukvården kan hantera en ökad belas</w:t>
      </w:r>
      <w:r w:rsidRPr="004E3EB6">
        <w:t>t</w:t>
      </w:r>
      <w:r w:rsidRPr="004E3EB6">
        <w:t>ning, såväl inom det egna landet som i länder med behov av ekonomiskt understöd. IMF påtalar också behovet av handling</w:t>
      </w:r>
      <w:r w:rsidRPr="004E3EB6">
        <w:t>s</w:t>
      </w:r>
      <w:r w:rsidRPr="004E3EB6">
        <w:t>planer såväl inom samhällsviktiga funktioner som inom företag och andra institutioner där pe</w:t>
      </w:r>
      <w:r w:rsidRPr="004E3EB6">
        <w:t>r</w:t>
      </w:r>
      <w:r w:rsidRPr="004E3EB6">
        <w:t xml:space="preserve">sonalen riskerar att drabbas. </w:t>
      </w:r>
    </w:p>
    <w:p w:rsidR="00C90039" w:rsidRPr="004E3EB6" w:rsidRDefault="00C90039" w:rsidP="007160D2">
      <w:pPr>
        <w:pStyle w:val="Normaltindrag"/>
      </w:pPr>
      <w:r w:rsidRPr="004E3EB6">
        <w:t>IMF lyfter också fram effekterna av att de finansiella förhållandena håller på att stramas åt på många håll. Det tidiga 2000-talet har sett den mest expa</w:t>
      </w:r>
      <w:r w:rsidRPr="004E3EB6">
        <w:t>n</w:t>
      </w:r>
      <w:r w:rsidRPr="004E3EB6">
        <w:t>siva penningpolitiken sedan 1960-talet på många håll i världen, och öve</w:t>
      </w:r>
      <w:r w:rsidRPr="004E3EB6">
        <w:t>r</w:t>
      </w:r>
      <w:r w:rsidRPr="004E3EB6">
        <w:t>gången till mer normala förhållanden kan bli smärtsam. IMF ser ännu inga betydande hinder för att en a</w:t>
      </w:r>
      <w:r w:rsidRPr="004E3EB6">
        <w:t>n</w:t>
      </w:r>
      <w:r w:rsidRPr="004E3EB6">
        <w:t>passning till ett högre ränteläge också förväntas av marknadsaktörer, men understr</w:t>
      </w:r>
      <w:r w:rsidRPr="004E3EB6">
        <w:t>y</w:t>
      </w:r>
      <w:r w:rsidRPr="004E3EB6">
        <w:t>ker vikten av att framför</w:t>
      </w:r>
      <w:r w:rsidR="00217F7A" w:rsidRPr="004E3EB6">
        <w:t xml:space="preserve"> </w:t>
      </w:r>
      <w:r w:rsidRPr="004E3EB6">
        <w:t>allt hushållen ställer in sig på att tiden med extremt låga räntor är över. Detta är av stor betydelse i framför</w:t>
      </w:r>
      <w:r w:rsidR="00217F7A" w:rsidRPr="004E3EB6">
        <w:t xml:space="preserve"> </w:t>
      </w:r>
      <w:r w:rsidRPr="004E3EB6">
        <w:t>allt länder där fastighetsmarkn</w:t>
      </w:r>
      <w:r w:rsidRPr="004E3EB6">
        <w:t>a</w:t>
      </w:r>
      <w:r w:rsidRPr="004E3EB6">
        <w:t>den kraftigt bidragit till att stärka hushållens köp</w:t>
      </w:r>
      <w:r w:rsidR="00217F7A" w:rsidRPr="004E3EB6">
        <w:t>kraft</w:t>
      </w:r>
      <w:r w:rsidRPr="004E3EB6">
        <w:t xml:space="preserve"> och pekar på exemplet Storbritannien vars ekon</w:t>
      </w:r>
      <w:r w:rsidRPr="004E3EB6">
        <w:t>o</w:t>
      </w:r>
      <w:r w:rsidRPr="004E3EB6">
        <w:t>mi det senaste året upplevt en inbromsning i hushållens konsumtion och b</w:t>
      </w:r>
      <w:r w:rsidRPr="004E3EB6">
        <w:t>o</w:t>
      </w:r>
      <w:r w:rsidRPr="004E3EB6">
        <w:t>stadsinvesteringar till följd av högre räntor.</w:t>
      </w:r>
    </w:p>
    <w:p w:rsidR="00C90039" w:rsidRPr="004E3EB6" w:rsidRDefault="00C90039" w:rsidP="007160D2">
      <w:pPr>
        <w:pStyle w:val="Rubrik3"/>
      </w:pPr>
      <w:bookmarkStart w:id="298" w:name="_Toc134370287"/>
      <w:bookmarkStart w:id="299" w:name="_Toc135027639"/>
      <w:bookmarkStart w:id="300" w:name="_Toc135114382"/>
      <w:r w:rsidRPr="004E3EB6">
        <w:t>Reformer och ledarskap krävs för att undvika nya kriser</w:t>
      </w:r>
      <w:bookmarkEnd w:id="298"/>
      <w:bookmarkEnd w:id="299"/>
      <w:bookmarkEnd w:id="300"/>
    </w:p>
    <w:p w:rsidR="00C90039" w:rsidRPr="004E3EB6" w:rsidRDefault="00C90039" w:rsidP="007160D2">
      <w:r w:rsidRPr="004E3EB6">
        <w:t>Trots höga tillväxtsiffror är IMF:s huvudbudskap till de politiska beslutsfa</w:t>
      </w:r>
      <w:r w:rsidRPr="004E3EB6">
        <w:t>t</w:t>
      </w:r>
      <w:r w:rsidRPr="004E3EB6">
        <w:t>tarna alltjämt strävt. IMF manar de ansvariga politikerna att utnyttja up</w:t>
      </w:r>
      <w:r w:rsidRPr="004E3EB6">
        <w:t>p</w:t>
      </w:r>
      <w:r w:rsidRPr="004E3EB6">
        <w:t>gången i konjunkt</w:t>
      </w:r>
      <w:r w:rsidRPr="004E3EB6">
        <w:t>u</w:t>
      </w:r>
      <w:r w:rsidRPr="004E3EB6">
        <w:t>ren för att åtgärda mer tillväxthämmande strukturella svagheter och rådande budget- och/eller b</w:t>
      </w:r>
      <w:r w:rsidRPr="004E3EB6">
        <w:t>y</w:t>
      </w:r>
      <w:r w:rsidRPr="004E3EB6">
        <w:t xml:space="preserve">tesbalansunderskott. </w:t>
      </w:r>
    </w:p>
    <w:p w:rsidR="00C90039" w:rsidRPr="004E3EB6" w:rsidRDefault="00C90039" w:rsidP="007160D2">
      <w:pPr>
        <w:pStyle w:val="Normaltindrag"/>
      </w:pPr>
      <w:r w:rsidRPr="004E3EB6">
        <w:t>Det handlar, enligt IMF, om att rusta sig för de chocker som obevekligen kommer och att möta mer förutsägbara utmaningar. För att minska den glob</w:t>
      </w:r>
      <w:r w:rsidRPr="004E3EB6">
        <w:t>a</w:t>
      </w:r>
      <w:r w:rsidRPr="004E3EB6">
        <w:t>la obalansen vore det önskvärt att länder med stora handels- och bytesbalan</w:t>
      </w:r>
      <w:r w:rsidRPr="004E3EB6">
        <w:t>s</w:t>
      </w:r>
      <w:r w:rsidRPr="004E3EB6">
        <w:t>överskott tillät appreciering av uppenbart undervärderad valuta. Så har i b</w:t>
      </w:r>
      <w:r w:rsidRPr="004E3EB6">
        <w:t>e</w:t>
      </w:r>
      <w:r w:rsidRPr="004E3EB6">
        <w:t>gränsat mått skett genom Kinas under fjo</w:t>
      </w:r>
      <w:r w:rsidRPr="004E3EB6">
        <w:t>l</w:t>
      </w:r>
      <w:r w:rsidRPr="004E3EB6">
        <w:t>året genomförda valutareform.</w:t>
      </w:r>
    </w:p>
    <w:p w:rsidR="00C90039" w:rsidRPr="004E3EB6" w:rsidRDefault="00C90039" w:rsidP="007160D2">
      <w:pPr>
        <w:pStyle w:val="Normaltindrag"/>
      </w:pPr>
      <w:r w:rsidRPr="004E3EB6">
        <w:t>Pekpinnarna vad gäller stora budgetunderskott riktas i första hand mot Washington, där man menar att åtgärder måste till för att minska den offentl</w:t>
      </w:r>
      <w:r w:rsidRPr="004E3EB6">
        <w:t>i</w:t>
      </w:r>
      <w:r w:rsidRPr="004E3EB6">
        <w:t>ga belåningen och sa</w:t>
      </w:r>
      <w:r w:rsidRPr="004E3EB6">
        <w:t>m</w:t>
      </w:r>
      <w:r w:rsidRPr="004E3EB6">
        <w:t>tidigt stimulera hushållen till att spara. IMF menar att ju tidigare USA kan rätta till sitt låga inhemska sparande, desto mindre plå</w:t>
      </w:r>
      <w:r w:rsidRPr="004E3EB6">
        <w:t>g</w:t>
      </w:r>
      <w:r w:rsidRPr="004E3EB6">
        <w:t>sam kommer anpassningen av handels- och bytesobalansen mot resterande världen att bli. Även Kina bär där ett a</w:t>
      </w:r>
      <w:r w:rsidRPr="004E3EB6">
        <w:t>n</w:t>
      </w:r>
      <w:r w:rsidRPr="004E3EB6">
        <w:t>svar att fortsätta skriva upp värdet på sin valuta så att överskottet i handeln mot USA minskar till mer hanterbara storh</w:t>
      </w:r>
      <w:r w:rsidRPr="004E3EB6">
        <w:t>e</w:t>
      </w:r>
      <w:r w:rsidRPr="004E3EB6">
        <w:t xml:space="preserve">ter. </w:t>
      </w:r>
    </w:p>
    <w:p w:rsidR="00C90039" w:rsidRPr="004E3EB6" w:rsidRDefault="00C90039" w:rsidP="007160D2">
      <w:pPr>
        <w:pStyle w:val="Normaltindrag"/>
      </w:pPr>
      <w:r w:rsidRPr="004E3EB6">
        <w:t>IMF pekar på att även andra länder bär på obalanser i sina ekonomier, även om det då rör sig om interna obalanser snarare än externa. Det gäller inte minst Japan och länder i Europa, vars budgetar går med underskott och stat</w:t>
      </w:r>
      <w:r w:rsidRPr="004E3EB6">
        <w:t>s</w:t>
      </w:r>
      <w:r w:rsidRPr="004E3EB6">
        <w:t>skulderna därigenom vuxit de senaste åren. Behovet är stort att genomföra pensionsrefo</w:t>
      </w:r>
      <w:r w:rsidRPr="004E3EB6">
        <w:t>r</w:t>
      </w:r>
      <w:r w:rsidRPr="004E3EB6">
        <w:t>mer som kan trygga ett sparande till de framtida generationer som annars riskerar att få betala dyrt för att regeringen a</w:t>
      </w:r>
      <w:r w:rsidRPr="004E3EB6">
        <w:t>v</w:t>
      </w:r>
      <w:r w:rsidRPr="004E3EB6">
        <w:t>hänt sig vapnen för att möta framtida chocker genom att ställa ut lån på deras bekostnad.</w:t>
      </w:r>
    </w:p>
    <w:p w:rsidR="00C90039" w:rsidRPr="004E3EB6" w:rsidRDefault="00C90039" w:rsidP="007160D2">
      <w:pPr>
        <w:pStyle w:val="Normaltindrag"/>
      </w:pPr>
      <w:r w:rsidRPr="004E3EB6">
        <w:t>Även när det gäller världshandeln vill IMF se åtgärder för att globalis</w:t>
      </w:r>
      <w:r w:rsidRPr="004E3EB6">
        <w:t>e</w:t>
      </w:r>
      <w:r w:rsidRPr="004E3EB6">
        <w:t>ringens e</w:t>
      </w:r>
      <w:r w:rsidRPr="004E3EB6">
        <w:t>f</w:t>
      </w:r>
      <w:r w:rsidRPr="004E3EB6">
        <w:t xml:space="preserve">fekter </w:t>
      </w:r>
      <w:r w:rsidR="006C1B8D" w:rsidRPr="004E3EB6">
        <w:t>ska</w:t>
      </w:r>
      <w:r w:rsidRPr="004E3EB6">
        <w:t xml:space="preserve"> komma fler till del. Det gäller </w:t>
      </w:r>
      <w:r w:rsidR="00217F7A" w:rsidRPr="004E3EB6">
        <w:t>också</w:t>
      </w:r>
      <w:r w:rsidRPr="004E3EB6">
        <w:t xml:space="preserve"> att genomföra den </w:t>
      </w:r>
      <w:r w:rsidR="00217F7A" w:rsidRPr="004E3EB6">
        <w:t xml:space="preserve">s.k. </w:t>
      </w:r>
      <w:r w:rsidRPr="004E3EB6">
        <w:t>Doha-rundan i världshandelssamtalen med ett så ambitiöst mål som mö</w:t>
      </w:r>
      <w:r w:rsidRPr="004E3EB6">
        <w:t>j</w:t>
      </w:r>
      <w:r w:rsidRPr="004E3EB6">
        <w:t>ligt. Även om vissa framsteg har gjorts i de inledande samtalen, skiljer fortf</w:t>
      </w:r>
      <w:r w:rsidRPr="004E3EB6">
        <w:t>a</w:t>
      </w:r>
      <w:r w:rsidRPr="004E3EB6">
        <w:t>rande alltför mycket i olika länders positioner för att tid</w:t>
      </w:r>
      <w:r w:rsidR="00217F7A" w:rsidRPr="004E3EB6">
        <w:t>s</w:t>
      </w:r>
      <w:r w:rsidRPr="004E3EB6">
        <w:t>planen för förhan</w:t>
      </w:r>
      <w:r w:rsidRPr="004E3EB6">
        <w:t>d</w:t>
      </w:r>
      <w:r w:rsidRPr="004E3EB6">
        <w:t xml:space="preserve">lingar </w:t>
      </w:r>
      <w:r w:rsidR="006C1B8D" w:rsidRPr="004E3EB6">
        <w:t>ska</w:t>
      </w:r>
      <w:r w:rsidRPr="004E3EB6">
        <w:t xml:space="preserve"> vara realistisk. IMF menar att en uppgörelse som innebär mindre ambitiösa förän</w:t>
      </w:r>
      <w:r w:rsidRPr="004E3EB6">
        <w:t>d</w:t>
      </w:r>
      <w:r w:rsidRPr="004E3EB6">
        <w:t>ringar eller en försening kommer att ha stora återverkningar på världshandeln och dä</w:t>
      </w:r>
      <w:r w:rsidRPr="004E3EB6">
        <w:t>r</w:t>
      </w:r>
      <w:r w:rsidRPr="004E3EB6">
        <w:t xml:space="preserve">med på tillväxten. </w:t>
      </w:r>
    </w:p>
    <w:p w:rsidR="00C90039" w:rsidRPr="004E3EB6" w:rsidRDefault="00C90039" w:rsidP="007160D2">
      <w:pPr>
        <w:pStyle w:val="Rubrik2"/>
      </w:pPr>
      <w:bookmarkStart w:id="301" w:name="_Toc134370288"/>
      <w:bookmarkStart w:id="302" w:name="_Toc135027640"/>
      <w:bookmarkStart w:id="303" w:name="_Toc135114383"/>
      <w:r w:rsidRPr="004E3EB6">
        <w:t>Sverige rider på världskonjunkturen</w:t>
      </w:r>
      <w:bookmarkEnd w:id="301"/>
      <w:bookmarkEnd w:id="302"/>
      <w:bookmarkEnd w:id="303"/>
    </w:p>
    <w:p w:rsidR="00C90039" w:rsidRPr="004E3EB6" w:rsidRDefault="00C90039" w:rsidP="007160D2">
      <w:r w:rsidRPr="004E3EB6">
        <w:t>Vad gäller Sverige så konstaterar många prognosmakare, inklusive regerin</w:t>
      </w:r>
      <w:r w:rsidRPr="004E3EB6">
        <w:t>g</w:t>
      </w:r>
      <w:r w:rsidRPr="004E3EB6">
        <w:t>en, att den snabba uppgången i världskonjunkturen spridit sig även hit. De goda tiderna driver på vår exportindustri, vars stigande vinster eldar på intä</w:t>
      </w:r>
      <w:r w:rsidRPr="004E3EB6">
        <w:t>k</w:t>
      </w:r>
      <w:r w:rsidRPr="004E3EB6">
        <w:t>terna i statsbudgeten och därmed också vad som kan lämnas tillbaka till hu</w:t>
      </w:r>
      <w:r w:rsidRPr="004E3EB6">
        <w:t>s</w:t>
      </w:r>
      <w:r w:rsidRPr="004E3EB6">
        <w:t>hållen i form av skattesänkningar, sysselsättningsåtgärder eller andra offentl</w:t>
      </w:r>
      <w:r w:rsidRPr="004E3EB6">
        <w:t>i</w:t>
      </w:r>
      <w:r w:rsidRPr="004E3EB6">
        <w:t>ga utgifter.</w:t>
      </w:r>
    </w:p>
    <w:p w:rsidR="00C90039" w:rsidRPr="004E3EB6" w:rsidRDefault="00C90039" w:rsidP="007160D2">
      <w:pPr>
        <w:pStyle w:val="Normaltindrag"/>
      </w:pPr>
      <w:r w:rsidRPr="004E3EB6">
        <w:t>Prognosmakarna är dock tämligen eniga om att det senaste årets starka konjun</w:t>
      </w:r>
      <w:r w:rsidRPr="004E3EB6">
        <w:t>k</w:t>
      </w:r>
      <w:r w:rsidRPr="004E3EB6">
        <w:t>turuppgång inte kommer att sträcka sig så långt bortom valdagen i höst. Tvärtom spår de flesta prognos</w:t>
      </w:r>
      <w:r w:rsidRPr="004E3EB6">
        <w:softHyphen/>
        <w:t>instituten – inklusive regeringen – att tillväxten viker ned kra</w:t>
      </w:r>
      <w:r w:rsidRPr="004E3EB6">
        <w:t>f</w:t>
      </w:r>
      <w:r w:rsidRPr="004E3EB6">
        <w:t>tigt redan under 2007.</w:t>
      </w:r>
    </w:p>
    <w:p w:rsidR="00C90039" w:rsidRPr="004E3EB6" w:rsidRDefault="00C90039" w:rsidP="007160D2">
      <w:pPr>
        <w:pStyle w:val="Normaltindrag"/>
      </w:pPr>
      <w:r w:rsidRPr="004E3EB6">
        <w:t>Skandiabankens chefekonom Sven-Arne Svensson beskriver i sin konjun</w:t>
      </w:r>
      <w:r w:rsidRPr="004E3EB6">
        <w:t>k</w:t>
      </w:r>
      <w:r w:rsidRPr="004E3EB6">
        <w:t>turpr</w:t>
      </w:r>
      <w:r w:rsidRPr="004E3EB6">
        <w:t>o</w:t>
      </w:r>
      <w:r w:rsidRPr="004E3EB6">
        <w:t>gnos som presenterades veckan före vå</w:t>
      </w:r>
      <w:r w:rsidR="00217F7A" w:rsidRPr="004E3EB6">
        <w:t>rproposition</w:t>
      </w:r>
      <w:r w:rsidR="00217F7A" w:rsidRPr="004E3EB6">
        <w:softHyphen/>
        <w:t>en Sverige som en ”</w:t>
      </w:r>
      <w:r w:rsidRPr="004E3EB6">
        <w:t>do</w:t>
      </w:r>
      <w:r w:rsidR="00217F7A" w:rsidRPr="004E3EB6">
        <w:t>pingek</w:t>
      </w:r>
      <w:r w:rsidR="00217F7A" w:rsidRPr="004E3EB6">
        <w:t>o</w:t>
      </w:r>
      <w:r w:rsidR="00217F7A" w:rsidRPr="004E3EB6">
        <w:t>nomi”</w:t>
      </w:r>
      <w:r w:rsidRPr="004E3EB6">
        <w:t xml:space="preserve"> som pumpas upp av konjunkturellt starka skatteintäkter. Han va</w:t>
      </w:r>
      <w:r w:rsidRPr="004E3EB6">
        <w:t>r</w:t>
      </w:r>
      <w:r w:rsidRPr="004E3EB6">
        <w:t>nar för att regeringen överskattar tillväxten såväl för innevarande år som för nä</w:t>
      </w:r>
      <w:r w:rsidRPr="004E3EB6">
        <w:t>s</w:t>
      </w:r>
      <w:r w:rsidRPr="004E3EB6">
        <w:t>ta. Det beror i sin tur på en avstannade världshandel, högre räntor och att arbetsmarknaden inte väntas få något best</w:t>
      </w:r>
      <w:r w:rsidRPr="004E3EB6">
        <w:t>å</w:t>
      </w:r>
      <w:r w:rsidRPr="004E3EB6">
        <w:t>ende lyft till följd av att de åtgärder som vidtas i huvudsak är temporära. Hushållen är därtill förutseende, och trots en stark realinkomstökning så väljer man att spara en ansenlig del av förbät</w:t>
      </w:r>
      <w:r w:rsidRPr="004E3EB6">
        <w:t>t</w:t>
      </w:r>
      <w:r w:rsidRPr="004E3EB6">
        <w:t xml:space="preserve">ringen till sämre tider. </w:t>
      </w:r>
    </w:p>
    <w:p w:rsidR="00C90039" w:rsidRPr="004E3EB6" w:rsidRDefault="00C90039" w:rsidP="007160D2">
      <w:pPr>
        <w:pStyle w:val="Normaltindrag"/>
      </w:pPr>
      <w:r w:rsidRPr="004E3EB6">
        <w:t>Även andra konjunkturprognosmakare lämnar en blandad bild av utvec</w:t>
      </w:r>
      <w:r w:rsidRPr="004E3EB6">
        <w:t>k</w:t>
      </w:r>
      <w:r w:rsidRPr="004E3EB6">
        <w:t>lingen. Sta</w:t>
      </w:r>
      <w:r w:rsidRPr="004E3EB6">
        <w:t>t</w:t>
      </w:r>
      <w:r w:rsidRPr="004E3EB6">
        <w:t>liga Konjunkturinstitutet (KI) är förvisso optimist</w:t>
      </w:r>
      <w:r w:rsidRPr="004E3EB6">
        <w:softHyphen/>
        <w:t>iskt om såväl tillväxten som arbetsmarkn</w:t>
      </w:r>
      <w:r w:rsidRPr="004E3EB6">
        <w:t>a</w:t>
      </w:r>
      <w:r w:rsidRPr="004E3EB6">
        <w:t>den, men prognosen bygger på att reporäntan kan hållas på samma låga nivå som i</w:t>
      </w:r>
      <w:r w:rsidR="00217F7A" w:rsidRPr="004E3EB6">
        <w:t xml:space="preserve"> </w:t>
      </w:r>
      <w:r w:rsidRPr="004E3EB6">
        <w:t>dag fram till oktober 2006. Uttalanden från Riksbanken tyder dock på att fler räntehöjningar kommer under sommaren, ja kanske så t</w:t>
      </w:r>
      <w:r w:rsidRPr="004E3EB6">
        <w:t>i</w:t>
      </w:r>
      <w:r w:rsidRPr="004E3EB6">
        <w:t>digt som vid nästa möte i maj</w:t>
      </w:r>
      <w:r w:rsidR="00217F7A" w:rsidRPr="004E3EB6">
        <w:t>.</w:t>
      </w:r>
    </w:p>
    <w:p w:rsidR="00C90039" w:rsidRPr="004E3EB6" w:rsidRDefault="00C90039" w:rsidP="00411202">
      <w:pPr>
        <w:pStyle w:val="Tabellochbildrubrik"/>
      </w:pPr>
      <w:r w:rsidRPr="004E3EB6">
        <w:t xml:space="preserve">Tabell </w:t>
      </w:r>
      <w:r w:rsidRPr="004E3EB6">
        <w:fldChar w:fldCharType="begin" w:fldLock="1"/>
      </w:r>
      <w:r w:rsidRPr="004E3EB6">
        <w:instrText xml:space="preserve"> STYLEREF 1 \s </w:instrText>
      </w:r>
      <w:r w:rsidRPr="004E3EB6">
        <w:fldChar w:fldCharType="separate"/>
      </w:r>
      <w:r w:rsidR="00550115" w:rsidRPr="004E3EB6">
        <w:t>7</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2</w:t>
      </w:r>
      <w:r w:rsidRPr="004E3EB6">
        <w:fldChar w:fldCharType="end"/>
      </w:r>
      <w:r w:rsidRPr="004E3EB6">
        <w:t xml:space="preserve"> Några av regeringens nyckeltal i jämförelse med andra bedömare</w:t>
      </w:r>
    </w:p>
    <w:p w:rsidR="00C90039" w:rsidRPr="004E3EB6" w:rsidRDefault="00C90039" w:rsidP="00411202">
      <w:pPr>
        <w:pStyle w:val="Tabellochbild-underrubrik"/>
      </w:pPr>
      <w:r w:rsidRPr="004E3EB6">
        <w:t>Procentuell förändring</w:t>
      </w:r>
    </w:p>
    <w:tbl>
      <w:tblPr>
        <w:tblW w:w="5897" w:type="dxa"/>
        <w:tblLook w:val="0000" w:firstRow="0" w:lastRow="0" w:firstColumn="0" w:lastColumn="0" w:noHBand="0" w:noVBand="0"/>
      </w:tblPr>
      <w:tblGrid>
        <w:gridCol w:w="1724"/>
        <w:gridCol w:w="696"/>
        <w:gridCol w:w="696"/>
        <w:gridCol w:w="696"/>
        <w:gridCol w:w="696"/>
        <w:gridCol w:w="696"/>
        <w:gridCol w:w="693"/>
      </w:tblGrid>
      <w:tr w:rsidR="00C90039" w:rsidRPr="004E3EB6">
        <w:trPr>
          <w:cantSplit/>
          <w:trHeight w:val="255"/>
        </w:trPr>
        <w:tc>
          <w:tcPr>
            <w:tcW w:w="1462" w:type="pct"/>
            <w:tcBorders>
              <w:bottom w:val="single" w:sz="8" w:space="0" w:color="auto"/>
            </w:tcBorders>
            <w:noWrap/>
          </w:tcPr>
          <w:p w:rsidR="00C90039" w:rsidRPr="004E3EB6" w:rsidRDefault="00C90039" w:rsidP="00411202">
            <w:pPr>
              <w:pStyle w:val="Tabell-rad"/>
            </w:pPr>
          </w:p>
        </w:tc>
        <w:tc>
          <w:tcPr>
            <w:tcW w:w="1179" w:type="pct"/>
            <w:gridSpan w:val="2"/>
            <w:tcBorders>
              <w:bottom w:val="single" w:sz="8" w:space="0" w:color="auto"/>
            </w:tcBorders>
            <w:noWrap/>
          </w:tcPr>
          <w:p w:rsidR="00C90039" w:rsidRPr="004E3EB6" w:rsidRDefault="00C90039" w:rsidP="00B47678">
            <w:pPr>
              <w:pStyle w:val="Tabell-rad"/>
              <w:jc w:val="center"/>
            </w:pPr>
            <w:r w:rsidRPr="004E3EB6">
              <w:t>BNP</w:t>
            </w:r>
          </w:p>
        </w:tc>
        <w:tc>
          <w:tcPr>
            <w:tcW w:w="1179" w:type="pct"/>
            <w:gridSpan w:val="2"/>
            <w:tcBorders>
              <w:bottom w:val="single" w:sz="8" w:space="0" w:color="auto"/>
            </w:tcBorders>
            <w:noWrap/>
          </w:tcPr>
          <w:p w:rsidR="00C90039" w:rsidRPr="004E3EB6" w:rsidRDefault="00C90039" w:rsidP="00907ABF">
            <w:pPr>
              <w:pStyle w:val="Tabell-rad"/>
              <w:jc w:val="center"/>
            </w:pPr>
            <w:r w:rsidRPr="004E3EB6">
              <w:t>KPI*</w:t>
            </w:r>
          </w:p>
        </w:tc>
        <w:tc>
          <w:tcPr>
            <w:tcW w:w="1179" w:type="pct"/>
            <w:gridSpan w:val="2"/>
            <w:tcBorders>
              <w:bottom w:val="single" w:sz="8" w:space="0" w:color="auto"/>
            </w:tcBorders>
            <w:noWrap/>
          </w:tcPr>
          <w:p w:rsidR="00C90039" w:rsidRPr="004E3EB6" w:rsidRDefault="00C90039" w:rsidP="00907ABF">
            <w:pPr>
              <w:pStyle w:val="Tabell-rad"/>
              <w:jc w:val="center"/>
            </w:pPr>
            <w:r w:rsidRPr="004E3EB6">
              <w:t>Arbetslöshet</w:t>
            </w:r>
          </w:p>
        </w:tc>
      </w:tr>
      <w:tr w:rsidR="00C90039" w:rsidRPr="004E3EB6">
        <w:trPr>
          <w:cantSplit/>
          <w:trHeight w:val="255"/>
        </w:trPr>
        <w:tc>
          <w:tcPr>
            <w:tcW w:w="1462" w:type="pct"/>
            <w:tcBorders>
              <w:top w:val="single" w:sz="8" w:space="0" w:color="auto"/>
              <w:bottom w:val="single" w:sz="8" w:space="0" w:color="auto"/>
            </w:tcBorders>
            <w:noWrap/>
          </w:tcPr>
          <w:p w:rsidR="00C90039" w:rsidRPr="004E3EB6" w:rsidRDefault="00C90039" w:rsidP="00411202">
            <w:pPr>
              <w:pStyle w:val="Tabell-rad"/>
            </w:pPr>
            <w:r w:rsidRPr="004E3EB6">
              <w:t>Institut</w:t>
            </w:r>
          </w:p>
        </w:tc>
        <w:tc>
          <w:tcPr>
            <w:tcW w:w="590" w:type="pct"/>
            <w:tcBorders>
              <w:top w:val="single" w:sz="8" w:space="0" w:color="auto"/>
              <w:bottom w:val="single" w:sz="8" w:space="0" w:color="auto"/>
            </w:tcBorders>
            <w:noWrap/>
          </w:tcPr>
          <w:p w:rsidR="00C90039" w:rsidRPr="004E3EB6" w:rsidRDefault="00C90039" w:rsidP="00907ABF">
            <w:pPr>
              <w:pStyle w:val="Tabell-rad"/>
              <w:jc w:val="right"/>
            </w:pPr>
            <w:r w:rsidRPr="004E3EB6">
              <w:t>2006</w:t>
            </w:r>
          </w:p>
        </w:tc>
        <w:tc>
          <w:tcPr>
            <w:tcW w:w="590" w:type="pct"/>
            <w:tcBorders>
              <w:top w:val="single" w:sz="8" w:space="0" w:color="auto"/>
              <w:bottom w:val="single" w:sz="8" w:space="0" w:color="auto"/>
            </w:tcBorders>
            <w:shd w:val="clear" w:color="auto" w:fill="E0E0E0"/>
            <w:noWrap/>
          </w:tcPr>
          <w:p w:rsidR="00C90039" w:rsidRPr="004E3EB6" w:rsidRDefault="00C90039" w:rsidP="00907ABF">
            <w:pPr>
              <w:pStyle w:val="Tabell-rad"/>
              <w:jc w:val="right"/>
            </w:pPr>
            <w:r w:rsidRPr="004E3EB6">
              <w:t>2007</w:t>
            </w:r>
          </w:p>
        </w:tc>
        <w:tc>
          <w:tcPr>
            <w:tcW w:w="590" w:type="pct"/>
            <w:tcBorders>
              <w:top w:val="single" w:sz="8" w:space="0" w:color="auto"/>
              <w:bottom w:val="single" w:sz="8" w:space="0" w:color="auto"/>
            </w:tcBorders>
            <w:noWrap/>
          </w:tcPr>
          <w:p w:rsidR="00C90039" w:rsidRPr="004E3EB6" w:rsidRDefault="00C90039" w:rsidP="00907ABF">
            <w:pPr>
              <w:pStyle w:val="Tabell-rad"/>
              <w:jc w:val="right"/>
            </w:pPr>
            <w:r w:rsidRPr="004E3EB6">
              <w:t>2006</w:t>
            </w:r>
          </w:p>
        </w:tc>
        <w:tc>
          <w:tcPr>
            <w:tcW w:w="590" w:type="pct"/>
            <w:tcBorders>
              <w:top w:val="single" w:sz="8" w:space="0" w:color="auto"/>
              <w:bottom w:val="single" w:sz="8" w:space="0" w:color="auto"/>
            </w:tcBorders>
            <w:shd w:val="clear" w:color="auto" w:fill="E0E0E0"/>
            <w:noWrap/>
          </w:tcPr>
          <w:p w:rsidR="00C90039" w:rsidRPr="004E3EB6" w:rsidRDefault="00C90039" w:rsidP="00907ABF">
            <w:pPr>
              <w:pStyle w:val="Tabell-rad"/>
              <w:jc w:val="right"/>
            </w:pPr>
            <w:r w:rsidRPr="004E3EB6">
              <w:t>2007</w:t>
            </w:r>
          </w:p>
        </w:tc>
        <w:tc>
          <w:tcPr>
            <w:tcW w:w="590" w:type="pct"/>
            <w:tcBorders>
              <w:top w:val="single" w:sz="8" w:space="0" w:color="auto"/>
              <w:bottom w:val="single" w:sz="8" w:space="0" w:color="auto"/>
            </w:tcBorders>
            <w:noWrap/>
          </w:tcPr>
          <w:p w:rsidR="00C90039" w:rsidRPr="004E3EB6" w:rsidRDefault="00C90039" w:rsidP="00907ABF">
            <w:pPr>
              <w:pStyle w:val="Tabell-rad"/>
              <w:jc w:val="right"/>
            </w:pPr>
            <w:r w:rsidRPr="004E3EB6">
              <w:t>2006</w:t>
            </w:r>
          </w:p>
        </w:tc>
        <w:tc>
          <w:tcPr>
            <w:tcW w:w="590" w:type="pct"/>
            <w:tcBorders>
              <w:top w:val="single" w:sz="8" w:space="0" w:color="auto"/>
              <w:bottom w:val="single" w:sz="8" w:space="0" w:color="auto"/>
            </w:tcBorders>
            <w:shd w:val="clear" w:color="auto" w:fill="E0E0E0"/>
            <w:noWrap/>
          </w:tcPr>
          <w:p w:rsidR="00C90039" w:rsidRPr="004E3EB6" w:rsidRDefault="00C90039" w:rsidP="00907ABF">
            <w:pPr>
              <w:pStyle w:val="Tabell-rad"/>
              <w:jc w:val="right"/>
            </w:pPr>
            <w:r w:rsidRPr="004E3EB6">
              <w:t>2007</w:t>
            </w:r>
          </w:p>
        </w:tc>
      </w:tr>
      <w:tr w:rsidR="00C90039" w:rsidRPr="004E3EB6">
        <w:trPr>
          <w:cantSplit/>
          <w:trHeight w:val="255"/>
        </w:trPr>
        <w:tc>
          <w:tcPr>
            <w:tcW w:w="1462" w:type="pct"/>
            <w:tcBorders>
              <w:top w:val="single" w:sz="8" w:space="0" w:color="auto"/>
              <w:bottom w:val="nil"/>
            </w:tcBorders>
            <w:noWrap/>
          </w:tcPr>
          <w:p w:rsidR="00C90039" w:rsidRPr="004E3EB6" w:rsidRDefault="00C90039" w:rsidP="00411202">
            <w:pPr>
              <w:pStyle w:val="Tabell-rad"/>
            </w:pPr>
            <w:r w:rsidRPr="004E3EB6">
              <w:t>Regeringen</w:t>
            </w:r>
          </w:p>
        </w:tc>
        <w:tc>
          <w:tcPr>
            <w:tcW w:w="590" w:type="pct"/>
            <w:tcBorders>
              <w:top w:val="single" w:sz="8" w:space="0" w:color="auto"/>
              <w:bottom w:val="nil"/>
            </w:tcBorders>
            <w:noWrap/>
          </w:tcPr>
          <w:p w:rsidR="00C90039" w:rsidRPr="004E3EB6" w:rsidRDefault="00C90039" w:rsidP="00907ABF">
            <w:pPr>
              <w:pStyle w:val="Tabell-rad"/>
              <w:jc w:val="right"/>
            </w:pPr>
            <w:r w:rsidRPr="004E3EB6">
              <w:t>3,6</w:t>
            </w:r>
          </w:p>
        </w:tc>
        <w:tc>
          <w:tcPr>
            <w:tcW w:w="590" w:type="pct"/>
            <w:tcBorders>
              <w:top w:val="single" w:sz="8" w:space="0" w:color="auto"/>
              <w:bottom w:val="nil"/>
            </w:tcBorders>
            <w:shd w:val="clear" w:color="auto" w:fill="E0E0E0"/>
            <w:noWrap/>
          </w:tcPr>
          <w:p w:rsidR="00C90039" w:rsidRPr="004E3EB6" w:rsidRDefault="00C90039" w:rsidP="00907ABF">
            <w:pPr>
              <w:pStyle w:val="Tabell-rad"/>
              <w:jc w:val="right"/>
            </w:pPr>
            <w:r w:rsidRPr="004E3EB6">
              <w:t>3,0</w:t>
            </w:r>
          </w:p>
        </w:tc>
        <w:tc>
          <w:tcPr>
            <w:tcW w:w="590" w:type="pct"/>
            <w:tcBorders>
              <w:top w:val="single" w:sz="8" w:space="0" w:color="auto"/>
              <w:bottom w:val="nil"/>
            </w:tcBorders>
            <w:noWrap/>
          </w:tcPr>
          <w:p w:rsidR="00C90039" w:rsidRPr="004E3EB6" w:rsidRDefault="00C90039" w:rsidP="00907ABF">
            <w:pPr>
              <w:pStyle w:val="Tabell-rad"/>
              <w:jc w:val="right"/>
            </w:pPr>
            <w:r w:rsidRPr="004E3EB6">
              <w:t>1,4</w:t>
            </w:r>
          </w:p>
        </w:tc>
        <w:tc>
          <w:tcPr>
            <w:tcW w:w="590" w:type="pct"/>
            <w:tcBorders>
              <w:top w:val="single" w:sz="8" w:space="0" w:color="auto"/>
              <w:bottom w:val="nil"/>
            </w:tcBorders>
            <w:shd w:val="clear" w:color="auto" w:fill="E0E0E0"/>
            <w:noWrap/>
          </w:tcPr>
          <w:p w:rsidR="00C90039" w:rsidRPr="004E3EB6" w:rsidRDefault="00C90039" w:rsidP="00907ABF">
            <w:pPr>
              <w:pStyle w:val="Tabell-rad"/>
              <w:jc w:val="right"/>
            </w:pPr>
            <w:r w:rsidRPr="004E3EB6">
              <w:t>2,1</w:t>
            </w:r>
          </w:p>
        </w:tc>
        <w:tc>
          <w:tcPr>
            <w:tcW w:w="590" w:type="pct"/>
            <w:tcBorders>
              <w:top w:val="single" w:sz="8" w:space="0" w:color="auto"/>
              <w:bottom w:val="nil"/>
            </w:tcBorders>
            <w:noWrap/>
          </w:tcPr>
          <w:p w:rsidR="00C90039" w:rsidRPr="004E3EB6" w:rsidRDefault="00C90039" w:rsidP="00907ABF">
            <w:pPr>
              <w:pStyle w:val="Tabell-rad"/>
              <w:jc w:val="right"/>
            </w:pPr>
            <w:r w:rsidRPr="004E3EB6">
              <w:t>4,9</w:t>
            </w:r>
          </w:p>
        </w:tc>
        <w:tc>
          <w:tcPr>
            <w:tcW w:w="590" w:type="pct"/>
            <w:tcBorders>
              <w:top w:val="single" w:sz="8" w:space="0" w:color="auto"/>
              <w:bottom w:val="nil"/>
            </w:tcBorders>
            <w:shd w:val="clear" w:color="auto" w:fill="E0E0E0"/>
            <w:noWrap/>
          </w:tcPr>
          <w:p w:rsidR="00C90039" w:rsidRPr="004E3EB6" w:rsidRDefault="00C90039" w:rsidP="00907ABF">
            <w:pPr>
              <w:pStyle w:val="Tabell-rad"/>
              <w:jc w:val="right"/>
            </w:pPr>
            <w:r w:rsidRPr="004E3EB6">
              <w:t>4,5</w:t>
            </w:r>
          </w:p>
        </w:tc>
      </w:tr>
      <w:tr w:rsidR="00C90039" w:rsidRPr="004E3EB6">
        <w:trPr>
          <w:cantSplit/>
          <w:trHeight w:val="255"/>
        </w:trPr>
        <w:tc>
          <w:tcPr>
            <w:tcW w:w="1462" w:type="pct"/>
            <w:tcBorders>
              <w:top w:val="nil"/>
              <w:bottom w:val="nil"/>
            </w:tcBorders>
            <w:noWrap/>
          </w:tcPr>
          <w:p w:rsidR="00C90039" w:rsidRPr="004E3EB6" w:rsidRDefault="00C90039" w:rsidP="00411202">
            <w:pPr>
              <w:pStyle w:val="Tabell-rad"/>
            </w:pPr>
            <w:r w:rsidRPr="004E3EB6">
              <w:t>IMF</w:t>
            </w:r>
          </w:p>
        </w:tc>
        <w:tc>
          <w:tcPr>
            <w:tcW w:w="590" w:type="pct"/>
            <w:tcBorders>
              <w:top w:val="nil"/>
              <w:bottom w:val="nil"/>
            </w:tcBorders>
            <w:noWrap/>
          </w:tcPr>
          <w:p w:rsidR="00C90039" w:rsidRPr="004E3EB6" w:rsidRDefault="00C90039" w:rsidP="00907ABF">
            <w:pPr>
              <w:pStyle w:val="Tabell-rad"/>
              <w:jc w:val="right"/>
            </w:pPr>
            <w:r w:rsidRPr="004E3EB6">
              <w:t>3,5</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2,4</w:t>
            </w:r>
          </w:p>
        </w:tc>
        <w:tc>
          <w:tcPr>
            <w:tcW w:w="590" w:type="pct"/>
            <w:tcBorders>
              <w:top w:val="nil"/>
              <w:bottom w:val="nil"/>
            </w:tcBorders>
            <w:noWrap/>
          </w:tcPr>
          <w:p w:rsidR="00C90039" w:rsidRPr="004E3EB6" w:rsidRDefault="00C90039" w:rsidP="00907ABF">
            <w:pPr>
              <w:pStyle w:val="Tabell-rad"/>
              <w:jc w:val="right"/>
            </w:pPr>
            <w:r w:rsidRPr="004E3EB6">
              <w:t>1,5</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1,8</w:t>
            </w:r>
          </w:p>
        </w:tc>
        <w:tc>
          <w:tcPr>
            <w:tcW w:w="590" w:type="pct"/>
            <w:tcBorders>
              <w:top w:val="nil"/>
              <w:bottom w:val="nil"/>
            </w:tcBorders>
            <w:noWrap/>
          </w:tcPr>
          <w:p w:rsidR="00C90039" w:rsidRPr="004E3EB6" w:rsidRDefault="00C90039" w:rsidP="00907ABF">
            <w:pPr>
              <w:pStyle w:val="Tabell-rad"/>
              <w:jc w:val="right"/>
            </w:pPr>
            <w:r w:rsidRPr="004E3EB6">
              <w:t>4,5</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4,2</w:t>
            </w:r>
          </w:p>
        </w:tc>
      </w:tr>
      <w:tr w:rsidR="00C90039" w:rsidRPr="004E3EB6">
        <w:trPr>
          <w:cantSplit/>
          <w:trHeight w:val="255"/>
        </w:trPr>
        <w:tc>
          <w:tcPr>
            <w:tcW w:w="1462" w:type="pct"/>
            <w:tcBorders>
              <w:top w:val="nil"/>
              <w:bottom w:val="nil"/>
            </w:tcBorders>
            <w:noWrap/>
          </w:tcPr>
          <w:p w:rsidR="00C90039" w:rsidRPr="004E3EB6" w:rsidRDefault="00C90039" w:rsidP="00411202">
            <w:pPr>
              <w:pStyle w:val="Tabell-rad"/>
            </w:pPr>
            <w:r w:rsidRPr="004E3EB6">
              <w:t>Handelsbanken</w:t>
            </w:r>
          </w:p>
        </w:tc>
        <w:tc>
          <w:tcPr>
            <w:tcW w:w="590" w:type="pct"/>
            <w:tcBorders>
              <w:top w:val="nil"/>
              <w:bottom w:val="nil"/>
            </w:tcBorders>
            <w:noWrap/>
          </w:tcPr>
          <w:p w:rsidR="00C90039" w:rsidRPr="004E3EB6" w:rsidRDefault="00C90039" w:rsidP="00907ABF">
            <w:pPr>
              <w:pStyle w:val="Tabell-rad"/>
              <w:jc w:val="right"/>
            </w:pPr>
            <w:r w:rsidRPr="004E3EB6">
              <w:t>3,8</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2,8</w:t>
            </w:r>
          </w:p>
        </w:tc>
        <w:tc>
          <w:tcPr>
            <w:tcW w:w="590" w:type="pct"/>
            <w:tcBorders>
              <w:top w:val="nil"/>
              <w:bottom w:val="nil"/>
            </w:tcBorders>
            <w:noWrap/>
          </w:tcPr>
          <w:p w:rsidR="00C90039" w:rsidRPr="004E3EB6" w:rsidRDefault="00C90039" w:rsidP="00907ABF">
            <w:pPr>
              <w:pStyle w:val="Tabell-rad"/>
              <w:jc w:val="right"/>
            </w:pPr>
            <w:r w:rsidRPr="004E3EB6">
              <w:t>1,5</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2,2</w:t>
            </w:r>
          </w:p>
        </w:tc>
        <w:tc>
          <w:tcPr>
            <w:tcW w:w="590" w:type="pct"/>
            <w:tcBorders>
              <w:top w:val="nil"/>
              <w:bottom w:val="nil"/>
            </w:tcBorders>
            <w:noWrap/>
          </w:tcPr>
          <w:p w:rsidR="00C90039" w:rsidRPr="004E3EB6" w:rsidRDefault="00C90039" w:rsidP="00907ABF">
            <w:pPr>
              <w:pStyle w:val="Tabell-rad"/>
              <w:jc w:val="right"/>
            </w:pPr>
            <w:r w:rsidRPr="004E3EB6">
              <w:t>5,2</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4,7</w:t>
            </w:r>
          </w:p>
        </w:tc>
      </w:tr>
      <w:tr w:rsidR="00C90039" w:rsidRPr="004E3EB6">
        <w:trPr>
          <w:cantSplit/>
          <w:trHeight w:val="255"/>
        </w:trPr>
        <w:tc>
          <w:tcPr>
            <w:tcW w:w="1462" w:type="pct"/>
            <w:tcBorders>
              <w:top w:val="nil"/>
              <w:bottom w:val="nil"/>
            </w:tcBorders>
            <w:noWrap/>
          </w:tcPr>
          <w:p w:rsidR="00C90039" w:rsidRPr="004E3EB6" w:rsidRDefault="00C90039" w:rsidP="00411202">
            <w:pPr>
              <w:pStyle w:val="Tabell-rad"/>
            </w:pPr>
            <w:r w:rsidRPr="004E3EB6">
              <w:t>Skandiabanken</w:t>
            </w:r>
          </w:p>
        </w:tc>
        <w:tc>
          <w:tcPr>
            <w:tcW w:w="590" w:type="pct"/>
            <w:tcBorders>
              <w:top w:val="nil"/>
              <w:bottom w:val="nil"/>
            </w:tcBorders>
            <w:noWrap/>
          </w:tcPr>
          <w:p w:rsidR="00C90039" w:rsidRPr="004E3EB6" w:rsidRDefault="00C90039" w:rsidP="00907ABF">
            <w:pPr>
              <w:pStyle w:val="Tabell-rad"/>
              <w:jc w:val="right"/>
            </w:pPr>
            <w:r w:rsidRPr="004E3EB6">
              <w:t>3,1</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2,2</w:t>
            </w:r>
          </w:p>
        </w:tc>
        <w:tc>
          <w:tcPr>
            <w:tcW w:w="590" w:type="pct"/>
            <w:tcBorders>
              <w:top w:val="nil"/>
              <w:bottom w:val="nil"/>
            </w:tcBorders>
            <w:noWrap/>
          </w:tcPr>
          <w:p w:rsidR="00C90039" w:rsidRPr="004E3EB6" w:rsidRDefault="00C90039" w:rsidP="00907ABF">
            <w:pPr>
              <w:pStyle w:val="Tabell-rad"/>
              <w:jc w:val="right"/>
            </w:pPr>
            <w:r w:rsidRPr="004E3EB6">
              <w:t>1,0</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1,7</w:t>
            </w:r>
          </w:p>
        </w:tc>
        <w:tc>
          <w:tcPr>
            <w:tcW w:w="590" w:type="pct"/>
            <w:tcBorders>
              <w:top w:val="nil"/>
              <w:bottom w:val="nil"/>
            </w:tcBorders>
            <w:noWrap/>
          </w:tcPr>
          <w:p w:rsidR="00C90039" w:rsidRPr="004E3EB6" w:rsidRDefault="00C90039" w:rsidP="00907ABF">
            <w:pPr>
              <w:pStyle w:val="Tabell-rad"/>
              <w:jc w:val="right"/>
            </w:pPr>
            <w:r w:rsidRPr="004E3EB6">
              <w:t>5,0</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5,0</w:t>
            </w:r>
          </w:p>
        </w:tc>
      </w:tr>
      <w:tr w:rsidR="00C90039" w:rsidRPr="004E3EB6">
        <w:trPr>
          <w:cantSplit/>
          <w:trHeight w:val="255"/>
        </w:trPr>
        <w:tc>
          <w:tcPr>
            <w:tcW w:w="1462" w:type="pct"/>
            <w:tcBorders>
              <w:top w:val="nil"/>
              <w:bottom w:val="nil"/>
            </w:tcBorders>
            <w:noWrap/>
          </w:tcPr>
          <w:p w:rsidR="00C90039" w:rsidRPr="004E3EB6" w:rsidRDefault="00C90039" w:rsidP="00411202">
            <w:pPr>
              <w:pStyle w:val="Tabell-rad"/>
            </w:pPr>
            <w:r w:rsidRPr="004E3EB6">
              <w:t>Folksam</w:t>
            </w:r>
          </w:p>
        </w:tc>
        <w:tc>
          <w:tcPr>
            <w:tcW w:w="590" w:type="pct"/>
            <w:tcBorders>
              <w:top w:val="nil"/>
              <w:bottom w:val="nil"/>
            </w:tcBorders>
            <w:noWrap/>
          </w:tcPr>
          <w:p w:rsidR="00C90039" w:rsidRPr="004E3EB6" w:rsidRDefault="00C90039" w:rsidP="00907ABF">
            <w:pPr>
              <w:pStyle w:val="Tabell-rad"/>
              <w:jc w:val="right"/>
            </w:pPr>
            <w:r w:rsidRPr="004E3EB6">
              <w:t>3,8</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2,4</w:t>
            </w:r>
          </w:p>
        </w:tc>
        <w:tc>
          <w:tcPr>
            <w:tcW w:w="590" w:type="pct"/>
            <w:tcBorders>
              <w:top w:val="nil"/>
              <w:bottom w:val="nil"/>
            </w:tcBorders>
            <w:noWrap/>
          </w:tcPr>
          <w:p w:rsidR="00C90039" w:rsidRPr="004E3EB6" w:rsidRDefault="00C90039" w:rsidP="00907ABF">
            <w:pPr>
              <w:pStyle w:val="Tabell-rad"/>
              <w:jc w:val="right"/>
            </w:pPr>
            <w:r w:rsidRPr="004E3EB6">
              <w:t>1,5</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2,4</w:t>
            </w:r>
          </w:p>
        </w:tc>
        <w:tc>
          <w:tcPr>
            <w:tcW w:w="590" w:type="pct"/>
            <w:tcBorders>
              <w:top w:val="nil"/>
              <w:bottom w:val="nil"/>
            </w:tcBorders>
            <w:noWrap/>
          </w:tcPr>
          <w:p w:rsidR="00C90039" w:rsidRPr="004E3EB6" w:rsidRDefault="00217F7A" w:rsidP="00907ABF">
            <w:pPr>
              <w:pStyle w:val="Tabell-rad"/>
              <w:jc w:val="right"/>
            </w:pPr>
            <w:r w:rsidRPr="004E3EB6">
              <w:t>–</w:t>
            </w:r>
          </w:p>
        </w:tc>
        <w:tc>
          <w:tcPr>
            <w:tcW w:w="590" w:type="pct"/>
            <w:tcBorders>
              <w:top w:val="nil"/>
              <w:bottom w:val="nil"/>
            </w:tcBorders>
            <w:shd w:val="clear" w:color="auto" w:fill="E0E0E0"/>
            <w:noWrap/>
          </w:tcPr>
          <w:p w:rsidR="00C90039" w:rsidRPr="004E3EB6" w:rsidRDefault="00217F7A" w:rsidP="00907ABF">
            <w:pPr>
              <w:pStyle w:val="Tabell-rad"/>
              <w:jc w:val="right"/>
            </w:pPr>
            <w:r w:rsidRPr="004E3EB6">
              <w:t>–</w:t>
            </w:r>
          </w:p>
        </w:tc>
      </w:tr>
      <w:tr w:rsidR="00C90039" w:rsidRPr="004E3EB6">
        <w:trPr>
          <w:cantSplit/>
          <w:trHeight w:val="255"/>
        </w:trPr>
        <w:tc>
          <w:tcPr>
            <w:tcW w:w="1462" w:type="pct"/>
            <w:tcBorders>
              <w:top w:val="nil"/>
              <w:bottom w:val="nil"/>
            </w:tcBorders>
            <w:noWrap/>
          </w:tcPr>
          <w:p w:rsidR="00C90039" w:rsidRPr="004E3EB6" w:rsidRDefault="00C90039" w:rsidP="00411202">
            <w:pPr>
              <w:pStyle w:val="Tabell-rad"/>
            </w:pPr>
            <w:r w:rsidRPr="004E3EB6">
              <w:t>KI</w:t>
            </w:r>
          </w:p>
        </w:tc>
        <w:tc>
          <w:tcPr>
            <w:tcW w:w="590" w:type="pct"/>
            <w:tcBorders>
              <w:top w:val="nil"/>
              <w:bottom w:val="nil"/>
            </w:tcBorders>
            <w:noWrap/>
          </w:tcPr>
          <w:p w:rsidR="00C90039" w:rsidRPr="004E3EB6" w:rsidRDefault="00C90039" w:rsidP="00907ABF">
            <w:pPr>
              <w:pStyle w:val="Tabell-rad"/>
              <w:jc w:val="right"/>
            </w:pPr>
            <w:r w:rsidRPr="004E3EB6">
              <w:t>3,7</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3,2</w:t>
            </w:r>
          </w:p>
        </w:tc>
        <w:tc>
          <w:tcPr>
            <w:tcW w:w="590" w:type="pct"/>
            <w:tcBorders>
              <w:top w:val="nil"/>
              <w:bottom w:val="nil"/>
            </w:tcBorders>
            <w:noWrap/>
          </w:tcPr>
          <w:p w:rsidR="00C90039" w:rsidRPr="004E3EB6" w:rsidRDefault="00C90039" w:rsidP="00907ABF">
            <w:pPr>
              <w:pStyle w:val="Tabell-rad"/>
              <w:jc w:val="right"/>
            </w:pPr>
            <w:r w:rsidRPr="004E3EB6">
              <w:t>2,0</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2,4</w:t>
            </w:r>
          </w:p>
        </w:tc>
        <w:tc>
          <w:tcPr>
            <w:tcW w:w="590" w:type="pct"/>
            <w:tcBorders>
              <w:top w:val="nil"/>
              <w:bottom w:val="nil"/>
            </w:tcBorders>
            <w:noWrap/>
          </w:tcPr>
          <w:p w:rsidR="00C90039" w:rsidRPr="004E3EB6" w:rsidRDefault="00C90039" w:rsidP="00907ABF">
            <w:pPr>
              <w:pStyle w:val="Tabell-rad"/>
              <w:jc w:val="right"/>
            </w:pPr>
            <w:r w:rsidRPr="004E3EB6">
              <w:t>4,9</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4,3</w:t>
            </w:r>
          </w:p>
        </w:tc>
      </w:tr>
      <w:tr w:rsidR="00C90039" w:rsidRPr="004E3EB6">
        <w:trPr>
          <w:cantSplit/>
          <w:trHeight w:val="255"/>
        </w:trPr>
        <w:tc>
          <w:tcPr>
            <w:tcW w:w="1462" w:type="pct"/>
            <w:tcBorders>
              <w:top w:val="nil"/>
              <w:bottom w:val="nil"/>
            </w:tcBorders>
            <w:noWrap/>
          </w:tcPr>
          <w:p w:rsidR="00C90039" w:rsidRPr="004E3EB6" w:rsidRDefault="00C90039" w:rsidP="00411202">
            <w:pPr>
              <w:pStyle w:val="Tabell-rad"/>
            </w:pPr>
            <w:r w:rsidRPr="004E3EB6">
              <w:t>LO</w:t>
            </w:r>
          </w:p>
        </w:tc>
        <w:tc>
          <w:tcPr>
            <w:tcW w:w="590" w:type="pct"/>
            <w:tcBorders>
              <w:top w:val="nil"/>
              <w:bottom w:val="nil"/>
            </w:tcBorders>
            <w:noWrap/>
          </w:tcPr>
          <w:p w:rsidR="00C90039" w:rsidRPr="004E3EB6" w:rsidRDefault="00C90039" w:rsidP="00907ABF">
            <w:pPr>
              <w:pStyle w:val="Tabell-rad"/>
              <w:jc w:val="right"/>
            </w:pPr>
            <w:r w:rsidRPr="004E3EB6">
              <w:t>3,9</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2,7</w:t>
            </w:r>
          </w:p>
        </w:tc>
        <w:tc>
          <w:tcPr>
            <w:tcW w:w="590" w:type="pct"/>
            <w:tcBorders>
              <w:top w:val="nil"/>
              <w:bottom w:val="nil"/>
            </w:tcBorders>
            <w:noWrap/>
          </w:tcPr>
          <w:p w:rsidR="00C90039" w:rsidRPr="004E3EB6" w:rsidRDefault="00C90039" w:rsidP="00907ABF">
            <w:pPr>
              <w:pStyle w:val="Tabell-rad"/>
              <w:jc w:val="right"/>
            </w:pPr>
            <w:r w:rsidRPr="004E3EB6">
              <w:t>1,1</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1,6</w:t>
            </w:r>
          </w:p>
        </w:tc>
        <w:tc>
          <w:tcPr>
            <w:tcW w:w="590" w:type="pct"/>
            <w:tcBorders>
              <w:top w:val="nil"/>
              <w:bottom w:val="nil"/>
            </w:tcBorders>
            <w:noWrap/>
          </w:tcPr>
          <w:p w:rsidR="00C90039" w:rsidRPr="004E3EB6" w:rsidRDefault="00C90039" w:rsidP="00907ABF">
            <w:pPr>
              <w:pStyle w:val="Tabell-rad"/>
              <w:jc w:val="right"/>
            </w:pPr>
            <w:r w:rsidRPr="004E3EB6">
              <w:t>5,0</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5,4</w:t>
            </w:r>
          </w:p>
        </w:tc>
      </w:tr>
      <w:tr w:rsidR="00C90039" w:rsidRPr="004E3EB6">
        <w:trPr>
          <w:cantSplit/>
          <w:trHeight w:val="255"/>
        </w:trPr>
        <w:tc>
          <w:tcPr>
            <w:tcW w:w="1462" w:type="pct"/>
            <w:tcBorders>
              <w:top w:val="nil"/>
              <w:bottom w:val="nil"/>
            </w:tcBorders>
            <w:noWrap/>
          </w:tcPr>
          <w:p w:rsidR="00C90039" w:rsidRPr="004E3EB6" w:rsidRDefault="00C90039" w:rsidP="00411202">
            <w:pPr>
              <w:pStyle w:val="Tabell-rad"/>
            </w:pPr>
            <w:r w:rsidRPr="004E3EB6">
              <w:t>Svenskt</w:t>
            </w:r>
            <w:r w:rsidR="00217F7A" w:rsidRPr="004E3EB6">
              <w:t xml:space="preserve"> </w:t>
            </w:r>
            <w:r w:rsidRPr="004E3EB6">
              <w:t>Näringsliv</w:t>
            </w:r>
          </w:p>
        </w:tc>
        <w:tc>
          <w:tcPr>
            <w:tcW w:w="590" w:type="pct"/>
            <w:tcBorders>
              <w:top w:val="nil"/>
              <w:bottom w:val="nil"/>
            </w:tcBorders>
            <w:noWrap/>
          </w:tcPr>
          <w:p w:rsidR="00C90039" w:rsidRPr="004E3EB6" w:rsidRDefault="00C90039" w:rsidP="00907ABF">
            <w:pPr>
              <w:pStyle w:val="Tabell-rad"/>
              <w:jc w:val="right"/>
            </w:pPr>
            <w:r w:rsidRPr="004E3EB6">
              <w:t>3,3</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2,6</w:t>
            </w:r>
          </w:p>
        </w:tc>
        <w:tc>
          <w:tcPr>
            <w:tcW w:w="590" w:type="pct"/>
            <w:tcBorders>
              <w:top w:val="nil"/>
              <w:bottom w:val="nil"/>
            </w:tcBorders>
            <w:noWrap/>
          </w:tcPr>
          <w:p w:rsidR="00C90039" w:rsidRPr="004E3EB6" w:rsidRDefault="00C90039" w:rsidP="00907ABF">
            <w:pPr>
              <w:pStyle w:val="Tabell-rad"/>
              <w:jc w:val="right"/>
            </w:pPr>
            <w:r w:rsidRPr="004E3EB6">
              <w:t>0,6</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1,0</w:t>
            </w:r>
          </w:p>
        </w:tc>
        <w:tc>
          <w:tcPr>
            <w:tcW w:w="590" w:type="pct"/>
            <w:tcBorders>
              <w:top w:val="nil"/>
              <w:bottom w:val="nil"/>
            </w:tcBorders>
            <w:noWrap/>
          </w:tcPr>
          <w:p w:rsidR="00C90039" w:rsidRPr="004E3EB6" w:rsidRDefault="00C90039" w:rsidP="00907ABF">
            <w:pPr>
              <w:pStyle w:val="Tabell-rad"/>
              <w:jc w:val="right"/>
            </w:pPr>
            <w:r w:rsidRPr="004E3EB6">
              <w:t>5,0</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5,2</w:t>
            </w:r>
          </w:p>
        </w:tc>
      </w:tr>
      <w:tr w:rsidR="00C90039" w:rsidRPr="004E3EB6">
        <w:trPr>
          <w:cantSplit/>
          <w:trHeight w:val="255"/>
        </w:trPr>
        <w:tc>
          <w:tcPr>
            <w:tcW w:w="1462" w:type="pct"/>
            <w:tcBorders>
              <w:top w:val="nil"/>
              <w:bottom w:val="nil"/>
            </w:tcBorders>
            <w:noWrap/>
          </w:tcPr>
          <w:p w:rsidR="00C90039" w:rsidRPr="004E3EB6" w:rsidRDefault="00C90039" w:rsidP="00411202">
            <w:pPr>
              <w:pStyle w:val="Tabell-rad"/>
            </w:pPr>
            <w:r w:rsidRPr="004E3EB6">
              <w:t>HUI</w:t>
            </w:r>
          </w:p>
        </w:tc>
        <w:tc>
          <w:tcPr>
            <w:tcW w:w="590" w:type="pct"/>
            <w:tcBorders>
              <w:top w:val="nil"/>
              <w:bottom w:val="nil"/>
            </w:tcBorders>
            <w:noWrap/>
          </w:tcPr>
          <w:p w:rsidR="00C90039" w:rsidRPr="004E3EB6" w:rsidRDefault="00C90039" w:rsidP="00907ABF">
            <w:pPr>
              <w:pStyle w:val="Tabell-rad"/>
              <w:jc w:val="right"/>
            </w:pPr>
            <w:r w:rsidRPr="004E3EB6">
              <w:t>3,2</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2,4</w:t>
            </w:r>
          </w:p>
        </w:tc>
        <w:tc>
          <w:tcPr>
            <w:tcW w:w="590" w:type="pct"/>
            <w:tcBorders>
              <w:top w:val="nil"/>
              <w:bottom w:val="nil"/>
            </w:tcBorders>
            <w:noWrap/>
          </w:tcPr>
          <w:p w:rsidR="00C90039" w:rsidRPr="004E3EB6" w:rsidRDefault="00C90039" w:rsidP="00907ABF">
            <w:pPr>
              <w:pStyle w:val="Tabell-rad"/>
              <w:jc w:val="right"/>
            </w:pPr>
            <w:r w:rsidRPr="004E3EB6">
              <w:t>1,2</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1,5</w:t>
            </w:r>
          </w:p>
        </w:tc>
        <w:tc>
          <w:tcPr>
            <w:tcW w:w="590" w:type="pct"/>
            <w:tcBorders>
              <w:top w:val="nil"/>
              <w:bottom w:val="nil"/>
            </w:tcBorders>
            <w:noWrap/>
          </w:tcPr>
          <w:p w:rsidR="00C90039" w:rsidRPr="004E3EB6" w:rsidRDefault="00C90039" w:rsidP="00907ABF">
            <w:pPr>
              <w:pStyle w:val="Tabell-rad"/>
              <w:jc w:val="right"/>
            </w:pPr>
            <w:r w:rsidRPr="004E3EB6">
              <w:t>5,0</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5,0</w:t>
            </w:r>
          </w:p>
        </w:tc>
      </w:tr>
      <w:tr w:rsidR="00C90039" w:rsidRPr="004E3EB6">
        <w:trPr>
          <w:cantSplit/>
          <w:trHeight w:val="255"/>
        </w:trPr>
        <w:tc>
          <w:tcPr>
            <w:tcW w:w="1462" w:type="pct"/>
            <w:tcBorders>
              <w:top w:val="nil"/>
              <w:bottom w:val="nil"/>
            </w:tcBorders>
            <w:noWrap/>
          </w:tcPr>
          <w:p w:rsidR="00C90039" w:rsidRPr="004E3EB6" w:rsidRDefault="00C90039" w:rsidP="00411202">
            <w:pPr>
              <w:pStyle w:val="Tabell-rad"/>
            </w:pPr>
            <w:r w:rsidRPr="004E3EB6">
              <w:t>SEB</w:t>
            </w:r>
          </w:p>
        </w:tc>
        <w:tc>
          <w:tcPr>
            <w:tcW w:w="590" w:type="pct"/>
            <w:tcBorders>
              <w:top w:val="nil"/>
              <w:bottom w:val="nil"/>
            </w:tcBorders>
            <w:noWrap/>
          </w:tcPr>
          <w:p w:rsidR="00C90039" w:rsidRPr="004E3EB6" w:rsidRDefault="00C90039" w:rsidP="00907ABF">
            <w:pPr>
              <w:pStyle w:val="Tabell-rad"/>
              <w:jc w:val="right"/>
            </w:pPr>
            <w:r w:rsidRPr="004E3EB6">
              <w:t>3,3</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3,0</w:t>
            </w:r>
          </w:p>
        </w:tc>
        <w:tc>
          <w:tcPr>
            <w:tcW w:w="590" w:type="pct"/>
            <w:tcBorders>
              <w:top w:val="nil"/>
              <w:bottom w:val="nil"/>
            </w:tcBorders>
            <w:noWrap/>
          </w:tcPr>
          <w:p w:rsidR="00C90039" w:rsidRPr="004E3EB6" w:rsidRDefault="00C90039" w:rsidP="00907ABF">
            <w:pPr>
              <w:pStyle w:val="Tabell-rad"/>
              <w:jc w:val="right"/>
            </w:pPr>
            <w:r w:rsidRPr="004E3EB6">
              <w:t>1,7</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1,9</w:t>
            </w:r>
          </w:p>
        </w:tc>
        <w:tc>
          <w:tcPr>
            <w:tcW w:w="590" w:type="pct"/>
            <w:tcBorders>
              <w:top w:val="nil"/>
              <w:bottom w:val="nil"/>
            </w:tcBorders>
            <w:noWrap/>
          </w:tcPr>
          <w:p w:rsidR="00C90039" w:rsidRPr="004E3EB6" w:rsidRDefault="00C90039" w:rsidP="00907ABF">
            <w:pPr>
              <w:pStyle w:val="Tabell-rad"/>
              <w:jc w:val="right"/>
            </w:pPr>
            <w:r w:rsidRPr="004E3EB6">
              <w:t>5,2</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5,0</w:t>
            </w:r>
          </w:p>
        </w:tc>
      </w:tr>
      <w:tr w:rsidR="00C90039" w:rsidRPr="004E3EB6">
        <w:trPr>
          <w:cantSplit/>
          <w:trHeight w:val="255"/>
        </w:trPr>
        <w:tc>
          <w:tcPr>
            <w:tcW w:w="1462" w:type="pct"/>
            <w:tcBorders>
              <w:top w:val="nil"/>
              <w:bottom w:val="nil"/>
            </w:tcBorders>
            <w:noWrap/>
          </w:tcPr>
          <w:p w:rsidR="00C90039" w:rsidRPr="004E3EB6" w:rsidRDefault="00C90039" w:rsidP="00411202">
            <w:pPr>
              <w:pStyle w:val="Tabell-rad"/>
            </w:pPr>
            <w:r w:rsidRPr="004E3EB6">
              <w:t>Nordea</w:t>
            </w:r>
          </w:p>
        </w:tc>
        <w:tc>
          <w:tcPr>
            <w:tcW w:w="590" w:type="pct"/>
            <w:tcBorders>
              <w:top w:val="nil"/>
              <w:bottom w:val="nil"/>
            </w:tcBorders>
            <w:noWrap/>
          </w:tcPr>
          <w:p w:rsidR="00C90039" w:rsidRPr="004E3EB6" w:rsidRDefault="00C90039" w:rsidP="00907ABF">
            <w:pPr>
              <w:pStyle w:val="Tabell-rad"/>
              <w:jc w:val="right"/>
            </w:pPr>
            <w:r w:rsidRPr="004E3EB6">
              <w:t>3,6</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2,8</w:t>
            </w:r>
          </w:p>
        </w:tc>
        <w:tc>
          <w:tcPr>
            <w:tcW w:w="590" w:type="pct"/>
            <w:tcBorders>
              <w:top w:val="nil"/>
              <w:bottom w:val="nil"/>
            </w:tcBorders>
            <w:noWrap/>
          </w:tcPr>
          <w:p w:rsidR="00C90039" w:rsidRPr="004E3EB6" w:rsidRDefault="00C90039" w:rsidP="00907ABF">
            <w:pPr>
              <w:pStyle w:val="Tabell-rad"/>
              <w:jc w:val="right"/>
            </w:pPr>
            <w:r w:rsidRPr="004E3EB6">
              <w:t>1,3</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2,0</w:t>
            </w:r>
          </w:p>
        </w:tc>
        <w:tc>
          <w:tcPr>
            <w:tcW w:w="590" w:type="pct"/>
            <w:tcBorders>
              <w:top w:val="nil"/>
              <w:bottom w:val="nil"/>
            </w:tcBorders>
            <w:noWrap/>
          </w:tcPr>
          <w:p w:rsidR="00C90039" w:rsidRPr="004E3EB6" w:rsidRDefault="00C90039" w:rsidP="00907ABF">
            <w:pPr>
              <w:pStyle w:val="Tabell-rad"/>
              <w:jc w:val="right"/>
            </w:pPr>
            <w:r w:rsidRPr="004E3EB6">
              <w:t>5,0</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4,8</w:t>
            </w:r>
          </w:p>
        </w:tc>
      </w:tr>
      <w:tr w:rsidR="00C90039" w:rsidRPr="004E3EB6">
        <w:trPr>
          <w:cantSplit/>
          <w:trHeight w:val="255"/>
        </w:trPr>
        <w:tc>
          <w:tcPr>
            <w:tcW w:w="1462" w:type="pct"/>
            <w:tcBorders>
              <w:top w:val="nil"/>
              <w:bottom w:val="nil"/>
            </w:tcBorders>
            <w:noWrap/>
          </w:tcPr>
          <w:p w:rsidR="00C90039" w:rsidRPr="004E3EB6" w:rsidRDefault="00C90039" w:rsidP="00411202">
            <w:pPr>
              <w:pStyle w:val="Tabell-rad"/>
            </w:pPr>
            <w:r w:rsidRPr="004E3EB6">
              <w:t>Danske Bank</w:t>
            </w:r>
          </w:p>
        </w:tc>
        <w:tc>
          <w:tcPr>
            <w:tcW w:w="590" w:type="pct"/>
            <w:tcBorders>
              <w:top w:val="nil"/>
              <w:bottom w:val="nil"/>
            </w:tcBorders>
            <w:noWrap/>
          </w:tcPr>
          <w:p w:rsidR="00C90039" w:rsidRPr="004E3EB6" w:rsidRDefault="00C90039" w:rsidP="00907ABF">
            <w:pPr>
              <w:pStyle w:val="Tabell-rad"/>
              <w:jc w:val="right"/>
            </w:pPr>
            <w:r w:rsidRPr="004E3EB6">
              <w:t>3,2</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2,8</w:t>
            </w:r>
          </w:p>
        </w:tc>
        <w:tc>
          <w:tcPr>
            <w:tcW w:w="590" w:type="pct"/>
            <w:tcBorders>
              <w:top w:val="nil"/>
              <w:bottom w:val="nil"/>
            </w:tcBorders>
            <w:noWrap/>
          </w:tcPr>
          <w:p w:rsidR="00C90039" w:rsidRPr="004E3EB6" w:rsidRDefault="00C90039" w:rsidP="00907ABF">
            <w:pPr>
              <w:pStyle w:val="Tabell-rad"/>
              <w:jc w:val="right"/>
            </w:pPr>
            <w:r w:rsidRPr="004E3EB6">
              <w:t>1,4</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1,9</w:t>
            </w:r>
          </w:p>
        </w:tc>
        <w:tc>
          <w:tcPr>
            <w:tcW w:w="590" w:type="pct"/>
            <w:tcBorders>
              <w:top w:val="nil"/>
              <w:bottom w:val="nil"/>
            </w:tcBorders>
            <w:noWrap/>
          </w:tcPr>
          <w:p w:rsidR="00C90039" w:rsidRPr="004E3EB6" w:rsidRDefault="00C90039" w:rsidP="00907ABF">
            <w:pPr>
              <w:pStyle w:val="Tabell-rad"/>
              <w:jc w:val="right"/>
            </w:pPr>
            <w:r w:rsidRPr="004E3EB6">
              <w:t>4,9</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4,2</w:t>
            </w:r>
          </w:p>
        </w:tc>
      </w:tr>
      <w:tr w:rsidR="00C90039" w:rsidRPr="004E3EB6">
        <w:trPr>
          <w:cantSplit/>
          <w:trHeight w:val="255"/>
        </w:trPr>
        <w:tc>
          <w:tcPr>
            <w:tcW w:w="1462" w:type="pct"/>
            <w:tcBorders>
              <w:top w:val="nil"/>
              <w:bottom w:val="nil"/>
            </w:tcBorders>
            <w:noWrap/>
          </w:tcPr>
          <w:p w:rsidR="00C90039" w:rsidRPr="004E3EB6" w:rsidRDefault="00C90039" w:rsidP="00411202">
            <w:pPr>
              <w:pStyle w:val="Tabell-rad"/>
            </w:pPr>
            <w:r w:rsidRPr="004E3EB6">
              <w:t>Riksbanken</w:t>
            </w:r>
          </w:p>
        </w:tc>
        <w:tc>
          <w:tcPr>
            <w:tcW w:w="590" w:type="pct"/>
            <w:tcBorders>
              <w:top w:val="nil"/>
              <w:bottom w:val="nil"/>
            </w:tcBorders>
            <w:noWrap/>
          </w:tcPr>
          <w:p w:rsidR="00C90039" w:rsidRPr="004E3EB6" w:rsidRDefault="00C90039" w:rsidP="00907ABF">
            <w:pPr>
              <w:pStyle w:val="Tabell-rad"/>
              <w:jc w:val="right"/>
            </w:pPr>
            <w:r w:rsidRPr="004E3EB6">
              <w:t>3,5</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2,8</w:t>
            </w:r>
          </w:p>
        </w:tc>
        <w:tc>
          <w:tcPr>
            <w:tcW w:w="590" w:type="pct"/>
            <w:tcBorders>
              <w:top w:val="nil"/>
              <w:bottom w:val="nil"/>
            </w:tcBorders>
            <w:noWrap/>
          </w:tcPr>
          <w:p w:rsidR="00C90039" w:rsidRPr="004E3EB6" w:rsidRDefault="00C90039" w:rsidP="00907ABF">
            <w:pPr>
              <w:pStyle w:val="Tabell-rad"/>
              <w:jc w:val="right"/>
            </w:pPr>
            <w:r w:rsidRPr="004E3EB6">
              <w:t>1,1</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2,1</w:t>
            </w:r>
          </w:p>
        </w:tc>
        <w:tc>
          <w:tcPr>
            <w:tcW w:w="590" w:type="pct"/>
            <w:tcBorders>
              <w:top w:val="nil"/>
              <w:bottom w:val="nil"/>
            </w:tcBorders>
            <w:noWrap/>
          </w:tcPr>
          <w:p w:rsidR="00C90039" w:rsidRPr="004E3EB6" w:rsidRDefault="00C90039" w:rsidP="00907ABF">
            <w:pPr>
              <w:pStyle w:val="Tabell-rad"/>
              <w:jc w:val="right"/>
            </w:pPr>
            <w:r w:rsidRPr="004E3EB6">
              <w:t>5,0</w:t>
            </w:r>
          </w:p>
        </w:tc>
        <w:tc>
          <w:tcPr>
            <w:tcW w:w="590" w:type="pct"/>
            <w:tcBorders>
              <w:top w:val="nil"/>
              <w:bottom w:val="nil"/>
            </w:tcBorders>
            <w:shd w:val="clear" w:color="auto" w:fill="E0E0E0"/>
            <w:noWrap/>
          </w:tcPr>
          <w:p w:rsidR="00C90039" w:rsidRPr="004E3EB6" w:rsidRDefault="00C90039" w:rsidP="00907ABF">
            <w:pPr>
              <w:pStyle w:val="Tabell-rad"/>
              <w:jc w:val="right"/>
            </w:pPr>
            <w:r w:rsidRPr="004E3EB6">
              <w:t>4,8</w:t>
            </w:r>
          </w:p>
        </w:tc>
      </w:tr>
      <w:tr w:rsidR="00C90039" w:rsidRPr="004E3EB6">
        <w:trPr>
          <w:cantSplit/>
          <w:trHeight w:val="255"/>
        </w:trPr>
        <w:tc>
          <w:tcPr>
            <w:tcW w:w="1462" w:type="pct"/>
            <w:tcBorders>
              <w:top w:val="nil"/>
            </w:tcBorders>
            <w:noWrap/>
          </w:tcPr>
          <w:p w:rsidR="00C90039" w:rsidRPr="004E3EB6" w:rsidRDefault="00C90039" w:rsidP="00411202">
            <w:pPr>
              <w:pStyle w:val="Tabell-rad"/>
            </w:pPr>
            <w:r w:rsidRPr="004E3EB6">
              <w:t>FS-Banken</w:t>
            </w:r>
          </w:p>
        </w:tc>
        <w:tc>
          <w:tcPr>
            <w:tcW w:w="590" w:type="pct"/>
            <w:tcBorders>
              <w:top w:val="nil"/>
            </w:tcBorders>
            <w:noWrap/>
          </w:tcPr>
          <w:p w:rsidR="00C90039" w:rsidRPr="004E3EB6" w:rsidRDefault="00C90039" w:rsidP="00907ABF">
            <w:pPr>
              <w:pStyle w:val="Tabell-rad"/>
              <w:jc w:val="right"/>
            </w:pPr>
            <w:r w:rsidRPr="004E3EB6">
              <w:t>3,4</w:t>
            </w:r>
          </w:p>
        </w:tc>
        <w:tc>
          <w:tcPr>
            <w:tcW w:w="590" w:type="pct"/>
            <w:tcBorders>
              <w:top w:val="nil"/>
            </w:tcBorders>
            <w:shd w:val="clear" w:color="auto" w:fill="E0E0E0"/>
            <w:noWrap/>
          </w:tcPr>
          <w:p w:rsidR="00C90039" w:rsidRPr="004E3EB6" w:rsidRDefault="00C90039" w:rsidP="00907ABF">
            <w:pPr>
              <w:pStyle w:val="Tabell-rad"/>
              <w:jc w:val="right"/>
            </w:pPr>
            <w:r w:rsidRPr="004E3EB6">
              <w:t>2,6</w:t>
            </w:r>
          </w:p>
        </w:tc>
        <w:tc>
          <w:tcPr>
            <w:tcW w:w="590" w:type="pct"/>
            <w:tcBorders>
              <w:top w:val="nil"/>
            </w:tcBorders>
            <w:noWrap/>
          </w:tcPr>
          <w:p w:rsidR="00C90039" w:rsidRPr="004E3EB6" w:rsidRDefault="00C90039" w:rsidP="00907ABF">
            <w:pPr>
              <w:pStyle w:val="Tabell-rad"/>
              <w:jc w:val="right"/>
            </w:pPr>
            <w:r w:rsidRPr="004E3EB6">
              <w:t>1,8</w:t>
            </w:r>
          </w:p>
        </w:tc>
        <w:tc>
          <w:tcPr>
            <w:tcW w:w="590" w:type="pct"/>
            <w:tcBorders>
              <w:top w:val="nil"/>
            </w:tcBorders>
            <w:shd w:val="clear" w:color="auto" w:fill="E0E0E0"/>
            <w:noWrap/>
          </w:tcPr>
          <w:p w:rsidR="00C90039" w:rsidRPr="004E3EB6" w:rsidRDefault="00C90039" w:rsidP="00907ABF">
            <w:pPr>
              <w:pStyle w:val="Tabell-rad"/>
              <w:jc w:val="right"/>
            </w:pPr>
            <w:r w:rsidRPr="004E3EB6">
              <w:t>1,8</w:t>
            </w:r>
          </w:p>
        </w:tc>
        <w:tc>
          <w:tcPr>
            <w:tcW w:w="590" w:type="pct"/>
            <w:tcBorders>
              <w:top w:val="nil"/>
            </w:tcBorders>
            <w:noWrap/>
          </w:tcPr>
          <w:p w:rsidR="00C90039" w:rsidRPr="004E3EB6" w:rsidRDefault="00C90039" w:rsidP="00907ABF">
            <w:pPr>
              <w:pStyle w:val="Tabell-rad"/>
              <w:jc w:val="right"/>
            </w:pPr>
            <w:r w:rsidRPr="004E3EB6">
              <w:t>5,3</w:t>
            </w:r>
          </w:p>
        </w:tc>
        <w:tc>
          <w:tcPr>
            <w:tcW w:w="590" w:type="pct"/>
            <w:tcBorders>
              <w:top w:val="nil"/>
            </w:tcBorders>
            <w:shd w:val="clear" w:color="auto" w:fill="E0E0E0"/>
            <w:noWrap/>
          </w:tcPr>
          <w:p w:rsidR="00C90039" w:rsidRPr="004E3EB6" w:rsidRDefault="00C90039" w:rsidP="00907ABF">
            <w:pPr>
              <w:pStyle w:val="Tabell-rad"/>
              <w:jc w:val="right"/>
            </w:pPr>
            <w:r w:rsidRPr="004E3EB6">
              <w:t>5,2</w:t>
            </w:r>
          </w:p>
        </w:tc>
      </w:tr>
      <w:tr w:rsidR="00C90039" w:rsidRPr="004E3EB6">
        <w:trPr>
          <w:cantSplit/>
          <w:trHeight w:val="255"/>
        </w:trPr>
        <w:tc>
          <w:tcPr>
            <w:tcW w:w="1462" w:type="pct"/>
            <w:tcBorders>
              <w:top w:val="nil"/>
              <w:bottom w:val="single" w:sz="8" w:space="0" w:color="auto"/>
            </w:tcBorders>
            <w:noWrap/>
          </w:tcPr>
          <w:p w:rsidR="00C90039" w:rsidRPr="004E3EB6" w:rsidRDefault="00C90039" w:rsidP="00411202">
            <w:pPr>
              <w:pStyle w:val="Tabell-rad"/>
            </w:pPr>
            <w:r w:rsidRPr="004E3EB6">
              <w:t>SBAB</w:t>
            </w:r>
          </w:p>
        </w:tc>
        <w:tc>
          <w:tcPr>
            <w:tcW w:w="590" w:type="pct"/>
            <w:tcBorders>
              <w:top w:val="nil"/>
              <w:bottom w:val="single" w:sz="8" w:space="0" w:color="auto"/>
            </w:tcBorders>
            <w:noWrap/>
          </w:tcPr>
          <w:p w:rsidR="00C90039" w:rsidRPr="004E3EB6" w:rsidRDefault="00C90039" w:rsidP="00907ABF">
            <w:pPr>
              <w:pStyle w:val="Tabell-rad"/>
              <w:jc w:val="right"/>
            </w:pPr>
            <w:r w:rsidRPr="004E3EB6">
              <w:t>3,2</w:t>
            </w:r>
          </w:p>
        </w:tc>
        <w:tc>
          <w:tcPr>
            <w:tcW w:w="590" w:type="pct"/>
            <w:tcBorders>
              <w:top w:val="nil"/>
              <w:bottom w:val="single" w:sz="8" w:space="0" w:color="auto"/>
            </w:tcBorders>
            <w:shd w:val="clear" w:color="auto" w:fill="E0E0E0"/>
            <w:noWrap/>
          </w:tcPr>
          <w:p w:rsidR="00C90039" w:rsidRPr="004E3EB6" w:rsidRDefault="00C90039" w:rsidP="00907ABF">
            <w:pPr>
              <w:pStyle w:val="Tabell-rad"/>
              <w:jc w:val="right"/>
            </w:pPr>
            <w:r w:rsidRPr="004E3EB6">
              <w:t>2,8</w:t>
            </w:r>
          </w:p>
        </w:tc>
        <w:tc>
          <w:tcPr>
            <w:tcW w:w="590" w:type="pct"/>
            <w:tcBorders>
              <w:top w:val="nil"/>
              <w:bottom w:val="single" w:sz="8" w:space="0" w:color="auto"/>
            </w:tcBorders>
            <w:noWrap/>
          </w:tcPr>
          <w:p w:rsidR="00C90039" w:rsidRPr="004E3EB6" w:rsidRDefault="00C90039" w:rsidP="00907ABF">
            <w:pPr>
              <w:pStyle w:val="Tabell-rad"/>
              <w:jc w:val="right"/>
            </w:pPr>
            <w:r w:rsidRPr="004E3EB6">
              <w:t>1,6</w:t>
            </w:r>
          </w:p>
        </w:tc>
        <w:tc>
          <w:tcPr>
            <w:tcW w:w="590" w:type="pct"/>
            <w:tcBorders>
              <w:top w:val="nil"/>
              <w:bottom w:val="single" w:sz="8" w:space="0" w:color="auto"/>
            </w:tcBorders>
            <w:shd w:val="clear" w:color="auto" w:fill="E0E0E0"/>
            <w:noWrap/>
          </w:tcPr>
          <w:p w:rsidR="00C90039" w:rsidRPr="004E3EB6" w:rsidRDefault="00C90039" w:rsidP="00907ABF">
            <w:pPr>
              <w:pStyle w:val="Tabell-rad"/>
              <w:jc w:val="right"/>
            </w:pPr>
            <w:r w:rsidRPr="004E3EB6">
              <w:t>2,1</w:t>
            </w:r>
          </w:p>
        </w:tc>
        <w:tc>
          <w:tcPr>
            <w:tcW w:w="590" w:type="pct"/>
            <w:tcBorders>
              <w:top w:val="nil"/>
              <w:bottom w:val="single" w:sz="8" w:space="0" w:color="auto"/>
            </w:tcBorders>
            <w:noWrap/>
          </w:tcPr>
          <w:p w:rsidR="00C90039" w:rsidRPr="004E3EB6" w:rsidRDefault="00C90039" w:rsidP="00907ABF">
            <w:pPr>
              <w:pStyle w:val="Tabell-rad"/>
              <w:jc w:val="right"/>
            </w:pPr>
            <w:r w:rsidRPr="004E3EB6">
              <w:t>5,4</w:t>
            </w:r>
          </w:p>
        </w:tc>
        <w:tc>
          <w:tcPr>
            <w:tcW w:w="590" w:type="pct"/>
            <w:tcBorders>
              <w:top w:val="nil"/>
              <w:bottom w:val="single" w:sz="8" w:space="0" w:color="auto"/>
            </w:tcBorders>
            <w:shd w:val="clear" w:color="auto" w:fill="E0E0E0"/>
            <w:noWrap/>
          </w:tcPr>
          <w:p w:rsidR="00C90039" w:rsidRPr="004E3EB6" w:rsidRDefault="00C90039" w:rsidP="00907ABF">
            <w:pPr>
              <w:pStyle w:val="Tabell-rad"/>
              <w:jc w:val="right"/>
            </w:pPr>
            <w:r w:rsidRPr="004E3EB6">
              <w:t>5,3</w:t>
            </w:r>
          </w:p>
        </w:tc>
      </w:tr>
    </w:tbl>
    <w:p w:rsidR="00C90039" w:rsidRPr="004E3EB6" w:rsidRDefault="00C90039" w:rsidP="00411202">
      <w:pPr>
        <w:pStyle w:val="Tabell-fotnot"/>
      </w:pPr>
      <w:r w:rsidRPr="004E3EB6">
        <w:t xml:space="preserve">*** </w:t>
      </w:r>
      <w:r w:rsidR="00217F7A" w:rsidRPr="004E3EB6">
        <w:t>Årsgenomsnitt</w:t>
      </w:r>
    </w:p>
    <w:p w:rsidR="00C90039" w:rsidRPr="004E3EB6" w:rsidRDefault="00C90039" w:rsidP="00AE44F6">
      <w:pPr>
        <w:pStyle w:val="Tabell-fotnot"/>
        <w:spacing w:before="0"/>
      </w:pPr>
      <w:r w:rsidRPr="004E3EB6">
        <w:t xml:space="preserve">** </w:t>
      </w:r>
      <w:r w:rsidR="00217F7A" w:rsidRPr="004E3EB6">
        <w:t>Mdkr</w:t>
      </w:r>
      <w:r w:rsidRPr="004E3EB6">
        <w:t xml:space="preserve"> eller procent av BNP</w:t>
      </w:r>
      <w:r w:rsidR="00217F7A" w:rsidRPr="004E3EB6">
        <w:t>.</w:t>
      </w:r>
    </w:p>
    <w:p w:rsidR="00C90039" w:rsidRPr="004E3EB6" w:rsidRDefault="00C90039" w:rsidP="00AE44F6">
      <w:pPr>
        <w:pStyle w:val="Tabell-fotnot"/>
        <w:spacing w:before="0"/>
      </w:pPr>
      <w:r w:rsidRPr="004E3EB6">
        <w:t xml:space="preserve">* </w:t>
      </w:r>
      <w:r w:rsidR="00217F7A" w:rsidRPr="004E3EB6">
        <w:t xml:space="preserve">Prognoserna </w:t>
      </w:r>
      <w:r w:rsidRPr="004E3EB6">
        <w:t>baserar sig på SCB:s nya arbetskraftsundersökning.</w:t>
      </w:r>
    </w:p>
    <w:p w:rsidR="00C90039" w:rsidRPr="004E3EB6" w:rsidRDefault="00C90039" w:rsidP="007160D2">
      <w:r w:rsidRPr="004E3EB6">
        <w:t>Föreningssparbanken pekar på att det är den expansiva finanspolitiken som kortsi</w:t>
      </w:r>
      <w:r w:rsidRPr="004E3EB6">
        <w:t>k</w:t>
      </w:r>
      <w:r w:rsidRPr="004E3EB6">
        <w:t>tigt bidrar till att lyfta den svenska ekonomin, inte minst för att den riktar in sig på sysse</w:t>
      </w:r>
      <w:r w:rsidRPr="004E3EB6">
        <w:t>l</w:t>
      </w:r>
      <w:r w:rsidRPr="004E3EB6">
        <w:t>sättnings</w:t>
      </w:r>
      <w:r w:rsidRPr="004E3EB6">
        <w:softHyphen/>
        <w:t>skapande åtgärder. Men åtgärderna har ingen långsiktig effekt på ekonomin – för att åstad</w:t>
      </w:r>
      <w:r w:rsidRPr="004E3EB6">
        <w:softHyphen/>
        <w:t>komma detta krävs strukturr</w:t>
      </w:r>
      <w:r w:rsidRPr="004E3EB6">
        <w:t>e</w:t>
      </w:r>
      <w:r w:rsidRPr="004E3EB6">
        <w:t>former, och inte minst en ska</w:t>
      </w:r>
      <w:r w:rsidRPr="004E3EB6">
        <w:t>t</w:t>
      </w:r>
      <w:r w:rsidRPr="004E3EB6">
        <w:t>tereform står högt på önskelistan enligt bankens chefekonom H</w:t>
      </w:r>
      <w:r w:rsidRPr="004E3EB6">
        <w:t>u</w:t>
      </w:r>
      <w:r w:rsidRPr="004E3EB6">
        <w:t xml:space="preserve">bert Fromlet. </w:t>
      </w:r>
    </w:p>
    <w:p w:rsidR="00C90039" w:rsidRPr="004E3EB6" w:rsidRDefault="00C90039" w:rsidP="007160D2">
      <w:pPr>
        <w:pStyle w:val="Normaltindrag"/>
      </w:pPr>
      <w:r w:rsidRPr="004E3EB6">
        <w:t>Fromlet menar också att risken för en sämre global utveckling inte får ne</w:t>
      </w:r>
      <w:r w:rsidRPr="004E3EB6">
        <w:t>g</w:t>
      </w:r>
      <w:r w:rsidRPr="004E3EB6">
        <w:t>ligeras. I en känslighetsanalys där USA:s ekonomi går in i en recession mot slutet av året skulle den svenska ekonomins tillväxt under 2007 kunna bli så låg som bara 1 pr</w:t>
      </w:r>
      <w:r w:rsidRPr="004E3EB6">
        <w:t>o</w:t>
      </w:r>
      <w:r w:rsidRPr="004E3EB6">
        <w:t xml:space="preserve">cent. </w:t>
      </w:r>
    </w:p>
    <w:p w:rsidR="00C90039" w:rsidRPr="004E3EB6" w:rsidRDefault="00C90039" w:rsidP="007160D2">
      <w:pPr>
        <w:pStyle w:val="Normaltindrag"/>
      </w:pPr>
      <w:r w:rsidRPr="004E3EB6">
        <w:t>Kollegorna på SEB är inte fullt så alarmistiska, utan anser att konjunkturen i Sverige står på solid grund. De anser dock att det är främst den expansiva f</w:t>
      </w:r>
      <w:r w:rsidRPr="004E3EB6">
        <w:t>i</w:t>
      </w:r>
      <w:r w:rsidRPr="004E3EB6">
        <w:t>nans- och penningpolitik</w:t>
      </w:r>
      <w:r w:rsidR="00217F7A" w:rsidRPr="004E3EB6">
        <w:t>en</w:t>
      </w:r>
      <w:r w:rsidRPr="004E3EB6">
        <w:t xml:space="preserve"> som underbygger uppsvinget i Sverige, och deras prognos bygger på att Rik</w:t>
      </w:r>
      <w:r w:rsidRPr="004E3EB6">
        <w:t>s</w:t>
      </w:r>
      <w:r w:rsidRPr="004E3EB6">
        <w:t xml:space="preserve">banken höjer räntan försiktigt upp till 2,5 procent i slutet av 2006. </w:t>
      </w:r>
    </w:p>
    <w:p w:rsidR="00C90039" w:rsidRPr="004E3EB6" w:rsidRDefault="00C90039" w:rsidP="007160D2">
      <w:pPr>
        <w:pStyle w:val="Normaltindrag"/>
      </w:pPr>
      <w:r w:rsidRPr="004E3EB6">
        <w:t>SEB:s chefekonom Klas Eklund menar att regeringen kommer att sjösätta ytterligare stimulanser i samband med valmanifestet, men tror att statsfina</w:t>
      </w:r>
      <w:r w:rsidRPr="004E3EB6">
        <w:t>n</w:t>
      </w:r>
      <w:r w:rsidRPr="004E3EB6">
        <w:t>serna kommer att klara de nya utgifterna till följd av de för närvarande så konjunkturstarka skatt</w:t>
      </w:r>
      <w:r w:rsidRPr="004E3EB6">
        <w:t>e</w:t>
      </w:r>
      <w:r w:rsidRPr="004E3EB6">
        <w:t xml:space="preserve">intäkterna. </w:t>
      </w:r>
    </w:p>
    <w:p w:rsidR="00C90039" w:rsidRPr="004E3EB6" w:rsidRDefault="00C90039" w:rsidP="007160D2">
      <w:pPr>
        <w:pStyle w:val="Normaltindrag"/>
      </w:pPr>
      <w:r w:rsidRPr="004E3EB6">
        <w:t xml:space="preserve">Handelsbankens chefekonom Jan Häggström ser också ett starkt lyft för den svenska ekonomin, men menar att den expansiva finanspolitiken får </w:t>
      </w:r>
      <w:r w:rsidR="00217F7A" w:rsidRPr="004E3EB6">
        <w:t>Rik</w:t>
      </w:r>
      <w:r w:rsidR="00217F7A" w:rsidRPr="004E3EB6">
        <w:t>s</w:t>
      </w:r>
      <w:r w:rsidR="00217F7A" w:rsidRPr="004E3EB6">
        <w:t xml:space="preserve">banken </w:t>
      </w:r>
      <w:r w:rsidRPr="004E3EB6">
        <w:t>att agera mer kraftfullt för att tidigt stämma i bäcken mot eventuellt kommande infl</w:t>
      </w:r>
      <w:r w:rsidRPr="004E3EB6">
        <w:t>a</w:t>
      </w:r>
      <w:r w:rsidRPr="004E3EB6">
        <w:t xml:space="preserve">tionstryck. Inom två år kommer räntan att ha fördubblats till </w:t>
      </w:r>
      <w:r w:rsidR="00B22A0F" w:rsidRPr="004E3EB6">
        <w:t>4</w:t>
      </w:r>
      <w:r w:rsidRPr="004E3EB6">
        <w:t xml:space="preserve"> procent, vi</w:t>
      </w:r>
      <w:r w:rsidRPr="004E3EB6">
        <w:t>l</w:t>
      </w:r>
      <w:r w:rsidRPr="004E3EB6">
        <w:t>ket i sin tur kommer att göra kronan starkare och därmed också bidrar till att bromsa konjunkturu</w:t>
      </w:r>
      <w:r w:rsidRPr="004E3EB6">
        <w:t>t</w:t>
      </w:r>
      <w:r w:rsidRPr="004E3EB6">
        <w:t>veck</w:t>
      </w:r>
      <w:r w:rsidRPr="004E3EB6">
        <w:softHyphen/>
        <w:t xml:space="preserve">lingen. </w:t>
      </w:r>
    </w:p>
    <w:p w:rsidR="00C90039" w:rsidRPr="004E3EB6" w:rsidRDefault="00C90039" w:rsidP="007160D2">
      <w:pPr>
        <w:pStyle w:val="Rubrik3"/>
      </w:pPr>
      <w:bookmarkStart w:id="304" w:name="_Toc84608522"/>
      <w:bookmarkStart w:id="305" w:name="_Toc134370289"/>
      <w:bookmarkStart w:id="306" w:name="_Toc135027641"/>
      <w:bookmarkStart w:id="307" w:name="_Toc135114384"/>
      <w:r w:rsidRPr="004E3EB6">
        <w:t>Sysselsättning och arbetslöshet</w:t>
      </w:r>
      <w:bookmarkEnd w:id="304"/>
      <w:bookmarkEnd w:id="305"/>
      <w:bookmarkEnd w:id="306"/>
      <w:bookmarkEnd w:id="307"/>
      <w:r w:rsidRPr="004E3EB6">
        <w:t xml:space="preserve">  </w:t>
      </w:r>
    </w:p>
    <w:p w:rsidR="00C90039" w:rsidRPr="004E3EB6" w:rsidRDefault="00C90039" w:rsidP="007160D2">
      <w:r w:rsidRPr="004E3EB6">
        <w:t>När det gäller sysselsättningen och arbetslösheten råder det delade meningar om u</w:t>
      </w:r>
      <w:r w:rsidRPr="004E3EB6">
        <w:t>t</w:t>
      </w:r>
      <w:r w:rsidRPr="004E3EB6">
        <w:t>växlingen av regeringens politik. Såväl regeringen själv som statliga Konjun</w:t>
      </w:r>
      <w:r w:rsidRPr="004E3EB6">
        <w:t>k</w:t>
      </w:r>
      <w:r w:rsidRPr="004E3EB6">
        <w:t>tur</w:t>
      </w:r>
      <w:r w:rsidRPr="004E3EB6">
        <w:softHyphen/>
        <w:t>institutet tror på relativt starka effekter av politiken på den öppna arbetslösh</w:t>
      </w:r>
      <w:r w:rsidRPr="004E3EB6">
        <w:t>e</w:t>
      </w:r>
      <w:r w:rsidRPr="004E3EB6">
        <w:t>ten, medan exempelvis Skandiabanken ser betydande svårigheter att pressa tillbaka a</w:t>
      </w:r>
      <w:r w:rsidRPr="004E3EB6">
        <w:t>r</w:t>
      </w:r>
      <w:r w:rsidRPr="004E3EB6">
        <w:t>betslösheten till följd av ett ökat arbetsutbud. Visserligen tror de att det tillkommer 65 000 jobb under 2006, men detta balanseras av att 25 000 pe</w:t>
      </w:r>
      <w:r w:rsidRPr="004E3EB6">
        <w:t>r</w:t>
      </w:r>
      <w:r w:rsidRPr="004E3EB6">
        <w:t xml:space="preserve">soner som tidigare inte sökt jobb återvänder till arbetsmarknaden. </w:t>
      </w:r>
    </w:p>
    <w:p w:rsidR="00C90039" w:rsidRPr="004E3EB6" w:rsidRDefault="00C90039" w:rsidP="007160D2">
      <w:pPr>
        <w:pStyle w:val="Normaltindrag"/>
      </w:pPr>
      <w:r w:rsidRPr="004E3EB6">
        <w:t>Effekterna av åtgärdsprogrammen bedöms av de flesta som kortsiktiga i att skapa sysselsätt</w:t>
      </w:r>
      <w:r w:rsidRPr="004E3EB6">
        <w:softHyphen/>
        <w:t>ning, och därtill skapar de undanträngning av jobb som skulle ha tillskapats även utan en åtgärd. Till och med LO-ekonomerna bedömer att a</w:t>
      </w:r>
      <w:r w:rsidRPr="004E3EB6">
        <w:t>r</w:t>
      </w:r>
      <w:r w:rsidRPr="004E3EB6">
        <w:t>betslösheten med nuvarande politik kommer att stiga igen så snart valåret passerat. Deras prognos är att a</w:t>
      </w:r>
      <w:r w:rsidRPr="004E3EB6">
        <w:t>r</w:t>
      </w:r>
      <w:r w:rsidRPr="004E3EB6">
        <w:t>betslösheten stiger till 5,4 procent igen under 2007 från att temporärt ha varit nere på 5,0 procent under valåret. Även Svenskt Näringsliv bedömer att arbetslösheten kommer att stiga igen u</w:t>
      </w:r>
      <w:r w:rsidRPr="004E3EB6">
        <w:t>n</w:t>
      </w:r>
      <w:r w:rsidRPr="004E3EB6">
        <w:t>der 2007.</w:t>
      </w:r>
    </w:p>
    <w:p w:rsidR="00C90039" w:rsidRPr="004E3EB6" w:rsidRDefault="00C90039" w:rsidP="007160D2">
      <w:pPr>
        <w:pStyle w:val="Rubrik3"/>
      </w:pPr>
      <w:bookmarkStart w:id="308" w:name="_Toc84608523"/>
      <w:bookmarkStart w:id="309" w:name="_Toc134370290"/>
      <w:bookmarkStart w:id="310" w:name="_Toc135027642"/>
      <w:bookmarkStart w:id="311" w:name="_Toc135114385"/>
      <w:r w:rsidRPr="004E3EB6">
        <w:t>Investeringar</w:t>
      </w:r>
      <w:bookmarkEnd w:id="308"/>
      <w:bookmarkEnd w:id="309"/>
      <w:bookmarkEnd w:id="310"/>
      <w:bookmarkEnd w:id="311"/>
      <w:r w:rsidRPr="004E3EB6">
        <w:t xml:space="preserve"> </w:t>
      </w:r>
    </w:p>
    <w:p w:rsidR="00C90039" w:rsidRPr="004E3EB6" w:rsidRDefault="00C90039" w:rsidP="007160D2">
      <w:r w:rsidRPr="004E3EB6">
        <w:t>De totala investeringarna föll under åren 2001</w:t>
      </w:r>
      <w:r w:rsidR="00B22A0F" w:rsidRPr="004E3EB6">
        <w:t>–</w:t>
      </w:r>
      <w:r w:rsidRPr="004E3EB6">
        <w:t>2003 för att 2004 vända uppåt igen och under 2005 nå hyggliga 8,3 procent. En viktig förklaring är det av lågräntepol</w:t>
      </w:r>
      <w:r w:rsidRPr="004E3EB6">
        <w:t>i</w:t>
      </w:r>
      <w:r w:rsidRPr="004E3EB6">
        <w:t>tiken kraftigt stimulerade bostadsbyggandet som under 2005 steg m</w:t>
      </w:r>
      <w:r w:rsidR="00B22A0F" w:rsidRPr="004E3EB6">
        <w:t>ed hela 16,9 procent</w:t>
      </w:r>
      <w:r w:rsidRPr="004E3EB6">
        <w:t xml:space="preserve"> – en ökningstakt som väntas dämpas måttligt till fortf</w:t>
      </w:r>
      <w:r w:rsidRPr="004E3EB6">
        <w:t>a</w:t>
      </w:r>
      <w:r w:rsidRPr="004E3EB6">
        <w:t>rande höga 9,2 procent under innev</w:t>
      </w:r>
      <w:r w:rsidRPr="004E3EB6">
        <w:t>a</w:t>
      </w:r>
      <w:r w:rsidRPr="004E3EB6">
        <w:t>rande år. De totala investeringarna spås öka med 5,1 procent.</w:t>
      </w:r>
    </w:p>
    <w:p w:rsidR="00C90039" w:rsidRPr="004E3EB6" w:rsidRDefault="00C90039" w:rsidP="007160D2">
      <w:pPr>
        <w:pStyle w:val="Normaltindrag"/>
      </w:pPr>
      <w:r w:rsidRPr="004E3EB6">
        <w:t>Räknar man bort bostäder är näringslivets investeringar mer beky</w:t>
      </w:r>
      <w:r w:rsidRPr="004E3EB6">
        <w:t>m</w:t>
      </w:r>
      <w:r w:rsidRPr="004E3EB6">
        <w:t>mersamma. Efter kraftiga minskningar i framfö</w:t>
      </w:r>
      <w:r w:rsidRPr="004E3EB6">
        <w:t>r</w:t>
      </w:r>
      <w:r w:rsidR="00B22A0F" w:rsidRPr="004E3EB6">
        <w:t xml:space="preserve"> </w:t>
      </w:r>
      <w:r w:rsidRPr="004E3EB6">
        <w:t>allt industrin under 2002 och även 2003 har dessa ökat ordentligt under 2005 – eller med 8,6 procent enligt budg</w:t>
      </w:r>
      <w:r w:rsidRPr="004E3EB6">
        <w:t>e</w:t>
      </w:r>
      <w:r w:rsidRPr="004E3EB6">
        <w:t>tens prognos. I år väntas de bromsa in igen till 5,1 procent och under 2007 vara til</w:t>
      </w:r>
      <w:r w:rsidRPr="004E3EB6">
        <w:t>l</w:t>
      </w:r>
      <w:r w:rsidRPr="004E3EB6">
        <w:t xml:space="preserve">baka på måttliga 3,6 procent. </w:t>
      </w:r>
    </w:p>
    <w:p w:rsidR="00C90039" w:rsidRPr="004E3EB6" w:rsidRDefault="00C90039" w:rsidP="007160D2">
      <w:pPr>
        <w:pStyle w:val="Normaltindrag"/>
      </w:pPr>
      <w:r w:rsidRPr="004E3EB6">
        <w:t>KI har länge visat tilltro till att bruttoinvesteringarna kommer att hålla god fart framöver och spår att fjolårets up</w:t>
      </w:r>
      <w:r w:rsidRPr="004E3EB6">
        <w:t>p</w:t>
      </w:r>
      <w:r w:rsidRPr="004E3EB6">
        <w:t>gång håller i sig även under större delen av 2006. Högt kapacitetsutnyttjande, låga räntor och goda vinster talar för att en ny investe</w:t>
      </w:r>
      <w:r w:rsidRPr="004E3EB6">
        <w:t>r</w:t>
      </w:r>
      <w:r w:rsidRPr="004E3EB6">
        <w:t>ingsvåg även bortsett från det ökade byggandet borde vara möjlig – men än så länge är investe</w:t>
      </w:r>
      <w:r w:rsidRPr="004E3EB6">
        <w:t>r</w:t>
      </w:r>
      <w:r w:rsidRPr="004E3EB6">
        <w:t>ingsplanerna försiktiga.</w:t>
      </w:r>
    </w:p>
    <w:p w:rsidR="00C90039" w:rsidRPr="004E3EB6" w:rsidRDefault="00C90039" w:rsidP="007160D2">
      <w:pPr>
        <w:pStyle w:val="Normaltindrag"/>
      </w:pPr>
      <w:r w:rsidRPr="004E3EB6">
        <w:t>En ihållande kraftig investeringsökning i näringslivet i stil med den KI förutspått skulle vara ett tecken på att misstron mot Sverige som investering</w:t>
      </w:r>
      <w:r w:rsidRPr="004E3EB6">
        <w:t>s</w:t>
      </w:r>
      <w:r w:rsidRPr="004E3EB6">
        <w:t>land minskat. Kris</w:t>
      </w:r>
      <w:r w:rsidRPr="004E3EB6">
        <w:t>t</w:t>
      </w:r>
      <w:r w:rsidRPr="004E3EB6">
        <w:t>demokraterna tvivlar dock på att en vändning redan har inträffat och bibehåller en försiktigt pessimistisk syn på möjligheterna för Sverige att under nuvarande regelverk locka till sig invester</w:t>
      </w:r>
      <w:r w:rsidRPr="004E3EB6">
        <w:t>a</w:t>
      </w:r>
      <w:r w:rsidRPr="004E3EB6">
        <w:t>re från andra länder.</w:t>
      </w:r>
    </w:p>
    <w:p w:rsidR="00C90039" w:rsidRPr="004E3EB6" w:rsidRDefault="00C90039" w:rsidP="007160D2">
      <w:pPr>
        <w:pStyle w:val="Rubrik2"/>
      </w:pPr>
      <w:bookmarkStart w:id="312" w:name="_Toc134370291"/>
      <w:bookmarkStart w:id="313" w:name="_Toc135027643"/>
      <w:bookmarkStart w:id="314" w:name="_Toc135114386"/>
      <w:r w:rsidRPr="004E3EB6">
        <w:t>Problemområden</w:t>
      </w:r>
      <w:bookmarkEnd w:id="312"/>
      <w:bookmarkEnd w:id="313"/>
      <w:bookmarkEnd w:id="314"/>
    </w:p>
    <w:p w:rsidR="00C90039" w:rsidRPr="004E3EB6" w:rsidRDefault="00C90039" w:rsidP="00BC5EFE">
      <w:pPr>
        <w:pStyle w:val="Rubrik3"/>
        <w:spacing w:before="120"/>
      </w:pPr>
      <w:bookmarkStart w:id="315" w:name="_Toc84608525"/>
      <w:bookmarkStart w:id="316" w:name="_Toc134370292"/>
      <w:bookmarkStart w:id="317" w:name="_Toc135027644"/>
      <w:bookmarkStart w:id="318" w:name="_Toc135114387"/>
      <w:bookmarkEnd w:id="315"/>
      <w:r w:rsidRPr="004E3EB6">
        <w:t>Svensk ekonomi – påfrestningarna ökar i det fördolda</w:t>
      </w:r>
      <w:bookmarkEnd w:id="316"/>
      <w:bookmarkEnd w:id="317"/>
      <w:bookmarkEnd w:id="318"/>
    </w:p>
    <w:p w:rsidR="00C90039" w:rsidRPr="004E3EB6" w:rsidRDefault="00C90039" w:rsidP="007160D2">
      <w:r w:rsidRPr="004E3EB6">
        <w:t>Den socialdemokratiska regeringen målar upp en ljus bild av den svenska ekonomin. Tack vare en god internationell ko</w:t>
      </w:r>
      <w:r w:rsidRPr="004E3EB6">
        <w:t>n</w:t>
      </w:r>
      <w:r w:rsidRPr="004E3EB6">
        <w:t>junktur, en exportledd tillväxt, stora överskott i kommunerna och tillfälliga stora skatteintäkter är vår offen</w:t>
      </w:r>
      <w:r w:rsidRPr="004E3EB6">
        <w:t>t</w:t>
      </w:r>
      <w:r w:rsidRPr="004E3EB6">
        <w:t>liga ek</w:t>
      </w:r>
      <w:r w:rsidRPr="004E3EB6">
        <w:t>o</w:t>
      </w:r>
      <w:r w:rsidRPr="004E3EB6">
        <w:t>nomi bland de bästa i Europa. Men både OECD och IMF varnar för att vänsterkartellens bristande budgetd</w:t>
      </w:r>
      <w:r w:rsidRPr="004E3EB6">
        <w:t>i</w:t>
      </w:r>
      <w:r w:rsidRPr="004E3EB6">
        <w:t>sciplin kan stå Sverige dyrt.</w:t>
      </w:r>
    </w:p>
    <w:p w:rsidR="00C90039" w:rsidRPr="004E3EB6" w:rsidRDefault="00C90039" w:rsidP="007160D2">
      <w:pPr>
        <w:pStyle w:val="Normaltindrag"/>
      </w:pPr>
      <w:r w:rsidRPr="004E3EB6">
        <w:t>IMF konstaterar i sitt senaste Selected Issues paper om Sverige att den nya bu</w:t>
      </w:r>
      <w:r w:rsidRPr="004E3EB6">
        <w:t>d</w:t>
      </w:r>
      <w:r w:rsidRPr="004E3EB6">
        <w:t>getordningen har fungerat väl för att strama upp ekonomin men att det nu börjar synas tecken på att systemet utsätts för växande påfrestningar. Stat</w:t>
      </w:r>
      <w:r w:rsidRPr="004E3EB6">
        <w:t>s</w:t>
      </w:r>
      <w:r w:rsidRPr="004E3EB6">
        <w:t>budgeten har flera år i rad uppvisat ett underskott</w:t>
      </w:r>
      <w:r w:rsidR="00B22A0F" w:rsidRPr="004E3EB6">
        <w:t>,</w:t>
      </w:r>
      <w:r w:rsidRPr="004E3EB6">
        <w:t xml:space="preserve"> och utgiftstaket har fö</w:t>
      </w:r>
      <w:r w:rsidRPr="004E3EB6">
        <w:t>r</w:t>
      </w:r>
      <w:r w:rsidRPr="004E3EB6">
        <w:t>vandlats till en chimär då utgifter i</w:t>
      </w:r>
      <w:r w:rsidR="00B22A0F" w:rsidRPr="004E3EB6">
        <w:t xml:space="preserve"> </w:t>
      </w:r>
      <w:r w:rsidRPr="004E3EB6">
        <w:t>stället har flyttats till budgetens intäktss</w:t>
      </w:r>
      <w:r w:rsidRPr="004E3EB6">
        <w:t>i</w:t>
      </w:r>
      <w:r w:rsidRPr="004E3EB6">
        <w:t>da. Detta samtidigt som budgeteringsma</w:t>
      </w:r>
      <w:r w:rsidRPr="004E3EB6">
        <w:t>r</w:t>
      </w:r>
      <w:r w:rsidRPr="004E3EB6">
        <w:t xml:space="preserve">ginalen har blivit allt mindre. </w:t>
      </w:r>
    </w:p>
    <w:p w:rsidR="00C90039" w:rsidRPr="004E3EB6" w:rsidRDefault="00C90039" w:rsidP="007160D2">
      <w:pPr>
        <w:pStyle w:val="Normaltindrag"/>
      </w:pPr>
      <w:r w:rsidRPr="004E3EB6">
        <w:t>OECD framför samma kritik och menar att vänsterkartellens politik inte är lån</w:t>
      </w:r>
      <w:r w:rsidRPr="004E3EB6">
        <w:t>g</w:t>
      </w:r>
      <w:r w:rsidRPr="004E3EB6">
        <w:t>siktigt hållbar eftersom den inte förbereder Sverige för de påfrestningar som vä</w:t>
      </w:r>
      <w:r w:rsidRPr="004E3EB6">
        <w:t>l</w:t>
      </w:r>
      <w:r w:rsidRPr="004E3EB6">
        <w:t>färdssystemen kommer att utsättas för när befolkningen blir allt äldre. Den socialdemokratiska rege</w:t>
      </w:r>
      <w:r w:rsidRPr="004E3EB6">
        <w:t>r</w:t>
      </w:r>
      <w:r w:rsidR="00B22A0F" w:rsidRPr="004E3EB6">
        <w:t>ingen har väntat allt</w:t>
      </w:r>
      <w:r w:rsidRPr="004E3EB6">
        <w:t xml:space="preserve">för länge med att uppnå målet om </w:t>
      </w:r>
      <w:r w:rsidR="00B22A0F" w:rsidRPr="004E3EB6">
        <w:t>2</w:t>
      </w:r>
      <w:r w:rsidRPr="004E3EB6">
        <w:t xml:space="preserve"> procents överskott i de o</w:t>
      </w:r>
      <w:r w:rsidRPr="004E3EB6">
        <w:t>f</w:t>
      </w:r>
      <w:r w:rsidRPr="004E3EB6">
        <w:t xml:space="preserve">fentliga finanserna och OECD uttrycker oro för att det </w:t>
      </w:r>
      <w:r w:rsidR="00B22A0F" w:rsidRPr="004E3EB6">
        <w:t>inte längre räcker med att nå 2-</w:t>
      </w:r>
      <w:r w:rsidRPr="004E3EB6">
        <w:t>procentsmålet. För att konsol</w:t>
      </w:r>
      <w:r w:rsidRPr="004E3EB6">
        <w:t>i</w:t>
      </w:r>
      <w:r w:rsidRPr="004E3EB6">
        <w:t>dera ekonom</w:t>
      </w:r>
      <w:r w:rsidR="00B22A0F" w:rsidRPr="004E3EB6">
        <w:t>in och inte skjuta över en allt</w:t>
      </w:r>
      <w:r w:rsidRPr="004E3EB6">
        <w:t>för stor börda på framtida gener</w:t>
      </w:r>
      <w:r w:rsidRPr="004E3EB6">
        <w:t>a</w:t>
      </w:r>
      <w:r w:rsidRPr="004E3EB6">
        <w:t>tioner bör regeringen överväga om överskottsmålet inte sn</w:t>
      </w:r>
      <w:r w:rsidRPr="004E3EB6">
        <w:t>a</w:t>
      </w:r>
      <w:r w:rsidRPr="004E3EB6">
        <w:t xml:space="preserve">rare bör sättas till </w:t>
      </w:r>
      <w:r w:rsidR="00B22A0F" w:rsidRPr="004E3EB6">
        <w:t>3</w:t>
      </w:r>
      <w:r w:rsidRPr="004E3EB6">
        <w:t xml:space="preserve"> procent.</w:t>
      </w:r>
    </w:p>
    <w:p w:rsidR="00C90039" w:rsidRPr="004E3EB6" w:rsidRDefault="00C90039" w:rsidP="007160D2">
      <w:pPr>
        <w:pStyle w:val="Normaltindrag"/>
      </w:pPr>
      <w:r w:rsidRPr="004E3EB6">
        <w:t xml:space="preserve">Under de första åren på 2000-talet har </w:t>
      </w:r>
      <w:r w:rsidR="00B22A0F" w:rsidRPr="004E3EB6">
        <w:t xml:space="preserve">Socialdemokraterna </w:t>
      </w:r>
      <w:r w:rsidRPr="004E3EB6">
        <w:t>genomfört kostnad</w:t>
      </w:r>
      <w:r w:rsidRPr="004E3EB6">
        <w:t>s</w:t>
      </w:r>
      <w:r w:rsidRPr="004E3EB6">
        <w:t xml:space="preserve">drivande reformer som har minskat det finansiella sparandet med </w:t>
      </w:r>
      <w:r w:rsidR="00B22A0F" w:rsidRPr="004E3EB6">
        <w:t>1</w:t>
      </w:r>
      <w:r w:rsidRPr="004E3EB6">
        <w:t xml:space="preserve"> pr</w:t>
      </w:r>
      <w:r w:rsidRPr="004E3EB6">
        <w:t>o</w:t>
      </w:r>
      <w:r w:rsidRPr="004E3EB6">
        <w:t>cent av BNP per år. Detta motsvarar den konsolidering av ekonomin som genomfö</w:t>
      </w:r>
      <w:r w:rsidRPr="004E3EB6">
        <w:t>r</w:t>
      </w:r>
      <w:r w:rsidRPr="004E3EB6">
        <w:t xml:space="preserve">des under åren 1995 till 1998. Flera ofinansierade reformer har genomförts </w:t>
      </w:r>
      <w:r w:rsidR="00B22A0F" w:rsidRPr="004E3EB6">
        <w:t xml:space="preserve">bl.a. </w:t>
      </w:r>
      <w:r w:rsidRPr="004E3EB6">
        <w:t>för att återställa, men även höja, nivåerna i bidragssystemen. Och även om regeringen har vidtagit åtgärder för att minska marginaleffe</w:t>
      </w:r>
      <w:r w:rsidRPr="004E3EB6">
        <w:t>k</w:t>
      </w:r>
      <w:r w:rsidRPr="004E3EB6">
        <w:t>terna samt avskaffat arvs- och gåvoskatten i enlighet med OECD:s reko</w:t>
      </w:r>
      <w:r w:rsidRPr="004E3EB6">
        <w:t>m</w:t>
      </w:r>
      <w:r w:rsidRPr="004E3EB6">
        <w:t>mendationer, får dessa reformer kritik eftersom inte heller de har fina</w:t>
      </w:r>
      <w:r w:rsidRPr="004E3EB6">
        <w:t>n</w:t>
      </w:r>
      <w:r w:rsidRPr="004E3EB6">
        <w:t xml:space="preserve">sierats. </w:t>
      </w:r>
    </w:p>
    <w:p w:rsidR="00C90039" w:rsidRPr="004E3EB6" w:rsidRDefault="00C90039" w:rsidP="007160D2">
      <w:pPr>
        <w:pStyle w:val="Normaltindrag"/>
      </w:pPr>
      <w:r w:rsidRPr="004E3EB6">
        <w:t>Både IMF och OECD konstaterar att det behövs en förbättrad budgetdisc</w:t>
      </w:r>
      <w:r w:rsidRPr="004E3EB6">
        <w:t>i</w:t>
      </w:r>
      <w:r w:rsidRPr="004E3EB6">
        <w:t>plin och nya ekonomiska målsättningar ifall Sverige ska klara framtidens utmaningar. Samtidigt b</w:t>
      </w:r>
      <w:r w:rsidRPr="004E3EB6">
        <w:t>e</w:t>
      </w:r>
      <w:r w:rsidRPr="004E3EB6">
        <w:t>höver antalet arbetade timmar öka och strukturella reformer genomföras för att förbättra servicen och produktiviteten i den o</w:t>
      </w:r>
      <w:r w:rsidRPr="004E3EB6">
        <w:t>f</w:t>
      </w:r>
      <w:r w:rsidRPr="004E3EB6">
        <w:t>fentliga se</w:t>
      </w:r>
      <w:r w:rsidRPr="004E3EB6">
        <w:t>k</w:t>
      </w:r>
      <w:r w:rsidRPr="004E3EB6">
        <w:t>torn.</w:t>
      </w:r>
    </w:p>
    <w:p w:rsidR="00C90039" w:rsidRPr="004E3EB6" w:rsidRDefault="00C90039" w:rsidP="007160D2">
      <w:pPr>
        <w:pStyle w:val="Normaltindrag"/>
      </w:pPr>
      <w:r w:rsidRPr="004E3EB6">
        <w:t>Den kraftiga uppgången av oljepriset och den förhållandevis svaga utvec</w:t>
      </w:r>
      <w:r w:rsidRPr="004E3EB6">
        <w:t>k</w:t>
      </w:r>
      <w:r w:rsidRPr="004E3EB6">
        <w:t>lingen i eurozonen har (ännu) inte brutit nacken av en på det hela taget fortsatt god världskonjun</w:t>
      </w:r>
      <w:r w:rsidRPr="004E3EB6">
        <w:t>k</w:t>
      </w:r>
      <w:r w:rsidRPr="004E3EB6">
        <w:t>tur.</w:t>
      </w:r>
    </w:p>
    <w:p w:rsidR="00C90039" w:rsidRPr="004E3EB6" w:rsidRDefault="00C90039" w:rsidP="007160D2">
      <w:pPr>
        <w:pStyle w:val="Normaltindrag"/>
      </w:pPr>
      <w:r w:rsidRPr="004E3EB6">
        <w:t>Kristdemokraterna delar IMF:s syn att den goda tillväxttakten – skör som den ändå kan visa sig vara – bör utnyttjas för att genom strukturella reformer och ett högre fina</w:t>
      </w:r>
      <w:r w:rsidRPr="004E3EB6">
        <w:t>n</w:t>
      </w:r>
      <w:r w:rsidRPr="004E3EB6">
        <w:t>siellt sparande göra ekonomin bättre rustad för chocker som kan komma och för den demografiska utveckling som vi har framför oss.</w:t>
      </w:r>
    </w:p>
    <w:p w:rsidR="00C90039" w:rsidRPr="004E3EB6" w:rsidRDefault="00B22A0F" w:rsidP="007160D2">
      <w:pPr>
        <w:pStyle w:val="Rubrik3"/>
      </w:pPr>
      <w:bookmarkStart w:id="319" w:name="_Toc134370293"/>
      <w:bookmarkStart w:id="320" w:name="_Toc135027645"/>
      <w:bookmarkStart w:id="321" w:name="_Toc135114388"/>
      <w:r w:rsidRPr="004E3EB6">
        <w:t>Alltför få arbetar allt</w:t>
      </w:r>
      <w:r w:rsidR="00C90039" w:rsidRPr="004E3EB6">
        <w:t>för lite</w:t>
      </w:r>
      <w:bookmarkEnd w:id="319"/>
      <w:bookmarkEnd w:id="320"/>
      <w:bookmarkEnd w:id="321"/>
    </w:p>
    <w:p w:rsidR="00C90039" w:rsidRPr="004E3EB6" w:rsidRDefault="00C90039" w:rsidP="007160D2">
      <w:r w:rsidRPr="004E3EB6">
        <w:t>Den höga öppna och dolda arbetslösheten och det alltjämt växande utanfö</w:t>
      </w:r>
      <w:r w:rsidRPr="004E3EB6">
        <w:t>r</w:t>
      </w:r>
      <w:r w:rsidRPr="004E3EB6">
        <w:t>skapet mitt i en högkonjunktur med hygglig tillväxt är stora problem i sig men oc</w:t>
      </w:r>
      <w:r w:rsidRPr="004E3EB6">
        <w:t>k</w:t>
      </w:r>
      <w:r w:rsidRPr="004E3EB6">
        <w:t>så det tydligaste symtomet på att ekonomin inte fungerar väl.</w:t>
      </w:r>
    </w:p>
    <w:p w:rsidR="00C90039" w:rsidRPr="004E3EB6" w:rsidRDefault="00C90039" w:rsidP="007160D2">
      <w:pPr>
        <w:pStyle w:val="Normaltindrag"/>
      </w:pPr>
      <w:r w:rsidRPr="004E3EB6">
        <w:t>Den socialdemokratiska regeringen möter problemen med kraftiga men tillfälliga st</w:t>
      </w:r>
      <w:r w:rsidRPr="004E3EB6">
        <w:t>i</w:t>
      </w:r>
      <w:r w:rsidRPr="004E3EB6">
        <w:t>mulansåtgärder. På så sätt kan den öppna arbetslösheten tvingas ned med kanske en eller annan procentenhet. Men man löser inte några lån</w:t>
      </w:r>
      <w:r w:rsidRPr="004E3EB6">
        <w:t>g</w:t>
      </w:r>
      <w:r w:rsidRPr="004E3EB6">
        <w:t>siktiga problem den vägen. För samtidigt som vänsterkartellen satsar på a</w:t>
      </w:r>
      <w:r w:rsidRPr="004E3EB6">
        <w:t>r</w:t>
      </w:r>
      <w:r w:rsidRPr="004E3EB6">
        <w:t>betsmarknadspolitiska åtgärder och sysse</w:t>
      </w:r>
      <w:r w:rsidRPr="004E3EB6">
        <w:t>l</w:t>
      </w:r>
      <w:r w:rsidRPr="004E3EB6">
        <w:t>sättning i offentlig sektor pågår en utflyttning och en utslagning av jobb inom det privata näringslivet utan vilken välfärden inte kan fina</w:t>
      </w:r>
      <w:r w:rsidRPr="004E3EB6">
        <w:t>n</w:t>
      </w:r>
      <w:r w:rsidRPr="004E3EB6">
        <w:t xml:space="preserve">sieras. </w:t>
      </w:r>
    </w:p>
    <w:p w:rsidR="00C90039" w:rsidRPr="004E3EB6" w:rsidRDefault="00C90039" w:rsidP="007160D2">
      <w:pPr>
        <w:pStyle w:val="Normaltindrag"/>
      </w:pPr>
      <w:r w:rsidRPr="004E3EB6">
        <w:t>Sverige har en jämförelsevis hög sysselsättningsgrad, trots det arbetar vi mindre än de flesta inom OECD. Ifall vi ska kunna behålla en god och vä</w:t>
      </w:r>
      <w:r w:rsidRPr="004E3EB6">
        <w:t>l</w:t>
      </w:r>
      <w:r w:rsidRPr="004E3EB6">
        <w:t>fung</w:t>
      </w:r>
      <w:r w:rsidRPr="004E3EB6">
        <w:t>e</w:t>
      </w:r>
      <w:r w:rsidRPr="004E3EB6">
        <w:t>rande vård, skola och omsorg i framtiden behöver vi vidta åtgärder för att fö</w:t>
      </w:r>
      <w:r w:rsidRPr="004E3EB6">
        <w:t>r</w:t>
      </w:r>
      <w:r w:rsidRPr="004E3EB6">
        <w:t xml:space="preserve">sörjningsbalansen ska rubbas så lite som möjligt. </w:t>
      </w:r>
      <w:bookmarkStart w:id="322" w:name="_Toc84608526"/>
      <w:bookmarkEnd w:id="322"/>
    </w:p>
    <w:p w:rsidR="00C90039" w:rsidRPr="004E3EB6" w:rsidRDefault="00C90039" w:rsidP="007160D2">
      <w:pPr>
        <w:pStyle w:val="Normaltindrag"/>
      </w:pPr>
      <w:r w:rsidRPr="004E3EB6">
        <w:t>Antalet arbetade timmar påverkas negativt av höga marginalskatter samt av bri</w:t>
      </w:r>
      <w:r w:rsidRPr="004E3EB6">
        <w:t>s</w:t>
      </w:r>
      <w:r w:rsidRPr="004E3EB6">
        <w:t>terna inom sjuk- och arbetslöshetsförsäkringarna. Kristdemokraterna har tillsa</w:t>
      </w:r>
      <w:r w:rsidRPr="004E3EB6">
        <w:t>m</w:t>
      </w:r>
      <w:r w:rsidRPr="004E3EB6">
        <w:t>mans med de andra partierna inom Allians för Sverige föreslagit betydande skattesänkningar för mä</w:t>
      </w:r>
      <w:r w:rsidRPr="004E3EB6">
        <w:t>n</w:t>
      </w:r>
      <w:r w:rsidRPr="004E3EB6">
        <w:t xml:space="preserve">niskor i låga och vanliga inkomstlägen. Dessutom presenterar vi i denna motion ett förslag om att den </w:t>
      </w:r>
      <w:r w:rsidR="00B22A0F" w:rsidRPr="004E3EB6">
        <w:t xml:space="preserve">s.k. </w:t>
      </w:r>
      <w:r w:rsidRPr="004E3EB6">
        <w:t>brytpun</w:t>
      </w:r>
      <w:r w:rsidRPr="004E3EB6">
        <w:t>k</w:t>
      </w:r>
      <w:r w:rsidRPr="004E3EB6">
        <w:t>ten för statlig inkomstskatt ska flyttas upp så att tjänstemän och akad</w:t>
      </w:r>
      <w:r w:rsidRPr="004E3EB6">
        <w:t>e</w:t>
      </w:r>
      <w:r w:rsidRPr="004E3EB6">
        <w:t>miker får behålla mer av sin lön.</w:t>
      </w:r>
    </w:p>
    <w:p w:rsidR="00C90039" w:rsidRPr="004E3EB6" w:rsidRDefault="00C90039" w:rsidP="007160D2">
      <w:pPr>
        <w:pStyle w:val="Normaltindrag"/>
      </w:pPr>
      <w:r w:rsidRPr="004E3EB6">
        <w:t>Dessa reformer tjänar till att öka arbetsutbudet och ligger väl i linje med de rekommendationer Sverige fått från OECD. De bidrar tillsammans med fö</w:t>
      </w:r>
      <w:r w:rsidRPr="004E3EB6">
        <w:t>r</w:t>
      </w:r>
      <w:r w:rsidRPr="004E3EB6">
        <w:t>bättrade möjligh</w:t>
      </w:r>
      <w:r w:rsidRPr="004E3EB6">
        <w:t>e</w:t>
      </w:r>
      <w:r w:rsidRPr="004E3EB6">
        <w:t>ter till rehabilitering och arbetsmarknadspolitisk matchning till att förbättra möjlighete</w:t>
      </w:r>
      <w:r w:rsidRPr="004E3EB6">
        <w:t>r</w:t>
      </w:r>
      <w:r w:rsidRPr="004E3EB6">
        <w:t xml:space="preserve">na att öka antalet arbetade timmar för att klara välfärden för framtida generationer. </w:t>
      </w:r>
    </w:p>
    <w:p w:rsidR="00C90039" w:rsidRPr="004E3EB6" w:rsidRDefault="00C90039" w:rsidP="007160D2">
      <w:pPr>
        <w:pStyle w:val="Normaltindrag"/>
      </w:pPr>
      <w:r w:rsidRPr="004E3EB6">
        <w:t>I likhet med OECD anser vi också att friåret bör avskaffas och att reformer behövs för att dels hjälpa unga in på arbetsmarknaden, dels uppmuntra seni</w:t>
      </w:r>
      <w:r w:rsidRPr="004E3EB6">
        <w:t>o</w:t>
      </w:r>
      <w:r w:rsidRPr="004E3EB6">
        <w:t>rer att stanna kvar längre i arbetslivet på hel- eller deltid.</w:t>
      </w:r>
    </w:p>
    <w:p w:rsidR="00C90039" w:rsidRPr="004E3EB6" w:rsidRDefault="00C90039" w:rsidP="007160D2">
      <w:pPr>
        <w:pStyle w:val="Rubrik3"/>
      </w:pPr>
      <w:bookmarkStart w:id="323" w:name="_Toc134370294"/>
      <w:bookmarkStart w:id="324" w:name="_Toc135027646"/>
      <w:bookmarkStart w:id="325" w:name="_Toc135114389"/>
      <w:r w:rsidRPr="004E3EB6">
        <w:t>Sjukskrivningstalen fortfarande alarmerande höga</w:t>
      </w:r>
      <w:bookmarkEnd w:id="323"/>
      <w:bookmarkEnd w:id="324"/>
      <w:bookmarkEnd w:id="325"/>
    </w:p>
    <w:p w:rsidR="00C90039" w:rsidRPr="004E3EB6" w:rsidRDefault="00C90039" w:rsidP="007160D2">
      <w:r w:rsidRPr="004E3EB6">
        <w:t>Sjukskrivningstalen har sjunkit men är fortfarande på en skrämmande nivå och är sedan flera år tillbaka en farlig gökunge i statens budget. Ett skäl till att långtidssjukskrivnin</w:t>
      </w:r>
      <w:r w:rsidRPr="004E3EB6">
        <w:t>g</w:t>
      </w:r>
      <w:r w:rsidRPr="004E3EB6">
        <w:t>arna minskat är att alltfler fått sjuk- och aktivitetser</w:t>
      </w:r>
      <w:r w:rsidRPr="004E3EB6">
        <w:softHyphen/>
        <w:t xml:space="preserve">sättningar beviljade, </w:t>
      </w:r>
      <w:r w:rsidR="00B22A0F" w:rsidRPr="004E3EB6">
        <w:t xml:space="preserve">dvs. </w:t>
      </w:r>
      <w:r w:rsidRPr="004E3EB6">
        <w:t>det har blivit förtidspensionerade. Enligt OECD måste nu regeringen sätta som sin främsta prioritet att få ne</w:t>
      </w:r>
      <w:r w:rsidR="00B22A0F" w:rsidRPr="004E3EB6">
        <w:t>d</w:t>
      </w:r>
      <w:r w:rsidRPr="004E3EB6">
        <w:t xml:space="preserve"> sjukskrivning</w:t>
      </w:r>
      <w:r w:rsidRPr="004E3EB6">
        <w:t>s</w:t>
      </w:r>
      <w:r w:rsidRPr="004E3EB6">
        <w:t xml:space="preserve">talen. </w:t>
      </w:r>
    </w:p>
    <w:p w:rsidR="00C90039" w:rsidRPr="004E3EB6" w:rsidRDefault="00C90039" w:rsidP="007160D2">
      <w:pPr>
        <w:pStyle w:val="Normaltindrag"/>
      </w:pPr>
      <w:r w:rsidRPr="004E3EB6">
        <w:t>Kristdemokraterna satsar i vårt budgetförslag därför stort på rehabilitering av långtidssjukskrivna. Vi har också i flera år uppmärksammat att det för</w:t>
      </w:r>
      <w:r w:rsidRPr="004E3EB6">
        <w:t>e</w:t>
      </w:r>
      <w:r w:rsidRPr="004E3EB6">
        <w:t>kommer ett icke oväsentligt missbruk av sjukförsäkringen – ett missbruk som måste beivras g</w:t>
      </w:r>
      <w:r w:rsidRPr="004E3EB6">
        <w:t>e</w:t>
      </w:r>
      <w:r w:rsidRPr="004E3EB6">
        <w:t>nom kontroll men också genom upplysning och förstärkning av den allmänna värd</w:t>
      </w:r>
      <w:r w:rsidRPr="004E3EB6">
        <w:t>e</w:t>
      </w:r>
      <w:r w:rsidRPr="004E3EB6">
        <w:t>grunden.</w:t>
      </w:r>
    </w:p>
    <w:p w:rsidR="00C90039" w:rsidRPr="004E3EB6" w:rsidRDefault="00C90039" w:rsidP="007160D2">
      <w:pPr>
        <w:pStyle w:val="Rubrik3"/>
      </w:pPr>
      <w:bookmarkStart w:id="326" w:name="_Toc134370295"/>
      <w:bookmarkStart w:id="327" w:name="_Toc135027647"/>
      <w:bookmarkStart w:id="328" w:name="_Toc135114390"/>
      <w:r w:rsidRPr="004E3EB6">
        <w:t>Dålig tillgänglighet i vården</w:t>
      </w:r>
      <w:bookmarkEnd w:id="326"/>
      <w:bookmarkEnd w:id="327"/>
      <w:bookmarkEnd w:id="328"/>
    </w:p>
    <w:p w:rsidR="00C90039" w:rsidRPr="004E3EB6" w:rsidRDefault="00C90039" w:rsidP="007160D2">
      <w:r w:rsidRPr="004E3EB6">
        <w:t>OECD konstaterar att den svenska vården håller hög kvalitet men att det finns brister i tillgängligheten. Alltför många hänvisas till sjukhusvård på grund av bristen på allmänläkare och begränsade öppethållanden på vårdce</w:t>
      </w:r>
      <w:r w:rsidRPr="004E3EB6">
        <w:t>n</w:t>
      </w:r>
      <w:r w:rsidRPr="004E3EB6">
        <w:t>tralerna.</w:t>
      </w:r>
    </w:p>
    <w:p w:rsidR="00C90039" w:rsidRPr="004E3EB6" w:rsidRDefault="00C90039" w:rsidP="007160D2">
      <w:pPr>
        <w:pStyle w:val="Normaltindrag"/>
      </w:pPr>
      <w:r w:rsidRPr="004E3EB6">
        <w:t>Det finns betydande skillnader i vårdens kvalitet och effektivitet mellan olika d</w:t>
      </w:r>
      <w:r w:rsidRPr="004E3EB6">
        <w:t>e</w:t>
      </w:r>
      <w:r w:rsidRPr="004E3EB6">
        <w:t>lar av landet. Viktiga förbättringar kan enligt OECD göras genom att öka mångfa</w:t>
      </w:r>
      <w:r w:rsidRPr="004E3EB6">
        <w:t>l</w:t>
      </w:r>
      <w:r w:rsidRPr="004E3EB6">
        <w:t>den inom vården samt genom ett förbättrat samarbete mellan kommuner och land</w:t>
      </w:r>
      <w:r w:rsidRPr="004E3EB6">
        <w:t>s</w:t>
      </w:r>
      <w:r w:rsidRPr="004E3EB6">
        <w:t>ting.</w:t>
      </w:r>
    </w:p>
    <w:p w:rsidR="00C90039" w:rsidRPr="004E3EB6" w:rsidRDefault="00C90039" w:rsidP="007160D2">
      <w:pPr>
        <w:pStyle w:val="Rubrik3"/>
      </w:pPr>
      <w:bookmarkStart w:id="329" w:name="_Toc84608528"/>
      <w:bookmarkStart w:id="330" w:name="_Toc134370296"/>
      <w:bookmarkStart w:id="331" w:name="_Toc135027648"/>
      <w:bookmarkStart w:id="332" w:name="_Toc135114391"/>
      <w:bookmarkEnd w:id="329"/>
      <w:r w:rsidRPr="004E3EB6">
        <w:t>Sverige tappar mark som investeringsland</w:t>
      </w:r>
      <w:bookmarkEnd w:id="330"/>
      <w:bookmarkEnd w:id="331"/>
      <w:bookmarkEnd w:id="332"/>
      <w:r w:rsidRPr="004E3EB6">
        <w:t xml:space="preserve"> </w:t>
      </w:r>
    </w:p>
    <w:p w:rsidR="00C90039" w:rsidRPr="004E3EB6" w:rsidRDefault="00C90039" w:rsidP="007160D2">
      <w:r w:rsidRPr="004E3EB6">
        <w:t>För att nå framgång måste Sverige åter bli ett attraktivt investeringsland. Här har vi tappat mark – inte minst under senare år. Investeringarna ligger år efter år på en lägre nivå som andel av BNP än genomsnittet för EU-15. Att expor</w:t>
      </w:r>
      <w:r w:rsidRPr="004E3EB6">
        <w:t>t</w:t>
      </w:r>
      <w:r w:rsidRPr="004E3EB6">
        <w:t>fra</w:t>
      </w:r>
      <w:r w:rsidRPr="004E3EB6">
        <w:t>m</w:t>
      </w:r>
      <w:r w:rsidRPr="004E3EB6">
        <w:t xml:space="preserve">gångarna är stora </w:t>
      </w:r>
      <w:r w:rsidR="006C1B8D" w:rsidRPr="004E3EB6">
        <w:t>ska</w:t>
      </w:r>
      <w:r w:rsidRPr="004E3EB6">
        <w:t xml:space="preserve"> vi alla glädjas åt medan de varar.  Men svenskt näringsliv tar inte hem e</w:t>
      </w:r>
      <w:r w:rsidRPr="004E3EB6">
        <w:t>x</w:t>
      </w:r>
      <w:r w:rsidRPr="004E3EB6">
        <w:t>portinkomsterna och investerar dem i Sverige i önskvärd utsträckning. De investerar mer i utlandet än utländska företag inv</w:t>
      </w:r>
      <w:r w:rsidRPr="004E3EB6">
        <w:t>e</w:t>
      </w:r>
      <w:r w:rsidRPr="004E3EB6">
        <w:t>sterar i Sver</w:t>
      </w:r>
      <w:r w:rsidRPr="004E3EB6">
        <w:t>i</w:t>
      </w:r>
      <w:r w:rsidRPr="004E3EB6">
        <w:t>ge. Statistik från FN-organet Unctad tyder på att Sverige tappar mark som inv</w:t>
      </w:r>
      <w:r w:rsidRPr="004E3EB6">
        <w:t>e</w:t>
      </w:r>
      <w:r w:rsidRPr="004E3EB6">
        <w:t xml:space="preserve">steringsland. </w:t>
      </w:r>
    </w:p>
    <w:p w:rsidR="00C90039" w:rsidRPr="004E3EB6" w:rsidRDefault="00C90039" w:rsidP="007160D2">
      <w:pPr>
        <w:pStyle w:val="Normaltindrag"/>
      </w:pPr>
      <w:r w:rsidRPr="004E3EB6">
        <w:t xml:space="preserve">Mot detta </w:t>
      </w:r>
      <w:r w:rsidR="006C1B8D" w:rsidRPr="004E3EB6">
        <w:t>ska</w:t>
      </w:r>
      <w:r w:rsidRPr="004E3EB6">
        <w:t xml:space="preserve"> ställas KI:s prognos om kraftigt ökade investeringar i nä</w:t>
      </w:r>
      <w:r w:rsidRPr="004E3EB6">
        <w:t>r</w:t>
      </w:r>
      <w:r w:rsidRPr="004E3EB6">
        <w:t>ingslivet de kommande åren. Kristdemokraterna hoppas att det inte är fråga om en allvarlig prognosmiss, men skulle känna större säkerhet om något gjo</w:t>
      </w:r>
      <w:r w:rsidRPr="004E3EB6">
        <w:t>r</w:t>
      </w:r>
      <w:r w:rsidRPr="004E3EB6">
        <w:t>des för att öka förtroendet för Sverige som investeringsland. Det kunde e</w:t>
      </w:r>
      <w:r w:rsidRPr="004E3EB6">
        <w:t>x</w:t>
      </w:r>
      <w:r w:rsidRPr="004E3EB6">
        <w:t>empelvis göras genom att avveckla förm</w:t>
      </w:r>
      <w:r w:rsidRPr="004E3EB6">
        <w:t>ö</w:t>
      </w:r>
      <w:r w:rsidRPr="004E3EB6">
        <w:t>genhetsskatten och på så sätt öppna för att en stor del av de mellan 500 och 1 500 mi</w:t>
      </w:r>
      <w:r w:rsidRPr="004E3EB6">
        <w:t>l</w:t>
      </w:r>
      <w:r w:rsidRPr="004E3EB6">
        <w:t xml:space="preserve">jarder kronor som svenskar placerat i utlandet kan tas hem och </w:t>
      </w:r>
      <w:r w:rsidR="00B22A0F" w:rsidRPr="004E3EB6">
        <w:t xml:space="preserve">bl.a. </w:t>
      </w:r>
      <w:r w:rsidRPr="004E3EB6">
        <w:t>fungera som riskkapital i nya sat</w:t>
      </w:r>
      <w:r w:rsidRPr="004E3EB6">
        <w:t>s</w:t>
      </w:r>
      <w:r w:rsidRPr="004E3EB6">
        <w:t>ningar. För att förbättra investeringsklimatet bör förmögenhetsskatten avvec</w:t>
      </w:r>
      <w:r w:rsidRPr="004E3EB6">
        <w:t>k</w:t>
      </w:r>
      <w:r w:rsidRPr="004E3EB6">
        <w:t>las helt under nästa mandatp</w:t>
      </w:r>
      <w:r w:rsidRPr="004E3EB6">
        <w:t>e</w:t>
      </w:r>
      <w:r w:rsidRPr="004E3EB6">
        <w:t>riod.</w:t>
      </w:r>
    </w:p>
    <w:p w:rsidR="00C90039" w:rsidRPr="004E3EB6" w:rsidRDefault="00C90039" w:rsidP="007160D2">
      <w:pPr>
        <w:pStyle w:val="Normaltindrag"/>
      </w:pPr>
      <w:r w:rsidRPr="004E3EB6">
        <w:t>Att exporttillväxten varit god kan till dels tillskrivas svensk industri och svenska i</w:t>
      </w:r>
      <w:r w:rsidRPr="004E3EB6">
        <w:t>n</w:t>
      </w:r>
      <w:r w:rsidRPr="004E3EB6">
        <w:t>dustri</w:t>
      </w:r>
      <w:r w:rsidRPr="004E3EB6">
        <w:softHyphen/>
        <w:t>arbetares skicklighet och höga produktivitet. Men det handlar också om en svagt värderad, enligt många undervärderad, krona och succe</w:t>
      </w:r>
      <w:r w:rsidRPr="004E3EB6">
        <w:t>s</w:t>
      </w:r>
      <w:r w:rsidRPr="004E3EB6">
        <w:t>sivt försämrade utb</w:t>
      </w:r>
      <w:r w:rsidRPr="004E3EB6">
        <w:t>y</w:t>
      </w:r>
      <w:r w:rsidRPr="004E3EB6">
        <w:t>tesför</w:t>
      </w:r>
      <w:r w:rsidRPr="004E3EB6">
        <w:softHyphen/>
        <w:t>hållanden (terms of trade). Våra exportvaror blir relativt billigare i förhållande till i</w:t>
      </w:r>
      <w:r w:rsidRPr="004E3EB6">
        <w:t>m</w:t>
      </w:r>
      <w:r w:rsidRPr="004E3EB6">
        <w:t>portvarorna</w:t>
      </w:r>
      <w:r w:rsidR="00B22A0F" w:rsidRPr="004E3EB6">
        <w:t>,</w:t>
      </w:r>
      <w:r w:rsidRPr="004E3EB6">
        <w:t xml:space="preserve"> vilket i praktiken översätts i press nedåt på våra reallöner. </w:t>
      </w:r>
    </w:p>
    <w:p w:rsidR="00C90039" w:rsidRPr="004E3EB6" w:rsidRDefault="00C90039" w:rsidP="007160D2">
      <w:pPr>
        <w:pStyle w:val="Rubrik3"/>
      </w:pPr>
      <w:bookmarkStart w:id="333" w:name="_Toc84608527"/>
      <w:bookmarkStart w:id="334" w:name="_Toc134370297"/>
      <w:bookmarkStart w:id="335" w:name="_Toc135027649"/>
      <w:bookmarkStart w:id="336" w:name="_Toc135114392"/>
      <w:bookmarkEnd w:id="333"/>
      <w:r w:rsidRPr="004E3EB6">
        <w:t>Hushållen lånar</w:t>
      </w:r>
      <w:bookmarkEnd w:id="334"/>
      <w:bookmarkEnd w:id="335"/>
      <w:bookmarkEnd w:id="336"/>
      <w:r w:rsidRPr="004E3EB6">
        <w:t xml:space="preserve"> </w:t>
      </w:r>
    </w:p>
    <w:p w:rsidR="00C90039" w:rsidRPr="004E3EB6" w:rsidRDefault="00C90039" w:rsidP="007160D2">
      <w:r w:rsidRPr="004E3EB6">
        <w:t>Hushållens skulder som andel av den disponibla inkomsten ökar i snabb takt. Uppl</w:t>
      </w:r>
      <w:r w:rsidRPr="004E3EB6">
        <w:t>å</w:t>
      </w:r>
      <w:r w:rsidRPr="004E3EB6">
        <w:t>ningen börjar närma sig den nivå som rådde i slutet av 1980-talet</w:t>
      </w:r>
      <w:r w:rsidR="00B22A0F" w:rsidRPr="004E3EB6">
        <w:t>,</w:t>
      </w:r>
      <w:r w:rsidRPr="004E3EB6">
        <w:t xml:space="preserve"> vilket vi tycker är oroväckande. Ränteläget är fortfarande väldigt lågt</w:t>
      </w:r>
      <w:r w:rsidR="00B22A0F" w:rsidRPr="004E3EB6">
        <w:t>,</w:t>
      </w:r>
      <w:r w:rsidRPr="004E3EB6">
        <w:t xml:space="preserve"> varför många tycker sig klara både räntor och amorteringar på hus och bostadsrätter. Prise</w:t>
      </w:r>
      <w:r w:rsidRPr="004E3EB6">
        <w:t>r</w:t>
      </w:r>
      <w:r w:rsidRPr="004E3EB6">
        <w:t>na i attraktiva lägen har stigit till nya rekordnivåer. Räntekostnaderna som andel av disponibel inkomst är visserligen avsevärt lägre än under slutet av 1980-talet. Men räntan kommer att stiga, uppvärmnings- och underhållskos</w:t>
      </w:r>
      <w:r w:rsidRPr="004E3EB6">
        <w:t>t</w:t>
      </w:r>
      <w:r w:rsidRPr="004E3EB6">
        <w:t xml:space="preserve">naderna likaså. </w:t>
      </w:r>
    </w:p>
    <w:p w:rsidR="00C90039" w:rsidRPr="004E3EB6" w:rsidRDefault="00C90039" w:rsidP="007160D2">
      <w:pPr>
        <w:pStyle w:val="Normaltindrag"/>
      </w:pPr>
      <w:r w:rsidRPr="004E3EB6">
        <w:t xml:space="preserve">Kristdemokraterna står fast vid </w:t>
      </w:r>
      <w:r w:rsidR="00B22A0F" w:rsidRPr="004E3EB6">
        <w:t>sitt</w:t>
      </w:r>
      <w:r w:rsidRPr="004E3EB6">
        <w:t xml:space="preserve"> förslag om ett avskaffande av den sta</w:t>
      </w:r>
      <w:r w:rsidRPr="004E3EB6">
        <w:t>t</w:t>
      </w:r>
      <w:r w:rsidRPr="004E3EB6">
        <w:t>liga fastighetsskatten. Förslaget finansieras i huvudsak genom en låg årlig ko</w:t>
      </w:r>
      <w:r w:rsidRPr="004E3EB6">
        <w:t>m</w:t>
      </w:r>
      <w:r w:rsidRPr="004E3EB6">
        <w:t>munal avgift som ska täcka kommunernas kostnader för infrastruktur och underhåll samt en höjd reavinstskatt på fastigheter. Till finansieringen hör också att den som säljer sin b</w:t>
      </w:r>
      <w:r w:rsidRPr="004E3EB6">
        <w:t>o</w:t>
      </w:r>
      <w:r w:rsidRPr="004E3EB6">
        <w:t>stad med vinst inte kan skjuta upp skatten på den behållningen mer än till hälften. För att förhin</w:t>
      </w:r>
      <w:r w:rsidRPr="004E3EB6">
        <w:t>d</w:t>
      </w:r>
      <w:r w:rsidRPr="004E3EB6">
        <w:t>ra inlåsningseffekter på fastighetsmark</w:t>
      </w:r>
      <w:r w:rsidRPr="004E3EB6">
        <w:softHyphen/>
        <w:t>naden införs ett tak för hur mycket reavinst</w:t>
      </w:r>
      <w:r w:rsidRPr="004E3EB6">
        <w:softHyphen/>
        <w:t>skatten kan uppgå till. Om vi vi</w:t>
      </w:r>
      <w:r w:rsidRPr="004E3EB6">
        <w:t>n</w:t>
      </w:r>
      <w:r w:rsidRPr="004E3EB6">
        <w:t>ner gehör för vårt förslag kommer förutsättningarna att själv kunna styra över sina boendekostnader att förbättras eftersom den löpande beskattningen sänks med drygt 10 miljarder kronor. Risken för att av ekon</w:t>
      </w:r>
      <w:r w:rsidRPr="004E3EB6">
        <w:t>o</w:t>
      </w:r>
      <w:r w:rsidRPr="004E3EB6">
        <w:t>miska skäl tvingas flytta kommer därmed att minska radikalt för människor med små eller måt</w:t>
      </w:r>
      <w:r w:rsidRPr="004E3EB6">
        <w:t>t</w:t>
      </w:r>
      <w:r w:rsidRPr="004E3EB6">
        <w:t>liga inkomster.</w:t>
      </w:r>
    </w:p>
    <w:p w:rsidR="00C90039" w:rsidRPr="004E3EB6" w:rsidRDefault="00C90039" w:rsidP="007160D2">
      <w:pPr>
        <w:pStyle w:val="Rubrik1"/>
      </w:pPr>
      <w:bookmarkStart w:id="337" w:name="_Ref134291154"/>
      <w:bookmarkStart w:id="338" w:name="_Ref134294243"/>
      <w:bookmarkStart w:id="339" w:name="_Ref134325187"/>
      <w:bookmarkStart w:id="340" w:name="_Toc134370298"/>
      <w:bookmarkStart w:id="341" w:name="_Toc135027650"/>
      <w:bookmarkStart w:id="342" w:name="_Toc135114393"/>
      <w:r w:rsidRPr="004E3EB6">
        <w:t>Kristdemokraternas alternativ</w:t>
      </w:r>
      <w:bookmarkEnd w:id="337"/>
      <w:bookmarkEnd w:id="338"/>
      <w:bookmarkEnd w:id="339"/>
      <w:bookmarkEnd w:id="340"/>
      <w:bookmarkEnd w:id="341"/>
      <w:bookmarkEnd w:id="342"/>
    </w:p>
    <w:p w:rsidR="00C90039" w:rsidRPr="004E3EB6" w:rsidRDefault="00C90039" w:rsidP="00BC5EFE">
      <w:pPr>
        <w:pStyle w:val="Rubrik2"/>
        <w:spacing w:before="120"/>
        <w:rPr>
          <w:snapToGrid w:val="0"/>
        </w:rPr>
      </w:pPr>
      <w:bookmarkStart w:id="343" w:name="_Toc134370299"/>
      <w:bookmarkStart w:id="344" w:name="_Toc135027651"/>
      <w:bookmarkStart w:id="345" w:name="_Toc135114394"/>
      <w:r w:rsidRPr="004E3EB6">
        <w:rPr>
          <w:snapToGrid w:val="0"/>
        </w:rPr>
        <w:t>En politik för valfrihet och trygghet</w:t>
      </w:r>
      <w:bookmarkEnd w:id="344"/>
      <w:bookmarkEnd w:id="345"/>
    </w:p>
    <w:p w:rsidR="00C90039" w:rsidRPr="004E3EB6" w:rsidRDefault="00C90039" w:rsidP="007160D2">
      <w:pPr>
        <w:rPr>
          <w:snapToGrid w:val="0"/>
        </w:rPr>
      </w:pPr>
      <w:r w:rsidRPr="004E3EB6">
        <w:rPr>
          <w:snapToGrid w:val="0"/>
        </w:rPr>
        <w:t>I detta kapitel presenteras inriktningen av Kristdemokraternas ekonomiska pol</w:t>
      </w:r>
      <w:r w:rsidRPr="004E3EB6">
        <w:rPr>
          <w:snapToGrid w:val="0"/>
        </w:rPr>
        <w:t>i</w:t>
      </w:r>
      <w:r w:rsidRPr="004E3EB6">
        <w:rPr>
          <w:snapToGrid w:val="0"/>
        </w:rPr>
        <w:t>tik samt de områden som vi anser vara särskilt prioriterade de närmaste åren. På samtliga dessa omr</w:t>
      </w:r>
      <w:r w:rsidRPr="004E3EB6">
        <w:rPr>
          <w:snapToGrid w:val="0"/>
        </w:rPr>
        <w:t>å</w:t>
      </w:r>
      <w:r w:rsidRPr="004E3EB6">
        <w:rPr>
          <w:snapToGrid w:val="0"/>
        </w:rPr>
        <w:t xml:space="preserve">den behövs reformer i ordets verkliga betydelse. De är: </w:t>
      </w:r>
    </w:p>
    <w:p w:rsidR="00C90039" w:rsidRPr="004E3EB6" w:rsidRDefault="00C90039" w:rsidP="00221831">
      <w:pPr>
        <w:pStyle w:val="PunktlistaBomb"/>
        <w:tabs>
          <w:tab w:val="clear" w:pos="360"/>
        </w:tabs>
      </w:pPr>
      <w:r w:rsidRPr="004E3EB6">
        <w:t>Jobb och tillväxt</w:t>
      </w:r>
    </w:p>
    <w:p w:rsidR="00C90039" w:rsidRPr="004E3EB6" w:rsidRDefault="00C90039" w:rsidP="00221831">
      <w:pPr>
        <w:pStyle w:val="PunktlistaBomb"/>
        <w:tabs>
          <w:tab w:val="clear" w:pos="360"/>
        </w:tabs>
      </w:pPr>
      <w:r w:rsidRPr="004E3EB6">
        <w:t>En skattepolitik där alla får behålla mer av sin egen lön</w:t>
      </w:r>
    </w:p>
    <w:p w:rsidR="00C90039" w:rsidRPr="004E3EB6" w:rsidRDefault="00C90039" w:rsidP="00221831">
      <w:pPr>
        <w:pStyle w:val="PunktlistaBomb"/>
        <w:tabs>
          <w:tab w:val="clear" w:pos="360"/>
        </w:tabs>
      </w:pPr>
      <w:r w:rsidRPr="004E3EB6">
        <w:t>En ny familjepolitik för valfrihet och rättvisa</w:t>
      </w:r>
    </w:p>
    <w:p w:rsidR="00C90039" w:rsidRPr="004E3EB6" w:rsidRDefault="00C90039" w:rsidP="00221831">
      <w:pPr>
        <w:pStyle w:val="PunktlistaBomb"/>
        <w:tabs>
          <w:tab w:val="clear" w:pos="360"/>
        </w:tabs>
      </w:pPr>
      <w:r w:rsidRPr="004E3EB6">
        <w:t>De sämst ställda pensionärerna</w:t>
      </w:r>
    </w:p>
    <w:p w:rsidR="00C90039" w:rsidRPr="004E3EB6" w:rsidRDefault="00C90039" w:rsidP="00221831">
      <w:pPr>
        <w:pStyle w:val="PunktlistaBomb"/>
        <w:tabs>
          <w:tab w:val="clear" w:pos="360"/>
        </w:tabs>
      </w:pPr>
      <w:r w:rsidRPr="004E3EB6">
        <w:t>Värdig vård och omsorg</w:t>
      </w:r>
    </w:p>
    <w:p w:rsidR="00C90039" w:rsidRPr="004E3EB6" w:rsidRDefault="00C90039" w:rsidP="00221831">
      <w:pPr>
        <w:pStyle w:val="PunktlistaBomb"/>
        <w:tabs>
          <w:tab w:val="clear" w:pos="360"/>
        </w:tabs>
      </w:pPr>
      <w:r w:rsidRPr="004E3EB6">
        <w:t>Ett återupprättat rättssamhälle</w:t>
      </w:r>
    </w:p>
    <w:p w:rsidR="00C90039" w:rsidRPr="004E3EB6" w:rsidRDefault="00C90039" w:rsidP="007160D2">
      <w:pPr>
        <w:pStyle w:val="Rubrik2"/>
      </w:pPr>
      <w:bookmarkStart w:id="346" w:name="_Toc135027652"/>
      <w:bookmarkStart w:id="347" w:name="_Toc135114395"/>
      <w:r w:rsidRPr="004E3EB6">
        <w:t>Kristdemokratins utgångspunkter</w:t>
      </w:r>
      <w:bookmarkEnd w:id="346"/>
      <w:bookmarkEnd w:id="347"/>
    </w:p>
    <w:p w:rsidR="00C90039" w:rsidRPr="004E3EB6" w:rsidRDefault="00C90039" w:rsidP="00BC5EFE">
      <w:pPr>
        <w:pStyle w:val="Rubrik3"/>
        <w:spacing w:before="120"/>
      </w:pPr>
      <w:bookmarkStart w:id="348" w:name="_Toc135027653"/>
      <w:bookmarkStart w:id="349" w:name="_Toc135114396"/>
      <w:r w:rsidRPr="004E3EB6">
        <w:t>Social marknadsekonomi</w:t>
      </w:r>
      <w:bookmarkEnd w:id="348"/>
      <w:bookmarkEnd w:id="349"/>
    </w:p>
    <w:p w:rsidR="00C90039" w:rsidRPr="004E3EB6" w:rsidRDefault="00C90039" w:rsidP="007160D2">
      <w:r w:rsidRPr="004E3EB6">
        <w:t>Kristdemokraterna bygger sin ekonomiska politik på social marknadsekon</w:t>
      </w:r>
      <w:r w:rsidRPr="004E3EB6">
        <w:t>o</w:t>
      </w:r>
      <w:r w:rsidRPr="004E3EB6">
        <w:t>mi. Detta innebär att demokratin och marknadsekonomin utgår från en me</w:t>
      </w:r>
      <w:r w:rsidRPr="004E3EB6">
        <w:t>d</w:t>
      </w:r>
      <w:r w:rsidRPr="004E3EB6">
        <w:t>veten människosyn och etik. Grundläggande är således ett förhållningssätt som hämtar sin inspiration från kristen etik och västerländsk humanism. Ett uttryck för detta är förvaltarskapstanken. Det arv vi fått från tidigare gener</w:t>
      </w:r>
      <w:r w:rsidRPr="004E3EB6">
        <w:t>a</w:t>
      </w:r>
      <w:r w:rsidRPr="004E3EB6">
        <w:t xml:space="preserve">tioner </w:t>
      </w:r>
      <w:r w:rsidR="006C1B8D" w:rsidRPr="004E3EB6">
        <w:t>ska</w:t>
      </w:r>
      <w:r w:rsidRPr="004E3EB6">
        <w:t xml:space="preserve"> inte förödas utan förädlas och föras vidare till kommande gener</w:t>
      </w:r>
      <w:r w:rsidRPr="004E3EB6">
        <w:t>a</w:t>
      </w:r>
      <w:r w:rsidRPr="004E3EB6">
        <w:t xml:space="preserve">tioner. Förvaltarskapet handlar konkret om att – för att ta uppenbara exempel </w:t>
      </w:r>
      <w:r w:rsidR="00B22A0F" w:rsidRPr="004E3EB6">
        <w:t>–</w:t>
      </w:r>
      <w:r w:rsidRPr="004E3EB6">
        <w:t xml:space="preserve"> visa mi</w:t>
      </w:r>
      <w:r w:rsidRPr="004E3EB6">
        <w:t>l</w:t>
      </w:r>
      <w:r w:rsidRPr="004E3EB6">
        <w:t>jöhänsyn på både lokal och global nivå. Det handlar också om att föra vidare den människo</w:t>
      </w:r>
      <w:r w:rsidR="00B22A0F" w:rsidRPr="004E3EB6">
        <w:t>syn och etik</w:t>
      </w:r>
      <w:r w:rsidRPr="004E3EB6">
        <w:t xml:space="preserve"> som vi vill </w:t>
      </w:r>
      <w:r w:rsidR="006C1B8D" w:rsidRPr="004E3EB6">
        <w:t>ska</w:t>
      </w:r>
      <w:r w:rsidRPr="004E3EB6">
        <w:t xml:space="preserve"> genomsyra vårt samhä</w:t>
      </w:r>
      <w:r w:rsidRPr="004E3EB6">
        <w:t>l</w:t>
      </w:r>
      <w:r w:rsidRPr="004E3EB6">
        <w:t>le även fortsättningsvis. Vi menar att detta är avgörande för Sveriges framtida välstånd och säke</w:t>
      </w:r>
      <w:r w:rsidRPr="004E3EB6">
        <w:t>r</w:t>
      </w:r>
      <w:r w:rsidRPr="004E3EB6">
        <w:t xml:space="preserve">het.  </w:t>
      </w:r>
    </w:p>
    <w:p w:rsidR="00C90039" w:rsidRPr="004E3EB6" w:rsidRDefault="00C90039" w:rsidP="00D62764">
      <w:pPr>
        <w:pStyle w:val="Normaltindrag"/>
      </w:pPr>
      <w:r w:rsidRPr="004E3EB6">
        <w:t>Demokrati och marknadsekonomi kan ses som spelregler för vårt politiska och ek</w:t>
      </w:r>
      <w:r w:rsidRPr="004E3EB6">
        <w:t>o</w:t>
      </w:r>
      <w:r w:rsidRPr="004E3EB6">
        <w:t>nomiska agerande. Etiken handlar om att följa spelets regler men att också göra det genom att individuellt och kollektivt delta i utbytet på ett sätt som inom sporten brukar beskrivas som ”fair play”. Samspelet mellan männ</w:t>
      </w:r>
      <w:r w:rsidRPr="004E3EB6">
        <w:t>i</w:t>
      </w:r>
      <w:r w:rsidRPr="004E3EB6">
        <w:t>skor på en marknad fungerar bäst inom ramen för fasta spelregler och ”fair play”.</w:t>
      </w:r>
    </w:p>
    <w:p w:rsidR="00C90039" w:rsidRPr="004E3EB6" w:rsidRDefault="00C90039" w:rsidP="00D62764">
      <w:pPr>
        <w:pStyle w:val="Normaltindrag"/>
      </w:pPr>
      <w:r w:rsidRPr="004E3EB6">
        <w:t>Företrädare för modern institutionell ekonomi har kompletterat klassisk ekonomisk teori genom att lyfta fram betydelsen av institutioner för sa</w:t>
      </w:r>
      <w:r w:rsidRPr="004E3EB6">
        <w:t>m</w:t>
      </w:r>
      <w:r w:rsidRPr="004E3EB6">
        <w:t>hällsutvecklingen. Med institutioner avses då formella och informella spelre</w:t>
      </w:r>
      <w:r w:rsidRPr="004E3EB6">
        <w:t>g</w:t>
      </w:r>
      <w:r w:rsidRPr="004E3EB6">
        <w:t>ler i samhället som lagar, förordningar, normer och sociala konventioner. En ekonomi som v</w:t>
      </w:r>
      <w:r w:rsidRPr="004E3EB6">
        <w:t>i</w:t>
      </w:r>
      <w:r w:rsidRPr="004E3EB6">
        <w:t>lar på stabila och väl fungerande institutioner utmärks av en hög grad av säker</w:t>
      </w:r>
      <w:r w:rsidR="00B22A0F" w:rsidRPr="004E3EB6">
        <w:t>het. Det innebär</w:t>
      </w:r>
      <w:r w:rsidRPr="004E3EB6">
        <w:t xml:space="preserve"> i praktiken att såväl staten som enskilda respekterar äganderätten, avtal, muntliga överenskommelser samt att rättsv</w:t>
      </w:r>
      <w:r w:rsidRPr="004E3EB6">
        <w:t>ä</w:t>
      </w:r>
      <w:r w:rsidRPr="004E3EB6">
        <w:t>sendet är effektivt. Dessutom krävs att marknadens aktörer kan känna förtr</w:t>
      </w:r>
      <w:r w:rsidRPr="004E3EB6">
        <w:t>o</w:t>
      </w:r>
      <w:r w:rsidRPr="004E3EB6">
        <w:t>ende för att lagar efterlevs och avtal fullföljs. Att öka säkerheten och minska osäkerh</w:t>
      </w:r>
      <w:r w:rsidRPr="004E3EB6">
        <w:t>e</w:t>
      </w:r>
      <w:r w:rsidRPr="004E3EB6">
        <w:t>ten kräver me</w:t>
      </w:r>
      <w:r w:rsidR="00B22A0F" w:rsidRPr="004E3EB6">
        <w:t>rarbete, tid och kostar pengar.</w:t>
      </w:r>
      <w:r w:rsidR="00E84DEE" w:rsidRPr="004E3EB6">
        <w:rPr>
          <w:rStyle w:val="Fotnotsreferens"/>
        </w:rPr>
        <w:footnoteReference w:id="5"/>
      </w:r>
      <w:r w:rsidRPr="004E3EB6">
        <w:t xml:space="preserve">  Andra forskare har lyft fram betydelsen av särskilda kul</w:t>
      </w:r>
      <w:r w:rsidR="00B22A0F" w:rsidRPr="004E3EB6">
        <w:t>turella drag och et</w:t>
      </w:r>
      <w:r w:rsidRPr="004E3EB6">
        <w:t>os för ekonomisk til</w:t>
      </w:r>
      <w:r w:rsidRPr="004E3EB6">
        <w:t>l</w:t>
      </w:r>
      <w:r w:rsidRPr="004E3EB6">
        <w:t>växt med betoning på arbetsetik, driftighet, ärlighet, tålamod och ihärdighet.</w:t>
      </w:r>
      <w:r w:rsidRPr="004E3EB6">
        <w:rPr>
          <w:rStyle w:val="Fotnotsreferens"/>
          <w:szCs w:val="24"/>
        </w:rPr>
        <w:footnoteReference w:id="6"/>
      </w:r>
      <w:r w:rsidRPr="004E3EB6">
        <w:t xml:space="preserve"> En väl fu</w:t>
      </w:r>
      <w:r w:rsidRPr="004E3EB6">
        <w:t>n</w:t>
      </w:r>
      <w:r w:rsidRPr="004E3EB6">
        <w:t xml:space="preserve">gerande marknadsekonomi förutsätter således ordning och regler. För </w:t>
      </w:r>
      <w:r w:rsidR="00550115" w:rsidRPr="004E3EB6">
        <w:t xml:space="preserve">Kristdemokraterna </w:t>
      </w:r>
      <w:r w:rsidRPr="004E3EB6">
        <w:t>sammanfattas detta i begreppet social marknadsek</w:t>
      </w:r>
      <w:r w:rsidRPr="004E3EB6">
        <w:t>o</w:t>
      </w:r>
      <w:r w:rsidRPr="004E3EB6">
        <w:t>nomi. Det bygger på vår människosyn, en gemensam värdegrund och etiska spelre</w:t>
      </w:r>
      <w:r w:rsidRPr="004E3EB6">
        <w:t>g</w:t>
      </w:r>
      <w:r w:rsidRPr="004E3EB6">
        <w:t xml:space="preserve">ler för marknaden. </w:t>
      </w:r>
    </w:p>
    <w:p w:rsidR="00C90039" w:rsidRPr="004E3EB6" w:rsidRDefault="00C90039" w:rsidP="00D62764">
      <w:pPr>
        <w:pStyle w:val="Normaltindrag"/>
        <w:rPr>
          <w:szCs w:val="24"/>
        </w:rPr>
      </w:pPr>
      <w:r w:rsidRPr="004E3EB6">
        <w:t>Ingenjörerna bakom efterkrigstidens ekonomiska under i Västtyskland, kristdem</w:t>
      </w:r>
      <w:r w:rsidRPr="004E3EB6">
        <w:t>o</w:t>
      </w:r>
      <w:r w:rsidRPr="004E3EB6">
        <w:t>kraterna och ekonomerna Ludwig Erhardt och Alfred Müller-Armack, arbetade fram konceptet social marknadsekonomi. De slog fast att marknadsekon</w:t>
      </w:r>
      <w:r w:rsidRPr="004E3EB6">
        <w:t>o</w:t>
      </w:r>
      <w:r w:rsidRPr="004E3EB6">
        <w:t>min behöver ordning och regler för att etableras och fungera. Denna ordning är inte spontant tillkommen. Den har växt fram ur vårt kultu</w:t>
      </w:r>
      <w:r w:rsidRPr="004E3EB6">
        <w:t>r</w:t>
      </w:r>
      <w:r w:rsidRPr="004E3EB6">
        <w:t>arv med dess betoning på rätt och fel samt grundläggande värden och dygder som hederlighet och du</w:t>
      </w:r>
      <w:r w:rsidRPr="004E3EB6">
        <w:t>g</w:t>
      </w:r>
      <w:r w:rsidRPr="004E3EB6">
        <w:t>lighet. Värdegrundens betydelse för att skapa en effektiv och rättskaffens statsförvaltning och stabila f</w:t>
      </w:r>
      <w:r w:rsidRPr="004E3EB6">
        <w:t>i</w:t>
      </w:r>
      <w:r w:rsidRPr="004E3EB6">
        <w:t>nansmarknader kan svårligen överskattas. Samtidigt är m</w:t>
      </w:r>
      <w:r w:rsidRPr="004E3EB6">
        <w:rPr>
          <w:color w:val="000000"/>
        </w:rPr>
        <w:t xml:space="preserve">ålet att all offentlig verksamhet </w:t>
      </w:r>
      <w:r w:rsidR="006C1B8D" w:rsidRPr="004E3EB6">
        <w:rPr>
          <w:color w:val="000000"/>
        </w:rPr>
        <w:t>ska</w:t>
      </w:r>
      <w:r w:rsidRPr="004E3EB6">
        <w:rPr>
          <w:color w:val="000000"/>
        </w:rPr>
        <w:t xml:space="preserve"> ku</w:t>
      </w:r>
      <w:r w:rsidRPr="004E3EB6">
        <w:rPr>
          <w:color w:val="000000"/>
        </w:rPr>
        <w:t>n</w:t>
      </w:r>
      <w:r w:rsidRPr="004E3EB6">
        <w:rPr>
          <w:color w:val="000000"/>
        </w:rPr>
        <w:t>na utföras utifrån ett gott förvalta</w:t>
      </w:r>
      <w:r w:rsidRPr="004E3EB6">
        <w:rPr>
          <w:color w:val="000000"/>
        </w:rPr>
        <w:t>r</w:t>
      </w:r>
      <w:r w:rsidRPr="004E3EB6">
        <w:rPr>
          <w:color w:val="000000"/>
        </w:rPr>
        <w:t>skap med invånarnas gemensamma medel.</w:t>
      </w:r>
    </w:p>
    <w:p w:rsidR="00C90039" w:rsidRPr="004E3EB6" w:rsidRDefault="00C90039" w:rsidP="007160D2"/>
    <w:p w:rsidR="00C90039" w:rsidRPr="004E3EB6" w:rsidRDefault="00C90039" w:rsidP="007160D2">
      <w:r w:rsidRPr="004E3EB6">
        <w:t>En kristen människosyn innebär att alla har samma männ</w:t>
      </w:r>
      <w:r w:rsidRPr="004E3EB6">
        <w:t>i</w:t>
      </w:r>
      <w:r w:rsidRPr="004E3EB6">
        <w:t>skovärde. Men det är inte bara lika för alla. Det är också absolut och okränkbart. Med FN:s d</w:t>
      </w:r>
      <w:r w:rsidRPr="004E3EB6">
        <w:t>e</w:t>
      </w:r>
      <w:r w:rsidRPr="004E3EB6">
        <w:t>klar</w:t>
      </w:r>
      <w:r w:rsidRPr="004E3EB6">
        <w:t>a</w:t>
      </w:r>
      <w:r w:rsidRPr="004E3EB6">
        <w:t>tion om människans allmänna fri- och rättigheter hävdar vi att varje människa har en inre värdighet. Hon är en ansvarig person och har rätt att förverkliga sina allmänt giltiga fri- och rättigheter. Hon är ett mål i sig och inte ett medel och hon är ansvarig för sina han</w:t>
      </w:r>
      <w:r w:rsidRPr="004E3EB6">
        <w:t>d</w:t>
      </w:r>
      <w:r w:rsidRPr="004E3EB6">
        <w:t>lingar. En ”god moral” på marknaden innebär därför en ömsesidig respekt för alla människors inre vä</w:t>
      </w:r>
      <w:r w:rsidRPr="004E3EB6">
        <w:t>r</w:t>
      </w:r>
      <w:r w:rsidRPr="004E3EB6">
        <w:t xml:space="preserve">dighet. Kravet på jämställdhet med likabehandling </w:t>
      </w:r>
      <w:r w:rsidR="00E977D7" w:rsidRPr="004E3EB6">
        <w:t xml:space="preserve">på </w:t>
      </w:r>
      <w:r w:rsidRPr="004E3EB6">
        <w:t>arbetsmarknaden och rättvis lönesättning är således en direkt följd av den kristna männ</w:t>
      </w:r>
      <w:r w:rsidRPr="004E3EB6">
        <w:t>i</w:t>
      </w:r>
      <w:r w:rsidRPr="004E3EB6">
        <w:t>skosynen. Den gemensamma värdegrunden, som den uttrycks i internationella deklar</w:t>
      </w:r>
      <w:r w:rsidRPr="004E3EB6">
        <w:t>a</w:t>
      </w:r>
      <w:r w:rsidRPr="004E3EB6">
        <w:t>tioner och svensk rätt, kan i detta samma</w:t>
      </w:r>
      <w:r w:rsidRPr="004E3EB6">
        <w:t>n</w:t>
      </w:r>
      <w:r w:rsidRPr="004E3EB6">
        <w:t>hang sammanfattas i begrepp som sanning, frihet och kunskap. Dessa grundläggande värden ska vara tillgängl</w:t>
      </w:r>
      <w:r w:rsidRPr="004E3EB6">
        <w:t>i</w:t>
      </w:r>
      <w:r w:rsidRPr="004E3EB6">
        <w:t>ga och möjliga att förverkliga för alla aktörer på ett rättvist sätt inom näring</w:t>
      </w:r>
      <w:r w:rsidRPr="004E3EB6">
        <w:t>s</w:t>
      </w:r>
      <w:r w:rsidRPr="004E3EB6">
        <w:t>livet och på de finansiella marknaderna.</w:t>
      </w:r>
      <w:r w:rsidRPr="004E3EB6">
        <w:rPr>
          <w:rStyle w:val="Fotnotsreferens"/>
          <w:szCs w:val="24"/>
        </w:rPr>
        <w:footnoteReference w:id="7"/>
      </w:r>
    </w:p>
    <w:p w:rsidR="00C90039" w:rsidRPr="004E3EB6" w:rsidRDefault="00C90039" w:rsidP="00E84DEE">
      <w:pPr>
        <w:pStyle w:val="Normaltindrag"/>
      </w:pPr>
      <w:bookmarkStart w:id="350" w:name="_Toc2001122"/>
      <w:bookmarkStart w:id="351" w:name="_Toc83915237"/>
      <w:bookmarkStart w:id="352" w:name="_Toc115950699"/>
      <w:bookmarkStart w:id="353" w:name="_Toc120787879"/>
      <w:r w:rsidRPr="004E3EB6">
        <w:t>Sett i ett internationellt perspektiv är förtroendet mellan människor och tilliten till företag, myndigheter och organisationer hög i Sverige.</w:t>
      </w:r>
      <w:r w:rsidRPr="004E3EB6">
        <w:rPr>
          <w:rStyle w:val="Fotnotsreferens"/>
        </w:rPr>
        <w:t xml:space="preserve"> </w:t>
      </w:r>
      <w:r w:rsidRPr="004E3EB6">
        <w:rPr>
          <w:rStyle w:val="Fotnotsreferens"/>
        </w:rPr>
        <w:footnoteReference w:id="8"/>
      </w:r>
      <w:r w:rsidRPr="004E3EB6">
        <w:t xml:space="preserve"> Detta är en til</w:t>
      </w:r>
      <w:r w:rsidRPr="004E3EB6">
        <w:t>l</w:t>
      </w:r>
      <w:r w:rsidRPr="004E3EB6">
        <w:t>gång för vårt land. Vi har en tradition av att ett handslag gäller. Det bidrar till att sänka transa</w:t>
      </w:r>
      <w:r w:rsidRPr="004E3EB6">
        <w:t>k</w:t>
      </w:r>
      <w:r w:rsidRPr="004E3EB6">
        <w:t>tionskostnaderna i ekonomin. Men det finns hot mot detta sociala kapital. När för</w:t>
      </w:r>
      <w:r w:rsidRPr="004E3EB6">
        <w:t>e</w:t>
      </w:r>
      <w:r w:rsidRPr="004E3EB6">
        <w:t xml:space="preserve">tagare upplever att det är svårt att följa alla lagar och regler och </w:t>
      </w:r>
      <w:r w:rsidR="00E977D7" w:rsidRPr="004E3EB6">
        <w:t xml:space="preserve">att </w:t>
      </w:r>
      <w:r w:rsidRPr="004E3EB6">
        <w:t>betala alla skatter,</w:t>
      </w:r>
      <w:r w:rsidR="00E977D7" w:rsidRPr="004E3EB6">
        <w:t xml:space="preserve"> på grund av </w:t>
      </w:r>
      <w:r w:rsidRPr="004E3EB6">
        <w:t>konkurrens från min</w:t>
      </w:r>
      <w:r w:rsidRPr="004E3EB6">
        <w:t>d</w:t>
      </w:r>
      <w:r w:rsidRPr="004E3EB6">
        <w:t>re nogräknade företag, undergrävs förtroendet för rättsstaten. När rättsvårda</w:t>
      </w:r>
      <w:r w:rsidRPr="004E3EB6">
        <w:t>n</w:t>
      </w:r>
      <w:r w:rsidRPr="004E3EB6">
        <w:t>de my</w:t>
      </w:r>
      <w:r w:rsidRPr="004E3EB6">
        <w:t>n</w:t>
      </w:r>
      <w:r w:rsidRPr="004E3EB6">
        <w:t xml:space="preserve">digheter inte lyckas förebygga, utreda och framgångsrikt  beivra brott skapas grogrund för kriminella strukturer. När rättstryggheten, som </w:t>
      </w:r>
      <w:r w:rsidR="006C1B8D" w:rsidRPr="004E3EB6">
        <w:t>ska</w:t>
      </w:r>
      <w:r w:rsidRPr="004E3EB6">
        <w:t xml:space="preserve"> hindra ekonomiska brottslingar från att konkurrera ut laglydiga företagare, unde</w:t>
      </w:r>
      <w:r w:rsidRPr="004E3EB6">
        <w:t>r</w:t>
      </w:r>
      <w:r w:rsidRPr="004E3EB6">
        <w:t>grävs, är också välfärden i fara. Lägre skatter och enklare lagar minskar fre</w:t>
      </w:r>
      <w:r w:rsidRPr="004E3EB6">
        <w:t>s</w:t>
      </w:r>
      <w:r w:rsidRPr="004E3EB6">
        <w:t>telsen till överträdelser och förbättrar möjligheterna för dem som lever la</w:t>
      </w:r>
      <w:r w:rsidRPr="004E3EB6">
        <w:t>g</w:t>
      </w:r>
      <w:r w:rsidRPr="004E3EB6">
        <w:t>ligt.</w:t>
      </w:r>
    </w:p>
    <w:p w:rsidR="00C90039" w:rsidRPr="004E3EB6" w:rsidRDefault="00C90039" w:rsidP="00E84DEE">
      <w:pPr>
        <w:pStyle w:val="Normaltindrag"/>
      </w:pPr>
      <w:r w:rsidRPr="004E3EB6">
        <w:t>Skatter är nödvändiga för att finansiera den gemensamma välfärden. Ska</w:t>
      </w:r>
      <w:r w:rsidRPr="004E3EB6">
        <w:t>t</w:t>
      </w:r>
      <w:r w:rsidRPr="004E3EB6">
        <w:t>ter kan också användas för att främja sa</w:t>
      </w:r>
      <w:r w:rsidRPr="004E3EB6">
        <w:t>m</w:t>
      </w:r>
      <w:r w:rsidRPr="004E3EB6">
        <w:t>hällsekonomisk balans, tillväxt och ekologisk hållbarhet och för att garantera alla invånare trygghet och värdi</w:t>
      </w:r>
      <w:r w:rsidRPr="004E3EB6">
        <w:t>g</w:t>
      </w:r>
      <w:r w:rsidRPr="004E3EB6">
        <w:t>het. Samtidigt inn</w:t>
      </w:r>
      <w:r w:rsidRPr="004E3EB6">
        <w:t>e</w:t>
      </w:r>
      <w:r w:rsidRPr="004E3EB6">
        <w:t>bär skatter större eller mindre – i Sverige ofta större – ingrepp i medborgarnas pr</w:t>
      </w:r>
      <w:r w:rsidRPr="004E3EB6">
        <w:t>i</w:t>
      </w:r>
      <w:r w:rsidRPr="004E3EB6">
        <w:t>vatekonomi. Förutom att skatterna självklart måste ha legalt stöd måste de vara m</w:t>
      </w:r>
      <w:r w:rsidRPr="004E3EB6">
        <w:t>o</w:t>
      </w:r>
      <w:r w:rsidRPr="004E3EB6">
        <w:t>raliskt legitima. Skatter har således ett statligt perspektiv. Det är ett brott mot ska</w:t>
      </w:r>
      <w:r w:rsidRPr="004E3EB6">
        <w:t>t</w:t>
      </w:r>
      <w:r w:rsidRPr="004E3EB6">
        <w:t>temoralen, när medborgare undandrar sig sin skattskyldighet. Men skatter har också ett medborgarperspe</w:t>
      </w:r>
      <w:r w:rsidRPr="004E3EB6">
        <w:t>k</w:t>
      </w:r>
      <w:r w:rsidRPr="004E3EB6">
        <w:t>tiv. Sett ur detta perspektiv är det angeläget att staten uppfyller sin skyldighet gentemot medborgarna att förvalta skatteme</w:t>
      </w:r>
      <w:r w:rsidRPr="004E3EB6">
        <w:t>d</w:t>
      </w:r>
      <w:r w:rsidRPr="004E3EB6">
        <w:t>len väl och att utfärda och upprätthålla en moraliskt legitim skattelagstiftning. Begreppet ”moraliskt legitim skattela</w:t>
      </w:r>
      <w:r w:rsidRPr="004E3EB6">
        <w:t>g</w:t>
      </w:r>
      <w:r w:rsidRPr="004E3EB6">
        <w:t>stiftning” innebär att skattela</w:t>
      </w:r>
      <w:r w:rsidRPr="004E3EB6">
        <w:t>g</w:t>
      </w:r>
      <w:r w:rsidRPr="004E3EB6">
        <w:t>stiftningen ska vara i enlighet med mänskliga fri- och rättigheter, grundläggande etiska värden och vedertagna skatterättsl</w:t>
      </w:r>
      <w:r w:rsidRPr="004E3EB6">
        <w:t>i</w:t>
      </w:r>
      <w:r w:rsidRPr="004E3EB6">
        <w:t>ga principer. Den totala skattenivån, enskilda skattenivåer och enskilda ska</w:t>
      </w:r>
      <w:r w:rsidRPr="004E3EB6">
        <w:t>t</w:t>
      </w:r>
      <w:r w:rsidRPr="004E3EB6">
        <w:t>ters konstruktioner ska således fortlöpande granskas avseende sin morali</w:t>
      </w:r>
      <w:r w:rsidRPr="004E3EB6">
        <w:t>s</w:t>
      </w:r>
      <w:r w:rsidRPr="004E3EB6">
        <w:t>ka legitimitet.</w:t>
      </w:r>
      <w:bookmarkEnd w:id="350"/>
      <w:bookmarkEnd w:id="351"/>
      <w:bookmarkEnd w:id="352"/>
      <w:bookmarkEnd w:id="353"/>
    </w:p>
    <w:p w:rsidR="00C90039" w:rsidRPr="004E3EB6" w:rsidRDefault="00C90039" w:rsidP="007160D2">
      <w:pPr>
        <w:pStyle w:val="Rubrik3"/>
      </w:pPr>
      <w:bookmarkStart w:id="354" w:name="_Toc135027654"/>
      <w:bookmarkStart w:id="355" w:name="_Toc135114397"/>
      <w:r w:rsidRPr="004E3EB6">
        <w:t>En social och ekologiskt hållbar marknadsekonomi</w:t>
      </w:r>
      <w:bookmarkEnd w:id="354"/>
      <w:bookmarkEnd w:id="355"/>
    </w:p>
    <w:p w:rsidR="00C90039" w:rsidRPr="004E3EB6" w:rsidRDefault="00C90039" w:rsidP="007160D2">
      <w:r w:rsidRPr="004E3EB6">
        <w:t>En helt otyglad mark</w:t>
      </w:r>
      <w:r w:rsidR="00E977D7" w:rsidRPr="004E3EB6">
        <w:t>na</w:t>
      </w:r>
      <w:r w:rsidRPr="004E3EB6">
        <w:t>dsekonomi leder till miljöförstöring. Det beror på att vi</w:t>
      </w:r>
      <w:r w:rsidRPr="004E3EB6">
        <w:t>s</w:t>
      </w:r>
      <w:r w:rsidRPr="004E3EB6">
        <w:t>sa naturresurser i ett sådant system kan utnyttjas till ringa kostnad för den som explo</w:t>
      </w:r>
      <w:r w:rsidRPr="004E3EB6">
        <w:t>a</w:t>
      </w:r>
      <w:r w:rsidRPr="004E3EB6">
        <w:t>terar resurserna. I enlighet med förvaltarskapstanken är det inte bara tillrådligt utan en tvingande nödvändighet för statsmakterna att via ek</w:t>
      </w:r>
      <w:r w:rsidRPr="004E3EB6">
        <w:t>o</w:t>
      </w:r>
      <w:r w:rsidRPr="004E3EB6">
        <w:t>nomiska och andra styrm</w:t>
      </w:r>
      <w:r w:rsidRPr="004E3EB6">
        <w:t>e</w:t>
      </w:r>
      <w:r w:rsidRPr="004E3EB6">
        <w:t>del skapa motiv för att agera miljövänligt och stå för de kos</w:t>
      </w:r>
      <w:r w:rsidRPr="004E3EB6">
        <w:t>t</w:t>
      </w:r>
      <w:r w:rsidRPr="004E3EB6">
        <w:t>nader som uppstår för att reparera skadorna på natur och miljö. Ett nära sama</w:t>
      </w:r>
      <w:r w:rsidRPr="004E3EB6">
        <w:t>r</w:t>
      </w:r>
      <w:r w:rsidRPr="004E3EB6">
        <w:t>bete med näringslivet är en viktig del i detta arbete. För att skapa och vidmakthålla en god livsmiljö krävs också att handelspolitiken och milj</w:t>
      </w:r>
      <w:r w:rsidRPr="004E3EB6">
        <w:t>ö</w:t>
      </w:r>
      <w:r w:rsidRPr="004E3EB6">
        <w:t>politiken utfo</w:t>
      </w:r>
      <w:r w:rsidRPr="004E3EB6">
        <w:t>r</w:t>
      </w:r>
      <w:r w:rsidRPr="004E3EB6">
        <w:t>mas så att de stöder varandra. Ett gott samhälle byggs utifrån en socialmarknadsekonomi baserad på en kristen människ</w:t>
      </w:r>
      <w:r w:rsidRPr="004E3EB6">
        <w:t>o</w:t>
      </w:r>
      <w:r w:rsidRPr="004E3EB6">
        <w:t xml:space="preserve">syn och etiska principer samt styrd av sociala och ekologiska hänsyn. </w:t>
      </w:r>
    </w:p>
    <w:p w:rsidR="00C90039" w:rsidRPr="004E3EB6" w:rsidRDefault="00C90039" w:rsidP="007160D2">
      <w:pPr>
        <w:pStyle w:val="Rubrik2"/>
      </w:pPr>
      <w:bookmarkStart w:id="356" w:name="_Toc8026976"/>
      <w:bookmarkStart w:id="357" w:name="_Toc22828363"/>
      <w:bookmarkStart w:id="358" w:name="_Toc23145747"/>
      <w:bookmarkStart w:id="359" w:name="_Toc39292713"/>
      <w:bookmarkStart w:id="360" w:name="_Toc53304485"/>
      <w:bookmarkStart w:id="361" w:name="_Toc84149734"/>
      <w:bookmarkStart w:id="362" w:name="_Toc116279984"/>
      <w:bookmarkStart w:id="363" w:name="_Toc134370300"/>
      <w:bookmarkStart w:id="364" w:name="_Toc135027655"/>
      <w:bookmarkStart w:id="365" w:name="_Toc135114398"/>
      <w:bookmarkEnd w:id="343"/>
      <w:r w:rsidRPr="004E3EB6">
        <w:t>Den ekonomiska politiken</w:t>
      </w:r>
      <w:bookmarkEnd w:id="356"/>
      <w:bookmarkEnd w:id="357"/>
      <w:bookmarkEnd w:id="358"/>
      <w:bookmarkEnd w:id="359"/>
      <w:r w:rsidRPr="004E3EB6">
        <w:t>s inriktning</w:t>
      </w:r>
      <w:bookmarkEnd w:id="360"/>
      <w:bookmarkEnd w:id="361"/>
      <w:bookmarkEnd w:id="362"/>
      <w:bookmarkEnd w:id="363"/>
      <w:bookmarkEnd w:id="364"/>
      <w:bookmarkEnd w:id="365"/>
    </w:p>
    <w:p w:rsidR="00C90039" w:rsidRPr="004E3EB6" w:rsidRDefault="00C90039" w:rsidP="007160D2">
      <w:r w:rsidRPr="004E3EB6">
        <w:t>Kristdemokraternas ekonomiska politik inriktas på att genomföra strukturfö</w:t>
      </w:r>
      <w:r w:rsidRPr="004E3EB6">
        <w:t>r</w:t>
      </w:r>
      <w:r w:rsidRPr="004E3EB6">
        <w:t>än</w:t>
      </w:r>
      <w:r w:rsidRPr="004E3EB6">
        <w:t>d</w:t>
      </w:r>
      <w:r w:rsidRPr="004E3EB6">
        <w:t>ringar för att öka tillväxten. Det handlar bl.a. om ett lägre skattetryck och starkare statsfina</w:t>
      </w:r>
      <w:r w:rsidRPr="004E3EB6">
        <w:t>n</w:t>
      </w:r>
      <w:r w:rsidRPr="004E3EB6">
        <w:t>ser. Därför bör de takbegränsade utgifterna minska som andel av BNP. Det handlar också om att förbättra lönebildningen och arbet</w:t>
      </w:r>
      <w:r w:rsidRPr="004E3EB6">
        <w:t>s</w:t>
      </w:r>
      <w:r w:rsidRPr="004E3EB6">
        <w:t>marknadens funktionssätt, att förbättra företagsklimatet och den inhemska konkurrensen samt att öka valfrih</w:t>
      </w:r>
      <w:r w:rsidRPr="004E3EB6">
        <w:t>e</w:t>
      </w:r>
      <w:r w:rsidRPr="004E3EB6">
        <w:t>ten när det gäller offentligt finansierade individuella servicetjänster. Socialdemokr</w:t>
      </w:r>
      <w:r w:rsidRPr="004E3EB6">
        <w:t>a</w:t>
      </w:r>
      <w:r w:rsidRPr="004E3EB6">
        <w:t>terna har försuttit chansen att rätta till de strukturproblem som finns i den svenska ekonomin medan förutsät</w:t>
      </w:r>
      <w:r w:rsidRPr="004E3EB6">
        <w:t>t</w:t>
      </w:r>
      <w:r w:rsidRPr="004E3EB6">
        <w:t>ningarna var goda. Sak samma sker under innevarande högkonjunktur.</w:t>
      </w:r>
    </w:p>
    <w:p w:rsidR="00C90039" w:rsidRPr="004E3EB6" w:rsidRDefault="00C90039" w:rsidP="007160D2">
      <w:pPr>
        <w:pStyle w:val="Normaltindrag"/>
      </w:pPr>
      <w:r w:rsidRPr="004E3EB6">
        <w:t>Möjligheten att genom sänkta skatter flytta en del av beslutsmakten tillb</w:t>
      </w:r>
      <w:r w:rsidRPr="004E3EB6">
        <w:t>a</w:t>
      </w:r>
      <w:r w:rsidRPr="004E3EB6">
        <w:t>ka till familjer och medborgare måste prioriteras. Sänkta inkomstskatter han</w:t>
      </w:r>
      <w:r w:rsidRPr="004E3EB6">
        <w:t>d</w:t>
      </w:r>
      <w:r w:rsidRPr="004E3EB6">
        <w:t>lar om att människor får bestämma över en större del av sin egen lön. Min</w:t>
      </w:r>
      <w:r w:rsidRPr="004E3EB6">
        <w:t>s</w:t>
      </w:r>
      <w:r w:rsidRPr="004E3EB6">
        <w:t>kade marginaleffekter handlar om att de val enskilda och familjer gör i min</w:t>
      </w:r>
      <w:r w:rsidRPr="004E3EB6">
        <w:t>d</w:t>
      </w:r>
      <w:r w:rsidRPr="004E3EB6">
        <w:t>re utsträckning påverkas av den offentliga sektorns re</w:t>
      </w:r>
      <w:r w:rsidRPr="004E3EB6">
        <w:t>g</w:t>
      </w:r>
      <w:r w:rsidRPr="004E3EB6">
        <w:t xml:space="preserve">ler. </w:t>
      </w:r>
    </w:p>
    <w:p w:rsidR="00C90039" w:rsidRPr="004E3EB6" w:rsidRDefault="00C90039" w:rsidP="007160D2">
      <w:pPr>
        <w:pStyle w:val="Normaltindrag"/>
      </w:pPr>
      <w:r w:rsidRPr="004E3EB6">
        <w:t>Om Sverige ska vara ett land för företagande, investeringar och tillväxt kan vi inte ha kvar regler som gör att företag, kapital och kompetens har sta</w:t>
      </w:r>
      <w:r w:rsidRPr="004E3EB6">
        <w:t>r</w:t>
      </w:r>
      <w:r w:rsidRPr="004E3EB6">
        <w:t>ka ekon</w:t>
      </w:r>
      <w:r w:rsidRPr="004E3EB6">
        <w:t>o</w:t>
      </w:r>
      <w:r w:rsidRPr="004E3EB6">
        <w:t xml:space="preserve">miska skäl att lämna landet. Vi kan </w:t>
      </w:r>
      <w:r w:rsidR="00E977D7" w:rsidRPr="004E3EB6">
        <w:t xml:space="preserve">t.ex. </w:t>
      </w:r>
      <w:r w:rsidRPr="004E3EB6">
        <w:t>inte ha kvar en orimligt hög b</w:t>
      </w:r>
      <w:r w:rsidRPr="004E3EB6">
        <w:t>e</w:t>
      </w:r>
      <w:r w:rsidRPr="004E3EB6">
        <w:t>skattning av lättrörliga skattebaser.</w:t>
      </w:r>
    </w:p>
    <w:p w:rsidR="00C90039" w:rsidRPr="004E3EB6" w:rsidRDefault="00C90039" w:rsidP="007160D2">
      <w:pPr>
        <w:pStyle w:val="Normaltindrag"/>
      </w:pPr>
      <w:r w:rsidRPr="004E3EB6">
        <w:t>Vår strategi är att vidta sådana åtgärder som förstärker utbudet av arbete och kapital och därmed motverkar riskerna för ett ökat inflationstryck i hö</w:t>
      </w:r>
      <w:r w:rsidRPr="004E3EB6">
        <w:t>g</w:t>
      </w:r>
      <w:r w:rsidRPr="004E3EB6">
        <w:t>konjun</w:t>
      </w:r>
      <w:r w:rsidRPr="004E3EB6">
        <w:t>k</w:t>
      </w:r>
      <w:r w:rsidRPr="004E3EB6">
        <w:t>turer. Efter tolv år av socialdemokratisk handlingsförlamning är det hög tid att rätta till de strukturfel som den svenska ekonomin lider av:</w:t>
      </w:r>
    </w:p>
    <w:p w:rsidR="00C90039" w:rsidRPr="004E3EB6" w:rsidRDefault="00C90039" w:rsidP="00E84DEE">
      <w:pPr>
        <w:pStyle w:val="PunktlistaBomb"/>
        <w:tabs>
          <w:tab w:val="clear" w:pos="360"/>
        </w:tabs>
      </w:pPr>
      <w:r w:rsidRPr="004E3EB6">
        <w:t>Högt skattetryck och stora marginaleffekter som gör att det lönar sig dåligt att arbeta och skapar ett osunt bidragsberoe</w:t>
      </w:r>
      <w:r w:rsidRPr="004E3EB6">
        <w:t>n</w:t>
      </w:r>
      <w:r w:rsidRPr="004E3EB6">
        <w:t>de för stora grupper.</w:t>
      </w:r>
    </w:p>
    <w:p w:rsidR="00C90039" w:rsidRPr="004E3EB6" w:rsidRDefault="00C90039" w:rsidP="00E84DEE">
      <w:pPr>
        <w:pStyle w:val="PunktlistaBomb"/>
        <w:tabs>
          <w:tab w:val="clear" w:pos="360"/>
        </w:tabs>
      </w:pPr>
      <w:r w:rsidRPr="004E3EB6">
        <w:t>Svårt att locka och behålla företag, kapital och kompetens i landet med nuvara</w:t>
      </w:r>
      <w:r w:rsidRPr="004E3EB6">
        <w:t>n</w:t>
      </w:r>
      <w:r w:rsidRPr="004E3EB6">
        <w:t>de orimligt höga beskattning av svenskt ägande och av lättrörliga skatt</w:t>
      </w:r>
      <w:r w:rsidRPr="004E3EB6">
        <w:t>e</w:t>
      </w:r>
      <w:r w:rsidRPr="004E3EB6">
        <w:t>baser.</w:t>
      </w:r>
    </w:p>
    <w:p w:rsidR="00C90039" w:rsidRPr="004E3EB6" w:rsidRDefault="00C90039" w:rsidP="00E84DEE">
      <w:pPr>
        <w:pStyle w:val="PunktlistaBomb"/>
        <w:tabs>
          <w:tab w:val="clear" w:pos="360"/>
        </w:tabs>
      </w:pPr>
      <w:r w:rsidRPr="004E3EB6">
        <w:t>Dåligt fungerande lönebildning och arbetsmarknad vad gäller rörlighet, flexibilitet och effektivitet i de arbetsmarknadspolitiska åtgärdsprogra</w:t>
      </w:r>
      <w:r w:rsidRPr="004E3EB6">
        <w:t>m</w:t>
      </w:r>
      <w:r w:rsidRPr="004E3EB6">
        <w:t>men.</w:t>
      </w:r>
    </w:p>
    <w:p w:rsidR="00C90039" w:rsidRPr="004E3EB6" w:rsidRDefault="00C90039" w:rsidP="00E84DEE">
      <w:pPr>
        <w:pStyle w:val="PunktlistaBomb"/>
        <w:tabs>
          <w:tab w:val="clear" w:pos="360"/>
        </w:tabs>
      </w:pPr>
      <w:r w:rsidRPr="004E3EB6">
        <w:t xml:space="preserve">Bristande konkurrens i stora delar av ekonomin, </w:t>
      </w:r>
      <w:r w:rsidR="00E977D7" w:rsidRPr="004E3EB6">
        <w:t xml:space="preserve">bl.a. </w:t>
      </w:r>
      <w:r w:rsidRPr="004E3EB6">
        <w:t>offentlig tjänstepr</w:t>
      </w:r>
      <w:r w:rsidRPr="004E3EB6">
        <w:t>o</w:t>
      </w:r>
      <w:r w:rsidRPr="004E3EB6">
        <w:t>duktion, bygg- och livsmedelssektorn, vilket leder till ett högt prisläge och låg köpkraft jämfört med andra länder.</w:t>
      </w:r>
    </w:p>
    <w:p w:rsidR="00C90039" w:rsidRPr="004E3EB6" w:rsidRDefault="00C90039" w:rsidP="007160D2">
      <w:r w:rsidRPr="004E3EB6">
        <w:t xml:space="preserve">Dessutom måste ett övergripande mål för den ekonomiska politiken vara att uppnå en uthålligt högre tillväxt än de knappa </w:t>
      </w:r>
      <w:r w:rsidR="00E977D7" w:rsidRPr="004E3EB6">
        <w:t>2</w:t>
      </w:r>
      <w:r w:rsidRPr="004E3EB6">
        <w:t xml:space="preserve"> procent Sverige har haft de s</w:t>
      </w:r>
      <w:r w:rsidRPr="004E3EB6">
        <w:t>e</w:t>
      </w:r>
      <w:r w:rsidRPr="004E3EB6">
        <w:t xml:space="preserve">naste 30 åren. Målet för Kristdemokraternas tillväxtpolitik är en varaktigt hållbar BNP-tillväxt på minst </w:t>
      </w:r>
      <w:r w:rsidR="00E977D7" w:rsidRPr="004E3EB6">
        <w:t>3</w:t>
      </w:r>
      <w:r w:rsidRPr="004E3EB6">
        <w:t xml:space="preserve"> procent över konjunkturcykeln. </w:t>
      </w:r>
    </w:p>
    <w:p w:rsidR="00C90039" w:rsidRPr="004E3EB6" w:rsidRDefault="00C90039" w:rsidP="007160D2">
      <w:pPr>
        <w:pStyle w:val="Rubrik3"/>
      </w:pPr>
      <w:bookmarkStart w:id="366" w:name="_Toc23145748"/>
      <w:bookmarkStart w:id="367" w:name="_Toc39292714"/>
      <w:bookmarkStart w:id="368" w:name="_Toc53304486"/>
      <w:bookmarkStart w:id="369" w:name="_Toc84149735"/>
      <w:bookmarkStart w:id="370" w:name="_Toc116279985"/>
      <w:bookmarkStart w:id="371" w:name="_Toc134370301"/>
      <w:bookmarkStart w:id="372" w:name="_Toc135027656"/>
      <w:bookmarkStart w:id="373" w:name="_Toc135114399"/>
      <w:r w:rsidRPr="004E3EB6">
        <w:t xml:space="preserve">Målet är </w:t>
      </w:r>
      <w:r w:rsidR="00E977D7" w:rsidRPr="004E3EB6">
        <w:t>3</w:t>
      </w:r>
      <w:r w:rsidRPr="004E3EB6">
        <w:t xml:space="preserve"> procents uthållig tillväxt</w:t>
      </w:r>
      <w:bookmarkEnd w:id="366"/>
      <w:bookmarkEnd w:id="367"/>
      <w:bookmarkEnd w:id="368"/>
      <w:bookmarkEnd w:id="369"/>
      <w:bookmarkEnd w:id="370"/>
      <w:bookmarkEnd w:id="371"/>
      <w:bookmarkEnd w:id="372"/>
      <w:bookmarkEnd w:id="373"/>
    </w:p>
    <w:p w:rsidR="00C90039" w:rsidRPr="004E3EB6" w:rsidRDefault="00C90039" w:rsidP="007160D2">
      <w:r w:rsidRPr="004E3EB6">
        <w:t xml:space="preserve">De </w:t>
      </w:r>
      <w:r w:rsidRPr="004E3EB6">
        <w:rPr>
          <w:i/>
        </w:rPr>
        <w:t>överordnade</w:t>
      </w:r>
      <w:r w:rsidRPr="004E3EB6">
        <w:t xml:space="preserve"> målet för den ekonomiska politiken är att skapa en i alla delar god livsmiljö för människorna. Därför måste den ekonomiska politiken både främja och skapa möjligheter för en uthållig tillväxt av den totala nati</w:t>
      </w:r>
      <w:r w:rsidRPr="004E3EB6">
        <w:t>o</w:t>
      </w:r>
      <w:r w:rsidRPr="004E3EB6">
        <w:t>nalfö</w:t>
      </w:r>
      <w:r w:rsidRPr="004E3EB6">
        <w:t>r</w:t>
      </w:r>
      <w:r w:rsidRPr="004E3EB6">
        <w:t xml:space="preserve">mögenheten. </w:t>
      </w:r>
    </w:p>
    <w:p w:rsidR="00C90039" w:rsidRPr="004E3EB6" w:rsidRDefault="00C90039" w:rsidP="00275072">
      <w:pPr>
        <w:pStyle w:val="Normaltindrag"/>
      </w:pPr>
      <w:r w:rsidRPr="004E3EB6">
        <w:t>Inom ramen för detta synsätt kan vår inriktning av den ekonomiska polit</w:t>
      </w:r>
      <w:r w:rsidRPr="004E3EB6">
        <w:t>i</w:t>
      </w:r>
      <w:r w:rsidRPr="004E3EB6">
        <w:t>ken sa</w:t>
      </w:r>
      <w:r w:rsidRPr="004E3EB6">
        <w:t>m</w:t>
      </w:r>
      <w:r w:rsidRPr="004E3EB6">
        <w:t xml:space="preserve">manfattas på följande sätt: </w:t>
      </w:r>
    </w:p>
    <w:p w:rsidR="00C90039" w:rsidRPr="004E3EB6" w:rsidRDefault="00C90039" w:rsidP="00275072">
      <w:pPr>
        <w:pStyle w:val="FormatmallRutaEnkelheldragenlinjeAuto15ptRadbredd"/>
        <w:pBdr>
          <w:top w:val="single" w:sz="8" w:space="1" w:color="auto"/>
          <w:left w:val="single" w:sz="8" w:space="1" w:color="auto"/>
          <w:bottom w:val="single" w:sz="8" w:space="1" w:color="auto"/>
          <w:right w:val="single" w:sz="8" w:space="1" w:color="auto"/>
        </w:pBdr>
      </w:pPr>
      <w:r w:rsidRPr="004E3EB6">
        <w:t>Målet för den ekonomiska politiken är att lägga grunden för att höja den lån</w:t>
      </w:r>
      <w:r w:rsidRPr="004E3EB6">
        <w:t>g</w:t>
      </w:r>
      <w:r w:rsidRPr="004E3EB6">
        <w:t>si</w:t>
      </w:r>
      <w:r w:rsidRPr="004E3EB6">
        <w:t>k</w:t>
      </w:r>
      <w:r w:rsidRPr="004E3EB6">
        <w:t xml:space="preserve">tigt hållbara tillväxten till åtminstone </w:t>
      </w:r>
      <w:r w:rsidR="00E977D7" w:rsidRPr="004E3EB6">
        <w:t>3</w:t>
      </w:r>
      <w:r w:rsidRPr="004E3EB6">
        <w:t xml:space="preserve"> procent per år i genomsnitt över konjunkturc</w:t>
      </w:r>
      <w:r w:rsidRPr="004E3EB6">
        <w:t>y</w:t>
      </w:r>
      <w:r w:rsidRPr="004E3EB6">
        <w:t xml:space="preserve">keln. </w:t>
      </w:r>
    </w:p>
    <w:p w:rsidR="00C90039" w:rsidRPr="004E3EB6" w:rsidRDefault="00C90039" w:rsidP="00275072">
      <w:pPr>
        <w:pStyle w:val="FormatmallRutaEnkelheldragenlinjeAuto15ptRadbredd"/>
        <w:pBdr>
          <w:top w:val="single" w:sz="8" w:space="1" w:color="auto"/>
          <w:left w:val="single" w:sz="8" w:space="1" w:color="auto"/>
          <w:bottom w:val="single" w:sz="8" w:space="1" w:color="auto"/>
          <w:right w:val="single" w:sz="8" w:space="1" w:color="auto"/>
        </w:pBdr>
      </w:pPr>
      <w:r w:rsidRPr="004E3EB6">
        <w:t>För att möjliggöra detta krävs en politik som:</w:t>
      </w:r>
    </w:p>
    <w:p w:rsidR="00C90039" w:rsidRPr="004E3EB6" w:rsidRDefault="00C90039" w:rsidP="00907ABF">
      <w:pPr>
        <w:pStyle w:val="PunktlistaBomb"/>
        <w:pBdr>
          <w:top w:val="single" w:sz="8" w:space="1" w:color="auto"/>
          <w:left w:val="single" w:sz="8" w:space="1" w:color="auto"/>
          <w:bottom w:val="single" w:sz="8" w:space="1" w:color="auto"/>
          <w:right w:val="single" w:sz="8" w:space="1" w:color="auto"/>
        </w:pBdr>
        <w:tabs>
          <w:tab w:val="clear" w:pos="360"/>
        </w:tabs>
      </w:pPr>
      <w:r w:rsidRPr="004E3EB6">
        <w:t xml:space="preserve">slår vakt om den statsfinansiella stabiliteten genom lägre utgifter, lägre skattetryck, sänkt skuldkvot och minskad statsskuld. Därigenom minskar </w:t>
      </w:r>
      <w:r w:rsidR="00E977D7" w:rsidRPr="004E3EB6">
        <w:t>den svenska ekonomins sårbarhet,</w:t>
      </w:r>
    </w:p>
    <w:p w:rsidR="00C90039" w:rsidRPr="004E3EB6" w:rsidRDefault="00C90039" w:rsidP="00907ABF">
      <w:pPr>
        <w:pStyle w:val="PunktlistaBomb"/>
        <w:pBdr>
          <w:top w:val="single" w:sz="8" w:space="1" w:color="auto"/>
          <w:left w:val="single" w:sz="8" w:space="1" w:color="auto"/>
          <w:bottom w:val="single" w:sz="8" w:space="1" w:color="auto"/>
          <w:right w:val="single" w:sz="8" w:space="1" w:color="auto"/>
        </w:pBdr>
        <w:tabs>
          <w:tab w:val="clear" w:pos="360"/>
        </w:tabs>
      </w:pPr>
      <w:r w:rsidRPr="004E3EB6">
        <w:t>skapar bättre villkor för arbete och företagande genom konkurrenskraft</w:t>
      </w:r>
      <w:r w:rsidRPr="004E3EB6">
        <w:t>i</w:t>
      </w:r>
      <w:r w:rsidRPr="004E3EB6">
        <w:t>ga skattenivåer, ett bättre utbildningssystem och en reformerad lönebil</w:t>
      </w:r>
      <w:r w:rsidRPr="004E3EB6">
        <w:t>d</w:t>
      </w:r>
      <w:r w:rsidR="00E977D7" w:rsidRPr="004E3EB6">
        <w:t>ning,</w:t>
      </w:r>
    </w:p>
    <w:p w:rsidR="00C90039" w:rsidRPr="004E3EB6" w:rsidRDefault="00C90039" w:rsidP="00907ABF">
      <w:pPr>
        <w:pStyle w:val="PunktlistaBomb"/>
        <w:pBdr>
          <w:top w:val="single" w:sz="8" w:space="1" w:color="auto"/>
          <w:left w:val="single" w:sz="8" w:space="1" w:color="auto"/>
          <w:bottom w:val="single" w:sz="8" w:space="1" w:color="auto"/>
          <w:right w:val="single" w:sz="8" w:space="1" w:color="auto"/>
        </w:pBdr>
        <w:tabs>
          <w:tab w:val="clear" w:pos="360"/>
        </w:tabs>
      </w:pPr>
      <w:r w:rsidRPr="004E3EB6">
        <w:t xml:space="preserve">skapar förutsättningar för att alla </w:t>
      </w:r>
      <w:r w:rsidR="006C1B8D" w:rsidRPr="004E3EB6">
        <w:t>ska</w:t>
      </w:r>
      <w:r w:rsidRPr="004E3EB6">
        <w:t xml:space="preserve"> kunna växa och förverkliga sina a</w:t>
      </w:r>
      <w:r w:rsidRPr="004E3EB6">
        <w:t>m</w:t>
      </w:r>
      <w:r w:rsidRPr="004E3EB6">
        <w:t>bitioner och på så sätt minska de regi</w:t>
      </w:r>
      <w:r w:rsidR="00E977D7" w:rsidRPr="004E3EB6">
        <w:t>on</w:t>
      </w:r>
      <w:r w:rsidR="00E977D7" w:rsidRPr="004E3EB6">
        <w:t>a</w:t>
      </w:r>
      <w:r w:rsidR="00E977D7" w:rsidRPr="004E3EB6">
        <w:t>la och sociala obalanserna,</w:t>
      </w:r>
    </w:p>
    <w:p w:rsidR="00C90039" w:rsidRPr="004E3EB6" w:rsidRDefault="00C90039" w:rsidP="00907ABF">
      <w:pPr>
        <w:pStyle w:val="PunktlistaBomb"/>
        <w:pBdr>
          <w:top w:val="single" w:sz="8" w:space="1" w:color="auto"/>
          <w:left w:val="single" w:sz="8" w:space="1" w:color="auto"/>
          <w:bottom w:val="single" w:sz="8" w:space="1" w:color="auto"/>
          <w:right w:val="single" w:sz="8" w:space="1" w:color="auto"/>
        </w:pBdr>
        <w:tabs>
          <w:tab w:val="clear" w:pos="360"/>
        </w:tabs>
      </w:pPr>
      <w:r w:rsidRPr="004E3EB6">
        <w:t>ökar valfriheten och säkrar både mäns och kvinnors kontroll över den egna til</w:t>
      </w:r>
      <w:r w:rsidRPr="004E3EB6">
        <w:t>l</w:t>
      </w:r>
      <w:r w:rsidR="00E977D7" w:rsidRPr="004E3EB6">
        <w:t>varon,</w:t>
      </w:r>
    </w:p>
    <w:p w:rsidR="00C90039" w:rsidRPr="004E3EB6" w:rsidRDefault="00C90039" w:rsidP="00907ABF">
      <w:pPr>
        <w:pStyle w:val="PunktlistaBomb"/>
        <w:pBdr>
          <w:top w:val="single" w:sz="8" w:space="1" w:color="auto"/>
          <w:left w:val="single" w:sz="8" w:space="1" w:color="auto"/>
          <w:bottom w:val="single" w:sz="8" w:space="1" w:color="auto"/>
          <w:right w:val="single" w:sz="8" w:space="1" w:color="auto"/>
        </w:pBdr>
        <w:tabs>
          <w:tab w:val="clear" w:pos="360"/>
        </w:tabs>
      </w:pPr>
      <w:r w:rsidRPr="004E3EB6">
        <w:t xml:space="preserve">förbättrar den inhemska konkurrensen, </w:t>
      </w:r>
      <w:r w:rsidR="00E977D7" w:rsidRPr="004E3EB6">
        <w:t xml:space="preserve">bl.a. </w:t>
      </w:r>
      <w:r w:rsidRPr="004E3EB6">
        <w:t>i offentlig tjänsteprodu</w:t>
      </w:r>
      <w:r w:rsidRPr="004E3EB6">
        <w:t>k</w:t>
      </w:r>
      <w:r w:rsidRPr="004E3EB6">
        <w:t>tion, bygg- och livsmedelssektor.</w:t>
      </w:r>
    </w:p>
    <w:p w:rsidR="00C90039" w:rsidRPr="004E3EB6" w:rsidRDefault="00C90039" w:rsidP="007160D2">
      <w:bookmarkStart w:id="374" w:name="_Toc8026978"/>
      <w:bookmarkStart w:id="375" w:name="_Toc22828365"/>
      <w:r w:rsidRPr="004E3EB6">
        <w:t xml:space="preserve">En beskrivning av vad </w:t>
      </w:r>
      <w:r w:rsidR="00E977D7" w:rsidRPr="004E3EB6">
        <w:t>3</w:t>
      </w:r>
      <w:r w:rsidRPr="004E3EB6">
        <w:t xml:space="preserve"> procents tillväxt innebär jämfört med Sveriges nuv</w:t>
      </w:r>
      <w:r w:rsidRPr="004E3EB6">
        <w:t>a</w:t>
      </w:r>
      <w:r w:rsidRPr="004E3EB6">
        <w:t>rande tillväxtkraft illustreras i avsnittet nedan.</w:t>
      </w:r>
    </w:p>
    <w:p w:rsidR="00C90039" w:rsidRPr="004E3EB6" w:rsidRDefault="00C90039" w:rsidP="007160D2">
      <w:pPr>
        <w:pStyle w:val="Rubrik3"/>
      </w:pPr>
      <w:bookmarkStart w:id="376" w:name="_Toc23145749"/>
      <w:bookmarkStart w:id="377" w:name="_Toc39292715"/>
      <w:bookmarkStart w:id="378" w:name="_Toc53304487"/>
      <w:bookmarkStart w:id="379" w:name="_Toc84149736"/>
      <w:bookmarkStart w:id="380" w:name="_Toc116279986"/>
      <w:bookmarkStart w:id="381" w:name="_Toc134370302"/>
      <w:bookmarkStart w:id="382" w:name="_Toc135027657"/>
      <w:bookmarkStart w:id="383" w:name="_Toc135114400"/>
      <w:r w:rsidRPr="004E3EB6">
        <w:t>Sunda statsfinanser</w:t>
      </w:r>
      <w:bookmarkEnd w:id="374"/>
      <w:bookmarkEnd w:id="375"/>
      <w:bookmarkEnd w:id="376"/>
      <w:bookmarkEnd w:id="377"/>
      <w:bookmarkEnd w:id="378"/>
      <w:bookmarkEnd w:id="379"/>
      <w:bookmarkEnd w:id="380"/>
      <w:bookmarkEnd w:id="381"/>
      <w:bookmarkEnd w:id="382"/>
      <w:bookmarkEnd w:id="383"/>
    </w:p>
    <w:p w:rsidR="00C90039" w:rsidRPr="004E3EB6" w:rsidRDefault="00C90039" w:rsidP="007160D2">
      <w:r w:rsidRPr="004E3EB6">
        <w:t>Kristdemokraterna har i tidigare motioner lagt förslag som sammantaget i</w:t>
      </w:r>
      <w:r w:rsidRPr="004E3EB6">
        <w:t>n</w:t>
      </w:r>
      <w:r w:rsidRPr="004E3EB6">
        <w:t xml:space="preserve">nebär överskott i de </w:t>
      </w:r>
      <w:r w:rsidRPr="004E3EB6">
        <w:rPr>
          <w:i/>
        </w:rPr>
        <w:t>offentliga</w:t>
      </w:r>
      <w:r w:rsidRPr="004E3EB6">
        <w:t xml:space="preserve"> finanserna på i genomsnitt </w:t>
      </w:r>
      <w:r w:rsidR="00E977D7" w:rsidRPr="004E3EB6">
        <w:t>2</w:t>
      </w:r>
      <w:r w:rsidRPr="004E3EB6">
        <w:t xml:space="preserve"> procent per år över en konjun</w:t>
      </w:r>
      <w:r w:rsidRPr="004E3EB6">
        <w:t>k</w:t>
      </w:r>
      <w:r w:rsidRPr="004E3EB6">
        <w:t>turcykel, sänkt skattetryck samt lägre utgifter och utgiftstak för staten. Genom en snabbare utförsäljningstakt av statligt aktieinnehav up</w:t>
      </w:r>
      <w:r w:rsidRPr="004E3EB6">
        <w:t>p</w:t>
      </w:r>
      <w:r w:rsidRPr="004E3EB6">
        <w:t>nås därtill ett väsentligt sta</w:t>
      </w:r>
      <w:r w:rsidRPr="004E3EB6">
        <w:t>r</w:t>
      </w:r>
      <w:r w:rsidRPr="004E3EB6">
        <w:t>kare budgetsaldo än vad regeringen budgeterar för, vilket leder till en minskad statsskuld. Det f</w:t>
      </w:r>
      <w:r w:rsidRPr="004E3EB6">
        <w:t>i</w:t>
      </w:r>
      <w:r w:rsidRPr="004E3EB6">
        <w:t xml:space="preserve">nansiella sparandet i </w:t>
      </w:r>
      <w:r w:rsidRPr="004E3EB6">
        <w:rPr>
          <w:i/>
        </w:rPr>
        <w:t>staten</w:t>
      </w:r>
      <w:r w:rsidRPr="004E3EB6">
        <w:t xml:space="preserve"> beräknas också vara något starkare än vad regeringen räknar med.</w:t>
      </w:r>
    </w:p>
    <w:p w:rsidR="00C90039" w:rsidRPr="004E3EB6" w:rsidRDefault="00C90039" w:rsidP="007160D2">
      <w:pPr>
        <w:pStyle w:val="Normaltindrag"/>
      </w:pPr>
      <w:r w:rsidRPr="004E3EB6">
        <w:t>Detta i kombination med våra förslag till strukturella förbättringar på a</w:t>
      </w:r>
      <w:r w:rsidRPr="004E3EB6">
        <w:t>r</w:t>
      </w:r>
      <w:r w:rsidRPr="004E3EB6">
        <w:t>betsmar</w:t>
      </w:r>
      <w:r w:rsidRPr="004E3EB6">
        <w:t>k</w:t>
      </w:r>
      <w:r w:rsidRPr="004E3EB6">
        <w:t>nads- och skatteområdet leder till att svensk ekonomi i allmänhet och de svenska statsfinanserna i synnerhet kommer att bli mindre sårbara vid konjunktursvängnin</w:t>
      </w:r>
      <w:r w:rsidRPr="004E3EB6">
        <w:t>g</w:t>
      </w:r>
      <w:r w:rsidRPr="004E3EB6">
        <w:t xml:space="preserve">ar. </w:t>
      </w:r>
    </w:p>
    <w:p w:rsidR="00C90039" w:rsidRPr="004E3EB6" w:rsidRDefault="00C90039" w:rsidP="007160D2">
      <w:pPr>
        <w:pStyle w:val="Normaltindrag"/>
        <w:rPr>
          <w:snapToGrid w:val="0"/>
        </w:rPr>
      </w:pPr>
      <w:r w:rsidRPr="004E3EB6">
        <w:t>Sedan 1997 har den socialdemokratiska regeringen låtit ohälsotalen öka på ett okontrollerat sätt. Kostnaderna för detta utgör nu den utan jämförelse e</w:t>
      </w:r>
      <w:r w:rsidRPr="004E3EB6">
        <w:t>n</w:t>
      </w:r>
      <w:r w:rsidRPr="004E3EB6">
        <w:t>skilt största belas</w:t>
      </w:r>
      <w:r w:rsidRPr="004E3EB6">
        <w:t>t</w:t>
      </w:r>
      <w:r w:rsidRPr="004E3EB6">
        <w:t xml:space="preserve">ningen på de offentliga finanserna. I kombination med den höga arbetslösheten och </w:t>
      </w:r>
      <w:r w:rsidR="00E977D7" w:rsidRPr="004E3EB6">
        <w:t>S</w:t>
      </w:r>
      <w:r w:rsidR="00E977D7" w:rsidRPr="004E3EB6">
        <w:t>o</w:t>
      </w:r>
      <w:r w:rsidR="00E977D7" w:rsidRPr="004E3EB6">
        <w:t xml:space="preserve">cialdemokraternas </w:t>
      </w:r>
      <w:r w:rsidRPr="004E3EB6">
        <w:t>misslyckande med att nå de</w:t>
      </w:r>
      <w:r w:rsidR="00E977D7" w:rsidRPr="004E3EB6">
        <w:t>t uppsatta sysselsättningsmålet</w:t>
      </w:r>
      <w:r w:rsidRPr="004E3EB6">
        <w:t xml:space="preserve"> utgör det minskade arbet</w:t>
      </w:r>
      <w:r w:rsidRPr="004E3EB6">
        <w:t>s</w:t>
      </w:r>
      <w:r w:rsidRPr="004E3EB6">
        <w:t>utbudet dessutom ett betydande problem för ekonomin i stort</w:t>
      </w:r>
      <w:r w:rsidRPr="004E3EB6">
        <w:rPr>
          <w:snapToGrid w:val="0"/>
        </w:rPr>
        <w:t>.</w:t>
      </w:r>
    </w:p>
    <w:p w:rsidR="00C90039" w:rsidRPr="004E3EB6" w:rsidRDefault="00C90039" w:rsidP="007160D2">
      <w:pPr>
        <w:pStyle w:val="Rubrik2"/>
      </w:pPr>
      <w:bookmarkStart w:id="384" w:name="_Toc434204153"/>
      <w:bookmarkStart w:id="385" w:name="_Toc450013655"/>
      <w:bookmarkStart w:id="386" w:name="_Toc463728996"/>
      <w:bookmarkStart w:id="387" w:name="_Toc481520324"/>
      <w:bookmarkStart w:id="388" w:name="_Toc495362958"/>
      <w:bookmarkStart w:id="389" w:name="_Toc8026998"/>
      <w:bookmarkStart w:id="390" w:name="_Toc23145770"/>
      <w:bookmarkStart w:id="391" w:name="_Toc53304500"/>
      <w:bookmarkStart w:id="392" w:name="_Toc116279999"/>
      <w:bookmarkStart w:id="393" w:name="_Toc134370303"/>
      <w:bookmarkStart w:id="394" w:name="_Toc481520330"/>
      <w:bookmarkStart w:id="395" w:name="_Toc495362965"/>
      <w:bookmarkStart w:id="396" w:name="_Toc8027010"/>
      <w:bookmarkStart w:id="397" w:name="_Toc135027658"/>
      <w:bookmarkStart w:id="398" w:name="_Toc135114401"/>
      <w:r w:rsidRPr="004E3EB6">
        <w:t>Prioriterat område: Tillväxtpolitik för nya jobb</w:t>
      </w:r>
      <w:bookmarkEnd w:id="384"/>
      <w:bookmarkEnd w:id="385"/>
      <w:bookmarkEnd w:id="386"/>
      <w:bookmarkEnd w:id="387"/>
      <w:bookmarkEnd w:id="388"/>
      <w:bookmarkEnd w:id="389"/>
      <w:bookmarkEnd w:id="390"/>
      <w:r w:rsidRPr="004E3EB6">
        <w:t xml:space="preserve"> och ökad välfärd</w:t>
      </w:r>
      <w:bookmarkEnd w:id="391"/>
      <w:bookmarkEnd w:id="392"/>
      <w:bookmarkEnd w:id="393"/>
      <w:bookmarkEnd w:id="397"/>
      <w:bookmarkEnd w:id="398"/>
    </w:p>
    <w:p w:rsidR="00C90039" w:rsidRPr="004E3EB6" w:rsidRDefault="00C90039" w:rsidP="007160D2">
      <w:r w:rsidRPr="004E3EB6">
        <w:t>Grundbulten i kristdemokratisk ekonomisk politik är att ge stabila och goda vil</w:t>
      </w:r>
      <w:r w:rsidRPr="004E3EB6">
        <w:t>l</w:t>
      </w:r>
      <w:r w:rsidRPr="004E3EB6">
        <w:t>kor för fler och växande företag och därigenom öka sysselsättningen, minska arbetslösheten och trygga välfärden. Detta åstadkoms genom en b</w:t>
      </w:r>
      <w:r w:rsidRPr="004E3EB6">
        <w:t>a</w:t>
      </w:r>
      <w:r w:rsidRPr="004E3EB6">
        <w:t>lanserad f</w:t>
      </w:r>
      <w:r w:rsidRPr="004E3EB6">
        <w:t>i</w:t>
      </w:r>
      <w:r w:rsidRPr="004E3EB6">
        <w:t>nanspolitik för sunda statsfinanser i kombination med strukturella åtgärder som förbättrar ekon</w:t>
      </w:r>
      <w:r w:rsidRPr="004E3EB6">
        <w:t>o</w:t>
      </w:r>
      <w:r w:rsidRPr="004E3EB6">
        <w:t>mins funktionssätt och avlägsnar de seglivade bromsmekani</w:t>
      </w:r>
      <w:r w:rsidRPr="004E3EB6">
        <w:t>s</w:t>
      </w:r>
      <w:r w:rsidRPr="004E3EB6">
        <w:t>mer som i mer än 30 år underminerat den svenska ekonomins utvecklingskraft och bäddat för dagens höga totala arbetslöshet och brister i vä</w:t>
      </w:r>
      <w:r w:rsidRPr="004E3EB6">
        <w:t>l</w:t>
      </w:r>
      <w:r w:rsidRPr="004E3EB6">
        <w:t xml:space="preserve">färden. </w:t>
      </w:r>
    </w:p>
    <w:p w:rsidR="00C90039" w:rsidRPr="004E3EB6" w:rsidRDefault="00C90039" w:rsidP="007160D2">
      <w:pPr>
        <w:pStyle w:val="Normaltindrag"/>
      </w:pPr>
      <w:r w:rsidRPr="004E3EB6">
        <w:t>Modern institutionell ekonomisk teori visar också att en sund och väl fu</w:t>
      </w:r>
      <w:r w:rsidRPr="004E3EB6">
        <w:t>n</w:t>
      </w:r>
      <w:r w:rsidRPr="004E3EB6">
        <w:t xml:space="preserve">gerande marknadsekonomi förutsätter institutioner som lagar, förordningar, </w:t>
      </w:r>
      <w:r w:rsidR="00E977D7" w:rsidRPr="004E3EB6">
        <w:t>normer och soc</w:t>
      </w:r>
      <w:r w:rsidR="00E977D7" w:rsidRPr="004E3EB6">
        <w:t>i</w:t>
      </w:r>
      <w:r w:rsidR="00E977D7" w:rsidRPr="004E3EB6">
        <w:t>ala konventioner, e</w:t>
      </w:r>
      <w:r w:rsidRPr="004E3EB6">
        <w:t xml:space="preserve">n ekonomi som vilar på väl fungerande institutioner </w:t>
      </w:r>
      <w:r w:rsidR="00E977D7" w:rsidRPr="004E3EB6">
        <w:t>–</w:t>
      </w:r>
      <w:r w:rsidRPr="004E3EB6">
        <w:t xml:space="preserve"> såsom förutsä</w:t>
      </w:r>
      <w:r w:rsidRPr="004E3EB6">
        <w:t>g</w:t>
      </w:r>
      <w:r w:rsidRPr="004E3EB6">
        <w:t>bart rättssystem, personligt ansvarstagande, god affärsetik och hederlighet i uppträdande människor eme</w:t>
      </w:r>
      <w:r w:rsidRPr="004E3EB6">
        <w:t>l</w:t>
      </w:r>
      <w:r w:rsidRPr="004E3EB6">
        <w:t xml:space="preserve">lan </w:t>
      </w:r>
      <w:r w:rsidR="00E977D7" w:rsidRPr="004E3EB6">
        <w:t>–</w:t>
      </w:r>
      <w:r w:rsidRPr="004E3EB6">
        <w:t xml:space="preserve"> utmärks av låg osäkerhet. Det kostar både tid och pengar för att kompensera och reducera osäkerhet. Låg os</w:t>
      </w:r>
      <w:r w:rsidRPr="004E3EB6">
        <w:t>ä</w:t>
      </w:r>
      <w:r w:rsidRPr="004E3EB6">
        <w:t>kerhet främjar därför en hög tillväxt.</w:t>
      </w:r>
    </w:p>
    <w:p w:rsidR="00C90039" w:rsidRPr="004E3EB6" w:rsidRDefault="00C90039" w:rsidP="007160D2">
      <w:pPr>
        <w:pStyle w:val="Rubrik3"/>
      </w:pPr>
      <w:bookmarkStart w:id="399" w:name="_Toc526928200"/>
      <w:bookmarkStart w:id="400" w:name="_Toc8026971"/>
      <w:bookmarkStart w:id="401" w:name="_Toc22828358"/>
      <w:bookmarkStart w:id="402" w:name="_Toc23145742"/>
      <w:bookmarkStart w:id="403" w:name="_Toc39292708"/>
      <w:bookmarkStart w:id="404" w:name="_Toc53304480"/>
      <w:bookmarkStart w:id="405" w:name="_Toc84149729"/>
      <w:bookmarkStart w:id="406" w:name="_Toc116279979"/>
      <w:bookmarkStart w:id="407" w:name="_Toc134370304"/>
      <w:bookmarkStart w:id="408" w:name="_Toc135027659"/>
      <w:bookmarkStart w:id="409" w:name="_Toc135114402"/>
      <w:r w:rsidRPr="004E3EB6">
        <w:t>Utbildningsnivån avgörande för tillväxt</w:t>
      </w:r>
      <w:bookmarkEnd w:id="399"/>
      <w:bookmarkEnd w:id="400"/>
      <w:bookmarkEnd w:id="401"/>
      <w:bookmarkEnd w:id="402"/>
      <w:bookmarkEnd w:id="403"/>
      <w:bookmarkEnd w:id="404"/>
      <w:bookmarkEnd w:id="405"/>
      <w:r w:rsidRPr="004E3EB6">
        <w:t>en</w:t>
      </w:r>
      <w:bookmarkEnd w:id="406"/>
      <w:bookmarkEnd w:id="407"/>
      <w:bookmarkEnd w:id="408"/>
      <w:bookmarkEnd w:id="409"/>
    </w:p>
    <w:p w:rsidR="00C90039" w:rsidRPr="004E3EB6" w:rsidRDefault="00C90039" w:rsidP="007160D2">
      <w:r w:rsidRPr="004E3EB6">
        <w:t>Ett lands utbildningssystem och andelen personer i arbetskraften med längre högsk</w:t>
      </w:r>
      <w:r w:rsidRPr="004E3EB6">
        <w:t>o</w:t>
      </w:r>
      <w:r w:rsidRPr="004E3EB6">
        <w:t>leutbildning har en central betydelse för den långsiktiga tillväxten. Senare års fors</w:t>
      </w:r>
      <w:r w:rsidRPr="004E3EB6">
        <w:t>k</w:t>
      </w:r>
      <w:r w:rsidRPr="004E3EB6">
        <w:t>ning har visat att det går att fastställa relativt starka samband mellan utbildningssatsningar och ekonomisk tillväxttakt liksom mellan b</w:t>
      </w:r>
      <w:r w:rsidRPr="004E3EB6">
        <w:t>e</w:t>
      </w:r>
      <w:r w:rsidRPr="004E3EB6">
        <w:t>folkningens genomsnittliga u</w:t>
      </w:r>
      <w:r w:rsidRPr="004E3EB6">
        <w:t>t</w:t>
      </w:r>
      <w:r w:rsidRPr="004E3EB6">
        <w:t>bildningsnivå och teknologisk utvecklingsnivå. För ett litet land som Sverige är dä</w:t>
      </w:r>
      <w:r w:rsidRPr="004E3EB6">
        <w:t>r</w:t>
      </w:r>
      <w:r w:rsidRPr="004E3EB6">
        <w:t>för kvaliteten i vårt utbildnings- och forskningssystem än viktigare om vi ska kunna hävda oss i den internationella konkurrensen och samtidigt har ambitionen att ta igen något av den konku</w:t>
      </w:r>
      <w:r w:rsidRPr="004E3EB6">
        <w:t>r</w:t>
      </w:r>
      <w:r w:rsidRPr="004E3EB6">
        <w:t>renskraft vi tappat gentemot omvärlden de s</w:t>
      </w:r>
      <w:r w:rsidRPr="004E3EB6">
        <w:t>e</w:t>
      </w:r>
      <w:r w:rsidRPr="004E3EB6">
        <w:t>naste 30 åren.</w:t>
      </w:r>
    </w:p>
    <w:p w:rsidR="00C90039" w:rsidRPr="004E3EB6" w:rsidRDefault="00C90039" w:rsidP="007160D2">
      <w:pPr>
        <w:pStyle w:val="Normaltindrag"/>
      </w:pPr>
      <w:r w:rsidRPr="004E3EB6">
        <w:t>I andra länder som Japan och USA har de stora utbildningssatsningarna på främst naturvetenskapliga och tekniska områden motiverats huvudsakligen med utbil</w:t>
      </w:r>
      <w:r w:rsidRPr="004E3EB6">
        <w:t>d</w:t>
      </w:r>
      <w:r w:rsidRPr="004E3EB6">
        <w:t>ningsekonomiska argument. Utbildningssatsningar har setts som investeringar. I Sverige har utbildningssatsningar av socialdemokratiska r</w:t>
      </w:r>
      <w:r w:rsidRPr="004E3EB6">
        <w:t>e</w:t>
      </w:r>
      <w:r w:rsidRPr="004E3EB6">
        <w:t>geringar m</w:t>
      </w:r>
      <w:r w:rsidRPr="004E3EB6">
        <w:t>o</w:t>
      </w:r>
      <w:r w:rsidRPr="004E3EB6">
        <w:t>tiverats som en insats för att nå ökad jämlikhet. I själva verket har det aktuella läget på arbetsmarknaden spelat en avgörande roll för inriktnin</w:t>
      </w:r>
      <w:r w:rsidRPr="004E3EB6">
        <w:t>g</w:t>
      </w:r>
      <w:r w:rsidRPr="004E3EB6">
        <w:t>en på de sat</w:t>
      </w:r>
      <w:r w:rsidRPr="004E3EB6">
        <w:t>s</w:t>
      </w:r>
      <w:r w:rsidRPr="004E3EB6">
        <w:t xml:space="preserve">ningar som gjorts. </w:t>
      </w:r>
    </w:p>
    <w:p w:rsidR="00C90039" w:rsidRPr="004E3EB6" w:rsidRDefault="00C90039" w:rsidP="007160D2">
      <w:pPr>
        <w:pStyle w:val="Normaltindrag"/>
      </w:pPr>
      <w:r w:rsidRPr="004E3EB6">
        <w:t>Att utgifter för högre utbildning ger högre ekonomisk tillväxt är därför inte själ</w:t>
      </w:r>
      <w:r w:rsidRPr="004E3EB6">
        <w:t>v</w:t>
      </w:r>
      <w:r w:rsidRPr="004E3EB6">
        <w:t>klart. Det som i slutändan avgör om utbildningssystemet bidrar positivt till tillväxten är kvaliteten i och inriktningen på utbildningarna, hushål</w:t>
      </w:r>
      <w:r w:rsidRPr="004E3EB6">
        <w:t>l</w:t>
      </w:r>
      <w:r w:rsidRPr="004E3EB6">
        <w:t>ningen med kompetens i näringslivet och avvägningen mellan spets- och breddu</w:t>
      </w:r>
      <w:r w:rsidRPr="004E3EB6">
        <w:t>t</w:t>
      </w:r>
      <w:r w:rsidRPr="004E3EB6">
        <w:t xml:space="preserve">bildning. Den avvägningen har enligt </w:t>
      </w:r>
      <w:r w:rsidR="006C1B8D" w:rsidRPr="004E3EB6">
        <w:t>Kristdemokrat</w:t>
      </w:r>
      <w:r w:rsidRPr="004E3EB6">
        <w:t>erna gjorts på ett långt ifrån optimalt sätt. Jämfört med våra viktigaste konkurrentländer inom OECD ligger Sverige sämst till när det gäller andelen av befolkningen med längre hö</w:t>
      </w:r>
      <w:r w:rsidRPr="004E3EB6">
        <w:t>g</w:t>
      </w:r>
      <w:r w:rsidRPr="004E3EB6">
        <w:t>skoleutbildning. Sverige är de</w:t>
      </w:r>
      <w:r w:rsidR="00E977D7" w:rsidRPr="004E3EB6">
        <w:t>ssutom det enda land inom EU-15-</w:t>
      </w:r>
      <w:r w:rsidRPr="004E3EB6">
        <w:t>området som har en lägre andel med högskoleutbildning bland de unga än genomsnit</w:t>
      </w:r>
      <w:r w:rsidRPr="004E3EB6">
        <w:t>t</w:t>
      </w:r>
      <w:r w:rsidRPr="004E3EB6">
        <w:t>ligt för hela befolkningen. Om man även räknar in kortare hö</w:t>
      </w:r>
      <w:r w:rsidRPr="004E3EB6">
        <w:t>g</w:t>
      </w:r>
      <w:r w:rsidRPr="004E3EB6">
        <w:t>skoleutbildning hamnar Sverige över snittet men fortfarande efter länder som</w:t>
      </w:r>
      <w:r w:rsidR="00E977D7" w:rsidRPr="004E3EB6">
        <w:t xml:space="preserve"> Fi</w:t>
      </w:r>
      <w:r w:rsidR="00E977D7" w:rsidRPr="004E3EB6">
        <w:t>n</w:t>
      </w:r>
      <w:r w:rsidR="00E977D7" w:rsidRPr="004E3EB6">
        <w:t>land, Japan, USA och Kanada</w:t>
      </w:r>
      <w:r w:rsidRPr="004E3EB6">
        <w:t xml:space="preserve"> (</w:t>
      </w:r>
      <w:r w:rsidR="00E977D7" w:rsidRPr="004E3EB6">
        <w:t xml:space="preserve">se </w:t>
      </w:r>
      <w:r w:rsidR="00096685" w:rsidRPr="004E3EB6">
        <w:fldChar w:fldCharType="begin" w:fldLock="1"/>
      </w:r>
      <w:r w:rsidR="00096685" w:rsidRPr="004E3EB6">
        <w:instrText xml:space="preserve"> REF  _Ref134196883 \* Lower \h </w:instrText>
      </w:r>
      <w:r w:rsidR="00096685" w:rsidRPr="004E3EB6">
        <w:fldChar w:fldCharType="separate"/>
      </w:r>
      <w:r w:rsidR="00550115" w:rsidRPr="004E3EB6">
        <w:t>tabell 8.1</w:t>
      </w:r>
      <w:r w:rsidR="00096685" w:rsidRPr="004E3EB6">
        <w:fldChar w:fldCharType="end"/>
      </w:r>
      <w:r w:rsidRPr="004E3EB6">
        <w:t>)</w:t>
      </w:r>
      <w:r w:rsidR="00E977D7" w:rsidRPr="004E3EB6">
        <w:t xml:space="preserve">. </w:t>
      </w:r>
      <w:r w:rsidRPr="004E3EB6">
        <w:t>Ett första och naturligt steg för att fö</w:t>
      </w:r>
      <w:r w:rsidRPr="004E3EB6">
        <w:t>r</w:t>
      </w:r>
      <w:r w:rsidRPr="004E3EB6">
        <w:t>bättra utbildningsväsendet och på sikt öka andelen personer med lång högskoleu</w:t>
      </w:r>
      <w:r w:rsidRPr="004E3EB6">
        <w:t>t</w:t>
      </w:r>
      <w:r w:rsidRPr="004E3EB6">
        <w:t>bildning är att satsa på grund- och gymnasieskolan. Det som missas under dessa p</w:t>
      </w:r>
      <w:r w:rsidRPr="004E3EB6">
        <w:t>e</w:t>
      </w:r>
      <w:r w:rsidRPr="004E3EB6">
        <w:t xml:space="preserve">rioder är ofta mycket svårt att ta igen senare i livet. </w:t>
      </w:r>
    </w:p>
    <w:p w:rsidR="00C90039" w:rsidRPr="004E3EB6" w:rsidRDefault="00C90039" w:rsidP="00411202">
      <w:pPr>
        <w:pStyle w:val="Tabellochbildrubrik"/>
      </w:pPr>
      <w:bookmarkStart w:id="410" w:name="_Ref134196883"/>
      <w:r w:rsidRPr="004E3EB6">
        <w:t xml:space="preserve">Tabell </w:t>
      </w:r>
      <w:r w:rsidRPr="004E3EB6">
        <w:fldChar w:fldCharType="begin" w:fldLock="1"/>
      </w:r>
      <w:r w:rsidRPr="004E3EB6">
        <w:instrText xml:space="preserve"> STYLEREF 1 \s </w:instrText>
      </w:r>
      <w:r w:rsidRPr="004E3EB6">
        <w:fldChar w:fldCharType="separate"/>
      </w:r>
      <w:r w:rsidR="00550115" w:rsidRPr="004E3EB6">
        <w:t>8</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1</w:t>
      </w:r>
      <w:r w:rsidRPr="004E3EB6">
        <w:fldChar w:fldCharType="end"/>
      </w:r>
      <w:bookmarkEnd w:id="410"/>
      <w:r w:rsidRPr="004E3EB6">
        <w:t xml:space="preserve"> Andel av befolkningen med lång högskoleutbildning samt andelen med k</w:t>
      </w:r>
      <w:r w:rsidR="00E977D7" w:rsidRPr="004E3EB6">
        <w:t>ort och lång högskoleutbildning</w:t>
      </w:r>
    </w:p>
    <w:p w:rsidR="00C90039" w:rsidRPr="004E3EB6" w:rsidRDefault="00E977D7" w:rsidP="00411202">
      <w:pPr>
        <w:pStyle w:val="Tabellochbild-underrubrik"/>
      </w:pPr>
      <w:r w:rsidRPr="004E3EB6">
        <w:t>Procent</w:t>
      </w:r>
    </w:p>
    <w:p w:rsidR="00D81A76" w:rsidRPr="004E3EB6" w:rsidRDefault="004E3EB6" w:rsidP="00D81A76">
      <w:r w:rsidRPr="004E3EB6">
        <w:rPr>
          <w:noProof/>
        </w:rPr>
        <w:drawing>
          <wp:inline distT="0" distB="0" distL="0" distR="0">
            <wp:extent cx="3777615" cy="254190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7615" cy="2541905"/>
                    </a:xfrm>
                    <a:prstGeom prst="rect">
                      <a:avLst/>
                    </a:prstGeom>
                    <a:noFill/>
                    <a:ln>
                      <a:noFill/>
                    </a:ln>
                  </pic:spPr>
                </pic:pic>
              </a:graphicData>
            </a:graphic>
          </wp:inline>
        </w:drawing>
      </w:r>
    </w:p>
    <w:p w:rsidR="00275072" w:rsidRPr="004E3EB6" w:rsidRDefault="00275072" w:rsidP="00275072"/>
    <w:p w:rsidR="00C90039" w:rsidRPr="004E3EB6" w:rsidRDefault="00C90039" w:rsidP="007160D2">
      <w:r w:rsidRPr="004E3EB6">
        <w:t>Inom högskoleutbildningen bör det betonas att kvaliteten i utbildningen aldrig får offras till förmån för kvantitet. De senaste åren har kvaliteten, under en i sig angel</w:t>
      </w:r>
      <w:r w:rsidRPr="004E3EB6">
        <w:t>ä</w:t>
      </w:r>
      <w:r w:rsidRPr="004E3EB6">
        <w:t>gen utbyggnad av högskolan, blivit lidande just på grund av att den socialdemokr</w:t>
      </w:r>
      <w:r w:rsidRPr="004E3EB6">
        <w:t>a</w:t>
      </w:r>
      <w:r w:rsidRPr="004E3EB6">
        <w:t>tiska regeringen av arbetsmarknadsskäl velat pressa in så många studenter som möjligt i högsk</w:t>
      </w:r>
      <w:r w:rsidRPr="004E3EB6">
        <w:t>o</w:t>
      </w:r>
      <w:r w:rsidRPr="004E3EB6">
        <w:t xml:space="preserve">lan. </w:t>
      </w:r>
    </w:p>
    <w:p w:rsidR="00C90039" w:rsidRPr="004E3EB6" w:rsidRDefault="00C90039" w:rsidP="007160D2">
      <w:pPr>
        <w:pStyle w:val="Normaltindrag"/>
      </w:pPr>
      <w:r w:rsidRPr="004E3EB6">
        <w:t>En framgångsrik satsning på forskning och utbildning kräver också ett konku</w:t>
      </w:r>
      <w:r w:rsidRPr="004E3EB6">
        <w:t>r</w:t>
      </w:r>
      <w:r w:rsidRPr="004E3EB6">
        <w:t>renskraftigt skattesystem och ett näringslivsklimat som gör att de som utbi</w:t>
      </w:r>
      <w:r w:rsidRPr="004E3EB6">
        <w:t>l</w:t>
      </w:r>
      <w:r w:rsidRPr="004E3EB6">
        <w:t>dat sig i Sverige också vill stanna kvar och arbeta här. Risken för s.k. brain-drain, dvs. att just de högu</w:t>
      </w:r>
      <w:r w:rsidRPr="004E3EB6">
        <w:t>t</w:t>
      </w:r>
      <w:r w:rsidRPr="004E3EB6">
        <w:t>bildade flyttar utomlands</w:t>
      </w:r>
      <w:r w:rsidR="00550115" w:rsidRPr="004E3EB6">
        <w:t>,</w:t>
      </w:r>
      <w:r w:rsidRPr="004E3EB6">
        <w:t xml:space="preserve"> mäts årligen av IMD i World Competitiveness Yearbook. Att döma av de företagsledare som intervjuas där har Sverige en bit kvar för att kunna hä</w:t>
      </w:r>
      <w:r w:rsidRPr="004E3EB6">
        <w:t>v</w:t>
      </w:r>
      <w:r w:rsidRPr="004E3EB6">
        <w:t>da sig mot viktiga konkurrentländer</w:t>
      </w:r>
      <w:r w:rsidR="001F1584" w:rsidRPr="004E3EB6">
        <w:t xml:space="preserve"> </w:t>
      </w:r>
      <w:r w:rsidRPr="004E3EB6">
        <w:t xml:space="preserve"> </w:t>
      </w:r>
      <w:r w:rsidR="001F1584" w:rsidRPr="004E3EB6">
        <w:t>(s</w:t>
      </w:r>
      <w:r w:rsidRPr="004E3EB6">
        <w:t>e diagram 6.1</w:t>
      </w:r>
      <w:r w:rsidR="001F1584" w:rsidRPr="004E3EB6">
        <w:t>)</w:t>
      </w:r>
      <w:r w:rsidRPr="004E3EB6">
        <w:t>. Problemet beror för Sveriges del främst på det höga svenska skattetrycket. Detta skapar inte bara problem vid högre utbildnings- och inkomstnivåer. Det är t.ex. ofta inte lönsamt för en undersk</w:t>
      </w:r>
      <w:r w:rsidRPr="004E3EB6">
        <w:t>ö</w:t>
      </w:r>
      <w:r w:rsidRPr="004E3EB6">
        <w:t>terska att utbilda sig till sjuksköterska. Löneskillnaden efter skatt täcker inte ens ränta och amo</w:t>
      </w:r>
      <w:r w:rsidRPr="004E3EB6">
        <w:t>r</w:t>
      </w:r>
      <w:r w:rsidRPr="004E3EB6">
        <w:t>tering på den nya studieskulden.</w:t>
      </w:r>
    </w:p>
    <w:p w:rsidR="00C90039" w:rsidRPr="004E3EB6" w:rsidRDefault="00C90039" w:rsidP="00411202">
      <w:pPr>
        <w:pStyle w:val="Tabellochbildrubrik"/>
      </w:pPr>
      <w:r w:rsidRPr="004E3EB6">
        <w:t xml:space="preserve">Diagram </w:t>
      </w:r>
      <w:r w:rsidRPr="004E3EB6">
        <w:fldChar w:fldCharType="begin" w:fldLock="1"/>
      </w:r>
      <w:r w:rsidRPr="004E3EB6">
        <w:instrText xml:space="preserve"> STYLEREF 1 \s </w:instrText>
      </w:r>
      <w:r w:rsidRPr="004E3EB6">
        <w:fldChar w:fldCharType="separate"/>
      </w:r>
      <w:r w:rsidR="00550115" w:rsidRPr="004E3EB6">
        <w:t>8</w:t>
      </w:r>
      <w:r w:rsidRPr="004E3EB6">
        <w:fldChar w:fldCharType="end"/>
      </w:r>
      <w:r w:rsidRPr="004E3EB6">
        <w:t>.</w:t>
      </w:r>
      <w:r w:rsidRPr="004E3EB6">
        <w:fldChar w:fldCharType="begin" w:fldLock="1"/>
      </w:r>
      <w:r w:rsidRPr="004E3EB6">
        <w:instrText xml:space="preserve"> SEQ Diagram \* ARABIC \s 1 </w:instrText>
      </w:r>
      <w:r w:rsidRPr="004E3EB6">
        <w:fldChar w:fldCharType="separate"/>
      </w:r>
      <w:r w:rsidR="00550115" w:rsidRPr="004E3EB6">
        <w:t>1</w:t>
      </w:r>
      <w:r w:rsidRPr="004E3EB6">
        <w:fldChar w:fldCharType="end"/>
      </w:r>
      <w:r w:rsidRPr="004E3EB6">
        <w:rPr>
          <w:snapToGrid w:val="0"/>
        </w:rPr>
        <w:t xml:space="preserve"> Risk för brain-drain. Företagsledar</w:t>
      </w:r>
      <w:r w:rsidRPr="004E3EB6">
        <w:rPr>
          <w:snapToGrid w:val="0"/>
        </w:rPr>
        <w:softHyphen/>
        <w:t>ranking, skala 1</w:t>
      </w:r>
      <w:r w:rsidR="001F1584" w:rsidRPr="004E3EB6">
        <w:rPr>
          <w:snapToGrid w:val="0"/>
        </w:rPr>
        <w:t>–</w:t>
      </w:r>
      <w:r w:rsidRPr="004E3EB6">
        <w:rPr>
          <w:snapToGrid w:val="0"/>
        </w:rPr>
        <w:t>10 från mycket låg risk till mycket hög risk</w:t>
      </w:r>
    </w:p>
    <w:p w:rsidR="00C90039" w:rsidRPr="004E3EB6" w:rsidRDefault="004E3EB6" w:rsidP="00275072">
      <w:r w:rsidRPr="004E3EB6">
        <w:rPr>
          <w:noProof/>
        </w:rPr>
        <w:drawing>
          <wp:inline distT="0" distB="0" distL="0" distR="0">
            <wp:extent cx="3102610" cy="235648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l="2295" r="3757"/>
                    <a:stretch>
                      <a:fillRect/>
                    </a:stretch>
                  </pic:blipFill>
                  <pic:spPr bwMode="auto">
                    <a:xfrm>
                      <a:off x="0" y="0"/>
                      <a:ext cx="3102610" cy="2356485"/>
                    </a:xfrm>
                    <a:prstGeom prst="rect">
                      <a:avLst/>
                    </a:prstGeom>
                    <a:noFill/>
                    <a:ln>
                      <a:noFill/>
                    </a:ln>
                  </pic:spPr>
                </pic:pic>
              </a:graphicData>
            </a:graphic>
          </wp:inline>
        </w:drawing>
      </w:r>
    </w:p>
    <w:p w:rsidR="00C90039" w:rsidRPr="004E3EB6" w:rsidRDefault="00C90039" w:rsidP="00411202">
      <w:pPr>
        <w:pStyle w:val="Tabell-fotnot"/>
      </w:pPr>
      <w:r w:rsidRPr="004E3EB6">
        <w:t>Källa: IMD, World Competitiveness Report 2002</w:t>
      </w:r>
      <w:r w:rsidR="001F1584" w:rsidRPr="004E3EB6">
        <w:t>.</w:t>
      </w:r>
    </w:p>
    <w:p w:rsidR="00C90039" w:rsidRPr="004E3EB6" w:rsidRDefault="00C90039" w:rsidP="007160D2">
      <w:pPr>
        <w:pStyle w:val="Rubrik2"/>
      </w:pPr>
      <w:bookmarkStart w:id="411" w:name="_Ref134288158"/>
      <w:bookmarkStart w:id="412" w:name="_Toc134370305"/>
      <w:bookmarkStart w:id="413" w:name="_Toc135027660"/>
      <w:bookmarkStart w:id="414" w:name="_Toc135114403"/>
      <w:r w:rsidRPr="004E3EB6">
        <w:t>Förslag för jobb och tillväxt</w:t>
      </w:r>
      <w:bookmarkEnd w:id="411"/>
      <w:bookmarkEnd w:id="412"/>
      <w:bookmarkEnd w:id="413"/>
      <w:bookmarkEnd w:id="414"/>
    </w:p>
    <w:p w:rsidR="00C90039" w:rsidRPr="004E3EB6" w:rsidRDefault="00C90039" w:rsidP="007160D2">
      <w:r w:rsidRPr="004E3EB6">
        <w:t>Kristdemokraterna är övertygade om den problematiska situationen för jo</w:t>
      </w:r>
      <w:r w:rsidRPr="004E3EB6">
        <w:t>b</w:t>
      </w:r>
      <w:r w:rsidRPr="004E3EB6">
        <w:t>ben och företagandet kraftigt kan förbättras med en skatte- och näringslivsp</w:t>
      </w:r>
      <w:r w:rsidRPr="004E3EB6">
        <w:t>o</w:t>
      </w:r>
      <w:r w:rsidRPr="004E3EB6">
        <w:t>litik signerad av den icke-socialistiska alliansen snarare än de socialdemokr</w:t>
      </w:r>
      <w:r w:rsidRPr="004E3EB6">
        <w:t>a</w:t>
      </w:r>
      <w:r w:rsidRPr="004E3EB6">
        <w:t>tiska a</w:t>
      </w:r>
      <w:r w:rsidRPr="004E3EB6">
        <w:t>x</w:t>
      </w:r>
      <w:r w:rsidRPr="004E3EB6">
        <w:t>elmakterna</w:t>
      </w:r>
      <w:r w:rsidR="001F1584" w:rsidRPr="004E3EB6">
        <w:t>.</w:t>
      </w:r>
      <w:r w:rsidRPr="004E3EB6">
        <w:t xml:space="preserve"> </w:t>
      </w:r>
    </w:p>
    <w:p w:rsidR="00C90039" w:rsidRPr="004E3EB6" w:rsidRDefault="00C90039" w:rsidP="007160D2">
      <w:pPr>
        <w:pStyle w:val="Rubrik3"/>
      </w:pPr>
      <w:bookmarkStart w:id="415" w:name="_Ref134328924"/>
      <w:bookmarkStart w:id="416" w:name="_Toc134370306"/>
      <w:bookmarkStart w:id="417" w:name="_Toc135027661"/>
      <w:bookmarkStart w:id="418" w:name="_Toc135114404"/>
      <w:r w:rsidRPr="004E3EB6">
        <w:t>Inkomstskattesänkningar som förbättrar lönebildningen och arbetsutbudet</w:t>
      </w:r>
      <w:bookmarkEnd w:id="415"/>
      <w:bookmarkEnd w:id="416"/>
      <w:bookmarkEnd w:id="417"/>
      <w:bookmarkEnd w:id="418"/>
    </w:p>
    <w:p w:rsidR="00C90039" w:rsidRPr="004E3EB6" w:rsidRDefault="00C90039" w:rsidP="007160D2">
      <w:r w:rsidRPr="004E3EB6">
        <w:t>Arbete och företagande måste löna sig bättre. Skatten i vanliga inkomstlägen måste därför sänkas kraftigt de närmaste åren genom ett jobbavdrag som Kristdemokraterna för</w:t>
      </w:r>
      <w:r w:rsidRPr="004E3EB6">
        <w:t>e</w:t>
      </w:r>
      <w:r w:rsidRPr="004E3EB6">
        <w:t>slår tillsammans med övriga partier inom Allians för Sverige. Jobbavdraget är utformat så att hela arbets- eller näringsi</w:t>
      </w:r>
      <w:r w:rsidRPr="004E3EB6">
        <w:t>n</w:t>
      </w:r>
      <w:r w:rsidRPr="004E3EB6">
        <w:t>komsten upp till 31 500 kronor per år är skattefri och att 20 procent av inkomsten dä</w:t>
      </w:r>
      <w:r w:rsidRPr="004E3EB6">
        <w:t>r</w:t>
      </w:r>
      <w:r w:rsidRPr="004E3EB6">
        <w:t>utöver läggs till det skattefria beloppet. Maximalt kan jobbavdraget uppgå till 46 800 kronor per år i det första steget. All</w:t>
      </w:r>
      <w:r w:rsidRPr="004E3EB6">
        <w:t>i</w:t>
      </w:r>
      <w:r w:rsidRPr="004E3EB6">
        <w:t>ansen är också överens om att införa ett andra steg som uppgår till högst 53 500 kr</w:t>
      </w:r>
      <w:r w:rsidRPr="004E3EB6">
        <w:t>o</w:t>
      </w:r>
      <w:r w:rsidRPr="004E3EB6">
        <w:t xml:space="preserve">nor per år. Finansiering av detta steg kommer att presenteras senare. </w:t>
      </w:r>
    </w:p>
    <w:p w:rsidR="00C90039" w:rsidRPr="004E3EB6" w:rsidRDefault="00C90039" w:rsidP="007160D2">
      <w:pPr>
        <w:pStyle w:val="Normaltindrag"/>
      </w:pPr>
      <w:r w:rsidRPr="004E3EB6">
        <w:t>Syftet med jobbavdraget är att göra det mer lönsamt att gå från arbetslö</w:t>
      </w:r>
      <w:r w:rsidRPr="004E3EB6">
        <w:t>s</w:t>
      </w:r>
      <w:r w:rsidRPr="004E3EB6">
        <w:t>het e</w:t>
      </w:r>
      <w:r w:rsidRPr="004E3EB6">
        <w:t>l</w:t>
      </w:r>
      <w:r w:rsidRPr="004E3EB6">
        <w:t>ler sjukskrivning till arbete än vad det är för närvarande. Det blir också mer lö</w:t>
      </w:r>
      <w:r w:rsidRPr="004E3EB6">
        <w:t>n</w:t>
      </w:r>
      <w:r w:rsidRPr="004E3EB6">
        <w:t>samt att gå från deltidsarbete till arbete på heltid, inte minst för låg- och mede</w:t>
      </w:r>
      <w:r w:rsidRPr="004E3EB6">
        <w:t>l</w:t>
      </w:r>
      <w:r w:rsidRPr="004E3EB6">
        <w:t>inkomsttagare.</w:t>
      </w:r>
    </w:p>
    <w:p w:rsidR="00C90039" w:rsidRPr="004E3EB6" w:rsidRDefault="00C90039" w:rsidP="007160D2">
      <w:pPr>
        <w:pStyle w:val="Normaltindrag"/>
      </w:pPr>
      <w:r w:rsidRPr="004E3EB6">
        <w:t>Därutöver föreslår Kristdemokraterna 2008 höjd brytpunkt för statlig i</w:t>
      </w:r>
      <w:r w:rsidRPr="004E3EB6">
        <w:t>n</w:t>
      </w:r>
      <w:r w:rsidRPr="004E3EB6">
        <w:t>komstskatt från 2006 års 317 700 kronor per år till 360 000 kronor per år. Brytpunkterna har inte justerats upp i takt med löneutvecklingen</w:t>
      </w:r>
      <w:r w:rsidR="00851276" w:rsidRPr="004E3EB6">
        <w:t>,</w:t>
      </w:r>
      <w:r w:rsidRPr="004E3EB6">
        <w:t xml:space="preserve"> vilket inn</w:t>
      </w:r>
      <w:r w:rsidRPr="004E3EB6">
        <w:t>e</w:t>
      </w:r>
      <w:r w:rsidRPr="004E3EB6">
        <w:t>burit att allt större andelar av de heltidsarbetande löntagarna betalar statlig i</w:t>
      </w:r>
      <w:r w:rsidRPr="004E3EB6">
        <w:t>n</w:t>
      </w:r>
      <w:r w:rsidRPr="004E3EB6">
        <w:t>komstskatt. Kristdemokraterna anser inte att de som tjänar under 30 000 kronor per månad ska betraktas som högi</w:t>
      </w:r>
      <w:r w:rsidRPr="004E3EB6">
        <w:t>n</w:t>
      </w:r>
      <w:r w:rsidRPr="004E3EB6">
        <w:t>komsttagare utan att inkomster upp till denna nivå endast ska beskattas med ko</w:t>
      </w:r>
      <w:r w:rsidRPr="004E3EB6">
        <w:t>m</w:t>
      </w:r>
      <w:r w:rsidRPr="004E3EB6">
        <w:t>munal beskattning.</w:t>
      </w:r>
    </w:p>
    <w:p w:rsidR="00C90039" w:rsidRPr="004E3EB6" w:rsidRDefault="00C90039" w:rsidP="007160D2">
      <w:pPr>
        <w:pStyle w:val="Normaltindrag"/>
      </w:pPr>
      <w:r w:rsidRPr="004E3EB6">
        <w:t>För år 2006 beräknas andelen av de heltidsarbetande som betalar statlig i</w:t>
      </w:r>
      <w:r w:rsidRPr="004E3EB6">
        <w:t>n</w:t>
      </w:r>
      <w:r w:rsidRPr="004E3EB6">
        <w:t>koms</w:t>
      </w:r>
      <w:r w:rsidRPr="004E3EB6">
        <w:t>t</w:t>
      </w:r>
      <w:r w:rsidRPr="004E3EB6">
        <w:t>skatt bli 35,9 procent. I år tillhör 33 procent av gymnasielärarna och 26 procent av sjuksköterskorna denna grupp och hela 78 procent av landets he</w:t>
      </w:r>
      <w:r w:rsidRPr="004E3EB6">
        <w:t>l</w:t>
      </w:r>
      <w:r w:rsidRPr="004E3EB6">
        <w:t>tidsarbetande pol</w:t>
      </w:r>
      <w:r w:rsidRPr="004E3EB6">
        <w:t>i</w:t>
      </w:r>
      <w:r w:rsidRPr="004E3EB6">
        <w:t>ser. Sammantaget är det 1,3 miljoner svenskar som i år väntas betala statlig inkoms</w:t>
      </w:r>
      <w:r w:rsidRPr="004E3EB6">
        <w:t>t</w:t>
      </w:r>
      <w:r w:rsidRPr="004E3EB6">
        <w:t xml:space="preserve">skatt. </w:t>
      </w:r>
    </w:p>
    <w:p w:rsidR="00C90039" w:rsidRPr="004E3EB6" w:rsidRDefault="00C90039" w:rsidP="007160D2">
      <w:pPr>
        <w:pStyle w:val="Normaltindrag"/>
      </w:pPr>
      <w:r w:rsidRPr="004E3EB6">
        <w:t>Med vårt förslag får alla dessa sänkt inkomstskatt med som mest 705 kr</w:t>
      </w:r>
      <w:r w:rsidRPr="004E3EB6">
        <w:t>o</w:t>
      </w:r>
      <w:r w:rsidRPr="004E3EB6">
        <w:t>nor per månad. Marginalskatten sänks med 20 procentenheter för 11 procent av de heltidsa</w:t>
      </w:r>
      <w:r w:rsidRPr="004E3EB6">
        <w:t>r</w:t>
      </w:r>
      <w:r w:rsidRPr="004E3EB6">
        <w:t>betande motsvarande knappa 400 000 löntagare. Det kan också ha en positiv inverkan på lönebildningen, eftersom en större andel av de he</w:t>
      </w:r>
      <w:r w:rsidRPr="004E3EB6">
        <w:t>l</w:t>
      </w:r>
      <w:r w:rsidRPr="004E3EB6">
        <w:t>tidsarbetande kommer att få behålla upp till 70 procent av de avtalade lön</w:t>
      </w:r>
      <w:r w:rsidRPr="004E3EB6">
        <w:t>e</w:t>
      </w:r>
      <w:r w:rsidRPr="004E3EB6">
        <w:t>ökning</w:t>
      </w:r>
      <w:r w:rsidRPr="004E3EB6">
        <w:softHyphen/>
        <w:t>arna vid nästa års avtalsr</w:t>
      </w:r>
      <w:r w:rsidRPr="004E3EB6">
        <w:t>ö</w:t>
      </w:r>
      <w:r w:rsidRPr="004E3EB6">
        <w:t>relse.</w:t>
      </w:r>
    </w:p>
    <w:p w:rsidR="00C90039" w:rsidRPr="004E3EB6" w:rsidRDefault="00C90039" w:rsidP="00411202">
      <w:pPr>
        <w:pStyle w:val="Tabellochbildrubrik"/>
      </w:pPr>
      <w:r w:rsidRPr="004E3EB6">
        <w:t xml:space="preserve">Tabell </w:t>
      </w:r>
      <w:r w:rsidRPr="004E3EB6">
        <w:fldChar w:fldCharType="begin" w:fldLock="1"/>
      </w:r>
      <w:r w:rsidRPr="004E3EB6">
        <w:instrText xml:space="preserve"> STYLEREF 1 \s </w:instrText>
      </w:r>
      <w:r w:rsidRPr="004E3EB6">
        <w:fldChar w:fldCharType="separate"/>
      </w:r>
      <w:r w:rsidR="00550115" w:rsidRPr="004E3EB6">
        <w:t>8</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2</w:t>
      </w:r>
      <w:r w:rsidRPr="004E3EB6">
        <w:fldChar w:fldCharType="end"/>
      </w:r>
      <w:r w:rsidRPr="004E3EB6">
        <w:t xml:space="preserve"> Kristdemokraternas skattesänkning vid olika månadsinkomster</w:t>
      </w:r>
    </w:p>
    <w:p w:rsidR="00C90039" w:rsidRPr="004E3EB6" w:rsidRDefault="00C90039" w:rsidP="00411202">
      <w:pPr>
        <w:pStyle w:val="Tabellochbild-underrubrik"/>
      </w:pPr>
      <w:r w:rsidRPr="004E3EB6">
        <w:t>Kronor per månad</w:t>
      </w:r>
    </w:p>
    <w:tbl>
      <w:tblPr>
        <w:tblW w:w="5000" w:type="pct"/>
        <w:tblCellMar>
          <w:left w:w="70" w:type="dxa"/>
          <w:right w:w="70" w:type="dxa"/>
        </w:tblCellMar>
        <w:tblLook w:val="0000" w:firstRow="0" w:lastRow="0" w:firstColumn="0" w:lastColumn="0" w:noHBand="0" w:noVBand="0"/>
      </w:tblPr>
      <w:tblGrid>
        <w:gridCol w:w="2127"/>
        <w:gridCol w:w="1213"/>
        <w:gridCol w:w="1214"/>
        <w:gridCol w:w="1399"/>
      </w:tblGrid>
      <w:tr w:rsidR="00C90039" w:rsidRPr="004E3EB6">
        <w:trPr>
          <w:cantSplit/>
          <w:trHeight w:val="255"/>
        </w:trPr>
        <w:tc>
          <w:tcPr>
            <w:tcW w:w="1786" w:type="pct"/>
            <w:tcBorders>
              <w:top w:val="single" w:sz="8" w:space="0" w:color="auto"/>
              <w:left w:val="nil"/>
              <w:bottom w:val="nil"/>
              <w:right w:val="nil"/>
            </w:tcBorders>
            <w:noWrap/>
            <w:vAlign w:val="bottom"/>
          </w:tcPr>
          <w:p w:rsidR="00C90039" w:rsidRPr="004E3EB6" w:rsidRDefault="00C90039" w:rsidP="00411202">
            <w:pPr>
              <w:pStyle w:val="Tabell-rad"/>
            </w:pPr>
            <w:r w:rsidRPr="004E3EB6">
              <w:t> </w:t>
            </w:r>
          </w:p>
        </w:tc>
        <w:tc>
          <w:tcPr>
            <w:tcW w:w="2039" w:type="pct"/>
            <w:gridSpan w:val="2"/>
            <w:tcBorders>
              <w:top w:val="single" w:sz="8" w:space="0" w:color="auto"/>
              <w:left w:val="nil"/>
              <w:bottom w:val="nil"/>
              <w:right w:val="nil"/>
            </w:tcBorders>
            <w:noWrap/>
            <w:vAlign w:val="bottom"/>
          </w:tcPr>
          <w:p w:rsidR="00C90039" w:rsidRPr="004E3EB6" w:rsidRDefault="00C90039" w:rsidP="00AE44F6">
            <w:pPr>
              <w:pStyle w:val="Tabell-rad"/>
              <w:ind w:left="389"/>
            </w:pPr>
            <w:r w:rsidRPr="004E3EB6">
              <w:t>Skattesänkning</w:t>
            </w:r>
          </w:p>
        </w:tc>
        <w:tc>
          <w:tcPr>
            <w:tcW w:w="1175" w:type="pct"/>
            <w:tcBorders>
              <w:top w:val="single" w:sz="8" w:space="0" w:color="auto"/>
              <w:left w:val="nil"/>
              <w:bottom w:val="nil"/>
              <w:right w:val="nil"/>
            </w:tcBorders>
            <w:noWrap/>
            <w:vAlign w:val="bottom"/>
          </w:tcPr>
          <w:p w:rsidR="00C90039" w:rsidRPr="004E3EB6" w:rsidRDefault="00C90039" w:rsidP="00411202">
            <w:pPr>
              <w:pStyle w:val="Tabell-rad"/>
            </w:pPr>
            <w:r w:rsidRPr="004E3EB6">
              <w:t> </w:t>
            </w:r>
          </w:p>
        </w:tc>
      </w:tr>
      <w:tr w:rsidR="00C90039" w:rsidRPr="004E3EB6">
        <w:trPr>
          <w:cantSplit/>
          <w:trHeight w:val="270"/>
        </w:trPr>
        <w:tc>
          <w:tcPr>
            <w:tcW w:w="1786" w:type="pct"/>
            <w:tcBorders>
              <w:top w:val="nil"/>
              <w:left w:val="nil"/>
              <w:bottom w:val="single" w:sz="8" w:space="0" w:color="auto"/>
              <w:right w:val="nil"/>
            </w:tcBorders>
            <w:noWrap/>
            <w:vAlign w:val="bottom"/>
          </w:tcPr>
          <w:p w:rsidR="00C90039" w:rsidRPr="004E3EB6" w:rsidRDefault="00C90039" w:rsidP="00411202">
            <w:pPr>
              <w:pStyle w:val="Tabell-rad"/>
            </w:pPr>
            <w:r w:rsidRPr="004E3EB6">
              <w:t>Månadsinkomst</w:t>
            </w:r>
          </w:p>
        </w:tc>
        <w:tc>
          <w:tcPr>
            <w:tcW w:w="1019" w:type="pct"/>
            <w:tcBorders>
              <w:top w:val="nil"/>
              <w:left w:val="nil"/>
              <w:bottom w:val="single" w:sz="8" w:space="0" w:color="auto"/>
              <w:right w:val="nil"/>
            </w:tcBorders>
            <w:noWrap/>
            <w:vAlign w:val="bottom"/>
          </w:tcPr>
          <w:p w:rsidR="00C90039" w:rsidRPr="004E3EB6" w:rsidRDefault="00C90039" w:rsidP="00411202">
            <w:pPr>
              <w:pStyle w:val="Tabell-rad"/>
            </w:pPr>
            <w:r w:rsidRPr="004E3EB6">
              <w:t>2007</w:t>
            </w:r>
          </w:p>
        </w:tc>
        <w:tc>
          <w:tcPr>
            <w:tcW w:w="1019" w:type="pct"/>
            <w:tcBorders>
              <w:top w:val="nil"/>
              <w:left w:val="nil"/>
              <w:bottom w:val="single" w:sz="8" w:space="0" w:color="auto"/>
              <w:right w:val="nil"/>
            </w:tcBorders>
            <w:noWrap/>
            <w:vAlign w:val="bottom"/>
          </w:tcPr>
          <w:p w:rsidR="00C90039" w:rsidRPr="004E3EB6" w:rsidRDefault="00C90039" w:rsidP="00411202">
            <w:pPr>
              <w:pStyle w:val="Tabell-rad"/>
            </w:pPr>
            <w:r w:rsidRPr="004E3EB6">
              <w:t>2008</w:t>
            </w:r>
          </w:p>
        </w:tc>
        <w:tc>
          <w:tcPr>
            <w:tcW w:w="1175" w:type="pct"/>
            <w:tcBorders>
              <w:top w:val="nil"/>
              <w:left w:val="nil"/>
              <w:bottom w:val="single" w:sz="8" w:space="0" w:color="auto"/>
              <w:right w:val="nil"/>
            </w:tcBorders>
            <w:noWrap/>
            <w:vAlign w:val="bottom"/>
          </w:tcPr>
          <w:p w:rsidR="00C90039" w:rsidRPr="004E3EB6" w:rsidRDefault="00C90039" w:rsidP="00411202">
            <w:pPr>
              <w:pStyle w:val="Tabell-rad"/>
            </w:pPr>
            <w:r w:rsidRPr="004E3EB6">
              <w:t>Steg 2</w:t>
            </w:r>
          </w:p>
        </w:tc>
      </w:tr>
      <w:tr w:rsidR="00C90039" w:rsidRPr="004E3EB6">
        <w:trPr>
          <w:cantSplit/>
          <w:trHeight w:val="255"/>
        </w:trPr>
        <w:tc>
          <w:tcPr>
            <w:tcW w:w="1786" w:type="pct"/>
            <w:tcBorders>
              <w:top w:val="single" w:sz="8" w:space="0" w:color="auto"/>
              <w:left w:val="nil"/>
              <w:bottom w:val="nil"/>
              <w:right w:val="nil"/>
            </w:tcBorders>
            <w:noWrap/>
            <w:vAlign w:val="bottom"/>
          </w:tcPr>
          <w:p w:rsidR="00C90039" w:rsidRPr="004E3EB6" w:rsidRDefault="00C90039" w:rsidP="00411202">
            <w:pPr>
              <w:pStyle w:val="Tabell-rad"/>
            </w:pPr>
            <w:r w:rsidRPr="004E3EB6">
              <w:t>13 000</w:t>
            </w:r>
          </w:p>
        </w:tc>
        <w:tc>
          <w:tcPr>
            <w:tcW w:w="1019" w:type="pct"/>
            <w:tcBorders>
              <w:top w:val="single" w:sz="8" w:space="0" w:color="auto"/>
              <w:left w:val="nil"/>
              <w:bottom w:val="nil"/>
              <w:right w:val="nil"/>
            </w:tcBorders>
            <w:noWrap/>
            <w:vAlign w:val="bottom"/>
          </w:tcPr>
          <w:p w:rsidR="00C90039" w:rsidRPr="004E3EB6" w:rsidRDefault="00C90039" w:rsidP="00411202">
            <w:pPr>
              <w:pStyle w:val="Tabell-rad"/>
            </w:pPr>
            <w:r w:rsidRPr="004E3EB6">
              <w:t>490</w:t>
            </w:r>
          </w:p>
        </w:tc>
        <w:tc>
          <w:tcPr>
            <w:tcW w:w="1019" w:type="pct"/>
            <w:tcBorders>
              <w:top w:val="single" w:sz="8" w:space="0" w:color="auto"/>
              <w:left w:val="nil"/>
              <w:bottom w:val="nil"/>
              <w:right w:val="nil"/>
            </w:tcBorders>
            <w:noWrap/>
            <w:vAlign w:val="bottom"/>
          </w:tcPr>
          <w:p w:rsidR="00C90039" w:rsidRPr="004E3EB6" w:rsidRDefault="00C90039" w:rsidP="00411202">
            <w:pPr>
              <w:pStyle w:val="Tabell-rad"/>
            </w:pPr>
            <w:r w:rsidRPr="004E3EB6">
              <w:t>490</w:t>
            </w:r>
          </w:p>
        </w:tc>
        <w:tc>
          <w:tcPr>
            <w:tcW w:w="1175" w:type="pct"/>
            <w:tcBorders>
              <w:top w:val="single" w:sz="8" w:space="0" w:color="auto"/>
              <w:left w:val="nil"/>
              <w:bottom w:val="nil"/>
              <w:right w:val="nil"/>
            </w:tcBorders>
            <w:noWrap/>
            <w:vAlign w:val="bottom"/>
          </w:tcPr>
          <w:p w:rsidR="00C90039" w:rsidRPr="004E3EB6" w:rsidRDefault="00C90039" w:rsidP="00411202">
            <w:pPr>
              <w:pStyle w:val="Tabell-rad"/>
            </w:pPr>
            <w:r w:rsidRPr="004E3EB6">
              <w:t>619</w:t>
            </w:r>
          </w:p>
        </w:tc>
      </w:tr>
      <w:tr w:rsidR="00C90039" w:rsidRPr="004E3EB6">
        <w:trPr>
          <w:cantSplit/>
          <w:trHeight w:val="255"/>
        </w:trPr>
        <w:tc>
          <w:tcPr>
            <w:tcW w:w="1786" w:type="pct"/>
            <w:tcBorders>
              <w:top w:val="nil"/>
              <w:left w:val="nil"/>
              <w:bottom w:val="nil"/>
              <w:right w:val="nil"/>
            </w:tcBorders>
            <w:noWrap/>
            <w:vAlign w:val="bottom"/>
          </w:tcPr>
          <w:p w:rsidR="00C90039" w:rsidRPr="004E3EB6" w:rsidRDefault="00C90039" w:rsidP="00411202">
            <w:pPr>
              <w:pStyle w:val="Tabell-rad"/>
            </w:pPr>
            <w:r w:rsidRPr="004E3EB6">
              <w:t>16 000</w:t>
            </w:r>
          </w:p>
        </w:tc>
        <w:tc>
          <w:tcPr>
            <w:tcW w:w="1019" w:type="pct"/>
            <w:tcBorders>
              <w:top w:val="nil"/>
              <w:left w:val="nil"/>
              <w:bottom w:val="nil"/>
              <w:right w:val="nil"/>
            </w:tcBorders>
            <w:noWrap/>
            <w:vAlign w:val="bottom"/>
          </w:tcPr>
          <w:p w:rsidR="00C90039" w:rsidRPr="004E3EB6" w:rsidRDefault="00C90039" w:rsidP="00411202">
            <w:pPr>
              <w:pStyle w:val="Tabell-rad"/>
            </w:pPr>
            <w:r w:rsidRPr="004E3EB6">
              <w:t>595</w:t>
            </w:r>
          </w:p>
        </w:tc>
        <w:tc>
          <w:tcPr>
            <w:tcW w:w="1019" w:type="pct"/>
            <w:tcBorders>
              <w:top w:val="nil"/>
              <w:left w:val="nil"/>
              <w:bottom w:val="nil"/>
              <w:right w:val="nil"/>
            </w:tcBorders>
            <w:noWrap/>
            <w:vAlign w:val="bottom"/>
          </w:tcPr>
          <w:p w:rsidR="00C90039" w:rsidRPr="004E3EB6" w:rsidRDefault="00C90039" w:rsidP="00411202">
            <w:pPr>
              <w:pStyle w:val="Tabell-rad"/>
            </w:pPr>
            <w:r w:rsidRPr="004E3EB6">
              <w:t>595</w:t>
            </w:r>
          </w:p>
        </w:tc>
        <w:tc>
          <w:tcPr>
            <w:tcW w:w="1175" w:type="pct"/>
            <w:tcBorders>
              <w:top w:val="nil"/>
              <w:left w:val="nil"/>
              <w:bottom w:val="nil"/>
              <w:right w:val="nil"/>
            </w:tcBorders>
            <w:noWrap/>
            <w:vAlign w:val="bottom"/>
          </w:tcPr>
          <w:p w:rsidR="00C90039" w:rsidRPr="004E3EB6" w:rsidRDefault="00C90039" w:rsidP="00411202">
            <w:pPr>
              <w:pStyle w:val="Tabell-rad"/>
            </w:pPr>
            <w:r w:rsidRPr="004E3EB6">
              <w:t>756</w:t>
            </w:r>
          </w:p>
        </w:tc>
      </w:tr>
      <w:tr w:rsidR="00C90039" w:rsidRPr="004E3EB6">
        <w:trPr>
          <w:cantSplit/>
          <w:trHeight w:val="255"/>
        </w:trPr>
        <w:tc>
          <w:tcPr>
            <w:tcW w:w="1786" w:type="pct"/>
            <w:tcBorders>
              <w:top w:val="nil"/>
              <w:left w:val="nil"/>
              <w:bottom w:val="nil"/>
              <w:right w:val="nil"/>
            </w:tcBorders>
            <w:noWrap/>
            <w:vAlign w:val="bottom"/>
          </w:tcPr>
          <w:p w:rsidR="00C90039" w:rsidRPr="004E3EB6" w:rsidRDefault="00C90039" w:rsidP="00411202">
            <w:pPr>
              <w:pStyle w:val="Tabell-rad"/>
            </w:pPr>
            <w:r w:rsidRPr="004E3EB6">
              <w:t>18 000</w:t>
            </w:r>
          </w:p>
        </w:tc>
        <w:tc>
          <w:tcPr>
            <w:tcW w:w="1019" w:type="pct"/>
            <w:tcBorders>
              <w:top w:val="nil"/>
              <w:left w:val="nil"/>
              <w:bottom w:val="nil"/>
              <w:right w:val="nil"/>
            </w:tcBorders>
            <w:noWrap/>
            <w:vAlign w:val="bottom"/>
          </w:tcPr>
          <w:p w:rsidR="00C90039" w:rsidRPr="004E3EB6" w:rsidRDefault="00C90039" w:rsidP="00411202">
            <w:pPr>
              <w:pStyle w:val="Tabell-rad"/>
            </w:pPr>
            <w:r w:rsidRPr="004E3EB6">
              <w:t>666</w:t>
            </w:r>
          </w:p>
        </w:tc>
        <w:tc>
          <w:tcPr>
            <w:tcW w:w="1019" w:type="pct"/>
            <w:tcBorders>
              <w:top w:val="nil"/>
              <w:left w:val="nil"/>
              <w:bottom w:val="nil"/>
              <w:right w:val="nil"/>
            </w:tcBorders>
            <w:noWrap/>
            <w:vAlign w:val="bottom"/>
          </w:tcPr>
          <w:p w:rsidR="00C90039" w:rsidRPr="004E3EB6" w:rsidRDefault="00C90039" w:rsidP="00411202">
            <w:pPr>
              <w:pStyle w:val="Tabell-rad"/>
            </w:pPr>
            <w:r w:rsidRPr="004E3EB6">
              <w:t>666</w:t>
            </w:r>
          </w:p>
        </w:tc>
        <w:tc>
          <w:tcPr>
            <w:tcW w:w="1175" w:type="pct"/>
            <w:tcBorders>
              <w:top w:val="nil"/>
              <w:left w:val="nil"/>
              <w:bottom w:val="nil"/>
              <w:right w:val="nil"/>
            </w:tcBorders>
            <w:noWrap/>
            <w:vAlign w:val="bottom"/>
          </w:tcPr>
          <w:p w:rsidR="00C90039" w:rsidRPr="004E3EB6" w:rsidRDefault="00C90039" w:rsidP="00411202">
            <w:pPr>
              <w:pStyle w:val="Tabell-rad"/>
            </w:pPr>
            <w:r w:rsidRPr="004E3EB6">
              <w:t>835</w:t>
            </w:r>
          </w:p>
        </w:tc>
      </w:tr>
      <w:tr w:rsidR="00C90039" w:rsidRPr="004E3EB6">
        <w:trPr>
          <w:cantSplit/>
          <w:trHeight w:val="255"/>
        </w:trPr>
        <w:tc>
          <w:tcPr>
            <w:tcW w:w="1786" w:type="pct"/>
            <w:tcBorders>
              <w:top w:val="nil"/>
              <w:left w:val="nil"/>
              <w:bottom w:val="nil"/>
              <w:right w:val="nil"/>
            </w:tcBorders>
            <w:noWrap/>
            <w:vAlign w:val="bottom"/>
          </w:tcPr>
          <w:p w:rsidR="00C90039" w:rsidRPr="004E3EB6" w:rsidRDefault="00C90039" w:rsidP="00411202">
            <w:pPr>
              <w:pStyle w:val="Tabell-rad"/>
            </w:pPr>
            <w:r w:rsidRPr="004E3EB6">
              <w:t>22 000</w:t>
            </w:r>
          </w:p>
        </w:tc>
        <w:tc>
          <w:tcPr>
            <w:tcW w:w="1019" w:type="pct"/>
            <w:tcBorders>
              <w:top w:val="nil"/>
              <w:left w:val="nil"/>
              <w:bottom w:val="nil"/>
              <w:right w:val="nil"/>
            </w:tcBorders>
            <w:noWrap/>
            <w:vAlign w:val="bottom"/>
          </w:tcPr>
          <w:p w:rsidR="00C90039" w:rsidRPr="004E3EB6" w:rsidRDefault="00C90039" w:rsidP="00411202">
            <w:pPr>
              <w:pStyle w:val="Tabell-rad"/>
            </w:pPr>
            <w:r w:rsidRPr="004E3EB6">
              <w:t>785</w:t>
            </w:r>
          </w:p>
        </w:tc>
        <w:tc>
          <w:tcPr>
            <w:tcW w:w="1019" w:type="pct"/>
            <w:tcBorders>
              <w:top w:val="nil"/>
              <w:left w:val="nil"/>
              <w:bottom w:val="nil"/>
              <w:right w:val="nil"/>
            </w:tcBorders>
            <w:noWrap/>
            <w:vAlign w:val="bottom"/>
          </w:tcPr>
          <w:p w:rsidR="00C90039" w:rsidRPr="004E3EB6" w:rsidRDefault="00C90039" w:rsidP="00411202">
            <w:pPr>
              <w:pStyle w:val="Tabell-rad"/>
            </w:pPr>
            <w:r w:rsidRPr="004E3EB6">
              <w:t>785</w:t>
            </w:r>
          </w:p>
        </w:tc>
        <w:tc>
          <w:tcPr>
            <w:tcW w:w="1175" w:type="pct"/>
            <w:tcBorders>
              <w:top w:val="nil"/>
              <w:left w:val="nil"/>
              <w:bottom w:val="nil"/>
              <w:right w:val="nil"/>
            </w:tcBorders>
            <w:noWrap/>
            <w:vAlign w:val="bottom"/>
          </w:tcPr>
          <w:p w:rsidR="00C90039" w:rsidRPr="004E3EB6" w:rsidRDefault="00C90039" w:rsidP="00411202">
            <w:pPr>
              <w:pStyle w:val="Tabell-rad"/>
            </w:pPr>
            <w:r w:rsidRPr="004E3EB6">
              <w:t>953</w:t>
            </w:r>
          </w:p>
        </w:tc>
      </w:tr>
      <w:tr w:rsidR="00C90039" w:rsidRPr="004E3EB6">
        <w:trPr>
          <w:cantSplit/>
          <w:trHeight w:val="255"/>
        </w:trPr>
        <w:tc>
          <w:tcPr>
            <w:tcW w:w="1786" w:type="pct"/>
            <w:tcBorders>
              <w:top w:val="nil"/>
              <w:left w:val="nil"/>
              <w:right w:val="nil"/>
            </w:tcBorders>
            <w:noWrap/>
            <w:vAlign w:val="bottom"/>
          </w:tcPr>
          <w:p w:rsidR="00C90039" w:rsidRPr="004E3EB6" w:rsidRDefault="00C90039" w:rsidP="00411202">
            <w:pPr>
              <w:pStyle w:val="Tabell-rad"/>
            </w:pPr>
            <w:r w:rsidRPr="004E3EB6">
              <w:t>27 000</w:t>
            </w:r>
          </w:p>
        </w:tc>
        <w:tc>
          <w:tcPr>
            <w:tcW w:w="1019" w:type="pct"/>
            <w:tcBorders>
              <w:top w:val="nil"/>
              <w:left w:val="nil"/>
              <w:right w:val="nil"/>
            </w:tcBorders>
            <w:noWrap/>
            <w:vAlign w:val="bottom"/>
          </w:tcPr>
          <w:p w:rsidR="00C90039" w:rsidRPr="004E3EB6" w:rsidRDefault="00C90039" w:rsidP="00411202">
            <w:pPr>
              <w:pStyle w:val="Tabell-rad"/>
            </w:pPr>
            <w:r w:rsidRPr="004E3EB6">
              <w:t>919</w:t>
            </w:r>
          </w:p>
        </w:tc>
        <w:tc>
          <w:tcPr>
            <w:tcW w:w="1019" w:type="pct"/>
            <w:tcBorders>
              <w:top w:val="nil"/>
              <w:left w:val="nil"/>
              <w:right w:val="nil"/>
            </w:tcBorders>
            <w:noWrap/>
            <w:vAlign w:val="bottom"/>
          </w:tcPr>
          <w:p w:rsidR="00C90039" w:rsidRPr="004E3EB6" w:rsidRDefault="00C90039" w:rsidP="00411202">
            <w:pPr>
              <w:pStyle w:val="Tabell-rad"/>
            </w:pPr>
            <w:r w:rsidRPr="004E3EB6">
              <w:t>1041</w:t>
            </w:r>
          </w:p>
        </w:tc>
        <w:tc>
          <w:tcPr>
            <w:tcW w:w="1175" w:type="pct"/>
            <w:tcBorders>
              <w:top w:val="nil"/>
              <w:left w:val="nil"/>
              <w:right w:val="nil"/>
            </w:tcBorders>
            <w:noWrap/>
            <w:vAlign w:val="bottom"/>
          </w:tcPr>
          <w:p w:rsidR="00C90039" w:rsidRPr="004E3EB6" w:rsidRDefault="00C90039" w:rsidP="00411202">
            <w:pPr>
              <w:pStyle w:val="Tabell-rad"/>
            </w:pPr>
            <w:r w:rsidRPr="004E3EB6">
              <w:t>1209</w:t>
            </w:r>
          </w:p>
        </w:tc>
      </w:tr>
      <w:tr w:rsidR="00C90039" w:rsidRPr="004E3EB6">
        <w:trPr>
          <w:cantSplit/>
          <w:trHeight w:val="270"/>
        </w:trPr>
        <w:tc>
          <w:tcPr>
            <w:tcW w:w="1786" w:type="pct"/>
            <w:tcBorders>
              <w:left w:val="nil"/>
              <w:bottom w:val="single" w:sz="8" w:space="0" w:color="auto"/>
              <w:right w:val="nil"/>
            </w:tcBorders>
            <w:noWrap/>
            <w:vAlign w:val="bottom"/>
          </w:tcPr>
          <w:p w:rsidR="00C90039" w:rsidRPr="004E3EB6" w:rsidRDefault="00C90039" w:rsidP="00411202">
            <w:pPr>
              <w:pStyle w:val="Tabell-rad"/>
            </w:pPr>
            <w:r w:rsidRPr="004E3EB6">
              <w:t>33 000</w:t>
            </w:r>
          </w:p>
        </w:tc>
        <w:tc>
          <w:tcPr>
            <w:tcW w:w="1019" w:type="pct"/>
            <w:tcBorders>
              <w:left w:val="nil"/>
              <w:bottom w:val="single" w:sz="8" w:space="0" w:color="auto"/>
              <w:right w:val="nil"/>
            </w:tcBorders>
            <w:noWrap/>
            <w:vAlign w:val="bottom"/>
          </w:tcPr>
          <w:p w:rsidR="00C90039" w:rsidRPr="004E3EB6" w:rsidRDefault="00C90039" w:rsidP="00411202">
            <w:pPr>
              <w:pStyle w:val="Tabell-rad"/>
            </w:pPr>
            <w:r w:rsidRPr="004E3EB6">
              <w:t>919</w:t>
            </w:r>
          </w:p>
        </w:tc>
        <w:tc>
          <w:tcPr>
            <w:tcW w:w="1019" w:type="pct"/>
            <w:tcBorders>
              <w:left w:val="nil"/>
              <w:bottom w:val="single" w:sz="8" w:space="0" w:color="auto"/>
              <w:right w:val="nil"/>
            </w:tcBorders>
            <w:noWrap/>
            <w:vAlign w:val="bottom"/>
          </w:tcPr>
          <w:p w:rsidR="00C90039" w:rsidRPr="004E3EB6" w:rsidRDefault="00C90039" w:rsidP="00411202">
            <w:pPr>
              <w:pStyle w:val="Tabell-rad"/>
            </w:pPr>
            <w:r w:rsidRPr="004E3EB6">
              <w:t>1624</w:t>
            </w:r>
          </w:p>
        </w:tc>
        <w:tc>
          <w:tcPr>
            <w:tcW w:w="1175" w:type="pct"/>
            <w:tcBorders>
              <w:left w:val="nil"/>
              <w:bottom w:val="single" w:sz="8" w:space="0" w:color="auto"/>
              <w:right w:val="nil"/>
            </w:tcBorders>
            <w:noWrap/>
            <w:vAlign w:val="bottom"/>
          </w:tcPr>
          <w:p w:rsidR="00C90039" w:rsidRPr="004E3EB6" w:rsidRDefault="00C90039" w:rsidP="00411202">
            <w:pPr>
              <w:pStyle w:val="Tabell-rad"/>
            </w:pPr>
            <w:r w:rsidRPr="004E3EB6">
              <w:t>1793</w:t>
            </w:r>
          </w:p>
        </w:tc>
      </w:tr>
    </w:tbl>
    <w:p w:rsidR="00C90039" w:rsidRPr="004E3EB6" w:rsidRDefault="00C90039" w:rsidP="00411202">
      <w:pPr>
        <w:pStyle w:val="Tabell-fotnot"/>
      </w:pPr>
      <w:r w:rsidRPr="004E3EB6">
        <w:t>Källa: Skatteverket, egen beräkning</w:t>
      </w:r>
      <w:r w:rsidR="00851276" w:rsidRPr="004E3EB6">
        <w:t>.</w:t>
      </w:r>
    </w:p>
    <w:p w:rsidR="00C90039" w:rsidRPr="004E3EB6" w:rsidRDefault="00C26B26" w:rsidP="00411202">
      <w:pPr>
        <w:pStyle w:val="Tabellochbildrubrik"/>
      </w:pPr>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8</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2</w:t>
      </w:r>
      <w:r w:rsidR="00C90039" w:rsidRPr="004E3EB6">
        <w:fldChar w:fldCharType="end"/>
      </w:r>
      <w:r w:rsidR="00C90039" w:rsidRPr="004E3EB6">
        <w:t xml:space="preserve"> Kristdemokraternas skattesänkning vid olika månadsinkomst</w:t>
      </w:r>
    </w:p>
    <w:p w:rsidR="00C90039" w:rsidRPr="004E3EB6" w:rsidRDefault="00C90039" w:rsidP="00411202">
      <w:pPr>
        <w:pStyle w:val="Tabellochbild-underrubrik"/>
      </w:pPr>
      <w:r w:rsidRPr="004E3EB6">
        <w:t>Kronor per månad</w:t>
      </w:r>
    </w:p>
    <w:p w:rsidR="00C90039" w:rsidRPr="004E3EB6" w:rsidRDefault="00C90039" w:rsidP="000735B1">
      <w:r w:rsidRPr="004E3EB6">
        <w:object w:dxaOrig="3940" w:dyaOrig="3643">
          <v:shape id="_x0000_i1059" type="#_x0000_t75" style="width:208.3pt;height:192.85pt" o:ole="">
            <v:imagedata r:id="rId47" o:title=""/>
          </v:shape>
          <o:OLEObject Type="Embed" ProgID="Excel.Chart.8" ShapeID="_x0000_i1059" DrawAspect="Content" ObjectID="_1827422001" r:id="rId48">
            <o:FieldCodes>\s</o:FieldCodes>
          </o:OLEObject>
        </w:object>
      </w:r>
    </w:p>
    <w:p w:rsidR="00C90039" w:rsidRPr="004E3EB6" w:rsidRDefault="00C90039" w:rsidP="00411202">
      <w:pPr>
        <w:pStyle w:val="Tabell-fotnot"/>
      </w:pPr>
      <w:r w:rsidRPr="004E3EB6">
        <w:t>Källa: Skatteverket, egen beräkning</w:t>
      </w:r>
      <w:r w:rsidR="00C26B26" w:rsidRPr="004E3EB6">
        <w:t>.</w:t>
      </w:r>
    </w:p>
    <w:p w:rsidR="00C90039" w:rsidRPr="004E3EB6" w:rsidRDefault="00C90039" w:rsidP="007160D2">
      <w:r w:rsidRPr="004E3EB6">
        <w:t>Högre utbildning måste löna sig bättre, och utländska experter vilja arbeta i Sverige i högre utsträckning. Därför föreslår Kristdemokraterna att värnska</w:t>
      </w:r>
      <w:r w:rsidRPr="004E3EB6">
        <w:t>t</w:t>
      </w:r>
      <w:r w:rsidRPr="004E3EB6">
        <w:t>ten a</w:t>
      </w:r>
      <w:r w:rsidRPr="004E3EB6">
        <w:t>v</w:t>
      </w:r>
      <w:r w:rsidRPr="004E3EB6">
        <w:t>vecklas från år 2009.</w:t>
      </w:r>
    </w:p>
    <w:p w:rsidR="00C90039" w:rsidRPr="004E3EB6" w:rsidRDefault="00C90039" w:rsidP="007160D2">
      <w:pPr>
        <w:pStyle w:val="Rubrik3"/>
      </w:pPr>
      <w:bookmarkStart w:id="419" w:name="_Toc134370307"/>
      <w:bookmarkStart w:id="420" w:name="_Toc135027662"/>
      <w:bookmarkStart w:id="421" w:name="_Toc135114405"/>
      <w:r w:rsidRPr="004E3EB6">
        <w:t>Ytterligare förslag för jobb och tillväxt</w:t>
      </w:r>
      <w:bookmarkEnd w:id="419"/>
      <w:bookmarkEnd w:id="420"/>
      <w:bookmarkEnd w:id="421"/>
    </w:p>
    <w:p w:rsidR="00C90039" w:rsidRPr="004E3EB6" w:rsidRDefault="00C90039" w:rsidP="007160D2">
      <w:r w:rsidRPr="004E3EB6">
        <w:t xml:space="preserve">Tillsammans med de andra partierna i </w:t>
      </w:r>
      <w:r w:rsidR="00851276" w:rsidRPr="004E3EB6">
        <w:t xml:space="preserve">Allians </w:t>
      </w:r>
      <w:r w:rsidRPr="004E3EB6">
        <w:t>för Sverige föreslår Kristdem</w:t>
      </w:r>
      <w:r w:rsidRPr="004E3EB6">
        <w:t>o</w:t>
      </w:r>
      <w:r w:rsidRPr="004E3EB6">
        <w:t>kraterna en rad skattesänkningar och rege</w:t>
      </w:r>
      <w:r w:rsidRPr="004E3EB6">
        <w:t>l</w:t>
      </w:r>
      <w:r w:rsidRPr="004E3EB6">
        <w:t xml:space="preserve">förenklingar i syfte att stimulera jobb och företagande: </w:t>
      </w:r>
    </w:p>
    <w:p w:rsidR="00C90039" w:rsidRPr="004E3EB6" w:rsidRDefault="00C90039" w:rsidP="00D6397A">
      <w:pPr>
        <w:pStyle w:val="PunktlistaBomb"/>
        <w:tabs>
          <w:tab w:val="clear" w:pos="360"/>
        </w:tabs>
      </w:pPr>
      <w:r w:rsidRPr="004E3EB6">
        <w:t>Sänkta arbetsgivaravgifter för tjänstesektorn.</w:t>
      </w:r>
    </w:p>
    <w:p w:rsidR="00C90039" w:rsidRPr="004E3EB6" w:rsidRDefault="00C90039" w:rsidP="00D6397A">
      <w:pPr>
        <w:pStyle w:val="PunktlistaBomb"/>
        <w:tabs>
          <w:tab w:val="clear" w:pos="360"/>
        </w:tabs>
      </w:pPr>
      <w:r w:rsidRPr="004E3EB6">
        <w:t>Avvecklad förmögenhetsskatt. Från 2007 föreslås att förmögenhetsska</w:t>
      </w:r>
      <w:r w:rsidRPr="004E3EB6">
        <w:t>t</w:t>
      </w:r>
      <w:r w:rsidRPr="004E3EB6">
        <w:t>ten halveras från dagens 1,5 procent till 0,75 pr</w:t>
      </w:r>
      <w:r w:rsidRPr="004E3EB6">
        <w:t>o</w:t>
      </w:r>
      <w:r w:rsidRPr="004E3EB6">
        <w:t xml:space="preserve">cent. </w:t>
      </w:r>
    </w:p>
    <w:p w:rsidR="00C90039" w:rsidRPr="004E3EB6" w:rsidRDefault="00C90039" w:rsidP="00D6397A">
      <w:pPr>
        <w:pStyle w:val="PunktlistaBomb"/>
        <w:tabs>
          <w:tab w:val="clear" w:pos="360"/>
        </w:tabs>
      </w:pPr>
      <w:r w:rsidRPr="004E3EB6">
        <w:t>Ett riskkapitalavdrag bör införas, där investeringar i onoterade företag blir avdragsgilla mot inkomst av tjänst eller i</w:t>
      </w:r>
      <w:r w:rsidRPr="004E3EB6">
        <w:t>n</w:t>
      </w:r>
      <w:r w:rsidRPr="004E3EB6">
        <w:t>komst av kapital.</w:t>
      </w:r>
    </w:p>
    <w:p w:rsidR="00C90039" w:rsidRPr="004E3EB6" w:rsidRDefault="00C90039" w:rsidP="00D6397A">
      <w:pPr>
        <w:pStyle w:val="PunktlistaBomb"/>
        <w:tabs>
          <w:tab w:val="clear" w:pos="360"/>
        </w:tabs>
      </w:pPr>
      <w:r w:rsidRPr="004E3EB6">
        <w:t>Tjänstesektorn ska ges helt nya möjligheter att växa genom en skatteredu</w:t>
      </w:r>
      <w:r w:rsidRPr="004E3EB6">
        <w:t>k</w:t>
      </w:r>
      <w:r w:rsidRPr="004E3EB6">
        <w:t xml:space="preserve">tion för de privata hushållens köp av tjänster i det egna hemmet. </w:t>
      </w:r>
    </w:p>
    <w:p w:rsidR="00C90039" w:rsidRPr="004E3EB6" w:rsidRDefault="00C90039" w:rsidP="00D6397A">
      <w:pPr>
        <w:pStyle w:val="PunktlistaBomb"/>
        <w:tabs>
          <w:tab w:val="clear" w:pos="360"/>
        </w:tabs>
      </w:pPr>
      <w:r w:rsidRPr="004E3EB6">
        <w:t>Rättvis beskattning av fåmansbolagen.</w:t>
      </w:r>
    </w:p>
    <w:p w:rsidR="00C90039" w:rsidRPr="004E3EB6" w:rsidRDefault="00C90039" w:rsidP="00D6397A">
      <w:pPr>
        <w:pStyle w:val="PunktlistaBomb"/>
        <w:tabs>
          <w:tab w:val="clear" w:pos="360"/>
        </w:tabs>
      </w:pPr>
      <w:r w:rsidRPr="004E3EB6">
        <w:t>Höjd förmånsrätt för bankernas företagshypotek.</w:t>
      </w:r>
    </w:p>
    <w:p w:rsidR="00C90039" w:rsidRPr="004E3EB6" w:rsidRDefault="00C90039" w:rsidP="00D6397A">
      <w:pPr>
        <w:pStyle w:val="PunktlistaBomb"/>
        <w:tabs>
          <w:tab w:val="clear" w:pos="360"/>
        </w:tabs>
      </w:pPr>
      <w:r w:rsidRPr="004E3EB6">
        <w:t>Tillåt småföretagare som sålt sitt företag att skjuta upp sin reavinstskatt om han eller hon väljer att investera i ett nytt företag.</w:t>
      </w:r>
    </w:p>
    <w:p w:rsidR="00C90039" w:rsidRPr="004E3EB6" w:rsidRDefault="00C90039" w:rsidP="00D6397A">
      <w:pPr>
        <w:pStyle w:val="PunktlistaBomb"/>
        <w:tabs>
          <w:tab w:val="clear" w:pos="360"/>
        </w:tabs>
      </w:pPr>
      <w:r w:rsidRPr="004E3EB6">
        <w:t>Inför ett statligt kreditgarantisystem för små och m</w:t>
      </w:r>
      <w:r w:rsidRPr="004E3EB6">
        <w:t>e</w:t>
      </w:r>
      <w:r w:rsidRPr="004E3EB6">
        <w:t>delstora företag.</w:t>
      </w:r>
    </w:p>
    <w:p w:rsidR="00C90039" w:rsidRPr="004E3EB6" w:rsidRDefault="00C90039" w:rsidP="00D6397A">
      <w:pPr>
        <w:pStyle w:val="PunktlistaBomb"/>
        <w:tabs>
          <w:tab w:val="clear" w:pos="360"/>
        </w:tabs>
      </w:pPr>
      <w:r w:rsidRPr="004E3EB6">
        <w:t>Avskaffa företagens medfinansieringsansvar.</w:t>
      </w:r>
    </w:p>
    <w:p w:rsidR="00C90039" w:rsidRPr="004E3EB6" w:rsidRDefault="00C90039" w:rsidP="00D6397A">
      <w:pPr>
        <w:pStyle w:val="PunktlistaBomb"/>
        <w:tabs>
          <w:tab w:val="clear" w:pos="360"/>
        </w:tabs>
      </w:pPr>
      <w:r w:rsidRPr="004E3EB6">
        <w:t>För högskolestuderande bör bidragsandelen av studiemedlen höjas och det s.k. fribeloppet för heltidsstuderande slopas. Den som har extrai</w:t>
      </w:r>
      <w:r w:rsidRPr="004E3EB6">
        <w:t>n</w:t>
      </w:r>
      <w:r w:rsidRPr="004E3EB6">
        <w:t>komster ska inte straffas för detta genom studiemedelssystemet. Dessutom ska st</w:t>
      </w:r>
      <w:r w:rsidRPr="004E3EB6">
        <w:t>u</w:t>
      </w:r>
      <w:r w:rsidRPr="004E3EB6">
        <w:t>denter kunna låna ytterligare 1</w:t>
      </w:r>
      <w:r w:rsidR="00CF2061" w:rsidRPr="004E3EB6">
        <w:t> </w:t>
      </w:r>
      <w:r w:rsidRPr="004E3EB6">
        <w:t xml:space="preserve">000 kronor om de så önskar till samma förmånliga ränta som tidigare. </w:t>
      </w:r>
    </w:p>
    <w:p w:rsidR="00C90039" w:rsidRPr="004E3EB6" w:rsidRDefault="00C90039" w:rsidP="007160D2">
      <w:pPr>
        <w:pStyle w:val="Rubrik3"/>
      </w:pPr>
      <w:bookmarkStart w:id="422" w:name="_Toc526928226"/>
      <w:bookmarkStart w:id="423" w:name="_Toc8026999"/>
      <w:bookmarkStart w:id="424" w:name="_Toc23145771"/>
      <w:bookmarkStart w:id="425" w:name="_Toc53304501"/>
      <w:bookmarkStart w:id="426" w:name="_Toc116280000"/>
      <w:bookmarkStart w:id="427" w:name="_Toc134370308"/>
      <w:bookmarkStart w:id="428" w:name="_Toc135027663"/>
      <w:bookmarkStart w:id="429" w:name="_Toc135114406"/>
      <w:r w:rsidRPr="004E3EB6">
        <w:t>Omläggning av egendoms- och kapitalbeskattningen</w:t>
      </w:r>
      <w:bookmarkEnd w:id="422"/>
      <w:bookmarkEnd w:id="423"/>
      <w:bookmarkEnd w:id="424"/>
      <w:bookmarkEnd w:id="425"/>
      <w:bookmarkEnd w:id="426"/>
      <w:bookmarkEnd w:id="427"/>
      <w:bookmarkEnd w:id="428"/>
      <w:bookmarkEnd w:id="429"/>
    </w:p>
    <w:p w:rsidR="00C90039" w:rsidRPr="004E3EB6" w:rsidRDefault="00C90039" w:rsidP="007160D2">
      <w:r w:rsidRPr="004E3EB6">
        <w:t>De senaste årens utveckling har visat på svårigheterna att behålla förmöge</w:t>
      </w:r>
      <w:r w:rsidRPr="004E3EB6">
        <w:t>n</w:t>
      </w:r>
      <w:r w:rsidRPr="004E3EB6">
        <w:t>hetsbeskattningen. Anledningen står främst att finna i den ökande internati</w:t>
      </w:r>
      <w:r w:rsidRPr="004E3EB6">
        <w:t>o</w:t>
      </w:r>
      <w:r w:rsidRPr="004E3EB6">
        <w:t>nalis</w:t>
      </w:r>
      <w:r w:rsidRPr="004E3EB6">
        <w:t>e</w:t>
      </w:r>
      <w:r w:rsidRPr="004E3EB6">
        <w:t>ringen som gör det omöjligt för Sverige att i det långa loppet bibehålla ett skatt</w:t>
      </w:r>
      <w:r w:rsidRPr="004E3EB6">
        <w:t>e</w:t>
      </w:r>
      <w:r w:rsidRPr="004E3EB6">
        <w:t xml:space="preserve">tryck som avsevärt överstiger omvärldens. </w:t>
      </w:r>
    </w:p>
    <w:p w:rsidR="00C90039" w:rsidRPr="004E3EB6" w:rsidRDefault="00C90039" w:rsidP="007160D2">
      <w:pPr>
        <w:pStyle w:val="Normaltindrag"/>
      </w:pPr>
      <w:r w:rsidRPr="004E3EB6">
        <w:t>Enligt Skatteverkets beräkningar från 2002 håller svenska hushåll ca 500 miljarder kronor på oredovisade konton utomlands. Förmögenhetsbeskat</w:t>
      </w:r>
      <w:r w:rsidRPr="004E3EB6">
        <w:t>t</w:t>
      </w:r>
      <w:r w:rsidRPr="004E3EB6">
        <w:t xml:space="preserve">ningen som tidigare motiverats med fördelningspolitiska skäl får i dag helt andra effekter än de tänkta. Detta har tydliggjorts bl.a. genom att </w:t>
      </w:r>
      <w:r w:rsidR="00CF2061" w:rsidRPr="004E3EB6">
        <w:t>Sociald</w:t>
      </w:r>
      <w:r w:rsidR="00CF2061" w:rsidRPr="004E3EB6">
        <w:t>e</w:t>
      </w:r>
      <w:r w:rsidR="00CF2061" w:rsidRPr="004E3EB6">
        <w:t xml:space="preserve">mokraterna </w:t>
      </w:r>
      <w:r w:rsidRPr="004E3EB6">
        <w:t>befr</w:t>
      </w:r>
      <w:r w:rsidRPr="004E3EB6">
        <w:t>i</w:t>
      </w:r>
      <w:r w:rsidRPr="004E3EB6">
        <w:t>at huvudägarna i aktiebolag från förmögenhetsskatt medan t.ex. normalinkomsttagare som råkar ha sin villa belägen i ett attraktivt omr</w:t>
      </w:r>
      <w:r w:rsidRPr="004E3EB6">
        <w:t>å</w:t>
      </w:r>
      <w:r w:rsidRPr="004E3EB6">
        <w:t>de till följd av de kraftigt höjda taxeringsvärdena tvingas betala förmöge</w:t>
      </w:r>
      <w:r w:rsidRPr="004E3EB6">
        <w:t>n</w:t>
      </w:r>
      <w:r w:rsidRPr="004E3EB6">
        <w:t>hetsskatt. I</w:t>
      </w:r>
      <w:r w:rsidR="00CF2061" w:rsidRPr="004E3EB6">
        <w:t xml:space="preserve"> </w:t>
      </w:r>
      <w:r w:rsidRPr="004E3EB6">
        <w:t>dag är Sveriges aktiemiljardärer befriade från förmögenhetsska</w:t>
      </w:r>
      <w:r w:rsidRPr="004E3EB6">
        <w:t>t</w:t>
      </w:r>
      <w:r w:rsidRPr="004E3EB6">
        <w:t>ten på sitt aktieinnehav. Motivet för detta är att de annars med största sann</w:t>
      </w:r>
      <w:r w:rsidRPr="004E3EB6">
        <w:t>o</w:t>
      </w:r>
      <w:r w:rsidRPr="004E3EB6">
        <w:t>likhet skulle välja att lämna Sverige med sina tillgångar. De som inte har de stora resurserna får stanna kvar och fi</w:t>
      </w:r>
      <w:r w:rsidRPr="004E3EB6">
        <w:t>n</w:t>
      </w:r>
      <w:r w:rsidRPr="004E3EB6">
        <w:t xml:space="preserve">na sig i att betala skatten. </w:t>
      </w:r>
    </w:p>
    <w:p w:rsidR="00C90039" w:rsidRPr="004E3EB6" w:rsidRDefault="00C90039" w:rsidP="007160D2">
      <w:pPr>
        <w:pStyle w:val="Normaltindrag"/>
      </w:pPr>
      <w:r w:rsidRPr="004E3EB6">
        <w:t>Inkomstbeskattningen (arbetsinkomster och bolagsvinster) och kapitali</w:t>
      </w:r>
      <w:r w:rsidRPr="004E3EB6">
        <w:t>n</w:t>
      </w:r>
      <w:r w:rsidRPr="004E3EB6">
        <w:t>komstbeskattningen (räntor och reavinster) innebär att en faktisk inkomst b</w:t>
      </w:r>
      <w:r w:rsidRPr="004E3EB6">
        <w:t>e</w:t>
      </w:r>
      <w:r w:rsidRPr="004E3EB6">
        <w:t>skattas. Förmögenhetsbeskattningen</w:t>
      </w:r>
      <w:r w:rsidR="00CF2061" w:rsidRPr="004E3EB6">
        <w:t>,</w:t>
      </w:r>
      <w:r w:rsidRPr="004E3EB6">
        <w:t xml:space="preserve"> däremot, bygger till stor del på fiktiva värden. Detta kan ge fördelningspolitiskt orimliga effekter. </w:t>
      </w:r>
      <w:r w:rsidR="00CF2061" w:rsidRPr="004E3EB6">
        <w:t xml:space="preserve">Många </w:t>
      </w:r>
      <w:r w:rsidRPr="004E3EB6">
        <w:t>småhu</w:t>
      </w:r>
      <w:r w:rsidRPr="004E3EB6">
        <w:t>s</w:t>
      </w:r>
      <w:r w:rsidRPr="004E3EB6">
        <w:t xml:space="preserve">ägare </w:t>
      </w:r>
      <w:r w:rsidR="00CF2061" w:rsidRPr="004E3EB6">
        <w:t xml:space="preserve">tvingas t.ex. </w:t>
      </w:r>
      <w:r w:rsidRPr="004E3EB6">
        <w:t>att utöver den höga fastighetsskatten betala förmögenhet</w:t>
      </w:r>
      <w:r w:rsidRPr="004E3EB6">
        <w:t>s</w:t>
      </w:r>
      <w:r w:rsidRPr="004E3EB6">
        <w:t>skatt. De</w:t>
      </w:r>
      <w:r w:rsidRPr="004E3EB6">
        <w:t>t</w:t>
      </w:r>
      <w:r w:rsidRPr="004E3EB6">
        <w:t>ta trots att förmögenheten som är bunden i fastigheten inte går att omsätta till i</w:t>
      </w:r>
      <w:r w:rsidRPr="004E3EB6">
        <w:t>n</w:t>
      </w:r>
      <w:r w:rsidRPr="004E3EB6">
        <w:t>komster med mindre än att bostaden säljs.</w:t>
      </w:r>
    </w:p>
    <w:p w:rsidR="00C90039" w:rsidRPr="004E3EB6" w:rsidRDefault="00C90039" w:rsidP="007160D2">
      <w:pPr>
        <w:pStyle w:val="Normaltindrag"/>
      </w:pPr>
      <w:r w:rsidRPr="004E3EB6">
        <w:t>Förmögenhetsskatten skapar också den orimliga effekten att investeringar som kan vara både privatekonomiskt och samhällsekonomiskt lönsamma inte ko</w:t>
      </w:r>
      <w:r w:rsidRPr="004E3EB6">
        <w:t>m</w:t>
      </w:r>
      <w:r w:rsidRPr="004E3EB6">
        <w:t xml:space="preserve">mer till stånd. Detta gäller särskilt vid högre inflationstakt. Men redan vid det mål som </w:t>
      </w:r>
      <w:r w:rsidR="00CF2061" w:rsidRPr="004E3EB6">
        <w:t xml:space="preserve">Riksbanken </w:t>
      </w:r>
      <w:r w:rsidRPr="004E3EB6">
        <w:t xml:space="preserve">satt upp på </w:t>
      </w:r>
      <w:r w:rsidR="00CF2061" w:rsidRPr="004E3EB6">
        <w:t>2</w:t>
      </w:r>
      <w:r w:rsidRPr="004E3EB6">
        <w:t xml:space="preserve"> procents inflationstakt leder främst förm</w:t>
      </w:r>
      <w:r w:rsidRPr="004E3EB6">
        <w:t>ö</w:t>
      </w:r>
      <w:r w:rsidRPr="004E3EB6">
        <w:t>gen</w:t>
      </w:r>
      <w:r w:rsidRPr="004E3EB6">
        <w:softHyphen/>
        <w:t xml:space="preserve">hetsskatten till att den reala beskattningen blir högre än 100 procent på investeringar som ger en real avkastning på </w:t>
      </w:r>
      <w:r w:rsidR="00CF2061" w:rsidRPr="004E3EB6">
        <w:t>4</w:t>
      </w:r>
      <w:r w:rsidRPr="004E3EB6">
        <w:t xml:space="preserve"> procent före skatt. Alla inv</w:t>
      </w:r>
      <w:r w:rsidRPr="004E3EB6">
        <w:t>e</w:t>
      </w:r>
      <w:r w:rsidRPr="004E3EB6">
        <w:t xml:space="preserve">steringar som realt skulle ge en avkastning på </w:t>
      </w:r>
      <w:r w:rsidR="00CF2061" w:rsidRPr="004E3EB6">
        <w:t>4</w:t>
      </w:r>
      <w:r w:rsidRPr="004E3EB6">
        <w:t xml:space="preserve"> pr</w:t>
      </w:r>
      <w:r w:rsidRPr="004E3EB6">
        <w:t>o</w:t>
      </w:r>
      <w:r w:rsidR="00CF2061" w:rsidRPr="004E3EB6">
        <w:t>cent eller lägre</w:t>
      </w:r>
      <w:r w:rsidRPr="004E3EB6">
        <w:t xml:space="preserve"> kommer alltså inte till stånd i Sverige med dagens skattes</w:t>
      </w:r>
      <w:r w:rsidRPr="004E3EB6">
        <w:t>y</w:t>
      </w:r>
      <w:r w:rsidRPr="004E3EB6">
        <w:t>stem.</w:t>
      </w:r>
    </w:p>
    <w:p w:rsidR="00C90039" w:rsidRPr="004E3EB6" w:rsidRDefault="00C90039" w:rsidP="007160D2">
      <w:pPr>
        <w:pStyle w:val="Normaltindrag"/>
      </w:pPr>
      <w:r w:rsidRPr="004E3EB6">
        <w:t>Kristdemokraterna anser att en omläggning snarast behöver genomföras av ege</w:t>
      </w:r>
      <w:r w:rsidRPr="004E3EB6">
        <w:t>n</w:t>
      </w:r>
      <w:r w:rsidRPr="004E3EB6">
        <w:t>doms- och kapitalbeskattningen. Förmögenhetsskatten bör fasas ut ur det svenska skattesystemet liksom dubbelbeskattningen på investeringar och ris</w:t>
      </w:r>
      <w:r w:rsidRPr="004E3EB6">
        <w:t>k</w:t>
      </w:r>
      <w:r w:rsidRPr="004E3EB6">
        <w:t>sparande. För att delvis finansiera detta kan vi tänka oss en något höjd bolag</w:t>
      </w:r>
      <w:r w:rsidRPr="004E3EB6">
        <w:t>s</w:t>
      </w:r>
      <w:r w:rsidRPr="004E3EB6">
        <w:t xml:space="preserve">skatt, dvs. skatten på företagens </w:t>
      </w:r>
      <w:r w:rsidRPr="004E3EB6">
        <w:rPr>
          <w:i/>
        </w:rPr>
        <w:t>faktiska</w:t>
      </w:r>
      <w:r w:rsidRPr="004E3EB6">
        <w:t xml:space="preserve"> vinster. Vi gör bedömningen att den nuvarande förmögenhets</w:t>
      </w:r>
      <w:r w:rsidRPr="004E3EB6">
        <w:softHyphen/>
        <w:t>skatten är väsentligt mer skadlig för ekon</w:t>
      </w:r>
      <w:r w:rsidRPr="004E3EB6">
        <w:t>o</w:t>
      </w:r>
      <w:r w:rsidRPr="004E3EB6">
        <w:t>min och u</w:t>
      </w:r>
      <w:r w:rsidRPr="004E3EB6">
        <w:t>t</w:t>
      </w:r>
      <w:r w:rsidRPr="004E3EB6">
        <w:t>vecklingskraften i vårt land än en liten höjning av bolagsskatten. En höjning från 28 till 30 procent innebär att bolagsska</w:t>
      </w:r>
      <w:r w:rsidRPr="004E3EB6">
        <w:t>t</w:t>
      </w:r>
      <w:r w:rsidRPr="004E3EB6">
        <w:t>ten ändå kommer att tillhöra Europas lägsta. Om hänsyn tas till de goda möjligheterna till avsät</w:t>
      </w:r>
      <w:r w:rsidRPr="004E3EB6">
        <w:t>t</w:t>
      </w:r>
      <w:r w:rsidRPr="004E3EB6">
        <w:t>ningar till periodiseringsfonder</w:t>
      </w:r>
      <w:r w:rsidR="00CF2061" w:rsidRPr="004E3EB6">
        <w:t>,</w:t>
      </w:r>
      <w:r w:rsidRPr="004E3EB6">
        <w:t xml:space="preserve"> blir den effektiva skatten efter en sådan hö</w:t>
      </w:r>
      <w:r w:rsidRPr="004E3EB6">
        <w:t>j</w:t>
      </w:r>
      <w:r w:rsidRPr="004E3EB6">
        <w:t>ning endast 28,46 pr</w:t>
      </w:r>
      <w:r w:rsidRPr="004E3EB6">
        <w:t>o</w:t>
      </w:r>
      <w:r w:rsidRPr="004E3EB6">
        <w:t xml:space="preserve">cent vid </w:t>
      </w:r>
      <w:r w:rsidR="00CF2061" w:rsidRPr="004E3EB6">
        <w:t>3</w:t>
      </w:r>
      <w:r w:rsidRPr="004E3EB6">
        <w:t xml:space="preserve"> procents realränta. </w:t>
      </w:r>
    </w:p>
    <w:p w:rsidR="00C90039" w:rsidRPr="004E3EB6" w:rsidRDefault="00C90039" w:rsidP="007160D2">
      <w:pPr>
        <w:pStyle w:val="Rubrik3"/>
      </w:pPr>
      <w:bookmarkStart w:id="430" w:name="_Toc116280001"/>
      <w:bookmarkStart w:id="431" w:name="_Toc134370309"/>
      <w:bookmarkStart w:id="432" w:name="_Toc135027664"/>
      <w:bookmarkStart w:id="433" w:name="_Toc135114407"/>
      <w:r w:rsidRPr="004E3EB6">
        <w:t>Nystartsjobb</w:t>
      </w:r>
      <w:bookmarkEnd w:id="430"/>
      <w:bookmarkEnd w:id="431"/>
      <w:bookmarkEnd w:id="432"/>
      <w:bookmarkEnd w:id="433"/>
    </w:p>
    <w:p w:rsidR="00C90039" w:rsidRPr="004E3EB6" w:rsidRDefault="00C90039" w:rsidP="007160D2">
      <w:r w:rsidRPr="004E3EB6">
        <w:t>Arbetsmarknaden måste reformeras så att fler människor kommer i arbete. Det är särskilt viktigt att vidta åtgärder för ungdomar, så att de snabbt ko</w:t>
      </w:r>
      <w:r w:rsidRPr="004E3EB6">
        <w:t>m</w:t>
      </w:r>
      <w:r w:rsidRPr="004E3EB6">
        <w:t>mer in på arbetsmar</w:t>
      </w:r>
      <w:r w:rsidRPr="004E3EB6">
        <w:t>k</w:t>
      </w:r>
      <w:r w:rsidRPr="004E3EB6">
        <w:t>naden, och att underlätta för människor som har en svag förankring i arbetslivet att komma tillbaka till arbetsmarknaden. Alliansen föreslår därför att nystartsjobb införs.</w:t>
      </w:r>
    </w:p>
    <w:p w:rsidR="00C90039" w:rsidRPr="004E3EB6" w:rsidRDefault="00C90039" w:rsidP="007160D2">
      <w:pPr>
        <w:pStyle w:val="Normaltindrag"/>
      </w:pPr>
      <w:r w:rsidRPr="004E3EB6">
        <w:t>Erfarenheter från andra länder och forskningen tyder på att en effektiv väg för att förbättra sysselsättningsläget för grupper med svag förankring på a</w:t>
      </w:r>
      <w:r w:rsidRPr="004E3EB6">
        <w:t>r</w:t>
      </w:r>
      <w:r w:rsidRPr="004E3EB6">
        <w:t>betsmarknaden är att sänka a</w:t>
      </w:r>
      <w:r w:rsidRPr="004E3EB6">
        <w:t>r</w:t>
      </w:r>
      <w:r w:rsidRPr="004E3EB6">
        <w:t>betsgivaravgifterna.</w:t>
      </w:r>
    </w:p>
    <w:p w:rsidR="00C90039" w:rsidRPr="004E3EB6" w:rsidRDefault="00C90039" w:rsidP="00D6397A">
      <w:pPr>
        <w:pStyle w:val="Normaltindrag"/>
      </w:pPr>
      <w:r w:rsidRPr="004E3EB6">
        <w:t>I flera europeiska länder med hög arbetslöshet och med bet</w:t>
      </w:r>
      <w:r w:rsidRPr="004E3EB6">
        <w:t>y</w:t>
      </w:r>
      <w:r w:rsidRPr="004E3EB6">
        <w:t>dande grupper som står utanför arbetsmarknaden har också olika typer av skatterabatter använts med gott resultat</w:t>
      </w:r>
      <w:r w:rsidR="00CF2061" w:rsidRPr="004E3EB6">
        <w:t>,</w:t>
      </w:r>
      <w:r w:rsidRPr="004E3EB6">
        <w:t xml:space="preserve"> bl.a. i Nederländerna, Belgien och Frankrike. I Tyskland och Sto</w:t>
      </w:r>
      <w:r w:rsidRPr="004E3EB6">
        <w:t>r</w:t>
      </w:r>
      <w:r w:rsidRPr="004E3EB6">
        <w:t>britannien har riktade skattelättnader introducerats i form av sänkta sociala a</w:t>
      </w:r>
      <w:r w:rsidRPr="004E3EB6">
        <w:t>v</w:t>
      </w:r>
      <w:r w:rsidRPr="004E3EB6">
        <w:t>gifter eller andra skatter för grupper med svag förankring på arbetsmarknaden eller med låga inkom</w:t>
      </w:r>
      <w:r w:rsidRPr="004E3EB6">
        <w:t>s</w:t>
      </w:r>
      <w:r w:rsidRPr="004E3EB6">
        <w:t>ter.</w:t>
      </w:r>
    </w:p>
    <w:p w:rsidR="00C90039" w:rsidRPr="004E3EB6" w:rsidRDefault="00C90039" w:rsidP="007160D2">
      <w:pPr>
        <w:pStyle w:val="Rubrik3"/>
      </w:pPr>
      <w:bookmarkStart w:id="434" w:name="_Toc134370310"/>
      <w:bookmarkStart w:id="435" w:name="_Toc135027665"/>
      <w:bookmarkStart w:id="436" w:name="_Toc135114408"/>
      <w:r w:rsidRPr="004E3EB6">
        <w:t>Folkhögskolorna</w:t>
      </w:r>
      <w:bookmarkEnd w:id="434"/>
      <w:bookmarkEnd w:id="435"/>
      <w:bookmarkEnd w:id="436"/>
    </w:p>
    <w:p w:rsidR="00C90039" w:rsidRPr="004E3EB6" w:rsidRDefault="00C90039" w:rsidP="007160D2">
      <w:r w:rsidRPr="004E3EB6">
        <w:t>För att förstärka folkhögskolornas möjligheter att utbilda lågutbildade som b</w:t>
      </w:r>
      <w:r w:rsidRPr="004E3EB6">
        <w:t>e</w:t>
      </w:r>
      <w:r w:rsidRPr="004E3EB6">
        <w:t>höver gymnasie</w:t>
      </w:r>
      <w:r w:rsidRPr="004E3EB6">
        <w:softHyphen/>
        <w:t>kompetens och förbereda sig för arbetsmark</w:t>
      </w:r>
      <w:r w:rsidRPr="004E3EB6">
        <w:softHyphen/>
        <w:t>naden föreslår Kristdemokraterna att anslag 25:1 till Folkbildningsrådet, med syfte att riktas ti</w:t>
      </w:r>
      <w:r w:rsidRPr="004E3EB6">
        <w:rPr>
          <w:spacing w:val="-2"/>
          <w:szCs w:val="19"/>
        </w:rPr>
        <w:t>ll folkhögskolorna, ökar med 100 m</w:t>
      </w:r>
      <w:r w:rsidR="00CF2061" w:rsidRPr="004E3EB6">
        <w:rPr>
          <w:spacing w:val="-2"/>
          <w:szCs w:val="19"/>
        </w:rPr>
        <w:t xml:space="preserve">iljoner </w:t>
      </w:r>
      <w:r w:rsidRPr="004E3EB6">
        <w:rPr>
          <w:spacing w:val="-2"/>
          <w:szCs w:val="19"/>
        </w:rPr>
        <w:t>kr</w:t>
      </w:r>
      <w:r w:rsidR="00CF2061" w:rsidRPr="004E3EB6">
        <w:rPr>
          <w:spacing w:val="-2"/>
          <w:szCs w:val="19"/>
        </w:rPr>
        <w:t>onor</w:t>
      </w:r>
      <w:r w:rsidRPr="004E3EB6">
        <w:rPr>
          <w:spacing w:val="-2"/>
          <w:szCs w:val="19"/>
        </w:rPr>
        <w:t>. Förslaget skulle uppskat</w:t>
      </w:r>
      <w:r w:rsidRPr="004E3EB6">
        <w:rPr>
          <w:spacing w:val="-2"/>
          <w:szCs w:val="19"/>
        </w:rPr>
        <w:t>t</w:t>
      </w:r>
      <w:r w:rsidRPr="004E3EB6">
        <w:rPr>
          <w:spacing w:val="-2"/>
          <w:szCs w:val="19"/>
        </w:rPr>
        <w:t>ningsvis kunna leda till att mellan 1</w:t>
      </w:r>
      <w:r w:rsidR="00CF2061" w:rsidRPr="004E3EB6">
        <w:rPr>
          <w:spacing w:val="-2"/>
          <w:szCs w:val="19"/>
        </w:rPr>
        <w:t> </w:t>
      </w:r>
      <w:r w:rsidRPr="004E3EB6">
        <w:rPr>
          <w:spacing w:val="-2"/>
          <w:szCs w:val="19"/>
        </w:rPr>
        <w:t>000 och 1</w:t>
      </w:r>
      <w:r w:rsidR="00CF2061" w:rsidRPr="004E3EB6">
        <w:rPr>
          <w:spacing w:val="-2"/>
          <w:szCs w:val="19"/>
        </w:rPr>
        <w:t> </w:t>
      </w:r>
      <w:r w:rsidRPr="004E3EB6">
        <w:rPr>
          <w:spacing w:val="-2"/>
          <w:szCs w:val="19"/>
        </w:rPr>
        <w:t>500 nya platser kan ber</w:t>
      </w:r>
      <w:r w:rsidRPr="004E3EB6">
        <w:rPr>
          <w:spacing w:val="-2"/>
          <w:szCs w:val="19"/>
        </w:rPr>
        <w:t>e</w:t>
      </w:r>
      <w:r w:rsidRPr="004E3EB6">
        <w:rPr>
          <w:spacing w:val="-2"/>
          <w:szCs w:val="19"/>
        </w:rPr>
        <w:t xml:space="preserve">das. </w:t>
      </w:r>
    </w:p>
    <w:p w:rsidR="00C90039" w:rsidRPr="004E3EB6" w:rsidRDefault="00C90039" w:rsidP="007160D2">
      <w:pPr>
        <w:pStyle w:val="Rubrik3"/>
      </w:pPr>
      <w:bookmarkStart w:id="437" w:name="_Toc134370311"/>
      <w:bookmarkStart w:id="438" w:name="_Toc450013656"/>
      <w:bookmarkStart w:id="439" w:name="_Toc463728997"/>
      <w:bookmarkStart w:id="440" w:name="_Toc481520325"/>
      <w:bookmarkStart w:id="441" w:name="_Toc495362959"/>
      <w:bookmarkStart w:id="442" w:name="_Toc8027001"/>
      <w:bookmarkStart w:id="443" w:name="_Toc23145773"/>
      <w:bookmarkStart w:id="444" w:name="_Toc53304505"/>
      <w:bookmarkStart w:id="445" w:name="_Toc116280002"/>
      <w:bookmarkStart w:id="446" w:name="_Toc135027666"/>
      <w:bookmarkStart w:id="447" w:name="_Toc135114409"/>
      <w:r w:rsidRPr="004E3EB6">
        <w:t>Avskaffa andra sjuklöneveckan!</w:t>
      </w:r>
      <w:bookmarkEnd w:id="437"/>
      <w:bookmarkEnd w:id="446"/>
      <w:bookmarkEnd w:id="447"/>
    </w:p>
    <w:p w:rsidR="00C90039" w:rsidRPr="004E3EB6" w:rsidRDefault="00C90039" w:rsidP="007160D2">
      <w:r w:rsidRPr="004E3EB6">
        <w:t>Kristdemokraterna anser att staten ska ta försäkringsrisken för människors sju</w:t>
      </w:r>
      <w:r w:rsidRPr="004E3EB6">
        <w:t>k</w:t>
      </w:r>
      <w:r w:rsidRPr="004E3EB6">
        <w:t>dom. En överskjutning av det ansvaret till arbetsgivarna kommer att leda till en mer cynisk a</w:t>
      </w:r>
      <w:r w:rsidRPr="004E3EB6">
        <w:t>r</w:t>
      </w:r>
      <w:r w:rsidRPr="004E3EB6">
        <w:t>betsmark</w:t>
      </w:r>
      <w:r w:rsidRPr="004E3EB6">
        <w:softHyphen/>
        <w:t>nad i vilken människor med sjukdomshistorik inte får plats. Företagen har sedan det s.k. medfinansieringsansvaret infö</w:t>
      </w:r>
      <w:r w:rsidRPr="004E3EB6">
        <w:t>r</w:t>
      </w:r>
      <w:r w:rsidRPr="004E3EB6">
        <w:t>des samt den andra sjuklöneveckan lades på arbetsgivarna sett sig tvungna att skärpa kontrollen vid nyanställ</w:t>
      </w:r>
      <w:r w:rsidRPr="004E3EB6">
        <w:softHyphen/>
        <w:t>ningar. Detta är en olycklig med fullt förutsä</w:t>
      </w:r>
      <w:r w:rsidRPr="004E3EB6">
        <w:t>g</w:t>
      </w:r>
      <w:r w:rsidRPr="004E3EB6">
        <w:t>bar utveckling.</w:t>
      </w:r>
    </w:p>
    <w:p w:rsidR="00C90039" w:rsidRPr="004E3EB6" w:rsidRDefault="00C90039" w:rsidP="007160D2">
      <w:pPr>
        <w:pStyle w:val="Normaltindrag"/>
      </w:pPr>
      <w:r w:rsidRPr="004E3EB6">
        <w:t>Kristdemokraterna anser att arbetsgivarna ska kunna anställa personer utan att beh</w:t>
      </w:r>
      <w:r w:rsidRPr="004E3EB6">
        <w:t>ö</w:t>
      </w:r>
      <w:r w:rsidRPr="004E3EB6">
        <w:t>va göra en djupgående medicinsk utvärdering först. Staten ska ta ansvar för människors sju</w:t>
      </w:r>
      <w:r w:rsidRPr="004E3EB6">
        <w:t>k</w:t>
      </w:r>
      <w:r w:rsidRPr="004E3EB6">
        <w:t>frånvaro med hjälp av de skatter som samlas in kollektivt. Vi föreslår därför att den andra sjuklöneveckan slopas och att detta finansieras med en höjning av arbetsgivara</w:t>
      </w:r>
      <w:r w:rsidRPr="004E3EB6">
        <w:t>v</w:t>
      </w:r>
      <w:r w:rsidRPr="004E3EB6">
        <w:t>gifterna med 0,17 procentenheter.</w:t>
      </w:r>
    </w:p>
    <w:p w:rsidR="00C90039" w:rsidRPr="004E3EB6" w:rsidRDefault="00C90039" w:rsidP="007160D2">
      <w:pPr>
        <w:pStyle w:val="Rubrik2"/>
      </w:pPr>
      <w:bookmarkStart w:id="448" w:name="_Toc134370312"/>
      <w:bookmarkStart w:id="449" w:name="_Toc135027667"/>
      <w:bookmarkStart w:id="450" w:name="_Toc135114410"/>
      <w:r w:rsidRPr="004E3EB6">
        <w:t>Prioriterat område: En skattepolitik där alla får behålla mer av sin egen lön</w:t>
      </w:r>
      <w:bookmarkEnd w:id="438"/>
      <w:bookmarkEnd w:id="439"/>
      <w:bookmarkEnd w:id="440"/>
      <w:bookmarkEnd w:id="441"/>
      <w:bookmarkEnd w:id="442"/>
      <w:bookmarkEnd w:id="443"/>
      <w:bookmarkEnd w:id="444"/>
      <w:bookmarkEnd w:id="445"/>
      <w:bookmarkEnd w:id="448"/>
      <w:bookmarkEnd w:id="449"/>
      <w:bookmarkEnd w:id="450"/>
    </w:p>
    <w:p w:rsidR="00C90039" w:rsidRPr="004E3EB6" w:rsidRDefault="00C90039" w:rsidP="007160D2">
      <w:r w:rsidRPr="004E3EB6">
        <w:t>Under förra avsnittet beskrevs Kristdemokraternas och alliansens förslag till jobbavdrag. Förutom denna kraftiga skattesänkning på arbete föreslår Kris</w:t>
      </w:r>
      <w:r w:rsidRPr="004E3EB6">
        <w:t>t</w:t>
      </w:r>
      <w:r w:rsidRPr="004E3EB6">
        <w:t xml:space="preserve">demokraterna en rad saker för att underlätta för hushållen. </w:t>
      </w:r>
    </w:p>
    <w:p w:rsidR="00C90039" w:rsidRPr="004E3EB6" w:rsidRDefault="00C90039" w:rsidP="007160D2">
      <w:pPr>
        <w:pStyle w:val="Rubrik3"/>
      </w:pPr>
      <w:bookmarkStart w:id="451" w:name="_Toc8027003"/>
      <w:bookmarkStart w:id="452" w:name="_Toc23145775"/>
      <w:bookmarkStart w:id="453" w:name="_Toc53304507"/>
      <w:bookmarkStart w:id="454" w:name="_Toc116280004"/>
      <w:bookmarkStart w:id="455" w:name="_Ref134328477"/>
      <w:bookmarkStart w:id="456" w:name="_Toc134370313"/>
      <w:bookmarkStart w:id="457" w:name="_Toc135027668"/>
      <w:bookmarkStart w:id="458" w:name="_Toc135114411"/>
      <w:r w:rsidRPr="004E3EB6">
        <w:t>Avskaffad fastighetsskatt</w:t>
      </w:r>
      <w:bookmarkEnd w:id="451"/>
      <w:bookmarkEnd w:id="452"/>
      <w:bookmarkEnd w:id="453"/>
      <w:bookmarkEnd w:id="454"/>
      <w:bookmarkEnd w:id="455"/>
      <w:bookmarkEnd w:id="456"/>
      <w:bookmarkEnd w:id="457"/>
      <w:bookmarkEnd w:id="458"/>
    </w:p>
    <w:p w:rsidR="00C90039" w:rsidRPr="004E3EB6" w:rsidRDefault="00C90039" w:rsidP="007160D2">
      <w:r w:rsidRPr="004E3EB6">
        <w:rPr>
          <w:snapToGrid w:val="0"/>
        </w:rPr>
        <w:t>Kristdemokraternas principiella kritik mot fastighetsbeskattningen tar sin u</w:t>
      </w:r>
      <w:r w:rsidRPr="004E3EB6">
        <w:rPr>
          <w:snapToGrid w:val="0"/>
        </w:rPr>
        <w:t>t</w:t>
      </w:r>
      <w:r w:rsidRPr="004E3EB6">
        <w:rPr>
          <w:snapToGrid w:val="0"/>
        </w:rPr>
        <w:t>gångspunkt i övertygelsen att alla skatter måste vara begripliga, rättvisa och därmed ha en moralisk och politisk legitimitet. Fastighetsskatten står genom sin konstruktion i konflikt med såväl äganderätten</w:t>
      </w:r>
      <w:r w:rsidRPr="004E3EB6">
        <w:rPr>
          <w:i/>
          <w:snapToGrid w:val="0"/>
        </w:rPr>
        <w:t xml:space="preserve"> </w:t>
      </w:r>
      <w:r w:rsidRPr="004E3EB6">
        <w:rPr>
          <w:snapToGrid w:val="0"/>
        </w:rPr>
        <w:t>som den social- och skatt</w:t>
      </w:r>
      <w:r w:rsidRPr="004E3EB6">
        <w:rPr>
          <w:snapToGrid w:val="0"/>
        </w:rPr>
        <w:t>e</w:t>
      </w:r>
      <w:r w:rsidRPr="004E3EB6">
        <w:rPr>
          <w:snapToGrid w:val="0"/>
        </w:rPr>
        <w:t>rättsl</w:t>
      </w:r>
      <w:r w:rsidRPr="004E3EB6">
        <w:rPr>
          <w:snapToGrid w:val="0"/>
        </w:rPr>
        <w:t>i</w:t>
      </w:r>
      <w:r w:rsidRPr="004E3EB6">
        <w:rPr>
          <w:snapToGrid w:val="0"/>
        </w:rPr>
        <w:t>ga principen om skatt efter bärkraft. Den statliga fastighetsskatten kan inte heller motiveras utifrån intresseprincipen, efte</w:t>
      </w:r>
      <w:r w:rsidRPr="004E3EB6">
        <w:rPr>
          <w:snapToGrid w:val="0"/>
        </w:rPr>
        <w:t>r</w:t>
      </w:r>
      <w:r w:rsidRPr="004E3EB6">
        <w:rPr>
          <w:snapToGrid w:val="0"/>
        </w:rPr>
        <w:t>som det inte finns någon som helst koppling mellan å ena sidan den skatt man tvingas betala och å andra sidan någon form av förmån eller nyttighet man har som fastighetsäg</w:t>
      </w:r>
      <w:r w:rsidRPr="004E3EB6">
        <w:rPr>
          <w:snapToGrid w:val="0"/>
        </w:rPr>
        <w:t>a</w:t>
      </w:r>
      <w:r w:rsidRPr="004E3EB6">
        <w:rPr>
          <w:snapToGrid w:val="0"/>
        </w:rPr>
        <w:t>re. Den nuvarande konstruktionen är också svårmotiverad även om man a</w:t>
      </w:r>
      <w:r w:rsidRPr="004E3EB6">
        <w:rPr>
          <w:snapToGrid w:val="0"/>
        </w:rPr>
        <w:t>c</w:t>
      </w:r>
      <w:r w:rsidRPr="004E3EB6">
        <w:rPr>
          <w:snapToGrid w:val="0"/>
        </w:rPr>
        <w:t xml:space="preserve">cepterar det </w:t>
      </w:r>
      <w:r w:rsidRPr="004E3EB6">
        <w:t>s.k. kapitalinkomstpe</w:t>
      </w:r>
      <w:r w:rsidRPr="004E3EB6">
        <w:t>r</w:t>
      </w:r>
      <w:r w:rsidRPr="004E3EB6">
        <w:t xml:space="preserve">spektivet, och någon utvecklad logik med att beskatta boende </w:t>
      </w:r>
      <w:r w:rsidRPr="004E3EB6">
        <w:rPr>
          <w:i/>
        </w:rPr>
        <w:t xml:space="preserve">både </w:t>
      </w:r>
      <w:r w:rsidRPr="004E3EB6">
        <w:t>som kapital (fastighetsskatt) och konsumtion (moms) finns inte.</w:t>
      </w:r>
    </w:p>
    <w:p w:rsidR="00C90039" w:rsidRPr="004E3EB6" w:rsidRDefault="00C90039" w:rsidP="007160D2">
      <w:pPr>
        <w:pStyle w:val="Normaltindrag"/>
        <w:rPr>
          <w:snapToGrid w:val="0"/>
        </w:rPr>
      </w:pPr>
      <w:r w:rsidRPr="004E3EB6">
        <w:rPr>
          <w:snapToGrid w:val="0"/>
        </w:rPr>
        <w:t>Kristdemokraterna står därför fast vid att den statliga fa</w:t>
      </w:r>
      <w:r w:rsidRPr="004E3EB6">
        <w:rPr>
          <w:snapToGrid w:val="0"/>
        </w:rPr>
        <w:t>s</w:t>
      </w:r>
      <w:r w:rsidRPr="004E3EB6">
        <w:rPr>
          <w:snapToGrid w:val="0"/>
        </w:rPr>
        <w:t>tighetsskatten bör slopas helt för småhus (egnahem) och bostadshyreshus (hyres</w:t>
      </w:r>
      <w:r w:rsidRPr="004E3EB6">
        <w:rPr>
          <w:snapToGrid w:val="0"/>
        </w:rPr>
        <w:softHyphen/>
        <w:t>rätter och b</w:t>
      </w:r>
      <w:r w:rsidRPr="004E3EB6">
        <w:rPr>
          <w:snapToGrid w:val="0"/>
        </w:rPr>
        <w:t>o</w:t>
      </w:r>
      <w:r w:rsidRPr="004E3EB6">
        <w:rPr>
          <w:snapToGrid w:val="0"/>
        </w:rPr>
        <w:t>stadsrättsföreningar), ko</w:t>
      </w:r>
      <w:r w:rsidRPr="004E3EB6">
        <w:rPr>
          <w:snapToGrid w:val="0"/>
        </w:rPr>
        <w:t>m</w:t>
      </w:r>
      <w:r w:rsidRPr="004E3EB6">
        <w:rPr>
          <w:snapToGrid w:val="0"/>
        </w:rPr>
        <w:t>mersiella lokaler samt industrienheter. Reformen bör delvis finansieras genom att kommunerna ges rätt att ta ut en avgift för de kos</w:t>
      </w:r>
      <w:r w:rsidRPr="004E3EB6">
        <w:rPr>
          <w:snapToGrid w:val="0"/>
        </w:rPr>
        <w:t>t</w:t>
      </w:r>
      <w:r w:rsidRPr="004E3EB6">
        <w:rPr>
          <w:snapToGrid w:val="0"/>
        </w:rPr>
        <w:t xml:space="preserve">nader man har som direkt härrör till de fastigheter som finns i kommunen. </w:t>
      </w:r>
    </w:p>
    <w:p w:rsidR="00C90039" w:rsidRPr="004E3EB6" w:rsidRDefault="00C90039" w:rsidP="007160D2">
      <w:pPr>
        <w:pStyle w:val="Normaltindrag"/>
        <w:rPr>
          <w:snapToGrid w:val="0"/>
        </w:rPr>
      </w:pPr>
      <w:r w:rsidRPr="004E3EB6">
        <w:rPr>
          <w:snapToGrid w:val="0"/>
        </w:rPr>
        <w:t>Därtill blir det även logiskt att höja kapital</w:t>
      </w:r>
      <w:r w:rsidRPr="004E3EB6">
        <w:rPr>
          <w:snapToGrid w:val="0"/>
        </w:rPr>
        <w:softHyphen/>
        <w:t>vinstskatten vid försäljning av pr</w:t>
      </w:r>
      <w:r w:rsidRPr="004E3EB6">
        <w:rPr>
          <w:snapToGrid w:val="0"/>
        </w:rPr>
        <w:t>i</w:t>
      </w:r>
      <w:r w:rsidRPr="004E3EB6">
        <w:rPr>
          <w:snapToGrid w:val="0"/>
        </w:rPr>
        <w:t>vatbostäder från 20 till 30 procent. Denna skattehöjning ska dock inte gälla redan beviljade uppskov utan bara vid framtida reavinster vid bostadsförsäl</w:t>
      </w:r>
      <w:r w:rsidRPr="004E3EB6">
        <w:rPr>
          <w:snapToGrid w:val="0"/>
        </w:rPr>
        <w:t>j</w:t>
      </w:r>
      <w:r w:rsidRPr="004E3EB6">
        <w:rPr>
          <w:snapToGrid w:val="0"/>
        </w:rPr>
        <w:t>ningar. Dessutom föreslår Kristdemokraterna att ett tak införs för reavinstb</w:t>
      </w:r>
      <w:r w:rsidRPr="004E3EB6">
        <w:rPr>
          <w:snapToGrid w:val="0"/>
        </w:rPr>
        <w:t>e</w:t>
      </w:r>
      <w:r w:rsidRPr="004E3EB6">
        <w:rPr>
          <w:snapToGrid w:val="0"/>
        </w:rPr>
        <w:t>skat</w:t>
      </w:r>
      <w:r w:rsidRPr="004E3EB6">
        <w:rPr>
          <w:snapToGrid w:val="0"/>
        </w:rPr>
        <w:t>t</w:t>
      </w:r>
      <w:r w:rsidRPr="004E3EB6">
        <w:rPr>
          <w:snapToGrid w:val="0"/>
        </w:rPr>
        <w:t>ningen så att skatten aldrig ska kunna överstiga 20 procent av det totala försäl</w:t>
      </w:r>
      <w:r w:rsidRPr="004E3EB6">
        <w:rPr>
          <w:snapToGrid w:val="0"/>
        </w:rPr>
        <w:t>j</w:t>
      </w:r>
      <w:r w:rsidRPr="004E3EB6">
        <w:rPr>
          <w:snapToGrid w:val="0"/>
        </w:rPr>
        <w:t xml:space="preserve">ningsvärdet. </w:t>
      </w:r>
    </w:p>
    <w:p w:rsidR="00C90039" w:rsidRPr="004E3EB6" w:rsidRDefault="00C90039" w:rsidP="007160D2">
      <w:pPr>
        <w:pStyle w:val="Rubrik3"/>
        <w:rPr>
          <w:snapToGrid w:val="0"/>
        </w:rPr>
      </w:pPr>
      <w:bookmarkStart w:id="459" w:name="_Toc116280005"/>
      <w:bookmarkStart w:id="460" w:name="_Toc134370314"/>
      <w:bookmarkStart w:id="461" w:name="_Toc135027669"/>
      <w:bookmarkStart w:id="462" w:name="_Toc135114412"/>
      <w:r w:rsidRPr="004E3EB6">
        <w:rPr>
          <w:snapToGrid w:val="0"/>
        </w:rPr>
        <w:t>Kommunal fastighetsavgift</w:t>
      </w:r>
      <w:bookmarkEnd w:id="459"/>
      <w:bookmarkEnd w:id="460"/>
      <w:bookmarkEnd w:id="461"/>
      <w:bookmarkEnd w:id="462"/>
    </w:p>
    <w:p w:rsidR="00C90039" w:rsidRPr="004E3EB6" w:rsidRDefault="00C90039" w:rsidP="007160D2">
      <w:pPr>
        <w:rPr>
          <w:snapToGrid w:val="0"/>
        </w:rPr>
      </w:pPr>
      <w:r w:rsidRPr="004E3EB6">
        <w:rPr>
          <w:snapToGrid w:val="0"/>
        </w:rPr>
        <w:t xml:space="preserve">I Sverige motiverades en gång i tiden fastighetsbeskattningen som en </w:t>
      </w:r>
      <w:r w:rsidR="00CF2061" w:rsidRPr="004E3EB6">
        <w:rPr>
          <w:snapToGrid w:val="0"/>
        </w:rPr>
        <w:t xml:space="preserve">s.k. </w:t>
      </w:r>
      <w:r w:rsidRPr="004E3EB6">
        <w:rPr>
          <w:snapToGrid w:val="0"/>
        </w:rPr>
        <w:t>kommunal garantibeskattning, där fastighetsägare skulle betala för samhäll</w:t>
      </w:r>
      <w:r w:rsidRPr="004E3EB6">
        <w:rPr>
          <w:snapToGrid w:val="0"/>
        </w:rPr>
        <w:t>s</w:t>
      </w:r>
      <w:r w:rsidRPr="004E3EB6">
        <w:rPr>
          <w:snapToGrid w:val="0"/>
        </w:rPr>
        <w:t>tjänster i form av vatten, avlopp, tillfartsvägar etc. Denna beskattning legit</w:t>
      </w:r>
      <w:r w:rsidRPr="004E3EB6">
        <w:rPr>
          <w:snapToGrid w:val="0"/>
        </w:rPr>
        <w:t>i</w:t>
      </w:r>
      <w:r w:rsidRPr="004E3EB6">
        <w:rPr>
          <w:snapToGrid w:val="0"/>
        </w:rPr>
        <w:t>merades av ett intresse från fastighetsägarens sida av dessa fastighetsanknutna tjänster (intre</w:t>
      </w:r>
      <w:r w:rsidRPr="004E3EB6">
        <w:rPr>
          <w:snapToGrid w:val="0"/>
        </w:rPr>
        <w:t>s</w:t>
      </w:r>
      <w:r w:rsidRPr="004E3EB6">
        <w:rPr>
          <w:snapToGrid w:val="0"/>
        </w:rPr>
        <w:t>seprincipen). Men dessa samhällstjänster är i dag kommunala och finansieras genom avgifter, statsbidrag till kommunerna och kommuna</w:t>
      </w:r>
      <w:r w:rsidRPr="004E3EB6">
        <w:rPr>
          <w:snapToGrid w:val="0"/>
        </w:rPr>
        <w:t>l</w:t>
      </w:r>
      <w:r w:rsidRPr="004E3EB6">
        <w:rPr>
          <w:snapToGrid w:val="0"/>
        </w:rPr>
        <w:t>skatt. Fastighetsb</w:t>
      </w:r>
      <w:r w:rsidRPr="004E3EB6">
        <w:rPr>
          <w:snapToGrid w:val="0"/>
        </w:rPr>
        <w:t>e</w:t>
      </w:r>
      <w:r w:rsidRPr="004E3EB6">
        <w:rPr>
          <w:snapToGrid w:val="0"/>
        </w:rPr>
        <w:t>skattningen däremot är statlig och fyller enbart syftet som en i</w:t>
      </w:r>
      <w:r w:rsidRPr="004E3EB6">
        <w:rPr>
          <w:snapToGrid w:val="0"/>
        </w:rPr>
        <w:t>n</w:t>
      </w:r>
      <w:r w:rsidRPr="004E3EB6">
        <w:rPr>
          <w:snapToGrid w:val="0"/>
        </w:rPr>
        <w:t>täktskälla för staten.</w:t>
      </w:r>
    </w:p>
    <w:p w:rsidR="00C90039" w:rsidRPr="004E3EB6" w:rsidRDefault="00C90039" w:rsidP="007160D2">
      <w:pPr>
        <w:pStyle w:val="Normaltindrag"/>
      </w:pPr>
      <w:r w:rsidRPr="004E3EB6">
        <w:t>Samtidigt som den statliga fastighetsskatten slopas för småhus (egnahem) och b</w:t>
      </w:r>
      <w:r w:rsidRPr="004E3EB6">
        <w:t>o</w:t>
      </w:r>
      <w:r w:rsidRPr="004E3EB6">
        <w:t>stads</w:t>
      </w:r>
      <w:r w:rsidRPr="004E3EB6">
        <w:softHyphen/>
        <w:t>hyreshus (hyresrätter och bostadsrättsför</w:t>
      </w:r>
      <w:r w:rsidRPr="004E3EB6">
        <w:softHyphen/>
        <w:t>eningar), kommersiella lokaler och ind</w:t>
      </w:r>
      <w:r w:rsidRPr="004E3EB6">
        <w:t>u</w:t>
      </w:r>
      <w:r w:rsidRPr="004E3EB6">
        <w:t>strien</w:t>
      </w:r>
      <w:r w:rsidRPr="004E3EB6">
        <w:softHyphen/>
        <w:t>heter (dock inte elproduktionsenheter) bör kommunerna ges rätt att ta ut en låg fast avgift per småhus, per bostadslägenhet samt per kvadratmeter lokalyta för kommersiella lokaler och industrienheter. Den totala kommunala avgiften får inte överstiga kommunernas självkostnader för gator/vägar och pa</w:t>
      </w:r>
      <w:r w:rsidRPr="004E3EB6">
        <w:t>r</w:t>
      </w:r>
      <w:r w:rsidRPr="004E3EB6">
        <w:t>kering, räddningstjänst samt fysisk planering. Därför sätts ett tak för den kommunala fastighetsavgiften på 2</w:t>
      </w:r>
      <w:r w:rsidR="00CF2061" w:rsidRPr="004E3EB6">
        <w:t> </w:t>
      </w:r>
      <w:r w:rsidRPr="004E3EB6">
        <w:t>800 kronor per år för sm</w:t>
      </w:r>
      <w:r w:rsidRPr="004E3EB6">
        <w:t>å</w:t>
      </w:r>
      <w:r w:rsidRPr="004E3EB6">
        <w:t xml:space="preserve">husen. </w:t>
      </w:r>
    </w:p>
    <w:p w:rsidR="00C90039" w:rsidRPr="004E3EB6" w:rsidRDefault="00C90039" w:rsidP="007160D2">
      <w:pPr>
        <w:pStyle w:val="Normaltindrag"/>
      </w:pPr>
      <w:r w:rsidRPr="004E3EB6">
        <w:t xml:space="preserve">Denna kostnad är lägre än det golv </w:t>
      </w:r>
      <w:r w:rsidR="00CF2061" w:rsidRPr="004E3EB6">
        <w:t xml:space="preserve">Socialdemokraterna </w:t>
      </w:r>
      <w:r w:rsidRPr="004E3EB6">
        <w:t>har satt inom r</w:t>
      </w:r>
      <w:r w:rsidRPr="004E3EB6">
        <w:t>a</w:t>
      </w:r>
      <w:r w:rsidRPr="004E3EB6">
        <w:t>men för sin begränsningsregel för fastighetsska</w:t>
      </w:r>
      <w:r w:rsidRPr="004E3EB6">
        <w:t>t</w:t>
      </w:r>
      <w:r w:rsidRPr="004E3EB6">
        <w:t xml:space="preserve">ten. I </w:t>
      </w:r>
      <w:r w:rsidR="00550115" w:rsidRPr="004E3EB6">
        <w:rPr>
          <w:i/>
        </w:rPr>
        <w:t>Socialdemokraternas</w:t>
      </w:r>
      <w:r w:rsidR="00550115" w:rsidRPr="004E3EB6">
        <w:t xml:space="preserve"> </w:t>
      </w:r>
      <w:r w:rsidRPr="004E3EB6">
        <w:t>system ska alla</w:t>
      </w:r>
      <w:r w:rsidR="00CF2061" w:rsidRPr="004E3EB6">
        <w:t xml:space="preserve"> betala</w:t>
      </w:r>
      <w:r w:rsidRPr="004E3EB6">
        <w:t xml:space="preserve"> oavsett inkomst givet att man har ett hus som taxerats till minst 280 000 kronor. För hyreshusenheterna bör avgiften högst uppgå till ett belopp motsv</w:t>
      </w:r>
      <w:r w:rsidRPr="004E3EB6">
        <w:t>a</w:t>
      </w:r>
      <w:r w:rsidRPr="004E3EB6">
        <w:t xml:space="preserve">rande 900 kronor per lägenhet och år. </w:t>
      </w:r>
    </w:p>
    <w:p w:rsidR="00C90039" w:rsidRPr="004E3EB6" w:rsidRDefault="00C90039" w:rsidP="007160D2">
      <w:pPr>
        <w:pStyle w:val="Normaltindrag"/>
      </w:pPr>
      <w:r w:rsidRPr="004E3EB6">
        <w:rPr>
          <w:snapToGrid w:val="0"/>
        </w:rPr>
        <w:t>Ett viktigt motiv för en kommunal fastighets</w:t>
      </w:r>
      <w:r w:rsidRPr="004E3EB6">
        <w:rPr>
          <w:snapToGrid w:val="0"/>
        </w:rPr>
        <w:softHyphen/>
        <w:t>avgift är det incitament ko</w:t>
      </w:r>
      <w:r w:rsidRPr="004E3EB6">
        <w:rPr>
          <w:snapToGrid w:val="0"/>
        </w:rPr>
        <w:t>m</w:t>
      </w:r>
      <w:r w:rsidRPr="004E3EB6">
        <w:rPr>
          <w:snapToGrid w:val="0"/>
        </w:rPr>
        <w:t>munerna på sikt får för utveckling av infrastrukturen, ett offensivt bostad</w:t>
      </w:r>
      <w:r w:rsidRPr="004E3EB6">
        <w:rPr>
          <w:snapToGrid w:val="0"/>
        </w:rPr>
        <w:t>s</w:t>
      </w:r>
      <w:r w:rsidRPr="004E3EB6">
        <w:rPr>
          <w:snapToGrid w:val="0"/>
        </w:rPr>
        <w:t>byggande och en bra nä</w:t>
      </w:r>
      <w:r w:rsidRPr="004E3EB6">
        <w:rPr>
          <w:snapToGrid w:val="0"/>
        </w:rPr>
        <w:t>r</w:t>
      </w:r>
      <w:r w:rsidRPr="004E3EB6">
        <w:rPr>
          <w:snapToGrid w:val="0"/>
        </w:rPr>
        <w:t>ingspolitik. När även företagssektorns lokaler och industrier utgör en del av avgiftsunderlaget i kommunerna, blir effekten ett långt större incitament än i dag att verka för det lokala nä</w:t>
      </w:r>
      <w:r w:rsidRPr="004E3EB6">
        <w:rPr>
          <w:snapToGrid w:val="0"/>
        </w:rPr>
        <w:t>r</w:t>
      </w:r>
      <w:r w:rsidRPr="004E3EB6">
        <w:rPr>
          <w:snapToGrid w:val="0"/>
        </w:rPr>
        <w:t>ingslivet och för nya arbetstillfällen. En ytterligare aspekt är att kommunerna genom en ko</w:t>
      </w:r>
      <w:r w:rsidRPr="004E3EB6">
        <w:rPr>
          <w:snapToGrid w:val="0"/>
        </w:rPr>
        <w:t>m</w:t>
      </w:r>
      <w:r w:rsidRPr="004E3EB6">
        <w:rPr>
          <w:snapToGrid w:val="0"/>
        </w:rPr>
        <w:t>munal avgift får intäkter från fritidsbebyggelse som i vissa kommuner är omfattande, men som inte genererar några kommunala intäkter i dagens s</w:t>
      </w:r>
      <w:r w:rsidRPr="004E3EB6">
        <w:rPr>
          <w:snapToGrid w:val="0"/>
        </w:rPr>
        <w:t>y</w:t>
      </w:r>
      <w:r w:rsidRPr="004E3EB6">
        <w:rPr>
          <w:snapToGrid w:val="0"/>
        </w:rPr>
        <w:t>stem</w:t>
      </w:r>
      <w:r w:rsidR="00CF2061" w:rsidRPr="004E3EB6">
        <w:rPr>
          <w:snapToGrid w:val="0"/>
        </w:rPr>
        <w:t>.</w:t>
      </w:r>
    </w:p>
    <w:p w:rsidR="00C90039" w:rsidRPr="004E3EB6" w:rsidRDefault="00C90039" w:rsidP="00411202">
      <w:pPr>
        <w:pStyle w:val="Tabellochbildrubrik"/>
      </w:pPr>
      <w:r w:rsidRPr="004E3EB6">
        <w:t xml:space="preserve">Tabell </w:t>
      </w:r>
      <w:r w:rsidRPr="004E3EB6">
        <w:fldChar w:fldCharType="begin" w:fldLock="1"/>
      </w:r>
      <w:r w:rsidRPr="004E3EB6">
        <w:instrText xml:space="preserve"> STYLEREF 1 \s </w:instrText>
      </w:r>
      <w:r w:rsidRPr="004E3EB6">
        <w:fldChar w:fldCharType="separate"/>
      </w:r>
      <w:r w:rsidR="00550115" w:rsidRPr="004E3EB6">
        <w:t>8</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3</w:t>
      </w:r>
      <w:r w:rsidRPr="004E3EB6">
        <w:fldChar w:fldCharType="end"/>
      </w:r>
      <w:r w:rsidRPr="004E3EB6">
        <w:t xml:space="preserve"> Reformöversikt. Slopad fastighetsskatt, delvis växlad mot låg kommunal avgift för fastighetsanknuten service. Effekter för hushållen, företagen, primärkommunerna och staten</w:t>
      </w:r>
    </w:p>
    <w:p w:rsidR="00C90039" w:rsidRPr="004E3EB6" w:rsidRDefault="00C90039" w:rsidP="00411202">
      <w:pPr>
        <w:pStyle w:val="Tabellochbild-underrubrik"/>
      </w:pPr>
      <w:r w:rsidRPr="004E3EB6">
        <w:t>Miljarder kronor, fullständigt periodiserad redovisning av brutto</w:t>
      </w:r>
      <w:r w:rsidR="00CF2061" w:rsidRPr="004E3EB6">
        <w:t>effekten på skatter och avgifter</w:t>
      </w:r>
    </w:p>
    <w:tbl>
      <w:tblPr>
        <w:tblW w:w="5897" w:type="dxa"/>
        <w:tblLayout w:type="fixed"/>
        <w:tblCellMar>
          <w:left w:w="70" w:type="dxa"/>
          <w:right w:w="70" w:type="dxa"/>
        </w:tblCellMar>
        <w:tblLook w:val="0000" w:firstRow="0" w:lastRow="0" w:firstColumn="0" w:lastColumn="0" w:noHBand="0" w:noVBand="0"/>
      </w:tblPr>
      <w:tblGrid>
        <w:gridCol w:w="4383"/>
        <w:gridCol w:w="764"/>
        <w:gridCol w:w="750"/>
      </w:tblGrid>
      <w:tr w:rsidR="00C90039" w:rsidRPr="004E3EB6">
        <w:trPr>
          <w:cantSplit/>
          <w:trHeight w:val="255"/>
        </w:trPr>
        <w:tc>
          <w:tcPr>
            <w:tcW w:w="3052" w:type="dxa"/>
            <w:tcBorders>
              <w:top w:val="single" w:sz="8" w:space="0" w:color="auto"/>
              <w:left w:val="nil"/>
              <w:bottom w:val="single" w:sz="4" w:space="0" w:color="auto"/>
              <w:right w:val="nil"/>
            </w:tcBorders>
            <w:noWrap/>
            <w:vAlign w:val="bottom"/>
          </w:tcPr>
          <w:p w:rsidR="00C90039" w:rsidRPr="004E3EB6" w:rsidRDefault="00C90039" w:rsidP="00411202">
            <w:pPr>
              <w:pStyle w:val="Tabell-rad"/>
            </w:pPr>
            <w:r w:rsidRPr="004E3EB6">
              <w:t>Hushåll (småhus, bostads- och hyresrätter)</w:t>
            </w:r>
          </w:p>
        </w:tc>
        <w:tc>
          <w:tcPr>
            <w:tcW w:w="532" w:type="dxa"/>
            <w:tcBorders>
              <w:top w:val="single" w:sz="8" w:space="0" w:color="auto"/>
              <w:left w:val="nil"/>
              <w:bottom w:val="single" w:sz="4" w:space="0" w:color="auto"/>
              <w:right w:val="nil"/>
            </w:tcBorders>
            <w:noWrap/>
            <w:vAlign w:val="bottom"/>
          </w:tcPr>
          <w:p w:rsidR="00C90039" w:rsidRPr="004E3EB6" w:rsidRDefault="00C90039" w:rsidP="00907ABF">
            <w:pPr>
              <w:pStyle w:val="Tabell-rad"/>
              <w:jc w:val="right"/>
            </w:pPr>
            <w:r w:rsidRPr="004E3EB6">
              <w:t>2007</w:t>
            </w:r>
          </w:p>
        </w:tc>
        <w:tc>
          <w:tcPr>
            <w:tcW w:w="522" w:type="dxa"/>
            <w:tcBorders>
              <w:top w:val="single" w:sz="8" w:space="0" w:color="auto"/>
              <w:left w:val="nil"/>
              <w:bottom w:val="single" w:sz="4" w:space="0" w:color="auto"/>
              <w:right w:val="nil"/>
            </w:tcBorders>
            <w:noWrap/>
            <w:vAlign w:val="bottom"/>
          </w:tcPr>
          <w:p w:rsidR="00C90039" w:rsidRPr="004E3EB6" w:rsidRDefault="00C90039" w:rsidP="00907ABF">
            <w:pPr>
              <w:pStyle w:val="Tabell-rad"/>
              <w:jc w:val="right"/>
            </w:pPr>
            <w:r w:rsidRPr="004E3EB6">
              <w:t>2008</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Ingen fastighetsskatt</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+21,6</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+23,5</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Kommunal avgift, 2</w:t>
            </w:r>
            <w:r w:rsidR="00CF2061" w:rsidRPr="004E3EB6">
              <w:t> </w:t>
            </w:r>
            <w:r w:rsidRPr="004E3EB6">
              <w:t>800 kr per småhusenhet (egnahem)</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-7,0</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-7,2</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Kommunal avgift 900 kr per lägenhet</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-2,5</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-2,6</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Kapitalvinstskatt på privatbostäder 30</w:t>
            </w:r>
            <w:r w:rsidR="00CF2061" w:rsidRPr="004E3EB6">
              <w:t> </w:t>
            </w:r>
            <w:r w:rsidRPr="004E3EB6">
              <w:t>%, ej på hist. Värden</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-3,8</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-3,9</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Halverat uppskov</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-4,9</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-4,9</w:t>
            </w:r>
          </w:p>
        </w:tc>
      </w:tr>
      <w:tr w:rsidR="00C90039" w:rsidRPr="004E3EB6">
        <w:trPr>
          <w:cantSplit/>
          <w:trHeight w:val="255"/>
        </w:trPr>
        <w:tc>
          <w:tcPr>
            <w:tcW w:w="3052" w:type="dxa"/>
            <w:tcBorders>
              <w:top w:val="single" w:sz="4" w:space="0" w:color="auto"/>
              <w:left w:val="nil"/>
              <w:bottom w:val="single" w:sz="4" w:space="0" w:color="auto"/>
              <w:right w:val="nil"/>
            </w:tcBorders>
            <w:noWrap/>
            <w:vAlign w:val="bottom"/>
          </w:tcPr>
          <w:p w:rsidR="00C90039" w:rsidRPr="004E3EB6" w:rsidRDefault="00C90039" w:rsidP="00411202">
            <w:pPr>
              <w:pStyle w:val="Tabell-rad"/>
            </w:pPr>
            <w:r w:rsidRPr="004E3EB6">
              <w:t>Summa</w:t>
            </w:r>
          </w:p>
        </w:tc>
        <w:tc>
          <w:tcPr>
            <w:tcW w:w="532" w:type="dxa"/>
            <w:tcBorders>
              <w:top w:val="single" w:sz="4" w:space="0" w:color="auto"/>
              <w:left w:val="nil"/>
              <w:bottom w:val="single" w:sz="4" w:space="0" w:color="auto"/>
              <w:right w:val="nil"/>
            </w:tcBorders>
            <w:noWrap/>
            <w:vAlign w:val="bottom"/>
          </w:tcPr>
          <w:p w:rsidR="00C90039" w:rsidRPr="004E3EB6" w:rsidRDefault="00C90039" w:rsidP="00907ABF">
            <w:pPr>
              <w:pStyle w:val="Tabell-rad"/>
              <w:jc w:val="right"/>
            </w:pPr>
            <w:r w:rsidRPr="004E3EB6">
              <w:t>+3,4</w:t>
            </w:r>
          </w:p>
        </w:tc>
        <w:tc>
          <w:tcPr>
            <w:tcW w:w="522" w:type="dxa"/>
            <w:tcBorders>
              <w:top w:val="single" w:sz="4" w:space="0" w:color="auto"/>
              <w:left w:val="nil"/>
              <w:bottom w:val="single" w:sz="4" w:space="0" w:color="auto"/>
              <w:right w:val="nil"/>
            </w:tcBorders>
            <w:noWrap/>
            <w:vAlign w:val="bottom"/>
          </w:tcPr>
          <w:p w:rsidR="00C90039" w:rsidRPr="004E3EB6" w:rsidRDefault="00C90039" w:rsidP="00907ABF">
            <w:pPr>
              <w:pStyle w:val="Tabell-rad"/>
              <w:jc w:val="right"/>
            </w:pPr>
            <w:r w:rsidRPr="004E3EB6">
              <w:t>+4,9</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p>
        </w:tc>
        <w:tc>
          <w:tcPr>
            <w:tcW w:w="532" w:type="dxa"/>
            <w:tcBorders>
              <w:top w:val="nil"/>
              <w:left w:val="nil"/>
              <w:bottom w:val="nil"/>
              <w:right w:val="nil"/>
            </w:tcBorders>
            <w:noWrap/>
            <w:vAlign w:val="bottom"/>
          </w:tcPr>
          <w:p w:rsidR="00C90039" w:rsidRPr="004E3EB6" w:rsidRDefault="00C90039" w:rsidP="00907ABF">
            <w:pPr>
              <w:pStyle w:val="Tabell-rad"/>
              <w:jc w:val="right"/>
            </w:pPr>
          </w:p>
        </w:tc>
        <w:tc>
          <w:tcPr>
            <w:tcW w:w="522" w:type="dxa"/>
            <w:tcBorders>
              <w:top w:val="nil"/>
              <w:left w:val="nil"/>
              <w:bottom w:val="nil"/>
              <w:right w:val="nil"/>
            </w:tcBorders>
            <w:noWrap/>
            <w:vAlign w:val="bottom"/>
          </w:tcPr>
          <w:p w:rsidR="00C90039" w:rsidRPr="004E3EB6" w:rsidRDefault="00C90039" w:rsidP="00907ABF">
            <w:pPr>
              <w:pStyle w:val="Tabell-rad"/>
              <w:jc w:val="right"/>
            </w:pPr>
          </w:p>
        </w:tc>
      </w:tr>
      <w:tr w:rsidR="00C90039" w:rsidRPr="004E3EB6">
        <w:trPr>
          <w:cantSplit/>
          <w:trHeight w:val="255"/>
        </w:trPr>
        <w:tc>
          <w:tcPr>
            <w:tcW w:w="3052" w:type="dxa"/>
            <w:tcBorders>
              <w:top w:val="nil"/>
              <w:left w:val="nil"/>
              <w:bottom w:val="single" w:sz="4" w:space="0" w:color="auto"/>
              <w:right w:val="nil"/>
            </w:tcBorders>
            <w:noWrap/>
            <w:vAlign w:val="bottom"/>
          </w:tcPr>
          <w:p w:rsidR="00C90039" w:rsidRPr="004E3EB6" w:rsidRDefault="00C90039" w:rsidP="00411202">
            <w:pPr>
              <w:pStyle w:val="Tabell-rad"/>
            </w:pPr>
            <w:r w:rsidRPr="004E3EB6">
              <w:t>Företag (kommersiella lokaler och industrier)</w:t>
            </w:r>
          </w:p>
        </w:tc>
        <w:tc>
          <w:tcPr>
            <w:tcW w:w="532" w:type="dxa"/>
            <w:tcBorders>
              <w:top w:val="nil"/>
              <w:left w:val="nil"/>
              <w:bottom w:val="single" w:sz="4" w:space="0" w:color="auto"/>
              <w:right w:val="nil"/>
            </w:tcBorders>
            <w:noWrap/>
            <w:vAlign w:val="bottom"/>
          </w:tcPr>
          <w:p w:rsidR="00C90039" w:rsidRPr="004E3EB6" w:rsidRDefault="00C90039" w:rsidP="00907ABF">
            <w:pPr>
              <w:pStyle w:val="Tabell-rad"/>
              <w:jc w:val="right"/>
            </w:pPr>
            <w:r w:rsidRPr="004E3EB6">
              <w:t> </w:t>
            </w:r>
          </w:p>
        </w:tc>
        <w:tc>
          <w:tcPr>
            <w:tcW w:w="522" w:type="dxa"/>
            <w:tcBorders>
              <w:top w:val="nil"/>
              <w:left w:val="nil"/>
              <w:bottom w:val="single" w:sz="4" w:space="0" w:color="auto"/>
              <w:right w:val="nil"/>
            </w:tcBorders>
            <w:noWrap/>
            <w:vAlign w:val="bottom"/>
          </w:tcPr>
          <w:p w:rsidR="00C90039" w:rsidRPr="004E3EB6" w:rsidRDefault="00C90039" w:rsidP="00907ABF">
            <w:pPr>
              <w:pStyle w:val="Tabell-rad"/>
              <w:jc w:val="right"/>
            </w:pPr>
            <w:r w:rsidRPr="004E3EB6">
              <w:t> </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Ingen fastighetsskatt</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+8,5</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+8,6</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Kommunal avgift (ca 63 resp. 17 kr per kvm)</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-7,4</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-7,6</w:t>
            </w:r>
          </w:p>
        </w:tc>
      </w:tr>
      <w:tr w:rsidR="00C90039" w:rsidRPr="004E3EB6">
        <w:trPr>
          <w:cantSplit/>
          <w:trHeight w:val="255"/>
        </w:trPr>
        <w:tc>
          <w:tcPr>
            <w:tcW w:w="3052" w:type="dxa"/>
            <w:tcBorders>
              <w:top w:val="single" w:sz="4" w:space="0" w:color="auto"/>
              <w:left w:val="nil"/>
              <w:bottom w:val="single" w:sz="4" w:space="0" w:color="auto"/>
              <w:right w:val="nil"/>
            </w:tcBorders>
            <w:noWrap/>
            <w:vAlign w:val="bottom"/>
          </w:tcPr>
          <w:p w:rsidR="00C90039" w:rsidRPr="004E3EB6" w:rsidRDefault="00C90039" w:rsidP="00411202">
            <w:pPr>
              <w:pStyle w:val="Tabell-rad"/>
            </w:pPr>
            <w:r w:rsidRPr="004E3EB6">
              <w:t>Summa</w:t>
            </w:r>
          </w:p>
        </w:tc>
        <w:tc>
          <w:tcPr>
            <w:tcW w:w="532" w:type="dxa"/>
            <w:tcBorders>
              <w:top w:val="single" w:sz="4" w:space="0" w:color="auto"/>
              <w:left w:val="nil"/>
              <w:bottom w:val="single" w:sz="4" w:space="0" w:color="auto"/>
              <w:right w:val="nil"/>
            </w:tcBorders>
            <w:noWrap/>
            <w:vAlign w:val="bottom"/>
          </w:tcPr>
          <w:p w:rsidR="00C90039" w:rsidRPr="004E3EB6" w:rsidRDefault="00C90039" w:rsidP="00907ABF">
            <w:pPr>
              <w:pStyle w:val="Tabell-rad"/>
              <w:jc w:val="right"/>
            </w:pPr>
            <w:r w:rsidRPr="004E3EB6">
              <w:t>1,1</w:t>
            </w:r>
          </w:p>
        </w:tc>
        <w:tc>
          <w:tcPr>
            <w:tcW w:w="522" w:type="dxa"/>
            <w:tcBorders>
              <w:top w:val="single" w:sz="4" w:space="0" w:color="auto"/>
              <w:left w:val="nil"/>
              <w:bottom w:val="single" w:sz="4" w:space="0" w:color="auto"/>
              <w:right w:val="nil"/>
            </w:tcBorders>
            <w:noWrap/>
            <w:vAlign w:val="bottom"/>
          </w:tcPr>
          <w:p w:rsidR="00C90039" w:rsidRPr="004E3EB6" w:rsidRDefault="00C90039" w:rsidP="00907ABF">
            <w:pPr>
              <w:pStyle w:val="Tabell-rad"/>
              <w:jc w:val="right"/>
            </w:pPr>
            <w:r w:rsidRPr="004E3EB6">
              <w:t>1,0</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p>
        </w:tc>
        <w:tc>
          <w:tcPr>
            <w:tcW w:w="532" w:type="dxa"/>
            <w:tcBorders>
              <w:top w:val="nil"/>
              <w:left w:val="nil"/>
              <w:bottom w:val="nil"/>
              <w:right w:val="nil"/>
            </w:tcBorders>
            <w:noWrap/>
            <w:vAlign w:val="bottom"/>
          </w:tcPr>
          <w:p w:rsidR="00C90039" w:rsidRPr="004E3EB6" w:rsidRDefault="00C90039" w:rsidP="00907ABF">
            <w:pPr>
              <w:pStyle w:val="Tabell-rad"/>
              <w:jc w:val="right"/>
            </w:pPr>
          </w:p>
        </w:tc>
        <w:tc>
          <w:tcPr>
            <w:tcW w:w="522" w:type="dxa"/>
            <w:tcBorders>
              <w:top w:val="nil"/>
              <w:left w:val="nil"/>
              <w:bottom w:val="nil"/>
              <w:right w:val="nil"/>
            </w:tcBorders>
            <w:noWrap/>
            <w:vAlign w:val="bottom"/>
          </w:tcPr>
          <w:p w:rsidR="00C90039" w:rsidRPr="004E3EB6" w:rsidRDefault="00C90039" w:rsidP="00907ABF">
            <w:pPr>
              <w:pStyle w:val="Tabell-rad"/>
              <w:jc w:val="right"/>
            </w:pPr>
          </w:p>
        </w:tc>
      </w:tr>
      <w:tr w:rsidR="00C90039" w:rsidRPr="004E3EB6">
        <w:trPr>
          <w:cantSplit/>
          <w:trHeight w:val="255"/>
        </w:trPr>
        <w:tc>
          <w:tcPr>
            <w:tcW w:w="3052" w:type="dxa"/>
            <w:tcBorders>
              <w:top w:val="nil"/>
              <w:left w:val="nil"/>
              <w:bottom w:val="single" w:sz="4" w:space="0" w:color="auto"/>
              <w:right w:val="nil"/>
            </w:tcBorders>
            <w:noWrap/>
            <w:vAlign w:val="bottom"/>
          </w:tcPr>
          <w:p w:rsidR="00C90039" w:rsidRPr="004E3EB6" w:rsidRDefault="00C90039" w:rsidP="00411202">
            <w:pPr>
              <w:pStyle w:val="Tabell-rad"/>
            </w:pPr>
            <w:r w:rsidRPr="004E3EB6">
              <w:t>Primärkommuner</w:t>
            </w:r>
          </w:p>
        </w:tc>
        <w:tc>
          <w:tcPr>
            <w:tcW w:w="532" w:type="dxa"/>
            <w:tcBorders>
              <w:top w:val="nil"/>
              <w:left w:val="nil"/>
              <w:bottom w:val="single" w:sz="4" w:space="0" w:color="auto"/>
              <w:right w:val="nil"/>
            </w:tcBorders>
            <w:noWrap/>
            <w:vAlign w:val="bottom"/>
          </w:tcPr>
          <w:p w:rsidR="00C90039" w:rsidRPr="004E3EB6" w:rsidRDefault="00C90039" w:rsidP="00907ABF">
            <w:pPr>
              <w:pStyle w:val="Tabell-rad"/>
              <w:jc w:val="right"/>
            </w:pPr>
            <w:r w:rsidRPr="004E3EB6">
              <w:t>2006</w:t>
            </w:r>
          </w:p>
        </w:tc>
        <w:tc>
          <w:tcPr>
            <w:tcW w:w="522" w:type="dxa"/>
            <w:tcBorders>
              <w:top w:val="nil"/>
              <w:left w:val="nil"/>
              <w:bottom w:val="single" w:sz="4" w:space="0" w:color="auto"/>
              <w:right w:val="nil"/>
            </w:tcBorders>
            <w:noWrap/>
            <w:vAlign w:val="bottom"/>
          </w:tcPr>
          <w:p w:rsidR="00C90039" w:rsidRPr="004E3EB6" w:rsidRDefault="00C90039" w:rsidP="00907ABF">
            <w:pPr>
              <w:pStyle w:val="Tabell-rad"/>
              <w:jc w:val="right"/>
            </w:pPr>
            <w:r w:rsidRPr="004E3EB6">
              <w:t>2007</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Kommunal avgift, 2</w:t>
            </w:r>
            <w:r w:rsidR="00CF2061" w:rsidRPr="004E3EB6">
              <w:t xml:space="preserve"> </w:t>
            </w:r>
            <w:r w:rsidRPr="004E3EB6">
              <w:t>800 kr per småhusenhet (egnahem)</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+7,0</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+7,2</w:t>
            </w:r>
          </w:p>
        </w:tc>
      </w:tr>
      <w:tr w:rsidR="00C90039" w:rsidRPr="004E3EB6">
        <w:trPr>
          <w:cantSplit/>
          <w:trHeight w:val="271"/>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Kommunal avgift, 900 kr per lägenhet</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+2,5</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+2,6</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Kommunal avgift för kommersiella lokaler och industrier</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+7,4</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+7,6</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Minskat statsbidrag</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-16,9</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-17,4</w:t>
            </w:r>
          </w:p>
        </w:tc>
      </w:tr>
      <w:tr w:rsidR="00C90039" w:rsidRPr="004E3EB6">
        <w:trPr>
          <w:cantSplit/>
          <w:trHeight w:val="255"/>
        </w:trPr>
        <w:tc>
          <w:tcPr>
            <w:tcW w:w="3052" w:type="dxa"/>
            <w:tcBorders>
              <w:top w:val="single" w:sz="4" w:space="0" w:color="auto"/>
              <w:left w:val="nil"/>
              <w:bottom w:val="single" w:sz="4" w:space="0" w:color="auto"/>
              <w:right w:val="nil"/>
            </w:tcBorders>
            <w:noWrap/>
            <w:vAlign w:val="bottom"/>
          </w:tcPr>
          <w:p w:rsidR="00C90039" w:rsidRPr="004E3EB6" w:rsidRDefault="00C90039" w:rsidP="00411202">
            <w:pPr>
              <w:pStyle w:val="Tabell-rad"/>
            </w:pPr>
            <w:r w:rsidRPr="004E3EB6">
              <w:t>Summa</w:t>
            </w:r>
          </w:p>
        </w:tc>
        <w:tc>
          <w:tcPr>
            <w:tcW w:w="532" w:type="dxa"/>
            <w:tcBorders>
              <w:top w:val="single" w:sz="4" w:space="0" w:color="auto"/>
              <w:left w:val="nil"/>
              <w:bottom w:val="single" w:sz="4" w:space="0" w:color="auto"/>
              <w:right w:val="nil"/>
            </w:tcBorders>
            <w:noWrap/>
            <w:vAlign w:val="bottom"/>
          </w:tcPr>
          <w:p w:rsidR="00C90039" w:rsidRPr="004E3EB6" w:rsidRDefault="00C90039" w:rsidP="00907ABF">
            <w:pPr>
              <w:pStyle w:val="Tabell-rad"/>
              <w:jc w:val="right"/>
            </w:pPr>
            <w:r w:rsidRPr="004E3EB6">
              <w:t>0,0</w:t>
            </w:r>
          </w:p>
        </w:tc>
        <w:tc>
          <w:tcPr>
            <w:tcW w:w="522" w:type="dxa"/>
            <w:tcBorders>
              <w:top w:val="single" w:sz="4" w:space="0" w:color="auto"/>
              <w:left w:val="nil"/>
              <w:bottom w:val="single" w:sz="4" w:space="0" w:color="auto"/>
              <w:right w:val="nil"/>
            </w:tcBorders>
            <w:noWrap/>
            <w:vAlign w:val="bottom"/>
          </w:tcPr>
          <w:p w:rsidR="00C90039" w:rsidRPr="004E3EB6" w:rsidRDefault="00C90039" w:rsidP="00907ABF">
            <w:pPr>
              <w:pStyle w:val="Tabell-rad"/>
              <w:jc w:val="right"/>
            </w:pPr>
            <w:r w:rsidRPr="004E3EB6">
              <w:t>0,0</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p>
        </w:tc>
        <w:tc>
          <w:tcPr>
            <w:tcW w:w="532" w:type="dxa"/>
            <w:tcBorders>
              <w:top w:val="nil"/>
              <w:left w:val="nil"/>
              <w:bottom w:val="nil"/>
              <w:right w:val="nil"/>
            </w:tcBorders>
            <w:noWrap/>
            <w:vAlign w:val="bottom"/>
          </w:tcPr>
          <w:p w:rsidR="00C90039" w:rsidRPr="004E3EB6" w:rsidRDefault="00C90039" w:rsidP="00907ABF">
            <w:pPr>
              <w:pStyle w:val="Tabell-rad"/>
              <w:jc w:val="right"/>
            </w:pPr>
          </w:p>
        </w:tc>
        <w:tc>
          <w:tcPr>
            <w:tcW w:w="522" w:type="dxa"/>
            <w:tcBorders>
              <w:top w:val="nil"/>
              <w:left w:val="nil"/>
              <w:bottom w:val="nil"/>
              <w:right w:val="nil"/>
            </w:tcBorders>
            <w:noWrap/>
            <w:vAlign w:val="bottom"/>
          </w:tcPr>
          <w:p w:rsidR="00C90039" w:rsidRPr="004E3EB6" w:rsidRDefault="00C90039" w:rsidP="00907ABF">
            <w:pPr>
              <w:pStyle w:val="Tabell-rad"/>
              <w:jc w:val="right"/>
            </w:pPr>
          </w:p>
        </w:tc>
      </w:tr>
      <w:tr w:rsidR="00C90039" w:rsidRPr="004E3EB6">
        <w:trPr>
          <w:cantSplit/>
          <w:trHeight w:val="255"/>
        </w:trPr>
        <w:tc>
          <w:tcPr>
            <w:tcW w:w="3052" w:type="dxa"/>
            <w:tcBorders>
              <w:top w:val="nil"/>
              <w:left w:val="nil"/>
              <w:bottom w:val="single" w:sz="4" w:space="0" w:color="auto"/>
              <w:right w:val="nil"/>
            </w:tcBorders>
            <w:noWrap/>
            <w:vAlign w:val="bottom"/>
          </w:tcPr>
          <w:p w:rsidR="00C90039" w:rsidRPr="004E3EB6" w:rsidRDefault="00C90039" w:rsidP="00411202">
            <w:pPr>
              <w:pStyle w:val="Tabell-rad"/>
            </w:pPr>
            <w:r w:rsidRPr="004E3EB6">
              <w:t>Stat</w:t>
            </w:r>
          </w:p>
        </w:tc>
        <w:tc>
          <w:tcPr>
            <w:tcW w:w="532" w:type="dxa"/>
            <w:tcBorders>
              <w:top w:val="nil"/>
              <w:left w:val="nil"/>
              <w:bottom w:val="single" w:sz="4" w:space="0" w:color="auto"/>
              <w:right w:val="nil"/>
            </w:tcBorders>
            <w:noWrap/>
            <w:vAlign w:val="bottom"/>
          </w:tcPr>
          <w:p w:rsidR="00C90039" w:rsidRPr="004E3EB6" w:rsidRDefault="00C90039" w:rsidP="00907ABF">
            <w:pPr>
              <w:pStyle w:val="Tabell-rad"/>
              <w:jc w:val="right"/>
            </w:pPr>
            <w:r w:rsidRPr="004E3EB6">
              <w:t> </w:t>
            </w:r>
          </w:p>
        </w:tc>
        <w:tc>
          <w:tcPr>
            <w:tcW w:w="522" w:type="dxa"/>
            <w:tcBorders>
              <w:top w:val="nil"/>
              <w:left w:val="nil"/>
              <w:bottom w:val="single" w:sz="4" w:space="0" w:color="auto"/>
              <w:right w:val="nil"/>
            </w:tcBorders>
            <w:noWrap/>
            <w:vAlign w:val="bottom"/>
          </w:tcPr>
          <w:p w:rsidR="00C90039" w:rsidRPr="004E3EB6" w:rsidRDefault="00C90039" w:rsidP="00907ABF">
            <w:pPr>
              <w:pStyle w:val="Tabell-rad"/>
              <w:jc w:val="right"/>
            </w:pPr>
            <w:r w:rsidRPr="004E3EB6">
              <w:t> </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Utebliven fastighetsskatt</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-30,2</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-32,2</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Minskat statsbidrag till primärkommuner</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+16,9</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+17,4</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Kapitalvinstskatt på privatbostäder 30% och halverat uppskov</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+8,7</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+8,8</w:t>
            </w:r>
          </w:p>
        </w:tc>
      </w:tr>
      <w:tr w:rsidR="00C90039" w:rsidRPr="004E3EB6">
        <w:trPr>
          <w:cantSplit/>
          <w:trHeight w:val="255"/>
        </w:trPr>
        <w:tc>
          <w:tcPr>
            <w:tcW w:w="3052" w:type="dxa"/>
            <w:tcBorders>
              <w:top w:val="nil"/>
              <w:left w:val="nil"/>
              <w:bottom w:val="nil"/>
              <w:right w:val="nil"/>
            </w:tcBorders>
            <w:noWrap/>
            <w:vAlign w:val="bottom"/>
          </w:tcPr>
          <w:p w:rsidR="00C90039" w:rsidRPr="004E3EB6" w:rsidRDefault="00C90039" w:rsidP="00411202">
            <w:pPr>
              <w:pStyle w:val="Tabell-rad"/>
            </w:pPr>
            <w:r w:rsidRPr="004E3EB6">
              <w:t xml:space="preserve">   Minskad administration t.f.a. avvecklad fastighets- &amp; förmögenhetsskatt, egnahem</w:t>
            </w:r>
          </w:p>
        </w:tc>
        <w:tc>
          <w:tcPr>
            <w:tcW w:w="532" w:type="dxa"/>
            <w:tcBorders>
              <w:top w:val="nil"/>
              <w:left w:val="nil"/>
              <w:bottom w:val="nil"/>
              <w:right w:val="nil"/>
            </w:tcBorders>
            <w:noWrap/>
            <w:vAlign w:val="bottom"/>
          </w:tcPr>
          <w:p w:rsidR="00C90039" w:rsidRPr="004E3EB6" w:rsidRDefault="00C90039" w:rsidP="00907ABF">
            <w:pPr>
              <w:pStyle w:val="Tabell-rad"/>
              <w:jc w:val="right"/>
            </w:pPr>
            <w:r w:rsidRPr="004E3EB6">
              <w:t>+0,2</w:t>
            </w:r>
          </w:p>
        </w:tc>
        <w:tc>
          <w:tcPr>
            <w:tcW w:w="522" w:type="dxa"/>
            <w:tcBorders>
              <w:top w:val="nil"/>
              <w:left w:val="nil"/>
              <w:bottom w:val="nil"/>
              <w:right w:val="nil"/>
            </w:tcBorders>
            <w:noWrap/>
            <w:vAlign w:val="bottom"/>
          </w:tcPr>
          <w:p w:rsidR="00C90039" w:rsidRPr="004E3EB6" w:rsidRDefault="00C90039" w:rsidP="00907ABF">
            <w:pPr>
              <w:pStyle w:val="Tabell-rad"/>
              <w:jc w:val="right"/>
            </w:pPr>
            <w:r w:rsidRPr="004E3EB6">
              <w:t>+0,2</w:t>
            </w:r>
          </w:p>
        </w:tc>
      </w:tr>
      <w:tr w:rsidR="00C90039" w:rsidRPr="004E3EB6">
        <w:trPr>
          <w:cantSplit/>
          <w:trHeight w:val="255"/>
        </w:trPr>
        <w:tc>
          <w:tcPr>
            <w:tcW w:w="3052" w:type="dxa"/>
            <w:tcBorders>
              <w:top w:val="nil"/>
              <w:left w:val="nil"/>
              <w:bottom w:val="single" w:sz="4" w:space="0" w:color="auto"/>
              <w:right w:val="nil"/>
            </w:tcBorders>
            <w:noWrap/>
            <w:vAlign w:val="bottom"/>
          </w:tcPr>
          <w:p w:rsidR="00C90039" w:rsidRPr="004E3EB6" w:rsidRDefault="00C90039" w:rsidP="00411202">
            <w:pPr>
              <w:pStyle w:val="Tabell-rad"/>
            </w:pPr>
            <w:r w:rsidRPr="004E3EB6">
              <w:t xml:space="preserve">   Övrig finansiering inom budget </w:t>
            </w:r>
          </w:p>
        </w:tc>
        <w:tc>
          <w:tcPr>
            <w:tcW w:w="532" w:type="dxa"/>
            <w:tcBorders>
              <w:top w:val="nil"/>
              <w:left w:val="nil"/>
              <w:bottom w:val="single" w:sz="4" w:space="0" w:color="auto"/>
              <w:right w:val="nil"/>
            </w:tcBorders>
            <w:noWrap/>
            <w:vAlign w:val="bottom"/>
          </w:tcPr>
          <w:p w:rsidR="00C90039" w:rsidRPr="004E3EB6" w:rsidRDefault="00C90039" w:rsidP="00907ABF">
            <w:pPr>
              <w:pStyle w:val="Tabell-rad"/>
              <w:jc w:val="right"/>
            </w:pPr>
            <w:r w:rsidRPr="004E3EB6">
              <w:t>+4,5</w:t>
            </w:r>
          </w:p>
        </w:tc>
        <w:tc>
          <w:tcPr>
            <w:tcW w:w="522" w:type="dxa"/>
            <w:tcBorders>
              <w:top w:val="nil"/>
              <w:left w:val="nil"/>
              <w:bottom w:val="single" w:sz="4" w:space="0" w:color="auto"/>
              <w:right w:val="nil"/>
            </w:tcBorders>
            <w:noWrap/>
            <w:vAlign w:val="bottom"/>
          </w:tcPr>
          <w:p w:rsidR="00C90039" w:rsidRPr="004E3EB6" w:rsidRDefault="00C90039" w:rsidP="00907ABF">
            <w:pPr>
              <w:pStyle w:val="Tabell-rad"/>
              <w:jc w:val="right"/>
            </w:pPr>
            <w:r w:rsidRPr="004E3EB6">
              <w:t>+5,8</w:t>
            </w:r>
          </w:p>
        </w:tc>
      </w:tr>
      <w:tr w:rsidR="00C90039" w:rsidRPr="004E3EB6">
        <w:trPr>
          <w:cantSplit/>
          <w:trHeight w:val="255"/>
        </w:trPr>
        <w:tc>
          <w:tcPr>
            <w:tcW w:w="3052" w:type="dxa"/>
            <w:tcBorders>
              <w:top w:val="single" w:sz="4" w:space="0" w:color="auto"/>
              <w:left w:val="nil"/>
              <w:bottom w:val="single" w:sz="8" w:space="0" w:color="auto"/>
              <w:right w:val="nil"/>
            </w:tcBorders>
            <w:noWrap/>
            <w:vAlign w:val="bottom"/>
          </w:tcPr>
          <w:p w:rsidR="00C90039" w:rsidRPr="004E3EB6" w:rsidRDefault="00C90039" w:rsidP="00411202">
            <w:pPr>
              <w:pStyle w:val="Tabell-rad"/>
            </w:pPr>
            <w:r w:rsidRPr="004E3EB6">
              <w:t>Summa</w:t>
            </w:r>
          </w:p>
        </w:tc>
        <w:tc>
          <w:tcPr>
            <w:tcW w:w="532" w:type="dxa"/>
            <w:tcBorders>
              <w:top w:val="single" w:sz="4" w:space="0" w:color="auto"/>
              <w:left w:val="nil"/>
              <w:bottom w:val="single" w:sz="8" w:space="0" w:color="auto"/>
              <w:right w:val="nil"/>
            </w:tcBorders>
            <w:noWrap/>
            <w:vAlign w:val="bottom"/>
          </w:tcPr>
          <w:p w:rsidR="00C90039" w:rsidRPr="004E3EB6" w:rsidRDefault="00C90039" w:rsidP="00907ABF">
            <w:pPr>
              <w:pStyle w:val="Tabell-rad"/>
              <w:jc w:val="right"/>
            </w:pPr>
            <w:r w:rsidRPr="004E3EB6">
              <w:t>0,0</w:t>
            </w:r>
          </w:p>
        </w:tc>
        <w:tc>
          <w:tcPr>
            <w:tcW w:w="522" w:type="dxa"/>
            <w:tcBorders>
              <w:top w:val="single" w:sz="4" w:space="0" w:color="auto"/>
              <w:left w:val="nil"/>
              <w:bottom w:val="single" w:sz="8" w:space="0" w:color="auto"/>
              <w:right w:val="nil"/>
            </w:tcBorders>
            <w:noWrap/>
            <w:vAlign w:val="bottom"/>
          </w:tcPr>
          <w:p w:rsidR="00C90039" w:rsidRPr="004E3EB6" w:rsidRDefault="00C90039" w:rsidP="00907ABF">
            <w:pPr>
              <w:pStyle w:val="Tabell-rad"/>
              <w:jc w:val="right"/>
            </w:pPr>
            <w:r w:rsidRPr="004E3EB6">
              <w:t>0,0</w:t>
            </w:r>
          </w:p>
        </w:tc>
      </w:tr>
    </w:tbl>
    <w:p w:rsidR="00C90039" w:rsidRPr="004E3EB6" w:rsidRDefault="00C90039" w:rsidP="00411202">
      <w:pPr>
        <w:pStyle w:val="Tabell-fotnot"/>
        <w:rPr>
          <w:snapToGrid w:val="0"/>
        </w:rPr>
      </w:pPr>
      <w:bookmarkStart w:id="463" w:name="_Ref134328493"/>
      <w:bookmarkStart w:id="464" w:name="_Toc23145777"/>
      <w:bookmarkStart w:id="465" w:name="_Toc53304509"/>
      <w:bookmarkStart w:id="466" w:name="_Toc116280006"/>
    </w:p>
    <w:p w:rsidR="00C90039" w:rsidRPr="004E3EB6" w:rsidRDefault="00C90039" w:rsidP="007160D2">
      <w:pPr>
        <w:pStyle w:val="Rubrik3"/>
      </w:pPr>
      <w:bookmarkStart w:id="467" w:name="_Toc134370315"/>
      <w:bookmarkStart w:id="468" w:name="_Toc135027670"/>
      <w:bookmarkStart w:id="469" w:name="_Toc135114413"/>
      <w:r w:rsidRPr="004E3EB6">
        <w:t>Sänkt skatt på bensin</w:t>
      </w:r>
      <w:bookmarkEnd w:id="463"/>
      <w:bookmarkEnd w:id="467"/>
      <w:bookmarkEnd w:id="468"/>
      <w:bookmarkEnd w:id="469"/>
    </w:p>
    <w:p w:rsidR="00C90039" w:rsidRPr="004E3EB6" w:rsidRDefault="00C90039" w:rsidP="007160D2">
      <w:r w:rsidRPr="004E3EB6">
        <w:t>Kristdemokraterna ser med oro hur priset på drivmedel ständigt ökar. För pendlare i</w:t>
      </w:r>
      <w:r w:rsidRPr="004E3EB6">
        <w:t>n</w:t>
      </w:r>
      <w:r w:rsidRPr="004E3EB6">
        <w:t>nebär det höga bensinpriset att det blir dyrare och dyrare att arbeta. För barnfamiljer innebär det att det blir svårare att motivera skjutsningarna till ba</w:t>
      </w:r>
      <w:r w:rsidRPr="004E3EB6">
        <w:t>r</w:t>
      </w:r>
      <w:r w:rsidRPr="004E3EB6">
        <w:t xml:space="preserve">nens fotbollsträningar och ridtävlingar. </w:t>
      </w:r>
    </w:p>
    <w:p w:rsidR="00C90039" w:rsidRPr="004E3EB6" w:rsidRDefault="00C90039" w:rsidP="007160D2">
      <w:pPr>
        <w:pStyle w:val="Normaltindrag"/>
      </w:pPr>
      <w:r w:rsidRPr="004E3EB6">
        <w:t>Det stigande världsmarknadspriset på olja är dessvärre bara halva probl</w:t>
      </w:r>
      <w:r w:rsidRPr="004E3EB6">
        <w:t>e</w:t>
      </w:r>
      <w:r w:rsidRPr="004E3EB6">
        <w:t>met. Socia</w:t>
      </w:r>
      <w:r w:rsidRPr="004E3EB6">
        <w:t>l</w:t>
      </w:r>
      <w:r w:rsidRPr="004E3EB6">
        <w:t>demo</w:t>
      </w:r>
      <w:r w:rsidRPr="004E3EB6">
        <w:softHyphen/>
        <w:t>kraterna och stödpartierna har medvetet höjt skatterna på drivmedel så att de nu utgör nära 70 procent av det totala drivmedelspriset vid pumparna. De höga skatterna innebär att världsmarknadspriset får en särskild hävstångseffekt i Sverige då en prisökning dessutom beskattas med mervä</w:t>
      </w:r>
      <w:r w:rsidRPr="004E3EB6">
        <w:t>r</w:t>
      </w:r>
      <w:r w:rsidRPr="004E3EB6">
        <w:t xml:space="preserve">desskatt. </w:t>
      </w:r>
    </w:p>
    <w:p w:rsidR="00C90039" w:rsidRPr="004E3EB6" w:rsidRDefault="00C90039" w:rsidP="007160D2">
      <w:pPr>
        <w:pStyle w:val="Normaltindrag"/>
      </w:pPr>
      <w:r w:rsidRPr="004E3EB6">
        <w:t>Vi kristdemokrater föreslår därför att den rörliga delen av bes</w:t>
      </w:r>
      <w:r w:rsidR="00CF2061" w:rsidRPr="004E3EB6">
        <w:t>kattningen av alla drivmedel, dv</w:t>
      </w:r>
      <w:r w:rsidRPr="004E3EB6">
        <w:t>s. momsen, halveras till 12 procent i stället för nuv</w:t>
      </w:r>
      <w:r w:rsidRPr="004E3EB6">
        <w:t>a</w:t>
      </w:r>
      <w:r w:rsidRPr="004E3EB6">
        <w:t xml:space="preserve">rande 25 procent. Detta skulle sänka priset för </w:t>
      </w:r>
      <w:r w:rsidR="00CF2061" w:rsidRPr="004E3EB6">
        <w:t>slutkonsumenterna med omkring 1:</w:t>
      </w:r>
      <w:r w:rsidRPr="004E3EB6">
        <w:t>30 kronor per liter bensin och diesel, och runt en krona för etanol. Det sku</w:t>
      </w:r>
      <w:r w:rsidRPr="004E3EB6">
        <w:t>l</w:t>
      </w:r>
      <w:r w:rsidRPr="004E3EB6">
        <w:t>le även göra bensinpriset mindre fluktuerande</w:t>
      </w:r>
      <w:r w:rsidR="00CF2061" w:rsidRPr="004E3EB6">
        <w:t>,</w:t>
      </w:r>
      <w:r w:rsidRPr="004E3EB6">
        <w:t xml:space="preserve"> vilket underlättar för hu</w:t>
      </w:r>
      <w:r w:rsidRPr="004E3EB6">
        <w:t>s</w:t>
      </w:r>
      <w:r w:rsidRPr="004E3EB6">
        <w:t>hållen att planera sin ekonomi.</w:t>
      </w:r>
    </w:p>
    <w:p w:rsidR="00C90039" w:rsidRPr="004E3EB6" w:rsidRDefault="00C90039" w:rsidP="007160D2">
      <w:pPr>
        <w:pStyle w:val="Rubrik2"/>
      </w:pPr>
      <w:bookmarkStart w:id="470" w:name="_Toc134370316"/>
      <w:bookmarkStart w:id="471" w:name="_Toc135027671"/>
      <w:bookmarkStart w:id="472" w:name="_Toc135114414"/>
      <w:r w:rsidRPr="004E3EB6">
        <w:t>Prioriterat område: En reformerad familjepolitik för valfrihet och rättvisa</w:t>
      </w:r>
      <w:bookmarkEnd w:id="464"/>
      <w:bookmarkEnd w:id="465"/>
      <w:bookmarkEnd w:id="466"/>
      <w:bookmarkEnd w:id="470"/>
      <w:bookmarkEnd w:id="471"/>
      <w:bookmarkEnd w:id="472"/>
    </w:p>
    <w:p w:rsidR="00C90039" w:rsidRPr="004E3EB6" w:rsidRDefault="00C90039" w:rsidP="007160D2">
      <w:r w:rsidRPr="004E3EB6">
        <w:rPr>
          <w:spacing w:val="-2"/>
          <w:szCs w:val="19"/>
        </w:rPr>
        <w:t>I ett levande och vitalt samhälle måste barnens behov av omsorg och trygghet tillgod</w:t>
      </w:r>
      <w:r w:rsidRPr="004E3EB6">
        <w:rPr>
          <w:spacing w:val="-2"/>
          <w:szCs w:val="19"/>
        </w:rPr>
        <w:t>o</w:t>
      </w:r>
      <w:r w:rsidRPr="004E3EB6">
        <w:rPr>
          <w:spacing w:val="-2"/>
          <w:szCs w:val="19"/>
        </w:rPr>
        <w:t>ses. Såväl kvinnor som män måste också ha möjlighet att komma till sin rätt, både som yrke</w:t>
      </w:r>
      <w:r w:rsidRPr="004E3EB6">
        <w:rPr>
          <w:spacing w:val="-2"/>
          <w:szCs w:val="19"/>
        </w:rPr>
        <w:t>s</w:t>
      </w:r>
      <w:r w:rsidRPr="004E3EB6">
        <w:rPr>
          <w:spacing w:val="-2"/>
          <w:szCs w:val="19"/>
        </w:rPr>
        <w:t>verksamma och som familjemedlemmar. Det ställer krav på en familjepolitik som anpassar sig till de enskilda människornas ön</w:t>
      </w:r>
      <w:r w:rsidRPr="004E3EB6">
        <w:rPr>
          <w:spacing w:val="-2"/>
          <w:szCs w:val="19"/>
        </w:rPr>
        <w:t>s</w:t>
      </w:r>
      <w:r w:rsidRPr="004E3EB6">
        <w:rPr>
          <w:spacing w:val="-2"/>
          <w:szCs w:val="19"/>
        </w:rPr>
        <w:t>kemål och till familjernas olika behov. Observera att det enligt Kristdemokr</w:t>
      </w:r>
      <w:r w:rsidRPr="004E3EB6">
        <w:rPr>
          <w:spacing w:val="-2"/>
          <w:szCs w:val="19"/>
        </w:rPr>
        <w:t>a</w:t>
      </w:r>
      <w:r w:rsidRPr="004E3EB6">
        <w:rPr>
          <w:spacing w:val="-2"/>
          <w:szCs w:val="19"/>
        </w:rPr>
        <w:t>ternas synsätt är familjepolitiken som ska anpassas efter familjerna, inte tvär</w:t>
      </w:r>
      <w:r w:rsidRPr="004E3EB6">
        <w:rPr>
          <w:spacing w:val="-2"/>
          <w:szCs w:val="19"/>
        </w:rPr>
        <w:t>t</w:t>
      </w:r>
      <w:r w:rsidRPr="004E3EB6">
        <w:rPr>
          <w:spacing w:val="-2"/>
          <w:szCs w:val="19"/>
        </w:rPr>
        <w:t xml:space="preserve">om. </w:t>
      </w:r>
    </w:p>
    <w:p w:rsidR="00C90039" w:rsidRPr="004E3EB6" w:rsidRDefault="00C90039" w:rsidP="007160D2">
      <w:pPr>
        <w:pStyle w:val="Normaltindrag"/>
      </w:pPr>
      <w:r w:rsidRPr="004E3EB6">
        <w:t>Familjefrågorna har haft en central ställning i Kristdemokraternas politiska arbete ända sedan partiet bildades. Det handlar både om barns rätt till och behov av en trygg uppväxt och givetvis om familjens ställning och ansvarst</w:t>
      </w:r>
      <w:r w:rsidRPr="004E3EB6">
        <w:t>a</w:t>
      </w:r>
      <w:r w:rsidRPr="004E3EB6">
        <w:t>gande i samhället samt om utformningen av det offentliga familjestödet. Kristdemokraternas arbete har varit inriktat på att hitta de modeller för valfr</w:t>
      </w:r>
      <w:r w:rsidRPr="004E3EB6">
        <w:t>i</w:t>
      </w:r>
      <w:r w:rsidRPr="004E3EB6">
        <w:t>het och mångfald som vi tror skapar de bästa förutsättningarna för barnen och föräldrarna. Familjepolitiken kommer även fortsättningsvis att vara en huvu</w:t>
      </w:r>
      <w:r w:rsidRPr="004E3EB6">
        <w:t>d</w:t>
      </w:r>
      <w:r w:rsidRPr="004E3EB6">
        <w:t>fråga eftersom den har en så central betydelse för hela samhällsbyggandet och framför allt för ba</w:t>
      </w:r>
      <w:r w:rsidRPr="004E3EB6">
        <w:t>r</w:t>
      </w:r>
      <w:r w:rsidRPr="004E3EB6">
        <w:t>nen.</w:t>
      </w:r>
    </w:p>
    <w:p w:rsidR="00C90039" w:rsidRPr="004E3EB6" w:rsidRDefault="00C90039" w:rsidP="007160D2">
      <w:pPr>
        <w:pStyle w:val="Normaltindrag"/>
      </w:pPr>
      <w:r w:rsidRPr="004E3EB6">
        <w:t xml:space="preserve">Genom att styra alla resurser till ett fåtal barnomsorgsformer har </w:t>
      </w:r>
      <w:r w:rsidR="00CF2061" w:rsidRPr="004E3EB6">
        <w:t>Socia</w:t>
      </w:r>
      <w:r w:rsidR="00CF2061" w:rsidRPr="004E3EB6">
        <w:t>l</w:t>
      </w:r>
      <w:r w:rsidR="00CF2061" w:rsidRPr="004E3EB6">
        <w:t xml:space="preserve">demokraterna </w:t>
      </w:r>
      <w:r w:rsidRPr="004E3EB6">
        <w:t>i praktiken tagit över många b</w:t>
      </w:r>
      <w:r w:rsidRPr="004E3EB6">
        <w:t>e</w:t>
      </w:r>
      <w:r w:rsidRPr="004E3EB6">
        <w:t>slut som familjerna själva borde fatta. Stora statliga och kommunala resurser har ensidigt satsats på de familjer som velat och kunnat få del av den offentliga barnomsorgen. De som på hel- eller deltid vill sköta barnomsorgen på egen hand eller vill ha en annan lö</w:t>
      </w:r>
      <w:r w:rsidRPr="004E3EB6">
        <w:t>s</w:t>
      </w:r>
      <w:r w:rsidRPr="004E3EB6">
        <w:t>ning har därför ofta mycket svårt att förverkliga sin önskan.</w:t>
      </w:r>
    </w:p>
    <w:p w:rsidR="00C90039" w:rsidRPr="004E3EB6" w:rsidRDefault="00C90039" w:rsidP="007160D2">
      <w:pPr>
        <w:pStyle w:val="Normaltindrag"/>
      </w:pPr>
      <w:r w:rsidRPr="004E3EB6">
        <w:t xml:space="preserve">Det familjepolitiska system som byggts upp genom åren har flera brister från såväl valfrihets- som fördelningspolitisk synvinkel: </w:t>
      </w:r>
      <w:r w:rsidRPr="004E3EB6">
        <w:rPr>
          <w:rStyle w:val="FormatmallKursivChar"/>
        </w:rPr>
        <w:t>Fördelningspolitiskt</w:t>
      </w:r>
      <w:r w:rsidRPr="004E3EB6">
        <w:t xml:space="preserve"> därför att barnomsorgs</w:t>
      </w:r>
      <w:r w:rsidRPr="004E3EB6">
        <w:softHyphen/>
        <w:t>subventionerna i stor utsträckning tillfaller redan r</w:t>
      </w:r>
      <w:r w:rsidRPr="004E3EB6">
        <w:t>e</w:t>
      </w:r>
      <w:r w:rsidRPr="004E3EB6">
        <w:t>sursstarka hushåll. Föräldrapenningen är lägre ju sämre ekonomisk sit</w:t>
      </w:r>
      <w:r w:rsidRPr="004E3EB6">
        <w:t>u</w:t>
      </w:r>
      <w:r w:rsidRPr="004E3EB6">
        <w:t>ation föräldrarna har innan de får barn och omvänt högre för redan välavlönade kvinnor och män. Barnbidraget utbetalas lika för alla. Endast bostadsbidraget kan sägas gynna resurssvaga hushåll på ett särskilt sätt. Bostadsb</w:t>
      </w:r>
      <w:r w:rsidRPr="004E3EB6">
        <w:t>i</w:t>
      </w:r>
      <w:r w:rsidRPr="004E3EB6">
        <w:t>draget har dock skurits ner och försämrats kraftigt under senare år av den socialdem</w:t>
      </w:r>
      <w:r w:rsidRPr="004E3EB6">
        <w:t>o</w:t>
      </w:r>
      <w:r w:rsidRPr="004E3EB6">
        <w:t xml:space="preserve">kratiska regeringen. </w:t>
      </w:r>
    </w:p>
    <w:p w:rsidR="00C90039" w:rsidRPr="004E3EB6" w:rsidRDefault="00C90039" w:rsidP="007160D2">
      <w:pPr>
        <w:pStyle w:val="Normaltindrag"/>
      </w:pPr>
      <w:r w:rsidRPr="004E3EB6">
        <w:t xml:space="preserve">Ur </w:t>
      </w:r>
      <w:r w:rsidRPr="004E3EB6">
        <w:rPr>
          <w:rStyle w:val="FormatmallKursivChar"/>
        </w:rPr>
        <w:t>valfrihetssynpunkt</w:t>
      </w:r>
      <w:r w:rsidRPr="004E3EB6">
        <w:t xml:space="preserve"> är det en brist att det familjepolitiska stödet inte medger flera alternativa barnomsorgsformer. Regeringen har genom införa</w:t>
      </w:r>
      <w:r w:rsidRPr="004E3EB6">
        <w:t>n</w:t>
      </w:r>
      <w:r w:rsidRPr="004E3EB6">
        <w:t>det av maxtaxa inom den kommunala barnomsorgen utökat detta fördelning</w:t>
      </w:r>
      <w:r w:rsidRPr="004E3EB6">
        <w:t>s</w:t>
      </w:r>
      <w:r w:rsidRPr="004E3EB6">
        <w:t>politiska missförhållande ytterligare, eftersom maxtaxan gynnar de mest vä</w:t>
      </w:r>
      <w:r w:rsidRPr="004E3EB6">
        <w:t>l</w:t>
      </w:r>
      <w:r w:rsidRPr="004E3EB6">
        <w:t>beställda familjerna mest. Valfriheten och rättvisan förbättras inte genom maxtaxan. Det är fortfarande enbart om familjen väljer den offentligt finans</w:t>
      </w:r>
      <w:r w:rsidRPr="004E3EB6">
        <w:t>i</w:t>
      </w:r>
      <w:r w:rsidRPr="004E3EB6">
        <w:t>erade barnomsorgen som den får del av stödet från offentlig sektor. De som inte vill, eller kan, utnyt</w:t>
      </w:r>
      <w:r w:rsidRPr="004E3EB6">
        <w:t>t</w:t>
      </w:r>
      <w:r w:rsidRPr="004E3EB6">
        <w:t xml:space="preserve">ja denna får inte del av stödet. </w:t>
      </w:r>
    </w:p>
    <w:p w:rsidR="00C90039" w:rsidRPr="004E3EB6" w:rsidRDefault="00C90039" w:rsidP="007160D2">
      <w:pPr>
        <w:pStyle w:val="Normaltindrag"/>
      </w:pPr>
      <w:r w:rsidRPr="004E3EB6">
        <w:t>Kristdemokraterna vill förbättra familjepolitiken både när det gäller va</w:t>
      </w:r>
      <w:r w:rsidRPr="004E3EB6">
        <w:t>l</w:t>
      </w:r>
      <w:r w:rsidRPr="004E3EB6">
        <w:t>möjligheter och när det gäller fördelningen av stöden. Inriktningen på våra förslag presenteras i fö</w:t>
      </w:r>
      <w:r w:rsidRPr="004E3EB6">
        <w:t>l</w:t>
      </w:r>
      <w:r w:rsidRPr="004E3EB6">
        <w:t>jande avsnitt.</w:t>
      </w:r>
    </w:p>
    <w:p w:rsidR="00C90039" w:rsidRPr="004E3EB6" w:rsidRDefault="00C90039" w:rsidP="007160D2">
      <w:pPr>
        <w:pStyle w:val="Rubrik3"/>
      </w:pPr>
      <w:bookmarkStart w:id="473" w:name="_Toc102810482"/>
      <w:bookmarkStart w:id="474" w:name="_Toc116280007"/>
      <w:bookmarkStart w:id="475" w:name="_Ref134325353"/>
      <w:bookmarkStart w:id="476" w:name="_Toc134370317"/>
      <w:bookmarkStart w:id="477" w:name="_Toc135027672"/>
      <w:bookmarkStart w:id="478" w:name="_Toc135114415"/>
      <w:r w:rsidRPr="004E3EB6">
        <w:t>Rättvist barnbidrag</w:t>
      </w:r>
      <w:bookmarkEnd w:id="473"/>
      <w:bookmarkEnd w:id="474"/>
      <w:bookmarkEnd w:id="475"/>
      <w:r w:rsidRPr="004E3EB6">
        <w:t>!</w:t>
      </w:r>
      <w:bookmarkEnd w:id="476"/>
      <w:bookmarkEnd w:id="477"/>
      <w:bookmarkEnd w:id="478"/>
    </w:p>
    <w:p w:rsidR="00C90039" w:rsidRPr="004E3EB6" w:rsidRDefault="00C90039" w:rsidP="007160D2">
      <w:r w:rsidRPr="004E3EB6">
        <w:t>Kristdemokraterna föreslår att det nuvarande barnbidraget slopas helt och ersätts med ett barnbidrag som är nästan dubbelt så högt fast tas upp till b</w:t>
      </w:r>
      <w:r w:rsidRPr="004E3EB6">
        <w:t>e</w:t>
      </w:r>
      <w:r w:rsidRPr="004E3EB6">
        <w:t>skattning. Det nya bidr</w:t>
      </w:r>
      <w:r w:rsidRPr="004E3EB6">
        <w:t>a</w:t>
      </w:r>
      <w:r w:rsidRPr="004E3EB6">
        <w:t>get ska utgå med 1 800 kronor per barn och månad med tillägg på 400 kronor per månad för det tredje barnet, 1 400 kronor per månad för det fjärde barnet, 2 500 kronor per m</w:t>
      </w:r>
      <w:r w:rsidRPr="004E3EB6">
        <w:t>å</w:t>
      </w:r>
      <w:r w:rsidRPr="004E3EB6">
        <w:t>nad för det femte barnet samt med ett tillägg på 4 200 kronor för det sjä</w:t>
      </w:r>
      <w:r w:rsidRPr="004E3EB6">
        <w:t>t</w:t>
      </w:r>
      <w:r w:rsidRPr="004E3EB6">
        <w:t>te barnet.</w:t>
      </w:r>
    </w:p>
    <w:p w:rsidR="00C90039" w:rsidRPr="004E3EB6" w:rsidRDefault="00C90039" w:rsidP="007160D2">
      <w:pPr>
        <w:pStyle w:val="Normaltindrag"/>
      </w:pPr>
      <w:r w:rsidRPr="004E3EB6">
        <w:t>För en låg- och medelinkomsttagare som inte betalar sta</w:t>
      </w:r>
      <w:r w:rsidRPr="004E3EB6">
        <w:t>t</w:t>
      </w:r>
      <w:r w:rsidRPr="004E3EB6">
        <w:t>lig inkomstskatt blir det nya barnbidraget en nettohöjning mot det nuvarande med ungefär 200 kr</w:t>
      </w:r>
      <w:r w:rsidRPr="004E3EB6">
        <w:t>o</w:t>
      </w:r>
      <w:r w:rsidRPr="004E3EB6">
        <w:t xml:space="preserve">nor per barn. </w:t>
      </w:r>
    </w:p>
    <w:p w:rsidR="00C90039" w:rsidRPr="004E3EB6" w:rsidRDefault="00C90039" w:rsidP="007160D2">
      <w:pPr>
        <w:pStyle w:val="Normaltindrag"/>
      </w:pPr>
      <w:r w:rsidRPr="004E3EB6">
        <w:t>Kristdemokraterna anser att den fördelningsmässiga träffsäkerheten i bar</w:t>
      </w:r>
      <w:r w:rsidRPr="004E3EB6">
        <w:t>n</w:t>
      </w:r>
      <w:r w:rsidRPr="004E3EB6">
        <w:t>bidraget måste öka. Samtidigt vore t.ex. en ren behovsprövning av barnbidr</w:t>
      </w:r>
      <w:r w:rsidRPr="004E3EB6">
        <w:t>a</w:t>
      </w:r>
      <w:r w:rsidRPr="004E3EB6">
        <w:t>get olämplig efte</w:t>
      </w:r>
      <w:r w:rsidRPr="004E3EB6">
        <w:t>r</w:t>
      </w:r>
      <w:r w:rsidRPr="004E3EB6">
        <w:t xml:space="preserve">som den skulle medföra kraftigt höjda marginaleffekter för hushåll med barn. </w:t>
      </w:r>
    </w:p>
    <w:p w:rsidR="00C90039" w:rsidRPr="004E3EB6" w:rsidRDefault="00C90039" w:rsidP="007160D2">
      <w:pPr>
        <w:pStyle w:val="Rubrik3"/>
      </w:pPr>
      <w:bookmarkStart w:id="479" w:name="_Toc102810483"/>
      <w:bookmarkStart w:id="480" w:name="_Toc116280008"/>
      <w:bookmarkStart w:id="481" w:name="_Toc134370318"/>
      <w:bookmarkStart w:id="482" w:name="_Toc135027673"/>
      <w:bookmarkStart w:id="483" w:name="_Toc135114416"/>
      <w:r w:rsidRPr="004E3EB6">
        <w:t>Höjd grundnivå</w:t>
      </w:r>
      <w:bookmarkEnd w:id="479"/>
      <w:bookmarkEnd w:id="480"/>
      <w:bookmarkEnd w:id="481"/>
      <w:bookmarkEnd w:id="482"/>
      <w:bookmarkEnd w:id="483"/>
    </w:p>
    <w:p w:rsidR="00C90039" w:rsidRPr="004E3EB6" w:rsidRDefault="00C90039" w:rsidP="007160D2">
      <w:r w:rsidRPr="004E3EB6">
        <w:t>Föräldraförsäkringen fyller den viktiga funktionen att ge ekonomisk standar</w:t>
      </w:r>
      <w:r w:rsidRPr="004E3EB6">
        <w:t>d</w:t>
      </w:r>
      <w:r w:rsidRPr="004E3EB6">
        <w:t xml:space="preserve">trygghet för föräldrar under den period de har svårt att upprätthålla denna på </w:t>
      </w:r>
      <w:r w:rsidRPr="004E3EB6">
        <w:rPr>
          <w:spacing w:val="-2"/>
          <w:szCs w:val="19"/>
        </w:rPr>
        <w:t>annat sätt. De flesta unga föräldrar har ju av naturliga skäl inte hunnit bygga upp något mer omfattande sparande. Därför är en höjning av golvnivån viktig.  Vi vill höja grundnivån i föräldr</w:t>
      </w:r>
      <w:r w:rsidRPr="004E3EB6">
        <w:rPr>
          <w:spacing w:val="-2"/>
          <w:szCs w:val="19"/>
        </w:rPr>
        <w:t>a</w:t>
      </w:r>
      <w:r w:rsidRPr="004E3EB6">
        <w:rPr>
          <w:spacing w:val="-2"/>
          <w:szCs w:val="19"/>
        </w:rPr>
        <w:t xml:space="preserve">försäkringen från 180 till 230 kronor per dag. </w:t>
      </w:r>
    </w:p>
    <w:p w:rsidR="00C90039" w:rsidRPr="004E3EB6" w:rsidRDefault="00C90039" w:rsidP="007160D2">
      <w:pPr>
        <w:pStyle w:val="Rubrik3"/>
      </w:pPr>
      <w:bookmarkStart w:id="484" w:name="_Toc62037791"/>
      <w:bookmarkStart w:id="485" w:name="_Toc67803427"/>
      <w:bookmarkStart w:id="486" w:name="_Toc102810484"/>
      <w:bookmarkStart w:id="487" w:name="_Toc116280009"/>
      <w:bookmarkStart w:id="488" w:name="_Toc134370319"/>
      <w:bookmarkStart w:id="489" w:name="_Toc135027674"/>
      <w:bookmarkStart w:id="490" w:name="_Toc135114417"/>
      <w:r w:rsidRPr="004E3EB6">
        <w:t>Barndagar</w:t>
      </w:r>
      <w:bookmarkEnd w:id="484"/>
      <w:r w:rsidRPr="004E3EB6">
        <w:t xml:space="preserve"> – flexibelt och rättvist</w:t>
      </w:r>
      <w:bookmarkEnd w:id="485"/>
      <w:bookmarkEnd w:id="486"/>
      <w:bookmarkEnd w:id="487"/>
      <w:bookmarkEnd w:id="488"/>
      <w:bookmarkEnd w:id="489"/>
      <w:bookmarkEnd w:id="490"/>
    </w:p>
    <w:p w:rsidR="00C90039" w:rsidRPr="004E3EB6" w:rsidRDefault="00C90039" w:rsidP="007160D2">
      <w:r w:rsidRPr="004E3EB6">
        <w:t>Efter föräldraförsäkringstiden vill Kristdemo</w:t>
      </w:r>
      <w:r w:rsidRPr="004E3EB6">
        <w:softHyphen/>
        <w:t xml:space="preserve">kraterna införa ett nytt system med något vi kallar </w:t>
      </w:r>
      <w:r w:rsidR="00CF2061" w:rsidRPr="004E3EB6">
        <w:t>barndagar</w:t>
      </w:r>
      <w:r w:rsidRPr="004E3EB6">
        <w:t>. För varje barn som fyllt ett år tilldelas barnets föräldrar eller vår</w:t>
      </w:r>
      <w:r w:rsidRPr="004E3EB6">
        <w:t>d</w:t>
      </w:r>
      <w:r w:rsidRPr="004E3EB6">
        <w:t xml:space="preserve">nadshavare 300 barndagar. Varje barndag är värd 200 kronor. </w:t>
      </w:r>
    </w:p>
    <w:p w:rsidR="00C90039" w:rsidRPr="004E3EB6" w:rsidRDefault="00C90039" w:rsidP="007160D2">
      <w:pPr>
        <w:pStyle w:val="Normaltindrag"/>
      </w:pPr>
      <w:r w:rsidRPr="004E3EB6">
        <w:t>Syftet med barndagar är att ge föräldrar en ekonomisk möjlighet till mer tid med barnen när de är små. Syftet är också att föräldrars skiftande önsk</w:t>
      </w:r>
      <w:r w:rsidRPr="004E3EB6">
        <w:t>e</w:t>
      </w:r>
      <w:r w:rsidRPr="004E3EB6">
        <w:t>mål gällande barno</w:t>
      </w:r>
      <w:r w:rsidRPr="004E3EB6">
        <w:t>m</w:t>
      </w:r>
      <w:r w:rsidRPr="004E3EB6">
        <w:t>sorg bättre ska kunna tillgodoses på ett flexibelt sätt. Ett mål vid utformandet av försl</w:t>
      </w:r>
      <w:r w:rsidRPr="004E3EB6">
        <w:t>a</w:t>
      </w:r>
      <w:r w:rsidRPr="004E3EB6">
        <w:t>get har också varit att inte ytterligare bidra till den sneda resursfördelning som föräldraförsäkrin</w:t>
      </w:r>
      <w:r w:rsidRPr="004E3EB6">
        <w:t>g</w:t>
      </w:r>
      <w:r w:rsidRPr="004E3EB6">
        <w:t>en innebär.</w:t>
      </w:r>
    </w:p>
    <w:p w:rsidR="00C90039" w:rsidRPr="004E3EB6" w:rsidRDefault="00C90039" w:rsidP="007160D2">
      <w:pPr>
        <w:pStyle w:val="Normaltindrag"/>
      </w:pPr>
      <w:r w:rsidRPr="004E3EB6">
        <w:t>Barndagarna kan tas ut som hel, trefjärdedels, halv, fjärdedels eller åtto</w:t>
      </w:r>
      <w:r w:rsidRPr="004E3EB6">
        <w:t>n</w:t>
      </w:r>
      <w:r w:rsidRPr="004E3EB6">
        <w:t>dels dag. För varje veckodag kan också 2, 3 e</w:t>
      </w:r>
      <w:r w:rsidR="00CF2061" w:rsidRPr="004E3EB6">
        <w:t>ller 4 barndagsbelopp tas ut, d</w:t>
      </w:r>
      <w:r w:rsidRPr="004E3EB6">
        <w:t>vs. ma</w:t>
      </w:r>
      <w:r w:rsidRPr="004E3EB6">
        <w:t>x</w:t>
      </w:r>
      <w:r w:rsidRPr="004E3EB6">
        <w:t>imalt 800 kronor per dag.</w:t>
      </w:r>
    </w:p>
    <w:p w:rsidR="00C90039" w:rsidRPr="004E3EB6" w:rsidRDefault="00C90039" w:rsidP="007160D2">
      <w:pPr>
        <w:pStyle w:val="Normaltindrag"/>
      </w:pPr>
      <w:r w:rsidRPr="004E3EB6">
        <w:t>Barndagarna fördelas med 150 dagar till vardera föräldern, men kan öve</w:t>
      </w:r>
      <w:r w:rsidRPr="004E3EB6">
        <w:t>r</w:t>
      </w:r>
      <w:r w:rsidRPr="004E3EB6">
        <w:t>låtas fritt dem emellan. En ensam vårdnadshavare får 300 barndagar. Barnd</w:t>
      </w:r>
      <w:r w:rsidRPr="004E3EB6">
        <w:t>a</w:t>
      </w:r>
      <w:r w:rsidRPr="004E3EB6">
        <w:t xml:space="preserve">garna kan också om föräldrarna så önskar överlåtas till </w:t>
      </w:r>
      <w:r w:rsidR="00CF2061" w:rsidRPr="004E3EB6">
        <w:t xml:space="preserve">en </w:t>
      </w:r>
      <w:r w:rsidRPr="004E3EB6">
        <w:t>annan fysisk person som föräldrarna väljer, eller till juridisk person som inte får del av något o</w:t>
      </w:r>
      <w:r w:rsidRPr="004E3EB6">
        <w:t>f</w:t>
      </w:r>
      <w:r w:rsidRPr="004E3EB6">
        <w:t xml:space="preserve">fentligt stöd för att bedriva barnomsorg. </w:t>
      </w:r>
    </w:p>
    <w:p w:rsidR="00C90039" w:rsidRPr="004E3EB6" w:rsidRDefault="00C90039" w:rsidP="007160D2">
      <w:pPr>
        <w:pStyle w:val="Normaltindrag"/>
      </w:pPr>
      <w:r w:rsidRPr="004E3EB6">
        <w:t>Barndagarna kan tas ut samtidigt som en plats inom offentligt finansierad barnomsorg nyttjas på deltid, men inte om platsen nyttjas på heltid. Med de</w:t>
      </w:r>
      <w:r w:rsidRPr="004E3EB6">
        <w:t>l</w:t>
      </w:r>
      <w:r w:rsidRPr="004E3EB6">
        <w:t>tid avses maximalt 20 timmar per vecka, för ensamboende enskild vårdnad</w:t>
      </w:r>
      <w:r w:rsidRPr="004E3EB6">
        <w:t>s</w:t>
      </w:r>
      <w:r w:rsidRPr="004E3EB6">
        <w:t>havare dock maximalt 30 ti</w:t>
      </w:r>
      <w:r w:rsidRPr="004E3EB6">
        <w:t>m</w:t>
      </w:r>
      <w:r w:rsidRPr="004E3EB6">
        <w:t xml:space="preserve">mar per vecka. </w:t>
      </w:r>
    </w:p>
    <w:p w:rsidR="00C90039" w:rsidRPr="004E3EB6" w:rsidRDefault="00C90039" w:rsidP="007160D2">
      <w:pPr>
        <w:pStyle w:val="Normaltindrag"/>
      </w:pPr>
      <w:r w:rsidRPr="004E3EB6">
        <w:t>Barndagar kan sparas tills barnet fyllt 12 år men inte tas ut samtidigt som föräldr</w:t>
      </w:r>
      <w:r w:rsidRPr="004E3EB6">
        <w:t>a</w:t>
      </w:r>
      <w:r w:rsidRPr="004E3EB6">
        <w:t xml:space="preserve">penningdagar tas ut. </w:t>
      </w:r>
    </w:p>
    <w:p w:rsidR="00C90039" w:rsidRPr="004E3EB6" w:rsidRDefault="00C90039" w:rsidP="007160D2">
      <w:pPr>
        <w:pStyle w:val="Normaltindrag"/>
      </w:pPr>
      <w:r w:rsidRPr="004E3EB6">
        <w:t xml:space="preserve">Vid adoption kan barndagar tas ut när barnet varit hos sina nya föräldrar i ett år. </w:t>
      </w:r>
    </w:p>
    <w:p w:rsidR="00C90039" w:rsidRPr="004E3EB6" w:rsidRDefault="00C90039" w:rsidP="007160D2">
      <w:pPr>
        <w:pStyle w:val="Normaltindrag"/>
      </w:pPr>
      <w:r w:rsidRPr="004E3EB6">
        <w:t>Barndagsbeloppen utgör skattepliktig inkomst och är således pension</w:t>
      </w:r>
      <w:r w:rsidRPr="004E3EB6">
        <w:t>s</w:t>
      </w:r>
      <w:r w:rsidRPr="004E3EB6">
        <w:t>grundande.</w:t>
      </w:r>
    </w:p>
    <w:p w:rsidR="00C90039" w:rsidRPr="004E3EB6" w:rsidRDefault="00C90039" w:rsidP="00E3099E">
      <w:pPr>
        <w:pBdr>
          <w:top w:val="single" w:sz="8" w:space="1" w:color="auto"/>
          <w:left w:val="single" w:sz="8" w:space="1" w:color="auto"/>
          <w:bottom w:val="single" w:sz="8" w:space="1" w:color="auto"/>
          <w:right w:val="single" w:sz="8" w:space="1" w:color="auto"/>
        </w:pBdr>
        <w:rPr>
          <w:b/>
          <w:i/>
        </w:rPr>
      </w:pPr>
      <w:r w:rsidRPr="004E3EB6">
        <w:rPr>
          <w:b/>
          <w:i/>
        </w:rPr>
        <w:t>Möjligheter och effekter med barndagarna</w:t>
      </w:r>
    </w:p>
    <w:p w:rsidR="00C90039" w:rsidRPr="004E3EB6" w:rsidRDefault="00C90039" w:rsidP="00E3099E">
      <w:pPr>
        <w:pStyle w:val="FormatmallRutaEnkelheldragenlinjeAuto15ptRadbredd"/>
        <w:pBdr>
          <w:top w:val="single" w:sz="8" w:space="1" w:color="auto"/>
          <w:left w:val="single" w:sz="8" w:space="1" w:color="auto"/>
          <w:bottom w:val="single" w:sz="8" w:space="1" w:color="auto"/>
          <w:right w:val="single" w:sz="8" w:space="1" w:color="auto"/>
        </w:pBdr>
      </w:pPr>
      <w:r w:rsidRPr="004E3EB6">
        <w:t>Föräldrarna ges stor beslutsmakt över stödet. De kan själva välja ersättning</w:t>
      </w:r>
      <w:r w:rsidRPr="004E3EB6">
        <w:t>s</w:t>
      </w:r>
      <w:r w:rsidRPr="004E3EB6">
        <w:t>nivå beroende på under hur lång tid de tar ut barndagarna. Tar man ut barnd</w:t>
      </w:r>
      <w:r w:rsidRPr="004E3EB6">
        <w:t>a</w:t>
      </w:r>
      <w:r w:rsidRPr="004E3EB6">
        <w:t>garna kontinuerligt under ett år blir ers</w:t>
      </w:r>
      <w:r w:rsidR="00CF2061" w:rsidRPr="004E3EB6">
        <w:t>ättningen 5 000 kronor per månad</w:t>
      </w:r>
      <w:r w:rsidRPr="004E3EB6">
        <w:t>.</w:t>
      </w:r>
    </w:p>
    <w:p w:rsidR="00C90039" w:rsidRPr="004E3EB6" w:rsidRDefault="00C90039" w:rsidP="00E3099E">
      <w:pPr>
        <w:pStyle w:val="FormatmallRutaEnkelheldragenlinjeAuto15ptRadbredd"/>
        <w:pBdr>
          <w:top w:val="single" w:sz="8" w:space="1" w:color="auto"/>
          <w:left w:val="single" w:sz="8" w:space="1" w:color="auto"/>
          <w:bottom w:val="single" w:sz="8" w:space="1" w:color="auto"/>
          <w:right w:val="single" w:sz="8" w:space="1" w:color="auto"/>
        </w:pBdr>
      </w:pPr>
      <w:r w:rsidRPr="004E3EB6">
        <w:t>Möjligt för både ensamstående och sammanboende att korta arbetstiden även efter fö</w:t>
      </w:r>
      <w:r w:rsidRPr="004E3EB6">
        <w:t>r</w:t>
      </w:r>
      <w:r w:rsidRPr="004E3EB6">
        <w:t>äldraförsäkringen och kombinera uttag av barndagar med kommunal barnomsorg</w:t>
      </w:r>
      <w:r w:rsidR="00CF2061" w:rsidRPr="004E3EB6">
        <w:t>.</w:t>
      </w:r>
      <w:r w:rsidRPr="004E3EB6">
        <w:t xml:space="preserve"> </w:t>
      </w:r>
    </w:p>
    <w:p w:rsidR="00C90039" w:rsidRPr="004E3EB6" w:rsidRDefault="00C90039" w:rsidP="00E3099E">
      <w:pPr>
        <w:pStyle w:val="FormatmallRutaEnkelheldragenlinjeAuto15ptRadbredd"/>
        <w:pBdr>
          <w:top w:val="single" w:sz="8" w:space="1" w:color="auto"/>
          <w:left w:val="single" w:sz="8" w:space="1" w:color="auto"/>
          <w:bottom w:val="single" w:sz="8" w:space="1" w:color="auto"/>
          <w:right w:val="single" w:sz="8" w:space="1" w:color="auto"/>
        </w:pBdr>
      </w:pPr>
      <w:r w:rsidRPr="004E3EB6">
        <w:t>Möjligt för båda föräldrarna och för en ensamstående förälder att förlänga tiden hemma med barnet.</w:t>
      </w:r>
    </w:p>
    <w:p w:rsidR="00C90039" w:rsidRPr="004E3EB6" w:rsidRDefault="00C90039" w:rsidP="00E3099E">
      <w:pPr>
        <w:pStyle w:val="FormatmallRutaEnkelheldragenlinjeAuto15ptRadbredd"/>
        <w:pBdr>
          <w:top w:val="single" w:sz="8" w:space="1" w:color="auto"/>
          <w:left w:val="single" w:sz="8" w:space="1" w:color="auto"/>
          <w:bottom w:val="single" w:sz="8" w:space="1" w:color="auto"/>
          <w:right w:val="single" w:sz="8" w:space="1" w:color="auto"/>
        </w:pBdr>
      </w:pPr>
      <w:r w:rsidRPr="004E3EB6">
        <w:t>Möjligt att anlita någon annan för barnomsorgen: privat fö</w:t>
      </w:r>
      <w:r w:rsidRPr="004E3EB6">
        <w:t>r</w:t>
      </w:r>
      <w:r w:rsidRPr="004E3EB6">
        <w:t>äldrakooperativ, grannar, mor- eller farföräldrar, eller barnomsorg på den egna arbetsplatsen. Många nya alternativ kommer att kunna växa fram utifrån hela familjens ön</w:t>
      </w:r>
      <w:r w:rsidRPr="004E3EB6">
        <w:t>s</w:t>
      </w:r>
      <w:r w:rsidRPr="004E3EB6">
        <w:t>kemål.</w:t>
      </w:r>
    </w:p>
    <w:p w:rsidR="00C90039" w:rsidRPr="004E3EB6" w:rsidRDefault="00C90039" w:rsidP="00E3099E">
      <w:pPr>
        <w:pStyle w:val="FormatmallRutaEnkelheldragenlinjeAuto15ptRadbredd"/>
        <w:pBdr>
          <w:top w:val="single" w:sz="8" w:space="1" w:color="auto"/>
          <w:left w:val="single" w:sz="8" w:space="1" w:color="auto"/>
          <w:bottom w:val="single" w:sz="8" w:space="1" w:color="auto"/>
          <w:right w:val="single" w:sz="8" w:space="1" w:color="auto"/>
        </w:pBdr>
      </w:pPr>
      <w:r w:rsidRPr="004E3EB6">
        <w:t>Barndagarna utgår med samma totalbelopp per barn, vilket gör att den skeva resursfö</w:t>
      </w:r>
      <w:r w:rsidRPr="004E3EB6">
        <w:t>r</w:t>
      </w:r>
      <w:r w:rsidRPr="004E3EB6">
        <w:t>delningen i föräldraförsäkringen inte permanentas.</w:t>
      </w:r>
    </w:p>
    <w:p w:rsidR="00C90039" w:rsidRPr="004E3EB6" w:rsidRDefault="00C90039" w:rsidP="00E3099E">
      <w:pPr>
        <w:pStyle w:val="FormatmallRutaEnkelheldragenlinjeAuto15ptRadbredd"/>
        <w:pBdr>
          <w:top w:val="single" w:sz="8" w:space="1" w:color="auto"/>
          <w:left w:val="single" w:sz="8" w:space="1" w:color="auto"/>
          <w:bottom w:val="single" w:sz="8" w:space="1" w:color="auto"/>
          <w:right w:val="single" w:sz="8" w:space="1" w:color="auto"/>
        </w:pBdr>
      </w:pPr>
      <w:r w:rsidRPr="004E3EB6">
        <w:t>Barndagar kan sparas och användas som kontaktdagar under barnets skolår.</w:t>
      </w:r>
    </w:p>
    <w:p w:rsidR="00C90039" w:rsidRPr="004E3EB6" w:rsidRDefault="00C90039" w:rsidP="007160D2"/>
    <w:p w:rsidR="00C90039" w:rsidRPr="004E3EB6" w:rsidRDefault="00C90039" w:rsidP="007160D2">
      <w:pPr>
        <w:pStyle w:val="Rubrik3"/>
      </w:pPr>
      <w:bookmarkStart w:id="491" w:name="_Toc8027006"/>
      <w:bookmarkStart w:id="492" w:name="_Toc23145778"/>
      <w:bookmarkStart w:id="493" w:name="_Toc53304510"/>
      <w:bookmarkStart w:id="494" w:name="_Toc102810485"/>
      <w:bookmarkStart w:id="495" w:name="_Toc116280010"/>
      <w:bookmarkStart w:id="496" w:name="_Toc134370320"/>
      <w:bookmarkStart w:id="497" w:name="_Toc135027675"/>
      <w:bookmarkStart w:id="498" w:name="_Toc135114418"/>
      <w:r w:rsidRPr="004E3EB6">
        <w:t>Valfrihet och rättvisa inom barnomsorgen</w:t>
      </w:r>
      <w:bookmarkEnd w:id="491"/>
      <w:bookmarkEnd w:id="492"/>
      <w:bookmarkEnd w:id="493"/>
      <w:bookmarkEnd w:id="494"/>
      <w:r w:rsidRPr="004E3EB6">
        <w:t xml:space="preserve"> – kommunalt vårdnadsbidrag</w:t>
      </w:r>
      <w:bookmarkEnd w:id="495"/>
      <w:bookmarkEnd w:id="496"/>
      <w:bookmarkEnd w:id="497"/>
      <w:bookmarkEnd w:id="498"/>
    </w:p>
    <w:p w:rsidR="00C90039" w:rsidRPr="004E3EB6" w:rsidRDefault="00C90039" w:rsidP="007160D2">
      <w:r w:rsidRPr="004E3EB6">
        <w:t>Den för några år sedan införda maxtaxan har inte bidragit till att uppfylla våra krav på valfrihet och rättvisa inom barnomsorgen. Resursförstärkningen går e</w:t>
      </w:r>
      <w:r w:rsidRPr="004E3EB6">
        <w:t>n</w:t>
      </w:r>
      <w:r w:rsidRPr="004E3EB6">
        <w:t>bart till dem som väljer den kommunalt finansierade barnomsorgen</w:t>
      </w:r>
      <w:r w:rsidR="00CF2061" w:rsidRPr="004E3EB6">
        <w:t>,</w:t>
      </w:r>
      <w:r w:rsidRPr="004E3EB6">
        <w:t xml:space="preserve"> och de som hade högst inkomster vann mest på reformen. Därmed bidrog r</w:t>
      </w:r>
      <w:r w:rsidRPr="004E3EB6">
        <w:t>e</w:t>
      </w:r>
      <w:r w:rsidRPr="004E3EB6">
        <w:t>formen varken till ökad valfrihet eller till ökad rättvisa. Kv</w:t>
      </w:r>
      <w:r w:rsidRPr="004E3EB6">
        <w:t>a</w:t>
      </w:r>
      <w:r w:rsidRPr="004E3EB6">
        <w:t xml:space="preserve">liteten i barnomsorgen har också urholkats i takt med en ökad efterfrågan på dagisplatser. </w:t>
      </w:r>
    </w:p>
    <w:p w:rsidR="00C90039" w:rsidRPr="004E3EB6" w:rsidRDefault="00C90039" w:rsidP="007160D2">
      <w:pPr>
        <w:pStyle w:val="Normaltindrag"/>
      </w:pPr>
      <w:r w:rsidRPr="004E3EB6">
        <w:t xml:space="preserve">Föräldrarna får med </w:t>
      </w:r>
      <w:r w:rsidR="00CF2061" w:rsidRPr="004E3EB6">
        <w:t xml:space="preserve">Socialdemokraternas </w:t>
      </w:r>
      <w:r w:rsidRPr="004E3EB6">
        <w:t>politik allt mindre möjlighet att själva b</w:t>
      </w:r>
      <w:r w:rsidRPr="004E3EB6">
        <w:t>e</w:t>
      </w:r>
      <w:r w:rsidRPr="004E3EB6">
        <w:t>stämma över barnomsorgen för sina barn. Barnomsorgs</w:t>
      </w:r>
      <w:r w:rsidRPr="004E3EB6">
        <w:softHyphen/>
        <w:t>politiken måste därför utvecklas så att st</w:t>
      </w:r>
      <w:r w:rsidRPr="004E3EB6">
        <w:t>ö</w:t>
      </w:r>
      <w:r w:rsidRPr="004E3EB6">
        <w:t>det till barnomsorg omfattar alla barn.</w:t>
      </w:r>
    </w:p>
    <w:p w:rsidR="00C90039" w:rsidRPr="004E3EB6" w:rsidRDefault="00C90039" w:rsidP="007160D2">
      <w:pPr>
        <w:pStyle w:val="Normaltindrag"/>
      </w:pPr>
      <w:r w:rsidRPr="004E3EB6">
        <w:t>Familjen ska fritt kunna välja mellan att anlita barnomsorg i kommunal regi och annan barnomsorg. I skollagen bör därför införas en skyldighet för kommunerna att ge ett ekonomiskt stöd per barn till enskild förskoleverksa</w:t>
      </w:r>
      <w:r w:rsidRPr="004E3EB6">
        <w:t>m</w:t>
      </w:r>
      <w:r w:rsidRPr="004E3EB6">
        <w:t>het och sko</w:t>
      </w:r>
      <w:r w:rsidRPr="004E3EB6">
        <w:t>l</w:t>
      </w:r>
      <w:r w:rsidRPr="004E3EB6">
        <w:t xml:space="preserve">barnsomsorg som motsvarar de kostnader som kommunen själv har per barn i motsvarande verksamheter. </w:t>
      </w:r>
    </w:p>
    <w:p w:rsidR="00C90039" w:rsidRPr="004E3EB6" w:rsidRDefault="00C90039" w:rsidP="007160D2">
      <w:pPr>
        <w:pStyle w:val="Normaltindrag"/>
      </w:pPr>
      <w:r w:rsidRPr="004E3EB6">
        <w:t>Föräldrar ska också kunna välja att själva ordna med barnomsorgen under förskoleåren. Kommunerna ska därför även ha en skyldighet att lämna ersät</w:t>
      </w:r>
      <w:r w:rsidRPr="004E3EB6">
        <w:t>t</w:t>
      </w:r>
      <w:r w:rsidRPr="004E3EB6">
        <w:t>ning direkt till de föräldrar som själva önskar ta hand om sina barn i form av komm</w:t>
      </w:r>
      <w:r w:rsidRPr="004E3EB6">
        <w:t>u</w:t>
      </w:r>
      <w:r w:rsidRPr="004E3EB6">
        <w:t>nala vårdnadsbidrag.</w:t>
      </w:r>
    </w:p>
    <w:p w:rsidR="00C90039" w:rsidRPr="004E3EB6" w:rsidRDefault="00C90039" w:rsidP="00E3099E">
      <w:pPr>
        <w:pBdr>
          <w:top w:val="single" w:sz="8" w:space="1" w:color="auto"/>
          <w:left w:val="single" w:sz="8" w:space="1" w:color="auto"/>
          <w:bottom w:val="single" w:sz="8" w:space="1" w:color="auto"/>
          <w:right w:val="single" w:sz="8" w:space="1" w:color="auto"/>
        </w:pBdr>
        <w:rPr>
          <w:b/>
          <w:i/>
        </w:rPr>
      </w:pPr>
      <w:r w:rsidRPr="004E3EB6">
        <w:rPr>
          <w:b/>
          <w:i/>
        </w:rPr>
        <w:t>Familjepolitik i sammandrag</w:t>
      </w:r>
    </w:p>
    <w:p w:rsidR="00C90039" w:rsidRPr="004E3EB6" w:rsidRDefault="00C90039" w:rsidP="00E3099E">
      <w:pPr>
        <w:pStyle w:val="FormatmallRutaEnkelheldragenlinjeAuto15ptRadbredd"/>
        <w:pBdr>
          <w:top w:val="single" w:sz="8" w:space="1" w:color="auto"/>
          <w:left w:val="single" w:sz="8" w:space="1" w:color="auto"/>
          <w:bottom w:val="single" w:sz="8" w:space="1" w:color="auto"/>
          <w:right w:val="single" w:sz="8" w:space="1" w:color="auto"/>
        </w:pBdr>
      </w:pPr>
      <w:r w:rsidRPr="004E3EB6">
        <w:t>Kristdemokraternas förslag till reformerad familjepolitik kan sammanfattas med följa</w:t>
      </w:r>
      <w:r w:rsidRPr="004E3EB6">
        <w:t>n</w:t>
      </w:r>
      <w:r w:rsidRPr="004E3EB6">
        <w:t>de förslag:</w:t>
      </w:r>
    </w:p>
    <w:p w:rsidR="00C90039" w:rsidRPr="004E3EB6" w:rsidRDefault="00C90039" w:rsidP="00E3099E">
      <w:pPr>
        <w:pStyle w:val="PunktlistaBomb"/>
        <w:pBdr>
          <w:top w:val="single" w:sz="8" w:space="1" w:color="auto"/>
          <w:left w:val="single" w:sz="8" w:space="1" w:color="auto"/>
          <w:bottom w:val="single" w:sz="8" w:space="1" w:color="auto"/>
          <w:right w:val="single" w:sz="8" w:space="1" w:color="auto"/>
        </w:pBdr>
        <w:tabs>
          <w:tab w:val="clear" w:pos="360"/>
        </w:tabs>
      </w:pPr>
      <w:r w:rsidRPr="004E3EB6">
        <w:t>Grundnivån i föräldraförsäkringen bör höjas till 230 kronor per dag.</w:t>
      </w:r>
    </w:p>
    <w:p w:rsidR="00C90039" w:rsidRPr="004E3EB6" w:rsidRDefault="00C90039" w:rsidP="00E3099E">
      <w:pPr>
        <w:pStyle w:val="PunktlistaBomb"/>
        <w:pBdr>
          <w:top w:val="single" w:sz="8" w:space="1" w:color="auto"/>
          <w:left w:val="single" w:sz="8" w:space="1" w:color="auto"/>
          <w:bottom w:val="single" w:sz="8" w:space="1" w:color="auto"/>
          <w:right w:val="single" w:sz="8" w:space="1" w:color="auto"/>
        </w:pBdr>
        <w:tabs>
          <w:tab w:val="clear" w:pos="360"/>
        </w:tabs>
      </w:pPr>
      <w:r w:rsidRPr="004E3EB6">
        <w:t>Fördubblat barnbidrag för alla och beskattat för att öka den fördelning</w:t>
      </w:r>
      <w:r w:rsidRPr="004E3EB6">
        <w:t>s</w:t>
      </w:r>
      <w:r w:rsidRPr="004E3EB6">
        <w:t>mässiga träffs</w:t>
      </w:r>
      <w:r w:rsidRPr="004E3EB6">
        <w:t>ä</w:t>
      </w:r>
      <w:r w:rsidRPr="004E3EB6">
        <w:t xml:space="preserve">kerheten.   </w:t>
      </w:r>
    </w:p>
    <w:p w:rsidR="00C90039" w:rsidRPr="004E3EB6" w:rsidRDefault="00C90039" w:rsidP="00E3099E">
      <w:pPr>
        <w:pStyle w:val="PunktlistaBomb"/>
        <w:pBdr>
          <w:top w:val="single" w:sz="8" w:space="1" w:color="auto"/>
          <w:left w:val="single" w:sz="8" w:space="1" w:color="auto"/>
          <w:bottom w:val="single" w:sz="8" w:space="1" w:color="auto"/>
          <w:right w:val="single" w:sz="8" w:space="1" w:color="auto"/>
        </w:pBdr>
        <w:tabs>
          <w:tab w:val="clear" w:pos="360"/>
        </w:tabs>
      </w:pPr>
      <w:r w:rsidRPr="004E3EB6">
        <w:t>För varje barn som fyller ett år tilldelas föräldrarna 300 barndagar. Varje barndag är värd 200 kronor. Dagarna kan a</w:t>
      </w:r>
      <w:r w:rsidRPr="004E3EB6">
        <w:t>n</w:t>
      </w:r>
      <w:r w:rsidRPr="004E3EB6">
        <w:t>vändas flexibelt i tiden. Upp till fyra barndagsbelopp kan tas ut per veckodag, men även delar av ett barndagsbelopp kan tas ut. Föräldrarna bestämmer själva hur de vill förd</w:t>
      </w:r>
      <w:r w:rsidRPr="004E3EB6">
        <w:t>e</w:t>
      </w:r>
      <w:r w:rsidRPr="004E3EB6">
        <w:t>la bar</w:t>
      </w:r>
      <w:r w:rsidRPr="004E3EB6">
        <w:t>n</w:t>
      </w:r>
      <w:r w:rsidRPr="004E3EB6">
        <w:t>dagarna över tiden, och mellan varandra. Barndagarna kan även överlåtas till en annan fysisk person som föräldrarna väljer.</w:t>
      </w:r>
    </w:p>
    <w:p w:rsidR="00C90039" w:rsidRPr="004E3EB6" w:rsidRDefault="00C90039" w:rsidP="00E3099E">
      <w:pPr>
        <w:pStyle w:val="PunktlistaBomb"/>
        <w:pBdr>
          <w:top w:val="single" w:sz="8" w:space="1" w:color="auto"/>
          <w:left w:val="single" w:sz="8" w:space="1" w:color="auto"/>
          <w:bottom w:val="single" w:sz="8" w:space="1" w:color="auto"/>
          <w:right w:val="single" w:sz="8" w:space="1" w:color="auto"/>
        </w:pBdr>
        <w:tabs>
          <w:tab w:val="clear" w:pos="360"/>
        </w:tabs>
      </w:pPr>
      <w:r w:rsidRPr="004E3EB6">
        <w:t>Kommunerna ges en skyldighet att införa etableringsfrihet inom barno</w:t>
      </w:r>
      <w:r w:rsidRPr="004E3EB6">
        <w:t>m</w:t>
      </w:r>
      <w:r w:rsidRPr="004E3EB6">
        <w:t xml:space="preserve">sorgen på samma sätt som i dag gäller för friskolor. </w:t>
      </w:r>
    </w:p>
    <w:p w:rsidR="00C90039" w:rsidRPr="004E3EB6" w:rsidRDefault="00C90039" w:rsidP="00E3099E">
      <w:pPr>
        <w:pStyle w:val="PunktlistaBomb"/>
        <w:pBdr>
          <w:top w:val="single" w:sz="8" w:space="1" w:color="auto"/>
          <w:left w:val="single" w:sz="8" w:space="1" w:color="auto"/>
          <w:bottom w:val="single" w:sz="8" w:space="1" w:color="auto"/>
          <w:right w:val="single" w:sz="8" w:space="1" w:color="auto"/>
        </w:pBdr>
        <w:tabs>
          <w:tab w:val="clear" w:pos="360"/>
        </w:tabs>
      </w:pPr>
      <w:r w:rsidRPr="004E3EB6">
        <w:t>Kommunerna ges skyldighet att lämna ersättning direkt till de föräldrar som själva önskar ta hand om sina barn i form av kommunala vårdnadsb</w:t>
      </w:r>
      <w:r w:rsidRPr="004E3EB6">
        <w:t>i</w:t>
      </w:r>
      <w:r w:rsidRPr="004E3EB6">
        <w:t xml:space="preserve">drag. För detta avsätter Kristdemokraterna 2 miljarder både 2007 och 2008. </w:t>
      </w:r>
    </w:p>
    <w:p w:rsidR="00C90039" w:rsidRPr="004E3EB6" w:rsidRDefault="00C90039" w:rsidP="00E3099E">
      <w:pPr>
        <w:pStyle w:val="PunktlistaBomb"/>
        <w:pBdr>
          <w:top w:val="single" w:sz="8" w:space="1" w:color="auto"/>
          <w:left w:val="single" w:sz="8" w:space="1" w:color="auto"/>
          <w:bottom w:val="single" w:sz="8" w:space="1" w:color="auto"/>
          <w:right w:val="single" w:sz="8" w:space="1" w:color="auto"/>
        </w:pBdr>
        <w:tabs>
          <w:tab w:val="clear" w:pos="360"/>
        </w:tabs>
      </w:pPr>
      <w:r w:rsidRPr="004E3EB6">
        <w:t>Bostadsbidraget bör stärkas för att förbättra för de ekonomiskt sämst stäl</w:t>
      </w:r>
      <w:r w:rsidRPr="004E3EB6">
        <w:t>l</w:t>
      </w:r>
      <w:r w:rsidRPr="004E3EB6">
        <w:t>da barnfami</w:t>
      </w:r>
      <w:r w:rsidRPr="004E3EB6">
        <w:t>l</w:t>
      </w:r>
      <w:r w:rsidRPr="004E3EB6">
        <w:t xml:space="preserve">jerna. </w:t>
      </w:r>
    </w:p>
    <w:p w:rsidR="00C90039" w:rsidRPr="004E3EB6" w:rsidRDefault="00C90039" w:rsidP="00E3099E">
      <w:pPr>
        <w:pStyle w:val="PunktlistaBomb"/>
        <w:pBdr>
          <w:top w:val="single" w:sz="8" w:space="1" w:color="auto"/>
          <w:left w:val="single" w:sz="8" w:space="1" w:color="auto"/>
          <w:bottom w:val="single" w:sz="8" w:space="1" w:color="auto"/>
          <w:right w:val="single" w:sz="8" w:space="1" w:color="auto"/>
        </w:pBdr>
        <w:tabs>
          <w:tab w:val="clear" w:pos="360"/>
        </w:tabs>
      </w:pPr>
      <w:r w:rsidRPr="004E3EB6">
        <w:t>Kristdemokraterna anser att socialförsäkringssystemen ska bygga på de inkomster man faktiskt har haft och betalat avgifter på. Den sjukpennin</w:t>
      </w:r>
      <w:r w:rsidRPr="004E3EB6">
        <w:t>g</w:t>
      </w:r>
      <w:r w:rsidRPr="004E3EB6">
        <w:t>grundande inkomsten (SGI) bör därför beräknas som genomsnittet av de senaste två årens inkomster. Detta påverkar även föräldraförsäkringen. Studier ska dock räknas som överhoppningsbar tid för den som har haft förvärvsinkomster innan studie</w:t>
      </w:r>
      <w:r w:rsidRPr="004E3EB6">
        <w:t>r</w:t>
      </w:r>
      <w:r w:rsidRPr="004E3EB6">
        <w:t xml:space="preserve">na påbörjades. </w:t>
      </w:r>
    </w:p>
    <w:p w:rsidR="00CF2061" w:rsidRPr="004E3EB6" w:rsidRDefault="00C90039" w:rsidP="00E3099E">
      <w:pPr>
        <w:pStyle w:val="PunktlistaBomb"/>
        <w:pBdr>
          <w:top w:val="single" w:sz="8" w:space="1" w:color="auto"/>
          <w:left w:val="single" w:sz="8" w:space="1" w:color="auto"/>
          <w:bottom w:val="single" w:sz="8" w:space="1" w:color="auto"/>
          <w:right w:val="single" w:sz="8" w:space="1" w:color="auto"/>
        </w:pBdr>
        <w:tabs>
          <w:tab w:val="clear" w:pos="360"/>
        </w:tabs>
      </w:pPr>
      <w:r w:rsidRPr="004E3EB6">
        <w:t>En viss höjning av maxtaxan föreslås genom att taxan höjs med 0,6 pr</w:t>
      </w:r>
      <w:r w:rsidRPr="004E3EB6">
        <w:t>o</w:t>
      </w:r>
      <w:r w:rsidRPr="004E3EB6">
        <w:t>centenheter för de tre första barnen samt att i</w:t>
      </w:r>
      <w:r w:rsidRPr="004E3EB6">
        <w:t>n</w:t>
      </w:r>
      <w:r w:rsidRPr="004E3EB6">
        <w:t>komsttaket lyfts bort.</w:t>
      </w:r>
    </w:p>
    <w:p w:rsidR="00C90039" w:rsidRPr="004E3EB6" w:rsidRDefault="00C90039" w:rsidP="00E3099E">
      <w:pPr>
        <w:pBdr>
          <w:top w:val="single" w:sz="8" w:space="1" w:color="auto"/>
          <w:left w:val="single" w:sz="8" w:space="1" w:color="auto"/>
          <w:bottom w:val="single" w:sz="8" w:space="1" w:color="auto"/>
          <w:right w:val="single" w:sz="8" w:space="1" w:color="auto"/>
        </w:pBdr>
      </w:pPr>
      <w:r w:rsidRPr="004E3EB6">
        <w:t>Till följd av barndagarna som träder in när barnet fyller ett år, och de kra</w:t>
      </w:r>
      <w:r w:rsidRPr="004E3EB6">
        <w:t>f</w:t>
      </w:r>
      <w:r w:rsidRPr="004E3EB6">
        <w:t>tiga förbättringarna av föräldraförsäkringen, kan den 13:e månaden i föräldrafö</w:t>
      </w:r>
      <w:r w:rsidRPr="004E3EB6">
        <w:t>r</w:t>
      </w:r>
      <w:r w:rsidRPr="004E3EB6">
        <w:t>säkringen liksom de 90 lägstanivådagarna dras in. Detta bidrar till att finans</w:t>
      </w:r>
      <w:r w:rsidRPr="004E3EB6">
        <w:t>i</w:t>
      </w:r>
      <w:r w:rsidRPr="004E3EB6">
        <w:t>era ovanståe</w:t>
      </w:r>
      <w:r w:rsidRPr="004E3EB6">
        <w:t>n</w:t>
      </w:r>
      <w:r w:rsidRPr="004E3EB6">
        <w:t xml:space="preserve">de reformer. </w:t>
      </w:r>
    </w:p>
    <w:p w:rsidR="00C90039" w:rsidRPr="004E3EB6" w:rsidRDefault="00C90039" w:rsidP="007160D2">
      <w:pPr>
        <w:pStyle w:val="Rubrik2"/>
      </w:pPr>
      <w:bookmarkStart w:id="499" w:name="_Ref134328770"/>
      <w:bookmarkStart w:id="500" w:name="_Toc134370321"/>
      <w:bookmarkStart w:id="501" w:name="_Toc23145780"/>
      <w:bookmarkStart w:id="502" w:name="_Toc53304512"/>
      <w:bookmarkStart w:id="503" w:name="_Toc116280011"/>
      <w:bookmarkStart w:id="504" w:name="_Toc135027676"/>
      <w:bookmarkStart w:id="505" w:name="_Toc135114419"/>
      <w:r w:rsidRPr="004E3EB6">
        <w:t>Prioriterat område: Pensionärerna</w:t>
      </w:r>
      <w:bookmarkEnd w:id="499"/>
      <w:bookmarkEnd w:id="500"/>
      <w:bookmarkEnd w:id="504"/>
      <w:bookmarkEnd w:id="505"/>
    </w:p>
    <w:p w:rsidR="00C90039" w:rsidRPr="004E3EB6" w:rsidRDefault="00C90039" w:rsidP="00BC5EFE">
      <w:pPr>
        <w:pStyle w:val="Rubrik3"/>
        <w:spacing w:before="120"/>
      </w:pPr>
      <w:bookmarkStart w:id="506" w:name="_Toc134370322"/>
      <w:bookmarkStart w:id="507" w:name="_Toc135027677"/>
      <w:bookmarkStart w:id="508" w:name="_Toc135114420"/>
      <w:r w:rsidRPr="004E3EB6">
        <w:t>Höjd garantipension med 853 kronor till 7</w:t>
      </w:r>
      <w:r w:rsidR="00CF2061" w:rsidRPr="004E3EB6">
        <w:t xml:space="preserve"> </w:t>
      </w:r>
      <w:r w:rsidRPr="004E3EB6">
        <w:t>900 kronor per månad</w:t>
      </w:r>
      <w:bookmarkEnd w:id="506"/>
      <w:bookmarkEnd w:id="507"/>
      <w:bookmarkEnd w:id="508"/>
    </w:p>
    <w:p w:rsidR="00C90039" w:rsidRPr="004E3EB6" w:rsidRDefault="00C90039" w:rsidP="007160D2">
      <w:r w:rsidRPr="004E3EB6">
        <w:t>De fattigaste pensionärerna har varit de verkliga förlorarna de senaste 15 åren i Sverige. Kristdemokraterna anser därför att en rejäl nivåhöjning nu krävs för att standarden för de sämst ställda pensionärerna ska kunna höjas. Vi föreslår att nuv</w:t>
      </w:r>
      <w:r w:rsidRPr="004E3EB6">
        <w:t>a</w:t>
      </w:r>
      <w:r w:rsidRPr="004E3EB6">
        <w:t>rande garantipension på 7</w:t>
      </w:r>
      <w:r w:rsidR="00CF2061" w:rsidRPr="004E3EB6">
        <w:t> </w:t>
      </w:r>
      <w:r w:rsidRPr="004E3EB6">
        <w:t>047 kronor per månad höjs med 853 kronor till 7</w:t>
      </w:r>
      <w:r w:rsidR="00CF2061" w:rsidRPr="004E3EB6">
        <w:t> </w:t>
      </w:r>
      <w:r w:rsidRPr="004E3EB6">
        <w:t>900 kronor per månad. Förslaget skulle enligt riksdagens utredning</w:t>
      </w:r>
      <w:r w:rsidRPr="004E3EB6">
        <w:t>s</w:t>
      </w:r>
      <w:r w:rsidRPr="004E3EB6">
        <w:t>tjänst ko</w:t>
      </w:r>
      <w:r w:rsidRPr="004E3EB6">
        <w:t>s</w:t>
      </w:r>
      <w:r w:rsidRPr="004E3EB6">
        <w:t>ta staten 4,3 miljarder kronor</w:t>
      </w:r>
      <w:r w:rsidR="00CF2061" w:rsidRPr="004E3EB6">
        <w:t>,</w:t>
      </w:r>
      <w:r w:rsidRPr="004E3EB6">
        <w:t xml:space="preserve"> vilket Kristdemokraterna finansierar i sitt budge</w:t>
      </w:r>
      <w:r w:rsidRPr="004E3EB6">
        <w:t>t</w:t>
      </w:r>
      <w:r w:rsidRPr="004E3EB6">
        <w:t>alternativ.</w:t>
      </w:r>
    </w:p>
    <w:p w:rsidR="00C90039" w:rsidRPr="004E3EB6" w:rsidRDefault="00C90039" w:rsidP="007160D2">
      <w:pPr>
        <w:pStyle w:val="Normaltindrag"/>
      </w:pPr>
      <w:r w:rsidRPr="004E3EB6">
        <w:t>Förslaget ska inte påverka andra inkomster som pensionärer kan ha som exempelvis bostadstillägg. Över 800 000 pensionärer lever med denna sy</w:t>
      </w:r>
      <w:r w:rsidRPr="004E3EB6">
        <w:t>n</w:t>
      </w:r>
      <w:r w:rsidRPr="004E3EB6">
        <w:t>nerligen låga inkomst</w:t>
      </w:r>
      <w:r w:rsidR="00CF2061" w:rsidRPr="004E3EB6">
        <w:t>,</w:t>
      </w:r>
      <w:r w:rsidRPr="004E3EB6">
        <w:t xml:space="preserve"> vilket i sig är beklämmande. </w:t>
      </w:r>
    </w:p>
    <w:p w:rsidR="00C90039" w:rsidRPr="004E3EB6" w:rsidRDefault="00C90039" w:rsidP="007160D2">
      <w:pPr>
        <w:pStyle w:val="Rubrik3"/>
      </w:pPr>
      <w:bookmarkStart w:id="509" w:name="_Toc134370323"/>
      <w:bookmarkStart w:id="510" w:name="_Toc135027678"/>
      <w:bookmarkStart w:id="511" w:name="_Toc135114421"/>
      <w:r w:rsidRPr="004E3EB6">
        <w:t>Höjt grundavdrag för alla pensionärer</w:t>
      </w:r>
      <w:bookmarkEnd w:id="509"/>
      <w:bookmarkEnd w:id="510"/>
      <w:bookmarkEnd w:id="511"/>
    </w:p>
    <w:p w:rsidR="00C90039" w:rsidRPr="004E3EB6" w:rsidRDefault="00C90039" w:rsidP="007160D2">
      <w:r w:rsidRPr="004E3EB6">
        <w:t>Kristdemokraterna föreslår också att alla pensionärer får sänkt skatt genom att grundavdraget höjs med 5</w:t>
      </w:r>
      <w:r w:rsidR="00CF2061" w:rsidRPr="004E3EB6">
        <w:t> </w:t>
      </w:r>
      <w:r w:rsidRPr="004E3EB6">
        <w:t>000 kronor per år. I kombination med garantipe</w:t>
      </w:r>
      <w:r w:rsidRPr="004E3EB6">
        <w:t>n</w:t>
      </w:r>
      <w:r w:rsidRPr="004E3EB6">
        <w:t>sionsförslaget ovan l</w:t>
      </w:r>
      <w:r w:rsidRPr="004E3EB6">
        <w:t>e</w:t>
      </w:r>
      <w:r w:rsidRPr="004E3EB6">
        <w:t>der detta till att de 800 000 garantipensionärerna får mer än 1</w:t>
      </w:r>
      <w:r w:rsidR="00CF2061" w:rsidRPr="004E3EB6">
        <w:t> </w:t>
      </w:r>
      <w:r w:rsidRPr="004E3EB6">
        <w:t>000 kronor extra varje månad. För pensionärer med högre inkomster än garantipension medför det höjda grundavdraget en förstärkt inkomst på 1</w:t>
      </w:r>
      <w:r w:rsidR="00CF2061" w:rsidRPr="004E3EB6">
        <w:t> </w:t>
      </w:r>
      <w:r w:rsidRPr="004E3EB6">
        <w:t>500 kr</w:t>
      </w:r>
      <w:r w:rsidRPr="004E3EB6">
        <w:t>o</w:t>
      </w:r>
      <w:r w:rsidRPr="004E3EB6">
        <w:t>nor per år.</w:t>
      </w:r>
    </w:p>
    <w:p w:rsidR="00C90039" w:rsidRPr="004E3EB6" w:rsidRDefault="00C90039" w:rsidP="007160D2">
      <w:pPr>
        <w:pStyle w:val="Rubrik3"/>
      </w:pPr>
      <w:bookmarkStart w:id="512" w:name="_Toc134370324"/>
      <w:bookmarkStart w:id="513" w:name="_Toc135027679"/>
      <w:bookmarkStart w:id="514" w:name="_Toc135114422"/>
      <w:r w:rsidRPr="004E3EB6">
        <w:t>Fritidsfastighet ska inte räknas med när bostadstillägg beräknas</w:t>
      </w:r>
      <w:bookmarkEnd w:id="512"/>
      <w:bookmarkEnd w:id="513"/>
      <w:bookmarkEnd w:id="514"/>
    </w:p>
    <w:p w:rsidR="00C90039" w:rsidRPr="004E3EB6" w:rsidRDefault="00C90039" w:rsidP="007160D2">
      <w:r w:rsidRPr="004E3EB6">
        <w:t>Kristdemokraterna anser att pensionärer ska kunna ha kvar sina sommartorp på ålderns höst om de så önskar. Därför föreslår vi att fritidsfastigheter exkl</w:t>
      </w:r>
      <w:r w:rsidRPr="004E3EB6">
        <w:t>u</w:t>
      </w:r>
      <w:r w:rsidRPr="004E3EB6">
        <w:t xml:space="preserve">deras vid beräkning av bostadstillägg.   </w:t>
      </w:r>
    </w:p>
    <w:p w:rsidR="00C90039" w:rsidRPr="004E3EB6" w:rsidRDefault="00C90039" w:rsidP="007160D2">
      <w:pPr>
        <w:pStyle w:val="Rubrik2"/>
      </w:pPr>
      <w:bookmarkStart w:id="515" w:name="_Toc134370325"/>
      <w:bookmarkStart w:id="516" w:name="_Toc135027680"/>
      <w:bookmarkStart w:id="517" w:name="_Toc135114423"/>
      <w:r w:rsidRPr="004E3EB6">
        <w:t>Prioriterat område: Vården och omsorgen</w:t>
      </w:r>
      <w:bookmarkEnd w:id="501"/>
      <w:bookmarkEnd w:id="502"/>
      <w:bookmarkEnd w:id="503"/>
      <w:bookmarkEnd w:id="515"/>
      <w:bookmarkEnd w:id="516"/>
      <w:bookmarkEnd w:id="517"/>
    </w:p>
    <w:p w:rsidR="00C90039" w:rsidRPr="004E3EB6" w:rsidRDefault="00C90039" w:rsidP="00BC5EFE">
      <w:pPr>
        <w:pStyle w:val="Rubrik3"/>
        <w:spacing w:before="120"/>
      </w:pPr>
      <w:bookmarkStart w:id="518" w:name="_Ref134328703"/>
      <w:bookmarkStart w:id="519" w:name="_Toc134370326"/>
      <w:bookmarkStart w:id="520" w:name="_Toc135027681"/>
      <w:bookmarkStart w:id="521" w:name="_Toc135114424"/>
      <w:r w:rsidRPr="004E3EB6">
        <w:t>Boendegaranti för 85</w:t>
      </w:r>
      <w:r w:rsidR="00CF2061" w:rsidRPr="004E3EB6">
        <w:t>-plus</w:t>
      </w:r>
      <w:bookmarkEnd w:id="518"/>
      <w:bookmarkEnd w:id="519"/>
      <w:bookmarkEnd w:id="520"/>
      <w:bookmarkEnd w:id="521"/>
    </w:p>
    <w:p w:rsidR="00C90039" w:rsidRPr="004E3EB6" w:rsidRDefault="00C90039" w:rsidP="007160D2">
      <w:r w:rsidRPr="004E3EB6">
        <w:t>Att inte veta om man får ett anpassat boende när man behöver det skapar otrygghet hos många äldre. Kristdemokraterna anser att en boendegaranti bör införas. Boendegarantin innebär att den som uppnått en viss ålder ska vara g</w:t>
      </w:r>
      <w:r w:rsidRPr="004E3EB6">
        <w:t>a</w:t>
      </w:r>
      <w:r w:rsidRPr="004E3EB6">
        <w:t>ranterad plats på anpassat boende. En lämplig ålder är då man räknas som ”äl</w:t>
      </w:r>
      <w:r w:rsidRPr="004E3EB6">
        <w:t>d</w:t>
      </w:r>
      <w:r w:rsidRPr="004E3EB6">
        <w:t>reäldre”, dvs. 85 år.</w:t>
      </w:r>
    </w:p>
    <w:p w:rsidR="00C90039" w:rsidRPr="004E3EB6" w:rsidRDefault="00C90039" w:rsidP="007160D2">
      <w:pPr>
        <w:pStyle w:val="Normaltindrag"/>
      </w:pPr>
      <w:r w:rsidRPr="004E3EB6">
        <w:t>Boendegarantin ska vara ett kommunalt ansvar, men stöd av statliga åtgä</w:t>
      </w:r>
      <w:r w:rsidRPr="004E3EB6">
        <w:t>r</w:t>
      </w:r>
      <w:r w:rsidRPr="004E3EB6">
        <w:t>der kan komma att krävas på många håll. Men målsättningen måste vara att samtliga av landets kommuner närmar sig eller uppfyller de krav boendeg</w:t>
      </w:r>
      <w:r w:rsidRPr="004E3EB6">
        <w:t>a</w:t>
      </w:r>
      <w:r w:rsidRPr="004E3EB6">
        <w:t>rantin ställer under nästa mandatperiod. Boendegarantin förutsätter ingen tvingande lagstiftning – den är att betrakta som en målsättning för komm</w:t>
      </w:r>
      <w:r w:rsidRPr="004E3EB6">
        <w:t>u</w:t>
      </w:r>
      <w:r w:rsidRPr="004E3EB6">
        <w:t>nerna att uppfylla. Med dessa ökade krav på kommunerna är det viktigt att också skapa bättre ekonomi</w:t>
      </w:r>
      <w:r w:rsidRPr="004E3EB6">
        <w:t>s</w:t>
      </w:r>
      <w:r w:rsidRPr="004E3EB6">
        <w:t>ka förutsättningar för kommunerna att klara dessa åtaga</w:t>
      </w:r>
      <w:r w:rsidRPr="004E3EB6">
        <w:t>n</w:t>
      </w:r>
      <w:r w:rsidRPr="004E3EB6">
        <w:t xml:space="preserve">den. </w:t>
      </w:r>
    </w:p>
    <w:p w:rsidR="00C90039" w:rsidRPr="004E3EB6" w:rsidRDefault="00C90039" w:rsidP="007160D2">
      <w:pPr>
        <w:pStyle w:val="Normaltindrag"/>
      </w:pPr>
      <w:r w:rsidRPr="004E3EB6">
        <w:t xml:space="preserve">Kristdemokraterna föreslår därför att ett statligt bidrag om </w:t>
      </w:r>
      <w:r w:rsidR="00AE51CA" w:rsidRPr="004E3EB6">
        <w:t>1</w:t>
      </w:r>
      <w:r w:rsidRPr="004E3EB6">
        <w:t xml:space="preserve"> miljard kronor i</w:t>
      </w:r>
      <w:r w:rsidRPr="004E3EB6">
        <w:t>n</w:t>
      </w:r>
      <w:r w:rsidRPr="004E3EB6">
        <w:t>förs för att boendegarantin ska kunna omfatta landets samtliga kommuner. Resurstillskotten ska gå till att understödja finansiering av nybyggnad och ombyggnad av boenden för äldre. Medlen fördelas enligt ett ansökningsförf</w:t>
      </w:r>
      <w:r w:rsidRPr="004E3EB6">
        <w:t>a</w:t>
      </w:r>
      <w:r w:rsidRPr="004E3EB6">
        <w:t>rande, där byggherren/fastighetsägaren ansöker om medel, som vid beviljande utbetalas efter bostädernas färdigställande. Mo</w:t>
      </w:r>
      <w:r w:rsidRPr="004E3EB6">
        <w:t>t</w:t>
      </w:r>
      <w:r w:rsidRPr="004E3EB6">
        <w:t>tagare av stödet kan vara kommunen, kommunens bostadsbolag eller en privat, kooperativ eller ideell aktör i samverkan med kommunen. För att stödet</w:t>
      </w:r>
      <w:r w:rsidR="00AE51CA" w:rsidRPr="004E3EB6">
        <w:t xml:space="preserve"> på bästa sätt ska möta beh</w:t>
      </w:r>
      <w:r w:rsidR="00AE51CA" w:rsidRPr="004E3EB6">
        <w:t>o</w:t>
      </w:r>
      <w:r w:rsidR="00AE51CA" w:rsidRPr="004E3EB6">
        <w:t>ven</w:t>
      </w:r>
      <w:r w:rsidRPr="004E3EB6">
        <w:t xml:space="preserve"> ska vid ansökan beläggas att det i kommunen finns ett behov av nybyg</w:t>
      </w:r>
      <w:r w:rsidRPr="004E3EB6">
        <w:t>g</w:t>
      </w:r>
      <w:r w:rsidRPr="004E3EB6">
        <w:t>nad eller ombyg</w:t>
      </w:r>
      <w:r w:rsidRPr="004E3EB6">
        <w:t>g</w:t>
      </w:r>
      <w:r w:rsidRPr="004E3EB6">
        <w:t>nad av äldreboenden för att den kommunala boendegarantin ska kunna uppfy</w:t>
      </w:r>
      <w:r w:rsidRPr="004E3EB6">
        <w:t>l</w:t>
      </w:r>
      <w:r w:rsidRPr="004E3EB6">
        <w:t>las på kortare och längre sikt.</w:t>
      </w:r>
    </w:p>
    <w:p w:rsidR="00C90039" w:rsidRPr="004E3EB6" w:rsidRDefault="00C90039" w:rsidP="007160D2">
      <w:pPr>
        <w:pStyle w:val="Rubrik3"/>
      </w:pPr>
      <w:bookmarkStart w:id="522" w:name="_Toc134370327"/>
      <w:bookmarkStart w:id="523" w:name="_Toc135027682"/>
      <w:bookmarkStart w:id="524" w:name="_Toc135114425"/>
      <w:r w:rsidRPr="004E3EB6">
        <w:t xml:space="preserve">Kristdemokratiska satsningar i </w:t>
      </w:r>
      <w:r w:rsidR="00EA2DE2" w:rsidRPr="004E3EB6">
        <w:t>alliansen</w:t>
      </w:r>
      <w:bookmarkEnd w:id="522"/>
      <w:bookmarkEnd w:id="523"/>
      <w:bookmarkEnd w:id="524"/>
    </w:p>
    <w:p w:rsidR="00C90039" w:rsidRPr="004E3EB6" w:rsidRDefault="00C90039" w:rsidP="00AE51CA">
      <w:pPr>
        <w:rPr>
          <w:b/>
          <w:i/>
        </w:rPr>
      </w:pPr>
      <w:r w:rsidRPr="004E3EB6">
        <w:rPr>
          <w:b/>
          <w:i/>
        </w:rPr>
        <w:t xml:space="preserve">Öppna upp för mångfald och förnyelse inom hälso- och sjukvården </w:t>
      </w:r>
    </w:p>
    <w:p w:rsidR="00C90039" w:rsidRPr="004E3EB6" w:rsidRDefault="00C90039" w:rsidP="007160D2">
      <w:r w:rsidRPr="004E3EB6">
        <w:t>Stopplagen ska avskaffas. Ett avknoppningsstöd inrättas till vårdpersonal som vill ta över driften av en klinik eller motsvarande. Stödet syftar till att göra det möjligt för anställda att förbereda ett övertagande av landstingsdriven ver</w:t>
      </w:r>
      <w:r w:rsidRPr="004E3EB6">
        <w:t>k</w:t>
      </w:r>
      <w:r w:rsidRPr="004E3EB6">
        <w:t>samhet. Kristdemokraterna har tillsammans med övriga partier i All</w:t>
      </w:r>
      <w:r w:rsidRPr="004E3EB6">
        <w:t>i</w:t>
      </w:r>
      <w:r w:rsidRPr="004E3EB6">
        <w:t xml:space="preserve">ans för Sverige anslagit 40 miljoner kronor för detta ändamål. Anslaget fördelas efter ansökan till </w:t>
      </w:r>
      <w:r w:rsidR="00AE51CA" w:rsidRPr="004E3EB6">
        <w:t>Socialdepartementet</w:t>
      </w:r>
      <w:r w:rsidRPr="004E3EB6">
        <w:t>.  En översyn bör också inledas av lagstif</w:t>
      </w:r>
      <w:r w:rsidRPr="004E3EB6">
        <w:t>t</w:t>
      </w:r>
      <w:r w:rsidRPr="004E3EB6">
        <w:t>ning, regelverk och inst</w:t>
      </w:r>
      <w:r w:rsidRPr="004E3EB6">
        <w:t>i</w:t>
      </w:r>
      <w:r w:rsidRPr="004E3EB6">
        <w:t>tutioner så att konkurrensneutralitet skapas mellan vårdens olika aktörer och så att långsiktighet och kontinuitet gagnas i vårdg</w:t>
      </w:r>
      <w:r w:rsidRPr="004E3EB6">
        <w:t>i</w:t>
      </w:r>
      <w:r w:rsidRPr="004E3EB6">
        <w:t xml:space="preserve">vandet. </w:t>
      </w:r>
    </w:p>
    <w:p w:rsidR="00C90039" w:rsidRPr="004E3EB6" w:rsidRDefault="00C90039" w:rsidP="00E3099E">
      <w:pPr>
        <w:spacing w:before="250"/>
        <w:rPr>
          <w:b/>
          <w:i/>
        </w:rPr>
      </w:pPr>
      <w:r w:rsidRPr="004E3EB6">
        <w:rPr>
          <w:b/>
          <w:i/>
        </w:rPr>
        <w:t>Kvalitetssatsningar inom hälso- och sjukvården</w:t>
      </w:r>
    </w:p>
    <w:p w:rsidR="00C90039" w:rsidRPr="004E3EB6" w:rsidRDefault="00C90039" w:rsidP="007160D2">
      <w:r w:rsidRPr="004E3EB6">
        <w:t>En åtgärdsplan för mätning av kvalitet och rankning inom hälso- och sjukvå</w:t>
      </w:r>
      <w:r w:rsidRPr="004E3EB6">
        <w:t>r</w:t>
      </w:r>
      <w:r w:rsidRPr="004E3EB6">
        <w:t>den behöver utformas av stat och landsting i samarbete. Kristdemokraterna och övriga partier i Allians för Sverige satsar därför i ett första steg 50 milj</w:t>
      </w:r>
      <w:r w:rsidRPr="004E3EB6">
        <w:t>o</w:t>
      </w:r>
      <w:r w:rsidRPr="004E3EB6">
        <w:t>ner kronor på ett projekt att förbättra vårdens IT-infrastruktur. Det behövs en nationell standard för information</w:t>
      </w:r>
      <w:r w:rsidRPr="004E3EB6">
        <w:t>s</w:t>
      </w:r>
      <w:r w:rsidRPr="004E3EB6">
        <w:t>överföring inom vård och omsorg. Denna standard ska vara obligatorisk för samtliga vårdgivare och omfatta regler exempelvis för överföring av information i elektroniska patientjournaler och uppgifter om utförda åtgärder. Anslaget ska även avse utveckling av standa</w:t>
      </w:r>
      <w:r w:rsidRPr="004E3EB6">
        <w:t>r</w:t>
      </w:r>
      <w:r w:rsidRPr="004E3EB6">
        <w:t>der för överföring av medicinsk information.</w:t>
      </w:r>
    </w:p>
    <w:p w:rsidR="00C90039" w:rsidRPr="004E3EB6" w:rsidRDefault="00C90039" w:rsidP="007160D2">
      <w:pPr>
        <w:pStyle w:val="Normaltindrag"/>
      </w:pPr>
      <w:r w:rsidRPr="004E3EB6">
        <w:t>Socialstyrelsen tilldelas vidare 30 miljoner kronor för att i samverkan med landstin</w:t>
      </w:r>
      <w:r w:rsidRPr="004E3EB6">
        <w:t>g</w:t>
      </w:r>
      <w:r w:rsidRPr="004E3EB6">
        <w:t>en utveckla vårdens ersättningssystem och förbättra metoderna för klassifikation av utförda åtgärder. Jämförelser av hälso- och sjukvårdens prest</w:t>
      </w:r>
      <w:r w:rsidRPr="004E3EB6">
        <w:t>a</w:t>
      </w:r>
      <w:r w:rsidRPr="004E3EB6">
        <w:t>tioner och en därmed förknippad kvalitetsutveckling förutsätter också att en oberoende granskningsenhet inrä</w:t>
      </w:r>
      <w:r w:rsidRPr="004E3EB6">
        <w:t>t</w:t>
      </w:r>
      <w:r w:rsidRPr="004E3EB6">
        <w:t>tas. 30 miljoner kronor avsätts till detta ändamål. Granskningsenheten, med organisatorisk hemvist vid Socia</w:t>
      </w:r>
      <w:r w:rsidRPr="004E3EB6">
        <w:t>l</w:t>
      </w:r>
      <w:r w:rsidRPr="004E3EB6">
        <w:t>styrelsen, ska vara fullt verksam från och med 2008.</w:t>
      </w:r>
    </w:p>
    <w:p w:rsidR="00C90039" w:rsidRPr="004E3EB6" w:rsidRDefault="00C90039" w:rsidP="00E3099E">
      <w:pPr>
        <w:spacing w:before="250"/>
        <w:rPr>
          <w:b/>
          <w:i/>
        </w:rPr>
      </w:pPr>
      <w:r w:rsidRPr="004E3EB6">
        <w:rPr>
          <w:b/>
          <w:i/>
        </w:rPr>
        <w:t xml:space="preserve">Övriga äldreomsorgssatsningar </w:t>
      </w:r>
    </w:p>
    <w:p w:rsidR="00C90039" w:rsidRPr="004E3EB6" w:rsidRDefault="00C90039" w:rsidP="007160D2">
      <w:r w:rsidRPr="004E3EB6">
        <w:t>Ett riktat statsbidrag om 300 miljoner kronor utgår för att förbereda en Fritt Val-reform i kommunerna. Reformen innebär i korthet att äldre personer, efter b</w:t>
      </w:r>
      <w:r w:rsidRPr="004E3EB6">
        <w:t>e</w:t>
      </w:r>
      <w:r w:rsidRPr="004E3EB6">
        <w:t>dömning av vårdbehov, ges möjlighet att välja utförare av hemtjänst, omsorg</w:t>
      </w:r>
      <w:r w:rsidRPr="004E3EB6">
        <w:t>s</w:t>
      </w:r>
      <w:r w:rsidRPr="004E3EB6">
        <w:t>tjänster och boende. Anslaget tilldelas efter ett ansökningsförfarande. Kristdemokraterna anser vidare att äldr</w:t>
      </w:r>
      <w:r w:rsidRPr="004E3EB6">
        <w:t>e</w:t>
      </w:r>
      <w:r w:rsidRPr="004E3EB6">
        <w:t xml:space="preserve">omsorgen och äldrevården behöver utökade resurser. </w:t>
      </w:r>
      <w:r w:rsidR="00AE51CA" w:rsidRPr="004E3EB6">
        <w:t xml:space="preserve">En </w:t>
      </w:r>
      <w:r w:rsidRPr="004E3EB6">
        <w:t>miljard kronor tillförs komm</w:t>
      </w:r>
      <w:r w:rsidRPr="004E3EB6">
        <w:t>u</w:t>
      </w:r>
      <w:r w:rsidRPr="004E3EB6">
        <w:t>nerna för att förbättra det medicinska omhändertagandet och det sociala innehållet i äl</w:t>
      </w:r>
      <w:r w:rsidRPr="004E3EB6">
        <w:t>d</w:t>
      </w:r>
      <w:r w:rsidRPr="004E3EB6">
        <w:t>reomsorgen, i synnerhet för äldre med stora och sammansatta problem och b</w:t>
      </w:r>
      <w:r w:rsidRPr="004E3EB6">
        <w:t>e</w:t>
      </w:r>
      <w:r w:rsidRPr="004E3EB6">
        <w:t xml:space="preserve">hov. </w:t>
      </w:r>
    </w:p>
    <w:p w:rsidR="00C90039" w:rsidRPr="004E3EB6" w:rsidRDefault="00C90039" w:rsidP="007160D2">
      <w:pPr>
        <w:pStyle w:val="Rubrik3"/>
      </w:pPr>
      <w:bookmarkStart w:id="525" w:name="_Toc134370328"/>
      <w:bookmarkStart w:id="526" w:name="_Toc135027683"/>
      <w:bookmarkStart w:id="527" w:name="_Toc135114426"/>
      <w:r w:rsidRPr="004E3EB6">
        <w:t>Kristdemokratisk satsning på rehabilitering</w:t>
      </w:r>
      <w:bookmarkEnd w:id="525"/>
      <w:bookmarkEnd w:id="526"/>
      <w:bookmarkEnd w:id="527"/>
    </w:p>
    <w:p w:rsidR="00C90039" w:rsidRPr="004E3EB6" w:rsidRDefault="00C90039" w:rsidP="007160D2">
      <w:r w:rsidRPr="004E3EB6">
        <w:t>De skenande ohälsotalen och bristen på en fungerande rehabilitering är ett akut problem, såväl mänskligt som offentligfinansiellt. Kristdemokraterna anser dä</w:t>
      </w:r>
      <w:r w:rsidRPr="004E3EB6">
        <w:t>r</w:t>
      </w:r>
      <w:r w:rsidRPr="004E3EB6">
        <w:t>för att en helt ny rehabiliteringsförsäkring snarast måste införas, i huvudsak e</w:t>
      </w:r>
      <w:r w:rsidRPr="004E3EB6">
        <w:t>n</w:t>
      </w:r>
      <w:r w:rsidRPr="004E3EB6">
        <w:t xml:space="preserve">ligt den modell som föreslagits i </w:t>
      </w:r>
      <w:r w:rsidR="00AE51CA" w:rsidRPr="004E3EB6">
        <w:t xml:space="preserve">Rehabiliteringsutredningen </w:t>
      </w:r>
      <w:r w:rsidRPr="004E3EB6">
        <w:t>(SOU 2000:78). Kristdemokraterna föreslår att ca 2,8 milja</w:t>
      </w:r>
      <w:r w:rsidRPr="004E3EB6">
        <w:t>r</w:t>
      </w:r>
      <w:r w:rsidRPr="004E3EB6">
        <w:t>der kronor anslås år 2007 på denna reform för att nedbringa de extremt höga ohälsotalen. De</w:t>
      </w:r>
      <w:r w:rsidRPr="004E3EB6">
        <w:t>n</w:t>
      </w:r>
      <w:r w:rsidRPr="004E3EB6">
        <w:t>na reform ska sedan byggas ut ytterligare de kommande åren.</w:t>
      </w:r>
    </w:p>
    <w:p w:rsidR="00C90039" w:rsidRPr="004E3EB6" w:rsidRDefault="00C90039" w:rsidP="007160D2">
      <w:pPr>
        <w:pStyle w:val="Rubrik2"/>
      </w:pPr>
      <w:bookmarkStart w:id="528" w:name="_Toc116280012"/>
      <w:bookmarkStart w:id="529" w:name="_Ref134324319"/>
      <w:bookmarkStart w:id="530" w:name="_Toc134370329"/>
      <w:bookmarkStart w:id="531" w:name="_Toc135027684"/>
      <w:bookmarkStart w:id="532" w:name="_Toc135114427"/>
      <w:bookmarkEnd w:id="394"/>
      <w:bookmarkEnd w:id="395"/>
      <w:bookmarkEnd w:id="396"/>
      <w:r w:rsidRPr="004E3EB6">
        <w:t>Prioriterat område: Ett stärkt rättssamhälle</w:t>
      </w:r>
      <w:bookmarkEnd w:id="528"/>
      <w:bookmarkEnd w:id="529"/>
      <w:bookmarkEnd w:id="530"/>
      <w:bookmarkEnd w:id="531"/>
      <w:bookmarkEnd w:id="532"/>
      <w:r w:rsidRPr="004E3EB6">
        <w:t xml:space="preserve"> </w:t>
      </w:r>
    </w:p>
    <w:p w:rsidR="00C90039" w:rsidRPr="004E3EB6" w:rsidRDefault="00C90039" w:rsidP="007160D2">
      <w:r w:rsidRPr="004E3EB6">
        <w:t>Regeringen tillför mer resurser till rättsväsendet, men det räcker inte. Kris</w:t>
      </w:r>
      <w:r w:rsidRPr="004E3EB6">
        <w:t>t</w:t>
      </w:r>
      <w:r w:rsidRPr="004E3EB6">
        <w:t>demokraterna vill intensifiera polisutbildningen så att antalet poliser år 2010 uppgår till 20 000. Vid utgången av 2005 fanns det 17 073 poliser. Situati</w:t>
      </w:r>
      <w:r w:rsidRPr="004E3EB6">
        <w:t>o</w:t>
      </w:r>
      <w:r w:rsidRPr="004E3EB6">
        <w:t xml:space="preserve">nen är akut. För att skapa ett tryggt samhälle behöver polis, åklagare och domstolar mer resurser. </w:t>
      </w:r>
    </w:p>
    <w:p w:rsidR="00C90039" w:rsidRPr="004E3EB6" w:rsidRDefault="00C90039" w:rsidP="007160D2">
      <w:pPr>
        <w:pStyle w:val="Rubrik3"/>
      </w:pPr>
      <w:bookmarkStart w:id="533" w:name="_Toc450013660"/>
      <w:bookmarkStart w:id="534" w:name="_Toc463729001"/>
      <w:bookmarkStart w:id="535" w:name="_Toc481520329"/>
      <w:bookmarkStart w:id="536" w:name="_Toc116280013"/>
      <w:bookmarkStart w:id="537" w:name="_Toc134370330"/>
      <w:bookmarkStart w:id="538" w:name="_Toc135027685"/>
      <w:bookmarkStart w:id="539" w:name="_Toc135114428"/>
      <w:r w:rsidRPr="004E3EB6">
        <w:t>Ett återupprättat rättsväsende</w:t>
      </w:r>
      <w:bookmarkEnd w:id="533"/>
      <w:bookmarkEnd w:id="534"/>
      <w:bookmarkEnd w:id="535"/>
      <w:bookmarkEnd w:id="536"/>
      <w:bookmarkEnd w:id="537"/>
      <w:bookmarkEnd w:id="538"/>
      <w:bookmarkEnd w:id="539"/>
    </w:p>
    <w:p w:rsidR="00C90039" w:rsidRPr="004E3EB6" w:rsidRDefault="00C90039" w:rsidP="007160D2">
      <w:r w:rsidRPr="004E3EB6">
        <w:t>Kristdemokraterna vill tillföra rättsväsendet ytterligare 1,4 miljarder kronor för varje år 2007</w:t>
      </w:r>
      <w:r w:rsidR="00AE51CA" w:rsidRPr="004E3EB6">
        <w:t>–</w:t>
      </w:r>
      <w:r w:rsidRPr="004E3EB6">
        <w:t>2008.</w:t>
      </w:r>
    </w:p>
    <w:p w:rsidR="00C90039" w:rsidRPr="004E3EB6" w:rsidRDefault="00C90039" w:rsidP="007160D2">
      <w:pPr>
        <w:pStyle w:val="Normaltindrag"/>
      </w:pPr>
      <w:r w:rsidRPr="004E3EB6">
        <w:t>För att säkerställa den fastlagda ambitionsnivån för polisens verksamhet och därmed möjliggöra för polismyndigheterna att kunna verkställa r</w:t>
      </w:r>
      <w:r w:rsidRPr="004E3EB6">
        <w:t>e</w:t>
      </w:r>
      <w:r w:rsidRPr="004E3EB6">
        <w:t>gleringsbr</w:t>
      </w:r>
      <w:r w:rsidRPr="004E3EB6">
        <w:t>e</w:t>
      </w:r>
      <w:r w:rsidRPr="004E3EB6">
        <w:t>vets intentioner måste antalet utbildningsplatser utökas kraftigt. Målsättningen ska vara att 2010 uppnå en nivå där antalet poliser uppgår till 20 000. Detta fö</w:t>
      </w:r>
      <w:r w:rsidRPr="004E3EB6">
        <w:t>r</w:t>
      </w:r>
      <w:r w:rsidRPr="004E3EB6">
        <w:t xml:space="preserve">slag är gemensamt med övriga partier i </w:t>
      </w:r>
      <w:r w:rsidR="00AE51CA" w:rsidRPr="004E3EB6">
        <w:t xml:space="preserve">Allians </w:t>
      </w:r>
      <w:r w:rsidRPr="004E3EB6">
        <w:t xml:space="preserve">för Sverige. </w:t>
      </w:r>
    </w:p>
    <w:p w:rsidR="00C90039" w:rsidRPr="004E3EB6" w:rsidRDefault="00C90039" w:rsidP="007160D2">
      <w:pPr>
        <w:pStyle w:val="Normaltindrag"/>
      </w:pPr>
      <w:r w:rsidRPr="004E3EB6">
        <w:rPr>
          <w:snapToGrid w:val="0"/>
        </w:rPr>
        <w:t>Åklagarväsendet stärks. En beredskap måste finnas för ett ökat antal äre</w:t>
      </w:r>
      <w:r w:rsidRPr="004E3EB6">
        <w:rPr>
          <w:snapToGrid w:val="0"/>
        </w:rPr>
        <w:t>n</w:t>
      </w:r>
      <w:r w:rsidRPr="004E3EB6">
        <w:rPr>
          <w:snapToGrid w:val="0"/>
        </w:rPr>
        <w:t>den till följd av en förbättrad personalsituation inom polisen. Åklagarorgan</w:t>
      </w:r>
      <w:r w:rsidRPr="004E3EB6">
        <w:rPr>
          <w:snapToGrid w:val="0"/>
        </w:rPr>
        <w:t>i</w:t>
      </w:r>
      <w:r w:rsidRPr="004E3EB6">
        <w:rPr>
          <w:snapToGrid w:val="0"/>
        </w:rPr>
        <w:t>sationen ska förstärkas med flera åklagare, specialiserade i synnerhet inom familjerelaterat våld. Organisationen ska ha möjlighet att fortsätta det nö</w:t>
      </w:r>
      <w:r w:rsidRPr="004E3EB6">
        <w:rPr>
          <w:snapToGrid w:val="0"/>
        </w:rPr>
        <w:t>d</w:t>
      </w:r>
      <w:r w:rsidRPr="004E3EB6">
        <w:rPr>
          <w:snapToGrid w:val="0"/>
        </w:rPr>
        <w:t>vändiga komp</w:t>
      </w:r>
      <w:r w:rsidRPr="004E3EB6">
        <w:rPr>
          <w:snapToGrid w:val="0"/>
        </w:rPr>
        <w:t>e</w:t>
      </w:r>
      <w:r w:rsidRPr="004E3EB6">
        <w:rPr>
          <w:snapToGrid w:val="0"/>
        </w:rPr>
        <w:t>tensutvecklingsprogram som påbörjats, i synnerhet vad gäller brott som begås mot barn. Ekobrottsmyndigheten ska framför allt ansvara för avancerad ekonomisk brottslighet och annan allvarlig brottsli</w:t>
      </w:r>
      <w:r w:rsidRPr="004E3EB6">
        <w:rPr>
          <w:snapToGrid w:val="0"/>
        </w:rPr>
        <w:t>g</w:t>
      </w:r>
      <w:r w:rsidRPr="004E3EB6">
        <w:rPr>
          <w:snapToGrid w:val="0"/>
        </w:rPr>
        <w:t>het som kan kopplas till denna.</w:t>
      </w:r>
    </w:p>
    <w:p w:rsidR="00C90039" w:rsidRPr="004E3EB6" w:rsidRDefault="00C90039" w:rsidP="007160D2">
      <w:pPr>
        <w:pStyle w:val="Normaltindrag"/>
      </w:pPr>
      <w:r w:rsidRPr="004E3EB6">
        <w:t>Den övergripande målsättningen i det kommande reformarbetet med en ny domstolsorganisation ska vara ett livaktigt, kompetent och lokalt förankrat rätt</w:t>
      </w:r>
      <w:r w:rsidRPr="004E3EB6">
        <w:t>s</w:t>
      </w:r>
      <w:r w:rsidRPr="004E3EB6">
        <w:t>liv. Domstolsväsendet ska tilldelas ytterligare medel. Regeringen ska få i uppdrag att utreda huvudmannaskapet för domstolarna. En process bör inl</w:t>
      </w:r>
      <w:r w:rsidRPr="004E3EB6">
        <w:t>e</w:t>
      </w:r>
      <w:r w:rsidRPr="004E3EB6">
        <w:t>das med sammanläggning av tingsrätt och länsrätt.</w:t>
      </w:r>
    </w:p>
    <w:p w:rsidR="00C90039" w:rsidRPr="004E3EB6" w:rsidRDefault="00C90039" w:rsidP="007160D2">
      <w:pPr>
        <w:pStyle w:val="Normaltindrag"/>
      </w:pPr>
      <w:r w:rsidRPr="004E3EB6">
        <w:t>En fungerande kriminalvård kräver utökade resurser. Målsättningen ska vara meningsfulla insatser för att möjliggöra ett liv utan brottslighet. Tr</w:t>
      </w:r>
      <w:r w:rsidRPr="004E3EB6">
        <w:t>e</w:t>
      </w:r>
      <w:r w:rsidRPr="004E3EB6">
        <w:t>stegsanstalter ska införas med motivationsavdelningar och kvalificerade p</w:t>
      </w:r>
      <w:r w:rsidRPr="004E3EB6">
        <w:t>å</w:t>
      </w:r>
      <w:r w:rsidRPr="004E3EB6">
        <w:t>verkansprogram. Kristdemokraterna anser att en betydande utbildningssat</w:t>
      </w:r>
      <w:r w:rsidRPr="004E3EB6">
        <w:t>s</w:t>
      </w:r>
      <w:r w:rsidRPr="004E3EB6">
        <w:t>ning ska geno</w:t>
      </w:r>
      <w:r w:rsidRPr="004E3EB6">
        <w:t>m</w:t>
      </w:r>
      <w:r w:rsidRPr="004E3EB6">
        <w:t>föras för att höja kompetensen, framför allt hos den personal som arbetar nära de intagna. För att frigivning</w:t>
      </w:r>
      <w:r w:rsidRPr="004E3EB6">
        <w:t>s</w:t>
      </w:r>
      <w:r w:rsidRPr="004E3EB6">
        <w:t>situationen ska bli bättre måste rehabiliteringsarbetet börja redan under anstaltstiden och fortsätta efter frigi</w:t>
      </w:r>
      <w:r w:rsidRPr="004E3EB6">
        <w:t>v</w:t>
      </w:r>
      <w:r w:rsidRPr="004E3EB6">
        <w:t xml:space="preserve">ningen. </w:t>
      </w:r>
    </w:p>
    <w:p w:rsidR="00C90039" w:rsidRPr="004E3EB6" w:rsidRDefault="00C90039" w:rsidP="007160D2">
      <w:pPr>
        <w:pStyle w:val="Normaltindrag"/>
      </w:pPr>
      <w:r w:rsidRPr="004E3EB6">
        <w:t>Det brottsförebyggande arbetet intensifieras. Det brottsförebyggande arb</w:t>
      </w:r>
      <w:r w:rsidRPr="004E3EB6">
        <w:t>e</w:t>
      </w:r>
      <w:r w:rsidRPr="004E3EB6">
        <w:t>tet är en del i kriminalpolitiken</w:t>
      </w:r>
      <w:r w:rsidR="00550115" w:rsidRPr="004E3EB6">
        <w:t>:</w:t>
      </w:r>
      <w:r w:rsidRPr="004E3EB6">
        <w:t xml:space="preserve"> att föreby</w:t>
      </w:r>
      <w:r w:rsidRPr="004E3EB6">
        <w:t>g</w:t>
      </w:r>
      <w:r w:rsidRPr="004E3EB6">
        <w:t>ga brott är också att bekämpa brott.</w:t>
      </w:r>
    </w:p>
    <w:p w:rsidR="00C90039" w:rsidRPr="004E3EB6" w:rsidRDefault="00C90039" w:rsidP="007160D2">
      <w:pPr>
        <w:pStyle w:val="Rubrik1"/>
      </w:pPr>
      <w:bookmarkStart w:id="540" w:name="_Toc102810463"/>
      <w:bookmarkStart w:id="541" w:name="_Toc134370331"/>
      <w:bookmarkStart w:id="542" w:name="_Toc135027686"/>
      <w:bookmarkStart w:id="543" w:name="_Toc135114429"/>
      <w:r w:rsidRPr="004E3EB6">
        <w:t>Budgetpolitikens inriktning</w:t>
      </w:r>
      <w:bookmarkEnd w:id="540"/>
      <w:bookmarkEnd w:id="541"/>
      <w:bookmarkEnd w:id="542"/>
      <w:bookmarkEnd w:id="543"/>
    </w:p>
    <w:p w:rsidR="00C90039" w:rsidRPr="004E3EB6" w:rsidRDefault="00C90039" w:rsidP="00BC5EFE">
      <w:pPr>
        <w:pStyle w:val="Rubrik2"/>
        <w:spacing w:before="120"/>
      </w:pPr>
      <w:bookmarkStart w:id="544" w:name="_Toc450013673"/>
      <w:bookmarkStart w:id="545" w:name="_Toc8026990"/>
      <w:bookmarkStart w:id="546" w:name="_Toc23145762"/>
      <w:bookmarkStart w:id="547" w:name="_Toc53304493"/>
      <w:bookmarkStart w:id="548" w:name="_Toc102810464"/>
      <w:bookmarkStart w:id="549" w:name="_Toc134370332"/>
      <w:bookmarkStart w:id="550" w:name="_Toc463729021"/>
      <w:bookmarkStart w:id="551" w:name="_Toc481520350"/>
      <w:bookmarkStart w:id="552" w:name="_Toc495362991"/>
      <w:bookmarkStart w:id="553" w:name="_Toc135027687"/>
      <w:bookmarkStart w:id="554" w:name="_Toc135114430"/>
      <w:r w:rsidRPr="004E3EB6">
        <w:t>Överskottsmål</w:t>
      </w:r>
      <w:bookmarkEnd w:id="544"/>
      <w:bookmarkEnd w:id="545"/>
      <w:bookmarkEnd w:id="546"/>
      <w:bookmarkEnd w:id="547"/>
      <w:bookmarkEnd w:id="548"/>
      <w:bookmarkEnd w:id="549"/>
      <w:bookmarkEnd w:id="553"/>
      <w:bookmarkEnd w:id="554"/>
      <w:r w:rsidRPr="004E3EB6">
        <w:t xml:space="preserve"> </w:t>
      </w:r>
      <w:bookmarkEnd w:id="550"/>
      <w:bookmarkEnd w:id="551"/>
      <w:bookmarkEnd w:id="552"/>
    </w:p>
    <w:p w:rsidR="00C90039" w:rsidRPr="004E3EB6" w:rsidRDefault="00C90039" w:rsidP="007160D2">
      <w:r w:rsidRPr="004E3EB6">
        <w:t>Riksdagen har efter förslag från regeringen beslutat att de offentliga finanse</w:t>
      </w:r>
      <w:r w:rsidRPr="004E3EB6">
        <w:t>r</w:t>
      </w:r>
      <w:r w:rsidRPr="004E3EB6">
        <w:t xml:space="preserve">na </w:t>
      </w:r>
      <w:r w:rsidR="006C1B8D" w:rsidRPr="004E3EB6">
        <w:t>ska</w:t>
      </w:r>
      <w:r w:rsidRPr="004E3EB6">
        <w:t xml:space="preserve"> uppvisa ett samlat överskott i det finansiella sparandet på 2 procent av BNP i geno</w:t>
      </w:r>
      <w:r w:rsidRPr="004E3EB6">
        <w:t>m</w:t>
      </w:r>
      <w:r w:rsidRPr="004E3EB6">
        <w:t>snitt över en konjunkturcykel. I år beräknas överskottet i de offentliga finanserna – staten, kommunsektorn och pensionssystemet – uppgå till 2,0 procent av BNP. Det genomsnittliga finansiella sparandet i den offen</w:t>
      </w:r>
      <w:r w:rsidRPr="004E3EB6">
        <w:t>t</w:t>
      </w:r>
      <w:r w:rsidRPr="004E3EB6">
        <w:t>liga sektorn sedan år 2000 uppnår dock inte 2,0 procent utan stannar vid 1,9 procent trots en god ko</w:t>
      </w:r>
      <w:r w:rsidRPr="004E3EB6">
        <w:t>n</w:t>
      </w:r>
      <w:r w:rsidRPr="004E3EB6">
        <w:t xml:space="preserve">junktur. </w:t>
      </w:r>
    </w:p>
    <w:p w:rsidR="00C90039" w:rsidRPr="004E3EB6" w:rsidRDefault="00C90039" w:rsidP="007160D2">
      <w:pPr>
        <w:pStyle w:val="Normaltindrag"/>
      </w:pPr>
      <w:r w:rsidRPr="004E3EB6">
        <w:t>Det svaga finansiella sparandet i offentlig sektor kan alltså inte längre fö</w:t>
      </w:r>
      <w:r w:rsidRPr="004E3EB6">
        <w:t>r</w:t>
      </w:r>
      <w:r w:rsidRPr="004E3EB6">
        <w:t>klaras av en svag konjunktur.  Det är därför anmärkningsvärt och oroväcka</w:t>
      </w:r>
      <w:r w:rsidRPr="004E3EB6">
        <w:t>n</w:t>
      </w:r>
      <w:r w:rsidRPr="004E3EB6">
        <w:t>de att sparandet långsi</w:t>
      </w:r>
      <w:r w:rsidRPr="004E3EB6">
        <w:t>k</w:t>
      </w:r>
      <w:r w:rsidRPr="004E3EB6">
        <w:t>tigt underskrider 2 procent även när konjunkturen är god. För att bättra på det genomsnittliga finansiella sparandet i den o</w:t>
      </w:r>
      <w:r w:rsidRPr="004E3EB6">
        <w:t>f</w:t>
      </w:r>
      <w:r w:rsidRPr="004E3EB6">
        <w:t xml:space="preserve">fentliga sektorn över innevarande konjunkturcykel låter </w:t>
      </w:r>
      <w:r w:rsidR="00AE51CA" w:rsidRPr="004E3EB6">
        <w:t xml:space="preserve">Socialdemokraterna </w:t>
      </w:r>
      <w:r w:rsidRPr="004E3EB6">
        <w:t>oss nu veta att c</w:t>
      </w:r>
      <w:r w:rsidRPr="004E3EB6">
        <w:t>y</w:t>
      </w:r>
      <w:r w:rsidRPr="004E3EB6">
        <w:t xml:space="preserve">keln blivit längre. Tidigare har dessa ansetts vara i cirka fem år. Nu verkar man mena att Sverige befinner sig i en konjunkturcykel som började år 2000 och som sträcker sig minst till 2008. </w:t>
      </w:r>
    </w:p>
    <w:p w:rsidR="00C90039" w:rsidRPr="004E3EB6" w:rsidRDefault="00C90039" w:rsidP="007160D2">
      <w:pPr>
        <w:pStyle w:val="Normaltindrag"/>
      </w:pPr>
      <w:r w:rsidRPr="004E3EB6">
        <w:t xml:space="preserve">Genomsnittet </w:t>
      </w:r>
      <w:r w:rsidRPr="004E3EB6">
        <w:rPr>
          <w:spacing w:val="-2"/>
          <w:szCs w:val="19"/>
        </w:rPr>
        <w:t xml:space="preserve">för det finansiella sparandet ligger, oavsett mått, under </w:t>
      </w:r>
      <w:r w:rsidR="00550115" w:rsidRPr="004E3EB6">
        <w:rPr>
          <w:spacing w:val="-2"/>
          <w:szCs w:val="19"/>
        </w:rPr>
        <w:t>Soci</w:t>
      </w:r>
      <w:r w:rsidR="00550115" w:rsidRPr="004E3EB6">
        <w:t>a</w:t>
      </w:r>
      <w:r w:rsidR="00550115" w:rsidRPr="004E3EB6">
        <w:t>l</w:t>
      </w:r>
      <w:r w:rsidR="00550115" w:rsidRPr="004E3EB6">
        <w:t>demokr</w:t>
      </w:r>
      <w:r w:rsidR="00550115" w:rsidRPr="004E3EB6">
        <w:t>a</w:t>
      </w:r>
      <w:r w:rsidR="00550115" w:rsidRPr="004E3EB6">
        <w:t xml:space="preserve">ternas </w:t>
      </w:r>
      <w:r w:rsidRPr="004E3EB6">
        <w:t>mål eller precis på 2 procent under perioden 2000–2008.</w:t>
      </w:r>
    </w:p>
    <w:p w:rsidR="00C90039" w:rsidRPr="004E3EB6" w:rsidRDefault="00C90039" w:rsidP="00411202">
      <w:pPr>
        <w:pStyle w:val="Tabellochbildrubrik"/>
      </w:pPr>
      <w:bookmarkStart w:id="555" w:name="_Toc102722192"/>
      <w:r w:rsidRPr="004E3EB6">
        <w:t xml:space="preserve">Tabell </w:t>
      </w:r>
      <w:r w:rsidRPr="004E3EB6">
        <w:fldChar w:fldCharType="begin" w:fldLock="1"/>
      </w:r>
      <w:r w:rsidRPr="004E3EB6">
        <w:instrText xml:space="preserve"> STYLEREF 1 \s </w:instrText>
      </w:r>
      <w:r w:rsidRPr="004E3EB6">
        <w:fldChar w:fldCharType="separate"/>
      </w:r>
      <w:r w:rsidR="00550115" w:rsidRPr="004E3EB6">
        <w:t>9</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1</w:t>
      </w:r>
      <w:r w:rsidRPr="004E3EB6">
        <w:fldChar w:fldCharType="end"/>
      </w:r>
      <w:r w:rsidRPr="004E3EB6">
        <w:t xml:space="preserve"> Den offentliga sektorns finansiella sparande 2002–2008 enligt vårpropositionen</w:t>
      </w:r>
      <w:bookmarkEnd w:id="555"/>
    </w:p>
    <w:p w:rsidR="00C90039" w:rsidRPr="004E3EB6" w:rsidRDefault="00C90039" w:rsidP="00411202">
      <w:pPr>
        <w:pStyle w:val="Tabellochbild-underrubrik"/>
      </w:pPr>
      <w:r w:rsidRPr="004E3EB6">
        <w:t>Procent av BNP</w:t>
      </w:r>
    </w:p>
    <w:tbl>
      <w:tblPr>
        <w:tblW w:w="5897" w:type="dxa"/>
        <w:tblInd w:w="55" w:type="dxa"/>
        <w:tblLayout w:type="fixed"/>
        <w:tblCellMar>
          <w:left w:w="70" w:type="dxa"/>
          <w:right w:w="70" w:type="dxa"/>
        </w:tblCellMar>
        <w:tblLook w:val="0000" w:firstRow="0" w:lastRow="0" w:firstColumn="0" w:lastColumn="0" w:noHBand="0" w:noVBand="0"/>
      </w:tblPr>
      <w:tblGrid>
        <w:gridCol w:w="1540"/>
        <w:gridCol w:w="623"/>
        <w:gridCol w:w="622"/>
        <w:gridCol w:w="622"/>
        <w:gridCol w:w="622"/>
        <w:gridCol w:w="622"/>
        <w:gridCol w:w="622"/>
        <w:gridCol w:w="624"/>
      </w:tblGrid>
      <w:tr w:rsidR="00C90039" w:rsidRPr="004E3EB6">
        <w:trPr>
          <w:cantSplit/>
          <w:trHeight w:val="268"/>
        </w:trPr>
        <w:tc>
          <w:tcPr>
            <w:tcW w:w="1095" w:type="dxa"/>
            <w:tcBorders>
              <w:top w:val="single" w:sz="8" w:space="0" w:color="auto"/>
              <w:left w:val="nil"/>
              <w:bottom w:val="single" w:sz="8" w:space="0" w:color="auto"/>
              <w:right w:val="nil"/>
            </w:tcBorders>
            <w:noWrap/>
            <w:vAlign w:val="bottom"/>
          </w:tcPr>
          <w:p w:rsidR="00C90039" w:rsidRPr="004E3EB6" w:rsidRDefault="00C90039" w:rsidP="00411202">
            <w:pPr>
              <w:pStyle w:val="Tabell-rad"/>
            </w:pPr>
          </w:p>
        </w:tc>
        <w:tc>
          <w:tcPr>
            <w:tcW w:w="443" w:type="dxa"/>
            <w:tcBorders>
              <w:top w:val="single" w:sz="8" w:space="0" w:color="auto"/>
              <w:left w:val="nil"/>
              <w:bottom w:val="single" w:sz="8" w:space="0" w:color="auto"/>
              <w:right w:val="nil"/>
            </w:tcBorders>
            <w:noWrap/>
            <w:vAlign w:val="bottom"/>
          </w:tcPr>
          <w:p w:rsidR="00C90039" w:rsidRPr="004E3EB6" w:rsidRDefault="00C90039" w:rsidP="00907ABF">
            <w:pPr>
              <w:pStyle w:val="Tabell-rad"/>
              <w:jc w:val="right"/>
            </w:pPr>
            <w:r w:rsidRPr="004E3EB6">
              <w:t>2002</w:t>
            </w:r>
          </w:p>
        </w:tc>
        <w:tc>
          <w:tcPr>
            <w:tcW w:w="443" w:type="dxa"/>
            <w:tcBorders>
              <w:top w:val="single" w:sz="8" w:space="0" w:color="auto"/>
              <w:left w:val="nil"/>
              <w:bottom w:val="single" w:sz="8" w:space="0" w:color="auto"/>
              <w:right w:val="nil"/>
            </w:tcBorders>
            <w:noWrap/>
            <w:vAlign w:val="bottom"/>
          </w:tcPr>
          <w:p w:rsidR="00C90039" w:rsidRPr="004E3EB6" w:rsidRDefault="00C90039" w:rsidP="00907ABF">
            <w:pPr>
              <w:pStyle w:val="Tabell-rad"/>
              <w:jc w:val="right"/>
            </w:pPr>
            <w:r w:rsidRPr="004E3EB6">
              <w:t>2003</w:t>
            </w:r>
          </w:p>
        </w:tc>
        <w:tc>
          <w:tcPr>
            <w:tcW w:w="443" w:type="dxa"/>
            <w:tcBorders>
              <w:top w:val="single" w:sz="8" w:space="0" w:color="auto"/>
              <w:left w:val="nil"/>
              <w:bottom w:val="single" w:sz="8" w:space="0" w:color="auto"/>
              <w:right w:val="nil"/>
            </w:tcBorders>
            <w:noWrap/>
            <w:vAlign w:val="bottom"/>
          </w:tcPr>
          <w:p w:rsidR="00C90039" w:rsidRPr="004E3EB6" w:rsidRDefault="00C90039" w:rsidP="00907ABF">
            <w:pPr>
              <w:pStyle w:val="Tabell-rad"/>
              <w:jc w:val="right"/>
            </w:pPr>
            <w:r w:rsidRPr="004E3EB6">
              <w:t>2004</w:t>
            </w:r>
          </w:p>
        </w:tc>
        <w:tc>
          <w:tcPr>
            <w:tcW w:w="443" w:type="dxa"/>
            <w:tcBorders>
              <w:top w:val="single" w:sz="8" w:space="0" w:color="auto"/>
              <w:left w:val="nil"/>
              <w:bottom w:val="single" w:sz="8" w:space="0" w:color="auto"/>
              <w:right w:val="nil"/>
            </w:tcBorders>
            <w:noWrap/>
            <w:vAlign w:val="bottom"/>
          </w:tcPr>
          <w:p w:rsidR="00C90039" w:rsidRPr="004E3EB6" w:rsidRDefault="00C90039" w:rsidP="00907ABF">
            <w:pPr>
              <w:pStyle w:val="Tabell-rad"/>
              <w:jc w:val="right"/>
            </w:pPr>
            <w:r w:rsidRPr="004E3EB6">
              <w:t>2005</w:t>
            </w:r>
          </w:p>
        </w:tc>
        <w:tc>
          <w:tcPr>
            <w:tcW w:w="443" w:type="dxa"/>
            <w:tcBorders>
              <w:top w:val="single" w:sz="8" w:space="0" w:color="auto"/>
              <w:left w:val="nil"/>
              <w:bottom w:val="single" w:sz="8" w:space="0" w:color="auto"/>
              <w:right w:val="nil"/>
            </w:tcBorders>
            <w:noWrap/>
            <w:vAlign w:val="bottom"/>
          </w:tcPr>
          <w:p w:rsidR="00C90039" w:rsidRPr="004E3EB6" w:rsidRDefault="00C90039" w:rsidP="00907ABF">
            <w:pPr>
              <w:pStyle w:val="Tabell-rad"/>
              <w:jc w:val="right"/>
            </w:pPr>
            <w:r w:rsidRPr="004E3EB6">
              <w:t>2006</w:t>
            </w:r>
          </w:p>
        </w:tc>
        <w:tc>
          <w:tcPr>
            <w:tcW w:w="443" w:type="dxa"/>
            <w:tcBorders>
              <w:top w:val="single" w:sz="8" w:space="0" w:color="auto"/>
              <w:left w:val="nil"/>
              <w:bottom w:val="single" w:sz="8" w:space="0" w:color="auto"/>
              <w:right w:val="nil"/>
            </w:tcBorders>
            <w:noWrap/>
            <w:vAlign w:val="bottom"/>
          </w:tcPr>
          <w:p w:rsidR="00C90039" w:rsidRPr="004E3EB6" w:rsidRDefault="00C90039" w:rsidP="00907ABF">
            <w:pPr>
              <w:pStyle w:val="Tabell-rad"/>
              <w:jc w:val="right"/>
            </w:pPr>
            <w:r w:rsidRPr="004E3EB6">
              <w:t>2007</w:t>
            </w:r>
          </w:p>
        </w:tc>
        <w:tc>
          <w:tcPr>
            <w:tcW w:w="444" w:type="dxa"/>
            <w:tcBorders>
              <w:top w:val="single" w:sz="8" w:space="0" w:color="auto"/>
              <w:left w:val="nil"/>
              <w:bottom w:val="single" w:sz="8" w:space="0" w:color="auto"/>
              <w:right w:val="nil"/>
            </w:tcBorders>
            <w:noWrap/>
            <w:vAlign w:val="bottom"/>
          </w:tcPr>
          <w:p w:rsidR="00C90039" w:rsidRPr="004E3EB6" w:rsidRDefault="00C90039" w:rsidP="00907ABF">
            <w:pPr>
              <w:pStyle w:val="Tabell-rad"/>
              <w:jc w:val="right"/>
            </w:pPr>
            <w:r w:rsidRPr="004E3EB6">
              <w:t>2008</w:t>
            </w:r>
          </w:p>
        </w:tc>
      </w:tr>
      <w:tr w:rsidR="00C90039" w:rsidRPr="004E3EB6">
        <w:trPr>
          <w:cantSplit/>
          <w:trHeight w:val="268"/>
        </w:trPr>
        <w:tc>
          <w:tcPr>
            <w:tcW w:w="1095" w:type="dxa"/>
            <w:tcBorders>
              <w:top w:val="single" w:sz="8" w:space="0" w:color="auto"/>
              <w:left w:val="nil"/>
              <w:right w:val="nil"/>
            </w:tcBorders>
            <w:noWrap/>
            <w:vAlign w:val="bottom"/>
          </w:tcPr>
          <w:p w:rsidR="00C90039" w:rsidRPr="004E3EB6" w:rsidRDefault="00C90039" w:rsidP="00411202">
            <w:pPr>
              <w:pStyle w:val="Tabell-rad"/>
            </w:pPr>
            <w:r w:rsidRPr="004E3EB6">
              <w:t>Finansiellt sparande</w:t>
            </w:r>
          </w:p>
        </w:tc>
        <w:tc>
          <w:tcPr>
            <w:tcW w:w="443" w:type="dxa"/>
            <w:tcBorders>
              <w:top w:val="single" w:sz="8" w:space="0" w:color="auto"/>
              <w:left w:val="nil"/>
              <w:right w:val="nil"/>
            </w:tcBorders>
            <w:noWrap/>
            <w:vAlign w:val="bottom"/>
          </w:tcPr>
          <w:p w:rsidR="00C90039" w:rsidRPr="004E3EB6" w:rsidRDefault="00C90039" w:rsidP="00907ABF">
            <w:pPr>
              <w:pStyle w:val="Tabell-rad"/>
              <w:jc w:val="right"/>
            </w:pPr>
            <w:r w:rsidRPr="004E3EB6">
              <w:t>-0,5</w:t>
            </w:r>
          </w:p>
        </w:tc>
        <w:tc>
          <w:tcPr>
            <w:tcW w:w="443" w:type="dxa"/>
            <w:tcBorders>
              <w:top w:val="single" w:sz="8" w:space="0" w:color="auto"/>
              <w:left w:val="nil"/>
              <w:right w:val="nil"/>
            </w:tcBorders>
            <w:noWrap/>
            <w:vAlign w:val="bottom"/>
          </w:tcPr>
          <w:p w:rsidR="00C90039" w:rsidRPr="004E3EB6" w:rsidRDefault="00C90039" w:rsidP="00907ABF">
            <w:pPr>
              <w:pStyle w:val="Tabell-rad"/>
              <w:jc w:val="right"/>
            </w:pPr>
            <w:r w:rsidRPr="004E3EB6">
              <w:t>-0,2</w:t>
            </w:r>
          </w:p>
        </w:tc>
        <w:tc>
          <w:tcPr>
            <w:tcW w:w="443" w:type="dxa"/>
            <w:tcBorders>
              <w:top w:val="single" w:sz="8" w:space="0" w:color="auto"/>
              <w:left w:val="nil"/>
              <w:right w:val="nil"/>
            </w:tcBorders>
            <w:noWrap/>
            <w:vAlign w:val="bottom"/>
          </w:tcPr>
          <w:p w:rsidR="00C90039" w:rsidRPr="004E3EB6" w:rsidRDefault="00C90039" w:rsidP="00907ABF">
            <w:pPr>
              <w:pStyle w:val="Tabell-rad"/>
              <w:jc w:val="right"/>
            </w:pPr>
            <w:r w:rsidRPr="004E3EB6">
              <w:t>1,6</w:t>
            </w:r>
          </w:p>
        </w:tc>
        <w:tc>
          <w:tcPr>
            <w:tcW w:w="443" w:type="dxa"/>
            <w:tcBorders>
              <w:top w:val="single" w:sz="8" w:space="0" w:color="auto"/>
              <w:left w:val="nil"/>
              <w:right w:val="nil"/>
            </w:tcBorders>
            <w:noWrap/>
            <w:vAlign w:val="bottom"/>
          </w:tcPr>
          <w:p w:rsidR="00C90039" w:rsidRPr="004E3EB6" w:rsidRDefault="00C90039" w:rsidP="00907ABF">
            <w:pPr>
              <w:pStyle w:val="Tabell-rad"/>
              <w:jc w:val="right"/>
            </w:pPr>
            <w:r w:rsidRPr="004E3EB6">
              <w:t>2,7</w:t>
            </w:r>
          </w:p>
        </w:tc>
        <w:tc>
          <w:tcPr>
            <w:tcW w:w="443" w:type="dxa"/>
            <w:tcBorders>
              <w:top w:val="single" w:sz="8" w:space="0" w:color="auto"/>
              <w:left w:val="nil"/>
              <w:right w:val="nil"/>
            </w:tcBorders>
            <w:noWrap/>
            <w:vAlign w:val="bottom"/>
          </w:tcPr>
          <w:p w:rsidR="00C90039" w:rsidRPr="004E3EB6" w:rsidRDefault="00C90039" w:rsidP="00907ABF">
            <w:pPr>
              <w:pStyle w:val="Tabell-rad"/>
              <w:jc w:val="right"/>
            </w:pPr>
            <w:r w:rsidRPr="004E3EB6">
              <w:t>2,0</w:t>
            </w:r>
          </w:p>
        </w:tc>
        <w:tc>
          <w:tcPr>
            <w:tcW w:w="443" w:type="dxa"/>
            <w:tcBorders>
              <w:top w:val="single" w:sz="8" w:space="0" w:color="auto"/>
              <w:left w:val="nil"/>
              <w:right w:val="nil"/>
            </w:tcBorders>
            <w:noWrap/>
            <w:vAlign w:val="bottom"/>
          </w:tcPr>
          <w:p w:rsidR="00C90039" w:rsidRPr="004E3EB6" w:rsidRDefault="00C90039" w:rsidP="00907ABF">
            <w:pPr>
              <w:pStyle w:val="Tabell-rad"/>
              <w:jc w:val="right"/>
            </w:pPr>
            <w:r w:rsidRPr="004E3EB6">
              <w:t>2,2</w:t>
            </w:r>
          </w:p>
        </w:tc>
        <w:tc>
          <w:tcPr>
            <w:tcW w:w="444" w:type="dxa"/>
            <w:tcBorders>
              <w:top w:val="single" w:sz="8" w:space="0" w:color="auto"/>
              <w:left w:val="nil"/>
              <w:right w:val="nil"/>
            </w:tcBorders>
            <w:noWrap/>
            <w:vAlign w:val="bottom"/>
          </w:tcPr>
          <w:p w:rsidR="00C90039" w:rsidRPr="004E3EB6" w:rsidRDefault="00C90039" w:rsidP="00907ABF">
            <w:pPr>
              <w:pStyle w:val="Tabell-rad"/>
              <w:jc w:val="right"/>
            </w:pPr>
            <w:r w:rsidRPr="004E3EB6">
              <w:t>2,8</w:t>
            </w:r>
          </w:p>
        </w:tc>
      </w:tr>
      <w:tr w:rsidR="00C90039" w:rsidRPr="004E3EB6">
        <w:trPr>
          <w:cantSplit/>
          <w:trHeight w:val="268"/>
        </w:trPr>
        <w:tc>
          <w:tcPr>
            <w:tcW w:w="1095" w:type="dxa"/>
            <w:tcBorders>
              <w:left w:val="nil"/>
              <w:bottom w:val="single" w:sz="8" w:space="0" w:color="auto"/>
              <w:right w:val="nil"/>
            </w:tcBorders>
            <w:noWrap/>
            <w:vAlign w:val="bottom"/>
          </w:tcPr>
          <w:p w:rsidR="00C90039" w:rsidRPr="004E3EB6" w:rsidRDefault="00C90039" w:rsidP="00411202">
            <w:pPr>
              <w:pStyle w:val="Tabell-rad"/>
            </w:pPr>
            <w:r w:rsidRPr="004E3EB6">
              <w:t>Genomsnittligt finansiellt sparande sedan 2000</w:t>
            </w:r>
          </w:p>
        </w:tc>
        <w:tc>
          <w:tcPr>
            <w:tcW w:w="443" w:type="dxa"/>
            <w:tcBorders>
              <w:left w:val="nil"/>
              <w:bottom w:val="single" w:sz="8" w:space="0" w:color="auto"/>
              <w:right w:val="nil"/>
            </w:tcBorders>
            <w:noWrap/>
            <w:vAlign w:val="bottom"/>
          </w:tcPr>
          <w:p w:rsidR="00C90039" w:rsidRPr="004E3EB6" w:rsidRDefault="00C90039" w:rsidP="00907ABF">
            <w:pPr>
              <w:pStyle w:val="Tabell-rad"/>
              <w:jc w:val="right"/>
            </w:pPr>
            <w:r w:rsidRPr="004E3EB6">
              <w:t>2,4</w:t>
            </w:r>
          </w:p>
        </w:tc>
        <w:tc>
          <w:tcPr>
            <w:tcW w:w="443" w:type="dxa"/>
            <w:tcBorders>
              <w:left w:val="nil"/>
              <w:bottom w:val="single" w:sz="8" w:space="0" w:color="auto"/>
              <w:right w:val="nil"/>
            </w:tcBorders>
            <w:noWrap/>
            <w:vAlign w:val="bottom"/>
          </w:tcPr>
          <w:p w:rsidR="00C90039" w:rsidRPr="004E3EB6" w:rsidRDefault="00C90039" w:rsidP="00907ABF">
            <w:pPr>
              <w:pStyle w:val="Tabell-rad"/>
              <w:jc w:val="right"/>
            </w:pPr>
            <w:r w:rsidRPr="004E3EB6">
              <w:t>1,7</w:t>
            </w:r>
          </w:p>
        </w:tc>
        <w:tc>
          <w:tcPr>
            <w:tcW w:w="443" w:type="dxa"/>
            <w:tcBorders>
              <w:left w:val="nil"/>
              <w:bottom w:val="single" w:sz="8" w:space="0" w:color="auto"/>
              <w:right w:val="nil"/>
            </w:tcBorders>
            <w:noWrap/>
            <w:vAlign w:val="bottom"/>
          </w:tcPr>
          <w:p w:rsidR="00C90039" w:rsidRPr="004E3EB6" w:rsidRDefault="00C90039" w:rsidP="00907ABF">
            <w:pPr>
              <w:pStyle w:val="Tabell-rad"/>
              <w:jc w:val="right"/>
            </w:pPr>
            <w:r w:rsidRPr="004E3EB6">
              <w:t>1,7</w:t>
            </w:r>
          </w:p>
        </w:tc>
        <w:tc>
          <w:tcPr>
            <w:tcW w:w="443" w:type="dxa"/>
            <w:tcBorders>
              <w:left w:val="nil"/>
              <w:bottom w:val="single" w:sz="8" w:space="0" w:color="auto"/>
              <w:right w:val="nil"/>
            </w:tcBorders>
            <w:noWrap/>
            <w:vAlign w:val="bottom"/>
          </w:tcPr>
          <w:p w:rsidR="00C90039" w:rsidRPr="004E3EB6" w:rsidRDefault="00C90039" w:rsidP="00907ABF">
            <w:pPr>
              <w:pStyle w:val="Tabell-rad"/>
              <w:jc w:val="right"/>
            </w:pPr>
            <w:r w:rsidRPr="004E3EB6">
              <w:t>1,9</w:t>
            </w:r>
          </w:p>
        </w:tc>
        <w:tc>
          <w:tcPr>
            <w:tcW w:w="443" w:type="dxa"/>
            <w:tcBorders>
              <w:left w:val="nil"/>
              <w:bottom w:val="single" w:sz="8" w:space="0" w:color="auto"/>
              <w:right w:val="nil"/>
            </w:tcBorders>
            <w:noWrap/>
            <w:vAlign w:val="bottom"/>
          </w:tcPr>
          <w:p w:rsidR="00C90039" w:rsidRPr="004E3EB6" w:rsidRDefault="00C90039" w:rsidP="00907ABF">
            <w:pPr>
              <w:pStyle w:val="Tabell-rad"/>
              <w:jc w:val="right"/>
            </w:pPr>
            <w:r w:rsidRPr="004E3EB6">
              <w:t>1,9</w:t>
            </w:r>
          </w:p>
        </w:tc>
        <w:tc>
          <w:tcPr>
            <w:tcW w:w="443" w:type="dxa"/>
            <w:tcBorders>
              <w:left w:val="nil"/>
              <w:bottom w:val="single" w:sz="8" w:space="0" w:color="auto"/>
              <w:right w:val="nil"/>
            </w:tcBorders>
            <w:noWrap/>
            <w:vAlign w:val="bottom"/>
          </w:tcPr>
          <w:p w:rsidR="00C90039" w:rsidRPr="004E3EB6" w:rsidRDefault="00C90039" w:rsidP="00907ABF">
            <w:pPr>
              <w:pStyle w:val="Tabell-rad"/>
              <w:jc w:val="right"/>
            </w:pPr>
            <w:r w:rsidRPr="004E3EB6">
              <w:t>1,9</w:t>
            </w:r>
          </w:p>
        </w:tc>
        <w:tc>
          <w:tcPr>
            <w:tcW w:w="444" w:type="dxa"/>
            <w:tcBorders>
              <w:left w:val="nil"/>
              <w:bottom w:val="single" w:sz="8" w:space="0" w:color="auto"/>
              <w:right w:val="nil"/>
            </w:tcBorders>
            <w:noWrap/>
            <w:vAlign w:val="bottom"/>
          </w:tcPr>
          <w:p w:rsidR="00C90039" w:rsidRPr="004E3EB6" w:rsidRDefault="00C90039" w:rsidP="00907ABF">
            <w:pPr>
              <w:pStyle w:val="Tabell-rad"/>
              <w:jc w:val="right"/>
            </w:pPr>
            <w:r w:rsidRPr="004E3EB6">
              <w:t>2,0</w:t>
            </w:r>
          </w:p>
        </w:tc>
      </w:tr>
    </w:tbl>
    <w:p w:rsidR="00C90039" w:rsidRPr="004E3EB6" w:rsidRDefault="00C90039" w:rsidP="00411202">
      <w:pPr>
        <w:pStyle w:val="Tabell-fotnot"/>
      </w:pPr>
      <w:r w:rsidRPr="004E3EB6">
        <w:t>Källa: Prop. 2005/2006:100</w:t>
      </w:r>
      <w:r w:rsidR="00AE51CA" w:rsidRPr="004E3EB6">
        <w:t>.</w:t>
      </w:r>
    </w:p>
    <w:p w:rsidR="00C90039" w:rsidRPr="004E3EB6" w:rsidRDefault="00C90039" w:rsidP="007160D2">
      <w:r w:rsidRPr="004E3EB6">
        <w:t xml:space="preserve">Det är en etablerad princip att både inom EU:s </w:t>
      </w:r>
      <w:r w:rsidR="00AE51CA" w:rsidRPr="004E3EB6">
        <w:t xml:space="preserve">s.k. </w:t>
      </w:r>
      <w:r w:rsidRPr="004E3EB6">
        <w:t>Maastrichtkriterier och inom OECD:s jämförelsenormer mäta just sparandet i hela den offentliga sektorn i</w:t>
      </w:r>
      <w:r w:rsidRPr="004E3EB6">
        <w:t>n</w:t>
      </w:r>
      <w:r w:rsidRPr="004E3EB6">
        <w:t>klusive socialförsäkringssystem utanför statsbudgeten, exempelvis pensionss</w:t>
      </w:r>
      <w:r w:rsidRPr="004E3EB6">
        <w:t>y</w:t>
      </w:r>
      <w:r w:rsidRPr="004E3EB6">
        <w:t>stem. Bakgrunden till detta är att många länder, till skillnad från Sverige, inte har väl fungerande, än mindre långsiktigt autonoma pensionss</w:t>
      </w:r>
      <w:r w:rsidRPr="004E3EB6">
        <w:t>y</w:t>
      </w:r>
      <w:r w:rsidRPr="004E3EB6">
        <w:t>stem. Det vore missvisande för andra länder att enbart visa upp t.ex. statens affärer i hyg</w:t>
      </w:r>
      <w:r w:rsidRPr="004E3EB6">
        <w:t>g</w:t>
      </w:r>
      <w:r w:rsidRPr="004E3EB6">
        <w:t>lig balans, om samtidigt ett i formell mening från statsbudgeten avskilt pensionssystem uppvisar växande underskott, när staten är den uppe</w:t>
      </w:r>
      <w:r w:rsidRPr="004E3EB6">
        <w:t>n</w:t>
      </w:r>
      <w:r w:rsidRPr="004E3EB6">
        <w:t>bart enda bo</w:t>
      </w:r>
      <w:r w:rsidRPr="004E3EB6">
        <w:t>r</w:t>
      </w:r>
      <w:r w:rsidRPr="004E3EB6">
        <w:t>genären.</w:t>
      </w:r>
    </w:p>
    <w:p w:rsidR="00C90039" w:rsidRPr="004E3EB6" w:rsidRDefault="00C90039" w:rsidP="007160D2">
      <w:pPr>
        <w:pStyle w:val="Normaltindrag"/>
      </w:pPr>
      <w:r w:rsidRPr="004E3EB6">
        <w:t>Men av samma skäl får överskottsmål för hela den offentliga sektorn i lä</w:t>
      </w:r>
      <w:r w:rsidRPr="004E3EB6">
        <w:t>n</w:t>
      </w:r>
      <w:r w:rsidRPr="004E3EB6">
        <w:t>der med självständiga och för tillfället växande pensionssystem en vilsel</w:t>
      </w:r>
      <w:r w:rsidRPr="004E3EB6">
        <w:t>e</w:t>
      </w:r>
      <w:r w:rsidRPr="004E3EB6">
        <w:t>dande karaktär om staten, som i Sveriges fall, har stora underskott. Samma</w:t>
      </w:r>
      <w:r w:rsidRPr="004E3EB6">
        <w:t>n</w:t>
      </w:r>
      <w:r w:rsidRPr="004E3EB6">
        <w:t>sättningen av regeringens beräknade finansiella sparande för offentlig se</w:t>
      </w:r>
      <w:r w:rsidRPr="004E3EB6">
        <w:t>k</w:t>
      </w:r>
      <w:r w:rsidRPr="004E3EB6">
        <w:t>tor framgår av</w:t>
      </w:r>
      <w:r w:rsidR="00550115" w:rsidRPr="004E3EB6">
        <w:t xml:space="preserve"> diagram 9.1</w:t>
      </w:r>
      <w:r w:rsidRPr="004E3EB6">
        <w:t>. En stor del av överskotten finns sedan några år i pensionssystemet och därav består hälften av helt privata premiepension</w:t>
      </w:r>
      <w:r w:rsidRPr="004E3EB6">
        <w:t>s</w:t>
      </w:r>
      <w:r w:rsidRPr="004E3EB6">
        <w:t>pengar. Staten beräknas ha ett underskott på 15 miljarder kronor under år 2006 enligt vårpropos</w:t>
      </w:r>
      <w:r w:rsidRPr="004E3EB6">
        <w:t>i</w:t>
      </w:r>
      <w:r w:rsidRPr="004E3EB6">
        <w:t>tionen.</w:t>
      </w:r>
    </w:p>
    <w:p w:rsidR="00C90039" w:rsidRPr="004E3EB6" w:rsidRDefault="00C90039" w:rsidP="007160D2">
      <w:pPr>
        <w:pStyle w:val="Normaltindrag"/>
      </w:pPr>
      <w:r w:rsidRPr="004E3EB6">
        <w:t>Kommunsektorn uppvisar för närvarande ett relativt starkt finansiellt sparande vilket</w:t>
      </w:r>
      <w:r w:rsidR="00550115" w:rsidRPr="004E3EB6">
        <w:t>,</w:t>
      </w:r>
      <w:r w:rsidRPr="004E3EB6">
        <w:t xml:space="preserve"> är glädjande. Samtidigt har detta delvis sin förklaring i att många komm</w:t>
      </w:r>
      <w:r w:rsidRPr="004E3EB6">
        <w:t>u</w:t>
      </w:r>
      <w:r w:rsidRPr="004E3EB6">
        <w:t>ner tvingats höja sin inkomstskatt under 2000-talet. År 2000 uppgick den kommunala medelska</w:t>
      </w:r>
      <w:r w:rsidRPr="004E3EB6">
        <w:t>t</w:t>
      </w:r>
      <w:r w:rsidRPr="004E3EB6">
        <w:t xml:space="preserve">tesatsen till 30,38 för att nu uppgå till 31,60 enligt SCB.  </w:t>
      </w:r>
    </w:p>
    <w:p w:rsidR="00C90039" w:rsidRPr="004E3EB6" w:rsidRDefault="00907ABF" w:rsidP="00411202">
      <w:pPr>
        <w:pStyle w:val="Tabellochbildrubrik"/>
      </w:pPr>
      <w:bookmarkStart w:id="556" w:name="_Ref134192666"/>
      <w:bookmarkStart w:id="557" w:name="_Toc7864742"/>
      <w:bookmarkStart w:id="558" w:name="_Toc39236962"/>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9</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1</w:t>
      </w:r>
      <w:r w:rsidR="00C90039" w:rsidRPr="004E3EB6">
        <w:fldChar w:fldCharType="end"/>
      </w:r>
      <w:bookmarkEnd w:id="556"/>
      <w:r w:rsidR="00C90039" w:rsidRPr="004E3EB6">
        <w:t xml:space="preserve"> Sammansättningen av det finansiella sparandet i offentlig sektor år 2006</w:t>
      </w:r>
      <w:bookmarkEnd w:id="557"/>
      <w:bookmarkEnd w:id="558"/>
    </w:p>
    <w:p w:rsidR="00C90039" w:rsidRPr="004E3EB6" w:rsidRDefault="00C90039" w:rsidP="00411202">
      <w:pPr>
        <w:pStyle w:val="Tabellochbild-underrubrik"/>
      </w:pPr>
      <w:r w:rsidRPr="004E3EB6">
        <w:t>Miljarder kronor</w:t>
      </w:r>
    </w:p>
    <w:p w:rsidR="001574B8" w:rsidRPr="004E3EB6" w:rsidRDefault="004E3EB6" w:rsidP="001574B8">
      <w:r w:rsidRPr="004E3EB6">
        <w:rPr>
          <w:noProof/>
        </w:rPr>
        <w:drawing>
          <wp:inline distT="0" distB="0" distL="0" distR="0">
            <wp:extent cx="3140710" cy="338518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b="8672"/>
                    <a:stretch>
                      <a:fillRect/>
                    </a:stretch>
                  </pic:blipFill>
                  <pic:spPr bwMode="auto">
                    <a:xfrm>
                      <a:off x="0" y="0"/>
                      <a:ext cx="3140710" cy="3385185"/>
                    </a:xfrm>
                    <a:prstGeom prst="rect">
                      <a:avLst/>
                    </a:prstGeom>
                    <a:noFill/>
                    <a:ln>
                      <a:noFill/>
                    </a:ln>
                  </pic:spPr>
                </pic:pic>
              </a:graphicData>
            </a:graphic>
          </wp:inline>
        </w:drawing>
      </w:r>
    </w:p>
    <w:p w:rsidR="00C90039" w:rsidRPr="004E3EB6" w:rsidRDefault="00C90039" w:rsidP="00411202">
      <w:pPr>
        <w:pStyle w:val="Tabell-fotnot"/>
      </w:pPr>
      <w:r w:rsidRPr="004E3EB6">
        <w:t>Källa: Prop. 2005/06:100</w:t>
      </w:r>
      <w:r w:rsidR="001574B8" w:rsidRPr="004E3EB6">
        <w:t>.</w:t>
      </w:r>
    </w:p>
    <w:p w:rsidR="00C90039" w:rsidRPr="004E3EB6" w:rsidRDefault="00C90039" w:rsidP="007160D2">
      <w:r w:rsidRPr="004E3EB6">
        <w:t>Till saken hör att Eurostat genom ett tydliggörande princi</w:t>
      </w:r>
      <w:r w:rsidRPr="004E3EB6">
        <w:t>p</w:t>
      </w:r>
      <w:r w:rsidRPr="004E3EB6">
        <w:t>beslut den 2 mars 2004 med stor sannolikhet inte längre kommer att godta att det svenska pr</w:t>
      </w:r>
      <w:r w:rsidRPr="004E3EB6">
        <w:t>e</w:t>
      </w:r>
      <w:r w:rsidRPr="004E3EB6">
        <w:t>miereservsystemet rä</w:t>
      </w:r>
      <w:r w:rsidRPr="004E3EB6">
        <w:t>k</w:t>
      </w:r>
      <w:r w:rsidRPr="004E3EB6">
        <w:t>nas in i den offentliga sektorns finansiella sparande. Detta eftersom det är fråga om helt privata tillgångar där hushållen står för hela risken och staten enbart är en teknisk adm</w:t>
      </w:r>
      <w:r w:rsidRPr="004E3EB6">
        <w:t>i</w:t>
      </w:r>
      <w:r w:rsidRPr="004E3EB6">
        <w:t>nistratör av systemet. Staten kan heller inte använda sig av premi</w:t>
      </w:r>
      <w:r w:rsidRPr="004E3EB6">
        <w:t>e</w:t>
      </w:r>
      <w:r w:rsidRPr="004E3EB6">
        <w:t>pensions</w:t>
      </w:r>
      <w:r w:rsidRPr="004E3EB6">
        <w:softHyphen/>
        <w:t xml:space="preserve">pengarna för andra typer av utgifter. </w:t>
      </w:r>
    </w:p>
    <w:p w:rsidR="00C90039" w:rsidRPr="004E3EB6" w:rsidRDefault="00C90039" w:rsidP="007160D2">
      <w:pPr>
        <w:pStyle w:val="Normaltindrag"/>
      </w:pPr>
      <w:r w:rsidRPr="004E3EB6">
        <w:t>Eurostats principbeslut ligger helt i linje med det Kristdemokraterna hä</w:t>
      </w:r>
      <w:r w:rsidRPr="004E3EB6">
        <w:t>v</w:t>
      </w:r>
      <w:r w:rsidRPr="004E3EB6">
        <w:t>dat sedan premiepensionssystemet infördes, nämligen att detta är privata pengar som inte på något sätt bör räknas som en tillgång för offentlig sektor utan i stället ska räknas som tillh</w:t>
      </w:r>
      <w:r w:rsidRPr="004E3EB6">
        <w:t>ö</w:t>
      </w:r>
      <w:r w:rsidRPr="004E3EB6">
        <w:t>rande hushållssektorn.</w:t>
      </w:r>
    </w:p>
    <w:p w:rsidR="00C90039" w:rsidRPr="004E3EB6" w:rsidRDefault="00C90039" w:rsidP="00C26B26">
      <w:pPr>
        <w:pStyle w:val="Normaltindrag"/>
      </w:pPr>
      <w:r w:rsidRPr="004E3EB6">
        <w:t xml:space="preserve">Premiepensionspengarnas andel av den offentliga sektorns finansiella sparande framgår av </w:t>
      </w:r>
      <w:r w:rsidR="00EE5927" w:rsidRPr="004E3EB6">
        <w:fldChar w:fldCharType="begin" w:fldLock="1"/>
      </w:r>
      <w:r w:rsidR="00EE5927" w:rsidRPr="004E3EB6">
        <w:instrText xml:space="preserve"> REF  _Ref134192788 \* Lower \h </w:instrText>
      </w:r>
      <w:r w:rsidR="00EE5927" w:rsidRPr="004E3EB6">
        <w:fldChar w:fldCharType="separate"/>
      </w:r>
      <w:r w:rsidR="00550115" w:rsidRPr="004E3EB6">
        <w:t>tabell 9.2</w:t>
      </w:r>
      <w:r w:rsidR="00EE5927" w:rsidRPr="004E3EB6">
        <w:fldChar w:fldCharType="end"/>
      </w:r>
      <w:r w:rsidRPr="004E3EB6">
        <w:t>. Det visar sig att premiepensionspenga</w:t>
      </w:r>
      <w:r w:rsidRPr="004E3EB6">
        <w:t>r</w:t>
      </w:r>
      <w:r w:rsidRPr="004E3EB6">
        <w:t>na sedan år 2000 utgjort mellan en tredjedel och två tredjedelar av den offentliga sektorns totala finansiella sparande! År 2002 och 2003 var det offentliga finansiella sp</w:t>
      </w:r>
      <w:r w:rsidRPr="004E3EB6">
        <w:t>a</w:t>
      </w:r>
      <w:r w:rsidRPr="004E3EB6">
        <w:t>randet negativt trots att man tillgodoräknade sig 21 respektive 22 miljarder premiepe</w:t>
      </w:r>
      <w:r w:rsidRPr="004E3EB6">
        <w:t>n</w:t>
      </w:r>
      <w:r w:rsidRPr="004E3EB6">
        <w:t>sionspengar.</w:t>
      </w:r>
    </w:p>
    <w:p w:rsidR="00C90039" w:rsidRPr="004E3EB6" w:rsidRDefault="00C90039" w:rsidP="00C26B26">
      <w:pPr>
        <w:pStyle w:val="Normaltindrag"/>
      </w:pPr>
      <w:r w:rsidRPr="004E3EB6">
        <w:t xml:space="preserve">Det säger sig närmast självt att målet om </w:t>
      </w:r>
      <w:r w:rsidR="001574B8" w:rsidRPr="004E3EB6">
        <w:t>2</w:t>
      </w:r>
      <w:r w:rsidRPr="004E3EB6">
        <w:t xml:space="preserve"> procents offen</w:t>
      </w:r>
      <w:r w:rsidRPr="004E3EB6">
        <w:t>t</w:t>
      </w:r>
      <w:r w:rsidRPr="004E3EB6">
        <w:t xml:space="preserve">ligt sparande aldrig nås med </w:t>
      </w:r>
      <w:r w:rsidR="001574B8" w:rsidRPr="004E3EB6">
        <w:t xml:space="preserve">Socialdemokraternas </w:t>
      </w:r>
      <w:r w:rsidRPr="004E3EB6">
        <w:t>ekonomiska politik om regeringen inte tillgodoräknar sig premi</w:t>
      </w:r>
      <w:r w:rsidRPr="004E3EB6">
        <w:t>e</w:t>
      </w:r>
      <w:r w:rsidRPr="004E3EB6">
        <w:t xml:space="preserve">pensionspengarna som offentligt sparande.  </w:t>
      </w:r>
    </w:p>
    <w:p w:rsidR="00C90039" w:rsidRPr="004E3EB6" w:rsidRDefault="00C90039" w:rsidP="00411202">
      <w:pPr>
        <w:pStyle w:val="Tabellochbildrubrik"/>
      </w:pPr>
      <w:bookmarkStart w:id="559" w:name="_Ref134192788"/>
      <w:bookmarkStart w:id="560" w:name="_Toc102722193"/>
      <w:r w:rsidRPr="004E3EB6">
        <w:t xml:space="preserve">Tabell </w:t>
      </w:r>
      <w:r w:rsidRPr="004E3EB6">
        <w:fldChar w:fldCharType="begin" w:fldLock="1"/>
      </w:r>
      <w:r w:rsidRPr="004E3EB6">
        <w:instrText xml:space="preserve"> STYLEREF 1 \s </w:instrText>
      </w:r>
      <w:r w:rsidRPr="004E3EB6">
        <w:fldChar w:fldCharType="separate"/>
      </w:r>
      <w:r w:rsidR="00550115" w:rsidRPr="004E3EB6">
        <w:t>9</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2</w:t>
      </w:r>
      <w:r w:rsidRPr="004E3EB6">
        <w:fldChar w:fldCharType="end"/>
      </w:r>
      <w:bookmarkEnd w:id="559"/>
      <w:r w:rsidRPr="004E3EB6">
        <w:t xml:space="preserve"> Premiepensionsmyndighetens andel av den offentliga sektorns finansiella sparande</w:t>
      </w:r>
      <w:bookmarkEnd w:id="560"/>
    </w:p>
    <w:p w:rsidR="00C90039" w:rsidRPr="004E3EB6" w:rsidRDefault="00C90039" w:rsidP="00411202">
      <w:pPr>
        <w:pStyle w:val="Tabellochbild-underrubrik"/>
      </w:pPr>
      <w:r w:rsidRPr="004E3EB6">
        <w:t>Mdr kronor</w:t>
      </w:r>
    </w:p>
    <w:tbl>
      <w:tblPr>
        <w:tblW w:w="5897" w:type="dxa"/>
        <w:tblLayout w:type="fixed"/>
        <w:tblCellMar>
          <w:left w:w="70" w:type="dxa"/>
          <w:right w:w="70" w:type="dxa"/>
        </w:tblCellMar>
        <w:tblLook w:val="0000" w:firstRow="0" w:lastRow="0" w:firstColumn="0" w:lastColumn="0" w:noHBand="0" w:noVBand="0"/>
      </w:tblPr>
      <w:tblGrid>
        <w:gridCol w:w="2097"/>
        <w:gridCol w:w="760"/>
        <w:gridCol w:w="760"/>
        <w:gridCol w:w="760"/>
        <w:gridCol w:w="760"/>
        <w:gridCol w:w="760"/>
      </w:tblGrid>
      <w:tr w:rsidR="00C90039" w:rsidRPr="004E3EB6">
        <w:trPr>
          <w:cantSplit/>
          <w:trHeight w:val="274"/>
        </w:trPr>
        <w:tc>
          <w:tcPr>
            <w:tcW w:w="1510" w:type="dxa"/>
            <w:tcBorders>
              <w:top w:val="single" w:sz="8" w:space="0" w:color="auto"/>
              <w:left w:val="nil"/>
              <w:bottom w:val="single" w:sz="8" w:space="0" w:color="auto"/>
              <w:right w:val="nil"/>
            </w:tcBorders>
            <w:noWrap/>
            <w:vAlign w:val="bottom"/>
          </w:tcPr>
          <w:p w:rsidR="00C90039" w:rsidRPr="004E3EB6" w:rsidRDefault="00C90039" w:rsidP="00411202">
            <w:pPr>
              <w:pStyle w:val="Tabell-rad"/>
            </w:pPr>
          </w:p>
        </w:tc>
        <w:tc>
          <w:tcPr>
            <w:tcW w:w="547" w:type="dxa"/>
            <w:tcBorders>
              <w:top w:val="single" w:sz="8" w:space="0" w:color="auto"/>
              <w:left w:val="nil"/>
              <w:bottom w:val="single" w:sz="8" w:space="0" w:color="auto"/>
              <w:right w:val="nil"/>
            </w:tcBorders>
            <w:noWrap/>
            <w:vAlign w:val="bottom"/>
          </w:tcPr>
          <w:p w:rsidR="00C90039" w:rsidRPr="004E3EB6" w:rsidRDefault="00C90039" w:rsidP="00907ABF">
            <w:pPr>
              <w:pStyle w:val="Tabell-rad"/>
              <w:jc w:val="right"/>
            </w:pPr>
            <w:r w:rsidRPr="004E3EB6">
              <w:t>2004</w:t>
            </w:r>
          </w:p>
        </w:tc>
        <w:tc>
          <w:tcPr>
            <w:tcW w:w="547" w:type="dxa"/>
            <w:tcBorders>
              <w:top w:val="single" w:sz="8" w:space="0" w:color="auto"/>
              <w:left w:val="nil"/>
              <w:bottom w:val="single" w:sz="8" w:space="0" w:color="auto"/>
              <w:right w:val="nil"/>
            </w:tcBorders>
            <w:noWrap/>
            <w:vAlign w:val="bottom"/>
          </w:tcPr>
          <w:p w:rsidR="00C90039" w:rsidRPr="004E3EB6" w:rsidRDefault="00C90039" w:rsidP="00907ABF">
            <w:pPr>
              <w:pStyle w:val="Tabell-rad"/>
              <w:jc w:val="right"/>
            </w:pPr>
            <w:r w:rsidRPr="004E3EB6">
              <w:t>2005</w:t>
            </w:r>
          </w:p>
        </w:tc>
        <w:tc>
          <w:tcPr>
            <w:tcW w:w="547" w:type="dxa"/>
            <w:tcBorders>
              <w:top w:val="single" w:sz="8" w:space="0" w:color="auto"/>
              <w:left w:val="nil"/>
              <w:bottom w:val="single" w:sz="8" w:space="0" w:color="auto"/>
              <w:right w:val="nil"/>
            </w:tcBorders>
            <w:noWrap/>
            <w:vAlign w:val="bottom"/>
          </w:tcPr>
          <w:p w:rsidR="00C90039" w:rsidRPr="004E3EB6" w:rsidRDefault="00C90039" w:rsidP="00907ABF">
            <w:pPr>
              <w:pStyle w:val="Tabell-rad"/>
              <w:jc w:val="right"/>
            </w:pPr>
            <w:r w:rsidRPr="004E3EB6">
              <w:t>2006</w:t>
            </w:r>
          </w:p>
        </w:tc>
        <w:tc>
          <w:tcPr>
            <w:tcW w:w="547" w:type="dxa"/>
            <w:tcBorders>
              <w:top w:val="single" w:sz="8" w:space="0" w:color="auto"/>
              <w:left w:val="nil"/>
              <w:bottom w:val="single" w:sz="8" w:space="0" w:color="auto"/>
              <w:right w:val="nil"/>
            </w:tcBorders>
            <w:noWrap/>
            <w:vAlign w:val="bottom"/>
          </w:tcPr>
          <w:p w:rsidR="00C90039" w:rsidRPr="004E3EB6" w:rsidRDefault="00C90039" w:rsidP="00907ABF">
            <w:pPr>
              <w:pStyle w:val="Tabell-rad"/>
              <w:jc w:val="right"/>
            </w:pPr>
            <w:r w:rsidRPr="004E3EB6">
              <w:t>2007</w:t>
            </w:r>
          </w:p>
        </w:tc>
        <w:tc>
          <w:tcPr>
            <w:tcW w:w="547" w:type="dxa"/>
            <w:tcBorders>
              <w:top w:val="single" w:sz="8" w:space="0" w:color="auto"/>
              <w:left w:val="nil"/>
              <w:bottom w:val="single" w:sz="8" w:space="0" w:color="auto"/>
              <w:right w:val="nil"/>
            </w:tcBorders>
            <w:noWrap/>
            <w:vAlign w:val="bottom"/>
          </w:tcPr>
          <w:p w:rsidR="00C90039" w:rsidRPr="004E3EB6" w:rsidRDefault="00C90039" w:rsidP="00907ABF">
            <w:pPr>
              <w:pStyle w:val="Tabell-rad"/>
              <w:jc w:val="right"/>
            </w:pPr>
            <w:r w:rsidRPr="004E3EB6">
              <w:t>2008</w:t>
            </w:r>
          </w:p>
        </w:tc>
      </w:tr>
      <w:tr w:rsidR="00C90039" w:rsidRPr="004E3EB6">
        <w:trPr>
          <w:cantSplit/>
          <w:trHeight w:val="274"/>
        </w:trPr>
        <w:tc>
          <w:tcPr>
            <w:tcW w:w="1510" w:type="dxa"/>
            <w:tcBorders>
              <w:top w:val="single" w:sz="8" w:space="0" w:color="auto"/>
              <w:left w:val="nil"/>
              <w:bottom w:val="nil"/>
              <w:right w:val="nil"/>
            </w:tcBorders>
            <w:noWrap/>
            <w:vAlign w:val="bottom"/>
          </w:tcPr>
          <w:p w:rsidR="00C90039" w:rsidRPr="004E3EB6" w:rsidRDefault="00C90039" w:rsidP="00411202">
            <w:pPr>
              <w:pStyle w:val="Tabell-rad"/>
            </w:pPr>
            <w:r w:rsidRPr="004E3EB6">
              <w:t>Finansiellt sparande i offentlig sektor</w:t>
            </w:r>
          </w:p>
        </w:tc>
        <w:tc>
          <w:tcPr>
            <w:tcW w:w="547" w:type="dxa"/>
            <w:tcBorders>
              <w:top w:val="single" w:sz="8" w:space="0" w:color="auto"/>
              <w:left w:val="nil"/>
              <w:bottom w:val="nil"/>
              <w:right w:val="nil"/>
            </w:tcBorders>
            <w:noWrap/>
            <w:vAlign w:val="bottom"/>
          </w:tcPr>
          <w:p w:rsidR="00C90039" w:rsidRPr="004E3EB6" w:rsidRDefault="00C90039" w:rsidP="00907ABF">
            <w:pPr>
              <w:pStyle w:val="Tabell-rad"/>
              <w:jc w:val="right"/>
            </w:pPr>
            <w:r w:rsidRPr="004E3EB6">
              <w:t>41</w:t>
            </w:r>
          </w:p>
        </w:tc>
        <w:tc>
          <w:tcPr>
            <w:tcW w:w="547" w:type="dxa"/>
            <w:tcBorders>
              <w:top w:val="single" w:sz="8" w:space="0" w:color="auto"/>
              <w:left w:val="nil"/>
              <w:bottom w:val="nil"/>
              <w:right w:val="nil"/>
            </w:tcBorders>
            <w:noWrap/>
            <w:vAlign w:val="bottom"/>
          </w:tcPr>
          <w:p w:rsidR="00C90039" w:rsidRPr="004E3EB6" w:rsidRDefault="00C90039" w:rsidP="00907ABF">
            <w:pPr>
              <w:pStyle w:val="Tabell-rad"/>
              <w:jc w:val="right"/>
            </w:pPr>
            <w:r w:rsidRPr="004E3EB6">
              <w:t>71</w:t>
            </w:r>
          </w:p>
        </w:tc>
        <w:tc>
          <w:tcPr>
            <w:tcW w:w="547" w:type="dxa"/>
            <w:tcBorders>
              <w:top w:val="single" w:sz="8" w:space="0" w:color="auto"/>
              <w:left w:val="nil"/>
              <w:bottom w:val="nil"/>
              <w:right w:val="nil"/>
            </w:tcBorders>
            <w:noWrap/>
            <w:vAlign w:val="bottom"/>
          </w:tcPr>
          <w:p w:rsidR="00C90039" w:rsidRPr="004E3EB6" w:rsidRDefault="00C90039" w:rsidP="00907ABF">
            <w:pPr>
              <w:pStyle w:val="Tabell-rad"/>
              <w:jc w:val="right"/>
            </w:pPr>
            <w:r w:rsidRPr="004E3EB6">
              <w:t>55</w:t>
            </w:r>
          </w:p>
        </w:tc>
        <w:tc>
          <w:tcPr>
            <w:tcW w:w="547" w:type="dxa"/>
            <w:tcBorders>
              <w:top w:val="single" w:sz="8" w:space="0" w:color="auto"/>
              <w:left w:val="nil"/>
              <w:bottom w:val="nil"/>
              <w:right w:val="nil"/>
            </w:tcBorders>
            <w:noWrap/>
            <w:vAlign w:val="bottom"/>
          </w:tcPr>
          <w:p w:rsidR="00C90039" w:rsidRPr="004E3EB6" w:rsidRDefault="00C90039" w:rsidP="00907ABF">
            <w:pPr>
              <w:pStyle w:val="Tabell-rad"/>
              <w:jc w:val="right"/>
            </w:pPr>
            <w:r w:rsidRPr="004E3EB6">
              <w:t>66</w:t>
            </w:r>
          </w:p>
        </w:tc>
        <w:tc>
          <w:tcPr>
            <w:tcW w:w="547" w:type="dxa"/>
            <w:tcBorders>
              <w:top w:val="single" w:sz="8" w:space="0" w:color="auto"/>
              <w:left w:val="nil"/>
              <w:bottom w:val="nil"/>
              <w:right w:val="nil"/>
            </w:tcBorders>
            <w:noWrap/>
            <w:vAlign w:val="bottom"/>
          </w:tcPr>
          <w:p w:rsidR="00C90039" w:rsidRPr="004E3EB6" w:rsidRDefault="00C90039" w:rsidP="00907ABF">
            <w:pPr>
              <w:pStyle w:val="Tabell-rad"/>
              <w:jc w:val="right"/>
            </w:pPr>
            <w:r w:rsidRPr="004E3EB6">
              <w:t>87</w:t>
            </w:r>
          </w:p>
        </w:tc>
      </w:tr>
      <w:tr w:rsidR="00C90039" w:rsidRPr="004E3EB6">
        <w:trPr>
          <w:cantSplit/>
          <w:trHeight w:val="274"/>
        </w:trPr>
        <w:tc>
          <w:tcPr>
            <w:tcW w:w="1510" w:type="dxa"/>
            <w:tcBorders>
              <w:top w:val="nil"/>
              <w:left w:val="nil"/>
              <w:right w:val="nil"/>
            </w:tcBorders>
            <w:noWrap/>
            <w:vAlign w:val="bottom"/>
          </w:tcPr>
          <w:p w:rsidR="00C90039" w:rsidRPr="004E3EB6" w:rsidRDefault="00C90039" w:rsidP="00411202">
            <w:pPr>
              <w:pStyle w:val="Tabell-rad"/>
            </w:pPr>
            <w:r w:rsidRPr="004E3EB6">
              <w:t>Premiepensionsmyndigheten</w:t>
            </w:r>
          </w:p>
        </w:tc>
        <w:tc>
          <w:tcPr>
            <w:tcW w:w="547" w:type="dxa"/>
            <w:tcBorders>
              <w:top w:val="nil"/>
              <w:left w:val="nil"/>
              <w:right w:val="nil"/>
            </w:tcBorders>
            <w:noWrap/>
            <w:vAlign w:val="bottom"/>
          </w:tcPr>
          <w:p w:rsidR="00C90039" w:rsidRPr="004E3EB6" w:rsidRDefault="00C90039" w:rsidP="00907ABF">
            <w:pPr>
              <w:pStyle w:val="Tabell-rad"/>
              <w:jc w:val="right"/>
            </w:pPr>
            <w:r w:rsidRPr="004E3EB6">
              <w:t>25</w:t>
            </w:r>
          </w:p>
        </w:tc>
        <w:tc>
          <w:tcPr>
            <w:tcW w:w="547" w:type="dxa"/>
            <w:tcBorders>
              <w:top w:val="nil"/>
              <w:left w:val="nil"/>
              <w:right w:val="nil"/>
            </w:tcBorders>
            <w:noWrap/>
            <w:vAlign w:val="bottom"/>
          </w:tcPr>
          <w:p w:rsidR="00C90039" w:rsidRPr="004E3EB6" w:rsidRDefault="00C90039" w:rsidP="00907ABF">
            <w:pPr>
              <w:pStyle w:val="Tabell-rad"/>
              <w:jc w:val="right"/>
            </w:pPr>
            <w:r w:rsidRPr="004E3EB6">
              <w:t>26</w:t>
            </w:r>
          </w:p>
        </w:tc>
        <w:tc>
          <w:tcPr>
            <w:tcW w:w="547" w:type="dxa"/>
            <w:tcBorders>
              <w:top w:val="nil"/>
              <w:left w:val="nil"/>
              <w:right w:val="nil"/>
            </w:tcBorders>
            <w:noWrap/>
            <w:vAlign w:val="bottom"/>
          </w:tcPr>
          <w:p w:rsidR="00C90039" w:rsidRPr="004E3EB6" w:rsidRDefault="00C90039" w:rsidP="00907ABF">
            <w:pPr>
              <w:pStyle w:val="Tabell-rad"/>
              <w:jc w:val="right"/>
            </w:pPr>
            <w:r w:rsidRPr="004E3EB6">
              <w:t>29</w:t>
            </w:r>
          </w:p>
        </w:tc>
        <w:tc>
          <w:tcPr>
            <w:tcW w:w="547" w:type="dxa"/>
            <w:tcBorders>
              <w:top w:val="nil"/>
              <w:left w:val="nil"/>
              <w:right w:val="nil"/>
            </w:tcBorders>
            <w:noWrap/>
            <w:vAlign w:val="bottom"/>
          </w:tcPr>
          <w:p w:rsidR="00C90039" w:rsidRPr="004E3EB6" w:rsidRDefault="00C90039" w:rsidP="00907ABF">
            <w:pPr>
              <w:pStyle w:val="Tabell-rad"/>
              <w:jc w:val="right"/>
            </w:pPr>
            <w:r w:rsidRPr="004E3EB6">
              <w:t>31</w:t>
            </w:r>
          </w:p>
        </w:tc>
        <w:tc>
          <w:tcPr>
            <w:tcW w:w="547" w:type="dxa"/>
            <w:tcBorders>
              <w:top w:val="nil"/>
              <w:left w:val="nil"/>
              <w:right w:val="nil"/>
            </w:tcBorders>
            <w:noWrap/>
            <w:vAlign w:val="bottom"/>
          </w:tcPr>
          <w:p w:rsidR="00C90039" w:rsidRPr="004E3EB6" w:rsidRDefault="00C90039" w:rsidP="00907ABF">
            <w:pPr>
              <w:pStyle w:val="Tabell-rad"/>
              <w:jc w:val="right"/>
            </w:pPr>
            <w:r w:rsidRPr="004E3EB6">
              <w:t>34</w:t>
            </w:r>
          </w:p>
        </w:tc>
      </w:tr>
      <w:tr w:rsidR="00C90039" w:rsidRPr="004E3EB6">
        <w:trPr>
          <w:cantSplit/>
          <w:trHeight w:val="274"/>
        </w:trPr>
        <w:tc>
          <w:tcPr>
            <w:tcW w:w="1510" w:type="dxa"/>
            <w:tcBorders>
              <w:left w:val="nil"/>
              <w:bottom w:val="single" w:sz="8" w:space="0" w:color="auto"/>
              <w:right w:val="nil"/>
            </w:tcBorders>
            <w:noWrap/>
            <w:vAlign w:val="bottom"/>
          </w:tcPr>
          <w:p w:rsidR="00C90039" w:rsidRPr="004E3EB6" w:rsidRDefault="00C90039" w:rsidP="00411202">
            <w:pPr>
              <w:pStyle w:val="Tabell-rad"/>
            </w:pPr>
            <w:r w:rsidRPr="004E3EB6">
              <w:t>PPM</w:t>
            </w:r>
            <w:r w:rsidR="001574B8" w:rsidRPr="004E3EB6">
              <w:t>:</w:t>
            </w:r>
            <w:r w:rsidRPr="004E3EB6">
              <w:t>s andel av offentligt sparande</w:t>
            </w:r>
          </w:p>
        </w:tc>
        <w:tc>
          <w:tcPr>
            <w:tcW w:w="547" w:type="dxa"/>
            <w:tcBorders>
              <w:left w:val="nil"/>
              <w:bottom w:val="single" w:sz="8" w:space="0" w:color="auto"/>
              <w:right w:val="nil"/>
            </w:tcBorders>
            <w:noWrap/>
            <w:vAlign w:val="bottom"/>
          </w:tcPr>
          <w:p w:rsidR="00C90039" w:rsidRPr="004E3EB6" w:rsidRDefault="00C90039" w:rsidP="00907ABF">
            <w:pPr>
              <w:pStyle w:val="Tabell-rad"/>
              <w:jc w:val="right"/>
            </w:pPr>
            <w:r w:rsidRPr="004E3EB6">
              <w:t>61%</w:t>
            </w:r>
          </w:p>
        </w:tc>
        <w:tc>
          <w:tcPr>
            <w:tcW w:w="547" w:type="dxa"/>
            <w:tcBorders>
              <w:left w:val="nil"/>
              <w:bottom w:val="single" w:sz="8" w:space="0" w:color="auto"/>
              <w:right w:val="nil"/>
            </w:tcBorders>
            <w:noWrap/>
            <w:vAlign w:val="bottom"/>
          </w:tcPr>
          <w:p w:rsidR="00C90039" w:rsidRPr="004E3EB6" w:rsidRDefault="00C90039" w:rsidP="00907ABF">
            <w:pPr>
              <w:pStyle w:val="Tabell-rad"/>
              <w:jc w:val="right"/>
            </w:pPr>
            <w:r w:rsidRPr="004E3EB6">
              <w:t>37%</w:t>
            </w:r>
          </w:p>
        </w:tc>
        <w:tc>
          <w:tcPr>
            <w:tcW w:w="547" w:type="dxa"/>
            <w:tcBorders>
              <w:left w:val="nil"/>
              <w:bottom w:val="single" w:sz="8" w:space="0" w:color="auto"/>
              <w:right w:val="nil"/>
            </w:tcBorders>
            <w:noWrap/>
            <w:vAlign w:val="bottom"/>
          </w:tcPr>
          <w:p w:rsidR="00C90039" w:rsidRPr="004E3EB6" w:rsidRDefault="00C90039" w:rsidP="00907ABF">
            <w:pPr>
              <w:pStyle w:val="Tabell-rad"/>
              <w:jc w:val="right"/>
            </w:pPr>
            <w:r w:rsidRPr="004E3EB6">
              <w:t>53%</w:t>
            </w:r>
          </w:p>
        </w:tc>
        <w:tc>
          <w:tcPr>
            <w:tcW w:w="547" w:type="dxa"/>
            <w:tcBorders>
              <w:left w:val="nil"/>
              <w:bottom w:val="single" w:sz="8" w:space="0" w:color="auto"/>
              <w:right w:val="nil"/>
            </w:tcBorders>
            <w:noWrap/>
            <w:vAlign w:val="bottom"/>
          </w:tcPr>
          <w:p w:rsidR="00C90039" w:rsidRPr="004E3EB6" w:rsidRDefault="00C90039" w:rsidP="00907ABF">
            <w:pPr>
              <w:pStyle w:val="Tabell-rad"/>
              <w:jc w:val="right"/>
            </w:pPr>
            <w:r w:rsidRPr="004E3EB6">
              <w:t>47%</w:t>
            </w:r>
          </w:p>
        </w:tc>
        <w:tc>
          <w:tcPr>
            <w:tcW w:w="547" w:type="dxa"/>
            <w:tcBorders>
              <w:left w:val="nil"/>
              <w:bottom w:val="single" w:sz="8" w:space="0" w:color="auto"/>
              <w:right w:val="nil"/>
            </w:tcBorders>
            <w:noWrap/>
            <w:vAlign w:val="bottom"/>
          </w:tcPr>
          <w:p w:rsidR="00C90039" w:rsidRPr="004E3EB6" w:rsidRDefault="00C90039" w:rsidP="00907ABF">
            <w:pPr>
              <w:pStyle w:val="Tabell-rad"/>
              <w:jc w:val="right"/>
            </w:pPr>
            <w:r w:rsidRPr="004E3EB6">
              <w:t>39%</w:t>
            </w:r>
          </w:p>
        </w:tc>
      </w:tr>
    </w:tbl>
    <w:p w:rsidR="00C90039" w:rsidRPr="004E3EB6" w:rsidRDefault="00C90039" w:rsidP="00411202">
      <w:pPr>
        <w:pStyle w:val="Tabell-fotnot"/>
      </w:pPr>
      <w:r w:rsidRPr="004E3EB6">
        <w:t>Källa: Vårpropositionen 2006 och egna beräkningar.</w:t>
      </w:r>
    </w:p>
    <w:p w:rsidR="00C90039" w:rsidRPr="004E3EB6" w:rsidRDefault="00C90039" w:rsidP="007160D2">
      <w:pPr>
        <w:pStyle w:val="Rubrik3"/>
      </w:pPr>
      <w:bookmarkStart w:id="561" w:name="_Toc463729022"/>
      <w:bookmarkStart w:id="562" w:name="_Toc481520351"/>
      <w:bookmarkStart w:id="563" w:name="_Toc495362992"/>
      <w:bookmarkStart w:id="564" w:name="_Toc8026991"/>
      <w:bookmarkStart w:id="565" w:name="_Toc23145763"/>
      <w:bookmarkStart w:id="566" w:name="_Toc53304494"/>
      <w:bookmarkStart w:id="567" w:name="_Toc102810465"/>
      <w:bookmarkStart w:id="568" w:name="_Toc134370333"/>
      <w:bookmarkStart w:id="569" w:name="_Toc135027688"/>
      <w:bookmarkStart w:id="570" w:name="_Toc135114431"/>
      <w:r w:rsidRPr="004E3EB6">
        <w:t xml:space="preserve">Socialdemokraternas överskottsmål </w:t>
      </w:r>
      <w:bookmarkEnd w:id="561"/>
      <w:r w:rsidRPr="004E3EB6">
        <w:t xml:space="preserve">resulterar i ökad </w:t>
      </w:r>
      <w:bookmarkEnd w:id="562"/>
      <w:bookmarkEnd w:id="563"/>
      <w:r w:rsidRPr="004E3EB6">
        <w:t>statsskuld</w:t>
      </w:r>
      <w:bookmarkEnd w:id="564"/>
      <w:bookmarkEnd w:id="565"/>
      <w:bookmarkEnd w:id="566"/>
      <w:bookmarkEnd w:id="567"/>
      <w:bookmarkEnd w:id="568"/>
      <w:bookmarkEnd w:id="569"/>
      <w:bookmarkEnd w:id="570"/>
    </w:p>
    <w:p w:rsidR="00C90039" w:rsidRPr="004E3EB6" w:rsidRDefault="00C90039" w:rsidP="007160D2">
      <w:r w:rsidRPr="004E3EB6">
        <w:t>När den socialdemokratiska regeringen och riksdagen lade fast det budgetp</w:t>
      </w:r>
      <w:r w:rsidRPr="004E3EB6">
        <w:t>o</w:t>
      </w:r>
      <w:r w:rsidRPr="004E3EB6">
        <w:t>litiska m</w:t>
      </w:r>
      <w:r w:rsidRPr="004E3EB6">
        <w:t>å</w:t>
      </w:r>
      <w:r w:rsidRPr="004E3EB6">
        <w:t>let om ett permanent överskott på 2,0 procent för den offentliga sektorn, sades detta vara för att skapa en säkerhetsmarginal inför kommande lågkonjun</w:t>
      </w:r>
      <w:r w:rsidRPr="004E3EB6">
        <w:t>k</w:t>
      </w:r>
      <w:r w:rsidRPr="004E3EB6">
        <w:t>turer. ”Med ett överskott på 2 procent som utgångsläge finns det en marginal att aktivt motverka konjunkturavmattningar utan att underskottet i de offentliga f</w:t>
      </w:r>
      <w:r w:rsidRPr="004E3EB6">
        <w:t>i</w:t>
      </w:r>
      <w:r w:rsidRPr="004E3EB6">
        <w:t>nanserna hotar att bli för stort.” (Prop. 1996/97:150</w:t>
      </w:r>
      <w:r w:rsidR="001574B8" w:rsidRPr="004E3EB6">
        <w:t>.</w:t>
      </w:r>
      <w:r w:rsidRPr="004E3EB6">
        <w:t>)</w:t>
      </w:r>
    </w:p>
    <w:p w:rsidR="00C90039" w:rsidRPr="004E3EB6" w:rsidRDefault="00C90039" w:rsidP="007160D2">
      <w:pPr>
        <w:pStyle w:val="Normaltindrag"/>
      </w:pPr>
      <w:r w:rsidRPr="004E3EB6">
        <w:t>Efter Kristdemokraternas kritik har skrivningarna i propositioner därefter modifi</w:t>
      </w:r>
      <w:r w:rsidRPr="004E3EB6">
        <w:t>e</w:t>
      </w:r>
      <w:r w:rsidRPr="004E3EB6">
        <w:t>rats. Nu diskuteras utvecklingen av de offentliga finanserna med uppmaning till viss försi</w:t>
      </w:r>
      <w:r w:rsidRPr="004E3EB6">
        <w:t>k</w:t>
      </w:r>
      <w:r w:rsidRPr="004E3EB6">
        <w:t>tighet, men utan att beröra det från budgetpolitisk utgångspunkt besvärande faktum att överskotten ligger i ålderspensionss</w:t>
      </w:r>
      <w:r w:rsidRPr="004E3EB6">
        <w:t>y</w:t>
      </w:r>
      <w:r w:rsidRPr="004E3EB6">
        <w:t>stemet medan statsbudgeten har stora u</w:t>
      </w:r>
      <w:r w:rsidRPr="004E3EB6">
        <w:t>n</w:t>
      </w:r>
      <w:r w:rsidRPr="004E3EB6">
        <w:t>derskott. Det är betecknande att alla rubriker i finansplanen som till och med budgetpropositionen för 1998 löd ”sunda statsfinanser” i efterkommande propositioner bytts ut till ”sunda o</w:t>
      </w:r>
      <w:r w:rsidRPr="004E3EB6">
        <w:t>f</w:t>
      </w:r>
      <w:r w:rsidRPr="004E3EB6">
        <w:t>fentliga finanser”. Socialdem</w:t>
      </w:r>
      <w:r w:rsidRPr="004E3EB6">
        <w:t>o</w:t>
      </w:r>
      <w:r w:rsidRPr="004E3EB6">
        <w:t>kraternas tanke är dock</w:t>
      </w:r>
      <w:r w:rsidR="001574B8" w:rsidRPr="004E3EB6">
        <w:t xml:space="preserve"> fortfarande att det med ett 2-</w:t>
      </w:r>
      <w:r w:rsidRPr="004E3EB6">
        <w:t>procentigt överskott ska finnas en marginal att möta lågkonjunkturer utan att om</w:t>
      </w:r>
      <w:r w:rsidRPr="004E3EB6">
        <w:t>e</w:t>
      </w:r>
      <w:r w:rsidRPr="004E3EB6">
        <w:t>delbart behöva strama åt ekonomin, även om överskottet finns i det självständiga pensionssystemet. Minskade skatteintäkter och ökande utgi</w:t>
      </w:r>
      <w:r w:rsidRPr="004E3EB6">
        <w:t>f</w:t>
      </w:r>
      <w:r w:rsidRPr="004E3EB6">
        <w:t>ter ska kunna klaras med måttliga å</w:t>
      </w:r>
      <w:r w:rsidRPr="004E3EB6">
        <w:t>t</w:t>
      </w:r>
      <w:r w:rsidRPr="004E3EB6">
        <w:t>stramningar utan att Maastrichtvillkoret om högst 3 procents underskott sku</w:t>
      </w:r>
      <w:r w:rsidRPr="004E3EB6">
        <w:t>l</w:t>
      </w:r>
      <w:r w:rsidRPr="004E3EB6">
        <w:t>le brytas. Detta är förstås möjligt, men det sker i så fall genom en ökad up</w:t>
      </w:r>
      <w:r w:rsidRPr="004E3EB6">
        <w:t>p</w:t>
      </w:r>
      <w:r w:rsidRPr="004E3EB6">
        <w:t>låning och ökande statsskuld.</w:t>
      </w:r>
    </w:p>
    <w:p w:rsidR="00C90039" w:rsidRPr="004E3EB6" w:rsidRDefault="00C90039" w:rsidP="007160D2">
      <w:pPr>
        <w:pStyle w:val="Normaltindrag"/>
      </w:pPr>
      <w:r w:rsidRPr="004E3EB6">
        <w:t xml:space="preserve">Men </w:t>
      </w:r>
      <w:r w:rsidR="001574B8" w:rsidRPr="004E3EB6">
        <w:t xml:space="preserve">Socialdemokraterna </w:t>
      </w:r>
      <w:r w:rsidRPr="004E3EB6">
        <w:t>kan förstås inte räkna med att medlen i pension</w:t>
      </w:r>
      <w:r w:rsidRPr="004E3EB6">
        <w:t>s</w:t>
      </w:r>
      <w:r w:rsidRPr="004E3EB6">
        <w:t>systemet ska kunna användas för att möta en konjunkturavmattning, såvida inte hela pensionsuppgörelsen ska brytas eller pengar ur den privata premier</w:t>
      </w:r>
      <w:r w:rsidRPr="004E3EB6">
        <w:t>e</w:t>
      </w:r>
      <w:r w:rsidRPr="004E3EB6">
        <w:t>serven konfiskeras. Det enda budgetpolitiska verktyg som finns kvar är att öka upplåningen och därmed statsskulden ännu snabbare än vad som nu b</w:t>
      </w:r>
      <w:r w:rsidRPr="004E3EB6">
        <w:t>e</w:t>
      </w:r>
      <w:r w:rsidRPr="004E3EB6">
        <w:t>räknas ske. Det budgetpolitiska överskottsmålet innebär således inte någon buffert för statsf</w:t>
      </w:r>
      <w:r w:rsidRPr="004E3EB6">
        <w:t>i</w:t>
      </w:r>
      <w:r w:rsidRPr="004E3EB6">
        <w:t xml:space="preserve">nanserna som det ursprungligen var tänkt. Detta faktum har </w:t>
      </w:r>
      <w:r w:rsidR="001574B8" w:rsidRPr="004E3EB6">
        <w:t xml:space="preserve">bl.a. </w:t>
      </w:r>
      <w:r w:rsidRPr="004E3EB6">
        <w:t>påpekats av Konjunkturinstitutet (mars 2001):</w:t>
      </w:r>
    </w:p>
    <w:p w:rsidR="00C90039" w:rsidRPr="004E3EB6" w:rsidRDefault="00C90039" w:rsidP="001574B8">
      <w:pPr>
        <w:pStyle w:val="Citat"/>
      </w:pPr>
      <w:r w:rsidRPr="004E3EB6">
        <w:t>Mer än 100 procent av sparandet i den offentliga sektorn är således öronmärkt för framtida pensioner. Ambitionen med det nya pensionss</w:t>
      </w:r>
      <w:r w:rsidRPr="004E3EB6">
        <w:t>y</w:t>
      </w:r>
      <w:r w:rsidRPr="004E3EB6">
        <w:t>stemet är att skapa ett system där pensionsutgifterna på sikt automatiskt anpassas till den ekonomiska och demografiska utvecklingen. Individen kommer att ges fortlöpande information om utvecklingen av sitt pe</w:t>
      </w:r>
      <w:r w:rsidRPr="004E3EB6">
        <w:t>n</w:t>
      </w:r>
      <w:r w:rsidRPr="004E3EB6">
        <w:t>sionssparande och kommer sannolikt i högre utsträckning än tidigare att uppfatta det som en del av sin personliga förmögenhet. Det blir därmed svårt att använda detta sparande för framtida utgifter i andra delar av o</w:t>
      </w:r>
      <w:r w:rsidRPr="004E3EB6">
        <w:t>f</w:t>
      </w:r>
      <w:r w:rsidRPr="004E3EB6">
        <w:t>fentlig sektor</w:t>
      </w:r>
      <w:r w:rsidR="001574B8" w:rsidRPr="004E3EB6">
        <w:t>.</w:t>
      </w:r>
    </w:p>
    <w:p w:rsidR="00C90039" w:rsidRPr="004E3EB6" w:rsidRDefault="00C90039" w:rsidP="007160D2">
      <w:r w:rsidRPr="004E3EB6">
        <w:t>Följden av detta, när konjunkturen är svag, är det som Kris</w:t>
      </w:r>
      <w:r w:rsidRPr="004E3EB6">
        <w:t>t</w:t>
      </w:r>
      <w:r w:rsidRPr="004E3EB6">
        <w:t>demokraterna har varnat för i tidigare motioner, nämligen att lånebehovet och därmed statssku</w:t>
      </w:r>
      <w:r w:rsidRPr="004E3EB6">
        <w:t>l</w:t>
      </w:r>
      <w:r w:rsidRPr="004E3EB6">
        <w:t>den ökar, eftersom utgång</w:t>
      </w:r>
      <w:r w:rsidRPr="004E3EB6">
        <w:t>s</w:t>
      </w:r>
      <w:r w:rsidRPr="004E3EB6">
        <w:t>läget är en underbalanserad statsbudget. Detta är precis vad som skett 2002</w:t>
      </w:r>
      <w:r w:rsidR="001574B8" w:rsidRPr="004E3EB6">
        <w:t>–</w:t>
      </w:r>
      <w:r w:rsidRPr="004E3EB6">
        <w:t>2004 och vad som förväntas ske 2006 och 2008. Bara under vissa enstaka år minskar statsskulden räknat i kronor. Sociald</w:t>
      </w:r>
      <w:r w:rsidRPr="004E3EB6">
        <w:t>e</w:t>
      </w:r>
      <w:r w:rsidRPr="004E3EB6">
        <w:t>mokraterna är med andra ord tillbaka på ruta ett när det gäller möjligheten att undvika en finanspolitik som förstärker konjunktursvän</w:t>
      </w:r>
      <w:r w:rsidRPr="004E3EB6">
        <w:t>g</w:t>
      </w:r>
      <w:r w:rsidRPr="004E3EB6">
        <w:t>ningarna.</w:t>
      </w:r>
    </w:p>
    <w:p w:rsidR="00C90039" w:rsidRPr="004E3EB6" w:rsidRDefault="00C90039" w:rsidP="007160D2">
      <w:pPr>
        <w:pStyle w:val="Normaltindrag"/>
      </w:pPr>
      <w:r w:rsidRPr="004E3EB6">
        <w:t>Nuvarande prognoser för BNP-utvecklingen innebär dessbättre att stat</w:t>
      </w:r>
      <w:r w:rsidRPr="004E3EB6">
        <w:t>s</w:t>
      </w:r>
      <w:r w:rsidRPr="004E3EB6">
        <w:t>skulden som andel av BNP inte ökar. Men det faktum att statsskulden räknat i kronor budgeteras öka bevisar det Kristdemokraterna tidigare påpekat, näml</w:t>
      </w:r>
      <w:r w:rsidRPr="004E3EB6">
        <w:t>i</w:t>
      </w:r>
      <w:r w:rsidRPr="004E3EB6">
        <w:t xml:space="preserve">gen att </w:t>
      </w:r>
      <w:r w:rsidR="001574B8" w:rsidRPr="004E3EB6">
        <w:t xml:space="preserve">Socialdemokraternas </w:t>
      </w:r>
      <w:r w:rsidRPr="004E3EB6">
        <w:t>tal om att själva överskottsmålet innebär amort</w:t>
      </w:r>
      <w:r w:rsidRPr="004E3EB6">
        <w:t>e</w:t>
      </w:r>
      <w:r w:rsidRPr="004E3EB6">
        <w:t>ring av statsskulden är en felaktig verklighetsbeskri</w:t>
      </w:r>
      <w:r w:rsidRPr="004E3EB6">
        <w:t>v</w:t>
      </w:r>
      <w:r w:rsidRPr="004E3EB6">
        <w:t>ning.</w:t>
      </w:r>
    </w:p>
    <w:p w:rsidR="00C90039" w:rsidRPr="004E3EB6" w:rsidRDefault="00C90039" w:rsidP="007160D2">
      <w:pPr>
        <w:pStyle w:val="Normaltindrag"/>
      </w:pPr>
      <w:r w:rsidRPr="004E3EB6">
        <w:t>Det förtjänar att påpekas att det som diskuteras ovan är de budgetpolitiska problem och konsekvenser som nuvarande utformning och tillämpning av överskottsmålet för offentlig sektor innebär. Socialdemokraterna har genom talet om stora överskott för</w:t>
      </w:r>
      <w:r w:rsidRPr="004E3EB6">
        <w:t>e</w:t>
      </w:r>
      <w:r w:rsidRPr="004E3EB6">
        <w:t>speglat väljare och omvärld att det finns pengar att ”dela ut” eller satsa på nya reformer, trots att de inte kan ta en enda krona från pe</w:t>
      </w:r>
      <w:r w:rsidRPr="004E3EB6">
        <w:t>n</w:t>
      </w:r>
      <w:r w:rsidRPr="004E3EB6">
        <w:t>sionssystemet och trots att statsbudgeten uppvisar underskott. Den politiska debatten om de o</w:t>
      </w:r>
      <w:r w:rsidRPr="004E3EB6">
        <w:t>f</w:t>
      </w:r>
      <w:r w:rsidRPr="004E3EB6">
        <w:t>fentliga finansernas ”styrka” är därvidlag kraftigt missvisande. Eurostats principbeslut gällande redovisningen av premiepe</w:t>
      </w:r>
      <w:r w:rsidRPr="004E3EB6">
        <w:t>n</w:t>
      </w:r>
      <w:r w:rsidRPr="004E3EB6">
        <w:t>sionsmedlen ko</w:t>
      </w:r>
      <w:r w:rsidRPr="004E3EB6">
        <w:t>m</w:t>
      </w:r>
      <w:r w:rsidRPr="004E3EB6">
        <w:t>mer därvidlag att delvis kunna rätta till den skevheten.</w:t>
      </w:r>
    </w:p>
    <w:p w:rsidR="00C90039" w:rsidRPr="004E3EB6" w:rsidRDefault="00C90039" w:rsidP="007160D2">
      <w:pPr>
        <w:pStyle w:val="Normaltindrag"/>
      </w:pPr>
      <w:r w:rsidRPr="004E3EB6">
        <w:t>En diskussion om stabiliseringspolitik inför olika konjun</w:t>
      </w:r>
      <w:r w:rsidRPr="004E3EB6">
        <w:t>k</w:t>
      </w:r>
      <w:r w:rsidRPr="004E3EB6">
        <w:t>turscenarier ska emellertid i första hand ta i beaktande hur hela den offentliga sektorns saml</w:t>
      </w:r>
      <w:r w:rsidRPr="004E3EB6">
        <w:t>a</w:t>
      </w:r>
      <w:r w:rsidRPr="004E3EB6">
        <w:t>de inkomster och utgi</w:t>
      </w:r>
      <w:r w:rsidRPr="004E3EB6">
        <w:t>f</w:t>
      </w:r>
      <w:r w:rsidRPr="004E3EB6">
        <w:t>ter bedöms förändras, både i förhållande till hushållen och till företagssektorn. I det sammanhanget är det mindre betydels</w:t>
      </w:r>
      <w:r w:rsidRPr="004E3EB6">
        <w:t>e</w:t>
      </w:r>
      <w:r w:rsidRPr="004E3EB6">
        <w:t>fullt till (eller från) vilken del av offentlig sektor som förän</w:t>
      </w:r>
      <w:r w:rsidRPr="004E3EB6">
        <w:t>d</w:t>
      </w:r>
      <w:r w:rsidRPr="004E3EB6">
        <w:t>ringar av transaktioner mellan hushållen och offentlig sektor bokförs.</w:t>
      </w:r>
    </w:p>
    <w:p w:rsidR="00C90039" w:rsidRPr="004E3EB6" w:rsidRDefault="00C90039" w:rsidP="007160D2">
      <w:pPr>
        <w:pStyle w:val="Rubrik3"/>
      </w:pPr>
      <w:bookmarkStart w:id="571" w:name="_Toc463729023"/>
      <w:bookmarkStart w:id="572" w:name="_Toc481520352"/>
      <w:bookmarkStart w:id="573" w:name="_Toc495362993"/>
      <w:bookmarkStart w:id="574" w:name="_Toc8026992"/>
      <w:bookmarkStart w:id="575" w:name="_Toc23145764"/>
      <w:bookmarkStart w:id="576" w:name="_Toc53304495"/>
      <w:bookmarkStart w:id="577" w:name="_Toc102810466"/>
      <w:bookmarkStart w:id="578" w:name="_Toc134370334"/>
      <w:bookmarkStart w:id="579" w:name="_Toc135027689"/>
      <w:bookmarkStart w:id="580" w:name="_Toc135114432"/>
      <w:r w:rsidRPr="004E3EB6">
        <w:t>Nuvarande överskottsmål</w:t>
      </w:r>
      <w:bookmarkEnd w:id="571"/>
      <w:bookmarkEnd w:id="572"/>
      <w:bookmarkEnd w:id="573"/>
      <w:r w:rsidRPr="004E3EB6">
        <w:t xml:space="preserve"> behöver kompletteras</w:t>
      </w:r>
      <w:bookmarkEnd w:id="574"/>
      <w:bookmarkEnd w:id="575"/>
      <w:bookmarkEnd w:id="576"/>
      <w:bookmarkEnd w:id="577"/>
      <w:bookmarkEnd w:id="578"/>
      <w:bookmarkEnd w:id="579"/>
      <w:bookmarkEnd w:id="580"/>
    </w:p>
    <w:p w:rsidR="00C90039" w:rsidRPr="004E3EB6" w:rsidRDefault="00C90039" w:rsidP="007160D2">
      <w:r w:rsidRPr="004E3EB6">
        <w:t>En svag konjunktur i kombination med en oroväckande stor statsskuld och vär</w:t>
      </w:r>
      <w:r w:rsidRPr="004E3EB6">
        <w:t>l</w:t>
      </w:r>
      <w:r w:rsidRPr="004E3EB6">
        <w:t>dens mest konjunkturkänsliga finanser gör att behovet av att nedbringa stat</w:t>
      </w:r>
      <w:r w:rsidRPr="004E3EB6">
        <w:t>s</w:t>
      </w:r>
      <w:r w:rsidRPr="004E3EB6">
        <w:t>skulden är stort. En större säkerhetsmarginal bör finnas för att bättre klara vikande och svaga konjunkturer. Därför anser Kristdemokraterna att stat</w:t>
      </w:r>
      <w:r w:rsidRPr="004E3EB6">
        <w:t>s</w:t>
      </w:r>
      <w:r w:rsidRPr="004E3EB6">
        <w:t>skulden bör minskas i stället för att öka som Socialdemokr</w:t>
      </w:r>
      <w:r w:rsidRPr="004E3EB6">
        <w:t>a</w:t>
      </w:r>
      <w:r w:rsidRPr="004E3EB6">
        <w:t xml:space="preserve">terna föreslår. </w:t>
      </w:r>
    </w:p>
    <w:p w:rsidR="00C90039" w:rsidRPr="004E3EB6" w:rsidRDefault="00C90039" w:rsidP="007160D2">
      <w:pPr>
        <w:pStyle w:val="Normaltindrag"/>
      </w:pPr>
      <w:r w:rsidRPr="004E3EB6">
        <w:t>Men en amortering av statsskulden behöver inte ske till priset av ett höjt skat</w:t>
      </w:r>
      <w:r w:rsidR="001574B8" w:rsidRPr="004E3EB6">
        <w:t xml:space="preserve">tetryck, utan </w:t>
      </w:r>
      <w:r w:rsidRPr="004E3EB6">
        <w:t xml:space="preserve">kan </w:t>
      </w:r>
      <w:r w:rsidR="001574B8" w:rsidRPr="004E3EB6">
        <w:t xml:space="preserve">i </w:t>
      </w:r>
      <w:r w:rsidRPr="004E3EB6">
        <w:t>stället åstadkommas genom en något snabbare försäl</w:t>
      </w:r>
      <w:r w:rsidRPr="004E3EB6">
        <w:t>j</w:t>
      </w:r>
      <w:r w:rsidRPr="004E3EB6">
        <w:t>ning av statligt ägda företag. Sådana försäljningar måste dock givetvis göras med bea</w:t>
      </w:r>
      <w:r w:rsidRPr="004E3EB6">
        <w:t>k</w:t>
      </w:r>
      <w:r w:rsidRPr="004E3EB6">
        <w:t>tande av konjunkturläget. Att affärsmöjligheterna för staten och därmed skatt</w:t>
      </w:r>
      <w:r w:rsidRPr="004E3EB6">
        <w:t>e</w:t>
      </w:r>
      <w:r w:rsidRPr="004E3EB6">
        <w:t>betalarna är goda belyses av att den avkastning staten räknar med att få in från sitt aktieinnehav uppgår till mellan 4 och 5 miljarder kronor per år. Men många företag ger ingen utdelning alls. Statsskuld</w:t>
      </w:r>
      <w:r w:rsidR="001574B8" w:rsidRPr="004E3EB6">
        <w:t>s</w:t>
      </w:r>
      <w:r w:rsidRPr="004E3EB6">
        <w:t>räntorna dä</w:t>
      </w:r>
      <w:r w:rsidRPr="004E3EB6">
        <w:t>r</w:t>
      </w:r>
      <w:r w:rsidRPr="004E3EB6">
        <w:t>emot uppgår till mellan 40 och 50 miljarder kronor per år 2006</w:t>
      </w:r>
      <w:r w:rsidR="001574B8" w:rsidRPr="004E3EB6">
        <w:t>–</w:t>
      </w:r>
      <w:r w:rsidRPr="004E3EB6">
        <w:t xml:space="preserve">2008. </w:t>
      </w:r>
    </w:p>
    <w:p w:rsidR="00C90039" w:rsidRPr="004E3EB6" w:rsidRDefault="00C90039" w:rsidP="007160D2">
      <w:pPr>
        <w:pStyle w:val="Normaltindrag"/>
      </w:pPr>
      <w:r w:rsidRPr="004E3EB6">
        <w:t>Kristdemokraterna står som ett av fem partier bakom pensionsuppgörelsen om det nya pensionssystemet, och står därmed också bakom storleken på det fina</w:t>
      </w:r>
      <w:r w:rsidRPr="004E3EB6">
        <w:t>n</w:t>
      </w:r>
      <w:r w:rsidRPr="004E3EB6">
        <w:t xml:space="preserve">siella sparande som beräknas finnas i ålderspensionssystemet. </w:t>
      </w:r>
    </w:p>
    <w:p w:rsidR="00C90039" w:rsidRPr="004E3EB6" w:rsidRDefault="00C90039" w:rsidP="007160D2">
      <w:pPr>
        <w:pStyle w:val="Normaltindrag"/>
      </w:pPr>
      <w:r w:rsidRPr="004E3EB6">
        <w:t>Av vad som redovisats ovan framgår att behovet av sunda statsfinanser och en minskning, i stället för ökning, av statsskulden kvarstår. Kristdemokraterna lägger dä</w:t>
      </w:r>
      <w:r w:rsidRPr="004E3EB6">
        <w:t>r</w:t>
      </w:r>
      <w:r w:rsidRPr="004E3EB6">
        <w:t xml:space="preserve">för i denna motion fram riktlinjer för en budgetpolitik som tar sikte </w:t>
      </w:r>
      <w:r w:rsidR="00BD210B" w:rsidRPr="004E3EB6">
        <w:t xml:space="preserve">på </w:t>
      </w:r>
      <w:r w:rsidRPr="004E3EB6">
        <w:t>att nedbringa statsskulden. Det ska uppnås främst genom en snabbare fö</w:t>
      </w:r>
      <w:r w:rsidRPr="004E3EB6">
        <w:t>r</w:t>
      </w:r>
      <w:r w:rsidRPr="004E3EB6">
        <w:t>säljning av statligt ägda företag. I viss mån bör det också ske genom en något mindre expansiv finanspolitik än den som läggs fram i vårpropositi</w:t>
      </w:r>
      <w:r w:rsidRPr="004E3EB6">
        <w:t>o</w:t>
      </w:r>
      <w:r w:rsidRPr="004E3EB6">
        <w:t xml:space="preserve">nen. </w:t>
      </w:r>
    </w:p>
    <w:p w:rsidR="00C90039" w:rsidRPr="004E3EB6" w:rsidRDefault="00C90039" w:rsidP="007160D2">
      <w:pPr>
        <w:pStyle w:val="Normaltindrag"/>
      </w:pPr>
      <w:r w:rsidRPr="004E3EB6">
        <w:t xml:space="preserve">Den väsentliga skillnaden jämfört med </w:t>
      </w:r>
      <w:r w:rsidR="00BD210B" w:rsidRPr="004E3EB6">
        <w:t xml:space="preserve">Socialdemokraternas </w:t>
      </w:r>
      <w:r w:rsidRPr="004E3EB6">
        <w:t>politik är stat</w:t>
      </w:r>
      <w:r w:rsidRPr="004E3EB6">
        <w:t>s</w:t>
      </w:r>
      <w:r w:rsidRPr="004E3EB6">
        <w:t>budgetens innehåll, som med Kristdemokraternas inriktning innebär väsentligt bättre tillväxtmöjligh</w:t>
      </w:r>
      <w:r w:rsidRPr="004E3EB6">
        <w:t>e</w:t>
      </w:r>
      <w:r w:rsidRPr="004E3EB6">
        <w:t>ter.</w:t>
      </w:r>
    </w:p>
    <w:p w:rsidR="00C90039" w:rsidRPr="004E3EB6" w:rsidRDefault="00C90039" w:rsidP="007160D2">
      <w:pPr>
        <w:pStyle w:val="Normaltindrag"/>
      </w:pPr>
      <w:r w:rsidRPr="004E3EB6">
        <w:t>Eurostats principbeslut gällande redovisningen av premiepensionsmedlen kommer sannolikt att innebära att Socialdemokraterna blir tvungna att omd</w:t>
      </w:r>
      <w:r w:rsidRPr="004E3EB6">
        <w:t>e</w:t>
      </w:r>
      <w:r w:rsidRPr="004E3EB6">
        <w:t>fin</w:t>
      </w:r>
      <w:r w:rsidRPr="004E3EB6">
        <w:t>i</w:t>
      </w:r>
      <w:r w:rsidRPr="004E3EB6">
        <w:t>era sitt överskottsmål. Kristdemokraterna anser att ett ökat fokus måste riktas på ett kompletterande balansmål för statens finansiella sparande över en konjun</w:t>
      </w:r>
      <w:r w:rsidRPr="004E3EB6">
        <w:t>k</w:t>
      </w:r>
      <w:r w:rsidRPr="004E3EB6">
        <w:t>turcykel. Ett sådant mål måste dock trappas in stegvis. Anledningen till detta är följande: Ålderspensionssystemet kommer att efter den nya pe</w:t>
      </w:r>
      <w:r w:rsidRPr="004E3EB6">
        <w:t>n</w:t>
      </w:r>
      <w:r w:rsidRPr="004E3EB6">
        <w:t>sionsreformen sköta sig självt. Ingen regering kan p</w:t>
      </w:r>
      <w:r w:rsidRPr="004E3EB6">
        <w:t>å</w:t>
      </w:r>
      <w:r w:rsidRPr="004E3EB6">
        <w:t>verka vare sig flödet till eller från detta system. Detta gäller oavsett hur premiepensionsmedlen red</w:t>
      </w:r>
      <w:r w:rsidRPr="004E3EB6">
        <w:t>o</w:t>
      </w:r>
      <w:r w:rsidRPr="004E3EB6">
        <w:t xml:space="preserve">visas. </w:t>
      </w:r>
      <w:r w:rsidRPr="004E3EB6">
        <w:rPr>
          <w:spacing w:val="-2"/>
        </w:rPr>
        <w:t>Kommunsektorn är ålagd ett balanskrav, vilket gör att det fina</w:t>
      </w:r>
      <w:r w:rsidRPr="004E3EB6">
        <w:rPr>
          <w:spacing w:val="-2"/>
        </w:rPr>
        <w:t>n</w:t>
      </w:r>
      <w:r w:rsidRPr="004E3EB6">
        <w:rPr>
          <w:spacing w:val="-2"/>
        </w:rPr>
        <w:t>siella sparande</w:t>
      </w:r>
      <w:r w:rsidR="00BD210B" w:rsidRPr="004E3EB6">
        <w:rPr>
          <w:spacing w:val="-2"/>
        </w:rPr>
        <w:t>t</w:t>
      </w:r>
      <w:r w:rsidRPr="004E3EB6">
        <w:rPr>
          <w:spacing w:val="-2"/>
        </w:rPr>
        <w:t xml:space="preserve"> där kommer att vara i balans över tiden, eller ligga strax över noll. Ett budgetpolitiskt mål om balans för det finansiella sparandet i staten över ko</w:t>
      </w:r>
      <w:r w:rsidRPr="004E3EB6">
        <w:rPr>
          <w:spacing w:val="-2"/>
        </w:rPr>
        <w:t>n</w:t>
      </w:r>
      <w:r w:rsidRPr="004E3EB6">
        <w:rPr>
          <w:spacing w:val="-2"/>
        </w:rPr>
        <w:t>junkturc</w:t>
      </w:r>
      <w:r w:rsidRPr="004E3EB6">
        <w:rPr>
          <w:spacing w:val="-2"/>
        </w:rPr>
        <w:t>y</w:t>
      </w:r>
      <w:r w:rsidRPr="004E3EB6">
        <w:rPr>
          <w:spacing w:val="-2"/>
        </w:rPr>
        <w:t>keln blir liktydigt med en ambition att statsskulden inte ska öka över tiden, ens i nominella termer</w:t>
      </w:r>
      <w:r w:rsidR="00BD210B" w:rsidRPr="004E3EB6">
        <w:rPr>
          <w:rStyle w:val="Fotnotsreferens"/>
          <w:spacing w:val="-2"/>
        </w:rPr>
        <w:footnoteReference w:id="9"/>
      </w:r>
      <w:r w:rsidRPr="004E3EB6">
        <w:rPr>
          <w:spacing w:val="-2"/>
        </w:rPr>
        <w:t>. Om staten har balans i det finansiella sp</w:t>
      </w:r>
      <w:r w:rsidRPr="004E3EB6">
        <w:rPr>
          <w:spacing w:val="-2"/>
        </w:rPr>
        <w:t>a</w:t>
      </w:r>
      <w:r w:rsidRPr="004E3EB6">
        <w:rPr>
          <w:spacing w:val="-2"/>
        </w:rPr>
        <w:t>randet över en konjunktu</w:t>
      </w:r>
      <w:r w:rsidRPr="004E3EB6">
        <w:rPr>
          <w:spacing w:val="-2"/>
        </w:rPr>
        <w:t>r</w:t>
      </w:r>
      <w:r w:rsidRPr="004E3EB6">
        <w:rPr>
          <w:spacing w:val="-2"/>
        </w:rPr>
        <w:t>cykel innebär det också att skatteuttaget varken är större eller mindre än nödvändigt, oavsett nivån på det totala skatteuttaget. Kristdemokr</w:t>
      </w:r>
      <w:r w:rsidRPr="004E3EB6">
        <w:rPr>
          <w:spacing w:val="-2"/>
        </w:rPr>
        <w:t>a</w:t>
      </w:r>
      <w:r w:rsidRPr="004E3EB6">
        <w:rPr>
          <w:spacing w:val="-2"/>
        </w:rPr>
        <w:t>ternas strävan är att successivt växla ned skattetrycket (se kap</w:t>
      </w:r>
      <w:r w:rsidRPr="004E3EB6">
        <w:rPr>
          <w:spacing w:val="-2"/>
        </w:rPr>
        <w:t>i</w:t>
      </w:r>
      <w:r w:rsidRPr="004E3EB6">
        <w:rPr>
          <w:spacing w:val="-2"/>
        </w:rPr>
        <w:t>tel 12).</w:t>
      </w:r>
    </w:p>
    <w:p w:rsidR="00C90039" w:rsidRPr="004E3EB6" w:rsidRDefault="00C90039" w:rsidP="007160D2">
      <w:pPr>
        <w:pStyle w:val="Normaltindrag"/>
      </w:pPr>
      <w:r w:rsidRPr="004E3EB6">
        <w:t>Ett balansmål för statens finansiella sparande måste på grund av de råda</w:t>
      </w:r>
      <w:r w:rsidRPr="004E3EB6">
        <w:t>n</w:t>
      </w:r>
      <w:r w:rsidRPr="004E3EB6">
        <w:t>de stora u</w:t>
      </w:r>
      <w:r w:rsidRPr="004E3EB6">
        <w:t>n</w:t>
      </w:r>
      <w:r w:rsidRPr="004E3EB6">
        <w:t xml:space="preserve">derskotten fasas in successivt. </w:t>
      </w:r>
    </w:p>
    <w:p w:rsidR="00C90039" w:rsidRPr="004E3EB6" w:rsidRDefault="00C90039" w:rsidP="007160D2">
      <w:pPr>
        <w:pStyle w:val="Normaltindrag"/>
      </w:pPr>
      <w:r w:rsidRPr="004E3EB6">
        <w:t>En fördel med ett balansmål för staten (i stället för offen</w:t>
      </w:r>
      <w:r w:rsidRPr="004E3EB6">
        <w:t>t</w:t>
      </w:r>
      <w:r w:rsidRPr="004E3EB6">
        <w:t>lig sektor) är att det på sikt inte kommer att ställas krav på stora överskott i statsbudgetens finansiella sparande e</w:t>
      </w:r>
      <w:r w:rsidRPr="004E3EB6">
        <w:t>n</w:t>
      </w:r>
      <w:r w:rsidRPr="004E3EB6">
        <w:t>bart för att pensionssystemet då börjar minska sitt finansiella sparande. Med ett balansmål för staten kommer en tillräcklig ma</w:t>
      </w:r>
      <w:r w:rsidRPr="004E3EB6">
        <w:t>r</w:t>
      </w:r>
      <w:r w:rsidRPr="004E3EB6">
        <w:t>ginal till stab</w:t>
      </w:r>
      <w:r w:rsidRPr="004E3EB6">
        <w:t>i</w:t>
      </w:r>
      <w:r w:rsidR="00BD210B" w:rsidRPr="004E3EB6">
        <w:t>litets- och tillväxtpaktens 3-</w:t>
      </w:r>
      <w:r w:rsidRPr="004E3EB6">
        <w:t>procentsgräns för underskott att finnas. Denna ma</w:t>
      </w:r>
      <w:r w:rsidRPr="004E3EB6">
        <w:t>r</w:t>
      </w:r>
      <w:r w:rsidRPr="004E3EB6">
        <w:t>ginal kommer givet nu kända prognoser att uppgå till drygt 4 procent av BNP till år 2020.</w:t>
      </w:r>
    </w:p>
    <w:p w:rsidR="00C90039" w:rsidRPr="004E3EB6" w:rsidRDefault="00C90039" w:rsidP="007160D2">
      <w:pPr>
        <w:pStyle w:val="Rubrik2"/>
      </w:pPr>
      <w:bookmarkStart w:id="581" w:name="_Toc450013674"/>
      <w:bookmarkStart w:id="582" w:name="_Toc463729024"/>
      <w:bookmarkStart w:id="583" w:name="_Toc481520353"/>
      <w:bookmarkStart w:id="584" w:name="_Toc8026995"/>
      <w:bookmarkStart w:id="585" w:name="_Toc23145767"/>
      <w:bookmarkStart w:id="586" w:name="_Toc53304496"/>
      <w:bookmarkStart w:id="587" w:name="_Toc102810467"/>
      <w:bookmarkStart w:id="588" w:name="_Toc134370335"/>
      <w:bookmarkStart w:id="589" w:name="_Toc135027690"/>
      <w:bookmarkStart w:id="590" w:name="_Toc135114433"/>
      <w:r w:rsidRPr="004E3EB6">
        <w:t>Utgiftstaken</w:t>
      </w:r>
      <w:bookmarkEnd w:id="581"/>
      <w:bookmarkEnd w:id="582"/>
      <w:bookmarkEnd w:id="583"/>
      <w:bookmarkEnd w:id="584"/>
      <w:bookmarkEnd w:id="585"/>
      <w:bookmarkEnd w:id="586"/>
      <w:bookmarkEnd w:id="587"/>
      <w:bookmarkEnd w:id="588"/>
      <w:bookmarkEnd w:id="589"/>
      <w:bookmarkEnd w:id="590"/>
    </w:p>
    <w:p w:rsidR="00C90039" w:rsidRPr="004E3EB6" w:rsidRDefault="00C90039" w:rsidP="007160D2">
      <w:r w:rsidRPr="004E3EB6">
        <w:t>Den kraftiga utgiftsökning som Socialdemokraterna ägnade sig åt när ko</w:t>
      </w:r>
      <w:r w:rsidRPr="004E3EB6">
        <w:t>n</w:t>
      </w:r>
      <w:r w:rsidRPr="004E3EB6">
        <w:t>junkt</w:t>
      </w:r>
      <w:r w:rsidRPr="004E3EB6">
        <w:t>u</w:t>
      </w:r>
      <w:r w:rsidRPr="004E3EB6">
        <w:t>ren var god har</w:t>
      </w:r>
      <w:r w:rsidR="00BD210B" w:rsidRPr="004E3EB6">
        <w:t>,</w:t>
      </w:r>
      <w:r w:rsidRPr="004E3EB6">
        <w:t xml:space="preserve"> precis som Kristd</w:t>
      </w:r>
      <w:r w:rsidR="00BD210B" w:rsidRPr="004E3EB6">
        <w:t xml:space="preserve">emokraterna tidigare varnat för, </w:t>
      </w:r>
      <w:r w:rsidRPr="004E3EB6">
        <w:t>visat sig vara ödesdiger. När arbetslösheten nu är påtagligt svag ökar statsbudg</w:t>
      </w:r>
      <w:r w:rsidRPr="004E3EB6">
        <w:t>e</w:t>
      </w:r>
      <w:r w:rsidRPr="004E3EB6">
        <w:t>tens utgifter samtidigt som inkom</w:t>
      </w:r>
      <w:r w:rsidRPr="004E3EB6">
        <w:t>s</w:t>
      </w:r>
      <w:r w:rsidRPr="004E3EB6">
        <w:t>terna minskar. Socialdemokraterna har därför inte enbart stora problem att klara sina uppsatta utgiftstak. Upplånin</w:t>
      </w:r>
      <w:r w:rsidRPr="004E3EB6">
        <w:t>g</w:t>
      </w:r>
      <w:r w:rsidRPr="004E3EB6">
        <w:t>en ökar också eftersom utgångsläget var en underbalans</w:t>
      </w:r>
      <w:r w:rsidRPr="004E3EB6">
        <w:t>e</w:t>
      </w:r>
      <w:r w:rsidRPr="004E3EB6">
        <w:t xml:space="preserve">rad budget. </w:t>
      </w:r>
    </w:p>
    <w:p w:rsidR="00C90039" w:rsidRPr="004E3EB6" w:rsidRDefault="00C90039" w:rsidP="007160D2">
      <w:pPr>
        <w:pStyle w:val="Normaltindrag"/>
      </w:pPr>
      <w:r w:rsidRPr="004E3EB6">
        <w:t>Med sunda statsfinanser där både utgifter och inkomster är lägre, och det finansiella sparandet på sikt i balans, minskar konjunkturkänsligheten. Kris</w:t>
      </w:r>
      <w:r w:rsidRPr="004E3EB6">
        <w:t>t</w:t>
      </w:r>
      <w:r w:rsidRPr="004E3EB6">
        <w:t>demokraternas budge</w:t>
      </w:r>
      <w:r w:rsidRPr="004E3EB6">
        <w:t>t</w:t>
      </w:r>
      <w:r w:rsidRPr="004E3EB6">
        <w:t xml:space="preserve">politiska inriktning om balans på en lägre nivå ligger fast. </w:t>
      </w:r>
      <w:bookmarkStart w:id="591" w:name="_Toc8026994"/>
      <w:bookmarkStart w:id="592" w:name="_Toc23145766"/>
      <w:bookmarkStart w:id="593" w:name="_Toc53304497"/>
      <w:r w:rsidRPr="004E3EB6">
        <w:t>Kristdemokraterna föreslår visserligen högre utgiftstak än regeringen. Detta beror dock uteslutande på att vi genomför strukturellt viktiga inkoms</w:t>
      </w:r>
      <w:r w:rsidRPr="004E3EB6">
        <w:t>t</w:t>
      </w:r>
      <w:r w:rsidRPr="004E3EB6">
        <w:t>skattesänkningar för låg- och medelinkomsttagare</w:t>
      </w:r>
      <w:r w:rsidR="00BD210B" w:rsidRPr="004E3EB6">
        <w:t>,</w:t>
      </w:r>
      <w:r w:rsidRPr="004E3EB6">
        <w:t xml:space="preserve"> vilket i statsbudgeten fra</w:t>
      </w:r>
      <w:r w:rsidRPr="004E3EB6">
        <w:t>m</w:t>
      </w:r>
      <w:r w:rsidRPr="004E3EB6">
        <w:t xml:space="preserve">står som en ökad utgift på utgiftsområde 25, dvs. kommunsektorn. </w:t>
      </w:r>
    </w:p>
    <w:p w:rsidR="00C90039" w:rsidRPr="004E3EB6" w:rsidRDefault="00C90039" w:rsidP="007160D2">
      <w:pPr>
        <w:pStyle w:val="Rubrik2"/>
      </w:pPr>
      <w:bookmarkStart w:id="594" w:name="_Toc102810468"/>
      <w:bookmarkStart w:id="595" w:name="_Toc134370336"/>
      <w:bookmarkStart w:id="596" w:name="_Toc135027691"/>
      <w:bookmarkStart w:id="597" w:name="_Toc135114434"/>
      <w:r w:rsidRPr="004E3EB6">
        <w:t>Sunda statsfin</w:t>
      </w:r>
      <w:r w:rsidR="00BD210B" w:rsidRPr="004E3EB6">
        <w:t>anser och lång</w:t>
      </w:r>
      <w:r w:rsidRPr="004E3EB6">
        <w:t>siktig inkomst- och utgiftsstrategi</w:t>
      </w:r>
      <w:bookmarkEnd w:id="591"/>
      <w:bookmarkEnd w:id="592"/>
      <w:bookmarkEnd w:id="593"/>
      <w:bookmarkEnd w:id="594"/>
      <w:bookmarkEnd w:id="595"/>
      <w:bookmarkEnd w:id="596"/>
      <w:bookmarkEnd w:id="597"/>
    </w:p>
    <w:p w:rsidR="00C90039" w:rsidRPr="004E3EB6" w:rsidRDefault="00C90039" w:rsidP="007160D2">
      <w:r w:rsidRPr="004E3EB6">
        <w:t>Kristdemokraterna anser att sunda statsfinanser är en central förutsättning för den ekonomiska politiken och att det därför behövs ett kompletterande bu</w:t>
      </w:r>
      <w:r w:rsidRPr="004E3EB6">
        <w:t>d</w:t>
      </w:r>
      <w:r w:rsidRPr="004E3EB6">
        <w:t>getmål för statens finansiella sparande. Regeringen bör återkomma till riksd</w:t>
      </w:r>
      <w:r w:rsidRPr="004E3EB6">
        <w:t>a</w:t>
      </w:r>
      <w:r w:rsidRPr="004E3EB6">
        <w:t>gen med förslag om ett kompletterande budgetmål om balans i statens fina</w:t>
      </w:r>
      <w:r w:rsidRPr="004E3EB6">
        <w:t>n</w:t>
      </w:r>
      <w:r w:rsidRPr="004E3EB6">
        <w:t xml:space="preserve">siella sparande över en konjunkturcykel, och i vilken takt ett sådant mål kan fasas in. </w:t>
      </w:r>
    </w:p>
    <w:p w:rsidR="00C90039" w:rsidRPr="004E3EB6" w:rsidRDefault="00C90039" w:rsidP="007160D2">
      <w:pPr>
        <w:pStyle w:val="Normaltindrag"/>
      </w:pPr>
      <w:r w:rsidRPr="004E3EB6">
        <w:t>Regeringen bör därvid också fullfölja arbetet med att presentera en Lån</w:t>
      </w:r>
      <w:r w:rsidRPr="004E3EB6">
        <w:t>g</w:t>
      </w:r>
      <w:r w:rsidRPr="004E3EB6">
        <w:t>siktig INkomst- och UtgiftsStrategi, LINUS, som den förre finansministern (Erik Åsbrink) bö</w:t>
      </w:r>
      <w:r w:rsidRPr="004E3EB6">
        <w:t>r</w:t>
      </w:r>
      <w:r w:rsidRPr="004E3EB6">
        <w:t>jade utarbeta men aldrig gavs möjlighet att slutföra. En sådan strategi behövs om Sverige ska klara den dubbla utmaning som följer av den ökade internationaliseringen, som innebär att skattetrycket måste sä</w:t>
      </w:r>
      <w:r w:rsidRPr="004E3EB6">
        <w:t>n</w:t>
      </w:r>
      <w:r w:rsidRPr="004E3EB6">
        <w:t>kas, och den kommande demografiska utvecklingen som inom en tioårsper</w:t>
      </w:r>
      <w:r w:rsidRPr="004E3EB6">
        <w:t>i</w:t>
      </w:r>
      <w:r w:rsidRPr="004E3EB6">
        <w:t>od, givet en fortsatt låg potentiell tillväxt, snarare ställer krav i motsatt rik</w:t>
      </w:r>
      <w:r w:rsidRPr="004E3EB6">
        <w:t>t</w:t>
      </w:r>
      <w:r w:rsidRPr="004E3EB6">
        <w:t>ning. Socialdemokraternas nuvarande budgetmål som inte uppfylls och u</w:t>
      </w:r>
      <w:r w:rsidRPr="004E3EB6">
        <w:t>t</w:t>
      </w:r>
      <w:r w:rsidRPr="004E3EB6">
        <w:t>giftstak som kringgås är tecken på att en mer långsiktig strategi behöver pr</w:t>
      </w:r>
      <w:r w:rsidRPr="004E3EB6">
        <w:t>e</w:t>
      </w:r>
      <w:r w:rsidRPr="004E3EB6">
        <w:t>senteras.</w:t>
      </w:r>
    </w:p>
    <w:p w:rsidR="00C90039" w:rsidRPr="004E3EB6" w:rsidRDefault="00BD210B" w:rsidP="007160D2">
      <w:pPr>
        <w:pStyle w:val="Normaltindrag"/>
      </w:pPr>
      <w:bookmarkStart w:id="598" w:name="_Toc450013675"/>
      <w:bookmarkStart w:id="599" w:name="_Toc463729025"/>
      <w:r w:rsidRPr="004E3EB6">
        <w:t>Kristdemokraterna</w:t>
      </w:r>
      <w:r w:rsidR="00C90039" w:rsidRPr="004E3EB6">
        <w:t xml:space="preserve"> anser att utgiftstakens andel av BNP på sikt bör minska. Därigenom kommer också skattetrycket att kunna minska. Bakom detta stäl</w:t>
      </w:r>
      <w:r w:rsidR="00C90039" w:rsidRPr="004E3EB6">
        <w:t>l</w:t>
      </w:r>
      <w:r w:rsidR="00C90039" w:rsidRPr="004E3EB6">
        <w:t>ningstagande ligger en ideologiskt förankrad övertygelse om att människor sjä</w:t>
      </w:r>
      <w:r w:rsidR="00C90039" w:rsidRPr="004E3EB6">
        <w:t>l</w:t>
      </w:r>
      <w:r w:rsidR="00C90039" w:rsidRPr="004E3EB6">
        <w:t>va, inte statens byråkrater och politiker, ska bestämma över en större del av sina inkomster och utgifter. Men ställningstagandet motiveras också av en ekon</w:t>
      </w:r>
      <w:r w:rsidR="00C90039" w:rsidRPr="004E3EB6">
        <w:t>o</w:t>
      </w:r>
      <w:r w:rsidR="00C90039" w:rsidRPr="004E3EB6">
        <w:t>misk övertygelse om att den svenska ekonomin kommer att fungera bättre och tillväxtpotentialen öka om en minskad andel av de totala resurserna passerar genom den offentliga sektorn. Eftersom Sver</w:t>
      </w:r>
      <w:r w:rsidR="00C90039" w:rsidRPr="004E3EB6">
        <w:t>i</w:t>
      </w:r>
      <w:r w:rsidR="00C90039" w:rsidRPr="004E3EB6">
        <w:t>ge är det land i världen som har det högsta skattetrycket</w:t>
      </w:r>
      <w:r w:rsidRPr="004E3EB6">
        <w:t>,</w:t>
      </w:r>
      <w:r w:rsidR="00C90039" w:rsidRPr="004E3EB6">
        <w:t xml:space="preserve"> finns det dessutom ett inte obetydligt o</w:t>
      </w:r>
      <w:r w:rsidR="00C90039" w:rsidRPr="004E3EB6">
        <w:t>m</w:t>
      </w:r>
      <w:r w:rsidR="00C90039" w:rsidRPr="004E3EB6">
        <w:t>världstryck som gör att våra skatter inte kan avvika kraftigt från det som gäl</w:t>
      </w:r>
      <w:r w:rsidR="00C90039" w:rsidRPr="004E3EB6">
        <w:t>l</w:t>
      </w:r>
      <w:r w:rsidR="00C90039" w:rsidRPr="004E3EB6">
        <w:t>er i våra konkurren</w:t>
      </w:r>
      <w:r w:rsidR="00C90039" w:rsidRPr="004E3EB6">
        <w:t>t</w:t>
      </w:r>
      <w:r w:rsidR="00C90039" w:rsidRPr="004E3EB6">
        <w:t xml:space="preserve">länder. </w:t>
      </w:r>
    </w:p>
    <w:p w:rsidR="00C90039" w:rsidRPr="004E3EB6" w:rsidRDefault="00C90039" w:rsidP="007160D2">
      <w:pPr>
        <w:pStyle w:val="Normaltindrag"/>
      </w:pPr>
      <w:r w:rsidRPr="004E3EB6">
        <w:t>Staten ska givetvis även i fortsättningen ha goda möjligheter att sköta sina huvudup</w:t>
      </w:r>
      <w:r w:rsidRPr="004E3EB6">
        <w:t>p</w:t>
      </w:r>
      <w:r w:rsidRPr="004E3EB6">
        <w:t>gifter, som exempelvis rättsväsende, försvar, fördelningspolitik och myndighetsutövning</w:t>
      </w:r>
      <w:r w:rsidR="00BD210B" w:rsidRPr="004E3EB6">
        <w:t>,</w:t>
      </w:r>
      <w:r w:rsidRPr="004E3EB6">
        <w:t xml:space="preserve"> med god kvalitet. Detta sätter en gräns för hur mycket taken kan sjunka vid en g</w:t>
      </w:r>
      <w:r w:rsidRPr="004E3EB6">
        <w:t>i</w:t>
      </w:r>
      <w:r w:rsidRPr="004E3EB6">
        <w:t>ven tillväxt i BNP. Om denna tillväxt blir högre kan andelen bli lägre, även om lika mycket pengar sa</w:t>
      </w:r>
      <w:r w:rsidRPr="004E3EB6">
        <w:t>t</w:t>
      </w:r>
      <w:r w:rsidRPr="004E3EB6">
        <w:t>sas på huvuduppgifterna i båda fallen. Som ett riktmärke för statens utgiftstak kan därför bara anges att det tillsammans med utgifterna i den övriga offentliga sektorn ska ge utry</w:t>
      </w:r>
      <w:r w:rsidRPr="004E3EB6">
        <w:t>m</w:t>
      </w:r>
      <w:r w:rsidRPr="004E3EB6">
        <w:t>me för en gradvis anpassning nedåt av skattetrycket till jämfö</w:t>
      </w:r>
      <w:r w:rsidRPr="004E3EB6">
        <w:t>r</w:t>
      </w:r>
      <w:r w:rsidRPr="004E3EB6">
        <w:t>bara OECD-länders nivå. Med en bättre tillväxtpolitik blir detta lättare än om nuvarande stelheter och ob</w:t>
      </w:r>
      <w:r w:rsidRPr="004E3EB6">
        <w:t>a</w:t>
      </w:r>
      <w:r w:rsidRPr="004E3EB6">
        <w:t>lanser i den svenska ekonomin består.</w:t>
      </w:r>
    </w:p>
    <w:p w:rsidR="00C90039" w:rsidRPr="004E3EB6" w:rsidRDefault="00C90039" w:rsidP="007160D2">
      <w:pPr>
        <w:pStyle w:val="Rubrik2"/>
      </w:pPr>
      <w:bookmarkStart w:id="600" w:name="_Toc481520354"/>
      <w:bookmarkStart w:id="601" w:name="_Toc8026996"/>
      <w:bookmarkStart w:id="602" w:name="_Toc23145768"/>
      <w:bookmarkStart w:id="603" w:name="_Toc53304498"/>
      <w:bookmarkStart w:id="604" w:name="_Toc102810469"/>
      <w:bookmarkStart w:id="605" w:name="_Toc134370337"/>
      <w:bookmarkStart w:id="606" w:name="_Toc135027692"/>
      <w:bookmarkStart w:id="607" w:name="_Toc135114435"/>
      <w:r w:rsidRPr="004E3EB6">
        <w:t>Statens lånebehov och statsskuld</w:t>
      </w:r>
      <w:bookmarkEnd w:id="598"/>
      <w:bookmarkEnd w:id="599"/>
      <w:bookmarkEnd w:id="600"/>
      <w:bookmarkEnd w:id="601"/>
      <w:bookmarkEnd w:id="602"/>
      <w:bookmarkEnd w:id="603"/>
      <w:bookmarkEnd w:id="604"/>
      <w:bookmarkEnd w:id="605"/>
      <w:bookmarkEnd w:id="606"/>
      <w:bookmarkEnd w:id="607"/>
    </w:p>
    <w:p w:rsidR="00C90039" w:rsidRPr="004E3EB6" w:rsidRDefault="00C90039" w:rsidP="007160D2">
      <w:r w:rsidRPr="004E3EB6">
        <w:t>Kristdemokraternas ekonomiska politik syftar till ett minskat lånebehov och att ne</w:t>
      </w:r>
      <w:r w:rsidRPr="004E3EB6">
        <w:t>d</w:t>
      </w:r>
      <w:r w:rsidRPr="004E3EB6">
        <w:t xml:space="preserve">bringa statsskulden i stället för att öka den som </w:t>
      </w:r>
      <w:r w:rsidR="00BD210B" w:rsidRPr="004E3EB6">
        <w:t xml:space="preserve">Socialdemokraterna </w:t>
      </w:r>
      <w:r w:rsidRPr="004E3EB6">
        <w:t>räknar med. Kristdemokraternas inriktning för statens lånebehov (= statsbu</w:t>
      </w:r>
      <w:r w:rsidRPr="004E3EB6">
        <w:t>d</w:t>
      </w:r>
      <w:r w:rsidRPr="004E3EB6">
        <w:t>getens saldo) och statssku</w:t>
      </w:r>
      <w:r w:rsidRPr="004E3EB6">
        <w:t>l</w:t>
      </w:r>
      <w:r w:rsidRPr="004E3EB6">
        <w:t>dens förändring är att nedbringa statsskuldens andel av BNP till under 40 procent senast år 2008. Det ska huvudsakligen ske genom en snabbare försäljning av statliga tillgån</w:t>
      </w:r>
      <w:r w:rsidRPr="004E3EB6">
        <w:t>g</w:t>
      </w:r>
      <w:r w:rsidRPr="004E3EB6">
        <w:t xml:space="preserve">ar. I </w:t>
      </w:r>
      <w:r w:rsidR="00BD210B" w:rsidRPr="004E3EB6">
        <w:t xml:space="preserve">Finansdepartementets </w:t>
      </w:r>
      <w:r w:rsidRPr="004E3EB6">
        <w:t>beräkningar kommer stat</w:t>
      </w:r>
      <w:r w:rsidRPr="004E3EB6">
        <w:t>s</w:t>
      </w:r>
      <w:r w:rsidRPr="004E3EB6">
        <w:t xml:space="preserve">skuldens andel att uppgå till 37,6 procent av BNP år 2008. </w:t>
      </w:r>
    </w:p>
    <w:p w:rsidR="00C90039" w:rsidRPr="004E3EB6" w:rsidRDefault="00C90039" w:rsidP="007160D2">
      <w:pPr>
        <w:pStyle w:val="Normaltindrag"/>
      </w:pPr>
      <w:r w:rsidRPr="004E3EB6">
        <w:t>Kristdemokraternas budgetförslag innebär att statsskulden som andel av BNP prel</w:t>
      </w:r>
      <w:r w:rsidRPr="004E3EB6">
        <w:t>i</w:t>
      </w:r>
      <w:r w:rsidRPr="004E3EB6">
        <w:t>minärt beräknas bli 36,8 procent av BNP år 2008.</w:t>
      </w:r>
    </w:p>
    <w:p w:rsidR="00C90039" w:rsidRPr="004E3EB6" w:rsidRDefault="00C90039" w:rsidP="007160D2">
      <w:pPr>
        <w:pStyle w:val="Rubrik1"/>
      </w:pPr>
      <w:bookmarkStart w:id="608" w:name="_Toc134370338"/>
      <w:bookmarkStart w:id="609" w:name="_Toc135027693"/>
      <w:bookmarkStart w:id="610" w:name="_Toc135114436"/>
      <w:r w:rsidRPr="004E3EB6">
        <w:t>Effekter av Kristdemokraternas politi</w:t>
      </w:r>
      <w:bookmarkStart w:id="611" w:name="_Toc84055686"/>
      <w:bookmarkStart w:id="612" w:name="_Toc84680877"/>
      <w:r w:rsidRPr="004E3EB6">
        <w:t>k</w:t>
      </w:r>
      <w:bookmarkStart w:id="613" w:name="_Toc102750342"/>
      <w:bookmarkEnd w:id="608"/>
      <w:bookmarkEnd w:id="609"/>
      <w:bookmarkEnd w:id="610"/>
      <w:bookmarkEnd w:id="611"/>
      <w:bookmarkEnd w:id="612"/>
    </w:p>
    <w:p w:rsidR="00C90039" w:rsidRPr="004E3EB6" w:rsidRDefault="00C90039" w:rsidP="00BC5EFE">
      <w:pPr>
        <w:pStyle w:val="Rubrik2"/>
        <w:spacing w:before="120"/>
      </w:pPr>
      <w:bookmarkStart w:id="614" w:name="_Toc134370339"/>
      <w:bookmarkStart w:id="615" w:name="_Toc135027694"/>
      <w:bookmarkStart w:id="616" w:name="_Toc135114437"/>
      <w:bookmarkEnd w:id="613"/>
      <w:r w:rsidRPr="004E3EB6">
        <w:t>En politik för arbete</w:t>
      </w:r>
      <w:bookmarkEnd w:id="614"/>
      <w:bookmarkEnd w:id="615"/>
      <w:bookmarkEnd w:id="616"/>
    </w:p>
    <w:p w:rsidR="00C90039" w:rsidRPr="004E3EB6" w:rsidRDefault="00C90039" w:rsidP="007160D2">
      <w:r w:rsidRPr="004E3EB6">
        <w:t>Sverige står inför stora utmaningar. Inom några år kommer behovet av a</w:t>
      </w:r>
      <w:r w:rsidRPr="004E3EB6">
        <w:t>r</w:t>
      </w:r>
      <w:r w:rsidRPr="004E3EB6">
        <w:t xml:space="preserve">betskraft att stiga snabbt. Den demografiska utvecklingen innebär att antalet äldre ökar samtidigt som den arbetande delen av befolkningen minskar. </w:t>
      </w:r>
      <w:r w:rsidR="00BD210B" w:rsidRPr="004E3EB6">
        <w:t>Det innebär att färre arbetande</w:t>
      </w:r>
      <w:r w:rsidRPr="004E3EB6">
        <w:t xml:space="preserve"> ska försörja fler som är i behov av den o</w:t>
      </w:r>
      <w:r w:rsidRPr="004E3EB6">
        <w:t>f</w:t>
      </w:r>
      <w:r w:rsidRPr="004E3EB6">
        <w:t>fentliga sektorns resurser. Socialdemokraternas lösning på denna ekvation heter höjda skatter. Statsminister Göran Persson har redan antytt att vi i framtiden ko</w:t>
      </w:r>
      <w:r w:rsidRPr="004E3EB6">
        <w:t>m</w:t>
      </w:r>
      <w:r w:rsidRPr="004E3EB6">
        <w:t>mer att beh</w:t>
      </w:r>
      <w:r w:rsidRPr="004E3EB6">
        <w:t>ö</w:t>
      </w:r>
      <w:r w:rsidRPr="004E3EB6">
        <w:t>va vänja oss vid en kommunal skatt på uppåt 40 procent – även om han av taktiska skäl avstått från ytterligare skattehöjningskommentarer inför valåret. Finansminister Pär Nuder har å sin sida ojat sig över ett ”köt</w:t>
      </w:r>
      <w:r w:rsidRPr="004E3EB6">
        <w:t>t</w:t>
      </w:r>
      <w:r w:rsidRPr="004E3EB6">
        <w:t xml:space="preserve">berg” av 40-talister som </w:t>
      </w:r>
      <w:r w:rsidR="006C1B8D" w:rsidRPr="004E3EB6">
        <w:t>ska</w:t>
      </w:r>
      <w:r w:rsidRPr="004E3EB6">
        <w:t xml:space="preserve"> mättas av betydligt mindre generationer 60-, 70- och 80-talister.</w:t>
      </w:r>
    </w:p>
    <w:p w:rsidR="00C90039" w:rsidRPr="004E3EB6" w:rsidRDefault="00C90039" w:rsidP="007160D2">
      <w:pPr>
        <w:pStyle w:val="Normaltindrag"/>
      </w:pPr>
      <w:r w:rsidRPr="004E3EB6">
        <w:t xml:space="preserve">Vi håller inte med vare sig statsministern eller finansministern i </w:t>
      </w:r>
      <w:r w:rsidR="00BD210B" w:rsidRPr="004E3EB6">
        <w:t>deras</w:t>
      </w:r>
      <w:r w:rsidRPr="004E3EB6">
        <w:t xml:space="preserve"> b</w:t>
      </w:r>
      <w:r w:rsidRPr="004E3EB6">
        <w:t>e</w:t>
      </w:r>
      <w:r w:rsidRPr="004E3EB6">
        <w:t>skrivning av Sveriges framtida utmaningar. Våra pensionärer har bidragit starkt till att bygga landet, och deras rätt till en värdig ålderdom måste värnas. Men detta går inte genom att höja skatterna. Sveriges skatter är redan i u</w:t>
      </w:r>
      <w:r w:rsidRPr="004E3EB6">
        <w:t>t</w:t>
      </w:r>
      <w:r w:rsidRPr="004E3EB6">
        <w:t>gångslä</w:t>
      </w:r>
      <w:r w:rsidR="00BD210B" w:rsidRPr="004E3EB6">
        <w:t>get bland de högsta i världen. De är s</w:t>
      </w:r>
      <w:r w:rsidRPr="004E3EB6">
        <w:t>å höga att de leder till att kapital och jobb flyr la</w:t>
      </w:r>
      <w:r w:rsidRPr="004E3EB6">
        <w:t>n</w:t>
      </w:r>
      <w:r w:rsidRPr="004E3EB6">
        <w:t>det. Att finansiera behoven i vården, skolan och omsorgen med högre skatter är därför inte en hållbar väg om Sverige även i framtiden ska framstå som ett konkurrenskra</w:t>
      </w:r>
      <w:r w:rsidRPr="004E3EB6">
        <w:t>f</w:t>
      </w:r>
      <w:r w:rsidRPr="004E3EB6">
        <w:t>tigt land för investeringar och nya jobb.</w:t>
      </w:r>
    </w:p>
    <w:p w:rsidR="00C90039" w:rsidRPr="004E3EB6" w:rsidRDefault="00C90039" w:rsidP="007160D2">
      <w:pPr>
        <w:pStyle w:val="Rubrik2"/>
      </w:pPr>
      <w:bookmarkStart w:id="617" w:name="_Toc134370340"/>
      <w:bookmarkStart w:id="618" w:name="_Toc135027695"/>
      <w:bookmarkStart w:id="619" w:name="_Toc135114438"/>
      <w:r w:rsidRPr="004E3EB6">
        <w:t>Optimal beskattning</w:t>
      </w:r>
      <w:bookmarkEnd w:id="617"/>
      <w:bookmarkEnd w:id="618"/>
      <w:bookmarkEnd w:id="619"/>
    </w:p>
    <w:p w:rsidR="00C90039" w:rsidRPr="004E3EB6" w:rsidRDefault="00C90039" w:rsidP="007160D2">
      <w:r w:rsidRPr="004E3EB6">
        <w:t>Frågan man bör ställa sig är också vid vilken nivå som skattehöjningar börjar bli improduktiva. Erfarenheten visar att höga skatter slår in en kil mellan producenter och konsume</w:t>
      </w:r>
      <w:r w:rsidRPr="004E3EB6">
        <w:t>n</w:t>
      </w:r>
      <w:r w:rsidRPr="004E3EB6">
        <w:t>ter på några av våra viktigaste marknader inom den privata tjänstesektorn</w:t>
      </w:r>
      <w:r w:rsidR="00BD210B" w:rsidRPr="004E3EB6">
        <w:t>, s</w:t>
      </w:r>
      <w:r w:rsidRPr="004E3EB6">
        <w:t>å stor kil att alltfler väljer att strunta i moralen och köpa tjänsterna svart. Bland unga männ</w:t>
      </w:r>
      <w:r w:rsidRPr="004E3EB6">
        <w:t>i</w:t>
      </w:r>
      <w:r w:rsidRPr="004E3EB6">
        <w:t>skor anser nästan 4 av 10 att det är okej att jobba svart. Genom att detta fortg</w:t>
      </w:r>
      <w:r w:rsidR="00BD210B" w:rsidRPr="004E3EB6">
        <w:t>år anser Riksrevisionen att c</w:t>
      </w:r>
      <w:r w:rsidRPr="004E3EB6">
        <w:t>a 60 miljarder unda</w:t>
      </w:r>
      <w:r w:rsidRPr="004E3EB6">
        <w:t>n</w:t>
      </w:r>
      <w:r w:rsidRPr="004E3EB6">
        <w:t>hålls i skatt – varje år. Det är nästan 1,5 gånger så mycket som staten a</w:t>
      </w:r>
      <w:r w:rsidRPr="004E3EB6">
        <w:t>n</w:t>
      </w:r>
      <w:r w:rsidRPr="004E3EB6">
        <w:t>slår till hälsovård, sjukvård och social omsorg.</w:t>
      </w:r>
    </w:p>
    <w:p w:rsidR="00C90039" w:rsidRPr="004E3EB6" w:rsidRDefault="00C90039" w:rsidP="007160D2">
      <w:pPr>
        <w:pStyle w:val="Normaltindrag"/>
      </w:pPr>
      <w:r w:rsidRPr="004E3EB6">
        <w:t xml:space="preserve">Skattehöjningar kan därför – paradoxalt nog </w:t>
      </w:r>
      <w:r w:rsidR="009038CA" w:rsidRPr="004E3EB6">
        <w:t>–</w:t>
      </w:r>
      <w:r w:rsidRPr="004E3EB6">
        <w:t xml:space="preserve"> leda till att skatteintäkterna minskar. Denna erfarenhet gjorde den förra socialdemokratiska regeringen när man chockhöjde tobaksskatten. När priset på ett paket cigaretter steg till närm</w:t>
      </w:r>
      <w:r w:rsidRPr="004E3EB6">
        <w:t>a</w:t>
      </w:r>
      <w:r w:rsidRPr="004E3EB6">
        <w:t>re 50 kronor ökade smugglingen lavinartat. Skatteintäkten föll, trots att skattesa</w:t>
      </w:r>
      <w:r w:rsidRPr="004E3EB6">
        <w:t>t</w:t>
      </w:r>
      <w:r w:rsidRPr="004E3EB6">
        <w:t>sen hade höjts.</w:t>
      </w:r>
    </w:p>
    <w:p w:rsidR="00C90039" w:rsidRPr="004E3EB6" w:rsidRDefault="00C90039" w:rsidP="007160D2">
      <w:pPr>
        <w:pStyle w:val="Normaltindrag"/>
      </w:pPr>
      <w:r w:rsidRPr="004E3EB6">
        <w:t xml:space="preserve">Detsamma gäller förstås även skatt på arbete. Även om de allra flesta vill vara hederliga så </w:t>
      </w:r>
      <w:r w:rsidR="006C1B8D" w:rsidRPr="004E3EB6">
        <w:t>ska</w:t>
      </w:r>
      <w:r w:rsidRPr="004E3EB6">
        <w:t xml:space="preserve"> man inte utgå från att alla människor håller med sa</w:t>
      </w:r>
      <w:r w:rsidRPr="004E3EB6">
        <w:t>m</w:t>
      </w:r>
      <w:r w:rsidRPr="004E3EB6">
        <w:t>hällsbyg</w:t>
      </w:r>
      <w:r w:rsidRPr="004E3EB6">
        <w:t>g</w:t>
      </w:r>
      <w:r w:rsidRPr="004E3EB6">
        <w:t>nads</w:t>
      </w:r>
      <w:r w:rsidRPr="004E3EB6">
        <w:softHyphen/>
        <w:t>minister Mona Sahlins uttalande att ”det är häftigt att betala skatt”</w:t>
      </w:r>
      <w:r w:rsidR="009038CA" w:rsidRPr="004E3EB6">
        <w:t xml:space="preserve"> – s</w:t>
      </w:r>
      <w:r w:rsidRPr="004E3EB6">
        <w:t>ä</w:t>
      </w:r>
      <w:r w:rsidRPr="004E3EB6">
        <w:t>r</w:t>
      </w:r>
      <w:r w:rsidRPr="004E3EB6">
        <w:t>skilt inte om skatterna höjs än mer från dagens redan ”häftiga” nivåer.</w:t>
      </w:r>
    </w:p>
    <w:p w:rsidR="00C90039" w:rsidRPr="004E3EB6" w:rsidRDefault="00C90039" w:rsidP="007160D2">
      <w:pPr>
        <w:pStyle w:val="Rubrik2"/>
      </w:pPr>
      <w:bookmarkStart w:id="620" w:name="_Toc134370341"/>
      <w:bookmarkStart w:id="621" w:name="_Toc135027696"/>
      <w:bookmarkStart w:id="622" w:name="_Toc135114439"/>
      <w:r w:rsidRPr="004E3EB6">
        <w:t>Fler skattebetalare – inte högre skatter</w:t>
      </w:r>
      <w:bookmarkEnd w:id="620"/>
      <w:bookmarkEnd w:id="621"/>
      <w:bookmarkEnd w:id="622"/>
    </w:p>
    <w:p w:rsidR="00C90039" w:rsidRPr="004E3EB6" w:rsidRDefault="00C90039" w:rsidP="007160D2">
      <w:r w:rsidRPr="004E3EB6">
        <w:t>Lösningen till framtidens utmaningar är i</w:t>
      </w:r>
      <w:r w:rsidR="009038CA" w:rsidRPr="004E3EB6">
        <w:t xml:space="preserve"> </w:t>
      </w:r>
      <w:r w:rsidRPr="004E3EB6">
        <w:t>stället att få fler människor i arbete, både i absoluta tal och som andel av befolkningen. Detta kan åstadkommas g</w:t>
      </w:r>
      <w:r w:rsidRPr="004E3EB6">
        <w:t>e</w:t>
      </w:r>
      <w:r w:rsidRPr="004E3EB6">
        <w:t>nom att skatterna på arbete sänks samtidigt som det blir mindre fördelaktigt att ha bidragsförsörjning. Därför föreslår vi också i denna budgetmotion en omfattande skattereform som sänker skatten på arbete radikalt, minskar ma</w:t>
      </w:r>
      <w:r w:rsidRPr="004E3EB6">
        <w:t>r</w:t>
      </w:r>
      <w:r w:rsidRPr="004E3EB6">
        <w:t>ginale</w:t>
      </w:r>
      <w:r w:rsidRPr="004E3EB6">
        <w:t>f</w:t>
      </w:r>
      <w:r w:rsidRPr="004E3EB6">
        <w:t>fekterna mellan att gå från bidrag till arbete och från deltid till heltid</w:t>
      </w:r>
      <w:r w:rsidR="009038CA" w:rsidRPr="004E3EB6">
        <w:t>,</w:t>
      </w:r>
      <w:r w:rsidRPr="004E3EB6">
        <w:t xml:space="preserve"> vilket därmed gör det relativt mindre förmånligt att leva på bidrag. Samma</w:t>
      </w:r>
      <w:r w:rsidRPr="004E3EB6">
        <w:t>n</w:t>
      </w:r>
      <w:r w:rsidRPr="004E3EB6">
        <w:t>taget får 7 av 10 inkomsttagare sänkta marginalskatter med vår politik.</w:t>
      </w:r>
    </w:p>
    <w:p w:rsidR="00C90039" w:rsidRPr="004E3EB6" w:rsidRDefault="00C90039" w:rsidP="007160D2">
      <w:pPr>
        <w:pStyle w:val="Rubrik3"/>
      </w:pPr>
      <w:bookmarkStart w:id="623" w:name="_Toc102750343"/>
      <w:bookmarkStart w:id="624" w:name="_Toc134370342"/>
      <w:bookmarkStart w:id="625" w:name="_Toc135027697"/>
      <w:bookmarkStart w:id="626" w:name="_Toc135114440"/>
      <w:r w:rsidRPr="004E3EB6">
        <w:t>Budgetalternativ utan dynamiska effekter</w:t>
      </w:r>
      <w:bookmarkEnd w:id="623"/>
      <w:bookmarkEnd w:id="624"/>
      <w:bookmarkEnd w:id="625"/>
      <w:bookmarkEnd w:id="626"/>
    </w:p>
    <w:p w:rsidR="00C90039" w:rsidRPr="004E3EB6" w:rsidRDefault="00C90039" w:rsidP="007160D2">
      <w:r w:rsidRPr="004E3EB6">
        <w:t>Kristdemokraterna föreslår i denna budgetmotion radikala omläggningar av skattes</w:t>
      </w:r>
      <w:r w:rsidRPr="004E3EB6">
        <w:t>y</w:t>
      </w:r>
      <w:r w:rsidRPr="004E3EB6">
        <w:t>stemet. Bruttokostnaden för den inkomstskattesänkning vi skisserar är omkring 42 miljarder kronor för den offentliga sektorn. Denna och andra förän</w:t>
      </w:r>
      <w:r w:rsidRPr="004E3EB6">
        <w:t>d</w:t>
      </w:r>
      <w:r w:rsidRPr="004E3EB6">
        <w:t>ringar som vi föreslår i den ekonomiska politiken finansieras fullt ut från första året genom omprioriteringar på andra områden. Det betyder att Kristdemokraternas budgetalternativ inte innehåller några former av dyn</w:t>
      </w:r>
      <w:r w:rsidRPr="004E3EB6">
        <w:t>a</w:t>
      </w:r>
      <w:r w:rsidRPr="004E3EB6">
        <w:t>miska effekter eller effekter av beteendeförändringar i sin finansi</w:t>
      </w:r>
      <w:r w:rsidRPr="004E3EB6">
        <w:t>e</w:t>
      </w:r>
      <w:r w:rsidRPr="004E3EB6">
        <w:t xml:space="preserve">ring. </w:t>
      </w:r>
    </w:p>
    <w:p w:rsidR="00C90039" w:rsidRPr="004E3EB6" w:rsidRDefault="00C90039" w:rsidP="007160D2">
      <w:pPr>
        <w:pStyle w:val="Normaltindrag"/>
      </w:pPr>
      <w:r w:rsidRPr="004E3EB6">
        <w:t>Samtidigt kan man anta att vår politik redan under första året kommer att leda till kraftfulla förändringar i ekonomins funktionssätt</w:t>
      </w:r>
      <w:r w:rsidR="009038CA" w:rsidRPr="004E3EB6">
        <w:t>, f</w:t>
      </w:r>
      <w:r w:rsidRPr="004E3EB6">
        <w:t>örst och främst genom att våra inkomstskattesänkningar kommer att stimulera människor att gå från bidragsförsörjning till arbete, eller från deltidsarbete till längre arbet</w:t>
      </w:r>
      <w:r w:rsidRPr="004E3EB6">
        <w:t>s</w:t>
      </w:r>
      <w:r w:rsidRPr="004E3EB6">
        <w:t>tid. Detta skulle minska utgifterna i socialförsäkringssystemen och öka antalet skattebetalare – och därmed de o</w:t>
      </w:r>
      <w:r w:rsidRPr="004E3EB6">
        <w:t>f</w:t>
      </w:r>
      <w:r w:rsidRPr="004E3EB6">
        <w:t>fentliga intäkterna.</w:t>
      </w:r>
    </w:p>
    <w:p w:rsidR="00C90039" w:rsidRPr="004E3EB6" w:rsidRDefault="00C90039" w:rsidP="007160D2">
      <w:pPr>
        <w:pStyle w:val="Normaltindrag"/>
      </w:pPr>
      <w:r w:rsidRPr="004E3EB6">
        <w:t>Människor som redan i</w:t>
      </w:r>
      <w:r w:rsidR="009038CA" w:rsidRPr="004E3EB6">
        <w:t xml:space="preserve"> </w:t>
      </w:r>
      <w:r w:rsidRPr="004E3EB6">
        <w:t>dag har ett arbete får dessutom en direkt inkoms</w:t>
      </w:r>
      <w:r w:rsidRPr="004E3EB6">
        <w:t>t</w:t>
      </w:r>
      <w:r w:rsidRPr="004E3EB6">
        <w:t>förstärkning till följd av skattesänkningen. I genomsnitt ökar disponibeli</w:t>
      </w:r>
      <w:r w:rsidRPr="004E3EB6">
        <w:t>n</w:t>
      </w:r>
      <w:r w:rsidRPr="004E3EB6">
        <w:t>komsten före avgiftsjuste</w:t>
      </w:r>
      <w:r w:rsidRPr="004E3EB6">
        <w:t>r</w:t>
      </w:r>
      <w:r w:rsidRPr="004E3EB6">
        <w:t>ingar för dem som har ett arbete med omkring 10</w:t>
      </w:r>
      <w:r w:rsidR="00550115" w:rsidRPr="004E3EB6">
        <w:t> </w:t>
      </w:r>
      <w:r w:rsidRPr="004E3EB6">
        <w:t>000 kronor per år, vilket kan användas till ökat sparande eller till konsu</w:t>
      </w:r>
      <w:r w:rsidRPr="004E3EB6">
        <w:t>m</w:t>
      </w:r>
      <w:r w:rsidRPr="004E3EB6">
        <w:t xml:space="preserve">tion. </w:t>
      </w:r>
    </w:p>
    <w:p w:rsidR="00C90039" w:rsidRPr="004E3EB6" w:rsidRDefault="00C90039" w:rsidP="007160D2">
      <w:pPr>
        <w:pStyle w:val="Normaltindrag"/>
      </w:pPr>
      <w:r w:rsidRPr="004E3EB6">
        <w:t>Sammantaget kommer vår politik över tiden att leda till väsentliga fö</w:t>
      </w:r>
      <w:r w:rsidRPr="004E3EB6">
        <w:t>r</w:t>
      </w:r>
      <w:r w:rsidRPr="004E3EB6">
        <w:t xml:space="preserve">stärkningar av den offentliga ekonomin, högre tillväxt och ökad sysselsättning med färre arbetslösa och färre bidragstagare. </w:t>
      </w:r>
    </w:p>
    <w:p w:rsidR="00C90039" w:rsidRPr="004E3EB6" w:rsidRDefault="00C90039" w:rsidP="007160D2">
      <w:pPr>
        <w:pStyle w:val="Rubrik2"/>
      </w:pPr>
      <w:bookmarkStart w:id="627" w:name="_Toc102750344"/>
      <w:bookmarkStart w:id="628" w:name="_Toc134370343"/>
      <w:bookmarkStart w:id="629" w:name="_Toc135027698"/>
      <w:bookmarkStart w:id="630" w:name="_Toc135114441"/>
      <w:r w:rsidRPr="004E3EB6">
        <w:t>Utbudet av arbetskraft</w:t>
      </w:r>
      <w:bookmarkEnd w:id="627"/>
      <w:bookmarkEnd w:id="628"/>
      <w:bookmarkEnd w:id="629"/>
      <w:bookmarkEnd w:id="630"/>
    </w:p>
    <w:p w:rsidR="00C90039" w:rsidRPr="004E3EB6" w:rsidRDefault="00C90039" w:rsidP="007160D2">
      <w:r w:rsidRPr="004E3EB6">
        <w:t>Utbudet av arbetskraft bestäms av flera faktorer. På lång sikt styr demografi</w:t>
      </w:r>
      <w:r w:rsidRPr="004E3EB6">
        <w:t>s</w:t>
      </w:r>
      <w:r w:rsidRPr="004E3EB6">
        <w:t>ka faktorer som den inhemska befolkningstillväxten och förskjutningar i b</w:t>
      </w:r>
      <w:r w:rsidRPr="004E3EB6">
        <w:t>e</w:t>
      </w:r>
      <w:r w:rsidRPr="004E3EB6">
        <w:t>folkningens ålderssammansättning. Utbudet påverkas också av förändringar i förvärvsfrekvensen. Slutligen påverkas utbudet också av nettoinvan</w:t>
      </w:r>
      <w:r w:rsidRPr="004E3EB6">
        <w:t>d</w:t>
      </w:r>
      <w:r w:rsidRPr="004E3EB6">
        <w:t xml:space="preserve">ringen och hur snabbt invandrade svenskar kan integreras på arbetsmarknaden. </w:t>
      </w:r>
    </w:p>
    <w:p w:rsidR="00C90039" w:rsidRPr="004E3EB6" w:rsidRDefault="00C90039" w:rsidP="007160D2">
      <w:pPr>
        <w:pStyle w:val="Normaltindrag"/>
      </w:pPr>
      <w:r w:rsidRPr="004E3EB6">
        <w:t>Kristdemokraternas politik syftar till att via en skatterabatt konstruerat som ett förvärvsavdrag för arbetsinkomster både sänka inkomstskatten och göra det rel</w:t>
      </w:r>
      <w:r w:rsidRPr="004E3EB6">
        <w:t>a</w:t>
      </w:r>
      <w:r w:rsidRPr="004E3EB6">
        <w:t>tivt sett mer lönsamt att arbeta framför att leva på bidrag. Det påverkar redan på kortare sikt u</w:t>
      </w:r>
      <w:r w:rsidRPr="004E3EB6">
        <w:t>t</w:t>
      </w:r>
      <w:r w:rsidRPr="004E3EB6">
        <w:t>budet av arbetskraft genom att utbytet av att arbeta i förhållande till att inte arbeta ökar. Arbetsutbudet påverkas av efterfrågan på arbetskraft, genom att fler söker sig till arbetsmarknaden när det blir fler platsannonser i ti</w:t>
      </w:r>
      <w:r w:rsidRPr="004E3EB6">
        <w:t>d</w:t>
      </w:r>
      <w:r w:rsidRPr="004E3EB6">
        <w:t>ningarna. För att stimulera efterfrågan har vi en rad</w:t>
      </w:r>
      <w:r w:rsidR="009038CA" w:rsidRPr="004E3EB6">
        <w:t xml:space="preserve"> förslag riktade främst mot små</w:t>
      </w:r>
      <w:r w:rsidRPr="004E3EB6">
        <w:t xml:space="preserve"> och medelstora företag i den arbetsintens</w:t>
      </w:r>
      <w:r w:rsidRPr="004E3EB6">
        <w:t>i</w:t>
      </w:r>
      <w:r w:rsidRPr="004E3EB6">
        <w:t>va privata tjänstesektorn. Till det kommer nystartsjobben som gör att stora gru</w:t>
      </w:r>
      <w:r w:rsidRPr="004E3EB6">
        <w:t>p</w:t>
      </w:r>
      <w:r w:rsidRPr="004E3EB6">
        <w:t>per som inte lyckats etablera sig på arbetsmarknaden får en chans att göra ”comeback” i arbetslivet, vilket medför att fler människor tillkommer i arbetskra</w:t>
      </w:r>
      <w:r w:rsidRPr="004E3EB6">
        <w:t>f</w:t>
      </w:r>
      <w:r w:rsidRPr="004E3EB6">
        <w:t>ten.</w:t>
      </w:r>
    </w:p>
    <w:p w:rsidR="00C90039" w:rsidRPr="004E3EB6" w:rsidRDefault="00C90039" w:rsidP="007160D2">
      <w:pPr>
        <w:pStyle w:val="Normaltindrag"/>
      </w:pPr>
      <w:r w:rsidRPr="004E3EB6">
        <w:t>Förslagen som presenteras i denna motion kommer att uppmuntra till ett ökat arbet</w:t>
      </w:r>
      <w:r w:rsidRPr="004E3EB6">
        <w:t>s</w:t>
      </w:r>
      <w:r w:rsidRPr="004E3EB6">
        <w:t>kraftsdeltagande. Sänkningen av skatten på arbetsinkomster i kombination med skattehöjningen på bidragsinkomster genom en justering av grun</w:t>
      </w:r>
      <w:r w:rsidRPr="004E3EB6">
        <w:t>d</w:t>
      </w:r>
      <w:r w:rsidRPr="004E3EB6">
        <w:t>avdraget leder till minskade marginaleffekter. Det kommer att göra det mer lönsamt att lämna bidragsförsörjning och i stället arbeta. Detta gäller i synnerhet för deltidsarbetande och för lågi</w:t>
      </w:r>
      <w:r w:rsidRPr="004E3EB6">
        <w:t>n</w:t>
      </w:r>
      <w:r w:rsidRPr="004E3EB6">
        <w:t>komsttagare. Vi är glada att denna politik delas även av övr</w:t>
      </w:r>
      <w:r w:rsidRPr="004E3EB6">
        <w:t>i</w:t>
      </w:r>
      <w:r w:rsidRPr="004E3EB6">
        <w:t>ga partier i den borgerliga alliansen.</w:t>
      </w:r>
    </w:p>
    <w:p w:rsidR="00C90039" w:rsidRPr="004E3EB6" w:rsidRDefault="00C90039" w:rsidP="007160D2">
      <w:pPr>
        <w:pStyle w:val="Normaltindrag"/>
      </w:pPr>
      <w:r w:rsidRPr="004E3EB6">
        <w:t>Människor som lämnar bidragsför</w:t>
      </w:r>
      <w:r w:rsidRPr="004E3EB6">
        <w:softHyphen/>
        <w:t>sörjning gör sannolikt detta stegvis, e</w:t>
      </w:r>
      <w:r w:rsidRPr="004E3EB6">
        <w:t>x</w:t>
      </w:r>
      <w:r w:rsidRPr="004E3EB6">
        <w:t>empelvis genom att man successivt trappar upp arbetstiden efter en långtid</w:t>
      </w:r>
      <w:r w:rsidRPr="004E3EB6">
        <w:t>s</w:t>
      </w:r>
      <w:r w:rsidRPr="004E3EB6">
        <w:t>sju</w:t>
      </w:r>
      <w:r w:rsidRPr="004E3EB6">
        <w:t>k</w:t>
      </w:r>
      <w:r w:rsidRPr="004E3EB6">
        <w:t>skrivning. Därför är det viktigt att ersättningssystemen är flexibla när det gäller fördelning mellan arbet</w:t>
      </w:r>
      <w:r w:rsidRPr="004E3EB6">
        <w:t>s</w:t>
      </w:r>
      <w:r w:rsidRPr="004E3EB6">
        <w:t>tid och ersättningstid. När en person är redo att börja en återgång till arbetslivet är det viktigt att även de ekonomiska incit</w:t>
      </w:r>
      <w:r w:rsidRPr="004E3EB6">
        <w:t>a</w:t>
      </w:r>
      <w:r w:rsidRPr="004E3EB6">
        <w:t>menten är på plats. Det justerade grun</w:t>
      </w:r>
      <w:r w:rsidRPr="004E3EB6">
        <w:t>d</w:t>
      </w:r>
      <w:r w:rsidRPr="004E3EB6">
        <w:t>avdraget gör det betydligt mer lönsamt att arbeta även på deltid i förhållande till bidragsförsör</w:t>
      </w:r>
      <w:r w:rsidRPr="004E3EB6">
        <w:t>j</w:t>
      </w:r>
      <w:r w:rsidRPr="004E3EB6">
        <w:t>ning på heltid.</w:t>
      </w:r>
    </w:p>
    <w:p w:rsidR="00C90039" w:rsidRPr="004E3EB6" w:rsidRDefault="00C90039" w:rsidP="007160D2">
      <w:pPr>
        <w:pStyle w:val="Normaltindrag"/>
      </w:pPr>
      <w:r w:rsidRPr="004E3EB6">
        <w:t>Införandet av en andra karensdag från 2008 kommer också att verka i samma rik</w:t>
      </w:r>
      <w:r w:rsidRPr="004E3EB6">
        <w:t>t</w:t>
      </w:r>
      <w:r w:rsidRPr="004E3EB6">
        <w:t>ning. Genom att lägga en högre självrisk i sjukförsäkringen ökar kostnaden för den enskilde att sjukskriva sig, vilket motverkar korttidssju</w:t>
      </w:r>
      <w:r w:rsidRPr="004E3EB6">
        <w:t>k</w:t>
      </w:r>
      <w:r w:rsidRPr="004E3EB6">
        <w:t xml:space="preserve">skrivningar. </w:t>
      </w:r>
    </w:p>
    <w:p w:rsidR="00C90039" w:rsidRPr="004E3EB6" w:rsidRDefault="00C90039" w:rsidP="007160D2">
      <w:pPr>
        <w:pStyle w:val="Normaltindrag"/>
      </w:pPr>
      <w:r w:rsidRPr="004E3EB6">
        <w:t>Vi vill också bättre ta till vara äldres erfarenheter och förmågor. De sä</w:t>
      </w:r>
      <w:r w:rsidRPr="004E3EB6">
        <w:t>r</w:t>
      </w:r>
      <w:r w:rsidRPr="004E3EB6">
        <w:t>skilda lättnaderna för arbetande pensionärer gör att de som vill och kan for</w:t>
      </w:r>
      <w:r w:rsidRPr="004E3EB6">
        <w:t>t</w:t>
      </w:r>
      <w:r w:rsidRPr="004E3EB6">
        <w:t>sätta arbeta får ett mär</w:t>
      </w:r>
      <w:r w:rsidRPr="004E3EB6">
        <w:t>k</w:t>
      </w:r>
      <w:r w:rsidRPr="004E3EB6">
        <w:t>bart större utbyte av detta.</w:t>
      </w:r>
    </w:p>
    <w:p w:rsidR="00C90039" w:rsidRPr="004E3EB6" w:rsidRDefault="00C90039" w:rsidP="007160D2">
      <w:pPr>
        <w:pStyle w:val="Normaltindrag"/>
      </w:pPr>
      <w:r w:rsidRPr="004E3EB6">
        <w:t>Välutbildade och framgångsrika entreprenörer får också sänkt skatt. Dels genom att våra skattesänkningar även träffar den med inkomster över bry</w:t>
      </w:r>
      <w:r w:rsidRPr="004E3EB6">
        <w:t>t</w:t>
      </w:r>
      <w:r w:rsidRPr="004E3EB6">
        <w:t>punkten fö</w:t>
      </w:r>
      <w:r w:rsidR="009038CA" w:rsidRPr="004E3EB6">
        <w:t>r den statliga inkomstskatten. Dels m</w:t>
      </w:r>
      <w:r w:rsidRPr="004E3EB6">
        <w:t>en främst för att vi börjar avveckla den vär</w:t>
      </w:r>
      <w:r w:rsidRPr="004E3EB6">
        <w:t>n</w:t>
      </w:r>
      <w:r w:rsidRPr="004E3EB6">
        <w:t>skatt som i praktiken fungerat som en straffskatt på högre utbildning. Detta är viktigt för det höjer värdet av att utbilda sig, vilket stim</w:t>
      </w:r>
      <w:r w:rsidRPr="004E3EB6">
        <w:t>u</w:t>
      </w:r>
      <w:r w:rsidRPr="004E3EB6">
        <w:t>lerar till förkovran och på sikt högre produ</w:t>
      </w:r>
      <w:r w:rsidRPr="004E3EB6">
        <w:t>k</w:t>
      </w:r>
      <w:r w:rsidRPr="004E3EB6">
        <w:t xml:space="preserve">tivitet. </w:t>
      </w:r>
    </w:p>
    <w:p w:rsidR="00C90039" w:rsidRPr="004E3EB6" w:rsidRDefault="00C90039" w:rsidP="007160D2">
      <w:pPr>
        <w:pStyle w:val="Normaltindrag"/>
      </w:pPr>
      <w:r w:rsidRPr="004E3EB6">
        <w:t>Sammantaget kommer våra förslag</w:t>
      </w:r>
      <w:r w:rsidR="009038CA" w:rsidRPr="004E3EB6">
        <w:t xml:space="preserve"> att</w:t>
      </w:r>
      <w:r w:rsidRPr="004E3EB6">
        <w:t xml:space="preserve"> medföra att utbudet av arbetskraft och sysselsättningen på några års sikt stiger märkbart. Därmed uppnås ett av huvudsy</w:t>
      </w:r>
      <w:r w:rsidRPr="004E3EB6">
        <w:t>f</w:t>
      </w:r>
      <w:r w:rsidRPr="004E3EB6">
        <w:t>tena med den politik vi förespråkar.</w:t>
      </w:r>
    </w:p>
    <w:p w:rsidR="00C90039" w:rsidRPr="004E3EB6" w:rsidRDefault="00C90039" w:rsidP="007160D2">
      <w:pPr>
        <w:pStyle w:val="Rubrik3"/>
      </w:pPr>
      <w:bookmarkStart w:id="631" w:name="_Toc102750345"/>
      <w:bookmarkStart w:id="632" w:name="_Toc134370344"/>
      <w:bookmarkStart w:id="633" w:name="_Toc135027699"/>
      <w:bookmarkStart w:id="634" w:name="_Toc135114442"/>
      <w:r w:rsidRPr="004E3EB6">
        <w:t>Reformer som ger ökat arbetsutbud</w:t>
      </w:r>
      <w:bookmarkEnd w:id="631"/>
      <w:bookmarkEnd w:id="632"/>
      <w:bookmarkEnd w:id="633"/>
      <w:bookmarkEnd w:id="634"/>
    </w:p>
    <w:p w:rsidR="00C90039" w:rsidRPr="004E3EB6" w:rsidRDefault="00C90039" w:rsidP="007160D2">
      <w:r w:rsidRPr="004E3EB6">
        <w:t>På lång sikt bestäms sysselsättningen av hur arbetskraftsutbudet och den lån</w:t>
      </w:r>
      <w:r w:rsidRPr="004E3EB6">
        <w:t>g</w:t>
      </w:r>
      <w:r w:rsidRPr="004E3EB6">
        <w:t>siktiga arbetslösheten ändras. Detta betyder att all ekonomisk politik som påverkar utbudet och a</w:t>
      </w:r>
      <w:r w:rsidRPr="004E3EB6">
        <w:t>r</w:t>
      </w:r>
      <w:r w:rsidRPr="004E3EB6">
        <w:t>betslösheten också påverkar sysselsättningen.</w:t>
      </w:r>
    </w:p>
    <w:p w:rsidR="00C90039" w:rsidRPr="004E3EB6" w:rsidRDefault="00C90039" w:rsidP="007160D2">
      <w:pPr>
        <w:pStyle w:val="Normaltindrag"/>
      </w:pPr>
      <w:r w:rsidRPr="004E3EB6">
        <w:t>Men det kan ta avsevärd tid innan ett ökat arbetsutbud också slår igenom på sysselsättningen</w:t>
      </w:r>
      <w:r w:rsidR="009038CA" w:rsidRPr="004E3EB6">
        <w:t>.</w:t>
      </w:r>
      <w:r w:rsidRPr="004E3EB6">
        <w:t xml:space="preserve"> Därför föreslår vi också omfattande reformer som ska stimulera företagens efte</w:t>
      </w:r>
      <w:r w:rsidRPr="004E3EB6">
        <w:t>r</w:t>
      </w:r>
      <w:r w:rsidRPr="004E3EB6">
        <w:t xml:space="preserve">frågan på arbetskraft. </w:t>
      </w:r>
    </w:p>
    <w:p w:rsidR="00C90039" w:rsidRPr="004E3EB6" w:rsidRDefault="00C90039" w:rsidP="007160D2">
      <w:pPr>
        <w:pStyle w:val="Normaltindrag"/>
      </w:pPr>
      <w:r w:rsidRPr="004E3EB6">
        <w:t>Det finns emellertid skäl att diskutera sysselsättningen något. Främst för att många i debatten anklagar de utbudsreformer som Kristdemokraterna tillsammans med allianspartierna vill genomföra för ett sätt att med ekon</w:t>
      </w:r>
      <w:r w:rsidRPr="004E3EB6">
        <w:t>o</w:t>
      </w:r>
      <w:r w:rsidRPr="004E3EB6">
        <w:t>misk politik framtvinga lönedumpning eller låglönejobb. Detta är ett falskt påstående. Våra skattesänkningar kommer inte att påverka kollektivavtalets ställning, och därmed inte lönenivåe</w:t>
      </w:r>
      <w:r w:rsidRPr="004E3EB6">
        <w:t>r</w:t>
      </w:r>
      <w:r w:rsidRPr="004E3EB6">
        <w:t>na för de</w:t>
      </w:r>
      <w:r w:rsidR="009038CA" w:rsidRPr="004E3EB6">
        <w:t>m</w:t>
      </w:r>
      <w:r w:rsidRPr="004E3EB6">
        <w:t xml:space="preserve"> med de lägsta inkomsterna.</w:t>
      </w:r>
    </w:p>
    <w:p w:rsidR="00C90039" w:rsidRPr="004E3EB6" w:rsidRDefault="00C90039" w:rsidP="007160D2">
      <w:pPr>
        <w:pStyle w:val="Normaltindrag"/>
      </w:pPr>
      <w:r w:rsidRPr="004E3EB6">
        <w:t>Kristdemokraternas förslag till sänkta skatter kommer i</w:t>
      </w:r>
      <w:r w:rsidR="009038CA" w:rsidRPr="004E3EB6">
        <w:t xml:space="preserve"> </w:t>
      </w:r>
      <w:r w:rsidRPr="004E3EB6">
        <w:t>stället att resultera i högre r</w:t>
      </w:r>
      <w:r w:rsidRPr="004E3EB6">
        <w:t>e</w:t>
      </w:r>
      <w:r w:rsidRPr="004E3EB6">
        <w:t>allöner efter skatt och högre sysselsättning. Detta möjliggörs genom att skattesänkningarna även på sikt medför lägre lönekostnader för företagen. Betänk följande realistiska exempel: Vårt avdrag för arbet</w:t>
      </w:r>
      <w:r w:rsidRPr="004E3EB6">
        <w:t>s</w:t>
      </w:r>
      <w:r w:rsidRPr="004E3EB6">
        <w:t xml:space="preserve">inkomster gör att en person som tjänar 100 kr/tim före skatt får en skattesänkning med ca 10 kr/tim </w:t>
      </w:r>
      <w:r w:rsidR="009038CA" w:rsidRPr="004E3EB6">
        <w:t>–</w:t>
      </w:r>
      <w:r w:rsidRPr="004E3EB6">
        <w:t xml:space="preserve"> helt utan att löntagaren ökat sin produkt</w:t>
      </w:r>
      <w:r w:rsidRPr="004E3EB6">
        <w:t>i</w:t>
      </w:r>
      <w:r w:rsidRPr="004E3EB6">
        <w:t>vitet. I nästa löneförhandling kommer skattesänkningen därför att medföra något lägre lönekrav (precis som höjd skatt brukar leda till högre lönekrav). Lön</w:t>
      </w:r>
      <w:r w:rsidRPr="004E3EB6">
        <w:t>e</w:t>
      </w:r>
      <w:r w:rsidRPr="004E3EB6">
        <w:t>kravet sänks dels genom att den anställde fått en direkt inkomsteffekt till följd av vår reform, dels för att framtida i</w:t>
      </w:r>
      <w:r w:rsidRPr="004E3EB6">
        <w:t>n</w:t>
      </w:r>
      <w:r w:rsidRPr="004E3EB6">
        <w:t>komstökningar blir mer värda i den enskildes plånbok när de träffas av en lägre marginalskatt.</w:t>
      </w:r>
    </w:p>
    <w:p w:rsidR="00C90039" w:rsidRPr="004E3EB6" w:rsidRDefault="00C90039" w:rsidP="007160D2">
      <w:pPr>
        <w:pStyle w:val="Normaltindrag"/>
      </w:pPr>
      <w:r w:rsidRPr="004E3EB6">
        <w:t>Enligt forskning vid bl.a. Uppsala universitet leder en skattesänkning med 10 pr</w:t>
      </w:r>
      <w:r w:rsidRPr="004E3EB6">
        <w:t>o</w:t>
      </w:r>
      <w:r w:rsidRPr="004E3EB6">
        <w:t>centenheter till att lönekraven dämpas med ca 5 procent, eller med 5 kr per timme i vårt exempel. Det betyder att arbetsgivarens kostnader efter nästa lön</w:t>
      </w:r>
      <w:r w:rsidRPr="004E3EB6">
        <w:t>e</w:t>
      </w:r>
      <w:r w:rsidRPr="004E3EB6">
        <w:t>förhandling minskat relativt d</w:t>
      </w:r>
      <w:r w:rsidR="009038CA" w:rsidRPr="004E3EB6">
        <w:t>agens skattesystem med c</w:t>
      </w:r>
      <w:r w:rsidRPr="004E3EB6">
        <w:t>a 3,5</w:t>
      </w:r>
      <w:r w:rsidR="009038CA" w:rsidRPr="004E3EB6">
        <w:t>–</w:t>
      </w:r>
      <w:r w:rsidRPr="004E3EB6">
        <w:t>4 procent vid en arbetsgivaravgift på 33 procent. En minskning av arbetskraftskostn</w:t>
      </w:r>
      <w:r w:rsidRPr="004E3EB6">
        <w:t>a</w:t>
      </w:r>
      <w:r w:rsidRPr="004E3EB6">
        <w:t>den med 3,5</w:t>
      </w:r>
      <w:r w:rsidR="009038CA" w:rsidRPr="004E3EB6">
        <w:t>–</w:t>
      </w:r>
      <w:r w:rsidRPr="004E3EB6">
        <w:t>4 procent kan väntas leda till en ökning av sysselsättningen med runt 2 pr</w:t>
      </w:r>
      <w:r w:rsidRPr="004E3EB6">
        <w:t>o</w:t>
      </w:r>
      <w:r w:rsidRPr="004E3EB6">
        <w:t>cent,</w:t>
      </w:r>
      <w:r w:rsidR="009038CA" w:rsidRPr="004E3EB6">
        <w:t xml:space="preserve"> vilket i Sverige motsvarar c</w:t>
      </w:r>
      <w:r w:rsidRPr="004E3EB6">
        <w:t>a 80 000 personer. Sammantaget medför sänkt inkomstskatt därför såväl högre reallöner efter skatt som påta</w:t>
      </w:r>
      <w:r w:rsidRPr="004E3EB6">
        <w:t>g</w:t>
      </w:r>
      <w:r w:rsidRPr="004E3EB6">
        <w:t>ligt fler sysselsa</w:t>
      </w:r>
      <w:r w:rsidRPr="004E3EB6">
        <w:t>t</w:t>
      </w:r>
      <w:r w:rsidRPr="004E3EB6">
        <w:t>ta.</w:t>
      </w:r>
    </w:p>
    <w:p w:rsidR="00C90039" w:rsidRPr="004E3EB6" w:rsidRDefault="00C90039" w:rsidP="007160D2">
      <w:pPr>
        <w:pStyle w:val="Rubrik3"/>
      </w:pPr>
      <w:bookmarkStart w:id="635" w:name="_Toc102750346"/>
      <w:bookmarkStart w:id="636" w:name="_Toc134370345"/>
      <w:bookmarkStart w:id="637" w:name="_Toc135027700"/>
      <w:bookmarkStart w:id="638" w:name="_Toc135114443"/>
      <w:r w:rsidRPr="004E3EB6">
        <w:t>Reformer som ökar efterfrågan på arbetskraft</w:t>
      </w:r>
      <w:bookmarkEnd w:id="635"/>
      <w:bookmarkEnd w:id="636"/>
      <w:bookmarkEnd w:id="637"/>
      <w:bookmarkEnd w:id="638"/>
    </w:p>
    <w:p w:rsidR="00C90039" w:rsidRPr="004E3EB6" w:rsidRDefault="00C90039" w:rsidP="007160D2">
      <w:r w:rsidRPr="004E3EB6">
        <w:t>Utöver skattereformen lägger Kristdemo</w:t>
      </w:r>
      <w:r w:rsidRPr="004E3EB6">
        <w:softHyphen/>
        <w:t>kraterna och Allians för Sverige fram ett batteri med förslag som syftar till att p</w:t>
      </w:r>
      <w:r w:rsidRPr="004E3EB6">
        <w:t>å</w:t>
      </w:r>
      <w:r w:rsidRPr="004E3EB6">
        <w:t xml:space="preserve">skynda och säkerställa efterfrågan på arbetskraft. </w:t>
      </w:r>
    </w:p>
    <w:p w:rsidR="00C90039" w:rsidRPr="004E3EB6" w:rsidRDefault="00C90039" w:rsidP="007160D2">
      <w:pPr>
        <w:pStyle w:val="Normaltindrag"/>
      </w:pPr>
      <w:r w:rsidRPr="004E3EB6">
        <w:t>Alliansens förslag om nystartsjobb kommer att göra det påtagligt lättare för männ</w:t>
      </w:r>
      <w:r w:rsidRPr="004E3EB6">
        <w:t>i</w:t>
      </w:r>
      <w:r w:rsidRPr="004E3EB6">
        <w:t>skor som varit borta länge från arbetsmarknaden att återvända utan att fastna i nytt uta</w:t>
      </w:r>
      <w:r w:rsidRPr="004E3EB6">
        <w:t>n</w:t>
      </w:r>
      <w:r w:rsidRPr="004E3EB6">
        <w:t>förskap. Nystartsjobben sänker arbetskraftskostnaden rejält och under lång tid för människor med svag förankring på arbetsmarkn</w:t>
      </w:r>
      <w:r w:rsidRPr="004E3EB6">
        <w:t>a</w:t>
      </w:r>
      <w:r w:rsidRPr="004E3EB6">
        <w:t>den. Till följd av den snäva avgränsningen mot grupper som annars skulle ha varit fortsatt a</w:t>
      </w:r>
      <w:r w:rsidRPr="004E3EB6">
        <w:t>r</w:t>
      </w:r>
      <w:r w:rsidRPr="004E3EB6">
        <w:t>betslösa kommer skattesänkningen inte nämnvärt påverka löntagarnas lönekrav. Därmed finns det starka skäl att tro att sysselsättning</w:t>
      </w:r>
      <w:r w:rsidRPr="004E3EB6">
        <w:t>s</w:t>
      </w:r>
      <w:r w:rsidRPr="004E3EB6">
        <w:t>effekten kan bli märkbar.</w:t>
      </w:r>
    </w:p>
    <w:p w:rsidR="00C90039" w:rsidRPr="004E3EB6" w:rsidRDefault="00C90039" w:rsidP="007160D2">
      <w:pPr>
        <w:pStyle w:val="Normaltindrag"/>
      </w:pPr>
      <w:r w:rsidRPr="004E3EB6">
        <w:t>Sänkta företagsskatter och minskat sjuklöneansvar ökar lönsamheten i f</w:t>
      </w:r>
      <w:r w:rsidRPr="004E3EB6">
        <w:t>ö</w:t>
      </w:r>
      <w:r w:rsidRPr="004E3EB6">
        <w:t>ret</w:t>
      </w:r>
      <w:r w:rsidRPr="004E3EB6">
        <w:t>a</w:t>
      </w:r>
      <w:r w:rsidRPr="004E3EB6">
        <w:t>gen och stimulerar därmed investeringar och innovationsklimatet. Det är vi</w:t>
      </w:r>
      <w:r w:rsidRPr="004E3EB6">
        <w:t>k</w:t>
      </w:r>
      <w:r w:rsidRPr="004E3EB6">
        <w:t xml:space="preserve">tigt att företag och dess ägare kan gå med vinst över tiden </w:t>
      </w:r>
      <w:r w:rsidR="009038CA" w:rsidRPr="004E3EB6">
        <w:t>–</w:t>
      </w:r>
      <w:r w:rsidRPr="004E3EB6">
        <w:t xml:space="preserve"> och ibland med rejäl vinst under enstaka år. Av många idéer som olika entreprenörer försöker ko</w:t>
      </w:r>
      <w:r w:rsidRPr="004E3EB6">
        <w:t>m</w:t>
      </w:r>
      <w:r w:rsidRPr="004E3EB6">
        <w:t>mersialisera är det nämligen få som lyckas. För att ha råd att misslyckas måste därför vissa projekt kunna generera höga vinster. Summan av vinster i de nya företagen måste därför alltid överstiga förlusterna i de företag som inte överlever, i annat fall är det inte samhällsekonomiskt lö</w:t>
      </w:r>
      <w:r w:rsidRPr="004E3EB6">
        <w:t>n</w:t>
      </w:r>
      <w:r w:rsidRPr="004E3EB6">
        <w:t>samt med entreprenörskap och nyföretagande. Sänkta skatter för enskilda näringsidkare och fåmansföretagare, särskilt slopandet av förmögenhetsska</w:t>
      </w:r>
      <w:r w:rsidRPr="004E3EB6">
        <w:t>t</w:t>
      </w:r>
      <w:r w:rsidRPr="004E3EB6">
        <w:t>ten, kommer att stimulera till ökade investeringar som inte bara ersätter b</w:t>
      </w:r>
      <w:r w:rsidRPr="004E3EB6">
        <w:t>e</w:t>
      </w:r>
      <w:r w:rsidRPr="004E3EB6">
        <w:t>fintligt kapital utan också skapar fler jobb.</w:t>
      </w:r>
    </w:p>
    <w:p w:rsidR="00C90039" w:rsidRPr="004E3EB6" w:rsidRDefault="00C90039" w:rsidP="007160D2">
      <w:pPr>
        <w:pStyle w:val="Normaltindrag"/>
      </w:pPr>
      <w:r w:rsidRPr="004E3EB6">
        <w:t>Sverige är i</w:t>
      </w:r>
      <w:r w:rsidR="009038CA" w:rsidRPr="004E3EB6">
        <w:t xml:space="preserve"> </w:t>
      </w:r>
      <w:r w:rsidRPr="004E3EB6">
        <w:t>dag ett land där det samlade finansiella sparandet är mycket högt – drygt 8 procent av BNP. Detta syns främst genom våra kraftiga öve</w:t>
      </w:r>
      <w:r w:rsidRPr="004E3EB6">
        <w:t>r</w:t>
      </w:r>
      <w:r w:rsidRPr="004E3EB6">
        <w:t>skott i bytesbalansen. Sa</w:t>
      </w:r>
      <w:r w:rsidRPr="004E3EB6">
        <w:t>m</w:t>
      </w:r>
      <w:r w:rsidRPr="004E3EB6">
        <w:t>tidigt betyder detta också att investeringarna är låga och att Sverige som nation l</w:t>
      </w:r>
      <w:r w:rsidRPr="004E3EB6">
        <w:t>å</w:t>
      </w:r>
      <w:r w:rsidRPr="004E3EB6">
        <w:t>nar ut stora belopp till investeringar utomlands. Orsakerna till detta är naturligtvis flera, men utvecklingen reser frågor om det svenska företags- och företagarklimatet. Förmöge</w:t>
      </w:r>
      <w:r w:rsidRPr="004E3EB6">
        <w:t>n</w:t>
      </w:r>
      <w:r w:rsidRPr="004E3EB6">
        <w:t>hetsskatten är enligt vår mening en faktor som driver ut kapital ur landet, liksom dubbelbeskattningen på svenskars investeringar i svenska företag. Ett slopande av förmögenhet</w:t>
      </w:r>
      <w:r w:rsidRPr="004E3EB6">
        <w:t>s</w:t>
      </w:r>
      <w:r w:rsidRPr="004E3EB6">
        <w:t>skatten och lindring av dubbelbeskat</w:t>
      </w:r>
      <w:r w:rsidRPr="004E3EB6">
        <w:t>t</w:t>
      </w:r>
      <w:r w:rsidRPr="004E3EB6">
        <w:t>ningen kan väntas dämpa kapitalflödena till utlandet och i bästa fall medföra ett visst återflöde. Detta kommer att st</w:t>
      </w:r>
      <w:r w:rsidRPr="004E3EB6">
        <w:t>i</w:t>
      </w:r>
      <w:r w:rsidRPr="004E3EB6">
        <w:t>mulera till investeringar i Sverige i</w:t>
      </w:r>
      <w:r w:rsidR="009038CA" w:rsidRPr="004E3EB6">
        <w:t xml:space="preserve"> </w:t>
      </w:r>
      <w:r w:rsidRPr="004E3EB6">
        <w:t>stället för i utlandet och skapa sysselsät</w:t>
      </w:r>
      <w:r w:rsidRPr="004E3EB6">
        <w:t>t</w:t>
      </w:r>
      <w:r w:rsidRPr="004E3EB6">
        <w:t>ning här hemma i</w:t>
      </w:r>
      <w:r w:rsidR="009038CA" w:rsidRPr="004E3EB6">
        <w:t xml:space="preserve"> </w:t>
      </w:r>
      <w:r w:rsidRPr="004E3EB6">
        <w:t xml:space="preserve">stället för i andra länder. </w:t>
      </w:r>
    </w:p>
    <w:p w:rsidR="00C90039" w:rsidRPr="004E3EB6" w:rsidRDefault="00C90039" w:rsidP="007160D2">
      <w:pPr>
        <w:pStyle w:val="Normaltindrag"/>
      </w:pPr>
      <w:r w:rsidRPr="004E3EB6">
        <w:t>Kristdemokraterna föreslår betydande satsningar på den offentliga sektorns kärnverksamheter, främst inom den kommunala vården, skolan och omso</w:t>
      </w:r>
      <w:r w:rsidRPr="004E3EB6">
        <w:t>r</w:t>
      </w:r>
      <w:r w:rsidRPr="004E3EB6">
        <w:t>gen. Detta resurstillskott bedöms skapa fler jobb men även öka löneutrymmet för anställda inom den offen</w:t>
      </w:r>
      <w:r w:rsidRPr="004E3EB6">
        <w:t>t</w:t>
      </w:r>
      <w:r w:rsidRPr="004E3EB6">
        <w:t>liga sektorn. Det leder till en förskjutning av det relativa löneläget inom många kvinn</w:t>
      </w:r>
      <w:r w:rsidRPr="004E3EB6">
        <w:t>o</w:t>
      </w:r>
      <w:r w:rsidRPr="004E3EB6">
        <w:t>dominerade yrken. Ett högre relativt löneläge är dessutom nödvändigt för att på sikt kunna locka fler att vilja u</w:t>
      </w:r>
      <w:r w:rsidRPr="004E3EB6">
        <w:t>t</w:t>
      </w:r>
      <w:r w:rsidRPr="004E3EB6">
        <w:t>bilda sig och a</w:t>
      </w:r>
      <w:r w:rsidRPr="004E3EB6">
        <w:t>r</w:t>
      </w:r>
      <w:r w:rsidRPr="004E3EB6">
        <w:t>beta inom dessa sektorer.</w:t>
      </w:r>
    </w:p>
    <w:p w:rsidR="00C90039" w:rsidRPr="004E3EB6" w:rsidRDefault="00C90039" w:rsidP="007160D2">
      <w:pPr>
        <w:pStyle w:val="Normaltindrag"/>
      </w:pPr>
      <w:r w:rsidRPr="004E3EB6">
        <w:t>Effekten på arbetsutbudet torde vara mer begränsad och bara motsvara den effekt som efterfrågan i sig ger upphov till. Dock finns det ingen undanträn</w:t>
      </w:r>
      <w:r w:rsidRPr="004E3EB6">
        <w:t>g</w:t>
      </w:r>
      <w:r w:rsidRPr="004E3EB6">
        <w:t>ning av reguljär sysselsättning i våra förslag för den offentliga sektorn, efte</w:t>
      </w:r>
      <w:r w:rsidRPr="004E3EB6">
        <w:t>r</w:t>
      </w:r>
      <w:r w:rsidRPr="004E3EB6">
        <w:t>som vi till skillnad från rege</w:t>
      </w:r>
      <w:r w:rsidRPr="004E3EB6">
        <w:t>r</w:t>
      </w:r>
      <w:r w:rsidRPr="004E3EB6">
        <w:t>ingen tillskjuter pengar permanent. Därför har vår politik sannolikt större effektivitet än de s.k. plusjobben som den socia</w:t>
      </w:r>
      <w:r w:rsidRPr="004E3EB6">
        <w:t>l</w:t>
      </w:r>
      <w:r w:rsidRPr="004E3EB6">
        <w:t xml:space="preserve">demokratiska regeringen satsar på. </w:t>
      </w:r>
    </w:p>
    <w:p w:rsidR="00C90039" w:rsidRPr="004E3EB6" w:rsidRDefault="00C90039" w:rsidP="007160D2">
      <w:pPr>
        <w:pStyle w:val="Normaltindrag"/>
      </w:pPr>
      <w:r w:rsidRPr="004E3EB6">
        <w:t>På längre sikt bör offentliga utgifter inte nämnvärt påverka arbetslösheten.</w:t>
      </w:r>
    </w:p>
    <w:p w:rsidR="00C90039" w:rsidRPr="004E3EB6" w:rsidRDefault="00C90039" w:rsidP="007160D2">
      <w:pPr>
        <w:pStyle w:val="Rubrik3"/>
      </w:pPr>
      <w:bookmarkStart w:id="639" w:name="_Toc102750347"/>
      <w:bookmarkStart w:id="640" w:name="_Toc134370346"/>
      <w:bookmarkStart w:id="641" w:name="_Toc135027701"/>
      <w:bookmarkStart w:id="642" w:name="_Toc135114444"/>
      <w:r w:rsidRPr="004E3EB6">
        <w:t>Samlade effekter på produktion och sysselsättning</w:t>
      </w:r>
      <w:bookmarkEnd w:id="639"/>
      <w:bookmarkEnd w:id="640"/>
      <w:bookmarkEnd w:id="641"/>
      <w:bookmarkEnd w:id="642"/>
    </w:p>
    <w:p w:rsidR="00C90039" w:rsidRPr="004E3EB6" w:rsidRDefault="00C90039" w:rsidP="007160D2">
      <w:r w:rsidRPr="004E3EB6">
        <w:t>Våra förslag innebär i korthet att:</w:t>
      </w:r>
    </w:p>
    <w:p w:rsidR="00C90039" w:rsidRPr="004E3EB6" w:rsidRDefault="00C90039" w:rsidP="00C6613F">
      <w:pPr>
        <w:pStyle w:val="PunktlistaBomb"/>
        <w:tabs>
          <w:tab w:val="clear" w:pos="360"/>
        </w:tabs>
      </w:pPr>
      <w:r w:rsidRPr="004E3EB6">
        <w:t>Marginalskatterna för den som arbetar sänks med i genomsnitt ca 2 pr</w:t>
      </w:r>
      <w:r w:rsidRPr="004E3EB6">
        <w:t>o</w:t>
      </w:r>
      <w:r w:rsidRPr="004E3EB6">
        <w:t>centenheter i ett första steg. Den genomsnittliga nettoinkomsten stiger med 3,5 procent, med tyngdpunkten på arbetsinkomster under 20 000 kronor per m</w:t>
      </w:r>
      <w:r w:rsidRPr="004E3EB6">
        <w:t>å</w:t>
      </w:r>
      <w:r w:rsidRPr="004E3EB6">
        <w:t xml:space="preserve">nad. </w:t>
      </w:r>
    </w:p>
    <w:p w:rsidR="00C90039" w:rsidRPr="004E3EB6" w:rsidRDefault="00C90039" w:rsidP="00C6613F">
      <w:pPr>
        <w:pStyle w:val="PunktlistaBomb"/>
        <w:tabs>
          <w:tab w:val="clear" w:pos="360"/>
        </w:tabs>
      </w:pPr>
      <w:r w:rsidRPr="004E3EB6">
        <w:t>I steg 2 av inkomstskattereformen beräknas marginalskatten sänkas med ca 3,7 procentenheter i snitt och till följd av brytpunktshöjningen för statlig skatt träffa inkomster upp till 30 000 kronor i månaden. Därtill kommer sänkt marginalskatt med 5 procentenheter för inkomster över 40 000 kr</w:t>
      </w:r>
      <w:r w:rsidR="009038CA" w:rsidRPr="004E3EB6">
        <w:t>o</w:t>
      </w:r>
      <w:r w:rsidR="009038CA" w:rsidRPr="004E3EB6">
        <w:t>nor</w:t>
      </w:r>
      <w:r w:rsidRPr="004E3EB6">
        <w:t xml:space="preserve"> i månaden till följd av värnskatten. Nettoinkomsten beräknas öka med 4,8 procent. Marginalskatten för sociala ersättningar höjs med 1,5 procen</w:t>
      </w:r>
      <w:r w:rsidRPr="004E3EB6">
        <w:t>t</w:t>
      </w:r>
      <w:r w:rsidRPr="004E3EB6">
        <w:t>enh</w:t>
      </w:r>
      <w:r w:rsidRPr="004E3EB6">
        <w:t>e</w:t>
      </w:r>
      <w:r w:rsidRPr="004E3EB6">
        <w:t>ter, vilket ger en samlad margi</w:t>
      </w:r>
      <w:r w:rsidR="009038CA" w:rsidRPr="004E3EB6">
        <w:t>naleffekt på c</w:t>
      </w:r>
      <w:r w:rsidRPr="004E3EB6">
        <w:t>a 5,3 procent för samtliga i a</w:t>
      </w:r>
      <w:r w:rsidRPr="004E3EB6">
        <w:t>r</w:t>
      </w:r>
      <w:r w:rsidRPr="004E3EB6">
        <w:t xml:space="preserve">betskraften. Steg 2 integreras i analysen på lång sikt. </w:t>
      </w:r>
    </w:p>
    <w:p w:rsidR="00C90039" w:rsidRPr="004E3EB6" w:rsidRDefault="00C90039" w:rsidP="00C6613F">
      <w:pPr>
        <w:pStyle w:val="PunktlistaBomb"/>
        <w:tabs>
          <w:tab w:val="clear" w:pos="360"/>
        </w:tabs>
      </w:pPr>
      <w:r w:rsidRPr="004E3EB6">
        <w:t>Ersättningen i socialförsäkringarna minskar med i genomsnitt ca 8 pr</w:t>
      </w:r>
      <w:r w:rsidRPr="004E3EB6">
        <w:t>o</w:t>
      </w:r>
      <w:r w:rsidRPr="004E3EB6">
        <w:t>centenheter till följd av regelförändringar. Tillkommer en inkomsteffekt på ca 1</w:t>
      </w:r>
      <w:r w:rsidR="009038CA" w:rsidRPr="004E3EB6">
        <w:t>–</w:t>
      </w:r>
      <w:r w:rsidRPr="004E3EB6">
        <w:t>1,5 procentenheter till följd av det justerade grundavdraget på b</w:t>
      </w:r>
      <w:r w:rsidRPr="004E3EB6">
        <w:t>i</w:t>
      </w:r>
      <w:r w:rsidRPr="004E3EB6">
        <w:t>dragsinkomster från 2008.</w:t>
      </w:r>
    </w:p>
    <w:p w:rsidR="00C90039" w:rsidRPr="004E3EB6" w:rsidRDefault="00C90039" w:rsidP="00C6613F">
      <w:pPr>
        <w:pStyle w:val="PunktlistaBomb"/>
        <w:tabs>
          <w:tab w:val="clear" w:pos="360"/>
        </w:tabs>
      </w:pPr>
      <w:r w:rsidRPr="004E3EB6">
        <w:t>Satsningar på kommunerna motsvarar netto 2,5 miljarder kronor i ökad o</w:t>
      </w:r>
      <w:r w:rsidRPr="004E3EB6">
        <w:t>f</w:t>
      </w:r>
      <w:r w:rsidRPr="004E3EB6">
        <w:t xml:space="preserve">fentlig konsumtion varje år. Skattereformen medför skattesänkningar på netto 38,6 miljarder kronor i ett första steg och ca 54 miljarder på lång sikt. </w:t>
      </w:r>
    </w:p>
    <w:p w:rsidR="00C90039" w:rsidRPr="004E3EB6" w:rsidRDefault="00C90039" w:rsidP="00C6613F">
      <w:pPr>
        <w:pStyle w:val="PunktlistaBomb"/>
        <w:tabs>
          <w:tab w:val="clear" w:pos="360"/>
        </w:tabs>
      </w:pPr>
      <w:r w:rsidRPr="004E3EB6">
        <w:t>Avdrag införs för hushållsnära tjänster, vilket ger en konsumtionsökning på 500 miljoner kronor. Dynamisk effekt beräknas av Konjunkturinstitutet till ca 10 000 jobb.</w:t>
      </w:r>
    </w:p>
    <w:p w:rsidR="00C90039" w:rsidRPr="004E3EB6" w:rsidRDefault="00C90039" w:rsidP="00C6613F">
      <w:pPr>
        <w:pStyle w:val="PunktlistaBomb"/>
        <w:tabs>
          <w:tab w:val="clear" w:pos="360"/>
        </w:tabs>
      </w:pPr>
      <w:r w:rsidRPr="004E3EB6">
        <w:t>Nystartsjobben innebär en riktad lönesubvention som sänker arbetsgiva</w:t>
      </w:r>
      <w:r w:rsidRPr="004E3EB6">
        <w:t>r</w:t>
      </w:r>
      <w:r w:rsidRPr="004E3EB6">
        <w:t>nas kostnader med 25 procent för omkring 100 000 personer. Detta berä</w:t>
      </w:r>
      <w:r w:rsidRPr="004E3EB6">
        <w:t>k</w:t>
      </w:r>
      <w:r w:rsidRPr="004E3EB6">
        <w:t>nas skapa ca 50 000 nya jobb, dock ej genom dynamiska effekter.</w:t>
      </w:r>
    </w:p>
    <w:p w:rsidR="00C90039" w:rsidRPr="004E3EB6" w:rsidRDefault="00C6613F" w:rsidP="00411202">
      <w:pPr>
        <w:pStyle w:val="Tabellochbildrubrik"/>
      </w:pPr>
      <w:r w:rsidRPr="004E3EB6">
        <w:br w:type="page"/>
      </w:r>
      <w:r w:rsidR="00C90039" w:rsidRPr="004E3EB6">
        <w:t xml:space="preserve">Diagram </w:t>
      </w:r>
      <w:r w:rsidR="00C90039" w:rsidRPr="004E3EB6">
        <w:fldChar w:fldCharType="begin" w:fldLock="1"/>
      </w:r>
      <w:r w:rsidR="00C90039" w:rsidRPr="004E3EB6">
        <w:instrText xml:space="preserve"> STYLEREF 1 \s </w:instrText>
      </w:r>
      <w:r w:rsidR="00C90039" w:rsidRPr="004E3EB6">
        <w:fldChar w:fldCharType="separate"/>
      </w:r>
      <w:r w:rsidR="00550115" w:rsidRPr="004E3EB6">
        <w:t>10</w:t>
      </w:r>
      <w:r w:rsidR="00C90039" w:rsidRPr="004E3EB6">
        <w:fldChar w:fldCharType="end"/>
      </w:r>
      <w:r w:rsidR="00C90039" w:rsidRPr="004E3EB6">
        <w:t>.</w:t>
      </w:r>
      <w:r w:rsidR="00C90039" w:rsidRPr="004E3EB6">
        <w:fldChar w:fldCharType="begin" w:fldLock="1"/>
      </w:r>
      <w:r w:rsidR="00C90039" w:rsidRPr="004E3EB6">
        <w:instrText xml:space="preserve"> SEQ Diagram \* ARABIC \s 1 </w:instrText>
      </w:r>
      <w:r w:rsidR="00C90039" w:rsidRPr="004E3EB6">
        <w:fldChar w:fldCharType="separate"/>
      </w:r>
      <w:r w:rsidR="00550115" w:rsidRPr="004E3EB6">
        <w:t>1</w:t>
      </w:r>
      <w:r w:rsidR="00C90039" w:rsidRPr="004E3EB6">
        <w:fldChar w:fldCharType="end"/>
      </w:r>
      <w:r w:rsidR="00C90039" w:rsidRPr="004E3EB6">
        <w:t xml:space="preserve"> Marginalskatt i olika inkomstlägen med Kristdemokraternas inkomstskatteförslag</w:t>
      </w:r>
    </w:p>
    <w:p w:rsidR="00C90039" w:rsidRPr="004E3EB6" w:rsidRDefault="00C90039" w:rsidP="00411202">
      <w:pPr>
        <w:pStyle w:val="Tabellochbild-underrubrik"/>
      </w:pPr>
      <w:r w:rsidRPr="004E3EB6">
        <w:t>Marginalskatt i procent vid olika årsinkomster</w:t>
      </w:r>
    </w:p>
    <w:p w:rsidR="009038CA" w:rsidRPr="004E3EB6" w:rsidRDefault="00C90039" w:rsidP="00493EE8">
      <w:pPr>
        <w:pStyle w:val="Tabell-fotnot"/>
        <w:spacing w:line="240" w:lineRule="atLeast"/>
      </w:pPr>
      <w:r w:rsidRPr="004E3EB6">
        <w:object w:dxaOrig="3940" w:dyaOrig="3572">
          <v:shape id="_x0000_i1061" type="#_x0000_t75" style="width:208.3pt;height:189pt" o:ole="">
            <v:imagedata r:id="rId50" o:title=""/>
          </v:shape>
          <o:OLEObject Type="Embed" ProgID="Excel.Chart.8" ShapeID="_x0000_i1061" DrawAspect="Content" ObjectID="_1827422002" r:id="rId51">
            <o:FieldCodes>\s</o:FieldCodes>
          </o:OLEObject>
        </w:object>
      </w:r>
    </w:p>
    <w:p w:rsidR="00C90039" w:rsidRPr="004E3EB6" w:rsidRDefault="00C90039" w:rsidP="00411202">
      <w:pPr>
        <w:pStyle w:val="Tabell-fotnot"/>
      </w:pPr>
      <w:r w:rsidRPr="004E3EB6">
        <w:t>Källa: Egen beräkning</w:t>
      </w:r>
      <w:r w:rsidR="009038CA" w:rsidRPr="004E3EB6">
        <w:t>.</w:t>
      </w:r>
    </w:p>
    <w:p w:rsidR="00C90039" w:rsidRPr="004E3EB6" w:rsidRDefault="00C90039" w:rsidP="007160D2">
      <w:r w:rsidRPr="004E3EB6">
        <w:t xml:space="preserve">I </w:t>
      </w:r>
      <w:r w:rsidR="00096685" w:rsidRPr="004E3EB6">
        <w:fldChar w:fldCharType="begin" w:fldLock="1"/>
      </w:r>
      <w:r w:rsidR="00096685" w:rsidRPr="004E3EB6">
        <w:instrText xml:space="preserve"> REF  _Ref134203473 \* Lower \h </w:instrText>
      </w:r>
      <w:r w:rsidR="00096685" w:rsidRPr="004E3EB6">
        <w:fldChar w:fldCharType="separate"/>
      </w:r>
      <w:r w:rsidR="00550115" w:rsidRPr="004E3EB6">
        <w:t>tabell 10.1</w:t>
      </w:r>
      <w:r w:rsidR="00096685" w:rsidRPr="004E3EB6">
        <w:fldChar w:fldCharType="end"/>
      </w:r>
      <w:r w:rsidRPr="004E3EB6">
        <w:t xml:space="preserve"> nedan redovisas de samlade utbuds- och efterfråg</w:t>
      </w:r>
      <w:r w:rsidRPr="004E3EB6">
        <w:t>e</w:t>
      </w:r>
      <w:r w:rsidRPr="004E3EB6">
        <w:t>effekterna av Kristdem</w:t>
      </w:r>
      <w:r w:rsidRPr="004E3EB6">
        <w:t>o</w:t>
      </w:r>
      <w:r w:rsidRPr="004E3EB6">
        <w:t>kraternas politik på kort och lång sikt. Vissa effekter har emellertid inte kunnat beräknas, exempelvis effekterna av ändrad struktur på finansi</w:t>
      </w:r>
      <w:r w:rsidRPr="004E3EB6">
        <w:t>e</w:t>
      </w:r>
      <w:r w:rsidRPr="004E3EB6">
        <w:t>ringen av a</w:t>
      </w:r>
      <w:r w:rsidRPr="004E3EB6">
        <w:noBreakHyphen/>
        <w:t>kassan.</w:t>
      </w:r>
    </w:p>
    <w:p w:rsidR="00C90039" w:rsidRPr="004E3EB6" w:rsidRDefault="00C90039" w:rsidP="007160D2">
      <w:pPr>
        <w:pStyle w:val="Normaltindrag"/>
      </w:pPr>
      <w:r w:rsidRPr="004E3EB6">
        <w:t>En sänkning av marginal- och genomsnittsskatten kommer att dämpa a</w:t>
      </w:r>
      <w:r w:rsidRPr="004E3EB6">
        <w:t>r</w:t>
      </w:r>
      <w:r w:rsidRPr="004E3EB6">
        <w:t>betslösheten. Det faktum att tyngdpunkten av skattesänkningarna riktas till låg- och medelinkomstt</w:t>
      </w:r>
      <w:r w:rsidRPr="004E3EB6">
        <w:t>a</w:t>
      </w:r>
      <w:r w:rsidRPr="004E3EB6">
        <w:t>gare talar för att sysselsättningseffekten blir märkbar. En rimlig bedömning är att sän</w:t>
      </w:r>
      <w:r w:rsidRPr="004E3EB6">
        <w:t>k</w:t>
      </w:r>
      <w:r w:rsidRPr="004E3EB6">
        <w:t>ningen av arbetskraftskostnaden med 3</w:t>
      </w:r>
      <w:r w:rsidR="009038CA" w:rsidRPr="004E3EB6">
        <w:t>–</w:t>
      </w:r>
      <w:r w:rsidRPr="004E3EB6">
        <w:t>5 procentenheter genererar en efterfrågeökning på arbetskraft på drygt 2 pr</w:t>
      </w:r>
      <w:r w:rsidRPr="004E3EB6">
        <w:t>o</w:t>
      </w:r>
      <w:r w:rsidRPr="004E3EB6">
        <w:t>cent. Den högre sysselsättningen väntas stim</w:t>
      </w:r>
      <w:r w:rsidRPr="004E3EB6">
        <w:t>u</w:t>
      </w:r>
      <w:r w:rsidRPr="004E3EB6">
        <w:t>lera utbudet, vilket medför att arbetslösheten inte dämpas lika mycket. Den långsiktiga arbetslösheten b</w:t>
      </w:r>
      <w:r w:rsidRPr="004E3EB6">
        <w:t>e</w:t>
      </w:r>
      <w:r w:rsidRPr="004E3EB6">
        <w:t>döms sjunka med 0,6 procentenheter på sikt. Utbudet av arbetskraft bedöms stiga med ca 2 procent.</w:t>
      </w:r>
    </w:p>
    <w:p w:rsidR="00C90039" w:rsidRPr="004E3EB6" w:rsidRDefault="00C90039" w:rsidP="007160D2">
      <w:pPr>
        <w:pStyle w:val="Normaltindrag"/>
      </w:pPr>
      <w:r w:rsidRPr="004E3EB6">
        <w:t>Kristdemokraterna föreslår ändringar i a-kassa och sju</w:t>
      </w:r>
      <w:r w:rsidRPr="004E3EB6">
        <w:t>k</w:t>
      </w:r>
      <w:r w:rsidRPr="004E3EB6">
        <w:t>försäkring som gör att netto</w:t>
      </w:r>
      <w:r w:rsidRPr="004E3EB6">
        <w:softHyphen/>
        <w:t>inkomsten från socialförsäkringarna minskar med omkring 6 procent. Dä</w:t>
      </w:r>
      <w:r w:rsidRPr="004E3EB6">
        <w:t>r</w:t>
      </w:r>
      <w:r w:rsidRPr="004E3EB6">
        <w:t>till kommer en sänkning av marginalskatten för den som går från bidrags- till arbetsinkomster med omkring 5 procentenheter. Detta b</w:t>
      </w:r>
      <w:r w:rsidRPr="004E3EB6">
        <w:t>e</w:t>
      </w:r>
      <w:r w:rsidRPr="004E3EB6">
        <w:t>döms medföra att den genomsnittliga vistelsetiden i de olika ersättningssystemen minskar med up</w:t>
      </w:r>
      <w:r w:rsidRPr="004E3EB6">
        <w:t>p</w:t>
      </w:r>
      <w:r w:rsidRPr="004E3EB6">
        <w:t>emot 10 procent. Detta motsvarar att den genomsnittliga arbetslösheten som a</w:t>
      </w:r>
      <w:r w:rsidRPr="004E3EB6">
        <w:t>n</w:t>
      </w:r>
      <w:r w:rsidRPr="004E3EB6">
        <w:t>del av arbetskraften kan komma att minska med i storleksordningen 0,6 procen</w:t>
      </w:r>
      <w:r w:rsidRPr="004E3EB6">
        <w:t>t</w:t>
      </w:r>
      <w:r w:rsidRPr="004E3EB6">
        <w:t>enheter.</w:t>
      </w:r>
    </w:p>
    <w:p w:rsidR="00C90039" w:rsidRPr="004E3EB6" w:rsidRDefault="00C90039" w:rsidP="007160D2">
      <w:pPr>
        <w:pStyle w:val="Normaltindrag"/>
      </w:pPr>
      <w:r w:rsidRPr="004E3EB6">
        <w:t>Under normala omständigheter bör en förändring av arbetslösheten av denna storleks</w:t>
      </w:r>
      <w:r w:rsidRPr="004E3EB6">
        <w:softHyphen/>
        <w:t>ordning motsvara en sysse</w:t>
      </w:r>
      <w:r w:rsidRPr="004E3EB6">
        <w:t>l</w:t>
      </w:r>
      <w:r w:rsidRPr="004E3EB6">
        <w:t>sättnings</w:t>
      </w:r>
      <w:r w:rsidRPr="004E3EB6">
        <w:softHyphen/>
        <w:t>ökning på omkring 0,5 procent och en uppgång i arbetsutbudet på knappt 0,6 procent. På kort sikt finns det dock anledning att tro att återflödet av tidigare sjuka innebär att vikarier och ersättningsanställda sägs upp, vilket gör att den registrerade a</w:t>
      </w:r>
      <w:r w:rsidRPr="004E3EB6">
        <w:t>r</w:t>
      </w:r>
      <w:r w:rsidRPr="004E3EB6">
        <w:t>betslösheten stiger n</w:t>
      </w:r>
      <w:r w:rsidRPr="004E3EB6">
        <w:t>å</w:t>
      </w:r>
      <w:r w:rsidRPr="004E3EB6">
        <w:t xml:space="preserve">got.  </w:t>
      </w:r>
    </w:p>
    <w:p w:rsidR="00C90039" w:rsidRPr="004E3EB6" w:rsidRDefault="00C90039" w:rsidP="007160D2">
      <w:pPr>
        <w:pStyle w:val="Normaltindrag"/>
      </w:pPr>
      <w:r w:rsidRPr="004E3EB6">
        <w:t>Den samlade bedömningen är att utbudet av arbetskraft och sysselsättnin</w:t>
      </w:r>
      <w:r w:rsidRPr="004E3EB6">
        <w:t>g</w:t>
      </w:r>
      <w:r w:rsidRPr="004E3EB6">
        <w:t xml:space="preserve">en kommer att öka kraftigt till följd av våra föreslagna reformer. På ett par års sikt bedöms utbudet stiga med ca 2,8 procent eller drygt 135 000 personer (se </w:t>
      </w:r>
      <w:r w:rsidR="00096685" w:rsidRPr="004E3EB6">
        <w:fldChar w:fldCharType="begin" w:fldLock="1"/>
      </w:r>
      <w:r w:rsidR="00096685" w:rsidRPr="004E3EB6">
        <w:instrText xml:space="preserve"> REF  _Ref134203473 \* Lower \h </w:instrText>
      </w:r>
      <w:r w:rsidR="00096685" w:rsidRPr="004E3EB6">
        <w:fldChar w:fldCharType="separate"/>
      </w:r>
      <w:r w:rsidR="00550115" w:rsidRPr="004E3EB6">
        <w:t>tabell 10.1</w:t>
      </w:r>
      <w:r w:rsidR="00096685" w:rsidRPr="004E3EB6">
        <w:fldChar w:fldCharType="end"/>
      </w:r>
      <w:r w:rsidRPr="004E3EB6">
        <w:t>). På längre sikt stiger det mer, med ca 5,6 procent, vilket motsv</w:t>
      </w:r>
      <w:r w:rsidRPr="004E3EB6">
        <w:t>a</w:t>
      </w:r>
      <w:r w:rsidRPr="004E3EB6">
        <w:t>rar omkring 250 000 personer. Den långsiktiga arbetslöshetsnivån bedöms kunna sju</w:t>
      </w:r>
      <w:r w:rsidRPr="004E3EB6">
        <w:t>n</w:t>
      </w:r>
      <w:r w:rsidRPr="004E3EB6">
        <w:t>ka med ca 1,3 procentenheter och sysselsättningen öka med över 300 000 pers</w:t>
      </w:r>
      <w:r w:rsidRPr="004E3EB6">
        <w:t>o</w:t>
      </w:r>
      <w:r w:rsidRPr="004E3EB6">
        <w:t xml:space="preserve">ner (se </w:t>
      </w:r>
      <w:r w:rsidR="00096685" w:rsidRPr="004E3EB6">
        <w:fldChar w:fldCharType="begin" w:fldLock="1"/>
      </w:r>
      <w:r w:rsidR="00096685" w:rsidRPr="004E3EB6">
        <w:instrText xml:space="preserve"> REF  _Ref134203502 \* Lower \h </w:instrText>
      </w:r>
      <w:r w:rsidR="00096685" w:rsidRPr="004E3EB6">
        <w:fldChar w:fldCharType="separate"/>
      </w:r>
      <w:r w:rsidR="00550115" w:rsidRPr="004E3EB6">
        <w:t>tabell 10.2</w:t>
      </w:r>
      <w:r w:rsidR="00096685" w:rsidRPr="004E3EB6">
        <w:fldChar w:fldCharType="end"/>
      </w:r>
      <w:r w:rsidRPr="004E3EB6">
        <w:t xml:space="preserve">). </w:t>
      </w:r>
    </w:p>
    <w:p w:rsidR="00C90039" w:rsidRPr="004E3EB6" w:rsidRDefault="00C90039" w:rsidP="00411202">
      <w:pPr>
        <w:pStyle w:val="Tabellochbildrubrik"/>
      </w:pPr>
      <w:bookmarkStart w:id="643" w:name="_Ref134203473"/>
      <w:r w:rsidRPr="004E3EB6">
        <w:t xml:space="preserve">Tabell </w:t>
      </w:r>
      <w:r w:rsidRPr="004E3EB6">
        <w:fldChar w:fldCharType="begin" w:fldLock="1"/>
      </w:r>
      <w:r w:rsidRPr="004E3EB6">
        <w:instrText xml:space="preserve"> STYLEREF 1 \s </w:instrText>
      </w:r>
      <w:r w:rsidRPr="004E3EB6">
        <w:fldChar w:fldCharType="separate"/>
      </w:r>
      <w:r w:rsidR="00550115" w:rsidRPr="004E3EB6">
        <w:t>10</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1</w:t>
      </w:r>
      <w:r w:rsidRPr="004E3EB6">
        <w:fldChar w:fldCharType="end"/>
      </w:r>
      <w:bookmarkEnd w:id="643"/>
      <w:r w:rsidRPr="004E3EB6">
        <w:t xml:space="preserve"> Effekter på arbetsutbud och sysselsättning av Kristdemokrate</w:t>
      </w:r>
      <w:r w:rsidR="009038CA" w:rsidRPr="004E3EB6">
        <w:t>rns politik. Kort sikt (1–3 år)</w:t>
      </w:r>
    </w:p>
    <w:tbl>
      <w:tblPr>
        <w:tblW w:w="5897" w:type="dxa"/>
        <w:tblInd w:w="55" w:type="dxa"/>
        <w:tblLayout w:type="fixed"/>
        <w:tblCellMar>
          <w:left w:w="70" w:type="dxa"/>
          <w:right w:w="70" w:type="dxa"/>
        </w:tblCellMar>
        <w:tblLook w:val="0000" w:firstRow="0" w:lastRow="0" w:firstColumn="0" w:lastColumn="0" w:noHBand="0" w:noVBand="0"/>
      </w:tblPr>
      <w:tblGrid>
        <w:gridCol w:w="1299"/>
        <w:gridCol w:w="1277"/>
        <w:gridCol w:w="511"/>
        <w:gridCol w:w="1277"/>
        <w:gridCol w:w="511"/>
        <w:gridCol w:w="1022"/>
      </w:tblGrid>
      <w:tr w:rsidR="00C90039" w:rsidRPr="004E3EB6">
        <w:trPr>
          <w:cantSplit/>
          <w:trHeight w:val="285"/>
        </w:trPr>
        <w:tc>
          <w:tcPr>
            <w:tcW w:w="1299" w:type="dxa"/>
            <w:tcBorders>
              <w:top w:val="single" w:sz="8" w:space="0" w:color="auto"/>
              <w:left w:val="nil"/>
              <w:right w:val="nil"/>
            </w:tcBorders>
            <w:noWrap/>
            <w:vAlign w:val="bottom"/>
          </w:tcPr>
          <w:p w:rsidR="00C90039" w:rsidRPr="004E3EB6" w:rsidRDefault="00C90039" w:rsidP="00411202">
            <w:pPr>
              <w:pStyle w:val="Tabell-rad"/>
            </w:pPr>
            <w:r w:rsidRPr="004E3EB6">
              <w:t> </w:t>
            </w:r>
          </w:p>
        </w:tc>
        <w:tc>
          <w:tcPr>
            <w:tcW w:w="1788" w:type="dxa"/>
            <w:gridSpan w:val="2"/>
            <w:tcBorders>
              <w:top w:val="single" w:sz="8" w:space="0" w:color="auto"/>
              <w:left w:val="nil"/>
              <w:right w:val="nil"/>
            </w:tcBorders>
            <w:noWrap/>
            <w:vAlign w:val="bottom"/>
          </w:tcPr>
          <w:p w:rsidR="00C90039" w:rsidRPr="004E3EB6" w:rsidRDefault="00C90039" w:rsidP="00907ABF">
            <w:pPr>
              <w:pStyle w:val="Tabell-rad"/>
              <w:jc w:val="center"/>
            </w:pPr>
            <w:r w:rsidRPr="004E3EB6">
              <w:t>Arbetsutbud</w:t>
            </w:r>
          </w:p>
        </w:tc>
        <w:tc>
          <w:tcPr>
            <w:tcW w:w="1788" w:type="dxa"/>
            <w:gridSpan w:val="2"/>
            <w:tcBorders>
              <w:top w:val="single" w:sz="8" w:space="0" w:color="auto"/>
              <w:left w:val="nil"/>
              <w:right w:val="nil"/>
            </w:tcBorders>
            <w:noWrap/>
            <w:vAlign w:val="bottom"/>
          </w:tcPr>
          <w:p w:rsidR="00C90039" w:rsidRPr="004E3EB6" w:rsidRDefault="00C90039" w:rsidP="00907ABF">
            <w:pPr>
              <w:pStyle w:val="Tabell-rad"/>
              <w:jc w:val="center"/>
            </w:pPr>
            <w:r w:rsidRPr="004E3EB6">
              <w:t>Sysselsatta</w:t>
            </w:r>
          </w:p>
        </w:tc>
        <w:tc>
          <w:tcPr>
            <w:tcW w:w="1022" w:type="dxa"/>
            <w:tcBorders>
              <w:top w:val="single" w:sz="8" w:space="0" w:color="auto"/>
              <w:left w:val="nil"/>
              <w:right w:val="nil"/>
            </w:tcBorders>
            <w:noWrap/>
            <w:vAlign w:val="bottom"/>
          </w:tcPr>
          <w:p w:rsidR="00C90039" w:rsidRPr="004E3EB6" w:rsidRDefault="00C90039" w:rsidP="00411202">
            <w:pPr>
              <w:pStyle w:val="Tabell-rad"/>
            </w:pPr>
            <w:r w:rsidRPr="004E3EB6">
              <w:t>A-löshet</w:t>
            </w:r>
          </w:p>
        </w:tc>
      </w:tr>
      <w:tr w:rsidR="00C90039" w:rsidRPr="004E3EB6">
        <w:trPr>
          <w:cantSplit/>
          <w:trHeight w:val="285"/>
        </w:trPr>
        <w:tc>
          <w:tcPr>
            <w:tcW w:w="1299" w:type="dxa"/>
            <w:tcBorders>
              <w:top w:val="nil"/>
              <w:left w:val="nil"/>
              <w:bottom w:val="single" w:sz="8" w:space="0" w:color="auto"/>
              <w:right w:val="nil"/>
            </w:tcBorders>
            <w:noWrap/>
            <w:vAlign w:val="bottom"/>
          </w:tcPr>
          <w:p w:rsidR="00C90039" w:rsidRPr="004E3EB6" w:rsidRDefault="00C90039" w:rsidP="00411202">
            <w:pPr>
              <w:pStyle w:val="Tabell-rad"/>
            </w:pPr>
            <w:r w:rsidRPr="004E3EB6">
              <w:t> </w:t>
            </w:r>
          </w:p>
        </w:tc>
        <w:tc>
          <w:tcPr>
            <w:tcW w:w="1277" w:type="dxa"/>
            <w:tcBorders>
              <w:top w:val="nil"/>
              <w:left w:val="nil"/>
              <w:bottom w:val="single" w:sz="8" w:space="0" w:color="auto"/>
              <w:right w:val="nil"/>
            </w:tcBorders>
            <w:noWrap/>
            <w:vAlign w:val="bottom"/>
          </w:tcPr>
          <w:p w:rsidR="00C90039" w:rsidRPr="004E3EB6" w:rsidRDefault="00C90039" w:rsidP="00907ABF">
            <w:pPr>
              <w:pStyle w:val="Tabell-rad"/>
              <w:ind w:right="170"/>
              <w:jc w:val="right"/>
            </w:pPr>
            <w:r w:rsidRPr="004E3EB6">
              <w:t>Antal pers</w:t>
            </w:r>
          </w:p>
        </w:tc>
        <w:tc>
          <w:tcPr>
            <w:tcW w:w="511" w:type="dxa"/>
            <w:tcBorders>
              <w:top w:val="nil"/>
              <w:left w:val="nil"/>
              <w:bottom w:val="single" w:sz="8" w:space="0" w:color="auto"/>
              <w:right w:val="nil"/>
            </w:tcBorders>
            <w:noWrap/>
            <w:vAlign w:val="bottom"/>
          </w:tcPr>
          <w:p w:rsidR="00C90039" w:rsidRPr="004E3EB6" w:rsidRDefault="00C90039" w:rsidP="00411202">
            <w:pPr>
              <w:pStyle w:val="Tabell-rad"/>
            </w:pPr>
            <w:r w:rsidRPr="004E3EB6">
              <w:t>%</w:t>
            </w:r>
          </w:p>
        </w:tc>
        <w:tc>
          <w:tcPr>
            <w:tcW w:w="1277" w:type="dxa"/>
            <w:tcBorders>
              <w:top w:val="nil"/>
              <w:left w:val="nil"/>
              <w:bottom w:val="single" w:sz="8" w:space="0" w:color="auto"/>
              <w:right w:val="nil"/>
            </w:tcBorders>
            <w:noWrap/>
            <w:vAlign w:val="bottom"/>
          </w:tcPr>
          <w:p w:rsidR="00C90039" w:rsidRPr="004E3EB6" w:rsidRDefault="00C90039" w:rsidP="00907ABF">
            <w:pPr>
              <w:pStyle w:val="Tabell-rad"/>
              <w:jc w:val="center"/>
            </w:pPr>
            <w:r w:rsidRPr="004E3EB6">
              <w:t>Antal pers</w:t>
            </w:r>
          </w:p>
        </w:tc>
        <w:tc>
          <w:tcPr>
            <w:tcW w:w="511" w:type="dxa"/>
            <w:tcBorders>
              <w:top w:val="nil"/>
              <w:left w:val="nil"/>
              <w:bottom w:val="single" w:sz="8" w:space="0" w:color="auto"/>
              <w:right w:val="nil"/>
            </w:tcBorders>
            <w:noWrap/>
            <w:vAlign w:val="bottom"/>
          </w:tcPr>
          <w:p w:rsidR="00C90039" w:rsidRPr="004E3EB6" w:rsidRDefault="00C90039" w:rsidP="00411202">
            <w:pPr>
              <w:pStyle w:val="Tabell-rad"/>
            </w:pPr>
            <w:r w:rsidRPr="004E3EB6">
              <w:t>%</w:t>
            </w:r>
          </w:p>
        </w:tc>
        <w:tc>
          <w:tcPr>
            <w:tcW w:w="1022" w:type="dxa"/>
            <w:tcBorders>
              <w:top w:val="nil"/>
              <w:left w:val="nil"/>
              <w:bottom w:val="single" w:sz="8" w:space="0" w:color="auto"/>
              <w:right w:val="nil"/>
            </w:tcBorders>
            <w:noWrap/>
            <w:vAlign w:val="bottom"/>
          </w:tcPr>
          <w:p w:rsidR="00C90039" w:rsidRPr="004E3EB6" w:rsidRDefault="00C90039" w:rsidP="00411202">
            <w:pPr>
              <w:pStyle w:val="Tabell-rad"/>
            </w:pPr>
            <w:r w:rsidRPr="004E3EB6">
              <w:t>%</w:t>
            </w:r>
          </w:p>
        </w:tc>
      </w:tr>
      <w:tr w:rsidR="00C90039" w:rsidRPr="004E3EB6">
        <w:trPr>
          <w:cantSplit/>
          <w:trHeight w:val="285"/>
        </w:trPr>
        <w:tc>
          <w:tcPr>
            <w:tcW w:w="1299" w:type="dxa"/>
            <w:tcBorders>
              <w:top w:val="single" w:sz="8" w:space="0" w:color="auto"/>
              <w:left w:val="nil"/>
              <w:bottom w:val="nil"/>
              <w:right w:val="nil"/>
            </w:tcBorders>
            <w:vAlign w:val="bottom"/>
          </w:tcPr>
          <w:p w:rsidR="00C90039" w:rsidRPr="004E3EB6" w:rsidRDefault="00C90039" w:rsidP="00411202">
            <w:pPr>
              <w:pStyle w:val="Tabell-rad"/>
            </w:pPr>
            <w:r w:rsidRPr="004E3EB6">
              <w:t>Inkomstskatt</w:t>
            </w:r>
          </w:p>
        </w:tc>
        <w:tc>
          <w:tcPr>
            <w:tcW w:w="1277" w:type="dxa"/>
            <w:tcBorders>
              <w:top w:val="single" w:sz="8" w:space="0" w:color="auto"/>
              <w:left w:val="nil"/>
              <w:bottom w:val="nil"/>
              <w:right w:val="nil"/>
            </w:tcBorders>
            <w:noWrap/>
            <w:vAlign w:val="bottom"/>
          </w:tcPr>
          <w:p w:rsidR="00C90039" w:rsidRPr="004E3EB6" w:rsidRDefault="00C90039" w:rsidP="00907ABF">
            <w:pPr>
              <w:pStyle w:val="Tabell-rad"/>
              <w:ind w:right="170"/>
              <w:jc w:val="right"/>
            </w:pPr>
            <w:r w:rsidRPr="004E3EB6">
              <w:t>41 000</w:t>
            </w:r>
          </w:p>
        </w:tc>
        <w:tc>
          <w:tcPr>
            <w:tcW w:w="511" w:type="dxa"/>
            <w:tcBorders>
              <w:top w:val="single" w:sz="8" w:space="0" w:color="auto"/>
              <w:left w:val="nil"/>
              <w:bottom w:val="nil"/>
              <w:right w:val="nil"/>
            </w:tcBorders>
            <w:noWrap/>
            <w:vAlign w:val="bottom"/>
          </w:tcPr>
          <w:p w:rsidR="00C90039" w:rsidRPr="004E3EB6" w:rsidRDefault="00C90039" w:rsidP="00907ABF">
            <w:pPr>
              <w:pStyle w:val="Tabell-rad"/>
              <w:ind w:right="170"/>
              <w:jc w:val="right"/>
            </w:pPr>
            <w:r w:rsidRPr="004E3EB6">
              <w:t>0,9</w:t>
            </w:r>
          </w:p>
        </w:tc>
        <w:tc>
          <w:tcPr>
            <w:tcW w:w="1277" w:type="dxa"/>
            <w:tcBorders>
              <w:top w:val="single" w:sz="8" w:space="0" w:color="auto"/>
              <w:left w:val="nil"/>
              <w:bottom w:val="nil"/>
              <w:right w:val="nil"/>
            </w:tcBorders>
            <w:noWrap/>
            <w:vAlign w:val="bottom"/>
          </w:tcPr>
          <w:p w:rsidR="00C90039" w:rsidRPr="004E3EB6" w:rsidRDefault="00C90039" w:rsidP="00907ABF">
            <w:pPr>
              <w:pStyle w:val="Tabell-rad"/>
              <w:ind w:right="170"/>
              <w:jc w:val="right"/>
            </w:pPr>
            <w:r w:rsidRPr="004E3EB6">
              <w:t>48 000</w:t>
            </w:r>
          </w:p>
        </w:tc>
        <w:tc>
          <w:tcPr>
            <w:tcW w:w="511" w:type="dxa"/>
            <w:tcBorders>
              <w:top w:val="single" w:sz="8" w:space="0" w:color="auto"/>
              <w:left w:val="nil"/>
              <w:bottom w:val="nil"/>
              <w:right w:val="nil"/>
            </w:tcBorders>
            <w:noWrap/>
            <w:vAlign w:val="bottom"/>
          </w:tcPr>
          <w:p w:rsidR="00C90039" w:rsidRPr="004E3EB6" w:rsidRDefault="00C90039" w:rsidP="00907ABF">
            <w:pPr>
              <w:pStyle w:val="Tabell-rad"/>
              <w:ind w:right="170"/>
              <w:jc w:val="right"/>
            </w:pPr>
            <w:r w:rsidRPr="004E3EB6">
              <w:t>1,1</w:t>
            </w:r>
          </w:p>
        </w:tc>
        <w:tc>
          <w:tcPr>
            <w:tcW w:w="1022" w:type="dxa"/>
            <w:tcBorders>
              <w:top w:val="single" w:sz="8" w:space="0" w:color="auto"/>
              <w:left w:val="nil"/>
              <w:bottom w:val="nil"/>
              <w:right w:val="nil"/>
            </w:tcBorders>
            <w:noWrap/>
            <w:vAlign w:val="bottom"/>
          </w:tcPr>
          <w:p w:rsidR="00C90039" w:rsidRPr="004E3EB6" w:rsidRDefault="00C90039" w:rsidP="00907ABF">
            <w:pPr>
              <w:pStyle w:val="Tabell-rad"/>
              <w:ind w:right="284"/>
              <w:jc w:val="right"/>
            </w:pPr>
            <w:r w:rsidRPr="004E3EB6">
              <w:t>-0,2</w:t>
            </w:r>
          </w:p>
        </w:tc>
      </w:tr>
      <w:tr w:rsidR="00C90039" w:rsidRPr="004E3EB6">
        <w:trPr>
          <w:cantSplit/>
          <w:trHeight w:val="270"/>
        </w:trPr>
        <w:tc>
          <w:tcPr>
            <w:tcW w:w="1299" w:type="dxa"/>
            <w:tcBorders>
              <w:top w:val="nil"/>
              <w:left w:val="nil"/>
              <w:bottom w:val="nil"/>
              <w:right w:val="nil"/>
            </w:tcBorders>
            <w:vAlign w:val="bottom"/>
          </w:tcPr>
          <w:p w:rsidR="00C90039" w:rsidRPr="004E3EB6" w:rsidRDefault="00C90039" w:rsidP="00411202">
            <w:pPr>
              <w:pStyle w:val="Tabell-rad"/>
            </w:pPr>
            <w:r w:rsidRPr="004E3EB6">
              <w:t>Socialförsäkr</w:t>
            </w:r>
          </w:p>
        </w:tc>
        <w:tc>
          <w:tcPr>
            <w:tcW w:w="1277" w:type="dxa"/>
            <w:tcBorders>
              <w:top w:val="nil"/>
              <w:left w:val="nil"/>
              <w:bottom w:val="nil"/>
              <w:right w:val="nil"/>
            </w:tcBorders>
            <w:noWrap/>
            <w:vAlign w:val="bottom"/>
          </w:tcPr>
          <w:p w:rsidR="00C90039" w:rsidRPr="004E3EB6" w:rsidRDefault="00C90039" w:rsidP="00907ABF">
            <w:pPr>
              <w:pStyle w:val="Tabell-rad"/>
              <w:ind w:right="170"/>
              <w:jc w:val="right"/>
            </w:pPr>
            <w:r w:rsidRPr="004E3EB6">
              <w:t>80 000</w:t>
            </w:r>
          </w:p>
        </w:tc>
        <w:tc>
          <w:tcPr>
            <w:tcW w:w="511" w:type="dxa"/>
            <w:tcBorders>
              <w:top w:val="nil"/>
              <w:left w:val="nil"/>
              <w:bottom w:val="nil"/>
              <w:right w:val="nil"/>
            </w:tcBorders>
            <w:noWrap/>
            <w:vAlign w:val="bottom"/>
          </w:tcPr>
          <w:p w:rsidR="00C90039" w:rsidRPr="004E3EB6" w:rsidRDefault="00C90039" w:rsidP="00907ABF">
            <w:pPr>
              <w:pStyle w:val="Tabell-rad"/>
              <w:ind w:right="170"/>
              <w:jc w:val="right"/>
            </w:pPr>
            <w:r w:rsidRPr="004E3EB6">
              <w:t>1,8</w:t>
            </w:r>
          </w:p>
        </w:tc>
        <w:tc>
          <w:tcPr>
            <w:tcW w:w="1277" w:type="dxa"/>
            <w:tcBorders>
              <w:top w:val="nil"/>
              <w:left w:val="nil"/>
              <w:bottom w:val="nil"/>
              <w:right w:val="nil"/>
            </w:tcBorders>
            <w:noWrap/>
            <w:vAlign w:val="bottom"/>
          </w:tcPr>
          <w:p w:rsidR="00C90039" w:rsidRPr="004E3EB6" w:rsidRDefault="00C90039" w:rsidP="00907ABF">
            <w:pPr>
              <w:pStyle w:val="Tabell-rad"/>
              <w:ind w:right="170"/>
              <w:jc w:val="right"/>
            </w:pPr>
            <w:r w:rsidRPr="004E3EB6">
              <w:t>85 000</w:t>
            </w:r>
          </w:p>
        </w:tc>
        <w:tc>
          <w:tcPr>
            <w:tcW w:w="511" w:type="dxa"/>
            <w:tcBorders>
              <w:top w:val="nil"/>
              <w:left w:val="nil"/>
              <w:bottom w:val="nil"/>
              <w:right w:val="nil"/>
            </w:tcBorders>
            <w:noWrap/>
            <w:vAlign w:val="bottom"/>
          </w:tcPr>
          <w:p w:rsidR="00C90039" w:rsidRPr="004E3EB6" w:rsidRDefault="00C90039" w:rsidP="00907ABF">
            <w:pPr>
              <w:pStyle w:val="Tabell-rad"/>
              <w:ind w:right="170"/>
              <w:jc w:val="right"/>
            </w:pPr>
            <w:r w:rsidRPr="004E3EB6">
              <w:t>2,0</w:t>
            </w:r>
          </w:p>
        </w:tc>
        <w:tc>
          <w:tcPr>
            <w:tcW w:w="1022" w:type="dxa"/>
            <w:tcBorders>
              <w:top w:val="nil"/>
              <w:left w:val="nil"/>
              <w:bottom w:val="nil"/>
              <w:right w:val="nil"/>
            </w:tcBorders>
            <w:noWrap/>
            <w:vAlign w:val="bottom"/>
          </w:tcPr>
          <w:p w:rsidR="00C90039" w:rsidRPr="004E3EB6" w:rsidRDefault="00C90039" w:rsidP="00907ABF">
            <w:pPr>
              <w:pStyle w:val="Tabell-rad"/>
              <w:ind w:right="284"/>
              <w:jc w:val="right"/>
            </w:pPr>
            <w:r w:rsidRPr="004E3EB6">
              <w:t>-0,1</w:t>
            </w:r>
          </w:p>
        </w:tc>
      </w:tr>
      <w:tr w:rsidR="00C90039" w:rsidRPr="004E3EB6">
        <w:trPr>
          <w:cantSplit/>
          <w:trHeight w:val="270"/>
        </w:trPr>
        <w:tc>
          <w:tcPr>
            <w:tcW w:w="1299" w:type="dxa"/>
            <w:tcBorders>
              <w:top w:val="nil"/>
              <w:left w:val="nil"/>
              <w:bottom w:val="nil"/>
              <w:right w:val="nil"/>
            </w:tcBorders>
            <w:vAlign w:val="bottom"/>
          </w:tcPr>
          <w:p w:rsidR="00C90039" w:rsidRPr="004E3EB6" w:rsidRDefault="00C90039" w:rsidP="00411202">
            <w:pPr>
              <w:pStyle w:val="Tabell-rad"/>
            </w:pPr>
            <w:r w:rsidRPr="004E3EB6">
              <w:t>Off. kons.</w:t>
            </w:r>
          </w:p>
        </w:tc>
        <w:tc>
          <w:tcPr>
            <w:tcW w:w="1277" w:type="dxa"/>
            <w:tcBorders>
              <w:top w:val="nil"/>
              <w:left w:val="nil"/>
              <w:bottom w:val="nil"/>
              <w:right w:val="nil"/>
            </w:tcBorders>
            <w:noWrap/>
            <w:vAlign w:val="bottom"/>
          </w:tcPr>
          <w:p w:rsidR="00C90039" w:rsidRPr="004E3EB6" w:rsidRDefault="00C90039" w:rsidP="00907ABF">
            <w:pPr>
              <w:pStyle w:val="Tabell-rad"/>
              <w:ind w:right="170"/>
              <w:jc w:val="right"/>
            </w:pPr>
            <w:r w:rsidRPr="004E3EB6">
              <w:t>5 000</w:t>
            </w:r>
          </w:p>
        </w:tc>
        <w:tc>
          <w:tcPr>
            <w:tcW w:w="511" w:type="dxa"/>
            <w:tcBorders>
              <w:top w:val="nil"/>
              <w:left w:val="nil"/>
              <w:bottom w:val="nil"/>
              <w:right w:val="nil"/>
            </w:tcBorders>
            <w:noWrap/>
            <w:vAlign w:val="bottom"/>
          </w:tcPr>
          <w:p w:rsidR="00C90039" w:rsidRPr="004E3EB6" w:rsidRDefault="00C90039" w:rsidP="00907ABF">
            <w:pPr>
              <w:pStyle w:val="Tabell-rad"/>
              <w:ind w:right="170"/>
              <w:jc w:val="right"/>
            </w:pPr>
            <w:r w:rsidRPr="004E3EB6">
              <w:t>0,1</w:t>
            </w:r>
          </w:p>
        </w:tc>
        <w:tc>
          <w:tcPr>
            <w:tcW w:w="1277" w:type="dxa"/>
            <w:tcBorders>
              <w:top w:val="nil"/>
              <w:left w:val="nil"/>
              <w:bottom w:val="nil"/>
              <w:right w:val="nil"/>
            </w:tcBorders>
            <w:noWrap/>
            <w:vAlign w:val="bottom"/>
          </w:tcPr>
          <w:p w:rsidR="00C90039" w:rsidRPr="004E3EB6" w:rsidRDefault="00C90039" w:rsidP="00907ABF">
            <w:pPr>
              <w:pStyle w:val="Tabell-rad"/>
              <w:ind w:right="170"/>
              <w:jc w:val="right"/>
            </w:pPr>
            <w:r w:rsidRPr="004E3EB6">
              <w:t>7 000</w:t>
            </w:r>
          </w:p>
        </w:tc>
        <w:tc>
          <w:tcPr>
            <w:tcW w:w="511" w:type="dxa"/>
            <w:tcBorders>
              <w:top w:val="nil"/>
              <w:left w:val="nil"/>
              <w:bottom w:val="nil"/>
              <w:right w:val="nil"/>
            </w:tcBorders>
            <w:noWrap/>
            <w:vAlign w:val="bottom"/>
          </w:tcPr>
          <w:p w:rsidR="00C90039" w:rsidRPr="004E3EB6" w:rsidRDefault="00C90039" w:rsidP="00907ABF">
            <w:pPr>
              <w:pStyle w:val="Tabell-rad"/>
              <w:ind w:right="170"/>
              <w:jc w:val="right"/>
            </w:pPr>
            <w:r w:rsidRPr="004E3EB6">
              <w:t>0,2</w:t>
            </w:r>
          </w:p>
        </w:tc>
        <w:tc>
          <w:tcPr>
            <w:tcW w:w="1022" w:type="dxa"/>
            <w:tcBorders>
              <w:top w:val="nil"/>
              <w:left w:val="nil"/>
              <w:bottom w:val="nil"/>
              <w:right w:val="nil"/>
            </w:tcBorders>
            <w:noWrap/>
            <w:vAlign w:val="bottom"/>
          </w:tcPr>
          <w:p w:rsidR="00C90039" w:rsidRPr="004E3EB6" w:rsidRDefault="00C90039" w:rsidP="00907ABF">
            <w:pPr>
              <w:pStyle w:val="Tabell-rad"/>
              <w:ind w:right="284"/>
              <w:jc w:val="right"/>
            </w:pPr>
            <w:r w:rsidRPr="004E3EB6">
              <w:t>0,0</w:t>
            </w:r>
          </w:p>
        </w:tc>
      </w:tr>
      <w:tr w:rsidR="0037549E" w:rsidRPr="004E3EB6">
        <w:trPr>
          <w:cantSplit/>
          <w:trHeight w:val="270"/>
        </w:trPr>
        <w:tc>
          <w:tcPr>
            <w:tcW w:w="1299" w:type="dxa"/>
            <w:tcBorders>
              <w:top w:val="nil"/>
              <w:left w:val="nil"/>
              <w:bottom w:val="nil"/>
              <w:right w:val="nil"/>
            </w:tcBorders>
            <w:vAlign w:val="bottom"/>
          </w:tcPr>
          <w:p w:rsidR="0037549E" w:rsidRPr="004E3EB6" w:rsidRDefault="0037549E" w:rsidP="00411202">
            <w:pPr>
              <w:pStyle w:val="Tabell-rad"/>
            </w:pPr>
            <w:r w:rsidRPr="004E3EB6">
              <w:t>Hushålls</w:t>
            </w:r>
            <w:r w:rsidRPr="004E3EB6">
              <w:softHyphen/>
              <w:t>tjänster</w:t>
            </w:r>
          </w:p>
        </w:tc>
        <w:tc>
          <w:tcPr>
            <w:tcW w:w="1277" w:type="dxa"/>
            <w:tcBorders>
              <w:top w:val="nil"/>
              <w:left w:val="nil"/>
              <w:bottom w:val="nil"/>
              <w:right w:val="nil"/>
            </w:tcBorders>
            <w:noWrap/>
            <w:vAlign w:val="bottom"/>
          </w:tcPr>
          <w:p w:rsidR="0037549E" w:rsidRPr="004E3EB6" w:rsidRDefault="0037549E" w:rsidP="00907ABF">
            <w:pPr>
              <w:pStyle w:val="Tabell-rad"/>
              <w:ind w:right="170"/>
              <w:jc w:val="right"/>
            </w:pPr>
            <w:r w:rsidRPr="004E3EB6">
              <w:t>10 000</w:t>
            </w:r>
          </w:p>
        </w:tc>
        <w:tc>
          <w:tcPr>
            <w:tcW w:w="511" w:type="dxa"/>
            <w:tcBorders>
              <w:top w:val="nil"/>
              <w:left w:val="nil"/>
              <w:bottom w:val="nil"/>
              <w:right w:val="nil"/>
            </w:tcBorders>
            <w:noWrap/>
            <w:vAlign w:val="bottom"/>
          </w:tcPr>
          <w:p w:rsidR="0037549E" w:rsidRPr="004E3EB6" w:rsidRDefault="0037549E" w:rsidP="00907ABF">
            <w:pPr>
              <w:pStyle w:val="Tabell-rad"/>
              <w:ind w:right="170"/>
              <w:jc w:val="right"/>
            </w:pPr>
            <w:r w:rsidRPr="004E3EB6">
              <w:t>0,2</w:t>
            </w:r>
          </w:p>
        </w:tc>
        <w:tc>
          <w:tcPr>
            <w:tcW w:w="1277" w:type="dxa"/>
            <w:tcBorders>
              <w:top w:val="nil"/>
              <w:left w:val="nil"/>
              <w:bottom w:val="nil"/>
              <w:right w:val="nil"/>
            </w:tcBorders>
            <w:noWrap/>
            <w:vAlign w:val="bottom"/>
          </w:tcPr>
          <w:p w:rsidR="0037549E" w:rsidRPr="004E3EB6" w:rsidRDefault="0037549E" w:rsidP="00907ABF">
            <w:pPr>
              <w:pStyle w:val="Tabell-rad"/>
              <w:ind w:right="170"/>
              <w:jc w:val="right"/>
            </w:pPr>
            <w:r w:rsidRPr="004E3EB6">
              <w:t>10 000</w:t>
            </w:r>
          </w:p>
        </w:tc>
        <w:tc>
          <w:tcPr>
            <w:tcW w:w="511" w:type="dxa"/>
            <w:tcBorders>
              <w:top w:val="nil"/>
              <w:left w:val="nil"/>
              <w:bottom w:val="nil"/>
              <w:right w:val="nil"/>
            </w:tcBorders>
            <w:noWrap/>
            <w:vAlign w:val="bottom"/>
          </w:tcPr>
          <w:p w:rsidR="0037549E" w:rsidRPr="004E3EB6" w:rsidRDefault="0037549E" w:rsidP="00907ABF">
            <w:pPr>
              <w:pStyle w:val="Tabell-rad"/>
              <w:ind w:right="170"/>
              <w:jc w:val="right"/>
            </w:pPr>
            <w:r w:rsidRPr="004E3EB6">
              <w:t>0,2</w:t>
            </w:r>
          </w:p>
        </w:tc>
        <w:tc>
          <w:tcPr>
            <w:tcW w:w="1022" w:type="dxa"/>
            <w:tcBorders>
              <w:top w:val="nil"/>
              <w:left w:val="nil"/>
              <w:bottom w:val="nil"/>
              <w:right w:val="nil"/>
            </w:tcBorders>
            <w:noWrap/>
            <w:vAlign w:val="bottom"/>
          </w:tcPr>
          <w:p w:rsidR="0037549E" w:rsidRPr="004E3EB6" w:rsidRDefault="0037549E" w:rsidP="00907ABF">
            <w:pPr>
              <w:pStyle w:val="Tabell-rad"/>
              <w:ind w:right="284"/>
              <w:jc w:val="right"/>
            </w:pPr>
            <w:r w:rsidRPr="004E3EB6">
              <w:t>0,0</w:t>
            </w:r>
          </w:p>
        </w:tc>
      </w:tr>
      <w:tr w:rsidR="0037549E" w:rsidRPr="004E3EB6">
        <w:trPr>
          <w:cantSplit/>
          <w:trHeight w:val="285"/>
        </w:trPr>
        <w:tc>
          <w:tcPr>
            <w:tcW w:w="1299" w:type="dxa"/>
            <w:tcBorders>
              <w:top w:val="nil"/>
              <w:left w:val="nil"/>
              <w:bottom w:val="single" w:sz="8" w:space="0" w:color="auto"/>
              <w:right w:val="nil"/>
            </w:tcBorders>
            <w:vAlign w:val="bottom"/>
          </w:tcPr>
          <w:p w:rsidR="0037549E" w:rsidRPr="004E3EB6" w:rsidRDefault="0037549E" w:rsidP="00411202">
            <w:pPr>
              <w:pStyle w:val="Tabell-rad"/>
            </w:pPr>
            <w:r w:rsidRPr="004E3EB6">
              <w:t>Summa</w:t>
            </w:r>
          </w:p>
        </w:tc>
        <w:tc>
          <w:tcPr>
            <w:tcW w:w="1277" w:type="dxa"/>
            <w:tcBorders>
              <w:top w:val="nil"/>
              <w:left w:val="nil"/>
              <w:bottom w:val="single" w:sz="8" w:space="0" w:color="auto"/>
              <w:right w:val="nil"/>
            </w:tcBorders>
            <w:noWrap/>
            <w:vAlign w:val="bottom"/>
          </w:tcPr>
          <w:p w:rsidR="0037549E" w:rsidRPr="004E3EB6" w:rsidRDefault="0037549E" w:rsidP="00907ABF">
            <w:pPr>
              <w:pStyle w:val="Tabell-rad"/>
              <w:ind w:right="170"/>
              <w:jc w:val="right"/>
            </w:pPr>
            <w:r w:rsidRPr="004E3EB6">
              <w:t>136 000</w:t>
            </w:r>
          </w:p>
        </w:tc>
        <w:tc>
          <w:tcPr>
            <w:tcW w:w="511" w:type="dxa"/>
            <w:tcBorders>
              <w:top w:val="nil"/>
              <w:left w:val="nil"/>
              <w:bottom w:val="single" w:sz="8" w:space="0" w:color="auto"/>
              <w:right w:val="nil"/>
            </w:tcBorders>
            <w:noWrap/>
            <w:vAlign w:val="bottom"/>
          </w:tcPr>
          <w:p w:rsidR="0037549E" w:rsidRPr="004E3EB6" w:rsidRDefault="0037549E" w:rsidP="00907ABF">
            <w:pPr>
              <w:pStyle w:val="Tabell-rad"/>
              <w:ind w:right="170"/>
              <w:jc w:val="right"/>
            </w:pPr>
            <w:r w:rsidRPr="004E3EB6">
              <w:t>2,8</w:t>
            </w:r>
          </w:p>
        </w:tc>
        <w:tc>
          <w:tcPr>
            <w:tcW w:w="1277" w:type="dxa"/>
            <w:tcBorders>
              <w:top w:val="nil"/>
              <w:left w:val="nil"/>
              <w:bottom w:val="single" w:sz="8" w:space="0" w:color="auto"/>
              <w:right w:val="nil"/>
            </w:tcBorders>
            <w:noWrap/>
            <w:vAlign w:val="bottom"/>
          </w:tcPr>
          <w:p w:rsidR="0037549E" w:rsidRPr="004E3EB6" w:rsidRDefault="0037549E" w:rsidP="00907ABF">
            <w:pPr>
              <w:pStyle w:val="Tabell-rad"/>
              <w:ind w:right="170"/>
              <w:jc w:val="right"/>
            </w:pPr>
            <w:r w:rsidRPr="004E3EB6">
              <w:t>150 000</w:t>
            </w:r>
          </w:p>
        </w:tc>
        <w:tc>
          <w:tcPr>
            <w:tcW w:w="511" w:type="dxa"/>
            <w:tcBorders>
              <w:top w:val="nil"/>
              <w:left w:val="nil"/>
              <w:bottom w:val="single" w:sz="8" w:space="0" w:color="auto"/>
              <w:right w:val="nil"/>
            </w:tcBorders>
            <w:noWrap/>
            <w:vAlign w:val="bottom"/>
          </w:tcPr>
          <w:p w:rsidR="0037549E" w:rsidRPr="004E3EB6" w:rsidRDefault="0037549E" w:rsidP="00907ABF">
            <w:pPr>
              <w:pStyle w:val="Tabell-rad"/>
              <w:ind w:right="170"/>
              <w:jc w:val="right"/>
            </w:pPr>
            <w:r w:rsidRPr="004E3EB6">
              <w:t>3,2</w:t>
            </w:r>
          </w:p>
        </w:tc>
        <w:tc>
          <w:tcPr>
            <w:tcW w:w="1022" w:type="dxa"/>
            <w:tcBorders>
              <w:top w:val="nil"/>
              <w:left w:val="nil"/>
              <w:bottom w:val="single" w:sz="8" w:space="0" w:color="auto"/>
              <w:right w:val="nil"/>
            </w:tcBorders>
            <w:noWrap/>
            <w:vAlign w:val="bottom"/>
          </w:tcPr>
          <w:p w:rsidR="0037549E" w:rsidRPr="004E3EB6" w:rsidRDefault="0037549E" w:rsidP="00907ABF">
            <w:pPr>
              <w:pStyle w:val="Tabell-rad"/>
              <w:ind w:right="284"/>
              <w:jc w:val="right"/>
            </w:pPr>
            <w:r w:rsidRPr="004E3EB6">
              <w:t>-0,3</w:t>
            </w:r>
          </w:p>
        </w:tc>
      </w:tr>
    </w:tbl>
    <w:p w:rsidR="00C90039" w:rsidRPr="004E3EB6" w:rsidRDefault="00C90039" w:rsidP="00411202">
      <w:pPr>
        <w:pStyle w:val="Tabell-fotnot"/>
      </w:pPr>
      <w:r w:rsidRPr="004E3EB6">
        <w:t>Källa: Egna beräkningar</w:t>
      </w:r>
      <w:r w:rsidR="009038CA" w:rsidRPr="004E3EB6">
        <w:t>.</w:t>
      </w:r>
    </w:p>
    <w:p w:rsidR="00C90039" w:rsidRPr="004E3EB6" w:rsidRDefault="00C90039" w:rsidP="00411202">
      <w:pPr>
        <w:pStyle w:val="Tabellochbildrubrik"/>
      </w:pPr>
      <w:bookmarkStart w:id="644" w:name="_Ref134203502"/>
      <w:r w:rsidRPr="004E3EB6">
        <w:t xml:space="preserve">Tabell </w:t>
      </w:r>
      <w:r w:rsidRPr="004E3EB6">
        <w:fldChar w:fldCharType="begin" w:fldLock="1"/>
      </w:r>
      <w:r w:rsidRPr="004E3EB6">
        <w:instrText xml:space="preserve"> STYLEREF 1 \s </w:instrText>
      </w:r>
      <w:r w:rsidRPr="004E3EB6">
        <w:fldChar w:fldCharType="separate"/>
      </w:r>
      <w:r w:rsidR="00550115" w:rsidRPr="004E3EB6">
        <w:t>10</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2</w:t>
      </w:r>
      <w:r w:rsidRPr="004E3EB6">
        <w:fldChar w:fldCharType="end"/>
      </w:r>
      <w:bookmarkEnd w:id="644"/>
      <w:r w:rsidRPr="004E3EB6">
        <w:t xml:space="preserve"> Effekter på arbetsutbud och sysselsättning av Kristdemokratern</w:t>
      </w:r>
      <w:r w:rsidR="009038CA" w:rsidRPr="004E3EB6">
        <w:t>as politik. Längre sikt (4+ år)</w:t>
      </w:r>
    </w:p>
    <w:tbl>
      <w:tblPr>
        <w:tblW w:w="5897" w:type="dxa"/>
        <w:tblInd w:w="55" w:type="dxa"/>
        <w:tblLayout w:type="fixed"/>
        <w:tblCellMar>
          <w:left w:w="70" w:type="dxa"/>
          <w:right w:w="70" w:type="dxa"/>
        </w:tblCellMar>
        <w:tblLook w:val="0000" w:firstRow="0" w:lastRow="0" w:firstColumn="0" w:lastColumn="0" w:noHBand="0" w:noVBand="0"/>
      </w:tblPr>
      <w:tblGrid>
        <w:gridCol w:w="1299"/>
        <w:gridCol w:w="1277"/>
        <w:gridCol w:w="511"/>
        <w:gridCol w:w="1277"/>
        <w:gridCol w:w="511"/>
        <w:gridCol w:w="1022"/>
      </w:tblGrid>
      <w:tr w:rsidR="00C90039" w:rsidRPr="004E3EB6">
        <w:trPr>
          <w:cantSplit/>
          <w:trHeight w:val="285"/>
        </w:trPr>
        <w:tc>
          <w:tcPr>
            <w:tcW w:w="915" w:type="dxa"/>
            <w:tcBorders>
              <w:top w:val="single" w:sz="8" w:space="0" w:color="auto"/>
              <w:left w:val="nil"/>
              <w:bottom w:val="nil"/>
              <w:right w:val="nil"/>
            </w:tcBorders>
            <w:vAlign w:val="bottom"/>
          </w:tcPr>
          <w:p w:rsidR="00C90039" w:rsidRPr="004E3EB6" w:rsidRDefault="00C90039" w:rsidP="00411202">
            <w:pPr>
              <w:pStyle w:val="Tabell-rad"/>
            </w:pPr>
            <w:r w:rsidRPr="004E3EB6">
              <w:t> </w:t>
            </w:r>
          </w:p>
        </w:tc>
        <w:tc>
          <w:tcPr>
            <w:tcW w:w="1260" w:type="dxa"/>
            <w:gridSpan w:val="2"/>
            <w:tcBorders>
              <w:top w:val="single" w:sz="8" w:space="0" w:color="auto"/>
              <w:left w:val="nil"/>
              <w:bottom w:val="nil"/>
              <w:right w:val="nil"/>
            </w:tcBorders>
            <w:noWrap/>
            <w:vAlign w:val="bottom"/>
          </w:tcPr>
          <w:p w:rsidR="00C90039" w:rsidRPr="004E3EB6" w:rsidRDefault="00C90039" w:rsidP="00907ABF">
            <w:pPr>
              <w:pStyle w:val="Tabell-rad"/>
              <w:jc w:val="center"/>
            </w:pPr>
            <w:r w:rsidRPr="004E3EB6">
              <w:t>Arbetsutbud</w:t>
            </w:r>
          </w:p>
        </w:tc>
        <w:tc>
          <w:tcPr>
            <w:tcW w:w="1260" w:type="dxa"/>
            <w:gridSpan w:val="2"/>
            <w:tcBorders>
              <w:top w:val="single" w:sz="8" w:space="0" w:color="auto"/>
              <w:left w:val="nil"/>
              <w:bottom w:val="nil"/>
              <w:right w:val="nil"/>
            </w:tcBorders>
            <w:noWrap/>
            <w:vAlign w:val="bottom"/>
          </w:tcPr>
          <w:p w:rsidR="00C90039" w:rsidRPr="004E3EB6" w:rsidRDefault="00C90039" w:rsidP="00907ABF">
            <w:pPr>
              <w:pStyle w:val="Tabell-rad"/>
              <w:jc w:val="center"/>
            </w:pPr>
            <w:r w:rsidRPr="004E3EB6">
              <w:t>Sysselsatta</w:t>
            </w:r>
          </w:p>
        </w:tc>
        <w:tc>
          <w:tcPr>
            <w:tcW w:w="720" w:type="dxa"/>
            <w:tcBorders>
              <w:top w:val="single" w:sz="8" w:space="0" w:color="auto"/>
              <w:left w:val="nil"/>
              <w:bottom w:val="nil"/>
              <w:right w:val="nil"/>
            </w:tcBorders>
            <w:noWrap/>
            <w:vAlign w:val="bottom"/>
          </w:tcPr>
          <w:p w:rsidR="00C90039" w:rsidRPr="004E3EB6" w:rsidRDefault="00C90039" w:rsidP="00411202">
            <w:pPr>
              <w:pStyle w:val="Tabell-rad"/>
            </w:pPr>
            <w:r w:rsidRPr="004E3EB6">
              <w:t>A-löshet</w:t>
            </w:r>
          </w:p>
        </w:tc>
      </w:tr>
      <w:tr w:rsidR="00C90039" w:rsidRPr="004E3EB6">
        <w:trPr>
          <w:cantSplit/>
          <w:trHeight w:val="285"/>
        </w:trPr>
        <w:tc>
          <w:tcPr>
            <w:tcW w:w="915" w:type="dxa"/>
            <w:tcBorders>
              <w:top w:val="nil"/>
              <w:left w:val="nil"/>
              <w:bottom w:val="single" w:sz="8" w:space="0" w:color="auto"/>
              <w:right w:val="nil"/>
            </w:tcBorders>
            <w:noWrap/>
            <w:vAlign w:val="bottom"/>
          </w:tcPr>
          <w:p w:rsidR="00C90039" w:rsidRPr="004E3EB6" w:rsidRDefault="00C90039" w:rsidP="00411202">
            <w:pPr>
              <w:pStyle w:val="Tabell-rad"/>
            </w:pPr>
            <w:r w:rsidRPr="004E3EB6">
              <w:t> </w:t>
            </w:r>
          </w:p>
        </w:tc>
        <w:tc>
          <w:tcPr>
            <w:tcW w:w="900" w:type="dxa"/>
            <w:tcBorders>
              <w:top w:val="nil"/>
              <w:left w:val="nil"/>
              <w:bottom w:val="single" w:sz="8" w:space="0" w:color="auto"/>
              <w:right w:val="nil"/>
            </w:tcBorders>
            <w:noWrap/>
            <w:vAlign w:val="bottom"/>
          </w:tcPr>
          <w:p w:rsidR="00C90039" w:rsidRPr="004E3EB6" w:rsidRDefault="00C90039" w:rsidP="00907ABF">
            <w:pPr>
              <w:pStyle w:val="Tabell-rad"/>
              <w:ind w:right="170"/>
              <w:jc w:val="right"/>
            </w:pPr>
            <w:r w:rsidRPr="004E3EB6">
              <w:t>Antal pers</w:t>
            </w:r>
          </w:p>
        </w:tc>
        <w:tc>
          <w:tcPr>
            <w:tcW w:w="360" w:type="dxa"/>
            <w:tcBorders>
              <w:top w:val="nil"/>
              <w:left w:val="nil"/>
              <w:bottom w:val="single" w:sz="8" w:space="0" w:color="auto"/>
              <w:right w:val="nil"/>
            </w:tcBorders>
            <w:noWrap/>
            <w:vAlign w:val="bottom"/>
          </w:tcPr>
          <w:p w:rsidR="00C90039" w:rsidRPr="004E3EB6" w:rsidRDefault="00C90039" w:rsidP="00411202">
            <w:pPr>
              <w:pStyle w:val="Tabell-rad"/>
            </w:pPr>
            <w:r w:rsidRPr="004E3EB6">
              <w:t>%</w:t>
            </w:r>
          </w:p>
        </w:tc>
        <w:tc>
          <w:tcPr>
            <w:tcW w:w="900" w:type="dxa"/>
            <w:tcBorders>
              <w:top w:val="nil"/>
              <w:left w:val="nil"/>
              <w:bottom w:val="single" w:sz="8" w:space="0" w:color="auto"/>
              <w:right w:val="nil"/>
            </w:tcBorders>
            <w:noWrap/>
            <w:vAlign w:val="bottom"/>
          </w:tcPr>
          <w:p w:rsidR="00C90039" w:rsidRPr="004E3EB6" w:rsidRDefault="00C90039" w:rsidP="00907ABF">
            <w:pPr>
              <w:pStyle w:val="Tabell-rad"/>
              <w:jc w:val="center"/>
            </w:pPr>
            <w:r w:rsidRPr="004E3EB6">
              <w:t>Antal pers</w:t>
            </w:r>
          </w:p>
        </w:tc>
        <w:tc>
          <w:tcPr>
            <w:tcW w:w="360" w:type="dxa"/>
            <w:tcBorders>
              <w:top w:val="nil"/>
              <w:left w:val="nil"/>
              <w:bottom w:val="single" w:sz="8" w:space="0" w:color="auto"/>
              <w:right w:val="nil"/>
            </w:tcBorders>
            <w:noWrap/>
            <w:vAlign w:val="bottom"/>
          </w:tcPr>
          <w:p w:rsidR="00C90039" w:rsidRPr="004E3EB6" w:rsidRDefault="00C90039" w:rsidP="00411202">
            <w:pPr>
              <w:pStyle w:val="Tabell-rad"/>
            </w:pPr>
            <w:r w:rsidRPr="004E3EB6">
              <w:t>%</w:t>
            </w:r>
          </w:p>
        </w:tc>
        <w:tc>
          <w:tcPr>
            <w:tcW w:w="720" w:type="dxa"/>
            <w:tcBorders>
              <w:top w:val="nil"/>
              <w:left w:val="nil"/>
              <w:bottom w:val="single" w:sz="8" w:space="0" w:color="auto"/>
              <w:right w:val="nil"/>
            </w:tcBorders>
            <w:noWrap/>
            <w:vAlign w:val="bottom"/>
          </w:tcPr>
          <w:p w:rsidR="00C90039" w:rsidRPr="004E3EB6" w:rsidRDefault="00C90039" w:rsidP="00411202">
            <w:pPr>
              <w:pStyle w:val="Tabell-rad"/>
            </w:pPr>
            <w:r w:rsidRPr="004E3EB6">
              <w:t>%</w:t>
            </w:r>
          </w:p>
        </w:tc>
      </w:tr>
      <w:tr w:rsidR="00C90039" w:rsidRPr="004E3EB6">
        <w:trPr>
          <w:cantSplit/>
          <w:trHeight w:val="285"/>
        </w:trPr>
        <w:tc>
          <w:tcPr>
            <w:tcW w:w="915" w:type="dxa"/>
            <w:tcBorders>
              <w:top w:val="single" w:sz="8" w:space="0" w:color="auto"/>
              <w:left w:val="nil"/>
              <w:bottom w:val="nil"/>
              <w:right w:val="nil"/>
            </w:tcBorders>
            <w:vAlign w:val="bottom"/>
          </w:tcPr>
          <w:p w:rsidR="00C90039" w:rsidRPr="004E3EB6" w:rsidRDefault="00C90039" w:rsidP="00411202">
            <w:pPr>
              <w:pStyle w:val="Tabell-rad"/>
            </w:pPr>
            <w:r w:rsidRPr="004E3EB6">
              <w:t>Inkomstskatt</w:t>
            </w:r>
          </w:p>
        </w:tc>
        <w:tc>
          <w:tcPr>
            <w:tcW w:w="900" w:type="dxa"/>
            <w:tcBorders>
              <w:top w:val="single" w:sz="8" w:space="0" w:color="auto"/>
              <w:left w:val="nil"/>
              <w:bottom w:val="nil"/>
              <w:right w:val="nil"/>
            </w:tcBorders>
            <w:noWrap/>
            <w:vAlign w:val="bottom"/>
          </w:tcPr>
          <w:p w:rsidR="00C90039" w:rsidRPr="004E3EB6" w:rsidRDefault="00C90039" w:rsidP="00907ABF">
            <w:pPr>
              <w:pStyle w:val="Tabell-rad"/>
              <w:ind w:right="170"/>
              <w:jc w:val="right"/>
            </w:pPr>
            <w:r w:rsidRPr="004E3EB6">
              <w:t>96 000</w:t>
            </w:r>
          </w:p>
        </w:tc>
        <w:tc>
          <w:tcPr>
            <w:tcW w:w="360" w:type="dxa"/>
            <w:tcBorders>
              <w:top w:val="single" w:sz="8" w:space="0" w:color="auto"/>
              <w:left w:val="nil"/>
              <w:bottom w:val="nil"/>
              <w:right w:val="nil"/>
            </w:tcBorders>
            <w:noWrap/>
            <w:vAlign w:val="bottom"/>
          </w:tcPr>
          <w:p w:rsidR="00C90039" w:rsidRPr="004E3EB6" w:rsidRDefault="00C90039" w:rsidP="00907ABF">
            <w:pPr>
              <w:pStyle w:val="Tabell-rad"/>
              <w:ind w:right="170"/>
              <w:jc w:val="right"/>
            </w:pPr>
            <w:r w:rsidRPr="004E3EB6">
              <w:t>2,1</w:t>
            </w:r>
          </w:p>
        </w:tc>
        <w:tc>
          <w:tcPr>
            <w:tcW w:w="900" w:type="dxa"/>
            <w:tcBorders>
              <w:top w:val="single" w:sz="8" w:space="0" w:color="auto"/>
              <w:left w:val="nil"/>
              <w:bottom w:val="nil"/>
              <w:right w:val="nil"/>
            </w:tcBorders>
            <w:noWrap/>
            <w:vAlign w:val="bottom"/>
          </w:tcPr>
          <w:p w:rsidR="00C90039" w:rsidRPr="004E3EB6" w:rsidRDefault="00C90039" w:rsidP="00907ABF">
            <w:pPr>
              <w:pStyle w:val="Tabell-rad"/>
              <w:ind w:right="170"/>
              <w:jc w:val="right"/>
            </w:pPr>
            <w:r w:rsidRPr="004E3EB6">
              <w:t>125 000</w:t>
            </w:r>
          </w:p>
        </w:tc>
        <w:tc>
          <w:tcPr>
            <w:tcW w:w="360" w:type="dxa"/>
            <w:tcBorders>
              <w:top w:val="single" w:sz="8" w:space="0" w:color="auto"/>
              <w:left w:val="nil"/>
              <w:bottom w:val="nil"/>
              <w:right w:val="nil"/>
            </w:tcBorders>
            <w:noWrap/>
            <w:vAlign w:val="bottom"/>
          </w:tcPr>
          <w:p w:rsidR="00C90039" w:rsidRPr="004E3EB6" w:rsidRDefault="00C90039" w:rsidP="00907ABF">
            <w:pPr>
              <w:pStyle w:val="Tabell-rad"/>
              <w:ind w:right="170"/>
              <w:jc w:val="right"/>
            </w:pPr>
            <w:r w:rsidRPr="004E3EB6">
              <w:t>2,9</w:t>
            </w:r>
          </w:p>
        </w:tc>
        <w:tc>
          <w:tcPr>
            <w:tcW w:w="720" w:type="dxa"/>
            <w:tcBorders>
              <w:top w:val="single" w:sz="8" w:space="0" w:color="auto"/>
              <w:left w:val="nil"/>
              <w:bottom w:val="nil"/>
              <w:right w:val="nil"/>
            </w:tcBorders>
            <w:noWrap/>
            <w:vAlign w:val="bottom"/>
          </w:tcPr>
          <w:p w:rsidR="00C90039" w:rsidRPr="004E3EB6" w:rsidRDefault="00C90039" w:rsidP="00907ABF">
            <w:pPr>
              <w:pStyle w:val="Tabell-rad"/>
              <w:ind w:right="284"/>
              <w:jc w:val="right"/>
            </w:pPr>
            <w:r w:rsidRPr="004E3EB6">
              <w:t>-0,6</w:t>
            </w:r>
          </w:p>
        </w:tc>
      </w:tr>
      <w:tr w:rsidR="00C90039" w:rsidRPr="004E3EB6">
        <w:trPr>
          <w:cantSplit/>
          <w:trHeight w:val="270"/>
        </w:trPr>
        <w:tc>
          <w:tcPr>
            <w:tcW w:w="915" w:type="dxa"/>
            <w:tcBorders>
              <w:top w:val="nil"/>
              <w:left w:val="nil"/>
              <w:bottom w:val="nil"/>
              <w:right w:val="nil"/>
            </w:tcBorders>
            <w:vAlign w:val="bottom"/>
          </w:tcPr>
          <w:p w:rsidR="00C90039" w:rsidRPr="004E3EB6" w:rsidRDefault="00C90039" w:rsidP="00411202">
            <w:pPr>
              <w:pStyle w:val="Tabell-rad"/>
            </w:pPr>
            <w:r w:rsidRPr="004E3EB6">
              <w:t>Socialförsäkr</w:t>
            </w:r>
          </w:p>
        </w:tc>
        <w:tc>
          <w:tcPr>
            <w:tcW w:w="900" w:type="dxa"/>
            <w:tcBorders>
              <w:top w:val="nil"/>
              <w:left w:val="nil"/>
              <w:bottom w:val="nil"/>
              <w:right w:val="nil"/>
            </w:tcBorders>
            <w:noWrap/>
            <w:vAlign w:val="bottom"/>
          </w:tcPr>
          <w:p w:rsidR="00C90039" w:rsidRPr="004E3EB6" w:rsidRDefault="00C90039" w:rsidP="00907ABF">
            <w:pPr>
              <w:pStyle w:val="Tabell-rad"/>
              <w:ind w:right="170"/>
              <w:jc w:val="right"/>
            </w:pPr>
            <w:r w:rsidRPr="004E3EB6">
              <w:t>141 000</w:t>
            </w:r>
          </w:p>
        </w:tc>
        <w:tc>
          <w:tcPr>
            <w:tcW w:w="360" w:type="dxa"/>
            <w:tcBorders>
              <w:top w:val="nil"/>
              <w:left w:val="nil"/>
              <w:bottom w:val="nil"/>
              <w:right w:val="nil"/>
            </w:tcBorders>
            <w:noWrap/>
            <w:vAlign w:val="bottom"/>
          </w:tcPr>
          <w:p w:rsidR="00C90039" w:rsidRPr="004E3EB6" w:rsidRDefault="00C90039" w:rsidP="00907ABF">
            <w:pPr>
              <w:pStyle w:val="Tabell-rad"/>
              <w:ind w:right="170"/>
              <w:jc w:val="right"/>
            </w:pPr>
            <w:r w:rsidRPr="004E3EB6">
              <w:t>3,1</w:t>
            </w:r>
          </w:p>
        </w:tc>
        <w:tc>
          <w:tcPr>
            <w:tcW w:w="900" w:type="dxa"/>
            <w:tcBorders>
              <w:top w:val="nil"/>
              <w:left w:val="nil"/>
              <w:bottom w:val="nil"/>
              <w:right w:val="nil"/>
            </w:tcBorders>
            <w:noWrap/>
            <w:vAlign w:val="bottom"/>
          </w:tcPr>
          <w:p w:rsidR="00C90039" w:rsidRPr="004E3EB6" w:rsidRDefault="00C90039" w:rsidP="00907ABF">
            <w:pPr>
              <w:pStyle w:val="Tabell-rad"/>
              <w:ind w:right="170"/>
              <w:jc w:val="right"/>
            </w:pPr>
            <w:r w:rsidRPr="004E3EB6">
              <w:t>169 000</w:t>
            </w:r>
          </w:p>
        </w:tc>
        <w:tc>
          <w:tcPr>
            <w:tcW w:w="360" w:type="dxa"/>
            <w:tcBorders>
              <w:top w:val="nil"/>
              <w:left w:val="nil"/>
              <w:bottom w:val="nil"/>
              <w:right w:val="nil"/>
            </w:tcBorders>
            <w:noWrap/>
            <w:vAlign w:val="bottom"/>
          </w:tcPr>
          <w:p w:rsidR="00C90039" w:rsidRPr="004E3EB6" w:rsidRDefault="00C90039" w:rsidP="00907ABF">
            <w:pPr>
              <w:pStyle w:val="Tabell-rad"/>
              <w:ind w:right="170"/>
              <w:jc w:val="right"/>
            </w:pPr>
            <w:r w:rsidRPr="004E3EB6">
              <w:t>4,0</w:t>
            </w:r>
          </w:p>
        </w:tc>
        <w:tc>
          <w:tcPr>
            <w:tcW w:w="720" w:type="dxa"/>
            <w:tcBorders>
              <w:top w:val="nil"/>
              <w:left w:val="nil"/>
              <w:bottom w:val="nil"/>
              <w:right w:val="nil"/>
            </w:tcBorders>
            <w:noWrap/>
            <w:vAlign w:val="bottom"/>
          </w:tcPr>
          <w:p w:rsidR="00C90039" w:rsidRPr="004E3EB6" w:rsidRDefault="00C90039" w:rsidP="00907ABF">
            <w:pPr>
              <w:pStyle w:val="Tabell-rad"/>
              <w:ind w:right="284"/>
              <w:jc w:val="right"/>
            </w:pPr>
            <w:r w:rsidRPr="004E3EB6">
              <w:t>-0,6</w:t>
            </w:r>
          </w:p>
        </w:tc>
      </w:tr>
      <w:tr w:rsidR="00C90039" w:rsidRPr="004E3EB6">
        <w:trPr>
          <w:cantSplit/>
          <w:trHeight w:val="270"/>
        </w:trPr>
        <w:tc>
          <w:tcPr>
            <w:tcW w:w="915" w:type="dxa"/>
            <w:tcBorders>
              <w:top w:val="nil"/>
              <w:left w:val="nil"/>
              <w:bottom w:val="nil"/>
              <w:right w:val="nil"/>
            </w:tcBorders>
            <w:vAlign w:val="bottom"/>
          </w:tcPr>
          <w:p w:rsidR="00C90039" w:rsidRPr="004E3EB6" w:rsidRDefault="00C90039" w:rsidP="00411202">
            <w:pPr>
              <w:pStyle w:val="Tabell-rad"/>
            </w:pPr>
            <w:r w:rsidRPr="004E3EB6">
              <w:t>Off. kons.</w:t>
            </w:r>
          </w:p>
        </w:tc>
        <w:tc>
          <w:tcPr>
            <w:tcW w:w="900" w:type="dxa"/>
            <w:tcBorders>
              <w:top w:val="nil"/>
              <w:left w:val="nil"/>
              <w:bottom w:val="nil"/>
              <w:right w:val="nil"/>
            </w:tcBorders>
            <w:noWrap/>
            <w:vAlign w:val="bottom"/>
          </w:tcPr>
          <w:p w:rsidR="00C90039" w:rsidRPr="004E3EB6" w:rsidRDefault="00C90039" w:rsidP="00907ABF">
            <w:pPr>
              <w:pStyle w:val="Tabell-rad"/>
              <w:ind w:right="170"/>
              <w:jc w:val="right"/>
            </w:pPr>
            <w:r w:rsidRPr="004E3EB6">
              <w:t>7 000</w:t>
            </w:r>
          </w:p>
        </w:tc>
        <w:tc>
          <w:tcPr>
            <w:tcW w:w="360" w:type="dxa"/>
            <w:tcBorders>
              <w:top w:val="nil"/>
              <w:left w:val="nil"/>
              <w:bottom w:val="nil"/>
              <w:right w:val="nil"/>
            </w:tcBorders>
            <w:noWrap/>
            <w:vAlign w:val="bottom"/>
          </w:tcPr>
          <w:p w:rsidR="00C90039" w:rsidRPr="004E3EB6" w:rsidRDefault="00C90039" w:rsidP="00907ABF">
            <w:pPr>
              <w:pStyle w:val="Tabell-rad"/>
              <w:ind w:right="170"/>
              <w:jc w:val="right"/>
            </w:pPr>
            <w:r w:rsidRPr="004E3EB6">
              <w:t>0,2</w:t>
            </w:r>
          </w:p>
        </w:tc>
        <w:tc>
          <w:tcPr>
            <w:tcW w:w="900" w:type="dxa"/>
            <w:tcBorders>
              <w:top w:val="nil"/>
              <w:left w:val="nil"/>
              <w:bottom w:val="nil"/>
              <w:right w:val="nil"/>
            </w:tcBorders>
            <w:noWrap/>
            <w:vAlign w:val="bottom"/>
          </w:tcPr>
          <w:p w:rsidR="00C90039" w:rsidRPr="004E3EB6" w:rsidRDefault="00C90039" w:rsidP="00907ABF">
            <w:pPr>
              <w:pStyle w:val="Tabell-rad"/>
              <w:ind w:right="170"/>
              <w:jc w:val="right"/>
            </w:pPr>
            <w:r w:rsidRPr="004E3EB6">
              <w:t>7 000</w:t>
            </w:r>
          </w:p>
        </w:tc>
        <w:tc>
          <w:tcPr>
            <w:tcW w:w="360" w:type="dxa"/>
            <w:tcBorders>
              <w:top w:val="nil"/>
              <w:left w:val="nil"/>
              <w:bottom w:val="nil"/>
              <w:right w:val="nil"/>
            </w:tcBorders>
            <w:noWrap/>
            <w:vAlign w:val="bottom"/>
          </w:tcPr>
          <w:p w:rsidR="00C90039" w:rsidRPr="004E3EB6" w:rsidRDefault="00C90039" w:rsidP="00907ABF">
            <w:pPr>
              <w:pStyle w:val="Tabell-rad"/>
              <w:ind w:right="170"/>
              <w:jc w:val="right"/>
            </w:pPr>
            <w:r w:rsidRPr="004E3EB6">
              <w:t>0,2</w:t>
            </w:r>
          </w:p>
        </w:tc>
        <w:tc>
          <w:tcPr>
            <w:tcW w:w="720" w:type="dxa"/>
            <w:tcBorders>
              <w:top w:val="nil"/>
              <w:left w:val="nil"/>
              <w:bottom w:val="nil"/>
              <w:right w:val="nil"/>
            </w:tcBorders>
            <w:noWrap/>
            <w:vAlign w:val="bottom"/>
          </w:tcPr>
          <w:p w:rsidR="00C90039" w:rsidRPr="004E3EB6" w:rsidRDefault="00C90039" w:rsidP="00907ABF">
            <w:pPr>
              <w:pStyle w:val="Tabell-rad"/>
              <w:ind w:right="284"/>
              <w:jc w:val="right"/>
            </w:pPr>
            <w:r w:rsidRPr="004E3EB6">
              <w:t>0,0</w:t>
            </w:r>
          </w:p>
        </w:tc>
      </w:tr>
      <w:tr w:rsidR="00C90039" w:rsidRPr="004E3EB6">
        <w:trPr>
          <w:cantSplit/>
          <w:trHeight w:val="272"/>
        </w:trPr>
        <w:tc>
          <w:tcPr>
            <w:tcW w:w="915" w:type="dxa"/>
            <w:tcBorders>
              <w:top w:val="nil"/>
              <w:left w:val="nil"/>
              <w:right w:val="nil"/>
            </w:tcBorders>
            <w:vAlign w:val="bottom"/>
          </w:tcPr>
          <w:p w:rsidR="00C90039" w:rsidRPr="004E3EB6" w:rsidRDefault="00C90039" w:rsidP="00411202">
            <w:pPr>
              <w:pStyle w:val="Tabell-rad"/>
            </w:pPr>
            <w:r w:rsidRPr="004E3EB6">
              <w:t>Hushålls</w:t>
            </w:r>
            <w:r w:rsidRPr="004E3EB6">
              <w:softHyphen/>
              <w:t>tjänster</w:t>
            </w:r>
          </w:p>
        </w:tc>
        <w:tc>
          <w:tcPr>
            <w:tcW w:w="900" w:type="dxa"/>
            <w:tcBorders>
              <w:top w:val="nil"/>
              <w:left w:val="nil"/>
              <w:right w:val="nil"/>
            </w:tcBorders>
            <w:noWrap/>
            <w:vAlign w:val="bottom"/>
          </w:tcPr>
          <w:p w:rsidR="00C90039" w:rsidRPr="004E3EB6" w:rsidRDefault="00C90039" w:rsidP="00907ABF">
            <w:pPr>
              <w:pStyle w:val="Tabell-rad"/>
              <w:ind w:right="170"/>
              <w:jc w:val="right"/>
            </w:pPr>
            <w:r w:rsidRPr="004E3EB6">
              <w:t>10 000</w:t>
            </w:r>
          </w:p>
        </w:tc>
        <w:tc>
          <w:tcPr>
            <w:tcW w:w="360" w:type="dxa"/>
            <w:tcBorders>
              <w:top w:val="nil"/>
              <w:left w:val="nil"/>
              <w:right w:val="nil"/>
            </w:tcBorders>
            <w:noWrap/>
            <w:vAlign w:val="bottom"/>
          </w:tcPr>
          <w:p w:rsidR="00C90039" w:rsidRPr="004E3EB6" w:rsidRDefault="00C90039" w:rsidP="00907ABF">
            <w:pPr>
              <w:pStyle w:val="Tabell-rad"/>
              <w:ind w:right="170"/>
              <w:jc w:val="right"/>
            </w:pPr>
            <w:r w:rsidRPr="004E3EB6">
              <w:t>0,2</w:t>
            </w:r>
          </w:p>
        </w:tc>
        <w:tc>
          <w:tcPr>
            <w:tcW w:w="900" w:type="dxa"/>
            <w:tcBorders>
              <w:top w:val="nil"/>
              <w:left w:val="nil"/>
              <w:right w:val="nil"/>
            </w:tcBorders>
            <w:noWrap/>
            <w:vAlign w:val="bottom"/>
          </w:tcPr>
          <w:p w:rsidR="00C90039" w:rsidRPr="004E3EB6" w:rsidRDefault="00C90039" w:rsidP="00907ABF">
            <w:pPr>
              <w:pStyle w:val="Tabell-rad"/>
              <w:ind w:right="170"/>
              <w:jc w:val="right"/>
            </w:pPr>
            <w:r w:rsidRPr="004E3EB6">
              <w:t>10 000</w:t>
            </w:r>
          </w:p>
        </w:tc>
        <w:tc>
          <w:tcPr>
            <w:tcW w:w="360" w:type="dxa"/>
            <w:tcBorders>
              <w:top w:val="nil"/>
              <w:left w:val="nil"/>
              <w:right w:val="nil"/>
            </w:tcBorders>
            <w:noWrap/>
            <w:vAlign w:val="bottom"/>
          </w:tcPr>
          <w:p w:rsidR="00C90039" w:rsidRPr="004E3EB6" w:rsidRDefault="00C90039" w:rsidP="00907ABF">
            <w:pPr>
              <w:pStyle w:val="Tabell-rad"/>
              <w:ind w:right="170"/>
              <w:jc w:val="right"/>
            </w:pPr>
            <w:r w:rsidRPr="004E3EB6">
              <w:t>0,2</w:t>
            </w:r>
          </w:p>
        </w:tc>
        <w:tc>
          <w:tcPr>
            <w:tcW w:w="720" w:type="dxa"/>
            <w:tcBorders>
              <w:top w:val="nil"/>
              <w:left w:val="nil"/>
              <w:right w:val="nil"/>
            </w:tcBorders>
            <w:noWrap/>
            <w:vAlign w:val="bottom"/>
          </w:tcPr>
          <w:p w:rsidR="00C90039" w:rsidRPr="004E3EB6" w:rsidRDefault="00C90039" w:rsidP="00907ABF">
            <w:pPr>
              <w:pStyle w:val="Tabell-rad"/>
              <w:ind w:right="284"/>
              <w:jc w:val="right"/>
            </w:pPr>
            <w:r w:rsidRPr="004E3EB6">
              <w:t>0,0</w:t>
            </w:r>
          </w:p>
        </w:tc>
      </w:tr>
      <w:tr w:rsidR="00C90039" w:rsidRPr="004E3EB6">
        <w:trPr>
          <w:cantSplit/>
          <w:trHeight w:val="285"/>
        </w:trPr>
        <w:tc>
          <w:tcPr>
            <w:tcW w:w="915" w:type="dxa"/>
            <w:tcBorders>
              <w:top w:val="nil"/>
              <w:left w:val="nil"/>
              <w:bottom w:val="single" w:sz="8" w:space="0" w:color="auto"/>
              <w:right w:val="nil"/>
            </w:tcBorders>
            <w:vAlign w:val="bottom"/>
          </w:tcPr>
          <w:p w:rsidR="00C90039" w:rsidRPr="004E3EB6" w:rsidRDefault="00C90039" w:rsidP="00411202">
            <w:pPr>
              <w:pStyle w:val="Tabell-rad"/>
            </w:pPr>
            <w:r w:rsidRPr="004E3EB6">
              <w:t>Summa</w:t>
            </w:r>
          </w:p>
        </w:tc>
        <w:tc>
          <w:tcPr>
            <w:tcW w:w="900" w:type="dxa"/>
            <w:tcBorders>
              <w:top w:val="nil"/>
              <w:left w:val="nil"/>
              <w:bottom w:val="single" w:sz="8" w:space="0" w:color="auto"/>
              <w:right w:val="nil"/>
            </w:tcBorders>
            <w:noWrap/>
            <w:vAlign w:val="bottom"/>
          </w:tcPr>
          <w:p w:rsidR="00C90039" w:rsidRPr="004E3EB6" w:rsidRDefault="00C90039" w:rsidP="00907ABF">
            <w:pPr>
              <w:pStyle w:val="Tabell-rad"/>
              <w:ind w:right="170"/>
              <w:jc w:val="right"/>
            </w:pPr>
            <w:r w:rsidRPr="004E3EB6">
              <w:t>254 000</w:t>
            </w:r>
          </w:p>
        </w:tc>
        <w:tc>
          <w:tcPr>
            <w:tcW w:w="360" w:type="dxa"/>
            <w:tcBorders>
              <w:top w:val="nil"/>
              <w:left w:val="nil"/>
              <w:bottom w:val="single" w:sz="8" w:space="0" w:color="auto"/>
              <w:right w:val="nil"/>
            </w:tcBorders>
            <w:noWrap/>
            <w:vAlign w:val="bottom"/>
          </w:tcPr>
          <w:p w:rsidR="00C90039" w:rsidRPr="004E3EB6" w:rsidRDefault="00C90039" w:rsidP="00907ABF">
            <w:pPr>
              <w:pStyle w:val="Tabell-rad"/>
              <w:ind w:right="170"/>
              <w:jc w:val="right"/>
            </w:pPr>
            <w:r w:rsidRPr="004E3EB6">
              <w:t>5,6</w:t>
            </w:r>
          </w:p>
        </w:tc>
        <w:tc>
          <w:tcPr>
            <w:tcW w:w="900" w:type="dxa"/>
            <w:tcBorders>
              <w:top w:val="nil"/>
              <w:left w:val="nil"/>
              <w:bottom w:val="single" w:sz="8" w:space="0" w:color="auto"/>
              <w:right w:val="nil"/>
            </w:tcBorders>
            <w:noWrap/>
            <w:vAlign w:val="bottom"/>
          </w:tcPr>
          <w:p w:rsidR="00C90039" w:rsidRPr="004E3EB6" w:rsidRDefault="00C90039" w:rsidP="00907ABF">
            <w:pPr>
              <w:pStyle w:val="Tabell-rad"/>
              <w:ind w:right="170"/>
              <w:jc w:val="right"/>
            </w:pPr>
            <w:r w:rsidRPr="004E3EB6">
              <w:t>311 000</w:t>
            </w:r>
          </w:p>
        </w:tc>
        <w:tc>
          <w:tcPr>
            <w:tcW w:w="360" w:type="dxa"/>
            <w:tcBorders>
              <w:top w:val="nil"/>
              <w:left w:val="nil"/>
              <w:bottom w:val="single" w:sz="8" w:space="0" w:color="auto"/>
              <w:right w:val="nil"/>
            </w:tcBorders>
            <w:noWrap/>
            <w:vAlign w:val="bottom"/>
          </w:tcPr>
          <w:p w:rsidR="00C90039" w:rsidRPr="004E3EB6" w:rsidRDefault="00C90039" w:rsidP="00907ABF">
            <w:pPr>
              <w:pStyle w:val="Tabell-rad"/>
              <w:ind w:right="170"/>
              <w:jc w:val="right"/>
            </w:pPr>
            <w:r w:rsidRPr="004E3EB6">
              <w:t>7,3</w:t>
            </w:r>
          </w:p>
        </w:tc>
        <w:tc>
          <w:tcPr>
            <w:tcW w:w="720" w:type="dxa"/>
            <w:tcBorders>
              <w:top w:val="nil"/>
              <w:left w:val="nil"/>
              <w:bottom w:val="single" w:sz="8" w:space="0" w:color="auto"/>
              <w:right w:val="nil"/>
            </w:tcBorders>
            <w:noWrap/>
            <w:vAlign w:val="bottom"/>
          </w:tcPr>
          <w:p w:rsidR="00C90039" w:rsidRPr="004E3EB6" w:rsidRDefault="00C90039" w:rsidP="00907ABF">
            <w:pPr>
              <w:pStyle w:val="Tabell-rad"/>
              <w:ind w:right="284"/>
              <w:jc w:val="right"/>
            </w:pPr>
            <w:r w:rsidRPr="004E3EB6">
              <w:t>-1,3</w:t>
            </w:r>
          </w:p>
        </w:tc>
      </w:tr>
    </w:tbl>
    <w:p w:rsidR="00C90039" w:rsidRPr="004E3EB6" w:rsidRDefault="00C90039" w:rsidP="00411202">
      <w:pPr>
        <w:pStyle w:val="Tabell-fotnot"/>
      </w:pPr>
      <w:r w:rsidRPr="004E3EB6">
        <w:t>Källa: Egna beräkningar</w:t>
      </w:r>
      <w:r w:rsidR="009038CA" w:rsidRPr="004E3EB6">
        <w:t>.</w:t>
      </w:r>
    </w:p>
    <w:p w:rsidR="00C90039" w:rsidRPr="004E3EB6" w:rsidRDefault="00C90039" w:rsidP="007160D2">
      <w:r w:rsidRPr="004E3EB6">
        <w:t>Den långsiktiga ökningen av sysselsättningen på drygt 7 pr</w:t>
      </w:r>
      <w:r w:rsidRPr="004E3EB6">
        <w:t>o</w:t>
      </w:r>
      <w:r w:rsidRPr="004E3EB6">
        <w:t>cent innebär en lika stor uppgång i den potentiella produktions</w:t>
      </w:r>
      <w:r w:rsidRPr="004E3EB6">
        <w:softHyphen/>
        <w:t>förmågan – om inte produktiv</w:t>
      </w:r>
      <w:r w:rsidRPr="004E3EB6">
        <w:t>i</w:t>
      </w:r>
      <w:r w:rsidRPr="004E3EB6">
        <w:t xml:space="preserve">teten förändras. </w:t>
      </w:r>
    </w:p>
    <w:p w:rsidR="00C90039" w:rsidRPr="004E3EB6" w:rsidRDefault="00C90039" w:rsidP="007160D2">
      <w:pPr>
        <w:pStyle w:val="Normaltindrag"/>
      </w:pPr>
      <w:r w:rsidRPr="004E3EB6">
        <w:t>De samhällsekonomiska vinsterna av högre sysselsättning och produktion är betyda</w:t>
      </w:r>
      <w:r w:rsidRPr="004E3EB6">
        <w:t>n</w:t>
      </w:r>
      <w:r w:rsidRPr="004E3EB6">
        <w:t>de. Förslagen höjer i första hand den potentiella produktionsnivån. Det finns eme</w:t>
      </w:r>
      <w:r w:rsidRPr="004E3EB6">
        <w:t>l</w:t>
      </w:r>
      <w:r w:rsidRPr="004E3EB6">
        <w:t>lertid skäl att tro att även den långsiktigt hållbara tillväxten kan stiga med 0,3</w:t>
      </w:r>
      <w:r w:rsidR="00C16EBD" w:rsidRPr="004E3EB6">
        <w:t>–</w:t>
      </w:r>
      <w:r w:rsidRPr="004E3EB6">
        <w:t>0,5 procente</w:t>
      </w:r>
      <w:r w:rsidRPr="004E3EB6">
        <w:t>n</w:t>
      </w:r>
      <w:r w:rsidRPr="004E3EB6">
        <w:t>heter till följd av vår politik.</w:t>
      </w:r>
    </w:p>
    <w:p w:rsidR="00C90039" w:rsidRPr="004E3EB6" w:rsidRDefault="00C90039" w:rsidP="007160D2">
      <w:pPr>
        <w:pStyle w:val="Rubrik2"/>
      </w:pPr>
      <w:bookmarkStart w:id="645" w:name="_Toc84055689"/>
      <w:bookmarkStart w:id="646" w:name="_Toc84680880"/>
      <w:bookmarkStart w:id="647" w:name="_Toc102750348"/>
      <w:bookmarkStart w:id="648" w:name="_Toc134370347"/>
      <w:bookmarkStart w:id="649" w:name="_Toc135027702"/>
      <w:bookmarkStart w:id="650" w:name="_Toc135114445"/>
      <w:r w:rsidRPr="004E3EB6">
        <w:t>Effekter</w:t>
      </w:r>
      <w:bookmarkEnd w:id="645"/>
      <w:bookmarkEnd w:id="646"/>
      <w:r w:rsidRPr="004E3EB6">
        <w:t xml:space="preserve"> på de offentliga finanserna</w:t>
      </w:r>
      <w:bookmarkEnd w:id="647"/>
      <w:bookmarkEnd w:id="648"/>
      <w:bookmarkEnd w:id="649"/>
      <w:bookmarkEnd w:id="650"/>
    </w:p>
    <w:p w:rsidR="00C90039" w:rsidRPr="004E3EB6" w:rsidRDefault="00C90039" w:rsidP="007160D2">
      <w:r w:rsidRPr="004E3EB6">
        <w:t>Den offentliga sektorn har mycket att vinna på en politik som prioriterar arb</w:t>
      </w:r>
      <w:r w:rsidRPr="004E3EB6">
        <w:t>e</w:t>
      </w:r>
      <w:r w:rsidRPr="004E3EB6">
        <w:t>te och högre tillväxt. Det bortfall som skatt</w:t>
      </w:r>
      <w:r w:rsidRPr="004E3EB6">
        <w:t>e</w:t>
      </w:r>
      <w:r w:rsidRPr="004E3EB6">
        <w:t>sänkningarna medför på kort sikt kompenseras över tiden av minskade kostnader i t.ex. socialförsäkringssyst</w:t>
      </w:r>
      <w:r w:rsidRPr="004E3EB6">
        <w:t>e</w:t>
      </w:r>
      <w:r w:rsidRPr="004E3EB6">
        <w:t>men till följd av minskad arbetslöshet samt färre sjukskrivna och förtidspe</w:t>
      </w:r>
      <w:r w:rsidRPr="004E3EB6">
        <w:t>n</w:t>
      </w:r>
      <w:r w:rsidRPr="004E3EB6">
        <w:t>sionerade. Skattesänkningarna medför också ökade disponibelinkomster för dem som redan i</w:t>
      </w:r>
      <w:r w:rsidR="00C16EBD" w:rsidRPr="004E3EB6">
        <w:t xml:space="preserve"> </w:t>
      </w:r>
      <w:r w:rsidRPr="004E3EB6">
        <w:t>dag har ett arbete, vilket stimul</w:t>
      </w:r>
      <w:r w:rsidRPr="004E3EB6">
        <w:t>e</w:t>
      </w:r>
      <w:r w:rsidRPr="004E3EB6">
        <w:t>rar konsumtionen och ökar statens intäkter från momsen.</w:t>
      </w:r>
    </w:p>
    <w:p w:rsidR="00C90039" w:rsidRPr="004E3EB6" w:rsidRDefault="00C90039" w:rsidP="007160D2">
      <w:pPr>
        <w:pStyle w:val="Rubrik3"/>
      </w:pPr>
      <w:bookmarkStart w:id="651" w:name="_Toc102750350"/>
      <w:bookmarkStart w:id="652" w:name="_Toc134370348"/>
      <w:bookmarkStart w:id="653" w:name="_Toc135027703"/>
      <w:bookmarkStart w:id="654" w:name="_Toc135114446"/>
      <w:r w:rsidRPr="004E3EB6">
        <w:t>Effekter av ökad långsiktig produktionsnivå</w:t>
      </w:r>
      <w:bookmarkEnd w:id="651"/>
      <w:bookmarkEnd w:id="652"/>
      <w:bookmarkEnd w:id="653"/>
      <w:bookmarkEnd w:id="654"/>
    </w:p>
    <w:p w:rsidR="00C90039" w:rsidRPr="004E3EB6" w:rsidRDefault="00C90039" w:rsidP="007160D2">
      <w:r w:rsidRPr="004E3EB6">
        <w:t>En ökning av produktionsnivån med 1 procent kan väntas stärka de offentliga finanse</w:t>
      </w:r>
      <w:r w:rsidRPr="004E3EB6">
        <w:t>r</w:t>
      </w:r>
      <w:r w:rsidRPr="004E3EB6">
        <w:t>na med i storleksordningen 0,7 procent av BNP vid givet skattetryck. En långsiktig produktionsökning på 7,3 procent motsvarar således en fö</w:t>
      </w:r>
      <w:r w:rsidRPr="004E3EB6">
        <w:t>r</w:t>
      </w:r>
      <w:r w:rsidRPr="004E3EB6">
        <w:t>stärkning av den offentliga se</w:t>
      </w:r>
      <w:r w:rsidRPr="004E3EB6">
        <w:t>k</w:t>
      </w:r>
      <w:r w:rsidRPr="004E3EB6">
        <w:t xml:space="preserve">torns finanser med bortåt 140 miljarder kronor per år. </w:t>
      </w:r>
    </w:p>
    <w:p w:rsidR="00C90039" w:rsidRPr="004E3EB6" w:rsidRDefault="00C90039" w:rsidP="007160D2">
      <w:pPr>
        <w:pStyle w:val="Normaltindrag"/>
      </w:pPr>
      <w:r w:rsidRPr="004E3EB6">
        <w:t>Till det kommer minskade kostnader för arbetslöshet, sjukfrånvaro och förtidspension i takt med att människor i dessa grupper återgår i arbete. Sa</w:t>
      </w:r>
      <w:r w:rsidRPr="004E3EB6">
        <w:t>m</w:t>
      </w:r>
      <w:r w:rsidRPr="004E3EB6">
        <w:t>mantaget bedöms högre skatteintäkter och minskade kostnader stärka de o</w:t>
      </w:r>
      <w:r w:rsidRPr="004E3EB6">
        <w:t>f</w:t>
      </w:r>
      <w:r w:rsidRPr="004E3EB6">
        <w:t xml:space="preserve">fentliga finanserna med upp till drygt 152 miljarder kronor, se </w:t>
      </w:r>
      <w:r w:rsidR="00096685" w:rsidRPr="004E3EB6">
        <w:fldChar w:fldCharType="begin" w:fldLock="1"/>
      </w:r>
      <w:r w:rsidR="00096685" w:rsidRPr="004E3EB6">
        <w:instrText xml:space="preserve"> REF  _Ref134205080 \* Lower \h </w:instrText>
      </w:r>
      <w:r w:rsidR="00096685" w:rsidRPr="004E3EB6">
        <w:fldChar w:fldCharType="separate"/>
      </w:r>
      <w:r w:rsidR="00550115" w:rsidRPr="004E3EB6">
        <w:t>tabell 10.3</w:t>
      </w:r>
      <w:r w:rsidR="00096685" w:rsidRPr="004E3EB6">
        <w:fldChar w:fldCharType="end"/>
      </w:r>
      <w:r w:rsidRPr="004E3EB6">
        <w:t>. En höjning av den långsiktiga tillväxten med 0,3</w:t>
      </w:r>
      <w:r w:rsidR="00C16EBD" w:rsidRPr="004E3EB6">
        <w:t>–</w:t>
      </w:r>
      <w:r w:rsidRPr="004E3EB6">
        <w:t>0,5 procentenheter motsvarar ett ytterlig</w:t>
      </w:r>
      <w:r w:rsidRPr="004E3EB6">
        <w:t>a</w:t>
      </w:r>
      <w:r w:rsidRPr="004E3EB6">
        <w:t>re tillskott på ca 5</w:t>
      </w:r>
      <w:r w:rsidR="006B7857" w:rsidRPr="004E3EB6">
        <w:t>–</w:t>
      </w:r>
      <w:r w:rsidRPr="004E3EB6">
        <w:t>8 miljarder kronor varje år.</w:t>
      </w:r>
    </w:p>
    <w:p w:rsidR="00C90039" w:rsidRPr="004E3EB6" w:rsidRDefault="00C90039" w:rsidP="00411202">
      <w:pPr>
        <w:pStyle w:val="Tabellochbildrubrik"/>
      </w:pPr>
      <w:bookmarkStart w:id="655" w:name="_Ref134205080"/>
      <w:r w:rsidRPr="004E3EB6">
        <w:t xml:space="preserve">Tabell </w:t>
      </w:r>
      <w:r w:rsidRPr="004E3EB6">
        <w:fldChar w:fldCharType="begin" w:fldLock="1"/>
      </w:r>
      <w:r w:rsidRPr="004E3EB6">
        <w:instrText xml:space="preserve"> STYLEREF 1 \s </w:instrText>
      </w:r>
      <w:r w:rsidRPr="004E3EB6">
        <w:fldChar w:fldCharType="separate"/>
      </w:r>
      <w:r w:rsidR="00550115" w:rsidRPr="004E3EB6">
        <w:t>10</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3</w:t>
      </w:r>
      <w:r w:rsidRPr="004E3EB6">
        <w:fldChar w:fldCharType="end"/>
      </w:r>
      <w:bookmarkEnd w:id="655"/>
      <w:r w:rsidRPr="004E3EB6">
        <w:t xml:space="preserve"> Förstärkning av de offentliga finanserna till följd av Kristdemokraternas politik</w:t>
      </w:r>
    </w:p>
    <w:p w:rsidR="00C90039" w:rsidRPr="004E3EB6" w:rsidRDefault="00C90039" w:rsidP="00411202">
      <w:pPr>
        <w:pStyle w:val="Tabellochbild-underrubrik"/>
      </w:pPr>
      <w:r w:rsidRPr="004E3EB6">
        <w:t>Miljarder kronor</w:t>
      </w:r>
    </w:p>
    <w:tbl>
      <w:tblPr>
        <w:tblW w:w="5809" w:type="dxa"/>
        <w:tblInd w:w="56" w:type="dxa"/>
        <w:tblCellMar>
          <w:left w:w="70" w:type="dxa"/>
          <w:right w:w="70" w:type="dxa"/>
        </w:tblCellMar>
        <w:tblLook w:val="0000" w:firstRow="0" w:lastRow="0" w:firstColumn="0" w:lastColumn="0" w:noHBand="0" w:noVBand="0"/>
      </w:tblPr>
      <w:tblGrid>
        <w:gridCol w:w="2438"/>
        <w:gridCol w:w="1638"/>
        <w:gridCol w:w="1733"/>
      </w:tblGrid>
      <w:tr w:rsidR="00C90039" w:rsidRPr="004E3EB6">
        <w:trPr>
          <w:cantSplit/>
          <w:trHeight w:val="262"/>
        </w:trPr>
        <w:tc>
          <w:tcPr>
            <w:tcW w:w="0" w:type="auto"/>
            <w:tcBorders>
              <w:top w:val="single" w:sz="8" w:space="0" w:color="auto"/>
              <w:left w:val="nil"/>
              <w:right w:val="nil"/>
            </w:tcBorders>
            <w:noWrap/>
            <w:vAlign w:val="bottom"/>
          </w:tcPr>
          <w:p w:rsidR="00C90039" w:rsidRPr="004E3EB6" w:rsidRDefault="00C90039" w:rsidP="00411202">
            <w:pPr>
              <w:pStyle w:val="Tabell-rad"/>
            </w:pPr>
            <w:r w:rsidRPr="004E3EB6">
              <w:t> </w:t>
            </w:r>
          </w:p>
        </w:tc>
        <w:tc>
          <w:tcPr>
            <w:tcW w:w="2929" w:type="dxa"/>
            <w:gridSpan w:val="2"/>
            <w:tcBorders>
              <w:top w:val="single" w:sz="8" w:space="0" w:color="auto"/>
              <w:left w:val="nil"/>
              <w:right w:val="nil"/>
            </w:tcBorders>
            <w:noWrap/>
            <w:vAlign w:val="bottom"/>
          </w:tcPr>
          <w:p w:rsidR="00C90039" w:rsidRPr="004E3EB6" w:rsidRDefault="00C90039" w:rsidP="00907ABF">
            <w:pPr>
              <w:pStyle w:val="Tabell-rad"/>
              <w:jc w:val="center"/>
            </w:pPr>
            <w:r w:rsidRPr="004E3EB6">
              <w:t>Förstärkning</w:t>
            </w:r>
          </w:p>
        </w:tc>
      </w:tr>
      <w:tr w:rsidR="00C90039" w:rsidRPr="004E3EB6">
        <w:trPr>
          <w:cantSplit/>
          <w:trHeight w:val="263"/>
        </w:trPr>
        <w:tc>
          <w:tcPr>
            <w:tcW w:w="0" w:type="auto"/>
            <w:tcBorders>
              <w:top w:val="nil"/>
              <w:left w:val="nil"/>
              <w:bottom w:val="single" w:sz="8" w:space="0" w:color="auto"/>
              <w:right w:val="nil"/>
            </w:tcBorders>
            <w:noWrap/>
            <w:vAlign w:val="bottom"/>
          </w:tcPr>
          <w:p w:rsidR="00C90039" w:rsidRPr="004E3EB6" w:rsidRDefault="00C90039" w:rsidP="00411202">
            <w:pPr>
              <w:pStyle w:val="Tabell-rad"/>
            </w:pPr>
            <w:r w:rsidRPr="004E3EB6">
              <w:t> </w:t>
            </w:r>
          </w:p>
        </w:tc>
        <w:tc>
          <w:tcPr>
            <w:tcW w:w="0" w:type="auto"/>
            <w:tcBorders>
              <w:top w:val="nil"/>
              <w:left w:val="nil"/>
              <w:bottom w:val="single" w:sz="8" w:space="0" w:color="auto"/>
              <w:right w:val="nil"/>
            </w:tcBorders>
            <w:noWrap/>
            <w:vAlign w:val="bottom"/>
          </w:tcPr>
          <w:p w:rsidR="00C90039" w:rsidRPr="004E3EB6" w:rsidRDefault="00907ABF" w:rsidP="00907ABF">
            <w:pPr>
              <w:pStyle w:val="Tabell-rad"/>
              <w:ind w:right="170"/>
              <w:jc w:val="right"/>
            </w:pPr>
            <w:r w:rsidRPr="004E3EB6">
              <w:t xml:space="preserve">  </w:t>
            </w:r>
            <w:r w:rsidR="00C90039" w:rsidRPr="004E3EB6">
              <w:t>Kort sikt</w:t>
            </w:r>
          </w:p>
        </w:tc>
        <w:tc>
          <w:tcPr>
            <w:tcW w:w="1384" w:type="dxa"/>
            <w:tcBorders>
              <w:top w:val="nil"/>
              <w:left w:val="nil"/>
              <w:bottom w:val="single" w:sz="8" w:space="0" w:color="auto"/>
              <w:right w:val="nil"/>
            </w:tcBorders>
            <w:noWrap/>
            <w:vAlign w:val="bottom"/>
          </w:tcPr>
          <w:p w:rsidR="00C90039" w:rsidRPr="004E3EB6" w:rsidRDefault="00C90039" w:rsidP="00907ABF">
            <w:pPr>
              <w:pStyle w:val="Tabell-rad"/>
              <w:ind w:right="170"/>
              <w:jc w:val="right"/>
            </w:pPr>
            <w:r w:rsidRPr="004E3EB6">
              <w:t>Lång sikt</w:t>
            </w:r>
          </w:p>
        </w:tc>
      </w:tr>
      <w:tr w:rsidR="00C90039" w:rsidRPr="004E3EB6">
        <w:trPr>
          <w:cantSplit/>
          <w:trHeight w:val="262"/>
        </w:trPr>
        <w:tc>
          <w:tcPr>
            <w:tcW w:w="0" w:type="auto"/>
            <w:tcBorders>
              <w:top w:val="single" w:sz="8" w:space="0" w:color="auto"/>
              <w:left w:val="nil"/>
              <w:bottom w:val="nil"/>
              <w:right w:val="nil"/>
            </w:tcBorders>
          </w:tcPr>
          <w:p w:rsidR="00C90039" w:rsidRPr="004E3EB6" w:rsidRDefault="00C90039" w:rsidP="00411202">
            <w:pPr>
              <w:pStyle w:val="Tabell-rad"/>
            </w:pPr>
            <w:r w:rsidRPr="004E3EB6">
              <w:t>Högre BNP</w:t>
            </w:r>
          </w:p>
        </w:tc>
        <w:tc>
          <w:tcPr>
            <w:tcW w:w="0" w:type="auto"/>
            <w:tcBorders>
              <w:top w:val="single" w:sz="8" w:space="0" w:color="auto"/>
              <w:left w:val="nil"/>
              <w:bottom w:val="nil"/>
              <w:right w:val="nil"/>
            </w:tcBorders>
          </w:tcPr>
          <w:p w:rsidR="00C90039" w:rsidRPr="004E3EB6" w:rsidRDefault="00C90039" w:rsidP="00907ABF">
            <w:pPr>
              <w:pStyle w:val="Tabell-rad"/>
              <w:ind w:right="329"/>
              <w:jc w:val="right"/>
            </w:pPr>
            <w:r w:rsidRPr="004E3EB6">
              <w:t>66,1</w:t>
            </w:r>
          </w:p>
        </w:tc>
        <w:tc>
          <w:tcPr>
            <w:tcW w:w="1384" w:type="dxa"/>
            <w:tcBorders>
              <w:top w:val="single" w:sz="8" w:space="0" w:color="auto"/>
              <w:left w:val="nil"/>
              <w:bottom w:val="nil"/>
              <w:right w:val="nil"/>
            </w:tcBorders>
          </w:tcPr>
          <w:p w:rsidR="00C90039" w:rsidRPr="004E3EB6" w:rsidRDefault="00C90039" w:rsidP="00907ABF">
            <w:pPr>
              <w:pStyle w:val="Tabell-rad"/>
              <w:ind w:right="329"/>
              <w:jc w:val="right"/>
            </w:pPr>
            <w:r w:rsidRPr="004E3EB6">
              <w:t>136,7</w:t>
            </w:r>
          </w:p>
        </w:tc>
      </w:tr>
      <w:tr w:rsidR="00C90039" w:rsidRPr="004E3EB6">
        <w:trPr>
          <w:cantSplit/>
          <w:trHeight w:val="263"/>
        </w:trPr>
        <w:tc>
          <w:tcPr>
            <w:tcW w:w="0" w:type="auto"/>
            <w:tcBorders>
              <w:top w:val="nil"/>
              <w:left w:val="nil"/>
              <w:bottom w:val="nil"/>
              <w:right w:val="nil"/>
            </w:tcBorders>
          </w:tcPr>
          <w:p w:rsidR="00C90039" w:rsidRPr="004E3EB6" w:rsidRDefault="00C90039" w:rsidP="00411202">
            <w:pPr>
              <w:pStyle w:val="Tabell-rad"/>
            </w:pPr>
            <w:r w:rsidRPr="004E3EB6">
              <w:t>Minskad arbetslöshet</w:t>
            </w:r>
          </w:p>
        </w:tc>
        <w:tc>
          <w:tcPr>
            <w:tcW w:w="0" w:type="auto"/>
            <w:tcBorders>
              <w:top w:val="nil"/>
              <w:left w:val="nil"/>
              <w:bottom w:val="nil"/>
              <w:right w:val="nil"/>
            </w:tcBorders>
          </w:tcPr>
          <w:p w:rsidR="00C90039" w:rsidRPr="004E3EB6" w:rsidRDefault="00C90039" w:rsidP="00907ABF">
            <w:pPr>
              <w:pStyle w:val="Tabell-rad"/>
              <w:ind w:right="329"/>
              <w:jc w:val="right"/>
            </w:pPr>
            <w:r w:rsidRPr="004E3EB6">
              <w:t>1,6</w:t>
            </w:r>
          </w:p>
        </w:tc>
        <w:tc>
          <w:tcPr>
            <w:tcW w:w="1384" w:type="dxa"/>
            <w:tcBorders>
              <w:top w:val="nil"/>
              <w:left w:val="nil"/>
              <w:bottom w:val="nil"/>
              <w:right w:val="nil"/>
            </w:tcBorders>
          </w:tcPr>
          <w:p w:rsidR="00C90039" w:rsidRPr="004E3EB6" w:rsidRDefault="00C90039" w:rsidP="00907ABF">
            <w:pPr>
              <w:pStyle w:val="Tabell-rad"/>
              <w:ind w:right="329"/>
              <w:jc w:val="right"/>
            </w:pPr>
            <w:r w:rsidRPr="004E3EB6">
              <w:t>6,4</w:t>
            </w:r>
          </w:p>
        </w:tc>
      </w:tr>
      <w:tr w:rsidR="00C90039" w:rsidRPr="004E3EB6">
        <w:trPr>
          <w:cantSplit/>
          <w:trHeight w:val="262"/>
        </w:trPr>
        <w:tc>
          <w:tcPr>
            <w:tcW w:w="0" w:type="auto"/>
            <w:tcBorders>
              <w:top w:val="nil"/>
              <w:left w:val="nil"/>
              <w:bottom w:val="nil"/>
              <w:right w:val="nil"/>
            </w:tcBorders>
          </w:tcPr>
          <w:p w:rsidR="00C90039" w:rsidRPr="004E3EB6" w:rsidRDefault="00C90039" w:rsidP="00411202">
            <w:pPr>
              <w:pStyle w:val="Tabell-rad"/>
            </w:pPr>
            <w:r w:rsidRPr="004E3EB6">
              <w:t>Färre sjukskrivna</w:t>
            </w:r>
          </w:p>
        </w:tc>
        <w:tc>
          <w:tcPr>
            <w:tcW w:w="0" w:type="auto"/>
            <w:tcBorders>
              <w:top w:val="nil"/>
              <w:left w:val="nil"/>
              <w:bottom w:val="nil"/>
              <w:right w:val="nil"/>
            </w:tcBorders>
          </w:tcPr>
          <w:p w:rsidR="00C90039" w:rsidRPr="004E3EB6" w:rsidRDefault="00C90039" w:rsidP="00907ABF">
            <w:pPr>
              <w:pStyle w:val="Tabell-rad"/>
              <w:ind w:right="329"/>
              <w:jc w:val="right"/>
            </w:pPr>
            <w:r w:rsidRPr="004E3EB6">
              <w:t>2,3</w:t>
            </w:r>
          </w:p>
        </w:tc>
        <w:tc>
          <w:tcPr>
            <w:tcW w:w="1384" w:type="dxa"/>
            <w:tcBorders>
              <w:top w:val="nil"/>
              <w:left w:val="nil"/>
              <w:bottom w:val="nil"/>
              <w:right w:val="nil"/>
            </w:tcBorders>
          </w:tcPr>
          <w:p w:rsidR="00C90039" w:rsidRPr="004E3EB6" w:rsidRDefault="00C90039" w:rsidP="00907ABF">
            <w:pPr>
              <w:pStyle w:val="Tabell-rad"/>
              <w:ind w:right="329"/>
              <w:jc w:val="right"/>
            </w:pPr>
            <w:r w:rsidRPr="004E3EB6">
              <w:t>8,5</w:t>
            </w:r>
          </w:p>
        </w:tc>
      </w:tr>
      <w:tr w:rsidR="00C90039" w:rsidRPr="004E3EB6">
        <w:trPr>
          <w:cantSplit/>
          <w:trHeight w:val="263"/>
        </w:trPr>
        <w:tc>
          <w:tcPr>
            <w:tcW w:w="0" w:type="auto"/>
            <w:tcBorders>
              <w:top w:val="nil"/>
              <w:left w:val="nil"/>
              <w:bottom w:val="nil"/>
              <w:right w:val="nil"/>
            </w:tcBorders>
          </w:tcPr>
          <w:p w:rsidR="00C90039" w:rsidRPr="004E3EB6" w:rsidRDefault="00C90039" w:rsidP="00411202">
            <w:pPr>
              <w:pStyle w:val="Tabell-rad"/>
            </w:pPr>
            <w:r w:rsidRPr="004E3EB6">
              <w:t>Färre förtidspensionerade</w:t>
            </w:r>
          </w:p>
        </w:tc>
        <w:tc>
          <w:tcPr>
            <w:tcW w:w="0" w:type="auto"/>
            <w:tcBorders>
              <w:top w:val="nil"/>
              <w:left w:val="nil"/>
              <w:bottom w:val="nil"/>
              <w:right w:val="nil"/>
            </w:tcBorders>
          </w:tcPr>
          <w:p w:rsidR="00C90039" w:rsidRPr="004E3EB6" w:rsidRDefault="00C90039" w:rsidP="00907ABF">
            <w:pPr>
              <w:pStyle w:val="Tabell-rad"/>
              <w:ind w:right="329"/>
              <w:jc w:val="right"/>
            </w:pPr>
            <w:r w:rsidRPr="004E3EB6">
              <w:t>0,6</w:t>
            </w:r>
          </w:p>
        </w:tc>
        <w:tc>
          <w:tcPr>
            <w:tcW w:w="1384" w:type="dxa"/>
            <w:tcBorders>
              <w:top w:val="nil"/>
              <w:left w:val="nil"/>
              <w:bottom w:val="nil"/>
              <w:right w:val="nil"/>
            </w:tcBorders>
          </w:tcPr>
          <w:p w:rsidR="00C90039" w:rsidRPr="004E3EB6" w:rsidRDefault="00C90039" w:rsidP="00907ABF">
            <w:pPr>
              <w:pStyle w:val="Tabell-rad"/>
              <w:ind w:right="329"/>
              <w:jc w:val="right"/>
            </w:pPr>
            <w:r w:rsidRPr="004E3EB6">
              <w:t>1,1</w:t>
            </w:r>
          </w:p>
        </w:tc>
      </w:tr>
      <w:tr w:rsidR="00C90039" w:rsidRPr="004E3EB6">
        <w:trPr>
          <w:cantSplit/>
          <w:trHeight w:val="262"/>
        </w:trPr>
        <w:tc>
          <w:tcPr>
            <w:tcW w:w="0" w:type="auto"/>
            <w:tcBorders>
              <w:top w:val="nil"/>
              <w:left w:val="nil"/>
              <w:right w:val="nil"/>
            </w:tcBorders>
          </w:tcPr>
          <w:p w:rsidR="00C90039" w:rsidRPr="004E3EB6" w:rsidRDefault="00C90039" w:rsidP="00411202">
            <w:pPr>
              <w:pStyle w:val="Tabell-rad"/>
            </w:pPr>
            <w:r w:rsidRPr="004E3EB6">
              <w:t>Summa</w:t>
            </w:r>
          </w:p>
        </w:tc>
        <w:tc>
          <w:tcPr>
            <w:tcW w:w="0" w:type="auto"/>
            <w:tcBorders>
              <w:top w:val="nil"/>
              <w:left w:val="nil"/>
              <w:right w:val="nil"/>
            </w:tcBorders>
          </w:tcPr>
          <w:p w:rsidR="00C90039" w:rsidRPr="004E3EB6" w:rsidRDefault="00C90039" w:rsidP="00907ABF">
            <w:pPr>
              <w:pStyle w:val="Tabell-rad"/>
              <w:ind w:right="329"/>
              <w:jc w:val="right"/>
            </w:pPr>
            <w:r w:rsidRPr="004E3EB6">
              <w:t>70,5</w:t>
            </w:r>
          </w:p>
        </w:tc>
        <w:tc>
          <w:tcPr>
            <w:tcW w:w="1384" w:type="dxa"/>
            <w:tcBorders>
              <w:top w:val="nil"/>
              <w:left w:val="nil"/>
              <w:right w:val="nil"/>
            </w:tcBorders>
          </w:tcPr>
          <w:p w:rsidR="00C90039" w:rsidRPr="004E3EB6" w:rsidRDefault="00C90039" w:rsidP="00907ABF">
            <w:pPr>
              <w:pStyle w:val="Tabell-rad"/>
              <w:ind w:right="329"/>
              <w:jc w:val="right"/>
            </w:pPr>
            <w:r w:rsidRPr="004E3EB6">
              <w:t>152,8</w:t>
            </w:r>
          </w:p>
        </w:tc>
      </w:tr>
      <w:tr w:rsidR="00C90039" w:rsidRPr="004E3EB6">
        <w:trPr>
          <w:cantSplit/>
          <w:trHeight w:val="263"/>
        </w:trPr>
        <w:tc>
          <w:tcPr>
            <w:tcW w:w="0" w:type="auto"/>
            <w:tcBorders>
              <w:top w:val="nil"/>
              <w:left w:val="nil"/>
              <w:bottom w:val="single" w:sz="8" w:space="0" w:color="auto"/>
              <w:right w:val="nil"/>
            </w:tcBorders>
          </w:tcPr>
          <w:p w:rsidR="00C90039" w:rsidRPr="004E3EB6" w:rsidRDefault="00C90039" w:rsidP="00411202">
            <w:pPr>
              <w:pStyle w:val="Tabell-rad"/>
            </w:pPr>
            <w:r w:rsidRPr="004E3EB6">
              <w:t>Andel av BNP 2005</w:t>
            </w:r>
          </w:p>
        </w:tc>
        <w:tc>
          <w:tcPr>
            <w:tcW w:w="0" w:type="auto"/>
            <w:tcBorders>
              <w:top w:val="nil"/>
              <w:left w:val="nil"/>
              <w:bottom w:val="single" w:sz="8" w:space="0" w:color="auto"/>
              <w:right w:val="nil"/>
            </w:tcBorders>
          </w:tcPr>
          <w:p w:rsidR="00C90039" w:rsidRPr="004E3EB6" w:rsidRDefault="00C90039" w:rsidP="00907ABF">
            <w:pPr>
              <w:pStyle w:val="Tabell-rad"/>
              <w:ind w:right="329"/>
              <w:jc w:val="right"/>
            </w:pPr>
            <w:r w:rsidRPr="004E3EB6">
              <w:t>2,6</w:t>
            </w:r>
          </w:p>
        </w:tc>
        <w:tc>
          <w:tcPr>
            <w:tcW w:w="1384" w:type="dxa"/>
            <w:tcBorders>
              <w:top w:val="nil"/>
              <w:left w:val="nil"/>
              <w:bottom w:val="single" w:sz="8" w:space="0" w:color="auto"/>
              <w:right w:val="nil"/>
            </w:tcBorders>
          </w:tcPr>
          <w:p w:rsidR="00C90039" w:rsidRPr="004E3EB6" w:rsidRDefault="00C90039" w:rsidP="00907ABF">
            <w:pPr>
              <w:pStyle w:val="Tabell-rad"/>
              <w:ind w:right="329"/>
              <w:jc w:val="right"/>
            </w:pPr>
            <w:r w:rsidRPr="004E3EB6">
              <w:t>3,1</w:t>
            </w:r>
          </w:p>
        </w:tc>
      </w:tr>
    </w:tbl>
    <w:p w:rsidR="00C90039" w:rsidRPr="004E3EB6" w:rsidRDefault="00C90039" w:rsidP="00411202">
      <w:pPr>
        <w:pStyle w:val="Tabell-fotnot"/>
      </w:pPr>
      <w:r w:rsidRPr="004E3EB6">
        <w:t>Källa: Egna beräkningar</w:t>
      </w:r>
      <w:r w:rsidR="006B7857" w:rsidRPr="004E3EB6">
        <w:t>.</w:t>
      </w:r>
    </w:p>
    <w:p w:rsidR="00C90039" w:rsidRPr="004E3EB6" w:rsidRDefault="00C90039" w:rsidP="007160D2">
      <w:r w:rsidRPr="004E3EB6">
        <w:t>Kristdemokraterna anser att finanspolitik</w:t>
      </w:r>
      <w:r w:rsidRPr="004E3EB6">
        <w:softHyphen/>
        <w:t>ens mål bör vara att minska den offentliga skuldsättningen till en långsiktigt hål</w:t>
      </w:r>
      <w:r w:rsidRPr="004E3EB6">
        <w:t>l</w:t>
      </w:r>
      <w:r w:rsidRPr="004E3EB6">
        <w:t xml:space="preserve">bar nivå. Detta kan endast nås genom att målet om </w:t>
      </w:r>
      <w:r w:rsidR="006B7857" w:rsidRPr="004E3EB6">
        <w:t>2</w:t>
      </w:r>
      <w:r w:rsidRPr="004E3EB6">
        <w:t xml:space="preserve"> procents strukturellt sparande över en konjunkturc</w:t>
      </w:r>
      <w:r w:rsidRPr="004E3EB6">
        <w:t>y</w:t>
      </w:r>
      <w:r w:rsidRPr="004E3EB6">
        <w:t>kel infrias. De förstärk</w:t>
      </w:r>
      <w:r w:rsidRPr="004E3EB6">
        <w:softHyphen/>
        <w:t>ningar av de offentliga finanserna som vår politik leder till bör därför i första hand användas till att öka den offentliga sektorns strukt</w:t>
      </w:r>
      <w:r w:rsidRPr="004E3EB6">
        <w:t>u</w:t>
      </w:r>
      <w:r w:rsidRPr="004E3EB6">
        <w:t xml:space="preserve">rella sparande och amortera ned statsskulden. </w:t>
      </w:r>
    </w:p>
    <w:p w:rsidR="00C90039" w:rsidRPr="004E3EB6" w:rsidRDefault="00C90039" w:rsidP="007160D2">
      <w:pPr>
        <w:pStyle w:val="Normaltindrag"/>
      </w:pPr>
      <w:r w:rsidRPr="004E3EB6">
        <w:t>Sammantaget skulle de beteendeföränd</w:t>
      </w:r>
      <w:r w:rsidRPr="004E3EB6">
        <w:softHyphen/>
        <w:t>ringar som vår p</w:t>
      </w:r>
      <w:r w:rsidRPr="004E3EB6">
        <w:t>o</w:t>
      </w:r>
      <w:r w:rsidRPr="004E3EB6">
        <w:t>litik medför leda till att det strukturella sparandet för den kommande mandatperioden stärks påtag</w:t>
      </w:r>
      <w:r w:rsidR="006B7857" w:rsidRPr="004E3EB6">
        <w:t>ligt</w:t>
      </w:r>
      <w:r w:rsidRPr="004E3EB6">
        <w:t xml:space="preserve"> och kan vä</w:t>
      </w:r>
      <w:r w:rsidRPr="004E3EB6">
        <w:t>n</w:t>
      </w:r>
      <w:r w:rsidRPr="004E3EB6">
        <w:t xml:space="preserve">tas uppgå till </w:t>
      </w:r>
      <w:r w:rsidR="006B7857" w:rsidRPr="004E3EB6">
        <w:t>2</w:t>
      </w:r>
      <w:r w:rsidRPr="004E3EB6">
        <w:t xml:space="preserve"> procent eller mer under hela perioden 2006</w:t>
      </w:r>
      <w:r w:rsidR="006B7857" w:rsidRPr="004E3EB6">
        <w:t>–</w:t>
      </w:r>
      <w:r w:rsidRPr="004E3EB6">
        <w:t>2010</w:t>
      </w:r>
      <w:r w:rsidRPr="004E3EB6">
        <w:rPr>
          <w:rStyle w:val="Slutnotsreferens"/>
        </w:rPr>
        <w:endnoteReference w:id="2"/>
      </w:r>
      <w:r w:rsidRPr="004E3EB6">
        <w:t>.</w:t>
      </w:r>
    </w:p>
    <w:p w:rsidR="00677813" w:rsidRPr="004E3EB6" w:rsidRDefault="00677813" w:rsidP="007160D2">
      <w:pPr>
        <w:pStyle w:val="Rubrik1"/>
        <w:sectPr w:rsidR="00677813" w:rsidRPr="004E3EB6" w:rsidSect="00BC5EFE">
          <w:headerReference w:type="even" r:id="rId52"/>
          <w:headerReference w:type="default" r:id="rId53"/>
          <w:footerReference w:type="even" r:id="rId54"/>
          <w:footerReference w:type="default" r:id="rId55"/>
          <w:headerReference w:type="first" r:id="rId56"/>
          <w:footerReference w:type="first" r:id="rId57"/>
          <w:pgSz w:w="11906" w:h="16838" w:code="9"/>
          <w:pgMar w:top="3969" w:right="4649" w:bottom="1106" w:left="1304" w:header="57" w:footer="57" w:gutter="0"/>
          <w:cols w:space="720"/>
          <w:titlePg/>
          <w:docGrid w:linePitch="360"/>
        </w:sectPr>
      </w:pPr>
      <w:bookmarkStart w:id="656" w:name="_Toc134370349"/>
      <w:bookmarkStart w:id="657" w:name="_Toc53304518"/>
      <w:bookmarkStart w:id="658" w:name="_Toc116280031"/>
      <w:bookmarkStart w:id="659" w:name="_Toc135027704"/>
      <w:bookmarkStart w:id="660" w:name="_Toc135114447"/>
    </w:p>
    <w:p w:rsidR="00C90039" w:rsidRPr="004E3EB6" w:rsidRDefault="00C90039" w:rsidP="00677813">
      <w:pPr>
        <w:pStyle w:val="Rubrik1"/>
        <w:spacing w:before="0"/>
      </w:pPr>
      <w:r w:rsidRPr="004E3EB6">
        <w:t>Den kommunala sektorn</w:t>
      </w:r>
      <w:bookmarkEnd w:id="656"/>
      <w:bookmarkEnd w:id="659"/>
      <w:bookmarkEnd w:id="660"/>
    </w:p>
    <w:p w:rsidR="00C90039" w:rsidRPr="004E3EB6" w:rsidRDefault="00C90039" w:rsidP="00BC5EFE">
      <w:pPr>
        <w:pStyle w:val="Rubrik2"/>
        <w:spacing w:before="120"/>
      </w:pPr>
      <w:bookmarkStart w:id="661" w:name="_Toc134370350"/>
      <w:bookmarkStart w:id="662" w:name="_Toc135027705"/>
      <w:bookmarkStart w:id="663" w:name="_Toc135114448"/>
      <w:r w:rsidRPr="004E3EB6">
        <w:t>Vård- och omsorgsreformer för 5 miljarder per år under 2007</w:t>
      </w:r>
      <w:r w:rsidR="00D37EF2" w:rsidRPr="004E3EB6">
        <w:t>–20</w:t>
      </w:r>
      <w:r w:rsidRPr="004E3EB6">
        <w:t>08</w:t>
      </w:r>
      <w:bookmarkEnd w:id="661"/>
      <w:bookmarkEnd w:id="662"/>
      <w:bookmarkEnd w:id="663"/>
    </w:p>
    <w:p w:rsidR="00C90039" w:rsidRPr="004E3EB6" w:rsidRDefault="00C90039" w:rsidP="007160D2">
      <w:r w:rsidRPr="004E3EB6">
        <w:t>Kommunerna har tillsammans med landstingen/regionerna uppgiften att driva och fö</w:t>
      </w:r>
      <w:r w:rsidRPr="004E3EB6">
        <w:t>r</w:t>
      </w:r>
      <w:r w:rsidRPr="004E3EB6">
        <w:t xml:space="preserve">valta det som vi </w:t>
      </w:r>
      <w:r w:rsidR="00894EE7" w:rsidRPr="004E3EB6">
        <w:t xml:space="preserve">kristdemokrater </w:t>
      </w:r>
      <w:r w:rsidRPr="004E3EB6">
        <w:t xml:space="preserve">anser vara välfärdens kärna, nämligen vården och omsorgen av barn och äldre, utbildningen av de unga samt den samhällsnyttiga servicen till medborgarna. Under </w:t>
      </w:r>
      <w:r w:rsidR="00894EE7" w:rsidRPr="004E3EB6">
        <w:t xml:space="preserve">Socialdemokraternas </w:t>
      </w:r>
      <w:r w:rsidRPr="004E3EB6">
        <w:t>du</w:t>
      </w:r>
      <w:r w:rsidRPr="004E3EB6">
        <w:t>s</w:t>
      </w:r>
      <w:r w:rsidRPr="004E3EB6">
        <w:t>sintal år vid makten har de flesta indikat</w:t>
      </w:r>
      <w:r w:rsidRPr="004E3EB6">
        <w:t>o</w:t>
      </w:r>
      <w:r w:rsidRPr="004E3EB6">
        <w:t xml:space="preserve">rer på dessa områden gått åt fel håll (se </w:t>
      </w:r>
      <w:r w:rsidR="00894EE7" w:rsidRPr="004E3EB6">
        <w:t xml:space="preserve">kapitel </w:t>
      </w:r>
      <w:r w:rsidRPr="004E3EB6">
        <w:fldChar w:fldCharType="begin" w:fldLock="1"/>
      </w:r>
      <w:r w:rsidRPr="004E3EB6">
        <w:instrText xml:space="preserve"> REF _Ref134205586 \r \h </w:instrText>
      </w:r>
      <w:r w:rsidRPr="004E3EB6">
        <w:fldChar w:fldCharType="separate"/>
      </w:r>
      <w:r w:rsidR="00550115" w:rsidRPr="004E3EB6">
        <w:t>5</w:t>
      </w:r>
      <w:r w:rsidRPr="004E3EB6">
        <w:fldChar w:fldCharType="end"/>
      </w:r>
      <w:r w:rsidRPr="004E3EB6">
        <w:t>).</w:t>
      </w:r>
    </w:p>
    <w:p w:rsidR="00C90039" w:rsidRPr="004E3EB6" w:rsidRDefault="00C90039" w:rsidP="007160D2">
      <w:pPr>
        <w:pStyle w:val="Normaltindrag"/>
      </w:pPr>
      <w:r w:rsidRPr="004E3EB6">
        <w:t xml:space="preserve">Därför kräver vi </w:t>
      </w:r>
      <w:r w:rsidR="00894EE7" w:rsidRPr="004E3EB6">
        <w:t xml:space="preserve">kristdemokrater </w:t>
      </w:r>
      <w:r w:rsidRPr="004E3EB6">
        <w:t>en målmedveten satsning de närmaste åren för att höja kvaliteten på den service som invånarna har rätt att kräva av det al</w:t>
      </w:r>
      <w:r w:rsidRPr="004E3EB6">
        <w:t>l</w:t>
      </w:r>
      <w:r w:rsidRPr="004E3EB6">
        <w:t>männa.</w:t>
      </w:r>
    </w:p>
    <w:p w:rsidR="00C90039" w:rsidRPr="004E3EB6" w:rsidRDefault="00C90039" w:rsidP="007160D2">
      <w:pPr>
        <w:pStyle w:val="Normaltindrag"/>
      </w:pPr>
      <w:r w:rsidRPr="004E3EB6">
        <w:t>Vi anser att det måste till en ordentlig resursförstärkning för att åstadko</w:t>
      </w:r>
      <w:r w:rsidRPr="004E3EB6">
        <w:t>m</w:t>
      </w:r>
      <w:r w:rsidRPr="004E3EB6">
        <w:t>ma bättre kvalitet i förskolan och förbättringar inom psykiatrin och missbr</w:t>
      </w:r>
      <w:r w:rsidRPr="004E3EB6">
        <w:t>u</w:t>
      </w:r>
      <w:r w:rsidRPr="004E3EB6">
        <w:t>karvården. Vi vill också anslå särskilda medel riktade till att förbättra utbil</w:t>
      </w:r>
      <w:r w:rsidRPr="004E3EB6">
        <w:t>d</w:t>
      </w:r>
      <w:r w:rsidRPr="004E3EB6">
        <w:t>ningen av personal inom äldreomsorgen. Vi har också föreslagit ett kvalitet</w:t>
      </w:r>
      <w:r w:rsidRPr="004E3EB6">
        <w:t>s</w:t>
      </w:r>
      <w:r w:rsidRPr="004E3EB6">
        <w:t>lyft för vården genom särskilt stöd till kompetensutvec</w:t>
      </w:r>
      <w:r w:rsidRPr="004E3EB6">
        <w:t>k</w:t>
      </w:r>
      <w:r w:rsidRPr="004E3EB6">
        <w:t xml:space="preserve">ling. </w:t>
      </w:r>
    </w:p>
    <w:p w:rsidR="00C90039" w:rsidRPr="004E3EB6" w:rsidRDefault="00C90039" w:rsidP="007160D2">
      <w:pPr>
        <w:pStyle w:val="Normaltindrag"/>
      </w:pPr>
      <w:r w:rsidRPr="004E3EB6">
        <w:t>På samtliga dessa områden har regeringen senfärdigt vaknat och därmed delvis anslutit sig till våra krav. Nya anslag till kompetensutvecklingen til</w:t>
      </w:r>
      <w:r w:rsidRPr="004E3EB6">
        <w:t>l</w:t>
      </w:r>
      <w:r w:rsidRPr="004E3EB6">
        <w:t>kom 2005</w:t>
      </w:r>
      <w:r w:rsidR="00894EE7" w:rsidRPr="004E3EB6">
        <w:t>,</w:t>
      </w:r>
      <w:r w:rsidRPr="004E3EB6">
        <w:t xml:space="preserve"> och från mi</w:t>
      </w:r>
      <w:r w:rsidRPr="004E3EB6">
        <w:t>t</w:t>
      </w:r>
      <w:r w:rsidRPr="004E3EB6">
        <w:t>ten av 2006 och framåt satsas även mer pengar på psykiatri, äldreomsorg, och äldreboenden. Det är visserligen inte tillräckligt, men vi välkomnar ändå att regeringen up</w:t>
      </w:r>
      <w:r w:rsidRPr="004E3EB6">
        <w:t>p</w:t>
      </w:r>
      <w:r w:rsidRPr="004E3EB6">
        <w:t xml:space="preserve">märksammat de brister vi pekat på länge. </w:t>
      </w:r>
    </w:p>
    <w:p w:rsidR="00C90039" w:rsidRPr="004E3EB6" w:rsidRDefault="00C90039" w:rsidP="007160D2">
      <w:pPr>
        <w:pStyle w:val="Normaltindrag"/>
      </w:pPr>
      <w:r w:rsidRPr="004E3EB6">
        <w:t>Vi anser att satsningar på dessa områden bör ske genom att pengar spec</w:t>
      </w:r>
      <w:r w:rsidRPr="004E3EB6">
        <w:t>i</w:t>
      </w:r>
      <w:r w:rsidRPr="004E3EB6">
        <w:t>fik</w:t>
      </w:r>
      <w:r w:rsidRPr="004E3EB6">
        <w:rPr>
          <w:spacing w:val="-2"/>
          <w:szCs w:val="19"/>
        </w:rPr>
        <w:t>t riktas mot dessa verksamheter. Därutöver krävs att tidigare tillförda r</w:t>
      </w:r>
      <w:r w:rsidRPr="004E3EB6">
        <w:rPr>
          <w:spacing w:val="-2"/>
          <w:szCs w:val="19"/>
        </w:rPr>
        <w:t>e</w:t>
      </w:r>
      <w:r w:rsidRPr="004E3EB6">
        <w:rPr>
          <w:spacing w:val="-2"/>
          <w:szCs w:val="19"/>
        </w:rPr>
        <w:t>surser till kommunsektorn också lämnas åt de förtroendevalda att själva b</w:t>
      </w:r>
      <w:r w:rsidRPr="004E3EB6">
        <w:rPr>
          <w:spacing w:val="-2"/>
          <w:szCs w:val="19"/>
        </w:rPr>
        <w:t>e</w:t>
      </w:r>
      <w:r w:rsidRPr="004E3EB6">
        <w:rPr>
          <w:spacing w:val="-2"/>
          <w:szCs w:val="19"/>
        </w:rPr>
        <w:t>sluta om inriktnin</w:t>
      </w:r>
      <w:r w:rsidRPr="004E3EB6">
        <w:rPr>
          <w:spacing w:val="-2"/>
          <w:szCs w:val="19"/>
        </w:rPr>
        <w:t>g</w:t>
      </w:r>
      <w:r w:rsidRPr="004E3EB6">
        <w:rPr>
          <w:spacing w:val="-2"/>
          <w:szCs w:val="19"/>
        </w:rPr>
        <w:t>en</w:t>
      </w:r>
      <w:r w:rsidR="00894EE7" w:rsidRPr="004E3EB6">
        <w:rPr>
          <w:spacing w:val="-2"/>
          <w:szCs w:val="19"/>
        </w:rPr>
        <w:t xml:space="preserve"> på. Varje kommun och landsting/</w:t>
      </w:r>
      <w:r w:rsidRPr="004E3EB6">
        <w:rPr>
          <w:spacing w:val="-2"/>
          <w:szCs w:val="19"/>
        </w:rPr>
        <w:t>region måste utgå från sina behov och förutsättningar för att r</w:t>
      </w:r>
      <w:r w:rsidRPr="004E3EB6">
        <w:rPr>
          <w:spacing w:val="-2"/>
          <w:szCs w:val="19"/>
        </w:rPr>
        <w:t>e</w:t>
      </w:r>
      <w:r w:rsidRPr="004E3EB6">
        <w:rPr>
          <w:spacing w:val="-2"/>
          <w:szCs w:val="19"/>
        </w:rPr>
        <w:t xml:space="preserve">ellt kunna förbättra vård, skola och omsorg. </w:t>
      </w:r>
    </w:p>
    <w:p w:rsidR="00C90039" w:rsidRPr="004E3EB6" w:rsidRDefault="00C90039" w:rsidP="007160D2">
      <w:pPr>
        <w:pStyle w:val="Normaltindrag"/>
      </w:pPr>
      <w:r w:rsidRPr="004E3EB6">
        <w:t xml:space="preserve">Därför kräver vi </w:t>
      </w:r>
      <w:r w:rsidR="00894EE7" w:rsidRPr="004E3EB6">
        <w:t xml:space="preserve">kristdemokrater </w:t>
      </w:r>
      <w:r w:rsidRPr="004E3EB6">
        <w:t>ett större handlingsutrymme för de lokalt förtroendevalda att avgöra på vilket sätt resurserna bäst ska användas. G</w:t>
      </w:r>
      <w:r w:rsidRPr="004E3EB6">
        <w:t>e</w:t>
      </w:r>
      <w:r w:rsidRPr="004E3EB6">
        <w:t>nom att frikoppla öronmärkningen på regeringens satsningar kan vi frigöra o</w:t>
      </w:r>
      <w:r w:rsidRPr="004E3EB6">
        <w:t>m</w:t>
      </w:r>
      <w:r w:rsidRPr="004E3EB6">
        <w:t>kring 20 miljarder kronor de närmaste åren som kommunerna själva får disponera. Därmed ökar möjligheten till ett bättre resursutnytt</w:t>
      </w:r>
      <w:r w:rsidRPr="004E3EB6">
        <w:softHyphen/>
        <w:t>jande och hu</w:t>
      </w:r>
      <w:r w:rsidRPr="004E3EB6">
        <w:t>s</w:t>
      </w:r>
      <w:r w:rsidRPr="004E3EB6">
        <w:t>hållning med g</w:t>
      </w:r>
      <w:r w:rsidRPr="004E3EB6">
        <w:t>e</w:t>
      </w:r>
      <w:r w:rsidRPr="004E3EB6">
        <w:t>mensamma resurser.</w:t>
      </w:r>
    </w:p>
    <w:p w:rsidR="00C90039" w:rsidRPr="004E3EB6" w:rsidRDefault="00C90039" w:rsidP="007160D2">
      <w:pPr>
        <w:pStyle w:val="Rubrik2"/>
      </w:pPr>
      <w:bookmarkStart w:id="664" w:name="_Toc134370351"/>
      <w:bookmarkStart w:id="665" w:name="_Toc135027706"/>
      <w:bookmarkStart w:id="666" w:name="_Toc135114449"/>
      <w:r w:rsidRPr="004E3EB6">
        <w:t>Kristdemokraternas prioriteringar på kommunnivå</w:t>
      </w:r>
      <w:bookmarkEnd w:id="664"/>
      <w:bookmarkEnd w:id="665"/>
      <w:bookmarkEnd w:id="666"/>
    </w:p>
    <w:p w:rsidR="00C90039" w:rsidRPr="004E3EB6" w:rsidRDefault="00C90039" w:rsidP="007160D2">
      <w:r w:rsidRPr="004E3EB6">
        <w:t>Kristdemokratiska kommun- och lands</w:t>
      </w:r>
      <w:r w:rsidRPr="004E3EB6">
        <w:softHyphen/>
        <w:t>tingspolitiker runt om i landet välko</w:t>
      </w:r>
      <w:r w:rsidRPr="004E3EB6">
        <w:t>m</w:t>
      </w:r>
      <w:r w:rsidRPr="004E3EB6">
        <w:t>nar ett större handlingsutrymme för sektorn. De områden som särskilt ko</w:t>
      </w:r>
      <w:r w:rsidRPr="004E3EB6">
        <w:t>m</w:t>
      </w:r>
      <w:r w:rsidRPr="004E3EB6">
        <w:t>mer att priorite</w:t>
      </w:r>
      <w:r w:rsidRPr="004E3EB6">
        <w:softHyphen/>
        <w:t xml:space="preserve">ras av Kristdemokraterna är äldreomsorg och sjukvård. Det handlar om fler platser på äldreboenden och nya </w:t>
      </w:r>
      <w:r w:rsidR="00894EE7" w:rsidRPr="004E3EB6">
        <w:t>former av seniorbo</w:t>
      </w:r>
      <w:r w:rsidR="00894EE7" w:rsidRPr="004E3EB6">
        <w:softHyphen/>
        <w:t>enden, som t.</w:t>
      </w:r>
      <w:r w:rsidRPr="004E3EB6">
        <w:t>ex</w:t>
      </w:r>
      <w:r w:rsidR="00894EE7" w:rsidRPr="004E3EB6">
        <w:t>.</w:t>
      </w:r>
      <w:r w:rsidRPr="004E3EB6">
        <w:t xml:space="preserve"> geme</w:t>
      </w:r>
      <w:r w:rsidRPr="004E3EB6">
        <w:t>n</w:t>
      </w:r>
      <w:r w:rsidRPr="004E3EB6">
        <w:t>skapsboenden. Vi vill också satsa på äldrevårdscentraler och äldrelotsar som ser till helheten och hjälper den enski</w:t>
      </w:r>
      <w:r w:rsidRPr="004E3EB6">
        <w:t>l</w:t>
      </w:r>
      <w:r w:rsidRPr="004E3EB6">
        <w:t>de genom samordning av insatserna.</w:t>
      </w:r>
    </w:p>
    <w:p w:rsidR="00C90039" w:rsidRPr="004E3EB6" w:rsidRDefault="00C90039" w:rsidP="007160D2">
      <w:pPr>
        <w:pStyle w:val="Normaltindrag"/>
      </w:pPr>
      <w:r w:rsidRPr="004E3EB6">
        <w:t>Det finns också behov av ökad kompetens in</w:t>
      </w:r>
      <w:r w:rsidR="00894EE7" w:rsidRPr="004E3EB6">
        <w:t>om demensvården, bl.a. g</w:t>
      </w:r>
      <w:r w:rsidR="00894EE7" w:rsidRPr="004E3EB6">
        <w:t>e</w:t>
      </w:r>
      <w:r w:rsidR="00894EE7" w:rsidRPr="004E3EB6">
        <w:t>nom sär</w:t>
      </w:r>
      <w:r w:rsidRPr="004E3EB6">
        <w:t>skild utbildning i demensvård för undersköterskor och vårdbiträden. Därtill vill vi se en utökad dagverksamhet för den som vårdas i hemmet av någon anh</w:t>
      </w:r>
      <w:r w:rsidRPr="004E3EB6">
        <w:t>ö</w:t>
      </w:r>
      <w:r w:rsidRPr="004E3EB6">
        <w:t>rig.</w:t>
      </w:r>
    </w:p>
    <w:p w:rsidR="00C90039" w:rsidRPr="004E3EB6" w:rsidRDefault="00C90039" w:rsidP="007160D2">
      <w:pPr>
        <w:pStyle w:val="Normaltindrag"/>
      </w:pPr>
      <w:r w:rsidRPr="004E3EB6">
        <w:t>Kommunerna måste utveckla sitt stöd till föräldrar och barn. Det handlar om familje</w:t>
      </w:r>
      <w:r w:rsidRPr="004E3EB6">
        <w:softHyphen/>
        <w:t>centraler, ungdomsmottagningar och i många fall också en satsning på barn- och ungdomspsykiatrin. Rådvilla familjer måste kunna ges möjligh</w:t>
      </w:r>
      <w:r w:rsidRPr="004E3EB6">
        <w:t>e</w:t>
      </w:r>
      <w:r w:rsidRPr="004E3EB6">
        <w:t>ten att söka hjälp vid kommunala ”nannyjourer”, så att familjepr</w:t>
      </w:r>
      <w:r w:rsidRPr="004E3EB6">
        <w:t>o</w:t>
      </w:r>
      <w:r w:rsidRPr="004E3EB6">
        <w:t xml:space="preserve">blem kan identifieras vid ett tidigare stadium. </w:t>
      </w:r>
    </w:p>
    <w:p w:rsidR="00C90039" w:rsidRPr="004E3EB6" w:rsidRDefault="00C90039" w:rsidP="007160D2">
      <w:pPr>
        <w:pStyle w:val="Normaltindrag"/>
      </w:pPr>
      <w:r w:rsidRPr="004E3EB6">
        <w:t>Genom en friare hantering av kommunernas resurstillskott kan denna pol</w:t>
      </w:r>
      <w:r w:rsidRPr="004E3EB6">
        <w:t>i</w:t>
      </w:r>
      <w:r w:rsidRPr="004E3EB6">
        <w:t>tik genomföras med full hänsyn till lokala b</w:t>
      </w:r>
      <w:r w:rsidRPr="004E3EB6">
        <w:t>e</w:t>
      </w:r>
      <w:r w:rsidRPr="004E3EB6">
        <w:t>hov och förutsättningar.</w:t>
      </w:r>
    </w:p>
    <w:p w:rsidR="00C90039" w:rsidRPr="004E3EB6" w:rsidRDefault="00C90039" w:rsidP="007160D2">
      <w:pPr>
        <w:pStyle w:val="Rubrik2"/>
      </w:pPr>
      <w:bookmarkStart w:id="667" w:name="_Toc134370352"/>
      <w:bookmarkStart w:id="668" w:name="_Toc135027707"/>
      <w:bookmarkStart w:id="669" w:name="_Toc135114450"/>
      <w:r w:rsidRPr="004E3EB6">
        <w:t>Nationella prioriteringar för kommunsektorn</w:t>
      </w:r>
      <w:bookmarkEnd w:id="667"/>
      <w:bookmarkEnd w:id="668"/>
      <w:bookmarkEnd w:id="669"/>
    </w:p>
    <w:p w:rsidR="00C90039" w:rsidRPr="004E3EB6" w:rsidRDefault="00C90039" w:rsidP="007160D2">
      <w:r w:rsidRPr="004E3EB6">
        <w:t xml:space="preserve">Kristdemokraterna föreslår en nationell satsning på kvaliteten i förskolan. Denna finansieras bl.a. genom att låta kommunerna – om de vill </w:t>
      </w:r>
      <w:r w:rsidR="00894EE7" w:rsidRPr="004E3EB6">
        <w:t>–</w:t>
      </w:r>
      <w:r w:rsidRPr="004E3EB6">
        <w:t xml:space="preserve"> ta ut en högre maxtaxa på ko</w:t>
      </w:r>
      <w:r w:rsidRPr="004E3EB6">
        <w:t>m</w:t>
      </w:r>
      <w:r w:rsidRPr="004E3EB6">
        <w:t xml:space="preserve">munal barnomsorg. </w:t>
      </w:r>
    </w:p>
    <w:p w:rsidR="00C90039" w:rsidRPr="004E3EB6" w:rsidRDefault="00C90039" w:rsidP="007160D2">
      <w:pPr>
        <w:pStyle w:val="Normaltindrag"/>
      </w:pPr>
      <w:r w:rsidRPr="004E3EB6">
        <w:t>Antalet barn per förskolegrupp ökade efter införandet av maxtaxan. Efte</w:t>
      </w:r>
      <w:r w:rsidRPr="004E3EB6">
        <w:t>r</w:t>
      </w:r>
      <w:r w:rsidRPr="004E3EB6">
        <w:t>som regeringens satsning var underfinansierad ledde detta till större bar</w:t>
      </w:r>
      <w:r w:rsidRPr="004E3EB6">
        <w:t>n</w:t>
      </w:r>
      <w:r w:rsidRPr="004E3EB6">
        <w:t>grupper</w:t>
      </w:r>
      <w:r w:rsidR="00894EE7" w:rsidRPr="004E3EB6">
        <w:t>,</w:t>
      </w:r>
      <w:r w:rsidRPr="004E3EB6">
        <w:t xml:space="preserve"> vi</w:t>
      </w:r>
      <w:r w:rsidRPr="004E3EB6">
        <w:t>l</w:t>
      </w:r>
      <w:r w:rsidRPr="004E3EB6">
        <w:t xml:space="preserve">ket riskerar </w:t>
      </w:r>
      <w:r w:rsidR="00894EE7" w:rsidRPr="004E3EB6">
        <w:t xml:space="preserve">att </w:t>
      </w:r>
      <w:r w:rsidRPr="004E3EB6">
        <w:t>försämra kvaliteten. Detta kan vi inte acceptera utan föreslår att taket i maxtaxan höjs till 3,6 procent av inkomsten för det första barnet, 2,4 procent för det andra och 1,2 procent för det tre</w:t>
      </w:r>
      <w:r w:rsidRPr="004E3EB6">
        <w:t>d</w:t>
      </w:r>
      <w:r w:rsidRPr="004E3EB6">
        <w:t xml:space="preserve">je. </w:t>
      </w:r>
    </w:p>
    <w:p w:rsidR="00C90039" w:rsidRPr="004E3EB6" w:rsidRDefault="00C90039" w:rsidP="007160D2">
      <w:pPr>
        <w:pStyle w:val="Normaltindrag"/>
      </w:pPr>
      <w:r w:rsidRPr="004E3EB6">
        <w:t>I samband med vår brytpunktsreform för den statliga inkomstskatten så lyfts också inkomsttaket för alla som tjänar över 50 000 kronor i månaden. Familjer</w:t>
      </w:r>
      <w:r w:rsidRPr="004E3EB6">
        <w:t>a</w:t>
      </w:r>
      <w:r w:rsidRPr="004E3EB6">
        <w:t>batten behålls dock, vilket innebär att första barnet kommer att kosta 1</w:t>
      </w:r>
      <w:r w:rsidR="00894EE7" w:rsidRPr="004E3EB6">
        <w:t> </w:t>
      </w:r>
      <w:r w:rsidRPr="004E3EB6">
        <w:t>800 kr</w:t>
      </w:r>
      <w:r w:rsidRPr="004E3EB6">
        <w:t>o</w:t>
      </w:r>
      <w:r w:rsidRPr="004E3EB6">
        <w:t>nor, andra barnet 1</w:t>
      </w:r>
      <w:r w:rsidR="00894EE7" w:rsidRPr="004E3EB6">
        <w:t> </w:t>
      </w:r>
      <w:r w:rsidRPr="004E3EB6">
        <w:t>200 kronor och tredje barnet högst 600 kronor vid en m</w:t>
      </w:r>
      <w:r w:rsidRPr="004E3EB6">
        <w:t>å</w:t>
      </w:r>
      <w:r w:rsidRPr="004E3EB6">
        <w:t>nadsinkomst på 50 000 kr</w:t>
      </w:r>
      <w:r w:rsidR="00894EE7" w:rsidRPr="004E3EB6">
        <w:t>onor. Höjningen frigör c</w:t>
      </w:r>
      <w:r w:rsidRPr="004E3EB6">
        <w:t>a 2,5 miljarder kronor inom kommunsektorn.</w:t>
      </w:r>
    </w:p>
    <w:p w:rsidR="00C90039" w:rsidRPr="004E3EB6" w:rsidRDefault="00C90039" w:rsidP="007160D2">
      <w:pPr>
        <w:pStyle w:val="Normaltindrag"/>
      </w:pPr>
      <w:r w:rsidRPr="004E3EB6">
        <w:t>För att garantera deltidstaxorna i barnomsorgen avsätts 350 miljoner kr</w:t>
      </w:r>
      <w:r w:rsidRPr="004E3EB6">
        <w:t>o</w:t>
      </w:r>
      <w:r w:rsidRPr="004E3EB6">
        <w:t xml:space="preserve">nor årligen. </w:t>
      </w:r>
    </w:p>
    <w:p w:rsidR="00C90039" w:rsidRPr="004E3EB6" w:rsidRDefault="00C90039" w:rsidP="007160D2">
      <w:pPr>
        <w:pStyle w:val="Normaltindrag"/>
      </w:pPr>
      <w:r w:rsidRPr="004E3EB6">
        <w:t>Alla barn ska ges rätt att få del av kommunernas stöd till barnomsorg. Kris</w:t>
      </w:r>
      <w:r w:rsidRPr="004E3EB6">
        <w:t>t</w:t>
      </w:r>
      <w:r w:rsidRPr="004E3EB6">
        <w:t>demokraterna vill därför att kommunerna ska ha skyldighet att erbjuda ekon</w:t>
      </w:r>
      <w:r w:rsidRPr="004E3EB6">
        <w:t>o</w:t>
      </w:r>
      <w:r w:rsidRPr="004E3EB6">
        <w:t>miskt stöd inte bara till barn i förskolan utan också till de föräldrar som själva tar hand om sina barn. Kristdemokraterna anslår för detta ändamål 2 miljarder kr</w:t>
      </w:r>
      <w:r w:rsidRPr="004E3EB6">
        <w:t>o</w:t>
      </w:r>
      <w:r w:rsidRPr="004E3EB6">
        <w:t>nor i ett årligt anslag från den 1 juli 2007 till ett fullt finansierat kommunalt vårdnadsbidrag från ba</w:t>
      </w:r>
      <w:r w:rsidRPr="004E3EB6">
        <w:t>r</w:t>
      </w:r>
      <w:r w:rsidRPr="004E3EB6">
        <w:t xml:space="preserve">nets 20:e månad. </w:t>
      </w:r>
    </w:p>
    <w:p w:rsidR="00C90039" w:rsidRPr="004E3EB6" w:rsidRDefault="00C90039" w:rsidP="007160D2">
      <w:pPr>
        <w:pStyle w:val="Normaltindrag"/>
      </w:pPr>
      <w:r w:rsidRPr="004E3EB6">
        <w:t>Tillsammans med de 300 barndagar Kristdemokraterna vill genomföra vid samma tidpunkt garanterar det alla föräldrar som själva vill ordna sin bar</w:t>
      </w:r>
      <w:r w:rsidRPr="004E3EB6">
        <w:t>n</w:t>
      </w:r>
      <w:r w:rsidRPr="004E3EB6">
        <w:t>omsorg minst 6 000 kronor i månaden före skatt från 12:e månaden till dess ba</w:t>
      </w:r>
      <w:r w:rsidRPr="004E3EB6">
        <w:t>r</w:t>
      </w:r>
      <w:r w:rsidRPr="004E3EB6">
        <w:t xml:space="preserve">net fyller 6 år. </w:t>
      </w:r>
    </w:p>
    <w:p w:rsidR="00C90039" w:rsidRPr="004E3EB6" w:rsidRDefault="00C90039" w:rsidP="007160D2">
      <w:pPr>
        <w:pStyle w:val="Normaltindrag"/>
      </w:pPr>
      <w:bookmarkStart w:id="670" w:name="_Toc102750339"/>
      <w:r w:rsidRPr="004E3EB6">
        <w:t xml:space="preserve">Beroende på kommunernas skilda planer för utbyggnad av förskolan kommer en sådan reform </w:t>
      </w:r>
      <w:r w:rsidR="00894EE7" w:rsidRPr="004E3EB6">
        <w:t xml:space="preserve">att </w:t>
      </w:r>
      <w:r w:rsidRPr="004E3EB6">
        <w:t>innebära olika stora besparingar de närmaste två åren. Sammantaget räknar vi dock med att införandet av ett kommunalt vår</w:t>
      </w:r>
      <w:r w:rsidRPr="004E3EB6">
        <w:t>d</w:t>
      </w:r>
      <w:r w:rsidRPr="004E3EB6">
        <w:t>nadsbidrag ko</w:t>
      </w:r>
      <w:r w:rsidRPr="004E3EB6">
        <w:t>m</w:t>
      </w:r>
      <w:r w:rsidRPr="004E3EB6">
        <w:t>mer att leda till en kostnads</w:t>
      </w:r>
      <w:r w:rsidRPr="004E3EB6">
        <w:softHyphen/>
        <w:t>minskning för kommunsektorn under nästa manda</w:t>
      </w:r>
      <w:r w:rsidRPr="004E3EB6">
        <w:t>t</w:t>
      </w:r>
      <w:r w:rsidRPr="004E3EB6">
        <w:t xml:space="preserve">period. </w:t>
      </w:r>
    </w:p>
    <w:p w:rsidR="00C90039" w:rsidRPr="004E3EB6" w:rsidRDefault="00C90039" w:rsidP="007160D2">
      <w:pPr>
        <w:pStyle w:val="Normaltindrag"/>
      </w:pPr>
      <w:r w:rsidRPr="004E3EB6">
        <w:t>För att stärka arbetet inom psykiatrin är Kristdemokraterna överens med part</w:t>
      </w:r>
      <w:r w:rsidRPr="004E3EB6">
        <w:t>i</w:t>
      </w:r>
      <w:r w:rsidRPr="004E3EB6">
        <w:t>erna i Allians för Sverige om att satsa 5 miljarder kronor de närmaste 10 åren. Under 2007</w:t>
      </w:r>
      <w:r w:rsidR="00894EE7" w:rsidRPr="004E3EB6">
        <w:t>–20</w:t>
      </w:r>
      <w:r w:rsidRPr="004E3EB6">
        <w:t>08 lägger vi 500 miljoner kronor årligen, vilket är bety</w:t>
      </w:r>
      <w:r w:rsidRPr="004E3EB6">
        <w:t>d</w:t>
      </w:r>
      <w:r w:rsidRPr="004E3EB6">
        <w:t>ligt nä</w:t>
      </w:r>
      <w:r w:rsidRPr="004E3EB6">
        <w:t>r</w:t>
      </w:r>
      <w:r w:rsidRPr="004E3EB6">
        <w:t>mare den resursförstärkning som regeringens egen utredare Anders Milton för</w:t>
      </w:r>
      <w:r w:rsidRPr="004E3EB6">
        <w:t>e</w:t>
      </w:r>
      <w:r w:rsidRPr="004E3EB6">
        <w:t>slagit. Därtill vill Kristdemokraterna satsa 200 miljoner kronor på en fö</w:t>
      </w:r>
      <w:r w:rsidRPr="004E3EB6">
        <w:t>r</w:t>
      </w:r>
      <w:r w:rsidRPr="004E3EB6">
        <w:t>stärkt barn- och ungdomspsykiatri.</w:t>
      </w:r>
    </w:p>
    <w:p w:rsidR="00C90039" w:rsidRPr="004E3EB6" w:rsidRDefault="00C90039" w:rsidP="007160D2">
      <w:pPr>
        <w:pStyle w:val="Normaltindrag"/>
      </w:pPr>
      <w:r w:rsidRPr="004E3EB6">
        <w:t>Kristdemokraterna föreslår tillsammans med de andra borgerliga allian</w:t>
      </w:r>
      <w:r w:rsidRPr="004E3EB6">
        <w:t>s</w:t>
      </w:r>
      <w:r w:rsidRPr="004E3EB6">
        <w:t>partierna en vårdgaranti under 2006 och 2007 som får en förstärkt finansi</w:t>
      </w:r>
      <w:r w:rsidRPr="004E3EB6">
        <w:t>e</w:t>
      </w:r>
      <w:r w:rsidRPr="004E3EB6">
        <w:t>ring och annorlunda utformning</w:t>
      </w:r>
      <w:r w:rsidR="00894EE7" w:rsidRPr="004E3EB6">
        <w:t xml:space="preserve"> än regeringens. Detta medför </w:t>
      </w:r>
      <w:r w:rsidRPr="004E3EB6">
        <w:t>en nettofö</w:t>
      </w:r>
      <w:r w:rsidRPr="004E3EB6">
        <w:t>r</w:t>
      </w:r>
      <w:r w:rsidRPr="004E3EB6">
        <w:t>stärkning för ko</w:t>
      </w:r>
      <w:r w:rsidRPr="004E3EB6">
        <w:t>m</w:t>
      </w:r>
      <w:r w:rsidRPr="004E3EB6">
        <w:t>munsektorn under 2007.</w:t>
      </w:r>
    </w:p>
    <w:p w:rsidR="00C90039" w:rsidRPr="004E3EB6" w:rsidRDefault="00C90039" w:rsidP="007160D2">
      <w:pPr>
        <w:pStyle w:val="Normaltindrag"/>
      </w:pPr>
      <w:r w:rsidRPr="004E3EB6">
        <w:t xml:space="preserve"> Sammantaget ansl</w:t>
      </w:r>
      <w:r w:rsidR="00894EE7" w:rsidRPr="004E3EB6">
        <w:t>år Kristdemokraterna brutto c</w:t>
      </w:r>
      <w:r w:rsidRPr="004E3EB6">
        <w:t>a 5 miljarder kronor per år i nya satsningar på verksamheter inom kommunsektorn under 2007 och 2008. Netto regerin</w:t>
      </w:r>
      <w:r w:rsidRPr="004E3EB6">
        <w:t>g</w:t>
      </w:r>
      <w:r w:rsidRPr="004E3EB6">
        <w:t xml:space="preserve">ens satsningar och neutraliseringar tillförs sektorn 1,5 miljarder 2007 och </w:t>
      </w:r>
      <w:r w:rsidR="00894EE7" w:rsidRPr="004E3EB6">
        <w:t>1</w:t>
      </w:r>
      <w:r w:rsidRPr="004E3EB6">
        <w:t xml:space="preserve"> miljard 2008. Därtill vill vi ”låsa upp” omkring 20 miljarder kr</w:t>
      </w:r>
      <w:r w:rsidRPr="004E3EB6">
        <w:t>o</w:t>
      </w:r>
      <w:r w:rsidRPr="004E3EB6">
        <w:t>nor av regeringens riktade kommunala sat</w:t>
      </w:r>
      <w:r w:rsidRPr="004E3EB6">
        <w:t>s</w:t>
      </w:r>
      <w:r w:rsidRPr="004E3EB6">
        <w:t xml:space="preserve">ningar. </w:t>
      </w:r>
    </w:p>
    <w:p w:rsidR="00C90039" w:rsidRPr="004E3EB6" w:rsidRDefault="00C90039" w:rsidP="007160D2">
      <w:pPr>
        <w:pStyle w:val="Rubrik2"/>
      </w:pPr>
      <w:bookmarkStart w:id="671" w:name="_Toc134370353"/>
      <w:bookmarkStart w:id="672" w:name="_Toc135027708"/>
      <w:bookmarkStart w:id="673" w:name="_Toc135114451"/>
      <w:r w:rsidRPr="004E3EB6">
        <w:t>Regleringar enligt finansieringsprincipen</w:t>
      </w:r>
      <w:bookmarkEnd w:id="670"/>
      <w:bookmarkEnd w:id="671"/>
      <w:bookmarkEnd w:id="672"/>
      <w:bookmarkEnd w:id="673"/>
    </w:p>
    <w:p w:rsidR="00C90039" w:rsidRPr="004E3EB6" w:rsidRDefault="00C90039" w:rsidP="007160D2">
      <w:r w:rsidRPr="004E3EB6">
        <w:t>Kristdemokraterna föreslår flera viktiga omläggningar av den ekonomiska politiken som kommer att påverka den komm</w:t>
      </w:r>
      <w:r w:rsidRPr="004E3EB6">
        <w:t>u</w:t>
      </w:r>
      <w:r w:rsidRPr="004E3EB6">
        <w:t>nala ekonomins intäkter och utgifter. Den viktigaste av dessa är det jobbavdrag som Kristdemokraterna tillsammans med allianspartierna vill genomföra som en del av det omfatta</w:t>
      </w:r>
      <w:r w:rsidRPr="004E3EB6">
        <w:t>n</w:t>
      </w:r>
      <w:r w:rsidRPr="004E3EB6">
        <w:t>de Program för arbete som partierna enades om i Bankeryd. Jobbavdraget beräknas i ett första steg minska den kommun</w:t>
      </w:r>
      <w:r w:rsidRPr="004E3EB6">
        <w:t>a</w:t>
      </w:r>
      <w:r w:rsidR="00894EE7" w:rsidRPr="004E3EB6">
        <w:t>la skattebasen med ca 38,5 miljarder kronor per år</w:t>
      </w:r>
      <w:r w:rsidRPr="004E3EB6">
        <w:t xml:space="preserve"> och i ett andra steg 46,5 miljarder kronor.</w:t>
      </w:r>
    </w:p>
    <w:p w:rsidR="00C90039" w:rsidRPr="004E3EB6" w:rsidRDefault="00C90039" w:rsidP="007160D2">
      <w:pPr>
        <w:pStyle w:val="Normaltindrag"/>
      </w:pPr>
      <w:r w:rsidRPr="004E3EB6">
        <w:t>Därtill vill Kristdemokraterna införa en kommunal fastighetsavgift på högst 2 800 kronor per år för småhus och 900 kronor per år för lägenheter. Denna reform ger kommunse</w:t>
      </w:r>
      <w:r w:rsidRPr="004E3EB6">
        <w:t>k</w:t>
      </w:r>
      <w:r w:rsidRPr="004E3EB6">
        <w:t>torn ett tillskott på 16,5 miljarder kronor 2007.</w:t>
      </w:r>
    </w:p>
    <w:p w:rsidR="00C90039" w:rsidRPr="004E3EB6" w:rsidRDefault="00C90039" w:rsidP="007160D2">
      <w:pPr>
        <w:pStyle w:val="Normaltindrag"/>
      </w:pPr>
      <w:r w:rsidRPr="004E3EB6">
        <w:t>Båda dessa förändringar, liksom andra förändringar i exempelvis sjukfö</w:t>
      </w:r>
      <w:r w:rsidRPr="004E3EB6">
        <w:t>r</w:t>
      </w:r>
      <w:r w:rsidRPr="004E3EB6">
        <w:t>säkringen, a-kassan och förtidspensionen, kommer att regleras i enlighet med den s.k. finansieringsprincipen. Det betyder att kommunsektorn får full e</w:t>
      </w:r>
      <w:r w:rsidRPr="004E3EB6">
        <w:t>r</w:t>
      </w:r>
      <w:r w:rsidRPr="004E3EB6">
        <w:t>sättning för beräknade intäktsbortfall, medan beräknade inkomstförstärknin</w:t>
      </w:r>
      <w:r w:rsidRPr="004E3EB6">
        <w:t>g</w:t>
      </w:r>
      <w:r w:rsidRPr="004E3EB6">
        <w:t xml:space="preserve">ar regleras via det allmänna statsbidraget. </w:t>
      </w:r>
    </w:p>
    <w:p w:rsidR="00C90039" w:rsidRPr="004E3EB6" w:rsidRDefault="00C90039" w:rsidP="007160D2">
      <w:pPr>
        <w:pStyle w:val="Rubrik2"/>
      </w:pPr>
      <w:bookmarkStart w:id="674" w:name="_Toc102750340"/>
      <w:bookmarkStart w:id="675" w:name="_Toc134370354"/>
      <w:bookmarkStart w:id="676" w:name="_Toc135027709"/>
      <w:bookmarkStart w:id="677" w:name="_Toc135114452"/>
      <w:r w:rsidRPr="004E3EB6">
        <w:t>Inriktningen på längre sikt</w:t>
      </w:r>
      <w:bookmarkEnd w:id="674"/>
      <w:bookmarkEnd w:id="675"/>
      <w:bookmarkEnd w:id="676"/>
      <w:bookmarkEnd w:id="677"/>
    </w:p>
    <w:p w:rsidR="00C90039" w:rsidRPr="004E3EB6" w:rsidRDefault="00C90039" w:rsidP="007160D2">
      <w:r w:rsidRPr="004E3EB6">
        <w:t>Resurserna till kommunerna är av central betydelse för kvaliteten i den vä</w:t>
      </w:r>
      <w:r w:rsidRPr="004E3EB6">
        <w:t>l</w:t>
      </w:r>
      <w:r w:rsidRPr="004E3EB6">
        <w:t>färd som skattebetalarna har rätt att kräva av samhället. För att kvaliteten inte ska försämras, eller trygghetssystemen urholkas, krävs en politik som leder till högre och mer uthållig tillväxt, fler jobb och fler människor i skattei</w:t>
      </w:r>
      <w:r w:rsidRPr="004E3EB6">
        <w:t>n</w:t>
      </w:r>
      <w:r w:rsidRPr="004E3EB6">
        <w:t>bringande sysse</w:t>
      </w:r>
      <w:r w:rsidRPr="004E3EB6">
        <w:t>l</w:t>
      </w:r>
      <w:r w:rsidRPr="004E3EB6">
        <w:t>sättning. Utan denna tillväxt kommer det annars bara att finnas nedskärningar att fördela. Detta är ett viktigt skäl till att Kristdemokrat</w:t>
      </w:r>
      <w:r w:rsidRPr="004E3EB6">
        <w:softHyphen/>
        <w:t xml:space="preserve">erna sätter tillväxtpolitiken högt på dagordningen. </w:t>
      </w:r>
    </w:p>
    <w:p w:rsidR="00C90039" w:rsidRPr="004E3EB6" w:rsidRDefault="00C90039" w:rsidP="007160D2">
      <w:pPr>
        <w:pStyle w:val="Normaltindrag"/>
      </w:pPr>
      <w:r w:rsidRPr="004E3EB6">
        <w:t>På längre sikt bör kommunernas beroende av omfördelning av statliga m</w:t>
      </w:r>
      <w:r w:rsidRPr="004E3EB6">
        <w:t>e</w:t>
      </w:r>
      <w:r w:rsidRPr="004E3EB6">
        <w:t>del minska. Förutom att ge grogrund för verklig tillväxt i skatteunderlaget kan detta ske genom att staten i större mån än tidigare låter kommunerna själva disponera över de skattemedel som deras invånare genererar. I detta avseende spelar förstås det kommunala utjämningss</w:t>
      </w:r>
      <w:r w:rsidRPr="004E3EB6">
        <w:t>y</w:t>
      </w:r>
      <w:r w:rsidRPr="004E3EB6">
        <w:t>stemet och effekten av nuvarande grundavdrag in.</w:t>
      </w:r>
    </w:p>
    <w:p w:rsidR="00C90039" w:rsidRPr="004E3EB6" w:rsidRDefault="00C90039" w:rsidP="007160D2">
      <w:pPr>
        <w:pStyle w:val="Normaltindrag"/>
      </w:pPr>
      <w:r w:rsidRPr="004E3EB6">
        <w:t>Kommunernas självständighet kan också stärkas genom att bredda de ko</w:t>
      </w:r>
      <w:r w:rsidRPr="004E3EB6">
        <w:t>m</w:t>
      </w:r>
      <w:r w:rsidRPr="004E3EB6">
        <w:t>munala skattebaserna. Kristdemokraternas förslag att införa en allmän ko</w:t>
      </w:r>
      <w:r w:rsidRPr="004E3EB6">
        <w:t>m</w:t>
      </w:r>
      <w:r w:rsidRPr="004E3EB6">
        <w:t>munal fastighetsavgift som står i relation till de kostnader kommunerna up</w:t>
      </w:r>
      <w:r w:rsidRPr="004E3EB6">
        <w:t>p</w:t>
      </w:r>
      <w:r w:rsidRPr="004E3EB6">
        <w:t>bär för att ge service till fastighetsägarna är ett sådant förslag som stärker den komm</w:t>
      </w:r>
      <w:r w:rsidRPr="004E3EB6">
        <w:t>u</w:t>
      </w:r>
      <w:r w:rsidRPr="004E3EB6">
        <w:t>nala självfinansieringen. Det ger också möjlighet åt staten att minska anslagen till kommunerna i motsvarande mån, utan att det hotar kvaliteten i vården, skolan eller o</w:t>
      </w:r>
      <w:r w:rsidRPr="004E3EB6">
        <w:t>m</w:t>
      </w:r>
      <w:r w:rsidRPr="004E3EB6">
        <w:t xml:space="preserve">sorgen om våra barn och gamla. </w:t>
      </w:r>
    </w:p>
    <w:p w:rsidR="00C90039" w:rsidRPr="004E3EB6" w:rsidRDefault="00C90039" w:rsidP="007160D2">
      <w:pPr>
        <w:pStyle w:val="Normaltindrag"/>
      </w:pPr>
      <w:r w:rsidRPr="004E3EB6">
        <w:t>Detta förslag går också helt i linje med vad kommunerna själva har u</w:t>
      </w:r>
      <w:r w:rsidRPr="004E3EB6">
        <w:t>t</w:t>
      </w:r>
      <w:r w:rsidRPr="004E3EB6">
        <w:t>tryckt ett önskemål om, bl. a. i den skattebasutredning som Kommunförbu</w:t>
      </w:r>
      <w:r w:rsidRPr="004E3EB6">
        <w:t>n</w:t>
      </w:r>
      <w:r w:rsidRPr="004E3EB6">
        <w:t>det present</w:t>
      </w:r>
      <w:r w:rsidRPr="004E3EB6">
        <w:t>e</w:t>
      </w:r>
      <w:r w:rsidRPr="004E3EB6">
        <w:t>rade för ett antal år sedan, nämligen att få växla bort delar av statsbidragen mot att de själva får fö</w:t>
      </w:r>
      <w:r w:rsidRPr="004E3EB6">
        <w:t>r</w:t>
      </w:r>
      <w:r w:rsidRPr="004E3EB6">
        <w:t>foga över en ökad andel av inkomster och avgifter.</w:t>
      </w:r>
    </w:p>
    <w:p w:rsidR="00C90039" w:rsidRPr="004E3EB6" w:rsidRDefault="00C90039" w:rsidP="007160D2">
      <w:pPr>
        <w:pStyle w:val="Rubrik1"/>
      </w:pPr>
      <w:bookmarkStart w:id="678" w:name="_Toc134370355"/>
      <w:bookmarkStart w:id="679" w:name="_Toc135027710"/>
      <w:bookmarkStart w:id="680" w:name="_Toc135114453"/>
      <w:r w:rsidRPr="004E3EB6">
        <w:t>Statens inkomster</w:t>
      </w:r>
      <w:bookmarkEnd w:id="657"/>
      <w:bookmarkEnd w:id="658"/>
      <w:bookmarkEnd w:id="678"/>
      <w:bookmarkEnd w:id="679"/>
      <w:bookmarkEnd w:id="680"/>
    </w:p>
    <w:p w:rsidR="00C90039" w:rsidRPr="004E3EB6" w:rsidRDefault="00C90039" w:rsidP="00BC5EFE">
      <w:pPr>
        <w:pStyle w:val="Rubrik2"/>
        <w:spacing w:before="120"/>
      </w:pPr>
      <w:bookmarkStart w:id="681" w:name="_Toc53304519"/>
      <w:bookmarkStart w:id="682" w:name="_Toc116280032"/>
      <w:bookmarkStart w:id="683" w:name="_Toc134370356"/>
      <w:bookmarkStart w:id="684" w:name="_Toc135027711"/>
      <w:bookmarkStart w:id="685" w:name="_Toc135114454"/>
      <w:r w:rsidRPr="004E3EB6">
        <w:t>Sänkta skatter 2006–200</w:t>
      </w:r>
      <w:bookmarkEnd w:id="681"/>
      <w:r w:rsidRPr="004E3EB6">
        <w:t>8</w:t>
      </w:r>
      <w:bookmarkEnd w:id="682"/>
      <w:bookmarkEnd w:id="683"/>
      <w:bookmarkEnd w:id="684"/>
      <w:bookmarkEnd w:id="685"/>
    </w:p>
    <w:p w:rsidR="00C90039" w:rsidRPr="004E3EB6" w:rsidRDefault="00C90039" w:rsidP="007160D2">
      <w:r w:rsidRPr="004E3EB6">
        <w:t xml:space="preserve">Huvuddelen av Kristdemokraternas förslag på skatteområdet för 2006–2008 framgår av avsnitt 9.1 och 9.2 tidigare i denna motion. </w:t>
      </w:r>
    </w:p>
    <w:p w:rsidR="00C90039" w:rsidRPr="004E3EB6" w:rsidRDefault="00C90039" w:rsidP="007160D2">
      <w:pPr>
        <w:pStyle w:val="Normaltindrag"/>
      </w:pPr>
      <w:r w:rsidRPr="004E3EB6">
        <w:t>Totalt föreslår Kristdemokraterna fullt finansierade skattesänkningar för 36 miljarder kronor år 2007 samt 42 miljarder kronor år 2008.</w:t>
      </w:r>
    </w:p>
    <w:p w:rsidR="00C90039" w:rsidRPr="004E3EB6" w:rsidRDefault="00C90039" w:rsidP="007160D2">
      <w:pPr>
        <w:pStyle w:val="Normaltindrag"/>
      </w:pPr>
      <w:r w:rsidRPr="004E3EB6">
        <w:t xml:space="preserve">I </w:t>
      </w:r>
      <w:r w:rsidR="00096685" w:rsidRPr="004E3EB6">
        <w:fldChar w:fldCharType="begin" w:fldLock="1"/>
      </w:r>
      <w:r w:rsidR="00096685" w:rsidRPr="004E3EB6">
        <w:instrText xml:space="preserve"> REF  _Ref134199894 \* Lower \h </w:instrText>
      </w:r>
      <w:r w:rsidR="00096685" w:rsidRPr="004E3EB6">
        <w:fldChar w:fldCharType="separate"/>
      </w:r>
      <w:r w:rsidR="00550115" w:rsidRPr="004E3EB6">
        <w:t>tabell 12.1</w:t>
      </w:r>
      <w:r w:rsidR="00096685" w:rsidRPr="004E3EB6">
        <w:fldChar w:fldCharType="end"/>
      </w:r>
      <w:r w:rsidRPr="004E3EB6">
        <w:t xml:space="preserve"> sammanfattas dessa skatteförslag och deras beräknade bu</w:t>
      </w:r>
      <w:r w:rsidRPr="004E3EB6">
        <w:t>d</w:t>
      </w:r>
      <w:r w:rsidRPr="004E3EB6">
        <w:t>geteffekter. I särskilda motioner med anledning av regeringens budgetprop</w:t>
      </w:r>
      <w:r w:rsidRPr="004E3EB6">
        <w:t>o</w:t>
      </w:r>
      <w:r w:rsidRPr="004E3EB6">
        <w:t xml:space="preserve">sition på hösten redovisar Kristdemokraterna samtliga förslag närmare. </w:t>
      </w:r>
    </w:p>
    <w:p w:rsidR="00C90039" w:rsidRPr="004E3EB6" w:rsidRDefault="00C90039" w:rsidP="00411202">
      <w:pPr>
        <w:pStyle w:val="Tabellochbildrubrik"/>
      </w:pPr>
      <w:bookmarkStart w:id="686" w:name="_Ref134199894"/>
      <w:r w:rsidRPr="004E3EB6">
        <w:t xml:space="preserve">Tabell </w:t>
      </w:r>
      <w:r w:rsidRPr="004E3EB6">
        <w:fldChar w:fldCharType="begin" w:fldLock="1"/>
      </w:r>
      <w:r w:rsidRPr="004E3EB6">
        <w:instrText xml:space="preserve"> STYLEREF 1 \s </w:instrText>
      </w:r>
      <w:r w:rsidRPr="004E3EB6">
        <w:fldChar w:fldCharType="separate"/>
      </w:r>
      <w:r w:rsidR="00550115" w:rsidRPr="004E3EB6">
        <w:t>12</w:t>
      </w:r>
      <w:r w:rsidRPr="004E3EB6">
        <w:fldChar w:fldCharType="end"/>
      </w:r>
      <w:r w:rsidRPr="004E3EB6">
        <w:t>.</w:t>
      </w:r>
      <w:r w:rsidRPr="004E3EB6">
        <w:fldChar w:fldCharType="begin" w:fldLock="1"/>
      </w:r>
      <w:r w:rsidRPr="004E3EB6">
        <w:instrText xml:space="preserve"> SEQ Tabell \* ARABIC \s 1 </w:instrText>
      </w:r>
      <w:r w:rsidRPr="004E3EB6">
        <w:fldChar w:fldCharType="separate"/>
      </w:r>
      <w:r w:rsidR="00550115" w:rsidRPr="004E3EB6">
        <w:t>1</w:t>
      </w:r>
      <w:r w:rsidRPr="004E3EB6">
        <w:fldChar w:fldCharType="end"/>
      </w:r>
      <w:bookmarkEnd w:id="686"/>
      <w:r w:rsidRPr="004E3EB6">
        <w:t xml:space="preserve">Kristdemokraternas preliminära förslag </w:t>
      </w:r>
      <w:r w:rsidR="00894EE7" w:rsidRPr="004E3EB6">
        <w:t>till skattesänkningar 2007–2008</w:t>
      </w:r>
    </w:p>
    <w:p w:rsidR="00C90039" w:rsidRPr="004E3EB6" w:rsidRDefault="00C90039" w:rsidP="00411202">
      <w:pPr>
        <w:pStyle w:val="Tabellochbild-underrubrik"/>
      </w:pPr>
      <w:r w:rsidRPr="004E3EB6">
        <w:t>Periodiserad redovisning, miljoner kronor, konsoliderad offentlig sektor</w:t>
      </w:r>
    </w:p>
    <w:tbl>
      <w:tblPr>
        <w:tblW w:w="6206" w:type="dxa"/>
        <w:tblInd w:w="70" w:type="dxa"/>
        <w:tblCellMar>
          <w:left w:w="70" w:type="dxa"/>
          <w:right w:w="70" w:type="dxa"/>
        </w:tblCellMar>
        <w:tblLook w:val="0000" w:firstRow="0" w:lastRow="0" w:firstColumn="0" w:lastColumn="0" w:noHBand="0" w:noVBand="0"/>
      </w:tblPr>
      <w:tblGrid>
        <w:gridCol w:w="540"/>
        <w:gridCol w:w="4162"/>
        <w:gridCol w:w="752"/>
        <w:gridCol w:w="752"/>
      </w:tblGrid>
      <w:tr w:rsidR="00C90039" w:rsidRPr="004E3EB6">
        <w:trPr>
          <w:cantSplit/>
          <w:trHeight w:val="255"/>
        </w:trPr>
        <w:tc>
          <w:tcPr>
            <w:tcW w:w="540" w:type="dxa"/>
            <w:tcBorders>
              <w:top w:val="single" w:sz="8" w:space="0" w:color="auto"/>
              <w:bottom w:val="single" w:sz="8" w:space="0" w:color="auto"/>
            </w:tcBorders>
            <w:noWrap/>
            <w:vAlign w:val="bottom"/>
          </w:tcPr>
          <w:p w:rsidR="00C90039" w:rsidRPr="004E3EB6" w:rsidRDefault="00C90039" w:rsidP="00411202">
            <w:pPr>
              <w:pStyle w:val="Tabell-rad"/>
            </w:pPr>
            <w:r w:rsidRPr="004E3EB6">
              <w:t>1000</w:t>
            </w:r>
          </w:p>
        </w:tc>
        <w:tc>
          <w:tcPr>
            <w:tcW w:w="4162" w:type="dxa"/>
            <w:tcBorders>
              <w:top w:val="single" w:sz="8" w:space="0" w:color="auto"/>
              <w:bottom w:val="single" w:sz="8" w:space="0" w:color="auto"/>
            </w:tcBorders>
            <w:noWrap/>
            <w:vAlign w:val="bottom"/>
          </w:tcPr>
          <w:p w:rsidR="00C90039" w:rsidRPr="004E3EB6" w:rsidRDefault="00C90039" w:rsidP="00411202">
            <w:pPr>
              <w:pStyle w:val="Tabell-rad"/>
            </w:pPr>
            <w:r w:rsidRPr="004E3EB6">
              <w:t>Skatter m.m.</w:t>
            </w:r>
          </w:p>
        </w:tc>
        <w:tc>
          <w:tcPr>
            <w:tcW w:w="752" w:type="dxa"/>
            <w:tcBorders>
              <w:top w:val="single" w:sz="8" w:space="0" w:color="auto"/>
              <w:bottom w:val="single" w:sz="8" w:space="0" w:color="auto"/>
            </w:tcBorders>
            <w:noWrap/>
            <w:vAlign w:val="bottom"/>
          </w:tcPr>
          <w:p w:rsidR="00C90039" w:rsidRPr="004E3EB6" w:rsidRDefault="00C90039" w:rsidP="00493EE8">
            <w:pPr>
              <w:pStyle w:val="Tabell-rad"/>
              <w:jc w:val="right"/>
            </w:pPr>
            <w:r w:rsidRPr="004E3EB6">
              <w:t>-34 646</w:t>
            </w:r>
          </w:p>
        </w:tc>
        <w:tc>
          <w:tcPr>
            <w:tcW w:w="752" w:type="dxa"/>
            <w:tcBorders>
              <w:top w:val="single" w:sz="8" w:space="0" w:color="auto"/>
              <w:bottom w:val="single" w:sz="8" w:space="0" w:color="auto"/>
            </w:tcBorders>
            <w:noWrap/>
            <w:vAlign w:val="bottom"/>
          </w:tcPr>
          <w:p w:rsidR="00C90039" w:rsidRPr="004E3EB6" w:rsidRDefault="00C90039" w:rsidP="00493EE8">
            <w:pPr>
              <w:pStyle w:val="Tabell-rad"/>
              <w:jc w:val="right"/>
            </w:pPr>
            <w:r w:rsidRPr="004E3EB6">
              <w:t>-41 085</w:t>
            </w:r>
          </w:p>
        </w:tc>
      </w:tr>
      <w:tr w:rsidR="00C90039" w:rsidRPr="004E3EB6">
        <w:trPr>
          <w:cantSplit/>
          <w:trHeight w:val="255"/>
        </w:trPr>
        <w:tc>
          <w:tcPr>
            <w:tcW w:w="540" w:type="dxa"/>
            <w:tcBorders>
              <w:top w:val="single" w:sz="8" w:space="0" w:color="auto"/>
              <w:bottom w:val="single" w:sz="4" w:space="0" w:color="auto"/>
            </w:tcBorders>
            <w:noWrap/>
            <w:vAlign w:val="bottom"/>
          </w:tcPr>
          <w:p w:rsidR="00C90039" w:rsidRPr="004E3EB6" w:rsidRDefault="00C90039" w:rsidP="00411202">
            <w:pPr>
              <w:pStyle w:val="Tabell-rad"/>
            </w:pPr>
            <w:r w:rsidRPr="004E3EB6">
              <w:t>2000</w:t>
            </w:r>
          </w:p>
        </w:tc>
        <w:tc>
          <w:tcPr>
            <w:tcW w:w="4162" w:type="dxa"/>
            <w:tcBorders>
              <w:top w:val="single" w:sz="8" w:space="0" w:color="auto"/>
              <w:bottom w:val="single" w:sz="4" w:space="0" w:color="auto"/>
            </w:tcBorders>
            <w:noWrap/>
            <w:vAlign w:val="bottom"/>
          </w:tcPr>
          <w:p w:rsidR="00C90039" w:rsidRPr="004E3EB6" w:rsidRDefault="00C90039" w:rsidP="00411202">
            <w:pPr>
              <w:pStyle w:val="Tabell-rad"/>
            </w:pPr>
            <w:r w:rsidRPr="004E3EB6">
              <w:t>Ink. av statens verksamhet</w:t>
            </w:r>
          </w:p>
        </w:tc>
        <w:tc>
          <w:tcPr>
            <w:tcW w:w="752" w:type="dxa"/>
            <w:tcBorders>
              <w:top w:val="single" w:sz="8" w:space="0" w:color="auto"/>
              <w:bottom w:val="single" w:sz="4" w:space="0" w:color="auto"/>
            </w:tcBorders>
            <w:noWrap/>
            <w:vAlign w:val="bottom"/>
          </w:tcPr>
          <w:p w:rsidR="00C90039" w:rsidRPr="004E3EB6" w:rsidRDefault="00C90039" w:rsidP="00493EE8">
            <w:pPr>
              <w:pStyle w:val="Tabell-rad"/>
              <w:jc w:val="right"/>
            </w:pPr>
            <w:r w:rsidRPr="004E3EB6">
              <w:t>+10 113</w:t>
            </w:r>
          </w:p>
        </w:tc>
        <w:tc>
          <w:tcPr>
            <w:tcW w:w="752" w:type="dxa"/>
            <w:tcBorders>
              <w:top w:val="single" w:sz="8" w:space="0" w:color="auto"/>
              <w:bottom w:val="single" w:sz="4" w:space="0" w:color="auto"/>
            </w:tcBorders>
            <w:noWrap/>
            <w:vAlign w:val="bottom"/>
          </w:tcPr>
          <w:p w:rsidR="00C90039" w:rsidRPr="004E3EB6" w:rsidRDefault="00C90039" w:rsidP="00493EE8">
            <w:pPr>
              <w:pStyle w:val="Tabell-rad"/>
              <w:jc w:val="right"/>
            </w:pPr>
            <w:r w:rsidRPr="004E3EB6">
              <w:t>+9 328</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r w:rsidRPr="004E3EB6">
              <w:t> </w:t>
            </w:r>
          </w:p>
        </w:tc>
        <w:tc>
          <w:tcPr>
            <w:tcW w:w="4162" w:type="dxa"/>
            <w:tcBorders>
              <w:bottom w:val="single" w:sz="4" w:space="0" w:color="auto"/>
            </w:tcBorders>
            <w:noWrap/>
            <w:vAlign w:val="bottom"/>
          </w:tcPr>
          <w:p w:rsidR="00C90039" w:rsidRPr="004E3EB6" w:rsidRDefault="00C90039" w:rsidP="00411202">
            <w:pPr>
              <w:pStyle w:val="Tabell-rad"/>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1111</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Fysiska personers inkomstskatt</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-35 895</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-39 045</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Höjd brytpunkt till 30 000 kr/månad</w:t>
            </w:r>
          </w:p>
        </w:tc>
        <w:tc>
          <w:tcPr>
            <w:tcW w:w="752" w:type="dxa"/>
            <w:noWrap/>
            <w:vAlign w:val="bottom"/>
          </w:tcPr>
          <w:p w:rsidR="00C90039" w:rsidRPr="004E3EB6" w:rsidRDefault="00C90039" w:rsidP="00493EE8">
            <w:pPr>
              <w:pStyle w:val="Tabell-rad"/>
              <w:jc w:val="right"/>
            </w:pPr>
            <w:r w:rsidRPr="004E3EB6">
              <w:t> </w:t>
            </w:r>
          </w:p>
        </w:tc>
        <w:tc>
          <w:tcPr>
            <w:tcW w:w="752" w:type="dxa"/>
            <w:noWrap/>
            <w:vAlign w:val="bottom"/>
          </w:tcPr>
          <w:p w:rsidR="00C90039" w:rsidRPr="004E3EB6" w:rsidRDefault="00C90039" w:rsidP="00493EE8">
            <w:pPr>
              <w:pStyle w:val="Tabell-rad"/>
              <w:jc w:val="right"/>
            </w:pPr>
            <w:r w:rsidRPr="004E3EB6">
              <w:t>-7 100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Höjt grundavdrag för pensionärer</w:t>
            </w:r>
          </w:p>
        </w:tc>
        <w:tc>
          <w:tcPr>
            <w:tcW w:w="752" w:type="dxa"/>
            <w:noWrap/>
            <w:vAlign w:val="bottom"/>
          </w:tcPr>
          <w:p w:rsidR="00C90039" w:rsidRPr="004E3EB6" w:rsidRDefault="00C90039" w:rsidP="00493EE8">
            <w:pPr>
              <w:pStyle w:val="Tabell-rad"/>
              <w:jc w:val="right"/>
            </w:pPr>
            <w:r w:rsidRPr="004E3EB6">
              <w:t>-2 700</w:t>
            </w:r>
          </w:p>
        </w:tc>
        <w:tc>
          <w:tcPr>
            <w:tcW w:w="752" w:type="dxa"/>
            <w:noWrap/>
            <w:vAlign w:val="bottom"/>
          </w:tcPr>
          <w:p w:rsidR="00C90039" w:rsidRPr="004E3EB6" w:rsidRDefault="00C90039" w:rsidP="00493EE8">
            <w:pPr>
              <w:pStyle w:val="Tabell-rad"/>
              <w:jc w:val="right"/>
            </w:pPr>
            <w:r w:rsidRPr="004E3EB6">
              <w:t>-2 700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Sänkt grundavdrag</w:t>
            </w:r>
          </w:p>
        </w:tc>
        <w:tc>
          <w:tcPr>
            <w:tcW w:w="752" w:type="dxa"/>
            <w:noWrap/>
            <w:vAlign w:val="bottom"/>
          </w:tcPr>
          <w:p w:rsidR="00C90039" w:rsidRPr="004E3EB6" w:rsidRDefault="00C90039" w:rsidP="00493EE8">
            <w:pPr>
              <w:pStyle w:val="Tabell-rad"/>
              <w:jc w:val="right"/>
            </w:pPr>
            <w:r w:rsidRPr="004E3EB6">
              <w:t> </w:t>
            </w:r>
          </w:p>
        </w:tc>
        <w:tc>
          <w:tcPr>
            <w:tcW w:w="752" w:type="dxa"/>
            <w:noWrap/>
            <w:vAlign w:val="bottom"/>
          </w:tcPr>
          <w:p w:rsidR="00C90039" w:rsidRPr="004E3EB6" w:rsidRDefault="00C90039" w:rsidP="00493EE8">
            <w:pPr>
              <w:pStyle w:val="Tabell-rad"/>
              <w:jc w:val="right"/>
            </w:pPr>
            <w:r w:rsidRPr="004E3EB6">
              <w:t>+3 500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 xml:space="preserve">Jobbavdrag </w:t>
            </w:r>
          </w:p>
        </w:tc>
        <w:tc>
          <w:tcPr>
            <w:tcW w:w="752" w:type="dxa"/>
            <w:noWrap/>
            <w:vAlign w:val="bottom"/>
          </w:tcPr>
          <w:p w:rsidR="00C90039" w:rsidRPr="004E3EB6" w:rsidRDefault="00C90039" w:rsidP="00493EE8">
            <w:pPr>
              <w:pStyle w:val="Tabell-rad"/>
              <w:jc w:val="right"/>
            </w:pPr>
            <w:r w:rsidRPr="004E3EB6">
              <w:t>-37 400</w:t>
            </w:r>
          </w:p>
        </w:tc>
        <w:tc>
          <w:tcPr>
            <w:tcW w:w="752" w:type="dxa"/>
            <w:noWrap/>
            <w:vAlign w:val="bottom"/>
          </w:tcPr>
          <w:p w:rsidR="00C90039" w:rsidRPr="004E3EB6" w:rsidRDefault="00C90039" w:rsidP="00493EE8">
            <w:pPr>
              <w:pStyle w:val="Tabell-rad"/>
              <w:jc w:val="right"/>
            </w:pPr>
            <w:r w:rsidRPr="004E3EB6">
              <w:t>-37 400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Avdrag för näringsinkomster</w:t>
            </w:r>
          </w:p>
        </w:tc>
        <w:tc>
          <w:tcPr>
            <w:tcW w:w="752" w:type="dxa"/>
            <w:noWrap/>
            <w:vAlign w:val="bottom"/>
          </w:tcPr>
          <w:p w:rsidR="00C90039" w:rsidRPr="004E3EB6" w:rsidRDefault="00C90039" w:rsidP="00493EE8">
            <w:pPr>
              <w:pStyle w:val="Tabell-rad"/>
              <w:jc w:val="right"/>
            </w:pPr>
            <w:r w:rsidRPr="004E3EB6">
              <w:t>-1 300</w:t>
            </w:r>
          </w:p>
        </w:tc>
        <w:tc>
          <w:tcPr>
            <w:tcW w:w="752" w:type="dxa"/>
            <w:noWrap/>
            <w:vAlign w:val="bottom"/>
          </w:tcPr>
          <w:p w:rsidR="00C90039" w:rsidRPr="004E3EB6" w:rsidRDefault="00C90039" w:rsidP="00493EE8">
            <w:pPr>
              <w:pStyle w:val="Tabell-rad"/>
              <w:jc w:val="right"/>
            </w:pPr>
            <w:r w:rsidRPr="004E3EB6">
              <w:t>-1 300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Avdrag mot statlig skatt för resor o dubbelt boende</w:t>
            </w:r>
          </w:p>
        </w:tc>
        <w:tc>
          <w:tcPr>
            <w:tcW w:w="752" w:type="dxa"/>
            <w:noWrap/>
            <w:vAlign w:val="bottom"/>
          </w:tcPr>
          <w:p w:rsidR="00C90039" w:rsidRPr="004E3EB6" w:rsidRDefault="00C90039" w:rsidP="00493EE8">
            <w:pPr>
              <w:pStyle w:val="Tabell-rad"/>
              <w:jc w:val="right"/>
            </w:pPr>
            <w:r w:rsidRPr="004E3EB6">
              <w:t>+1 000</w:t>
            </w:r>
          </w:p>
        </w:tc>
        <w:tc>
          <w:tcPr>
            <w:tcW w:w="752" w:type="dxa"/>
            <w:noWrap/>
            <w:vAlign w:val="bottom"/>
          </w:tcPr>
          <w:p w:rsidR="00C90039" w:rsidRPr="004E3EB6" w:rsidRDefault="00C90039" w:rsidP="00493EE8">
            <w:pPr>
              <w:pStyle w:val="Tabell-rad"/>
              <w:jc w:val="right"/>
            </w:pPr>
            <w:r w:rsidRPr="004E3EB6">
              <w:t>+1 000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Sänkt skatt i st.f. skattereduktion för avgiften till a-kassa</w:t>
            </w:r>
          </w:p>
        </w:tc>
        <w:tc>
          <w:tcPr>
            <w:tcW w:w="752" w:type="dxa"/>
            <w:noWrap/>
            <w:vAlign w:val="bottom"/>
          </w:tcPr>
          <w:p w:rsidR="00C90039" w:rsidRPr="004E3EB6" w:rsidRDefault="00C90039" w:rsidP="00493EE8">
            <w:pPr>
              <w:pStyle w:val="Tabell-rad"/>
              <w:jc w:val="right"/>
            </w:pPr>
            <w:r w:rsidRPr="004E3EB6">
              <w:t>+4 300</w:t>
            </w:r>
          </w:p>
        </w:tc>
        <w:tc>
          <w:tcPr>
            <w:tcW w:w="752" w:type="dxa"/>
            <w:noWrap/>
            <w:vAlign w:val="bottom"/>
          </w:tcPr>
          <w:p w:rsidR="00C90039" w:rsidRPr="004E3EB6" w:rsidRDefault="00C90039" w:rsidP="00493EE8">
            <w:pPr>
              <w:pStyle w:val="Tabell-rad"/>
              <w:jc w:val="right"/>
            </w:pPr>
            <w:r w:rsidRPr="004E3EB6">
              <w:t>+4 500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Minskad avdragsrätt pensionssparande</w:t>
            </w:r>
          </w:p>
        </w:tc>
        <w:tc>
          <w:tcPr>
            <w:tcW w:w="752" w:type="dxa"/>
            <w:noWrap/>
            <w:vAlign w:val="bottom"/>
          </w:tcPr>
          <w:p w:rsidR="00C90039" w:rsidRPr="004E3EB6" w:rsidRDefault="00C90039" w:rsidP="00493EE8">
            <w:pPr>
              <w:pStyle w:val="Tabell-rad"/>
              <w:jc w:val="right"/>
            </w:pPr>
            <w:r w:rsidRPr="004E3EB6">
              <w:t>+1 200</w:t>
            </w:r>
          </w:p>
        </w:tc>
        <w:tc>
          <w:tcPr>
            <w:tcW w:w="752" w:type="dxa"/>
            <w:noWrap/>
            <w:vAlign w:val="bottom"/>
          </w:tcPr>
          <w:p w:rsidR="00C90039" w:rsidRPr="004E3EB6" w:rsidRDefault="00C90039" w:rsidP="00493EE8">
            <w:pPr>
              <w:pStyle w:val="Tabell-rad"/>
              <w:jc w:val="right"/>
            </w:pPr>
            <w:r w:rsidRPr="004E3EB6">
              <w:t>+1 300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Slopad avdragsrätt för övriga utgifter</w:t>
            </w:r>
          </w:p>
        </w:tc>
        <w:tc>
          <w:tcPr>
            <w:tcW w:w="752" w:type="dxa"/>
            <w:noWrap/>
            <w:vAlign w:val="bottom"/>
          </w:tcPr>
          <w:p w:rsidR="00C90039" w:rsidRPr="004E3EB6" w:rsidRDefault="00C90039" w:rsidP="00493EE8">
            <w:pPr>
              <w:pStyle w:val="Tabell-rad"/>
              <w:jc w:val="right"/>
            </w:pPr>
            <w:r w:rsidRPr="004E3EB6">
              <w:t>+400</w:t>
            </w:r>
          </w:p>
        </w:tc>
        <w:tc>
          <w:tcPr>
            <w:tcW w:w="752" w:type="dxa"/>
            <w:noWrap/>
            <w:vAlign w:val="bottom"/>
          </w:tcPr>
          <w:p w:rsidR="00C90039" w:rsidRPr="004E3EB6" w:rsidRDefault="00C90039" w:rsidP="00493EE8">
            <w:pPr>
              <w:pStyle w:val="Tabell-rad"/>
              <w:jc w:val="right"/>
            </w:pPr>
            <w:r w:rsidRPr="004E3EB6">
              <w:t>+400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Ökade skatteintäkter m.a.a. barndagar</w:t>
            </w:r>
          </w:p>
        </w:tc>
        <w:tc>
          <w:tcPr>
            <w:tcW w:w="752" w:type="dxa"/>
            <w:noWrap/>
            <w:vAlign w:val="bottom"/>
          </w:tcPr>
          <w:p w:rsidR="00C90039" w:rsidRPr="004E3EB6" w:rsidRDefault="00C90039" w:rsidP="00493EE8">
            <w:pPr>
              <w:pStyle w:val="Tabell-rad"/>
              <w:jc w:val="right"/>
            </w:pPr>
            <w:r w:rsidRPr="004E3EB6">
              <w:t>+150</w:t>
            </w:r>
          </w:p>
        </w:tc>
        <w:tc>
          <w:tcPr>
            <w:tcW w:w="752" w:type="dxa"/>
            <w:noWrap/>
            <w:vAlign w:val="bottom"/>
          </w:tcPr>
          <w:p w:rsidR="00C90039" w:rsidRPr="004E3EB6" w:rsidRDefault="00C90039" w:rsidP="00493EE8">
            <w:pPr>
              <w:pStyle w:val="Tabell-rad"/>
              <w:jc w:val="right"/>
            </w:pPr>
            <w:r w:rsidRPr="004E3EB6">
              <w:t>+300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Skattereduktion för hushållstjänster</w:t>
            </w:r>
          </w:p>
        </w:tc>
        <w:tc>
          <w:tcPr>
            <w:tcW w:w="752" w:type="dxa"/>
            <w:noWrap/>
            <w:vAlign w:val="bottom"/>
          </w:tcPr>
          <w:p w:rsidR="00C90039" w:rsidRPr="004E3EB6" w:rsidRDefault="00C90039" w:rsidP="00493EE8">
            <w:pPr>
              <w:pStyle w:val="Tabell-rad"/>
              <w:jc w:val="right"/>
            </w:pPr>
            <w:r w:rsidRPr="004E3EB6">
              <w:t>-1 300</w:t>
            </w:r>
          </w:p>
        </w:tc>
        <w:tc>
          <w:tcPr>
            <w:tcW w:w="752" w:type="dxa"/>
            <w:noWrap/>
            <w:vAlign w:val="bottom"/>
          </w:tcPr>
          <w:p w:rsidR="00C90039" w:rsidRPr="004E3EB6" w:rsidRDefault="00C90039" w:rsidP="00493EE8">
            <w:pPr>
              <w:pStyle w:val="Tabell-rad"/>
              <w:jc w:val="right"/>
            </w:pPr>
            <w:r w:rsidRPr="004E3EB6">
              <w:t>-1 300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Avskaffat avdrag för förmån av personaldator</w:t>
            </w:r>
          </w:p>
        </w:tc>
        <w:tc>
          <w:tcPr>
            <w:tcW w:w="752" w:type="dxa"/>
            <w:noWrap/>
            <w:vAlign w:val="bottom"/>
          </w:tcPr>
          <w:p w:rsidR="00C90039" w:rsidRPr="004E3EB6" w:rsidRDefault="00C90039" w:rsidP="00493EE8">
            <w:pPr>
              <w:pStyle w:val="Tabell-rad"/>
              <w:jc w:val="right"/>
            </w:pPr>
            <w:r w:rsidRPr="004E3EB6">
              <w:t>+800</w:t>
            </w:r>
          </w:p>
        </w:tc>
        <w:tc>
          <w:tcPr>
            <w:tcW w:w="752" w:type="dxa"/>
            <w:noWrap/>
            <w:vAlign w:val="bottom"/>
          </w:tcPr>
          <w:p w:rsidR="00C90039" w:rsidRPr="004E3EB6" w:rsidRDefault="00C90039" w:rsidP="00493EE8">
            <w:pPr>
              <w:pStyle w:val="Tabell-rad"/>
              <w:jc w:val="right"/>
            </w:pPr>
            <w:r w:rsidRPr="004E3EB6">
              <w:t>+1 600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Riskkapitalavdrag</w:t>
            </w:r>
          </w:p>
        </w:tc>
        <w:tc>
          <w:tcPr>
            <w:tcW w:w="752" w:type="dxa"/>
            <w:noWrap/>
            <w:vAlign w:val="bottom"/>
          </w:tcPr>
          <w:p w:rsidR="00C90039" w:rsidRPr="004E3EB6" w:rsidRDefault="00C90039" w:rsidP="00493EE8">
            <w:pPr>
              <w:pStyle w:val="Tabell-rad"/>
              <w:jc w:val="right"/>
            </w:pPr>
            <w:r w:rsidRPr="004E3EB6">
              <w:t>-100</w:t>
            </w:r>
          </w:p>
        </w:tc>
        <w:tc>
          <w:tcPr>
            <w:tcW w:w="752" w:type="dxa"/>
            <w:noWrap/>
            <w:vAlign w:val="bottom"/>
          </w:tcPr>
          <w:p w:rsidR="00C90039" w:rsidRPr="004E3EB6" w:rsidRDefault="00C90039" w:rsidP="00493EE8">
            <w:pPr>
              <w:pStyle w:val="Tabell-rad"/>
              <w:jc w:val="right"/>
            </w:pPr>
            <w:r w:rsidRPr="004E3EB6">
              <w:t>-100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Avdragsrätt för avsättning till etableringskonto</w:t>
            </w:r>
          </w:p>
        </w:tc>
        <w:tc>
          <w:tcPr>
            <w:tcW w:w="752" w:type="dxa"/>
            <w:noWrap/>
            <w:vAlign w:val="bottom"/>
          </w:tcPr>
          <w:p w:rsidR="00C90039" w:rsidRPr="004E3EB6" w:rsidRDefault="00C90039" w:rsidP="00493EE8">
            <w:pPr>
              <w:pStyle w:val="Tabell-rad"/>
              <w:jc w:val="right"/>
            </w:pPr>
            <w:r w:rsidRPr="004E3EB6">
              <w:t>-45</w:t>
            </w:r>
          </w:p>
        </w:tc>
        <w:tc>
          <w:tcPr>
            <w:tcW w:w="752" w:type="dxa"/>
            <w:noWrap/>
            <w:vAlign w:val="bottom"/>
          </w:tcPr>
          <w:p w:rsidR="00C90039" w:rsidRPr="004E3EB6" w:rsidRDefault="00C90039" w:rsidP="00493EE8">
            <w:pPr>
              <w:pStyle w:val="Tabell-rad"/>
              <w:jc w:val="right"/>
            </w:pPr>
            <w:r w:rsidRPr="004E3EB6">
              <w:t>-45</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Uppskjuten vinstbeskattning för fåmansbolagsägare</w:t>
            </w:r>
          </w:p>
        </w:tc>
        <w:tc>
          <w:tcPr>
            <w:tcW w:w="752" w:type="dxa"/>
            <w:noWrap/>
            <w:vAlign w:val="bottom"/>
          </w:tcPr>
          <w:p w:rsidR="00C90039" w:rsidRPr="004E3EB6" w:rsidRDefault="00C90039" w:rsidP="00493EE8">
            <w:pPr>
              <w:pStyle w:val="Tabell-rad"/>
              <w:jc w:val="right"/>
            </w:pPr>
            <w:r w:rsidRPr="004E3EB6">
              <w:t>-500</w:t>
            </w:r>
          </w:p>
        </w:tc>
        <w:tc>
          <w:tcPr>
            <w:tcW w:w="752" w:type="dxa"/>
            <w:noWrap/>
            <w:vAlign w:val="bottom"/>
          </w:tcPr>
          <w:p w:rsidR="00C90039" w:rsidRPr="004E3EB6" w:rsidRDefault="00C90039" w:rsidP="00493EE8">
            <w:pPr>
              <w:pStyle w:val="Tabell-rad"/>
              <w:jc w:val="right"/>
            </w:pPr>
            <w:r w:rsidRPr="004E3EB6">
              <w:t>-500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Skattereduktion gåvor till ideell verksamhet</w:t>
            </w:r>
          </w:p>
        </w:tc>
        <w:tc>
          <w:tcPr>
            <w:tcW w:w="752" w:type="dxa"/>
            <w:noWrap/>
            <w:vAlign w:val="bottom"/>
          </w:tcPr>
          <w:p w:rsidR="00C90039" w:rsidRPr="004E3EB6" w:rsidRDefault="00C90039" w:rsidP="00493EE8">
            <w:pPr>
              <w:pStyle w:val="Tabell-rad"/>
              <w:jc w:val="right"/>
            </w:pPr>
            <w:r w:rsidRPr="004E3EB6">
              <w:t> </w:t>
            </w:r>
          </w:p>
        </w:tc>
        <w:tc>
          <w:tcPr>
            <w:tcW w:w="752" w:type="dxa"/>
            <w:noWrap/>
            <w:vAlign w:val="bottom"/>
          </w:tcPr>
          <w:p w:rsidR="00C90039" w:rsidRPr="004E3EB6" w:rsidRDefault="00C90039" w:rsidP="00493EE8">
            <w:pPr>
              <w:pStyle w:val="Tabell-rad"/>
              <w:jc w:val="right"/>
            </w:pPr>
            <w:r w:rsidRPr="004E3EB6">
              <w:t>-700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Skatteavdrag för bosparande</w:t>
            </w:r>
          </w:p>
        </w:tc>
        <w:tc>
          <w:tcPr>
            <w:tcW w:w="752" w:type="dxa"/>
            <w:noWrap/>
            <w:vAlign w:val="bottom"/>
          </w:tcPr>
          <w:p w:rsidR="00C90039" w:rsidRPr="004E3EB6" w:rsidRDefault="00C90039" w:rsidP="00493EE8">
            <w:pPr>
              <w:pStyle w:val="Tabell-rad"/>
              <w:jc w:val="right"/>
            </w:pPr>
            <w:r w:rsidRPr="004E3EB6">
              <w:t>-400</w:t>
            </w:r>
          </w:p>
        </w:tc>
        <w:tc>
          <w:tcPr>
            <w:tcW w:w="752" w:type="dxa"/>
            <w:noWrap/>
            <w:vAlign w:val="bottom"/>
          </w:tcPr>
          <w:p w:rsidR="00C90039" w:rsidRPr="004E3EB6" w:rsidRDefault="00C90039" w:rsidP="00493EE8">
            <w:pPr>
              <w:pStyle w:val="Tabell-rad"/>
              <w:jc w:val="right"/>
            </w:pPr>
            <w:r w:rsidRPr="004E3EB6">
              <w:t>-500</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r w:rsidRPr="004E3EB6">
              <w:t> </w:t>
            </w:r>
          </w:p>
        </w:tc>
        <w:tc>
          <w:tcPr>
            <w:tcW w:w="4162" w:type="dxa"/>
            <w:tcBorders>
              <w:bottom w:val="single" w:sz="4" w:space="0" w:color="auto"/>
            </w:tcBorders>
            <w:noWrap/>
            <w:vAlign w:val="bottom"/>
          </w:tcPr>
          <w:p w:rsidR="00C90039" w:rsidRPr="004E3EB6" w:rsidRDefault="00C90039" w:rsidP="00411202">
            <w:pPr>
              <w:pStyle w:val="Tabell-rad"/>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1121</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Juridiska personers inkomstskatt</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+7 030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+7 630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Lägre skatt fåmansbolag</w:t>
            </w:r>
          </w:p>
        </w:tc>
        <w:tc>
          <w:tcPr>
            <w:tcW w:w="752" w:type="dxa"/>
            <w:tcBorders>
              <w:top w:val="single" w:sz="4" w:space="0" w:color="auto"/>
            </w:tcBorders>
            <w:noWrap/>
            <w:vAlign w:val="bottom"/>
          </w:tcPr>
          <w:p w:rsidR="00C90039" w:rsidRPr="004E3EB6" w:rsidRDefault="00C90039" w:rsidP="00493EE8">
            <w:pPr>
              <w:pStyle w:val="Tabell-rad"/>
              <w:jc w:val="right"/>
            </w:pPr>
            <w:r w:rsidRPr="004E3EB6">
              <w:t>-900</w:t>
            </w:r>
          </w:p>
        </w:tc>
        <w:tc>
          <w:tcPr>
            <w:tcW w:w="752" w:type="dxa"/>
            <w:tcBorders>
              <w:top w:val="single" w:sz="4" w:space="0" w:color="auto"/>
            </w:tcBorders>
            <w:noWrap/>
            <w:vAlign w:val="bottom"/>
          </w:tcPr>
          <w:p w:rsidR="00C90039" w:rsidRPr="004E3EB6" w:rsidRDefault="00C90039" w:rsidP="00493EE8">
            <w:pPr>
              <w:pStyle w:val="Tabell-rad"/>
              <w:jc w:val="right"/>
            </w:pPr>
            <w:r w:rsidRPr="004E3EB6">
              <w:t>-900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 xml:space="preserve">   Avgår regeringens belopp</w:t>
            </w:r>
          </w:p>
        </w:tc>
        <w:tc>
          <w:tcPr>
            <w:tcW w:w="752" w:type="dxa"/>
            <w:noWrap/>
            <w:vAlign w:val="bottom"/>
          </w:tcPr>
          <w:p w:rsidR="00C90039" w:rsidRPr="004E3EB6" w:rsidRDefault="00C90039" w:rsidP="00493EE8">
            <w:pPr>
              <w:pStyle w:val="Tabell-rad"/>
              <w:jc w:val="right"/>
            </w:pPr>
            <w:r w:rsidRPr="004E3EB6">
              <w:t>+30</w:t>
            </w:r>
          </w:p>
        </w:tc>
        <w:tc>
          <w:tcPr>
            <w:tcW w:w="752" w:type="dxa"/>
            <w:noWrap/>
            <w:vAlign w:val="bottom"/>
          </w:tcPr>
          <w:p w:rsidR="00C90039" w:rsidRPr="004E3EB6" w:rsidRDefault="00C90039" w:rsidP="00493EE8">
            <w:pPr>
              <w:pStyle w:val="Tabell-rad"/>
              <w:jc w:val="right"/>
            </w:pPr>
            <w:r w:rsidRPr="004E3EB6">
              <w:t>+30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Räntebeläggning obeskattade reserver</w:t>
            </w:r>
          </w:p>
        </w:tc>
        <w:tc>
          <w:tcPr>
            <w:tcW w:w="752" w:type="dxa"/>
            <w:noWrap/>
            <w:vAlign w:val="bottom"/>
          </w:tcPr>
          <w:p w:rsidR="00C90039" w:rsidRPr="004E3EB6" w:rsidRDefault="00C90039" w:rsidP="00493EE8">
            <w:pPr>
              <w:pStyle w:val="Tabell-rad"/>
              <w:jc w:val="right"/>
            </w:pPr>
            <w:r w:rsidRPr="004E3EB6">
              <w:t>+1 900</w:t>
            </w:r>
          </w:p>
        </w:tc>
        <w:tc>
          <w:tcPr>
            <w:tcW w:w="752" w:type="dxa"/>
            <w:noWrap/>
            <w:vAlign w:val="bottom"/>
          </w:tcPr>
          <w:p w:rsidR="00C90039" w:rsidRPr="004E3EB6" w:rsidRDefault="00C90039" w:rsidP="00493EE8">
            <w:pPr>
              <w:pStyle w:val="Tabell-rad"/>
              <w:jc w:val="right"/>
            </w:pPr>
            <w:r w:rsidRPr="004E3EB6">
              <w:t>+1 900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Höjd bolagsskatt</w:t>
            </w:r>
          </w:p>
        </w:tc>
        <w:tc>
          <w:tcPr>
            <w:tcW w:w="752" w:type="dxa"/>
            <w:noWrap/>
            <w:vAlign w:val="bottom"/>
          </w:tcPr>
          <w:p w:rsidR="00C90039" w:rsidRPr="004E3EB6" w:rsidRDefault="00C90039" w:rsidP="00493EE8">
            <w:pPr>
              <w:pStyle w:val="Tabell-rad"/>
              <w:jc w:val="right"/>
            </w:pPr>
            <w:r w:rsidRPr="004E3EB6">
              <w:t>+6 400</w:t>
            </w:r>
          </w:p>
        </w:tc>
        <w:tc>
          <w:tcPr>
            <w:tcW w:w="752" w:type="dxa"/>
            <w:noWrap/>
            <w:vAlign w:val="bottom"/>
          </w:tcPr>
          <w:p w:rsidR="00C90039" w:rsidRPr="004E3EB6" w:rsidRDefault="00C90039" w:rsidP="00493EE8">
            <w:pPr>
              <w:pStyle w:val="Tabell-rad"/>
              <w:jc w:val="right"/>
            </w:pPr>
            <w:r w:rsidRPr="004E3EB6">
              <w:t>+7 000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Fribelopp av periodiseringsfonder</w:t>
            </w:r>
          </w:p>
        </w:tc>
        <w:tc>
          <w:tcPr>
            <w:tcW w:w="752" w:type="dxa"/>
            <w:noWrap/>
            <w:vAlign w:val="bottom"/>
          </w:tcPr>
          <w:p w:rsidR="00C90039" w:rsidRPr="004E3EB6" w:rsidRDefault="00C90039" w:rsidP="00493EE8">
            <w:pPr>
              <w:pStyle w:val="Tabell-rad"/>
              <w:jc w:val="right"/>
            </w:pPr>
            <w:r w:rsidRPr="004E3EB6">
              <w:t>-400</w:t>
            </w:r>
          </w:p>
        </w:tc>
        <w:tc>
          <w:tcPr>
            <w:tcW w:w="752" w:type="dxa"/>
            <w:noWrap/>
            <w:vAlign w:val="bottom"/>
          </w:tcPr>
          <w:p w:rsidR="00C90039" w:rsidRPr="004E3EB6" w:rsidRDefault="00C90039" w:rsidP="00493EE8">
            <w:pPr>
              <w:pStyle w:val="Tabell-rad"/>
              <w:jc w:val="right"/>
            </w:pPr>
            <w:r w:rsidRPr="004E3EB6">
              <w:t>-400</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r w:rsidRPr="004E3EB6">
              <w:t> </w:t>
            </w:r>
          </w:p>
        </w:tc>
        <w:tc>
          <w:tcPr>
            <w:tcW w:w="4162" w:type="dxa"/>
            <w:tcBorders>
              <w:bottom w:val="single" w:sz="4" w:space="0" w:color="auto"/>
            </w:tcBorders>
            <w:noWrap/>
            <w:vAlign w:val="bottom"/>
          </w:tcPr>
          <w:p w:rsidR="00C90039" w:rsidRPr="004E3EB6" w:rsidRDefault="00C90039" w:rsidP="00411202">
            <w:pPr>
              <w:pStyle w:val="Tabell-rad"/>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1200</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Socialavgifter</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+7 600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+10 000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Minskad nedsättning arbetsgivaravgifter</w:t>
            </w:r>
          </w:p>
        </w:tc>
        <w:tc>
          <w:tcPr>
            <w:tcW w:w="752" w:type="dxa"/>
            <w:tcBorders>
              <w:top w:val="single" w:sz="4" w:space="0" w:color="auto"/>
            </w:tcBorders>
            <w:noWrap/>
            <w:vAlign w:val="bottom"/>
          </w:tcPr>
          <w:p w:rsidR="00C90039" w:rsidRPr="004E3EB6" w:rsidRDefault="00C90039" w:rsidP="00493EE8">
            <w:pPr>
              <w:pStyle w:val="Tabell-rad"/>
              <w:jc w:val="right"/>
            </w:pPr>
            <w:r w:rsidRPr="004E3EB6">
              <w:t>+5 500</w:t>
            </w:r>
          </w:p>
        </w:tc>
        <w:tc>
          <w:tcPr>
            <w:tcW w:w="752" w:type="dxa"/>
            <w:tcBorders>
              <w:top w:val="single" w:sz="4" w:space="0" w:color="auto"/>
            </w:tcBorders>
            <w:noWrap/>
            <w:vAlign w:val="bottom"/>
          </w:tcPr>
          <w:p w:rsidR="00C90039" w:rsidRPr="004E3EB6" w:rsidRDefault="00C90039" w:rsidP="00493EE8">
            <w:pPr>
              <w:pStyle w:val="Tabell-rad"/>
              <w:jc w:val="right"/>
            </w:pPr>
            <w:r w:rsidRPr="004E3EB6">
              <w:t>+5 500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Slopad nedsättning för egenavgifter</w:t>
            </w:r>
          </w:p>
        </w:tc>
        <w:tc>
          <w:tcPr>
            <w:tcW w:w="752" w:type="dxa"/>
            <w:noWrap/>
            <w:vAlign w:val="bottom"/>
          </w:tcPr>
          <w:p w:rsidR="00C90039" w:rsidRPr="004E3EB6" w:rsidRDefault="00C90039" w:rsidP="00493EE8">
            <w:pPr>
              <w:pStyle w:val="Tabell-rad"/>
              <w:jc w:val="right"/>
            </w:pPr>
            <w:r w:rsidRPr="004E3EB6">
              <w:t>+1 330</w:t>
            </w:r>
          </w:p>
        </w:tc>
        <w:tc>
          <w:tcPr>
            <w:tcW w:w="752" w:type="dxa"/>
            <w:noWrap/>
            <w:vAlign w:val="bottom"/>
          </w:tcPr>
          <w:p w:rsidR="00C90039" w:rsidRPr="004E3EB6" w:rsidRDefault="00C90039" w:rsidP="00493EE8">
            <w:pPr>
              <w:pStyle w:val="Tabell-rad"/>
              <w:jc w:val="right"/>
            </w:pPr>
            <w:r w:rsidRPr="004E3EB6">
              <w:t>+1 330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Nystartsjobb</w:t>
            </w:r>
          </w:p>
        </w:tc>
        <w:tc>
          <w:tcPr>
            <w:tcW w:w="752" w:type="dxa"/>
            <w:noWrap/>
            <w:vAlign w:val="bottom"/>
          </w:tcPr>
          <w:p w:rsidR="00C90039" w:rsidRPr="004E3EB6" w:rsidRDefault="00C90039" w:rsidP="00493EE8">
            <w:pPr>
              <w:pStyle w:val="Tabell-rad"/>
              <w:jc w:val="right"/>
            </w:pPr>
            <w:r w:rsidRPr="004E3EB6">
              <w:t>-1 200</w:t>
            </w:r>
          </w:p>
        </w:tc>
        <w:tc>
          <w:tcPr>
            <w:tcW w:w="752" w:type="dxa"/>
            <w:noWrap/>
            <w:vAlign w:val="bottom"/>
          </w:tcPr>
          <w:p w:rsidR="00C90039" w:rsidRPr="004E3EB6" w:rsidRDefault="00C90039" w:rsidP="00493EE8">
            <w:pPr>
              <w:pStyle w:val="Tabell-rad"/>
              <w:jc w:val="right"/>
            </w:pPr>
            <w:r w:rsidRPr="004E3EB6">
              <w:t>-1 200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Effekter av 2:a karensdag från 2008</w:t>
            </w:r>
          </w:p>
        </w:tc>
        <w:tc>
          <w:tcPr>
            <w:tcW w:w="752" w:type="dxa"/>
            <w:noWrap/>
            <w:vAlign w:val="bottom"/>
          </w:tcPr>
          <w:p w:rsidR="00C90039" w:rsidRPr="004E3EB6" w:rsidRDefault="00C90039" w:rsidP="00493EE8">
            <w:pPr>
              <w:pStyle w:val="Tabell-rad"/>
              <w:jc w:val="right"/>
            </w:pPr>
            <w:r w:rsidRPr="004E3EB6">
              <w:t> </w:t>
            </w:r>
          </w:p>
        </w:tc>
        <w:tc>
          <w:tcPr>
            <w:tcW w:w="752" w:type="dxa"/>
            <w:noWrap/>
            <w:vAlign w:val="bottom"/>
          </w:tcPr>
          <w:p w:rsidR="00C90039" w:rsidRPr="004E3EB6" w:rsidRDefault="00C90039" w:rsidP="00493EE8">
            <w:pPr>
              <w:pStyle w:val="Tabell-rad"/>
              <w:jc w:val="right"/>
            </w:pPr>
            <w:r w:rsidRPr="004E3EB6">
              <w:t>+3 100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Nej till soloföretagares tillf. arbetsgivaravgiftssänkn.</w:t>
            </w:r>
          </w:p>
        </w:tc>
        <w:tc>
          <w:tcPr>
            <w:tcW w:w="752" w:type="dxa"/>
            <w:noWrap/>
            <w:vAlign w:val="bottom"/>
          </w:tcPr>
          <w:p w:rsidR="00C90039" w:rsidRPr="004E3EB6" w:rsidRDefault="00C90039" w:rsidP="00493EE8">
            <w:pPr>
              <w:pStyle w:val="Tabell-rad"/>
              <w:jc w:val="right"/>
            </w:pPr>
            <w:r w:rsidRPr="004E3EB6">
              <w:t>+900</w:t>
            </w:r>
          </w:p>
        </w:tc>
        <w:tc>
          <w:tcPr>
            <w:tcW w:w="752" w:type="dxa"/>
            <w:noWrap/>
            <w:vAlign w:val="bottom"/>
          </w:tcPr>
          <w:p w:rsidR="00C90039" w:rsidRPr="004E3EB6" w:rsidRDefault="00C90039" w:rsidP="00493EE8">
            <w:pPr>
              <w:pStyle w:val="Tabell-rad"/>
              <w:jc w:val="right"/>
            </w:pPr>
            <w:r w:rsidRPr="004E3EB6">
              <w:t>±0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Nej till utbildningsvikariat</w:t>
            </w:r>
          </w:p>
        </w:tc>
        <w:tc>
          <w:tcPr>
            <w:tcW w:w="752" w:type="dxa"/>
            <w:noWrap/>
            <w:vAlign w:val="bottom"/>
          </w:tcPr>
          <w:p w:rsidR="00C90039" w:rsidRPr="004E3EB6" w:rsidRDefault="00C90039" w:rsidP="00493EE8">
            <w:pPr>
              <w:pStyle w:val="Tabell-rad"/>
              <w:jc w:val="right"/>
            </w:pPr>
            <w:r w:rsidRPr="004E3EB6">
              <w:t>+1 270</w:t>
            </w:r>
          </w:p>
        </w:tc>
        <w:tc>
          <w:tcPr>
            <w:tcW w:w="752" w:type="dxa"/>
            <w:noWrap/>
            <w:vAlign w:val="bottom"/>
          </w:tcPr>
          <w:p w:rsidR="00C90039" w:rsidRPr="004E3EB6" w:rsidRDefault="00C90039" w:rsidP="00493EE8">
            <w:pPr>
              <w:pStyle w:val="Tabell-rad"/>
              <w:jc w:val="right"/>
            </w:pPr>
            <w:r w:rsidRPr="004E3EB6">
              <w:t>+1 270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Sänkta arbetsgivaravgifter för äldre</w:t>
            </w:r>
          </w:p>
        </w:tc>
        <w:tc>
          <w:tcPr>
            <w:tcW w:w="752" w:type="dxa"/>
            <w:noWrap/>
            <w:vAlign w:val="bottom"/>
          </w:tcPr>
          <w:p w:rsidR="00C90039" w:rsidRPr="004E3EB6" w:rsidRDefault="00C90039" w:rsidP="00493EE8">
            <w:pPr>
              <w:pStyle w:val="Tabell-rad"/>
              <w:jc w:val="right"/>
            </w:pPr>
            <w:r w:rsidRPr="004E3EB6">
              <w:t>-300</w:t>
            </w:r>
          </w:p>
        </w:tc>
        <w:tc>
          <w:tcPr>
            <w:tcW w:w="752" w:type="dxa"/>
            <w:noWrap/>
            <w:vAlign w:val="bottom"/>
          </w:tcPr>
          <w:p w:rsidR="00C90039" w:rsidRPr="004E3EB6" w:rsidRDefault="00C90039" w:rsidP="00493EE8">
            <w:pPr>
              <w:pStyle w:val="Tabell-rad"/>
              <w:jc w:val="right"/>
            </w:pPr>
            <w:r w:rsidRPr="004E3EB6">
              <w:t>-300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Nedsatta arbetsgivaravgifter för alla tjänsteföretag</w:t>
            </w:r>
          </w:p>
        </w:tc>
        <w:tc>
          <w:tcPr>
            <w:tcW w:w="752" w:type="dxa"/>
            <w:noWrap/>
            <w:vAlign w:val="bottom"/>
          </w:tcPr>
          <w:p w:rsidR="00C90039" w:rsidRPr="004E3EB6" w:rsidRDefault="00C90039" w:rsidP="00493EE8">
            <w:pPr>
              <w:pStyle w:val="Tabell-rad"/>
              <w:jc w:val="right"/>
            </w:pPr>
            <w:r w:rsidRPr="004E3EB6">
              <w:t>-3 500</w:t>
            </w:r>
          </w:p>
        </w:tc>
        <w:tc>
          <w:tcPr>
            <w:tcW w:w="752" w:type="dxa"/>
            <w:noWrap/>
            <w:vAlign w:val="bottom"/>
          </w:tcPr>
          <w:p w:rsidR="00C90039" w:rsidRPr="004E3EB6" w:rsidRDefault="00C90039" w:rsidP="00493EE8">
            <w:pPr>
              <w:pStyle w:val="Tabell-rad"/>
              <w:jc w:val="right"/>
            </w:pPr>
            <w:r w:rsidRPr="004E3EB6">
              <w:t>-3 600</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p>
        </w:tc>
        <w:tc>
          <w:tcPr>
            <w:tcW w:w="4162" w:type="dxa"/>
            <w:tcBorders>
              <w:bottom w:val="single" w:sz="4" w:space="0" w:color="auto"/>
            </w:tcBorders>
            <w:noWrap/>
            <w:vAlign w:val="bottom"/>
          </w:tcPr>
          <w:p w:rsidR="00C90039" w:rsidRPr="004E3EB6" w:rsidRDefault="00C90039" w:rsidP="00411202">
            <w:pPr>
              <w:pStyle w:val="Tabell-rad"/>
            </w:pPr>
          </w:p>
        </w:tc>
        <w:tc>
          <w:tcPr>
            <w:tcW w:w="752" w:type="dxa"/>
            <w:tcBorders>
              <w:bottom w:val="single" w:sz="4" w:space="0" w:color="auto"/>
            </w:tcBorders>
            <w:noWrap/>
            <w:vAlign w:val="bottom"/>
          </w:tcPr>
          <w:p w:rsidR="00C90039" w:rsidRPr="004E3EB6" w:rsidRDefault="00C90039" w:rsidP="00493EE8">
            <w:pPr>
              <w:pStyle w:val="Tabell-rad"/>
              <w:jc w:val="right"/>
            </w:pPr>
          </w:p>
        </w:tc>
        <w:tc>
          <w:tcPr>
            <w:tcW w:w="752" w:type="dxa"/>
            <w:tcBorders>
              <w:bottom w:val="single" w:sz="4" w:space="0" w:color="auto"/>
            </w:tcBorders>
            <w:noWrap/>
            <w:vAlign w:val="bottom"/>
          </w:tcPr>
          <w:p w:rsidR="00C90039" w:rsidRPr="004E3EB6" w:rsidRDefault="00C90039" w:rsidP="00493EE8">
            <w:pPr>
              <w:pStyle w:val="Tabell-rad"/>
              <w:jc w:val="right"/>
            </w:pPr>
          </w:p>
        </w:tc>
      </w:tr>
      <w:tr w:rsidR="00C90039" w:rsidRPr="004E3EB6">
        <w:trPr>
          <w:cantSplit/>
          <w:trHeight w:val="22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1211</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Sjukförsäkringsavgift (medfinansiering)</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+1 500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+1 500</w:t>
            </w:r>
          </w:p>
        </w:tc>
      </w:tr>
      <w:tr w:rsidR="00C90039" w:rsidRPr="004E3EB6">
        <w:trPr>
          <w:cantSplit/>
          <w:trHeight w:val="22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Slopad andra sjuklönevecka (0,17 p.e.)</w:t>
            </w:r>
          </w:p>
        </w:tc>
        <w:tc>
          <w:tcPr>
            <w:tcW w:w="752" w:type="dxa"/>
            <w:tcBorders>
              <w:top w:val="single" w:sz="4" w:space="0" w:color="auto"/>
            </w:tcBorders>
            <w:noWrap/>
            <w:vAlign w:val="bottom"/>
          </w:tcPr>
          <w:p w:rsidR="00C90039" w:rsidRPr="004E3EB6" w:rsidRDefault="00C90039" w:rsidP="00493EE8">
            <w:pPr>
              <w:pStyle w:val="Tabell-rad"/>
              <w:jc w:val="right"/>
            </w:pPr>
            <w:r w:rsidRPr="004E3EB6">
              <w:t>+2 100</w:t>
            </w:r>
          </w:p>
        </w:tc>
        <w:tc>
          <w:tcPr>
            <w:tcW w:w="752" w:type="dxa"/>
            <w:tcBorders>
              <w:top w:val="single" w:sz="4" w:space="0" w:color="auto"/>
            </w:tcBorders>
            <w:noWrap/>
            <w:vAlign w:val="bottom"/>
          </w:tcPr>
          <w:p w:rsidR="00C90039" w:rsidRPr="004E3EB6" w:rsidRDefault="00C90039" w:rsidP="00493EE8">
            <w:pPr>
              <w:pStyle w:val="Tabell-rad"/>
              <w:jc w:val="right"/>
            </w:pPr>
            <w:r w:rsidRPr="004E3EB6">
              <w:t>+2 100</w:t>
            </w:r>
          </w:p>
        </w:tc>
      </w:tr>
      <w:tr w:rsidR="00C90039" w:rsidRPr="004E3EB6">
        <w:trPr>
          <w:cantSplit/>
          <w:trHeight w:val="255"/>
        </w:trPr>
        <w:tc>
          <w:tcPr>
            <w:tcW w:w="540" w:type="dxa"/>
            <w:tcBorders>
              <w:bottom w:val="single" w:sz="4" w:space="0" w:color="auto"/>
            </w:tcBorders>
            <w:noWrap/>
            <w:vAlign w:val="bottom"/>
          </w:tcPr>
          <w:p w:rsidR="00C90039" w:rsidRPr="004E3EB6" w:rsidRDefault="00C90039" w:rsidP="00411202">
            <w:pPr>
              <w:pStyle w:val="Tabell-rad"/>
            </w:pPr>
            <w:r w:rsidRPr="004E3EB6">
              <w:t> </w:t>
            </w:r>
          </w:p>
        </w:tc>
        <w:tc>
          <w:tcPr>
            <w:tcW w:w="4162" w:type="dxa"/>
            <w:tcBorders>
              <w:bottom w:val="single" w:sz="4" w:space="0" w:color="auto"/>
            </w:tcBorders>
            <w:noWrap/>
            <w:vAlign w:val="bottom"/>
          </w:tcPr>
          <w:p w:rsidR="00C90039" w:rsidRPr="004E3EB6" w:rsidRDefault="00C90039" w:rsidP="00411202">
            <w:pPr>
              <w:pStyle w:val="Tabell-rad"/>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Skatt på royaltyinkomst</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-30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-60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Lägre skatt på royaltyinkomst</w:t>
            </w:r>
          </w:p>
        </w:tc>
        <w:tc>
          <w:tcPr>
            <w:tcW w:w="752" w:type="dxa"/>
            <w:tcBorders>
              <w:top w:val="single" w:sz="4" w:space="0" w:color="auto"/>
            </w:tcBorders>
            <w:noWrap/>
            <w:vAlign w:val="bottom"/>
          </w:tcPr>
          <w:p w:rsidR="00C90039" w:rsidRPr="004E3EB6" w:rsidRDefault="00C90039" w:rsidP="00493EE8">
            <w:pPr>
              <w:pStyle w:val="Tabell-rad"/>
              <w:jc w:val="right"/>
            </w:pPr>
            <w:r w:rsidRPr="004E3EB6">
              <w:t>-30</w:t>
            </w:r>
          </w:p>
        </w:tc>
        <w:tc>
          <w:tcPr>
            <w:tcW w:w="752" w:type="dxa"/>
            <w:tcBorders>
              <w:top w:val="single" w:sz="4" w:space="0" w:color="auto"/>
            </w:tcBorders>
            <w:noWrap/>
            <w:vAlign w:val="bottom"/>
          </w:tcPr>
          <w:p w:rsidR="00C90039" w:rsidRPr="004E3EB6" w:rsidRDefault="00C90039" w:rsidP="00493EE8">
            <w:pPr>
              <w:pStyle w:val="Tabell-rad"/>
              <w:jc w:val="right"/>
            </w:pPr>
            <w:r w:rsidRPr="004E3EB6">
              <w:t>-60</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r w:rsidRPr="004E3EB6">
              <w:t> </w:t>
            </w:r>
          </w:p>
        </w:tc>
        <w:tc>
          <w:tcPr>
            <w:tcW w:w="4162" w:type="dxa"/>
            <w:tcBorders>
              <w:bottom w:val="single" w:sz="4" w:space="0" w:color="auto"/>
            </w:tcBorders>
            <w:noWrap/>
            <w:vAlign w:val="bottom"/>
          </w:tcPr>
          <w:p w:rsidR="00C90039" w:rsidRPr="004E3EB6" w:rsidRDefault="00C90039" w:rsidP="00411202">
            <w:pPr>
              <w:pStyle w:val="Tabell-rad"/>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1312</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Fastighetsskatt</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-21 490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-23 400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Avskaffad statlig fastighetsskatt (ej elproduktionsenheter)</w:t>
            </w:r>
          </w:p>
        </w:tc>
        <w:tc>
          <w:tcPr>
            <w:tcW w:w="752" w:type="dxa"/>
            <w:tcBorders>
              <w:top w:val="single" w:sz="4" w:space="0" w:color="auto"/>
            </w:tcBorders>
            <w:noWrap/>
            <w:vAlign w:val="bottom"/>
          </w:tcPr>
          <w:p w:rsidR="00C90039" w:rsidRPr="004E3EB6" w:rsidRDefault="00C90039" w:rsidP="00493EE8">
            <w:pPr>
              <w:pStyle w:val="Tabell-rad"/>
              <w:jc w:val="right"/>
            </w:pPr>
            <w:r w:rsidRPr="004E3EB6">
              <w:t>-30 200</w:t>
            </w:r>
          </w:p>
        </w:tc>
        <w:tc>
          <w:tcPr>
            <w:tcW w:w="752" w:type="dxa"/>
            <w:tcBorders>
              <w:top w:val="single" w:sz="4" w:space="0" w:color="auto"/>
            </w:tcBorders>
            <w:noWrap/>
            <w:vAlign w:val="bottom"/>
          </w:tcPr>
          <w:p w:rsidR="00C90039" w:rsidRPr="004E3EB6" w:rsidRDefault="00C90039" w:rsidP="00493EE8">
            <w:pPr>
              <w:pStyle w:val="Tabell-rad"/>
              <w:jc w:val="right"/>
            </w:pPr>
            <w:r w:rsidRPr="004E3EB6">
              <w:t>-32 200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Halverat uppskovsavdrag</w:t>
            </w:r>
          </w:p>
        </w:tc>
        <w:tc>
          <w:tcPr>
            <w:tcW w:w="752" w:type="dxa"/>
            <w:noWrap/>
            <w:vAlign w:val="bottom"/>
          </w:tcPr>
          <w:p w:rsidR="00C90039" w:rsidRPr="004E3EB6" w:rsidRDefault="00C90039" w:rsidP="00493EE8">
            <w:pPr>
              <w:pStyle w:val="Tabell-rad"/>
              <w:jc w:val="right"/>
            </w:pPr>
            <w:r w:rsidRPr="004E3EB6">
              <w:t>+4 900</w:t>
            </w:r>
          </w:p>
        </w:tc>
        <w:tc>
          <w:tcPr>
            <w:tcW w:w="752" w:type="dxa"/>
            <w:noWrap/>
            <w:vAlign w:val="bottom"/>
          </w:tcPr>
          <w:p w:rsidR="00C90039" w:rsidRPr="004E3EB6" w:rsidRDefault="00C90039" w:rsidP="00493EE8">
            <w:pPr>
              <w:pStyle w:val="Tabell-rad"/>
              <w:jc w:val="right"/>
            </w:pPr>
            <w:r w:rsidRPr="004E3EB6">
              <w:t>+4 900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Höjd reavinstskatt från 20 till 30 procent</w:t>
            </w:r>
          </w:p>
        </w:tc>
        <w:tc>
          <w:tcPr>
            <w:tcW w:w="752" w:type="dxa"/>
            <w:noWrap/>
            <w:vAlign w:val="bottom"/>
          </w:tcPr>
          <w:p w:rsidR="00C90039" w:rsidRPr="004E3EB6" w:rsidRDefault="00C90039" w:rsidP="00493EE8">
            <w:pPr>
              <w:pStyle w:val="Tabell-rad"/>
              <w:jc w:val="right"/>
            </w:pPr>
            <w:r w:rsidRPr="004E3EB6">
              <w:t>+3 000</w:t>
            </w:r>
          </w:p>
        </w:tc>
        <w:tc>
          <w:tcPr>
            <w:tcW w:w="752" w:type="dxa"/>
            <w:noWrap/>
            <w:vAlign w:val="bottom"/>
          </w:tcPr>
          <w:p w:rsidR="00C90039" w:rsidRPr="004E3EB6" w:rsidRDefault="00C90039" w:rsidP="00493EE8">
            <w:pPr>
              <w:pStyle w:val="Tabell-rad"/>
              <w:jc w:val="right"/>
            </w:pPr>
            <w:r w:rsidRPr="004E3EB6">
              <w:t>+3 000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Avgår regeringens begränsningsregel</w:t>
            </w:r>
          </w:p>
        </w:tc>
        <w:tc>
          <w:tcPr>
            <w:tcW w:w="752" w:type="dxa"/>
            <w:noWrap/>
            <w:vAlign w:val="bottom"/>
          </w:tcPr>
          <w:p w:rsidR="00C90039" w:rsidRPr="004E3EB6" w:rsidRDefault="00C90039" w:rsidP="00493EE8">
            <w:pPr>
              <w:pStyle w:val="Tabell-rad"/>
              <w:jc w:val="right"/>
            </w:pPr>
            <w:r w:rsidRPr="004E3EB6">
              <w:t>+810</w:t>
            </w:r>
          </w:p>
        </w:tc>
        <w:tc>
          <w:tcPr>
            <w:tcW w:w="752" w:type="dxa"/>
            <w:noWrap/>
            <w:vAlign w:val="bottom"/>
          </w:tcPr>
          <w:p w:rsidR="00C90039" w:rsidRPr="004E3EB6" w:rsidRDefault="00C90039" w:rsidP="00493EE8">
            <w:pPr>
              <w:pStyle w:val="Tabell-rad"/>
              <w:jc w:val="right"/>
            </w:pPr>
            <w:r w:rsidRPr="004E3EB6">
              <w:t>+900</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r w:rsidRPr="004E3EB6">
              <w:t> </w:t>
            </w:r>
          </w:p>
        </w:tc>
        <w:tc>
          <w:tcPr>
            <w:tcW w:w="4162" w:type="dxa"/>
            <w:tcBorders>
              <w:bottom w:val="single" w:sz="4" w:space="0" w:color="auto"/>
            </w:tcBorders>
            <w:noWrap/>
            <w:vAlign w:val="bottom"/>
          </w:tcPr>
          <w:p w:rsidR="00C90039" w:rsidRPr="004E3EB6" w:rsidRDefault="00C90039" w:rsidP="00411202">
            <w:pPr>
              <w:pStyle w:val="Tabell-rad"/>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1321</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Fysiska personers förmögenhetsskatt</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-3 450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-3 650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Successivt slopad förmögenhetsskatt</w:t>
            </w:r>
          </w:p>
        </w:tc>
        <w:tc>
          <w:tcPr>
            <w:tcW w:w="752" w:type="dxa"/>
            <w:noWrap/>
            <w:vAlign w:val="bottom"/>
          </w:tcPr>
          <w:p w:rsidR="00C90039" w:rsidRPr="004E3EB6" w:rsidRDefault="00C90039" w:rsidP="00493EE8">
            <w:pPr>
              <w:pStyle w:val="Tabell-rad"/>
              <w:jc w:val="right"/>
            </w:pPr>
            <w:r w:rsidRPr="004E3EB6">
              <w:t>-3 450</w:t>
            </w:r>
          </w:p>
        </w:tc>
        <w:tc>
          <w:tcPr>
            <w:tcW w:w="752" w:type="dxa"/>
            <w:noWrap/>
            <w:vAlign w:val="bottom"/>
          </w:tcPr>
          <w:p w:rsidR="00C90039" w:rsidRPr="004E3EB6" w:rsidRDefault="00C90039" w:rsidP="00493EE8">
            <w:pPr>
              <w:pStyle w:val="Tabell-rad"/>
              <w:jc w:val="right"/>
            </w:pPr>
            <w:r w:rsidRPr="004E3EB6">
              <w:t>-3 650</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r w:rsidRPr="004E3EB6">
              <w:t> </w:t>
            </w:r>
          </w:p>
        </w:tc>
        <w:tc>
          <w:tcPr>
            <w:tcW w:w="4162" w:type="dxa"/>
            <w:tcBorders>
              <w:bottom w:val="single" w:sz="4" w:space="0" w:color="auto"/>
            </w:tcBorders>
            <w:noWrap/>
            <w:vAlign w:val="bottom"/>
          </w:tcPr>
          <w:p w:rsidR="00C90039" w:rsidRPr="004E3EB6" w:rsidRDefault="00C90039" w:rsidP="00411202">
            <w:pPr>
              <w:pStyle w:val="Tabell-rad"/>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1411</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Mervärdesskatt, netto</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-3 000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-3 100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Avskaffa investeringsstimulans</w:t>
            </w:r>
          </w:p>
        </w:tc>
        <w:tc>
          <w:tcPr>
            <w:tcW w:w="752" w:type="dxa"/>
            <w:tcBorders>
              <w:top w:val="single" w:sz="4" w:space="0" w:color="auto"/>
            </w:tcBorders>
            <w:noWrap/>
            <w:vAlign w:val="bottom"/>
          </w:tcPr>
          <w:p w:rsidR="00C90039" w:rsidRPr="004E3EB6" w:rsidRDefault="00C90039" w:rsidP="00493EE8">
            <w:pPr>
              <w:pStyle w:val="Tabell-rad"/>
              <w:jc w:val="right"/>
            </w:pPr>
            <w:r w:rsidRPr="004E3EB6">
              <w:t>+1 000</w:t>
            </w:r>
          </w:p>
        </w:tc>
        <w:tc>
          <w:tcPr>
            <w:tcW w:w="752" w:type="dxa"/>
            <w:tcBorders>
              <w:top w:val="single" w:sz="4" w:space="0" w:color="auto"/>
            </w:tcBorders>
            <w:noWrap/>
            <w:vAlign w:val="bottom"/>
          </w:tcPr>
          <w:p w:rsidR="00C90039" w:rsidRPr="004E3EB6" w:rsidRDefault="00C90039" w:rsidP="00493EE8">
            <w:pPr>
              <w:pStyle w:val="Tabell-rad"/>
              <w:jc w:val="right"/>
            </w:pPr>
            <w:r w:rsidRPr="004E3EB6">
              <w:t>+500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Generell moms (25 %) på tidskrifter</w:t>
            </w:r>
          </w:p>
        </w:tc>
        <w:tc>
          <w:tcPr>
            <w:tcW w:w="752" w:type="dxa"/>
            <w:noWrap/>
            <w:vAlign w:val="bottom"/>
          </w:tcPr>
          <w:p w:rsidR="00C90039" w:rsidRPr="004E3EB6" w:rsidRDefault="00C90039" w:rsidP="00493EE8">
            <w:pPr>
              <w:pStyle w:val="Tabell-rad"/>
              <w:jc w:val="right"/>
            </w:pPr>
            <w:r w:rsidRPr="004E3EB6">
              <w:t>+500</w:t>
            </w:r>
          </w:p>
        </w:tc>
        <w:tc>
          <w:tcPr>
            <w:tcW w:w="752" w:type="dxa"/>
            <w:noWrap/>
            <w:vAlign w:val="bottom"/>
          </w:tcPr>
          <w:p w:rsidR="00C90039" w:rsidRPr="004E3EB6" w:rsidRDefault="00C90039" w:rsidP="00493EE8">
            <w:pPr>
              <w:pStyle w:val="Tabell-rad"/>
              <w:jc w:val="right"/>
            </w:pPr>
            <w:r w:rsidRPr="004E3EB6">
              <w:t>+500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Sänkt moms på drivmedel till 12 procent</w:t>
            </w:r>
          </w:p>
        </w:tc>
        <w:tc>
          <w:tcPr>
            <w:tcW w:w="752" w:type="dxa"/>
            <w:noWrap/>
            <w:vAlign w:val="bottom"/>
          </w:tcPr>
          <w:p w:rsidR="00C90039" w:rsidRPr="004E3EB6" w:rsidRDefault="00C90039" w:rsidP="00493EE8">
            <w:pPr>
              <w:pStyle w:val="Tabell-rad"/>
              <w:jc w:val="right"/>
            </w:pPr>
            <w:r w:rsidRPr="004E3EB6">
              <w:t>-4 500</w:t>
            </w:r>
          </w:p>
        </w:tc>
        <w:tc>
          <w:tcPr>
            <w:tcW w:w="752" w:type="dxa"/>
            <w:noWrap/>
            <w:vAlign w:val="bottom"/>
          </w:tcPr>
          <w:p w:rsidR="00C90039" w:rsidRPr="004E3EB6" w:rsidRDefault="00C90039" w:rsidP="00493EE8">
            <w:pPr>
              <w:pStyle w:val="Tabell-rad"/>
              <w:jc w:val="right"/>
            </w:pPr>
            <w:r w:rsidRPr="004E3EB6">
              <w:t>-4 100</w:t>
            </w: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1424</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Tobaksskatt</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+1 310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+1 290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Höjd skatt på cigaretter o snus</w:t>
            </w:r>
          </w:p>
        </w:tc>
        <w:tc>
          <w:tcPr>
            <w:tcW w:w="752" w:type="dxa"/>
            <w:tcBorders>
              <w:top w:val="single" w:sz="4" w:space="0" w:color="auto"/>
            </w:tcBorders>
            <w:noWrap/>
            <w:vAlign w:val="bottom"/>
          </w:tcPr>
          <w:p w:rsidR="00C90039" w:rsidRPr="004E3EB6" w:rsidRDefault="00C90039" w:rsidP="00493EE8">
            <w:pPr>
              <w:pStyle w:val="Tabell-rad"/>
              <w:jc w:val="right"/>
            </w:pPr>
            <w:r w:rsidRPr="004E3EB6">
              <w:t>+1 000</w:t>
            </w:r>
          </w:p>
        </w:tc>
        <w:tc>
          <w:tcPr>
            <w:tcW w:w="752" w:type="dxa"/>
            <w:tcBorders>
              <w:top w:val="single" w:sz="4" w:space="0" w:color="auto"/>
            </w:tcBorders>
            <w:noWrap/>
            <w:vAlign w:val="bottom"/>
          </w:tcPr>
          <w:p w:rsidR="00C90039" w:rsidRPr="004E3EB6" w:rsidRDefault="00C90039" w:rsidP="00493EE8">
            <w:pPr>
              <w:pStyle w:val="Tabell-rad"/>
              <w:jc w:val="right"/>
            </w:pPr>
            <w:r w:rsidRPr="004E3EB6">
              <w:t>+1 000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Höjd skatt på rulltobak</w:t>
            </w:r>
          </w:p>
        </w:tc>
        <w:tc>
          <w:tcPr>
            <w:tcW w:w="752" w:type="dxa"/>
            <w:noWrap/>
            <w:vAlign w:val="bottom"/>
          </w:tcPr>
          <w:p w:rsidR="00C90039" w:rsidRPr="004E3EB6" w:rsidRDefault="00C90039" w:rsidP="00493EE8">
            <w:pPr>
              <w:pStyle w:val="Tabell-rad"/>
              <w:jc w:val="right"/>
            </w:pPr>
            <w:r w:rsidRPr="004E3EB6">
              <w:t>+310</w:t>
            </w:r>
          </w:p>
        </w:tc>
        <w:tc>
          <w:tcPr>
            <w:tcW w:w="752" w:type="dxa"/>
            <w:noWrap/>
            <w:vAlign w:val="bottom"/>
          </w:tcPr>
          <w:p w:rsidR="00C90039" w:rsidRPr="004E3EB6" w:rsidRDefault="00C90039" w:rsidP="00493EE8">
            <w:pPr>
              <w:pStyle w:val="Tabell-rad"/>
              <w:jc w:val="right"/>
            </w:pPr>
            <w:r w:rsidRPr="004E3EB6">
              <w:t>+290</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r w:rsidRPr="004E3EB6">
              <w:t> </w:t>
            </w:r>
          </w:p>
        </w:tc>
        <w:tc>
          <w:tcPr>
            <w:tcW w:w="4162" w:type="dxa"/>
            <w:tcBorders>
              <w:bottom w:val="single" w:sz="4" w:space="0" w:color="auto"/>
            </w:tcBorders>
            <w:noWrap/>
            <w:vAlign w:val="bottom"/>
          </w:tcPr>
          <w:p w:rsidR="00C90039" w:rsidRPr="004E3EB6" w:rsidRDefault="00C90039" w:rsidP="00411202">
            <w:pPr>
              <w:pStyle w:val="Tabell-rad"/>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1425</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Alkoholskatter</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+3 500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+3 500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Sänkta införselkvoter</w:t>
            </w:r>
          </w:p>
        </w:tc>
        <w:tc>
          <w:tcPr>
            <w:tcW w:w="752" w:type="dxa"/>
            <w:tcBorders>
              <w:top w:val="single" w:sz="4" w:space="0" w:color="auto"/>
            </w:tcBorders>
            <w:noWrap/>
            <w:vAlign w:val="bottom"/>
          </w:tcPr>
          <w:p w:rsidR="00C90039" w:rsidRPr="004E3EB6" w:rsidRDefault="00C90039" w:rsidP="00493EE8">
            <w:pPr>
              <w:pStyle w:val="Tabell-rad"/>
              <w:jc w:val="right"/>
            </w:pPr>
            <w:r w:rsidRPr="004E3EB6">
              <w:t>+3 500</w:t>
            </w:r>
          </w:p>
        </w:tc>
        <w:tc>
          <w:tcPr>
            <w:tcW w:w="752" w:type="dxa"/>
            <w:tcBorders>
              <w:top w:val="single" w:sz="4" w:space="0" w:color="auto"/>
            </w:tcBorders>
            <w:noWrap/>
            <w:vAlign w:val="bottom"/>
          </w:tcPr>
          <w:p w:rsidR="00C90039" w:rsidRPr="004E3EB6" w:rsidRDefault="00C90039" w:rsidP="00493EE8">
            <w:pPr>
              <w:pStyle w:val="Tabell-rad"/>
              <w:jc w:val="right"/>
            </w:pPr>
            <w:r w:rsidRPr="004E3EB6">
              <w:t>+3 500</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r w:rsidRPr="004E3EB6">
              <w:t> </w:t>
            </w:r>
          </w:p>
        </w:tc>
        <w:tc>
          <w:tcPr>
            <w:tcW w:w="4162" w:type="dxa"/>
            <w:tcBorders>
              <w:bottom w:val="single" w:sz="4" w:space="0" w:color="auto"/>
            </w:tcBorders>
            <w:noWrap/>
            <w:vAlign w:val="bottom"/>
          </w:tcPr>
          <w:p w:rsidR="00C90039" w:rsidRPr="004E3EB6" w:rsidRDefault="00C90039" w:rsidP="00411202">
            <w:pPr>
              <w:pStyle w:val="Tabell-rad"/>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1428</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Energiskatt</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-839</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-1 120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Avskaffad koldioxidskattebefrielse för torv</w:t>
            </w:r>
          </w:p>
        </w:tc>
        <w:tc>
          <w:tcPr>
            <w:tcW w:w="752" w:type="dxa"/>
            <w:tcBorders>
              <w:top w:val="single" w:sz="4" w:space="0" w:color="auto"/>
            </w:tcBorders>
            <w:noWrap/>
            <w:vAlign w:val="bottom"/>
          </w:tcPr>
          <w:p w:rsidR="00C90039" w:rsidRPr="004E3EB6" w:rsidRDefault="00C90039" w:rsidP="00493EE8">
            <w:pPr>
              <w:pStyle w:val="Tabell-rad"/>
              <w:jc w:val="right"/>
            </w:pPr>
            <w:r w:rsidRPr="004E3EB6">
              <w:t>+761</w:t>
            </w:r>
          </w:p>
        </w:tc>
        <w:tc>
          <w:tcPr>
            <w:tcW w:w="752" w:type="dxa"/>
            <w:tcBorders>
              <w:top w:val="single" w:sz="4" w:space="0" w:color="auto"/>
            </w:tcBorders>
            <w:noWrap/>
            <w:vAlign w:val="bottom"/>
          </w:tcPr>
          <w:p w:rsidR="00C90039" w:rsidRPr="004E3EB6" w:rsidRDefault="00C90039" w:rsidP="00493EE8">
            <w:pPr>
              <w:pStyle w:val="Tabell-rad"/>
              <w:jc w:val="right"/>
            </w:pPr>
            <w:r w:rsidRPr="004E3EB6">
              <w:t>+770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Nej till skatt på flygresor</w:t>
            </w:r>
          </w:p>
        </w:tc>
        <w:tc>
          <w:tcPr>
            <w:tcW w:w="752" w:type="dxa"/>
            <w:noWrap/>
            <w:vAlign w:val="bottom"/>
          </w:tcPr>
          <w:p w:rsidR="00C90039" w:rsidRPr="004E3EB6" w:rsidRDefault="00C90039" w:rsidP="00493EE8">
            <w:pPr>
              <w:pStyle w:val="Tabell-rad"/>
              <w:jc w:val="right"/>
            </w:pPr>
            <w:r w:rsidRPr="004E3EB6">
              <w:t>-770</w:t>
            </w:r>
          </w:p>
        </w:tc>
        <w:tc>
          <w:tcPr>
            <w:tcW w:w="752" w:type="dxa"/>
            <w:noWrap/>
            <w:vAlign w:val="bottom"/>
          </w:tcPr>
          <w:p w:rsidR="00C90039" w:rsidRPr="004E3EB6" w:rsidRDefault="00C90039" w:rsidP="00493EE8">
            <w:pPr>
              <w:pStyle w:val="Tabell-rad"/>
              <w:jc w:val="right"/>
            </w:pPr>
            <w:r w:rsidRPr="004E3EB6">
              <w:t>-1 060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Sänkt dieselskatt till 1 kr för jord- och skogsbruk</w:t>
            </w:r>
          </w:p>
        </w:tc>
        <w:tc>
          <w:tcPr>
            <w:tcW w:w="752" w:type="dxa"/>
            <w:noWrap/>
            <w:vAlign w:val="bottom"/>
          </w:tcPr>
          <w:p w:rsidR="00C90039" w:rsidRPr="004E3EB6" w:rsidRDefault="00C90039" w:rsidP="00493EE8">
            <w:pPr>
              <w:pStyle w:val="Tabell-rad"/>
              <w:jc w:val="right"/>
            </w:pPr>
            <w:r w:rsidRPr="004E3EB6">
              <w:t>-160</w:t>
            </w:r>
          </w:p>
        </w:tc>
        <w:tc>
          <w:tcPr>
            <w:tcW w:w="752" w:type="dxa"/>
            <w:noWrap/>
            <w:vAlign w:val="bottom"/>
          </w:tcPr>
          <w:p w:rsidR="00C90039" w:rsidRPr="004E3EB6" w:rsidRDefault="00C90039" w:rsidP="00493EE8">
            <w:pPr>
              <w:pStyle w:val="Tabell-rad"/>
              <w:jc w:val="right"/>
            </w:pPr>
            <w:r w:rsidRPr="004E3EB6">
              <w:t>-160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Sänkt elskatt</w:t>
            </w:r>
          </w:p>
        </w:tc>
        <w:tc>
          <w:tcPr>
            <w:tcW w:w="752" w:type="dxa"/>
            <w:noWrap/>
            <w:vAlign w:val="bottom"/>
          </w:tcPr>
          <w:p w:rsidR="00C90039" w:rsidRPr="004E3EB6" w:rsidRDefault="00C90039" w:rsidP="00493EE8">
            <w:pPr>
              <w:pStyle w:val="Tabell-rad"/>
              <w:jc w:val="right"/>
            </w:pPr>
            <w:r w:rsidRPr="004E3EB6">
              <w:t>-370</w:t>
            </w:r>
          </w:p>
        </w:tc>
        <w:tc>
          <w:tcPr>
            <w:tcW w:w="752" w:type="dxa"/>
            <w:noWrap/>
            <w:vAlign w:val="bottom"/>
          </w:tcPr>
          <w:p w:rsidR="00C90039" w:rsidRPr="004E3EB6" w:rsidRDefault="00C90039" w:rsidP="00493EE8">
            <w:pPr>
              <w:pStyle w:val="Tabell-rad"/>
              <w:jc w:val="right"/>
            </w:pPr>
            <w:r w:rsidRPr="004E3EB6">
              <w:t>-370</w:t>
            </w:r>
          </w:p>
        </w:tc>
      </w:tr>
      <w:tr w:rsidR="00C90039" w:rsidRPr="004E3EB6">
        <w:trPr>
          <w:cantSplit/>
          <w:trHeight w:val="255"/>
        </w:trPr>
        <w:tc>
          <w:tcPr>
            <w:tcW w:w="540" w:type="dxa"/>
            <w:noWrap/>
            <w:vAlign w:val="bottom"/>
          </w:tcPr>
          <w:p w:rsidR="00C90039" w:rsidRPr="004E3EB6" w:rsidRDefault="00C90039" w:rsidP="00411202">
            <w:pPr>
              <w:pStyle w:val="Tabell-rad"/>
            </w:pPr>
            <w:r w:rsidRPr="004E3EB6">
              <w:t> </w:t>
            </w:r>
          </w:p>
        </w:tc>
        <w:tc>
          <w:tcPr>
            <w:tcW w:w="4162" w:type="dxa"/>
            <w:noWrap/>
            <w:vAlign w:val="bottom"/>
          </w:tcPr>
          <w:p w:rsidR="00C90039" w:rsidRPr="004E3EB6" w:rsidRDefault="00C90039" w:rsidP="00411202">
            <w:pPr>
              <w:pStyle w:val="Tabell-rad"/>
            </w:pPr>
            <w:r w:rsidRPr="004E3EB6">
              <w:t>Ökad nedsättning elförbrukning i vissa kommuner 3 öre/kWh</w:t>
            </w:r>
          </w:p>
        </w:tc>
        <w:tc>
          <w:tcPr>
            <w:tcW w:w="752" w:type="dxa"/>
            <w:noWrap/>
            <w:vAlign w:val="bottom"/>
          </w:tcPr>
          <w:p w:rsidR="00C90039" w:rsidRPr="004E3EB6" w:rsidRDefault="00C90039" w:rsidP="00493EE8">
            <w:pPr>
              <w:pStyle w:val="Tabell-rad"/>
              <w:jc w:val="right"/>
            </w:pPr>
            <w:r w:rsidRPr="004E3EB6">
              <w:t>-300</w:t>
            </w:r>
          </w:p>
        </w:tc>
        <w:tc>
          <w:tcPr>
            <w:tcW w:w="752" w:type="dxa"/>
            <w:noWrap/>
            <w:vAlign w:val="bottom"/>
          </w:tcPr>
          <w:p w:rsidR="00C90039" w:rsidRPr="004E3EB6" w:rsidRDefault="00C90039" w:rsidP="00493EE8">
            <w:pPr>
              <w:pStyle w:val="Tabell-rad"/>
              <w:jc w:val="right"/>
            </w:pPr>
            <w:r w:rsidRPr="004E3EB6">
              <w:t>-300</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p>
        </w:tc>
        <w:tc>
          <w:tcPr>
            <w:tcW w:w="4162" w:type="dxa"/>
            <w:tcBorders>
              <w:bottom w:val="single" w:sz="4" w:space="0" w:color="auto"/>
            </w:tcBorders>
            <w:noWrap/>
            <w:vAlign w:val="bottom"/>
          </w:tcPr>
          <w:p w:rsidR="00C90039" w:rsidRPr="004E3EB6" w:rsidRDefault="00C90039" w:rsidP="00411202">
            <w:pPr>
              <w:pStyle w:val="Tabell-rad"/>
            </w:pPr>
          </w:p>
        </w:tc>
        <w:tc>
          <w:tcPr>
            <w:tcW w:w="752" w:type="dxa"/>
            <w:tcBorders>
              <w:bottom w:val="single" w:sz="4" w:space="0" w:color="auto"/>
            </w:tcBorders>
            <w:noWrap/>
            <w:vAlign w:val="bottom"/>
          </w:tcPr>
          <w:p w:rsidR="00C90039" w:rsidRPr="004E3EB6" w:rsidRDefault="00C90039" w:rsidP="00493EE8">
            <w:pPr>
              <w:pStyle w:val="Tabell-rad"/>
              <w:jc w:val="right"/>
            </w:pPr>
          </w:p>
        </w:tc>
        <w:tc>
          <w:tcPr>
            <w:tcW w:w="752" w:type="dxa"/>
            <w:tcBorders>
              <w:bottom w:val="single" w:sz="4" w:space="0" w:color="auto"/>
            </w:tcBorders>
            <w:noWrap/>
            <w:vAlign w:val="bottom"/>
          </w:tcPr>
          <w:p w:rsidR="00C90039" w:rsidRPr="004E3EB6" w:rsidRDefault="00C90039" w:rsidP="00493EE8">
            <w:pPr>
              <w:pStyle w:val="Tabell-rad"/>
              <w:jc w:val="right"/>
            </w:pP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1436</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Skatt på avfall</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-260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-440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Nej till skatt på hushållsförbränning</w:t>
            </w:r>
          </w:p>
        </w:tc>
        <w:tc>
          <w:tcPr>
            <w:tcW w:w="752" w:type="dxa"/>
            <w:tcBorders>
              <w:top w:val="single" w:sz="4" w:space="0" w:color="auto"/>
            </w:tcBorders>
            <w:noWrap/>
            <w:vAlign w:val="bottom"/>
          </w:tcPr>
          <w:p w:rsidR="00C90039" w:rsidRPr="004E3EB6" w:rsidRDefault="00C90039" w:rsidP="00493EE8">
            <w:pPr>
              <w:pStyle w:val="Tabell-rad"/>
              <w:jc w:val="right"/>
            </w:pPr>
            <w:r w:rsidRPr="004E3EB6">
              <w:t>-260</w:t>
            </w:r>
          </w:p>
        </w:tc>
        <w:tc>
          <w:tcPr>
            <w:tcW w:w="752" w:type="dxa"/>
            <w:tcBorders>
              <w:top w:val="single" w:sz="4" w:space="0" w:color="auto"/>
            </w:tcBorders>
            <w:noWrap/>
            <w:vAlign w:val="bottom"/>
          </w:tcPr>
          <w:p w:rsidR="00C90039" w:rsidRPr="004E3EB6" w:rsidRDefault="00C90039" w:rsidP="00493EE8">
            <w:pPr>
              <w:pStyle w:val="Tabell-rad"/>
              <w:jc w:val="right"/>
            </w:pPr>
            <w:r w:rsidRPr="004E3EB6">
              <w:t>-440</w:t>
            </w:r>
          </w:p>
        </w:tc>
      </w:tr>
      <w:tr w:rsidR="00C90039" w:rsidRPr="004E3EB6">
        <w:trPr>
          <w:cantSplit/>
          <w:trHeight w:val="170"/>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1711</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Nedsättning, anställningsstöd</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+8 850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+6 600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Slopat anställningsstöd och nej till plusjobb</w:t>
            </w:r>
          </w:p>
        </w:tc>
        <w:tc>
          <w:tcPr>
            <w:tcW w:w="752" w:type="dxa"/>
            <w:tcBorders>
              <w:top w:val="single" w:sz="4" w:space="0" w:color="auto"/>
            </w:tcBorders>
            <w:noWrap/>
            <w:vAlign w:val="bottom"/>
          </w:tcPr>
          <w:p w:rsidR="00C90039" w:rsidRPr="004E3EB6" w:rsidRDefault="00C90039" w:rsidP="00493EE8">
            <w:pPr>
              <w:pStyle w:val="Tabell-rad"/>
              <w:jc w:val="right"/>
            </w:pPr>
            <w:r w:rsidRPr="004E3EB6">
              <w:t>+8 850</w:t>
            </w:r>
          </w:p>
        </w:tc>
        <w:tc>
          <w:tcPr>
            <w:tcW w:w="752" w:type="dxa"/>
            <w:tcBorders>
              <w:top w:val="single" w:sz="4" w:space="0" w:color="auto"/>
            </w:tcBorders>
            <w:noWrap/>
            <w:vAlign w:val="bottom"/>
          </w:tcPr>
          <w:p w:rsidR="00C90039" w:rsidRPr="004E3EB6" w:rsidRDefault="00C90039" w:rsidP="00493EE8">
            <w:pPr>
              <w:pStyle w:val="Tabell-rad"/>
              <w:jc w:val="right"/>
            </w:pPr>
            <w:r w:rsidRPr="004E3EB6">
              <w:t>+6 600</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r w:rsidRPr="004E3EB6">
              <w:t> </w:t>
            </w:r>
          </w:p>
        </w:tc>
        <w:tc>
          <w:tcPr>
            <w:tcW w:w="4162" w:type="dxa"/>
            <w:tcBorders>
              <w:bottom w:val="single" w:sz="4" w:space="0" w:color="auto"/>
            </w:tcBorders>
            <w:noWrap/>
            <w:vAlign w:val="bottom"/>
          </w:tcPr>
          <w:p w:rsidR="00C90039" w:rsidRPr="004E3EB6" w:rsidRDefault="00C90039" w:rsidP="00411202">
            <w:pPr>
              <w:pStyle w:val="Tabell-rad"/>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1712</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Nedsättning, investeringar i källsorteringslokaler</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+133</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Slopat skattestöd till källsorteringslokaler</w:t>
            </w:r>
          </w:p>
        </w:tc>
        <w:tc>
          <w:tcPr>
            <w:tcW w:w="752" w:type="dxa"/>
            <w:tcBorders>
              <w:top w:val="single" w:sz="4" w:space="0" w:color="auto"/>
            </w:tcBorders>
            <w:noWrap/>
            <w:vAlign w:val="bottom"/>
          </w:tcPr>
          <w:p w:rsidR="00C90039" w:rsidRPr="004E3EB6" w:rsidRDefault="00C90039" w:rsidP="00493EE8">
            <w:pPr>
              <w:pStyle w:val="Tabell-rad"/>
              <w:jc w:val="right"/>
            </w:pPr>
            <w:r w:rsidRPr="004E3EB6">
              <w:t>+133</w:t>
            </w:r>
          </w:p>
        </w:tc>
        <w:tc>
          <w:tcPr>
            <w:tcW w:w="752" w:type="dxa"/>
            <w:tcBorders>
              <w:top w:val="single" w:sz="4" w:space="0" w:color="auto"/>
            </w:tcBorders>
            <w:noWrap/>
            <w:vAlign w:val="bottom"/>
          </w:tcPr>
          <w:p w:rsidR="00C90039" w:rsidRPr="004E3EB6" w:rsidRDefault="00C90039" w:rsidP="00493EE8">
            <w:pPr>
              <w:pStyle w:val="Tabell-rad"/>
              <w:jc w:val="right"/>
            </w:pPr>
            <w:r w:rsidRPr="004E3EB6">
              <w:t>±0</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r w:rsidRPr="004E3EB6">
              <w:t> </w:t>
            </w:r>
          </w:p>
        </w:tc>
        <w:tc>
          <w:tcPr>
            <w:tcW w:w="4162" w:type="dxa"/>
            <w:tcBorders>
              <w:bottom w:val="single" w:sz="4" w:space="0" w:color="auto"/>
            </w:tcBorders>
            <w:noWrap/>
            <w:vAlign w:val="bottom"/>
          </w:tcPr>
          <w:p w:rsidR="00C90039" w:rsidRPr="004E3EB6" w:rsidRDefault="00C90039" w:rsidP="00411202">
            <w:pPr>
              <w:pStyle w:val="Tabell-rad"/>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c>
          <w:tcPr>
            <w:tcW w:w="752" w:type="dxa"/>
            <w:tcBorders>
              <w:bottom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1713</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Nedsättning, bredbandsinstallation</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+325</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Slopat skattestöd till bredband</w:t>
            </w:r>
          </w:p>
        </w:tc>
        <w:tc>
          <w:tcPr>
            <w:tcW w:w="752" w:type="dxa"/>
            <w:tcBorders>
              <w:top w:val="single" w:sz="4" w:space="0" w:color="auto"/>
            </w:tcBorders>
            <w:noWrap/>
            <w:vAlign w:val="bottom"/>
          </w:tcPr>
          <w:p w:rsidR="00C90039" w:rsidRPr="004E3EB6" w:rsidRDefault="00C90039" w:rsidP="00493EE8">
            <w:pPr>
              <w:pStyle w:val="Tabell-rad"/>
              <w:jc w:val="right"/>
            </w:pPr>
            <w:r w:rsidRPr="004E3EB6">
              <w:t>+325</w:t>
            </w:r>
          </w:p>
        </w:tc>
        <w:tc>
          <w:tcPr>
            <w:tcW w:w="752" w:type="dxa"/>
            <w:tcBorders>
              <w:top w:val="single" w:sz="4" w:space="0" w:color="auto"/>
            </w:tcBorders>
            <w:noWrap/>
            <w:vAlign w:val="bottom"/>
          </w:tcPr>
          <w:p w:rsidR="00C90039" w:rsidRPr="004E3EB6" w:rsidRDefault="00C90039" w:rsidP="00493EE8">
            <w:pPr>
              <w:pStyle w:val="Tabell-rad"/>
              <w:jc w:val="right"/>
            </w:pPr>
            <w:r w:rsidRPr="004E3EB6">
              <w:t>±0</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p>
        </w:tc>
        <w:tc>
          <w:tcPr>
            <w:tcW w:w="4162" w:type="dxa"/>
            <w:tcBorders>
              <w:bottom w:val="single" w:sz="4" w:space="0" w:color="auto"/>
            </w:tcBorders>
            <w:noWrap/>
            <w:vAlign w:val="bottom"/>
          </w:tcPr>
          <w:p w:rsidR="00C90039" w:rsidRPr="004E3EB6" w:rsidRDefault="00C90039" w:rsidP="00411202">
            <w:pPr>
              <w:pStyle w:val="Tabell-rad"/>
            </w:pPr>
          </w:p>
        </w:tc>
        <w:tc>
          <w:tcPr>
            <w:tcW w:w="752" w:type="dxa"/>
            <w:tcBorders>
              <w:bottom w:val="single" w:sz="4" w:space="0" w:color="auto"/>
            </w:tcBorders>
            <w:noWrap/>
            <w:vAlign w:val="bottom"/>
          </w:tcPr>
          <w:p w:rsidR="00C90039" w:rsidRPr="004E3EB6" w:rsidRDefault="00C90039" w:rsidP="00493EE8">
            <w:pPr>
              <w:pStyle w:val="Tabell-rad"/>
              <w:jc w:val="right"/>
            </w:pPr>
          </w:p>
        </w:tc>
        <w:tc>
          <w:tcPr>
            <w:tcW w:w="752" w:type="dxa"/>
            <w:tcBorders>
              <w:bottom w:val="single" w:sz="4" w:space="0" w:color="auto"/>
            </w:tcBorders>
            <w:noWrap/>
            <w:vAlign w:val="bottom"/>
          </w:tcPr>
          <w:p w:rsidR="00C90039" w:rsidRPr="004E3EB6" w:rsidRDefault="00C90039" w:rsidP="00493EE8">
            <w:pPr>
              <w:pStyle w:val="Tabell-rad"/>
              <w:jc w:val="right"/>
            </w:pP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1715</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Nedsättning, reparationer och ombyggnad offentliga lokaler</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+500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Slopat skattestöd till miljöinvesteringar i offentliga lokaler</w:t>
            </w:r>
          </w:p>
        </w:tc>
        <w:tc>
          <w:tcPr>
            <w:tcW w:w="752" w:type="dxa"/>
            <w:tcBorders>
              <w:top w:val="single" w:sz="4" w:space="0" w:color="auto"/>
            </w:tcBorders>
            <w:noWrap/>
            <w:vAlign w:val="bottom"/>
          </w:tcPr>
          <w:p w:rsidR="00C90039" w:rsidRPr="004E3EB6" w:rsidRDefault="00C90039" w:rsidP="00493EE8">
            <w:pPr>
              <w:pStyle w:val="Tabell-rad"/>
              <w:jc w:val="right"/>
            </w:pPr>
            <w:r w:rsidRPr="004E3EB6">
              <w:t>+500</w:t>
            </w:r>
          </w:p>
        </w:tc>
        <w:tc>
          <w:tcPr>
            <w:tcW w:w="752" w:type="dxa"/>
            <w:tcBorders>
              <w:top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p>
        </w:tc>
        <w:tc>
          <w:tcPr>
            <w:tcW w:w="4162" w:type="dxa"/>
            <w:tcBorders>
              <w:bottom w:val="single" w:sz="4" w:space="0" w:color="auto"/>
            </w:tcBorders>
            <w:noWrap/>
            <w:vAlign w:val="bottom"/>
          </w:tcPr>
          <w:p w:rsidR="00C90039" w:rsidRPr="004E3EB6" w:rsidRDefault="00C90039" w:rsidP="00411202">
            <w:pPr>
              <w:pStyle w:val="Tabell-rad"/>
            </w:pPr>
          </w:p>
        </w:tc>
        <w:tc>
          <w:tcPr>
            <w:tcW w:w="752" w:type="dxa"/>
            <w:tcBorders>
              <w:bottom w:val="single" w:sz="4" w:space="0" w:color="auto"/>
            </w:tcBorders>
            <w:noWrap/>
            <w:vAlign w:val="bottom"/>
          </w:tcPr>
          <w:p w:rsidR="00C90039" w:rsidRPr="004E3EB6" w:rsidRDefault="00C90039" w:rsidP="00493EE8">
            <w:pPr>
              <w:pStyle w:val="Tabell-rad"/>
              <w:jc w:val="right"/>
            </w:pPr>
          </w:p>
        </w:tc>
        <w:tc>
          <w:tcPr>
            <w:tcW w:w="752" w:type="dxa"/>
            <w:tcBorders>
              <w:bottom w:val="single" w:sz="4" w:space="0" w:color="auto"/>
            </w:tcBorders>
            <w:noWrap/>
            <w:vAlign w:val="bottom"/>
          </w:tcPr>
          <w:p w:rsidR="00C90039" w:rsidRPr="004E3EB6" w:rsidRDefault="00C90039" w:rsidP="00493EE8">
            <w:pPr>
              <w:pStyle w:val="Tabell-rad"/>
              <w:jc w:val="right"/>
            </w:pP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1719</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Nedsättning, stöd till skyddat arbete (OSA)</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+270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+210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Redovisning som utgift på utgiftsområde 13</w:t>
            </w:r>
          </w:p>
        </w:tc>
        <w:tc>
          <w:tcPr>
            <w:tcW w:w="752" w:type="dxa"/>
            <w:tcBorders>
              <w:top w:val="single" w:sz="4" w:space="0" w:color="auto"/>
            </w:tcBorders>
            <w:noWrap/>
            <w:vAlign w:val="bottom"/>
          </w:tcPr>
          <w:p w:rsidR="00C90039" w:rsidRPr="004E3EB6" w:rsidRDefault="00C90039" w:rsidP="00493EE8">
            <w:pPr>
              <w:pStyle w:val="Tabell-rad"/>
              <w:jc w:val="right"/>
            </w:pPr>
            <w:r w:rsidRPr="004E3EB6">
              <w:t> </w:t>
            </w:r>
          </w:p>
        </w:tc>
        <w:tc>
          <w:tcPr>
            <w:tcW w:w="752" w:type="dxa"/>
            <w:tcBorders>
              <w:top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p>
        </w:tc>
        <w:tc>
          <w:tcPr>
            <w:tcW w:w="4162" w:type="dxa"/>
            <w:tcBorders>
              <w:bottom w:val="single" w:sz="4" w:space="0" w:color="auto"/>
            </w:tcBorders>
            <w:noWrap/>
            <w:vAlign w:val="bottom"/>
          </w:tcPr>
          <w:p w:rsidR="00C90039" w:rsidRPr="004E3EB6" w:rsidRDefault="00C90039" w:rsidP="00411202">
            <w:pPr>
              <w:pStyle w:val="Tabell-rad"/>
            </w:pPr>
          </w:p>
        </w:tc>
        <w:tc>
          <w:tcPr>
            <w:tcW w:w="752" w:type="dxa"/>
            <w:tcBorders>
              <w:bottom w:val="single" w:sz="4" w:space="0" w:color="auto"/>
            </w:tcBorders>
            <w:noWrap/>
            <w:vAlign w:val="bottom"/>
          </w:tcPr>
          <w:p w:rsidR="00C90039" w:rsidRPr="004E3EB6" w:rsidRDefault="00C90039" w:rsidP="00493EE8">
            <w:pPr>
              <w:pStyle w:val="Tabell-rad"/>
              <w:jc w:val="right"/>
            </w:pPr>
          </w:p>
        </w:tc>
        <w:tc>
          <w:tcPr>
            <w:tcW w:w="752" w:type="dxa"/>
            <w:tcBorders>
              <w:bottom w:val="single" w:sz="4" w:space="0" w:color="auto"/>
            </w:tcBorders>
            <w:noWrap/>
            <w:vAlign w:val="bottom"/>
          </w:tcPr>
          <w:p w:rsidR="00C90039" w:rsidRPr="004E3EB6" w:rsidRDefault="00C90039" w:rsidP="00493EE8">
            <w:pPr>
              <w:pStyle w:val="Tabell-rad"/>
              <w:jc w:val="right"/>
            </w:pP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1723</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Stöd för konvertering från direktverkande el</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+270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+210</w:t>
            </w:r>
          </w:p>
        </w:tc>
      </w:tr>
      <w:tr w:rsidR="00C90039" w:rsidRPr="004E3EB6">
        <w:trPr>
          <w:cantSplit/>
          <w:trHeight w:val="170"/>
        </w:trPr>
        <w:tc>
          <w:tcPr>
            <w:tcW w:w="540" w:type="dxa"/>
            <w:tcBorders>
              <w:bottom w:val="single" w:sz="8" w:space="0" w:color="auto"/>
            </w:tcBorders>
            <w:noWrap/>
            <w:vAlign w:val="bottom"/>
          </w:tcPr>
          <w:p w:rsidR="00C90039" w:rsidRPr="004E3EB6" w:rsidRDefault="00C90039" w:rsidP="00411202">
            <w:pPr>
              <w:pStyle w:val="Tabell-rad"/>
            </w:pPr>
          </w:p>
        </w:tc>
        <w:tc>
          <w:tcPr>
            <w:tcW w:w="4162" w:type="dxa"/>
            <w:tcBorders>
              <w:bottom w:val="single" w:sz="8" w:space="0" w:color="auto"/>
            </w:tcBorders>
            <w:noWrap/>
            <w:vAlign w:val="bottom"/>
          </w:tcPr>
          <w:p w:rsidR="00C90039" w:rsidRPr="004E3EB6" w:rsidRDefault="00C90039" w:rsidP="00411202">
            <w:pPr>
              <w:pStyle w:val="Tabell-rad"/>
            </w:pPr>
          </w:p>
        </w:tc>
        <w:tc>
          <w:tcPr>
            <w:tcW w:w="752" w:type="dxa"/>
            <w:tcBorders>
              <w:bottom w:val="single" w:sz="8" w:space="0" w:color="auto"/>
            </w:tcBorders>
            <w:noWrap/>
            <w:vAlign w:val="bottom"/>
          </w:tcPr>
          <w:p w:rsidR="00C90039" w:rsidRPr="004E3EB6" w:rsidRDefault="00C90039" w:rsidP="00493EE8">
            <w:pPr>
              <w:pStyle w:val="Tabell-rad"/>
              <w:jc w:val="right"/>
            </w:pPr>
          </w:p>
        </w:tc>
        <w:tc>
          <w:tcPr>
            <w:tcW w:w="752" w:type="dxa"/>
            <w:tcBorders>
              <w:bottom w:val="single" w:sz="8" w:space="0" w:color="auto"/>
            </w:tcBorders>
            <w:noWrap/>
          </w:tcPr>
          <w:p w:rsidR="00C90039" w:rsidRPr="004E3EB6" w:rsidRDefault="00C90039" w:rsidP="00493EE8">
            <w:pPr>
              <w:pStyle w:val="Tabell-rad"/>
              <w:jc w:val="right"/>
            </w:pPr>
          </w:p>
        </w:tc>
      </w:tr>
      <w:tr w:rsidR="00C90039" w:rsidRPr="004E3EB6">
        <w:trPr>
          <w:cantSplit/>
          <w:trHeight w:val="255"/>
        </w:trPr>
        <w:tc>
          <w:tcPr>
            <w:tcW w:w="4702" w:type="dxa"/>
            <w:gridSpan w:val="2"/>
            <w:tcBorders>
              <w:top w:val="single" w:sz="8" w:space="0" w:color="auto"/>
              <w:bottom w:val="single" w:sz="8" w:space="0" w:color="auto"/>
            </w:tcBorders>
            <w:noWrap/>
            <w:vAlign w:val="bottom"/>
          </w:tcPr>
          <w:p w:rsidR="00C90039" w:rsidRPr="004E3EB6" w:rsidRDefault="00C90039" w:rsidP="00411202">
            <w:pPr>
              <w:pStyle w:val="Tabell-rad"/>
            </w:pPr>
            <w:r w:rsidRPr="004E3EB6">
              <w:t>Summa 2000  Inkomster av statens verksamhet</w:t>
            </w:r>
          </w:p>
        </w:tc>
        <w:tc>
          <w:tcPr>
            <w:tcW w:w="752" w:type="dxa"/>
            <w:tcBorders>
              <w:top w:val="single" w:sz="8" w:space="0" w:color="auto"/>
              <w:bottom w:val="single" w:sz="8" w:space="0" w:color="auto"/>
            </w:tcBorders>
            <w:noWrap/>
            <w:vAlign w:val="bottom"/>
          </w:tcPr>
          <w:p w:rsidR="00C90039" w:rsidRPr="004E3EB6" w:rsidRDefault="00C90039" w:rsidP="00493EE8">
            <w:pPr>
              <w:pStyle w:val="Tabell-rad"/>
              <w:jc w:val="right"/>
            </w:pPr>
            <w:r w:rsidRPr="004E3EB6">
              <w:t>+10 113</w:t>
            </w:r>
          </w:p>
        </w:tc>
        <w:tc>
          <w:tcPr>
            <w:tcW w:w="752" w:type="dxa"/>
            <w:tcBorders>
              <w:top w:val="single" w:sz="8" w:space="0" w:color="auto"/>
              <w:bottom w:val="single" w:sz="8" w:space="0" w:color="auto"/>
            </w:tcBorders>
            <w:noWrap/>
            <w:vAlign w:val="bottom"/>
          </w:tcPr>
          <w:p w:rsidR="00C90039" w:rsidRPr="004E3EB6" w:rsidRDefault="00C90039" w:rsidP="00493EE8">
            <w:pPr>
              <w:pStyle w:val="Tabell-rad"/>
              <w:jc w:val="right"/>
            </w:pPr>
            <w:r w:rsidRPr="004E3EB6">
              <w:t>+9 328</w:t>
            </w:r>
          </w:p>
        </w:tc>
      </w:tr>
      <w:tr w:rsidR="00C90039" w:rsidRPr="004E3EB6">
        <w:trPr>
          <w:cantSplit/>
          <w:trHeight w:val="170"/>
        </w:trPr>
        <w:tc>
          <w:tcPr>
            <w:tcW w:w="540" w:type="dxa"/>
            <w:tcBorders>
              <w:top w:val="single" w:sz="8" w:space="0" w:color="auto"/>
              <w:bottom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8" w:space="0" w:color="auto"/>
              <w:bottom w:val="single" w:sz="4" w:space="0" w:color="auto"/>
            </w:tcBorders>
            <w:noWrap/>
            <w:vAlign w:val="bottom"/>
          </w:tcPr>
          <w:p w:rsidR="00C90039" w:rsidRPr="004E3EB6" w:rsidRDefault="00C90039" w:rsidP="00411202">
            <w:pPr>
              <w:pStyle w:val="Tabell-rad"/>
            </w:pPr>
            <w:r w:rsidRPr="004E3EB6">
              <w:t> </w:t>
            </w:r>
          </w:p>
        </w:tc>
        <w:tc>
          <w:tcPr>
            <w:tcW w:w="752" w:type="dxa"/>
            <w:tcBorders>
              <w:top w:val="single" w:sz="8" w:space="0" w:color="auto"/>
              <w:bottom w:val="single" w:sz="4" w:space="0" w:color="auto"/>
            </w:tcBorders>
            <w:noWrap/>
            <w:vAlign w:val="bottom"/>
          </w:tcPr>
          <w:p w:rsidR="00C90039" w:rsidRPr="004E3EB6" w:rsidRDefault="00C90039" w:rsidP="00493EE8">
            <w:pPr>
              <w:pStyle w:val="Tabell-rad"/>
              <w:jc w:val="right"/>
            </w:pPr>
            <w:r w:rsidRPr="004E3EB6">
              <w:t> </w:t>
            </w:r>
          </w:p>
        </w:tc>
        <w:tc>
          <w:tcPr>
            <w:tcW w:w="752" w:type="dxa"/>
            <w:tcBorders>
              <w:top w:val="single" w:sz="8" w:space="0" w:color="auto"/>
              <w:bottom w:val="single" w:sz="4" w:space="0" w:color="auto"/>
            </w:tcBorders>
            <w:noWrap/>
            <w:vAlign w:val="bottom"/>
          </w:tcPr>
          <w:p w:rsidR="00C90039" w:rsidRPr="004E3EB6" w:rsidRDefault="00C90039" w:rsidP="00493EE8">
            <w:pPr>
              <w:pStyle w:val="Tabell-rad"/>
              <w:jc w:val="right"/>
            </w:pPr>
            <w:r w:rsidRPr="004E3EB6">
              <w:t> </w:t>
            </w: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2411</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Inkomster av statens aktier</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-900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 xml:space="preserve">Aktieutdelning </w:t>
            </w:r>
          </w:p>
        </w:tc>
        <w:tc>
          <w:tcPr>
            <w:tcW w:w="752" w:type="dxa"/>
            <w:tcBorders>
              <w:top w:val="single" w:sz="4" w:space="0" w:color="auto"/>
            </w:tcBorders>
            <w:noWrap/>
            <w:vAlign w:val="bottom"/>
          </w:tcPr>
          <w:p w:rsidR="00C90039" w:rsidRPr="004E3EB6" w:rsidRDefault="00C90039" w:rsidP="00493EE8">
            <w:pPr>
              <w:pStyle w:val="Tabell-rad"/>
              <w:jc w:val="right"/>
            </w:pPr>
            <w:r w:rsidRPr="004E3EB6">
              <w:t>±0</w:t>
            </w:r>
          </w:p>
        </w:tc>
        <w:tc>
          <w:tcPr>
            <w:tcW w:w="752" w:type="dxa"/>
            <w:tcBorders>
              <w:top w:val="single" w:sz="4" w:space="0" w:color="auto"/>
            </w:tcBorders>
            <w:noWrap/>
            <w:vAlign w:val="bottom"/>
          </w:tcPr>
          <w:p w:rsidR="00C90039" w:rsidRPr="004E3EB6" w:rsidRDefault="00C90039" w:rsidP="00493EE8">
            <w:pPr>
              <w:pStyle w:val="Tabell-rad"/>
              <w:jc w:val="right"/>
            </w:pPr>
            <w:r w:rsidRPr="004E3EB6">
              <w:t>-900</w:t>
            </w:r>
          </w:p>
        </w:tc>
      </w:tr>
      <w:tr w:rsidR="00C90039" w:rsidRPr="004E3EB6">
        <w:trPr>
          <w:cantSplit/>
          <w:trHeight w:val="170"/>
        </w:trPr>
        <w:tc>
          <w:tcPr>
            <w:tcW w:w="540" w:type="dxa"/>
            <w:tcBorders>
              <w:bottom w:val="single" w:sz="4" w:space="0" w:color="auto"/>
            </w:tcBorders>
            <w:noWrap/>
            <w:vAlign w:val="bottom"/>
          </w:tcPr>
          <w:p w:rsidR="00C90039" w:rsidRPr="004E3EB6" w:rsidRDefault="00C90039" w:rsidP="00411202">
            <w:pPr>
              <w:pStyle w:val="Tabell-rad"/>
            </w:pPr>
          </w:p>
        </w:tc>
        <w:tc>
          <w:tcPr>
            <w:tcW w:w="4162" w:type="dxa"/>
            <w:tcBorders>
              <w:bottom w:val="single" w:sz="4" w:space="0" w:color="auto"/>
            </w:tcBorders>
            <w:noWrap/>
            <w:vAlign w:val="bottom"/>
          </w:tcPr>
          <w:p w:rsidR="00C90039" w:rsidRPr="004E3EB6" w:rsidRDefault="00C90039" w:rsidP="00411202">
            <w:pPr>
              <w:pStyle w:val="Tabell-rad"/>
            </w:pPr>
          </w:p>
        </w:tc>
        <w:tc>
          <w:tcPr>
            <w:tcW w:w="752" w:type="dxa"/>
            <w:tcBorders>
              <w:bottom w:val="single" w:sz="4" w:space="0" w:color="auto"/>
            </w:tcBorders>
            <w:noWrap/>
            <w:vAlign w:val="bottom"/>
          </w:tcPr>
          <w:p w:rsidR="00C90039" w:rsidRPr="004E3EB6" w:rsidRDefault="00C90039" w:rsidP="00493EE8">
            <w:pPr>
              <w:pStyle w:val="Tabell-rad"/>
              <w:jc w:val="right"/>
            </w:pPr>
          </w:p>
        </w:tc>
        <w:tc>
          <w:tcPr>
            <w:tcW w:w="752" w:type="dxa"/>
            <w:tcBorders>
              <w:bottom w:val="single" w:sz="4" w:space="0" w:color="auto"/>
            </w:tcBorders>
            <w:noWrap/>
            <w:vAlign w:val="bottom"/>
          </w:tcPr>
          <w:p w:rsidR="00C90039" w:rsidRPr="004E3EB6" w:rsidRDefault="00C90039" w:rsidP="00493EE8">
            <w:pPr>
              <w:pStyle w:val="Tabell-rad"/>
              <w:jc w:val="right"/>
            </w:pPr>
          </w:p>
        </w:tc>
      </w:tr>
      <w:tr w:rsidR="00C90039" w:rsidRPr="004E3EB6">
        <w:trPr>
          <w:cantSplit/>
          <w:trHeight w:val="255"/>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r w:rsidRPr="004E3EB6">
              <w:t>2525</w:t>
            </w: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r w:rsidRPr="004E3EB6">
              <w:t>Finansieringsavgift från arbetslöshetskassor</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+10 000</w:t>
            </w: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r w:rsidRPr="004E3EB6">
              <w:t>+10 000</w:t>
            </w:r>
          </w:p>
        </w:tc>
      </w:tr>
      <w:tr w:rsidR="00C90039" w:rsidRPr="004E3EB6">
        <w:trPr>
          <w:cantSplit/>
          <w:trHeight w:val="255"/>
        </w:trPr>
        <w:tc>
          <w:tcPr>
            <w:tcW w:w="540" w:type="dxa"/>
            <w:tcBorders>
              <w:top w:val="single" w:sz="4" w:space="0" w:color="auto"/>
            </w:tcBorders>
            <w:noWrap/>
            <w:vAlign w:val="bottom"/>
          </w:tcPr>
          <w:p w:rsidR="00C90039" w:rsidRPr="004E3EB6" w:rsidRDefault="00C90039" w:rsidP="00411202">
            <w:pPr>
              <w:pStyle w:val="Tabell-rad"/>
            </w:pPr>
            <w:r w:rsidRPr="004E3EB6">
              <w:t> </w:t>
            </w:r>
          </w:p>
        </w:tc>
        <w:tc>
          <w:tcPr>
            <w:tcW w:w="4162" w:type="dxa"/>
            <w:tcBorders>
              <w:top w:val="single" w:sz="4" w:space="0" w:color="auto"/>
            </w:tcBorders>
            <w:noWrap/>
            <w:vAlign w:val="bottom"/>
          </w:tcPr>
          <w:p w:rsidR="00C90039" w:rsidRPr="004E3EB6" w:rsidRDefault="00C90039" w:rsidP="00411202">
            <w:pPr>
              <w:pStyle w:val="Tabell-rad"/>
            </w:pPr>
            <w:r w:rsidRPr="004E3EB6">
              <w:t>Höjd egenavgift, arbetslöshetskassor</w:t>
            </w:r>
          </w:p>
        </w:tc>
        <w:tc>
          <w:tcPr>
            <w:tcW w:w="752" w:type="dxa"/>
            <w:tcBorders>
              <w:top w:val="single" w:sz="4" w:space="0" w:color="auto"/>
            </w:tcBorders>
            <w:noWrap/>
            <w:vAlign w:val="bottom"/>
          </w:tcPr>
          <w:p w:rsidR="00C90039" w:rsidRPr="004E3EB6" w:rsidRDefault="00C90039" w:rsidP="00493EE8">
            <w:pPr>
              <w:pStyle w:val="Tabell-rad"/>
              <w:jc w:val="right"/>
            </w:pPr>
            <w:r w:rsidRPr="004E3EB6">
              <w:t>+10 000</w:t>
            </w:r>
          </w:p>
        </w:tc>
        <w:tc>
          <w:tcPr>
            <w:tcW w:w="752" w:type="dxa"/>
            <w:tcBorders>
              <w:top w:val="single" w:sz="4" w:space="0" w:color="auto"/>
            </w:tcBorders>
            <w:noWrap/>
            <w:vAlign w:val="bottom"/>
          </w:tcPr>
          <w:p w:rsidR="00C90039" w:rsidRPr="004E3EB6" w:rsidRDefault="00C90039" w:rsidP="00493EE8">
            <w:pPr>
              <w:pStyle w:val="Tabell-rad"/>
              <w:jc w:val="right"/>
            </w:pPr>
            <w:r w:rsidRPr="004E3EB6">
              <w:t>+10 000</w:t>
            </w:r>
          </w:p>
        </w:tc>
      </w:tr>
      <w:tr w:rsidR="00C90039" w:rsidRPr="004E3EB6">
        <w:trPr>
          <w:cantSplit/>
          <w:trHeight w:val="170"/>
        </w:trPr>
        <w:tc>
          <w:tcPr>
            <w:tcW w:w="540" w:type="dxa"/>
            <w:tcBorders>
              <w:top w:val="single" w:sz="4" w:space="0" w:color="auto"/>
              <w:bottom w:val="single" w:sz="4" w:space="0" w:color="auto"/>
            </w:tcBorders>
            <w:noWrap/>
            <w:vAlign w:val="bottom"/>
          </w:tcPr>
          <w:p w:rsidR="00C90039" w:rsidRPr="004E3EB6" w:rsidRDefault="00C90039" w:rsidP="00411202">
            <w:pPr>
              <w:pStyle w:val="Tabell-rad"/>
            </w:pPr>
          </w:p>
        </w:tc>
        <w:tc>
          <w:tcPr>
            <w:tcW w:w="4162" w:type="dxa"/>
            <w:tcBorders>
              <w:top w:val="single" w:sz="4" w:space="0" w:color="auto"/>
              <w:bottom w:val="single" w:sz="4" w:space="0" w:color="auto"/>
            </w:tcBorders>
            <w:noWrap/>
            <w:vAlign w:val="bottom"/>
          </w:tcPr>
          <w:p w:rsidR="00C90039" w:rsidRPr="004E3EB6" w:rsidRDefault="00C90039" w:rsidP="00411202">
            <w:pPr>
              <w:pStyle w:val="Tabell-rad"/>
            </w:pP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p>
        </w:tc>
        <w:tc>
          <w:tcPr>
            <w:tcW w:w="752" w:type="dxa"/>
            <w:tcBorders>
              <w:top w:val="single" w:sz="4" w:space="0" w:color="auto"/>
              <w:bottom w:val="single" w:sz="4" w:space="0" w:color="auto"/>
            </w:tcBorders>
            <w:noWrap/>
            <w:vAlign w:val="bottom"/>
          </w:tcPr>
          <w:p w:rsidR="00C90039" w:rsidRPr="004E3EB6" w:rsidRDefault="00C90039" w:rsidP="00493EE8">
            <w:pPr>
              <w:pStyle w:val="Tabell-rad"/>
              <w:jc w:val="right"/>
            </w:pPr>
          </w:p>
        </w:tc>
      </w:tr>
      <w:tr w:rsidR="00C90039" w:rsidRPr="004E3EB6">
        <w:trPr>
          <w:cantSplit/>
          <w:trHeight w:val="255"/>
        </w:trPr>
        <w:tc>
          <w:tcPr>
            <w:tcW w:w="540" w:type="dxa"/>
            <w:tcBorders>
              <w:top w:val="single" w:sz="4" w:space="0" w:color="auto"/>
              <w:bottom w:val="single" w:sz="8" w:space="0" w:color="auto"/>
            </w:tcBorders>
            <w:noWrap/>
            <w:vAlign w:val="bottom"/>
          </w:tcPr>
          <w:p w:rsidR="00C90039" w:rsidRPr="004E3EB6" w:rsidRDefault="00C90039" w:rsidP="00411202">
            <w:pPr>
              <w:pStyle w:val="Tabell-rad"/>
            </w:pPr>
            <w:r w:rsidRPr="004E3EB6">
              <w:t>2699</w:t>
            </w:r>
          </w:p>
        </w:tc>
        <w:tc>
          <w:tcPr>
            <w:tcW w:w="4162" w:type="dxa"/>
            <w:tcBorders>
              <w:top w:val="single" w:sz="4" w:space="0" w:color="auto"/>
              <w:bottom w:val="single" w:sz="8" w:space="0" w:color="auto"/>
            </w:tcBorders>
            <w:noWrap/>
            <w:vAlign w:val="bottom"/>
          </w:tcPr>
          <w:p w:rsidR="00C90039" w:rsidRPr="004E3EB6" w:rsidRDefault="00C90039" w:rsidP="00411202">
            <w:pPr>
              <w:pStyle w:val="Tabell-rad"/>
            </w:pPr>
            <w:r w:rsidRPr="004E3EB6">
              <w:t>Avgift från försäljning av högskoleutbildning</w:t>
            </w:r>
          </w:p>
        </w:tc>
        <w:tc>
          <w:tcPr>
            <w:tcW w:w="752" w:type="dxa"/>
            <w:tcBorders>
              <w:top w:val="single" w:sz="4" w:space="0" w:color="auto"/>
              <w:bottom w:val="single" w:sz="8" w:space="0" w:color="auto"/>
            </w:tcBorders>
            <w:noWrap/>
            <w:vAlign w:val="bottom"/>
          </w:tcPr>
          <w:p w:rsidR="00C90039" w:rsidRPr="004E3EB6" w:rsidRDefault="00C90039" w:rsidP="00493EE8">
            <w:pPr>
              <w:pStyle w:val="Tabell-rad"/>
              <w:jc w:val="right"/>
            </w:pPr>
            <w:r w:rsidRPr="004E3EB6">
              <w:t>+113</w:t>
            </w:r>
          </w:p>
        </w:tc>
        <w:tc>
          <w:tcPr>
            <w:tcW w:w="752" w:type="dxa"/>
            <w:tcBorders>
              <w:top w:val="single" w:sz="4" w:space="0" w:color="auto"/>
              <w:bottom w:val="single" w:sz="8" w:space="0" w:color="auto"/>
            </w:tcBorders>
            <w:noWrap/>
            <w:vAlign w:val="bottom"/>
          </w:tcPr>
          <w:p w:rsidR="00C90039" w:rsidRPr="004E3EB6" w:rsidRDefault="00C90039" w:rsidP="00493EE8">
            <w:pPr>
              <w:pStyle w:val="Tabell-rad"/>
              <w:jc w:val="right"/>
            </w:pPr>
            <w:r w:rsidRPr="004E3EB6">
              <w:t>+228</w:t>
            </w:r>
          </w:p>
        </w:tc>
      </w:tr>
    </w:tbl>
    <w:p w:rsidR="00C90039" w:rsidRPr="004E3EB6" w:rsidRDefault="00C90039" w:rsidP="007160D2">
      <w:pPr>
        <w:pStyle w:val="Rubrik2"/>
      </w:pPr>
      <w:bookmarkStart w:id="687" w:name="_Toc53304520"/>
      <w:bookmarkStart w:id="688" w:name="_Toc116280033"/>
      <w:bookmarkStart w:id="689" w:name="_Toc134370357"/>
      <w:bookmarkStart w:id="690" w:name="_Toc39236840"/>
      <w:bookmarkStart w:id="691" w:name="_Toc39237779"/>
      <w:bookmarkStart w:id="692" w:name="_Toc135027712"/>
      <w:bookmarkStart w:id="693" w:name="_Toc135114455"/>
      <w:r w:rsidRPr="004E3EB6">
        <w:t>Renodling av statens roll genom försäljning av statliga aktier</w:t>
      </w:r>
      <w:bookmarkEnd w:id="687"/>
      <w:bookmarkEnd w:id="688"/>
      <w:bookmarkEnd w:id="689"/>
      <w:bookmarkEnd w:id="692"/>
      <w:bookmarkEnd w:id="693"/>
    </w:p>
    <w:p w:rsidR="00C90039" w:rsidRPr="004E3EB6" w:rsidRDefault="00C90039" w:rsidP="007160D2">
      <w:r w:rsidRPr="004E3EB6">
        <w:t>Det finns flera skäl för en försäljning av statens aktier. Dels är det viktigt för att renodla statens roll, dels för att sprida ägandet. Ett spritt ägande och sund ko</w:t>
      </w:r>
      <w:r w:rsidRPr="004E3EB6">
        <w:t>n</w:t>
      </w:r>
      <w:r w:rsidRPr="004E3EB6">
        <w:t>kurrens i en väl fungerande ekonomi skapar trovärdighet och får även riskkap</w:t>
      </w:r>
      <w:r w:rsidRPr="004E3EB6">
        <w:t>i</w:t>
      </w:r>
      <w:r w:rsidRPr="004E3EB6">
        <w:t>talmarknaden att fungera. Ett omfattande privat sparande i aktier är en av de vi</w:t>
      </w:r>
      <w:r w:rsidRPr="004E3EB6">
        <w:t>k</w:t>
      </w:r>
      <w:r w:rsidRPr="004E3EB6">
        <w:t xml:space="preserve">tigaste förutsättningarna för att nya företag </w:t>
      </w:r>
      <w:r w:rsidR="006C1B8D" w:rsidRPr="004E3EB6">
        <w:t>ska</w:t>
      </w:r>
      <w:r w:rsidRPr="004E3EB6">
        <w:t xml:space="preserve"> kunna bildas och nya jobb sk</w:t>
      </w:r>
      <w:r w:rsidRPr="004E3EB6">
        <w:t>a</w:t>
      </w:r>
      <w:r w:rsidRPr="004E3EB6">
        <w:t xml:space="preserve">pas. </w:t>
      </w:r>
    </w:p>
    <w:p w:rsidR="00C90039" w:rsidRPr="004E3EB6" w:rsidRDefault="00C90039" w:rsidP="007160D2">
      <w:pPr>
        <w:pStyle w:val="Normaltindrag"/>
      </w:pPr>
      <w:r w:rsidRPr="004E3EB6">
        <w:t>Ett tredje skäl för en privatisering av det statliga ägandet är att det förbät</w:t>
      </w:r>
      <w:r w:rsidRPr="004E3EB6">
        <w:t>t</w:t>
      </w:r>
      <w:r w:rsidRPr="004E3EB6">
        <w:t>rar förutsättningarna för de företag som det handlar om. Oklara roller gör att offentligt ägda f</w:t>
      </w:r>
      <w:r w:rsidRPr="004E3EB6">
        <w:t>ö</w:t>
      </w:r>
      <w:r w:rsidRPr="004E3EB6">
        <w:t>retag lätt blir verktyg för motstridiga politiska ambitioner</w:t>
      </w:r>
      <w:r w:rsidR="00222102" w:rsidRPr="004E3EB6">
        <w:t>,</w:t>
      </w:r>
      <w:r w:rsidRPr="004E3EB6">
        <w:t xml:space="preserve"> vilket på lång sikt drabbar tillväxten och skapandet av nya jobb i Sverige. En ägarspridning ger företaget behövligt kap</w:t>
      </w:r>
      <w:r w:rsidRPr="004E3EB6">
        <w:t>i</w:t>
      </w:r>
      <w:r w:rsidRPr="004E3EB6">
        <w:t xml:space="preserve">tal för framtida investeringar, något som inte bör finansieras ur statsbudgeten. </w:t>
      </w:r>
    </w:p>
    <w:p w:rsidR="00C90039" w:rsidRPr="004E3EB6" w:rsidRDefault="00C90039" w:rsidP="007160D2">
      <w:pPr>
        <w:pStyle w:val="Normaltindrag"/>
      </w:pPr>
      <w:r w:rsidRPr="004E3EB6">
        <w:t>Försäljningarna ska ske till marknadsmässiga priser och i den takt som är mö</w:t>
      </w:r>
      <w:r w:rsidRPr="004E3EB6">
        <w:t>j</w:t>
      </w:r>
      <w:r w:rsidRPr="004E3EB6">
        <w:t>lig med tanke på andra introduktioner på aktiemarknaden. Hänsyn ska också tas till konjunktu</w:t>
      </w:r>
      <w:r w:rsidRPr="004E3EB6">
        <w:t>r</w:t>
      </w:r>
      <w:r w:rsidRPr="004E3EB6">
        <w:t xml:space="preserve">läget. Alla företag bör dock inte säljas. Staten ska inte avhända sig inflytandet över och ansvaret för t.ex. Systembolaget. </w:t>
      </w:r>
    </w:p>
    <w:p w:rsidR="00C90039" w:rsidRPr="004E3EB6" w:rsidRDefault="00C90039" w:rsidP="007160D2">
      <w:pPr>
        <w:pStyle w:val="Normaltindrag"/>
      </w:pPr>
      <w:r w:rsidRPr="004E3EB6">
        <w:t>Utifrån ett kristdemokratiskt synsätt finns det alltså anledning att gå vidare med att minska det statliga ägandet av företag, i princip enligt det program som antogs av riksdagen hösten 1991. Utöver dessa bör ytterligare företag bli för</w:t>
      </w:r>
      <w:r w:rsidRPr="004E3EB6">
        <w:t>e</w:t>
      </w:r>
      <w:r w:rsidRPr="004E3EB6">
        <w:t xml:space="preserve">mål för försäljning. </w:t>
      </w:r>
    </w:p>
    <w:p w:rsidR="00C90039" w:rsidRPr="004E3EB6" w:rsidRDefault="00C90039" w:rsidP="007160D2">
      <w:pPr>
        <w:pStyle w:val="Normaltindrag"/>
      </w:pPr>
      <w:r w:rsidRPr="004E3EB6">
        <w:t>De företag som är aktuella är sådana som är verksamma inom konkurren</w:t>
      </w:r>
      <w:r w:rsidRPr="004E3EB6">
        <w:t>s</w:t>
      </w:r>
      <w:r w:rsidRPr="004E3EB6">
        <w:t>utsatt ver</w:t>
      </w:r>
      <w:r w:rsidRPr="004E3EB6">
        <w:t>k</w:t>
      </w:r>
      <w:r w:rsidRPr="004E3EB6">
        <w:t>samhet. Monopolföretag kan inte säljas innan omstrukturering skett.</w:t>
      </w:r>
    </w:p>
    <w:p w:rsidR="00C90039" w:rsidRPr="004E3EB6" w:rsidRDefault="00C90039" w:rsidP="007160D2">
      <w:pPr>
        <w:pStyle w:val="Rubrik2"/>
      </w:pPr>
      <w:bookmarkStart w:id="694" w:name="_Toc53304521"/>
      <w:bookmarkStart w:id="695" w:name="_Toc116280034"/>
      <w:bookmarkStart w:id="696" w:name="_Toc134370358"/>
      <w:bookmarkStart w:id="697" w:name="_Toc135027713"/>
      <w:bookmarkStart w:id="698" w:name="_Toc135114456"/>
      <w:bookmarkEnd w:id="690"/>
      <w:bookmarkEnd w:id="691"/>
      <w:r w:rsidRPr="004E3EB6">
        <w:t>Skattepolitikens inriktning på längre sikt</w:t>
      </w:r>
      <w:bookmarkEnd w:id="694"/>
      <w:bookmarkEnd w:id="695"/>
      <w:bookmarkEnd w:id="696"/>
      <w:bookmarkEnd w:id="697"/>
      <w:bookmarkEnd w:id="698"/>
    </w:p>
    <w:p w:rsidR="00C90039" w:rsidRPr="004E3EB6" w:rsidRDefault="00C90039" w:rsidP="007160D2">
      <w:r w:rsidRPr="004E3EB6">
        <w:t>Kristdemokraterna anser att det svenska skattetrycket, som är högst i världen, både bör och måste sänkas.</w:t>
      </w:r>
    </w:p>
    <w:p w:rsidR="00C90039" w:rsidRPr="004E3EB6" w:rsidRDefault="00C90039" w:rsidP="007160D2">
      <w:pPr>
        <w:pStyle w:val="Normaltindrag"/>
      </w:pPr>
      <w:r w:rsidRPr="004E3EB6">
        <w:t>Bakom ställningstagandet att det bör sänkas ligger en ideologiskt föran</w:t>
      </w:r>
      <w:r w:rsidRPr="004E3EB6">
        <w:t>k</w:t>
      </w:r>
      <w:r w:rsidRPr="004E3EB6">
        <w:t>rad övert</w:t>
      </w:r>
      <w:r w:rsidRPr="004E3EB6">
        <w:t>y</w:t>
      </w:r>
      <w:r w:rsidRPr="004E3EB6">
        <w:t>gelse om att människor själva, inte statens byråkrater och politiker, ska bestämma över en större del av sina inkomster och utgifter. Men stäl</w:t>
      </w:r>
      <w:r w:rsidRPr="004E3EB6">
        <w:t>l</w:t>
      </w:r>
      <w:r w:rsidRPr="004E3EB6">
        <w:t>ningstagandet motiveras också av en ekonomiskt grundad övertyge</w:t>
      </w:r>
      <w:r w:rsidRPr="004E3EB6">
        <w:t>l</w:t>
      </w:r>
      <w:r w:rsidRPr="004E3EB6">
        <w:t>se om att den svenska ekonomin kommer att fungera bättre och tillväxtpotentialen öka om en minskad andel av de totala resurserna passerar genom den offentliga sektorn.</w:t>
      </w:r>
    </w:p>
    <w:p w:rsidR="00C90039" w:rsidRPr="004E3EB6" w:rsidRDefault="00C90039" w:rsidP="007160D2">
      <w:pPr>
        <w:pStyle w:val="Normaltindrag"/>
      </w:pPr>
      <w:r w:rsidRPr="004E3EB6">
        <w:t>Bakom ställningstagandet att skattetrycket måste sänkas finns en insikt om det inte obetydliga omvärldstryck som gör att våra skattenivåer helt enkelt inte kan avvika kra</w:t>
      </w:r>
      <w:r w:rsidRPr="004E3EB6">
        <w:t>f</w:t>
      </w:r>
      <w:r w:rsidRPr="004E3EB6">
        <w:t>tigt från det som gäller i våra konkurrentländer.</w:t>
      </w:r>
    </w:p>
    <w:p w:rsidR="00C90039" w:rsidRPr="004E3EB6" w:rsidRDefault="00C90039" w:rsidP="007160D2">
      <w:pPr>
        <w:pStyle w:val="Normaltindrag"/>
      </w:pPr>
      <w:r w:rsidRPr="004E3EB6">
        <w:t>På sikt bör därför de statliga utgifternas andel av BNP minska. Därigenom kommer också skattetrycket att kunna minska. Skattetrycket måste dock vä</w:t>
      </w:r>
      <w:r w:rsidRPr="004E3EB6">
        <w:t>x</w:t>
      </w:r>
      <w:r w:rsidRPr="004E3EB6">
        <w:t>las ned successivt och med en försiktighet som inte äventyrar stabiliteten i statsfinanserna eller äventyrar finansieringen av den offentliga sektorns kär</w:t>
      </w:r>
      <w:r w:rsidRPr="004E3EB6">
        <w:t>n</w:t>
      </w:r>
      <w:r w:rsidRPr="004E3EB6">
        <w:t xml:space="preserve">uppgifter. </w:t>
      </w:r>
    </w:p>
    <w:p w:rsidR="00C90039" w:rsidRPr="004E3EB6" w:rsidRDefault="00C90039" w:rsidP="00222102">
      <w:pPr>
        <w:rPr>
          <w:b/>
          <w:i/>
        </w:rPr>
      </w:pPr>
      <w:r w:rsidRPr="004E3EB6">
        <w:rPr>
          <w:b/>
          <w:i/>
        </w:rPr>
        <w:t>Gradvis anpassning av skattetrycket</w:t>
      </w:r>
      <w:r w:rsidR="00222102" w:rsidRPr="004E3EB6">
        <w:rPr>
          <w:b/>
          <w:i/>
        </w:rPr>
        <w:t xml:space="preserve"> </w:t>
      </w:r>
      <w:r w:rsidRPr="004E3EB6">
        <w:rPr>
          <w:b/>
          <w:i/>
        </w:rPr>
        <w:t>…</w:t>
      </w:r>
    </w:p>
    <w:p w:rsidR="00C90039" w:rsidRPr="004E3EB6" w:rsidRDefault="00C90039" w:rsidP="007160D2">
      <w:r w:rsidRPr="004E3EB6">
        <w:t>Vi bedömer att det under överskådlig tid främst är staten som genom ompri</w:t>
      </w:r>
      <w:r w:rsidRPr="004E3EB6">
        <w:t>o</w:t>
      </w:r>
      <w:r w:rsidRPr="004E3EB6">
        <w:t>rit</w:t>
      </w:r>
      <w:r w:rsidRPr="004E3EB6">
        <w:t>e</w:t>
      </w:r>
      <w:r w:rsidRPr="004E3EB6">
        <w:t>ringar måste bidra till en nedväxling av skattetrycket. Kommunsektorn som he</w:t>
      </w:r>
      <w:r w:rsidRPr="004E3EB6">
        <w:t>l</w:t>
      </w:r>
      <w:r w:rsidRPr="004E3EB6">
        <w:t>het kommer på grund av den demografiska utvecklingen inte att ha något större utrymme för skattesänkningar, även om effektiviseringar geno</w:t>
      </w:r>
      <w:r w:rsidRPr="004E3EB6">
        <w:t>m</w:t>
      </w:r>
      <w:r w:rsidRPr="004E3EB6">
        <w:t>förs. För vissa kommuner är detta dock en möjlighet som bör tas till</w:t>
      </w:r>
      <w:r w:rsidR="00222102" w:rsidRPr="004E3EB6">
        <w:t xml:space="preserve"> </w:t>
      </w:r>
      <w:r w:rsidRPr="004E3EB6">
        <w:t>vara.</w:t>
      </w:r>
    </w:p>
    <w:p w:rsidR="00C90039" w:rsidRPr="004E3EB6" w:rsidRDefault="00C90039" w:rsidP="007160D2">
      <w:pPr>
        <w:pStyle w:val="Normaltindrag"/>
      </w:pPr>
      <w:r w:rsidRPr="004E3EB6">
        <w:t>Staten ska givetvis ha tillräckliga skatteintäkter för att kunna sköta sina huvuduppgifter, som exempelvis rättsväsende, försvar, fördelningspolitik och my</w:t>
      </w:r>
      <w:r w:rsidRPr="004E3EB6">
        <w:t>n</w:t>
      </w:r>
      <w:r w:rsidRPr="004E3EB6">
        <w:t>dighetsutövning med god kvalitet. Detta sätter en gräns för hur mycket statsutgifterna kan sjunka vid en given tillväxt i BNP. Om denna til</w:t>
      </w:r>
      <w:r w:rsidRPr="004E3EB6">
        <w:t>l</w:t>
      </w:r>
      <w:r w:rsidRPr="004E3EB6">
        <w:t>växt blir högre kan andelen statsutgifter bli lägre, även om lika mycket pengar satsas på huvudup</w:t>
      </w:r>
      <w:r w:rsidRPr="004E3EB6">
        <w:t>p</w:t>
      </w:r>
      <w:r w:rsidRPr="004E3EB6">
        <w:t xml:space="preserve">gifterna i båda fallen. </w:t>
      </w:r>
    </w:p>
    <w:p w:rsidR="00C90039" w:rsidRPr="004E3EB6" w:rsidRDefault="00C90039" w:rsidP="00E073B4">
      <w:pPr>
        <w:spacing w:before="250"/>
        <w:rPr>
          <w:b/>
          <w:i/>
        </w:rPr>
      </w:pPr>
      <w:r w:rsidRPr="004E3EB6">
        <w:rPr>
          <w:b/>
          <w:i/>
        </w:rPr>
        <w:t>… till nivån i jämförbara OECD-länder</w:t>
      </w:r>
      <w:r w:rsidR="00222102" w:rsidRPr="004E3EB6">
        <w:rPr>
          <w:b/>
          <w:i/>
        </w:rPr>
        <w:t xml:space="preserve"> </w:t>
      </w:r>
      <w:r w:rsidRPr="004E3EB6">
        <w:rPr>
          <w:b/>
          <w:i/>
        </w:rPr>
        <w:t>…</w:t>
      </w:r>
    </w:p>
    <w:p w:rsidR="00C90039" w:rsidRPr="004E3EB6" w:rsidRDefault="00C90039" w:rsidP="007160D2">
      <w:r w:rsidRPr="004E3EB6">
        <w:t>Som ett riktmärke för statens utgifter kan därför bara anges att de tillsammans med utgifterna i den övriga offentliga se</w:t>
      </w:r>
      <w:r w:rsidRPr="004E3EB6">
        <w:t>k</w:t>
      </w:r>
      <w:r w:rsidRPr="004E3EB6">
        <w:t>torn ska ge utrymme för en gradvis anpassning nedåt av ska</w:t>
      </w:r>
      <w:r w:rsidRPr="004E3EB6">
        <w:t>t</w:t>
      </w:r>
      <w:r w:rsidRPr="004E3EB6">
        <w:t>tetrycket till jämförbara OECD-länders nivå. Med en bättre tillväxtpolitik blir detta lättare än om nuvarande stelheter och obalanser i den svenska ekonomin består.</w:t>
      </w:r>
    </w:p>
    <w:p w:rsidR="00C90039" w:rsidRPr="004E3EB6" w:rsidRDefault="00C90039" w:rsidP="007160D2">
      <w:pPr>
        <w:pStyle w:val="Normaltindrag"/>
      </w:pPr>
      <w:r w:rsidRPr="004E3EB6">
        <w:t>Den svenska tillväxttakten i ekonomin är därför helt central även för denna diskussion. Om nuvarande låga tillväxtp</w:t>
      </w:r>
      <w:r w:rsidRPr="004E3EB6">
        <w:t>o</w:t>
      </w:r>
      <w:r w:rsidRPr="004E3EB6">
        <w:t>tential (knappt 2 procent per år) består, kommer en nedväxling av skattetrycket att ta lång tid och frukterna av densamma, i form av ökat självbestämmande och bättre tillväxtförutsättnin</w:t>
      </w:r>
      <w:r w:rsidRPr="004E3EB6">
        <w:t>g</w:t>
      </w:r>
      <w:r w:rsidRPr="004E3EB6">
        <w:t>ar, blir ka</w:t>
      </w:r>
      <w:r w:rsidRPr="004E3EB6">
        <w:t>n</w:t>
      </w:r>
      <w:r w:rsidRPr="004E3EB6">
        <w:t>ske svårare för den enskilde att se. Skattesänkningar riskerar i ett sådant läge att uppfattas som ett hot mot ”välfärden”. Inte minst driver de socialistiska partie</w:t>
      </w:r>
      <w:r w:rsidRPr="004E3EB6">
        <w:t>r</w:t>
      </w:r>
      <w:r w:rsidRPr="004E3EB6">
        <w:t>na i Sverige mot bättre vetande ofta en sådan linje när konjunkturen är dålig. När den är bättre brukar skattesänkningar avv</w:t>
      </w:r>
      <w:r w:rsidRPr="004E3EB6">
        <w:t>i</w:t>
      </w:r>
      <w:r w:rsidRPr="004E3EB6">
        <w:t>sas för att de skulle skapa överhettning om de genomfördes. Skattesänkningar är alltså i princip alltid fel för en svensk socialdemokratisk regering. Enda skälet till att vissa ska</w:t>
      </w:r>
      <w:r w:rsidRPr="004E3EB6">
        <w:t>t</w:t>
      </w:r>
      <w:r w:rsidRPr="004E3EB6">
        <w:t>ter sänkts under senare år är att den förbättring som den goda konjunkturen tidigare b</w:t>
      </w:r>
      <w:r w:rsidRPr="004E3EB6">
        <w:t>i</w:t>
      </w:r>
      <w:r w:rsidRPr="004E3EB6">
        <w:t xml:space="preserve">drog med inte kunde delas ut som bidrag till följd av utgiftstaken. </w:t>
      </w:r>
    </w:p>
    <w:p w:rsidR="00C90039" w:rsidRPr="004E3EB6" w:rsidRDefault="00C90039" w:rsidP="007160D2">
      <w:pPr>
        <w:pStyle w:val="Normaltindrag"/>
      </w:pPr>
      <w:r w:rsidRPr="004E3EB6">
        <w:t>Den nuvarande låga tillväxtpotentialen bidrar alltså i sig till att hålla Sver</w:t>
      </w:r>
      <w:r w:rsidRPr="004E3EB6">
        <w:t>i</w:t>
      </w:r>
      <w:r w:rsidRPr="004E3EB6">
        <w:t>ge i en ond cirkel där tillväxtfrämjande fö</w:t>
      </w:r>
      <w:r w:rsidRPr="004E3EB6">
        <w:t>r</w:t>
      </w:r>
      <w:r w:rsidRPr="004E3EB6">
        <w:t>slag till skattesänkningar kan målas ut som ett hot snarare än den möjligheten till ökat självbestämmande och tillväxt som det de facto är. Om til</w:t>
      </w:r>
      <w:r w:rsidRPr="004E3EB6">
        <w:t>l</w:t>
      </w:r>
      <w:r w:rsidRPr="004E3EB6">
        <w:t>växten vore bättre skulle vi sannolikt inte ha samma typ av debatt, eftersom skatteinkomsterna då skulle öka mer, även om skattesa</w:t>
      </w:r>
      <w:r w:rsidRPr="004E3EB6">
        <w:t>t</w:t>
      </w:r>
      <w:r w:rsidRPr="004E3EB6">
        <w:t xml:space="preserve">serna var lägre. </w:t>
      </w:r>
    </w:p>
    <w:p w:rsidR="00C90039" w:rsidRPr="004E3EB6" w:rsidRDefault="00C90039" w:rsidP="00E073B4">
      <w:pPr>
        <w:spacing w:before="250"/>
        <w:rPr>
          <w:b/>
          <w:i/>
        </w:rPr>
      </w:pPr>
      <w:r w:rsidRPr="004E3EB6">
        <w:rPr>
          <w:b/>
          <w:i/>
        </w:rPr>
        <w:t>… genom en målmedveten politik</w:t>
      </w:r>
    </w:p>
    <w:p w:rsidR="00C90039" w:rsidRPr="004E3EB6" w:rsidRDefault="00C90039" w:rsidP="007160D2">
      <w:r w:rsidRPr="004E3EB6">
        <w:t>Detta ”dödläge” kan bara brytas genom en målmedveten pol</w:t>
      </w:r>
      <w:r w:rsidRPr="004E3EB6">
        <w:t>i</w:t>
      </w:r>
      <w:r w:rsidRPr="004E3EB6">
        <w:t>tik för att i en väl avvägd takt minska utgifter och skatter som andel av ekonomin. Därtill behövs regelförenklin</w:t>
      </w:r>
      <w:r w:rsidRPr="004E3EB6">
        <w:t>g</w:t>
      </w:r>
      <w:r w:rsidRPr="004E3EB6">
        <w:t>ar och andra typer av strukturreformer, bl.a. för att främja en bättre lönebildning. Detta kommer om det genomförs successivt att bidra till en bättre tillväxt och underlätta a</w:t>
      </w:r>
      <w:r w:rsidRPr="004E3EB6">
        <w:t>n</w:t>
      </w:r>
      <w:r w:rsidRPr="004E3EB6">
        <w:t>passningen mot nivån i jämförbara OECD-länder. Men det kommer också att innebära att de reala resurserna till exempelvis kommunse</w:t>
      </w:r>
      <w:r w:rsidRPr="004E3EB6">
        <w:t>k</w:t>
      </w:r>
      <w:r w:rsidRPr="004E3EB6">
        <w:t>torn kan öka i en säkrare takt än med en lägre tillväxt.</w:t>
      </w:r>
    </w:p>
    <w:p w:rsidR="00C90039" w:rsidRPr="004E3EB6" w:rsidRDefault="00C90039" w:rsidP="007160D2">
      <w:pPr>
        <w:pStyle w:val="Normaltindrag"/>
      </w:pPr>
      <w:r w:rsidRPr="004E3EB6">
        <w:t>Det tydligaste exemplet på att denna strategi är framgångsrik är Irland. Där har skatterna målmedvetet sänkts, vilket har lockat till sig både människor, företag och investe</w:t>
      </w:r>
      <w:r w:rsidRPr="004E3EB6">
        <w:t>r</w:t>
      </w:r>
      <w:r w:rsidRPr="004E3EB6">
        <w:t>ingar. Den mycket kraftiga sysselsättningsökning som skett de senaste tio åren har til</w:t>
      </w:r>
      <w:r w:rsidRPr="004E3EB6">
        <w:t>l</w:t>
      </w:r>
      <w:r w:rsidRPr="004E3EB6">
        <w:t>sammans med sänkta skatter inneburit en snabb klättring uppåt i välfärdsligan.</w:t>
      </w:r>
    </w:p>
    <w:p w:rsidR="00C90039" w:rsidRPr="004E3EB6" w:rsidRDefault="00C90039" w:rsidP="007160D2">
      <w:pPr>
        <w:pStyle w:val="Normaltindrag"/>
      </w:pPr>
      <w:r w:rsidRPr="004E3EB6">
        <w:t>Även om det finns olikheter mellan länder som Irland och Sverige, finns det inget som talar för att Sverige inte skulle kunna lyckas betydligt bättre än för närvarande med en tillväxtinriktad politik. Ett annat land som framgång</w:t>
      </w:r>
      <w:r w:rsidRPr="004E3EB6">
        <w:t>s</w:t>
      </w:r>
      <w:r w:rsidRPr="004E3EB6">
        <w:t>rikt förbättrat tillväxten är Fi</w:t>
      </w:r>
      <w:r w:rsidRPr="004E3EB6">
        <w:t>n</w:t>
      </w:r>
      <w:r w:rsidRPr="004E3EB6">
        <w:t>land, som trendmässigt har en betydligt bättre tillväxt än Sverige under senare år.</w:t>
      </w:r>
    </w:p>
    <w:p w:rsidR="00C90039" w:rsidRPr="004E3EB6" w:rsidRDefault="00C90039" w:rsidP="007160D2">
      <w:pPr>
        <w:pStyle w:val="Rubrik1"/>
      </w:pPr>
      <w:bookmarkStart w:id="699" w:name="_Toc134370359"/>
      <w:bookmarkStart w:id="700" w:name="_Toc135027714"/>
      <w:bookmarkStart w:id="701" w:name="_Toc135114457"/>
      <w:r w:rsidRPr="004E3EB6">
        <w:t>Statens utgifter och utgiftstak</w:t>
      </w:r>
      <w:bookmarkEnd w:id="699"/>
      <w:bookmarkEnd w:id="700"/>
      <w:bookmarkEnd w:id="701"/>
    </w:p>
    <w:p w:rsidR="00C90039" w:rsidRPr="004E3EB6" w:rsidRDefault="00C90039" w:rsidP="00BC5EFE">
      <w:pPr>
        <w:pStyle w:val="Rubrik2"/>
        <w:spacing w:before="120"/>
      </w:pPr>
      <w:bookmarkStart w:id="702" w:name="_Toc53304523"/>
      <w:bookmarkStart w:id="703" w:name="_Toc116280036"/>
      <w:bookmarkStart w:id="704" w:name="_Toc134370360"/>
      <w:bookmarkStart w:id="705" w:name="_Toc135027715"/>
      <w:bookmarkStart w:id="706" w:name="_Toc135114458"/>
      <w:r w:rsidRPr="004E3EB6">
        <w:t xml:space="preserve">Fördelning av utgifter på utgiftsområden </w:t>
      </w:r>
      <w:r w:rsidR="007B2E04" w:rsidRPr="004E3EB6">
        <w:t>2006–</w:t>
      </w:r>
      <w:r w:rsidRPr="004E3EB6">
        <w:t>200</w:t>
      </w:r>
      <w:bookmarkEnd w:id="702"/>
      <w:r w:rsidRPr="004E3EB6">
        <w:t>8</w:t>
      </w:r>
      <w:bookmarkEnd w:id="703"/>
      <w:bookmarkEnd w:id="704"/>
      <w:bookmarkEnd w:id="705"/>
      <w:bookmarkEnd w:id="706"/>
    </w:p>
    <w:p w:rsidR="00C90039" w:rsidRPr="004E3EB6" w:rsidRDefault="00C90039" w:rsidP="007160D2">
      <w:r w:rsidRPr="004E3EB6">
        <w:t>I detta kapitel presenteras översiktligt Kristdemokraternas preliminära förslag till ramar för statsbudgetens utgiftsomr</w:t>
      </w:r>
      <w:r w:rsidRPr="004E3EB6">
        <w:t>å</w:t>
      </w:r>
      <w:r w:rsidRPr="004E3EB6">
        <w:t>den för åren 2007 och 2008.</w:t>
      </w:r>
    </w:p>
    <w:p w:rsidR="007B2E04" w:rsidRPr="004E3EB6" w:rsidRDefault="007B2E04" w:rsidP="00E073B4">
      <w:pPr>
        <w:pStyle w:val="Normaltindrag"/>
      </w:pPr>
      <w:r w:rsidRPr="004E3EB6">
        <w:t>Kristdemokraterna föreslår att statens utgiftstak för år 2007 ska uppgå till 956 miljarder kronor och till 980 miljarder kronor 2008. Det är 7 miljarder kronor mer än regeringen år 2007 och 2 miljarder mindre år 2008. Kristd</w:t>
      </w:r>
      <w:r w:rsidRPr="004E3EB6">
        <w:t>e</w:t>
      </w:r>
      <w:r w:rsidRPr="004E3EB6">
        <w:t>mokraternas förslag till ramar för utgiftsområdena sammanfattas i</w:t>
      </w:r>
      <w:r w:rsidR="00493EE8" w:rsidRPr="004E3EB6">
        <w:t xml:space="preserve"> tabell 13.1</w:t>
      </w:r>
      <w:r w:rsidRPr="004E3EB6">
        <w:t>, tillsammans med en jämförelse mot regeringens beräknade utgi</w:t>
      </w:r>
      <w:r w:rsidRPr="004E3EB6">
        <w:t>f</w:t>
      </w:r>
      <w:r w:rsidRPr="004E3EB6">
        <w:t xml:space="preserve">ter. </w:t>
      </w:r>
    </w:p>
    <w:p w:rsidR="00C90039" w:rsidRPr="004E3EB6" w:rsidRDefault="00A9546E" w:rsidP="00907ABF">
      <w:pPr>
        <w:pStyle w:val="Tabellochbildrubrik"/>
        <w:ind w:left="-475"/>
      </w:pPr>
      <w:bookmarkStart w:id="707" w:name="_Ref134209056"/>
      <w:r w:rsidRPr="004E3EB6">
        <w:br w:type="page"/>
      </w:r>
      <w:r w:rsidR="00C90039" w:rsidRPr="004E3EB6">
        <w:t xml:space="preserve">Tabell </w:t>
      </w:r>
      <w:r w:rsidR="00C90039" w:rsidRPr="004E3EB6">
        <w:fldChar w:fldCharType="begin" w:fldLock="1"/>
      </w:r>
      <w:r w:rsidR="00C90039" w:rsidRPr="004E3EB6">
        <w:instrText xml:space="preserve"> STYLEREF 1 \s </w:instrText>
      </w:r>
      <w:r w:rsidR="00C90039" w:rsidRPr="004E3EB6">
        <w:fldChar w:fldCharType="separate"/>
      </w:r>
      <w:r w:rsidR="00550115" w:rsidRPr="004E3EB6">
        <w:t>13</w:t>
      </w:r>
      <w:r w:rsidR="00C90039" w:rsidRPr="004E3EB6">
        <w:fldChar w:fldCharType="end"/>
      </w:r>
      <w:r w:rsidR="00C90039" w:rsidRPr="004E3EB6">
        <w:t>.</w:t>
      </w:r>
      <w:r w:rsidR="00C90039" w:rsidRPr="004E3EB6">
        <w:fldChar w:fldCharType="begin" w:fldLock="1"/>
      </w:r>
      <w:r w:rsidR="00C90039" w:rsidRPr="004E3EB6">
        <w:instrText xml:space="preserve"> SEQ Tabell \* ARABIC \s 1 </w:instrText>
      </w:r>
      <w:r w:rsidR="00C90039" w:rsidRPr="004E3EB6">
        <w:fldChar w:fldCharType="separate"/>
      </w:r>
      <w:r w:rsidR="00550115" w:rsidRPr="004E3EB6">
        <w:t>1</w:t>
      </w:r>
      <w:r w:rsidR="00C90039" w:rsidRPr="004E3EB6">
        <w:fldChar w:fldCharType="end"/>
      </w:r>
      <w:bookmarkEnd w:id="707"/>
      <w:r w:rsidR="00C90039" w:rsidRPr="004E3EB6">
        <w:t xml:space="preserve"> Kristdemokraternas preliminära förslag till fördelning av utgifter på utgiftsområden </w:t>
      </w:r>
      <w:r w:rsidR="007B2E04" w:rsidRPr="004E3EB6">
        <w:t>och utgiftstak år 2007 och 2008</w:t>
      </w:r>
    </w:p>
    <w:p w:rsidR="00C90039" w:rsidRPr="004E3EB6" w:rsidRDefault="00C90039" w:rsidP="00907ABF">
      <w:pPr>
        <w:pStyle w:val="Tabellochbild-underrubrik"/>
        <w:ind w:left="-475"/>
      </w:pPr>
      <w:r w:rsidRPr="004E3EB6">
        <w:t>Miljoner kronor</w:t>
      </w:r>
    </w:p>
    <w:tbl>
      <w:tblPr>
        <w:tblW w:w="6860" w:type="dxa"/>
        <w:tblInd w:w="-405" w:type="dxa"/>
        <w:tblLayout w:type="fixed"/>
        <w:tblCellMar>
          <w:left w:w="70" w:type="dxa"/>
          <w:right w:w="70" w:type="dxa"/>
        </w:tblCellMar>
        <w:tblLook w:val="0000" w:firstRow="0" w:lastRow="0" w:firstColumn="0" w:lastColumn="0" w:noHBand="0" w:noVBand="0"/>
      </w:tblPr>
      <w:tblGrid>
        <w:gridCol w:w="2519"/>
        <w:gridCol w:w="740"/>
        <w:gridCol w:w="724"/>
        <w:gridCol w:w="722"/>
        <w:gridCol w:w="730"/>
        <w:gridCol w:w="713"/>
        <w:gridCol w:w="712"/>
      </w:tblGrid>
      <w:tr w:rsidR="00C90039" w:rsidRPr="004E3EB6">
        <w:trPr>
          <w:cantSplit/>
          <w:trHeight w:val="20"/>
        </w:trPr>
        <w:tc>
          <w:tcPr>
            <w:tcW w:w="1836" w:type="pct"/>
            <w:tcBorders>
              <w:top w:val="single" w:sz="8" w:space="0" w:color="auto"/>
            </w:tcBorders>
            <w:noWrap/>
            <w:vAlign w:val="bottom"/>
          </w:tcPr>
          <w:p w:rsidR="00C90039" w:rsidRPr="004E3EB6" w:rsidRDefault="00C90039" w:rsidP="00411202">
            <w:pPr>
              <w:pStyle w:val="Tabell-rad"/>
            </w:pPr>
            <w:r w:rsidRPr="004E3EB6">
              <w:t> </w:t>
            </w:r>
          </w:p>
        </w:tc>
        <w:tc>
          <w:tcPr>
            <w:tcW w:w="1067" w:type="pct"/>
            <w:gridSpan w:val="2"/>
            <w:tcBorders>
              <w:top w:val="single" w:sz="8" w:space="0" w:color="auto"/>
            </w:tcBorders>
            <w:noWrap/>
            <w:vAlign w:val="bottom"/>
          </w:tcPr>
          <w:p w:rsidR="00C90039" w:rsidRPr="004E3EB6" w:rsidRDefault="00C90039" w:rsidP="00802E50">
            <w:pPr>
              <w:pStyle w:val="Tabell-rad"/>
              <w:jc w:val="center"/>
            </w:pPr>
            <w:r w:rsidRPr="004E3EB6">
              <w:t>Regeringen</w:t>
            </w:r>
          </w:p>
        </w:tc>
        <w:tc>
          <w:tcPr>
            <w:tcW w:w="1058" w:type="pct"/>
            <w:gridSpan w:val="2"/>
            <w:tcBorders>
              <w:top w:val="single" w:sz="8" w:space="0" w:color="auto"/>
            </w:tcBorders>
            <w:noWrap/>
            <w:vAlign w:val="bottom"/>
          </w:tcPr>
          <w:p w:rsidR="00C90039" w:rsidRPr="004E3EB6" w:rsidRDefault="00C90039" w:rsidP="00802E50">
            <w:pPr>
              <w:pStyle w:val="Tabell-rad"/>
              <w:jc w:val="center"/>
            </w:pPr>
            <w:r w:rsidRPr="004E3EB6">
              <w:t>Kristdemo</w:t>
            </w:r>
            <w:r w:rsidR="007B2E04" w:rsidRPr="004E3EB6">
              <w:softHyphen/>
            </w:r>
            <w:r w:rsidRPr="004E3EB6">
              <w:t>kraterna</w:t>
            </w:r>
          </w:p>
        </w:tc>
        <w:tc>
          <w:tcPr>
            <w:tcW w:w="1039" w:type="pct"/>
            <w:gridSpan w:val="2"/>
            <w:tcBorders>
              <w:top w:val="single" w:sz="8" w:space="0" w:color="auto"/>
            </w:tcBorders>
            <w:noWrap/>
            <w:vAlign w:val="bottom"/>
          </w:tcPr>
          <w:p w:rsidR="00C90039" w:rsidRPr="004E3EB6" w:rsidRDefault="00C90039" w:rsidP="00802E50">
            <w:pPr>
              <w:pStyle w:val="Tabell-rad"/>
              <w:jc w:val="center"/>
            </w:pPr>
            <w:r w:rsidRPr="004E3EB6">
              <w:t>Skillnad</w:t>
            </w:r>
          </w:p>
        </w:tc>
      </w:tr>
      <w:tr w:rsidR="00A9546E" w:rsidRPr="004E3EB6">
        <w:trPr>
          <w:cantSplit/>
          <w:trHeight w:val="20"/>
        </w:trPr>
        <w:tc>
          <w:tcPr>
            <w:tcW w:w="1836" w:type="pct"/>
            <w:tcBorders>
              <w:bottom w:val="single" w:sz="8" w:space="0" w:color="auto"/>
            </w:tcBorders>
            <w:noWrap/>
            <w:vAlign w:val="bottom"/>
          </w:tcPr>
          <w:p w:rsidR="00C90039" w:rsidRPr="004E3EB6" w:rsidRDefault="00C90039" w:rsidP="00411202">
            <w:pPr>
              <w:pStyle w:val="Tabell-rad"/>
            </w:pPr>
            <w:r w:rsidRPr="004E3EB6">
              <w:t> </w:t>
            </w:r>
          </w:p>
        </w:tc>
        <w:tc>
          <w:tcPr>
            <w:tcW w:w="539" w:type="pct"/>
            <w:tcBorders>
              <w:bottom w:val="single" w:sz="8" w:space="0" w:color="auto"/>
            </w:tcBorders>
            <w:noWrap/>
            <w:vAlign w:val="bottom"/>
          </w:tcPr>
          <w:p w:rsidR="00C90039" w:rsidRPr="004E3EB6" w:rsidRDefault="00C90039" w:rsidP="00802E50">
            <w:pPr>
              <w:pStyle w:val="Tabell-rad"/>
              <w:jc w:val="right"/>
            </w:pPr>
            <w:r w:rsidRPr="004E3EB6">
              <w:t>2007</w:t>
            </w:r>
          </w:p>
        </w:tc>
        <w:tc>
          <w:tcPr>
            <w:tcW w:w="528" w:type="pct"/>
            <w:tcBorders>
              <w:bottom w:val="single" w:sz="8" w:space="0" w:color="auto"/>
            </w:tcBorders>
            <w:noWrap/>
            <w:vAlign w:val="bottom"/>
          </w:tcPr>
          <w:p w:rsidR="00C90039" w:rsidRPr="004E3EB6" w:rsidRDefault="00C90039" w:rsidP="00802E50">
            <w:pPr>
              <w:pStyle w:val="Tabell-rad"/>
              <w:jc w:val="right"/>
            </w:pPr>
            <w:r w:rsidRPr="004E3EB6">
              <w:t>2008</w:t>
            </w:r>
          </w:p>
        </w:tc>
        <w:tc>
          <w:tcPr>
            <w:tcW w:w="526" w:type="pct"/>
            <w:tcBorders>
              <w:bottom w:val="single" w:sz="8" w:space="0" w:color="auto"/>
            </w:tcBorders>
            <w:noWrap/>
            <w:vAlign w:val="bottom"/>
          </w:tcPr>
          <w:p w:rsidR="00C90039" w:rsidRPr="004E3EB6" w:rsidRDefault="00C90039" w:rsidP="00802E50">
            <w:pPr>
              <w:pStyle w:val="Tabell-rad"/>
              <w:jc w:val="right"/>
            </w:pPr>
            <w:r w:rsidRPr="004E3EB6">
              <w:t>2007</w:t>
            </w:r>
          </w:p>
        </w:tc>
        <w:tc>
          <w:tcPr>
            <w:tcW w:w="531" w:type="pct"/>
            <w:tcBorders>
              <w:bottom w:val="single" w:sz="8" w:space="0" w:color="auto"/>
            </w:tcBorders>
            <w:noWrap/>
            <w:vAlign w:val="bottom"/>
          </w:tcPr>
          <w:p w:rsidR="00C90039" w:rsidRPr="004E3EB6" w:rsidRDefault="00C90039" w:rsidP="00802E50">
            <w:pPr>
              <w:pStyle w:val="Tabell-rad"/>
              <w:jc w:val="right"/>
            </w:pPr>
            <w:r w:rsidRPr="004E3EB6">
              <w:t>2008</w:t>
            </w:r>
          </w:p>
        </w:tc>
        <w:tc>
          <w:tcPr>
            <w:tcW w:w="520" w:type="pct"/>
            <w:tcBorders>
              <w:bottom w:val="single" w:sz="8" w:space="0" w:color="auto"/>
            </w:tcBorders>
            <w:noWrap/>
            <w:vAlign w:val="bottom"/>
          </w:tcPr>
          <w:p w:rsidR="00C90039" w:rsidRPr="004E3EB6" w:rsidRDefault="00C90039" w:rsidP="00802E50">
            <w:pPr>
              <w:pStyle w:val="Tabell-rad"/>
              <w:jc w:val="right"/>
            </w:pPr>
            <w:r w:rsidRPr="004E3EB6">
              <w:t>2007</w:t>
            </w:r>
          </w:p>
        </w:tc>
        <w:tc>
          <w:tcPr>
            <w:tcW w:w="520" w:type="pct"/>
            <w:tcBorders>
              <w:bottom w:val="single" w:sz="8" w:space="0" w:color="auto"/>
            </w:tcBorders>
            <w:noWrap/>
            <w:vAlign w:val="bottom"/>
          </w:tcPr>
          <w:p w:rsidR="00C90039" w:rsidRPr="004E3EB6" w:rsidRDefault="00C90039" w:rsidP="00802E50">
            <w:pPr>
              <w:pStyle w:val="Tabell-rad"/>
              <w:jc w:val="right"/>
            </w:pPr>
            <w:r w:rsidRPr="004E3EB6">
              <w:t>2008</w:t>
            </w:r>
          </w:p>
        </w:tc>
      </w:tr>
      <w:tr w:rsidR="00A9546E" w:rsidRPr="004E3EB6">
        <w:trPr>
          <w:cantSplit/>
          <w:trHeight w:val="20"/>
        </w:trPr>
        <w:tc>
          <w:tcPr>
            <w:tcW w:w="1836" w:type="pct"/>
            <w:tcBorders>
              <w:top w:val="single" w:sz="8" w:space="0" w:color="auto"/>
            </w:tcBorders>
            <w:noWrap/>
            <w:vAlign w:val="bottom"/>
          </w:tcPr>
          <w:p w:rsidR="00C90039" w:rsidRPr="004E3EB6" w:rsidRDefault="00C90039" w:rsidP="00411202">
            <w:pPr>
              <w:pStyle w:val="Tabell-rad"/>
            </w:pPr>
            <w:r w:rsidRPr="004E3EB6">
              <w:t>Rikets styrelse</w:t>
            </w:r>
          </w:p>
        </w:tc>
        <w:tc>
          <w:tcPr>
            <w:tcW w:w="539" w:type="pct"/>
            <w:tcBorders>
              <w:top w:val="single" w:sz="8" w:space="0" w:color="auto"/>
            </w:tcBorders>
            <w:noWrap/>
            <w:vAlign w:val="bottom"/>
          </w:tcPr>
          <w:p w:rsidR="00C90039" w:rsidRPr="004E3EB6" w:rsidRDefault="00C90039" w:rsidP="00802E50">
            <w:pPr>
              <w:pStyle w:val="Tabell-rad"/>
              <w:jc w:val="right"/>
            </w:pPr>
            <w:r w:rsidRPr="004E3EB6">
              <w:t>8 038</w:t>
            </w:r>
          </w:p>
        </w:tc>
        <w:tc>
          <w:tcPr>
            <w:tcW w:w="528" w:type="pct"/>
            <w:tcBorders>
              <w:top w:val="single" w:sz="8" w:space="0" w:color="auto"/>
            </w:tcBorders>
            <w:noWrap/>
            <w:vAlign w:val="bottom"/>
          </w:tcPr>
          <w:p w:rsidR="00C90039" w:rsidRPr="004E3EB6" w:rsidRDefault="00C90039" w:rsidP="00802E50">
            <w:pPr>
              <w:pStyle w:val="Tabell-rad"/>
              <w:jc w:val="right"/>
            </w:pPr>
            <w:r w:rsidRPr="004E3EB6">
              <w:t>8 174</w:t>
            </w:r>
          </w:p>
        </w:tc>
        <w:tc>
          <w:tcPr>
            <w:tcW w:w="526" w:type="pct"/>
            <w:tcBorders>
              <w:top w:val="single" w:sz="8" w:space="0" w:color="auto"/>
            </w:tcBorders>
            <w:noWrap/>
            <w:vAlign w:val="bottom"/>
          </w:tcPr>
          <w:p w:rsidR="00C90039" w:rsidRPr="004E3EB6" w:rsidRDefault="00C90039" w:rsidP="00802E50">
            <w:pPr>
              <w:pStyle w:val="Tabell-rad"/>
              <w:jc w:val="right"/>
            </w:pPr>
            <w:r w:rsidRPr="004E3EB6">
              <w:t>8 007</w:t>
            </w:r>
          </w:p>
        </w:tc>
        <w:tc>
          <w:tcPr>
            <w:tcW w:w="531" w:type="pct"/>
            <w:tcBorders>
              <w:top w:val="single" w:sz="8" w:space="0" w:color="auto"/>
            </w:tcBorders>
            <w:noWrap/>
            <w:vAlign w:val="bottom"/>
          </w:tcPr>
          <w:p w:rsidR="00C90039" w:rsidRPr="004E3EB6" w:rsidRDefault="00C90039" w:rsidP="00802E50">
            <w:pPr>
              <w:pStyle w:val="Tabell-rad"/>
              <w:jc w:val="right"/>
            </w:pPr>
            <w:r w:rsidRPr="004E3EB6">
              <w:t>7 613</w:t>
            </w:r>
          </w:p>
        </w:tc>
        <w:tc>
          <w:tcPr>
            <w:tcW w:w="520" w:type="pct"/>
            <w:tcBorders>
              <w:top w:val="single" w:sz="8" w:space="0" w:color="auto"/>
            </w:tcBorders>
            <w:noWrap/>
            <w:vAlign w:val="bottom"/>
          </w:tcPr>
          <w:p w:rsidR="00C90039" w:rsidRPr="004E3EB6" w:rsidRDefault="00C90039" w:rsidP="00802E50">
            <w:pPr>
              <w:pStyle w:val="Tabell-rad"/>
              <w:jc w:val="right"/>
            </w:pPr>
            <w:r w:rsidRPr="004E3EB6">
              <w:t>-31</w:t>
            </w:r>
          </w:p>
        </w:tc>
        <w:tc>
          <w:tcPr>
            <w:tcW w:w="520" w:type="pct"/>
            <w:tcBorders>
              <w:top w:val="single" w:sz="8" w:space="0" w:color="auto"/>
            </w:tcBorders>
            <w:noWrap/>
            <w:vAlign w:val="bottom"/>
          </w:tcPr>
          <w:p w:rsidR="00C90039" w:rsidRPr="004E3EB6" w:rsidRDefault="00C90039" w:rsidP="00802E50">
            <w:pPr>
              <w:pStyle w:val="Tabell-rad"/>
              <w:jc w:val="right"/>
            </w:pPr>
            <w:r w:rsidRPr="004E3EB6">
              <w:t>-561</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Samhällsekonomi och finansförvaltning</w:t>
            </w:r>
          </w:p>
        </w:tc>
        <w:tc>
          <w:tcPr>
            <w:tcW w:w="539" w:type="pct"/>
            <w:noWrap/>
            <w:vAlign w:val="bottom"/>
          </w:tcPr>
          <w:p w:rsidR="00C90039" w:rsidRPr="004E3EB6" w:rsidRDefault="00C90039" w:rsidP="00802E50">
            <w:pPr>
              <w:pStyle w:val="Tabell-rad"/>
              <w:jc w:val="right"/>
            </w:pPr>
            <w:r w:rsidRPr="004E3EB6">
              <w:t>11 768</w:t>
            </w:r>
          </w:p>
        </w:tc>
        <w:tc>
          <w:tcPr>
            <w:tcW w:w="528" w:type="pct"/>
            <w:noWrap/>
            <w:vAlign w:val="bottom"/>
          </w:tcPr>
          <w:p w:rsidR="00C90039" w:rsidRPr="004E3EB6" w:rsidRDefault="00C90039" w:rsidP="00802E50">
            <w:pPr>
              <w:pStyle w:val="Tabell-rad"/>
              <w:jc w:val="right"/>
            </w:pPr>
            <w:r w:rsidRPr="004E3EB6">
              <w:t>10 850</w:t>
            </w:r>
          </w:p>
        </w:tc>
        <w:tc>
          <w:tcPr>
            <w:tcW w:w="526" w:type="pct"/>
            <w:noWrap/>
            <w:vAlign w:val="bottom"/>
          </w:tcPr>
          <w:p w:rsidR="00C90039" w:rsidRPr="004E3EB6" w:rsidRDefault="00C90039" w:rsidP="00802E50">
            <w:pPr>
              <w:pStyle w:val="Tabell-rad"/>
              <w:jc w:val="right"/>
            </w:pPr>
            <w:r w:rsidRPr="004E3EB6">
              <w:t>10 122</w:t>
            </w:r>
          </w:p>
        </w:tc>
        <w:tc>
          <w:tcPr>
            <w:tcW w:w="531" w:type="pct"/>
            <w:noWrap/>
            <w:vAlign w:val="bottom"/>
          </w:tcPr>
          <w:p w:rsidR="00C90039" w:rsidRPr="004E3EB6" w:rsidRDefault="00C90039" w:rsidP="00802E50">
            <w:pPr>
              <w:pStyle w:val="Tabell-rad"/>
              <w:jc w:val="right"/>
            </w:pPr>
            <w:r w:rsidRPr="004E3EB6">
              <w:t>10 294</w:t>
            </w:r>
          </w:p>
        </w:tc>
        <w:tc>
          <w:tcPr>
            <w:tcW w:w="520" w:type="pct"/>
            <w:noWrap/>
            <w:vAlign w:val="bottom"/>
          </w:tcPr>
          <w:p w:rsidR="00C90039" w:rsidRPr="004E3EB6" w:rsidRDefault="00C90039" w:rsidP="00802E50">
            <w:pPr>
              <w:pStyle w:val="Tabell-rad"/>
              <w:jc w:val="right"/>
            </w:pPr>
            <w:r w:rsidRPr="004E3EB6">
              <w:t>-1 646</w:t>
            </w:r>
          </w:p>
        </w:tc>
        <w:tc>
          <w:tcPr>
            <w:tcW w:w="520" w:type="pct"/>
            <w:noWrap/>
            <w:vAlign w:val="bottom"/>
          </w:tcPr>
          <w:p w:rsidR="00C90039" w:rsidRPr="004E3EB6" w:rsidRDefault="00C90039" w:rsidP="00802E50">
            <w:pPr>
              <w:pStyle w:val="Tabell-rad"/>
              <w:jc w:val="right"/>
            </w:pPr>
            <w:r w:rsidRPr="004E3EB6">
              <w:t>-556</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Skatt, tull och exekution</w:t>
            </w:r>
          </w:p>
        </w:tc>
        <w:tc>
          <w:tcPr>
            <w:tcW w:w="539" w:type="pct"/>
            <w:noWrap/>
            <w:vAlign w:val="bottom"/>
          </w:tcPr>
          <w:p w:rsidR="00C90039" w:rsidRPr="004E3EB6" w:rsidRDefault="00C90039" w:rsidP="00802E50">
            <w:pPr>
              <w:pStyle w:val="Tabell-rad"/>
              <w:jc w:val="right"/>
            </w:pPr>
            <w:r w:rsidRPr="004E3EB6">
              <w:t>9 293</w:t>
            </w:r>
          </w:p>
        </w:tc>
        <w:tc>
          <w:tcPr>
            <w:tcW w:w="528" w:type="pct"/>
            <w:noWrap/>
            <w:vAlign w:val="bottom"/>
          </w:tcPr>
          <w:p w:rsidR="00C90039" w:rsidRPr="004E3EB6" w:rsidRDefault="00C90039" w:rsidP="00802E50">
            <w:pPr>
              <w:pStyle w:val="Tabell-rad"/>
              <w:jc w:val="right"/>
            </w:pPr>
            <w:r w:rsidRPr="004E3EB6">
              <w:t>9 198</w:t>
            </w:r>
          </w:p>
        </w:tc>
        <w:tc>
          <w:tcPr>
            <w:tcW w:w="526" w:type="pct"/>
            <w:noWrap/>
            <w:vAlign w:val="bottom"/>
          </w:tcPr>
          <w:p w:rsidR="00C90039" w:rsidRPr="004E3EB6" w:rsidRDefault="00C90039" w:rsidP="00802E50">
            <w:pPr>
              <w:pStyle w:val="Tabell-rad"/>
              <w:jc w:val="right"/>
            </w:pPr>
            <w:r w:rsidRPr="004E3EB6">
              <w:t>8 898</w:t>
            </w:r>
          </w:p>
        </w:tc>
        <w:tc>
          <w:tcPr>
            <w:tcW w:w="531" w:type="pct"/>
            <w:noWrap/>
            <w:vAlign w:val="bottom"/>
          </w:tcPr>
          <w:p w:rsidR="00C90039" w:rsidRPr="004E3EB6" w:rsidRDefault="00C90039" w:rsidP="00802E50">
            <w:pPr>
              <w:pStyle w:val="Tabell-rad"/>
              <w:jc w:val="right"/>
            </w:pPr>
            <w:r w:rsidRPr="004E3EB6">
              <w:t>8 563</w:t>
            </w:r>
          </w:p>
        </w:tc>
        <w:tc>
          <w:tcPr>
            <w:tcW w:w="520" w:type="pct"/>
            <w:noWrap/>
            <w:vAlign w:val="bottom"/>
          </w:tcPr>
          <w:p w:rsidR="00C90039" w:rsidRPr="004E3EB6" w:rsidRDefault="00C90039" w:rsidP="00802E50">
            <w:pPr>
              <w:pStyle w:val="Tabell-rad"/>
              <w:jc w:val="right"/>
            </w:pPr>
            <w:r w:rsidRPr="004E3EB6">
              <w:t>-395</w:t>
            </w:r>
          </w:p>
        </w:tc>
        <w:tc>
          <w:tcPr>
            <w:tcW w:w="520" w:type="pct"/>
            <w:noWrap/>
            <w:vAlign w:val="bottom"/>
          </w:tcPr>
          <w:p w:rsidR="00C90039" w:rsidRPr="004E3EB6" w:rsidRDefault="00C90039" w:rsidP="00802E50">
            <w:pPr>
              <w:pStyle w:val="Tabell-rad"/>
              <w:jc w:val="right"/>
            </w:pPr>
            <w:r w:rsidRPr="004E3EB6">
              <w:t>-635</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Rättsväsendet</w:t>
            </w:r>
          </w:p>
        </w:tc>
        <w:tc>
          <w:tcPr>
            <w:tcW w:w="539" w:type="pct"/>
            <w:noWrap/>
            <w:vAlign w:val="bottom"/>
          </w:tcPr>
          <w:p w:rsidR="00C90039" w:rsidRPr="004E3EB6" w:rsidRDefault="00C90039" w:rsidP="00802E50">
            <w:pPr>
              <w:pStyle w:val="Tabell-rad"/>
              <w:jc w:val="right"/>
            </w:pPr>
            <w:r w:rsidRPr="004E3EB6">
              <w:t>30 553</w:t>
            </w:r>
          </w:p>
        </w:tc>
        <w:tc>
          <w:tcPr>
            <w:tcW w:w="528" w:type="pct"/>
            <w:noWrap/>
            <w:vAlign w:val="bottom"/>
          </w:tcPr>
          <w:p w:rsidR="00C90039" w:rsidRPr="004E3EB6" w:rsidRDefault="00C90039" w:rsidP="00802E50">
            <w:pPr>
              <w:pStyle w:val="Tabell-rad"/>
              <w:jc w:val="right"/>
            </w:pPr>
            <w:r w:rsidRPr="004E3EB6">
              <w:t>31 028</w:t>
            </w:r>
          </w:p>
        </w:tc>
        <w:tc>
          <w:tcPr>
            <w:tcW w:w="526" w:type="pct"/>
            <w:noWrap/>
            <w:vAlign w:val="bottom"/>
          </w:tcPr>
          <w:p w:rsidR="00C90039" w:rsidRPr="004E3EB6" w:rsidRDefault="00C90039" w:rsidP="00802E50">
            <w:pPr>
              <w:pStyle w:val="Tabell-rad"/>
              <w:jc w:val="right"/>
            </w:pPr>
            <w:r w:rsidRPr="004E3EB6">
              <w:t>31 898</w:t>
            </w:r>
          </w:p>
        </w:tc>
        <w:tc>
          <w:tcPr>
            <w:tcW w:w="531" w:type="pct"/>
            <w:noWrap/>
            <w:vAlign w:val="bottom"/>
          </w:tcPr>
          <w:p w:rsidR="00C90039" w:rsidRPr="004E3EB6" w:rsidRDefault="00C90039" w:rsidP="00802E50">
            <w:pPr>
              <w:pStyle w:val="Tabell-rad"/>
              <w:jc w:val="right"/>
            </w:pPr>
            <w:r w:rsidRPr="004E3EB6">
              <w:t>32 392</w:t>
            </w:r>
          </w:p>
        </w:tc>
        <w:tc>
          <w:tcPr>
            <w:tcW w:w="520" w:type="pct"/>
            <w:noWrap/>
            <w:vAlign w:val="bottom"/>
          </w:tcPr>
          <w:p w:rsidR="00C90039" w:rsidRPr="004E3EB6" w:rsidRDefault="00C90039" w:rsidP="00802E50">
            <w:pPr>
              <w:pStyle w:val="Tabell-rad"/>
              <w:jc w:val="right"/>
            </w:pPr>
            <w:r w:rsidRPr="004E3EB6">
              <w:t>1 345</w:t>
            </w:r>
          </w:p>
        </w:tc>
        <w:tc>
          <w:tcPr>
            <w:tcW w:w="520" w:type="pct"/>
            <w:noWrap/>
            <w:vAlign w:val="bottom"/>
          </w:tcPr>
          <w:p w:rsidR="00C90039" w:rsidRPr="004E3EB6" w:rsidRDefault="00C90039" w:rsidP="00802E50">
            <w:pPr>
              <w:pStyle w:val="Tabell-rad"/>
              <w:jc w:val="right"/>
            </w:pPr>
            <w:r w:rsidRPr="004E3EB6">
              <w:t>1 364</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Internationell samverkan</w:t>
            </w:r>
          </w:p>
        </w:tc>
        <w:tc>
          <w:tcPr>
            <w:tcW w:w="539" w:type="pct"/>
            <w:noWrap/>
            <w:vAlign w:val="bottom"/>
          </w:tcPr>
          <w:p w:rsidR="00C90039" w:rsidRPr="004E3EB6" w:rsidRDefault="00C90039" w:rsidP="00802E50">
            <w:pPr>
              <w:pStyle w:val="Tabell-rad"/>
              <w:jc w:val="right"/>
            </w:pPr>
            <w:r w:rsidRPr="004E3EB6">
              <w:t>1 361</w:t>
            </w:r>
          </w:p>
        </w:tc>
        <w:tc>
          <w:tcPr>
            <w:tcW w:w="528" w:type="pct"/>
            <w:noWrap/>
            <w:vAlign w:val="bottom"/>
          </w:tcPr>
          <w:p w:rsidR="00C90039" w:rsidRPr="004E3EB6" w:rsidRDefault="00C90039" w:rsidP="00802E50">
            <w:pPr>
              <w:pStyle w:val="Tabell-rad"/>
              <w:jc w:val="right"/>
            </w:pPr>
            <w:r w:rsidRPr="004E3EB6">
              <w:t>1 365</w:t>
            </w:r>
          </w:p>
        </w:tc>
        <w:tc>
          <w:tcPr>
            <w:tcW w:w="526" w:type="pct"/>
            <w:noWrap/>
            <w:vAlign w:val="bottom"/>
          </w:tcPr>
          <w:p w:rsidR="00C90039" w:rsidRPr="004E3EB6" w:rsidRDefault="00C90039" w:rsidP="00802E50">
            <w:pPr>
              <w:pStyle w:val="Tabell-rad"/>
              <w:jc w:val="right"/>
            </w:pPr>
            <w:r w:rsidRPr="004E3EB6">
              <w:t>1 249</w:t>
            </w:r>
          </w:p>
        </w:tc>
        <w:tc>
          <w:tcPr>
            <w:tcW w:w="531" w:type="pct"/>
            <w:noWrap/>
            <w:vAlign w:val="bottom"/>
          </w:tcPr>
          <w:p w:rsidR="00C90039" w:rsidRPr="004E3EB6" w:rsidRDefault="00C90039" w:rsidP="00802E50">
            <w:pPr>
              <w:pStyle w:val="Tabell-rad"/>
              <w:jc w:val="right"/>
            </w:pPr>
            <w:r w:rsidRPr="004E3EB6">
              <w:t>1 253</w:t>
            </w:r>
          </w:p>
        </w:tc>
        <w:tc>
          <w:tcPr>
            <w:tcW w:w="520" w:type="pct"/>
            <w:noWrap/>
            <w:vAlign w:val="bottom"/>
          </w:tcPr>
          <w:p w:rsidR="00C90039" w:rsidRPr="004E3EB6" w:rsidRDefault="00C90039" w:rsidP="00802E50">
            <w:pPr>
              <w:pStyle w:val="Tabell-rad"/>
              <w:jc w:val="right"/>
            </w:pPr>
            <w:r w:rsidRPr="004E3EB6">
              <w:t>-112</w:t>
            </w:r>
          </w:p>
        </w:tc>
        <w:tc>
          <w:tcPr>
            <w:tcW w:w="520" w:type="pct"/>
            <w:noWrap/>
            <w:vAlign w:val="bottom"/>
          </w:tcPr>
          <w:p w:rsidR="00C90039" w:rsidRPr="004E3EB6" w:rsidRDefault="00C90039" w:rsidP="00802E50">
            <w:pPr>
              <w:pStyle w:val="Tabell-rad"/>
              <w:jc w:val="right"/>
            </w:pPr>
            <w:r w:rsidRPr="004E3EB6">
              <w:t>-112</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Försvar samt beredskap mot sårbarhet</w:t>
            </w:r>
          </w:p>
        </w:tc>
        <w:tc>
          <w:tcPr>
            <w:tcW w:w="539" w:type="pct"/>
            <w:noWrap/>
            <w:vAlign w:val="bottom"/>
          </w:tcPr>
          <w:p w:rsidR="00C90039" w:rsidRPr="004E3EB6" w:rsidRDefault="00C90039" w:rsidP="00802E50">
            <w:pPr>
              <w:pStyle w:val="Tabell-rad"/>
              <w:jc w:val="right"/>
            </w:pPr>
            <w:r w:rsidRPr="004E3EB6">
              <w:t>43 312</w:t>
            </w:r>
          </w:p>
        </w:tc>
        <w:tc>
          <w:tcPr>
            <w:tcW w:w="528" w:type="pct"/>
            <w:noWrap/>
            <w:vAlign w:val="bottom"/>
          </w:tcPr>
          <w:p w:rsidR="00C90039" w:rsidRPr="004E3EB6" w:rsidRDefault="00C90039" w:rsidP="00802E50">
            <w:pPr>
              <w:pStyle w:val="Tabell-rad"/>
              <w:jc w:val="right"/>
            </w:pPr>
            <w:r w:rsidRPr="004E3EB6">
              <w:t>44 444</w:t>
            </w:r>
          </w:p>
        </w:tc>
        <w:tc>
          <w:tcPr>
            <w:tcW w:w="526" w:type="pct"/>
            <w:noWrap/>
            <w:vAlign w:val="bottom"/>
          </w:tcPr>
          <w:p w:rsidR="00C90039" w:rsidRPr="004E3EB6" w:rsidRDefault="00C90039" w:rsidP="00802E50">
            <w:pPr>
              <w:pStyle w:val="Tabell-rad"/>
              <w:jc w:val="right"/>
            </w:pPr>
            <w:r w:rsidRPr="004E3EB6">
              <w:t>43 712</w:t>
            </w:r>
          </w:p>
        </w:tc>
        <w:tc>
          <w:tcPr>
            <w:tcW w:w="531" w:type="pct"/>
            <w:noWrap/>
            <w:vAlign w:val="bottom"/>
          </w:tcPr>
          <w:p w:rsidR="00C90039" w:rsidRPr="004E3EB6" w:rsidRDefault="00C90039" w:rsidP="00802E50">
            <w:pPr>
              <w:pStyle w:val="Tabell-rad"/>
              <w:jc w:val="right"/>
            </w:pPr>
            <w:r w:rsidRPr="004E3EB6">
              <w:t>44 944</w:t>
            </w:r>
          </w:p>
        </w:tc>
        <w:tc>
          <w:tcPr>
            <w:tcW w:w="520" w:type="pct"/>
            <w:noWrap/>
            <w:vAlign w:val="bottom"/>
          </w:tcPr>
          <w:p w:rsidR="00C90039" w:rsidRPr="004E3EB6" w:rsidRDefault="00C90039" w:rsidP="00802E50">
            <w:pPr>
              <w:pStyle w:val="Tabell-rad"/>
              <w:jc w:val="right"/>
            </w:pPr>
            <w:r w:rsidRPr="004E3EB6">
              <w:t>400</w:t>
            </w:r>
          </w:p>
        </w:tc>
        <w:tc>
          <w:tcPr>
            <w:tcW w:w="520" w:type="pct"/>
            <w:noWrap/>
            <w:vAlign w:val="bottom"/>
          </w:tcPr>
          <w:p w:rsidR="00C90039" w:rsidRPr="004E3EB6" w:rsidRDefault="00C90039" w:rsidP="00802E50">
            <w:pPr>
              <w:pStyle w:val="Tabell-rad"/>
              <w:jc w:val="right"/>
            </w:pPr>
            <w:r w:rsidRPr="004E3EB6">
              <w:t>500</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Internationellt bistånd</w:t>
            </w:r>
          </w:p>
        </w:tc>
        <w:tc>
          <w:tcPr>
            <w:tcW w:w="539" w:type="pct"/>
            <w:noWrap/>
            <w:vAlign w:val="bottom"/>
          </w:tcPr>
          <w:p w:rsidR="00C90039" w:rsidRPr="004E3EB6" w:rsidRDefault="00C90039" w:rsidP="00802E50">
            <w:pPr>
              <w:pStyle w:val="Tabell-rad"/>
              <w:jc w:val="right"/>
            </w:pPr>
            <w:r w:rsidRPr="004E3EB6">
              <w:t>27 896</w:t>
            </w:r>
          </w:p>
        </w:tc>
        <w:tc>
          <w:tcPr>
            <w:tcW w:w="528" w:type="pct"/>
            <w:noWrap/>
            <w:vAlign w:val="bottom"/>
          </w:tcPr>
          <w:p w:rsidR="00C90039" w:rsidRPr="004E3EB6" w:rsidRDefault="00C90039" w:rsidP="00802E50">
            <w:pPr>
              <w:pStyle w:val="Tabell-rad"/>
              <w:jc w:val="right"/>
            </w:pPr>
            <w:r w:rsidRPr="004E3EB6">
              <w:t>29 374</w:t>
            </w:r>
          </w:p>
        </w:tc>
        <w:tc>
          <w:tcPr>
            <w:tcW w:w="526" w:type="pct"/>
            <w:noWrap/>
            <w:vAlign w:val="bottom"/>
          </w:tcPr>
          <w:p w:rsidR="00C90039" w:rsidRPr="004E3EB6" w:rsidRDefault="00C90039" w:rsidP="00802E50">
            <w:pPr>
              <w:pStyle w:val="Tabell-rad"/>
              <w:jc w:val="right"/>
            </w:pPr>
            <w:r w:rsidRPr="004E3EB6">
              <w:t>27 896</w:t>
            </w:r>
          </w:p>
        </w:tc>
        <w:tc>
          <w:tcPr>
            <w:tcW w:w="531" w:type="pct"/>
            <w:noWrap/>
            <w:vAlign w:val="bottom"/>
          </w:tcPr>
          <w:p w:rsidR="00C90039" w:rsidRPr="004E3EB6" w:rsidRDefault="00C90039" w:rsidP="00802E50">
            <w:pPr>
              <w:pStyle w:val="Tabell-rad"/>
              <w:jc w:val="right"/>
            </w:pPr>
            <w:r w:rsidRPr="004E3EB6">
              <w:t>29 374</w:t>
            </w:r>
          </w:p>
        </w:tc>
        <w:tc>
          <w:tcPr>
            <w:tcW w:w="520" w:type="pct"/>
            <w:noWrap/>
            <w:vAlign w:val="bottom"/>
          </w:tcPr>
          <w:p w:rsidR="00C90039" w:rsidRPr="004E3EB6" w:rsidRDefault="00C90039" w:rsidP="00802E50">
            <w:pPr>
              <w:pStyle w:val="Tabell-rad"/>
              <w:jc w:val="right"/>
            </w:pPr>
            <w:r w:rsidRPr="004E3EB6">
              <w:t>0</w:t>
            </w:r>
          </w:p>
        </w:tc>
        <w:tc>
          <w:tcPr>
            <w:tcW w:w="520" w:type="pct"/>
            <w:noWrap/>
            <w:vAlign w:val="bottom"/>
          </w:tcPr>
          <w:p w:rsidR="00C90039" w:rsidRPr="004E3EB6" w:rsidRDefault="00C90039" w:rsidP="00802E50">
            <w:pPr>
              <w:pStyle w:val="Tabell-rad"/>
              <w:jc w:val="right"/>
            </w:pPr>
            <w:r w:rsidRPr="004E3EB6">
              <w:t>0</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Invandrare och flyktingar</w:t>
            </w:r>
          </w:p>
        </w:tc>
        <w:tc>
          <w:tcPr>
            <w:tcW w:w="539" w:type="pct"/>
            <w:noWrap/>
            <w:vAlign w:val="bottom"/>
          </w:tcPr>
          <w:p w:rsidR="00C90039" w:rsidRPr="004E3EB6" w:rsidRDefault="00C90039" w:rsidP="00802E50">
            <w:pPr>
              <w:pStyle w:val="Tabell-rad"/>
              <w:jc w:val="right"/>
            </w:pPr>
            <w:r w:rsidRPr="004E3EB6">
              <w:t>8 576</w:t>
            </w:r>
          </w:p>
        </w:tc>
        <w:tc>
          <w:tcPr>
            <w:tcW w:w="528" w:type="pct"/>
            <w:noWrap/>
            <w:vAlign w:val="bottom"/>
          </w:tcPr>
          <w:p w:rsidR="00C90039" w:rsidRPr="004E3EB6" w:rsidRDefault="00C90039" w:rsidP="00802E50">
            <w:pPr>
              <w:pStyle w:val="Tabell-rad"/>
              <w:jc w:val="right"/>
            </w:pPr>
            <w:r w:rsidRPr="004E3EB6">
              <w:t>8 215</w:t>
            </w:r>
          </w:p>
        </w:tc>
        <w:tc>
          <w:tcPr>
            <w:tcW w:w="526" w:type="pct"/>
            <w:noWrap/>
            <w:vAlign w:val="bottom"/>
          </w:tcPr>
          <w:p w:rsidR="00C90039" w:rsidRPr="004E3EB6" w:rsidRDefault="00C90039" w:rsidP="00802E50">
            <w:pPr>
              <w:pStyle w:val="Tabell-rad"/>
              <w:jc w:val="right"/>
            </w:pPr>
            <w:r w:rsidRPr="004E3EB6">
              <w:t>6 933</w:t>
            </w:r>
          </w:p>
        </w:tc>
        <w:tc>
          <w:tcPr>
            <w:tcW w:w="531" w:type="pct"/>
            <w:noWrap/>
            <w:vAlign w:val="bottom"/>
          </w:tcPr>
          <w:p w:rsidR="00C90039" w:rsidRPr="004E3EB6" w:rsidRDefault="00C90039" w:rsidP="00802E50">
            <w:pPr>
              <w:pStyle w:val="Tabell-rad"/>
              <w:jc w:val="right"/>
            </w:pPr>
            <w:r w:rsidRPr="004E3EB6">
              <w:t>6 357</w:t>
            </w:r>
          </w:p>
        </w:tc>
        <w:tc>
          <w:tcPr>
            <w:tcW w:w="520" w:type="pct"/>
            <w:noWrap/>
            <w:vAlign w:val="bottom"/>
          </w:tcPr>
          <w:p w:rsidR="00C90039" w:rsidRPr="004E3EB6" w:rsidRDefault="00C90039" w:rsidP="00802E50">
            <w:pPr>
              <w:pStyle w:val="Tabell-rad"/>
              <w:jc w:val="right"/>
            </w:pPr>
            <w:r w:rsidRPr="004E3EB6">
              <w:t>-1 643</w:t>
            </w:r>
          </w:p>
        </w:tc>
        <w:tc>
          <w:tcPr>
            <w:tcW w:w="520" w:type="pct"/>
            <w:noWrap/>
            <w:vAlign w:val="bottom"/>
          </w:tcPr>
          <w:p w:rsidR="00C90039" w:rsidRPr="004E3EB6" w:rsidRDefault="00C90039" w:rsidP="00802E50">
            <w:pPr>
              <w:pStyle w:val="Tabell-rad"/>
              <w:jc w:val="right"/>
            </w:pPr>
            <w:r w:rsidRPr="004E3EB6">
              <w:t>-1 858</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Hälsovård, sjukvård och social omsorg</w:t>
            </w:r>
          </w:p>
        </w:tc>
        <w:tc>
          <w:tcPr>
            <w:tcW w:w="539" w:type="pct"/>
            <w:noWrap/>
            <w:vAlign w:val="bottom"/>
          </w:tcPr>
          <w:p w:rsidR="00C90039" w:rsidRPr="004E3EB6" w:rsidRDefault="00C90039" w:rsidP="00802E50">
            <w:pPr>
              <w:pStyle w:val="Tabell-rad"/>
              <w:jc w:val="right"/>
            </w:pPr>
            <w:r w:rsidRPr="004E3EB6">
              <w:t>46 808</w:t>
            </w:r>
          </w:p>
        </w:tc>
        <w:tc>
          <w:tcPr>
            <w:tcW w:w="528" w:type="pct"/>
            <w:noWrap/>
            <w:vAlign w:val="bottom"/>
          </w:tcPr>
          <w:p w:rsidR="00C90039" w:rsidRPr="004E3EB6" w:rsidRDefault="00C90039" w:rsidP="00802E50">
            <w:pPr>
              <w:pStyle w:val="Tabell-rad"/>
              <w:jc w:val="right"/>
            </w:pPr>
            <w:r w:rsidRPr="004E3EB6">
              <w:t>49 290</w:t>
            </w:r>
          </w:p>
        </w:tc>
        <w:tc>
          <w:tcPr>
            <w:tcW w:w="526" w:type="pct"/>
            <w:noWrap/>
            <w:vAlign w:val="bottom"/>
          </w:tcPr>
          <w:p w:rsidR="00C90039" w:rsidRPr="004E3EB6" w:rsidRDefault="00C90039" w:rsidP="00802E50">
            <w:pPr>
              <w:pStyle w:val="Tabell-rad"/>
              <w:jc w:val="right"/>
            </w:pPr>
            <w:r w:rsidRPr="004E3EB6">
              <w:t>50 189</w:t>
            </w:r>
          </w:p>
        </w:tc>
        <w:tc>
          <w:tcPr>
            <w:tcW w:w="531" w:type="pct"/>
            <w:noWrap/>
            <w:vAlign w:val="bottom"/>
          </w:tcPr>
          <w:p w:rsidR="00C90039" w:rsidRPr="004E3EB6" w:rsidRDefault="00C90039" w:rsidP="00802E50">
            <w:pPr>
              <w:pStyle w:val="Tabell-rad"/>
              <w:jc w:val="right"/>
            </w:pPr>
            <w:r w:rsidRPr="004E3EB6">
              <w:t>52 191</w:t>
            </w:r>
          </w:p>
        </w:tc>
        <w:tc>
          <w:tcPr>
            <w:tcW w:w="520" w:type="pct"/>
            <w:noWrap/>
            <w:vAlign w:val="bottom"/>
          </w:tcPr>
          <w:p w:rsidR="00C90039" w:rsidRPr="004E3EB6" w:rsidRDefault="00C90039" w:rsidP="00802E50">
            <w:pPr>
              <w:pStyle w:val="Tabell-rad"/>
              <w:jc w:val="right"/>
            </w:pPr>
            <w:r w:rsidRPr="004E3EB6">
              <w:t>3 381</w:t>
            </w:r>
          </w:p>
        </w:tc>
        <w:tc>
          <w:tcPr>
            <w:tcW w:w="520" w:type="pct"/>
            <w:noWrap/>
            <w:vAlign w:val="bottom"/>
          </w:tcPr>
          <w:p w:rsidR="00C90039" w:rsidRPr="004E3EB6" w:rsidRDefault="00C90039" w:rsidP="00802E50">
            <w:pPr>
              <w:pStyle w:val="Tabell-rad"/>
              <w:jc w:val="right"/>
            </w:pPr>
            <w:r w:rsidRPr="004E3EB6">
              <w:t>2 901</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Ekonomisk trygghet vid sjukdom och handikapp</w:t>
            </w:r>
          </w:p>
        </w:tc>
        <w:tc>
          <w:tcPr>
            <w:tcW w:w="539" w:type="pct"/>
            <w:noWrap/>
            <w:vAlign w:val="bottom"/>
          </w:tcPr>
          <w:p w:rsidR="00C90039" w:rsidRPr="004E3EB6" w:rsidRDefault="00C90039" w:rsidP="00802E50">
            <w:pPr>
              <w:pStyle w:val="Tabell-rad"/>
              <w:jc w:val="right"/>
            </w:pPr>
            <w:r w:rsidRPr="004E3EB6">
              <w:t>127 769</w:t>
            </w:r>
          </w:p>
        </w:tc>
        <w:tc>
          <w:tcPr>
            <w:tcW w:w="528" w:type="pct"/>
            <w:noWrap/>
            <w:vAlign w:val="bottom"/>
          </w:tcPr>
          <w:p w:rsidR="00C90039" w:rsidRPr="004E3EB6" w:rsidRDefault="00C90039" w:rsidP="00802E50">
            <w:pPr>
              <w:pStyle w:val="Tabell-rad"/>
              <w:jc w:val="right"/>
            </w:pPr>
            <w:r w:rsidRPr="004E3EB6">
              <w:t>129 921</w:t>
            </w:r>
          </w:p>
        </w:tc>
        <w:tc>
          <w:tcPr>
            <w:tcW w:w="526" w:type="pct"/>
            <w:noWrap/>
            <w:vAlign w:val="bottom"/>
          </w:tcPr>
          <w:p w:rsidR="00C90039" w:rsidRPr="004E3EB6" w:rsidRDefault="00C90039" w:rsidP="00802E50">
            <w:pPr>
              <w:pStyle w:val="Tabell-rad"/>
              <w:jc w:val="right"/>
            </w:pPr>
            <w:r w:rsidRPr="004E3EB6">
              <w:t>119 148</w:t>
            </w:r>
          </w:p>
        </w:tc>
        <w:tc>
          <w:tcPr>
            <w:tcW w:w="531" w:type="pct"/>
            <w:noWrap/>
            <w:vAlign w:val="bottom"/>
          </w:tcPr>
          <w:p w:rsidR="00C90039" w:rsidRPr="004E3EB6" w:rsidRDefault="00C90039" w:rsidP="00802E50">
            <w:pPr>
              <w:pStyle w:val="Tabell-rad"/>
              <w:jc w:val="right"/>
            </w:pPr>
            <w:r w:rsidRPr="004E3EB6">
              <w:t>114 201</w:t>
            </w:r>
          </w:p>
        </w:tc>
        <w:tc>
          <w:tcPr>
            <w:tcW w:w="520" w:type="pct"/>
            <w:noWrap/>
            <w:vAlign w:val="bottom"/>
          </w:tcPr>
          <w:p w:rsidR="00C90039" w:rsidRPr="004E3EB6" w:rsidRDefault="00C90039" w:rsidP="00802E50">
            <w:pPr>
              <w:pStyle w:val="Tabell-rad"/>
              <w:jc w:val="right"/>
            </w:pPr>
            <w:r w:rsidRPr="004E3EB6">
              <w:t>-8 621</w:t>
            </w:r>
          </w:p>
        </w:tc>
        <w:tc>
          <w:tcPr>
            <w:tcW w:w="520" w:type="pct"/>
            <w:noWrap/>
            <w:vAlign w:val="bottom"/>
          </w:tcPr>
          <w:p w:rsidR="00C90039" w:rsidRPr="004E3EB6" w:rsidRDefault="00C90039" w:rsidP="00802E50">
            <w:pPr>
              <w:pStyle w:val="Tabell-rad"/>
              <w:jc w:val="right"/>
            </w:pPr>
            <w:r w:rsidRPr="004E3EB6">
              <w:t>-15 720</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Ekonomisk trygghet vid ålderdom</w:t>
            </w:r>
          </w:p>
        </w:tc>
        <w:tc>
          <w:tcPr>
            <w:tcW w:w="539" w:type="pct"/>
            <w:noWrap/>
            <w:vAlign w:val="bottom"/>
          </w:tcPr>
          <w:p w:rsidR="00C90039" w:rsidRPr="004E3EB6" w:rsidRDefault="00C90039" w:rsidP="00802E50">
            <w:pPr>
              <w:pStyle w:val="Tabell-rad"/>
              <w:jc w:val="right"/>
            </w:pPr>
            <w:r w:rsidRPr="004E3EB6">
              <w:t>44 155</w:t>
            </w:r>
          </w:p>
        </w:tc>
        <w:tc>
          <w:tcPr>
            <w:tcW w:w="528" w:type="pct"/>
            <w:noWrap/>
            <w:vAlign w:val="bottom"/>
          </w:tcPr>
          <w:p w:rsidR="00C90039" w:rsidRPr="004E3EB6" w:rsidRDefault="00C90039" w:rsidP="00802E50">
            <w:pPr>
              <w:pStyle w:val="Tabell-rad"/>
              <w:jc w:val="right"/>
            </w:pPr>
            <w:r w:rsidRPr="004E3EB6">
              <w:t>43 557</w:t>
            </w:r>
          </w:p>
        </w:tc>
        <w:tc>
          <w:tcPr>
            <w:tcW w:w="526" w:type="pct"/>
            <w:noWrap/>
            <w:vAlign w:val="bottom"/>
          </w:tcPr>
          <w:p w:rsidR="00C90039" w:rsidRPr="004E3EB6" w:rsidRDefault="00C90039" w:rsidP="00802E50">
            <w:pPr>
              <w:pStyle w:val="Tabell-rad"/>
              <w:jc w:val="right"/>
            </w:pPr>
            <w:r w:rsidRPr="004E3EB6">
              <w:t>50 265</w:t>
            </w:r>
          </w:p>
        </w:tc>
        <w:tc>
          <w:tcPr>
            <w:tcW w:w="531" w:type="pct"/>
            <w:noWrap/>
            <w:vAlign w:val="bottom"/>
          </w:tcPr>
          <w:p w:rsidR="00C90039" w:rsidRPr="004E3EB6" w:rsidRDefault="00C90039" w:rsidP="00802E50">
            <w:pPr>
              <w:pStyle w:val="Tabell-rad"/>
              <w:jc w:val="right"/>
            </w:pPr>
            <w:r w:rsidRPr="004E3EB6">
              <w:t>49 607</w:t>
            </w:r>
          </w:p>
        </w:tc>
        <w:tc>
          <w:tcPr>
            <w:tcW w:w="520" w:type="pct"/>
            <w:noWrap/>
            <w:vAlign w:val="bottom"/>
          </w:tcPr>
          <w:p w:rsidR="00C90039" w:rsidRPr="004E3EB6" w:rsidRDefault="00C90039" w:rsidP="00802E50">
            <w:pPr>
              <w:pStyle w:val="Tabell-rad"/>
              <w:jc w:val="right"/>
            </w:pPr>
            <w:r w:rsidRPr="004E3EB6">
              <w:t>6 110</w:t>
            </w:r>
          </w:p>
        </w:tc>
        <w:tc>
          <w:tcPr>
            <w:tcW w:w="520" w:type="pct"/>
            <w:noWrap/>
            <w:vAlign w:val="bottom"/>
          </w:tcPr>
          <w:p w:rsidR="00C90039" w:rsidRPr="004E3EB6" w:rsidRDefault="00C90039" w:rsidP="00802E50">
            <w:pPr>
              <w:pStyle w:val="Tabell-rad"/>
              <w:jc w:val="right"/>
            </w:pPr>
            <w:r w:rsidRPr="004E3EB6">
              <w:t>6 050</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Ekonomisk trygghet för familjer och barn</w:t>
            </w:r>
          </w:p>
        </w:tc>
        <w:tc>
          <w:tcPr>
            <w:tcW w:w="539" w:type="pct"/>
            <w:noWrap/>
            <w:vAlign w:val="bottom"/>
          </w:tcPr>
          <w:p w:rsidR="00C90039" w:rsidRPr="004E3EB6" w:rsidRDefault="00C90039" w:rsidP="00802E50">
            <w:pPr>
              <w:pStyle w:val="Tabell-rad"/>
              <w:jc w:val="right"/>
            </w:pPr>
            <w:r w:rsidRPr="004E3EB6">
              <w:t>63 277</w:t>
            </w:r>
          </w:p>
        </w:tc>
        <w:tc>
          <w:tcPr>
            <w:tcW w:w="528" w:type="pct"/>
            <w:noWrap/>
            <w:vAlign w:val="bottom"/>
          </w:tcPr>
          <w:p w:rsidR="00C90039" w:rsidRPr="004E3EB6" w:rsidRDefault="00C90039" w:rsidP="00802E50">
            <w:pPr>
              <w:pStyle w:val="Tabell-rad"/>
              <w:jc w:val="right"/>
            </w:pPr>
            <w:r w:rsidRPr="004E3EB6">
              <w:t>65 139</w:t>
            </w:r>
          </w:p>
        </w:tc>
        <w:tc>
          <w:tcPr>
            <w:tcW w:w="526" w:type="pct"/>
            <w:noWrap/>
            <w:vAlign w:val="bottom"/>
          </w:tcPr>
          <w:p w:rsidR="00C90039" w:rsidRPr="004E3EB6" w:rsidRDefault="00C90039" w:rsidP="00802E50">
            <w:pPr>
              <w:pStyle w:val="Tabell-rad"/>
              <w:jc w:val="right"/>
            </w:pPr>
            <w:r w:rsidRPr="004E3EB6">
              <w:t>65 292</w:t>
            </w:r>
          </w:p>
        </w:tc>
        <w:tc>
          <w:tcPr>
            <w:tcW w:w="531" w:type="pct"/>
            <w:noWrap/>
            <w:vAlign w:val="bottom"/>
          </w:tcPr>
          <w:p w:rsidR="00C90039" w:rsidRPr="004E3EB6" w:rsidRDefault="00C90039" w:rsidP="00802E50">
            <w:pPr>
              <w:pStyle w:val="Tabell-rad"/>
              <w:jc w:val="right"/>
            </w:pPr>
            <w:r w:rsidRPr="004E3EB6">
              <w:t>67 723</w:t>
            </w:r>
          </w:p>
        </w:tc>
        <w:tc>
          <w:tcPr>
            <w:tcW w:w="520" w:type="pct"/>
            <w:noWrap/>
            <w:vAlign w:val="bottom"/>
          </w:tcPr>
          <w:p w:rsidR="00C90039" w:rsidRPr="004E3EB6" w:rsidRDefault="00C90039" w:rsidP="00802E50">
            <w:pPr>
              <w:pStyle w:val="Tabell-rad"/>
              <w:jc w:val="right"/>
            </w:pPr>
            <w:r w:rsidRPr="004E3EB6">
              <w:t>2 015</w:t>
            </w:r>
          </w:p>
        </w:tc>
        <w:tc>
          <w:tcPr>
            <w:tcW w:w="520" w:type="pct"/>
            <w:noWrap/>
            <w:vAlign w:val="bottom"/>
          </w:tcPr>
          <w:p w:rsidR="00C90039" w:rsidRPr="004E3EB6" w:rsidRDefault="00C90039" w:rsidP="00802E50">
            <w:pPr>
              <w:pStyle w:val="Tabell-rad"/>
              <w:jc w:val="right"/>
            </w:pPr>
            <w:r w:rsidRPr="004E3EB6">
              <w:t>2 584</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Arbetsmarknad</w:t>
            </w:r>
          </w:p>
        </w:tc>
        <w:tc>
          <w:tcPr>
            <w:tcW w:w="539" w:type="pct"/>
            <w:noWrap/>
            <w:vAlign w:val="bottom"/>
          </w:tcPr>
          <w:p w:rsidR="00C90039" w:rsidRPr="004E3EB6" w:rsidRDefault="00C90039" w:rsidP="00802E50">
            <w:pPr>
              <w:pStyle w:val="Tabell-rad"/>
              <w:jc w:val="right"/>
            </w:pPr>
            <w:r w:rsidRPr="004E3EB6">
              <w:t>71 947</w:t>
            </w:r>
          </w:p>
        </w:tc>
        <w:tc>
          <w:tcPr>
            <w:tcW w:w="528" w:type="pct"/>
            <w:noWrap/>
            <w:vAlign w:val="bottom"/>
          </w:tcPr>
          <w:p w:rsidR="00C90039" w:rsidRPr="004E3EB6" w:rsidRDefault="00C90039" w:rsidP="00802E50">
            <w:pPr>
              <w:pStyle w:val="Tabell-rad"/>
              <w:jc w:val="right"/>
            </w:pPr>
            <w:r w:rsidRPr="004E3EB6">
              <w:t>66 798</w:t>
            </w:r>
          </w:p>
        </w:tc>
        <w:tc>
          <w:tcPr>
            <w:tcW w:w="526" w:type="pct"/>
            <w:noWrap/>
            <w:vAlign w:val="bottom"/>
          </w:tcPr>
          <w:p w:rsidR="00C90039" w:rsidRPr="004E3EB6" w:rsidRDefault="00C90039" w:rsidP="00802E50">
            <w:pPr>
              <w:pStyle w:val="Tabell-rad"/>
              <w:jc w:val="right"/>
            </w:pPr>
            <w:r w:rsidRPr="004E3EB6">
              <w:t>58 770</w:t>
            </w:r>
          </w:p>
        </w:tc>
        <w:tc>
          <w:tcPr>
            <w:tcW w:w="531" w:type="pct"/>
            <w:noWrap/>
            <w:vAlign w:val="bottom"/>
          </w:tcPr>
          <w:p w:rsidR="00C90039" w:rsidRPr="004E3EB6" w:rsidRDefault="00C90039" w:rsidP="00802E50">
            <w:pPr>
              <w:pStyle w:val="Tabell-rad"/>
              <w:jc w:val="right"/>
            </w:pPr>
            <w:r w:rsidRPr="004E3EB6">
              <w:t>53 908</w:t>
            </w:r>
          </w:p>
        </w:tc>
        <w:tc>
          <w:tcPr>
            <w:tcW w:w="520" w:type="pct"/>
            <w:noWrap/>
            <w:vAlign w:val="bottom"/>
          </w:tcPr>
          <w:p w:rsidR="00C90039" w:rsidRPr="004E3EB6" w:rsidRDefault="00C90039" w:rsidP="00802E50">
            <w:pPr>
              <w:pStyle w:val="Tabell-rad"/>
              <w:jc w:val="right"/>
            </w:pPr>
            <w:r w:rsidRPr="004E3EB6">
              <w:t>-13 177</w:t>
            </w:r>
          </w:p>
        </w:tc>
        <w:tc>
          <w:tcPr>
            <w:tcW w:w="520" w:type="pct"/>
            <w:noWrap/>
            <w:vAlign w:val="bottom"/>
          </w:tcPr>
          <w:p w:rsidR="00C90039" w:rsidRPr="004E3EB6" w:rsidRDefault="00C90039" w:rsidP="00802E50">
            <w:pPr>
              <w:pStyle w:val="Tabell-rad"/>
              <w:jc w:val="right"/>
            </w:pPr>
            <w:r w:rsidRPr="004E3EB6">
              <w:t>-12 890</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Arbetsliv</w:t>
            </w:r>
          </w:p>
        </w:tc>
        <w:tc>
          <w:tcPr>
            <w:tcW w:w="539" w:type="pct"/>
            <w:noWrap/>
            <w:vAlign w:val="bottom"/>
          </w:tcPr>
          <w:p w:rsidR="00C90039" w:rsidRPr="004E3EB6" w:rsidRDefault="00C90039" w:rsidP="00802E50">
            <w:pPr>
              <w:pStyle w:val="Tabell-rad"/>
              <w:jc w:val="right"/>
            </w:pPr>
            <w:r w:rsidRPr="004E3EB6">
              <w:t>1 220</w:t>
            </w:r>
          </w:p>
        </w:tc>
        <w:tc>
          <w:tcPr>
            <w:tcW w:w="528" w:type="pct"/>
            <w:noWrap/>
            <w:vAlign w:val="bottom"/>
          </w:tcPr>
          <w:p w:rsidR="00C90039" w:rsidRPr="004E3EB6" w:rsidRDefault="00C90039" w:rsidP="00802E50">
            <w:pPr>
              <w:pStyle w:val="Tabell-rad"/>
              <w:jc w:val="right"/>
            </w:pPr>
            <w:r w:rsidRPr="004E3EB6">
              <w:t>1 241</w:t>
            </w:r>
          </w:p>
        </w:tc>
        <w:tc>
          <w:tcPr>
            <w:tcW w:w="526" w:type="pct"/>
            <w:noWrap/>
            <w:vAlign w:val="bottom"/>
          </w:tcPr>
          <w:p w:rsidR="00C90039" w:rsidRPr="004E3EB6" w:rsidRDefault="00C90039" w:rsidP="00802E50">
            <w:pPr>
              <w:pStyle w:val="Tabell-rad"/>
              <w:jc w:val="right"/>
            </w:pPr>
            <w:r w:rsidRPr="004E3EB6">
              <w:t>851</w:t>
            </w:r>
          </w:p>
        </w:tc>
        <w:tc>
          <w:tcPr>
            <w:tcW w:w="531" w:type="pct"/>
            <w:noWrap/>
            <w:vAlign w:val="bottom"/>
          </w:tcPr>
          <w:p w:rsidR="00C90039" w:rsidRPr="004E3EB6" w:rsidRDefault="00C90039" w:rsidP="00802E50">
            <w:pPr>
              <w:pStyle w:val="Tabell-rad"/>
              <w:jc w:val="right"/>
            </w:pPr>
            <w:r w:rsidRPr="004E3EB6">
              <w:t>678</w:t>
            </w:r>
          </w:p>
        </w:tc>
        <w:tc>
          <w:tcPr>
            <w:tcW w:w="520" w:type="pct"/>
            <w:noWrap/>
            <w:vAlign w:val="bottom"/>
          </w:tcPr>
          <w:p w:rsidR="00C90039" w:rsidRPr="004E3EB6" w:rsidRDefault="00C90039" w:rsidP="00802E50">
            <w:pPr>
              <w:pStyle w:val="Tabell-rad"/>
              <w:jc w:val="right"/>
            </w:pPr>
            <w:r w:rsidRPr="004E3EB6">
              <w:t>-369</w:t>
            </w:r>
          </w:p>
        </w:tc>
        <w:tc>
          <w:tcPr>
            <w:tcW w:w="520" w:type="pct"/>
            <w:noWrap/>
            <w:vAlign w:val="bottom"/>
          </w:tcPr>
          <w:p w:rsidR="00C90039" w:rsidRPr="004E3EB6" w:rsidRDefault="00C90039" w:rsidP="00802E50">
            <w:pPr>
              <w:pStyle w:val="Tabell-rad"/>
              <w:jc w:val="right"/>
            </w:pPr>
            <w:r w:rsidRPr="004E3EB6">
              <w:t>-563</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Studiestöd</w:t>
            </w:r>
          </w:p>
        </w:tc>
        <w:tc>
          <w:tcPr>
            <w:tcW w:w="539" w:type="pct"/>
            <w:noWrap/>
            <w:vAlign w:val="bottom"/>
          </w:tcPr>
          <w:p w:rsidR="00C90039" w:rsidRPr="004E3EB6" w:rsidRDefault="00C90039" w:rsidP="00802E50">
            <w:pPr>
              <w:pStyle w:val="Tabell-rad"/>
              <w:jc w:val="right"/>
            </w:pPr>
            <w:r w:rsidRPr="004E3EB6">
              <w:t>21 777</w:t>
            </w:r>
          </w:p>
        </w:tc>
        <w:tc>
          <w:tcPr>
            <w:tcW w:w="528" w:type="pct"/>
            <w:noWrap/>
            <w:vAlign w:val="bottom"/>
          </w:tcPr>
          <w:p w:rsidR="00C90039" w:rsidRPr="004E3EB6" w:rsidRDefault="00C90039" w:rsidP="00802E50">
            <w:pPr>
              <w:pStyle w:val="Tabell-rad"/>
              <w:jc w:val="right"/>
            </w:pPr>
            <w:r w:rsidRPr="004E3EB6">
              <w:t>22 035</w:t>
            </w:r>
          </w:p>
        </w:tc>
        <w:tc>
          <w:tcPr>
            <w:tcW w:w="526" w:type="pct"/>
            <w:noWrap/>
            <w:vAlign w:val="bottom"/>
          </w:tcPr>
          <w:p w:rsidR="00C90039" w:rsidRPr="004E3EB6" w:rsidRDefault="00C90039" w:rsidP="00802E50">
            <w:pPr>
              <w:pStyle w:val="Tabell-rad"/>
              <w:jc w:val="right"/>
            </w:pPr>
            <w:r w:rsidRPr="004E3EB6">
              <w:t>19 750</w:t>
            </w:r>
          </w:p>
        </w:tc>
        <w:tc>
          <w:tcPr>
            <w:tcW w:w="531" w:type="pct"/>
            <w:noWrap/>
            <w:vAlign w:val="bottom"/>
          </w:tcPr>
          <w:p w:rsidR="00C90039" w:rsidRPr="004E3EB6" w:rsidRDefault="00C90039" w:rsidP="00802E50">
            <w:pPr>
              <w:pStyle w:val="Tabell-rad"/>
              <w:jc w:val="right"/>
            </w:pPr>
            <w:r w:rsidRPr="004E3EB6">
              <w:t>20 325</w:t>
            </w:r>
          </w:p>
        </w:tc>
        <w:tc>
          <w:tcPr>
            <w:tcW w:w="520" w:type="pct"/>
            <w:noWrap/>
            <w:vAlign w:val="bottom"/>
          </w:tcPr>
          <w:p w:rsidR="00C90039" w:rsidRPr="004E3EB6" w:rsidRDefault="00C90039" w:rsidP="00802E50">
            <w:pPr>
              <w:pStyle w:val="Tabell-rad"/>
              <w:jc w:val="right"/>
            </w:pPr>
            <w:r w:rsidRPr="004E3EB6">
              <w:t>-2 027</w:t>
            </w:r>
          </w:p>
        </w:tc>
        <w:tc>
          <w:tcPr>
            <w:tcW w:w="520" w:type="pct"/>
            <w:noWrap/>
            <w:vAlign w:val="bottom"/>
          </w:tcPr>
          <w:p w:rsidR="00C90039" w:rsidRPr="004E3EB6" w:rsidRDefault="00C90039" w:rsidP="00802E50">
            <w:pPr>
              <w:pStyle w:val="Tabell-rad"/>
              <w:jc w:val="right"/>
            </w:pPr>
            <w:r w:rsidRPr="004E3EB6">
              <w:t>-1 710</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Utbildning och universitetsforskning</w:t>
            </w:r>
          </w:p>
        </w:tc>
        <w:tc>
          <w:tcPr>
            <w:tcW w:w="539" w:type="pct"/>
            <w:noWrap/>
            <w:vAlign w:val="bottom"/>
          </w:tcPr>
          <w:p w:rsidR="00C90039" w:rsidRPr="004E3EB6" w:rsidRDefault="00C90039" w:rsidP="00802E50">
            <w:pPr>
              <w:pStyle w:val="Tabell-rad"/>
              <w:jc w:val="right"/>
            </w:pPr>
            <w:r w:rsidRPr="004E3EB6">
              <w:t>47 150</w:t>
            </w:r>
          </w:p>
        </w:tc>
        <w:tc>
          <w:tcPr>
            <w:tcW w:w="528" w:type="pct"/>
            <w:noWrap/>
            <w:vAlign w:val="bottom"/>
          </w:tcPr>
          <w:p w:rsidR="00C90039" w:rsidRPr="004E3EB6" w:rsidRDefault="00C90039" w:rsidP="00802E50">
            <w:pPr>
              <w:pStyle w:val="Tabell-rad"/>
              <w:jc w:val="right"/>
            </w:pPr>
            <w:r w:rsidRPr="004E3EB6">
              <w:t>46 581</w:t>
            </w:r>
          </w:p>
        </w:tc>
        <w:tc>
          <w:tcPr>
            <w:tcW w:w="526" w:type="pct"/>
            <w:noWrap/>
            <w:vAlign w:val="bottom"/>
          </w:tcPr>
          <w:p w:rsidR="00C90039" w:rsidRPr="004E3EB6" w:rsidRDefault="00C90039" w:rsidP="00802E50">
            <w:pPr>
              <w:pStyle w:val="Tabell-rad"/>
              <w:jc w:val="right"/>
            </w:pPr>
            <w:r w:rsidRPr="004E3EB6">
              <w:t>47 137</w:t>
            </w:r>
          </w:p>
        </w:tc>
        <w:tc>
          <w:tcPr>
            <w:tcW w:w="531" w:type="pct"/>
            <w:noWrap/>
            <w:vAlign w:val="bottom"/>
          </w:tcPr>
          <w:p w:rsidR="00C90039" w:rsidRPr="004E3EB6" w:rsidRDefault="00C90039" w:rsidP="00802E50">
            <w:pPr>
              <w:pStyle w:val="Tabell-rad"/>
              <w:jc w:val="right"/>
            </w:pPr>
            <w:r w:rsidRPr="004E3EB6">
              <w:t>46 711</w:t>
            </w:r>
          </w:p>
        </w:tc>
        <w:tc>
          <w:tcPr>
            <w:tcW w:w="520" w:type="pct"/>
            <w:noWrap/>
            <w:vAlign w:val="bottom"/>
          </w:tcPr>
          <w:p w:rsidR="00C90039" w:rsidRPr="004E3EB6" w:rsidRDefault="00C90039" w:rsidP="00802E50">
            <w:pPr>
              <w:pStyle w:val="Tabell-rad"/>
              <w:jc w:val="right"/>
            </w:pPr>
            <w:r w:rsidRPr="004E3EB6">
              <w:t>-13</w:t>
            </w:r>
          </w:p>
        </w:tc>
        <w:tc>
          <w:tcPr>
            <w:tcW w:w="520" w:type="pct"/>
            <w:noWrap/>
            <w:vAlign w:val="bottom"/>
          </w:tcPr>
          <w:p w:rsidR="00C90039" w:rsidRPr="004E3EB6" w:rsidRDefault="00C90039" w:rsidP="00802E50">
            <w:pPr>
              <w:pStyle w:val="Tabell-rad"/>
              <w:jc w:val="right"/>
            </w:pPr>
            <w:r w:rsidRPr="004E3EB6">
              <w:t>130</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Kultur, medier, trossamfund och fritid</w:t>
            </w:r>
          </w:p>
        </w:tc>
        <w:tc>
          <w:tcPr>
            <w:tcW w:w="539" w:type="pct"/>
            <w:noWrap/>
            <w:vAlign w:val="bottom"/>
          </w:tcPr>
          <w:p w:rsidR="00C90039" w:rsidRPr="004E3EB6" w:rsidRDefault="00C90039" w:rsidP="00802E50">
            <w:pPr>
              <w:pStyle w:val="Tabell-rad"/>
              <w:jc w:val="right"/>
            </w:pPr>
            <w:r w:rsidRPr="004E3EB6">
              <w:t>10 305</w:t>
            </w:r>
          </w:p>
        </w:tc>
        <w:tc>
          <w:tcPr>
            <w:tcW w:w="528" w:type="pct"/>
            <w:noWrap/>
            <w:vAlign w:val="bottom"/>
          </w:tcPr>
          <w:p w:rsidR="00C90039" w:rsidRPr="004E3EB6" w:rsidRDefault="00C90039" w:rsidP="00802E50">
            <w:pPr>
              <w:pStyle w:val="Tabell-rad"/>
              <w:jc w:val="right"/>
            </w:pPr>
            <w:r w:rsidRPr="004E3EB6">
              <w:t>10 194</w:t>
            </w:r>
          </w:p>
        </w:tc>
        <w:tc>
          <w:tcPr>
            <w:tcW w:w="526" w:type="pct"/>
            <w:noWrap/>
            <w:vAlign w:val="bottom"/>
          </w:tcPr>
          <w:p w:rsidR="00C90039" w:rsidRPr="004E3EB6" w:rsidRDefault="00C90039" w:rsidP="00802E50">
            <w:pPr>
              <w:pStyle w:val="Tabell-rad"/>
              <w:jc w:val="right"/>
            </w:pPr>
            <w:r w:rsidRPr="004E3EB6">
              <w:t>10 378</w:t>
            </w:r>
          </w:p>
        </w:tc>
        <w:tc>
          <w:tcPr>
            <w:tcW w:w="531" w:type="pct"/>
            <w:noWrap/>
            <w:vAlign w:val="bottom"/>
          </w:tcPr>
          <w:p w:rsidR="00C90039" w:rsidRPr="004E3EB6" w:rsidRDefault="00C90039" w:rsidP="00802E50">
            <w:pPr>
              <w:pStyle w:val="Tabell-rad"/>
              <w:jc w:val="right"/>
            </w:pPr>
            <w:r w:rsidRPr="004E3EB6">
              <w:t>10 427</w:t>
            </w:r>
          </w:p>
        </w:tc>
        <w:tc>
          <w:tcPr>
            <w:tcW w:w="520" w:type="pct"/>
            <w:noWrap/>
            <w:vAlign w:val="bottom"/>
          </w:tcPr>
          <w:p w:rsidR="00C90039" w:rsidRPr="004E3EB6" w:rsidRDefault="00C90039" w:rsidP="00802E50">
            <w:pPr>
              <w:pStyle w:val="Tabell-rad"/>
              <w:jc w:val="right"/>
            </w:pPr>
            <w:r w:rsidRPr="004E3EB6">
              <w:t>73</w:t>
            </w:r>
          </w:p>
        </w:tc>
        <w:tc>
          <w:tcPr>
            <w:tcW w:w="520" w:type="pct"/>
            <w:noWrap/>
            <w:vAlign w:val="bottom"/>
          </w:tcPr>
          <w:p w:rsidR="00C90039" w:rsidRPr="004E3EB6" w:rsidRDefault="00C90039" w:rsidP="00802E50">
            <w:pPr>
              <w:pStyle w:val="Tabell-rad"/>
              <w:jc w:val="right"/>
            </w:pPr>
            <w:r w:rsidRPr="004E3EB6">
              <w:t>233</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Samhällsplanering, bostadsförsörjning och byggande</w:t>
            </w:r>
          </w:p>
        </w:tc>
        <w:tc>
          <w:tcPr>
            <w:tcW w:w="539" w:type="pct"/>
            <w:noWrap/>
            <w:vAlign w:val="bottom"/>
          </w:tcPr>
          <w:p w:rsidR="00C90039" w:rsidRPr="004E3EB6" w:rsidRDefault="00C90039" w:rsidP="00802E50">
            <w:pPr>
              <w:pStyle w:val="Tabell-rad"/>
              <w:jc w:val="right"/>
            </w:pPr>
            <w:r w:rsidRPr="004E3EB6">
              <w:t>9 723</w:t>
            </w:r>
          </w:p>
        </w:tc>
        <w:tc>
          <w:tcPr>
            <w:tcW w:w="528" w:type="pct"/>
            <w:noWrap/>
            <w:vAlign w:val="bottom"/>
          </w:tcPr>
          <w:p w:rsidR="00C90039" w:rsidRPr="004E3EB6" w:rsidRDefault="00C90039" w:rsidP="00802E50">
            <w:pPr>
              <w:pStyle w:val="Tabell-rad"/>
              <w:jc w:val="right"/>
            </w:pPr>
            <w:r w:rsidRPr="004E3EB6">
              <w:t>9 442</w:t>
            </w:r>
          </w:p>
        </w:tc>
        <w:tc>
          <w:tcPr>
            <w:tcW w:w="526" w:type="pct"/>
            <w:noWrap/>
            <w:vAlign w:val="bottom"/>
          </w:tcPr>
          <w:p w:rsidR="00C90039" w:rsidRPr="004E3EB6" w:rsidRDefault="00C90039" w:rsidP="00802E50">
            <w:pPr>
              <w:pStyle w:val="Tabell-rad"/>
              <w:jc w:val="right"/>
            </w:pPr>
            <w:r w:rsidRPr="004E3EB6">
              <w:t>8 217</w:t>
            </w:r>
          </w:p>
        </w:tc>
        <w:tc>
          <w:tcPr>
            <w:tcW w:w="531" w:type="pct"/>
            <w:noWrap/>
            <w:vAlign w:val="bottom"/>
          </w:tcPr>
          <w:p w:rsidR="00C90039" w:rsidRPr="004E3EB6" w:rsidRDefault="00C90039" w:rsidP="00802E50">
            <w:pPr>
              <w:pStyle w:val="Tabell-rad"/>
              <w:jc w:val="right"/>
            </w:pPr>
            <w:r w:rsidRPr="004E3EB6">
              <w:t>7 793</w:t>
            </w:r>
          </w:p>
        </w:tc>
        <w:tc>
          <w:tcPr>
            <w:tcW w:w="520" w:type="pct"/>
            <w:noWrap/>
            <w:vAlign w:val="bottom"/>
          </w:tcPr>
          <w:p w:rsidR="00C90039" w:rsidRPr="004E3EB6" w:rsidRDefault="00C90039" w:rsidP="00802E50">
            <w:pPr>
              <w:pStyle w:val="Tabell-rad"/>
              <w:jc w:val="right"/>
            </w:pPr>
            <w:r w:rsidRPr="004E3EB6">
              <w:t>-1 506</w:t>
            </w:r>
          </w:p>
        </w:tc>
        <w:tc>
          <w:tcPr>
            <w:tcW w:w="520" w:type="pct"/>
            <w:noWrap/>
            <w:vAlign w:val="bottom"/>
          </w:tcPr>
          <w:p w:rsidR="00C90039" w:rsidRPr="004E3EB6" w:rsidRDefault="00C90039" w:rsidP="00802E50">
            <w:pPr>
              <w:pStyle w:val="Tabell-rad"/>
              <w:jc w:val="right"/>
            </w:pPr>
            <w:r w:rsidRPr="004E3EB6">
              <w:t>-1 649</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Regional utveckling</w:t>
            </w:r>
          </w:p>
        </w:tc>
        <w:tc>
          <w:tcPr>
            <w:tcW w:w="539" w:type="pct"/>
            <w:noWrap/>
            <w:vAlign w:val="bottom"/>
          </w:tcPr>
          <w:p w:rsidR="00C90039" w:rsidRPr="004E3EB6" w:rsidRDefault="00C90039" w:rsidP="00802E50">
            <w:pPr>
              <w:pStyle w:val="Tabell-rad"/>
              <w:jc w:val="right"/>
            </w:pPr>
            <w:r w:rsidRPr="004E3EB6">
              <w:t>2 867</w:t>
            </w:r>
          </w:p>
        </w:tc>
        <w:tc>
          <w:tcPr>
            <w:tcW w:w="528" w:type="pct"/>
            <w:noWrap/>
            <w:vAlign w:val="bottom"/>
          </w:tcPr>
          <w:p w:rsidR="00C90039" w:rsidRPr="004E3EB6" w:rsidRDefault="00C90039" w:rsidP="00802E50">
            <w:pPr>
              <w:pStyle w:val="Tabell-rad"/>
              <w:jc w:val="right"/>
            </w:pPr>
            <w:r w:rsidRPr="004E3EB6">
              <w:t>2 315</w:t>
            </w:r>
          </w:p>
        </w:tc>
        <w:tc>
          <w:tcPr>
            <w:tcW w:w="526" w:type="pct"/>
            <w:noWrap/>
            <w:vAlign w:val="bottom"/>
          </w:tcPr>
          <w:p w:rsidR="00C90039" w:rsidRPr="004E3EB6" w:rsidRDefault="00C90039" w:rsidP="00802E50">
            <w:pPr>
              <w:pStyle w:val="Tabell-rad"/>
              <w:jc w:val="right"/>
            </w:pPr>
            <w:r w:rsidRPr="004E3EB6">
              <w:t>2 747</w:t>
            </w:r>
          </w:p>
        </w:tc>
        <w:tc>
          <w:tcPr>
            <w:tcW w:w="531" w:type="pct"/>
            <w:noWrap/>
            <w:vAlign w:val="bottom"/>
          </w:tcPr>
          <w:p w:rsidR="00C90039" w:rsidRPr="004E3EB6" w:rsidRDefault="00C90039" w:rsidP="00802E50">
            <w:pPr>
              <w:pStyle w:val="Tabell-rad"/>
              <w:jc w:val="right"/>
            </w:pPr>
            <w:r w:rsidRPr="004E3EB6">
              <w:t>1 970</w:t>
            </w:r>
          </w:p>
        </w:tc>
        <w:tc>
          <w:tcPr>
            <w:tcW w:w="520" w:type="pct"/>
            <w:noWrap/>
            <w:vAlign w:val="bottom"/>
          </w:tcPr>
          <w:p w:rsidR="00C90039" w:rsidRPr="004E3EB6" w:rsidRDefault="00C90039" w:rsidP="00802E50">
            <w:pPr>
              <w:pStyle w:val="Tabell-rad"/>
              <w:jc w:val="right"/>
            </w:pPr>
            <w:r w:rsidRPr="004E3EB6">
              <w:t>-120</w:t>
            </w:r>
          </w:p>
        </w:tc>
        <w:tc>
          <w:tcPr>
            <w:tcW w:w="520" w:type="pct"/>
            <w:noWrap/>
            <w:vAlign w:val="bottom"/>
          </w:tcPr>
          <w:p w:rsidR="00C90039" w:rsidRPr="004E3EB6" w:rsidRDefault="00C90039" w:rsidP="00802E50">
            <w:pPr>
              <w:pStyle w:val="Tabell-rad"/>
              <w:jc w:val="right"/>
            </w:pPr>
            <w:r w:rsidRPr="004E3EB6">
              <w:t>-345</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Allmän miljö- och naturvård</w:t>
            </w:r>
          </w:p>
        </w:tc>
        <w:tc>
          <w:tcPr>
            <w:tcW w:w="539" w:type="pct"/>
            <w:noWrap/>
            <w:vAlign w:val="bottom"/>
          </w:tcPr>
          <w:p w:rsidR="00C90039" w:rsidRPr="004E3EB6" w:rsidRDefault="00C90039" w:rsidP="00802E50">
            <w:pPr>
              <w:pStyle w:val="Tabell-rad"/>
              <w:jc w:val="right"/>
            </w:pPr>
            <w:r w:rsidRPr="004E3EB6">
              <w:t>4 927</w:t>
            </w:r>
          </w:p>
        </w:tc>
        <w:tc>
          <w:tcPr>
            <w:tcW w:w="528" w:type="pct"/>
            <w:noWrap/>
            <w:vAlign w:val="bottom"/>
          </w:tcPr>
          <w:p w:rsidR="00C90039" w:rsidRPr="004E3EB6" w:rsidRDefault="00C90039" w:rsidP="00802E50">
            <w:pPr>
              <w:pStyle w:val="Tabell-rad"/>
              <w:jc w:val="right"/>
            </w:pPr>
            <w:r w:rsidRPr="004E3EB6">
              <w:t>4 949</w:t>
            </w:r>
          </w:p>
        </w:tc>
        <w:tc>
          <w:tcPr>
            <w:tcW w:w="526" w:type="pct"/>
            <w:noWrap/>
            <w:vAlign w:val="bottom"/>
          </w:tcPr>
          <w:p w:rsidR="00C90039" w:rsidRPr="004E3EB6" w:rsidRDefault="00C90039" w:rsidP="00802E50">
            <w:pPr>
              <w:pStyle w:val="Tabell-rad"/>
              <w:jc w:val="right"/>
            </w:pPr>
            <w:r w:rsidRPr="004E3EB6">
              <w:t>4 417</w:t>
            </w:r>
          </w:p>
        </w:tc>
        <w:tc>
          <w:tcPr>
            <w:tcW w:w="531" w:type="pct"/>
            <w:noWrap/>
            <w:vAlign w:val="bottom"/>
          </w:tcPr>
          <w:p w:rsidR="00C90039" w:rsidRPr="004E3EB6" w:rsidRDefault="00C90039" w:rsidP="00802E50">
            <w:pPr>
              <w:pStyle w:val="Tabell-rad"/>
              <w:jc w:val="right"/>
            </w:pPr>
            <w:r w:rsidRPr="004E3EB6">
              <w:t>4 239</w:t>
            </w:r>
          </w:p>
        </w:tc>
        <w:tc>
          <w:tcPr>
            <w:tcW w:w="520" w:type="pct"/>
            <w:noWrap/>
            <w:vAlign w:val="bottom"/>
          </w:tcPr>
          <w:p w:rsidR="00C90039" w:rsidRPr="004E3EB6" w:rsidRDefault="00C90039" w:rsidP="00802E50">
            <w:pPr>
              <w:pStyle w:val="Tabell-rad"/>
              <w:jc w:val="right"/>
            </w:pPr>
            <w:r w:rsidRPr="004E3EB6">
              <w:t>-510</w:t>
            </w:r>
          </w:p>
        </w:tc>
        <w:tc>
          <w:tcPr>
            <w:tcW w:w="520" w:type="pct"/>
            <w:noWrap/>
            <w:vAlign w:val="bottom"/>
          </w:tcPr>
          <w:p w:rsidR="00C90039" w:rsidRPr="004E3EB6" w:rsidRDefault="00C90039" w:rsidP="00802E50">
            <w:pPr>
              <w:pStyle w:val="Tabell-rad"/>
              <w:jc w:val="right"/>
            </w:pPr>
            <w:r w:rsidRPr="004E3EB6">
              <w:t>-710</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Energi</w:t>
            </w:r>
          </w:p>
        </w:tc>
        <w:tc>
          <w:tcPr>
            <w:tcW w:w="539" w:type="pct"/>
            <w:noWrap/>
            <w:vAlign w:val="bottom"/>
          </w:tcPr>
          <w:p w:rsidR="00C90039" w:rsidRPr="004E3EB6" w:rsidRDefault="00C90039" w:rsidP="00802E50">
            <w:pPr>
              <w:pStyle w:val="Tabell-rad"/>
              <w:jc w:val="right"/>
            </w:pPr>
            <w:r w:rsidRPr="004E3EB6">
              <w:t>1 632</w:t>
            </w:r>
          </w:p>
        </w:tc>
        <w:tc>
          <w:tcPr>
            <w:tcW w:w="528" w:type="pct"/>
            <w:noWrap/>
            <w:vAlign w:val="bottom"/>
          </w:tcPr>
          <w:p w:rsidR="00C90039" w:rsidRPr="004E3EB6" w:rsidRDefault="00C90039" w:rsidP="00802E50">
            <w:pPr>
              <w:pStyle w:val="Tabell-rad"/>
              <w:jc w:val="right"/>
            </w:pPr>
            <w:r w:rsidRPr="004E3EB6">
              <w:t>1 458</w:t>
            </w:r>
          </w:p>
        </w:tc>
        <w:tc>
          <w:tcPr>
            <w:tcW w:w="526" w:type="pct"/>
            <w:noWrap/>
            <w:vAlign w:val="bottom"/>
          </w:tcPr>
          <w:p w:rsidR="00C90039" w:rsidRPr="004E3EB6" w:rsidRDefault="00C90039" w:rsidP="00802E50">
            <w:pPr>
              <w:pStyle w:val="Tabell-rad"/>
              <w:jc w:val="right"/>
            </w:pPr>
            <w:r w:rsidRPr="004E3EB6">
              <w:t>1 287</w:t>
            </w:r>
          </w:p>
        </w:tc>
        <w:tc>
          <w:tcPr>
            <w:tcW w:w="531" w:type="pct"/>
            <w:noWrap/>
            <w:vAlign w:val="bottom"/>
          </w:tcPr>
          <w:p w:rsidR="00C90039" w:rsidRPr="004E3EB6" w:rsidRDefault="00C90039" w:rsidP="00802E50">
            <w:pPr>
              <w:pStyle w:val="Tabell-rad"/>
              <w:jc w:val="right"/>
            </w:pPr>
            <w:r w:rsidRPr="004E3EB6">
              <w:t>1 208</w:t>
            </w:r>
          </w:p>
        </w:tc>
        <w:tc>
          <w:tcPr>
            <w:tcW w:w="520" w:type="pct"/>
            <w:noWrap/>
            <w:vAlign w:val="bottom"/>
          </w:tcPr>
          <w:p w:rsidR="00C90039" w:rsidRPr="004E3EB6" w:rsidRDefault="00C90039" w:rsidP="00802E50">
            <w:pPr>
              <w:pStyle w:val="Tabell-rad"/>
              <w:jc w:val="right"/>
            </w:pPr>
            <w:r w:rsidRPr="004E3EB6">
              <w:t>-345</w:t>
            </w:r>
          </w:p>
        </w:tc>
        <w:tc>
          <w:tcPr>
            <w:tcW w:w="520" w:type="pct"/>
            <w:noWrap/>
            <w:vAlign w:val="bottom"/>
          </w:tcPr>
          <w:p w:rsidR="00C90039" w:rsidRPr="004E3EB6" w:rsidRDefault="00C90039" w:rsidP="00802E50">
            <w:pPr>
              <w:pStyle w:val="Tabell-rad"/>
              <w:jc w:val="right"/>
            </w:pPr>
            <w:r w:rsidRPr="004E3EB6">
              <w:t>-250</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Kommunikationer</w:t>
            </w:r>
          </w:p>
        </w:tc>
        <w:tc>
          <w:tcPr>
            <w:tcW w:w="539" w:type="pct"/>
            <w:noWrap/>
            <w:vAlign w:val="bottom"/>
          </w:tcPr>
          <w:p w:rsidR="00C90039" w:rsidRPr="004E3EB6" w:rsidRDefault="00C90039" w:rsidP="00802E50">
            <w:pPr>
              <w:pStyle w:val="Tabell-rad"/>
              <w:jc w:val="right"/>
            </w:pPr>
            <w:r w:rsidRPr="004E3EB6">
              <w:t>34 207</w:t>
            </w:r>
          </w:p>
        </w:tc>
        <w:tc>
          <w:tcPr>
            <w:tcW w:w="528" w:type="pct"/>
            <w:noWrap/>
            <w:vAlign w:val="bottom"/>
          </w:tcPr>
          <w:p w:rsidR="00C90039" w:rsidRPr="004E3EB6" w:rsidRDefault="00C90039" w:rsidP="00802E50">
            <w:pPr>
              <w:pStyle w:val="Tabell-rad"/>
              <w:jc w:val="right"/>
            </w:pPr>
            <w:r w:rsidRPr="004E3EB6">
              <w:t>35 185</w:t>
            </w:r>
          </w:p>
        </w:tc>
        <w:tc>
          <w:tcPr>
            <w:tcW w:w="526" w:type="pct"/>
            <w:noWrap/>
            <w:vAlign w:val="bottom"/>
          </w:tcPr>
          <w:p w:rsidR="00C90039" w:rsidRPr="004E3EB6" w:rsidRDefault="00C90039" w:rsidP="00802E50">
            <w:pPr>
              <w:pStyle w:val="Tabell-rad"/>
              <w:jc w:val="right"/>
            </w:pPr>
            <w:r w:rsidRPr="004E3EB6">
              <w:t>34 457</w:t>
            </w:r>
          </w:p>
        </w:tc>
        <w:tc>
          <w:tcPr>
            <w:tcW w:w="531" w:type="pct"/>
            <w:noWrap/>
            <w:vAlign w:val="bottom"/>
          </w:tcPr>
          <w:p w:rsidR="00C90039" w:rsidRPr="004E3EB6" w:rsidRDefault="00C90039" w:rsidP="00802E50">
            <w:pPr>
              <w:pStyle w:val="Tabell-rad"/>
              <w:jc w:val="right"/>
            </w:pPr>
            <w:r w:rsidRPr="004E3EB6">
              <w:t>35 134</w:t>
            </w:r>
          </w:p>
        </w:tc>
        <w:tc>
          <w:tcPr>
            <w:tcW w:w="520" w:type="pct"/>
            <w:noWrap/>
            <w:vAlign w:val="bottom"/>
          </w:tcPr>
          <w:p w:rsidR="00C90039" w:rsidRPr="004E3EB6" w:rsidRDefault="00C90039" w:rsidP="00802E50">
            <w:pPr>
              <w:pStyle w:val="Tabell-rad"/>
              <w:jc w:val="right"/>
            </w:pPr>
            <w:r w:rsidRPr="004E3EB6">
              <w:t>250</w:t>
            </w:r>
          </w:p>
        </w:tc>
        <w:tc>
          <w:tcPr>
            <w:tcW w:w="520" w:type="pct"/>
            <w:noWrap/>
            <w:vAlign w:val="bottom"/>
          </w:tcPr>
          <w:p w:rsidR="00C90039" w:rsidRPr="004E3EB6" w:rsidRDefault="00C90039" w:rsidP="00802E50">
            <w:pPr>
              <w:pStyle w:val="Tabell-rad"/>
              <w:jc w:val="right"/>
            </w:pPr>
            <w:r w:rsidRPr="004E3EB6">
              <w:t>-51</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Jord- och skogsbruk, fiske med anslutande näringar</w:t>
            </w:r>
          </w:p>
        </w:tc>
        <w:tc>
          <w:tcPr>
            <w:tcW w:w="539" w:type="pct"/>
            <w:noWrap/>
            <w:vAlign w:val="bottom"/>
          </w:tcPr>
          <w:p w:rsidR="00C90039" w:rsidRPr="004E3EB6" w:rsidRDefault="00C90039" w:rsidP="00802E50">
            <w:pPr>
              <w:pStyle w:val="Tabell-rad"/>
              <w:jc w:val="right"/>
            </w:pPr>
            <w:r w:rsidRPr="004E3EB6">
              <w:t>17 321</w:t>
            </w:r>
          </w:p>
        </w:tc>
        <w:tc>
          <w:tcPr>
            <w:tcW w:w="528" w:type="pct"/>
            <w:noWrap/>
            <w:vAlign w:val="bottom"/>
          </w:tcPr>
          <w:p w:rsidR="00C90039" w:rsidRPr="004E3EB6" w:rsidRDefault="00C90039" w:rsidP="00802E50">
            <w:pPr>
              <w:pStyle w:val="Tabell-rad"/>
              <w:jc w:val="right"/>
            </w:pPr>
            <w:r w:rsidRPr="004E3EB6">
              <w:t>17 375</w:t>
            </w:r>
          </w:p>
        </w:tc>
        <w:tc>
          <w:tcPr>
            <w:tcW w:w="526" w:type="pct"/>
            <w:noWrap/>
            <w:vAlign w:val="bottom"/>
          </w:tcPr>
          <w:p w:rsidR="00C90039" w:rsidRPr="004E3EB6" w:rsidRDefault="00C90039" w:rsidP="00802E50">
            <w:pPr>
              <w:pStyle w:val="Tabell-rad"/>
              <w:jc w:val="right"/>
            </w:pPr>
            <w:r w:rsidRPr="004E3EB6">
              <w:t>17 528</w:t>
            </w:r>
          </w:p>
        </w:tc>
        <w:tc>
          <w:tcPr>
            <w:tcW w:w="531" w:type="pct"/>
            <w:noWrap/>
            <w:vAlign w:val="bottom"/>
          </w:tcPr>
          <w:p w:rsidR="00C90039" w:rsidRPr="004E3EB6" w:rsidRDefault="00C90039" w:rsidP="00802E50">
            <w:pPr>
              <w:pStyle w:val="Tabell-rad"/>
              <w:jc w:val="right"/>
            </w:pPr>
            <w:r w:rsidRPr="004E3EB6">
              <w:t>17 673</w:t>
            </w:r>
          </w:p>
        </w:tc>
        <w:tc>
          <w:tcPr>
            <w:tcW w:w="520" w:type="pct"/>
            <w:noWrap/>
            <w:vAlign w:val="bottom"/>
          </w:tcPr>
          <w:p w:rsidR="00C90039" w:rsidRPr="004E3EB6" w:rsidRDefault="00C90039" w:rsidP="00802E50">
            <w:pPr>
              <w:pStyle w:val="Tabell-rad"/>
              <w:jc w:val="right"/>
            </w:pPr>
            <w:r w:rsidRPr="004E3EB6">
              <w:t>207</w:t>
            </w:r>
          </w:p>
        </w:tc>
        <w:tc>
          <w:tcPr>
            <w:tcW w:w="520" w:type="pct"/>
            <w:noWrap/>
            <w:vAlign w:val="bottom"/>
          </w:tcPr>
          <w:p w:rsidR="00C90039" w:rsidRPr="004E3EB6" w:rsidRDefault="00C90039" w:rsidP="00802E50">
            <w:pPr>
              <w:pStyle w:val="Tabell-rad"/>
              <w:jc w:val="right"/>
            </w:pPr>
            <w:r w:rsidRPr="004E3EB6">
              <w:t>298</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Näringsliv</w:t>
            </w:r>
          </w:p>
        </w:tc>
        <w:tc>
          <w:tcPr>
            <w:tcW w:w="539" w:type="pct"/>
            <w:noWrap/>
            <w:vAlign w:val="bottom"/>
          </w:tcPr>
          <w:p w:rsidR="00C90039" w:rsidRPr="004E3EB6" w:rsidRDefault="00C90039" w:rsidP="00802E50">
            <w:pPr>
              <w:pStyle w:val="Tabell-rad"/>
              <w:jc w:val="right"/>
            </w:pPr>
            <w:r w:rsidRPr="004E3EB6">
              <w:t>4 189</w:t>
            </w:r>
          </w:p>
        </w:tc>
        <w:tc>
          <w:tcPr>
            <w:tcW w:w="528" w:type="pct"/>
            <w:noWrap/>
            <w:vAlign w:val="bottom"/>
          </w:tcPr>
          <w:p w:rsidR="00C90039" w:rsidRPr="004E3EB6" w:rsidRDefault="00C90039" w:rsidP="00802E50">
            <w:pPr>
              <w:pStyle w:val="Tabell-rad"/>
              <w:jc w:val="right"/>
            </w:pPr>
            <w:r w:rsidRPr="004E3EB6">
              <w:t>4 577</w:t>
            </w:r>
          </w:p>
        </w:tc>
        <w:tc>
          <w:tcPr>
            <w:tcW w:w="526" w:type="pct"/>
            <w:noWrap/>
            <w:vAlign w:val="bottom"/>
          </w:tcPr>
          <w:p w:rsidR="00C90039" w:rsidRPr="004E3EB6" w:rsidRDefault="00C90039" w:rsidP="00802E50">
            <w:pPr>
              <w:pStyle w:val="Tabell-rad"/>
              <w:jc w:val="right"/>
            </w:pPr>
            <w:r w:rsidRPr="004E3EB6">
              <w:t>3 991</w:t>
            </w:r>
          </w:p>
        </w:tc>
        <w:tc>
          <w:tcPr>
            <w:tcW w:w="531" w:type="pct"/>
            <w:noWrap/>
            <w:vAlign w:val="bottom"/>
          </w:tcPr>
          <w:p w:rsidR="00C90039" w:rsidRPr="004E3EB6" w:rsidRDefault="00C90039" w:rsidP="00802E50">
            <w:pPr>
              <w:pStyle w:val="Tabell-rad"/>
              <w:jc w:val="right"/>
            </w:pPr>
            <w:r w:rsidRPr="004E3EB6">
              <w:t>4 535</w:t>
            </w:r>
          </w:p>
        </w:tc>
        <w:tc>
          <w:tcPr>
            <w:tcW w:w="520" w:type="pct"/>
            <w:noWrap/>
            <w:vAlign w:val="bottom"/>
          </w:tcPr>
          <w:p w:rsidR="00C90039" w:rsidRPr="004E3EB6" w:rsidRDefault="00C90039" w:rsidP="00802E50">
            <w:pPr>
              <w:pStyle w:val="Tabell-rad"/>
              <w:jc w:val="right"/>
            </w:pPr>
            <w:r w:rsidRPr="004E3EB6">
              <w:t>-198</w:t>
            </w:r>
          </w:p>
        </w:tc>
        <w:tc>
          <w:tcPr>
            <w:tcW w:w="520" w:type="pct"/>
            <w:noWrap/>
            <w:vAlign w:val="bottom"/>
          </w:tcPr>
          <w:p w:rsidR="00C90039" w:rsidRPr="004E3EB6" w:rsidRDefault="00C90039" w:rsidP="00802E50">
            <w:pPr>
              <w:pStyle w:val="Tabell-rad"/>
              <w:jc w:val="right"/>
            </w:pPr>
            <w:r w:rsidRPr="004E3EB6">
              <w:t>-42</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Allmänna bidrag till kommuner</w:t>
            </w:r>
          </w:p>
        </w:tc>
        <w:tc>
          <w:tcPr>
            <w:tcW w:w="539" w:type="pct"/>
            <w:noWrap/>
            <w:vAlign w:val="bottom"/>
          </w:tcPr>
          <w:p w:rsidR="00C90039" w:rsidRPr="004E3EB6" w:rsidRDefault="00C90039" w:rsidP="00802E50">
            <w:pPr>
              <w:pStyle w:val="Tabell-rad"/>
              <w:jc w:val="right"/>
            </w:pPr>
            <w:r w:rsidRPr="004E3EB6">
              <w:t>70 739</w:t>
            </w:r>
          </w:p>
        </w:tc>
        <w:tc>
          <w:tcPr>
            <w:tcW w:w="528" w:type="pct"/>
            <w:noWrap/>
            <w:vAlign w:val="bottom"/>
          </w:tcPr>
          <w:p w:rsidR="00C90039" w:rsidRPr="004E3EB6" w:rsidRDefault="00C90039" w:rsidP="00802E50">
            <w:pPr>
              <w:pStyle w:val="Tabell-rad"/>
              <w:jc w:val="right"/>
            </w:pPr>
            <w:r w:rsidRPr="004E3EB6">
              <w:t>77 108</w:t>
            </w:r>
          </w:p>
        </w:tc>
        <w:tc>
          <w:tcPr>
            <w:tcW w:w="526" w:type="pct"/>
            <w:noWrap/>
            <w:vAlign w:val="bottom"/>
          </w:tcPr>
          <w:p w:rsidR="00C90039" w:rsidRPr="004E3EB6" w:rsidRDefault="00C90039" w:rsidP="00802E50">
            <w:pPr>
              <w:pStyle w:val="Tabell-rad"/>
              <w:jc w:val="right"/>
            </w:pPr>
            <w:r w:rsidRPr="004E3EB6">
              <w:t>94 987</w:t>
            </w:r>
          </w:p>
        </w:tc>
        <w:tc>
          <w:tcPr>
            <w:tcW w:w="531" w:type="pct"/>
            <w:noWrap/>
            <w:vAlign w:val="bottom"/>
          </w:tcPr>
          <w:p w:rsidR="00C90039" w:rsidRPr="004E3EB6" w:rsidRDefault="00C90039" w:rsidP="00802E50">
            <w:pPr>
              <w:pStyle w:val="Tabell-rad"/>
              <w:jc w:val="right"/>
            </w:pPr>
            <w:r w:rsidRPr="004E3EB6">
              <w:t>98 425</w:t>
            </w:r>
          </w:p>
        </w:tc>
        <w:tc>
          <w:tcPr>
            <w:tcW w:w="520" w:type="pct"/>
            <w:noWrap/>
            <w:vAlign w:val="bottom"/>
          </w:tcPr>
          <w:p w:rsidR="00C90039" w:rsidRPr="004E3EB6" w:rsidRDefault="00C90039" w:rsidP="00802E50">
            <w:pPr>
              <w:pStyle w:val="Tabell-rad"/>
              <w:jc w:val="right"/>
            </w:pPr>
            <w:r w:rsidRPr="004E3EB6">
              <w:t>24 248</w:t>
            </w:r>
          </w:p>
        </w:tc>
        <w:tc>
          <w:tcPr>
            <w:tcW w:w="520" w:type="pct"/>
            <w:noWrap/>
            <w:vAlign w:val="bottom"/>
          </w:tcPr>
          <w:p w:rsidR="00C90039" w:rsidRPr="004E3EB6" w:rsidRDefault="00C90039" w:rsidP="00802E50">
            <w:pPr>
              <w:pStyle w:val="Tabell-rad"/>
              <w:jc w:val="right"/>
            </w:pPr>
            <w:r w:rsidRPr="004E3EB6">
              <w:t>21 317</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Statsskuldsräntor m.m.</w:t>
            </w:r>
          </w:p>
        </w:tc>
        <w:tc>
          <w:tcPr>
            <w:tcW w:w="539" w:type="pct"/>
            <w:noWrap/>
            <w:vAlign w:val="bottom"/>
          </w:tcPr>
          <w:p w:rsidR="00C90039" w:rsidRPr="004E3EB6" w:rsidRDefault="00C90039" w:rsidP="00802E50">
            <w:pPr>
              <w:pStyle w:val="Tabell-rad"/>
              <w:jc w:val="right"/>
            </w:pPr>
            <w:r w:rsidRPr="004E3EB6">
              <w:t>41 970</w:t>
            </w:r>
          </w:p>
        </w:tc>
        <w:tc>
          <w:tcPr>
            <w:tcW w:w="528" w:type="pct"/>
            <w:noWrap/>
            <w:vAlign w:val="bottom"/>
          </w:tcPr>
          <w:p w:rsidR="00C90039" w:rsidRPr="004E3EB6" w:rsidRDefault="00C90039" w:rsidP="00802E50">
            <w:pPr>
              <w:pStyle w:val="Tabell-rad"/>
              <w:jc w:val="right"/>
            </w:pPr>
            <w:r w:rsidRPr="004E3EB6">
              <w:t>44 070</w:t>
            </w:r>
          </w:p>
        </w:tc>
        <w:tc>
          <w:tcPr>
            <w:tcW w:w="526" w:type="pct"/>
            <w:noWrap/>
            <w:vAlign w:val="bottom"/>
          </w:tcPr>
          <w:p w:rsidR="00C90039" w:rsidRPr="004E3EB6" w:rsidRDefault="00C90039" w:rsidP="00802E50">
            <w:pPr>
              <w:pStyle w:val="Tabell-rad"/>
              <w:jc w:val="right"/>
            </w:pPr>
            <w:r w:rsidRPr="004E3EB6">
              <w:t>41 136</w:t>
            </w:r>
          </w:p>
        </w:tc>
        <w:tc>
          <w:tcPr>
            <w:tcW w:w="531" w:type="pct"/>
            <w:noWrap/>
            <w:vAlign w:val="bottom"/>
          </w:tcPr>
          <w:p w:rsidR="00C90039" w:rsidRPr="004E3EB6" w:rsidRDefault="00C90039" w:rsidP="00802E50">
            <w:pPr>
              <w:pStyle w:val="Tabell-rad"/>
              <w:jc w:val="right"/>
            </w:pPr>
            <w:r w:rsidRPr="004E3EB6">
              <w:t>41 447</w:t>
            </w:r>
          </w:p>
        </w:tc>
        <w:tc>
          <w:tcPr>
            <w:tcW w:w="520" w:type="pct"/>
            <w:noWrap/>
            <w:vAlign w:val="bottom"/>
          </w:tcPr>
          <w:p w:rsidR="00C90039" w:rsidRPr="004E3EB6" w:rsidRDefault="00C90039" w:rsidP="00802E50">
            <w:pPr>
              <w:pStyle w:val="Tabell-rad"/>
              <w:jc w:val="right"/>
            </w:pPr>
            <w:r w:rsidRPr="004E3EB6">
              <w:t>-834</w:t>
            </w:r>
          </w:p>
        </w:tc>
        <w:tc>
          <w:tcPr>
            <w:tcW w:w="520" w:type="pct"/>
            <w:noWrap/>
            <w:vAlign w:val="bottom"/>
          </w:tcPr>
          <w:p w:rsidR="00C90039" w:rsidRPr="004E3EB6" w:rsidRDefault="00C90039" w:rsidP="00802E50">
            <w:pPr>
              <w:pStyle w:val="Tabell-rad"/>
              <w:jc w:val="right"/>
            </w:pPr>
            <w:r w:rsidRPr="004E3EB6">
              <w:t>-2 623</w:t>
            </w:r>
          </w:p>
        </w:tc>
      </w:tr>
      <w:tr w:rsidR="00A9546E" w:rsidRPr="004E3EB6">
        <w:trPr>
          <w:cantSplit/>
          <w:trHeight w:val="20"/>
        </w:trPr>
        <w:tc>
          <w:tcPr>
            <w:tcW w:w="1836" w:type="pct"/>
            <w:noWrap/>
            <w:vAlign w:val="bottom"/>
          </w:tcPr>
          <w:p w:rsidR="00C90039" w:rsidRPr="004E3EB6" w:rsidRDefault="00C90039" w:rsidP="00411202">
            <w:pPr>
              <w:pStyle w:val="Tabell-rad"/>
            </w:pPr>
            <w:r w:rsidRPr="004E3EB6">
              <w:t>Avgiften till Europeiska gemenskapen</w:t>
            </w:r>
          </w:p>
        </w:tc>
        <w:tc>
          <w:tcPr>
            <w:tcW w:w="539" w:type="pct"/>
            <w:noWrap/>
            <w:vAlign w:val="bottom"/>
          </w:tcPr>
          <w:p w:rsidR="00C90039" w:rsidRPr="004E3EB6" w:rsidRDefault="00C90039" w:rsidP="00802E50">
            <w:pPr>
              <w:pStyle w:val="Tabell-rad"/>
              <w:jc w:val="right"/>
            </w:pPr>
            <w:r w:rsidRPr="004E3EB6">
              <w:t>27 409</w:t>
            </w:r>
          </w:p>
        </w:tc>
        <w:tc>
          <w:tcPr>
            <w:tcW w:w="528" w:type="pct"/>
            <w:noWrap/>
            <w:vAlign w:val="bottom"/>
          </w:tcPr>
          <w:p w:rsidR="00C90039" w:rsidRPr="004E3EB6" w:rsidRDefault="00C90039" w:rsidP="00802E50">
            <w:pPr>
              <w:pStyle w:val="Tabell-rad"/>
              <w:jc w:val="right"/>
            </w:pPr>
            <w:r w:rsidRPr="004E3EB6">
              <w:t>29 917</w:t>
            </w:r>
          </w:p>
        </w:tc>
        <w:tc>
          <w:tcPr>
            <w:tcW w:w="526" w:type="pct"/>
            <w:noWrap/>
            <w:vAlign w:val="bottom"/>
          </w:tcPr>
          <w:p w:rsidR="00C90039" w:rsidRPr="004E3EB6" w:rsidRDefault="00C90039" w:rsidP="00802E50">
            <w:pPr>
              <w:pStyle w:val="Tabell-rad"/>
              <w:jc w:val="right"/>
            </w:pPr>
            <w:r w:rsidRPr="004E3EB6">
              <w:t>27 409</w:t>
            </w:r>
          </w:p>
        </w:tc>
        <w:tc>
          <w:tcPr>
            <w:tcW w:w="531" w:type="pct"/>
            <w:noWrap/>
            <w:vAlign w:val="bottom"/>
          </w:tcPr>
          <w:p w:rsidR="00C90039" w:rsidRPr="004E3EB6" w:rsidRDefault="00C90039" w:rsidP="00802E50">
            <w:pPr>
              <w:pStyle w:val="Tabell-rad"/>
              <w:jc w:val="right"/>
            </w:pPr>
            <w:r w:rsidRPr="004E3EB6">
              <w:t>29 917</w:t>
            </w:r>
          </w:p>
        </w:tc>
        <w:tc>
          <w:tcPr>
            <w:tcW w:w="520" w:type="pct"/>
            <w:noWrap/>
            <w:vAlign w:val="bottom"/>
          </w:tcPr>
          <w:p w:rsidR="00C90039" w:rsidRPr="004E3EB6" w:rsidRDefault="00C90039" w:rsidP="00802E50">
            <w:pPr>
              <w:pStyle w:val="Tabell-rad"/>
              <w:jc w:val="right"/>
            </w:pPr>
            <w:r w:rsidRPr="004E3EB6">
              <w:t>0</w:t>
            </w:r>
          </w:p>
        </w:tc>
        <w:tc>
          <w:tcPr>
            <w:tcW w:w="520" w:type="pct"/>
            <w:noWrap/>
            <w:vAlign w:val="bottom"/>
          </w:tcPr>
          <w:p w:rsidR="00C90039" w:rsidRPr="004E3EB6" w:rsidRDefault="00C90039" w:rsidP="00802E50">
            <w:pPr>
              <w:pStyle w:val="Tabell-rad"/>
              <w:jc w:val="right"/>
            </w:pPr>
            <w:r w:rsidRPr="004E3EB6">
              <w:t>0</w:t>
            </w:r>
          </w:p>
        </w:tc>
      </w:tr>
      <w:tr w:rsidR="00A9546E" w:rsidRPr="004E3EB6">
        <w:trPr>
          <w:cantSplit/>
          <w:trHeight w:val="20"/>
        </w:trPr>
        <w:tc>
          <w:tcPr>
            <w:tcW w:w="1836" w:type="pct"/>
            <w:tcBorders>
              <w:bottom w:val="single" w:sz="4" w:space="0" w:color="auto"/>
            </w:tcBorders>
            <w:noWrap/>
            <w:vAlign w:val="bottom"/>
          </w:tcPr>
          <w:p w:rsidR="00C90039" w:rsidRPr="004E3EB6" w:rsidRDefault="00C90039" w:rsidP="00411202">
            <w:pPr>
              <w:pStyle w:val="Tabell-rad"/>
            </w:pPr>
            <w:r w:rsidRPr="004E3EB6">
              <w:t>Minskning av anslagsbehållningar</w:t>
            </w:r>
          </w:p>
        </w:tc>
        <w:tc>
          <w:tcPr>
            <w:tcW w:w="539" w:type="pct"/>
            <w:tcBorders>
              <w:bottom w:val="single" w:sz="4" w:space="0" w:color="auto"/>
            </w:tcBorders>
            <w:noWrap/>
            <w:vAlign w:val="bottom"/>
          </w:tcPr>
          <w:p w:rsidR="00C90039" w:rsidRPr="004E3EB6" w:rsidRDefault="00C90039" w:rsidP="00802E50">
            <w:pPr>
              <w:pStyle w:val="Tabell-rad"/>
              <w:jc w:val="right"/>
            </w:pPr>
            <w:r w:rsidRPr="004E3EB6">
              <w:t>2 022</w:t>
            </w:r>
          </w:p>
        </w:tc>
        <w:tc>
          <w:tcPr>
            <w:tcW w:w="528" w:type="pct"/>
            <w:tcBorders>
              <w:bottom w:val="single" w:sz="4" w:space="0" w:color="auto"/>
            </w:tcBorders>
            <w:noWrap/>
            <w:vAlign w:val="bottom"/>
          </w:tcPr>
          <w:p w:rsidR="00C90039" w:rsidRPr="004E3EB6" w:rsidRDefault="00C90039" w:rsidP="00802E50">
            <w:pPr>
              <w:pStyle w:val="Tabell-rad"/>
              <w:jc w:val="right"/>
            </w:pPr>
            <w:r w:rsidRPr="004E3EB6">
              <w:t>4 685</w:t>
            </w:r>
          </w:p>
        </w:tc>
        <w:tc>
          <w:tcPr>
            <w:tcW w:w="526" w:type="pct"/>
            <w:tcBorders>
              <w:bottom w:val="single" w:sz="4" w:space="0" w:color="auto"/>
            </w:tcBorders>
            <w:noWrap/>
            <w:vAlign w:val="bottom"/>
          </w:tcPr>
          <w:p w:rsidR="00C90039" w:rsidRPr="004E3EB6" w:rsidRDefault="00C90039" w:rsidP="00802E50">
            <w:pPr>
              <w:pStyle w:val="Tabell-rad"/>
              <w:jc w:val="right"/>
            </w:pPr>
            <w:r w:rsidRPr="004E3EB6">
              <w:t>1 158</w:t>
            </w:r>
          </w:p>
        </w:tc>
        <w:tc>
          <w:tcPr>
            <w:tcW w:w="531" w:type="pct"/>
            <w:tcBorders>
              <w:bottom w:val="single" w:sz="4" w:space="0" w:color="auto"/>
            </w:tcBorders>
            <w:noWrap/>
            <w:vAlign w:val="bottom"/>
          </w:tcPr>
          <w:p w:rsidR="00C90039" w:rsidRPr="004E3EB6" w:rsidRDefault="00C90039" w:rsidP="00802E50">
            <w:pPr>
              <w:pStyle w:val="Tabell-rad"/>
              <w:jc w:val="right"/>
            </w:pPr>
            <w:r w:rsidRPr="004E3EB6">
              <w:t>4 685</w:t>
            </w:r>
          </w:p>
        </w:tc>
        <w:tc>
          <w:tcPr>
            <w:tcW w:w="520" w:type="pct"/>
            <w:tcBorders>
              <w:bottom w:val="single" w:sz="4" w:space="0" w:color="auto"/>
            </w:tcBorders>
            <w:noWrap/>
            <w:vAlign w:val="bottom"/>
          </w:tcPr>
          <w:p w:rsidR="00C90039" w:rsidRPr="004E3EB6" w:rsidRDefault="00C90039" w:rsidP="00802E50">
            <w:pPr>
              <w:pStyle w:val="Tabell-rad"/>
              <w:jc w:val="right"/>
            </w:pPr>
            <w:r w:rsidRPr="004E3EB6">
              <w:t>-864</w:t>
            </w:r>
          </w:p>
        </w:tc>
        <w:tc>
          <w:tcPr>
            <w:tcW w:w="520" w:type="pct"/>
            <w:tcBorders>
              <w:bottom w:val="single" w:sz="4" w:space="0" w:color="auto"/>
            </w:tcBorders>
            <w:noWrap/>
            <w:vAlign w:val="bottom"/>
          </w:tcPr>
          <w:p w:rsidR="00C90039" w:rsidRPr="004E3EB6" w:rsidRDefault="00C90039" w:rsidP="00802E50">
            <w:pPr>
              <w:pStyle w:val="Tabell-rad"/>
              <w:jc w:val="right"/>
            </w:pPr>
            <w:r w:rsidRPr="004E3EB6">
              <w:t>0</w:t>
            </w:r>
          </w:p>
        </w:tc>
      </w:tr>
      <w:tr w:rsidR="00A9546E" w:rsidRPr="004E3EB6">
        <w:trPr>
          <w:cantSplit/>
          <w:trHeight w:val="20"/>
        </w:trPr>
        <w:tc>
          <w:tcPr>
            <w:tcW w:w="1836" w:type="pct"/>
            <w:tcBorders>
              <w:top w:val="single" w:sz="4" w:space="0" w:color="auto"/>
              <w:bottom w:val="single" w:sz="4" w:space="0" w:color="auto"/>
            </w:tcBorders>
            <w:noWrap/>
            <w:vAlign w:val="bottom"/>
          </w:tcPr>
          <w:p w:rsidR="00C90039" w:rsidRPr="004E3EB6" w:rsidRDefault="00C90039" w:rsidP="00411202">
            <w:pPr>
              <w:pStyle w:val="Tabell-rad"/>
            </w:pPr>
            <w:r w:rsidRPr="004E3EB6">
              <w:t>Summa utgiftsområden</w:t>
            </w:r>
          </w:p>
        </w:tc>
        <w:tc>
          <w:tcPr>
            <w:tcW w:w="539"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792 211</w:t>
            </w:r>
          </w:p>
        </w:tc>
        <w:tc>
          <w:tcPr>
            <w:tcW w:w="528"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808 486</w:t>
            </w:r>
          </w:p>
        </w:tc>
        <w:tc>
          <w:tcPr>
            <w:tcW w:w="526"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797 829</w:t>
            </w:r>
          </w:p>
        </w:tc>
        <w:tc>
          <w:tcPr>
            <w:tcW w:w="531"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803 588</w:t>
            </w:r>
          </w:p>
        </w:tc>
        <w:tc>
          <w:tcPr>
            <w:tcW w:w="520"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5 618</w:t>
            </w:r>
          </w:p>
        </w:tc>
        <w:tc>
          <w:tcPr>
            <w:tcW w:w="520"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-4 897</w:t>
            </w:r>
          </w:p>
        </w:tc>
      </w:tr>
      <w:tr w:rsidR="00A9546E" w:rsidRPr="004E3EB6">
        <w:trPr>
          <w:cantSplit/>
          <w:trHeight w:val="20"/>
        </w:trPr>
        <w:tc>
          <w:tcPr>
            <w:tcW w:w="1836" w:type="pct"/>
            <w:tcBorders>
              <w:top w:val="single" w:sz="4" w:space="0" w:color="auto"/>
            </w:tcBorders>
            <w:noWrap/>
            <w:vAlign w:val="bottom"/>
          </w:tcPr>
          <w:p w:rsidR="00C90039" w:rsidRPr="004E3EB6" w:rsidRDefault="00C90039" w:rsidP="00411202">
            <w:pPr>
              <w:pStyle w:val="Tabell-rad"/>
            </w:pPr>
            <w:r w:rsidRPr="004E3EB6">
              <w:t>Summa utgiftsområden exkl. statsskuldsräntor</w:t>
            </w:r>
          </w:p>
        </w:tc>
        <w:tc>
          <w:tcPr>
            <w:tcW w:w="539" w:type="pct"/>
            <w:tcBorders>
              <w:top w:val="single" w:sz="4" w:space="0" w:color="auto"/>
            </w:tcBorders>
            <w:noWrap/>
            <w:vAlign w:val="bottom"/>
          </w:tcPr>
          <w:p w:rsidR="00C90039" w:rsidRPr="004E3EB6" w:rsidRDefault="00C90039" w:rsidP="00802E50">
            <w:pPr>
              <w:pStyle w:val="Tabell-rad"/>
              <w:jc w:val="right"/>
            </w:pPr>
            <w:r w:rsidRPr="004E3EB6">
              <w:t>750 241</w:t>
            </w:r>
          </w:p>
        </w:tc>
        <w:tc>
          <w:tcPr>
            <w:tcW w:w="528" w:type="pct"/>
            <w:tcBorders>
              <w:top w:val="single" w:sz="4" w:space="0" w:color="auto"/>
            </w:tcBorders>
            <w:noWrap/>
            <w:vAlign w:val="bottom"/>
          </w:tcPr>
          <w:p w:rsidR="00C90039" w:rsidRPr="004E3EB6" w:rsidRDefault="00C90039" w:rsidP="00802E50">
            <w:pPr>
              <w:pStyle w:val="Tabell-rad"/>
              <w:jc w:val="right"/>
            </w:pPr>
            <w:r w:rsidRPr="004E3EB6">
              <w:t>764 416</w:t>
            </w:r>
          </w:p>
        </w:tc>
        <w:tc>
          <w:tcPr>
            <w:tcW w:w="526" w:type="pct"/>
            <w:tcBorders>
              <w:top w:val="single" w:sz="4" w:space="0" w:color="auto"/>
            </w:tcBorders>
            <w:noWrap/>
            <w:vAlign w:val="bottom"/>
          </w:tcPr>
          <w:p w:rsidR="00C90039" w:rsidRPr="004E3EB6" w:rsidRDefault="00C90039" w:rsidP="00802E50">
            <w:pPr>
              <w:pStyle w:val="Tabell-rad"/>
              <w:jc w:val="right"/>
            </w:pPr>
            <w:r w:rsidRPr="004E3EB6">
              <w:t>756 693</w:t>
            </w:r>
          </w:p>
        </w:tc>
        <w:tc>
          <w:tcPr>
            <w:tcW w:w="531" w:type="pct"/>
            <w:tcBorders>
              <w:top w:val="single" w:sz="4" w:space="0" w:color="auto"/>
            </w:tcBorders>
            <w:noWrap/>
            <w:vAlign w:val="bottom"/>
          </w:tcPr>
          <w:p w:rsidR="00C90039" w:rsidRPr="004E3EB6" w:rsidRDefault="00C90039" w:rsidP="00802E50">
            <w:pPr>
              <w:pStyle w:val="Tabell-rad"/>
              <w:jc w:val="right"/>
            </w:pPr>
            <w:r w:rsidRPr="004E3EB6">
              <w:t>762 141</w:t>
            </w:r>
          </w:p>
        </w:tc>
        <w:tc>
          <w:tcPr>
            <w:tcW w:w="520" w:type="pct"/>
            <w:tcBorders>
              <w:top w:val="single" w:sz="4" w:space="0" w:color="auto"/>
            </w:tcBorders>
            <w:noWrap/>
            <w:vAlign w:val="bottom"/>
          </w:tcPr>
          <w:p w:rsidR="00C90039" w:rsidRPr="004E3EB6" w:rsidRDefault="00C90039" w:rsidP="00802E50">
            <w:pPr>
              <w:pStyle w:val="Tabell-rad"/>
              <w:jc w:val="right"/>
            </w:pPr>
            <w:r w:rsidRPr="004E3EB6">
              <w:t>6 452</w:t>
            </w:r>
          </w:p>
        </w:tc>
        <w:tc>
          <w:tcPr>
            <w:tcW w:w="520" w:type="pct"/>
            <w:tcBorders>
              <w:top w:val="single" w:sz="4" w:space="0" w:color="auto"/>
            </w:tcBorders>
            <w:noWrap/>
            <w:vAlign w:val="bottom"/>
          </w:tcPr>
          <w:p w:rsidR="00C90039" w:rsidRPr="004E3EB6" w:rsidRDefault="00C90039" w:rsidP="00802E50">
            <w:pPr>
              <w:pStyle w:val="Tabell-rad"/>
              <w:jc w:val="right"/>
            </w:pPr>
            <w:r w:rsidRPr="004E3EB6">
              <w:t>-2 274</w:t>
            </w:r>
          </w:p>
        </w:tc>
      </w:tr>
      <w:tr w:rsidR="00A9546E" w:rsidRPr="004E3EB6">
        <w:trPr>
          <w:cantSplit/>
          <w:trHeight w:val="20"/>
        </w:trPr>
        <w:tc>
          <w:tcPr>
            <w:tcW w:w="1836" w:type="pct"/>
            <w:tcBorders>
              <w:bottom w:val="single" w:sz="4" w:space="0" w:color="auto"/>
            </w:tcBorders>
            <w:noWrap/>
            <w:vAlign w:val="bottom"/>
          </w:tcPr>
          <w:p w:rsidR="00C90039" w:rsidRPr="004E3EB6" w:rsidRDefault="00C90039" w:rsidP="00411202">
            <w:pPr>
              <w:pStyle w:val="Tabell-rad"/>
            </w:pPr>
            <w:r w:rsidRPr="004E3EB6">
              <w:t>Ålderspensionssystemet vid sidan av statsbudgeten</w:t>
            </w:r>
          </w:p>
        </w:tc>
        <w:tc>
          <w:tcPr>
            <w:tcW w:w="539" w:type="pct"/>
            <w:tcBorders>
              <w:bottom w:val="single" w:sz="4" w:space="0" w:color="auto"/>
            </w:tcBorders>
            <w:noWrap/>
            <w:vAlign w:val="bottom"/>
          </w:tcPr>
          <w:p w:rsidR="00C90039" w:rsidRPr="004E3EB6" w:rsidRDefault="00C90039" w:rsidP="00802E50">
            <w:pPr>
              <w:pStyle w:val="Tabell-rad"/>
              <w:jc w:val="right"/>
            </w:pPr>
            <w:r w:rsidRPr="004E3EB6">
              <w:t>189 038</w:t>
            </w:r>
          </w:p>
        </w:tc>
        <w:tc>
          <w:tcPr>
            <w:tcW w:w="528" w:type="pct"/>
            <w:tcBorders>
              <w:bottom w:val="single" w:sz="4" w:space="0" w:color="auto"/>
            </w:tcBorders>
            <w:noWrap/>
            <w:vAlign w:val="bottom"/>
          </w:tcPr>
          <w:p w:rsidR="00C90039" w:rsidRPr="004E3EB6" w:rsidRDefault="00C90039" w:rsidP="00802E50">
            <w:pPr>
              <w:pStyle w:val="Tabell-rad"/>
              <w:jc w:val="right"/>
            </w:pPr>
            <w:r w:rsidRPr="004E3EB6">
              <w:t>201 349</w:t>
            </w:r>
          </w:p>
        </w:tc>
        <w:tc>
          <w:tcPr>
            <w:tcW w:w="526" w:type="pct"/>
            <w:tcBorders>
              <w:bottom w:val="single" w:sz="4" w:space="0" w:color="auto"/>
            </w:tcBorders>
            <w:noWrap/>
            <w:vAlign w:val="bottom"/>
          </w:tcPr>
          <w:p w:rsidR="00C90039" w:rsidRPr="004E3EB6" w:rsidRDefault="00C90039" w:rsidP="00802E50">
            <w:pPr>
              <w:pStyle w:val="Tabell-rad"/>
              <w:jc w:val="right"/>
            </w:pPr>
            <w:r w:rsidRPr="004E3EB6">
              <w:t>189 038</w:t>
            </w:r>
          </w:p>
        </w:tc>
        <w:tc>
          <w:tcPr>
            <w:tcW w:w="531" w:type="pct"/>
            <w:tcBorders>
              <w:bottom w:val="single" w:sz="4" w:space="0" w:color="auto"/>
            </w:tcBorders>
            <w:noWrap/>
            <w:vAlign w:val="bottom"/>
          </w:tcPr>
          <w:p w:rsidR="00C90039" w:rsidRPr="004E3EB6" w:rsidRDefault="00C90039" w:rsidP="00802E50">
            <w:pPr>
              <w:pStyle w:val="Tabell-rad"/>
              <w:jc w:val="right"/>
            </w:pPr>
            <w:r w:rsidRPr="004E3EB6">
              <w:t>201 349</w:t>
            </w:r>
          </w:p>
        </w:tc>
        <w:tc>
          <w:tcPr>
            <w:tcW w:w="520" w:type="pct"/>
            <w:tcBorders>
              <w:bottom w:val="single" w:sz="4" w:space="0" w:color="auto"/>
            </w:tcBorders>
            <w:noWrap/>
            <w:vAlign w:val="bottom"/>
          </w:tcPr>
          <w:p w:rsidR="00C90039" w:rsidRPr="004E3EB6" w:rsidRDefault="00C90039" w:rsidP="00802E50">
            <w:pPr>
              <w:pStyle w:val="Tabell-rad"/>
              <w:jc w:val="right"/>
            </w:pPr>
            <w:r w:rsidRPr="004E3EB6">
              <w:t>0</w:t>
            </w:r>
          </w:p>
        </w:tc>
        <w:tc>
          <w:tcPr>
            <w:tcW w:w="520" w:type="pct"/>
            <w:tcBorders>
              <w:bottom w:val="single" w:sz="4" w:space="0" w:color="auto"/>
            </w:tcBorders>
            <w:noWrap/>
            <w:vAlign w:val="bottom"/>
          </w:tcPr>
          <w:p w:rsidR="00C90039" w:rsidRPr="004E3EB6" w:rsidRDefault="00C90039" w:rsidP="00802E50">
            <w:pPr>
              <w:pStyle w:val="Tabell-rad"/>
              <w:jc w:val="right"/>
            </w:pPr>
            <w:r w:rsidRPr="004E3EB6">
              <w:t>0</w:t>
            </w:r>
          </w:p>
        </w:tc>
      </w:tr>
      <w:tr w:rsidR="00A9546E" w:rsidRPr="004E3EB6">
        <w:trPr>
          <w:cantSplit/>
          <w:trHeight w:val="20"/>
        </w:trPr>
        <w:tc>
          <w:tcPr>
            <w:tcW w:w="1836" w:type="pct"/>
            <w:tcBorders>
              <w:top w:val="single" w:sz="4" w:space="0" w:color="auto"/>
              <w:bottom w:val="single" w:sz="4" w:space="0" w:color="auto"/>
            </w:tcBorders>
            <w:noWrap/>
            <w:vAlign w:val="bottom"/>
          </w:tcPr>
          <w:p w:rsidR="00C90039" w:rsidRPr="004E3EB6" w:rsidRDefault="00C90039" w:rsidP="00411202">
            <w:pPr>
              <w:pStyle w:val="Tabell-rad"/>
            </w:pPr>
            <w:r w:rsidRPr="004E3EB6">
              <w:t>Takbegränsade utgifter</w:t>
            </w:r>
          </w:p>
        </w:tc>
        <w:tc>
          <w:tcPr>
            <w:tcW w:w="539"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939 321</w:t>
            </w:r>
          </w:p>
        </w:tc>
        <w:tc>
          <w:tcPr>
            <w:tcW w:w="528"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965 790</w:t>
            </w:r>
          </w:p>
        </w:tc>
        <w:tc>
          <w:tcPr>
            <w:tcW w:w="526"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945 731</w:t>
            </w:r>
          </w:p>
        </w:tc>
        <w:tc>
          <w:tcPr>
            <w:tcW w:w="531"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963 490</w:t>
            </w:r>
          </w:p>
        </w:tc>
        <w:tc>
          <w:tcPr>
            <w:tcW w:w="520"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6 452</w:t>
            </w:r>
          </w:p>
        </w:tc>
        <w:tc>
          <w:tcPr>
            <w:tcW w:w="520"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-2 274</w:t>
            </w:r>
          </w:p>
        </w:tc>
      </w:tr>
      <w:tr w:rsidR="00A9546E" w:rsidRPr="004E3EB6">
        <w:trPr>
          <w:cantSplit/>
          <w:trHeight w:val="20"/>
        </w:trPr>
        <w:tc>
          <w:tcPr>
            <w:tcW w:w="1836" w:type="pct"/>
            <w:tcBorders>
              <w:top w:val="single" w:sz="4" w:space="0" w:color="auto"/>
              <w:bottom w:val="single" w:sz="4" w:space="0" w:color="auto"/>
            </w:tcBorders>
            <w:noWrap/>
            <w:vAlign w:val="bottom"/>
          </w:tcPr>
          <w:p w:rsidR="00C90039" w:rsidRPr="004E3EB6" w:rsidRDefault="00C90039" w:rsidP="00411202">
            <w:pPr>
              <w:pStyle w:val="Tabell-rad"/>
            </w:pPr>
            <w:r w:rsidRPr="004E3EB6">
              <w:t>Budgeteringsmarginal</w:t>
            </w:r>
          </w:p>
        </w:tc>
        <w:tc>
          <w:tcPr>
            <w:tcW w:w="539"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9 679</w:t>
            </w:r>
          </w:p>
        </w:tc>
        <w:tc>
          <w:tcPr>
            <w:tcW w:w="528"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16 210</w:t>
            </w:r>
          </w:p>
        </w:tc>
        <w:tc>
          <w:tcPr>
            <w:tcW w:w="526"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10 269</w:t>
            </w:r>
          </w:p>
        </w:tc>
        <w:tc>
          <w:tcPr>
            <w:tcW w:w="531"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16 510</w:t>
            </w:r>
          </w:p>
        </w:tc>
        <w:tc>
          <w:tcPr>
            <w:tcW w:w="520"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548</w:t>
            </w:r>
          </w:p>
        </w:tc>
        <w:tc>
          <w:tcPr>
            <w:tcW w:w="520" w:type="pct"/>
            <w:tcBorders>
              <w:top w:val="single" w:sz="4" w:space="0" w:color="auto"/>
              <w:bottom w:val="single" w:sz="4" w:space="0" w:color="auto"/>
            </w:tcBorders>
            <w:noWrap/>
            <w:vAlign w:val="bottom"/>
          </w:tcPr>
          <w:p w:rsidR="00C90039" w:rsidRPr="004E3EB6" w:rsidRDefault="00C90039" w:rsidP="00802E50">
            <w:pPr>
              <w:pStyle w:val="Tabell-rad"/>
              <w:jc w:val="right"/>
            </w:pPr>
            <w:r w:rsidRPr="004E3EB6">
              <w:t>274</w:t>
            </w:r>
          </w:p>
        </w:tc>
      </w:tr>
      <w:tr w:rsidR="00A9546E" w:rsidRPr="004E3EB6">
        <w:trPr>
          <w:cantSplit/>
          <w:trHeight w:val="20"/>
        </w:trPr>
        <w:tc>
          <w:tcPr>
            <w:tcW w:w="1836" w:type="pct"/>
            <w:tcBorders>
              <w:top w:val="single" w:sz="4" w:space="0" w:color="auto"/>
              <w:bottom w:val="single" w:sz="8" w:space="0" w:color="auto"/>
            </w:tcBorders>
            <w:noWrap/>
            <w:vAlign w:val="bottom"/>
          </w:tcPr>
          <w:p w:rsidR="00C90039" w:rsidRPr="004E3EB6" w:rsidRDefault="00C90039" w:rsidP="00411202">
            <w:pPr>
              <w:pStyle w:val="Tabell-rad"/>
            </w:pPr>
            <w:r w:rsidRPr="004E3EB6">
              <w:t>Utgiftstak för staten</w:t>
            </w:r>
          </w:p>
        </w:tc>
        <w:tc>
          <w:tcPr>
            <w:tcW w:w="539" w:type="pct"/>
            <w:tcBorders>
              <w:top w:val="single" w:sz="4" w:space="0" w:color="auto"/>
              <w:bottom w:val="single" w:sz="8" w:space="0" w:color="auto"/>
            </w:tcBorders>
            <w:noWrap/>
            <w:vAlign w:val="bottom"/>
          </w:tcPr>
          <w:p w:rsidR="00C90039" w:rsidRPr="004E3EB6" w:rsidRDefault="00C90039" w:rsidP="00802E50">
            <w:pPr>
              <w:pStyle w:val="Tabell-rad"/>
              <w:jc w:val="right"/>
            </w:pPr>
            <w:r w:rsidRPr="004E3EB6">
              <w:t>949 000</w:t>
            </w:r>
          </w:p>
        </w:tc>
        <w:tc>
          <w:tcPr>
            <w:tcW w:w="528" w:type="pct"/>
            <w:tcBorders>
              <w:top w:val="single" w:sz="4" w:space="0" w:color="auto"/>
              <w:bottom w:val="single" w:sz="8" w:space="0" w:color="auto"/>
            </w:tcBorders>
            <w:noWrap/>
            <w:vAlign w:val="bottom"/>
          </w:tcPr>
          <w:p w:rsidR="00C90039" w:rsidRPr="004E3EB6" w:rsidRDefault="00C90039" w:rsidP="00802E50">
            <w:pPr>
              <w:pStyle w:val="Tabell-rad"/>
              <w:jc w:val="right"/>
            </w:pPr>
            <w:r w:rsidRPr="004E3EB6">
              <w:t>982 000</w:t>
            </w:r>
          </w:p>
        </w:tc>
        <w:tc>
          <w:tcPr>
            <w:tcW w:w="526" w:type="pct"/>
            <w:tcBorders>
              <w:top w:val="single" w:sz="4" w:space="0" w:color="auto"/>
              <w:bottom w:val="single" w:sz="8" w:space="0" w:color="auto"/>
            </w:tcBorders>
            <w:noWrap/>
            <w:vAlign w:val="bottom"/>
          </w:tcPr>
          <w:p w:rsidR="00C90039" w:rsidRPr="004E3EB6" w:rsidRDefault="00C90039" w:rsidP="00802E50">
            <w:pPr>
              <w:pStyle w:val="Tabell-rad"/>
              <w:jc w:val="right"/>
            </w:pPr>
            <w:r w:rsidRPr="004E3EB6">
              <w:t>956 000</w:t>
            </w:r>
          </w:p>
        </w:tc>
        <w:tc>
          <w:tcPr>
            <w:tcW w:w="531" w:type="pct"/>
            <w:tcBorders>
              <w:top w:val="single" w:sz="4" w:space="0" w:color="auto"/>
              <w:bottom w:val="single" w:sz="8" w:space="0" w:color="auto"/>
            </w:tcBorders>
            <w:noWrap/>
            <w:vAlign w:val="bottom"/>
          </w:tcPr>
          <w:p w:rsidR="00C90039" w:rsidRPr="004E3EB6" w:rsidRDefault="00C90039" w:rsidP="00802E50">
            <w:pPr>
              <w:pStyle w:val="Tabell-rad"/>
              <w:jc w:val="right"/>
            </w:pPr>
            <w:r w:rsidRPr="004E3EB6">
              <w:t>980 000</w:t>
            </w:r>
          </w:p>
        </w:tc>
        <w:tc>
          <w:tcPr>
            <w:tcW w:w="520" w:type="pct"/>
            <w:tcBorders>
              <w:top w:val="single" w:sz="4" w:space="0" w:color="auto"/>
              <w:bottom w:val="single" w:sz="8" w:space="0" w:color="auto"/>
            </w:tcBorders>
            <w:noWrap/>
            <w:vAlign w:val="bottom"/>
          </w:tcPr>
          <w:p w:rsidR="00C90039" w:rsidRPr="004E3EB6" w:rsidRDefault="00C90039" w:rsidP="00802E50">
            <w:pPr>
              <w:pStyle w:val="Tabell-rad"/>
              <w:jc w:val="right"/>
            </w:pPr>
            <w:r w:rsidRPr="004E3EB6">
              <w:t>7 000</w:t>
            </w:r>
          </w:p>
        </w:tc>
        <w:tc>
          <w:tcPr>
            <w:tcW w:w="520" w:type="pct"/>
            <w:tcBorders>
              <w:top w:val="single" w:sz="4" w:space="0" w:color="auto"/>
              <w:bottom w:val="single" w:sz="8" w:space="0" w:color="auto"/>
            </w:tcBorders>
            <w:noWrap/>
            <w:vAlign w:val="bottom"/>
          </w:tcPr>
          <w:p w:rsidR="00C90039" w:rsidRPr="004E3EB6" w:rsidRDefault="00C90039" w:rsidP="00802E50">
            <w:pPr>
              <w:pStyle w:val="Tabell-rad"/>
              <w:jc w:val="right"/>
            </w:pPr>
            <w:r w:rsidRPr="004E3EB6">
              <w:t>-2 000</w:t>
            </w:r>
          </w:p>
        </w:tc>
      </w:tr>
    </w:tbl>
    <w:p w:rsidR="00C90039" w:rsidRPr="004E3EB6" w:rsidRDefault="00C90039" w:rsidP="007160D2"/>
    <w:p w:rsidR="00C90039" w:rsidRPr="004E3EB6" w:rsidRDefault="00C90039" w:rsidP="007B2E04"/>
    <w:tbl>
      <w:tblPr>
        <w:tblW w:w="0" w:type="auto"/>
        <w:tblLayout w:type="fixed"/>
        <w:tblCellMar>
          <w:left w:w="70" w:type="dxa"/>
          <w:right w:w="70" w:type="dxa"/>
        </w:tblCellMar>
        <w:tblLook w:val="0000" w:firstRow="0" w:lastRow="0" w:firstColumn="0" w:lastColumn="0" w:noHBand="0" w:noVBand="0"/>
      </w:tblPr>
      <w:tblGrid>
        <w:gridCol w:w="3046"/>
        <w:gridCol w:w="3047"/>
      </w:tblGrid>
      <w:tr w:rsidR="00BC5EFE" w:rsidRPr="004E3EB6">
        <w:tblPrEx>
          <w:tblCellMar>
            <w:top w:w="0" w:type="dxa"/>
            <w:bottom w:w="0" w:type="dxa"/>
          </w:tblCellMar>
        </w:tblPrEx>
        <w:trPr>
          <w:cantSplit/>
        </w:trPr>
        <w:tc>
          <w:tcPr>
            <w:tcW w:w="3046" w:type="dxa"/>
          </w:tcPr>
          <w:p w:rsidR="00BC5EFE" w:rsidRPr="004E3EB6" w:rsidRDefault="00BC5EFE" w:rsidP="00A9546E">
            <w:pPr>
              <w:pStyle w:val="UnderskriftDatum"/>
              <w:spacing w:before="0"/>
            </w:pPr>
            <w:r w:rsidRPr="004E3EB6">
              <w:t>Stockholm den 3 maj 2006</w:t>
            </w:r>
          </w:p>
        </w:tc>
        <w:tc>
          <w:tcPr>
            <w:tcW w:w="3047" w:type="dxa"/>
          </w:tcPr>
          <w:p w:rsidR="00BC5EFE" w:rsidRPr="004E3EB6" w:rsidRDefault="00BC5EFE" w:rsidP="00A9546E">
            <w:pPr>
              <w:pStyle w:val="Underskrifter"/>
            </w:pPr>
          </w:p>
        </w:tc>
      </w:tr>
      <w:tr w:rsidR="00BC5EFE" w:rsidRPr="004E3EB6">
        <w:tblPrEx>
          <w:tblCellMar>
            <w:top w:w="0" w:type="dxa"/>
            <w:bottom w:w="0" w:type="dxa"/>
          </w:tblCellMar>
        </w:tblPrEx>
        <w:trPr>
          <w:cantSplit/>
        </w:trPr>
        <w:tc>
          <w:tcPr>
            <w:tcW w:w="3046" w:type="dxa"/>
          </w:tcPr>
          <w:p w:rsidR="00BC5EFE" w:rsidRPr="004E3EB6" w:rsidRDefault="00BC5EFE" w:rsidP="00BC5EFE">
            <w:pPr>
              <w:pStyle w:val="Underskrifter"/>
            </w:pPr>
            <w:r w:rsidRPr="004E3EB6">
              <w:t>Göran Hägglund (kd)</w:t>
            </w:r>
          </w:p>
        </w:tc>
        <w:tc>
          <w:tcPr>
            <w:tcW w:w="3047" w:type="dxa"/>
          </w:tcPr>
          <w:p w:rsidR="00BC5EFE" w:rsidRPr="004E3EB6" w:rsidRDefault="00BC5EFE" w:rsidP="00BC5EFE">
            <w:pPr>
              <w:pStyle w:val="Underskrifter"/>
            </w:pPr>
          </w:p>
        </w:tc>
      </w:tr>
      <w:tr w:rsidR="00BC5EFE" w:rsidRPr="004E3EB6">
        <w:tblPrEx>
          <w:tblCellMar>
            <w:top w:w="0" w:type="dxa"/>
            <w:bottom w:w="0" w:type="dxa"/>
          </w:tblCellMar>
        </w:tblPrEx>
        <w:trPr>
          <w:cantSplit/>
        </w:trPr>
        <w:tc>
          <w:tcPr>
            <w:tcW w:w="3046" w:type="dxa"/>
          </w:tcPr>
          <w:p w:rsidR="00BC5EFE" w:rsidRPr="004E3EB6" w:rsidRDefault="00BC5EFE" w:rsidP="00BC5EFE">
            <w:pPr>
              <w:pStyle w:val="Underskrifter"/>
            </w:pPr>
            <w:r w:rsidRPr="004E3EB6">
              <w:t>Stefan Attefall (kd)</w:t>
            </w:r>
          </w:p>
        </w:tc>
        <w:tc>
          <w:tcPr>
            <w:tcW w:w="3047" w:type="dxa"/>
          </w:tcPr>
          <w:p w:rsidR="00BC5EFE" w:rsidRPr="004E3EB6" w:rsidRDefault="00BC5EFE" w:rsidP="00BC5EFE">
            <w:pPr>
              <w:pStyle w:val="Underskrifter"/>
            </w:pPr>
            <w:r w:rsidRPr="004E3EB6">
              <w:t>Maria Larsson (kd)</w:t>
            </w:r>
          </w:p>
        </w:tc>
      </w:tr>
      <w:tr w:rsidR="00BC5EFE" w:rsidRPr="004E3EB6">
        <w:tblPrEx>
          <w:tblCellMar>
            <w:top w:w="0" w:type="dxa"/>
            <w:bottom w:w="0" w:type="dxa"/>
          </w:tblCellMar>
        </w:tblPrEx>
        <w:trPr>
          <w:cantSplit/>
        </w:trPr>
        <w:tc>
          <w:tcPr>
            <w:tcW w:w="3046" w:type="dxa"/>
          </w:tcPr>
          <w:p w:rsidR="00BC5EFE" w:rsidRPr="004E3EB6" w:rsidRDefault="00BC5EFE" w:rsidP="00BC5EFE">
            <w:pPr>
              <w:pStyle w:val="Underskrifter"/>
            </w:pPr>
            <w:r w:rsidRPr="004E3EB6">
              <w:t>Mats Odell (kd)</w:t>
            </w:r>
          </w:p>
        </w:tc>
        <w:tc>
          <w:tcPr>
            <w:tcW w:w="3047" w:type="dxa"/>
          </w:tcPr>
          <w:p w:rsidR="00BC5EFE" w:rsidRPr="004E3EB6" w:rsidRDefault="00BC5EFE" w:rsidP="00BC5EFE">
            <w:pPr>
              <w:pStyle w:val="Underskrifter"/>
            </w:pPr>
            <w:r w:rsidRPr="004E3EB6">
              <w:t>Inger Davidson (kd)</w:t>
            </w:r>
          </w:p>
        </w:tc>
      </w:tr>
      <w:tr w:rsidR="00BC5EFE" w:rsidRPr="004E3EB6">
        <w:tblPrEx>
          <w:tblCellMar>
            <w:top w:w="0" w:type="dxa"/>
            <w:bottom w:w="0" w:type="dxa"/>
          </w:tblCellMar>
        </w:tblPrEx>
        <w:trPr>
          <w:cantSplit/>
        </w:trPr>
        <w:tc>
          <w:tcPr>
            <w:tcW w:w="3046" w:type="dxa"/>
          </w:tcPr>
          <w:p w:rsidR="00BC5EFE" w:rsidRPr="004E3EB6" w:rsidRDefault="00BC5EFE" w:rsidP="00BC5EFE">
            <w:pPr>
              <w:pStyle w:val="Underskrifter"/>
            </w:pPr>
            <w:r w:rsidRPr="004E3EB6">
              <w:t>Johnny Gylling (kd)</w:t>
            </w:r>
          </w:p>
        </w:tc>
        <w:tc>
          <w:tcPr>
            <w:tcW w:w="3047" w:type="dxa"/>
          </w:tcPr>
          <w:p w:rsidR="00BC5EFE" w:rsidRPr="004E3EB6" w:rsidRDefault="00BC5EFE" w:rsidP="00BC5EFE">
            <w:pPr>
              <w:pStyle w:val="Underskrifter"/>
            </w:pPr>
            <w:r w:rsidRPr="004E3EB6">
              <w:t>Helena Höij (kd)</w:t>
            </w:r>
          </w:p>
        </w:tc>
      </w:tr>
      <w:tr w:rsidR="00BC5EFE" w:rsidRPr="004E3EB6">
        <w:tblPrEx>
          <w:tblCellMar>
            <w:top w:w="0" w:type="dxa"/>
            <w:bottom w:w="0" w:type="dxa"/>
          </w:tblCellMar>
        </w:tblPrEx>
        <w:trPr>
          <w:cantSplit/>
        </w:trPr>
        <w:tc>
          <w:tcPr>
            <w:tcW w:w="3046" w:type="dxa"/>
          </w:tcPr>
          <w:p w:rsidR="00BC5EFE" w:rsidRPr="004E3EB6" w:rsidRDefault="00BC5EFE" w:rsidP="00BC5EFE">
            <w:pPr>
              <w:pStyle w:val="Underskrifter"/>
            </w:pPr>
            <w:r w:rsidRPr="004E3EB6">
              <w:t>Ragnwi Marcelind (kd)</w:t>
            </w:r>
          </w:p>
        </w:tc>
        <w:tc>
          <w:tcPr>
            <w:tcW w:w="3047" w:type="dxa"/>
          </w:tcPr>
          <w:p w:rsidR="00BC5EFE" w:rsidRPr="004E3EB6" w:rsidRDefault="00BC5EFE" w:rsidP="00BC5EFE">
            <w:pPr>
              <w:pStyle w:val="Underskrifter"/>
            </w:pPr>
            <w:r w:rsidRPr="004E3EB6">
              <w:t>Chatrine Pålsson (kd)</w:t>
            </w:r>
          </w:p>
        </w:tc>
      </w:tr>
    </w:tbl>
    <w:p w:rsidR="00C90039" w:rsidRPr="004E3EB6" w:rsidRDefault="00C90039" w:rsidP="00BC5EFE">
      <w:pPr>
        <w:pStyle w:val="Normaltindrag"/>
      </w:pPr>
    </w:p>
    <w:sectPr w:rsidR="00C90039" w:rsidRPr="004E3EB6" w:rsidSect="00677813">
      <w:pgSz w:w="11906" w:h="16838" w:code="9"/>
      <w:pgMar w:top="3969" w:right="4649" w:bottom="1106" w:left="1304" w:header="57"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B5EB1" w:rsidRPr="004E3EB6" w:rsidRDefault="00EB5EB1" w:rsidP="00550115">
      <w:pPr>
        <w:pStyle w:val="Sidfot"/>
      </w:pPr>
    </w:p>
  </w:endnote>
  <w:endnote w:type="continuationSeparator" w:id="0">
    <w:p w:rsidR="00EB5EB1" w:rsidRPr="004E3EB6" w:rsidRDefault="00EB5EB1" w:rsidP="00550115">
      <w:pPr>
        <w:pStyle w:val="Sidfot"/>
      </w:pPr>
    </w:p>
  </w:endnote>
  <w:endnote w:type="continuationNotice" w:id="1">
    <w:p w:rsidR="00EB5EB1" w:rsidRPr="004E3EB6" w:rsidRDefault="00EB5EB1" w:rsidP="00550115">
      <w:pPr>
        <w:pStyle w:val="Sidfot"/>
      </w:pPr>
    </w:p>
  </w:endnote>
  <w:endnote w:id="2">
    <w:p w:rsidR="0012302D" w:rsidRPr="004E3EB6" w:rsidRDefault="0012302D" w:rsidP="00411202">
      <w:pPr>
        <w:pStyle w:val="Tabell-fotnot"/>
      </w:pPr>
      <w:r w:rsidRPr="004E3EB6">
        <w:rPr>
          <w:rStyle w:val="Slutnotsreferens"/>
        </w:rPr>
        <w:endnoteRef/>
      </w:r>
      <w:r w:rsidRPr="004E3EB6">
        <w:t xml:space="preserve"> Mer läsning och källor till våra antaganden:</w:t>
      </w:r>
    </w:p>
    <w:p w:rsidR="0012302D" w:rsidRPr="004E3EB6" w:rsidRDefault="0012302D" w:rsidP="00550115">
      <w:pPr>
        <w:pStyle w:val="Tabell-fotnot"/>
        <w:spacing w:before="125"/>
      </w:pPr>
      <w:r w:rsidRPr="004E3EB6">
        <w:t xml:space="preserve">För en diskussion av inkomstskatternas betydelse för lönebildningen se bl.a. Holmlund, B and A-S. Kolm (1995), Progressive Taxation, Wage Setting and Unemployment-Theory and Swedish Evidence, Tax Reform Evaluation Report No. 15. NIER. Nickell, S (2003), Employment and Taxes, speech, Bank of </w:t>
      </w:r>
      <w:smartTag w:uri="urn:schemas-microsoft-com:office:smarttags" w:element="country-region">
        <w:smartTag w:uri="urn:schemas-microsoft-com:office:smarttags" w:element="place">
          <w:r w:rsidRPr="004E3EB6">
            <w:t>England</w:t>
          </w:r>
        </w:smartTag>
      </w:smartTag>
      <w:r w:rsidRPr="004E3EB6">
        <w:t xml:space="preserve">. </w:t>
      </w:r>
    </w:p>
    <w:p w:rsidR="0012302D" w:rsidRPr="004E3EB6" w:rsidRDefault="0012302D" w:rsidP="00550115">
      <w:pPr>
        <w:pStyle w:val="Tabell-fotnot"/>
        <w:spacing w:before="125"/>
      </w:pPr>
      <w:r w:rsidRPr="004E3EB6">
        <w:t>För utbuds- och efterfrågeeffekter till följd av ändrade ersättningsnivåer och skatter se bl.a. Gruber, J (2000). Disability Insurance Benefits and Labor Supply, Journal of Political Economy, 2000, vol. 108, no. 6, Johansson, P och M Palme (2004), Moral hazard and sickness insurance. IFAU Working Paper 2004:10, Lantto, K (2004), Sjukpenningreformen 1998 och ökningen i sjukfrånvaron sedan 1997, opublicerat manuskript, Lindbeck, A (2003), Varför är svenskarna så sjuka?, SNS förlag, Lindblad, H och P Sellin (2003), The Equilibrium Rate of Unemployment and the Real Exchange Rate: An Unobserved Components System Approach, Sveriges Riksbank working Paper Series 152, Riksdagens utredningstjänst Dnr 2004:1628, Persson, M (2003). Varför är svenskarna så sjuka?, SNS förlag, Riksdagens utredningstjänst 2003:2237 och 2004:605, SOU 2004:19 bil. 14, Carling, K, B Holmlund och A Vejsiu (2001), Do benefit cuts boost job finding? Swedish evidence from 1990:s, Economic Journal, III, 766–790.</w:t>
      </w:r>
    </w:p>
    <w:p w:rsidR="0012302D" w:rsidRPr="004E3EB6" w:rsidRDefault="0012302D" w:rsidP="00550115">
      <w:pPr>
        <w:pStyle w:val="Tabell-fotnot"/>
        <w:spacing w:before="125"/>
      </w:pPr>
      <w:r w:rsidRPr="004E3EB6">
        <w:t xml:space="preserve">För ersättningsnivåns effekter på sjukfrånvaron se t.ex. Andrén, D (2001). Short-term Absenteeism Due to Sickness: The Swedish Experience, 1986–1991, Working Paper in Economics, No. 46, Department of Economics, Göteborg University, Andrén, D (2001), Long-term Absenteeism Due to Sickness: The Swedish Experience, 1986–1991, Working Paper in Economics, No. 47, Department of Economics, Göteborg University, Arai, M, och P Skogman Thoursie (2001), Incentive and Selection in Cyclical Absenteeism, FIEF Working Paper Series No. 167, Barmby, TA, Ercolani, MG, och Treble, JG (2002), Sickness Absence: An International Comparison, The Economic Journal 112: F315–F331, Bonato, L och L Lusinyan (2004), Work Absence in Europe, IMF Working Paper, forthcoming, Johansson, P, och Palme M (1996), Do Economic Incentives Affect Work Absence? Empirical Evidence Using Swedish Micro Data, Journal of Public Economics 59: 195–218 Skogman Thoursie, P (2002), Reporting Sick: Are Sporting Events Contagious?, Stockholm University Department of Economics, Research Paper in Economics 2002:4.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302D" w:rsidRPr="004E3EB6" w:rsidRDefault="004E3EB6" w:rsidP="00BC5EFE">
    <w:pPr>
      <w:pStyle w:val="Sidfot"/>
    </w:pPr>
    <w:r w:rsidRPr="004E3EB6">
      <w:rPr>
        <w:noProof/>
      </w:rPr>
      <mc:AlternateContent>
        <mc:Choice Requires="wps">
          <w:drawing>
            <wp:anchor distT="0" distB="0" distL="114300" distR="114300" simplePos="0" relativeHeight="251659776" behindDoc="0" locked="1" layoutInCell="0" allowOverlap="1">
              <wp:simplePos x="0" y="0"/>
              <wp:positionH relativeFrom="margin">
                <wp:posOffset>-900430</wp:posOffset>
              </wp:positionH>
              <wp:positionV relativeFrom="paragraph">
                <wp:posOffset>-360045</wp:posOffset>
              </wp:positionV>
              <wp:extent cx="360045" cy="215900"/>
              <wp:effectExtent l="4445" t="1905" r="0" b="1270"/>
              <wp:wrapNone/>
              <wp:docPr id="7586408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Default="0012302D">
                          <w:pPr>
                            <w:pStyle w:val="NormalS5sidnrV"/>
                          </w:pPr>
                          <w:r>
                            <w:fldChar w:fldCharType="begin"/>
                          </w:r>
                          <w:r>
                            <w:instrText xml:space="preserve"> PAGE *\charformat</w:instrText>
                          </w:r>
                          <w:r>
                            <w:fldChar w:fldCharType="separate"/>
                          </w:r>
                          <w:r w:rsidR="004D0A24">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92" type="#_x0000_t202" style="position:absolute;left:0;text-align:left;margin-left:-70.9pt;margin-top:-28.35pt;width:28.35pt;height:1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" o:allowincell="f" filled="f" stroked="f">
              <v:textbox inset="0,0,0,0">
                <w:txbxContent>
                  <w:p w:rsidR="0012302D" w:rsidRDefault="0012302D">
                    <w:pPr>
                      <w:pStyle w:val="NormalS5sidnrV"/>
                    </w:pPr>
                    <w:r>
                      <w:fldChar w:fldCharType="begin"/>
                    </w:r>
                    <w:r>
                      <w:instrText xml:space="preserve"> PAGE *\charformat</w:instrText>
                    </w:r>
                    <w:r>
                      <w:fldChar w:fldCharType="separate"/>
                    </w:r>
                    <w:r w:rsidR="004D0A24">
                      <w:rPr>
                        <w:noProof/>
                      </w:rPr>
                      <w:t>12</w:t>
                    </w:r>
                    <w:r>
                      <w:fldChar w:fldCharType="end"/>
                    </w:r>
                  </w:p>
                </w:txbxContent>
              </v:textbox>
              <w10:wrap anchorx="margin"/>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302D" w:rsidRPr="004E3EB6" w:rsidRDefault="004E3EB6" w:rsidP="00BC5EFE">
    <w:pPr>
      <w:pStyle w:val="Sidfot"/>
    </w:pPr>
    <w:r w:rsidRPr="004E3EB6">
      <w:rPr>
        <w:noProof/>
      </w:rPr>
      <mc:AlternateContent>
        <mc:Choice Requires="wps">
          <w:drawing>
            <wp:anchor distT="0" distB="0" distL="114300" distR="114300" simplePos="0" relativeHeight="251658752" behindDoc="0" locked="1" layoutInCell="0" allowOverlap="1">
              <wp:simplePos x="0" y="0"/>
              <wp:positionH relativeFrom="margin">
                <wp:posOffset>4320540</wp:posOffset>
              </wp:positionH>
              <wp:positionV relativeFrom="paragraph">
                <wp:posOffset>-360045</wp:posOffset>
              </wp:positionV>
              <wp:extent cx="360045" cy="215900"/>
              <wp:effectExtent l="0" t="1905" r="0" b="1270"/>
              <wp:wrapNone/>
              <wp:docPr id="342883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Default="0012302D">
                          <w:pPr>
                            <w:pStyle w:val="NormalS5sidnrH"/>
                            <w:ind w:right="0"/>
                          </w:pPr>
                          <w:r>
                            <w:fldChar w:fldCharType="begin"/>
                          </w:r>
                          <w:r>
                            <w:instrText xml:space="preserve"> PAGE *\charformat</w:instrText>
                          </w:r>
                          <w:r>
                            <w:fldChar w:fldCharType="separate"/>
                          </w:r>
                          <w:r w:rsidR="004D0A24">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93" type="#_x0000_t202" style="position:absolute;left:0;text-align:left;margin-left:340.2pt;margin-top:-28.35pt;width:28.35pt;height:1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" o:allowincell="f" filled="f" stroked="f">
              <v:textbox inset="0,0,0,0">
                <w:txbxContent>
                  <w:p w:rsidR="0012302D" w:rsidRDefault="0012302D">
                    <w:pPr>
                      <w:pStyle w:val="NormalS5sidnrH"/>
                      <w:ind w:right="0"/>
                    </w:pPr>
                    <w:r>
                      <w:fldChar w:fldCharType="begin"/>
                    </w:r>
                    <w:r>
                      <w:instrText xml:space="preserve"> PAGE *\charformat</w:instrText>
                    </w:r>
                    <w:r>
                      <w:fldChar w:fldCharType="separate"/>
                    </w:r>
                    <w:r w:rsidR="004D0A24">
                      <w:rPr>
                        <w:noProof/>
                      </w:rPr>
                      <w:t>13</w:t>
                    </w:r>
                    <w:r>
                      <w:fldChar w:fldCharType="end"/>
                    </w:r>
                  </w:p>
                </w:txbxContent>
              </v:textbox>
              <w10:wrap anchorx="margin"/>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302D" w:rsidRPr="004E3EB6" w:rsidRDefault="004E3EB6" w:rsidP="00BC5EFE">
    <w:pPr>
      <w:pStyle w:val="Sidfot"/>
    </w:pPr>
    <w:r w:rsidRPr="004E3EB6">
      <w:rPr>
        <w:noProof/>
      </w:rPr>
      <mc:AlternateContent>
        <mc:Choice Requires="wps">
          <w:drawing>
            <wp:anchor distT="0" distB="0" distL="114300" distR="114300" simplePos="0" relativeHeight="251657728" behindDoc="0" locked="1" layoutInCell="0" allowOverlap="1">
              <wp:simplePos x="0" y="0"/>
              <wp:positionH relativeFrom="margin">
                <wp:posOffset>4320540</wp:posOffset>
              </wp:positionH>
              <wp:positionV relativeFrom="paragraph">
                <wp:posOffset>-360045</wp:posOffset>
              </wp:positionV>
              <wp:extent cx="360045" cy="215900"/>
              <wp:effectExtent l="0" t="0" r="0" b="3810"/>
              <wp:wrapNone/>
              <wp:docPr id="5922090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Default="0012302D">
                          <w:pPr>
                            <w:pStyle w:val="NormalS5sidnrH"/>
                            <w:ind w:right="0"/>
                          </w:pPr>
                          <w:r>
                            <w:fldChar w:fldCharType="begin"/>
                          </w:r>
                          <w:r>
                            <w:instrText xml:space="preserve"> PAGE *\charformat</w:instrText>
                          </w:r>
                          <w:r>
                            <w:fldChar w:fldCharType="separate"/>
                          </w:r>
                          <w:r>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94" type="#_x0000_t202" style="position:absolute;left:0;text-align:left;margin-left:340.2pt;margin-top:-28.35pt;width:28.35pt;height:1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" o:allowincell="f" filled="f" stroked="f">
              <v:textbox inset="0,0,0,0">
                <w:txbxContent>
                  <w:p w:rsidR="0012302D" w:rsidRDefault="0012302D">
                    <w:pPr>
                      <w:pStyle w:val="NormalS5sidnrH"/>
                      <w:ind w:right="0"/>
                    </w:pPr>
                    <w:r>
                      <w:fldChar w:fldCharType="begin"/>
                    </w:r>
                    <w:r>
                      <w:instrText xml:space="preserve"> PAGE *\charformat</w:instrText>
                    </w:r>
                    <w:r>
                      <w:fldChar w:fldCharType="separate"/>
                    </w:r>
                    <w:r>
                      <w:rPr>
                        <w:noProof/>
                      </w:rPr>
                      <w:t>1</w:t>
                    </w:r>
                    <w:r>
                      <w:fldChar w:fldCharType="end"/>
                    </w:r>
                  </w:p>
                </w:txbxContent>
              </v:textbox>
              <w10:wrap anchorx="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B5EB1" w:rsidRPr="004E3EB6" w:rsidRDefault="00EB5EB1" w:rsidP="007B57FE">
      <w:pPr>
        <w:pStyle w:val="Sidfot"/>
      </w:pPr>
    </w:p>
  </w:footnote>
  <w:footnote w:type="continuationSeparator" w:id="0">
    <w:p w:rsidR="00EB5EB1" w:rsidRPr="004E3EB6" w:rsidRDefault="00EB5EB1">
      <w:r w:rsidRPr="004E3EB6">
        <w:continuationSeparator/>
      </w:r>
    </w:p>
  </w:footnote>
  <w:footnote w:id="1">
    <w:p w:rsidR="0012302D" w:rsidRPr="004E3EB6" w:rsidRDefault="0012302D">
      <w:pPr>
        <w:pStyle w:val="Fotnotstext"/>
        <w:spacing w:line="240" w:lineRule="auto"/>
      </w:pPr>
      <w:r w:rsidRPr="004E3EB6">
        <w:rPr>
          <w:rStyle w:val="Fotnotsreferens"/>
        </w:rPr>
        <w:footnoteRef/>
      </w:r>
      <w:r w:rsidRPr="004E3EB6">
        <w:t xml:space="preserve"> Se t.ex. 2001 års ekonomiska vårproposition, bilaga 5, för en redogörelse för det kaotiska förlopp som till slut ledde till att den socialdemokr</w:t>
      </w:r>
      <w:r w:rsidRPr="004E3EB6">
        <w:t>a</w:t>
      </w:r>
      <w:r w:rsidRPr="004E3EB6">
        <w:t>tiska regeringen försökte lagstifta om både pris- och lönebildning i det s.k. stoppaketet. Detta omfattade lönestopp, prisstopp, hyresstopp, stopp för kommunala skattehö</w:t>
      </w:r>
      <w:r w:rsidRPr="004E3EB6">
        <w:t>j</w:t>
      </w:r>
      <w:r w:rsidRPr="004E3EB6">
        <w:t>ningar, begränsningar i konflikträtten och höjda avgifter för avtalsstridiga strejker. Den socialdemokratiska regeringen förlorade omröstnin</w:t>
      </w:r>
      <w:r w:rsidRPr="004E3EB6">
        <w:t>g</w:t>
      </w:r>
      <w:r w:rsidRPr="004E3EB6">
        <w:t>en i riksdagen den 15 oktober 1990 och statsminister Ingvar Carlsson lämnade in sin a</w:t>
      </w:r>
      <w:r w:rsidRPr="004E3EB6">
        <w:t>v</w:t>
      </w:r>
      <w:r w:rsidRPr="004E3EB6">
        <w:t>skedsansökan. Efter att ha återkommit med en ny regering, dock utan tidigare finansmini</w:t>
      </w:r>
      <w:r w:rsidRPr="004E3EB6">
        <w:t>s</w:t>
      </w:r>
      <w:r w:rsidRPr="004E3EB6">
        <w:t>tern Kjell-Olof Feldt som valt att avgå, fortsatte den svenska utvecklingen att snabbt försv</w:t>
      </w:r>
      <w:r w:rsidRPr="004E3EB6">
        <w:t>a</w:t>
      </w:r>
      <w:r w:rsidRPr="004E3EB6">
        <w:t>gas på alla fronter. Nytillträdde finansministern Allan Larssons tal om ”vändpunkten” b</w:t>
      </w:r>
      <w:r w:rsidRPr="004E3EB6">
        <w:t>e</w:t>
      </w:r>
      <w:r w:rsidRPr="004E3EB6">
        <w:t>sannades aldrig, och Socia</w:t>
      </w:r>
      <w:r w:rsidRPr="004E3EB6">
        <w:t>l</w:t>
      </w:r>
      <w:r w:rsidRPr="004E3EB6">
        <w:t>demokraterna förlorade makten i riksdagsvalet 1991.</w:t>
      </w:r>
    </w:p>
  </w:footnote>
  <w:footnote w:id="2">
    <w:p w:rsidR="0012302D" w:rsidRPr="004E3EB6" w:rsidRDefault="0012302D" w:rsidP="007418D8">
      <w:pPr>
        <w:pStyle w:val="Fotnotstext"/>
        <w:jc w:val="left"/>
      </w:pPr>
      <w:r w:rsidRPr="004E3EB6">
        <w:rPr>
          <w:rStyle w:val="Fotnotsreferens"/>
        </w:rPr>
        <w:footnoteRef/>
      </w:r>
      <w:r w:rsidRPr="004E3EB6">
        <w:t xml:space="preserve"> Makrokommentar 2005-09-05 ”Efter valår kommer lågkonjunktur” (http://www.skandia.se/hem/templates/pages/PaperCommentPage____1080.aspx). </w:t>
      </w:r>
    </w:p>
  </w:footnote>
  <w:footnote w:id="3">
    <w:p w:rsidR="0012302D" w:rsidRPr="004E3EB6" w:rsidRDefault="0012302D" w:rsidP="00FC6917">
      <w:pPr>
        <w:pStyle w:val="Fotnotstext"/>
        <w:spacing w:line="200" w:lineRule="exact"/>
      </w:pPr>
      <w:r w:rsidRPr="004E3EB6">
        <w:rPr>
          <w:rStyle w:val="Fotnotsreferens"/>
        </w:rPr>
        <w:footnoteRef/>
      </w:r>
      <w:r w:rsidRPr="004E3EB6">
        <w:t xml:space="preserve"> Statsbudgetens saldo rensat för engångseffekter, ett mått som visar den långsiktiga utvec</w:t>
      </w:r>
      <w:r w:rsidRPr="004E3EB6">
        <w:t>k</w:t>
      </w:r>
      <w:r w:rsidRPr="004E3EB6">
        <w:t>lingen.</w:t>
      </w:r>
    </w:p>
  </w:footnote>
  <w:footnote w:id="4">
    <w:p w:rsidR="0012302D" w:rsidRPr="004E3EB6" w:rsidRDefault="0012302D">
      <w:pPr>
        <w:pStyle w:val="Fotnotstext"/>
      </w:pPr>
      <w:r w:rsidRPr="004E3EB6">
        <w:rPr>
          <w:rStyle w:val="Fotnotsreferens"/>
        </w:rPr>
        <w:footnoteRef/>
      </w:r>
      <w:r w:rsidRPr="004E3EB6">
        <w:t xml:space="preserve"> DN 2005-02-10.</w:t>
      </w:r>
    </w:p>
  </w:footnote>
  <w:footnote w:id="5">
    <w:p w:rsidR="0012302D" w:rsidRPr="004E3EB6" w:rsidRDefault="0012302D">
      <w:pPr>
        <w:pStyle w:val="Fotnotstext"/>
      </w:pPr>
      <w:r w:rsidRPr="004E3EB6">
        <w:rPr>
          <w:rStyle w:val="Fotnotsreferens"/>
        </w:rPr>
        <w:footnoteRef/>
      </w:r>
      <w:r w:rsidRPr="004E3EB6">
        <w:t xml:space="preserve"> Douglas North Institutions, Institutional Change and Economic Performance (</w:t>
      </w:r>
      <w:smartTag w:uri="urn:schemas-microsoft-com:office:smarttags" w:element="place">
        <w:smartTag w:uri="urn:schemas-microsoft-com:office:smarttags" w:element="City">
          <w:r w:rsidRPr="004E3EB6">
            <w:t>Cambridge</w:t>
          </w:r>
        </w:smartTag>
      </w:smartTag>
      <w:r w:rsidRPr="004E3EB6">
        <w:t>, 1990), SOU 2004:47 Näringslivet och förtroendet, m.fl</w:t>
      </w:r>
      <w:r w:rsidRPr="004E3EB6">
        <w:rPr>
          <w:rStyle w:val="Fotnotsreferens"/>
        </w:rPr>
        <w:t>.</w:t>
      </w:r>
    </w:p>
  </w:footnote>
  <w:footnote w:id="6">
    <w:p w:rsidR="0012302D" w:rsidRPr="004E3EB6" w:rsidRDefault="0012302D" w:rsidP="00D62764">
      <w:pPr>
        <w:spacing w:before="0"/>
        <w:rPr>
          <w:sz w:val="16"/>
          <w:szCs w:val="16"/>
        </w:rPr>
      </w:pPr>
      <w:r w:rsidRPr="004E3EB6">
        <w:rPr>
          <w:rStyle w:val="Fotnotsreferens"/>
        </w:rPr>
        <w:footnoteRef/>
      </w:r>
      <w:r w:rsidRPr="004E3EB6">
        <w:rPr>
          <w:sz w:val="16"/>
          <w:szCs w:val="16"/>
        </w:rPr>
        <w:t xml:space="preserve"> David Landes The Wealth and Poverty of Nations (1998).</w:t>
      </w:r>
    </w:p>
  </w:footnote>
  <w:footnote w:id="7">
    <w:p w:rsidR="0012302D" w:rsidRPr="004E3EB6" w:rsidRDefault="0012302D">
      <w:pPr>
        <w:spacing w:line="240" w:lineRule="auto"/>
        <w:rPr>
          <w:rStyle w:val="FotnotstextChar"/>
        </w:rPr>
      </w:pPr>
      <w:r w:rsidRPr="004E3EB6">
        <w:rPr>
          <w:rStyle w:val="Fotnotsreferens"/>
          <w:sz w:val="20"/>
        </w:rPr>
        <w:footnoteRef/>
      </w:r>
      <w:r w:rsidRPr="004E3EB6">
        <w:rPr>
          <w:rStyle w:val="Fotnotsreferens"/>
          <w:sz w:val="20"/>
        </w:rPr>
        <w:t xml:space="preserve"> </w:t>
      </w:r>
      <w:r w:rsidRPr="004E3EB6">
        <w:rPr>
          <w:rStyle w:val="FotnotstextChar"/>
        </w:rPr>
        <w:t>Etikens betydelse för en fungerande marknadsekonomi uttrycktes på ett träffsäkert sätt av Finansmarknadsutredningen (SOU 2000:11) från år 2000. ”Lika lite på det finansiella omr</w:t>
      </w:r>
      <w:r w:rsidRPr="004E3EB6">
        <w:rPr>
          <w:rStyle w:val="FotnotstextChar"/>
        </w:rPr>
        <w:t>å</w:t>
      </w:r>
      <w:r w:rsidRPr="004E3EB6">
        <w:rPr>
          <w:rStyle w:val="FotnotstextChar"/>
        </w:rPr>
        <w:t>det som på andra samhällsområden är offentliga lagar och regler, och de organ som överv</w:t>
      </w:r>
      <w:r w:rsidRPr="004E3EB6">
        <w:rPr>
          <w:rStyle w:val="FotnotstextChar"/>
        </w:rPr>
        <w:t>a</w:t>
      </w:r>
      <w:r w:rsidRPr="004E3EB6">
        <w:rPr>
          <w:rStyle w:val="FotnotstextChar"/>
        </w:rPr>
        <w:t>kar och beivrar brott mot dessa regler, en tillräcklig förutsättning för en väl fungerande verksamhet. Detta nät är alltför grovmaskigt. Vad som därutöver krävs är en i huvudsak informellt utvecklad och informellt övervakad uppsättning etiska och moraliska normer; en gemensam uppfattning om ”rätt” och ”fel”. Detta utgör det organisatoriska ”kitt” som är nödvändigt för förtroende och stabilitet och därmed för den långsiktiga konkurrenskraften. Affärsetiken och skyddet av långivares och anställdas intressen är också viktiga för att signalerna från marknaderna effektivt ska omsättas i korrekta beslut i företagen. Som nämnts finns här ett strukturellt problem eftersom internationaliseringen och branschglidningen gör att den branschrelaterade normbildningen sannolikt successivt kommer att försvagas.”</w:t>
      </w:r>
    </w:p>
  </w:footnote>
  <w:footnote w:id="8">
    <w:p w:rsidR="0012302D" w:rsidRPr="004E3EB6" w:rsidRDefault="0012302D" w:rsidP="00E84DEE">
      <w:pPr>
        <w:autoSpaceDE w:val="0"/>
        <w:autoSpaceDN w:val="0"/>
        <w:adjustRightInd w:val="0"/>
        <w:spacing w:before="0" w:line="240" w:lineRule="auto"/>
        <w:rPr>
          <w:rStyle w:val="FotnotstextChar"/>
        </w:rPr>
      </w:pPr>
      <w:r w:rsidRPr="004E3EB6">
        <w:rPr>
          <w:rStyle w:val="Fotnotsreferens"/>
          <w:sz w:val="20"/>
        </w:rPr>
        <w:footnoteRef/>
      </w:r>
      <w:r w:rsidRPr="004E3EB6">
        <w:rPr>
          <w:sz w:val="20"/>
        </w:rPr>
        <w:t xml:space="preserve"> </w:t>
      </w:r>
      <w:r w:rsidRPr="004E3EB6">
        <w:rPr>
          <w:rStyle w:val="FotnotstextChar"/>
        </w:rPr>
        <w:t>Se t.ex. Holmberg Sören, 1996, Medborgerlig tillit i det civila samhället, i Sören Hol</w:t>
      </w:r>
      <w:r w:rsidRPr="004E3EB6">
        <w:rPr>
          <w:rStyle w:val="FotnotstextChar"/>
        </w:rPr>
        <w:t>m</w:t>
      </w:r>
      <w:r w:rsidRPr="004E3EB6">
        <w:rPr>
          <w:rStyle w:val="FotnotstextChar"/>
        </w:rPr>
        <w:t>berg och Lennart Weibull (red) Mitt i nittiotalet, SOM undersökningen 1995, SOM-institutet, Göteborg.</w:t>
      </w:r>
    </w:p>
  </w:footnote>
  <w:footnote w:id="9">
    <w:p w:rsidR="0012302D" w:rsidRPr="004E3EB6" w:rsidRDefault="0012302D" w:rsidP="00BD210B">
      <w:pPr>
        <w:pStyle w:val="Fotnotstext"/>
        <w:spacing w:line="240" w:lineRule="auto"/>
      </w:pPr>
      <w:r w:rsidRPr="004E3EB6">
        <w:rPr>
          <w:rStyle w:val="Fotnotsreferens"/>
        </w:rPr>
        <w:footnoteRef/>
      </w:r>
      <w:r w:rsidRPr="004E3EB6">
        <w:t xml:space="preserve"> Statsskulden påverkas också av faktorer som inte ingår i det finansiella sparandet (t.ex. försäljningsinkomster och valutakursförändrin</w:t>
      </w:r>
      <w:r w:rsidRPr="004E3EB6">
        <w:t>g</w:t>
      </w:r>
      <w:r w:rsidRPr="004E3EB6">
        <w:t>ar), men här avses den långsiktiga effekten på statsskulden av att staten har balans mellan inkomster och utgifter.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302D" w:rsidRPr="004E3EB6" w:rsidRDefault="004E3EB6" w:rsidP="00BC5EFE">
    <w:pPr>
      <w:pStyle w:val="Sidhuvud"/>
    </w:pPr>
    <w:r w:rsidRPr="004E3EB6">
      <w:rPr>
        <w:noProof/>
        <w:sz w:val="26"/>
      </w:rPr>
      <mc:AlternateContent>
        <mc:Choice Requires="wps">
          <w:drawing>
            <wp:anchor distT="0" distB="0" distL="114300" distR="114300" simplePos="0" relativeHeight="251655680" behindDoc="0" locked="1" layoutInCell="0" allowOverlap="1">
              <wp:simplePos x="0" y="0"/>
              <wp:positionH relativeFrom="margin">
                <wp:posOffset>-900430</wp:posOffset>
              </wp:positionH>
              <wp:positionV relativeFrom="paragraph">
                <wp:posOffset>2196465</wp:posOffset>
              </wp:positionV>
              <wp:extent cx="1440180" cy="215900"/>
              <wp:effectExtent l="4445" t="0" r="3175" b="0"/>
              <wp:wrapNone/>
              <wp:docPr id="11595815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Default="0012302D">
                          <w:pPr>
                            <w:pStyle w:val="KantRubrikS5V"/>
                          </w:pPr>
                          <w:r>
                            <w:fldChar w:fldCharType="begin"/>
                          </w:r>
                          <w:r>
                            <w:instrText xml:space="preserve"> DOCPROPERTY "YearUser" *\charformat </w:instrText>
                          </w:r>
                          <w:r>
                            <w:fldChar w:fldCharType="separate"/>
                          </w:r>
                          <w:r>
                            <w:t>2005/06</w:t>
                          </w:r>
                          <w:r>
                            <w:fldChar w:fldCharType="end"/>
                          </w:r>
                          <w:r>
                            <w:t>:</w:t>
                          </w:r>
                          <w:r>
                            <w:fldChar w:fldCharType="begin"/>
                          </w:r>
                          <w:r>
                            <w:instrText xml:space="preserve"> DOCPROPERTY "Motionsnummer" *\charformat </w:instrText>
                          </w:r>
                          <w:r>
                            <w:fldChar w:fldCharType="separate"/>
                          </w:r>
                          <w:r>
                            <w:t>Fi10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90" type="#_x0000_t202" style="position:absolute;left:0;text-align:left;margin-left:-70.9pt;margin-top:172.95pt;width:113.4pt;height:1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" o:allowincell="f" filled="f" stroked="f">
              <v:textbox inset="0,0,0,0">
                <w:txbxContent>
                  <w:p w:rsidR="0012302D" w:rsidRDefault="0012302D">
                    <w:pPr>
                      <w:pStyle w:val="KantRubrikS5V"/>
                    </w:pPr>
                    <w:r>
                      <w:fldChar w:fldCharType="begin"/>
                    </w:r>
                    <w:r>
                      <w:instrText xml:space="preserve"> DOCPROPERTY "YearUser" *\charformat </w:instrText>
                    </w:r>
                    <w:r>
                      <w:fldChar w:fldCharType="separate"/>
                    </w:r>
                    <w:r>
                      <w:t>2005/06</w:t>
                    </w:r>
                    <w:r>
                      <w:fldChar w:fldCharType="end"/>
                    </w:r>
                    <w:r>
                      <w:t>:</w:t>
                    </w:r>
                    <w:r>
                      <w:fldChar w:fldCharType="begin"/>
                    </w:r>
                    <w:r>
                      <w:instrText xml:space="preserve"> DOCPROPERTY "Motionsnummer" *\charformat </w:instrText>
                    </w:r>
                    <w:r>
                      <w:fldChar w:fldCharType="separate"/>
                    </w:r>
                    <w:r>
                      <w:t>Fi10</w:t>
                    </w:r>
                    <w:r>
                      <w:fldChar w:fldCharType="end"/>
                    </w:r>
                  </w:p>
                </w:txbxContent>
              </v:textbox>
              <w10:wrap anchorx="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302D" w:rsidRPr="004E3EB6" w:rsidRDefault="004E3EB6" w:rsidP="00BC5EFE">
    <w:pPr>
      <w:pStyle w:val="Sidhuvud"/>
    </w:pPr>
    <w:r w:rsidRPr="004E3EB6">
      <w:rPr>
        <w:noProof/>
        <w:sz w:val="26"/>
      </w:rPr>
      <mc:AlternateContent>
        <mc:Choice Requires="wps">
          <w:drawing>
            <wp:anchor distT="0" distB="0" distL="114300" distR="114300" simplePos="0" relativeHeight="251656704" behindDoc="0" locked="1" layoutInCell="0" allowOverlap="1">
              <wp:simplePos x="0" y="0"/>
              <wp:positionH relativeFrom="margin">
                <wp:posOffset>3240405</wp:posOffset>
              </wp:positionH>
              <wp:positionV relativeFrom="paragraph">
                <wp:posOffset>2196465</wp:posOffset>
              </wp:positionV>
              <wp:extent cx="1440180" cy="215900"/>
              <wp:effectExtent l="1905" t="0" r="0" b="0"/>
              <wp:wrapNone/>
              <wp:docPr id="8440141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02D" w:rsidRDefault="0012302D">
                          <w:pPr>
                            <w:pStyle w:val="KantRubrikS5H"/>
                            <w:ind w:right="0"/>
                          </w:pPr>
                          <w:r>
                            <w:fldChar w:fldCharType="begin"/>
                          </w:r>
                          <w:r>
                            <w:instrText xml:space="preserve"> DOCPROPERTY "YearUser" *\charformat </w:instrText>
                          </w:r>
                          <w:r>
                            <w:fldChar w:fldCharType="separate"/>
                          </w:r>
                          <w:r>
                            <w:t>2005/06</w:t>
                          </w:r>
                          <w:r>
                            <w:fldChar w:fldCharType="end"/>
                          </w:r>
                          <w:r>
                            <w:t>:</w:t>
                          </w:r>
                          <w:r>
                            <w:fldChar w:fldCharType="begin"/>
                          </w:r>
                          <w:r>
                            <w:instrText xml:space="preserve"> DOCPROPERTY "Motionsnummer" *\charformat </w:instrText>
                          </w:r>
                          <w:r>
                            <w:fldChar w:fldCharType="separate"/>
                          </w:r>
                          <w:r>
                            <w:t>Fi10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91" type="#_x0000_t202" style="position:absolute;left:0;text-align:left;margin-left:255.15pt;margin-top:172.95pt;width:113.4pt;height:1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" o:allowincell="f" filled="f" stroked="f">
              <v:textbox inset="0,0,0,0">
                <w:txbxContent>
                  <w:p w:rsidR="0012302D" w:rsidRDefault="0012302D">
                    <w:pPr>
                      <w:pStyle w:val="KantRubrikS5H"/>
                      <w:ind w:right="0"/>
                    </w:pPr>
                    <w:r>
                      <w:fldChar w:fldCharType="begin"/>
                    </w:r>
                    <w:r>
                      <w:instrText xml:space="preserve"> DOCPROPERTY "YearUser" *\charformat </w:instrText>
                    </w:r>
                    <w:r>
                      <w:fldChar w:fldCharType="separate"/>
                    </w:r>
                    <w:r>
                      <w:t>2005/06</w:t>
                    </w:r>
                    <w:r>
                      <w:fldChar w:fldCharType="end"/>
                    </w:r>
                    <w:r>
                      <w:t>:</w:t>
                    </w:r>
                    <w:r>
                      <w:fldChar w:fldCharType="begin"/>
                    </w:r>
                    <w:r>
                      <w:instrText xml:space="preserve"> DOCPROPERTY "Motionsnummer" *\charformat </w:instrText>
                    </w:r>
                    <w:r>
                      <w:fldChar w:fldCharType="separate"/>
                    </w:r>
                    <w:r>
                      <w:t>Fi10</w:t>
                    </w:r>
                    <w:r>
                      <w:fldChar w:fldCharType="end"/>
                    </w:r>
                  </w:p>
                </w:txbxContent>
              </v:textbox>
              <w10:wrap anchorx="margin"/>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302D" w:rsidRPr="004E3EB6" w:rsidRDefault="0012302D">
    <w:pPr>
      <w:pStyle w:val="FSHNormal"/>
      <w:tabs>
        <w:tab w:val="right" w:pos="5840"/>
      </w:tabs>
    </w:pPr>
    <w:r w:rsidRPr="004E3EB6">
      <w:br/>
    </w:r>
    <w:r w:rsidRPr="004E3EB6">
      <w:fldChar w:fldCharType="begin" w:fldLock="1"/>
    </w:r>
    <w:r w:rsidRPr="004E3EB6">
      <w:instrText xml:space="preserve"> DOCPROPERTY</w:instrText>
    </w:r>
    <w:r w:rsidRPr="004E3EB6">
      <w:rPr>
        <w:sz w:val="18"/>
      </w:rPr>
      <w:instrText xml:space="preserve"> "YearUser" *\charformat </w:instrText>
    </w:r>
    <w:r w:rsidRPr="004E3EB6">
      <w:fldChar w:fldCharType="separate"/>
    </w:r>
    <w:r w:rsidRPr="004E3EB6">
      <w:t>2005/06</w:t>
    </w:r>
    <w:r w:rsidRPr="004E3EB6">
      <w:fldChar w:fldCharType="end"/>
    </w:r>
    <w:r w:rsidRPr="004E3EB6">
      <w:t xml:space="preserve"> </w:t>
    </w:r>
    <w:r w:rsidRPr="004E3EB6">
      <w:tab/>
      <w:t xml:space="preserve">mnr: </w:t>
    </w:r>
    <w:r w:rsidRPr="004E3EB6">
      <w:fldChar w:fldCharType="begin" w:fldLock="1"/>
    </w:r>
    <w:r w:rsidRPr="004E3EB6">
      <w:instrText xml:space="preserve"> DOCPROPERTY</w:instrText>
    </w:r>
    <w:r w:rsidRPr="004E3EB6">
      <w:rPr>
        <w:sz w:val="18"/>
      </w:rPr>
      <w:instrText xml:space="preserve"> "Motionsnummer" *\charformat </w:instrText>
    </w:r>
    <w:r w:rsidRPr="004E3EB6">
      <w:fldChar w:fldCharType="separate"/>
    </w:r>
    <w:r w:rsidRPr="004E3EB6">
      <w:t>Fi10</w:t>
    </w:r>
    <w:r w:rsidRPr="004E3EB6">
      <w:fldChar w:fldCharType="end"/>
    </w:r>
    <w:r w:rsidRPr="004E3EB6">
      <w:br/>
    </w:r>
    <w:r w:rsidRPr="004E3EB6">
      <w:fldChar w:fldCharType="begin" w:fldLock="1"/>
    </w:r>
    <w:r w:rsidRPr="004E3EB6">
      <w:instrText xml:space="preserve"> DOCPROPERTY</w:instrText>
    </w:r>
    <w:r w:rsidRPr="004E3EB6">
      <w:rPr>
        <w:sz w:val="18"/>
      </w:rPr>
      <w:instrText xml:space="preserve"> "Samling" *\charformat </w:instrText>
    </w:r>
    <w:r w:rsidRPr="004E3EB6">
      <w:fldChar w:fldCharType="end"/>
    </w:r>
    <w:r w:rsidRPr="004E3EB6">
      <w:tab/>
      <w:t xml:space="preserve">pnr: </w:t>
    </w:r>
    <w:r w:rsidRPr="004E3EB6">
      <w:fldChar w:fldCharType="begin" w:fldLock="1"/>
    </w:r>
    <w:r w:rsidRPr="004E3EB6">
      <w:instrText xml:space="preserve"> DOCPROPERTY</w:instrText>
    </w:r>
    <w:r w:rsidRPr="004E3EB6">
      <w:rPr>
        <w:sz w:val="18"/>
      </w:rPr>
      <w:instrText xml:space="preserve"> "Partinummer" *\charformat </w:instrText>
    </w:r>
    <w:r w:rsidRPr="004E3EB6">
      <w:fldChar w:fldCharType="separate"/>
    </w:r>
    <w:r w:rsidRPr="004E3EB6">
      <w:t>kd100</w:t>
    </w:r>
    <w:r w:rsidRPr="004E3EB6">
      <w:fldChar w:fldCharType="end"/>
    </w:r>
  </w:p>
  <w:p w:rsidR="0012302D" w:rsidRPr="004E3EB6" w:rsidRDefault="0012302D">
    <w:pPr>
      <w:pStyle w:val="FSHRub1"/>
    </w:pPr>
    <w:r w:rsidRPr="004E3EB6">
      <w:t>Motion till riksdagen</w:t>
    </w:r>
    <w:r w:rsidRPr="004E3EB6">
      <w:br/>
    </w:r>
    <w:r w:rsidRPr="004E3EB6">
      <w:fldChar w:fldCharType="begin" w:fldLock="1"/>
    </w:r>
    <w:r w:rsidRPr="004E3EB6">
      <w:instrText xml:space="preserve"> DOCPROPERTY "YearUser" *\charformat </w:instrText>
    </w:r>
    <w:r w:rsidRPr="004E3EB6">
      <w:fldChar w:fldCharType="separate"/>
    </w:r>
    <w:r w:rsidRPr="004E3EB6">
      <w:t>2005/06</w:t>
    </w:r>
    <w:r w:rsidRPr="004E3EB6">
      <w:fldChar w:fldCharType="end"/>
    </w:r>
    <w:r w:rsidRPr="004E3EB6">
      <w:t>:</w:t>
    </w:r>
    <w:r w:rsidRPr="004E3EB6">
      <w:fldChar w:fldCharType="begin" w:fldLock="1"/>
    </w:r>
    <w:r w:rsidRPr="004E3EB6">
      <w:instrText xml:space="preserve"> DOCPROPERTY "Motionsnummer" *\charformat </w:instrText>
    </w:r>
    <w:r w:rsidRPr="004E3EB6">
      <w:fldChar w:fldCharType="separate"/>
    </w:r>
    <w:r w:rsidRPr="004E3EB6">
      <w:t>Fi10</w:t>
    </w:r>
    <w:r w:rsidRPr="004E3EB6">
      <w:fldChar w:fldCharType="end"/>
    </w:r>
  </w:p>
  <w:p w:rsidR="0012302D" w:rsidRPr="004E3EB6" w:rsidRDefault="0012302D">
    <w:pPr>
      <w:pStyle w:val="FSHNormalS5"/>
    </w:pPr>
    <w:r w:rsidRPr="004E3EB6">
      <w:fldChar w:fldCharType="begin" w:fldLock="1"/>
    </w:r>
    <w:r w:rsidRPr="004E3EB6">
      <w:instrText xml:space="preserve"> DOCPROPERTY "MotionarText" *\charformat </w:instrText>
    </w:r>
    <w:r w:rsidRPr="004E3EB6">
      <w:fldChar w:fldCharType="separate"/>
    </w:r>
    <w:r w:rsidRPr="004E3EB6">
      <w:t>av Göran Hägglund m.fl. (kd)</w:t>
    </w:r>
    <w:r w:rsidRPr="004E3EB6">
      <w:fldChar w:fldCharType="end"/>
    </w:r>
    <w:r w:rsidRPr="004E3EB6">
      <w:br/>
    </w:r>
    <w:r w:rsidRPr="004E3EB6">
      <w:fldChar w:fldCharType="begin" w:fldLock="1"/>
    </w:r>
    <w:r w:rsidRPr="004E3EB6">
      <w:instrText xml:space="preserve"> DOCPROPERTY "SvarFrasKort" *\charformat </w:instrText>
    </w:r>
    <w:r w:rsidRPr="004E3EB6">
      <w:fldChar w:fldCharType="separate"/>
    </w:r>
    <w:r w:rsidRPr="004E3EB6">
      <w:t>med anledning av prop. 2005/06:100</w:t>
    </w:r>
    <w:r w:rsidRPr="004E3EB6">
      <w:fldChar w:fldCharType="end"/>
    </w:r>
  </w:p>
  <w:p w:rsidR="0012302D" w:rsidRPr="004E3EB6" w:rsidRDefault="0012302D">
    <w:pPr>
      <w:pStyle w:val="FSHTitel"/>
    </w:pPr>
    <w:r w:rsidRPr="004E3EB6">
      <w:fldChar w:fldCharType="begin" w:fldLock="1"/>
    </w:r>
    <w:r w:rsidRPr="004E3EB6">
      <w:instrText xml:space="preserve"> DOCPROPERTY</w:instrText>
    </w:r>
    <w:r w:rsidRPr="004E3EB6">
      <w:rPr>
        <w:sz w:val="18"/>
      </w:rPr>
      <w:instrText xml:space="preserve"> "RubrikSvar" *\charformat </w:instrText>
    </w:r>
    <w:r w:rsidRPr="004E3EB6">
      <w:fldChar w:fldCharType="separate"/>
    </w:r>
    <w:r w:rsidRPr="004E3EB6">
      <w:t>2006 års ekonomiska vårproposition</w:t>
    </w:r>
    <w:r w:rsidRPr="004E3EB6">
      <w:fldChar w:fldCharType="end"/>
    </w:r>
  </w:p>
  <w:p w:rsidR="0012302D" w:rsidRPr="004E3EB6" w:rsidRDefault="0012302D" w:rsidP="00BC5EFE">
    <w:pPr>
      <w:pStyle w:val="Normal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469378"/>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78B65F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5ED6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45F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F075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BCE7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A040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32F1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71C"/>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8924B182"/>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67028C4"/>
    <w:multiLevelType w:val="singleLevel"/>
    <w:tmpl w:val="BB543412"/>
    <w:lvl w:ilvl="0">
      <w:start w:val="1"/>
      <w:numFmt w:val="bullet"/>
      <w:pStyle w:val="PunktlistaBomb"/>
      <w:lvlText w:val=""/>
      <w:lvlJc w:val="left"/>
      <w:pPr>
        <w:tabs>
          <w:tab w:val="num" w:pos="360"/>
        </w:tabs>
        <w:ind w:left="227" w:hanging="227"/>
      </w:pPr>
      <w:rPr>
        <w:rFonts w:ascii="Symbol" w:hAnsi="Symbol" w:hint="default"/>
      </w:rPr>
    </w:lvl>
  </w:abstractNum>
  <w:abstractNum w:abstractNumId="11" w15:restartNumberingAfterBreak="0">
    <w:nsid w:val="090D68B6"/>
    <w:multiLevelType w:val="multilevel"/>
    <w:tmpl w:val="7480C440"/>
    <w:lvl w:ilvl="0">
      <w:start w:val="1"/>
      <w:numFmt w:val="bullet"/>
      <w:lvlText w:val="●"/>
      <w:lvlJc w:val="left"/>
      <w:pPr>
        <w:tabs>
          <w:tab w:val="num" w:pos="720"/>
        </w:tabs>
        <w:ind w:left="360" w:hanging="360"/>
      </w:pPr>
      <w:rPr>
        <w:rFonts w:ascii="Times New Roman" w:hAnsi="Times New Roman"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D23B46"/>
    <w:multiLevelType w:val="singleLevel"/>
    <w:tmpl w:val="3814BF7A"/>
    <w:lvl w:ilvl="0">
      <w:start w:val="1"/>
      <w:numFmt w:val="decimal"/>
      <w:pStyle w:val="PunktlistaNummer"/>
      <w:lvlText w:val="%1."/>
      <w:lvlJc w:val="left"/>
      <w:pPr>
        <w:tabs>
          <w:tab w:val="num" w:pos="360"/>
        </w:tabs>
        <w:ind w:left="360" w:hanging="360"/>
      </w:pPr>
    </w:lvl>
  </w:abstractNum>
  <w:abstractNum w:abstractNumId="13" w15:restartNumberingAfterBreak="0">
    <w:nsid w:val="2592093F"/>
    <w:multiLevelType w:val="multilevel"/>
    <w:tmpl w:val="7480C440"/>
    <w:lvl w:ilvl="0">
      <w:start w:val="1"/>
      <w:numFmt w:val="bullet"/>
      <w:lvlText w:val="●"/>
      <w:lvlJc w:val="left"/>
      <w:pPr>
        <w:tabs>
          <w:tab w:val="num" w:pos="720"/>
        </w:tabs>
        <w:ind w:left="360" w:hanging="360"/>
      </w:pPr>
      <w:rPr>
        <w:rFonts w:ascii="Times New Roman" w:hAnsi="Times New Roman"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EE76E0"/>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EA81777"/>
    <w:multiLevelType w:val="multilevel"/>
    <w:tmpl w:val="9AB22AEA"/>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6" w15:restartNumberingAfterBreak="0">
    <w:nsid w:val="38B1100E"/>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B486D71"/>
    <w:multiLevelType w:val="multilevel"/>
    <w:tmpl w:val="7480C440"/>
    <w:lvl w:ilvl="0">
      <w:start w:val="1"/>
      <w:numFmt w:val="bullet"/>
      <w:lvlText w:val="●"/>
      <w:lvlJc w:val="left"/>
      <w:pPr>
        <w:tabs>
          <w:tab w:val="num" w:pos="720"/>
        </w:tabs>
        <w:ind w:left="360" w:hanging="360"/>
      </w:pPr>
      <w:rPr>
        <w:rFonts w:ascii="Times New Roman" w:hAnsi="Times New Roman"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666B52"/>
    <w:multiLevelType w:val="multilevel"/>
    <w:tmpl w:val="9F1EDB70"/>
    <w:lvl w:ilvl="0">
      <w:start w:val="1"/>
      <w:numFmt w:val="decimal"/>
      <w:pStyle w:val="Rubrik1"/>
      <w:lvlText w:val="%1"/>
      <w:lvlJc w:val="left"/>
      <w:pPr>
        <w:ind w:left="0" w:firstLine="0"/>
      </w:pPr>
    </w:lvl>
    <w:lvl w:ilvl="1">
      <w:start w:val="1"/>
      <w:numFmt w:val="decimal"/>
      <w:pStyle w:val="Rubrik2"/>
      <w:lvlText w:val="%1.%2"/>
      <w:lvlJc w:val="left"/>
      <w:pPr>
        <w:ind w:left="0" w:firstLine="0"/>
      </w:pPr>
    </w:lvl>
    <w:lvl w:ilvl="2">
      <w:start w:val="1"/>
      <w:numFmt w:val="decimal"/>
      <w:pStyle w:val="Rubrik3"/>
      <w:lvlText w:val="%1.%2.%3"/>
      <w:lvlJc w:val="left"/>
      <w:pPr>
        <w:ind w:left="0" w:firstLine="0"/>
      </w:pPr>
    </w:lvl>
    <w:lvl w:ilvl="3">
      <w:start w:val="1"/>
      <w:numFmt w:val="decimal"/>
      <w:pStyle w:val="Rubrik4"/>
      <w:lvlText w:val="%1.%2.%3.%4"/>
      <w:lvlJc w:val="left"/>
      <w:pPr>
        <w:ind w:left="0" w:firstLine="0"/>
      </w:pPr>
    </w:lvl>
    <w:lvl w:ilvl="4">
      <w:start w:val="1"/>
      <w:numFmt w:val="decimal"/>
      <w:pStyle w:val="Rubrik5"/>
      <w:lvlText w:val="%1.%2.%3.%4.%5"/>
      <w:lvlJc w:val="left"/>
      <w:pPr>
        <w:ind w:left="0" w:firstLine="0"/>
      </w:pPr>
    </w:lvl>
    <w:lvl w:ilvl="5">
      <w:start w:val="1"/>
      <w:numFmt w:val="decimal"/>
      <w:pStyle w:val="Rubrik6"/>
      <w:lvlText w:val="%1.%2.%3.%4.%5.%6"/>
      <w:lvlJc w:val="left"/>
      <w:pPr>
        <w:ind w:left="0" w:firstLine="0"/>
      </w:pPr>
    </w:lvl>
    <w:lvl w:ilvl="6">
      <w:start w:val="1"/>
      <w:numFmt w:val="decimal"/>
      <w:pStyle w:val="Rubrik7"/>
      <w:lvlText w:val="%1.%2.%3.%4.%5.%6.%7"/>
      <w:lvlJc w:val="left"/>
      <w:pPr>
        <w:ind w:left="0" w:firstLine="0"/>
      </w:pPr>
    </w:lvl>
    <w:lvl w:ilvl="7">
      <w:start w:val="1"/>
      <w:numFmt w:val="decimal"/>
      <w:pStyle w:val="Rubrik8"/>
      <w:lvlText w:val="%1.%2.%3.%4.%5.%6.%7.%8"/>
      <w:lvlJc w:val="left"/>
      <w:pPr>
        <w:ind w:left="0" w:firstLine="0"/>
      </w:pPr>
    </w:lvl>
    <w:lvl w:ilvl="8">
      <w:start w:val="1"/>
      <w:numFmt w:val="decimal"/>
      <w:pStyle w:val="Rubrik9"/>
      <w:lvlText w:val="%1.%2.%3.%4.%5.%6.%7.%8.%9"/>
      <w:lvlJc w:val="left"/>
      <w:pPr>
        <w:ind w:left="0" w:firstLine="0"/>
      </w:pPr>
    </w:lvl>
  </w:abstractNum>
  <w:abstractNum w:abstractNumId="19" w15:restartNumberingAfterBreak="0">
    <w:nsid w:val="42B564C4"/>
    <w:multiLevelType w:val="multilevel"/>
    <w:tmpl w:val="7480C440"/>
    <w:lvl w:ilvl="0">
      <w:start w:val="1"/>
      <w:numFmt w:val="bullet"/>
      <w:lvlText w:val="●"/>
      <w:lvlJc w:val="left"/>
      <w:pPr>
        <w:tabs>
          <w:tab w:val="num" w:pos="720"/>
        </w:tabs>
        <w:ind w:left="360" w:hanging="360"/>
      </w:pPr>
      <w:rPr>
        <w:rFonts w:ascii="Times New Roman" w:hAnsi="Times New Roman"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AD2C16"/>
    <w:multiLevelType w:val="singleLevel"/>
    <w:tmpl w:val="4DBEEA2E"/>
    <w:lvl w:ilvl="0">
      <w:start w:val="1"/>
      <w:numFmt w:val="bullet"/>
      <w:pStyle w:val="PunktlistaTankstreck"/>
      <w:lvlText w:val=""/>
      <w:lvlJc w:val="left"/>
      <w:pPr>
        <w:tabs>
          <w:tab w:val="num" w:pos="360"/>
        </w:tabs>
        <w:ind w:left="227" w:hanging="227"/>
      </w:pPr>
      <w:rPr>
        <w:rFonts w:ascii="Symbol" w:hAnsi="Symbol" w:hint="default"/>
      </w:rPr>
    </w:lvl>
  </w:abstractNum>
  <w:abstractNum w:abstractNumId="21" w15:restartNumberingAfterBreak="0">
    <w:nsid w:val="474F53B7"/>
    <w:multiLevelType w:val="multilevel"/>
    <w:tmpl w:val="7480C440"/>
    <w:lvl w:ilvl="0">
      <w:start w:val="1"/>
      <w:numFmt w:val="bullet"/>
      <w:lvlText w:val="●"/>
      <w:lvlJc w:val="left"/>
      <w:pPr>
        <w:tabs>
          <w:tab w:val="num" w:pos="720"/>
        </w:tabs>
        <w:ind w:left="360" w:hanging="360"/>
      </w:pPr>
      <w:rPr>
        <w:rFonts w:ascii="Times New Roman" w:hAnsi="Times New Roman"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CB5741"/>
    <w:multiLevelType w:val="multilevel"/>
    <w:tmpl w:val="7480C440"/>
    <w:lvl w:ilvl="0">
      <w:start w:val="1"/>
      <w:numFmt w:val="bullet"/>
      <w:lvlText w:val="●"/>
      <w:lvlJc w:val="left"/>
      <w:pPr>
        <w:tabs>
          <w:tab w:val="num" w:pos="720"/>
        </w:tabs>
        <w:ind w:left="360" w:hanging="360"/>
      </w:pPr>
      <w:rPr>
        <w:rFonts w:ascii="Times New Roman" w:hAnsi="Times New Roman"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CF2DDD"/>
    <w:multiLevelType w:val="multilevel"/>
    <w:tmpl w:val="7480C440"/>
    <w:lvl w:ilvl="0">
      <w:start w:val="1"/>
      <w:numFmt w:val="bullet"/>
      <w:lvlText w:val="●"/>
      <w:lvlJc w:val="left"/>
      <w:pPr>
        <w:tabs>
          <w:tab w:val="num" w:pos="720"/>
        </w:tabs>
        <w:ind w:left="360" w:hanging="360"/>
      </w:pPr>
      <w:rPr>
        <w:rFonts w:ascii="Times New Roman" w:hAnsi="Times New Roman"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AD6231"/>
    <w:multiLevelType w:val="multilevel"/>
    <w:tmpl w:val="7480C440"/>
    <w:lvl w:ilvl="0">
      <w:start w:val="1"/>
      <w:numFmt w:val="bullet"/>
      <w:lvlText w:val="●"/>
      <w:lvlJc w:val="left"/>
      <w:pPr>
        <w:tabs>
          <w:tab w:val="num" w:pos="720"/>
        </w:tabs>
        <w:ind w:left="360" w:hanging="360"/>
      </w:pPr>
      <w:rPr>
        <w:rFonts w:ascii="Times New Roman" w:hAnsi="Times New Roman"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0289E"/>
    <w:multiLevelType w:val="multilevel"/>
    <w:tmpl w:val="7480C440"/>
    <w:lvl w:ilvl="0">
      <w:start w:val="1"/>
      <w:numFmt w:val="bullet"/>
      <w:lvlText w:val="●"/>
      <w:lvlJc w:val="left"/>
      <w:pPr>
        <w:tabs>
          <w:tab w:val="num" w:pos="720"/>
        </w:tabs>
        <w:ind w:left="360" w:hanging="360"/>
      </w:pPr>
      <w:rPr>
        <w:rFonts w:ascii="Times New Roman" w:hAnsi="Times New Roman"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7830BC"/>
    <w:multiLevelType w:val="hybridMultilevel"/>
    <w:tmpl w:val="345C1416"/>
    <w:lvl w:ilvl="0" w:tplc="E500F75E">
      <w:start w:val="1"/>
      <w:numFmt w:val="decimal"/>
      <w:lvlRestart w:val="0"/>
      <w:lvlText w:val="%1."/>
      <w:lvlJc w:val="left"/>
      <w:pPr>
        <w:tabs>
          <w:tab w:val="num" w:pos="340"/>
        </w:tabs>
        <w:ind w:left="340" w:hanging="34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7" w15:restartNumberingAfterBreak="0">
    <w:nsid w:val="60915E38"/>
    <w:multiLevelType w:val="multilevel"/>
    <w:tmpl w:val="7480C440"/>
    <w:lvl w:ilvl="0">
      <w:start w:val="1"/>
      <w:numFmt w:val="bullet"/>
      <w:lvlText w:val="●"/>
      <w:lvlJc w:val="left"/>
      <w:pPr>
        <w:tabs>
          <w:tab w:val="num" w:pos="720"/>
        </w:tabs>
        <w:ind w:left="360" w:hanging="360"/>
      </w:pPr>
      <w:rPr>
        <w:rFonts w:ascii="Times New Roman" w:hAnsi="Times New Roman"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7F1235"/>
    <w:multiLevelType w:val="multilevel"/>
    <w:tmpl w:val="041D0023"/>
    <w:lvl w:ilvl="0">
      <w:start w:val="1"/>
      <w:numFmt w:val="upperRoman"/>
      <w:lvlText w:val="Artikel %1."/>
      <w:lvlJc w:val="left"/>
      <w:pPr>
        <w:tabs>
          <w:tab w:val="num" w:pos="1440"/>
        </w:tabs>
        <w:ind w:left="0" w:firstLine="0"/>
      </w:pPr>
    </w:lvl>
    <w:lvl w:ilvl="1">
      <w:start w:val="1"/>
      <w:numFmt w:val="decimalZero"/>
      <w:isLgl/>
      <w:lvlText w:val="Avs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76073F0E"/>
    <w:multiLevelType w:val="multilevel"/>
    <w:tmpl w:val="7480C440"/>
    <w:lvl w:ilvl="0">
      <w:start w:val="1"/>
      <w:numFmt w:val="bullet"/>
      <w:lvlText w:val="●"/>
      <w:lvlJc w:val="left"/>
      <w:pPr>
        <w:tabs>
          <w:tab w:val="num" w:pos="720"/>
        </w:tabs>
        <w:ind w:left="360" w:hanging="360"/>
      </w:pPr>
      <w:rPr>
        <w:rFonts w:ascii="Times New Roman" w:hAnsi="Times New Roman"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974BAA"/>
    <w:multiLevelType w:val="multilevel"/>
    <w:tmpl w:val="7480C440"/>
    <w:lvl w:ilvl="0">
      <w:start w:val="1"/>
      <w:numFmt w:val="bullet"/>
      <w:lvlText w:val="●"/>
      <w:lvlJc w:val="left"/>
      <w:pPr>
        <w:tabs>
          <w:tab w:val="num" w:pos="720"/>
        </w:tabs>
        <w:ind w:left="360" w:hanging="360"/>
      </w:pPr>
      <w:rPr>
        <w:rFonts w:ascii="Times New Roman" w:hAnsi="Times New Roman"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350252588">
    <w:abstractNumId w:val="10"/>
  </w:num>
  <w:num w:numId="2" w16cid:durableId="703675139">
    <w:abstractNumId w:val="12"/>
  </w:num>
  <w:num w:numId="3" w16cid:durableId="814176897">
    <w:abstractNumId w:val="20"/>
  </w:num>
  <w:num w:numId="4" w16cid:durableId="1277566480">
    <w:abstractNumId w:val="8"/>
  </w:num>
  <w:num w:numId="5" w16cid:durableId="1972006267">
    <w:abstractNumId w:val="9"/>
  </w:num>
  <w:num w:numId="6" w16cid:durableId="1763866902">
    <w:abstractNumId w:val="29"/>
  </w:num>
  <w:num w:numId="7" w16cid:durableId="204412671">
    <w:abstractNumId w:val="26"/>
  </w:num>
  <w:num w:numId="8" w16cid:durableId="1744333498">
    <w:abstractNumId w:val="3"/>
  </w:num>
  <w:num w:numId="9" w16cid:durableId="1111441062">
    <w:abstractNumId w:val="2"/>
  </w:num>
  <w:num w:numId="10" w16cid:durableId="856621856">
    <w:abstractNumId w:val="1"/>
  </w:num>
  <w:num w:numId="11" w16cid:durableId="386145568">
    <w:abstractNumId w:val="0"/>
  </w:num>
  <w:num w:numId="12" w16cid:durableId="2094547336">
    <w:abstractNumId w:val="7"/>
  </w:num>
  <w:num w:numId="13" w16cid:durableId="962922797">
    <w:abstractNumId w:val="6"/>
  </w:num>
  <w:num w:numId="14" w16cid:durableId="1067150398">
    <w:abstractNumId w:val="5"/>
  </w:num>
  <w:num w:numId="15" w16cid:durableId="1427114055">
    <w:abstractNumId w:val="4"/>
  </w:num>
  <w:num w:numId="16" w16cid:durableId="1321275922">
    <w:abstractNumId w:val="15"/>
  </w:num>
  <w:num w:numId="17" w16cid:durableId="1703356389">
    <w:abstractNumId w:val="21"/>
  </w:num>
  <w:num w:numId="18" w16cid:durableId="1136948431">
    <w:abstractNumId w:val="18"/>
  </w:num>
  <w:num w:numId="19" w16cid:durableId="1945266038">
    <w:abstractNumId w:val="11"/>
  </w:num>
  <w:num w:numId="20" w16cid:durableId="1620331206">
    <w:abstractNumId w:val="16"/>
  </w:num>
  <w:num w:numId="21" w16cid:durableId="1418206042">
    <w:abstractNumId w:val="14"/>
  </w:num>
  <w:num w:numId="22" w16cid:durableId="2065517705">
    <w:abstractNumId w:val="28"/>
  </w:num>
  <w:num w:numId="23" w16cid:durableId="1945767405">
    <w:abstractNumId w:val="27"/>
  </w:num>
  <w:num w:numId="24" w16cid:durableId="1724407686">
    <w:abstractNumId w:val="13"/>
  </w:num>
  <w:num w:numId="25" w16cid:durableId="1657566506">
    <w:abstractNumId w:val="19"/>
  </w:num>
  <w:num w:numId="26" w16cid:durableId="178275502">
    <w:abstractNumId w:val="17"/>
  </w:num>
  <w:num w:numId="27" w16cid:durableId="4287424">
    <w:abstractNumId w:val="23"/>
  </w:num>
  <w:num w:numId="28" w16cid:durableId="1834294059">
    <w:abstractNumId w:val="24"/>
  </w:num>
  <w:num w:numId="29" w16cid:durableId="2144344952">
    <w:abstractNumId w:val="30"/>
  </w:num>
  <w:num w:numId="30" w16cid:durableId="2002004116">
    <w:abstractNumId w:val="25"/>
  </w:num>
  <w:num w:numId="31" w16cid:durableId="1891266833">
    <w:abstractNumId w:val="10"/>
  </w:num>
  <w:num w:numId="32" w16cid:durableId="2026592871">
    <w:abstractNumId w:val="10"/>
  </w:num>
  <w:num w:numId="33" w16cid:durableId="1680959480">
    <w:abstractNumId w:val="22"/>
  </w:num>
  <w:num w:numId="34" w16cid:durableId="1436095095">
    <w:abstractNumId w:val="10"/>
  </w:num>
  <w:num w:numId="35" w16cid:durableId="21634076">
    <w:abstractNumId w:val="10"/>
  </w:num>
  <w:num w:numId="36" w16cid:durableId="262419142">
    <w:abstractNumId w:val="10"/>
  </w:num>
  <w:num w:numId="37" w16cid:durableId="487599434">
    <w:abstractNumId w:val="10"/>
  </w:num>
  <w:num w:numId="38" w16cid:durableId="649528687">
    <w:abstractNumId w:val="10"/>
  </w:num>
  <w:num w:numId="39" w16cid:durableId="879172822">
    <w:abstractNumId w:val="10"/>
  </w:num>
  <w:num w:numId="40" w16cid:durableId="1711107">
    <w:abstractNumId w:val="10"/>
  </w:num>
  <w:num w:numId="41" w16cid:durableId="1616643206">
    <w:abstractNumId w:val="10"/>
  </w:num>
  <w:num w:numId="42" w16cid:durableId="735667907">
    <w:abstractNumId w:val="10"/>
  </w:num>
  <w:num w:numId="43" w16cid:durableId="508641186">
    <w:abstractNumId w:val="10"/>
  </w:num>
  <w:num w:numId="44" w16cid:durableId="186024343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400"/>
  <w:evenAndOddHeaders/>
  <w:drawingGridHorizontalSpacing w:val="95"/>
  <w:displayHorizontalDrawingGridEvery w:val="2"/>
  <w:characterSpacingControl w:val="doNotCompress"/>
  <w:hdrShapeDefaults>
    <o:shapedefaults v:ext="edit" spidmax="2050"/>
  </w:hdrShapeDefaults>
  <w:footnotePr>
    <w:footnote w:id="-1"/>
    <w:footnote w:id="0"/>
  </w:footnotePr>
  <w:endnotePr>
    <w:pos w:val="sectEnd"/>
    <w:endnote w:id="-1"/>
    <w:endnote w:id="0"/>
    <w:endnote w:id="1"/>
  </w:endnotePr>
  <w:compat>
    <w:ulTrailSpace/>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CreateVers" w:val="mot2000_433_2006-04-29"/>
  </w:docVars>
  <w:rsids>
    <w:rsidRoot w:val="00C90039"/>
    <w:rsid w:val="00046EB5"/>
    <w:rsid w:val="000735B1"/>
    <w:rsid w:val="000816D3"/>
    <w:rsid w:val="00082BCC"/>
    <w:rsid w:val="00096685"/>
    <w:rsid w:val="000A3B41"/>
    <w:rsid w:val="000E13B2"/>
    <w:rsid w:val="0012034D"/>
    <w:rsid w:val="0012302D"/>
    <w:rsid w:val="0013499A"/>
    <w:rsid w:val="00151A47"/>
    <w:rsid w:val="001574B8"/>
    <w:rsid w:val="001A3A44"/>
    <w:rsid w:val="001F1584"/>
    <w:rsid w:val="001F7DE2"/>
    <w:rsid w:val="00215420"/>
    <w:rsid w:val="00217F7A"/>
    <w:rsid w:val="00221831"/>
    <w:rsid w:val="00222102"/>
    <w:rsid w:val="002322E0"/>
    <w:rsid w:val="002427E3"/>
    <w:rsid w:val="002460EB"/>
    <w:rsid w:val="00261433"/>
    <w:rsid w:val="00275072"/>
    <w:rsid w:val="002772B5"/>
    <w:rsid w:val="00300AA0"/>
    <w:rsid w:val="00303E90"/>
    <w:rsid w:val="0030559F"/>
    <w:rsid w:val="00310073"/>
    <w:rsid w:val="00326690"/>
    <w:rsid w:val="00327042"/>
    <w:rsid w:val="00332651"/>
    <w:rsid w:val="00334211"/>
    <w:rsid w:val="0037549E"/>
    <w:rsid w:val="003B5325"/>
    <w:rsid w:val="003D2174"/>
    <w:rsid w:val="00407E0D"/>
    <w:rsid w:val="00411202"/>
    <w:rsid w:val="00446967"/>
    <w:rsid w:val="00450FAD"/>
    <w:rsid w:val="004845F9"/>
    <w:rsid w:val="00493EE8"/>
    <w:rsid w:val="004B69F8"/>
    <w:rsid w:val="004D0A24"/>
    <w:rsid w:val="004D5C27"/>
    <w:rsid w:val="004E3EB6"/>
    <w:rsid w:val="004F4680"/>
    <w:rsid w:val="00550115"/>
    <w:rsid w:val="00581F6B"/>
    <w:rsid w:val="00595669"/>
    <w:rsid w:val="005D156E"/>
    <w:rsid w:val="005E088E"/>
    <w:rsid w:val="005F0222"/>
    <w:rsid w:val="005F69F9"/>
    <w:rsid w:val="00606CD5"/>
    <w:rsid w:val="006144FC"/>
    <w:rsid w:val="00677813"/>
    <w:rsid w:val="006B3A21"/>
    <w:rsid w:val="006B7857"/>
    <w:rsid w:val="006C1B8D"/>
    <w:rsid w:val="007003E0"/>
    <w:rsid w:val="007160D2"/>
    <w:rsid w:val="007418D8"/>
    <w:rsid w:val="007465E8"/>
    <w:rsid w:val="007637FF"/>
    <w:rsid w:val="007A6EC3"/>
    <w:rsid w:val="007B2E04"/>
    <w:rsid w:val="007B57FE"/>
    <w:rsid w:val="007D1950"/>
    <w:rsid w:val="00802E50"/>
    <w:rsid w:val="00810DE2"/>
    <w:rsid w:val="0081164B"/>
    <w:rsid w:val="00841240"/>
    <w:rsid w:val="00846D35"/>
    <w:rsid w:val="00851276"/>
    <w:rsid w:val="00894EE7"/>
    <w:rsid w:val="008C05D3"/>
    <w:rsid w:val="008C78E0"/>
    <w:rsid w:val="009038CA"/>
    <w:rsid w:val="00907ABF"/>
    <w:rsid w:val="0096062B"/>
    <w:rsid w:val="00976B7E"/>
    <w:rsid w:val="009C22C1"/>
    <w:rsid w:val="009D39D1"/>
    <w:rsid w:val="00A014A8"/>
    <w:rsid w:val="00A42362"/>
    <w:rsid w:val="00A56B7A"/>
    <w:rsid w:val="00A844FC"/>
    <w:rsid w:val="00A9546E"/>
    <w:rsid w:val="00A96747"/>
    <w:rsid w:val="00AC5400"/>
    <w:rsid w:val="00AC7B7D"/>
    <w:rsid w:val="00AD04D0"/>
    <w:rsid w:val="00AE44F6"/>
    <w:rsid w:val="00AE51CA"/>
    <w:rsid w:val="00B05B2B"/>
    <w:rsid w:val="00B22A0F"/>
    <w:rsid w:val="00B30C2C"/>
    <w:rsid w:val="00B343E5"/>
    <w:rsid w:val="00B34D5C"/>
    <w:rsid w:val="00B472C5"/>
    <w:rsid w:val="00B47678"/>
    <w:rsid w:val="00B75D25"/>
    <w:rsid w:val="00BB2374"/>
    <w:rsid w:val="00BC112B"/>
    <w:rsid w:val="00BC5EFE"/>
    <w:rsid w:val="00BD210B"/>
    <w:rsid w:val="00BD6221"/>
    <w:rsid w:val="00BF17C3"/>
    <w:rsid w:val="00C16EBD"/>
    <w:rsid w:val="00C215AD"/>
    <w:rsid w:val="00C26B26"/>
    <w:rsid w:val="00C6613F"/>
    <w:rsid w:val="00C82BBB"/>
    <w:rsid w:val="00C90039"/>
    <w:rsid w:val="00CB04CE"/>
    <w:rsid w:val="00CF2061"/>
    <w:rsid w:val="00D04E75"/>
    <w:rsid w:val="00D06750"/>
    <w:rsid w:val="00D37EF2"/>
    <w:rsid w:val="00D41EA5"/>
    <w:rsid w:val="00D62764"/>
    <w:rsid w:val="00D62E0C"/>
    <w:rsid w:val="00D6397A"/>
    <w:rsid w:val="00D72144"/>
    <w:rsid w:val="00D77E7F"/>
    <w:rsid w:val="00D81A76"/>
    <w:rsid w:val="00D96932"/>
    <w:rsid w:val="00D97084"/>
    <w:rsid w:val="00E073B4"/>
    <w:rsid w:val="00E23E2E"/>
    <w:rsid w:val="00E3099E"/>
    <w:rsid w:val="00E84DEE"/>
    <w:rsid w:val="00E977D7"/>
    <w:rsid w:val="00EA2DE2"/>
    <w:rsid w:val="00EB489D"/>
    <w:rsid w:val="00EB5EB1"/>
    <w:rsid w:val="00EC206C"/>
    <w:rsid w:val="00EE5927"/>
    <w:rsid w:val="00EF1B77"/>
    <w:rsid w:val="00F06C3C"/>
    <w:rsid w:val="00F17031"/>
    <w:rsid w:val="00F43F43"/>
    <w:rsid w:val="00F91C72"/>
    <w:rsid w:val="00FA1B76"/>
    <w:rsid w:val="00FC3671"/>
    <w:rsid w:val="00FC6917"/>
    <w:rsid w:val="00FD6AF4"/>
    <w:rsid w:val="00FE3259"/>
    <w:rsid w:val="00FE4FE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5:chartTrackingRefBased/>
  <w15:docId w15:val="{0809E832-C69B-446D-99F7-FC7FE8BA0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eslutDnr"/>
    <w:next w:val="Normaltindrag"/>
    <w:qFormat/>
    <w:rsid w:val="00A56B7A"/>
    <w:pPr>
      <w:spacing w:before="125" w:line="250" w:lineRule="atLeast"/>
      <w:jc w:val="both"/>
    </w:pPr>
    <w:rPr>
      <w:sz w:val="19"/>
      <w:lang w:val="sv-SE" w:eastAsia="sv-SE"/>
    </w:rPr>
  </w:style>
  <w:style w:type="paragraph" w:styleId="Rubrik1">
    <w:name w:val="heading 1"/>
    <w:basedOn w:val="Normal"/>
    <w:next w:val="Normal"/>
    <w:link w:val="Rubrik1Char1"/>
    <w:qFormat/>
    <w:rsid w:val="00BC5EFE"/>
    <w:pPr>
      <w:keepNext/>
      <w:keepLines/>
      <w:numPr>
        <w:numId w:val="18"/>
      </w:numPr>
      <w:tabs>
        <w:tab w:val="left" w:pos="284"/>
        <w:tab w:val="left" w:pos="624"/>
        <w:tab w:val="left" w:pos="1021"/>
        <w:tab w:val="left" w:pos="1474"/>
        <w:tab w:val="left" w:pos="1985"/>
        <w:tab w:val="left" w:pos="2268"/>
        <w:tab w:val="left" w:pos="2552"/>
        <w:tab w:val="left" w:pos="2835"/>
      </w:tabs>
      <w:suppressAutoHyphens/>
      <w:spacing w:before="680" w:after="125" w:line="320" w:lineRule="exact"/>
      <w:jc w:val="left"/>
      <w:outlineLvl w:val="0"/>
    </w:pPr>
    <w:rPr>
      <w:sz w:val="32"/>
    </w:rPr>
  </w:style>
  <w:style w:type="paragraph" w:styleId="Rubrik2">
    <w:name w:val="heading 2"/>
    <w:aliases w:val="Beslutrubrik"/>
    <w:basedOn w:val="Rubrik1"/>
    <w:next w:val="Normal"/>
    <w:link w:val="Rubrik2Char"/>
    <w:qFormat/>
    <w:rsid w:val="00BC5EFE"/>
    <w:pPr>
      <w:numPr>
        <w:ilvl w:val="1"/>
      </w:numPr>
      <w:spacing w:before="500" w:line="250" w:lineRule="exact"/>
      <w:outlineLvl w:val="1"/>
    </w:pPr>
    <w:rPr>
      <w:sz w:val="27"/>
    </w:rPr>
  </w:style>
  <w:style w:type="paragraph" w:styleId="Rubrik3">
    <w:name w:val="heading 3"/>
    <w:aliases w:val="Mellanrubrik"/>
    <w:basedOn w:val="Rubrik2"/>
    <w:next w:val="Normal"/>
    <w:link w:val="Rubrik3Char"/>
    <w:qFormat/>
    <w:rsid w:val="00BC5EFE"/>
    <w:pPr>
      <w:numPr>
        <w:ilvl w:val="2"/>
      </w:numPr>
      <w:spacing w:before="250" w:after="0"/>
      <w:outlineLvl w:val="2"/>
    </w:pPr>
    <w:rPr>
      <w:b/>
      <w:sz w:val="21"/>
    </w:rPr>
  </w:style>
  <w:style w:type="paragraph" w:styleId="Rubrik4">
    <w:name w:val="heading 4"/>
    <w:aliases w:val="KursivRubrik"/>
    <w:basedOn w:val="Rubrik3"/>
    <w:next w:val="Normal"/>
    <w:qFormat/>
    <w:rsid w:val="00BC5EFE"/>
    <w:pPr>
      <w:numPr>
        <w:ilvl w:val="3"/>
      </w:numPr>
      <w:outlineLvl w:val="3"/>
    </w:pPr>
    <w:rPr>
      <w:b w:val="0"/>
      <w:i/>
    </w:rPr>
  </w:style>
  <w:style w:type="paragraph" w:styleId="Rubrik5">
    <w:name w:val="heading 5"/>
    <w:aliases w:val="PackadFetRubrik,PackadKursivRubrik"/>
    <w:basedOn w:val="Rubrik4"/>
    <w:next w:val="Normal"/>
    <w:qFormat/>
    <w:rsid w:val="00BC5EFE"/>
    <w:pPr>
      <w:numPr>
        <w:ilvl w:val="4"/>
      </w:numPr>
      <w:tabs>
        <w:tab w:val="clear" w:pos="1021"/>
      </w:tabs>
      <w:spacing w:before="125"/>
      <w:outlineLvl w:val="4"/>
    </w:pPr>
    <w:rPr>
      <w:i w:val="0"/>
      <w:sz w:val="19"/>
    </w:rPr>
  </w:style>
  <w:style w:type="paragraph" w:styleId="Rubrik6">
    <w:name w:val="heading 6"/>
    <w:basedOn w:val="Rubrik5"/>
    <w:next w:val="Normal"/>
    <w:qFormat/>
    <w:rsid w:val="00BC5EFE"/>
    <w:pPr>
      <w:numPr>
        <w:ilvl w:val="5"/>
      </w:numPr>
      <w:spacing w:before="50" w:line="200" w:lineRule="exact"/>
      <w:outlineLvl w:val="5"/>
    </w:pPr>
    <w:rPr>
      <w:caps/>
      <w:sz w:val="14"/>
    </w:rPr>
  </w:style>
  <w:style w:type="paragraph" w:styleId="Rubrik7">
    <w:name w:val="heading 7"/>
    <w:basedOn w:val="Rubrik6"/>
    <w:next w:val="Normal"/>
    <w:qFormat/>
    <w:rsid w:val="00BC5EFE"/>
    <w:pPr>
      <w:numPr>
        <w:ilvl w:val="6"/>
      </w:numPr>
      <w:spacing w:before="0"/>
      <w:outlineLvl w:val="6"/>
    </w:pPr>
  </w:style>
  <w:style w:type="paragraph" w:styleId="Rubrik8">
    <w:name w:val="heading 8"/>
    <w:basedOn w:val="Rubrik7"/>
    <w:next w:val="Normal"/>
    <w:qFormat/>
    <w:rsid w:val="00BC5EFE"/>
    <w:pPr>
      <w:numPr>
        <w:ilvl w:val="7"/>
      </w:numPr>
      <w:outlineLvl w:val="7"/>
    </w:pPr>
  </w:style>
  <w:style w:type="paragraph" w:styleId="Rubrik9">
    <w:name w:val="heading 9"/>
    <w:basedOn w:val="Rubrik8"/>
    <w:next w:val="Normal"/>
    <w:qFormat/>
    <w:rsid w:val="00BC5EFE"/>
    <w:pPr>
      <w:numPr>
        <w:ilvl w:val="8"/>
      </w:numPr>
      <w:outlineLvl w:val="8"/>
    </w:pPr>
  </w:style>
  <w:style w:type="character" w:default="1" w:styleId="Standardstycketeckensnitt">
    <w:name w:val="Default Paragraph Font"/>
    <w:rsid w:val="00A56B7A"/>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rsid w:val="00A56B7A"/>
  </w:style>
  <w:style w:type="paragraph" w:customStyle="1" w:styleId="FormatmallKursiv">
    <w:name w:val="Formatmall Kursiv"/>
    <w:basedOn w:val="Normal"/>
    <w:link w:val="FormatmallKursivChar"/>
    <w:pPr>
      <w:ind w:left="357"/>
    </w:pPr>
    <w:rPr>
      <w:i/>
      <w:spacing w:val="4"/>
      <w:szCs w:val="22"/>
    </w:rPr>
  </w:style>
  <w:style w:type="paragraph" w:styleId="Citat">
    <w:name w:val="Quote"/>
    <w:basedOn w:val="Normal"/>
    <w:next w:val="Normal"/>
    <w:qFormat/>
    <w:rsid w:val="00A56B7A"/>
    <w:pPr>
      <w:spacing w:line="200" w:lineRule="exact"/>
      <w:ind w:left="340"/>
    </w:pPr>
  </w:style>
  <w:style w:type="paragraph" w:customStyle="1" w:styleId="Citatindrag">
    <w:name w:val="Citat_indrag"/>
    <w:aliases w:val="Packad"/>
    <w:basedOn w:val="Citat"/>
    <w:rsid w:val="00A56B7A"/>
    <w:pPr>
      <w:spacing w:before="0"/>
      <w:ind w:firstLine="227"/>
    </w:pPr>
  </w:style>
  <w:style w:type="paragraph" w:customStyle="1" w:styleId="FSHNormal">
    <w:name w:val="FSH_Normal"/>
    <w:semiHidden/>
    <w:rsid w:val="00A56B7A"/>
    <w:pPr>
      <w:widowControl w:val="0"/>
      <w:suppressAutoHyphens/>
      <w:spacing w:after="120" w:line="300" w:lineRule="exact"/>
    </w:pPr>
    <w:rPr>
      <w:sz w:val="26"/>
      <w:lang w:val="sv-SE" w:eastAsia="sv-SE"/>
    </w:rPr>
  </w:style>
  <w:style w:type="paragraph" w:customStyle="1" w:styleId="FSHlogo">
    <w:name w:val="FSH_logo"/>
    <w:basedOn w:val="FSHNormal"/>
    <w:next w:val="FSHNormal"/>
    <w:semiHidden/>
    <w:rsid w:val="00A56B7A"/>
    <w:pPr>
      <w:spacing w:line="240" w:lineRule="auto"/>
    </w:pPr>
  </w:style>
  <w:style w:type="paragraph" w:customStyle="1" w:styleId="FSHNormalS5">
    <w:name w:val="FSH_NormalS5"/>
    <w:basedOn w:val="FSHNormal"/>
    <w:next w:val="FSHNormal"/>
    <w:semiHidden/>
    <w:rsid w:val="00A56B7A"/>
    <w:pPr>
      <w:keepNext/>
      <w:keepLines/>
      <w:widowControl/>
      <w:spacing w:before="230" w:after="520" w:line="250" w:lineRule="exact"/>
    </w:pPr>
    <w:rPr>
      <w:b/>
      <w:sz w:val="27"/>
    </w:rPr>
  </w:style>
  <w:style w:type="paragraph" w:customStyle="1" w:styleId="FSHNormL">
    <w:name w:val="FSH_NormLÖ"/>
    <w:basedOn w:val="FSHNormal"/>
    <w:next w:val="FSHNormal"/>
    <w:semiHidden/>
    <w:rsid w:val="00A56B7A"/>
    <w:pPr>
      <w:pBdr>
        <w:top w:val="single" w:sz="12" w:space="1" w:color="auto"/>
      </w:pBdr>
    </w:pPr>
  </w:style>
  <w:style w:type="paragraph" w:customStyle="1" w:styleId="FSHRub1">
    <w:name w:val="FSH_Rub1"/>
    <w:aliases w:val="Rubrik1_S5,Huvudrubrik"/>
    <w:basedOn w:val="FSHNormal"/>
    <w:next w:val="FSHNormal"/>
    <w:semiHidden/>
    <w:rsid w:val="00A56B7A"/>
    <w:pPr>
      <w:tabs>
        <w:tab w:val="left" w:pos="4678"/>
        <w:tab w:val="right" w:pos="8505"/>
      </w:tabs>
      <w:spacing w:before="2700" w:after="0" w:line="320" w:lineRule="exact"/>
    </w:pPr>
    <w:rPr>
      <w:sz w:val="32"/>
    </w:rPr>
  </w:style>
  <w:style w:type="paragraph" w:customStyle="1" w:styleId="FSHRub2">
    <w:name w:val="FSH_Rub2"/>
    <w:aliases w:val="Rubrik1_A4"/>
    <w:basedOn w:val="FSHRub1"/>
    <w:next w:val="FSHNormal"/>
    <w:semiHidden/>
    <w:rsid w:val="00A56B7A"/>
    <w:pPr>
      <w:spacing w:before="240" w:after="80" w:line="360" w:lineRule="exact"/>
    </w:pPr>
    <w:rPr>
      <w:sz w:val="36"/>
    </w:rPr>
  </w:style>
  <w:style w:type="paragraph" w:customStyle="1" w:styleId="FSHTitel">
    <w:name w:val="FSH_Titel"/>
    <w:aliases w:val="Dokumentrubrik"/>
    <w:basedOn w:val="FSHRub1"/>
    <w:next w:val="FSHNormal"/>
    <w:semiHidden/>
    <w:rsid w:val="00A56B7A"/>
    <w:pPr>
      <w:pBdr>
        <w:bottom w:val="single" w:sz="4" w:space="3" w:color="auto"/>
      </w:pBdr>
      <w:spacing w:before="0" w:after="80" w:line="400" w:lineRule="exact"/>
    </w:pPr>
    <w:rPr>
      <w:sz w:val="40"/>
    </w:rPr>
  </w:style>
  <w:style w:type="paragraph" w:customStyle="1" w:styleId="Hemstlrubrik">
    <w:name w:val="Hemstl_rubrik"/>
    <w:basedOn w:val="Rubrik1"/>
    <w:next w:val="Normal"/>
    <w:rsid w:val="00A56B7A"/>
    <w:pPr>
      <w:spacing w:after="250"/>
    </w:pPr>
  </w:style>
  <w:style w:type="paragraph" w:styleId="Beskrivning">
    <w:name w:val="caption"/>
    <w:basedOn w:val="Normal"/>
    <w:next w:val="Normal"/>
    <w:qFormat/>
    <w:rPr>
      <w:b/>
      <w:bCs/>
      <w:sz w:val="20"/>
    </w:rPr>
  </w:style>
  <w:style w:type="character" w:customStyle="1" w:styleId="Rubrik1Char1">
    <w:name w:val="Rubrik 1 Char1"/>
    <w:basedOn w:val="Standardstycketeckensnitt"/>
    <w:link w:val="Rubrik1"/>
    <w:rsid w:val="00BC5EFE"/>
    <w:rPr>
      <w:sz w:val="32"/>
      <w:lang w:val="sv-SE" w:eastAsia="sv-SE" w:bidi="ar-SA"/>
    </w:rPr>
  </w:style>
  <w:style w:type="paragraph" w:customStyle="1" w:styleId="KantRubrikS5H">
    <w:name w:val="KantRubrikS5H"/>
    <w:semiHidden/>
    <w:rsid w:val="00A56B7A"/>
    <w:pPr>
      <w:widowControl w:val="0"/>
      <w:suppressAutoHyphens/>
      <w:spacing w:line="280" w:lineRule="exact"/>
      <w:ind w:right="57"/>
      <w:jc w:val="right"/>
    </w:pPr>
    <w:rPr>
      <w:noProof/>
      <w:spacing w:val="20"/>
      <w:sz w:val="16"/>
      <w:lang w:val="en-GB" w:eastAsia="en-US"/>
    </w:rPr>
  </w:style>
  <w:style w:type="paragraph" w:customStyle="1" w:styleId="kantRubrikS5Hrad2">
    <w:name w:val="kantRubrikS5Hrad2"/>
    <w:basedOn w:val="KantRubrikS5H"/>
    <w:semiHidden/>
    <w:rsid w:val="00A56B7A"/>
    <w:pPr>
      <w:spacing w:line="200" w:lineRule="exact"/>
    </w:pPr>
  </w:style>
  <w:style w:type="paragraph" w:customStyle="1" w:styleId="KantRubrikS5V">
    <w:name w:val="KantRubrikS5V"/>
    <w:basedOn w:val="KantRubrikS5H"/>
    <w:semiHidden/>
    <w:rsid w:val="00A56B7A"/>
    <w:pPr>
      <w:tabs>
        <w:tab w:val="right" w:pos="1814"/>
        <w:tab w:val="left" w:pos="1899"/>
      </w:tabs>
      <w:ind w:right="0"/>
      <w:jc w:val="left"/>
    </w:pPr>
  </w:style>
  <w:style w:type="paragraph" w:customStyle="1" w:styleId="KantRubrikS5Vrad2">
    <w:name w:val="KantRubrikS5Vrad2"/>
    <w:basedOn w:val="KantRubrikS5V"/>
    <w:semiHidden/>
    <w:rsid w:val="00A56B7A"/>
    <w:pPr>
      <w:tabs>
        <w:tab w:val="clear" w:pos="1814"/>
        <w:tab w:val="clear" w:pos="1899"/>
        <w:tab w:val="right" w:pos="1418"/>
        <w:tab w:val="left" w:pos="1503"/>
      </w:tabs>
    </w:pPr>
  </w:style>
  <w:style w:type="paragraph" w:customStyle="1" w:styleId="Lagtext">
    <w:name w:val="Lagtext"/>
    <w:basedOn w:val="Lagtextrubrik"/>
    <w:next w:val="Lagtextindrag"/>
    <w:rsid w:val="00A56B7A"/>
    <w:pPr>
      <w:spacing w:before="0"/>
    </w:pPr>
    <w:rPr>
      <w:sz w:val="19"/>
    </w:rPr>
  </w:style>
  <w:style w:type="paragraph" w:customStyle="1" w:styleId="Lagtextrubrik">
    <w:name w:val="Lagtext_rubrik"/>
    <w:basedOn w:val="Normal"/>
    <w:next w:val="Normal"/>
    <w:rsid w:val="00A56B7A"/>
    <w:pPr>
      <w:suppressAutoHyphens/>
      <w:spacing w:line="220" w:lineRule="exact"/>
    </w:pPr>
    <w:rPr>
      <w:i/>
      <w:sz w:val="21"/>
    </w:rPr>
  </w:style>
  <w:style w:type="paragraph" w:customStyle="1" w:styleId="Lagtextindrag">
    <w:name w:val="Lagtext_indrag"/>
    <w:basedOn w:val="Lagtext"/>
    <w:rsid w:val="00A56B7A"/>
    <w:pPr>
      <w:ind w:firstLine="170"/>
    </w:pPr>
  </w:style>
  <w:style w:type="paragraph" w:customStyle="1" w:styleId="NormalA4fot">
    <w:name w:val="Normal_A4fot"/>
    <w:basedOn w:val="Normal"/>
    <w:semiHidden/>
    <w:rsid w:val="00A56B7A"/>
    <w:pPr>
      <w:spacing w:before="240" w:line="240" w:lineRule="auto"/>
      <w:jc w:val="center"/>
    </w:pPr>
  </w:style>
  <w:style w:type="paragraph" w:customStyle="1" w:styleId="NormalA4sidnr">
    <w:name w:val="Normal_A4sidnr"/>
    <w:basedOn w:val="Normal"/>
    <w:semiHidden/>
    <w:rsid w:val="00A56B7A"/>
    <w:pPr>
      <w:spacing w:after="240"/>
      <w:jc w:val="center"/>
    </w:pPr>
  </w:style>
  <w:style w:type="paragraph" w:customStyle="1" w:styleId="NormalS5sidnrH">
    <w:name w:val="Normal_S5sidnrH"/>
    <w:basedOn w:val="Normal"/>
    <w:semiHidden/>
    <w:rsid w:val="00A56B7A"/>
    <w:pPr>
      <w:spacing w:before="0" w:line="240" w:lineRule="auto"/>
      <w:ind w:right="57"/>
      <w:jc w:val="right"/>
    </w:pPr>
  </w:style>
  <w:style w:type="paragraph" w:customStyle="1" w:styleId="NormalS5sidnrV">
    <w:name w:val="Normal_S5sidnrV"/>
    <w:basedOn w:val="NormalS5sidnrH"/>
    <w:semiHidden/>
    <w:rsid w:val="00A56B7A"/>
    <w:pPr>
      <w:tabs>
        <w:tab w:val="right" w:pos="1814"/>
        <w:tab w:val="left" w:pos="1899"/>
      </w:tabs>
      <w:ind w:right="0"/>
      <w:jc w:val="left"/>
    </w:pPr>
  </w:style>
  <w:style w:type="paragraph" w:customStyle="1" w:styleId="Normal00">
    <w:name w:val="Normal00"/>
    <w:basedOn w:val="Normal"/>
    <w:semiHidden/>
    <w:rsid w:val="00A56B7A"/>
    <w:pPr>
      <w:spacing w:before="0" w:line="240" w:lineRule="auto"/>
      <w:jc w:val="left"/>
    </w:pPr>
  </w:style>
  <w:style w:type="paragraph" w:customStyle="1" w:styleId="PunktlistaBomb">
    <w:name w:val="Punktlista_Bomb"/>
    <w:aliases w:val="Bomb"/>
    <w:basedOn w:val="Normal"/>
    <w:rsid w:val="002427E3"/>
    <w:pPr>
      <w:numPr>
        <w:numId w:val="1"/>
      </w:numPr>
      <w:spacing w:before="0"/>
    </w:pPr>
  </w:style>
  <w:style w:type="paragraph" w:customStyle="1" w:styleId="PunktlistaNummer">
    <w:name w:val="Punktlista_Nummer"/>
    <w:aliases w:val="Nummerlista"/>
    <w:basedOn w:val="Normal"/>
    <w:rsid w:val="00A56B7A"/>
    <w:pPr>
      <w:numPr>
        <w:numId w:val="2"/>
      </w:numPr>
    </w:pPr>
  </w:style>
  <w:style w:type="paragraph" w:customStyle="1" w:styleId="PunktlistaTankstreck">
    <w:name w:val="Punktlista_Tankstreck"/>
    <w:aliases w:val="Tankstreck"/>
    <w:basedOn w:val="Normal"/>
    <w:rsid w:val="00A56B7A"/>
    <w:pPr>
      <w:numPr>
        <w:numId w:val="3"/>
      </w:numPr>
    </w:pPr>
  </w:style>
  <w:style w:type="paragraph" w:customStyle="1" w:styleId="Tabell-fotnot">
    <w:name w:val="Tabell - fotnot"/>
    <w:basedOn w:val="Tabell-nedrerad"/>
    <w:next w:val="Normal"/>
    <w:link w:val="Tabell-fotnotChar"/>
    <w:rsid w:val="00FE4FEB"/>
    <w:pPr>
      <w:pBdr>
        <w:bottom w:val="none" w:sz="0" w:space="0" w:color="auto"/>
      </w:pBdr>
      <w:spacing w:before="60"/>
    </w:pPr>
  </w:style>
  <w:style w:type="paragraph" w:customStyle="1" w:styleId="Tabell-summeringsrad">
    <w:name w:val="Tabell - summeringsrad"/>
    <w:basedOn w:val="Tabell-rad"/>
    <w:pPr>
      <w:pBdr>
        <w:top w:val="single" w:sz="4" w:space="1" w:color="auto"/>
        <w:bottom w:val="single" w:sz="12" w:space="1" w:color="auto"/>
      </w:pBdr>
    </w:pPr>
    <w:rPr>
      <w:b/>
    </w:rPr>
  </w:style>
  <w:style w:type="paragraph" w:customStyle="1" w:styleId="Tabellochbildrubrik">
    <w:name w:val="Tabell och bildrubrik"/>
    <w:basedOn w:val="Normal"/>
    <w:next w:val="Normal"/>
    <w:link w:val="TabellochbildrubrikChar"/>
    <w:autoRedefine/>
    <w:rsid w:val="00411202"/>
    <w:pPr>
      <w:suppressAutoHyphens/>
      <w:spacing w:before="240" w:line="200" w:lineRule="exact"/>
      <w:jc w:val="left"/>
    </w:pPr>
    <w:rPr>
      <w:b/>
      <w:szCs w:val="19"/>
    </w:rPr>
  </w:style>
  <w:style w:type="paragraph" w:customStyle="1" w:styleId="Underskrifter">
    <w:name w:val="Underskrifter"/>
    <w:basedOn w:val="Normal"/>
    <w:rsid w:val="00A56B7A"/>
    <w:pPr>
      <w:keepNext/>
      <w:keepLines/>
      <w:suppressAutoHyphens/>
      <w:spacing w:before="0" w:after="40" w:line="250" w:lineRule="exact"/>
    </w:pPr>
    <w:rPr>
      <w:i/>
    </w:rPr>
  </w:style>
  <w:style w:type="paragraph" w:customStyle="1" w:styleId="UnderskriftDatum">
    <w:name w:val="UnderskriftDatum"/>
    <w:basedOn w:val="Underskrifter"/>
    <w:next w:val="Underskrifter"/>
    <w:rsid w:val="00A56B7A"/>
    <w:pPr>
      <w:spacing w:before="250" w:after="125"/>
    </w:pPr>
    <w:rPr>
      <w:i w:val="0"/>
    </w:rPr>
  </w:style>
  <w:style w:type="paragraph" w:styleId="Sidhuvud">
    <w:name w:val="header"/>
    <w:basedOn w:val="Normal"/>
    <w:semiHidden/>
    <w:rsid w:val="00A56B7A"/>
    <w:pPr>
      <w:tabs>
        <w:tab w:val="center" w:pos="4536"/>
        <w:tab w:val="right" w:pos="9072"/>
      </w:tabs>
    </w:pPr>
  </w:style>
  <w:style w:type="paragraph" w:styleId="Sidfot">
    <w:name w:val="footer"/>
    <w:basedOn w:val="Normal"/>
    <w:semiHidden/>
    <w:rsid w:val="00A56B7A"/>
    <w:pPr>
      <w:tabs>
        <w:tab w:val="center" w:pos="4536"/>
        <w:tab w:val="right" w:pos="9072"/>
      </w:tabs>
    </w:pPr>
  </w:style>
  <w:style w:type="paragraph" w:styleId="Innehll1">
    <w:name w:val="toc 1"/>
    <w:basedOn w:val="Normal"/>
    <w:next w:val="Innehll2"/>
    <w:rsid w:val="00A56B7A"/>
    <w:pPr>
      <w:tabs>
        <w:tab w:val="right" w:leader="dot" w:pos="5953"/>
      </w:tabs>
      <w:suppressAutoHyphens/>
      <w:spacing w:before="0"/>
      <w:ind w:right="567"/>
      <w:jc w:val="left"/>
    </w:pPr>
  </w:style>
  <w:style w:type="paragraph" w:styleId="Innehll2">
    <w:name w:val="toc 2"/>
    <w:basedOn w:val="Innehll1"/>
    <w:next w:val="Innehll3"/>
    <w:rsid w:val="00841240"/>
    <w:pPr>
      <w:ind w:left="681" w:right="0" w:hanging="397"/>
    </w:pPr>
  </w:style>
  <w:style w:type="paragraph" w:styleId="Innehll3">
    <w:name w:val="toc 3"/>
    <w:basedOn w:val="Innehll2"/>
    <w:next w:val="Innehll4"/>
    <w:autoRedefine/>
    <w:rsid w:val="00841240"/>
    <w:pPr>
      <w:tabs>
        <w:tab w:val="left" w:pos="1235"/>
      </w:tabs>
      <w:ind w:left="1173" w:hanging="510"/>
    </w:pPr>
  </w:style>
  <w:style w:type="paragraph" w:styleId="Innehll4">
    <w:name w:val="toc 4"/>
    <w:basedOn w:val="Innehll3"/>
    <w:next w:val="Normal"/>
    <w:semiHidden/>
    <w:rsid w:val="00A56B7A"/>
  </w:style>
  <w:style w:type="paragraph" w:customStyle="1" w:styleId="Hemstlatt">
    <w:name w:val="Hemstl_att"/>
    <w:aliases w:val="HemstPunkt,HemstPunktFlera,HemställansPunkt,Förslagstext"/>
    <w:basedOn w:val="Normal"/>
    <w:next w:val="Normal"/>
    <w:rsid w:val="00A56B7A"/>
    <w:pPr>
      <w:keepLines/>
      <w:spacing w:before="0"/>
      <w:ind w:left="340"/>
    </w:pPr>
  </w:style>
  <w:style w:type="paragraph" w:styleId="Datum">
    <w:name w:val="Date"/>
    <w:basedOn w:val="Normal"/>
    <w:next w:val="Normal"/>
    <w:semiHidden/>
    <w:rsid w:val="00A56B7A"/>
  </w:style>
  <w:style w:type="character" w:customStyle="1" w:styleId="NormaltindragChar">
    <w:name w:val="Normalt indrag Char"/>
    <w:aliases w:val="Normal_indrag Char,Normal Indrag Char"/>
    <w:basedOn w:val="Standardstycketeckensnitt"/>
    <w:link w:val="Normaltindrag"/>
    <w:rsid w:val="004845F9"/>
    <w:rPr>
      <w:sz w:val="19"/>
      <w:lang w:val="sv-SE" w:eastAsia="sv-SE" w:bidi="ar-SA"/>
    </w:rPr>
  </w:style>
  <w:style w:type="paragraph" w:styleId="Indragetstycke">
    <w:name w:val="Block Text"/>
    <w:basedOn w:val="Normal"/>
    <w:semiHidden/>
    <w:rsid w:val="00A56B7A"/>
    <w:pPr>
      <w:spacing w:after="120"/>
      <w:ind w:left="1440" w:right="1440"/>
    </w:pPr>
  </w:style>
  <w:style w:type="paragraph" w:styleId="Innehll5">
    <w:name w:val="toc 5"/>
    <w:basedOn w:val="Innehll4"/>
    <w:next w:val="Normal"/>
    <w:semiHidden/>
    <w:rsid w:val="00A56B7A"/>
  </w:style>
  <w:style w:type="paragraph" w:styleId="Lista">
    <w:name w:val="List"/>
    <w:basedOn w:val="Normal"/>
    <w:semiHidden/>
    <w:rsid w:val="00A56B7A"/>
    <w:pPr>
      <w:ind w:left="283" w:hanging="283"/>
    </w:pPr>
  </w:style>
  <w:style w:type="paragraph" w:styleId="Normalwebb">
    <w:name w:val="Normal (Web)"/>
    <w:basedOn w:val="Normal"/>
    <w:semiHidden/>
    <w:rsid w:val="00A56B7A"/>
    <w:rPr>
      <w:szCs w:val="24"/>
    </w:rPr>
  </w:style>
  <w:style w:type="paragraph" w:styleId="Numreradlista">
    <w:name w:val="List Number"/>
    <w:basedOn w:val="Normal"/>
    <w:semiHidden/>
    <w:rsid w:val="00A56B7A"/>
    <w:pPr>
      <w:numPr>
        <w:numId w:val="4"/>
      </w:numPr>
    </w:pPr>
  </w:style>
  <w:style w:type="paragraph" w:styleId="Punktlista">
    <w:name w:val="List Bullet"/>
    <w:basedOn w:val="Normal"/>
    <w:semiHidden/>
    <w:rsid w:val="00A56B7A"/>
    <w:pPr>
      <w:numPr>
        <w:numId w:val="5"/>
      </w:numPr>
    </w:pPr>
  </w:style>
  <w:style w:type="character" w:styleId="Radnummer">
    <w:name w:val="line number"/>
    <w:basedOn w:val="Standardstycketeckensnitt"/>
    <w:semiHidden/>
    <w:rsid w:val="00A56B7A"/>
  </w:style>
  <w:style w:type="character" w:styleId="Sidnummer">
    <w:name w:val="page number"/>
    <w:basedOn w:val="Standardstycketeckensnitt"/>
    <w:semiHidden/>
    <w:rsid w:val="00A56B7A"/>
  </w:style>
  <w:style w:type="paragraph" w:styleId="Signatur">
    <w:name w:val="Signature"/>
    <w:basedOn w:val="Normal"/>
    <w:semiHidden/>
    <w:rsid w:val="00A56B7A"/>
    <w:pPr>
      <w:ind w:left="4252"/>
    </w:pPr>
  </w:style>
  <w:style w:type="paragraph" w:styleId="Underrubrik">
    <w:name w:val="Subtitle"/>
    <w:basedOn w:val="Normal"/>
    <w:qFormat/>
    <w:rsid w:val="00A56B7A"/>
    <w:pPr>
      <w:spacing w:after="60"/>
      <w:jc w:val="center"/>
      <w:outlineLvl w:val="1"/>
    </w:pPr>
    <w:rPr>
      <w:rFonts w:ascii="Arial" w:hAnsi="Arial" w:cs="Arial"/>
      <w:szCs w:val="24"/>
    </w:rPr>
  </w:style>
  <w:style w:type="character" w:customStyle="1" w:styleId="Rubrik2Char">
    <w:name w:val="Rubrik 2 Char"/>
    <w:aliases w:val="Beslutrubrik Char"/>
    <w:basedOn w:val="Standardstycketeckensnitt"/>
    <w:link w:val="Rubrik2"/>
    <w:rsid w:val="00BC5EFE"/>
    <w:rPr>
      <w:sz w:val="27"/>
      <w:lang w:val="sv-SE" w:eastAsia="sv-SE" w:bidi="ar-SA"/>
    </w:rPr>
  </w:style>
  <w:style w:type="paragraph" w:customStyle="1" w:styleId="NormalindragNormalIndrag">
    <w:name w:val="Normal_indrag.Normal Indrag"/>
    <w:basedOn w:val="Normal"/>
    <w:link w:val="NormalindragNormalIndragChar"/>
    <w:autoRedefine/>
    <w:rsid w:val="00261433"/>
    <w:pPr>
      <w:overflowPunct w:val="0"/>
      <w:autoSpaceDE w:val="0"/>
      <w:autoSpaceDN w:val="0"/>
      <w:adjustRightInd w:val="0"/>
      <w:ind w:firstLine="284"/>
      <w:textAlignment w:val="baseline"/>
    </w:pPr>
    <w:rPr>
      <w:szCs w:val="19"/>
    </w:rPr>
  </w:style>
  <w:style w:type="paragraph" w:styleId="Fotnotstext">
    <w:name w:val="footnote text"/>
    <w:aliases w:val="SFS Fotnotstext"/>
    <w:basedOn w:val="Normal"/>
    <w:link w:val="FotnotstextChar"/>
    <w:rsid w:val="00D62764"/>
    <w:pPr>
      <w:overflowPunct w:val="0"/>
      <w:autoSpaceDE w:val="0"/>
      <w:autoSpaceDN w:val="0"/>
      <w:adjustRightInd w:val="0"/>
      <w:spacing w:line="240" w:lineRule="exact"/>
      <w:textAlignment w:val="baseline"/>
    </w:pPr>
    <w:rPr>
      <w:sz w:val="16"/>
      <w:szCs w:val="16"/>
    </w:rPr>
  </w:style>
  <w:style w:type="character" w:styleId="Fotnotsreferens">
    <w:name w:val="footnote reference"/>
    <w:basedOn w:val="Standardstycketeckensnitt"/>
    <w:rsid w:val="00FC6917"/>
    <w:rPr>
      <w:rFonts w:ascii="Times New Roman" w:hAnsi="Times New Roman"/>
      <w:position w:val="6"/>
      <w:sz w:val="16"/>
      <w:szCs w:val="16"/>
      <w:vertAlign w:val="baseline"/>
    </w:rPr>
  </w:style>
  <w:style w:type="paragraph" w:customStyle="1" w:styleId="Tabellochbild-underrubrik">
    <w:name w:val="Tabell och bild - underrubrik"/>
    <w:basedOn w:val="Tabellochbildrubrik"/>
    <w:next w:val="Normal"/>
    <w:link w:val="Tabellochbild-underrubrikChar"/>
    <w:rsid w:val="00411202"/>
    <w:pPr>
      <w:spacing w:before="0"/>
    </w:pPr>
    <w:rPr>
      <w:b w:val="0"/>
      <w:i/>
      <w:sz w:val="16"/>
      <w:szCs w:val="16"/>
    </w:rPr>
  </w:style>
  <w:style w:type="paragraph" w:customStyle="1" w:styleId="Tabell-vrerad">
    <w:name w:val="Tabell - övre rad"/>
    <w:basedOn w:val="Tabellochbild-underrubrik"/>
    <w:link w:val="Tabell-vreradChar"/>
    <w:pPr>
      <w:pBdr>
        <w:top w:val="single" w:sz="12" w:space="1" w:color="auto"/>
        <w:bottom w:val="single" w:sz="12" w:space="1" w:color="auto"/>
      </w:pBdr>
    </w:pPr>
    <w:rPr>
      <w:rFonts w:ascii="Arial Narrow" w:hAnsi="Arial Narrow"/>
      <w:b/>
      <w:i w:val="0"/>
    </w:rPr>
  </w:style>
  <w:style w:type="paragraph" w:customStyle="1" w:styleId="Tabell-rad">
    <w:name w:val="Tabell - rad"/>
    <w:basedOn w:val="Tabell-vrerad"/>
    <w:link w:val="Tabell-radChar"/>
    <w:rsid w:val="00FC6917"/>
    <w:pPr>
      <w:pBdr>
        <w:top w:val="none" w:sz="0" w:space="0" w:color="auto"/>
        <w:bottom w:val="none" w:sz="0" w:space="0" w:color="auto"/>
      </w:pBdr>
    </w:pPr>
    <w:rPr>
      <w:rFonts w:ascii="Times New Roman" w:hAnsi="Times New Roman"/>
      <w:b w:val="0"/>
    </w:rPr>
  </w:style>
  <w:style w:type="paragraph" w:customStyle="1" w:styleId="Tabell-nedrerad">
    <w:name w:val="Tabell - nedre rad"/>
    <w:basedOn w:val="Tabell-rad"/>
    <w:next w:val="Normal"/>
    <w:link w:val="Tabell-nedreradChar"/>
    <w:pPr>
      <w:pBdr>
        <w:bottom w:val="single" w:sz="12" w:space="1" w:color="auto"/>
      </w:pBdr>
    </w:pPr>
  </w:style>
  <w:style w:type="paragraph" w:styleId="Numreradlista5">
    <w:name w:val="List Number 5"/>
    <w:basedOn w:val="Normal"/>
    <w:rsid w:val="00275072"/>
    <w:pPr>
      <w:numPr>
        <w:numId w:val="11"/>
      </w:numPr>
    </w:pPr>
  </w:style>
  <w:style w:type="character" w:customStyle="1" w:styleId="TabellochbildrubrikChar">
    <w:name w:val="Tabell och bildrubrik Char"/>
    <w:basedOn w:val="Standardstycketeckensnitt"/>
    <w:link w:val="Tabellochbildrubrik"/>
    <w:rsid w:val="00411202"/>
    <w:rPr>
      <w:b/>
      <w:sz w:val="19"/>
      <w:szCs w:val="19"/>
      <w:lang w:val="sv-SE" w:eastAsia="sv-SE" w:bidi="ar-SA"/>
    </w:rPr>
  </w:style>
  <w:style w:type="character" w:customStyle="1" w:styleId="Tabellochbild-underrubrikChar">
    <w:name w:val="Tabell och bild - underrubrik Char"/>
    <w:basedOn w:val="TabellochbildrubrikChar"/>
    <w:link w:val="Tabellochbild-underrubrik"/>
    <w:rsid w:val="00411202"/>
    <w:rPr>
      <w:b/>
      <w:i/>
      <w:sz w:val="16"/>
      <w:szCs w:val="16"/>
      <w:lang w:val="sv-SE" w:eastAsia="sv-SE" w:bidi="ar-SA"/>
    </w:rPr>
  </w:style>
  <w:style w:type="character" w:customStyle="1" w:styleId="Tabell-vreradChar">
    <w:name w:val="Tabell - övre rad Char"/>
    <w:basedOn w:val="Tabellochbild-underrubrikChar"/>
    <w:link w:val="Tabell-vrerad"/>
    <w:rPr>
      <w:rFonts w:ascii="Arial Narrow" w:hAnsi="Arial Narrow"/>
      <w:b w:val="0"/>
      <w:i w:val="0"/>
      <w:color w:val="FFFFFF"/>
      <w:sz w:val="16"/>
      <w:szCs w:val="16"/>
      <w:u w:color="000000"/>
      <w:lang w:val="sv-SE" w:eastAsia="sv-SE" w:bidi="ar-SA"/>
    </w:rPr>
  </w:style>
  <w:style w:type="character" w:customStyle="1" w:styleId="Tabell-radChar">
    <w:name w:val="Tabell - rad Char"/>
    <w:basedOn w:val="Tabell-vreradChar"/>
    <w:link w:val="Tabell-rad"/>
    <w:rsid w:val="00FC6917"/>
    <w:rPr>
      <w:rFonts w:ascii="Arial Narrow" w:hAnsi="Arial Narrow"/>
      <w:b w:val="0"/>
      <w:i w:val="0"/>
      <w:color w:val="FFFFFF"/>
      <w:sz w:val="16"/>
      <w:szCs w:val="16"/>
      <w:u w:color="000000"/>
      <w:lang w:val="sv-SE" w:eastAsia="sv-SE" w:bidi="ar-SA"/>
    </w:rPr>
  </w:style>
  <w:style w:type="character" w:customStyle="1" w:styleId="Tabell-nedreradChar">
    <w:name w:val="Tabell - nedre rad Char"/>
    <w:basedOn w:val="Tabell-radChar"/>
    <w:link w:val="Tabell-nedrerad"/>
    <w:rPr>
      <w:rFonts w:ascii="Arial Narrow" w:hAnsi="Arial Narrow"/>
      <w:b/>
      <w:i/>
      <w:color w:val="FFFFFF"/>
      <w:sz w:val="16"/>
      <w:szCs w:val="16"/>
      <w:u w:color="000000"/>
      <w:lang w:val="sv-SE" w:eastAsia="sv-SE" w:bidi="ar-SA"/>
    </w:rPr>
  </w:style>
  <w:style w:type="character" w:customStyle="1" w:styleId="Tabell-fotnotChar">
    <w:name w:val="Tabell - fotnot Char"/>
    <w:basedOn w:val="Tabell-nedreradChar"/>
    <w:link w:val="Tabell-fotnot"/>
    <w:rsid w:val="00FE4FEB"/>
    <w:rPr>
      <w:rFonts w:ascii="Arial Narrow" w:hAnsi="Arial Narrow"/>
      <w:b/>
      <w:i/>
      <w:color w:val="FFFFFF"/>
      <w:sz w:val="16"/>
      <w:szCs w:val="16"/>
      <w:u w:color="000000"/>
      <w:lang w:val="sv-SE" w:eastAsia="sv-SE" w:bidi="ar-SA"/>
    </w:rPr>
  </w:style>
  <w:style w:type="character" w:customStyle="1" w:styleId="NormalindragNormalIndragChar">
    <w:name w:val="Normal_indrag.Normal Indrag Char"/>
    <w:basedOn w:val="Standardstycketeckensnitt"/>
    <w:link w:val="NormalindragNormalIndrag"/>
    <w:rsid w:val="00261433"/>
    <w:rPr>
      <w:sz w:val="24"/>
      <w:szCs w:val="19"/>
      <w:lang w:val="sv-SE" w:eastAsia="sv-SE" w:bidi="ar-SA"/>
    </w:rPr>
  </w:style>
  <w:style w:type="character" w:customStyle="1" w:styleId="Rubrik3Char">
    <w:name w:val="Rubrik 3 Char"/>
    <w:aliases w:val="Mellanrubrik Char"/>
    <w:basedOn w:val="Rubrik2Char"/>
    <w:link w:val="Rubrik3"/>
    <w:rsid w:val="00BC5EFE"/>
    <w:rPr>
      <w:b/>
      <w:sz w:val="21"/>
      <w:lang w:val="sv-SE" w:eastAsia="sv-SE" w:bidi="ar-SA"/>
    </w:rPr>
  </w:style>
  <w:style w:type="paragraph" w:styleId="Normaltindrag">
    <w:name w:val="Normal Indent"/>
    <w:aliases w:val="Normal_indrag,Normal Indrag"/>
    <w:basedOn w:val="Normal"/>
    <w:link w:val="NormaltindragChar"/>
    <w:rsid w:val="00A56B7A"/>
    <w:pPr>
      <w:spacing w:before="0"/>
      <w:ind w:firstLine="227"/>
    </w:pPr>
  </w:style>
  <w:style w:type="paragraph" w:customStyle="1" w:styleId="RubrikSammanf">
    <w:name w:val="RubrikSammanf"/>
    <w:basedOn w:val="Rubrik1"/>
    <w:next w:val="Normal"/>
    <w:rsid w:val="00A56B7A"/>
  </w:style>
  <w:style w:type="character" w:customStyle="1" w:styleId="Rubrik1Char">
    <w:name w:val="Rubrik 1 Char"/>
    <w:basedOn w:val="Standardstycketeckensnitt"/>
    <w:rPr>
      <w:rFonts w:ascii="Arial" w:hAnsi="Arial"/>
      <w:spacing w:val="36"/>
      <w:sz w:val="48"/>
      <w:lang w:val="sv-SE" w:eastAsia="sv-SE" w:bidi="ar-SA"/>
    </w:rPr>
  </w:style>
  <w:style w:type="character" w:customStyle="1" w:styleId="FormatmallKursivChar">
    <w:name w:val="Formatmall Kursiv Char"/>
    <w:basedOn w:val="Standardstycketeckensnitt"/>
    <w:link w:val="FormatmallKursiv"/>
    <w:rPr>
      <w:rFonts w:ascii="Garamond" w:hAnsi="Garamond"/>
      <w:i/>
      <w:spacing w:val="4"/>
      <w:sz w:val="22"/>
      <w:szCs w:val="22"/>
      <w:lang w:val="sv-SE" w:eastAsia="sv-SE" w:bidi="ar-SA"/>
    </w:rPr>
  </w:style>
  <w:style w:type="paragraph" w:styleId="Brdtextmedindrag">
    <w:name w:val="Body Text Indent"/>
    <w:basedOn w:val="Brdtext"/>
    <w:semiHidden/>
    <w:pPr>
      <w:overflowPunct w:val="0"/>
      <w:autoSpaceDE w:val="0"/>
      <w:autoSpaceDN w:val="0"/>
      <w:adjustRightInd w:val="0"/>
      <w:spacing w:after="0" w:line="260" w:lineRule="exact"/>
      <w:ind w:firstLine="227"/>
      <w:textAlignment w:val="baseline"/>
    </w:pPr>
    <w:rPr>
      <w:spacing w:val="-4"/>
    </w:rPr>
  </w:style>
  <w:style w:type="paragraph" w:customStyle="1" w:styleId="FormatmallRutaEnkelheldragenlinjeAuto15ptRadbredd">
    <w:name w:val="Formatmall Ruta: (Enkel heldragen linje Auto  15 pt Radbredd)"/>
    <w:basedOn w:val="Normal"/>
    <w:pPr>
      <w:keepNext/>
      <w:keepLines/>
      <w:pBdr>
        <w:top w:val="single" w:sz="12" w:space="1" w:color="auto"/>
        <w:left w:val="single" w:sz="12" w:space="4" w:color="auto"/>
        <w:bottom w:val="single" w:sz="12" w:space="1" w:color="auto"/>
        <w:right w:val="single" w:sz="12" w:space="4" w:color="auto"/>
      </w:pBdr>
    </w:pPr>
  </w:style>
  <w:style w:type="paragraph" w:styleId="Slutnotstext">
    <w:name w:val="endnote text"/>
    <w:basedOn w:val="Normal"/>
    <w:semiHidden/>
    <w:rPr>
      <w:sz w:val="20"/>
    </w:rPr>
  </w:style>
  <w:style w:type="paragraph" w:customStyle="1" w:styleId="Rubrik2utannumrering">
    <w:name w:val="Rubrik 2 utan numrering"/>
    <w:basedOn w:val="Rubrik2"/>
    <w:next w:val="Brdtext"/>
    <w:pPr>
      <w:keepNext w:val="0"/>
      <w:keepLines w:val="0"/>
      <w:tabs>
        <w:tab w:val="clear" w:pos="1021"/>
        <w:tab w:val="clear" w:pos="1474"/>
        <w:tab w:val="clear" w:pos="1985"/>
        <w:tab w:val="clear" w:pos="2268"/>
        <w:tab w:val="clear" w:pos="2552"/>
        <w:tab w:val="clear" w:pos="2835"/>
        <w:tab w:val="num" w:pos="567"/>
      </w:tabs>
      <w:suppressAutoHyphens w:val="0"/>
      <w:overflowPunct w:val="0"/>
      <w:autoSpaceDE w:val="0"/>
      <w:autoSpaceDN w:val="0"/>
      <w:adjustRightInd w:val="0"/>
      <w:spacing w:before="120" w:after="260" w:line="260" w:lineRule="exact"/>
      <w:textAlignment w:val="baseline"/>
      <w:outlineLvl w:val="9"/>
    </w:pPr>
    <w:rPr>
      <w:kern w:val="24"/>
      <w:sz w:val="24"/>
    </w:rPr>
  </w:style>
  <w:style w:type="character" w:styleId="Slutnotsreferens">
    <w:name w:val="endnote reference"/>
    <w:basedOn w:val="Standardstycketeckensnitt"/>
    <w:semiHidden/>
    <w:rPr>
      <w:vertAlign w:val="superscript"/>
    </w:rPr>
  </w:style>
  <w:style w:type="paragraph" w:customStyle="1" w:styleId="Tabell">
    <w:name w:val="Tabell"/>
    <w:basedOn w:val="Brdtext"/>
    <w:pPr>
      <w:overflowPunct w:val="0"/>
      <w:autoSpaceDE w:val="0"/>
      <w:autoSpaceDN w:val="0"/>
      <w:adjustRightInd w:val="0"/>
      <w:spacing w:after="0" w:line="200" w:lineRule="exact"/>
      <w:textAlignment w:val="baseline"/>
    </w:pPr>
    <w:rPr>
      <w:rFonts w:ascii="Arial" w:eastAsia="MS Gothic" w:hAnsi="Arial"/>
      <w:sz w:val="16"/>
    </w:rPr>
  </w:style>
  <w:style w:type="paragraph" w:styleId="Brdtext">
    <w:name w:val="Body Text"/>
    <w:basedOn w:val="Normal"/>
    <w:semiHidden/>
    <w:pPr>
      <w:spacing w:after="120"/>
    </w:pPr>
  </w:style>
  <w:style w:type="paragraph" w:customStyle="1" w:styleId="TabellRubrik">
    <w:name w:val="Tabell Rubrik"/>
    <w:basedOn w:val="Tabell"/>
    <w:next w:val="Brdtext"/>
    <w:pPr>
      <w:shd w:val="solid" w:color="auto" w:fill="auto"/>
      <w:spacing w:after="40"/>
    </w:pPr>
    <w:rPr>
      <w:b/>
      <w:color w:val="FFFFFF"/>
      <w:spacing w:val="6"/>
    </w:rPr>
  </w:style>
  <w:style w:type="paragraph" w:customStyle="1" w:styleId="Innehllsrubrik">
    <w:name w:val="Innehållsrubrik"/>
    <w:basedOn w:val="Normal"/>
    <w:pPr>
      <w:spacing w:before="360" w:after="360"/>
    </w:pPr>
    <w:rPr>
      <w:spacing w:val="20"/>
      <w:sz w:val="48"/>
      <w:szCs w:val="48"/>
    </w:rPr>
  </w:style>
  <w:style w:type="paragraph" w:styleId="Innehll6">
    <w:name w:val="toc 6"/>
    <w:basedOn w:val="Normal"/>
    <w:next w:val="Normal"/>
    <w:autoRedefine/>
    <w:semiHidden/>
    <w:pPr>
      <w:ind w:left="1200"/>
    </w:pPr>
    <w:rPr>
      <w:szCs w:val="24"/>
    </w:rPr>
  </w:style>
  <w:style w:type="paragraph" w:styleId="Innehll7">
    <w:name w:val="toc 7"/>
    <w:basedOn w:val="Normal"/>
    <w:next w:val="Normal"/>
    <w:autoRedefine/>
    <w:semiHidden/>
    <w:pPr>
      <w:ind w:left="1440"/>
    </w:pPr>
    <w:rPr>
      <w:szCs w:val="24"/>
    </w:rPr>
  </w:style>
  <w:style w:type="paragraph" w:styleId="Innehll8">
    <w:name w:val="toc 8"/>
    <w:basedOn w:val="Normal"/>
    <w:next w:val="Normal"/>
    <w:autoRedefine/>
    <w:semiHidden/>
    <w:pPr>
      <w:ind w:left="1680"/>
    </w:pPr>
    <w:rPr>
      <w:szCs w:val="24"/>
    </w:rPr>
  </w:style>
  <w:style w:type="paragraph" w:styleId="Innehll9">
    <w:name w:val="toc 9"/>
    <w:basedOn w:val="Normal"/>
    <w:next w:val="Normal"/>
    <w:autoRedefine/>
    <w:semiHidden/>
    <w:pPr>
      <w:ind w:left="1920"/>
    </w:pPr>
    <w:rPr>
      <w:szCs w:val="24"/>
    </w:rPr>
  </w:style>
  <w:style w:type="paragraph" w:styleId="Ballongtext">
    <w:name w:val="Balloon Text"/>
    <w:basedOn w:val="Normal"/>
    <w:semiHidden/>
    <w:rPr>
      <w:rFonts w:ascii="Tahoma" w:hAnsi="Tahoma" w:cs="Tahoma"/>
      <w:sz w:val="16"/>
      <w:szCs w:val="16"/>
    </w:rPr>
  </w:style>
  <w:style w:type="paragraph" w:styleId="Oformateradtext">
    <w:name w:val="Plain Text"/>
    <w:basedOn w:val="Normal"/>
    <w:rPr>
      <w:rFonts w:ascii="Courier New" w:hAnsi="Courier New" w:cs="Courier New"/>
      <w:sz w:val="20"/>
    </w:rPr>
  </w:style>
  <w:style w:type="paragraph" w:customStyle="1" w:styleId="RubrikInnehllsf">
    <w:name w:val="RubrikInnehållsf"/>
    <w:basedOn w:val="RubrikSammanf"/>
    <w:next w:val="Normal"/>
    <w:rsid w:val="00A56B7A"/>
  </w:style>
  <w:style w:type="character" w:styleId="AnvndHyperlnk">
    <w:name w:val="FollowedHyperlink"/>
    <w:basedOn w:val="Standardstycketeckensnitt"/>
    <w:semiHidden/>
    <w:rsid w:val="000E13B2"/>
    <w:rPr>
      <w:noProof/>
    </w:rPr>
  </w:style>
  <w:style w:type="paragraph" w:styleId="Brdtext2">
    <w:name w:val="Body Text 2"/>
    <w:basedOn w:val="Normal"/>
    <w:semiHidden/>
    <w:rsid w:val="00D62764"/>
    <w:pPr>
      <w:spacing w:after="120" w:line="480" w:lineRule="auto"/>
    </w:pPr>
  </w:style>
  <w:style w:type="paragraph" w:styleId="Brdtext3">
    <w:name w:val="Body Text 3"/>
    <w:basedOn w:val="Normal"/>
    <w:semiHidden/>
    <w:rsid w:val="00D62764"/>
    <w:pPr>
      <w:spacing w:after="120"/>
    </w:pPr>
    <w:rPr>
      <w:sz w:val="16"/>
      <w:szCs w:val="16"/>
    </w:rPr>
  </w:style>
  <w:style w:type="paragraph" w:styleId="Brdtextmedfrstaindrag">
    <w:name w:val="Body Text First Indent"/>
    <w:basedOn w:val="Brdtext"/>
    <w:semiHidden/>
    <w:rsid w:val="00D62764"/>
    <w:pPr>
      <w:ind w:firstLine="210"/>
    </w:pPr>
  </w:style>
  <w:style w:type="paragraph" w:styleId="Brdtextmedfrstaindrag2">
    <w:name w:val="Body Text First Indent 2"/>
    <w:basedOn w:val="Brdtextmedindrag"/>
    <w:semiHidden/>
    <w:rsid w:val="00D62764"/>
    <w:pPr>
      <w:overflowPunct/>
      <w:autoSpaceDE/>
      <w:autoSpaceDN/>
      <w:adjustRightInd/>
      <w:spacing w:after="120" w:line="250" w:lineRule="atLeast"/>
      <w:ind w:left="283" w:firstLine="210"/>
      <w:textAlignment w:val="auto"/>
    </w:pPr>
    <w:rPr>
      <w:spacing w:val="0"/>
    </w:rPr>
  </w:style>
  <w:style w:type="paragraph" w:styleId="Brdtextmedindrag2">
    <w:name w:val="Body Text Indent 2"/>
    <w:basedOn w:val="Normal"/>
    <w:semiHidden/>
    <w:rsid w:val="00D62764"/>
    <w:pPr>
      <w:spacing w:after="120" w:line="480" w:lineRule="auto"/>
      <w:ind w:left="283"/>
    </w:pPr>
  </w:style>
  <w:style w:type="paragraph" w:styleId="Brdtextmedindrag3">
    <w:name w:val="Body Text Indent 3"/>
    <w:basedOn w:val="Normal"/>
    <w:semiHidden/>
    <w:rsid w:val="00D62764"/>
    <w:pPr>
      <w:spacing w:after="120"/>
      <w:ind w:left="283"/>
    </w:pPr>
    <w:rPr>
      <w:sz w:val="16"/>
      <w:szCs w:val="16"/>
    </w:rPr>
  </w:style>
  <w:style w:type="table" w:styleId="Frgadtabell3">
    <w:name w:val="Table Colorful 3"/>
    <w:basedOn w:val="Normaltabell"/>
    <w:semiHidden/>
    <w:rsid w:val="00D62764"/>
    <w:pPr>
      <w:spacing w:before="125" w:line="25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D62764"/>
    <w:rPr>
      <w:i/>
      <w:iCs/>
    </w:rPr>
  </w:style>
  <w:style w:type="character" w:styleId="HTML-akronym">
    <w:name w:val="HTML Acronym"/>
    <w:basedOn w:val="Standardstycketeckensnitt"/>
    <w:semiHidden/>
    <w:rsid w:val="00D62764"/>
  </w:style>
  <w:style w:type="character" w:styleId="HTML-citat">
    <w:name w:val="HTML Cite"/>
    <w:basedOn w:val="Standardstycketeckensnitt"/>
    <w:semiHidden/>
    <w:rsid w:val="00D62764"/>
    <w:rPr>
      <w:i/>
      <w:iCs/>
    </w:rPr>
  </w:style>
  <w:style w:type="character" w:styleId="HTML-definition">
    <w:name w:val="HTML Definition"/>
    <w:basedOn w:val="Standardstycketeckensnitt"/>
    <w:semiHidden/>
    <w:rsid w:val="00D62764"/>
    <w:rPr>
      <w:i/>
      <w:iCs/>
    </w:rPr>
  </w:style>
  <w:style w:type="character" w:styleId="HTML-exempel">
    <w:name w:val="HTML Sample"/>
    <w:basedOn w:val="Standardstycketeckensnitt"/>
    <w:semiHidden/>
    <w:rsid w:val="00D62764"/>
    <w:rPr>
      <w:rFonts w:ascii="Courier New" w:hAnsi="Courier New" w:cs="Courier New"/>
    </w:rPr>
  </w:style>
  <w:style w:type="paragraph" w:styleId="HTML-frformaterad">
    <w:name w:val="HTML Preformatted"/>
    <w:basedOn w:val="Normal"/>
    <w:semiHidden/>
    <w:rsid w:val="00D62764"/>
    <w:rPr>
      <w:rFonts w:ascii="Courier New" w:hAnsi="Courier New" w:cs="Courier New"/>
      <w:sz w:val="20"/>
    </w:rPr>
  </w:style>
  <w:style w:type="character" w:styleId="HTML-kod">
    <w:name w:val="HTML Code"/>
    <w:basedOn w:val="Standardstycketeckensnitt"/>
    <w:semiHidden/>
    <w:rsid w:val="00D62764"/>
    <w:rPr>
      <w:rFonts w:ascii="Courier New" w:hAnsi="Courier New" w:cs="Courier New"/>
      <w:sz w:val="20"/>
      <w:szCs w:val="20"/>
    </w:rPr>
  </w:style>
  <w:style w:type="character" w:styleId="HTML-skrivmaskin">
    <w:name w:val="HTML Typewriter"/>
    <w:basedOn w:val="Standardstycketeckensnitt"/>
    <w:semiHidden/>
    <w:rsid w:val="00D62764"/>
    <w:rPr>
      <w:rFonts w:ascii="Courier New" w:hAnsi="Courier New" w:cs="Courier New"/>
      <w:sz w:val="20"/>
      <w:szCs w:val="20"/>
    </w:rPr>
  </w:style>
  <w:style w:type="character" w:styleId="HTML-tangentbord">
    <w:name w:val="HTML Keyboard"/>
    <w:basedOn w:val="Standardstycketeckensnitt"/>
    <w:semiHidden/>
    <w:rsid w:val="00D62764"/>
    <w:rPr>
      <w:rFonts w:ascii="Courier New" w:hAnsi="Courier New" w:cs="Courier New"/>
      <w:sz w:val="20"/>
      <w:szCs w:val="20"/>
    </w:rPr>
  </w:style>
  <w:style w:type="character" w:styleId="HTML-variabel">
    <w:name w:val="HTML Variable"/>
    <w:basedOn w:val="Standardstycketeckensnitt"/>
    <w:semiHidden/>
    <w:rsid w:val="00D62764"/>
    <w:rPr>
      <w:i/>
      <w:iCs/>
    </w:rPr>
  </w:style>
  <w:style w:type="paragraph" w:styleId="Listafortstt4">
    <w:name w:val="List Continue 4"/>
    <w:basedOn w:val="Normal"/>
    <w:semiHidden/>
    <w:rsid w:val="00D62764"/>
    <w:pPr>
      <w:spacing w:after="120"/>
      <w:ind w:left="1132"/>
    </w:pPr>
  </w:style>
  <w:style w:type="paragraph" w:styleId="Listafortstt5">
    <w:name w:val="List Continue 5"/>
    <w:basedOn w:val="Normal"/>
    <w:semiHidden/>
    <w:rsid w:val="00D62764"/>
    <w:pPr>
      <w:spacing w:after="120"/>
      <w:ind w:left="1415"/>
    </w:pPr>
  </w:style>
  <w:style w:type="paragraph" w:styleId="Meddelanderubrik">
    <w:name w:val="Message Header"/>
    <w:basedOn w:val="Normal"/>
    <w:semiHidden/>
    <w:rsid w:val="00D6276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FotnotstextChar">
    <w:name w:val="Fotnotstext Char"/>
    <w:aliases w:val="SFS Fotnotstext Char"/>
    <w:basedOn w:val="Standardstycketeckensnitt"/>
    <w:link w:val="Fotnotstext"/>
    <w:rsid w:val="00E84DEE"/>
    <w:rPr>
      <w:sz w:val="16"/>
      <w:szCs w:val="16"/>
      <w:lang w:val="sv-SE" w:eastAsia="sv-S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8460">
      <w:bodyDiv w:val="1"/>
      <w:marLeft w:val="0"/>
      <w:marRight w:val="0"/>
      <w:marTop w:val="0"/>
      <w:marBottom w:val="0"/>
      <w:divBdr>
        <w:top w:val="none" w:sz="0" w:space="0" w:color="auto"/>
        <w:left w:val="none" w:sz="0" w:space="0" w:color="auto"/>
        <w:bottom w:val="none" w:sz="0" w:space="0" w:color="auto"/>
        <w:right w:val="none" w:sz="0" w:space="0" w:color="auto"/>
      </w:divBdr>
    </w:div>
    <w:div w:id="99574401">
      <w:bodyDiv w:val="1"/>
      <w:marLeft w:val="0"/>
      <w:marRight w:val="0"/>
      <w:marTop w:val="0"/>
      <w:marBottom w:val="0"/>
      <w:divBdr>
        <w:top w:val="none" w:sz="0" w:space="0" w:color="auto"/>
        <w:left w:val="none" w:sz="0" w:space="0" w:color="auto"/>
        <w:bottom w:val="none" w:sz="0" w:space="0" w:color="auto"/>
        <w:right w:val="none" w:sz="0" w:space="0" w:color="auto"/>
      </w:divBdr>
    </w:div>
    <w:div w:id="272131696">
      <w:bodyDiv w:val="1"/>
      <w:marLeft w:val="0"/>
      <w:marRight w:val="0"/>
      <w:marTop w:val="0"/>
      <w:marBottom w:val="0"/>
      <w:divBdr>
        <w:top w:val="none" w:sz="0" w:space="0" w:color="auto"/>
        <w:left w:val="none" w:sz="0" w:space="0" w:color="auto"/>
        <w:bottom w:val="none" w:sz="0" w:space="0" w:color="auto"/>
        <w:right w:val="none" w:sz="0" w:space="0" w:color="auto"/>
      </w:divBdr>
    </w:div>
    <w:div w:id="300573316">
      <w:bodyDiv w:val="1"/>
      <w:marLeft w:val="0"/>
      <w:marRight w:val="0"/>
      <w:marTop w:val="0"/>
      <w:marBottom w:val="0"/>
      <w:divBdr>
        <w:top w:val="none" w:sz="0" w:space="0" w:color="auto"/>
        <w:left w:val="none" w:sz="0" w:space="0" w:color="auto"/>
        <w:bottom w:val="none" w:sz="0" w:space="0" w:color="auto"/>
        <w:right w:val="none" w:sz="0" w:space="0" w:color="auto"/>
      </w:divBdr>
    </w:div>
    <w:div w:id="371923381">
      <w:bodyDiv w:val="1"/>
      <w:marLeft w:val="0"/>
      <w:marRight w:val="0"/>
      <w:marTop w:val="0"/>
      <w:marBottom w:val="0"/>
      <w:divBdr>
        <w:top w:val="none" w:sz="0" w:space="0" w:color="auto"/>
        <w:left w:val="none" w:sz="0" w:space="0" w:color="auto"/>
        <w:bottom w:val="none" w:sz="0" w:space="0" w:color="auto"/>
        <w:right w:val="none" w:sz="0" w:space="0" w:color="auto"/>
      </w:divBdr>
    </w:div>
    <w:div w:id="397824254">
      <w:bodyDiv w:val="1"/>
      <w:marLeft w:val="0"/>
      <w:marRight w:val="0"/>
      <w:marTop w:val="0"/>
      <w:marBottom w:val="0"/>
      <w:divBdr>
        <w:top w:val="none" w:sz="0" w:space="0" w:color="auto"/>
        <w:left w:val="none" w:sz="0" w:space="0" w:color="auto"/>
        <w:bottom w:val="none" w:sz="0" w:space="0" w:color="auto"/>
        <w:right w:val="none" w:sz="0" w:space="0" w:color="auto"/>
      </w:divBdr>
    </w:div>
    <w:div w:id="568465957">
      <w:bodyDiv w:val="1"/>
      <w:marLeft w:val="0"/>
      <w:marRight w:val="0"/>
      <w:marTop w:val="0"/>
      <w:marBottom w:val="0"/>
      <w:divBdr>
        <w:top w:val="none" w:sz="0" w:space="0" w:color="auto"/>
        <w:left w:val="none" w:sz="0" w:space="0" w:color="auto"/>
        <w:bottom w:val="none" w:sz="0" w:space="0" w:color="auto"/>
        <w:right w:val="none" w:sz="0" w:space="0" w:color="auto"/>
      </w:divBdr>
    </w:div>
    <w:div w:id="719400428">
      <w:bodyDiv w:val="1"/>
      <w:marLeft w:val="0"/>
      <w:marRight w:val="0"/>
      <w:marTop w:val="0"/>
      <w:marBottom w:val="0"/>
      <w:divBdr>
        <w:top w:val="none" w:sz="0" w:space="0" w:color="auto"/>
        <w:left w:val="none" w:sz="0" w:space="0" w:color="auto"/>
        <w:bottom w:val="none" w:sz="0" w:space="0" w:color="auto"/>
        <w:right w:val="none" w:sz="0" w:space="0" w:color="auto"/>
      </w:divBdr>
    </w:div>
    <w:div w:id="1074856706">
      <w:bodyDiv w:val="1"/>
      <w:marLeft w:val="0"/>
      <w:marRight w:val="0"/>
      <w:marTop w:val="0"/>
      <w:marBottom w:val="0"/>
      <w:divBdr>
        <w:top w:val="none" w:sz="0" w:space="0" w:color="auto"/>
        <w:left w:val="none" w:sz="0" w:space="0" w:color="auto"/>
        <w:bottom w:val="none" w:sz="0" w:space="0" w:color="auto"/>
        <w:right w:val="none" w:sz="0" w:space="0" w:color="auto"/>
      </w:divBdr>
    </w:div>
    <w:div w:id="1110314576">
      <w:bodyDiv w:val="1"/>
      <w:marLeft w:val="0"/>
      <w:marRight w:val="0"/>
      <w:marTop w:val="0"/>
      <w:marBottom w:val="0"/>
      <w:divBdr>
        <w:top w:val="none" w:sz="0" w:space="0" w:color="auto"/>
        <w:left w:val="none" w:sz="0" w:space="0" w:color="auto"/>
        <w:bottom w:val="none" w:sz="0" w:space="0" w:color="auto"/>
        <w:right w:val="none" w:sz="0" w:space="0" w:color="auto"/>
      </w:divBdr>
    </w:div>
    <w:div w:id="1305351936">
      <w:bodyDiv w:val="1"/>
      <w:marLeft w:val="0"/>
      <w:marRight w:val="0"/>
      <w:marTop w:val="0"/>
      <w:marBottom w:val="0"/>
      <w:divBdr>
        <w:top w:val="none" w:sz="0" w:space="0" w:color="auto"/>
        <w:left w:val="none" w:sz="0" w:space="0" w:color="auto"/>
        <w:bottom w:val="none" w:sz="0" w:space="0" w:color="auto"/>
        <w:right w:val="none" w:sz="0" w:space="0" w:color="auto"/>
      </w:divBdr>
    </w:div>
    <w:div w:id="1445467346">
      <w:bodyDiv w:val="1"/>
      <w:marLeft w:val="0"/>
      <w:marRight w:val="0"/>
      <w:marTop w:val="0"/>
      <w:marBottom w:val="0"/>
      <w:divBdr>
        <w:top w:val="none" w:sz="0" w:space="0" w:color="auto"/>
        <w:left w:val="none" w:sz="0" w:space="0" w:color="auto"/>
        <w:bottom w:val="none" w:sz="0" w:space="0" w:color="auto"/>
        <w:right w:val="none" w:sz="0" w:space="0" w:color="auto"/>
      </w:divBdr>
    </w:div>
    <w:div w:id="1585067341">
      <w:bodyDiv w:val="1"/>
      <w:marLeft w:val="0"/>
      <w:marRight w:val="0"/>
      <w:marTop w:val="0"/>
      <w:marBottom w:val="0"/>
      <w:divBdr>
        <w:top w:val="none" w:sz="0" w:space="0" w:color="auto"/>
        <w:left w:val="none" w:sz="0" w:space="0" w:color="auto"/>
        <w:bottom w:val="none" w:sz="0" w:space="0" w:color="auto"/>
        <w:right w:val="none" w:sz="0" w:space="0" w:color="auto"/>
      </w:divBdr>
    </w:div>
    <w:div w:id="208287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oleObject" Target="embeddings/Microsoft_Excel_Chart.xls"/><Relationship Id="rId39" Type="http://schemas.openxmlformats.org/officeDocument/2006/relationships/oleObject" Target="embeddings/Microsoft_Excel_Chart4.xls"/><Relationship Id="rId21" Type="http://schemas.openxmlformats.org/officeDocument/2006/relationships/image" Target="media/image15.wmf"/><Relationship Id="rId34" Type="http://schemas.openxmlformats.org/officeDocument/2006/relationships/image" Target="media/image26.emf"/><Relationship Id="rId42" Type="http://schemas.openxmlformats.org/officeDocument/2006/relationships/image" Target="media/image30.png"/><Relationship Id="rId47" Type="http://schemas.openxmlformats.org/officeDocument/2006/relationships/image" Target="media/image34.emf"/><Relationship Id="rId50" Type="http://schemas.openxmlformats.org/officeDocument/2006/relationships/image" Target="media/image36.emf"/><Relationship Id="rId55" Type="http://schemas.openxmlformats.org/officeDocument/2006/relationships/footer" Target="footer2.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oleObject" Target="embeddings/Microsoft_Excel_Chart1.xls"/><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4.emf"/><Relationship Id="rId37" Type="http://schemas.openxmlformats.org/officeDocument/2006/relationships/oleObject" Target="embeddings/Microsoft_Excel_Chart3.xls"/><Relationship Id="rId40" Type="http://schemas.openxmlformats.org/officeDocument/2006/relationships/image" Target="media/image29.emf"/><Relationship Id="rId45" Type="http://schemas.openxmlformats.org/officeDocument/2006/relationships/image" Target="media/image32.wmf"/><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0.emf"/><Relationship Id="rId30" Type="http://schemas.openxmlformats.org/officeDocument/2006/relationships/image" Target="media/image22.wmf"/><Relationship Id="rId35" Type="http://schemas.openxmlformats.org/officeDocument/2006/relationships/oleObject" Target="embeddings/Microsoft_Excel_Chart2.xls"/><Relationship Id="rId43" Type="http://schemas.openxmlformats.org/officeDocument/2006/relationships/image" Target="media/image31.emf"/><Relationship Id="rId48" Type="http://schemas.openxmlformats.org/officeDocument/2006/relationships/oleObject" Target="embeddings/Microsoft_Excel_Chart7.xls"/><Relationship Id="rId56" Type="http://schemas.openxmlformats.org/officeDocument/2006/relationships/header" Target="header3.xml"/><Relationship Id="rId8" Type="http://schemas.openxmlformats.org/officeDocument/2006/relationships/image" Target="media/image2.wmf"/><Relationship Id="rId51" Type="http://schemas.openxmlformats.org/officeDocument/2006/relationships/oleObject" Target="embeddings/Microsoft_Excel_Chart8.xls"/><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emf"/><Relationship Id="rId33" Type="http://schemas.openxmlformats.org/officeDocument/2006/relationships/image" Target="media/image25.emf"/><Relationship Id="rId38" Type="http://schemas.openxmlformats.org/officeDocument/2006/relationships/image" Target="media/image28.emf"/><Relationship Id="rId46" Type="http://schemas.openxmlformats.org/officeDocument/2006/relationships/image" Target="media/image33.emf"/><Relationship Id="rId59" Type="http://schemas.openxmlformats.org/officeDocument/2006/relationships/theme" Target="theme/theme1.xml"/><Relationship Id="rId20" Type="http://schemas.openxmlformats.org/officeDocument/2006/relationships/image" Target="media/image14.wmf"/><Relationship Id="rId41" Type="http://schemas.openxmlformats.org/officeDocument/2006/relationships/oleObject" Target="embeddings/Microsoft_Excel_Chart5.xls"/><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1.emf"/><Relationship Id="rId36" Type="http://schemas.openxmlformats.org/officeDocument/2006/relationships/image" Target="media/image27.emf"/><Relationship Id="rId49" Type="http://schemas.openxmlformats.org/officeDocument/2006/relationships/image" Target="media/image35.png"/><Relationship Id="rId57" Type="http://schemas.openxmlformats.org/officeDocument/2006/relationships/footer" Target="footer3.xml"/><Relationship Id="rId10" Type="http://schemas.openxmlformats.org/officeDocument/2006/relationships/image" Target="media/image4.wmf"/><Relationship Id="rId31" Type="http://schemas.openxmlformats.org/officeDocument/2006/relationships/image" Target="media/image23.wmf"/><Relationship Id="rId44" Type="http://schemas.openxmlformats.org/officeDocument/2006/relationships/oleObject" Target="embeddings/Microsoft_Excel_Chart6.xls"/><Relationship Id="rId5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a1223aa\Application%20Data\Microsoft\Mallar\Motion\Motion2000.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Motion2000.dot</Template>
  <TotalTime>0</TotalTime>
  <Pages>2</Pages>
  <Words>42825</Words>
  <Characters>253958</Characters>
  <Application>Microsoft Office Word</Application>
  <DocSecurity>4</DocSecurity>
  <Lines>6194</Lines>
  <Paragraphs>3028</Paragraphs>
  <ScaleCrop>false</ScaleCrop>
  <HeadingPairs>
    <vt:vector size="2" baseType="variant">
      <vt:variant>
        <vt:lpstr>Rubrik</vt:lpstr>
      </vt:variant>
      <vt:variant>
        <vt:i4>1</vt:i4>
      </vt:variant>
    </vt:vector>
  </HeadingPairs>
  <TitlesOfParts>
    <vt:vector size="1" baseType="lpstr">
      <vt:lpstr>Fi10</vt:lpstr>
    </vt:vector>
  </TitlesOfParts>
  <Company>Riksdagen</Company>
  <LinksUpToDate>false</LinksUpToDate>
  <CharactersWithSpaces>293755</CharactersWithSpaces>
  <SharedDoc>false</SharedDoc>
  <HLinks>
    <vt:vector size="852" baseType="variant">
      <vt:variant>
        <vt:i4>1310769</vt:i4>
      </vt:variant>
      <vt:variant>
        <vt:i4>887</vt:i4>
      </vt:variant>
      <vt:variant>
        <vt:i4>0</vt:i4>
      </vt:variant>
      <vt:variant>
        <vt:i4>5</vt:i4>
      </vt:variant>
      <vt:variant>
        <vt:lpwstr/>
      </vt:variant>
      <vt:variant>
        <vt:lpwstr>_Toc135114458</vt:lpwstr>
      </vt:variant>
      <vt:variant>
        <vt:i4>1310769</vt:i4>
      </vt:variant>
      <vt:variant>
        <vt:i4>881</vt:i4>
      </vt:variant>
      <vt:variant>
        <vt:i4>0</vt:i4>
      </vt:variant>
      <vt:variant>
        <vt:i4>5</vt:i4>
      </vt:variant>
      <vt:variant>
        <vt:lpwstr/>
      </vt:variant>
      <vt:variant>
        <vt:lpwstr>_Toc135114457</vt:lpwstr>
      </vt:variant>
      <vt:variant>
        <vt:i4>1310769</vt:i4>
      </vt:variant>
      <vt:variant>
        <vt:i4>875</vt:i4>
      </vt:variant>
      <vt:variant>
        <vt:i4>0</vt:i4>
      </vt:variant>
      <vt:variant>
        <vt:i4>5</vt:i4>
      </vt:variant>
      <vt:variant>
        <vt:lpwstr/>
      </vt:variant>
      <vt:variant>
        <vt:lpwstr>_Toc135114456</vt:lpwstr>
      </vt:variant>
      <vt:variant>
        <vt:i4>1310769</vt:i4>
      </vt:variant>
      <vt:variant>
        <vt:i4>869</vt:i4>
      </vt:variant>
      <vt:variant>
        <vt:i4>0</vt:i4>
      </vt:variant>
      <vt:variant>
        <vt:i4>5</vt:i4>
      </vt:variant>
      <vt:variant>
        <vt:lpwstr/>
      </vt:variant>
      <vt:variant>
        <vt:lpwstr>_Toc135114455</vt:lpwstr>
      </vt:variant>
      <vt:variant>
        <vt:i4>1310769</vt:i4>
      </vt:variant>
      <vt:variant>
        <vt:i4>863</vt:i4>
      </vt:variant>
      <vt:variant>
        <vt:i4>0</vt:i4>
      </vt:variant>
      <vt:variant>
        <vt:i4>5</vt:i4>
      </vt:variant>
      <vt:variant>
        <vt:lpwstr/>
      </vt:variant>
      <vt:variant>
        <vt:lpwstr>_Toc135114454</vt:lpwstr>
      </vt:variant>
      <vt:variant>
        <vt:i4>1310769</vt:i4>
      </vt:variant>
      <vt:variant>
        <vt:i4>857</vt:i4>
      </vt:variant>
      <vt:variant>
        <vt:i4>0</vt:i4>
      </vt:variant>
      <vt:variant>
        <vt:i4>5</vt:i4>
      </vt:variant>
      <vt:variant>
        <vt:lpwstr/>
      </vt:variant>
      <vt:variant>
        <vt:lpwstr>_Toc135114453</vt:lpwstr>
      </vt:variant>
      <vt:variant>
        <vt:i4>1310769</vt:i4>
      </vt:variant>
      <vt:variant>
        <vt:i4>851</vt:i4>
      </vt:variant>
      <vt:variant>
        <vt:i4>0</vt:i4>
      </vt:variant>
      <vt:variant>
        <vt:i4>5</vt:i4>
      </vt:variant>
      <vt:variant>
        <vt:lpwstr/>
      </vt:variant>
      <vt:variant>
        <vt:lpwstr>_Toc135114452</vt:lpwstr>
      </vt:variant>
      <vt:variant>
        <vt:i4>1310769</vt:i4>
      </vt:variant>
      <vt:variant>
        <vt:i4>845</vt:i4>
      </vt:variant>
      <vt:variant>
        <vt:i4>0</vt:i4>
      </vt:variant>
      <vt:variant>
        <vt:i4>5</vt:i4>
      </vt:variant>
      <vt:variant>
        <vt:lpwstr/>
      </vt:variant>
      <vt:variant>
        <vt:lpwstr>_Toc135114451</vt:lpwstr>
      </vt:variant>
      <vt:variant>
        <vt:i4>1310769</vt:i4>
      </vt:variant>
      <vt:variant>
        <vt:i4>839</vt:i4>
      </vt:variant>
      <vt:variant>
        <vt:i4>0</vt:i4>
      </vt:variant>
      <vt:variant>
        <vt:i4>5</vt:i4>
      </vt:variant>
      <vt:variant>
        <vt:lpwstr/>
      </vt:variant>
      <vt:variant>
        <vt:lpwstr>_Toc135114450</vt:lpwstr>
      </vt:variant>
      <vt:variant>
        <vt:i4>1376305</vt:i4>
      </vt:variant>
      <vt:variant>
        <vt:i4>833</vt:i4>
      </vt:variant>
      <vt:variant>
        <vt:i4>0</vt:i4>
      </vt:variant>
      <vt:variant>
        <vt:i4>5</vt:i4>
      </vt:variant>
      <vt:variant>
        <vt:lpwstr/>
      </vt:variant>
      <vt:variant>
        <vt:lpwstr>_Toc135114449</vt:lpwstr>
      </vt:variant>
      <vt:variant>
        <vt:i4>1376305</vt:i4>
      </vt:variant>
      <vt:variant>
        <vt:i4>827</vt:i4>
      </vt:variant>
      <vt:variant>
        <vt:i4>0</vt:i4>
      </vt:variant>
      <vt:variant>
        <vt:i4>5</vt:i4>
      </vt:variant>
      <vt:variant>
        <vt:lpwstr/>
      </vt:variant>
      <vt:variant>
        <vt:lpwstr>_Toc135114448</vt:lpwstr>
      </vt:variant>
      <vt:variant>
        <vt:i4>1376305</vt:i4>
      </vt:variant>
      <vt:variant>
        <vt:i4>821</vt:i4>
      </vt:variant>
      <vt:variant>
        <vt:i4>0</vt:i4>
      </vt:variant>
      <vt:variant>
        <vt:i4>5</vt:i4>
      </vt:variant>
      <vt:variant>
        <vt:lpwstr/>
      </vt:variant>
      <vt:variant>
        <vt:lpwstr>_Toc135114447</vt:lpwstr>
      </vt:variant>
      <vt:variant>
        <vt:i4>1376305</vt:i4>
      </vt:variant>
      <vt:variant>
        <vt:i4>815</vt:i4>
      </vt:variant>
      <vt:variant>
        <vt:i4>0</vt:i4>
      </vt:variant>
      <vt:variant>
        <vt:i4>5</vt:i4>
      </vt:variant>
      <vt:variant>
        <vt:lpwstr/>
      </vt:variant>
      <vt:variant>
        <vt:lpwstr>_Toc135114446</vt:lpwstr>
      </vt:variant>
      <vt:variant>
        <vt:i4>1376305</vt:i4>
      </vt:variant>
      <vt:variant>
        <vt:i4>809</vt:i4>
      </vt:variant>
      <vt:variant>
        <vt:i4>0</vt:i4>
      </vt:variant>
      <vt:variant>
        <vt:i4>5</vt:i4>
      </vt:variant>
      <vt:variant>
        <vt:lpwstr/>
      </vt:variant>
      <vt:variant>
        <vt:lpwstr>_Toc135114445</vt:lpwstr>
      </vt:variant>
      <vt:variant>
        <vt:i4>1376305</vt:i4>
      </vt:variant>
      <vt:variant>
        <vt:i4>803</vt:i4>
      </vt:variant>
      <vt:variant>
        <vt:i4>0</vt:i4>
      </vt:variant>
      <vt:variant>
        <vt:i4>5</vt:i4>
      </vt:variant>
      <vt:variant>
        <vt:lpwstr/>
      </vt:variant>
      <vt:variant>
        <vt:lpwstr>_Toc135114444</vt:lpwstr>
      </vt:variant>
      <vt:variant>
        <vt:i4>1376305</vt:i4>
      </vt:variant>
      <vt:variant>
        <vt:i4>797</vt:i4>
      </vt:variant>
      <vt:variant>
        <vt:i4>0</vt:i4>
      </vt:variant>
      <vt:variant>
        <vt:i4>5</vt:i4>
      </vt:variant>
      <vt:variant>
        <vt:lpwstr/>
      </vt:variant>
      <vt:variant>
        <vt:lpwstr>_Toc135114443</vt:lpwstr>
      </vt:variant>
      <vt:variant>
        <vt:i4>1376305</vt:i4>
      </vt:variant>
      <vt:variant>
        <vt:i4>791</vt:i4>
      </vt:variant>
      <vt:variant>
        <vt:i4>0</vt:i4>
      </vt:variant>
      <vt:variant>
        <vt:i4>5</vt:i4>
      </vt:variant>
      <vt:variant>
        <vt:lpwstr/>
      </vt:variant>
      <vt:variant>
        <vt:lpwstr>_Toc135114442</vt:lpwstr>
      </vt:variant>
      <vt:variant>
        <vt:i4>1376305</vt:i4>
      </vt:variant>
      <vt:variant>
        <vt:i4>785</vt:i4>
      </vt:variant>
      <vt:variant>
        <vt:i4>0</vt:i4>
      </vt:variant>
      <vt:variant>
        <vt:i4>5</vt:i4>
      </vt:variant>
      <vt:variant>
        <vt:lpwstr/>
      </vt:variant>
      <vt:variant>
        <vt:lpwstr>_Toc135114441</vt:lpwstr>
      </vt:variant>
      <vt:variant>
        <vt:i4>1376305</vt:i4>
      </vt:variant>
      <vt:variant>
        <vt:i4>779</vt:i4>
      </vt:variant>
      <vt:variant>
        <vt:i4>0</vt:i4>
      </vt:variant>
      <vt:variant>
        <vt:i4>5</vt:i4>
      </vt:variant>
      <vt:variant>
        <vt:lpwstr/>
      </vt:variant>
      <vt:variant>
        <vt:lpwstr>_Toc135114440</vt:lpwstr>
      </vt:variant>
      <vt:variant>
        <vt:i4>1179697</vt:i4>
      </vt:variant>
      <vt:variant>
        <vt:i4>773</vt:i4>
      </vt:variant>
      <vt:variant>
        <vt:i4>0</vt:i4>
      </vt:variant>
      <vt:variant>
        <vt:i4>5</vt:i4>
      </vt:variant>
      <vt:variant>
        <vt:lpwstr/>
      </vt:variant>
      <vt:variant>
        <vt:lpwstr>_Toc135114439</vt:lpwstr>
      </vt:variant>
      <vt:variant>
        <vt:i4>1179697</vt:i4>
      </vt:variant>
      <vt:variant>
        <vt:i4>767</vt:i4>
      </vt:variant>
      <vt:variant>
        <vt:i4>0</vt:i4>
      </vt:variant>
      <vt:variant>
        <vt:i4>5</vt:i4>
      </vt:variant>
      <vt:variant>
        <vt:lpwstr/>
      </vt:variant>
      <vt:variant>
        <vt:lpwstr>_Toc135114438</vt:lpwstr>
      </vt:variant>
      <vt:variant>
        <vt:i4>1179697</vt:i4>
      </vt:variant>
      <vt:variant>
        <vt:i4>761</vt:i4>
      </vt:variant>
      <vt:variant>
        <vt:i4>0</vt:i4>
      </vt:variant>
      <vt:variant>
        <vt:i4>5</vt:i4>
      </vt:variant>
      <vt:variant>
        <vt:lpwstr/>
      </vt:variant>
      <vt:variant>
        <vt:lpwstr>_Toc135114437</vt:lpwstr>
      </vt:variant>
      <vt:variant>
        <vt:i4>1179697</vt:i4>
      </vt:variant>
      <vt:variant>
        <vt:i4>755</vt:i4>
      </vt:variant>
      <vt:variant>
        <vt:i4>0</vt:i4>
      </vt:variant>
      <vt:variant>
        <vt:i4>5</vt:i4>
      </vt:variant>
      <vt:variant>
        <vt:lpwstr/>
      </vt:variant>
      <vt:variant>
        <vt:lpwstr>_Toc135114436</vt:lpwstr>
      </vt:variant>
      <vt:variant>
        <vt:i4>1179697</vt:i4>
      </vt:variant>
      <vt:variant>
        <vt:i4>749</vt:i4>
      </vt:variant>
      <vt:variant>
        <vt:i4>0</vt:i4>
      </vt:variant>
      <vt:variant>
        <vt:i4>5</vt:i4>
      </vt:variant>
      <vt:variant>
        <vt:lpwstr/>
      </vt:variant>
      <vt:variant>
        <vt:lpwstr>_Toc135114435</vt:lpwstr>
      </vt:variant>
      <vt:variant>
        <vt:i4>1179697</vt:i4>
      </vt:variant>
      <vt:variant>
        <vt:i4>743</vt:i4>
      </vt:variant>
      <vt:variant>
        <vt:i4>0</vt:i4>
      </vt:variant>
      <vt:variant>
        <vt:i4>5</vt:i4>
      </vt:variant>
      <vt:variant>
        <vt:lpwstr/>
      </vt:variant>
      <vt:variant>
        <vt:lpwstr>_Toc135114434</vt:lpwstr>
      </vt:variant>
      <vt:variant>
        <vt:i4>1179697</vt:i4>
      </vt:variant>
      <vt:variant>
        <vt:i4>737</vt:i4>
      </vt:variant>
      <vt:variant>
        <vt:i4>0</vt:i4>
      </vt:variant>
      <vt:variant>
        <vt:i4>5</vt:i4>
      </vt:variant>
      <vt:variant>
        <vt:lpwstr/>
      </vt:variant>
      <vt:variant>
        <vt:lpwstr>_Toc135114433</vt:lpwstr>
      </vt:variant>
      <vt:variant>
        <vt:i4>1179697</vt:i4>
      </vt:variant>
      <vt:variant>
        <vt:i4>731</vt:i4>
      </vt:variant>
      <vt:variant>
        <vt:i4>0</vt:i4>
      </vt:variant>
      <vt:variant>
        <vt:i4>5</vt:i4>
      </vt:variant>
      <vt:variant>
        <vt:lpwstr/>
      </vt:variant>
      <vt:variant>
        <vt:lpwstr>_Toc135114432</vt:lpwstr>
      </vt:variant>
      <vt:variant>
        <vt:i4>1179697</vt:i4>
      </vt:variant>
      <vt:variant>
        <vt:i4>725</vt:i4>
      </vt:variant>
      <vt:variant>
        <vt:i4>0</vt:i4>
      </vt:variant>
      <vt:variant>
        <vt:i4>5</vt:i4>
      </vt:variant>
      <vt:variant>
        <vt:lpwstr/>
      </vt:variant>
      <vt:variant>
        <vt:lpwstr>_Toc135114431</vt:lpwstr>
      </vt:variant>
      <vt:variant>
        <vt:i4>1179697</vt:i4>
      </vt:variant>
      <vt:variant>
        <vt:i4>719</vt:i4>
      </vt:variant>
      <vt:variant>
        <vt:i4>0</vt:i4>
      </vt:variant>
      <vt:variant>
        <vt:i4>5</vt:i4>
      </vt:variant>
      <vt:variant>
        <vt:lpwstr/>
      </vt:variant>
      <vt:variant>
        <vt:lpwstr>_Toc135114430</vt:lpwstr>
      </vt:variant>
      <vt:variant>
        <vt:i4>1245233</vt:i4>
      </vt:variant>
      <vt:variant>
        <vt:i4>713</vt:i4>
      </vt:variant>
      <vt:variant>
        <vt:i4>0</vt:i4>
      </vt:variant>
      <vt:variant>
        <vt:i4>5</vt:i4>
      </vt:variant>
      <vt:variant>
        <vt:lpwstr/>
      </vt:variant>
      <vt:variant>
        <vt:lpwstr>_Toc135114429</vt:lpwstr>
      </vt:variant>
      <vt:variant>
        <vt:i4>1245233</vt:i4>
      </vt:variant>
      <vt:variant>
        <vt:i4>707</vt:i4>
      </vt:variant>
      <vt:variant>
        <vt:i4>0</vt:i4>
      </vt:variant>
      <vt:variant>
        <vt:i4>5</vt:i4>
      </vt:variant>
      <vt:variant>
        <vt:lpwstr/>
      </vt:variant>
      <vt:variant>
        <vt:lpwstr>_Toc135114428</vt:lpwstr>
      </vt:variant>
      <vt:variant>
        <vt:i4>1245233</vt:i4>
      </vt:variant>
      <vt:variant>
        <vt:i4>701</vt:i4>
      </vt:variant>
      <vt:variant>
        <vt:i4>0</vt:i4>
      </vt:variant>
      <vt:variant>
        <vt:i4>5</vt:i4>
      </vt:variant>
      <vt:variant>
        <vt:lpwstr/>
      </vt:variant>
      <vt:variant>
        <vt:lpwstr>_Toc135114427</vt:lpwstr>
      </vt:variant>
      <vt:variant>
        <vt:i4>1245233</vt:i4>
      </vt:variant>
      <vt:variant>
        <vt:i4>695</vt:i4>
      </vt:variant>
      <vt:variant>
        <vt:i4>0</vt:i4>
      </vt:variant>
      <vt:variant>
        <vt:i4>5</vt:i4>
      </vt:variant>
      <vt:variant>
        <vt:lpwstr/>
      </vt:variant>
      <vt:variant>
        <vt:lpwstr>_Toc135114426</vt:lpwstr>
      </vt:variant>
      <vt:variant>
        <vt:i4>1245233</vt:i4>
      </vt:variant>
      <vt:variant>
        <vt:i4>689</vt:i4>
      </vt:variant>
      <vt:variant>
        <vt:i4>0</vt:i4>
      </vt:variant>
      <vt:variant>
        <vt:i4>5</vt:i4>
      </vt:variant>
      <vt:variant>
        <vt:lpwstr/>
      </vt:variant>
      <vt:variant>
        <vt:lpwstr>_Toc135114425</vt:lpwstr>
      </vt:variant>
      <vt:variant>
        <vt:i4>1245233</vt:i4>
      </vt:variant>
      <vt:variant>
        <vt:i4>683</vt:i4>
      </vt:variant>
      <vt:variant>
        <vt:i4>0</vt:i4>
      </vt:variant>
      <vt:variant>
        <vt:i4>5</vt:i4>
      </vt:variant>
      <vt:variant>
        <vt:lpwstr/>
      </vt:variant>
      <vt:variant>
        <vt:lpwstr>_Toc135114424</vt:lpwstr>
      </vt:variant>
      <vt:variant>
        <vt:i4>1245233</vt:i4>
      </vt:variant>
      <vt:variant>
        <vt:i4>677</vt:i4>
      </vt:variant>
      <vt:variant>
        <vt:i4>0</vt:i4>
      </vt:variant>
      <vt:variant>
        <vt:i4>5</vt:i4>
      </vt:variant>
      <vt:variant>
        <vt:lpwstr/>
      </vt:variant>
      <vt:variant>
        <vt:lpwstr>_Toc135114423</vt:lpwstr>
      </vt:variant>
      <vt:variant>
        <vt:i4>1245233</vt:i4>
      </vt:variant>
      <vt:variant>
        <vt:i4>671</vt:i4>
      </vt:variant>
      <vt:variant>
        <vt:i4>0</vt:i4>
      </vt:variant>
      <vt:variant>
        <vt:i4>5</vt:i4>
      </vt:variant>
      <vt:variant>
        <vt:lpwstr/>
      </vt:variant>
      <vt:variant>
        <vt:lpwstr>_Toc135114422</vt:lpwstr>
      </vt:variant>
      <vt:variant>
        <vt:i4>1245233</vt:i4>
      </vt:variant>
      <vt:variant>
        <vt:i4>665</vt:i4>
      </vt:variant>
      <vt:variant>
        <vt:i4>0</vt:i4>
      </vt:variant>
      <vt:variant>
        <vt:i4>5</vt:i4>
      </vt:variant>
      <vt:variant>
        <vt:lpwstr/>
      </vt:variant>
      <vt:variant>
        <vt:lpwstr>_Toc135114421</vt:lpwstr>
      </vt:variant>
      <vt:variant>
        <vt:i4>1245233</vt:i4>
      </vt:variant>
      <vt:variant>
        <vt:i4>659</vt:i4>
      </vt:variant>
      <vt:variant>
        <vt:i4>0</vt:i4>
      </vt:variant>
      <vt:variant>
        <vt:i4>5</vt:i4>
      </vt:variant>
      <vt:variant>
        <vt:lpwstr/>
      </vt:variant>
      <vt:variant>
        <vt:lpwstr>_Toc135114420</vt:lpwstr>
      </vt:variant>
      <vt:variant>
        <vt:i4>1048625</vt:i4>
      </vt:variant>
      <vt:variant>
        <vt:i4>653</vt:i4>
      </vt:variant>
      <vt:variant>
        <vt:i4>0</vt:i4>
      </vt:variant>
      <vt:variant>
        <vt:i4>5</vt:i4>
      </vt:variant>
      <vt:variant>
        <vt:lpwstr/>
      </vt:variant>
      <vt:variant>
        <vt:lpwstr>_Toc135114419</vt:lpwstr>
      </vt:variant>
      <vt:variant>
        <vt:i4>1048625</vt:i4>
      </vt:variant>
      <vt:variant>
        <vt:i4>647</vt:i4>
      </vt:variant>
      <vt:variant>
        <vt:i4>0</vt:i4>
      </vt:variant>
      <vt:variant>
        <vt:i4>5</vt:i4>
      </vt:variant>
      <vt:variant>
        <vt:lpwstr/>
      </vt:variant>
      <vt:variant>
        <vt:lpwstr>_Toc135114418</vt:lpwstr>
      </vt:variant>
      <vt:variant>
        <vt:i4>1048625</vt:i4>
      </vt:variant>
      <vt:variant>
        <vt:i4>641</vt:i4>
      </vt:variant>
      <vt:variant>
        <vt:i4>0</vt:i4>
      </vt:variant>
      <vt:variant>
        <vt:i4>5</vt:i4>
      </vt:variant>
      <vt:variant>
        <vt:lpwstr/>
      </vt:variant>
      <vt:variant>
        <vt:lpwstr>_Toc135114417</vt:lpwstr>
      </vt:variant>
      <vt:variant>
        <vt:i4>1048625</vt:i4>
      </vt:variant>
      <vt:variant>
        <vt:i4>635</vt:i4>
      </vt:variant>
      <vt:variant>
        <vt:i4>0</vt:i4>
      </vt:variant>
      <vt:variant>
        <vt:i4>5</vt:i4>
      </vt:variant>
      <vt:variant>
        <vt:lpwstr/>
      </vt:variant>
      <vt:variant>
        <vt:lpwstr>_Toc135114416</vt:lpwstr>
      </vt:variant>
      <vt:variant>
        <vt:i4>1048625</vt:i4>
      </vt:variant>
      <vt:variant>
        <vt:i4>629</vt:i4>
      </vt:variant>
      <vt:variant>
        <vt:i4>0</vt:i4>
      </vt:variant>
      <vt:variant>
        <vt:i4>5</vt:i4>
      </vt:variant>
      <vt:variant>
        <vt:lpwstr/>
      </vt:variant>
      <vt:variant>
        <vt:lpwstr>_Toc135114415</vt:lpwstr>
      </vt:variant>
      <vt:variant>
        <vt:i4>1048625</vt:i4>
      </vt:variant>
      <vt:variant>
        <vt:i4>623</vt:i4>
      </vt:variant>
      <vt:variant>
        <vt:i4>0</vt:i4>
      </vt:variant>
      <vt:variant>
        <vt:i4>5</vt:i4>
      </vt:variant>
      <vt:variant>
        <vt:lpwstr/>
      </vt:variant>
      <vt:variant>
        <vt:lpwstr>_Toc135114414</vt:lpwstr>
      </vt:variant>
      <vt:variant>
        <vt:i4>1048625</vt:i4>
      </vt:variant>
      <vt:variant>
        <vt:i4>617</vt:i4>
      </vt:variant>
      <vt:variant>
        <vt:i4>0</vt:i4>
      </vt:variant>
      <vt:variant>
        <vt:i4>5</vt:i4>
      </vt:variant>
      <vt:variant>
        <vt:lpwstr/>
      </vt:variant>
      <vt:variant>
        <vt:lpwstr>_Toc135114413</vt:lpwstr>
      </vt:variant>
      <vt:variant>
        <vt:i4>1048625</vt:i4>
      </vt:variant>
      <vt:variant>
        <vt:i4>611</vt:i4>
      </vt:variant>
      <vt:variant>
        <vt:i4>0</vt:i4>
      </vt:variant>
      <vt:variant>
        <vt:i4>5</vt:i4>
      </vt:variant>
      <vt:variant>
        <vt:lpwstr/>
      </vt:variant>
      <vt:variant>
        <vt:lpwstr>_Toc135114412</vt:lpwstr>
      </vt:variant>
      <vt:variant>
        <vt:i4>1048625</vt:i4>
      </vt:variant>
      <vt:variant>
        <vt:i4>605</vt:i4>
      </vt:variant>
      <vt:variant>
        <vt:i4>0</vt:i4>
      </vt:variant>
      <vt:variant>
        <vt:i4>5</vt:i4>
      </vt:variant>
      <vt:variant>
        <vt:lpwstr/>
      </vt:variant>
      <vt:variant>
        <vt:lpwstr>_Toc135114411</vt:lpwstr>
      </vt:variant>
      <vt:variant>
        <vt:i4>1048625</vt:i4>
      </vt:variant>
      <vt:variant>
        <vt:i4>599</vt:i4>
      </vt:variant>
      <vt:variant>
        <vt:i4>0</vt:i4>
      </vt:variant>
      <vt:variant>
        <vt:i4>5</vt:i4>
      </vt:variant>
      <vt:variant>
        <vt:lpwstr/>
      </vt:variant>
      <vt:variant>
        <vt:lpwstr>_Toc135114410</vt:lpwstr>
      </vt:variant>
      <vt:variant>
        <vt:i4>1114161</vt:i4>
      </vt:variant>
      <vt:variant>
        <vt:i4>593</vt:i4>
      </vt:variant>
      <vt:variant>
        <vt:i4>0</vt:i4>
      </vt:variant>
      <vt:variant>
        <vt:i4>5</vt:i4>
      </vt:variant>
      <vt:variant>
        <vt:lpwstr/>
      </vt:variant>
      <vt:variant>
        <vt:lpwstr>_Toc135114409</vt:lpwstr>
      </vt:variant>
      <vt:variant>
        <vt:i4>1114161</vt:i4>
      </vt:variant>
      <vt:variant>
        <vt:i4>587</vt:i4>
      </vt:variant>
      <vt:variant>
        <vt:i4>0</vt:i4>
      </vt:variant>
      <vt:variant>
        <vt:i4>5</vt:i4>
      </vt:variant>
      <vt:variant>
        <vt:lpwstr/>
      </vt:variant>
      <vt:variant>
        <vt:lpwstr>_Toc135114408</vt:lpwstr>
      </vt:variant>
      <vt:variant>
        <vt:i4>1114161</vt:i4>
      </vt:variant>
      <vt:variant>
        <vt:i4>581</vt:i4>
      </vt:variant>
      <vt:variant>
        <vt:i4>0</vt:i4>
      </vt:variant>
      <vt:variant>
        <vt:i4>5</vt:i4>
      </vt:variant>
      <vt:variant>
        <vt:lpwstr/>
      </vt:variant>
      <vt:variant>
        <vt:lpwstr>_Toc135114407</vt:lpwstr>
      </vt:variant>
      <vt:variant>
        <vt:i4>1114161</vt:i4>
      </vt:variant>
      <vt:variant>
        <vt:i4>575</vt:i4>
      </vt:variant>
      <vt:variant>
        <vt:i4>0</vt:i4>
      </vt:variant>
      <vt:variant>
        <vt:i4>5</vt:i4>
      </vt:variant>
      <vt:variant>
        <vt:lpwstr/>
      </vt:variant>
      <vt:variant>
        <vt:lpwstr>_Toc135114406</vt:lpwstr>
      </vt:variant>
      <vt:variant>
        <vt:i4>1114161</vt:i4>
      </vt:variant>
      <vt:variant>
        <vt:i4>569</vt:i4>
      </vt:variant>
      <vt:variant>
        <vt:i4>0</vt:i4>
      </vt:variant>
      <vt:variant>
        <vt:i4>5</vt:i4>
      </vt:variant>
      <vt:variant>
        <vt:lpwstr/>
      </vt:variant>
      <vt:variant>
        <vt:lpwstr>_Toc135114405</vt:lpwstr>
      </vt:variant>
      <vt:variant>
        <vt:i4>1114161</vt:i4>
      </vt:variant>
      <vt:variant>
        <vt:i4>563</vt:i4>
      </vt:variant>
      <vt:variant>
        <vt:i4>0</vt:i4>
      </vt:variant>
      <vt:variant>
        <vt:i4>5</vt:i4>
      </vt:variant>
      <vt:variant>
        <vt:lpwstr/>
      </vt:variant>
      <vt:variant>
        <vt:lpwstr>_Toc135114404</vt:lpwstr>
      </vt:variant>
      <vt:variant>
        <vt:i4>1114161</vt:i4>
      </vt:variant>
      <vt:variant>
        <vt:i4>557</vt:i4>
      </vt:variant>
      <vt:variant>
        <vt:i4>0</vt:i4>
      </vt:variant>
      <vt:variant>
        <vt:i4>5</vt:i4>
      </vt:variant>
      <vt:variant>
        <vt:lpwstr/>
      </vt:variant>
      <vt:variant>
        <vt:lpwstr>_Toc135114403</vt:lpwstr>
      </vt:variant>
      <vt:variant>
        <vt:i4>1114161</vt:i4>
      </vt:variant>
      <vt:variant>
        <vt:i4>551</vt:i4>
      </vt:variant>
      <vt:variant>
        <vt:i4>0</vt:i4>
      </vt:variant>
      <vt:variant>
        <vt:i4>5</vt:i4>
      </vt:variant>
      <vt:variant>
        <vt:lpwstr/>
      </vt:variant>
      <vt:variant>
        <vt:lpwstr>_Toc135114402</vt:lpwstr>
      </vt:variant>
      <vt:variant>
        <vt:i4>1114161</vt:i4>
      </vt:variant>
      <vt:variant>
        <vt:i4>545</vt:i4>
      </vt:variant>
      <vt:variant>
        <vt:i4>0</vt:i4>
      </vt:variant>
      <vt:variant>
        <vt:i4>5</vt:i4>
      </vt:variant>
      <vt:variant>
        <vt:lpwstr/>
      </vt:variant>
      <vt:variant>
        <vt:lpwstr>_Toc135114401</vt:lpwstr>
      </vt:variant>
      <vt:variant>
        <vt:i4>1114161</vt:i4>
      </vt:variant>
      <vt:variant>
        <vt:i4>539</vt:i4>
      </vt:variant>
      <vt:variant>
        <vt:i4>0</vt:i4>
      </vt:variant>
      <vt:variant>
        <vt:i4>5</vt:i4>
      </vt:variant>
      <vt:variant>
        <vt:lpwstr/>
      </vt:variant>
      <vt:variant>
        <vt:lpwstr>_Toc135114400</vt:lpwstr>
      </vt:variant>
      <vt:variant>
        <vt:i4>1572918</vt:i4>
      </vt:variant>
      <vt:variant>
        <vt:i4>533</vt:i4>
      </vt:variant>
      <vt:variant>
        <vt:i4>0</vt:i4>
      </vt:variant>
      <vt:variant>
        <vt:i4>5</vt:i4>
      </vt:variant>
      <vt:variant>
        <vt:lpwstr/>
      </vt:variant>
      <vt:variant>
        <vt:lpwstr>_Toc135114399</vt:lpwstr>
      </vt:variant>
      <vt:variant>
        <vt:i4>1572918</vt:i4>
      </vt:variant>
      <vt:variant>
        <vt:i4>527</vt:i4>
      </vt:variant>
      <vt:variant>
        <vt:i4>0</vt:i4>
      </vt:variant>
      <vt:variant>
        <vt:i4>5</vt:i4>
      </vt:variant>
      <vt:variant>
        <vt:lpwstr/>
      </vt:variant>
      <vt:variant>
        <vt:lpwstr>_Toc135114398</vt:lpwstr>
      </vt:variant>
      <vt:variant>
        <vt:i4>1572918</vt:i4>
      </vt:variant>
      <vt:variant>
        <vt:i4>521</vt:i4>
      </vt:variant>
      <vt:variant>
        <vt:i4>0</vt:i4>
      </vt:variant>
      <vt:variant>
        <vt:i4>5</vt:i4>
      </vt:variant>
      <vt:variant>
        <vt:lpwstr/>
      </vt:variant>
      <vt:variant>
        <vt:lpwstr>_Toc135114397</vt:lpwstr>
      </vt:variant>
      <vt:variant>
        <vt:i4>1572918</vt:i4>
      </vt:variant>
      <vt:variant>
        <vt:i4>515</vt:i4>
      </vt:variant>
      <vt:variant>
        <vt:i4>0</vt:i4>
      </vt:variant>
      <vt:variant>
        <vt:i4>5</vt:i4>
      </vt:variant>
      <vt:variant>
        <vt:lpwstr/>
      </vt:variant>
      <vt:variant>
        <vt:lpwstr>_Toc135114396</vt:lpwstr>
      </vt:variant>
      <vt:variant>
        <vt:i4>1572918</vt:i4>
      </vt:variant>
      <vt:variant>
        <vt:i4>509</vt:i4>
      </vt:variant>
      <vt:variant>
        <vt:i4>0</vt:i4>
      </vt:variant>
      <vt:variant>
        <vt:i4>5</vt:i4>
      </vt:variant>
      <vt:variant>
        <vt:lpwstr/>
      </vt:variant>
      <vt:variant>
        <vt:lpwstr>_Toc135114395</vt:lpwstr>
      </vt:variant>
      <vt:variant>
        <vt:i4>1572918</vt:i4>
      </vt:variant>
      <vt:variant>
        <vt:i4>503</vt:i4>
      </vt:variant>
      <vt:variant>
        <vt:i4>0</vt:i4>
      </vt:variant>
      <vt:variant>
        <vt:i4>5</vt:i4>
      </vt:variant>
      <vt:variant>
        <vt:lpwstr/>
      </vt:variant>
      <vt:variant>
        <vt:lpwstr>_Toc135114394</vt:lpwstr>
      </vt:variant>
      <vt:variant>
        <vt:i4>1572918</vt:i4>
      </vt:variant>
      <vt:variant>
        <vt:i4>497</vt:i4>
      </vt:variant>
      <vt:variant>
        <vt:i4>0</vt:i4>
      </vt:variant>
      <vt:variant>
        <vt:i4>5</vt:i4>
      </vt:variant>
      <vt:variant>
        <vt:lpwstr/>
      </vt:variant>
      <vt:variant>
        <vt:lpwstr>_Toc135114393</vt:lpwstr>
      </vt:variant>
      <vt:variant>
        <vt:i4>1572918</vt:i4>
      </vt:variant>
      <vt:variant>
        <vt:i4>491</vt:i4>
      </vt:variant>
      <vt:variant>
        <vt:i4>0</vt:i4>
      </vt:variant>
      <vt:variant>
        <vt:i4>5</vt:i4>
      </vt:variant>
      <vt:variant>
        <vt:lpwstr/>
      </vt:variant>
      <vt:variant>
        <vt:lpwstr>_Toc135114392</vt:lpwstr>
      </vt:variant>
      <vt:variant>
        <vt:i4>1572918</vt:i4>
      </vt:variant>
      <vt:variant>
        <vt:i4>485</vt:i4>
      </vt:variant>
      <vt:variant>
        <vt:i4>0</vt:i4>
      </vt:variant>
      <vt:variant>
        <vt:i4>5</vt:i4>
      </vt:variant>
      <vt:variant>
        <vt:lpwstr/>
      </vt:variant>
      <vt:variant>
        <vt:lpwstr>_Toc135114391</vt:lpwstr>
      </vt:variant>
      <vt:variant>
        <vt:i4>1572918</vt:i4>
      </vt:variant>
      <vt:variant>
        <vt:i4>479</vt:i4>
      </vt:variant>
      <vt:variant>
        <vt:i4>0</vt:i4>
      </vt:variant>
      <vt:variant>
        <vt:i4>5</vt:i4>
      </vt:variant>
      <vt:variant>
        <vt:lpwstr/>
      </vt:variant>
      <vt:variant>
        <vt:lpwstr>_Toc135114390</vt:lpwstr>
      </vt:variant>
      <vt:variant>
        <vt:i4>1638454</vt:i4>
      </vt:variant>
      <vt:variant>
        <vt:i4>473</vt:i4>
      </vt:variant>
      <vt:variant>
        <vt:i4>0</vt:i4>
      </vt:variant>
      <vt:variant>
        <vt:i4>5</vt:i4>
      </vt:variant>
      <vt:variant>
        <vt:lpwstr/>
      </vt:variant>
      <vt:variant>
        <vt:lpwstr>_Toc135114389</vt:lpwstr>
      </vt:variant>
      <vt:variant>
        <vt:i4>1638454</vt:i4>
      </vt:variant>
      <vt:variant>
        <vt:i4>467</vt:i4>
      </vt:variant>
      <vt:variant>
        <vt:i4>0</vt:i4>
      </vt:variant>
      <vt:variant>
        <vt:i4>5</vt:i4>
      </vt:variant>
      <vt:variant>
        <vt:lpwstr/>
      </vt:variant>
      <vt:variant>
        <vt:lpwstr>_Toc135114388</vt:lpwstr>
      </vt:variant>
      <vt:variant>
        <vt:i4>1638454</vt:i4>
      </vt:variant>
      <vt:variant>
        <vt:i4>461</vt:i4>
      </vt:variant>
      <vt:variant>
        <vt:i4>0</vt:i4>
      </vt:variant>
      <vt:variant>
        <vt:i4>5</vt:i4>
      </vt:variant>
      <vt:variant>
        <vt:lpwstr/>
      </vt:variant>
      <vt:variant>
        <vt:lpwstr>_Toc135114387</vt:lpwstr>
      </vt:variant>
      <vt:variant>
        <vt:i4>1638454</vt:i4>
      </vt:variant>
      <vt:variant>
        <vt:i4>455</vt:i4>
      </vt:variant>
      <vt:variant>
        <vt:i4>0</vt:i4>
      </vt:variant>
      <vt:variant>
        <vt:i4>5</vt:i4>
      </vt:variant>
      <vt:variant>
        <vt:lpwstr/>
      </vt:variant>
      <vt:variant>
        <vt:lpwstr>_Toc135114386</vt:lpwstr>
      </vt:variant>
      <vt:variant>
        <vt:i4>1638454</vt:i4>
      </vt:variant>
      <vt:variant>
        <vt:i4>449</vt:i4>
      </vt:variant>
      <vt:variant>
        <vt:i4>0</vt:i4>
      </vt:variant>
      <vt:variant>
        <vt:i4>5</vt:i4>
      </vt:variant>
      <vt:variant>
        <vt:lpwstr/>
      </vt:variant>
      <vt:variant>
        <vt:lpwstr>_Toc135114385</vt:lpwstr>
      </vt:variant>
      <vt:variant>
        <vt:i4>1638454</vt:i4>
      </vt:variant>
      <vt:variant>
        <vt:i4>443</vt:i4>
      </vt:variant>
      <vt:variant>
        <vt:i4>0</vt:i4>
      </vt:variant>
      <vt:variant>
        <vt:i4>5</vt:i4>
      </vt:variant>
      <vt:variant>
        <vt:lpwstr/>
      </vt:variant>
      <vt:variant>
        <vt:lpwstr>_Toc135114384</vt:lpwstr>
      </vt:variant>
      <vt:variant>
        <vt:i4>1638454</vt:i4>
      </vt:variant>
      <vt:variant>
        <vt:i4>437</vt:i4>
      </vt:variant>
      <vt:variant>
        <vt:i4>0</vt:i4>
      </vt:variant>
      <vt:variant>
        <vt:i4>5</vt:i4>
      </vt:variant>
      <vt:variant>
        <vt:lpwstr/>
      </vt:variant>
      <vt:variant>
        <vt:lpwstr>_Toc135114383</vt:lpwstr>
      </vt:variant>
      <vt:variant>
        <vt:i4>1638454</vt:i4>
      </vt:variant>
      <vt:variant>
        <vt:i4>431</vt:i4>
      </vt:variant>
      <vt:variant>
        <vt:i4>0</vt:i4>
      </vt:variant>
      <vt:variant>
        <vt:i4>5</vt:i4>
      </vt:variant>
      <vt:variant>
        <vt:lpwstr/>
      </vt:variant>
      <vt:variant>
        <vt:lpwstr>_Toc135114382</vt:lpwstr>
      </vt:variant>
      <vt:variant>
        <vt:i4>1638454</vt:i4>
      </vt:variant>
      <vt:variant>
        <vt:i4>425</vt:i4>
      </vt:variant>
      <vt:variant>
        <vt:i4>0</vt:i4>
      </vt:variant>
      <vt:variant>
        <vt:i4>5</vt:i4>
      </vt:variant>
      <vt:variant>
        <vt:lpwstr/>
      </vt:variant>
      <vt:variant>
        <vt:lpwstr>_Toc135114381</vt:lpwstr>
      </vt:variant>
      <vt:variant>
        <vt:i4>1638454</vt:i4>
      </vt:variant>
      <vt:variant>
        <vt:i4>419</vt:i4>
      </vt:variant>
      <vt:variant>
        <vt:i4>0</vt:i4>
      </vt:variant>
      <vt:variant>
        <vt:i4>5</vt:i4>
      </vt:variant>
      <vt:variant>
        <vt:lpwstr/>
      </vt:variant>
      <vt:variant>
        <vt:lpwstr>_Toc135114380</vt:lpwstr>
      </vt:variant>
      <vt:variant>
        <vt:i4>1441846</vt:i4>
      </vt:variant>
      <vt:variant>
        <vt:i4>413</vt:i4>
      </vt:variant>
      <vt:variant>
        <vt:i4>0</vt:i4>
      </vt:variant>
      <vt:variant>
        <vt:i4>5</vt:i4>
      </vt:variant>
      <vt:variant>
        <vt:lpwstr/>
      </vt:variant>
      <vt:variant>
        <vt:lpwstr>_Toc135114379</vt:lpwstr>
      </vt:variant>
      <vt:variant>
        <vt:i4>1441846</vt:i4>
      </vt:variant>
      <vt:variant>
        <vt:i4>407</vt:i4>
      </vt:variant>
      <vt:variant>
        <vt:i4>0</vt:i4>
      </vt:variant>
      <vt:variant>
        <vt:i4>5</vt:i4>
      </vt:variant>
      <vt:variant>
        <vt:lpwstr/>
      </vt:variant>
      <vt:variant>
        <vt:lpwstr>_Toc135114378</vt:lpwstr>
      </vt:variant>
      <vt:variant>
        <vt:i4>1441846</vt:i4>
      </vt:variant>
      <vt:variant>
        <vt:i4>401</vt:i4>
      </vt:variant>
      <vt:variant>
        <vt:i4>0</vt:i4>
      </vt:variant>
      <vt:variant>
        <vt:i4>5</vt:i4>
      </vt:variant>
      <vt:variant>
        <vt:lpwstr/>
      </vt:variant>
      <vt:variant>
        <vt:lpwstr>_Toc135114377</vt:lpwstr>
      </vt:variant>
      <vt:variant>
        <vt:i4>1441846</vt:i4>
      </vt:variant>
      <vt:variant>
        <vt:i4>395</vt:i4>
      </vt:variant>
      <vt:variant>
        <vt:i4>0</vt:i4>
      </vt:variant>
      <vt:variant>
        <vt:i4>5</vt:i4>
      </vt:variant>
      <vt:variant>
        <vt:lpwstr/>
      </vt:variant>
      <vt:variant>
        <vt:lpwstr>_Toc135114376</vt:lpwstr>
      </vt:variant>
      <vt:variant>
        <vt:i4>1441846</vt:i4>
      </vt:variant>
      <vt:variant>
        <vt:i4>389</vt:i4>
      </vt:variant>
      <vt:variant>
        <vt:i4>0</vt:i4>
      </vt:variant>
      <vt:variant>
        <vt:i4>5</vt:i4>
      </vt:variant>
      <vt:variant>
        <vt:lpwstr/>
      </vt:variant>
      <vt:variant>
        <vt:lpwstr>_Toc135114375</vt:lpwstr>
      </vt:variant>
      <vt:variant>
        <vt:i4>1441846</vt:i4>
      </vt:variant>
      <vt:variant>
        <vt:i4>383</vt:i4>
      </vt:variant>
      <vt:variant>
        <vt:i4>0</vt:i4>
      </vt:variant>
      <vt:variant>
        <vt:i4>5</vt:i4>
      </vt:variant>
      <vt:variant>
        <vt:lpwstr/>
      </vt:variant>
      <vt:variant>
        <vt:lpwstr>_Toc135114374</vt:lpwstr>
      </vt:variant>
      <vt:variant>
        <vt:i4>1441846</vt:i4>
      </vt:variant>
      <vt:variant>
        <vt:i4>377</vt:i4>
      </vt:variant>
      <vt:variant>
        <vt:i4>0</vt:i4>
      </vt:variant>
      <vt:variant>
        <vt:i4>5</vt:i4>
      </vt:variant>
      <vt:variant>
        <vt:lpwstr/>
      </vt:variant>
      <vt:variant>
        <vt:lpwstr>_Toc135114373</vt:lpwstr>
      </vt:variant>
      <vt:variant>
        <vt:i4>1441846</vt:i4>
      </vt:variant>
      <vt:variant>
        <vt:i4>371</vt:i4>
      </vt:variant>
      <vt:variant>
        <vt:i4>0</vt:i4>
      </vt:variant>
      <vt:variant>
        <vt:i4>5</vt:i4>
      </vt:variant>
      <vt:variant>
        <vt:lpwstr/>
      </vt:variant>
      <vt:variant>
        <vt:lpwstr>_Toc135114372</vt:lpwstr>
      </vt:variant>
      <vt:variant>
        <vt:i4>1441846</vt:i4>
      </vt:variant>
      <vt:variant>
        <vt:i4>365</vt:i4>
      </vt:variant>
      <vt:variant>
        <vt:i4>0</vt:i4>
      </vt:variant>
      <vt:variant>
        <vt:i4>5</vt:i4>
      </vt:variant>
      <vt:variant>
        <vt:lpwstr/>
      </vt:variant>
      <vt:variant>
        <vt:lpwstr>_Toc135114371</vt:lpwstr>
      </vt:variant>
      <vt:variant>
        <vt:i4>1441846</vt:i4>
      </vt:variant>
      <vt:variant>
        <vt:i4>359</vt:i4>
      </vt:variant>
      <vt:variant>
        <vt:i4>0</vt:i4>
      </vt:variant>
      <vt:variant>
        <vt:i4>5</vt:i4>
      </vt:variant>
      <vt:variant>
        <vt:lpwstr/>
      </vt:variant>
      <vt:variant>
        <vt:lpwstr>_Toc135114370</vt:lpwstr>
      </vt:variant>
      <vt:variant>
        <vt:i4>1507382</vt:i4>
      </vt:variant>
      <vt:variant>
        <vt:i4>353</vt:i4>
      </vt:variant>
      <vt:variant>
        <vt:i4>0</vt:i4>
      </vt:variant>
      <vt:variant>
        <vt:i4>5</vt:i4>
      </vt:variant>
      <vt:variant>
        <vt:lpwstr/>
      </vt:variant>
      <vt:variant>
        <vt:lpwstr>_Toc135114369</vt:lpwstr>
      </vt:variant>
      <vt:variant>
        <vt:i4>1507382</vt:i4>
      </vt:variant>
      <vt:variant>
        <vt:i4>347</vt:i4>
      </vt:variant>
      <vt:variant>
        <vt:i4>0</vt:i4>
      </vt:variant>
      <vt:variant>
        <vt:i4>5</vt:i4>
      </vt:variant>
      <vt:variant>
        <vt:lpwstr/>
      </vt:variant>
      <vt:variant>
        <vt:lpwstr>_Toc135114368</vt:lpwstr>
      </vt:variant>
      <vt:variant>
        <vt:i4>1507382</vt:i4>
      </vt:variant>
      <vt:variant>
        <vt:i4>341</vt:i4>
      </vt:variant>
      <vt:variant>
        <vt:i4>0</vt:i4>
      </vt:variant>
      <vt:variant>
        <vt:i4>5</vt:i4>
      </vt:variant>
      <vt:variant>
        <vt:lpwstr/>
      </vt:variant>
      <vt:variant>
        <vt:lpwstr>_Toc135114367</vt:lpwstr>
      </vt:variant>
      <vt:variant>
        <vt:i4>1507382</vt:i4>
      </vt:variant>
      <vt:variant>
        <vt:i4>335</vt:i4>
      </vt:variant>
      <vt:variant>
        <vt:i4>0</vt:i4>
      </vt:variant>
      <vt:variant>
        <vt:i4>5</vt:i4>
      </vt:variant>
      <vt:variant>
        <vt:lpwstr/>
      </vt:variant>
      <vt:variant>
        <vt:lpwstr>_Toc135114366</vt:lpwstr>
      </vt:variant>
      <vt:variant>
        <vt:i4>1507382</vt:i4>
      </vt:variant>
      <vt:variant>
        <vt:i4>329</vt:i4>
      </vt:variant>
      <vt:variant>
        <vt:i4>0</vt:i4>
      </vt:variant>
      <vt:variant>
        <vt:i4>5</vt:i4>
      </vt:variant>
      <vt:variant>
        <vt:lpwstr/>
      </vt:variant>
      <vt:variant>
        <vt:lpwstr>_Toc135114365</vt:lpwstr>
      </vt:variant>
      <vt:variant>
        <vt:i4>1507382</vt:i4>
      </vt:variant>
      <vt:variant>
        <vt:i4>323</vt:i4>
      </vt:variant>
      <vt:variant>
        <vt:i4>0</vt:i4>
      </vt:variant>
      <vt:variant>
        <vt:i4>5</vt:i4>
      </vt:variant>
      <vt:variant>
        <vt:lpwstr/>
      </vt:variant>
      <vt:variant>
        <vt:lpwstr>_Toc135114364</vt:lpwstr>
      </vt:variant>
      <vt:variant>
        <vt:i4>1507382</vt:i4>
      </vt:variant>
      <vt:variant>
        <vt:i4>317</vt:i4>
      </vt:variant>
      <vt:variant>
        <vt:i4>0</vt:i4>
      </vt:variant>
      <vt:variant>
        <vt:i4>5</vt:i4>
      </vt:variant>
      <vt:variant>
        <vt:lpwstr/>
      </vt:variant>
      <vt:variant>
        <vt:lpwstr>_Toc135114363</vt:lpwstr>
      </vt:variant>
      <vt:variant>
        <vt:i4>1507382</vt:i4>
      </vt:variant>
      <vt:variant>
        <vt:i4>311</vt:i4>
      </vt:variant>
      <vt:variant>
        <vt:i4>0</vt:i4>
      </vt:variant>
      <vt:variant>
        <vt:i4>5</vt:i4>
      </vt:variant>
      <vt:variant>
        <vt:lpwstr/>
      </vt:variant>
      <vt:variant>
        <vt:lpwstr>_Toc135114362</vt:lpwstr>
      </vt:variant>
      <vt:variant>
        <vt:i4>1507382</vt:i4>
      </vt:variant>
      <vt:variant>
        <vt:i4>305</vt:i4>
      </vt:variant>
      <vt:variant>
        <vt:i4>0</vt:i4>
      </vt:variant>
      <vt:variant>
        <vt:i4>5</vt:i4>
      </vt:variant>
      <vt:variant>
        <vt:lpwstr/>
      </vt:variant>
      <vt:variant>
        <vt:lpwstr>_Toc135114361</vt:lpwstr>
      </vt:variant>
      <vt:variant>
        <vt:i4>1507382</vt:i4>
      </vt:variant>
      <vt:variant>
        <vt:i4>299</vt:i4>
      </vt:variant>
      <vt:variant>
        <vt:i4>0</vt:i4>
      </vt:variant>
      <vt:variant>
        <vt:i4>5</vt:i4>
      </vt:variant>
      <vt:variant>
        <vt:lpwstr/>
      </vt:variant>
      <vt:variant>
        <vt:lpwstr>_Toc135114360</vt:lpwstr>
      </vt:variant>
      <vt:variant>
        <vt:i4>1310774</vt:i4>
      </vt:variant>
      <vt:variant>
        <vt:i4>293</vt:i4>
      </vt:variant>
      <vt:variant>
        <vt:i4>0</vt:i4>
      </vt:variant>
      <vt:variant>
        <vt:i4>5</vt:i4>
      </vt:variant>
      <vt:variant>
        <vt:lpwstr/>
      </vt:variant>
      <vt:variant>
        <vt:lpwstr>_Toc135114359</vt:lpwstr>
      </vt:variant>
      <vt:variant>
        <vt:i4>1310774</vt:i4>
      </vt:variant>
      <vt:variant>
        <vt:i4>287</vt:i4>
      </vt:variant>
      <vt:variant>
        <vt:i4>0</vt:i4>
      </vt:variant>
      <vt:variant>
        <vt:i4>5</vt:i4>
      </vt:variant>
      <vt:variant>
        <vt:lpwstr/>
      </vt:variant>
      <vt:variant>
        <vt:lpwstr>_Toc135114358</vt:lpwstr>
      </vt:variant>
      <vt:variant>
        <vt:i4>1310774</vt:i4>
      </vt:variant>
      <vt:variant>
        <vt:i4>281</vt:i4>
      </vt:variant>
      <vt:variant>
        <vt:i4>0</vt:i4>
      </vt:variant>
      <vt:variant>
        <vt:i4>5</vt:i4>
      </vt:variant>
      <vt:variant>
        <vt:lpwstr/>
      </vt:variant>
      <vt:variant>
        <vt:lpwstr>_Toc135114357</vt:lpwstr>
      </vt:variant>
      <vt:variant>
        <vt:i4>1310774</vt:i4>
      </vt:variant>
      <vt:variant>
        <vt:i4>275</vt:i4>
      </vt:variant>
      <vt:variant>
        <vt:i4>0</vt:i4>
      </vt:variant>
      <vt:variant>
        <vt:i4>5</vt:i4>
      </vt:variant>
      <vt:variant>
        <vt:lpwstr/>
      </vt:variant>
      <vt:variant>
        <vt:lpwstr>_Toc135114356</vt:lpwstr>
      </vt:variant>
      <vt:variant>
        <vt:i4>1310774</vt:i4>
      </vt:variant>
      <vt:variant>
        <vt:i4>269</vt:i4>
      </vt:variant>
      <vt:variant>
        <vt:i4>0</vt:i4>
      </vt:variant>
      <vt:variant>
        <vt:i4>5</vt:i4>
      </vt:variant>
      <vt:variant>
        <vt:lpwstr/>
      </vt:variant>
      <vt:variant>
        <vt:lpwstr>_Toc135114355</vt:lpwstr>
      </vt:variant>
      <vt:variant>
        <vt:i4>1310774</vt:i4>
      </vt:variant>
      <vt:variant>
        <vt:i4>263</vt:i4>
      </vt:variant>
      <vt:variant>
        <vt:i4>0</vt:i4>
      </vt:variant>
      <vt:variant>
        <vt:i4>5</vt:i4>
      </vt:variant>
      <vt:variant>
        <vt:lpwstr/>
      </vt:variant>
      <vt:variant>
        <vt:lpwstr>_Toc135114354</vt:lpwstr>
      </vt:variant>
      <vt:variant>
        <vt:i4>1310774</vt:i4>
      </vt:variant>
      <vt:variant>
        <vt:i4>257</vt:i4>
      </vt:variant>
      <vt:variant>
        <vt:i4>0</vt:i4>
      </vt:variant>
      <vt:variant>
        <vt:i4>5</vt:i4>
      </vt:variant>
      <vt:variant>
        <vt:lpwstr/>
      </vt:variant>
      <vt:variant>
        <vt:lpwstr>_Toc135114353</vt:lpwstr>
      </vt:variant>
      <vt:variant>
        <vt:i4>1310774</vt:i4>
      </vt:variant>
      <vt:variant>
        <vt:i4>251</vt:i4>
      </vt:variant>
      <vt:variant>
        <vt:i4>0</vt:i4>
      </vt:variant>
      <vt:variant>
        <vt:i4>5</vt:i4>
      </vt:variant>
      <vt:variant>
        <vt:lpwstr/>
      </vt:variant>
      <vt:variant>
        <vt:lpwstr>_Toc135114352</vt:lpwstr>
      </vt:variant>
      <vt:variant>
        <vt:i4>1310774</vt:i4>
      </vt:variant>
      <vt:variant>
        <vt:i4>245</vt:i4>
      </vt:variant>
      <vt:variant>
        <vt:i4>0</vt:i4>
      </vt:variant>
      <vt:variant>
        <vt:i4>5</vt:i4>
      </vt:variant>
      <vt:variant>
        <vt:lpwstr/>
      </vt:variant>
      <vt:variant>
        <vt:lpwstr>_Toc135114351</vt:lpwstr>
      </vt:variant>
      <vt:variant>
        <vt:i4>1310774</vt:i4>
      </vt:variant>
      <vt:variant>
        <vt:i4>239</vt:i4>
      </vt:variant>
      <vt:variant>
        <vt:i4>0</vt:i4>
      </vt:variant>
      <vt:variant>
        <vt:i4>5</vt:i4>
      </vt:variant>
      <vt:variant>
        <vt:lpwstr/>
      </vt:variant>
      <vt:variant>
        <vt:lpwstr>_Toc135114350</vt:lpwstr>
      </vt:variant>
      <vt:variant>
        <vt:i4>1376310</vt:i4>
      </vt:variant>
      <vt:variant>
        <vt:i4>233</vt:i4>
      </vt:variant>
      <vt:variant>
        <vt:i4>0</vt:i4>
      </vt:variant>
      <vt:variant>
        <vt:i4>5</vt:i4>
      </vt:variant>
      <vt:variant>
        <vt:lpwstr/>
      </vt:variant>
      <vt:variant>
        <vt:lpwstr>_Toc135114349</vt:lpwstr>
      </vt:variant>
      <vt:variant>
        <vt:i4>1376310</vt:i4>
      </vt:variant>
      <vt:variant>
        <vt:i4>227</vt:i4>
      </vt:variant>
      <vt:variant>
        <vt:i4>0</vt:i4>
      </vt:variant>
      <vt:variant>
        <vt:i4>5</vt:i4>
      </vt:variant>
      <vt:variant>
        <vt:lpwstr/>
      </vt:variant>
      <vt:variant>
        <vt:lpwstr>_Toc135114348</vt:lpwstr>
      </vt:variant>
      <vt:variant>
        <vt:i4>1376310</vt:i4>
      </vt:variant>
      <vt:variant>
        <vt:i4>221</vt:i4>
      </vt:variant>
      <vt:variant>
        <vt:i4>0</vt:i4>
      </vt:variant>
      <vt:variant>
        <vt:i4>5</vt:i4>
      </vt:variant>
      <vt:variant>
        <vt:lpwstr/>
      </vt:variant>
      <vt:variant>
        <vt:lpwstr>_Toc135114347</vt:lpwstr>
      </vt:variant>
      <vt:variant>
        <vt:i4>1376310</vt:i4>
      </vt:variant>
      <vt:variant>
        <vt:i4>215</vt:i4>
      </vt:variant>
      <vt:variant>
        <vt:i4>0</vt:i4>
      </vt:variant>
      <vt:variant>
        <vt:i4>5</vt:i4>
      </vt:variant>
      <vt:variant>
        <vt:lpwstr/>
      </vt:variant>
      <vt:variant>
        <vt:lpwstr>_Toc135114346</vt:lpwstr>
      </vt:variant>
      <vt:variant>
        <vt:i4>1376310</vt:i4>
      </vt:variant>
      <vt:variant>
        <vt:i4>209</vt:i4>
      </vt:variant>
      <vt:variant>
        <vt:i4>0</vt:i4>
      </vt:variant>
      <vt:variant>
        <vt:i4>5</vt:i4>
      </vt:variant>
      <vt:variant>
        <vt:lpwstr/>
      </vt:variant>
      <vt:variant>
        <vt:lpwstr>_Toc135114345</vt:lpwstr>
      </vt:variant>
      <vt:variant>
        <vt:i4>1376310</vt:i4>
      </vt:variant>
      <vt:variant>
        <vt:i4>203</vt:i4>
      </vt:variant>
      <vt:variant>
        <vt:i4>0</vt:i4>
      </vt:variant>
      <vt:variant>
        <vt:i4>5</vt:i4>
      </vt:variant>
      <vt:variant>
        <vt:lpwstr/>
      </vt:variant>
      <vt:variant>
        <vt:lpwstr>_Toc135114344</vt:lpwstr>
      </vt:variant>
      <vt:variant>
        <vt:i4>1376310</vt:i4>
      </vt:variant>
      <vt:variant>
        <vt:i4>197</vt:i4>
      </vt:variant>
      <vt:variant>
        <vt:i4>0</vt:i4>
      </vt:variant>
      <vt:variant>
        <vt:i4>5</vt:i4>
      </vt:variant>
      <vt:variant>
        <vt:lpwstr/>
      </vt:variant>
      <vt:variant>
        <vt:lpwstr>_Toc135114343</vt:lpwstr>
      </vt:variant>
      <vt:variant>
        <vt:i4>1376310</vt:i4>
      </vt:variant>
      <vt:variant>
        <vt:i4>191</vt:i4>
      </vt:variant>
      <vt:variant>
        <vt:i4>0</vt:i4>
      </vt:variant>
      <vt:variant>
        <vt:i4>5</vt:i4>
      </vt:variant>
      <vt:variant>
        <vt:lpwstr/>
      </vt:variant>
      <vt:variant>
        <vt:lpwstr>_Toc135114342</vt:lpwstr>
      </vt:variant>
      <vt:variant>
        <vt:i4>1376310</vt:i4>
      </vt:variant>
      <vt:variant>
        <vt:i4>185</vt:i4>
      </vt:variant>
      <vt:variant>
        <vt:i4>0</vt:i4>
      </vt:variant>
      <vt:variant>
        <vt:i4>5</vt:i4>
      </vt:variant>
      <vt:variant>
        <vt:lpwstr/>
      </vt:variant>
      <vt:variant>
        <vt:lpwstr>_Toc135114341</vt:lpwstr>
      </vt:variant>
      <vt:variant>
        <vt:i4>1376310</vt:i4>
      </vt:variant>
      <vt:variant>
        <vt:i4>179</vt:i4>
      </vt:variant>
      <vt:variant>
        <vt:i4>0</vt:i4>
      </vt:variant>
      <vt:variant>
        <vt:i4>5</vt:i4>
      </vt:variant>
      <vt:variant>
        <vt:lpwstr/>
      </vt:variant>
      <vt:variant>
        <vt:lpwstr>_Toc135114340</vt:lpwstr>
      </vt:variant>
      <vt:variant>
        <vt:i4>1179702</vt:i4>
      </vt:variant>
      <vt:variant>
        <vt:i4>173</vt:i4>
      </vt:variant>
      <vt:variant>
        <vt:i4>0</vt:i4>
      </vt:variant>
      <vt:variant>
        <vt:i4>5</vt:i4>
      </vt:variant>
      <vt:variant>
        <vt:lpwstr/>
      </vt:variant>
      <vt:variant>
        <vt:lpwstr>_Toc135114339</vt:lpwstr>
      </vt:variant>
      <vt:variant>
        <vt:i4>1179702</vt:i4>
      </vt:variant>
      <vt:variant>
        <vt:i4>167</vt:i4>
      </vt:variant>
      <vt:variant>
        <vt:i4>0</vt:i4>
      </vt:variant>
      <vt:variant>
        <vt:i4>5</vt:i4>
      </vt:variant>
      <vt:variant>
        <vt:lpwstr/>
      </vt:variant>
      <vt:variant>
        <vt:lpwstr>_Toc135114338</vt:lpwstr>
      </vt:variant>
      <vt:variant>
        <vt:i4>1179702</vt:i4>
      </vt:variant>
      <vt:variant>
        <vt:i4>161</vt:i4>
      </vt:variant>
      <vt:variant>
        <vt:i4>0</vt:i4>
      </vt:variant>
      <vt:variant>
        <vt:i4>5</vt:i4>
      </vt:variant>
      <vt:variant>
        <vt:lpwstr/>
      </vt:variant>
      <vt:variant>
        <vt:lpwstr>_Toc135114337</vt:lpwstr>
      </vt:variant>
      <vt:variant>
        <vt:i4>1179702</vt:i4>
      </vt:variant>
      <vt:variant>
        <vt:i4>155</vt:i4>
      </vt:variant>
      <vt:variant>
        <vt:i4>0</vt:i4>
      </vt:variant>
      <vt:variant>
        <vt:i4>5</vt:i4>
      </vt:variant>
      <vt:variant>
        <vt:lpwstr/>
      </vt:variant>
      <vt:variant>
        <vt:lpwstr>_Toc135114336</vt:lpwstr>
      </vt:variant>
      <vt:variant>
        <vt:i4>1179702</vt:i4>
      </vt:variant>
      <vt:variant>
        <vt:i4>149</vt:i4>
      </vt:variant>
      <vt:variant>
        <vt:i4>0</vt:i4>
      </vt:variant>
      <vt:variant>
        <vt:i4>5</vt:i4>
      </vt:variant>
      <vt:variant>
        <vt:lpwstr/>
      </vt:variant>
      <vt:variant>
        <vt:lpwstr>_Toc135114335</vt:lpwstr>
      </vt:variant>
      <vt:variant>
        <vt:i4>1179702</vt:i4>
      </vt:variant>
      <vt:variant>
        <vt:i4>143</vt:i4>
      </vt:variant>
      <vt:variant>
        <vt:i4>0</vt:i4>
      </vt:variant>
      <vt:variant>
        <vt:i4>5</vt:i4>
      </vt:variant>
      <vt:variant>
        <vt:lpwstr/>
      </vt:variant>
      <vt:variant>
        <vt:lpwstr>_Toc135114334</vt:lpwstr>
      </vt:variant>
      <vt:variant>
        <vt:i4>1179702</vt:i4>
      </vt:variant>
      <vt:variant>
        <vt:i4>137</vt:i4>
      </vt:variant>
      <vt:variant>
        <vt:i4>0</vt:i4>
      </vt:variant>
      <vt:variant>
        <vt:i4>5</vt:i4>
      </vt:variant>
      <vt:variant>
        <vt:lpwstr/>
      </vt:variant>
      <vt:variant>
        <vt:lpwstr>_Toc135114333</vt:lpwstr>
      </vt:variant>
      <vt:variant>
        <vt:i4>1179702</vt:i4>
      </vt:variant>
      <vt:variant>
        <vt:i4>131</vt:i4>
      </vt:variant>
      <vt:variant>
        <vt:i4>0</vt:i4>
      </vt:variant>
      <vt:variant>
        <vt:i4>5</vt:i4>
      </vt:variant>
      <vt:variant>
        <vt:lpwstr/>
      </vt:variant>
      <vt:variant>
        <vt:lpwstr>_Toc135114332</vt:lpwstr>
      </vt:variant>
      <vt:variant>
        <vt:i4>1179702</vt:i4>
      </vt:variant>
      <vt:variant>
        <vt:i4>125</vt:i4>
      </vt:variant>
      <vt:variant>
        <vt:i4>0</vt:i4>
      </vt:variant>
      <vt:variant>
        <vt:i4>5</vt:i4>
      </vt:variant>
      <vt:variant>
        <vt:lpwstr/>
      </vt:variant>
      <vt:variant>
        <vt:lpwstr>_Toc135114331</vt:lpwstr>
      </vt:variant>
      <vt:variant>
        <vt:i4>1179702</vt:i4>
      </vt:variant>
      <vt:variant>
        <vt:i4>119</vt:i4>
      </vt:variant>
      <vt:variant>
        <vt:i4>0</vt:i4>
      </vt:variant>
      <vt:variant>
        <vt:i4>5</vt:i4>
      </vt:variant>
      <vt:variant>
        <vt:lpwstr/>
      </vt:variant>
      <vt:variant>
        <vt:lpwstr>_Toc135114330</vt:lpwstr>
      </vt:variant>
      <vt:variant>
        <vt:i4>1245238</vt:i4>
      </vt:variant>
      <vt:variant>
        <vt:i4>113</vt:i4>
      </vt:variant>
      <vt:variant>
        <vt:i4>0</vt:i4>
      </vt:variant>
      <vt:variant>
        <vt:i4>5</vt:i4>
      </vt:variant>
      <vt:variant>
        <vt:lpwstr/>
      </vt:variant>
      <vt:variant>
        <vt:lpwstr>_Toc135114329</vt:lpwstr>
      </vt:variant>
      <vt:variant>
        <vt:i4>1245238</vt:i4>
      </vt:variant>
      <vt:variant>
        <vt:i4>107</vt:i4>
      </vt:variant>
      <vt:variant>
        <vt:i4>0</vt:i4>
      </vt:variant>
      <vt:variant>
        <vt:i4>5</vt:i4>
      </vt:variant>
      <vt:variant>
        <vt:lpwstr/>
      </vt:variant>
      <vt:variant>
        <vt:lpwstr>_Toc135114328</vt:lpwstr>
      </vt:variant>
      <vt:variant>
        <vt:i4>1245238</vt:i4>
      </vt:variant>
      <vt:variant>
        <vt:i4>101</vt:i4>
      </vt:variant>
      <vt:variant>
        <vt:i4>0</vt:i4>
      </vt:variant>
      <vt:variant>
        <vt:i4>5</vt:i4>
      </vt:variant>
      <vt:variant>
        <vt:lpwstr/>
      </vt:variant>
      <vt:variant>
        <vt:lpwstr>_Toc135114327</vt:lpwstr>
      </vt:variant>
      <vt:variant>
        <vt:i4>1245238</vt:i4>
      </vt:variant>
      <vt:variant>
        <vt:i4>95</vt:i4>
      </vt:variant>
      <vt:variant>
        <vt:i4>0</vt:i4>
      </vt:variant>
      <vt:variant>
        <vt:i4>5</vt:i4>
      </vt:variant>
      <vt:variant>
        <vt:lpwstr/>
      </vt:variant>
      <vt:variant>
        <vt:lpwstr>_Toc135114326</vt:lpwstr>
      </vt:variant>
      <vt:variant>
        <vt:i4>1245238</vt:i4>
      </vt:variant>
      <vt:variant>
        <vt:i4>89</vt:i4>
      </vt:variant>
      <vt:variant>
        <vt:i4>0</vt:i4>
      </vt:variant>
      <vt:variant>
        <vt:i4>5</vt:i4>
      </vt:variant>
      <vt:variant>
        <vt:lpwstr/>
      </vt:variant>
      <vt:variant>
        <vt:lpwstr>_Toc135114325</vt:lpwstr>
      </vt:variant>
      <vt:variant>
        <vt:i4>1245238</vt:i4>
      </vt:variant>
      <vt:variant>
        <vt:i4>83</vt:i4>
      </vt:variant>
      <vt:variant>
        <vt:i4>0</vt:i4>
      </vt:variant>
      <vt:variant>
        <vt:i4>5</vt:i4>
      </vt:variant>
      <vt:variant>
        <vt:lpwstr/>
      </vt:variant>
      <vt:variant>
        <vt:lpwstr>_Toc135114324</vt:lpwstr>
      </vt:variant>
      <vt:variant>
        <vt:i4>1245238</vt:i4>
      </vt:variant>
      <vt:variant>
        <vt:i4>77</vt:i4>
      </vt:variant>
      <vt:variant>
        <vt:i4>0</vt:i4>
      </vt:variant>
      <vt:variant>
        <vt:i4>5</vt:i4>
      </vt:variant>
      <vt:variant>
        <vt:lpwstr/>
      </vt:variant>
      <vt:variant>
        <vt:lpwstr>_Toc135114323</vt:lpwstr>
      </vt:variant>
      <vt:variant>
        <vt:i4>1245238</vt:i4>
      </vt:variant>
      <vt:variant>
        <vt:i4>71</vt:i4>
      </vt:variant>
      <vt:variant>
        <vt:i4>0</vt:i4>
      </vt:variant>
      <vt:variant>
        <vt:i4>5</vt:i4>
      </vt:variant>
      <vt:variant>
        <vt:lpwstr/>
      </vt:variant>
      <vt:variant>
        <vt:lpwstr>_Toc135114322</vt:lpwstr>
      </vt:variant>
      <vt:variant>
        <vt:i4>1245238</vt:i4>
      </vt:variant>
      <vt:variant>
        <vt:i4>65</vt:i4>
      </vt:variant>
      <vt:variant>
        <vt:i4>0</vt:i4>
      </vt:variant>
      <vt:variant>
        <vt:i4>5</vt:i4>
      </vt:variant>
      <vt:variant>
        <vt:lpwstr/>
      </vt:variant>
      <vt:variant>
        <vt:lpwstr>_Toc135114321</vt:lpwstr>
      </vt:variant>
      <vt:variant>
        <vt:i4>1245238</vt:i4>
      </vt:variant>
      <vt:variant>
        <vt:i4>59</vt:i4>
      </vt:variant>
      <vt:variant>
        <vt:i4>0</vt:i4>
      </vt:variant>
      <vt:variant>
        <vt:i4>5</vt:i4>
      </vt:variant>
      <vt:variant>
        <vt:lpwstr/>
      </vt:variant>
      <vt:variant>
        <vt:lpwstr>_Toc135114320</vt:lpwstr>
      </vt:variant>
      <vt:variant>
        <vt:i4>1048630</vt:i4>
      </vt:variant>
      <vt:variant>
        <vt:i4>53</vt:i4>
      </vt:variant>
      <vt:variant>
        <vt:i4>0</vt:i4>
      </vt:variant>
      <vt:variant>
        <vt:i4>5</vt:i4>
      </vt:variant>
      <vt:variant>
        <vt:lpwstr/>
      </vt:variant>
      <vt:variant>
        <vt:lpwstr>_Toc135114319</vt:lpwstr>
      </vt:variant>
      <vt:variant>
        <vt:i4>1048630</vt:i4>
      </vt:variant>
      <vt:variant>
        <vt:i4>47</vt:i4>
      </vt:variant>
      <vt:variant>
        <vt:i4>0</vt:i4>
      </vt:variant>
      <vt:variant>
        <vt:i4>5</vt:i4>
      </vt:variant>
      <vt:variant>
        <vt:lpwstr/>
      </vt:variant>
      <vt:variant>
        <vt:lpwstr>_Toc135114318</vt:lpwstr>
      </vt:variant>
      <vt:variant>
        <vt:i4>1048630</vt:i4>
      </vt:variant>
      <vt:variant>
        <vt:i4>41</vt:i4>
      </vt:variant>
      <vt:variant>
        <vt:i4>0</vt:i4>
      </vt:variant>
      <vt:variant>
        <vt:i4>5</vt:i4>
      </vt:variant>
      <vt:variant>
        <vt:lpwstr/>
      </vt:variant>
      <vt:variant>
        <vt:lpwstr>_Toc135114317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Fi10</dc:title>
  <dc:subject>Fi10</dc:subject>
  <dc:creator>Riksdagen</dc:creator>
  <cp:keywords>Riksdagen</cp:keywords>
  <dc:description/>
  <cp:lastModifiedBy>Lars Brink</cp:lastModifiedBy>
  <cp:revision>2</cp:revision>
  <cp:lastPrinted>2006-05-12T13:50:00Z</cp:lastPrinted>
  <dcterms:created xsi:type="dcterms:W3CDTF">2025-12-16T19:05:00Z</dcterms:created>
  <dcterms:modified xsi:type="dcterms:W3CDTF">2025-12-16T19:05:00Z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CreateVers">
    <vt:lpwstr>mot2000_433_2006-04-29</vt:lpwstr>
  </property>
  <property fmtid="{D5CDD505-2E9C-101B-9397-08002B2CF9AE}" pid="3" name="version">
    <vt:lpwstr>mot2000_433_2006-04-29</vt:lpwstr>
  </property>
  <property fmtid="{D5CDD505-2E9C-101B-9397-08002B2CF9AE}" pid="4" name="dokumenttyp">
    <vt:lpwstr>motion</vt:lpwstr>
  </property>
  <property fmtid="{D5CDD505-2E9C-101B-9397-08002B2CF9AE}" pid="5" name="Sekr">
    <vt:lpwstr>SS</vt:lpwstr>
  </property>
  <property fmtid="{D5CDD505-2E9C-101B-9397-08002B2CF9AE}" pid="6" name="Yearstd">
    <vt:lpwstr>2005/06</vt:lpwstr>
  </property>
  <property fmtid="{D5CDD505-2E9C-101B-9397-08002B2CF9AE}" pid="7" name="YearUser">
    <vt:lpwstr>2005/06</vt:lpwstr>
  </property>
  <property fmtid="{D5CDD505-2E9C-101B-9397-08002B2CF9AE}" pid="8" name="årsuppgift">
    <vt:lpwstr>200506</vt:lpwstr>
  </property>
  <property fmtid="{D5CDD505-2E9C-101B-9397-08002B2CF9AE}" pid="9" name="Status">
    <vt:lpwstr>Trycklov</vt:lpwstr>
  </property>
  <property fmtid="{D5CDD505-2E9C-101B-9397-08002B2CF9AE}" pid="10" name="SvarFras">
    <vt:lpwstr>med anledning av prop. 2005/06:100 2006 års ekonomiska vårproposition</vt:lpwstr>
  </property>
  <property fmtid="{D5CDD505-2E9C-101B-9397-08002B2CF9AE}" pid="11" name="SvarFrasKort">
    <vt:lpwstr>med anledning av prop. 2005/06:100</vt:lpwstr>
  </property>
  <property fmtid="{D5CDD505-2E9C-101B-9397-08002B2CF9AE}" pid="12" name="Svar">
    <vt:lpwstr>proposition</vt:lpwstr>
  </property>
  <property fmtid="{D5CDD505-2E9C-101B-9397-08002B2CF9AE}" pid="13" name="SvarNr">
    <vt:lpwstr>2005/06:100</vt:lpwstr>
  </property>
  <property fmtid="{D5CDD505-2E9C-101B-9397-08002B2CF9AE}" pid="14" name="RubrikSvar">
    <vt:lpwstr>2006 års ekonomiska vårproposition</vt:lpwstr>
  </property>
  <property fmtid="{D5CDD505-2E9C-101B-9397-08002B2CF9AE}" pid="15" name="MotTyp">
    <vt:lpwstr>Partimotion</vt:lpwstr>
  </property>
  <property fmtid="{D5CDD505-2E9C-101B-9397-08002B2CF9AE}" pid="16" name="MotTypXML">
    <vt:lpwstr>parti</vt:lpwstr>
  </property>
  <property fmtid="{D5CDD505-2E9C-101B-9397-08002B2CF9AE}" pid="17" name="Partinummer">
    <vt:lpwstr>kd100</vt:lpwstr>
  </property>
  <property fmtid="{D5CDD505-2E9C-101B-9397-08002B2CF9AE}" pid="18" name="ArbRubr">
    <vt:lpwstr/>
  </property>
  <property fmtid="{D5CDD505-2E9C-101B-9397-08002B2CF9AE}" pid="19" name="Partilogo">
    <vt:lpwstr>kd</vt:lpwstr>
  </property>
  <property fmtid="{D5CDD505-2E9C-101B-9397-08002B2CF9AE}" pid="20" name="PartiVal">
    <vt:lpwstr>kd</vt:lpwstr>
  </property>
  <property fmtid="{D5CDD505-2E9C-101B-9397-08002B2CF9AE}" pid="21" name="partibeteckning">
    <vt:lpwstr>kd</vt:lpwstr>
  </property>
  <property fmtid="{D5CDD505-2E9C-101B-9397-08002B2CF9AE}" pid="22" name="avs-org">
    <vt:lpwstr>kd</vt:lpwstr>
  </property>
  <property fmtid="{D5CDD505-2E9C-101B-9397-08002B2CF9AE}" pid="23" name="AntalParti">
    <vt:lpwstr>Partier: 1</vt:lpwstr>
  </property>
  <property fmtid="{D5CDD505-2E9C-101B-9397-08002B2CF9AE}" pid="24" name="AntalMot">
    <vt:lpwstr>Antal: 9</vt:lpwstr>
  </property>
  <property fmtid="{D5CDD505-2E9C-101B-9397-08002B2CF9AE}" pid="25" name="MotionarText">
    <vt:lpwstr>av Göran Hägglund m.fl. (kd)</vt:lpwstr>
  </property>
  <property fmtid="{D5CDD505-2E9C-101B-9397-08002B2CF9AE}" pid="26" name="MotionarLista">
    <vt:lpwstr>Hägglund, Göran (kd)\Attefall, Stefan (kd)\Larsson, Maria (kd)\Odell, Mats (kd)\Davidson, Inger (kd)\Gylling, Johnny (kd)\Höij, Helena (kd)\Marcelind, Ragnwi (kd)\Pålsson, Chatrine (kd)</vt:lpwstr>
  </property>
  <property fmtid="{D5CDD505-2E9C-101B-9397-08002B2CF9AE}" pid="27" name="MotionarLista1">
    <vt:lpwstr/>
  </property>
  <property fmtid="{D5CDD505-2E9C-101B-9397-08002B2CF9AE}" pid="28" name="MotionarLista2">
    <vt:lpwstr/>
  </property>
  <property fmtid="{D5CDD505-2E9C-101B-9397-08002B2CF9AE}" pid="29" name="MotionarLista3">
    <vt:lpwstr/>
  </property>
  <property fmtid="{D5CDD505-2E9C-101B-9397-08002B2CF9AE}" pid="30" name="MotionarLotus">
    <vt:lpwstr>Göran Hägglund (kd), Stefan Attefall (kd), Maria Larsson (kd), Mats Odell (kd), Inger Davidson (kd), Johnny Gylling (kd), Helena Höij (kd), Ragnwi Marcelind (kd), Chatrine Pålsson (kd)</vt:lpwstr>
  </property>
  <property fmtid="{D5CDD505-2E9C-101B-9397-08002B2CF9AE}" pid="31" name="MotionarLotus1">
    <vt:lpwstr/>
  </property>
  <property fmtid="{D5CDD505-2E9C-101B-9397-08002B2CF9AE}" pid="32" name="MotionarLotus2">
    <vt:lpwstr/>
  </property>
  <property fmtid="{D5CDD505-2E9C-101B-9397-08002B2CF9AE}" pid="33" name="MotionarLotus3">
    <vt:lpwstr/>
  </property>
  <property fmtid="{D5CDD505-2E9C-101B-9397-08002B2CF9AE}" pid="34" name="AntalLed">
    <vt:lpwstr>33</vt:lpwstr>
  </property>
  <property fmtid="{D5CDD505-2E9C-101B-9397-08002B2CF9AE}" pid="35" name="Samling">
    <vt:lpwstr/>
  </property>
  <property fmtid="{D5CDD505-2E9C-101B-9397-08002B2CF9AE}" pid="36" name="SamlingPrint">
    <vt:lpwstr/>
  </property>
  <property fmtid="{D5CDD505-2E9C-101B-9397-08002B2CF9AE}" pid="37" name="Motionsnummer">
    <vt:lpwstr>Fi10</vt:lpwstr>
  </property>
  <property fmtid="{D5CDD505-2E9C-101B-9397-08002B2CF9AE}" pid="38" name="SidStart">
    <vt:lpwstr>1</vt:lpwstr>
  </property>
  <property fmtid="{D5CDD505-2E9C-101B-9397-08002B2CF9AE}" pid="39" name="SidSlut">
    <vt:lpwstr/>
  </property>
  <property fmtid="{D5CDD505-2E9C-101B-9397-08002B2CF9AE}" pid="40" name="DeladMotion">
    <vt:lpwstr>nej</vt:lpwstr>
  </property>
  <property fmtid="{D5CDD505-2E9C-101B-9397-08002B2CF9AE}" pid="41" name="FlerPartier">
    <vt:lpwstr/>
  </property>
  <property fmtid="{D5CDD505-2E9C-101B-9397-08002B2CF9AE}" pid="42" name="DokFormat">
    <vt:lpwstr>S5</vt:lpwstr>
  </property>
  <property fmtid="{D5CDD505-2E9C-101B-9397-08002B2CF9AE}" pid="43" name="SignDat">
    <vt:lpwstr>Stockholm den 3 maj 2006</vt:lpwstr>
  </property>
  <property fmtid="{D5CDD505-2E9C-101B-9397-08002B2CF9AE}" pid="44" name="NotesUID">
    <vt:lpwstr/>
  </property>
  <property fmtid="{D5CDD505-2E9C-101B-9397-08002B2CF9AE}" pid="45" name="ReservUID">
    <vt:lpwstr>ba1223aa</vt:lpwstr>
  </property>
  <property fmtid="{D5CDD505-2E9C-101B-9397-08002B2CF9AE}" pid="46" name="MotionID">
    <vt:lpwstr>20052006000001070100000001000080</vt:lpwstr>
  </property>
  <property fmtid="{D5CDD505-2E9C-101B-9397-08002B2CF9AE}" pid="47" name="datum">
    <vt:lpwstr>060503</vt:lpwstr>
  </property>
  <property fmtid="{D5CDD505-2E9C-101B-9397-08002B2CF9AE}" pid="48" name="avsändar-e-post">
    <vt:lpwstr/>
  </property>
  <property fmtid="{D5CDD505-2E9C-101B-9397-08002B2CF9AE}" pid="49" name="id">
    <vt:lpwstr>20052006000001070100000001000080</vt:lpwstr>
  </property>
  <property fmtid="{D5CDD505-2E9C-101B-9397-08002B2CF9AE}" pid="50" name="nummer">
    <vt:lpwstr>10</vt:lpwstr>
  </property>
  <property fmtid="{D5CDD505-2E9C-101B-9397-08002B2CF9AE}" pid="51" name="utskottsbeteckning">
    <vt:lpwstr>Fi</vt:lpwstr>
  </property>
  <property fmtid="{D5CDD505-2E9C-101B-9397-08002B2CF9AE}" pid="52" name="GlobalUID">
    <vt:lpwstr>{1744BF3A-34F2-4F82-95E5-835246D4EA54}</vt:lpwstr>
  </property>
  <property fmtid="{D5CDD505-2E9C-101B-9397-08002B2CF9AE}" pid="53" name="Överföringar">
    <vt:i4>2</vt:i4>
  </property>
</Properties>
</file>